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r w:rsidR="00F55366">
              <w:fldChar w:fldCharType="begin"/>
            </w:r>
            <w:r w:rsidR="00F55366">
              <w:instrText xml:space="preserve"> FILLIN  "Введите часть символа после CERD/"  \* MERGEFORMAT </w:instrText>
            </w:r>
            <w:r w:rsidR="00F55366">
              <w:fldChar w:fldCharType="separate"/>
            </w:r>
            <w:r w:rsidR="00E37138">
              <w:t>C/NAM/13-15</w:t>
            </w:r>
            <w:r w:rsidR="00F55366"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4E05E5" w:rsidP="002B43B0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F55366">
              <w:fldChar w:fldCharType="separate"/>
            </w:r>
            <w:r w:rsidRPr="00D65A62"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E37138">
              <w:rPr>
                <w:sz w:val="20"/>
                <w:lang w:val="en-US"/>
              </w:rPr>
              <w:t>6 March 2015</w:t>
            </w:r>
            <w:r w:rsidRPr="00D65A62">
              <w:rPr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F55366">
              <w:fldChar w:fldCharType="separate"/>
            </w:r>
            <w:r w:rsidRPr="00D65A62"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37138" w:rsidRPr="00823B8F" w:rsidRDefault="00E37138" w:rsidP="00E37138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E37138" w:rsidRPr="00823B8F" w:rsidRDefault="00E37138" w:rsidP="00BB765E">
      <w:pPr>
        <w:pStyle w:val="HMGR"/>
      </w:pPr>
      <w:r w:rsidRPr="00C14CC8">
        <w:tab/>
      </w:r>
      <w:r w:rsidRPr="00C14CC8">
        <w:tab/>
      </w:r>
      <w:r>
        <w:t>Рассмотрение</w:t>
      </w:r>
      <w:r w:rsidRPr="00823B8F">
        <w:t xml:space="preserve"> </w:t>
      </w:r>
      <w:r>
        <w:t>докладов</w:t>
      </w:r>
      <w:r w:rsidRPr="00823B8F">
        <w:t xml:space="preserve">, </w:t>
      </w:r>
      <w:r>
        <w:t>представляемых</w:t>
      </w:r>
      <w:r w:rsidRPr="00823B8F">
        <w:t xml:space="preserve"> </w:t>
      </w:r>
      <w:r>
        <w:t>государствами-участниками</w:t>
      </w:r>
      <w:r w:rsidRPr="00823B8F">
        <w:t xml:space="preserve"> </w:t>
      </w:r>
      <w:r>
        <w:t>в</w:t>
      </w:r>
      <w:r w:rsidRPr="00823B8F">
        <w:t xml:space="preserve"> </w:t>
      </w:r>
      <w:r>
        <w:t>соответствии</w:t>
      </w:r>
      <w:r w:rsidRPr="00823B8F">
        <w:t xml:space="preserve"> </w:t>
      </w:r>
      <w:r w:rsidRPr="00823B8F">
        <w:br/>
      </w:r>
      <w:r>
        <w:t>со</w:t>
      </w:r>
      <w:r w:rsidRPr="00823B8F">
        <w:t xml:space="preserve"> </w:t>
      </w:r>
      <w:r>
        <w:t>статьей</w:t>
      </w:r>
      <w:r w:rsidRPr="00823B8F">
        <w:t xml:space="preserve"> 9 </w:t>
      </w:r>
      <w:r>
        <w:t>Конвенции</w:t>
      </w:r>
    </w:p>
    <w:p w:rsidR="00E37138" w:rsidRPr="00823B8F" w:rsidRDefault="00E37138" w:rsidP="00BB765E">
      <w:pPr>
        <w:pStyle w:val="HChGR"/>
      </w:pPr>
      <w:r w:rsidRPr="00823B8F">
        <w:tab/>
      </w:r>
      <w:r w:rsidRPr="00823B8F">
        <w:tab/>
      </w:r>
      <w:r>
        <w:t xml:space="preserve">Тринадцатый–пятнадцатый периодические доклады государств-участников, подлежащие представлению </w:t>
      </w:r>
      <w:r>
        <w:br/>
        <w:t>в 2012 году</w:t>
      </w:r>
    </w:p>
    <w:p w:rsidR="00E37138" w:rsidRPr="00823B8F" w:rsidRDefault="00E37138" w:rsidP="00BB765E">
      <w:pPr>
        <w:pStyle w:val="HMGR"/>
      </w:pPr>
      <w:r w:rsidRPr="00823B8F">
        <w:tab/>
      </w:r>
      <w:r w:rsidRPr="00823B8F">
        <w:tab/>
      </w:r>
      <w:r>
        <w:t>Намибия</w:t>
      </w:r>
      <w:r w:rsidRPr="00FC4875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E37138" w:rsidRPr="00823B8F" w:rsidRDefault="00E37138" w:rsidP="00BB765E">
      <w:pPr>
        <w:pStyle w:val="SingleTxtGR"/>
        <w:jc w:val="right"/>
      </w:pPr>
      <w:r w:rsidRPr="00823B8F">
        <w:t>[</w:t>
      </w:r>
      <w:r>
        <w:t>Дата получения</w:t>
      </w:r>
      <w:r w:rsidRPr="00823B8F">
        <w:t>:</w:t>
      </w:r>
      <w:r w:rsidRPr="009F2E0E">
        <w:t xml:space="preserve"> </w:t>
      </w:r>
      <w:r w:rsidRPr="00823B8F">
        <w:t xml:space="preserve">13 </w:t>
      </w:r>
      <w:r>
        <w:t>октября</w:t>
      </w:r>
      <w:r w:rsidRPr="00823B8F">
        <w:t xml:space="preserve"> 2014</w:t>
      </w:r>
      <w:r>
        <w:t xml:space="preserve"> года</w:t>
      </w:r>
      <w:r w:rsidRPr="00823B8F">
        <w:t>]</w:t>
      </w:r>
    </w:p>
    <w:p w:rsidR="00E37138" w:rsidRPr="00C14CC8" w:rsidRDefault="00E37138" w:rsidP="00E37138">
      <w:pPr>
        <w:spacing w:after="120"/>
        <w:rPr>
          <w:sz w:val="28"/>
        </w:rPr>
      </w:pPr>
      <w:r w:rsidRPr="00823B8F">
        <w:br w:type="page"/>
      </w:r>
      <w:r>
        <w:rPr>
          <w:sz w:val="28"/>
        </w:rPr>
        <w:lastRenderedPageBreak/>
        <w:t>Содержание</w:t>
      </w:r>
    </w:p>
    <w:p w:rsidR="00E37138" w:rsidRPr="00C14CC8" w:rsidRDefault="00E37138" w:rsidP="00E37138">
      <w:pPr>
        <w:tabs>
          <w:tab w:val="right" w:pos="8929"/>
          <w:tab w:val="right" w:pos="9638"/>
        </w:tabs>
        <w:spacing w:after="120"/>
        <w:ind w:left="283"/>
      </w:pPr>
      <w:r w:rsidRPr="00C14CC8">
        <w:rPr>
          <w:i/>
          <w:sz w:val="18"/>
        </w:rPr>
        <w:tab/>
      </w:r>
      <w:r>
        <w:rPr>
          <w:i/>
          <w:sz w:val="18"/>
        </w:rPr>
        <w:t>Пункты</w:t>
      </w:r>
      <w:r w:rsidRPr="00C14CC8">
        <w:rPr>
          <w:i/>
          <w:sz w:val="18"/>
        </w:rPr>
        <w:tab/>
      </w:r>
      <w:r w:rsidRPr="00044388">
        <w:rPr>
          <w:i/>
          <w:sz w:val="18"/>
        </w:rPr>
        <w:t>Стр.</w:t>
      </w:r>
    </w:p>
    <w:p w:rsidR="0012457E" w:rsidRPr="0012457E" w:rsidRDefault="00E37138" w:rsidP="00E3713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C14CC8">
        <w:tab/>
      </w:r>
      <w:r w:rsidR="00F0057D">
        <w:tab/>
      </w:r>
      <w:r w:rsidR="0012457E">
        <w:t>Предисловие</w:t>
      </w:r>
      <w:r w:rsidR="0012457E">
        <w:tab/>
      </w:r>
      <w:r w:rsidR="0012457E">
        <w:tab/>
        <w:t>1–3</w:t>
      </w:r>
      <w:r w:rsidR="0012457E">
        <w:tab/>
        <w:t>3</w:t>
      </w:r>
    </w:p>
    <w:p w:rsidR="00E37138" w:rsidRPr="00C14CC8" w:rsidRDefault="0012457E" w:rsidP="00E3713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>
        <w:tab/>
      </w:r>
      <w:r w:rsidR="00E37138">
        <w:t>I</w:t>
      </w:r>
      <w:r w:rsidR="00E37138" w:rsidRPr="00C14CC8">
        <w:t>.</w:t>
      </w:r>
      <w:r w:rsidR="00E37138" w:rsidRPr="00C14CC8">
        <w:tab/>
      </w:r>
      <w:r w:rsidR="00E37138">
        <w:t>Введение</w:t>
      </w:r>
      <w:r w:rsidR="00E37138" w:rsidRPr="00C14CC8">
        <w:tab/>
      </w:r>
      <w:r w:rsidR="00E37138" w:rsidRPr="00C14CC8">
        <w:tab/>
      </w:r>
      <w:r w:rsidR="00E37138">
        <w:t>4–</w:t>
      </w:r>
      <w:r w:rsidR="00E37138" w:rsidRPr="00C14CC8">
        <w:t>6</w:t>
      </w:r>
      <w:r w:rsidR="00E37138" w:rsidRPr="00C14CC8">
        <w:tab/>
        <w:t>3</w:t>
      </w:r>
    </w:p>
    <w:p w:rsidR="00E37138" w:rsidRPr="00157D66" w:rsidRDefault="00E37138" w:rsidP="00E3713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C14CC8">
        <w:tab/>
      </w:r>
      <w:r>
        <w:t>II</w:t>
      </w:r>
      <w:r w:rsidRPr="00157D66">
        <w:t>.</w:t>
      </w:r>
      <w:r w:rsidRPr="00157D66">
        <w:tab/>
      </w:r>
      <w:r>
        <w:t>Методология подготовки доклада</w:t>
      </w:r>
      <w:r w:rsidRPr="00157D66">
        <w:tab/>
      </w:r>
      <w:r w:rsidRPr="00157D66">
        <w:tab/>
        <w:t>7</w:t>
      </w:r>
      <w:r w:rsidRPr="00157D66">
        <w:tab/>
        <w:t>4</w:t>
      </w:r>
    </w:p>
    <w:p w:rsidR="00E37138" w:rsidRPr="00157D66" w:rsidRDefault="00E37138" w:rsidP="00E3713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 w:hanging="1134"/>
      </w:pPr>
      <w:r w:rsidRPr="00157D66">
        <w:tab/>
      </w:r>
      <w:r>
        <w:t>III</w:t>
      </w:r>
      <w:r w:rsidRPr="00157D66">
        <w:t>.</w:t>
      </w:r>
      <w:r>
        <w:tab/>
        <w:t>Часть</w:t>
      </w:r>
      <w:r w:rsidR="00AE211F">
        <w:t xml:space="preserve"> </w:t>
      </w:r>
      <w:r w:rsidR="00AE211F">
        <w:rPr>
          <w:lang w:val="en-US"/>
        </w:rPr>
        <w:t>I</w:t>
      </w:r>
      <w:r w:rsidR="002854CF">
        <w:t xml:space="preserve">: </w:t>
      </w:r>
      <w:r w:rsidR="00C90291">
        <w:t>о</w:t>
      </w:r>
      <w:r w:rsidRPr="00E32A60">
        <w:t>т</w:t>
      </w:r>
      <w:r>
        <w:t>веты</w:t>
      </w:r>
      <w:r w:rsidRPr="00157D66">
        <w:t xml:space="preserve"> </w:t>
      </w:r>
      <w:r>
        <w:t>на</w:t>
      </w:r>
      <w:r w:rsidRPr="00157D66">
        <w:t xml:space="preserve"> </w:t>
      </w:r>
      <w:r>
        <w:t>заключительные</w:t>
      </w:r>
      <w:r w:rsidRPr="00157D66">
        <w:t xml:space="preserve"> </w:t>
      </w:r>
      <w:r>
        <w:t>замечания</w:t>
      </w:r>
      <w:r w:rsidRPr="00157D66">
        <w:t xml:space="preserve"> </w:t>
      </w:r>
      <w:r>
        <w:t>Комитета</w:t>
      </w:r>
      <w:r w:rsidR="0012457E">
        <w:br/>
      </w:r>
      <w:r>
        <w:t>по</w:t>
      </w:r>
      <w:r w:rsidR="0012457E">
        <w:t xml:space="preserve"> </w:t>
      </w:r>
      <w:r>
        <w:t>ликвидации</w:t>
      </w:r>
      <w:r w:rsidRPr="00157D66">
        <w:t xml:space="preserve"> </w:t>
      </w:r>
      <w:r>
        <w:t>всех</w:t>
      </w:r>
      <w:r w:rsidRPr="00157D66">
        <w:t xml:space="preserve"> </w:t>
      </w:r>
      <w:r>
        <w:t>форм</w:t>
      </w:r>
      <w:r w:rsidRPr="00157D66">
        <w:t xml:space="preserve"> </w:t>
      </w:r>
      <w:r>
        <w:t>расовой</w:t>
      </w:r>
      <w:r w:rsidRPr="00157D66">
        <w:t xml:space="preserve"> </w:t>
      </w:r>
      <w:r>
        <w:t>дискриминации</w:t>
      </w:r>
      <w:r w:rsidRPr="00157D66">
        <w:t xml:space="preserve"> </w:t>
      </w:r>
      <w:r>
        <w:t>после</w:t>
      </w:r>
      <w:r w:rsidR="0012457E">
        <w:br/>
      </w:r>
      <w:r>
        <w:t>рассмотрения</w:t>
      </w:r>
      <w:r w:rsidRPr="00157D66">
        <w:t xml:space="preserve"> </w:t>
      </w:r>
      <w:r>
        <w:t>доклада</w:t>
      </w:r>
      <w:r w:rsidRPr="00157D66">
        <w:t xml:space="preserve"> </w:t>
      </w:r>
      <w:r>
        <w:t>Намибии</w:t>
      </w:r>
      <w:r w:rsidR="0012457E">
        <w:t xml:space="preserve"> </w:t>
      </w:r>
      <w:r>
        <w:t>в</w:t>
      </w:r>
      <w:r w:rsidRPr="00157D66">
        <w:t xml:space="preserve"> 2008 </w:t>
      </w:r>
      <w:r>
        <w:t>году</w:t>
      </w:r>
      <w:r w:rsidRPr="00157D66">
        <w:tab/>
      </w:r>
      <w:r w:rsidRPr="00157D66">
        <w:tab/>
        <w:t>8</w:t>
      </w:r>
      <w:r>
        <w:t>–</w:t>
      </w:r>
      <w:r w:rsidR="0016043D">
        <w:t>118</w:t>
      </w:r>
      <w:r w:rsidRPr="00157D66">
        <w:tab/>
        <w:t>4</w:t>
      </w:r>
    </w:p>
    <w:p w:rsidR="00E37138" w:rsidRPr="00C175B4" w:rsidRDefault="00E37138" w:rsidP="00E3713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 w:hanging="1134"/>
      </w:pPr>
      <w:r w:rsidRPr="00157D66">
        <w:tab/>
      </w:r>
      <w:r>
        <w:t>IV</w:t>
      </w:r>
      <w:r w:rsidRPr="00C175B4">
        <w:t>.</w:t>
      </w:r>
      <w:r w:rsidRPr="00C175B4">
        <w:tab/>
      </w:r>
      <w:r>
        <w:t>Часть</w:t>
      </w:r>
      <w:r w:rsidRPr="00C175B4">
        <w:t xml:space="preserve"> </w:t>
      </w:r>
      <w:r>
        <w:rPr>
          <w:lang w:val="en-US"/>
        </w:rPr>
        <w:t>II</w:t>
      </w:r>
      <w:r w:rsidR="002854CF">
        <w:t xml:space="preserve">: </w:t>
      </w:r>
      <w:r w:rsidR="00C90291">
        <w:t>и</w:t>
      </w:r>
      <w:r>
        <w:t>нформация о ма</w:t>
      </w:r>
      <w:r w:rsidR="0012457E">
        <w:t>териальных правах, признаваемых</w:t>
      </w:r>
      <w:r w:rsidR="0012457E">
        <w:br/>
        <w:t xml:space="preserve">на основании </w:t>
      </w:r>
      <w:r>
        <w:t>соответствующих статей Конвенции</w:t>
      </w:r>
      <w:r w:rsidR="0016043D">
        <w:tab/>
      </w:r>
      <w:r w:rsidR="0016043D">
        <w:tab/>
        <w:t>119</w:t>
      </w:r>
      <w:r>
        <w:t>–</w:t>
      </w:r>
      <w:r w:rsidR="0016043D">
        <w:t>208</w:t>
      </w:r>
      <w:r w:rsidRPr="00C175B4">
        <w:tab/>
        <w:t>2</w:t>
      </w:r>
      <w:r w:rsidR="009D74F2">
        <w:t>7</w:t>
      </w:r>
    </w:p>
    <w:p w:rsidR="00E37138" w:rsidRPr="00CF7F9E" w:rsidRDefault="00E37138" w:rsidP="00905AD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</w:pPr>
      <w:r w:rsidRPr="00C175B4">
        <w:tab/>
      </w:r>
      <w:r w:rsidRPr="00C175B4">
        <w:tab/>
      </w:r>
      <w:r>
        <w:t>Статья</w:t>
      </w:r>
      <w:r w:rsidR="00F75D86">
        <w:t xml:space="preserve"> 1</w:t>
      </w:r>
      <w:r w:rsidR="00F75D86">
        <w:tab/>
      </w:r>
      <w:r w:rsidR="00F75D86">
        <w:tab/>
      </w:r>
      <w:r w:rsidR="0016043D">
        <w:t>119</w:t>
      </w:r>
      <w:r w:rsidRPr="00CF7F9E">
        <w:tab/>
        <w:t>2</w:t>
      </w:r>
      <w:r w:rsidR="009D74F2">
        <w:t>7</w:t>
      </w:r>
    </w:p>
    <w:p w:rsidR="00E37138" w:rsidRPr="00CF7F9E" w:rsidRDefault="00E37138" w:rsidP="00AE211F">
      <w:pPr>
        <w:tabs>
          <w:tab w:val="right" w:pos="850"/>
          <w:tab w:val="left" w:pos="1134"/>
          <w:tab w:val="left" w:pos="1559"/>
          <w:tab w:val="left" w:pos="1843"/>
          <w:tab w:val="left" w:leader="dot" w:pos="7654"/>
          <w:tab w:val="right" w:pos="8929"/>
          <w:tab w:val="right" w:pos="9638"/>
        </w:tabs>
        <w:spacing w:after="120"/>
      </w:pPr>
      <w:r w:rsidRPr="00CF7F9E">
        <w:tab/>
      </w:r>
      <w:r w:rsidRPr="00CF7F9E">
        <w:tab/>
      </w:r>
      <w:r>
        <w:t>Статья</w:t>
      </w:r>
      <w:r w:rsidR="00AE211F">
        <w:t xml:space="preserve"> 2</w:t>
      </w:r>
      <w:r w:rsidR="00AE211F">
        <w:tab/>
      </w:r>
      <w:r w:rsidR="00AE211F">
        <w:tab/>
      </w:r>
      <w:r w:rsidR="0016043D">
        <w:t>120</w:t>
      </w:r>
      <w:r>
        <w:t>–</w:t>
      </w:r>
      <w:r w:rsidR="0016043D">
        <w:t>150</w:t>
      </w:r>
      <w:r w:rsidRPr="00CF7F9E">
        <w:tab/>
        <w:t>2</w:t>
      </w:r>
      <w:r w:rsidR="009D74F2">
        <w:t>7</w:t>
      </w:r>
    </w:p>
    <w:p w:rsidR="00E37138" w:rsidRPr="00CF7F9E" w:rsidRDefault="00E37138" w:rsidP="00905AD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</w:pPr>
      <w:r w:rsidRPr="00CF7F9E">
        <w:tab/>
      </w:r>
      <w:r w:rsidRPr="00CF7F9E">
        <w:tab/>
      </w:r>
      <w:r>
        <w:t>Статья</w:t>
      </w:r>
      <w:r w:rsidR="00AE211F">
        <w:t xml:space="preserve"> 3</w:t>
      </w:r>
      <w:r w:rsidR="00AE211F">
        <w:tab/>
      </w:r>
      <w:r w:rsidR="00AE211F">
        <w:tab/>
      </w:r>
      <w:r w:rsidR="0016043D">
        <w:t>151</w:t>
      </w:r>
      <w:r>
        <w:t>–</w:t>
      </w:r>
      <w:r w:rsidR="0016043D">
        <w:t>152</w:t>
      </w:r>
      <w:r w:rsidRPr="00CF7F9E">
        <w:tab/>
        <w:t>3</w:t>
      </w:r>
      <w:r w:rsidR="009D74F2">
        <w:t>8</w:t>
      </w:r>
    </w:p>
    <w:p w:rsidR="00E37138" w:rsidRPr="00CF7F9E" w:rsidRDefault="00E37138" w:rsidP="00905AD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</w:pPr>
      <w:r w:rsidRPr="00CF7F9E">
        <w:tab/>
      </w:r>
      <w:r w:rsidRPr="00CF7F9E">
        <w:tab/>
      </w:r>
      <w:r>
        <w:t>Статья</w:t>
      </w:r>
      <w:r w:rsidR="00AE211F">
        <w:t xml:space="preserve"> 4</w:t>
      </w:r>
      <w:r w:rsidR="00AE211F">
        <w:tab/>
      </w:r>
      <w:r w:rsidR="00AE211F">
        <w:tab/>
      </w:r>
      <w:r w:rsidR="0016043D">
        <w:t>153</w:t>
      </w:r>
      <w:r>
        <w:t>–</w:t>
      </w:r>
      <w:r w:rsidR="0016043D">
        <w:t>183</w:t>
      </w:r>
      <w:r w:rsidRPr="00CF7F9E">
        <w:tab/>
        <w:t>3</w:t>
      </w:r>
      <w:r w:rsidR="009D74F2">
        <w:t>8</w:t>
      </w:r>
    </w:p>
    <w:p w:rsidR="00E37138" w:rsidRPr="00CF7F9E" w:rsidRDefault="00E37138" w:rsidP="00905AD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</w:pPr>
      <w:r w:rsidRPr="00CF7F9E">
        <w:tab/>
      </w:r>
      <w:r w:rsidRPr="00CF7F9E">
        <w:tab/>
      </w:r>
      <w:r>
        <w:t>Статья</w:t>
      </w:r>
      <w:r w:rsidR="00AE211F">
        <w:t xml:space="preserve"> 5</w:t>
      </w:r>
      <w:r w:rsidR="00AE211F">
        <w:tab/>
      </w:r>
      <w:r w:rsidR="00AE211F">
        <w:tab/>
      </w:r>
      <w:r w:rsidR="0016043D">
        <w:t>184</w:t>
      </w:r>
      <w:r>
        <w:t>–</w:t>
      </w:r>
      <w:r w:rsidR="0016043D">
        <w:t>208</w:t>
      </w:r>
      <w:r w:rsidRPr="00CF7F9E">
        <w:tab/>
      </w:r>
      <w:r w:rsidR="003B1B94">
        <w:t>43</w:t>
      </w:r>
    </w:p>
    <w:p w:rsidR="00E37138" w:rsidRPr="00ED0EE7" w:rsidRDefault="00E37138" w:rsidP="00E3713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CF7F9E">
        <w:tab/>
      </w:r>
      <w:r>
        <w:t>V</w:t>
      </w:r>
      <w:r w:rsidRPr="002C3360">
        <w:t>.</w:t>
      </w:r>
      <w:r w:rsidRPr="002C3360">
        <w:tab/>
      </w:r>
      <w:r>
        <w:t>Другие гражданские права</w:t>
      </w:r>
      <w:r w:rsidR="0016043D">
        <w:tab/>
      </w:r>
      <w:r w:rsidR="0016043D">
        <w:tab/>
        <w:t>209</w:t>
      </w:r>
      <w:r>
        <w:t>–</w:t>
      </w:r>
      <w:r w:rsidR="0016043D">
        <w:t>302</w:t>
      </w:r>
      <w:r w:rsidRPr="002C3360">
        <w:tab/>
      </w:r>
      <w:r>
        <w:t>4</w:t>
      </w:r>
      <w:r w:rsidR="003B1B94">
        <w:t>7</w:t>
      </w:r>
    </w:p>
    <w:p w:rsidR="00E37138" w:rsidRPr="00BD3F3B" w:rsidRDefault="00E37138" w:rsidP="00905AD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</w:pPr>
      <w:r w:rsidRPr="002C3360">
        <w:tab/>
      </w:r>
      <w:r w:rsidRPr="002C3360">
        <w:tab/>
      </w:r>
      <w:r>
        <w:t>Статья</w:t>
      </w:r>
      <w:r w:rsidR="00905AD9">
        <w:t xml:space="preserve"> 6</w:t>
      </w:r>
      <w:r w:rsidR="0016043D">
        <w:tab/>
      </w:r>
      <w:r w:rsidR="0016043D">
        <w:tab/>
        <w:t>303</w:t>
      </w:r>
      <w:r>
        <w:t>–</w:t>
      </w:r>
      <w:r w:rsidR="0016043D">
        <w:t>311</w:t>
      </w:r>
      <w:r w:rsidRPr="00BD3F3B">
        <w:tab/>
        <w:t>6</w:t>
      </w:r>
      <w:r w:rsidR="00F75D86">
        <w:t>4</w:t>
      </w:r>
    </w:p>
    <w:p w:rsidR="00E37138" w:rsidRPr="001B6EF2" w:rsidRDefault="00E37138" w:rsidP="00905AD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</w:pPr>
      <w:r w:rsidRPr="00BD3F3B">
        <w:tab/>
      </w:r>
      <w:r w:rsidRPr="00BD3F3B">
        <w:tab/>
      </w:r>
      <w:r>
        <w:t>Статья</w:t>
      </w:r>
      <w:r w:rsidR="00905AD9">
        <w:t xml:space="preserve"> 7</w:t>
      </w:r>
      <w:r w:rsidR="0016043D">
        <w:tab/>
      </w:r>
      <w:r w:rsidR="0016043D">
        <w:tab/>
        <w:t>312</w:t>
      </w:r>
      <w:r>
        <w:t>–</w:t>
      </w:r>
      <w:r w:rsidR="0016043D">
        <w:t>341</w:t>
      </w:r>
      <w:r w:rsidRPr="001B6EF2">
        <w:tab/>
      </w:r>
      <w:r>
        <w:t>6</w:t>
      </w:r>
      <w:r w:rsidR="009D74F2">
        <w:t>7</w:t>
      </w:r>
    </w:p>
    <w:p w:rsidR="00E37138" w:rsidRPr="001B6EF2" w:rsidRDefault="00F0057D" w:rsidP="00AE211F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ind w:left="993"/>
      </w:pPr>
      <w:r>
        <w:tab/>
      </w:r>
      <w:r w:rsidR="00E37138" w:rsidRPr="00486006">
        <w:t>Заключительные примечания/справочные документы</w:t>
      </w:r>
      <w:r w:rsidR="00E37138" w:rsidRPr="001B6EF2">
        <w:tab/>
      </w:r>
      <w:r w:rsidR="00E37138">
        <w:tab/>
      </w:r>
      <w:r w:rsidR="009D74F2">
        <w:t>73</w:t>
      </w:r>
    </w:p>
    <w:p w:rsidR="00E37138" w:rsidRPr="0012457E" w:rsidRDefault="00E37138" w:rsidP="00BB765E">
      <w:pPr>
        <w:pStyle w:val="HChGR"/>
      </w:pPr>
      <w:r w:rsidRPr="001B6EF2">
        <w:br w:type="page"/>
      </w:r>
      <w:r w:rsidRPr="001B6EF2">
        <w:lastRenderedPageBreak/>
        <w:tab/>
      </w:r>
      <w:r w:rsidRPr="001B6EF2">
        <w:tab/>
      </w:r>
      <w:r>
        <w:t>Предисловие</w:t>
      </w:r>
    </w:p>
    <w:p w:rsidR="00E37138" w:rsidRPr="006253C2" w:rsidRDefault="0012457E" w:rsidP="0012457E">
      <w:pPr>
        <w:pStyle w:val="SingleTxtGR"/>
      </w:pPr>
      <w:r>
        <w:t>1.</w:t>
      </w:r>
      <w:r>
        <w:tab/>
      </w:r>
      <w:r w:rsidR="00E37138">
        <w:t>Намибия</w:t>
      </w:r>
      <w:r w:rsidR="00E37138" w:rsidRPr="006253C2">
        <w:t xml:space="preserve"> </w:t>
      </w:r>
      <w:r w:rsidR="00E37138">
        <w:t>имеет</w:t>
      </w:r>
      <w:r w:rsidR="00E37138" w:rsidRPr="006253C2">
        <w:t xml:space="preserve"> </w:t>
      </w:r>
      <w:r w:rsidR="00E37138">
        <w:t>честь</w:t>
      </w:r>
      <w:r w:rsidR="00E37138" w:rsidRPr="006253C2">
        <w:t xml:space="preserve"> </w:t>
      </w:r>
      <w:r w:rsidR="00E37138">
        <w:t>представить</w:t>
      </w:r>
      <w:r w:rsidR="00E37138" w:rsidRPr="006253C2">
        <w:t xml:space="preserve"> </w:t>
      </w:r>
      <w:r w:rsidR="00E37138">
        <w:t>свои</w:t>
      </w:r>
      <w:r w:rsidR="00E37138" w:rsidRPr="006253C2">
        <w:t xml:space="preserve"> </w:t>
      </w:r>
      <w:r w:rsidR="00E37138">
        <w:t>тринадцатый</w:t>
      </w:r>
      <w:r w:rsidR="00E37138" w:rsidRPr="006253C2">
        <w:t>–</w:t>
      </w:r>
      <w:r w:rsidR="00E37138">
        <w:t xml:space="preserve">пятнадцатый </w:t>
      </w:r>
      <w:r w:rsidR="00E37138" w:rsidRPr="00BD3F3B">
        <w:t>пер</w:t>
      </w:r>
      <w:r w:rsidR="00E37138" w:rsidRPr="00BD3F3B">
        <w:t>и</w:t>
      </w:r>
      <w:r w:rsidR="00E37138" w:rsidRPr="00BD3F3B">
        <w:t xml:space="preserve">одические доклады </w:t>
      </w:r>
      <w:r w:rsidR="00E37138">
        <w:t>по Международной к</w:t>
      </w:r>
      <w:r>
        <w:t xml:space="preserve">онвенции о ликвидации всех форм </w:t>
      </w:r>
      <w:r w:rsidR="00E37138">
        <w:t>р</w:t>
      </w:r>
      <w:r w:rsidR="00E37138">
        <w:t>а</w:t>
      </w:r>
      <w:r w:rsidR="00E37138">
        <w:t>совой дискриминации (МКЛРД) данному до</w:t>
      </w:r>
      <w:r>
        <w:t>говорному органу в соответствии</w:t>
      </w:r>
      <w:r>
        <w:br/>
      </w:r>
      <w:r w:rsidR="00E37138">
        <w:t>со статьей 9 Конвенции. Намибия готова и впредь вести неустанную</w:t>
      </w:r>
      <w:r>
        <w:t xml:space="preserve"> борьбу</w:t>
      </w:r>
      <w:r>
        <w:br/>
      </w:r>
      <w:r w:rsidR="00E37138">
        <w:t>со всеми формами расизма, ксенофобии и</w:t>
      </w:r>
      <w:r>
        <w:t xml:space="preserve"> другими формами дискриминации. </w:t>
      </w:r>
      <w:r w:rsidR="00E37138">
        <w:t>На протяжении более столетия Намибия жила в условиях господства жестокого расистского режима апартеида. Его наследие ощущается до сих пор, а его п</w:t>
      </w:r>
      <w:r w:rsidR="00E37138">
        <w:t>о</w:t>
      </w:r>
      <w:r w:rsidR="00E37138">
        <w:t>следствия заметны и через 20 лет после получения независимости. В соотве</w:t>
      </w:r>
      <w:r w:rsidR="00E37138">
        <w:t>т</w:t>
      </w:r>
      <w:r w:rsidR="00E37138">
        <w:t>ствии со своей Конституцией Намибия стремится обеспечить равноправное и достойное отношение ко всем своим гражданам независимо от цвета кожи, р</w:t>
      </w:r>
      <w:r w:rsidR="00E37138">
        <w:t>е</w:t>
      </w:r>
      <w:r w:rsidR="00E37138">
        <w:t>лигиозных верований, племенной принадлежности, вероисповедания и генде</w:t>
      </w:r>
      <w:r w:rsidR="00E37138">
        <w:t>р</w:t>
      </w:r>
      <w:r w:rsidR="00E37138">
        <w:t>ной принадлежности.</w:t>
      </w:r>
      <w:r w:rsidR="00E37138" w:rsidRPr="006253C2">
        <w:t xml:space="preserve"> </w:t>
      </w:r>
    </w:p>
    <w:p w:rsidR="00E37138" w:rsidRPr="00FA4B89" w:rsidRDefault="0012457E" w:rsidP="0012457E">
      <w:pPr>
        <w:pStyle w:val="SingleTxtGR"/>
      </w:pPr>
      <w:r>
        <w:t>2.</w:t>
      </w:r>
      <w:r>
        <w:tab/>
      </w:r>
      <w:r w:rsidR="00E37138">
        <w:t>Для борьбы с бедствиями расизма и дискриминации правительство Намибии со времени обретения независимости приняло ряд законодательных актов, направленных на ликвидацию всех форм дискриминации и устранение несправедливости, связанной с колониальным прошлым. Конституция Нам</w:t>
      </w:r>
      <w:r w:rsidR="00E37138">
        <w:t>и</w:t>
      </w:r>
      <w:r w:rsidR="00E37138">
        <w:t>бии, которая является высшим законом страны, предусматривает возмещение жертвам расовой дискриминации и других форм дискриминации. К числу зак</w:t>
      </w:r>
      <w:r w:rsidR="00E37138">
        <w:t>о</w:t>
      </w:r>
      <w:r w:rsidR="00E37138">
        <w:t>нов, принятых для борьбы с расизмом и устранения имевших место в прошлом несправедливости и дискриминации, относятся: Закон о запрещении расовой дискриминации 1991 года и Закон о позитивных действиях (в области занят</w:t>
      </w:r>
      <w:r w:rsidR="00E37138">
        <w:t>о</w:t>
      </w:r>
      <w:r w:rsidR="00E37138">
        <w:t>сти) от 1998 года, соответственно.</w:t>
      </w:r>
      <w:r w:rsidR="00E37138" w:rsidRPr="00FA4B89">
        <w:t xml:space="preserve"> </w:t>
      </w:r>
    </w:p>
    <w:p w:rsidR="00E37138" w:rsidRPr="00C14CC8" w:rsidRDefault="0012457E" w:rsidP="0012457E">
      <w:pPr>
        <w:pStyle w:val="SingleTxtGR"/>
      </w:pPr>
      <w:r>
        <w:t>3.</w:t>
      </w:r>
      <w:r>
        <w:tab/>
      </w:r>
      <w:r w:rsidR="00E37138">
        <w:t>Намибия является многокультурным обществом. Со времени получения независимости правительство Намибии проводит политику национального примирения в целях сплочения своих граждан</w:t>
      </w:r>
      <w:r w:rsidR="00E37138" w:rsidRPr="005422B2">
        <w:t xml:space="preserve"> </w:t>
      </w:r>
      <w:r w:rsidR="00E37138">
        <w:t>или/и воспитания у них чувства единства. Намибия периодически принимает участие в международных сем</w:t>
      </w:r>
      <w:r w:rsidR="00E37138">
        <w:t>и</w:t>
      </w:r>
      <w:r w:rsidR="00E37138">
        <w:t>нарах и конференциях, направленных на борьбу со всеми формами дискрим</w:t>
      </w:r>
      <w:r w:rsidR="00E37138">
        <w:t>и</w:t>
      </w:r>
      <w:r w:rsidR="00E37138">
        <w:t xml:space="preserve">нации и другими видами нетерпимости. Намибия является участницей </w:t>
      </w:r>
      <w:proofErr w:type="spellStart"/>
      <w:r w:rsidR="00E37138">
        <w:t>Дурба</w:t>
      </w:r>
      <w:r w:rsidR="00E37138">
        <w:t>н</w:t>
      </w:r>
      <w:r w:rsidR="00E37138">
        <w:t>ской</w:t>
      </w:r>
      <w:proofErr w:type="spellEnd"/>
      <w:r w:rsidR="00E37138">
        <w:t xml:space="preserve"> декларации против расизма, расовой дискриминации, ксенофобии и св</w:t>
      </w:r>
      <w:r w:rsidR="00E37138">
        <w:t>я</w:t>
      </w:r>
      <w:r w:rsidR="00E37138">
        <w:t>занной с ними нетерпимости. Намибия заявляет о своей готовности продолжать взаимодействие с национальными, региональными и международными орган</w:t>
      </w:r>
      <w:r w:rsidR="00E37138">
        <w:t>и</w:t>
      </w:r>
      <w:r w:rsidR="00E37138">
        <w:t>зациями в целях ликвидации всех форм расовой дискриминации и создания о</w:t>
      </w:r>
      <w:r w:rsidR="00E37138">
        <w:t>б</w:t>
      </w:r>
      <w:r w:rsidR="00E37138">
        <w:t xml:space="preserve">становки терпимости в отношениях между всеми народами мира. </w:t>
      </w:r>
    </w:p>
    <w:p w:rsidR="00E37138" w:rsidRPr="00FA4B89" w:rsidRDefault="00E37138" w:rsidP="00BB765E">
      <w:pPr>
        <w:pStyle w:val="HChGR"/>
      </w:pPr>
      <w:r w:rsidRPr="00C14CC8">
        <w:tab/>
      </w:r>
      <w:r>
        <w:t>I.</w:t>
      </w:r>
      <w:r>
        <w:tab/>
        <w:t>Введение</w:t>
      </w:r>
    </w:p>
    <w:p w:rsidR="00E37138" w:rsidRPr="00CE0C61" w:rsidRDefault="0012457E" w:rsidP="0012457E">
      <w:pPr>
        <w:pStyle w:val="SingleTxtGR"/>
      </w:pPr>
      <w:r>
        <w:t>4.</w:t>
      </w:r>
      <w:r>
        <w:tab/>
      </w:r>
      <w:r w:rsidR="00E37138">
        <w:t>Намибия</w:t>
      </w:r>
      <w:r w:rsidR="00E37138" w:rsidRPr="00C14CC8">
        <w:t xml:space="preserve"> </w:t>
      </w:r>
      <w:r w:rsidR="00E37138">
        <w:t>является</w:t>
      </w:r>
      <w:r w:rsidR="00E37138" w:rsidRPr="00C14CC8">
        <w:t xml:space="preserve"> </w:t>
      </w:r>
      <w:r w:rsidR="00E37138">
        <w:t>государством – участником</w:t>
      </w:r>
      <w:r w:rsidR="00E37138" w:rsidRPr="00C14CC8">
        <w:t xml:space="preserve"> </w:t>
      </w:r>
      <w:r w:rsidR="00E37138">
        <w:t>ряда</w:t>
      </w:r>
      <w:r w:rsidR="00E37138" w:rsidRPr="00C14CC8">
        <w:t xml:space="preserve"> </w:t>
      </w:r>
      <w:r w:rsidR="00E37138">
        <w:t>конвенций</w:t>
      </w:r>
      <w:r w:rsidR="00E37138" w:rsidRPr="00C14CC8">
        <w:t xml:space="preserve"> </w:t>
      </w:r>
      <w:r w:rsidR="00E37138">
        <w:t>и</w:t>
      </w:r>
      <w:r w:rsidR="00E37138" w:rsidRPr="00C14CC8">
        <w:t xml:space="preserve"> </w:t>
      </w:r>
      <w:r w:rsidR="00E37138">
        <w:t>догов</w:t>
      </w:r>
      <w:r w:rsidR="00E37138">
        <w:t>о</w:t>
      </w:r>
      <w:r w:rsidR="00E37138">
        <w:t>ров</w:t>
      </w:r>
      <w:r w:rsidR="00E37138" w:rsidRPr="00C14CC8">
        <w:t xml:space="preserve">, </w:t>
      </w:r>
      <w:r w:rsidR="00E37138">
        <w:t>которые</w:t>
      </w:r>
      <w:r w:rsidR="00E37138" w:rsidRPr="00C14CC8">
        <w:t xml:space="preserve"> </w:t>
      </w:r>
      <w:r w:rsidR="00E37138">
        <w:t>обычно</w:t>
      </w:r>
      <w:r w:rsidR="00E37138" w:rsidRPr="00C14CC8">
        <w:t xml:space="preserve"> </w:t>
      </w:r>
      <w:r w:rsidR="00E37138">
        <w:t>называют</w:t>
      </w:r>
      <w:r w:rsidR="00E37138" w:rsidRPr="00C14CC8">
        <w:t xml:space="preserve"> </w:t>
      </w:r>
      <w:r w:rsidR="00E37138">
        <w:t>международными</w:t>
      </w:r>
      <w:r w:rsidR="00E37138" w:rsidRPr="00C14CC8">
        <w:t xml:space="preserve"> </w:t>
      </w:r>
      <w:r w:rsidR="00E37138">
        <w:t>договорами</w:t>
      </w:r>
      <w:r w:rsidR="00E37138" w:rsidRPr="00C14CC8">
        <w:t xml:space="preserve"> </w:t>
      </w:r>
      <w:r w:rsidR="00E37138">
        <w:t>о</w:t>
      </w:r>
      <w:r w:rsidR="00E37138" w:rsidRPr="00C14CC8">
        <w:t xml:space="preserve"> </w:t>
      </w:r>
      <w:r w:rsidR="00E37138">
        <w:t>правах</w:t>
      </w:r>
      <w:r w:rsidR="00E37138" w:rsidRPr="00C14CC8">
        <w:t xml:space="preserve"> </w:t>
      </w:r>
      <w:r w:rsidR="00E37138">
        <w:t>челов</w:t>
      </w:r>
      <w:r w:rsidR="00E37138">
        <w:t>е</w:t>
      </w:r>
      <w:r w:rsidR="00E37138">
        <w:t>ка, включая МКЛРД (далее именуется "Конвенцией"). Намибия ратифицировала Конвенцию в 1982 году, когда Совет Организации Объединенных Наций по Намибии, являющийся в то время законным органом по управлению Намибией</w:t>
      </w:r>
      <w:r w:rsidR="00E37138" w:rsidRPr="00CE0C61">
        <w:t xml:space="preserve">, </w:t>
      </w:r>
      <w:r w:rsidR="00E37138">
        <w:t>ратифицировал</w:t>
      </w:r>
      <w:r w:rsidR="00E37138" w:rsidRPr="00CE0C61">
        <w:t xml:space="preserve"> </w:t>
      </w:r>
      <w:r w:rsidR="00E37138">
        <w:t>данный</w:t>
      </w:r>
      <w:r w:rsidR="00E37138" w:rsidRPr="00CE0C61">
        <w:t xml:space="preserve"> </w:t>
      </w:r>
      <w:r w:rsidR="00E37138">
        <w:t>документ</w:t>
      </w:r>
      <w:r w:rsidR="00E37138" w:rsidRPr="00CE0C61">
        <w:t xml:space="preserve"> </w:t>
      </w:r>
      <w:r w:rsidR="00E37138">
        <w:t>от</w:t>
      </w:r>
      <w:r w:rsidR="00E37138" w:rsidRPr="00CE0C61">
        <w:t xml:space="preserve"> </w:t>
      </w:r>
      <w:r w:rsidR="00E37138">
        <w:t>имени</w:t>
      </w:r>
      <w:r w:rsidR="00E37138" w:rsidRPr="00CE0C61">
        <w:t xml:space="preserve"> </w:t>
      </w:r>
      <w:r w:rsidR="00E37138">
        <w:t>будущего</w:t>
      </w:r>
      <w:r w:rsidR="00E37138" w:rsidRPr="00CE0C61">
        <w:t xml:space="preserve"> </w:t>
      </w:r>
      <w:r w:rsidR="00E37138">
        <w:t>правительства</w:t>
      </w:r>
      <w:r w:rsidR="00E37138" w:rsidRPr="00CE0C61">
        <w:t xml:space="preserve"> </w:t>
      </w:r>
      <w:r w:rsidR="00E37138">
        <w:t>Намибии</w:t>
      </w:r>
      <w:r w:rsidR="00E37138" w:rsidRPr="00CE0C61">
        <w:t xml:space="preserve">. </w:t>
      </w:r>
      <w:r w:rsidR="00E37138">
        <w:t>Перечень</w:t>
      </w:r>
      <w:r w:rsidR="00E37138" w:rsidRPr="00CE0C61">
        <w:t xml:space="preserve"> </w:t>
      </w:r>
      <w:r w:rsidR="00E37138">
        <w:t>основных</w:t>
      </w:r>
      <w:r w:rsidR="00E37138" w:rsidRPr="00CE0C61">
        <w:t xml:space="preserve"> </w:t>
      </w:r>
      <w:r w:rsidR="00E37138">
        <w:t>договоров</w:t>
      </w:r>
      <w:r w:rsidR="00E37138" w:rsidRPr="00CE0C61">
        <w:t xml:space="preserve"> </w:t>
      </w:r>
      <w:r w:rsidR="00E37138">
        <w:t>содержится</w:t>
      </w:r>
      <w:r w:rsidR="00E37138" w:rsidRPr="00CE0C61">
        <w:t xml:space="preserve"> </w:t>
      </w:r>
      <w:r w:rsidR="00E37138">
        <w:t>в</w:t>
      </w:r>
      <w:r w:rsidR="00E37138" w:rsidRPr="00CE0C61">
        <w:t xml:space="preserve"> </w:t>
      </w:r>
      <w:r w:rsidR="00E37138">
        <w:t>приложении</w:t>
      </w:r>
      <w:r w:rsidR="00E37138" w:rsidRPr="00CE0C61">
        <w:t xml:space="preserve"> </w:t>
      </w:r>
      <w:r w:rsidR="00E37138">
        <w:t>к</w:t>
      </w:r>
      <w:r w:rsidR="00E37138" w:rsidRPr="00CE0C61">
        <w:t xml:space="preserve"> </w:t>
      </w:r>
      <w:r w:rsidR="00E37138">
        <w:t>настоящему</w:t>
      </w:r>
      <w:r w:rsidR="00E37138" w:rsidRPr="00CE0C61">
        <w:t xml:space="preserve"> </w:t>
      </w:r>
      <w:r w:rsidR="00E37138">
        <w:t>док</w:t>
      </w:r>
      <w:r w:rsidR="00E37138">
        <w:t>у</w:t>
      </w:r>
      <w:r w:rsidR="00E37138">
        <w:t>менту</w:t>
      </w:r>
      <w:r w:rsidR="00E37138" w:rsidRPr="00CE0C61">
        <w:t xml:space="preserve">. </w:t>
      </w:r>
    </w:p>
    <w:p w:rsidR="00E37138" w:rsidRPr="00C14CC8" w:rsidRDefault="0012457E" w:rsidP="0012457E">
      <w:pPr>
        <w:pStyle w:val="SingleTxtGR"/>
      </w:pPr>
      <w:r>
        <w:t>5.</w:t>
      </w:r>
      <w:r>
        <w:tab/>
      </w:r>
      <w:r w:rsidR="00E37138">
        <w:t>Настоящий доклад представляется в соответствии со статьей 9 Конве</w:t>
      </w:r>
      <w:r w:rsidR="00E37138">
        <w:t>н</w:t>
      </w:r>
      <w:r w:rsidR="00E37138">
        <w:t>ции, согласно которой каждое государство-участник в течение года после вступления Конвенции в силу для дан</w:t>
      </w:r>
      <w:r>
        <w:t>ного государства и впоследствии</w:t>
      </w:r>
      <w:r>
        <w:br/>
      </w:r>
      <w:r w:rsidR="00E37138">
        <w:t>каждые два года представляет доклад о прин</w:t>
      </w:r>
      <w:r>
        <w:t xml:space="preserve">ятых законодательных, судебных, </w:t>
      </w:r>
      <w:r w:rsidR="00E37138">
        <w:lastRenderedPageBreak/>
        <w:t>административных или других мерах, принятых в целях реализац</w:t>
      </w:r>
      <w:r>
        <w:t xml:space="preserve">ии прав и </w:t>
      </w:r>
      <w:r w:rsidR="00E37138">
        <w:t>св</w:t>
      </w:r>
      <w:r w:rsidR="00E37138">
        <w:t>о</w:t>
      </w:r>
      <w:r w:rsidR="00E37138">
        <w:t>бод, признаваемых и гарантируемых этой Конвенцией. Содержащаяся в наст</w:t>
      </w:r>
      <w:r w:rsidR="00E37138">
        <w:t>о</w:t>
      </w:r>
      <w:r w:rsidR="00E37138">
        <w:t>ящем докладе информация охватывает период с 2008 по 2012 год. Намибия</w:t>
      </w:r>
      <w:r>
        <w:t xml:space="preserve"> </w:t>
      </w:r>
      <w:r w:rsidR="00E37138">
        <w:t>приветствует</w:t>
      </w:r>
      <w:r w:rsidR="00E37138" w:rsidRPr="00CE0C61">
        <w:t xml:space="preserve"> </w:t>
      </w:r>
      <w:r w:rsidR="00E37138">
        <w:t>позицию</w:t>
      </w:r>
      <w:r w:rsidR="00E37138" w:rsidRPr="00CE0C61">
        <w:t xml:space="preserve"> </w:t>
      </w:r>
      <w:r w:rsidR="00E37138">
        <w:t>Комитета</w:t>
      </w:r>
      <w:r w:rsidR="00E37138" w:rsidRPr="00C14CC8">
        <w:t xml:space="preserve">, </w:t>
      </w:r>
      <w:r w:rsidR="00E37138">
        <w:t>который</w:t>
      </w:r>
      <w:r w:rsidR="00E37138" w:rsidRPr="00C14CC8">
        <w:t xml:space="preserve"> </w:t>
      </w:r>
      <w:r w:rsidR="00E37138">
        <w:t>согласился</w:t>
      </w:r>
      <w:r w:rsidR="00E37138" w:rsidRPr="00C14CC8">
        <w:t xml:space="preserve"> </w:t>
      </w:r>
      <w:r w:rsidR="00E37138">
        <w:t>с</w:t>
      </w:r>
      <w:r w:rsidR="00E37138" w:rsidRPr="00C14CC8">
        <w:t xml:space="preserve"> </w:t>
      </w:r>
      <w:r w:rsidR="00E37138">
        <w:t>тем</w:t>
      </w:r>
      <w:r w:rsidR="00E37138" w:rsidRPr="00C14CC8">
        <w:t xml:space="preserve">, </w:t>
      </w:r>
      <w:r w:rsidR="00E37138">
        <w:t>чтобы</w:t>
      </w:r>
      <w:r w:rsidR="00E37138" w:rsidRPr="00C14CC8">
        <w:t xml:space="preserve"> </w:t>
      </w:r>
      <w:r w:rsidR="00E37138">
        <w:t>тринадц</w:t>
      </w:r>
      <w:r w:rsidR="00E37138">
        <w:t>а</w:t>
      </w:r>
      <w:r w:rsidR="00E37138">
        <w:t>тый</w:t>
      </w:r>
      <w:r w:rsidR="00E37138" w:rsidRPr="00C14CC8">
        <w:t>–</w:t>
      </w:r>
      <w:r w:rsidR="00E37138">
        <w:t>пятнадцатый</w:t>
      </w:r>
      <w:r w:rsidR="00E37138" w:rsidRPr="00C14CC8">
        <w:t xml:space="preserve"> </w:t>
      </w:r>
      <w:r w:rsidR="00E37138" w:rsidRPr="00200120">
        <w:t xml:space="preserve">периодические доклады </w:t>
      </w:r>
      <w:r w:rsidR="00E37138">
        <w:t>были</w:t>
      </w:r>
      <w:r w:rsidR="00E37138" w:rsidRPr="00C14CC8">
        <w:t xml:space="preserve"> </w:t>
      </w:r>
      <w:r w:rsidR="00E37138">
        <w:t>сведены</w:t>
      </w:r>
      <w:r w:rsidR="00E37138" w:rsidRPr="00C14CC8">
        <w:t xml:space="preserve"> </w:t>
      </w:r>
      <w:r w:rsidR="00E37138">
        <w:t>воедино</w:t>
      </w:r>
      <w:r w:rsidR="00E37138" w:rsidRPr="00C14CC8">
        <w:t xml:space="preserve"> </w:t>
      </w:r>
      <w:r w:rsidR="00E37138">
        <w:t>и</w:t>
      </w:r>
      <w:r w:rsidR="00E37138" w:rsidRPr="00C14CC8">
        <w:t xml:space="preserve"> </w:t>
      </w:r>
      <w:r w:rsidR="00E37138">
        <w:t>предста</w:t>
      </w:r>
      <w:r w:rsidR="00E37138">
        <w:t>в</w:t>
      </w:r>
      <w:r w:rsidR="00E37138">
        <w:t>лены</w:t>
      </w:r>
      <w:r w:rsidR="00E37138" w:rsidRPr="00C14CC8">
        <w:t xml:space="preserve"> </w:t>
      </w:r>
      <w:r w:rsidR="00E37138">
        <w:t>в</w:t>
      </w:r>
      <w:r w:rsidR="00E37138" w:rsidRPr="00C14CC8">
        <w:t xml:space="preserve"> </w:t>
      </w:r>
      <w:r w:rsidR="00E37138">
        <w:t>качестве</w:t>
      </w:r>
      <w:r w:rsidR="00E37138" w:rsidRPr="00C14CC8">
        <w:t xml:space="preserve"> </w:t>
      </w:r>
      <w:r w:rsidR="00E37138">
        <w:t>одного</w:t>
      </w:r>
      <w:r w:rsidR="00E37138" w:rsidRPr="00C14CC8">
        <w:t xml:space="preserve"> </w:t>
      </w:r>
      <w:r w:rsidR="00E37138">
        <w:t>документа</w:t>
      </w:r>
      <w:r w:rsidR="00E37138" w:rsidRPr="00C14CC8">
        <w:t xml:space="preserve">. </w:t>
      </w:r>
    </w:p>
    <w:p w:rsidR="00E37138" w:rsidRPr="00CE0C61" w:rsidRDefault="0012457E" w:rsidP="0012457E">
      <w:pPr>
        <w:pStyle w:val="SingleTxtGR"/>
      </w:pPr>
      <w:r>
        <w:t>6.</w:t>
      </w:r>
      <w:r>
        <w:tab/>
      </w:r>
      <w:r w:rsidR="00E37138">
        <w:t>Настоящий доклад состоит из вводного раздела, который содержит и</w:t>
      </w:r>
      <w:r w:rsidR="00E37138">
        <w:t>н</w:t>
      </w:r>
      <w:r w:rsidR="00E37138">
        <w:t>формацию о методологии подготовки доклада. В</w:t>
      </w:r>
      <w:r w:rsidR="00E37138" w:rsidRPr="00C14CC8">
        <w:t xml:space="preserve"> </w:t>
      </w:r>
      <w:r w:rsidR="00E37138">
        <w:t>части</w:t>
      </w:r>
      <w:r w:rsidR="00AE211F">
        <w:t xml:space="preserve"> I</w:t>
      </w:r>
      <w:r w:rsidR="00E37138" w:rsidRPr="00C14CC8">
        <w:t xml:space="preserve"> </w:t>
      </w:r>
      <w:r w:rsidR="00E37138">
        <w:t>доклада</w:t>
      </w:r>
      <w:r w:rsidR="00E37138" w:rsidRPr="00C14CC8">
        <w:t xml:space="preserve"> </w:t>
      </w:r>
      <w:r w:rsidR="00E37138">
        <w:t>приводятся</w:t>
      </w:r>
      <w:r w:rsidR="00E37138" w:rsidRPr="00C14CC8">
        <w:t xml:space="preserve"> </w:t>
      </w:r>
      <w:r w:rsidR="00E37138">
        <w:t>информация</w:t>
      </w:r>
      <w:r w:rsidR="00E37138" w:rsidRPr="00C14CC8">
        <w:t xml:space="preserve"> </w:t>
      </w:r>
      <w:r w:rsidR="00E37138">
        <w:t>и</w:t>
      </w:r>
      <w:r w:rsidR="00E37138" w:rsidRPr="00C14CC8">
        <w:t xml:space="preserve"> </w:t>
      </w:r>
      <w:r w:rsidR="00E37138">
        <w:t>ответы на заключительные замечания и рекомендации Комитета, которые были сделаны после рассмотрения восьмого–двенадцатого периодич</w:t>
      </w:r>
      <w:r w:rsidR="00E37138">
        <w:t>е</w:t>
      </w:r>
      <w:r w:rsidR="00E37138">
        <w:t>ских докладов Намибии в 2008 году. В</w:t>
      </w:r>
      <w:r w:rsidR="00E37138" w:rsidRPr="00C14CC8">
        <w:t xml:space="preserve"> </w:t>
      </w:r>
      <w:r w:rsidR="00E37138">
        <w:t>части</w:t>
      </w:r>
      <w:r w:rsidR="00E37138" w:rsidRPr="00C14CC8">
        <w:t xml:space="preserve"> </w:t>
      </w:r>
      <w:r w:rsidR="00E37138">
        <w:rPr>
          <w:lang w:val="en-US"/>
        </w:rPr>
        <w:t>II</w:t>
      </w:r>
      <w:r w:rsidR="00E37138" w:rsidRPr="00C14CC8">
        <w:t xml:space="preserve"> </w:t>
      </w:r>
      <w:r w:rsidR="00E37138">
        <w:t>доклада содержится информ</w:t>
      </w:r>
      <w:r w:rsidR="00E37138">
        <w:t>а</w:t>
      </w:r>
      <w:r w:rsidR="00E37138">
        <w:t>ция об основных правах, признаваемых соответствующими статьями Конве</w:t>
      </w:r>
      <w:r w:rsidR="00E37138">
        <w:t>н</w:t>
      </w:r>
      <w:r w:rsidR="00E37138">
        <w:t>ции, и мерах по их реализации.</w:t>
      </w:r>
    </w:p>
    <w:p w:rsidR="00E37138" w:rsidRPr="00C14CC8" w:rsidRDefault="00E37138" w:rsidP="00BB765E">
      <w:pPr>
        <w:pStyle w:val="HChGR"/>
      </w:pPr>
      <w:r w:rsidRPr="00CE0C61">
        <w:tab/>
      </w:r>
      <w:r>
        <w:rPr>
          <w:lang w:val="en-US"/>
        </w:rPr>
        <w:t>II</w:t>
      </w:r>
      <w:r w:rsidRPr="0012457E">
        <w:t>.</w:t>
      </w:r>
      <w:r w:rsidRPr="0012457E">
        <w:tab/>
      </w:r>
      <w:r>
        <w:t>Методология подготовки доклада</w:t>
      </w:r>
    </w:p>
    <w:p w:rsidR="00E37138" w:rsidRPr="00CE0C61" w:rsidRDefault="0012457E" w:rsidP="0012457E">
      <w:pPr>
        <w:pStyle w:val="SingleTxtGR"/>
      </w:pPr>
      <w:r>
        <w:t>7.</w:t>
      </w:r>
      <w:r>
        <w:tab/>
      </w:r>
      <w:r w:rsidR="00E37138">
        <w:t>В</w:t>
      </w:r>
      <w:r w:rsidR="00E37138" w:rsidRPr="00C14CC8">
        <w:t xml:space="preserve"> </w:t>
      </w:r>
      <w:r w:rsidR="00E37138">
        <w:t>целях</w:t>
      </w:r>
      <w:r w:rsidR="00E37138" w:rsidRPr="00C14CC8">
        <w:t xml:space="preserve"> </w:t>
      </w:r>
      <w:r w:rsidR="00E37138">
        <w:t>уважения</w:t>
      </w:r>
      <w:r w:rsidR="00E37138" w:rsidRPr="00C14CC8">
        <w:t xml:space="preserve"> </w:t>
      </w:r>
      <w:r w:rsidR="00E37138">
        <w:t>и</w:t>
      </w:r>
      <w:r w:rsidR="00E37138" w:rsidRPr="00C14CC8">
        <w:t xml:space="preserve"> </w:t>
      </w:r>
      <w:r w:rsidR="00E37138">
        <w:t>соблюдения</w:t>
      </w:r>
      <w:r w:rsidR="00E37138" w:rsidRPr="00C14CC8">
        <w:t xml:space="preserve"> </w:t>
      </w:r>
      <w:r w:rsidR="00E37138">
        <w:t>своих</w:t>
      </w:r>
      <w:r w:rsidR="00E37138" w:rsidRPr="00C14CC8">
        <w:t xml:space="preserve"> </w:t>
      </w:r>
      <w:r w:rsidR="00E37138">
        <w:t>международных</w:t>
      </w:r>
      <w:r w:rsidR="00E37138" w:rsidRPr="00C14CC8">
        <w:t xml:space="preserve"> </w:t>
      </w:r>
      <w:r w:rsidR="00E37138">
        <w:t>обязательств</w:t>
      </w:r>
      <w:r w:rsidR="00E37138" w:rsidRPr="00C14CC8">
        <w:t xml:space="preserve"> </w:t>
      </w:r>
      <w:r w:rsidR="00E37138">
        <w:t>Намибия</w:t>
      </w:r>
      <w:r w:rsidR="00E37138" w:rsidRPr="00C14CC8">
        <w:t xml:space="preserve"> </w:t>
      </w:r>
      <w:r w:rsidR="00E37138">
        <w:t>учредила</w:t>
      </w:r>
      <w:r w:rsidR="00E37138" w:rsidRPr="00C14CC8">
        <w:t xml:space="preserve"> </w:t>
      </w:r>
      <w:r w:rsidR="00E37138">
        <w:t>Межминистерский</w:t>
      </w:r>
      <w:r w:rsidR="00E37138" w:rsidRPr="00C14CC8">
        <w:t xml:space="preserve"> </w:t>
      </w:r>
      <w:r w:rsidR="00E37138">
        <w:t>комитет</w:t>
      </w:r>
      <w:r w:rsidR="00E37138" w:rsidRPr="00C14CC8">
        <w:t xml:space="preserve"> </w:t>
      </w:r>
      <w:r w:rsidR="00E37138">
        <w:t>по</w:t>
      </w:r>
      <w:r w:rsidR="00E37138" w:rsidRPr="00C14CC8">
        <w:t xml:space="preserve"> </w:t>
      </w:r>
      <w:r w:rsidR="00E37138">
        <w:t>правам</w:t>
      </w:r>
      <w:r w:rsidR="00E37138" w:rsidRPr="00C14CC8">
        <w:t xml:space="preserve"> </w:t>
      </w:r>
      <w:r w:rsidR="00E37138">
        <w:t>человека</w:t>
      </w:r>
      <w:r w:rsidR="00E37138" w:rsidRPr="00C14CC8">
        <w:t xml:space="preserve"> </w:t>
      </w:r>
      <w:r w:rsidR="00E37138">
        <w:t>и</w:t>
      </w:r>
      <w:r w:rsidR="00E37138" w:rsidRPr="00C14CC8">
        <w:t xml:space="preserve"> </w:t>
      </w:r>
      <w:r w:rsidR="00E37138">
        <w:t>междун</w:t>
      </w:r>
      <w:r w:rsidR="00E37138">
        <w:t>а</w:t>
      </w:r>
      <w:r w:rsidR="00E37138">
        <w:t>родному</w:t>
      </w:r>
      <w:r w:rsidR="00E37138" w:rsidRPr="00C14CC8">
        <w:t xml:space="preserve"> </w:t>
      </w:r>
      <w:r w:rsidR="00E37138">
        <w:t>гуманитарному</w:t>
      </w:r>
      <w:r w:rsidR="00E37138" w:rsidRPr="00C14CC8">
        <w:t xml:space="preserve"> </w:t>
      </w:r>
      <w:r w:rsidR="00E37138">
        <w:t>праву</w:t>
      </w:r>
      <w:r w:rsidR="00E37138" w:rsidRPr="00C14CC8">
        <w:t xml:space="preserve">, который состоит из всех министерств/ведомств, отвечающих за соблюдение стандартов в области прав человека, содержащихся в Конвенции. </w:t>
      </w:r>
      <w:r w:rsidR="00E37138">
        <w:t>Их</w:t>
      </w:r>
      <w:r w:rsidR="00E37138" w:rsidRPr="00C14CC8">
        <w:t xml:space="preserve"> </w:t>
      </w:r>
      <w:r w:rsidR="00E37138">
        <w:t>деятельность</w:t>
      </w:r>
      <w:r w:rsidR="00E37138" w:rsidRPr="00C14CC8">
        <w:t xml:space="preserve"> </w:t>
      </w:r>
      <w:r w:rsidR="00E37138">
        <w:t>координируется</w:t>
      </w:r>
      <w:r w:rsidR="00E37138" w:rsidRPr="00C14CC8">
        <w:t xml:space="preserve"> </w:t>
      </w:r>
      <w:r w:rsidR="00E37138">
        <w:t>Министерством</w:t>
      </w:r>
      <w:r w:rsidR="00E37138" w:rsidRPr="00C14CC8">
        <w:t xml:space="preserve"> </w:t>
      </w:r>
      <w:r w:rsidR="00E37138">
        <w:t>юстиции</w:t>
      </w:r>
      <w:r w:rsidR="00E37138" w:rsidRPr="00C14CC8">
        <w:t xml:space="preserve">. </w:t>
      </w:r>
      <w:r w:rsidR="00E37138">
        <w:t>Настоящий доклад был подготовлен и скомпонован Министерством юстиции на основе информации, полученной от всех государственных министерств, да</w:t>
      </w:r>
      <w:r w:rsidR="00E37138">
        <w:t>н</w:t>
      </w:r>
      <w:r w:rsidR="00E37138">
        <w:t>ных, отражающих результаты проведенных исследований, и сообщений соо</w:t>
      </w:r>
      <w:r w:rsidR="00E37138">
        <w:t>т</w:t>
      </w:r>
      <w:r w:rsidR="00E37138">
        <w:t>ветствующих неправительственных организаций (НПО). Доклад был предста</w:t>
      </w:r>
      <w:r w:rsidR="00E37138">
        <w:t>в</w:t>
      </w:r>
      <w:r w:rsidR="00E37138">
        <w:t xml:space="preserve">лен НПО для их сведения и получения возможных замечаний. </w:t>
      </w:r>
    </w:p>
    <w:p w:rsidR="00E37138" w:rsidRPr="00157D66" w:rsidRDefault="00E37138" w:rsidP="00BB765E">
      <w:pPr>
        <w:pStyle w:val="HChGR"/>
      </w:pPr>
      <w:r w:rsidRPr="00CE0C61">
        <w:tab/>
      </w:r>
      <w:r w:rsidRPr="00A31966">
        <w:t>I</w:t>
      </w:r>
      <w:r>
        <w:t>II</w:t>
      </w:r>
      <w:r w:rsidRPr="00157D66">
        <w:t>.</w:t>
      </w:r>
      <w:r w:rsidRPr="00157D66">
        <w:tab/>
      </w:r>
      <w:r>
        <w:t>Часть</w:t>
      </w:r>
      <w:r w:rsidRPr="00157D66">
        <w:t xml:space="preserve"> </w:t>
      </w:r>
      <w:r>
        <w:rPr>
          <w:lang w:val="en-US"/>
        </w:rPr>
        <w:t>I</w:t>
      </w:r>
      <w:r w:rsidR="002854CF">
        <w:t xml:space="preserve">: </w:t>
      </w:r>
      <w:r w:rsidR="00C90291">
        <w:t>о</w:t>
      </w:r>
      <w:r>
        <w:t>тветы</w:t>
      </w:r>
      <w:r w:rsidRPr="00157D66">
        <w:t xml:space="preserve"> </w:t>
      </w:r>
      <w:r>
        <w:t>на</w:t>
      </w:r>
      <w:r w:rsidRPr="00157D66">
        <w:t xml:space="preserve"> </w:t>
      </w:r>
      <w:r>
        <w:t>заключительные</w:t>
      </w:r>
      <w:r w:rsidRPr="00157D66">
        <w:t xml:space="preserve"> </w:t>
      </w:r>
      <w:r>
        <w:t>замечания</w:t>
      </w:r>
      <w:r w:rsidRPr="00157D66">
        <w:t xml:space="preserve"> </w:t>
      </w:r>
      <w:r>
        <w:t>Комитета</w:t>
      </w:r>
      <w:r w:rsidR="002854CF">
        <w:t xml:space="preserve"> </w:t>
      </w:r>
      <w:r>
        <w:t>по</w:t>
      </w:r>
      <w:r w:rsidRPr="00157D66">
        <w:t xml:space="preserve"> </w:t>
      </w:r>
      <w:r>
        <w:t>ликвидации</w:t>
      </w:r>
      <w:r w:rsidRPr="00157D66">
        <w:t xml:space="preserve"> </w:t>
      </w:r>
      <w:r>
        <w:t>всех</w:t>
      </w:r>
      <w:r w:rsidRPr="00157D66">
        <w:t xml:space="preserve"> </w:t>
      </w:r>
      <w:r>
        <w:t>форм</w:t>
      </w:r>
      <w:r w:rsidRPr="00157D66">
        <w:t xml:space="preserve"> </w:t>
      </w:r>
      <w:r>
        <w:t>расовой</w:t>
      </w:r>
      <w:r w:rsidRPr="00157D66">
        <w:t xml:space="preserve"> </w:t>
      </w:r>
      <w:r>
        <w:t>дискриминации</w:t>
      </w:r>
      <w:r w:rsidRPr="00157D66">
        <w:t xml:space="preserve"> </w:t>
      </w:r>
      <w:r>
        <w:t>после</w:t>
      </w:r>
      <w:r w:rsidRPr="00157D66">
        <w:t xml:space="preserve"> </w:t>
      </w:r>
      <w:r>
        <w:t>рассмотрения</w:t>
      </w:r>
      <w:r w:rsidRPr="00157D66">
        <w:t xml:space="preserve"> </w:t>
      </w:r>
      <w:r>
        <w:t>доклада</w:t>
      </w:r>
      <w:r w:rsidRPr="00157D66">
        <w:t xml:space="preserve"> </w:t>
      </w:r>
      <w:r>
        <w:t>Намибии</w:t>
      </w:r>
      <w:r w:rsidR="00BB765E">
        <w:t xml:space="preserve"> </w:t>
      </w:r>
      <w:r>
        <w:t>в</w:t>
      </w:r>
      <w:r w:rsidRPr="00157D66">
        <w:t xml:space="preserve"> 2008 </w:t>
      </w:r>
      <w:r>
        <w:t>году</w:t>
      </w:r>
      <w:r w:rsidRPr="00157D66">
        <w:t xml:space="preserve"> </w:t>
      </w:r>
    </w:p>
    <w:p w:rsidR="00E37138" w:rsidRPr="00157D66" w:rsidRDefault="00E37138" w:rsidP="00BB765E">
      <w:pPr>
        <w:pStyle w:val="H1GR"/>
      </w:pPr>
      <w:r w:rsidRPr="00157D66">
        <w:tab/>
      </w:r>
      <w:r w:rsidRPr="00157D66">
        <w:tab/>
      </w:r>
      <w:r>
        <w:t>Вопросы, вызывающие озабоченность, и рекомендации</w:t>
      </w:r>
    </w:p>
    <w:p w:rsidR="00E37138" w:rsidRPr="00157D66" w:rsidRDefault="00E37138" w:rsidP="00BB765E">
      <w:pPr>
        <w:pStyle w:val="H23GR"/>
      </w:pPr>
      <w:r w:rsidRPr="00157D66">
        <w:tab/>
      </w:r>
      <w:r w:rsidRPr="00157D66">
        <w:tab/>
      </w:r>
      <w:r>
        <w:t xml:space="preserve">Рекомендация № </w:t>
      </w:r>
      <w:r w:rsidRPr="00157D66">
        <w:t>9</w:t>
      </w:r>
    </w:p>
    <w:p w:rsidR="00E37138" w:rsidRPr="00157D66" w:rsidRDefault="0012457E" w:rsidP="0012457E">
      <w:pPr>
        <w:pStyle w:val="SingleTxtGR"/>
      </w:pPr>
      <w:r>
        <w:t>8.</w:t>
      </w:r>
      <w:r>
        <w:tab/>
      </w:r>
      <w:r w:rsidR="00E37138">
        <w:t>Комитет с обеспокоенностью отмечает, что в представленном докладе приводится недостаточно социально-экономической информации, и подчерк</w:t>
      </w:r>
      <w:r w:rsidR="00E37138">
        <w:t>и</w:t>
      </w:r>
      <w:r w:rsidR="00E37138">
        <w:t>вает, что такие данные имеют для него важное значение.</w:t>
      </w:r>
      <w:r w:rsidR="00E37138" w:rsidRPr="00157D66">
        <w:t xml:space="preserve"> </w:t>
      </w:r>
    </w:p>
    <w:p w:rsidR="00E37138" w:rsidRPr="0012457E" w:rsidRDefault="00E37138" w:rsidP="0012457E">
      <w:pPr>
        <w:pStyle w:val="SingleTxtGR"/>
        <w:rPr>
          <w:b/>
        </w:rPr>
      </w:pPr>
      <w:r w:rsidRPr="0012457E">
        <w:rPr>
          <w:b/>
        </w:rPr>
        <w:t>Комитет рекомендует государству-участнику принять все необходимые м</w:t>
      </w:r>
      <w:r w:rsidRPr="0012457E">
        <w:rPr>
          <w:b/>
        </w:rPr>
        <w:t>е</w:t>
      </w:r>
      <w:r w:rsidRPr="0012457E">
        <w:rPr>
          <w:b/>
        </w:rPr>
        <w:t>ры для включения в следующий доклад социально-экономических данных, имеющих отношение к мониторингу Конвенции. В этой связи Комитет о</w:t>
      </w:r>
      <w:r w:rsidRPr="0012457E">
        <w:rPr>
          <w:b/>
        </w:rPr>
        <w:t>б</w:t>
      </w:r>
      <w:r w:rsidRPr="0012457E">
        <w:rPr>
          <w:b/>
        </w:rPr>
        <w:t>ращает внимание государства-участника на пункты 10–12 Руководящих принципов подготовки документа по МКЛРД, принятых на его семьдесят первой сессии.</w:t>
      </w:r>
    </w:p>
    <w:p w:rsidR="00E37138" w:rsidRPr="00157D66" w:rsidRDefault="00E37138" w:rsidP="00BB765E">
      <w:pPr>
        <w:pStyle w:val="H23GR"/>
      </w:pPr>
      <w:r w:rsidRPr="00CE0C61">
        <w:tab/>
      </w:r>
      <w:r w:rsidRPr="00CE0C61">
        <w:tab/>
      </w:r>
      <w:r>
        <w:t>Ответ</w:t>
      </w:r>
    </w:p>
    <w:p w:rsidR="00E37138" w:rsidRPr="00157D66" w:rsidRDefault="00A045AB" w:rsidP="0012457E">
      <w:pPr>
        <w:pStyle w:val="SingleTxtGR"/>
      </w:pPr>
      <w:r>
        <w:t>9.</w:t>
      </w:r>
      <w:r>
        <w:tab/>
      </w:r>
      <w:r w:rsidR="00E37138">
        <w:t>Согласно</w:t>
      </w:r>
      <w:r w:rsidR="00E37138" w:rsidRPr="00157D66">
        <w:t xml:space="preserve"> </w:t>
      </w:r>
      <w:r w:rsidR="00E37138">
        <w:t>проведенной</w:t>
      </w:r>
      <w:r w:rsidR="00E37138" w:rsidRPr="00157D66">
        <w:t xml:space="preserve"> </w:t>
      </w:r>
      <w:r w:rsidR="00E37138">
        <w:t>в</w:t>
      </w:r>
      <w:r w:rsidR="00E37138" w:rsidRPr="00157D66">
        <w:t xml:space="preserve"> 1991 </w:t>
      </w:r>
      <w:r w:rsidR="00E37138">
        <w:t>году</w:t>
      </w:r>
      <w:r w:rsidR="00E37138" w:rsidRPr="00157D66">
        <w:t xml:space="preserve"> </w:t>
      </w:r>
      <w:r w:rsidR="00E37138">
        <w:t>переписи</w:t>
      </w:r>
      <w:r w:rsidR="00E37138" w:rsidRPr="00157D66">
        <w:t xml:space="preserve"> </w:t>
      </w:r>
      <w:r w:rsidR="00E37138">
        <w:t>населения</w:t>
      </w:r>
      <w:r w:rsidR="00E37138" w:rsidRPr="00157D66">
        <w:t xml:space="preserve"> </w:t>
      </w:r>
      <w:r w:rsidR="00E37138">
        <w:t>и</w:t>
      </w:r>
      <w:r w:rsidR="00E37138" w:rsidRPr="00157D66">
        <w:t xml:space="preserve"> </w:t>
      </w:r>
      <w:r w:rsidR="00E37138">
        <w:t>жилищного</w:t>
      </w:r>
      <w:r w:rsidR="00E37138" w:rsidRPr="00157D66">
        <w:t xml:space="preserve"> </w:t>
      </w:r>
      <w:r w:rsidR="00E37138">
        <w:t>фонда</w:t>
      </w:r>
      <w:r w:rsidR="00E37138" w:rsidRPr="00157D66">
        <w:t xml:space="preserve"> </w:t>
      </w:r>
      <w:r w:rsidR="00E37138">
        <w:t>общая</w:t>
      </w:r>
      <w:r w:rsidR="00E37138" w:rsidRPr="00157D66">
        <w:t xml:space="preserve"> </w:t>
      </w:r>
      <w:r w:rsidR="00E37138">
        <w:t>численность</w:t>
      </w:r>
      <w:r w:rsidR="00E37138" w:rsidRPr="00157D66">
        <w:t xml:space="preserve"> </w:t>
      </w:r>
      <w:r w:rsidR="00E37138">
        <w:t>населения</w:t>
      </w:r>
      <w:r w:rsidR="00E37138" w:rsidRPr="00157D66">
        <w:t xml:space="preserve"> </w:t>
      </w:r>
      <w:r w:rsidR="00E37138">
        <w:t>Намибии</w:t>
      </w:r>
      <w:r w:rsidR="00E37138" w:rsidRPr="00157D66">
        <w:t xml:space="preserve"> </w:t>
      </w:r>
      <w:r w:rsidR="00E37138">
        <w:t>составляет</w:t>
      </w:r>
      <w:r w:rsidR="00E37138" w:rsidRPr="00157D66">
        <w:t xml:space="preserve"> 1</w:t>
      </w:r>
      <w:r w:rsidR="00C90291" w:rsidRPr="00C90291">
        <w:t xml:space="preserve"> </w:t>
      </w:r>
      <w:r w:rsidR="00E37138" w:rsidRPr="00157D66">
        <w:t>409</w:t>
      </w:r>
      <w:r w:rsidR="00C90291" w:rsidRPr="00C90291">
        <w:t xml:space="preserve"> </w:t>
      </w:r>
      <w:r w:rsidR="00E37138" w:rsidRPr="00157D66">
        <w:t xml:space="preserve">920 </w:t>
      </w:r>
      <w:r w:rsidR="00E37138">
        <w:t>человек</w:t>
      </w:r>
      <w:r w:rsidR="00E37138" w:rsidRPr="00157D66">
        <w:t>.</w:t>
      </w:r>
      <w:r>
        <w:br/>
      </w:r>
      <w:r w:rsidR="00E37138">
        <w:lastRenderedPageBreak/>
        <w:t>В</w:t>
      </w:r>
      <w:r w:rsidR="00E37138" w:rsidRPr="00157D66">
        <w:t xml:space="preserve"> 2001 </w:t>
      </w:r>
      <w:r w:rsidR="00E37138">
        <w:t>году</w:t>
      </w:r>
      <w:r w:rsidR="00E37138" w:rsidRPr="00157D66">
        <w:t xml:space="preserve"> </w:t>
      </w:r>
      <w:r w:rsidR="00E37138">
        <w:t>численность</w:t>
      </w:r>
      <w:r w:rsidR="00E37138" w:rsidRPr="00157D66">
        <w:t xml:space="preserve"> </w:t>
      </w:r>
      <w:r w:rsidR="00E37138">
        <w:t>населения</w:t>
      </w:r>
      <w:r w:rsidR="00E37138" w:rsidRPr="00157D66">
        <w:t xml:space="preserve"> </w:t>
      </w:r>
      <w:r w:rsidR="00E37138">
        <w:t>Намибии</w:t>
      </w:r>
      <w:r w:rsidR="00E37138" w:rsidRPr="00157D66">
        <w:t xml:space="preserve"> </w:t>
      </w:r>
      <w:r w:rsidR="00E37138">
        <w:t>достигла</w:t>
      </w:r>
      <w:r w:rsidR="00E37138" w:rsidRPr="00157D66">
        <w:t xml:space="preserve"> 1</w:t>
      </w:r>
      <w:r w:rsidR="00C90291" w:rsidRPr="00C90291">
        <w:t xml:space="preserve"> </w:t>
      </w:r>
      <w:r w:rsidR="00E37138" w:rsidRPr="00157D66">
        <w:t>830</w:t>
      </w:r>
      <w:r w:rsidR="00C90291" w:rsidRPr="00C90291">
        <w:t xml:space="preserve"> </w:t>
      </w:r>
      <w:r w:rsidR="00E37138" w:rsidRPr="00157D66">
        <w:t>330</w:t>
      </w:r>
      <w:r w:rsidR="00E37138">
        <w:t xml:space="preserve"> человек с</w:t>
      </w:r>
      <w:r w:rsidR="00E37138">
        <w:t>о</w:t>
      </w:r>
      <w:r w:rsidR="00E37138">
        <w:t>гласно данным переписи за указанный год (перепись населения и жилищного фонда 2001 года), что отражает прирост порядка 2,6%.</w:t>
      </w:r>
      <w:r w:rsidR="00E37138" w:rsidRPr="00157D66">
        <w:t xml:space="preserve"> </w:t>
      </w:r>
    </w:p>
    <w:p w:rsidR="00E37138" w:rsidRPr="00CE0C61" w:rsidRDefault="00A045AB" w:rsidP="0012457E">
      <w:pPr>
        <w:pStyle w:val="SingleTxtGR"/>
      </w:pPr>
      <w:r>
        <w:t>10.</w:t>
      </w:r>
      <w:r>
        <w:tab/>
      </w:r>
      <w:r w:rsidR="00E37138">
        <w:t>Согласно</w:t>
      </w:r>
      <w:r w:rsidR="00E37138" w:rsidRPr="00157D66">
        <w:t xml:space="preserve"> </w:t>
      </w:r>
      <w:r w:rsidR="00E37138">
        <w:t>данным</w:t>
      </w:r>
      <w:r w:rsidR="00E37138" w:rsidRPr="00157D66">
        <w:t xml:space="preserve"> </w:t>
      </w:r>
      <w:r w:rsidR="00E37138">
        <w:t>переписи</w:t>
      </w:r>
      <w:r w:rsidR="00E37138" w:rsidRPr="00157D66">
        <w:t xml:space="preserve"> 2001 </w:t>
      </w:r>
      <w:r w:rsidR="00E37138">
        <w:t>года</w:t>
      </w:r>
      <w:r w:rsidR="00E37138" w:rsidRPr="00157D66">
        <w:t xml:space="preserve"> </w:t>
      </w:r>
      <w:r w:rsidR="00E37138">
        <w:t>в</w:t>
      </w:r>
      <w:r w:rsidR="00E37138" w:rsidRPr="00157D66">
        <w:t xml:space="preserve"> </w:t>
      </w:r>
      <w:r w:rsidR="00E37138">
        <w:t>стране</w:t>
      </w:r>
      <w:r w:rsidR="00E37138" w:rsidRPr="00157D66">
        <w:t xml:space="preserve"> </w:t>
      </w:r>
      <w:r w:rsidR="00E37138">
        <w:t xml:space="preserve">проживает </w:t>
      </w:r>
      <w:r w:rsidR="00E37138" w:rsidRPr="00157D66">
        <w:t>942</w:t>
      </w:r>
      <w:r w:rsidR="00C90291">
        <w:t xml:space="preserve"> </w:t>
      </w:r>
      <w:r w:rsidR="00E37138" w:rsidRPr="00157D66">
        <w:t>572</w:t>
      </w:r>
      <w:r w:rsidR="00E37138">
        <w:t xml:space="preserve"> же</w:t>
      </w:r>
      <w:r w:rsidR="00E37138">
        <w:t>н</w:t>
      </w:r>
      <w:r w:rsidR="00E37138">
        <w:t>щины и</w:t>
      </w:r>
      <w:r w:rsidR="00E37138" w:rsidRPr="00157D66">
        <w:t xml:space="preserve"> 887</w:t>
      </w:r>
      <w:r w:rsidR="00C90291">
        <w:t xml:space="preserve"> </w:t>
      </w:r>
      <w:r w:rsidR="00E37138" w:rsidRPr="00157D66">
        <w:t>721</w:t>
      </w:r>
      <w:r w:rsidR="00E37138">
        <w:t xml:space="preserve"> мужчина. 97% жителей являются </w:t>
      </w:r>
      <w:proofErr w:type="spellStart"/>
      <w:r w:rsidR="00E37138">
        <w:t>намибийцами</w:t>
      </w:r>
      <w:proofErr w:type="spellEnd"/>
      <w:r w:rsidR="00E37138">
        <w:t xml:space="preserve"> и всего 3% не являются таковыми. По оценкам, 67% населения живут в сельских районах, и только 33% проживают в городских районах. 26% от общей численности нас</w:t>
      </w:r>
      <w:r w:rsidR="00E37138">
        <w:t>е</w:t>
      </w:r>
      <w:r w:rsidR="00E37138">
        <w:t>ления составляют лица в возрасте до 14 лет, 52% населения находятся в во</w:t>
      </w:r>
      <w:r w:rsidR="00E37138">
        <w:t>з</w:t>
      </w:r>
      <w:r w:rsidR="00E37138">
        <w:t>растной группе от 15 до 59 лет и 7% составляют лица в возрасте старше 60 лет.</w:t>
      </w:r>
      <w:r w:rsidR="00E37138" w:rsidRPr="00157D66">
        <w:t xml:space="preserve"> </w:t>
      </w:r>
    </w:p>
    <w:p w:rsidR="00E37138" w:rsidRPr="000160B5" w:rsidRDefault="00A045AB" w:rsidP="0012457E">
      <w:pPr>
        <w:pStyle w:val="SingleTxtGR"/>
      </w:pPr>
      <w:r>
        <w:t>11.</w:t>
      </w:r>
      <w:r>
        <w:tab/>
      </w:r>
      <w:r w:rsidR="00E37138">
        <w:t>Около 81% населения в возрасте старше 15 лет считается грамотным, п</w:t>
      </w:r>
      <w:r w:rsidR="00E37138">
        <w:t>о</w:t>
      </w:r>
      <w:r w:rsidR="00E37138">
        <w:t>скольку они умеют читать и писать на любом из используемых в Намибии яз</w:t>
      </w:r>
      <w:r w:rsidR="00E37138">
        <w:t>ы</w:t>
      </w:r>
      <w:r w:rsidR="00E37138">
        <w:t>ков. По данным переписи населения и жилищного фонда 2011 года, числе</w:t>
      </w:r>
      <w:r w:rsidR="00E37138">
        <w:t>н</w:t>
      </w:r>
      <w:r w:rsidR="00E37138">
        <w:t>ность населения составляет приблизительно 2,1 млн. человек. Национальные</w:t>
      </w:r>
      <w:r w:rsidR="00E37138" w:rsidRPr="000160B5">
        <w:t xml:space="preserve"> </w:t>
      </w:r>
      <w:r w:rsidR="00E37138">
        <w:t>переписи</w:t>
      </w:r>
      <w:r w:rsidR="00E37138" w:rsidRPr="000160B5">
        <w:t xml:space="preserve"> </w:t>
      </w:r>
      <w:r w:rsidR="00E37138">
        <w:t>населения</w:t>
      </w:r>
      <w:r w:rsidR="00E37138" w:rsidRPr="000160B5">
        <w:t xml:space="preserve"> </w:t>
      </w:r>
      <w:r w:rsidR="00E37138">
        <w:t>и</w:t>
      </w:r>
      <w:r w:rsidR="00E37138" w:rsidRPr="000160B5">
        <w:t xml:space="preserve"> </w:t>
      </w:r>
      <w:r w:rsidR="00E37138">
        <w:t>жилищного</w:t>
      </w:r>
      <w:r w:rsidR="00E37138" w:rsidRPr="000160B5">
        <w:t xml:space="preserve"> </w:t>
      </w:r>
      <w:r w:rsidR="00E37138">
        <w:t>фонда</w:t>
      </w:r>
      <w:r w:rsidR="00E37138" w:rsidRPr="000160B5">
        <w:t xml:space="preserve"> </w:t>
      </w:r>
      <w:r w:rsidR="00E37138">
        <w:t>проводятся</w:t>
      </w:r>
      <w:r w:rsidR="00E37138" w:rsidRPr="000160B5">
        <w:t xml:space="preserve"> </w:t>
      </w:r>
      <w:r w:rsidR="00E37138">
        <w:t>раз</w:t>
      </w:r>
      <w:r w:rsidR="00E37138" w:rsidRPr="000160B5">
        <w:t xml:space="preserve"> </w:t>
      </w:r>
      <w:r w:rsidR="00E37138">
        <w:t>в</w:t>
      </w:r>
      <w:r w:rsidR="00E37138" w:rsidRPr="000160B5">
        <w:t xml:space="preserve"> </w:t>
      </w:r>
      <w:r w:rsidR="00E37138">
        <w:t>десять</w:t>
      </w:r>
      <w:r w:rsidR="00E37138" w:rsidRPr="000160B5">
        <w:t xml:space="preserve"> </w:t>
      </w:r>
      <w:r w:rsidR="00E37138">
        <w:t>лет</w:t>
      </w:r>
      <w:r w:rsidR="00E37138" w:rsidRPr="000160B5">
        <w:t xml:space="preserve">. </w:t>
      </w:r>
    </w:p>
    <w:p w:rsidR="00E37138" w:rsidRPr="00CE0C61" w:rsidRDefault="00A045AB" w:rsidP="0012457E">
      <w:pPr>
        <w:pStyle w:val="SingleTxtGR"/>
      </w:pPr>
      <w:r>
        <w:t>12.</w:t>
      </w:r>
      <w:r>
        <w:tab/>
      </w:r>
      <w:r w:rsidR="00E37138">
        <w:t>С точки зрения этнической принадлежности 87,5% населения являются чернокожими, 6,5% – представителями смешанных рас и 6% – белыми. Офиц</w:t>
      </w:r>
      <w:r w:rsidR="00E37138">
        <w:t>и</w:t>
      </w:r>
      <w:r w:rsidR="00E37138">
        <w:t xml:space="preserve">альным языком является английский, однако во многих городах и поселках в качестве общепринятого языка используется африкаанс. Жители также говорят на немецком и других местных языках, которые преподаются на первом уровне начальной школы, включая </w:t>
      </w:r>
      <w:proofErr w:type="spellStart"/>
      <w:r w:rsidR="00E37138">
        <w:t>жуцъоан</w:t>
      </w:r>
      <w:proofErr w:type="spellEnd"/>
      <w:r w:rsidR="00E37138">
        <w:t>, наречие меньшинства сан, которое и</w:t>
      </w:r>
      <w:r w:rsidR="00E37138">
        <w:t>с</w:t>
      </w:r>
      <w:r w:rsidR="00E37138">
        <w:t>пользуется среди прочих в качестве языка обучения в течение первых трех лет образования. После третьего класса языком обучения становится английский, а родной язык преподается в качестве одного из предметов в течение всего пер</w:t>
      </w:r>
      <w:r w:rsidR="00E37138">
        <w:t>и</w:t>
      </w:r>
      <w:r w:rsidR="00E37138">
        <w:t xml:space="preserve">ода обучения. </w:t>
      </w:r>
    </w:p>
    <w:p w:rsidR="00E37138" w:rsidRPr="00317A28" w:rsidRDefault="00A045AB" w:rsidP="0012457E">
      <w:pPr>
        <w:pStyle w:val="SingleTxtGR"/>
      </w:pPr>
      <w:r>
        <w:t>13.</w:t>
      </w:r>
      <w:r>
        <w:tab/>
      </w:r>
      <w:r w:rsidR="00E37138">
        <w:t>Намибия</w:t>
      </w:r>
      <w:r w:rsidR="00E37138" w:rsidRPr="00CE0C61">
        <w:t xml:space="preserve"> </w:t>
      </w:r>
      <w:r w:rsidR="00E37138">
        <w:t>подписала</w:t>
      </w:r>
      <w:r w:rsidR="00E37138" w:rsidRPr="00CE0C61">
        <w:t xml:space="preserve"> </w:t>
      </w:r>
      <w:r w:rsidR="00E37138">
        <w:t>Декларацию</w:t>
      </w:r>
      <w:r w:rsidR="00E37138" w:rsidRPr="00CE0C61">
        <w:t xml:space="preserve"> </w:t>
      </w:r>
      <w:r w:rsidR="00E37138">
        <w:t>Организации</w:t>
      </w:r>
      <w:r w:rsidR="00E37138" w:rsidRPr="00CE0C61">
        <w:t xml:space="preserve"> </w:t>
      </w:r>
      <w:r w:rsidR="00E37138">
        <w:t>Объединенных</w:t>
      </w:r>
      <w:r w:rsidR="00E37138" w:rsidRPr="00CE0C61">
        <w:t xml:space="preserve"> </w:t>
      </w:r>
      <w:r w:rsidR="00E37138">
        <w:t>Наций</w:t>
      </w:r>
      <w:r w:rsidR="00E37138" w:rsidRPr="00CE0C61">
        <w:t xml:space="preserve"> </w:t>
      </w:r>
      <w:r w:rsidR="00E37138">
        <w:t>о</w:t>
      </w:r>
      <w:r w:rsidR="00E37138" w:rsidRPr="00CE0C61">
        <w:t xml:space="preserve"> </w:t>
      </w:r>
      <w:r w:rsidR="00E37138">
        <w:t>правах</w:t>
      </w:r>
      <w:r w:rsidR="00E37138" w:rsidRPr="00CE0C61">
        <w:t xml:space="preserve"> </w:t>
      </w:r>
      <w:r w:rsidR="00E37138">
        <w:t>коренных</w:t>
      </w:r>
      <w:r w:rsidR="00E37138" w:rsidRPr="00CE0C61">
        <w:t xml:space="preserve"> </w:t>
      </w:r>
      <w:r w:rsidR="00E37138">
        <w:t>народов</w:t>
      </w:r>
      <w:r w:rsidR="00E37138" w:rsidRPr="00CE0C61">
        <w:t xml:space="preserve"> 2007 </w:t>
      </w:r>
      <w:r w:rsidR="00E37138">
        <w:t>года</w:t>
      </w:r>
      <w:r w:rsidR="00E37138" w:rsidRPr="00CE0C61">
        <w:t xml:space="preserve">. </w:t>
      </w:r>
      <w:r w:rsidR="00E37138">
        <w:t xml:space="preserve">Помимо преобладающего </w:t>
      </w:r>
      <w:proofErr w:type="spellStart"/>
      <w:r w:rsidR="00E37138">
        <w:t>бантуязычного</w:t>
      </w:r>
      <w:proofErr w:type="spellEnd"/>
      <w:r w:rsidR="00E37138">
        <w:t xml:space="preserve"> населения в стране имеются многочисленные группы представителей </w:t>
      </w:r>
      <w:proofErr w:type="spellStart"/>
      <w:r w:rsidR="00E37138">
        <w:t>койса</w:t>
      </w:r>
      <w:r w:rsidR="00E37138">
        <w:t>н</w:t>
      </w:r>
      <w:r w:rsidR="00E37138">
        <w:t>ской</w:t>
      </w:r>
      <w:proofErr w:type="spellEnd"/>
      <w:r w:rsidR="00E37138" w:rsidRPr="00250ACD">
        <w:t xml:space="preserve"> </w:t>
      </w:r>
      <w:r w:rsidR="00E37138">
        <w:t xml:space="preserve">языковой семьи (например, </w:t>
      </w:r>
      <w:proofErr w:type="spellStart"/>
      <w:r w:rsidR="00E37138">
        <w:t>нама</w:t>
      </w:r>
      <w:proofErr w:type="spellEnd"/>
      <w:r w:rsidR="00E37138">
        <w:t xml:space="preserve"> и сан), которые являются потомками пе</w:t>
      </w:r>
      <w:r w:rsidR="00E37138">
        <w:t>р</w:t>
      </w:r>
      <w:r w:rsidR="00E37138">
        <w:t>воначальных жителей южной части Африки. В</w:t>
      </w:r>
      <w:r w:rsidR="00E37138" w:rsidRPr="00317A28">
        <w:t xml:space="preserve"> </w:t>
      </w:r>
      <w:r w:rsidR="00E37138">
        <w:t>Намибии</w:t>
      </w:r>
      <w:r w:rsidR="00E37138" w:rsidRPr="00317A28">
        <w:t xml:space="preserve"> </w:t>
      </w:r>
      <w:r w:rsidR="00E37138">
        <w:t>проживает</w:t>
      </w:r>
      <w:r w:rsidR="00E37138" w:rsidRPr="00317A28">
        <w:t xml:space="preserve"> 35</w:t>
      </w:r>
      <w:r w:rsidR="00C90291" w:rsidRPr="006D3D5A">
        <w:t xml:space="preserve"> </w:t>
      </w:r>
      <w:r w:rsidR="00E37138" w:rsidRPr="00317A28">
        <w:t xml:space="preserve">000 </w:t>
      </w:r>
      <w:r w:rsidR="00E37138">
        <w:t>ч</w:t>
      </w:r>
      <w:r w:rsidR="00E37138">
        <w:t>е</w:t>
      </w:r>
      <w:r w:rsidR="00E37138">
        <w:t>ловек, принадлежащих к</w:t>
      </w:r>
      <w:r w:rsidR="00E37138" w:rsidRPr="00317A28">
        <w:t xml:space="preserve"> </w:t>
      </w:r>
      <w:r w:rsidR="00E37138">
        <w:t>народности</w:t>
      </w:r>
      <w:r w:rsidR="00E37138" w:rsidRPr="00317A28">
        <w:t xml:space="preserve"> </w:t>
      </w:r>
      <w:r w:rsidR="00E37138">
        <w:t>сан</w:t>
      </w:r>
      <w:r w:rsidR="00E37138" w:rsidRPr="00317A28">
        <w:t xml:space="preserve">. </w:t>
      </w:r>
    </w:p>
    <w:p w:rsidR="00E37138" w:rsidRPr="000160B5" w:rsidRDefault="00A045AB" w:rsidP="0012457E">
      <w:pPr>
        <w:pStyle w:val="SingleTxtGR"/>
      </w:pPr>
      <w:r>
        <w:t>14.</w:t>
      </w:r>
      <w:r>
        <w:tab/>
      </w:r>
      <w:r w:rsidR="00E37138">
        <w:t>Несмотря</w:t>
      </w:r>
      <w:r w:rsidR="00E37138" w:rsidRPr="000160B5">
        <w:t xml:space="preserve"> </w:t>
      </w:r>
      <w:r w:rsidR="00E37138">
        <w:t>на</w:t>
      </w:r>
      <w:r w:rsidR="00E37138" w:rsidRPr="000160B5">
        <w:t xml:space="preserve"> </w:t>
      </w:r>
      <w:r w:rsidR="00E37138">
        <w:t>небольшую</w:t>
      </w:r>
      <w:r w:rsidR="00E37138" w:rsidRPr="000160B5">
        <w:t xml:space="preserve"> </w:t>
      </w:r>
      <w:r w:rsidR="00E37138">
        <w:t>численность своего населения, Намибия расп</w:t>
      </w:r>
      <w:r w:rsidR="00E37138">
        <w:t>о</w:t>
      </w:r>
      <w:r w:rsidR="00E37138">
        <w:t>лагает богатым культурным наследием и традициями. Как и во многих афр</w:t>
      </w:r>
      <w:r w:rsidR="00E37138">
        <w:t>и</w:t>
      </w:r>
      <w:r w:rsidR="00E37138">
        <w:t>канских странах, в ней проживают различн</w:t>
      </w:r>
      <w:r>
        <w:t>ые этнические группы, такие как</w:t>
      </w:r>
      <w:r>
        <w:br/>
      </w:r>
      <w:proofErr w:type="spellStart"/>
      <w:r w:rsidR="00E37138">
        <w:t>аавамбо</w:t>
      </w:r>
      <w:proofErr w:type="spellEnd"/>
      <w:r w:rsidR="00E37138">
        <w:t xml:space="preserve">, </w:t>
      </w:r>
      <w:proofErr w:type="spellStart"/>
      <w:r w:rsidR="00E37138">
        <w:t>каванго</w:t>
      </w:r>
      <w:proofErr w:type="spellEnd"/>
      <w:r w:rsidR="00E37138">
        <w:t xml:space="preserve">, </w:t>
      </w:r>
      <w:proofErr w:type="spellStart"/>
      <w:r w:rsidR="00E37138">
        <w:t>овагереро</w:t>
      </w:r>
      <w:proofErr w:type="spellEnd"/>
      <w:r w:rsidR="00E37138">
        <w:t xml:space="preserve">, </w:t>
      </w:r>
      <w:proofErr w:type="spellStart"/>
      <w:r w:rsidR="00E37138">
        <w:t>каприви</w:t>
      </w:r>
      <w:proofErr w:type="spellEnd"/>
      <w:r w:rsidR="00E37138">
        <w:t xml:space="preserve">, </w:t>
      </w:r>
      <w:proofErr w:type="spellStart"/>
      <w:r w:rsidR="00E37138">
        <w:t>дамара</w:t>
      </w:r>
      <w:proofErr w:type="spellEnd"/>
      <w:r w:rsidR="00E37138">
        <w:t xml:space="preserve">, </w:t>
      </w:r>
      <w:proofErr w:type="spellStart"/>
      <w:r w:rsidR="00E37138">
        <w:t>нама</w:t>
      </w:r>
      <w:proofErr w:type="spellEnd"/>
      <w:r w:rsidR="00E37138">
        <w:t xml:space="preserve">, </w:t>
      </w:r>
      <w:proofErr w:type="spellStart"/>
      <w:r w:rsidR="00E37138">
        <w:t>тсвана</w:t>
      </w:r>
      <w:proofErr w:type="spellEnd"/>
      <w:r w:rsidR="00E37138">
        <w:t>, немцы, сан, афр</w:t>
      </w:r>
      <w:r w:rsidR="00E37138">
        <w:t>и</w:t>
      </w:r>
      <w:r w:rsidR="00E37138">
        <w:t xml:space="preserve">канеры, </w:t>
      </w:r>
      <w:proofErr w:type="spellStart"/>
      <w:r w:rsidR="00E37138">
        <w:t>бастеры</w:t>
      </w:r>
      <w:proofErr w:type="spellEnd"/>
      <w:r w:rsidR="00E37138">
        <w:t xml:space="preserve"> и цветные. Парламент принял Закон о традиционных органах власти (Закон № 25 от 2000 года) для всех групп коренного населения, с тем чтобы обеспечить создание традиционных органов власти и установить пор</w:t>
      </w:r>
      <w:r w:rsidR="00E37138">
        <w:t>я</w:t>
      </w:r>
      <w:r w:rsidR="00E37138">
        <w:t>док определения, выборов, назначения и признания традиционных вождей. Правительство признало 50 традиционных органов власти по смыслу полож</w:t>
      </w:r>
      <w:r w:rsidR="00E37138">
        <w:t>е</w:t>
      </w:r>
      <w:r w:rsidR="00E37138">
        <w:t>ний этого Закона, в число которых входит также пять этнических групп сан.</w:t>
      </w:r>
      <w:r w:rsidR="00E37138" w:rsidRPr="000160B5">
        <w:t xml:space="preserve"> </w:t>
      </w:r>
    </w:p>
    <w:p w:rsidR="00E37138" w:rsidRPr="000160B5" w:rsidRDefault="00A045AB" w:rsidP="0012457E">
      <w:pPr>
        <w:pStyle w:val="SingleTxtGR"/>
      </w:pPr>
      <w:r>
        <w:t>15.</w:t>
      </w:r>
      <w:r>
        <w:tab/>
      </w:r>
      <w:r w:rsidR="00E37138">
        <w:t xml:space="preserve">Формы культурного самовыражения отражают наличие многочисленных различных групп, сосуществующих в стране. </w:t>
      </w:r>
      <w:proofErr w:type="spellStart"/>
      <w:r w:rsidR="00E37138">
        <w:t>Намибийские</w:t>
      </w:r>
      <w:proofErr w:type="spellEnd"/>
      <w:r w:rsidR="00E37138" w:rsidRPr="000160B5">
        <w:t xml:space="preserve"> </w:t>
      </w:r>
      <w:r w:rsidR="00E37138">
        <w:t>культурные</w:t>
      </w:r>
      <w:r w:rsidR="00E37138" w:rsidRPr="000160B5">
        <w:t xml:space="preserve"> </w:t>
      </w:r>
      <w:r w:rsidR="00E37138">
        <w:t>группы</w:t>
      </w:r>
      <w:r w:rsidR="00E37138" w:rsidRPr="000160B5">
        <w:t xml:space="preserve"> </w:t>
      </w:r>
      <w:r w:rsidR="00E37138">
        <w:t>исполняют традиционные пляски под ритмичный бой барабанов. Министерство по делам молодежи, национальной службы, спорта и культуры принимает самое активное участие в развитии культуры в стране. Культурному развитию также содействуют такие учреждения, как Национальный передвижной музей, Асс</w:t>
      </w:r>
      <w:r w:rsidR="00E37138">
        <w:t>о</w:t>
      </w:r>
      <w:r w:rsidR="00E37138">
        <w:t>циация музеев Намибии, Национальный театр Намибии, Колледж искусств и отделение искусств Университета Намибии (УНАМ).</w:t>
      </w:r>
      <w:r w:rsidR="00E37138" w:rsidRPr="000160B5">
        <w:t xml:space="preserve"> </w:t>
      </w:r>
    </w:p>
    <w:p w:rsidR="00E37138" w:rsidRPr="00CE0C61" w:rsidRDefault="00A045AB" w:rsidP="0012457E">
      <w:pPr>
        <w:pStyle w:val="SingleTxtGR"/>
        <w:rPr>
          <w:b/>
        </w:rPr>
      </w:pPr>
      <w:r>
        <w:t>16.</w:t>
      </w:r>
      <w:r>
        <w:tab/>
      </w:r>
      <w:r w:rsidR="00E37138">
        <w:t xml:space="preserve">Столица страны, Виндхук, а также прибрежные города, представляющие собой коммерческие центры, привлекают все большее количество молодежи, </w:t>
      </w:r>
      <w:r w:rsidR="00E37138">
        <w:lastRenderedPageBreak/>
        <w:t>находящейся в поисках работы. После районов северной и центральной части страны</w:t>
      </w:r>
      <w:r w:rsidR="00E37138" w:rsidRPr="00740937">
        <w:t xml:space="preserve"> </w:t>
      </w:r>
      <w:r w:rsidR="00E37138">
        <w:t>наиболее густонаселенным</w:t>
      </w:r>
      <w:r w:rsidR="00E37138" w:rsidRPr="00740937">
        <w:t xml:space="preserve"> </w:t>
      </w:r>
      <w:r w:rsidR="00E37138">
        <w:t>является</w:t>
      </w:r>
      <w:r w:rsidR="00E37138" w:rsidRPr="00740937">
        <w:t xml:space="preserve"> </w:t>
      </w:r>
      <w:r w:rsidR="00E37138">
        <w:t xml:space="preserve">район </w:t>
      </w:r>
      <w:proofErr w:type="spellStart"/>
      <w:r w:rsidR="00E37138">
        <w:t>Хомас</w:t>
      </w:r>
      <w:proofErr w:type="spellEnd"/>
      <w:r w:rsidR="00E37138">
        <w:t>. Как указывалось в</w:t>
      </w:r>
      <w:r w:rsidR="00E37138">
        <w:t>ы</w:t>
      </w:r>
      <w:r w:rsidR="00E37138">
        <w:t>ше</w:t>
      </w:r>
      <w:r w:rsidR="00E37138" w:rsidRPr="00550746">
        <w:t xml:space="preserve">, </w:t>
      </w:r>
      <w:r w:rsidR="00E37138">
        <w:t>английский</w:t>
      </w:r>
      <w:r w:rsidR="00E37138" w:rsidRPr="00550746">
        <w:t xml:space="preserve"> </w:t>
      </w:r>
      <w:r w:rsidR="00E37138">
        <w:t>является</w:t>
      </w:r>
      <w:r w:rsidR="00E37138" w:rsidRPr="00550746">
        <w:t xml:space="preserve"> </w:t>
      </w:r>
      <w:r w:rsidR="00E37138">
        <w:t>официальным</w:t>
      </w:r>
      <w:r w:rsidR="00E37138" w:rsidRPr="00550746">
        <w:t xml:space="preserve"> </w:t>
      </w:r>
      <w:r w:rsidR="00E37138">
        <w:t>языком</w:t>
      </w:r>
      <w:r w:rsidR="00E37138" w:rsidRPr="00550746">
        <w:t xml:space="preserve"> </w:t>
      </w:r>
      <w:r w:rsidR="00E37138">
        <w:t>на</w:t>
      </w:r>
      <w:r w:rsidR="00E37138" w:rsidRPr="00550746">
        <w:t xml:space="preserve"> </w:t>
      </w:r>
      <w:r w:rsidR="00E37138">
        <w:t>основании</w:t>
      </w:r>
      <w:r w:rsidR="00E37138" w:rsidRPr="00550746">
        <w:t xml:space="preserve"> </w:t>
      </w:r>
      <w:r w:rsidR="00A70F56">
        <w:t>статьи 3</w:t>
      </w:r>
      <w:r w:rsidR="00E37138">
        <w:t>(1) Ко</w:t>
      </w:r>
      <w:r w:rsidR="00E37138">
        <w:t>н</w:t>
      </w:r>
      <w:r w:rsidR="00E37138">
        <w:t>ституции Намибии. К</w:t>
      </w:r>
      <w:r w:rsidR="00E37138" w:rsidRPr="00550746">
        <w:t xml:space="preserve"> </w:t>
      </w:r>
      <w:r w:rsidR="00E37138">
        <w:t>числу</w:t>
      </w:r>
      <w:r w:rsidR="00E37138" w:rsidRPr="00550746">
        <w:t xml:space="preserve"> </w:t>
      </w:r>
      <w:r w:rsidR="00E37138">
        <w:t>других</w:t>
      </w:r>
      <w:r w:rsidR="00E37138" w:rsidRPr="00550746">
        <w:t xml:space="preserve"> </w:t>
      </w:r>
      <w:r w:rsidR="00E37138">
        <w:t>используемых</w:t>
      </w:r>
      <w:r w:rsidR="00E37138" w:rsidRPr="00550746">
        <w:t xml:space="preserve"> </w:t>
      </w:r>
      <w:r w:rsidR="00E37138">
        <w:t>языков</w:t>
      </w:r>
      <w:r w:rsidR="00E37138" w:rsidRPr="00550746">
        <w:t xml:space="preserve"> </w:t>
      </w:r>
      <w:r w:rsidR="00E37138">
        <w:t>относятся</w:t>
      </w:r>
      <w:r w:rsidR="00E37138" w:rsidRPr="00550746">
        <w:t xml:space="preserve"> </w:t>
      </w:r>
      <w:proofErr w:type="spellStart"/>
      <w:r w:rsidR="00E37138">
        <w:t>ошива</w:t>
      </w:r>
      <w:r w:rsidR="00E37138">
        <w:t>м</w:t>
      </w:r>
      <w:r w:rsidR="00E37138">
        <w:t>бо</w:t>
      </w:r>
      <w:proofErr w:type="spellEnd"/>
      <w:r>
        <w:t> </w:t>
      </w:r>
      <w:r w:rsidR="00E37138" w:rsidRPr="00550746">
        <w:t xml:space="preserve">(51,9%), </w:t>
      </w:r>
      <w:proofErr w:type="spellStart"/>
      <w:r w:rsidR="00E37138">
        <w:t>рукаванго</w:t>
      </w:r>
      <w:proofErr w:type="spellEnd"/>
      <w:r w:rsidR="00E37138" w:rsidRPr="00550746">
        <w:t xml:space="preserve"> (11,8%), </w:t>
      </w:r>
      <w:proofErr w:type="spellStart"/>
      <w:r w:rsidR="00E37138">
        <w:t>оджигереро</w:t>
      </w:r>
      <w:proofErr w:type="spellEnd"/>
      <w:r w:rsidR="00E37138" w:rsidRPr="00550746">
        <w:t xml:space="preserve"> (8,1%), </w:t>
      </w:r>
      <w:proofErr w:type="spellStart"/>
      <w:r>
        <w:t>силози</w:t>
      </w:r>
      <w:proofErr w:type="spellEnd"/>
      <w:r>
        <w:t xml:space="preserve"> (4,9%), </w:t>
      </w:r>
      <w:proofErr w:type="spellStart"/>
      <w:r>
        <w:t>сетсв</w:t>
      </w:r>
      <w:r>
        <w:t>а</w:t>
      </w:r>
      <w:r>
        <w:t>на</w:t>
      </w:r>
      <w:proofErr w:type="spellEnd"/>
      <w:r>
        <w:t> </w:t>
      </w:r>
      <w:r w:rsidR="00E37138">
        <w:t xml:space="preserve">(0,3%), </w:t>
      </w:r>
      <w:proofErr w:type="spellStart"/>
      <w:r w:rsidR="00E37138">
        <w:t>дамара</w:t>
      </w:r>
      <w:proofErr w:type="spellEnd"/>
      <w:r w:rsidR="00E37138">
        <w:t>/</w:t>
      </w:r>
      <w:proofErr w:type="spellStart"/>
      <w:r w:rsidR="00E37138">
        <w:t>нама</w:t>
      </w:r>
      <w:proofErr w:type="spellEnd"/>
      <w:r w:rsidR="00E37138">
        <w:t xml:space="preserve"> (10,5%) и сан (1,5%</w:t>
      </w:r>
      <w:r w:rsidR="00656CC9">
        <w:t xml:space="preserve">), а также язык африкаанс (9%). </w:t>
      </w:r>
      <w:r w:rsidR="00656CC9">
        <w:br/>
      </w:r>
      <w:r w:rsidR="00E37138">
        <w:t>В силу их признанного положения в мире в Намибии используются и другие языки, в том числе такие европейские языки, как немецкий, португал</w:t>
      </w:r>
      <w:r w:rsidR="00C90291">
        <w:t>ьский, и</w:t>
      </w:r>
      <w:r w:rsidR="00C90291">
        <w:t>с</w:t>
      </w:r>
      <w:r w:rsidR="00C90291">
        <w:t>панский и французский.</w:t>
      </w:r>
    </w:p>
    <w:p w:rsidR="00E37138" w:rsidRPr="00A045AB" w:rsidRDefault="00A045AB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A045AB">
        <w:t>10</w:t>
      </w:r>
    </w:p>
    <w:p w:rsidR="00E37138" w:rsidRPr="00CE0C61" w:rsidRDefault="00A045AB" w:rsidP="00A045AB">
      <w:pPr>
        <w:pStyle w:val="SingleTxtGR"/>
      </w:pPr>
      <w:r>
        <w:t>17.</w:t>
      </w:r>
      <w:r>
        <w:tab/>
      </w:r>
      <w:r w:rsidR="00E37138">
        <w:t>С</w:t>
      </w:r>
      <w:r w:rsidR="00E37138" w:rsidRPr="00EF2E24">
        <w:t xml:space="preserve"> </w:t>
      </w:r>
      <w:r w:rsidR="00E37138">
        <w:t>удовлетворением</w:t>
      </w:r>
      <w:r w:rsidR="00E37138" w:rsidRPr="00EF2E24">
        <w:t xml:space="preserve"> </w:t>
      </w:r>
      <w:r w:rsidR="00E37138">
        <w:t>отмечая</w:t>
      </w:r>
      <w:r w:rsidR="00E37138" w:rsidRPr="00EF2E24">
        <w:t xml:space="preserve">, </w:t>
      </w:r>
      <w:r w:rsidR="00E37138">
        <w:t>что,</w:t>
      </w:r>
      <w:r w:rsidR="00E37138" w:rsidRPr="00EF2E24">
        <w:t xml:space="preserve"> </w:t>
      </w:r>
      <w:r w:rsidR="00E37138">
        <w:t>согласно</w:t>
      </w:r>
      <w:r w:rsidR="00E37138" w:rsidRPr="00EF2E24">
        <w:t xml:space="preserve"> </w:t>
      </w:r>
      <w:r w:rsidR="00E37138">
        <w:t>статье</w:t>
      </w:r>
      <w:r w:rsidR="00E37138" w:rsidRPr="00EF2E24">
        <w:t xml:space="preserve"> 144 </w:t>
      </w:r>
      <w:r w:rsidR="00E37138">
        <w:t>Конституции</w:t>
      </w:r>
      <w:r w:rsidR="00E37138" w:rsidRPr="00EF2E24">
        <w:t xml:space="preserve"> </w:t>
      </w:r>
      <w:r w:rsidR="00E37138">
        <w:t>Нам</w:t>
      </w:r>
      <w:r w:rsidR="00E37138">
        <w:t>и</w:t>
      </w:r>
      <w:r w:rsidR="00E37138">
        <w:t>бии</w:t>
      </w:r>
      <w:r w:rsidR="00E37138" w:rsidRPr="00EF2E24">
        <w:t xml:space="preserve">, </w:t>
      </w:r>
      <w:r w:rsidR="00E37138">
        <w:t>Конвенция</w:t>
      </w:r>
      <w:r w:rsidR="00E37138" w:rsidRPr="00EF2E24">
        <w:t xml:space="preserve"> </w:t>
      </w:r>
      <w:r w:rsidR="00E37138">
        <w:t>имеет</w:t>
      </w:r>
      <w:r w:rsidR="00E37138" w:rsidRPr="00EF2E24">
        <w:t xml:space="preserve"> </w:t>
      </w:r>
      <w:r w:rsidR="00E37138">
        <w:t>прямое</w:t>
      </w:r>
      <w:r w:rsidR="00E37138" w:rsidRPr="00EF2E24">
        <w:t xml:space="preserve"> </w:t>
      </w:r>
      <w:r w:rsidR="00E37138">
        <w:t>применение</w:t>
      </w:r>
      <w:r w:rsidR="00E37138" w:rsidRPr="00EF2E24">
        <w:t xml:space="preserve"> </w:t>
      </w:r>
      <w:r w:rsidR="00E37138">
        <w:t>в</w:t>
      </w:r>
      <w:r w:rsidR="00E37138" w:rsidRPr="00EF2E24">
        <w:t xml:space="preserve"> </w:t>
      </w:r>
      <w:r w:rsidR="00E37138">
        <w:t>судах</w:t>
      </w:r>
      <w:r w:rsidR="00E37138" w:rsidRPr="00EF2E24">
        <w:t xml:space="preserve"> </w:t>
      </w:r>
      <w:r w:rsidR="00E37138">
        <w:t>этой</w:t>
      </w:r>
      <w:r w:rsidR="00E37138" w:rsidRPr="00EF2E24">
        <w:t xml:space="preserve"> </w:t>
      </w:r>
      <w:r w:rsidR="00E37138">
        <w:t>страны</w:t>
      </w:r>
      <w:r w:rsidR="00E37138" w:rsidRPr="00EF2E24">
        <w:t xml:space="preserve">, </w:t>
      </w:r>
      <w:r w:rsidR="00E37138">
        <w:t>Комитет</w:t>
      </w:r>
      <w:r w:rsidR="00E37138" w:rsidRPr="00EF2E24">
        <w:t xml:space="preserve"> </w:t>
      </w:r>
      <w:r w:rsidR="00E37138">
        <w:t>выр</w:t>
      </w:r>
      <w:r w:rsidR="00E37138">
        <w:t>а</w:t>
      </w:r>
      <w:r w:rsidR="00E37138">
        <w:t>жает</w:t>
      </w:r>
      <w:r w:rsidR="00E37138" w:rsidRPr="00EF2E24">
        <w:t xml:space="preserve"> </w:t>
      </w:r>
      <w:r w:rsidR="00E37138">
        <w:t>обеспокоенность</w:t>
      </w:r>
      <w:r w:rsidR="00E37138" w:rsidRPr="00EF2E24">
        <w:t xml:space="preserve"> </w:t>
      </w:r>
      <w:r w:rsidR="00E37138">
        <w:t>тем</w:t>
      </w:r>
      <w:r w:rsidR="00E37138" w:rsidRPr="00EF2E24">
        <w:t xml:space="preserve">, </w:t>
      </w:r>
      <w:r w:rsidR="00E37138">
        <w:t>что</w:t>
      </w:r>
      <w:r w:rsidR="00E37138" w:rsidRPr="00EF2E24">
        <w:t xml:space="preserve"> </w:t>
      </w:r>
      <w:r w:rsidR="00E37138">
        <w:t>содержащееся</w:t>
      </w:r>
      <w:r w:rsidR="00E37138" w:rsidRPr="00EF2E24">
        <w:t xml:space="preserve"> </w:t>
      </w:r>
      <w:r w:rsidR="00E37138">
        <w:t>в</w:t>
      </w:r>
      <w:r w:rsidR="00E37138" w:rsidRPr="00EF2E24">
        <w:t xml:space="preserve"> </w:t>
      </w:r>
      <w:r w:rsidR="00E37138">
        <w:t>Законе</w:t>
      </w:r>
      <w:r w:rsidR="00E37138" w:rsidRPr="00EF2E24">
        <w:t xml:space="preserve"> 1991 </w:t>
      </w:r>
      <w:r w:rsidR="00E37138">
        <w:t>года</w:t>
      </w:r>
      <w:r w:rsidR="00E37138" w:rsidRPr="00EF2E24">
        <w:t xml:space="preserve"> </w:t>
      </w:r>
      <w:r w:rsidR="00E37138">
        <w:t>о</w:t>
      </w:r>
      <w:r w:rsidR="00E37138" w:rsidRPr="00EF2E24">
        <w:t xml:space="preserve"> </w:t>
      </w:r>
      <w:r w:rsidR="00E37138">
        <w:t>запрещении</w:t>
      </w:r>
      <w:r w:rsidR="00E37138" w:rsidRPr="00EF2E24">
        <w:t xml:space="preserve"> </w:t>
      </w:r>
      <w:r w:rsidR="00E37138">
        <w:t>расовой</w:t>
      </w:r>
      <w:r w:rsidR="00E37138" w:rsidRPr="00EF2E24">
        <w:t xml:space="preserve"> </w:t>
      </w:r>
      <w:r w:rsidR="00E37138">
        <w:t>дискриминации</w:t>
      </w:r>
      <w:r w:rsidR="00E37138" w:rsidRPr="00EF2E24">
        <w:t xml:space="preserve"> </w:t>
      </w:r>
      <w:r w:rsidR="00E37138">
        <w:t>определение этого явления не полностью соответств</w:t>
      </w:r>
      <w:r w:rsidR="00E37138">
        <w:t>у</w:t>
      </w:r>
      <w:r w:rsidR="00E37138">
        <w:t xml:space="preserve">ет статье 1 Конвенции. </w:t>
      </w:r>
    </w:p>
    <w:p w:rsidR="00E37138" w:rsidRPr="00CE0C61" w:rsidRDefault="00E37138" w:rsidP="00A045AB">
      <w:pPr>
        <w:pStyle w:val="SingleTxtGR"/>
        <w:rPr>
          <w:b/>
          <w:bCs/>
        </w:rPr>
      </w:pPr>
      <w:r>
        <w:rPr>
          <w:b/>
          <w:bCs/>
        </w:rPr>
        <w:t>Комитет рекомендует государству-</w:t>
      </w:r>
      <w:r w:rsidR="00A045AB">
        <w:rPr>
          <w:b/>
          <w:bCs/>
        </w:rPr>
        <w:t xml:space="preserve">участнику обеспечить приведение </w:t>
      </w:r>
      <w:r>
        <w:rPr>
          <w:b/>
          <w:bCs/>
        </w:rPr>
        <w:t>его внутреннего законодательства в соответствие с Конвенцией. Государству</w:t>
      </w:r>
      <w:r w:rsidRPr="00EF2E24">
        <w:rPr>
          <w:b/>
          <w:bCs/>
        </w:rPr>
        <w:t>-</w:t>
      </w:r>
      <w:r>
        <w:rPr>
          <w:b/>
          <w:bCs/>
        </w:rPr>
        <w:t>участнику</w:t>
      </w:r>
      <w:r w:rsidRPr="00EF2E24">
        <w:rPr>
          <w:b/>
          <w:bCs/>
        </w:rPr>
        <w:t xml:space="preserve"> </w:t>
      </w:r>
      <w:r>
        <w:rPr>
          <w:b/>
          <w:bCs/>
        </w:rPr>
        <w:t>также предлагается активизировать программы повышения квалификации судей и юристов в целях более глубокого ознакомления их с вопросами содержания и прямого применения Конвенции на национал</w:t>
      </w:r>
      <w:r>
        <w:rPr>
          <w:b/>
          <w:bCs/>
        </w:rPr>
        <w:t>ь</w:t>
      </w:r>
      <w:r>
        <w:rPr>
          <w:b/>
          <w:bCs/>
        </w:rPr>
        <w:t xml:space="preserve">ном уровне. </w:t>
      </w:r>
    </w:p>
    <w:p w:rsidR="00E37138" w:rsidRPr="00EF2E24" w:rsidRDefault="00E37138" w:rsidP="00BB765E">
      <w:pPr>
        <w:pStyle w:val="H23GR"/>
      </w:pPr>
      <w:r w:rsidRPr="00CE0C61">
        <w:tab/>
      </w:r>
      <w:r w:rsidRPr="00CE0C61">
        <w:tab/>
      </w:r>
      <w:r>
        <w:t>Ответ</w:t>
      </w:r>
    </w:p>
    <w:p w:rsidR="00E37138" w:rsidRPr="00CE0C61" w:rsidRDefault="00A045AB" w:rsidP="00A045AB">
      <w:pPr>
        <w:pStyle w:val="SingleTxtGR"/>
      </w:pPr>
      <w:r>
        <w:t>18.</w:t>
      </w:r>
      <w:r>
        <w:tab/>
      </w:r>
      <w:r w:rsidR="00E37138">
        <w:t>Правительство Намибии продолжает свои усилия по принятию мер для обеспечения того, чтобы его внутреннее законодательство соответствовало международным соглашениям, ратифицированным Намибией. Государство-участник приняло к сведению выраженную Комитетом озабоченность в отн</w:t>
      </w:r>
      <w:r w:rsidR="00E37138">
        <w:t>о</w:t>
      </w:r>
      <w:r w:rsidR="00E37138">
        <w:t>шении определения расовой дискриминации в его внутреннем законодател</w:t>
      </w:r>
      <w:r w:rsidR="00E37138">
        <w:t>ь</w:t>
      </w:r>
      <w:r w:rsidR="00E37138">
        <w:t>стве. В этой связи Комиссия по реформе и развитию права занимается подг</w:t>
      </w:r>
      <w:r w:rsidR="00E37138">
        <w:t>о</w:t>
      </w:r>
      <w:r w:rsidR="00E37138">
        <w:t xml:space="preserve">товкой поправок к Закону о расовой дискриминации. </w:t>
      </w:r>
    </w:p>
    <w:p w:rsidR="00E37138" w:rsidRPr="00A045AB" w:rsidRDefault="00A045AB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A045AB">
        <w:t>11</w:t>
      </w:r>
    </w:p>
    <w:p w:rsidR="00E37138" w:rsidRPr="00117396" w:rsidRDefault="00A045AB" w:rsidP="00A045AB">
      <w:pPr>
        <w:pStyle w:val="SingleTxtGR"/>
      </w:pPr>
      <w:r>
        <w:t>19.</w:t>
      </w:r>
      <w:r>
        <w:tab/>
      </w:r>
      <w:r w:rsidR="00E37138">
        <w:t>Отмечая</w:t>
      </w:r>
      <w:r w:rsidR="00E37138" w:rsidRPr="00EA15E1">
        <w:t xml:space="preserve"> </w:t>
      </w:r>
      <w:r w:rsidR="00E37138">
        <w:t>создание</w:t>
      </w:r>
      <w:r w:rsidR="00E37138" w:rsidRPr="00EA15E1">
        <w:t xml:space="preserve"> </w:t>
      </w:r>
      <w:r w:rsidR="00E37138">
        <w:t>Комиссии</w:t>
      </w:r>
      <w:r w:rsidR="00E37138" w:rsidRPr="00EA15E1">
        <w:t xml:space="preserve"> </w:t>
      </w:r>
      <w:r w:rsidR="00E37138">
        <w:t>по</w:t>
      </w:r>
      <w:r w:rsidR="00E37138" w:rsidRPr="00EA15E1">
        <w:t xml:space="preserve"> </w:t>
      </w:r>
      <w:r w:rsidR="00E37138">
        <w:t>реформе</w:t>
      </w:r>
      <w:r w:rsidR="00E37138" w:rsidRPr="00EA15E1">
        <w:t xml:space="preserve"> </w:t>
      </w:r>
      <w:r w:rsidR="00E37138">
        <w:t>и</w:t>
      </w:r>
      <w:r w:rsidR="00E37138" w:rsidRPr="00EA15E1">
        <w:t xml:space="preserve"> </w:t>
      </w:r>
      <w:r w:rsidR="00E37138">
        <w:t>развитию</w:t>
      </w:r>
      <w:r w:rsidR="00E37138" w:rsidRPr="00EA15E1">
        <w:t xml:space="preserve"> </w:t>
      </w:r>
      <w:r w:rsidR="00E37138">
        <w:t>права</w:t>
      </w:r>
      <w:r w:rsidR="00E37138" w:rsidRPr="00EA15E1">
        <w:t xml:space="preserve">, </w:t>
      </w:r>
      <w:r w:rsidR="00E37138">
        <w:t>в</w:t>
      </w:r>
      <w:r w:rsidR="00E37138" w:rsidRPr="00EA15E1">
        <w:t xml:space="preserve"> </w:t>
      </w:r>
      <w:r w:rsidR="00E37138">
        <w:t>частности</w:t>
      </w:r>
      <w:r w:rsidR="00E37138" w:rsidRPr="00EA15E1">
        <w:t xml:space="preserve"> </w:t>
      </w:r>
      <w:r w:rsidR="00E37138">
        <w:t>задачи</w:t>
      </w:r>
      <w:r>
        <w:t xml:space="preserve"> </w:t>
      </w:r>
      <w:r w:rsidR="00E37138">
        <w:t>пересмотра</w:t>
      </w:r>
      <w:r w:rsidR="00E37138" w:rsidRPr="00EA15E1">
        <w:t xml:space="preserve"> </w:t>
      </w:r>
      <w:r w:rsidR="00E37138">
        <w:t>принятых</w:t>
      </w:r>
      <w:r w:rsidR="00E37138" w:rsidRPr="00EA15E1">
        <w:t xml:space="preserve"> </w:t>
      </w:r>
      <w:r w:rsidR="00E37138">
        <w:t>в</w:t>
      </w:r>
      <w:r w:rsidR="00E37138" w:rsidRPr="00EA15E1">
        <w:t xml:space="preserve"> </w:t>
      </w:r>
      <w:r w:rsidR="00E37138">
        <w:t>колониальный</w:t>
      </w:r>
      <w:r w:rsidR="00E37138" w:rsidRPr="00EA15E1">
        <w:t xml:space="preserve"> </w:t>
      </w:r>
      <w:r w:rsidR="00E37138">
        <w:t>период</w:t>
      </w:r>
      <w:r w:rsidR="00E37138" w:rsidRPr="00EA15E1">
        <w:t xml:space="preserve"> </w:t>
      </w:r>
      <w:r w:rsidR="00E37138">
        <w:t>дискриминационных</w:t>
      </w:r>
      <w:r w:rsidR="00E37138" w:rsidRPr="00EA15E1">
        <w:t xml:space="preserve"> </w:t>
      </w:r>
      <w:r w:rsidR="00E37138">
        <w:t>з</w:t>
      </w:r>
      <w:r w:rsidR="00E37138">
        <w:t>а</w:t>
      </w:r>
      <w:r w:rsidR="00E37138">
        <w:t>конов</w:t>
      </w:r>
      <w:r w:rsidR="00E37138" w:rsidRPr="00EA15E1">
        <w:t xml:space="preserve">, </w:t>
      </w:r>
      <w:r w:rsidR="00E37138">
        <w:t>Комитет</w:t>
      </w:r>
      <w:r w:rsidR="00E37138" w:rsidRPr="00EA15E1">
        <w:t xml:space="preserve"> </w:t>
      </w:r>
      <w:r w:rsidR="00E37138">
        <w:t>вновь заявляет</w:t>
      </w:r>
      <w:r w:rsidR="00E37138" w:rsidRPr="00EA15E1">
        <w:t xml:space="preserve"> </w:t>
      </w:r>
      <w:r w:rsidR="00E37138">
        <w:t>о</w:t>
      </w:r>
      <w:r w:rsidR="00E37138" w:rsidRPr="00EA15E1">
        <w:t xml:space="preserve"> </w:t>
      </w:r>
      <w:r w:rsidR="00E37138">
        <w:t>своей</w:t>
      </w:r>
      <w:r w:rsidR="00E37138" w:rsidRPr="00EA15E1">
        <w:t xml:space="preserve"> </w:t>
      </w:r>
      <w:r w:rsidR="00E37138">
        <w:t>обеспокоенности</w:t>
      </w:r>
      <w:r w:rsidR="00E37138" w:rsidRPr="00EA15E1">
        <w:t xml:space="preserve"> </w:t>
      </w:r>
      <w:r w:rsidR="00E37138">
        <w:t>по</w:t>
      </w:r>
      <w:r w:rsidR="00E37138" w:rsidRPr="00EA15E1">
        <w:t xml:space="preserve"> </w:t>
      </w:r>
      <w:r w:rsidR="00E37138">
        <w:t>поводу</w:t>
      </w:r>
      <w:r w:rsidR="00E37138" w:rsidRPr="00EA15E1">
        <w:t xml:space="preserve"> </w:t>
      </w:r>
      <w:r w:rsidR="00E37138">
        <w:t>дискрим</w:t>
      </w:r>
      <w:r w:rsidR="00E37138">
        <w:t>и</w:t>
      </w:r>
      <w:r w:rsidR="00E37138">
        <w:t>национного</w:t>
      </w:r>
      <w:r w:rsidR="00E37138" w:rsidRPr="00EA15E1">
        <w:t xml:space="preserve"> </w:t>
      </w:r>
      <w:r w:rsidR="00E37138">
        <w:t>характера</w:t>
      </w:r>
      <w:r w:rsidR="00E37138" w:rsidRPr="00EA15E1">
        <w:t xml:space="preserve"> </w:t>
      </w:r>
      <w:r w:rsidR="00E37138">
        <w:t>некоторых</w:t>
      </w:r>
      <w:r w:rsidR="00E37138" w:rsidRPr="00EA15E1">
        <w:t xml:space="preserve"> </w:t>
      </w:r>
      <w:r w:rsidR="00E37138">
        <w:t>до</w:t>
      </w:r>
      <w:r w:rsidR="00E37138" w:rsidRPr="00EA15E1">
        <w:t xml:space="preserve"> </w:t>
      </w:r>
      <w:r w:rsidR="00E37138">
        <w:t>сих</w:t>
      </w:r>
      <w:r w:rsidR="00E37138" w:rsidRPr="00EA15E1">
        <w:t xml:space="preserve"> </w:t>
      </w:r>
      <w:r w:rsidR="00E37138">
        <w:t>пор</w:t>
      </w:r>
      <w:r w:rsidR="00E37138" w:rsidRPr="00EA15E1">
        <w:t xml:space="preserve"> </w:t>
      </w:r>
      <w:r w:rsidR="00E37138">
        <w:t>действующих</w:t>
      </w:r>
      <w:r w:rsidR="00E37138" w:rsidRPr="00EA15E1">
        <w:t xml:space="preserve"> </w:t>
      </w:r>
      <w:r w:rsidR="00E37138">
        <w:t>в</w:t>
      </w:r>
      <w:r w:rsidR="00E37138" w:rsidRPr="00EA15E1">
        <w:t xml:space="preserve"> </w:t>
      </w:r>
      <w:r w:rsidR="00E37138">
        <w:t>Намибии</w:t>
      </w:r>
      <w:r w:rsidR="00E37138" w:rsidRPr="00EA15E1">
        <w:t xml:space="preserve"> </w:t>
      </w:r>
      <w:r w:rsidR="00E37138">
        <w:t>законов, в том числе касающихся межгосударственного регулирования вопросов насле</w:t>
      </w:r>
      <w:r w:rsidR="00E37138">
        <w:t>д</w:t>
      </w:r>
      <w:r w:rsidR="00E37138">
        <w:t>ственности. Он</w:t>
      </w:r>
      <w:r w:rsidR="00E37138" w:rsidRPr="00EA15E1">
        <w:t xml:space="preserve">, </w:t>
      </w:r>
      <w:r w:rsidR="00E37138">
        <w:t>как</w:t>
      </w:r>
      <w:r w:rsidR="00E37138" w:rsidRPr="00EA15E1">
        <w:t xml:space="preserve"> </w:t>
      </w:r>
      <w:r w:rsidR="00E37138">
        <w:t>и</w:t>
      </w:r>
      <w:r w:rsidR="00E37138" w:rsidRPr="00EA15E1">
        <w:t xml:space="preserve"> </w:t>
      </w:r>
      <w:r w:rsidR="00E37138">
        <w:t>прежде</w:t>
      </w:r>
      <w:r w:rsidR="00E37138" w:rsidRPr="00EA15E1">
        <w:t xml:space="preserve">, </w:t>
      </w:r>
      <w:r w:rsidR="00E37138">
        <w:t>выражает</w:t>
      </w:r>
      <w:r w:rsidR="00E37138" w:rsidRPr="00EA15E1">
        <w:t xml:space="preserve"> </w:t>
      </w:r>
      <w:r w:rsidR="00E37138">
        <w:t>озабоченность</w:t>
      </w:r>
      <w:r w:rsidR="00E37138" w:rsidRPr="00EA15E1">
        <w:t xml:space="preserve"> </w:t>
      </w:r>
      <w:r w:rsidR="00E37138">
        <w:t>по</w:t>
      </w:r>
      <w:r w:rsidR="00E37138" w:rsidRPr="00EA15E1">
        <w:t xml:space="preserve"> </w:t>
      </w:r>
      <w:r w:rsidR="00E37138">
        <w:t>поводу</w:t>
      </w:r>
      <w:r w:rsidR="00E37138" w:rsidRPr="00EA15E1">
        <w:t xml:space="preserve"> </w:t>
      </w:r>
      <w:r w:rsidR="00E37138">
        <w:t>отдельных</w:t>
      </w:r>
      <w:r w:rsidR="00E37138" w:rsidRPr="00EA15E1">
        <w:t xml:space="preserve"> </w:t>
      </w:r>
      <w:r w:rsidR="00E37138">
        <w:t>аспектов</w:t>
      </w:r>
      <w:r w:rsidR="00E37138" w:rsidRPr="00EA15E1">
        <w:t xml:space="preserve"> </w:t>
      </w:r>
      <w:r w:rsidR="00E37138" w:rsidRPr="00117396">
        <w:t>норм традиционного права у определенных этнических групп, каса</w:t>
      </w:r>
      <w:r w:rsidR="00E37138" w:rsidRPr="00117396">
        <w:t>ю</w:t>
      </w:r>
      <w:r w:rsidR="00E37138" w:rsidRPr="00117396">
        <w:t xml:space="preserve">щихся гражданского состояния, которые носят дискриминационный характер по отношению к женщинам и девушкам, включая законы о браке </w:t>
      </w:r>
      <w:r w:rsidR="00E37138">
        <w:t xml:space="preserve">и наследстве (статьи 2 и пункт </w:t>
      </w:r>
      <w:r w:rsidR="00E37138" w:rsidRPr="00117396">
        <w:rPr>
          <w:lang w:val="en-US"/>
        </w:rPr>
        <w:t>d</w:t>
      </w:r>
      <w:r w:rsidR="00E37138">
        <w:t xml:space="preserve">) </w:t>
      </w:r>
      <w:r w:rsidR="00E37138" w:rsidRPr="00117396">
        <w:rPr>
          <w:lang w:val="en-US"/>
        </w:rPr>
        <w:t>iv</w:t>
      </w:r>
      <w:r w:rsidR="00E37138">
        <w:t xml:space="preserve">) и </w:t>
      </w:r>
      <w:r w:rsidR="00E37138" w:rsidRPr="00117396">
        <w:rPr>
          <w:lang w:val="en-US"/>
        </w:rPr>
        <w:t>vi</w:t>
      </w:r>
      <w:r w:rsidR="00E37138" w:rsidRPr="00117396">
        <w:t xml:space="preserve">) статьи 5). </w:t>
      </w:r>
    </w:p>
    <w:p w:rsidR="00E37138" w:rsidRPr="009F2E0E" w:rsidRDefault="00E37138" w:rsidP="009F2E0E">
      <w:pPr>
        <w:pStyle w:val="SingleTxtGR"/>
        <w:rPr>
          <w:b/>
          <w:bCs/>
        </w:rPr>
      </w:pPr>
      <w:r w:rsidRPr="009F2E0E">
        <w:rPr>
          <w:b/>
          <w:bCs/>
        </w:rPr>
        <w:t>Комитет настоятельно</w:t>
      </w:r>
      <w:r w:rsidR="00AE211F">
        <w:rPr>
          <w:b/>
          <w:bCs/>
        </w:rPr>
        <w:t xml:space="preserve"> призывает государство-участник</w:t>
      </w:r>
      <w:r w:rsidRPr="009F2E0E">
        <w:rPr>
          <w:b/>
          <w:bCs/>
        </w:rPr>
        <w:t xml:space="preserve"> пересмотреть свои законы с целью отмены дискриминационных законов в интересах обесп</w:t>
      </w:r>
      <w:r w:rsidRPr="009F2E0E">
        <w:rPr>
          <w:b/>
          <w:bCs/>
        </w:rPr>
        <w:t>е</w:t>
      </w:r>
      <w:r w:rsidRPr="009F2E0E">
        <w:rPr>
          <w:b/>
          <w:bCs/>
        </w:rPr>
        <w:t>чения равной защиты всех лиц и равного обращения с ними. Ссылаясь на свою общую рекомендацию № 25 (</w:t>
      </w:r>
      <w:r w:rsidR="00AE211F">
        <w:rPr>
          <w:b/>
          <w:bCs/>
        </w:rPr>
        <w:t>2000</w:t>
      </w:r>
      <w:r w:rsidRPr="006D3D5A">
        <w:rPr>
          <w:b/>
          <w:bCs/>
        </w:rPr>
        <w:t xml:space="preserve"> года</w:t>
      </w:r>
      <w:r w:rsidRPr="009F2E0E">
        <w:rPr>
          <w:b/>
          <w:bCs/>
        </w:rPr>
        <w:t>) о гендерных аспектах расовой дискриминации, Комитет, в частности, рекомендует государству-участнику безотлагательно обеспечить исключение тех дискриминационных элеме</w:t>
      </w:r>
      <w:r w:rsidRPr="009F2E0E">
        <w:rPr>
          <w:b/>
          <w:bCs/>
        </w:rPr>
        <w:t>н</w:t>
      </w:r>
      <w:r w:rsidRPr="009F2E0E">
        <w:rPr>
          <w:b/>
          <w:bCs/>
        </w:rPr>
        <w:t>тов из своих законов, особенно из законов о браке и наследстве, которые могут быть направлены против женщин и девушек определенных этнич</w:t>
      </w:r>
      <w:r w:rsidRPr="009F2E0E">
        <w:rPr>
          <w:b/>
          <w:bCs/>
        </w:rPr>
        <w:t>е</w:t>
      </w:r>
      <w:r w:rsidRPr="009F2E0E">
        <w:rPr>
          <w:b/>
          <w:bCs/>
        </w:rPr>
        <w:lastRenderedPageBreak/>
        <w:t>ских групп. Комитет предлагает государству-участнику рассмотреть во</w:t>
      </w:r>
      <w:r w:rsidRPr="009F2E0E">
        <w:rPr>
          <w:b/>
          <w:bCs/>
        </w:rPr>
        <w:t>з</w:t>
      </w:r>
      <w:r w:rsidRPr="009F2E0E">
        <w:rPr>
          <w:b/>
          <w:bCs/>
        </w:rPr>
        <w:t xml:space="preserve">можность введения такой системы, которая бы давала отдельным лицам возможность выбирать между применением систем традиционного права или национального законодательства в целях обеспечения неприменения дискриминационных аспектов норм традиционного права. </w:t>
      </w:r>
    </w:p>
    <w:p w:rsidR="00E37138" w:rsidRPr="00EA15E1" w:rsidRDefault="009F2E0E" w:rsidP="009F2E0E">
      <w:pPr>
        <w:pStyle w:val="H23GR"/>
      </w:pPr>
      <w:r>
        <w:tab/>
      </w:r>
      <w:r>
        <w:tab/>
      </w:r>
      <w:r w:rsidR="00E37138">
        <w:t>Ответ</w:t>
      </w:r>
    </w:p>
    <w:p w:rsidR="00E37138" w:rsidRPr="00EA15E1" w:rsidRDefault="00A045AB" w:rsidP="00A045AB">
      <w:pPr>
        <w:pStyle w:val="SingleTxtGR"/>
      </w:pPr>
      <w:r>
        <w:t>20.</w:t>
      </w:r>
      <w:r>
        <w:tab/>
      </w:r>
      <w:r w:rsidR="00E37138">
        <w:t>Намибия</w:t>
      </w:r>
      <w:r w:rsidR="00E37138" w:rsidRPr="00EA15E1">
        <w:t xml:space="preserve"> </w:t>
      </w:r>
      <w:r w:rsidR="00E37138">
        <w:t>провела</w:t>
      </w:r>
      <w:r w:rsidR="00E37138" w:rsidRPr="00EA15E1">
        <w:t xml:space="preserve"> </w:t>
      </w:r>
      <w:r w:rsidR="00E37138">
        <w:t>подробный</w:t>
      </w:r>
      <w:r w:rsidR="00E37138" w:rsidRPr="00EA15E1">
        <w:t xml:space="preserve"> </w:t>
      </w:r>
      <w:r w:rsidR="00E37138">
        <w:t>и</w:t>
      </w:r>
      <w:r w:rsidR="00E37138" w:rsidRPr="00EA15E1">
        <w:t xml:space="preserve"> </w:t>
      </w:r>
      <w:r w:rsidR="00E37138">
        <w:t>тщательный</w:t>
      </w:r>
      <w:r w:rsidR="00E37138" w:rsidRPr="00EA15E1">
        <w:t xml:space="preserve"> </w:t>
      </w:r>
      <w:r w:rsidR="00E37138">
        <w:t>обзор</w:t>
      </w:r>
      <w:r w:rsidR="00E37138" w:rsidRPr="00EA15E1">
        <w:t xml:space="preserve"> </w:t>
      </w:r>
      <w:r w:rsidR="00E37138">
        <w:t>как</w:t>
      </w:r>
      <w:r w:rsidR="00E37138" w:rsidRPr="00EA15E1">
        <w:t xml:space="preserve"> </w:t>
      </w:r>
      <w:r w:rsidR="00E37138">
        <w:t>политики</w:t>
      </w:r>
      <w:r w:rsidR="00E37138" w:rsidRPr="00EA15E1">
        <w:t xml:space="preserve">, </w:t>
      </w:r>
      <w:r w:rsidR="00E37138">
        <w:t>так</w:t>
      </w:r>
      <w:r w:rsidR="00E37138" w:rsidRPr="00EA15E1">
        <w:t xml:space="preserve"> </w:t>
      </w:r>
      <w:r w:rsidR="00E37138">
        <w:t>и</w:t>
      </w:r>
      <w:r w:rsidR="00E37138" w:rsidRPr="00EA15E1">
        <w:t xml:space="preserve"> </w:t>
      </w:r>
      <w:r w:rsidR="00E37138">
        <w:t>з</w:t>
      </w:r>
      <w:r w:rsidR="00E37138">
        <w:t>а</w:t>
      </w:r>
      <w:r w:rsidR="00E37138">
        <w:t>конодательства</w:t>
      </w:r>
      <w:r w:rsidR="00E37138" w:rsidRPr="00EA15E1">
        <w:t xml:space="preserve"> </w:t>
      </w:r>
      <w:r w:rsidR="00E37138">
        <w:t>в</w:t>
      </w:r>
      <w:r w:rsidR="00E37138" w:rsidRPr="00EA15E1">
        <w:t xml:space="preserve"> </w:t>
      </w:r>
      <w:r w:rsidR="00E37138">
        <w:t>целях</w:t>
      </w:r>
      <w:r w:rsidR="00E37138" w:rsidRPr="00EA15E1">
        <w:t xml:space="preserve"> </w:t>
      </w:r>
      <w:r w:rsidR="00E37138">
        <w:t>преодоления</w:t>
      </w:r>
      <w:r w:rsidR="00E37138" w:rsidRPr="00EA15E1">
        <w:t xml:space="preserve"> </w:t>
      </w:r>
      <w:r w:rsidR="00E37138">
        <w:t>наследия</w:t>
      </w:r>
      <w:r w:rsidR="00E37138" w:rsidRPr="00EA15E1">
        <w:t xml:space="preserve"> </w:t>
      </w:r>
      <w:r w:rsidR="00E37138">
        <w:t>колониальной</w:t>
      </w:r>
      <w:r w:rsidR="00E37138" w:rsidRPr="00EA15E1">
        <w:t xml:space="preserve"> </w:t>
      </w:r>
      <w:r w:rsidR="00E37138">
        <w:t>дискриминации</w:t>
      </w:r>
      <w:r w:rsidR="00E37138" w:rsidRPr="00EA15E1">
        <w:t>.</w:t>
      </w:r>
      <w:r w:rsidR="00E37138">
        <w:t xml:space="preserve"> Намибия также располагает прогрессивными судебными органами, которые а</w:t>
      </w:r>
      <w:r w:rsidR="00E37138">
        <w:t>к</w:t>
      </w:r>
      <w:r w:rsidR="00E37138">
        <w:t>тивно отстаивают конституционные права ее граждан. Парламент уже принял к сведению факт сохраняющейся дискриминации и трудности, связанные с бр</w:t>
      </w:r>
      <w:r w:rsidR="00E37138">
        <w:t>а</w:t>
      </w:r>
      <w:r w:rsidR="00E37138">
        <w:t xml:space="preserve">ками, заключаемыми на основании </w:t>
      </w:r>
      <w:r w:rsidR="00E37138" w:rsidRPr="00117396">
        <w:t>норм традиционного права</w:t>
      </w:r>
      <w:r w:rsidR="00E37138">
        <w:t>, несмотря на то, что статья 66 Конституции Намибии признает равным образом нормы, основ</w:t>
      </w:r>
      <w:r w:rsidR="00E37138">
        <w:t>ы</w:t>
      </w:r>
      <w:r w:rsidR="00E37138">
        <w:t>вающиеся на традициях и обычае, и нормы общего права в той мере, в которой ни те, ни другие не противоречат Конституции или статутному праву, выраже</w:t>
      </w:r>
      <w:r w:rsidR="00E37138">
        <w:t>н</w:t>
      </w:r>
      <w:r w:rsidR="00E37138">
        <w:t>ному в законодательных актах.</w:t>
      </w:r>
    </w:p>
    <w:p w:rsidR="00E37138" w:rsidRPr="00CE0C61" w:rsidRDefault="00A045AB" w:rsidP="00A045AB">
      <w:pPr>
        <w:pStyle w:val="SingleTxtGR"/>
      </w:pPr>
      <w:r>
        <w:t>21.</w:t>
      </w:r>
      <w:r>
        <w:tab/>
      </w:r>
      <w:r w:rsidR="00E37138">
        <w:t>Парламент</w:t>
      </w:r>
      <w:r w:rsidR="00E37138" w:rsidRPr="00C749C1">
        <w:t xml:space="preserve"> </w:t>
      </w:r>
      <w:r w:rsidR="00E37138">
        <w:t>принял</w:t>
      </w:r>
      <w:r w:rsidR="00E37138" w:rsidRPr="00C749C1">
        <w:t xml:space="preserve"> </w:t>
      </w:r>
      <w:r w:rsidR="00E37138">
        <w:t>Закон</w:t>
      </w:r>
      <w:r w:rsidR="00E37138" w:rsidRPr="00C749C1">
        <w:t xml:space="preserve"> </w:t>
      </w:r>
      <w:r w:rsidR="00E37138">
        <w:t>о</w:t>
      </w:r>
      <w:r w:rsidR="00E37138" w:rsidRPr="00C749C1">
        <w:t xml:space="preserve"> </w:t>
      </w:r>
      <w:r w:rsidR="00E37138">
        <w:t>традиционных</w:t>
      </w:r>
      <w:r w:rsidR="00E37138" w:rsidRPr="00C749C1">
        <w:t xml:space="preserve"> </w:t>
      </w:r>
      <w:r w:rsidR="00E37138">
        <w:t>органах</w:t>
      </w:r>
      <w:r w:rsidR="00E37138" w:rsidRPr="00C749C1">
        <w:t xml:space="preserve"> </w:t>
      </w:r>
      <w:r w:rsidR="00E37138">
        <w:t>власти</w:t>
      </w:r>
      <w:r w:rsidR="00E37138" w:rsidRPr="00C749C1">
        <w:t xml:space="preserve"> (</w:t>
      </w:r>
      <w:r w:rsidR="00E37138">
        <w:t>Закон</w:t>
      </w:r>
      <w:r w:rsidR="00E37138" w:rsidRPr="00C749C1">
        <w:t xml:space="preserve"> № 25 </w:t>
      </w:r>
      <w:r w:rsidR="00E37138">
        <w:t>от</w:t>
      </w:r>
      <w:r w:rsidR="00E37138" w:rsidRPr="00C749C1">
        <w:t xml:space="preserve"> 2000</w:t>
      </w:r>
      <w:r w:rsidR="00E37138">
        <w:t> года) и Закон об общинных судах (Закон № 10 от 2003 года), соотве</w:t>
      </w:r>
      <w:r w:rsidR="00E37138">
        <w:t>т</w:t>
      </w:r>
      <w:r w:rsidR="00E37138">
        <w:t>ственно, в целях признания и предоставления традиционным общинам возмо</w:t>
      </w:r>
      <w:r w:rsidR="00E37138">
        <w:t>ж</w:t>
      </w:r>
      <w:r w:rsidR="00E37138">
        <w:t xml:space="preserve">ности выбора в пользу сохранения своих обычаев, традиций и законов. </w:t>
      </w:r>
    </w:p>
    <w:p w:rsidR="00E37138" w:rsidRPr="00C749C1" w:rsidRDefault="00A045AB" w:rsidP="00A045AB">
      <w:pPr>
        <w:pStyle w:val="SingleTxtGR"/>
      </w:pPr>
      <w:r>
        <w:t>22.</w:t>
      </w:r>
      <w:r>
        <w:tab/>
      </w:r>
      <w:r w:rsidR="00E37138">
        <w:t>Доклад</w:t>
      </w:r>
      <w:r w:rsidR="00E37138" w:rsidRPr="00C749C1">
        <w:t xml:space="preserve"> </w:t>
      </w:r>
      <w:r w:rsidR="00E37138">
        <w:t>по</w:t>
      </w:r>
      <w:r w:rsidR="00E37138" w:rsidRPr="00C749C1">
        <w:t xml:space="preserve"> </w:t>
      </w:r>
      <w:r w:rsidR="00E37138">
        <w:t>вопросу</w:t>
      </w:r>
      <w:r w:rsidR="00E37138" w:rsidRPr="00C749C1">
        <w:t xml:space="preserve"> </w:t>
      </w:r>
      <w:r w:rsidR="00E37138">
        <w:t>о</w:t>
      </w:r>
      <w:r w:rsidR="00E37138" w:rsidRPr="00C749C1">
        <w:t xml:space="preserve"> </w:t>
      </w:r>
      <w:r w:rsidR="00E37138">
        <w:t>праве</w:t>
      </w:r>
      <w:r w:rsidR="00E37138" w:rsidRPr="00C749C1">
        <w:t xml:space="preserve"> </w:t>
      </w:r>
      <w:r w:rsidR="00E37138">
        <w:t>наследования</w:t>
      </w:r>
      <w:r w:rsidR="00E37138" w:rsidRPr="00C749C1">
        <w:t xml:space="preserve"> </w:t>
      </w:r>
      <w:r w:rsidR="00E37138">
        <w:t>по</w:t>
      </w:r>
      <w:r w:rsidR="00E37138" w:rsidRPr="00C749C1">
        <w:t xml:space="preserve"> </w:t>
      </w:r>
      <w:r w:rsidR="00E37138">
        <w:t>закону</w:t>
      </w:r>
      <w:r w:rsidR="00E37138" w:rsidRPr="00C749C1">
        <w:t xml:space="preserve">, </w:t>
      </w:r>
      <w:r w:rsidR="00E37138">
        <w:t>предусматривающий</w:t>
      </w:r>
      <w:r w:rsidR="00E37138" w:rsidRPr="00C749C1">
        <w:t xml:space="preserve"> </w:t>
      </w:r>
      <w:r w:rsidR="00E37138">
        <w:t>устранение</w:t>
      </w:r>
      <w:r w:rsidR="00E37138" w:rsidRPr="00C749C1">
        <w:t xml:space="preserve"> </w:t>
      </w:r>
      <w:r w:rsidR="00E37138">
        <w:t>законов</w:t>
      </w:r>
      <w:r w:rsidR="00E37138" w:rsidRPr="00C749C1">
        <w:t xml:space="preserve"> </w:t>
      </w:r>
      <w:r w:rsidR="00E37138">
        <w:t>о</w:t>
      </w:r>
      <w:r w:rsidR="00E37138" w:rsidRPr="00C749C1">
        <w:t xml:space="preserve"> </w:t>
      </w:r>
      <w:r w:rsidR="00E37138">
        <w:t>наследовании</w:t>
      </w:r>
      <w:r w:rsidR="00E37138" w:rsidRPr="00C749C1">
        <w:t xml:space="preserve">, </w:t>
      </w:r>
      <w:r w:rsidR="00E37138">
        <w:t>которые</w:t>
      </w:r>
      <w:r w:rsidR="00E37138" w:rsidRPr="00C749C1">
        <w:t xml:space="preserve"> </w:t>
      </w:r>
      <w:r w:rsidR="00E37138">
        <w:t>приводят</w:t>
      </w:r>
      <w:r w:rsidR="00E37138" w:rsidRPr="00C749C1">
        <w:t xml:space="preserve"> </w:t>
      </w:r>
      <w:r w:rsidR="00E37138">
        <w:t>к</w:t>
      </w:r>
      <w:r w:rsidR="00E37138" w:rsidRPr="00C749C1">
        <w:t xml:space="preserve"> </w:t>
      </w:r>
      <w:r w:rsidR="00E37138">
        <w:t>расовой</w:t>
      </w:r>
      <w:r w:rsidR="00E37138" w:rsidRPr="00C749C1">
        <w:t xml:space="preserve"> </w:t>
      </w:r>
      <w:r w:rsidR="00E37138">
        <w:t>дискримин</w:t>
      </w:r>
      <w:r w:rsidR="00E37138">
        <w:t>а</w:t>
      </w:r>
      <w:r w:rsidR="00E37138">
        <w:t>ции</w:t>
      </w:r>
      <w:r w:rsidR="00E37138" w:rsidRPr="00C749C1">
        <w:t xml:space="preserve">, </w:t>
      </w:r>
      <w:r w:rsidR="00E37138">
        <w:t>был</w:t>
      </w:r>
      <w:r w:rsidR="00E37138" w:rsidRPr="00C749C1">
        <w:t xml:space="preserve"> </w:t>
      </w:r>
      <w:r w:rsidR="00E37138">
        <w:t>завершен</w:t>
      </w:r>
      <w:r w:rsidR="00E37138" w:rsidRPr="00C749C1">
        <w:t xml:space="preserve"> </w:t>
      </w:r>
      <w:r w:rsidR="00E37138">
        <w:t>и</w:t>
      </w:r>
      <w:r w:rsidR="00E37138" w:rsidRPr="00C749C1">
        <w:t xml:space="preserve"> </w:t>
      </w:r>
      <w:r w:rsidR="00E37138">
        <w:t>передан</w:t>
      </w:r>
      <w:r w:rsidR="00E37138" w:rsidRPr="00C749C1">
        <w:t xml:space="preserve"> </w:t>
      </w:r>
      <w:r w:rsidR="00E37138">
        <w:t>Министру</w:t>
      </w:r>
      <w:r w:rsidR="00E37138" w:rsidRPr="00C749C1">
        <w:t xml:space="preserve"> </w:t>
      </w:r>
      <w:r w:rsidR="00E37138">
        <w:t>юстиции</w:t>
      </w:r>
      <w:r w:rsidR="00E37138" w:rsidRPr="00C749C1">
        <w:t xml:space="preserve"> </w:t>
      </w:r>
      <w:r w:rsidR="00E37138">
        <w:t>в</w:t>
      </w:r>
      <w:r w:rsidR="00E37138" w:rsidRPr="00C749C1">
        <w:t xml:space="preserve"> </w:t>
      </w:r>
      <w:r w:rsidR="00E37138">
        <w:t>июне</w:t>
      </w:r>
      <w:r w:rsidR="00E37138" w:rsidRPr="00C749C1">
        <w:t xml:space="preserve"> 2012 </w:t>
      </w:r>
      <w:r w:rsidR="00E37138">
        <w:t>года</w:t>
      </w:r>
      <w:r w:rsidR="00C90291">
        <w:t>.</w:t>
      </w:r>
    </w:p>
    <w:p w:rsidR="00E37138" w:rsidRPr="00A045AB" w:rsidRDefault="00A045AB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A045AB">
        <w:t>12</w:t>
      </w:r>
    </w:p>
    <w:p w:rsidR="00E37138" w:rsidRPr="00C749C1" w:rsidRDefault="00A045AB" w:rsidP="00A045AB">
      <w:pPr>
        <w:pStyle w:val="SingleTxtGR"/>
      </w:pPr>
      <w:r>
        <w:t>23.</w:t>
      </w:r>
      <w:r>
        <w:tab/>
      </w:r>
      <w:r w:rsidR="00E37138">
        <w:t>Комитет с удовлетворением отмечает намерение государства-участника увеличить бюджет на специальные мероприятия, однако выражает обеспокое</w:t>
      </w:r>
      <w:r w:rsidR="00E37138">
        <w:t>н</w:t>
      </w:r>
      <w:r w:rsidR="00E37138">
        <w:t>ность тем, что на практике не все общины смогут воспользоваться результатами осуществления этих программ. Принимая к сведению заверение государства-участника о том, что при разработке специальных мероприятий оно проводит консультации с заинтересованными общинами, Комитет заявляет о своей обе</w:t>
      </w:r>
      <w:r w:rsidR="00E37138">
        <w:t>с</w:t>
      </w:r>
      <w:r w:rsidR="00E37138">
        <w:t>покоенности в связи с бытующим мнением о том, что эти программы навяз</w:t>
      </w:r>
      <w:r w:rsidR="00E37138">
        <w:t>ы</w:t>
      </w:r>
      <w:r w:rsidR="00E37138">
        <w:t>ваются общинам без консультации с ними и без их активного участия (пункт 2 статьи 2 и пункт с) статьи 5).</w:t>
      </w:r>
    </w:p>
    <w:p w:rsidR="00E37138" w:rsidRPr="00CE0C61" w:rsidRDefault="00E37138" w:rsidP="00A045AB">
      <w:pPr>
        <w:pStyle w:val="SingleTxtGR"/>
        <w:rPr>
          <w:b/>
        </w:rPr>
      </w:pPr>
      <w:r>
        <w:rPr>
          <w:b/>
        </w:rPr>
        <w:t xml:space="preserve">Комитет предлагает государству-участнику </w:t>
      </w:r>
      <w:r w:rsidR="00A045AB">
        <w:rPr>
          <w:b/>
        </w:rPr>
        <w:t xml:space="preserve">провести сбор информации, </w:t>
      </w:r>
      <w:r>
        <w:rPr>
          <w:b/>
        </w:rPr>
        <w:t>с учетом которой специальные меры разрабатывались бы и применялись в интересах всех общин на основе проведения с ними предварительных ко</w:t>
      </w:r>
      <w:r>
        <w:rPr>
          <w:b/>
        </w:rPr>
        <w:t>н</w:t>
      </w:r>
      <w:r>
        <w:rPr>
          <w:b/>
        </w:rPr>
        <w:t>сультаций и их активного участия и с целью недопущения сохранения н</w:t>
      </w:r>
      <w:r>
        <w:rPr>
          <w:b/>
        </w:rPr>
        <w:t>е</w:t>
      </w:r>
      <w:r>
        <w:rPr>
          <w:b/>
        </w:rPr>
        <w:t>равных или особых прав этих групп после достижения целей, для к</w:t>
      </w:r>
      <w:r w:rsidR="00C90291">
        <w:rPr>
          <w:b/>
        </w:rPr>
        <w:t>оторых были приняты такие меры.</w:t>
      </w:r>
    </w:p>
    <w:p w:rsidR="00E37138" w:rsidRPr="00C749C1" w:rsidRDefault="00E37138" w:rsidP="00BB765E">
      <w:pPr>
        <w:pStyle w:val="H23GR"/>
      </w:pPr>
      <w:r w:rsidRPr="00CE0C61">
        <w:tab/>
      </w:r>
      <w:r w:rsidRPr="00CE0C61">
        <w:tab/>
      </w:r>
      <w:r>
        <w:t>Ответ</w:t>
      </w:r>
    </w:p>
    <w:p w:rsidR="00E37138" w:rsidRPr="003A3E2D" w:rsidRDefault="00A045AB" w:rsidP="00A045AB">
      <w:pPr>
        <w:pStyle w:val="SingleTxtGR"/>
      </w:pPr>
      <w:r>
        <w:t>24.</w:t>
      </w:r>
      <w:r>
        <w:tab/>
      </w:r>
      <w:r w:rsidR="00E37138">
        <w:t>Конституция</w:t>
      </w:r>
      <w:r w:rsidR="00E37138" w:rsidRPr="003A3E2D">
        <w:t xml:space="preserve"> </w:t>
      </w:r>
      <w:r w:rsidR="00E37138">
        <w:t>Намибии</w:t>
      </w:r>
      <w:r w:rsidR="00E37138" w:rsidRPr="003A3E2D">
        <w:t xml:space="preserve"> </w:t>
      </w:r>
      <w:r w:rsidR="00E37138">
        <w:t>предусматривает</w:t>
      </w:r>
      <w:r w:rsidR="00E37138" w:rsidRPr="003A3E2D">
        <w:t xml:space="preserve"> </w:t>
      </w:r>
      <w:r w:rsidR="00E37138">
        <w:t>право</w:t>
      </w:r>
      <w:r w:rsidR="00E37138" w:rsidRPr="003A3E2D">
        <w:t xml:space="preserve"> </w:t>
      </w:r>
      <w:r w:rsidR="00E37138">
        <w:t>на</w:t>
      </w:r>
      <w:r w:rsidR="00E37138" w:rsidRPr="003A3E2D">
        <w:t xml:space="preserve"> </w:t>
      </w:r>
      <w:r w:rsidR="00E37138">
        <w:t>равенство</w:t>
      </w:r>
      <w:r w:rsidR="00E37138" w:rsidRPr="003A3E2D">
        <w:t xml:space="preserve"> (</w:t>
      </w:r>
      <w:r w:rsidR="00E37138">
        <w:t>статья</w:t>
      </w:r>
      <w:r w:rsidR="00E37138" w:rsidRPr="003A3E2D">
        <w:t xml:space="preserve"> 10) </w:t>
      </w:r>
      <w:r w:rsidR="00E37138">
        <w:t>и</w:t>
      </w:r>
      <w:r w:rsidR="00E37138" w:rsidRPr="003A3E2D">
        <w:t xml:space="preserve"> </w:t>
      </w:r>
      <w:r w:rsidR="00E37138">
        <w:t>меры</w:t>
      </w:r>
      <w:r w:rsidR="00E37138" w:rsidRPr="003A3E2D">
        <w:t xml:space="preserve"> </w:t>
      </w:r>
      <w:r w:rsidR="00E37138">
        <w:t>по</w:t>
      </w:r>
      <w:r w:rsidR="00E37138" w:rsidRPr="003A3E2D">
        <w:t xml:space="preserve"> </w:t>
      </w:r>
      <w:r w:rsidR="00E37138">
        <w:t>поддержке</w:t>
      </w:r>
      <w:r w:rsidR="00E37138" w:rsidRPr="003A3E2D">
        <w:t xml:space="preserve"> </w:t>
      </w:r>
      <w:r w:rsidR="00E37138">
        <w:t>интересов</w:t>
      </w:r>
      <w:r w:rsidR="00E37138" w:rsidRPr="003A3E2D">
        <w:t xml:space="preserve"> </w:t>
      </w:r>
      <w:r w:rsidR="00E37138">
        <w:t>исторически</w:t>
      </w:r>
      <w:r w:rsidR="00E37138" w:rsidRPr="003A3E2D">
        <w:t xml:space="preserve"> </w:t>
      </w:r>
      <w:r w:rsidR="00E37138">
        <w:t>ущемленных</w:t>
      </w:r>
      <w:r w:rsidR="00E37138" w:rsidRPr="003A3E2D">
        <w:t xml:space="preserve"> </w:t>
      </w:r>
      <w:r w:rsidR="00E37138">
        <w:t>групп</w:t>
      </w:r>
      <w:r w:rsidR="00E37138" w:rsidRPr="003A3E2D">
        <w:t xml:space="preserve"> (</w:t>
      </w:r>
      <w:r w:rsidR="00E37138">
        <w:t>статья</w:t>
      </w:r>
      <w:r w:rsidR="00E37138" w:rsidRPr="003A3E2D">
        <w:t xml:space="preserve"> 23) </w:t>
      </w:r>
      <w:r w:rsidR="00E37138">
        <w:t>для</w:t>
      </w:r>
      <w:r w:rsidR="00E37138" w:rsidRPr="003A3E2D">
        <w:t xml:space="preserve"> </w:t>
      </w:r>
      <w:r w:rsidR="00E37138">
        <w:t>расширения</w:t>
      </w:r>
      <w:r w:rsidR="00E37138" w:rsidRPr="003A3E2D">
        <w:t xml:space="preserve"> </w:t>
      </w:r>
      <w:r w:rsidR="00E37138">
        <w:t>возможностей</w:t>
      </w:r>
      <w:r w:rsidR="00E37138" w:rsidRPr="003A3E2D">
        <w:t xml:space="preserve"> </w:t>
      </w:r>
      <w:r w:rsidR="00E37138">
        <w:t>тех</w:t>
      </w:r>
      <w:r w:rsidR="00E37138" w:rsidRPr="003A3E2D">
        <w:t xml:space="preserve">, </w:t>
      </w:r>
      <w:r w:rsidR="00E37138">
        <w:t>кто</w:t>
      </w:r>
      <w:r w:rsidR="00E37138" w:rsidRPr="003A3E2D">
        <w:t xml:space="preserve"> </w:t>
      </w:r>
      <w:r w:rsidR="00E37138">
        <w:t>ранее</w:t>
      </w:r>
      <w:r w:rsidR="00E37138" w:rsidRPr="003A3E2D">
        <w:t xml:space="preserve"> </w:t>
      </w:r>
      <w:r w:rsidR="00E37138">
        <w:t>подвергался</w:t>
      </w:r>
      <w:r w:rsidR="00E37138" w:rsidRPr="003A3E2D">
        <w:t xml:space="preserve"> </w:t>
      </w:r>
      <w:r w:rsidR="00E37138">
        <w:t>дискриминации</w:t>
      </w:r>
      <w:r w:rsidR="00E37138" w:rsidRPr="003A3E2D">
        <w:t xml:space="preserve">, </w:t>
      </w:r>
      <w:r w:rsidR="00E37138">
        <w:t>а</w:t>
      </w:r>
      <w:r w:rsidR="00E37138" w:rsidRPr="003A3E2D">
        <w:t xml:space="preserve"> </w:t>
      </w:r>
      <w:r w:rsidR="00E37138">
        <w:t>также обеспечения права на участие женщин. Она</w:t>
      </w:r>
      <w:r w:rsidR="00E37138" w:rsidRPr="003A3E2D">
        <w:t xml:space="preserve"> </w:t>
      </w:r>
      <w:r w:rsidR="00E37138">
        <w:t>требует</w:t>
      </w:r>
      <w:r w:rsidR="00E37138" w:rsidRPr="003A3E2D">
        <w:t xml:space="preserve"> </w:t>
      </w:r>
      <w:r w:rsidR="00E37138">
        <w:t>от</w:t>
      </w:r>
      <w:r w:rsidR="00E37138" w:rsidRPr="003A3E2D">
        <w:t xml:space="preserve"> </w:t>
      </w:r>
      <w:r w:rsidR="00E37138">
        <w:t>государства</w:t>
      </w:r>
      <w:r w:rsidR="00E37138" w:rsidRPr="003A3E2D">
        <w:t xml:space="preserve"> "</w:t>
      </w:r>
      <w:r w:rsidR="00E37138">
        <w:t xml:space="preserve">поощрять </w:t>
      </w:r>
      <w:r w:rsidR="00E37138" w:rsidRPr="007310F2">
        <w:rPr>
          <w:spacing w:val="2"/>
        </w:rPr>
        <w:t>народ […] к влиянию на политику правительства и к обсуждению его решений".</w:t>
      </w:r>
      <w:r w:rsidR="00E37138" w:rsidRPr="003A3E2D">
        <w:t xml:space="preserve"> </w:t>
      </w:r>
    </w:p>
    <w:p w:rsidR="00E37138" w:rsidRPr="00CE0C61" w:rsidRDefault="00A045AB" w:rsidP="00A045AB">
      <w:pPr>
        <w:pStyle w:val="SingleTxtGR"/>
      </w:pPr>
      <w:r>
        <w:t>25.</w:t>
      </w:r>
      <w:r>
        <w:tab/>
      </w:r>
      <w:r w:rsidR="00E37138">
        <w:t xml:space="preserve">В том, что касается участия и проведения консультаций, применяемая в Намибии практика состоит в том, что национальное правительство отвечает за </w:t>
      </w:r>
      <w:r w:rsidR="00E37138">
        <w:lastRenderedPageBreak/>
        <w:t>планирование и подготовку направлений политики и планов развития, которые включают специальные программы в интересах общин. Местные органы власти и региональные советы отвечают за осуществление политики и планов разв</w:t>
      </w:r>
      <w:r w:rsidR="00E37138">
        <w:t>и</w:t>
      </w:r>
      <w:r w:rsidR="00E37138">
        <w:t>тия. Коренные группы населения в Намибии имеют право участвовать в ос</w:t>
      </w:r>
      <w:r w:rsidR="00E37138">
        <w:t>у</w:t>
      </w:r>
      <w:r w:rsidR="00E37138">
        <w:t>ществлении государственной политики и влиять на те направления политики, которые затрагивают их. Это</w:t>
      </w:r>
      <w:r w:rsidR="00E37138" w:rsidRPr="003A3E2D">
        <w:t xml:space="preserve"> </w:t>
      </w:r>
      <w:r w:rsidR="00E37138">
        <w:t>происходит</w:t>
      </w:r>
      <w:r w:rsidR="00E37138" w:rsidRPr="003A3E2D">
        <w:t xml:space="preserve">, </w:t>
      </w:r>
      <w:r w:rsidR="00E37138">
        <w:t>в</w:t>
      </w:r>
      <w:r w:rsidR="00E37138" w:rsidRPr="003A3E2D">
        <w:t xml:space="preserve"> </w:t>
      </w:r>
      <w:r w:rsidR="00E37138">
        <w:t>частности</w:t>
      </w:r>
      <w:r w:rsidR="00E37138" w:rsidRPr="003A3E2D">
        <w:t xml:space="preserve">, </w:t>
      </w:r>
      <w:r w:rsidR="00E37138">
        <w:t>через</w:t>
      </w:r>
      <w:r w:rsidR="00E37138" w:rsidRPr="003A3E2D">
        <w:t xml:space="preserve"> </w:t>
      </w:r>
      <w:r w:rsidR="00E37138">
        <w:t>их</w:t>
      </w:r>
      <w:r w:rsidR="00E37138" w:rsidRPr="003A3E2D">
        <w:t xml:space="preserve"> </w:t>
      </w:r>
      <w:r w:rsidR="00E37138">
        <w:t>собственные</w:t>
      </w:r>
      <w:r w:rsidR="00E37138" w:rsidRPr="003A3E2D">
        <w:t xml:space="preserve"> </w:t>
      </w:r>
      <w:r w:rsidR="00E37138">
        <w:t>традиционные</w:t>
      </w:r>
      <w:r w:rsidR="00E37138" w:rsidRPr="003A3E2D">
        <w:t xml:space="preserve"> </w:t>
      </w:r>
      <w:r w:rsidR="00E37138">
        <w:t>органы</w:t>
      </w:r>
      <w:r w:rsidR="00E37138" w:rsidRPr="003A3E2D">
        <w:t xml:space="preserve"> </w:t>
      </w:r>
      <w:r w:rsidR="00E37138">
        <w:t xml:space="preserve">власти, собрания общин и региональные </w:t>
      </w:r>
      <w:r w:rsidR="00C90291">
        <w:t>и местные структуры управления.</w:t>
      </w:r>
    </w:p>
    <w:p w:rsidR="00E37138" w:rsidRPr="00CE0C61" w:rsidRDefault="00A045AB" w:rsidP="00A045AB">
      <w:pPr>
        <w:pStyle w:val="SingleTxtGR"/>
        <w:rPr>
          <w:bCs/>
        </w:rPr>
      </w:pPr>
      <w:r>
        <w:t>26.</w:t>
      </w:r>
      <w:r>
        <w:tab/>
      </w:r>
      <w:r w:rsidR="00E37138">
        <w:t>После посещения заместителем Премьер-министра большинства общин народности сан по всей территории Намибии для того, чтобы узнать об их п</w:t>
      </w:r>
      <w:r w:rsidR="00E37138">
        <w:t>о</w:t>
      </w:r>
      <w:r w:rsidR="00E37138">
        <w:t>требностях и проблемах, в 2005 году началась реализация программы развития в интересах народности сан. Эти посещения имели целью ознакомление с п</w:t>
      </w:r>
      <w:r w:rsidR="00E37138">
        <w:t>о</w:t>
      </w:r>
      <w:r w:rsidR="00E37138">
        <w:t>требностями населения сан и возникающими у них проблемами. Программа была принята на основе выводов из консультаций по вопросу о положении народности сан. В ходе этих посещений общинам была предоставлена возмо</w:t>
      </w:r>
      <w:r w:rsidR="00E37138">
        <w:t>ж</w:t>
      </w:r>
      <w:r w:rsidR="00E37138">
        <w:t>ность высказать свое мнение и получить таким образом информацию из первых рук относительно их потребностей, устремлений, задач и проблем в деле соц</w:t>
      </w:r>
      <w:r w:rsidR="00E37138">
        <w:t>и</w:t>
      </w:r>
      <w:r w:rsidR="00E37138">
        <w:t>ально-экономического выживания и освобождения. Правительство продолжает такие консультации на основе существующих структур в форме ежегодных п</w:t>
      </w:r>
      <w:r w:rsidR="00E37138">
        <w:t>о</w:t>
      </w:r>
      <w:r w:rsidR="00E37138">
        <w:t>сещений, проводимых Канцелярией Премьер-министра. Результативности ус</w:t>
      </w:r>
      <w:r w:rsidR="00E37138">
        <w:t>и</w:t>
      </w:r>
      <w:r w:rsidR="00E37138">
        <w:t>лий правительства в этой области зачастую мешает отсутствие сотрудничества между членами общин и их руководителями</w:t>
      </w:r>
      <w:r w:rsidR="00E37138" w:rsidRPr="00163D5B">
        <w:t xml:space="preserve">. </w:t>
      </w:r>
    </w:p>
    <w:p w:rsidR="00E37138" w:rsidRPr="00A045AB" w:rsidRDefault="00A045AB" w:rsidP="00BB765E">
      <w:pPr>
        <w:pStyle w:val="H23GR"/>
        <w:rPr>
          <w:bCs/>
        </w:rPr>
      </w:pPr>
      <w:r>
        <w:tab/>
      </w:r>
      <w:r>
        <w:tab/>
      </w:r>
      <w:r w:rsidR="00E37138">
        <w:t xml:space="preserve">Рекомендация № </w:t>
      </w:r>
      <w:r w:rsidR="00E37138" w:rsidRPr="00A045AB">
        <w:t>13</w:t>
      </w:r>
    </w:p>
    <w:p w:rsidR="00E37138" w:rsidRPr="00163D5B" w:rsidRDefault="00A045AB" w:rsidP="00A045AB">
      <w:pPr>
        <w:pStyle w:val="SingleTxtGR"/>
      </w:pPr>
      <w:r>
        <w:t>27.</w:t>
      </w:r>
      <w:r>
        <w:tab/>
      </w:r>
      <w:r w:rsidR="00E37138">
        <w:t>Комитет</w:t>
      </w:r>
      <w:r w:rsidR="00E37138" w:rsidRPr="00CE0C61">
        <w:t xml:space="preserve"> </w:t>
      </w:r>
      <w:r w:rsidR="00E37138">
        <w:t>с</w:t>
      </w:r>
      <w:r w:rsidR="00E37138" w:rsidRPr="00CE0C61">
        <w:t xml:space="preserve"> </w:t>
      </w:r>
      <w:r w:rsidR="00E37138">
        <w:t>удовлетворением</w:t>
      </w:r>
      <w:r w:rsidR="00E37138" w:rsidRPr="00CE0C61">
        <w:t xml:space="preserve"> </w:t>
      </w:r>
      <w:r w:rsidR="00E37138">
        <w:t>отмечает</w:t>
      </w:r>
      <w:r w:rsidR="00E37138" w:rsidRPr="00CE0C61">
        <w:t xml:space="preserve"> </w:t>
      </w:r>
      <w:r w:rsidR="00E37138">
        <w:t>законодательные</w:t>
      </w:r>
      <w:r w:rsidR="00E37138" w:rsidRPr="00CE0C61">
        <w:t xml:space="preserve"> </w:t>
      </w:r>
      <w:r w:rsidR="00E37138">
        <w:t>акты</w:t>
      </w:r>
      <w:r w:rsidR="00E37138" w:rsidRPr="00CE0C61">
        <w:t xml:space="preserve"> </w:t>
      </w:r>
      <w:r w:rsidR="00E37138">
        <w:t>о</w:t>
      </w:r>
      <w:r w:rsidR="00E37138" w:rsidRPr="00CE0C61">
        <w:t xml:space="preserve"> </w:t>
      </w:r>
      <w:r w:rsidR="00E37138">
        <w:t>десегрег</w:t>
      </w:r>
      <w:r w:rsidR="00E37138">
        <w:t>а</w:t>
      </w:r>
      <w:r w:rsidR="00E37138">
        <w:t>ции</w:t>
      </w:r>
      <w:r w:rsidR="00E37138" w:rsidRPr="00CE0C61">
        <w:t xml:space="preserve"> </w:t>
      </w:r>
      <w:r w:rsidR="00E37138">
        <w:t>в</w:t>
      </w:r>
      <w:r w:rsidR="00E37138" w:rsidRPr="00CE0C61">
        <w:t xml:space="preserve"> </w:t>
      </w:r>
      <w:r w:rsidR="00E37138">
        <w:t>системе</w:t>
      </w:r>
      <w:r w:rsidR="00E37138" w:rsidRPr="00CE0C61">
        <w:t xml:space="preserve"> </w:t>
      </w:r>
      <w:r w:rsidR="00E37138">
        <w:t>образования</w:t>
      </w:r>
      <w:r w:rsidR="00E37138" w:rsidRPr="00CE0C61">
        <w:t xml:space="preserve">. </w:t>
      </w:r>
      <w:r w:rsidR="00E37138">
        <w:t>Вместе с тем он по-прежнему обеспокоен фактич</w:t>
      </w:r>
      <w:r w:rsidR="00E37138">
        <w:t>е</w:t>
      </w:r>
      <w:r w:rsidR="00E37138">
        <w:t>ским сохранением практики дискриминации в отношении доступа к образов</w:t>
      </w:r>
      <w:r w:rsidR="00E37138">
        <w:t>а</w:t>
      </w:r>
      <w:r w:rsidR="00E37138">
        <w:t xml:space="preserve">нию, равно как и по-прежнему высокими показателями неграмотности среди </w:t>
      </w:r>
      <w:proofErr w:type="spellStart"/>
      <w:r w:rsidR="00E37138">
        <w:t>маргинализированных</w:t>
      </w:r>
      <w:proofErr w:type="spellEnd"/>
      <w:r w:rsidR="00E37138">
        <w:t xml:space="preserve"> слоев населения (статьи 3 и 5</w:t>
      </w:r>
      <w:r w:rsidR="00215ED2">
        <w:t xml:space="preserve"> </w:t>
      </w:r>
      <w:r w:rsidR="00E37138" w:rsidRPr="00A21F34">
        <w:t>e</w:t>
      </w:r>
      <w:r w:rsidR="00E37138" w:rsidRPr="00524EF8">
        <w:t>)</w:t>
      </w:r>
      <w:r w:rsidR="00215ED2">
        <w:t xml:space="preserve"> </w:t>
      </w:r>
      <w:r w:rsidR="00E37138" w:rsidRPr="00A21F34">
        <w:t>v</w:t>
      </w:r>
      <w:r w:rsidR="00C90291">
        <w:t>)).</w:t>
      </w:r>
    </w:p>
    <w:p w:rsidR="00E37138" w:rsidRPr="00CE0C61" w:rsidRDefault="00E37138" w:rsidP="00A045AB">
      <w:pPr>
        <w:pStyle w:val="SingleTxtGR"/>
        <w:rPr>
          <w:b/>
        </w:rPr>
      </w:pPr>
      <w:r>
        <w:rPr>
          <w:b/>
        </w:rPr>
        <w:t xml:space="preserve">Комитет обращается к государству-участнику с настоятельным призывом укрепить базу применения законов и реализации политики по обеспечению десегрегации в сфере образования. В частности, государству-участнику следует принимать более активные меры по сокращению неграмотности, особенно среди наиболее </w:t>
      </w:r>
      <w:proofErr w:type="spellStart"/>
      <w:r>
        <w:rPr>
          <w:b/>
        </w:rPr>
        <w:t>маргинализированных</w:t>
      </w:r>
      <w:proofErr w:type="spellEnd"/>
      <w:r>
        <w:rPr>
          <w:b/>
        </w:rPr>
        <w:t xml:space="preserve"> общин. Комитет</w:t>
      </w:r>
      <w:r w:rsidRPr="00163D5B">
        <w:rPr>
          <w:b/>
        </w:rPr>
        <w:t xml:space="preserve"> </w:t>
      </w:r>
      <w:r>
        <w:rPr>
          <w:b/>
        </w:rPr>
        <w:t>просит</w:t>
      </w:r>
      <w:r w:rsidRPr="00163D5B">
        <w:rPr>
          <w:b/>
        </w:rPr>
        <w:t xml:space="preserve"> </w:t>
      </w:r>
      <w:r>
        <w:rPr>
          <w:b/>
        </w:rPr>
        <w:t>государство</w:t>
      </w:r>
      <w:r w:rsidRPr="00163D5B">
        <w:rPr>
          <w:b/>
        </w:rPr>
        <w:t>-</w:t>
      </w:r>
      <w:r>
        <w:rPr>
          <w:b/>
        </w:rPr>
        <w:t>участник</w:t>
      </w:r>
      <w:r w:rsidRPr="00163D5B">
        <w:rPr>
          <w:b/>
        </w:rPr>
        <w:t xml:space="preserve"> </w:t>
      </w:r>
      <w:r>
        <w:rPr>
          <w:b/>
        </w:rPr>
        <w:t>представить</w:t>
      </w:r>
      <w:r w:rsidRPr="00163D5B">
        <w:rPr>
          <w:b/>
        </w:rPr>
        <w:t xml:space="preserve"> </w:t>
      </w:r>
      <w:r>
        <w:rPr>
          <w:b/>
        </w:rPr>
        <w:t>в</w:t>
      </w:r>
      <w:r w:rsidRPr="00163D5B">
        <w:rPr>
          <w:b/>
        </w:rPr>
        <w:t xml:space="preserve"> </w:t>
      </w:r>
      <w:r>
        <w:rPr>
          <w:b/>
        </w:rPr>
        <w:t>своем</w:t>
      </w:r>
      <w:r w:rsidRPr="00163D5B">
        <w:rPr>
          <w:b/>
        </w:rPr>
        <w:t xml:space="preserve"> </w:t>
      </w:r>
      <w:r>
        <w:rPr>
          <w:b/>
        </w:rPr>
        <w:t>следующем</w:t>
      </w:r>
      <w:r w:rsidRPr="00163D5B">
        <w:rPr>
          <w:b/>
        </w:rPr>
        <w:t xml:space="preserve"> </w:t>
      </w:r>
      <w:r>
        <w:rPr>
          <w:b/>
        </w:rPr>
        <w:t>периодическом д</w:t>
      </w:r>
      <w:r>
        <w:rPr>
          <w:b/>
        </w:rPr>
        <w:t>о</w:t>
      </w:r>
      <w:r>
        <w:rPr>
          <w:b/>
        </w:rPr>
        <w:t xml:space="preserve">кладе информацию о результатах проведения этих мероприятий. </w:t>
      </w:r>
    </w:p>
    <w:p w:rsidR="00E37138" w:rsidRPr="00163D5B" w:rsidRDefault="00E37138" w:rsidP="00BB765E">
      <w:pPr>
        <w:pStyle w:val="H23GR"/>
      </w:pPr>
      <w:r w:rsidRPr="00CE0C61">
        <w:tab/>
      </w:r>
      <w:r w:rsidRPr="00CE0C61">
        <w:tab/>
      </w:r>
      <w:r>
        <w:t>Ответ</w:t>
      </w:r>
    </w:p>
    <w:p w:rsidR="00E37138" w:rsidRPr="00D20F5E" w:rsidRDefault="00A045AB" w:rsidP="00A045AB">
      <w:pPr>
        <w:pStyle w:val="SingleTxtGR"/>
      </w:pPr>
      <w:r>
        <w:t>28.</w:t>
      </w:r>
      <w:r>
        <w:tab/>
      </w:r>
      <w:r w:rsidR="00E37138">
        <w:t>После</w:t>
      </w:r>
      <w:r w:rsidR="00E37138" w:rsidRPr="00CE0C61">
        <w:t xml:space="preserve"> </w:t>
      </w:r>
      <w:r w:rsidR="00E37138">
        <w:t>получения</w:t>
      </w:r>
      <w:r w:rsidR="00E37138" w:rsidRPr="00CE0C61">
        <w:t xml:space="preserve"> </w:t>
      </w:r>
      <w:r w:rsidR="00E37138">
        <w:t>независимости</w:t>
      </w:r>
      <w:r w:rsidR="00E37138" w:rsidRPr="00CE0C61">
        <w:t xml:space="preserve"> </w:t>
      </w:r>
      <w:r w:rsidR="00E37138">
        <w:t>правительство</w:t>
      </w:r>
      <w:r w:rsidR="00E37138" w:rsidRPr="00CE0C61">
        <w:t xml:space="preserve"> </w:t>
      </w:r>
      <w:r w:rsidR="00E37138">
        <w:t>отменило</w:t>
      </w:r>
      <w:r w:rsidR="00E37138" w:rsidRPr="00CE0C61">
        <w:t xml:space="preserve"> </w:t>
      </w:r>
      <w:r w:rsidR="00E37138">
        <w:t>большинство</w:t>
      </w:r>
      <w:r w:rsidR="00E37138" w:rsidRPr="00CE0C61">
        <w:t xml:space="preserve"> </w:t>
      </w:r>
      <w:r w:rsidR="00E37138">
        <w:t>дискриминационных</w:t>
      </w:r>
      <w:r w:rsidR="00E37138" w:rsidRPr="00CE0C61">
        <w:t xml:space="preserve"> </w:t>
      </w:r>
      <w:r w:rsidR="00E37138">
        <w:t>законов</w:t>
      </w:r>
      <w:r w:rsidR="00E37138" w:rsidRPr="00CE0C61">
        <w:t xml:space="preserve"> </w:t>
      </w:r>
      <w:r w:rsidR="00E37138">
        <w:t>и</w:t>
      </w:r>
      <w:r w:rsidR="00E37138" w:rsidRPr="00CE0C61">
        <w:t xml:space="preserve"> </w:t>
      </w:r>
      <w:r w:rsidR="00E37138">
        <w:t>мер</w:t>
      </w:r>
      <w:r w:rsidR="00E37138" w:rsidRPr="00CE0C61">
        <w:t xml:space="preserve">, </w:t>
      </w:r>
      <w:r w:rsidR="00E37138">
        <w:t>в том числе проведя</w:t>
      </w:r>
      <w:r w:rsidR="00E37138" w:rsidRPr="00CE0C61">
        <w:t xml:space="preserve"> </w:t>
      </w:r>
      <w:r w:rsidR="00E37138">
        <w:t>десегрегацию системы образования. Кроме</w:t>
      </w:r>
      <w:r w:rsidR="00E37138" w:rsidRPr="00CE0C61">
        <w:t xml:space="preserve"> </w:t>
      </w:r>
      <w:r w:rsidR="00E37138">
        <w:t>того</w:t>
      </w:r>
      <w:r w:rsidR="00E37138" w:rsidRPr="00CE0C61">
        <w:t xml:space="preserve">, </w:t>
      </w:r>
      <w:r w:rsidR="00E37138">
        <w:t>правительство</w:t>
      </w:r>
      <w:r w:rsidR="00E37138" w:rsidRPr="00CE0C61">
        <w:t xml:space="preserve"> </w:t>
      </w:r>
      <w:r w:rsidR="00E37138">
        <w:t>приняло</w:t>
      </w:r>
      <w:r w:rsidR="00E37138" w:rsidRPr="00CE0C61">
        <w:t xml:space="preserve"> </w:t>
      </w:r>
      <w:r w:rsidR="00E37138">
        <w:t>специальную</w:t>
      </w:r>
      <w:r w:rsidR="00E37138" w:rsidRPr="00CE0C61">
        <w:t xml:space="preserve"> </w:t>
      </w:r>
      <w:r w:rsidR="00E37138">
        <w:t>программу ск</w:t>
      </w:r>
      <w:r w:rsidR="00E37138">
        <w:t>о</w:t>
      </w:r>
      <w:r w:rsidR="00E37138">
        <w:t xml:space="preserve">рейшей интеграции </w:t>
      </w:r>
      <w:proofErr w:type="spellStart"/>
      <w:r w:rsidR="00E37138">
        <w:t>маргинализированных</w:t>
      </w:r>
      <w:proofErr w:type="spellEnd"/>
      <w:r w:rsidR="00E37138">
        <w:t xml:space="preserve"> общин в основной экономический процесс. В</w:t>
      </w:r>
      <w:r w:rsidR="00E37138" w:rsidRPr="00CE0C61">
        <w:t xml:space="preserve"> </w:t>
      </w:r>
      <w:r w:rsidR="00E37138">
        <w:t>рамках</w:t>
      </w:r>
      <w:r w:rsidR="00E37138" w:rsidRPr="00CE0C61">
        <w:t xml:space="preserve"> </w:t>
      </w:r>
      <w:r w:rsidR="00E37138">
        <w:t>этой</w:t>
      </w:r>
      <w:r w:rsidR="00E37138" w:rsidRPr="00CE0C61">
        <w:t xml:space="preserve"> </w:t>
      </w:r>
      <w:r w:rsidR="00E37138">
        <w:t>программы</w:t>
      </w:r>
      <w:r w:rsidR="00E37138" w:rsidRPr="00CE0C61">
        <w:t xml:space="preserve"> </w:t>
      </w:r>
      <w:r w:rsidR="00E37138">
        <w:t>учащиеся</w:t>
      </w:r>
      <w:r w:rsidR="00E37138" w:rsidRPr="00CE0C61">
        <w:t xml:space="preserve"> </w:t>
      </w:r>
      <w:r w:rsidR="00E37138">
        <w:t>из</w:t>
      </w:r>
      <w:r w:rsidR="00E37138" w:rsidRPr="00CE0C61">
        <w:t xml:space="preserve"> </w:t>
      </w:r>
      <w:proofErr w:type="spellStart"/>
      <w:r w:rsidR="00E37138">
        <w:t>маргинализированных</w:t>
      </w:r>
      <w:proofErr w:type="spellEnd"/>
      <w:r w:rsidR="00E37138" w:rsidRPr="00CE0C61">
        <w:t xml:space="preserve"> </w:t>
      </w:r>
      <w:r w:rsidR="00E37138">
        <w:t>общин</w:t>
      </w:r>
      <w:r w:rsidR="00E37138" w:rsidRPr="00CE0C61">
        <w:t xml:space="preserve"> </w:t>
      </w:r>
      <w:r w:rsidR="00E37138">
        <w:t>имеют бесплатный доступ к образованию и получают помощь в целях оказания им поддержки для удовлетворения любых потребностей, связанных с посещ</w:t>
      </w:r>
      <w:r w:rsidR="00E37138">
        <w:t>е</w:t>
      </w:r>
      <w:r w:rsidR="00E37138">
        <w:t>нием школы. Намибия ведет борьбу с расовой дискриминацией в начальных школах в рамках учебной программы по обществоведению (4–7 классы), в с</w:t>
      </w:r>
      <w:r w:rsidR="00E37138">
        <w:t>о</w:t>
      </w:r>
      <w:r w:rsidR="00E37138">
        <w:t>ответствии с которой изучаются такие аспекты, как гражданские ценности, пр</w:t>
      </w:r>
      <w:r w:rsidR="00E37138">
        <w:t>а</w:t>
      </w:r>
      <w:r w:rsidR="00E37138">
        <w:t>ва и обязанности, причины происходящих изменений и события, которые об</w:t>
      </w:r>
      <w:r w:rsidR="00E37138">
        <w:t>у</w:t>
      </w:r>
      <w:r w:rsidR="00E37138">
        <w:t xml:space="preserve">славливают мирную и гармоничную жизнь в семье, общине, стране и во всем мире. </w:t>
      </w:r>
    </w:p>
    <w:p w:rsidR="00E37138" w:rsidRPr="00A045AB" w:rsidRDefault="00A045AB" w:rsidP="00BB765E">
      <w:pPr>
        <w:pStyle w:val="H23GR"/>
        <w:rPr>
          <w:bCs/>
        </w:rPr>
      </w:pPr>
      <w:r>
        <w:lastRenderedPageBreak/>
        <w:tab/>
      </w:r>
      <w:r>
        <w:tab/>
      </w:r>
      <w:r w:rsidR="00E37138">
        <w:t xml:space="preserve">Рекомендация № </w:t>
      </w:r>
      <w:r w:rsidR="00E37138" w:rsidRPr="00A045AB">
        <w:t>14</w:t>
      </w:r>
    </w:p>
    <w:p w:rsidR="00E37138" w:rsidRPr="00CE0C61" w:rsidRDefault="00A045AB" w:rsidP="00A045AB">
      <w:pPr>
        <w:pStyle w:val="SingleTxtGR"/>
      </w:pPr>
      <w:r>
        <w:t>29.</w:t>
      </w:r>
      <w:r>
        <w:tab/>
      </w:r>
      <w:r w:rsidR="00E37138">
        <w:t>Комитет</w:t>
      </w:r>
      <w:r w:rsidR="00E37138" w:rsidRPr="00D20F5E">
        <w:t xml:space="preserve"> </w:t>
      </w:r>
      <w:r w:rsidR="00E37138">
        <w:t>выражает</w:t>
      </w:r>
      <w:r w:rsidR="00E37138" w:rsidRPr="00D20F5E">
        <w:t xml:space="preserve"> </w:t>
      </w:r>
      <w:r w:rsidR="00E37138">
        <w:t>обеспокоенность</w:t>
      </w:r>
      <w:r w:rsidR="00E37138" w:rsidRPr="00D20F5E">
        <w:t xml:space="preserve"> </w:t>
      </w:r>
      <w:r w:rsidR="00E37138">
        <w:t>по</w:t>
      </w:r>
      <w:r w:rsidR="00E37138" w:rsidRPr="00D20F5E">
        <w:t xml:space="preserve"> </w:t>
      </w:r>
      <w:r w:rsidR="00E37138">
        <w:t>поводу</w:t>
      </w:r>
      <w:r w:rsidR="00E37138" w:rsidRPr="00D20F5E">
        <w:t xml:space="preserve"> </w:t>
      </w:r>
      <w:r w:rsidR="00E37138">
        <w:t>того</w:t>
      </w:r>
      <w:r w:rsidR="00E37138" w:rsidRPr="00D20F5E">
        <w:t xml:space="preserve">, </w:t>
      </w:r>
      <w:r w:rsidR="00E37138">
        <w:t>что</w:t>
      </w:r>
      <w:r w:rsidR="00E37138" w:rsidRPr="00D20F5E">
        <w:t xml:space="preserve"> </w:t>
      </w:r>
      <w:r w:rsidR="00E37138">
        <w:t>в</w:t>
      </w:r>
      <w:r w:rsidR="00E37138" w:rsidRPr="00D20F5E">
        <w:t xml:space="preserve"> </w:t>
      </w:r>
      <w:r w:rsidR="00E37138">
        <w:t>соответствии</w:t>
      </w:r>
      <w:r w:rsidR="00E37138" w:rsidRPr="00D20F5E">
        <w:t xml:space="preserve"> </w:t>
      </w:r>
      <w:r w:rsidR="00E37138">
        <w:t>с</w:t>
      </w:r>
      <w:r w:rsidR="00E37138" w:rsidRPr="00D20F5E">
        <w:t xml:space="preserve"> </w:t>
      </w:r>
      <w:r w:rsidR="00E37138">
        <w:t>законом</w:t>
      </w:r>
      <w:r w:rsidR="00E37138" w:rsidRPr="00D20F5E">
        <w:t xml:space="preserve"> 1998 </w:t>
      </w:r>
      <w:r w:rsidR="00E37138">
        <w:t>года</w:t>
      </w:r>
      <w:r w:rsidR="00E37138" w:rsidRPr="00D20F5E">
        <w:t xml:space="preserve"> </w:t>
      </w:r>
      <w:r w:rsidR="00E37138">
        <w:t>о</w:t>
      </w:r>
      <w:r w:rsidR="00E37138" w:rsidRPr="00D20F5E">
        <w:t xml:space="preserve"> </w:t>
      </w:r>
      <w:r w:rsidR="00E37138">
        <w:t>поправках</w:t>
      </w:r>
      <w:r w:rsidR="00E37138" w:rsidRPr="00D20F5E">
        <w:t xml:space="preserve"> </w:t>
      </w:r>
      <w:r w:rsidR="00E37138">
        <w:t>к</w:t>
      </w:r>
      <w:r w:rsidR="00E37138" w:rsidRPr="00D20F5E">
        <w:t xml:space="preserve"> </w:t>
      </w:r>
      <w:r w:rsidR="00E37138">
        <w:t>Закону</w:t>
      </w:r>
      <w:r w:rsidR="00E37138" w:rsidRPr="00D20F5E">
        <w:t xml:space="preserve"> </w:t>
      </w:r>
      <w:r w:rsidR="00E37138">
        <w:t>о</w:t>
      </w:r>
      <w:r w:rsidR="00E37138" w:rsidRPr="00D20F5E">
        <w:t xml:space="preserve"> </w:t>
      </w:r>
      <w:r w:rsidR="00E37138">
        <w:t>запрещении</w:t>
      </w:r>
      <w:r w:rsidR="00E37138" w:rsidRPr="00D20F5E">
        <w:t xml:space="preserve"> </w:t>
      </w:r>
      <w:r w:rsidR="00E37138">
        <w:t>расовой</w:t>
      </w:r>
      <w:r w:rsidR="00E37138" w:rsidRPr="00D20F5E">
        <w:t xml:space="preserve"> </w:t>
      </w:r>
      <w:r w:rsidR="00E37138">
        <w:t>дискриминации</w:t>
      </w:r>
      <w:r w:rsidR="00E37138" w:rsidRPr="00D20F5E">
        <w:t xml:space="preserve"> </w:t>
      </w:r>
      <w:r w:rsidR="00E37138">
        <w:t>сфера</w:t>
      </w:r>
      <w:r w:rsidR="00E37138" w:rsidRPr="00D20F5E">
        <w:t xml:space="preserve"> </w:t>
      </w:r>
      <w:r w:rsidR="00E37138">
        <w:t>применения</w:t>
      </w:r>
      <w:r w:rsidR="00E37138" w:rsidRPr="00D20F5E">
        <w:t xml:space="preserve"> </w:t>
      </w:r>
      <w:r w:rsidR="00E37138">
        <w:t>первоначально</w:t>
      </w:r>
      <w:r w:rsidR="00E37138" w:rsidRPr="00D20F5E">
        <w:t xml:space="preserve"> </w:t>
      </w:r>
      <w:r w:rsidR="00E37138">
        <w:t>принятых</w:t>
      </w:r>
      <w:r w:rsidR="00E37138" w:rsidRPr="00D20F5E">
        <w:t xml:space="preserve"> </w:t>
      </w:r>
      <w:r w:rsidR="00E37138">
        <w:t>законов</w:t>
      </w:r>
      <w:r w:rsidR="00E37138" w:rsidRPr="00D20F5E">
        <w:t xml:space="preserve"> </w:t>
      </w:r>
      <w:r w:rsidR="00E37138">
        <w:t>о</w:t>
      </w:r>
      <w:r w:rsidR="00E37138" w:rsidRPr="00D20F5E">
        <w:t xml:space="preserve"> </w:t>
      </w:r>
      <w:r w:rsidR="00E37138">
        <w:t>запрещении</w:t>
      </w:r>
      <w:r w:rsidR="00E37138" w:rsidRPr="00D20F5E">
        <w:t xml:space="preserve"> </w:t>
      </w:r>
      <w:r w:rsidR="00E37138">
        <w:t>мотивир</w:t>
      </w:r>
      <w:r w:rsidR="00E37138">
        <w:t>о</w:t>
      </w:r>
      <w:r w:rsidR="00E37138">
        <w:t>ванных</w:t>
      </w:r>
      <w:r w:rsidR="00E37138" w:rsidRPr="00D20F5E">
        <w:t xml:space="preserve"> </w:t>
      </w:r>
      <w:r w:rsidR="00E37138">
        <w:t>ненавистью</w:t>
      </w:r>
      <w:r w:rsidR="00E37138" w:rsidRPr="00D20F5E">
        <w:t xml:space="preserve"> </w:t>
      </w:r>
      <w:r w:rsidR="00E37138">
        <w:t>выступлений</w:t>
      </w:r>
      <w:r w:rsidR="00E37138" w:rsidRPr="00D20F5E">
        <w:t xml:space="preserve"> </w:t>
      </w:r>
      <w:r w:rsidR="00E37138">
        <w:t>ограничивается</w:t>
      </w:r>
      <w:r w:rsidR="00E37138" w:rsidRPr="00D20F5E">
        <w:t xml:space="preserve"> </w:t>
      </w:r>
      <w:r w:rsidR="00E37138">
        <w:t>путем</w:t>
      </w:r>
      <w:r w:rsidR="00E37138" w:rsidRPr="00D20F5E">
        <w:t xml:space="preserve"> </w:t>
      </w:r>
      <w:r w:rsidR="00E37138">
        <w:t>уменьшения</w:t>
      </w:r>
      <w:r w:rsidR="00E37138" w:rsidRPr="00D20F5E">
        <w:t xml:space="preserve"> </w:t>
      </w:r>
      <w:r w:rsidR="00E37138">
        <w:t>возмо</w:t>
      </w:r>
      <w:r w:rsidR="00E37138">
        <w:t>ж</w:t>
      </w:r>
      <w:r w:rsidR="00E37138">
        <w:t>ностей</w:t>
      </w:r>
      <w:r w:rsidR="00E37138" w:rsidRPr="00D20F5E">
        <w:t xml:space="preserve"> </w:t>
      </w:r>
      <w:r w:rsidR="00E37138">
        <w:t>для</w:t>
      </w:r>
      <w:r w:rsidR="00E37138" w:rsidRPr="00D20F5E">
        <w:t xml:space="preserve"> </w:t>
      </w:r>
      <w:r w:rsidR="00E37138">
        <w:t>возбуждения</w:t>
      </w:r>
      <w:r w:rsidR="00E37138" w:rsidRPr="00D20F5E">
        <w:t xml:space="preserve"> </w:t>
      </w:r>
      <w:r w:rsidR="00E37138">
        <w:t>судебного</w:t>
      </w:r>
      <w:r w:rsidR="00E37138" w:rsidRPr="00D20F5E">
        <w:t xml:space="preserve"> </w:t>
      </w:r>
      <w:r w:rsidR="00E37138">
        <w:t>преследования</w:t>
      </w:r>
      <w:r w:rsidR="00E37138" w:rsidRPr="00D20F5E">
        <w:t xml:space="preserve">, </w:t>
      </w:r>
      <w:r w:rsidR="00E37138">
        <w:t>которое</w:t>
      </w:r>
      <w:r w:rsidR="00E37138" w:rsidRPr="00D20F5E">
        <w:t xml:space="preserve"> </w:t>
      </w:r>
      <w:r w:rsidR="00E37138">
        <w:t>ныне</w:t>
      </w:r>
      <w:r w:rsidR="00E37138" w:rsidRPr="00D20F5E">
        <w:t xml:space="preserve"> </w:t>
      </w:r>
      <w:r w:rsidR="00E37138">
        <w:t>допускается</w:t>
      </w:r>
      <w:r w:rsidR="00E37138" w:rsidRPr="00D20F5E">
        <w:t xml:space="preserve"> </w:t>
      </w:r>
      <w:r w:rsidR="00E37138">
        <w:t>только</w:t>
      </w:r>
      <w:r w:rsidR="00E37138" w:rsidRPr="00D20F5E">
        <w:t xml:space="preserve"> </w:t>
      </w:r>
      <w:r w:rsidR="00E37138">
        <w:t>в</w:t>
      </w:r>
      <w:r w:rsidR="00E37138" w:rsidRPr="00D20F5E">
        <w:t xml:space="preserve"> </w:t>
      </w:r>
      <w:r w:rsidR="00E37138">
        <w:t>случае</w:t>
      </w:r>
      <w:r w:rsidR="00E37138" w:rsidRPr="00D20F5E">
        <w:t xml:space="preserve"> </w:t>
      </w:r>
      <w:proofErr w:type="spellStart"/>
      <w:r w:rsidR="00E37138" w:rsidRPr="00A21F34">
        <w:t>crimen</w:t>
      </w:r>
      <w:proofErr w:type="spellEnd"/>
      <w:r w:rsidR="00E37138" w:rsidRPr="00D20F5E">
        <w:t xml:space="preserve"> </w:t>
      </w:r>
      <w:proofErr w:type="spellStart"/>
      <w:r w:rsidR="00E37138" w:rsidRPr="00A21F34">
        <w:t>injuria</w:t>
      </w:r>
      <w:proofErr w:type="spellEnd"/>
      <w:r w:rsidR="00E37138" w:rsidRPr="00D20F5E">
        <w:t xml:space="preserve">. </w:t>
      </w:r>
      <w:r w:rsidR="00E37138">
        <w:t>Комитет выражает сожаление по поводу того, что он не получил информацию о конкретных принятых мерах для обеспечения применения санкций в отношении государственных служащих и прочих лиц за словесные нападки на группы меньшинств (статья 4).</w:t>
      </w:r>
    </w:p>
    <w:p w:rsidR="00E37138" w:rsidRPr="00D20F5E" w:rsidRDefault="00E37138" w:rsidP="00A045AB">
      <w:pPr>
        <w:pStyle w:val="SingleTxtGR"/>
        <w:rPr>
          <w:b/>
          <w:bCs/>
        </w:rPr>
      </w:pPr>
      <w:r>
        <w:rPr>
          <w:b/>
        </w:rPr>
        <w:t>Комитет рекомендует государству-участнику пересмотреть свои законы в целях недопущения и пресечения основанных на ненависти выступлений и наказания за них в интересах выполнения положений статьи 4 Конвенции. Ссылаясь на свою общую рекомендацию № 15 (1993 год) по статье 4 Ко</w:t>
      </w:r>
      <w:r>
        <w:rPr>
          <w:b/>
        </w:rPr>
        <w:t>н</w:t>
      </w:r>
      <w:r>
        <w:rPr>
          <w:b/>
        </w:rPr>
        <w:t>венции, Комитет напоминает государству-участнику о том, что осущест</w:t>
      </w:r>
      <w:r>
        <w:rPr>
          <w:b/>
        </w:rPr>
        <w:t>в</w:t>
      </w:r>
      <w:r>
        <w:rPr>
          <w:b/>
        </w:rPr>
        <w:t>ление права на свободу убеждений и их свободное выражение влечет за с</w:t>
      </w:r>
      <w:r>
        <w:rPr>
          <w:b/>
        </w:rPr>
        <w:t>о</w:t>
      </w:r>
      <w:r>
        <w:rPr>
          <w:b/>
        </w:rPr>
        <w:t>бой особые обязательства и обязанности и что запрещение распростран</w:t>
      </w:r>
      <w:r>
        <w:rPr>
          <w:b/>
        </w:rPr>
        <w:t>е</w:t>
      </w:r>
      <w:r>
        <w:rPr>
          <w:b/>
        </w:rPr>
        <w:t xml:space="preserve">ния любых идей, основанных на расовом превосходстве или ненависти, не противоречит праву на свободу убеждений и их свободное выражение. </w:t>
      </w:r>
      <w:r w:rsidR="00A045AB">
        <w:rPr>
          <w:b/>
        </w:rPr>
        <w:br/>
      </w:r>
      <w:r>
        <w:rPr>
          <w:b/>
        </w:rPr>
        <w:t>Государству</w:t>
      </w:r>
      <w:r w:rsidRPr="00CD0378">
        <w:rPr>
          <w:b/>
        </w:rPr>
        <w:t>-</w:t>
      </w:r>
      <w:r>
        <w:rPr>
          <w:b/>
        </w:rPr>
        <w:t>участнику</w:t>
      </w:r>
      <w:r w:rsidRPr="00CD0378">
        <w:rPr>
          <w:b/>
        </w:rPr>
        <w:t xml:space="preserve"> </w:t>
      </w:r>
      <w:r>
        <w:rPr>
          <w:b/>
        </w:rPr>
        <w:t>настоятельно</w:t>
      </w:r>
      <w:r w:rsidRPr="00CD0378">
        <w:rPr>
          <w:b/>
        </w:rPr>
        <w:t xml:space="preserve"> </w:t>
      </w:r>
      <w:r>
        <w:rPr>
          <w:b/>
        </w:rPr>
        <w:t>предлагается</w:t>
      </w:r>
      <w:r w:rsidRPr="00CD0378">
        <w:rPr>
          <w:b/>
        </w:rPr>
        <w:t xml:space="preserve"> </w:t>
      </w:r>
      <w:r>
        <w:rPr>
          <w:b/>
        </w:rPr>
        <w:t>принимать</w:t>
      </w:r>
      <w:r w:rsidRPr="00CD0378">
        <w:rPr>
          <w:b/>
        </w:rPr>
        <w:t xml:space="preserve"> </w:t>
      </w:r>
      <w:r>
        <w:rPr>
          <w:b/>
        </w:rPr>
        <w:t>решител</w:t>
      </w:r>
      <w:r>
        <w:rPr>
          <w:b/>
        </w:rPr>
        <w:t>ь</w:t>
      </w:r>
      <w:r>
        <w:rPr>
          <w:b/>
        </w:rPr>
        <w:t>ные</w:t>
      </w:r>
      <w:r w:rsidRPr="00CD0378">
        <w:rPr>
          <w:b/>
        </w:rPr>
        <w:t xml:space="preserve"> </w:t>
      </w:r>
      <w:r>
        <w:rPr>
          <w:b/>
        </w:rPr>
        <w:t>меры</w:t>
      </w:r>
      <w:r w:rsidRPr="00CD0378">
        <w:rPr>
          <w:b/>
        </w:rPr>
        <w:t xml:space="preserve"> </w:t>
      </w:r>
      <w:r>
        <w:rPr>
          <w:b/>
        </w:rPr>
        <w:t>по</w:t>
      </w:r>
      <w:r w:rsidRPr="00CD0378">
        <w:rPr>
          <w:b/>
        </w:rPr>
        <w:t xml:space="preserve"> </w:t>
      </w:r>
      <w:r>
        <w:rPr>
          <w:b/>
        </w:rPr>
        <w:t>противодействию</w:t>
      </w:r>
      <w:r w:rsidRPr="00CD0378">
        <w:rPr>
          <w:b/>
        </w:rPr>
        <w:t xml:space="preserve"> </w:t>
      </w:r>
      <w:r>
        <w:rPr>
          <w:b/>
        </w:rPr>
        <w:t>любым</w:t>
      </w:r>
      <w:r w:rsidRPr="00CD0378">
        <w:rPr>
          <w:b/>
        </w:rPr>
        <w:t xml:space="preserve"> </w:t>
      </w:r>
      <w:r>
        <w:rPr>
          <w:b/>
        </w:rPr>
        <w:t>тенденциям</w:t>
      </w:r>
      <w:r w:rsidRPr="00CD0378">
        <w:rPr>
          <w:b/>
        </w:rPr>
        <w:t xml:space="preserve"> </w:t>
      </w:r>
      <w:r>
        <w:rPr>
          <w:b/>
        </w:rPr>
        <w:t>преследовать, кле</w:t>
      </w:r>
      <w:r>
        <w:rPr>
          <w:b/>
        </w:rPr>
        <w:t>й</w:t>
      </w:r>
      <w:r>
        <w:rPr>
          <w:b/>
        </w:rPr>
        <w:t>мить, применять стереотипы или характеризовать по признаку расы, цв</w:t>
      </w:r>
      <w:r>
        <w:rPr>
          <w:b/>
        </w:rPr>
        <w:t>е</w:t>
      </w:r>
      <w:r>
        <w:rPr>
          <w:b/>
        </w:rPr>
        <w:t xml:space="preserve">та кожи, происхождения, национальной или этнической принадлежности отдельных лиц и общин, особенно со стороны политиков. </w:t>
      </w:r>
    </w:p>
    <w:p w:rsidR="00E37138" w:rsidRPr="00CD0378" w:rsidRDefault="00E37138" w:rsidP="00BB765E">
      <w:pPr>
        <w:pStyle w:val="H23GR"/>
      </w:pPr>
      <w:r w:rsidRPr="00D20F5E">
        <w:tab/>
      </w:r>
      <w:r w:rsidRPr="00D20F5E">
        <w:tab/>
      </w:r>
      <w:r>
        <w:t>Ответ</w:t>
      </w:r>
    </w:p>
    <w:p w:rsidR="00E37138" w:rsidRPr="00D20F5E" w:rsidRDefault="00A045AB" w:rsidP="00A045AB">
      <w:pPr>
        <w:pStyle w:val="SingleTxtGR"/>
      </w:pPr>
      <w:r>
        <w:t>30.</w:t>
      </w:r>
      <w:r>
        <w:tab/>
      </w:r>
      <w:r w:rsidR="00E37138">
        <w:t xml:space="preserve">Намибия приняла к сведению выраженную Комитетом озабоченность и в настоящее время осуществляет пересмотр соответствующего законодательства в целях недопущения и пресечения основанных на ненависти выступлений и наказания за них. </w:t>
      </w:r>
    </w:p>
    <w:p w:rsidR="00E37138" w:rsidRPr="00D20F5E" w:rsidRDefault="00A045AB" w:rsidP="00A045AB">
      <w:pPr>
        <w:pStyle w:val="SingleTxtGR"/>
      </w:pPr>
      <w:r>
        <w:t>31.</w:t>
      </w:r>
      <w:r>
        <w:tab/>
      </w:r>
      <w:r w:rsidR="00E37138">
        <w:t>Вопрос</w:t>
      </w:r>
      <w:r w:rsidR="00E37138" w:rsidRPr="00CD0378">
        <w:t xml:space="preserve"> </w:t>
      </w:r>
      <w:r w:rsidR="00E37138">
        <w:t>о</w:t>
      </w:r>
      <w:r w:rsidR="00E37138" w:rsidRPr="00CD0378">
        <w:t xml:space="preserve"> </w:t>
      </w:r>
      <w:r w:rsidR="00E37138">
        <w:t>замечаниях</w:t>
      </w:r>
      <w:r w:rsidR="00E37138" w:rsidRPr="00CD0378">
        <w:t xml:space="preserve"> </w:t>
      </w:r>
      <w:r w:rsidR="00E37138">
        <w:t>расового</w:t>
      </w:r>
      <w:r w:rsidR="00E37138" w:rsidRPr="00CD0378">
        <w:t xml:space="preserve"> </w:t>
      </w:r>
      <w:r w:rsidR="00E37138">
        <w:t>характера</w:t>
      </w:r>
      <w:r w:rsidR="00E37138" w:rsidRPr="00CD0378">
        <w:t xml:space="preserve"> </w:t>
      </w:r>
      <w:r w:rsidR="00E37138">
        <w:t>возник</w:t>
      </w:r>
      <w:r w:rsidR="00E37138" w:rsidRPr="00CD0378">
        <w:t xml:space="preserve"> </w:t>
      </w:r>
      <w:r w:rsidR="00E37138">
        <w:t>в</w:t>
      </w:r>
      <w:r w:rsidR="00E37138" w:rsidRPr="00CD0378">
        <w:t xml:space="preserve"> </w:t>
      </w:r>
      <w:r w:rsidR="00E37138">
        <w:t>наших</w:t>
      </w:r>
      <w:r w:rsidR="00E37138" w:rsidRPr="00CD0378">
        <w:t xml:space="preserve"> </w:t>
      </w:r>
      <w:r w:rsidR="00E37138">
        <w:t>судах</w:t>
      </w:r>
      <w:r w:rsidR="00E37138" w:rsidRPr="00CD0378">
        <w:t xml:space="preserve"> </w:t>
      </w:r>
      <w:r w:rsidR="00E37138">
        <w:t>в</w:t>
      </w:r>
      <w:r w:rsidR="00E37138" w:rsidRPr="00CD0378">
        <w:t xml:space="preserve"> 1995 </w:t>
      </w:r>
      <w:r w:rsidR="00E37138" w:rsidRPr="00A045AB">
        <w:rPr>
          <w:spacing w:val="2"/>
        </w:rPr>
        <w:t>г</w:t>
      </w:r>
      <w:r w:rsidR="00E37138" w:rsidRPr="00A045AB">
        <w:rPr>
          <w:spacing w:val="2"/>
        </w:rPr>
        <w:t>о</w:t>
      </w:r>
      <w:r w:rsidR="00E37138" w:rsidRPr="00A045AB">
        <w:rPr>
          <w:spacing w:val="2"/>
        </w:rPr>
        <w:t xml:space="preserve">ду в связи с делом </w:t>
      </w:r>
      <w:proofErr w:type="spellStart"/>
      <w:r w:rsidR="00E37138" w:rsidRPr="00A045AB">
        <w:rPr>
          <w:i/>
          <w:spacing w:val="2"/>
        </w:rPr>
        <w:t>Кауэса</w:t>
      </w:r>
      <w:proofErr w:type="spellEnd"/>
      <w:r w:rsidR="00E37138" w:rsidRPr="00A045AB">
        <w:rPr>
          <w:i/>
          <w:spacing w:val="2"/>
        </w:rPr>
        <w:t xml:space="preserve"> против Министра внутренних дел</w:t>
      </w:r>
      <w:r w:rsidR="00E37138" w:rsidRPr="00A045AB">
        <w:rPr>
          <w:spacing w:val="2"/>
        </w:rPr>
        <w:t>, 1995 NR 102 (HC).</w:t>
      </w:r>
      <w:r w:rsidR="00E37138" w:rsidRPr="00CD0378">
        <w:t xml:space="preserve"> </w:t>
      </w:r>
      <w:r w:rsidR="00E37138">
        <w:t xml:space="preserve">В этом деле начинающий сотрудник полиции </w:t>
      </w:r>
      <w:proofErr w:type="spellStart"/>
      <w:r w:rsidR="00E37138">
        <w:t>Кауэса</w:t>
      </w:r>
      <w:proofErr w:type="spellEnd"/>
      <w:r w:rsidR="00E37138">
        <w:t>, выступая по национал</w:t>
      </w:r>
      <w:r w:rsidR="00E37138">
        <w:t>ь</w:t>
      </w:r>
      <w:r w:rsidR="00E37138">
        <w:t>ному телевидению, высказал замечание расового характера в отношении белых сотрудников полиции. Верховный суд постановил, что свобода слова может быть ограничена основополагающими правами, связанными с защитой дост</w:t>
      </w:r>
      <w:r w:rsidR="00E37138">
        <w:t>о</w:t>
      </w:r>
      <w:r w:rsidR="00E37138">
        <w:t xml:space="preserve">инства, равенством и </w:t>
      </w:r>
      <w:proofErr w:type="spellStart"/>
      <w:r w:rsidR="00E37138">
        <w:t>недискриминацией</w:t>
      </w:r>
      <w:proofErr w:type="spellEnd"/>
      <w:r w:rsidR="00E37138">
        <w:t>, а также законодательством, принятым на основании Конституции Намибии, а именно Законом о запрещ</w:t>
      </w:r>
      <w:r w:rsidR="00C90291">
        <w:t xml:space="preserve">ении расовой дискриминации 1991 </w:t>
      </w:r>
      <w:r w:rsidR="00E37138">
        <w:t>года, и что естественным следствием таких действий я</w:t>
      </w:r>
      <w:r w:rsidR="00E37138">
        <w:t>в</w:t>
      </w:r>
      <w:r w:rsidR="00E37138">
        <w:t xml:space="preserve">ляется запрещение ненавистнических или расовых высказываний, которые суд определяет как высказывания, направленные на разжигание ненависти и предубеждений по признаку расы, цвета кожи, этнического происхождения, убеждений или вероисповедания. Суд привел ряд убедительных доводов при разъяснении того, почему ненавистнические высказывания не могут быть оправданы свободой слова и выражения мнений. </w:t>
      </w:r>
    </w:p>
    <w:p w:rsidR="00E37138" w:rsidRPr="00A045AB" w:rsidRDefault="00A045AB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A045AB">
        <w:t>15</w:t>
      </w:r>
    </w:p>
    <w:p w:rsidR="00E37138" w:rsidRPr="00CD0378" w:rsidRDefault="00A045AB" w:rsidP="00A045AB">
      <w:pPr>
        <w:pStyle w:val="SingleTxtGR"/>
      </w:pPr>
      <w:r>
        <w:t>32.</w:t>
      </w:r>
      <w:r>
        <w:tab/>
      </w:r>
      <w:r w:rsidR="00E37138">
        <w:t>Комитет</w:t>
      </w:r>
      <w:r w:rsidR="00E37138" w:rsidRPr="00CD0378">
        <w:t xml:space="preserve"> </w:t>
      </w:r>
      <w:r w:rsidR="00E37138">
        <w:t>с</w:t>
      </w:r>
      <w:r w:rsidR="00E37138" w:rsidRPr="00CD0378">
        <w:t xml:space="preserve"> </w:t>
      </w:r>
      <w:r w:rsidR="00E37138">
        <w:t>озабоченностью</w:t>
      </w:r>
      <w:r w:rsidR="00E37138" w:rsidRPr="00CD0378">
        <w:t xml:space="preserve"> </w:t>
      </w:r>
      <w:r w:rsidR="00E37138">
        <w:t>отмечает</w:t>
      </w:r>
      <w:r w:rsidR="00E37138" w:rsidRPr="00CD0378">
        <w:t xml:space="preserve">, </w:t>
      </w:r>
      <w:r w:rsidR="00E37138">
        <w:t>что</w:t>
      </w:r>
      <w:r w:rsidR="00E37138" w:rsidRPr="00CD0378">
        <w:t xml:space="preserve"> </w:t>
      </w:r>
      <w:r w:rsidR="00E37138">
        <w:t>он</w:t>
      </w:r>
      <w:r w:rsidR="00E37138" w:rsidRPr="00CD0378">
        <w:t xml:space="preserve"> </w:t>
      </w:r>
      <w:r w:rsidR="00E37138">
        <w:t>не</w:t>
      </w:r>
      <w:r w:rsidR="00E37138" w:rsidRPr="00CD0378">
        <w:t xml:space="preserve"> </w:t>
      </w:r>
      <w:r w:rsidR="00E37138">
        <w:t>получил</w:t>
      </w:r>
      <w:r w:rsidR="00E37138" w:rsidRPr="00CD0378">
        <w:t xml:space="preserve"> </w:t>
      </w:r>
      <w:r w:rsidR="00E37138">
        <w:t>достаточной</w:t>
      </w:r>
      <w:r w:rsidR="00E37138" w:rsidRPr="00CD0378">
        <w:t xml:space="preserve"> </w:t>
      </w:r>
      <w:r w:rsidR="00E37138">
        <w:t>и</w:t>
      </w:r>
      <w:r w:rsidR="00E37138">
        <w:t>н</w:t>
      </w:r>
      <w:r w:rsidR="00E37138">
        <w:t>формации</w:t>
      </w:r>
      <w:r w:rsidR="00E37138" w:rsidRPr="00CD0378">
        <w:t xml:space="preserve"> </w:t>
      </w:r>
      <w:r w:rsidR="00E37138">
        <w:t>о</w:t>
      </w:r>
      <w:r w:rsidR="00E37138" w:rsidRPr="00CD0378">
        <w:t xml:space="preserve"> </w:t>
      </w:r>
      <w:r w:rsidR="00E37138">
        <w:t>состоянии</w:t>
      </w:r>
      <w:r w:rsidR="00E37138" w:rsidRPr="00CD0378">
        <w:t xml:space="preserve"> </w:t>
      </w:r>
      <w:r w:rsidR="00E37138">
        <w:t>дел</w:t>
      </w:r>
      <w:r w:rsidR="00E37138" w:rsidRPr="00CD0378">
        <w:t xml:space="preserve"> </w:t>
      </w:r>
      <w:r w:rsidR="00E37138">
        <w:t>и</w:t>
      </w:r>
      <w:r w:rsidR="00E37138" w:rsidRPr="00CD0378">
        <w:t xml:space="preserve"> </w:t>
      </w:r>
      <w:r w:rsidR="00E37138">
        <w:t>положении</w:t>
      </w:r>
      <w:r w:rsidR="00E37138" w:rsidRPr="00CD0378">
        <w:t xml:space="preserve"> </w:t>
      </w:r>
      <w:r w:rsidR="00E37138">
        <w:t>беженцев</w:t>
      </w:r>
      <w:r w:rsidR="00E37138" w:rsidRPr="00CD0378">
        <w:t xml:space="preserve"> </w:t>
      </w:r>
      <w:r w:rsidR="00E37138">
        <w:t>и</w:t>
      </w:r>
      <w:r w:rsidR="00E37138" w:rsidRPr="00CD0378">
        <w:t xml:space="preserve"> </w:t>
      </w:r>
      <w:r w:rsidR="00E37138">
        <w:t>лиц</w:t>
      </w:r>
      <w:r w:rsidR="00E37138" w:rsidRPr="00CD0378">
        <w:t xml:space="preserve">, </w:t>
      </w:r>
      <w:r w:rsidR="00E37138">
        <w:t>ищущих</w:t>
      </w:r>
      <w:r w:rsidR="00E37138" w:rsidRPr="00CD0378">
        <w:t xml:space="preserve"> </w:t>
      </w:r>
      <w:r w:rsidR="00E37138">
        <w:t>убежища</w:t>
      </w:r>
      <w:r w:rsidR="00E37138" w:rsidRPr="00CD0378">
        <w:t xml:space="preserve"> </w:t>
      </w:r>
      <w:r w:rsidR="00E37138">
        <w:t>в</w:t>
      </w:r>
      <w:r w:rsidR="00E37138" w:rsidRPr="00CD0378">
        <w:t xml:space="preserve"> </w:t>
      </w:r>
      <w:r w:rsidR="00E37138">
        <w:t>государстве</w:t>
      </w:r>
      <w:r w:rsidR="00E37138" w:rsidRPr="00CD0378">
        <w:t>-</w:t>
      </w:r>
      <w:r w:rsidR="00E37138">
        <w:t>участнике</w:t>
      </w:r>
      <w:r w:rsidR="00E37138" w:rsidRPr="00CD0378">
        <w:t xml:space="preserve">, </w:t>
      </w:r>
      <w:r w:rsidR="00E37138">
        <w:t>в</w:t>
      </w:r>
      <w:r w:rsidR="00E37138" w:rsidRPr="00CD0378">
        <w:t xml:space="preserve"> </w:t>
      </w:r>
      <w:r w:rsidR="00E37138">
        <w:t>частности</w:t>
      </w:r>
      <w:r w:rsidR="00E37138" w:rsidRPr="00CD0378">
        <w:t xml:space="preserve"> </w:t>
      </w:r>
      <w:r w:rsidR="00E37138">
        <w:t>в</w:t>
      </w:r>
      <w:r w:rsidR="00E37138" w:rsidRPr="00CD0378">
        <w:t xml:space="preserve"> </w:t>
      </w:r>
      <w:r w:rsidR="00E37138">
        <w:t>том</w:t>
      </w:r>
      <w:r w:rsidR="00E37138" w:rsidRPr="00CD0378">
        <w:t xml:space="preserve">, </w:t>
      </w:r>
      <w:r w:rsidR="00E37138">
        <w:t>что</w:t>
      </w:r>
      <w:r w:rsidR="00E37138" w:rsidRPr="00CD0378">
        <w:t xml:space="preserve"> </w:t>
      </w:r>
      <w:r w:rsidR="00E37138">
        <w:t>касается</w:t>
      </w:r>
      <w:r w:rsidR="00E37138" w:rsidRPr="00CD0378">
        <w:t xml:space="preserve"> </w:t>
      </w:r>
      <w:r w:rsidR="00E37138">
        <w:t>их</w:t>
      </w:r>
      <w:r w:rsidR="00E37138" w:rsidRPr="00CD0378">
        <w:t xml:space="preserve"> </w:t>
      </w:r>
      <w:r w:rsidR="00E37138">
        <w:t>права</w:t>
      </w:r>
      <w:r w:rsidR="00E37138" w:rsidRPr="00CD0378">
        <w:t xml:space="preserve"> </w:t>
      </w:r>
      <w:r w:rsidR="00E37138">
        <w:t>на</w:t>
      </w:r>
      <w:r w:rsidR="00E37138" w:rsidRPr="00CD0378">
        <w:t xml:space="preserve"> </w:t>
      </w:r>
      <w:r w:rsidR="00E37138">
        <w:t>удостов</w:t>
      </w:r>
      <w:r w:rsidR="00E37138">
        <w:t>е</w:t>
      </w:r>
      <w:r w:rsidR="00E37138">
        <w:t>ряющие</w:t>
      </w:r>
      <w:r w:rsidR="00E37138" w:rsidRPr="00CD0378">
        <w:t xml:space="preserve"> </w:t>
      </w:r>
      <w:r w:rsidR="00E37138">
        <w:t>их личность</w:t>
      </w:r>
      <w:r w:rsidR="00E37138" w:rsidRPr="00CD0378">
        <w:t xml:space="preserve"> </w:t>
      </w:r>
      <w:r w:rsidR="00E37138">
        <w:t>документы</w:t>
      </w:r>
      <w:r w:rsidR="00E37138" w:rsidRPr="00CD0378">
        <w:t xml:space="preserve">, </w:t>
      </w:r>
      <w:r w:rsidR="00E37138">
        <w:t>и</w:t>
      </w:r>
      <w:r w:rsidR="00E37138" w:rsidRPr="00CD0378">
        <w:t xml:space="preserve"> </w:t>
      </w:r>
      <w:r w:rsidR="00E37138">
        <w:t>предъявляемые</w:t>
      </w:r>
      <w:r w:rsidR="00E37138" w:rsidRPr="00CD0378">
        <w:t xml:space="preserve"> </w:t>
      </w:r>
      <w:r w:rsidR="00E37138">
        <w:t>беженцам</w:t>
      </w:r>
      <w:r w:rsidR="00E37138" w:rsidRPr="00CD0378">
        <w:t xml:space="preserve"> </w:t>
      </w:r>
      <w:r w:rsidR="00E37138">
        <w:t>и</w:t>
      </w:r>
      <w:r w:rsidR="00E37138" w:rsidRPr="00CD0378">
        <w:t xml:space="preserve"> </w:t>
      </w:r>
      <w:r w:rsidR="00E37138">
        <w:t>ищущим</w:t>
      </w:r>
      <w:r w:rsidR="00E37138" w:rsidRPr="00CD0378">
        <w:t xml:space="preserve"> </w:t>
      </w:r>
      <w:r w:rsidR="00E37138">
        <w:t>уб</w:t>
      </w:r>
      <w:r w:rsidR="00E37138">
        <w:t>е</w:t>
      </w:r>
      <w:r w:rsidR="00E37138">
        <w:lastRenderedPageBreak/>
        <w:t>жище</w:t>
      </w:r>
      <w:r w:rsidR="00E37138" w:rsidRPr="00CD0378">
        <w:t xml:space="preserve"> </w:t>
      </w:r>
      <w:r w:rsidR="00E37138">
        <w:t>лицам</w:t>
      </w:r>
      <w:r w:rsidR="00E37138" w:rsidRPr="00CD0378">
        <w:t xml:space="preserve"> </w:t>
      </w:r>
      <w:r w:rsidR="00E37138">
        <w:t>требования</w:t>
      </w:r>
      <w:r w:rsidR="00E37138" w:rsidRPr="00CD0378">
        <w:t xml:space="preserve"> </w:t>
      </w:r>
      <w:r w:rsidR="00E37138">
        <w:t>проживать</w:t>
      </w:r>
      <w:r w:rsidR="00E37138" w:rsidRPr="00CD0378">
        <w:t xml:space="preserve"> </w:t>
      </w:r>
      <w:r w:rsidR="00E37138">
        <w:t>в</w:t>
      </w:r>
      <w:r w:rsidR="00E37138" w:rsidRPr="00CD0378">
        <w:t xml:space="preserve"> </w:t>
      </w:r>
      <w:r w:rsidR="00E37138">
        <w:t>специальных</w:t>
      </w:r>
      <w:r w:rsidR="00E37138" w:rsidRPr="00CD0378">
        <w:t xml:space="preserve"> </w:t>
      </w:r>
      <w:r w:rsidR="00E37138">
        <w:t>лагерях</w:t>
      </w:r>
      <w:r w:rsidR="00E37138" w:rsidRPr="00CD0378">
        <w:t xml:space="preserve"> </w:t>
      </w:r>
      <w:r w:rsidR="00E37138">
        <w:t>при</w:t>
      </w:r>
      <w:r w:rsidR="00E37138" w:rsidRPr="00CD0378">
        <w:t xml:space="preserve"> </w:t>
      </w:r>
      <w:r w:rsidR="00E37138">
        <w:t>отсутствии</w:t>
      </w:r>
      <w:r w:rsidR="00E37138" w:rsidRPr="00CD0378">
        <w:t xml:space="preserve"> </w:t>
      </w:r>
      <w:r w:rsidR="00E37138">
        <w:t>у</w:t>
      </w:r>
      <w:r w:rsidR="00E37138" w:rsidRPr="00CD0378">
        <w:t xml:space="preserve"> </w:t>
      </w:r>
      <w:r w:rsidR="00E37138">
        <w:t>них</w:t>
      </w:r>
      <w:r w:rsidR="00E37138" w:rsidRPr="00CD0378">
        <w:t xml:space="preserve"> </w:t>
      </w:r>
      <w:r w:rsidR="00E37138">
        <w:t>особого</w:t>
      </w:r>
      <w:r w:rsidR="00E37138" w:rsidRPr="00CD0378">
        <w:t xml:space="preserve"> </w:t>
      </w:r>
      <w:r w:rsidR="00E37138">
        <w:t>разрешения</w:t>
      </w:r>
      <w:r w:rsidR="00E37138" w:rsidRPr="00CD0378">
        <w:t xml:space="preserve"> (</w:t>
      </w:r>
      <w:r w:rsidR="00E37138">
        <w:t>пункты а</w:t>
      </w:r>
      <w:r w:rsidR="00E37138" w:rsidRPr="00CD0378">
        <w:t xml:space="preserve">) </w:t>
      </w:r>
      <w:r w:rsidR="00E37138">
        <w:t>и</w:t>
      </w:r>
      <w:r w:rsidR="00E37138" w:rsidRPr="00CD0378">
        <w:t xml:space="preserve"> </w:t>
      </w:r>
      <w:r w:rsidR="00E37138" w:rsidRPr="00A21F34">
        <w:t>d</w:t>
      </w:r>
      <w:r w:rsidR="00E37138" w:rsidRPr="00CD0378">
        <w:t>)</w:t>
      </w:r>
      <w:r w:rsidR="00E37138">
        <w:t xml:space="preserve"> </w:t>
      </w:r>
      <w:r w:rsidR="00E37138" w:rsidRPr="00A21F34">
        <w:t>i</w:t>
      </w:r>
      <w:r w:rsidR="00E37138" w:rsidRPr="00CD0378">
        <w:t>)</w:t>
      </w:r>
      <w:r w:rsidR="00E37138">
        <w:t xml:space="preserve"> статьи 5).</w:t>
      </w:r>
    </w:p>
    <w:p w:rsidR="00E37138" w:rsidRPr="00FC4875" w:rsidRDefault="00E37138" w:rsidP="00A045AB">
      <w:pPr>
        <w:pStyle w:val="SingleTxtGR"/>
        <w:rPr>
          <w:b/>
          <w:bCs/>
        </w:rPr>
      </w:pPr>
      <w:r>
        <w:rPr>
          <w:b/>
        </w:rPr>
        <w:t>Комитет</w:t>
      </w:r>
      <w:r w:rsidRPr="00CD0378">
        <w:rPr>
          <w:b/>
        </w:rPr>
        <w:t xml:space="preserve"> </w:t>
      </w:r>
      <w:r>
        <w:rPr>
          <w:b/>
        </w:rPr>
        <w:t>обращается</w:t>
      </w:r>
      <w:r w:rsidRPr="00CD0378">
        <w:rPr>
          <w:b/>
        </w:rPr>
        <w:t xml:space="preserve"> </w:t>
      </w:r>
      <w:r>
        <w:rPr>
          <w:b/>
        </w:rPr>
        <w:t>к</w:t>
      </w:r>
      <w:r w:rsidRPr="00CD0378">
        <w:rPr>
          <w:b/>
        </w:rPr>
        <w:t xml:space="preserve"> </w:t>
      </w:r>
      <w:r>
        <w:rPr>
          <w:b/>
        </w:rPr>
        <w:t>государству</w:t>
      </w:r>
      <w:r w:rsidRPr="00CD0378">
        <w:rPr>
          <w:b/>
        </w:rPr>
        <w:t>-</w:t>
      </w:r>
      <w:r>
        <w:rPr>
          <w:b/>
        </w:rPr>
        <w:t>участнику</w:t>
      </w:r>
      <w:r w:rsidRPr="00CD0378">
        <w:rPr>
          <w:b/>
        </w:rPr>
        <w:t xml:space="preserve"> </w:t>
      </w:r>
      <w:r>
        <w:rPr>
          <w:b/>
        </w:rPr>
        <w:t>с</w:t>
      </w:r>
      <w:r w:rsidRPr="00CD0378">
        <w:rPr>
          <w:b/>
        </w:rPr>
        <w:t xml:space="preserve"> </w:t>
      </w:r>
      <w:r>
        <w:rPr>
          <w:b/>
        </w:rPr>
        <w:t>настоятельным</w:t>
      </w:r>
      <w:r w:rsidRPr="00CD0378">
        <w:rPr>
          <w:b/>
        </w:rPr>
        <w:t xml:space="preserve"> </w:t>
      </w:r>
      <w:r>
        <w:rPr>
          <w:b/>
        </w:rPr>
        <w:t>призывом</w:t>
      </w:r>
      <w:r w:rsidRPr="00CD0378">
        <w:rPr>
          <w:b/>
        </w:rPr>
        <w:t xml:space="preserve"> </w:t>
      </w:r>
      <w:r>
        <w:rPr>
          <w:b/>
        </w:rPr>
        <w:t>уважать</w:t>
      </w:r>
      <w:r w:rsidRPr="00CD0378">
        <w:rPr>
          <w:b/>
        </w:rPr>
        <w:t xml:space="preserve"> </w:t>
      </w:r>
      <w:r>
        <w:rPr>
          <w:b/>
        </w:rPr>
        <w:t>право</w:t>
      </w:r>
      <w:r w:rsidRPr="00CD0378">
        <w:rPr>
          <w:b/>
        </w:rPr>
        <w:t xml:space="preserve"> </w:t>
      </w:r>
      <w:r>
        <w:rPr>
          <w:b/>
        </w:rPr>
        <w:t>на</w:t>
      </w:r>
      <w:r w:rsidRPr="00CD0378">
        <w:rPr>
          <w:b/>
        </w:rPr>
        <w:t xml:space="preserve"> </w:t>
      </w:r>
      <w:r>
        <w:rPr>
          <w:b/>
        </w:rPr>
        <w:t>свободу</w:t>
      </w:r>
      <w:r w:rsidRPr="00CD0378">
        <w:rPr>
          <w:b/>
        </w:rPr>
        <w:t xml:space="preserve"> </w:t>
      </w:r>
      <w:r>
        <w:rPr>
          <w:b/>
        </w:rPr>
        <w:t>передвижения</w:t>
      </w:r>
      <w:r w:rsidRPr="00CD0378">
        <w:rPr>
          <w:b/>
        </w:rPr>
        <w:t xml:space="preserve"> </w:t>
      </w:r>
      <w:r>
        <w:rPr>
          <w:b/>
        </w:rPr>
        <w:t>беженцев</w:t>
      </w:r>
      <w:r w:rsidRPr="00CD0378">
        <w:rPr>
          <w:b/>
        </w:rPr>
        <w:t xml:space="preserve"> </w:t>
      </w:r>
      <w:r>
        <w:rPr>
          <w:b/>
        </w:rPr>
        <w:t>и</w:t>
      </w:r>
      <w:r w:rsidRPr="00CD0378">
        <w:rPr>
          <w:b/>
        </w:rPr>
        <w:t xml:space="preserve"> </w:t>
      </w:r>
      <w:r>
        <w:rPr>
          <w:b/>
        </w:rPr>
        <w:t>ищущих</w:t>
      </w:r>
      <w:r w:rsidRPr="00CD0378">
        <w:rPr>
          <w:b/>
        </w:rPr>
        <w:t xml:space="preserve"> </w:t>
      </w:r>
      <w:r>
        <w:rPr>
          <w:b/>
        </w:rPr>
        <w:t>убежище</w:t>
      </w:r>
      <w:r w:rsidRPr="00CD0378">
        <w:rPr>
          <w:b/>
        </w:rPr>
        <w:t xml:space="preserve"> </w:t>
      </w:r>
      <w:r>
        <w:rPr>
          <w:b/>
        </w:rPr>
        <w:t xml:space="preserve">лиц в пределах территории </w:t>
      </w:r>
      <w:r w:rsidRPr="00FC4875">
        <w:rPr>
          <w:b/>
          <w:bCs/>
        </w:rPr>
        <w:t>государства-участника, равно как и права на уд</w:t>
      </w:r>
      <w:r w:rsidRPr="00FC4875">
        <w:rPr>
          <w:b/>
          <w:bCs/>
        </w:rPr>
        <w:t>о</w:t>
      </w:r>
      <w:r w:rsidRPr="00FC4875">
        <w:rPr>
          <w:b/>
          <w:bCs/>
        </w:rPr>
        <w:t>стоверяющие их личность документы, в том числе путем выдачи офиц</w:t>
      </w:r>
      <w:r w:rsidRPr="00FC4875">
        <w:rPr>
          <w:b/>
          <w:bCs/>
        </w:rPr>
        <w:t>и</w:t>
      </w:r>
      <w:r w:rsidRPr="00FC4875">
        <w:rPr>
          <w:b/>
          <w:bCs/>
        </w:rPr>
        <w:t>альных свидетельств о рождении новорожденным детям лиц, ищущих уб</w:t>
      </w:r>
      <w:r w:rsidRPr="00FC4875">
        <w:rPr>
          <w:b/>
          <w:bCs/>
        </w:rPr>
        <w:t>е</w:t>
      </w:r>
      <w:r w:rsidRPr="00FC4875">
        <w:rPr>
          <w:b/>
          <w:bCs/>
        </w:rPr>
        <w:t>жище, и беженцев.</w:t>
      </w:r>
    </w:p>
    <w:p w:rsidR="00E37138" w:rsidRPr="00CD0378" w:rsidRDefault="00E37138" w:rsidP="00BB765E">
      <w:pPr>
        <w:pStyle w:val="H23GR"/>
      </w:pPr>
      <w:r w:rsidRPr="00CD0378">
        <w:tab/>
      </w:r>
      <w:r w:rsidRPr="00CD0378">
        <w:tab/>
      </w:r>
      <w:r>
        <w:t>Ответ</w:t>
      </w:r>
    </w:p>
    <w:p w:rsidR="00E37138" w:rsidRPr="00D20F5E" w:rsidRDefault="00A045AB" w:rsidP="00A045AB">
      <w:pPr>
        <w:pStyle w:val="SingleTxtGR"/>
      </w:pPr>
      <w:r>
        <w:t>33.</w:t>
      </w:r>
      <w:r>
        <w:tab/>
      </w:r>
      <w:r w:rsidR="00E37138">
        <w:t>Намибия</w:t>
      </w:r>
      <w:r w:rsidR="00E37138" w:rsidRPr="000065E5">
        <w:t xml:space="preserve"> </w:t>
      </w:r>
      <w:r w:rsidR="00E37138">
        <w:t>присоединилась</w:t>
      </w:r>
      <w:r w:rsidR="00E37138" w:rsidRPr="000065E5">
        <w:t xml:space="preserve"> </w:t>
      </w:r>
      <w:r w:rsidR="00E37138">
        <w:t>к</w:t>
      </w:r>
      <w:r w:rsidR="00E37138" w:rsidRPr="000065E5">
        <w:t xml:space="preserve"> </w:t>
      </w:r>
      <w:r w:rsidR="00E37138">
        <w:t>Конвенции</w:t>
      </w:r>
      <w:r w:rsidR="00E37138" w:rsidRPr="000065E5">
        <w:t xml:space="preserve"> </w:t>
      </w:r>
      <w:r w:rsidR="00E37138">
        <w:t>Организации</w:t>
      </w:r>
      <w:r w:rsidR="00E37138" w:rsidRPr="000065E5">
        <w:t xml:space="preserve"> </w:t>
      </w:r>
      <w:r w:rsidR="00E37138">
        <w:t>Объединенных</w:t>
      </w:r>
      <w:r w:rsidR="00E37138" w:rsidRPr="000065E5">
        <w:t xml:space="preserve"> </w:t>
      </w:r>
      <w:r w:rsidR="00E37138">
        <w:t>Наций</w:t>
      </w:r>
      <w:r w:rsidR="00E37138" w:rsidRPr="000065E5">
        <w:t xml:space="preserve"> </w:t>
      </w:r>
      <w:r w:rsidR="00E37138">
        <w:t>о статусе беженцев 1951 года, а также к Протоколу 1967 года, касающ</w:t>
      </w:r>
      <w:r w:rsidR="00E37138">
        <w:t>е</w:t>
      </w:r>
      <w:r w:rsidR="00E37138">
        <w:t>муся статуса беженцев. В целях реализации этих международных договоров парламент принял законодательство в виде Закона о беженцах (признание ст</w:t>
      </w:r>
      <w:r w:rsidR="00E37138">
        <w:t>а</w:t>
      </w:r>
      <w:r w:rsidR="00E37138">
        <w:t>туса и регулирование) 1999 года. Данный Закон предусматривает защиту пр</w:t>
      </w:r>
      <w:r w:rsidR="00E37138">
        <w:t>о</w:t>
      </w:r>
      <w:r w:rsidR="00E37138">
        <w:t>сителей убежища и последующее предоставление статуса беженцев в завис</w:t>
      </w:r>
      <w:r w:rsidR="00E37138">
        <w:t>и</w:t>
      </w:r>
      <w:r w:rsidR="00E37138">
        <w:t>мости от обстоятельств каждого отдельного просителя убежища. При этом пр</w:t>
      </w:r>
      <w:r w:rsidR="00E37138">
        <w:t>о</w:t>
      </w:r>
      <w:r w:rsidR="00E37138">
        <w:t>сителям убежища, которые покидали Анголу во время гражданской войны, ст</w:t>
      </w:r>
      <w:r w:rsidR="00E37138">
        <w:t>а</w:t>
      </w:r>
      <w:r w:rsidR="00E37138">
        <w:t xml:space="preserve">тус беженцев предоставлялся без каких-либо формальных процедур. </w:t>
      </w:r>
    </w:p>
    <w:p w:rsidR="00E37138" w:rsidRPr="00D20F5E" w:rsidRDefault="00A045AB" w:rsidP="00A045AB">
      <w:pPr>
        <w:pStyle w:val="SingleTxtGR"/>
      </w:pPr>
      <w:r>
        <w:t>34.</w:t>
      </w:r>
      <w:r>
        <w:tab/>
      </w:r>
      <w:r w:rsidR="00E37138">
        <w:t xml:space="preserve">Правительство высказало оговорку в отношении статьи 26 Женевской конвенции 1951 года, с тем чтобы иметь возможность на законном основании ограничивать свободное перемещение беженцев и просителей убежища в Намибии. </w:t>
      </w:r>
    </w:p>
    <w:p w:rsidR="00E37138" w:rsidRPr="00D20F5E" w:rsidRDefault="00A045AB" w:rsidP="00A045AB">
      <w:pPr>
        <w:pStyle w:val="SingleTxtGR"/>
      </w:pPr>
      <w:r>
        <w:t>35.</w:t>
      </w:r>
      <w:r>
        <w:tab/>
      </w:r>
      <w:r w:rsidR="00E37138">
        <w:t>В</w:t>
      </w:r>
      <w:r w:rsidR="00E37138" w:rsidRPr="00F55CCE">
        <w:t xml:space="preserve"> </w:t>
      </w:r>
      <w:r w:rsidR="00E37138">
        <w:t>соответствии</w:t>
      </w:r>
      <w:r w:rsidR="00E37138" w:rsidRPr="00F55CCE">
        <w:t xml:space="preserve"> </w:t>
      </w:r>
      <w:r w:rsidR="00E37138">
        <w:t>с</w:t>
      </w:r>
      <w:r w:rsidR="00E37138" w:rsidRPr="00F55CCE">
        <w:t xml:space="preserve"> </w:t>
      </w:r>
      <w:r w:rsidR="00E37138">
        <w:t>этой</w:t>
      </w:r>
      <w:r w:rsidR="00E37138" w:rsidRPr="00F55CCE">
        <w:t xml:space="preserve"> </w:t>
      </w:r>
      <w:r w:rsidR="00E37138">
        <w:t>оговоркой</w:t>
      </w:r>
      <w:r w:rsidR="00E37138" w:rsidRPr="00F55CCE">
        <w:t xml:space="preserve"> </w:t>
      </w:r>
      <w:r w:rsidR="00E37138">
        <w:t>Намибия</w:t>
      </w:r>
      <w:r w:rsidR="00E37138" w:rsidRPr="00F55CCE">
        <w:t xml:space="preserve"> </w:t>
      </w:r>
      <w:r w:rsidR="00E37138">
        <w:t>имеет</w:t>
      </w:r>
      <w:r w:rsidR="00E37138" w:rsidRPr="00F55CCE">
        <w:t xml:space="preserve"> </w:t>
      </w:r>
      <w:r w:rsidR="00E37138">
        <w:t>право</w:t>
      </w:r>
      <w:r w:rsidR="00E37138" w:rsidRPr="00F55CCE">
        <w:t xml:space="preserve"> </w:t>
      </w:r>
      <w:r w:rsidR="00E37138">
        <w:t>определять</w:t>
      </w:r>
      <w:r w:rsidR="00E37138" w:rsidRPr="00F55CCE">
        <w:t xml:space="preserve"> </w:t>
      </w:r>
      <w:r w:rsidR="00E37138">
        <w:t>место</w:t>
      </w:r>
      <w:r w:rsidR="00E37138" w:rsidRPr="00F55CCE">
        <w:t xml:space="preserve"> </w:t>
      </w:r>
      <w:r w:rsidR="00E37138">
        <w:t>или</w:t>
      </w:r>
      <w:r w:rsidR="00E37138" w:rsidRPr="00F55CCE">
        <w:t xml:space="preserve"> </w:t>
      </w:r>
      <w:r w:rsidR="00E37138">
        <w:t>места</w:t>
      </w:r>
      <w:r w:rsidR="00E37138" w:rsidRPr="00F55CCE">
        <w:t xml:space="preserve"> </w:t>
      </w:r>
      <w:r w:rsidR="00E37138">
        <w:t>основного</w:t>
      </w:r>
      <w:r w:rsidR="00E37138" w:rsidRPr="00F55CCE">
        <w:t xml:space="preserve"> </w:t>
      </w:r>
      <w:r w:rsidR="00E37138">
        <w:t>приема</w:t>
      </w:r>
      <w:r w:rsidR="00E37138" w:rsidRPr="00F55CCE">
        <w:t xml:space="preserve"> </w:t>
      </w:r>
      <w:r w:rsidR="00E37138">
        <w:t>и</w:t>
      </w:r>
      <w:r w:rsidR="00E37138" w:rsidRPr="00F55CCE">
        <w:t xml:space="preserve"> </w:t>
      </w:r>
      <w:r w:rsidR="00E37138">
        <w:t>размещения</w:t>
      </w:r>
      <w:r w:rsidR="00E37138" w:rsidRPr="00F55CCE">
        <w:t xml:space="preserve"> </w:t>
      </w:r>
      <w:r w:rsidR="00E37138">
        <w:t>беженцев</w:t>
      </w:r>
      <w:r w:rsidR="00E37138" w:rsidRPr="00F55CCE">
        <w:t xml:space="preserve"> </w:t>
      </w:r>
      <w:r w:rsidR="00E37138">
        <w:t>или</w:t>
      </w:r>
      <w:r w:rsidR="00E37138" w:rsidRPr="00F55CCE">
        <w:t xml:space="preserve"> </w:t>
      </w:r>
      <w:r w:rsidR="00E37138">
        <w:t>же ограничивать св</w:t>
      </w:r>
      <w:r w:rsidR="00E37138">
        <w:t>о</w:t>
      </w:r>
      <w:r w:rsidR="00E37138">
        <w:t>боду их перемещения. При этом, если какой-либо беженец или проситель уб</w:t>
      </w:r>
      <w:r w:rsidR="00E37138">
        <w:t>е</w:t>
      </w:r>
      <w:r w:rsidR="00E37138">
        <w:t>жища сможет найти работу или возможность для учебы за пределами лагеря беженцев, правительство всегда предоставляет им разрешение на учебу/работу в этих целях. На практике правительство обеспечивает защиту беженцев от в</w:t>
      </w:r>
      <w:r w:rsidR="00E37138">
        <w:t>ы</w:t>
      </w:r>
      <w:r w:rsidR="00E37138">
        <w:t xml:space="preserve">сылки или возвращения в те страны, где может возникать угроза для их жизни или свободы. </w:t>
      </w:r>
    </w:p>
    <w:p w:rsidR="00E37138" w:rsidRPr="008E787D" w:rsidRDefault="00A045AB" w:rsidP="00A045AB">
      <w:pPr>
        <w:pStyle w:val="SingleTxtGR"/>
      </w:pPr>
      <w:r>
        <w:t>36.</w:t>
      </w:r>
      <w:r>
        <w:tab/>
      </w:r>
      <w:r w:rsidR="00E37138">
        <w:t>Правительство</w:t>
      </w:r>
      <w:r w:rsidR="00E37138" w:rsidRPr="00D20F5E">
        <w:t xml:space="preserve"> </w:t>
      </w:r>
      <w:r w:rsidR="00E37138">
        <w:t>разрешает</w:t>
      </w:r>
      <w:r w:rsidR="00E37138" w:rsidRPr="00D20F5E">
        <w:t xml:space="preserve"> </w:t>
      </w:r>
      <w:r w:rsidR="00E37138">
        <w:t>беженцам</w:t>
      </w:r>
      <w:r w:rsidR="00E37138" w:rsidRPr="00D20F5E">
        <w:t xml:space="preserve"> </w:t>
      </w:r>
      <w:r w:rsidR="00E37138">
        <w:t>покидать</w:t>
      </w:r>
      <w:r w:rsidR="00E37138" w:rsidRPr="00D20F5E">
        <w:t xml:space="preserve"> </w:t>
      </w:r>
      <w:r w:rsidR="00E37138">
        <w:t>лагеря</w:t>
      </w:r>
      <w:r w:rsidR="00E37138" w:rsidRPr="00D20F5E">
        <w:t xml:space="preserve"> </w:t>
      </w:r>
      <w:r w:rsidR="00E37138">
        <w:t>на</w:t>
      </w:r>
      <w:r w:rsidR="00E37138" w:rsidRPr="00D20F5E">
        <w:t xml:space="preserve"> </w:t>
      </w:r>
      <w:r w:rsidR="00E37138">
        <w:t>срок</w:t>
      </w:r>
      <w:r w:rsidR="00E37138" w:rsidRPr="00D20F5E">
        <w:t xml:space="preserve"> </w:t>
      </w:r>
      <w:r w:rsidR="00E37138">
        <w:t>до</w:t>
      </w:r>
      <w:r w:rsidR="00E37138" w:rsidRPr="00D20F5E">
        <w:t xml:space="preserve"> 14 </w:t>
      </w:r>
      <w:r w:rsidR="00E37138">
        <w:t>дней</w:t>
      </w:r>
      <w:r w:rsidR="00E37138" w:rsidRPr="00D20F5E">
        <w:t xml:space="preserve"> </w:t>
      </w:r>
      <w:r w:rsidR="00E37138">
        <w:t>или</w:t>
      </w:r>
      <w:r w:rsidR="00E37138" w:rsidRPr="00D20F5E">
        <w:t xml:space="preserve"> </w:t>
      </w:r>
      <w:r w:rsidR="00E37138">
        <w:t>более</w:t>
      </w:r>
      <w:r w:rsidR="00E37138" w:rsidRPr="00D20F5E">
        <w:t xml:space="preserve"> </w:t>
      </w:r>
      <w:r w:rsidR="00E37138">
        <w:t>в</w:t>
      </w:r>
      <w:r w:rsidR="00E37138" w:rsidRPr="00D20F5E">
        <w:t xml:space="preserve"> </w:t>
      </w:r>
      <w:r w:rsidR="00E37138">
        <w:t>зависимости</w:t>
      </w:r>
      <w:r w:rsidR="00E37138" w:rsidRPr="00D20F5E">
        <w:t xml:space="preserve"> </w:t>
      </w:r>
      <w:r w:rsidR="00E37138">
        <w:t>от</w:t>
      </w:r>
      <w:r w:rsidR="00E37138" w:rsidRPr="00D20F5E">
        <w:t xml:space="preserve"> </w:t>
      </w:r>
      <w:r w:rsidR="00E37138">
        <w:t>причин</w:t>
      </w:r>
      <w:r w:rsidR="00E37138" w:rsidRPr="00D20F5E">
        <w:t xml:space="preserve">, </w:t>
      </w:r>
      <w:r w:rsidR="00E37138">
        <w:t>возникающих</w:t>
      </w:r>
      <w:r w:rsidR="00E37138" w:rsidRPr="00D20F5E">
        <w:t xml:space="preserve"> </w:t>
      </w:r>
      <w:r w:rsidR="00E37138">
        <w:t>у</w:t>
      </w:r>
      <w:r w:rsidR="00E37138" w:rsidRPr="00D20F5E">
        <w:t xml:space="preserve"> </w:t>
      </w:r>
      <w:r w:rsidR="00E37138">
        <w:t>того</w:t>
      </w:r>
      <w:r w:rsidR="00E37138" w:rsidRPr="00D20F5E">
        <w:t xml:space="preserve"> </w:t>
      </w:r>
      <w:r w:rsidR="00E37138">
        <w:t>лица</w:t>
      </w:r>
      <w:r w:rsidR="00E37138" w:rsidRPr="00D20F5E">
        <w:t xml:space="preserve">, </w:t>
      </w:r>
      <w:r w:rsidR="00E37138">
        <w:t>которое</w:t>
      </w:r>
      <w:r w:rsidR="00E37138" w:rsidRPr="00D20F5E">
        <w:t xml:space="preserve"> </w:t>
      </w:r>
      <w:r w:rsidR="00E37138">
        <w:t>хотело</w:t>
      </w:r>
      <w:r w:rsidR="00E37138" w:rsidRPr="00D20F5E">
        <w:t xml:space="preserve"> </w:t>
      </w:r>
      <w:r w:rsidR="00E37138">
        <w:t>бы</w:t>
      </w:r>
      <w:r w:rsidR="00E37138" w:rsidRPr="00D20F5E">
        <w:t xml:space="preserve"> </w:t>
      </w:r>
      <w:r w:rsidR="00E37138">
        <w:t>посетить</w:t>
      </w:r>
      <w:r w:rsidR="00E37138" w:rsidRPr="00D20F5E">
        <w:t xml:space="preserve"> </w:t>
      </w:r>
      <w:r w:rsidR="00E37138">
        <w:t>определенное</w:t>
      </w:r>
      <w:r w:rsidR="00E37138" w:rsidRPr="00D20F5E">
        <w:t xml:space="preserve"> </w:t>
      </w:r>
      <w:r w:rsidR="00E37138">
        <w:t>место</w:t>
      </w:r>
      <w:r w:rsidR="00E37138" w:rsidRPr="00D20F5E">
        <w:t xml:space="preserve">, </w:t>
      </w:r>
      <w:r w:rsidR="00E37138">
        <w:t>будь</w:t>
      </w:r>
      <w:r w:rsidR="00E37138" w:rsidRPr="00D20F5E">
        <w:t xml:space="preserve"> </w:t>
      </w:r>
      <w:r w:rsidR="00E37138">
        <w:t>то</w:t>
      </w:r>
      <w:r w:rsidR="00E37138" w:rsidRPr="00D20F5E">
        <w:t xml:space="preserve"> </w:t>
      </w:r>
      <w:r w:rsidR="00E37138">
        <w:t>в</w:t>
      </w:r>
      <w:r w:rsidR="00E37138" w:rsidRPr="00D20F5E">
        <w:t xml:space="preserve"> </w:t>
      </w:r>
      <w:r w:rsidR="00E37138">
        <w:t>стране</w:t>
      </w:r>
      <w:r w:rsidR="00E37138" w:rsidRPr="00D20F5E">
        <w:t xml:space="preserve"> </w:t>
      </w:r>
      <w:r w:rsidR="00E37138">
        <w:t>или за ее пределами. Их</w:t>
      </w:r>
      <w:r w:rsidR="00E37138" w:rsidRPr="00D20F5E">
        <w:t xml:space="preserve"> </w:t>
      </w:r>
      <w:r w:rsidR="00E37138">
        <w:t>п</w:t>
      </w:r>
      <w:r w:rsidR="00E37138">
        <w:t>е</w:t>
      </w:r>
      <w:r w:rsidR="00E37138">
        <w:t>редвижение</w:t>
      </w:r>
      <w:r w:rsidR="00E37138" w:rsidRPr="00D20F5E">
        <w:t xml:space="preserve"> </w:t>
      </w:r>
      <w:r w:rsidR="00E37138">
        <w:t>регулируется</w:t>
      </w:r>
      <w:r w:rsidR="00E37138" w:rsidRPr="00D20F5E">
        <w:t xml:space="preserve"> </w:t>
      </w:r>
      <w:r w:rsidR="00E37138">
        <w:t>через</w:t>
      </w:r>
      <w:r w:rsidR="00E37138" w:rsidRPr="00D20F5E">
        <w:t xml:space="preserve"> </w:t>
      </w:r>
      <w:r w:rsidR="00E37138">
        <w:t>администрацию</w:t>
      </w:r>
      <w:r w:rsidR="00E37138" w:rsidRPr="00D20F5E">
        <w:t xml:space="preserve"> </w:t>
      </w:r>
      <w:r w:rsidR="00E37138">
        <w:t>лагеря</w:t>
      </w:r>
      <w:r w:rsidR="00E37138" w:rsidRPr="00D20F5E">
        <w:t xml:space="preserve">, </w:t>
      </w:r>
      <w:r w:rsidR="00E37138">
        <w:t>расположенную</w:t>
      </w:r>
      <w:r w:rsidR="00E37138" w:rsidRPr="00D20F5E">
        <w:t xml:space="preserve"> </w:t>
      </w:r>
      <w:r w:rsidR="00E37138">
        <w:t>в</w:t>
      </w:r>
      <w:r w:rsidR="00E37138" w:rsidRPr="00D20F5E">
        <w:t xml:space="preserve"> </w:t>
      </w:r>
      <w:r w:rsidR="00E37138">
        <w:t>пос</w:t>
      </w:r>
      <w:r w:rsidR="00E37138">
        <w:t>е</w:t>
      </w:r>
      <w:r w:rsidR="00E37138">
        <w:t>лении</w:t>
      </w:r>
      <w:r w:rsidR="00E37138" w:rsidRPr="00D20F5E">
        <w:t xml:space="preserve"> </w:t>
      </w:r>
      <w:r w:rsidR="00E37138">
        <w:t xml:space="preserve">беженцев </w:t>
      </w:r>
      <w:proofErr w:type="spellStart"/>
      <w:r w:rsidR="00E37138">
        <w:t>Озире</w:t>
      </w:r>
      <w:proofErr w:type="spellEnd"/>
      <w:r w:rsidR="00E37138">
        <w:t>. Это делается главным образом для обеспечения их бл</w:t>
      </w:r>
      <w:r w:rsidR="00E37138">
        <w:t>а</w:t>
      </w:r>
      <w:r w:rsidR="00E37138">
        <w:t>гополучия и защиты на время, пока они находятся за пределами лагеря. В</w:t>
      </w:r>
      <w:r w:rsidR="00E37138" w:rsidRPr="00D20F5E">
        <w:t xml:space="preserve"> </w:t>
      </w:r>
      <w:r w:rsidR="00E37138">
        <w:t>пос</w:t>
      </w:r>
      <w:r w:rsidR="00E37138">
        <w:t>е</w:t>
      </w:r>
      <w:r w:rsidR="00E37138">
        <w:t>лении</w:t>
      </w:r>
      <w:r w:rsidR="00E37138" w:rsidRPr="00D20F5E">
        <w:t xml:space="preserve"> </w:t>
      </w:r>
      <w:r w:rsidR="00E37138">
        <w:t>беженцев</w:t>
      </w:r>
      <w:r w:rsidR="00E37138" w:rsidRPr="00D20F5E">
        <w:t xml:space="preserve"> </w:t>
      </w:r>
      <w:proofErr w:type="spellStart"/>
      <w:r w:rsidR="00E37138">
        <w:t>Озире</w:t>
      </w:r>
      <w:proofErr w:type="spellEnd"/>
      <w:r w:rsidR="00E37138" w:rsidRPr="00D20F5E">
        <w:t xml:space="preserve"> </w:t>
      </w:r>
      <w:r w:rsidR="00E37138">
        <w:t>ходят</w:t>
      </w:r>
      <w:r w:rsidR="00E37138" w:rsidRPr="00D20F5E">
        <w:t xml:space="preserve"> </w:t>
      </w:r>
      <w:proofErr w:type="spellStart"/>
      <w:r w:rsidR="00E37138">
        <w:t>миниавтобусы</w:t>
      </w:r>
      <w:proofErr w:type="spellEnd"/>
      <w:r w:rsidR="00E37138">
        <w:t xml:space="preserve">, которые перевозят беженцев в близлежащий город </w:t>
      </w:r>
      <w:proofErr w:type="spellStart"/>
      <w:r w:rsidR="00E37138">
        <w:t>Отживаронго</w:t>
      </w:r>
      <w:proofErr w:type="spellEnd"/>
      <w:r w:rsidR="00E37138">
        <w:t xml:space="preserve"> и обратно для совершения необходимых им повседневных покупок. </w:t>
      </w:r>
    </w:p>
    <w:p w:rsidR="00E37138" w:rsidRPr="008E787D" w:rsidRDefault="00A045AB" w:rsidP="00A045AB">
      <w:pPr>
        <w:pStyle w:val="SingleTxtGR"/>
      </w:pPr>
      <w:r>
        <w:t>37.</w:t>
      </w:r>
      <w:r>
        <w:tab/>
      </w:r>
      <w:r w:rsidR="00E37138">
        <w:t>В связи с вопросом о праве на удостоверение личности и выдаче офиц</w:t>
      </w:r>
      <w:r w:rsidR="00E37138">
        <w:t>и</w:t>
      </w:r>
      <w:r w:rsidR="00E37138">
        <w:t>альных свидетельств о рождении детям просителей убежища и беженцев М</w:t>
      </w:r>
      <w:r w:rsidR="00E37138">
        <w:t>и</w:t>
      </w:r>
      <w:r w:rsidR="00E37138">
        <w:t>нистерство внутренних дел и миграции с 2009 года создало электронную базу данных для подготовки удостоверений личности. Рождающиеся у беженцев и просителей убежища дети получают оформленные по всем правилам свид</w:t>
      </w:r>
      <w:r w:rsidR="00E37138">
        <w:t>е</w:t>
      </w:r>
      <w:r w:rsidR="00E37138">
        <w:t xml:space="preserve">тельства о рождении с конца 2009 года. В близлежащем городе </w:t>
      </w:r>
      <w:proofErr w:type="spellStart"/>
      <w:r w:rsidR="00E37138">
        <w:t>Отживаронго</w:t>
      </w:r>
      <w:proofErr w:type="spellEnd"/>
      <w:r w:rsidR="00E37138">
        <w:t xml:space="preserve"> имеется больница, где новорожденные дети, в том числе дети беженцев и пр</w:t>
      </w:r>
      <w:r w:rsidR="00E37138">
        <w:t>о</w:t>
      </w:r>
      <w:r w:rsidR="00E37138">
        <w:t>сителей убежища, могут получить должным образом оформленное свидетел</w:t>
      </w:r>
      <w:r w:rsidR="00E37138">
        <w:t>ь</w:t>
      </w:r>
      <w:r w:rsidR="00E37138">
        <w:t>ство о рождении до выписки их матерей из родительного отделения при усл</w:t>
      </w:r>
      <w:r w:rsidR="00E37138">
        <w:t>о</w:t>
      </w:r>
      <w:r w:rsidR="00E37138">
        <w:t xml:space="preserve">вии, что родителями новорожденных младенцев являются беженцы. </w:t>
      </w:r>
    </w:p>
    <w:p w:rsidR="00E37138" w:rsidRPr="008E787D" w:rsidRDefault="00A045AB" w:rsidP="00A045AB">
      <w:pPr>
        <w:pStyle w:val="SingleTxtGR"/>
      </w:pPr>
      <w:r>
        <w:lastRenderedPageBreak/>
        <w:t>38.</w:t>
      </w:r>
      <w:r>
        <w:tab/>
      </w:r>
      <w:proofErr w:type="spellStart"/>
      <w:r w:rsidR="00E37138">
        <w:t>Намибийский</w:t>
      </w:r>
      <w:proofErr w:type="spellEnd"/>
      <w:r w:rsidR="00E37138">
        <w:t xml:space="preserve"> Закон о беженцах (признание статуса и регулирование) 1999 года предусматривает права беженцев. В</w:t>
      </w:r>
      <w:r w:rsidR="00E37138" w:rsidRPr="00D20F5E">
        <w:t xml:space="preserve"> </w:t>
      </w:r>
      <w:r w:rsidR="00E37138">
        <w:t>Законе</w:t>
      </w:r>
      <w:r w:rsidR="00E37138" w:rsidRPr="00D20F5E">
        <w:t xml:space="preserve"> </w:t>
      </w:r>
      <w:r w:rsidR="00E37138">
        <w:t>указывается</w:t>
      </w:r>
      <w:r w:rsidR="00E37138" w:rsidRPr="00D20F5E">
        <w:t xml:space="preserve">, </w:t>
      </w:r>
      <w:r w:rsidR="00E37138">
        <w:t>что</w:t>
      </w:r>
      <w:r w:rsidR="00E37138" w:rsidRPr="00D20F5E">
        <w:t xml:space="preserve"> </w:t>
      </w:r>
      <w:r w:rsidR="00E37138">
        <w:t>беже</w:t>
      </w:r>
      <w:r w:rsidR="00E37138">
        <w:t>н</w:t>
      </w:r>
      <w:r w:rsidR="00E37138">
        <w:t>цы</w:t>
      </w:r>
      <w:r w:rsidR="00E37138" w:rsidRPr="00D20F5E">
        <w:t xml:space="preserve">, </w:t>
      </w:r>
      <w:r w:rsidR="00E37138">
        <w:t>которые</w:t>
      </w:r>
      <w:r w:rsidR="00E37138" w:rsidRPr="00D20F5E">
        <w:t xml:space="preserve"> </w:t>
      </w:r>
      <w:r w:rsidR="00E37138">
        <w:t>обращаются с ходатайством о предоставлении им статуса беженца в Намибии, и все члены их семьи имеют право оставаться в Намибии в ожид</w:t>
      </w:r>
      <w:r w:rsidR="00E37138">
        <w:t>а</w:t>
      </w:r>
      <w:r w:rsidR="00E37138">
        <w:t xml:space="preserve">нии предоставления им статуса беженца. После предоставления такого статуса беженец может оставаться в Намибии в качестве лица, признанного таковым. </w:t>
      </w:r>
    </w:p>
    <w:p w:rsidR="00E37138" w:rsidRPr="008E787D" w:rsidRDefault="00A045AB" w:rsidP="00A045AB">
      <w:pPr>
        <w:pStyle w:val="SingleTxtGR"/>
      </w:pPr>
      <w:r>
        <w:t>39.</w:t>
      </w:r>
      <w:r>
        <w:tab/>
      </w:r>
      <w:r w:rsidR="00E37138">
        <w:t>До начала в мае 2012 года добровольной репатриации ангольских беже</w:t>
      </w:r>
      <w:r w:rsidR="00E37138">
        <w:t>н</w:t>
      </w:r>
      <w:r w:rsidR="00E37138">
        <w:t xml:space="preserve">цев </w:t>
      </w:r>
      <w:r w:rsidR="00C90291">
        <w:t xml:space="preserve">в Намибии находилось примерно 8 </w:t>
      </w:r>
      <w:r w:rsidR="00E37138">
        <w:t>500 беженцев и просителей убежища. После начала осуществления программы добровольного возвращения ангол</w:t>
      </w:r>
      <w:r w:rsidR="00E37138">
        <w:t>ь</w:t>
      </w:r>
      <w:r w:rsidR="00E37138">
        <w:t>ск</w:t>
      </w:r>
      <w:r w:rsidR="00C90291">
        <w:t xml:space="preserve">их беженцев был репатриирован 2 </w:t>
      </w:r>
      <w:r w:rsidR="00E37138">
        <w:t xml:space="preserve">761 ангольский беженец. Кроме того, были добровольно репатриированы трое руандийских и четверо </w:t>
      </w:r>
      <w:proofErr w:type="spellStart"/>
      <w:r w:rsidR="00E37138">
        <w:t>бурундийских</w:t>
      </w:r>
      <w:proofErr w:type="spellEnd"/>
      <w:r w:rsidR="00E37138">
        <w:t xml:space="preserve"> б</w:t>
      </w:r>
      <w:r w:rsidR="00E37138">
        <w:t>е</w:t>
      </w:r>
      <w:r w:rsidR="00E37138">
        <w:t>женцев. Таким</w:t>
      </w:r>
      <w:r w:rsidR="00E37138" w:rsidRPr="009F6C43">
        <w:t xml:space="preserve"> </w:t>
      </w:r>
      <w:r w:rsidR="00E37138">
        <w:t>образом</w:t>
      </w:r>
      <w:r w:rsidR="00E37138" w:rsidRPr="009F6C43">
        <w:t xml:space="preserve">, </w:t>
      </w:r>
      <w:r w:rsidR="00E37138">
        <w:t>общее</w:t>
      </w:r>
      <w:r w:rsidR="00E37138" w:rsidRPr="009F6C43">
        <w:t xml:space="preserve"> </w:t>
      </w:r>
      <w:r w:rsidR="00E37138">
        <w:t>число</w:t>
      </w:r>
      <w:r w:rsidR="00E37138" w:rsidRPr="009F6C43">
        <w:t xml:space="preserve"> </w:t>
      </w:r>
      <w:r w:rsidR="00E37138">
        <w:t>добровольных</w:t>
      </w:r>
      <w:r w:rsidR="00E37138" w:rsidRPr="009F6C43">
        <w:t xml:space="preserve"> </w:t>
      </w:r>
      <w:r w:rsidR="00E37138">
        <w:t>репатриантов</w:t>
      </w:r>
      <w:r w:rsidR="00E37138" w:rsidRPr="009F6C43">
        <w:t xml:space="preserve"> </w:t>
      </w:r>
      <w:r w:rsidR="00E37138">
        <w:t>составило</w:t>
      </w:r>
      <w:r w:rsidR="00E37138" w:rsidRPr="009F6C43">
        <w:t xml:space="preserve"> 2</w:t>
      </w:r>
      <w:r w:rsidR="00E37138" w:rsidRPr="009F6C43">
        <w:rPr>
          <w:lang w:val="en-US"/>
        </w:rPr>
        <w:t> </w:t>
      </w:r>
      <w:r w:rsidR="00E37138" w:rsidRPr="009F6C43">
        <w:t xml:space="preserve">768 </w:t>
      </w:r>
      <w:r w:rsidR="00E37138">
        <w:t>человек</w:t>
      </w:r>
      <w:r w:rsidR="00E37138" w:rsidRPr="009F6C43">
        <w:t xml:space="preserve">. </w:t>
      </w:r>
      <w:r w:rsidR="00E37138">
        <w:t>Ангольские беженцы составили 75% от общей численности б</w:t>
      </w:r>
      <w:r w:rsidR="00E37138">
        <w:t>е</w:t>
      </w:r>
      <w:r w:rsidR="00E37138">
        <w:t>женцев.</w:t>
      </w:r>
      <w:r w:rsidR="00E37138" w:rsidRPr="008E787D">
        <w:t xml:space="preserve"> </w:t>
      </w:r>
    </w:p>
    <w:p w:rsidR="00E37138" w:rsidRPr="00A045AB" w:rsidRDefault="00A045AB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A045AB">
        <w:t>16</w:t>
      </w:r>
    </w:p>
    <w:p w:rsidR="00E37138" w:rsidRPr="009F6C43" w:rsidRDefault="00A045AB" w:rsidP="00A045AB">
      <w:pPr>
        <w:pStyle w:val="SingleTxtGR"/>
      </w:pPr>
      <w:r>
        <w:t>40.</w:t>
      </w:r>
      <w:r>
        <w:tab/>
      </w:r>
      <w:r w:rsidR="00E37138">
        <w:t>Комитет</w:t>
      </w:r>
      <w:r w:rsidR="00E37138" w:rsidRPr="009F6C43">
        <w:t xml:space="preserve"> </w:t>
      </w:r>
      <w:r w:rsidR="00E37138">
        <w:t>с</w:t>
      </w:r>
      <w:r w:rsidR="00E37138" w:rsidRPr="009F6C43">
        <w:t xml:space="preserve"> </w:t>
      </w:r>
      <w:r w:rsidR="00E37138">
        <w:t>сожалением</w:t>
      </w:r>
      <w:r w:rsidR="00E37138" w:rsidRPr="009F6C43">
        <w:t xml:space="preserve"> </w:t>
      </w:r>
      <w:r w:rsidR="00E37138">
        <w:t>отмечает</w:t>
      </w:r>
      <w:r w:rsidR="00E37138" w:rsidRPr="009F6C43">
        <w:t xml:space="preserve">, </w:t>
      </w:r>
      <w:r w:rsidR="00E37138">
        <w:t>что</w:t>
      </w:r>
      <w:r w:rsidR="00E37138" w:rsidRPr="009F6C43">
        <w:t xml:space="preserve"> </w:t>
      </w:r>
      <w:r w:rsidR="00E37138">
        <w:t>не</w:t>
      </w:r>
      <w:r w:rsidR="00E37138" w:rsidRPr="009F6C43">
        <w:t xml:space="preserve"> </w:t>
      </w:r>
      <w:r w:rsidR="00E37138">
        <w:t>получил</w:t>
      </w:r>
      <w:r w:rsidR="00E37138" w:rsidRPr="009F6C43">
        <w:t xml:space="preserve"> </w:t>
      </w:r>
      <w:r w:rsidR="00E37138">
        <w:t>достаточной</w:t>
      </w:r>
      <w:r w:rsidR="00E37138" w:rsidRPr="009F6C43">
        <w:t xml:space="preserve"> </w:t>
      </w:r>
      <w:r w:rsidR="00E37138">
        <w:t>информ</w:t>
      </w:r>
      <w:r w:rsidR="00E37138">
        <w:t>а</w:t>
      </w:r>
      <w:r w:rsidR="00E37138">
        <w:t>ции</w:t>
      </w:r>
      <w:r w:rsidR="00E37138" w:rsidRPr="009F6C43">
        <w:t xml:space="preserve"> </w:t>
      </w:r>
      <w:r w:rsidR="00E37138">
        <w:t>о</w:t>
      </w:r>
      <w:r w:rsidR="00E37138" w:rsidRPr="009F6C43">
        <w:t xml:space="preserve"> </w:t>
      </w:r>
      <w:r w:rsidR="00E37138">
        <w:t>критериях</w:t>
      </w:r>
      <w:r w:rsidR="00E37138" w:rsidRPr="009F6C43">
        <w:t xml:space="preserve">, </w:t>
      </w:r>
      <w:r w:rsidR="00E37138">
        <w:t>которые</w:t>
      </w:r>
      <w:r w:rsidR="00E37138" w:rsidRPr="009F6C43">
        <w:t xml:space="preserve"> </w:t>
      </w:r>
      <w:r w:rsidR="00E37138">
        <w:t>использовались</w:t>
      </w:r>
      <w:r w:rsidR="00E37138" w:rsidRPr="009F6C43">
        <w:t xml:space="preserve"> </w:t>
      </w:r>
      <w:r w:rsidR="00E37138">
        <w:t>государством</w:t>
      </w:r>
      <w:r w:rsidR="00E37138" w:rsidRPr="009F6C43">
        <w:t>-</w:t>
      </w:r>
      <w:r w:rsidR="00E37138">
        <w:t>участником</w:t>
      </w:r>
      <w:r w:rsidR="00E37138" w:rsidRPr="009F6C43">
        <w:t xml:space="preserve"> </w:t>
      </w:r>
      <w:r w:rsidR="00E37138">
        <w:t>для</w:t>
      </w:r>
      <w:r w:rsidR="00E37138" w:rsidRPr="009F6C43">
        <w:t xml:space="preserve"> </w:t>
      </w:r>
      <w:r w:rsidR="00E37138">
        <w:t>пр</w:t>
      </w:r>
      <w:r w:rsidR="00E37138">
        <w:t>и</w:t>
      </w:r>
      <w:r w:rsidR="00E37138">
        <w:t>знания</w:t>
      </w:r>
      <w:r w:rsidR="00E37138" w:rsidRPr="009F6C43">
        <w:t xml:space="preserve"> </w:t>
      </w:r>
      <w:r w:rsidR="00E37138">
        <w:t>традиционных</w:t>
      </w:r>
      <w:r w:rsidR="00E37138" w:rsidRPr="009F6C43">
        <w:t xml:space="preserve"> </w:t>
      </w:r>
      <w:r w:rsidR="00E37138">
        <w:t>лидеров</w:t>
      </w:r>
      <w:r w:rsidR="00E37138" w:rsidRPr="009F6C43">
        <w:t xml:space="preserve">, </w:t>
      </w:r>
      <w:r w:rsidR="00E37138">
        <w:t>согласно</w:t>
      </w:r>
      <w:r w:rsidR="00E37138" w:rsidRPr="009F6C43">
        <w:t xml:space="preserve"> </w:t>
      </w:r>
      <w:r w:rsidR="00E37138">
        <w:t>Закону</w:t>
      </w:r>
      <w:r w:rsidR="00E37138" w:rsidRPr="009F6C43">
        <w:t xml:space="preserve"> </w:t>
      </w:r>
      <w:r w:rsidR="00E37138">
        <w:t>о</w:t>
      </w:r>
      <w:r w:rsidR="00E37138" w:rsidRPr="009F6C43">
        <w:t xml:space="preserve"> </w:t>
      </w:r>
      <w:r w:rsidR="00E37138">
        <w:t>традиционных</w:t>
      </w:r>
      <w:r w:rsidR="00E37138" w:rsidRPr="009F6C43">
        <w:t xml:space="preserve"> </w:t>
      </w:r>
      <w:r w:rsidR="00E37138">
        <w:t>органах</w:t>
      </w:r>
      <w:r w:rsidR="00E37138" w:rsidRPr="009F6C43">
        <w:t xml:space="preserve"> </w:t>
      </w:r>
      <w:r w:rsidR="00E37138">
        <w:t>вл</w:t>
      </w:r>
      <w:r w:rsidR="00E37138">
        <w:t>а</w:t>
      </w:r>
      <w:r w:rsidR="00E37138">
        <w:t>сти</w:t>
      </w:r>
      <w:r w:rsidR="00E37138" w:rsidRPr="009F6C43">
        <w:t xml:space="preserve"> 2000 </w:t>
      </w:r>
      <w:r w:rsidR="00E37138">
        <w:t>года</w:t>
      </w:r>
      <w:r w:rsidR="00E37138" w:rsidRPr="009F6C43">
        <w:t xml:space="preserve">, </w:t>
      </w:r>
      <w:r w:rsidR="00E37138">
        <w:t>а</w:t>
      </w:r>
      <w:r w:rsidR="00E37138" w:rsidRPr="009F6C43">
        <w:t xml:space="preserve"> </w:t>
      </w:r>
      <w:r w:rsidR="00E37138">
        <w:t>также</w:t>
      </w:r>
      <w:r w:rsidR="00E37138" w:rsidRPr="009F6C43">
        <w:t xml:space="preserve"> </w:t>
      </w:r>
      <w:r w:rsidR="00E37138">
        <w:t>Закону</w:t>
      </w:r>
      <w:r w:rsidR="00E37138" w:rsidRPr="009F6C43">
        <w:t xml:space="preserve"> </w:t>
      </w:r>
      <w:r w:rsidR="00E37138">
        <w:t>о</w:t>
      </w:r>
      <w:r w:rsidR="00E37138" w:rsidRPr="009F6C43">
        <w:t xml:space="preserve"> </w:t>
      </w:r>
      <w:r w:rsidR="00E37138">
        <w:t>совете</w:t>
      </w:r>
      <w:r w:rsidR="00E37138" w:rsidRPr="009F6C43">
        <w:t xml:space="preserve"> </w:t>
      </w:r>
      <w:r w:rsidR="00E37138">
        <w:t>традиционных</w:t>
      </w:r>
      <w:r w:rsidR="00E37138" w:rsidRPr="009F6C43">
        <w:t xml:space="preserve"> </w:t>
      </w:r>
      <w:r w:rsidR="00E37138">
        <w:t>лидеров</w:t>
      </w:r>
      <w:r w:rsidR="00E37138" w:rsidRPr="009F6C43">
        <w:t xml:space="preserve"> 1997 </w:t>
      </w:r>
      <w:r w:rsidR="00E37138">
        <w:t>года</w:t>
      </w:r>
      <w:r w:rsidR="00E37138" w:rsidRPr="009F6C43">
        <w:t>, в том числе по вопросу о том, подпадают ли под применение этих законов все общ</w:t>
      </w:r>
      <w:r w:rsidR="00E37138" w:rsidRPr="009F6C43">
        <w:t>и</w:t>
      </w:r>
      <w:r w:rsidR="00E37138" w:rsidRPr="009F6C43">
        <w:t xml:space="preserve">ны коренного населения. </w:t>
      </w:r>
      <w:r w:rsidR="00E37138">
        <w:t>В</w:t>
      </w:r>
      <w:r w:rsidR="00E37138" w:rsidRPr="009F6C43">
        <w:t xml:space="preserve"> </w:t>
      </w:r>
      <w:r w:rsidR="00E37138">
        <w:t>этой</w:t>
      </w:r>
      <w:r w:rsidR="00E37138" w:rsidRPr="009F6C43">
        <w:t xml:space="preserve"> </w:t>
      </w:r>
      <w:r w:rsidR="00E37138">
        <w:t>связи</w:t>
      </w:r>
      <w:r w:rsidR="00E37138" w:rsidRPr="009F6C43">
        <w:t xml:space="preserve"> </w:t>
      </w:r>
      <w:r w:rsidR="00E37138">
        <w:t>особое</w:t>
      </w:r>
      <w:r w:rsidR="00E37138" w:rsidRPr="009F6C43">
        <w:t xml:space="preserve"> </w:t>
      </w:r>
      <w:r w:rsidR="00E37138">
        <w:t>беспокойство</w:t>
      </w:r>
      <w:r w:rsidR="00E37138" w:rsidRPr="009F6C43">
        <w:t xml:space="preserve"> </w:t>
      </w:r>
      <w:r w:rsidR="00E37138">
        <w:t>вызывает</w:t>
      </w:r>
      <w:r w:rsidR="00E37138" w:rsidRPr="009F6C43">
        <w:t xml:space="preserve"> </w:t>
      </w:r>
      <w:r w:rsidR="00E37138">
        <w:t>отсу</w:t>
      </w:r>
      <w:r w:rsidR="00E37138">
        <w:t>т</w:t>
      </w:r>
      <w:r w:rsidR="00E37138">
        <w:t>ствие</w:t>
      </w:r>
      <w:r w:rsidR="00E37138" w:rsidRPr="009F6C43">
        <w:t xml:space="preserve"> </w:t>
      </w:r>
      <w:r w:rsidR="00E37138">
        <w:t>какой</w:t>
      </w:r>
      <w:r w:rsidR="00E37138" w:rsidRPr="009F6C43">
        <w:t>-</w:t>
      </w:r>
      <w:r w:rsidR="00E37138">
        <w:t>либо</w:t>
      </w:r>
      <w:r w:rsidR="00E37138" w:rsidRPr="009F6C43">
        <w:t xml:space="preserve"> </w:t>
      </w:r>
      <w:r w:rsidR="00E37138">
        <w:t>официальной</w:t>
      </w:r>
      <w:r w:rsidR="00E37138" w:rsidRPr="009F6C43">
        <w:t xml:space="preserve"> </w:t>
      </w:r>
      <w:r w:rsidR="00E37138">
        <w:t>структуры</w:t>
      </w:r>
      <w:r w:rsidR="00E37138" w:rsidRPr="009F6C43">
        <w:t xml:space="preserve">, </w:t>
      </w:r>
      <w:r w:rsidR="00E37138">
        <w:t>которая</w:t>
      </w:r>
      <w:r w:rsidR="00E37138" w:rsidRPr="009F6C43">
        <w:t xml:space="preserve"> </w:t>
      </w:r>
      <w:r w:rsidR="00E37138">
        <w:t>могла</w:t>
      </w:r>
      <w:r w:rsidR="00E37138" w:rsidRPr="009F6C43">
        <w:t xml:space="preserve"> </w:t>
      </w:r>
      <w:r w:rsidR="00E37138">
        <w:t>бы</w:t>
      </w:r>
      <w:r w:rsidR="00E37138" w:rsidRPr="009F6C43">
        <w:t xml:space="preserve"> </w:t>
      </w:r>
      <w:r w:rsidR="00E37138">
        <w:t>независимо</w:t>
      </w:r>
      <w:r w:rsidR="00E37138" w:rsidRPr="009F6C43">
        <w:t xml:space="preserve"> </w:t>
      </w:r>
      <w:r w:rsidR="00E37138">
        <w:t>от</w:t>
      </w:r>
      <w:r w:rsidR="00E37138" w:rsidRPr="009F6C43">
        <w:t xml:space="preserve"> </w:t>
      </w:r>
      <w:r w:rsidR="00E37138">
        <w:t>правительства</w:t>
      </w:r>
      <w:r w:rsidR="00E37138" w:rsidRPr="009F6C43">
        <w:t xml:space="preserve"> </w:t>
      </w:r>
      <w:r w:rsidR="00E37138">
        <w:t>производить</w:t>
      </w:r>
      <w:r w:rsidR="00E37138" w:rsidRPr="009F6C43">
        <w:t xml:space="preserve"> </w:t>
      </w:r>
      <w:r w:rsidR="00E37138">
        <w:t>оценку</w:t>
      </w:r>
      <w:r w:rsidR="00E37138" w:rsidRPr="009F6C43">
        <w:t xml:space="preserve"> </w:t>
      </w:r>
      <w:r w:rsidR="00E37138">
        <w:t>заявлений</w:t>
      </w:r>
      <w:r w:rsidR="00E37138" w:rsidRPr="009F6C43">
        <w:t xml:space="preserve"> </w:t>
      </w:r>
      <w:r w:rsidR="00E37138">
        <w:t>о</w:t>
      </w:r>
      <w:r w:rsidR="00E37138" w:rsidRPr="009F6C43">
        <w:t xml:space="preserve"> </w:t>
      </w:r>
      <w:r w:rsidR="00E37138">
        <w:t>признании</w:t>
      </w:r>
      <w:r w:rsidR="00E37138" w:rsidRPr="009F6C43">
        <w:t xml:space="preserve"> (</w:t>
      </w:r>
      <w:r w:rsidR="00E37138">
        <w:t>статья 5</w:t>
      </w:r>
      <w:r w:rsidR="00C90291">
        <w:t xml:space="preserve"> </w:t>
      </w:r>
      <w:r w:rsidR="00E37138" w:rsidRPr="00A21F34">
        <w:t>b</w:t>
      </w:r>
      <w:r w:rsidR="00E37138">
        <w:t>)).</w:t>
      </w:r>
    </w:p>
    <w:p w:rsidR="00E37138" w:rsidRPr="009F6C43" w:rsidRDefault="00E37138" w:rsidP="00A045AB">
      <w:pPr>
        <w:pStyle w:val="SingleTxtGR"/>
        <w:rPr>
          <w:b/>
          <w:bCs/>
        </w:rPr>
      </w:pPr>
      <w:r>
        <w:rPr>
          <w:b/>
        </w:rPr>
        <w:t>Комитет просит государство-участник представить в своем следующем п</w:t>
      </w:r>
      <w:r>
        <w:rPr>
          <w:b/>
        </w:rPr>
        <w:t>е</w:t>
      </w:r>
      <w:r>
        <w:rPr>
          <w:b/>
        </w:rPr>
        <w:t>риодическом докладе информацию о применяемых им критериях призн</w:t>
      </w:r>
      <w:r>
        <w:rPr>
          <w:b/>
        </w:rPr>
        <w:t>а</w:t>
      </w:r>
      <w:r>
        <w:rPr>
          <w:b/>
        </w:rPr>
        <w:t>ния традиционных лидеров. Государство-участник должно обеспечить, чтобы используемые для признания традиционных лидеров критерии в с</w:t>
      </w:r>
      <w:r>
        <w:rPr>
          <w:b/>
        </w:rPr>
        <w:t>о</w:t>
      </w:r>
      <w:r>
        <w:rPr>
          <w:b/>
        </w:rPr>
        <w:t>ответствии с Законом о традиционных органах власти 2000 года носили объективный и беспристрастный характер, а процесс их применения нах</w:t>
      </w:r>
      <w:r>
        <w:rPr>
          <w:b/>
        </w:rPr>
        <w:t>о</w:t>
      </w:r>
      <w:r>
        <w:rPr>
          <w:b/>
        </w:rPr>
        <w:t>дился под контролем какого-либо независимого органа, отвечающего за оценку законности подаваемых группами коренного населения заявлений о признании</w:t>
      </w:r>
      <w:r w:rsidRPr="009F6C43">
        <w:rPr>
          <w:b/>
        </w:rPr>
        <w:t>.</w:t>
      </w:r>
      <w:r w:rsidRPr="009F6C43">
        <w:rPr>
          <w:b/>
          <w:bCs/>
        </w:rPr>
        <w:t xml:space="preserve"> </w:t>
      </w:r>
    </w:p>
    <w:p w:rsidR="00E37138" w:rsidRPr="009F6C43" w:rsidRDefault="00E37138" w:rsidP="00BB765E">
      <w:pPr>
        <w:pStyle w:val="H23GR"/>
      </w:pPr>
      <w:r w:rsidRPr="009F6C43">
        <w:tab/>
      </w:r>
      <w:r w:rsidRPr="009F6C43">
        <w:tab/>
      </w:r>
      <w:r>
        <w:t>Ответ</w:t>
      </w:r>
    </w:p>
    <w:p w:rsidR="00E37138" w:rsidRPr="008E787D" w:rsidRDefault="004822B9" w:rsidP="004822B9">
      <w:pPr>
        <w:pStyle w:val="SingleTxtGR"/>
      </w:pPr>
      <w:r>
        <w:t>41.</w:t>
      </w:r>
      <w:r>
        <w:tab/>
      </w:r>
      <w:r w:rsidR="00E37138">
        <w:t>Парламент принял Закон о традиционных органах власти (Закон № 25 от 2000 года), который регулирует порядок признания традиционных лидеро</w:t>
      </w:r>
      <w:r w:rsidR="006D3D5A">
        <w:t>в в Намибии. Согласно разделу 2</w:t>
      </w:r>
      <w:r w:rsidR="00E37138">
        <w:t>(1) Закона каждая традиционная община может создавать традиционный орган власти, состоящий из вождя или главы традиц</w:t>
      </w:r>
      <w:r w:rsidR="00E37138">
        <w:t>и</w:t>
      </w:r>
      <w:r w:rsidR="00E37138">
        <w:t>онной общины, который должен быть назначен и признан в соответствии с ук</w:t>
      </w:r>
      <w:r w:rsidR="00E37138">
        <w:t>а</w:t>
      </w:r>
      <w:r w:rsidR="00E37138">
        <w:t xml:space="preserve">занным Законом, а также старших традиционных советников и традиционных советников, назначаемых или избираемых в соответствии с этим же Законом. </w:t>
      </w:r>
    </w:p>
    <w:p w:rsidR="00E37138" w:rsidRPr="00D06F29" w:rsidRDefault="004822B9" w:rsidP="004822B9">
      <w:pPr>
        <w:pStyle w:val="SingleTxtGR"/>
      </w:pPr>
      <w:r>
        <w:t>42.</w:t>
      </w:r>
      <w:r>
        <w:tab/>
      </w:r>
      <w:r w:rsidR="00E37138">
        <w:t>Раздел</w:t>
      </w:r>
      <w:r w:rsidR="00E37138" w:rsidRPr="00D06F29">
        <w:t xml:space="preserve"> 5 </w:t>
      </w:r>
      <w:r w:rsidR="00E37138">
        <w:t>Закона</w:t>
      </w:r>
      <w:r w:rsidR="00E37138" w:rsidRPr="00D06F29">
        <w:t xml:space="preserve"> </w:t>
      </w:r>
      <w:r w:rsidR="00E37138">
        <w:t>предусматривает</w:t>
      </w:r>
      <w:r w:rsidR="00E37138" w:rsidRPr="00D06F29">
        <w:t xml:space="preserve">, </w:t>
      </w:r>
      <w:r w:rsidR="00E37138">
        <w:t>что</w:t>
      </w:r>
      <w:r w:rsidR="00E37138" w:rsidRPr="00D06F29">
        <w:t xml:space="preserve"> </w:t>
      </w:r>
      <w:r w:rsidR="00E37138">
        <w:t>любая</w:t>
      </w:r>
      <w:r w:rsidR="00E37138" w:rsidRPr="00D06F29">
        <w:t xml:space="preserve"> </w:t>
      </w:r>
      <w:r w:rsidR="00E37138">
        <w:t>традиционная</w:t>
      </w:r>
      <w:r w:rsidR="00E37138" w:rsidRPr="00D06F29">
        <w:t xml:space="preserve"> </w:t>
      </w:r>
      <w:r w:rsidR="00E37138">
        <w:t>община</w:t>
      </w:r>
      <w:r w:rsidR="00E37138" w:rsidRPr="00D06F29">
        <w:t xml:space="preserve">, </w:t>
      </w:r>
      <w:r w:rsidR="00E37138">
        <w:t>кот</w:t>
      </w:r>
      <w:r w:rsidR="00E37138">
        <w:t>о</w:t>
      </w:r>
      <w:r w:rsidR="00E37138">
        <w:t>рая</w:t>
      </w:r>
      <w:r w:rsidR="00E37138" w:rsidRPr="00D06F29">
        <w:t xml:space="preserve"> </w:t>
      </w:r>
      <w:r w:rsidR="00E37138">
        <w:t>намерена</w:t>
      </w:r>
      <w:r w:rsidR="00E37138" w:rsidRPr="00D06F29">
        <w:t xml:space="preserve"> </w:t>
      </w:r>
      <w:r w:rsidR="00E37138">
        <w:t>назначить</w:t>
      </w:r>
      <w:r w:rsidR="00E37138" w:rsidRPr="00D06F29">
        <w:t xml:space="preserve"> </w:t>
      </w:r>
      <w:r w:rsidR="00E37138">
        <w:t>вождя</w:t>
      </w:r>
      <w:r w:rsidR="00E37138" w:rsidRPr="00D06F29">
        <w:t xml:space="preserve"> </w:t>
      </w:r>
      <w:r w:rsidR="00E37138">
        <w:t>или</w:t>
      </w:r>
      <w:r w:rsidR="00E37138" w:rsidRPr="00D06F29">
        <w:t xml:space="preserve"> </w:t>
      </w:r>
      <w:r w:rsidR="00E37138">
        <w:t>главу</w:t>
      </w:r>
      <w:r w:rsidR="00E37138" w:rsidRPr="00D06F29">
        <w:t xml:space="preserve"> </w:t>
      </w:r>
      <w:r w:rsidR="00E37138">
        <w:t>традиционной</w:t>
      </w:r>
      <w:r w:rsidR="00E37138" w:rsidRPr="00D06F29">
        <w:t xml:space="preserve"> </w:t>
      </w:r>
      <w:r w:rsidR="00E37138">
        <w:t>общины</w:t>
      </w:r>
      <w:r w:rsidR="00E37138" w:rsidRPr="00D06F29">
        <w:t xml:space="preserve"> </w:t>
      </w:r>
      <w:r w:rsidR="00E37138">
        <w:t>по</w:t>
      </w:r>
      <w:r w:rsidR="00E37138" w:rsidRPr="00D06F29">
        <w:t xml:space="preserve"> </w:t>
      </w:r>
      <w:r w:rsidR="00E37138">
        <w:t>смыслу</w:t>
      </w:r>
      <w:r w:rsidR="00E37138" w:rsidRPr="00D06F29">
        <w:t xml:space="preserve"> </w:t>
      </w:r>
      <w:r w:rsidR="00E37138">
        <w:t>З</w:t>
      </w:r>
      <w:r w:rsidR="00E37138">
        <w:t>а</w:t>
      </w:r>
      <w:r w:rsidR="00E37138">
        <w:t>кона</w:t>
      </w:r>
      <w:r w:rsidR="00E37138" w:rsidRPr="00D06F29">
        <w:t xml:space="preserve"> </w:t>
      </w:r>
      <w:r w:rsidR="00E37138">
        <w:t>о</w:t>
      </w:r>
      <w:r w:rsidR="00E37138" w:rsidRPr="00D06F29">
        <w:t xml:space="preserve"> </w:t>
      </w:r>
      <w:r w:rsidR="00E37138">
        <w:t>традиционных</w:t>
      </w:r>
      <w:r w:rsidR="00E37138" w:rsidRPr="00D06F29">
        <w:t xml:space="preserve"> </w:t>
      </w:r>
      <w:r w:rsidR="00E37138">
        <w:t>органах</w:t>
      </w:r>
      <w:r w:rsidR="00E37138" w:rsidRPr="00D06F29">
        <w:t xml:space="preserve"> </w:t>
      </w:r>
      <w:r w:rsidR="00E37138">
        <w:t>власти</w:t>
      </w:r>
      <w:r w:rsidR="00E37138" w:rsidRPr="00D06F29">
        <w:t xml:space="preserve">, </w:t>
      </w:r>
      <w:r w:rsidR="00E37138">
        <w:t>должна</w:t>
      </w:r>
      <w:r w:rsidR="00E37138" w:rsidRPr="00D06F29">
        <w:t xml:space="preserve"> </w:t>
      </w:r>
      <w:r w:rsidR="00E37138">
        <w:t>подать</w:t>
      </w:r>
      <w:r w:rsidR="00E37138" w:rsidRPr="00D06F29">
        <w:t xml:space="preserve"> </w:t>
      </w:r>
      <w:r w:rsidR="00E37138">
        <w:t>в</w:t>
      </w:r>
      <w:r w:rsidR="00E37138" w:rsidRPr="00D06F29">
        <w:t xml:space="preserve"> </w:t>
      </w:r>
      <w:r w:rsidR="00E37138">
        <w:t>Министерство</w:t>
      </w:r>
      <w:r w:rsidR="00E37138" w:rsidRPr="00D06F29">
        <w:t xml:space="preserve"> </w:t>
      </w:r>
      <w:r w:rsidR="00E37138">
        <w:t>реги</w:t>
      </w:r>
      <w:r w:rsidR="00E37138">
        <w:t>о</w:t>
      </w:r>
      <w:r w:rsidR="00E37138">
        <w:t>нального</w:t>
      </w:r>
      <w:r w:rsidR="00E37138" w:rsidRPr="00D06F29">
        <w:t xml:space="preserve"> </w:t>
      </w:r>
      <w:r w:rsidR="00E37138">
        <w:t>и</w:t>
      </w:r>
      <w:r w:rsidR="00E37138" w:rsidRPr="00D06F29">
        <w:t xml:space="preserve"> </w:t>
      </w:r>
      <w:r w:rsidR="00E37138">
        <w:t>местного самоуправления, жилищного строительства и развития сельских районов для утверждения такого назначения</w:t>
      </w:r>
      <w:r w:rsidR="00E37138" w:rsidRPr="00601B72">
        <w:t xml:space="preserve"> </w:t>
      </w:r>
      <w:r w:rsidR="00E37138">
        <w:t>заявление</w:t>
      </w:r>
      <w:r w:rsidR="00E37138" w:rsidRPr="00D06F29">
        <w:t xml:space="preserve"> </w:t>
      </w:r>
      <w:r w:rsidR="00E37138">
        <w:t>по</w:t>
      </w:r>
      <w:r w:rsidR="00E37138" w:rsidRPr="00D06F29">
        <w:t xml:space="preserve"> </w:t>
      </w:r>
      <w:r w:rsidR="00E37138">
        <w:t>устано</w:t>
      </w:r>
      <w:r w:rsidR="00E37138">
        <w:t>в</w:t>
      </w:r>
      <w:r w:rsidR="00E37138">
        <w:t>ленной</w:t>
      </w:r>
      <w:r w:rsidR="00E37138" w:rsidRPr="00D06F29">
        <w:t xml:space="preserve"> </w:t>
      </w:r>
      <w:r w:rsidR="00E37138">
        <w:t>форме, содержащее следующие элементы:</w:t>
      </w:r>
    </w:p>
    <w:p w:rsidR="00E37138" w:rsidRPr="00BE0891" w:rsidRDefault="00E37138" w:rsidP="004822B9">
      <w:pPr>
        <w:pStyle w:val="Bullet1GR"/>
      </w:pPr>
      <w:r w:rsidRPr="00BE0891">
        <w:t xml:space="preserve">название традиционной общины; </w:t>
      </w:r>
    </w:p>
    <w:p w:rsidR="00E37138" w:rsidRPr="00E37138" w:rsidRDefault="00E37138" w:rsidP="004822B9">
      <w:pPr>
        <w:pStyle w:val="Bullet1GR"/>
      </w:pPr>
      <w:r w:rsidRPr="00E37138">
        <w:t>район, где проживает данная община;</w:t>
      </w:r>
    </w:p>
    <w:p w:rsidR="00E37138" w:rsidRPr="00E37138" w:rsidRDefault="00E37138" w:rsidP="004822B9">
      <w:pPr>
        <w:pStyle w:val="Bullet1GR"/>
      </w:pPr>
      <w:r w:rsidRPr="00E37138">
        <w:lastRenderedPageBreak/>
        <w:t xml:space="preserve">приблизительное число членов такой общины; </w:t>
      </w:r>
    </w:p>
    <w:p w:rsidR="00E37138" w:rsidRPr="00BE0891" w:rsidRDefault="00E37138" w:rsidP="004822B9">
      <w:pPr>
        <w:pStyle w:val="Bullet1GR"/>
      </w:pPr>
      <w:r w:rsidRPr="00BE0891">
        <w:t>причины предлагаемого назначения;</w:t>
      </w:r>
    </w:p>
    <w:p w:rsidR="00E37138" w:rsidRPr="00BE0891" w:rsidRDefault="00E37138" w:rsidP="004822B9">
      <w:pPr>
        <w:pStyle w:val="Bullet1GR"/>
      </w:pPr>
      <w:r w:rsidRPr="00BE0891">
        <w:t>сведения о кандидате для назначения на пост вождя или главы традиц</w:t>
      </w:r>
      <w:r w:rsidRPr="00BE0891">
        <w:t>и</w:t>
      </w:r>
      <w:r w:rsidRPr="00BE0891">
        <w:t>онной общины.</w:t>
      </w:r>
    </w:p>
    <w:p w:rsidR="00E37138" w:rsidRPr="00BE0891" w:rsidRDefault="004822B9" w:rsidP="004822B9">
      <w:pPr>
        <w:pStyle w:val="SingleTxtGR"/>
      </w:pPr>
      <w:r>
        <w:t>43.</w:t>
      </w:r>
      <w:r>
        <w:tab/>
      </w:r>
      <w:r w:rsidR="00E37138" w:rsidRPr="00BE0891">
        <w:t>В отношении подобных назначений, а также любой другой информации, которую может указать или запросить Министр, в данной общине применяются нормы традиционного права.</w:t>
      </w:r>
    </w:p>
    <w:p w:rsidR="00E37138" w:rsidRPr="008E787D" w:rsidRDefault="004822B9" w:rsidP="004822B9">
      <w:pPr>
        <w:pStyle w:val="SingleTxtGR"/>
      </w:pPr>
      <w:r>
        <w:t>44.</w:t>
      </w:r>
      <w:r>
        <w:tab/>
      </w:r>
      <w:r w:rsidR="00E37138">
        <w:t>Если</w:t>
      </w:r>
      <w:r w:rsidR="00E37138" w:rsidRPr="008E787D">
        <w:t xml:space="preserve"> </w:t>
      </w:r>
      <w:r w:rsidR="00E37138">
        <w:t>заявление</w:t>
      </w:r>
      <w:r w:rsidR="00E37138" w:rsidRPr="008E787D">
        <w:t xml:space="preserve"> </w:t>
      </w:r>
      <w:r w:rsidR="00E37138">
        <w:t>отвечает</w:t>
      </w:r>
      <w:r w:rsidR="00E37138" w:rsidRPr="008E787D">
        <w:t xml:space="preserve"> </w:t>
      </w:r>
      <w:r w:rsidR="00E37138">
        <w:t>вышеизложенным</w:t>
      </w:r>
      <w:r w:rsidR="00E37138" w:rsidRPr="008E787D">
        <w:t xml:space="preserve"> </w:t>
      </w:r>
      <w:r w:rsidR="00E37138">
        <w:t>требованиям</w:t>
      </w:r>
      <w:r w:rsidR="00E37138" w:rsidRPr="008E787D">
        <w:t xml:space="preserve">, </w:t>
      </w:r>
      <w:r w:rsidR="00E37138">
        <w:t>Министр</w:t>
      </w:r>
      <w:r w:rsidR="00E37138" w:rsidRPr="008E787D">
        <w:t xml:space="preserve"> </w:t>
      </w:r>
      <w:r w:rsidR="00E37138">
        <w:t>может</w:t>
      </w:r>
      <w:r w:rsidR="00E37138" w:rsidRPr="008E787D">
        <w:t xml:space="preserve"> </w:t>
      </w:r>
      <w:r w:rsidR="00E37138">
        <w:t>утвердить</w:t>
      </w:r>
      <w:r w:rsidR="00E37138" w:rsidRPr="008E787D">
        <w:t xml:space="preserve"> </w:t>
      </w:r>
      <w:r w:rsidR="00E37138">
        <w:t>предлагаемое</w:t>
      </w:r>
      <w:r w:rsidR="00E37138" w:rsidRPr="008E787D">
        <w:t xml:space="preserve"> </w:t>
      </w:r>
      <w:r w:rsidR="00E37138">
        <w:t>назначение</w:t>
      </w:r>
      <w:r w:rsidR="00E37138" w:rsidRPr="008E787D">
        <w:t>.</w:t>
      </w:r>
    </w:p>
    <w:p w:rsidR="00E37138" w:rsidRPr="00D06F29" w:rsidRDefault="004822B9" w:rsidP="004822B9">
      <w:pPr>
        <w:pStyle w:val="SingleTxtGR"/>
      </w:pPr>
      <w:r>
        <w:t>45.</w:t>
      </w:r>
      <w:r>
        <w:tab/>
      </w:r>
      <w:r w:rsidR="00E37138">
        <w:t>Если заявка не отвечает вышеуказанным требованиям и условиям, М</w:t>
      </w:r>
      <w:r w:rsidR="00E37138">
        <w:t>и</w:t>
      </w:r>
      <w:r w:rsidR="00E37138">
        <w:t>нистр информирует об этом Президента. В свою очередь Президент передает заявку Совету традиционных лидеров, который учрежден в соответствии с ра</w:t>
      </w:r>
      <w:r w:rsidR="00E37138">
        <w:t>з</w:t>
      </w:r>
      <w:r w:rsidR="00E37138">
        <w:t>делом 2 Закона о Совете традиционных лидеров (Закон № 13 от 1997 года) и З</w:t>
      </w:r>
      <w:r w:rsidR="00E37138">
        <w:t>а</w:t>
      </w:r>
      <w:r w:rsidR="00E37138">
        <w:t xml:space="preserve">коном о поправках к нему (Закон № 31 от 2000 года) и уполномочен выносить Президенту рекомендации по любым вопросам, которые тот может передавать ему. Совет традиционных лидеров состоит из представителей всех признанных традиционных органов власти, как это предусмотрено в разделе </w:t>
      </w:r>
      <w:r w:rsidR="00E37138" w:rsidRPr="00D06F29">
        <w:t xml:space="preserve">3 </w:t>
      </w:r>
      <w:r w:rsidR="00E37138">
        <w:t>Закона о С</w:t>
      </w:r>
      <w:r w:rsidR="00E37138">
        <w:t>о</w:t>
      </w:r>
      <w:r w:rsidR="00E37138">
        <w:t>вете традиционных лидеров.</w:t>
      </w:r>
      <w:r w:rsidR="00E37138" w:rsidRPr="00D06F29">
        <w:t xml:space="preserve"> </w:t>
      </w:r>
    </w:p>
    <w:p w:rsidR="00E37138" w:rsidRPr="008E787D" w:rsidRDefault="004822B9" w:rsidP="004822B9">
      <w:pPr>
        <w:pStyle w:val="SingleTxtGR"/>
      </w:pPr>
      <w:r>
        <w:t>46.</w:t>
      </w:r>
      <w:r>
        <w:tab/>
      </w:r>
      <w:r w:rsidR="00E37138">
        <w:t>Совет традиционных лидеров изучает заявку и выносит рекомендации Президенту, который может утвердить заявку о таком назначении или же отк</w:t>
      </w:r>
      <w:r w:rsidR="00E37138">
        <w:t>а</w:t>
      </w:r>
      <w:r w:rsidR="00E37138">
        <w:t xml:space="preserve">зать в ней. </w:t>
      </w:r>
    </w:p>
    <w:p w:rsidR="00E37138" w:rsidRPr="008E787D" w:rsidRDefault="004822B9" w:rsidP="004822B9">
      <w:pPr>
        <w:pStyle w:val="SingleTxtGR"/>
      </w:pPr>
      <w:r>
        <w:t>47.</w:t>
      </w:r>
      <w:r>
        <w:tab/>
      </w:r>
      <w:r w:rsidR="00E37138">
        <w:t>Если заявка отвечает требованиям Закона о традиционных органах вл</w:t>
      </w:r>
      <w:r w:rsidR="00E37138">
        <w:t>а</w:t>
      </w:r>
      <w:r w:rsidR="00E37138">
        <w:t>сти, ее утверждает Министр или Президент, в зависимости от ситуации, и назначение признается Президентом, о чем публикуется соответствующее с</w:t>
      </w:r>
      <w:r w:rsidR="00E37138">
        <w:t>о</w:t>
      </w:r>
      <w:r w:rsidR="00E37138">
        <w:t>общение в Правительственном вестнике в соответствии с положениями р</w:t>
      </w:r>
      <w:r>
        <w:t>азд</w:t>
      </w:r>
      <w:r>
        <w:t>е</w:t>
      </w:r>
      <w:r>
        <w:t>ла </w:t>
      </w:r>
      <w:r w:rsidR="00E37138">
        <w:t xml:space="preserve">6 Закона о традиционных органах власти. </w:t>
      </w:r>
    </w:p>
    <w:p w:rsidR="00E37138" w:rsidRPr="008E787D" w:rsidRDefault="004822B9" w:rsidP="004822B9">
      <w:pPr>
        <w:pStyle w:val="SingleTxtGR"/>
      </w:pPr>
      <w:r>
        <w:t>48.</w:t>
      </w:r>
      <w:r>
        <w:tab/>
      </w:r>
      <w:r w:rsidR="00E37138">
        <w:t>К</w:t>
      </w:r>
      <w:r w:rsidR="00E37138" w:rsidRPr="008E787D">
        <w:t xml:space="preserve"> </w:t>
      </w:r>
      <w:r w:rsidR="00E37138">
        <w:t>настоящему</w:t>
      </w:r>
      <w:r w:rsidR="00E37138" w:rsidRPr="008E787D">
        <w:t xml:space="preserve"> </w:t>
      </w:r>
      <w:r w:rsidR="00E37138">
        <w:t>времени</w:t>
      </w:r>
      <w:r w:rsidR="00E37138" w:rsidRPr="008E787D">
        <w:t xml:space="preserve"> </w:t>
      </w:r>
      <w:r w:rsidR="00E37138">
        <w:t>правительство</w:t>
      </w:r>
      <w:r w:rsidR="00E37138" w:rsidRPr="008E787D">
        <w:t xml:space="preserve"> </w:t>
      </w:r>
      <w:r w:rsidR="00E37138">
        <w:t>признало</w:t>
      </w:r>
      <w:r w:rsidR="00E37138" w:rsidRPr="008E787D">
        <w:t xml:space="preserve"> 50 </w:t>
      </w:r>
      <w:r w:rsidR="00E37138">
        <w:t>традиционных</w:t>
      </w:r>
      <w:r w:rsidR="00E37138" w:rsidRPr="008E787D">
        <w:t xml:space="preserve"> </w:t>
      </w:r>
      <w:r w:rsidR="00E37138">
        <w:t>орг</w:t>
      </w:r>
      <w:r w:rsidR="00E37138">
        <w:t>а</w:t>
      </w:r>
      <w:r w:rsidR="00E37138">
        <w:t>нов</w:t>
      </w:r>
      <w:r w:rsidR="00E37138" w:rsidRPr="008E787D">
        <w:t xml:space="preserve"> </w:t>
      </w:r>
      <w:r w:rsidR="00E37138">
        <w:t>власти</w:t>
      </w:r>
      <w:r w:rsidR="00E37138" w:rsidRPr="008E787D">
        <w:t xml:space="preserve">, </w:t>
      </w:r>
      <w:r w:rsidR="00E37138">
        <w:t>которые</w:t>
      </w:r>
      <w:r w:rsidR="00E37138" w:rsidRPr="008E787D">
        <w:t xml:space="preserve"> </w:t>
      </w:r>
      <w:r w:rsidR="00E37138">
        <w:t>действуют</w:t>
      </w:r>
      <w:r w:rsidR="00E37138" w:rsidRPr="008E787D">
        <w:t xml:space="preserve"> </w:t>
      </w:r>
      <w:r w:rsidR="00E37138">
        <w:t>в</w:t>
      </w:r>
      <w:r w:rsidR="00E37138" w:rsidRPr="008E787D">
        <w:t xml:space="preserve"> </w:t>
      </w:r>
      <w:r w:rsidR="00E37138">
        <w:t>пяти</w:t>
      </w:r>
      <w:r w:rsidR="00E37138" w:rsidRPr="008E787D">
        <w:t xml:space="preserve"> </w:t>
      </w:r>
      <w:r w:rsidR="00E37138">
        <w:t>традиционных</w:t>
      </w:r>
      <w:r w:rsidR="00E37138" w:rsidRPr="008E787D">
        <w:t xml:space="preserve"> </w:t>
      </w:r>
      <w:r w:rsidR="00E37138">
        <w:t>общинах</w:t>
      </w:r>
      <w:r w:rsidR="00E37138" w:rsidRPr="008E787D">
        <w:t xml:space="preserve"> </w:t>
      </w:r>
      <w:r w:rsidR="00E37138">
        <w:t>сан</w:t>
      </w:r>
      <w:r w:rsidR="00E37138" w:rsidRPr="008E787D">
        <w:t>:</w:t>
      </w:r>
    </w:p>
    <w:p w:rsidR="00E37138" w:rsidRPr="00BE0891" w:rsidRDefault="00E37138" w:rsidP="004822B9">
      <w:pPr>
        <w:pStyle w:val="Bullet1GR"/>
      </w:pPr>
      <w:r w:rsidRPr="00BE0891">
        <w:t xml:space="preserve">традиционный орган власти </w:t>
      </w:r>
      <w:proofErr w:type="spellStart"/>
      <w:r w:rsidRPr="00BE0891">
        <w:t>жуцъоан</w:t>
      </w:r>
      <w:proofErr w:type="spellEnd"/>
      <w:r w:rsidRPr="00BE0891">
        <w:t>;</w:t>
      </w:r>
    </w:p>
    <w:p w:rsidR="00E37138" w:rsidRPr="00BE0891" w:rsidRDefault="00E37138" w:rsidP="004822B9">
      <w:pPr>
        <w:pStyle w:val="Bullet1GR"/>
      </w:pPr>
      <w:r w:rsidRPr="00BE0891">
        <w:t xml:space="preserve">традиционный орган власти </w:t>
      </w:r>
      <w:proofErr w:type="spellStart"/>
      <w:r w:rsidRPr="00BE0891">
        <w:t>кунг</w:t>
      </w:r>
      <w:proofErr w:type="spellEnd"/>
      <w:r w:rsidRPr="00BE0891">
        <w:t>;</w:t>
      </w:r>
    </w:p>
    <w:p w:rsidR="00E37138" w:rsidRPr="00BE0891" w:rsidRDefault="00E37138" w:rsidP="004822B9">
      <w:pPr>
        <w:pStyle w:val="Bullet1GR"/>
      </w:pPr>
      <w:r w:rsidRPr="00BE0891">
        <w:t xml:space="preserve">традиционный орган власти </w:t>
      </w:r>
      <w:proofErr w:type="spellStart"/>
      <w:r w:rsidRPr="00BE0891">
        <w:t>айлъом</w:t>
      </w:r>
      <w:proofErr w:type="spellEnd"/>
      <w:r w:rsidRPr="00BE0891">
        <w:t>;</w:t>
      </w:r>
    </w:p>
    <w:p w:rsidR="00E37138" w:rsidRPr="00BE0891" w:rsidRDefault="00E37138" w:rsidP="004822B9">
      <w:pPr>
        <w:pStyle w:val="Bullet1GR"/>
      </w:pPr>
      <w:r w:rsidRPr="00BE0891">
        <w:t xml:space="preserve">традиционный орган власти </w:t>
      </w:r>
      <w:proofErr w:type="spellStart"/>
      <w:r w:rsidRPr="00BE0891">
        <w:t>койси</w:t>
      </w:r>
      <w:proofErr w:type="spellEnd"/>
      <w:r w:rsidRPr="00BE0891">
        <w:t>;</w:t>
      </w:r>
    </w:p>
    <w:p w:rsidR="00E37138" w:rsidRPr="00BE0891" w:rsidRDefault="00E37138" w:rsidP="004822B9">
      <w:pPr>
        <w:pStyle w:val="Bullet1GR"/>
      </w:pPr>
      <w:r w:rsidRPr="00BE0891">
        <w:t xml:space="preserve">традиционный орган власти </w:t>
      </w:r>
      <w:proofErr w:type="spellStart"/>
      <w:r w:rsidRPr="00BE0891">
        <w:t>къхонг</w:t>
      </w:r>
      <w:proofErr w:type="spellEnd"/>
      <w:r w:rsidRPr="00BE0891">
        <w:t>.</w:t>
      </w:r>
    </w:p>
    <w:p w:rsidR="00E37138" w:rsidRPr="008E787D" w:rsidRDefault="004822B9" w:rsidP="004822B9">
      <w:pPr>
        <w:pStyle w:val="SingleTxtGR"/>
      </w:pPr>
      <w:r>
        <w:t>49.</w:t>
      </w:r>
      <w:r>
        <w:tab/>
      </w:r>
      <w:r w:rsidR="00E37138">
        <w:t>Последние</w:t>
      </w:r>
      <w:r w:rsidR="00E37138" w:rsidRPr="008E787D">
        <w:t xml:space="preserve"> </w:t>
      </w:r>
      <w:r w:rsidR="00E37138">
        <w:t>два</w:t>
      </w:r>
      <w:r w:rsidR="00E37138" w:rsidRPr="008E787D">
        <w:t xml:space="preserve"> </w:t>
      </w:r>
      <w:r w:rsidR="00E37138">
        <w:t>традиционных</w:t>
      </w:r>
      <w:r w:rsidR="00E37138" w:rsidRPr="008E787D">
        <w:t xml:space="preserve"> </w:t>
      </w:r>
      <w:r w:rsidR="00E37138">
        <w:t>органа</w:t>
      </w:r>
      <w:r w:rsidR="00E37138" w:rsidRPr="008E787D">
        <w:t xml:space="preserve"> </w:t>
      </w:r>
      <w:r w:rsidR="00E37138">
        <w:t>власти</w:t>
      </w:r>
      <w:r w:rsidR="00E37138" w:rsidRPr="008E787D">
        <w:t xml:space="preserve"> </w:t>
      </w:r>
      <w:r w:rsidR="00E37138">
        <w:t>признаются</w:t>
      </w:r>
      <w:r w:rsidR="00E37138" w:rsidRPr="008E787D">
        <w:t xml:space="preserve"> </w:t>
      </w:r>
      <w:r w:rsidR="00E37138">
        <w:t>таковыми</w:t>
      </w:r>
      <w:r w:rsidR="00E37138" w:rsidRPr="008E787D">
        <w:t xml:space="preserve"> </w:t>
      </w:r>
      <w:r w:rsidR="00E37138">
        <w:t>н</w:t>
      </w:r>
      <w:r w:rsidR="00E37138">
        <w:t>е</w:t>
      </w:r>
      <w:r w:rsidR="00E37138">
        <w:t>смотря</w:t>
      </w:r>
      <w:r w:rsidR="00E37138" w:rsidRPr="008E787D">
        <w:t xml:space="preserve"> </w:t>
      </w:r>
      <w:r w:rsidR="00E37138">
        <w:t>на</w:t>
      </w:r>
      <w:r w:rsidR="00E37138" w:rsidRPr="008E787D">
        <w:t xml:space="preserve"> </w:t>
      </w:r>
      <w:r w:rsidR="00E37138">
        <w:t>то</w:t>
      </w:r>
      <w:r w:rsidR="00E37138" w:rsidRPr="008E787D">
        <w:t xml:space="preserve">, </w:t>
      </w:r>
      <w:r w:rsidR="00E37138">
        <w:t>что</w:t>
      </w:r>
      <w:r w:rsidR="00E37138" w:rsidRPr="008E787D">
        <w:t xml:space="preserve"> </w:t>
      </w:r>
      <w:r w:rsidR="00E37138">
        <w:t>они</w:t>
      </w:r>
      <w:r w:rsidR="00E37138" w:rsidRPr="008E787D">
        <w:t xml:space="preserve"> </w:t>
      </w:r>
      <w:r w:rsidR="00E37138">
        <w:t>не</w:t>
      </w:r>
      <w:r w:rsidR="00E37138" w:rsidRPr="008E787D">
        <w:t xml:space="preserve"> </w:t>
      </w:r>
      <w:r w:rsidR="00E37138">
        <w:t>располагают</w:t>
      </w:r>
      <w:r w:rsidR="00E37138" w:rsidRPr="008E787D">
        <w:t xml:space="preserve"> </w:t>
      </w:r>
      <w:r w:rsidR="00E37138">
        <w:t>своей</w:t>
      </w:r>
      <w:r w:rsidR="00E37138" w:rsidRPr="008E787D">
        <w:t xml:space="preserve"> </w:t>
      </w:r>
      <w:r w:rsidR="00E37138">
        <w:t>собственной</w:t>
      </w:r>
      <w:r w:rsidR="00E37138" w:rsidRPr="008E787D">
        <w:t xml:space="preserve"> </w:t>
      </w:r>
      <w:r w:rsidR="00E37138">
        <w:t>традиционной</w:t>
      </w:r>
      <w:r w:rsidR="00E37138" w:rsidRPr="008E787D">
        <w:t xml:space="preserve"> </w:t>
      </w:r>
      <w:r w:rsidR="00E37138">
        <w:t>общи</w:t>
      </w:r>
      <w:r w:rsidR="00E37138">
        <w:t>н</w:t>
      </w:r>
      <w:r w:rsidR="00E37138">
        <w:t>ной</w:t>
      </w:r>
      <w:r w:rsidR="00E37138" w:rsidRPr="008E787D">
        <w:t xml:space="preserve"> </w:t>
      </w:r>
      <w:r w:rsidR="00E37138">
        <w:t>землей</w:t>
      </w:r>
      <w:r w:rsidR="00E37138" w:rsidRPr="008E787D">
        <w:t>.</w:t>
      </w:r>
    </w:p>
    <w:p w:rsidR="00E37138" w:rsidRPr="004822B9" w:rsidRDefault="00E37138" w:rsidP="00BB765E">
      <w:pPr>
        <w:pStyle w:val="H23GR"/>
      </w:pPr>
      <w:r w:rsidRPr="008E787D">
        <w:tab/>
      </w:r>
      <w:r w:rsidRPr="008E787D">
        <w:tab/>
      </w:r>
      <w:r>
        <w:t xml:space="preserve">Рекомендация № </w:t>
      </w:r>
      <w:r w:rsidRPr="004822B9">
        <w:t xml:space="preserve">17 </w:t>
      </w:r>
    </w:p>
    <w:p w:rsidR="00E37138" w:rsidRPr="00112FA8" w:rsidRDefault="004822B9" w:rsidP="004822B9">
      <w:pPr>
        <w:pStyle w:val="SingleTxtGR"/>
      </w:pPr>
      <w:r>
        <w:t>50.</w:t>
      </w:r>
      <w:r>
        <w:tab/>
      </w:r>
      <w:r w:rsidR="00E37138">
        <w:t>Комитет</w:t>
      </w:r>
      <w:r w:rsidR="00E37138" w:rsidRPr="008E787D">
        <w:t xml:space="preserve"> </w:t>
      </w:r>
      <w:r w:rsidR="00E37138">
        <w:t>признает</w:t>
      </w:r>
      <w:r w:rsidR="00E37138" w:rsidRPr="008E787D">
        <w:t xml:space="preserve"> </w:t>
      </w:r>
      <w:r w:rsidR="00E37138">
        <w:t>возможность</w:t>
      </w:r>
      <w:r w:rsidR="00E37138" w:rsidRPr="008E787D">
        <w:t xml:space="preserve"> </w:t>
      </w:r>
      <w:r w:rsidR="00E37138">
        <w:t>возникновения</w:t>
      </w:r>
      <w:r w:rsidR="00E37138" w:rsidRPr="008E787D">
        <w:t xml:space="preserve"> </w:t>
      </w:r>
      <w:r w:rsidR="00E37138">
        <w:t>в</w:t>
      </w:r>
      <w:r w:rsidR="00E37138" w:rsidRPr="008E787D">
        <w:t xml:space="preserve"> </w:t>
      </w:r>
      <w:r w:rsidR="00E37138">
        <w:t>рамках</w:t>
      </w:r>
      <w:r w:rsidR="00E37138" w:rsidRPr="008E787D">
        <w:t xml:space="preserve"> </w:t>
      </w:r>
      <w:r w:rsidR="00E37138">
        <w:t>любой</w:t>
      </w:r>
      <w:r w:rsidR="00E37138" w:rsidRPr="008E787D">
        <w:t xml:space="preserve"> </w:t>
      </w:r>
      <w:r w:rsidR="00E37138">
        <w:t>демокр</w:t>
      </w:r>
      <w:r w:rsidR="00E37138">
        <w:t>а</w:t>
      </w:r>
      <w:r w:rsidR="00E37138">
        <w:t>тической</w:t>
      </w:r>
      <w:r w:rsidR="00E37138" w:rsidRPr="008E787D">
        <w:t xml:space="preserve"> </w:t>
      </w:r>
      <w:r w:rsidR="00E37138">
        <w:t>системы</w:t>
      </w:r>
      <w:r w:rsidR="00E37138" w:rsidRPr="008E787D">
        <w:t xml:space="preserve"> </w:t>
      </w:r>
      <w:r w:rsidR="00E37138">
        <w:t>трудностей</w:t>
      </w:r>
      <w:r w:rsidR="00E37138" w:rsidRPr="008E787D">
        <w:t xml:space="preserve"> </w:t>
      </w:r>
      <w:r w:rsidR="00E37138">
        <w:t>при</w:t>
      </w:r>
      <w:r w:rsidR="00E37138" w:rsidRPr="008E787D">
        <w:t xml:space="preserve"> </w:t>
      </w:r>
      <w:r w:rsidR="00E37138">
        <w:t>проведении</w:t>
      </w:r>
      <w:r w:rsidR="00E37138" w:rsidRPr="008E787D">
        <w:t xml:space="preserve"> </w:t>
      </w:r>
      <w:r w:rsidR="00E37138">
        <w:t>политики</w:t>
      </w:r>
      <w:r w:rsidR="00E37138" w:rsidRPr="008E787D">
        <w:t xml:space="preserve"> </w:t>
      </w:r>
      <w:r w:rsidR="00E37138">
        <w:t>земельной</w:t>
      </w:r>
      <w:r w:rsidR="00E37138" w:rsidRPr="008E787D">
        <w:t xml:space="preserve"> </w:t>
      </w:r>
      <w:r w:rsidR="00E37138">
        <w:t>реформы</w:t>
      </w:r>
      <w:r w:rsidR="00E37138" w:rsidRPr="008E787D">
        <w:t xml:space="preserve"> </w:t>
      </w:r>
      <w:r w:rsidR="00E37138">
        <w:t>с</w:t>
      </w:r>
      <w:r w:rsidR="00E37138" w:rsidRPr="008E787D">
        <w:t xml:space="preserve"> </w:t>
      </w:r>
      <w:r w:rsidR="00E37138">
        <w:t>целью</w:t>
      </w:r>
      <w:r w:rsidR="00E37138" w:rsidRPr="008E787D">
        <w:t xml:space="preserve"> </w:t>
      </w:r>
      <w:r w:rsidR="00E37138">
        <w:t>исправления</w:t>
      </w:r>
      <w:r w:rsidR="00E37138" w:rsidRPr="008E787D">
        <w:t xml:space="preserve"> </w:t>
      </w:r>
      <w:r w:rsidR="00E37138">
        <w:t>существующих</w:t>
      </w:r>
      <w:r w:rsidR="00E37138" w:rsidRPr="008E787D">
        <w:t xml:space="preserve"> </w:t>
      </w:r>
      <w:r w:rsidR="00E37138">
        <w:t>перекосов</w:t>
      </w:r>
      <w:r w:rsidR="00E37138" w:rsidRPr="008E787D">
        <w:t xml:space="preserve">. </w:t>
      </w:r>
      <w:r w:rsidR="00E37138">
        <w:t>Однако</w:t>
      </w:r>
      <w:r w:rsidR="00E37138" w:rsidRPr="00112FA8">
        <w:t xml:space="preserve"> </w:t>
      </w:r>
      <w:r w:rsidR="00E37138">
        <w:t>Комитет</w:t>
      </w:r>
      <w:r w:rsidR="00E37138" w:rsidRPr="00112FA8">
        <w:t xml:space="preserve"> </w:t>
      </w:r>
      <w:r w:rsidR="00E37138">
        <w:t>обеспокоен</w:t>
      </w:r>
      <w:r w:rsidR="00E37138" w:rsidRPr="00112FA8">
        <w:t xml:space="preserve"> </w:t>
      </w:r>
      <w:r w:rsidR="00E37138">
        <w:t>оч</w:t>
      </w:r>
      <w:r w:rsidR="00E37138">
        <w:t>е</w:t>
      </w:r>
      <w:r w:rsidR="00E37138">
        <w:t>видным</w:t>
      </w:r>
      <w:r w:rsidR="00E37138" w:rsidRPr="00112FA8">
        <w:t xml:space="preserve"> </w:t>
      </w:r>
      <w:r w:rsidR="00E37138">
        <w:t>отсутствием</w:t>
      </w:r>
      <w:r w:rsidR="00E37138" w:rsidRPr="00112FA8">
        <w:t xml:space="preserve"> </w:t>
      </w:r>
      <w:r w:rsidR="00E37138">
        <w:t>на</w:t>
      </w:r>
      <w:r w:rsidR="00E37138" w:rsidRPr="00112FA8">
        <w:t xml:space="preserve"> </w:t>
      </w:r>
      <w:r w:rsidR="00E37138">
        <w:t>практике</w:t>
      </w:r>
      <w:r w:rsidR="00E37138" w:rsidRPr="00112FA8">
        <w:t xml:space="preserve"> </w:t>
      </w:r>
      <w:r w:rsidR="00E37138">
        <w:t>четких</w:t>
      </w:r>
      <w:r w:rsidR="00E37138" w:rsidRPr="00112FA8">
        <w:t xml:space="preserve"> </w:t>
      </w:r>
      <w:r w:rsidR="00E37138">
        <w:t>и</w:t>
      </w:r>
      <w:r w:rsidR="00E37138" w:rsidRPr="00112FA8">
        <w:t xml:space="preserve"> </w:t>
      </w:r>
      <w:r w:rsidR="00E37138">
        <w:t>прозрачных</w:t>
      </w:r>
      <w:r w:rsidR="00E37138" w:rsidRPr="00112FA8">
        <w:t xml:space="preserve"> </w:t>
      </w:r>
      <w:r w:rsidR="00E37138">
        <w:t>критериев</w:t>
      </w:r>
      <w:r w:rsidR="00E37138" w:rsidRPr="00112FA8">
        <w:t xml:space="preserve"> </w:t>
      </w:r>
      <w:r w:rsidR="00E37138">
        <w:t>при</w:t>
      </w:r>
      <w:r w:rsidR="00E37138" w:rsidRPr="00112FA8">
        <w:t xml:space="preserve"> </w:t>
      </w:r>
      <w:r w:rsidR="00E37138">
        <w:t>распр</w:t>
      </w:r>
      <w:r w:rsidR="00E37138">
        <w:t>е</w:t>
      </w:r>
      <w:r w:rsidR="00E37138">
        <w:t>делении</w:t>
      </w:r>
      <w:r w:rsidR="00E37138" w:rsidRPr="00112FA8">
        <w:t xml:space="preserve"> </w:t>
      </w:r>
      <w:r w:rsidR="00E37138">
        <w:t>земли</w:t>
      </w:r>
      <w:r w:rsidR="00E37138" w:rsidRPr="00112FA8">
        <w:t xml:space="preserve"> </w:t>
      </w:r>
      <w:r w:rsidR="00E37138">
        <w:t>и</w:t>
      </w:r>
      <w:r w:rsidR="00E37138" w:rsidRPr="00112FA8">
        <w:t xml:space="preserve"> </w:t>
      </w:r>
      <w:r w:rsidR="00E37138">
        <w:t>с</w:t>
      </w:r>
      <w:r w:rsidR="00E37138" w:rsidRPr="00112FA8">
        <w:t xml:space="preserve"> </w:t>
      </w:r>
      <w:r w:rsidR="00E37138">
        <w:t>озабоченностью</w:t>
      </w:r>
      <w:r w:rsidR="00E37138" w:rsidRPr="00112FA8">
        <w:t xml:space="preserve"> </w:t>
      </w:r>
      <w:r w:rsidR="00E37138">
        <w:t>отмечает</w:t>
      </w:r>
      <w:r w:rsidR="00E37138" w:rsidRPr="00112FA8">
        <w:t xml:space="preserve"> </w:t>
      </w:r>
      <w:r w:rsidR="00E37138">
        <w:t>нехватку</w:t>
      </w:r>
      <w:r w:rsidR="00E37138" w:rsidRPr="00112FA8">
        <w:t xml:space="preserve"> </w:t>
      </w:r>
      <w:r w:rsidR="00E37138">
        <w:t>информации</w:t>
      </w:r>
      <w:r w:rsidR="00E37138" w:rsidRPr="00112FA8">
        <w:t xml:space="preserve"> </w:t>
      </w:r>
      <w:r w:rsidR="00E37138">
        <w:t>о</w:t>
      </w:r>
      <w:r w:rsidR="00E37138" w:rsidRPr="00112FA8">
        <w:t xml:space="preserve"> </w:t>
      </w:r>
      <w:r w:rsidR="00E37138">
        <w:t>провед</w:t>
      </w:r>
      <w:r w:rsidR="00E37138">
        <w:t>е</w:t>
      </w:r>
      <w:r w:rsidR="00E37138">
        <w:t>нии</w:t>
      </w:r>
      <w:r w:rsidR="00E37138" w:rsidRPr="00112FA8">
        <w:t xml:space="preserve"> </w:t>
      </w:r>
      <w:r w:rsidR="00E37138">
        <w:t>в</w:t>
      </w:r>
      <w:r w:rsidR="00E37138" w:rsidRPr="00112FA8">
        <w:t xml:space="preserve"> </w:t>
      </w:r>
      <w:r w:rsidR="00E37138">
        <w:t>этой</w:t>
      </w:r>
      <w:r w:rsidR="00E37138" w:rsidRPr="00112FA8">
        <w:t xml:space="preserve"> </w:t>
      </w:r>
      <w:r w:rsidR="00E37138">
        <w:t>области</w:t>
      </w:r>
      <w:r w:rsidR="00E37138" w:rsidRPr="00112FA8">
        <w:t xml:space="preserve"> </w:t>
      </w:r>
      <w:r w:rsidR="00E37138">
        <w:t>надлежащей</w:t>
      </w:r>
      <w:r w:rsidR="00E37138" w:rsidRPr="00112FA8">
        <w:t xml:space="preserve"> </w:t>
      </w:r>
      <w:r w:rsidR="00E37138">
        <w:t>политики</w:t>
      </w:r>
      <w:r w:rsidR="00E37138" w:rsidRPr="00112FA8">
        <w:t xml:space="preserve"> (</w:t>
      </w:r>
      <w:r w:rsidR="00E37138">
        <w:t>пункт</w:t>
      </w:r>
      <w:r w:rsidR="00E37138" w:rsidRPr="00112FA8">
        <w:t xml:space="preserve"> </w:t>
      </w:r>
      <w:r w:rsidR="00E37138" w:rsidRPr="00A21F34">
        <w:t>d</w:t>
      </w:r>
      <w:r w:rsidR="00E37138">
        <w:t xml:space="preserve">) </w:t>
      </w:r>
      <w:r w:rsidR="00E37138" w:rsidRPr="00A21F34">
        <w:t>v</w:t>
      </w:r>
      <w:r w:rsidR="00E37138" w:rsidRPr="00112FA8">
        <w:t>)</w:t>
      </w:r>
      <w:r w:rsidR="00E37138">
        <w:t xml:space="preserve"> статьи 5</w:t>
      </w:r>
      <w:r w:rsidR="00E37138" w:rsidRPr="00112FA8">
        <w:t>)</w:t>
      </w:r>
      <w:r w:rsidR="00656CC9">
        <w:t>.</w:t>
      </w:r>
      <w:r w:rsidR="00E37138" w:rsidRPr="00112FA8">
        <w:t xml:space="preserve"> </w:t>
      </w:r>
    </w:p>
    <w:p w:rsidR="00E37138" w:rsidRPr="008E787D" w:rsidRDefault="00E37138" w:rsidP="004822B9">
      <w:pPr>
        <w:pStyle w:val="SingleTxtGR"/>
        <w:rPr>
          <w:b/>
          <w:bCs/>
        </w:rPr>
      </w:pPr>
      <w:r>
        <w:rPr>
          <w:b/>
        </w:rPr>
        <w:lastRenderedPageBreak/>
        <w:t>Государству</w:t>
      </w:r>
      <w:r w:rsidRPr="00976FDA">
        <w:rPr>
          <w:b/>
        </w:rPr>
        <w:t>-</w:t>
      </w:r>
      <w:r>
        <w:rPr>
          <w:b/>
        </w:rPr>
        <w:t>участнику</w:t>
      </w:r>
      <w:r w:rsidRPr="00976FDA">
        <w:rPr>
          <w:b/>
        </w:rPr>
        <w:t xml:space="preserve"> </w:t>
      </w:r>
      <w:r>
        <w:rPr>
          <w:b/>
        </w:rPr>
        <w:t>предлагается</w:t>
      </w:r>
      <w:r w:rsidRPr="00976FDA">
        <w:rPr>
          <w:b/>
        </w:rPr>
        <w:t xml:space="preserve"> </w:t>
      </w:r>
      <w:r>
        <w:rPr>
          <w:b/>
        </w:rPr>
        <w:t>проводить</w:t>
      </w:r>
      <w:r w:rsidRPr="00976FDA">
        <w:rPr>
          <w:b/>
        </w:rPr>
        <w:t xml:space="preserve"> </w:t>
      </w:r>
      <w:r>
        <w:rPr>
          <w:b/>
        </w:rPr>
        <w:t>свою</w:t>
      </w:r>
      <w:r w:rsidRPr="00976FDA">
        <w:rPr>
          <w:b/>
        </w:rPr>
        <w:t xml:space="preserve"> </w:t>
      </w:r>
      <w:r>
        <w:rPr>
          <w:b/>
        </w:rPr>
        <w:t>политику</w:t>
      </w:r>
      <w:r w:rsidRPr="00976FDA">
        <w:rPr>
          <w:b/>
        </w:rPr>
        <w:t xml:space="preserve"> </w:t>
      </w:r>
      <w:r>
        <w:rPr>
          <w:b/>
        </w:rPr>
        <w:t>в</w:t>
      </w:r>
      <w:r w:rsidRPr="00976FDA">
        <w:rPr>
          <w:b/>
        </w:rPr>
        <w:t xml:space="preserve"> </w:t>
      </w:r>
      <w:r>
        <w:rPr>
          <w:b/>
        </w:rPr>
        <w:t>области</w:t>
      </w:r>
      <w:r w:rsidRPr="00976FDA">
        <w:rPr>
          <w:b/>
        </w:rPr>
        <w:t xml:space="preserve"> </w:t>
      </w:r>
      <w:r>
        <w:rPr>
          <w:b/>
        </w:rPr>
        <w:t>земельной</w:t>
      </w:r>
      <w:r w:rsidRPr="00976FDA">
        <w:rPr>
          <w:b/>
        </w:rPr>
        <w:t xml:space="preserve"> </w:t>
      </w:r>
      <w:r>
        <w:rPr>
          <w:b/>
        </w:rPr>
        <w:t>реформы</w:t>
      </w:r>
      <w:r w:rsidRPr="00B77C13">
        <w:rPr>
          <w:b/>
        </w:rPr>
        <w:t xml:space="preserve"> </w:t>
      </w:r>
      <w:r>
        <w:rPr>
          <w:b/>
        </w:rPr>
        <w:t>таким</w:t>
      </w:r>
      <w:r w:rsidRPr="00976FDA">
        <w:rPr>
          <w:b/>
        </w:rPr>
        <w:t xml:space="preserve"> </w:t>
      </w:r>
      <w:r>
        <w:rPr>
          <w:b/>
        </w:rPr>
        <w:t>образом</w:t>
      </w:r>
      <w:r w:rsidRPr="00976FDA">
        <w:rPr>
          <w:b/>
        </w:rPr>
        <w:t xml:space="preserve">, </w:t>
      </w:r>
      <w:r>
        <w:rPr>
          <w:b/>
        </w:rPr>
        <w:t>чтобы</w:t>
      </w:r>
      <w:r w:rsidRPr="00976FDA">
        <w:rPr>
          <w:b/>
        </w:rPr>
        <w:t xml:space="preserve"> </w:t>
      </w:r>
      <w:r>
        <w:rPr>
          <w:b/>
        </w:rPr>
        <w:t>обеспечивать</w:t>
      </w:r>
      <w:r w:rsidRPr="00976FDA">
        <w:rPr>
          <w:b/>
        </w:rPr>
        <w:t xml:space="preserve"> </w:t>
      </w:r>
      <w:r>
        <w:rPr>
          <w:b/>
        </w:rPr>
        <w:t>осуществление</w:t>
      </w:r>
      <w:r w:rsidRPr="00976FDA">
        <w:rPr>
          <w:b/>
        </w:rPr>
        <w:t xml:space="preserve"> </w:t>
      </w:r>
      <w:r>
        <w:rPr>
          <w:b/>
        </w:rPr>
        <w:t>различными</w:t>
      </w:r>
      <w:r w:rsidRPr="00976FDA">
        <w:rPr>
          <w:b/>
        </w:rPr>
        <w:t xml:space="preserve"> </w:t>
      </w:r>
      <w:r>
        <w:rPr>
          <w:b/>
        </w:rPr>
        <w:t>этническими</w:t>
      </w:r>
      <w:r w:rsidRPr="00976FDA">
        <w:rPr>
          <w:b/>
        </w:rPr>
        <w:t xml:space="preserve"> </w:t>
      </w:r>
      <w:r>
        <w:rPr>
          <w:b/>
        </w:rPr>
        <w:t>общинами</w:t>
      </w:r>
      <w:r w:rsidRPr="00976FDA">
        <w:rPr>
          <w:b/>
        </w:rPr>
        <w:t xml:space="preserve"> </w:t>
      </w:r>
      <w:r>
        <w:rPr>
          <w:b/>
        </w:rPr>
        <w:t>закрепленных</w:t>
      </w:r>
      <w:r w:rsidRPr="00976FDA">
        <w:rPr>
          <w:b/>
        </w:rPr>
        <w:t xml:space="preserve"> </w:t>
      </w:r>
      <w:r>
        <w:rPr>
          <w:b/>
        </w:rPr>
        <w:t>в</w:t>
      </w:r>
      <w:r w:rsidRPr="00976FDA">
        <w:rPr>
          <w:b/>
        </w:rPr>
        <w:t xml:space="preserve"> </w:t>
      </w:r>
      <w:r>
        <w:rPr>
          <w:b/>
        </w:rPr>
        <w:t>Конвенции</w:t>
      </w:r>
      <w:r w:rsidRPr="00976FDA">
        <w:rPr>
          <w:b/>
        </w:rPr>
        <w:t xml:space="preserve"> </w:t>
      </w:r>
      <w:r>
        <w:rPr>
          <w:b/>
        </w:rPr>
        <w:t>прав</w:t>
      </w:r>
      <w:r w:rsidRPr="00976FDA">
        <w:rPr>
          <w:b/>
        </w:rPr>
        <w:t xml:space="preserve"> </w:t>
      </w:r>
      <w:r>
        <w:rPr>
          <w:b/>
        </w:rPr>
        <w:t>на равной основе в рамках демократической системы. Комитет предлагает государству-участнику представить информацию о принимаемых мерах по обеспечению проведения в жизнь политики в области земельной реформы и, в частности, ее последствий для групп населения, находящихся в уязв</w:t>
      </w:r>
      <w:r>
        <w:rPr>
          <w:b/>
        </w:rPr>
        <w:t>и</w:t>
      </w:r>
      <w:r>
        <w:rPr>
          <w:b/>
        </w:rPr>
        <w:t>мом положении</w:t>
      </w:r>
      <w:r w:rsidRPr="00976FDA">
        <w:rPr>
          <w:b/>
        </w:rPr>
        <w:t xml:space="preserve">. </w:t>
      </w:r>
    </w:p>
    <w:p w:rsidR="00E37138" w:rsidRPr="00976FDA" w:rsidRDefault="00E37138" w:rsidP="00BB765E">
      <w:pPr>
        <w:pStyle w:val="H23GR"/>
      </w:pPr>
      <w:r w:rsidRPr="008E787D">
        <w:tab/>
      </w:r>
      <w:r w:rsidRPr="008E787D">
        <w:tab/>
      </w:r>
      <w:r>
        <w:t>Ответ</w:t>
      </w:r>
    </w:p>
    <w:p w:rsidR="00E37138" w:rsidRPr="00B078CC" w:rsidRDefault="004822B9" w:rsidP="004822B9">
      <w:pPr>
        <w:pStyle w:val="SingleTxtGR"/>
        <w:rPr>
          <w:b/>
        </w:rPr>
      </w:pPr>
      <w:r>
        <w:t>51.</w:t>
      </w:r>
      <w:r>
        <w:tab/>
      </w:r>
      <w:r w:rsidR="00E37138">
        <w:t>Намибия</w:t>
      </w:r>
      <w:r w:rsidR="00E37138" w:rsidRPr="00976FDA">
        <w:t xml:space="preserve"> </w:t>
      </w:r>
      <w:r w:rsidR="00E37138">
        <w:t>разбита</w:t>
      </w:r>
      <w:r w:rsidR="00E37138" w:rsidRPr="00976FDA">
        <w:t xml:space="preserve"> </w:t>
      </w:r>
      <w:r w:rsidR="00E37138">
        <w:t>на</w:t>
      </w:r>
      <w:r w:rsidR="00E37138" w:rsidRPr="00976FDA">
        <w:t xml:space="preserve"> 13 </w:t>
      </w:r>
      <w:r w:rsidR="00E37138">
        <w:t>административных</w:t>
      </w:r>
      <w:r w:rsidR="00E37138" w:rsidRPr="00976FDA">
        <w:t xml:space="preserve"> </w:t>
      </w:r>
      <w:r w:rsidR="00E37138">
        <w:t>районов</w:t>
      </w:r>
      <w:r w:rsidR="00E37138" w:rsidRPr="00976FDA">
        <w:t xml:space="preserve">, </w:t>
      </w:r>
      <w:r w:rsidR="00AE211F" w:rsidRPr="00AE211F">
        <w:t>5</w:t>
      </w:r>
      <w:r w:rsidR="00E37138" w:rsidRPr="00976FDA">
        <w:t xml:space="preserve"> </w:t>
      </w:r>
      <w:r w:rsidR="00E37138">
        <w:t>из</w:t>
      </w:r>
      <w:r w:rsidR="00E37138" w:rsidRPr="00976FDA">
        <w:t xml:space="preserve"> </w:t>
      </w:r>
      <w:r w:rsidR="00E37138">
        <w:t>которых</w:t>
      </w:r>
      <w:r w:rsidR="00E37138" w:rsidRPr="00976FDA">
        <w:t xml:space="preserve"> </w:t>
      </w:r>
      <w:r w:rsidR="00E37138">
        <w:t>пре</w:t>
      </w:r>
      <w:r w:rsidR="00E37138">
        <w:t>д</w:t>
      </w:r>
      <w:r w:rsidR="00E37138">
        <w:t>ставляют</w:t>
      </w:r>
      <w:r w:rsidR="00E37138" w:rsidRPr="00976FDA">
        <w:t xml:space="preserve"> </w:t>
      </w:r>
      <w:r w:rsidR="00E37138">
        <w:t>собой</w:t>
      </w:r>
      <w:r w:rsidR="00E37138" w:rsidRPr="00976FDA">
        <w:t xml:space="preserve"> </w:t>
      </w:r>
      <w:r w:rsidR="00E37138">
        <w:t>общинные</w:t>
      </w:r>
      <w:r w:rsidR="00E37138" w:rsidRPr="00976FDA">
        <w:t xml:space="preserve"> </w:t>
      </w:r>
      <w:r w:rsidR="00E37138">
        <w:t>земли</w:t>
      </w:r>
      <w:r w:rsidR="00E37138" w:rsidRPr="00976FDA">
        <w:t xml:space="preserve">, </w:t>
      </w:r>
      <w:r w:rsidR="00E37138">
        <w:t>и</w:t>
      </w:r>
      <w:r w:rsidR="00E37138" w:rsidRPr="00976FDA">
        <w:t xml:space="preserve"> </w:t>
      </w:r>
      <w:r w:rsidR="00E37138">
        <w:t>каждый</w:t>
      </w:r>
      <w:r w:rsidR="00E37138" w:rsidRPr="00976FDA">
        <w:t xml:space="preserve"> </w:t>
      </w:r>
      <w:proofErr w:type="spellStart"/>
      <w:r w:rsidR="00E37138">
        <w:t>намибиец</w:t>
      </w:r>
      <w:proofErr w:type="spellEnd"/>
      <w:r w:rsidR="00E37138">
        <w:t xml:space="preserve"> имеет право проживать в любом районе страны. Правительство через Министерство земель и по вопр</w:t>
      </w:r>
      <w:r w:rsidR="00E37138">
        <w:t>о</w:t>
      </w:r>
      <w:r w:rsidR="00E37138">
        <w:t>сам расселения приступило к земельной реформе в 1990 году, причем Мин</w:t>
      </w:r>
      <w:r w:rsidR="00E37138">
        <w:t>и</w:t>
      </w:r>
      <w:r w:rsidR="00E37138">
        <w:t>стерству было поручено выполнять функции основного распорядителя и упо</w:t>
      </w:r>
      <w:r w:rsidR="00E37138">
        <w:t>л</w:t>
      </w:r>
      <w:r w:rsidR="00E37138">
        <w:t xml:space="preserve">номоченного правительства в </w:t>
      </w:r>
      <w:r w:rsidR="00E37138" w:rsidRPr="00B078CC">
        <w:t>вопросах планирования и управления земельн</w:t>
      </w:r>
      <w:r w:rsidR="00E37138" w:rsidRPr="00B078CC">
        <w:t>ы</w:t>
      </w:r>
      <w:r w:rsidR="00E37138" w:rsidRPr="00B078CC">
        <w:t>ми ресурсами</w:t>
      </w:r>
      <w:r w:rsidR="00E37138">
        <w:t xml:space="preserve"> Намибии</w:t>
      </w:r>
      <w:r w:rsidR="00E37138" w:rsidRPr="00B078CC">
        <w:t>, а также обеспечения их справедливого распределения.</w:t>
      </w:r>
    </w:p>
    <w:p w:rsidR="00E37138" w:rsidRPr="00976FDA" w:rsidRDefault="004822B9" w:rsidP="00BB765E">
      <w:pPr>
        <w:pStyle w:val="H23GR"/>
      </w:pPr>
      <w:r>
        <w:tab/>
      </w:r>
      <w:r>
        <w:tab/>
      </w:r>
      <w:r w:rsidR="00E37138">
        <w:t>Политика и меры по проведению земельной реформы</w:t>
      </w:r>
    </w:p>
    <w:p w:rsidR="00E37138" w:rsidRPr="00AC535D" w:rsidRDefault="004822B9" w:rsidP="004822B9">
      <w:pPr>
        <w:pStyle w:val="SingleTxtGR"/>
      </w:pPr>
      <w:r>
        <w:t>52.</w:t>
      </w:r>
      <w:r>
        <w:tab/>
      </w:r>
      <w:r w:rsidR="00E37138">
        <w:t xml:space="preserve">Намибия характеризуется неравномерным распределением земельных участков и специфическими формами их собственности, унаследованными от колониального прошлого. В результате примерно 70% </w:t>
      </w:r>
      <w:proofErr w:type="spellStart"/>
      <w:r w:rsidR="00E37138">
        <w:t>намибийцев</w:t>
      </w:r>
      <w:proofErr w:type="spellEnd"/>
      <w:r w:rsidR="00E37138">
        <w:t>, в основном чернокожих, которые ранее были лишены каких-либо прав, проживают на о</w:t>
      </w:r>
      <w:r w:rsidR="00E37138">
        <w:t>б</w:t>
      </w:r>
      <w:r w:rsidR="00E37138">
        <w:t xml:space="preserve">щинных землях, которые составляют 43% от общей территории страны. </w:t>
      </w:r>
      <w:r>
        <w:br/>
      </w:r>
      <w:r w:rsidR="00E37138">
        <w:t>В стремлении исправить сложившиеся в прошлом диспропорции правительство принимало различные руководящие принципы, меры политики и законы, кот</w:t>
      </w:r>
      <w:r w:rsidR="00E37138">
        <w:t>о</w:t>
      </w:r>
      <w:r w:rsidR="00E37138">
        <w:t>рыми руководствуется Министерство земель и по вопросам расселения при проведении земельной реформы. К</w:t>
      </w:r>
      <w:r w:rsidR="00E37138" w:rsidRPr="00AC535D">
        <w:t xml:space="preserve"> </w:t>
      </w:r>
      <w:r w:rsidR="00E37138">
        <w:t>их</w:t>
      </w:r>
      <w:r w:rsidR="00E37138" w:rsidRPr="00AC535D">
        <w:t xml:space="preserve"> </w:t>
      </w:r>
      <w:r w:rsidR="00E37138">
        <w:t>числу</w:t>
      </w:r>
      <w:r w:rsidR="00E37138" w:rsidRPr="00AC535D">
        <w:t xml:space="preserve"> </w:t>
      </w:r>
      <w:r w:rsidR="00E37138">
        <w:t>относятся</w:t>
      </w:r>
      <w:r w:rsidR="00E37138" w:rsidRPr="00AC535D">
        <w:t>:</w:t>
      </w:r>
    </w:p>
    <w:p w:rsidR="00E37138" w:rsidRPr="00466F96" w:rsidRDefault="00E37138" w:rsidP="00AE211F">
      <w:pPr>
        <w:pStyle w:val="SingleTxtGR"/>
        <w:tabs>
          <w:tab w:val="clear" w:pos="2268"/>
          <w:tab w:val="clear" w:pos="2835"/>
          <w:tab w:val="left" w:pos="2410"/>
        </w:tabs>
        <w:ind w:left="1701"/>
      </w:pPr>
      <w:proofErr w:type="spellStart"/>
      <w:r>
        <w:rPr>
          <w:lang w:val="en-US"/>
        </w:rPr>
        <w:t>i</w:t>
      </w:r>
      <w:proofErr w:type="spellEnd"/>
      <w:r w:rsidRPr="00DD3A94">
        <w:t>)</w:t>
      </w:r>
      <w:r>
        <w:tab/>
      </w:r>
      <w:r w:rsidRPr="00466F96">
        <w:t>Национальная земельная политика 1998 года, разработанная на основе принципов, заложенных в Конституции Намибии;</w:t>
      </w:r>
    </w:p>
    <w:p w:rsidR="00E37138" w:rsidRPr="00466F96" w:rsidRDefault="00E37138" w:rsidP="00AE211F">
      <w:pPr>
        <w:pStyle w:val="SingleTxtGR"/>
        <w:tabs>
          <w:tab w:val="clear" w:pos="2268"/>
          <w:tab w:val="clear" w:pos="2835"/>
          <w:tab w:val="left" w:pos="2410"/>
        </w:tabs>
        <w:ind w:left="1701"/>
      </w:pPr>
      <w:r w:rsidRPr="00466F96">
        <w:rPr>
          <w:lang w:val="en-US"/>
        </w:rPr>
        <w:t>ii</w:t>
      </w:r>
      <w:r w:rsidRPr="00466F96">
        <w:t>)</w:t>
      </w:r>
      <w:r w:rsidRPr="00466F96">
        <w:tab/>
        <w:t>Национальная политика расселения, разработанная в целях ос</w:t>
      </w:r>
      <w:r w:rsidRPr="00466F96">
        <w:t>у</w:t>
      </w:r>
      <w:r w:rsidRPr="00466F96">
        <w:t>ществления программы расселения для предоставления участков земли целевым группам, обеспечения их благополучия и наделения их сре</w:t>
      </w:r>
      <w:r w:rsidRPr="00466F96">
        <w:t>д</w:t>
      </w:r>
      <w:r w:rsidRPr="00466F96">
        <w:t>ствами к существованию и последующего достижения ими самообесп</w:t>
      </w:r>
      <w:r w:rsidRPr="00466F96">
        <w:t>е</w:t>
      </w:r>
      <w:r w:rsidRPr="00466F96">
        <w:t>ченности;</w:t>
      </w:r>
    </w:p>
    <w:p w:rsidR="00E37138" w:rsidRPr="00466F96" w:rsidRDefault="00E37138" w:rsidP="00AE211F">
      <w:pPr>
        <w:pStyle w:val="SingleTxtGR"/>
        <w:tabs>
          <w:tab w:val="clear" w:pos="2268"/>
          <w:tab w:val="clear" w:pos="2835"/>
          <w:tab w:val="left" w:pos="2410"/>
        </w:tabs>
        <w:ind w:left="1701"/>
      </w:pPr>
      <w:r w:rsidRPr="00466F96">
        <w:rPr>
          <w:lang w:val="en-US"/>
        </w:rPr>
        <w:t>iii</w:t>
      </w:r>
      <w:r w:rsidRPr="00466F96">
        <w:t>)</w:t>
      </w:r>
      <w:r w:rsidRPr="00466F96">
        <w:tab/>
        <w:t>Закон о реформе сельскохозяйственных (пригодных для обрабо</w:t>
      </w:r>
      <w:r w:rsidRPr="00466F96">
        <w:t>т</w:t>
      </w:r>
      <w:r w:rsidRPr="00466F96">
        <w:t>ки) земель № 6 от 1995 года (ЗРСОЗ 1995 года), принятый в целях прио</w:t>
      </w:r>
      <w:r w:rsidRPr="00466F96">
        <w:t>б</w:t>
      </w:r>
      <w:r w:rsidRPr="00466F96">
        <w:t xml:space="preserve">ретения государством сельскохозяйственных земель в рамках проведения земельной реформы и распределения таких земель среди безземельных </w:t>
      </w:r>
      <w:proofErr w:type="spellStart"/>
      <w:r w:rsidRPr="00466F96">
        <w:t>намибийцев</w:t>
      </w:r>
      <w:proofErr w:type="spellEnd"/>
      <w:r w:rsidRPr="00466F96">
        <w:t>;</w:t>
      </w:r>
    </w:p>
    <w:p w:rsidR="00E37138" w:rsidRPr="008E787D" w:rsidRDefault="00E37138" w:rsidP="00AE211F">
      <w:pPr>
        <w:pStyle w:val="SingleTxtGR"/>
        <w:tabs>
          <w:tab w:val="clear" w:pos="2268"/>
          <w:tab w:val="clear" w:pos="2835"/>
          <w:tab w:val="left" w:pos="2410"/>
        </w:tabs>
        <w:ind w:left="1701"/>
      </w:pPr>
      <w:r w:rsidRPr="00466F96">
        <w:rPr>
          <w:lang w:val="en-US"/>
        </w:rPr>
        <w:t>iv</w:t>
      </w:r>
      <w:r w:rsidRPr="00466F96">
        <w:t>)</w:t>
      </w:r>
      <w:r w:rsidRPr="00466F96">
        <w:tab/>
      </w:r>
      <w:r w:rsidRPr="00B07D36">
        <w:rPr>
          <w:spacing w:val="2"/>
        </w:rPr>
        <w:t>Закон о реформе системы общи</w:t>
      </w:r>
      <w:r w:rsidR="00B07D36" w:rsidRPr="00B07D36">
        <w:rPr>
          <w:spacing w:val="2"/>
        </w:rPr>
        <w:t>нного землевладения № 5 от 2002</w:t>
      </w:r>
      <w:r w:rsidR="00AE211F">
        <w:t> </w:t>
      </w:r>
      <w:r w:rsidRPr="00466F96">
        <w:t>года (ЗРОЗ от 2002 года), принятый в целях предоставления прав на общинные земли, включая права на землю по нормам традиционного права и прав на владение землей на основе аренды.</w:t>
      </w:r>
    </w:p>
    <w:p w:rsidR="00E37138" w:rsidRPr="006629C2" w:rsidRDefault="004822B9" w:rsidP="004822B9">
      <w:pPr>
        <w:pStyle w:val="SingleTxtGR"/>
      </w:pPr>
      <w:r>
        <w:t>53.</w:t>
      </w:r>
      <w:r>
        <w:tab/>
      </w:r>
      <w:r w:rsidR="00E37138">
        <w:t>Правительство применяет положения ЗРСОЗ 1995 года для приобретения сельскохозяйственных (пригодных для обработки) земель в рамках проведения земельной реформы. Раздел 14 этого Закона предусматривает политику согл</w:t>
      </w:r>
      <w:r w:rsidR="00E37138">
        <w:t>а</w:t>
      </w:r>
      <w:r w:rsidR="00E37138">
        <w:t>сия продавца и покупателя, в соответствии с которой продавец может предл</w:t>
      </w:r>
      <w:r w:rsidR="00E37138">
        <w:t>о</w:t>
      </w:r>
      <w:r w:rsidR="00E37138">
        <w:t>жить свою ферму государству, и обе стороны ведут переговоры и договарив</w:t>
      </w:r>
      <w:r w:rsidR="00E37138">
        <w:t>а</w:t>
      </w:r>
      <w:r w:rsidR="00E37138">
        <w:t>ются о цене. Раздел 20 наделяет правительство полномочиями приобретать ч</w:t>
      </w:r>
      <w:r w:rsidR="00E37138">
        <w:t>е</w:t>
      </w:r>
      <w:r w:rsidR="00E37138">
        <w:lastRenderedPageBreak/>
        <w:t>рез министерства, занимающиеся вопросами земель, земельные участки путем экспроприации и последующей выплаты компенсации владельцу экспропри</w:t>
      </w:r>
      <w:r w:rsidR="00E37138">
        <w:t>и</w:t>
      </w:r>
      <w:r w:rsidR="00E37138">
        <w:t>рованных земель</w:t>
      </w:r>
      <w:r w:rsidR="00E37138" w:rsidRPr="006629C2">
        <w:t xml:space="preserve">. </w:t>
      </w:r>
    </w:p>
    <w:p w:rsidR="00E37138" w:rsidRPr="00A6312B" w:rsidRDefault="004822B9" w:rsidP="004822B9">
      <w:pPr>
        <w:pStyle w:val="SingleTxtGR"/>
      </w:pPr>
      <w:r>
        <w:t>54.</w:t>
      </w:r>
      <w:r>
        <w:tab/>
      </w:r>
      <w:r w:rsidR="00E37138">
        <w:t>С</w:t>
      </w:r>
      <w:r w:rsidR="00E37138" w:rsidRPr="000650DE">
        <w:t xml:space="preserve"> </w:t>
      </w:r>
      <w:r w:rsidR="00E37138">
        <w:t>начала</w:t>
      </w:r>
      <w:r w:rsidR="00E37138" w:rsidRPr="000650DE">
        <w:t xml:space="preserve"> </w:t>
      </w:r>
      <w:r w:rsidR="00E37138">
        <w:t>осуществления</w:t>
      </w:r>
      <w:r w:rsidR="00E37138" w:rsidRPr="000650DE">
        <w:t xml:space="preserve"> </w:t>
      </w:r>
      <w:r w:rsidR="00E37138">
        <w:t>этого</w:t>
      </w:r>
      <w:r w:rsidR="00E37138" w:rsidRPr="000650DE">
        <w:t xml:space="preserve"> </w:t>
      </w:r>
      <w:r w:rsidR="00E37138">
        <w:t>Закона</w:t>
      </w:r>
      <w:r w:rsidR="00E37138" w:rsidRPr="000650DE">
        <w:t xml:space="preserve"> </w:t>
      </w:r>
      <w:r w:rsidR="00E37138">
        <w:t>оба</w:t>
      </w:r>
      <w:r w:rsidR="00E37138" w:rsidRPr="000650DE">
        <w:t xml:space="preserve"> </w:t>
      </w:r>
      <w:r w:rsidR="00E37138">
        <w:t>процесса</w:t>
      </w:r>
      <w:r w:rsidR="00E37138" w:rsidRPr="000650DE">
        <w:t xml:space="preserve"> </w:t>
      </w:r>
      <w:r w:rsidR="00E37138">
        <w:t>оказались</w:t>
      </w:r>
      <w:r w:rsidR="00E37138" w:rsidRPr="000650DE">
        <w:t xml:space="preserve"> </w:t>
      </w:r>
      <w:r w:rsidR="00E37138">
        <w:t>малоэ</w:t>
      </w:r>
      <w:r w:rsidR="00E37138">
        <w:t>ф</w:t>
      </w:r>
      <w:r w:rsidR="00E37138">
        <w:t>фективными</w:t>
      </w:r>
      <w:r w:rsidR="00E37138" w:rsidRPr="000650DE">
        <w:t xml:space="preserve"> </w:t>
      </w:r>
      <w:r w:rsidR="00E37138">
        <w:t>в</w:t>
      </w:r>
      <w:r w:rsidR="00E37138" w:rsidRPr="000650DE">
        <w:t xml:space="preserve"> </w:t>
      </w:r>
      <w:r w:rsidR="00E37138">
        <w:t>плане</w:t>
      </w:r>
      <w:r w:rsidR="00E37138" w:rsidRPr="000650DE">
        <w:t xml:space="preserve"> </w:t>
      </w:r>
      <w:r w:rsidR="00E37138">
        <w:t>приобретения земель. Владельцы ферм не готовы предл</w:t>
      </w:r>
      <w:r w:rsidR="00E37138">
        <w:t>а</w:t>
      </w:r>
      <w:r w:rsidR="00E37138">
        <w:t>гать свои земельные участки государству в рамках системы добровольного с</w:t>
      </w:r>
      <w:r w:rsidR="00E37138">
        <w:t>о</w:t>
      </w:r>
      <w:r w:rsidR="00E37138">
        <w:t>гласия обеих сторон. Правительство также столкнулось с судебными исками, когда оно попыталось приобретать сельскохозяйственные земли путем экспр</w:t>
      </w:r>
      <w:r w:rsidR="00E37138">
        <w:t>о</w:t>
      </w:r>
      <w:r w:rsidR="00E37138">
        <w:t>приации. Более заметное число ферм предлагается к продаже в двух южных районах, на землях, которые не пригодны для расселения, а в продуктивных районах фермы предлагаются по крайне завышенным ценам.</w:t>
      </w:r>
      <w:r w:rsidR="00E37138" w:rsidRPr="00A6312B">
        <w:t xml:space="preserve"> </w:t>
      </w:r>
    </w:p>
    <w:p w:rsidR="00E37138" w:rsidRPr="00A6312B" w:rsidRDefault="004822B9" w:rsidP="004822B9">
      <w:pPr>
        <w:pStyle w:val="SingleTxtGR"/>
      </w:pPr>
      <w:r>
        <w:t>55.</w:t>
      </w:r>
      <w:r>
        <w:tab/>
      </w:r>
      <w:r w:rsidR="00E37138">
        <w:t>В</w:t>
      </w:r>
      <w:r w:rsidR="00E37138" w:rsidRPr="00A6312B">
        <w:t xml:space="preserve"> </w:t>
      </w:r>
      <w:r w:rsidR="00E37138">
        <w:t>этой</w:t>
      </w:r>
      <w:r w:rsidR="00E37138" w:rsidRPr="00A6312B">
        <w:t xml:space="preserve"> </w:t>
      </w:r>
      <w:r w:rsidR="00E37138">
        <w:t>связи</w:t>
      </w:r>
      <w:r w:rsidR="00E37138" w:rsidRPr="00A6312B">
        <w:t xml:space="preserve"> </w:t>
      </w:r>
      <w:r w:rsidR="00E37138">
        <w:t>правительство</w:t>
      </w:r>
      <w:r w:rsidR="00E37138" w:rsidRPr="00A6312B">
        <w:t xml:space="preserve"> </w:t>
      </w:r>
      <w:r w:rsidR="00E37138">
        <w:t>создало</w:t>
      </w:r>
      <w:r w:rsidR="00E37138" w:rsidRPr="00A6312B">
        <w:t xml:space="preserve"> "</w:t>
      </w:r>
      <w:r w:rsidR="00E37138">
        <w:t>комитет</w:t>
      </w:r>
      <w:r w:rsidR="00E37138" w:rsidRPr="00A6312B">
        <w:t xml:space="preserve"> </w:t>
      </w:r>
      <w:r w:rsidR="00E37138">
        <w:t>для</w:t>
      </w:r>
      <w:r w:rsidR="00E37138" w:rsidRPr="00A6312B">
        <w:t xml:space="preserve"> </w:t>
      </w:r>
      <w:r w:rsidR="00E37138">
        <w:t>проведения</w:t>
      </w:r>
      <w:r w:rsidR="00E37138" w:rsidRPr="00A6312B">
        <w:t xml:space="preserve"> </w:t>
      </w:r>
      <w:r w:rsidR="00E37138">
        <w:t>перегов</w:t>
      </w:r>
      <w:r w:rsidR="00E37138">
        <w:t>о</w:t>
      </w:r>
      <w:r w:rsidR="00E37138">
        <w:t>ров</w:t>
      </w:r>
      <w:r w:rsidR="00E37138" w:rsidRPr="00A6312B">
        <w:t xml:space="preserve"> </w:t>
      </w:r>
      <w:r w:rsidR="00E37138">
        <w:t>по</w:t>
      </w:r>
      <w:r w:rsidR="00E37138" w:rsidRPr="00A6312B">
        <w:t xml:space="preserve"> </w:t>
      </w:r>
      <w:r w:rsidR="00E37138">
        <w:t>ценам</w:t>
      </w:r>
      <w:r w:rsidR="00E37138" w:rsidRPr="00A6312B">
        <w:t xml:space="preserve"> </w:t>
      </w:r>
      <w:r w:rsidR="00E37138">
        <w:t>на</w:t>
      </w:r>
      <w:r w:rsidR="00E37138" w:rsidRPr="00A6312B">
        <w:t xml:space="preserve"> </w:t>
      </w:r>
      <w:r w:rsidR="00E37138">
        <w:t>земельные</w:t>
      </w:r>
      <w:r w:rsidR="00E37138" w:rsidRPr="00A6312B">
        <w:t xml:space="preserve"> </w:t>
      </w:r>
      <w:r w:rsidR="00E37138">
        <w:t>участки</w:t>
      </w:r>
      <w:r w:rsidR="00E37138" w:rsidRPr="00A6312B">
        <w:t xml:space="preserve">" </w:t>
      </w:r>
      <w:r w:rsidR="00E37138">
        <w:t>в</w:t>
      </w:r>
      <w:r w:rsidR="00E37138" w:rsidRPr="00A6312B">
        <w:t xml:space="preserve"> </w:t>
      </w:r>
      <w:r w:rsidR="00E37138">
        <w:t>качестве</w:t>
      </w:r>
      <w:r w:rsidR="00E37138" w:rsidRPr="00A6312B">
        <w:t xml:space="preserve"> </w:t>
      </w:r>
      <w:r w:rsidR="00E37138">
        <w:t>механизма</w:t>
      </w:r>
      <w:r w:rsidR="00E37138" w:rsidRPr="00A6312B">
        <w:t xml:space="preserve"> </w:t>
      </w:r>
      <w:r w:rsidR="00E37138">
        <w:t>содействия</w:t>
      </w:r>
      <w:r w:rsidR="00E37138" w:rsidRPr="00A6312B">
        <w:t xml:space="preserve"> </w:t>
      </w:r>
      <w:r w:rsidR="00E37138">
        <w:t>процессу</w:t>
      </w:r>
      <w:r w:rsidR="00E37138" w:rsidRPr="00A6312B">
        <w:t xml:space="preserve"> </w:t>
      </w:r>
      <w:r w:rsidR="00E37138">
        <w:t>приобретения</w:t>
      </w:r>
      <w:r w:rsidR="00E37138" w:rsidRPr="00A6312B">
        <w:t xml:space="preserve"> </w:t>
      </w:r>
      <w:r w:rsidR="00E37138">
        <w:t>земель</w:t>
      </w:r>
      <w:r w:rsidR="00E37138" w:rsidRPr="00A6312B">
        <w:t xml:space="preserve"> </w:t>
      </w:r>
      <w:r w:rsidR="00E37138">
        <w:t>на</w:t>
      </w:r>
      <w:r w:rsidR="00E37138" w:rsidRPr="00A6312B">
        <w:t xml:space="preserve"> </w:t>
      </w:r>
      <w:r w:rsidR="00E37138">
        <w:t>основе</w:t>
      </w:r>
      <w:r w:rsidR="00E37138" w:rsidRPr="00A6312B">
        <w:t xml:space="preserve"> </w:t>
      </w:r>
      <w:r w:rsidR="00E37138">
        <w:t>добровольного</w:t>
      </w:r>
      <w:r w:rsidR="00E37138" w:rsidRPr="00A6312B">
        <w:t xml:space="preserve"> </w:t>
      </w:r>
      <w:r w:rsidR="00E37138">
        <w:t>согласия</w:t>
      </w:r>
      <w:r w:rsidR="00E37138" w:rsidRPr="00A6312B">
        <w:t xml:space="preserve"> </w:t>
      </w:r>
      <w:r w:rsidR="00E37138">
        <w:t>продавца</w:t>
      </w:r>
      <w:r w:rsidR="00E37138" w:rsidRPr="00A6312B">
        <w:t xml:space="preserve"> </w:t>
      </w:r>
      <w:r w:rsidR="00E37138">
        <w:t>и</w:t>
      </w:r>
      <w:r w:rsidR="00E37138" w:rsidRPr="00A6312B">
        <w:t xml:space="preserve"> </w:t>
      </w:r>
      <w:r w:rsidR="00E37138">
        <w:t>покупателя</w:t>
      </w:r>
      <w:r w:rsidR="00E37138" w:rsidRPr="00A6312B">
        <w:t xml:space="preserve">; </w:t>
      </w:r>
      <w:r w:rsidR="00E37138">
        <w:t>владельцы</w:t>
      </w:r>
      <w:r w:rsidR="00E37138" w:rsidRPr="00A6312B">
        <w:t xml:space="preserve"> </w:t>
      </w:r>
      <w:r w:rsidR="00E37138">
        <w:t>ферм</w:t>
      </w:r>
      <w:r w:rsidR="00E37138" w:rsidRPr="00A6312B">
        <w:t xml:space="preserve">, </w:t>
      </w:r>
      <w:r w:rsidR="00E37138">
        <w:t>которые</w:t>
      </w:r>
      <w:r w:rsidR="00E37138" w:rsidRPr="00A6312B">
        <w:t xml:space="preserve"> </w:t>
      </w:r>
      <w:r w:rsidR="00E37138">
        <w:t>предлагают</w:t>
      </w:r>
      <w:r w:rsidR="00E37138" w:rsidRPr="00A6312B">
        <w:t xml:space="preserve"> </w:t>
      </w:r>
      <w:r w:rsidR="00E37138">
        <w:t>их</w:t>
      </w:r>
      <w:r w:rsidR="00E37138" w:rsidRPr="00A6312B">
        <w:t xml:space="preserve"> </w:t>
      </w:r>
      <w:r w:rsidR="00E37138">
        <w:t>государству, могут вести с правител</w:t>
      </w:r>
      <w:r w:rsidR="00E37138">
        <w:t>ь</w:t>
      </w:r>
      <w:r w:rsidR="00E37138">
        <w:t>ством переговоры и договариваться о стоимости своих участков.</w:t>
      </w:r>
      <w:r w:rsidR="00E37138" w:rsidRPr="00A6312B">
        <w:t xml:space="preserve"> </w:t>
      </w:r>
    </w:p>
    <w:p w:rsidR="00E37138" w:rsidRPr="008E787D" w:rsidRDefault="004822B9" w:rsidP="004822B9">
      <w:pPr>
        <w:pStyle w:val="SingleTxtGR"/>
      </w:pPr>
      <w:r>
        <w:t>56.</w:t>
      </w:r>
      <w:r>
        <w:tab/>
      </w:r>
      <w:r w:rsidR="00E37138">
        <w:t>В целях совершенствования процесса экспроприации Министерство д</w:t>
      </w:r>
      <w:r w:rsidR="00E37138">
        <w:t>о</w:t>
      </w:r>
      <w:r w:rsidR="00E37138">
        <w:t>работало руководящие принципы и критерии экспроприации и включило их в Закон о реформе сельскохозяйственных (пригодных для обработки) земель, к</w:t>
      </w:r>
      <w:r w:rsidR="00E37138">
        <w:t>о</w:t>
      </w:r>
      <w:r w:rsidR="00E37138">
        <w:t xml:space="preserve">торый пока еще не принят парламентом. </w:t>
      </w:r>
    </w:p>
    <w:p w:rsidR="00E37138" w:rsidRPr="008E787D" w:rsidRDefault="004822B9" w:rsidP="004822B9">
      <w:pPr>
        <w:pStyle w:val="SingleTxtGR"/>
      </w:pPr>
      <w:r>
        <w:t>57.</w:t>
      </w:r>
      <w:r>
        <w:tab/>
      </w:r>
      <w:r w:rsidR="00E37138">
        <w:t>Программы расселения осуществляются в соответствии с Законом о р</w:t>
      </w:r>
      <w:r w:rsidR="00E37138">
        <w:t>е</w:t>
      </w:r>
      <w:r w:rsidR="00E37138">
        <w:t>форме сельскохозяйственных (пригодных для обработки) земель, Законом № 6 1995 года и Национальной политикой по расселению. В</w:t>
      </w:r>
      <w:r w:rsidR="00E37138" w:rsidRPr="008E787D">
        <w:t xml:space="preserve"> </w:t>
      </w:r>
      <w:r w:rsidR="00E37138">
        <w:t>целях</w:t>
      </w:r>
      <w:r w:rsidR="00E37138" w:rsidRPr="008E787D">
        <w:t xml:space="preserve"> </w:t>
      </w:r>
      <w:r w:rsidR="00F722DD">
        <w:t>учета</w:t>
      </w:r>
      <w:r w:rsidR="00E37138" w:rsidRPr="008E787D">
        <w:t xml:space="preserve"> </w:t>
      </w:r>
      <w:r w:rsidR="00E37138">
        <w:t>потребн</w:t>
      </w:r>
      <w:r w:rsidR="00E37138">
        <w:t>о</w:t>
      </w:r>
      <w:r w:rsidR="00E37138">
        <w:t>стей</w:t>
      </w:r>
      <w:r w:rsidR="00E37138" w:rsidRPr="008E787D">
        <w:t xml:space="preserve"> </w:t>
      </w:r>
      <w:r w:rsidR="00E37138">
        <w:t>безземельных</w:t>
      </w:r>
      <w:r w:rsidR="00E37138" w:rsidRPr="008E787D">
        <w:t xml:space="preserve"> </w:t>
      </w:r>
      <w:proofErr w:type="spellStart"/>
      <w:r w:rsidR="00E37138">
        <w:t>намибийцев</w:t>
      </w:r>
      <w:proofErr w:type="spellEnd"/>
      <w:r w:rsidR="00E37138" w:rsidRPr="008E787D">
        <w:t xml:space="preserve"> </w:t>
      </w:r>
      <w:r w:rsidR="00E37138">
        <w:t>в</w:t>
      </w:r>
      <w:r w:rsidR="00E37138" w:rsidRPr="008E787D">
        <w:t xml:space="preserve"> </w:t>
      </w:r>
      <w:r w:rsidR="00E37138">
        <w:t>земельных</w:t>
      </w:r>
      <w:r w:rsidR="00E37138" w:rsidRPr="008E787D">
        <w:t xml:space="preserve"> </w:t>
      </w:r>
      <w:r w:rsidR="00E37138">
        <w:t>участках</w:t>
      </w:r>
      <w:r w:rsidR="00E37138" w:rsidRPr="008E787D">
        <w:t xml:space="preserve"> </w:t>
      </w:r>
      <w:r w:rsidR="00E37138">
        <w:t>правительство</w:t>
      </w:r>
      <w:r w:rsidR="00E37138" w:rsidRPr="008E787D">
        <w:t xml:space="preserve"> </w:t>
      </w:r>
      <w:r w:rsidR="00E37138">
        <w:t>разбило</w:t>
      </w:r>
      <w:r w:rsidR="00E37138" w:rsidRPr="008E787D">
        <w:t xml:space="preserve"> </w:t>
      </w:r>
      <w:r w:rsidR="00E37138">
        <w:t>переселенцев</w:t>
      </w:r>
      <w:r w:rsidR="00E37138" w:rsidRPr="008E787D">
        <w:t xml:space="preserve"> </w:t>
      </w:r>
      <w:r w:rsidR="00E37138">
        <w:t>на</w:t>
      </w:r>
      <w:r w:rsidR="00E37138" w:rsidRPr="008E787D">
        <w:t xml:space="preserve"> </w:t>
      </w:r>
      <w:r w:rsidR="00E37138">
        <w:t>три</w:t>
      </w:r>
      <w:r w:rsidR="00E37138" w:rsidRPr="008E787D">
        <w:t xml:space="preserve"> </w:t>
      </w:r>
      <w:r w:rsidR="00E37138">
        <w:t>группы</w:t>
      </w:r>
      <w:r w:rsidR="00E37138" w:rsidRPr="008E787D">
        <w:t xml:space="preserve">, </w:t>
      </w:r>
      <w:r w:rsidR="00E37138">
        <w:t>а</w:t>
      </w:r>
      <w:r w:rsidR="00E37138" w:rsidRPr="008E787D">
        <w:t xml:space="preserve"> </w:t>
      </w:r>
      <w:r w:rsidR="00E37138">
        <w:t>именно</w:t>
      </w:r>
      <w:r w:rsidR="00E37138" w:rsidRPr="008E787D">
        <w:t>:</w:t>
      </w:r>
    </w:p>
    <w:p w:rsidR="00E37138" w:rsidRPr="00A6312B" w:rsidRDefault="00E37138" w:rsidP="00466F96">
      <w:pPr>
        <w:pStyle w:val="SingleTxtGR"/>
        <w:ind w:firstLine="567"/>
      </w:pPr>
      <w:r>
        <w:rPr>
          <w:lang w:val="en-US"/>
        </w:rPr>
        <w:t>a</w:t>
      </w:r>
      <w:r w:rsidRPr="00DD3A94">
        <w:t>)</w:t>
      </w:r>
      <w:r w:rsidRPr="00DD3A94">
        <w:tab/>
      </w:r>
      <w:r>
        <w:t>лица, которые не имеют земельного участка, дохода или скота;</w:t>
      </w:r>
    </w:p>
    <w:p w:rsidR="00E37138" w:rsidRPr="00017652" w:rsidRDefault="00E37138" w:rsidP="00466F96">
      <w:pPr>
        <w:pStyle w:val="SingleTxtGR"/>
        <w:ind w:firstLine="567"/>
      </w:pPr>
      <w:r>
        <w:rPr>
          <w:lang w:val="en-US"/>
        </w:rPr>
        <w:t>b</w:t>
      </w:r>
      <w:r w:rsidRPr="00DD3A94">
        <w:t>)</w:t>
      </w:r>
      <w:r w:rsidRPr="00DD3A94">
        <w:tab/>
      </w:r>
      <w:r>
        <w:t>лица, которые не имеют земли или доходов, но располагают опр</w:t>
      </w:r>
      <w:r>
        <w:t>е</w:t>
      </w:r>
      <w:r>
        <w:t>деленным количеством домашних животных;</w:t>
      </w:r>
    </w:p>
    <w:p w:rsidR="00E37138" w:rsidRPr="00017652" w:rsidRDefault="00E37138" w:rsidP="00466F96">
      <w:pPr>
        <w:pStyle w:val="SingleTxtGR"/>
        <w:ind w:firstLine="567"/>
      </w:pPr>
      <w:r>
        <w:rPr>
          <w:lang w:val="en-US"/>
        </w:rPr>
        <w:t>c</w:t>
      </w:r>
      <w:r w:rsidRPr="00DD3A94">
        <w:t>)</w:t>
      </w:r>
      <w:r w:rsidRPr="00DD3A94">
        <w:tab/>
      </w:r>
      <w:r>
        <w:t>лица, которые не имеют земельных участков, но располагают дох</w:t>
      </w:r>
      <w:r>
        <w:t>о</w:t>
      </w:r>
      <w:r>
        <w:t xml:space="preserve">дом или являются </w:t>
      </w:r>
      <w:proofErr w:type="spellStart"/>
      <w:r>
        <w:t>скотовладельцами</w:t>
      </w:r>
      <w:proofErr w:type="spellEnd"/>
      <w:r>
        <w:t>, однако нуждаются в земле для расселения на ней со своими семьями и для использования под пастбища.</w:t>
      </w:r>
    </w:p>
    <w:p w:rsidR="00E37138" w:rsidRPr="00C6466B" w:rsidRDefault="004822B9" w:rsidP="004822B9">
      <w:pPr>
        <w:pStyle w:val="SingleTxtGR"/>
      </w:pPr>
      <w:r>
        <w:t>58.</w:t>
      </w:r>
      <w:r>
        <w:tab/>
      </w:r>
      <w:r w:rsidR="00E37138">
        <w:t>Кроме того, правительство через Министерство земель и по вопросам расселения определило лиц, подлежащих расселению в первую очередь в ра</w:t>
      </w:r>
      <w:r w:rsidR="00E37138">
        <w:t>м</w:t>
      </w:r>
      <w:r w:rsidR="00E37138">
        <w:t>ках Национальной программы расселения, куда входят уязвимые группы общ</w:t>
      </w:r>
      <w:r w:rsidR="00E37138">
        <w:t>е</w:t>
      </w:r>
      <w:r w:rsidR="00E37138">
        <w:t>ства. Основными</w:t>
      </w:r>
      <w:r w:rsidR="00E37138" w:rsidRPr="004822B9">
        <w:t xml:space="preserve"> </w:t>
      </w:r>
      <w:r w:rsidR="00E37138">
        <w:t>целевыми</w:t>
      </w:r>
      <w:r w:rsidR="00E37138" w:rsidRPr="004822B9">
        <w:t xml:space="preserve"> </w:t>
      </w:r>
      <w:r w:rsidR="00E37138">
        <w:t>группами</w:t>
      </w:r>
      <w:r w:rsidR="00E37138" w:rsidRPr="004822B9">
        <w:t xml:space="preserve"> </w:t>
      </w:r>
      <w:r w:rsidR="00E37138">
        <w:t>являются</w:t>
      </w:r>
      <w:r w:rsidR="00E37138" w:rsidRPr="004822B9">
        <w:t>:</w:t>
      </w:r>
      <w:r w:rsidR="00E37138" w:rsidRPr="00C6466B">
        <w:t xml:space="preserve"> </w:t>
      </w:r>
    </w:p>
    <w:p w:rsidR="00E37138" w:rsidRPr="00466F96" w:rsidRDefault="00E37138" w:rsidP="00AE211F">
      <w:pPr>
        <w:pStyle w:val="SingleTxtGR"/>
        <w:tabs>
          <w:tab w:val="clear" w:pos="2835"/>
        </w:tabs>
        <w:ind w:left="1701"/>
      </w:pPr>
      <w:proofErr w:type="spellStart"/>
      <w:r>
        <w:rPr>
          <w:lang w:val="en-US"/>
        </w:rPr>
        <w:t>i</w:t>
      </w:r>
      <w:proofErr w:type="spellEnd"/>
      <w:r w:rsidRPr="00DD3A94">
        <w:t>)</w:t>
      </w:r>
      <w:r w:rsidRPr="00DD3A94">
        <w:tab/>
      </w:r>
      <w:r w:rsidRPr="00466F96">
        <w:t>представители народности сан, которые относятся к числу наиб</w:t>
      </w:r>
      <w:r w:rsidRPr="00466F96">
        <w:t>о</w:t>
      </w:r>
      <w:r w:rsidRPr="00466F96">
        <w:t>лее обездоленных и уязвимых групп в Намибии. Правительство предпр</w:t>
      </w:r>
      <w:r w:rsidRPr="00466F96">
        <w:t>и</w:t>
      </w:r>
      <w:r w:rsidRPr="00466F96">
        <w:t>нимает усилия по вовлечению этой группы в жизнь общества и обеспеч</w:t>
      </w:r>
      <w:r w:rsidRPr="00466F96">
        <w:t>е</w:t>
      </w:r>
      <w:r w:rsidRPr="00466F96">
        <w:t>ние ее социально-экономического благополучия и участия в системе о</w:t>
      </w:r>
      <w:r w:rsidRPr="00466F96">
        <w:t>б</w:t>
      </w:r>
      <w:r w:rsidRPr="00466F96">
        <w:t xml:space="preserve">разования. Община сан является одной из основных групп, подпадающих под программу расселения; </w:t>
      </w:r>
    </w:p>
    <w:p w:rsidR="00E37138" w:rsidRPr="00017652" w:rsidRDefault="00E37138" w:rsidP="00AE211F">
      <w:pPr>
        <w:pStyle w:val="SingleTxtGR"/>
        <w:tabs>
          <w:tab w:val="clear" w:pos="2835"/>
        </w:tabs>
        <w:ind w:left="1701"/>
      </w:pPr>
      <w:r w:rsidRPr="00466F96">
        <w:rPr>
          <w:lang w:val="en-US"/>
        </w:rPr>
        <w:t>ii</w:t>
      </w:r>
      <w:r w:rsidRPr="00466F96">
        <w:t>)</w:t>
      </w:r>
      <w:r w:rsidRPr="00466F96">
        <w:tab/>
        <w:t>Министерство земель и по вопросам расселения приобретает з</w:t>
      </w:r>
      <w:r w:rsidRPr="00466F96">
        <w:t>е</w:t>
      </w:r>
      <w:r w:rsidRPr="00466F96">
        <w:t>мельные участки как в общинных районах (пять проектов), так и в ко</w:t>
      </w:r>
      <w:r w:rsidRPr="00466F96">
        <w:t>м</w:t>
      </w:r>
      <w:r w:rsidRPr="00466F96">
        <w:t>мерческих районах (четыре проекта) в целях передачи их общине сан. Таким образом, в интересах народности сан осуществляется девять пр</w:t>
      </w:r>
      <w:r w:rsidRPr="00466F96">
        <w:t>о</w:t>
      </w:r>
      <w:r w:rsidRPr="00466F96">
        <w:t>ектов расселения по всей стране под эгидой Министерства земель и по вопросам расселения. В рамках четырех из девяти про</w:t>
      </w:r>
      <w:r w:rsidR="00C90291">
        <w:t xml:space="preserve">ектов выделяется около 18 </w:t>
      </w:r>
      <w:r w:rsidR="003628B9">
        <w:t>600 гектаров</w:t>
      </w:r>
      <w:r w:rsidRPr="00466F96">
        <w:t xml:space="preserve"> земель, приобретенных на рынке коммерческой н</w:t>
      </w:r>
      <w:r w:rsidRPr="00466F96">
        <w:t>е</w:t>
      </w:r>
      <w:r w:rsidRPr="00466F96">
        <w:lastRenderedPageBreak/>
        <w:t>движимости, где будет расселено 3</w:t>
      </w:r>
      <w:r w:rsidR="003628B9">
        <w:t xml:space="preserve">58 семей. В рамках трех из пяти </w:t>
      </w:r>
      <w:r w:rsidRPr="00466F96">
        <w:t>пр</w:t>
      </w:r>
      <w:r w:rsidRPr="00466F96">
        <w:t>о</w:t>
      </w:r>
      <w:r w:rsidRPr="00466F96">
        <w:t>ектов в районе общинных земель выделяется в обще</w:t>
      </w:r>
      <w:r w:rsidR="003628B9">
        <w:t>й сложности</w:t>
      </w:r>
      <w:r w:rsidR="003628B9">
        <w:br/>
      </w:r>
      <w:r w:rsidRPr="00466F96">
        <w:t>18</w:t>
      </w:r>
      <w:r w:rsidR="00C90291" w:rsidRPr="00C90291">
        <w:t xml:space="preserve"> </w:t>
      </w:r>
      <w:r w:rsidR="003628B9">
        <w:t>333 гектара</w:t>
      </w:r>
      <w:r w:rsidRPr="00466F96">
        <w:t xml:space="preserve"> в интересах 281 семьи из числа народности сан, а в рамках двух других проектов выделяются у</w:t>
      </w:r>
      <w:r w:rsidR="003628B9">
        <w:t>частки для расселения в среднем</w:t>
      </w:r>
      <w:r w:rsidR="003628B9">
        <w:br/>
      </w:r>
      <w:r w:rsidRPr="00466F96">
        <w:t>313 семей.</w:t>
      </w:r>
      <w:r w:rsidRPr="00017652">
        <w:t xml:space="preserve"> </w:t>
      </w:r>
    </w:p>
    <w:p w:rsidR="00E37138" w:rsidRPr="00260A62" w:rsidRDefault="004822B9" w:rsidP="001511A4">
      <w:pPr>
        <w:pStyle w:val="SingleTxtGR"/>
      </w:pPr>
      <w:r w:rsidRPr="00E7041F">
        <w:t>59.</w:t>
      </w:r>
      <w:r w:rsidRPr="00E7041F">
        <w:tab/>
      </w:r>
      <w:r w:rsidR="00AE211F">
        <w:t>В период с 2006 по 2010 год</w:t>
      </w:r>
      <w:r w:rsidR="00E37138" w:rsidRPr="00E7041F">
        <w:t xml:space="preserve"> Министерство приобрело четыре товарных фермы, занимающих площадь порядка 24</w:t>
      </w:r>
      <w:r w:rsidR="00C90291">
        <w:t xml:space="preserve"> </w:t>
      </w:r>
      <w:r w:rsidR="00C8093E">
        <w:t>423 гектара</w:t>
      </w:r>
      <w:r w:rsidR="00E37138" w:rsidRPr="00E7041F">
        <w:t>, и передало их, в том числе безвозмездно, Канцелярии заместителя Премьер-министра, занимающе</w:t>
      </w:r>
      <w:r w:rsidR="00E37138" w:rsidRPr="00E7041F">
        <w:t>й</w:t>
      </w:r>
      <w:r w:rsidR="00E37138" w:rsidRPr="00E7041F">
        <w:t xml:space="preserve">ся осуществлением специальной программы по расселению народности сан, в результате чего на этих фермах было размещено 878 семей. </w:t>
      </w:r>
      <w:r w:rsidR="00E37138">
        <w:t>В</w:t>
      </w:r>
      <w:r w:rsidR="00E37138" w:rsidRPr="008E787D">
        <w:t xml:space="preserve"> </w:t>
      </w:r>
      <w:r w:rsidR="00E37138">
        <w:t>течение</w:t>
      </w:r>
      <w:r w:rsidR="00E37138" w:rsidRPr="008E787D">
        <w:t xml:space="preserve"> </w:t>
      </w:r>
      <w:r w:rsidR="00E37138">
        <w:t>первого</w:t>
      </w:r>
      <w:r w:rsidR="00E37138" w:rsidRPr="008E787D">
        <w:t xml:space="preserve"> </w:t>
      </w:r>
      <w:r w:rsidR="00E37138">
        <w:t>квартала</w:t>
      </w:r>
      <w:r w:rsidR="00E37138" w:rsidRPr="008E787D">
        <w:t xml:space="preserve"> 2011 </w:t>
      </w:r>
      <w:r w:rsidR="00E37138">
        <w:t>года</w:t>
      </w:r>
      <w:r w:rsidR="00E37138" w:rsidRPr="008E787D">
        <w:t xml:space="preserve"> </w:t>
      </w:r>
      <w:r w:rsidR="00E37138">
        <w:t>Министерство</w:t>
      </w:r>
      <w:r w:rsidR="00E37138" w:rsidRPr="008E787D">
        <w:t xml:space="preserve"> </w:t>
      </w:r>
      <w:r w:rsidR="00E37138">
        <w:t>передало</w:t>
      </w:r>
      <w:r w:rsidR="00E37138" w:rsidRPr="008E787D">
        <w:t xml:space="preserve"> </w:t>
      </w:r>
      <w:r w:rsidR="00E37138">
        <w:t>Канцелярии</w:t>
      </w:r>
      <w:r w:rsidR="00E37138" w:rsidRPr="008E787D">
        <w:t xml:space="preserve"> </w:t>
      </w:r>
      <w:r w:rsidR="00E37138">
        <w:t>заместителя</w:t>
      </w:r>
      <w:r w:rsidR="00E37138" w:rsidRPr="008E787D">
        <w:t xml:space="preserve"> </w:t>
      </w:r>
      <w:r w:rsidR="00E37138">
        <w:t>Премьер</w:t>
      </w:r>
      <w:r w:rsidR="00E37138" w:rsidRPr="008E787D">
        <w:t>-</w:t>
      </w:r>
      <w:r w:rsidR="00E37138">
        <w:t>министра</w:t>
      </w:r>
      <w:r w:rsidR="00E37138" w:rsidRPr="008E787D">
        <w:t xml:space="preserve"> </w:t>
      </w:r>
      <w:r w:rsidR="00E37138">
        <w:t>еще</w:t>
      </w:r>
      <w:r w:rsidR="00E37138" w:rsidRPr="008E787D">
        <w:t xml:space="preserve"> </w:t>
      </w:r>
      <w:r w:rsidR="00E37138">
        <w:t>три</w:t>
      </w:r>
      <w:r w:rsidR="00E37138" w:rsidRPr="008E787D">
        <w:t xml:space="preserve"> </w:t>
      </w:r>
      <w:r w:rsidR="00E37138">
        <w:t>фермы</w:t>
      </w:r>
      <w:r w:rsidR="00E37138" w:rsidRPr="008E787D">
        <w:t xml:space="preserve"> </w:t>
      </w:r>
      <w:r w:rsidR="00E37138">
        <w:t>общей</w:t>
      </w:r>
      <w:r w:rsidR="00E37138" w:rsidRPr="008E787D">
        <w:t xml:space="preserve"> </w:t>
      </w:r>
      <w:r w:rsidR="00E37138">
        <w:t>площадью</w:t>
      </w:r>
      <w:r w:rsidR="00E37138" w:rsidRPr="008E787D">
        <w:t xml:space="preserve"> </w:t>
      </w:r>
      <w:r w:rsidR="00E37138" w:rsidRPr="006618CF">
        <w:t>18</w:t>
      </w:r>
      <w:r w:rsidR="00C90291" w:rsidRPr="00C90291">
        <w:t xml:space="preserve"> </w:t>
      </w:r>
      <w:r w:rsidR="003628B9">
        <w:t>993 гектара</w:t>
      </w:r>
      <w:r w:rsidR="00E37138" w:rsidRPr="008E787D">
        <w:t>, которые пока не п</w:t>
      </w:r>
      <w:r w:rsidR="00E37138" w:rsidRPr="008E787D">
        <w:t>е</w:t>
      </w:r>
      <w:r w:rsidR="00E37138" w:rsidRPr="008E787D">
        <w:t>реданы общине сан и возможно будут использоваться в целях сохранения дикой живой природы/туризма или в качестве каких-то иных предприятий, которые могли бы приносить выгоду общине сан в социальном или экономическом о</w:t>
      </w:r>
      <w:r w:rsidR="00E37138" w:rsidRPr="008E787D">
        <w:t>т</w:t>
      </w:r>
      <w:r w:rsidR="00E37138" w:rsidRPr="008E787D">
        <w:t xml:space="preserve">ношении. </w:t>
      </w:r>
      <w:r w:rsidR="00E37138">
        <w:t>Таким</w:t>
      </w:r>
      <w:r w:rsidR="00E37138" w:rsidRPr="00C361FE">
        <w:t xml:space="preserve"> </w:t>
      </w:r>
      <w:r w:rsidR="00E37138">
        <w:t>образом</w:t>
      </w:r>
      <w:r w:rsidR="00E37138" w:rsidRPr="00C361FE">
        <w:t xml:space="preserve">, </w:t>
      </w:r>
      <w:r w:rsidR="00E37138">
        <w:t>число</w:t>
      </w:r>
      <w:r w:rsidR="00E37138" w:rsidRPr="00C361FE">
        <w:t xml:space="preserve"> </w:t>
      </w:r>
      <w:r w:rsidR="00E37138">
        <w:t>ферм</w:t>
      </w:r>
      <w:r w:rsidR="00E37138" w:rsidRPr="00C361FE">
        <w:t xml:space="preserve">, </w:t>
      </w:r>
      <w:r w:rsidR="00E37138">
        <w:t>переданных</w:t>
      </w:r>
      <w:r w:rsidR="00E37138" w:rsidRPr="00C361FE">
        <w:t xml:space="preserve"> </w:t>
      </w:r>
      <w:r w:rsidR="00E37138">
        <w:t>Канцелярии</w:t>
      </w:r>
      <w:r w:rsidR="00E37138" w:rsidRPr="00C361FE">
        <w:t xml:space="preserve"> </w:t>
      </w:r>
      <w:r w:rsidR="00E37138">
        <w:t>заместителя</w:t>
      </w:r>
      <w:r w:rsidR="00E37138" w:rsidRPr="00C361FE">
        <w:t xml:space="preserve"> </w:t>
      </w:r>
      <w:r w:rsidR="00E37138">
        <w:t>Премьер</w:t>
      </w:r>
      <w:r w:rsidR="00E37138" w:rsidRPr="00C361FE">
        <w:t>-</w:t>
      </w:r>
      <w:r w:rsidR="00E37138">
        <w:t>министра</w:t>
      </w:r>
      <w:r w:rsidR="00E37138" w:rsidRPr="00C361FE">
        <w:t xml:space="preserve">, </w:t>
      </w:r>
      <w:r w:rsidR="00E37138">
        <w:t>составляет</w:t>
      </w:r>
      <w:r w:rsidR="00B07D36">
        <w:t xml:space="preserve"> семь – шесть</w:t>
      </w:r>
      <w:r w:rsidR="00E37138" w:rsidRPr="00C361FE">
        <w:t xml:space="preserve"> </w:t>
      </w:r>
      <w:r w:rsidR="00E37138">
        <w:t>в</w:t>
      </w:r>
      <w:r w:rsidR="00E37138" w:rsidRPr="00C361FE">
        <w:t xml:space="preserve"> </w:t>
      </w:r>
      <w:r w:rsidR="00E37138">
        <w:t>районе</w:t>
      </w:r>
      <w:r w:rsidR="00E37138" w:rsidRPr="00C361FE">
        <w:t xml:space="preserve"> </w:t>
      </w:r>
      <w:proofErr w:type="spellStart"/>
      <w:r w:rsidR="00E37138">
        <w:t>Кунене</w:t>
      </w:r>
      <w:proofErr w:type="spellEnd"/>
      <w:r w:rsidR="00E37138" w:rsidRPr="00C361FE">
        <w:t xml:space="preserve"> </w:t>
      </w:r>
      <w:r w:rsidR="00E37138">
        <w:t>возле</w:t>
      </w:r>
      <w:r w:rsidR="00E37138" w:rsidRPr="00C361FE">
        <w:t xml:space="preserve"> </w:t>
      </w:r>
      <w:r w:rsidR="00E37138">
        <w:t>национал</w:t>
      </w:r>
      <w:r w:rsidR="00E37138">
        <w:t>ь</w:t>
      </w:r>
      <w:r w:rsidR="00E37138">
        <w:t>ного</w:t>
      </w:r>
      <w:r w:rsidR="00E37138" w:rsidRPr="00C361FE">
        <w:t xml:space="preserve"> </w:t>
      </w:r>
      <w:r w:rsidR="00E37138">
        <w:t>парка</w:t>
      </w:r>
      <w:r w:rsidR="00E37138" w:rsidRPr="00C361FE">
        <w:t xml:space="preserve"> "</w:t>
      </w:r>
      <w:proofErr w:type="spellStart"/>
      <w:r w:rsidR="00E37138">
        <w:t>Этоша</w:t>
      </w:r>
      <w:proofErr w:type="spellEnd"/>
      <w:r w:rsidR="00E37138" w:rsidRPr="00C361FE">
        <w:t xml:space="preserve">" </w:t>
      </w:r>
      <w:r w:rsidR="00E37138">
        <w:t>и</w:t>
      </w:r>
      <w:r w:rsidR="00E37138" w:rsidRPr="00C361FE">
        <w:t xml:space="preserve"> </w:t>
      </w:r>
      <w:r w:rsidR="00B07D36">
        <w:t>одну</w:t>
      </w:r>
      <w:r w:rsidR="00E37138" w:rsidRPr="00C361FE">
        <w:t xml:space="preserve"> </w:t>
      </w:r>
      <w:r w:rsidR="00E37138">
        <w:t>ферм</w:t>
      </w:r>
      <w:r w:rsidR="00B07D36">
        <w:t>у</w:t>
      </w:r>
      <w:r w:rsidR="00E37138" w:rsidRPr="00C361FE">
        <w:t xml:space="preserve"> </w:t>
      </w:r>
      <w:r w:rsidR="00E37138">
        <w:t>в</w:t>
      </w:r>
      <w:r w:rsidR="00E37138" w:rsidRPr="00C361FE">
        <w:t xml:space="preserve"> </w:t>
      </w:r>
      <w:r w:rsidR="00E37138">
        <w:t>районе</w:t>
      </w:r>
      <w:r w:rsidR="00E37138" w:rsidRPr="00C361FE">
        <w:t xml:space="preserve"> </w:t>
      </w:r>
      <w:proofErr w:type="spellStart"/>
      <w:r w:rsidR="00E37138">
        <w:t>Отжозонджупа</w:t>
      </w:r>
      <w:proofErr w:type="spellEnd"/>
      <w:r w:rsidR="00E37138" w:rsidRPr="00C361FE">
        <w:t xml:space="preserve">. </w:t>
      </w:r>
      <w:r w:rsidR="00E37138">
        <w:t>В</w:t>
      </w:r>
      <w:r w:rsidR="00E37138" w:rsidRPr="00C361FE">
        <w:t xml:space="preserve"> </w:t>
      </w:r>
      <w:r w:rsidR="00E37138">
        <w:t>конце</w:t>
      </w:r>
      <w:r w:rsidR="00E37138" w:rsidRPr="00C361FE">
        <w:t xml:space="preserve"> 2012 </w:t>
      </w:r>
      <w:r w:rsidR="00E37138">
        <w:t>года</w:t>
      </w:r>
      <w:r w:rsidR="00E37138" w:rsidRPr="00C361FE">
        <w:t xml:space="preserve"> </w:t>
      </w:r>
      <w:r w:rsidR="00E37138">
        <w:t>Министерство</w:t>
      </w:r>
      <w:r w:rsidR="00E37138" w:rsidRPr="00C361FE">
        <w:t xml:space="preserve"> </w:t>
      </w:r>
      <w:r w:rsidR="00E37138">
        <w:t>земель</w:t>
      </w:r>
      <w:r w:rsidR="00E37138" w:rsidRPr="00C361FE">
        <w:t xml:space="preserve"> </w:t>
      </w:r>
      <w:r w:rsidR="00E37138">
        <w:t>и</w:t>
      </w:r>
      <w:r w:rsidR="00E37138" w:rsidRPr="00C361FE">
        <w:t xml:space="preserve"> </w:t>
      </w:r>
      <w:r w:rsidR="00E37138">
        <w:t>по</w:t>
      </w:r>
      <w:r w:rsidR="00E37138" w:rsidRPr="00C361FE">
        <w:t xml:space="preserve"> </w:t>
      </w:r>
      <w:r w:rsidR="00E37138">
        <w:t>вопросам</w:t>
      </w:r>
      <w:r w:rsidR="00E37138" w:rsidRPr="00C361FE">
        <w:t xml:space="preserve"> </w:t>
      </w:r>
      <w:r w:rsidR="00E37138">
        <w:t>расселения</w:t>
      </w:r>
      <w:r w:rsidR="00E37138" w:rsidRPr="00C361FE">
        <w:t xml:space="preserve"> </w:t>
      </w:r>
      <w:r w:rsidR="00E37138">
        <w:t>приобрело</w:t>
      </w:r>
      <w:r w:rsidR="00E37138" w:rsidRPr="00C361FE">
        <w:t xml:space="preserve"> </w:t>
      </w:r>
      <w:r w:rsidR="00E37138">
        <w:t>еще</w:t>
      </w:r>
      <w:r w:rsidR="00E37138" w:rsidRPr="00C361FE">
        <w:t xml:space="preserve"> </w:t>
      </w:r>
      <w:r w:rsidR="00E37138">
        <w:t>одну</w:t>
      </w:r>
      <w:r w:rsidR="00E37138" w:rsidRPr="00C361FE">
        <w:t xml:space="preserve"> </w:t>
      </w:r>
      <w:r w:rsidR="00E37138">
        <w:t>ферму</w:t>
      </w:r>
      <w:r w:rsidR="00E37138" w:rsidRPr="00C361FE">
        <w:t xml:space="preserve"> </w:t>
      </w:r>
      <w:r w:rsidR="00E37138">
        <w:t>площадью</w:t>
      </w:r>
      <w:r w:rsidR="00E37138" w:rsidRPr="00C361FE">
        <w:t xml:space="preserve"> </w:t>
      </w:r>
      <w:r w:rsidR="00E37138">
        <w:t>примерно</w:t>
      </w:r>
      <w:r w:rsidR="00E37138" w:rsidRPr="00C361FE">
        <w:t xml:space="preserve"> 7</w:t>
      </w:r>
      <w:r w:rsidR="00C90291" w:rsidRPr="00C90291">
        <w:t xml:space="preserve"> </w:t>
      </w:r>
      <w:r w:rsidR="00E37138" w:rsidRPr="00C361FE">
        <w:t xml:space="preserve">000 </w:t>
      </w:r>
      <w:r w:rsidR="003628B9">
        <w:t>гектаров</w:t>
      </w:r>
      <w:r w:rsidR="00E37138" w:rsidRPr="00C361FE">
        <w:t xml:space="preserve"> </w:t>
      </w:r>
      <w:r w:rsidR="00E37138">
        <w:t>в</w:t>
      </w:r>
      <w:r w:rsidR="00E37138" w:rsidRPr="00C361FE">
        <w:t xml:space="preserve"> </w:t>
      </w:r>
      <w:r w:rsidR="00E37138">
        <w:t>районе</w:t>
      </w:r>
      <w:r w:rsidR="00E37138" w:rsidRPr="00C361FE">
        <w:t xml:space="preserve"> </w:t>
      </w:r>
      <w:proofErr w:type="spellStart"/>
      <w:r w:rsidR="00E37138">
        <w:t>Ошикото</w:t>
      </w:r>
      <w:proofErr w:type="spellEnd"/>
      <w:r w:rsidR="00E37138" w:rsidRPr="00C361FE">
        <w:t xml:space="preserve"> </w:t>
      </w:r>
      <w:r w:rsidR="00E37138">
        <w:t>и</w:t>
      </w:r>
      <w:r w:rsidR="00E37138" w:rsidRPr="00C361FE">
        <w:t xml:space="preserve"> </w:t>
      </w:r>
      <w:r w:rsidR="00E37138">
        <w:t>передало</w:t>
      </w:r>
      <w:r w:rsidR="00E37138" w:rsidRPr="00C361FE">
        <w:t xml:space="preserve"> </w:t>
      </w:r>
      <w:r w:rsidR="00E37138">
        <w:t>ее</w:t>
      </w:r>
      <w:r w:rsidR="00E37138" w:rsidRPr="00C361FE">
        <w:t xml:space="preserve"> </w:t>
      </w:r>
      <w:r w:rsidR="00E37138">
        <w:t>Канцел</w:t>
      </w:r>
      <w:r w:rsidR="00E37138">
        <w:t>я</w:t>
      </w:r>
      <w:r w:rsidR="00E37138">
        <w:t>рии</w:t>
      </w:r>
      <w:r w:rsidR="00E37138" w:rsidRPr="00C361FE">
        <w:t xml:space="preserve"> </w:t>
      </w:r>
      <w:r w:rsidR="00E37138">
        <w:t>заместителя</w:t>
      </w:r>
      <w:r w:rsidR="00E37138" w:rsidRPr="00C361FE">
        <w:t xml:space="preserve"> </w:t>
      </w:r>
      <w:r w:rsidR="00E37138">
        <w:t>Премьер</w:t>
      </w:r>
      <w:r w:rsidR="00E37138" w:rsidRPr="00C361FE">
        <w:t>-</w:t>
      </w:r>
      <w:r w:rsidR="00E37138">
        <w:t>министра</w:t>
      </w:r>
      <w:r w:rsidR="00E37138" w:rsidRPr="00C361FE">
        <w:t xml:space="preserve"> </w:t>
      </w:r>
      <w:r w:rsidR="00E37138">
        <w:t>для</w:t>
      </w:r>
      <w:r w:rsidR="00E37138" w:rsidRPr="00C361FE">
        <w:t xml:space="preserve"> </w:t>
      </w:r>
      <w:r w:rsidR="00E37138">
        <w:t>целевого</w:t>
      </w:r>
      <w:r w:rsidR="00E37138" w:rsidRPr="00C361FE">
        <w:t xml:space="preserve"> </w:t>
      </w:r>
      <w:r w:rsidR="00E37138">
        <w:t>расселения</w:t>
      </w:r>
      <w:r w:rsidR="00E37138" w:rsidRPr="00C361FE">
        <w:t xml:space="preserve"> </w:t>
      </w:r>
      <w:r w:rsidR="00E37138">
        <w:t>на</w:t>
      </w:r>
      <w:r w:rsidR="00E37138" w:rsidRPr="00C361FE">
        <w:t xml:space="preserve"> </w:t>
      </w:r>
      <w:r w:rsidR="00E37138">
        <w:t>ней</w:t>
      </w:r>
      <w:r w:rsidR="00E37138" w:rsidRPr="00C361FE">
        <w:t xml:space="preserve"> </w:t>
      </w:r>
      <w:r w:rsidR="00E37138">
        <w:t>представ</w:t>
      </w:r>
      <w:r w:rsidR="00E37138">
        <w:t>и</w:t>
      </w:r>
      <w:r w:rsidR="00E37138">
        <w:t>телей</w:t>
      </w:r>
      <w:r w:rsidR="00E37138" w:rsidRPr="00C361FE">
        <w:t xml:space="preserve"> </w:t>
      </w:r>
      <w:r w:rsidR="00E37138">
        <w:t>общины</w:t>
      </w:r>
      <w:r w:rsidR="00E37138" w:rsidRPr="00C361FE">
        <w:t xml:space="preserve"> </w:t>
      </w:r>
      <w:r w:rsidR="00E37138">
        <w:t>сан</w:t>
      </w:r>
      <w:r w:rsidR="00E37138" w:rsidRPr="00C361FE">
        <w:t xml:space="preserve">, </w:t>
      </w:r>
      <w:r w:rsidR="00E37138">
        <w:t>проживающих</w:t>
      </w:r>
      <w:r w:rsidR="00E37138" w:rsidRPr="00C361FE">
        <w:t xml:space="preserve"> </w:t>
      </w:r>
      <w:r w:rsidR="00E37138">
        <w:t>в</w:t>
      </w:r>
      <w:r w:rsidR="00E37138" w:rsidRPr="00C361FE">
        <w:t xml:space="preserve"> </w:t>
      </w:r>
      <w:proofErr w:type="spellStart"/>
      <w:r w:rsidR="00E37138">
        <w:t>Ошивело</w:t>
      </w:r>
      <w:proofErr w:type="spellEnd"/>
      <w:r w:rsidR="00E37138" w:rsidRPr="00C361FE">
        <w:t xml:space="preserve">. </w:t>
      </w:r>
      <w:r w:rsidR="00E37138">
        <w:t>Таким</w:t>
      </w:r>
      <w:r w:rsidR="00E37138" w:rsidRPr="008E787D">
        <w:t xml:space="preserve"> </w:t>
      </w:r>
      <w:r w:rsidR="00E37138">
        <w:t>образом</w:t>
      </w:r>
      <w:r w:rsidR="00E37138" w:rsidRPr="008E787D">
        <w:t xml:space="preserve">, </w:t>
      </w:r>
      <w:r w:rsidR="00E37138">
        <w:t>общее</w:t>
      </w:r>
      <w:r w:rsidR="00E37138" w:rsidRPr="008E787D">
        <w:t xml:space="preserve"> </w:t>
      </w:r>
      <w:r w:rsidR="00E37138">
        <w:t>число</w:t>
      </w:r>
      <w:r w:rsidR="00E37138" w:rsidRPr="008E787D">
        <w:t xml:space="preserve"> </w:t>
      </w:r>
      <w:r w:rsidR="00E37138">
        <w:t>ферм</w:t>
      </w:r>
      <w:r w:rsidR="00E37138" w:rsidRPr="008E787D">
        <w:t xml:space="preserve">, </w:t>
      </w:r>
      <w:r w:rsidR="00E37138">
        <w:t>переданных</w:t>
      </w:r>
      <w:r w:rsidR="00E37138" w:rsidRPr="008E787D">
        <w:t xml:space="preserve"> </w:t>
      </w:r>
      <w:r w:rsidR="00E37138">
        <w:t>Канцелярии</w:t>
      </w:r>
      <w:r w:rsidR="00E37138" w:rsidRPr="008E787D">
        <w:t xml:space="preserve"> </w:t>
      </w:r>
      <w:r w:rsidR="00E37138">
        <w:t>заместителя</w:t>
      </w:r>
      <w:r w:rsidR="00E37138" w:rsidRPr="008E787D">
        <w:t xml:space="preserve"> </w:t>
      </w:r>
      <w:r w:rsidR="00E37138">
        <w:t>Премьер</w:t>
      </w:r>
      <w:r w:rsidR="00E37138" w:rsidRPr="008E787D">
        <w:t>-</w:t>
      </w:r>
      <w:r w:rsidR="00E37138">
        <w:t>министра</w:t>
      </w:r>
      <w:r w:rsidR="00E37138" w:rsidRPr="008E787D">
        <w:t xml:space="preserve">, </w:t>
      </w:r>
      <w:r w:rsidR="00E37138">
        <w:t>в</w:t>
      </w:r>
      <w:r w:rsidR="00E37138" w:rsidRPr="008E787D">
        <w:t xml:space="preserve"> </w:t>
      </w:r>
      <w:r w:rsidR="00E37138">
        <w:t>том</w:t>
      </w:r>
      <w:r w:rsidR="00E37138" w:rsidRPr="008E787D">
        <w:t xml:space="preserve"> </w:t>
      </w:r>
      <w:r w:rsidR="00E37138">
        <w:t>числе</w:t>
      </w:r>
      <w:r w:rsidR="00E37138" w:rsidRPr="008E787D">
        <w:t xml:space="preserve"> </w:t>
      </w:r>
      <w:r w:rsidR="00E37138">
        <w:t>безвозмездно,</w:t>
      </w:r>
      <w:r w:rsidR="00E37138" w:rsidRPr="008E787D">
        <w:t xml:space="preserve"> </w:t>
      </w:r>
      <w:r w:rsidR="00E37138">
        <w:t>составляет восемь,</w:t>
      </w:r>
      <w:r w:rsidR="00E37138" w:rsidRPr="008E787D">
        <w:t xml:space="preserve"> </w:t>
      </w:r>
      <w:r w:rsidR="00E37138">
        <w:t>и</w:t>
      </w:r>
      <w:r w:rsidR="00E37138" w:rsidRPr="008E787D">
        <w:t xml:space="preserve"> </w:t>
      </w:r>
      <w:r w:rsidR="00E37138">
        <w:t>вместе они занимают</w:t>
      </w:r>
      <w:r w:rsidR="00E37138" w:rsidRPr="008E787D">
        <w:t xml:space="preserve"> </w:t>
      </w:r>
      <w:r w:rsidR="00E37138">
        <w:t>площадь</w:t>
      </w:r>
      <w:r w:rsidR="00E37138" w:rsidRPr="008E787D">
        <w:t xml:space="preserve"> </w:t>
      </w:r>
      <w:r w:rsidR="003628B9">
        <w:t>в</w:t>
      </w:r>
      <w:r w:rsidR="003628B9">
        <w:br/>
      </w:r>
      <w:r w:rsidR="00C90291">
        <w:t xml:space="preserve">50 </w:t>
      </w:r>
      <w:r w:rsidR="00C8093E">
        <w:t>564,1246 гектара</w:t>
      </w:r>
      <w:r w:rsidR="00E37138" w:rsidRPr="008E787D">
        <w:t>.</w:t>
      </w:r>
    </w:p>
    <w:p w:rsidR="00E37138" w:rsidRPr="007C1F3E" w:rsidRDefault="00466F96" w:rsidP="007C1F3E">
      <w:pPr>
        <w:pStyle w:val="H23GR"/>
        <w:rPr>
          <w:rFonts w:cs="Arial"/>
          <w:b w:val="0"/>
          <w:szCs w:val="32"/>
        </w:rPr>
      </w:pPr>
      <w:r>
        <w:tab/>
      </w:r>
      <w:r>
        <w:tab/>
      </w:r>
      <w:r w:rsidR="00E37138" w:rsidRPr="007C1F3E">
        <w:rPr>
          <w:rFonts w:cs="Arial"/>
          <w:b w:val="0"/>
          <w:szCs w:val="32"/>
        </w:rPr>
        <w:t>Таблица 1</w:t>
      </w:r>
      <w:r w:rsidR="007C1F3E">
        <w:rPr>
          <w:rFonts w:cs="Arial"/>
          <w:b w:val="0"/>
          <w:szCs w:val="32"/>
        </w:rPr>
        <w:br/>
      </w:r>
      <w:r w:rsidR="00E37138" w:rsidRPr="007C1F3E">
        <w:rPr>
          <w:rFonts w:cs="Arial"/>
          <w:bCs/>
          <w:szCs w:val="32"/>
          <w:lang w:eastAsia="es-ES"/>
        </w:rPr>
        <w:t>Фермы, выкупленные и переданные Канцеляр</w:t>
      </w:r>
      <w:r w:rsidRPr="007C1F3E">
        <w:rPr>
          <w:rFonts w:cs="Arial"/>
          <w:bCs/>
          <w:szCs w:val="32"/>
          <w:lang w:eastAsia="es-ES"/>
        </w:rPr>
        <w:t xml:space="preserve">ии Премьер-министра </w:t>
      </w:r>
      <w:r w:rsidRPr="007C1F3E">
        <w:rPr>
          <w:rFonts w:cs="Arial"/>
          <w:bCs/>
          <w:szCs w:val="32"/>
          <w:lang w:eastAsia="es-ES"/>
        </w:rPr>
        <w:br/>
        <w:t>в 2006–</w:t>
      </w:r>
      <w:r w:rsidR="00E37138" w:rsidRPr="007C1F3E">
        <w:rPr>
          <w:rFonts w:cs="Arial"/>
          <w:bCs/>
          <w:szCs w:val="32"/>
          <w:lang w:eastAsia="es-ES"/>
        </w:rPr>
        <w:t xml:space="preserve">2013 годах: расселение представителей общины сан, в первую очередь народностей </w:t>
      </w:r>
      <w:proofErr w:type="spellStart"/>
      <w:r w:rsidR="00E37138" w:rsidRPr="007C1F3E">
        <w:rPr>
          <w:rFonts w:cs="Arial"/>
          <w:bCs/>
          <w:szCs w:val="32"/>
          <w:lang w:eastAsia="es-ES"/>
        </w:rPr>
        <w:t>айлъом</w:t>
      </w:r>
      <w:proofErr w:type="spellEnd"/>
      <w:r w:rsidR="00E37138" w:rsidRPr="007C1F3E">
        <w:rPr>
          <w:rFonts w:cs="Arial"/>
          <w:bCs/>
          <w:szCs w:val="32"/>
          <w:lang w:eastAsia="es-ES"/>
        </w:rPr>
        <w:t xml:space="preserve"> и ом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350"/>
        <w:gridCol w:w="1931"/>
        <w:gridCol w:w="1350"/>
        <w:gridCol w:w="1303"/>
        <w:gridCol w:w="1162"/>
        <w:gridCol w:w="1274"/>
      </w:tblGrid>
      <w:tr w:rsidR="00E37138" w:rsidRPr="00466F96" w:rsidTr="00F8109C">
        <w:trPr>
          <w:trHeight w:val="240"/>
          <w:tblHeader/>
        </w:trPr>
        <w:tc>
          <w:tcPr>
            <w:tcW w:w="23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37138" w:rsidRPr="007C1F3E" w:rsidRDefault="00E37138" w:rsidP="007C1F3E">
            <w:pPr>
              <w:keepNext/>
              <w:spacing w:before="80" w:after="80" w:line="200" w:lineRule="exact"/>
              <w:rPr>
                <w:i/>
                <w:sz w:val="16"/>
                <w:szCs w:val="16"/>
              </w:rPr>
            </w:pPr>
            <w:r w:rsidRPr="007C1F3E">
              <w:rPr>
                <w:i/>
                <w:sz w:val="16"/>
                <w:szCs w:val="16"/>
              </w:rPr>
              <w:t>№</w:t>
            </w:r>
          </w:p>
        </w:tc>
        <w:tc>
          <w:tcPr>
            <w:tcW w:w="131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37138" w:rsidRPr="007C1F3E" w:rsidRDefault="00E37138" w:rsidP="007C1F3E">
            <w:pPr>
              <w:keepNext/>
              <w:spacing w:before="80" w:after="80" w:line="200" w:lineRule="exact"/>
              <w:rPr>
                <w:i/>
                <w:sz w:val="16"/>
                <w:szCs w:val="16"/>
              </w:rPr>
            </w:pPr>
            <w:r w:rsidRPr="007C1F3E">
              <w:rPr>
                <w:i/>
                <w:sz w:val="16"/>
                <w:szCs w:val="16"/>
              </w:rPr>
              <w:t xml:space="preserve">Название фермы </w:t>
            </w:r>
          </w:p>
        </w:tc>
        <w:tc>
          <w:tcPr>
            <w:tcW w:w="91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37138" w:rsidRPr="00F8109C" w:rsidRDefault="00E37138" w:rsidP="00F8109C">
            <w:pPr>
              <w:keepNext/>
              <w:spacing w:before="80" w:after="80" w:line="200" w:lineRule="exact"/>
              <w:rPr>
                <w:i/>
                <w:sz w:val="16"/>
                <w:szCs w:val="16"/>
              </w:rPr>
            </w:pPr>
            <w:r w:rsidRPr="00F8109C">
              <w:rPr>
                <w:i/>
                <w:sz w:val="16"/>
                <w:szCs w:val="16"/>
              </w:rPr>
              <w:t>Район</w:t>
            </w:r>
          </w:p>
        </w:tc>
        <w:tc>
          <w:tcPr>
            <w:tcW w:w="88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37138" w:rsidRPr="007C1F3E" w:rsidRDefault="00E37138" w:rsidP="00F8109C">
            <w:pPr>
              <w:keepNext/>
              <w:spacing w:before="80" w:after="80" w:line="200" w:lineRule="exact"/>
              <w:rPr>
                <w:i/>
                <w:sz w:val="16"/>
                <w:lang w:eastAsia="es-ES"/>
              </w:rPr>
            </w:pPr>
            <w:r w:rsidRPr="00F8109C">
              <w:rPr>
                <w:i/>
                <w:sz w:val="16"/>
                <w:szCs w:val="16"/>
              </w:rPr>
              <w:t>Год приобрет</w:t>
            </w:r>
            <w:r w:rsidRPr="00F8109C">
              <w:rPr>
                <w:i/>
                <w:sz w:val="16"/>
                <w:szCs w:val="16"/>
              </w:rPr>
              <w:t>е</w:t>
            </w:r>
            <w:r w:rsidRPr="00F8109C">
              <w:rPr>
                <w:i/>
                <w:sz w:val="16"/>
                <w:szCs w:val="16"/>
              </w:rPr>
              <w:t>ния и передачи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37138" w:rsidRPr="007C1F3E" w:rsidRDefault="00E37138" w:rsidP="007C1F3E">
            <w:pPr>
              <w:keepNext/>
              <w:keepLines/>
              <w:spacing w:before="80" w:after="80" w:line="200" w:lineRule="exact"/>
              <w:jc w:val="right"/>
              <w:rPr>
                <w:i/>
                <w:sz w:val="16"/>
                <w:lang w:eastAsia="es-ES"/>
              </w:rPr>
            </w:pPr>
            <w:r w:rsidRPr="007C1F3E">
              <w:rPr>
                <w:i/>
                <w:sz w:val="16"/>
                <w:lang w:eastAsia="es-ES"/>
              </w:rPr>
              <w:t xml:space="preserve">Площадь </w:t>
            </w:r>
            <w:r w:rsidRPr="007C1F3E">
              <w:rPr>
                <w:i/>
                <w:sz w:val="16"/>
                <w:lang w:eastAsia="es-ES"/>
              </w:rPr>
              <w:br/>
              <w:t>(в га)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37138" w:rsidRPr="007C1F3E" w:rsidRDefault="00E37138" w:rsidP="007C1F3E">
            <w:pPr>
              <w:keepNext/>
              <w:keepLines/>
              <w:spacing w:before="80" w:after="80" w:line="200" w:lineRule="exact"/>
              <w:jc w:val="right"/>
              <w:rPr>
                <w:i/>
                <w:sz w:val="16"/>
                <w:lang w:eastAsia="es-ES"/>
              </w:rPr>
            </w:pPr>
            <w:r w:rsidRPr="007C1F3E">
              <w:rPr>
                <w:i/>
                <w:sz w:val="16"/>
                <w:lang w:eastAsia="es-ES"/>
              </w:rPr>
              <w:t>Количество переселенцев</w:t>
            </w:r>
          </w:p>
        </w:tc>
      </w:tr>
      <w:tr w:rsidR="00E37138" w:rsidRPr="00466F96" w:rsidTr="00F8109C">
        <w:trPr>
          <w:trHeight w:val="240"/>
        </w:trPr>
        <w:tc>
          <w:tcPr>
            <w:tcW w:w="238" w:type="pct"/>
            <w:tcBorders>
              <w:top w:val="single" w:sz="12" w:space="0" w:color="auto"/>
            </w:tcBorders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7C1F3E">
              <w:rPr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310" w:type="pct"/>
            <w:tcBorders>
              <w:top w:val="single" w:sz="12" w:space="0" w:color="auto"/>
            </w:tcBorders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7C1F3E">
              <w:rPr>
                <w:sz w:val="18"/>
                <w:szCs w:val="18"/>
                <w:lang w:eastAsia="es-ES"/>
              </w:rPr>
              <w:t>Уиткомс</w:t>
            </w:r>
            <w:proofErr w:type="spellEnd"/>
          </w:p>
        </w:tc>
        <w:tc>
          <w:tcPr>
            <w:tcW w:w="916" w:type="pct"/>
            <w:tcBorders>
              <w:top w:val="single" w:sz="12" w:space="0" w:color="auto"/>
            </w:tcBorders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F8109C">
              <w:rPr>
                <w:sz w:val="18"/>
                <w:szCs w:val="18"/>
                <w:lang w:eastAsia="es-ES"/>
              </w:rPr>
              <w:t>Отжозонджупа</w:t>
            </w:r>
            <w:proofErr w:type="spellEnd"/>
          </w:p>
        </w:tc>
        <w:tc>
          <w:tcPr>
            <w:tcW w:w="884" w:type="pct"/>
            <w:tcBorders>
              <w:top w:val="single" w:sz="12" w:space="0" w:color="auto"/>
            </w:tcBorders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F8109C">
              <w:rPr>
                <w:sz w:val="18"/>
                <w:szCs w:val="18"/>
                <w:lang w:eastAsia="es-ES"/>
              </w:rPr>
              <w:t>2006/07 годы</w:t>
            </w:r>
          </w:p>
        </w:tc>
        <w:tc>
          <w:tcPr>
            <w:tcW w:w="788" w:type="pct"/>
            <w:tcBorders>
              <w:top w:val="single" w:sz="12" w:space="0" w:color="auto"/>
            </w:tcBorders>
            <w:shd w:val="clear" w:color="auto" w:fill="auto"/>
          </w:tcPr>
          <w:p w:rsidR="00E37138" w:rsidRPr="00F8109C" w:rsidRDefault="00E37138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6</w:t>
            </w:r>
            <w:r w:rsidR="00C90291">
              <w:rPr>
                <w:sz w:val="18"/>
                <w:lang w:eastAsia="es-ES"/>
              </w:rPr>
              <w:t xml:space="preserve"> </w:t>
            </w:r>
            <w:r w:rsidRPr="00F8109C">
              <w:rPr>
                <w:sz w:val="18"/>
                <w:lang w:eastAsia="es-ES"/>
              </w:rPr>
              <w:t>389,11</w:t>
            </w:r>
          </w:p>
        </w:tc>
        <w:tc>
          <w:tcPr>
            <w:tcW w:w="864" w:type="pct"/>
            <w:tcBorders>
              <w:top w:val="single" w:sz="12" w:space="0" w:color="auto"/>
            </w:tcBorders>
            <w:shd w:val="clear" w:color="auto" w:fill="auto"/>
          </w:tcPr>
          <w:p w:rsidR="00E37138" w:rsidRPr="00F8109C" w:rsidRDefault="00E37138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53</w:t>
            </w:r>
          </w:p>
        </w:tc>
      </w:tr>
      <w:tr w:rsidR="00E37138" w:rsidRPr="00466F96" w:rsidTr="00F8109C">
        <w:trPr>
          <w:trHeight w:val="240"/>
        </w:trPr>
        <w:tc>
          <w:tcPr>
            <w:tcW w:w="238" w:type="pct"/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7C1F3E">
              <w:rPr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310" w:type="pct"/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7C1F3E">
              <w:rPr>
                <w:sz w:val="18"/>
                <w:szCs w:val="18"/>
                <w:lang w:eastAsia="es-ES"/>
              </w:rPr>
              <w:t>Муиплас</w:t>
            </w:r>
            <w:proofErr w:type="spellEnd"/>
            <w:r w:rsidRPr="007C1F3E">
              <w:rPr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916" w:type="pct"/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F8109C">
              <w:rPr>
                <w:sz w:val="18"/>
                <w:szCs w:val="18"/>
                <w:lang w:eastAsia="es-ES"/>
              </w:rPr>
              <w:t>Кунене</w:t>
            </w:r>
            <w:proofErr w:type="spellEnd"/>
          </w:p>
        </w:tc>
        <w:tc>
          <w:tcPr>
            <w:tcW w:w="884" w:type="pct"/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F8109C">
              <w:rPr>
                <w:sz w:val="18"/>
                <w:szCs w:val="18"/>
                <w:lang w:eastAsia="es-ES"/>
              </w:rPr>
              <w:t>2009/10 годы</w:t>
            </w:r>
          </w:p>
        </w:tc>
        <w:tc>
          <w:tcPr>
            <w:tcW w:w="788" w:type="pct"/>
            <w:shd w:val="clear" w:color="auto" w:fill="auto"/>
          </w:tcPr>
          <w:p w:rsidR="00E37138" w:rsidRPr="00F8109C" w:rsidRDefault="00E37138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6</w:t>
            </w:r>
            <w:r w:rsidR="00C90291">
              <w:rPr>
                <w:sz w:val="18"/>
                <w:lang w:eastAsia="es-ES"/>
              </w:rPr>
              <w:t xml:space="preserve"> </w:t>
            </w:r>
            <w:r w:rsidRPr="00F8109C">
              <w:rPr>
                <w:sz w:val="18"/>
                <w:lang w:eastAsia="es-ES"/>
              </w:rPr>
              <w:t>538,6759</w:t>
            </w:r>
          </w:p>
        </w:tc>
        <w:tc>
          <w:tcPr>
            <w:tcW w:w="864" w:type="pct"/>
            <w:shd w:val="clear" w:color="auto" w:fill="auto"/>
          </w:tcPr>
          <w:p w:rsidR="00E37138" w:rsidRPr="00F8109C" w:rsidRDefault="00E37138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270</w:t>
            </w:r>
          </w:p>
        </w:tc>
      </w:tr>
      <w:tr w:rsidR="00E37138" w:rsidRPr="00466F96" w:rsidTr="00F8109C">
        <w:trPr>
          <w:trHeight w:val="240"/>
        </w:trPr>
        <w:tc>
          <w:tcPr>
            <w:tcW w:w="238" w:type="pct"/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7C1F3E">
              <w:rPr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310" w:type="pct"/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7C1F3E">
              <w:rPr>
                <w:sz w:val="18"/>
                <w:szCs w:val="18"/>
                <w:lang w:eastAsia="es-ES"/>
              </w:rPr>
              <w:t>Серингкоп</w:t>
            </w:r>
            <w:proofErr w:type="spellEnd"/>
            <w:r w:rsidRPr="007C1F3E">
              <w:rPr>
                <w:sz w:val="18"/>
                <w:szCs w:val="18"/>
                <w:lang w:eastAsia="es-ES"/>
              </w:rPr>
              <w:t xml:space="preserve"> и </w:t>
            </w:r>
            <w:proofErr w:type="spellStart"/>
            <w:r w:rsidRPr="007C1F3E">
              <w:rPr>
                <w:sz w:val="18"/>
                <w:szCs w:val="18"/>
                <w:lang w:eastAsia="es-ES"/>
              </w:rPr>
              <w:t>Коппис</w:t>
            </w:r>
            <w:proofErr w:type="spellEnd"/>
          </w:p>
        </w:tc>
        <w:tc>
          <w:tcPr>
            <w:tcW w:w="916" w:type="pct"/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F8109C">
              <w:rPr>
                <w:sz w:val="18"/>
                <w:szCs w:val="18"/>
                <w:lang w:eastAsia="es-ES"/>
              </w:rPr>
              <w:t>Кунене</w:t>
            </w:r>
            <w:proofErr w:type="spellEnd"/>
          </w:p>
        </w:tc>
        <w:tc>
          <w:tcPr>
            <w:tcW w:w="884" w:type="pct"/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F8109C">
              <w:rPr>
                <w:sz w:val="18"/>
                <w:szCs w:val="18"/>
                <w:lang w:eastAsia="es-ES"/>
              </w:rPr>
              <w:t>2007/08 и 2008/09 годы</w:t>
            </w:r>
          </w:p>
        </w:tc>
        <w:tc>
          <w:tcPr>
            <w:tcW w:w="788" w:type="pct"/>
            <w:shd w:val="clear" w:color="auto" w:fill="auto"/>
          </w:tcPr>
          <w:p w:rsidR="00E37138" w:rsidRPr="00F8109C" w:rsidRDefault="00E37138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7</w:t>
            </w:r>
            <w:r w:rsidR="00C90291">
              <w:rPr>
                <w:sz w:val="18"/>
                <w:lang w:eastAsia="es-ES"/>
              </w:rPr>
              <w:t xml:space="preserve"> </w:t>
            </w:r>
            <w:r w:rsidRPr="00F8109C">
              <w:rPr>
                <w:sz w:val="18"/>
                <w:lang w:eastAsia="es-ES"/>
              </w:rPr>
              <w:t>967,8704</w:t>
            </w:r>
          </w:p>
        </w:tc>
        <w:tc>
          <w:tcPr>
            <w:tcW w:w="864" w:type="pct"/>
            <w:shd w:val="clear" w:color="auto" w:fill="auto"/>
          </w:tcPr>
          <w:p w:rsidR="00E37138" w:rsidRPr="00F8109C" w:rsidRDefault="00E37138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275</w:t>
            </w:r>
          </w:p>
        </w:tc>
      </w:tr>
      <w:tr w:rsidR="00E37138" w:rsidRPr="00466F96" w:rsidTr="00F8109C">
        <w:trPr>
          <w:trHeight w:val="240"/>
        </w:trPr>
        <w:tc>
          <w:tcPr>
            <w:tcW w:w="238" w:type="pct"/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7C1F3E">
              <w:rPr>
                <w:sz w:val="18"/>
                <w:szCs w:val="18"/>
                <w:lang w:eastAsia="es-ES"/>
              </w:rPr>
              <w:t>4</w:t>
            </w:r>
          </w:p>
        </w:tc>
        <w:tc>
          <w:tcPr>
            <w:tcW w:w="1310" w:type="pct"/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7C1F3E">
              <w:rPr>
                <w:sz w:val="18"/>
                <w:szCs w:val="18"/>
                <w:lang w:eastAsia="es-ES"/>
              </w:rPr>
              <w:t>Беллалайка</w:t>
            </w:r>
            <w:proofErr w:type="spellEnd"/>
          </w:p>
        </w:tc>
        <w:tc>
          <w:tcPr>
            <w:tcW w:w="916" w:type="pct"/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F8109C">
              <w:rPr>
                <w:sz w:val="18"/>
                <w:szCs w:val="18"/>
                <w:lang w:eastAsia="es-ES"/>
              </w:rPr>
              <w:t>Кунене</w:t>
            </w:r>
            <w:proofErr w:type="spellEnd"/>
          </w:p>
        </w:tc>
        <w:tc>
          <w:tcPr>
            <w:tcW w:w="884" w:type="pct"/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F8109C">
              <w:rPr>
                <w:sz w:val="18"/>
                <w:szCs w:val="18"/>
                <w:lang w:eastAsia="es-ES"/>
              </w:rPr>
              <w:t>2009/10 годы</w:t>
            </w:r>
          </w:p>
        </w:tc>
        <w:tc>
          <w:tcPr>
            <w:tcW w:w="788" w:type="pct"/>
            <w:shd w:val="clear" w:color="auto" w:fill="auto"/>
          </w:tcPr>
          <w:p w:rsidR="00E37138" w:rsidRPr="00F8109C" w:rsidRDefault="00E37138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3</w:t>
            </w:r>
            <w:r w:rsidR="00C90291">
              <w:rPr>
                <w:sz w:val="18"/>
                <w:lang w:eastAsia="es-ES"/>
              </w:rPr>
              <w:t xml:space="preserve"> </w:t>
            </w:r>
            <w:r w:rsidRPr="00F8109C">
              <w:rPr>
                <w:sz w:val="18"/>
                <w:lang w:eastAsia="es-ES"/>
              </w:rPr>
              <w:t>527,6445</w:t>
            </w:r>
          </w:p>
        </w:tc>
        <w:tc>
          <w:tcPr>
            <w:tcW w:w="864" w:type="pct"/>
            <w:shd w:val="clear" w:color="auto" w:fill="auto"/>
          </w:tcPr>
          <w:p w:rsidR="00E37138" w:rsidRPr="00F8109C" w:rsidRDefault="00E37138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280</w:t>
            </w:r>
          </w:p>
        </w:tc>
      </w:tr>
      <w:tr w:rsidR="00E37138" w:rsidRPr="00466F96" w:rsidTr="00F8109C">
        <w:trPr>
          <w:trHeight w:val="240"/>
        </w:trPr>
        <w:tc>
          <w:tcPr>
            <w:tcW w:w="238" w:type="pct"/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7C1F3E">
              <w:rPr>
                <w:sz w:val="18"/>
                <w:szCs w:val="18"/>
                <w:lang w:eastAsia="es-ES"/>
              </w:rPr>
              <w:t>5</w:t>
            </w:r>
          </w:p>
        </w:tc>
        <w:tc>
          <w:tcPr>
            <w:tcW w:w="1310" w:type="pct"/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7C1F3E">
              <w:rPr>
                <w:sz w:val="18"/>
                <w:szCs w:val="18"/>
                <w:lang w:eastAsia="es-ES"/>
              </w:rPr>
              <w:t>Нучас</w:t>
            </w:r>
            <w:proofErr w:type="spellEnd"/>
            <w:r w:rsidRPr="007C1F3E">
              <w:rPr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916" w:type="pct"/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F8109C">
              <w:rPr>
                <w:sz w:val="18"/>
                <w:szCs w:val="18"/>
                <w:lang w:eastAsia="es-ES"/>
              </w:rPr>
              <w:t>Кунене</w:t>
            </w:r>
            <w:proofErr w:type="spellEnd"/>
          </w:p>
        </w:tc>
        <w:tc>
          <w:tcPr>
            <w:tcW w:w="884" w:type="pct"/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F8109C">
              <w:rPr>
                <w:sz w:val="18"/>
                <w:szCs w:val="18"/>
                <w:lang w:eastAsia="es-ES"/>
              </w:rPr>
              <w:t>2010/11 годы</w:t>
            </w:r>
          </w:p>
        </w:tc>
        <w:tc>
          <w:tcPr>
            <w:tcW w:w="788" w:type="pct"/>
            <w:shd w:val="clear" w:color="auto" w:fill="auto"/>
          </w:tcPr>
          <w:p w:rsidR="00E37138" w:rsidRPr="00F8109C" w:rsidRDefault="00E37138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6</w:t>
            </w:r>
            <w:r w:rsidR="00C90291">
              <w:rPr>
                <w:sz w:val="18"/>
                <w:lang w:eastAsia="es-ES"/>
              </w:rPr>
              <w:t xml:space="preserve"> </w:t>
            </w:r>
            <w:r w:rsidRPr="00F8109C">
              <w:rPr>
                <w:sz w:val="18"/>
                <w:lang w:eastAsia="es-ES"/>
              </w:rPr>
              <w:t>361,4237</w:t>
            </w:r>
          </w:p>
        </w:tc>
        <w:tc>
          <w:tcPr>
            <w:tcW w:w="864" w:type="pct"/>
            <w:shd w:val="clear" w:color="auto" w:fill="auto"/>
          </w:tcPr>
          <w:p w:rsidR="00E37138" w:rsidRPr="00F8109C" w:rsidRDefault="007C1F3E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–</w:t>
            </w:r>
          </w:p>
        </w:tc>
      </w:tr>
      <w:tr w:rsidR="00E37138" w:rsidRPr="00466F96" w:rsidTr="00F8109C">
        <w:trPr>
          <w:trHeight w:val="240"/>
        </w:trPr>
        <w:tc>
          <w:tcPr>
            <w:tcW w:w="238" w:type="pct"/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7C1F3E">
              <w:rPr>
                <w:sz w:val="18"/>
                <w:szCs w:val="18"/>
                <w:lang w:eastAsia="es-ES"/>
              </w:rPr>
              <w:t>6</w:t>
            </w:r>
          </w:p>
        </w:tc>
        <w:tc>
          <w:tcPr>
            <w:tcW w:w="1310" w:type="pct"/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7C1F3E">
              <w:rPr>
                <w:sz w:val="18"/>
                <w:szCs w:val="18"/>
                <w:lang w:eastAsia="es-ES"/>
              </w:rPr>
              <w:t>Верда</w:t>
            </w:r>
            <w:proofErr w:type="spellEnd"/>
            <w:r w:rsidRPr="007C1F3E">
              <w:rPr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916" w:type="pct"/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F8109C">
              <w:rPr>
                <w:sz w:val="18"/>
                <w:szCs w:val="18"/>
                <w:lang w:eastAsia="es-ES"/>
              </w:rPr>
              <w:t>Кунене</w:t>
            </w:r>
            <w:proofErr w:type="spellEnd"/>
          </w:p>
        </w:tc>
        <w:tc>
          <w:tcPr>
            <w:tcW w:w="884" w:type="pct"/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F8109C">
              <w:rPr>
                <w:sz w:val="18"/>
                <w:szCs w:val="18"/>
                <w:lang w:eastAsia="es-ES"/>
              </w:rPr>
              <w:t>2010/11 годы</w:t>
            </w:r>
          </w:p>
        </w:tc>
        <w:tc>
          <w:tcPr>
            <w:tcW w:w="788" w:type="pct"/>
            <w:shd w:val="clear" w:color="auto" w:fill="auto"/>
          </w:tcPr>
          <w:p w:rsidR="00E37138" w:rsidRPr="00F8109C" w:rsidRDefault="00E37138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6</w:t>
            </w:r>
            <w:r w:rsidR="00C90291">
              <w:rPr>
                <w:sz w:val="18"/>
                <w:lang w:eastAsia="es-ES"/>
              </w:rPr>
              <w:t xml:space="preserve"> </w:t>
            </w:r>
            <w:r w:rsidRPr="00F8109C">
              <w:rPr>
                <w:sz w:val="18"/>
                <w:lang w:eastAsia="es-ES"/>
              </w:rPr>
              <w:t>414,18</w:t>
            </w:r>
          </w:p>
        </w:tc>
        <w:tc>
          <w:tcPr>
            <w:tcW w:w="864" w:type="pct"/>
            <w:shd w:val="clear" w:color="auto" w:fill="auto"/>
          </w:tcPr>
          <w:p w:rsidR="00E37138" w:rsidRPr="00F8109C" w:rsidRDefault="007C1F3E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–</w:t>
            </w:r>
          </w:p>
        </w:tc>
      </w:tr>
      <w:tr w:rsidR="00E37138" w:rsidRPr="00466F96" w:rsidTr="00F8109C">
        <w:trPr>
          <w:trHeight w:val="240"/>
        </w:trPr>
        <w:tc>
          <w:tcPr>
            <w:tcW w:w="238" w:type="pct"/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7C1F3E">
              <w:rPr>
                <w:sz w:val="18"/>
                <w:szCs w:val="18"/>
                <w:lang w:eastAsia="es-ES"/>
              </w:rPr>
              <w:t>7</w:t>
            </w:r>
          </w:p>
        </w:tc>
        <w:tc>
          <w:tcPr>
            <w:tcW w:w="1310" w:type="pct"/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7C1F3E">
              <w:rPr>
                <w:sz w:val="18"/>
                <w:szCs w:val="18"/>
                <w:lang w:eastAsia="es-ES"/>
              </w:rPr>
              <w:t>Тоевлунг</w:t>
            </w:r>
            <w:proofErr w:type="spellEnd"/>
          </w:p>
        </w:tc>
        <w:tc>
          <w:tcPr>
            <w:tcW w:w="916" w:type="pct"/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F8109C">
              <w:rPr>
                <w:sz w:val="18"/>
                <w:szCs w:val="18"/>
                <w:lang w:eastAsia="es-ES"/>
              </w:rPr>
              <w:t>Кунене</w:t>
            </w:r>
            <w:proofErr w:type="spellEnd"/>
          </w:p>
        </w:tc>
        <w:tc>
          <w:tcPr>
            <w:tcW w:w="884" w:type="pct"/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F8109C">
              <w:rPr>
                <w:sz w:val="18"/>
                <w:szCs w:val="18"/>
                <w:lang w:eastAsia="es-ES"/>
              </w:rPr>
              <w:t>2011/12 годы</w:t>
            </w:r>
          </w:p>
        </w:tc>
        <w:tc>
          <w:tcPr>
            <w:tcW w:w="788" w:type="pct"/>
            <w:shd w:val="clear" w:color="auto" w:fill="auto"/>
          </w:tcPr>
          <w:p w:rsidR="00E37138" w:rsidRPr="00F8109C" w:rsidRDefault="00E37138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6</w:t>
            </w:r>
            <w:r w:rsidR="00C90291">
              <w:rPr>
                <w:sz w:val="18"/>
                <w:lang w:eastAsia="es-ES"/>
              </w:rPr>
              <w:t xml:space="preserve"> </w:t>
            </w:r>
            <w:r w:rsidRPr="00F8109C">
              <w:rPr>
                <w:sz w:val="18"/>
                <w:lang w:eastAsia="es-ES"/>
              </w:rPr>
              <w:t>217,6238</w:t>
            </w:r>
          </w:p>
        </w:tc>
        <w:tc>
          <w:tcPr>
            <w:tcW w:w="864" w:type="pct"/>
            <w:shd w:val="clear" w:color="auto" w:fill="auto"/>
          </w:tcPr>
          <w:p w:rsidR="00E37138" w:rsidRPr="00F8109C" w:rsidRDefault="007C1F3E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–</w:t>
            </w:r>
          </w:p>
        </w:tc>
      </w:tr>
      <w:tr w:rsidR="00E37138" w:rsidRPr="00466F96" w:rsidTr="00F8109C">
        <w:trPr>
          <w:trHeight w:val="240"/>
        </w:trPr>
        <w:tc>
          <w:tcPr>
            <w:tcW w:w="238" w:type="pct"/>
            <w:tcBorders>
              <w:bottom w:val="single" w:sz="4" w:space="0" w:color="auto"/>
            </w:tcBorders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7C1F3E">
              <w:rPr>
                <w:sz w:val="18"/>
                <w:szCs w:val="18"/>
                <w:lang w:eastAsia="es-ES"/>
              </w:rPr>
              <w:t>8</w:t>
            </w:r>
          </w:p>
        </w:tc>
        <w:tc>
          <w:tcPr>
            <w:tcW w:w="1310" w:type="pct"/>
            <w:tcBorders>
              <w:bottom w:val="single" w:sz="4" w:space="0" w:color="auto"/>
            </w:tcBorders>
            <w:shd w:val="clear" w:color="auto" w:fill="auto"/>
          </w:tcPr>
          <w:p w:rsidR="00E37138" w:rsidRPr="007C1F3E" w:rsidRDefault="00E37138" w:rsidP="007C1F3E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7C1F3E">
              <w:rPr>
                <w:sz w:val="18"/>
                <w:szCs w:val="18"/>
                <w:lang w:eastAsia="es-ES"/>
              </w:rPr>
              <w:t>Ондера</w:t>
            </w:r>
            <w:proofErr w:type="spellEnd"/>
            <w:r w:rsidRPr="007C1F3E">
              <w:rPr>
                <w:sz w:val="18"/>
                <w:szCs w:val="18"/>
                <w:lang w:eastAsia="es-ES"/>
              </w:rPr>
              <w:t>/</w:t>
            </w:r>
            <w:proofErr w:type="spellStart"/>
            <w:r w:rsidRPr="007C1F3E">
              <w:rPr>
                <w:sz w:val="18"/>
                <w:szCs w:val="18"/>
                <w:lang w:eastAsia="es-ES"/>
              </w:rPr>
              <w:t>Кумева</w:t>
            </w:r>
            <w:proofErr w:type="spellEnd"/>
          </w:p>
        </w:tc>
        <w:tc>
          <w:tcPr>
            <w:tcW w:w="916" w:type="pct"/>
            <w:tcBorders>
              <w:bottom w:val="single" w:sz="4" w:space="0" w:color="auto"/>
            </w:tcBorders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proofErr w:type="spellStart"/>
            <w:r w:rsidRPr="00F8109C">
              <w:rPr>
                <w:sz w:val="18"/>
                <w:szCs w:val="18"/>
                <w:lang w:eastAsia="es-ES"/>
              </w:rPr>
              <w:t>Ошикото</w:t>
            </w:r>
            <w:proofErr w:type="spellEnd"/>
          </w:p>
        </w:tc>
        <w:tc>
          <w:tcPr>
            <w:tcW w:w="884" w:type="pct"/>
            <w:tcBorders>
              <w:bottom w:val="single" w:sz="4" w:space="0" w:color="auto"/>
            </w:tcBorders>
            <w:shd w:val="clear" w:color="auto" w:fill="auto"/>
          </w:tcPr>
          <w:p w:rsidR="00E37138" w:rsidRPr="00F8109C" w:rsidRDefault="00E37138" w:rsidP="00F8109C">
            <w:pPr>
              <w:spacing w:before="40" w:after="40" w:line="220" w:lineRule="exact"/>
              <w:rPr>
                <w:sz w:val="18"/>
                <w:szCs w:val="18"/>
                <w:lang w:eastAsia="es-ES"/>
              </w:rPr>
            </w:pPr>
            <w:r w:rsidRPr="00F8109C">
              <w:rPr>
                <w:sz w:val="18"/>
                <w:szCs w:val="18"/>
                <w:lang w:eastAsia="es-ES"/>
              </w:rPr>
              <w:t>2012/13 годы</w:t>
            </w:r>
          </w:p>
        </w:tc>
        <w:tc>
          <w:tcPr>
            <w:tcW w:w="788" w:type="pct"/>
            <w:tcBorders>
              <w:bottom w:val="single" w:sz="4" w:space="0" w:color="auto"/>
            </w:tcBorders>
            <w:shd w:val="clear" w:color="auto" w:fill="auto"/>
          </w:tcPr>
          <w:p w:rsidR="00E37138" w:rsidRPr="00F8109C" w:rsidRDefault="00E37138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7</w:t>
            </w:r>
            <w:r w:rsidR="00C90291">
              <w:rPr>
                <w:sz w:val="18"/>
                <w:lang w:eastAsia="es-ES"/>
              </w:rPr>
              <w:t xml:space="preserve"> </w:t>
            </w:r>
            <w:r w:rsidRPr="00F8109C">
              <w:rPr>
                <w:sz w:val="18"/>
                <w:lang w:eastAsia="es-ES"/>
              </w:rPr>
              <w:t>147,5963</w:t>
            </w:r>
          </w:p>
        </w:tc>
        <w:tc>
          <w:tcPr>
            <w:tcW w:w="864" w:type="pct"/>
            <w:tcBorders>
              <w:bottom w:val="single" w:sz="4" w:space="0" w:color="auto"/>
            </w:tcBorders>
            <w:shd w:val="clear" w:color="auto" w:fill="auto"/>
          </w:tcPr>
          <w:p w:rsidR="00E37138" w:rsidRPr="00F8109C" w:rsidRDefault="007C1F3E" w:rsidP="007C1F3E">
            <w:pPr>
              <w:spacing w:before="40" w:after="40" w:line="220" w:lineRule="exact"/>
              <w:jc w:val="right"/>
              <w:rPr>
                <w:sz w:val="18"/>
                <w:lang w:eastAsia="es-ES"/>
              </w:rPr>
            </w:pPr>
            <w:r w:rsidRPr="00F8109C">
              <w:rPr>
                <w:sz w:val="18"/>
                <w:lang w:eastAsia="es-ES"/>
              </w:rPr>
              <w:t>–</w:t>
            </w:r>
          </w:p>
        </w:tc>
      </w:tr>
      <w:tr w:rsidR="00E37138" w:rsidRPr="00466F96" w:rsidTr="00F8109C">
        <w:trPr>
          <w:trHeight w:val="240"/>
        </w:trPr>
        <w:tc>
          <w:tcPr>
            <w:tcW w:w="3348" w:type="pct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37138" w:rsidRPr="00466F96" w:rsidRDefault="00E37138" w:rsidP="008F0391">
            <w:pPr>
              <w:pStyle w:val="a1"/>
              <w:spacing w:before="80" w:after="80"/>
              <w:ind w:left="284"/>
              <w:jc w:val="left"/>
              <w:rPr>
                <w:b/>
                <w:szCs w:val="18"/>
                <w:highlight w:val="yellow"/>
              </w:rPr>
            </w:pPr>
            <w:r w:rsidRPr="008F0391">
              <w:rPr>
                <w:b/>
              </w:rPr>
              <w:t>Итого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37138" w:rsidRPr="00466F96" w:rsidRDefault="00C90291" w:rsidP="008F0391">
            <w:pPr>
              <w:pStyle w:val="a1"/>
              <w:spacing w:before="80" w:after="80"/>
              <w:rPr>
                <w:b/>
                <w:szCs w:val="18"/>
                <w:highlight w:val="yellow"/>
              </w:rPr>
            </w:pPr>
            <w:r>
              <w:rPr>
                <w:b/>
              </w:rPr>
              <w:t xml:space="preserve">50 </w:t>
            </w:r>
            <w:r w:rsidR="00E37138" w:rsidRPr="008F0391">
              <w:rPr>
                <w:b/>
              </w:rPr>
              <w:t>564,1246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37138" w:rsidRPr="00466F96" w:rsidRDefault="00E37138" w:rsidP="008F0391">
            <w:pPr>
              <w:pStyle w:val="a1"/>
              <w:spacing w:before="80" w:after="80"/>
              <w:rPr>
                <w:b/>
                <w:szCs w:val="18"/>
                <w:highlight w:val="yellow"/>
              </w:rPr>
            </w:pPr>
            <w:r w:rsidRPr="008F0391">
              <w:rPr>
                <w:b/>
              </w:rPr>
              <w:t>878</w:t>
            </w:r>
          </w:p>
        </w:tc>
      </w:tr>
    </w:tbl>
    <w:p w:rsidR="00E37138" w:rsidRPr="001511A4" w:rsidRDefault="00E37138" w:rsidP="007310F2">
      <w:pPr>
        <w:pStyle w:val="SingleTxtG0"/>
        <w:suppressAutoHyphens/>
        <w:spacing w:before="120" w:after="0" w:line="220" w:lineRule="exact"/>
        <w:ind w:firstLine="170"/>
        <w:jc w:val="left"/>
        <w:rPr>
          <w:sz w:val="18"/>
        </w:rPr>
      </w:pPr>
      <w:r w:rsidRPr="00F8109C">
        <w:rPr>
          <w:i/>
          <w:sz w:val="18"/>
          <w:szCs w:val="18"/>
        </w:rPr>
        <w:t xml:space="preserve">Примечание: </w:t>
      </w:r>
      <w:r w:rsidRPr="00F8109C">
        <w:rPr>
          <w:sz w:val="18"/>
          <w:szCs w:val="18"/>
        </w:rPr>
        <w:t xml:space="preserve">Канцелярия Премьер-министра пока еще не определила лиц, которые будут переселены на фермы </w:t>
      </w:r>
      <w:proofErr w:type="spellStart"/>
      <w:r w:rsidRPr="00F8109C">
        <w:rPr>
          <w:sz w:val="18"/>
          <w:szCs w:val="18"/>
        </w:rPr>
        <w:t>Нучас</w:t>
      </w:r>
      <w:proofErr w:type="spellEnd"/>
      <w:r w:rsidRPr="00F8109C">
        <w:rPr>
          <w:sz w:val="18"/>
          <w:szCs w:val="18"/>
        </w:rPr>
        <w:t xml:space="preserve">, </w:t>
      </w:r>
      <w:proofErr w:type="spellStart"/>
      <w:r w:rsidRPr="00F8109C">
        <w:rPr>
          <w:sz w:val="18"/>
          <w:szCs w:val="18"/>
        </w:rPr>
        <w:t>Верда</w:t>
      </w:r>
      <w:proofErr w:type="spellEnd"/>
      <w:r w:rsidRPr="00F8109C">
        <w:rPr>
          <w:sz w:val="18"/>
          <w:szCs w:val="18"/>
        </w:rPr>
        <w:t xml:space="preserve">, </w:t>
      </w:r>
      <w:proofErr w:type="spellStart"/>
      <w:r w:rsidRPr="00F8109C">
        <w:rPr>
          <w:sz w:val="18"/>
          <w:szCs w:val="18"/>
        </w:rPr>
        <w:t>Тоевлунг</w:t>
      </w:r>
      <w:proofErr w:type="spellEnd"/>
      <w:r w:rsidRPr="00F8109C">
        <w:rPr>
          <w:sz w:val="18"/>
          <w:szCs w:val="18"/>
        </w:rPr>
        <w:t xml:space="preserve"> и </w:t>
      </w:r>
      <w:proofErr w:type="spellStart"/>
      <w:r w:rsidRPr="00F8109C">
        <w:rPr>
          <w:sz w:val="18"/>
          <w:szCs w:val="18"/>
        </w:rPr>
        <w:t>Ондера</w:t>
      </w:r>
      <w:proofErr w:type="spellEnd"/>
      <w:r w:rsidRPr="00F8109C">
        <w:rPr>
          <w:sz w:val="18"/>
          <w:szCs w:val="18"/>
        </w:rPr>
        <w:t>/</w:t>
      </w:r>
      <w:proofErr w:type="spellStart"/>
      <w:r w:rsidRPr="00F8109C">
        <w:rPr>
          <w:sz w:val="18"/>
          <w:szCs w:val="18"/>
        </w:rPr>
        <w:t>Кумева</w:t>
      </w:r>
      <w:proofErr w:type="spellEnd"/>
      <w:r w:rsidRPr="00F8109C">
        <w:rPr>
          <w:sz w:val="18"/>
          <w:szCs w:val="18"/>
        </w:rPr>
        <w:t>.</w:t>
      </w:r>
    </w:p>
    <w:p w:rsidR="00E37138" w:rsidRPr="00466F96" w:rsidRDefault="00E37138" w:rsidP="00BB765E">
      <w:pPr>
        <w:pStyle w:val="H23GR"/>
      </w:pPr>
      <w:r w:rsidRPr="00C361FE">
        <w:lastRenderedPageBreak/>
        <w:tab/>
      </w:r>
      <w:r w:rsidRPr="00C361FE">
        <w:tab/>
      </w:r>
      <w:r>
        <w:t xml:space="preserve">Рекомендация № </w:t>
      </w:r>
      <w:r w:rsidRPr="00466F96">
        <w:t>18</w:t>
      </w:r>
    </w:p>
    <w:p w:rsidR="00E37138" w:rsidRPr="00260A62" w:rsidRDefault="00466F96" w:rsidP="00466F96">
      <w:pPr>
        <w:pStyle w:val="SingleTxtGR"/>
      </w:pPr>
      <w:r>
        <w:t>60.</w:t>
      </w:r>
      <w:r>
        <w:tab/>
      </w:r>
      <w:r w:rsidR="00E37138">
        <w:t>Комитет</w:t>
      </w:r>
      <w:r w:rsidR="00E37138" w:rsidRPr="00260A62">
        <w:t xml:space="preserve"> </w:t>
      </w:r>
      <w:r w:rsidR="00E37138">
        <w:t>выражает</w:t>
      </w:r>
      <w:r w:rsidR="00E37138" w:rsidRPr="00260A62">
        <w:t xml:space="preserve"> </w:t>
      </w:r>
      <w:r w:rsidR="00E37138">
        <w:t>обеспокоенность</w:t>
      </w:r>
      <w:r w:rsidR="00E37138" w:rsidRPr="00260A62">
        <w:t xml:space="preserve"> </w:t>
      </w:r>
      <w:r w:rsidR="00E37138">
        <w:t>по</w:t>
      </w:r>
      <w:r w:rsidR="00E37138" w:rsidRPr="00260A62">
        <w:t xml:space="preserve"> </w:t>
      </w:r>
      <w:r w:rsidR="00E37138">
        <w:t>поводу</w:t>
      </w:r>
      <w:r w:rsidR="00E37138" w:rsidRPr="00260A62">
        <w:t xml:space="preserve"> </w:t>
      </w:r>
      <w:r w:rsidR="00E37138">
        <w:t>того</w:t>
      </w:r>
      <w:r w:rsidR="00E37138" w:rsidRPr="00260A62">
        <w:t xml:space="preserve">, </w:t>
      </w:r>
      <w:r w:rsidR="00E37138">
        <w:t>что</w:t>
      </w:r>
      <w:r w:rsidR="00E37138" w:rsidRPr="00260A62">
        <w:t xml:space="preserve"> </w:t>
      </w:r>
      <w:r w:rsidR="00E37138">
        <w:t>права</w:t>
      </w:r>
      <w:r w:rsidR="00E37138" w:rsidRPr="00260A62">
        <w:t xml:space="preserve"> </w:t>
      </w:r>
      <w:r w:rsidR="00E37138">
        <w:t>общин</w:t>
      </w:r>
      <w:r w:rsidR="00E37138" w:rsidRPr="00260A62">
        <w:t xml:space="preserve"> </w:t>
      </w:r>
      <w:r w:rsidR="00E37138">
        <w:t>к</w:t>
      </w:r>
      <w:r w:rsidR="00E37138">
        <w:t>о</w:t>
      </w:r>
      <w:r w:rsidR="00E37138">
        <w:t>ренного</w:t>
      </w:r>
      <w:r w:rsidR="00E37138" w:rsidRPr="00260A62">
        <w:t xml:space="preserve"> </w:t>
      </w:r>
      <w:r w:rsidR="00E37138">
        <w:t>населения</w:t>
      </w:r>
      <w:r w:rsidR="00E37138" w:rsidRPr="00260A62">
        <w:t xml:space="preserve"> </w:t>
      </w:r>
      <w:r w:rsidR="00E37138">
        <w:t>на</w:t>
      </w:r>
      <w:r w:rsidR="00E37138" w:rsidRPr="00260A62">
        <w:t xml:space="preserve"> </w:t>
      </w:r>
      <w:r w:rsidR="00E37138">
        <w:t>владение</w:t>
      </w:r>
      <w:r w:rsidR="00E37138" w:rsidRPr="00260A62">
        <w:t xml:space="preserve"> </w:t>
      </w:r>
      <w:r w:rsidR="00E37138">
        <w:t>землями</w:t>
      </w:r>
      <w:r w:rsidR="00E37138" w:rsidRPr="00260A62">
        <w:t xml:space="preserve">, </w:t>
      </w:r>
      <w:r w:rsidR="00E37138">
        <w:t>которые</w:t>
      </w:r>
      <w:r w:rsidR="00E37138" w:rsidRPr="00260A62">
        <w:t xml:space="preserve"> </w:t>
      </w:r>
      <w:r w:rsidR="00E37138">
        <w:t>они</w:t>
      </w:r>
      <w:r w:rsidR="00E37138" w:rsidRPr="00260A62">
        <w:t xml:space="preserve"> </w:t>
      </w:r>
      <w:r w:rsidR="00E37138">
        <w:t>обычно</w:t>
      </w:r>
      <w:r w:rsidR="00E37138" w:rsidRPr="00260A62">
        <w:t xml:space="preserve"> </w:t>
      </w:r>
      <w:r w:rsidR="00E37138">
        <w:t>занимают</w:t>
      </w:r>
      <w:r w:rsidR="00E37138" w:rsidRPr="00260A62">
        <w:t xml:space="preserve"> </w:t>
      </w:r>
      <w:r w:rsidR="00E37138">
        <w:t>или</w:t>
      </w:r>
      <w:r w:rsidR="00E37138" w:rsidRPr="00260A62">
        <w:t xml:space="preserve"> </w:t>
      </w:r>
      <w:r w:rsidR="00E37138">
        <w:t>з</w:t>
      </w:r>
      <w:r w:rsidR="00E37138">
        <w:t>а</w:t>
      </w:r>
      <w:r w:rsidR="00E37138">
        <w:t>нимали</w:t>
      </w:r>
      <w:r w:rsidR="00E37138" w:rsidRPr="00260A62">
        <w:t xml:space="preserve">, </w:t>
      </w:r>
      <w:r w:rsidR="00E37138">
        <w:t>до</w:t>
      </w:r>
      <w:r w:rsidR="00E37138" w:rsidRPr="00260A62">
        <w:t xml:space="preserve"> </w:t>
      </w:r>
      <w:r w:rsidR="00E37138">
        <w:t>сих</w:t>
      </w:r>
      <w:r w:rsidR="00E37138" w:rsidRPr="00260A62">
        <w:t xml:space="preserve"> </w:t>
      </w:r>
      <w:r w:rsidR="00E37138">
        <w:t>пор</w:t>
      </w:r>
      <w:r w:rsidR="00E37138" w:rsidRPr="00260A62">
        <w:t xml:space="preserve"> </w:t>
      </w:r>
      <w:r w:rsidR="00E37138">
        <w:t>не</w:t>
      </w:r>
      <w:r w:rsidR="00E37138" w:rsidRPr="00260A62">
        <w:t xml:space="preserve"> </w:t>
      </w:r>
      <w:r w:rsidR="00E37138">
        <w:t>признаны</w:t>
      </w:r>
      <w:r w:rsidR="00E37138" w:rsidRPr="00260A62">
        <w:t xml:space="preserve"> (</w:t>
      </w:r>
      <w:r w:rsidR="00C90291">
        <w:t xml:space="preserve">пункт </w:t>
      </w:r>
      <w:r w:rsidR="00E37138" w:rsidRPr="00C6466B">
        <w:t>d</w:t>
      </w:r>
      <w:r w:rsidR="00E37138" w:rsidRPr="00260A62">
        <w:t>)</w:t>
      </w:r>
      <w:r w:rsidR="00E37138">
        <w:t xml:space="preserve"> </w:t>
      </w:r>
      <w:r w:rsidR="00E37138" w:rsidRPr="00C6466B">
        <w:t>v</w:t>
      </w:r>
      <w:r w:rsidR="00E37138" w:rsidRPr="00260A62">
        <w:t>)</w:t>
      </w:r>
      <w:r w:rsidR="00E37138">
        <w:t xml:space="preserve"> статьи 5</w:t>
      </w:r>
      <w:r w:rsidR="00E37138" w:rsidRPr="00260A62">
        <w:t xml:space="preserve">). </w:t>
      </w:r>
    </w:p>
    <w:p w:rsidR="00E37138" w:rsidRPr="00C361FE" w:rsidRDefault="00E37138" w:rsidP="00466F96">
      <w:pPr>
        <w:pStyle w:val="SingleTxtGR"/>
        <w:rPr>
          <w:b/>
        </w:rPr>
      </w:pPr>
      <w:r>
        <w:rPr>
          <w:b/>
        </w:rPr>
        <w:t>Комитет напоминает государству-участ</w:t>
      </w:r>
      <w:r w:rsidR="007310F2">
        <w:rPr>
          <w:b/>
        </w:rPr>
        <w:t>нику о своей общей рекоменд</w:t>
      </w:r>
      <w:r w:rsidR="007310F2">
        <w:rPr>
          <w:b/>
        </w:rPr>
        <w:t>а</w:t>
      </w:r>
      <w:r w:rsidR="007310F2">
        <w:rPr>
          <w:b/>
        </w:rPr>
        <w:t>ции </w:t>
      </w:r>
      <w:r>
        <w:rPr>
          <w:b/>
        </w:rPr>
        <w:t>№ 23 (1997 года) о правах коренных нар</w:t>
      </w:r>
      <w:r w:rsidR="007310F2">
        <w:rPr>
          <w:b/>
        </w:rPr>
        <w:t>одов, и в частности о ее пун</w:t>
      </w:r>
      <w:r w:rsidR="007310F2">
        <w:rPr>
          <w:b/>
        </w:rPr>
        <w:t>к</w:t>
      </w:r>
      <w:r w:rsidR="007310F2">
        <w:rPr>
          <w:b/>
        </w:rPr>
        <w:t>те </w:t>
      </w:r>
      <w:r>
        <w:rPr>
          <w:b/>
        </w:rPr>
        <w:t>5, в котором он призывает государства-участники признать и охранять права коренных народов владеть, обустраивать, контролировать и испол</w:t>
      </w:r>
      <w:r>
        <w:rPr>
          <w:b/>
        </w:rPr>
        <w:t>ь</w:t>
      </w:r>
      <w:r>
        <w:rPr>
          <w:b/>
        </w:rPr>
        <w:t>зовать свои земли, территории и ресурсы. В</w:t>
      </w:r>
      <w:r w:rsidRPr="00064607">
        <w:rPr>
          <w:b/>
        </w:rPr>
        <w:t xml:space="preserve"> </w:t>
      </w:r>
      <w:r>
        <w:rPr>
          <w:b/>
        </w:rPr>
        <w:t>этой</w:t>
      </w:r>
      <w:r w:rsidRPr="00064607">
        <w:rPr>
          <w:b/>
        </w:rPr>
        <w:t xml:space="preserve"> </w:t>
      </w:r>
      <w:r>
        <w:rPr>
          <w:b/>
        </w:rPr>
        <w:t>связи</w:t>
      </w:r>
      <w:r w:rsidRPr="00064607">
        <w:rPr>
          <w:b/>
        </w:rPr>
        <w:t xml:space="preserve"> </w:t>
      </w:r>
      <w:r>
        <w:rPr>
          <w:b/>
        </w:rPr>
        <w:t>Комитет предлагает государству-участнику в консультации с заинтересованными общинами коренных народов провести межевание земель или иным образом опред</w:t>
      </w:r>
      <w:r>
        <w:rPr>
          <w:b/>
        </w:rPr>
        <w:t>е</w:t>
      </w:r>
      <w:r>
        <w:rPr>
          <w:b/>
        </w:rPr>
        <w:t>лить границы земель, которые такие народы традиционно занимают или используют, и установить адекватные процедуры разрешения земельных споров местными общинами в рамках внутренней судебной системы при надлежащем учете соответствующих норм традиционного права коренных народов.</w:t>
      </w:r>
    </w:p>
    <w:p w:rsidR="00E37138" w:rsidRPr="00064607" w:rsidRDefault="00E37138" w:rsidP="00BB765E">
      <w:pPr>
        <w:pStyle w:val="H23GR"/>
      </w:pPr>
      <w:r w:rsidRPr="00C361FE">
        <w:tab/>
      </w:r>
      <w:r w:rsidRPr="00C361FE">
        <w:tab/>
      </w:r>
      <w:r>
        <w:t>Ответ</w:t>
      </w:r>
    </w:p>
    <w:p w:rsidR="00E37138" w:rsidRPr="00C361FE" w:rsidRDefault="00466F96" w:rsidP="00466F96">
      <w:pPr>
        <w:pStyle w:val="SingleTxtGR"/>
      </w:pPr>
      <w:r>
        <w:t>61.</w:t>
      </w:r>
      <w:r>
        <w:tab/>
      </w:r>
      <w:r w:rsidR="00E37138" w:rsidRPr="00064607">
        <w:t>Такие</w:t>
      </w:r>
      <w:r w:rsidR="00E37138" w:rsidRPr="00C361FE">
        <w:t xml:space="preserve"> </w:t>
      </w:r>
      <w:r w:rsidR="00E37138" w:rsidRPr="00064607">
        <w:t>коренные</w:t>
      </w:r>
      <w:r w:rsidR="00E37138" w:rsidRPr="00C361FE">
        <w:t xml:space="preserve"> </w:t>
      </w:r>
      <w:r w:rsidR="00E37138" w:rsidRPr="00064607">
        <w:t>народы</w:t>
      </w:r>
      <w:r w:rsidR="00E37138" w:rsidRPr="00C361FE">
        <w:t xml:space="preserve">, </w:t>
      </w:r>
      <w:r w:rsidR="00E37138" w:rsidRPr="00064607">
        <w:t>как</w:t>
      </w:r>
      <w:r w:rsidR="00E37138" w:rsidRPr="00C361FE">
        <w:t xml:space="preserve"> </w:t>
      </w:r>
      <w:r w:rsidR="00E37138" w:rsidRPr="00064607">
        <w:t>сан</w:t>
      </w:r>
      <w:r w:rsidR="00E37138" w:rsidRPr="00C361FE">
        <w:t xml:space="preserve">, </w:t>
      </w:r>
      <w:r w:rsidR="00E37138" w:rsidRPr="00064607">
        <w:t>проживают</w:t>
      </w:r>
      <w:r w:rsidR="00E37138" w:rsidRPr="00C361FE">
        <w:t xml:space="preserve"> </w:t>
      </w:r>
      <w:r w:rsidR="00E37138" w:rsidRPr="00064607">
        <w:t>в</w:t>
      </w:r>
      <w:r w:rsidR="00E37138" w:rsidRPr="00C361FE">
        <w:t xml:space="preserve"> </w:t>
      </w:r>
      <w:r w:rsidR="00E37138" w:rsidRPr="00064607">
        <w:t>большинстве</w:t>
      </w:r>
      <w:r w:rsidR="00E37138" w:rsidRPr="00C361FE">
        <w:t xml:space="preserve"> </w:t>
      </w:r>
      <w:r w:rsidR="00E37138" w:rsidRPr="00064607">
        <w:t>районов</w:t>
      </w:r>
      <w:r w:rsidR="00E37138" w:rsidRPr="00C361FE">
        <w:t xml:space="preserve"> </w:t>
      </w:r>
      <w:r w:rsidR="00E37138" w:rsidRPr="00064607">
        <w:t>страны</w:t>
      </w:r>
      <w:r w:rsidR="00E37138" w:rsidRPr="00C361FE">
        <w:t xml:space="preserve">. </w:t>
      </w:r>
      <w:r w:rsidR="00E37138" w:rsidRPr="00064607">
        <w:t>Они адаптировались к жизни в обществе, особенно в общинных рай</w:t>
      </w:r>
      <w:r w:rsidR="00E37138" w:rsidRPr="00064607">
        <w:t>о</w:t>
      </w:r>
      <w:r w:rsidR="00E37138" w:rsidRPr="00064607">
        <w:t xml:space="preserve">нах </w:t>
      </w:r>
      <w:r w:rsidR="00E37138">
        <w:t xml:space="preserve">в </w:t>
      </w:r>
      <w:r w:rsidR="00E37138" w:rsidRPr="00064607">
        <w:t>север</w:t>
      </w:r>
      <w:r w:rsidR="00E37138">
        <w:t xml:space="preserve">ных </w:t>
      </w:r>
      <w:r w:rsidR="00E37138" w:rsidRPr="00064607">
        <w:t>и северо-восточных регионах страны, где в их распоряжение предоставлены посевные площади, которые зарегистрированы на них в соо</w:t>
      </w:r>
      <w:r w:rsidR="00E37138" w:rsidRPr="00064607">
        <w:t>т</w:t>
      </w:r>
      <w:r w:rsidR="00E37138" w:rsidRPr="00064607">
        <w:t xml:space="preserve">ветствии с Законом о реформе </w:t>
      </w:r>
      <w:r w:rsidR="00E37138">
        <w:t>системы общинного землевладения</w:t>
      </w:r>
      <w:r>
        <w:t xml:space="preserve"> (№ 5 от 2002 </w:t>
      </w:r>
      <w:r w:rsidR="00E37138" w:rsidRPr="00064607">
        <w:t>года), а также предоставлено право выпаса на общественном выгоне. С</w:t>
      </w:r>
      <w:r w:rsidR="00E37138" w:rsidRPr="00064607">
        <w:t>о</w:t>
      </w:r>
      <w:r w:rsidR="00E37138" w:rsidRPr="00064607">
        <w:t>ответственно, занимающее земельн</w:t>
      </w:r>
      <w:r w:rsidR="00E37138">
        <w:t>ый</w:t>
      </w:r>
      <w:r w:rsidR="00E37138" w:rsidRPr="00064607">
        <w:t xml:space="preserve"> участок лицо получает документ</w:t>
      </w:r>
      <w:r w:rsidR="00E37138">
        <w:t>,</w:t>
      </w:r>
      <w:r w:rsidR="00E37138" w:rsidRPr="00064607">
        <w:t xml:space="preserve"> уд</w:t>
      </w:r>
      <w:r w:rsidR="00E37138" w:rsidRPr="00064607">
        <w:t>о</w:t>
      </w:r>
      <w:r w:rsidR="00E37138" w:rsidRPr="00064607">
        <w:t>стоверяющий право собственности. Программа земельной реформы в общи</w:t>
      </w:r>
      <w:r w:rsidR="00E37138" w:rsidRPr="00064607">
        <w:t>н</w:t>
      </w:r>
      <w:r w:rsidR="00E37138" w:rsidRPr="00064607">
        <w:t>ных районах осуществлялась в целях подкрепления правовых гарантий влад</w:t>
      </w:r>
      <w:r w:rsidR="00E37138" w:rsidRPr="00064607">
        <w:t>е</w:t>
      </w:r>
      <w:r w:rsidR="00E37138" w:rsidRPr="00064607">
        <w:t>ния на основе существующих общинных земельных прав или же земельных прав на основе обычного права и права пользования землей на основе аренды. Их права защищены и закреплены в Конституции Намибии, а земли были выд</w:t>
      </w:r>
      <w:r w:rsidR="00E37138" w:rsidRPr="00064607">
        <w:t>е</w:t>
      </w:r>
      <w:r w:rsidR="00E37138" w:rsidRPr="00064607">
        <w:t>лены и отведены им.</w:t>
      </w:r>
    </w:p>
    <w:p w:rsidR="00E37138" w:rsidRPr="00C361FE" w:rsidRDefault="00466F96" w:rsidP="00466F96">
      <w:pPr>
        <w:pStyle w:val="SingleTxtGR"/>
      </w:pPr>
      <w:r>
        <w:t>62.</w:t>
      </w:r>
      <w:r>
        <w:tab/>
      </w:r>
      <w:r w:rsidR="00E37138" w:rsidRPr="00064607">
        <w:t>После получения независимости ни один из коренных народов не был лишен земель, которые они традиционно занимали. В тех случаях, когда земля насильно отторгалась у коренных народов до независимости, правительство не требует возвращения "земель предков", однако стремится исправить это пол</w:t>
      </w:r>
      <w:r w:rsidR="00E37138" w:rsidRPr="00064607">
        <w:t>о</w:t>
      </w:r>
      <w:r w:rsidR="00E37138" w:rsidRPr="00064607">
        <w:t>жение за счет осуществления программы земельной реформы, как это пред</w:t>
      </w:r>
      <w:r w:rsidR="00E37138" w:rsidRPr="00064607">
        <w:t>у</w:t>
      </w:r>
      <w:r w:rsidR="00E37138" w:rsidRPr="00064607">
        <w:t>смотрено в Законе о реформе сельскохозяйственных (п</w:t>
      </w:r>
      <w:r w:rsidR="00E37138">
        <w:t>ригодных для</w:t>
      </w:r>
      <w:r w:rsidR="00E37138" w:rsidRPr="00064607">
        <w:t xml:space="preserve"> обработк</w:t>
      </w:r>
      <w:r w:rsidR="00E37138">
        <w:t>и</w:t>
      </w:r>
      <w:r w:rsidR="00E37138" w:rsidRPr="00064607">
        <w:t>) земель (Закон № 6 от 1995 года).</w:t>
      </w:r>
    </w:p>
    <w:p w:rsidR="00E37138" w:rsidRPr="009325E0" w:rsidRDefault="00466F96" w:rsidP="00466F96">
      <w:pPr>
        <w:pStyle w:val="SingleTxtGR"/>
      </w:pPr>
      <w:r>
        <w:t>63.</w:t>
      </w:r>
      <w:r>
        <w:tab/>
      </w:r>
      <w:r w:rsidR="00E37138" w:rsidRPr="009325E0">
        <w:t>Как указывалось выше, правительство приобрело в общей сл</w:t>
      </w:r>
      <w:r>
        <w:t>ожности 11 </w:t>
      </w:r>
      <w:r w:rsidR="00E37138" w:rsidRPr="009325E0">
        <w:t>ферм для расселения представителей народности сан. Четыре товарных фе</w:t>
      </w:r>
      <w:r w:rsidR="00E37138" w:rsidRPr="009325E0">
        <w:t>р</w:t>
      </w:r>
      <w:r w:rsidR="00E37138" w:rsidRPr="009325E0">
        <w:t xml:space="preserve">мы, а именно </w:t>
      </w:r>
      <w:proofErr w:type="spellStart"/>
      <w:r w:rsidR="00E37138" w:rsidRPr="009325E0">
        <w:t>Дримиопсис</w:t>
      </w:r>
      <w:proofErr w:type="spellEnd"/>
      <w:r w:rsidR="00E37138" w:rsidRPr="009325E0">
        <w:t xml:space="preserve"> и </w:t>
      </w:r>
      <w:proofErr w:type="spellStart"/>
      <w:r w:rsidR="00E37138" w:rsidRPr="009325E0">
        <w:t>Скунхейд</w:t>
      </w:r>
      <w:proofErr w:type="spellEnd"/>
      <w:r w:rsidR="00E37138" w:rsidRPr="009325E0">
        <w:t xml:space="preserve"> в районе </w:t>
      </w:r>
      <w:proofErr w:type="spellStart"/>
      <w:r w:rsidR="00E37138" w:rsidRPr="009325E0">
        <w:t>Омахеке</w:t>
      </w:r>
      <w:proofErr w:type="spellEnd"/>
      <w:r w:rsidR="00E37138" w:rsidRPr="009325E0">
        <w:t xml:space="preserve">, </w:t>
      </w:r>
      <w:proofErr w:type="spellStart"/>
      <w:r w:rsidR="00E37138">
        <w:t>Тсинтсабис</w:t>
      </w:r>
      <w:proofErr w:type="spellEnd"/>
      <w:r w:rsidR="00E37138" w:rsidRPr="009325E0">
        <w:t xml:space="preserve"> и </w:t>
      </w:r>
      <w:r w:rsidR="00E37138" w:rsidRPr="00064607">
        <w:t>"</w:t>
      </w:r>
      <w:proofErr w:type="spellStart"/>
      <w:r w:rsidR="00E37138" w:rsidRPr="009325E0">
        <w:t>Э</w:t>
      </w:r>
      <w:r w:rsidR="00E37138" w:rsidRPr="009325E0">
        <w:t>к</w:t>
      </w:r>
      <w:r w:rsidR="00E37138" w:rsidRPr="009325E0">
        <w:t>сельсиор</w:t>
      </w:r>
      <w:proofErr w:type="spellEnd"/>
      <w:r w:rsidR="00E37138" w:rsidRPr="00064607">
        <w:t>"</w:t>
      </w:r>
      <w:r w:rsidR="00E37138" w:rsidRPr="009325E0">
        <w:t xml:space="preserve"> в районе </w:t>
      </w:r>
      <w:proofErr w:type="spellStart"/>
      <w:r w:rsidR="00E37138" w:rsidRPr="009325E0">
        <w:t>Ошикото</w:t>
      </w:r>
      <w:proofErr w:type="spellEnd"/>
      <w:r w:rsidR="00E37138" w:rsidRPr="009325E0">
        <w:t xml:space="preserve">, находятся в ведении Министерства земель и по вопросам расселения в рамках проекта расселения представителей народности сан; семь ферм, а именно </w:t>
      </w:r>
      <w:proofErr w:type="spellStart"/>
      <w:r w:rsidR="00E37138" w:rsidRPr="009325E0">
        <w:t>Уиткомст</w:t>
      </w:r>
      <w:proofErr w:type="spellEnd"/>
      <w:r w:rsidR="00E37138" w:rsidRPr="009325E0">
        <w:t xml:space="preserve"> в районе </w:t>
      </w:r>
      <w:proofErr w:type="spellStart"/>
      <w:r w:rsidR="00E37138">
        <w:t>Отжозонджупа</w:t>
      </w:r>
      <w:proofErr w:type="spellEnd"/>
      <w:r w:rsidR="00E37138" w:rsidRPr="009325E0">
        <w:t xml:space="preserve">; </w:t>
      </w:r>
      <w:proofErr w:type="spellStart"/>
      <w:r w:rsidR="00E37138" w:rsidRPr="009325E0">
        <w:t>Муиплас</w:t>
      </w:r>
      <w:proofErr w:type="spellEnd"/>
      <w:r w:rsidR="00E37138" w:rsidRPr="009325E0">
        <w:t xml:space="preserve">, </w:t>
      </w:r>
      <w:proofErr w:type="spellStart"/>
      <w:r w:rsidR="00E37138" w:rsidRPr="009325E0">
        <w:t>Серин</w:t>
      </w:r>
      <w:r w:rsidR="00E37138" w:rsidRPr="009325E0">
        <w:t>г</w:t>
      </w:r>
      <w:r w:rsidR="00E37138" w:rsidRPr="009325E0">
        <w:t>кор</w:t>
      </w:r>
      <w:proofErr w:type="spellEnd"/>
      <w:r w:rsidR="00E37138" w:rsidRPr="009325E0">
        <w:t>/</w:t>
      </w:r>
      <w:proofErr w:type="spellStart"/>
      <w:r w:rsidR="00E37138" w:rsidRPr="009325E0">
        <w:t>Коппис</w:t>
      </w:r>
      <w:proofErr w:type="spellEnd"/>
      <w:r w:rsidR="00E37138" w:rsidRPr="009325E0">
        <w:t xml:space="preserve">, </w:t>
      </w:r>
      <w:proofErr w:type="spellStart"/>
      <w:r w:rsidR="00E37138" w:rsidRPr="009325E0">
        <w:t>Бел</w:t>
      </w:r>
      <w:r w:rsidR="00E37138">
        <w:t>л</w:t>
      </w:r>
      <w:r w:rsidR="00E37138" w:rsidRPr="009325E0">
        <w:t>алайка</w:t>
      </w:r>
      <w:proofErr w:type="spellEnd"/>
      <w:r w:rsidR="00E37138" w:rsidRPr="009325E0">
        <w:t xml:space="preserve">, </w:t>
      </w:r>
      <w:proofErr w:type="spellStart"/>
      <w:r w:rsidR="00E37138" w:rsidRPr="009325E0">
        <w:t>Нучас</w:t>
      </w:r>
      <w:proofErr w:type="spellEnd"/>
      <w:r w:rsidR="00E37138" w:rsidRPr="009325E0">
        <w:t xml:space="preserve">, </w:t>
      </w:r>
      <w:proofErr w:type="spellStart"/>
      <w:r w:rsidR="00E37138" w:rsidRPr="009325E0">
        <w:t>Верда</w:t>
      </w:r>
      <w:proofErr w:type="spellEnd"/>
      <w:r w:rsidR="00E37138" w:rsidRPr="009325E0">
        <w:t xml:space="preserve"> и </w:t>
      </w:r>
      <w:proofErr w:type="spellStart"/>
      <w:r w:rsidR="00E37138" w:rsidRPr="009325E0">
        <w:t>Тоевлунг</w:t>
      </w:r>
      <w:proofErr w:type="spellEnd"/>
      <w:r w:rsidR="00E37138" w:rsidRPr="009325E0">
        <w:t xml:space="preserve"> в районе </w:t>
      </w:r>
      <w:proofErr w:type="spellStart"/>
      <w:r w:rsidR="00E37138" w:rsidRPr="009325E0">
        <w:t>Кунене</w:t>
      </w:r>
      <w:proofErr w:type="spellEnd"/>
      <w:r w:rsidR="00E37138">
        <w:t xml:space="preserve"> </w:t>
      </w:r>
      <w:r w:rsidR="00E37138" w:rsidRPr="009325E0">
        <w:t xml:space="preserve">плюс </w:t>
      </w:r>
      <w:proofErr w:type="spellStart"/>
      <w:r w:rsidR="00E37138" w:rsidRPr="009325E0">
        <w:t>Онд</w:t>
      </w:r>
      <w:r w:rsidR="00E37138" w:rsidRPr="009325E0">
        <w:t>е</w:t>
      </w:r>
      <w:r w:rsidR="00E37138" w:rsidRPr="009325E0">
        <w:t>ра</w:t>
      </w:r>
      <w:proofErr w:type="spellEnd"/>
      <w:r w:rsidR="00E37138" w:rsidRPr="009325E0">
        <w:t>/</w:t>
      </w:r>
      <w:proofErr w:type="spellStart"/>
      <w:r w:rsidR="00E37138" w:rsidRPr="009325E0">
        <w:t>Кумева</w:t>
      </w:r>
      <w:proofErr w:type="spellEnd"/>
      <w:r w:rsidR="00E37138" w:rsidRPr="009325E0">
        <w:t xml:space="preserve"> в районе </w:t>
      </w:r>
      <w:proofErr w:type="spellStart"/>
      <w:r w:rsidR="00E37138" w:rsidRPr="009325E0">
        <w:t>Ошикото</w:t>
      </w:r>
      <w:proofErr w:type="spellEnd"/>
      <w:r w:rsidR="00E37138" w:rsidRPr="009325E0">
        <w:t>, приобретенные в конце 2012 года, находятся в в</w:t>
      </w:r>
      <w:r w:rsidR="00E37138" w:rsidRPr="009325E0">
        <w:t>е</w:t>
      </w:r>
      <w:r w:rsidR="00E37138" w:rsidRPr="009325E0">
        <w:t xml:space="preserve">дении </w:t>
      </w:r>
      <w:r w:rsidR="00E37138">
        <w:t>Канцеляр</w:t>
      </w:r>
      <w:r w:rsidR="00E37138" w:rsidRPr="009325E0">
        <w:t>ии заместителя Премьер-министра. Другие проекты по расс</w:t>
      </w:r>
      <w:r w:rsidR="00E37138" w:rsidRPr="009325E0">
        <w:t>е</w:t>
      </w:r>
      <w:r w:rsidR="00E37138" w:rsidRPr="009325E0">
        <w:t>лению народности сан, находящиеся в ведении Министерства земель и по в</w:t>
      </w:r>
      <w:r w:rsidR="00E37138" w:rsidRPr="009325E0">
        <w:t>о</w:t>
      </w:r>
      <w:r w:rsidR="00E37138" w:rsidRPr="009325E0">
        <w:t xml:space="preserve">просам расселения, расположены на общинных землях, а именно в Западном </w:t>
      </w:r>
      <w:proofErr w:type="spellStart"/>
      <w:r w:rsidR="00E37138" w:rsidRPr="009325E0">
        <w:t>Каприви</w:t>
      </w:r>
      <w:proofErr w:type="spellEnd"/>
      <w:r w:rsidR="00E37138" w:rsidRPr="009325E0">
        <w:t xml:space="preserve"> в районах </w:t>
      </w:r>
      <w:proofErr w:type="spellStart"/>
      <w:r w:rsidR="00E37138" w:rsidRPr="009325E0">
        <w:t>Каприви</w:t>
      </w:r>
      <w:proofErr w:type="spellEnd"/>
      <w:r w:rsidR="00E37138" w:rsidRPr="009325E0">
        <w:t>/</w:t>
      </w:r>
      <w:proofErr w:type="spellStart"/>
      <w:r w:rsidR="00E37138" w:rsidRPr="009325E0">
        <w:t>Каванго</w:t>
      </w:r>
      <w:proofErr w:type="spellEnd"/>
      <w:r w:rsidR="00E37138" w:rsidRPr="009325E0">
        <w:t xml:space="preserve">, Браво в районе </w:t>
      </w:r>
      <w:proofErr w:type="spellStart"/>
      <w:r w:rsidR="00E37138" w:rsidRPr="009325E0">
        <w:t>Каванго</w:t>
      </w:r>
      <w:proofErr w:type="spellEnd"/>
      <w:r w:rsidR="00E37138" w:rsidRPr="009325E0">
        <w:t xml:space="preserve">, </w:t>
      </w:r>
      <w:proofErr w:type="spellStart"/>
      <w:r w:rsidR="00E37138" w:rsidRPr="009325E0">
        <w:t>Оконго</w:t>
      </w:r>
      <w:proofErr w:type="spellEnd"/>
      <w:r w:rsidR="00E37138" w:rsidRPr="009325E0">
        <w:t xml:space="preserve"> (</w:t>
      </w:r>
      <w:proofErr w:type="spellStart"/>
      <w:r w:rsidR="00E37138" w:rsidRPr="009325E0">
        <w:t>Индобе</w:t>
      </w:r>
      <w:proofErr w:type="spellEnd"/>
      <w:r w:rsidR="00E37138" w:rsidRPr="009325E0">
        <w:t xml:space="preserve">, </w:t>
      </w:r>
      <w:proofErr w:type="spellStart"/>
      <w:r w:rsidR="00E37138" w:rsidRPr="009325E0">
        <w:t>Экока</w:t>
      </w:r>
      <w:proofErr w:type="spellEnd"/>
      <w:r w:rsidR="00E37138" w:rsidRPr="009325E0">
        <w:t xml:space="preserve">, </w:t>
      </w:r>
      <w:proofErr w:type="spellStart"/>
      <w:r w:rsidR="00E37138" w:rsidRPr="009325E0">
        <w:t>Онаматадива</w:t>
      </w:r>
      <w:proofErr w:type="spellEnd"/>
      <w:r w:rsidR="00E37138" w:rsidRPr="009325E0">
        <w:t xml:space="preserve"> и </w:t>
      </w:r>
      <w:proofErr w:type="spellStart"/>
      <w:r w:rsidR="00E37138" w:rsidRPr="009325E0">
        <w:t>Ошанашива</w:t>
      </w:r>
      <w:proofErr w:type="spellEnd"/>
      <w:r w:rsidR="00E37138" w:rsidRPr="009325E0">
        <w:t xml:space="preserve">) в районе </w:t>
      </w:r>
      <w:proofErr w:type="spellStart"/>
      <w:r w:rsidR="00E37138" w:rsidRPr="009325E0">
        <w:t>Оха</w:t>
      </w:r>
      <w:r w:rsidR="00E37138">
        <w:t>н</w:t>
      </w:r>
      <w:r w:rsidR="00E37138" w:rsidRPr="009325E0">
        <w:t>гвена</w:t>
      </w:r>
      <w:proofErr w:type="spellEnd"/>
      <w:r w:rsidR="00E37138" w:rsidRPr="009325E0">
        <w:t xml:space="preserve">, </w:t>
      </w:r>
      <w:proofErr w:type="spellStart"/>
      <w:r w:rsidR="00E37138" w:rsidRPr="009325E0">
        <w:t>Донкербос</w:t>
      </w:r>
      <w:proofErr w:type="spellEnd"/>
      <w:r w:rsidR="00E37138" w:rsidRPr="009325E0">
        <w:t>/</w:t>
      </w:r>
      <w:proofErr w:type="spellStart"/>
      <w:r w:rsidR="00E37138" w:rsidRPr="009325E0">
        <w:t>Зоннерблум</w:t>
      </w:r>
      <w:proofErr w:type="spellEnd"/>
      <w:r w:rsidR="00E37138" w:rsidRPr="009325E0">
        <w:t xml:space="preserve"> </w:t>
      </w:r>
      <w:r w:rsidR="00E37138" w:rsidRPr="009325E0">
        <w:lastRenderedPageBreak/>
        <w:t xml:space="preserve">в районе </w:t>
      </w:r>
      <w:proofErr w:type="spellStart"/>
      <w:r w:rsidR="00E37138" w:rsidRPr="009325E0">
        <w:t>Омахеке</w:t>
      </w:r>
      <w:proofErr w:type="spellEnd"/>
      <w:r w:rsidR="00E37138" w:rsidRPr="009325E0">
        <w:t xml:space="preserve">, </w:t>
      </w:r>
      <w:r w:rsidR="00E37138" w:rsidRPr="00064607">
        <w:t>"</w:t>
      </w:r>
      <w:proofErr w:type="spellStart"/>
      <w:r w:rsidR="00E37138" w:rsidRPr="009325E0">
        <w:t>Мангетти</w:t>
      </w:r>
      <w:proofErr w:type="spellEnd"/>
      <w:r w:rsidR="00E37138" w:rsidRPr="009325E0">
        <w:t xml:space="preserve"> </w:t>
      </w:r>
      <w:proofErr w:type="spellStart"/>
      <w:r w:rsidR="00E37138">
        <w:t>Дь</w:t>
      </w:r>
      <w:r w:rsidR="00E37138" w:rsidRPr="009325E0">
        <w:t>юн</w:t>
      </w:r>
      <w:r w:rsidR="00E37138">
        <w:t>з</w:t>
      </w:r>
      <w:proofErr w:type="spellEnd"/>
      <w:r w:rsidR="00E37138" w:rsidRPr="00064607">
        <w:t>"</w:t>
      </w:r>
      <w:r w:rsidR="00E37138" w:rsidRPr="009325E0">
        <w:t xml:space="preserve"> в районе </w:t>
      </w:r>
      <w:proofErr w:type="spellStart"/>
      <w:r w:rsidR="00E37138">
        <w:t>Отжозонджупа</w:t>
      </w:r>
      <w:proofErr w:type="spellEnd"/>
      <w:r w:rsidR="00E37138" w:rsidRPr="009325E0">
        <w:t>. Некоторые из этих ферм разбиты на участки, которые предоставляются отдельным семьям.</w:t>
      </w:r>
    </w:p>
    <w:p w:rsidR="00E37138" w:rsidRPr="00C361FE" w:rsidRDefault="00466F96" w:rsidP="00466F96">
      <w:pPr>
        <w:pStyle w:val="SingleTxtGR"/>
      </w:pPr>
      <w:r>
        <w:t>64.</w:t>
      </w:r>
      <w:r>
        <w:tab/>
      </w:r>
      <w:r w:rsidR="00E37138" w:rsidRPr="009F6CAE">
        <w:t>Жители</w:t>
      </w:r>
      <w:r w:rsidR="00E37138" w:rsidRPr="00C361FE">
        <w:t xml:space="preserve"> </w:t>
      </w:r>
      <w:r w:rsidR="00E37138" w:rsidRPr="009F6CAE">
        <w:t>перемещенных</w:t>
      </w:r>
      <w:r w:rsidR="00E37138" w:rsidRPr="00C361FE">
        <w:t xml:space="preserve"> </w:t>
      </w:r>
      <w:r w:rsidR="00E37138" w:rsidRPr="009F6CAE">
        <w:t>общин</w:t>
      </w:r>
      <w:r w:rsidR="00E37138" w:rsidRPr="00C361FE">
        <w:t xml:space="preserve"> </w:t>
      </w:r>
      <w:r w:rsidR="00E37138" w:rsidRPr="009F6CAE">
        <w:t>были</w:t>
      </w:r>
      <w:r w:rsidR="00E37138" w:rsidRPr="00C361FE">
        <w:t xml:space="preserve"> </w:t>
      </w:r>
      <w:r w:rsidR="00E37138" w:rsidRPr="009F6CAE">
        <w:t>расселены</w:t>
      </w:r>
      <w:r w:rsidR="00E37138" w:rsidRPr="00C361FE">
        <w:t xml:space="preserve">, </w:t>
      </w:r>
      <w:r w:rsidR="00E37138" w:rsidRPr="009F6CAE">
        <w:t>а</w:t>
      </w:r>
      <w:r w:rsidR="00E37138" w:rsidRPr="00C361FE">
        <w:t xml:space="preserve"> </w:t>
      </w:r>
      <w:r w:rsidR="00E37138" w:rsidRPr="009F6CAE">
        <w:t>для</w:t>
      </w:r>
      <w:r w:rsidR="00E37138" w:rsidRPr="00C361FE">
        <w:t xml:space="preserve"> </w:t>
      </w:r>
      <w:r w:rsidR="00E37138" w:rsidRPr="009F6CAE">
        <w:t>лиц</w:t>
      </w:r>
      <w:r w:rsidR="00E37138" w:rsidRPr="00C361FE">
        <w:t xml:space="preserve">, </w:t>
      </w:r>
      <w:r w:rsidR="00E37138" w:rsidRPr="009F6CAE">
        <w:t>проживающих</w:t>
      </w:r>
      <w:r w:rsidR="00E37138" w:rsidRPr="00C361FE">
        <w:t xml:space="preserve"> </w:t>
      </w:r>
      <w:r w:rsidR="00E37138" w:rsidRPr="009F6CAE">
        <w:t>на</w:t>
      </w:r>
      <w:r w:rsidR="00E37138" w:rsidRPr="00C361FE">
        <w:t xml:space="preserve"> </w:t>
      </w:r>
      <w:r w:rsidR="00E37138" w:rsidRPr="009F6CAE">
        <w:t>территории</w:t>
      </w:r>
      <w:r w:rsidR="00E37138" w:rsidRPr="00C361FE">
        <w:t xml:space="preserve"> </w:t>
      </w:r>
      <w:r w:rsidR="00E37138" w:rsidRPr="009F6CAE">
        <w:t>национальных</w:t>
      </w:r>
      <w:r w:rsidR="00E37138" w:rsidRPr="00C361FE">
        <w:t xml:space="preserve"> </w:t>
      </w:r>
      <w:r w:rsidR="00E37138" w:rsidRPr="009F6CAE">
        <w:t>парков</w:t>
      </w:r>
      <w:r w:rsidR="00E37138" w:rsidRPr="00C361FE">
        <w:t xml:space="preserve"> </w:t>
      </w:r>
      <w:r w:rsidR="00E37138" w:rsidRPr="009F6CAE">
        <w:t>и</w:t>
      </w:r>
      <w:r w:rsidR="00E37138" w:rsidRPr="00C361FE">
        <w:t xml:space="preserve"> </w:t>
      </w:r>
      <w:r w:rsidR="00E37138" w:rsidRPr="009F6CAE">
        <w:t>охотничьих</w:t>
      </w:r>
      <w:r w:rsidR="00E37138" w:rsidRPr="00C361FE">
        <w:t xml:space="preserve"> </w:t>
      </w:r>
      <w:r w:rsidR="00E37138" w:rsidRPr="009F6CAE">
        <w:t>за</w:t>
      </w:r>
      <w:r w:rsidR="00E37138">
        <w:t>каз</w:t>
      </w:r>
      <w:r w:rsidR="00E37138" w:rsidRPr="009F6CAE">
        <w:t>ников</w:t>
      </w:r>
      <w:r w:rsidR="00E37138" w:rsidRPr="00C361FE">
        <w:t xml:space="preserve">, </w:t>
      </w:r>
      <w:r w:rsidR="00E37138" w:rsidRPr="009F6CAE">
        <w:t>созданы</w:t>
      </w:r>
      <w:r w:rsidR="00E37138" w:rsidRPr="00C361FE">
        <w:t xml:space="preserve"> </w:t>
      </w:r>
      <w:r w:rsidR="00E37138" w:rsidRPr="009F6CAE">
        <w:t>мех</w:t>
      </w:r>
      <w:r w:rsidR="00E37138" w:rsidRPr="009F6CAE">
        <w:t>а</w:t>
      </w:r>
      <w:r w:rsidR="00E37138" w:rsidRPr="009F6CAE">
        <w:t>низмы</w:t>
      </w:r>
      <w:r w:rsidR="00E37138" w:rsidRPr="00C361FE">
        <w:t xml:space="preserve">, </w:t>
      </w:r>
      <w:r w:rsidR="00E37138" w:rsidRPr="009F6CAE">
        <w:t>позволяющие</w:t>
      </w:r>
      <w:r w:rsidR="00E37138" w:rsidRPr="00C361FE">
        <w:t xml:space="preserve"> </w:t>
      </w:r>
      <w:r w:rsidR="00E37138" w:rsidRPr="009F6CAE">
        <w:t>им</w:t>
      </w:r>
      <w:r w:rsidR="00E37138" w:rsidRPr="00C361FE">
        <w:t xml:space="preserve"> </w:t>
      </w:r>
      <w:r w:rsidR="00E37138" w:rsidRPr="009F6CAE">
        <w:t>жить</w:t>
      </w:r>
      <w:r w:rsidR="00E37138" w:rsidRPr="00C361FE">
        <w:t xml:space="preserve"> </w:t>
      </w:r>
      <w:r w:rsidR="00E37138" w:rsidRPr="009F6CAE">
        <w:t>на</w:t>
      </w:r>
      <w:r w:rsidR="00E37138" w:rsidRPr="00C361FE">
        <w:t xml:space="preserve"> </w:t>
      </w:r>
      <w:r w:rsidR="00E37138" w:rsidRPr="009F6CAE">
        <w:t>этой</w:t>
      </w:r>
      <w:r w:rsidR="00E37138" w:rsidRPr="00C361FE">
        <w:t xml:space="preserve"> </w:t>
      </w:r>
      <w:r w:rsidR="00E37138" w:rsidRPr="009F6CAE">
        <w:t>земле</w:t>
      </w:r>
      <w:r w:rsidR="00E37138" w:rsidRPr="00C361FE">
        <w:t xml:space="preserve"> </w:t>
      </w:r>
      <w:r w:rsidR="00E37138" w:rsidRPr="009F6CAE">
        <w:t>без</w:t>
      </w:r>
      <w:r w:rsidR="00E37138" w:rsidRPr="00C361FE">
        <w:t xml:space="preserve"> </w:t>
      </w:r>
      <w:r w:rsidR="00E37138" w:rsidRPr="009F6CAE">
        <w:t>опасений</w:t>
      </w:r>
      <w:r w:rsidR="00E37138" w:rsidRPr="00723F9F">
        <w:t>, в соответствии с Указом об охране природы № 4 от 1975 года.</w:t>
      </w:r>
    </w:p>
    <w:p w:rsidR="00E37138" w:rsidRPr="00C361FE" w:rsidRDefault="00466F96" w:rsidP="00466F96">
      <w:pPr>
        <w:pStyle w:val="SingleTxtGR"/>
      </w:pPr>
      <w:r>
        <w:t>65.</w:t>
      </w:r>
      <w:r>
        <w:tab/>
      </w:r>
      <w:r w:rsidR="00E37138">
        <w:t>В общинных районах, где проживают группы коренного населения</w:t>
      </w:r>
      <w:r w:rsidR="00E37138" w:rsidRPr="00723F9F">
        <w:t>,</w:t>
      </w:r>
      <w:r>
        <w:br/>
      </w:r>
      <w:r w:rsidR="00E37138">
        <w:t>в соответствии с Законом о внесении поправок в Закон об охране природы (З</w:t>
      </w:r>
      <w:r w:rsidR="00E37138">
        <w:t>а</w:t>
      </w:r>
      <w:r w:rsidR="00E37138">
        <w:t>кон № 5 от 1996 года)</w:t>
      </w:r>
      <w:r w:rsidR="00E37138" w:rsidRPr="00723F9F">
        <w:t>,</w:t>
      </w:r>
      <w:r w:rsidR="00E37138">
        <w:t xml:space="preserve"> также создаются заповедники, с тем чтобы обеспечить устойчивое сохранение и использование находящихся под их юрисдикцией природных ресурсов. Намибия</w:t>
      </w:r>
      <w:r w:rsidR="00E37138" w:rsidRPr="009F6CAE">
        <w:t xml:space="preserve"> </w:t>
      </w:r>
      <w:r w:rsidR="00E37138">
        <w:t>получает</w:t>
      </w:r>
      <w:r w:rsidR="00E37138" w:rsidRPr="009F6CAE">
        <w:t xml:space="preserve"> </w:t>
      </w:r>
      <w:r w:rsidR="00E37138">
        <w:t>высокие</w:t>
      </w:r>
      <w:r w:rsidR="00E37138" w:rsidRPr="009F6CAE">
        <w:t xml:space="preserve"> </w:t>
      </w:r>
      <w:r w:rsidR="00E37138">
        <w:t>оценки</w:t>
      </w:r>
      <w:r w:rsidR="00E37138" w:rsidRPr="009F6CAE">
        <w:t xml:space="preserve"> </w:t>
      </w:r>
      <w:r w:rsidR="00E37138">
        <w:t>на</w:t>
      </w:r>
      <w:r w:rsidR="00E37138" w:rsidRPr="009F6CAE">
        <w:t xml:space="preserve"> </w:t>
      </w:r>
      <w:r w:rsidR="00E37138">
        <w:t>международном</w:t>
      </w:r>
      <w:r w:rsidR="00E37138" w:rsidRPr="009F6CAE">
        <w:t xml:space="preserve"> </w:t>
      </w:r>
      <w:r w:rsidR="00E37138">
        <w:t>уровне</w:t>
      </w:r>
      <w:r w:rsidR="00E37138" w:rsidRPr="009F6CAE">
        <w:t xml:space="preserve"> </w:t>
      </w:r>
      <w:r w:rsidR="00E37138">
        <w:t>за</w:t>
      </w:r>
      <w:r w:rsidR="00E37138" w:rsidRPr="009F6CAE">
        <w:t xml:space="preserve"> </w:t>
      </w:r>
      <w:r w:rsidR="00E37138">
        <w:t>осуществление</w:t>
      </w:r>
      <w:r w:rsidR="00E37138" w:rsidRPr="009F6CAE">
        <w:t xml:space="preserve"> </w:t>
      </w:r>
      <w:r w:rsidR="00E37138">
        <w:t>принципиально</w:t>
      </w:r>
      <w:r w:rsidR="00E37138" w:rsidRPr="009F6CAE">
        <w:t xml:space="preserve"> </w:t>
      </w:r>
      <w:r w:rsidR="00E37138">
        <w:t>новой</w:t>
      </w:r>
      <w:r w:rsidR="00E37138" w:rsidRPr="009F6CAE">
        <w:t xml:space="preserve"> </w:t>
      </w:r>
      <w:r w:rsidR="00E37138">
        <w:t>концепции</w:t>
      </w:r>
      <w:r w:rsidR="00E37138" w:rsidRPr="009F6CAE">
        <w:t xml:space="preserve">, </w:t>
      </w:r>
      <w:r w:rsidR="00E37138">
        <w:t>в</w:t>
      </w:r>
      <w:r w:rsidR="00E37138" w:rsidRPr="009F6CAE">
        <w:t xml:space="preserve"> </w:t>
      </w:r>
      <w:r w:rsidR="00E37138">
        <w:t>соответствии</w:t>
      </w:r>
      <w:r w:rsidR="00E37138" w:rsidRPr="009F6CAE">
        <w:t xml:space="preserve"> </w:t>
      </w:r>
      <w:r w:rsidR="00E37138">
        <w:t>с</w:t>
      </w:r>
      <w:r w:rsidR="00E37138" w:rsidRPr="009F6CAE">
        <w:t xml:space="preserve"> </w:t>
      </w:r>
      <w:r w:rsidR="00E37138">
        <w:t>которой</w:t>
      </w:r>
      <w:r w:rsidR="00E37138" w:rsidRPr="009F6CAE">
        <w:t xml:space="preserve"> </w:t>
      </w:r>
      <w:r w:rsidR="00E37138">
        <w:t>управлением</w:t>
      </w:r>
      <w:r w:rsidR="00E37138" w:rsidRPr="009F6CAE">
        <w:t xml:space="preserve"> </w:t>
      </w:r>
      <w:r w:rsidR="00E37138">
        <w:t>природными</w:t>
      </w:r>
      <w:r w:rsidR="00E37138" w:rsidRPr="009F6CAE">
        <w:t xml:space="preserve"> </w:t>
      </w:r>
      <w:r w:rsidR="00E37138">
        <w:t>ресурсами</w:t>
      </w:r>
      <w:r w:rsidR="00E37138" w:rsidRPr="009F6CAE">
        <w:t xml:space="preserve"> </w:t>
      </w:r>
      <w:r w:rsidR="00E37138">
        <w:t>занимается</w:t>
      </w:r>
      <w:r w:rsidR="00E37138" w:rsidRPr="009F6CAE">
        <w:t xml:space="preserve"> </w:t>
      </w:r>
      <w:r w:rsidR="00E37138">
        <w:t>местное</w:t>
      </w:r>
      <w:r w:rsidR="00E37138" w:rsidRPr="009F6CAE">
        <w:t xml:space="preserve"> </w:t>
      </w:r>
      <w:r w:rsidR="00E37138">
        <w:t>население в</w:t>
      </w:r>
      <w:r w:rsidR="00E37138" w:rsidRPr="009F6CAE">
        <w:t xml:space="preserve"> </w:t>
      </w:r>
      <w:r w:rsidR="00E37138">
        <w:t>рамках</w:t>
      </w:r>
      <w:r w:rsidR="00E37138" w:rsidRPr="009F6CAE">
        <w:t xml:space="preserve"> </w:t>
      </w:r>
      <w:r w:rsidR="00E37138">
        <w:t>программы</w:t>
      </w:r>
      <w:r w:rsidR="00E37138" w:rsidRPr="009F6CAE">
        <w:t xml:space="preserve"> </w:t>
      </w:r>
      <w:r w:rsidR="00E37138">
        <w:t>общинного</w:t>
      </w:r>
      <w:r w:rsidR="00E37138" w:rsidRPr="009F6CAE">
        <w:t xml:space="preserve"> </w:t>
      </w:r>
      <w:r w:rsidR="00E37138">
        <w:t>управления</w:t>
      </w:r>
      <w:r w:rsidR="00E37138" w:rsidRPr="009F6CAE">
        <w:t xml:space="preserve"> </w:t>
      </w:r>
      <w:r w:rsidR="00E37138">
        <w:t>природными ресурсами (ОУПР).</w:t>
      </w:r>
    </w:p>
    <w:p w:rsidR="00E37138" w:rsidRPr="00466F96" w:rsidRDefault="00466F96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466F96">
        <w:t>19</w:t>
      </w:r>
    </w:p>
    <w:p w:rsidR="00E37138" w:rsidRPr="00C6466B" w:rsidRDefault="00466F96" w:rsidP="00466F96">
      <w:pPr>
        <w:pStyle w:val="SingleTxtGR"/>
      </w:pPr>
      <w:r>
        <w:t>66.</w:t>
      </w:r>
      <w:r>
        <w:tab/>
      </w:r>
      <w:r w:rsidR="00E37138">
        <w:t>Комитет приветствует заявление о том, что местные общины участвуют в управлении новыми зап</w:t>
      </w:r>
      <w:r w:rsidR="007310F2">
        <w:t>оведными районами. Вместе с тем</w:t>
      </w:r>
      <w:r w:rsidR="00E37138">
        <w:t xml:space="preserve"> он испытывает опр</w:t>
      </w:r>
      <w:r w:rsidR="00E37138">
        <w:t>е</w:t>
      </w:r>
      <w:r w:rsidR="00E37138">
        <w:t>деленное беспокойство по поводу способности общин коренных народов с</w:t>
      </w:r>
      <w:r w:rsidR="00E37138">
        <w:t>о</w:t>
      </w:r>
      <w:r w:rsidR="00E37138">
        <w:t>хранять в таких национальных парках свой традиционный образ жизни. Ком</w:t>
      </w:r>
      <w:r w:rsidR="00E37138">
        <w:t>и</w:t>
      </w:r>
      <w:r w:rsidR="00E37138">
        <w:t xml:space="preserve">тет также с обеспокоенностью отмечает, что те общины, земли которых были изъяты до 1990 года, не смогли получить за это компенсацию </w:t>
      </w:r>
      <w:r w:rsidR="00E37138" w:rsidRPr="00466F96">
        <w:t>(</w:t>
      </w:r>
      <w:r w:rsidR="00E37138">
        <w:t xml:space="preserve">пункты </w:t>
      </w:r>
      <w:r w:rsidR="00E37138" w:rsidRPr="00C6466B">
        <w:t>d)</w:t>
      </w:r>
      <w:r w:rsidR="00E37138">
        <w:t xml:space="preserve"> </w:t>
      </w:r>
      <w:r w:rsidR="00E37138" w:rsidRPr="00C6466B">
        <w:t xml:space="preserve">v) </w:t>
      </w:r>
      <w:r>
        <w:br/>
      </w:r>
      <w:r w:rsidR="00E37138">
        <w:t>и</w:t>
      </w:r>
      <w:r>
        <w:t xml:space="preserve"> </w:t>
      </w:r>
      <w:r w:rsidR="00E37138" w:rsidRPr="00C6466B">
        <w:t>e)</w:t>
      </w:r>
      <w:r w:rsidR="00E37138">
        <w:t xml:space="preserve"> </w:t>
      </w:r>
      <w:proofErr w:type="spellStart"/>
      <w:r w:rsidR="00E37138" w:rsidRPr="00C6466B">
        <w:t>vi</w:t>
      </w:r>
      <w:proofErr w:type="spellEnd"/>
      <w:r w:rsidR="00E37138" w:rsidRPr="00C6466B">
        <w:t>)</w:t>
      </w:r>
      <w:r w:rsidR="00E37138">
        <w:t xml:space="preserve"> статьи 5</w:t>
      </w:r>
      <w:r w:rsidR="00E37138" w:rsidRPr="00C6466B">
        <w:t xml:space="preserve">). </w:t>
      </w:r>
    </w:p>
    <w:p w:rsidR="00E37138" w:rsidRPr="00C361FE" w:rsidRDefault="00E37138" w:rsidP="00466F96">
      <w:pPr>
        <w:pStyle w:val="SingleTxtGR"/>
        <w:rPr>
          <w:b/>
        </w:rPr>
      </w:pPr>
      <w:r>
        <w:rPr>
          <w:b/>
        </w:rPr>
        <w:t>Комитет предлагает государству-участнику укрепить свои законы и пол</w:t>
      </w:r>
      <w:r>
        <w:rPr>
          <w:b/>
        </w:rPr>
        <w:t>и</w:t>
      </w:r>
      <w:r>
        <w:rPr>
          <w:b/>
        </w:rPr>
        <w:t>тику, с тем чтобы в национальных парках, создаваемых на землях предков коренных жителей, обеспечивалось устойчивое экономическое и социал</w:t>
      </w:r>
      <w:r>
        <w:rPr>
          <w:b/>
        </w:rPr>
        <w:t>ь</w:t>
      </w:r>
      <w:r>
        <w:rPr>
          <w:b/>
        </w:rPr>
        <w:t>ное развитие в соответствии с культурными особенностями и условиями жизни общин коренного населения. В</w:t>
      </w:r>
      <w:r w:rsidRPr="00D31E5A">
        <w:rPr>
          <w:b/>
        </w:rPr>
        <w:t xml:space="preserve"> </w:t>
      </w:r>
      <w:r>
        <w:rPr>
          <w:b/>
        </w:rPr>
        <w:t>тех</w:t>
      </w:r>
      <w:r w:rsidRPr="00D31E5A">
        <w:rPr>
          <w:b/>
        </w:rPr>
        <w:t xml:space="preserve"> </w:t>
      </w:r>
      <w:r>
        <w:rPr>
          <w:b/>
        </w:rPr>
        <w:t>случаях</w:t>
      </w:r>
      <w:r w:rsidRPr="00D31E5A">
        <w:rPr>
          <w:b/>
        </w:rPr>
        <w:t xml:space="preserve">, </w:t>
      </w:r>
      <w:r>
        <w:rPr>
          <w:b/>
        </w:rPr>
        <w:t>когда</w:t>
      </w:r>
      <w:r w:rsidRPr="00D31E5A">
        <w:rPr>
          <w:b/>
        </w:rPr>
        <w:t xml:space="preserve"> </w:t>
      </w:r>
      <w:r>
        <w:rPr>
          <w:b/>
        </w:rPr>
        <w:t>коренные</w:t>
      </w:r>
      <w:r w:rsidRPr="00D31E5A">
        <w:rPr>
          <w:b/>
        </w:rPr>
        <w:t xml:space="preserve"> </w:t>
      </w:r>
      <w:r>
        <w:rPr>
          <w:b/>
        </w:rPr>
        <w:t>общины</w:t>
      </w:r>
      <w:r w:rsidRPr="00D31E5A">
        <w:rPr>
          <w:b/>
        </w:rPr>
        <w:t xml:space="preserve"> </w:t>
      </w:r>
      <w:r>
        <w:rPr>
          <w:b/>
        </w:rPr>
        <w:t>были</w:t>
      </w:r>
      <w:r w:rsidRPr="00D31E5A">
        <w:rPr>
          <w:b/>
        </w:rPr>
        <w:t xml:space="preserve"> </w:t>
      </w:r>
      <w:r>
        <w:rPr>
          <w:b/>
        </w:rPr>
        <w:t>лишены</w:t>
      </w:r>
      <w:r w:rsidRPr="00D31E5A">
        <w:rPr>
          <w:b/>
        </w:rPr>
        <w:t xml:space="preserve"> </w:t>
      </w:r>
      <w:r>
        <w:rPr>
          <w:b/>
        </w:rPr>
        <w:t>своих</w:t>
      </w:r>
      <w:r w:rsidRPr="00D31E5A">
        <w:rPr>
          <w:b/>
        </w:rPr>
        <w:t xml:space="preserve"> </w:t>
      </w:r>
      <w:r>
        <w:rPr>
          <w:b/>
        </w:rPr>
        <w:t>земель</w:t>
      </w:r>
      <w:r w:rsidRPr="00D31E5A">
        <w:rPr>
          <w:b/>
        </w:rPr>
        <w:t xml:space="preserve"> </w:t>
      </w:r>
      <w:r>
        <w:rPr>
          <w:b/>
        </w:rPr>
        <w:t>и</w:t>
      </w:r>
      <w:r w:rsidRPr="00D31E5A">
        <w:rPr>
          <w:b/>
        </w:rPr>
        <w:t xml:space="preserve"> </w:t>
      </w:r>
      <w:r>
        <w:rPr>
          <w:b/>
        </w:rPr>
        <w:t>территорий</w:t>
      </w:r>
      <w:r w:rsidRPr="00D31E5A">
        <w:rPr>
          <w:b/>
        </w:rPr>
        <w:t xml:space="preserve">, </w:t>
      </w:r>
      <w:r>
        <w:rPr>
          <w:b/>
        </w:rPr>
        <w:t>которыми</w:t>
      </w:r>
      <w:r w:rsidRPr="00D31E5A">
        <w:rPr>
          <w:b/>
        </w:rPr>
        <w:t xml:space="preserve"> </w:t>
      </w:r>
      <w:r>
        <w:rPr>
          <w:b/>
        </w:rPr>
        <w:t>они</w:t>
      </w:r>
      <w:r w:rsidRPr="00D31E5A">
        <w:rPr>
          <w:b/>
        </w:rPr>
        <w:t xml:space="preserve"> </w:t>
      </w:r>
      <w:r>
        <w:rPr>
          <w:b/>
        </w:rPr>
        <w:t>традиционно</w:t>
      </w:r>
      <w:r w:rsidRPr="00D31E5A">
        <w:rPr>
          <w:b/>
        </w:rPr>
        <w:t xml:space="preserve"> </w:t>
      </w:r>
      <w:r>
        <w:rPr>
          <w:b/>
        </w:rPr>
        <w:t>владели</w:t>
      </w:r>
      <w:r w:rsidRPr="00D31E5A">
        <w:rPr>
          <w:b/>
        </w:rPr>
        <w:t xml:space="preserve">, </w:t>
      </w:r>
      <w:r>
        <w:rPr>
          <w:b/>
        </w:rPr>
        <w:t>Комитет</w:t>
      </w:r>
      <w:r w:rsidRPr="00D31E5A">
        <w:rPr>
          <w:b/>
        </w:rPr>
        <w:t xml:space="preserve"> </w:t>
      </w:r>
      <w:r>
        <w:rPr>
          <w:b/>
        </w:rPr>
        <w:t>рекомендует</w:t>
      </w:r>
      <w:r w:rsidRPr="00D31E5A">
        <w:rPr>
          <w:b/>
        </w:rPr>
        <w:t xml:space="preserve"> </w:t>
      </w:r>
      <w:r>
        <w:rPr>
          <w:b/>
        </w:rPr>
        <w:t>государству</w:t>
      </w:r>
      <w:r w:rsidRPr="00D31E5A">
        <w:rPr>
          <w:b/>
        </w:rPr>
        <w:t>-</w:t>
      </w:r>
      <w:r>
        <w:rPr>
          <w:b/>
        </w:rPr>
        <w:t>участнику</w:t>
      </w:r>
      <w:r w:rsidRPr="00D31E5A">
        <w:rPr>
          <w:b/>
        </w:rPr>
        <w:t xml:space="preserve"> </w:t>
      </w:r>
      <w:r>
        <w:rPr>
          <w:b/>
        </w:rPr>
        <w:t>принять</w:t>
      </w:r>
      <w:r w:rsidRPr="00D31E5A">
        <w:rPr>
          <w:b/>
        </w:rPr>
        <w:t xml:space="preserve"> </w:t>
      </w:r>
      <w:r>
        <w:rPr>
          <w:b/>
        </w:rPr>
        <w:t>меры</w:t>
      </w:r>
      <w:r w:rsidRPr="00D31E5A">
        <w:rPr>
          <w:b/>
        </w:rPr>
        <w:t xml:space="preserve"> </w:t>
      </w:r>
      <w:r>
        <w:rPr>
          <w:b/>
        </w:rPr>
        <w:t>для</w:t>
      </w:r>
      <w:r w:rsidRPr="00D31E5A">
        <w:rPr>
          <w:b/>
        </w:rPr>
        <w:t xml:space="preserve"> </w:t>
      </w:r>
      <w:r>
        <w:rPr>
          <w:b/>
        </w:rPr>
        <w:t>возврата</w:t>
      </w:r>
      <w:r w:rsidRPr="00D31E5A">
        <w:rPr>
          <w:b/>
        </w:rPr>
        <w:t xml:space="preserve"> </w:t>
      </w:r>
      <w:r>
        <w:rPr>
          <w:b/>
        </w:rPr>
        <w:t>этих</w:t>
      </w:r>
      <w:r w:rsidRPr="00D31E5A">
        <w:rPr>
          <w:b/>
        </w:rPr>
        <w:t xml:space="preserve"> </w:t>
      </w:r>
      <w:r>
        <w:rPr>
          <w:b/>
        </w:rPr>
        <w:t>земель</w:t>
      </w:r>
      <w:r w:rsidRPr="00D31E5A">
        <w:rPr>
          <w:b/>
        </w:rPr>
        <w:t xml:space="preserve"> </w:t>
      </w:r>
      <w:r>
        <w:rPr>
          <w:b/>
        </w:rPr>
        <w:t>и</w:t>
      </w:r>
      <w:r w:rsidRPr="00D31E5A">
        <w:rPr>
          <w:b/>
        </w:rPr>
        <w:t xml:space="preserve"> </w:t>
      </w:r>
      <w:r>
        <w:rPr>
          <w:b/>
        </w:rPr>
        <w:t>территорий</w:t>
      </w:r>
      <w:r w:rsidRPr="00D31E5A">
        <w:rPr>
          <w:b/>
        </w:rPr>
        <w:t xml:space="preserve"> </w:t>
      </w:r>
      <w:r>
        <w:rPr>
          <w:b/>
        </w:rPr>
        <w:t>или</w:t>
      </w:r>
      <w:r w:rsidRPr="00D31E5A">
        <w:rPr>
          <w:b/>
        </w:rPr>
        <w:t xml:space="preserve"> </w:t>
      </w:r>
      <w:r>
        <w:rPr>
          <w:b/>
        </w:rPr>
        <w:t>для</w:t>
      </w:r>
      <w:r w:rsidRPr="00D31E5A">
        <w:rPr>
          <w:b/>
        </w:rPr>
        <w:t xml:space="preserve"> </w:t>
      </w:r>
      <w:r>
        <w:rPr>
          <w:b/>
        </w:rPr>
        <w:t>выплаты</w:t>
      </w:r>
      <w:r w:rsidRPr="00D31E5A">
        <w:rPr>
          <w:b/>
        </w:rPr>
        <w:t xml:space="preserve"> </w:t>
      </w:r>
      <w:r>
        <w:rPr>
          <w:b/>
        </w:rPr>
        <w:t>им надлежащей</w:t>
      </w:r>
      <w:r w:rsidRPr="00D31E5A">
        <w:rPr>
          <w:b/>
        </w:rPr>
        <w:t xml:space="preserve"> </w:t>
      </w:r>
      <w:r>
        <w:rPr>
          <w:b/>
        </w:rPr>
        <w:t>ко</w:t>
      </w:r>
      <w:r>
        <w:rPr>
          <w:b/>
        </w:rPr>
        <w:t>м</w:t>
      </w:r>
      <w:r>
        <w:rPr>
          <w:b/>
        </w:rPr>
        <w:t>пенсации в соответствии с пунктом 5 общей рекомендации № 23 (1997 года) о правах коренных народов.</w:t>
      </w:r>
    </w:p>
    <w:p w:rsidR="00E37138" w:rsidRPr="00307748" w:rsidRDefault="00E37138" w:rsidP="00BB765E">
      <w:pPr>
        <w:pStyle w:val="H23GR"/>
      </w:pPr>
      <w:r w:rsidRPr="00C361FE">
        <w:tab/>
      </w:r>
      <w:r w:rsidRPr="00C361FE">
        <w:tab/>
      </w:r>
      <w:r>
        <w:t>Ответ</w:t>
      </w:r>
    </w:p>
    <w:p w:rsidR="00E37138" w:rsidRPr="00C361FE" w:rsidRDefault="00466F96" w:rsidP="00466F96">
      <w:pPr>
        <w:pStyle w:val="SingleTxtGR"/>
      </w:pPr>
      <w:r>
        <w:t>67.</w:t>
      </w:r>
      <w:r>
        <w:tab/>
      </w:r>
      <w:r w:rsidR="00E37138">
        <w:t>Сохранение</w:t>
      </w:r>
      <w:r w:rsidR="00E37138" w:rsidRPr="00307748">
        <w:t xml:space="preserve"> </w:t>
      </w:r>
      <w:r w:rsidR="00E37138">
        <w:t>и</w:t>
      </w:r>
      <w:r w:rsidR="00E37138" w:rsidRPr="00307748">
        <w:t xml:space="preserve"> </w:t>
      </w:r>
      <w:r w:rsidR="00E37138">
        <w:t>регулирование</w:t>
      </w:r>
      <w:r w:rsidR="00E37138" w:rsidRPr="00307748">
        <w:t xml:space="preserve"> </w:t>
      </w:r>
      <w:r w:rsidR="00E37138">
        <w:t>наземных</w:t>
      </w:r>
      <w:r w:rsidR="00E37138" w:rsidRPr="00307748">
        <w:t xml:space="preserve"> </w:t>
      </w:r>
      <w:r w:rsidR="00E37138">
        <w:t>природных</w:t>
      </w:r>
      <w:r w:rsidR="00E37138" w:rsidRPr="00307748">
        <w:t xml:space="preserve"> </w:t>
      </w:r>
      <w:r w:rsidR="00E37138">
        <w:t>ресурсов</w:t>
      </w:r>
      <w:r w:rsidR="00E37138" w:rsidRPr="00307748">
        <w:t xml:space="preserve"> </w:t>
      </w:r>
      <w:r w:rsidR="00E37138">
        <w:t>Намибии</w:t>
      </w:r>
      <w:r w:rsidR="00E37138" w:rsidRPr="00307748">
        <w:t xml:space="preserve"> </w:t>
      </w:r>
      <w:r w:rsidR="00E37138">
        <w:t>осуществляется</w:t>
      </w:r>
      <w:r w:rsidR="00E37138" w:rsidRPr="00307748">
        <w:t xml:space="preserve"> </w:t>
      </w:r>
      <w:r w:rsidR="00E37138">
        <w:t>в</w:t>
      </w:r>
      <w:r w:rsidR="00E37138" w:rsidRPr="00307748">
        <w:t xml:space="preserve"> </w:t>
      </w:r>
      <w:r w:rsidR="00E37138">
        <w:t>двух</w:t>
      </w:r>
      <w:r w:rsidR="00E37138" w:rsidRPr="00307748">
        <w:t xml:space="preserve"> </w:t>
      </w:r>
      <w:r w:rsidR="00E37138">
        <w:t>категориях</w:t>
      </w:r>
      <w:r w:rsidR="00E37138" w:rsidRPr="00307748">
        <w:t xml:space="preserve"> </w:t>
      </w:r>
      <w:r w:rsidR="00E37138">
        <w:t>природоохранных</w:t>
      </w:r>
      <w:r w:rsidR="00E37138" w:rsidRPr="00307748">
        <w:t xml:space="preserve"> </w:t>
      </w:r>
      <w:r w:rsidR="00E37138">
        <w:t>районов</w:t>
      </w:r>
      <w:r w:rsidR="00E37138" w:rsidRPr="00307748">
        <w:t xml:space="preserve"> – </w:t>
      </w:r>
      <w:r w:rsidR="00E37138">
        <w:t>национальных</w:t>
      </w:r>
      <w:r w:rsidR="00E37138" w:rsidRPr="00307748">
        <w:t xml:space="preserve"> </w:t>
      </w:r>
      <w:r w:rsidR="00E37138">
        <w:t>парках</w:t>
      </w:r>
      <w:r w:rsidR="00E37138" w:rsidRPr="00307748">
        <w:t xml:space="preserve"> </w:t>
      </w:r>
      <w:r w:rsidR="00E37138">
        <w:t>и</w:t>
      </w:r>
      <w:r w:rsidR="00E37138" w:rsidRPr="00307748">
        <w:t xml:space="preserve"> </w:t>
      </w:r>
      <w:r w:rsidR="00E37138">
        <w:t>охотничьих</w:t>
      </w:r>
      <w:r w:rsidR="00E37138" w:rsidRPr="00307748">
        <w:t xml:space="preserve"> </w:t>
      </w:r>
      <w:r w:rsidR="00E37138">
        <w:t>заказниках</w:t>
      </w:r>
      <w:r w:rsidR="00E37138" w:rsidRPr="00307748">
        <w:t xml:space="preserve">, </w:t>
      </w:r>
      <w:r w:rsidR="00E37138">
        <w:t>где</w:t>
      </w:r>
      <w:r w:rsidR="00E37138" w:rsidRPr="00307748">
        <w:t xml:space="preserve"> </w:t>
      </w:r>
      <w:r w:rsidR="00E37138">
        <w:t>вопросами</w:t>
      </w:r>
      <w:r w:rsidR="00E37138" w:rsidRPr="00307748">
        <w:t xml:space="preserve"> </w:t>
      </w:r>
      <w:r w:rsidR="00E37138">
        <w:t>управления</w:t>
      </w:r>
      <w:r w:rsidR="00E37138" w:rsidRPr="00307748">
        <w:t xml:space="preserve"> </w:t>
      </w:r>
      <w:r w:rsidR="00E37138">
        <w:t>и</w:t>
      </w:r>
      <w:r w:rsidR="00E37138" w:rsidRPr="00307748">
        <w:t xml:space="preserve"> </w:t>
      </w:r>
      <w:r w:rsidR="00E37138">
        <w:t>использования</w:t>
      </w:r>
      <w:r w:rsidR="00E37138" w:rsidRPr="00307748">
        <w:t xml:space="preserve"> </w:t>
      </w:r>
      <w:r w:rsidR="00E37138">
        <w:t>природных</w:t>
      </w:r>
      <w:r w:rsidR="00E37138" w:rsidRPr="00307748">
        <w:t xml:space="preserve"> </w:t>
      </w:r>
      <w:r w:rsidR="00E37138">
        <w:t>ресурсов</w:t>
      </w:r>
      <w:r w:rsidR="00E37138" w:rsidRPr="00307748">
        <w:t xml:space="preserve"> (</w:t>
      </w:r>
      <w:r w:rsidR="00E37138">
        <w:t>фауны</w:t>
      </w:r>
      <w:r w:rsidR="00E37138" w:rsidRPr="00307748">
        <w:t xml:space="preserve"> </w:t>
      </w:r>
      <w:r w:rsidR="00E37138">
        <w:t>и</w:t>
      </w:r>
      <w:r w:rsidR="00E37138" w:rsidRPr="00307748">
        <w:t xml:space="preserve"> </w:t>
      </w:r>
      <w:r w:rsidR="00E37138">
        <w:t>флоры</w:t>
      </w:r>
      <w:r w:rsidR="00E37138" w:rsidRPr="00307748">
        <w:t xml:space="preserve">) </w:t>
      </w:r>
      <w:r w:rsidR="00E37138">
        <w:t>ведает</w:t>
      </w:r>
      <w:r w:rsidR="00E37138" w:rsidRPr="00307748">
        <w:t xml:space="preserve"> </w:t>
      </w:r>
      <w:r w:rsidR="00E37138">
        <w:t>государство</w:t>
      </w:r>
      <w:r w:rsidR="00E37138" w:rsidRPr="00307748">
        <w:t>/</w:t>
      </w:r>
      <w:r w:rsidR="00E37138">
        <w:t>правительство</w:t>
      </w:r>
      <w:r w:rsidR="008A3767">
        <w:t>,</w:t>
      </w:r>
      <w:r w:rsidR="008A3767">
        <w:br/>
      </w:r>
      <w:r w:rsidR="00E37138">
        <w:t>как</w:t>
      </w:r>
      <w:r w:rsidR="00E37138" w:rsidRPr="00307748">
        <w:t xml:space="preserve"> </w:t>
      </w:r>
      <w:r w:rsidR="00E37138">
        <w:t>это</w:t>
      </w:r>
      <w:r w:rsidR="00E37138" w:rsidRPr="00307748">
        <w:t xml:space="preserve"> </w:t>
      </w:r>
      <w:r w:rsidR="00E37138">
        <w:t>предусмотрено</w:t>
      </w:r>
      <w:r w:rsidR="00E37138" w:rsidRPr="00307748">
        <w:t xml:space="preserve"> </w:t>
      </w:r>
      <w:r w:rsidR="00E37138">
        <w:t>в</w:t>
      </w:r>
      <w:r w:rsidR="00E37138" w:rsidRPr="00307748">
        <w:t xml:space="preserve"> </w:t>
      </w:r>
      <w:r w:rsidR="00E37138" w:rsidRPr="00682004">
        <w:t xml:space="preserve">Указе об охране природы </w:t>
      </w:r>
      <w:r w:rsidR="007310F2">
        <w:t xml:space="preserve">№ 4 от </w:t>
      </w:r>
      <w:r w:rsidR="00E37138" w:rsidRPr="00682004">
        <w:t>1975 года</w:t>
      </w:r>
      <w:r w:rsidR="00E37138" w:rsidRPr="00307748">
        <w:t xml:space="preserve">; </w:t>
      </w:r>
      <w:r w:rsidR="00E37138">
        <w:t>природные</w:t>
      </w:r>
      <w:r w:rsidR="00E37138" w:rsidRPr="00307748">
        <w:t xml:space="preserve"> </w:t>
      </w:r>
      <w:r w:rsidR="00E37138">
        <w:t>заповедники</w:t>
      </w:r>
      <w:r w:rsidR="00E37138" w:rsidRPr="00307748">
        <w:t xml:space="preserve"> </w:t>
      </w:r>
      <w:r w:rsidR="00E37138">
        <w:t>находятся</w:t>
      </w:r>
      <w:r w:rsidR="00E37138" w:rsidRPr="00307748">
        <w:t xml:space="preserve"> </w:t>
      </w:r>
      <w:r w:rsidR="00E37138">
        <w:t>в</w:t>
      </w:r>
      <w:r w:rsidR="00E37138" w:rsidRPr="00307748">
        <w:t xml:space="preserve"> </w:t>
      </w:r>
      <w:r w:rsidR="00E37138">
        <w:t>ведении</w:t>
      </w:r>
      <w:r w:rsidR="00E37138" w:rsidRPr="00307748">
        <w:t xml:space="preserve"> </w:t>
      </w:r>
      <w:r w:rsidR="00E37138">
        <w:t>общин</w:t>
      </w:r>
      <w:r w:rsidR="00E37138" w:rsidRPr="00307748">
        <w:t xml:space="preserve">, </w:t>
      </w:r>
      <w:r w:rsidR="00E37138">
        <w:t>проживающих</w:t>
      </w:r>
      <w:r w:rsidR="00E37138" w:rsidRPr="00307748">
        <w:t xml:space="preserve"> </w:t>
      </w:r>
      <w:r w:rsidR="00E37138">
        <w:t>на</w:t>
      </w:r>
      <w:r w:rsidR="00E37138" w:rsidRPr="00307748">
        <w:t xml:space="preserve"> </w:t>
      </w:r>
      <w:r w:rsidR="00E37138">
        <w:t>данной</w:t>
      </w:r>
      <w:r w:rsidR="00E37138" w:rsidRPr="00307748">
        <w:t xml:space="preserve"> </w:t>
      </w:r>
      <w:r w:rsidR="00E37138">
        <w:t>территории</w:t>
      </w:r>
      <w:r w:rsidR="00E37138" w:rsidRPr="00307748">
        <w:t xml:space="preserve">, </w:t>
      </w:r>
      <w:r w:rsidR="00E37138">
        <w:t>в</w:t>
      </w:r>
      <w:r w:rsidR="00E37138" w:rsidRPr="00307748">
        <w:t xml:space="preserve"> </w:t>
      </w:r>
      <w:r w:rsidR="00E37138">
        <w:t>рамках</w:t>
      </w:r>
      <w:r w:rsidR="00E37138" w:rsidRPr="00307748">
        <w:t xml:space="preserve"> </w:t>
      </w:r>
      <w:r w:rsidR="00E37138">
        <w:t>Программы</w:t>
      </w:r>
      <w:r w:rsidR="00E37138" w:rsidRPr="00307748">
        <w:t xml:space="preserve"> </w:t>
      </w:r>
      <w:r w:rsidR="00E37138">
        <w:t>общинного</w:t>
      </w:r>
      <w:r w:rsidR="00E37138" w:rsidRPr="00307748">
        <w:t xml:space="preserve"> </w:t>
      </w:r>
      <w:r w:rsidR="00E37138">
        <w:t>управления природными ресурсами (ОУПР) на основании положений Закона о внесении попра</w:t>
      </w:r>
      <w:r w:rsidR="007310F2">
        <w:t>вок в Закон об охране прир</w:t>
      </w:r>
      <w:r w:rsidR="007310F2">
        <w:t>о</w:t>
      </w:r>
      <w:r w:rsidR="007310F2">
        <w:t>ды </w:t>
      </w:r>
      <w:r w:rsidR="008A3767">
        <w:t xml:space="preserve">№ </w:t>
      </w:r>
      <w:r w:rsidR="00E37138">
        <w:t>5 от 1996 года, который предусматривает экономическую систему, осн</w:t>
      </w:r>
      <w:r w:rsidR="00E37138">
        <w:t>о</w:t>
      </w:r>
      <w:r w:rsidR="00E37138">
        <w:t>вывающуюся на устойчивом регулировании и использовании промысловых ж</w:t>
      </w:r>
      <w:r w:rsidR="00E37138">
        <w:t>и</w:t>
      </w:r>
      <w:r w:rsidR="00E37138">
        <w:t>вотных в общинных районах. В</w:t>
      </w:r>
      <w:r w:rsidR="00E37138" w:rsidRPr="00C361FE">
        <w:t xml:space="preserve"> </w:t>
      </w:r>
      <w:r w:rsidR="00E37138">
        <w:t>Намибии</w:t>
      </w:r>
      <w:r w:rsidR="00E37138" w:rsidRPr="00C361FE">
        <w:t xml:space="preserve"> </w:t>
      </w:r>
      <w:r w:rsidR="00E37138">
        <w:t>предусмотрено</w:t>
      </w:r>
      <w:r w:rsidR="00E37138" w:rsidRPr="00C361FE">
        <w:t xml:space="preserve"> </w:t>
      </w:r>
      <w:r w:rsidR="00E37138">
        <w:t>возвращение</w:t>
      </w:r>
      <w:r w:rsidR="00E37138" w:rsidRPr="00C361FE">
        <w:t xml:space="preserve"> "</w:t>
      </w:r>
      <w:r w:rsidR="00E37138">
        <w:t>земель</w:t>
      </w:r>
      <w:r w:rsidR="00E37138" w:rsidRPr="00C361FE">
        <w:t xml:space="preserve"> </w:t>
      </w:r>
      <w:r w:rsidR="00E37138">
        <w:t>предков</w:t>
      </w:r>
      <w:r w:rsidR="00E37138" w:rsidRPr="00C361FE">
        <w:t xml:space="preserve">", </w:t>
      </w:r>
      <w:r w:rsidR="00E37138">
        <w:t>однако</w:t>
      </w:r>
      <w:r w:rsidR="00E37138" w:rsidRPr="00C361FE">
        <w:t xml:space="preserve"> </w:t>
      </w:r>
      <w:r w:rsidR="00E37138">
        <w:t>сделано</w:t>
      </w:r>
      <w:r w:rsidR="00E37138" w:rsidRPr="00C361FE">
        <w:t xml:space="preserve"> </w:t>
      </w:r>
      <w:r w:rsidR="00E37138">
        <w:t>исключение</w:t>
      </w:r>
      <w:r w:rsidR="00E37138" w:rsidRPr="00C361FE">
        <w:t xml:space="preserve"> </w:t>
      </w:r>
      <w:r w:rsidR="00E37138">
        <w:t>для</w:t>
      </w:r>
      <w:r w:rsidR="00E37138" w:rsidRPr="00C361FE">
        <w:t xml:space="preserve"> </w:t>
      </w:r>
      <w:r w:rsidR="00E37138">
        <w:t>Программы</w:t>
      </w:r>
      <w:r w:rsidR="00E37138" w:rsidRPr="00C361FE">
        <w:t xml:space="preserve"> </w:t>
      </w:r>
      <w:r w:rsidR="00E37138">
        <w:t>земельной</w:t>
      </w:r>
      <w:r w:rsidR="00E37138" w:rsidRPr="00C361FE">
        <w:t xml:space="preserve"> </w:t>
      </w:r>
      <w:r w:rsidR="00E37138">
        <w:t>реформы</w:t>
      </w:r>
      <w:r w:rsidR="00E37138" w:rsidRPr="00C361FE">
        <w:t xml:space="preserve">, </w:t>
      </w:r>
      <w:r w:rsidR="00E37138">
        <w:t>планов</w:t>
      </w:r>
      <w:r w:rsidR="00E37138" w:rsidRPr="00C361FE">
        <w:t xml:space="preserve"> </w:t>
      </w:r>
      <w:r w:rsidR="00E37138">
        <w:t>охраны</w:t>
      </w:r>
      <w:r w:rsidR="00E37138" w:rsidRPr="00C361FE">
        <w:t xml:space="preserve"> </w:t>
      </w:r>
      <w:r w:rsidR="00E37138">
        <w:t>природы</w:t>
      </w:r>
      <w:r w:rsidR="00E37138" w:rsidRPr="00C361FE">
        <w:t xml:space="preserve"> </w:t>
      </w:r>
      <w:r w:rsidR="00E37138">
        <w:t>и</w:t>
      </w:r>
      <w:r w:rsidR="00E37138" w:rsidRPr="00C361FE">
        <w:t xml:space="preserve"> </w:t>
      </w:r>
      <w:r w:rsidR="00E37138">
        <w:t>устойчивого</w:t>
      </w:r>
      <w:r w:rsidR="00E37138" w:rsidRPr="00C361FE">
        <w:t xml:space="preserve"> </w:t>
      </w:r>
      <w:r w:rsidR="00E37138">
        <w:t>использования</w:t>
      </w:r>
      <w:r w:rsidR="00E37138" w:rsidRPr="00C361FE">
        <w:t xml:space="preserve"> </w:t>
      </w:r>
      <w:r w:rsidR="00E37138">
        <w:t>природных</w:t>
      </w:r>
      <w:r w:rsidR="00E37138" w:rsidRPr="00C361FE">
        <w:t xml:space="preserve"> </w:t>
      </w:r>
      <w:r w:rsidR="00E37138">
        <w:t>ресурсов</w:t>
      </w:r>
      <w:r w:rsidR="00E37138" w:rsidRPr="00C361FE">
        <w:t xml:space="preserve"> </w:t>
      </w:r>
      <w:r w:rsidR="00E37138">
        <w:t>в</w:t>
      </w:r>
      <w:r w:rsidR="00E37138" w:rsidRPr="00C361FE">
        <w:t xml:space="preserve"> </w:t>
      </w:r>
      <w:r w:rsidR="00E37138">
        <w:t>национальных</w:t>
      </w:r>
      <w:r w:rsidR="00E37138" w:rsidRPr="00C361FE">
        <w:t xml:space="preserve"> </w:t>
      </w:r>
      <w:r w:rsidR="00E37138">
        <w:t>парках</w:t>
      </w:r>
      <w:r w:rsidR="00E37138" w:rsidRPr="00C361FE">
        <w:t xml:space="preserve"> </w:t>
      </w:r>
      <w:r w:rsidR="00E37138">
        <w:t>и</w:t>
      </w:r>
      <w:r w:rsidR="00E37138" w:rsidRPr="00C361FE">
        <w:t xml:space="preserve"> </w:t>
      </w:r>
      <w:r w:rsidR="00E37138">
        <w:t>охотничьих</w:t>
      </w:r>
      <w:r w:rsidR="00E37138" w:rsidRPr="00C361FE">
        <w:t xml:space="preserve"> </w:t>
      </w:r>
      <w:r w:rsidR="00E37138">
        <w:t>заказниках</w:t>
      </w:r>
      <w:r w:rsidR="00E37138" w:rsidRPr="00C361FE">
        <w:t xml:space="preserve"> </w:t>
      </w:r>
      <w:r w:rsidR="00E37138">
        <w:t>и</w:t>
      </w:r>
      <w:r w:rsidR="00E37138" w:rsidRPr="00C361FE">
        <w:t xml:space="preserve"> </w:t>
      </w:r>
      <w:r w:rsidR="00E37138">
        <w:t>природных</w:t>
      </w:r>
      <w:r w:rsidR="00E37138" w:rsidRPr="00C361FE">
        <w:t xml:space="preserve"> </w:t>
      </w:r>
      <w:r w:rsidR="00E37138">
        <w:t>заповедников</w:t>
      </w:r>
      <w:r w:rsidR="00E37138" w:rsidRPr="00C361FE">
        <w:t xml:space="preserve"> </w:t>
      </w:r>
      <w:r w:rsidR="00E37138">
        <w:t>в</w:t>
      </w:r>
      <w:r w:rsidR="00E37138" w:rsidRPr="00C361FE">
        <w:t xml:space="preserve"> </w:t>
      </w:r>
      <w:r w:rsidR="00E37138">
        <w:t>интересах</w:t>
      </w:r>
      <w:r w:rsidR="00E37138" w:rsidRPr="00C361FE">
        <w:t xml:space="preserve"> </w:t>
      </w:r>
      <w:r w:rsidR="00E37138">
        <w:t>перемещенных</w:t>
      </w:r>
      <w:r w:rsidR="00E37138" w:rsidRPr="00C361FE">
        <w:t xml:space="preserve"> </w:t>
      </w:r>
      <w:r w:rsidR="00E37138">
        <w:t>групп</w:t>
      </w:r>
      <w:r w:rsidR="00E37138" w:rsidRPr="00C361FE">
        <w:t xml:space="preserve"> </w:t>
      </w:r>
      <w:r w:rsidR="00E37138">
        <w:t>населения</w:t>
      </w:r>
      <w:r w:rsidR="00E37138" w:rsidRPr="00C361FE">
        <w:t xml:space="preserve">, </w:t>
      </w:r>
      <w:r w:rsidR="00E37138">
        <w:t>коренных</w:t>
      </w:r>
      <w:r w:rsidR="00E37138" w:rsidRPr="00C361FE">
        <w:t xml:space="preserve"> </w:t>
      </w:r>
      <w:r w:rsidR="00E37138">
        <w:t>народов</w:t>
      </w:r>
      <w:r w:rsidR="00E37138" w:rsidRPr="00C361FE">
        <w:t xml:space="preserve"> </w:t>
      </w:r>
      <w:r w:rsidR="00E37138">
        <w:t>и</w:t>
      </w:r>
      <w:r w:rsidR="00E37138" w:rsidRPr="00C361FE">
        <w:t xml:space="preserve"> </w:t>
      </w:r>
      <w:r w:rsidR="00E37138">
        <w:t>т</w:t>
      </w:r>
      <w:r w:rsidR="00E37138" w:rsidRPr="00C361FE">
        <w:t>.</w:t>
      </w:r>
      <w:r w:rsidR="00E37138">
        <w:t>д</w:t>
      </w:r>
      <w:r w:rsidR="00E37138" w:rsidRPr="00C361FE">
        <w:t>.</w:t>
      </w:r>
    </w:p>
    <w:p w:rsidR="00E37138" w:rsidRPr="00C361FE" w:rsidRDefault="00466F96" w:rsidP="00466F96">
      <w:pPr>
        <w:pStyle w:val="SingleTxtGR"/>
        <w:rPr>
          <w:b/>
        </w:rPr>
      </w:pPr>
      <w:r>
        <w:lastRenderedPageBreak/>
        <w:t>68.</w:t>
      </w:r>
      <w:r>
        <w:tab/>
      </w:r>
      <w:r w:rsidR="00E37138">
        <w:t>В тех случаях, когда национальные парки и охотничьи заказники расп</w:t>
      </w:r>
      <w:r w:rsidR="00E37138">
        <w:t>о</w:t>
      </w:r>
      <w:r w:rsidR="00E37138">
        <w:t>ложены в районах проживания некоторых групп коренного населения, прав</w:t>
      </w:r>
      <w:r w:rsidR="00E37138">
        <w:t>и</w:t>
      </w:r>
      <w:r w:rsidR="00E37138">
        <w:t>тельство предоставляет им условные права в виде лицензий на ведение охотн</w:t>
      </w:r>
      <w:r w:rsidR="00E37138">
        <w:t>и</w:t>
      </w:r>
      <w:r w:rsidR="00E37138">
        <w:t>чьего промысла и разрешений на организацию туризма. В случае выдачи л</w:t>
      </w:r>
      <w:r w:rsidR="00E37138">
        <w:t>и</w:t>
      </w:r>
      <w:r w:rsidR="00E37138">
        <w:t>цензий на охоту коренному населению разрешается вести регулируемый охо</w:t>
      </w:r>
      <w:r w:rsidR="00E37138">
        <w:t>т</w:t>
      </w:r>
      <w:r w:rsidR="00E37138">
        <w:t>ничий промысел, что позволяет избежать нарушений правил ведения охоты и браконьерства. Например, в юго-восточной части страны в парке "</w:t>
      </w:r>
      <w:proofErr w:type="spellStart"/>
      <w:r w:rsidR="00E37138">
        <w:t>Намиб</w:t>
      </w:r>
      <w:proofErr w:type="spellEnd"/>
      <w:r w:rsidR="00E37138">
        <w:t xml:space="preserve"> </w:t>
      </w:r>
      <w:proofErr w:type="spellStart"/>
      <w:r w:rsidR="00E37138">
        <w:t>науклуфт</w:t>
      </w:r>
      <w:proofErr w:type="spellEnd"/>
      <w:r w:rsidR="00E37138">
        <w:t xml:space="preserve">" община </w:t>
      </w:r>
      <w:proofErr w:type="spellStart"/>
      <w:r w:rsidR="00E37138">
        <w:t>топнаар</w:t>
      </w:r>
      <w:proofErr w:type="spellEnd"/>
      <w:r w:rsidR="00E37138">
        <w:t xml:space="preserve"> ведет привычный образ жизни, выращивая скот и собирая растения нара и плоды местной разновидности акации, напоминающие яблоки, в качестве пропитания и средств к существованию. Кроме того, община </w:t>
      </w:r>
      <w:proofErr w:type="spellStart"/>
      <w:r w:rsidR="00E37138">
        <w:t>топнаар</w:t>
      </w:r>
      <w:proofErr w:type="spellEnd"/>
      <w:r w:rsidR="00E37138">
        <w:t xml:space="preserve"> также получила лицензии на охоту и туризм (организацию гонок по песчаным барханам и строительство охотничьих домиков). Общине </w:t>
      </w:r>
      <w:proofErr w:type="spellStart"/>
      <w:r w:rsidR="00E37138">
        <w:t>меоб</w:t>
      </w:r>
      <w:proofErr w:type="spellEnd"/>
      <w:r w:rsidR="00E37138">
        <w:t>/</w:t>
      </w:r>
      <w:proofErr w:type="spellStart"/>
      <w:r w:rsidR="00E37138">
        <w:t>нама</w:t>
      </w:r>
      <w:proofErr w:type="spellEnd"/>
      <w:r w:rsidR="00E37138">
        <w:t xml:space="preserve"> в том же самом парке были предоставлены лицензии на туризм, разрешающие им создавать туристические лагеря, а также вступать в партнерские отношения с любым инвестором на условиях, которые тщательно изучаются и утверждаются Генеральной прокуратурой. В</w:t>
      </w:r>
      <w:r w:rsidR="00E37138" w:rsidRPr="00EA6275">
        <w:t xml:space="preserve"> </w:t>
      </w:r>
      <w:r w:rsidR="00E37138">
        <w:t>районе</w:t>
      </w:r>
      <w:r w:rsidR="00E37138" w:rsidRPr="00EA6275">
        <w:t xml:space="preserve"> </w:t>
      </w:r>
      <w:proofErr w:type="spellStart"/>
      <w:r w:rsidR="00E37138">
        <w:t>Кунене</w:t>
      </w:r>
      <w:proofErr w:type="spellEnd"/>
      <w:r w:rsidR="00E37138" w:rsidRPr="00EA6275">
        <w:t xml:space="preserve"> </w:t>
      </w:r>
      <w:r w:rsidR="00E37138">
        <w:t>перемещенное</w:t>
      </w:r>
      <w:r w:rsidR="00E37138" w:rsidRPr="00EA6275">
        <w:t xml:space="preserve"> </w:t>
      </w:r>
      <w:r w:rsidR="00E37138">
        <w:t>население</w:t>
      </w:r>
      <w:r w:rsidR="00E37138" w:rsidRPr="00EA6275">
        <w:t xml:space="preserve">, </w:t>
      </w:r>
      <w:r w:rsidR="00E37138">
        <w:t>говор</w:t>
      </w:r>
      <w:r w:rsidR="00E37138">
        <w:t>я</w:t>
      </w:r>
      <w:r w:rsidR="00E37138">
        <w:t>щее</w:t>
      </w:r>
      <w:r w:rsidR="00E37138" w:rsidRPr="00EA6275">
        <w:t xml:space="preserve"> </w:t>
      </w:r>
      <w:r w:rsidR="00E37138">
        <w:t>на</w:t>
      </w:r>
      <w:r w:rsidR="00E37138" w:rsidRPr="00EA6275">
        <w:t xml:space="preserve"> </w:t>
      </w:r>
      <w:r w:rsidR="00E37138">
        <w:t>языке</w:t>
      </w:r>
      <w:r w:rsidR="00E37138" w:rsidRPr="00EA6275">
        <w:t xml:space="preserve"> </w:t>
      </w:r>
      <w:proofErr w:type="spellStart"/>
      <w:r w:rsidR="00E37138">
        <w:t>дамара</w:t>
      </w:r>
      <w:proofErr w:type="spellEnd"/>
      <w:r w:rsidR="00E37138">
        <w:t>, в заповеднике "</w:t>
      </w:r>
      <w:proofErr w:type="spellStart"/>
      <w:r w:rsidR="00E37138">
        <w:t>Хоади</w:t>
      </w:r>
      <w:proofErr w:type="spellEnd"/>
      <w:r w:rsidR="00E37138">
        <w:t xml:space="preserve"> </w:t>
      </w:r>
      <w:proofErr w:type="spellStart"/>
      <w:r w:rsidR="00E37138">
        <w:t>хоас</w:t>
      </w:r>
      <w:proofErr w:type="spellEnd"/>
      <w:r w:rsidR="00E37138">
        <w:t>" живет нормальной жизнью в полной гармонии с окружающей природой и получило лицензию на организ</w:t>
      </w:r>
      <w:r w:rsidR="00E37138">
        <w:t>а</w:t>
      </w:r>
      <w:r w:rsidR="00E37138">
        <w:t xml:space="preserve">цию туризма в районе </w:t>
      </w:r>
      <w:proofErr w:type="spellStart"/>
      <w:r w:rsidR="00E37138">
        <w:t>Хобатере</w:t>
      </w:r>
      <w:proofErr w:type="spellEnd"/>
      <w:r w:rsidR="00E37138">
        <w:t>, а правительство выделило средства на стро</w:t>
      </w:r>
      <w:r w:rsidR="00E37138">
        <w:t>и</w:t>
      </w:r>
      <w:r w:rsidR="00E37138">
        <w:t>тельство сафари-отеля "</w:t>
      </w:r>
      <w:proofErr w:type="spellStart"/>
      <w:r w:rsidR="00E37138">
        <w:t>Грудберг</w:t>
      </w:r>
      <w:proofErr w:type="spellEnd"/>
      <w:r w:rsidR="00E37138">
        <w:t xml:space="preserve">". </w:t>
      </w:r>
    </w:p>
    <w:p w:rsidR="00E37138" w:rsidRPr="00396EAE" w:rsidRDefault="00466F96" w:rsidP="00466F96">
      <w:pPr>
        <w:pStyle w:val="SingleTxtGR"/>
      </w:pPr>
      <w:r>
        <w:t>69.</w:t>
      </w:r>
      <w:r>
        <w:tab/>
      </w:r>
      <w:r w:rsidR="00E37138">
        <w:t>В</w:t>
      </w:r>
      <w:r w:rsidR="00E37138" w:rsidRPr="00C361FE">
        <w:t xml:space="preserve"> </w:t>
      </w:r>
      <w:r w:rsidR="00E37138">
        <w:t xml:space="preserve">районе </w:t>
      </w:r>
      <w:proofErr w:type="spellStart"/>
      <w:r w:rsidR="00E37138">
        <w:t>Тсумкве</w:t>
      </w:r>
      <w:proofErr w:type="spellEnd"/>
      <w:r w:rsidR="00E37138">
        <w:t xml:space="preserve">, который является частью региона </w:t>
      </w:r>
      <w:proofErr w:type="spellStart"/>
      <w:r w:rsidR="00E37138">
        <w:t>Отжозонджупа</w:t>
      </w:r>
      <w:proofErr w:type="spellEnd"/>
      <w:r w:rsidR="00E37138">
        <w:t>, народность сан по-прежнему проживает на территории заповедников "</w:t>
      </w:r>
      <w:proofErr w:type="spellStart"/>
      <w:r w:rsidR="00E37138" w:rsidRPr="008E2FCF">
        <w:t>Най</w:t>
      </w:r>
      <w:proofErr w:type="spellEnd"/>
      <w:r w:rsidR="00E37138" w:rsidRPr="008E2FCF">
        <w:t xml:space="preserve"> </w:t>
      </w:r>
      <w:proofErr w:type="spellStart"/>
      <w:r w:rsidR="00E37138" w:rsidRPr="008E2FCF">
        <w:t>Най</w:t>
      </w:r>
      <w:proofErr w:type="spellEnd"/>
      <w:r w:rsidR="00E37138">
        <w:t>"</w:t>
      </w:r>
      <w:r w:rsidR="00E37138" w:rsidRPr="008E2FCF">
        <w:t xml:space="preserve"> </w:t>
      </w:r>
      <w:r w:rsidR="00E37138">
        <w:t>и "</w:t>
      </w:r>
      <w:proofErr w:type="spellStart"/>
      <w:r w:rsidR="00E37138">
        <w:t>Наа-Якна</w:t>
      </w:r>
      <w:proofErr w:type="spellEnd"/>
      <w:r w:rsidR="00E37138">
        <w:t>", которые были зарегистрированы в 1998 и 2003 годах, соотве</w:t>
      </w:r>
      <w:r w:rsidR="00E37138">
        <w:t>т</w:t>
      </w:r>
      <w:r w:rsidR="00E37138">
        <w:t>ственно. Они участвуют в управлении</w:t>
      </w:r>
      <w:r w:rsidR="008A3767">
        <w:t xml:space="preserve"> этими заповедниками, в которых </w:t>
      </w:r>
      <w:r w:rsidR="00E37138">
        <w:t>ос</w:t>
      </w:r>
      <w:r w:rsidR="00E37138">
        <w:t>у</w:t>
      </w:r>
      <w:r w:rsidR="00E37138">
        <w:t>ществляется несколько предпринимательских инициатив, в том числе совмес</w:t>
      </w:r>
      <w:r w:rsidR="00E37138">
        <w:t>т</w:t>
      </w:r>
      <w:r w:rsidR="00E37138">
        <w:t>ные предприятия по организации туризма, центры ремесел, организация тр</w:t>
      </w:r>
      <w:r w:rsidR="00E37138">
        <w:t>о</w:t>
      </w:r>
      <w:r w:rsidR="00E37138">
        <w:t xml:space="preserve">фейной охоты, создание культурной деревни, сбор </w:t>
      </w:r>
      <w:proofErr w:type="spellStart"/>
      <w:r w:rsidR="00E37138">
        <w:t>гарпагофитума</w:t>
      </w:r>
      <w:proofErr w:type="spellEnd"/>
      <w:r w:rsidR="00E37138">
        <w:t xml:space="preserve"> ("чертова когтя") и сухостоя, из которых народно</w:t>
      </w:r>
      <w:r w:rsidR="008A3767">
        <w:t>сть сан извлекает экономические</w:t>
      </w:r>
      <w:r w:rsidR="008A3767">
        <w:br/>
      </w:r>
      <w:r w:rsidR="00E37138">
        <w:t>выгоды. Община, проживающая в заповеднике "</w:t>
      </w:r>
      <w:proofErr w:type="spellStart"/>
      <w:r w:rsidR="00E37138">
        <w:t>Най</w:t>
      </w:r>
      <w:proofErr w:type="spellEnd"/>
      <w:r w:rsidR="00E37138">
        <w:t xml:space="preserve"> </w:t>
      </w:r>
      <w:proofErr w:type="spellStart"/>
      <w:r w:rsidR="00E37138">
        <w:t>Н</w:t>
      </w:r>
      <w:r w:rsidR="00E37138" w:rsidRPr="008E2FCF">
        <w:t>ай</w:t>
      </w:r>
      <w:proofErr w:type="spellEnd"/>
      <w:r w:rsidR="00E37138">
        <w:t>", также пользуется благами, которые предлагает национальный парк "</w:t>
      </w:r>
      <w:proofErr w:type="spellStart"/>
      <w:r w:rsidR="00E37138">
        <w:t>Хаудум</w:t>
      </w:r>
      <w:proofErr w:type="spellEnd"/>
      <w:r w:rsidR="00E37138">
        <w:t>", где им была пред</w:t>
      </w:r>
      <w:r w:rsidR="00E37138">
        <w:t>о</w:t>
      </w:r>
      <w:r w:rsidR="00E37138">
        <w:t>ставлена лицензия на охоту в ареале раз</w:t>
      </w:r>
      <w:r w:rsidR="00920B5E">
        <w:t xml:space="preserve">множения </w:t>
      </w:r>
      <w:proofErr w:type="spellStart"/>
      <w:r w:rsidR="00920B5E">
        <w:t>буффало</w:t>
      </w:r>
      <w:proofErr w:type="spellEnd"/>
      <w:r w:rsidR="00920B5E">
        <w:t xml:space="preserve"> площадью св</w:t>
      </w:r>
      <w:r w:rsidR="00920B5E">
        <w:t>ы</w:t>
      </w:r>
      <w:r w:rsidR="00920B5E">
        <w:t>ше </w:t>
      </w:r>
      <w:r w:rsidR="003628B9">
        <w:t>10 000 гектаров</w:t>
      </w:r>
      <w:r w:rsidR="00E37138">
        <w:t>. В этом районе осуществляется проект расселения народн</w:t>
      </w:r>
      <w:r w:rsidR="00E37138">
        <w:t>о</w:t>
      </w:r>
      <w:r w:rsidR="00E37138">
        <w:t>сти сан "</w:t>
      </w:r>
      <w:proofErr w:type="spellStart"/>
      <w:r w:rsidR="00E37138" w:rsidRPr="009325E0">
        <w:t>Мангетти</w:t>
      </w:r>
      <w:proofErr w:type="spellEnd"/>
      <w:r w:rsidR="00E37138" w:rsidRPr="009325E0">
        <w:t xml:space="preserve"> </w:t>
      </w:r>
      <w:proofErr w:type="spellStart"/>
      <w:r w:rsidR="00E37138">
        <w:t>Дь</w:t>
      </w:r>
      <w:r w:rsidR="00E37138" w:rsidRPr="009325E0">
        <w:t>юн</w:t>
      </w:r>
      <w:r w:rsidR="00E37138">
        <w:t>з</w:t>
      </w:r>
      <w:proofErr w:type="spellEnd"/>
      <w:r w:rsidR="00E37138">
        <w:t>", в рамках которого представители этой группы нас</w:t>
      </w:r>
      <w:r w:rsidR="00E37138">
        <w:t>е</w:t>
      </w:r>
      <w:r w:rsidR="00E37138">
        <w:t xml:space="preserve">ления занимаются обычной сельскохозяйственной деятельностью. </w:t>
      </w:r>
    </w:p>
    <w:p w:rsidR="00E37138" w:rsidRPr="00396EAE" w:rsidRDefault="00466F96" w:rsidP="00466F96">
      <w:pPr>
        <w:pStyle w:val="SingleTxtGR"/>
      </w:pPr>
      <w:r>
        <w:t>70.</w:t>
      </w:r>
      <w:r>
        <w:tab/>
      </w:r>
      <w:r w:rsidR="00E37138">
        <w:t xml:space="preserve">Жители общины сан, проживающие в регионах Восточный </w:t>
      </w:r>
      <w:proofErr w:type="spellStart"/>
      <w:r w:rsidR="00E37138">
        <w:t>Каванго</w:t>
      </w:r>
      <w:proofErr w:type="spellEnd"/>
      <w:r w:rsidR="00E37138">
        <w:t xml:space="preserve"> и З</w:t>
      </w:r>
      <w:r w:rsidR="00E37138">
        <w:t>а</w:t>
      </w:r>
      <w:r w:rsidR="00E37138">
        <w:t xml:space="preserve">падный </w:t>
      </w:r>
      <w:proofErr w:type="spellStart"/>
      <w:r w:rsidR="00E37138">
        <w:t>Каприви</w:t>
      </w:r>
      <w:proofErr w:type="spellEnd"/>
      <w:r w:rsidR="00E37138">
        <w:t xml:space="preserve">, живут в жилищах, построенных в рамках проекта расселения народности сан в Западном </w:t>
      </w:r>
      <w:proofErr w:type="spellStart"/>
      <w:r w:rsidR="00E37138">
        <w:t>Каприви</w:t>
      </w:r>
      <w:proofErr w:type="spellEnd"/>
      <w:r w:rsidR="00E37138">
        <w:t xml:space="preserve"> на территории национального парка "</w:t>
      </w:r>
      <w:proofErr w:type="spellStart"/>
      <w:r w:rsidR="00E37138">
        <w:t>Бвабвата</w:t>
      </w:r>
      <w:proofErr w:type="spellEnd"/>
      <w:r w:rsidR="00E37138">
        <w:t>". Ввиду запрета на создание в национальных парках заповедных зон была создана ассоциация "</w:t>
      </w:r>
      <w:proofErr w:type="spellStart"/>
      <w:r w:rsidR="00E37138">
        <w:t>Кьярамасан</w:t>
      </w:r>
      <w:proofErr w:type="spellEnd"/>
      <w:r w:rsidR="00E37138">
        <w:t>", которая работает в тесном сотруднич</w:t>
      </w:r>
      <w:r w:rsidR="00E37138">
        <w:t>е</w:t>
      </w:r>
      <w:r w:rsidR="00E37138">
        <w:t>стве с Министерством окружающей среды и туризма и наблюдает за регулир</w:t>
      </w:r>
      <w:r w:rsidR="00E37138">
        <w:t>о</w:t>
      </w:r>
      <w:r w:rsidR="00E37138">
        <w:t xml:space="preserve">ванием и надлежащим использованием природных ресурсов в парке общинами коренных групп населения. </w:t>
      </w:r>
    </w:p>
    <w:p w:rsidR="00E37138" w:rsidRPr="00396EAE" w:rsidRDefault="00466F96" w:rsidP="00466F96">
      <w:pPr>
        <w:pStyle w:val="SingleTxtGR"/>
      </w:pPr>
      <w:r>
        <w:t>71.</w:t>
      </w:r>
      <w:r>
        <w:tab/>
      </w:r>
      <w:r w:rsidR="00E37138">
        <w:t>Сформировались</w:t>
      </w:r>
      <w:r w:rsidR="00E37138" w:rsidRPr="00C361FE">
        <w:t xml:space="preserve"> </w:t>
      </w:r>
      <w:r w:rsidR="00E37138">
        <w:t>прочные</w:t>
      </w:r>
      <w:r w:rsidR="00E37138" w:rsidRPr="00C361FE">
        <w:t xml:space="preserve"> </w:t>
      </w:r>
      <w:r w:rsidR="00E37138">
        <w:t>институциональные структуры, такие как К</w:t>
      </w:r>
      <w:r w:rsidR="00E37138">
        <w:t>о</w:t>
      </w:r>
      <w:r w:rsidR="00E37138">
        <w:t>митет по вопросам управления, и местное/коренное население привлекается для работы в качестве общинных егерей, контролеров, наблюдающих за состо</w:t>
      </w:r>
      <w:r w:rsidR="00E37138">
        <w:t>я</w:t>
      </w:r>
      <w:r w:rsidR="00E37138">
        <w:t>нием ресурсов, и смотрителей при туристических лагерях. Общине</w:t>
      </w:r>
      <w:r w:rsidR="00E37138" w:rsidRPr="00C361FE">
        <w:t xml:space="preserve"> </w:t>
      </w:r>
      <w:r w:rsidR="00E37138">
        <w:t>предоста</w:t>
      </w:r>
      <w:r w:rsidR="00E37138">
        <w:t>в</w:t>
      </w:r>
      <w:r w:rsidR="00E37138">
        <w:t>лены</w:t>
      </w:r>
      <w:r w:rsidR="00E37138" w:rsidRPr="00C361FE">
        <w:t xml:space="preserve"> </w:t>
      </w:r>
      <w:r w:rsidR="00E37138">
        <w:t>лицензии</w:t>
      </w:r>
      <w:r w:rsidR="00E37138" w:rsidRPr="00C361FE">
        <w:t xml:space="preserve"> </w:t>
      </w:r>
      <w:r w:rsidR="00E37138">
        <w:t>на</w:t>
      </w:r>
      <w:r w:rsidR="00E37138" w:rsidRPr="00C361FE">
        <w:t xml:space="preserve"> </w:t>
      </w:r>
      <w:r w:rsidR="00E37138">
        <w:t>охоту</w:t>
      </w:r>
      <w:r w:rsidR="00E37138" w:rsidRPr="00C361FE">
        <w:t xml:space="preserve">, </w:t>
      </w:r>
      <w:r w:rsidR="00E37138">
        <w:t>а</w:t>
      </w:r>
      <w:r w:rsidR="00E37138" w:rsidRPr="00C361FE">
        <w:t xml:space="preserve"> </w:t>
      </w:r>
      <w:r w:rsidR="00E37138">
        <w:t>также</w:t>
      </w:r>
      <w:r w:rsidR="00E37138" w:rsidRPr="00C361FE">
        <w:t xml:space="preserve"> </w:t>
      </w:r>
      <w:r w:rsidR="00E37138">
        <w:t>две</w:t>
      </w:r>
      <w:r w:rsidR="00E37138" w:rsidRPr="00C361FE">
        <w:t xml:space="preserve"> </w:t>
      </w:r>
      <w:r w:rsidR="00E37138">
        <w:t>лицензии</w:t>
      </w:r>
      <w:r w:rsidR="00E37138" w:rsidRPr="00C361FE">
        <w:t xml:space="preserve"> </w:t>
      </w:r>
      <w:r w:rsidR="00E37138">
        <w:t>на</w:t>
      </w:r>
      <w:r w:rsidR="00E37138" w:rsidRPr="00C361FE">
        <w:t xml:space="preserve"> </w:t>
      </w:r>
      <w:r w:rsidR="00E37138">
        <w:t>трофейную</w:t>
      </w:r>
      <w:r w:rsidR="00E37138" w:rsidRPr="00C361FE">
        <w:t xml:space="preserve"> </w:t>
      </w:r>
      <w:r w:rsidR="00E37138">
        <w:t>охоту</w:t>
      </w:r>
      <w:r w:rsidR="00E37138" w:rsidRPr="00C361FE">
        <w:t xml:space="preserve"> </w:t>
      </w:r>
      <w:r w:rsidR="00E37138">
        <w:t>в</w:t>
      </w:r>
      <w:r w:rsidR="00E37138" w:rsidRPr="00C361FE">
        <w:t xml:space="preserve"> </w:t>
      </w:r>
      <w:r w:rsidR="00E37138">
        <w:t>парке</w:t>
      </w:r>
      <w:r w:rsidR="00E37138" w:rsidRPr="00C361FE">
        <w:t xml:space="preserve">, </w:t>
      </w:r>
      <w:r w:rsidR="00E37138">
        <w:t>что</w:t>
      </w:r>
      <w:r w:rsidR="00E37138" w:rsidRPr="00C361FE">
        <w:t xml:space="preserve"> </w:t>
      </w:r>
      <w:r w:rsidR="00E37138">
        <w:t>приносит</w:t>
      </w:r>
      <w:r w:rsidR="00E37138" w:rsidRPr="00C361FE">
        <w:t xml:space="preserve"> </w:t>
      </w:r>
      <w:r w:rsidR="00E37138">
        <w:t>порядка</w:t>
      </w:r>
      <w:r w:rsidR="00E37138" w:rsidRPr="00C361FE">
        <w:t xml:space="preserve"> </w:t>
      </w:r>
      <w:r w:rsidR="00C90291">
        <w:t xml:space="preserve">4 </w:t>
      </w:r>
      <w:r w:rsidR="007E79C6">
        <w:t xml:space="preserve">млн. </w:t>
      </w:r>
      <w:proofErr w:type="spellStart"/>
      <w:r w:rsidR="007E79C6">
        <w:t>намибийских</w:t>
      </w:r>
      <w:proofErr w:type="spellEnd"/>
      <w:r w:rsidR="007E79C6">
        <w:t xml:space="preserve"> долл.</w:t>
      </w:r>
      <w:r w:rsidR="00C90291">
        <w:t xml:space="preserve"> в год (470 </w:t>
      </w:r>
      <w:r w:rsidR="00E37138" w:rsidRPr="00C361FE">
        <w:t>5</w:t>
      </w:r>
      <w:r w:rsidR="00E37138">
        <w:t>88 долл. США</w:t>
      </w:r>
      <w:r w:rsidR="008A3767">
        <w:t>).</w:t>
      </w:r>
      <w:r w:rsidR="00682004">
        <w:t xml:space="preserve"> </w:t>
      </w:r>
      <w:r w:rsidR="00682004">
        <w:br/>
      </w:r>
      <w:r w:rsidR="00E37138">
        <w:t>Им также была предоставлена лицензия на организацию туризма в целях улу</w:t>
      </w:r>
      <w:r w:rsidR="00E37138">
        <w:t>ч</w:t>
      </w:r>
      <w:r w:rsidR="00E37138">
        <w:t>шения состояния имеющихся на территории парка туристических лагерей и п</w:t>
      </w:r>
      <w:r w:rsidR="00E37138">
        <w:t>о</w:t>
      </w:r>
      <w:r w:rsidR="00E37138">
        <w:t>вышения до уровня сафари-отелей. Кроме</w:t>
      </w:r>
      <w:r w:rsidR="00E37138" w:rsidRPr="00C361FE">
        <w:t xml:space="preserve"> </w:t>
      </w:r>
      <w:r w:rsidR="00E37138">
        <w:t>того</w:t>
      </w:r>
      <w:r w:rsidR="00E37138" w:rsidRPr="00C361FE">
        <w:t xml:space="preserve">, </w:t>
      </w:r>
      <w:r w:rsidR="00E37138">
        <w:t>им</w:t>
      </w:r>
      <w:r w:rsidR="00E37138" w:rsidRPr="00C361FE">
        <w:t xml:space="preserve"> </w:t>
      </w:r>
      <w:r w:rsidR="00E37138">
        <w:t>разрешено</w:t>
      </w:r>
      <w:r w:rsidR="00E37138" w:rsidRPr="00C361FE">
        <w:t xml:space="preserve"> </w:t>
      </w:r>
      <w:r w:rsidR="00E37138">
        <w:t>собирать</w:t>
      </w:r>
      <w:r w:rsidR="00E37138" w:rsidRPr="00C361FE">
        <w:t xml:space="preserve"> "</w:t>
      </w:r>
      <w:r w:rsidR="00E37138">
        <w:t>чертов</w:t>
      </w:r>
      <w:r w:rsidR="00E37138" w:rsidRPr="00C361FE">
        <w:t xml:space="preserve"> </w:t>
      </w:r>
      <w:r w:rsidR="00E37138">
        <w:t>коготь</w:t>
      </w:r>
      <w:r w:rsidR="00E37138" w:rsidRPr="00C361FE">
        <w:t>"</w:t>
      </w:r>
      <w:r w:rsidR="00E37138">
        <w:t>, практиковать свои культурные обычаи и традиции и заготавливать д</w:t>
      </w:r>
      <w:r w:rsidR="00E37138">
        <w:t>и</w:t>
      </w:r>
      <w:r w:rsidR="00E37138">
        <w:lastRenderedPageBreak/>
        <w:t>корастущие плоды. Министерство окружающей среды и туризма также план</w:t>
      </w:r>
      <w:r w:rsidR="00E37138">
        <w:t>и</w:t>
      </w:r>
      <w:r w:rsidR="00E37138">
        <w:t xml:space="preserve">рует в будущем расширять туристическую деятельность на территории парка в интересах народности сан. Таким образом, народность сан вовлекается в управление парком и извлекает из этого социально-экономические выгоды. </w:t>
      </w:r>
    </w:p>
    <w:p w:rsidR="00E37138" w:rsidRPr="00396EAE" w:rsidRDefault="00466F96" w:rsidP="00466F96">
      <w:pPr>
        <w:pStyle w:val="SingleTxtGR"/>
      </w:pPr>
      <w:r>
        <w:t>72.</w:t>
      </w:r>
      <w:r>
        <w:tab/>
      </w:r>
      <w:r w:rsidR="00E37138">
        <w:t xml:space="preserve">В регионе </w:t>
      </w:r>
      <w:proofErr w:type="spellStart"/>
      <w:r w:rsidR="00E37138">
        <w:t>Омахеке</w:t>
      </w:r>
      <w:proofErr w:type="spellEnd"/>
      <w:r w:rsidR="00E37138">
        <w:t xml:space="preserve"> в дополнение к трем проектам по расселению наро</w:t>
      </w:r>
      <w:r w:rsidR="00E37138">
        <w:t>д</w:t>
      </w:r>
      <w:r w:rsidR="00E37138">
        <w:t>ности сан (</w:t>
      </w:r>
      <w:proofErr w:type="spellStart"/>
      <w:r w:rsidR="00E37138">
        <w:t>Дримиопсис</w:t>
      </w:r>
      <w:proofErr w:type="spellEnd"/>
      <w:r w:rsidR="00E37138">
        <w:t xml:space="preserve">, </w:t>
      </w:r>
      <w:proofErr w:type="spellStart"/>
      <w:r w:rsidR="00E37138">
        <w:t>Скунхейд</w:t>
      </w:r>
      <w:proofErr w:type="spellEnd"/>
      <w:r w:rsidR="00E37138">
        <w:t xml:space="preserve"> и </w:t>
      </w:r>
      <w:proofErr w:type="spellStart"/>
      <w:r w:rsidR="00E37138">
        <w:t>Донкербос</w:t>
      </w:r>
      <w:proofErr w:type="spellEnd"/>
      <w:r w:rsidR="00E37138">
        <w:t>/</w:t>
      </w:r>
      <w:proofErr w:type="spellStart"/>
      <w:r w:rsidR="00E37138">
        <w:t>Зоннерблюм</w:t>
      </w:r>
      <w:proofErr w:type="spellEnd"/>
      <w:r w:rsidR="00E37138">
        <w:t>) правительство открыло заповедный район "</w:t>
      </w:r>
      <w:proofErr w:type="spellStart"/>
      <w:r w:rsidR="00E37138">
        <w:t>Айзеб</w:t>
      </w:r>
      <w:proofErr w:type="spellEnd"/>
      <w:r w:rsidR="00E37138">
        <w:t xml:space="preserve">", который будет регулироваться общинами </w:t>
      </w:r>
      <w:proofErr w:type="spellStart"/>
      <w:r w:rsidR="00E37138">
        <w:t>овагереро</w:t>
      </w:r>
      <w:proofErr w:type="spellEnd"/>
      <w:r w:rsidR="00E37138">
        <w:t xml:space="preserve"> и сан под руководством Министерства окружающей среды и туризма. В регионе </w:t>
      </w:r>
      <w:proofErr w:type="spellStart"/>
      <w:r w:rsidR="00E37138">
        <w:t>Охангвена</w:t>
      </w:r>
      <w:proofErr w:type="spellEnd"/>
      <w:r w:rsidR="00E37138">
        <w:t xml:space="preserve"> построено четыре объекта для расселения народности сан "</w:t>
      </w:r>
      <w:proofErr w:type="spellStart"/>
      <w:r w:rsidR="00E37138">
        <w:t>Оконго</w:t>
      </w:r>
      <w:proofErr w:type="spellEnd"/>
      <w:r w:rsidR="00E37138">
        <w:t>" (</w:t>
      </w:r>
      <w:proofErr w:type="spellStart"/>
      <w:r w:rsidR="00E37138">
        <w:t>Эндебе</w:t>
      </w:r>
      <w:proofErr w:type="spellEnd"/>
      <w:r w:rsidR="00E37138">
        <w:t xml:space="preserve">, </w:t>
      </w:r>
      <w:proofErr w:type="spellStart"/>
      <w:r w:rsidR="00E37138">
        <w:t>Экока</w:t>
      </w:r>
      <w:proofErr w:type="spellEnd"/>
      <w:r w:rsidR="00E37138">
        <w:t xml:space="preserve">, </w:t>
      </w:r>
      <w:proofErr w:type="spellStart"/>
      <w:r w:rsidR="00E37138">
        <w:t>Онаматадива</w:t>
      </w:r>
      <w:proofErr w:type="spellEnd"/>
      <w:r w:rsidR="00E37138">
        <w:t xml:space="preserve"> и </w:t>
      </w:r>
      <w:proofErr w:type="spellStart"/>
      <w:r w:rsidR="00E37138">
        <w:t>Ошанашива</w:t>
      </w:r>
      <w:proofErr w:type="spellEnd"/>
      <w:r w:rsidR="00E37138">
        <w:t>), и народность сан до настоящего времени практикует свои культурные традиции и обычаи, хотя ох</w:t>
      </w:r>
      <w:r w:rsidR="00E37138">
        <w:t>о</w:t>
      </w:r>
      <w:r w:rsidR="00E37138">
        <w:t>та в этом районе страны сведена к минимуму из-за того, что многие дикие ж</w:t>
      </w:r>
      <w:r w:rsidR="00E37138">
        <w:t>и</w:t>
      </w:r>
      <w:r w:rsidR="00E37138">
        <w:t>вотные были истреблены в колониальный период. Для их восстановления с</w:t>
      </w:r>
      <w:r w:rsidR="00E37138">
        <w:t>о</w:t>
      </w:r>
      <w:r w:rsidR="00E37138">
        <w:t>здан природоохранный заповедник "</w:t>
      </w:r>
      <w:proofErr w:type="spellStart"/>
      <w:r w:rsidR="00E37138">
        <w:t>Оконго</w:t>
      </w:r>
      <w:proofErr w:type="spellEnd"/>
      <w:r w:rsidR="00E37138">
        <w:t xml:space="preserve">", и одна из его задач состоит в улучшении условий жизни народности сан. </w:t>
      </w:r>
    </w:p>
    <w:p w:rsidR="00E37138" w:rsidRPr="006A166C" w:rsidRDefault="00466F96" w:rsidP="00466F96">
      <w:pPr>
        <w:pStyle w:val="SingleTxtGR"/>
      </w:pPr>
      <w:r>
        <w:t>73.</w:t>
      </w:r>
      <w:r>
        <w:tab/>
      </w:r>
      <w:r w:rsidR="00E37138">
        <w:t xml:space="preserve">Общины </w:t>
      </w:r>
      <w:proofErr w:type="spellStart"/>
      <w:r w:rsidR="00E37138">
        <w:t>айлъом</w:t>
      </w:r>
      <w:proofErr w:type="spellEnd"/>
      <w:r w:rsidR="00E37138">
        <w:t xml:space="preserve"> и ом (сан), которые были перемещены во время создания национального парка "</w:t>
      </w:r>
      <w:proofErr w:type="spellStart"/>
      <w:r w:rsidR="00E37138">
        <w:t>Этоша</w:t>
      </w:r>
      <w:proofErr w:type="spellEnd"/>
      <w:r w:rsidR="00E37138">
        <w:t>" и военных действий, также являются объектом внимания. Некоторые из них были переселены в объекты по расселению наро</w:t>
      </w:r>
      <w:r w:rsidR="00E37138">
        <w:t>д</w:t>
      </w:r>
      <w:r w:rsidR="00E37138">
        <w:t xml:space="preserve">ности сан </w:t>
      </w:r>
      <w:proofErr w:type="spellStart"/>
      <w:r w:rsidR="00E37138">
        <w:t>Тсинтсабис</w:t>
      </w:r>
      <w:proofErr w:type="spellEnd"/>
      <w:r w:rsidR="00E37138">
        <w:t xml:space="preserve"> и </w:t>
      </w:r>
      <w:r w:rsidR="00E37138" w:rsidRPr="00064607">
        <w:t>"</w:t>
      </w:r>
      <w:proofErr w:type="spellStart"/>
      <w:r w:rsidR="00E37138">
        <w:t>Эксельсиор</w:t>
      </w:r>
      <w:proofErr w:type="spellEnd"/>
      <w:r w:rsidR="00E37138" w:rsidRPr="00064607">
        <w:t>"</w:t>
      </w:r>
      <w:r w:rsidR="00E37138">
        <w:t xml:space="preserve"> в регионе </w:t>
      </w:r>
      <w:proofErr w:type="spellStart"/>
      <w:r w:rsidR="00E37138">
        <w:t>Ошикото</w:t>
      </w:r>
      <w:proofErr w:type="spellEnd"/>
      <w:r w:rsidR="00E37138">
        <w:t xml:space="preserve"> под управлением М</w:t>
      </w:r>
      <w:r w:rsidR="00E37138">
        <w:t>и</w:t>
      </w:r>
      <w:r w:rsidR="00E37138">
        <w:t>нистерства земель и по вопросам расселения, а некоторые находятся в трех из шести ферм, приобретенных в национальном парке "</w:t>
      </w:r>
      <w:proofErr w:type="spellStart"/>
      <w:r w:rsidR="00E37138">
        <w:t>Этоша</w:t>
      </w:r>
      <w:proofErr w:type="spellEnd"/>
      <w:r w:rsidR="00E37138">
        <w:t xml:space="preserve">" в регионе </w:t>
      </w:r>
      <w:proofErr w:type="spellStart"/>
      <w:r w:rsidR="00E37138">
        <w:t>Кунеме</w:t>
      </w:r>
      <w:proofErr w:type="spellEnd"/>
      <w:r w:rsidR="00E37138">
        <w:t>, которыми ведает Канцелярия заместителя Премьер-министра в рамках пр</w:t>
      </w:r>
      <w:r w:rsidR="00E37138">
        <w:t>о</w:t>
      </w:r>
      <w:r w:rsidR="00E37138">
        <w:t>граммы развития народности сан. Три из шести приобретенных ферм были п</w:t>
      </w:r>
      <w:r w:rsidR="00E37138">
        <w:t>е</w:t>
      </w:r>
      <w:r w:rsidR="00E37138">
        <w:t>реданы Канцелярии заместителя Премьер-министра, и эта канцелярия вместе с Министерством окружающей среды и туризма занимается разработкой плана их использования. Другие представители народности сан переселяются на сед</w:t>
      </w:r>
      <w:r w:rsidR="00E37138">
        <w:t>ь</w:t>
      </w:r>
      <w:r w:rsidR="00E37138">
        <w:t xml:space="preserve">мую ферму, переданную Канцелярии заместителя Премьер-министра, которая находится в регионе </w:t>
      </w:r>
      <w:proofErr w:type="spellStart"/>
      <w:r w:rsidR="00E37138">
        <w:t>Отжозонджупа</w:t>
      </w:r>
      <w:proofErr w:type="spellEnd"/>
      <w:r w:rsidR="00E37138">
        <w:t>. Еще одна ферма (</w:t>
      </w:r>
      <w:proofErr w:type="spellStart"/>
      <w:r w:rsidR="00E37138">
        <w:t>Ондера</w:t>
      </w:r>
      <w:proofErr w:type="spellEnd"/>
      <w:r w:rsidR="00E37138">
        <w:t>/</w:t>
      </w:r>
      <w:proofErr w:type="spellStart"/>
      <w:r w:rsidR="00E37138">
        <w:t>Кумела</w:t>
      </w:r>
      <w:proofErr w:type="spellEnd"/>
      <w:r w:rsidR="00E37138">
        <w:t xml:space="preserve">) была приобретена в регионе </w:t>
      </w:r>
      <w:proofErr w:type="spellStart"/>
      <w:r w:rsidR="00E37138">
        <w:t>Ошикото</w:t>
      </w:r>
      <w:proofErr w:type="spellEnd"/>
      <w:r w:rsidR="00E37138">
        <w:t xml:space="preserve"> в конце 2012 года для расселения представит</w:t>
      </w:r>
      <w:r w:rsidR="00E37138">
        <w:t>е</w:t>
      </w:r>
      <w:r w:rsidR="00E37138">
        <w:t xml:space="preserve">лей общин </w:t>
      </w:r>
      <w:proofErr w:type="spellStart"/>
      <w:r w:rsidR="00E37138">
        <w:t>айлъом</w:t>
      </w:r>
      <w:proofErr w:type="spellEnd"/>
      <w:r w:rsidR="00E37138">
        <w:t xml:space="preserve"> и ом (сан), проживающих в </w:t>
      </w:r>
      <w:proofErr w:type="spellStart"/>
      <w:r w:rsidR="00E37138">
        <w:t>Ошивело</w:t>
      </w:r>
      <w:proofErr w:type="spellEnd"/>
      <w:r w:rsidR="00E37138">
        <w:t>.</w:t>
      </w:r>
    </w:p>
    <w:p w:rsidR="00E37138" w:rsidRPr="00396EAE" w:rsidRDefault="00466F96" w:rsidP="00466F96">
      <w:pPr>
        <w:pStyle w:val="SingleTxtGR"/>
      </w:pPr>
      <w:r>
        <w:t>74.</w:t>
      </w:r>
      <w:r>
        <w:tab/>
      </w:r>
      <w:r w:rsidR="00E37138">
        <w:t>Таким образом, в стране проявляется заботливое отношение к общинам коренных народов, а правительство неизменно делает все для того, чтобы в</w:t>
      </w:r>
      <w:r w:rsidR="00E37138">
        <w:t>о</w:t>
      </w:r>
      <w:r w:rsidR="00E37138">
        <w:t xml:space="preserve">влечь их в жизнь общества, а также обеспечить их социально-экономическое благополучие. </w:t>
      </w:r>
    </w:p>
    <w:p w:rsidR="00E37138" w:rsidRPr="00466F96" w:rsidRDefault="00466F96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466F96">
        <w:t xml:space="preserve">20 </w:t>
      </w:r>
    </w:p>
    <w:p w:rsidR="00E37138" w:rsidRPr="00396EAE" w:rsidRDefault="00466F96" w:rsidP="00466F96">
      <w:pPr>
        <w:pStyle w:val="SingleTxtGR"/>
      </w:pPr>
      <w:r>
        <w:t>75.</w:t>
      </w:r>
      <w:r>
        <w:tab/>
      </w:r>
      <w:r w:rsidR="00E37138">
        <w:t>Комитет</w:t>
      </w:r>
      <w:r w:rsidR="00E37138" w:rsidRPr="00396EAE">
        <w:t xml:space="preserve"> </w:t>
      </w:r>
      <w:r w:rsidR="00E37138">
        <w:t>по</w:t>
      </w:r>
      <w:r w:rsidR="00E37138" w:rsidRPr="00396EAE">
        <w:t>-</w:t>
      </w:r>
      <w:r w:rsidR="00E37138">
        <w:t>прежнему</w:t>
      </w:r>
      <w:r w:rsidR="00E37138" w:rsidRPr="00396EAE">
        <w:t xml:space="preserve"> </w:t>
      </w:r>
      <w:r w:rsidR="00E37138">
        <w:t>обеспокоен</w:t>
      </w:r>
      <w:r w:rsidR="00E37138" w:rsidRPr="00396EAE">
        <w:t xml:space="preserve"> </w:t>
      </w:r>
      <w:r w:rsidR="00E37138">
        <w:t>сохранением</w:t>
      </w:r>
      <w:r w:rsidR="00E37138" w:rsidRPr="00396EAE">
        <w:t xml:space="preserve"> </w:t>
      </w:r>
      <w:r w:rsidR="00E37138">
        <w:t>в</w:t>
      </w:r>
      <w:r w:rsidR="00E37138" w:rsidRPr="00396EAE">
        <w:t xml:space="preserve"> </w:t>
      </w:r>
      <w:r w:rsidR="00E37138">
        <w:t>государстве</w:t>
      </w:r>
      <w:r w:rsidR="00E37138" w:rsidRPr="00396EAE">
        <w:t>-</w:t>
      </w:r>
      <w:r w:rsidR="00E37138">
        <w:t>участнике</w:t>
      </w:r>
      <w:r w:rsidR="00E37138" w:rsidRPr="00396EAE">
        <w:t xml:space="preserve"> </w:t>
      </w:r>
      <w:r w:rsidR="00E37138">
        <w:t>дискриминации</w:t>
      </w:r>
      <w:r w:rsidR="00E37138" w:rsidRPr="00396EAE">
        <w:t xml:space="preserve"> </w:t>
      </w:r>
      <w:r w:rsidR="00E37138">
        <w:t>по</w:t>
      </w:r>
      <w:r w:rsidR="00E37138" w:rsidRPr="00396EAE">
        <w:t xml:space="preserve"> </w:t>
      </w:r>
      <w:r w:rsidR="00E37138">
        <w:t>признаку</w:t>
      </w:r>
      <w:r w:rsidR="00E37138" w:rsidRPr="00396EAE">
        <w:t xml:space="preserve"> </w:t>
      </w:r>
      <w:r w:rsidR="00E37138">
        <w:t>этнической</w:t>
      </w:r>
      <w:r w:rsidR="00E37138" w:rsidRPr="00396EAE">
        <w:t xml:space="preserve"> </w:t>
      </w:r>
      <w:r w:rsidR="00E37138">
        <w:t>принадлежности</w:t>
      </w:r>
      <w:r w:rsidR="00E37138" w:rsidRPr="00396EAE">
        <w:t xml:space="preserve"> </w:t>
      </w:r>
      <w:r w:rsidR="00E37138">
        <w:t>в</w:t>
      </w:r>
      <w:r w:rsidR="00E37138" w:rsidRPr="00396EAE">
        <w:t xml:space="preserve"> </w:t>
      </w:r>
      <w:r w:rsidR="00E37138">
        <w:t>сфере</w:t>
      </w:r>
      <w:r w:rsidR="00E37138" w:rsidRPr="00396EAE">
        <w:t xml:space="preserve"> </w:t>
      </w:r>
      <w:r w:rsidR="00E37138">
        <w:t>осуществл</w:t>
      </w:r>
      <w:r w:rsidR="00E37138">
        <w:t>е</w:t>
      </w:r>
      <w:r w:rsidR="00E37138">
        <w:t>ния</w:t>
      </w:r>
      <w:r w:rsidR="00E37138" w:rsidRPr="00396EAE">
        <w:t xml:space="preserve"> </w:t>
      </w:r>
      <w:r w:rsidR="00E37138">
        <w:t>экономических</w:t>
      </w:r>
      <w:r w:rsidR="00E37138" w:rsidRPr="00396EAE">
        <w:t xml:space="preserve">, </w:t>
      </w:r>
      <w:r w:rsidR="00E37138">
        <w:t>социальных</w:t>
      </w:r>
      <w:r w:rsidR="00E37138" w:rsidRPr="00396EAE">
        <w:t xml:space="preserve"> </w:t>
      </w:r>
      <w:r w:rsidR="00E37138">
        <w:t>и</w:t>
      </w:r>
      <w:r w:rsidR="00E37138" w:rsidRPr="00396EAE">
        <w:t xml:space="preserve"> </w:t>
      </w:r>
      <w:r w:rsidR="00E37138">
        <w:t>культурных</w:t>
      </w:r>
      <w:r w:rsidR="00E37138" w:rsidRPr="00396EAE">
        <w:t xml:space="preserve"> </w:t>
      </w:r>
      <w:r w:rsidR="00E37138">
        <w:t>прав</w:t>
      </w:r>
      <w:r w:rsidR="00E37138" w:rsidRPr="00396EAE">
        <w:t>, несмотря на принимаемые этим государством специальные меры по сокращению нищеты и последов</w:t>
      </w:r>
      <w:r w:rsidR="00E37138" w:rsidRPr="00396EAE">
        <w:t>а</w:t>
      </w:r>
      <w:r w:rsidR="00E37138" w:rsidRPr="00396EAE">
        <w:t>тельное проведение политики устойчивого развития в условиях равных в</w:t>
      </w:r>
      <w:r w:rsidR="00E37138">
        <w:t>о</w:t>
      </w:r>
      <w:r w:rsidR="00E37138">
        <w:t>з</w:t>
      </w:r>
      <w:r w:rsidR="00E37138">
        <w:t>можностей для всех (статья 5</w:t>
      </w:r>
      <w:r w:rsidR="008A3767" w:rsidRPr="008A3767">
        <w:t xml:space="preserve"> </w:t>
      </w:r>
      <w:r w:rsidR="00E37138" w:rsidRPr="00396EAE">
        <w:t xml:space="preserve">е)). </w:t>
      </w:r>
    </w:p>
    <w:p w:rsidR="00E37138" w:rsidRPr="00E4446D" w:rsidRDefault="00E37138" w:rsidP="00466F96">
      <w:pPr>
        <w:pStyle w:val="SingleTxtGR"/>
        <w:rPr>
          <w:b/>
          <w:bCs/>
        </w:rPr>
      </w:pPr>
      <w:r>
        <w:rPr>
          <w:b/>
        </w:rPr>
        <w:t>Комитет</w:t>
      </w:r>
      <w:r w:rsidRPr="00396EAE">
        <w:rPr>
          <w:b/>
        </w:rPr>
        <w:t xml:space="preserve"> </w:t>
      </w:r>
      <w:r>
        <w:rPr>
          <w:b/>
        </w:rPr>
        <w:t>рекомендует</w:t>
      </w:r>
      <w:r w:rsidRPr="00396EAE">
        <w:rPr>
          <w:b/>
        </w:rPr>
        <w:t xml:space="preserve"> </w:t>
      </w:r>
      <w:r>
        <w:rPr>
          <w:b/>
        </w:rPr>
        <w:t>государству</w:t>
      </w:r>
      <w:r w:rsidRPr="00396EAE">
        <w:rPr>
          <w:b/>
        </w:rPr>
        <w:t>-</w:t>
      </w:r>
      <w:r>
        <w:rPr>
          <w:b/>
        </w:rPr>
        <w:t>участнику</w:t>
      </w:r>
      <w:r w:rsidRPr="00396EAE">
        <w:rPr>
          <w:b/>
        </w:rPr>
        <w:t xml:space="preserve"> </w:t>
      </w:r>
      <w:r>
        <w:rPr>
          <w:b/>
        </w:rPr>
        <w:t>провести</w:t>
      </w:r>
      <w:r w:rsidRPr="00396EAE">
        <w:rPr>
          <w:b/>
        </w:rPr>
        <w:t xml:space="preserve"> </w:t>
      </w:r>
      <w:r>
        <w:rPr>
          <w:b/>
        </w:rPr>
        <w:t>исследования</w:t>
      </w:r>
      <w:r w:rsidRPr="00396EAE">
        <w:rPr>
          <w:b/>
        </w:rPr>
        <w:t xml:space="preserve"> </w:t>
      </w:r>
      <w:r>
        <w:rPr>
          <w:b/>
        </w:rPr>
        <w:t>с</w:t>
      </w:r>
      <w:r w:rsidRPr="00396EAE">
        <w:rPr>
          <w:b/>
        </w:rPr>
        <w:t xml:space="preserve"> </w:t>
      </w:r>
      <w:r>
        <w:rPr>
          <w:b/>
        </w:rPr>
        <w:t>ц</w:t>
      </w:r>
      <w:r>
        <w:rPr>
          <w:b/>
        </w:rPr>
        <w:t>е</w:t>
      </w:r>
      <w:r>
        <w:rPr>
          <w:b/>
        </w:rPr>
        <w:t>лью</w:t>
      </w:r>
      <w:r w:rsidRPr="00396EAE">
        <w:rPr>
          <w:b/>
        </w:rPr>
        <w:t xml:space="preserve"> </w:t>
      </w:r>
      <w:r>
        <w:rPr>
          <w:b/>
        </w:rPr>
        <w:t>оценки</w:t>
      </w:r>
      <w:r w:rsidRPr="00396EAE">
        <w:rPr>
          <w:b/>
        </w:rPr>
        <w:t xml:space="preserve"> </w:t>
      </w:r>
      <w:r>
        <w:rPr>
          <w:b/>
        </w:rPr>
        <w:t>и</w:t>
      </w:r>
      <w:r w:rsidRPr="00396EAE">
        <w:rPr>
          <w:b/>
        </w:rPr>
        <w:t xml:space="preserve"> </w:t>
      </w:r>
      <w:r>
        <w:rPr>
          <w:b/>
        </w:rPr>
        <w:t>анализа</w:t>
      </w:r>
      <w:r w:rsidRPr="00396EAE">
        <w:rPr>
          <w:b/>
        </w:rPr>
        <w:t xml:space="preserve"> </w:t>
      </w:r>
      <w:r>
        <w:rPr>
          <w:b/>
        </w:rPr>
        <w:t>степени</w:t>
      </w:r>
      <w:r w:rsidRPr="00396EAE">
        <w:rPr>
          <w:b/>
        </w:rPr>
        <w:t xml:space="preserve"> </w:t>
      </w:r>
      <w:r>
        <w:rPr>
          <w:b/>
        </w:rPr>
        <w:t>реализации</w:t>
      </w:r>
      <w:r w:rsidRPr="00396EAE">
        <w:rPr>
          <w:b/>
        </w:rPr>
        <w:t xml:space="preserve"> </w:t>
      </w:r>
      <w:r>
        <w:rPr>
          <w:b/>
        </w:rPr>
        <w:t>экономических</w:t>
      </w:r>
      <w:r w:rsidRPr="00396EAE">
        <w:rPr>
          <w:b/>
        </w:rPr>
        <w:t xml:space="preserve">, </w:t>
      </w:r>
      <w:r>
        <w:rPr>
          <w:b/>
        </w:rPr>
        <w:t>социальных</w:t>
      </w:r>
      <w:r w:rsidRPr="00396EAE">
        <w:rPr>
          <w:b/>
        </w:rPr>
        <w:t xml:space="preserve"> </w:t>
      </w:r>
      <w:r>
        <w:rPr>
          <w:b/>
        </w:rPr>
        <w:t>и</w:t>
      </w:r>
      <w:r w:rsidRPr="00396EAE">
        <w:rPr>
          <w:b/>
        </w:rPr>
        <w:t xml:space="preserve"> </w:t>
      </w:r>
      <w:r>
        <w:rPr>
          <w:b/>
        </w:rPr>
        <w:t>культурных</w:t>
      </w:r>
      <w:r w:rsidRPr="00396EAE">
        <w:rPr>
          <w:b/>
        </w:rPr>
        <w:t xml:space="preserve"> </w:t>
      </w:r>
      <w:r>
        <w:rPr>
          <w:b/>
        </w:rPr>
        <w:t>прав</w:t>
      </w:r>
      <w:r w:rsidRPr="00396EAE">
        <w:rPr>
          <w:b/>
        </w:rPr>
        <w:t xml:space="preserve"> </w:t>
      </w:r>
      <w:r>
        <w:rPr>
          <w:b/>
        </w:rPr>
        <w:t>различными</w:t>
      </w:r>
      <w:r w:rsidRPr="00396EAE">
        <w:rPr>
          <w:b/>
        </w:rPr>
        <w:t xml:space="preserve"> </w:t>
      </w:r>
      <w:r>
        <w:rPr>
          <w:b/>
        </w:rPr>
        <w:t>проживающими</w:t>
      </w:r>
      <w:r w:rsidRPr="00396EAE">
        <w:rPr>
          <w:b/>
        </w:rPr>
        <w:t xml:space="preserve"> </w:t>
      </w:r>
      <w:r>
        <w:rPr>
          <w:b/>
        </w:rPr>
        <w:t>в</w:t>
      </w:r>
      <w:r w:rsidRPr="00396EAE">
        <w:rPr>
          <w:b/>
        </w:rPr>
        <w:t xml:space="preserve"> </w:t>
      </w:r>
      <w:r>
        <w:rPr>
          <w:b/>
        </w:rPr>
        <w:t>нем</w:t>
      </w:r>
      <w:r w:rsidRPr="00396EAE">
        <w:rPr>
          <w:b/>
        </w:rPr>
        <w:t xml:space="preserve"> </w:t>
      </w:r>
      <w:r>
        <w:rPr>
          <w:b/>
        </w:rPr>
        <w:t>этническими</w:t>
      </w:r>
      <w:r w:rsidRPr="00396EAE">
        <w:rPr>
          <w:b/>
        </w:rPr>
        <w:t xml:space="preserve"> </w:t>
      </w:r>
      <w:r>
        <w:rPr>
          <w:b/>
        </w:rPr>
        <w:t>гру</w:t>
      </w:r>
      <w:r>
        <w:rPr>
          <w:b/>
        </w:rPr>
        <w:t>п</w:t>
      </w:r>
      <w:r>
        <w:rPr>
          <w:b/>
        </w:rPr>
        <w:t>пами</w:t>
      </w:r>
      <w:r w:rsidRPr="00396EAE">
        <w:rPr>
          <w:b/>
        </w:rPr>
        <w:t xml:space="preserve">, </w:t>
      </w:r>
      <w:r>
        <w:rPr>
          <w:b/>
        </w:rPr>
        <w:t>по</w:t>
      </w:r>
      <w:r w:rsidRPr="00396EAE">
        <w:rPr>
          <w:b/>
        </w:rPr>
        <w:t xml:space="preserve"> </w:t>
      </w:r>
      <w:r>
        <w:rPr>
          <w:b/>
        </w:rPr>
        <w:t>итогам</w:t>
      </w:r>
      <w:r w:rsidRPr="00396EAE">
        <w:rPr>
          <w:b/>
        </w:rPr>
        <w:t xml:space="preserve"> </w:t>
      </w:r>
      <w:r>
        <w:rPr>
          <w:b/>
        </w:rPr>
        <w:t>которых</w:t>
      </w:r>
      <w:r w:rsidRPr="00396EAE">
        <w:rPr>
          <w:b/>
        </w:rPr>
        <w:t xml:space="preserve"> </w:t>
      </w:r>
      <w:r>
        <w:rPr>
          <w:b/>
        </w:rPr>
        <w:t>оно</w:t>
      </w:r>
      <w:r w:rsidRPr="00396EAE">
        <w:rPr>
          <w:b/>
        </w:rPr>
        <w:t xml:space="preserve"> </w:t>
      </w:r>
      <w:r>
        <w:rPr>
          <w:b/>
        </w:rPr>
        <w:t>могло</w:t>
      </w:r>
      <w:r w:rsidRPr="00396EAE">
        <w:rPr>
          <w:b/>
        </w:rPr>
        <w:t xml:space="preserve"> </w:t>
      </w:r>
      <w:r>
        <w:rPr>
          <w:b/>
        </w:rPr>
        <w:t>бы</w:t>
      </w:r>
      <w:r w:rsidRPr="00396EAE">
        <w:rPr>
          <w:b/>
        </w:rPr>
        <w:t xml:space="preserve"> </w:t>
      </w:r>
      <w:r>
        <w:rPr>
          <w:b/>
        </w:rPr>
        <w:t>расширить</w:t>
      </w:r>
      <w:r w:rsidRPr="00396EAE">
        <w:rPr>
          <w:b/>
        </w:rPr>
        <w:t xml:space="preserve"> </w:t>
      </w:r>
      <w:r>
        <w:rPr>
          <w:b/>
        </w:rPr>
        <w:t>свою</w:t>
      </w:r>
      <w:r w:rsidRPr="00396EAE">
        <w:rPr>
          <w:b/>
        </w:rPr>
        <w:t xml:space="preserve"> </w:t>
      </w:r>
      <w:r>
        <w:rPr>
          <w:b/>
        </w:rPr>
        <w:t>деятельность</w:t>
      </w:r>
      <w:r w:rsidRPr="00396EAE">
        <w:rPr>
          <w:b/>
        </w:rPr>
        <w:t xml:space="preserve"> </w:t>
      </w:r>
      <w:r>
        <w:rPr>
          <w:b/>
        </w:rPr>
        <w:t>по</w:t>
      </w:r>
      <w:r w:rsidRPr="00396EAE">
        <w:rPr>
          <w:b/>
        </w:rPr>
        <w:t xml:space="preserve"> </w:t>
      </w:r>
      <w:r>
        <w:rPr>
          <w:b/>
        </w:rPr>
        <w:t>борьбе</w:t>
      </w:r>
      <w:r w:rsidRPr="00396EAE">
        <w:rPr>
          <w:b/>
        </w:rPr>
        <w:t xml:space="preserve"> </w:t>
      </w:r>
      <w:r>
        <w:rPr>
          <w:b/>
        </w:rPr>
        <w:t>с</w:t>
      </w:r>
      <w:r w:rsidRPr="00396EAE">
        <w:rPr>
          <w:b/>
        </w:rPr>
        <w:t xml:space="preserve"> </w:t>
      </w:r>
      <w:r>
        <w:rPr>
          <w:b/>
        </w:rPr>
        <w:t>нищетой</w:t>
      </w:r>
      <w:r w:rsidRPr="00396EAE">
        <w:rPr>
          <w:b/>
        </w:rPr>
        <w:t xml:space="preserve"> </w:t>
      </w:r>
      <w:r>
        <w:rPr>
          <w:b/>
        </w:rPr>
        <w:t>среди</w:t>
      </w:r>
      <w:r w:rsidRPr="00396EAE">
        <w:rPr>
          <w:b/>
        </w:rPr>
        <w:t xml:space="preserve"> </w:t>
      </w:r>
      <w:proofErr w:type="spellStart"/>
      <w:r>
        <w:rPr>
          <w:b/>
        </w:rPr>
        <w:t>маргинализированных</w:t>
      </w:r>
      <w:proofErr w:type="spellEnd"/>
      <w:r w:rsidRPr="00396EAE">
        <w:rPr>
          <w:b/>
        </w:rPr>
        <w:t xml:space="preserve"> </w:t>
      </w:r>
      <w:r>
        <w:rPr>
          <w:b/>
        </w:rPr>
        <w:t>групп</w:t>
      </w:r>
      <w:r w:rsidRPr="00396EAE">
        <w:rPr>
          <w:b/>
        </w:rPr>
        <w:t xml:space="preserve"> </w:t>
      </w:r>
      <w:r>
        <w:rPr>
          <w:b/>
        </w:rPr>
        <w:t>населения</w:t>
      </w:r>
      <w:r w:rsidRPr="00396EAE">
        <w:rPr>
          <w:b/>
        </w:rPr>
        <w:t xml:space="preserve">, </w:t>
      </w:r>
      <w:r>
        <w:rPr>
          <w:b/>
        </w:rPr>
        <w:t>а</w:t>
      </w:r>
      <w:r w:rsidRPr="00396EAE">
        <w:rPr>
          <w:b/>
        </w:rPr>
        <w:t xml:space="preserve"> </w:t>
      </w:r>
      <w:r>
        <w:rPr>
          <w:b/>
        </w:rPr>
        <w:t>также</w:t>
      </w:r>
      <w:r w:rsidRPr="00396EAE">
        <w:rPr>
          <w:b/>
        </w:rPr>
        <w:t xml:space="preserve"> </w:t>
      </w:r>
      <w:r>
        <w:rPr>
          <w:b/>
        </w:rPr>
        <w:t>мероприятия</w:t>
      </w:r>
      <w:r w:rsidRPr="00396EAE">
        <w:rPr>
          <w:b/>
        </w:rPr>
        <w:t xml:space="preserve"> </w:t>
      </w:r>
      <w:r>
        <w:rPr>
          <w:b/>
        </w:rPr>
        <w:t>по</w:t>
      </w:r>
      <w:r w:rsidRPr="00396EAE">
        <w:rPr>
          <w:b/>
        </w:rPr>
        <w:t xml:space="preserve"> </w:t>
      </w:r>
      <w:r>
        <w:rPr>
          <w:b/>
        </w:rPr>
        <w:t xml:space="preserve">обеспечению равных возможностей для всех. </w:t>
      </w:r>
    </w:p>
    <w:p w:rsidR="00E37138" w:rsidRPr="00396EAE" w:rsidRDefault="00E37138" w:rsidP="00BB765E">
      <w:pPr>
        <w:pStyle w:val="H23GR"/>
      </w:pPr>
      <w:r w:rsidRPr="00E4446D">
        <w:lastRenderedPageBreak/>
        <w:tab/>
      </w:r>
      <w:r w:rsidRPr="00E4446D">
        <w:tab/>
      </w:r>
      <w:r>
        <w:t>Ответ</w:t>
      </w:r>
    </w:p>
    <w:p w:rsidR="00E37138" w:rsidRPr="00396EAE" w:rsidRDefault="00466F96" w:rsidP="00466F96">
      <w:pPr>
        <w:pStyle w:val="SingleTxtGR"/>
      </w:pPr>
      <w:r>
        <w:t>76.</w:t>
      </w:r>
      <w:r>
        <w:tab/>
      </w:r>
      <w:r w:rsidR="00E37138">
        <w:t>Осуществление</w:t>
      </w:r>
      <w:r w:rsidR="00E37138" w:rsidRPr="00396EAE">
        <w:t xml:space="preserve"> </w:t>
      </w:r>
      <w:r w:rsidR="00E37138">
        <w:t>экономических</w:t>
      </w:r>
      <w:r w:rsidR="00E37138" w:rsidRPr="00396EAE">
        <w:t xml:space="preserve">, </w:t>
      </w:r>
      <w:r w:rsidR="00E37138">
        <w:t>социальных</w:t>
      </w:r>
      <w:r w:rsidR="00E37138" w:rsidRPr="00396EAE">
        <w:t xml:space="preserve"> </w:t>
      </w:r>
      <w:r w:rsidR="00E37138">
        <w:t>и</w:t>
      </w:r>
      <w:r w:rsidR="00E37138" w:rsidRPr="00396EAE">
        <w:t xml:space="preserve"> </w:t>
      </w:r>
      <w:r w:rsidR="00E37138">
        <w:t>культурных</w:t>
      </w:r>
      <w:r w:rsidR="00E37138" w:rsidRPr="00396EAE">
        <w:t xml:space="preserve"> </w:t>
      </w:r>
      <w:r w:rsidR="00E37138">
        <w:t>прав</w:t>
      </w:r>
      <w:r w:rsidR="00E37138" w:rsidRPr="00396EAE">
        <w:t xml:space="preserve"> </w:t>
      </w:r>
      <w:r w:rsidR="00E37138">
        <w:t>гарант</w:t>
      </w:r>
      <w:r w:rsidR="00E37138">
        <w:t>и</w:t>
      </w:r>
      <w:r w:rsidR="00E37138">
        <w:t>руется Конституцией Намибии и отражено в ряде соответствующих статей, прежде всего в статье 95 (принципы гос</w:t>
      </w:r>
      <w:r w:rsidR="00C27FE5">
        <w:t>ударственной политики) и статье </w:t>
      </w:r>
      <w:r w:rsidR="00E37138">
        <w:t>19 (защита права пользоваться, практиковать, исповедовать, поддерживать и п</w:t>
      </w:r>
      <w:r w:rsidR="00E37138">
        <w:t>о</w:t>
      </w:r>
      <w:r w:rsidR="00E37138">
        <w:t>ощрять любую культуру, язык, традицию или религию).</w:t>
      </w:r>
    </w:p>
    <w:p w:rsidR="00E37138" w:rsidRPr="00E4446D" w:rsidRDefault="005A107B" w:rsidP="00466F96">
      <w:pPr>
        <w:pStyle w:val="SingleTxtGR"/>
      </w:pPr>
      <w:r>
        <w:t>77.</w:t>
      </w:r>
      <w:r w:rsidRPr="005A107B">
        <w:tab/>
      </w:r>
      <w:r w:rsidR="00E37138">
        <w:t>В</w:t>
      </w:r>
      <w:r w:rsidR="00E37138" w:rsidRPr="00396EAE">
        <w:t xml:space="preserve"> </w:t>
      </w:r>
      <w:r w:rsidR="00E37138">
        <w:t>Намибии</w:t>
      </w:r>
      <w:r w:rsidR="00E37138" w:rsidRPr="00396EAE">
        <w:t xml:space="preserve"> </w:t>
      </w:r>
      <w:r w:rsidR="00E37138">
        <w:t>как</w:t>
      </w:r>
      <w:r w:rsidR="00E37138" w:rsidRPr="00396EAE">
        <w:t xml:space="preserve"> </w:t>
      </w:r>
      <w:r w:rsidR="00E37138">
        <w:t>государство</w:t>
      </w:r>
      <w:r w:rsidR="00E37138" w:rsidRPr="00396EAE">
        <w:t xml:space="preserve">, </w:t>
      </w:r>
      <w:r w:rsidR="00E37138">
        <w:t>так</w:t>
      </w:r>
      <w:r w:rsidR="00E37138" w:rsidRPr="00396EAE">
        <w:t xml:space="preserve"> </w:t>
      </w:r>
      <w:r w:rsidR="00E37138">
        <w:t>и</w:t>
      </w:r>
      <w:r w:rsidR="00E37138" w:rsidRPr="00396EAE">
        <w:t xml:space="preserve"> </w:t>
      </w:r>
      <w:r w:rsidR="00E37138">
        <w:t>частные</w:t>
      </w:r>
      <w:r w:rsidR="00E37138" w:rsidRPr="00396EAE">
        <w:t xml:space="preserve"> </w:t>
      </w:r>
      <w:r w:rsidR="00E37138">
        <w:t>учреждения</w:t>
      </w:r>
      <w:r w:rsidR="00E37138" w:rsidRPr="00396EAE">
        <w:t xml:space="preserve"> </w:t>
      </w:r>
      <w:r w:rsidR="00E37138">
        <w:t>проводят</w:t>
      </w:r>
      <w:r w:rsidR="00E37138" w:rsidRPr="00396EAE">
        <w:t xml:space="preserve"> </w:t>
      </w:r>
      <w:r w:rsidR="00E37138">
        <w:t>мног</w:t>
      </w:r>
      <w:r w:rsidR="00E37138">
        <w:t>о</w:t>
      </w:r>
      <w:r w:rsidR="00E37138">
        <w:t>численные</w:t>
      </w:r>
      <w:r w:rsidR="00E37138" w:rsidRPr="00396EAE">
        <w:t xml:space="preserve"> </w:t>
      </w:r>
      <w:r w:rsidR="00E37138">
        <w:t>обследования</w:t>
      </w:r>
      <w:r w:rsidR="00E37138" w:rsidRPr="00396EAE">
        <w:t xml:space="preserve"> </w:t>
      </w:r>
      <w:r w:rsidR="00E37138">
        <w:t>по</w:t>
      </w:r>
      <w:r w:rsidR="00E37138" w:rsidRPr="00396EAE">
        <w:t xml:space="preserve"> </w:t>
      </w:r>
      <w:r w:rsidR="00E37138">
        <w:t>различным</w:t>
      </w:r>
      <w:r w:rsidR="00E37138" w:rsidRPr="00396EAE">
        <w:t xml:space="preserve"> </w:t>
      </w:r>
      <w:r w:rsidR="00E37138">
        <w:t>вопросам</w:t>
      </w:r>
      <w:r w:rsidR="00E37138" w:rsidRPr="00396EAE">
        <w:t xml:space="preserve">, </w:t>
      </w:r>
      <w:r w:rsidR="00E37138">
        <w:t>касающимся</w:t>
      </w:r>
      <w:r w:rsidR="00E37138" w:rsidRPr="00396EAE">
        <w:t xml:space="preserve"> </w:t>
      </w:r>
      <w:r w:rsidR="00E37138">
        <w:t>социально</w:t>
      </w:r>
      <w:r w:rsidR="00E37138" w:rsidRPr="00396EAE">
        <w:t>-</w:t>
      </w:r>
      <w:r w:rsidR="00E37138">
        <w:t>экономических</w:t>
      </w:r>
      <w:r w:rsidR="00E37138" w:rsidRPr="00396EAE">
        <w:t xml:space="preserve"> </w:t>
      </w:r>
      <w:r w:rsidR="00E37138">
        <w:t>потребностей</w:t>
      </w:r>
      <w:r w:rsidR="00E37138" w:rsidRPr="00396EAE">
        <w:t xml:space="preserve">, </w:t>
      </w:r>
      <w:r w:rsidR="00E37138">
        <w:t>включая</w:t>
      </w:r>
      <w:r w:rsidR="00E37138" w:rsidRPr="00396EAE">
        <w:t xml:space="preserve"> </w:t>
      </w:r>
      <w:r w:rsidR="00E37138">
        <w:t>три</w:t>
      </w:r>
      <w:r w:rsidR="00E37138" w:rsidRPr="00396EAE">
        <w:t xml:space="preserve"> </w:t>
      </w:r>
      <w:r w:rsidR="00E37138">
        <w:t>основных</w:t>
      </w:r>
      <w:r w:rsidR="00E37138" w:rsidRPr="00396EAE">
        <w:t xml:space="preserve"> </w:t>
      </w:r>
      <w:r w:rsidR="00E37138">
        <w:t>обследования</w:t>
      </w:r>
      <w:r w:rsidR="00E37138" w:rsidRPr="00396EAE">
        <w:t xml:space="preserve">, </w:t>
      </w:r>
      <w:r w:rsidR="00E37138">
        <w:t>которые</w:t>
      </w:r>
      <w:r w:rsidR="00E37138" w:rsidRPr="00396EAE">
        <w:t xml:space="preserve"> </w:t>
      </w:r>
      <w:r w:rsidR="00E37138">
        <w:t>проводятся</w:t>
      </w:r>
      <w:r w:rsidR="00E37138" w:rsidRPr="00396EAE">
        <w:t xml:space="preserve"> </w:t>
      </w:r>
      <w:r w:rsidR="00E37138">
        <w:t>правительством</w:t>
      </w:r>
      <w:r w:rsidR="00E37138" w:rsidRPr="00396EAE">
        <w:t xml:space="preserve">, </w:t>
      </w:r>
      <w:r w:rsidR="00E37138">
        <w:t>а</w:t>
      </w:r>
      <w:r w:rsidR="00E37138" w:rsidRPr="00396EAE">
        <w:t xml:space="preserve"> </w:t>
      </w:r>
      <w:r w:rsidR="00E37138">
        <w:t>именно национальная перепись жилищного фо</w:t>
      </w:r>
      <w:r w:rsidR="00E37138">
        <w:t>н</w:t>
      </w:r>
      <w:r w:rsidR="00E37138">
        <w:t>да и населения, национальное обследование доходов и расходов домашних х</w:t>
      </w:r>
      <w:r w:rsidR="00E37138">
        <w:t>о</w:t>
      </w:r>
      <w:r w:rsidR="00E37138">
        <w:t>зяйств (условия жизни), которое проводится раз в десять лет, и обзор демогр</w:t>
      </w:r>
      <w:r w:rsidR="00E37138">
        <w:t>а</w:t>
      </w:r>
      <w:r w:rsidR="00E37138">
        <w:t>фической ситуации и состояния здравоохранения (в целях определения уровня развития здравоохранения в стране, включая здоровье ребенка, планирование семьи, младенческую, детскую и взрослую смертность, питание и здоровье м</w:t>
      </w:r>
      <w:r w:rsidR="00E37138">
        <w:t>а</w:t>
      </w:r>
      <w:r w:rsidR="00E37138">
        <w:t>тери), который проводится раз в пять лет. Эти</w:t>
      </w:r>
      <w:r w:rsidR="00E37138" w:rsidRPr="00396EAE">
        <w:t xml:space="preserve"> </w:t>
      </w:r>
      <w:r w:rsidR="00E37138">
        <w:t>обзоры</w:t>
      </w:r>
      <w:r w:rsidR="00E37138" w:rsidRPr="00396EAE">
        <w:t xml:space="preserve"> </w:t>
      </w:r>
      <w:r w:rsidR="00E37138">
        <w:t>и</w:t>
      </w:r>
      <w:r w:rsidR="00E37138" w:rsidRPr="00396EAE">
        <w:t xml:space="preserve"> </w:t>
      </w:r>
      <w:r w:rsidR="00E37138">
        <w:t>обследования</w:t>
      </w:r>
      <w:r w:rsidR="00E37138" w:rsidRPr="00396EAE">
        <w:t xml:space="preserve"> </w:t>
      </w:r>
      <w:r w:rsidR="00E37138">
        <w:t>помогают</w:t>
      </w:r>
      <w:r w:rsidR="00E37138" w:rsidRPr="00396EAE">
        <w:t xml:space="preserve"> </w:t>
      </w:r>
      <w:r w:rsidR="00E37138">
        <w:t>правительству</w:t>
      </w:r>
      <w:r w:rsidR="00E37138" w:rsidRPr="00396EAE">
        <w:t xml:space="preserve"> </w:t>
      </w:r>
      <w:r w:rsidR="00E37138">
        <w:t>более</w:t>
      </w:r>
      <w:r w:rsidR="00E37138" w:rsidRPr="00396EAE">
        <w:t xml:space="preserve"> </w:t>
      </w:r>
      <w:r w:rsidR="00E37138">
        <w:t>эффективным</w:t>
      </w:r>
      <w:r w:rsidR="00E37138" w:rsidRPr="00396EAE">
        <w:t xml:space="preserve"> </w:t>
      </w:r>
      <w:r w:rsidR="00E37138">
        <w:t>образом</w:t>
      </w:r>
      <w:r w:rsidR="00E37138" w:rsidRPr="00396EAE">
        <w:t xml:space="preserve"> </w:t>
      </w:r>
      <w:r w:rsidR="00E37138">
        <w:t>разрабатывать политику в целях решения многочисленных задач, включая меры по сокращению масштабов н</w:t>
      </w:r>
      <w:r w:rsidR="00E37138">
        <w:t>и</w:t>
      </w:r>
      <w:r w:rsidR="00E37138">
        <w:t xml:space="preserve">щеты. </w:t>
      </w:r>
    </w:p>
    <w:p w:rsidR="00E37138" w:rsidRPr="00466F96" w:rsidRDefault="00466F96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466F96">
        <w:t>21</w:t>
      </w:r>
    </w:p>
    <w:p w:rsidR="00E37138" w:rsidRPr="00396EAE" w:rsidRDefault="005A107B" w:rsidP="00466F96">
      <w:pPr>
        <w:pStyle w:val="SingleTxtGR"/>
      </w:pPr>
      <w:r>
        <w:t>78.</w:t>
      </w:r>
      <w:r w:rsidR="00466F96">
        <w:tab/>
      </w:r>
      <w:r w:rsidR="00E37138">
        <w:t>Комитет принимает к сведению заявленное государством-участником намерение пересмотреть ныне действующие программы в области развития и принимаемые государством-участником меры по улучшению экономического и социального положения общин коренных народов, в том числе с помощью м</w:t>
      </w:r>
      <w:r w:rsidR="00E37138">
        <w:t>о</w:t>
      </w:r>
      <w:r w:rsidR="00E37138">
        <w:t xml:space="preserve">бильных бригад учителей, выделения стипендий для детей народности сан и просвещения работодателей по вопросам обеспечения </w:t>
      </w:r>
      <w:proofErr w:type="spellStart"/>
      <w:r w:rsidR="00E37138">
        <w:t>недискриминации</w:t>
      </w:r>
      <w:proofErr w:type="spellEnd"/>
      <w:r w:rsidR="00E37138">
        <w:t>. Одн</w:t>
      </w:r>
      <w:r w:rsidR="00E37138">
        <w:t>а</w:t>
      </w:r>
      <w:r w:rsidR="00E37138">
        <w:t>ко Комитет по-прежнему глубоко обеспокоен крайней нищетой общин коре</w:t>
      </w:r>
      <w:r w:rsidR="00E37138">
        <w:t>н</w:t>
      </w:r>
      <w:r w:rsidR="00E37138">
        <w:t>ных народов и ее последствиями для осуществления прав человека на равн</w:t>
      </w:r>
      <w:r w:rsidR="00E37138">
        <w:t>о</w:t>
      </w:r>
      <w:r w:rsidR="00E37138">
        <w:t>правной основе. Комитет</w:t>
      </w:r>
      <w:r w:rsidR="00E37138" w:rsidRPr="00396EAE">
        <w:t xml:space="preserve">, </w:t>
      </w:r>
      <w:r w:rsidR="00E37138">
        <w:t>в</w:t>
      </w:r>
      <w:r w:rsidR="00E37138" w:rsidRPr="00396EAE">
        <w:t xml:space="preserve"> </w:t>
      </w:r>
      <w:r w:rsidR="00E37138">
        <w:t>частности</w:t>
      </w:r>
      <w:r w:rsidR="00E37138" w:rsidRPr="00396EAE">
        <w:t xml:space="preserve">, </w:t>
      </w:r>
      <w:r w:rsidR="00E37138">
        <w:t>озабочен</w:t>
      </w:r>
      <w:r w:rsidR="00E37138" w:rsidRPr="00396EAE">
        <w:t xml:space="preserve"> </w:t>
      </w:r>
      <w:r w:rsidR="00E37138">
        <w:t>высоким</w:t>
      </w:r>
      <w:r w:rsidR="00E37138" w:rsidRPr="00396EAE">
        <w:t xml:space="preserve"> </w:t>
      </w:r>
      <w:r w:rsidR="00E37138">
        <w:t>показателем</w:t>
      </w:r>
      <w:r w:rsidR="00E37138" w:rsidRPr="00396EAE">
        <w:t xml:space="preserve"> </w:t>
      </w:r>
      <w:r w:rsidR="00E37138">
        <w:t>забол</w:t>
      </w:r>
      <w:r w:rsidR="00E37138">
        <w:t>е</w:t>
      </w:r>
      <w:r w:rsidR="00E37138">
        <w:t>ваемости</w:t>
      </w:r>
      <w:r w:rsidR="00E37138" w:rsidRPr="00396EAE">
        <w:t xml:space="preserve"> </w:t>
      </w:r>
      <w:r w:rsidR="00E37138">
        <w:t>ВИЧ</w:t>
      </w:r>
      <w:r w:rsidR="00E37138" w:rsidRPr="00396EAE">
        <w:t>/</w:t>
      </w:r>
      <w:r w:rsidR="00E37138">
        <w:t>СПИДом</w:t>
      </w:r>
      <w:r w:rsidR="00E37138" w:rsidRPr="00396EAE">
        <w:t xml:space="preserve"> </w:t>
      </w:r>
      <w:r w:rsidR="00E37138">
        <w:t>среди</w:t>
      </w:r>
      <w:r w:rsidR="00E37138" w:rsidRPr="00396EAE">
        <w:t xml:space="preserve"> </w:t>
      </w:r>
      <w:r w:rsidR="00E37138">
        <w:t>народности</w:t>
      </w:r>
      <w:r w:rsidR="00E37138" w:rsidRPr="00396EAE">
        <w:t xml:space="preserve"> </w:t>
      </w:r>
      <w:r w:rsidR="00E37138">
        <w:t>сан</w:t>
      </w:r>
      <w:r w:rsidR="00E37138" w:rsidRPr="00396EAE">
        <w:t xml:space="preserve">, </w:t>
      </w:r>
      <w:r w:rsidR="00E37138">
        <w:t>отсутствием</w:t>
      </w:r>
      <w:r w:rsidR="00E37138" w:rsidRPr="00396EAE">
        <w:t xml:space="preserve"> </w:t>
      </w:r>
      <w:r w:rsidR="00E37138">
        <w:t>у</w:t>
      </w:r>
      <w:r w:rsidR="00E37138" w:rsidRPr="00396EAE">
        <w:t xml:space="preserve"> </w:t>
      </w:r>
      <w:r w:rsidR="00E37138">
        <w:t>этих</w:t>
      </w:r>
      <w:r w:rsidR="00E37138" w:rsidRPr="00396EAE">
        <w:t xml:space="preserve"> </w:t>
      </w:r>
      <w:r w:rsidR="00E37138">
        <w:t>общин</w:t>
      </w:r>
      <w:r w:rsidR="00E37138" w:rsidRPr="00396EAE">
        <w:t xml:space="preserve"> </w:t>
      </w:r>
      <w:r w:rsidR="00E37138">
        <w:t>д</w:t>
      </w:r>
      <w:r w:rsidR="00E37138">
        <w:t>о</w:t>
      </w:r>
      <w:r w:rsidR="00E37138">
        <w:t>ступа</w:t>
      </w:r>
      <w:r w:rsidR="00E37138" w:rsidRPr="00396EAE">
        <w:t xml:space="preserve"> </w:t>
      </w:r>
      <w:r w:rsidR="00E37138">
        <w:t>к</w:t>
      </w:r>
      <w:r w:rsidR="00E37138" w:rsidRPr="00396EAE">
        <w:t xml:space="preserve"> </w:t>
      </w:r>
      <w:r w:rsidR="00E37138">
        <w:t>удостоверяющим</w:t>
      </w:r>
      <w:r w:rsidR="00E37138" w:rsidRPr="00396EAE">
        <w:t xml:space="preserve"> </w:t>
      </w:r>
      <w:r w:rsidR="00E37138">
        <w:t>личность</w:t>
      </w:r>
      <w:r w:rsidR="00E37138" w:rsidRPr="00396EAE">
        <w:t xml:space="preserve"> </w:t>
      </w:r>
      <w:r w:rsidR="00E37138">
        <w:t>документам</w:t>
      </w:r>
      <w:r w:rsidR="00E37138" w:rsidRPr="00396EAE">
        <w:t xml:space="preserve">, </w:t>
      </w:r>
      <w:r w:rsidR="00E37138">
        <w:t>низкой</w:t>
      </w:r>
      <w:r w:rsidR="00E37138" w:rsidRPr="00396EAE">
        <w:t xml:space="preserve"> </w:t>
      </w:r>
      <w:r w:rsidR="00E37138">
        <w:t>посещаемостью</w:t>
      </w:r>
      <w:r w:rsidR="00E37138" w:rsidRPr="00396EAE">
        <w:t xml:space="preserve"> </w:t>
      </w:r>
      <w:r w:rsidR="00E37138">
        <w:t>школ</w:t>
      </w:r>
      <w:r w:rsidR="00E37138" w:rsidRPr="00396EAE">
        <w:t xml:space="preserve"> </w:t>
      </w:r>
      <w:r w:rsidR="00E37138">
        <w:t>и</w:t>
      </w:r>
      <w:r w:rsidR="00E37138" w:rsidRPr="00396EAE">
        <w:t xml:space="preserve"> </w:t>
      </w:r>
      <w:r w:rsidR="00E37138">
        <w:t>относительно</w:t>
      </w:r>
      <w:r w:rsidR="00E37138" w:rsidRPr="00396EAE">
        <w:t xml:space="preserve"> </w:t>
      </w:r>
      <w:r w:rsidR="00E37138">
        <w:t>невысоким</w:t>
      </w:r>
      <w:r w:rsidR="00E37138" w:rsidRPr="00396EAE">
        <w:t xml:space="preserve"> </w:t>
      </w:r>
      <w:r w:rsidR="00E37138">
        <w:t>показателем</w:t>
      </w:r>
      <w:r w:rsidR="00E37138" w:rsidRPr="00396EAE">
        <w:t xml:space="preserve"> </w:t>
      </w:r>
      <w:r w:rsidR="00E37138">
        <w:t>средней</w:t>
      </w:r>
      <w:r w:rsidR="00E37138" w:rsidRPr="00396EAE">
        <w:t xml:space="preserve"> </w:t>
      </w:r>
      <w:r w:rsidR="00E37138">
        <w:t>продолжительности</w:t>
      </w:r>
      <w:r w:rsidR="00E37138" w:rsidRPr="00396EAE">
        <w:t xml:space="preserve"> </w:t>
      </w:r>
      <w:r w:rsidR="00E37138">
        <w:t>жизни</w:t>
      </w:r>
      <w:r w:rsidR="00E37138" w:rsidRPr="00396EAE">
        <w:t xml:space="preserve"> (</w:t>
      </w:r>
      <w:r w:rsidR="00E37138">
        <w:t>ст</w:t>
      </w:r>
      <w:r w:rsidR="00E37138">
        <w:t>а</w:t>
      </w:r>
      <w:r w:rsidR="00E37138">
        <w:t>тья 5</w:t>
      </w:r>
      <w:r w:rsidR="008A3767" w:rsidRPr="008A3767">
        <w:t xml:space="preserve"> </w:t>
      </w:r>
      <w:r w:rsidR="00E37138" w:rsidRPr="002120E5">
        <w:t>e</w:t>
      </w:r>
      <w:r w:rsidR="00380384">
        <w:t>)).</w:t>
      </w:r>
    </w:p>
    <w:p w:rsidR="00E37138" w:rsidRPr="00E4446D" w:rsidRDefault="00E37138" w:rsidP="00466F96">
      <w:pPr>
        <w:pStyle w:val="SingleTxtGR"/>
        <w:rPr>
          <w:b/>
        </w:rPr>
      </w:pPr>
      <w:r>
        <w:rPr>
          <w:b/>
        </w:rPr>
        <w:t>Комитет рекомендует государству-участнику активизировать усилия по с</w:t>
      </w:r>
      <w:r>
        <w:rPr>
          <w:b/>
        </w:rPr>
        <w:t>о</w:t>
      </w:r>
      <w:r>
        <w:rPr>
          <w:b/>
        </w:rPr>
        <w:t xml:space="preserve">кращению нищеты и стимулированию экономического роста и развития в интересах наиболее </w:t>
      </w:r>
      <w:proofErr w:type="spellStart"/>
      <w:r>
        <w:rPr>
          <w:b/>
        </w:rPr>
        <w:t>маргинализированных</w:t>
      </w:r>
      <w:proofErr w:type="spellEnd"/>
      <w:r>
        <w:rPr>
          <w:b/>
        </w:rPr>
        <w:t xml:space="preserve"> групп, в частности общин к</w:t>
      </w:r>
      <w:r>
        <w:rPr>
          <w:b/>
        </w:rPr>
        <w:t>о</w:t>
      </w:r>
      <w:r>
        <w:rPr>
          <w:b/>
        </w:rPr>
        <w:t>ренных народов, особенно в сфере образования и здравоохранения. Он пр</w:t>
      </w:r>
      <w:r>
        <w:rPr>
          <w:b/>
        </w:rPr>
        <w:t>о</w:t>
      </w:r>
      <w:r>
        <w:rPr>
          <w:b/>
        </w:rPr>
        <w:t>сит государство-участник представить в рамках своего следующего пери</w:t>
      </w:r>
      <w:r>
        <w:rPr>
          <w:b/>
        </w:rPr>
        <w:t>о</w:t>
      </w:r>
      <w:r>
        <w:rPr>
          <w:b/>
        </w:rPr>
        <w:t>дического доклада информацию об активном участии групп населения, на которые ориентированы упомянутые меры, в непосредственном принятии решений, затрагивающих их права и интересы.</w:t>
      </w:r>
    </w:p>
    <w:p w:rsidR="00E37138" w:rsidRPr="00E32111" w:rsidRDefault="00E37138" w:rsidP="00BB765E">
      <w:pPr>
        <w:pStyle w:val="H23GR"/>
      </w:pPr>
      <w:r w:rsidRPr="00E4446D">
        <w:tab/>
      </w:r>
      <w:r w:rsidRPr="00E4446D">
        <w:tab/>
      </w:r>
      <w:r>
        <w:t>Ответ</w:t>
      </w:r>
    </w:p>
    <w:p w:rsidR="00E37138" w:rsidRPr="00E4446D" w:rsidRDefault="005A107B" w:rsidP="00466F96">
      <w:pPr>
        <w:pStyle w:val="SingleTxtGR"/>
      </w:pPr>
      <w:r>
        <w:t>79</w:t>
      </w:r>
      <w:r w:rsidR="00466F96">
        <w:t>.</w:t>
      </w:r>
      <w:r w:rsidR="00466F96">
        <w:tab/>
      </w:r>
      <w:r w:rsidR="00E37138">
        <w:t>В рамках программы развития народности сан под эгидой Канцелярии заместителя Премьер-министра правительство осуществляет различные пр</w:t>
      </w:r>
      <w:r w:rsidR="00E37138">
        <w:t>о</w:t>
      </w:r>
      <w:r w:rsidR="00E37138">
        <w:t>граммы по решению проблемы нищеты и стимулированию экономического р</w:t>
      </w:r>
      <w:r w:rsidR="00E37138">
        <w:t>о</w:t>
      </w:r>
      <w:r w:rsidR="00E37138">
        <w:t xml:space="preserve">ста и развития в интересах </w:t>
      </w:r>
      <w:proofErr w:type="spellStart"/>
      <w:r w:rsidR="00E37138">
        <w:t>маргинализированных</w:t>
      </w:r>
      <w:proofErr w:type="spellEnd"/>
      <w:r w:rsidR="00E37138">
        <w:t xml:space="preserve"> общин. К числу таких мер относятся проекты по организации приносящих доход видов деятельности, включая проекты в области садоводства, </w:t>
      </w:r>
      <w:proofErr w:type="spellStart"/>
      <w:r w:rsidR="00E37138">
        <w:t>аквакультуры</w:t>
      </w:r>
      <w:proofErr w:type="spellEnd"/>
      <w:r w:rsidR="00E37138">
        <w:t>, шитья, выпечки хлеб</w:t>
      </w:r>
      <w:r w:rsidR="00E37138">
        <w:t>о</w:t>
      </w:r>
      <w:r w:rsidR="00E37138">
        <w:t>булочных изделий, пчеловодства, производства древесного угля и животново</w:t>
      </w:r>
      <w:r w:rsidR="00E37138">
        <w:t>д</w:t>
      </w:r>
      <w:r w:rsidR="00E37138">
        <w:lastRenderedPageBreak/>
        <w:t>ства. Кроме того, созданы системы поддержки учащихся, предусматривающие среди прочего выплату стипендий, покрытие расходов на учебу и транспортных расходов в связи с поездками в школу и обратно домой, а также раздачу пре</w:t>
      </w:r>
      <w:r w:rsidR="00E37138">
        <w:t>д</w:t>
      </w:r>
      <w:r w:rsidR="00E37138">
        <w:t xml:space="preserve">метов санитарно-гигиенического назначения. На различных фермах, куда были переселены </w:t>
      </w:r>
      <w:proofErr w:type="spellStart"/>
      <w:r w:rsidR="00E37138">
        <w:t>маргинализованные</w:t>
      </w:r>
      <w:proofErr w:type="spellEnd"/>
      <w:r w:rsidR="00E37138">
        <w:t xml:space="preserve"> общины, созданы лечебные и образовательные учреждения. Во</w:t>
      </w:r>
      <w:r w:rsidR="00E37138" w:rsidRPr="00E4446D">
        <w:t xml:space="preserve"> </w:t>
      </w:r>
      <w:r w:rsidR="00E37138">
        <w:t>всех</w:t>
      </w:r>
      <w:r w:rsidR="00E37138" w:rsidRPr="00E4446D">
        <w:t xml:space="preserve"> </w:t>
      </w:r>
      <w:r w:rsidR="00E37138">
        <w:t>регионах</w:t>
      </w:r>
      <w:r w:rsidR="00E37138" w:rsidRPr="00E4446D">
        <w:t xml:space="preserve"> </w:t>
      </w:r>
      <w:r w:rsidR="00E37138">
        <w:t>был</w:t>
      </w:r>
      <w:r w:rsidR="00E37138" w:rsidRPr="00E4446D">
        <w:t xml:space="preserve"> </w:t>
      </w:r>
      <w:r w:rsidR="00E37138">
        <w:t>улучшен</w:t>
      </w:r>
      <w:r w:rsidR="00E37138" w:rsidRPr="00E4446D">
        <w:t xml:space="preserve"> </w:t>
      </w:r>
      <w:r w:rsidR="00E37138">
        <w:t>доступ</w:t>
      </w:r>
      <w:r w:rsidR="00E37138" w:rsidRPr="00E4446D">
        <w:t xml:space="preserve"> </w:t>
      </w:r>
      <w:r w:rsidR="00E37138">
        <w:t>к</w:t>
      </w:r>
      <w:r w:rsidR="00E37138" w:rsidRPr="00E4446D">
        <w:t xml:space="preserve"> </w:t>
      </w:r>
      <w:r w:rsidR="00E37138">
        <w:t>медицинским</w:t>
      </w:r>
      <w:r w:rsidR="00E37138" w:rsidRPr="00E4446D">
        <w:t xml:space="preserve"> </w:t>
      </w:r>
      <w:r w:rsidR="00E37138">
        <w:t>учрежден</w:t>
      </w:r>
      <w:r w:rsidR="00E37138">
        <w:t>и</w:t>
      </w:r>
      <w:r w:rsidR="00E37138">
        <w:t>ям</w:t>
      </w:r>
      <w:r w:rsidR="00E37138" w:rsidRPr="00E4446D">
        <w:t xml:space="preserve"> </w:t>
      </w:r>
      <w:r w:rsidR="00E37138">
        <w:t>за</w:t>
      </w:r>
      <w:r w:rsidR="00E37138" w:rsidRPr="00E4446D">
        <w:t xml:space="preserve"> </w:t>
      </w:r>
      <w:r w:rsidR="00E37138">
        <w:t>счет</w:t>
      </w:r>
      <w:r w:rsidR="00E37138" w:rsidRPr="00E4446D">
        <w:t xml:space="preserve"> </w:t>
      </w:r>
      <w:r w:rsidR="00E37138">
        <w:t>бесплатного</w:t>
      </w:r>
      <w:r w:rsidR="00E37138" w:rsidRPr="00E4446D">
        <w:t xml:space="preserve"> </w:t>
      </w:r>
      <w:r w:rsidR="00E37138">
        <w:t>предоставления</w:t>
      </w:r>
      <w:r w:rsidR="00E37138" w:rsidRPr="00E4446D">
        <w:t xml:space="preserve"> </w:t>
      </w:r>
      <w:r w:rsidR="00E37138">
        <w:t>лекарственных</w:t>
      </w:r>
      <w:r w:rsidR="00E37138" w:rsidRPr="00E4446D">
        <w:t xml:space="preserve"> </w:t>
      </w:r>
      <w:r w:rsidR="00E37138">
        <w:t>средств</w:t>
      </w:r>
      <w:r w:rsidR="00E37138" w:rsidRPr="00E4446D">
        <w:t xml:space="preserve"> </w:t>
      </w:r>
      <w:r w:rsidR="00E37138">
        <w:t>и</w:t>
      </w:r>
      <w:r w:rsidR="00E37138" w:rsidRPr="00E4446D">
        <w:t xml:space="preserve"> </w:t>
      </w:r>
      <w:r w:rsidR="00E37138">
        <w:t>проведения</w:t>
      </w:r>
      <w:r w:rsidR="00E37138" w:rsidRPr="00E4446D">
        <w:t xml:space="preserve"> </w:t>
      </w:r>
      <w:r w:rsidR="00E37138">
        <w:t>врачебных</w:t>
      </w:r>
      <w:r w:rsidR="00E37138" w:rsidRPr="00E4446D">
        <w:t xml:space="preserve"> </w:t>
      </w:r>
      <w:r w:rsidR="00E37138">
        <w:t>консультаций</w:t>
      </w:r>
      <w:r w:rsidR="00E37138" w:rsidRPr="00E4446D">
        <w:t>.</w:t>
      </w:r>
    </w:p>
    <w:p w:rsidR="00E37138" w:rsidRPr="00466F96" w:rsidRDefault="00466F96" w:rsidP="00BB765E">
      <w:pPr>
        <w:pStyle w:val="H23GR"/>
      </w:pPr>
      <w:r>
        <w:tab/>
      </w:r>
      <w:r>
        <w:tab/>
      </w:r>
      <w:r w:rsidR="00E37138">
        <w:t>Рекомендация №</w:t>
      </w:r>
      <w:r w:rsidR="00920B5E" w:rsidRPr="006D3D5A">
        <w:t xml:space="preserve"> </w:t>
      </w:r>
      <w:r w:rsidR="00E37138" w:rsidRPr="00466F96">
        <w:t>22</w:t>
      </w:r>
    </w:p>
    <w:p w:rsidR="00E37138" w:rsidRPr="00D81D6B" w:rsidRDefault="005A107B" w:rsidP="00466F96">
      <w:pPr>
        <w:pStyle w:val="SingleTxtGR"/>
      </w:pPr>
      <w:r w:rsidRPr="005A107B">
        <w:t>80</w:t>
      </w:r>
      <w:r w:rsidR="00466F96">
        <w:t>.</w:t>
      </w:r>
      <w:r w:rsidR="00466F96">
        <w:tab/>
      </w:r>
      <w:r w:rsidR="00E37138">
        <w:t>Комитет</w:t>
      </w:r>
      <w:r w:rsidR="00E37138" w:rsidRPr="00D81D6B">
        <w:t xml:space="preserve"> </w:t>
      </w:r>
      <w:r w:rsidR="00E37138">
        <w:t>с</w:t>
      </w:r>
      <w:r w:rsidR="00E37138" w:rsidRPr="00D81D6B">
        <w:t xml:space="preserve"> </w:t>
      </w:r>
      <w:r w:rsidR="00E37138">
        <w:t>обеспокоенностью</w:t>
      </w:r>
      <w:r w:rsidR="00E37138" w:rsidRPr="00D81D6B">
        <w:t xml:space="preserve"> </w:t>
      </w:r>
      <w:r w:rsidR="00E37138">
        <w:t>отмечает</w:t>
      </w:r>
      <w:r w:rsidR="00E37138" w:rsidRPr="00D81D6B">
        <w:t xml:space="preserve"> </w:t>
      </w:r>
      <w:r w:rsidR="00E37138">
        <w:t>недостаточный</w:t>
      </w:r>
      <w:r w:rsidR="00E37138" w:rsidRPr="00D81D6B">
        <w:t xml:space="preserve"> </w:t>
      </w:r>
      <w:r w:rsidR="00E37138">
        <w:t>уровень</w:t>
      </w:r>
      <w:r w:rsidR="00E37138" w:rsidRPr="00D81D6B">
        <w:t xml:space="preserve"> </w:t>
      </w:r>
      <w:r w:rsidR="00E37138">
        <w:t>участия</w:t>
      </w:r>
      <w:r w:rsidR="00E37138" w:rsidRPr="00D81D6B">
        <w:t xml:space="preserve"> </w:t>
      </w:r>
      <w:r w:rsidR="00E37138">
        <w:t>в</w:t>
      </w:r>
      <w:r w:rsidR="00E37138" w:rsidRPr="00D81D6B">
        <w:t xml:space="preserve"> </w:t>
      </w:r>
      <w:r w:rsidR="00E37138">
        <w:t>политической</w:t>
      </w:r>
      <w:r w:rsidR="00E37138" w:rsidRPr="00D81D6B">
        <w:t xml:space="preserve"> </w:t>
      </w:r>
      <w:r w:rsidR="00E37138">
        <w:t>жизни</w:t>
      </w:r>
      <w:r w:rsidR="00E37138" w:rsidRPr="00D81D6B">
        <w:t>,</w:t>
      </w:r>
      <w:r w:rsidR="00E37138">
        <w:t xml:space="preserve"> и</w:t>
      </w:r>
      <w:r w:rsidR="00E37138" w:rsidRPr="00D81D6B">
        <w:t xml:space="preserve"> </w:t>
      </w:r>
      <w:r w:rsidR="00E37138">
        <w:t>в</w:t>
      </w:r>
      <w:r w:rsidR="00E37138" w:rsidRPr="00D81D6B">
        <w:t xml:space="preserve"> </w:t>
      </w:r>
      <w:r w:rsidR="00E37138">
        <w:t>частности</w:t>
      </w:r>
      <w:r w:rsidR="00E37138" w:rsidRPr="00D81D6B">
        <w:t xml:space="preserve"> </w:t>
      </w:r>
      <w:r w:rsidR="00E37138">
        <w:t>отсутствие</w:t>
      </w:r>
      <w:r w:rsidR="00E37138" w:rsidRPr="00D81D6B">
        <w:t xml:space="preserve"> </w:t>
      </w:r>
      <w:r w:rsidR="00E37138">
        <w:t>в</w:t>
      </w:r>
      <w:r w:rsidR="00E37138" w:rsidRPr="00D81D6B">
        <w:t xml:space="preserve"> </w:t>
      </w:r>
      <w:r w:rsidR="00E37138">
        <w:t>парламенте</w:t>
      </w:r>
      <w:r w:rsidR="00E37138" w:rsidRPr="00D81D6B">
        <w:t xml:space="preserve">, </w:t>
      </w:r>
      <w:r w:rsidR="00E37138">
        <w:t>а</w:t>
      </w:r>
      <w:r w:rsidR="00E37138" w:rsidRPr="00D81D6B">
        <w:t xml:space="preserve"> </w:t>
      </w:r>
      <w:r w:rsidR="00E37138">
        <w:t>также</w:t>
      </w:r>
      <w:r w:rsidR="00E37138" w:rsidRPr="00D81D6B">
        <w:t xml:space="preserve"> </w:t>
      </w:r>
      <w:r w:rsidR="00E37138">
        <w:t>в</w:t>
      </w:r>
      <w:r w:rsidR="00E37138" w:rsidRPr="00D81D6B">
        <w:t xml:space="preserve"> </w:t>
      </w:r>
      <w:r w:rsidR="00E37138">
        <w:t>реги</w:t>
      </w:r>
      <w:r w:rsidR="00E37138">
        <w:t>о</w:t>
      </w:r>
      <w:r w:rsidR="00E37138">
        <w:t>нальных</w:t>
      </w:r>
      <w:r w:rsidR="00E37138" w:rsidRPr="00D81D6B">
        <w:t xml:space="preserve"> </w:t>
      </w:r>
      <w:r w:rsidR="00E37138">
        <w:t>и</w:t>
      </w:r>
      <w:r w:rsidR="00E37138" w:rsidRPr="00D81D6B">
        <w:t xml:space="preserve"> </w:t>
      </w:r>
      <w:r w:rsidR="00E37138">
        <w:t>местных</w:t>
      </w:r>
      <w:r w:rsidR="00E37138" w:rsidRPr="00D81D6B">
        <w:t xml:space="preserve"> </w:t>
      </w:r>
      <w:r w:rsidR="00E37138">
        <w:t>органах</w:t>
      </w:r>
      <w:r w:rsidR="00E37138" w:rsidRPr="00D81D6B">
        <w:t xml:space="preserve"> </w:t>
      </w:r>
      <w:r w:rsidR="00E37138">
        <w:t>государственной</w:t>
      </w:r>
      <w:r w:rsidR="00E37138" w:rsidRPr="00D81D6B">
        <w:t xml:space="preserve"> </w:t>
      </w:r>
      <w:r w:rsidR="00E37138">
        <w:t>власти</w:t>
      </w:r>
      <w:r w:rsidR="00E37138" w:rsidRPr="00D81D6B">
        <w:t xml:space="preserve"> </w:t>
      </w:r>
      <w:r w:rsidR="00E37138">
        <w:t>представителей</w:t>
      </w:r>
      <w:r w:rsidR="00E37138" w:rsidRPr="00D81D6B">
        <w:t xml:space="preserve"> </w:t>
      </w:r>
      <w:r w:rsidR="00E37138">
        <w:t>общин</w:t>
      </w:r>
      <w:r w:rsidR="00E37138" w:rsidRPr="00D81D6B">
        <w:t xml:space="preserve"> </w:t>
      </w:r>
      <w:r w:rsidR="00E37138">
        <w:t>к</w:t>
      </w:r>
      <w:r w:rsidR="00E37138">
        <w:t>о</w:t>
      </w:r>
      <w:r w:rsidR="00E37138">
        <w:t>ренных</w:t>
      </w:r>
      <w:r w:rsidR="00E37138" w:rsidRPr="00D81D6B">
        <w:t xml:space="preserve"> </w:t>
      </w:r>
      <w:r w:rsidR="00E37138">
        <w:t>народов</w:t>
      </w:r>
      <w:r w:rsidR="00E37138" w:rsidRPr="00D81D6B">
        <w:t xml:space="preserve">, </w:t>
      </w:r>
      <w:r w:rsidR="00E37138">
        <w:t>особенно</w:t>
      </w:r>
      <w:r w:rsidR="00E37138" w:rsidRPr="00D81D6B">
        <w:t xml:space="preserve"> </w:t>
      </w:r>
      <w:r w:rsidR="00E37138">
        <w:t>общины</w:t>
      </w:r>
      <w:r w:rsidR="00E37138" w:rsidRPr="00D81D6B">
        <w:t xml:space="preserve"> </w:t>
      </w:r>
      <w:r w:rsidR="00E37138">
        <w:t>сан</w:t>
      </w:r>
      <w:r w:rsidR="00E37138" w:rsidRPr="00D81D6B">
        <w:t xml:space="preserve"> (</w:t>
      </w:r>
      <w:r w:rsidR="00E37138">
        <w:t>статья</w:t>
      </w:r>
      <w:r w:rsidR="00C90291" w:rsidRPr="00C90291">
        <w:t xml:space="preserve"> </w:t>
      </w:r>
      <w:r w:rsidR="00E37138">
        <w:t>5</w:t>
      </w:r>
      <w:r w:rsidR="008A3767" w:rsidRPr="008A3767">
        <w:t xml:space="preserve"> </w:t>
      </w:r>
      <w:r w:rsidR="00E37138" w:rsidRPr="00E3118A">
        <w:rPr>
          <w:lang w:val="en-US"/>
        </w:rPr>
        <w:t>c</w:t>
      </w:r>
      <w:r w:rsidR="00920B5E">
        <w:t>)).</w:t>
      </w:r>
    </w:p>
    <w:p w:rsidR="00E37138" w:rsidRPr="00D81D6B" w:rsidRDefault="00E37138" w:rsidP="00466F96">
      <w:pPr>
        <w:pStyle w:val="SingleTxtGR"/>
        <w:rPr>
          <w:b/>
          <w:bCs/>
        </w:rPr>
      </w:pPr>
      <w:r>
        <w:rPr>
          <w:b/>
        </w:rPr>
        <w:t>Комитет</w:t>
      </w:r>
      <w:r w:rsidRPr="00D81D6B">
        <w:rPr>
          <w:b/>
        </w:rPr>
        <w:t xml:space="preserve"> </w:t>
      </w:r>
      <w:r>
        <w:rPr>
          <w:b/>
        </w:rPr>
        <w:t>рекомендует</w:t>
      </w:r>
      <w:r w:rsidRPr="00D81D6B">
        <w:rPr>
          <w:b/>
        </w:rPr>
        <w:t xml:space="preserve"> </w:t>
      </w:r>
      <w:r>
        <w:rPr>
          <w:b/>
        </w:rPr>
        <w:t>государству</w:t>
      </w:r>
      <w:r w:rsidRPr="00D81D6B">
        <w:rPr>
          <w:b/>
        </w:rPr>
        <w:t>-</w:t>
      </w:r>
      <w:r>
        <w:rPr>
          <w:b/>
        </w:rPr>
        <w:t>участнику активизировать меры по обеспечению полноценного участия представителей коренных народов в решении государственных вопросов на всех уровнях. Комитет предлагает государству-участник</w:t>
      </w:r>
      <w:r w:rsidR="00654ABD">
        <w:rPr>
          <w:b/>
        </w:rPr>
        <w:t>у</w:t>
      </w:r>
      <w:r>
        <w:rPr>
          <w:b/>
        </w:rPr>
        <w:t xml:space="preserve"> пересмотреть законодательство о выборах с целью поощрения политических партий к расширению своей базы среди этнич</w:t>
      </w:r>
      <w:r>
        <w:rPr>
          <w:b/>
        </w:rPr>
        <w:t>е</w:t>
      </w:r>
      <w:r>
        <w:rPr>
          <w:b/>
        </w:rPr>
        <w:t>ских меньшинств и включению хотя бы той или иной минимальной доли кандидатов от этих групп.</w:t>
      </w:r>
      <w:r w:rsidRPr="00FC4875">
        <w:rPr>
          <w:b/>
          <w:bCs/>
        </w:rPr>
        <w:t xml:space="preserve"> </w:t>
      </w:r>
    </w:p>
    <w:p w:rsidR="00E37138" w:rsidRPr="00260486" w:rsidRDefault="00E37138" w:rsidP="00BB765E">
      <w:pPr>
        <w:pStyle w:val="H23GR"/>
      </w:pPr>
      <w:r w:rsidRPr="00D81D6B">
        <w:tab/>
      </w:r>
      <w:r w:rsidRPr="00D81D6B">
        <w:tab/>
      </w:r>
      <w:r>
        <w:t>Ответ</w:t>
      </w:r>
    </w:p>
    <w:p w:rsidR="00E37138" w:rsidRPr="00260486" w:rsidRDefault="005A107B" w:rsidP="00466F96">
      <w:pPr>
        <w:pStyle w:val="SingleTxtGR"/>
      </w:pPr>
      <w:r>
        <w:t>81</w:t>
      </w:r>
      <w:r w:rsidR="00466F96">
        <w:t>.</w:t>
      </w:r>
      <w:r w:rsidR="00466F96">
        <w:tab/>
      </w:r>
      <w:r w:rsidR="00E37138">
        <w:t>Избирательная система в Намибии построена по принципу партийных списков, из которых представители выбираются в парламент. Правительство назначает заместителей министров и специальных советников Премьер-министра. Региональные советники также избираются в состав Национального совета (см. информацию о покойном региональном советнике из числа наро</w:t>
      </w:r>
      <w:r w:rsidR="00E37138">
        <w:t>д</w:t>
      </w:r>
      <w:r w:rsidR="00E37138">
        <w:t>ности сан). Кроме того, политическим партиям настоятельно рекомендуется обеспечить на всех выборах включение в число кандидатов женщин и предст</w:t>
      </w:r>
      <w:r w:rsidR="00E37138">
        <w:t>а</w:t>
      </w:r>
      <w:r w:rsidR="00E37138">
        <w:t xml:space="preserve">вителей </w:t>
      </w:r>
      <w:proofErr w:type="spellStart"/>
      <w:r w:rsidR="00E37138">
        <w:t>маргинализированных</w:t>
      </w:r>
      <w:proofErr w:type="spellEnd"/>
      <w:r w:rsidR="00E37138">
        <w:t xml:space="preserve"> общин</w:t>
      </w:r>
      <w:r w:rsidR="00E37138" w:rsidRPr="00260486">
        <w:t xml:space="preserve">. </w:t>
      </w:r>
    </w:p>
    <w:p w:rsidR="00E37138" w:rsidRPr="00260486" w:rsidRDefault="005A107B" w:rsidP="00466F96">
      <w:pPr>
        <w:pStyle w:val="SingleTxtGR"/>
      </w:pPr>
      <w:r>
        <w:t>82</w:t>
      </w:r>
      <w:r w:rsidR="00466F96">
        <w:t>.</w:t>
      </w:r>
      <w:r w:rsidR="00466F96">
        <w:tab/>
      </w:r>
      <w:r w:rsidR="00E37138">
        <w:t>В то же время один представитель общины сан был выбран в состав Национального совета (вторая палата парламента) в качестве представителя и</w:t>
      </w:r>
      <w:r w:rsidR="00E37138">
        <w:t>з</w:t>
      </w:r>
      <w:r w:rsidR="00E37138">
        <w:t xml:space="preserve">бирательного округа </w:t>
      </w:r>
      <w:proofErr w:type="spellStart"/>
      <w:r w:rsidR="00E37138">
        <w:t>Тсумкве</w:t>
      </w:r>
      <w:proofErr w:type="spellEnd"/>
      <w:r w:rsidR="00E37138">
        <w:t xml:space="preserve"> в регионе </w:t>
      </w:r>
      <w:proofErr w:type="spellStart"/>
      <w:r w:rsidR="00E37138">
        <w:t>Отжозонджупа</w:t>
      </w:r>
      <w:proofErr w:type="spellEnd"/>
      <w:r w:rsidR="00E37138">
        <w:t>, большинство жителей которого являются представителями общины сан.</w:t>
      </w:r>
    </w:p>
    <w:p w:rsidR="00E37138" w:rsidRPr="00466F96" w:rsidRDefault="00466F96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466F96">
        <w:t>23</w:t>
      </w:r>
    </w:p>
    <w:p w:rsidR="00E37138" w:rsidRPr="00634725" w:rsidRDefault="005A107B" w:rsidP="00466F96">
      <w:pPr>
        <w:pStyle w:val="SingleTxtGR"/>
      </w:pPr>
      <w:r>
        <w:t>83</w:t>
      </w:r>
      <w:r w:rsidR="00466F96">
        <w:t>.</w:t>
      </w:r>
      <w:r w:rsidR="00466F96">
        <w:tab/>
      </w:r>
      <w:r w:rsidR="00E37138">
        <w:t>Комитет обеспокоен большим числом случаев изнасилования женщин народности сан представителями других общин, что, по-видимому, объясняется негативными стереотипами, и выражает сожаление по поводу того, что госуда</w:t>
      </w:r>
      <w:r w:rsidR="00E37138">
        <w:t>р</w:t>
      </w:r>
      <w:r w:rsidR="00E37138">
        <w:t xml:space="preserve">ство-участник не представило по этому вопросу подробную информацию </w:t>
      </w:r>
      <w:r w:rsidR="00E37138" w:rsidRPr="00466F96">
        <w:t>(</w:t>
      </w:r>
      <w:r w:rsidR="00E37138">
        <w:t>ст</w:t>
      </w:r>
      <w:r w:rsidR="00E37138">
        <w:t>а</w:t>
      </w:r>
      <w:r w:rsidR="00E37138">
        <w:t>тья 5</w:t>
      </w:r>
      <w:r w:rsidR="008A3767" w:rsidRPr="006D3D5A">
        <w:t xml:space="preserve"> </w:t>
      </w:r>
      <w:r w:rsidR="00E37138" w:rsidRPr="00634725">
        <w:t>b))</w:t>
      </w:r>
      <w:r w:rsidR="00682004">
        <w:t>.</w:t>
      </w:r>
      <w:r w:rsidR="00E37138" w:rsidRPr="00634725">
        <w:t xml:space="preserve"> </w:t>
      </w:r>
    </w:p>
    <w:p w:rsidR="00E37138" w:rsidRPr="00260486" w:rsidRDefault="00E37138" w:rsidP="00466F96">
      <w:pPr>
        <w:pStyle w:val="SingleTxtGR"/>
        <w:rPr>
          <w:b/>
          <w:bCs/>
        </w:rPr>
      </w:pPr>
      <w:r>
        <w:rPr>
          <w:b/>
        </w:rPr>
        <w:t>Комитет рекомендует государству-участнику принять все необходимые м</w:t>
      </w:r>
      <w:r>
        <w:rPr>
          <w:b/>
        </w:rPr>
        <w:t>е</w:t>
      </w:r>
      <w:r>
        <w:rPr>
          <w:b/>
        </w:rPr>
        <w:t>ры для проведения оперативных, обстоятельных и независимых расслед</w:t>
      </w:r>
      <w:r>
        <w:rPr>
          <w:b/>
        </w:rPr>
        <w:t>о</w:t>
      </w:r>
      <w:r>
        <w:rPr>
          <w:b/>
        </w:rPr>
        <w:t>ваний во всех случаях обвинений в изнасилованиях женщин народности сан. Комитет также обращается к государству-участнику с настоятельным призывом усилить меры по борьбе с предрассудками в отношении наро</w:t>
      </w:r>
      <w:r>
        <w:rPr>
          <w:b/>
        </w:rPr>
        <w:t>д</w:t>
      </w:r>
      <w:r>
        <w:rPr>
          <w:b/>
        </w:rPr>
        <w:t>ности сан и по воспитанию терпимости и налаживанию межкультурного диалога между различными этническими группами в Намибии</w:t>
      </w:r>
      <w:r w:rsidRPr="00260486">
        <w:rPr>
          <w:b/>
        </w:rPr>
        <w:t>.</w:t>
      </w:r>
      <w:r w:rsidRPr="00260486">
        <w:rPr>
          <w:b/>
          <w:bCs/>
        </w:rPr>
        <w:t xml:space="preserve"> </w:t>
      </w:r>
    </w:p>
    <w:p w:rsidR="00E37138" w:rsidRPr="00260486" w:rsidRDefault="00E37138" w:rsidP="00BB765E">
      <w:pPr>
        <w:pStyle w:val="H23GR"/>
      </w:pPr>
      <w:r w:rsidRPr="00260486">
        <w:lastRenderedPageBreak/>
        <w:tab/>
      </w:r>
      <w:r w:rsidRPr="00260486">
        <w:tab/>
      </w:r>
      <w:r>
        <w:t>Ответ</w:t>
      </w:r>
    </w:p>
    <w:p w:rsidR="00E37138" w:rsidRPr="00E4446D" w:rsidRDefault="005A107B" w:rsidP="00466F96">
      <w:pPr>
        <w:pStyle w:val="SingleTxtGR"/>
      </w:pPr>
      <w:r>
        <w:t>84</w:t>
      </w:r>
      <w:r w:rsidR="00466F96">
        <w:t>.</w:t>
      </w:r>
      <w:r w:rsidR="00466F96">
        <w:tab/>
      </w:r>
      <w:r w:rsidR="00E37138">
        <w:t>Большое</w:t>
      </w:r>
      <w:r w:rsidR="00E37138" w:rsidRPr="00E4446D">
        <w:t xml:space="preserve"> </w:t>
      </w:r>
      <w:r w:rsidR="00E37138">
        <w:t>число</w:t>
      </w:r>
      <w:r w:rsidR="00E37138" w:rsidRPr="00E4446D">
        <w:t xml:space="preserve"> </w:t>
      </w:r>
      <w:r w:rsidR="00E37138">
        <w:t>случаев</w:t>
      </w:r>
      <w:r w:rsidR="00E37138" w:rsidRPr="00E4446D">
        <w:t xml:space="preserve"> </w:t>
      </w:r>
      <w:r w:rsidR="00E37138">
        <w:t>изнасилования</w:t>
      </w:r>
      <w:r w:rsidR="00E37138" w:rsidRPr="00E4446D">
        <w:t xml:space="preserve"> </w:t>
      </w:r>
      <w:r w:rsidR="00E37138">
        <w:t>женщин</w:t>
      </w:r>
      <w:r w:rsidR="00E37138" w:rsidRPr="00E4446D">
        <w:t xml:space="preserve"> </w:t>
      </w:r>
      <w:r w:rsidR="00E37138">
        <w:t>из</w:t>
      </w:r>
      <w:r w:rsidR="00E37138" w:rsidRPr="00E4446D">
        <w:t xml:space="preserve"> </w:t>
      </w:r>
      <w:r w:rsidR="00E37138">
        <w:t>общины</w:t>
      </w:r>
      <w:r w:rsidR="00E37138" w:rsidRPr="00E4446D">
        <w:t xml:space="preserve"> </w:t>
      </w:r>
      <w:r w:rsidR="00E37138">
        <w:t>сан</w:t>
      </w:r>
      <w:r w:rsidR="00E37138" w:rsidRPr="00E4446D">
        <w:t xml:space="preserve"> </w:t>
      </w:r>
      <w:r w:rsidR="00E37138">
        <w:t>было</w:t>
      </w:r>
      <w:r w:rsidR="00E37138" w:rsidRPr="00E4446D">
        <w:t xml:space="preserve"> </w:t>
      </w:r>
      <w:r w:rsidR="00E37138">
        <w:t>о</w:t>
      </w:r>
      <w:r w:rsidR="00E37138">
        <w:t>т</w:t>
      </w:r>
      <w:r w:rsidR="00E37138">
        <w:t>мечено</w:t>
      </w:r>
      <w:r w:rsidR="00E37138" w:rsidRPr="00E4446D">
        <w:t xml:space="preserve"> </w:t>
      </w:r>
      <w:r w:rsidR="00E37138">
        <w:t>в</w:t>
      </w:r>
      <w:r w:rsidR="00E37138" w:rsidRPr="00E4446D">
        <w:t xml:space="preserve"> </w:t>
      </w:r>
      <w:proofErr w:type="spellStart"/>
      <w:r w:rsidR="00E37138">
        <w:t>Омахеке</w:t>
      </w:r>
      <w:proofErr w:type="spellEnd"/>
      <w:r w:rsidR="00E37138" w:rsidRPr="00E4446D">
        <w:t xml:space="preserve">, </w:t>
      </w:r>
      <w:proofErr w:type="spellStart"/>
      <w:r w:rsidR="00E37138">
        <w:t>Ошикото</w:t>
      </w:r>
      <w:proofErr w:type="spellEnd"/>
      <w:r w:rsidR="00E37138" w:rsidRPr="00E4446D">
        <w:t xml:space="preserve">, </w:t>
      </w:r>
      <w:proofErr w:type="spellStart"/>
      <w:r w:rsidR="00E37138">
        <w:t>Охангвена</w:t>
      </w:r>
      <w:proofErr w:type="spellEnd"/>
      <w:r w:rsidR="00E37138" w:rsidRPr="00E4446D">
        <w:t xml:space="preserve">, </w:t>
      </w:r>
      <w:proofErr w:type="spellStart"/>
      <w:r w:rsidR="00E37138">
        <w:t>Каванго</w:t>
      </w:r>
      <w:proofErr w:type="spellEnd"/>
      <w:r w:rsidR="00E37138" w:rsidRPr="00E4446D">
        <w:t xml:space="preserve"> </w:t>
      </w:r>
      <w:r w:rsidR="00E37138">
        <w:t>и</w:t>
      </w:r>
      <w:r w:rsidR="00E37138" w:rsidRPr="00E4446D">
        <w:t xml:space="preserve"> </w:t>
      </w:r>
      <w:proofErr w:type="spellStart"/>
      <w:r w:rsidR="00E37138">
        <w:t>Каприви</w:t>
      </w:r>
      <w:proofErr w:type="spellEnd"/>
      <w:r w:rsidR="00E37138" w:rsidRPr="00E4446D">
        <w:t xml:space="preserve"> (</w:t>
      </w:r>
      <w:r w:rsidR="00E37138">
        <w:t>Западном</w:t>
      </w:r>
      <w:r w:rsidR="00E37138" w:rsidRPr="00E4446D">
        <w:t xml:space="preserve"> </w:t>
      </w:r>
      <w:proofErr w:type="spellStart"/>
      <w:r w:rsidR="00E37138">
        <w:t>Капр</w:t>
      </w:r>
      <w:r w:rsidR="00E37138">
        <w:t>и</w:t>
      </w:r>
      <w:r w:rsidR="00E37138">
        <w:t>ви</w:t>
      </w:r>
      <w:proofErr w:type="spellEnd"/>
      <w:r w:rsidR="00E37138" w:rsidRPr="00E4446D">
        <w:t xml:space="preserve">). </w:t>
      </w:r>
      <w:r w:rsidR="00E37138">
        <w:t>Жалобы на случаи изнасилования женщин народности сан представител</w:t>
      </w:r>
      <w:r w:rsidR="00E37138">
        <w:t>я</w:t>
      </w:r>
      <w:r w:rsidR="00E37138">
        <w:t>ми других общин в Намибии доводились до сведения полиции главным образом в период 2007–2010 годов. В большинстве случаев пострадавшим было от 16 до 36 лет. В связи с сообщенными случаями было установлено, что обвиняемые применяли физическую силу и вступали в половой акт с жертвами без их согл</w:t>
      </w:r>
      <w:r w:rsidR="00E37138">
        <w:t>а</w:t>
      </w:r>
      <w:r w:rsidR="00E37138">
        <w:t xml:space="preserve">сия. </w:t>
      </w:r>
    </w:p>
    <w:p w:rsidR="00E37138" w:rsidRPr="00260486" w:rsidRDefault="005A107B" w:rsidP="00466F96">
      <w:pPr>
        <w:pStyle w:val="SingleTxtGR"/>
      </w:pPr>
      <w:r>
        <w:t>85</w:t>
      </w:r>
      <w:r w:rsidR="00466F96">
        <w:t>.</w:t>
      </w:r>
      <w:r w:rsidR="00466F96">
        <w:tab/>
      </w:r>
      <w:r w:rsidR="00E37138">
        <w:t>Дела, по которым поступали сообщения, в настоящее время закрыты и/или находятся в судах в ожидании дальнейших следственных действий пол</w:t>
      </w:r>
      <w:r w:rsidR="00E37138">
        <w:t>и</w:t>
      </w:r>
      <w:r w:rsidR="00E37138">
        <w:t xml:space="preserve">ции. </w:t>
      </w:r>
    </w:p>
    <w:p w:rsidR="00E37138" w:rsidRPr="00260486" w:rsidRDefault="005A107B" w:rsidP="00466F96">
      <w:pPr>
        <w:pStyle w:val="SingleTxtGR"/>
      </w:pPr>
      <w:r>
        <w:t>86</w:t>
      </w:r>
      <w:r w:rsidR="00466F96">
        <w:t>.</w:t>
      </w:r>
      <w:r w:rsidR="00466F96">
        <w:tab/>
      </w:r>
      <w:proofErr w:type="spellStart"/>
      <w:r w:rsidR="00E37138">
        <w:t>Намибийская</w:t>
      </w:r>
      <w:proofErr w:type="spellEnd"/>
      <w:r w:rsidR="00E37138">
        <w:t xml:space="preserve"> полиция, являющаяся государственной службой, которой поручено вести борьбу с преступлениями и расследовать их, предлагает спец</w:t>
      </w:r>
      <w:r w:rsidR="00E37138">
        <w:t>и</w:t>
      </w:r>
      <w:r w:rsidR="00E37138">
        <w:t>альный курс по расследованию преступлений в целях повышения способности своих следователей эффективным и незамедлительным образом проводить ра</w:t>
      </w:r>
      <w:r w:rsidR="00E37138">
        <w:t>с</w:t>
      </w:r>
      <w:r w:rsidR="00E37138">
        <w:t>следования по сообщаемым случаям.</w:t>
      </w:r>
    </w:p>
    <w:p w:rsidR="00E37138" w:rsidRPr="005A107B" w:rsidRDefault="005A107B" w:rsidP="005A107B">
      <w:pPr>
        <w:pStyle w:val="H23GR"/>
      </w:pPr>
      <w:r>
        <w:tab/>
      </w:r>
      <w:r>
        <w:tab/>
      </w:r>
      <w:r w:rsidR="00E37138" w:rsidRPr="005A107B">
        <w:t>Рекомендация № 24</w:t>
      </w:r>
    </w:p>
    <w:p w:rsidR="00E37138" w:rsidRPr="00260486" w:rsidRDefault="005A107B" w:rsidP="005A107B">
      <w:pPr>
        <w:pStyle w:val="SingleTxtGR"/>
      </w:pPr>
      <w:r>
        <w:t>87.</w:t>
      </w:r>
      <w:r>
        <w:tab/>
      </w:r>
      <w:r w:rsidR="00E37138">
        <w:t>Приветствуя</w:t>
      </w:r>
      <w:r w:rsidR="00E37138" w:rsidRPr="00260486">
        <w:t xml:space="preserve"> </w:t>
      </w:r>
      <w:r w:rsidR="00E37138">
        <w:t>усилия</w:t>
      </w:r>
      <w:r w:rsidR="00E37138" w:rsidRPr="00260486">
        <w:t xml:space="preserve"> </w:t>
      </w:r>
      <w:r w:rsidR="00E37138">
        <w:t>государства</w:t>
      </w:r>
      <w:r w:rsidR="00E37138" w:rsidRPr="00260486">
        <w:t>-</w:t>
      </w:r>
      <w:r w:rsidR="00E37138">
        <w:t>участника</w:t>
      </w:r>
      <w:r w:rsidR="00E37138" w:rsidRPr="00260486">
        <w:t xml:space="preserve"> </w:t>
      </w:r>
      <w:r w:rsidR="00E37138">
        <w:t>по</w:t>
      </w:r>
      <w:r w:rsidR="00E37138" w:rsidRPr="00260486">
        <w:t xml:space="preserve"> </w:t>
      </w:r>
      <w:r w:rsidR="00E37138">
        <w:t>расширению</w:t>
      </w:r>
      <w:r w:rsidR="00E37138" w:rsidRPr="00260486">
        <w:t xml:space="preserve"> </w:t>
      </w:r>
      <w:r w:rsidR="00E37138">
        <w:t>участия</w:t>
      </w:r>
      <w:r w:rsidR="00E37138" w:rsidRPr="00260486">
        <w:t xml:space="preserve"> </w:t>
      </w:r>
      <w:r w:rsidR="00E37138">
        <w:t>представителей</w:t>
      </w:r>
      <w:r w:rsidR="00E37138" w:rsidRPr="00260486">
        <w:t xml:space="preserve"> </w:t>
      </w:r>
      <w:proofErr w:type="spellStart"/>
      <w:r w:rsidR="00E37138">
        <w:t>маргинализированных</w:t>
      </w:r>
      <w:proofErr w:type="spellEnd"/>
      <w:r w:rsidR="00E37138" w:rsidRPr="00260486">
        <w:t xml:space="preserve"> </w:t>
      </w:r>
      <w:r w:rsidR="00E37138">
        <w:t>групп</w:t>
      </w:r>
      <w:r w:rsidR="00E37138" w:rsidRPr="00260486">
        <w:t xml:space="preserve"> </w:t>
      </w:r>
      <w:r w:rsidR="00E37138">
        <w:t>населения</w:t>
      </w:r>
      <w:r w:rsidR="00E37138" w:rsidRPr="00260486">
        <w:t xml:space="preserve">, </w:t>
      </w:r>
      <w:r w:rsidR="00E37138">
        <w:t>в</w:t>
      </w:r>
      <w:r w:rsidR="00E37138" w:rsidRPr="00260486">
        <w:t xml:space="preserve"> </w:t>
      </w:r>
      <w:r w:rsidR="00E37138">
        <w:t>частности</w:t>
      </w:r>
      <w:r w:rsidR="00E37138" w:rsidRPr="00260486">
        <w:t xml:space="preserve"> </w:t>
      </w:r>
      <w:r w:rsidR="00E37138">
        <w:t>народн</w:t>
      </w:r>
      <w:r w:rsidR="00E37138">
        <w:t>о</w:t>
      </w:r>
      <w:r w:rsidR="00E37138">
        <w:t>сти</w:t>
      </w:r>
      <w:r w:rsidR="00E37138" w:rsidRPr="00260486">
        <w:t xml:space="preserve"> </w:t>
      </w:r>
      <w:r w:rsidR="00E37138">
        <w:t>сан</w:t>
      </w:r>
      <w:r w:rsidR="00E37138" w:rsidRPr="00260486">
        <w:t xml:space="preserve">, </w:t>
      </w:r>
      <w:r w:rsidR="00E37138">
        <w:t>в</w:t>
      </w:r>
      <w:r w:rsidR="00E37138" w:rsidRPr="00260486">
        <w:t xml:space="preserve"> </w:t>
      </w:r>
      <w:r w:rsidR="00E37138">
        <w:t>экономической</w:t>
      </w:r>
      <w:r w:rsidR="00E37138" w:rsidRPr="00260486">
        <w:t xml:space="preserve"> </w:t>
      </w:r>
      <w:r w:rsidR="00E37138">
        <w:t>и</w:t>
      </w:r>
      <w:r w:rsidR="00E37138" w:rsidRPr="00260486">
        <w:t xml:space="preserve"> </w:t>
      </w:r>
      <w:r w:rsidR="00E37138">
        <w:t>социальной</w:t>
      </w:r>
      <w:r w:rsidR="00E37138" w:rsidRPr="00260486">
        <w:t xml:space="preserve"> </w:t>
      </w:r>
      <w:r w:rsidR="00E37138">
        <w:t>деятельности</w:t>
      </w:r>
      <w:r w:rsidR="00E37138" w:rsidRPr="00260486">
        <w:t xml:space="preserve">, </w:t>
      </w:r>
      <w:r w:rsidR="00E37138">
        <w:t>Комитет</w:t>
      </w:r>
      <w:r w:rsidR="00E37138" w:rsidRPr="00260486">
        <w:t xml:space="preserve"> </w:t>
      </w:r>
      <w:r w:rsidR="00E37138">
        <w:t>с</w:t>
      </w:r>
      <w:r w:rsidR="00E37138" w:rsidRPr="00260486">
        <w:t xml:space="preserve"> </w:t>
      </w:r>
      <w:r w:rsidR="00E37138">
        <w:t>обеспокоенн</w:t>
      </w:r>
      <w:r w:rsidR="00E37138">
        <w:t>о</w:t>
      </w:r>
      <w:r w:rsidR="00E37138">
        <w:t>стью</w:t>
      </w:r>
      <w:r w:rsidR="00E37138" w:rsidRPr="00260486">
        <w:t xml:space="preserve"> </w:t>
      </w:r>
      <w:r w:rsidR="00E37138">
        <w:t>отмечает</w:t>
      </w:r>
      <w:r w:rsidR="00E37138" w:rsidRPr="00260486">
        <w:t xml:space="preserve">, </w:t>
      </w:r>
      <w:r w:rsidR="00E37138">
        <w:t>что</w:t>
      </w:r>
      <w:r w:rsidR="00E37138" w:rsidRPr="00260486">
        <w:t xml:space="preserve"> </w:t>
      </w:r>
      <w:r w:rsidR="00E37138">
        <w:t>политика</w:t>
      </w:r>
      <w:r w:rsidR="00E37138" w:rsidRPr="00260486">
        <w:t xml:space="preserve"> </w:t>
      </w:r>
      <w:r w:rsidR="00E37138">
        <w:t>и</w:t>
      </w:r>
      <w:r w:rsidR="00E37138" w:rsidRPr="00260486">
        <w:t xml:space="preserve"> </w:t>
      </w:r>
      <w:r w:rsidR="00E37138">
        <w:t>программы</w:t>
      </w:r>
      <w:r w:rsidR="00E37138" w:rsidRPr="00260486">
        <w:t xml:space="preserve"> </w:t>
      </w:r>
      <w:r w:rsidR="00E37138">
        <w:t>в</w:t>
      </w:r>
      <w:r w:rsidR="00E37138" w:rsidRPr="00260486">
        <w:t xml:space="preserve"> </w:t>
      </w:r>
      <w:r w:rsidR="00E37138">
        <w:t>области</w:t>
      </w:r>
      <w:r w:rsidR="00E37138" w:rsidRPr="00260486">
        <w:t xml:space="preserve"> </w:t>
      </w:r>
      <w:r w:rsidR="00E37138">
        <w:t>интеграции</w:t>
      </w:r>
      <w:r w:rsidR="00E37138" w:rsidRPr="00260486">
        <w:t xml:space="preserve"> </w:t>
      </w:r>
      <w:r w:rsidR="00E37138">
        <w:t>могут</w:t>
      </w:r>
      <w:r w:rsidR="00E37138" w:rsidRPr="00260486">
        <w:t xml:space="preserve"> </w:t>
      </w:r>
      <w:r w:rsidR="00E37138">
        <w:t>иметь</w:t>
      </w:r>
      <w:r w:rsidR="00E37138" w:rsidRPr="00260486">
        <w:t xml:space="preserve"> </w:t>
      </w:r>
      <w:r w:rsidR="00E37138">
        <w:t>негативные</w:t>
      </w:r>
      <w:r w:rsidR="00E37138" w:rsidRPr="00260486">
        <w:t xml:space="preserve"> </w:t>
      </w:r>
      <w:r w:rsidR="00E37138">
        <w:t>последствия</w:t>
      </w:r>
      <w:r w:rsidR="00E37138" w:rsidRPr="00260486">
        <w:t xml:space="preserve"> </w:t>
      </w:r>
      <w:r w:rsidR="00E37138">
        <w:t>для</w:t>
      </w:r>
      <w:r w:rsidR="00E37138" w:rsidRPr="00260486">
        <w:t xml:space="preserve"> </w:t>
      </w:r>
      <w:r w:rsidR="00E37138">
        <w:t>защиты</w:t>
      </w:r>
      <w:r w:rsidR="00E37138" w:rsidRPr="00260486">
        <w:t xml:space="preserve"> </w:t>
      </w:r>
      <w:r w:rsidR="00E37138">
        <w:t>этнического</w:t>
      </w:r>
      <w:r w:rsidR="00E37138" w:rsidRPr="00260486">
        <w:t xml:space="preserve"> </w:t>
      </w:r>
      <w:r w:rsidR="00E37138">
        <w:t>и</w:t>
      </w:r>
      <w:r w:rsidR="00E37138" w:rsidRPr="00260486">
        <w:t xml:space="preserve"> </w:t>
      </w:r>
      <w:r w:rsidR="00E37138">
        <w:t>культурного</w:t>
      </w:r>
      <w:r w:rsidR="00E37138" w:rsidRPr="00260486">
        <w:t xml:space="preserve"> </w:t>
      </w:r>
      <w:r w:rsidR="00E37138">
        <w:t>разнообразия</w:t>
      </w:r>
      <w:r w:rsidR="00E37138" w:rsidRPr="00260486">
        <w:t xml:space="preserve"> </w:t>
      </w:r>
      <w:r w:rsidR="00E37138">
        <w:t>этих</w:t>
      </w:r>
      <w:r w:rsidR="00E37138" w:rsidRPr="00260486">
        <w:t xml:space="preserve"> </w:t>
      </w:r>
      <w:r w:rsidR="00E37138">
        <w:t>общин</w:t>
      </w:r>
      <w:r w:rsidR="00E37138" w:rsidRPr="00260486">
        <w:t xml:space="preserve"> (</w:t>
      </w:r>
      <w:r w:rsidR="00C90291">
        <w:t xml:space="preserve">статьи </w:t>
      </w:r>
      <w:r w:rsidR="00E37138" w:rsidRPr="00260486">
        <w:t xml:space="preserve">5 </w:t>
      </w:r>
      <w:r w:rsidR="00E37138">
        <w:t>и</w:t>
      </w:r>
      <w:r w:rsidR="00920B5E">
        <w:t xml:space="preserve"> 7).</w:t>
      </w:r>
    </w:p>
    <w:p w:rsidR="00E37138" w:rsidRPr="00E4446D" w:rsidRDefault="00E37138" w:rsidP="005A107B">
      <w:pPr>
        <w:pStyle w:val="SingleTxtGR"/>
        <w:rPr>
          <w:b/>
        </w:rPr>
      </w:pPr>
      <w:r>
        <w:rPr>
          <w:b/>
        </w:rPr>
        <w:t>Напоминая о необходимости принимать во внимание культурные особе</w:t>
      </w:r>
      <w:r>
        <w:rPr>
          <w:b/>
        </w:rPr>
        <w:t>н</w:t>
      </w:r>
      <w:r>
        <w:rPr>
          <w:b/>
        </w:rPr>
        <w:t xml:space="preserve">ности всех этнических групп согласно принципу </w:t>
      </w:r>
      <w:proofErr w:type="spellStart"/>
      <w:r>
        <w:rPr>
          <w:b/>
        </w:rPr>
        <w:t>недискриминации</w:t>
      </w:r>
      <w:proofErr w:type="spellEnd"/>
      <w:r>
        <w:rPr>
          <w:b/>
        </w:rPr>
        <w:t>, Ком</w:t>
      </w:r>
      <w:r>
        <w:rPr>
          <w:b/>
        </w:rPr>
        <w:t>и</w:t>
      </w:r>
      <w:r>
        <w:rPr>
          <w:b/>
        </w:rPr>
        <w:t>тет обращается к государству-участнику с настоятельной просьбой обесп</w:t>
      </w:r>
      <w:r>
        <w:rPr>
          <w:b/>
        </w:rPr>
        <w:t>е</w:t>
      </w:r>
      <w:r>
        <w:rPr>
          <w:b/>
        </w:rPr>
        <w:t>чить, чтобы в рамках его интеграционной политики и программ уваж</w:t>
      </w:r>
      <w:r>
        <w:rPr>
          <w:b/>
        </w:rPr>
        <w:t>а</w:t>
      </w:r>
      <w:r>
        <w:rPr>
          <w:b/>
        </w:rPr>
        <w:t>лась и защищалась культурная идентичность представителей национал</w:t>
      </w:r>
      <w:r>
        <w:rPr>
          <w:b/>
        </w:rPr>
        <w:t>ь</w:t>
      </w:r>
      <w:r>
        <w:rPr>
          <w:b/>
        </w:rPr>
        <w:t xml:space="preserve">ных и этнических меньшинств, проживающих на его территории. Комитет также предлагает государству-участнику обеспечить привлечение этих двух групп к разработке и осуществлению политики и программ в области интеграции на национальном и местном уровнях. </w:t>
      </w:r>
    </w:p>
    <w:p w:rsidR="00E37138" w:rsidRPr="005A107B" w:rsidRDefault="00E37138" w:rsidP="005A107B">
      <w:pPr>
        <w:pStyle w:val="H23GR"/>
      </w:pPr>
      <w:r w:rsidRPr="00E4446D">
        <w:tab/>
      </w:r>
      <w:r w:rsidRPr="00E4446D">
        <w:tab/>
      </w:r>
      <w:r w:rsidRPr="005A107B">
        <w:t>Ответ</w:t>
      </w:r>
    </w:p>
    <w:p w:rsidR="00E37138" w:rsidRPr="00E4446D" w:rsidRDefault="005A107B" w:rsidP="005A107B">
      <w:pPr>
        <w:pStyle w:val="SingleTxtGR"/>
      </w:pPr>
      <w:r>
        <w:t>88.</w:t>
      </w:r>
      <w:r>
        <w:tab/>
      </w:r>
      <w:r w:rsidR="00E37138">
        <w:t>Статья</w:t>
      </w:r>
      <w:r w:rsidR="00E37138" w:rsidRPr="00E4446D">
        <w:t xml:space="preserve"> 19 </w:t>
      </w:r>
      <w:r w:rsidR="00E37138">
        <w:t>Конституции</w:t>
      </w:r>
      <w:r w:rsidR="00E37138" w:rsidRPr="00E4446D">
        <w:t xml:space="preserve"> </w:t>
      </w:r>
      <w:r w:rsidR="00E37138">
        <w:t>Республики</w:t>
      </w:r>
      <w:r w:rsidR="00E37138" w:rsidRPr="00E4446D">
        <w:t xml:space="preserve"> </w:t>
      </w:r>
      <w:r w:rsidR="00E37138">
        <w:t>Намибия</w:t>
      </w:r>
      <w:r w:rsidR="00E37138" w:rsidRPr="00E4446D">
        <w:t xml:space="preserve"> </w:t>
      </w:r>
      <w:r w:rsidR="00E37138">
        <w:t>предусматривает</w:t>
      </w:r>
      <w:r w:rsidR="00E37138" w:rsidRPr="00E4446D">
        <w:t xml:space="preserve">, </w:t>
      </w:r>
      <w:r w:rsidR="00E37138">
        <w:t>что</w:t>
      </w:r>
      <w:r w:rsidR="00E37138" w:rsidRPr="00E4446D">
        <w:t>:</w:t>
      </w:r>
    </w:p>
    <w:p w:rsidR="00E37138" w:rsidRDefault="00E37138" w:rsidP="005A107B">
      <w:pPr>
        <w:pStyle w:val="SingleTxtGR"/>
        <w:ind w:left="1701" w:firstLine="567"/>
      </w:pPr>
      <w:r w:rsidRPr="001E2CA3">
        <w:t>"</w:t>
      </w:r>
      <w:r>
        <w:t>Любой</w:t>
      </w:r>
      <w:r w:rsidRPr="00F10C41">
        <w:t xml:space="preserve"> </w:t>
      </w:r>
      <w:r>
        <w:t>гражданин</w:t>
      </w:r>
      <w:r w:rsidRPr="00F10C41">
        <w:t xml:space="preserve"> </w:t>
      </w:r>
      <w:r>
        <w:t>имеет</w:t>
      </w:r>
      <w:r w:rsidRPr="00F10C41">
        <w:t xml:space="preserve"> </w:t>
      </w:r>
      <w:r>
        <w:t>право</w:t>
      </w:r>
      <w:r w:rsidRPr="00F10C41">
        <w:t xml:space="preserve"> </w:t>
      </w:r>
      <w:r>
        <w:t>пользоваться</w:t>
      </w:r>
      <w:r w:rsidRPr="00F10C41">
        <w:t xml:space="preserve"> </w:t>
      </w:r>
      <w:r>
        <w:t>достоянием</w:t>
      </w:r>
      <w:r w:rsidRPr="00F10C41">
        <w:t xml:space="preserve"> </w:t>
      </w:r>
      <w:r>
        <w:t>культ</w:t>
      </w:r>
      <w:r>
        <w:t>у</w:t>
      </w:r>
      <w:r>
        <w:t>ры</w:t>
      </w:r>
      <w:r w:rsidRPr="00F10C41">
        <w:t xml:space="preserve">, </w:t>
      </w:r>
      <w:r>
        <w:t>языка</w:t>
      </w:r>
      <w:r w:rsidRPr="00F10C41">
        <w:t xml:space="preserve">, </w:t>
      </w:r>
      <w:r>
        <w:t>обычаев</w:t>
      </w:r>
      <w:r w:rsidRPr="00F10C41">
        <w:t xml:space="preserve"> </w:t>
      </w:r>
      <w:r>
        <w:t>или</w:t>
      </w:r>
      <w:r w:rsidRPr="00F10C41">
        <w:t xml:space="preserve"> </w:t>
      </w:r>
      <w:r>
        <w:t>религии</w:t>
      </w:r>
      <w:r w:rsidRPr="00F10C41">
        <w:t xml:space="preserve">, </w:t>
      </w:r>
      <w:r>
        <w:t>свободно</w:t>
      </w:r>
      <w:r w:rsidRPr="00F10C41">
        <w:t xml:space="preserve"> </w:t>
      </w:r>
      <w:r>
        <w:t>практиковать</w:t>
      </w:r>
      <w:r w:rsidRPr="00F10C41">
        <w:t xml:space="preserve">, </w:t>
      </w:r>
      <w:r>
        <w:t>исповедовать</w:t>
      </w:r>
      <w:r w:rsidRPr="00F10C41">
        <w:t xml:space="preserve">, </w:t>
      </w:r>
      <w:r>
        <w:t>поддерживать</w:t>
      </w:r>
      <w:r w:rsidRPr="00F10C41">
        <w:t xml:space="preserve"> </w:t>
      </w:r>
      <w:r>
        <w:t>и</w:t>
      </w:r>
      <w:r w:rsidRPr="00F10C41">
        <w:t xml:space="preserve"> </w:t>
      </w:r>
      <w:r w:rsidRPr="001E2CA3">
        <w:t>поощрять</w:t>
      </w:r>
      <w:r w:rsidRPr="00457272">
        <w:t xml:space="preserve"> </w:t>
      </w:r>
      <w:r>
        <w:t>их</w:t>
      </w:r>
      <w:r w:rsidRPr="001E2CA3">
        <w:t xml:space="preserve"> </w:t>
      </w:r>
      <w:r>
        <w:t>при</w:t>
      </w:r>
      <w:r w:rsidRPr="00F10C41">
        <w:t xml:space="preserve"> </w:t>
      </w:r>
      <w:r>
        <w:t>условии</w:t>
      </w:r>
      <w:r w:rsidRPr="00457272">
        <w:t xml:space="preserve"> </w:t>
      </w:r>
      <w:r w:rsidRPr="001E2CA3">
        <w:t>соблюдения положений наст</w:t>
      </w:r>
      <w:r w:rsidRPr="001E2CA3">
        <w:t>о</w:t>
      </w:r>
      <w:r w:rsidRPr="001E2CA3">
        <w:t>ящей Конституции, а также</w:t>
      </w:r>
      <w:r w:rsidRPr="00457272">
        <w:t xml:space="preserve"> </w:t>
      </w:r>
      <w:r w:rsidRPr="001E2CA3">
        <w:t>при условии,</w:t>
      </w:r>
      <w:r w:rsidRPr="00F10C41">
        <w:t xml:space="preserve"> </w:t>
      </w:r>
      <w:r>
        <w:t>что</w:t>
      </w:r>
      <w:r w:rsidRPr="00F10C41">
        <w:t xml:space="preserve"> </w:t>
      </w:r>
      <w:r>
        <w:t>права</w:t>
      </w:r>
      <w:r w:rsidRPr="00F10C41">
        <w:t xml:space="preserve">, </w:t>
      </w:r>
      <w:r>
        <w:t>утверждаемые</w:t>
      </w:r>
      <w:r w:rsidRPr="00F10C41">
        <w:t xml:space="preserve"> </w:t>
      </w:r>
      <w:r>
        <w:t>наст</w:t>
      </w:r>
      <w:r>
        <w:t>о</w:t>
      </w:r>
      <w:r>
        <w:t>ящей</w:t>
      </w:r>
      <w:r w:rsidRPr="00F10C41">
        <w:t xml:space="preserve"> </w:t>
      </w:r>
      <w:r>
        <w:t>статьей</w:t>
      </w:r>
      <w:r w:rsidRPr="00F10C41">
        <w:t xml:space="preserve">, </w:t>
      </w:r>
      <w:r>
        <w:t>не</w:t>
      </w:r>
      <w:r w:rsidRPr="00F10C41">
        <w:t xml:space="preserve"> </w:t>
      </w:r>
      <w:r>
        <w:t>нарушают</w:t>
      </w:r>
      <w:r w:rsidRPr="00F10C41">
        <w:t xml:space="preserve"> </w:t>
      </w:r>
      <w:r>
        <w:t>прав</w:t>
      </w:r>
      <w:r w:rsidRPr="00F10C41">
        <w:t xml:space="preserve"> </w:t>
      </w:r>
      <w:r>
        <w:t>или</w:t>
      </w:r>
      <w:r w:rsidRPr="00F10C41">
        <w:t xml:space="preserve"> </w:t>
      </w:r>
      <w:r>
        <w:t>национальных</w:t>
      </w:r>
      <w:r w:rsidRPr="00F10C41">
        <w:t xml:space="preserve"> </w:t>
      </w:r>
      <w:r>
        <w:t>интересов</w:t>
      </w:r>
      <w:r w:rsidRPr="00F10C41">
        <w:t xml:space="preserve"> </w:t>
      </w:r>
      <w:r>
        <w:t>других</w:t>
      </w:r>
      <w:r w:rsidRPr="00F10C41">
        <w:t xml:space="preserve"> </w:t>
      </w:r>
      <w:r>
        <w:t>лиц</w:t>
      </w:r>
      <w:r w:rsidRPr="001E2CA3">
        <w:t>".</w:t>
      </w:r>
    </w:p>
    <w:p w:rsidR="00E37138" w:rsidRPr="00E4446D" w:rsidRDefault="005A107B" w:rsidP="005A107B">
      <w:pPr>
        <w:pStyle w:val="SingleTxtGR"/>
      </w:pPr>
      <w:r>
        <w:t>89.</w:t>
      </w:r>
      <w:r>
        <w:tab/>
      </w:r>
      <w:r w:rsidR="00E37138">
        <w:t>Министерство</w:t>
      </w:r>
      <w:r w:rsidR="00E37138" w:rsidRPr="002A41A7">
        <w:t xml:space="preserve"> </w:t>
      </w:r>
      <w:r w:rsidR="00E37138">
        <w:t>по</w:t>
      </w:r>
      <w:r w:rsidR="00E37138" w:rsidRPr="002A41A7">
        <w:t xml:space="preserve"> </w:t>
      </w:r>
      <w:r w:rsidR="00E37138">
        <w:t>делам</w:t>
      </w:r>
      <w:r w:rsidR="00E37138" w:rsidRPr="002A41A7">
        <w:t xml:space="preserve"> </w:t>
      </w:r>
      <w:r w:rsidR="00E37138">
        <w:t>молодежи</w:t>
      </w:r>
      <w:r w:rsidR="00E37138" w:rsidRPr="002A41A7">
        <w:t xml:space="preserve">, </w:t>
      </w:r>
      <w:r w:rsidR="00E37138">
        <w:t>национальной</w:t>
      </w:r>
      <w:r w:rsidR="00E37138" w:rsidRPr="002A41A7">
        <w:t xml:space="preserve"> </w:t>
      </w:r>
      <w:r w:rsidR="00E37138">
        <w:t>службы</w:t>
      </w:r>
      <w:r w:rsidR="00E37138" w:rsidRPr="002A41A7">
        <w:t xml:space="preserve">, </w:t>
      </w:r>
      <w:r w:rsidR="00E37138">
        <w:t>спорта</w:t>
      </w:r>
      <w:r w:rsidR="00E37138" w:rsidRPr="002A41A7">
        <w:t xml:space="preserve"> </w:t>
      </w:r>
      <w:r w:rsidR="00E37138">
        <w:t>и</w:t>
      </w:r>
      <w:r w:rsidR="00E37138" w:rsidRPr="002A41A7">
        <w:t xml:space="preserve"> </w:t>
      </w:r>
      <w:r w:rsidR="00E37138">
        <w:t>кул</w:t>
      </w:r>
      <w:r w:rsidR="00E37138">
        <w:t>ь</w:t>
      </w:r>
      <w:r w:rsidR="00E37138">
        <w:t>туры</w:t>
      </w:r>
      <w:r w:rsidR="00E37138" w:rsidRPr="002A41A7">
        <w:t xml:space="preserve"> </w:t>
      </w:r>
      <w:r w:rsidR="00E37138">
        <w:t>через</w:t>
      </w:r>
      <w:r w:rsidR="00E37138" w:rsidRPr="002A41A7">
        <w:t xml:space="preserve"> </w:t>
      </w:r>
      <w:r w:rsidR="00E37138">
        <w:t>Управление</w:t>
      </w:r>
      <w:r w:rsidR="00E37138" w:rsidRPr="002A41A7">
        <w:t xml:space="preserve"> </w:t>
      </w:r>
      <w:r w:rsidR="00E37138">
        <w:t>по</w:t>
      </w:r>
      <w:r w:rsidR="00E37138" w:rsidRPr="002A41A7">
        <w:t xml:space="preserve"> </w:t>
      </w:r>
      <w:r w:rsidR="00E37138">
        <w:t>вопросам искусств и культуры уполномочено реал</w:t>
      </w:r>
      <w:r w:rsidR="00E37138">
        <w:t>и</w:t>
      </w:r>
      <w:r w:rsidR="00E37138">
        <w:t>зовать положения статьи 19 на практике. Была проделана значительная поз</w:t>
      </w:r>
      <w:r w:rsidR="00E37138">
        <w:t>и</w:t>
      </w:r>
      <w:r w:rsidR="00E37138">
        <w:t>тивная работа в этом направлении в целях поощрения культуры и укрепления национального единства, а также привлечения внимания к общим национал</w:t>
      </w:r>
      <w:r w:rsidR="00E37138">
        <w:t>ь</w:t>
      </w:r>
      <w:r w:rsidR="00E37138">
        <w:t xml:space="preserve">ным и международным аспектам культуры в Намибии. </w:t>
      </w:r>
    </w:p>
    <w:p w:rsidR="00E37138" w:rsidRPr="00E4446D" w:rsidRDefault="005A107B" w:rsidP="005A107B">
      <w:pPr>
        <w:pStyle w:val="SingleTxtGR"/>
      </w:pPr>
      <w:r>
        <w:lastRenderedPageBreak/>
        <w:t>9</w:t>
      </w:r>
      <w:r w:rsidRPr="005A107B">
        <w:t>0</w:t>
      </w:r>
      <w:r>
        <w:t>.</w:t>
      </w:r>
      <w:r>
        <w:tab/>
      </w:r>
      <w:r w:rsidR="00E37138">
        <w:t>Признание наличия в Намибии богатого наследия представляет собой подтверждение вклада отдельных общин, который может быть использован в целях содействия примирению и национального строительства. Управление по вопросам искусств и культуры предпринимает усилия по борьбе как с чувством неполноценности, так и ощущением своего превосходства у общин, прожив</w:t>
      </w:r>
      <w:r w:rsidR="00E37138">
        <w:t>а</w:t>
      </w:r>
      <w:r w:rsidR="00E37138">
        <w:t xml:space="preserve">ющих в Намибии. </w:t>
      </w:r>
    </w:p>
    <w:p w:rsidR="00E37138" w:rsidRPr="007342B9" w:rsidRDefault="005A107B" w:rsidP="005A107B">
      <w:pPr>
        <w:pStyle w:val="SingleTxtGR"/>
      </w:pPr>
      <w:r>
        <w:t>91.</w:t>
      </w:r>
      <w:r>
        <w:tab/>
      </w:r>
      <w:r w:rsidR="00E37138">
        <w:t xml:space="preserve">Особое внимание уделяется признанию наследия </w:t>
      </w:r>
      <w:proofErr w:type="spellStart"/>
      <w:r w:rsidR="00E37138">
        <w:t>маргинализированных</w:t>
      </w:r>
      <w:proofErr w:type="spellEnd"/>
      <w:r w:rsidR="00E37138">
        <w:t xml:space="preserve"> общин в целях восстановления их чувства человеческого достоинства. Каждый</w:t>
      </w:r>
      <w:r w:rsidR="00E37138" w:rsidRPr="005A107B">
        <w:t xml:space="preserve"> </w:t>
      </w:r>
      <w:r w:rsidR="00E37138">
        <w:t>год</w:t>
      </w:r>
      <w:r w:rsidR="00E37138" w:rsidRPr="005A107B">
        <w:t xml:space="preserve"> </w:t>
      </w:r>
      <w:r w:rsidR="00E37138">
        <w:t>по</w:t>
      </w:r>
      <w:r w:rsidR="00E37138" w:rsidRPr="005A107B">
        <w:t xml:space="preserve"> </w:t>
      </w:r>
      <w:r w:rsidR="00E37138">
        <w:t>всей</w:t>
      </w:r>
      <w:r w:rsidR="00E37138" w:rsidRPr="005A107B">
        <w:t xml:space="preserve"> </w:t>
      </w:r>
      <w:r w:rsidR="00E37138">
        <w:t>стране</w:t>
      </w:r>
      <w:r w:rsidR="00E37138" w:rsidRPr="005A107B">
        <w:t xml:space="preserve"> </w:t>
      </w:r>
      <w:r w:rsidR="00E37138">
        <w:t>проводятся</w:t>
      </w:r>
      <w:r w:rsidR="00E37138" w:rsidRPr="005A107B">
        <w:t xml:space="preserve"> </w:t>
      </w:r>
      <w:r w:rsidR="00E37138">
        <w:t>следующие</w:t>
      </w:r>
      <w:r w:rsidR="00E37138" w:rsidRPr="005A107B">
        <w:t xml:space="preserve"> </w:t>
      </w:r>
      <w:r w:rsidR="00E37138">
        <w:t>культурные</w:t>
      </w:r>
      <w:r w:rsidR="00E37138" w:rsidRPr="005A107B">
        <w:t xml:space="preserve"> </w:t>
      </w:r>
      <w:r w:rsidR="00E37138">
        <w:t>мероприятия</w:t>
      </w:r>
      <w:r w:rsidR="00E37138" w:rsidRPr="005A107B">
        <w:t>:</w:t>
      </w:r>
    </w:p>
    <w:p w:rsidR="00E37138" w:rsidRPr="007342B9" w:rsidRDefault="005A107B" w:rsidP="005A107B">
      <w:pPr>
        <w:pStyle w:val="SingleTxtGR"/>
        <w:ind w:firstLine="567"/>
      </w:pPr>
      <w:r>
        <w:t>a)</w:t>
      </w:r>
      <w:r>
        <w:tab/>
      </w:r>
      <w:r w:rsidR="00E37138">
        <w:t>региональные культурные фестивали;</w:t>
      </w:r>
    </w:p>
    <w:p w:rsidR="00E37138" w:rsidRPr="002A41A7" w:rsidRDefault="005A107B" w:rsidP="005A107B">
      <w:pPr>
        <w:pStyle w:val="SingleTxtGR"/>
        <w:ind w:firstLine="567"/>
      </w:pPr>
      <w:r>
        <w:rPr>
          <w:lang w:val="en-US"/>
        </w:rPr>
        <w:t>b</w:t>
      </w:r>
      <w:r w:rsidRPr="005A107B">
        <w:t>)</w:t>
      </w:r>
      <w:r w:rsidRPr="005A107B">
        <w:tab/>
      </w:r>
      <w:r w:rsidR="00E37138">
        <w:t>национальные культурные фестивали;</w:t>
      </w:r>
    </w:p>
    <w:p w:rsidR="00E37138" w:rsidRPr="002A41A7" w:rsidRDefault="005A107B" w:rsidP="005A107B">
      <w:pPr>
        <w:pStyle w:val="SingleTxtGR"/>
        <w:ind w:firstLine="567"/>
      </w:pPr>
      <w:r>
        <w:rPr>
          <w:lang w:val="en-US"/>
        </w:rPr>
        <w:t>c</w:t>
      </w:r>
      <w:r w:rsidRPr="005A107B">
        <w:t>)</w:t>
      </w:r>
      <w:r w:rsidRPr="005A107B">
        <w:tab/>
      </w:r>
      <w:r w:rsidR="00E37138">
        <w:t>региональные и национальные конкурсы на лучший рассказ;</w:t>
      </w:r>
    </w:p>
    <w:p w:rsidR="00E37138" w:rsidRPr="002A41A7" w:rsidRDefault="005A107B" w:rsidP="005A107B">
      <w:pPr>
        <w:pStyle w:val="SingleTxtGR"/>
        <w:ind w:firstLine="567"/>
      </w:pPr>
      <w:r>
        <w:rPr>
          <w:lang w:val="en-US"/>
        </w:rPr>
        <w:t>d</w:t>
      </w:r>
      <w:r w:rsidRPr="005A107B">
        <w:t>)</w:t>
      </w:r>
      <w:r w:rsidRPr="005A107B">
        <w:tab/>
      </w:r>
      <w:r w:rsidR="00E37138">
        <w:t>региональные и национальные конкурсы песни</w:t>
      </w:r>
      <w:r w:rsidR="00E37138" w:rsidRPr="002A41A7">
        <w:t>.</w:t>
      </w:r>
    </w:p>
    <w:p w:rsidR="00E37138" w:rsidRPr="002A41A7" w:rsidRDefault="005A107B" w:rsidP="005A107B">
      <w:pPr>
        <w:pStyle w:val="SingleTxtGR"/>
      </w:pPr>
      <w:r>
        <w:t>92.</w:t>
      </w:r>
      <w:r>
        <w:tab/>
      </w:r>
      <w:r w:rsidR="00E37138">
        <w:t>Из-за нехватки финансовых средств различные культурные группы не имеют возможности участвовать в многочисленных культурных праздниках, что является фактором, сдерживающим развитие искусств и культуры в Намибии.</w:t>
      </w:r>
      <w:r w:rsidR="00E37138" w:rsidRPr="002A41A7">
        <w:t xml:space="preserve"> </w:t>
      </w:r>
    </w:p>
    <w:p w:rsidR="00E37138" w:rsidRPr="00E4446D" w:rsidRDefault="005A107B" w:rsidP="005A107B">
      <w:pPr>
        <w:pStyle w:val="SingleTxtGR"/>
      </w:pPr>
      <w:r>
        <w:t>93.</w:t>
      </w:r>
      <w:r>
        <w:tab/>
      </w:r>
      <w:r w:rsidR="00E37138">
        <w:t>Законопроект о наследии и законопроект об образовании и культуре с</w:t>
      </w:r>
      <w:r w:rsidR="00E37138">
        <w:t>о</w:t>
      </w:r>
      <w:r w:rsidR="00E37138">
        <w:t>держат важные программные вопросы. Эти законопроекты пока не внесены в парламент. Был заключен целый ряд соглашений о двустороннем сотруднич</w:t>
      </w:r>
      <w:r w:rsidR="00E37138">
        <w:t>е</w:t>
      </w:r>
      <w:r w:rsidR="00E37138">
        <w:t>стве с другими странами в целях обеспечения развития культуры, образования и науки.</w:t>
      </w:r>
    </w:p>
    <w:p w:rsidR="00E37138" w:rsidRPr="005A107B" w:rsidRDefault="005A107B" w:rsidP="005A107B">
      <w:pPr>
        <w:pStyle w:val="H23GR"/>
      </w:pPr>
      <w:r>
        <w:tab/>
      </w:r>
      <w:r>
        <w:tab/>
      </w:r>
      <w:r w:rsidR="00E37138" w:rsidRPr="005A107B">
        <w:t>Рекомендация № 25</w:t>
      </w:r>
    </w:p>
    <w:p w:rsidR="00E37138" w:rsidRPr="0005614C" w:rsidRDefault="005A107B" w:rsidP="005A107B">
      <w:pPr>
        <w:pStyle w:val="SingleTxtGR"/>
      </w:pPr>
      <w:r>
        <w:t>94.</w:t>
      </w:r>
      <w:r w:rsidRPr="005A107B">
        <w:tab/>
      </w:r>
      <w:r w:rsidR="00E37138">
        <w:t>Комитет</w:t>
      </w:r>
      <w:r w:rsidR="00E37138" w:rsidRPr="0005614C">
        <w:t xml:space="preserve"> </w:t>
      </w:r>
      <w:r w:rsidR="00E37138">
        <w:t>высоко</w:t>
      </w:r>
      <w:r w:rsidR="00E37138" w:rsidRPr="0005614C">
        <w:t xml:space="preserve"> </w:t>
      </w:r>
      <w:r w:rsidR="00E37138">
        <w:t>оценивает</w:t>
      </w:r>
      <w:r w:rsidR="00E37138" w:rsidRPr="0005614C">
        <w:t xml:space="preserve"> </w:t>
      </w:r>
      <w:r w:rsidR="00E37138">
        <w:t>решение</w:t>
      </w:r>
      <w:r w:rsidR="00E37138" w:rsidRPr="0005614C">
        <w:t xml:space="preserve"> </w:t>
      </w:r>
      <w:r w:rsidR="00E37138">
        <w:t>государства</w:t>
      </w:r>
      <w:r w:rsidR="00E37138" w:rsidRPr="0005614C">
        <w:t>-</w:t>
      </w:r>
      <w:r w:rsidR="00E37138">
        <w:t>участника</w:t>
      </w:r>
      <w:r w:rsidR="00E37138" w:rsidRPr="0005614C">
        <w:t xml:space="preserve"> </w:t>
      </w:r>
      <w:r w:rsidR="00E37138">
        <w:t>по</w:t>
      </w:r>
      <w:r w:rsidR="00E37138" w:rsidRPr="0005614C">
        <w:t xml:space="preserve"> </w:t>
      </w:r>
      <w:r w:rsidR="00E37138">
        <w:t>плановому</w:t>
      </w:r>
      <w:r w:rsidR="00E37138" w:rsidRPr="0005614C">
        <w:t xml:space="preserve"> </w:t>
      </w:r>
      <w:r w:rsidR="00E37138">
        <w:t>увеличению</w:t>
      </w:r>
      <w:r w:rsidR="00E37138" w:rsidRPr="0005614C">
        <w:t xml:space="preserve"> </w:t>
      </w:r>
      <w:r w:rsidR="00E37138">
        <w:t>финансовых</w:t>
      </w:r>
      <w:r w:rsidR="00E37138" w:rsidRPr="0005614C">
        <w:t xml:space="preserve"> </w:t>
      </w:r>
      <w:r w:rsidR="00E37138">
        <w:t>и</w:t>
      </w:r>
      <w:r w:rsidR="00E37138" w:rsidRPr="0005614C">
        <w:t xml:space="preserve"> </w:t>
      </w:r>
      <w:r w:rsidR="00E37138">
        <w:t>кадровых</w:t>
      </w:r>
      <w:r w:rsidR="00E37138" w:rsidRPr="0005614C">
        <w:t xml:space="preserve"> </w:t>
      </w:r>
      <w:r w:rsidR="00E37138">
        <w:t>ресурсов</w:t>
      </w:r>
      <w:r w:rsidR="00E37138" w:rsidRPr="0005614C">
        <w:t xml:space="preserve"> </w:t>
      </w:r>
      <w:r w:rsidR="00E37138">
        <w:t>Бюро</w:t>
      </w:r>
      <w:r w:rsidR="00E37138" w:rsidRPr="0005614C">
        <w:t xml:space="preserve"> </w:t>
      </w:r>
      <w:r w:rsidR="00E37138">
        <w:t>Верховного комиссара по делам защиты прав граждан</w:t>
      </w:r>
      <w:r w:rsidR="00E37138" w:rsidRPr="0005614C">
        <w:t xml:space="preserve">. </w:t>
      </w:r>
      <w:r w:rsidR="00E37138">
        <w:t>Вместе с тем он выражает обеспокоенность по п</w:t>
      </w:r>
      <w:r w:rsidR="00E37138">
        <w:t>о</w:t>
      </w:r>
      <w:r w:rsidR="00E37138">
        <w:t xml:space="preserve">воду ограниченного мандата Верховного комиссара </w:t>
      </w:r>
      <w:r w:rsidR="00E37138" w:rsidRPr="0005614C">
        <w:t>(</w:t>
      </w:r>
      <w:r w:rsidR="00C90291">
        <w:t xml:space="preserve">статья </w:t>
      </w:r>
      <w:r w:rsidR="00E37138" w:rsidRPr="0005614C">
        <w:t>6)</w:t>
      </w:r>
      <w:r w:rsidR="00E37138">
        <w:t>.</w:t>
      </w:r>
    </w:p>
    <w:p w:rsidR="00E37138" w:rsidRPr="0005614C" w:rsidRDefault="00E37138" w:rsidP="005A107B">
      <w:pPr>
        <w:pStyle w:val="SingleTxtGR"/>
        <w:rPr>
          <w:b/>
          <w:bCs/>
        </w:rPr>
      </w:pPr>
      <w:r>
        <w:rPr>
          <w:b/>
        </w:rPr>
        <w:t>Комитет предлагает государству-участнику принять все необходимые меры для укрепления мандата и ресурсов Бюро Верховного комиссара, с тем чтобы оно могло эффективно выполнять возложенные на него обязанн</w:t>
      </w:r>
      <w:r>
        <w:rPr>
          <w:b/>
        </w:rPr>
        <w:t>о</w:t>
      </w:r>
      <w:r>
        <w:rPr>
          <w:b/>
        </w:rPr>
        <w:t>сти. Признавая факт получения весьма ограниченного числа жалоб, Ком</w:t>
      </w:r>
      <w:r>
        <w:rPr>
          <w:b/>
        </w:rPr>
        <w:t>и</w:t>
      </w:r>
      <w:r>
        <w:rPr>
          <w:b/>
        </w:rPr>
        <w:t>тет напоминает государству-участнику, что это может объясняться отсу</w:t>
      </w:r>
      <w:r>
        <w:rPr>
          <w:b/>
        </w:rPr>
        <w:t>т</w:t>
      </w:r>
      <w:r>
        <w:rPr>
          <w:b/>
        </w:rPr>
        <w:t>ствием у жертв информации об их правах и о возможности обращения к средствам правовой защиты. В</w:t>
      </w:r>
      <w:r w:rsidRPr="0005614C">
        <w:rPr>
          <w:b/>
        </w:rPr>
        <w:t xml:space="preserve"> </w:t>
      </w:r>
      <w:r>
        <w:rPr>
          <w:b/>
        </w:rPr>
        <w:t>этой</w:t>
      </w:r>
      <w:r w:rsidRPr="0005614C">
        <w:rPr>
          <w:b/>
        </w:rPr>
        <w:t xml:space="preserve"> </w:t>
      </w:r>
      <w:r>
        <w:rPr>
          <w:b/>
        </w:rPr>
        <w:t>связи</w:t>
      </w:r>
      <w:r w:rsidRPr="0005614C">
        <w:rPr>
          <w:b/>
        </w:rPr>
        <w:t xml:space="preserve"> </w:t>
      </w:r>
      <w:r>
        <w:rPr>
          <w:b/>
        </w:rPr>
        <w:t>государству</w:t>
      </w:r>
      <w:r w:rsidRPr="0005614C">
        <w:rPr>
          <w:b/>
        </w:rPr>
        <w:t>-</w:t>
      </w:r>
      <w:r>
        <w:rPr>
          <w:b/>
        </w:rPr>
        <w:t>участнику</w:t>
      </w:r>
      <w:r w:rsidRPr="0005614C">
        <w:rPr>
          <w:b/>
        </w:rPr>
        <w:t xml:space="preserve"> </w:t>
      </w:r>
      <w:r>
        <w:rPr>
          <w:b/>
        </w:rPr>
        <w:t>предл</w:t>
      </w:r>
      <w:r>
        <w:rPr>
          <w:b/>
        </w:rPr>
        <w:t>а</w:t>
      </w:r>
      <w:r>
        <w:rPr>
          <w:b/>
        </w:rPr>
        <w:t>гается</w:t>
      </w:r>
      <w:r w:rsidRPr="0005614C">
        <w:rPr>
          <w:b/>
        </w:rPr>
        <w:t xml:space="preserve"> </w:t>
      </w:r>
      <w:r>
        <w:rPr>
          <w:b/>
        </w:rPr>
        <w:t>разъяснять</w:t>
      </w:r>
      <w:r w:rsidRPr="0005614C">
        <w:rPr>
          <w:b/>
        </w:rPr>
        <w:t xml:space="preserve"> </w:t>
      </w:r>
      <w:r>
        <w:rPr>
          <w:b/>
        </w:rPr>
        <w:t>широкой</w:t>
      </w:r>
      <w:r w:rsidRPr="0005614C">
        <w:rPr>
          <w:b/>
        </w:rPr>
        <w:t xml:space="preserve"> </w:t>
      </w:r>
      <w:r>
        <w:rPr>
          <w:b/>
        </w:rPr>
        <w:t>общественности</w:t>
      </w:r>
      <w:r w:rsidRPr="0005614C">
        <w:rPr>
          <w:b/>
        </w:rPr>
        <w:t xml:space="preserve"> </w:t>
      </w:r>
      <w:r>
        <w:rPr>
          <w:b/>
        </w:rPr>
        <w:t>права</w:t>
      </w:r>
      <w:r w:rsidRPr="0005614C">
        <w:rPr>
          <w:b/>
        </w:rPr>
        <w:t xml:space="preserve"> </w:t>
      </w:r>
      <w:r>
        <w:rPr>
          <w:b/>
        </w:rPr>
        <w:t>жертв</w:t>
      </w:r>
      <w:r w:rsidRPr="0005614C">
        <w:rPr>
          <w:b/>
        </w:rPr>
        <w:t xml:space="preserve"> </w:t>
      </w:r>
      <w:r>
        <w:rPr>
          <w:b/>
        </w:rPr>
        <w:t>расовой</w:t>
      </w:r>
      <w:r w:rsidRPr="0005614C">
        <w:rPr>
          <w:b/>
        </w:rPr>
        <w:t xml:space="preserve"> </w:t>
      </w:r>
      <w:r>
        <w:rPr>
          <w:b/>
        </w:rPr>
        <w:t>дискр</w:t>
      </w:r>
      <w:r>
        <w:rPr>
          <w:b/>
        </w:rPr>
        <w:t>и</w:t>
      </w:r>
      <w:r>
        <w:rPr>
          <w:b/>
        </w:rPr>
        <w:t>минации</w:t>
      </w:r>
      <w:r w:rsidRPr="0005614C">
        <w:rPr>
          <w:b/>
        </w:rPr>
        <w:t xml:space="preserve"> </w:t>
      </w:r>
      <w:r>
        <w:rPr>
          <w:b/>
        </w:rPr>
        <w:t>и</w:t>
      </w:r>
      <w:r w:rsidRPr="0005614C">
        <w:rPr>
          <w:b/>
        </w:rPr>
        <w:t xml:space="preserve"> </w:t>
      </w:r>
      <w:r>
        <w:rPr>
          <w:b/>
        </w:rPr>
        <w:t>имеющиеся</w:t>
      </w:r>
      <w:r w:rsidRPr="0005614C">
        <w:rPr>
          <w:b/>
        </w:rPr>
        <w:t xml:space="preserve"> </w:t>
      </w:r>
      <w:r>
        <w:rPr>
          <w:b/>
        </w:rPr>
        <w:t>у</w:t>
      </w:r>
      <w:r w:rsidRPr="0005614C">
        <w:rPr>
          <w:b/>
        </w:rPr>
        <w:t xml:space="preserve"> </w:t>
      </w:r>
      <w:r>
        <w:rPr>
          <w:b/>
        </w:rPr>
        <w:t>них</w:t>
      </w:r>
      <w:r w:rsidRPr="0005614C">
        <w:rPr>
          <w:b/>
        </w:rPr>
        <w:t xml:space="preserve"> </w:t>
      </w:r>
      <w:r>
        <w:rPr>
          <w:b/>
        </w:rPr>
        <w:t>средства</w:t>
      </w:r>
      <w:r w:rsidRPr="0005614C">
        <w:rPr>
          <w:b/>
        </w:rPr>
        <w:t xml:space="preserve"> </w:t>
      </w:r>
      <w:r>
        <w:rPr>
          <w:b/>
        </w:rPr>
        <w:t>правовой</w:t>
      </w:r>
      <w:r w:rsidRPr="0005614C">
        <w:rPr>
          <w:b/>
        </w:rPr>
        <w:t xml:space="preserve"> </w:t>
      </w:r>
      <w:r>
        <w:rPr>
          <w:b/>
        </w:rPr>
        <w:t>защиты</w:t>
      </w:r>
      <w:r w:rsidRPr="0005614C">
        <w:rPr>
          <w:b/>
        </w:rPr>
        <w:t>.</w:t>
      </w:r>
      <w:r w:rsidRPr="0005614C">
        <w:rPr>
          <w:b/>
          <w:bCs/>
        </w:rPr>
        <w:t xml:space="preserve"> </w:t>
      </w:r>
    </w:p>
    <w:p w:rsidR="00E37138" w:rsidRPr="0005614C" w:rsidRDefault="00E37138" w:rsidP="00BB765E">
      <w:pPr>
        <w:pStyle w:val="H23GR"/>
      </w:pPr>
      <w:r w:rsidRPr="0005614C">
        <w:tab/>
      </w:r>
      <w:r w:rsidRPr="0005614C">
        <w:tab/>
      </w:r>
      <w:r>
        <w:t>Ответ</w:t>
      </w:r>
    </w:p>
    <w:p w:rsidR="00E37138" w:rsidRPr="0005614C" w:rsidRDefault="005A107B" w:rsidP="005A107B">
      <w:pPr>
        <w:pStyle w:val="SingleTxtGR"/>
      </w:pPr>
      <w:r>
        <w:t>95.</w:t>
      </w:r>
      <w:r>
        <w:tab/>
      </w:r>
      <w:r w:rsidR="00E37138">
        <w:t>Бюро Верховного комиссара по делам защиты прав граждан внесло пре</w:t>
      </w:r>
      <w:r w:rsidR="00E37138">
        <w:t>д</w:t>
      </w:r>
      <w:r w:rsidR="00E37138">
        <w:t>лагаемые поправки к Закону о</w:t>
      </w:r>
      <w:r w:rsidR="00A045AB">
        <w:t xml:space="preserve"> </w:t>
      </w:r>
      <w:r w:rsidR="00E37138">
        <w:t>Верховном комиссаре в Министерство юстиции в целях укрепления своего правозащитного мандата.</w:t>
      </w:r>
    </w:p>
    <w:p w:rsidR="00E37138" w:rsidRPr="0005614C" w:rsidRDefault="005A107B" w:rsidP="005A107B">
      <w:pPr>
        <w:pStyle w:val="SingleTxtGR"/>
      </w:pPr>
      <w:r>
        <w:t>96.</w:t>
      </w:r>
      <w:r>
        <w:tab/>
      </w:r>
      <w:r w:rsidR="00E37138">
        <w:t>Верховный комиссар</w:t>
      </w:r>
      <w:r w:rsidR="00E37138" w:rsidRPr="0005614C">
        <w:t xml:space="preserve"> </w:t>
      </w:r>
      <w:r w:rsidR="00E37138">
        <w:t>сообщил</w:t>
      </w:r>
      <w:r w:rsidR="00E37138" w:rsidRPr="0005614C">
        <w:t xml:space="preserve">, </w:t>
      </w:r>
      <w:r w:rsidR="00E37138">
        <w:t>что</w:t>
      </w:r>
      <w:r w:rsidR="00E37138" w:rsidRPr="0005614C">
        <w:t xml:space="preserve"> </w:t>
      </w:r>
      <w:r w:rsidR="00E37138">
        <w:t>бюджетные</w:t>
      </w:r>
      <w:r w:rsidR="00E37138" w:rsidRPr="0005614C">
        <w:t xml:space="preserve"> </w:t>
      </w:r>
      <w:r w:rsidR="00E37138">
        <w:t>ассигнования</w:t>
      </w:r>
      <w:r w:rsidR="003A4B22">
        <w:t xml:space="preserve"> </w:t>
      </w:r>
      <w:r w:rsidR="00E37138">
        <w:t>на</w:t>
      </w:r>
      <w:r w:rsidR="00BD6D4C">
        <w:t xml:space="preserve"> </w:t>
      </w:r>
      <w:r w:rsidR="00E37138">
        <w:t>цели</w:t>
      </w:r>
      <w:r w:rsidR="00C27FE5">
        <w:t xml:space="preserve"> </w:t>
      </w:r>
      <w:r w:rsidR="00C27FE5">
        <w:br/>
      </w:r>
      <w:r w:rsidR="00E37138">
        <w:t>поощрения</w:t>
      </w:r>
      <w:r w:rsidR="00E37138" w:rsidRPr="0005614C">
        <w:t xml:space="preserve"> </w:t>
      </w:r>
      <w:r w:rsidR="00E37138">
        <w:t>прав</w:t>
      </w:r>
      <w:r w:rsidR="00E37138" w:rsidRPr="0005614C">
        <w:t xml:space="preserve"> </w:t>
      </w:r>
      <w:r w:rsidR="00E37138">
        <w:t>человека</w:t>
      </w:r>
      <w:r w:rsidR="00E37138" w:rsidRPr="0005614C">
        <w:t xml:space="preserve"> </w:t>
      </w:r>
      <w:r w:rsidR="00E37138">
        <w:t>возросли</w:t>
      </w:r>
      <w:r w:rsidR="00E37138" w:rsidRPr="0005614C">
        <w:t xml:space="preserve"> </w:t>
      </w:r>
      <w:r w:rsidR="00E37138">
        <w:t>с</w:t>
      </w:r>
      <w:r w:rsidR="00E37138" w:rsidRPr="0005614C">
        <w:t xml:space="preserve"> 400</w:t>
      </w:r>
      <w:r w:rsidR="00C90291">
        <w:t xml:space="preserve"> </w:t>
      </w:r>
      <w:r w:rsidR="00E37138" w:rsidRPr="0005614C">
        <w:t>000</w:t>
      </w:r>
      <w:r w:rsidR="008F6671">
        <w:t xml:space="preserve"> </w:t>
      </w:r>
      <w:proofErr w:type="spellStart"/>
      <w:r w:rsidR="008F6671">
        <w:t>намибийских</w:t>
      </w:r>
      <w:proofErr w:type="spellEnd"/>
      <w:r w:rsidR="008F6671">
        <w:t xml:space="preserve"> долл.</w:t>
      </w:r>
      <w:r w:rsidR="00BD6D4C">
        <w:t xml:space="preserve"> </w:t>
      </w:r>
      <w:r w:rsidR="00E37138" w:rsidRPr="0005614C">
        <w:t>(47</w:t>
      </w:r>
      <w:r w:rsidR="00C90291" w:rsidRPr="006D3D5A">
        <w:t xml:space="preserve"> </w:t>
      </w:r>
      <w:r w:rsidR="008A3767">
        <w:t>058</w:t>
      </w:r>
      <w:r w:rsidR="003A4B22">
        <w:t xml:space="preserve"> </w:t>
      </w:r>
      <w:r w:rsidR="00E37138">
        <w:t>долл. США</w:t>
      </w:r>
      <w:r w:rsidR="00E37138" w:rsidRPr="0005614C">
        <w:t>) (</w:t>
      </w:r>
      <w:r w:rsidR="00E37138">
        <w:t>в</w:t>
      </w:r>
      <w:r w:rsidR="00E37138" w:rsidRPr="0005614C">
        <w:t xml:space="preserve"> 2004 </w:t>
      </w:r>
      <w:r w:rsidR="00E37138">
        <w:t>году</w:t>
      </w:r>
      <w:r w:rsidR="00E37138" w:rsidRPr="0005614C">
        <w:t xml:space="preserve">) </w:t>
      </w:r>
      <w:r w:rsidR="003A4B22">
        <w:t xml:space="preserve">до </w:t>
      </w:r>
      <w:r w:rsidR="00E37138" w:rsidRPr="0005614C">
        <w:t xml:space="preserve">1 </w:t>
      </w:r>
      <w:r w:rsidR="00E37138">
        <w:t>млн</w:t>
      </w:r>
      <w:r w:rsidR="00E37138" w:rsidRPr="0005614C">
        <w:t xml:space="preserve">. </w:t>
      </w:r>
      <w:proofErr w:type="spellStart"/>
      <w:r w:rsidR="008F6671">
        <w:t>намибийских</w:t>
      </w:r>
      <w:proofErr w:type="spellEnd"/>
      <w:r w:rsidR="008F6671">
        <w:t xml:space="preserve"> долл.</w:t>
      </w:r>
      <w:r w:rsidR="00BD6D4C">
        <w:t xml:space="preserve"> </w:t>
      </w:r>
      <w:r w:rsidR="00E37138" w:rsidRPr="0005614C">
        <w:t>(117 647</w:t>
      </w:r>
      <w:r w:rsidR="00E37138">
        <w:t xml:space="preserve"> долл. США</w:t>
      </w:r>
      <w:r w:rsidR="00E37138" w:rsidRPr="0005614C">
        <w:t>)</w:t>
      </w:r>
      <w:r w:rsidR="00C27FE5">
        <w:t xml:space="preserve"> </w:t>
      </w:r>
      <w:r w:rsidR="00C27FE5">
        <w:br/>
      </w:r>
      <w:r w:rsidR="00E37138">
        <w:t>на 2011–2012 годы</w:t>
      </w:r>
      <w:r w:rsidR="00E37138" w:rsidRPr="0005614C">
        <w:t xml:space="preserve">. </w:t>
      </w:r>
    </w:p>
    <w:p w:rsidR="00E37138" w:rsidRPr="00E4446D" w:rsidRDefault="005A107B" w:rsidP="005A107B">
      <w:pPr>
        <w:pStyle w:val="SingleTxtGR"/>
        <w:rPr>
          <w:bCs/>
        </w:rPr>
      </w:pPr>
      <w:r>
        <w:t>97.</w:t>
      </w:r>
      <w:r>
        <w:tab/>
      </w:r>
      <w:r w:rsidR="00E37138">
        <w:t>Бюро</w:t>
      </w:r>
      <w:r w:rsidR="00E37138" w:rsidRPr="00E4446D">
        <w:t xml:space="preserve"> </w:t>
      </w:r>
      <w:r w:rsidR="00E37138">
        <w:t>Верховного комиссара</w:t>
      </w:r>
      <w:r w:rsidR="00E37138" w:rsidRPr="00E4446D">
        <w:t xml:space="preserve"> </w:t>
      </w:r>
      <w:r w:rsidR="00E37138">
        <w:t>открыло</w:t>
      </w:r>
      <w:r w:rsidR="00E37138" w:rsidRPr="00E4446D">
        <w:t xml:space="preserve"> </w:t>
      </w:r>
      <w:r w:rsidR="00E37138">
        <w:t>еще</w:t>
      </w:r>
      <w:r w:rsidR="00E37138" w:rsidRPr="00E4446D">
        <w:t xml:space="preserve"> </w:t>
      </w:r>
      <w:r w:rsidR="00E37138">
        <w:t>два</w:t>
      </w:r>
      <w:r w:rsidR="00E37138" w:rsidRPr="00E4446D">
        <w:t xml:space="preserve"> </w:t>
      </w:r>
      <w:r w:rsidR="00E37138">
        <w:t>отделения</w:t>
      </w:r>
      <w:r w:rsidR="00E37138" w:rsidRPr="00E4446D">
        <w:t xml:space="preserve"> – </w:t>
      </w:r>
      <w:r w:rsidR="00E37138">
        <w:t>одно</w:t>
      </w:r>
      <w:r w:rsidR="00E37138" w:rsidRPr="00E4446D">
        <w:t xml:space="preserve"> </w:t>
      </w:r>
      <w:r w:rsidR="00E37138">
        <w:t>на</w:t>
      </w:r>
      <w:r w:rsidR="00E37138" w:rsidRPr="00E4446D">
        <w:t xml:space="preserve"> </w:t>
      </w:r>
      <w:r w:rsidR="00E37138">
        <w:t>юге</w:t>
      </w:r>
      <w:r w:rsidR="00E37138" w:rsidRPr="00E4446D">
        <w:t xml:space="preserve"> </w:t>
      </w:r>
      <w:r w:rsidR="00BD6D4C">
        <w:t>страны</w:t>
      </w:r>
      <w:r w:rsidR="00E37138" w:rsidRPr="00E4446D">
        <w:t xml:space="preserve"> </w:t>
      </w:r>
      <w:r w:rsidR="00E37138">
        <w:t>в</w:t>
      </w:r>
      <w:r w:rsidR="00E37138" w:rsidRPr="00E4446D">
        <w:t xml:space="preserve"> </w:t>
      </w:r>
      <w:proofErr w:type="spellStart"/>
      <w:r w:rsidR="00E37138">
        <w:t>Китманшупе</w:t>
      </w:r>
      <w:proofErr w:type="spellEnd"/>
      <w:r w:rsidR="00E37138" w:rsidRPr="00E4446D">
        <w:t xml:space="preserve"> </w:t>
      </w:r>
      <w:r w:rsidR="00E37138">
        <w:t>и</w:t>
      </w:r>
      <w:r w:rsidR="00E37138" w:rsidRPr="00E4446D">
        <w:t xml:space="preserve"> </w:t>
      </w:r>
      <w:r w:rsidR="00E37138">
        <w:t>другое</w:t>
      </w:r>
      <w:r w:rsidR="00E37138" w:rsidRPr="00E4446D">
        <w:t xml:space="preserve"> </w:t>
      </w:r>
      <w:r w:rsidR="00E37138">
        <w:t>на</w:t>
      </w:r>
      <w:r w:rsidR="00E37138" w:rsidRPr="00E4446D">
        <w:t xml:space="preserve"> </w:t>
      </w:r>
      <w:r w:rsidR="00E37138">
        <w:t>севере,</w:t>
      </w:r>
      <w:r w:rsidR="00E37138" w:rsidRPr="00E4446D">
        <w:t xml:space="preserve"> </w:t>
      </w:r>
      <w:r w:rsidR="00E37138">
        <w:t>в</w:t>
      </w:r>
      <w:r w:rsidR="00E37138" w:rsidRPr="00E4446D">
        <w:t xml:space="preserve"> </w:t>
      </w:r>
      <w:proofErr w:type="spellStart"/>
      <w:r w:rsidR="00E37138">
        <w:t>Ошакати</w:t>
      </w:r>
      <w:proofErr w:type="spellEnd"/>
      <w:r w:rsidR="00E37138" w:rsidRPr="00E4446D">
        <w:t xml:space="preserve"> </w:t>
      </w:r>
      <w:r w:rsidR="00E37138">
        <w:t>в</w:t>
      </w:r>
      <w:r w:rsidR="00E37138" w:rsidRPr="00E4446D">
        <w:t xml:space="preserve"> </w:t>
      </w:r>
      <w:r w:rsidR="00E37138">
        <w:t>целях</w:t>
      </w:r>
      <w:r w:rsidR="00E37138" w:rsidRPr="00E4446D">
        <w:t xml:space="preserve"> </w:t>
      </w:r>
      <w:r w:rsidR="00E37138">
        <w:t>обеспечения</w:t>
      </w:r>
      <w:r w:rsidR="00E37138" w:rsidRPr="00E4446D">
        <w:t xml:space="preserve"> </w:t>
      </w:r>
      <w:r w:rsidR="00E37138">
        <w:t>д</w:t>
      </w:r>
      <w:r w:rsidR="00E37138">
        <w:t>о</w:t>
      </w:r>
      <w:r w:rsidR="00E37138">
        <w:lastRenderedPageBreak/>
        <w:t>ступности</w:t>
      </w:r>
      <w:r w:rsidR="00E37138" w:rsidRPr="00E4446D">
        <w:t xml:space="preserve"> </w:t>
      </w:r>
      <w:r w:rsidR="00E37138">
        <w:t>услуг</w:t>
      </w:r>
      <w:r w:rsidR="00E37138" w:rsidRPr="00E4446D">
        <w:t xml:space="preserve"> </w:t>
      </w:r>
      <w:r w:rsidR="00E37138">
        <w:t>Бюро</w:t>
      </w:r>
      <w:r w:rsidR="00E37138" w:rsidRPr="00E4446D">
        <w:t xml:space="preserve"> </w:t>
      </w:r>
      <w:r w:rsidR="00E37138">
        <w:t>для</w:t>
      </w:r>
      <w:r w:rsidR="00E37138" w:rsidRPr="00E4446D">
        <w:t xml:space="preserve"> </w:t>
      </w:r>
      <w:r w:rsidR="00E37138">
        <w:t>граждан</w:t>
      </w:r>
      <w:r w:rsidR="00E37138" w:rsidRPr="00E4446D">
        <w:t xml:space="preserve">. </w:t>
      </w:r>
      <w:r w:rsidR="00E37138">
        <w:t>Еще</w:t>
      </w:r>
      <w:r w:rsidR="00E37138" w:rsidRPr="00E4446D">
        <w:t xml:space="preserve"> </w:t>
      </w:r>
      <w:r w:rsidR="00E37138">
        <w:t>одно</w:t>
      </w:r>
      <w:r w:rsidR="00E37138" w:rsidRPr="00E4446D">
        <w:t xml:space="preserve"> </w:t>
      </w:r>
      <w:r w:rsidR="00E37138">
        <w:t>региональное</w:t>
      </w:r>
      <w:r w:rsidR="00E37138" w:rsidRPr="00E4446D">
        <w:t xml:space="preserve"> </w:t>
      </w:r>
      <w:r w:rsidR="00E37138">
        <w:t>отделение</w:t>
      </w:r>
      <w:r w:rsidR="00E37138" w:rsidRPr="00E4446D">
        <w:t xml:space="preserve"> </w:t>
      </w:r>
      <w:r w:rsidR="00E37138">
        <w:t>в</w:t>
      </w:r>
      <w:r w:rsidR="00E37138" w:rsidRPr="00E4446D">
        <w:t xml:space="preserve"> </w:t>
      </w:r>
      <w:r w:rsidR="00E37138">
        <w:t>запа</w:t>
      </w:r>
      <w:r w:rsidR="00E37138">
        <w:t>д</w:t>
      </w:r>
      <w:r w:rsidR="00E37138">
        <w:t>ной</w:t>
      </w:r>
      <w:r w:rsidR="00E37138" w:rsidRPr="00E4446D">
        <w:t xml:space="preserve"> </w:t>
      </w:r>
      <w:r w:rsidR="00E37138">
        <w:t>части</w:t>
      </w:r>
      <w:r w:rsidR="00E37138" w:rsidRPr="00E4446D">
        <w:t xml:space="preserve"> </w:t>
      </w:r>
      <w:r w:rsidR="00E37138">
        <w:t>страны</w:t>
      </w:r>
      <w:r w:rsidR="00E37138" w:rsidRPr="00E4446D">
        <w:t xml:space="preserve"> </w:t>
      </w:r>
      <w:r w:rsidR="00E37138">
        <w:t>откроется</w:t>
      </w:r>
      <w:r w:rsidR="00E37138" w:rsidRPr="00E4446D">
        <w:t xml:space="preserve"> </w:t>
      </w:r>
      <w:r w:rsidR="00E37138">
        <w:t>в</w:t>
      </w:r>
      <w:r w:rsidR="00E37138" w:rsidRPr="00E4446D">
        <w:t xml:space="preserve"> </w:t>
      </w:r>
      <w:r w:rsidR="00E37138">
        <w:t>декабре</w:t>
      </w:r>
      <w:r w:rsidR="00E37138" w:rsidRPr="00E4446D">
        <w:t xml:space="preserve"> 2012 </w:t>
      </w:r>
      <w:r w:rsidR="00E37138">
        <w:t>года</w:t>
      </w:r>
      <w:r w:rsidR="00E37138" w:rsidRPr="00E4446D">
        <w:t>.</w:t>
      </w:r>
    </w:p>
    <w:p w:rsidR="00E37138" w:rsidRPr="004B0D55" w:rsidRDefault="005A107B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4B0D55">
        <w:t>26</w:t>
      </w:r>
    </w:p>
    <w:p w:rsidR="00E37138" w:rsidRPr="00B72CDF" w:rsidRDefault="005A107B" w:rsidP="005A107B">
      <w:pPr>
        <w:pStyle w:val="SingleTxtGR"/>
      </w:pPr>
      <w:r>
        <w:t>98.</w:t>
      </w:r>
      <w:r>
        <w:tab/>
      </w:r>
      <w:r w:rsidR="00E37138">
        <w:t>Комитет</w:t>
      </w:r>
      <w:r w:rsidR="00E37138" w:rsidRPr="00B72CDF">
        <w:t xml:space="preserve"> </w:t>
      </w:r>
      <w:r w:rsidR="00E37138">
        <w:t>рекомендует</w:t>
      </w:r>
      <w:r w:rsidR="00E37138" w:rsidRPr="00B72CDF">
        <w:t xml:space="preserve"> </w:t>
      </w:r>
      <w:r w:rsidR="00E37138">
        <w:t>государству</w:t>
      </w:r>
      <w:r w:rsidR="00E37138" w:rsidRPr="00B72CDF">
        <w:t>-</w:t>
      </w:r>
      <w:r w:rsidR="00E37138">
        <w:t>участнику</w:t>
      </w:r>
      <w:r w:rsidR="00E37138" w:rsidRPr="00B72CDF">
        <w:t xml:space="preserve"> </w:t>
      </w:r>
      <w:r w:rsidR="00E37138">
        <w:t>рассмотреть</w:t>
      </w:r>
      <w:r w:rsidR="00E37138" w:rsidRPr="00B72CDF">
        <w:t xml:space="preserve"> </w:t>
      </w:r>
      <w:r w:rsidR="00E37138">
        <w:t>возможность</w:t>
      </w:r>
      <w:r w:rsidR="00E37138" w:rsidRPr="00B72CDF">
        <w:t xml:space="preserve"> </w:t>
      </w:r>
      <w:r w:rsidR="00E37138">
        <w:t>ратификации</w:t>
      </w:r>
      <w:r w:rsidR="00E37138" w:rsidRPr="00B72CDF">
        <w:t xml:space="preserve"> </w:t>
      </w:r>
      <w:r w:rsidR="00E37138">
        <w:t>Международной</w:t>
      </w:r>
      <w:r w:rsidR="00E37138" w:rsidRPr="00B72CDF">
        <w:t xml:space="preserve"> </w:t>
      </w:r>
      <w:r w:rsidR="00E37138">
        <w:t>конвенции</w:t>
      </w:r>
      <w:r w:rsidR="00E37138" w:rsidRPr="00B72CDF">
        <w:t xml:space="preserve"> </w:t>
      </w:r>
      <w:r w:rsidR="00E37138">
        <w:t>о</w:t>
      </w:r>
      <w:r w:rsidR="00E37138" w:rsidRPr="00B72CDF">
        <w:t xml:space="preserve"> </w:t>
      </w:r>
      <w:r w:rsidR="00E37138">
        <w:t>защите</w:t>
      </w:r>
      <w:r w:rsidR="00E37138" w:rsidRPr="00B72CDF">
        <w:t xml:space="preserve"> </w:t>
      </w:r>
      <w:r w:rsidR="00E37138">
        <w:t>прав</w:t>
      </w:r>
      <w:r w:rsidR="00E37138" w:rsidRPr="00B72CDF">
        <w:t xml:space="preserve"> </w:t>
      </w:r>
      <w:r w:rsidR="00E37138">
        <w:t>всех</w:t>
      </w:r>
      <w:r w:rsidR="00E37138" w:rsidRPr="00B72CDF">
        <w:t xml:space="preserve"> </w:t>
      </w:r>
      <w:r w:rsidR="00E37138">
        <w:t>трудящихся</w:t>
      </w:r>
      <w:r w:rsidR="00E37138" w:rsidRPr="00B72CDF">
        <w:t>-</w:t>
      </w:r>
      <w:r w:rsidR="00E37138">
        <w:t>мигрантов</w:t>
      </w:r>
      <w:r w:rsidR="00E37138" w:rsidRPr="00B72CDF">
        <w:t xml:space="preserve"> </w:t>
      </w:r>
      <w:r w:rsidR="00E37138">
        <w:t>и</w:t>
      </w:r>
      <w:r w:rsidR="00E37138" w:rsidRPr="00B72CDF">
        <w:t xml:space="preserve"> </w:t>
      </w:r>
      <w:r w:rsidR="00E37138">
        <w:t>членов</w:t>
      </w:r>
      <w:r w:rsidR="00E37138" w:rsidRPr="00B72CDF">
        <w:t xml:space="preserve"> </w:t>
      </w:r>
      <w:r w:rsidR="00E37138">
        <w:t>их</w:t>
      </w:r>
      <w:r w:rsidR="00E37138" w:rsidRPr="00B72CDF">
        <w:t xml:space="preserve"> </w:t>
      </w:r>
      <w:r w:rsidR="00E37138">
        <w:t>семей</w:t>
      </w:r>
      <w:r w:rsidR="00E37138" w:rsidRPr="00B72CDF">
        <w:t xml:space="preserve"> 1990 </w:t>
      </w:r>
      <w:r w:rsidR="00E37138">
        <w:t>года</w:t>
      </w:r>
      <w:r w:rsidR="00E37138" w:rsidRPr="00B72CDF">
        <w:t xml:space="preserve"> (</w:t>
      </w:r>
      <w:r w:rsidR="00E37138">
        <w:t>принятой</w:t>
      </w:r>
      <w:r w:rsidR="00E37138" w:rsidRPr="00B72CDF">
        <w:t xml:space="preserve"> </w:t>
      </w:r>
      <w:r w:rsidR="00E37138">
        <w:t>Генеральной</w:t>
      </w:r>
      <w:r w:rsidR="00E37138" w:rsidRPr="00B72CDF">
        <w:t xml:space="preserve"> </w:t>
      </w:r>
      <w:r w:rsidR="00E37138">
        <w:t>Ассамблеей</w:t>
      </w:r>
      <w:r w:rsidR="00E37138" w:rsidRPr="00B72CDF">
        <w:t xml:space="preserve"> </w:t>
      </w:r>
      <w:r w:rsidR="00E37138">
        <w:t>в</w:t>
      </w:r>
      <w:r w:rsidR="00E37138" w:rsidRPr="00B72CDF">
        <w:t xml:space="preserve"> </w:t>
      </w:r>
      <w:r w:rsidR="00E37138">
        <w:t>резолюции</w:t>
      </w:r>
      <w:r w:rsidR="00E37138" w:rsidRPr="00B72CDF">
        <w:t xml:space="preserve"> 45/158). </w:t>
      </w:r>
    </w:p>
    <w:p w:rsidR="00E37138" w:rsidRPr="00B72CDF" w:rsidRDefault="00E37138" w:rsidP="00BB765E">
      <w:pPr>
        <w:pStyle w:val="H23GR"/>
      </w:pPr>
      <w:r w:rsidRPr="00B72CDF">
        <w:tab/>
      </w:r>
      <w:r w:rsidRPr="00B72CDF">
        <w:tab/>
      </w:r>
      <w:r>
        <w:t>Ответ</w:t>
      </w:r>
    </w:p>
    <w:p w:rsidR="00E37138" w:rsidRPr="00E4446D" w:rsidRDefault="003A4B22" w:rsidP="003A4B22">
      <w:pPr>
        <w:pStyle w:val="SingleTxtGR"/>
      </w:pPr>
      <w:r>
        <w:t>99.</w:t>
      </w:r>
      <w:r>
        <w:tab/>
      </w:r>
      <w:r w:rsidR="00E37138">
        <w:t>Позиция правительства Намибии в отношении ратификации Междун</w:t>
      </w:r>
      <w:r w:rsidR="00E37138">
        <w:t>а</w:t>
      </w:r>
      <w:r w:rsidR="00E37138">
        <w:t>родной конвенции о защите прав всех трудящихся-мигрантов и членов их семей 1990 года остается неизменной со времени ее изложения в ходе УПО в 2011 г</w:t>
      </w:r>
      <w:r w:rsidR="00E37138">
        <w:t>о</w:t>
      </w:r>
      <w:r w:rsidR="00E37138">
        <w:t xml:space="preserve">ду. </w:t>
      </w:r>
    </w:p>
    <w:p w:rsidR="00E37138" w:rsidRPr="003A4B22" w:rsidRDefault="003A4B22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3A4B22">
        <w:t>27</w:t>
      </w:r>
    </w:p>
    <w:p w:rsidR="00E37138" w:rsidRPr="00E4446D" w:rsidRDefault="003A4B22" w:rsidP="003A4B22">
      <w:pPr>
        <w:pStyle w:val="SingleTxtGR"/>
      </w:pPr>
      <w:r>
        <w:t>100.</w:t>
      </w:r>
      <w:r>
        <w:tab/>
      </w:r>
      <w:r w:rsidR="00E37138">
        <w:t>Комитет рекомендует государству-участнику руководствоваться соотве</w:t>
      </w:r>
      <w:r w:rsidR="00E37138">
        <w:t>т</w:t>
      </w:r>
      <w:r w:rsidR="00E37138">
        <w:t xml:space="preserve">ствующими положениями </w:t>
      </w:r>
      <w:proofErr w:type="spellStart"/>
      <w:r w:rsidR="00E37138">
        <w:t>Дурбанской</w:t>
      </w:r>
      <w:proofErr w:type="spellEnd"/>
      <w:r w:rsidR="00E37138">
        <w:t xml:space="preserve"> декларации и Программы действий, к</w:t>
      </w:r>
      <w:r w:rsidR="00E37138">
        <w:t>о</w:t>
      </w:r>
      <w:r w:rsidR="00E37138">
        <w:t>торые были приняты на Всемирной конференции по борьбе против расизма, р</w:t>
      </w:r>
      <w:r w:rsidR="00E37138">
        <w:t>а</w:t>
      </w:r>
      <w:r w:rsidR="00E37138">
        <w:t>совой дискриминации, ксенофобии и связанной с ними нетерпимости, в пр</w:t>
      </w:r>
      <w:r w:rsidR="00E37138">
        <w:t>о</w:t>
      </w:r>
      <w:r w:rsidR="00E37138">
        <w:t>цессе применения Конвенции, в частности ее статей 2–7, в контексте внутре</w:t>
      </w:r>
      <w:r w:rsidR="00E37138">
        <w:t>н</w:t>
      </w:r>
      <w:r w:rsidR="00E37138">
        <w:t xml:space="preserve">него правопорядка. Комитет настоятельно предлагает государству-участнику включить в свой очередной периодический доклад конкретные данные о планах мероприятий и других принимаемых мерах по выполнению на национальном уровне </w:t>
      </w:r>
      <w:proofErr w:type="spellStart"/>
      <w:r w:rsidR="00E37138">
        <w:t>Дурбанской</w:t>
      </w:r>
      <w:proofErr w:type="spellEnd"/>
      <w:r w:rsidR="00E37138">
        <w:t xml:space="preserve"> декларации и программы действий. Комитет также предл</w:t>
      </w:r>
      <w:r w:rsidR="00E37138">
        <w:t>а</w:t>
      </w:r>
      <w:r w:rsidR="00E37138">
        <w:t xml:space="preserve">гает государству-участнику расширить свою работу в целях активного участия в деятельности Подготовительного комитета </w:t>
      </w:r>
      <w:r w:rsidR="00E37138" w:rsidRPr="00F35A25">
        <w:t xml:space="preserve">Конференции по обзору </w:t>
      </w:r>
      <w:proofErr w:type="spellStart"/>
      <w:r w:rsidR="00E37138" w:rsidRPr="00F35A25">
        <w:t>Дурба</w:t>
      </w:r>
      <w:r w:rsidR="00E37138" w:rsidRPr="00F35A25">
        <w:t>н</w:t>
      </w:r>
      <w:r w:rsidR="00E37138" w:rsidRPr="00F35A25">
        <w:t>ского</w:t>
      </w:r>
      <w:proofErr w:type="spellEnd"/>
      <w:r w:rsidR="00E37138" w:rsidRPr="00F35A25">
        <w:t xml:space="preserve"> процесса</w:t>
      </w:r>
      <w:r w:rsidR="00E37138">
        <w:t xml:space="preserve">, а также в самой </w:t>
      </w:r>
      <w:r w:rsidR="00E37138" w:rsidRPr="00F35A25">
        <w:t xml:space="preserve">Конференции по обзору </w:t>
      </w:r>
      <w:proofErr w:type="spellStart"/>
      <w:r w:rsidR="00E37138" w:rsidRPr="00F35A25">
        <w:t>Дурбанского</w:t>
      </w:r>
      <w:proofErr w:type="spellEnd"/>
      <w:r w:rsidR="00E37138" w:rsidRPr="00F35A25">
        <w:t xml:space="preserve"> процесса</w:t>
      </w:r>
      <w:r w:rsidR="00E37138">
        <w:t xml:space="preserve"> в 2009 году. </w:t>
      </w:r>
    </w:p>
    <w:p w:rsidR="00E37138" w:rsidRPr="00B72CDF" w:rsidRDefault="00E37138" w:rsidP="00BB765E">
      <w:pPr>
        <w:pStyle w:val="H23GR"/>
      </w:pPr>
      <w:r w:rsidRPr="00E4446D">
        <w:tab/>
      </w:r>
      <w:r w:rsidRPr="00E4446D">
        <w:tab/>
      </w:r>
      <w:r>
        <w:t>Ответ</w:t>
      </w:r>
    </w:p>
    <w:p w:rsidR="00E37138" w:rsidRPr="00E4446D" w:rsidRDefault="003A4B22" w:rsidP="003A4B22">
      <w:pPr>
        <w:pStyle w:val="SingleTxtGR"/>
      </w:pPr>
      <w:r>
        <w:t>101.</w:t>
      </w:r>
      <w:r>
        <w:tab/>
      </w:r>
      <w:r w:rsidR="00284679">
        <w:t>За последние десять</w:t>
      </w:r>
      <w:r w:rsidR="00E37138">
        <w:t xml:space="preserve"> лет правительство занимало неизменную и послед</w:t>
      </w:r>
      <w:r w:rsidR="00E37138">
        <w:t>о</w:t>
      </w:r>
      <w:r w:rsidR="00E37138">
        <w:t xml:space="preserve">вательную позицию по борьбе с расизмом за счет привлечения к этому всех граждан и создания условий для борьбы гражданского общества с расизмом и дискриминацией, ксенофобией и связанной с ними нетерпимостью. </w:t>
      </w:r>
    </w:p>
    <w:p w:rsidR="00E37138" w:rsidRPr="00B72CDF" w:rsidRDefault="007310F2" w:rsidP="007310F2">
      <w:pPr>
        <w:pStyle w:val="H23GR"/>
      </w:pPr>
      <w:r>
        <w:tab/>
      </w:r>
      <w:r>
        <w:tab/>
      </w:r>
      <w:r w:rsidR="00E37138">
        <w:t>Превентивные</w:t>
      </w:r>
      <w:r w:rsidR="00E37138" w:rsidRPr="00B72CDF">
        <w:t xml:space="preserve"> </w:t>
      </w:r>
      <w:r w:rsidR="00E37138">
        <w:t>меры</w:t>
      </w:r>
      <w:r w:rsidR="00E37138" w:rsidRPr="00B72CDF">
        <w:t xml:space="preserve">, </w:t>
      </w:r>
      <w:r w:rsidR="00E37138">
        <w:t>принятые</w:t>
      </w:r>
      <w:r w:rsidR="00E37138" w:rsidRPr="00B72CDF">
        <w:t xml:space="preserve"> </w:t>
      </w:r>
      <w:r w:rsidR="00E37138">
        <w:t>в</w:t>
      </w:r>
      <w:r w:rsidR="00E37138" w:rsidRPr="00B72CDF">
        <w:t xml:space="preserve"> </w:t>
      </w:r>
      <w:r w:rsidR="00E37138">
        <w:t>целях</w:t>
      </w:r>
      <w:r w:rsidR="00E37138" w:rsidRPr="00B72CDF">
        <w:t xml:space="preserve"> </w:t>
      </w:r>
      <w:r w:rsidR="00E37138">
        <w:t>искоренения</w:t>
      </w:r>
      <w:r w:rsidR="00E37138" w:rsidRPr="00B72CDF">
        <w:t xml:space="preserve"> </w:t>
      </w:r>
      <w:r w:rsidR="00E37138">
        <w:t>расизма</w:t>
      </w:r>
      <w:r w:rsidR="00E37138" w:rsidRPr="00B72CDF">
        <w:t xml:space="preserve">, </w:t>
      </w:r>
      <w:r w:rsidR="00E37138">
        <w:t>расовой</w:t>
      </w:r>
      <w:r w:rsidR="00E37138" w:rsidRPr="00B72CDF">
        <w:t xml:space="preserve"> </w:t>
      </w:r>
      <w:r w:rsidR="00E37138">
        <w:t>дискриминации</w:t>
      </w:r>
      <w:r w:rsidR="00E37138" w:rsidRPr="00B72CDF">
        <w:t xml:space="preserve">, </w:t>
      </w:r>
      <w:r w:rsidR="00E37138">
        <w:t>ксенофобии</w:t>
      </w:r>
      <w:r w:rsidR="00E37138" w:rsidRPr="00B72CDF">
        <w:t xml:space="preserve"> </w:t>
      </w:r>
      <w:r w:rsidR="00E37138">
        <w:t>и</w:t>
      </w:r>
      <w:r w:rsidR="00E37138" w:rsidRPr="00B72CDF">
        <w:t xml:space="preserve"> </w:t>
      </w:r>
      <w:r w:rsidR="00E37138">
        <w:t>связанной</w:t>
      </w:r>
      <w:r w:rsidR="00E37138" w:rsidRPr="00B72CDF">
        <w:t xml:space="preserve"> </w:t>
      </w:r>
      <w:r w:rsidR="00E37138">
        <w:t>с</w:t>
      </w:r>
      <w:r w:rsidR="00E37138" w:rsidRPr="00B72CDF">
        <w:t xml:space="preserve"> </w:t>
      </w:r>
      <w:r w:rsidR="00E37138">
        <w:t>ними</w:t>
      </w:r>
      <w:r w:rsidR="00E37138" w:rsidRPr="00B72CDF">
        <w:t xml:space="preserve"> </w:t>
      </w:r>
      <w:r w:rsidR="00E37138">
        <w:t>нетерпимости</w:t>
      </w:r>
      <w:r>
        <w:br/>
      </w:r>
      <w:r w:rsidR="00E37138">
        <w:t>на</w:t>
      </w:r>
      <w:r w:rsidR="00E37138" w:rsidRPr="00B72CDF">
        <w:t xml:space="preserve"> </w:t>
      </w:r>
      <w:r w:rsidR="00E37138">
        <w:t>национальном</w:t>
      </w:r>
      <w:r w:rsidR="00E37138" w:rsidRPr="00B72CDF">
        <w:t xml:space="preserve"> уровне </w:t>
      </w:r>
    </w:p>
    <w:p w:rsidR="00E37138" w:rsidRPr="007342B9" w:rsidRDefault="003A4B22" w:rsidP="003A4B22">
      <w:pPr>
        <w:pStyle w:val="SingleTxtGR"/>
      </w:pPr>
      <w:r>
        <w:t>102.</w:t>
      </w:r>
      <w:r>
        <w:tab/>
      </w:r>
      <w:r w:rsidR="00E37138">
        <w:t xml:space="preserve">Парламент принял Закон о реформе </w:t>
      </w:r>
      <w:r w:rsidR="00F80509">
        <w:t>системы общинного землевлад</w:t>
      </w:r>
      <w:r w:rsidR="00F80509">
        <w:t>е</w:t>
      </w:r>
      <w:r w:rsidR="00F80509">
        <w:t>ния </w:t>
      </w:r>
      <w:r w:rsidR="00E37138">
        <w:t>№ 5 от 2002 года, который предусматривает равные права женщин, особе</w:t>
      </w:r>
      <w:r w:rsidR="00E37138">
        <w:t>н</w:t>
      </w:r>
      <w:r w:rsidR="00E37138">
        <w:t>но чернокожих женщин, и предоставление им прав на землю в общинных рай</w:t>
      </w:r>
      <w:r w:rsidR="00E37138">
        <w:t>о</w:t>
      </w:r>
      <w:r w:rsidR="00E37138">
        <w:t>нах. На основании принятия Закона о реформе системы общинного землевлад</w:t>
      </w:r>
      <w:r w:rsidR="00E37138">
        <w:t>е</w:t>
      </w:r>
      <w:r w:rsidR="00E37138">
        <w:t>ния женщины получили право ходатайствовать о предоставлении земельных наделов и приобретать права собственности на землю на условиях аренды или в соответствии с нормами обычного права. Закон также предусматривает акти</w:t>
      </w:r>
      <w:r w:rsidR="00E37138">
        <w:t>в</w:t>
      </w:r>
      <w:r w:rsidR="00E37138">
        <w:t>ное участие женщин и их работу в составе советов общинных земель. К наст</w:t>
      </w:r>
      <w:r w:rsidR="00E37138">
        <w:t>о</w:t>
      </w:r>
      <w:r w:rsidR="00E37138">
        <w:t>ящему времени в состав советов общинных земель входят 155 членов, в том числе 98 мужчин и 57 женщин. Из</w:t>
      </w:r>
      <w:r w:rsidR="00E37138" w:rsidRPr="003A4B22">
        <w:t xml:space="preserve"> </w:t>
      </w:r>
      <w:r w:rsidR="00E37138">
        <w:t>общего</w:t>
      </w:r>
      <w:r w:rsidR="00E37138" w:rsidRPr="003A4B22">
        <w:t xml:space="preserve"> </w:t>
      </w:r>
      <w:r w:rsidR="00E37138">
        <w:t>числа</w:t>
      </w:r>
      <w:r w:rsidR="00E37138" w:rsidRPr="003A4B22">
        <w:t xml:space="preserve"> 170 </w:t>
      </w:r>
      <w:r w:rsidR="00E37138">
        <w:t>членов советов</w:t>
      </w:r>
      <w:r w:rsidR="00E37138" w:rsidRPr="003A4B22">
        <w:t xml:space="preserve"> </w:t>
      </w:r>
      <w:r w:rsidR="00E37138">
        <w:t>общинных</w:t>
      </w:r>
      <w:r w:rsidR="00E37138" w:rsidRPr="003A4B22">
        <w:t xml:space="preserve"> </w:t>
      </w:r>
      <w:r w:rsidR="00E37138">
        <w:t>земель</w:t>
      </w:r>
      <w:r w:rsidR="00E37138" w:rsidRPr="003A4B22">
        <w:t xml:space="preserve"> 72 </w:t>
      </w:r>
      <w:r w:rsidR="00E37138">
        <w:t>являются</w:t>
      </w:r>
      <w:r w:rsidR="00E37138" w:rsidRPr="003A4B22">
        <w:t xml:space="preserve"> </w:t>
      </w:r>
      <w:r w:rsidR="00E37138">
        <w:t>женщинами</w:t>
      </w:r>
      <w:r w:rsidR="00E37138" w:rsidRPr="003A4B22">
        <w:t>.</w:t>
      </w:r>
    </w:p>
    <w:p w:rsidR="00E37138" w:rsidRPr="00E4446D" w:rsidRDefault="003A4B22" w:rsidP="003A4B22">
      <w:pPr>
        <w:pStyle w:val="SingleTxtGR"/>
      </w:pPr>
      <w:r>
        <w:lastRenderedPageBreak/>
        <w:t>103.</w:t>
      </w:r>
      <w:r>
        <w:tab/>
      </w:r>
      <w:r w:rsidR="00E37138">
        <w:t>В</w:t>
      </w:r>
      <w:r w:rsidR="00E37138" w:rsidRPr="00B72CDF">
        <w:t xml:space="preserve"> </w:t>
      </w:r>
      <w:r w:rsidR="00E37138">
        <w:t>качестве</w:t>
      </w:r>
      <w:r w:rsidR="00E37138" w:rsidRPr="00B72CDF">
        <w:t xml:space="preserve"> </w:t>
      </w:r>
      <w:r w:rsidR="00E37138">
        <w:t>государства</w:t>
      </w:r>
      <w:r w:rsidR="00E37138" w:rsidRPr="00B72CDF">
        <w:t xml:space="preserve">, </w:t>
      </w:r>
      <w:r w:rsidR="00E37138">
        <w:t>подписавшего</w:t>
      </w:r>
      <w:r w:rsidR="00E37138" w:rsidRPr="00B72CDF">
        <w:t xml:space="preserve"> </w:t>
      </w:r>
      <w:r w:rsidR="00E37138">
        <w:t>в</w:t>
      </w:r>
      <w:r w:rsidR="00E37138" w:rsidRPr="00B72CDF">
        <w:t xml:space="preserve"> 2000 </w:t>
      </w:r>
      <w:r w:rsidR="00E37138">
        <w:t>году</w:t>
      </w:r>
      <w:r w:rsidR="00E37138" w:rsidRPr="00B72CDF">
        <w:t xml:space="preserve"> </w:t>
      </w:r>
      <w:r w:rsidR="00E37138">
        <w:t>Декларацию</w:t>
      </w:r>
      <w:r w:rsidR="00E37138" w:rsidRPr="00B72CDF">
        <w:t xml:space="preserve"> </w:t>
      </w:r>
      <w:r w:rsidR="00E37138">
        <w:t>тысячел</w:t>
      </w:r>
      <w:r w:rsidR="00E37138">
        <w:t>е</w:t>
      </w:r>
      <w:r w:rsidR="00E37138">
        <w:t>тия</w:t>
      </w:r>
      <w:r w:rsidR="00E37138" w:rsidRPr="00B72CDF">
        <w:t xml:space="preserve">, </w:t>
      </w:r>
      <w:r w:rsidR="00E37138">
        <w:t>Намибия</w:t>
      </w:r>
      <w:r w:rsidR="00E37138" w:rsidRPr="00B72CDF">
        <w:t xml:space="preserve"> </w:t>
      </w:r>
      <w:r w:rsidR="00E37138">
        <w:t>участвует</w:t>
      </w:r>
      <w:r w:rsidR="00E37138" w:rsidRPr="00B72CDF">
        <w:t xml:space="preserve"> </w:t>
      </w:r>
      <w:r w:rsidR="00E37138">
        <w:t>в</w:t>
      </w:r>
      <w:r w:rsidR="00E37138" w:rsidRPr="00B72CDF">
        <w:t xml:space="preserve"> </w:t>
      </w:r>
      <w:r w:rsidR="00E37138">
        <w:t>процессе</w:t>
      </w:r>
      <w:r w:rsidR="00E37138" w:rsidRPr="00B72CDF">
        <w:t xml:space="preserve"> </w:t>
      </w:r>
      <w:r w:rsidR="00E37138">
        <w:t>реализации</w:t>
      </w:r>
      <w:r w:rsidR="00E37138" w:rsidRPr="00B72CDF">
        <w:t xml:space="preserve"> </w:t>
      </w:r>
      <w:r w:rsidR="00E37138">
        <w:t>Целей</w:t>
      </w:r>
      <w:r w:rsidR="00E37138" w:rsidRPr="00B72CDF">
        <w:t xml:space="preserve"> </w:t>
      </w:r>
      <w:r w:rsidR="00E37138">
        <w:t>развития</w:t>
      </w:r>
      <w:r w:rsidR="00E37138" w:rsidRPr="00B72CDF">
        <w:t xml:space="preserve"> </w:t>
      </w:r>
      <w:r w:rsidR="00E37138">
        <w:t>тысячелетия</w:t>
      </w:r>
      <w:r w:rsidR="00E37138" w:rsidRPr="00B72CDF">
        <w:t xml:space="preserve"> </w:t>
      </w:r>
      <w:r w:rsidR="00E37138">
        <w:t>ООН</w:t>
      </w:r>
      <w:r w:rsidR="00E37138" w:rsidRPr="00B72CDF">
        <w:t xml:space="preserve"> (</w:t>
      </w:r>
      <w:r w:rsidR="00E37138">
        <w:t>ЦРТ</w:t>
      </w:r>
      <w:r w:rsidR="00E37138" w:rsidRPr="00B72CDF">
        <w:t xml:space="preserve">), </w:t>
      </w:r>
      <w:r w:rsidR="00E37138">
        <w:t>особенно</w:t>
      </w:r>
      <w:r w:rsidR="00E37138" w:rsidRPr="00B72CDF">
        <w:t xml:space="preserve"> </w:t>
      </w:r>
      <w:r w:rsidR="00E37138">
        <w:t>ЦРТ-</w:t>
      </w:r>
      <w:r w:rsidR="00E37138" w:rsidRPr="00B72CDF">
        <w:t xml:space="preserve">3, </w:t>
      </w:r>
      <w:r w:rsidR="00E37138">
        <w:t>которая</w:t>
      </w:r>
      <w:r w:rsidR="00E37138" w:rsidRPr="00B72CDF">
        <w:t xml:space="preserve"> </w:t>
      </w:r>
      <w:r w:rsidR="00E37138">
        <w:t>предусматривает содействие равнопр</w:t>
      </w:r>
      <w:r w:rsidR="00E37138">
        <w:t>а</w:t>
      </w:r>
      <w:r w:rsidR="00E37138">
        <w:t xml:space="preserve">вию и укреплению прав женщин. Намибия добилась впечатляющих и заметных достижений в области сокращения масштабов нищеты и развития сельских районов. </w:t>
      </w:r>
    </w:p>
    <w:p w:rsidR="00E37138" w:rsidRPr="004B0D55" w:rsidRDefault="003A4B22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4B0D55">
        <w:t>28</w:t>
      </w:r>
    </w:p>
    <w:p w:rsidR="00E37138" w:rsidRPr="00E4446D" w:rsidRDefault="003A4B22" w:rsidP="003A4B22">
      <w:pPr>
        <w:pStyle w:val="SingleTxtGR"/>
      </w:pPr>
      <w:r>
        <w:t>104.</w:t>
      </w:r>
      <w:r>
        <w:tab/>
      </w:r>
      <w:r w:rsidR="00E37138">
        <w:t>Отмечая</w:t>
      </w:r>
      <w:r w:rsidR="00E37138" w:rsidRPr="00E4446D">
        <w:t xml:space="preserve">, </w:t>
      </w:r>
      <w:r w:rsidR="00E37138">
        <w:t>что</w:t>
      </w:r>
      <w:r w:rsidR="00E37138" w:rsidRPr="00E4446D">
        <w:t xml:space="preserve"> </w:t>
      </w:r>
      <w:r w:rsidR="00E37138">
        <w:t>государство</w:t>
      </w:r>
      <w:r w:rsidR="00E37138" w:rsidRPr="00E4446D">
        <w:t>-</w:t>
      </w:r>
      <w:r w:rsidR="00E37138">
        <w:t>участник</w:t>
      </w:r>
      <w:r w:rsidR="00E37138" w:rsidRPr="00E4446D">
        <w:t xml:space="preserve"> </w:t>
      </w:r>
      <w:r w:rsidR="00E37138">
        <w:t>не</w:t>
      </w:r>
      <w:r w:rsidR="00E37138" w:rsidRPr="00E4446D">
        <w:t xml:space="preserve"> </w:t>
      </w:r>
      <w:r w:rsidR="00E37138">
        <w:t>сделало</w:t>
      </w:r>
      <w:r w:rsidR="00E37138" w:rsidRPr="00E4446D">
        <w:t xml:space="preserve"> </w:t>
      </w:r>
      <w:r w:rsidR="00E37138">
        <w:t>факультативного</w:t>
      </w:r>
      <w:r w:rsidR="00E37138" w:rsidRPr="00E4446D">
        <w:t xml:space="preserve"> </w:t>
      </w:r>
      <w:r w:rsidR="00E37138">
        <w:t>заявл</w:t>
      </w:r>
      <w:r w:rsidR="00E37138">
        <w:t>е</w:t>
      </w:r>
      <w:r w:rsidR="00E37138">
        <w:t>ния</w:t>
      </w:r>
      <w:r w:rsidR="00E37138" w:rsidRPr="00E4446D">
        <w:t xml:space="preserve">, </w:t>
      </w:r>
      <w:r w:rsidR="00E37138">
        <w:t>предусмотренного</w:t>
      </w:r>
      <w:r w:rsidR="00E37138" w:rsidRPr="00E4446D">
        <w:t xml:space="preserve"> </w:t>
      </w:r>
      <w:r w:rsidR="00E37138">
        <w:t>в</w:t>
      </w:r>
      <w:r w:rsidR="00E37138" w:rsidRPr="00E4446D">
        <w:t xml:space="preserve"> </w:t>
      </w:r>
      <w:r w:rsidR="00E37138">
        <w:t>статье</w:t>
      </w:r>
      <w:r w:rsidR="00E37138" w:rsidRPr="00E4446D">
        <w:t xml:space="preserve"> 14 </w:t>
      </w:r>
      <w:r w:rsidR="00E37138">
        <w:t>Конвенции</w:t>
      </w:r>
      <w:r w:rsidR="00E37138" w:rsidRPr="00E4446D">
        <w:t xml:space="preserve">, </w:t>
      </w:r>
      <w:r w:rsidR="00E37138">
        <w:t>Комитет</w:t>
      </w:r>
      <w:r w:rsidR="00E37138" w:rsidRPr="00E4446D">
        <w:t xml:space="preserve"> </w:t>
      </w:r>
      <w:r w:rsidR="00E37138">
        <w:t>предлагает</w:t>
      </w:r>
      <w:r w:rsidR="00E37138" w:rsidRPr="00E4446D">
        <w:t xml:space="preserve"> </w:t>
      </w:r>
      <w:r w:rsidR="00E37138">
        <w:t>госуда</w:t>
      </w:r>
      <w:r w:rsidR="00E37138">
        <w:t>р</w:t>
      </w:r>
      <w:r w:rsidR="00E37138">
        <w:t>ству</w:t>
      </w:r>
      <w:r w:rsidR="00E37138" w:rsidRPr="00E4446D">
        <w:t>-</w:t>
      </w:r>
      <w:r w:rsidR="00E37138">
        <w:t>участнику</w:t>
      </w:r>
      <w:r w:rsidR="00E37138" w:rsidRPr="00E4446D">
        <w:t xml:space="preserve"> </w:t>
      </w:r>
      <w:r w:rsidR="00E37138">
        <w:t>рассмотреть</w:t>
      </w:r>
      <w:r w:rsidR="00E37138" w:rsidRPr="00E4446D">
        <w:t xml:space="preserve"> </w:t>
      </w:r>
      <w:r w:rsidR="00E37138">
        <w:t>такую</w:t>
      </w:r>
      <w:r w:rsidR="00E37138" w:rsidRPr="00E4446D">
        <w:t xml:space="preserve"> </w:t>
      </w:r>
      <w:r w:rsidR="00E37138">
        <w:t>возможность</w:t>
      </w:r>
      <w:r w:rsidR="00E37138" w:rsidRPr="00E4446D">
        <w:t xml:space="preserve">. </w:t>
      </w:r>
    </w:p>
    <w:p w:rsidR="00E37138" w:rsidRPr="00E4446D" w:rsidRDefault="00E37138" w:rsidP="00BB765E">
      <w:pPr>
        <w:pStyle w:val="H23GR"/>
      </w:pPr>
      <w:r w:rsidRPr="00E4446D">
        <w:tab/>
      </w:r>
      <w:r w:rsidRPr="00E4446D">
        <w:tab/>
      </w:r>
      <w:r>
        <w:t>Ответ</w:t>
      </w:r>
    </w:p>
    <w:p w:rsidR="00E37138" w:rsidRPr="00E4446D" w:rsidRDefault="003A4B22" w:rsidP="003A4B22">
      <w:pPr>
        <w:pStyle w:val="SingleTxtGR"/>
      </w:pPr>
      <w:r>
        <w:t>105.</w:t>
      </w:r>
      <w:r>
        <w:tab/>
      </w:r>
      <w:r w:rsidR="00E37138">
        <w:t>Правительство приняло к сведению рекомендацию Комитета в отнош</w:t>
      </w:r>
      <w:r w:rsidR="00E37138">
        <w:t>е</w:t>
      </w:r>
      <w:r w:rsidR="00E37138">
        <w:t>нии статьи 14 Конвенции. Аналогичная</w:t>
      </w:r>
      <w:r w:rsidR="00E37138" w:rsidRPr="00E4446D">
        <w:t xml:space="preserve"> </w:t>
      </w:r>
      <w:r w:rsidR="00E37138">
        <w:t>рекомендация</w:t>
      </w:r>
      <w:r w:rsidR="00E37138" w:rsidRPr="00E4446D">
        <w:t xml:space="preserve"> </w:t>
      </w:r>
      <w:r w:rsidR="00E37138">
        <w:t>была</w:t>
      </w:r>
      <w:r w:rsidR="00E37138" w:rsidRPr="00E4446D">
        <w:t xml:space="preserve"> </w:t>
      </w:r>
      <w:r w:rsidR="00E37138">
        <w:t>вынесена</w:t>
      </w:r>
      <w:r w:rsidR="00E37138" w:rsidRPr="00E4446D">
        <w:t xml:space="preserve"> </w:t>
      </w:r>
      <w:r w:rsidR="00E37138">
        <w:t>Намибии</w:t>
      </w:r>
      <w:r w:rsidR="00E37138" w:rsidRPr="00E4446D">
        <w:t xml:space="preserve"> </w:t>
      </w:r>
      <w:r w:rsidR="00E37138">
        <w:t>в</w:t>
      </w:r>
      <w:r w:rsidR="00E37138" w:rsidRPr="00E4446D">
        <w:t xml:space="preserve"> </w:t>
      </w:r>
      <w:r w:rsidR="00E37138">
        <w:t>ходе</w:t>
      </w:r>
      <w:r w:rsidR="00E37138" w:rsidRPr="00E4446D">
        <w:t xml:space="preserve"> </w:t>
      </w:r>
      <w:r w:rsidR="00E37138">
        <w:t>УПО</w:t>
      </w:r>
      <w:r w:rsidR="00E37138" w:rsidRPr="00E4446D">
        <w:t xml:space="preserve"> </w:t>
      </w:r>
      <w:r w:rsidR="00E37138">
        <w:t>в</w:t>
      </w:r>
      <w:r w:rsidR="00E37138" w:rsidRPr="00E4446D">
        <w:t xml:space="preserve"> </w:t>
      </w:r>
      <w:r w:rsidR="00E37138">
        <w:t>Совете</w:t>
      </w:r>
      <w:r w:rsidR="00E37138" w:rsidRPr="00E4446D">
        <w:t xml:space="preserve"> </w:t>
      </w:r>
      <w:r w:rsidR="00E37138">
        <w:t>по</w:t>
      </w:r>
      <w:r w:rsidR="00E37138" w:rsidRPr="00E4446D">
        <w:t xml:space="preserve"> </w:t>
      </w:r>
      <w:r w:rsidR="00E37138">
        <w:t>правам</w:t>
      </w:r>
      <w:r w:rsidR="00E37138" w:rsidRPr="00E4446D">
        <w:t xml:space="preserve"> </w:t>
      </w:r>
      <w:r w:rsidR="00E37138">
        <w:t>человека</w:t>
      </w:r>
      <w:r w:rsidR="00E37138" w:rsidRPr="00E4446D">
        <w:t xml:space="preserve"> </w:t>
      </w:r>
      <w:r w:rsidR="00E37138">
        <w:t>в</w:t>
      </w:r>
      <w:r w:rsidR="00E37138" w:rsidRPr="00E4446D">
        <w:t xml:space="preserve"> 2</w:t>
      </w:r>
      <w:r w:rsidR="00E37138">
        <w:t>011 году. В этой связи Комитету возможно будет приятно узнать, что Намибия уже приняла рекомендацию Сов</w:t>
      </w:r>
      <w:r w:rsidR="00E37138">
        <w:t>е</w:t>
      </w:r>
      <w:r w:rsidR="00E37138">
        <w:t>та по правам человека ратифицировать Факультативный протокол к КЭСКП в ходе семнадцатой сессии Совета по правам человека (УПО). Намибия воспол</w:t>
      </w:r>
      <w:r w:rsidR="00E37138">
        <w:t>ь</w:t>
      </w:r>
      <w:r w:rsidR="00E37138">
        <w:t>зуется этой возможностью для позитивного рассмотрения вопроса о факульт</w:t>
      </w:r>
      <w:r w:rsidR="00E37138">
        <w:t>а</w:t>
      </w:r>
      <w:r w:rsidR="00E37138">
        <w:t>тивном заявлении. В настоящее время ведется подготовка к ратификации и сд</w:t>
      </w:r>
      <w:r w:rsidR="00E37138">
        <w:t>а</w:t>
      </w:r>
      <w:r w:rsidR="00E37138">
        <w:t xml:space="preserve">че на хранение соответствующих правовых документов. </w:t>
      </w:r>
    </w:p>
    <w:p w:rsidR="00E37138" w:rsidRPr="003A4B22" w:rsidRDefault="003A4B22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3A4B22">
        <w:t>29</w:t>
      </w:r>
    </w:p>
    <w:p w:rsidR="00E37138" w:rsidRPr="00C175B4" w:rsidRDefault="003A4B22" w:rsidP="003A4B22">
      <w:pPr>
        <w:pStyle w:val="SingleTxtGR"/>
      </w:pPr>
      <w:r>
        <w:t>106.</w:t>
      </w:r>
      <w:r>
        <w:tab/>
      </w:r>
      <w:r w:rsidR="00E37138">
        <w:t>Комитет рекомендует государству-участнику ратифицировать поправку к пункту 6 статьи 8 Конвенции, принятую 15 января 1992 года на четырнадцатом совещ</w:t>
      </w:r>
      <w:r w:rsidR="007310F2">
        <w:t xml:space="preserve">ании государств – </w:t>
      </w:r>
      <w:r w:rsidR="00E37138">
        <w:t>участников Конвенции и одобренную Генеральной А</w:t>
      </w:r>
      <w:r w:rsidR="00E37138">
        <w:t>с</w:t>
      </w:r>
      <w:r w:rsidR="00E37138">
        <w:t>самблеей в резолюции 47/111. В этой связи Комитет ссылается на резолюцию Генеральной Ассамблеи 61/148, в которой Ассамблея настоятельно призвала государства-участники ускорить их внутренние процедуры ратификации уп</w:t>
      </w:r>
      <w:r w:rsidR="00E37138">
        <w:t>о</w:t>
      </w:r>
      <w:r w:rsidR="00E37138">
        <w:t>мянутой поправки и оперативно уведомить Генерального секретаря в письме</w:t>
      </w:r>
      <w:r w:rsidR="00E37138">
        <w:t>н</w:t>
      </w:r>
      <w:r w:rsidR="00E37138">
        <w:t xml:space="preserve">ной форме о своем согласии с поправкой. </w:t>
      </w:r>
    </w:p>
    <w:p w:rsidR="00E37138" w:rsidRPr="00E4446D" w:rsidRDefault="00E37138" w:rsidP="00BB765E">
      <w:pPr>
        <w:pStyle w:val="H23GR"/>
      </w:pPr>
      <w:r w:rsidRPr="00C175B4">
        <w:tab/>
      </w:r>
      <w:r w:rsidRPr="00C175B4">
        <w:tab/>
      </w:r>
      <w:r>
        <w:t>Ответ</w:t>
      </w:r>
    </w:p>
    <w:p w:rsidR="00E37138" w:rsidRPr="00C175B4" w:rsidRDefault="003A4B22" w:rsidP="003A4B22">
      <w:pPr>
        <w:pStyle w:val="SingleTxtGR"/>
      </w:pPr>
      <w:r>
        <w:t>107.</w:t>
      </w:r>
      <w:r>
        <w:tab/>
      </w:r>
      <w:r w:rsidR="00E37138">
        <w:t>Соответствующий</w:t>
      </w:r>
      <w:r w:rsidR="00E37138" w:rsidRPr="00E4446D">
        <w:t xml:space="preserve"> </w:t>
      </w:r>
      <w:r w:rsidR="00E37138">
        <w:t>ответ</w:t>
      </w:r>
      <w:r w:rsidR="00E37138" w:rsidRPr="00E4446D">
        <w:t xml:space="preserve"> </w:t>
      </w:r>
      <w:r w:rsidR="00E37138">
        <w:t>содержится</w:t>
      </w:r>
      <w:r w:rsidR="00E37138" w:rsidRPr="00E4446D">
        <w:t xml:space="preserve"> </w:t>
      </w:r>
      <w:r w:rsidR="00E37138">
        <w:t>в</w:t>
      </w:r>
      <w:r w:rsidR="00E37138" w:rsidRPr="00E4446D">
        <w:t xml:space="preserve"> </w:t>
      </w:r>
      <w:r w:rsidR="00E37138">
        <w:t>пункте</w:t>
      </w:r>
      <w:r w:rsidR="00E37138" w:rsidRPr="00E4446D">
        <w:t xml:space="preserve"> 28 </w:t>
      </w:r>
      <w:r w:rsidR="00E37138">
        <w:t>выше</w:t>
      </w:r>
      <w:r w:rsidR="00E37138" w:rsidRPr="00E4446D">
        <w:t>; Намибия подде</w:t>
      </w:r>
      <w:r w:rsidR="00E37138" w:rsidRPr="00E4446D">
        <w:t>р</w:t>
      </w:r>
      <w:r w:rsidR="00E37138" w:rsidRPr="00E4446D">
        <w:t xml:space="preserve">живает рекомендации, вынесенные Комитетом по этому вопросу. </w:t>
      </w:r>
    </w:p>
    <w:p w:rsidR="00E37138" w:rsidRPr="003A4B22" w:rsidRDefault="003A4B22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3A4B22">
        <w:t>30</w:t>
      </w:r>
    </w:p>
    <w:p w:rsidR="00E37138" w:rsidRPr="00C175B4" w:rsidRDefault="003A4B22" w:rsidP="003A4B22">
      <w:pPr>
        <w:pStyle w:val="SingleTxtGR"/>
      </w:pPr>
      <w:r>
        <w:t>108.</w:t>
      </w:r>
      <w:r>
        <w:tab/>
      </w:r>
      <w:r w:rsidR="00E37138">
        <w:t>Комитет</w:t>
      </w:r>
      <w:r w:rsidR="00E37138" w:rsidRPr="00C175B4">
        <w:t xml:space="preserve"> </w:t>
      </w:r>
      <w:r w:rsidR="00E37138">
        <w:t>рекомендует</w:t>
      </w:r>
      <w:r w:rsidR="00E37138" w:rsidRPr="00C175B4">
        <w:t xml:space="preserve"> </w:t>
      </w:r>
      <w:r w:rsidR="00E37138">
        <w:t>обеспечить</w:t>
      </w:r>
      <w:r w:rsidR="00E37138" w:rsidRPr="00C175B4">
        <w:t xml:space="preserve">, </w:t>
      </w:r>
      <w:r w:rsidR="00E37138">
        <w:t>чтобы</w:t>
      </w:r>
      <w:r w:rsidR="00E37138" w:rsidRPr="00C175B4">
        <w:t xml:space="preserve"> </w:t>
      </w:r>
      <w:r w:rsidR="00E37138">
        <w:t>во</w:t>
      </w:r>
      <w:r w:rsidR="00E37138" w:rsidRPr="00C175B4">
        <w:t xml:space="preserve"> </w:t>
      </w:r>
      <w:r w:rsidR="00E37138">
        <w:t>время</w:t>
      </w:r>
      <w:r w:rsidR="00E37138" w:rsidRPr="00C175B4">
        <w:t xml:space="preserve"> </w:t>
      </w:r>
      <w:r w:rsidR="00E37138">
        <w:t>их</w:t>
      </w:r>
      <w:r w:rsidR="00E37138" w:rsidRPr="00C175B4">
        <w:t xml:space="preserve"> </w:t>
      </w:r>
      <w:r w:rsidR="00E37138">
        <w:t>представления</w:t>
      </w:r>
      <w:r w:rsidR="00E37138" w:rsidRPr="00C175B4">
        <w:t xml:space="preserve"> </w:t>
      </w:r>
      <w:r w:rsidR="00E37138">
        <w:t>д</w:t>
      </w:r>
      <w:r w:rsidR="00E37138">
        <w:t>о</w:t>
      </w:r>
      <w:r w:rsidR="00E37138">
        <w:t>клады</w:t>
      </w:r>
      <w:r w:rsidR="00E37138" w:rsidRPr="00C175B4">
        <w:t xml:space="preserve"> </w:t>
      </w:r>
      <w:r w:rsidR="00E37138">
        <w:t>государства</w:t>
      </w:r>
      <w:r w:rsidR="00E37138" w:rsidRPr="00C175B4">
        <w:t>-</w:t>
      </w:r>
      <w:r w:rsidR="00E37138">
        <w:t>участника</w:t>
      </w:r>
      <w:r w:rsidR="00E37138" w:rsidRPr="00C175B4">
        <w:t xml:space="preserve"> </w:t>
      </w:r>
      <w:r w:rsidR="00E37138">
        <w:t>были</w:t>
      </w:r>
      <w:r w:rsidR="00E37138" w:rsidRPr="00C175B4">
        <w:t xml:space="preserve"> </w:t>
      </w:r>
      <w:r w:rsidR="00E37138">
        <w:t>доступны</w:t>
      </w:r>
      <w:r w:rsidR="00E37138" w:rsidRPr="00C175B4">
        <w:t xml:space="preserve"> </w:t>
      </w:r>
      <w:r w:rsidR="00E37138">
        <w:t>для</w:t>
      </w:r>
      <w:r w:rsidR="00E37138" w:rsidRPr="00C175B4">
        <w:t xml:space="preserve"> </w:t>
      </w:r>
      <w:r w:rsidR="00E37138">
        <w:t>ознакомления</w:t>
      </w:r>
      <w:r w:rsidR="00E37138" w:rsidRPr="00C175B4">
        <w:t xml:space="preserve"> </w:t>
      </w:r>
      <w:r w:rsidR="00E37138">
        <w:t>с</w:t>
      </w:r>
      <w:r w:rsidR="00E37138" w:rsidRPr="00C175B4">
        <w:t xml:space="preserve"> </w:t>
      </w:r>
      <w:r w:rsidR="00E37138">
        <w:t>ними</w:t>
      </w:r>
      <w:r w:rsidR="00E37138" w:rsidRPr="00C175B4">
        <w:t xml:space="preserve"> </w:t>
      </w:r>
      <w:r w:rsidR="00E37138">
        <w:t>общ</w:t>
      </w:r>
      <w:r w:rsidR="00E37138">
        <w:t>е</w:t>
      </w:r>
      <w:r w:rsidR="00E37138">
        <w:t>ственности</w:t>
      </w:r>
      <w:r w:rsidR="00E37138" w:rsidRPr="00C175B4">
        <w:t xml:space="preserve"> </w:t>
      </w:r>
      <w:r w:rsidR="00E37138">
        <w:t>и</w:t>
      </w:r>
      <w:r w:rsidR="00E37138" w:rsidRPr="00C175B4">
        <w:t xml:space="preserve"> </w:t>
      </w:r>
      <w:r w:rsidR="00E37138">
        <w:t>чтобы</w:t>
      </w:r>
      <w:r w:rsidR="00E37138" w:rsidRPr="00C175B4">
        <w:t xml:space="preserve"> </w:t>
      </w:r>
      <w:r w:rsidR="00E37138">
        <w:t>замечания</w:t>
      </w:r>
      <w:r w:rsidR="00E37138" w:rsidRPr="00C175B4">
        <w:t xml:space="preserve"> </w:t>
      </w:r>
      <w:r w:rsidR="00E37138">
        <w:t>Комитета</w:t>
      </w:r>
      <w:r w:rsidR="00E37138" w:rsidRPr="00C175B4">
        <w:t xml:space="preserve"> </w:t>
      </w:r>
      <w:r w:rsidR="00E37138">
        <w:t>в</w:t>
      </w:r>
      <w:r w:rsidR="00E37138" w:rsidRPr="00C175B4">
        <w:t xml:space="preserve"> </w:t>
      </w:r>
      <w:r w:rsidR="00E37138">
        <w:t>отношении</w:t>
      </w:r>
      <w:r w:rsidR="00E37138" w:rsidRPr="00C175B4">
        <w:t xml:space="preserve"> </w:t>
      </w:r>
      <w:r w:rsidR="00E37138">
        <w:t>этих</w:t>
      </w:r>
      <w:r w:rsidR="00E37138" w:rsidRPr="00C175B4">
        <w:t xml:space="preserve"> </w:t>
      </w:r>
      <w:r w:rsidR="00E37138">
        <w:t>докладов</w:t>
      </w:r>
      <w:r w:rsidR="00E37138" w:rsidRPr="00C175B4">
        <w:t xml:space="preserve"> </w:t>
      </w:r>
      <w:r w:rsidR="00E37138">
        <w:t>аналоги</w:t>
      </w:r>
      <w:r w:rsidR="00E37138">
        <w:t>ч</w:t>
      </w:r>
      <w:r w:rsidR="00E37138">
        <w:t>ным</w:t>
      </w:r>
      <w:r w:rsidR="00E37138" w:rsidRPr="00C175B4">
        <w:t xml:space="preserve"> </w:t>
      </w:r>
      <w:r w:rsidR="00E37138">
        <w:t>образом</w:t>
      </w:r>
      <w:r w:rsidR="00E37138" w:rsidRPr="00C175B4">
        <w:t xml:space="preserve"> </w:t>
      </w:r>
      <w:r w:rsidR="00E37138">
        <w:t>были</w:t>
      </w:r>
      <w:r w:rsidR="00E37138" w:rsidRPr="00C175B4">
        <w:t xml:space="preserve"> </w:t>
      </w:r>
      <w:r w:rsidR="00E37138">
        <w:t>обнародованы</w:t>
      </w:r>
      <w:r w:rsidR="00E37138" w:rsidRPr="00C175B4">
        <w:t xml:space="preserve"> </w:t>
      </w:r>
      <w:r w:rsidR="00E37138">
        <w:t>на</w:t>
      </w:r>
      <w:r w:rsidR="00E37138" w:rsidRPr="00C175B4">
        <w:t xml:space="preserve"> </w:t>
      </w:r>
      <w:r w:rsidR="00E37138">
        <w:t>официальном</w:t>
      </w:r>
      <w:r w:rsidR="00E37138" w:rsidRPr="00C175B4">
        <w:t xml:space="preserve">, </w:t>
      </w:r>
      <w:r w:rsidR="00E37138">
        <w:t>наиболее</w:t>
      </w:r>
      <w:r w:rsidR="00E37138" w:rsidRPr="00C175B4">
        <w:t xml:space="preserve"> </w:t>
      </w:r>
      <w:r w:rsidR="00E37138">
        <w:t>широко</w:t>
      </w:r>
      <w:r w:rsidR="00E37138" w:rsidRPr="00C175B4">
        <w:t xml:space="preserve"> </w:t>
      </w:r>
      <w:r w:rsidR="00E37138">
        <w:t>распр</w:t>
      </w:r>
      <w:r w:rsidR="00E37138">
        <w:t>о</w:t>
      </w:r>
      <w:r w:rsidR="00E37138">
        <w:t>страненном</w:t>
      </w:r>
      <w:r w:rsidR="00E37138" w:rsidRPr="00C175B4">
        <w:t xml:space="preserve"> </w:t>
      </w:r>
      <w:r w:rsidR="00E37138">
        <w:t>языке</w:t>
      </w:r>
      <w:r w:rsidR="00E37138" w:rsidRPr="00C175B4">
        <w:t xml:space="preserve">, </w:t>
      </w:r>
      <w:r w:rsidR="00E37138">
        <w:t>и</w:t>
      </w:r>
      <w:r w:rsidR="00E37138" w:rsidRPr="00C175B4">
        <w:t xml:space="preserve"> </w:t>
      </w:r>
      <w:r w:rsidR="00E37138">
        <w:t>на</w:t>
      </w:r>
      <w:r w:rsidR="00E37138" w:rsidRPr="00C175B4">
        <w:t xml:space="preserve"> </w:t>
      </w:r>
      <w:r w:rsidR="00E37138">
        <w:t>языках</w:t>
      </w:r>
      <w:r w:rsidR="00E37138" w:rsidRPr="00C175B4">
        <w:t xml:space="preserve"> </w:t>
      </w:r>
      <w:r w:rsidR="00E37138">
        <w:t>коренных</w:t>
      </w:r>
      <w:r w:rsidR="00E37138" w:rsidRPr="00C175B4">
        <w:t xml:space="preserve"> </w:t>
      </w:r>
      <w:r w:rsidR="00E37138">
        <w:t>народностей</w:t>
      </w:r>
      <w:r w:rsidR="00E37138" w:rsidRPr="00C175B4">
        <w:t>.</w:t>
      </w:r>
    </w:p>
    <w:p w:rsidR="00E37138" w:rsidRPr="00E4446D" w:rsidRDefault="00E37138" w:rsidP="00BB765E">
      <w:pPr>
        <w:pStyle w:val="H23GR"/>
      </w:pPr>
      <w:r w:rsidRPr="00C175B4">
        <w:tab/>
      </w:r>
      <w:r w:rsidRPr="00C175B4">
        <w:tab/>
      </w:r>
      <w:r>
        <w:t>Ответ</w:t>
      </w:r>
    </w:p>
    <w:p w:rsidR="00E37138" w:rsidRDefault="003A4B22" w:rsidP="003A4B22">
      <w:pPr>
        <w:pStyle w:val="SingleTxtGR"/>
      </w:pPr>
      <w:r>
        <w:t>109.</w:t>
      </w:r>
      <w:r>
        <w:tab/>
      </w:r>
      <w:r w:rsidR="00E37138">
        <w:t>Для того чтобы Намибия могла выполнять и соблюдать свои междун</w:t>
      </w:r>
      <w:r w:rsidR="00E37138">
        <w:t>а</w:t>
      </w:r>
      <w:r w:rsidR="00E37138">
        <w:t>родные обязательства, правительство учредило Межминистерский комитет по правам человека и международному гуманитарному праву, работу которого к</w:t>
      </w:r>
      <w:r w:rsidR="00E37138">
        <w:t>о</w:t>
      </w:r>
      <w:r w:rsidR="00E37138">
        <w:t xml:space="preserve">ординирует Министерство юстиции. В ходе подготовки докладов, как правило, </w:t>
      </w:r>
      <w:r w:rsidR="00E37138">
        <w:lastRenderedPageBreak/>
        <w:t xml:space="preserve">проводятся консультации с гражданским обществом и другими местными НПО в целях получения от них замечаний и материалов. </w:t>
      </w:r>
    </w:p>
    <w:p w:rsidR="00E37138" w:rsidRPr="00103301" w:rsidRDefault="003A4B22" w:rsidP="003A4B22">
      <w:pPr>
        <w:pStyle w:val="SingleTxtGR"/>
      </w:pPr>
      <w:r>
        <w:t>110.</w:t>
      </w:r>
      <w:r>
        <w:tab/>
      </w:r>
      <w:r w:rsidR="00E37138">
        <w:t>Министерству информации и коммуникационных технологий была направлена просьба обеспечить публикацию и распространение национальных докладов по всей стране.</w:t>
      </w:r>
    </w:p>
    <w:p w:rsidR="00E37138" w:rsidRPr="004B0D55" w:rsidRDefault="00E37138" w:rsidP="00BB765E">
      <w:pPr>
        <w:pStyle w:val="H23GR"/>
      </w:pPr>
      <w:r w:rsidRPr="00C175B4">
        <w:tab/>
      </w:r>
      <w:r w:rsidRPr="00C175B4">
        <w:tab/>
      </w:r>
      <w:r>
        <w:t xml:space="preserve">Рекомендация № </w:t>
      </w:r>
      <w:r w:rsidRPr="004B0D55">
        <w:t>31</w:t>
      </w:r>
    </w:p>
    <w:p w:rsidR="00E37138" w:rsidRPr="00103301" w:rsidRDefault="003A4B22" w:rsidP="003A4B22">
      <w:pPr>
        <w:pStyle w:val="SingleTxtGR"/>
      </w:pPr>
      <w:r>
        <w:t>111.</w:t>
      </w:r>
      <w:r>
        <w:tab/>
      </w:r>
      <w:r w:rsidR="00E37138">
        <w:t>Комитет</w:t>
      </w:r>
      <w:r w:rsidR="00E37138" w:rsidRPr="00103301">
        <w:t xml:space="preserve"> </w:t>
      </w:r>
      <w:r w:rsidR="00E37138">
        <w:t>рекомендует</w:t>
      </w:r>
      <w:r w:rsidR="00E37138" w:rsidRPr="00103301">
        <w:t xml:space="preserve"> </w:t>
      </w:r>
      <w:r w:rsidR="00E37138">
        <w:t>государству</w:t>
      </w:r>
      <w:r w:rsidR="00E37138" w:rsidRPr="00103301">
        <w:t>-</w:t>
      </w:r>
      <w:r w:rsidR="00E37138">
        <w:t>участнику</w:t>
      </w:r>
      <w:r w:rsidR="00E37138" w:rsidRPr="00103301">
        <w:t xml:space="preserve"> </w:t>
      </w:r>
      <w:r w:rsidR="00E37138">
        <w:t>в</w:t>
      </w:r>
      <w:r w:rsidR="00E37138" w:rsidRPr="00103301">
        <w:t xml:space="preserve"> </w:t>
      </w:r>
      <w:r w:rsidR="00E37138">
        <w:t>рамках</w:t>
      </w:r>
      <w:r w:rsidR="00E37138" w:rsidRPr="00103301">
        <w:t xml:space="preserve"> </w:t>
      </w:r>
      <w:r w:rsidR="00E37138">
        <w:t>подготовки</w:t>
      </w:r>
      <w:r w:rsidR="00E37138" w:rsidRPr="00103301">
        <w:t xml:space="preserve"> </w:t>
      </w:r>
      <w:r w:rsidR="00E37138">
        <w:t>оч</w:t>
      </w:r>
      <w:r w:rsidR="00E37138">
        <w:t>е</w:t>
      </w:r>
      <w:r w:rsidR="00E37138">
        <w:t>редного</w:t>
      </w:r>
      <w:r w:rsidR="00E37138" w:rsidRPr="00103301">
        <w:t xml:space="preserve"> </w:t>
      </w:r>
      <w:r w:rsidR="00E37138">
        <w:t>периодического</w:t>
      </w:r>
      <w:r w:rsidR="00E37138" w:rsidRPr="00103301">
        <w:t xml:space="preserve"> </w:t>
      </w:r>
      <w:r w:rsidR="00E37138">
        <w:t>доклада</w:t>
      </w:r>
      <w:r w:rsidR="00E37138" w:rsidRPr="00103301">
        <w:t xml:space="preserve"> </w:t>
      </w:r>
      <w:r w:rsidR="00E37138">
        <w:t>проводить</w:t>
      </w:r>
      <w:r w:rsidR="00E37138" w:rsidRPr="00103301">
        <w:t xml:space="preserve"> </w:t>
      </w:r>
      <w:r w:rsidR="00E37138">
        <w:t>широкие</w:t>
      </w:r>
      <w:r w:rsidR="00E37138" w:rsidRPr="00103301">
        <w:t xml:space="preserve"> </w:t>
      </w:r>
      <w:r w:rsidR="00E37138">
        <w:t>консультации</w:t>
      </w:r>
      <w:r w:rsidR="00E37138" w:rsidRPr="00103301">
        <w:t xml:space="preserve"> </w:t>
      </w:r>
      <w:r w:rsidR="00E37138">
        <w:t>с</w:t>
      </w:r>
      <w:r w:rsidR="00E37138" w:rsidRPr="00103301">
        <w:t xml:space="preserve"> </w:t>
      </w:r>
      <w:r w:rsidR="00E37138">
        <w:t>организ</w:t>
      </w:r>
      <w:r w:rsidR="00E37138">
        <w:t>а</w:t>
      </w:r>
      <w:r w:rsidR="00E37138">
        <w:t>циями</w:t>
      </w:r>
      <w:r w:rsidR="00E37138" w:rsidRPr="00103301">
        <w:t xml:space="preserve"> </w:t>
      </w:r>
      <w:r w:rsidR="00E37138">
        <w:t>гражданского</w:t>
      </w:r>
      <w:r w:rsidR="00E37138" w:rsidRPr="00103301">
        <w:t xml:space="preserve"> </w:t>
      </w:r>
      <w:r w:rsidR="00E37138">
        <w:t>общества</w:t>
      </w:r>
      <w:r w:rsidR="00E37138" w:rsidRPr="00103301">
        <w:t xml:space="preserve">, </w:t>
      </w:r>
      <w:r w:rsidR="00E37138">
        <w:t>занимающимися</w:t>
      </w:r>
      <w:r w:rsidR="00E37138" w:rsidRPr="00103301">
        <w:t xml:space="preserve"> </w:t>
      </w:r>
      <w:r w:rsidR="00E37138">
        <w:t>правозащитной</w:t>
      </w:r>
      <w:r w:rsidR="00E37138" w:rsidRPr="00103301">
        <w:t xml:space="preserve"> </w:t>
      </w:r>
      <w:r w:rsidR="00E37138">
        <w:t>деятельностью</w:t>
      </w:r>
      <w:r w:rsidR="00E37138" w:rsidRPr="00103301">
        <w:t xml:space="preserve">, </w:t>
      </w:r>
      <w:r w:rsidR="00E37138">
        <w:t>в</w:t>
      </w:r>
      <w:r w:rsidR="00E37138" w:rsidRPr="00103301">
        <w:t xml:space="preserve"> </w:t>
      </w:r>
      <w:r w:rsidR="00E37138">
        <w:t>частности</w:t>
      </w:r>
      <w:r w:rsidR="00E37138" w:rsidRPr="00103301">
        <w:t xml:space="preserve"> </w:t>
      </w:r>
      <w:r w:rsidR="00E37138">
        <w:t>борьбой</w:t>
      </w:r>
      <w:r w:rsidR="00E37138" w:rsidRPr="00103301">
        <w:t xml:space="preserve"> </w:t>
      </w:r>
      <w:r w:rsidR="00E37138">
        <w:t>с</w:t>
      </w:r>
      <w:r w:rsidR="00E37138" w:rsidRPr="00103301">
        <w:t xml:space="preserve"> </w:t>
      </w:r>
      <w:r w:rsidR="00E37138">
        <w:t>расовой</w:t>
      </w:r>
      <w:r w:rsidR="00E37138" w:rsidRPr="00103301">
        <w:t xml:space="preserve"> </w:t>
      </w:r>
      <w:r w:rsidR="00E37138">
        <w:t>дискриминацией</w:t>
      </w:r>
      <w:r w:rsidR="00C90291">
        <w:t>.</w:t>
      </w:r>
    </w:p>
    <w:p w:rsidR="00E37138" w:rsidRPr="003A4B22" w:rsidRDefault="00E37138" w:rsidP="00BB765E">
      <w:pPr>
        <w:pStyle w:val="H23GR"/>
      </w:pPr>
      <w:r w:rsidRPr="00103301">
        <w:tab/>
      </w:r>
      <w:r w:rsidRPr="00103301">
        <w:tab/>
      </w:r>
      <w:r>
        <w:t>Ответ</w:t>
      </w:r>
      <w:r w:rsidRPr="003A4B22">
        <w:t xml:space="preserve"> </w:t>
      </w:r>
    </w:p>
    <w:p w:rsidR="00E37138" w:rsidRPr="00C175B4" w:rsidRDefault="003A4B22" w:rsidP="003A4B22">
      <w:pPr>
        <w:pStyle w:val="SingleTxtGR"/>
      </w:pPr>
      <w:r>
        <w:t>112.</w:t>
      </w:r>
      <w:r>
        <w:tab/>
      </w:r>
      <w:r w:rsidR="00E37138">
        <w:t>Настоящий доклад был подготовлен Министерством юстиции на основе материалов, представленных Межминистерским комитетом по правам человека и международному гуманитарному праву, представляющим все профильные министерства. После этого доклад был направлен НАНГОФ, которая является зонтичной организацией гражданского общества в Намибии, для ознакомления с ним всех ее членов, вынесения соответствующих замеча</w:t>
      </w:r>
      <w:r w:rsidR="00C90291">
        <w:t>ний и представления материалов.</w:t>
      </w:r>
    </w:p>
    <w:p w:rsidR="00E37138" w:rsidRPr="004B0D55" w:rsidRDefault="003A4B22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4B0D55">
        <w:t>32</w:t>
      </w:r>
    </w:p>
    <w:p w:rsidR="00E37138" w:rsidRPr="00103301" w:rsidRDefault="003A4B22" w:rsidP="003A4B22">
      <w:pPr>
        <w:pStyle w:val="SingleTxtGR"/>
      </w:pPr>
      <w:r>
        <w:t>113.</w:t>
      </w:r>
      <w:r>
        <w:tab/>
      </w:r>
      <w:r w:rsidR="00E37138">
        <w:t>Комитет</w:t>
      </w:r>
      <w:r w:rsidR="00E37138" w:rsidRPr="00103301">
        <w:t xml:space="preserve"> </w:t>
      </w:r>
      <w:r w:rsidR="00E37138">
        <w:t>рекомендует</w:t>
      </w:r>
      <w:r w:rsidR="00E37138" w:rsidRPr="00103301">
        <w:t xml:space="preserve"> </w:t>
      </w:r>
      <w:r w:rsidR="00E37138">
        <w:t>государству</w:t>
      </w:r>
      <w:r w:rsidR="00E37138" w:rsidRPr="00103301">
        <w:t>-</w:t>
      </w:r>
      <w:r w:rsidR="00E37138">
        <w:t>участнику</w:t>
      </w:r>
      <w:r w:rsidR="00E37138" w:rsidRPr="00103301">
        <w:t xml:space="preserve"> </w:t>
      </w:r>
      <w:r w:rsidR="00E37138">
        <w:t>представить</w:t>
      </w:r>
      <w:r w:rsidR="00E37138" w:rsidRPr="00103301">
        <w:t xml:space="preserve"> </w:t>
      </w:r>
      <w:r w:rsidR="00E37138">
        <w:t>свой</w:t>
      </w:r>
      <w:r w:rsidR="00E37138" w:rsidRPr="00103301">
        <w:t xml:space="preserve"> </w:t>
      </w:r>
      <w:r w:rsidR="00E37138">
        <w:t>основной</w:t>
      </w:r>
      <w:r w:rsidR="00E37138" w:rsidRPr="00103301">
        <w:t xml:space="preserve"> </w:t>
      </w:r>
      <w:r w:rsidR="00E37138">
        <w:t>документ</w:t>
      </w:r>
      <w:r w:rsidR="00E37138" w:rsidRPr="00103301">
        <w:t xml:space="preserve"> </w:t>
      </w:r>
      <w:r w:rsidR="00E37138">
        <w:t>в</w:t>
      </w:r>
      <w:r w:rsidR="00E37138" w:rsidRPr="00103301">
        <w:t xml:space="preserve"> </w:t>
      </w:r>
      <w:r w:rsidR="00E37138">
        <w:t>соответствии</w:t>
      </w:r>
      <w:r w:rsidR="00E37138" w:rsidRPr="00103301">
        <w:t xml:space="preserve"> </w:t>
      </w:r>
      <w:r w:rsidR="00E37138">
        <w:t>с</w:t>
      </w:r>
      <w:r w:rsidR="00E37138" w:rsidRPr="00103301">
        <w:t xml:space="preserve"> </w:t>
      </w:r>
      <w:r w:rsidR="00E37138">
        <w:t>согласованными</w:t>
      </w:r>
      <w:r w:rsidR="00E37138" w:rsidRPr="00103301">
        <w:t xml:space="preserve"> </w:t>
      </w:r>
      <w:r w:rsidR="00E37138">
        <w:t>руководящими</w:t>
      </w:r>
      <w:r w:rsidR="00E37138" w:rsidRPr="00103301">
        <w:t xml:space="preserve"> </w:t>
      </w:r>
      <w:r w:rsidR="00E37138">
        <w:t>принципами</w:t>
      </w:r>
      <w:r w:rsidR="00E37138" w:rsidRPr="00103301">
        <w:t xml:space="preserve"> </w:t>
      </w:r>
      <w:r w:rsidR="00E37138">
        <w:t>пре</w:t>
      </w:r>
      <w:r w:rsidR="00E37138">
        <w:t>д</w:t>
      </w:r>
      <w:r w:rsidR="00E37138">
        <w:t>ставления</w:t>
      </w:r>
      <w:r w:rsidR="00E37138" w:rsidRPr="00103301">
        <w:t xml:space="preserve"> </w:t>
      </w:r>
      <w:r w:rsidR="00E37138">
        <w:t>докладов</w:t>
      </w:r>
      <w:r w:rsidR="00E37138" w:rsidRPr="00103301">
        <w:t xml:space="preserve"> </w:t>
      </w:r>
      <w:r w:rsidR="00E37138">
        <w:t>согласно</w:t>
      </w:r>
      <w:r w:rsidR="00E37138" w:rsidRPr="00103301">
        <w:t xml:space="preserve"> </w:t>
      </w:r>
      <w:r w:rsidR="00E37138">
        <w:t>международным</w:t>
      </w:r>
      <w:r w:rsidR="00E37138" w:rsidRPr="00103301">
        <w:t xml:space="preserve"> </w:t>
      </w:r>
      <w:r w:rsidR="00E37138">
        <w:t>договорам</w:t>
      </w:r>
      <w:r w:rsidR="00E37138" w:rsidRPr="00103301">
        <w:t xml:space="preserve"> </w:t>
      </w:r>
      <w:r w:rsidR="00E37138">
        <w:t>о</w:t>
      </w:r>
      <w:r w:rsidR="00E37138" w:rsidRPr="00103301">
        <w:t xml:space="preserve"> </w:t>
      </w:r>
      <w:r w:rsidR="00E37138">
        <w:t>правах</w:t>
      </w:r>
      <w:r w:rsidR="00E37138" w:rsidRPr="00103301">
        <w:t xml:space="preserve"> </w:t>
      </w:r>
      <w:r w:rsidR="00E37138">
        <w:t>человека</w:t>
      </w:r>
      <w:r w:rsidR="00E37138" w:rsidRPr="00103301">
        <w:t xml:space="preserve">, </w:t>
      </w:r>
      <w:r w:rsidR="00E37138">
        <w:t>в</w:t>
      </w:r>
      <w:r w:rsidR="00E37138" w:rsidRPr="00103301">
        <w:t xml:space="preserve"> </w:t>
      </w:r>
      <w:r w:rsidR="00E37138">
        <w:t>частности</w:t>
      </w:r>
      <w:r w:rsidR="00E37138" w:rsidRPr="00103301">
        <w:t xml:space="preserve"> </w:t>
      </w:r>
      <w:r w:rsidR="00E37138">
        <w:t>касающихся</w:t>
      </w:r>
      <w:r w:rsidR="00E37138" w:rsidRPr="00103301">
        <w:t xml:space="preserve"> </w:t>
      </w:r>
      <w:r w:rsidR="00E37138">
        <w:t>общего</w:t>
      </w:r>
      <w:r w:rsidR="00E37138" w:rsidRPr="00103301">
        <w:t xml:space="preserve"> </w:t>
      </w:r>
      <w:r w:rsidR="00E37138">
        <w:t>базового</w:t>
      </w:r>
      <w:r w:rsidR="00E37138" w:rsidRPr="00103301">
        <w:t xml:space="preserve"> </w:t>
      </w:r>
      <w:r w:rsidR="00E37138">
        <w:t>документа</w:t>
      </w:r>
      <w:r w:rsidR="00E37138" w:rsidRPr="00103301">
        <w:t xml:space="preserve">, </w:t>
      </w:r>
      <w:r w:rsidR="00E37138">
        <w:t>которые</w:t>
      </w:r>
      <w:r w:rsidR="00E37138" w:rsidRPr="00103301">
        <w:t xml:space="preserve"> </w:t>
      </w:r>
      <w:r w:rsidR="00E37138">
        <w:t>были</w:t>
      </w:r>
      <w:r w:rsidR="00E37138" w:rsidRPr="00103301">
        <w:t xml:space="preserve"> </w:t>
      </w:r>
      <w:r w:rsidR="00E37138">
        <w:t>приняты</w:t>
      </w:r>
      <w:r w:rsidR="00E37138" w:rsidRPr="00103301">
        <w:t xml:space="preserve"> </w:t>
      </w:r>
      <w:r w:rsidR="00E37138">
        <w:t>п</w:t>
      </w:r>
      <w:r w:rsidR="00E37138">
        <w:t>я</w:t>
      </w:r>
      <w:r w:rsidR="00E37138">
        <w:t>тым</w:t>
      </w:r>
      <w:r w:rsidR="00E37138" w:rsidRPr="00103301">
        <w:t xml:space="preserve"> </w:t>
      </w:r>
      <w:proofErr w:type="spellStart"/>
      <w:r w:rsidR="00E37138">
        <w:t>Межкомитетским</w:t>
      </w:r>
      <w:proofErr w:type="spellEnd"/>
      <w:r w:rsidR="00E37138">
        <w:t xml:space="preserve"> совещанием</w:t>
      </w:r>
      <w:r w:rsidR="00E37138" w:rsidRPr="00103301">
        <w:t xml:space="preserve"> </w:t>
      </w:r>
      <w:r w:rsidR="00E37138">
        <w:t>договорных</w:t>
      </w:r>
      <w:r w:rsidR="00E37138" w:rsidRPr="00103301">
        <w:t xml:space="preserve"> </w:t>
      </w:r>
      <w:r w:rsidR="00E37138">
        <w:t>органов</w:t>
      </w:r>
      <w:r w:rsidR="00E37138" w:rsidRPr="00103301">
        <w:t xml:space="preserve"> </w:t>
      </w:r>
      <w:r w:rsidR="00E37138">
        <w:t>в</w:t>
      </w:r>
      <w:r w:rsidR="00E37138" w:rsidRPr="00103301">
        <w:t xml:space="preserve"> </w:t>
      </w:r>
      <w:r w:rsidR="00E37138">
        <w:t>области</w:t>
      </w:r>
      <w:r w:rsidR="00E37138" w:rsidRPr="00103301">
        <w:t xml:space="preserve"> </w:t>
      </w:r>
      <w:r w:rsidR="00E37138">
        <w:t>прав</w:t>
      </w:r>
      <w:r w:rsidR="00E37138" w:rsidRPr="00103301">
        <w:t xml:space="preserve"> </w:t>
      </w:r>
      <w:r w:rsidR="00E37138">
        <w:t>челов</w:t>
      </w:r>
      <w:r w:rsidR="00E37138">
        <w:t>е</w:t>
      </w:r>
      <w:r w:rsidR="00E37138">
        <w:t>ка</w:t>
      </w:r>
      <w:r w:rsidR="00E37138" w:rsidRPr="00103301">
        <w:t xml:space="preserve"> </w:t>
      </w:r>
      <w:r w:rsidR="00E37138">
        <w:t>в</w:t>
      </w:r>
      <w:r w:rsidR="00E37138" w:rsidRPr="00103301">
        <w:t xml:space="preserve"> </w:t>
      </w:r>
      <w:r w:rsidR="00E37138">
        <w:t>июне</w:t>
      </w:r>
      <w:r w:rsidR="00E37138" w:rsidRPr="00103301">
        <w:t xml:space="preserve"> 2006 </w:t>
      </w:r>
      <w:r w:rsidR="00E37138">
        <w:t>года</w:t>
      </w:r>
      <w:r w:rsidR="00E37138" w:rsidRPr="00103301">
        <w:t>.</w:t>
      </w:r>
    </w:p>
    <w:p w:rsidR="00E37138" w:rsidRPr="00C175B4" w:rsidRDefault="00E37138" w:rsidP="00BB765E">
      <w:pPr>
        <w:pStyle w:val="H23GR"/>
      </w:pPr>
      <w:r w:rsidRPr="00103301">
        <w:tab/>
      </w:r>
      <w:r w:rsidRPr="00103301">
        <w:tab/>
      </w:r>
      <w:r>
        <w:t>Ответ</w:t>
      </w:r>
    </w:p>
    <w:p w:rsidR="00E37138" w:rsidRPr="009F2E0E" w:rsidRDefault="003A4B22" w:rsidP="003A4B22">
      <w:pPr>
        <w:pStyle w:val="SingleTxtGR"/>
      </w:pPr>
      <w:r>
        <w:t>114.</w:t>
      </w:r>
      <w:r>
        <w:tab/>
      </w:r>
      <w:r w:rsidR="00E37138" w:rsidRPr="003A4B22">
        <w:rPr>
          <w:spacing w:val="2"/>
        </w:rPr>
        <w:t>Просьба обращаться к общему базовому документу HRI/CORE/NAM/2014.</w:t>
      </w:r>
      <w:r w:rsidR="00E37138" w:rsidRPr="00103301">
        <w:t xml:space="preserve"> </w:t>
      </w:r>
    </w:p>
    <w:p w:rsidR="00E37138" w:rsidRPr="00103301" w:rsidRDefault="00E37138" w:rsidP="00BB765E">
      <w:pPr>
        <w:pStyle w:val="H23GR"/>
      </w:pPr>
      <w:r w:rsidRPr="00103301">
        <w:tab/>
      </w:r>
      <w:r w:rsidRPr="00103301">
        <w:tab/>
      </w:r>
      <w:r>
        <w:t xml:space="preserve">Рекомендация № </w:t>
      </w:r>
      <w:r w:rsidRPr="00103301">
        <w:t>33</w:t>
      </w:r>
    </w:p>
    <w:p w:rsidR="00E37138" w:rsidRPr="00103301" w:rsidRDefault="003A4B22" w:rsidP="003A4B22">
      <w:pPr>
        <w:pStyle w:val="SingleTxtGR"/>
      </w:pPr>
      <w:r>
        <w:t>115.</w:t>
      </w:r>
      <w:r>
        <w:tab/>
      </w:r>
      <w:r w:rsidR="00E37138">
        <w:t>В соответствии с пунктом 1 статьи 9 Конвенции и правила 65 своих и</w:t>
      </w:r>
      <w:r w:rsidR="00E37138">
        <w:t>з</w:t>
      </w:r>
      <w:r w:rsidR="00E37138">
        <w:t>мененных правил процедуры Комитет обращается к государству-участнику с просьбой представить в течение года со времени принятия настоящих выводов информацию о мерах по выполнению рекомендаций, изложенных в пунктах 11, 14 и 23 выше.</w:t>
      </w:r>
      <w:r w:rsidR="00E37138" w:rsidRPr="00103301">
        <w:t xml:space="preserve"> </w:t>
      </w:r>
    </w:p>
    <w:p w:rsidR="00E37138" w:rsidRPr="00103301" w:rsidRDefault="00E37138" w:rsidP="00BB765E">
      <w:pPr>
        <w:pStyle w:val="H23GR"/>
      </w:pPr>
      <w:r w:rsidRPr="00103301">
        <w:tab/>
      </w:r>
      <w:r w:rsidRPr="00103301">
        <w:tab/>
      </w:r>
      <w:r>
        <w:t>Ответ</w:t>
      </w:r>
    </w:p>
    <w:p w:rsidR="00E37138" w:rsidRPr="00C175B4" w:rsidRDefault="003A4B22" w:rsidP="003A4B22">
      <w:pPr>
        <w:pStyle w:val="SingleTxtGR"/>
      </w:pPr>
      <w:r>
        <w:t>116.</w:t>
      </w:r>
      <w:r>
        <w:tab/>
      </w:r>
      <w:r w:rsidR="00E37138">
        <w:t>Мы</w:t>
      </w:r>
      <w:r w:rsidR="00E37138" w:rsidRPr="00C175B4">
        <w:t xml:space="preserve"> </w:t>
      </w:r>
      <w:r w:rsidR="00E37138">
        <w:t>выражаем</w:t>
      </w:r>
      <w:r w:rsidR="00E37138" w:rsidRPr="00C175B4">
        <w:t xml:space="preserve"> </w:t>
      </w:r>
      <w:r w:rsidR="00E37138">
        <w:t>сожаление</w:t>
      </w:r>
      <w:r w:rsidR="00E37138" w:rsidRPr="00C175B4">
        <w:t xml:space="preserve"> </w:t>
      </w:r>
      <w:r w:rsidR="00E37138">
        <w:t>в</w:t>
      </w:r>
      <w:r w:rsidR="00E37138" w:rsidRPr="00C175B4">
        <w:t xml:space="preserve"> </w:t>
      </w:r>
      <w:r w:rsidR="00E37138">
        <w:t>связи</w:t>
      </w:r>
      <w:r w:rsidR="00E37138" w:rsidRPr="00C175B4">
        <w:t xml:space="preserve"> </w:t>
      </w:r>
      <w:r w:rsidR="00E37138">
        <w:t>с</w:t>
      </w:r>
      <w:r w:rsidR="00E37138" w:rsidRPr="00C175B4">
        <w:t xml:space="preserve"> </w:t>
      </w:r>
      <w:r w:rsidR="00E37138">
        <w:t>задержкой</w:t>
      </w:r>
      <w:r w:rsidR="00E37138" w:rsidRPr="00C175B4">
        <w:t xml:space="preserve"> </w:t>
      </w:r>
      <w:r w:rsidR="00E37138">
        <w:t>и</w:t>
      </w:r>
      <w:r w:rsidR="00E37138" w:rsidRPr="00C175B4">
        <w:t xml:space="preserve"> </w:t>
      </w:r>
      <w:r w:rsidR="00E37138">
        <w:t>несоблюдением</w:t>
      </w:r>
      <w:r w:rsidR="00E37138" w:rsidRPr="00C175B4">
        <w:t xml:space="preserve"> </w:t>
      </w:r>
      <w:r w:rsidR="00E37138">
        <w:t>пункта</w:t>
      </w:r>
      <w:r w:rsidR="00E37138" w:rsidRPr="00C175B4">
        <w:t xml:space="preserve"> 1 </w:t>
      </w:r>
      <w:r w:rsidR="00E37138">
        <w:t>стать</w:t>
      </w:r>
      <w:r w:rsidR="00C90291">
        <w:t xml:space="preserve">и </w:t>
      </w:r>
      <w:r w:rsidR="00E37138" w:rsidRPr="00C175B4">
        <w:t xml:space="preserve">9 </w:t>
      </w:r>
      <w:r w:rsidR="00E37138">
        <w:t>Конвенции</w:t>
      </w:r>
      <w:r w:rsidR="00E37138" w:rsidRPr="00C175B4">
        <w:t xml:space="preserve"> </w:t>
      </w:r>
      <w:r w:rsidR="00E37138">
        <w:t>и</w:t>
      </w:r>
      <w:r w:rsidR="00E37138" w:rsidRPr="00C175B4">
        <w:t xml:space="preserve"> </w:t>
      </w:r>
      <w:r w:rsidR="00E37138">
        <w:t>правила</w:t>
      </w:r>
      <w:r w:rsidR="00E37138" w:rsidRPr="00C175B4">
        <w:t xml:space="preserve"> 65 </w:t>
      </w:r>
      <w:r w:rsidR="00E37138">
        <w:t>измененных</w:t>
      </w:r>
      <w:r w:rsidR="00E37138" w:rsidRPr="00C175B4">
        <w:t xml:space="preserve"> </w:t>
      </w:r>
      <w:r w:rsidR="00E37138">
        <w:t>правил</w:t>
      </w:r>
      <w:r w:rsidR="00E37138" w:rsidRPr="00C175B4">
        <w:t xml:space="preserve"> </w:t>
      </w:r>
      <w:r w:rsidR="00E37138">
        <w:t>процедуры</w:t>
      </w:r>
      <w:r w:rsidR="00E37138" w:rsidRPr="00C175B4">
        <w:t xml:space="preserve"> </w:t>
      </w:r>
      <w:r w:rsidR="00E37138">
        <w:t>Комитета</w:t>
      </w:r>
      <w:r w:rsidR="00E37138" w:rsidRPr="00C175B4">
        <w:t xml:space="preserve">. </w:t>
      </w:r>
    </w:p>
    <w:p w:rsidR="00E37138" w:rsidRPr="003A4B22" w:rsidRDefault="003A4B22" w:rsidP="00BB765E">
      <w:pPr>
        <w:pStyle w:val="H23GR"/>
      </w:pPr>
      <w:r>
        <w:tab/>
      </w:r>
      <w:r>
        <w:tab/>
      </w:r>
      <w:r w:rsidR="00E37138">
        <w:t xml:space="preserve">Рекомендация № </w:t>
      </w:r>
      <w:r w:rsidR="00E37138" w:rsidRPr="003A4B22">
        <w:t>34</w:t>
      </w:r>
    </w:p>
    <w:p w:rsidR="00E37138" w:rsidRPr="00C175B4" w:rsidRDefault="003A4B22" w:rsidP="003A4B22">
      <w:pPr>
        <w:pStyle w:val="SingleTxtGR"/>
      </w:pPr>
      <w:r>
        <w:t>117.</w:t>
      </w:r>
      <w:r>
        <w:tab/>
      </w:r>
      <w:r w:rsidR="00E37138">
        <w:t>Комитет рекомендует государству-участнику представить свои тринадц</w:t>
      </w:r>
      <w:r w:rsidR="00E37138">
        <w:t>а</w:t>
      </w:r>
      <w:r w:rsidR="00E37138">
        <w:t>тый, четырнадцатый и пятнадцатый периодические доклады в едином докуме</w:t>
      </w:r>
      <w:r w:rsidR="00E37138">
        <w:t>н</w:t>
      </w:r>
      <w:r w:rsidR="00E37138">
        <w:t xml:space="preserve">те к 31 июля 2012 года с учетом руководящих принципов подготовки документа по МКЛРД, принятые Комитетом на его семьдесят первой сессии и обеспечить, </w:t>
      </w:r>
      <w:r w:rsidR="00E37138">
        <w:lastRenderedPageBreak/>
        <w:t>чтобы в нем были освещены все вопросы, затронутые в настоящих заключ</w:t>
      </w:r>
      <w:r w:rsidR="00E37138">
        <w:t>и</w:t>
      </w:r>
      <w:r w:rsidR="00E37138">
        <w:t xml:space="preserve">тельных замечаниях. </w:t>
      </w:r>
    </w:p>
    <w:p w:rsidR="00E37138" w:rsidRPr="00800FD4" w:rsidRDefault="003A4B22" w:rsidP="00BB765E">
      <w:pPr>
        <w:pStyle w:val="H23GR"/>
      </w:pPr>
      <w:r>
        <w:tab/>
      </w:r>
      <w:r>
        <w:tab/>
      </w:r>
      <w:r w:rsidR="00E37138">
        <w:t>Ответ</w:t>
      </w:r>
    </w:p>
    <w:p w:rsidR="00E37138" w:rsidRPr="00800FD4" w:rsidRDefault="003A4B22" w:rsidP="003A4B22">
      <w:pPr>
        <w:pStyle w:val="SingleTxtGR"/>
      </w:pPr>
      <w:r>
        <w:t>118.</w:t>
      </w:r>
      <w:r>
        <w:tab/>
      </w:r>
      <w:r w:rsidR="00E37138">
        <w:t>Намибия приветствует позицию Комитета, давшего согласие на сведение тринадцатого, четырнадцатого и пятнадцатого периодических докладов в ед</w:t>
      </w:r>
      <w:r w:rsidR="00E37138">
        <w:t>и</w:t>
      </w:r>
      <w:r w:rsidR="00E37138">
        <w:t>ный документ, который будет представлен к 31 июля 2012 года.</w:t>
      </w:r>
    </w:p>
    <w:p w:rsidR="00E37138" w:rsidRPr="00C175B4" w:rsidRDefault="00E37138" w:rsidP="00BB765E">
      <w:pPr>
        <w:pStyle w:val="HChGR"/>
      </w:pPr>
      <w:r w:rsidRPr="00800FD4">
        <w:tab/>
      </w:r>
      <w:r>
        <w:rPr>
          <w:lang w:val="en-US"/>
        </w:rPr>
        <w:t>IV</w:t>
      </w:r>
      <w:r w:rsidRPr="00C175B4">
        <w:t>.</w:t>
      </w:r>
      <w:r w:rsidRPr="00C175B4">
        <w:tab/>
      </w:r>
      <w:r>
        <w:t>Часть</w:t>
      </w:r>
      <w:r w:rsidRPr="00C175B4">
        <w:t xml:space="preserve"> </w:t>
      </w:r>
      <w:r>
        <w:rPr>
          <w:lang w:val="en-US"/>
        </w:rPr>
        <w:t>II</w:t>
      </w:r>
      <w:r w:rsidRPr="00C175B4">
        <w:t xml:space="preserve">: </w:t>
      </w:r>
      <w:r w:rsidR="00BD6D4C">
        <w:t>и</w:t>
      </w:r>
      <w:r>
        <w:t>нформация о материальных правах, признаваемых на основании соответствующих статей Конвенции</w:t>
      </w:r>
      <w:r w:rsidRPr="00C175B4">
        <w:t xml:space="preserve"> </w:t>
      </w:r>
    </w:p>
    <w:p w:rsidR="00E37138" w:rsidRPr="003A4B22" w:rsidRDefault="00E37138" w:rsidP="00BB765E">
      <w:pPr>
        <w:pStyle w:val="H1GR"/>
      </w:pPr>
      <w:r w:rsidRPr="00C175B4">
        <w:tab/>
      </w:r>
      <w:r w:rsidRPr="00C175B4">
        <w:tab/>
      </w:r>
      <w:r>
        <w:t>Статья</w:t>
      </w:r>
      <w:r w:rsidRPr="003A4B22">
        <w:t xml:space="preserve"> 1</w:t>
      </w:r>
    </w:p>
    <w:p w:rsidR="00E37138" w:rsidRPr="003A4B22" w:rsidRDefault="00E37138" w:rsidP="003A4B22">
      <w:pPr>
        <w:pStyle w:val="H23GR"/>
      </w:pPr>
      <w:r w:rsidRPr="003A4B22">
        <w:tab/>
        <w:t>1.</w:t>
      </w:r>
      <w:r w:rsidRPr="003A4B22">
        <w:tab/>
        <w:t>Определение расовой дискриминации</w:t>
      </w:r>
    </w:p>
    <w:p w:rsidR="00E37138" w:rsidRPr="002763E5" w:rsidRDefault="003A4B22" w:rsidP="003A4B22">
      <w:pPr>
        <w:pStyle w:val="SingleTxtGR"/>
      </w:pPr>
      <w:r>
        <w:t>119.</w:t>
      </w:r>
      <w:r>
        <w:tab/>
      </w:r>
      <w:r w:rsidR="00E37138">
        <w:t>Правительство</w:t>
      </w:r>
      <w:r w:rsidR="00E37138" w:rsidRPr="00C175B4">
        <w:t xml:space="preserve"> </w:t>
      </w:r>
      <w:r w:rsidR="00E37138">
        <w:t>продолжит</w:t>
      </w:r>
      <w:r w:rsidR="00E37138" w:rsidRPr="00C175B4">
        <w:t xml:space="preserve"> </w:t>
      </w:r>
      <w:r w:rsidR="00E37138">
        <w:t>свои</w:t>
      </w:r>
      <w:r w:rsidR="00E37138" w:rsidRPr="00C175B4">
        <w:t xml:space="preserve"> </w:t>
      </w:r>
      <w:r w:rsidR="00E37138">
        <w:t>усилия</w:t>
      </w:r>
      <w:r w:rsidR="00E37138" w:rsidRPr="00C175B4">
        <w:t xml:space="preserve"> </w:t>
      </w:r>
      <w:r w:rsidR="00E37138">
        <w:t>по</w:t>
      </w:r>
      <w:r w:rsidR="00E37138" w:rsidRPr="00C175B4">
        <w:t xml:space="preserve"> </w:t>
      </w:r>
      <w:r w:rsidR="00E37138">
        <w:t>принятию</w:t>
      </w:r>
      <w:r w:rsidR="00E37138" w:rsidRPr="00C175B4">
        <w:t xml:space="preserve"> </w:t>
      </w:r>
      <w:r w:rsidR="00E37138">
        <w:t>мер</w:t>
      </w:r>
      <w:r w:rsidR="00E37138" w:rsidRPr="00C175B4">
        <w:t xml:space="preserve"> </w:t>
      </w:r>
      <w:r w:rsidR="00E37138">
        <w:t>для</w:t>
      </w:r>
      <w:r w:rsidR="00E37138" w:rsidRPr="00C175B4">
        <w:t xml:space="preserve"> </w:t>
      </w:r>
      <w:r w:rsidR="00E37138">
        <w:t>обеспечения</w:t>
      </w:r>
      <w:r w:rsidR="00E37138" w:rsidRPr="00C175B4">
        <w:t xml:space="preserve"> </w:t>
      </w:r>
      <w:r w:rsidR="00E37138">
        <w:t>соответствия</w:t>
      </w:r>
      <w:r w:rsidR="00E37138" w:rsidRPr="00C175B4">
        <w:t xml:space="preserve"> </w:t>
      </w:r>
      <w:r w:rsidR="00E37138">
        <w:t>норм</w:t>
      </w:r>
      <w:r w:rsidR="00E37138" w:rsidRPr="00C175B4">
        <w:t xml:space="preserve"> </w:t>
      </w:r>
      <w:r w:rsidR="00E37138">
        <w:t>его</w:t>
      </w:r>
      <w:r w:rsidR="00E37138" w:rsidRPr="00C175B4">
        <w:t xml:space="preserve"> </w:t>
      </w:r>
      <w:r w:rsidR="00E37138">
        <w:t>внутреннего</w:t>
      </w:r>
      <w:r w:rsidR="00E37138" w:rsidRPr="00C175B4">
        <w:t xml:space="preserve"> </w:t>
      </w:r>
      <w:r w:rsidR="00E37138">
        <w:t>права</w:t>
      </w:r>
      <w:r w:rsidR="00E37138" w:rsidRPr="00C175B4">
        <w:t xml:space="preserve"> </w:t>
      </w:r>
      <w:r w:rsidR="00E37138">
        <w:t>с</w:t>
      </w:r>
      <w:r w:rsidR="00E37138" w:rsidRPr="00C175B4">
        <w:t xml:space="preserve"> </w:t>
      </w:r>
      <w:r w:rsidR="00E37138">
        <w:t>положениями международных с</w:t>
      </w:r>
      <w:r w:rsidR="00E37138">
        <w:t>о</w:t>
      </w:r>
      <w:r w:rsidR="00E37138">
        <w:t>глашений, ратифицированных Намибией. В этой связи программы по провед</w:t>
      </w:r>
      <w:r w:rsidR="00E37138">
        <w:t>е</w:t>
      </w:r>
      <w:r w:rsidR="00E37138">
        <w:t>нию реформы и развитию права и разработке законодательных актов в рамках Министерства юстиции предусматривают исследования и поддержку подгото</w:t>
      </w:r>
      <w:r w:rsidR="00E37138">
        <w:t>в</w:t>
      </w:r>
      <w:r w:rsidR="00E37138">
        <w:t>ки нового законодательства в целях устранения дискриминационных законов эпохи апартеида, а также разработку нового законодательства, которое бы соо</w:t>
      </w:r>
      <w:r w:rsidR="00E37138">
        <w:t>т</w:t>
      </w:r>
      <w:r w:rsidR="00E37138">
        <w:t>ветствовало международным стандартам, включая внесение поправки в опр</w:t>
      </w:r>
      <w:r w:rsidR="00E37138">
        <w:t>е</w:t>
      </w:r>
      <w:r w:rsidR="00E37138">
        <w:t xml:space="preserve">деление, содержащееся в Законе о запрещении расовой дискриминации № 26 от 1991 года с поправками, внесенными в него Законом 1998 года. </w:t>
      </w:r>
    </w:p>
    <w:p w:rsidR="00E37138" w:rsidRPr="003A4B22" w:rsidRDefault="00E37138" w:rsidP="003A4B22">
      <w:pPr>
        <w:pStyle w:val="H1GR"/>
      </w:pPr>
      <w:r w:rsidRPr="002763E5">
        <w:tab/>
      </w:r>
      <w:r w:rsidRPr="002763E5">
        <w:tab/>
      </w:r>
      <w:r w:rsidRPr="003A4B22">
        <w:t>Статья 2</w:t>
      </w:r>
    </w:p>
    <w:p w:rsidR="00E37138" w:rsidRPr="002763E5" w:rsidRDefault="00E37138" w:rsidP="003A4B22">
      <w:pPr>
        <w:pStyle w:val="H23GR"/>
      </w:pPr>
      <w:r w:rsidRPr="002763E5">
        <w:tab/>
        <w:t>2.</w:t>
      </w:r>
      <w:r w:rsidRPr="002763E5">
        <w:tab/>
      </w:r>
      <w:r>
        <w:t>Политика</w:t>
      </w:r>
      <w:r w:rsidRPr="002763E5">
        <w:t xml:space="preserve"> </w:t>
      </w:r>
      <w:r>
        <w:t>ликвидации</w:t>
      </w:r>
      <w:r w:rsidRPr="002763E5">
        <w:t xml:space="preserve"> </w:t>
      </w:r>
      <w:r>
        <w:t>всех</w:t>
      </w:r>
      <w:r w:rsidRPr="002763E5">
        <w:t xml:space="preserve"> </w:t>
      </w:r>
      <w:r>
        <w:t>форм</w:t>
      </w:r>
      <w:r w:rsidRPr="002763E5">
        <w:t xml:space="preserve"> </w:t>
      </w:r>
      <w:r>
        <w:t>расовой</w:t>
      </w:r>
      <w:r w:rsidRPr="002763E5">
        <w:t xml:space="preserve"> </w:t>
      </w:r>
      <w:r>
        <w:t>дискриминации</w:t>
      </w:r>
    </w:p>
    <w:p w:rsidR="00E37138" w:rsidRPr="00C175B4" w:rsidRDefault="003A4B22" w:rsidP="00BD6D4C">
      <w:pPr>
        <w:pStyle w:val="SingleTxtGR"/>
      </w:pPr>
      <w:r>
        <w:t>120.</w:t>
      </w:r>
      <w:r>
        <w:tab/>
      </w:r>
      <w:r w:rsidR="00E37138">
        <w:t>Конституция Намибии не содержит конкретного положения, обеспечив</w:t>
      </w:r>
      <w:r w:rsidR="00E37138">
        <w:t>а</w:t>
      </w:r>
      <w:r w:rsidR="00E37138">
        <w:t>ющего защиту групп лиц, однако статью 10 Конституции можно широко толк</w:t>
      </w:r>
      <w:r w:rsidR="00E37138">
        <w:t>о</w:t>
      </w:r>
      <w:r w:rsidR="00E37138">
        <w:t>вать как гарантирующую такие права на основании положений, согласно кот</w:t>
      </w:r>
      <w:r w:rsidR="00E37138">
        <w:t>о</w:t>
      </w:r>
      <w:r w:rsidR="00E37138">
        <w:t>рым "все лица равны перед законом. Ни одно лицо не может подвергаться ди</w:t>
      </w:r>
      <w:r w:rsidR="00E37138">
        <w:t>с</w:t>
      </w:r>
      <w:r w:rsidR="00E37138">
        <w:t>криминации по признаку пола, расы, цвета кожи, этнического происхождения, вероисповедания, убеждений и социального или экономического положения". Можно</w:t>
      </w:r>
      <w:r w:rsidR="00E37138" w:rsidRPr="00C175B4">
        <w:t xml:space="preserve"> </w:t>
      </w:r>
      <w:r w:rsidR="00E37138">
        <w:t>говорить</w:t>
      </w:r>
      <w:r w:rsidR="00E37138" w:rsidRPr="00C175B4">
        <w:t xml:space="preserve">, </w:t>
      </w:r>
      <w:r w:rsidR="00E37138">
        <w:t>что</w:t>
      </w:r>
      <w:r w:rsidR="00E37138" w:rsidRPr="00C175B4">
        <w:t xml:space="preserve"> </w:t>
      </w:r>
      <w:r w:rsidR="00E37138">
        <w:t>лица</w:t>
      </w:r>
      <w:r w:rsidR="00E37138" w:rsidRPr="00C175B4">
        <w:t xml:space="preserve">, </w:t>
      </w:r>
      <w:r w:rsidR="00E37138">
        <w:t>защищаемые</w:t>
      </w:r>
      <w:r w:rsidR="00E37138" w:rsidRPr="00C175B4">
        <w:t xml:space="preserve"> </w:t>
      </w:r>
      <w:r w:rsidR="00E37138">
        <w:t>этим</w:t>
      </w:r>
      <w:r w:rsidR="00E37138" w:rsidRPr="00C175B4">
        <w:t xml:space="preserve"> </w:t>
      </w:r>
      <w:r w:rsidR="00E37138">
        <w:t>положением</w:t>
      </w:r>
      <w:r w:rsidR="00E37138" w:rsidRPr="00C175B4">
        <w:t xml:space="preserve">, </w:t>
      </w:r>
      <w:r w:rsidR="00E37138">
        <w:t>принадлежат</w:t>
      </w:r>
      <w:r w:rsidR="00E37138" w:rsidRPr="00C175B4">
        <w:t xml:space="preserve"> </w:t>
      </w:r>
      <w:r w:rsidR="00E37138">
        <w:t>к</w:t>
      </w:r>
      <w:r w:rsidR="00E37138" w:rsidRPr="00C175B4">
        <w:t xml:space="preserve"> </w:t>
      </w:r>
      <w:r w:rsidR="00E37138">
        <w:t>определенной</w:t>
      </w:r>
      <w:r w:rsidR="00E37138" w:rsidRPr="00C175B4">
        <w:t xml:space="preserve"> </w:t>
      </w:r>
      <w:r w:rsidR="00E37138">
        <w:t>группе</w:t>
      </w:r>
      <w:r w:rsidR="00E37138" w:rsidRPr="00C175B4">
        <w:t xml:space="preserve">, </w:t>
      </w:r>
      <w:r w:rsidR="00E37138">
        <w:t>которая</w:t>
      </w:r>
      <w:r w:rsidR="00E37138" w:rsidRPr="00C175B4">
        <w:t xml:space="preserve"> </w:t>
      </w:r>
      <w:r w:rsidR="00E37138">
        <w:t>складывается</w:t>
      </w:r>
      <w:r w:rsidR="00E37138" w:rsidRPr="00C175B4">
        <w:t xml:space="preserve"> </w:t>
      </w:r>
      <w:r w:rsidR="00E37138">
        <w:t>естественным</w:t>
      </w:r>
      <w:r w:rsidR="00E37138" w:rsidRPr="00C175B4">
        <w:t xml:space="preserve"> </w:t>
      </w:r>
      <w:r w:rsidR="00E37138">
        <w:t>образом</w:t>
      </w:r>
      <w:r w:rsidR="00E37138" w:rsidRPr="00C175B4">
        <w:t xml:space="preserve"> </w:t>
      </w:r>
      <w:r w:rsidR="00E37138">
        <w:t>или</w:t>
      </w:r>
      <w:r w:rsidR="00E37138" w:rsidRPr="00C175B4">
        <w:t xml:space="preserve"> </w:t>
      </w:r>
      <w:r w:rsidR="00E37138">
        <w:t>по</w:t>
      </w:r>
      <w:r w:rsidR="00E37138" w:rsidRPr="00C175B4">
        <w:t xml:space="preserve"> </w:t>
      </w:r>
      <w:r w:rsidR="00E37138">
        <w:t>их</w:t>
      </w:r>
      <w:r w:rsidR="00E37138" w:rsidRPr="00C175B4">
        <w:t xml:space="preserve"> </w:t>
      </w:r>
      <w:r w:rsidR="00E37138">
        <w:t>усмотрению</w:t>
      </w:r>
      <w:r w:rsidR="00E37138" w:rsidRPr="00C175B4">
        <w:t xml:space="preserve">. </w:t>
      </w:r>
    </w:p>
    <w:p w:rsidR="00E37138" w:rsidRPr="002763E5" w:rsidRDefault="003A4B22" w:rsidP="003A4B22">
      <w:pPr>
        <w:pStyle w:val="SingleTxtGR"/>
      </w:pPr>
      <w:r>
        <w:t>121.</w:t>
      </w:r>
      <w:r>
        <w:tab/>
      </w:r>
      <w:r w:rsidR="00F80509">
        <w:t xml:space="preserve">Статья </w:t>
      </w:r>
      <w:r w:rsidR="00E37138" w:rsidRPr="00C175B4">
        <w:t xml:space="preserve">23 </w:t>
      </w:r>
      <w:r w:rsidR="00E37138">
        <w:t>Конституции</w:t>
      </w:r>
      <w:r w:rsidR="00E37138" w:rsidRPr="00C175B4">
        <w:t xml:space="preserve"> </w:t>
      </w:r>
      <w:r w:rsidR="00E37138">
        <w:t>Намибии</w:t>
      </w:r>
      <w:r w:rsidR="00E37138" w:rsidRPr="00C175B4">
        <w:t xml:space="preserve"> </w:t>
      </w:r>
      <w:r w:rsidR="00E37138">
        <w:t>также</w:t>
      </w:r>
      <w:r w:rsidR="00E37138" w:rsidRPr="00C175B4">
        <w:t xml:space="preserve"> </w:t>
      </w:r>
      <w:r w:rsidR="00E37138">
        <w:t>запрещает</w:t>
      </w:r>
      <w:r w:rsidR="00E37138" w:rsidRPr="00C175B4">
        <w:t xml:space="preserve"> </w:t>
      </w:r>
      <w:r w:rsidR="00E37138">
        <w:t>практику расовой ди</w:t>
      </w:r>
      <w:r w:rsidR="00E37138">
        <w:t>с</w:t>
      </w:r>
      <w:r w:rsidR="00E37138">
        <w:t>криминации, а также пропаганду и воплощ</w:t>
      </w:r>
      <w:r w:rsidR="00F25EC6">
        <w:t>ение идеологии апартеида. Кр</w:t>
      </w:r>
      <w:r w:rsidR="00F25EC6">
        <w:t>о</w:t>
      </w:r>
      <w:r w:rsidR="00F25EC6">
        <w:t>ме </w:t>
      </w:r>
      <w:r w:rsidR="00E37138">
        <w:t>того, парламент принял Закон о запрещении расовой дискриминации № 26 от 1991 года с поправками, внесенными в него Законом о поправках к Закону о запрещении расовой дискриминации № 26 от 1998 года, на основании полож</w:t>
      </w:r>
      <w:r w:rsidR="00E37138">
        <w:t>е</w:t>
      </w:r>
      <w:r w:rsidR="00E37138">
        <w:t>ний статьи 23 Конституции Намибии. Основной закон предусматривает уголо</w:t>
      </w:r>
      <w:r w:rsidR="00E37138">
        <w:t>в</w:t>
      </w:r>
      <w:r w:rsidR="00E37138">
        <w:t>ную ответственность за некоторые действия и практику расовой дискримин</w:t>
      </w:r>
      <w:r w:rsidR="00E37138">
        <w:t>а</w:t>
      </w:r>
      <w:r w:rsidR="00E37138">
        <w:t>ции и апартеида в связи с пользованием общественными местами, а также предоставлением товаров и услуг, недвижимости, образования и медицинских учреждений, занятости, участия в объединениях, богослужений, а также по</w:t>
      </w:r>
      <w:r w:rsidR="00E37138">
        <w:t>д</w:t>
      </w:r>
      <w:r w:rsidR="00E37138">
        <w:t xml:space="preserve">стрекательства к расовой вражде и насильственным действиям. </w:t>
      </w:r>
    </w:p>
    <w:p w:rsidR="00E37138" w:rsidRPr="002763E5" w:rsidRDefault="003A4B22" w:rsidP="003A4B22">
      <w:pPr>
        <w:pStyle w:val="SingleTxtGR"/>
      </w:pPr>
      <w:r>
        <w:lastRenderedPageBreak/>
        <w:t>122.</w:t>
      </w:r>
      <w:r>
        <w:tab/>
      </w:r>
      <w:r w:rsidR="00E37138">
        <w:t>В Намибии действуют НПО, которые ведут борьбу с расовой дискрим</w:t>
      </w:r>
      <w:r w:rsidR="00E37138">
        <w:t>и</w:t>
      </w:r>
      <w:r w:rsidR="00E37138">
        <w:t>нацией и выступают за укрепление взаимопонимания, такие как НАНГОФ и Центр правовой помощи (ЦПП). ЦПП является правовым центром, который о</w:t>
      </w:r>
      <w:r w:rsidR="00E37138">
        <w:t>т</w:t>
      </w:r>
      <w:r w:rsidR="00E37138">
        <w:t>стаивает общественные интересы и защищает главным образом гражданские и политические права, в том числе право</w:t>
      </w:r>
      <w:r>
        <w:t xml:space="preserve"> не подвергаться дискриминации.</w:t>
      </w:r>
      <w:r>
        <w:br/>
      </w:r>
      <w:r w:rsidR="00E37138">
        <w:t>Они добились значительных успехов в деле поощрения защиты таких прав. ЦПП также поддерживает правительство в проведении правовой реформы и, в частности, предоставляет свои материалы при подготовке законодательства, п</w:t>
      </w:r>
      <w:r w:rsidR="00E37138">
        <w:t>о</w:t>
      </w:r>
      <w:r w:rsidR="00E37138">
        <w:t>священного гендерным проблемам и правам человека</w:t>
      </w:r>
      <w:r w:rsidR="00E37138" w:rsidRPr="00C175B4">
        <w:t xml:space="preserve">. </w:t>
      </w:r>
    </w:p>
    <w:p w:rsidR="00E37138" w:rsidRPr="002763E5" w:rsidRDefault="003A4B22" w:rsidP="003A4B22">
      <w:pPr>
        <w:pStyle w:val="SingleTxtGR"/>
      </w:pPr>
      <w:r>
        <w:t>123.</w:t>
      </w:r>
      <w:r>
        <w:tab/>
      </w:r>
      <w:r w:rsidR="00E37138">
        <w:t>"</w:t>
      </w:r>
      <w:proofErr w:type="spellStart"/>
      <w:r w:rsidR="00E37138">
        <w:t>Намрайтс</w:t>
      </w:r>
      <w:proofErr w:type="spellEnd"/>
      <w:r w:rsidR="00E37138">
        <w:t>", известная ранее под названием "Национальное общество защиты прав человека", является еще одной правозащитной организацией, к</w:t>
      </w:r>
      <w:r w:rsidR="00E37138">
        <w:t>о</w:t>
      </w:r>
      <w:r w:rsidR="00E37138">
        <w:t>торая следит за соблюдением прав человека в стране со времени своего созд</w:t>
      </w:r>
      <w:r w:rsidR="00E37138">
        <w:t>а</w:t>
      </w:r>
      <w:r w:rsidR="00E37138">
        <w:t>ния в 1989 году. Она стремится к достижению таких целей, как поощрение по</w:t>
      </w:r>
      <w:r w:rsidR="00E37138">
        <w:t>д</w:t>
      </w:r>
      <w:r w:rsidR="00E37138">
        <w:t xml:space="preserve">отчетности, доступности и </w:t>
      </w:r>
      <w:proofErr w:type="spellStart"/>
      <w:r w:rsidR="00E37138">
        <w:t>транспарентности</w:t>
      </w:r>
      <w:proofErr w:type="spellEnd"/>
      <w:r w:rsidR="00E37138">
        <w:t xml:space="preserve"> в области государственно-административной деятельности и содействия децентрализации политической власти на основе активного и полного участия общественности. </w:t>
      </w:r>
    </w:p>
    <w:p w:rsidR="00E37138" w:rsidRPr="002763E5" w:rsidRDefault="003A4B22" w:rsidP="003A4B22">
      <w:pPr>
        <w:pStyle w:val="SingleTxtGR"/>
      </w:pPr>
      <w:r>
        <w:t>124.</w:t>
      </w:r>
      <w:r>
        <w:tab/>
      </w:r>
      <w:r w:rsidR="00E37138">
        <w:t>Конституция Намибии стала итогом борьбы за суверенитет и права чел</w:t>
      </w:r>
      <w:r w:rsidR="00E37138">
        <w:t>о</w:t>
      </w:r>
      <w:r w:rsidR="00E37138">
        <w:t>века и нацелена на сохранение основопол</w:t>
      </w:r>
      <w:r>
        <w:t>агающих прав человека и свобод.</w:t>
      </w:r>
      <w:r>
        <w:br/>
      </w:r>
      <w:r w:rsidR="00E37138">
        <w:t>Это нашло отражение в ее преамбуле, где говорится, что Намибия является "с</w:t>
      </w:r>
      <w:r w:rsidR="00E37138">
        <w:t>у</w:t>
      </w:r>
      <w:r w:rsidR="00E37138">
        <w:t>веренным, светским, демократическим и унитарным государством, базиру</w:t>
      </w:r>
      <w:r w:rsidR="00E37138">
        <w:t>ю</w:t>
      </w:r>
      <w:r w:rsidR="00E37138">
        <w:t xml:space="preserve">щимся на принципах демократии, верховенства законов и правосудия для всех". </w:t>
      </w:r>
    </w:p>
    <w:p w:rsidR="00E37138" w:rsidRPr="002763E5" w:rsidRDefault="003A4B22" w:rsidP="003A4B22">
      <w:pPr>
        <w:pStyle w:val="SingleTxtGR"/>
      </w:pPr>
      <w:r>
        <w:t>125.</w:t>
      </w:r>
      <w:r>
        <w:tab/>
      </w:r>
      <w:r w:rsidR="00E37138">
        <w:t>Намибия принимает конкретные меры по обеспечению всестороннего развития и защиты определенных расовых групп или лиц, с тем чтобы гарант</w:t>
      </w:r>
      <w:r w:rsidR="00E37138">
        <w:t>и</w:t>
      </w:r>
      <w:r w:rsidR="00E37138">
        <w:t>ровать полное и равное осуществление прав человека и основных свобод. Намибия предоставляет бесплатное образование народности сан в знак призн</w:t>
      </w:r>
      <w:r w:rsidR="00E37138">
        <w:t>а</w:t>
      </w:r>
      <w:r w:rsidR="00E37138">
        <w:t>ния того, что образование является фак</w:t>
      </w:r>
      <w:r>
        <w:t>тором, способствующим развитию.</w:t>
      </w:r>
      <w:r>
        <w:br/>
      </w:r>
      <w:r w:rsidR="00E37138">
        <w:t>В 2005 году Кабинет одобрил Программу развития народности сан, с тем чтобы позволить этой общине постепенно восстановить контроль за своей судьбой и обеспечить доступ к земле, образованию, занятости и равенству, как это пред</w:t>
      </w:r>
      <w:r w:rsidR="00E37138">
        <w:t>у</w:t>
      </w:r>
      <w:r w:rsidR="00E37138">
        <w:t xml:space="preserve">смотрено в международных договорах по правам человека. С 2007 года эта Программа была также распространена на другие группы, включая </w:t>
      </w:r>
      <w:proofErr w:type="spellStart"/>
      <w:r w:rsidR="00E37138">
        <w:t>Оватуе</w:t>
      </w:r>
      <w:proofErr w:type="spellEnd"/>
      <w:r w:rsidR="00E37138">
        <w:t xml:space="preserve"> и </w:t>
      </w:r>
      <w:proofErr w:type="spellStart"/>
      <w:r w:rsidR="00E37138">
        <w:t>Оватжимба</w:t>
      </w:r>
      <w:proofErr w:type="spellEnd"/>
      <w:r w:rsidR="00E37138">
        <w:t xml:space="preserve">, с учетом их потребностей. </w:t>
      </w:r>
    </w:p>
    <w:p w:rsidR="00E37138" w:rsidRPr="002763E5" w:rsidRDefault="00E37138" w:rsidP="00BB765E">
      <w:pPr>
        <w:pStyle w:val="H23GR"/>
      </w:pPr>
      <w:r w:rsidRPr="002763E5">
        <w:tab/>
        <w:t>3.</w:t>
      </w:r>
      <w:r w:rsidRPr="002763E5">
        <w:tab/>
      </w:r>
      <w:r>
        <w:t>Конкретная</w:t>
      </w:r>
      <w:r w:rsidRPr="002763E5">
        <w:t xml:space="preserve"> </w:t>
      </w:r>
      <w:r>
        <w:t>и</w:t>
      </w:r>
      <w:r w:rsidRPr="002763E5">
        <w:t xml:space="preserve"> </w:t>
      </w:r>
      <w:r>
        <w:t>подробная</w:t>
      </w:r>
      <w:r w:rsidRPr="002763E5">
        <w:t xml:space="preserve"> </w:t>
      </w:r>
      <w:r>
        <w:t>информация</w:t>
      </w:r>
      <w:r w:rsidRPr="002763E5">
        <w:t xml:space="preserve"> </w:t>
      </w:r>
      <w:r>
        <w:t>о</w:t>
      </w:r>
      <w:r w:rsidRPr="002763E5">
        <w:t xml:space="preserve"> </w:t>
      </w:r>
      <w:r>
        <w:t>законодательных</w:t>
      </w:r>
      <w:r w:rsidRPr="002763E5">
        <w:t xml:space="preserve">, </w:t>
      </w:r>
      <w:r>
        <w:t>судебных</w:t>
      </w:r>
      <w:r w:rsidRPr="002763E5">
        <w:t xml:space="preserve">, </w:t>
      </w:r>
      <w:r>
        <w:t>административных</w:t>
      </w:r>
      <w:r w:rsidRPr="002763E5">
        <w:t xml:space="preserve"> </w:t>
      </w:r>
      <w:r>
        <w:t>или</w:t>
      </w:r>
      <w:r w:rsidRPr="002763E5">
        <w:t xml:space="preserve"> </w:t>
      </w:r>
      <w:r>
        <w:t>иных</w:t>
      </w:r>
      <w:r w:rsidRPr="002763E5">
        <w:t xml:space="preserve"> </w:t>
      </w:r>
      <w:r>
        <w:t>мерах</w:t>
      </w:r>
    </w:p>
    <w:p w:rsidR="00E37138" w:rsidRPr="002763E5" w:rsidRDefault="003A4B22" w:rsidP="003A4B22">
      <w:pPr>
        <w:pStyle w:val="SingleTxtGR"/>
      </w:pPr>
      <w:r>
        <w:t>126.</w:t>
      </w:r>
      <w:r>
        <w:tab/>
      </w:r>
      <w:r w:rsidR="00E37138">
        <w:t xml:space="preserve">Пункт 1 статьи 23 Конституции Намибии запрещает практику расовой дискриминации, а также пропаганду и </w:t>
      </w:r>
      <w:r w:rsidR="00593541">
        <w:t>воплощение идеологии апартеида.</w:t>
      </w:r>
      <w:r w:rsidR="00593541">
        <w:br/>
      </w:r>
      <w:r w:rsidR="00F25EC6">
        <w:t>В этой же статье</w:t>
      </w:r>
      <w:r w:rsidR="00E37138">
        <w:t xml:space="preserve"> далее указано, что практика расовой дискриминации и ее пр</w:t>
      </w:r>
      <w:r w:rsidR="00E37138">
        <w:t>о</w:t>
      </w:r>
      <w:r w:rsidR="00E37138">
        <w:t xml:space="preserve">паганда должны преследоваться обычными судами как уголовные преступления с применением такого наказания, которое парламент может установить своим решением. </w:t>
      </w:r>
    </w:p>
    <w:p w:rsidR="00E37138" w:rsidRPr="002763E5" w:rsidRDefault="003A4B22" w:rsidP="003A4B22">
      <w:pPr>
        <w:pStyle w:val="SingleTxtGR"/>
      </w:pPr>
      <w:r>
        <w:t>127.</w:t>
      </w:r>
      <w:r>
        <w:tab/>
      </w:r>
      <w:r w:rsidR="00E37138">
        <w:t>Со</w:t>
      </w:r>
      <w:r w:rsidR="00E37138" w:rsidRPr="00E51ADF">
        <w:t xml:space="preserve"> </w:t>
      </w:r>
      <w:r w:rsidR="00E37138">
        <w:t>времени</w:t>
      </w:r>
      <w:r w:rsidR="00E37138" w:rsidRPr="00E51ADF">
        <w:t xml:space="preserve"> </w:t>
      </w:r>
      <w:r w:rsidR="00E37138">
        <w:t>вступления</w:t>
      </w:r>
      <w:r w:rsidR="00E37138" w:rsidRPr="00E51ADF">
        <w:t xml:space="preserve"> </w:t>
      </w:r>
      <w:r w:rsidR="00E37138">
        <w:t>в</w:t>
      </w:r>
      <w:r w:rsidR="00E37138" w:rsidRPr="00E51ADF">
        <w:t xml:space="preserve"> </w:t>
      </w:r>
      <w:r w:rsidR="00E37138">
        <w:t>силу Конституции Намибии парламент принял Закон о запрещении расовой дискриминации № 26 от 1991 года с внесенными в него поправками. Это основной закон, который предусматривает уголовную о</w:t>
      </w:r>
      <w:r w:rsidR="00E37138">
        <w:t>т</w:t>
      </w:r>
      <w:r w:rsidR="00E37138">
        <w:t xml:space="preserve">ветственность за акты расовой дискриминации и запрещает пропаганду расовой дискриминации и практику апартеида. </w:t>
      </w:r>
    </w:p>
    <w:p w:rsidR="00E37138" w:rsidRPr="002763E5" w:rsidRDefault="003A4B22" w:rsidP="003A4B22">
      <w:pPr>
        <w:pStyle w:val="SingleTxtGR"/>
      </w:pPr>
      <w:r>
        <w:t>128.</w:t>
      </w:r>
      <w:r>
        <w:tab/>
      </w:r>
      <w:r w:rsidR="00E37138">
        <w:t>В соответствии с Конституцией и законодательством Верховный коми</w:t>
      </w:r>
      <w:r w:rsidR="00E37138">
        <w:t>с</w:t>
      </w:r>
      <w:r w:rsidR="00E37138">
        <w:t>сар по делам защиты прав граждан уполномочен призывать государственные и частные учреждения к порядку, когда они виновны в проявлениях расовой ди</w:t>
      </w:r>
      <w:r w:rsidR="00E37138">
        <w:t>с</w:t>
      </w:r>
      <w:r w:rsidR="00E37138">
        <w:lastRenderedPageBreak/>
        <w:t xml:space="preserve">криминации, в рамках своего мандата по поощрению и защите основных прав человека. </w:t>
      </w:r>
    </w:p>
    <w:p w:rsidR="00E37138" w:rsidRPr="002763E5" w:rsidRDefault="003A4B22" w:rsidP="003A4B22">
      <w:pPr>
        <w:pStyle w:val="SingleTxtGR"/>
      </w:pPr>
      <w:r>
        <w:t>129.</w:t>
      </w:r>
      <w:r>
        <w:tab/>
      </w:r>
      <w:r w:rsidR="00E37138">
        <w:t>После обретения независимости правительство провозгласило политику национального примирения и содействует терпимости, взаимопониманию и с</w:t>
      </w:r>
      <w:r w:rsidR="00E37138">
        <w:t>о</w:t>
      </w:r>
      <w:r w:rsidR="00E37138">
        <w:t>существованию различных проживающих в Намибии культурных, этнических и расовых групп, с тем чтобы они жили в согласии как единая нация, приверже</w:t>
      </w:r>
      <w:r w:rsidR="00E37138">
        <w:t>н</w:t>
      </w:r>
      <w:r w:rsidR="00E37138">
        <w:t xml:space="preserve">ная общему делу. </w:t>
      </w:r>
    </w:p>
    <w:p w:rsidR="00E37138" w:rsidRPr="003A4B22" w:rsidRDefault="003A4B22" w:rsidP="003A4B22">
      <w:pPr>
        <w:pStyle w:val="SingleTxtGR"/>
      </w:pPr>
      <w:r>
        <w:t>130.</w:t>
      </w:r>
      <w:r>
        <w:tab/>
      </w:r>
      <w:r w:rsidR="00E37138">
        <w:t>Как</w:t>
      </w:r>
      <w:r w:rsidR="00E37138" w:rsidRPr="00E51ADF">
        <w:t xml:space="preserve"> </w:t>
      </w:r>
      <w:r w:rsidR="00E37138">
        <w:t>предусмотрено</w:t>
      </w:r>
      <w:r w:rsidR="00E37138" w:rsidRPr="00E51ADF">
        <w:t xml:space="preserve"> </w:t>
      </w:r>
      <w:r w:rsidR="00E37138">
        <w:t>в</w:t>
      </w:r>
      <w:r w:rsidR="00E37138" w:rsidRPr="00E51ADF">
        <w:t xml:space="preserve"> </w:t>
      </w:r>
      <w:r w:rsidR="00E37138">
        <w:t>статье</w:t>
      </w:r>
      <w:r w:rsidR="00E37138" w:rsidRPr="00E51ADF">
        <w:t xml:space="preserve"> 23 </w:t>
      </w:r>
      <w:r w:rsidR="00E37138">
        <w:t>Конституции Намибии</w:t>
      </w:r>
      <w:r w:rsidR="00E37138" w:rsidRPr="00E51ADF">
        <w:t xml:space="preserve">, </w:t>
      </w:r>
      <w:r w:rsidR="00E37138">
        <w:t>правительство</w:t>
      </w:r>
      <w:r w:rsidR="00E37138" w:rsidRPr="00E51ADF">
        <w:t xml:space="preserve"> </w:t>
      </w:r>
      <w:r w:rsidR="00E37138">
        <w:t>принимает</w:t>
      </w:r>
      <w:r w:rsidR="00E37138" w:rsidRPr="00E51ADF">
        <w:t xml:space="preserve"> </w:t>
      </w:r>
      <w:r w:rsidR="00E37138">
        <w:t>специальные</w:t>
      </w:r>
      <w:r w:rsidR="00E37138" w:rsidRPr="00E51ADF">
        <w:t xml:space="preserve"> </w:t>
      </w:r>
      <w:r w:rsidR="00E37138">
        <w:t>и</w:t>
      </w:r>
      <w:r w:rsidR="00E37138" w:rsidRPr="00E51ADF">
        <w:t xml:space="preserve"> </w:t>
      </w:r>
      <w:r w:rsidR="00E37138">
        <w:t>конкретные</w:t>
      </w:r>
      <w:r w:rsidR="00E37138" w:rsidRPr="00E51ADF">
        <w:t xml:space="preserve"> </w:t>
      </w:r>
      <w:r w:rsidR="00E37138">
        <w:t>меры</w:t>
      </w:r>
      <w:r w:rsidR="00E37138" w:rsidRPr="00E51ADF">
        <w:t xml:space="preserve"> </w:t>
      </w:r>
      <w:r w:rsidR="00E37138">
        <w:t>по</w:t>
      </w:r>
      <w:r w:rsidR="00E37138" w:rsidRPr="00E51ADF">
        <w:t xml:space="preserve"> </w:t>
      </w:r>
      <w:r w:rsidR="00E37138">
        <w:t>обеспечению</w:t>
      </w:r>
      <w:r w:rsidR="00E37138" w:rsidRPr="00E51ADF">
        <w:t xml:space="preserve"> </w:t>
      </w:r>
      <w:r w:rsidR="00E37138">
        <w:t>всестороннего</w:t>
      </w:r>
      <w:r w:rsidR="00E37138" w:rsidRPr="00E51ADF">
        <w:t xml:space="preserve"> </w:t>
      </w:r>
      <w:r w:rsidR="00E37138">
        <w:t>развития</w:t>
      </w:r>
      <w:r w:rsidR="00E37138" w:rsidRPr="00E51ADF">
        <w:t xml:space="preserve"> </w:t>
      </w:r>
      <w:r w:rsidR="00E37138">
        <w:t>и</w:t>
      </w:r>
      <w:r w:rsidR="00E37138" w:rsidRPr="00E51ADF">
        <w:t xml:space="preserve"> </w:t>
      </w:r>
      <w:r w:rsidR="00E37138">
        <w:t>защиты</w:t>
      </w:r>
      <w:r w:rsidR="00E37138" w:rsidRPr="00E51ADF">
        <w:t xml:space="preserve"> </w:t>
      </w:r>
      <w:r w:rsidR="00E37138">
        <w:t>определенных</w:t>
      </w:r>
      <w:r w:rsidR="00E37138" w:rsidRPr="00E51ADF">
        <w:t xml:space="preserve"> </w:t>
      </w:r>
      <w:r w:rsidR="00E37138">
        <w:t>расовых</w:t>
      </w:r>
      <w:r w:rsidR="00E37138" w:rsidRPr="00E51ADF">
        <w:t xml:space="preserve"> </w:t>
      </w:r>
      <w:r w:rsidR="00E37138">
        <w:t>групп</w:t>
      </w:r>
      <w:r w:rsidR="00E37138" w:rsidRPr="00E51ADF">
        <w:t xml:space="preserve"> </w:t>
      </w:r>
      <w:r w:rsidR="00E37138">
        <w:t>или</w:t>
      </w:r>
      <w:r w:rsidR="00E37138" w:rsidRPr="00E51ADF">
        <w:t xml:space="preserve"> </w:t>
      </w:r>
      <w:r w:rsidR="00E37138">
        <w:t>лиц</w:t>
      </w:r>
      <w:r w:rsidR="00E37138" w:rsidRPr="00E51ADF">
        <w:t xml:space="preserve">, </w:t>
      </w:r>
      <w:r w:rsidR="00E37138">
        <w:t>с</w:t>
      </w:r>
      <w:r w:rsidR="00E37138" w:rsidRPr="00E51ADF">
        <w:t xml:space="preserve"> </w:t>
      </w:r>
      <w:r w:rsidR="00E37138">
        <w:t>тем</w:t>
      </w:r>
      <w:r w:rsidR="00E37138" w:rsidRPr="00E51ADF">
        <w:t xml:space="preserve"> </w:t>
      </w:r>
      <w:r w:rsidR="00E37138">
        <w:t>чтобы</w:t>
      </w:r>
      <w:r w:rsidR="00E37138" w:rsidRPr="00E51ADF">
        <w:t xml:space="preserve"> </w:t>
      </w:r>
      <w:r w:rsidR="00E37138">
        <w:t>обесп</w:t>
      </w:r>
      <w:r w:rsidR="00E37138">
        <w:t>е</w:t>
      </w:r>
      <w:r w:rsidR="00E37138">
        <w:t>чить</w:t>
      </w:r>
      <w:r w:rsidR="00E37138" w:rsidRPr="00E51ADF">
        <w:t xml:space="preserve"> </w:t>
      </w:r>
      <w:r w:rsidR="00E37138">
        <w:t>полное</w:t>
      </w:r>
      <w:r w:rsidR="00E37138" w:rsidRPr="00E51ADF">
        <w:t xml:space="preserve"> </w:t>
      </w:r>
      <w:r w:rsidR="00E37138">
        <w:t>и</w:t>
      </w:r>
      <w:r w:rsidR="00E37138" w:rsidRPr="00E51ADF">
        <w:t xml:space="preserve"> </w:t>
      </w:r>
      <w:r w:rsidR="00E37138">
        <w:t>всестороннее</w:t>
      </w:r>
      <w:r w:rsidR="00E37138" w:rsidRPr="00E51ADF">
        <w:t xml:space="preserve"> </w:t>
      </w:r>
      <w:r w:rsidR="00E37138">
        <w:t>осуществление</w:t>
      </w:r>
      <w:r w:rsidR="00E37138" w:rsidRPr="00E51ADF">
        <w:t xml:space="preserve"> </w:t>
      </w:r>
      <w:r w:rsidR="00E37138">
        <w:t>ими</w:t>
      </w:r>
      <w:r w:rsidR="00E37138" w:rsidRPr="00E51ADF">
        <w:t xml:space="preserve"> </w:t>
      </w:r>
      <w:r w:rsidR="00E37138">
        <w:t>прав человека и основных св</w:t>
      </w:r>
      <w:r w:rsidR="00E37138">
        <w:t>о</w:t>
      </w:r>
      <w:r w:rsidR="00E37138">
        <w:t>бод. В</w:t>
      </w:r>
      <w:r w:rsidR="00E37138" w:rsidRPr="00E51ADF">
        <w:t xml:space="preserve"> </w:t>
      </w:r>
      <w:r w:rsidR="00E37138">
        <w:t>этой</w:t>
      </w:r>
      <w:r w:rsidR="00E37138" w:rsidRPr="00E51ADF">
        <w:t xml:space="preserve"> </w:t>
      </w:r>
      <w:r w:rsidR="00E37138">
        <w:t>связи</w:t>
      </w:r>
      <w:r w:rsidR="00E37138" w:rsidRPr="00E51ADF">
        <w:t xml:space="preserve"> </w:t>
      </w:r>
      <w:r w:rsidR="00E37138">
        <w:t>правительство</w:t>
      </w:r>
      <w:r w:rsidR="00E37138" w:rsidRPr="00E51ADF">
        <w:t xml:space="preserve"> </w:t>
      </w:r>
      <w:r w:rsidR="00E37138">
        <w:t>приняло</w:t>
      </w:r>
      <w:r w:rsidR="00E37138" w:rsidRPr="00E51ADF">
        <w:t xml:space="preserve"> </w:t>
      </w:r>
      <w:r w:rsidR="00E37138">
        <w:t>законодательные</w:t>
      </w:r>
      <w:r w:rsidR="00E37138" w:rsidRPr="00E51ADF">
        <w:t xml:space="preserve"> </w:t>
      </w:r>
      <w:r w:rsidR="00E37138">
        <w:t>меры</w:t>
      </w:r>
      <w:r w:rsidR="00E37138" w:rsidRPr="00E51ADF">
        <w:t xml:space="preserve"> </w:t>
      </w:r>
      <w:r w:rsidR="00E37138">
        <w:t>в</w:t>
      </w:r>
      <w:r w:rsidR="00E37138" w:rsidRPr="00E51ADF">
        <w:t xml:space="preserve"> </w:t>
      </w:r>
      <w:r w:rsidR="00E37138">
        <w:t>социальной</w:t>
      </w:r>
      <w:r w:rsidR="00E37138" w:rsidRPr="00E51ADF">
        <w:t xml:space="preserve">, </w:t>
      </w:r>
      <w:r w:rsidR="00E37138">
        <w:t>экономической</w:t>
      </w:r>
      <w:r w:rsidR="00E37138" w:rsidRPr="00E51ADF">
        <w:t xml:space="preserve"> </w:t>
      </w:r>
      <w:r w:rsidR="00E37138">
        <w:t>и</w:t>
      </w:r>
      <w:r w:rsidR="00E37138" w:rsidRPr="00E51ADF">
        <w:t xml:space="preserve"> </w:t>
      </w:r>
      <w:r w:rsidR="00E37138">
        <w:t>культурной</w:t>
      </w:r>
      <w:r w:rsidR="00E37138" w:rsidRPr="00E51ADF">
        <w:t xml:space="preserve"> </w:t>
      </w:r>
      <w:r w:rsidR="00E37138">
        <w:t>областях для оказания прямой помощи и поддер</w:t>
      </w:r>
      <w:r w:rsidR="00E37138">
        <w:t>ж</w:t>
      </w:r>
      <w:r w:rsidR="00E37138">
        <w:t>ки этим группам или лицам. Подробнее</w:t>
      </w:r>
      <w:r w:rsidR="00E37138" w:rsidRPr="003A4B22">
        <w:t xml:space="preserve"> </w:t>
      </w:r>
      <w:r w:rsidR="00E37138">
        <w:t>об</w:t>
      </w:r>
      <w:r w:rsidR="00E37138" w:rsidRPr="003A4B22">
        <w:t xml:space="preserve"> </w:t>
      </w:r>
      <w:r w:rsidR="00E37138">
        <w:t>этом</w:t>
      </w:r>
      <w:r w:rsidR="00E37138" w:rsidRPr="003A4B22">
        <w:t xml:space="preserve"> </w:t>
      </w:r>
      <w:r w:rsidR="00E37138">
        <w:t>говорится</w:t>
      </w:r>
      <w:r w:rsidR="00E37138" w:rsidRPr="003A4B22">
        <w:t xml:space="preserve"> </w:t>
      </w:r>
      <w:r w:rsidR="00E37138">
        <w:t>ниже</w:t>
      </w:r>
      <w:r w:rsidR="00E37138" w:rsidRPr="003A4B22">
        <w:t xml:space="preserve">. </w:t>
      </w:r>
    </w:p>
    <w:p w:rsidR="00E37138" w:rsidRPr="002763E5" w:rsidRDefault="003A4B22" w:rsidP="003A4B22">
      <w:pPr>
        <w:pStyle w:val="SingleTxtGR"/>
      </w:pPr>
      <w:r>
        <w:t>131.</w:t>
      </w:r>
      <w:r w:rsidR="00593541">
        <w:tab/>
      </w:r>
      <w:r w:rsidR="00E37138">
        <w:t>Правительство также проводит политику, направленную на содействие развитию малых предприятий за счет организации подготовки и предоставл</w:t>
      </w:r>
      <w:r w:rsidR="00E37138">
        <w:t>е</w:t>
      </w:r>
      <w:r w:rsidR="00E37138">
        <w:t>ния кредитов лицам, которые ранее притеснялись в силу проводившейся тогда дискриминационной политики, с тем чтобы они могли заниматься своей со</w:t>
      </w:r>
      <w:r w:rsidR="00E37138">
        <w:t>б</w:t>
      </w:r>
      <w:r w:rsidR="00E37138">
        <w:t xml:space="preserve">ственной производственно-хозяйственной деятельностью. </w:t>
      </w:r>
    </w:p>
    <w:p w:rsidR="00E37138" w:rsidRPr="002763E5" w:rsidRDefault="00593541" w:rsidP="003A4B22">
      <w:pPr>
        <w:pStyle w:val="SingleTxtGR"/>
      </w:pPr>
      <w:r>
        <w:t>132.</w:t>
      </w:r>
      <w:r>
        <w:tab/>
      </w:r>
      <w:r w:rsidR="00E37138">
        <w:t>Другие позитивные меры применяются государством при осуществлении</w:t>
      </w:r>
      <w:r w:rsidR="00E37138" w:rsidRPr="005F0F5A">
        <w:t xml:space="preserve"> </w:t>
      </w:r>
      <w:r w:rsidR="00E37138">
        <w:t xml:space="preserve">политики закупок или проведении им торгов на поставки услуг. Для этого предусмотрены льготы поставщикам, владеющим определенной процентной долей </w:t>
      </w:r>
      <w:proofErr w:type="spellStart"/>
      <w:r w:rsidR="00E37138">
        <w:t>намибийских</w:t>
      </w:r>
      <w:proofErr w:type="spellEnd"/>
      <w:r w:rsidR="00E37138">
        <w:t xml:space="preserve"> акций, прием на работу </w:t>
      </w:r>
      <w:proofErr w:type="spellStart"/>
      <w:r w:rsidR="00E37138">
        <w:t>намибийцев</w:t>
      </w:r>
      <w:proofErr w:type="spellEnd"/>
      <w:r w:rsidR="00E37138">
        <w:t xml:space="preserve"> и льготы тем лицам, которые проводят политику предоставления преимущественных прав в своей кадровой и управленческой деятельности. </w:t>
      </w:r>
    </w:p>
    <w:p w:rsidR="00E37138" w:rsidRPr="002763E5" w:rsidRDefault="00593541" w:rsidP="003A4B22">
      <w:pPr>
        <w:pStyle w:val="SingleTxtGR"/>
      </w:pPr>
      <w:r>
        <w:t>133.</w:t>
      </w:r>
      <w:r>
        <w:tab/>
      </w:r>
      <w:r w:rsidR="00E37138">
        <w:t>Правительство также занимается разработкой трансформационной пол</w:t>
      </w:r>
      <w:r w:rsidR="00E37138">
        <w:t>и</w:t>
      </w:r>
      <w:r w:rsidR="00E37138">
        <w:t>тики в области создания экономических и социальных преимуществ, которая предусматривает содействие приобретению объектов хозяйственной деятельн</w:t>
      </w:r>
      <w:r w:rsidR="00E37138">
        <w:t>о</w:t>
      </w:r>
      <w:r w:rsidR="00E37138">
        <w:t>сти группами лиц, которые ранее испыты</w:t>
      </w:r>
      <w:r>
        <w:t>вали притеснения и ограничения.</w:t>
      </w:r>
      <w:r>
        <w:br/>
      </w:r>
      <w:r w:rsidR="00E37138">
        <w:t>Эта политика пока еще не реализуется на практике, однако ее разработка п</w:t>
      </w:r>
      <w:r w:rsidR="00E37138">
        <w:t>о</w:t>
      </w:r>
      <w:r w:rsidR="00E37138">
        <w:t>служила толчком к принятию в последнее время ряда инициатив по расшир</w:t>
      </w:r>
      <w:r w:rsidR="00E37138">
        <w:t>е</w:t>
      </w:r>
      <w:r w:rsidR="00E37138">
        <w:t>нию полномочий в таких секторах, как страхование. Таким образом, принадл</w:t>
      </w:r>
      <w:r w:rsidR="00E37138">
        <w:t>е</w:t>
      </w:r>
      <w:r w:rsidR="00E37138">
        <w:t xml:space="preserve">жащие иностранцам предприятия постепенно допускают участие в них других лиц в качестве совладельцев, особенно чернокожих </w:t>
      </w:r>
      <w:proofErr w:type="spellStart"/>
      <w:r w:rsidR="00E37138">
        <w:t>намибийцев</w:t>
      </w:r>
      <w:proofErr w:type="spellEnd"/>
      <w:r w:rsidR="00E37138">
        <w:t xml:space="preserve">. </w:t>
      </w:r>
    </w:p>
    <w:p w:rsidR="00E37138" w:rsidRPr="002763E5" w:rsidRDefault="00593541" w:rsidP="003A4B22">
      <w:pPr>
        <w:pStyle w:val="SingleTxtGR"/>
      </w:pPr>
      <w:r>
        <w:t>134.</w:t>
      </w:r>
      <w:r>
        <w:tab/>
      </w:r>
      <w:r w:rsidR="00E37138">
        <w:t>Бюро</w:t>
      </w:r>
      <w:r w:rsidR="00E37138" w:rsidRPr="000154F4">
        <w:t xml:space="preserve"> </w:t>
      </w:r>
      <w:r w:rsidR="00E37138">
        <w:t>Верховного комиссара</w:t>
      </w:r>
      <w:r w:rsidR="00E37138" w:rsidRPr="000154F4">
        <w:t xml:space="preserve">, </w:t>
      </w:r>
      <w:r w:rsidR="00E37138">
        <w:t>которое</w:t>
      </w:r>
      <w:r w:rsidR="00E37138" w:rsidRPr="000154F4">
        <w:t xml:space="preserve"> </w:t>
      </w:r>
      <w:r w:rsidR="00E37138">
        <w:t>создано</w:t>
      </w:r>
      <w:r w:rsidR="00E37138" w:rsidRPr="000154F4">
        <w:t xml:space="preserve"> </w:t>
      </w:r>
      <w:r w:rsidR="00E37138">
        <w:t>на</w:t>
      </w:r>
      <w:r w:rsidR="00E37138" w:rsidRPr="000154F4">
        <w:t xml:space="preserve"> </w:t>
      </w:r>
      <w:r w:rsidR="00E37138">
        <w:t>основании</w:t>
      </w:r>
      <w:r w:rsidR="00E37138" w:rsidRPr="000154F4">
        <w:t xml:space="preserve"> </w:t>
      </w:r>
      <w:r w:rsidR="00E37138">
        <w:t>статьи</w:t>
      </w:r>
      <w:r w:rsidR="00E37138" w:rsidRPr="000154F4">
        <w:t xml:space="preserve"> 89 </w:t>
      </w:r>
      <w:r w:rsidR="00E37138">
        <w:t>Конституции</w:t>
      </w:r>
      <w:r w:rsidR="00E37138" w:rsidRPr="000154F4">
        <w:t xml:space="preserve"> </w:t>
      </w:r>
      <w:r w:rsidR="00E37138">
        <w:t>Намибии</w:t>
      </w:r>
      <w:r w:rsidR="00E37138" w:rsidRPr="000154F4">
        <w:t xml:space="preserve"> </w:t>
      </w:r>
      <w:r w:rsidR="00E37138">
        <w:t>Законом</w:t>
      </w:r>
      <w:r w:rsidR="00E37138" w:rsidRPr="000154F4">
        <w:t xml:space="preserve"> </w:t>
      </w:r>
      <w:r w:rsidR="00E37138">
        <w:t>парламента, является национальным учрежд</w:t>
      </w:r>
      <w:r w:rsidR="00E37138">
        <w:t>е</w:t>
      </w:r>
      <w:r w:rsidR="00E37138">
        <w:t>нием, отвечающим за обеспечение и соблюдение прав человека, в том числе прав, связанных с расовой дискриминацией</w:t>
      </w:r>
      <w:r w:rsidR="00E37138" w:rsidRPr="000154F4">
        <w:t xml:space="preserve">. </w:t>
      </w:r>
    </w:p>
    <w:p w:rsidR="00E37138" w:rsidRPr="002763E5" w:rsidRDefault="00593541" w:rsidP="003A4B22">
      <w:pPr>
        <w:pStyle w:val="SingleTxtGR"/>
      </w:pPr>
      <w:r>
        <w:t>135.</w:t>
      </w:r>
      <w:r>
        <w:tab/>
      </w:r>
      <w:r w:rsidR="00E37138" w:rsidRPr="00593541">
        <w:t xml:space="preserve">В Конституции Намибии и Законе о </w:t>
      </w:r>
      <w:r w:rsidRPr="00593541">
        <w:t>Верховном комиссаре</w:t>
      </w:r>
      <w:r w:rsidRPr="00593541">
        <w:rPr>
          <w:spacing w:val="2"/>
        </w:rPr>
        <w:t xml:space="preserve"> № 7 от 1990 </w:t>
      </w:r>
      <w:r w:rsidR="00E37138" w:rsidRPr="00593541">
        <w:rPr>
          <w:spacing w:val="2"/>
        </w:rPr>
        <w:t>г</w:t>
      </w:r>
      <w:r w:rsidR="00E37138" w:rsidRPr="00593541">
        <w:rPr>
          <w:spacing w:val="2"/>
        </w:rPr>
        <w:t>о</w:t>
      </w:r>
      <w:r w:rsidR="00E37138" w:rsidRPr="00593541">
        <w:rPr>
          <w:spacing w:val="2"/>
        </w:rPr>
        <w:t>да</w:t>
      </w:r>
      <w:r w:rsidR="00E37138">
        <w:t xml:space="preserve"> подробно изложены основные области деятельности и полномочия Верхо</w:t>
      </w:r>
      <w:r w:rsidR="00E37138">
        <w:t>в</w:t>
      </w:r>
      <w:r w:rsidR="00E37138">
        <w:t>ного комиссара в связи с нарушениями прав человека, включая поощрение, з</w:t>
      </w:r>
      <w:r w:rsidR="00E37138">
        <w:t>а</w:t>
      </w:r>
      <w:r w:rsidR="00E37138">
        <w:t>щиту и обеспечение и соблюдение прав человека в Намибии. Верховный коми</w:t>
      </w:r>
      <w:r w:rsidR="00E37138">
        <w:t>с</w:t>
      </w:r>
      <w:r w:rsidR="00E37138">
        <w:t xml:space="preserve">сар наделен конкретным правозащитным мандатом, что превращает его Бюро в национальное правозащитное учреждение и обязывает Верховного комиссара сообщать о положении в области прав человека в стране. </w:t>
      </w:r>
    </w:p>
    <w:p w:rsidR="00E37138" w:rsidRPr="000154F4" w:rsidRDefault="00E37138" w:rsidP="00BB765E">
      <w:pPr>
        <w:pStyle w:val="H23GR"/>
      </w:pPr>
      <w:r w:rsidRPr="002763E5">
        <w:lastRenderedPageBreak/>
        <w:tab/>
      </w:r>
      <w:r w:rsidRPr="000154F4">
        <w:t>4.</w:t>
      </w:r>
      <w:r w:rsidRPr="000154F4">
        <w:tab/>
      </w:r>
      <w:r>
        <w:t>Социально-экономические меры, направленны</w:t>
      </w:r>
      <w:r w:rsidR="000E7CFE">
        <w:t>е</w:t>
      </w:r>
      <w:r>
        <w:t xml:space="preserve"> на расширение прав </w:t>
      </w:r>
      <w:r>
        <w:br/>
        <w:t xml:space="preserve">и возможностей </w:t>
      </w:r>
      <w:proofErr w:type="spellStart"/>
      <w:r w:rsidRPr="008A0C2A">
        <w:t>маргинализированных</w:t>
      </w:r>
      <w:proofErr w:type="spellEnd"/>
      <w:r>
        <w:t xml:space="preserve"> общин</w:t>
      </w:r>
    </w:p>
    <w:p w:rsidR="00E37138" w:rsidRPr="002763E5" w:rsidRDefault="00593541" w:rsidP="00593541">
      <w:pPr>
        <w:pStyle w:val="SingleTxtGR"/>
      </w:pPr>
      <w:r>
        <w:t>136.</w:t>
      </w:r>
      <w:r>
        <w:tab/>
      </w:r>
      <w:r w:rsidR="00E37138">
        <w:t>На</w:t>
      </w:r>
      <w:r w:rsidR="00E37138" w:rsidRPr="000154F4">
        <w:t xml:space="preserve"> </w:t>
      </w:r>
      <w:r w:rsidR="00E37138">
        <w:t>протяжении</w:t>
      </w:r>
      <w:r w:rsidR="00E37138" w:rsidRPr="000154F4">
        <w:t xml:space="preserve"> </w:t>
      </w:r>
      <w:r w:rsidR="00E37138">
        <w:t>ряда</w:t>
      </w:r>
      <w:r w:rsidR="00E37138" w:rsidRPr="000154F4">
        <w:t xml:space="preserve"> </w:t>
      </w:r>
      <w:r w:rsidR="00E37138">
        <w:t>лет</w:t>
      </w:r>
      <w:r w:rsidR="00E37138" w:rsidRPr="000154F4">
        <w:t xml:space="preserve"> </w:t>
      </w:r>
      <w:r w:rsidR="00E37138">
        <w:t>правительство</w:t>
      </w:r>
      <w:r w:rsidR="00E37138" w:rsidRPr="000154F4">
        <w:t xml:space="preserve"> </w:t>
      </w:r>
      <w:r w:rsidR="00E37138">
        <w:t>проводит</w:t>
      </w:r>
      <w:r w:rsidR="00E37138" w:rsidRPr="000154F4">
        <w:t xml:space="preserve"> </w:t>
      </w:r>
      <w:r w:rsidR="00E37138">
        <w:t>политику</w:t>
      </w:r>
      <w:r w:rsidR="00E37138" w:rsidRPr="000154F4">
        <w:t xml:space="preserve"> </w:t>
      </w:r>
      <w:r w:rsidR="00E37138">
        <w:t>и</w:t>
      </w:r>
      <w:r w:rsidR="00E37138" w:rsidRPr="000154F4">
        <w:t xml:space="preserve"> </w:t>
      </w:r>
      <w:r w:rsidR="00E37138">
        <w:t>осуществл</w:t>
      </w:r>
      <w:r w:rsidR="00E37138">
        <w:t>я</w:t>
      </w:r>
      <w:r w:rsidR="00E37138">
        <w:t>ет</w:t>
      </w:r>
      <w:r w:rsidR="00E37138" w:rsidRPr="000154F4">
        <w:t xml:space="preserve"> </w:t>
      </w:r>
      <w:r w:rsidR="00E37138">
        <w:t>различные</w:t>
      </w:r>
      <w:r w:rsidR="00E37138" w:rsidRPr="000154F4">
        <w:t xml:space="preserve"> </w:t>
      </w:r>
      <w:r w:rsidR="00E37138">
        <w:t>программы</w:t>
      </w:r>
      <w:r w:rsidR="00E37138" w:rsidRPr="000154F4">
        <w:t xml:space="preserve"> </w:t>
      </w:r>
      <w:r w:rsidR="00E37138">
        <w:t>в</w:t>
      </w:r>
      <w:r w:rsidR="00E37138" w:rsidRPr="000154F4">
        <w:t xml:space="preserve"> </w:t>
      </w:r>
      <w:r w:rsidR="00E37138">
        <w:t>целях</w:t>
      </w:r>
      <w:r w:rsidR="00E37138" w:rsidRPr="000154F4">
        <w:t xml:space="preserve"> </w:t>
      </w:r>
      <w:r w:rsidR="00E37138">
        <w:t>конкретного</w:t>
      </w:r>
      <w:r w:rsidR="00E37138" w:rsidRPr="000154F4">
        <w:t xml:space="preserve"> </w:t>
      </w:r>
      <w:r w:rsidR="00E37138">
        <w:t>повышения</w:t>
      </w:r>
      <w:r w:rsidR="00E37138" w:rsidRPr="000154F4">
        <w:t xml:space="preserve"> </w:t>
      </w:r>
      <w:r w:rsidR="00E37138">
        <w:t>уровня</w:t>
      </w:r>
      <w:r w:rsidR="00E37138" w:rsidRPr="000154F4">
        <w:t xml:space="preserve"> </w:t>
      </w:r>
      <w:r w:rsidR="00E37138">
        <w:t>жизни</w:t>
      </w:r>
      <w:r w:rsidR="00E37138" w:rsidRPr="000154F4">
        <w:t xml:space="preserve"> </w:t>
      </w:r>
      <w:r w:rsidR="00E37138">
        <w:t>пре</w:t>
      </w:r>
      <w:r w:rsidR="00E37138">
        <w:t>д</w:t>
      </w:r>
      <w:r w:rsidR="00E37138">
        <w:t>ставителей</w:t>
      </w:r>
      <w:r w:rsidR="00E37138" w:rsidRPr="000154F4">
        <w:t xml:space="preserve"> </w:t>
      </w:r>
      <w:proofErr w:type="spellStart"/>
      <w:r w:rsidR="00E37138">
        <w:t>маргинализированных</w:t>
      </w:r>
      <w:proofErr w:type="spellEnd"/>
      <w:r w:rsidR="00E37138" w:rsidRPr="000154F4">
        <w:t xml:space="preserve"> </w:t>
      </w:r>
      <w:r w:rsidR="00E37138">
        <w:t>общин в рамках предусмотренных Констит</w:t>
      </w:r>
      <w:r w:rsidR="00E37138">
        <w:t>у</w:t>
      </w:r>
      <w:r w:rsidR="00E37138">
        <w:t xml:space="preserve">цией мер по исправлению сложившихся в прошлом социально-экономических диспропорций в </w:t>
      </w:r>
      <w:proofErr w:type="spellStart"/>
      <w:r w:rsidR="00E37138">
        <w:t>намибийском</w:t>
      </w:r>
      <w:proofErr w:type="spellEnd"/>
      <w:r w:rsidR="00E37138">
        <w:t xml:space="preserve"> обществе. </w:t>
      </w:r>
    </w:p>
    <w:p w:rsidR="00E37138" w:rsidRPr="002763E5" w:rsidRDefault="00593541" w:rsidP="00593541">
      <w:pPr>
        <w:pStyle w:val="SingleTxtGR"/>
      </w:pPr>
      <w:r>
        <w:t>137.</w:t>
      </w:r>
      <w:r>
        <w:tab/>
      </w:r>
      <w:r w:rsidR="00E37138">
        <w:t xml:space="preserve">Вскоре после получения независимости правительство страны признало, что некоторые общины нуждаются в целевых программах по расширению их прав и возможностей. В этой связи различные министерства разработали свои собственные секторальные программы в интересах </w:t>
      </w:r>
      <w:proofErr w:type="spellStart"/>
      <w:r w:rsidR="00E37138">
        <w:t>маргинализированных</w:t>
      </w:r>
      <w:proofErr w:type="spellEnd"/>
      <w:r w:rsidR="00E37138">
        <w:t xml:space="preserve"> о</w:t>
      </w:r>
      <w:r w:rsidR="00E37138">
        <w:t>б</w:t>
      </w:r>
      <w:r w:rsidR="00E37138">
        <w:t>щин. Основными группами населения в Намибии, получавшими помощь в ра</w:t>
      </w:r>
      <w:r w:rsidR="00E37138">
        <w:t>м</w:t>
      </w:r>
      <w:r w:rsidR="00E37138">
        <w:t>ках правительственных программ по расширению прав и возможностей в ра</w:t>
      </w:r>
      <w:r w:rsidR="00E37138">
        <w:t>з</w:t>
      </w:r>
      <w:r w:rsidR="00E37138">
        <w:t xml:space="preserve">личных социально-экономических областях, являются общины сан, </w:t>
      </w:r>
      <w:proofErr w:type="spellStart"/>
      <w:r w:rsidR="00E37138">
        <w:t>оватжимба</w:t>
      </w:r>
      <w:proofErr w:type="spellEnd"/>
      <w:r w:rsidR="00E37138">
        <w:t xml:space="preserve"> и </w:t>
      </w:r>
      <w:proofErr w:type="spellStart"/>
      <w:r w:rsidR="00E37138">
        <w:t>оватуа</w:t>
      </w:r>
      <w:proofErr w:type="spellEnd"/>
      <w:r w:rsidR="00E37138">
        <w:t>. Для того чтобы дать более точное представление о правительственных программах в интересах этих общин, осуществляемых со времени предоста</w:t>
      </w:r>
      <w:r w:rsidR="00E37138">
        <w:t>в</w:t>
      </w:r>
      <w:r w:rsidR="00E37138">
        <w:t>ления последнего доклада, мы предлагаем обзор программ, предусматрива</w:t>
      </w:r>
      <w:r w:rsidR="00E37138">
        <w:t>ю</w:t>
      </w:r>
      <w:r w:rsidR="00E37138">
        <w:t>щих удовлетворение потребностей общин в плане доступа к образованию, зе</w:t>
      </w:r>
      <w:r w:rsidR="00E37138">
        <w:t>м</w:t>
      </w:r>
      <w:r w:rsidR="00E37138">
        <w:t xml:space="preserve">ле, продовольствию и экономическим правам и возможностям. </w:t>
      </w:r>
    </w:p>
    <w:p w:rsidR="00E37138" w:rsidRPr="00AF1EF0" w:rsidRDefault="00593541" w:rsidP="00BB765E">
      <w:pPr>
        <w:pStyle w:val="H23GR"/>
      </w:pPr>
      <w:r>
        <w:tab/>
      </w:r>
      <w:r>
        <w:tab/>
      </w:r>
      <w:r w:rsidR="00E37138">
        <w:t>Доступ к образованию</w:t>
      </w:r>
    </w:p>
    <w:p w:rsidR="00E37138" w:rsidRPr="002869FD" w:rsidRDefault="00593541" w:rsidP="00FA2072">
      <w:pPr>
        <w:pStyle w:val="SingleTxtGR"/>
        <w:ind w:left="1701"/>
      </w:pPr>
      <w:proofErr w:type="spellStart"/>
      <w:r>
        <w:rPr>
          <w:lang w:val="en-US"/>
        </w:rPr>
        <w:t>i</w:t>
      </w:r>
      <w:proofErr w:type="spellEnd"/>
      <w:r w:rsidRPr="00593541">
        <w:t>)</w:t>
      </w:r>
      <w:r w:rsidRPr="00593541">
        <w:tab/>
      </w:r>
      <w:r w:rsidR="00E37138">
        <w:t xml:space="preserve">В целях расширения доступа к образованию для </w:t>
      </w:r>
      <w:proofErr w:type="spellStart"/>
      <w:r w:rsidR="00E37138">
        <w:t>маргинализир</w:t>
      </w:r>
      <w:r w:rsidR="00E37138">
        <w:t>о</w:t>
      </w:r>
      <w:r w:rsidR="00E37138">
        <w:t>ванных</w:t>
      </w:r>
      <w:proofErr w:type="spellEnd"/>
      <w:r w:rsidR="00E37138">
        <w:t xml:space="preserve"> общин правительство создало межучережденческую целевую группу для разработки основных направлений политики в интересах д</w:t>
      </w:r>
      <w:r w:rsidR="00E37138">
        <w:t>е</w:t>
      </w:r>
      <w:r w:rsidR="00E37138">
        <w:t>тей, лишенных возможностей в области образования (ДЛО), в целях к</w:t>
      </w:r>
      <w:r w:rsidR="00E37138">
        <w:t>о</w:t>
      </w:r>
      <w:r w:rsidR="00E37138">
        <w:t>ординации деятельности НПО, министерств и других заинтересованных групп в отношении ДЛО.</w:t>
      </w:r>
      <w:r w:rsidR="00E37138" w:rsidRPr="002869FD">
        <w:t xml:space="preserve"> </w:t>
      </w:r>
    </w:p>
    <w:p w:rsidR="00E37138" w:rsidRPr="002763E5" w:rsidRDefault="00593541" w:rsidP="00FA2072">
      <w:pPr>
        <w:pStyle w:val="SingleTxtGR"/>
        <w:ind w:left="1701"/>
      </w:pPr>
      <w:r>
        <w:rPr>
          <w:lang w:val="en-US"/>
        </w:rPr>
        <w:t>ii</w:t>
      </w:r>
      <w:r w:rsidRPr="00593541">
        <w:t>)</w:t>
      </w:r>
      <w:r w:rsidRPr="00593541">
        <w:tab/>
      </w:r>
      <w:r w:rsidR="00E37138">
        <w:t>В 1998 году правительство подготовило и приняло документ, оз</w:t>
      </w:r>
      <w:r w:rsidR="00E37138">
        <w:t>а</w:t>
      </w:r>
      <w:r w:rsidR="00E37138">
        <w:t>главленный "Варианты национальной политики в интересах детей, л</w:t>
      </w:r>
      <w:r w:rsidR="00E37138">
        <w:t>и</w:t>
      </w:r>
      <w:r w:rsidR="00E37138">
        <w:t xml:space="preserve">шенных возможностей в области образования". К таким детям относятся представители общин сан и </w:t>
      </w:r>
      <w:proofErr w:type="spellStart"/>
      <w:r w:rsidR="00E37138">
        <w:t>овахимба</w:t>
      </w:r>
      <w:proofErr w:type="spellEnd"/>
      <w:r w:rsidR="00E37138">
        <w:t>, а также дети, проживающие в ра</w:t>
      </w:r>
      <w:r w:rsidR="00E37138">
        <w:t>з</w:t>
      </w:r>
      <w:r w:rsidR="00E37138">
        <w:t>личных городских центрах. Причинами отсутствия у этих детей доступа к школьному образованию являются главным образом нищета в семьях, негативное отношение к ним со стороны тех, кто имеет такие возможн</w:t>
      </w:r>
      <w:r w:rsidR="00E37138">
        <w:t>о</w:t>
      </w:r>
      <w:r w:rsidR="00E37138">
        <w:t>сти, и высокий уровень неграмотности среди родителей, которые не п</w:t>
      </w:r>
      <w:r w:rsidR="00E37138">
        <w:t>о</w:t>
      </w:r>
      <w:r w:rsidR="00E37138">
        <w:t xml:space="preserve">нимают всей пользы образования. </w:t>
      </w:r>
    </w:p>
    <w:p w:rsidR="00E37138" w:rsidRPr="002763E5" w:rsidRDefault="00593541" w:rsidP="00FA2072">
      <w:pPr>
        <w:pStyle w:val="SingleTxtGR"/>
        <w:ind w:left="1701"/>
      </w:pPr>
      <w:r>
        <w:rPr>
          <w:lang w:val="en-US"/>
        </w:rPr>
        <w:t>iii</w:t>
      </w:r>
      <w:r w:rsidRPr="00593541">
        <w:t>)</w:t>
      </w:r>
      <w:r w:rsidRPr="00593541">
        <w:tab/>
      </w:r>
      <w:r w:rsidR="00E37138">
        <w:t>Стремясь</w:t>
      </w:r>
      <w:r w:rsidR="00E37138" w:rsidRPr="002869FD">
        <w:t xml:space="preserve"> </w:t>
      </w:r>
      <w:r w:rsidR="00E37138">
        <w:t>обеспечить</w:t>
      </w:r>
      <w:r w:rsidR="00E37138" w:rsidRPr="002869FD">
        <w:t xml:space="preserve"> </w:t>
      </w:r>
      <w:r w:rsidR="00E37138">
        <w:t>доступ</w:t>
      </w:r>
      <w:r w:rsidR="00E37138" w:rsidRPr="002869FD">
        <w:t xml:space="preserve"> </w:t>
      </w:r>
      <w:r w:rsidR="00E37138">
        <w:t>к</w:t>
      </w:r>
      <w:r w:rsidR="00E37138" w:rsidRPr="002869FD">
        <w:t xml:space="preserve"> </w:t>
      </w:r>
      <w:r w:rsidR="00E37138">
        <w:t>образованию</w:t>
      </w:r>
      <w:r w:rsidR="00E37138" w:rsidRPr="002869FD">
        <w:t xml:space="preserve"> </w:t>
      </w:r>
      <w:r w:rsidR="00E37138">
        <w:t>для</w:t>
      </w:r>
      <w:r w:rsidR="00E37138" w:rsidRPr="002869FD">
        <w:t xml:space="preserve"> </w:t>
      </w:r>
      <w:r w:rsidR="00E37138">
        <w:t>детей</w:t>
      </w:r>
      <w:r w:rsidR="00E37138" w:rsidRPr="002869FD">
        <w:t xml:space="preserve"> </w:t>
      </w:r>
      <w:r w:rsidR="00E37138">
        <w:t>из</w:t>
      </w:r>
      <w:r w:rsidR="00E37138" w:rsidRPr="002869FD">
        <w:t xml:space="preserve"> </w:t>
      </w:r>
      <w:r w:rsidR="00E37138">
        <w:t>общины</w:t>
      </w:r>
      <w:r w:rsidR="00E37138" w:rsidRPr="002869FD">
        <w:t xml:space="preserve"> </w:t>
      </w:r>
      <w:proofErr w:type="spellStart"/>
      <w:r w:rsidR="00E37138">
        <w:t>овахимба</w:t>
      </w:r>
      <w:proofErr w:type="spellEnd"/>
      <w:r w:rsidR="00E37138" w:rsidRPr="002869FD">
        <w:t xml:space="preserve">, </w:t>
      </w:r>
      <w:r w:rsidR="00E37138">
        <w:t>Министерство</w:t>
      </w:r>
      <w:r w:rsidR="00E37138" w:rsidRPr="002869FD">
        <w:t xml:space="preserve"> </w:t>
      </w:r>
      <w:r w:rsidR="00E37138">
        <w:t>образования</w:t>
      </w:r>
      <w:r w:rsidR="00E37138" w:rsidRPr="002869FD">
        <w:t xml:space="preserve"> </w:t>
      </w:r>
      <w:r w:rsidR="00E37138">
        <w:t>создало</w:t>
      </w:r>
      <w:r w:rsidR="00E37138" w:rsidRPr="002869FD">
        <w:t xml:space="preserve"> </w:t>
      </w:r>
      <w:r w:rsidR="00E37138">
        <w:t>передвижные</w:t>
      </w:r>
      <w:r w:rsidR="00E37138" w:rsidRPr="002869FD">
        <w:t xml:space="preserve"> </w:t>
      </w:r>
      <w:r w:rsidR="00E37138">
        <w:t>учебные</w:t>
      </w:r>
      <w:r w:rsidR="00E37138" w:rsidRPr="002869FD">
        <w:t xml:space="preserve"> </w:t>
      </w:r>
      <w:r w:rsidR="00E37138">
        <w:t xml:space="preserve">классы. Благодаря сотрудничеству между Министерством образования и </w:t>
      </w:r>
      <w:proofErr w:type="spellStart"/>
      <w:r w:rsidR="00E37138">
        <w:t>Намибийской</w:t>
      </w:r>
      <w:proofErr w:type="spellEnd"/>
      <w:r w:rsidR="00E37138">
        <w:t xml:space="preserve"> ассоциацией Норвегии удалось создать такие классы для общины </w:t>
      </w:r>
      <w:proofErr w:type="spellStart"/>
      <w:r w:rsidR="00E37138">
        <w:t>овахимба</w:t>
      </w:r>
      <w:proofErr w:type="spellEnd"/>
      <w:r w:rsidR="00E37138">
        <w:t xml:space="preserve"> в районе </w:t>
      </w:r>
      <w:proofErr w:type="spellStart"/>
      <w:r w:rsidR="00E37138">
        <w:t>Кунене</w:t>
      </w:r>
      <w:proofErr w:type="spellEnd"/>
      <w:r w:rsidR="00E37138">
        <w:t xml:space="preserve">. Это позволит обеспечить доступ к образованию для детей из общины </w:t>
      </w:r>
      <w:proofErr w:type="spellStart"/>
      <w:r w:rsidR="00E37138">
        <w:t>овахимба</w:t>
      </w:r>
      <w:proofErr w:type="spellEnd"/>
      <w:r w:rsidR="00E37138">
        <w:t>, не отрывая их от присущего им традиционного образа жизни.</w:t>
      </w:r>
    </w:p>
    <w:p w:rsidR="00E37138" w:rsidRPr="00F369BC" w:rsidRDefault="00593541" w:rsidP="00FA2072">
      <w:pPr>
        <w:pStyle w:val="SingleTxtGR"/>
        <w:ind w:left="1701"/>
      </w:pPr>
      <w:r>
        <w:rPr>
          <w:lang w:val="en-US"/>
        </w:rPr>
        <w:t>iv</w:t>
      </w:r>
      <w:r w:rsidRPr="00593541">
        <w:t>)</w:t>
      </w:r>
      <w:r w:rsidRPr="00593541">
        <w:tab/>
      </w:r>
      <w:r w:rsidR="00E37138">
        <w:t>В рамках этого проекта использую</w:t>
      </w:r>
      <w:r w:rsidR="007310F2">
        <w:t>т</w:t>
      </w:r>
      <w:r w:rsidR="00FA2072">
        <w:t>ся временные школьные пала</w:t>
      </w:r>
      <w:r w:rsidR="00FA2072">
        <w:t>т</w:t>
      </w:r>
      <w:r w:rsidR="00FA2072">
        <w:t xml:space="preserve">ки, </w:t>
      </w:r>
      <w:r w:rsidR="00E37138">
        <w:t xml:space="preserve">позволяющие переносить учебные классы из одного места в другое с учетом кочевого образа жизни общины </w:t>
      </w:r>
      <w:proofErr w:type="spellStart"/>
      <w:r w:rsidR="00E37138">
        <w:t>овахимба</w:t>
      </w:r>
      <w:proofErr w:type="spellEnd"/>
      <w:r w:rsidR="00E37138">
        <w:t xml:space="preserve">. В </w:t>
      </w:r>
      <w:r w:rsidR="00590067">
        <w:t xml:space="preserve">восьми таких школах обучается </w:t>
      </w:r>
      <w:r w:rsidR="00FA2072">
        <w:t xml:space="preserve">3 </w:t>
      </w:r>
      <w:r w:rsidR="007310F2">
        <w:t xml:space="preserve">755 </w:t>
      </w:r>
      <w:r w:rsidR="00E37138">
        <w:t>д</w:t>
      </w:r>
      <w:r w:rsidR="008A1A9F">
        <w:t xml:space="preserve">етей в возрасте от 6 до 15 лет. </w:t>
      </w:r>
      <w:r w:rsidR="00E37138">
        <w:t>В о</w:t>
      </w:r>
      <w:r w:rsidR="00FA2072">
        <w:t xml:space="preserve">бщине </w:t>
      </w:r>
      <w:proofErr w:type="spellStart"/>
      <w:r w:rsidR="00FA2072">
        <w:t>овахимба</w:t>
      </w:r>
      <w:proofErr w:type="spellEnd"/>
      <w:r w:rsidR="00FA2072">
        <w:t xml:space="preserve"> было отобрано 80 </w:t>
      </w:r>
      <w:r w:rsidR="00E37138">
        <w:t>преподавателей, которые прошли подготовку по программе, предусмотренной сертификатом педагогического образования, что позв</w:t>
      </w:r>
      <w:r w:rsidR="00E37138">
        <w:t>о</w:t>
      </w:r>
      <w:r w:rsidR="00E37138">
        <w:t>ляет им преподавать в передвижных школах. Кроме того, 73 преподават</w:t>
      </w:r>
      <w:r w:rsidR="00E37138">
        <w:t>е</w:t>
      </w:r>
      <w:r w:rsidR="00E37138">
        <w:lastRenderedPageBreak/>
        <w:t>ля прошли подготовку без отрыва от работы по программе, предусматр</w:t>
      </w:r>
      <w:r w:rsidR="00E37138">
        <w:t>и</w:t>
      </w:r>
      <w:r w:rsidR="00E37138">
        <w:t>вающей выдачу диплома учителя начальной школы (</w:t>
      </w:r>
      <w:r w:rsidR="00E37138" w:rsidRPr="00F369BC">
        <w:t>BETD</w:t>
      </w:r>
      <w:r w:rsidR="00E37138" w:rsidRPr="00A6231E">
        <w:t xml:space="preserve"> </w:t>
      </w:r>
      <w:r w:rsidR="00E37138" w:rsidRPr="00F369BC">
        <w:t>INSET</w:t>
      </w:r>
      <w:r w:rsidR="000E7CFE">
        <w:t>).</w:t>
      </w:r>
      <w:r w:rsidR="00FA2072">
        <w:t xml:space="preserve"> </w:t>
      </w:r>
      <w:r w:rsidR="00FA2072">
        <w:br/>
      </w:r>
      <w:r w:rsidR="00E37138">
        <w:t xml:space="preserve">Для стимулирования посещаемости этих школ предоставляется школьное питание и предусмотрено гибкое расписание занятий. Таким школьным обучением охвачено более 72% всех выявленных детей. </w:t>
      </w:r>
    </w:p>
    <w:p w:rsidR="00E37138" w:rsidRPr="002763E5" w:rsidRDefault="00593541" w:rsidP="00FA2072">
      <w:pPr>
        <w:pStyle w:val="SingleTxtGR"/>
        <w:ind w:left="1701"/>
      </w:pPr>
      <w:r>
        <w:rPr>
          <w:lang w:val="en-US"/>
        </w:rPr>
        <w:t>v</w:t>
      </w:r>
      <w:r w:rsidRPr="00593541">
        <w:t>)</w:t>
      </w:r>
      <w:r w:rsidRPr="00593541">
        <w:tab/>
      </w:r>
      <w:r w:rsidR="00E37138">
        <w:t>Педагогические кол</w:t>
      </w:r>
      <w:r w:rsidR="008A1A9F">
        <w:t xml:space="preserve">леджи применяют позитивные меры </w:t>
      </w:r>
      <w:r w:rsidR="00E37138">
        <w:t>в своей политике п</w:t>
      </w:r>
      <w:r>
        <w:t xml:space="preserve">риема, уделяя первоочередное </w:t>
      </w:r>
      <w:r w:rsidR="00E37138">
        <w:t>внимание приему учащихс</w:t>
      </w:r>
      <w:r>
        <w:t xml:space="preserve">я из </w:t>
      </w:r>
      <w:proofErr w:type="spellStart"/>
      <w:r w:rsidRPr="00593541">
        <w:rPr>
          <w:spacing w:val="2"/>
        </w:rPr>
        <w:t>маргинализированных</w:t>
      </w:r>
      <w:proofErr w:type="spellEnd"/>
      <w:r w:rsidRPr="00593541">
        <w:rPr>
          <w:spacing w:val="2"/>
        </w:rPr>
        <w:t xml:space="preserve"> общин. </w:t>
      </w:r>
      <w:r w:rsidR="00E37138">
        <w:t xml:space="preserve">Так, бывшие педагогические колледжи в Виндхуке и </w:t>
      </w:r>
      <w:proofErr w:type="spellStart"/>
      <w:r w:rsidR="00E37138">
        <w:t>Онгведиве</w:t>
      </w:r>
      <w:proofErr w:type="spellEnd"/>
      <w:r w:rsidR="00E37138">
        <w:t xml:space="preserve"> приняли значительное число представителей о</w:t>
      </w:r>
      <w:r w:rsidR="00E37138">
        <w:t>б</w:t>
      </w:r>
      <w:r w:rsidR="00E37138">
        <w:t xml:space="preserve">щин </w:t>
      </w:r>
      <w:proofErr w:type="spellStart"/>
      <w:r w:rsidR="00E37138">
        <w:t>овахимба</w:t>
      </w:r>
      <w:proofErr w:type="spellEnd"/>
      <w:r w:rsidR="00E37138">
        <w:t xml:space="preserve"> и сан, репатриированных членов общины гереро из Бо</w:t>
      </w:r>
      <w:r w:rsidR="00E37138">
        <w:t>т</w:t>
      </w:r>
      <w:r w:rsidR="00E37138">
        <w:t>сваны, детей-сирот, страдающих ВИЧ/СПИДом, и безнадзорных детей. Во все педагогические колледжи на территории страны бы</w:t>
      </w:r>
      <w:r w:rsidR="00590067">
        <w:t>ло также пр</w:t>
      </w:r>
      <w:r w:rsidR="00590067">
        <w:t>и</w:t>
      </w:r>
      <w:r w:rsidR="00590067">
        <w:t>нято немало женщин.</w:t>
      </w:r>
    </w:p>
    <w:p w:rsidR="00E37138" w:rsidRPr="006C77F1" w:rsidRDefault="00593541" w:rsidP="00BB765E">
      <w:pPr>
        <w:pStyle w:val="H23GR"/>
      </w:pPr>
      <w:r>
        <w:tab/>
      </w:r>
      <w:r>
        <w:tab/>
      </w:r>
      <w:r w:rsidR="00E37138">
        <w:t>Доступ к земле</w:t>
      </w:r>
    </w:p>
    <w:p w:rsidR="00E37138" w:rsidRPr="002763E5" w:rsidRDefault="00E37138" w:rsidP="00593541">
      <w:pPr>
        <w:pStyle w:val="Bullet1GR"/>
      </w:pPr>
      <w:r>
        <w:t>В 1991 году Национальная конференция по земельной реформе и земел</w:t>
      </w:r>
      <w:r>
        <w:t>ь</w:t>
      </w:r>
      <w:r>
        <w:t>ному вопросу приняла резолюцию, постановляющую, что следует особо защищать земельные права ущемленных общин. В ней конкретно указ</w:t>
      </w:r>
      <w:r>
        <w:t>а</w:t>
      </w:r>
      <w:r>
        <w:t xml:space="preserve">ны представители общины сан и инвалиды в качестве целевой группы для переселения в рамках Национальной политики в области расселения 2001 года. </w:t>
      </w:r>
    </w:p>
    <w:p w:rsidR="00E37138" w:rsidRPr="002763E5" w:rsidRDefault="00E37138" w:rsidP="00593541">
      <w:pPr>
        <w:pStyle w:val="Bullet1GR"/>
      </w:pPr>
      <w:r>
        <w:t>В ней указывается, что община сан "нуждается в помощи в деле форм</w:t>
      </w:r>
      <w:r>
        <w:t>и</w:t>
      </w:r>
      <w:r>
        <w:t>рования нового образа жизни посредством совершенствования имеющи</w:t>
      </w:r>
      <w:r>
        <w:t>х</w:t>
      </w:r>
      <w:r>
        <w:t xml:space="preserve">ся навыков и приобретения новых навыков, обеспечивающих средства к существованию". С этой целью члены общины сан были переселены на товарные фермы, которые правительство приобрело для расселения тех, кто ранее принадлежал к ущемленным общинам, как это предусмотрено в статье 23 Конституции Намибии. </w:t>
      </w:r>
    </w:p>
    <w:p w:rsidR="00E37138" w:rsidRPr="002763E5" w:rsidRDefault="00E37138" w:rsidP="00593541">
      <w:pPr>
        <w:pStyle w:val="Bullet1GR"/>
      </w:pPr>
      <w:r>
        <w:t>Министерство</w:t>
      </w:r>
      <w:r w:rsidRPr="002763E5">
        <w:t xml:space="preserve"> </w:t>
      </w:r>
      <w:r>
        <w:t>земель</w:t>
      </w:r>
      <w:r w:rsidRPr="002763E5">
        <w:t xml:space="preserve"> </w:t>
      </w:r>
      <w:r>
        <w:t>и</w:t>
      </w:r>
      <w:r w:rsidRPr="002763E5">
        <w:t xml:space="preserve"> </w:t>
      </w:r>
      <w:r>
        <w:t>по</w:t>
      </w:r>
      <w:r w:rsidRPr="002763E5">
        <w:t xml:space="preserve"> </w:t>
      </w:r>
      <w:r>
        <w:t>вопросам</w:t>
      </w:r>
      <w:r w:rsidRPr="002763E5">
        <w:t xml:space="preserve"> </w:t>
      </w:r>
      <w:r>
        <w:t>расселения</w:t>
      </w:r>
      <w:r w:rsidRPr="002763E5">
        <w:t xml:space="preserve"> </w:t>
      </w:r>
      <w:r>
        <w:t>придерживалось</w:t>
      </w:r>
      <w:r w:rsidRPr="002763E5">
        <w:t xml:space="preserve"> </w:t>
      </w:r>
      <w:r>
        <w:t>двух</w:t>
      </w:r>
      <w:r w:rsidRPr="002763E5">
        <w:t xml:space="preserve"> </w:t>
      </w:r>
      <w:r>
        <w:t>различных</w:t>
      </w:r>
      <w:r w:rsidRPr="002763E5">
        <w:t xml:space="preserve"> </w:t>
      </w:r>
      <w:r>
        <w:t>подходов</w:t>
      </w:r>
      <w:r w:rsidRPr="002763E5">
        <w:t xml:space="preserve"> </w:t>
      </w:r>
      <w:r>
        <w:t>к</w:t>
      </w:r>
      <w:r w:rsidRPr="002763E5">
        <w:t xml:space="preserve"> </w:t>
      </w:r>
      <w:r>
        <w:t>лицам</w:t>
      </w:r>
      <w:r w:rsidRPr="002763E5">
        <w:t xml:space="preserve">, </w:t>
      </w:r>
      <w:r>
        <w:t>нуждающимся в расселении, а именно группового расселения и индивидуального расселения. Система</w:t>
      </w:r>
      <w:r w:rsidRPr="002763E5">
        <w:t xml:space="preserve"> </w:t>
      </w:r>
      <w:r>
        <w:t>групп</w:t>
      </w:r>
      <w:r>
        <w:t>о</w:t>
      </w:r>
      <w:r>
        <w:t>вого</w:t>
      </w:r>
      <w:r w:rsidRPr="002763E5">
        <w:t xml:space="preserve"> </w:t>
      </w:r>
      <w:r>
        <w:t>расселения</w:t>
      </w:r>
      <w:r w:rsidRPr="002763E5">
        <w:t xml:space="preserve"> </w:t>
      </w:r>
      <w:r>
        <w:t>была</w:t>
      </w:r>
      <w:r w:rsidRPr="002763E5">
        <w:t xml:space="preserve"> </w:t>
      </w:r>
      <w:r>
        <w:t>основной</w:t>
      </w:r>
      <w:r w:rsidRPr="002763E5">
        <w:t xml:space="preserve"> </w:t>
      </w:r>
      <w:r>
        <w:t>формой</w:t>
      </w:r>
      <w:r w:rsidRPr="002763E5">
        <w:t xml:space="preserve"> </w:t>
      </w:r>
      <w:r>
        <w:t>в</w:t>
      </w:r>
      <w:r w:rsidRPr="002763E5">
        <w:t xml:space="preserve"> </w:t>
      </w:r>
      <w:r>
        <w:t>ходе</w:t>
      </w:r>
      <w:r w:rsidRPr="002763E5">
        <w:t xml:space="preserve"> </w:t>
      </w:r>
      <w:r>
        <w:t>осуществления</w:t>
      </w:r>
      <w:r w:rsidRPr="002763E5">
        <w:t xml:space="preserve"> </w:t>
      </w:r>
      <w:r>
        <w:t>правител</w:t>
      </w:r>
      <w:r>
        <w:t>ь</w:t>
      </w:r>
      <w:r>
        <w:t>ственной</w:t>
      </w:r>
      <w:r w:rsidRPr="002763E5">
        <w:t xml:space="preserve"> </w:t>
      </w:r>
      <w:r>
        <w:t>программы</w:t>
      </w:r>
      <w:r w:rsidRPr="002763E5">
        <w:t xml:space="preserve"> </w:t>
      </w:r>
      <w:r>
        <w:t>в</w:t>
      </w:r>
      <w:r w:rsidRPr="002763E5">
        <w:t xml:space="preserve"> </w:t>
      </w:r>
      <w:r>
        <w:t>начале</w:t>
      </w:r>
      <w:r w:rsidRPr="002763E5">
        <w:t xml:space="preserve"> 1990-</w:t>
      </w:r>
      <w:r>
        <w:t>х</w:t>
      </w:r>
      <w:r w:rsidRPr="002763E5">
        <w:t xml:space="preserve"> </w:t>
      </w:r>
      <w:r>
        <w:t>годов</w:t>
      </w:r>
      <w:r w:rsidRPr="002763E5">
        <w:t xml:space="preserve">. </w:t>
      </w:r>
    </w:p>
    <w:p w:rsidR="00E37138" w:rsidRPr="002763E5" w:rsidRDefault="00E37138" w:rsidP="00593541">
      <w:pPr>
        <w:pStyle w:val="Bullet1GR"/>
      </w:pPr>
      <w:r>
        <w:t>В указанный период Министерству приходилось заниматься большим числом безземельных лиц, особенно в общине сан, и бывших сельскох</w:t>
      </w:r>
      <w:r>
        <w:t>о</w:t>
      </w:r>
      <w:r>
        <w:t>зяйственных рабочих, которые остро нуждались в поддержке сразу же после получения страной независимости. Эти</w:t>
      </w:r>
      <w:r w:rsidRPr="002763E5">
        <w:t xml:space="preserve"> </w:t>
      </w:r>
      <w:r>
        <w:t>категории</w:t>
      </w:r>
      <w:r w:rsidRPr="002763E5">
        <w:t xml:space="preserve"> </w:t>
      </w:r>
      <w:r>
        <w:t>лиц</w:t>
      </w:r>
      <w:r w:rsidRPr="002763E5">
        <w:t xml:space="preserve"> </w:t>
      </w:r>
      <w:r>
        <w:t>как</w:t>
      </w:r>
      <w:r w:rsidRPr="002763E5">
        <w:t xml:space="preserve"> </w:t>
      </w:r>
      <w:r>
        <w:t>правило</w:t>
      </w:r>
      <w:r w:rsidRPr="002763E5">
        <w:t xml:space="preserve"> </w:t>
      </w:r>
      <w:r>
        <w:t>расселялись</w:t>
      </w:r>
      <w:r w:rsidRPr="002763E5">
        <w:t xml:space="preserve"> </w:t>
      </w:r>
      <w:r>
        <w:t>на</w:t>
      </w:r>
      <w:r w:rsidRPr="002763E5">
        <w:t xml:space="preserve"> </w:t>
      </w:r>
      <w:r>
        <w:t>фермах</w:t>
      </w:r>
      <w:r w:rsidRPr="002763E5">
        <w:t xml:space="preserve">, </w:t>
      </w:r>
      <w:r>
        <w:t>унаследованных</w:t>
      </w:r>
      <w:r w:rsidRPr="002763E5">
        <w:t xml:space="preserve"> </w:t>
      </w:r>
      <w:r>
        <w:t>от</w:t>
      </w:r>
      <w:r w:rsidRPr="002763E5">
        <w:t xml:space="preserve"> </w:t>
      </w:r>
      <w:r>
        <w:t>прежних</w:t>
      </w:r>
      <w:r w:rsidRPr="002763E5">
        <w:t xml:space="preserve"> </w:t>
      </w:r>
      <w:r>
        <w:t>министерств</w:t>
      </w:r>
      <w:r w:rsidRPr="002763E5">
        <w:t xml:space="preserve">, </w:t>
      </w:r>
      <w:r>
        <w:t>пер</w:t>
      </w:r>
      <w:r>
        <w:t>е</w:t>
      </w:r>
      <w:r>
        <w:t>данных</w:t>
      </w:r>
      <w:r w:rsidRPr="002763E5">
        <w:t xml:space="preserve"> </w:t>
      </w:r>
      <w:r>
        <w:t>Министерству</w:t>
      </w:r>
      <w:r w:rsidRPr="002763E5">
        <w:t xml:space="preserve"> </w:t>
      </w:r>
      <w:r>
        <w:t>в</w:t>
      </w:r>
      <w:r w:rsidRPr="002763E5">
        <w:t xml:space="preserve"> </w:t>
      </w:r>
      <w:r>
        <w:t>дар</w:t>
      </w:r>
      <w:r w:rsidRPr="002763E5">
        <w:t xml:space="preserve"> </w:t>
      </w:r>
      <w:r>
        <w:t>или</w:t>
      </w:r>
      <w:r w:rsidRPr="002763E5">
        <w:t xml:space="preserve"> </w:t>
      </w:r>
      <w:r>
        <w:t>приобретенных</w:t>
      </w:r>
      <w:r w:rsidRPr="002763E5">
        <w:t xml:space="preserve"> </w:t>
      </w:r>
      <w:r>
        <w:t>им</w:t>
      </w:r>
      <w:r w:rsidRPr="002763E5">
        <w:t xml:space="preserve">. </w:t>
      </w:r>
    </w:p>
    <w:p w:rsidR="00E37138" w:rsidRPr="002763E5" w:rsidRDefault="00E37138" w:rsidP="00593541">
      <w:pPr>
        <w:pStyle w:val="Bullet1GR"/>
      </w:pPr>
      <w:r>
        <w:t>Министерство также приобрело некоторые фермы и предложило их для расселения лиц, пострадавших от последствий засухи, с тем чтобы они имели возможность обеспечить выпас скота. Однако после расселения на фермах многие из этих лиц отказались покинуть их после засухи. Это з</w:t>
      </w:r>
      <w:r>
        <w:t>а</w:t>
      </w:r>
      <w:r>
        <w:t>труднило Министерству задачу планирования своей программы по расс</w:t>
      </w:r>
      <w:r>
        <w:t>е</w:t>
      </w:r>
      <w:r>
        <w:t>лению упорядоченным образом.</w:t>
      </w:r>
      <w:r w:rsidRPr="002763E5">
        <w:t xml:space="preserve"> </w:t>
      </w:r>
    </w:p>
    <w:p w:rsidR="00E37138" w:rsidRPr="00CF7F9E" w:rsidRDefault="00FA2072" w:rsidP="00593541">
      <w:pPr>
        <w:pStyle w:val="Bullet1GR"/>
      </w:pPr>
      <w:r>
        <w:t>Тем не менее</w:t>
      </w:r>
      <w:r w:rsidR="00E37138">
        <w:t xml:space="preserve"> в настоящее время Министерству принадлежит ряд ферм, где осуществляется плановый переход к групповому расселению. Община сан является важным бенефициаром разработанной правительством с</w:t>
      </w:r>
      <w:r w:rsidR="00E37138">
        <w:t>и</w:t>
      </w:r>
      <w:r w:rsidR="00E37138">
        <w:t>стемы группового расселения, в рамках которой им отведено девять пр</w:t>
      </w:r>
      <w:r w:rsidR="00E37138">
        <w:t>о</w:t>
      </w:r>
      <w:r w:rsidR="00E37138">
        <w:t xml:space="preserve">ектов группового расселения. </w:t>
      </w:r>
    </w:p>
    <w:p w:rsidR="00E37138" w:rsidRPr="00CF7F9E" w:rsidRDefault="00E37138" w:rsidP="00593541">
      <w:pPr>
        <w:pStyle w:val="Bullet1GR"/>
      </w:pPr>
      <w:r>
        <w:lastRenderedPageBreak/>
        <w:t>Реализация проектов по расширению прав и возможностей представит</w:t>
      </w:r>
      <w:r>
        <w:t>е</w:t>
      </w:r>
      <w:r>
        <w:t>лей общины сан продолжается, что способствует значительному улучш</w:t>
      </w:r>
      <w:r>
        <w:t>е</w:t>
      </w:r>
      <w:r>
        <w:t>нию их положения. В настоящее время эти программы интегрированы в Национальную программу развития общины сан, которая осуществляется с 2005 года.</w:t>
      </w:r>
    </w:p>
    <w:p w:rsidR="00E37138" w:rsidRPr="00CF7F9E" w:rsidRDefault="00E37138" w:rsidP="00593541">
      <w:pPr>
        <w:pStyle w:val="Bullet1GR"/>
      </w:pPr>
      <w:r>
        <w:t>Главная задача тогдашнего Управления по вопросам расселения (в наст</w:t>
      </w:r>
      <w:r>
        <w:t>о</w:t>
      </w:r>
      <w:r>
        <w:t>ящее время Управление по земельной реформе и расселению) Министе</w:t>
      </w:r>
      <w:r>
        <w:t>р</w:t>
      </w:r>
      <w:r>
        <w:t>ства</w:t>
      </w:r>
      <w:r w:rsidRPr="00CF7F9E">
        <w:t xml:space="preserve"> </w:t>
      </w:r>
      <w:r>
        <w:t>земель</w:t>
      </w:r>
      <w:r w:rsidRPr="00CF7F9E">
        <w:t xml:space="preserve"> </w:t>
      </w:r>
      <w:r>
        <w:t>и</w:t>
      </w:r>
      <w:r w:rsidRPr="00CF7F9E">
        <w:t xml:space="preserve"> </w:t>
      </w:r>
      <w:r>
        <w:t>по</w:t>
      </w:r>
      <w:r w:rsidRPr="00CF7F9E">
        <w:t xml:space="preserve"> </w:t>
      </w:r>
      <w:r>
        <w:t>вопросам</w:t>
      </w:r>
      <w:r w:rsidRPr="00CF7F9E">
        <w:t xml:space="preserve"> </w:t>
      </w:r>
      <w:r>
        <w:t>расселения</w:t>
      </w:r>
      <w:r w:rsidRPr="00CF7F9E">
        <w:t xml:space="preserve"> </w:t>
      </w:r>
      <w:r>
        <w:t>сводится</w:t>
      </w:r>
      <w:r w:rsidRPr="00CF7F9E">
        <w:t xml:space="preserve"> </w:t>
      </w:r>
      <w:r>
        <w:t>к</w:t>
      </w:r>
      <w:r w:rsidRPr="00CF7F9E">
        <w:t xml:space="preserve"> </w:t>
      </w:r>
      <w:r>
        <w:t>осуществлению</w:t>
      </w:r>
      <w:r w:rsidRPr="00CF7F9E">
        <w:t xml:space="preserve"> </w:t>
      </w:r>
      <w:r>
        <w:t>пр</w:t>
      </w:r>
      <w:r>
        <w:t>о</w:t>
      </w:r>
      <w:r>
        <w:t>граммы</w:t>
      </w:r>
      <w:r w:rsidRPr="00CF7F9E">
        <w:t xml:space="preserve"> </w:t>
      </w:r>
      <w:r>
        <w:t>устойчивого</w:t>
      </w:r>
      <w:r w:rsidRPr="00CF7F9E">
        <w:t xml:space="preserve"> </w:t>
      </w:r>
      <w:r>
        <w:t>и</w:t>
      </w:r>
      <w:r w:rsidRPr="00CF7F9E">
        <w:t xml:space="preserve"> </w:t>
      </w:r>
      <w:r>
        <w:t>справедливого</w:t>
      </w:r>
      <w:r w:rsidRPr="00CF7F9E">
        <w:t xml:space="preserve"> </w:t>
      </w:r>
      <w:r>
        <w:t>распределения</w:t>
      </w:r>
      <w:r w:rsidRPr="00CF7F9E">
        <w:t xml:space="preserve"> </w:t>
      </w:r>
      <w:r>
        <w:t>земель</w:t>
      </w:r>
      <w:r w:rsidRPr="00CF7F9E">
        <w:t xml:space="preserve">, </w:t>
      </w:r>
      <w:r>
        <w:t>что</w:t>
      </w:r>
      <w:r w:rsidRPr="00CF7F9E">
        <w:t xml:space="preserve"> </w:t>
      </w:r>
      <w:r>
        <w:t>включ</w:t>
      </w:r>
      <w:r>
        <w:t>а</w:t>
      </w:r>
      <w:r>
        <w:t>ет</w:t>
      </w:r>
      <w:r w:rsidRPr="00CF7F9E">
        <w:t xml:space="preserve"> </w:t>
      </w:r>
      <w:r>
        <w:t>обеспечение</w:t>
      </w:r>
      <w:r w:rsidRPr="00CF7F9E">
        <w:t xml:space="preserve"> </w:t>
      </w:r>
      <w:r>
        <w:t>возможностей</w:t>
      </w:r>
      <w:r w:rsidRPr="00CF7F9E">
        <w:t xml:space="preserve"> </w:t>
      </w:r>
      <w:r>
        <w:t>и</w:t>
      </w:r>
      <w:r w:rsidRPr="00CF7F9E">
        <w:t xml:space="preserve"> </w:t>
      </w:r>
      <w:r>
        <w:t>условий</w:t>
      </w:r>
      <w:r w:rsidRPr="00CF7F9E">
        <w:t xml:space="preserve">, </w:t>
      </w:r>
      <w:r>
        <w:t>позволяющих</w:t>
      </w:r>
      <w:r w:rsidRPr="00CF7F9E">
        <w:t xml:space="preserve"> </w:t>
      </w:r>
      <w:r>
        <w:t>эффективным</w:t>
      </w:r>
      <w:r w:rsidRPr="00CF7F9E">
        <w:t xml:space="preserve"> </w:t>
      </w:r>
      <w:r>
        <w:t>о</w:t>
      </w:r>
      <w:r>
        <w:t>б</w:t>
      </w:r>
      <w:r>
        <w:t>разом</w:t>
      </w:r>
      <w:r w:rsidRPr="00CF7F9E">
        <w:t xml:space="preserve"> </w:t>
      </w:r>
      <w:r>
        <w:t>повысить</w:t>
      </w:r>
      <w:r w:rsidRPr="00CF7F9E">
        <w:t xml:space="preserve"> </w:t>
      </w:r>
      <w:r>
        <w:t>жизненный</w:t>
      </w:r>
      <w:r w:rsidRPr="00CF7F9E">
        <w:t xml:space="preserve"> </w:t>
      </w:r>
      <w:r>
        <w:t>уровень</w:t>
      </w:r>
      <w:r w:rsidRPr="00CF7F9E">
        <w:t xml:space="preserve"> </w:t>
      </w:r>
      <w:r>
        <w:t>бенефициаров</w:t>
      </w:r>
      <w:r w:rsidRPr="00CF7F9E">
        <w:t xml:space="preserve">, </w:t>
      </w:r>
      <w:r>
        <w:t>особенно</w:t>
      </w:r>
      <w:r w:rsidRPr="00CF7F9E">
        <w:t xml:space="preserve"> </w:t>
      </w:r>
      <w:r>
        <w:t>ранее</w:t>
      </w:r>
      <w:r w:rsidRPr="00CF7F9E">
        <w:t xml:space="preserve"> </w:t>
      </w:r>
      <w:r>
        <w:t>ущемленных</w:t>
      </w:r>
      <w:r w:rsidRPr="00CF7F9E">
        <w:t xml:space="preserve"> </w:t>
      </w:r>
      <w:r>
        <w:t>и</w:t>
      </w:r>
      <w:r w:rsidRPr="00CF7F9E">
        <w:t xml:space="preserve"> </w:t>
      </w:r>
      <w:r>
        <w:t>нуждающихся</w:t>
      </w:r>
      <w:r w:rsidRPr="00CF7F9E">
        <w:t xml:space="preserve"> </w:t>
      </w:r>
      <w:proofErr w:type="spellStart"/>
      <w:r>
        <w:t>намибийцев</w:t>
      </w:r>
      <w:proofErr w:type="spellEnd"/>
      <w:r w:rsidRPr="00CF7F9E">
        <w:t xml:space="preserve">, </w:t>
      </w:r>
      <w:r>
        <w:t>в</w:t>
      </w:r>
      <w:r w:rsidRPr="00CF7F9E">
        <w:t xml:space="preserve"> </w:t>
      </w:r>
      <w:r>
        <w:t>первую</w:t>
      </w:r>
      <w:r w:rsidRPr="00CF7F9E">
        <w:t xml:space="preserve"> </w:t>
      </w:r>
      <w:r>
        <w:t>очередь</w:t>
      </w:r>
      <w:r w:rsidRPr="00CF7F9E">
        <w:t xml:space="preserve"> </w:t>
      </w:r>
      <w:r>
        <w:t>членов</w:t>
      </w:r>
      <w:r w:rsidRPr="00CF7F9E">
        <w:t xml:space="preserve"> </w:t>
      </w:r>
      <w:r>
        <w:t>о</w:t>
      </w:r>
      <w:r>
        <w:t>б</w:t>
      </w:r>
      <w:r>
        <w:t>щины</w:t>
      </w:r>
      <w:r w:rsidRPr="00CF7F9E">
        <w:t xml:space="preserve"> </w:t>
      </w:r>
      <w:r>
        <w:t>сан</w:t>
      </w:r>
      <w:r w:rsidRPr="00CF7F9E">
        <w:t>.</w:t>
      </w:r>
    </w:p>
    <w:p w:rsidR="00E37138" w:rsidRPr="00753E29" w:rsidRDefault="00E37138" w:rsidP="00593541">
      <w:pPr>
        <w:pStyle w:val="Bullet1GR"/>
      </w:pPr>
      <w:r>
        <w:t>В течение нескольких последних лет Министерство осуществляет дин</w:t>
      </w:r>
      <w:r>
        <w:t>а</w:t>
      </w:r>
      <w:r>
        <w:t>мичные социально-экономические программы, позволяющие членам о</w:t>
      </w:r>
      <w:r>
        <w:t>б</w:t>
      </w:r>
      <w:r>
        <w:t xml:space="preserve">щины сан стать </w:t>
      </w:r>
      <w:proofErr w:type="spellStart"/>
      <w:r>
        <w:t>самообеспеченными</w:t>
      </w:r>
      <w:proofErr w:type="spellEnd"/>
      <w:r>
        <w:t xml:space="preserve"> с продовольственной и экономич</w:t>
      </w:r>
      <w:r>
        <w:t>е</w:t>
      </w:r>
      <w:r>
        <w:t>ской точек зрения и повысить свой уровень жизни. Цели</w:t>
      </w:r>
      <w:r w:rsidRPr="00753E29">
        <w:t xml:space="preserve"> </w:t>
      </w:r>
      <w:r>
        <w:t>правительстве</w:t>
      </w:r>
      <w:r>
        <w:t>н</w:t>
      </w:r>
      <w:r>
        <w:t>ных</w:t>
      </w:r>
      <w:r w:rsidRPr="00753E29">
        <w:t xml:space="preserve"> </w:t>
      </w:r>
      <w:r>
        <w:t>проектов</w:t>
      </w:r>
      <w:r w:rsidRPr="00753E29">
        <w:t xml:space="preserve"> </w:t>
      </w:r>
      <w:r>
        <w:t>в</w:t>
      </w:r>
      <w:r w:rsidRPr="00753E29">
        <w:t xml:space="preserve"> </w:t>
      </w:r>
      <w:r>
        <w:t>интересах</w:t>
      </w:r>
      <w:r w:rsidRPr="00753E29">
        <w:t xml:space="preserve"> </w:t>
      </w:r>
      <w:r>
        <w:t>общины</w:t>
      </w:r>
      <w:r w:rsidRPr="00753E29">
        <w:t xml:space="preserve"> </w:t>
      </w:r>
      <w:r>
        <w:t>сан</w:t>
      </w:r>
      <w:r w:rsidRPr="00753E29">
        <w:t xml:space="preserve"> </w:t>
      </w:r>
      <w:r>
        <w:t>также</w:t>
      </w:r>
      <w:r w:rsidRPr="00753E29">
        <w:t xml:space="preserve"> </w:t>
      </w:r>
      <w:r>
        <w:t>включают</w:t>
      </w:r>
      <w:r w:rsidRPr="00753E29">
        <w:t xml:space="preserve"> </w:t>
      </w:r>
      <w:r>
        <w:t>следующее</w:t>
      </w:r>
      <w:r w:rsidRPr="00753E29">
        <w:t xml:space="preserve">: </w:t>
      </w:r>
    </w:p>
    <w:p w:rsidR="00E37138" w:rsidRPr="00CF7F9E" w:rsidRDefault="00E37138" w:rsidP="00FA2072">
      <w:pPr>
        <w:pStyle w:val="Bullet2GR"/>
      </w:pPr>
      <w:r>
        <w:t>повышение</w:t>
      </w:r>
      <w:r w:rsidRPr="00CF7F9E">
        <w:t xml:space="preserve"> </w:t>
      </w:r>
      <w:r>
        <w:t>уровня</w:t>
      </w:r>
      <w:r w:rsidRPr="00CF7F9E">
        <w:t xml:space="preserve"> </w:t>
      </w:r>
      <w:r>
        <w:t>жизни</w:t>
      </w:r>
      <w:r w:rsidRPr="00CF7F9E">
        <w:t xml:space="preserve"> </w:t>
      </w:r>
      <w:r>
        <w:t>членов</w:t>
      </w:r>
      <w:r w:rsidRPr="00CF7F9E">
        <w:t xml:space="preserve"> </w:t>
      </w:r>
      <w:r>
        <w:t>общины</w:t>
      </w:r>
      <w:r w:rsidRPr="00CF7F9E">
        <w:t xml:space="preserve"> </w:t>
      </w:r>
      <w:r>
        <w:t>сан</w:t>
      </w:r>
      <w:r w:rsidRPr="00CF7F9E">
        <w:t xml:space="preserve"> </w:t>
      </w:r>
      <w:r>
        <w:t>в</w:t>
      </w:r>
      <w:r w:rsidRPr="00CF7F9E">
        <w:t xml:space="preserve"> </w:t>
      </w:r>
      <w:r>
        <w:t>районах</w:t>
      </w:r>
      <w:r w:rsidRPr="00CF7F9E">
        <w:t xml:space="preserve">, </w:t>
      </w:r>
      <w:r>
        <w:t>охваче</w:t>
      </w:r>
      <w:r>
        <w:t>н</w:t>
      </w:r>
      <w:r>
        <w:t>ных</w:t>
      </w:r>
      <w:r w:rsidRPr="00CF7F9E">
        <w:t xml:space="preserve"> </w:t>
      </w:r>
      <w:r>
        <w:t>проектами</w:t>
      </w:r>
      <w:r w:rsidRPr="00CF7F9E">
        <w:t>;</w:t>
      </w:r>
    </w:p>
    <w:p w:rsidR="00E37138" w:rsidRPr="00CF7F9E" w:rsidRDefault="00E37138" w:rsidP="00FA2072">
      <w:pPr>
        <w:pStyle w:val="Bullet2GR"/>
      </w:pPr>
      <w:r>
        <w:t>обеспечение</w:t>
      </w:r>
      <w:r w:rsidRPr="00CF7F9E">
        <w:t xml:space="preserve"> </w:t>
      </w:r>
      <w:r>
        <w:t>членам</w:t>
      </w:r>
      <w:r w:rsidRPr="00CF7F9E">
        <w:t xml:space="preserve"> </w:t>
      </w:r>
      <w:r>
        <w:t>общины</w:t>
      </w:r>
      <w:r w:rsidRPr="00CF7F9E">
        <w:t xml:space="preserve"> </w:t>
      </w:r>
      <w:r>
        <w:t>сан</w:t>
      </w:r>
      <w:r w:rsidRPr="00CF7F9E">
        <w:t xml:space="preserve"> </w:t>
      </w:r>
      <w:r>
        <w:t>возможностей</w:t>
      </w:r>
      <w:r w:rsidRPr="00CF7F9E">
        <w:t xml:space="preserve"> </w:t>
      </w:r>
      <w:r>
        <w:t>для</w:t>
      </w:r>
      <w:r w:rsidRPr="00CF7F9E">
        <w:t xml:space="preserve"> </w:t>
      </w:r>
      <w:r>
        <w:t>приобретения</w:t>
      </w:r>
      <w:r w:rsidRPr="00CF7F9E">
        <w:t xml:space="preserve"> </w:t>
      </w:r>
      <w:r>
        <w:t>необходимых</w:t>
      </w:r>
      <w:r w:rsidRPr="00CF7F9E">
        <w:t xml:space="preserve"> </w:t>
      </w:r>
      <w:r>
        <w:t>сельскохозяйственных</w:t>
      </w:r>
      <w:r w:rsidRPr="00CF7F9E">
        <w:t xml:space="preserve"> </w:t>
      </w:r>
      <w:r>
        <w:t>навыков</w:t>
      </w:r>
      <w:r w:rsidRPr="00CF7F9E">
        <w:t xml:space="preserve">, </w:t>
      </w:r>
      <w:r>
        <w:t>улучшения</w:t>
      </w:r>
      <w:r w:rsidRPr="00CF7F9E">
        <w:t xml:space="preserve"> </w:t>
      </w:r>
      <w:r>
        <w:t>породы</w:t>
      </w:r>
      <w:r w:rsidRPr="00CF7F9E">
        <w:t xml:space="preserve"> </w:t>
      </w:r>
      <w:r>
        <w:t>домашнего</w:t>
      </w:r>
      <w:r w:rsidRPr="00CF7F9E">
        <w:t xml:space="preserve"> </w:t>
      </w:r>
      <w:r>
        <w:t>скота</w:t>
      </w:r>
      <w:r w:rsidRPr="00CF7F9E">
        <w:t xml:space="preserve"> </w:t>
      </w:r>
      <w:r>
        <w:t>и</w:t>
      </w:r>
      <w:r w:rsidRPr="00CF7F9E">
        <w:t xml:space="preserve"> </w:t>
      </w:r>
      <w:r>
        <w:t>повышения</w:t>
      </w:r>
      <w:r w:rsidRPr="00CF7F9E">
        <w:t xml:space="preserve"> </w:t>
      </w:r>
      <w:r>
        <w:t>способности</w:t>
      </w:r>
      <w:r w:rsidRPr="00CF7F9E">
        <w:t xml:space="preserve"> </w:t>
      </w:r>
      <w:r>
        <w:t>поселенцев</w:t>
      </w:r>
      <w:r w:rsidRPr="00CF7F9E">
        <w:t xml:space="preserve"> </w:t>
      </w:r>
      <w:r>
        <w:t>использ</w:t>
      </w:r>
      <w:r>
        <w:t>о</w:t>
      </w:r>
      <w:r>
        <w:t>вать</w:t>
      </w:r>
      <w:r w:rsidRPr="00CF7F9E">
        <w:t xml:space="preserve"> </w:t>
      </w:r>
      <w:r>
        <w:t>эти</w:t>
      </w:r>
      <w:r w:rsidRPr="00CF7F9E">
        <w:t xml:space="preserve"> </w:t>
      </w:r>
      <w:r>
        <w:t>ресурсы</w:t>
      </w:r>
      <w:r w:rsidRPr="00CF7F9E">
        <w:t xml:space="preserve"> </w:t>
      </w:r>
      <w:r>
        <w:t>устойчивым</w:t>
      </w:r>
      <w:r w:rsidRPr="00CF7F9E">
        <w:t xml:space="preserve"> </w:t>
      </w:r>
      <w:r>
        <w:t>образом</w:t>
      </w:r>
      <w:r w:rsidRPr="00CF7F9E">
        <w:t>;</w:t>
      </w:r>
    </w:p>
    <w:p w:rsidR="00E37138" w:rsidRPr="00753E29" w:rsidRDefault="00E37138" w:rsidP="00FA2072">
      <w:pPr>
        <w:pStyle w:val="Bullet2GR"/>
      </w:pPr>
      <w:r>
        <w:t>повышение продовольственной безопасности и уровня доходов общины сан в охваченных проектами районах;</w:t>
      </w:r>
    </w:p>
    <w:p w:rsidR="00E37138" w:rsidRPr="00753E29" w:rsidRDefault="00E37138" w:rsidP="00FA2072">
      <w:pPr>
        <w:pStyle w:val="Bullet2GR"/>
      </w:pPr>
      <w:r>
        <w:t>реализация этих задач посредством конкретных видов сельскох</w:t>
      </w:r>
      <w:r>
        <w:t>о</w:t>
      </w:r>
      <w:r>
        <w:t>зяйственной деятельности.</w:t>
      </w:r>
    </w:p>
    <w:p w:rsidR="00E37138" w:rsidRPr="00F8307B" w:rsidRDefault="00E37138" w:rsidP="00F8307B">
      <w:pPr>
        <w:pStyle w:val="Bullet1GR"/>
      </w:pPr>
      <w:r w:rsidRPr="00F8307B">
        <w:t>Практикуемой во всех девяти проектах по групповому переселению представителей общины сан формой землепользования является сочет</w:t>
      </w:r>
      <w:r w:rsidRPr="00F8307B">
        <w:t>а</w:t>
      </w:r>
      <w:r w:rsidRPr="00F8307B">
        <w:t>ние пастбищного животноводства (крупного и мелкого скота) и произво</w:t>
      </w:r>
      <w:r w:rsidRPr="00F8307B">
        <w:t>д</w:t>
      </w:r>
      <w:r w:rsidRPr="00F8307B">
        <w:t>ства зерновых.</w:t>
      </w:r>
    </w:p>
    <w:p w:rsidR="00E37138" w:rsidRPr="00F8307B" w:rsidRDefault="00E37138" w:rsidP="00F8307B">
      <w:pPr>
        <w:pStyle w:val="Bullet1GR"/>
      </w:pPr>
      <w:r w:rsidRPr="00F8307B">
        <w:t>Министерство осуществляет проекты в области развития в рамках прое</w:t>
      </w:r>
      <w:r w:rsidRPr="00F8307B">
        <w:t>к</w:t>
      </w:r>
      <w:r w:rsidRPr="00F8307B">
        <w:t xml:space="preserve">та группового переселения в Западном </w:t>
      </w:r>
      <w:proofErr w:type="spellStart"/>
      <w:r w:rsidRPr="00F8307B">
        <w:t>Каприви</w:t>
      </w:r>
      <w:proofErr w:type="spellEnd"/>
      <w:r w:rsidRPr="00F8307B">
        <w:t>, где общины сан заняты производством зерновых</w:t>
      </w:r>
      <w:r w:rsidR="00E76485">
        <w:t>,</w:t>
      </w:r>
      <w:r w:rsidRPr="00F8307B">
        <w:t xml:space="preserve"> как для своего собственного потребления, так и на продажу в небольшом количестве. После объявления района </w:t>
      </w:r>
      <w:proofErr w:type="spellStart"/>
      <w:r w:rsidRPr="00F8307B">
        <w:t>Бвабвата</w:t>
      </w:r>
      <w:proofErr w:type="spellEnd"/>
      <w:r w:rsidRPr="00F8307B">
        <w:t xml:space="preserve"> национальным парком в 2007 году животноводство было прекращено в силу проводимой в национальном парке политики, запрещающей разв</w:t>
      </w:r>
      <w:r w:rsidRPr="00F8307B">
        <w:t>е</w:t>
      </w:r>
      <w:r w:rsidRPr="00F8307B">
        <w:t xml:space="preserve">дение скота и земледелия в основных районах национального парка. </w:t>
      </w:r>
      <w:r w:rsidR="0091791D">
        <w:br/>
      </w:r>
      <w:r w:rsidRPr="00F8307B">
        <w:t>В настоящее время община сан занимается лишь производством зерн</w:t>
      </w:r>
      <w:r w:rsidRPr="00F8307B">
        <w:t>о</w:t>
      </w:r>
      <w:r w:rsidRPr="00F8307B">
        <w:t>вых для своего собственного потребления. Министерство продолжает поддерживать этот проект путем налаживания инфраструктуры вод</w:t>
      </w:r>
      <w:r w:rsidRPr="00F8307B">
        <w:t>о</w:t>
      </w:r>
      <w:r w:rsidRPr="00F8307B">
        <w:t xml:space="preserve">снабжения, обеспечения жильем и </w:t>
      </w:r>
      <w:r w:rsidR="0091791D">
        <w:t>сельскохозяйственными орудиями.</w:t>
      </w:r>
      <w:r w:rsidR="0091791D">
        <w:br/>
      </w:r>
      <w:r w:rsidRPr="00F8307B">
        <w:t>Эти проекты в области развития по-прежнему пользуются полной соц</w:t>
      </w:r>
      <w:r w:rsidRPr="00F8307B">
        <w:t>и</w:t>
      </w:r>
      <w:r w:rsidRPr="00F8307B">
        <w:t>ально-экономической поддержкой со стороны Министерства.</w:t>
      </w:r>
    </w:p>
    <w:p w:rsidR="00E37138" w:rsidRPr="00F8307B" w:rsidRDefault="00E37138" w:rsidP="00F8307B">
      <w:pPr>
        <w:pStyle w:val="Bullet1GR"/>
      </w:pPr>
      <w:r w:rsidRPr="00F8307B">
        <w:t>Помимо производства зе</w:t>
      </w:r>
      <w:r w:rsidR="00FA2072">
        <w:t>рна в период с 2004 по 2007 год</w:t>
      </w:r>
      <w:r w:rsidRPr="00F8307B">
        <w:t xml:space="preserve"> Министерство и организация "</w:t>
      </w:r>
      <w:proofErr w:type="spellStart"/>
      <w:r w:rsidRPr="00F8307B">
        <w:t>Комехо</w:t>
      </w:r>
      <w:proofErr w:type="spellEnd"/>
      <w:r w:rsidRPr="00F8307B">
        <w:t xml:space="preserve"> Намибия", Министерство сельского хозяйства, в</w:t>
      </w:r>
      <w:r w:rsidRPr="00F8307B">
        <w:t>о</w:t>
      </w:r>
      <w:r w:rsidRPr="00F8307B">
        <w:t xml:space="preserve">доснабжения и лесного хозяйства, а также УПСП и РАЙЗ обеспечивали крупным и мелким скотом общины сан в </w:t>
      </w:r>
      <w:proofErr w:type="spellStart"/>
      <w:r w:rsidRPr="00F8307B">
        <w:t>Тсинтсабисе</w:t>
      </w:r>
      <w:proofErr w:type="spellEnd"/>
      <w:r w:rsidRPr="00F8307B">
        <w:t xml:space="preserve">, район </w:t>
      </w:r>
      <w:proofErr w:type="spellStart"/>
      <w:r w:rsidRPr="00F8307B">
        <w:t>Ошикото</w:t>
      </w:r>
      <w:proofErr w:type="spellEnd"/>
      <w:r w:rsidRPr="00F8307B">
        <w:t xml:space="preserve">, и </w:t>
      </w:r>
      <w:r w:rsidRPr="00F8307B">
        <w:lastRenderedPageBreak/>
        <w:t xml:space="preserve">Браво, район </w:t>
      </w:r>
      <w:proofErr w:type="spellStart"/>
      <w:r w:rsidRPr="00F8307B">
        <w:t>Каванго</w:t>
      </w:r>
      <w:proofErr w:type="spellEnd"/>
      <w:r w:rsidRPr="00F8307B">
        <w:t xml:space="preserve">, благодаря чему существенно возросло поголовье крупного домашнего скота (с 26 до 100 и с 51 до 62 в Браво и </w:t>
      </w:r>
      <w:proofErr w:type="spellStart"/>
      <w:r w:rsidRPr="00F8307B">
        <w:t>Тсинтсаб</w:t>
      </w:r>
      <w:r w:rsidRPr="00F8307B">
        <w:t>и</w:t>
      </w:r>
      <w:r w:rsidRPr="00F8307B">
        <w:t>се</w:t>
      </w:r>
      <w:proofErr w:type="spellEnd"/>
      <w:r w:rsidRPr="00F8307B">
        <w:t>, соответственно). Организация "</w:t>
      </w:r>
      <w:proofErr w:type="spellStart"/>
      <w:r w:rsidRPr="00F8307B">
        <w:t>Комехо</w:t>
      </w:r>
      <w:proofErr w:type="spellEnd"/>
      <w:r w:rsidRPr="00F8307B">
        <w:t xml:space="preserve"> Намибия" участвует в ос</w:t>
      </w:r>
      <w:r w:rsidRPr="00F8307B">
        <w:t>у</w:t>
      </w:r>
      <w:r w:rsidRPr="00F8307B">
        <w:t xml:space="preserve">ществлении этих проектов, а также обеспечивает подготовку кадров для них. Цель проекта состоит в расширении возможностей переселенных общин сан как в Браво, так и в </w:t>
      </w:r>
      <w:proofErr w:type="spellStart"/>
      <w:r w:rsidRPr="00F8307B">
        <w:t>Тсинтсабисе</w:t>
      </w:r>
      <w:proofErr w:type="spellEnd"/>
      <w:r w:rsidRPr="00F8307B">
        <w:t xml:space="preserve"> в плане наличия ресурсов (мелкий домашний скот) и приобретения навыков, которые бы спосо</w:t>
      </w:r>
      <w:r w:rsidRPr="00F8307B">
        <w:t>б</w:t>
      </w:r>
      <w:r w:rsidRPr="00F8307B">
        <w:t xml:space="preserve">ствовали повышению их уровня жизни. </w:t>
      </w:r>
    </w:p>
    <w:p w:rsidR="00E37138" w:rsidRPr="00F8307B" w:rsidRDefault="00E37138" w:rsidP="00F8307B">
      <w:pPr>
        <w:pStyle w:val="Bullet1GR"/>
      </w:pPr>
      <w:r w:rsidRPr="00F8307B">
        <w:t xml:space="preserve">Еще одним проектом в районе </w:t>
      </w:r>
      <w:proofErr w:type="spellStart"/>
      <w:r w:rsidRPr="00F8307B">
        <w:t>Ошикото</w:t>
      </w:r>
      <w:proofErr w:type="spellEnd"/>
      <w:r w:rsidRPr="00F8307B">
        <w:t>, которым занимается Министе</w:t>
      </w:r>
      <w:r w:rsidRPr="00F8307B">
        <w:t>р</w:t>
      </w:r>
      <w:r w:rsidRPr="00F8307B">
        <w:t>ство земель и по вопросам расселения, является "</w:t>
      </w:r>
      <w:proofErr w:type="spellStart"/>
      <w:r w:rsidRPr="00F8307B">
        <w:t>Эксельсиор</w:t>
      </w:r>
      <w:proofErr w:type="spellEnd"/>
      <w:r w:rsidRPr="00F8307B">
        <w:t>". В рамках данного проекта был предоставлен крупный (140 голов) и мелкий (12 г</w:t>
      </w:r>
      <w:r w:rsidRPr="00F8307B">
        <w:t>о</w:t>
      </w:r>
      <w:r w:rsidRPr="00F8307B">
        <w:t>лов) домашний скот в период с 1999 по 2001 год, поголовье которого, по сообщениям, увеличивается. Были также предоставлены домашняя птица и утки. Министерство сельского хозяйства, водных ресурсов и лесного хозяйства обеспечивало подготовку представителей общины в области животноводства и овощеводства.</w:t>
      </w:r>
    </w:p>
    <w:p w:rsidR="00E37138" w:rsidRPr="00F8307B" w:rsidRDefault="00E37138" w:rsidP="00F8307B">
      <w:pPr>
        <w:pStyle w:val="Bullet1GR"/>
      </w:pPr>
      <w:r w:rsidRPr="00F8307B">
        <w:t>В рамках обоих проектов были организованы теоретическая подготовка по общим вопросам козоводства, а также практическая демонстрация приемов использования ветеринарного инвентаря, переданного созда</w:t>
      </w:r>
      <w:r w:rsidRPr="00F8307B">
        <w:t>н</w:t>
      </w:r>
      <w:r w:rsidRPr="00F8307B">
        <w:t>ным комитетам, а позднее агентство развития "</w:t>
      </w:r>
      <w:proofErr w:type="spellStart"/>
      <w:r w:rsidRPr="00F8307B">
        <w:t>Комехо</w:t>
      </w:r>
      <w:proofErr w:type="spellEnd"/>
      <w:r w:rsidRPr="00F8307B">
        <w:t xml:space="preserve"> Намибия" орган</w:t>
      </w:r>
      <w:r w:rsidRPr="00F8307B">
        <w:t>и</w:t>
      </w:r>
      <w:r w:rsidRPr="00F8307B">
        <w:t>зовало целый ряд дополнительных подготовительных занятий</w:t>
      </w:r>
      <w:r w:rsidR="000F4778">
        <w:t>. Пом</w:t>
      </w:r>
      <w:r w:rsidR="000F4778">
        <w:t>и</w:t>
      </w:r>
      <w:r w:rsidR="000F4778">
        <w:t>мо </w:t>
      </w:r>
      <w:r w:rsidRPr="00F8307B">
        <w:t>разведения мелкого домашнего скота общины в рамках этих двух пр</w:t>
      </w:r>
      <w:r w:rsidRPr="00F8307B">
        <w:t>о</w:t>
      </w:r>
      <w:r w:rsidRPr="00F8307B">
        <w:t>ектов занимались и другой деятельностью, в частности:</w:t>
      </w:r>
    </w:p>
    <w:p w:rsidR="00E37138" w:rsidRPr="00F8307B" w:rsidRDefault="00E37138" w:rsidP="00FA2072">
      <w:pPr>
        <w:pStyle w:val="Bullet2GR"/>
      </w:pPr>
      <w:r w:rsidRPr="00F8307B">
        <w:t xml:space="preserve">строительством домов (дома баварского и </w:t>
      </w:r>
      <w:proofErr w:type="spellStart"/>
      <w:r w:rsidRPr="00F8307B">
        <w:t>балатонского</w:t>
      </w:r>
      <w:proofErr w:type="spellEnd"/>
      <w:r w:rsidRPr="00F8307B">
        <w:t xml:space="preserve"> типов);</w:t>
      </w:r>
    </w:p>
    <w:p w:rsidR="00E37138" w:rsidRPr="00F8307B" w:rsidRDefault="00E37138" w:rsidP="00FA2072">
      <w:pPr>
        <w:pStyle w:val="Bullet2GR"/>
      </w:pPr>
      <w:r w:rsidRPr="00F8307B">
        <w:t>изготовлением кирпича;</w:t>
      </w:r>
    </w:p>
    <w:p w:rsidR="00E37138" w:rsidRPr="00F8307B" w:rsidRDefault="00E37138" w:rsidP="00FA2072">
      <w:pPr>
        <w:pStyle w:val="Bullet2GR"/>
      </w:pPr>
      <w:r w:rsidRPr="00F8307B">
        <w:t>овощеводством;</w:t>
      </w:r>
    </w:p>
    <w:p w:rsidR="00E37138" w:rsidRPr="00F8307B" w:rsidRDefault="00E37138" w:rsidP="00FA2072">
      <w:pPr>
        <w:pStyle w:val="Bullet2GR"/>
      </w:pPr>
      <w:r w:rsidRPr="00F8307B">
        <w:t>пошивом одежды (мини-проект);</w:t>
      </w:r>
    </w:p>
    <w:p w:rsidR="00E37138" w:rsidRPr="00F8307B" w:rsidRDefault="00E37138" w:rsidP="00FA2072">
      <w:pPr>
        <w:pStyle w:val="Bullet2GR"/>
      </w:pPr>
      <w:r w:rsidRPr="00F8307B">
        <w:t xml:space="preserve">выпечкой хлебобулочных изделий; </w:t>
      </w:r>
    </w:p>
    <w:p w:rsidR="00E37138" w:rsidRPr="00F8307B" w:rsidRDefault="00E37138" w:rsidP="00FA2072">
      <w:pPr>
        <w:pStyle w:val="Bullet2GR"/>
      </w:pPr>
      <w:r w:rsidRPr="00F8307B">
        <w:t xml:space="preserve">садоводством – три саженца фруктовых деревьев были выделены участникам проекта в </w:t>
      </w:r>
      <w:proofErr w:type="spellStart"/>
      <w:r w:rsidRPr="00F8307B">
        <w:t>Тсинтсабисе</w:t>
      </w:r>
      <w:proofErr w:type="spellEnd"/>
      <w:r w:rsidRPr="00F8307B">
        <w:t xml:space="preserve"> и четыре – участникам проекта в Браво, соответственно;</w:t>
      </w:r>
    </w:p>
    <w:p w:rsidR="00E37138" w:rsidRPr="00F8307B" w:rsidRDefault="00E37138" w:rsidP="00FA2072">
      <w:pPr>
        <w:pStyle w:val="Bullet2GR"/>
      </w:pPr>
      <w:r w:rsidRPr="00F8307B">
        <w:t xml:space="preserve">организацией центра ремесел и туристического лагеря в </w:t>
      </w:r>
      <w:proofErr w:type="spellStart"/>
      <w:r w:rsidRPr="00F8307B">
        <w:t>Тсинтс</w:t>
      </w:r>
      <w:r w:rsidRPr="00F8307B">
        <w:t>а</w:t>
      </w:r>
      <w:r w:rsidRPr="00F8307B">
        <w:t>бисе</w:t>
      </w:r>
      <w:proofErr w:type="spellEnd"/>
      <w:r w:rsidRPr="00F8307B">
        <w:t>;</w:t>
      </w:r>
    </w:p>
    <w:p w:rsidR="00E37138" w:rsidRPr="00F8307B" w:rsidRDefault="00E37138" w:rsidP="00FA2072">
      <w:pPr>
        <w:pStyle w:val="Bullet2GR"/>
      </w:pPr>
      <w:proofErr w:type="spellStart"/>
      <w:r w:rsidRPr="00F8307B">
        <w:t>деревоотделочными</w:t>
      </w:r>
      <w:proofErr w:type="spellEnd"/>
      <w:r w:rsidRPr="00F8307B">
        <w:t xml:space="preserve"> работами, шитьем, изготовлением джема и пчеловодством в Браво;</w:t>
      </w:r>
    </w:p>
    <w:p w:rsidR="00E37138" w:rsidRPr="00F8307B" w:rsidRDefault="00E37138" w:rsidP="00FA2072">
      <w:pPr>
        <w:pStyle w:val="Bullet2GR"/>
      </w:pPr>
      <w:r w:rsidRPr="00F8307B">
        <w:t>организацией программы ликвидации неграмотности (дважды в неделю).</w:t>
      </w:r>
    </w:p>
    <w:p w:rsidR="00E37138" w:rsidRPr="00F8307B" w:rsidRDefault="00E37138" w:rsidP="00F8307B">
      <w:pPr>
        <w:pStyle w:val="Bullet1GR"/>
      </w:pPr>
      <w:r w:rsidRPr="00F8307B">
        <w:t xml:space="preserve">Осуществляемые в </w:t>
      </w:r>
      <w:proofErr w:type="spellStart"/>
      <w:r w:rsidRPr="00F8307B">
        <w:t>Скунхейде</w:t>
      </w:r>
      <w:proofErr w:type="spellEnd"/>
      <w:r w:rsidRPr="00F8307B">
        <w:t xml:space="preserve">, </w:t>
      </w:r>
      <w:proofErr w:type="spellStart"/>
      <w:r w:rsidRPr="00F8307B">
        <w:t>Дримиопсисе</w:t>
      </w:r>
      <w:proofErr w:type="spellEnd"/>
      <w:r w:rsidRPr="00F8307B">
        <w:t xml:space="preserve"> и </w:t>
      </w:r>
      <w:proofErr w:type="spellStart"/>
      <w:r w:rsidRPr="00F8307B">
        <w:t>Донкербосе</w:t>
      </w:r>
      <w:proofErr w:type="spellEnd"/>
      <w:r w:rsidRPr="00F8307B">
        <w:t>/</w:t>
      </w:r>
      <w:proofErr w:type="spellStart"/>
      <w:r w:rsidRPr="00F8307B">
        <w:t>Зонненблюме</w:t>
      </w:r>
      <w:proofErr w:type="spellEnd"/>
      <w:r w:rsidRPr="00F8307B">
        <w:t xml:space="preserve"> проекты группового расселения ограничены районом </w:t>
      </w:r>
      <w:proofErr w:type="spellStart"/>
      <w:r w:rsidRPr="00F8307B">
        <w:t>Омахеке</w:t>
      </w:r>
      <w:proofErr w:type="spellEnd"/>
      <w:r w:rsidRPr="00F8307B">
        <w:t xml:space="preserve"> и упра</w:t>
      </w:r>
      <w:r w:rsidRPr="00F8307B">
        <w:t>в</w:t>
      </w:r>
      <w:r w:rsidRPr="00F8307B">
        <w:t>ляются и финансируются правительством Намибии при сотрудничестве и поддержке со стороны исполняющего учреждения "</w:t>
      </w:r>
      <w:proofErr w:type="spellStart"/>
      <w:r w:rsidRPr="00F8307B">
        <w:t>Комехо</w:t>
      </w:r>
      <w:proofErr w:type="spellEnd"/>
      <w:r w:rsidRPr="00F8307B">
        <w:t xml:space="preserve"> Намибия" и правительства Испании; позднее функции исполняющего учреждения взял на себя </w:t>
      </w:r>
      <w:proofErr w:type="spellStart"/>
      <w:r w:rsidRPr="00F8307B">
        <w:t>Намибийский</w:t>
      </w:r>
      <w:proofErr w:type="spellEnd"/>
      <w:r w:rsidRPr="00F8307B">
        <w:t xml:space="preserve"> фонд исследования пустынь. В рамках этих трех проектов были предоставлены крупный и мелкий домашний скот, однако только в </w:t>
      </w:r>
      <w:proofErr w:type="spellStart"/>
      <w:r w:rsidRPr="00F8307B">
        <w:t>Скунхейде</w:t>
      </w:r>
      <w:proofErr w:type="spellEnd"/>
      <w:r w:rsidRPr="00F8307B">
        <w:t xml:space="preserve"> было отмечено увеличение поголовья круп</w:t>
      </w:r>
      <w:r w:rsidR="00F8307B" w:rsidRPr="00F8307B">
        <w:t>н</w:t>
      </w:r>
      <w:r w:rsidR="00F8307B" w:rsidRPr="00F8307B">
        <w:t>о</w:t>
      </w:r>
      <w:r w:rsidR="00F8307B" w:rsidRPr="00F8307B">
        <w:t>го домаш</w:t>
      </w:r>
      <w:r w:rsidR="0091791D">
        <w:t xml:space="preserve">него скота с 20 до </w:t>
      </w:r>
      <w:r w:rsidR="00F8307B" w:rsidRPr="00F8307B">
        <w:t xml:space="preserve">44 </w:t>
      </w:r>
      <w:r w:rsidRPr="00F8307B">
        <w:t xml:space="preserve">голов. Общая цель состоит в расширении возможностей представителей общины сан в рамках всех трех проектов </w:t>
      </w:r>
      <w:r w:rsidRPr="00F8307B">
        <w:lastRenderedPageBreak/>
        <w:t>за счет предоставления им ресурсов и навыков, которые позволят пов</w:t>
      </w:r>
      <w:r w:rsidRPr="00F8307B">
        <w:t>ы</w:t>
      </w:r>
      <w:r w:rsidRPr="00F8307B">
        <w:t xml:space="preserve">сить их уровень жизни. </w:t>
      </w:r>
    </w:p>
    <w:p w:rsidR="00E37138" w:rsidRPr="00F8307B" w:rsidRDefault="00E37138" w:rsidP="00F8307B">
      <w:pPr>
        <w:pStyle w:val="Bullet1GR"/>
      </w:pPr>
      <w:r w:rsidRPr="00F8307B">
        <w:t>Важно было подготовить лиц, получающих помощь на фермах в рамках всех трех проектов, в отношении сбыта производимой ими продукции. Агентство развития "</w:t>
      </w:r>
      <w:proofErr w:type="spellStart"/>
      <w:r w:rsidRPr="00F8307B">
        <w:t>Комехо</w:t>
      </w:r>
      <w:proofErr w:type="spellEnd"/>
      <w:r w:rsidRPr="00F8307B">
        <w:t xml:space="preserve"> Намибия" организовало подготовку 16 б</w:t>
      </w:r>
      <w:r w:rsidRPr="00F8307B">
        <w:t>е</w:t>
      </w:r>
      <w:r w:rsidRPr="00F8307B">
        <w:t xml:space="preserve">нефициаров в рамках проектов в </w:t>
      </w:r>
      <w:proofErr w:type="spellStart"/>
      <w:r w:rsidRPr="00F8307B">
        <w:t>Скунхейде</w:t>
      </w:r>
      <w:proofErr w:type="spellEnd"/>
      <w:r w:rsidRPr="00F8307B">
        <w:t xml:space="preserve"> и </w:t>
      </w:r>
      <w:proofErr w:type="spellStart"/>
      <w:r w:rsidRPr="00F8307B">
        <w:t>Дримиопсисе</w:t>
      </w:r>
      <w:proofErr w:type="spellEnd"/>
      <w:r w:rsidRPr="00F8307B">
        <w:t>. Другие учреждения, включая Испанию/ДРФН и Министерство сельского хозя</w:t>
      </w:r>
      <w:r w:rsidRPr="00F8307B">
        <w:t>й</w:t>
      </w:r>
      <w:r w:rsidRPr="00F8307B">
        <w:t>ства, водных ресурсов и лесного хозяйства, организовали подготовку в рамках трех проектов по вопросам, касающимся приносящих доход видов деятельности и управления осуществляемыми проектами. Предполаг</w:t>
      </w:r>
      <w:r w:rsidRPr="00F8307B">
        <w:t>а</w:t>
      </w:r>
      <w:r w:rsidRPr="00F8307B">
        <w:t>лось, что со временем участники каждого проекта смогут самостоятельно заниматься производством и сбытом продукции после прекращения п</w:t>
      </w:r>
      <w:r w:rsidRPr="00F8307B">
        <w:t>о</w:t>
      </w:r>
      <w:r w:rsidRPr="00F8307B">
        <w:t>мощи со стороны доноров. Для обучения бенефициаров всем аспектам ведения хозяйства с учетом потребности общины сан агентству развития "</w:t>
      </w:r>
      <w:proofErr w:type="spellStart"/>
      <w:r w:rsidRPr="00F8307B">
        <w:t>Комехо</w:t>
      </w:r>
      <w:proofErr w:type="spellEnd"/>
      <w:r w:rsidRPr="00F8307B">
        <w:t xml:space="preserve"> Намибия" была выделена помощь в раз</w:t>
      </w:r>
      <w:r w:rsidR="00590067">
        <w:t xml:space="preserve">мере 50 </w:t>
      </w:r>
      <w:r w:rsidR="0009343E">
        <w:t xml:space="preserve">300 </w:t>
      </w:r>
      <w:proofErr w:type="spellStart"/>
      <w:r w:rsidR="0009343E">
        <w:t>намибийских</w:t>
      </w:r>
      <w:proofErr w:type="spellEnd"/>
      <w:r w:rsidR="0009343E">
        <w:t xml:space="preserve"> долл.</w:t>
      </w:r>
      <w:r w:rsidR="00590067">
        <w:t xml:space="preserve"> (5 </w:t>
      </w:r>
      <w:r w:rsidRPr="00F8307B">
        <w:t xml:space="preserve">900 долл. США). </w:t>
      </w:r>
    </w:p>
    <w:p w:rsidR="00E37138" w:rsidRPr="00F8307B" w:rsidRDefault="00E37138" w:rsidP="00F8307B">
      <w:pPr>
        <w:pStyle w:val="Bullet1GR"/>
      </w:pPr>
      <w:r w:rsidRPr="00F8307B">
        <w:t>Проект группового расселения "</w:t>
      </w:r>
      <w:proofErr w:type="spellStart"/>
      <w:r w:rsidRPr="00F8307B">
        <w:t>Мангетти</w:t>
      </w:r>
      <w:proofErr w:type="spellEnd"/>
      <w:r w:rsidRPr="00F8307B">
        <w:t xml:space="preserve"> </w:t>
      </w:r>
      <w:proofErr w:type="spellStart"/>
      <w:r w:rsidRPr="00F8307B">
        <w:t>Дьюнз</w:t>
      </w:r>
      <w:proofErr w:type="spellEnd"/>
      <w:r w:rsidRPr="00F8307B">
        <w:t>"</w:t>
      </w:r>
      <w:r w:rsidR="00A045AB" w:rsidRPr="00F8307B">
        <w:t xml:space="preserve"> </w:t>
      </w:r>
      <w:r w:rsidRPr="00F8307B">
        <w:t>осуществляется в ра</w:t>
      </w:r>
      <w:r w:rsidRPr="00F8307B">
        <w:t>й</w:t>
      </w:r>
      <w:r w:rsidRPr="00F8307B">
        <w:t xml:space="preserve">оне </w:t>
      </w:r>
      <w:proofErr w:type="spellStart"/>
      <w:r w:rsidRPr="00F8307B">
        <w:t>Отжозонджупа</w:t>
      </w:r>
      <w:proofErr w:type="spellEnd"/>
      <w:r w:rsidRPr="00F8307B">
        <w:t xml:space="preserve"> и занимает весь район Зап</w:t>
      </w:r>
      <w:r w:rsidR="0091791D">
        <w:t xml:space="preserve">адного </w:t>
      </w:r>
      <w:proofErr w:type="spellStart"/>
      <w:r w:rsidR="0091791D">
        <w:t>Тсумкве</w:t>
      </w:r>
      <w:proofErr w:type="spellEnd"/>
      <w:r w:rsidR="0091791D">
        <w:t>, где расп</w:t>
      </w:r>
      <w:r w:rsidR="0091791D">
        <w:t>о</w:t>
      </w:r>
      <w:r w:rsidR="0091791D">
        <w:t xml:space="preserve">ложено </w:t>
      </w:r>
      <w:r w:rsidRPr="00F8307B">
        <w:t>25 деревень общ</w:t>
      </w:r>
      <w:r w:rsidR="003628B9">
        <w:t>ей площадью примерно в 1 млн. гектаров</w:t>
      </w:r>
      <w:r w:rsidRPr="00F8307B">
        <w:t>, нас</w:t>
      </w:r>
      <w:r w:rsidRPr="00F8307B">
        <w:t>е</w:t>
      </w:r>
      <w:r w:rsidRPr="00F8307B">
        <w:t xml:space="preserve">ленных главным образом представителями общины сан, численность </w:t>
      </w:r>
      <w:r w:rsidR="00590067">
        <w:t>к</w:t>
      </w:r>
      <w:r w:rsidR="00590067">
        <w:t>о</w:t>
      </w:r>
      <w:r w:rsidR="00590067">
        <w:t xml:space="preserve">торых достигла примерно 3 </w:t>
      </w:r>
      <w:r w:rsidRPr="00F8307B">
        <w:t xml:space="preserve">400 человек. Весь район Западного </w:t>
      </w:r>
      <w:proofErr w:type="spellStart"/>
      <w:r w:rsidRPr="00F8307B">
        <w:t>Тсумкве</w:t>
      </w:r>
      <w:proofErr w:type="spellEnd"/>
      <w:r w:rsidRPr="00F8307B">
        <w:t xml:space="preserve"> зарегистрирован в качестве заповедника, и практически все представит</w:t>
      </w:r>
      <w:r w:rsidRPr="00F8307B">
        <w:t>е</w:t>
      </w:r>
      <w:r w:rsidRPr="00F8307B">
        <w:t>ли общины привлекаются для работы в нем. Первоначально проект ос</w:t>
      </w:r>
      <w:r w:rsidRPr="00F8307B">
        <w:t>у</w:t>
      </w:r>
      <w:r w:rsidRPr="00F8307B">
        <w:t>ществлялся при поддержке и участии неправительственных организаций, однако с 1992 года Министерство земель и по вопросам расселения взяло осуществление этого проекта на себя. Семьям из общины сан был пред</w:t>
      </w:r>
      <w:r w:rsidRPr="00F8307B">
        <w:t>о</w:t>
      </w:r>
      <w:r w:rsidRPr="00F8307B">
        <w:t>ставлен скот, однако они занимаются и разведением зерновых культур для общины для повышения продовольственной самообеспеченности и эк</w:t>
      </w:r>
      <w:r w:rsidRPr="00F8307B">
        <w:t>о</w:t>
      </w:r>
      <w:r w:rsidRPr="00F8307B">
        <w:t>номической устойчивости. К числу других видов работ в рамках этих двух проектов относятся деревообрабатывающие работы, шитье, овощ</w:t>
      </w:r>
      <w:r w:rsidRPr="00F8307B">
        <w:t>е</w:t>
      </w:r>
      <w:r w:rsidRPr="00F8307B">
        <w:t>водство и программы ликвидации неграмотности; в 2007–2008 году М</w:t>
      </w:r>
      <w:r w:rsidRPr="00F8307B">
        <w:t>и</w:t>
      </w:r>
      <w:r w:rsidRPr="00F8307B">
        <w:t>нистерство охраны окружающей среды и туризма предоставило им ра</w:t>
      </w:r>
      <w:r w:rsidRPr="00F8307B">
        <w:t>з</w:t>
      </w:r>
      <w:r w:rsidRPr="00F8307B">
        <w:t xml:space="preserve">личные виды диких животных. </w:t>
      </w:r>
    </w:p>
    <w:p w:rsidR="00E37138" w:rsidRPr="00F8307B" w:rsidRDefault="00E37138" w:rsidP="00F8307B">
      <w:pPr>
        <w:pStyle w:val="Bullet1GR"/>
      </w:pPr>
      <w:r w:rsidRPr="00F8307B">
        <w:t>Проект группового расселения "</w:t>
      </w:r>
      <w:proofErr w:type="spellStart"/>
      <w:r w:rsidRPr="00F8307B">
        <w:t>Оконго</w:t>
      </w:r>
      <w:proofErr w:type="spellEnd"/>
      <w:r w:rsidRPr="00F8307B">
        <w:t xml:space="preserve">", охватывающий районы </w:t>
      </w:r>
      <w:proofErr w:type="spellStart"/>
      <w:r w:rsidRPr="00F8307B">
        <w:t>Экоко</w:t>
      </w:r>
      <w:proofErr w:type="spellEnd"/>
      <w:r w:rsidRPr="00F8307B">
        <w:t xml:space="preserve">, </w:t>
      </w:r>
      <w:proofErr w:type="spellStart"/>
      <w:r w:rsidRPr="00F8307B">
        <w:t>Индобе</w:t>
      </w:r>
      <w:proofErr w:type="spellEnd"/>
      <w:r w:rsidRPr="00F8307B">
        <w:t xml:space="preserve">, </w:t>
      </w:r>
      <w:proofErr w:type="spellStart"/>
      <w:r w:rsidRPr="00F8307B">
        <w:t>Ошанашива</w:t>
      </w:r>
      <w:proofErr w:type="spellEnd"/>
      <w:r w:rsidRPr="00F8307B">
        <w:t xml:space="preserve"> и </w:t>
      </w:r>
      <w:proofErr w:type="spellStart"/>
      <w:r w:rsidRPr="00F8307B">
        <w:t>Онаматадива</w:t>
      </w:r>
      <w:proofErr w:type="spellEnd"/>
      <w:r w:rsidRPr="00F8307B">
        <w:t>, является проектом в интересах о</w:t>
      </w:r>
      <w:r w:rsidRPr="00F8307B">
        <w:t>б</w:t>
      </w:r>
      <w:r w:rsidRPr="00F8307B">
        <w:t xml:space="preserve">щины сан в районе </w:t>
      </w:r>
      <w:proofErr w:type="spellStart"/>
      <w:r w:rsidRPr="00F8307B">
        <w:t>Охангвена</w:t>
      </w:r>
      <w:proofErr w:type="spellEnd"/>
      <w:r w:rsidRPr="00F8307B">
        <w:t xml:space="preserve"> и осуществляется Министерством земель и по вопросам расселения при поддержке правительства Испании и ДФРН в качестве исполняющего учреждения. </w:t>
      </w:r>
    </w:p>
    <w:p w:rsidR="00E37138" w:rsidRPr="00F8307B" w:rsidRDefault="00E37138" w:rsidP="00F8307B">
      <w:pPr>
        <w:pStyle w:val="Bullet1GR"/>
      </w:pPr>
      <w:r w:rsidRPr="00F8307B">
        <w:t>В целом около 952 переселенных семей из общины сан получили участки обрабатываемой земли для выращивания зерновых культур и овощево</w:t>
      </w:r>
      <w:r w:rsidRPr="00F8307B">
        <w:t>д</w:t>
      </w:r>
      <w:r w:rsidRPr="00F8307B">
        <w:t>ства, а также необходимые средства для повседневного труда, что позв</w:t>
      </w:r>
      <w:r w:rsidRPr="00F8307B">
        <w:t>о</w:t>
      </w:r>
      <w:r w:rsidRPr="00F8307B">
        <w:t xml:space="preserve">лит повысить продовольственную самообеспеченность и экономическую устойчивость </w:t>
      </w:r>
      <w:proofErr w:type="spellStart"/>
      <w:r w:rsidRPr="00F8307B">
        <w:t>маргинализированных</w:t>
      </w:r>
      <w:proofErr w:type="spellEnd"/>
      <w:r w:rsidRPr="00F8307B">
        <w:t xml:space="preserve"> и ранее неблагополучных предст</w:t>
      </w:r>
      <w:r w:rsidRPr="00F8307B">
        <w:t>а</w:t>
      </w:r>
      <w:r w:rsidRPr="00F8307B">
        <w:t xml:space="preserve">вителей общины сан. Предполагается, что через некоторое время после оказания поддержки этих видов деятельности получающие помощь лица смогут полностью взять на себя все виды производства и наладить сбыт своей продукции. </w:t>
      </w:r>
    </w:p>
    <w:p w:rsidR="00E37138" w:rsidRPr="00F8307B" w:rsidRDefault="00E37138" w:rsidP="00F8307B">
      <w:pPr>
        <w:pStyle w:val="Bullet1GR"/>
      </w:pPr>
      <w:r w:rsidRPr="00F8307B">
        <w:t>Правительство Намибии передало скот и плуги, а ослы и ослиные теле</w:t>
      </w:r>
      <w:r w:rsidRPr="00F8307B">
        <w:t>ж</w:t>
      </w:r>
      <w:r w:rsidRPr="00F8307B">
        <w:t>ки были переданы бенефициарам правительством Испании, а затем ра</w:t>
      </w:r>
      <w:r w:rsidRPr="00F8307B">
        <w:t>с</w:t>
      </w:r>
      <w:r w:rsidRPr="00F8307B">
        <w:t>пределены среди семей из общины сан Министерством земель и по в</w:t>
      </w:r>
      <w:r w:rsidRPr="00F8307B">
        <w:t>о</w:t>
      </w:r>
      <w:r w:rsidRPr="00F8307B">
        <w:t xml:space="preserve">просам расселения. </w:t>
      </w:r>
    </w:p>
    <w:p w:rsidR="00E37138" w:rsidRPr="00F8307B" w:rsidRDefault="00E37138" w:rsidP="00F8307B">
      <w:pPr>
        <w:pStyle w:val="Bullet1GR"/>
      </w:pPr>
      <w:r w:rsidRPr="00F8307B">
        <w:lastRenderedPageBreak/>
        <w:t>Получающие помощь лица прошли организованную различными стор</w:t>
      </w:r>
      <w:r w:rsidRPr="00F8307B">
        <w:t>о</w:t>
      </w:r>
      <w:r w:rsidRPr="00F8307B">
        <w:t>нами подготовку по таким видам сельского хозяйства, как растениево</w:t>
      </w:r>
      <w:r w:rsidRPr="00F8307B">
        <w:t>д</w:t>
      </w:r>
      <w:r w:rsidRPr="00F8307B">
        <w:t>ство и животноводство. Дополнительная подготовка была организована в таких областях, как плетение корзин, вязание, овощеводство, кузнечное дело, деревообработка и изготовление кирпича. Предполагается, что ка</w:t>
      </w:r>
      <w:r w:rsidRPr="00F8307B">
        <w:t>ж</w:t>
      </w:r>
      <w:r w:rsidRPr="00F8307B">
        <w:t xml:space="preserve">дый проект позволит бенефициарам взять на себя производство и сбыт продукции после того, как прекратится помощь со стороны доноров и правительства. </w:t>
      </w:r>
    </w:p>
    <w:p w:rsidR="00E37138" w:rsidRPr="00F8307B" w:rsidRDefault="00E37138" w:rsidP="00F8307B">
      <w:pPr>
        <w:pStyle w:val="Bullet1GR"/>
      </w:pPr>
      <w:r w:rsidRPr="00F8307B">
        <w:t>Представители общины сан регулярно получают от правительства прод</w:t>
      </w:r>
      <w:r w:rsidRPr="00F8307B">
        <w:t>о</w:t>
      </w:r>
      <w:r w:rsidRPr="00F8307B">
        <w:t>вольственную помощь на протяжении всего года в соответствии с пр</w:t>
      </w:r>
      <w:r w:rsidRPr="00F8307B">
        <w:t>о</w:t>
      </w:r>
      <w:r w:rsidRPr="00F8307B">
        <w:t>граммой смягчения последствий засухи. Кроме того, в тех районах, кот</w:t>
      </w:r>
      <w:r w:rsidRPr="00F8307B">
        <w:t>о</w:t>
      </w:r>
      <w:r w:rsidRPr="00F8307B">
        <w:t>рые были объявлены природоохранными зонами, представителям общ</w:t>
      </w:r>
      <w:r w:rsidRPr="00F8307B">
        <w:t>и</w:t>
      </w:r>
      <w:r w:rsidRPr="00F8307B">
        <w:t xml:space="preserve">ны сан разрешается ограниченная охота, а также получение доходов от организации трофейной охоты. </w:t>
      </w:r>
    </w:p>
    <w:p w:rsidR="00E37138" w:rsidRPr="00146FC8" w:rsidRDefault="00E37138" w:rsidP="00BB765E">
      <w:pPr>
        <w:pStyle w:val="H23GR"/>
      </w:pPr>
      <w:r w:rsidRPr="00CF7F9E">
        <w:tab/>
      </w:r>
      <w:r w:rsidRPr="0091791D">
        <w:t>5.</w:t>
      </w:r>
      <w:r w:rsidRPr="0091791D">
        <w:tab/>
      </w:r>
      <w:r>
        <w:t>Программа развития общин сан</w:t>
      </w:r>
    </w:p>
    <w:p w:rsidR="00E37138" w:rsidRPr="00CB3F2A" w:rsidRDefault="0091791D" w:rsidP="0091791D">
      <w:pPr>
        <w:pStyle w:val="SingleTxtGR"/>
      </w:pPr>
      <w:r>
        <w:t>138.</w:t>
      </w:r>
      <w:r>
        <w:tab/>
      </w:r>
      <w:r w:rsidR="00E37138">
        <w:t>Программа</w:t>
      </w:r>
      <w:r w:rsidR="00E37138" w:rsidRPr="00CB3F2A">
        <w:t xml:space="preserve"> </w:t>
      </w:r>
      <w:r w:rsidR="00E37138">
        <w:t>развития</w:t>
      </w:r>
      <w:r w:rsidR="00E37138" w:rsidRPr="00CB3F2A">
        <w:t xml:space="preserve"> </w:t>
      </w:r>
      <w:r w:rsidR="00E37138">
        <w:t>общин</w:t>
      </w:r>
      <w:r w:rsidR="00E37138" w:rsidRPr="00CB3F2A">
        <w:t xml:space="preserve"> </w:t>
      </w:r>
      <w:r w:rsidR="00E37138">
        <w:t>сан</w:t>
      </w:r>
      <w:r w:rsidR="00E37138" w:rsidRPr="00CB3F2A">
        <w:t xml:space="preserve"> </w:t>
      </w:r>
      <w:r w:rsidR="00E37138">
        <w:t>была</w:t>
      </w:r>
      <w:r w:rsidR="00E37138" w:rsidRPr="00CB3F2A">
        <w:t xml:space="preserve"> </w:t>
      </w:r>
      <w:r w:rsidR="00E37138">
        <w:t>развернута</w:t>
      </w:r>
      <w:r w:rsidR="00E37138" w:rsidRPr="00CB3F2A">
        <w:t xml:space="preserve"> </w:t>
      </w:r>
      <w:r w:rsidR="00E37138">
        <w:t>Канцелярией</w:t>
      </w:r>
      <w:r w:rsidR="00E37138" w:rsidRPr="00CB3F2A">
        <w:t xml:space="preserve"> </w:t>
      </w:r>
      <w:r w:rsidR="00E37138">
        <w:t>Премьер</w:t>
      </w:r>
      <w:r w:rsidR="00E37138" w:rsidRPr="00CB3F2A">
        <w:t>-</w:t>
      </w:r>
      <w:r w:rsidR="00E37138">
        <w:t>министра</w:t>
      </w:r>
      <w:r w:rsidR="00E37138" w:rsidRPr="00CB3F2A">
        <w:t xml:space="preserve"> </w:t>
      </w:r>
      <w:r w:rsidR="00E37138">
        <w:t>в</w:t>
      </w:r>
      <w:r w:rsidR="00E37138" w:rsidRPr="00CB3F2A">
        <w:t xml:space="preserve"> </w:t>
      </w:r>
      <w:r w:rsidR="00E37138">
        <w:t>начале</w:t>
      </w:r>
      <w:r w:rsidR="00E37138" w:rsidRPr="00CB3F2A">
        <w:t xml:space="preserve"> 2005 </w:t>
      </w:r>
      <w:r w:rsidR="00E37138">
        <w:t>года</w:t>
      </w:r>
      <w:r w:rsidR="00E37138" w:rsidRPr="00CB3F2A">
        <w:t xml:space="preserve">. </w:t>
      </w:r>
      <w:r w:rsidR="00E37138">
        <w:t xml:space="preserve">На первоначальных этапах данный процесс предусматривал посещение заместителем Премьер-министра различных общин сан по всей территории страны </w:t>
      </w:r>
      <w:r w:rsidR="000F4778">
        <w:t>для</w:t>
      </w:r>
      <w:r w:rsidR="00E37138">
        <w:t xml:space="preserve"> проведения консультаций. </w:t>
      </w:r>
    </w:p>
    <w:p w:rsidR="00E37138" w:rsidRPr="00CB3F2A" w:rsidRDefault="0091791D" w:rsidP="0091791D">
      <w:pPr>
        <w:pStyle w:val="SingleTxtGR"/>
      </w:pPr>
      <w:r>
        <w:t>139.</w:t>
      </w:r>
      <w:r>
        <w:tab/>
      </w:r>
      <w:r w:rsidR="00E37138">
        <w:t>Проведенные консультации показали, что условия жизни в общинах сан являются крайне тяжелыми и что в них отсутствует базовая социально-экономическая инфраструктура, позволяющая им принимать непосредственное участие в программах и процессах национального развития. Правительство</w:t>
      </w:r>
      <w:r w:rsidR="00E37138" w:rsidRPr="00CB3F2A">
        <w:t xml:space="preserve"> </w:t>
      </w:r>
      <w:r w:rsidR="00E37138">
        <w:t>приняло</w:t>
      </w:r>
      <w:r w:rsidR="00E37138" w:rsidRPr="00CB3F2A">
        <w:t xml:space="preserve"> </w:t>
      </w:r>
      <w:r w:rsidR="00E37138">
        <w:t>решение</w:t>
      </w:r>
      <w:r w:rsidR="00E37138" w:rsidRPr="00CB3F2A">
        <w:t xml:space="preserve"> </w:t>
      </w:r>
      <w:r w:rsidR="00E37138">
        <w:t>о</w:t>
      </w:r>
      <w:r w:rsidR="00E37138" w:rsidRPr="00CB3F2A">
        <w:t xml:space="preserve"> </w:t>
      </w:r>
      <w:r w:rsidR="00E37138">
        <w:t>необходимости</w:t>
      </w:r>
      <w:r w:rsidR="00E37138" w:rsidRPr="00CB3F2A">
        <w:t xml:space="preserve"> </w:t>
      </w:r>
      <w:r w:rsidR="00E37138">
        <w:t>оказания</w:t>
      </w:r>
      <w:r w:rsidR="00E37138" w:rsidRPr="00CB3F2A">
        <w:t xml:space="preserve"> </w:t>
      </w:r>
      <w:r w:rsidR="00E37138">
        <w:t>помощи</w:t>
      </w:r>
      <w:r w:rsidR="00E37138" w:rsidRPr="00CB3F2A">
        <w:t xml:space="preserve"> </w:t>
      </w:r>
      <w:r w:rsidR="00E37138">
        <w:t>в</w:t>
      </w:r>
      <w:r w:rsidR="00E37138" w:rsidRPr="00CB3F2A">
        <w:t xml:space="preserve"> </w:t>
      </w:r>
      <w:r w:rsidR="00E37138">
        <w:t>целях</w:t>
      </w:r>
      <w:r w:rsidR="00E37138" w:rsidRPr="00CB3F2A">
        <w:t xml:space="preserve"> </w:t>
      </w:r>
      <w:r w:rsidR="00E37138">
        <w:t>улучшения</w:t>
      </w:r>
      <w:r w:rsidR="00E37138" w:rsidRPr="00CB3F2A">
        <w:t xml:space="preserve"> </w:t>
      </w:r>
      <w:r w:rsidR="00E37138">
        <w:t>пол</w:t>
      </w:r>
      <w:r w:rsidR="00E37138">
        <w:t>о</w:t>
      </w:r>
      <w:r w:rsidR="00E37138">
        <w:t>жения</w:t>
      </w:r>
      <w:r w:rsidR="00E37138" w:rsidRPr="00CB3F2A">
        <w:t xml:space="preserve"> </w:t>
      </w:r>
      <w:r w:rsidR="00E37138">
        <w:t>членов</w:t>
      </w:r>
      <w:r w:rsidR="00E37138" w:rsidRPr="00CB3F2A">
        <w:t xml:space="preserve"> </w:t>
      </w:r>
      <w:r w:rsidR="00E37138">
        <w:t>общин</w:t>
      </w:r>
      <w:r w:rsidR="00E37138" w:rsidRPr="00CB3F2A">
        <w:t xml:space="preserve"> </w:t>
      </w:r>
      <w:r w:rsidR="00E37138">
        <w:t>сан</w:t>
      </w:r>
      <w:r w:rsidR="00E37138" w:rsidRPr="00CB3F2A">
        <w:t>.</w:t>
      </w:r>
    </w:p>
    <w:p w:rsidR="00E37138" w:rsidRPr="00524E61" w:rsidRDefault="0091791D" w:rsidP="0091791D">
      <w:pPr>
        <w:pStyle w:val="SingleTxtGR"/>
      </w:pPr>
      <w:r>
        <w:t>140.</w:t>
      </w:r>
      <w:r>
        <w:tab/>
      </w:r>
      <w:r w:rsidR="00E37138">
        <w:t>Правительство</w:t>
      </w:r>
      <w:r w:rsidR="00E37138" w:rsidRPr="00524E61">
        <w:t xml:space="preserve"> </w:t>
      </w:r>
      <w:r w:rsidR="00E37138">
        <w:t>также</w:t>
      </w:r>
      <w:r w:rsidR="00E37138" w:rsidRPr="00524E61">
        <w:t xml:space="preserve"> </w:t>
      </w:r>
      <w:r w:rsidR="00E37138">
        <w:t>признало</w:t>
      </w:r>
      <w:r w:rsidR="00E37138" w:rsidRPr="00524E61">
        <w:t xml:space="preserve"> </w:t>
      </w:r>
      <w:r w:rsidR="00E37138">
        <w:t>необходимым</w:t>
      </w:r>
      <w:r w:rsidR="00E37138" w:rsidRPr="00524E61">
        <w:t xml:space="preserve"> </w:t>
      </w:r>
      <w:r w:rsidR="00E37138">
        <w:t>включить</w:t>
      </w:r>
      <w:r w:rsidR="00E37138" w:rsidRPr="00524E61">
        <w:t xml:space="preserve"> </w:t>
      </w:r>
      <w:r w:rsidR="00E37138">
        <w:t>такую</w:t>
      </w:r>
      <w:r w:rsidR="00E37138" w:rsidRPr="00524E61">
        <w:t xml:space="preserve"> </w:t>
      </w:r>
      <w:r w:rsidR="00E37138">
        <w:t>помощь</w:t>
      </w:r>
      <w:r w:rsidR="00E37138" w:rsidRPr="00524E61">
        <w:t xml:space="preserve"> </w:t>
      </w:r>
      <w:r w:rsidR="00E37138">
        <w:t>в</w:t>
      </w:r>
      <w:r w:rsidR="00E37138" w:rsidRPr="00524E61">
        <w:t xml:space="preserve"> </w:t>
      </w:r>
      <w:r w:rsidR="00E37138">
        <w:t>качестве</w:t>
      </w:r>
      <w:r w:rsidR="00E37138" w:rsidRPr="00524E61">
        <w:t xml:space="preserve"> </w:t>
      </w:r>
      <w:r w:rsidR="00E37138">
        <w:t>одного</w:t>
      </w:r>
      <w:r w:rsidR="00E37138" w:rsidRPr="00524E61">
        <w:t xml:space="preserve"> </w:t>
      </w:r>
      <w:r w:rsidR="00E37138">
        <w:t>из</w:t>
      </w:r>
      <w:r w:rsidR="00E37138" w:rsidRPr="00524E61">
        <w:t xml:space="preserve"> </w:t>
      </w:r>
      <w:r w:rsidR="00E37138">
        <w:t>важнейших</w:t>
      </w:r>
      <w:r w:rsidR="00E37138" w:rsidRPr="00524E61">
        <w:t xml:space="preserve"> </w:t>
      </w:r>
      <w:r w:rsidR="00E37138">
        <w:t>элементов</w:t>
      </w:r>
      <w:r w:rsidR="00E37138" w:rsidRPr="00524E61">
        <w:t xml:space="preserve"> "</w:t>
      </w:r>
      <w:r w:rsidR="00E37138">
        <w:t>Перспективы</w:t>
      </w:r>
      <w:r w:rsidR="00E37138" w:rsidRPr="00524E61">
        <w:t xml:space="preserve"> </w:t>
      </w:r>
      <w:r w:rsidR="00E37138">
        <w:t>до</w:t>
      </w:r>
      <w:r w:rsidR="00E37138" w:rsidRPr="00524E61">
        <w:t xml:space="preserve"> 2030 </w:t>
      </w:r>
      <w:r w:rsidR="00E37138">
        <w:t>года</w:t>
      </w:r>
      <w:r w:rsidR="00E37138" w:rsidRPr="00524E61">
        <w:t xml:space="preserve">" </w:t>
      </w:r>
      <w:r w:rsidR="00E37138">
        <w:t>и</w:t>
      </w:r>
      <w:r w:rsidR="00E37138" w:rsidRPr="00524E61">
        <w:t xml:space="preserve"> </w:t>
      </w:r>
      <w:r w:rsidR="00E37138">
        <w:t>ко</w:t>
      </w:r>
      <w:r w:rsidR="00E37138">
        <w:t>н</w:t>
      </w:r>
      <w:r w:rsidR="00E37138">
        <w:t>ституционной</w:t>
      </w:r>
      <w:r w:rsidR="00E37138" w:rsidRPr="00524E61">
        <w:t xml:space="preserve"> </w:t>
      </w:r>
      <w:r w:rsidR="00E37138">
        <w:t>обязанности</w:t>
      </w:r>
      <w:r w:rsidR="00E37138" w:rsidRPr="00524E61">
        <w:t xml:space="preserve"> </w:t>
      </w:r>
      <w:r w:rsidR="00E37138">
        <w:t>правительства</w:t>
      </w:r>
      <w:r w:rsidR="00E37138" w:rsidRPr="00524E61">
        <w:t xml:space="preserve"> </w:t>
      </w:r>
      <w:r w:rsidR="00E37138">
        <w:t>равным</w:t>
      </w:r>
      <w:r w:rsidR="00E37138" w:rsidRPr="00524E61">
        <w:t xml:space="preserve"> </w:t>
      </w:r>
      <w:r w:rsidR="00E37138">
        <w:t>образом</w:t>
      </w:r>
      <w:r w:rsidR="00E37138" w:rsidRPr="00524E61">
        <w:t xml:space="preserve"> </w:t>
      </w:r>
      <w:r w:rsidR="00E37138">
        <w:t>служить</w:t>
      </w:r>
      <w:r w:rsidR="00E37138" w:rsidRPr="00524E61">
        <w:t xml:space="preserve"> </w:t>
      </w:r>
      <w:r w:rsidR="00E37138">
        <w:t>всем</w:t>
      </w:r>
      <w:r w:rsidR="00E37138" w:rsidRPr="00524E61">
        <w:t xml:space="preserve"> </w:t>
      </w:r>
      <w:r w:rsidR="00E37138">
        <w:t>гра</w:t>
      </w:r>
      <w:r w:rsidR="00E37138">
        <w:t>ж</w:t>
      </w:r>
      <w:r w:rsidR="00E37138">
        <w:t>данам</w:t>
      </w:r>
      <w:r w:rsidR="00E37138" w:rsidRPr="00524E61">
        <w:t xml:space="preserve"> </w:t>
      </w:r>
      <w:r w:rsidR="00E37138">
        <w:t>страны</w:t>
      </w:r>
      <w:r w:rsidR="00E37138" w:rsidRPr="00524E61">
        <w:t xml:space="preserve">. </w:t>
      </w:r>
    </w:p>
    <w:p w:rsidR="00E37138" w:rsidRPr="00524E61" w:rsidRDefault="0091791D" w:rsidP="0091791D">
      <w:pPr>
        <w:pStyle w:val="SingleTxtGR"/>
      </w:pPr>
      <w:r>
        <w:t>141.</w:t>
      </w:r>
      <w:r>
        <w:tab/>
      </w:r>
      <w:r w:rsidR="00E37138">
        <w:t xml:space="preserve">Министерство по окружающей среде и туризму разработало программу развития туризма в интересах общины </w:t>
      </w:r>
      <w:proofErr w:type="spellStart"/>
      <w:r w:rsidR="00E37138">
        <w:t>айлъом</w:t>
      </w:r>
      <w:proofErr w:type="spellEnd"/>
      <w:r w:rsidR="00E37138">
        <w:t>, входящей в языковую группу сан, которая предусматривает улучшение социально-экономического положения общин сан за счет создания природоохранных зон и концессий.</w:t>
      </w:r>
      <w:r w:rsidR="00E37138" w:rsidRPr="00524E61">
        <w:t xml:space="preserve"> </w:t>
      </w:r>
    </w:p>
    <w:p w:rsidR="00E37138" w:rsidRPr="00524E61" w:rsidRDefault="0091791D" w:rsidP="0091791D">
      <w:pPr>
        <w:pStyle w:val="SingleTxtGR"/>
      </w:pPr>
      <w:r>
        <w:t>142.</w:t>
      </w:r>
      <w:r>
        <w:tab/>
      </w:r>
      <w:r w:rsidR="00E37138">
        <w:t>Из анализа, проведенного в вышеизложенном разделе настоящего докл</w:t>
      </w:r>
      <w:r w:rsidR="00E37138">
        <w:t>а</w:t>
      </w:r>
      <w:r w:rsidR="00E37138">
        <w:t>да, следует, что правительство на протяжении целого ряда лет осуществляет различные программы на благо общин сан.</w:t>
      </w:r>
      <w:r w:rsidR="00E37138" w:rsidRPr="00524E61">
        <w:t xml:space="preserve"> </w:t>
      </w:r>
    </w:p>
    <w:p w:rsidR="00E37138" w:rsidRPr="00524E61" w:rsidRDefault="00E37138" w:rsidP="00BB765E">
      <w:pPr>
        <w:pStyle w:val="H23GR"/>
      </w:pPr>
      <w:r w:rsidRPr="00524E61">
        <w:tab/>
      </w:r>
      <w:r w:rsidRPr="0091791D">
        <w:t>6.</w:t>
      </w:r>
      <w:r w:rsidRPr="0091791D">
        <w:tab/>
      </w:r>
      <w:r>
        <w:t>Национальная программа молодежной службы</w:t>
      </w:r>
    </w:p>
    <w:p w:rsidR="00E37138" w:rsidRPr="00524E61" w:rsidRDefault="0091791D" w:rsidP="0091791D">
      <w:pPr>
        <w:pStyle w:val="SingleTxtGR"/>
      </w:pPr>
      <w:r>
        <w:t>143.</w:t>
      </w:r>
      <w:r>
        <w:tab/>
      </w:r>
      <w:r w:rsidR="00E37138">
        <w:t>Цели Национальной программы молодежной службы (НПМС) заключ</w:t>
      </w:r>
      <w:r w:rsidR="00E37138">
        <w:t>а</w:t>
      </w:r>
      <w:r w:rsidR="00E37138">
        <w:t>ются в том, чтобы обеспечить признанный уровень подготовки по различным ремеслам и возможность профессионального роста, содействие вкладу молод</w:t>
      </w:r>
      <w:r w:rsidR="00E37138">
        <w:t>е</w:t>
      </w:r>
      <w:r w:rsidR="00E37138">
        <w:t>жи в социально-экономическое развитие, сокращение масштабов нищеты и с</w:t>
      </w:r>
      <w:r w:rsidR="00E37138">
        <w:t>о</w:t>
      </w:r>
      <w:r w:rsidR="00E37138">
        <w:t xml:space="preserve">здание возможностей для молодежи. </w:t>
      </w:r>
      <w:r w:rsidR="00E37138" w:rsidRPr="00BF6525">
        <w:t xml:space="preserve">Законом </w:t>
      </w:r>
      <w:r w:rsidR="00BF6525" w:rsidRPr="00BF6525">
        <w:t xml:space="preserve">№ 6 </w:t>
      </w:r>
      <w:r w:rsidR="00E37138" w:rsidRPr="00BF6525">
        <w:t>о национальной молодежной службе от 2005 года</w:t>
      </w:r>
      <w:r w:rsidR="00E37138" w:rsidRPr="00524E61">
        <w:t xml:space="preserve"> </w:t>
      </w:r>
      <w:r w:rsidR="00E37138">
        <w:t>был</w:t>
      </w:r>
      <w:r w:rsidR="00E37138" w:rsidRPr="00524E61">
        <w:t xml:space="preserve"> </w:t>
      </w:r>
      <w:r w:rsidR="00E37138">
        <w:t>создан</w:t>
      </w:r>
      <w:r w:rsidR="00E37138" w:rsidRPr="00524E61">
        <w:t xml:space="preserve"> </w:t>
      </w:r>
      <w:r w:rsidR="00E37138">
        <w:t>Институт</w:t>
      </w:r>
      <w:r w:rsidR="00E37138" w:rsidRPr="00524E61">
        <w:t xml:space="preserve"> </w:t>
      </w:r>
      <w:r w:rsidR="00E37138">
        <w:t>по</w:t>
      </w:r>
      <w:r w:rsidR="00E37138" w:rsidRPr="00524E61">
        <w:t xml:space="preserve"> </w:t>
      </w:r>
      <w:r w:rsidR="00E37138">
        <w:t>вопросам</w:t>
      </w:r>
      <w:r w:rsidR="00E37138" w:rsidRPr="00524E61">
        <w:t xml:space="preserve"> </w:t>
      </w:r>
      <w:r w:rsidR="00E37138">
        <w:t>развития</w:t>
      </w:r>
      <w:r w:rsidR="00E37138" w:rsidRPr="00524E61">
        <w:t xml:space="preserve"> </w:t>
      </w:r>
      <w:r w:rsidR="00E37138">
        <w:t>молодежи</w:t>
      </w:r>
      <w:r w:rsidR="00E37138" w:rsidRPr="00524E61">
        <w:t xml:space="preserve">. </w:t>
      </w:r>
    </w:p>
    <w:p w:rsidR="00E37138" w:rsidRPr="00CB3F2A" w:rsidRDefault="0091791D" w:rsidP="0091791D">
      <w:pPr>
        <w:pStyle w:val="SingleTxtGR"/>
      </w:pPr>
      <w:r>
        <w:t>144.</w:t>
      </w:r>
      <w:r>
        <w:tab/>
      </w:r>
      <w:r w:rsidR="00E37138">
        <w:t>В</w:t>
      </w:r>
      <w:r w:rsidR="00E37138" w:rsidRPr="00524E61">
        <w:t xml:space="preserve"> </w:t>
      </w:r>
      <w:r w:rsidR="00E37138">
        <w:t>рамках</w:t>
      </w:r>
      <w:r w:rsidR="00E37138" w:rsidRPr="00524E61">
        <w:t xml:space="preserve"> </w:t>
      </w:r>
      <w:r w:rsidR="00E37138">
        <w:t>Национальной</w:t>
      </w:r>
      <w:r w:rsidR="00E37138" w:rsidRPr="00524E61">
        <w:t xml:space="preserve"> </w:t>
      </w:r>
      <w:r w:rsidR="00E37138">
        <w:t>программы</w:t>
      </w:r>
      <w:r w:rsidR="00E37138" w:rsidRPr="00524E61">
        <w:t xml:space="preserve"> </w:t>
      </w:r>
      <w:r w:rsidR="00E37138">
        <w:t>молодежной</w:t>
      </w:r>
      <w:r w:rsidR="00E37138" w:rsidRPr="00524E61">
        <w:t xml:space="preserve"> </w:t>
      </w:r>
      <w:r w:rsidR="00E37138">
        <w:t>службы</w:t>
      </w:r>
      <w:r w:rsidR="00E37138" w:rsidRPr="00524E61">
        <w:t xml:space="preserve"> </w:t>
      </w:r>
      <w:r w:rsidR="00E37138">
        <w:t>правительство</w:t>
      </w:r>
      <w:r w:rsidR="00E37138" w:rsidRPr="00524E61">
        <w:t xml:space="preserve"> </w:t>
      </w:r>
      <w:r w:rsidR="00E37138">
        <w:t xml:space="preserve">также привлекает молодежь из общин сан, </w:t>
      </w:r>
      <w:proofErr w:type="spellStart"/>
      <w:r w:rsidR="00E37138">
        <w:t>оватуа</w:t>
      </w:r>
      <w:proofErr w:type="spellEnd"/>
      <w:r w:rsidR="00E37138">
        <w:t xml:space="preserve"> и </w:t>
      </w:r>
      <w:proofErr w:type="spellStart"/>
      <w:r w:rsidR="00E37138">
        <w:t>оватжимба</w:t>
      </w:r>
      <w:proofErr w:type="spellEnd"/>
      <w:r w:rsidR="00E37138">
        <w:t>, стремясь соде</w:t>
      </w:r>
      <w:r w:rsidR="00E37138">
        <w:t>й</w:t>
      </w:r>
      <w:r w:rsidR="00E37138">
        <w:t>ствовать тем самым развитию общины сан и созданию в перспективе возмо</w:t>
      </w:r>
      <w:r w:rsidR="00E37138">
        <w:t>ж</w:t>
      </w:r>
      <w:r w:rsidR="00E37138">
        <w:t xml:space="preserve">ностей получения оплачиваемой работы. Предполагается ежегодно выделять </w:t>
      </w:r>
      <w:r w:rsidR="00E37138">
        <w:lastRenderedPageBreak/>
        <w:t>таких кандидатов, чтобы со временем можно было обеспечить существенное участие молодых представителей общины с</w:t>
      </w:r>
      <w:r>
        <w:t>ан в реализации этой программы.</w:t>
      </w:r>
      <w:r>
        <w:br/>
      </w:r>
      <w:r w:rsidR="00E37138">
        <w:t>В настоящее время Канцелярия заместителя Премьер-министра содействует выдвижению кандидатов, в том числе через канцелярии районных губернат</w:t>
      </w:r>
      <w:r w:rsidR="00E37138">
        <w:t>о</w:t>
      </w:r>
      <w:r w:rsidR="00E37138">
        <w:t xml:space="preserve">ров. </w:t>
      </w:r>
    </w:p>
    <w:p w:rsidR="00E37138" w:rsidRPr="00524E61" w:rsidRDefault="00E37138" w:rsidP="00BB765E">
      <w:pPr>
        <w:pStyle w:val="H23GR"/>
      </w:pPr>
      <w:r w:rsidRPr="00CB3F2A">
        <w:tab/>
      </w:r>
      <w:r w:rsidRPr="0091791D">
        <w:t>7.</w:t>
      </w:r>
      <w:r w:rsidRPr="0091791D">
        <w:tab/>
      </w:r>
      <w:r>
        <w:t>Занятость</w:t>
      </w:r>
    </w:p>
    <w:p w:rsidR="00E37138" w:rsidRPr="00524E61" w:rsidRDefault="0091791D" w:rsidP="0091791D">
      <w:pPr>
        <w:pStyle w:val="SingleTxtGR"/>
      </w:pPr>
      <w:r>
        <w:t>145.</w:t>
      </w:r>
      <w:r>
        <w:tab/>
      </w:r>
      <w:r w:rsidR="00E37138">
        <w:t>Правительство</w:t>
      </w:r>
      <w:r w:rsidR="00E37138" w:rsidRPr="00CB3F2A">
        <w:t xml:space="preserve"> </w:t>
      </w:r>
      <w:r w:rsidR="00E37138">
        <w:t>через</w:t>
      </w:r>
      <w:r w:rsidR="00E37138" w:rsidRPr="00CB3F2A">
        <w:t xml:space="preserve"> </w:t>
      </w:r>
      <w:r w:rsidR="00E37138">
        <w:t>Канцелярию</w:t>
      </w:r>
      <w:r w:rsidR="00E37138" w:rsidRPr="00CB3F2A">
        <w:t xml:space="preserve"> </w:t>
      </w:r>
      <w:r w:rsidR="00E37138">
        <w:t>Премьер</w:t>
      </w:r>
      <w:r w:rsidR="00E37138" w:rsidRPr="00CB3F2A">
        <w:t>-</w:t>
      </w:r>
      <w:r w:rsidR="00E37138">
        <w:t>министра</w:t>
      </w:r>
      <w:r w:rsidR="00E37138" w:rsidRPr="00CB3F2A">
        <w:t xml:space="preserve"> </w:t>
      </w:r>
      <w:r w:rsidR="00E37138">
        <w:t>поощряет</w:t>
      </w:r>
      <w:r w:rsidR="00E37138" w:rsidRPr="00CB3F2A">
        <w:t xml:space="preserve"> </w:t>
      </w:r>
      <w:r w:rsidR="00E37138">
        <w:t>отдел</w:t>
      </w:r>
      <w:r w:rsidR="00E37138">
        <w:t>е</w:t>
      </w:r>
      <w:r w:rsidR="00E37138">
        <w:t>ния</w:t>
      </w:r>
      <w:r w:rsidR="00E37138" w:rsidRPr="00CB3F2A">
        <w:t>/</w:t>
      </w:r>
      <w:r w:rsidR="00E37138">
        <w:t>министерства</w:t>
      </w:r>
      <w:r w:rsidR="00E37138" w:rsidRPr="00CB3F2A">
        <w:t>/</w:t>
      </w:r>
      <w:r w:rsidR="00E37138">
        <w:t>ведомства отдавать</w:t>
      </w:r>
      <w:r w:rsidR="00E37138" w:rsidRPr="00CB3F2A">
        <w:t xml:space="preserve"> </w:t>
      </w:r>
      <w:r w:rsidR="00E37138">
        <w:t>предпочтение</w:t>
      </w:r>
      <w:r w:rsidR="00E37138" w:rsidRPr="00CB3F2A">
        <w:t xml:space="preserve"> </w:t>
      </w:r>
      <w:r w:rsidR="00E37138">
        <w:t>при</w:t>
      </w:r>
      <w:r w:rsidR="00E37138" w:rsidRPr="00CB3F2A">
        <w:t xml:space="preserve"> </w:t>
      </w:r>
      <w:r w:rsidR="00E37138">
        <w:t>найме</w:t>
      </w:r>
      <w:r w:rsidR="00E37138" w:rsidRPr="00CB3F2A">
        <w:t xml:space="preserve"> </w:t>
      </w:r>
      <w:r w:rsidR="00E37138">
        <w:t>представителям</w:t>
      </w:r>
      <w:r w:rsidR="00E37138" w:rsidRPr="00CB3F2A">
        <w:t xml:space="preserve"> </w:t>
      </w:r>
      <w:r w:rsidR="00E37138">
        <w:t>обездоленных</w:t>
      </w:r>
      <w:r w:rsidR="00E37138" w:rsidRPr="00CB3F2A">
        <w:t xml:space="preserve"> </w:t>
      </w:r>
      <w:r w:rsidR="00E37138">
        <w:t>общин</w:t>
      </w:r>
      <w:r w:rsidR="00E37138" w:rsidRPr="00CB3F2A">
        <w:t xml:space="preserve">. </w:t>
      </w:r>
      <w:r w:rsidR="00E37138">
        <w:t>Важно отметить, что в настоящее время пост специал</w:t>
      </w:r>
      <w:r w:rsidR="00E37138">
        <w:t>ь</w:t>
      </w:r>
      <w:r w:rsidR="00E37138">
        <w:t>ного советника заместителя Премьер-министра занимает представитель общ</w:t>
      </w:r>
      <w:r w:rsidR="00E37138">
        <w:t>и</w:t>
      </w:r>
      <w:r w:rsidR="00E37138">
        <w:t>ны сан. Кроме того, в Канцелярии Премьер-министра работают четыре сотру</w:t>
      </w:r>
      <w:r w:rsidR="00E37138">
        <w:t>д</w:t>
      </w:r>
      <w:r w:rsidR="00E37138">
        <w:t xml:space="preserve">ника из числа представителей общины сан. </w:t>
      </w:r>
    </w:p>
    <w:p w:rsidR="00E37138" w:rsidRPr="00CB3F2A" w:rsidRDefault="0091791D" w:rsidP="0091791D">
      <w:pPr>
        <w:pStyle w:val="SingleTxtGR"/>
      </w:pPr>
      <w:r>
        <w:t>146.</w:t>
      </w:r>
      <w:r>
        <w:tab/>
      </w:r>
      <w:r w:rsidR="00E37138">
        <w:t>Правительство также предпринимает усилия для того, чтобы побудить частный сектор добровольно оказывать помощь в деле обеспечения занятости представителей общины сан. Канцеляри</w:t>
      </w:r>
      <w:r w:rsidR="000F4778">
        <w:t>я</w:t>
      </w:r>
      <w:r w:rsidR="00E37138" w:rsidRPr="00524E61">
        <w:t xml:space="preserve"> </w:t>
      </w:r>
      <w:r w:rsidR="00E37138">
        <w:t>заместителя</w:t>
      </w:r>
      <w:r w:rsidR="00E37138" w:rsidRPr="00524E61">
        <w:t xml:space="preserve"> </w:t>
      </w:r>
      <w:r w:rsidR="00E37138">
        <w:t>Премьер</w:t>
      </w:r>
      <w:r w:rsidR="00E37138" w:rsidRPr="00524E61">
        <w:t>-</w:t>
      </w:r>
      <w:r w:rsidR="00E37138">
        <w:t>министра</w:t>
      </w:r>
      <w:r w:rsidR="00E37138" w:rsidRPr="00524E61">
        <w:t xml:space="preserve"> </w:t>
      </w:r>
      <w:r w:rsidR="00E37138">
        <w:t>сп</w:t>
      </w:r>
      <w:r w:rsidR="00E37138">
        <w:t>о</w:t>
      </w:r>
      <w:r w:rsidR="00E37138">
        <w:t>собствовала найму на работу четырех представителей общины сан в Группу а</w:t>
      </w:r>
      <w:r w:rsidR="00E37138">
        <w:t>в</w:t>
      </w:r>
      <w:r w:rsidR="00E37138">
        <w:t xml:space="preserve">томобильных специалистов в </w:t>
      </w:r>
      <w:proofErr w:type="spellStart"/>
      <w:r w:rsidR="00E37138">
        <w:t>Тсумебе</w:t>
      </w:r>
      <w:proofErr w:type="spellEnd"/>
      <w:r w:rsidR="00E37138">
        <w:t xml:space="preserve"> по завершении ими стажировки в центре профессиональной подготовки в Виндхуке и девяти человек – в правител</w:t>
      </w:r>
      <w:r w:rsidR="00E37138">
        <w:t>ь</w:t>
      </w:r>
      <w:r w:rsidR="00E37138">
        <w:t>ственную организацию "</w:t>
      </w:r>
      <w:proofErr w:type="spellStart"/>
      <w:r w:rsidR="00E37138">
        <w:t>Намибийские</w:t>
      </w:r>
      <w:proofErr w:type="spellEnd"/>
      <w:r w:rsidR="00E37138">
        <w:t xml:space="preserve"> природоохранные парки". Канцелярия заместителя Премьер-министра дала всем региональным советам письменные указания содействовать найму на работу </w:t>
      </w:r>
      <w:proofErr w:type="spellStart"/>
      <w:r w:rsidR="00E37138">
        <w:t>намибийских</w:t>
      </w:r>
      <w:proofErr w:type="spellEnd"/>
      <w:r w:rsidR="00E37138">
        <w:t xml:space="preserve"> граждан, говорящих на языке сан. </w:t>
      </w:r>
    </w:p>
    <w:p w:rsidR="00E37138" w:rsidRPr="00376F55" w:rsidRDefault="00E37138" w:rsidP="00BB765E">
      <w:pPr>
        <w:pStyle w:val="H23GR"/>
      </w:pPr>
      <w:r w:rsidRPr="00CB3F2A">
        <w:tab/>
      </w:r>
      <w:r w:rsidRPr="004B0D55">
        <w:t>8.</w:t>
      </w:r>
      <w:r w:rsidRPr="004B0D55">
        <w:tab/>
      </w:r>
      <w:r>
        <w:t>Пожертвования</w:t>
      </w:r>
    </w:p>
    <w:p w:rsidR="00E37138" w:rsidRPr="00376F55" w:rsidRDefault="0091791D" w:rsidP="0091791D">
      <w:pPr>
        <w:pStyle w:val="SingleTxtGR"/>
      </w:pPr>
      <w:r>
        <w:t>147.</w:t>
      </w:r>
      <w:r>
        <w:tab/>
      </w:r>
      <w:r w:rsidR="00E37138">
        <w:t>Правительство привлекло следующие учреждения к выделению пожер</w:t>
      </w:r>
      <w:r w:rsidR="00E37138">
        <w:t>т</w:t>
      </w:r>
      <w:r w:rsidR="00E37138">
        <w:t>вований на осуществление программы развития общины сан</w:t>
      </w:r>
      <w:r w:rsidR="00E37138" w:rsidRPr="00376F55">
        <w:t>:</w:t>
      </w:r>
    </w:p>
    <w:p w:rsidR="00E37138" w:rsidRPr="0091791D" w:rsidRDefault="00FA2072" w:rsidP="0091791D">
      <w:pPr>
        <w:pStyle w:val="Bullet1GR"/>
      </w:pPr>
      <w:proofErr w:type="spellStart"/>
      <w:r>
        <w:t>н</w:t>
      </w:r>
      <w:r w:rsidR="00E37138" w:rsidRPr="0091791D">
        <w:t>амибийский</w:t>
      </w:r>
      <w:proofErr w:type="spellEnd"/>
      <w:r w:rsidR="00E37138" w:rsidRPr="0091791D">
        <w:t xml:space="preserve"> "</w:t>
      </w:r>
      <w:proofErr w:type="spellStart"/>
      <w:r w:rsidR="00E37138" w:rsidRPr="0091791D">
        <w:t>Стэндарт</w:t>
      </w:r>
      <w:proofErr w:type="spellEnd"/>
      <w:r w:rsidR="00E37138" w:rsidRPr="0091791D">
        <w:t xml:space="preserve"> </w:t>
      </w:r>
      <w:proofErr w:type="spellStart"/>
      <w:r w:rsidR="00E37138" w:rsidRPr="0091791D">
        <w:t>бэнк</w:t>
      </w:r>
      <w:proofErr w:type="spellEnd"/>
      <w:r w:rsidR="00E37138" w:rsidRPr="0091791D">
        <w:t>" фи</w:t>
      </w:r>
      <w:r w:rsidR="0091791D">
        <w:t>нансировал школьный проект в</w:t>
      </w:r>
      <w:r w:rsidR="0091791D">
        <w:br/>
      </w:r>
      <w:proofErr w:type="spellStart"/>
      <w:r w:rsidR="00E37138" w:rsidRPr="0091791D">
        <w:t>Окаепе</w:t>
      </w:r>
      <w:proofErr w:type="spellEnd"/>
      <w:r w:rsidR="00E37138" w:rsidRPr="0091791D">
        <w:t>, выделив в общей сложн</w:t>
      </w:r>
      <w:r w:rsidR="00BF6525">
        <w:t>ости 70 </w:t>
      </w:r>
      <w:r w:rsidR="00C27FE5">
        <w:t xml:space="preserve">000 </w:t>
      </w:r>
      <w:proofErr w:type="spellStart"/>
      <w:r w:rsidR="00C27FE5">
        <w:t>намибийских</w:t>
      </w:r>
      <w:proofErr w:type="spellEnd"/>
      <w:r w:rsidR="00C27FE5">
        <w:t xml:space="preserve"> долл. </w:t>
      </w:r>
      <w:r w:rsidR="00C27FE5">
        <w:br/>
      </w:r>
      <w:r w:rsidR="00590067">
        <w:t xml:space="preserve">(8 </w:t>
      </w:r>
      <w:r w:rsidR="00E37138" w:rsidRPr="0091791D">
        <w:t xml:space="preserve">000 долл. США) на приобретение тележек для ослов, оплату расходов на проживание в общежитии и покупку матрасов, а также школьный </w:t>
      </w:r>
      <w:r w:rsidR="0091791D">
        <w:br/>
      </w:r>
      <w:r w:rsidR="00E37138" w:rsidRPr="0091791D">
        <w:t>проект в</w:t>
      </w:r>
      <w:r w:rsidR="00590067">
        <w:t xml:space="preserve"> </w:t>
      </w:r>
      <w:proofErr w:type="spellStart"/>
      <w:r w:rsidR="00590067">
        <w:t>Донкербосе</w:t>
      </w:r>
      <w:proofErr w:type="spellEnd"/>
      <w:r w:rsidR="00590067">
        <w:t xml:space="preserve">, выделив сумму в 96 </w:t>
      </w:r>
      <w:r w:rsidR="00E37138" w:rsidRPr="0091791D">
        <w:t>0</w:t>
      </w:r>
      <w:r w:rsidR="00C27FE5">
        <w:t xml:space="preserve">00 </w:t>
      </w:r>
      <w:proofErr w:type="spellStart"/>
      <w:r w:rsidR="00C27FE5">
        <w:t>намибийских</w:t>
      </w:r>
      <w:proofErr w:type="spellEnd"/>
      <w:r w:rsidR="00C27FE5">
        <w:t xml:space="preserve"> долл. </w:t>
      </w:r>
      <w:r w:rsidR="00C27FE5">
        <w:br/>
      </w:r>
      <w:r w:rsidR="00590067">
        <w:t xml:space="preserve">(11 </w:t>
      </w:r>
      <w:r w:rsidR="00E37138" w:rsidRPr="0091791D">
        <w:t xml:space="preserve">294 долл. США). Кроме того, </w:t>
      </w:r>
      <w:proofErr w:type="spellStart"/>
      <w:r w:rsidR="00E37138" w:rsidRPr="0091791D">
        <w:t>намибийский</w:t>
      </w:r>
      <w:proofErr w:type="spellEnd"/>
      <w:r w:rsidR="00E37138" w:rsidRPr="0091791D">
        <w:t xml:space="preserve"> "</w:t>
      </w:r>
      <w:proofErr w:type="spellStart"/>
      <w:r w:rsidR="00E37138" w:rsidRPr="0091791D">
        <w:t>Стэндарт</w:t>
      </w:r>
      <w:proofErr w:type="spellEnd"/>
      <w:r w:rsidR="00E37138" w:rsidRPr="0091791D">
        <w:t xml:space="preserve"> </w:t>
      </w:r>
      <w:proofErr w:type="spellStart"/>
      <w:r w:rsidR="00E37138" w:rsidRPr="0091791D">
        <w:t>бэнк</w:t>
      </w:r>
      <w:proofErr w:type="spellEnd"/>
      <w:r w:rsidR="00E37138" w:rsidRPr="0091791D">
        <w:t>" также взял на себя обязательство ежегодно выдел</w:t>
      </w:r>
      <w:r w:rsidR="00763668">
        <w:t>ять 1</w:t>
      </w:r>
      <w:r w:rsidR="00590067">
        <w:t xml:space="preserve">00 </w:t>
      </w:r>
      <w:r w:rsidR="00763668">
        <w:t xml:space="preserve">000 </w:t>
      </w:r>
      <w:proofErr w:type="spellStart"/>
      <w:r w:rsidR="00763668">
        <w:t>намибийских</w:t>
      </w:r>
      <w:proofErr w:type="spellEnd"/>
      <w:r w:rsidR="00763668">
        <w:t xml:space="preserve"> долл.</w:t>
      </w:r>
      <w:r w:rsidR="00E37138" w:rsidRPr="0091791D">
        <w:t xml:space="preserve"> (11 764 долл. США) на поддержку сектора образования;</w:t>
      </w:r>
    </w:p>
    <w:p w:rsidR="00E37138" w:rsidRPr="0091791D" w:rsidRDefault="00E37138" w:rsidP="0091791D">
      <w:pPr>
        <w:pStyle w:val="Bullet1GR"/>
      </w:pPr>
      <w:r w:rsidRPr="0091791D">
        <w:t>прочие частные компании и иностранные учреждения приняли участие в оказании помощи, в том числе посольство Китайско</w:t>
      </w:r>
      <w:r w:rsidR="00AD0DD6">
        <w:t>й</w:t>
      </w:r>
      <w:r w:rsidRPr="0091791D">
        <w:t xml:space="preserve"> Народной Респу</w:t>
      </w:r>
      <w:r w:rsidRPr="0091791D">
        <w:t>б</w:t>
      </w:r>
      <w:r w:rsidRPr="0091791D">
        <w:t>лики, Исландское агентство международного развития, "</w:t>
      </w:r>
      <w:proofErr w:type="spellStart"/>
      <w:r w:rsidRPr="0091791D">
        <w:t>Намдеп</w:t>
      </w:r>
      <w:proofErr w:type="spellEnd"/>
      <w:r w:rsidRPr="0091791D">
        <w:t>", "</w:t>
      </w:r>
      <w:proofErr w:type="spellStart"/>
      <w:r w:rsidRPr="0091791D">
        <w:t>Недбанк</w:t>
      </w:r>
      <w:proofErr w:type="spellEnd"/>
      <w:r w:rsidRPr="0091791D">
        <w:t xml:space="preserve">", "Олд </w:t>
      </w:r>
      <w:proofErr w:type="spellStart"/>
      <w:r w:rsidRPr="0091791D">
        <w:t>мьючуал</w:t>
      </w:r>
      <w:proofErr w:type="spellEnd"/>
      <w:r w:rsidRPr="0091791D">
        <w:t>", "</w:t>
      </w:r>
      <w:proofErr w:type="spellStart"/>
      <w:r w:rsidRPr="0091791D">
        <w:t>Рош</w:t>
      </w:r>
      <w:proofErr w:type="spellEnd"/>
      <w:r w:rsidRPr="0091791D">
        <w:t xml:space="preserve"> </w:t>
      </w:r>
      <w:proofErr w:type="spellStart"/>
      <w:r w:rsidRPr="0091791D">
        <w:t>пина</w:t>
      </w:r>
      <w:proofErr w:type="spellEnd"/>
      <w:r w:rsidR="00AD0DD6">
        <w:t>", организация "</w:t>
      </w:r>
      <w:proofErr w:type="spellStart"/>
      <w:r w:rsidR="00AD0DD6">
        <w:t>Корпорейд</w:t>
      </w:r>
      <w:proofErr w:type="spellEnd"/>
      <w:r w:rsidR="00AD0DD6">
        <w:t xml:space="preserve"> </w:t>
      </w:r>
      <w:proofErr w:type="spellStart"/>
      <w:r w:rsidR="00AD0DD6">
        <w:t>тре</w:t>
      </w:r>
      <w:r w:rsidR="00AD0DD6">
        <w:t>й</w:t>
      </w:r>
      <w:r w:rsidRPr="0091791D">
        <w:t>ни</w:t>
      </w:r>
      <w:r w:rsidR="00AD0DD6">
        <w:t>н</w:t>
      </w:r>
      <w:r w:rsidRPr="0091791D">
        <w:t>г</w:t>
      </w:r>
      <w:proofErr w:type="spellEnd"/>
      <w:r w:rsidRPr="0091791D">
        <w:t xml:space="preserve"> </w:t>
      </w:r>
      <w:proofErr w:type="spellStart"/>
      <w:r w:rsidRPr="0091791D">
        <w:t>солюшнз</w:t>
      </w:r>
      <w:proofErr w:type="spellEnd"/>
      <w:r w:rsidRPr="0091791D">
        <w:t>", Общество Красного Креста, компа</w:t>
      </w:r>
      <w:r w:rsidR="00763668">
        <w:t>ния "</w:t>
      </w:r>
      <w:proofErr w:type="spellStart"/>
      <w:r w:rsidR="00763668">
        <w:t>Оманкете</w:t>
      </w:r>
      <w:proofErr w:type="spellEnd"/>
      <w:r w:rsidR="00763668">
        <w:t xml:space="preserve"> </w:t>
      </w:r>
      <w:proofErr w:type="spellStart"/>
      <w:r w:rsidR="00763668">
        <w:t>и</w:t>
      </w:r>
      <w:r w:rsidR="00763668">
        <w:t>н</w:t>
      </w:r>
      <w:r w:rsidR="00763668">
        <w:t>вестментс</w:t>
      </w:r>
      <w:proofErr w:type="spellEnd"/>
      <w:r w:rsidR="00763668">
        <w:t xml:space="preserve"> Лтд."</w:t>
      </w:r>
      <w:r w:rsidRPr="0091791D">
        <w:t xml:space="preserve"> и компания "</w:t>
      </w:r>
      <w:proofErr w:type="spellStart"/>
      <w:r w:rsidRPr="0091791D">
        <w:t>Арк</w:t>
      </w:r>
      <w:proofErr w:type="spellEnd"/>
      <w:r w:rsidRPr="0091791D">
        <w:t xml:space="preserve"> </w:t>
      </w:r>
      <w:proofErr w:type="spellStart"/>
      <w:r w:rsidRPr="0091791D">
        <w:t>фишинг</w:t>
      </w:r>
      <w:proofErr w:type="spellEnd"/>
      <w:r w:rsidRPr="0091791D">
        <w:t>".</w:t>
      </w:r>
    </w:p>
    <w:p w:rsidR="00E37138" w:rsidRPr="00376F55" w:rsidRDefault="00E37138" w:rsidP="00BB765E">
      <w:pPr>
        <w:pStyle w:val="H23GR"/>
      </w:pPr>
      <w:r w:rsidRPr="00CB3F2A">
        <w:tab/>
      </w:r>
      <w:r w:rsidRPr="0091791D">
        <w:t>9.</w:t>
      </w:r>
      <w:r w:rsidRPr="0091791D">
        <w:tab/>
      </w:r>
      <w:r>
        <w:t>Проект по изготовлению гробов</w:t>
      </w:r>
    </w:p>
    <w:p w:rsidR="00E37138" w:rsidRPr="00480B69" w:rsidRDefault="0091791D" w:rsidP="0091791D">
      <w:pPr>
        <w:pStyle w:val="SingleTxtGR"/>
      </w:pPr>
      <w:r>
        <w:t>148.</w:t>
      </w:r>
      <w:r>
        <w:tab/>
      </w:r>
      <w:r w:rsidR="00E37138">
        <w:t>Одним</w:t>
      </w:r>
      <w:r w:rsidR="00E37138" w:rsidRPr="00CB3F2A">
        <w:t xml:space="preserve"> </w:t>
      </w:r>
      <w:r w:rsidR="00E37138">
        <w:t>из</w:t>
      </w:r>
      <w:r w:rsidR="00E37138" w:rsidRPr="00CB3F2A">
        <w:t xml:space="preserve"> </w:t>
      </w:r>
      <w:r w:rsidR="00E37138">
        <w:t>проектов</w:t>
      </w:r>
      <w:r w:rsidR="00E37138" w:rsidRPr="00CB3F2A">
        <w:t xml:space="preserve">, </w:t>
      </w:r>
      <w:r w:rsidR="00E37138">
        <w:t>определенных</w:t>
      </w:r>
      <w:r w:rsidR="00E37138" w:rsidRPr="00CB3F2A">
        <w:t xml:space="preserve"> </w:t>
      </w:r>
      <w:r w:rsidR="00E37138">
        <w:t>Канцелярией</w:t>
      </w:r>
      <w:r w:rsidR="00E37138" w:rsidRPr="00CB3F2A">
        <w:t xml:space="preserve"> </w:t>
      </w:r>
      <w:r w:rsidR="00E37138">
        <w:t>Премьер</w:t>
      </w:r>
      <w:r w:rsidR="00E37138" w:rsidRPr="00CB3F2A">
        <w:t>-</w:t>
      </w:r>
      <w:r w:rsidR="00E37138">
        <w:t>министра</w:t>
      </w:r>
      <w:r>
        <w:t xml:space="preserve">, </w:t>
      </w:r>
      <w:r w:rsidR="00E37138">
        <w:t>я</w:t>
      </w:r>
      <w:r w:rsidR="00E37138">
        <w:t>в</w:t>
      </w:r>
      <w:r w:rsidR="00E37138">
        <w:t>ляется</w:t>
      </w:r>
      <w:r w:rsidR="00E37138" w:rsidRPr="00CB3F2A">
        <w:t xml:space="preserve"> </w:t>
      </w:r>
      <w:r w:rsidR="00E37138">
        <w:t>проект</w:t>
      </w:r>
      <w:r w:rsidR="00E37138" w:rsidRPr="00CB3F2A">
        <w:t xml:space="preserve"> </w:t>
      </w:r>
      <w:r w:rsidR="00E37138">
        <w:t>для</w:t>
      </w:r>
      <w:r w:rsidR="00E37138" w:rsidRPr="00CB3F2A">
        <w:t xml:space="preserve"> </w:t>
      </w:r>
      <w:r w:rsidR="00E37138">
        <w:t>представителей</w:t>
      </w:r>
      <w:r w:rsidR="00E37138" w:rsidRPr="00CB3F2A">
        <w:t xml:space="preserve"> </w:t>
      </w:r>
      <w:r w:rsidR="00E37138">
        <w:t>общины</w:t>
      </w:r>
      <w:r w:rsidR="00E37138" w:rsidRPr="00CB3F2A">
        <w:t xml:space="preserve"> </w:t>
      </w:r>
      <w:r w:rsidR="00E37138">
        <w:t>сан</w:t>
      </w:r>
      <w:r w:rsidR="00E37138" w:rsidRPr="00CB3F2A">
        <w:t xml:space="preserve"> </w:t>
      </w:r>
      <w:r w:rsidR="00E37138">
        <w:t>по</w:t>
      </w:r>
      <w:r w:rsidR="00E37138" w:rsidRPr="00CB3F2A">
        <w:t xml:space="preserve"> </w:t>
      </w:r>
      <w:r w:rsidR="00E37138">
        <w:t>изготовлению</w:t>
      </w:r>
      <w:r w:rsidR="00E37138" w:rsidRPr="00CB3F2A">
        <w:t xml:space="preserve"> </w:t>
      </w:r>
      <w:r w:rsidR="00E37138">
        <w:t>гробов</w:t>
      </w:r>
      <w:r>
        <w:t>.</w:t>
      </w:r>
      <w:r>
        <w:br/>
      </w:r>
      <w:r w:rsidR="00E37138">
        <w:t>В настоящее время обычно представителей этой общины хоронят в пластик</w:t>
      </w:r>
      <w:r w:rsidR="00E37138">
        <w:t>о</w:t>
      </w:r>
      <w:r w:rsidR="00E37138">
        <w:t>вых мешках, так как они не могут позволить себе купить гроб для своих бл</w:t>
      </w:r>
      <w:r w:rsidR="00E37138">
        <w:t>и</w:t>
      </w:r>
      <w:r w:rsidR="00E37138">
        <w:t>жайших родственников. Правительство решило изыскать пути и средства, с тем чтобы обеспечить достойные похороны, как и для всех</w:t>
      </w:r>
      <w:r>
        <w:t xml:space="preserve"> других </w:t>
      </w:r>
      <w:proofErr w:type="spellStart"/>
      <w:r>
        <w:t>намибийцев</w:t>
      </w:r>
      <w:proofErr w:type="spellEnd"/>
      <w:r>
        <w:t>.</w:t>
      </w:r>
      <w:r>
        <w:br/>
      </w:r>
      <w:r w:rsidR="00E37138">
        <w:t xml:space="preserve">В этой связи правительство поручило одной компании организовать стажировку </w:t>
      </w:r>
      <w:r w:rsidR="00E37138">
        <w:lastRenderedPageBreak/>
        <w:t>представителей общины сан, с тем чтобы, вернувшись, они могли создать н</w:t>
      </w:r>
      <w:r w:rsidR="00E37138">
        <w:t>е</w:t>
      </w:r>
      <w:r w:rsidR="00E37138">
        <w:t>большие компании по изготовлению гробов для своих общин. Реализация пр</w:t>
      </w:r>
      <w:r w:rsidR="00E37138">
        <w:t>о</w:t>
      </w:r>
      <w:r w:rsidR="00E37138">
        <w:t xml:space="preserve">екта уже началась в районе </w:t>
      </w:r>
      <w:proofErr w:type="spellStart"/>
      <w:r w:rsidR="00E37138">
        <w:t>Отжозонджупа</w:t>
      </w:r>
      <w:proofErr w:type="spellEnd"/>
      <w:r w:rsidR="00E37138">
        <w:t>, а затем будет распространена и на другие районы</w:t>
      </w:r>
      <w:r w:rsidR="00E37138" w:rsidRPr="00480B69">
        <w:t xml:space="preserve">. </w:t>
      </w:r>
    </w:p>
    <w:p w:rsidR="00E37138" w:rsidRPr="005867DA" w:rsidRDefault="00E37138" w:rsidP="00BB765E">
      <w:pPr>
        <w:pStyle w:val="H23GR"/>
      </w:pPr>
      <w:r w:rsidRPr="00CB3F2A">
        <w:tab/>
      </w:r>
      <w:r w:rsidRPr="0091791D">
        <w:t>10.</w:t>
      </w:r>
      <w:r w:rsidRPr="0091791D">
        <w:tab/>
      </w:r>
      <w:r>
        <w:t>Природоохранные зоны</w:t>
      </w:r>
    </w:p>
    <w:p w:rsidR="00E37138" w:rsidRPr="00480B69" w:rsidRDefault="0091791D" w:rsidP="00763668">
      <w:pPr>
        <w:pStyle w:val="SingleTxtGR"/>
      </w:pPr>
      <w:r>
        <w:t>149.</w:t>
      </w:r>
      <w:r>
        <w:tab/>
      </w:r>
      <w:r w:rsidR="00E37138">
        <w:t>Правительство приобрело шесть ферм в окрестностях национального парка "</w:t>
      </w:r>
      <w:proofErr w:type="spellStart"/>
      <w:r w:rsidR="00E37138">
        <w:t>Этоша</w:t>
      </w:r>
      <w:proofErr w:type="spellEnd"/>
      <w:r w:rsidR="00E37138">
        <w:t xml:space="preserve">" в целях расселения там представителей общины </w:t>
      </w:r>
      <w:proofErr w:type="spellStart"/>
      <w:r w:rsidR="00E37138">
        <w:t>айлъом</w:t>
      </w:r>
      <w:proofErr w:type="spellEnd"/>
      <w:r w:rsidR="00E37138">
        <w:t>. Три из этих ферм были преобразованы в хозяйства для использования в качестве пр</w:t>
      </w:r>
      <w:r w:rsidR="00E37138">
        <w:t>и</w:t>
      </w:r>
      <w:r w:rsidR="00E37138">
        <w:t>родоохранных зон и для развития культурного туризма. Цель состоит в со</w:t>
      </w:r>
      <w:r w:rsidR="0076776B">
        <w:t>зд</w:t>
      </w:r>
      <w:r w:rsidR="0076776B">
        <w:t>а</w:t>
      </w:r>
      <w:r w:rsidR="0076776B">
        <w:t>нии рабочих мест и расширении</w:t>
      </w:r>
      <w:r w:rsidR="00E37138">
        <w:t xml:space="preserve"> других возможностей получения доходов, что приведет к улучшению социального положения и сокращению масштабов н</w:t>
      </w:r>
      <w:r w:rsidR="00E37138">
        <w:t>и</w:t>
      </w:r>
      <w:r w:rsidR="00E37138">
        <w:t xml:space="preserve">щеты среди общины </w:t>
      </w:r>
      <w:proofErr w:type="spellStart"/>
      <w:r w:rsidR="00E37138">
        <w:t>айлъом</w:t>
      </w:r>
      <w:proofErr w:type="spellEnd"/>
      <w:r w:rsidR="00E37138">
        <w:t>. Проект по групповому расселению представит</w:t>
      </w:r>
      <w:r w:rsidR="00E37138">
        <w:t>е</w:t>
      </w:r>
      <w:r w:rsidR="00E37138">
        <w:t>лей общины сан "</w:t>
      </w:r>
      <w:proofErr w:type="spellStart"/>
      <w:r w:rsidR="00E37138">
        <w:t>Мангетти</w:t>
      </w:r>
      <w:proofErr w:type="spellEnd"/>
      <w:r w:rsidR="00E37138">
        <w:t xml:space="preserve"> </w:t>
      </w:r>
      <w:proofErr w:type="spellStart"/>
      <w:r w:rsidR="00E37138">
        <w:t>Дьюнз</w:t>
      </w:r>
      <w:proofErr w:type="spellEnd"/>
      <w:r w:rsidR="00E37138">
        <w:t>"</w:t>
      </w:r>
      <w:r w:rsidR="00A045AB">
        <w:t xml:space="preserve"> </w:t>
      </w:r>
      <w:r w:rsidR="00E37138">
        <w:t xml:space="preserve">осуществляется в Западном </w:t>
      </w:r>
      <w:proofErr w:type="spellStart"/>
      <w:r w:rsidR="00E37138">
        <w:t>Тсумкве</w:t>
      </w:r>
      <w:proofErr w:type="spellEnd"/>
      <w:r w:rsidR="00E37138">
        <w:t xml:space="preserve"> и зар</w:t>
      </w:r>
      <w:r w:rsidR="00E37138">
        <w:t>е</w:t>
      </w:r>
      <w:r w:rsidR="00E37138">
        <w:t>гистрирован в качестве природоохранной зоны ("</w:t>
      </w:r>
      <w:proofErr w:type="spellStart"/>
      <w:r w:rsidR="00E37138">
        <w:t>Наа-Якна</w:t>
      </w:r>
      <w:proofErr w:type="spellEnd"/>
      <w:r w:rsidR="00E37138">
        <w:t>"), причем практич</w:t>
      </w:r>
      <w:r w:rsidR="00E37138">
        <w:t>е</w:t>
      </w:r>
      <w:r w:rsidR="00E37138">
        <w:t>ски все представители общины зарегистрированы в качестве работников прир</w:t>
      </w:r>
      <w:r w:rsidR="00E37138">
        <w:t>о</w:t>
      </w:r>
      <w:r w:rsidR="00E37138">
        <w:t>доохранной зоны и занимаются обычной хозяйственной деятельностью.</w:t>
      </w:r>
      <w:r w:rsidR="00E37138" w:rsidRPr="005867DA">
        <w:t xml:space="preserve"> </w:t>
      </w:r>
    </w:p>
    <w:p w:rsidR="00E37138" w:rsidRDefault="00E37138" w:rsidP="00BB765E">
      <w:pPr>
        <w:pStyle w:val="H23GR"/>
      </w:pPr>
      <w:r w:rsidRPr="005867DA">
        <w:tab/>
      </w:r>
      <w:r w:rsidRPr="0091791D">
        <w:t>11.</w:t>
      </w:r>
      <w:r w:rsidRPr="0091791D">
        <w:tab/>
      </w:r>
      <w:r w:rsidRPr="00480B69">
        <w:t>Прочие проекты</w:t>
      </w:r>
    </w:p>
    <w:p w:rsidR="00E37138" w:rsidRPr="005867DA" w:rsidRDefault="0091791D" w:rsidP="0091791D">
      <w:pPr>
        <w:pStyle w:val="SingleTxtGR"/>
      </w:pPr>
      <w:r>
        <w:t>150.</w:t>
      </w:r>
      <w:r>
        <w:tab/>
      </w:r>
      <w:r w:rsidR="00E37138">
        <w:t>Канцелярия заместителя Премьер-министра совместно с другими мин</w:t>
      </w:r>
      <w:r w:rsidR="00E37138">
        <w:t>и</w:t>
      </w:r>
      <w:r w:rsidR="00E37138">
        <w:t>стерствами и сторонами осуществляет в настоящее время различные проекты, в том числе:</w:t>
      </w:r>
    </w:p>
    <w:p w:rsidR="00E37138" w:rsidRPr="00064FB4" w:rsidRDefault="0091791D" w:rsidP="0091791D">
      <w:pPr>
        <w:pStyle w:val="SingleTxtGR"/>
        <w:ind w:firstLine="567"/>
      </w:pPr>
      <w:r>
        <w:rPr>
          <w:lang w:val="en-US"/>
        </w:rPr>
        <w:t>a</w:t>
      </w:r>
      <w:r w:rsidRPr="0091791D">
        <w:t>)</w:t>
      </w:r>
      <w:r w:rsidRPr="0091791D">
        <w:tab/>
      </w:r>
      <w:r w:rsidR="00E37138">
        <w:t>программу расселения</w:t>
      </w:r>
      <w:r w:rsidR="00E37138" w:rsidRPr="00064FB4">
        <w:t>;</w:t>
      </w:r>
    </w:p>
    <w:p w:rsidR="00E37138" w:rsidRPr="005867DA" w:rsidRDefault="0091791D" w:rsidP="0091791D">
      <w:pPr>
        <w:pStyle w:val="SingleTxtGR"/>
        <w:ind w:firstLine="567"/>
      </w:pPr>
      <w:r>
        <w:rPr>
          <w:lang w:val="en-US"/>
        </w:rPr>
        <w:t>b</w:t>
      </w:r>
      <w:r w:rsidRPr="0091791D">
        <w:t>)</w:t>
      </w:r>
      <w:r w:rsidRPr="0091791D">
        <w:tab/>
      </w:r>
      <w:r w:rsidR="00E37138">
        <w:t xml:space="preserve">разведение </w:t>
      </w:r>
      <w:proofErr w:type="spellStart"/>
      <w:r w:rsidR="00E37138">
        <w:t>аквакультуры</w:t>
      </w:r>
      <w:proofErr w:type="spellEnd"/>
      <w:r w:rsidR="00E37138">
        <w:t xml:space="preserve"> для общины сан;</w:t>
      </w:r>
    </w:p>
    <w:p w:rsidR="00E37138" w:rsidRPr="005867DA" w:rsidRDefault="0091791D" w:rsidP="0091791D">
      <w:pPr>
        <w:pStyle w:val="SingleTxtGR"/>
        <w:ind w:firstLine="567"/>
      </w:pPr>
      <w:r>
        <w:rPr>
          <w:lang w:val="en-US"/>
        </w:rPr>
        <w:t>c</w:t>
      </w:r>
      <w:r w:rsidRPr="0091791D">
        <w:t>)</w:t>
      </w:r>
      <w:r w:rsidRPr="0091791D">
        <w:tab/>
      </w:r>
      <w:r w:rsidR="00E37138">
        <w:t>общинные овощеводческие проекты в целях обеспечения самод</w:t>
      </w:r>
      <w:r w:rsidR="00E37138">
        <w:t>о</w:t>
      </w:r>
      <w:r w:rsidR="00E37138">
        <w:t>статочности</w:t>
      </w:r>
      <w:r w:rsidR="00E37138" w:rsidRPr="005867DA">
        <w:t>;</w:t>
      </w:r>
    </w:p>
    <w:p w:rsidR="00E37138" w:rsidRPr="005867DA" w:rsidRDefault="0091791D" w:rsidP="0091791D">
      <w:pPr>
        <w:pStyle w:val="SingleTxtGR"/>
        <w:ind w:firstLine="567"/>
      </w:pPr>
      <w:r>
        <w:rPr>
          <w:lang w:val="en-US"/>
        </w:rPr>
        <w:t>d</w:t>
      </w:r>
      <w:r w:rsidRPr="0091791D">
        <w:t>)</w:t>
      </w:r>
      <w:r w:rsidRPr="0091791D">
        <w:tab/>
      </w:r>
      <w:r w:rsidR="00E37138">
        <w:t>программу</w:t>
      </w:r>
      <w:r w:rsidR="00E37138" w:rsidRPr="005867DA">
        <w:t xml:space="preserve"> </w:t>
      </w:r>
      <w:r w:rsidR="00E37138">
        <w:t>социального</w:t>
      </w:r>
      <w:r w:rsidR="00E37138" w:rsidRPr="005867DA">
        <w:t xml:space="preserve"> </w:t>
      </w:r>
      <w:r w:rsidR="00E37138">
        <w:t>жилья</w:t>
      </w:r>
      <w:r w:rsidR="00E37138" w:rsidRPr="005867DA">
        <w:t xml:space="preserve"> </w:t>
      </w:r>
      <w:r w:rsidR="00E37138">
        <w:t>для</w:t>
      </w:r>
      <w:r w:rsidR="00E37138" w:rsidRPr="005867DA">
        <w:t xml:space="preserve"> </w:t>
      </w:r>
      <w:r w:rsidR="00E37138">
        <w:t>общин</w:t>
      </w:r>
      <w:r w:rsidR="00E37138" w:rsidRPr="005867DA">
        <w:t xml:space="preserve"> </w:t>
      </w:r>
      <w:r w:rsidR="00E37138">
        <w:t>сан</w:t>
      </w:r>
      <w:r w:rsidR="00E37138" w:rsidRPr="005867DA">
        <w:t>;</w:t>
      </w:r>
    </w:p>
    <w:p w:rsidR="00E37138" w:rsidRPr="005867DA" w:rsidRDefault="0091791D" w:rsidP="0091791D">
      <w:pPr>
        <w:pStyle w:val="SingleTxtGR"/>
        <w:ind w:firstLine="567"/>
      </w:pPr>
      <w:r>
        <w:rPr>
          <w:lang w:val="en-US"/>
        </w:rPr>
        <w:t>e</w:t>
      </w:r>
      <w:r w:rsidRPr="0091791D">
        <w:t>)</w:t>
      </w:r>
      <w:r w:rsidRPr="0091791D">
        <w:tab/>
      </w:r>
      <w:r w:rsidR="00E37138" w:rsidRPr="0091791D">
        <w:rPr>
          <w:spacing w:val="0"/>
        </w:rPr>
        <w:t xml:space="preserve">строительство общежития для школы в </w:t>
      </w:r>
      <w:proofErr w:type="spellStart"/>
      <w:r w:rsidR="00E37138" w:rsidRPr="0091791D">
        <w:rPr>
          <w:spacing w:val="0"/>
        </w:rPr>
        <w:t>Хуигубе</w:t>
      </w:r>
      <w:proofErr w:type="spellEnd"/>
      <w:r w:rsidR="00E37138" w:rsidRPr="0091791D">
        <w:rPr>
          <w:spacing w:val="0"/>
        </w:rPr>
        <w:t xml:space="preserve"> ("</w:t>
      </w:r>
      <w:proofErr w:type="spellStart"/>
      <w:r w:rsidR="00E37138" w:rsidRPr="0091791D">
        <w:rPr>
          <w:spacing w:val="0"/>
        </w:rPr>
        <w:t>Эксельсиор</w:t>
      </w:r>
      <w:proofErr w:type="spellEnd"/>
      <w:r w:rsidR="00E37138" w:rsidRPr="0091791D">
        <w:rPr>
          <w:spacing w:val="0"/>
        </w:rPr>
        <w:t>") – ра</w:t>
      </w:r>
      <w:r w:rsidR="00E37138" w:rsidRPr="0091791D">
        <w:rPr>
          <w:spacing w:val="0"/>
        </w:rPr>
        <w:t>й</w:t>
      </w:r>
      <w:r w:rsidR="00E37138" w:rsidRPr="0091791D">
        <w:rPr>
          <w:spacing w:val="0"/>
        </w:rPr>
        <w:t>он</w:t>
      </w:r>
      <w:r w:rsidR="00E37138">
        <w:t xml:space="preserve"> </w:t>
      </w:r>
      <w:proofErr w:type="spellStart"/>
      <w:r w:rsidR="00E37138">
        <w:t>Ошикото</w:t>
      </w:r>
      <w:proofErr w:type="spellEnd"/>
      <w:r w:rsidR="00E37138" w:rsidRPr="005867DA">
        <w:t>.</w:t>
      </w:r>
    </w:p>
    <w:p w:rsidR="00E37138" w:rsidRPr="005867DA" w:rsidRDefault="00E37138" w:rsidP="00BB765E">
      <w:pPr>
        <w:pStyle w:val="H1GR"/>
      </w:pPr>
      <w:r w:rsidRPr="005867DA">
        <w:tab/>
      </w:r>
      <w:r w:rsidRPr="005867DA">
        <w:tab/>
      </w:r>
      <w:r>
        <w:t>Статья</w:t>
      </w:r>
      <w:r w:rsidRPr="005867DA">
        <w:t xml:space="preserve"> 3</w:t>
      </w:r>
    </w:p>
    <w:p w:rsidR="00E37138" w:rsidRPr="005867DA" w:rsidRDefault="00E37138" w:rsidP="00BB765E">
      <w:pPr>
        <w:pStyle w:val="H23GR"/>
      </w:pPr>
      <w:r w:rsidRPr="005867DA">
        <w:tab/>
        <w:t>12.</w:t>
      </w:r>
      <w:r w:rsidRPr="005867DA">
        <w:tab/>
      </w:r>
      <w:r>
        <w:t>Меры по предупреждению, запрещению и искоренению расовой сегрегации</w:t>
      </w:r>
    </w:p>
    <w:p w:rsidR="00E37138" w:rsidRPr="005867DA" w:rsidRDefault="0091791D" w:rsidP="0091791D">
      <w:pPr>
        <w:pStyle w:val="SingleTxtGR"/>
      </w:pPr>
      <w:r w:rsidRPr="0091791D">
        <w:t>151.</w:t>
      </w:r>
      <w:r w:rsidRPr="0091791D">
        <w:tab/>
      </w:r>
      <w:r w:rsidR="00E37138" w:rsidRPr="00A81A70">
        <w:t>Намибия не располагает юрисдик</w:t>
      </w:r>
      <w:r w:rsidR="00E37138">
        <w:t>ц</w:t>
      </w:r>
      <w:r w:rsidR="00E37138" w:rsidRPr="00A81A70">
        <w:t xml:space="preserve">ией </w:t>
      </w:r>
      <w:r w:rsidR="00E37138">
        <w:t>в отношении какой-либо другой территории за пределами ее границ.</w:t>
      </w:r>
      <w:r w:rsidR="00E37138" w:rsidRPr="009F2E0E">
        <w:t xml:space="preserve"> </w:t>
      </w:r>
      <w:r w:rsidR="00E37138" w:rsidRPr="009E3F2D">
        <w:t>Действие Конституции Намибии и други</w:t>
      </w:r>
      <w:r w:rsidR="00E37138">
        <w:t>х</w:t>
      </w:r>
      <w:r w:rsidR="00E37138" w:rsidRPr="009E3F2D">
        <w:t xml:space="preserve"> закон</w:t>
      </w:r>
      <w:r w:rsidR="00E37138">
        <w:t>ов</w:t>
      </w:r>
      <w:r w:rsidR="00E37138" w:rsidRPr="009E3F2D">
        <w:t xml:space="preserve"> распрост</w:t>
      </w:r>
      <w:r w:rsidR="00E37138">
        <w:t>раняются на всю страну. Административно Намибия разбита на 13 районов, однако страна эффективно контролируется центральным прав</w:t>
      </w:r>
      <w:r w:rsidR="00E37138">
        <w:t>и</w:t>
      </w:r>
      <w:r w:rsidR="00E37138">
        <w:t>тельством.</w:t>
      </w:r>
      <w:r w:rsidR="00A045AB">
        <w:t xml:space="preserve"> </w:t>
      </w:r>
      <w:r w:rsidR="00E37138">
        <w:t>Страна</w:t>
      </w:r>
      <w:r w:rsidR="00E37138" w:rsidRPr="005867DA">
        <w:t xml:space="preserve"> </w:t>
      </w:r>
      <w:r w:rsidR="00E37138">
        <w:t>имеет</w:t>
      </w:r>
      <w:r w:rsidR="00E37138" w:rsidRPr="005867DA">
        <w:t xml:space="preserve"> </w:t>
      </w:r>
      <w:r w:rsidR="00E37138">
        <w:t>единую</w:t>
      </w:r>
      <w:r w:rsidR="00E37138" w:rsidRPr="005867DA">
        <w:t xml:space="preserve"> </w:t>
      </w:r>
      <w:r w:rsidR="00E37138">
        <w:t>правовую</w:t>
      </w:r>
      <w:r w:rsidR="00E37138" w:rsidRPr="005867DA">
        <w:t xml:space="preserve"> </w:t>
      </w:r>
      <w:r w:rsidR="00E37138">
        <w:t>систему</w:t>
      </w:r>
      <w:r w:rsidR="00E37138" w:rsidRPr="005867DA">
        <w:t xml:space="preserve">, </w:t>
      </w:r>
      <w:r w:rsidR="00E37138">
        <w:t>а</w:t>
      </w:r>
      <w:r w:rsidR="00E37138" w:rsidRPr="005867DA">
        <w:t xml:space="preserve"> </w:t>
      </w:r>
      <w:proofErr w:type="spellStart"/>
      <w:r w:rsidR="00E37138">
        <w:t>намибийская</w:t>
      </w:r>
      <w:proofErr w:type="spellEnd"/>
      <w:r w:rsidR="00E37138" w:rsidRPr="005867DA">
        <w:t xml:space="preserve"> </w:t>
      </w:r>
      <w:r w:rsidR="00E37138">
        <w:t>полиция</w:t>
      </w:r>
      <w:r w:rsidR="00E37138" w:rsidRPr="005867DA">
        <w:t xml:space="preserve"> </w:t>
      </w:r>
      <w:r w:rsidR="00E37138">
        <w:t>обеспечивает</w:t>
      </w:r>
      <w:r w:rsidR="00E37138" w:rsidRPr="005867DA">
        <w:t xml:space="preserve"> </w:t>
      </w:r>
      <w:r w:rsidR="00E37138">
        <w:t>соблюдение</w:t>
      </w:r>
      <w:r w:rsidR="00E37138" w:rsidRPr="005867DA">
        <w:t xml:space="preserve"> </w:t>
      </w:r>
      <w:r w:rsidR="00E37138">
        <w:t>законов</w:t>
      </w:r>
      <w:r w:rsidR="00E37138" w:rsidRPr="005867DA">
        <w:t xml:space="preserve"> </w:t>
      </w:r>
      <w:r w:rsidR="00E37138">
        <w:t>по</w:t>
      </w:r>
      <w:r w:rsidR="00E37138" w:rsidRPr="005867DA">
        <w:t xml:space="preserve"> </w:t>
      </w:r>
      <w:r w:rsidR="00E37138">
        <w:t>всей</w:t>
      </w:r>
      <w:r w:rsidR="00E37138" w:rsidRPr="005867DA">
        <w:t xml:space="preserve"> </w:t>
      </w:r>
      <w:r w:rsidR="00E37138">
        <w:t>ее</w:t>
      </w:r>
      <w:r w:rsidR="00E37138" w:rsidRPr="005867DA">
        <w:t xml:space="preserve"> </w:t>
      </w:r>
      <w:r w:rsidR="00E37138">
        <w:t>территории</w:t>
      </w:r>
      <w:r w:rsidR="00E37138" w:rsidRPr="005867DA">
        <w:t xml:space="preserve">. </w:t>
      </w:r>
    </w:p>
    <w:p w:rsidR="00E37138" w:rsidRPr="00CB3F2A" w:rsidRDefault="0091791D" w:rsidP="0091791D">
      <w:pPr>
        <w:pStyle w:val="SingleTxtGR"/>
      </w:pPr>
      <w:r w:rsidRPr="0091791D">
        <w:t>152</w:t>
      </w:r>
      <w:r w:rsidR="00FA2072">
        <w:t>.</w:t>
      </w:r>
      <w:r w:rsidRPr="0091791D">
        <w:tab/>
      </w:r>
      <w:r w:rsidR="00E37138">
        <w:t>Вскоре после получения независимости в 1990 году во всех школах Намибии была проведена десегрегация в соответствии с положениями Конст</w:t>
      </w:r>
      <w:r w:rsidR="00E37138">
        <w:t>и</w:t>
      </w:r>
      <w:r w:rsidR="00E37138">
        <w:t>туции и Законом об образовании (Закон № 16 от 2001 года). Сегрегация в шк</w:t>
      </w:r>
      <w:r w:rsidR="00E37138">
        <w:t>о</w:t>
      </w:r>
      <w:r w:rsidR="00E37138">
        <w:t>лах по признаку расы запрещена. Все государственные и частные школы о</w:t>
      </w:r>
      <w:r w:rsidR="00E37138">
        <w:t>т</w:t>
      </w:r>
      <w:r w:rsidR="00E37138">
        <w:t>крыты для всех лиц, независимо от расы, цвета кожи, вероисповедания или э</w:t>
      </w:r>
      <w:r w:rsidR="00E37138">
        <w:t>т</w:t>
      </w:r>
      <w:r w:rsidR="00E37138">
        <w:t xml:space="preserve">нического происхождения. </w:t>
      </w:r>
    </w:p>
    <w:p w:rsidR="00E37138" w:rsidRPr="00CB3F2A" w:rsidRDefault="00E37138" w:rsidP="00BB765E">
      <w:pPr>
        <w:pStyle w:val="H1GR"/>
      </w:pPr>
      <w:r w:rsidRPr="00CB3F2A">
        <w:lastRenderedPageBreak/>
        <w:tab/>
      </w:r>
      <w:r w:rsidRPr="00CB3F2A">
        <w:tab/>
      </w:r>
      <w:r>
        <w:t>Статья</w:t>
      </w:r>
      <w:r w:rsidRPr="00CB3F2A">
        <w:t xml:space="preserve"> 4</w:t>
      </w:r>
    </w:p>
    <w:p w:rsidR="00E37138" w:rsidRPr="000A11DC" w:rsidRDefault="00E37138" w:rsidP="00BB765E">
      <w:pPr>
        <w:pStyle w:val="H23GR"/>
      </w:pPr>
      <w:r w:rsidRPr="00CB3F2A">
        <w:tab/>
      </w:r>
      <w:r w:rsidRPr="000A11DC">
        <w:t>13.</w:t>
      </w:r>
      <w:r w:rsidRPr="000A11DC">
        <w:tab/>
      </w:r>
      <w:r>
        <w:t>Информация</w:t>
      </w:r>
      <w:r w:rsidRPr="000A11DC">
        <w:t xml:space="preserve"> </w:t>
      </w:r>
      <w:r>
        <w:t>о</w:t>
      </w:r>
      <w:r w:rsidRPr="000A11DC">
        <w:t xml:space="preserve"> </w:t>
      </w:r>
      <w:r>
        <w:t>законодательных</w:t>
      </w:r>
      <w:r w:rsidRPr="000A11DC">
        <w:t xml:space="preserve">, </w:t>
      </w:r>
      <w:r>
        <w:t>судебных, административных</w:t>
      </w:r>
      <w:r w:rsidRPr="000A11DC">
        <w:t xml:space="preserve"> </w:t>
      </w:r>
      <w:r>
        <w:t>или</w:t>
      </w:r>
      <w:r w:rsidRPr="000A11DC">
        <w:t xml:space="preserve"> </w:t>
      </w:r>
      <w:r>
        <w:t>иных</w:t>
      </w:r>
      <w:r w:rsidRPr="000A11DC">
        <w:t xml:space="preserve"> </w:t>
      </w:r>
      <w:r>
        <w:t>мерах</w:t>
      </w:r>
      <w:r w:rsidRPr="000A11DC">
        <w:t xml:space="preserve">, </w:t>
      </w:r>
      <w:r>
        <w:t>принятых</w:t>
      </w:r>
      <w:r w:rsidRPr="000A11DC">
        <w:t xml:space="preserve"> </w:t>
      </w:r>
      <w:r>
        <w:t>для проведения в жизнь</w:t>
      </w:r>
      <w:r w:rsidRPr="000A11DC">
        <w:t xml:space="preserve"> </w:t>
      </w:r>
      <w:r>
        <w:t>положений</w:t>
      </w:r>
      <w:r w:rsidRPr="000A11DC">
        <w:t xml:space="preserve"> </w:t>
      </w:r>
      <w:r>
        <w:t>статьи</w:t>
      </w:r>
      <w:r w:rsidRPr="000A11DC">
        <w:t xml:space="preserve"> 4 </w:t>
      </w:r>
    </w:p>
    <w:p w:rsidR="00E37138" w:rsidRPr="00CB3F2A" w:rsidRDefault="006C4F9D" w:rsidP="006C4F9D">
      <w:pPr>
        <w:pStyle w:val="SingleTxtGR"/>
      </w:pPr>
      <w:r w:rsidRPr="006C4F9D">
        <w:t>153</w:t>
      </w:r>
      <w:r>
        <w:t>.</w:t>
      </w:r>
      <w:r>
        <w:tab/>
      </w:r>
      <w:r w:rsidR="00E37138">
        <w:t>Намибия является участницей различных международных договоров по правам человека, пактов, конвенций и протоколов и поэтому обязана соотве</w:t>
      </w:r>
      <w:r w:rsidR="00E37138">
        <w:t>т</w:t>
      </w:r>
      <w:r w:rsidR="00E37138">
        <w:t>ствовать их целям и выполнять предусмотренные в них обязател</w:t>
      </w:r>
      <w:r w:rsidR="00590067">
        <w:t>ьства в соо</w:t>
      </w:r>
      <w:r w:rsidR="00590067">
        <w:t>т</w:t>
      </w:r>
      <w:r w:rsidR="00590067">
        <w:t xml:space="preserve">ветствии со статьей </w:t>
      </w:r>
      <w:r w:rsidR="00E37138">
        <w:t>144 Конституции Намибии. Конституция страны, прежде всего в главе 3, которая содержит билль об основных правах, получила широкое признание за защиту прав человека и свобод, воплощенных в большинстве международных договоров о правах человека.</w:t>
      </w:r>
    </w:p>
    <w:p w:rsidR="00E37138" w:rsidRPr="000A11DC" w:rsidRDefault="006C4F9D" w:rsidP="006C4F9D">
      <w:pPr>
        <w:pStyle w:val="SingleTxtGR"/>
      </w:pPr>
      <w:r>
        <w:t>154.</w:t>
      </w:r>
      <w:r>
        <w:tab/>
      </w:r>
      <w:r w:rsidR="00E37138">
        <w:t>Статья</w:t>
      </w:r>
      <w:r w:rsidR="00E37138" w:rsidRPr="000A11DC">
        <w:t xml:space="preserve"> 10 </w:t>
      </w:r>
      <w:r w:rsidR="00E37138">
        <w:t>Конституции</w:t>
      </w:r>
      <w:r w:rsidR="00E37138" w:rsidRPr="000A11DC">
        <w:t xml:space="preserve"> </w:t>
      </w:r>
      <w:r w:rsidR="00E37138">
        <w:t>Намибии</w:t>
      </w:r>
      <w:r w:rsidR="00E37138" w:rsidRPr="000A11DC">
        <w:t xml:space="preserve"> </w:t>
      </w:r>
      <w:r w:rsidR="00E37138">
        <w:t>подтверждает</w:t>
      </w:r>
      <w:r w:rsidR="00E37138" w:rsidRPr="000A11DC">
        <w:t xml:space="preserve"> </w:t>
      </w:r>
      <w:r w:rsidR="00E37138">
        <w:t>равенство</w:t>
      </w:r>
      <w:r w:rsidR="00E37138" w:rsidRPr="000A11DC">
        <w:t xml:space="preserve"> </w:t>
      </w:r>
      <w:r w:rsidR="00E37138">
        <w:t>всех</w:t>
      </w:r>
      <w:r w:rsidR="00E37138" w:rsidRPr="000A11DC">
        <w:t xml:space="preserve"> </w:t>
      </w:r>
      <w:r w:rsidR="00E37138">
        <w:t>лиц</w:t>
      </w:r>
      <w:r w:rsidR="00E37138" w:rsidRPr="000A11DC">
        <w:t xml:space="preserve"> </w:t>
      </w:r>
      <w:r w:rsidR="00E37138">
        <w:t>и</w:t>
      </w:r>
      <w:r w:rsidR="00E37138" w:rsidRPr="000A11DC">
        <w:t xml:space="preserve"> </w:t>
      </w:r>
      <w:r w:rsidR="00E37138">
        <w:t>св</w:t>
      </w:r>
      <w:r w:rsidR="00E37138">
        <w:t>о</w:t>
      </w:r>
      <w:r w:rsidR="00E37138">
        <w:t>боду</w:t>
      </w:r>
      <w:r w:rsidR="00E37138" w:rsidRPr="000A11DC">
        <w:t xml:space="preserve"> </w:t>
      </w:r>
      <w:r w:rsidR="00E37138">
        <w:t>от</w:t>
      </w:r>
      <w:r w:rsidR="00E37138" w:rsidRPr="000A11DC">
        <w:t xml:space="preserve"> </w:t>
      </w:r>
      <w:r w:rsidR="00E37138">
        <w:t>дискриминации</w:t>
      </w:r>
      <w:r w:rsidR="00E37138" w:rsidRPr="000A11DC">
        <w:t xml:space="preserve"> </w:t>
      </w:r>
      <w:r w:rsidR="00E37138">
        <w:t>и</w:t>
      </w:r>
      <w:r w:rsidR="00E37138" w:rsidRPr="000A11DC">
        <w:t xml:space="preserve"> </w:t>
      </w:r>
      <w:r w:rsidR="00E37138">
        <w:t>предусматривает</w:t>
      </w:r>
      <w:r w:rsidR="00E37138" w:rsidRPr="000A11DC">
        <w:t xml:space="preserve">, </w:t>
      </w:r>
      <w:r w:rsidR="00E37138">
        <w:t>что</w:t>
      </w:r>
      <w:r w:rsidR="00E37138" w:rsidRPr="000A11DC">
        <w:t>:</w:t>
      </w:r>
    </w:p>
    <w:p w:rsidR="00E37138" w:rsidRPr="00CB3F2A" w:rsidRDefault="006C4F9D" w:rsidP="00FA2072">
      <w:pPr>
        <w:pStyle w:val="SingleTxtGR"/>
        <w:ind w:left="1701"/>
      </w:pPr>
      <w:proofErr w:type="spellStart"/>
      <w:r>
        <w:rPr>
          <w:lang w:val="en-US"/>
        </w:rPr>
        <w:t>i</w:t>
      </w:r>
      <w:proofErr w:type="spellEnd"/>
      <w:r w:rsidRPr="006C4F9D">
        <w:t>)</w:t>
      </w:r>
      <w:r w:rsidRPr="006C4F9D">
        <w:tab/>
      </w:r>
      <w:r w:rsidR="00E37138">
        <w:t>все</w:t>
      </w:r>
      <w:r w:rsidR="00E37138" w:rsidRPr="00CB3F2A">
        <w:t xml:space="preserve"> </w:t>
      </w:r>
      <w:r w:rsidR="00E37138">
        <w:t>лица</w:t>
      </w:r>
      <w:r w:rsidR="00E37138" w:rsidRPr="00CB3F2A">
        <w:t xml:space="preserve"> </w:t>
      </w:r>
      <w:r w:rsidR="00E37138">
        <w:t>равны</w:t>
      </w:r>
      <w:r w:rsidR="00E37138" w:rsidRPr="00CB3F2A">
        <w:t xml:space="preserve"> </w:t>
      </w:r>
      <w:r w:rsidR="00E37138">
        <w:t>перед</w:t>
      </w:r>
      <w:r w:rsidR="00E37138" w:rsidRPr="00CB3F2A">
        <w:t xml:space="preserve"> </w:t>
      </w:r>
      <w:r w:rsidR="00E37138">
        <w:t>законом</w:t>
      </w:r>
      <w:r w:rsidR="00E37138" w:rsidRPr="00CB3F2A">
        <w:t>;</w:t>
      </w:r>
    </w:p>
    <w:p w:rsidR="00E37138" w:rsidRPr="00CB3F2A" w:rsidRDefault="006C4F9D" w:rsidP="00FA2072">
      <w:pPr>
        <w:pStyle w:val="SingleTxtGR"/>
        <w:ind w:left="1701"/>
      </w:pPr>
      <w:r>
        <w:rPr>
          <w:lang w:val="en-US"/>
        </w:rPr>
        <w:t>ii</w:t>
      </w:r>
      <w:r w:rsidRPr="006C4F9D">
        <w:t>)</w:t>
      </w:r>
      <w:r w:rsidRPr="006C4F9D">
        <w:tab/>
      </w:r>
      <w:r w:rsidR="00E37138">
        <w:t>ни одно лицо</w:t>
      </w:r>
      <w:r w:rsidR="00E37138" w:rsidRPr="00CB3F2A">
        <w:t xml:space="preserve"> </w:t>
      </w:r>
      <w:r w:rsidR="00E37138">
        <w:t>не</w:t>
      </w:r>
      <w:r w:rsidR="00E37138" w:rsidRPr="00CB3F2A">
        <w:t xml:space="preserve"> </w:t>
      </w:r>
      <w:r w:rsidR="00E37138">
        <w:t>может</w:t>
      </w:r>
      <w:r w:rsidR="00E37138" w:rsidRPr="00CB3F2A">
        <w:t xml:space="preserve"> </w:t>
      </w:r>
      <w:r w:rsidR="00E37138">
        <w:t>подвергаться</w:t>
      </w:r>
      <w:r w:rsidR="00E37138" w:rsidRPr="00CB3F2A">
        <w:t xml:space="preserve"> </w:t>
      </w:r>
      <w:r w:rsidR="00E37138">
        <w:t>дискриминации</w:t>
      </w:r>
      <w:r w:rsidR="00E37138" w:rsidRPr="00CB3F2A">
        <w:t xml:space="preserve"> </w:t>
      </w:r>
      <w:r w:rsidR="00E37138">
        <w:t>по</w:t>
      </w:r>
      <w:r w:rsidR="00E37138" w:rsidRPr="00CB3F2A">
        <w:t xml:space="preserve"> </w:t>
      </w:r>
      <w:r w:rsidR="00E37138">
        <w:t>признаку</w:t>
      </w:r>
      <w:r w:rsidR="00E37138" w:rsidRPr="00CB3F2A">
        <w:t xml:space="preserve"> </w:t>
      </w:r>
      <w:r w:rsidR="00E37138">
        <w:t>пола</w:t>
      </w:r>
      <w:r w:rsidR="00E37138" w:rsidRPr="00CB3F2A">
        <w:t xml:space="preserve">, </w:t>
      </w:r>
      <w:r w:rsidR="00E37138">
        <w:t>расы</w:t>
      </w:r>
      <w:r w:rsidR="00E37138" w:rsidRPr="00CB3F2A">
        <w:t xml:space="preserve">, </w:t>
      </w:r>
      <w:r w:rsidR="00E37138">
        <w:t>цвета</w:t>
      </w:r>
      <w:r w:rsidR="00E37138" w:rsidRPr="00CB3F2A">
        <w:t xml:space="preserve"> </w:t>
      </w:r>
      <w:r w:rsidR="00E37138">
        <w:t>кожи</w:t>
      </w:r>
      <w:r w:rsidR="00E37138" w:rsidRPr="00CB3F2A">
        <w:t xml:space="preserve">, </w:t>
      </w:r>
      <w:r w:rsidR="00E37138">
        <w:t>этнического</w:t>
      </w:r>
      <w:r w:rsidR="00E37138" w:rsidRPr="00CB3F2A">
        <w:t xml:space="preserve"> </w:t>
      </w:r>
      <w:r w:rsidR="00E37138">
        <w:t>происхождения</w:t>
      </w:r>
      <w:r w:rsidR="00E37138" w:rsidRPr="00CB3F2A">
        <w:t xml:space="preserve">, </w:t>
      </w:r>
      <w:r w:rsidR="00E37138">
        <w:t>вероисповедания,</w:t>
      </w:r>
      <w:r w:rsidR="00E37138" w:rsidRPr="009E3F2D">
        <w:t xml:space="preserve"> </w:t>
      </w:r>
      <w:r w:rsidR="00E37138">
        <w:t>убеждений</w:t>
      </w:r>
      <w:r w:rsidR="00E37138" w:rsidRPr="00CB3F2A">
        <w:t xml:space="preserve"> </w:t>
      </w:r>
      <w:r w:rsidR="00E37138">
        <w:t>и</w:t>
      </w:r>
      <w:r w:rsidR="00E37138" w:rsidRPr="00CB3F2A">
        <w:t xml:space="preserve"> </w:t>
      </w:r>
      <w:r w:rsidR="00E37138">
        <w:t>социального</w:t>
      </w:r>
      <w:r w:rsidR="00E37138" w:rsidRPr="00CB3F2A">
        <w:t xml:space="preserve"> </w:t>
      </w:r>
      <w:r w:rsidR="00E37138">
        <w:t>или</w:t>
      </w:r>
      <w:r w:rsidR="00E37138" w:rsidRPr="00CB3F2A">
        <w:t xml:space="preserve"> </w:t>
      </w:r>
      <w:r w:rsidR="00E37138">
        <w:t>экономического</w:t>
      </w:r>
      <w:r w:rsidR="00E37138" w:rsidRPr="00CB3F2A">
        <w:t xml:space="preserve"> </w:t>
      </w:r>
      <w:r w:rsidR="00E37138">
        <w:t>положения</w:t>
      </w:r>
      <w:r w:rsidR="00E37138" w:rsidRPr="00CB3F2A">
        <w:t>.</w:t>
      </w:r>
    </w:p>
    <w:p w:rsidR="00E37138" w:rsidRPr="000A11DC" w:rsidRDefault="006C4F9D" w:rsidP="006C4F9D">
      <w:pPr>
        <w:pStyle w:val="SingleTxtGR"/>
      </w:pPr>
      <w:r>
        <w:t>155.</w:t>
      </w:r>
      <w:r>
        <w:tab/>
      </w:r>
      <w:r w:rsidR="00E37138">
        <w:t>Конституция</w:t>
      </w:r>
      <w:r w:rsidR="00E37138" w:rsidRPr="000A11DC">
        <w:t xml:space="preserve"> </w:t>
      </w:r>
      <w:r w:rsidR="00E37138">
        <w:t>Намибии</w:t>
      </w:r>
      <w:r w:rsidR="00E37138" w:rsidRPr="000A11DC">
        <w:t xml:space="preserve"> </w:t>
      </w:r>
      <w:r w:rsidR="00E37138">
        <w:t>прямо</w:t>
      </w:r>
      <w:r w:rsidR="00E37138" w:rsidRPr="000A11DC">
        <w:t xml:space="preserve"> </w:t>
      </w:r>
      <w:r w:rsidR="00E37138">
        <w:t>не</w:t>
      </w:r>
      <w:r w:rsidR="00E37138" w:rsidRPr="000A11DC">
        <w:t xml:space="preserve"> </w:t>
      </w:r>
      <w:r w:rsidR="00E37138">
        <w:t>предусматривает</w:t>
      </w:r>
      <w:r w:rsidR="00E37138" w:rsidRPr="000A11DC">
        <w:t xml:space="preserve"> </w:t>
      </w:r>
      <w:r w:rsidR="00E37138">
        <w:t>защиту</w:t>
      </w:r>
      <w:r w:rsidR="00E37138" w:rsidRPr="000A11DC">
        <w:t xml:space="preserve"> </w:t>
      </w:r>
      <w:r w:rsidR="00E37138">
        <w:t>прав</w:t>
      </w:r>
      <w:r w:rsidR="00E37138" w:rsidRPr="000A11DC">
        <w:t xml:space="preserve"> </w:t>
      </w:r>
      <w:r w:rsidR="00E37138">
        <w:t>групп лиц.</w:t>
      </w:r>
    </w:p>
    <w:p w:rsidR="00E37138" w:rsidRPr="000A11DC" w:rsidRDefault="006C4F9D" w:rsidP="006C4F9D">
      <w:pPr>
        <w:pStyle w:val="SingleTxtGR"/>
      </w:pPr>
      <w:r w:rsidRPr="006C4F9D">
        <w:t>156.</w:t>
      </w:r>
      <w:r w:rsidRPr="006C4F9D">
        <w:tab/>
      </w:r>
      <w:r w:rsidR="00E37138">
        <w:t>В то же время статью 10 Конституции можно широко толковать как г</w:t>
      </w:r>
      <w:r w:rsidR="00E37138">
        <w:t>а</w:t>
      </w:r>
      <w:r w:rsidR="00E37138">
        <w:t>рантирующую такие права, так как в ней содержатся положения о том, что "все лица равны перед законом. Ни одно лицо не может подвергаться дискримин</w:t>
      </w:r>
      <w:r w:rsidR="00E37138">
        <w:t>а</w:t>
      </w:r>
      <w:r w:rsidR="00E37138">
        <w:t>ции по признаку пола, расы, цвета кожи, этнического происхождения, верои</w:t>
      </w:r>
      <w:r w:rsidR="00E37138">
        <w:t>с</w:t>
      </w:r>
      <w:r w:rsidR="00E37138">
        <w:t>поведания, убеждений и социального или экономического положения". Можно утверждать, что лица, подлежащие защите на основании этого положения, пр</w:t>
      </w:r>
      <w:r w:rsidR="00E37138">
        <w:t>и</w:t>
      </w:r>
      <w:r w:rsidR="00E37138">
        <w:t>надлежат к определенной группе, будь то сложившейся естественным путем или образовавшейся по их усмотрению.</w:t>
      </w:r>
    </w:p>
    <w:p w:rsidR="00E37138" w:rsidRPr="00CB3F2A" w:rsidRDefault="006C4F9D" w:rsidP="006C4F9D">
      <w:pPr>
        <w:pStyle w:val="SingleTxtGR"/>
      </w:pPr>
      <w:r>
        <w:t>157</w:t>
      </w:r>
      <w:r w:rsidRPr="006C4F9D">
        <w:t>.</w:t>
      </w:r>
      <w:r w:rsidRPr="006C4F9D">
        <w:tab/>
      </w:r>
      <w:r w:rsidR="00E37138">
        <w:t>После</w:t>
      </w:r>
      <w:r w:rsidR="00E37138" w:rsidRPr="000A11DC">
        <w:t xml:space="preserve"> </w:t>
      </w:r>
      <w:r w:rsidR="00E37138">
        <w:t>получения</w:t>
      </w:r>
      <w:r w:rsidR="00E37138" w:rsidRPr="000A11DC">
        <w:t xml:space="preserve"> </w:t>
      </w:r>
      <w:r w:rsidR="00E37138">
        <w:t>независимости</w:t>
      </w:r>
      <w:r w:rsidR="00E37138" w:rsidRPr="000A11DC">
        <w:t xml:space="preserve"> </w:t>
      </w:r>
      <w:r w:rsidR="00E37138">
        <w:t>правительство</w:t>
      </w:r>
      <w:r w:rsidR="00E37138" w:rsidRPr="000A11DC">
        <w:t xml:space="preserve"> </w:t>
      </w:r>
      <w:r w:rsidR="00E37138">
        <w:t>разработало</w:t>
      </w:r>
      <w:r w:rsidR="00E37138" w:rsidRPr="000A11DC">
        <w:t xml:space="preserve"> </w:t>
      </w:r>
      <w:r w:rsidR="00E37138">
        <w:t>политику</w:t>
      </w:r>
      <w:r w:rsidR="00E37138" w:rsidRPr="000A11DC">
        <w:t xml:space="preserve"> </w:t>
      </w:r>
      <w:r w:rsidR="00E37138">
        <w:t>национального</w:t>
      </w:r>
      <w:r w:rsidR="00E37138" w:rsidRPr="000A11DC">
        <w:t xml:space="preserve"> </w:t>
      </w:r>
      <w:r w:rsidR="00E37138">
        <w:t>примирения</w:t>
      </w:r>
      <w:r w:rsidR="00E37138" w:rsidRPr="000A11DC">
        <w:t xml:space="preserve">, </w:t>
      </w:r>
      <w:r w:rsidR="00E37138">
        <w:t>в</w:t>
      </w:r>
      <w:r w:rsidR="00E37138" w:rsidRPr="000A11DC">
        <w:t xml:space="preserve"> </w:t>
      </w:r>
      <w:r w:rsidR="00E37138">
        <w:t>соответствии</w:t>
      </w:r>
      <w:r w:rsidR="00E37138" w:rsidRPr="000A11DC">
        <w:t xml:space="preserve"> </w:t>
      </w:r>
      <w:r w:rsidR="00E37138">
        <w:t>с</w:t>
      </w:r>
      <w:r w:rsidR="00E37138" w:rsidRPr="000A11DC">
        <w:t xml:space="preserve"> </w:t>
      </w:r>
      <w:r w:rsidR="00E37138">
        <w:t>которой</w:t>
      </w:r>
      <w:r w:rsidR="00E37138" w:rsidRPr="000A11DC">
        <w:t xml:space="preserve"> </w:t>
      </w:r>
      <w:r w:rsidR="00E37138">
        <w:t>предполагалось</w:t>
      </w:r>
      <w:r w:rsidR="00E37138" w:rsidRPr="000A11DC">
        <w:t xml:space="preserve">, </w:t>
      </w:r>
      <w:r w:rsidR="00E37138">
        <w:t>что</w:t>
      </w:r>
      <w:r w:rsidR="00E37138" w:rsidRPr="000A11DC">
        <w:t xml:space="preserve"> </w:t>
      </w:r>
      <w:r w:rsidR="00E37138">
        <w:t>граждане</w:t>
      </w:r>
      <w:r w:rsidR="00E37138" w:rsidRPr="000A11DC">
        <w:t xml:space="preserve"> </w:t>
      </w:r>
      <w:r w:rsidR="00E37138">
        <w:t>должны</w:t>
      </w:r>
      <w:r w:rsidR="00E37138" w:rsidRPr="000A11DC">
        <w:t xml:space="preserve"> </w:t>
      </w:r>
      <w:r w:rsidR="00E37138">
        <w:t>простить</w:t>
      </w:r>
      <w:r w:rsidR="00E37138" w:rsidRPr="000A11DC">
        <w:t xml:space="preserve"> </w:t>
      </w:r>
      <w:r w:rsidR="00E37138">
        <w:t>друг</w:t>
      </w:r>
      <w:r w:rsidR="00E37138" w:rsidRPr="000A11DC">
        <w:t xml:space="preserve"> </w:t>
      </w:r>
      <w:r w:rsidR="00E37138">
        <w:t>другу</w:t>
      </w:r>
      <w:r w:rsidR="00E37138" w:rsidRPr="000A11DC">
        <w:t xml:space="preserve"> </w:t>
      </w:r>
      <w:r w:rsidR="00E37138">
        <w:t>причиненное</w:t>
      </w:r>
      <w:r w:rsidR="00E37138" w:rsidRPr="000A11DC">
        <w:t xml:space="preserve"> </w:t>
      </w:r>
      <w:r w:rsidR="00E37138">
        <w:t>в</w:t>
      </w:r>
      <w:r w:rsidR="00E37138" w:rsidRPr="000A11DC">
        <w:t xml:space="preserve"> </w:t>
      </w:r>
      <w:r w:rsidR="00E37138">
        <w:t>прошлом зло и вступить на путь примирения и национального строительства. В</w:t>
      </w:r>
      <w:r w:rsidR="00E37138" w:rsidRPr="00CB3F2A">
        <w:t xml:space="preserve"> </w:t>
      </w:r>
      <w:r w:rsidR="00E37138">
        <w:t>целях</w:t>
      </w:r>
      <w:r w:rsidR="00E37138" w:rsidRPr="00CB3F2A">
        <w:t xml:space="preserve"> </w:t>
      </w:r>
      <w:r w:rsidR="00E37138">
        <w:t>выполнения</w:t>
      </w:r>
      <w:r w:rsidR="00E37138" w:rsidRPr="00CB3F2A">
        <w:t xml:space="preserve"> </w:t>
      </w:r>
      <w:r w:rsidR="00E37138">
        <w:t>п</w:t>
      </w:r>
      <w:r w:rsidR="00E37138">
        <w:t>о</w:t>
      </w:r>
      <w:r w:rsidR="00E37138">
        <w:t>ложений</w:t>
      </w:r>
      <w:r w:rsidR="00E37138" w:rsidRPr="00CB3F2A">
        <w:t xml:space="preserve"> </w:t>
      </w:r>
      <w:r w:rsidR="00E37138">
        <w:t>Конвенции</w:t>
      </w:r>
      <w:r w:rsidR="00E37138" w:rsidRPr="00CB3F2A">
        <w:t xml:space="preserve"> </w:t>
      </w:r>
      <w:r w:rsidR="00E37138">
        <w:t>парламент</w:t>
      </w:r>
      <w:r w:rsidR="00E37138" w:rsidRPr="00CB3F2A">
        <w:t xml:space="preserve"> </w:t>
      </w:r>
      <w:r w:rsidR="00E37138">
        <w:t>принял</w:t>
      </w:r>
      <w:r w:rsidR="00E37138" w:rsidRPr="00CB3F2A">
        <w:t xml:space="preserve"> </w:t>
      </w:r>
      <w:r w:rsidR="00E37138">
        <w:t>следующие</w:t>
      </w:r>
      <w:r w:rsidR="00E37138" w:rsidRPr="00CB3F2A">
        <w:t xml:space="preserve"> </w:t>
      </w:r>
      <w:r w:rsidR="00E37138">
        <w:t>законодательные</w:t>
      </w:r>
      <w:r w:rsidR="00E37138" w:rsidRPr="00CB3F2A">
        <w:t xml:space="preserve"> </w:t>
      </w:r>
      <w:r w:rsidR="00E37138">
        <w:t>акты</w:t>
      </w:r>
      <w:r w:rsidR="00E37138" w:rsidRPr="00CB3F2A">
        <w:t>:</w:t>
      </w:r>
    </w:p>
    <w:p w:rsidR="00E7041F" w:rsidRDefault="006C4F9D" w:rsidP="00631200">
      <w:pPr>
        <w:pStyle w:val="SingleTxtGR"/>
        <w:ind w:left="1701"/>
      </w:pPr>
      <w:proofErr w:type="spellStart"/>
      <w:r>
        <w:rPr>
          <w:lang w:val="en-US"/>
        </w:rPr>
        <w:t>i</w:t>
      </w:r>
      <w:proofErr w:type="spellEnd"/>
      <w:r w:rsidRPr="006C4F9D">
        <w:t>)</w:t>
      </w:r>
      <w:r w:rsidRPr="006C4F9D">
        <w:tab/>
      </w:r>
      <w:r w:rsidR="00E37138">
        <w:t>Закон о запрещени</w:t>
      </w:r>
      <w:r w:rsidR="00E7041F">
        <w:t xml:space="preserve">и расовой дискриминации № 26 от </w:t>
      </w:r>
      <w:r w:rsidR="00631200">
        <w:t>1991 года</w:t>
      </w:r>
      <w:r w:rsidR="00631200">
        <w:br/>
      </w:r>
      <w:r w:rsidR="00E37138">
        <w:t>с поправками, внесенными в 1998 году</w:t>
      </w:r>
      <w:r w:rsidR="00E37138" w:rsidRPr="0074707F">
        <w:t>;</w:t>
      </w:r>
    </w:p>
    <w:p w:rsidR="00E37138" w:rsidRPr="00AF374C" w:rsidRDefault="006C4F9D" w:rsidP="00631200">
      <w:pPr>
        <w:pStyle w:val="SingleTxtGR"/>
        <w:ind w:left="1701"/>
      </w:pPr>
      <w:r>
        <w:rPr>
          <w:lang w:val="en-US"/>
        </w:rPr>
        <w:t>ii</w:t>
      </w:r>
      <w:r w:rsidRPr="006C4F9D">
        <w:t>)</w:t>
      </w:r>
      <w:r w:rsidRPr="006C4F9D">
        <w:tab/>
      </w:r>
      <w:r w:rsidR="00E37138">
        <w:t xml:space="preserve">Закон о реформе </w:t>
      </w:r>
      <w:r w:rsidR="00E37138" w:rsidRPr="00064607">
        <w:t>сельскохозяйственных (п</w:t>
      </w:r>
      <w:r w:rsidR="00E37138">
        <w:t>ригодных для</w:t>
      </w:r>
      <w:r w:rsidR="00E37138" w:rsidRPr="00064607">
        <w:t xml:space="preserve"> обработк</w:t>
      </w:r>
      <w:r w:rsidR="00E37138">
        <w:t>и</w:t>
      </w:r>
      <w:r w:rsidR="00E7041F">
        <w:t xml:space="preserve">) </w:t>
      </w:r>
      <w:r w:rsidR="00E37138" w:rsidRPr="00064607">
        <w:t xml:space="preserve">земель </w:t>
      </w:r>
      <w:r w:rsidR="00E37138">
        <w:t>№ 6 от 1995 года</w:t>
      </w:r>
      <w:r w:rsidR="00E37138" w:rsidRPr="00AF374C">
        <w:t>;</w:t>
      </w:r>
    </w:p>
    <w:p w:rsidR="00E7041F" w:rsidRDefault="006C4F9D" w:rsidP="00631200">
      <w:pPr>
        <w:pStyle w:val="SingleTxtGR"/>
        <w:ind w:left="1701"/>
      </w:pPr>
      <w:r>
        <w:rPr>
          <w:lang w:val="en-US"/>
        </w:rPr>
        <w:t>iii</w:t>
      </w:r>
      <w:r w:rsidRPr="006C4F9D">
        <w:t>)</w:t>
      </w:r>
      <w:r w:rsidRPr="006C4F9D">
        <w:tab/>
      </w:r>
      <w:r w:rsidR="00E37138">
        <w:t>Закон о позитивных действия</w:t>
      </w:r>
      <w:r w:rsidR="00E7041F">
        <w:t>х (в области занятости) № 29 от</w:t>
      </w:r>
      <w:r w:rsidR="00E7041F">
        <w:br/>
        <w:t xml:space="preserve">1998 </w:t>
      </w:r>
      <w:r w:rsidR="00E37138">
        <w:t>года</w:t>
      </w:r>
      <w:r w:rsidR="00E37138" w:rsidRPr="00AF374C">
        <w:t>;</w:t>
      </w:r>
    </w:p>
    <w:p w:rsidR="00E7041F" w:rsidRDefault="006C4F9D" w:rsidP="00631200">
      <w:pPr>
        <w:pStyle w:val="SingleTxtGR"/>
        <w:ind w:left="1701"/>
      </w:pPr>
      <w:r>
        <w:rPr>
          <w:lang w:val="en-US"/>
        </w:rPr>
        <w:t>iv</w:t>
      </w:r>
      <w:r w:rsidRPr="006C4F9D">
        <w:t>)</w:t>
      </w:r>
      <w:r w:rsidRPr="006C4F9D">
        <w:tab/>
      </w:r>
      <w:r w:rsidR="00E37138">
        <w:t>Закон об образовании № 16 от 2001 года</w:t>
      </w:r>
      <w:r w:rsidR="00E37138" w:rsidRPr="00AF374C">
        <w:t>;</w:t>
      </w:r>
    </w:p>
    <w:p w:rsidR="00E7041F" w:rsidRDefault="006C4F9D" w:rsidP="00631200">
      <w:pPr>
        <w:pStyle w:val="SingleTxtGR"/>
        <w:ind w:left="1701"/>
      </w:pPr>
      <w:r>
        <w:rPr>
          <w:lang w:val="en-US"/>
        </w:rPr>
        <w:t>v</w:t>
      </w:r>
      <w:r w:rsidRPr="006C4F9D">
        <w:t>)</w:t>
      </w:r>
      <w:r w:rsidRPr="006C4F9D">
        <w:tab/>
      </w:r>
      <w:r w:rsidR="00E37138">
        <w:t>Закон о положении детей № 16 от 2006 года</w:t>
      </w:r>
      <w:r w:rsidR="00E37138" w:rsidRPr="00AF374C">
        <w:t xml:space="preserve">; </w:t>
      </w:r>
    </w:p>
    <w:p w:rsidR="00E7041F" w:rsidRDefault="006C4F9D" w:rsidP="00631200">
      <w:pPr>
        <w:pStyle w:val="SingleTxtGR"/>
        <w:ind w:left="1701"/>
      </w:pPr>
      <w:r>
        <w:rPr>
          <w:lang w:val="en-US"/>
        </w:rPr>
        <w:t>vi</w:t>
      </w:r>
      <w:r w:rsidRPr="006C4F9D">
        <w:t>)</w:t>
      </w:r>
      <w:r w:rsidRPr="006C4F9D">
        <w:tab/>
      </w:r>
      <w:r w:rsidR="00E37138" w:rsidRPr="00E7041F">
        <w:rPr>
          <w:spacing w:val="2"/>
        </w:rPr>
        <w:t>Закон о реформе системы</w:t>
      </w:r>
      <w:r w:rsidR="00E7041F" w:rsidRPr="00E7041F">
        <w:rPr>
          <w:spacing w:val="2"/>
        </w:rPr>
        <w:t xml:space="preserve"> общинного землевладения № 5 от </w:t>
      </w:r>
      <w:r w:rsidR="00E37138" w:rsidRPr="00E7041F">
        <w:rPr>
          <w:spacing w:val="2"/>
        </w:rPr>
        <w:t>2002 г</w:t>
      </w:r>
      <w:r w:rsidR="00E37138" w:rsidRPr="00E7041F">
        <w:rPr>
          <w:spacing w:val="2"/>
        </w:rPr>
        <w:t>о</w:t>
      </w:r>
      <w:r w:rsidR="00E37138" w:rsidRPr="00E7041F">
        <w:rPr>
          <w:spacing w:val="2"/>
        </w:rPr>
        <w:t>да;</w:t>
      </w:r>
    </w:p>
    <w:p w:rsidR="00E7041F" w:rsidRDefault="006C4F9D" w:rsidP="00631200">
      <w:pPr>
        <w:pStyle w:val="SingleTxtGR"/>
        <w:ind w:left="1701"/>
      </w:pPr>
      <w:r>
        <w:rPr>
          <w:lang w:val="en-US"/>
        </w:rPr>
        <w:t>vii</w:t>
      </w:r>
      <w:r w:rsidRPr="006C4F9D">
        <w:t>)</w:t>
      </w:r>
      <w:r w:rsidRPr="006C4F9D">
        <w:tab/>
      </w:r>
      <w:r w:rsidR="00E37138">
        <w:t>Закон о культурных учреждениях № 29 от 1969 года; и</w:t>
      </w:r>
    </w:p>
    <w:p w:rsidR="00E37138" w:rsidRPr="00AF374C" w:rsidRDefault="006C4F9D" w:rsidP="00631200">
      <w:pPr>
        <w:pStyle w:val="SingleTxtGR"/>
        <w:ind w:left="1701"/>
      </w:pPr>
      <w:r>
        <w:rPr>
          <w:lang w:val="en-US"/>
        </w:rPr>
        <w:t>viii</w:t>
      </w:r>
      <w:r w:rsidRPr="006C4F9D">
        <w:t>)</w:t>
      </w:r>
      <w:r w:rsidRPr="006C4F9D">
        <w:tab/>
      </w:r>
      <w:r w:rsidR="00E37138">
        <w:t>Закон о национальной</w:t>
      </w:r>
      <w:r>
        <w:t xml:space="preserve"> художественной галерее Намибии </w:t>
      </w:r>
      <w:r w:rsidR="00E37138">
        <w:t>№</w:t>
      </w:r>
      <w:r>
        <w:t> </w:t>
      </w:r>
      <w:r w:rsidR="00E7041F">
        <w:t xml:space="preserve">14 от </w:t>
      </w:r>
      <w:r w:rsidR="00E37138">
        <w:t>2000 года</w:t>
      </w:r>
      <w:r w:rsidR="00E37138" w:rsidRPr="00AF374C">
        <w:t>.</w:t>
      </w:r>
    </w:p>
    <w:p w:rsidR="00E37138" w:rsidRPr="0013203A" w:rsidRDefault="006C4F9D" w:rsidP="006C4F9D">
      <w:pPr>
        <w:pStyle w:val="SingleTxtGR"/>
      </w:pPr>
      <w:r w:rsidRPr="006C4F9D">
        <w:lastRenderedPageBreak/>
        <w:t>158.</w:t>
      </w:r>
      <w:r w:rsidRPr="006C4F9D">
        <w:tab/>
      </w:r>
      <w:r w:rsidR="00E37138">
        <w:t>В</w:t>
      </w:r>
      <w:r w:rsidR="00E37138" w:rsidRPr="00AF374C">
        <w:t xml:space="preserve"> </w:t>
      </w:r>
      <w:r w:rsidR="00E37138">
        <w:t>разделе</w:t>
      </w:r>
      <w:r w:rsidR="00E37138" w:rsidRPr="00AF374C">
        <w:t xml:space="preserve"> 11 </w:t>
      </w:r>
      <w:r w:rsidR="00E37138">
        <w:t>Закона</w:t>
      </w:r>
      <w:r w:rsidR="00E37138" w:rsidRPr="00AF374C">
        <w:t xml:space="preserve"> </w:t>
      </w:r>
      <w:r w:rsidR="00E37138">
        <w:t>о</w:t>
      </w:r>
      <w:r w:rsidR="00E37138" w:rsidRPr="00AF374C">
        <w:t xml:space="preserve"> </w:t>
      </w:r>
      <w:r w:rsidR="00E37138">
        <w:t>запрещении</w:t>
      </w:r>
      <w:r w:rsidR="00E37138" w:rsidRPr="00AF374C">
        <w:t xml:space="preserve"> </w:t>
      </w:r>
      <w:r w:rsidR="00E37138">
        <w:t>расовой</w:t>
      </w:r>
      <w:r w:rsidR="00E37138" w:rsidRPr="00AF374C">
        <w:t xml:space="preserve"> </w:t>
      </w:r>
      <w:r w:rsidR="00E37138">
        <w:t>дискриминации</w:t>
      </w:r>
      <w:r w:rsidR="00E37138" w:rsidRPr="00AF374C">
        <w:t xml:space="preserve"> № 26 </w:t>
      </w:r>
      <w:r w:rsidR="00E37138">
        <w:t>от</w:t>
      </w:r>
      <w:r>
        <w:t xml:space="preserve"> 1998 </w:t>
      </w:r>
      <w:r w:rsidR="00E37138">
        <w:t>года</w:t>
      </w:r>
      <w:r w:rsidR="00E37138" w:rsidRPr="00AF374C">
        <w:t xml:space="preserve"> </w:t>
      </w:r>
      <w:r w:rsidR="00E37138">
        <w:t>прямо</w:t>
      </w:r>
      <w:r w:rsidR="00E37138" w:rsidRPr="00AF374C">
        <w:t xml:space="preserve"> </w:t>
      </w:r>
      <w:r w:rsidR="00E37138">
        <w:t>говорится, что "никто не может делать публичные заявления, публиковать или распространять любые письменные материалы или размещать любую статью или же предпринимать любые действия с намерением:</w:t>
      </w:r>
    </w:p>
    <w:p w:rsidR="00E37138" w:rsidRPr="00ED33CF" w:rsidRDefault="006C4F9D" w:rsidP="00631200">
      <w:pPr>
        <w:pStyle w:val="SingleTxtGR"/>
        <w:ind w:left="1701"/>
      </w:pPr>
      <w:proofErr w:type="spellStart"/>
      <w:r>
        <w:rPr>
          <w:lang w:val="en-US"/>
        </w:rPr>
        <w:t>i</w:t>
      </w:r>
      <w:proofErr w:type="spellEnd"/>
      <w:r w:rsidRPr="006C4F9D">
        <w:t>)</w:t>
      </w:r>
      <w:r w:rsidRPr="006C4F9D">
        <w:tab/>
      </w:r>
      <w:r w:rsidR="00E37138">
        <w:t>выступать</w:t>
      </w:r>
      <w:r w:rsidR="00E37138" w:rsidRPr="00ED33CF">
        <w:t xml:space="preserve"> </w:t>
      </w:r>
      <w:r w:rsidR="00E37138">
        <w:t>с</w:t>
      </w:r>
      <w:r w:rsidR="00E37138" w:rsidRPr="00ED33CF">
        <w:t xml:space="preserve"> </w:t>
      </w:r>
      <w:r w:rsidR="00E37138">
        <w:t>угрозами</w:t>
      </w:r>
      <w:r w:rsidR="00E37138" w:rsidRPr="00ED33CF">
        <w:t xml:space="preserve"> </w:t>
      </w:r>
      <w:r w:rsidR="00E37138">
        <w:t>или</w:t>
      </w:r>
      <w:r w:rsidR="00E37138" w:rsidRPr="00ED33CF">
        <w:t xml:space="preserve"> </w:t>
      </w:r>
      <w:r w:rsidR="00E37138">
        <w:t>оскорблениями</w:t>
      </w:r>
      <w:r w:rsidR="00E37138" w:rsidRPr="00ED33CF">
        <w:t xml:space="preserve"> </w:t>
      </w:r>
      <w:r w:rsidR="00E37138">
        <w:t>в адрес любого лица или группы лиц по причине принадлежности таких лиц к определенной рас</w:t>
      </w:r>
      <w:r w:rsidR="00E37138">
        <w:t>о</w:t>
      </w:r>
      <w:r w:rsidR="00E37138">
        <w:t>вой группе; или</w:t>
      </w:r>
    </w:p>
    <w:p w:rsidR="00E37138" w:rsidRPr="00ED33CF" w:rsidRDefault="006C4F9D" w:rsidP="00631200">
      <w:pPr>
        <w:pStyle w:val="SingleTxtGR"/>
        <w:ind w:left="1701"/>
      </w:pPr>
      <w:r>
        <w:rPr>
          <w:lang w:val="en-US"/>
        </w:rPr>
        <w:t>ii</w:t>
      </w:r>
      <w:r w:rsidRPr="006C4F9D">
        <w:t>)</w:t>
      </w:r>
      <w:r w:rsidRPr="006C4F9D">
        <w:tab/>
      </w:r>
      <w:r w:rsidR="00E37138">
        <w:t>вызывать, поощрять или разжигать ненависть между различными расовыми группами или лицами, принадлежащими к иным расовым группам; или</w:t>
      </w:r>
    </w:p>
    <w:p w:rsidR="00E37138" w:rsidRPr="00ED33CF" w:rsidRDefault="006C4F9D" w:rsidP="00631200">
      <w:pPr>
        <w:pStyle w:val="SingleTxtGR"/>
        <w:ind w:left="1701"/>
      </w:pPr>
      <w:r>
        <w:rPr>
          <w:lang w:val="en-US"/>
        </w:rPr>
        <w:t>iii</w:t>
      </w:r>
      <w:r w:rsidRPr="006C4F9D">
        <w:t>)</w:t>
      </w:r>
      <w:r w:rsidRPr="006C4F9D">
        <w:tab/>
      </w:r>
      <w:r w:rsidR="00E37138">
        <w:t>распространять идеи, основывающиеся на расовом превосходстве"</w:t>
      </w:r>
      <w:r w:rsidR="00E37138" w:rsidRPr="00ED33CF">
        <w:t>.</w:t>
      </w:r>
    </w:p>
    <w:p w:rsidR="00E37138" w:rsidRPr="00ED33CF" w:rsidRDefault="006C4F9D" w:rsidP="006C4F9D">
      <w:pPr>
        <w:pStyle w:val="SingleTxtGR"/>
      </w:pPr>
      <w:r>
        <w:t>159.</w:t>
      </w:r>
      <w:r w:rsidRPr="006C4F9D">
        <w:tab/>
      </w:r>
      <w:r w:rsidR="00E37138">
        <w:t>Из этого Закона со во всей очевидностью вытекает, что подобные де</w:t>
      </w:r>
      <w:r w:rsidR="00E37138">
        <w:t>й</w:t>
      </w:r>
      <w:r w:rsidR="00E37138">
        <w:t>ствия представляют собой уголовно наказуемые деяния.</w:t>
      </w:r>
    </w:p>
    <w:p w:rsidR="00E37138" w:rsidRPr="00882A9A" w:rsidRDefault="006C4F9D" w:rsidP="006C4F9D">
      <w:pPr>
        <w:pStyle w:val="SingleTxtGR"/>
      </w:pPr>
      <w:r w:rsidRPr="006C4F9D">
        <w:t>160.</w:t>
      </w:r>
      <w:r w:rsidRPr="006C4F9D">
        <w:tab/>
      </w:r>
      <w:r w:rsidR="00E37138">
        <w:t>В разделе 1 Закона о запрещении расовой дискриминации государстве</w:t>
      </w:r>
      <w:r w:rsidR="00E37138">
        <w:t>н</w:t>
      </w:r>
      <w:r w:rsidR="00E37138">
        <w:t>ным органам власти или общественным учреждениям, будь то национальным или местным, запрещается поощрять или разжигать расовую дискриминацию. В</w:t>
      </w:r>
      <w:r w:rsidR="00E37138" w:rsidRPr="006C4F9D">
        <w:t xml:space="preserve"> </w:t>
      </w:r>
      <w:r w:rsidR="00E37138">
        <w:t>нем</w:t>
      </w:r>
      <w:r w:rsidR="00E37138" w:rsidRPr="006C4F9D">
        <w:t xml:space="preserve"> </w:t>
      </w:r>
      <w:r w:rsidR="00E37138">
        <w:t>говорится</w:t>
      </w:r>
      <w:r w:rsidR="00E37138" w:rsidRPr="006C4F9D">
        <w:t xml:space="preserve">, </w:t>
      </w:r>
      <w:r w:rsidR="00E37138">
        <w:t>что</w:t>
      </w:r>
      <w:r w:rsidR="00E37138" w:rsidRPr="006C4F9D">
        <w:t>:</w:t>
      </w:r>
    </w:p>
    <w:p w:rsidR="00E37138" w:rsidRDefault="00E37138" w:rsidP="006C4F9D">
      <w:pPr>
        <w:pStyle w:val="Bullet1GR"/>
      </w:pPr>
      <w:r>
        <w:t>н</w:t>
      </w:r>
      <w:r w:rsidRPr="0013203A">
        <w:t xml:space="preserve">икто не должен </w:t>
      </w:r>
    </w:p>
    <w:p w:rsidR="00E37138" w:rsidRPr="0013203A" w:rsidRDefault="00E37138" w:rsidP="00631200">
      <w:pPr>
        <w:pStyle w:val="Bullet2GR"/>
      </w:pPr>
      <w:r w:rsidRPr="0013203A">
        <w:t>отказывать любому другому лицу в доступе к какому-либо общ</w:t>
      </w:r>
      <w:r w:rsidRPr="0013203A">
        <w:t>е</w:t>
      </w:r>
      <w:r w:rsidRPr="0013203A">
        <w:t xml:space="preserve">ственному месту или пользовании </w:t>
      </w:r>
      <w:r>
        <w:t xml:space="preserve">им </w:t>
      </w:r>
      <w:r w:rsidRPr="0013203A">
        <w:t xml:space="preserve">или же </w:t>
      </w:r>
      <w:r>
        <w:t xml:space="preserve">к </w:t>
      </w:r>
      <w:r w:rsidRPr="0013203A">
        <w:t xml:space="preserve">любому объекту в том или ином общественном месте; </w:t>
      </w:r>
    </w:p>
    <w:p w:rsidR="00E37138" w:rsidRPr="00ED33CF" w:rsidRDefault="00E37138" w:rsidP="00631200">
      <w:pPr>
        <w:pStyle w:val="Bullet2GR"/>
      </w:pPr>
      <w:r>
        <w:t>разрешать любому другому лицу такой доступ или пользование на менее благоприятных условиях, чем те, на которых он или она мо</w:t>
      </w:r>
      <w:r>
        <w:t>г</w:t>
      </w:r>
      <w:r>
        <w:t>ли бы пользоваться таким доступом; или</w:t>
      </w:r>
      <w:r w:rsidRPr="00ED33CF">
        <w:t xml:space="preserve"> </w:t>
      </w:r>
    </w:p>
    <w:p w:rsidR="00E37138" w:rsidRPr="00ED33CF" w:rsidRDefault="00E37138" w:rsidP="00631200">
      <w:pPr>
        <w:pStyle w:val="Bullet2GR"/>
      </w:pPr>
      <w:r>
        <w:t>требовать от любого другого лица покинуть любое такое место или прекратить пользование им по причине того, что такое другое лицо является представителем определенной расовой группы;</w:t>
      </w:r>
      <w:r w:rsidRPr="00ED33CF">
        <w:t xml:space="preserve"> </w:t>
      </w:r>
    </w:p>
    <w:p w:rsidR="00E37138" w:rsidRPr="00ED33CF" w:rsidRDefault="00E37138" w:rsidP="006C4F9D">
      <w:pPr>
        <w:pStyle w:val="Bullet1GR"/>
      </w:pPr>
      <w:r>
        <w:t>никто</w:t>
      </w:r>
      <w:r w:rsidRPr="00ED33CF">
        <w:t xml:space="preserve"> </w:t>
      </w:r>
      <w:r>
        <w:t>не</w:t>
      </w:r>
      <w:r w:rsidRPr="00ED33CF">
        <w:t xml:space="preserve"> </w:t>
      </w:r>
      <w:r>
        <w:t>должен</w:t>
      </w:r>
      <w:r w:rsidRPr="00ED33CF">
        <w:t xml:space="preserve"> </w:t>
      </w:r>
      <w:r>
        <w:t>применять</w:t>
      </w:r>
      <w:r w:rsidRPr="00ED33CF">
        <w:t xml:space="preserve"> </w:t>
      </w:r>
      <w:r>
        <w:t>какую</w:t>
      </w:r>
      <w:r w:rsidRPr="00ED33CF">
        <w:t>-</w:t>
      </w:r>
      <w:r>
        <w:t>либо</w:t>
      </w:r>
      <w:r w:rsidRPr="00ED33CF">
        <w:t xml:space="preserve"> </w:t>
      </w:r>
      <w:r>
        <w:t>практику</w:t>
      </w:r>
      <w:r w:rsidRPr="00ED33CF">
        <w:t xml:space="preserve"> </w:t>
      </w:r>
      <w:r>
        <w:t>или</w:t>
      </w:r>
      <w:r w:rsidRPr="00ED33CF">
        <w:t xml:space="preserve"> </w:t>
      </w:r>
      <w:r>
        <w:t>меры в отношении любого общественного места, в соответствии с которыми такое общ</w:t>
      </w:r>
      <w:r>
        <w:t>е</w:t>
      </w:r>
      <w:r>
        <w:t>ственное место или объект, находящийся в подобном общественном м</w:t>
      </w:r>
      <w:r>
        <w:t>е</w:t>
      </w:r>
      <w:r>
        <w:t>сте, предоставляется в распоряжение общественности на основе сегрег</w:t>
      </w:r>
      <w:r>
        <w:t>а</w:t>
      </w:r>
      <w:r>
        <w:t>ции по признаку цвета кожи, расы, гражданства или этнического и нац</w:t>
      </w:r>
      <w:r>
        <w:t>и</w:t>
      </w:r>
      <w:r>
        <w:t>онального происхождения.</w:t>
      </w:r>
    </w:p>
    <w:p w:rsidR="00E37138" w:rsidRPr="00CB3F2A" w:rsidRDefault="006C4F9D" w:rsidP="006C4F9D">
      <w:pPr>
        <w:pStyle w:val="SingleTxtGR"/>
      </w:pPr>
      <w:r w:rsidRPr="006C4F9D">
        <w:t>161.</w:t>
      </w:r>
      <w:r w:rsidRPr="006C4F9D">
        <w:tab/>
      </w:r>
      <w:r w:rsidR="00E37138">
        <w:t>Что</w:t>
      </w:r>
      <w:r w:rsidR="00E37138" w:rsidRPr="00336164">
        <w:t xml:space="preserve"> </w:t>
      </w:r>
      <w:r w:rsidR="00E37138">
        <w:t>касается</w:t>
      </w:r>
      <w:r w:rsidR="00E37138" w:rsidRPr="00336164">
        <w:t xml:space="preserve"> </w:t>
      </w:r>
      <w:r w:rsidR="00E37138">
        <w:t>позиции</w:t>
      </w:r>
      <w:r w:rsidR="00E37138" w:rsidRPr="00336164">
        <w:t xml:space="preserve">, </w:t>
      </w:r>
      <w:r w:rsidR="00E37138">
        <w:t>занимаемой</w:t>
      </w:r>
      <w:r w:rsidR="00E37138" w:rsidRPr="00336164">
        <w:t xml:space="preserve"> </w:t>
      </w:r>
      <w:r w:rsidR="00E37138">
        <w:t>судами</w:t>
      </w:r>
      <w:r w:rsidR="00E37138" w:rsidRPr="00336164">
        <w:t xml:space="preserve"> </w:t>
      </w:r>
      <w:r w:rsidR="00E37138">
        <w:t>в</w:t>
      </w:r>
      <w:r w:rsidR="00E37138" w:rsidRPr="00336164">
        <w:t xml:space="preserve"> </w:t>
      </w:r>
      <w:r w:rsidR="00E37138">
        <w:t>вопросе</w:t>
      </w:r>
      <w:r w:rsidR="00E37138" w:rsidRPr="00336164">
        <w:t xml:space="preserve"> </w:t>
      </w:r>
      <w:r w:rsidR="00E37138">
        <w:t>о</w:t>
      </w:r>
      <w:r w:rsidR="00E37138" w:rsidRPr="00336164">
        <w:t xml:space="preserve"> </w:t>
      </w:r>
      <w:r w:rsidR="00E37138">
        <w:t>том</w:t>
      </w:r>
      <w:r w:rsidR="00E37138" w:rsidRPr="00336164">
        <w:t xml:space="preserve">, </w:t>
      </w:r>
      <w:r w:rsidR="00E37138">
        <w:t>следует</w:t>
      </w:r>
      <w:r w:rsidR="00E37138" w:rsidRPr="00336164">
        <w:t xml:space="preserve"> </w:t>
      </w:r>
      <w:r w:rsidR="00E37138">
        <w:t>ли</w:t>
      </w:r>
      <w:r w:rsidR="00E37138" w:rsidRPr="00336164">
        <w:t xml:space="preserve"> </w:t>
      </w:r>
      <w:r w:rsidR="00E37138">
        <w:t>рассматривать</w:t>
      </w:r>
      <w:r w:rsidR="00E37138" w:rsidRPr="00336164">
        <w:t xml:space="preserve"> </w:t>
      </w:r>
      <w:r w:rsidR="00E37138">
        <w:t>расовые</w:t>
      </w:r>
      <w:r w:rsidR="00E37138" w:rsidRPr="00336164">
        <w:t xml:space="preserve"> </w:t>
      </w:r>
      <w:r w:rsidR="00E37138">
        <w:t>мотивы</w:t>
      </w:r>
      <w:r w:rsidR="00E37138" w:rsidRPr="00336164">
        <w:t xml:space="preserve"> </w:t>
      </w:r>
      <w:r w:rsidR="00E37138">
        <w:t>в</w:t>
      </w:r>
      <w:r w:rsidR="00E37138" w:rsidRPr="00336164">
        <w:t xml:space="preserve"> </w:t>
      </w:r>
      <w:r w:rsidR="00E37138">
        <w:t>качестве</w:t>
      </w:r>
      <w:r w:rsidR="00E37138" w:rsidRPr="00336164">
        <w:t xml:space="preserve"> </w:t>
      </w:r>
      <w:r w:rsidR="00E37138">
        <w:t>отягчающего</w:t>
      </w:r>
      <w:r w:rsidR="00E37138" w:rsidRPr="00336164">
        <w:t xml:space="preserve"> </w:t>
      </w:r>
      <w:r w:rsidR="00E37138">
        <w:t>обстоятельства</w:t>
      </w:r>
      <w:r w:rsidR="00E37138" w:rsidRPr="00336164">
        <w:t xml:space="preserve"> </w:t>
      </w:r>
      <w:r w:rsidR="00E37138">
        <w:t>в</w:t>
      </w:r>
      <w:r w:rsidR="00E37138" w:rsidRPr="00336164">
        <w:t xml:space="preserve"> </w:t>
      </w:r>
      <w:r w:rsidR="00E37138">
        <w:t>соо</w:t>
      </w:r>
      <w:r w:rsidR="00E37138">
        <w:t>т</w:t>
      </w:r>
      <w:r w:rsidR="00E37138">
        <w:t>ветствии</w:t>
      </w:r>
      <w:r w:rsidR="00E37138" w:rsidRPr="00336164">
        <w:t xml:space="preserve"> </w:t>
      </w:r>
      <w:r w:rsidR="00E37138">
        <w:t>с</w:t>
      </w:r>
      <w:r w:rsidR="00E37138" w:rsidRPr="00336164">
        <w:t xml:space="preserve"> </w:t>
      </w:r>
      <w:r w:rsidR="00E37138">
        <w:t>внутренним</w:t>
      </w:r>
      <w:r w:rsidR="00E37138" w:rsidRPr="00336164">
        <w:t xml:space="preserve"> </w:t>
      </w:r>
      <w:r w:rsidR="00E37138">
        <w:t>уголовным</w:t>
      </w:r>
      <w:r w:rsidR="00E37138" w:rsidRPr="00336164">
        <w:t xml:space="preserve"> </w:t>
      </w:r>
      <w:r w:rsidR="00E37138">
        <w:t>законодательством</w:t>
      </w:r>
      <w:r w:rsidR="00E37138" w:rsidRPr="00336164">
        <w:t xml:space="preserve">, </w:t>
      </w:r>
      <w:r w:rsidR="00E37138">
        <w:t>весьма</w:t>
      </w:r>
      <w:r w:rsidR="00E37138" w:rsidRPr="00336164">
        <w:t xml:space="preserve"> </w:t>
      </w:r>
      <w:r w:rsidR="00E37138">
        <w:t>поучительно</w:t>
      </w:r>
      <w:r w:rsidR="00E37138" w:rsidRPr="00336164">
        <w:t xml:space="preserve"> </w:t>
      </w:r>
      <w:r w:rsidR="00E37138">
        <w:t>из</w:t>
      </w:r>
      <w:r w:rsidR="00E37138">
        <w:t>у</w:t>
      </w:r>
      <w:r w:rsidR="00E37138">
        <w:t>чить</w:t>
      </w:r>
      <w:r w:rsidR="00E37138" w:rsidRPr="00336164">
        <w:t xml:space="preserve"> </w:t>
      </w:r>
      <w:r w:rsidR="00E37138">
        <w:t>дела</w:t>
      </w:r>
      <w:r w:rsidR="00E37138" w:rsidRPr="00336164">
        <w:t xml:space="preserve">, </w:t>
      </w:r>
      <w:r w:rsidR="00E37138">
        <w:t>которые</w:t>
      </w:r>
      <w:r w:rsidR="00E37138" w:rsidRPr="00336164">
        <w:t xml:space="preserve"> </w:t>
      </w:r>
      <w:r w:rsidR="00E37138">
        <w:t>рассматривались</w:t>
      </w:r>
      <w:r w:rsidR="00E37138" w:rsidRPr="00336164">
        <w:t xml:space="preserve"> </w:t>
      </w:r>
      <w:r w:rsidR="00E37138">
        <w:t>судами</w:t>
      </w:r>
      <w:r w:rsidR="00E37138" w:rsidRPr="00336164">
        <w:t xml:space="preserve"> </w:t>
      </w:r>
      <w:r w:rsidR="00E37138">
        <w:t>и</w:t>
      </w:r>
      <w:r w:rsidR="00E37138" w:rsidRPr="00336164">
        <w:t xml:space="preserve"> </w:t>
      </w:r>
      <w:r w:rsidR="00E37138">
        <w:t>в</w:t>
      </w:r>
      <w:r w:rsidR="00E37138" w:rsidRPr="00336164">
        <w:t xml:space="preserve"> </w:t>
      </w:r>
      <w:r w:rsidR="00E37138">
        <w:t>которых</w:t>
      </w:r>
      <w:r w:rsidR="00E37138" w:rsidRPr="00336164">
        <w:t xml:space="preserve"> </w:t>
      </w:r>
      <w:r w:rsidR="00E37138">
        <w:t>суды</w:t>
      </w:r>
      <w:r w:rsidR="00E37138" w:rsidRPr="00336164">
        <w:t xml:space="preserve"> </w:t>
      </w:r>
      <w:r w:rsidR="00E37138">
        <w:t xml:space="preserve">призваны дать толкование порядка применения конституционных положений, касающихся взаимосвязи между свободой слова и запрещением расовой дискриминации. </w:t>
      </w:r>
    </w:p>
    <w:p w:rsidR="00E37138" w:rsidRPr="00CB3F2A" w:rsidRDefault="006C4F9D" w:rsidP="006C4F9D">
      <w:pPr>
        <w:pStyle w:val="SingleTxtGR"/>
      </w:pPr>
      <w:r w:rsidRPr="006C4F9D">
        <w:t>162.</w:t>
      </w:r>
      <w:r w:rsidRPr="006C4F9D">
        <w:tab/>
      </w:r>
      <w:r w:rsidR="00E37138">
        <w:t>Наиболее</w:t>
      </w:r>
      <w:r w:rsidR="00E37138" w:rsidRPr="00CB3F2A">
        <w:t xml:space="preserve"> </w:t>
      </w:r>
      <w:r w:rsidR="00E37138">
        <w:t>известным</w:t>
      </w:r>
      <w:r w:rsidR="00E37138" w:rsidRPr="00CB3F2A">
        <w:t xml:space="preserve"> </w:t>
      </w:r>
      <w:r w:rsidR="00E37138">
        <w:t>делом</w:t>
      </w:r>
      <w:r w:rsidR="00E37138" w:rsidRPr="00CB3F2A">
        <w:t xml:space="preserve"> </w:t>
      </w:r>
      <w:r w:rsidR="00E37138">
        <w:t>в</w:t>
      </w:r>
      <w:r w:rsidR="00E37138" w:rsidRPr="00CB3F2A">
        <w:t xml:space="preserve"> </w:t>
      </w:r>
      <w:r w:rsidR="00E37138">
        <w:t>Намибии</w:t>
      </w:r>
      <w:r w:rsidR="00E37138" w:rsidRPr="00CB3F2A">
        <w:t xml:space="preserve"> </w:t>
      </w:r>
      <w:r w:rsidR="00E37138">
        <w:t>в</w:t>
      </w:r>
      <w:r w:rsidR="00E37138" w:rsidRPr="00CB3F2A">
        <w:t xml:space="preserve"> </w:t>
      </w:r>
      <w:r w:rsidR="00E37138">
        <w:t>связи</w:t>
      </w:r>
      <w:r w:rsidR="00E37138" w:rsidRPr="00CB3F2A">
        <w:t xml:space="preserve"> </w:t>
      </w:r>
      <w:r w:rsidR="00E37138">
        <w:t>с</w:t>
      </w:r>
      <w:r w:rsidR="00E37138" w:rsidRPr="00CB3F2A">
        <w:t xml:space="preserve"> </w:t>
      </w:r>
      <w:r w:rsidR="00E37138">
        <w:t>такой</w:t>
      </w:r>
      <w:r w:rsidR="00E37138" w:rsidRPr="00CB3F2A">
        <w:t xml:space="preserve"> </w:t>
      </w:r>
      <w:r w:rsidR="00E37138">
        <w:t>позицией</w:t>
      </w:r>
      <w:r w:rsidR="00E37138" w:rsidRPr="00CB3F2A">
        <w:t xml:space="preserve"> </w:t>
      </w:r>
      <w:r w:rsidR="00E37138">
        <w:t>судов</w:t>
      </w:r>
      <w:r w:rsidR="00E37138" w:rsidRPr="00CB3F2A">
        <w:t xml:space="preserve"> </w:t>
      </w:r>
      <w:r w:rsidR="00E37138">
        <w:t>является</w:t>
      </w:r>
      <w:r w:rsidR="00E37138" w:rsidRPr="00CB3F2A">
        <w:t xml:space="preserve"> </w:t>
      </w:r>
      <w:r w:rsidR="00E37138">
        <w:t>дело</w:t>
      </w:r>
      <w:r w:rsidR="00E37138" w:rsidRPr="00CB3F2A">
        <w:t xml:space="preserve"> </w:t>
      </w:r>
      <w:r w:rsidR="00E37138">
        <w:rPr>
          <w:i/>
        </w:rPr>
        <w:t>С</w:t>
      </w:r>
      <w:r w:rsidR="00E37138" w:rsidRPr="00CB3F2A">
        <w:rPr>
          <w:i/>
        </w:rPr>
        <w:t xml:space="preserve">. </w:t>
      </w:r>
      <w:r w:rsidR="00E37138">
        <w:rPr>
          <w:i/>
        </w:rPr>
        <w:t>против</w:t>
      </w:r>
      <w:r w:rsidR="00E37138" w:rsidRPr="00CB3F2A">
        <w:rPr>
          <w:i/>
        </w:rPr>
        <w:t xml:space="preserve"> </w:t>
      </w:r>
      <w:r w:rsidR="00E37138">
        <w:rPr>
          <w:i/>
        </w:rPr>
        <w:t>Ван</w:t>
      </w:r>
      <w:r w:rsidR="00E37138" w:rsidRPr="00CB3F2A">
        <w:rPr>
          <w:i/>
        </w:rPr>
        <w:t xml:space="preserve"> </w:t>
      </w:r>
      <w:r w:rsidR="00E37138">
        <w:rPr>
          <w:i/>
        </w:rPr>
        <w:t>Вика</w:t>
      </w:r>
      <w:r w:rsidR="00E37138" w:rsidRPr="00CB3F2A">
        <w:rPr>
          <w:i/>
        </w:rPr>
        <w:t xml:space="preserve">, </w:t>
      </w:r>
      <w:r w:rsidR="00E37138" w:rsidRPr="00CB3F2A">
        <w:t xml:space="preserve">1993 </w:t>
      </w:r>
      <w:r w:rsidR="00E37138">
        <w:t>год</w:t>
      </w:r>
      <w:r w:rsidR="00E37138" w:rsidRPr="00CB3F2A">
        <w:t xml:space="preserve"> </w:t>
      </w:r>
      <w:r w:rsidR="00E37138" w:rsidRPr="00590E2A">
        <w:t>NR</w:t>
      </w:r>
      <w:r w:rsidR="00E37138" w:rsidRPr="00CB3F2A">
        <w:t xml:space="preserve"> 426 (</w:t>
      </w:r>
      <w:r w:rsidR="00E37138" w:rsidRPr="00590E2A">
        <w:t>SC</w:t>
      </w:r>
      <w:r w:rsidR="00E37138" w:rsidRPr="00CB3F2A">
        <w:t xml:space="preserve">), </w:t>
      </w:r>
      <w:r w:rsidR="00E37138">
        <w:t>в</w:t>
      </w:r>
      <w:r w:rsidR="00E37138" w:rsidRPr="00CB3F2A">
        <w:t xml:space="preserve"> </w:t>
      </w:r>
      <w:r w:rsidR="00E37138">
        <w:t>котором</w:t>
      </w:r>
      <w:r w:rsidR="00E37138" w:rsidRPr="00CB3F2A">
        <w:t xml:space="preserve"> </w:t>
      </w:r>
      <w:r w:rsidR="00E37138">
        <w:t>Верховный</w:t>
      </w:r>
      <w:r w:rsidR="00E37138" w:rsidRPr="00CB3F2A">
        <w:t xml:space="preserve"> </w:t>
      </w:r>
      <w:r w:rsidR="00E37138">
        <w:t>суд</w:t>
      </w:r>
      <w:r w:rsidR="00E37138" w:rsidRPr="00CB3F2A">
        <w:t xml:space="preserve"> </w:t>
      </w:r>
      <w:r w:rsidR="00E37138">
        <w:t>постановил</w:t>
      </w:r>
      <w:r w:rsidR="00E37138" w:rsidRPr="00CB3F2A">
        <w:t xml:space="preserve">, </w:t>
      </w:r>
      <w:r w:rsidR="00E37138">
        <w:t>что</w:t>
      </w:r>
      <w:r w:rsidR="00E37138" w:rsidRPr="00CB3F2A">
        <w:t xml:space="preserve"> </w:t>
      </w:r>
      <w:r w:rsidR="00E37138">
        <w:t>расовые</w:t>
      </w:r>
      <w:r w:rsidR="00E37138" w:rsidRPr="00CB3F2A">
        <w:t xml:space="preserve"> </w:t>
      </w:r>
      <w:r w:rsidR="00E37138">
        <w:t>мотивы</w:t>
      </w:r>
      <w:r w:rsidR="00E37138" w:rsidRPr="00CB3F2A">
        <w:t xml:space="preserve"> </w:t>
      </w:r>
      <w:r w:rsidR="00E37138">
        <w:t>могут</w:t>
      </w:r>
      <w:r w:rsidR="00E37138" w:rsidRPr="00CB3F2A">
        <w:t xml:space="preserve"> </w:t>
      </w:r>
      <w:r w:rsidR="00E37138">
        <w:t>рассматриваться</w:t>
      </w:r>
      <w:r w:rsidR="00E37138" w:rsidRPr="00CB3F2A">
        <w:t xml:space="preserve"> </w:t>
      </w:r>
      <w:r w:rsidR="00E37138">
        <w:t>в</w:t>
      </w:r>
      <w:r w:rsidR="00E37138" w:rsidRPr="00CB3F2A">
        <w:t xml:space="preserve"> </w:t>
      </w:r>
      <w:r w:rsidR="00E37138">
        <w:t>качестве</w:t>
      </w:r>
      <w:r w:rsidR="00E37138" w:rsidRPr="00CB3F2A">
        <w:t xml:space="preserve"> </w:t>
      </w:r>
      <w:r w:rsidR="00E37138">
        <w:t>отягч</w:t>
      </w:r>
      <w:r w:rsidR="00E37138">
        <w:t>а</w:t>
      </w:r>
      <w:r w:rsidR="00E37138">
        <w:t>ющего</w:t>
      </w:r>
      <w:r w:rsidR="00E37138" w:rsidRPr="00CB3F2A">
        <w:t xml:space="preserve"> </w:t>
      </w:r>
      <w:r w:rsidR="00E37138">
        <w:t>обстоятельства</w:t>
      </w:r>
      <w:r w:rsidR="00E37138" w:rsidRPr="00CB3F2A">
        <w:t xml:space="preserve"> </w:t>
      </w:r>
      <w:r w:rsidR="00E37138">
        <w:t>в</w:t>
      </w:r>
      <w:r w:rsidR="00E37138" w:rsidRPr="00CB3F2A">
        <w:t xml:space="preserve"> </w:t>
      </w:r>
      <w:r w:rsidR="00E37138">
        <w:t>уголовных</w:t>
      </w:r>
      <w:r w:rsidR="00E37138" w:rsidRPr="00CB3F2A">
        <w:t xml:space="preserve"> </w:t>
      </w:r>
      <w:r w:rsidR="00E37138">
        <w:t>делах</w:t>
      </w:r>
      <w:r w:rsidR="00E37138" w:rsidRPr="00CB3F2A">
        <w:t xml:space="preserve">. </w:t>
      </w:r>
      <w:r w:rsidR="00E37138">
        <w:t>Данное</w:t>
      </w:r>
      <w:r w:rsidR="00E37138" w:rsidRPr="00CB3F2A">
        <w:t xml:space="preserve"> </w:t>
      </w:r>
      <w:r w:rsidR="00E37138">
        <w:t>решение</w:t>
      </w:r>
      <w:r w:rsidR="00E37138" w:rsidRPr="00CB3F2A">
        <w:t xml:space="preserve"> </w:t>
      </w:r>
      <w:r w:rsidR="00E37138">
        <w:t>имеет</w:t>
      </w:r>
      <w:r w:rsidR="00E37138" w:rsidRPr="00CB3F2A">
        <w:t xml:space="preserve"> </w:t>
      </w:r>
      <w:r w:rsidR="00E37138">
        <w:t>основопол</w:t>
      </w:r>
      <w:r w:rsidR="00E37138">
        <w:t>а</w:t>
      </w:r>
      <w:r w:rsidR="00E37138">
        <w:t>гающее</w:t>
      </w:r>
      <w:r w:rsidR="00E37138" w:rsidRPr="00CB3F2A">
        <w:t xml:space="preserve"> </w:t>
      </w:r>
      <w:r w:rsidR="00E37138">
        <w:t>значение</w:t>
      </w:r>
      <w:r w:rsidR="00E37138" w:rsidRPr="00CB3F2A">
        <w:t xml:space="preserve"> </w:t>
      </w:r>
      <w:r w:rsidR="00E37138">
        <w:t>для</w:t>
      </w:r>
      <w:r w:rsidR="00E37138" w:rsidRPr="00CB3F2A">
        <w:t xml:space="preserve"> </w:t>
      </w:r>
      <w:r w:rsidR="00E37138">
        <w:t>населения</w:t>
      </w:r>
      <w:r w:rsidR="00E37138" w:rsidRPr="00CB3F2A">
        <w:t xml:space="preserve"> </w:t>
      </w:r>
      <w:r w:rsidR="00E37138">
        <w:t>Республики</w:t>
      </w:r>
      <w:r w:rsidR="00E37138" w:rsidRPr="00CB3F2A">
        <w:t xml:space="preserve"> </w:t>
      </w:r>
      <w:r w:rsidR="00E37138">
        <w:t>Намибия</w:t>
      </w:r>
      <w:r w:rsidR="00E37138" w:rsidRPr="00CB3F2A">
        <w:t xml:space="preserve">, </w:t>
      </w:r>
      <w:r w:rsidR="00E37138">
        <w:t>поскольку</w:t>
      </w:r>
      <w:r w:rsidR="00E37138" w:rsidRPr="00CB3F2A">
        <w:t xml:space="preserve"> </w:t>
      </w:r>
      <w:r w:rsidR="00E37138">
        <w:t>оно</w:t>
      </w:r>
      <w:r w:rsidR="00E37138" w:rsidRPr="00CB3F2A">
        <w:t xml:space="preserve"> </w:t>
      </w:r>
      <w:r w:rsidR="00E37138">
        <w:t>посвящ</w:t>
      </w:r>
      <w:r w:rsidR="00E37138">
        <w:t>е</w:t>
      </w:r>
      <w:r w:rsidR="00E37138">
        <w:t>но</w:t>
      </w:r>
      <w:r w:rsidR="00E37138" w:rsidRPr="00CB3F2A">
        <w:t xml:space="preserve"> </w:t>
      </w:r>
      <w:r w:rsidR="00E37138">
        <w:t>проблеме</w:t>
      </w:r>
      <w:r w:rsidR="00E37138" w:rsidRPr="00CB3F2A">
        <w:t xml:space="preserve"> </w:t>
      </w:r>
      <w:r w:rsidR="00E37138">
        <w:t>насилия</w:t>
      </w:r>
      <w:r w:rsidR="00E37138" w:rsidRPr="00CB3F2A">
        <w:t xml:space="preserve"> </w:t>
      </w:r>
      <w:r w:rsidR="00E37138">
        <w:t>по</w:t>
      </w:r>
      <w:r w:rsidR="00E37138" w:rsidRPr="00CB3F2A">
        <w:t xml:space="preserve"> </w:t>
      </w:r>
      <w:r w:rsidR="00E37138">
        <w:t>расовым</w:t>
      </w:r>
      <w:r w:rsidR="00E37138" w:rsidRPr="00CB3F2A">
        <w:t xml:space="preserve"> </w:t>
      </w:r>
      <w:r w:rsidR="00E37138">
        <w:t>мотивам</w:t>
      </w:r>
      <w:r w:rsidR="00E37138" w:rsidRPr="00CB3F2A">
        <w:t xml:space="preserve">. </w:t>
      </w:r>
    </w:p>
    <w:p w:rsidR="00E37138" w:rsidRPr="00CB3F2A" w:rsidRDefault="006C4F9D" w:rsidP="006C4F9D">
      <w:pPr>
        <w:pStyle w:val="SingleTxtGR"/>
      </w:pPr>
      <w:r w:rsidRPr="006C4F9D">
        <w:lastRenderedPageBreak/>
        <w:t>163.</w:t>
      </w:r>
      <w:r w:rsidRPr="006C4F9D">
        <w:tab/>
      </w:r>
      <w:r w:rsidR="00E37138">
        <w:t>Верховный суд рассматривал апелляцию на решение, вынесенное Выс</w:t>
      </w:r>
      <w:r w:rsidR="00E37138">
        <w:t>о</w:t>
      </w:r>
      <w:r w:rsidR="00E37138">
        <w:t xml:space="preserve">ким судом. Обстоятельства дела самым подробным образом изложены членом ААС </w:t>
      </w:r>
      <w:proofErr w:type="spellStart"/>
      <w:r w:rsidR="00E37138">
        <w:t>Акерманом</w:t>
      </w:r>
      <w:proofErr w:type="spellEnd"/>
      <w:r w:rsidR="00E37138">
        <w:t>, который составил текст решения, вынесенного судом:</w:t>
      </w:r>
    </w:p>
    <w:p w:rsidR="00E37138" w:rsidRPr="00111172" w:rsidRDefault="00E37138" w:rsidP="006C4F9D">
      <w:pPr>
        <w:pStyle w:val="SingleTxtGR"/>
        <w:ind w:left="1701" w:firstLine="567"/>
      </w:pPr>
      <w:r w:rsidRPr="00B74B2F">
        <w:t>"</w:t>
      </w:r>
      <w:r>
        <w:t>Лицо</w:t>
      </w:r>
      <w:r w:rsidRPr="00B74B2F">
        <w:t xml:space="preserve">, </w:t>
      </w:r>
      <w:r>
        <w:t>подавшее</w:t>
      </w:r>
      <w:r w:rsidRPr="00B74B2F">
        <w:t xml:space="preserve"> </w:t>
      </w:r>
      <w:r>
        <w:t>апелляцию</w:t>
      </w:r>
      <w:r w:rsidRPr="00B74B2F">
        <w:t xml:space="preserve">, </w:t>
      </w:r>
      <w:r>
        <w:t>белый</w:t>
      </w:r>
      <w:r w:rsidRPr="00B74B2F">
        <w:t xml:space="preserve"> </w:t>
      </w:r>
      <w:r>
        <w:t>молодой</w:t>
      </w:r>
      <w:r w:rsidRPr="00B74B2F">
        <w:t xml:space="preserve"> </w:t>
      </w:r>
      <w:r>
        <w:t>человек</w:t>
      </w:r>
      <w:r w:rsidRPr="00B74B2F">
        <w:t xml:space="preserve"> </w:t>
      </w:r>
      <w:r>
        <w:t>в</w:t>
      </w:r>
      <w:r w:rsidRPr="00B74B2F">
        <w:t xml:space="preserve"> </w:t>
      </w:r>
      <w:r>
        <w:t>возрасте</w:t>
      </w:r>
      <w:r w:rsidR="006C4F9D">
        <w:br/>
      </w:r>
      <w:r w:rsidRPr="00B74B2F">
        <w:t xml:space="preserve">21 </w:t>
      </w:r>
      <w:r>
        <w:t>года,</w:t>
      </w:r>
      <w:r w:rsidRPr="00B74B2F">
        <w:t xml:space="preserve"> </w:t>
      </w:r>
      <w:r>
        <w:t>вместе</w:t>
      </w:r>
      <w:r w:rsidRPr="00B74B2F">
        <w:t xml:space="preserve"> </w:t>
      </w:r>
      <w:r>
        <w:t>с</w:t>
      </w:r>
      <w:r w:rsidRPr="00B74B2F">
        <w:t xml:space="preserve"> </w:t>
      </w:r>
      <w:r>
        <w:t>четырьмя</w:t>
      </w:r>
      <w:r w:rsidRPr="00B74B2F">
        <w:t xml:space="preserve"> </w:t>
      </w:r>
      <w:r>
        <w:t>другими</w:t>
      </w:r>
      <w:r w:rsidRPr="00B74B2F">
        <w:t xml:space="preserve"> </w:t>
      </w:r>
      <w:r>
        <w:t>белыми</w:t>
      </w:r>
      <w:r w:rsidRPr="00B74B2F">
        <w:t xml:space="preserve"> </w:t>
      </w:r>
      <w:r>
        <w:t>молодыми</w:t>
      </w:r>
      <w:r w:rsidRPr="00B74B2F">
        <w:t xml:space="preserve"> </w:t>
      </w:r>
      <w:r>
        <w:t>людьми</w:t>
      </w:r>
      <w:r w:rsidRPr="00B74B2F">
        <w:t xml:space="preserve"> </w:t>
      </w:r>
      <w:r>
        <w:t>находи</w:t>
      </w:r>
      <w:r>
        <w:t>л</w:t>
      </w:r>
      <w:r>
        <w:t>ся</w:t>
      </w:r>
      <w:r w:rsidRPr="00B74B2F">
        <w:t xml:space="preserve"> </w:t>
      </w:r>
      <w:r>
        <w:t>на</w:t>
      </w:r>
      <w:r w:rsidRPr="00B74B2F">
        <w:t xml:space="preserve"> </w:t>
      </w:r>
      <w:r>
        <w:t>одной</w:t>
      </w:r>
      <w:r w:rsidRPr="00B74B2F">
        <w:t xml:space="preserve"> </w:t>
      </w:r>
      <w:r>
        <w:t>из</w:t>
      </w:r>
      <w:r w:rsidRPr="00B74B2F">
        <w:t xml:space="preserve"> </w:t>
      </w:r>
      <w:r>
        <w:t>улиц</w:t>
      </w:r>
      <w:r w:rsidRPr="00B74B2F">
        <w:t xml:space="preserve"> </w:t>
      </w:r>
      <w:r>
        <w:t>Виндхука в начале вечера 27 октября 1990 года</w:t>
      </w:r>
      <w:r w:rsidR="006C4F9D">
        <w:t>.</w:t>
      </w:r>
      <w:r w:rsidR="006C4F9D">
        <w:br/>
      </w:r>
      <w:r>
        <w:t>Там</w:t>
      </w:r>
      <w:r w:rsidRPr="00CB3F2A">
        <w:t xml:space="preserve"> </w:t>
      </w:r>
      <w:r>
        <w:t>они</w:t>
      </w:r>
      <w:r w:rsidRPr="00CB3F2A">
        <w:t xml:space="preserve"> </w:t>
      </w:r>
      <w:r>
        <w:t>случайно</w:t>
      </w:r>
      <w:r w:rsidRPr="00CB3F2A">
        <w:t xml:space="preserve"> </w:t>
      </w:r>
      <w:r>
        <w:t>встретили</w:t>
      </w:r>
      <w:r w:rsidRPr="00CB3F2A">
        <w:t xml:space="preserve"> </w:t>
      </w:r>
      <w:r>
        <w:t>чернокожего</w:t>
      </w:r>
      <w:r w:rsidRPr="00CB3F2A">
        <w:t xml:space="preserve"> </w:t>
      </w:r>
      <w:r>
        <w:t>мужчину</w:t>
      </w:r>
      <w:r w:rsidRPr="00CB3F2A">
        <w:t xml:space="preserve"> </w:t>
      </w:r>
      <w:proofErr w:type="spellStart"/>
      <w:r>
        <w:t>Иоханнеса</w:t>
      </w:r>
      <w:proofErr w:type="spellEnd"/>
      <w:r w:rsidRPr="00CB3F2A">
        <w:t xml:space="preserve"> </w:t>
      </w:r>
      <w:proofErr w:type="spellStart"/>
      <w:r>
        <w:t>Хауфику</w:t>
      </w:r>
      <w:proofErr w:type="spellEnd"/>
      <w:r w:rsidRPr="00CB3F2A">
        <w:t xml:space="preserve"> (</w:t>
      </w:r>
      <w:r>
        <w:t>покойного</w:t>
      </w:r>
      <w:r w:rsidRPr="00CB3F2A">
        <w:t xml:space="preserve">). </w:t>
      </w:r>
      <w:r>
        <w:t>Тот</w:t>
      </w:r>
      <w:r w:rsidRPr="00B74B2F">
        <w:t xml:space="preserve"> </w:t>
      </w:r>
      <w:r>
        <w:t>мирно</w:t>
      </w:r>
      <w:r w:rsidRPr="00B74B2F">
        <w:t xml:space="preserve"> </w:t>
      </w:r>
      <w:r>
        <w:t>шел</w:t>
      </w:r>
      <w:r w:rsidRPr="00B74B2F">
        <w:t xml:space="preserve"> </w:t>
      </w:r>
      <w:r>
        <w:t>по</w:t>
      </w:r>
      <w:r w:rsidRPr="00B74B2F">
        <w:t xml:space="preserve"> </w:t>
      </w:r>
      <w:r>
        <w:t>улице</w:t>
      </w:r>
      <w:r w:rsidRPr="00B74B2F">
        <w:t xml:space="preserve"> </w:t>
      </w:r>
      <w:r>
        <w:t>и</w:t>
      </w:r>
      <w:r w:rsidRPr="00B74B2F">
        <w:t xml:space="preserve"> </w:t>
      </w:r>
      <w:r>
        <w:t>встретился</w:t>
      </w:r>
      <w:r w:rsidRPr="00B74B2F">
        <w:t xml:space="preserve"> </w:t>
      </w:r>
      <w:r>
        <w:t>с</w:t>
      </w:r>
      <w:r w:rsidRPr="00B74B2F">
        <w:t xml:space="preserve"> </w:t>
      </w:r>
      <w:r>
        <w:t>заявителем</w:t>
      </w:r>
      <w:r w:rsidRPr="00B74B2F">
        <w:t xml:space="preserve"> </w:t>
      </w:r>
      <w:r>
        <w:t>апелл</w:t>
      </w:r>
      <w:r>
        <w:t>я</w:t>
      </w:r>
      <w:r>
        <w:t>ции</w:t>
      </w:r>
      <w:r w:rsidRPr="00B74B2F">
        <w:t xml:space="preserve"> </w:t>
      </w:r>
      <w:r>
        <w:t>и</w:t>
      </w:r>
      <w:r w:rsidRPr="00B74B2F">
        <w:t xml:space="preserve"> </w:t>
      </w:r>
      <w:r>
        <w:t>другими</w:t>
      </w:r>
      <w:r w:rsidRPr="00B74B2F">
        <w:t xml:space="preserve"> </w:t>
      </w:r>
      <w:r>
        <w:t>белыми</w:t>
      </w:r>
      <w:r w:rsidRPr="00B74B2F">
        <w:t xml:space="preserve"> </w:t>
      </w:r>
      <w:r>
        <w:t>молодыми</w:t>
      </w:r>
      <w:r w:rsidRPr="00B74B2F">
        <w:t xml:space="preserve"> </w:t>
      </w:r>
      <w:r>
        <w:t>людьми</w:t>
      </w:r>
      <w:r w:rsidRPr="00B74B2F">
        <w:t xml:space="preserve">. </w:t>
      </w:r>
      <w:r>
        <w:t>В этот момент он подвергся жестокому и беспощадному нападению. Имеются убедительные доказ</w:t>
      </w:r>
      <w:r>
        <w:t>а</w:t>
      </w:r>
      <w:r>
        <w:t>тельства того, что данное нападение было совершено лицом, подавшим апелляцию. Покойному был нанесен ряд ударов, и он упал на бетонную стену. Он пытался защищаться, но безуспешно, однако сумел подняться, после чего на него вновь напали самым жестоким образом, и он снова упал, в этот раз на бетонную мостовую. В этот момент, как утверждают свидетели, на нем практически не было живого места. Тем</w:t>
      </w:r>
      <w:r w:rsidRPr="00CB3F2A">
        <w:t xml:space="preserve"> </w:t>
      </w:r>
      <w:r>
        <w:t>не</w:t>
      </w:r>
      <w:r w:rsidRPr="00CB3F2A">
        <w:t xml:space="preserve"> </w:t>
      </w:r>
      <w:r>
        <w:t>менее</w:t>
      </w:r>
      <w:r w:rsidRPr="00CB3F2A">
        <w:t xml:space="preserve"> </w:t>
      </w:r>
      <w:r>
        <w:t>нападение</w:t>
      </w:r>
      <w:r w:rsidRPr="00CB3F2A">
        <w:t xml:space="preserve"> </w:t>
      </w:r>
      <w:r>
        <w:t>продолжалось</w:t>
      </w:r>
      <w:r w:rsidRPr="00CB3F2A">
        <w:t xml:space="preserve">, </w:t>
      </w:r>
      <w:r>
        <w:t>и</w:t>
      </w:r>
      <w:r w:rsidRPr="00CB3F2A">
        <w:t xml:space="preserve"> </w:t>
      </w:r>
      <w:r>
        <w:t>его</w:t>
      </w:r>
      <w:r w:rsidRPr="00CB3F2A">
        <w:t xml:space="preserve"> </w:t>
      </w:r>
      <w:r>
        <w:t>ударили</w:t>
      </w:r>
      <w:r w:rsidRPr="00CB3F2A">
        <w:t xml:space="preserve"> </w:t>
      </w:r>
      <w:r>
        <w:t>еще</w:t>
      </w:r>
      <w:r w:rsidRPr="00CB3F2A">
        <w:t xml:space="preserve"> </w:t>
      </w:r>
      <w:r>
        <w:t>несколько</w:t>
      </w:r>
      <w:r w:rsidRPr="00CB3F2A">
        <w:t xml:space="preserve"> </w:t>
      </w:r>
      <w:r>
        <w:t>раз</w:t>
      </w:r>
      <w:r w:rsidRPr="00CB3F2A">
        <w:t xml:space="preserve">, </w:t>
      </w:r>
      <w:r>
        <w:t>в</w:t>
      </w:r>
      <w:r w:rsidRPr="00CB3F2A">
        <w:t xml:space="preserve"> </w:t>
      </w:r>
      <w:r>
        <w:t>результате</w:t>
      </w:r>
      <w:r w:rsidRPr="00CB3F2A">
        <w:t xml:space="preserve"> </w:t>
      </w:r>
      <w:r>
        <w:t>чего</w:t>
      </w:r>
      <w:r w:rsidRPr="00CB3F2A">
        <w:t xml:space="preserve"> </w:t>
      </w:r>
      <w:r>
        <w:t>он</w:t>
      </w:r>
      <w:r w:rsidRPr="00CB3F2A">
        <w:t xml:space="preserve"> </w:t>
      </w:r>
      <w:r>
        <w:t>превратился</w:t>
      </w:r>
      <w:r w:rsidRPr="00CB3F2A">
        <w:t xml:space="preserve"> </w:t>
      </w:r>
      <w:r>
        <w:t>в</w:t>
      </w:r>
      <w:r w:rsidRPr="00CB3F2A">
        <w:t xml:space="preserve"> </w:t>
      </w:r>
      <w:r>
        <w:t>бесформенный</w:t>
      </w:r>
      <w:r w:rsidRPr="00CB3F2A">
        <w:t xml:space="preserve"> </w:t>
      </w:r>
      <w:r>
        <w:t>кусок</w:t>
      </w:r>
      <w:r w:rsidRPr="00CB3F2A">
        <w:t xml:space="preserve"> </w:t>
      </w:r>
      <w:r>
        <w:t>плоти</w:t>
      </w:r>
      <w:r w:rsidRPr="00CB3F2A">
        <w:t>".</w:t>
      </w:r>
    </w:p>
    <w:p w:rsidR="00E37138" w:rsidRPr="00111172" w:rsidRDefault="00E37138" w:rsidP="006C4F9D">
      <w:pPr>
        <w:pStyle w:val="SingleTxtGR"/>
      </w:pPr>
      <w:r>
        <w:t xml:space="preserve">Член ААС </w:t>
      </w:r>
      <w:proofErr w:type="spellStart"/>
      <w:r>
        <w:t>Акерман</w:t>
      </w:r>
      <w:proofErr w:type="spellEnd"/>
      <w:r>
        <w:t xml:space="preserve"> в тексте основного решения заявил, что "речь идет о жест</w:t>
      </w:r>
      <w:r>
        <w:t>о</w:t>
      </w:r>
      <w:r>
        <w:t>ком и отвратительном нападении на б</w:t>
      </w:r>
      <w:r w:rsidR="00E96604">
        <w:t>езоружную и беззащитную жертву.</w:t>
      </w:r>
      <w:r w:rsidR="00E96604">
        <w:br/>
      </w:r>
      <w:r>
        <w:t>По существу, с ним обращались не как с человеком". "Очевидно, также, что данное нападение было вызвано расовыми мотивами". "Крайне маловероятно, чтобы такое нападение могло иметь место в отношении какого-либо лица, если бы оно являлось белым".</w:t>
      </w:r>
    </w:p>
    <w:p w:rsidR="00E37138" w:rsidRPr="00CB3F2A" w:rsidRDefault="00E96604" w:rsidP="006C4F9D">
      <w:pPr>
        <w:pStyle w:val="SingleTxtGR"/>
      </w:pPr>
      <w:r w:rsidRPr="00E96604">
        <w:t>164.</w:t>
      </w:r>
      <w:r w:rsidRPr="00E96604">
        <w:tab/>
      </w:r>
      <w:r w:rsidR="00E37138">
        <w:t>Дальнейшие события того вечера развертывались следующим образом: после нападения покойного (пока он еще был жив) подняли двое мужчин и о</w:t>
      </w:r>
      <w:r w:rsidR="00E37138">
        <w:t>т</w:t>
      </w:r>
      <w:r w:rsidR="00E37138">
        <w:t>тащили к стоящему неподалеку автомобилю, где его посадили на заднее сид</w:t>
      </w:r>
      <w:r w:rsidR="00E37138">
        <w:t>е</w:t>
      </w:r>
      <w:r w:rsidR="00E37138">
        <w:t>нье. Затем</w:t>
      </w:r>
      <w:r w:rsidR="00E37138" w:rsidRPr="00CB3F2A">
        <w:t xml:space="preserve"> </w:t>
      </w:r>
      <w:r w:rsidR="00E37138">
        <w:t>все</w:t>
      </w:r>
      <w:r w:rsidR="00E37138" w:rsidRPr="00CB3F2A">
        <w:t xml:space="preserve"> </w:t>
      </w:r>
      <w:r w:rsidR="00E37138">
        <w:t>пятеро</w:t>
      </w:r>
      <w:r w:rsidR="00E37138" w:rsidRPr="00CB3F2A">
        <w:t xml:space="preserve"> </w:t>
      </w:r>
      <w:r w:rsidR="00E37138">
        <w:t>залезли</w:t>
      </w:r>
      <w:r w:rsidR="00E37138" w:rsidRPr="00CB3F2A">
        <w:t xml:space="preserve"> </w:t>
      </w:r>
      <w:r w:rsidR="00E37138">
        <w:t>в</w:t>
      </w:r>
      <w:r w:rsidR="00E37138" w:rsidRPr="00CB3F2A">
        <w:t xml:space="preserve"> </w:t>
      </w:r>
      <w:r w:rsidR="00E37138">
        <w:t>автомобиль</w:t>
      </w:r>
      <w:r w:rsidR="00E37138" w:rsidRPr="00CB3F2A">
        <w:t xml:space="preserve"> </w:t>
      </w:r>
      <w:r w:rsidR="00E37138">
        <w:t>и</w:t>
      </w:r>
      <w:r w:rsidR="00E37138" w:rsidRPr="00CB3F2A">
        <w:t xml:space="preserve"> </w:t>
      </w:r>
      <w:r w:rsidR="00E37138">
        <w:t>уехали</w:t>
      </w:r>
      <w:r w:rsidR="00E37138" w:rsidRPr="00CB3F2A">
        <w:t xml:space="preserve"> </w:t>
      </w:r>
      <w:r w:rsidR="00E37138">
        <w:t>с</w:t>
      </w:r>
      <w:r w:rsidR="00E37138" w:rsidRPr="00CB3F2A">
        <w:t xml:space="preserve"> </w:t>
      </w:r>
      <w:r w:rsidR="00E37138">
        <w:t>выключенными</w:t>
      </w:r>
      <w:r w:rsidR="00E37138" w:rsidRPr="00CB3F2A">
        <w:t xml:space="preserve"> </w:t>
      </w:r>
      <w:r w:rsidR="00E37138">
        <w:t>фарами</w:t>
      </w:r>
      <w:r w:rsidR="00E37138" w:rsidRPr="00CB3F2A">
        <w:t>.</w:t>
      </w:r>
    </w:p>
    <w:p w:rsidR="00E37138" w:rsidRPr="00B74B2F" w:rsidRDefault="00E96604" w:rsidP="006C4F9D">
      <w:pPr>
        <w:pStyle w:val="SingleTxtGR"/>
      </w:pPr>
      <w:r>
        <w:t>165</w:t>
      </w:r>
      <w:r w:rsidRPr="00E96604">
        <w:t>.</w:t>
      </w:r>
      <w:r w:rsidRPr="00E96604">
        <w:tab/>
      </w:r>
      <w:r w:rsidR="00E37138">
        <w:t>Тело покойного было обнаружено примерно в восемь часов утра след</w:t>
      </w:r>
      <w:r w:rsidR="00E37138">
        <w:t>у</w:t>
      </w:r>
      <w:r w:rsidR="00E37138">
        <w:t xml:space="preserve">ющего дня на мусорной свалке в </w:t>
      </w:r>
      <w:proofErr w:type="spellStart"/>
      <w:r w:rsidR="00E37138">
        <w:t>Эвисе</w:t>
      </w:r>
      <w:proofErr w:type="spellEnd"/>
      <w:r w:rsidR="00E37138">
        <w:t>. Он был мертв.</w:t>
      </w:r>
    </w:p>
    <w:p w:rsidR="00E37138" w:rsidRPr="00CB3F2A" w:rsidRDefault="00E96604" w:rsidP="006C4F9D">
      <w:pPr>
        <w:pStyle w:val="SingleTxtGR"/>
      </w:pPr>
      <w:r>
        <w:t>166</w:t>
      </w:r>
      <w:r w:rsidRPr="00E96604">
        <w:t>.</w:t>
      </w:r>
      <w:r w:rsidRPr="00E96604">
        <w:tab/>
      </w:r>
      <w:r w:rsidR="00E37138">
        <w:t>Таковы</w:t>
      </w:r>
      <w:r w:rsidR="00E37138" w:rsidRPr="00CB3F2A">
        <w:t xml:space="preserve"> </w:t>
      </w:r>
      <w:r w:rsidR="00E37138">
        <w:t>обстоятельства</w:t>
      </w:r>
      <w:r w:rsidR="00E37138" w:rsidRPr="00CB3F2A">
        <w:t xml:space="preserve"> </w:t>
      </w:r>
      <w:r w:rsidR="00E37138">
        <w:t>этого</w:t>
      </w:r>
      <w:r w:rsidR="00E37138" w:rsidRPr="00CB3F2A">
        <w:t xml:space="preserve"> </w:t>
      </w:r>
      <w:r w:rsidR="00E37138">
        <w:t>ужасного</w:t>
      </w:r>
      <w:r w:rsidR="00E37138" w:rsidRPr="00CB3F2A">
        <w:t xml:space="preserve"> </w:t>
      </w:r>
      <w:r w:rsidR="00E37138">
        <w:t>дела</w:t>
      </w:r>
      <w:r w:rsidR="00E37138" w:rsidRPr="00CB3F2A">
        <w:t xml:space="preserve">. </w:t>
      </w:r>
      <w:r w:rsidR="00E37138">
        <w:t>После</w:t>
      </w:r>
      <w:r w:rsidR="00E37138" w:rsidRPr="00021FD9">
        <w:t xml:space="preserve"> </w:t>
      </w:r>
      <w:r w:rsidR="00E37138">
        <w:t>этого</w:t>
      </w:r>
      <w:r w:rsidR="00E37138" w:rsidRPr="00021FD9">
        <w:t xml:space="preserve"> </w:t>
      </w:r>
      <w:r w:rsidR="00E37138">
        <w:t>упомянутому</w:t>
      </w:r>
      <w:r w:rsidR="00E37138" w:rsidRPr="00021FD9">
        <w:t xml:space="preserve"> </w:t>
      </w:r>
      <w:r w:rsidR="00E37138">
        <w:t>молодому</w:t>
      </w:r>
      <w:r w:rsidR="00E37138" w:rsidRPr="00021FD9">
        <w:t xml:space="preserve"> </w:t>
      </w:r>
      <w:r w:rsidR="00E37138">
        <w:t>человеку было предъявлено обвинение в убийстве судьей Высокого суда</w:t>
      </w:r>
      <w:r w:rsidR="00E37138" w:rsidRPr="00C76FCC">
        <w:t xml:space="preserve"> </w:t>
      </w:r>
      <w:r w:rsidR="00E37138">
        <w:t>Фрэнком. Он был признан виновным в убийстве и приговорен к 12 годам лишения свободы.</w:t>
      </w:r>
    </w:p>
    <w:p w:rsidR="00E37138" w:rsidRPr="00021FD9" w:rsidRDefault="00E96604" w:rsidP="006C4F9D">
      <w:pPr>
        <w:pStyle w:val="SingleTxtGR"/>
      </w:pPr>
      <w:r>
        <w:t>167</w:t>
      </w:r>
      <w:r w:rsidRPr="00E96604">
        <w:t>.</w:t>
      </w:r>
      <w:r w:rsidRPr="00E96604">
        <w:tab/>
      </w:r>
      <w:r w:rsidR="00E37138">
        <w:t>В</w:t>
      </w:r>
      <w:r w:rsidR="00E37138" w:rsidRPr="00021FD9">
        <w:t xml:space="preserve"> </w:t>
      </w:r>
      <w:r w:rsidR="00E37138">
        <w:t>ходе</w:t>
      </w:r>
      <w:r w:rsidR="00E37138" w:rsidRPr="00021FD9">
        <w:t xml:space="preserve"> </w:t>
      </w:r>
      <w:r w:rsidR="00E37138">
        <w:t>рассмотрения</w:t>
      </w:r>
      <w:r w:rsidR="00E37138" w:rsidRPr="00021FD9">
        <w:t xml:space="preserve"> </w:t>
      </w:r>
      <w:r w:rsidR="00E37138">
        <w:t>апелляции</w:t>
      </w:r>
      <w:r w:rsidR="00E37138" w:rsidRPr="00021FD9">
        <w:t xml:space="preserve"> </w:t>
      </w:r>
      <w:r w:rsidR="00E37138">
        <w:t xml:space="preserve">судья по уголовным делам </w:t>
      </w:r>
      <w:proofErr w:type="spellStart"/>
      <w:r w:rsidR="00E37138">
        <w:t>Бекер</w:t>
      </w:r>
      <w:proofErr w:type="spellEnd"/>
      <w:r w:rsidR="00E37138" w:rsidRPr="00021FD9">
        <w:t xml:space="preserve"> </w:t>
      </w:r>
      <w:r w:rsidR="00E37138">
        <w:t>заявил, что из этого дела вытекает ряд аспектов, которые, по его мнению, должны быть доведены до сведения населения Намибии и прессы:</w:t>
      </w:r>
    </w:p>
    <w:p w:rsidR="00E37138" w:rsidRPr="00CB3F2A" w:rsidRDefault="00E37138" w:rsidP="001233FF">
      <w:pPr>
        <w:pStyle w:val="SingleTxtGR"/>
        <w:ind w:left="1701" w:firstLine="567"/>
      </w:pPr>
      <w:r>
        <w:t>"Во-первых, нет никаких сомнений в том, что это нападение было вызвано расовыми мотивами. Весьма</w:t>
      </w:r>
      <w:r w:rsidRPr="00021FD9">
        <w:t xml:space="preserve"> </w:t>
      </w:r>
      <w:r>
        <w:t>достойные</w:t>
      </w:r>
      <w:r w:rsidRPr="00021FD9">
        <w:t xml:space="preserve"> </w:t>
      </w:r>
      <w:r>
        <w:t>сожаления</w:t>
      </w:r>
      <w:r w:rsidRPr="00021FD9">
        <w:t xml:space="preserve"> </w:t>
      </w:r>
      <w:r>
        <w:t>инциденты</w:t>
      </w:r>
      <w:r w:rsidRPr="00021FD9">
        <w:t xml:space="preserve"> </w:t>
      </w:r>
      <w:r>
        <w:t>подобного</w:t>
      </w:r>
      <w:r w:rsidRPr="00021FD9">
        <w:t xml:space="preserve"> </w:t>
      </w:r>
      <w:r>
        <w:t>рода</w:t>
      </w:r>
      <w:r w:rsidRPr="00021FD9">
        <w:t xml:space="preserve"> </w:t>
      </w:r>
      <w:r>
        <w:t>не раз происходили и происходят в нашей стране, в ходе которых белые нападают на черных граждан и подвергают их избиению, действуя по расовым мотивам. Необходимо</w:t>
      </w:r>
      <w:r w:rsidRPr="00021FD9">
        <w:t xml:space="preserve"> </w:t>
      </w:r>
      <w:r>
        <w:t>бороться с подобным разм</w:t>
      </w:r>
      <w:r>
        <w:t>а</w:t>
      </w:r>
      <w:r>
        <w:t>хом этих преступлений, и данный Суд будет действовать самым реш</w:t>
      </w:r>
      <w:r>
        <w:t>и</w:t>
      </w:r>
      <w:r>
        <w:t>тельным и твердым образом в подобных делах, вынося суровые пригов</w:t>
      </w:r>
      <w:r>
        <w:t>о</w:t>
      </w:r>
      <w:r>
        <w:t>ры к длительным срокам тюремного заключения. Естественно, нападения нерасового характера, главным образом в целях обогащения, также будут твердо пресекаться, как серьезные преступления. К сожалению, это отн</w:t>
      </w:r>
      <w:r>
        <w:t>о</w:t>
      </w:r>
      <w:r>
        <w:t>сится и к представителям нашего чернокожего населения".</w:t>
      </w:r>
    </w:p>
    <w:p w:rsidR="00E37138" w:rsidRPr="00CB3F2A" w:rsidRDefault="001233FF" w:rsidP="006C4F9D">
      <w:pPr>
        <w:pStyle w:val="SingleTxtGR"/>
      </w:pPr>
      <w:r w:rsidRPr="001233FF">
        <w:lastRenderedPageBreak/>
        <w:t>168.</w:t>
      </w:r>
      <w:r w:rsidRPr="001233FF">
        <w:tab/>
      </w:r>
      <w:r w:rsidR="00E37138">
        <w:t>Один из многочисленных доводов, выдвинутых защитой, заключался в том, что расизм является личностной чертой или характеристикой. Такого мн</w:t>
      </w:r>
      <w:r w:rsidR="00E37138">
        <w:t>е</w:t>
      </w:r>
      <w:r w:rsidR="00E37138">
        <w:t>ния придерживался вызванный защитой в качестве свидетеля психолог, суть з</w:t>
      </w:r>
      <w:r w:rsidR="00E37138">
        <w:t>а</w:t>
      </w:r>
      <w:r w:rsidR="00E37138">
        <w:t>явления которого сводилась к тому, что "обвиняемый, который совершает пр</w:t>
      </w:r>
      <w:r w:rsidR="00E37138">
        <w:t>е</w:t>
      </w:r>
      <w:r w:rsidR="00E37138">
        <w:t>ступления по расовым мотивам, с психологической точки зрения заслуживает некоторого снисхождения, если его расизм обусловлен окружающими его усл</w:t>
      </w:r>
      <w:r w:rsidR="00E37138">
        <w:t>о</w:t>
      </w:r>
      <w:r w:rsidR="00E37138">
        <w:t>виями".</w:t>
      </w:r>
    </w:p>
    <w:p w:rsidR="00E37138" w:rsidRPr="00CB3F2A" w:rsidRDefault="001233FF" w:rsidP="006C4F9D">
      <w:pPr>
        <w:pStyle w:val="SingleTxtGR"/>
      </w:pPr>
      <w:r w:rsidRPr="001233FF">
        <w:t>169.</w:t>
      </w:r>
      <w:r w:rsidRPr="001233FF">
        <w:tab/>
      </w:r>
      <w:r w:rsidR="00E37138">
        <w:t>Если говорить коротко, защита настаивала на той посылке, что обвиня</w:t>
      </w:r>
      <w:r w:rsidR="00E37138">
        <w:t>е</w:t>
      </w:r>
      <w:r w:rsidR="00E37138">
        <w:t>мый вырос в расистской среде, которая сформировала всю его личность и во</w:t>
      </w:r>
      <w:r w:rsidR="00E37138">
        <w:t>з</w:t>
      </w:r>
      <w:r w:rsidR="00E37138">
        <w:t>зрения, и поэтому данные обстоятельства следует рассматривать как смягча</w:t>
      </w:r>
      <w:r w:rsidR="00E37138">
        <w:t>ю</w:t>
      </w:r>
      <w:r w:rsidR="00E37138">
        <w:t xml:space="preserve">щие вину. Как уже говорилось, таково было мнение психолога, которое активно поддерживалось адвокатом защиты. Судья по уголовным делам </w:t>
      </w:r>
      <w:proofErr w:type="spellStart"/>
      <w:r w:rsidR="00E37138">
        <w:t>Бекер</w:t>
      </w:r>
      <w:proofErr w:type="spellEnd"/>
      <w:r w:rsidR="00E37138" w:rsidRPr="00021FD9">
        <w:t xml:space="preserve"> </w:t>
      </w:r>
      <w:r w:rsidR="00E37138">
        <w:t>реш</w:t>
      </w:r>
      <w:r w:rsidR="00E37138">
        <w:t>и</w:t>
      </w:r>
      <w:r w:rsidR="00E37138">
        <w:t>тельно не согласился с таким подходом. По его мнению, а также по мнению судьи Высокого суда речь идет в действительности о весьма отягчающем вину обстоятельстве, что необходимо учитывать при вынесении надлежащего приг</w:t>
      </w:r>
      <w:r w:rsidR="00E37138">
        <w:t>о</w:t>
      </w:r>
      <w:r w:rsidR="00E37138">
        <w:t xml:space="preserve">вора. </w:t>
      </w:r>
    </w:p>
    <w:p w:rsidR="00E37138" w:rsidRPr="00CB3F2A" w:rsidRDefault="001233FF" w:rsidP="006C4F9D">
      <w:pPr>
        <w:pStyle w:val="SingleTxtGR"/>
      </w:pPr>
      <w:r w:rsidRPr="001233FF">
        <w:t>170.</w:t>
      </w:r>
      <w:r w:rsidRPr="001233FF">
        <w:tab/>
      </w:r>
      <w:r w:rsidR="00E37138">
        <w:t>В</w:t>
      </w:r>
      <w:r w:rsidR="00E37138" w:rsidRPr="00614B80">
        <w:t xml:space="preserve"> </w:t>
      </w:r>
      <w:r w:rsidR="00E37138">
        <w:t>нескольких</w:t>
      </w:r>
      <w:r w:rsidR="00E37138" w:rsidRPr="00614B80">
        <w:t xml:space="preserve"> </w:t>
      </w:r>
      <w:r w:rsidR="00E37138">
        <w:t>статьях</w:t>
      </w:r>
      <w:r w:rsidR="00E37138" w:rsidRPr="00614B80">
        <w:t xml:space="preserve"> </w:t>
      </w:r>
      <w:r w:rsidR="00E37138">
        <w:t>Конституции</w:t>
      </w:r>
      <w:r w:rsidR="00E37138" w:rsidRPr="00614B80">
        <w:t xml:space="preserve"> </w:t>
      </w:r>
      <w:r w:rsidR="00E37138">
        <w:t>Намибии</w:t>
      </w:r>
      <w:r w:rsidR="00E37138" w:rsidRPr="00614B80">
        <w:t xml:space="preserve"> (</w:t>
      </w:r>
      <w:r w:rsidR="00E37138">
        <w:t>ст</w:t>
      </w:r>
      <w:r w:rsidR="00631200">
        <w:t>атьи</w:t>
      </w:r>
      <w:r w:rsidR="00E37138" w:rsidRPr="00614B80">
        <w:t xml:space="preserve"> 6, 19(2), 23(1), 23(2), 131) </w:t>
      </w:r>
      <w:r w:rsidR="00E37138">
        <w:t>со</w:t>
      </w:r>
      <w:r w:rsidR="00E37138" w:rsidRPr="00614B80">
        <w:t xml:space="preserve"> </w:t>
      </w:r>
      <w:r w:rsidR="00E37138">
        <w:t>всей</w:t>
      </w:r>
      <w:r w:rsidR="00E37138" w:rsidRPr="00614B80">
        <w:t xml:space="preserve"> </w:t>
      </w:r>
      <w:r w:rsidR="00E37138">
        <w:t>очевидностью</w:t>
      </w:r>
      <w:r w:rsidR="00E37138" w:rsidRPr="00614B80">
        <w:t xml:space="preserve"> </w:t>
      </w:r>
      <w:r w:rsidR="00E37138">
        <w:t>отмечается</w:t>
      </w:r>
      <w:r w:rsidR="00E37138" w:rsidRPr="00614B80">
        <w:t xml:space="preserve"> "</w:t>
      </w:r>
      <w:r w:rsidR="00E37138">
        <w:t>насколько</w:t>
      </w:r>
      <w:r w:rsidR="00E37138" w:rsidRPr="00614B80">
        <w:t xml:space="preserve"> </w:t>
      </w:r>
      <w:r w:rsidR="00E37138">
        <w:t>глубокой</w:t>
      </w:r>
      <w:r w:rsidR="00E37138" w:rsidRPr="00614B80">
        <w:t xml:space="preserve"> </w:t>
      </w:r>
      <w:r w:rsidR="00E37138">
        <w:t>и</w:t>
      </w:r>
      <w:r w:rsidR="00E37138" w:rsidRPr="00614B80">
        <w:t xml:space="preserve"> </w:t>
      </w:r>
      <w:r w:rsidR="00E37138">
        <w:t>необратимой</w:t>
      </w:r>
      <w:r w:rsidR="00E37138" w:rsidRPr="00614B80">
        <w:t xml:space="preserve"> </w:t>
      </w:r>
      <w:r w:rsidR="00E37138">
        <w:t>я</w:t>
      </w:r>
      <w:r w:rsidR="00E37138">
        <w:t>в</w:t>
      </w:r>
      <w:r w:rsidR="00E37138">
        <w:t>ляется</w:t>
      </w:r>
      <w:r w:rsidR="00E37138" w:rsidRPr="00614B80">
        <w:t xml:space="preserve"> </w:t>
      </w:r>
      <w:r w:rsidR="00E37138">
        <w:t>конституционная</w:t>
      </w:r>
      <w:r w:rsidR="00E37138" w:rsidRPr="00614B80">
        <w:t xml:space="preserve"> </w:t>
      </w:r>
      <w:r w:rsidR="00E37138">
        <w:t>приверженность,</w:t>
      </w:r>
      <w:r w:rsidR="00E37138" w:rsidRPr="00614B80">
        <w:t xml:space="preserve"> </w:t>
      </w:r>
      <w:r w:rsidR="00E37138">
        <w:t>среди</w:t>
      </w:r>
      <w:r w:rsidR="00E37138" w:rsidRPr="00614B80">
        <w:t xml:space="preserve"> </w:t>
      </w:r>
      <w:r w:rsidR="00E37138">
        <w:t>прочего,</w:t>
      </w:r>
      <w:r w:rsidR="00E37138" w:rsidRPr="00614B80">
        <w:t xml:space="preserve"> </w:t>
      </w:r>
      <w:r w:rsidR="00E37138">
        <w:t>равенству</w:t>
      </w:r>
      <w:r w:rsidR="00E37138" w:rsidRPr="00614B80">
        <w:t xml:space="preserve"> </w:t>
      </w:r>
      <w:r w:rsidR="00E37138">
        <w:t>перед</w:t>
      </w:r>
      <w:r w:rsidR="00E37138" w:rsidRPr="00614B80">
        <w:t xml:space="preserve"> </w:t>
      </w:r>
      <w:r w:rsidR="00E37138">
        <w:t>зак</w:t>
      </w:r>
      <w:r w:rsidR="00E37138">
        <w:t>о</w:t>
      </w:r>
      <w:r w:rsidR="00E37138">
        <w:t>ном</w:t>
      </w:r>
      <w:r w:rsidR="00E37138" w:rsidRPr="00614B80">
        <w:t xml:space="preserve"> </w:t>
      </w:r>
      <w:r w:rsidR="00E37138">
        <w:t>и</w:t>
      </w:r>
      <w:r w:rsidR="00E37138" w:rsidRPr="00614B80">
        <w:t xml:space="preserve"> </w:t>
      </w:r>
      <w:proofErr w:type="spellStart"/>
      <w:r w:rsidR="00E37138">
        <w:t>недискриминации</w:t>
      </w:r>
      <w:proofErr w:type="spellEnd"/>
      <w:r w:rsidR="00E37138" w:rsidRPr="00614B80">
        <w:t xml:space="preserve">, </w:t>
      </w:r>
      <w:r w:rsidR="00E37138">
        <w:t>а</w:t>
      </w:r>
      <w:r w:rsidR="00E37138" w:rsidRPr="00614B80">
        <w:t xml:space="preserve"> </w:t>
      </w:r>
      <w:r w:rsidR="00E37138">
        <w:t>также</w:t>
      </w:r>
      <w:r w:rsidR="00E37138" w:rsidRPr="00614B80">
        <w:t xml:space="preserve"> </w:t>
      </w:r>
      <w:r w:rsidR="00E37138">
        <w:t>запрещению</w:t>
      </w:r>
      <w:r w:rsidR="00E37138" w:rsidRPr="00614B80">
        <w:t xml:space="preserve"> </w:t>
      </w:r>
      <w:r w:rsidR="00E37138">
        <w:t>и</w:t>
      </w:r>
      <w:r w:rsidR="00E37138" w:rsidRPr="00614B80">
        <w:t xml:space="preserve"> </w:t>
      </w:r>
      <w:r w:rsidR="00E37138">
        <w:t>искоренению</w:t>
      </w:r>
      <w:r w:rsidR="00E37138" w:rsidRPr="00614B80">
        <w:t xml:space="preserve"> </w:t>
      </w:r>
      <w:r w:rsidR="00E37138">
        <w:t>практики</w:t>
      </w:r>
      <w:r w:rsidR="00E37138" w:rsidRPr="00614B80">
        <w:t xml:space="preserve"> </w:t>
      </w:r>
      <w:r w:rsidR="00E37138">
        <w:t>расовой</w:t>
      </w:r>
      <w:r w:rsidR="00E37138" w:rsidRPr="00614B80">
        <w:t xml:space="preserve"> </w:t>
      </w:r>
      <w:r w:rsidR="00E37138">
        <w:t>дискриминации</w:t>
      </w:r>
      <w:r w:rsidR="00E37138" w:rsidRPr="00614B80">
        <w:t xml:space="preserve">, </w:t>
      </w:r>
      <w:r w:rsidR="00E37138">
        <w:t>апартеида</w:t>
      </w:r>
      <w:r w:rsidR="00E37138" w:rsidRPr="00614B80">
        <w:t xml:space="preserve"> </w:t>
      </w:r>
      <w:r w:rsidR="00E37138">
        <w:t>и</w:t>
      </w:r>
      <w:r w:rsidR="00E37138" w:rsidRPr="00614B80">
        <w:t xml:space="preserve"> </w:t>
      </w:r>
      <w:r w:rsidR="00E37138">
        <w:t>его</w:t>
      </w:r>
      <w:r w:rsidR="00E37138" w:rsidRPr="00614B80">
        <w:t xml:space="preserve"> </w:t>
      </w:r>
      <w:r w:rsidR="00E37138">
        <w:t>последствий</w:t>
      </w:r>
      <w:r w:rsidR="00E37138" w:rsidRPr="00614B80">
        <w:t>".</w:t>
      </w:r>
      <w:r w:rsidR="00E37138">
        <w:t xml:space="preserve"> Можно</w:t>
      </w:r>
      <w:r w:rsidR="00E37138" w:rsidRPr="00614B80">
        <w:t xml:space="preserve"> </w:t>
      </w:r>
      <w:r w:rsidR="00E37138">
        <w:t>с</w:t>
      </w:r>
      <w:r w:rsidR="00E37138" w:rsidRPr="00614B80">
        <w:t xml:space="preserve"> </w:t>
      </w:r>
      <w:r w:rsidR="00E37138">
        <w:t>полным</w:t>
      </w:r>
      <w:r w:rsidR="00E37138" w:rsidRPr="00614B80">
        <w:t xml:space="preserve"> </w:t>
      </w:r>
      <w:r w:rsidR="00E37138">
        <w:t>основанием</w:t>
      </w:r>
      <w:r w:rsidR="00E37138" w:rsidRPr="00614B80">
        <w:t xml:space="preserve"> </w:t>
      </w:r>
      <w:r w:rsidR="00E37138">
        <w:t>утверждать</w:t>
      </w:r>
      <w:r w:rsidR="00E37138" w:rsidRPr="00614B80">
        <w:t xml:space="preserve">, </w:t>
      </w:r>
      <w:r w:rsidR="00E37138">
        <w:t>что</w:t>
      </w:r>
      <w:r w:rsidR="00E37138" w:rsidRPr="00614B80">
        <w:t xml:space="preserve"> </w:t>
      </w:r>
      <w:r w:rsidR="00E37138">
        <w:t>эти</w:t>
      </w:r>
      <w:r w:rsidR="00E37138" w:rsidRPr="00614B80">
        <w:t xml:space="preserve"> </w:t>
      </w:r>
      <w:r w:rsidR="00E37138">
        <w:t>цели</w:t>
      </w:r>
      <w:r w:rsidR="00E37138" w:rsidRPr="00614B80">
        <w:t xml:space="preserve"> </w:t>
      </w:r>
      <w:r w:rsidR="00E37138">
        <w:t>являются</w:t>
      </w:r>
      <w:r w:rsidR="00E37138" w:rsidRPr="00614B80">
        <w:t xml:space="preserve"> </w:t>
      </w:r>
      <w:r w:rsidR="00E37138">
        <w:t>основополагающими</w:t>
      </w:r>
      <w:r w:rsidR="00E37138" w:rsidRPr="00614B80">
        <w:t xml:space="preserve"> </w:t>
      </w:r>
      <w:r w:rsidR="00E37138">
        <w:t>аспектами</w:t>
      </w:r>
      <w:r w:rsidR="00E37138" w:rsidRPr="00614B80">
        <w:t xml:space="preserve"> </w:t>
      </w:r>
      <w:r w:rsidR="00E37138">
        <w:t>госуда</w:t>
      </w:r>
      <w:r w:rsidR="00E37138">
        <w:t>р</w:t>
      </w:r>
      <w:r w:rsidR="00E37138">
        <w:t>ственной</w:t>
      </w:r>
      <w:r w:rsidR="00E37138" w:rsidRPr="00614B80">
        <w:t xml:space="preserve"> </w:t>
      </w:r>
      <w:r w:rsidR="00E37138">
        <w:t>политики</w:t>
      </w:r>
      <w:r w:rsidR="00E37138" w:rsidRPr="00614B80">
        <w:t xml:space="preserve"> </w:t>
      </w:r>
      <w:r w:rsidR="00E37138">
        <w:t>Намибии</w:t>
      </w:r>
      <w:r w:rsidR="00E37138" w:rsidRPr="00614B80">
        <w:t>.</w:t>
      </w:r>
      <w:r w:rsidR="00E37138">
        <w:t xml:space="preserve"> </w:t>
      </w:r>
    </w:p>
    <w:p w:rsidR="00E37138" w:rsidRPr="00614B80" w:rsidRDefault="001233FF" w:rsidP="006C4F9D">
      <w:pPr>
        <w:pStyle w:val="SingleTxtGR"/>
      </w:pPr>
      <w:r w:rsidRPr="001233FF">
        <w:t>171.</w:t>
      </w:r>
      <w:r w:rsidRPr="001233FF">
        <w:tab/>
      </w:r>
      <w:r w:rsidR="00E37138">
        <w:t>Положение</w:t>
      </w:r>
      <w:r w:rsidR="00E37138" w:rsidRPr="00614B80">
        <w:t xml:space="preserve"> </w:t>
      </w:r>
      <w:r w:rsidR="00E37138">
        <w:t>в</w:t>
      </w:r>
      <w:r w:rsidR="00E37138" w:rsidRPr="00614B80">
        <w:t xml:space="preserve"> </w:t>
      </w:r>
      <w:r w:rsidR="00E37138">
        <w:t>нашей</w:t>
      </w:r>
      <w:r w:rsidR="00E37138" w:rsidRPr="00614B80">
        <w:t xml:space="preserve"> </w:t>
      </w:r>
      <w:r w:rsidR="00E37138">
        <w:t>стране</w:t>
      </w:r>
      <w:r w:rsidR="00E37138" w:rsidRPr="00614B80">
        <w:t xml:space="preserve"> </w:t>
      </w:r>
      <w:r w:rsidR="00E37138">
        <w:t>было</w:t>
      </w:r>
      <w:r w:rsidR="00E37138" w:rsidRPr="00614B80">
        <w:t xml:space="preserve"> </w:t>
      </w:r>
      <w:r w:rsidR="00E37138">
        <w:t>кратко</w:t>
      </w:r>
      <w:r w:rsidR="00E37138" w:rsidRPr="00614B80">
        <w:t xml:space="preserve"> </w:t>
      </w:r>
      <w:r w:rsidR="00E37138">
        <w:t>суммировано</w:t>
      </w:r>
      <w:r w:rsidR="00E37138" w:rsidRPr="00614B80">
        <w:t xml:space="preserve"> </w:t>
      </w:r>
      <w:r w:rsidR="00E37138">
        <w:t>следующим</w:t>
      </w:r>
      <w:r w:rsidR="00E37138" w:rsidRPr="00614B80">
        <w:t xml:space="preserve"> </w:t>
      </w:r>
      <w:r w:rsidR="00E37138">
        <w:t>обр</w:t>
      </w:r>
      <w:r w:rsidR="00E37138">
        <w:t>а</w:t>
      </w:r>
      <w:r w:rsidR="00E37138">
        <w:t>зом:</w:t>
      </w:r>
    </w:p>
    <w:p w:rsidR="00E37138" w:rsidRPr="00CB3F2A" w:rsidRDefault="001233FF" w:rsidP="006C4F9D">
      <w:pPr>
        <w:pStyle w:val="SingleTxtGR"/>
      </w:pPr>
      <w:r w:rsidRPr="001233FF">
        <w:t>172.</w:t>
      </w:r>
      <w:r w:rsidRPr="001233FF">
        <w:tab/>
      </w:r>
      <w:r w:rsidR="00E37138">
        <w:t>Ниже приводится выдержка из решения.</w:t>
      </w:r>
    </w:p>
    <w:p w:rsidR="00E37138" w:rsidRPr="00CB3F2A" w:rsidRDefault="00E37138" w:rsidP="001233FF">
      <w:pPr>
        <w:pStyle w:val="SingleTxtGR"/>
        <w:ind w:left="1701" w:firstLine="567"/>
      </w:pPr>
      <w:r w:rsidRPr="00CB3F2A">
        <w:t>"</w:t>
      </w:r>
      <w:r>
        <w:t>Статья</w:t>
      </w:r>
      <w:r w:rsidRPr="00CB3F2A">
        <w:t xml:space="preserve"> 23(1) </w:t>
      </w:r>
      <w:r>
        <w:t>по</w:t>
      </w:r>
      <w:r w:rsidRPr="00CB3F2A">
        <w:t xml:space="preserve"> </w:t>
      </w:r>
      <w:r>
        <w:t>существу</w:t>
      </w:r>
      <w:r w:rsidRPr="00CB3F2A">
        <w:t xml:space="preserve"> </w:t>
      </w:r>
      <w:r>
        <w:t>уполномочивает</w:t>
      </w:r>
      <w:r w:rsidRPr="00CB3F2A">
        <w:t xml:space="preserve"> </w:t>
      </w:r>
      <w:r>
        <w:t>парламент</w:t>
      </w:r>
      <w:r w:rsidRPr="00CB3F2A">
        <w:t xml:space="preserve"> </w:t>
      </w:r>
      <w:r>
        <w:t>при</w:t>
      </w:r>
      <w:r w:rsidRPr="00CB3F2A">
        <w:t xml:space="preserve"> </w:t>
      </w:r>
      <w:r>
        <w:t>прин</w:t>
      </w:r>
      <w:r>
        <w:t>я</w:t>
      </w:r>
      <w:r>
        <w:t>тии</w:t>
      </w:r>
      <w:r w:rsidRPr="00CB3F2A">
        <w:t xml:space="preserve"> </w:t>
      </w:r>
      <w:r>
        <w:t>законодательства</w:t>
      </w:r>
      <w:r w:rsidRPr="00CB3F2A">
        <w:t xml:space="preserve">, </w:t>
      </w:r>
      <w:r>
        <w:t>объявляющего</w:t>
      </w:r>
      <w:r w:rsidRPr="00CB3F2A">
        <w:t xml:space="preserve"> </w:t>
      </w:r>
      <w:r>
        <w:t>наказуемым</w:t>
      </w:r>
      <w:r w:rsidRPr="00CB3F2A">
        <w:t xml:space="preserve"> </w:t>
      </w:r>
      <w:r>
        <w:t>практику</w:t>
      </w:r>
      <w:r w:rsidRPr="00CB3F2A">
        <w:t xml:space="preserve"> </w:t>
      </w:r>
      <w:r>
        <w:t>расовой</w:t>
      </w:r>
      <w:r w:rsidRPr="00CB3F2A">
        <w:t xml:space="preserve"> </w:t>
      </w:r>
      <w:r>
        <w:t>ди</w:t>
      </w:r>
      <w:r>
        <w:t>с</w:t>
      </w:r>
      <w:r>
        <w:t>криминации</w:t>
      </w:r>
      <w:r w:rsidRPr="00CB3F2A">
        <w:t xml:space="preserve"> </w:t>
      </w:r>
      <w:r>
        <w:t>и</w:t>
      </w:r>
      <w:r w:rsidRPr="00CB3F2A">
        <w:t xml:space="preserve"> </w:t>
      </w:r>
      <w:r>
        <w:t>апартеида</w:t>
      </w:r>
      <w:r w:rsidRPr="00CB3F2A">
        <w:t xml:space="preserve">, </w:t>
      </w:r>
      <w:r>
        <w:t>устанавливать</w:t>
      </w:r>
      <w:r w:rsidRPr="00CB3F2A">
        <w:t xml:space="preserve"> </w:t>
      </w:r>
      <w:r>
        <w:t>такое</w:t>
      </w:r>
      <w:r w:rsidRPr="00CB3F2A">
        <w:t xml:space="preserve"> </w:t>
      </w:r>
      <w:r>
        <w:t>наказание</w:t>
      </w:r>
      <w:r w:rsidRPr="00CB3F2A">
        <w:t xml:space="preserve">, </w:t>
      </w:r>
      <w:r>
        <w:t>которое</w:t>
      </w:r>
      <w:r w:rsidRPr="00CB3F2A">
        <w:t xml:space="preserve"> </w:t>
      </w:r>
      <w:r>
        <w:t>парл</w:t>
      </w:r>
      <w:r>
        <w:t>а</w:t>
      </w:r>
      <w:r>
        <w:t>мент</w:t>
      </w:r>
      <w:r w:rsidRPr="00CB3F2A">
        <w:t xml:space="preserve"> </w:t>
      </w:r>
      <w:r>
        <w:t>считает</w:t>
      </w:r>
      <w:r w:rsidRPr="00CB3F2A">
        <w:t xml:space="preserve"> </w:t>
      </w:r>
      <w:r>
        <w:t>необходимым</w:t>
      </w:r>
      <w:r w:rsidRPr="00CB3F2A">
        <w:t xml:space="preserve"> </w:t>
      </w:r>
      <w:r>
        <w:t>для</w:t>
      </w:r>
      <w:r w:rsidRPr="00CB3F2A">
        <w:t xml:space="preserve"> </w:t>
      </w:r>
      <w:r>
        <w:t>того</w:t>
      </w:r>
      <w:r w:rsidRPr="00CB3F2A">
        <w:t xml:space="preserve">, </w:t>
      </w:r>
      <w:r>
        <w:t>чтобы</w:t>
      </w:r>
      <w:r w:rsidRPr="00CB3F2A">
        <w:t xml:space="preserve"> </w:t>
      </w:r>
      <w:r>
        <w:t>выразить</w:t>
      </w:r>
      <w:r w:rsidRPr="00CB3F2A">
        <w:t xml:space="preserve"> </w:t>
      </w:r>
      <w:r>
        <w:t>отвращение</w:t>
      </w:r>
      <w:r w:rsidRPr="00CB3F2A">
        <w:t xml:space="preserve"> </w:t>
      </w:r>
      <w:proofErr w:type="spellStart"/>
      <w:r>
        <w:t>нам</w:t>
      </w:r>
      <w:r>
        <w:t>и</w:t>
      </w:r>
      <w:r>
        <w:t>бийского</w:t>
      </w:r>
      <w:proofErr w:type="spellEnd"/>
      <w:r w:rsidRPr="00CB3F2A">
        <w:t xml:space="preserve"> </w:t>
      </w:r>
      <w:r>
        <w:t>народа</w:t>
      </w:r>
      <w:r w:rsidRPr="00CB3F2A">
        <w:t xml:space="preserve"> </w:t>
      </w:r>
      <w:r>
        <w:t>в</w:t>
      </w:r>
      <w:r w:rsidRPr="00CB3F2A">
        <w:t xml:space="preserve"> </w:t>
      </w:r>
      <w:r>
        <w:t>связи</w:t>
      </w:r>
      <w:r w:rsidRPr="00CB3F2A">
        <w:t xml:space="preserve"> </w:t>
      </w:r>
      <w:r>
        <w:t>с</w:t>
      </w:r>
      <w:r w:rsidRPr="00CB3F2A">
        <w:t xml:space="preserve"> </w:t>
      </w:r>
      <w:r>
        <w:t>такой</w:t>
      </w:r>
      <w:r w:rsidRPr="00CB3F2A">
        <w:t xml:space="preserve"> </w:t>
      </w:r>
      <w:r>
        <w:t>практикой</w:t>
      </w:r>
      <w:r w:rsidRPr="00CB3F2A">
        <w:t>".</w:t>
      </w:r>
    </w:p>
    <w:p w:rsidR="00E37138" w:rsidRPr="00CB3F2A" w:rsidRDefault="001233FF" w:rsidP="006C4F9D">
      <w:pPr>
        <w:pStyle w:val="SingleTxtGR"/>
      </w:pPr>
      <w:r w:rsidRPr="001233FF">
        <w:t>173.</w:t>
      </w:r>
      <w:r w:rsidRPr="001233FF">
        <w:tab/>
      </w:r>
      <w:r w:rsidR="00E37138">
        <w:t>Поэтому мне представляется, что при рассмотрении вопросов вынесения соответствующего наказания за преступления, совершенные по расовым мот</w:t>
      </w:r>
      <w:r w:rsidR="00E37138">
        <w:t>и</w:t>
      </w:r>
      <w:r w:rsidR="00E37138">
        <w:t>вам, суд будет действовать в соответствии с принципами Конституции и упом</w:t>
      </w:r>
      <w:r w:rsidR="00E37138">
        <w:t>я</w:t>
      </w:r>
      <w:r w:rsidR="00E37138">
        <w:t>нутой выше государственной политики, если он будет рассматривать такой р</w:t>
      </w:r>
      <w:r w:rsidR="00E37138">
        <w:t>а</w:t>
      </w:r>
      <w:r w:rsidR="00E37138">
        <w:t xml:space="preserve">совый мотив в качестве отягчающего обстоятельства и, следовательно, придаст дополнительный вес карательному и сдерживающему аспектам наказания, что среди прочего будет способствовать ликвидации расизма. </w:t>
      </w:r>
    </w:p>
    <w:p w:rsidR="00E37138" w:rsidRPr="00CB3F2A" w:rsidRDefault="001233FF" w:rsidP="006C4F9D">
      <w:pPr>
        <w:pStyle w:val="SingleTxtGR"/>
      </w:pPr>
      <w:r w:rsidRPr="001233FF">
        <w:t>174.</w:t>
      </w:r>
      <w:r w:rsidRPr="001233FF">
        <w:tab/>
      </w:r>
      <w:r w:rsidR="00E37138">
        <w:t xml:space="preserve">Вышеизложенное призвано со всей ясностью продемонстрировать, что </w:t>
      </w:r>
      <w:proofErr w:type="spellStart"/>
      <w:r w:rsidR="00E37138">
        <w:t>намибийские</w:t>
      </w:r>
      <w:proofErr w:type="spellEnd"/>
      <w:r w:rsidR="00E37138">
        <w:t xml:space="preserve"> суды действуют в соответствии с буквой и духом Конституции, как это видно из данного примера. При этом они выносят крайне суровые нак</w:t>
      </w:r>
      <w:r w:rsidR="00E37138">
        <w:t>а</w:t>
      </w:r>
      <w:r w:rsidR="00E37138">
        <w:t xml:space="preserve">зания тем жителям страны, которые действуют в нарушении Конституции и государственной политики. </w:t>
      </w:r>
    </w:p>
    <w:p w:rsidR="00E37138" w:rsidRPr="00CB3F2A" w:rsidRDefault="001233FF" w:rsidP="006C4F9D">
      <w:pPr>
        <w:pStyle w:val="SingleTxtGR"/>
      </w:pPr>
      <w:r w:rsidRPr="001233FF">
        <w:t>175.</w:t>
      </w:r>
      <w:r w:rsidRPr="001233FF">
        <w:tab/>
      </w:r>
      <w:r w:rsidR="00E37138">
        <w:t>Любое лицо, которое совершает подобные правонарушения, будет по</w:t>
      </w:r>
      <w:r w:rsidR="00E37138">
        <w:t>д</w:t>
      </w:r>
      <w:r w:rsidR="00E37138">
        <w:t>вергнуто крайне суровому наказанию. Такой подход суда должен быть доведен до сведения всех граждан нашей страны, с тем чтобы мы могли надеяться на то, что нам удастся покончить с преступлениями и правонарушениями, соверша</w:t>
      </w:r>
      <w:r w:rsidR="00E37138">
        <w:t>е</w:t>
      </w:r>
      <w:r w:rsidR="00E37138">
        <w:t xml:space="preserve">мыми по расовым мотивам. </w:t>
      </w:r>
    </w:p>
    <w:p w:rsidR="00E37138" w:rsidRPr="00CB3F2A" w:rsidRDefault="001233FF" w:rsidP="006C4F9D">
      <w:pPr>
        <w:pStyle w:val="SingleTxtGR"/>
      </w:pPr>
      <w:r w:rsidRPr="001233FF">
        <w:lastRenderedPageBreak/>
        <w:t>176.</w:t>
      </w:r>
      <w:r w:rsidRPr="001233FF">
        <w:tab/>
      </w:r>
      <w:r w:rsidR="00E37138">
        <w:t xml:space="preserve">Член ААС </w:t>
      </w:r>
      <w:proofErr w:type="spellStart"/>
      <w:r w:rsidR="00E37138">
        <w:t>Махомед</w:t>
      </w:r>
      <w:proofErr w:type="spellEnd"/>
      <w:r w:rsidR="00E37138">
        <w:t xml:space="preserve"> также высказался по этому делу, заявив следующее: "Я имел честь зачитать решение, вынесенное моим братом </w:t>
      </w:r>
      <w:proofErr w:type="spellStart"/>
      <w:r w:rsidR="00E37138">
        <w:t>Акерманом</w:t>
      </w:r>
      <w:proofErr w:type="spellEnd"/>
      <w:r w:rsidR="00E37138">
        <w:t>, и я по</w:t>
      </w:r>
      <w:r w:rsidR="00E37138">
        <w:t>л</w:t>
      </w:r>
      <w:r w:rsidR="00E37138">
        <w:t>ностью согласен с выводами, к которым он пришел, и теми доводами, которые он п</w:t>
      </w:r>
      <w:r w:rsidR="001636A1">
        <w:t>ривел в обоснование этих выводов</w:t>
      </w:r>
      <w:r w:rsidR="00E37138">
        <w:t>. При</w:t>
      </w:r>
      <w:r w:rsidR="00E37138" w:rsidRPr="00CB3F2A">
        <w:t xml:space="preserve"> </w:t>
      </w:r>
      <w:r w:rsidR="00E37138">
        <w:t>этом</w:t>
      </w:r>
      <w:r w:rsidR="00E37138" w:rsidRPr="00CB3F2A">
        <w:t xml:space="preserve"> </w:t>
      </w:r>
      <w:r w:rsidR="00E37138">
        <w:t>я</w:t>
      </w:r>
      <w:r w:rsidR="00E37138" w:rsidRPr="00CB3F2A">
        <w:t xml:space="preserve"> </w:t>
      </w:r>
      <w:r w:rsidR="00E37138">
        <w:t>хотел</w:t>
      </w:r>
      <w:r w:rsidR="00E37138" w:rsidRPr="00CB3F2A">
        <w:t xml:space="preserve"> </w:t>
      </w:r>
      <w:r w:rsidR="00E37138">
        <w:t>бы</w:t>
      </w:r>
      <w:r w:rsidR="00E37138" w:rsidRPr="00CB3F2A">
        <w:t xml:space="preserve"> </w:t>
      </w:r>
      <w:r w:rsidR="00E37138">
        <w:t>сделать</w:t>
      </w:r>
      <w:r w:rsidR="00E37138" w:rsidRPr="00CB3F2A">
        <w:t xml:space="preserve"> </w:t>
      </w:r>
      <w:r w:rsidR="00E37138">
        <w:t>ряд</w:t>
      </w:r>
      <w:r w:rsidR="00E37138" w:rsidRPr="00CB3F2A">
        <w:t xml:space="preserve"> </w:t>
      </w:r>
      <w:r w:rsidR="00E37138">
        <w:t>допо</w:t>
      </w:r>
      <w:r w:rsidR="00E37138">
        <w:t>л</w:t>
      </w:r>
      <w:r w:rsidR="00E37138">
        <w:t>нительных</w:t>
      </w:r>
      <w:r w:rsidR="00E37138" w:rsidRPr="00CB3F2A">
        <w:t xml:space="preserve"> </w:t>
      </w:r>
      <w:r w:rsidR="00E37138">
        <w:t>замечаний</w:t>
      </w:r>
      <w:r w:rsidR="00E37138" w:rsidRPr="00CB3F2A">
        <w:t xml:space="preserve"> </w:t>
      </w:r>
      <w:r w:rsidR="00E37138">
        <w:t>в</w:t>
      </w:r>
      <w:r w:rsidR="00E37138" w:rsidRPr="00CB3F2A">
        <w:t xml:space="preserve"> </w:t>
      </w:r>
      <w:r w:rsidR="00E37138">
        <w:t>связи</w:t>
      </w:r>
      <w:r w:rsidR="00E37138" w:rsidRPr="00CB3F2A">
        <w:t xml:space="preserve"> </w:t>
      </w:r>
      <w:r w:rsidR="00E37138">
        <w:t>с</w:t>
      </w:r>
      <w:r w:rsidR="00E37138" w:rsidRPr="00CB3F2A">
        <w:t xml:space="preserve"> </w:t>
      </w:r>
      <w:r w:rsidR="00E37138">
        <w:t>вынесенным</w:t>
      </w:r>
      <w:r w:rsidR="00E37138" w:rsidRPr="00CB3F2A">
        <w:t xml:space="preserve"> </w:t>
      </w:r>
      <w:r w:rsidR="00E37138">
        <w:t>приговором</w:t>
      </w:r>
      <w:r w:rsidR="00E37138" w:rsidRPr="00CB3F2A">
        <w:t>".</w:t>
      </w:r>
    </w:p>
    <w:p w:rsidR="00E37138" w:rsidRPr="00CB3F2A" w:rsidRDefault="001233FF" w:rsidP="006C4F9D">
      <w:pPr>
        <w:pStyle w:val="SingleTxtGR"/>
      </w:pPr>
      <w:r w:rsidRPr="001233FF">
        <w:t>177.</w:t>
      </w:r>
      <w:r w:rsidRPr="001233FF">
        <w:tab/>
      </w:r>
      <w:r w:rsidR="00E37138">
        <w:t xml:space="preserve">В изложении своих доводов в поддержку обвиняемого г-н </w:t>
      </w:r>
      <w:proofErr w:type="spellStart"/>
      <w:r w:rsidR="00E37138">
        <w:t>Ботес</w:t>
      </w:r>
      <w:proofErr w:type="spellEnd"/>
      <w:r w:rsidR="00E37138">
        <w:t xml:space="preserve"> неодн</w:t>
      </w:r>
      <w:r w:rsidR="00E37138">
        <w:t>о</w:t>
      </w:r>
      <w:r w:rsidR="00E37138">
        <w:t>кратно утверждал, что, поскольку тот "социально обрабатывался" расистской средой на протяжении многих лет, сам факт того, что убийство было совершено по расовым мотивам, необходимо по этой причине рассматривать в качестве не отягчающего, а смягчающего обстоятельства. Соответственно,</w:t>
      </w:r>
      <w:r w:rsidR="00E37138" w:rsidRPr="00CB3F2A">
        <w:t xml:space="preserve"> </w:t>
      </w:r>
      <w:r w:rsidR="00E37138">
        <w:t>он</w:t>
      </w:r>
      <w:r w:rsidR="00E37138" w:rsidRPr="00CB3F2A">
        <w:t xml:space="preserve"> </w:t>
      </w:r>
      <w:r w:rsidR="00E37138">
        <w:t>утверждал</w:t>
      </w:r>
      <w:r w:rsidR="00E37138" w:rsidRPr="00CB3F2A">
        <w:t xml:space="preserve">, </w:t>
      </w:r>
      <w:r w:rsidR="00E37138">
        <w:t>что</w:t>
      </w:r>
      <w:r w:rsidR="00E37138" w:rsidRPr="00CB3F2A">
        <w:t xml:space="preserve"> </w:t>
      </w:r>
      <w:r w:rsidR="00E37138">
        <w:t>суд</w:t>
      </w:r>
      <w:r w:rsidR="00E37138" w:rsidRPr="00CB3F2A">
        <w:t xml:space="preserve"> </w:t>
      </w:r>
      <w:r w:rsidR="00E37138">
        <w:t>пришел</w:t>
      </w:r>
      <w:r w:rsidR="00E37138" w:rsidRPr="00CB3F2A">
        <w:t xml:space="preserve"> </w:t>
      </w:r>
      <w:r w:rsidR="00E37138">
        <w:t>к</w:t>
      </w:r>
      <w:r w:rsidR="00E37138" w:rsidRPr="00CB3F2A">
        <w:t xml:space="preserve"> </w:t>
      </w:r>
      <w:r w:rsidR="00E37138">
        <w:t>ошибочному</w:t>
      </w:r>
      <w:r w:rsidR="00E37138" w:rsidRPr="00CB3F2A">
        <w:t xml:space="preserve"> </w:t>
      </w:r>
      <w:r w:rsidR="00E37138">
        <w:t>выводу</w:t>
      </w:r>
      <w:r w:rsidR="00E37138" w:rsidRPr="00CB3F2A">
        <w:t xml:space="preserve"> </w:t>
      </w:r>
      <w:r w:rsidR="00E37138">
        <w:t>о том</w:t>
      </w:r>
      <w:r w:rsidR="00E37138" w:rsidRPr="00CB3F2A">
        <w:t xml:space="preserve">, </w:t>
      </w:r>
      <w:r w:rsidR="00E37138">
        <w:t>что</w:t>
      </w:r>
      <w:r w:rsidR="00E37138" w:rsidRPr="00CB3F2A">
        <w:t xml:space="preserve"> "</w:t>
      </w:r>
      <w:r w:rsidR="00E37138">
        <w:t>расовые</w:t>
      </w:r>
      <w:r w:rsidR="00E37138" w:rsidRPr="00CB3F2A">
        <w:t xml:space="preserve"> </w:t>
      </w:r>
      <w:r w:rsidR="00E37138">
        <w:t>мотивы</w:t>
      </w:r>
      <w:r w:rsidR="00E37138" w:rsidRPr="00CB3F2A">
        <w:t xml:space="preserve"> </w:t>
      </w:r>
      <w:r w:rsidR="00E37138">
        <w:t>необходимо</w:t>
      </w:r>
      <w:r w:rsidR="00E37138" w:rsidRPr="00CB3F2A">
        <w:t xml:space="preserve"> </w:t>
      </w:r>
      <w:r w:rsidR="00E37138">
        <w:t>рассматривать</w:t>
      </w:r>
      <w:r w:rsidR="00E37138" w:rsidRPr="00CB3F2A">
        <w:t xml:space="preserve"> </w:t>
      </w:r>
      <w:r w:rsidR="00E37138">
        <w:t>как</w:t>
      </w:r>
      <w:r w:rsidR="00E37138" w:rsidRPr="00CB3F2A">
        <w:t xml:space="preserve"> </w:t>
      </w:r>
      <w:r w:rsidR="00E37138">
        <w:t>отягчающее вину</w:t>
      </w:r>
      <w:r w:rsidR="00E37138" w:rsidRPr="00CB3F2A">
        <w:t xml:space="preserve"> </w:t>
      </w:r>
      <w:r w:rsidR="00E37138">
        <w:t>обстоятельство</w:t>
      </w:r>
      <w:r w:rsidR="00E37138" w:rsidRPr="00CB3F2A">
        <w:t>".</w:t>
      </w:r>
    </w:p>
    <w:p w:rsidR="00E37138" w:rsidRPr="00CB3F2A" w:rsidRDefault="001233FF" w:rsidP="006C4F9D">
      <w:pPr>
        <w:pStyle w:val="SingleTxtGR"/>
      </w:pPr>
      <w:r w:rsidRPr="001233FF">
        <w:t>178.</w:t>
      </w:r>
      <w:r w:rsidRPr="001233FF">
        <w:tab/>
      </w:r>
      <w:r w:rsidR="00E37138">
        <w:t>Данное утверждение затрагивает важный вопрос, связанный с практикой вынесения приговоров в Намибии после получения страной независимости. Для того чтобы понять эту политику, необходимо осознать дух и направле</w:t>
      </w:r>
      <w:r w:rsidR="00E37138">
        <w:t>н</w:t>
      </w:r>
      <w:r w:rsidR="00E37138">
        <w:t>ность Конституции Намибии. Как я уже говорил, Конституция страны является не просто законом, который механически опр</w:t>
      </w:r>
      <w:r>
        <w:t>еделяет структуру правительства</w:t>
      </w:r>
      <w:r>
        <w:br/>
      </w:r>
      <w:r w:rsidR="00E37138">
        <w:t>и взаимоотношения между правительс</w:t>
      </w:r>
      <w:r>
        <w:t>твом и теми, кем оно управляет.</w:t>
      </w:r>
      <w:r>
        <w:br/>
      </w:r>
      <w:r w:rsidR="00E37138">
        <w:t>Это</w:t>
      </w:r>
      <w:r w:rsidR="00E37138" w:rsidRPr="004F5B72">
        <w:t xml:space="preserve"> </w:t>
      </w:r>
      <w:r w:rsidR="00E37138">
        <w:t xml:space="preserve">– </w:t>
      </w:r>
      <w:r w:rsidR="00E37138" w:rsidRPr="004F5B72">
        <w:t>"</w:t>
      </w:r>
      <w:r w:rsidR="00E37138">
        <w:t>зеркало</w:t>
      </w:r>
      <w:r w:rsidR="00E37138" w:rsidRPr="004F5B72">
        <w:t xml:space="preserve">, </w:t>
      </w:r>
      <w:r w:rsidR="00E37138">
        <w:t>отражающее</w:t>
      </w:r>
      <w:r w:rsidR="00E37138" w:rsidRPr="004F5B72">
        <w:t xml:space="preserve"> </w:t>
      </w:r>
      <w:r w:rsidR="00E37138">
        <w:t>душу</w:t>
      </w:r>
      <w:r w:rsidR="00E37138" w:rsidRPr="004F5B72">
        <w:t xml:space="preserve"> </w:t>
      </w:r>
      <w:r w:rsidR="00E37138">
        <w:t>нации</w:t>
      </w:r>
      <w:r w:rsidR="00E37138" w:rsidRPr="004F5B72">
        <w:t xml:space="preserve">", </w:t>
      </w:r>
      <w:r w:rsidR="00E37138">
        <w:t>идентификация</w:t>
      </w:r>
      <w:r w:rsidR="00E37138" w:rsidRPr="004F5B72">
        <w:t xml:space="preserve"> </w:t>
      </w:r>
      <w:r w:rsidR="00E37138">
        <w:t>идеалов</w:t>
      </w:r>
      <w:r w:rsidR="00E37138" w:rsidRPr="004F5B72">
        <w:t xml:space="preserve"> </w:t>
      </w:r>
      <w:r w:rsidR="00E37138">
        <w:t>и</w:t>
      </w:r>
      <w:r w:rsidR="00E37138" w:rsidRPr="004F5B72">
        <w:t xml:space="preserve"> </w:t>
      </w:r>
      <w:r w:rsidR="00E37138">
        <w:t>устремл</w:t>
      </w:r>
      <w:r w:rsidR="00E37138">
        <w:t>е</w:t>
      </w:r>
      <w:r w:rsidR="00E37138">
        <w:t>ний</w:t>
      </w:r>
      <w:r w:rsidR="00E37138" w:rsidRPr="004F5B72">
        <w:t xml:space="preserve"> </w:t>
      </w:r>
      <w:r w:rsidR="00E37138">
        <w:t>нации, выражение ценностей, связывающих ее народ и регулирующих де</w:t>
      </w:r>
      <w:r w:rsidR="00E37138">
        <w:t>я</w:t>
      </w:r>
      <w:r w:rsidR="00E37138">
        <w:t>тельность его правительства. Поэтому дух и направленность такой Констит</w:t>
      </w:r>
      <w:r w:rsidR="00E37138">
        <w:t>у</w:t>
      </w:r>
      <w:r w:rsidR="00E37138">
        <w:t xml:space="preserve">ции должны определять и пропитывать собой процессы толкования судебных решений и их вынесения по усмотрению суда. </w:t>
      </w:r>
    </w:p>
    <w:p w:rsidR="00E37138" w:rsidRPr="00D82E9B" w:rsidRDefault="001233FF" w:rsidP="006C4F9D">
      <w:pPr>
        <w:pStyle w:val="SingleTxtGR"/>
      </w:pPr>
      <w:r w:rsidRPr="001233FF">
        <w:t>179.</w:t>
      </w:r>
      <w:r w:rsidRPr="001233FF">
        <w:tab/>
      </w:r>
      <w:r w:rsidR="00E37138">
        <w:t>В</w:t>
      </w:r>
      <w:r w:rsidR="00E37138" w:rsidRPr="004F5B72">
        <w:t xml:space="preserve"> </w:t>
      </w:r>
      <w:r w:rsidR="00E37138">
        <w:t>деле</w:t>
      </w:r>
      <w:r w:rsidR="00E37138" w:rsidRPr="004F5B72">
        <w:t xml:space="preserve"> </w:t>
      </w:r>
      <w:r w:rsidR="00E37138">
        <w:rPr>
          <w:i/>
        </w:rPr>
        <w:t>С</w:t>
      </w:r>
      <w:r w:rsidR="00E37138" w:rsidRPr="004F5B72">
        <w:rPr>
          <w:i/>
        </w:rPr>
        <w:t xml:space="preserve">. </w:t>
      </w:r>
      <w:r w:rsidR="00E37138" w:rsidRPr="001233FF">
        <w:rPr>
          <w:i/>
        </w:rPr>
        <w:t>против гостиницы</w:t>
      </w:r>
      <w:r w:rsidRPr="001233FF">
        <w:t xml:space="preserve"> </w:t>
      </w:r>
      <w:r>
        <w:t>"</w:t>
      </w:r>
      <w:proofErr w:type="spellStart"/>
      <w:r w:rsidRPr="001233FF">
        <w:rPr>
          <w:i/>
        </w:rPr>
        <w:t>Ондури</w:t>
      </w:r>
      <w:proofErr w:type="spellEnd"/>
      <w:r>
        <w:t xml:space="preserve">" </w:t>
      </w:r>
      <w:r w:rsidRPr="001233FF">
        <w:rPr>
          <w:i/>
        </w:rPr>
        <w:t>(</w:t>
      </w:r>
      <w:proofErr w:type="spellStart"/>
      <w:r w:rsidRPr="001233FF">
        <w:rPr>
          <w:i/>
        </w:rPr>
        <w:t>Пти</w:t>
      </w:r>
      <w:proofErr w:type="spellEnd"/>
      <w:r w:rsidRPr="001233FF">
        <w:rPr>
          <w:i/>
        </w:rPr>
        <w:t>)</w:t>
      </w:r>
      <w:r w:rsidR="00E37138" w:rsidRPr="001233FF">
        <w:rPr>
          <w:i/>
        </w:rPr>
        <w:t xml:space="preserve"> </w:t>
      </w:r>
      <w:proofErr w:type="spellStart"/>
      <w:r w:rsidR="00E37138" w:rsidRPr="001233FF">
        <w:rPr>
          <w:i/>
        </w:rPr>
        <w:t>лтд</w:t>
      </w:r>
      <w:proofErr w:type="spellEnd"/>
      <w:r w:rsidR="00E37138" w:rsidRPr="001233FF">
        <w:rPr>
          <w:i/>
        </w:rPr>
        <w:t xml:space="preserve"> </w:t>
      </w:r>
      <w:r w:rsidR="00E37138" w:rsidRPr="00C432E5">
        <w:rPr>
          <w:i/>
        </w:rPr>
        <w:t>и др.</w:t>
      </w:r>
      <w:r w:rsidR="00E37138" w:rsidRPr="004F5B72">
        <w:rPr>
          <w:i/>
        </w:rPr>
        <w:t xml:space="preserve"> </w:t>
      </w:r>
      <w:r w:rsidR="00E37138" w:rsidRPr="004F5B72">
        <w:t xml:space="preserve">1993 </w:t>
      </w:r>
      <w:r w:rsidR="00E37138">
        <w:t>год</w:t>
      </w:r>
      <w:r w:rsidR="00E37138" w:rsidRPr="004F5B72">
        <w:t xml:space="preserve"> </w:t>
      </w:r>
      <w:r w:rsidR="00E37138" w:rsidRPr="00460084">
        <w:t>NR</w:t>
      </w:r>
      <w:r w:rsidR="00E37138" w:rsidRPr="004F5B72">
        <w:t xml:space="preserve"> 78 (</w:t>
      </w:r>
      <w:r w:rsidR="00E37138" w:rsidRPr="00460084">
        <w:t>HC</w:t>
      </w:r>
      <w:r w:rsidR="00E37138" w:rsidRPr="004F5B72">
        <w:t xml:space="preserve">) </w:t>
      </w:r>
      <w:r w:rsidR="00E37138">
        <w:t>суд</w:t>
      </w:r>
      <w:r w:rsidR="00E37138" w:rsidRPr="004F5B72">
        <w:t xml:space="preserve"> </w:t>
      </w:r>
      <w:r w:rsidR="00E37138">
        <w:t>должен</w:t>
      </w:r>
      <w:r w:rsidR="00E37138" w:rsidRPr="004F5B72">
        <w:t xml:space="preserve"> </w:t>
      </w:r>
      <w:r w:rsidR="00E37138">
        <w:t>был</w:t>
      </w:r>
      <w:r w:rsidR="00E37138" w:rsidRPr="004F5B72">
        <w:t xml:space="preserve"> </w:t>
      </w:r>
      <w:r w:rsidR="00E37138">
        <w:t>рассматривать</w:t>
      </w:r>
      <w:r w:rsidR="00E37138" w:rsidRPr="004F5B72">
        <w:t xml:space="preserve"> </w:t>
      </w:r>
      <w:r w:rsidR="00E37138">
        <w:t>вопрос</w:t>
      </w:r>
      <w:r w:rsidR="00E37138" w:rsidRPr="004F5B72">
        <w:t xml:space="preserve"> </w:t>
      </w:r>
      <w:r w:rsidR="00E37138">
        <w:t>о</w:t>
      </w:r>
      <w:r w:rsidR="00E37138" w:rsidRPr="004F5B72">
        <w:t xml:space="preserve"> </w:t>
      </w:r>
      <w:r w:rsidR="00E37138">
        <w:t>расовых</w:t>
      </w:r>
      <w:r w:rsidR="00E37138" w:rsidRPr="004F5B72">
        <w:t xml:space="preserve"> </w:t>
      </w:r>
      <w:r w:rsidR="00E37138">
        <w:t>мотивах</w:t>
      </w:r>
      <w:r w:rsidR="00E37138" w:rsidRPr="004F5B72">
        <w:t>.</w:t>
      </w:r>
      <w:r w:rsidR="00E37138">
        <w:t xml:space="preserve"> Утверждалось</w:t>
      </w:r>
      <w:r w:rsidR="00E37138" w:rsidRPr="004F5B72">
        <w:t xml:space="preserve">, </w:t>
      </w:r>
      <w:r w:rsidR="00E37138">
        <w:t>что</w:t>
      </w:r>
      <w:r w:rsidR="00E37138" w:rsidRPr="004F5B72">
        <w:t xml:space="preserve"> </w:t>
      </w:r>
      <w:r w:rsidR="00E37138">
        <w:t>некий</w:t>
      </w:r>
      <w:r w:rsidR="00E37138" w:rsidRPr="004F5B72">
        <w:t xml:space="preserve"> </w:t>
      </w:r>
      <w:r w:rsidR="00E37138">
        <w:t>У</w:t>
      </w:r>
      <w:r w:rsidR="00E37138" w:rsidRPr="004F5B72">
        <w:t>.</w:t>
      </w:r>
      <w:r w:rsidR="00E37138">
        <w:t>, чернокожий мужчина, и его чернокожий водитель прибыли в го</w:t>
      </w:r>
      <w:r w:rsidR="00E37138">
        <w:t>с</w:t>
      </w:r>
      <w:r w:rsidR="00E37138">
        <w:t>тиницу, принадлежавшую второму подавшему апелляцию лицу, который отк</w:t>
      </w:r>
      <w:r w:rsidR="00E37138">
        <w:t>а</w:t>
      </w:r>
      <w:r w:rsidR="00E37138">
        <w:t>зался разместить их в гостинице и накормить обедом и выразил недовольство тем обстоятельством, что они без разрешения воспользовались туалетом. Суд указал, что для вынесения приговора по иному пункту обвинения государству необходимо доказать, что обвиняемый зарезервировал или ограничил часть го</w:t>
      </w:r>
      <w:r w:rsidR="00E37138">
        <w:t>с</w:t>
      </w:r>
      <w:r w:rsidR="00E37138">
        <w:t>тиницы, которая является общественным местом или где предоставляются услуги для гостей, посетителей или клиентов, с тем чтобы использовать эту часть гостиницы для какой-то определенной расовой группы, или указать или пометить, что она зарезервирована подобным образом. Суд</w:t>
      </w:r>
      <w:r w:rsidR="00E37138" w:rsidRPr="000F407B">
        <w:t xml:space="preserve"> </w:t>
      </w:r>
      <w:r w:rsidR="00E37138">
        <w:t>далее</w:t>
      </w:r>
      <w:r w:rsidR="00E37138" w:rsidRPr="000F407B">
        <w:t xml:space="preserve"> </w:t>
      </w:r>
      <w:r w:rsidR="00E37138">
        <w:t>указал</w:t>
      </w:r>
      <w:r w:rsidR="00E37138" w:rsidRPr="000F407B">
        <w:t xml:space="preserve">, </w:t>
      </w:r>
      <w:r w:rsidR="00E37138">
        <w:t>что</w:t>
      </w:r>
      <w:r w:rsidR="00E37138" w:rsidRPr="000F407B">
        <w:t xml:space="preserve"> </w:t>
      </w:r>
      <w:r w:rsidR="00E37138">
        <w:t>выдаваемое гостиницам разрешение на продажу алкогольных напитков предп</w:t>
      </w:r>
      <w:r w:rsidR="00E37138">
        <w:t>о</w:t>
      </w:r>
      <w:r w:rsidR="00E37138">
        <w:t xml:space="preserve">лагает, что, получив такое </w:t>
      </w:r>
      <w:r w:rsidR="00E37138" w:rsidRPr="00D82E9B">
        <w:t xml:space="preserve">разрешение, владелец </w:t>
      </w:r>
      <w:r w:rsidR="00E37138">
        <w:t>гостиницы предоставляет д</w:t>
      </w:r>
      <w:r w:rsidR="00E37138">
        <w:t>о</w:t>
      </w:r>
      <w:r w:rsidR="00E37138">
        <w:t xml:space="preserve">ступ к данным помещениям посетителям и обслуживает посетителей. Основное предназначение гостиницы и состоит в обслуживании посетителей. </w:t>
      </w:r>
    </w:p>
    <w:p w:rsidR="00E37138" w:rsidRPr="00CB3F2A" w:rsidRDefault="001233FF" w:rsidP="006C4F9D">
      <w:pPr>
        <w:pStyle w:val="SingleTxtGR"/>
      </w:pPr>
      <w:r w:rsidRPr="001233FF">
        <w:t>180.</w:t>
      </w:r>
      <w:r w:rsidRPr="001233FF">
        <w:tab/>
      </w:r>
      <w:r w:rsidR="00E37138">
        <w:t>Суд</w:t>
      </w:r>
      <w:r w:rsidR="00E37138" w:rsidRPr="000F407B">
        <w:t xml:space="preserve"> </w:t>
      </w:r>
      <w:r w:rsidR="00E37138">
        <w:t>постановил</w:t>
      </w:r>
      <w:r w:rsidR="00E37138" w:rsidRPr="000F407B">
        <w:t xml:space="preserve"> </w:t>
      </w:r>
      <w:r w:rsidR="00E37138">
        <w:t>далее</w:t>
      </w:r>
      <w:r w:rsidR="00E37138" w:rsidRPr="000F407B">
        <w:t xml:space="preserve">, </w:t>
      </w:r>
      <w:r w:rsidR="00E37138">
        <w:t>что</w:t>
      </w:r>
      <w:r w:rsidR="00E37138" w:rsidRPr="000F407B">
        <w:t xml:space="preserve"> </w:t>
      </w:r>
      <w:r w:rsidR="00E37138">
        <w:t>в</w:t>
      </w:r>
      <w:r w:rsidR="00E37138" w:rsidRPr="000F407B">
        <w:t xml:space="preserve"> </w:t>
      </w:r>
      <w:r w:rsidR="00E37138">
        <w:t>достаточно</w:t>
      </w:r>
      <w:r w:rsidR="00E37138" w:rsidRPr="000F407B">
        <w:t xml:space="preserve"> </w:t>
      </w:r>
      <w:r w:rsidR="00E37138">
        <w:t>развитом</w:t>
      </w:r>
      <w:r w:rsidR="00E37138" w:rsidRPr="000F407B">
        <w:t xml:space="preserve"> </w:t>
      </w:r>
      <w:r w:rsidR="00E37138">
        <w:t>обществе</w:t>
      </w:r>
      <w:r w:rsidR="00E37138" w:rsidRPr="000F407B">
        <w:t xml:space="preserve"> </w:t>
      </w:r>
      <w:r w:rsidR="00E37138">
        <w:t>нет</w:t>
      </w:r>
      <w:r w:rsidR="00E37138" w:rsidRPr="000F407B">
        <w:t xml:space="preserve"> </w:t>
      </w:r>
      <w:r w:rsidR="00E37138">
        <w:t>ничего</w:t>
      </w:r>
      <w:r w:rsidR="00E37138" w:rsidRPr="000F407B">
        <w:t xml:space="preserve"> </w:t>
      </w:r>
      <w:r w:rsidR="00E37138">
        <w:t>необычного</w:t>
      </w:r>
      <w:r w:rsidR="00E37138" w:rsidRPr="000F407B">
        <w:t xml:space="preserve"> </w:t>
      </w:r>
      <w:r w:rsidR="00E37138">
        <w:t>в</w:t>
      </w:r>
      <w:r w:rsidR="00E37138" w:rsidRPr="000F407B">
        <w:t xml:space="preserve"> </w:t>
      </w:r>
      <w:r w:rsidR="00E37138">
        <w:t>том</w:t>
      </w:r>
      <w:r w:rsidR="00E37138" w:rsidRPr="000F407B">
        <w:t xml:space="preserve">, </w:t>
      </w:r>
      <w:r w:rsidR="00E37138">
        <w:t>что</w:t>
      </w:r>
      <w:r w:rsidR="00E37138" w:rsidRPr="000F407B">
        <w:t xml:space="preserve"> </w:t>
      </w:r>
      <w:r w:rsidR="00E37138">
        <w:t>путешественники</w:t>
      </w:r>
      <w:r w:rsidR="00E37138" w:rsidRPr="000F407B">
        <w:t xml:space="preserve">, </w:t>
      </w:r>
      <w:r w:rsidR="00E37138">
        <w:t>каковыми</w:t>
      </w:r>
      <w:r w:rsidR="00E37138" w:rsidRPr="000F407B">
        <w:t xml:space="preserve"> </w:t>
      </w:r>
      <w:r w:rsidR="00E37138">
        <w:t>без</w:t>
      </w:r>
      <w:r w:rsidR="00E37138" w:rsidRPr="000F407B">
        <w:t xml:space="preserve"> </w:t>
      </w:r>
      <w:r w:rsidR="00E37138">
        <w:t>сомнения</w:t>
      </w:r>
      <w:r w:rsidR="00E37138" w:rsidRPr="000F407B">
        <w:t xml:space="preserve"> </w:t>
      </w:r>
      <w:r w:rsidR="00E37138">
        <w:t>являлись</w:t>
      </w:r>
      <w:r w:rsidR="00E37138" w:rsidRPr="000F407B">
        <w:t xml:space="preserve"> </w:t>
      </w:r>
      <w:r w:rsidR="00E37138">
        <w:t>У</w:t>
      </w:r>
      <w:r w:rsidR="00E37138" w:rsidRPr="000F407B">
        <w:t xml:space="preserve">. </w:t>
      </w:r>
      <w:r w:rsidR="00E37138">
        <w:t>и его водитель, направились в туалет, с тем чтобы вымыть руки и воспользоват</w:t>
      </w:r>
      <w:r w:rsidR="00E37138">
        <w:t>ь</w:t>
      </w:r>
      <w:r w:rsidR="00E37138">
        <w:t>ся собственно туалетом, прежде чем приняться за трапезу. Несомненно, не с</w:t>
      </w:r>
      <w:r w:rsidR="00E37138">
        <w:t>у</w:t>
      </w:r>
      <w:r w:rsidR="00E37138">
        <w:t>ществует никаких требований в отношении того, чтобы путешественник снач</w:t>
      </w:r>
      <w:r w:rsidR="00E37138">
        <w:t>а</w:t>
      </w:r>
      <w:r w:rsidR="00E37138">
        <w:t>ла ел, а затем отправлялся в упомянутые места общего пользования. И, хотя з</w:t>
      </w:r>
      <w:r w:rsidR="00E37138">
        <w:t>а</w:t>
      </w:r>
      <w:r w:rsidR="00E37138">
        <w:t>щита пыталась настаивать на праве отказать тому или иному посетителю в пользовании такими местами, подобная попытка выглядела весьма неубед</w:t>
      </w:r>
      <w:r w:rsidR="00E37138">
        <w:t>и</w:t>
      </w:r>
      <w:r w:rsidR="00E37138">
        <w:t>тельно. Суд</w:t>
      </w:r>
      <w:r w:rsidR="00E37138" w:rsidRPr="000F407B">
        <w:t xml:space="preserve"> </w:t>
      </w:r>
      <w:r w:rsidR="00E37138">
        <w:t>далее</w:t>
      </w:r>
      <w:r w:rsidR="00E37138" w:rsidRPr="000F407B">
        <w:t xml:space="preserve"> </w:t>
      </w:r>
      <w:r w:rsidR="00E37138">
        <w:t>постановил</w:t>
      </w:r>
      <w:r w:rsidR="00E37138" w:rsidRPr="000F407B">
        <w:t xml:space="preserve">, </w:t>
      </w:r>
      <w:r w:rsidR="00E37138">
        <w:t>что, как</w:t>
      </w:r>
      <w:r w:rsidR="00E37138" w:rsidRPr="00AE59FD">
        <w:t xml:space="preserve"> </w:t>
      </w:r>
      <w:r w:rsidR="00E37138">
        <w:t>становится</w:t>
      </w:r>
      <w:r w:rsidR="00E37138" w:rsidRPr="000F407B">
        <w:t xml:space="preserve"> </w:t>
      </w:r>
      <w:r w:rsidR="00E37138">
        <w:t>очевидным</w:t>
      </w:r>
      <w:r w:rsidR="00E37138" w:rsidRPr="000F407B">
        <w:t xml:space="preserve"> </w:t>
      </w:r>
      <w:r w:rsidR="00E37138">
        <w:t>из</w:t>
      </w:r>
      <w:r w:rsidR="00E37138" w:rsidRPr="000F407B">
        <w:t xml:space="preserve"> </w:t>
      </w:r>
      <w:r w:rsidR="00E37138">
        <w:t>свидетельских</w:t>
      </w:r>
      <w:r w:rsidR="00E37138" w:rsidRPr="000F407B">
        <w:t xml:space="preserve"> </w:t>
      </w:r>
      <w:r w:rsidR="00E37138">
        <w:t>показаний</w:t>
      </w:r>
      <w:r w:rsidR="00E37138" w:rsidRPr="000F407B">
        <w:t xml:space="preserve">, </w:t>
      </w:r>
      <w:r w:rsidR="00E37138">
        <w:t>подавшие</w:t>
      </w:r>
      <w:r w:rsidR="00E37138" w:rsidRPr="000F407B">
        <w:t xml:space="preserve"> </w:t>
      </w:r>
      <w:r w:rsidR="00E37138">
        <w:t>апелляцию</w:t>
      </w:r>
      <w:r w:rsidR="00E37138" w:rsidRPr="000F407B">
        <w:t xml:space="preserve"> </w:t>
      </w:r>
      <w:r w:rsidR="00E37138">
        <w:t>лица</w:t>
      </w:r>
      <w:r w:rsidR="00E37138" w:rsidRPr="000F407B">
        <w:t xml:space="preserve"> </w:t>
      </w:r>
      <w:r w:rsidR="00E37138">
        <w:t>ссылались</w:t>
      </w:r>
      <w:r w:rsidR="00E37138" w:rsidRPr="000F407B">
        <w:t xml:space="preserve"> </w:t>
      </w:r>
      <w:r w:rsidR="00E37138">
        <w:t>на</w:t>
      </w:r>
      <w:r w:rsidR="00E37138" w:rsidRPr="000F407B">
        <w:t xml:space="preserve"> </w:t>
      </w:r>
      <w:r w:rsidR="00E37138">
        <w:t>надпись</w:t>
      </w:r>
      <w:r w:rsidR="00E37138" w:rsidRPr="000F407B">
        <w:t xml:space="preserve"> "</w:t>
      </w:r>
      <w:r w:rsidR="00E37138">
        <w:t>Сохраняем</w:t>
      </w:r>
      <w:r w:rsidR="00E37138" w:rsidRPr="000F407B">
        <w:t xml:space="preserve"> </w:t>
      </w:r>
      <w:r w:rsidR="00E37138">
        <w:t>за</w:t>
      </w:r>
      <w:r w:rsidR="00E37138" w:rsidRPr="000F407B">
        <w:t xml:space="preserve"> </w:t>
      </w:r>
      <w:r w:rsidR="00E37138">
        <w:t>с</w:t>
      </w:r>
      <w:r w:rsidR="00E37138">
        <w:t>о</w:t>
      </w:r>
      <w:r w:rsidR="00E37138">
        <w:t>бой</w:t>
      </w:r>
      <w:r w:rsidR="00E37138" w:rsidRPr="000F407B">
        <w:t xml:space="preserve"> </w:t>
      </w:r>
      <w:r w:rsidR="00E37138">
        <w:t>право</w:t>
      </w:r>
      <w:r w:rsidR="00E37138" w:rsidRPr="000F407B">
        <w:t xml:space="preserve"> </w:t>
      </w:r>
      <w:r w:rsidR="00E37138">
        <w:t>отказать</w:t>
      </w:r>
      <w:r w:rsidR="00E37138" w:rsidRPr="000F407B">
        <w:t xml:space="preserve"> </w:t>
      </w:r>
      <w:r w:rsidR="00E37138">
        <w:t>во</w:t>
      </w:r>
      <w:r w:rsidR="00E37138" w:rsidRPr="000F407B">
        <w:t xml:space="preserve"> </w:t>
      </w:r>
      <w:r w:rsidR="00E37138">
        <w:t>входе</w:t>
      </w:r>
      <w:r w:rsidR="00E37138" w:rsidRPr="000F407B">
        <w:t xml:space="preserve">", </w:t>
      </w:r>
      <w:r w:rsidR="00E37138">
        <w:t>на</w:t>
      </w:r>
      <w:r w:rsidR="00E37138" w:rsidRPr="000F407B">
        <w:t xml:space="preserve"> </w:t>
      </w:r>
      <w:r w:rsidR="00E37138">
        <w:t>основании</w:t>
      </w:r>
      <w:r w:rsidR="00E37138" w:rsidRPr="000F407B">
        <w:t xml:space="preserve"> </w:t>
      </w:r>
      <w:r w:rsidR="00E37138">
        <w:t>чего</w:t>
      </w:r>
      <w:r w:rsidR="00E37138" w:rsidRPr="000F407B">
        <w:t xml:space="preserve"> </w:t>
      </w:r>
      <w:r w:rsidR="00E37138">
        <w:t>У</w:t>
      </w:r>
      <w:r w:rsidR="00E37138" w:rsidRPr="000F407B">
        <w:t xml:space="preserve">. </w:t>
      </w:r>
      <w:r w:rsidR="00E37138">
        <w:t>и его водителю и было отк</w:t>
      </w:r>
      <w:r w:rsidR="00E37138">
        <w:t>а</w:t>
      </w:r>
      <w:r w:rsidR="00E37138">
        <w:t xml:space="preserve">зано в возможности войти в упомянутые места общественного пользования. </w:t>
      </w:r>
    </w:p>
    <w:p w:rsidR="00E37138" w:rsidRPr="00CB3F2A" w:rsidRDefault="001233FF" w:rsidP="006C4F9D">
      <w:pPr>
        <w:pStyle w:val="SingleTxtGR"/>
      </w:pPr>
      <w:r w:rsidRPr="001233FF">
        <w:lastRenderedPageBreak/>
        <w:t>181.</w:t>
      </w:r>
      <w:r w:rsidRPr="001233FF">
        <w:tab/>
      </w:r>
      <w:r w:rsidR="00E37138">
        <w:t>Суд постановил, что подобная надпись не обязательно свидетельствует о том, что право на вход ограничено по причинам расового характера, однако с</w:t>
      </w:r>
      <w:r w:rsidR="00E37138">
        <w:t>у</w:t>
      </w:r>
      <w:r w:rsidR="00E37138">
        <w:t>дья пришел к выводу о том, что подобный вывод может быть сделан на основ</w:t>
      </w:r>
      <w:r w:rsidR="00E37138">
        <w:t>а</w:t>
      </w:r>
      <w:r w:rsidR="00E37138">
        <w:t>нии некоторых фактов. Суд постановил далее, что из свидетельских показаний и обстоятельств дела ясно, что обвиняемый № 2 и</w:t>
      </w:r>
      <w:r w:rsidR="003F3C7C">
        <w:t>,</w:t>
      </w:r>
      <w:r w:rsidR="00E37138">
        <w:t xml:space="preserve"> следовательно</w:t>
      </w:r>
      <w:r w:rsidR="003F3C7C">
        <w:t>, обвиня</w:t>
      </w:r>
      <w:r w:rsidR="003F3C7C">
        <w:t>е</w:t>
      </w:r>
      <w:r w:rsidR="003F3C7C">
        <w:t>мый </w:t>
      </w:r>
      <w:r w:rsidR="00E37138">
        <w:t>№ 1 в некоторых действиях, имевших место ранее, руководствовались р</w:t>
      </w:r>
      <w:r w:rsidR="00E37138">
        <w:t>а</w:t>
      </w:r>
      <w:r w:rsidR="00E37138">
        <w:t xml:space="preserve">совыми мотивами: это подтверждается показаниями о том, что, когда У. спросил обвиняемого № 2, почему он не может войти, обвиняемый № 2 вывел его на улицу и показал ему объявление, согласно которому в праве на вход может быть отказано. </w:t>
      </w:r>
    </w:p>
    <w:p w:rsidR="00E37138" w:rsidRPr="00CB3F2A" w:rsidRDefault="001233FF" w:rsidP="006C4F9D">
      <w:pPr>
        <w:pStyle w:val="SingleTxtGR"/>
      </w:pPr>
      <w:r w:rsidRPr="001233FF">
        <w:t>182.</w:t>
      </w:r>
      <w:r w:rsidRPr="001233FF">
        <w:tab/>
      </w:r>
      <w:r w:rsidR="00E37138">
        <w:t>Суд постановил, что все эти обстоятельства необходимо рассматривать в совокупност</w:t>
      </w:r>
      <w:r w:rsidR="00C432E5">
        <w:t xml:space="preserve">и: согласно положениям статьи 3 </w:t>
      </w:r>
      <w:r w:rsidR="00E37138">
        <w:t>а) Закона о запрещении расовой дискриминации № 3 от 1979 года то или иное лицо считается виновным в с</w:t>
      </w:r>
      <w:r w:rsidR="00E37138">
        <w:t>о</w:t>
      </w:r>
      <w:r w:rsidR="00E37138">
        <w:t>вершении правонарушения, если оно "тем или иным образом указывает или с</w:t>
      </w:r>
      <w:r w:rsidR="00E37138">
        <w:t>о</w:t>
      </w:r>
      <w:r w:rsidR="00E37138">
        <w:t xml:space="preserve">общает", что определенные места общественного пользования запрещены для входа или ограничены для определенной расовой группы. </w:t>
      </w:r>
    </w:p>
    <w:p w:rsidR="00E37138" w:rsidRPr="00CB3F2A" w:rsidRDefault="001233FF" w:rsidP="006C4F9D">
      <w:pPr>
        <w:pStyle w:val="SingleTxtGR"/>
      </w:pPr>
      <w:r w:rsidRPr="001233FF">
        <w:t>183.</w:t>
      </w:r>
      <w:r w:rsidRPr="001233FF">
        <w:tab/>
      </w:r>
      <w:r w:rsidR="00E37138">
        <w:t>Из изложения вышеупомянутых дел и применимых разделов Закона о з</w:t>
      </w:r>
      <w:r w:rsidR="00E37138">
        <w:t>а</w:t>
      </w:r>
      <w:r w:rsidR="00E37138">
        <w:t xml:space="preserve">прещении расовой дискриминации можно сделать вывод </w:t>
      </w:r>
      <w:r w:rsidR="001636A1">
        <w:t xml:space="preserve">о </w:t>
      </w:r>
      <w:r w:rsidR="00E37138">
        <w:t>том, что Намибия осуществляет указанные положения в максимально возможной степени и в настоящее время занимается подготовкой необходимых поправок к данному З</w:t>
      </w:r>
      <w:r w:rsidR="00E37138">
        <w:t>а</w:t>
      </w:r>
      <w:r w:rsidR="00E37138">
        <w:t xml:space="preserve">кону. </w:t>
      </w:r>
    </w:p>
    <w:p w:rsidR="00E37138" w:rsidRPr="00BB765E" w:rsidRDefault="00E37138" w:rsidP="00BB765E">
      <w:pPr>
        <w:pStyle w:val="H1GR"/>
      </w:pPr>
      <w:r w:rsidRPr="00CB3F2A">
        <w:tab/>
      </w:r>
      <w:r w:rsidRPr="00BB765E">
        <w:tab/>
        <w:t>Статья 5</w:t>
      </w:r>
    </w:p>
    <w:p w:rsidR="00E37138" w:rsidRPr="008D5112" w:rsidRDefault="00E37138" w:rsidP="00BB765E">
      <w:pPr>
        <w:pStyle w:val="H23GR"/>
      </w:pPr>
      <w:r w:rsidRPr="008D5112">
        <w:tab/>
        <w:t>14.</w:t>
      </w:r>
      <w:r w:rsidRPr="008D5112">
        <w:tab/>
      </w:r>
      <w:r>
        <w:t>Право</w:t>
      </w:r>
      <w:r w:rsidRPr="008D5112">
        <w:t xml:space="preserve"> </w:t>
      </w:r>
      <w:r>
        <w:t>на</w:t>
      </w:r>
      <w:r w:rsidRPr="008D5112">
        <w:t xml:space="preserve"> </w:t>
      </w:r>
      <w:r>
        <w:t>равенство</w:t>
      </w:r>
      <w:r w:rsidRPr="008D5112">
        <w:t xml:space="preserve"> </w:t>
      </w:r>
      <w:r>
        <w:t>перед</w:t>
      </w:r>
      <w:r w:rsidRPr="008D5112">
        <w:t xml:space="preserve"> </w:t>
      </w:r>
      <w:r>
        <w:t>судом</w:t>
      </w:r>
      <w:r w:rsidRPr="008D5112">
        <w:t xml:space="preserve"> </w:t>
      </w:r>
      <w:r>
        <w:t>и</w:t>
      </w:r>
      <w:r w:rsidRPr="008D5112">
        <w:t xml:space="preserve"> </w:t>
      </w:r>
      <w:r>
        <w:t>всеми</w:t>
      </w:r>
      <w:r w:rsidRPr="008D5112">
        <w:t xml:space="preserve"> </w:t>
      </w:r>
      <w:r>
        <w:t>другими</w:t>
      </w:r>
      <w:r w:rsidRPr="008D5112">
        <w:t xml:space="preserve"> </w:t>
      </w:r>
      <w:r>
        <w:t>органами</w:t>
      </w:r>
      <w:r w:rsidRPr="008D5112">
        <w:t xml:space="preserve">, </w:t>
      </w:r>
      <w:r>
        <w:t>отправляющими</w:t>
      </w:r>
      <w:r w:rsidRPr="008D5112">
        <w:t xml:space="preserve"> </w:t>
      </w:r>
      <w:r>
        <w:t>правосудие</w:t>
      </w:r>
    </w:p>
    <w:p w:rsidR="00E37138" w:rsidRPr="008D5112" w:rsidRDefault="008D13EA" w:rsidP="008D13EA">
      <w:pPr>
        <w:pStyle w:val="SingleTxtGR"/>
      </w:pPr>
      <w:r>
        <w:t>184.</w:t>
      </w:r>
      <w:r>
        <w:tab/>
      </w:r>
      <w:r w:rsidR="00E37138">
        <w:t>Судебные</w:t>
      </w:r>
      <w:r w:rsidR="00E37138" w:rsidRPr="00CB3F2A">
        <w:t xml:space="preserve"> </w:t>
      </w:r>
      <w:r w:rsidR="00E37138">
        <w:t>издержки</w:t>
      </w:r>
      <w:r w:rsidR="00E37138" w:rsidRPr="00CB3F2A">
        <w:t xml:space="preserve">, </w:t>
      </w:r>
      <w:r w:rsidR="00E37138">
        <w:t>особенно</w:t>
      </w:r>
      <w:r w:rsidR="00E37138" w:rsidRPr="00CB3F2A">
        <w:t xml:space="preserve"> </w:t>
      </w:r>
      <w:r w:rsidR="00E37138">
        <w:t>в</w:t>
      </w:r>
      <w:r w:rsidR="00E37138" w:rsidRPr="00CB3F2A">
        <w:t xml:space="preserve"> </w:t>
      </w:r>
      <w:r w:rsidR="00E37138">
        <w:t>связи</w:t>
      </w:r>
      <w:r w:rsidR="00E37138" w:rsidRPr="00CB3F2A">
        <w:t xml:space="preserve"> </w:t>
      </w:r>
      <w:r w:rsidR="00E37138">
        <w:t>с</w:t>
      </w:r>
      <w:r w:rsidR="00E37138" w:rsidRPr="00CB3F2A">
        <w:t xml:space="preserve"> </w:t>
      </w:r>
      <w:r w:rsidR="00E37138">
        <w:t>исками</w:t>
      </w:r>
      <w:r w:rsidR="00E37138" w:rsidRPr="00CB3F2A">
        <w:t xml:space="preserve"> </w:t>
      </w:r>
      <w:r w:rsidR="00E37138">
        <w:t>по</w:t>
      </w:r>
      <w:r w:rsidR="00E37138" w:rsidRPr="00CB3F2A">
        <w:t xml:space="preserve"> </w:t>
      </w:r>
      <w:r w:rsidR="00E37138">
        <w:t>гражданским</w:t>
      </w:r>
      <w:r w:rsidR="00E37138" w:rsidRPr="00CB3F2A">
        <w:t xml:space="preserve"> </w:t>
      </w:r>
      <w:r w:rsidR="00E37138">
        <w:t>делам</w:t>
      </w:r>
      <w:r w:rsidR="00E37138" w:rsidRPr="00CB3F2A">
        <w:t xml:space="preserve">, </w:t>
      </w:r>
      <w:r w:rsidR="00E37138">
        <w:t>являются</w:t>
      </w:r>
      <w:r w:rsidR="00E37138" w:rsidRPr="00CB3F2A">
        <w:t xml:space="preserve"> </w:t>
      </w:r>
      <w:r w:rsidR="00E37138">
        <w:t>относительно</w:t>
      </w:r>
      <w:r w:rsidR="00E37138" w:rsidRPr="00CB3F2A">
        <w:t xml:space="preserve"> </w:t>
      </w:r>
      <w:r w:rsidR="00E37138">
        <w:t>высокими</w:t>
      </w:r>
      <w:r w:rsidR="00E37138" w:rsidRPr="00CB3F2A">
        <w:t>.</w:t>
      </w:r>
      <w:r w:rsidR="00E37138">
        <w:t xml:space="preserve"> Для</w:t>
      </w:r>
      <w:r w:rsidR="00E37138" w:rsidRPr="00CB3F2A">
        <w:t xml:space="preserve"> </w:t>
      </w:r>
      <w:r w:rsidR="00E37138">
        <w:t>того чтобы</w:t>
      </w:r>
      <w:r w:rsidR="00E37138" w:rsidRPr="00CB3F2A">
        <w:t xml:space="preserve"> </w:t>
      </w:r>
      <w:r w:rsidR="00E37138">
        <w:t>успешно</w:t>
      </w:r>
      <w:r w:rsidR="00E37138" w:rsidRPr="00CB3F2A">
        <w:t xml:space="preserve"> </w:t>
      </w:r>
      <w:r w:rsidR="00E37138">
        <w:t>участвовать</w:t>
      </w:r>
      <w:r w:rsidR="00E37138" w:rsidRPr="00CB3F2A">
        <w:t xml:space="preserve"> </w:t>
      </w:r>
      <w:r w:rsidR="00E37138">
        <w:t>в</w:t>
      </w:r>
      <w:r w:rsidR="00E37138" w:rsidRPr="00CB3F2A">
        <w:t xml:space="preserve"> </w:t>
      </w:r>
      <w:r w:rsidR="00E37138">
        <w:t>ра</w:t>
      </w:r>
      <w:r w:rsidR="00E37138">
        <w:t>з</w:t>
      </w:r>
      <w:r w:rsidR="00E37138">
        <w:t>бирательстве</w:t>
      </w:r>
      <w:r w:rsidR="00E37138" w:rsidRPr="00CB3F2A">
        <w:t xml:space="preserve"> </w:t>
      </w:r>
      <w:r w:rsidR="00E37138">
        <w:t>по</w:t>
      </w:r>
      <w:r w:rsidR="00E37138" w:rsidRPr="00CB3F2A">
        <w:t xml:space="preserve"> </w:t>
      </w:r>
      <w:r w:rsidR="00E37138">
        <w:t>гражданскому иску, необходимо иметь частного практикующ</w:t>
      </w:r>
      <w:r w:rsidR="00E37138">
        <w:t>е</w:t>
      </w:r>
      <w:r w:rsidR="00E37138">
        <w:t>го адвоката, что обходится довольно дорого. В уголовных делах истец пре</w:t>
      </w:r>
      <w:r w:rsidR="00E37138">
        <w:t>д</w:t>
      </w:r>
      <w:r w:rsidR="00E37138">
        <w:t>ставлен государственным обвинителем, услуги которого оплачивает госуда</w:t>
      </w:r>
      <w:r w:rsidR="00E37138">
        <w:t>р</w:t>
      </w:r>
      <w:r w:rsidR="00E37138">
        <w:t>ство, а обвиняемый всегда представлен частным адвокатом по своему выбору. Если</w:t>
      </w:r>
      <w:r w:rsidR="00E37138" w:rsidRPr="00CB3F2A">
        <w:t xml:space="preserve"> </w:t>
      </w:r>
      <w:r w:rsidR="00E37138">
        <w:t>обвиняемый</w:t>
      </w:r>
      <w:r w:rsidR="00E37138" w:rsidRPr="00CB3F2A">
        <w:t xml:space="preserve"> </w:t>
      </w:r>
      <w:r w:rsidR="00E37138">
        <w:t>не</w:t>
      </w:r>
      <w:r w:rsidR="00E37138" w:rsidRPr="00CB3F2A">
        <w:t xml:space="preserve"> </w:t>
      </w:r>
      <w:r w:rsidR="00E37138">
        <w:t>может</w:t>
      </w:r>
      <w:r w:rsidR="00E37138" w:rsidRPr="00CB3F2A">
        <w:t xml:space="preserve"> </w:t>
      </w:r>
      <w:r w:rsidR="00E37138">
        <w:t xml:space="preserve">оплатить услуги частного практикующего адвоката по своему выбору, он или она могут обратиться к государству за юридической помощью, как это предусмотрено в статье 95 Конституции Намибии и в Законе о юридической помощи № 29 от 1990 года с внесенными в него поправками. </w:t>
      </w:r>
    </w:p>
    <w:p w:rsidR="00E37138" w:rsidRPr="004565DB" w:rsidRDefault="008D13EA" w:rsidP="008D13EA">
      <w:pPr>
        <w:pStyle w:val="SingleTxtGR"/>
        <w:rPr>
          <w:bCs/>
        </w:rPr>
      </w:pPr>
      <w:r>
        <w:t>185.</w:t>
      </w:r>
      <w:r>
        <w:tab/>
      </w:r>
      <w:r w:rsidR="00E37138">
        <w:t>Статья 12 Конституции Намибии содержит положения о справедливом судебном разбирательстве. Согласно</w:t>
      </w:r>
      <w:r w:rsidR="00E37138" w:rsidRPr="00CB3F2A">
        <w:t xml:space="preserve"> </w:t>
      </w:r>
      <w:r w:rsidR="001636A1">
        <w:t xml:space="preserve">пункту 1 </w:t>
      </w:r>
      <w:r w:rsidR="00E37138">
        <w:rPr>
          <w:lang w:val="en-US"/>
        </w:rPr>
        <w:t>d</w:t>
      </w:r>
      <w:r w:rsidR="00E37138" w:rsidRPr="00CB3F2A">
        <w:t xml:space="preserve">) </w:t>
      </w:r>
      <w:r w:rsidR="00E37138">
        <w:t>статьи 12 любые лица, кот</w:t>
      </w:r>
      <w:r w:rsidR="00E37138">
        <w:t>о</w:t>
      </w:r>
      <w:r w:rsidR="00E37138">
        <w:t>рым было предъявлено обвинение, не могут считаться виновными до тех пор, пока их вина не будет доказана в предусмо</w:t>
      </w:r>
      <w:r w:rsidR="00F062F4">
        <w:t>тренном законом порядке. Пр</w:t>
      </w:r>
      <w:r w:rsidR="00F062F4">
        <w:t>и</w:t>
      </w:r>
      <w:r w:rsidR="00F062F4">
        <w:t>чем </w:t>
      </w:r>
      <w:r w:rsidR="00E37138">
        <w:t>таким лицам должна быть предоставлена возможность вызывать свидет</w:t>
      </w:r>
      <w:r w:rsidR="00E37138">
        <w:t>е</w:t>
      </w:r>
      <w:r w:rsidR="00E37138">
        <w:t>лей в свою защиту, а также провести очную ставку со свидетелями, вызванн</w:t>
      </w:r>
      <w:r w:rsidR="00E37138">
        <w:t>ы</w:t>
      </w:r>
      <w:r w:rsidR="00E37138">
        <w:t>ми свидетельствовать против этих лиц. В ходе разбирательства уголовных дел предоставляются услуги переводчиков, с тем чтобы стороны в судебном пр</w:t>
      </w:r>
      <w:r w:rsidR="00E37138">
        <w:t>о</w:t>
      </w:r>
      <w:r w:rsidR="00E37138">
        <w:t>цессе, будь то обвиняемые или свидетели, могли иметь возможность участв</w:t>
      </w:r>
      <w:r w:rsidR="00E37138">
        <w:t>о</w:t>
      </w:r>
      <w:r w:rsidR="00E37138">
        <w:t xml:space="preserve">вать в разбирательстве и следить за ним. </w:t>
      </w:r>
    </w:p>
    <w:p w:rsidR="00E37138" w:rsidRPr="000B59F1" w:rsidRDefault="008D13EA" w:rsidP="008D13EA">
      <w:pPr>
        <w:pStyle w:val="SingleTxtGR"/>
      </w:pPr>
      <w:r>
        <w:t>186.</w:t>
      </w:r>
      <w:r>
        <w:tab/>
      </w:r>
      <w:r w:rsidR="00E37138">
        <w:t>В</w:t>
      </w:r>
      <w:r w:rsidR="00E37138" w:rsidRPr="000B59F1">
        <w:t xml:space="preserve"> </w:t>
      </w:r>
      <w:r w:rsidR="00E37138">
        <w:t>Намибии обеспечивается</w:t>
      </w:r>
      <w:r w:rsidR="00E37138" w:rsidRPr="000B59F1">
        <w:t xml:space="preserve"> </w:t>
      </w:r>
      <w:r w:rsidR="00E37138">
        <w:t>независимость</w:t>
      </w:r>
      <w:r w:rsidR="00E37138" w:rsidRPr="000B59F1">
        <w:t xml:space="preserve"> </w:t>
      </w:r>
      <w:r w:rsidR="00E37138">
        <w:t>судебной</w:t>
      </w:r>
      <w:r w:rsidR="00E37138" w:rsidRPr="000B59F1">
        <w:t xml:space="preserve"> </w:t>
      </w:r>
      <w:r w:rsidR="00E37138">
        <w:t>власти</w:t>
      </w:r>
      <w:r w:rsidR="00E37138" w:rsidRPr="000B59F1">
        <w:t xml:space="preserve">, </w:t>
      </w:r>
      <w:r w:rsidR="00E37138">
        <w:t>и</w:t>
      </w:r>
      <w:r w:rsidR="00E37138" w:rsidRPr="000B59F1">
        <w:t xml:space="preserve"> </w:t>
      </w:r>
      <w:r w:rsidR="00E37138">
        <w:t>все</w:t>
      </w:r>
      <w:r w:rsidR="00E37138" w:rsidRPr="000B59F1">
        <w:t xml:space="preserve"> </w:t>
      </w:r>
      <w:r w:rsidR="00E37138">
        <w:t>лица</w:t>
      </w:r>
      <w:r w:rsidR="00E37138" w:rsidRPr="000B59F1">
        <w:t xml:space="preserve">, </w:t>
      </w:r>
      <w:r w:rsidR="00E37138">
        <w:t>как</w:t>
      </w:r>
      <w:r w:rsidR="00E37138" w:rsidRPr="000B59F1">
        <w:t xml:space="preserve"> </w:t>
      </w:r>
      <w:r w:rsidR="00E37138">
        <w:t>правило</w:t>
      </w:r>
      <w:r w:rsidR="00E37138" w:rsidRPr="000B59F1">
        <w:t xml:space="preserve">, </w:t>
      </w:r>
      <w:r w:rsidR="00E37138">
        <w:t>имеют</w:t>
      </w:r>
      <w:r w:rsidR="00E37138" w:rsidRPr="000B59F1">
        <w:t xml:space="preserve"> </w:t>
      </w:r>
      <w:r w:rsidR="00E37138">
        <w:t>равные</w:t>
      </w:r>
      <w:r w:rsidR="00E37138" w:rsidRPr="000B59F1">
        <w:t xml:space="preserve"> </w:t>
      </w:r>
      <w:r w:rsidR="00E37138">
        <w:t>возможности</w:t>
      </w:r>
      <w:r w:rsidR="00E37138" w:rsidRPr="000B59F1">
        <w:t xml:space="preserve"> </w:t>
      </w:r>
      <w:r w:rsidR="00E37138">
        <w:t>в</w:t>
      </w:r>
      <w:r w:rsidR="00E37138" w:rsidRPr="000B59F1">
        <w:t xml:space="preserve"> </w:t>
      </w:r>
      <w:r w:rsidR="00E37138">
        <w:t>суде</w:t>
      </w:r>
      <w:r w:rsidR="00E37138" w:rsidRPr="000B59F1">
        <w:t xml:space="preserve"> </w:t>
      </w:r>
      <w:r w:rsidR="00E37138">
        <w:t>с</w:t>
      </w:r>
      <w:r w:rsidR="00E37138" w:rsidRPr="000B59F1">
        <w:t xml:space="preserve"> </w:t>
      </w:r>
      <w:r w:rsidR="00E37138">
        <w:t>точки</w:t>
      </w:r>
      <w:r w:rsidR="00E37138" w:rsidRPr="000B59F1">
        <w:t xml:space="preserve"> </w:t>
      </w:r>
      <w:r w:rsidR="00E37138">
        <w:t>зрения</w:t>
      </w:r>
      <w:r w:rsidR="00E37138" w:rsidRPr="000B59F1">
        <w:t xml:space="preserve"> </w:t>
      </w:r>
      <w:r w:rsidR="00E37138">
        <w:t>права</w:t>
      </w:r>
      <w:r w:rsidR="00E37138" w:rsidRPr="000B59F1">
        <w:t xml:space="preserve"> </w:t>
      </w:r>
      <w:r w:rsidR="00E37138">
        <w:t>на</w:t>
      </w:r>
      <w:r w:rsidR="00E37138" w:rsidRPr="000B59F1">
        <w:t xml:space="preserve"> </w:t>
      </w:r>
      <w:r w:rsidR="00E37138">
        <w:t>спр</w:t>
      </w:r>
      <w:r w:rsidR="00E37138">
        <w:t>а</w:t>
      </w:r>
      <w:r w:rsidR="00E37138">
        <w:t>ведливое</w:t>
      </w:r>
      <w:r w:rsidR="00E37138" w:rsidRPr="000B59F1">
        <w:t xml:space="preserve"> </w:t>
      </w:r>
      <w:r w:rsidR="00E37138">
        <w:t>разбирательство</w:t>
      </w:r>
      <w:r w:rsidR="00E37138" w:rsidRPr="000B59F1">
        <w:t xml:space="preserve">. </w:t>
      </w:r>
    </w:p>
    <w:p w:rsidR="00E37138" w:rsidRPr="008D13EA" w:rsidRDefault="008D13EA" w:rsidP="008D13EA">
      <w:pPr>
        <w:pStyle w:val="SingleTxtGR"/>
      </w:pPr>
      <w:r>
        <w:t>187.</w:t>
      </w:r>
      <w:r>
        <w:tab/>
      </w:r>
      <w:r w:rsidR="00E37138">
        <w:t>Статья</w:t>
      </w:r>
      <w:r w:rsidR="00E37138" w:rsidRPr="008D13EA">
        <w:t xml:space="preserve"> 18 </w:t>
      </w:r>
      <w:r w:rsidR="00E37138">
        <w:t>Конституции</w:t>
      </w:r>
      <w:r w:rsidR="00E37138" w:rsidRPr="008D13EA">
        <w:t xml:space="preserve"> </w:t>
      </w:r>
      <w:r w:rsidR="00E37138">
        <w:t>Намибии</w:t>
      </w:r>
      <w:r w:rsidR="00E37138" w:rsidRPr="008D13EA">
        <w:t xml:space="preserve"> </w:t>
      </w:r>
      <w:r w:rsidR="00E37138">
        <w:t>гласит</w:t>
      </w:r>
      <w:r w:rsidR="00E37138" w:rsidRPr="008D13EA">
        <w:t xml:space="preserve">: </w:t>
      </w:r>
    </w:p>
    <w:p w:rsidR="00E37138" w:rsidRPr="000B59F1" w:rsidRDefault="00E37138" w:rsidP="008D13EA">
      <w:pPr>
        <w:pStyle w:val="SingleTxtGR"/>
        <w:ind w:left="1701" w:firstLine="567"/>
      </w:pPr>
      <w:r w:rsidRPr="000B59F1">
        <w:lastRenderedPageBreak/>
        <w:t>"</w:t>
      </w:r>
      <w:r>
        <w:t>Административные</w:t>
      </w:r>
      <w:r w:rsidRPr="000B59F1">
        <w:t xml:space="preserve"> </w:t>
      </w:r>
      <w:r>
        <w:t>учреждения</w:t>
      </w:r>
      <w:r w:rsidRPr="000B59F1">
        <w:t xml:space="preserve"> </w:t>
      </w:r>
      <w:r>
        <w:t>и их</w:t>
      </w:r>
      <w:r w:rsidRPr="000B59F1">
        <w:t xml:space="preserve"> </w:t>
      </w:r>
      <w:r>
        <w:t>служащие</w:t>
      </w:r>
      <w:r w:rsidRPr="000B59F1">
        <w:t xml:space="preserve"> </w:t>
      </w:r>
      <w:r>
        <w:t>должны</w:t>
      </w:r>
      <w:r w:rsidRPr="000B59F1">
        <w:t xml:space="preserve"> </w:t>
      </w:r>
      <w:r>
        <w:t>выпо</w:t>
      </w:r>
      <w:r>
        <w:t>л</w:t>
      </w:r>
      <w:r>
        <w:t>нять</w:t>
      </w:r>
      <w:r w:rsidRPr="000B59F1">
        <w:t xml:space="preserve"> </w:t>
      </w:r>
      <w:r>
        <w:t>свои</w:t>
      </w:r>
      <w:r w:rsidRPr="000B59F1">
        <w:t xml:space="preserve"> </w:t>
      </w:r>
      <w:r>
        <w:t>обязанности</w:t>
      </w:r>
      <w:r w:rsidRPr="000B59F1">
        <w:t xml:space="preserve"> </w:t>
      </w:r>
      <w:r>
        <w:t>честно</w:t>
      </w:r>
      <w:r w:rsidRPr="000B59F1">
        <w:t xml:space="preserve"> </w:t>
      </w:r>
      <w:r>
        <w:t>и</w:t>
      </w:r>
      <w:r w:rsidRPr="000B59F1">
        <w:t xml:space="preserve"> </w:t>
      </w:r>
      <w:r>
        <w:t>рассудительно</w:t>
      </w:r>
      <w:r w:rsidRPr="000B59F1">
        <w:t xml:space="preserve">, </w:t>
      </w:r>
      <w:r>
        <w:t>согласно</w:t>
      </w:r>
      <w:r w:rsidRPr="000B59F1">
        <w:t xml:space="preserve"> </w:t>
      </w:r>
      <w:r>
        <w:t>требованиям</w:t>
      </w:r>
      <w:r w:rsidRPr="000B59F1">
        <w:t xml:space="preserve">, </w:t>
      </w:r>
      <w:r>
        <w:t>установленным</w:t>
      </w:r>
      <w:r w:rsidRPr="000B59F1">
        <w:t xml:space="preserve"> </w:t>
      </w:r>
      <w:r>
        <w:t>для</w:t>
      </w:r>
      <w:r w:rsidRPr="000B59F1">
        <w:t xml:space="preserve"> </w:t>
      </w:r>
      <w:r>
        <w:t>таких</w:t>
      </w:r>
      <w:r w:rsidRPr="000B59F1">
        <w:t xml:space="preserve"> </w:t>
      </w:r>
      <w:r>
        <w:t>учреждений</w:t>
      </w:r>
      <w:r w:rsidRPr="000B59F1">
        <w:t xml:space="preserve"> </w:t>
      </w:r>
      <w:r>
        <w:t>и</w:t>
      </w:r>
      <w:r w:rsidRPr="000B59F1">
        <w:t xml:space="preserve"> </w:t>
      </w:r>
      <w:r>
        <w:t>служащих</w:t>
      </w:r>
      <w:r w:rsidRPr="000B59F1">
        <w:t xml:space="preserve"> </w:t>
      </w:r>
      <w:r>
        <w:t>нормами</w:t>
      </w:r>
      <w:r w:rsidRPr="000B59F1">
        <w:t xml:space="preserve"> </w:t>
      </w:r>
      <w:r>
        <w:t>обычного</w:t>
      </w:r>
      <w:r w:rsidRPr="000B59F1">
        <w:t xml:space="preserve"> </w:t>
      </w:r>
      <w:r>
        <w:t>права</w:t>
      </w:r>
      <w:r w:rsidRPr="000B59F1">
        <w:t xml:space="preserve"> </w:t>
      </w:r>
      <w:r>
        <w:t>и</w:t>
      </w:r>
      <w:r w:rsidRPr="000B59F1">
        <w:t xml:space="preserve"> </w:t>
      </w:r>
      <w:r>
        <w:t>действующего</w:t>
      </w:r>
      <w:r w:rsidRPr="000B59F1">
        <w:t xml:space="preserve"> </w:t>
      </w:r>
      <w:r>
        <w:t>законодательства</w:t>
      </w:r>
      <w:r w:rsidRPr="000B59F1">
        <w:t xml:space="preserve">; </w:t>
      </w:r>
      <w:r>
        <w:t>лица</w:t>
      </w:r>
      <w:r w:rsidRPr="000B59F1">
        <w:t xml:space="preserve">, </w:t>
      </w:r>
      <w:r>
        <w:t>не</w:t>
      </w:r>
      <w:r w:rsidRPr="000B59F1">
        <w:t xml:space="preserve"> </w:t>
      </w:r>
      <w:r>
        <w:t>согласные</w:t>
      </w:r>
      <w:r w:rsidRPr="000B59F1">
        <w:t xml:space="preserve"> </w:t>
      </w:r>
      <w:r>
        <w:t>с</w:t>
      </w:r>
      <w:r w:rsidRPr="000B59F1">
        <w:t xml:space="preserve"> </w:t>
      </w:r>
      <w:r>
        <w:t>действи</w:t>
      </w:r>
      <w:r>
        <w:t>я</w:t>
      </w:r>
      <w:r>
        <w:t>ми</w:t>
      </w:r>
      <w:r w:rsidRPr="000B59F1">
        <w:t xml:space="preserve"> </w:t>
      </w:r>
      <w:r>
        <w:t>таких</w:t>
      </w:r>
      <w:r w:rsidRPr="000B59F1">
        <w:t xml:space="preserve"> </w:t>
      </w:r>
      <w:r>
        <w:t>учреждений</w:t>
      </w:r>
      <w:r w:rsidRPr="000B59F1">
        <w:t xml:space="preserve"> </w:t>
      </w:r>
      <w:r>
        <w:t>и</w:t>
      </w:r>
      <w:r w:rsidRPr="000B59F1">
        <w:t xml:space="preserve"> </w:t>
      </w:r>
      <w:r>
        <w:t>служащих</w:t>
      </w:r>
      <w:r w:rsidRPr="000B59F1">
        <w:t xml:space="preserve"> </w:t>
      </w:r>
      <w:r>
        <w:t>или с</w:t>
      </w:r>
      <w:r w:rsidRPr="000B59F1">
        <w:t xml:space="preserve"> </w:t>
      </w:r>
      <w:r>
        <w:t>вынесенными</w:t>
      </w:r>
      <w:r w:rsidRPr="000B59F1">
        <w:t xml:space="preserve"> </w:t>
      </w:r>
      <w:r>
        <w:t>ими</w:t>
      </w:r>
      <w:r w:rsidRPr="000B59F1">
        <w:t xml:space="preserve"> </w:t>
      </w:r>
      <w:r>
        <w:t>решениями</w:t>
      </w:r>
      <w:r w:rsidRPr="000B59F1">
        <w:t xml:space="preserve">, </w:t>
      </w:r>
      <w:r>
        <w:t>имеют</w:t>
      </w:r>
      <w:r w:rsidRPr="000B59F1">
        <w:t xml:space="preserve"> </w:t>
      </w:r>
      <w:r>
        <w:t>право</w:t>
      </w:r>
      <w:r w:rsidRPr="000B59F1">
        <w:t xml:space="preserve"> </w:t>
      </w:r>
      <w:r>
        <w:t>обжаловать</w:t>
      </w:r>
      <w:r w:rsidRPr="000B59F1">
        <w:t xml:space="preserve"> </w:t>
      </w:r>
      <w:r>
        <w:t>их</w:t>
      </w:r>
      <w:r w:rsidRPr="000B59F1">
        <w:t xml:space="preserve"> </w:t>
      </w:r>
      <w:r>
        <w:t>в</w:t>
      </w:r>
      <w:r w:rsidRPr="000B59F1">
        <w:t xml:space="preserve"> </w:t>
      </w:r>
      <w:r>
        <w:t>соответствующем</w:t>
      </w:r>
      <w:r w:rsidRPr="000B59F1">
        <w:t xml:space="preserve"> </w:t>
      </w:r>
      <w:r>
        <w:t>судебном</w:t>
      </w:r>
      <w:r w:rsidRPr="000B59F1">
        <w:t xml:space="preserve"> </w:t>
      </w:r>
      <w:r>
        <w:t>заведении</w:t>
      </w:r>
      <w:r w:rsidRPr="000B59F1">
        <w:t xml:space="preserve">". </w:t>
      </w:r>
    </w:p>
    <w:p w:rsidR="00E37138" w:rsidRPr="000B59F1" w:rsidRDefault="008D13EA" w:rsidP="008D13EA">
      <w:pPr>
        <w:pStyle w:val="SingleTxtGR"/>
      </w:pPr>
      <w:r>
        <w:t>188.</w:t>
      </w:r>
      <w:r>
        <w:tab/>
      </w:r>
      <w:r w:rsidR="00E37138">
        <w:t>Данная статья прямо защищает право каждого лица на равенство перед судом и всеми другими органами, отправляющими правосудие.</w:t>
      </w:r>
    </w:p>
    <w:p w:rsidR="00E37138" w:rsidRPr="00A6565F" w:rsidRDefault="00E37138" w:rsidP="00BB765E">
      <w:pPr>
        <w:pStyle w:val="H23GR"/>
      </w:pPr>
      <w:r w:rsidRPr="000B59F1">
        <w:tab/>
      </w:r>
      <w:r w:rsidRPr="00A6565F">
        <w:t>15.</w:t>
      </w:r>
      <w:r w:rsidRPr="00A6565F">
        <w:tab/>
      </w:r>
      <w:r>
        <w:t xml:space="preserve">Право на личную безопасность </w:t>
      </w:r>
      <w:r w:rsidR="008D13EA">
        <w:t>и защиту со стороны государства</w:t>
      </w:r>
      <w:r w:rsidR="008D13EA">
        <w:br/>
      </w:r>
      <w:r>
        <w:t>от насилия или телесных повреждений</w:t>
      </w:r>
      <w:r w:rsidRPr="00A6565F">
        <w:t xml:space="preserve"> </w:t>
      </w:r>
    </w:p>
    <w:p w:rsidR="00E37138" w:rsidRPr="008D5112" w:rsidRDefault="008D13EA" w:rsidP="008D13EA">
      <w:pPr>
        <w:pStyle w:val="SingleTxtGR"/>
      </w:pPr>
      <w:r>
        <w:t>189.</w:t>
      </w:r>
      <w:r>
        <w:tab/>
      </w:r>
      <w:r w:rsidR="00E37138">
        <w:t>Личная свобода гарантируется статьей 7 Конституции Намибии, рассма</w:t>
      </w:r>
      <w:r w:rsidR="00E37138">
        <w:t>т</w:t>
      </w:r>
      <w:r w:rsidR="00E37138">
        <w:t>риваемой в совокупности со статьей 11, которая запрещает безосновательный арест или задержание. В Намибии нет политических заключенных или заде</w:t>
      </w:r>
      <w:r w:rsidR="00E37138">
        <w:t>р</w:t>
      </w:r>
      <w:r w:rsidR="00E37138">
        <w:t xml:space="preserve">живаемых лиц, а правительство и его служащие, как правило, соблюдают этот запрет. </w:t>
      </w:r>
    </w:p>
    <w:p w:rsidR="00E37138" w:rsidRPr="00AC13D7" w:rsidRDefault="008D13EA" w:rsidP="008D13EA">
      <w:pPr>
        <w:pStyle w:val="SingleTxtGR"/>
      </w:pPr>
      <w:r>
        <w:t>190.</w:t>
      </w:r>
      <w:r>
        <w:tab/>
      </w:r>
      <w:r w:rsidR="00E37138">
        <w:t>Статья 8 Конституции Намибии гарантирует уважение человеческого д</w:t>
      </w:r>
      <w:r w:rsidR="00E37138">
        <w:t>о</w:t>
      </w:r>
      <w:r w:rsidR="00E37138">
        <w:t>стоинства и запрещает подвергать кого бы то ни было пыткам. Согласно</w:t>
      </w:r>
      <w:r w:rsidR="00E37138" w:rsidRPr="00AC13D7">
        <w:t xml:space="preserve"> </w:t>
      </w:r>
      <w:r w:rsidR="00E37138">
        <w:t>ст</w:t>
      </w:r>
      <w:r w:rsidR="00E37138">
        <w:t>а</w:t>
      </w:r>
      <w:r w:rsidR="00E37138">
        <w:t>тье</w:t>
      </w:r>
      <w:r w:rsidR="001636A1">
        <w:t> </w:t>
      </w:r>
      <w:r w:rsidR="00E37138" w:rsidRPr="00AC13D7">
        <w:t>7</w:t>
      </w:r>
      <w:r w:rsidR="00E37138">
        <w:t xml:space="preserve"> ни одно лицо не может быть лишено личной свободы, кроме случаев, предусмотренных действующим законодательством. Намибия является учас</w:t>
      </w:r>
      <w:r w:rsidR="00E37138">
        <w:t>т</w:t>
      </w:r>
      <w:r w:rsidR="00E37138">
        <w:t>ницей Конвенции против пыток и других жестоких, бесчеловечных или униж</w:t>
      </w:r>
      <w:r w:rsidR="00E37138">
        <w:t>а</w:t>
      </w:r>
      <w:r w:rsidR="00E37138">
        <w:t>ющих достоинство видов обращения и наказания с 1994 года. Хотя поступали сообщения о том, что некоторые органы государственной власти совершали а</w:t>
      </w:r>
      <w:r w:rsidR="00E37138">
        <w:t>к</w:t>
      </w:r>
      <w:r w:rsidR="00E37138">
        <w:t>ты пыток в отношении подозреваемых, особенно в связи с судебным разбир</w:t>
      </w:r>
      <w:r w:rsidR="00E37138">
        <w:t>а</w:t>
      </w:r>
      <w:r w:rsidR="00E37138">
        <w:t xml:space="preserve">тельством по делу о государственной измене в районе </w:t>
      </w:r>
      <w:proofErr w:type="spellStart"/>
      <w:r w:rsidR="00E37138">
        <w:t>Каприви</w:t>
      </w:r>
      <w:proofErr w:type="spellEnd"/>
      <w:r w:rsidR="00E37138">
        <w:t>, позиция прав</w:t>
      </w:r>
      <w:r w:rsidR="00E37138">
        <w:t>и</w:t>
      </w:r>
      <w:r w:rsidR="00E37138">
        <w:t>тельства заключается в том, что оно не оправдывает пытки. В отношении лиц, причастных к таким действиям, выдвинуты обвинения и возбуждены гражда</w:t>
      </w:r>
      <w:r w:rsidR="00E37138">
        <w:t>н</w:t>
      </w:r>
      <w:r w:rsidR="00E37138">
        <w:t>ские иски, а другие дела находятся в стадии рассмотрения. Наибольшую</w:t>
      </w:r>
      <w:r w:rsidR="00E37138" w:rsidRPr="00AC13D7">
        <w:t xml:space="preserve"> </w:t>
      </w:r>
      <w:r w:rsidR="00E37138">
        <w:t>и</w:t>
      </w:r>
      <w:r w:rsidR="00E37138">
        <w:t>з</w:t>
      </w:r>
      <w:r w:rsidR="00E37138">
        <w:t>вестность</w:t>
      </w:r>
      <w:r w:rsidR="00E37138" w:rsidRPr="00AC13D7">
        <w:t xml:space="preserve"> </w:t>
      </w:r>
      <w:r w:rsidR="00E37138">
        <w:t>в</w:t>
      </w:r>
      <w:r w:rsidR="00E37138" w:rsidRPr="00AC13D7">
        <w:t xml:space="preserve"> </w:t>
      </w:r>
      <w:r w:rsidR="00E37138">
        <w:t>связи</w:t>
      </w:r>
      <w:r w:rsidR="00E37138" w:rsidRPr="00AC13D7">
        <w:t xml:space="preserve"> </w:t>
      </w:r>
      <w:r w:rsidR="00E37138">
        <w:t>с</w:t>
      </w:r>
      <w:r w:rsidR="00E37138" w:rsidRPr="00AC13D7">
        <w:t xml:space="preserve"> </w:t>
      </w:r>
      <w:r w:rsidR="00E37138">
        <w:t>применением</w:t>
      </w:r>
      <w:r w:rsidR="00E37138" w:rsidRPr="00AC13D7">
        <w:t xml:space="preserve"> </w:t>
      </w:r>
      <w:r w:rsidR="00E37138">
        <w:t>пыток</w:t>
      </w:r>
      <w:r w:rsidR="00E37138" w:rsidRPr="00AC13D7">
        <w:t xml:space="preserve"> </w:t>
      </w:r>
      <w:r w:rsidR="00E37138">
        <w:t>получило</w:t>
      </w:r>
      <w:r w:rsidR="00E37138" w:rsidRPr="00AC13D7">
        <w:t xml:space="preserve"> </w:t>
      </w:r>
      <w:r w:rsidR="00E37138">
        <w:t>дело</w:t>
      </w:r>
      <w:r w:rsidR="00E37138" w:rsidRPr="00AC13D7">
        <w:t xml:space="preserve"> </w:t>
      </w:r>
      <w:proofErr w:type="spellStart"/>
      <w:r w:rsidR="00E37138">
        <w:rPr>
          <w:i/>
        </w:rPr>
        <w:t>Намонджебо</w:t>
      </w:r>
      <w:proofErr w:type="spellEnd"/>
      <w:r w:rsidR="00E37138" w:rsidRPr="00AC13D7">
        <w:rPr>
          <w:i/>
        </w:rPr>
        <w:t xml:space="preserve"> </w:t>
      </w:r>
      <w:r w:rsidR="00E37138">
        <w:rPr>
          <w:i/>
        </w:rPr>
        <w:t>и</w:t>
      </w:r>
      <w:r w:rsidR="00E37138" w:rsidRPr="00AC13D7">
        <w:rPr>
          <w:i/>
        </w:rPr>
        <w:t xml:space="preserve"> </w:t>
      </w:r>
      <w:r w:rsidR="00E37138">
        <w:rPr>
          <w:i/>
        </w:rPr>
        <w:t>др</w:t>
      </w:r>
      <w:r w:rsidR="00E37138" w:rsidRPr="00AC13D7">
        <w:rPr>
          <w:i/>
        </w:rPr>
        <w:t xml:space="preserve">. </w:t>
      </w:r>
      <w:r w:rsidR="00E37138">
        <w:rPr>
          <w:i/>
        </w:rPr>
        <w:t>пр</w:t>
      </w:r>
      <w:r w:rsidR="00E37138">
        <w:rPr>
          <w:i/>
        </w:rPr>
        <w:t>о</w:t>
      </w:r>
      <w:r w:rsidR="00E37138">
        <w:rPr>
          <w:i/>
        </w:rPr>
        <w:t>тив</w:t>
      </w:r>
      <w:r w:rsidR="00E37138" w:rsidRPr="00AC13D7">
        <w:rPr>
          <w:i/>
        </w:rPr>
        <w:t xml:space="preserve"> </w:t>
      </w:r>
      <w:r w:rsidR="00E37138">
        <w:rPr>
          <w:i/>
        </w:rPr>
        <w:t>начальника</w:t>
      </w:r>
      <w:r w:rsidR="00E37138" w:rsidRPr="00AC13D7">
        <w:rPr>
          <w:i/>
        </w:rPr>
        <w:t xml:space="preserve"> </w:t>
      </w:r>
      <w:r w:rsidR="00E37138">
        <w:rPr>
          <w:i/>
        </w:rPr>
        <w:t>тюрьмы</w:t>
      </w:r>
      <w:r w:rsidR="00E37138" w:rsidRPr="00AC13D7">
        <w:rPr>
          <w:i/>
        </w:rPr>
        <w:t xml:space="preserve"> </w:t>
      </w:r>
      <w:r w:rsidR="00E37138">
        <w:rPr>
          <w:i/>
        </w:rPr>
        <w:t>Виндхука</w:t>
      </w:r>
      <w:r w:rsidR="00E37138" w:rsidRPr="00AC13D7">
        <w:rPr>
          <w:i/>
        </w:rPr>
        <w:t xml:space="preserve"> </w:t>
      </w:r>
      <w:r w:rsidR="00E37138">
        <w:rPr>
          <w:i/>
        </w:rPr>
        <w:t>и</w:t>
      </w:r>
      <w:r w:rsidR="00E37138" w:rsidRPr="00AC13D7">
        <w:rPr>
          <w:i/>
        </w:rPr>
        <w:t xml:space="preserve"> </w:t>
      </w:r>
      <w:r w:rsidR="00E37138">
        <w:rPr>
          <w:i/>
        </w:rPr>
        <w:t>других</w:t>
      </w:r>
      <w:r w:rsidR="00E37138" w:rsidRPr="00AC13D7">
        <w:rPr>
          <w:i/>
        </w:rPr>
        <w:t xml:space="preserve"> лиц</w:t>
      </w:r>
      <w:r w:rsidR="00E37138" w:rsidRPr="00AC13D7">
        <w:t xml:space="preserve"> 2000 (6) </w:t>
      </w:r>
      <w:r w:rsidR="00E37138" w:rsidRPr="00460084">
        <w:t>BCLR</w:t>
      </w:r>
      <w:r w:rsidR="00E37138" w:rsidRPr="00AC13D7">
        <w:t>671 (</w:t>
      </w:r>
      <w:r w:rsidR="00E37138" w:rsidRPr="00460084">
        <w:t>NMS</w:t>
      </w:r>
      <w:r w:rsidR="00E37138" w:rsidRPr="00AC13D7">
        <w:t>).</w:t>
      </w:r>
    </w:p>
    <w:p w:rsidR="00E37138" w:rsidRPr="008D5112" w:rsidRDefault="008D13EA" w:rsidP="008D13EA">
      <w:pPr>
        <w:pStyle w:val="SingleTxtGR"/>
      </w:pPr>
      <w:r>
        <w:t>191.</w:t>
      </w:r>
      <w:r>
        <w:tab/>
      </w:r>
      <w:r w:rsidR="00E37138">
        <w:t>В</w:t>
      </w:r>
      <w:r w:rsidR="00E37138" w:rsidRPr="00AC13D7">
        <w:t xml:space="preserve"> </w:t>
      </w:r>
      <w:r w:rsidR="00E37138">
        <w:t>деле</w:t>
      </w:r>
      <w:r w:rsidR="00E37138" w:rsidRPr="00AC13D7">
        <w:t xml:space="preserve"> </w:t>
      </w:r>
      <w:proofErr w:type="spellStart"/>
      <w:r w:rsidR="00E37138">
        <w:rPr>
          <w:i/>
        </w:rPr>
        <w:t>Намонджебо</w:t>
      </w:r>
      <w:proofErr w:type="spellEnd"/>
      <w:r w:rsidR="00E37138" w:rsidRPr="00AC13D7">
        <w:rPr>
          <w:i/>
        </w:rPr>
        <w:t xml:space="preserve"> </w:t>
      </w:r>
      <w:r w:rsidR="00E37138">
        <w:rPr>
          <w:i/>
        </w:rPr>
        <w:t>и</w:t>
      </w:r>
      <w:r w:rsidR="00E37138" w:rsidRPr="00AC13D7">
        <w:rPr>
          <w:i/>
        </w:rPr>
        <w:t xml:space="preserve"> </w:t>
      </w:r>
      <w:r w:rsidR="00E37138">
        <w:rPr>
          <w:i/>
        </w:rPr>
        <w:t>др</w:t>
      </w:r>
      <w:r w:rsidR="00E37138" w:rsidRPr="00AC13D7">
        <w:rPr>
          <w:i/>
        </w:rPr>
        <w:t xml:space="preserve">. </w:t>
      </w:r>
      <w:r w:rsidR="00E37138">
        <w:rPr>
          <w:i/>
        </w:rPr>
        <w:t>против</w:t>
      </w:r>
      <w:r w:rsidR="00E37138" w:rsidRPr="00AC13D7">
        <w:rPr>
          <w:i/>
        </w:rPr>
        <w:t xml:space="preserve"> </w:t>
      </w:r>
      <w:r w:rsidR="00E37138">
        <w:rPr>
          <w:i/>
        </w:rPr>
        <w:t>начальника</w:t>
      </w:r>
      <w:r w:rsidR="00E37138" w:rsidRPr="00AC13D7">
        <w:rPr>
          <w:i/>
        </w:rPr>
        <w:t xml:space="preserve"> </w:t>
      </w:r>
      <w:r w:rsidR="00E37138">
        <w:rPr>
          <w:i/>
        </w:rPr>
        <w:t>тюрьмы</w:t>
      </w:r>
      <w:r w:rsidR="00E37138" w:rsidRPr="00AC13D7">
        <w:rPr>
          <w:i/>
        </w:rPr>
        <w:t xml:space="preserve"> </w:t>
      </w:r>
      <w:r w:rsidR="00E37138">
        <w:rPr>
          <w:i/>
        </w:rPr>
        <w:t>Виндхука</w:t>
      </w:r>
      <w:r w:rsidR="00E37138" w:rsidRPr="00AC13D7">
        <w:rPr>
          <w:i/>
        </w:rPr>
        <w:t xml:space="preserve"> </w:t>
      </w:r>
      <w:r w:rsidR="00E37138">
        <w:rPr>
          <w:i/>
        </w:rPr>
        <w:t>и</w:t>
      </w:r>
      <w:r w:rsidR="00E37138" w:rsidRPr="00AC13D7">
        <w:rPr>
          <w:i/>
        </w:rPr>
        <w:t xml:space="preserve"> </w:t>
      </w:r>
      <w:r w:rsidR="00E37138">
        <w:rPr>
          <w:i/>
        </w:rPr>
        <w:t>других</w:t>
      </w:r>
      <w:r w:rsidR="00E37138" w:rsidRPr="00AC13D7">
        <w:rPr>
          <w:i/>
        </w:rPr>
        <w:t xml:space="preserve"> лиц</w:t>
      </w:r>
      <w:r w:rsidR="00E37138" w:rsidRPr="00AC13D7">
        <w:t xml:space="preserve"> 2000 (6) </w:t>
      </w:r>
      <w:r w:rsidR="00E37138" w:rsidRPr="00460084">
        <w:t>BCLR</w:t>
      </w:r>
      <w:r w:rsidR="00E37138" w:rsidRPr="00AC13D7">
        <w:t>671 (</w:t>
      </w:r>
      <w:r w:rsidR="00E37138" w:rsidRPr="00460084">
        <w:t>NMS</w:t>
      </w:r>
      <w:r w:rsidR="00E37138" w:rsidRPr="00AC13D7">
        <w:t>)</w:t>
      </w:r>
      <w:r w:rsidR="00E37138">
        <w:t xml:space="preserve"> тюремный надзиратель заковал Томаса </w:t>
      </w:r>
      <w:proofErr w:type="spellStart"/>
      <w:r w:rsidR="00E37138">
        <w:t>Намо</w:t>
      </w:r>
      <w:r w:rsidR="00E37138">
        <w:t>н</w:t>
      </w:r>
      <w:r w:rsidR="00E37138">
        <w:t>джебо</w:t>
      </w:r>
      <w:proofErr w:type="spellEnd"/>
      <w:r w:rsidR="00E37138">
        <w:t xml:space="preserve"> и четверых других заключенных, ожидавших суда, в кандалы (или в "ж</w:t>
      </w:r>
      <w:r w:rsidR="00E37138">
        <w:t>е</w:t>
      </w:r>
      <w:r w:rsidR="00E37138">
        <w:t>лезо"). Они состояли из двух металлических колец с застежкой, которая обычно закрывалась или заклинивалась таким образом, чтобы заключенный не смог снять кольцо. Оба</w:t>
      </w:r>
      <w:r w:rsidR="00E37138" w:rsidRPr="00AC13D7">
        <w:t xml:space="preserve"> </w:t>
      </w:r>
      <w:r w:rsidR="00E37138">
        <w:t>кольца</w:t>
      </w:r>
      <w:r w:rsidR="00E37138" w:rsidRPr="00AC13D7">
        <w:t xml:space="preserve"> </w:t>
      </w:r>
      <w:r w:rsidR="00E37138">
        <w:t>соединялись</w:t>
      </w:r>
      <w:r w:rsidR="00E37138" w:rsidRPr="00AC13D7">
        <w:t xml:space="preserve"> </w:t>
      </w:r>
      <w:r w:rsidR="00E37138">
        <w:t>металлической</w:t>
      </w:r>
      <w:r w:rsidR="00E37138" w:rsidRPr="00AC13D7">
        <w:t xml:space="preserve"> </w:t>
      </w:r>
      <w:r w:rsidR="00E37138">
        <w:t>цепью</w:t>
      </w:r>
      <w:r w:rsidR="00E37138" w:rsidRPr="00AC13D7">
        <w:t>.</w:t>
      </w:r>
      <w:r w:rsidR="00E37138">
        <w:t xml:space="preserve"> Такие кандалы ограничивают возможность для передвижения и являются весьма неудобными.</w:t>
      </w:r>
    </w:p>
    <w:p w:rsidR="00E37138" w:rsidRPr="008D13EA" w:rsidRDefault="008D13EA" w:rsidP="008D13EA">
      <w:pPr>
        <w:pStyle w:val="SingleTxtGR"/>
      </w:pPr>
      <w:r>
        <w:t>192.</w:t>
      </w:r>
      <w:r>
        <w:tab/>
      </w:r>
      <w:r w:rsidR="00E37138">
        <w:t>Заключенные</w:t>
      </w:r>
      <w:r w:rsidR="00E37138" w:rsidRPr="000C1B6A">
        <w:t xml:space="preserve"> </w:t>
      </w:r>
      <w:r w:rsidR="00E37138">
        <w:t>заковывались</w:t>
      </w:r>
      <w:r w:rsidR="00E37138" w:rsidRPr="000C1B6A">
        <w:t xml:space="preserve"> </w:t>
      </w:r>
      <w:r w:rsidR="00E37138">
        <w:t>в</w:t>
      </w:r>
      <w:r w:rsidR="00E37138" w:rsidRPr="000C1B6A">
        <w:t xml:space="preserve"> </w:t>
      </w:r>
      <w:r w:rsidR="00E37138">
        <w:t>кандалы</w:t>
      </w:r>
      <w:r w:rsidR="00E37138" w:rsidRPr="000C1B6A">
        <w:t xml:space="preserve">, </w:t>
      </w:r>
      <w:r w:rsidR="00E37138">
        <w:t>поскольку</w:t>
      </w:r>
      <w:r w:rsidR="00E37138" w:rsidRPr="000C1B6A">
        <w:t xml:space="preserve">, </w:t>
      </w:r>
      <w:r w:rsidR="00E37138">
        <w:t>как</w:t>
      </w:r>
      <w:r w:rsidR="00E37138" w:rsidRPr="000C1B6A">
        <w:t xml:space="preserve"> </w:t>
      </w:r>
      <w:r w:rsidR="00E37138">
        <w:t>утверждалось</w:t>
      </w:r>
      <w:r w:rsidR="00E37138" w:rsidRPr="000C1B6A">
        <w:t xml:space="preserve">, </w:t>
      </w:r>
      <w:r w:rsidR="00E37138">
        <w:t>один</w:t>
      </w:r>
      <w:r w:rsidR="00E37138" w:rsidRPr="000C1B6A">
        <w:t xml:space="preserve"> </w:t>
      </w:r>
      <w:r w:rsidR="00E37138">
        <w:t>из</w:t>
      </w:r>
      <w:r w:rsidR="00E37138" w:rsidRPr="000C1B6A">
        <w:t xml:space="preserve"> </w:t>
      </w:r>
      <w:r w:rsidR="00E37138">
        <w:t>них</w:t>
      </w:r>
      <w:r w:rsidR="00E37138" w:rsidRPr="000C1B6A">
        <w:t xml:space="preserve"> </w:t>
      </w:r>
      <w:r w:rsidR="00E37138">
        <w:t>планировал</w:t>
      </w:r>
      <w:r w:rsidR="00E37138" w:rsidRPr="000C1B6A">
        <w:t xml:space="preserve"> </w:t>
      </w:r>
      <w:r w:rsidR="00E37138">
        <w:t>побег из тюрьмы, а другие ранее совершали побеги. Они</w:t>
      </w:r>
      <w:r w:rsidR="00E37138" w:rsidRPr="000C1B6A">
        <w:t xml:space="preserve"> </w:t>
      </w:r>
      <w:r w:rsidR="00E37138">
        <w:t>оставались</w:t>
      </w:r>
      <w:r w:rsidR="00E37138" w:rsidRPr="000C1B6A">
        <w:t xml:space="preserve"> </w:t>
      </w:r>
      <w:r w:rsidR="00E37138">
        <w:t>в</w:t>
      </w:r>
      <w:r w:rsidR="00E37138" w:rsidRPr="000C1B6A">
        <w:t xml:space="preserve"> </w:t>
      </w:r>
      <w:r w:rsidR="00E37138">
        <w:t>кандалах</w:t>
      </w:r>
      <w:r w:rsidR="00E37138" w:rsidRPr="000C1B6A">
        <w:t xml:space="preserve"> </w:t>
      </w:r>
      <w:r w:rsidR="00E37138">
        <w:t>на</w:t>
      </w:r>
      <w:r w:rsidR="00E37138" w:rsidRPr="000C1B6A">
        <w:t xml:space="preserve"> </w:t>
      </w:r>
      <w:r w:rsidR="00E37138">
        <w:t>протяжении примерно шести месяцев. Кандалы были сняты лишь после того, как обвиняемые обратились с ходатайством в В</w:t>
      </w:r>
      <w:r w:rsidR="00E37138">
        <w:t>ы</w:t>
      </w:r>
      <w:r w:rsidR="00E37138">
        <w:t xml:space="preserve">сокий суд. Они утверждали, что содержание в кандалах противоречит статье 8 Конституции. </w:t>
      </w:r>
    </w:p>
    <w:p w:rsidR="00E37138" w:rsidRPr="008D5112" w:rsidRDefault="008D13EA" w:rsidP="008D13EA">
      <w:pPr>
        <w:pStyle w:val="SingleTxtGR"/>
      </w:pPr>
      <w:r>
        <w:t>193.</w:t>
      </w:r>
      <w:r>
        <w:tab/>
      </w:r>
      <w:r w:rsidR="00E37138">
        <w:t xml:space="preserve">Высокий суд вынес решение в пользу начальника тюрьмы Виндхука и Министра тюрем и исправительных учреждений. </w:t>
      </w:r>
      <w:proofErr w:type="spellStart"/>
      <w:r w:rsidR="00E37138">
        <w:t>Намонджебо</w:t>
      </w:r>
      <w:proofErr w:type="spellEnd"/>
      <w:r w:rsidR="00E37138">
        <w:t xml:space="preserve"> и другие лица обратились с апелляцией в Верховный суд. </w:t>
      </w:r>
    </w:p>
    <w:p w:rsidR="00E37138" w:rsidRPr="008D5112" w:rsidRDefault="008D13EA" w:rsidP="008D13EA">
      <w:pPr>
        <w:pStyle w:val="SingleTxtGR"/>
      </w:pPr>
      <w:r>
        <w:t>194.</w:t>
      </w:r>
      <w:r>
        <w:tab/>
      </w:r>
      <w:r w:rsidR="00E37138">
        <w:t>Верховный суд указал, что лишение свободы неизбежно затрагивает н</w:t>
      </w:r>
      <w:r w:rsidR="00E37138">
        <w:t>е</w:t>
      </w:r>
      <w:r w:rsidR="00E37138">
        <w:t>которые права заключенного, включая пра</w:t>
      </w:r>
      <w:r>
        <w:t>во на человеческое достоинство.</w:t>
      </w:r>
      <w:r>
        <w:br/>
      </w:r>
      <w:r w:rsidR="00E37138">
        <w:t>Это не означает, однако, что заключенный лишен права на человеческое дост</w:t>
      </w:r>
      <w:r w:rsidR="00E37138">
        <w:t>о</w:t>
      </w:r>
      <w:r w:rsidR="00E37138">
        <w:t xml:space="preserve">инство. </w:t>
      </w:r>
    </w:p>
    <w:p w:rsidR="00E37138" w:rsidRPr="008D5112" w:rsidRDefault="008D13EA" w:rsidP="008D13EA">
      <w:pPr>
        <w:pStyle w:val="SingleTxtGR"/>
      </w:pPr>
      <w:r>
        <w:lastRenderedPageBreak/>
        <w:t>195.</w:t>
      </w:r>
      <w:r>
        <w:tab/>
      </w:r>
      <w:r w:rsidR="00E37138">
        <w:t xml:space="preserve">Заковывание какого-либо лица в кандалы "является унизительным актом, который низводит человека, закованного в кандалы, до уровня стреноженного животного, возможность передвижения которого ограничена". Это также яркое напоминание о тех временах, когда африканцев заковывали в цепи и продавали в рабство. </w:t>
      </w:r>
    </w:p>
    <w:p w:rsidR="00E37138" w:rsidRPr="008D5112" w:rsidRDefault="008D13EA" w:rsidP="008D13EA">
      <w:pPr>
        <w:pStyle w:val="SingleTxtGR"/>
      </w:pPr>
      <w:r>
        <w:t>196.</w:t>
      </w:r>
      <w:r>
        <w:tab/>
      </w:r>
      <w:r w:rsidR="00E37138">
        <w:t>По</w:t>
      </w:r>
      <w:r w:rsidR="00E37138" w:rsidRPr="00BB6CB7">
        <w:t xml:space="preserve"> </w:t>
      </w:r>
      <w:r w:rsidR="00E37138">
        <w:t>этим</w:t>
      </w:r>
      <w:r w:rsidR="00E37138" w:rsidRPr="00BB6CB7">
        <w:t xml:space="preserve"> </w:t>
      </w:r>
      <w:r w:rsidR="00E37138">
        <w:t>причинам</w:t>
      </w:r>
      <w:r w:rsidR="00E37138" w:rsidRPr="00BB6CB7">
        <w:t xml:space="preserve"> </w:t>
      </w:r>
      <w:r w:rsidR="00E37138">
        <w:t>суд</w:t>
      </w:r>
      <w:r w:rsidR="00E37138" w:rsidRPr="00BB6CB7">
        <w:t xml:space="preserve"> </w:t>
      </w:r>
      <w:r w:rsidR="00E37138">
        <w:t>постановил</w:t>
      </w:r>
      <w:r w:rsidR="00E37138" w:rsidRPr="00BB6CB7">
        <w:t xml:space="preserve">, </w:t>
      </w:r>
      <w:r w:rsidR="00E37138">
        <w:t>что</w:t>
      </w:r>
      <w:r w:rsidR="00E37138" w:rsidRPr="00BB6CB7">
        <w:t xml:space="preserve"> </w:t>
      </w:r>
      <w:r w:rsidR="00E37138">
        <w:t>содержание</w:t>
      </w:r>
      <w:r w:rsidR="00E37138" w:rsidRPr="00BB6CB7">
        <w:t xml:space="preserve"> </w:t>
      </w:r>
      <w:r w:rsidR="00E37138">
        <w:t>заключенных</w:t>
      </w:r>
      <w:r w:rsidR="00E37138" w:rsidRPr="00BB6CB7">
        <w:t xml:space="preserve"> </w:t>
      </w:r>
      <w:r w:rsidR="00E37138">
        <w:t>в</w:t>
      </w:r>
      <w:r w:rsidR="00E37138" w:rsidRPr="00BB6CB7">
        <w:t xml:space="preserve"> </w:t>
      </w:r>
      <w:r w:rsidR="00E37138">
        <w:t>ок</w:t>
      </w:r>
      <w:r w:rsidR="00E37138">
        <w:t>о</w:t>
      </w:r>
      <w:r w:rsidR="00E37138">
        <w:t>вах</w:t>
      </w:r>
      <w:r w:rsidR="00E37138" w:rsidRPr="00BB6CB7">
        <w:t xml:space="preserve"> </w:t>
      </w:r>
      <w:r w:rsidR="00E37138">
        <w:t>является</w:t>
      </w:r>
      <w:r w:rsidR="00F062F4">
        <w:t>,</w:t>
      </w:r>
      <w:r w:rsidR="00E37138" w:rsidRPr="00BB6CB7">
        <w:t xml:space="preserve"> </w:t>
      </w:r>
      <w:r w:rsidR="00E37138">
        <w:t>как</w:t>
      </w:r>
      <w:r w:rsidR="00E37138" w:rsidRPr="00BB6CB7">
        <w:t xml:space="preserve"> </w:t>
      </w:r>
      <w:r w:rsidR="00E37138">
        <w:t>минимум</w:t>
      </w:r>
      <w:r w:rsidR="00F062F4">
        <w:t>,</w:t>
      </w:r>
      <w:r w:rsidR="00E37138" w:rsidRPr="00BB6CB7">
        <w:t xml:space="preserve"> </w:t>
      </w:r>
      <w:r w:rsidR="00E37138">
        <w:t>унижающим</w:t>
      </w:r>
      <w:r w:rsidR="00E37138" w:rsidRPr="00BB6CB7">
        <w:t xml:space="preserve"> </w:t>
      </w:r>
      <w:r w:rsidR="00F062F4">
        <w:t>достоинство</w:t>
      </w:r>
      <w:r w:rsidR="00E37138" w:rsidRPr="00BB6CB7">
        <w:t xml:space="preserve"> </w:t>
      </w:r>
      <w:r w:rsidR="00E37138">
        <w:t>обращением</w:t>
      </w:r>
      <w:r w:rsidR="00E37138" w:rsidRPr="00BB6CB7">
        <w:t xml:space="preserve"> </w:t>
      </w:r>
      <w:r w:rsidR="00E37138">
        <w:t>и</w:t>
      </w:r>
      <w:r w:rsidR="00E37138" w:rsidRPr="00BB6CB7">
        <w:t xml:space="preserve"> </w:t>
      </w:r>
      <w:r w:rsidR="00E37138">
        <w:t>поэтому</w:t>
      </w:r>
      <w:r w:rsidR="00E37138" w:rsidRPr="00BB6CB7">
        <w:t xml:space="preserve"> </w:t>
      </w:r>
      <w:r w:rsidR="00E37138">
        <w:t>противоречит</w:t>
      </w:r>
      <w:r w:rsidR="00E37138" w:rsidRPr="00BB6CB7">
        <w:t xml:space="preserve"> </w:t>
      </w:r>
      <w:r w:rsidR="00E37138">
        <w:t xml:space="preserve">пункту 2 </w:t>
      </w:r>
      <w:r w:rsidR="00E37138">
        <w:rPr>
          <w:lang w:val="en-US"/>
        </w:rPr>
        <w:t>b</w:t>
      </w:r>
      <w:r w:rsidR="00E37138" w:rsidRPr="00BB6CB7">
        <w:t xml:space="preserve">) </w:t>
      </w:r>
      <w:r w:rsidR="00E37138">
        <w:t>статьи 8 Конституции. В результате вынесенного п</w:t>
      </w:r>
      <w:r w:rsidR="00E37138">
        <w:t>о</w:t>
      </w:r>
      <w:r w:rsidR="00E37138">
        <w:t xml:space="preserve">становления тюремные власти были лишены права содержать заключенных в кандалах. </w:t>
      </w:r>
    </w:p>
    <w:p w:rsidR="00E37138" w:rsidRPr="00BB6CB7" w:rsidRDefault="00E37138" w:rsidP="00BB765E">
      <w:pPr>
        <w:pStyle w:val="H23GR"/>
      </w:pPr>
      <w:r w:rsidRPr="008D5112">
        <w:tab/>
      </w:r>
      <w:r w:rsidRPr="00C432E5">
        <w:t>16.</w:t>
      </w:r>
      <w:r w:rsidRPr="00C432E5">
        <w:tab/>
      </w:r>
      <w:r>
        <w:t>Политические права</w:t>
      </w:r>
    </w:p>
    <w:p w:rsidR="00E37138" w:rsidRPr="00952262" w:rsidRDefault="00C432E5" w:rsidP="00C432E5">
      <w:pPr>
        <w:pStyle w:val="SingleTxtGR"/>
      </w:pPr>
      <w:r>
        <w:t>197.</w:t>
      </w:r>
      <w:r>
        <w:tab/>
      </w:r>
      <w:r w:rsidR="00E37138">
        <w:t>Статья 17 Конституции Намибии гласит, что все граждане имеют право принимать участие в мирной политической деятельности, которая ставит своей целью повлиять на состав и политику правительства. "Все граждане имеют право организовывать политические партии и вступать в их ряды, а также, с</w:t>
      </w:r>
      <w:r w:rsidR="00E37138">
        <w:t>о</w:t>
      </w:r>
      <w:r w:rsidR="00E37138">
        <w:t>гласно требованиям действующего законодательства, присущим демократич</w:t>
      </w:r>
      <w:r w:rsidR="00E37138">
        <w:t>е</w:t>
      </w:r>
      <w:r w:rsidR="00E37138">
        <w:t>скому государству, принимать участие в общественной жизни непосредственно или через свободно избранных представителей".</w:t>
      </w:r>
      <w:r w:rsidR="00E37138" w:rsidRPr="00952262">
        <w:t xml:space="preserve"> </w:t>
      </w:r>
    </w:p>
    <w:p w:rsidR="00E37138" w:rsidRPr="008D5112" w:rsidRDefault="00C432E5" w:rsidP="00C432E5">
      <w:pPr>
        <w:pStyle w:val="SingleTxtGR"/>
      </w:pPr>
      <w:r>
        <w:t>198.</w:t>
      </w:r>
      <w:r>
        <w:tab/>
      </w:r>
      <w:r w:rsidR="00E37138">
        <w:t>В Намибии принята многопартийная система государственного управл</w:t>
      </w:r>
      <w:r w:rsidR="00E37138">
        <w:t>е</w:t>
      </w:r>
      <w:r w:rsidR="00E37138">
        <w:t>ния, и проводятся регулярные выборы в целях обеспечения подотчетности пр</w:t>
      </w:r>
      <w:r w:rsidR="00E37138">
        <w:t>а</w:t>
      </w:r>
      <w:r w:rsidR="00E37138">
        <w:t>вительства и развития демократии. Все граждане имеют право свободно пр</w:t>
      </w:r>
      <w:r w:rsidR="00E37138">
        <w:t>и</w:t>
      </w:r>
      <w:r w:rsidR="00E37138">
        <w:t>нимать участие во всех государственных структурах непосредственно или через своих свободно избираемых представителей на национальном, региональном и местном уровнях управления. Выборы проводятся в соответствии с положен</w:t>
      </w:r>
      <w:r w:rsidR="00E37138">
        <w:t>и</w:t>
      </w:r>
      <w:r w:rsidR="00E37138">
        <w:t>ями Конституции Намибии и Закона о выборах № 24 от 1992 года с внесенными в него поправками. Каждый гражданин, который достиг 18-летнего возраста, имеет право избирать. Каждый гражданин, достигший 21 года, имеет право быть избранным на выбранные должности, а лица, достигшие 35 лет, могут в</w:t>
      </w:r>
      <w:r w:rsidR="00E37138">
        <w:t>ы</w:t>
      </w:r>
      <w:r w:rsidR="00E37138">
        <w:t xml:space="preserve">ставлять свою кандидатуру на пост Президента. </w:t>
      </w:r>
    </w:p>
    <w:p w:rsidR="00E37138" w:rsidRPr="00800D38" w:rsidRDefault="00C432E5" w:rsidP="00C432E5">
      <w:pPr>
        <w:pStyle w:val="SingleTxtGR"/>
      </w:pPr>
      <w:r>
        <w:t>199.</w:t>
      </w:r>
      <w:r>
        <w:tab/>
      </w:r>
      <w:r w:rsidR="00E37138">
        <w:t>Со времени получения независимости в 1990 году Намибия проводила национальные и президентские выборы в</w:t>
      </w:r>
      <w:r>
        <w:t xml:space="preserve"> 1994, 1999, 2004 и 2009 годах.</w:t>
      </w:r>
      <w:r>
        <w:br/>
      </w:r>
      <w:r w:rsidR="00E37138">
        <w:t xml:space="preserve">Она также проводила выборы в региональные </w:t>
      </w:r>
      <w:r>
        <w:t>советы в 1992, 1998, 2004, 2009 </w:t>
      </w:r>
      <w:r w:rsidR="00E37138">
        <w:t xml:space="preserve">годах, и в эти же даты проводились </w:t>
      </w:r>
      <w:r>
        <w:t>выборы в местные органы власти.</w:t>
      </w:r>
      <w:r>
        <w:br/>
      </w:r>
      <w:r w:rsidR="00E37138">
        <w:t>В</w:t>
      </w:r>
      <w:r w:rsidR="00E37138" w:rsidRPr="00800D38">
        <w:t xml:space="preserve"> </w:t>
      </w:r>
      <w:r w:rsidR="00E37138">
        <w:t>настоящее</w:t>
      </w:r>
      <w:r w:rsidR="00E37138" w:rsidRPr="00800D38">
        <w:t xml:space="preserve"> </w:t>
      </w:r>
      <w:r w:rsidR="00E37138">
        <w:t>время</w:t>
      </w:r>
      <w:r w:rsidR="00E37138" w:rsidRPr="00800D38">
        <w:t xml:space="preserve"> </w:t>
      </w:r>
      <w:r w:rsidR="00E37138">
        <w:t>парламент</w:t>
      </w:r>
      <w:r w:rsidR="00E37138" w:rsidRPr="00800D38">
        <w:t xml:space="preserve"> </w:t>
      </w:r>
      <w:r w:rsidR="00E37138">
        <w:t>проводит</w:t>
      </w:r>
      <w:r w:rsidR="00E37138" w:rsidRPr="00800D38">
        <w:t xml:space="preserve"> </w:t>
      </w:r>
      <w:r w:rsidR="00E37138">
        <w:t>пересмотр</w:t>
      </w:r>
      <w:r w:rsidR="00E37138" w:rsidRPr="00800D38">
        <w:t xml:space="preserve"> </w:t>
      </w:r>
      <w:r w:rsidR="00E37138">
        <w:t>избирательного</w:t>
      </w:r>
      <w:r w:rsidR="00E37138" w:rsidRPr="00800D38">
        <w:t xml:space="preserve"> </w:t>
      </w:r>
      <w:r w:rsidR="00E37138">
        <w:t>законод</w:t>
      </w:r>
      <w:r w:rsidR="00E37138">
        <w:t>а</w:t>
      </w:r>
      <w:r w:rsidR="00E37138">
        <w:t>тельства</w:t>
      </w:r>
      <w:r w:rsidR="00E37138" w:rsidRPr="00800D38">
        <w:t xml:space="preserve">. </w:t>
      </w:r>
    </w:p>
    <w:p w:rsidR="00E37138" w:rsidRPr="00BB6365" w:rsidRDefault="00C432E5" w:rsidP="00C432E5">
      <w:pPr>
        <w:pStyle w:val="SingleTxtGR"/>
      </w:pPr>
      <w:r>
        <w:t>200.</w:t>
      </w:r>
      <w:r>
        <w:tab/>
      </w:r>
      <w:r w:rsidR="00E37138">
        <w:t>Согласно статье 3</w:t>
      </w:r>
      <w:r w:rsidR="00E37138" w:rsidRPr="00BB6365">
        <w:t>(1)</w:t>
      </w:r>
      <w:r w:rsidR="00E37138">
        <w:t xml:space="preserve"> Конституции Намибии официальным языком страны является английский. В</w:t>
      </w:r>
      <w:r w:rsidR="00E37138" w:rsidRPr="008D5112">
        <w:t xml:space="preserve"> </w:t>
      </w:r>
      <w:r w:rsidR="00E37138">
        <w:t>то</w:t>
      </w:r>
      <w:r w:rsidR="00E37138" w:rsidRPr="008D5112">
        <w:t xml:space="preserve"> </w:t>
      </w:r>
      <w:r w:rsidR="00E37138">
        <w:t>же</w:t>
      </w:r>
      <w:r w:rsidR="00E37138" w:rsidRPr="008D5112">
        <w:t xml:space="preserve"> </w:t>
      </w:r>
      <w:r w:rsidR="00E37138">
        <w:t>время</w:t>
      </w:r>
      <w:r w:rsidR="00E37138" w:rsidRPr="008D5112">
        <w:t xml:space="preserve"> </w:t>
      </w:r>
      <w:r w:rsidR="00E37138">
        <w:t>статья</w:t>
      </w:r>
      <w:r w:rsidR="00E37138" w:rsidRPr="008D5112">
        <w:t xml:space="preserve"> 3(2) </w:t>
      </w:r>
      <w:r w:rsidR="00E37138">
        <w:t>Конституции</w:t>
      </w:r>
      <w:r w:rsidR="00E37138" w:rsidRPr="008D5112">
        <w:t xml:space="preserve"> </w:t>
      </w:r>
      <w:r w:rsidR="00E37138">
        <w:t>позволяет</w:t>
      </w:r>
      <w:r w:rsidR="00E37138" w:rsidRPr="008D5112">
        <w:t xml:space="preserve"> </w:t>
      </w:r>
      <w:r w:rsidR="00E37138">
        <w:t>испол</w:t>
      </w:r>
      <w:r w:rsidR="00E37138">
        <w:t>ь</w:t>
      </w:r>
      <w:r w:rsidR="00E37138">
        <w:t>зовать</w:t>
      </w:r>
      <w:r w:rsidR="00E37138" w:rsidRPr="008D5112">
        <w:t xml:space="preserve"> </w:t>
      </w:r>
      <w:r w:rsidR="00E37138">
        <w:t>и</w:t>
      </w:r>
      <w:r w:rsidR="00E37138" w:rsidRPr="008D5112">
        <w:t xml:space="preserve"> </w:t>
      </w:r>
      <w:r w:rsidR="00E37138">
        <w:t>другие</w:t>
      </w:r>
      <w:r w:rsidR="00E37138" w:rsidRPr="008D5112">
        <w:t xml:space="preserve"> </w:t>
      </w:r>
      <w:r w:rsidR="00E37138">
        <w:t>языки</w:t>
      </w:r>
      <w:r w:rsidR="00E37138" w:rsidRPr="008D5112">
        <w:t xml:space="preserve">. </w:t>
      </w:r>
      <w:r w:rsidR="00E37138">
        <w:t>В Намибии люди, которые не говорят на официальном языке, не лишаются права пользоваться своим родным языком в администр</w:t>
      </w:r>
      <w:r w:rsidR="00E37138">
        <w:t>а</w:t>
      </w:r>
      <w:r w:rsidR="00E37138">
        <w:t>тивных органах власти, в судах, в сфере образования и в государственных учреждениях.</w:t>
      </w:r>
      <w:r w:rsidR="00E37138" w:rsidRPr="00BB6365">
        <w:t xml:space="preserve"> </w:t>
      </w:r>
    </w:p>
    <w:p w:rsidR="00E37138" w:rsidRPr="008D5112" w:rsidRDefault="00C432E5" w:rsidP="00C432E5">
      <w:pPr>
        <w:pStyle w:val="SingleTxtGR"/>
      </w:pPr>
      <w:r>
        <w:t>201.</w:t>
      </w:r>
      <w:r>
        <w:tab/>
      </w:r>
      <w:r w:rsidR="00E37138">
        <w:t>Помимо запрещения дискриминационной практики Конституция Нам</w:t>
      </w:r>
      <w:r w:rsidR="00E37138">
        <w:t>и</w:t>
      </w:r>
      <w:r w:rsidR="00E37138">
        <w:t>бии прямо предусматривает принятие мер, направленных на улучшение пол</w:t>
      </w:r>
      <w:r w:rsidR="00E37138">
        <w:t>о</w:t>
      </w:r>
      <w:r w:rsidR="00E37138">
        <w:t xml:space="preserve">жения лиц, которые испытывали притеснения от дискриминационных законов в прошлом. Закон о позитивных действиях (в области занятости) представляет собой серьезную попытку обеспечить равенство возможностей при найме, улучшение условий лиц, ранее находившихся в неблагоприятном положении, и ликвидацию дискриминации. </w:t>
      </w:r>
    </w:p>
    <w:p w:rsidR="00E37138" w:rsidRPr="00800D38" w:rsidRDefault="00C432E5" w:rsidP="00C432E5">
      <w:pPr>
        <w:pStyle w:val="SingleTxtGR"/>
      </w:pPr>
      <w:r>
        <w:lastRenderedPageBreak/>
        <w:t>202.</w:t>
      </w:r>
      <w:r>
        <w:tab/>
      </w:r>
      <w:r w:rsidR="00E37138">
        <w:t>Принятие Закона о позитивных действиях (в области занятости) № 29 от 1998 года, который вступил в действие на основании положений статьи 23(2) Конституции Намибии, является практической реализацией принципа равных возможностей для улучшения положения групп лиц, находившихся ранее в н</w:t>
      </w:r>
      <w:r w:rsidR="00E37138">
        <w:t>е</w:t>
      </w:r>
      <w:r w:rsidR="00E37138">
        <w:t>благоприятном положении, в области занятости и на должностях директивного уровня. Законодательство</w:t>
      </w:r>
      <w:r w:rsidR="00E37138" w:rsidRPr="00800D38">
        <w:t xml:space="preserve"> </w:t>
      </w:r>
      <w:r w:rsidR="00E37138">
        <w:t>отдает</w:t>
      </w:r>
      <w:r w:rsidR="00E37138" w:rsidRPr="00800D38">
        <w:t xml:space="preserve"> </w:t>
      </w:r>
      <w:r w:rsidR="00E37138">
        <w:t>предпочтение</w:t>
      </w:r>
      <w:r w:rsidR="00E37138" w:rsidRPr="00800D38">
        <w:t xml:space="preserve"> </w:t>
      </w:r>
      <w:r w:rsidR="00E37138">
        <w:t>женщинам, инвалидам</w:t>
      </w:r>
      <w:r w:rsidR="00E37138" w:rsidRPr="00800D38">
        <w:t xml:space="preserve"> </w:t>
      </w:r>
      <w:r w:rsidR="00E37138">
        <w:t>и</w:t>
      </w:r>
      <w:r w:rsidR="00E37138" w:rsidRPr="00800D38">
        <w:t xml:space="preserve"> </w:t>
      </w:r>
      <w:r w:rsidR="00E37138">
        <w:t>лицам</w:t>
      </w:r>
      <w:r w:rsidR="00E37138" w:rsidRPr="00800D38">
        <w:t xml:space="preserve">, </w:t>
      </w:r>
      <w:r w:rsidR="00E37138">
        <w:t>испытывавшим</w:t>
      </w:r>
      <w:r w:rsidR="00E37138" w:rsidRPr="00800D38">
        <w:t xml:space="preserve"> </w:t>
      </w:r>
      <w:r w:rsidR="00E37138">
        <w:t>расовые</w:t>
      </w:r>
      <w:r w:rsidR="00E37138" w:rsidRPr="00800D38">
        <w:t xml:space="preserve"> </w:t>
      </w:r>
      <w:r w:rsidR="00E37138">
        <w:t>притеснения</w:t>
      </w:r>
      <w:r w:rsidR="00E37138" w:rsidRPr="00800D38">
        <w:t xml:space="preserve">. </w:t>
      </w:r>
    </w:p>
    <w:p w:rsidR="00E37138" w:rsidRPr="008D5112" w:rsidRDefault="00C432E5" w:rsidP="00C432E5">
      <w:pPr>
        <w:pStyle w:val="SingleTxtGR"/>
      </w:pPr>
      <w:r>
        <w:t>203.</w:t>
      </w:r>
      <w:r>
        <w:tab/>
      </w:r>
      <w:r w:rsidR="00E37138">
        <w:t>В соответствии с этим Законом работодатели обязаны представлять в К</w:t>
      </w:r>
      <w:r w:rsidR="00E37138">
        <w:t>о</w:t>
      </w:r>
      <w:r w:rsidR="00E37138">
        <w:t>миссию по равным возможностям в области занятости планы и отчеты с изл</w:t>
      </w:r>
      <w:r w:rsidR="00E37138">
        <w:t>о</w:t>
      </w:r>
      <w:r w:rsidR="00E37138">
        <w:t>жением того, каким образом они намерены добиваться справедливого и сбала</w:t>
      </w:r>
      <w:r w:rsidR="00E37138">
        <w:t>н</w:t>
      </w:r>
      <w:r w:rsidR="00E37138">
        <w:t>сированного состава рабочей силы, и осуществлять меры по обеспечению ра</w:t>
      </w:r>
      <w:r w:rsidR="00E37138">
        <w:t>в</w:t>
      </w:r>
      <w:r w:rsidR="00E37138">
        <w:t>ных возможностей в целях поощрения, подготовки и найма на работу женщин, инвалидов и лиц, испытывавших расовые притеснения. Комиссия</w:t>
      </w:r>
      <w:r w:rsidR="00E37138" w:rsidRPr="00A148A7">
        <w:t xml:space="preserve"> </w:t>
      </w:r>
      <w:r w:rsidR="00E37138">
        <w:t>по</w:t>
      </w:r>
      <w:r w:rsidR="00E37138" w:rsidRPr="00A148A7">
        <w:t xml:space="preserve"> </w:t>
      </w:r>
      <w:r w:rsidR="00E37138">
        <w:t>равным</w:t>
      </w:r>
      <w:r w:rsidR="00E37138" w:rsidRPr="00A148A7">
        <w:t xml:space="preserve"> </w:t>
      </w:r>
      <w:r w:rsidR="00E37138">
        <w:t>возможностям</w:t>
      </w:r>
      <w:r w:rsidR="00E37138" w:rsidRPr="00A148A7">
        <w:t xml:space="preserve"> </w:t>
      </w:r>
      <w:r w:rsidR="00E37138">
        <w:t>в</w:t>
      </w:r>
      <w:r w:rsidR="00E37138" w:rsidRPr="00A148A7">
        <w:t xml:space="preserve"> </w:t>
      </w:r>
      <w:r w:rsidR="00E37138">
        <w:t>области</w:t>
      </w:r>
      <w:r w:rsidR="00E37138" w:rsidRPr="00A148A7">
        <w:t xml:space="preserve"> </w:t>
      </w:r>
      <w:r w:rsidR="00E37138">
        <w:t>занятости</w:t>
      </w:r>
      <w:r w:rsidR="00E37138" w:rsidRPr="00A148A7">
        <w:t xml:space="preserve"> </w:t>
      </w:r>
      <w:r w:rsidR="00E37138">
        <w:t>состоит</w:t>
      </w:r>
      <w:r w:rsidR="00E37138" w:rsidRPr="00A148A7">
        <w:t xml:space="preserve"> </w:t>
      </w:r>
      <w:r w:rsidR="00E37138">
        <w:t>из</w:t>
      </w:r>
      <w:r w:rsidR="00E37138" w:rsidRPr="00A148A7">
        <w:t xml:space="preserve"> </w:t>
      </w:r>
      <w:r w:rsidR="00E37138">
        <w:t>представителей</w:t>
      </w:r>
      <w:r w:rsidR="00E37138" w:rsidRPr="00A148A7">
        <w:t xml:space="preserve"> </w:t>
      </w:r>
      <w:r w:rsidR="00E37138">
        <w:t xml:space="preserve">всех этих трех групп. </w:t>
      </w:r>
    </w:p>
    <w:p w:rsidR="00E37138" w:rsidRPr="00E35F16" w:rsidRDefault="00C432E5" w:rsidP="00C432E5">
      <w:pPr>
        <w:pStyle w:val="SingleTxtGR"/>
      </w:pPr>
      <w:r>
        <w:t>204.</w:t>
      </w:r>
      <w:r>
        <w:tab/>
      </w:r>
      <w:r w:rsidR="00E37138">
        <w:t>Закон далее требует, чтобы все работодатели разрабатывали и осущест</w:t>
      </w:r>
      <w:r w:rsidR="00E37138">
        <w:t>в</w:t>
      </w:r>
      <w:r w:rsidR="00E37138">
        <w:t>ляли меры в целях устранения всех препятствий для найма, включая дискрим</w:t>
      </w:r>
      <w:r w:rsidR="00E37138">
        <w:t>и</w:t>
      </w:r>
      <w:r w:rsidR="00E37138">
        <w:t>нацию в рамках процедур найма на работу, проведения собеседований и пров</w:t>
      </w:r>
      <w:r w:rsidR="00E37138">
        <w:t>е</w:t>
      </w:r>
      <w:r w:rsidR="00E37138">
        <w:t>рок. Кроме того, Закон требует от работодателей таких позитивных действий, как организация специальной подготовки и принятие разумных мер по соде</w:t>
      </w:r>
      <w:r w:rsidR="00E37138">
        <w:t>й</w:t>
      </w:r>
      <w:r w:rsidR="00E37138">
        <w:t>ствию найму в первую очередь чернокожих, женщин и инвалидов, предоставляя им таким образом преимущественные права.</w:t>
      </w:r>
      <w:r w:rsidR="00E37138" w:rsidRPr="00E35F16">
        <w:t xml:space="preserve"> </w:t>
      </w:r>
    </w:p>
    <w:p w:rsidR="00E37138" w:rsidRPr="008D5112" w:rsidRDefault="00C432E5" w:rsidP="00C432E5">
      <w:pPr>
        <w:pStyle w:val="SingleTxtGR"/>
      </w:pPr>
      <w:r>
        <w:t>205.</w:t>
      </w:r>
      <w:r>
        <w:tab/>
      </w:r>
      <w:r w:rsidR="00E37138">
        <w:t>Комиссия по обеспечению равенства в области занятости (КРЗ) заказала в июне 2004 года проведение исследования по оценке принимаемых мер, с тем чтобы отследить прогресс, достигнутый в деле обеспечения равенства в обл</w:t>
      </w:r>
      <w:r w:rsidR="00E37138">
        <w:t>а</w:t>
      </w:r>
      <w:r w:rsidR="00E37138">
        <w:t>сти найма. Особое внимание уделялось изменениям в составе рабочей силы с точки зрения представленности лиц из целевых групп. При</w:t>
      </w:r>
      <w:r w:rsidR="00E37138" w:rsidRPr="009E23A7">
        <w:t xml:space="preserve"> </w:t>
      </w:r>
      <w:r w:rsidR="00E37138">
        <w:t>проведении</w:t>
      </w:r>
      <w:r w:rsidR="00E37138" w:rsidRPr="009E23A7">
        <w:t xml:space="preserve"> </w:t>
      </w:r>
      <w:r w:rsidR="00E37138">
        <w:t>иссл</w:t>
      </w:r>
      <w:r w:rsidR="00E37138">
        <w:t>е</w:t>
      </w:r>
      <w:r w:rsidR="00E37138">
        <w:t>дования</w:t>
      </w:r>
      <w:r w:rsidR="00E37138" w:rsidRPr="009E23A7">
        <w:t xml:space="preserve"> </w:t>
      </w:r>
      <w:r w:rsidR="00E37138">
        <w:t>также</w:t>
      </w:r>
      <w:r w:rsidR="00E37138" w:rsidRPr="009E23A7">
        <w:t xml:space="preserve"> </w:t>
      </w:r>
      <w:r w:rsidR="00E37138">
        <w:t>рассматривались</w:t>
      </w:r>
      <w:r w:rsidR="00E37138" w:rsidRPr="009E23A7">
        <w:t xml:space="preserve"> </w:t>
      </w:r>
      <w:r w:rsidR="00E37138">
        <w:t>меры</w:t>
      </w:r>
      <w:r w:rsidR="00E37138" w:rsidRPr="009E23A7">
        <w:t xml:space="preserve">, </w:t>
      </w:r>
      <w:r w:rsidR="00E37138">
        <w:t>принимаемые соответствующими раб</w:t>
      </w:r>
      <w:r w:rsidR="00E37138">
        <w:t>о</w:t>
      </w:r>
      <w:r w:rsidR="00E37138">
        <w:t xml:space="preserve">тодателями; сфера охвата консультациями, которые проводились на различных местах работы; услуги, оказываемые КРЗ; а также достижения и недостатки </w:t>
      </w:r>
      <w:proofErr w:type="spellStart"/>
      <w:r w:rsidR="00E37138">
        <w:t>проводящейся</w:t>
      </w:r>
      <w:proofErr w:type="spellEnd"/>
      <w:r w:rsidR="00E37138">
        <w:t xml:space="preserve"> в настоящее время политики позитивных действий. </w:t>
      </w:r>
    </w:p>
    <w:p w:rsidR="00E37138" w:rsidRPr="008D5112" w:rsidRDefault="00C432E5" w:rsidP="00C432E5">
      <w:pPr>
        <w:pStyle w:val="SingleTxtGR"/>
      </w:pPr>
      <w:r>
        <w:t>206.</w:t>
      </w:r>
      <w:r>
        <w:tab/>
      </w:r>
      <w:r w:rsidR="00E37138">
        <w:t>Содержащиеся в докладе выводы в целом подтвердили медленные темпы прогресса в деле предоставления преимущественных прав лицам в целевых группах на большинстве должностей управ</w:t>
      </w:r>
      <w:r>
        <w:t xml:space="preserve">ленческого и руководящего звена </w:t>
      </w:r>
      <w:r w:rsidR="00E37138">
        <w:t>и в большинстве секторов промышленности.</w:t>
      </w:r>
      <w:r>
        <w:t xml:space="preserve"> Белые мужчины все еще являются</w:t>
      </w:r>
      <w:r>
        <w:br/>
      </w:r>
      <w:r w:rsidR="00E37138">
        <w:t>доминирующей группой на старшем р</w:t>
      </w:r>
      <w:r w:rsidR="00BE3EA7">
        <w:t>уководящем уровне, хотя их доля</w:t>
      </w:r>
      <w:r w:rsidR="00BE3EA7">
        <w:br/>
      </w:r>
      <w:r w:rsidR="00E37138">
        <w:t>на должностях среднего управленческого з</w:t>
      </w:r>
      <w:r w:rsidR="00BE3EA7">
        <w:t>вена сократилась до уровня н</w:t>
      </w:r>
      <w:r w:rsidR="00BE3EA7">
        <w:t>и</w:t>
      </w:r>
      <w:r w:rsidR="00BE3EA7">
        <w:t>же </w:t>
      </w:r>
      <w:r w:rsidR="00E37138">
        <w:t>40%. Более заметные изменения произошли в категории специализирова</w:t>
      </w:r>
      <w:r w:rsidR="00E37138">
        <w:t>н</w:t>
      </w:r>
      <w:r w:rsidR="00E37138">
        <w:t>ных/квалифицированных/управленческих должностей, где доля чернокожих выросла и превысила 40%. Возросла и доля чернокожих женщин в этой катег</w:t>
      </w:r>
      <w:r w:rsidR="00E37138">
        <w:t>о</w:t>
      </w:r>
      <w:r w:rsidR="00E37138">
        <w:t>рии, однако они все еще весьма недостаточно представлены. Чернокожие му</w:t>
      </w:r>
      <w:r w:rsidR="00E37138">
        <w:t>ж</w:t>
      </w:r>
      <w:r w:rsidR="00E37138">
        <w:t>чины доминируют в категориях квалифицированных, полуквалифицированных и неквалифицированных работников, и их доля возросла за охватываемый и</w:t>
      </w:r>
      <w:r w:rsidR="00E37138">
        <w:t>с</w:t>
      </w:r>
      <w:r w:rsidR="00E37138">
        <w:t xml:space="preserve">следованием период. Работодатели практически не нанимают инвалидов, и лишь немногие организации принимают конкретные меры по их найму. </w:t>
      </w:r>
    </w:p>
    <w:p w:rsidR="00E37138" w:rsidRPr="008D5112" w:rsidRDefault="00C432E5" w:rsidP="00C432E5">
      <w:pPr>
        <w:pStyle w:val="SingleTxtGR"/>
      </w:pPr>
      <w:r>
        <w:t>207.</w:t>
      </w:r>
      <w:r>
        <w:tab/>
      </w:r>
      <w:r w:rsidR="00E37138">
        <w:t>Кроме того, центральное правительство призывает все государственные учреждения применять принципы позитивных действий в соответствии с де</w:t>
      </w:r>
      <w:r w:rsidR="00E37138">
        <w:t>й</w:t>
      </w:r>
      <w:r w:rsidR="00E37138">
        <w:t>ствующим законодательством для предоставления возможностей в области з</w:t>
      </w:r>
      <w:r w:rsidR="00E37138">
        <w:t>а</w:t>
      </w:r>
      <w:r w:rsidR="00E37138">
        <w:t xml:space="preserve">нятости группам коренного населения, в частности общине сан. </w:t>
      </w:r>
    </w:p>
    <w:p w:rsidR="00E37138" w:rsidRPr="00750858" w:rsidRDefault="00C432E5" w:rsidP="00C432E5">
      <w:pPr>
        <w:pStyle w:val="SingleTxtGR"/>
      </w:pPr>
      <w:r>
        <w:lastRenderedPageBreak/>
        <w:t>208.</w:t>
      </w:r>
      <w:r>
        <w:tab/>
      </w:r>
      <w:r w:rsidR="00E37138">
        <w:t>Целый</w:t>
      </w:r>
      <w:r w:rsidR="00E37138" w:rsidRPr="00750858">
        <w:t xml:space="preserve"> </w:t>
      </w:r>
      <w:r w:rsidR="00E37138">
        <w:t>ряд</w:t>
      </w:r>
      <w:r w:rsidR="00E37138" w:rsidRPr="00750858">
        <w:t xml:space="preserve"> </w:t>
      </w:r>
      <w:r w:rsidR="00E37138">
        <w:t>министерств</w:t>
      </w:r>
      <w:r w:rsidR="00E37138" w:rsidRPr="00750858">
        <w:t xml:space="preserve">, </w:t>
      </w:r>
      <w:r w:rsidR="00E37138">
        <w:t>прежде</w:t>
      </w:r>
      <w:r w:rsidR="00E37138" w:rsidRPr="00750858">
        <w:t xml:space="preserve"> </w:t>
      </w:r>
      <w:r w:rsidR="00E37138">
        <w:t>всего</w:t>
      </w:r>
      <w:r w:rsidR="00E37138" w:rsidRPr="00750858">
        <w:t xml:space="preserve"> </w:t>
      </w:r>
      <w:r w:rsidR="00E37138">
        <w:t>Министерство</w:t>
      </w:r>
      <w:r w:rsidR="00E37138" w:rsidRPr="00750858">
        <w:t xml:space="preserve"> </w:t>
      </w:r>
      <w:r w:rsidR="00E37138">
        <w:t>обороны</w:t>
      </w:r>
      <w:r w:rsidR="00E37138" w:rsidRPr="00750858">
        <w:t xml:space="preserve"> </w:t>
      </w:r>
      <w:r w:rsidR="00E37138">
        <w:t>и</w:t>
      </w:r>
      <w:r w:rsidR="00E37138" w:rsidRPr="00750858">
        <w:t xml:space="preserve"> </w:t>
      </w:r>
      <w:r w:rsidR="00E37138">
        <w:t>Мин</w:t>
      </w:r>
      <w:r w:rsidR="00E37138">
        <w:t>и</w:t>
      </w:r>
      <w:r w:rsidR="00E37138">
        <w:t>стерство</w:t>
      </w:r>
      <w:r w:rsidR="00E37138" w:rsidRPr="00750858">
        <w:t xml:space="preserve"> </w:t>
      </w:r>
      <w:r w:rsidR="00E37138">
        <w:t>безопасности</w:t>
      </w:r>
      <w:r w:rsidR="00E37138" w:rsidRPr="00750858">
        <w:t xml:space="preserve">, </w:t>
      </w:r>
      <w:r w:rsidR="00E37138">
        <w:t>ослабили</w:t>
      </w:r>
      <w:r w:rsidR="00E37138" w:rsidRPr="00750858">
        <w:t xml:space="preserve"> </w:t>
      </w:r>
      <w:r w:rsidR="00E37138">
        <w:t>требования</w:t>
      </w:r>
      <w:r w:rsidR="00E37138" w:rsidRPr="00750858">
        <w:t xml:space="preserve"> </w:t>
      </w:r>
      <w:r w:rsidR="00E37138">
        <w:t>при</w:t>
      </w:r>
      <w:r w:rsidR="00E37138" w:rsidRPr="00750858">
        <w:t xml:space="preserve"> </w:t>
      </w:r>
      <w:r w:rsidR="00E37138">
        <w:t>найме</w:t>
      </w:r>
      <w:r w:rsidR="00E37138" w:rsidRPr="00750858">
        <w:t xml:space="preserve"> </w:t>
      </w:r>
      <w:r w:rsidR="00E37138">
        <w:t>на</w:t>
      </w:r>
      <w:r w:rsidR="00E37138" w:rsidRPr="00750858">
        <w:t xml:space="preserve"> </w:t>
      </w:r>
      <w:r w:rsidR="00E37138">
        <w:t>работу</w:t>
      </w:r>
      <w:r w:rsidR="00E37138" w:rsidRPr="00750858">
        <w:t xml:space="preserve"> </w:t>
      </w:r>
      <w:r w:rsidR="00E37138">
        <w:t>представит</w:t>
      </w:r>
      <w:r w:rsidR="00E37138">
        <w:t>е</w:t>
      </w:r>
      <w:r w:rsidR="00E37138">
        <w:t>лей</w:t>
      </w:r>
      <w:r w:rsidR="00E37138" w:rsidRPr="00750858">
        <w:t xml:space="preserve"> </w:t>
      </w:r>
      <w:r w:rsidR="00E37138">
        <w:t>общин</w:t>
      </w:r>
      <w:r w:rsidR="00E37138" w:rsidRPr="00750858">
        <w:t xml:space="preserve"> </w:t>
      </w:r>
      <w:r w:rsidR="00E37138">
        <w:t>сан</w:t>
      </w:r>
      <w:r w:rsidR="00E37138" w:rsidRPr="00750858">
        <w:t xml:space="preserve"> </w:t>
      </w:r>
      <w:r w:rsidR="00E37138">
        <w:t>и</w:t>
      </w:r>
      <w:r w:rsidR="00E37138" w:rsidRPr="00750858">
        <w:t xml:space="preserve"> </w:t>
      </w:r>
      <w:proofErr w:type="spellStart"/>
      <w:r w:rsidR="00E37138">
        <w:t>химба</w:t>
      </w:r>
      <w:proofErr w:type="spellEnd"/>
      <w:r w:rsidR="00E37138" w:rsidRPr="00750858">
        <w:t xml:space="preserve">. </w:t>
      </w:r>
    </w:p>
    <w:p w:rsidR="00E37138" w:rsidRPr="009815DC" w:rsidRDefault="00E37138" w:rsidP="00BB765E">
      <w:pPr>
        <w:pStyle w:val="HChGR"/>
      </w:pPr>
      <w:r w:rsidRPr="00750858">
        <w:tab/>
      </w:r>
      <w:r>
        <w:rPr>
          <w:lang w:val="en-US"/>
        </w:rPr>
        <w:t>V</w:t>
      </w:r>
      <w:r w:rsidRPr="009815DC">
        <w:t>.</w:t>
      </w:r>
      <w:r w:rsidRPr="009815DC">
        <w:tab/>
      </w:r>
      <w:r>
        <w:t>Другие гражданские права</w:t>
      </w:r>
      <w:r w:rsidRPr="009815DC">
        <w:t xml:space="preserve"> </w:t>
      </w:r>
    </w:p>
    <w:p w:rsidR="00E37138" w:rsidRPr="009815DC" w:rsidRDefault="00E37138" w:rsidP="00BB765E">
      <w:pPr>
        <w:pStyle w:val="H23GR"/>
      </w:pPr>
      <w:r w:rsidRPr="009815DC">
        <w:tab/>
        <w:t>17.</w:t>
      </w:r>
      <w:r w:rsidRPr="009815DC">
        <w:tab/>
      </w:r>
      <w:r>
        <w:t>Право на свободу передвижения и проживания в пределах государства</w:t>
      </w:r>
    </w:p>
    <w:p w:rsidR="00E37138" w:rsidRPr="008D5112" w:rsidRDefault="00575D8C" w:rsidP="00575D8C">
      <w:pPr>
        <w:pStyle w:val="SingleTxtGR"/>
      </w:pPr>
      <w:r>
        <w:t>209.</w:t>
      </w:r>
      <w:r>
        <w:tab/>
      </w:r>
      <w:r w:rsidR="00E37138">
        <w:t>Статья</w:t>
      </w:r>
      <w:r w:rsidR="00E37138" w:rsidRPr="009815DC">
        <w:t xml:space="preserve"> 21</w:t>
      </w:r>
      <w:r w:rsidR="00E37138">
        <w:t>(1)</w:t>
      </w:r>
      <w:r w:rsidR="00631200">
        <w:t xml:space="preserve"> </w:t>
      </w:r>
      <w:r w:rsidR="00E37138" w:rsidRPr="00B35661">
        <w:t>h</w:t>
      </w:r>
      <w:r w:rsidR="00E37138" w:rsidRPr="009815DC">
        <w:t xml:space="preserve">) </w:t>
      </w:r>
      <w:r w:rsidR="00E37138">
        <w:t>гарантирует гражданам свободу передвижения в Намибии и выбора места жительства в пределах Намибии. Не</w:t>
      </w:r>
      <w:r w:rsidR="00E37138" w:rsidRPr="009815DC">
        <w:t xml:space="preserve"> </w:t>
      </w:r>
      <w:r w:rsidR="00E37138">
        <w:t>сообщалось</w:t>
      </w:r>
      <w:r w:rsidR="00E37138" w:rsidRPr="009815DC">
        <w:t xml:space="preserve"> </w:t>
      </w:r>
      <w:r w:rsidR="00E37138">
        <w:t>о</w:t>
      </w:r>
      <w:r w:rsidR="00E37138" w:rsidRPr="009815DC">
        <w:t xml:space="preserve"> </w:t>
      </w:r>
      <w:r w:rsidR="00E37138">
        <w:t>случаях</w:t>
      </w:r>
      <w:r w:rsidR="00E37138" w:rsidRPr="009815DC">
        <w:t xml:space="preserve">, </w:t>
      </w:r>
      <w:r w:rsidR="00E37138">
        <w:t>к</w:t>
      </w:r>
      <w:r w:rsidR="00E37138">
        <w:t>о</w:t>
      </w:r>
      <w:r w:rsidR="00E37138">
        <w:t>гда</w:t>
      </w:r>
      <w:r w:rsidR="00E37138" w:rsidRPr="009815DC">
        <w:t xml:space="preserve"> </w:t>
      </w:r>
      <w:r w:rsidR="00E37138">
        <w:t>кому</w:t>
      </w:r>
      <w:r w:rsidR="00E37138" w:rsidRPr="009815DC">
        <w:t>-</w:t>
      </w:r>
      <w:r w:rsidR="00E37138">
        <w:t>либо</w:t>
      </w:r>
      <w:r w:rsidR="00E37138" w:rsidRPr="009815DC">
        <w:t xml:space="preserve"> </w:t>
      </w:r>
      <w:r w:rsidR="00E37138">
        <w:t>было</w:t>
      </w:r>
      <w:r w:rsidR="00E37138" w:rsidRPr="009815DC">
        <w:t xml:space="preserve"> </w:t>
      </w:r>
      <w:r w:rsidR="00E37138">
        <w:t>отказано</w:t>
      </w:r>
      <w:r w:rsidR="00E37138" w:rsidRPr="009815DC">
        <w:t xml:space="preserve"> </w:t>
      </w:r>
      <w:r w:rsidR="00E37138">
        <w:t>во</w:t>
      </w:r>
      <w:r w:rsidR="00E37138" w:rsidRPr="009815DC">
        <w:t xml:space="preserve"> </w:t>
      </w:r>
      <w:r w:rsidR="00E37138">
        <w:t>въезде</w:t>
      </w:r>
      <w:r w:rsidR="00E37138" w:rsidRPr="009815DC">
        <w:t xml:space="preserve"> </w:t>
      </w:r>
      <w:r w:rsidR="00E37138">
        <w:t>в</w:t>
      </w:r>
      <w:r w:rsidR="00E37138" w:rsidRPr="009815DC">
        <w:t xml:space="preserve"> </w:t>
      </w:r>
      <w:r w:rsidR="00E37138">
        <w:t>какой</w:t>
      </w:r>
      <w:r w:rsidR="00E37138" w:rsidRPr="009815DC">
        <w:t>-</w:t>
      </w:r>
      <w:r w:rsidR="00E37138">
        <w:t>либо</w:t>
      </w:r>
      <w:r w:rsidR="00E37138" w:rsidRPr="009815DC">
        <w:t xml:space="preserve"> </w:t>
      </w:r>
      <w:r w:rsidR="00E37138">
        <w:t>район</w:t>
      </w:r>
      <w:r w:rsidR="00E37138" w:rsidRPr="009815DC">
        <w:t xml:space="preserve"> </w:t>
      </w:r>
      <w:r w:rsidR="00E37138">
        <w:t xml:space="preserve">страны или когда кто-то был вынужден покинуть его по причинам этнического происхождения, языка или цвета кожи. </w:t>
      </w:r>
    </w:p>
    <w:p w:rsidR="00E37138" w:rsidRPr="009815DC" w:rsidRDefault="00E37138" w:rsidP="00BB765E">
      <w:pPr>
        <w:pStyle w:val="H23GR"/>
      </w:pPr>
      <w:r w:rsidRPr="008D5112">
        <w:tab/>
      </w:r>
      <w:r w:rsidRPr="009815DC">
        <w:t>18.</w:t>
      </w:r>
      <w:r w:rsidRPr="009815DC">
        <w:tab/>
      </w:r>
      <w:r>
        <w:t>Право покидать свою страну и возвращаться в нее</w:t>
      </w:r>
    </w:p>
    <w:p w:rsidR="00E37138" w:rsidRPr="009815DC" w:rsidRDefault="00575D8C" w:rsidP="00575D8C">
      <w:pPr>
        <w:pStyle w:val="SingleTxtGR"/>
      </w:pPr>
      <w:r>
        <w:t>210.</w:t>
      </w:r>
      <w:r>
        <w:tab/>
      </w:r>
      <w:r w:rsidR="00E37138">
        <w:t>Статья 21</w:t>
      </w:r>
      <w:r>
        <w:t xml:space="preserve"> </w:t>
      </w:r>
      <w:r w:rsidR="00E37138" w:rsidRPr="005A2BF7">
        <w:t>i</w:t>
      </w:r>
      <w:r w:rsidR="00E37138" w:rsidRPr="009815DC">
        <w:t xml:space="preserve">) </w:t>
      </w:r>
      <w:r w:rsidR="00E37138">
        <w:t xml:space="preserve">гарантирует свободу выезда из Намибии и возвращение назад. </w:t>
      </w:r>
      <w:proofErr w:type="spellStart"/>
      <w:r w:rsidR="00E37138">
        <w:t>Намибийцы</w:t>
      </w:r>
      <w:proofErr w:type="spellEnd"/>
      <w:r w:rsidR="00E37138">
        <w:t xml:space="preserve"> могут свободно покидать свою страну и возвращаться в нее при условии наличия у них необходимых проездных документов. Никто не по</w:t>
      </w:r>
      <w:r w:rsidR="00E37138">
        <w:t>д</w:t>
      </w:r>
      <w:r w:rsidR="00E37138">
        <w:t xml:space="preserve">вергается какой-либо системе произвольного административного контроля в отношении его/ее передвижения из страны или возвращения в нее. </w:t>
      </w:r>
    </w:p>
    <w:p w:rsidR="00E37138" w:rsidRPr="00212A4B" w:rsidRDefault="00E37138" w:rsidP="00BB765E">
      <w:pPr>
        <w:pStyle w:val="H23GR"/>
      </w:pPr>
      <w:r w:rsidRPr="009815DC">
        <w:tab/>
      </w:r>
      <w:r w:rsidRPr="00575D8C">
        <w:t>19.</w:t>
      </w:r>
      <w:r w:rsidRPr="00575D8C">
        <w:tab/>
      </w:r>
      <w:r>
        <w:t>Право на гражданство</w:t>
      </w:r>
    </w:p>
    <w:p w:rsidR="00E37138" w:rsidRPr="008D5112" w:rsidRDefault="00575D8C" w:rsidP="00575D8C">
      <w:pPr>
        <w:pStyle w:val="SingleTxtGR"/>
      </w:pPr>
      <w:r>
        <w:t>211.</w:t>
      </w:r>
      <w:r>
        <w:tab/>
      </w:r>
      <w:r w:rsidR="00E37138">
        <w:t>Статья</w:t>
      </w:r>
      <w:r w:rsidR="00E37138" w:rsidRPr="008D5112">
        <w:t xml:space="preserve"> 4 </w:t>
      </w:r>
      <w:r w:rsidR="00E37138">
        <w:t>Конституции</w:t>
      </w:r>
      <w:r w:rsidR="00E37138" w:rsidRPr="008D5112">
        <w:t xml:space="preserve"> </w:t>
      </w:r>
      <w:r w:rsidR="00E37138">
        <w:t>регулирует</w:t>
      </w:r>
      <w:r w:rsidR="00E37138" w:rsidRPr="008D5112">
        <w:t xml:space="preserve"> </w:t>
      </w:r>
      <w:r w:rsidR="00E37138">
        <w:t>вопросы</w:t>
      </w:r>
      <w:r w:rsidR="00E37138" w:rsidRPr="008D5112">
        <w:t xml:space="preserve"> </w:t>
      </w:r>
      <w:r w:rsidR="00E37138">
        <w:t>приобретения</w:t>
      </w:r>
      <w:r w:rsidR="00E37138" w:rsidRPr="008D5112">
        <w:t xml:space="preserve"> </w:t>
      </w:r>
      <w:r w:rsidR="00E37138">
        <w:t>и</w:t>
      </w:r>
      <w:r w:rsidR="00E37138" w:rsidRPr="008D5112">
        <w:t xml:space="preserve"> </w:t>
      </w:r>
      <w:r w:rsidR="00E37138">
        <w:t>утраты</w:t>
      </w:r>
      <w:r w:rsidR="00E37138" w:rsidRPr="008D5112">
        <w:t xml:space="preserve"> </w:t>
      </w:r>
      <w:r w:rsidR="00E37138">
        <w:t>гра</w:t>
      </w:r>
      <w:r w:rsidR="00E37138">
        <w:t>ж</w:t>
      </w:r>
      <w:r w:rsidR="00E37138">
        <w:t>данства</w:t>
      </w:r>
      <w:r w:rsidR="00E37138" w:rsidRPr="008D5112">
        <w:t xml:space="preserve">. </w:t>
      </w:r>
      <w:r w:rsidR="00E37138">
        <w:t>Статья</w:t>
      </w:r>
      <w:r w:rsidR="00E37138" w:rsidRPr="00212A4B">
        <w:t xml:space="preserve"> 4(9) </w:t>
      </w:r>
      <w:r w:rsidR="00E37138">
        <w:t>Конституции</w:t>
      </w:r>
      <w:r w:rsidR="00E37138" w:rsidRPr="00212A4B">
        <w:t xml:space="preserve"> </w:t>
      </w:r>
      <w:r w:rsidR="00E37138">
        <w:t>уполномочивает</w:t>
      </w:r>
      <w:r w:rsidR="00E37138" w:rsidRPr="00212A4B">
        <w:t xml:space="preserve"> </w:t>
      </w:r>
      <w:r w:rsidR="00E37138">
        <w:t>парламент</w:t>
      </w:r>
      <w:r w:rsidR="00E37138" w:rsidRPr="00212A4B">
        <w:t xml:space="preserve"> </w:t>
      </w:r>
      <w:r w:rsidR="00E37138">
        <w:t>одобрять</w:t>
      </w:r>
      <w:r w:rsidR="00E37138" w:rsidRPr="00212A4B">
        <w:t xml:space="preserve"> </w:t>
      </w:r>
      <w:r w:rsidR="00E37138">
        <w:t>другие</w:t>
      </w:r>
      <w:r w:rsidR="00E37138" w:rsidRPr="00212A4B">
        <w:t xml:space="preserve"> </w:t>
      </w:r>
      <w:r w:rsidR="00E37138">
        <w:t>законы</w:t>
      </w:r>
      <w:r w:rsidR="00E37138" w:rsidRPr="00212A4B">
        <w:t xml:space="preserve"> </w:t>
      </w:r>
      <w:r w:rsidR="00E37138">
        <w:t>относительно</w:t>
      </w:r>
      <w:r w:rsidR="00E37138" w:rsidRPr="00212A4B">
        <w:t xml:space="preserve"> </w:t>
      </w:r>
      <w:r w:rsidR="00E37138">
        <w:t>приобретения</w:t>
      </w:r>
      <w:r w:rsidR="00E37138" w:rsidRPr="00212A4B">
        <w:t xml:space="preserve"> </w:t>
      </w:r>
      <w:r w:rsidR="00E37138">
        <w:t>или</w:t>
      </w:r>
      <w:r w:rsidR="00E37138" w:rsidRPr="00212A4B">
        <w:t xml:space="preserve"> </w:t>
      </w:r>
      <w:r w:rsidR="00E37138">
        <w:t>утраты</w:t>
      </w:r>
      <w:r w:rsidR="00E37138" w:rsidRPr="00212A4B">
        <w:t xml:space="preserve"> </w:t>
      </w:r>
      <w:r w:rsidR="00E37138">
        <w:t>гражданства</w:t>
      </w:r>
      <w:r w:rsidR="00E37138" w:rsidRPr="00212A4B">
        <w:t xml:space="preserve"> </w:t>
      </w:r>
      <w:r w:rsidR="00E37138">
        <w:t>Намибии</w:t>
      </w:r>
      <w:r w:rsidR="00E37138" w:rsidRPr="00212A4B">
        <w:t>.</w:t>
      </w:r>
      <w:r w:rsidR="00E37138">
        <w:t xml:space="preserve"> В</w:t>
      </w:r>
      <w:r w:rsidR="00E37138" w:rsidRPr="008D5112">
        <w:t xml:space="preserve"> </w:t>
      </w:r>
      <w:r w:rsidR="00E37138">
        <w:t>этой</w:t>
      </w:r>
      <w:r w:rsidR="00E37138" w:rsidRPr="008D5112">
        <w:t xml:space="preserve"> </w:t>
      </w:r>
      <w:r w:rsidR="00E37138">
        <w:t>связи</w:t>
      </w:r>
      <w:r w:rsidR="00E37138" w:rsidRPr="008D5112">
        <w:t xml:space="preserve"> </w:t>
      </w:r>
      <w:r w:rsidR="00E37138">
        <w:t>парламент</w:t>
      </w:r>
      <w:r w:rsidR="00E37138" w:rsidRPr="008D5112">
        <w:t xml:space="preserve"> </w:t>
      </w:r>
      <w:r w:rsidR="00E37138">
        <w:t>принял</w:t>
      </w:r>
      <w:r w:rsidR="00E37138" w:rsidRPr="008D5112">
        <w:t xml:space="preserve"> </w:t>
      </w:r>
      <w:r w:rsidR="00E37138">
        <w:t>Закон</w:t>
      </w:r>
      <w:r w:rsidR="00E37138" w:rsidRPr="008D5112">
        <w:t xml:space="preserve"> </w:t>
      </w:r>
      <w:r w:rsidR="00E37138">
        <w:t>о</w:t>
      </w:r>
      <w:r w:rsidR="00E37138" w:rsidRPr="008D5112">
        <w:t xml:space="preserve"> </w:t>
      </w:r>
      <w:r w:rsidR="00E37138">
        <w:t>гражданстве</w:t>
      </w:r>
      <w:r w:rsidR="00E37138" w:rsidRPr="008D5112">
        <w:t xml:space="preserve"> </w:t>
      </w:r>
      <w:r w:rsidR="00E37138">
        <w:t>Намибии</w:t>
      </w:r>
      <w:r w:rsidR="00E37138" w:rsidRPr="008D5112">
        <w:t xml:space="preserve"> № 14 </w:t>
      </w:r>
      <w:r w:rsidR="00E37138">
        <w:t>от</w:t>
      </w:r>
      <w:r w:rsidR="00E37138" w:rsidRPr="008D5112">
        <w:t xml:space="preserve"> 1990 </w:t>
      </w:r>
      <w:r w:rsidR="00E37138">
        <w:t>года</w:t>
      </w:r>
      <w:r w:rsidR="00E37138" w:rsidRPr="008D5112">
        <w:t>.</w:t>
      </w:r>
    </w:p>
    <w:p w:rsidR="00E37138" w:rsidRPr="00DF39D4" w:rsidRDefault="00575D8C" w:rsidP="00575D8C">
      <w:pPr>
        <w:pStyle w:val="SingleTxtGR"/>
      </w:pPr>
      <w:r>
        <w:t>212.</w:t>
      </w:r>
      <w:r>
        <w:tab/>
      </w:r>
      <w:r w:rsidR="00E37138" w:rsidRPr="00365515">
        <w:t xml:space="preserve">В деле </w:t>
      </w:r>
      <w:proofErr w:type="spellStart"/>
      <w:r w:rsidR="00E37138" w:rsidRPr="00365515">
        <w:rPr>
          <w:i/>
        </w:rPr>
        <w:t>Тлоро</w:t>
      </w:r>
      <w:proofErr w:type="spellEnd"/>
      <w:r w:rsidR="00E37138" w:rsidRPr="00365515">
        <w:rPr>
          <w:i/>
        </w:rPr>
        <w:t xml:space="preserve"> против Министра внутренних дел </w:t>
      </w:r>
      <w:r w:rsidR="00E37138" w:rsidRPr="00365515">
        <w:t>2008 (1)</w:t>
      </w:r>
      <w:r w:rsidR="00E37138">
        <w:t xml:space="preserve"> </w:t>
      </w:r>
      <w:r w:rsidR="00E37138" w:rsidRPr="00365515">
        <w:t>(NR) 97 (HC) суд постановил, что родившиеся в Намибии лица автоматически приобретают гражданство страны и что они не могут быть лишены его, даже если они пр</w:t>
      </w:r>
      <w:r w:rsidR="00E37138" w:rsidRPr="00365515">
        <w:t>и</w:t>
      </w:r>
      <w:r w:rsidR="00E37138" w:rsidRPr="00365515">
        <w:t xml:space="preserve">обретут гражданство другой страны. Это было подтверждено в недавнем деле </w:t>
      </w:r>
      <w:r w:rsidR="00E37138" w:rsidRPr="00365515">
        <w:rPr>
          <w:i/>
        </w:rPr>
        <w:t xml:space="preserve">Ирис Регина </w:t>
      </w:r>
      <w:proofErr w:type="spellStart"/>
      <w:r w:rsidR="00E37138" w:rsidRPr="00365515">
        <w:rPr>
          <w:i/>
        </w:rPr>
        <w:t>Ле</w:t>
      </w:r>
      <w:proofErr w:type="spellEnd"/>
      <w:r w:rsidR="00E37138" w:rsidRPr="00365515">
        <w:rPr>
          <w:i/>
        </w:rPr>
        <w:t xml:space="preserve"> </w:t>
      </w:r>
      <w:proofErr w:type="spellStart"/>
      <w:r w:rsidR="00E37138" w:rsidRPr="00365515">
        <w:rPr>
          <w:i/>
        </w:rPr>
        <w:t>Ру</w:t>
      </w:r>
      <w:proofErr w:type="spellEnd"/>
      <w:r w:rsidR="00E37138" w:rsidRPr="00365515">
        <w:rPr>
          <w:i/>
        </w:rPr>
        <w:t xml:space="preserve"> против Министра внутренних дел и иммиграции и других лиц </w:t>
      </w:r>
      <w:r w:rsidR="00E37138" w:rsidRPr="00365515">
        <w:t xml:space="preserve">2011 (2) NR 606 (HC). </w:t>
      </w:r>
      <w:r w:rsidR="00E37138">
        <w:t>По</w:t>
      </w:r>
      <w:r w:rsidR="00E37138" w:rsidRPr="00365515">
        <w:t xml:space="preserve"> этом</w:t>
      </w:r>
      <w:r w:rsidR="00E37138">
        <w:t>у</w:t>
      </w:r>
      <w:r w:rsidR="00E37138" w:rsidRPr="00365515">
        <w:t xml:space="preserve"> дел</w:t>
      </w:r>
      <w:r w:rsidR="00E37138">
        <w:t>у</w:t>
      </w:r>
      <w:r w:rsidR="00E37138" w:rsidRPr="00365515">
        <w:t xml:space="preserve"> суд постановил, что граждане Нам</w:t>
      </w:r>
      <w:r w:rsidR="00E37138" w:rsidRPr="00365515">
        <w:t>и</w:t>
      </w:r>
      <w:r w:rsidR="00E37138" w:rsidRPr="00365515">
        <w:t>бии имеют право приобретать гражданство другой суверенной страны, не отк</w:t>
      </w:r>
      <w:r w:rsidR="00E37138" w:rsidRPr="00365515">
        <w:t>а</w:t>
      </w:r>
      <w:r w:rsidR="00E37138" w:rsidRPr="00365515">
        <w:t xml:space="preserve">зываясь при этом от своего </w:t>
      </w:r>
      <w:proofErr w:type="spellStart"/>
      <w:r w:rsidR="00E37138" w:rsidRPr="00365515">
        <w:t>намибийского</w:t>
      </w:r>
      <w:proofErr w:type="spellEnd"/>
      <w:r w:rsidR="00E37138" w:rsidRPr="00365515">
        <w:t xml:space="preserve"> гражданства, приобретенного в силу рождения. Эти дела подтверждают, что родившиеся в стране </w:t>
      </w:r>
      <w:proofErr w:type="spellStart"/>
      <w:r w:rsidR="00E37138" w:rsidRPr="00365515">
        <w:t>намибийцы</w:t>
      </w:r>
      <w:proofErr w:type="spellEnd"/>
      <w:r w:rsidR="00E37138" w:rsidRPr="00365515">
        <w:t xml:space="preserve"> могут иметь двойное гражданство на законном основании. </w:t>
      </w:r>
    </w:p>
    <w:p w:rsidR="00E37138" w:rsidRPr="00241980" w:rsidRDefault="00E37138" w:rsidP="00BB765E">
      <w:pPr>
        <w:pStyle w:val="H23GR"/>
      </w:pPr>
      <w:r w:rsidRPr="008D5112">
        <w:tab/>
      </w:r>
      <w:r w:rsidRPr="00241980">
        <w:t>20.</w:t>
      </w:r>
      <w:r w:rsidRPr="00241980">
        <w:tab/>
      </w:r>
      <w:r>
        <w:t>Право на вступление в брак и на выбор супруга</w:t>
      </w:r>
    </w:p>
    <w:p w:rsidR="00E37138" w:rsidRPr="008D5112" w:rsidRDefault="00575D8C" w:rsidP="00575D8C">
      <w:pPr>
        <w:pStyle w:val="SingleTxtGR"/>
      </w:pPr>
      <w:r>
        <w:t>213.</w:t>
      </w:r>
      <w:r>
        <w:tab/>
      </w:r>
      <w:r w:rsidR="00E37138">
        <w:t>Согласно</w:t>
      </w:r>
      <w:r w:rsidR="00E37138" w:rsidRPr="00241980">
        <w:t xml:space="preserve"> </w:t>
      </w:r>
      <w:r w:rsidR="00E37138">
        <w:t>статье</w:t>
      </w:r>
      <w:r w:rsidR="00E37138" w:rsidRPr="00241980">
        <w:t xml:space="preserve"> 14 </w:t>
      </w:r>
      <w:r w:rsidR="00E37138">
        <w:t>Конституции</w:t>
      </w:r>
      <w:r w:rsidR="00E37138" w:rsidRPr="00241980">
        <w:t xml:space="preserve"> </w:t>
      </w:r>
      <w:r w:rsidR="00E37138">
        <w:t>Намибии</w:t>
      </w:r>
      <w:r w:rsidR="00E37138" w:rsidRPr="00241980">
        <w:t xml:space="preserve"> </w:t>
      </w:r>
      <w:r w:rsidR="00E37138">
        <w:t>брак</w:t>
      </w:r>
      <w:r w:rsidR="00E37138" w:rsidRPr="00241980">
        <w:t xml:space="preserve"> </w:t>
      </w:r>
      <w:r w:rsidR="00E37138">
        <w:t>возможен</w:t>
      </w:r>
      <w:r w:rsidR="00E37138" w:rsidRPr="00241980">
        <w:t xml:space="preserve"> </w:t>
      </w:r>
      <w:r w:rsidR="00E37138">
        <w:t>лишь</w:t>
      </w:r>
      <w:r w:rsidR="00E37138" w:rsidRPr="00241980">
        <w:t xml:space="preserve"> </w:t>
      </w:r>
      <w:r w:rsidR="00E37138">
        <w:t>при</w:t>
      </w:r>
      <w:r w:rsidR="00E37138" w:rsidRPr="00241980">
        <w:t xml:space="preserve"> </w:t>
      </w:r>
      <w:r w:rsidR="00E37138">
        <w:t>усл</w:t>
      </w:r>
      <w:r w:rsidR="00E37138">
        <w:t>о</w:t>
      </w:r>
      <w:r w:rsidR="00E37138">
        <w:t>вии</w:t>
      </w:r>
      <w:r w:rsidR="00E37138" w:rsidRPr="00241980">
        <w:t xml:space="preserve"> </w:t>
      </w:r>
      <w:r w:rsidR="00E37138">
        <w:t>свободного</w:t>
      </w:r>
      <w:r w:rsidR="00E37138" w:rsidRPr="00241980">
        <w:t xml:space="preserve"> </w:t>
      </w:r>
      <w:r w:rsidR="00E37138">
        <w:t>и</w:t>
      </w:r>
      <w:r w:rsidR="00E37138" w:rsidRPr="00241980">
        <w:t xml:space="preserve"> </w:t>
      </w:r>
      <w:r w:rsidR="00E37138">
        <w:t>полного</w:t>
      </w:r>
      <w:r w:rsidR="00E37138" w:rsidRPr="00241980">
        <w:t xml:space="preserve"> </w:t>
      </w:r>
      <w:r w:rsidR="00E37138">
        <w:t>согласия</w:t>
      </w:r>
      <w:r w:rsidR="00E37138" w:rsidRPr="00241980">
        <w:t xml:space="preserve"> </w:t>
      </w:r>
      <w:r w:rsidR="00E37138">
        <w:t>обоих</w:t>
      </w:r>
      <w:r w:rsidR="00E37138" w:rsidRPr="00241980">
        <w:t xml:space="preserve"> </w:t>
      </w:r>
      <w:r w:rsidR="00E37138">
        <w:t>будущих</w:t>
      </w:r>
      <w:r w:rsidR="00E37138" w:rsidRPr="00241980">
        <w:t xml:space="preserve"> </w:t>
      </w:r>
      <w:r w:rsidR="00E37138">
        <w:t>супругов</w:t>
      </w:r>
      <w:r w:rsidR="00E37138" w:rsidRPr="00241980">
        <w:t xml:space="preserve">, </w:t>
      </w:r>
      <w:r w:rsidR="00E37138">
        <w:t>являющихся</w:t>
      </w:r>
      <w:r w:rsidR="00E37138" w:rsidRPr="00241980">
        <w:t xml:space="preserve"> </w:t>
      </w:r>
      <w:r w:rsidR="00E37138">
        <w:t>с</w:t>
      </w:r>
      <w:r w:rsidR="00E37138">
        <w:t>о</w:t>
      </w:r>
      <w:r w:rsidR="00E37138">
        <w:t>вершеннолетними</w:t>
      </w:r>
      <w:r w:rsidR="00E37138" w:rsidRPr="00241980">
        <w:t xml:space="preserve"> </w:t>
      </w:r>
      <w:r w:rsidR="00E37138">
        <w:t>мужчиной</w:t>
      </w:r>
      <w:r w:rsidR="00E37138" w:rsidRPr="00241980">
        <w:t xml:space="preserve"> </w:t>
      </w:r>
      <w:r w:rsidR="00E37138">
        <w:t>и</w:t>
      </w:r>
      <w:r w:rsidR="00E37138" w:rsidRPr="00241980">
        <w:t xml:space="preserve"> </w:t>
      </w:r>
      <w:r w:rsidR="00E37138">
        <w:t>женщиной</w:t>
      </w:r>
      <w:r w:rsidR="00E37138" w:rsidRPr="00241980">
        <w:t>,</w:t>
      </w:r>
      <w:r w:rsidR="00E37138">
        <w:t xml:space="preserve"> без каких-либо ограничений относ</w:t>
      </w:r>
      <w:r w:rsidR="00E37138">
        <w:t>и</w:t>
      </w:r>
      <w:r w:rsidR="00E37138">
        <w:t>тельно расы, цвета кожи, этнического происхождения, вероисповедания, убе</w:t>
      </w:r>
      <w:r w:rsidR="00E37138">
        <w:t>ж</w:t>
      </w:r>
      <w:r w:rsidR="00E37138">
        <w:t xml:space="preserve">дений и социального или экономического положения. </w:t>
      </w:r>
    </w:p>
    <w:p w:rsidR="00E37138" w:rsidRPr="00926C25" w:rsidRDefault="00575D8C" w:rsidP="00575D8C">
      <w:pPr>
        <w:pStyle w:val="SingleTxtGR"/>
      </w:pPr>
      <w:r>
        <w:t>214.</w:t>
      </w:r>
      <w:r>
        <w:tab/>
      </w:r>
      <w:r w:rsidR="00E37138">
        <w:t>Гражданские</w:t>
      </w:r>
      <w:r w:rsidR="00E37138" w:rsidRPr="00241980">
        <w:t xml:space="preserve"> </w:t>
      </w:r>
      <w:r w:rsidR="00E37138">
        <w:t>браки</w:t>
      </w:r>
      <w:r w:rsidR="00E37138" w:rsidRPr="00241980">
        <w:t xml:space="preserve"> </w:t>
      </w:r>
      <w:r w:rsidR="00E37138">
        <w:t>в</w:t>
      </w:r>
      <w:r w:rsidR="00E37138" w:rsidRPr="00241980">
        <w:t xml:space="preserve"> </w:t>
      </w:r>
      <w:r w:rsidR="00E37138">
        <w:t>Намибии</w:t>
      </w:r>
      <w:r w:rsidR="00E37138" w:rsidRPr="00241980">
        <w:t xml:space="preserve"> </w:t>
      </w:r>
      <w:r w:rsidR="00E37138">
        <w:t>регулируются</w:t>
      </w:r>
      <w:r w:rsidR="00E37138" w:rsidRPr="00241980">
        <w:t xml:space="preserve"> </w:t>
      </w:r>
      <w:r w:rsidR="00E37138">
        <w:t>Законом</w:t>
      </w:r>
      <w:r w:rsidR="00E37138" w:rsidRPr="00241980">
        <w:t xml:space="preserve"> </w:t>
      </w:r>
      <w:r w:rsidR="00E37138">
        <w:t>о</w:t>
      </w:r>
      <w:r w:rsidR="00E37138" w:rsidRPr="00241980">
        <w:t xml:space="preserve"> </w:t>
      </w:r>
      <w:r w:rsidR="00E37138">
        <w:t>браке</w:t>
      </w:r>
      <w:r w:rsidR="00E37138" w:rsidRPr="00241980">
        <w:t xml:space="preserve"> (</w:t>
      </w:r>
      <w:r w:rsidR="00E37138">
        <w:t>З</w:t>
      </w:r>
      <w:r w:rsidR="00E37138">
        <w:t>а</w:t>
      </w:r>
      <w:r w:rsidR="00E37138">
        <w:t>кон</w:t>
      </w:r>
      <w:r w:rsidR="00486660">
        <w:t> </w:t>
      </w:r>
      <w:r w:rsidR="00E37138" w:rsidRPr="00241980">
        <w:t>№</w:t>
      </w:r>
      <w:r w:rsidR="00E37138">
        <w:t> </w:t>
      </w:r>
      <w:r w:rsidR="00E37138" w:rsidRPr="00241980">
        <w:t xml:space="preserve">25 </w:t>
      </w:r>
      <w:r w:rsidR="00E37138">
        <w:t>от</w:t>
      </w:r>
      <w:r w:rsidR="00E37138" w:rsidRPr="00241980">
        <w:t xml:space="preserve"> 1961 </w:t>
      </w:r>
      <w:r w:rsidR="00E37138">
        <w:t>года</w:t>
      </w:r>
      <w:r w:rsidR="00E37138" w:rsidRPr="00241980">
        <w:t xml:space="preserve">) </w:t>
      </w:r>
      <w:r w:rsidR="00E37138">
        <w:t>и Законом о</w:t>
      </w:r>
      <w:r w:rsidR="00E37138" w:rsidRPr="00D02AF1">
        <w:t xml:space="preserve"> </w:t>
      </w:r>
      <w:r w:rsidR="00E37138">
        <w:t>равноправии</w:t>
      </w:r>
      <w:r w:rsidR="00E37138" w:rsidRPr="00D02AF1">
        <w:t xml:space="preserve"> </w:t>
      </w:r>
      <w:r w:rsidR="00E37138">
        <w:t>супругов</w:t>
      </w:r>
      <w:r w:rsidR="00E37138" w:rsidRPr="00D02AF1">
        <w:t xml:space="preserve"> </w:t>
      </w:r>
      <w:r w:rsidR="00E37138">
        <w:t>(Закон №</w:t>
      </w:r>
      <w:r w:rsidR="00E37138" w:rsidRPr="00241980">
        <w:t xml:space="preserve"> 1 </w:t>
      </w:r>
      <w:r w:rsidR="00486660">
        <w:t xml:space="preserve">от </w:t>
      </w:r>
      <w:r w:rsidR="00E37138" w:rsidRPr="00241980">
        <w:t>1996</w:t>
      </w:r>
      <w:r w:rsidR="00486660">
        <w:t> </w:t>
      </w:r>
      <w:r w:rsidR="00E37138">
        <w:t>года</w:t>
      </w:r>
      <w:r w:rsidR="00E37138" w:rsidRPr="00241980">
        <w:t xml:space="preserve">). </w:t>
      </w:r>
      <w:r w:rsidR="00E37138">
        <w:t>Как мужчины, так и женщины, достигшие 18 лет, имеют право в с</w:t>
      </w:r>
      <w:r w:rsidR="00E37138">
        <w:t>о</w:t>
      </w:r>
      <w:r w:rsidR="00E37138">
        <w:t xml:space="preserve">ответствии с законом вступить в брак для создания семьи. Наиболее важным аспектом Закона № 1 от 1996 года является запрещение такой нормы общего права, как подчинение жены своему супругу в браке. </w:t>
      </w:r>
    </w:p>
    <w:p w:rsidR="00E37138" w:rsidRPr="00DF39D4" w:rsidRDefault="00575D8C" w:rsidP="00575D8C">
      <w:pPr>
        <w:pStyle w:val="SingleTxtGR"/>
      </w:pPr>
      <w:r>
        <w:lastRenderedPageBreak/>
        <w:t>215.</w:t>
      </w:r>
      <w:r>
        <w:tab/>
      </w:r>
      <w:r w:rsidR="00E37138">
        <w:t>Благодаря отмене нормы о подчинении жены своему супругу в браке з</w:t>
      </w:r>
      <w:r w:rsidR="00E37138">
        <w:t>а</w:t>
      </w:r>
      <w:r w:rsidR="00E37138">
        <w:t>мужняя женщина стала полностью свободной и имеет право вступать в дог</w:t>
      </w:r>
      <w:r w:rsidR="00E37138">
        <w:t>о</w:t>
      </w:r>
      <w:r w:rsidR="00E37138">
        <w:t>ворные отношения, обладать собственностью, занимать руководящую дол</w:t>
      </w:r>
      <w:r w:rsidR="00E37138">
        <w:t>ж</w:t>
      </w:r>
      <w:r w:rsidR="00E37138">
        <w:t>ность и выступать в качестве поручителя без согласия своего супруга. См</w:t>
      </w:r>
      <w:r w:rsidR="00E37138" w:rsidRPr="00DF39D4">
        <w:t xml:space="preserve">. </w:t>
      </w:r>
      <w:r w:rsidR="00E37138">
        <w:t>дело</w:t>
      </w:r>
      <w:r w:rsidR="00E37138" w:rsidRPr="00DF39D4">
        <w:t xml:space="preserve"> </w:t>
      </w:r>
      <w:proofErr w:type="spellStart"/>
      <w:r w:rsidR="00E37138">
        <w:rPr>
          <w:i/>
        </w:rPr>
        <w:t>Мибург</w:t>
      </w:r>
      <w:proofErr w:type="spellEnd"/>
      <w:r w:rsidR="00E37138" w:rsidRPr="00DF39D4">
        <w:rPr>
          <w:i/>
        </w:rPr>
        <w:t xml:space="preserve"> </w:t>
      </w:r>
      <w:r w:rsidR="00E37138">
        <w:rPr>
          <w:i/>
        </w:rPr>
        <w:t>против</w:t>
      </w:r>
      <w:r w:rsidR="00E37138" w:rsidRPr="00DF39D4">
        <w:rPr>
          <w:i/>
        </w:rPr>
        <w:t xml:space="preserve"> </w:t>
      </w:r>
      <w:r w:rsidR="00E37138">
        <w:rPr>
          <w:i/>
        </w:rPr>
        <w:t>Коммерческого</w:t>
      </w:r>
      <w:r w:rsidR="00E37138" w:rsidRPr="00DF39D4">
        <w:rPr>
          <w:i/>
        </w:rPr>
        <w:t xml:space="preserve"> </w:t>
      </w:r>
      <w:r w:rsidR="00E37138">
        <w:rPr>
          <w:i/>
        </w:rPr>
        <w:t>банка</w:t>
      </w:r>
      <w:r w:rsidR="00E37138" w:rsidRPr="00DF39D4">
        <w:rPr>
          <w:i/>
        </w:rPr>
        <w:t xml:space="preserve"> </w:t>
      </w:r>
      <w:r w:rsidR="00E37138">
        <w:rPr>
          <w:i/>
        </w:rPr>
        <w:t>Намибии</w:t>
      </w:r>
      <w:r w:rsidR="00E37138" w:rsidRPr="00DF39D4">
        <w:rPr>
          <w:i/>
        </w:rPr>
        <w:t xml:space="preserve"> </w:t>
      </w:r>
      <w:r w:rsidR="00E37138" w:rsidRPr="00DF39D4">
        <w:t xml:space="preserve">2000 </w:t>
      </w:r>
      <w:r w:rsidR="00E37138" w:rsidRPr="00B35661">
        <w:t>NR</w:t>
      </w:r>
      <w:r w:rsidR="00E37138" w:rsidRPr="00DF39D4">
        <w:t xml:space="preserve"> 255 (</w:t>
      </w:r>
      <w:r w:rsidR="00E37138" w:rsidRPr="00B35661">
        <w:t>SC</w:t>
      </w:r>
      <w:r w:rsidR="00E37138" w:rsidRPr="00DF39D4">
        <w:t>).</w:t>
      </w:r>
    </w:p>
    <w:p w:rsidR="00E37138" w:rsidRPr="008D5112" w:rsidRDefault="00575D8C" w:rsidP="00575D8C">
      <w:pPr>
        <w:pStyle w:val="SingleTxtGR"/>
      </w:pPr>
      <w:r>
        <w:t>216.</w:t>
      </w:r>
      <w:r>
        <w:tab/>
      </w:r>
      <w:r w:rsidR="00E37138">
        <w:t xml:space="preserve">Нормы традиционного права не устанавливают минимального возраста для вступления в брак, однако, как правило, брак заключается по наступлении возраста половой зрелости или достижении приемлемого уровня социальной зрелости. Как правило, для заключения </w:t>
      </w:r>
      <w:r>
        <w:t>брака требуется согласие семьи.</w:t>
      </w:r>
      <w:r>
        <w:br/>
      </w:r>
      <w:r w:rsidR="00E37138">
        <w:t>В большинстве общин обычно требуется также согласие обоих будущих супр</w:t>
      </w:r>
      <w:r w:rsidR="00E37138">
        <w:t>у</w:t>
      </w:r>
      <w:r w:rsidR="00E37138">
        <w:t>гов. Брак</w:t>
      </w:r>
      <w:r w:rsidR="00E37138" w:rsidRPr="00926C25">
        <w:t xml:space="preserve">, </w:t>
      </w:r>
      <w:r w:rsidR="00E37138">
        <w:t>заключаемый</w:t>
      </w:r>
      <w:r w:rsidR="00E37138" w:rsidRPr="00926C25">
        <w:t xml:space="preserve"> </w:t>
      </w:r>
      <w:r w:rsidR="00E37138">
        <w:t>по</w:t>
      </w:r>
      <w:r w:rsidR="00E37138" w:rsidRPr="00926C25">
        <w:t xml:space="preserve"> </w:t>
      </w:r>
      <w:r w:rsidR="00E37138">
        <w:t>нормам</w:t>
      </w:r>
      <w:r w:rsidR="00E37138" w:rsidRPr="00926C25">
        <w:t xml:space="preserve"> </w:t>
      </w:r>
      <w:r w:rsidR="00E37138">
        <w:t>традиционного</w:t>
      </w:r>
      <w:r w:rsidR="00E37138" w:rsidRPr="00926C25">
        <w:t xml:space="preserve"> </w:t>
      </w:r>
      <w:r w:rsidR="00E37138">
        <w:t>права</w:t>
      </w:r>
      <w:r w:rsidR="00E37138" w:rsidRPr="00926C25">
        <w:t xml:space="preserve">, </w:t>
      </w:r>
      <w:r w:rsidR="00E37138">
        <w:t>предусматривает</w:t>
      </w:r>
      <w:r w:rsidR="00E37138" w:rsidRPr="00926C25">
        <w:t xml:space="preserve"> </w:t>
      </w:r>
      <w:r w:rsidR="00E37138">
        <w:t>пр</w:t>
      </w:r>
      <w:r w:rsidR="00E37138">
        <w:t>о</w:t>
      </w:r>
      <w:r w:rsidR="00E37138">
        <w:t>ведение</w:t>
      </w:r>
      <w:r w:rsidR="00E37138" w:rsidRPr="00926C25">
        <w:t xml:space="preserve"> </w:t>
      </w:r>
      <w:r w:rsidR="00E37138">
        <w:t>переговоров</w:t>
      </w:r>
      <w:r w:rsidR="00E37138" w:rsidRPr="00926C25">
        <w:t xml:space="preserve"> </w:t>
      </w:r>
      <w:r w:rsidR="00E37138">
        <w:t>между</w:t>
      </w:r>
      <w:r w:rsidR="00E37138" w:rsidRPr="00926C25">
        <w:t xml:space="preserve"> </w:t>
      </w:r>
      <w:r w:rsidR="00E37138">
        <w:t>обеими</w:t>
      </w:r>
      <w:r w:rsidR="00E37138" w:rsidRPr="00926C25">
        <w:t xml:space="preserve"> </w:t>
      </w:r>
      <w:r w:rsidR="00E37138">
        <w:t>группами и устанавливает права и обяза</w:t>
      </w:r>
      <w:r w:rsidR="00E37138">
        <w:t>н</w:t>
      </w:r>
      <w:r w:rsidR="00E37138">
        <w:t>ности в отношениях между всеми членами семьи. В настоящее время проводя</w:t>
      </w:r>
      <w:r w:rsidR="00E37138">
        <w:t>т</w:t>
      </w:r>
      <w:r w:rsidR="00E37138">
        <w:t>ся консультации с различными сторонами по поводу законопроекта о браках, заключаемых в соответствии с традициями. Хотя</w:t>
      </w:r>
      <w:r w:rsidR="00E37138" w:rsidRPr="00926C25">
        <w:t xml:space="preserve"> </w:t>
      </w:r>
      <w:r w:rsidR="00E37138">
        <w:t>в</w:t>
      </w:r>
      <w:r w:rsidR="00E37138" w:rsidRPr="00926C25">
        <w:t xml:space="preserve"> </w:t>
      </w:r>
      <w:r w:rsidR="00E37138">
        <w:t>Намибии</w:t>
      </w:r>
      <w:r w:rsidR="00E37138" w:rsidRPr="00926C25">
        <w:t xml:space="preserve"> </w:t>
      </w:r>
      <w:r w:rsidR="00E37138">
        <w:t>нет</w:t>
      </w:r>
      <w:r w:rsidR="00E37138" w:rsidRPr="00926C25">
        <w:t xml:space="preserve"> </w:t>
      </w:r>
      <w:r w:rsidR="00E37138">
        <w:t>юридических</w:t>
      </w:r>
      <w:r w:rsidR="00E37138" w:rsidRPr="00926C25">
        <w:t xml:space="preserve"> </w:t>
      </w:r>
      <w:r w:rsidR="00E37138">
        <w:t>ограничений</w:t>
      </w:r>
      <w:r w:rsidR="00E37138" w:rsidRPr="00926C25">
        <w:t xml:space="preserve"> </w:t>
      </w:r>
      <w:r w:rsidR="00E37138">
        <w:t>на</w:t>
      </w:r>
      <w:r w:rsidR="00E37138" w:rsidRPr="00926C25">
        <w:t xml:space="preserve"> </w:t>
      </w:r>
      <w:r w:rsidR="00E37138">
        <w:t>вступление</w:t>
      </w:r>
      <w:r w:rsidR="00E37138" w:rsidRPr="00926C25">
        <w:t xml:space="preserve"> </w:t>
      </w:r>
      <w:proofErr w:type="spellStart"/>
      <w:r w:rsidR="00E37138">
        <w:t>намибийцев</w:t>
      </w:r>
      <w:proofErr w:type="spellEnd"/>
      <w:r w:rsidR="00E37138" w:rsidRPr="00926C25">
        <w:t xml:space="preserve"> </w:t>
      </w:r>
      <w:r w:rsidR="00E37138">
        <w:t>в</w:t>
      </w:r>
      <w:r w:rsidR="00E37138" w:rsidRPr="00926C25">
        <w:t xml:space="preserve"> </w:t>
      </w:r>
      <w:r w:rsidR="00E37138">
        <w:t>брак</w:t>
      </w:r>
      <w:r w:rsidR="00E37138" w:rsidRPr="00926C25">
        <w:t xml:space="preserve"> </w:t>
      </w:r>
      <w:r w:rsidR="00E37138">
        <w:t>с</w:t>
      </w:r>
      <w:r w:rsidR="00E37138" w:rsidRPr="00926C25">
        <w:t xml:space="preserve"> </w:t>
      </w:r>
      <w:r w:rsidR="00E37138">
        <w:t>иностранцами</w:t>
      </w:r>
      <w:r w:rsidR="00E37138" w:rsidRPr="00926C25">
        <w:t xml:space="preserve">, </w:t>
      </w:r>
      <w:r w:rsidR="00E37138">
        <w:t>в</w:t>
      </w:r>
      <w:r w:rsidR="00E37138" w:rsidRPr="00926C25">
        <w:t xml:space="preserve"> </w:t>
      </w:r>
      <w:r w:rsidR="00E37138">
        <w:t>стране</w:t>
      </w:r>
      <w:r w:rsidR="00E37138" w:rsidRPr="00926C25">
        <w:t xml:space="preserve"> </w:t>
      </w:r>
      <w:r w:rsidR="00E37138">
        <w:t>в</w:t>
      </w:r>
      <w:r w:rsidR="00E37138">
        <w:t>ы</w:t>
      </w:r>
      <w:r w:rsidR="00E37138">
        <w:t>сказывается</w:t>
      </w:r>
      <w:r w:rsidR="00E37138" w:rsidRPr="00926C25">
        <w:t xml:space="preserve"> </w:t>
      </w:r>
      <w:r w:rsidR="00E37138">
        <w:t>озабоченность</w:t>
      </w:r>
      <w:r w:rsidR="00E37138" w:rsidRPr="00926C25">
        <w:t xml:space="preserve"> </w:t>
      </w:r>
      <w:r w:rsidR="00E37138">
        <w:t>по</w:t>
      </w:r>
      <w:r w:rsidR="00E37138" w:rsidRPr="00926C25">
        <w:t xml:space="preserve"> </w:t>
      </w:r>
      <w:r w:rsidR="00E37138">
        <w:t xml:space="preserve">поводу возможных злоупотреблений со стороны иностранцев, которые вступают в брак с </w:t>
      </w:r>
      <w:proofErr w:type="spellStart"/>
      <w:r w:rsidR="00E37138">
        <w:t>намибийцами</w:t>
      </w:r>
      <w:proofErr w:type="spellEnd"/>
      <w:r w:rsidR="00E37138">
        <w:t xml:space="preserve"> для того, чтобы было легче обосноваться для постоянного проживания в Намибии или приобретения гражданства. </w:t>
      </w:r>
    </w:p>
    <w:p w:rsidR="00E37138" w:rsidRPr="00926C25" w:rsidRDefault="00E37138" w:rsidP="00BB765E">
      <w:pPr>
        <w:pStyle w:val="H23GR"/>
      </w:pPr>
      <w:r w:rsidRPr="008D5112">
        <w:tab/>
      </w:r>
      <w:r w:rsidRPr="00575D8C">
        <w:t>21.</w:t>
      </w:r>
      <w:r w:rsidRPr="00575D8C">
        <w:tab/>
      </w:r>
      <w:r>
        <w:t>Право на владение имуществом</w:t>
      </w:r>
    </w:p>
    <w:p w:rsidR="00E37138" w:rsidRPr="00DF39D4" w:rsidRDefault="00575D8C" w:rsidP="00575D8C">
      <w:pPr>
        <w:pStyle w:val="SingleTxtGR"/>
      </w:pPr>
      <w:r>
        <w:t>217.</w:t>
      </w:r>
      <w:r>
        <w:tab/>
      </w:r>
      <w:r w:rsidR="00E37138">
        <w:t>Право</w:t>
      </w:r>
      <w:r w:rsidR="00E37138" w:rsidRPr="008D5112">
        <w:t xml:space="preserve"> </w:t>
      </w:r>
      <w:r w:rsidR="00E37138">
        <w:t>на</w:t>
      </w:r>
      <w:r w:rsidR="00E37138" w:rsidRPr="008D5112">
        <w:t xml:space="preserve"> </w:t>
      </w:r>
      <w:r w:rsidR="00E37138">
        <w:t>владение</w:t>
      </w:r>
      <w:r w:rsidR="00E37138" w:rsidRPr="008D5112">
        <w:t xml:space="preserve"> </w:t>
      </w:r>
      <w:r w:rsidR="00E37138">
        <w:t>имуществом</w:t>
      </w:r>
      <w:r w:rsidR="00E37138" w:rsidRPr="008D5112">
        <w:t xml:space="preserve"> </w:t>
      </w:r>
      <w:r w:rsidR="00E37138">
        <w:t>пользуется</w:t>
      </w:r>
      <w:r w:rsidR="00E37138" w:rsidRPr="008D5112">
        <w:t xml:space="preserve"> </w:t>
      </w:r>
      <w:r w:rsidR="00E37138">
        <w:t>защитой</w:t>
      </w:r>
      <w:r w:rsidR="00E37138" w:rsidRPr="008D5112">
        <w:t xml:space="preserve"> </w:t>
      </w:r>
      <w:r w:rsidR="00E37138">
        <w:t>статьи</w:t>
      </w:r>
      <w:r w:rsidR="00E37138" w:rsidRPr="008D5112">
        <w:t xml:space="preserve"> 16 </w:t>
      </w:r>
      <w:r w:rsidR="00E37138">
        <w:t>Констит</w:t>
      </w:r>
      <w:r w:rsidR="00E37138">
        <w:t>у</w:t>
      </w:r>
      <w:r w:rsidR="00E37138">
        <w:t>ции</w:t>
      </w:r>
      <w:r w:rsidR="00E37138" w:rsidRPr="008D5112">
        <w:t xml:space="preserve"> </w:t>
      </w:r>
      <w:r w:rsidR="00E37138">
        <w:t>Намибии</w:t>
      </w:r>
      <w:r w:rsidR="00E37138" w:rsidRPr="008D5112">
        <w:t xml:space="preserve">. </w:t>
      </w:r>
      <w:r w:rsidR="00E37138">
        <w:t>Данная</w:t>
      </w:r>
      <w:r w:rsidR="00E37138" w:rsidRPr="00926C25">
        <w:t xml:space="preserve"> </w:t>
      </w:r>
      <w:r w:rsidR="00E37138">
        <w:t>статья</w:t>
      </w:r>
      <w:r w:rsidR="00E37138" w:rsidRPr="00926C25">
        <w:t xml:space="preserve"> </w:t>
      </w:r>
      <w:r w:rsidR="00E37138">
        <w:t>защищает</w:t>
      </w:r>
      <w:r w:rsidR="00E37138" w:rsidRPr="00926C25">
        <w:t xml:space="preserve"> </w:t>
      </w:r>
      <w:r w:rsidR="00E37138">
        <w:t>право</w:t>
      </w:r>
      <w:r w:rsidR="00E37138" w:rsidRPr="00926C25">
        <w:t xml:space="preserve"> </w:t>
      </w:r>
      <w:r w:rsidR="00E37138">
        <w:t>любого</w:t>
      </w:r>
      <w:r w:rsidR="00E37138" w:rsidRPr="00926C25">
        <w:t xml:space="preserve"> </w:t>
      </w:r>
      <w:r w:rsidR="00E37138">
        <w:t>человека</w:t>
      </w:r>
      <w:r w:rsidR="00E37138" w:rsidRPr="00926C25">
        <w:t xml:space="preserve"> </w:t>
      </w:r>
      <w:r w:rsidR="00E37138">
        <w:t>лично</w:t>
      </w:r>
      <w:r w:rsidR="00E37138" w:rsidRPr="00926C25">
        <w:t xml:space="preserve"> </w:t>
      </w:r>
      <w:r w:rsidR="00E37138">
        <w:t>или</w:t>
      </w:r>
      <w:r w:rsidR="00E37138" w:rsidRPr="00926C25">
        <w:t xml:space="preserve"> </w:t>
      </w:r>
      <w:r w:rsidR="00E37138">
        <w:t>со</w:t>
      </w:r>
      <w:r w:rsidR="00E37138">
        <w:t>в</w:t>
      </w:r>
      <w:r w:rsidR="00E37138">
        <w:t>местно</w:t>
      </w:r>
      <w:r w:rsidR="00E37138" w:rsidRPr="00926C25">
        <w:t xml:space="preserve"> </w:t>
      </w:r>
      <w:r w:rsidR="00E37138">
        <w:t>с</w:t>
      </w:r>
      <w:r w:rsidR="00E37138" w:rsidRPr="00926C25">
        <w:t xml:space="preserve"> </w:t>
      </w:r>
      <w:r w:rsidR="00E37138">
        <w:t>другими</w:t>
      </w:r>
      <w:r w:rsidR="00E37138" w:rsidRPr="00926C25">
        <w:t xml:space="preserve"> </w:t>
      </w:r>
      <w:r w:rsidR="00E37138">
        <w:t>лицами приобретать в собственность, владеть и передавать в дар имущество, включая землю, дома и личные вещи, такие, например, как одежда и автомашины. Статья</w:t>
      </w:r>
      <w:r w:rsidR="00E37138" w:rsidRPr="00DF39D4">
        <w:t xml:space="preserve"> 16 </w:t>
      </w:r>
      <w:r w:rsidR="00E37138">
        <w:t>далее</w:t>
      </w:r>
      <w:r w:rsidR="00E37138" w:rsidRPr="00DF39D4">
        <w:t xml:space="preserve"> </w:t>
      </w:r>
      <w:r w:rsidR="00E37138">
        <w:t>защищает</w:t>
      </w:r>
      <w:r w:rsidR="00E37138" w:rsidRPr="00DF39D4">
        <w:t xml:space="preserve"> </w:t>
      </w:r>
      <w:r w:rsidR="00E37138">
        <w:t>граждан</w:t>
      </w:r>
      <w:r w:rsidR="00E37138" w:rsidRPr="00DF39D4">
        <w:t xml:space="preserve"> </w:t>
      </w:r>
      <w:r w:rsidR="00E37138">
        <w:t>от</w:t>
      </w:r>
      <w:r w:rsidR="00E37138" w:rsidRPr="00DF39D4">
        <w:t xml:space="preserve"> </w:t>
      </w:r>
      <w:r w:rsidR="00E37138">
        <w:t>экспроприации их</w:t>
      </w:r>
      <w:r w:rsidR="00E37138" w:rsidRPr="00DF39D4">
        <w:t xml:space="preserve"> </w:t>
      </w:r>
      <w:r w:rsidR="00E37138">
        <w:t>имущества</w:t>
      </w:r>
      <w:r w:rsidR="00E37138" w:rsidRPr="00DF39D4">
        <w:t xml:space="preserve"> </w:t>
      </w:r>
      <w:r w:rsidR="00E37138">
        <w:t>без</w:t>
      </w:r>
      <w:r w:rsidR="00E37138" w:rsidRPr="00DF39D4">
        <w:t xml:space="preserve"> </w:t>
      </w:r>
      <w:r w:rsidR="00E37138">
        <w:t>компенсации</w:t>
      </w:r>
      <w:r w:rsidR="00E37138" w:rsidRPr="00DF39D4">
        <w:t xml:space="preserve">. </w:t>
      </w:r>
    </w:p>
    <w:p w:rsidR="00E37138" w:rsidRPr="008D5112" w:rsidRDefault="00575D8C" w:rsidP="00575D8C">
      <w:pPr>
        <w:pStyle w:val="SingleTxtGR"/>
      </w:pPr>
      <w:r>
        <w:t>218.</w:t>
      </w:r>
      <w:r>
        <w:tab/>
      </w:r>
      <w:r w:rsidR="00E37138">
        <w:t>В</w:t>
      </w:r>
      <w:r w:rsidR="00E37138" w:rsidRPr="00926C25">
        <w:t xml:space="preserve"> </w:t>
      </w:r>
      <w:r w:rsidR="00E37138">
        <w:t>то</w:t>
      </w:r>
      <w:r w:rsidR="00E37138" w:rsidRPr="00926C25">
        <w:t xml:space="preserve"> </w:t>
      </w:r>
      <w:r w:rsidR="00E37138">
        <w:t>же</w:t>
      </w:r>
      <w:r w:rsidR="00E37138" w:rsidRPr="00926C25">
        <w:t xml:space="preserve"> </w:t>
      </w:r>
      <w:r w:rsidR="00E37138">
        <w:t>время</w:t>
      </w:r>
      <w:r w:rsidR="00E37138" w:rsidRPr="00926C25">
        <w:t xml:space="preserve"> </w:t>
      </w:r>
      <w:r w:rsidR="00E37138">
        <w:t>государство</w:t>
      </w:r>
      <w:r w:rsidR="00E37138" w:rsidRPr="00926C25">
        <w:t xml:space="preserve"> </w:t>
      </w:r>
      <w:r w:rsidR="00E37138">
        <w:t>может</w:t>
      </w:r>
      <w:r w:rsidR="00E37138" w:rsidRPr="00926C25">
        <w:t xml:space="preserve"> </w:t>
      </w:r>
      <w:r w:rsidR="00E37138">
        <w:t>экспроприировать</w:t>
      </w:r>
      <w:r w:rsidR="00E37138" w:rsidRPr="00926C25">
        <w:t xml:space="preserve"> </w:t>
      </w:r>
      <w:r w:rsidR="00E37138">
        <w:t>недвижимое</w:t>
      </w:r>
      <w:r w:rsidR="00E37138" w:rsidRPr="00926C25">
        <w:t xml:space="preserve"> </w:t>
      </w:r>
      <w:r w:rsidR="00E37138">
        <w:t>имущ</w:t>
      </w:r>
      <w:r w:rsidR="00E37138">
        <w:t>е</w:t>
      </w:r>
      <w:r w:rsidR="00E37138">
        <w:t>ство</w:t>
      </w:r>
      <w:r w:rsidR="00E37138" w:rsidRPr="00926C25">
        <w:t xml:space="preserve">, </w:t>
      </w:r>
      <w:r w:rsidR="00E37138">
        <w:t>если</w:t>
      </w:r>
      <w:r w:rsidR="00E37138" w:rsidRPr="00926C25">
        <w:t xml:space="preserve"> </w:t>
      </w:r>
      <w:r w:rsidR="00E37138">
        <w:t>оно</w:t>
      </w:r>
      <w:r w:rsidR="00E37138" w:rsidRPr="00926C25">
        <w:t xml:space="preserve"> </w:t>
      </w:r>
      <w:r w:rsidR="00E37138">
        <w:t>правомочно</w:t>
      </w:r>
      <w:r w:rsidR="00E37138" w:rsidRPr="00926C25">
        <w:t xml:space="preserve"> </w:t>
      </w:r>
      <w:r w:rsidR="00E37138">
        <w:t>сделать</w:t>
      </w:r>
      <w:r w:rsidR="00E37138" w:rsidRPr="00926C25">
        <w:t xml:space="preserve"> </w:t>
      </w:r>
      <w:r w:rsidR="00E37138">
        <w:t>это</w:t>
      </w:r>
      <w:r w:rsidR="00E37138" w:rsidRPr="00926C25">
        <w:t xml:space="preserve"> </w:t>
      </w:r>
      <w:r w:rsidR="00E37138">
        <w:t>по</w:t>
      </w:r>
      <w:r w:rsidR="00E37138" w:rsidRPr="00926C25">
        <w:t xml:space="preserve"> </w:t>
      </w:r>
      <w:r w:rsidR="00E37138">
        <w:t>закону</w:t>
      </w:r>
      <w:r w:rsidR="00E37138" w:rsidRPr="00926C25">
        <w:t xml:space="preserve">, </w:t>
      </w:r>
      <w:r w:rsidR="00E37138">
        <w:t>который</w:t>
      </w:r>
      <w:r w:rsidR="00E37138" w:rsidRPr="00926C25">
        <w:t xml:space="preserve"> </w:t>
      </w:r>
      <w:r w:rsidR="00E37138">
        <w:t>распространяется</w:t>
      </w:r>
      <w:r w:rsidR="00E37138" w:rsidRPr="00926C25">
        <w:t xml:space="preserve"> </w:t>
      </w:r>
      <w:r w:rsidR="00E37138">
        <w:t>на</w:t>
      </w:r>
      <w:r w:rsidR="00E37138" w:rsidRPr="00926C25">
        <w:t xml:space="preserve"> </w:t>
      </w:r>
      <w:r w:rsidR="00E37138">
        <w:t>всех</w:t>
      </w:r>
      <w:r w:rsidR="00E37138" w:rsidRPr="00926C25">
        <w:t>.</w:t>
      </w:r>
      <w:r w:rsidR="00E37138">
        <w:t xml:space="preserve"> Экспроприация</w:t>
      </w:r>
      <w:r w:rsidR="00E37138" w:rsidRPr="00926C25">
        <w:t xml:space="preserve"> </w:t>
      </w:r>
      <w:r w:rsidR="00E37138">
        <w:t>допускается</w:t>
      </w:r>
      <w:r w:rsidR="00E37138" w:rsidRPr="00926C25">
        <w:t xml:space="preserve"> </w:t>
      </w:r>
      <w:r w:rsidR="00E37138">
        <w:t>по</w:t>
      </w:r>
      <w:r w:rsidR="00E37138" w:rsidRPr="00926C25">
        <w:t xml:space="preserve"> </w:t>
      </w:r>
      <w:r w:rsidR="00E37138">
        <w:t>возможности</w:t>
      </w:r>
      <w:r w:rsidR="00E37138" w:rsidRPr="00926C25">
        <w:t xml:space="preserve"> </w:t>
      </w:r>
      <w:r w:rsidR="00E37138">
        <w:t>в</w:t>
      </w:r>
      <w:r w:rsidR="00E37138" w:rsidRPr="00926C25">
        <w:t xml:space="preserve"> </w:t>
      </w:r>
      <w:r w:rsidR="00E37138">
        <w:t>общественных</w:t>
      </w:r>
      <w:r w:rsidR="00E37138" w:rsidRPr="00926C25">
        <w:t xml:space="preserve"> </w:t>
      </w:r>
      <w:r w:rsidR="00E37138">
        <w:t>целях</w:t>
      </w:r>
      <w:r w:rsidR="00E37138" w:rsidRPr="00926C25">
        <w:t xml:space="preserve">, </w:t>
      </w:r>
      <w:r w:rsidR="00E37138">
        <w:t>а</w:t>
      </w:r>
      <w:r w:rsidR="00E37138" w:rsidRPr="00926C25">
        <w:t xml:space="preserve"> </w:t>
      </w:r>
      <w:r w:rsidR="00E37138">
        <w:t>не</w:t>
      </w:r>
      <w:r w:rsidR="00E37138" w:rsidRPr="00926C25">
        <w:t xml:space="preserve"> </w:t>
      </w:r>
      <w:r w:rsidR="00E37138">
        <w:t>в</w:t>
      </w:r>
      <w:r w:rsidR="00E37138" w:rsidRPr="00926C25">
        <w:t xml:space="preserve"> </w:t>
      </w:r>
      <w:r w:rsidR="00E37138">
        <w:t>общественных</w:t>
      </w:r>
      <w:r w:rsidR="00E37138" w:rsidRPr="00926C25">
        <w:t xml:space="preserve"> </w:t>
      </w:r>
      <w:r w:rsidR="00E37138">
        <w:t>интересах</w:t>
      </w:r>
      <w:r w:rsidR="00E37138" w:rsidRPr="00926C25">
        <w:t>.</w:t>
      </w:r>
      <w:r w:rsidR="00E37138">
        <w:t xml:space="preserve"> Проводимая государством экспроприация имущ</w:t>
      </w:r>
      <w:r w:rsidR="00E37138">
        <w:t>е</w:t>
      </w:r>
      <w:r w:rsidR="00E37138">
        <w:t>ства и последующее переселение также призваны обеспечить интересы лиц, к</w:t>
      </w:r>
      <w:r w:rsidR="00E37138">
        <w:t>о</w:t>
      </w:r>
      <w:r w:rsidR="00E37138">
        <w:t xml:space="preserve">торые в прошлом подвергались расовой дискриминации. </w:t>
      </w:r>
    </w:p>
    <w:p w:rsidR="00E37138" w:rsidRPr="00DF39D4" w:rsidRDefault="00E37138" w:rsidP="00BB765E">
      <w:pPr>
        <w:pStyle w:val="H23GR"/>
        <w:rPr>
          <w:bCs/>
        </w:rPr>
      </w:pPr>
      <w:r w:rsidRPr="008D5112">
        <w:tab/>
      </w:r>
      <w:r w:rsidRPr="00575D8C">
        <w:t>22.</w:t>
      </w:r>
      <w:r w:rsidRPr="00575D8C">
        <w:tab/>
      </w:r>
      <w:r>
        <w:t>Право наследования</w:t>
      </w:r>
    </w:p>
    <w:p w:rsidR="00E37138" w:rsidRPr="002038BA" w:rsidRDefault="00575D8C" w:rsidP="00575D8C">
      <w:pPr>
        <w:pStyle w:val="SingleTxtGR"/>
      </w:pPr>
      <w:r>
        <w:t>219.</w:t>
      </w:r>
      <w:r>
        <w:tab/>
      </w:r>
      <w:r w:rsidR="00E37138">
        <w:t>Статья 66 Конституции Намибии признает</w:t>
      </w:r>
      <w:r w:rsidR="003F3C7C">
        <w:t>,</w:t>
      </w:r>
      <w:r w:rsidR="00E37138">
        <w:t xml:space="preserve"> как традиционное, так и обычное право в той мере, в которой нормы традиционного и обычного права не противоречат тем или иным положениям Конституции. Чернокожее бол</w:t>
      </w:r>
      <w:r w:rsidR="00E37138">
        <w:t>ь</w:t>
      </w:r>
      <w:r w:rsidR="00E37138">
        <w:t>шинство населения следует в вопросах наследования традиционному праву и практике. Проблема</w:t>
      </w:r>
      <w:r w:rsidR="00E37138" w:rsidRPr="001F6239">
        <w:t xml:space="preserve"> </w:t>
      </w:r>
      <w:r w:rsidR="00E37138">
        <w:t>незаконнорожденных</w:t>
      </w:r>
      <w:r w:rsidR="00E37138" w:rsidRPr="001F6239">
        <w:t xml:space="preserve"> </w:t>
      </w:r>
      <w:r w:rsidR="00E37138">
        <w:t>детей</w:t>
      </w:r>
      <w:r w:rsidR="00E37138" w:rsidRPr="001F6239">
        <w:t xml:space="preserve">, </w:t>
      </w:r>
      <w:r w:rsidR="00E37138">
        <w:t>которые</w:t>
      </w:r>
      <w:r w:rsidR="00E37138" w:rsidRPr="001F6239">
        <w:t xml:space="preserve"> </w:t>
      </w:r>
      <w:r w:rsidR="00E37138">
        <w:t>в</w:t>
      </w:r>
      <w:r w:rsidR="00E37138" w:rsidRPr="001F6239">
        <w:t xml:space="preserve"> </w:t>
      </w:r>
      <w:r w:rsidR="00E37138">
        <w:t>соответствии</w:t>
      </w:r>
      <w:r w:rsidR="00E37138" w:rsidRPr="001F6239">
        <w:t xml:space="preserve"> </w:t>
      </w:r>
      <w:r w:rsidR="00E37138">
        <w:t>с</w:t>
      </w:r>
      <w:r w:rsidR="00E37138" w:rsidRPr="001F6239">
        <w:t xml:space="preserve"> </w:t>
      </w:r>
      <w:r w:rsidR="00E37138">
        <w:t>но</w:t>
      </w:r>
      <w:r w:rsidR="00E37138">
        <w:t>р</w:t>
      </w:r>
      <w:r w:rsidR="00E37138">
        <w:t>мами</w:t>
      </w:r>
      <w:r w:rsidR="00E37138" w:rsidRPr="001F6239">
        <w:t xml:space="preserve"> </w:t>
      </w:r>
      <w:r w:rsidR="00E37138">
        <w:t>обычного права не могут наследовать имущество своих отцов, была р</w:t>
      </w:r>
      <w:r w:rsidR="00E37138">
        <w:t>е</w:t>
      </w:r>
      <w:r w:rsidR="00E37138">
        <w:t>шена путем принятия Закона о статусе детей, Закон № 6 от 2006 года. Ра</w:t>
      </w:r>
      <w:r w:rsidR="00E37138">
        <w:t>з</w:t>
      </w:r>
      <w:r w:rsidR="00E37138">
        <w:t>дел</w:t>
      </w:r>
      <w:r w:rsidR="00631200">
        <w:t> </w:t>
      </w:r>
      <w:r w:rsidR="00E37138" w:rsidRPr="002038BA">
        <w:t xml:space="preserve">16(2) </w:t>
      </w:r>
      <w:r w:rsidR="00E37138">
        <w:t>этого Закона предусматривает следующее</w:t>
      </w:r>
      <w:r w:rsidR="00E37138" w:rsidRPr="002038BA">
        <w:t>:</w:t>
      </w:r>
    </w:p>
    <w:p w:rsidR="00E37138" w:rsidRPr="008D5112" w:rsidRDefault="00E37138" w:rsidP="00575D8C">
      <w:pPr>
        <w:pStyle w:val="SingleTxtGR"/>
        <w:ind w:left="1701" w:firstLine="567"/>
      </w:pPr>
      <w:r w:rsidRPr="008D5112">
        <w:t>"</w:t>
      </w:r>
      <w:r>
        <w:t>Несмотря</w:t>
      </w:r>
      <w:r w:rsidRPr="008D5112">
        <w:t xml:space="preserve"> </w:t>
      </w:r>
      <w:r>
        <w:t>на</w:t>
      </w:r>
      <w:r w:rsidRPr="008D5112">
        <w:t xml:space="preserve"> </w:t>
      </w:r>
      <w:r>
        <w:t>наличие</w:t>
      </w:r>
      <w:r w:rsidRPr="008D5112">
        <w:t xml:space="preserve"> </w:t>
      </w:r>
      <w:r>
        <w:t>в</w:t>
      </w:r>
      <w:r w:rsidRPr="008D5112">
        <w:t xml:space="preserve"> </w:t>
      </w:r>
      <w:r>
        <w:t>каком</w:t>
      </w:r>
      <w:r w:rsidRPr="008D5112">
        <w:t>-</w:t>
      </w:r>
      <w:r>
        <w:t>либо</w:t>
      </w:r>
      <w:r w:rsidRPr="008D5112">
        <w:t xml:space="preserve"> </w:t>
      </w:r>
      <w:r>
        <w:t>законе</w:t>
      </w:r>
      <w:r w:rsidRPr="008D5112">
        <w:t xml:space="preserve">, </w:t>
      </w:r>
      <w:r>
        <w:t>нормах</w:t>
      </w:r>
      <w:r w:rsidRPr="008D5112">
        <w:t xml:space="preserve"> </w:t>
      </w:r>
      <w:r>
        <w:t>традиционного</w:t>
      </w:r>
      <w:r w:rsidRPr="008D5112">
        <w:t xml:space="preserve"> </w:t>
      </w:r>
      <w:r>
        <w:t>или</w:t>
      </w:r>
      <w:r w:rsidRPr="008D5112">
        <w:t xml:space="preserve"> </w:t>
      </w:r>
      <w:r>
        <w:t>обычного</w:t>
      </w:r>
      <w:r w:rsidRPr="008D5112">
        <w:t xml:space="preserve"> </w:t>
      </w:r>
      <w:r>
        <w:t>права</w:t>
      </w:r>
      <w:r w:rsidRPr="008D5112">
        <w:t xml:space="preserve"> </w:t>
      </w:r>
      <w:r>
        <w:t>положения</w:t>
      </w:r>
      <w:r w:rsidRPr="008D5112">
        <w:t xml:space="preserve"> </w:t>
      </w:r>
      <w:r>
        <w:t>об</w:t>
      </w:r>
      <w:r w:rsidRPr="008D5112">
        <w:t xml:space="preserve"> </w:t>
      </w:r>
      <w:r>
        <w:t>обратном</w:t>
      </w:r>
      <w:r w:rsidRPr="008D5112">
        <w:t xml:space="preserve">, </w:t>
      </w:r>
      <w:r>
        <w:t>лицо</w:t>
      </w:r>
      <w:r w:rsidRPr="008D5112">
        <w:t xml:space="preserve">, </w:t>
      </w:r>
      <w:r>
        <w:t>родившееся</w:t>
      </w:r>
      <w:r w:rsidRPr="008D5112">
        <w:t xml:space="preserve"> </w:t>
      </w:r>
      <w:r>
        <w:t>вне</w:t>
      </w:r>
      <w:r w:rsidRPr="008D5112">
        <w:t xml:space="preserve"> </w:t>
      </w:r>
      <w:r>
        <w:t>брака</w:t>
      </w:r>
      <w:r w:rsidRPr="008D5112">
        <w:t xml:space="preserve">, </w:t>
      </w:r>
      <w:r>
        <w:t>для</w:t>
      </w:r>
      <w:r w:rsidRPr="008D5112">
        <w:t xml:space="preserve"> </w:t>
      </w:r>
      <w:r>
        <w:t>целей</w:t>
      </w:r>
      <w:r w:rsidRPr="008D5112">
        <w:t xml:space="preserve"> </w:t>
      </w:r>
      <w:r>
        <w:t>получения</w:t>
      </w:r>
      <w:r w:rsidRPr="008D5112">
        <w:t xml:space="preserve"> </w:t>
      </w:r>
      <w:r>
        <w:t>наследства</w:t>
      </w:r>
      <w:r w:rsidRPr="008D5112">
        <w:t xml:space="preserve">, </w:t>
      </w:r>
      <w:r>
        <w:t>будь</w:t>
      </w:r>
      <w:r w:rsidRPr="008D5112">
        <w:t xml:space="preserve"> </w:t>
      </w:r>
      <w:r>
        <w:t>то</w:t>
      </w:r>
      <w:r w:rsidRPr="008D5112">
        <w:t xml:space="preserve"> </w:t>
      </w:r>
      <w:r>
        <w:t>по</w:t>
      </w:r>
      <w:r w:rsidRPr="008D5112">
        <w:t xml:space="preserve"> </w:t>
      </w:r>
      <w:r>
        <w:t>закону</w:t>
      </w:r>
      <w:r w:rsidRPr="008D5112">
        <w:t xml:space="preserve"> </w:t>
      </w:r>
      <w:r>
        <w:t>или</w:t>
      </w:r>
      <w:r w:rsidRPr="008D5112">
        <w:t xml:space="preserve"> </w:t>
      </w:r>
      <w:r>
        <w:t>по</w:t>
      </w:r>
      <w:r w:rsidRPr="008D5112">
        <w:t xml:space="preserve"> </w:t>
      </w:r>
      <w:r>
        <w:t>завещательн</w:t>
      </w:r>
      <w:r>
        <w:t>о</w:t>
      </w:r>
      <w:r>
        <w:t>му</w:t>
      </w:r>
      <w:r w:rsidRPr="008D5112">
        <w:t xml:space="preserve"> </w:t>
      </w:r>
      <w:r>
        <w:t>распоряжению</w:t>
      </w:r>
      <w:r w:rsidRPr="008D5112">
        <w:t xml:space="preserve">, </w:t>
      </w:r>
      <w:r>
        <w:t>должно</w:t>
      </w:r>
      <w:r w:rsidRPr="008D5112">
        <w:t xml:space="preserve"> </w:t>
      </w:r>
      <w:r>
        <w:t>рассматриваться</w:t>
      </w:r>
      <w:r w:rsidRPr="008D5112">
        <w:t xml:space="preserve"> </w:t>
      </w:r>
      <w:r>
        <w:t>наравне</w:t>
      </w:r>
      <w:r w:rsidRPr="008D5112">
        <w:t xml:space="preserve"> </w:t>
      </w:r>
      <w:r>
        <w:t>с</w:t>
      </w:r>
      <w:r w:rsidRPr="008D5112">
        <w:t xml:space="preserve"> </w:t>
      </w:r>
      <w:r>
        <w:t>лицом</w:t>
      </w:r>
      <w:r w:rsidRPr="008D5112">
        <w:t xml:space="preserve">, </w:t>
      </w:r>
      <w:r>
        <w:t>рожденным</w:t>
      </w:r>
      <w:r w:rsidRPr="008D5112">
        <w:t xml:space="preserve"> </w:t>
      </w:r>
      <w:r>
        <w:t>в</w:t>
      </w:r>
      <w:r w:rsidRPr="008D5112">
        <w:t xml:space="preserve"> </w:t>
      </w:r>
      <w:r>
        <w:t>браке</w:t>
      </w:r>
      <w:r w:rsidRPr="008D5112">
        <w:t>".</w:t>
      </w:r>
    </w:p>
    <w:p w:rsidR="00E37138" w:rsidRPr="00D4096E" w:rsidRDefault="00575D8C" w:rsidP="00575D8C">
      <w:pPr>
        <w:pStyle w:val="SingleTxtGR"/>
      </w:pPr>
      <w:r>
        <w:lastRenderedPageBreak/>
        <w:t>220.</w:t>
      </w:r>
      <w:r>
        <w:tab/>
      </w:r>
      <w:r w:rsidR="00E37138">
        <w:t>Вопрос о незаконнорожденных детях также становился предметом ра</w:t>
      </w:r>
      <w:r w:rsidR="00E37138">
        <w:t>с</w:t>
      </w:r>
      <w:r w:rsidR="00E37138">
        <w:t>смотрения в суде, и суд постановил, что норма обычного права является неко</w:t>
      </w:r>
      <w:r w:rsidR="00E37138">
        <w:t>н</w:t>
      </w:r>
      <w:r w:rsidR="00E37138">
        <w:t>ституционной. В</w:t>
      </w:r>
      <w:r w:rsidR="00E37138" w:rsidRPr="00D4096E">
        <w:t xml:space="preserve"> </w:t>
      </w:r>
      <w:r w:rsidR="00E37138">
        <w:t>деле</w:t>
      </w:r>
      <w:r w:rsidR="00E37138" w:rsidRPr="00D4096E">
        <w:t xml:space="preserve"> </w:t>
      </w:r>
      <w:proofErr w:type="spellStart"/>
      <w:r w:rsidR="00E37138">
        <w:rPr>
          <w:i/>
        </w:rPr>
        <w:t>Фрэнс</w:t>
      </w:r>
      <w:proofErr w:type="spellEnd"/>
      <w:r w:rsidR="00E37138" w:rsidRPr="00D4096E">
        <w:rPr>
          <w:i/>
        </w:rPr>
        <w:t xml:space="preserve"> </w:t>
      </w:r>
      <w:r w:rsidR="00E37138">
        <w:rPr>
          <w:i/>
        </w:rPr>
        <w:t>против</w:t>
      </w:r>
      <w:r w:rsidR="00E37138" w:rsidRPr="00D4096E">
        <w:rPr>
          <w:i/>
        </w:rPr>
        <w:t xml:space="preserve"> </w:t>
      </w:r>
      <w:r w:rsidR="00E37138">
        <w:rPr>
          <w:i/>
        </w:rPr>
        <w:t>Пашке</w:t>
      </w:r>
      <w:r w:rsidR="00E37138" w:rsidRPr="00D4096E">
        <w:rPr>
          <w:i/>
        </w:rPr>
        <w:t xml:space="preserve"> </w:t>
      </w:r>
      <w:r w:rsidR="00E37138">
        <w:rPr>
          <w:i/>
        </w:rPr>
        <w:t>и</w:t>
      </w:r>
      <w:r w:rsidR="00E37138" w:rsidRPr="00D4096E">
        <w:rPr>
          <w:i/>
        </w:rPr>
        <w:t xml:space="preserve"> </w:t>
      </w:r>
      <w:r>
        <w:rPr>
          <w:i/>
        </w:rPr>
        <w:t>др.</w:t>
      </w:r>
      <w:r w:rsidR="00E37138" w:rsidRPr="00D4096E">
        <w:rPr>
          <w:i/>
        </w:rPr>
        <w:t xml:space="preserve"> </w:t>
      </w:r>
      <w:r w:rsidR="00E37138" w:rsidRPr="00D4096E">
        <w:t xml:space="preserve">2007 (2) </w:t>
      </w:r>
      <w:r w:rsidR="00E37138" w:rsidRPr="007C439B">
        <w:t>NR</w:t>
      </w:r>
      <w:r w:rsidR="00E37138" w:rsidRPr="00D4096E">
        <w:t xml:space="preserve"> 520 (</w:t>
      </w:r>
      <w:r w:rsidR="00E37138" w:rsidRPr="007C439B">
        <w:t>HC</w:t>
      </w:r>
      <w:r w:rsidR="00E37138" w:rsidRPr="00D4096E">
        <w:t>)</w:t>
      </w:r>
      <w:r w:rsidR="00E37138">
        <w:t xml:space="preserve"> истец не унаследовал имущество своего отца после его смерти в силу действующей в общем праве нормы, согласно которой незаконнорожденный ребенок не может унаследовать по закону имущество своего отца. </w:t>
      </w:r>
    </w:p>
    <w:p w:rsidR="00E37138" w:rsidRDefault="00575D8C" w:rsidP="00575D8C">
      <w:pPr>
        <w:pStyle w:val="SingleTxtGR"/>
      </w:pPr>
      <w:r w:rsidRPr="00F717BE">
        <w:t>221.</w:t>
      </w:r>
      <w:r w:rsidRPr="00F717BE">
        <w:tab/>
      </w:r>
      <w:r w:rsidR="00E37138" w:rsidRPr="00F717BE">
        <w:t xml:space="preserve">Истец утверждал, что покойный был его отцом, который не женился на его матери. </w:t>
      </w:r>
      <w:r w:rsidR="00E37138">
        <w:t>Все имущество его покойного отца было унаследовано первым о</w:t>
      </w:r>
      <w:r w:rsidR="00E37138">
        <w:t>т</w:t>
      </w:r>
      <w:r w:rsidR="00E37138">
        <w:t>ветчиком – его сестрой. Истец возбудил иск о необоснованном обогащении против первого ответчика (своей сестры), а также иск о возмещении убытков на основании статьи 25 Конституции. Стороны</w:t>
      </w:r>
      <w:r w:rsidR="00E37138" w:rsidRPr="001A5330">
        <w:t xml:space="preserve"> </w:t>
      </w:r>
      <w:r w:rsidR="00E37138">
        <w:t>согласились</w:t>
      </w:r>
      <w:r w:rsidR="00E37138" w:rsidRPr="001A5330">
        <w:t xml:space="preserve"> </w:t>
      </w:r>
      <w:r w:rsidR="00E37138">
        <w:t>с</w:t>
      </w:r>
      <w:r w:rsidR="00E37138" w:rsidRPr="001A5330">
        <w:t xml:space="preserve"> </w:t>
      </w:r>
      <w:r w:rsidR="00E37138">
        <w:t>тем</w:t>
      </w:r>
      <w:r w:rsidR="00E37138" w:rsidRPr="001A5330">
        <w:t xml:space="preserve">, </w:t>
      </w:r>
      <w:r w:rsidR="00E37138">
        <w:t>что</w:t>
      </w:r>
      <w:r w:rsidR="00E37138" w:rsidRPr="001A5330">
        <w:t xml:space="preserve"> </w:t>
      </w:r>
      <w:r w:rsidR="00E37138">
        <w:t>вопрос</w:t>
      </w:r>
      <w:r w:rsidR="00E37138" w:rsidRPr="001A5330">
        <w:t xml:space="preserve"> </w:t>
      </w:r>
      <w:r w:rsidR="00E37138">
        <w:t>о</w:t>
      </w:r>
      <w:r w:rsidR="00E37138">
        <w:t>т</w:t>
      </w:r>
      <w:r w:rsidR="00E37138">
        <w:t>носительно</w:t>
      </w:r>
      <w:r w:rsidR="00E37138" w:rsidRPr="001A5330">
        <w:t xml:space="preserve"> </w:t>
      </w:r>
      <w:r w:rsidR="00E37138">
        <w:t>конституционности</w:t>
      </w:r>
      <w:r w:rsidR="00E37138" w:rsidRPr="001A5330">
        <w:t xml:space="preserve"> </w:t>
      </w:r>
      <w:r w:rsidR="00E37138">
        <w:t>данной нормы общего права должен рассматр</w:t>
      </w:r>
      <w:r w:rsidR="00E37138">
        <w:t>и</w:t>
      </w:r>
      <w:r w:rsidR="00E37138">
        <w:t xml:space="preserve">ваться отдельно. Мировой судья </w:t>
      </w:r>
      <w:proofErr w:type="spellStart"/>
      <w:r w:rsidR="00E37138">
        <w:t>Дамасеб</w:t>
      </w:r>
      <w:proofErr w:type="spellEnd"/>
      <w:r w:rsidR="00E37138" w:rsidRPr="004B0D55">
        <w:t xml:space="preserve"> </w:t>
      </w:r>
      <w:r w:rsidR="00E37138">
        <w:t>заявил</w:t>
      </w:r>
      <w:r w:rsidR="00E37138" w:rsidRPr="004B0D55">
        <w:t xml:space="preserve">, </w:t>
      </w:r>
      <w:r w:rsidR="00E37138">
        <w:t>что</w:t>
      </w:r>
    </w:p>
    <w:p w:rsidR="00E37138" w:rsidRPr="001A5330" w:rsidRDefault="00E37138" w:rsidP="00631200">
      <w:pPr>
        <w:pStyle w:val="SingleTxtGR"/>
        <w:ind w:left="1701"/>
      </w:pPr>
      <w:r w:rsidRPr="001A5330">
        <w:t>"</w:t>
      </w:r>
      <w:r>
        <w:t>проведение такого различия по существу сводится к дискриминации в отношении незаконнорожденных детей. Будь то преднамеренно или вследствие каких-то действий социальное отторжение детей, родившихся в результате прелюбодеяния или кровосмесительной связи, переносится на детей, рожденных вне брака. По</w:t>
      </w:r>
      <w:r w:rsidRPr="001A5330">
        <w:t xml:space="preserve"> </w:t>
      </w:r>
      <w:r>
        <w:t>всей</w:t>
      </w:r>
      <w:r w:rsidRPr="001A5330">
        <w:t xml:space="preserve"> </w:t>
      </w:r>
      <w:r>
        <w:t>видимости</w:t>
      </w:r>
      <w:r w:rsidRPr="001A5330">
        <w:t xml:space="preserve">, </w:t>
      </w:r>
      <w:r>
        <w:t>это</w:t>
      </w:r>
      <w:r w:rsidRPr="001A5330">
        <w:t xml:space="preserve"> </w:t>
      </w:r>
      <w:r>
        <w:t>происходит</w:t>
      </w:r>
      <w:r w:rsidRPr="001A5330">
        <w:t xml:space="preserve"> </w:t>
      </w:r>
      <w:r>
        <w:t>пр</w:t>
      </w:r>
      <w:r>
        <w:t>о</w:t>
      </w:r>
      <w:r>
        <w:t>сто</w:t>
      </w:r>
      <w:r w:rsidRPr="001A5330">
        <w:t xml:space="preserve"> </w:t>
      </w:r>
      <w:r>
        <w:t>потому</w:t>
      </w:r>
      <w:r w:rsidRPr="001A5330">
        <w:t xml:space="preserve">, </w:t>
      </w:r>
      <w:r>
        <w:t>что</w:t>
      </w:r>
      <w:r w:rsidRPr="001A5330">
        <w:t xml:space="preserve"> </w:t>
      </w:r>
      <w:r>
        <w:t>принцип</w:t>
      </w:r>
      <w:r w:rsidRPr="001A5330">
        <w:t xml:space="preserve"> </w:t>
      </w:r>
      <w:r>
        <w:t>"у матери не бывает незаконнорожденных д</w:t>
      </w:r>
      <w:r>
        <w:t>е</w:t>
      </w:r>
      <w:r>
        <w:t>тей" передается от одного поколения другому и, судя по всему, никто не придает ему какого-то юридического или философского смысла; придя к такому выводу, я заявляю, что данная норма общего права</w:t>
      </w:r>
      <w:r w:rsidRPr="001A5330">
        <w:t xml:space="preserve"> </w:t>
      </w:r>
      <w:r>
        <w:t>утратила си</w:t>
      </w:r>
      <w:r w:rsidR="00590067">
        <w:t xml:space="preserve">лу и стала неконституционной 21 </w:t>
      </w:r>
      <w:r>
        <w:t xml:space="preserve">марта 1990 года". </w:t>
      </w:r>
    </w:p>
    <w:p w:rsidR="00E37138" w:rsidRPr="00592F2F" w:rsidRDefault="00F717BE" w:rsidP="00575D8C">
      <w:pPr>
        <w:pStyle w:val="SingleTxtGR"/>
      </w:pPr>
      <w:r>
        <w:t>222.</w:t>
      </w:r>
      <w:r>
        <w:tab/>
      </w:r>
      <w:r w:rsidR="00E37138">
        <w:t>С принятием Закона о реформе системы общинного земл</w:t>
      </w:r>
      <w:r w:rsidR="0009343E">
        <w:t>евладения, З</w:t>
      </w:r>
      <w:r w:rsidR="0009343E">
        <w:t>а</w:t>
      </w:r>
      <w:r w:rsidR="0009343E">
        <w:t>кон </w:t>
      </w:r>
      <w:r w:rsidR="00E37138">
        <w:t>№ 5 от 2002 года, был также решен вопрос о земельных правах женщин, к</w:t>
      </w:r>
      <w:r w:rsidR="00E37138">
        <w:t>о</w:t>
      </w:r>
      <w:r w:rsidR="00E37138">
        <w:t>торые вышли замуж в соответствии с нормами традиционного права. Ра</w:t>
      </w:r>
      <w:r w:rsidR="00E37138">
        <w:t>з</w:t>
      </w:r>
      <w:r w:rsidR="00E37138">
        <w:t>дел</w:t>
      </w:r>
      <w:r w:rsidR="0009343E">
        <w:t> </w:t>
      </w:r>
      <w:r w:rsidR="00E37138" w:rsidRPr="00592F2F">
        <w:t xml:space="preserve">26(2) </w:t>
      </w:r>
      <w:r w:rsidR="00E37138">
        <w:t>этого</w:t>
      </w:r>
      <w:r w:rsidR="00E37138" w:rsidRPr="00592F2F">
        <w:t xml:space="preserve"> </w:t>
      </w:r>
      <w:r w:rsidR="00E37138">
        <w:t>закона</w:t>
      </w:r>
      <w:r w:rsidR="00E37138" w:rsidRPr="00592F2F">
        <w:t xml:space="preserve"> </w:t>
      </w:r>
      <w:r w:rsidR="00E37138">
        <w:t>предусматривает</w:t>
      </w:r>
      <w:r w:rsidR="00E37138" w:rsidRPr="00592F2F">
        <w:t xml:space="preserve"> </w:t>
      </w:r>
      <w:r w:rsidR="00E37138">
        <w:t>следующее</w:t>
      </w:r>
      <w:r w:rsidR="00E37138" w:rsidRPr="00592F2F">
        <w:t>:</w:t>
      </w:r>
      <w:r w:rsidR="00E37138">
        <w:t xml:space="preserve"> </w:t>
      </w:r>
    </w:p>
    <w:p w:rsidR="00E37138" w:rsidRPr="008D5112" w:rsidRDefault="00E37138" w:rsidP="00F717BE">
      <w:pPr>
        <w:pStyle w:val="SingleTxtGR"/>
        <w:ind w:left="1701" w:firstLine="567"/>
      </w:pPr>
      <w:r w:rsidRPr="008D5112">
        <w:t>"</w:t>
      </w:r>
      <w:r>
        <w:t>После</w:t>
      </w:r>
      <w:r w:rsidRPr="008D5112">
        <w:t xml:space="preserve"> </w:t>
      </w:r>
      <w:r>
        <w:t>смерти</w:t>
      </w:r>
      <w:r w:rsidRPr="008D5112">
        <w:t xml:space="preserve"> </w:t>
      </w:r>
      <w:r>
        <w:t>обладателя права</w:t>
      </w:r>
      <w:r w:rsidRPr="008D5112">
        <w:t xml:space="preserve">, </w:t>
      </w:r>
      <w:r>
        <w:t>упомянутого</w:t>
      </w:r>
      <w:r w:rsidRPr="008D5112">
        <w:t xml:space="preserve"> </w:t>
      </w:r>
      <w:r>
        <w:t>в</w:t>
      </w:r>
      <w:r w:rsidRPr="008D5112">
        <w:t xml:space="preserve"> </w:t>
      </w:r>
      <w:r>
        <w:t>подразделе</w:t>
      </w:r>
      <w:r w:rsidR="008A3767">
        <w:t xml:space="preserve"> </w:t>
      </w:r>
      <w:r w:rsidRPr="008D5112">
        <w:t xml:space="preserve">1), </w:t>
      </w:r>
      <w:r>
        <w:t>т</w:t>
      </w:r>
      <w:r>
        <w:t>а</w:t>
      </w:r>
      <w:r>
        <w:t>кое</w:t>
      </w:r>
      <w:r w:rsidRPr="008D5112">
        <w:t xml:space="preserve"> </w:t>
      </w:r>
      <w:r>
        <w:t>право</w:t>
      </w:r>
      <w:r w:rsidRPr="008D5112">
        <w:t xml:space="preserve"> </w:t>
      </w:r>
      <w:r>
        <w:t>переходит</w:t>
      </w:r>
      <w:r w:rsidRPr="008D5112">
        <w:t xml:space="preserve"> </w:t>
      </w:r>
      <w:r>
        <w:t>к</w:t>
      </w:r>
      <w:r w:rsidRPr="008D5112">
        <w:t xml:space="preserve"> </w:t>
      </w:r>
      <w:r>
        <w:t>вождю</w:t>
      </w:r>
      <w:r w:rsidRPr="008D5112">
        <w:t xml:space="preserve"> </w:t>
      </w:r>
      <w:r>
        <w:t>или</w:t>
      </w:r>
      <w:r w:rsidRPr="008D5112">
        <w:t xml:space="preserve"> </w:t>
      </w:r>
      <w:r>
        <w:t>традиционному</w:t>
      </w:r>
      <w:r w:rsidRPr="008D5112">
        <w:t xml:space="preserve"> </w:t>
      </w:r>
      <w:r>
        <w:t>органу</w:t>
      </w:r>
      <w:r w:rsidRPr="008D5112">
        <w:t xml:space="preserve"> </w:t>
      </w:r>
      <w:r>
        <w:t>власти</w:t>
      </w:r>
      <w:r w:rsidRPr="008D5112">
        <w:t xml:space="preserve"> </w:t>
      </w:r>
      <w:r>
        <w:t>для</w:t>
      </w:r>
      <w:r w:rsidRPr="008D5112">
        <w:t xml:space="preserve"> </w:t>
      </w:r>
      <w:r>
        <w:t>п</w:t>
      </w:r>
      <w:r>
        <w:t>о</w:t>
      </w:r>
      <w:r>
        <w:t>следующей</w:t>
      </w:r>
      <w:r w:rsidRPr="008D5112">
        <w:t xml:space="preserve"> </w:t>
      </w:r>
      <w:r>
        <w:t>передачи</w:t>
      </w:r>
      <w:r w:rsidRPr="008D5112">
        <w:t>:</w:t>
      </w:r>
    </w:p>
    <w:p w:rsidR="00E37138" w:rsidRPr="000513B4" w:rsidRDefault="00F717BE" w:rsidP="00F717BE">
      <w:pPr>
        <w:pStyle w:val="SingleTxtGR"/>
        <w:ind w:left="1701" w:firstLine="567"/>
      </w:pPr>
      <w:r>
        <w:rPr>
          <w:lang w:val="en-US"/>
        </w:rPr>
        <w:t>a</w:t>
      </w:r>
      <w:r w:rsidRPr="00F717BE">
        <w:t>)</w:t>
      </w:r>
      <w:r w:rsidRPr="00F717BE">
        <w:tab/>
      </w:r>
      <w:r w:rsidR="00E41A23">
        <w:t>переживш</w:t>
      </w:r>
      <w:r w:rsidR="00E37138">
        <w:t>ей</w:t>
      </w:r>
      <w:r w:rsidR="00E37138" w:rsidRPr="000513B4">
        <w:t xml:space="preserve"> </w:t>
      </w:r>
      <w:r w:rsidR="00E37138">
        <w:t>супруге</w:t>
      </w:r>
      <w:r w:rsidR="00E37138" w:rsidRPr="000513B4">
        <w:t xml:space="preserve"> </w:t>
      </w:r>
      <w:r w:rsidR="00E37138">
        <w:t>покойного</w:t>
      </w:r>
      <w:r w:rsidR="00E37138" w:rsidRPr="000513B4">
        <w:t xml:space="preserve">, </w:t>
      </w:r>
      <w:r w:rsidR="00E37138">
        <w:t>если</w:t>
      </w:r>
      <w:r w:rsidR="00E37138" w:rsidRPr="000513B4">
        <w:t xml:space="preserve"> </w:t>
      </w:r>
      <w:r w:rsidR="00E37138">
        <w:t>таковая</w:t>
      </w:r>
      <w:r w:rsidR="00E37138" w:rsidRPr="000513B4">
        <w:t xml:space="preserve"> </w:t>
      </w:r>
      <w:r w:rsidR="00E37138">
        <w:t>супруга</w:t>
      </w:r>
      <w:r w:rsidR="00E37138" w:rsidRPr="000513B4">
        <w:t xml:space="preserve"> </w:t>
      </w:r>
      <w:r w:rsidR="00E37138">
        <w:t>с</w:t>
      </w:r>
      <w:r w:rsidR="00E37138">
        <w:t>о</w:t>
      </w:r>
      <w:r w:rsidR="00E37138">
        <w:t>гласна</w:t>
      </w:r>
      <w:r w:rsidR="00E37138" w:rsidRPr="000513B4">
        <w:t xml:space="preserve"> </w:t>
      </w:r>
      <w:r w:rsidR="00E37138">
        <w:t>на</w:t>
      </w:r>
      <w:r w:rsidR="00E37138" w:rsidRPr="000513B4">
        <w:t xml:space="preserve"> </w:t>
      </w:r>
      <w:r w:rsidR="00E37138">
        <w:t>подобную</w:t>
      </w:r>
      <w:r w:rsidR="00E37138" w:rsidRPr="000513B4">
        <w:t xml:space="preserve"> </w:t>
      </w:r>
      <w:r w:rsidR="00E37138">
        <w:t>передачу</w:t>
      </w:r>
      <w:r w:rsidR="00E37138" w:rsidRPr="000513B4">
        <w:t xml:space="preserve">; </w:t>
      </w:r>
      <w:r w:rsidR="00E37138">
        <w:t>или</w:t>
      </w:r>
      <w:r w:rsidR="00E37138" w:rsidRPr="000513B4">
        <w:t xml:space="preserve"> </w:t>
      </w:r>
    </w:p>
    <w:p w:rsidR="00E37138" w:rsidRPr="000513B4" w:rsidRDefault="00F717BE" w:rsidP="00F717BE">
      <w:pPr>
        <w:pStyle w:val="SingleTxtGR"/>
        <w:ind w:left="1701" w:firstLine="567"/>
      </w:pPr>
      <w:r>
        <w:rPr>
          <w:lang w:val="en-US"/>
        </w:rPr>
        <w:t>b</w:t>
      </w:r>
      <w:r w:rsidRPr="00F717BE">
        <w:t>)</w:t>
      </w:r>
      <w:r w:rsidRPr="00F717BE">
        <w:tab/>
      </w:r>
      <w:r w:rsidR="00E37138">
        <w:t>в</w:t>
      </w:r>
      <w:r w:rsidR="00E37138" w:rsidRPr="000513B4">
        <w:t xml:space="preserve"> </w:t>
      </w:r>
      <w:r w:rsidR="00E37138">
        <w:t>отсутствии</w:t>
      </w:r>
      <w:r w:rsidR="00E37138" w:rsidRPr="000513B4">
        <w:t xml:space="preserve"> </w:t>
      </w:r>
      <w:r w:rsidR="00E37138">
        <w:t>пережившей</w:t>
      </w:r>
      <w:r w:rsidR="00E37138" w:rsidRPr="000513B4">
        <w:t xml:space="preserve"> </w:t>
      </w:r>
      <w:r w:rsidR="00E37138">
        <w:t>супруги</w:t>
      </w:r>
      <w:r w:rsidR="00E37138" w:rsidRPr="000513B4">
        <w:t xml:space="preserve"> </w:t>
      </w:r>
      <w:r w:rsidR="00E37138">
        <w:t>или</w:t>
      </w:r>
      <w:r w:rsidR="00E37138" w:rsidRPr="000513B4">
        <w:t xml:space="preserve"> </w:t>
      </w:r>
      <w:r w:rsidR="00E37138">
        <w:t>же</w:t>
      </w:r>
      <w:r w:rsidR="00E37138" w:rsidRPr="000513B4">
        <w:t xml:space="preserve"> </w:t>
      </w:r>
      <w:r w:rsidR="00E37138">
        <w:t>в</w:t>
      </w:r>
      <w:r w:rsidR="00E37138" w:rsidRPr="000513B4">
        <w:t xml:space="preserve"> </w:t>
      </w:r>
      <w:r w:rsidR="00E37138">
        <w:t>случае</w:t>
      </w:r>
      <w:r w:rsidR="00E37138" w:rsidRPr="000513B4">
        <w:t xml:space="preserve">, </w:t>
      </w:r>
      <w:r w:rsidR="00E37138">
        <w:t>когда</w:t>
      </w:r>
      <w:r w:rsidR="00E37138" w:rsidRPr="000513B4">
        <w:t xml:space="preserve"> </w:t>
      </w:r>
      <w:r w:rsidR="00E37138">
        <w:t>он</w:t>
      </w:r>
      <w:r w:rsidR="00E37138" w:rsidRPr="000513B4">
        <w:t xml:space="preserve"> </w:t>
      </w:r>
      <w:r w:rsidR="00E37138">
        <w:t>или</w:t>
      </w:r>
      <w:r w:rsidR="00E37138" w:rsidRPr="000513B4">
        <w:t xml:space="preserve"> </w:t>
      </w:r>
      <w:r w:rsidR="00E37138">
        <w:t>она</w:t>
      </w:r>
      <w:r w:rsidR="00E37138" w:rsidRPr="000513B4">
        <w:t xml:space="preserve"> </w:t>
      </w:r>
      <w:r w:rsidR="00E37138">
        <w:t>не</w:t>
      </w:r>
      <w:r w:rsidR="00E37138" w:rsidRPr="000513B4">
        <w:t xml:space="preserve"> </w:t>
      </w:r>
      <w:r w:rsidR="00E37138">
        <w:t>выражают</w:t>
      </w:r>
      <w:r w:rsidR="00E37138" w:rsidRPr="000513B4">
        <w:t xml:space="preserve"> </w:t>
      </w:r>
      <w:r w:rsidR="00E37138">
        <w:t>согласия</w:t>
      </w:r>
      <w:r w:rsidR="00E37138" w:rsidRPr="000513B4">
        <w:t xml:space="preserve">, </w:t>
      </w:r>
      <w:r w:rsidR="00E37138">
        <w:t>предусмотренного</w:t>
      </w:r>
      <w:r w:rsidR="00E37138" w:rsidRPr="000513B4">
        <w:t xml:space="preserve"> </w:t>
      </w:r>
      <w:r w:rsidR="00E37138">
        <w:t>в</w:t>
      </w:r>
      <w:r w:rsidR="00E37138" w:rsidRPr="000513B4">
        <w:t xml:space="preserve"> </w:t>
      </w:r>
      <w:r w:rsidR="00E37138">
        <w:t>пункте а</w:t>
      </w:r>
      <w:r w:rsidR="00E37138" w:rsidRPr="000513B4">
        <w:t xml:space="preserve">), </w:t>
      </w:r>
      <w:r w:rsidR="00E37138">
        <w:t>тому</w:t>
      </w:r>
      <w:r w:rsidR="00E37138" w:rsidRPr="000513B4">
        <w:t xml:space="preserve"> </w:t>
      </w:r>
      <w:r w:rsidR="00E37138">
        <w:t>р</w:t>
      </w:r>
      <w:r w:rsidR="00E37138">
        <w:t>е</w:t>
      </w:r>
      <w:r w:rsidR="00E37138">
        <w:t>бенку</w:t>
      </w:r>
      <w:r w:rsidR="00E37138" w:rsidRPr="000513B4">
        <w:t xml:space="preserve"> </w:t>
      </w:r>
      <w:r w:rsidR="00E37138">
        <w:t>покойного</w:t>
      </w:r>
      <w:r w:rsidR="00E37138" w:rsidRPr="000513B4">
        <w:t xml:space="preserve">, </w:t>
      </w:r>
      <w:r w:rsidR="00E37138">
        <w:t>который</w:t>
      </w:r>
      <w:r w:rsidR="00E37138" w:rsidRPr="000513B4">
        <w:t xml:space="preserve"> </w:t>
      </w:r>
      <w:r w:rsidR="00E37138">
        <w:t>будет</w:t>
      </w:r>
      <w:r w:rsidR="00E37138" w:rsidRPr="000513B4">
        <w:t xml:space="preserve"> </w:t>
      </w:r>
      <w:r w:rsidR="00E37138">
        <w:t>определен</w:t>
      </w:r>
      <w:r w:rsidR="00E37138" w:rsidRPr="000513B4">
        <w:t xml:space="preserve"> </w:t>
      </w:r>
      <w:r w:rsidR="00E37138">
        <w:t>вождем</w:t>
      </w:r>
      <w:r w:rsidR="00E37138" w:rsidRPr="000513B4">
        <w:t xml:space="preserve"> </w:t>
      </w:r>
      <w:r w:rsidR="00E37138">
        <w:t>или</w:t>
      </w:r>
      <w:r w:rsidR="00E37138" w:rsidRPr="000513B4">
        <w:t xml:space="preserve"> </w:t>
      </w:r>
      <w:r w:rsidR="00E37138">
        <w:t>традиционным</w:t>
      </w:r>
      <w:r w:rsidR="00E37138" w:rsidRPr="000513B4">
        <w:t xml:space="preserve"> </w:t>
      </w:r>
      <w:r w:rsidR="00E37138">
        <w:t>органом</w:t>
      </w:r>
      <w:r w:rsidR="00E37138" w:rsidRPr="000513B4">
        <w:t xml:space="preserve"> </w:t>
      </w:r>
      <w:r w:rsidR="00E37138">
        <w:t>власти</w:t>
      </w:r>
      <w:r w:rsidR="00E37138" w:rsidRPr="000513B4">
        <w:t xml:space="preserve">, </w:t>
      </w:r>
      <w:r w:rsidR="00E37138">
        <w:t>как</w:t>
      </w:r>
      <w:r w:rsidR="00E37138" w:rsidRPr="000513B4">
        <w:t xml:space="preserve"> </w:t>
      </w:r>
      <w:r w:rsidR="00E37138">
        <w:t>имеющему</w:t>
      </w:r>
      <w:r w:rsidR="00E37138" w:rsidRPr="000513B4">
        <w:t xml:space="preserve"> </w:t>
      </w:r>
      <w:r w:rsidR="00E37138">
        <w:t>основание</w:t>
      </w:r>
      <w:r w:rsidR="00E37138" w:rsidRPr="000513B4">
        <w:t xml:space="preserve"> </w:t>
      </w:r>
      <w:r w:rsidR="00E37138">
        <w:t>на передачу права в соотве</w:t>
      </w:r>
      <w:r w:rsidR="00E37138">
        <w:t>т</w:t>
      </w:r>
      <w:r w:rsidR="00E37138">
        <w:t>ствии с традиционным правом"</w:t>
      </w:r>
      <w:r w:rsidR="00E37138" w:rsidRPr="000513B4">
        <w:t>.</w:t>
      </w:r>
    </w:p>
    <w:p w:rsidR="00E37138" w:rsidRPr="00325045" w:rsidRDefault="00486660" w:rsidP="00575D8C">
      <w:pPr>
        <w:pStyle w:val="SingleTxtGR"/>
      </w:pPr>
      <w:r>
        <w:t>223.</w:t>
      </w:r>
      <w:r>
        <w:tab/>
      </w:r>
      <w:r w:rsidR="00E37138">
        <w:t>На основании этого положения и Конституции Намибии наши суды над</w:t>
      </w:r>
      <w:r w:rsidR="00E37138">
        <w:t>е</w:t>
      </w:r>
      <w:r w:rsidR="00E37138">
        <w:t>лили правомочиями многих женщин, которые были лишены своей собственн</w:t>
      </w:r>
      <w:r w:rsidR="00E37138">
        <w:t>о</w:t>
      </w:r>
      <w:r w:rsidR="00E37138">
        <w:t>сти, поскольку члены семьи покойного неизменно лишали пережившую супр</w:t>
      </w:r>
      <w:r w:rsidR="00E37138">
        <w:t>у</w:t>
      </w:r>
      <w:r w:rsidR="00E37138">
        <w:t>гу этой собственности. Хотя некоторые обычаи и традиции различных общин все еще носят дискриминационный характер в отношении женщин, в Намибии уже есть несколько традиционных лидеров из числа женщин, что является х</w:t>
      </w:r>
      <w:r w:rsidR="00E37138">
        <w:t>о</w:t>
      </w:r>
      <w:r w:rsidR="00E37138">
        <w:t xml:space="preserve">рошим признаком гендерной сбалансированности, и это побуждает женщин участвовать в решении социальных и бытовых вопросов, которые затрагивают их повседневную жизнь. </w:t>
      </w:r>
    </w:p>
    <w:p w:rsidR="00E37138" w:rsidRPr="00325045" w:rsidRDefault="00E37138" w:rsidP="00BB765E">
      <w:pPr>
        <w:pStyle w:val="H23GR"/>
      </w:pPr>
      <w:r w:rsidRPr="00325045">
        <w:lastRenderedPageBreak/>
        <w:tab/>
        <w:t>23.</w:t>
      </w:r>
      <w:r w:rsidRPr="00325045">
        <w:tab/>
      </w:r>
      <w:r>
        <w:t>Право на свободу мысли, совести и религии</w:t>
      </w:r>
    </w:p>
    <w:p w:rsidR="00E37138" w:rsidRPr="008D5112" w:rsidRDefault="00486660" w:rsidP="00486660">
      <w:pPr>
        <w:pStyle w:val="SingleTxtGR"/>
      </w:pPr>
      <w:r>
        <w:t>224.</w:t>
      </w:r>
      <w:r>
        <w:tab/>
      </w:r>
      <w:r w:rsidR="00E37138">
        <w:t>Согласно</w:t>
      </w:r>
      <w:r w:rsidR="00E37138" w:rsidRPr="008D5112">
        <w:t xml:space="preserve"> </w:t>
      </w:r>
      <w:r w:rsidR="00590067">
        <w:t xml:space="preserve">статье </w:t>
      </w:r>
      <w:r>
        <w:t>21(1)</w:t>
      </w:r>
      <w:r w:rsidR="00631200">
        <w:t xml:space="preserve"> </w:t>
      </w:r>
      <w:r w:rsidR="00E37138" w:rsidRPr="003267CB">
        <w:t>b</w:t>
      </w:r>
      <w:r w:rsidR="00E37138" w:rsidRPr="008D5112">
        <w:t xml:space="preserve">) </w:t>
      </w:r>
      <w:r w:rsidR="00E37138">
        <w:t>Конституции</w:t>
      </w:r>
      <w:r w:rsidR="00E37138" w:rsidRPr="008D5112">
        <w:t xml:space="preserve"> </w:t>
      </w:r>
      <w:r w:rsidR="00E37138">
        <w:t>Намибии</w:t>
      </w:r>
      <w:r w:rsidR="00E37138" w:rsidRPr="008D5112">
        <w:t xml:space="preserve"> "</w:t>
      </w:r>
      <w:r w:rsidR="00E37138">
        <w:t>все</w:t>
      </w:r>
      <w:r w:rsidR="00E37138" w:rsidRPr="008D5112">
        <w:t xml:space="preserve"> </w:t>
      </w:r>
      <w:r w:rsidR="00E37138">
        <w:t>лица</w:t>
      </w:r>
      <w:r w:rsidR="00E37138" w:rsidRPr="008D5112">
        <w:t xml:space="preserve"> </w:t>
      </w:r>
      <w:r w:rsidR="00E37138">
        <w:t>имеют</w:t>
      </w:r>
      <w:r w:rsidR="00E37138" w:rsidRPr="008D5112">
        <w:t xml:space="preserve"> </w:t>
      </w:r>
      <w:r w:rsidR="00E37138">
        <w:t>право</w:t>
      </w:r>
      <w:r w:rsidR="00E37138" w:rsidRPr="008D5112">
        <w:t xml:space="preserve"> </w:t>
      </w:r>
      <w:r w:rsidR="00E37138">
        <w:t>на</w:t>
      </w:r>
      <w:r w:rsidR="00E37138" w:rsidRPr="008D5112">
        <w:t xml:space="preserve"> </w:t>
      </w:r>
      <w:r w:rsidR="00E37138">
        <w:t>свободу</w:t>
      </w:r>
      <w:r w:rsidR="00E37138" w:rsidRPr="008D5112">
        <w:t xml:space="preserve"> </w:t>
      </w:r>
      <w:r w:rsidR="00E37138">
        <w:t>мысли</w:t>
      </w:r>
      <w:r w:rsidR="00E37138" w:rsidRPr="008D5112">
        <w:t xml:space="preserve">, </w:t>
      </w:r>
      <w:r w:rsidR="00E37138">
        <w:t>совести</w:t>
      </w:r>
      <w:r w:rsidR="00E37138" w:rsidRPr="008D5112">
        <w:t xml:space="preserve"> </w:t>
      </w:r>
      <w:r w:rsidR="00E37138">
        <w:t>и</w:t>
      </w:r>
      <w:r w:rsidR="00E37138" w:rsidRPr="008D5112">
        <w:t xml:space="preserve"> </w:t>
      </w:r>
      <w:r w:rsidR="00E37138">
        <w:t>убеждений</w:t>
      </w:r>
      <w:r w:rsidR="00E37138" w:rsidRPr="008D5112">
        <w:t xml:space="preserve">, </w:t>
      </w:r>
      <w:r w:rsidR="00E37138">
        <w:t>включая</w:t>
      </w:r>
      <w:r w:rsidR="00E37138" w:rsidRPr="008D5112">
        <w:t xml:space="preserve"> </w:t>
      </w:r>
      <w:r w:rsidR="00E37138">
        <w:t>право</w:t>
      </w:r>
      <w:r w:rsidR="00E37138" w:rsidRPr="008D5112">
        <w:t xml:space="preserve"> </w:t>
      </w:r>
      <w:r w:rsidR="00E37138">
        <w:t>академической</w:t>
      </w:r>
      <w:r w:rsidR="00E37138" w:rsidRPr="008D5112">
        <w:t xml:space="preserve"> </w:t>
      </w:r>
      <w:r w:rsidR="00E37138">
        <w:t>свободы</w:t>
      </w:r>
      <w:r w:rsidR="00E37138" w:rsidRPr="008D5112">
        <w:t xml:space="preserve"> </w:t>
      </w:r>
      <w:r w:rsidR="00E37138">
        <w:t>в</w:t>
      </w:r>
      <w:r w:rsidR="00E37138" w:rsidRPr="008D5112">
        <w:t xml:space="preserve"> </w:t>
      </w:r>
      <w:r w:rsidR="00E37138">
        <w:t>высших</w:t>
      </w:r>
      <w:r w:rsidR="00E37138" w:rsidRPr="008D5112">
        <w:t xml:space="preserve"> </w:t>
      </w:r>
      <w:r w:rsidR="00E37138">
        <w:t>учебных</w:t>
      </w:r>
      <w:r w:rsidR="00E37138" w:rsidRPr="008D5112">
        <w:t xml:space="preserve"> </w:t>
      </w:r>
      <w:r w:rsidR="00E37138">
        <w:t>заведениях</w:t>
      </w:r>
      <w:r w:rsidR="00E37138" w:rsidRPr="008D5112">
        <w:t>".</w:t>
      </w:r>
    </w:p>
    <w:p w:rsidR="00E37138" w:rsidRPr="00325045" w:rsidRDefault="00486660" w:rsidP="00486660">
      <w:pPr>
        <w:pStyle w:val="SingleTxtGR"/>
      </w:pPr>
      <w:r>
        <w:t>225.</w:t>
      </w:r>
      <w:r>
        <w:tab/>
      </w:r>
      <w:r w:rsidR="00E37138">
        <w:t>Академическая свобода и образование являются концепциями, которые становятся все более взаимосвязанными и получают все более широкое призн</w:t>
      </w:r>
      <w:r w:rsidR="00E37138">
        <w:t>а</w:t>
      </w:r>
      <w:r w:rsidR="00E37138">
        <w:t>ние. В Намибии академическая свобода приравнивается по статусу к одной из основных свобод, предусмотренных в Конституции Намибии, по смыслу ст</w:t>
      </w:r>
      <w:r w:rsidR="00E37138">
        <w:t>а</w:t>
      </w:r>
      <w:r w:rsidR="00E37138">
        <w:t>тьи</w:t>
      </w:r>
      <w:r w:rsidR="00E37138" w:rsidRPr="009F2E0E">
        <w:t> 21</w:t>
      </w:r>
      <w:r>
        <w:t>(1)</w:t>
      </w:r>
      <w:r w:rsidR="00631200">
        <w:t xml:space="preserve"> </w:t>
      </w:r>
      <w:r w:rsidR="00E37138" w:rsidRPr="003267CB">
        <w:t>b</w:t>
      </w:r>
      <w:r w:rsidR="00E37138" w:rsidRPr="00325045">
        <w:t>).</w:t>
      </w:r>
    </w:p>
    <w:p w:rsidR="00E37138" w:rsidRPr="008D5112" w:rsidRDefault="00486660" w:rsidP="00486660">
      <w:pPr>
        <w:pStyle w:val="SingleTxtGR"/>
      </w:pPr>
      <w:r>
        <w:t>226.</w:t>
      </w:r>
      <w:r>
        <w:tab/>
      </w:r>
      <w:r w:rsidR="00E37138">
        <w:t xml:space="preserve">При этом сфера применения академической свободы в Намибии пока еще не становилась предметом какого-либо спора в судах. Если в </w:t>
      </w:r>
      <w:proofErr w:type="spellStart"/>
      <w:r w:rsidR="00E37138">
        <w:t>намибийский</w:t>
      </w:r>
      <w:proofErr w:type="spellEnd"/>
      <w:r w:rsidR="00E37138">
        <w:t xml:space="preserve"> суд поступит соответствующий иск, возникнет возможность вынесения авторите</w:t>
      </w:r>
      <w:r w:rsidR="00E37138">
        <w:t>т</w:t>
      </w:r>
      <w:r w:rsidR="00E37138">
        <w:t>ного толкования по вопросу о праве академической свободы. По существу, ко</w:t>
      </w:r>
      <w:r w:rsidR="00E37138">
        <w:t>н</w:t>
      </w:r>
      <w:r w:rsidR="00E37138">
        <w:t xml:space="preserve">цепция академической свободы применительно к учебному заведению означает, что любой из его факультетов может свободно преподавать без какого-либо вмешательства со стороны руководства, правительства, доноров или других третьих сторон. </w:t>
      </w:r>
    </w:p>
    <w:p w:rsidR="00E37138" w:rsidRPr="00BC0CFC" w:rsidRDefault="00E37138" w:rsidP="00BB765E">
      <w:pPr>
        <w:pStyle w:val="H23GR"/>
      </w:pPr>
      <w:r w:rsidRPr="008D5112">
        <w:tab/>
      </w:r>
      <w:r w:rsidRPr="00BC0CFC">
        <w:t>24.</w:t>
      </w:r>
      <w:r w:rsidRPr="00BC0CFC">
        <w:tab/>
      </w:r>
      <w:r>
        <w:t>Право на свободу убеждений и на их свободное выражение</w:t>
      </w:r>
    </w:p>
    <w:p w:rsidR="00E37138" w:rsidRPr="008D3779" w:rsidRDefault="00486660" w:rsidP="00486660">
      <w:pPr>
        <w:pStyle w:val="SingleTxtGR"/>
      </w:pPr>
      <w:r>
        <w:t>227.</w:t>
      </w:r>
      <w:r>
        <w:tab/>
      </w:r>
      <w:r w:rsidR="00E37138">
        <w:t>Предусмотренное</w:t>
      </w:r>
      <w:r w:rsidR="00E37138" w:rsidRPr="00BC0CFC">
        <w:t xml:space="preserve"> </w:t>
      </w:r>
      <w:r w:rsidR="00E37138">
        <w:t>в</w:t>
      </w:r>
      <w:r w:rsidR="00E37138" w:rsidRPr="00BC0CFC">
        <w:t xml:space="preserve"> </w:t>
      </w:r>
      <w:r w:rsidR="00E37138">
        <w:t>Конвенции</w:t>
      </w:r>
      <w:r w:rsidR="00E37138" w:rsidRPr="00BC0CFC">
        <w:t xml:space="preserve"> </w:t>
      </w:r>
      <w:r w:rsidR="00E37138">
        <w:t>право</w:t>
      </w:r>
      <w:r w:rsidR="00E37138" w:rsidRPr="00BC0CFC">
        <w:t xml:space="preserve"> </w:t>
      </w:r>
      <w:r w:rsidR="00E37138">
        <w:t>на</w:t>
      </w:r>
      <w:r w:rsidR="00E37138" w:rsidRPr="00BC0CFC">
        <w:t xml:space="preserve"> </w:t>
      </w:r>
      <w:r w:rsidR="00E37138">
        <w:t>свободу</w:t>
      </w:r>
      <w:r w:rsidR="00E37138" w:rsidRPr="00BC0CFC">
        <w:t xml:space="preserve"> </w:t>
      </w:r>
      <w:r w:rsidR="00E37138">
        <w:t>убеждений</w:t>
      </w:r>
      <w:r w:rsidR="00E37138" w:rsidRPr="00BC0CFC">
        <w:t xml:space="preserve"> </w:t>
      </w:r>
      <w:r w:rsidR="00E37138">
        <w:t>и</w:t>
      </w:r>
      <w:r w:rsidR="00E37138" w:rsidRPr="00BC0CFC">
        <w:t xml:space="preserve"> </w:t>
      </w:r>
      <w:r w:rsidR="00E37138">
        <w:t>на</w:t>
      </w:r>
      <w:r w:rsidR="00E37138" w:rsidRPr="00BC0CFC">
        <w:t xml:space="preserve"> </w:t>
      </w:r>
      <w:r w:rsidR="00E37138">
        <w:t>их</w:t>
      </w:r>
      <w:r w:rsidR="00E37138" w:rsidRPr="00BC0CFC">
        <w:t xml:space="preserve"> </w:t>
      </w:r>
      <w:r w:rsidR="00E37138">
        <w:t>св</w:t>
      </w:r>
      <w:r w:rsidR="00E37138">
        <w:t>о</w:t>
      </w:r>
      <w:r w:rsidR="00E37138">
        <w:t>бодное</w:t>
      </w:r>
      <w:r w:rsidR="00E37138" w:rsidRPr="00BC0CFC">
        <w:t xml:space="preserve"> </w:t>
      </w:r>
      <w:r w:rsidR="00E37138">
        <w:t>выражение</w:t>
      </w:r>
      <w:r w:rsidR="00E37138" w:rsidRPr="00BC0CFC">
        <w:t xml:space="preserve"> </w:t>
      </w:r>
      <w:r w:rsidR="00E37138">
        <w:t>защищается</w:t>
      </w:r>
      <w:r w:rsidR="00E37138" w:rsidRPr="00BC0CFC">
        <w:t xml:space="preserve"> </w:t>
      </w:r>
      <w:r w:rsidR="00590067">
        <w:t xml:space="preserve">статьей </w:t>
      </w:r>
      <w:r>
        <w:t>21(1)</w:t>
      </w:r>
      <w:r w:rsidR="00631200">
        <w:t xml:space="preserve"> </w:t>
      </w:r>
      <w:r w:rsidR="00E37138" w:rsidRPr="003267CB">
        <w:t>a</w:t>
      </w:r>
      <w:r w:rsidR="00E37138" w:rsidRPr="00BC0CFC">
        <w:t>)</w:t>
      </w:r>
      <w:r w:rsidR="00E37138">
        <w:t xml:space="preserve"> и</w:t>
      </w:r>
      <w:r>
        <w:t xml:space="preserve"> </w:t>
      </w:r>
      <w:r w:rsidR="00E37138" w:rsidRPr="003267CB">
        <w:t>b</w:t>
      </w:r>
      <w:r w:rsidR="00E37138" w:rsidRPr="00BC0CFC">
        <w:t xml:space="preserve">) </w:t>
      </w:r>
      <w:r w:rsidR="00E37138">
        <w:t xml:space="preserve">Конституции Намибии. Верховный суд Намибии в известном деле </w:t>
      </w:r>
      <w:proofErr w:type="spellStart"/>
      <w:r w:rsidR="00E37138">
        <w:rPr>
          <w:i/>
        </w:rPr>
        <w:t>Кауэса</w:t>
      </w:r>
      <w:proofErr w:type="spellEnd"/>
      <w:r w:rsidR="00E37138">
        <w:rPr>
          <w:i/>
        </w:rPr>
        <w:t xml:space="preserve"> против Министра внутре</w:t>
      </w:r>
      <w:r w:rsidR="00E37138">
        <w:rPr>
          <w:i/>
        </w:rPr>
        <w:t>н</w:t>
      </w:r>
      <w:r w:rsidR="00E37138">
        <w:rPr>
          <w:i/>
        </w:rPr>
        <w:t xml:space="preserve">них дел и других лиц </w:t>
      </w:r>
      <w:r w:rsidR="00E37138" w:rsidRPr="008D3779">
        <w:t xml:space="preserve">1995 </w:t>
      </w:r>
      <w:r w:rsidR="00E37138" w:rsidRPr="003267CB">
        <w:t>NR</w:t>
      </w:r>
      <w:r w:rsidR="00590067">
        <w:t xml:space="preserve"> </w:t>
      </w:r>
      <w:r w:rsidR="00E37138" w:rsidRPr="008D3779">
        <w:t>175 (</w:t>
      </w:r>
      <w:r w:rsidR="00E37138" w:rsidRPr="003267CB">
        <w:t>SC</w:t>
      </w:r>
      <w:r w:rsidR="00E37138" w:rsidRPr="008D3779">
        <w:t xml:space="preserve">) </w:t>
      </w:r>
      <w:r w:rsidR="00E37138">
        <w:t>обсудил и определил предел любых ограничений, налагаемых на осуществление этого права.</w:t>
      </w:r>
      <w:r w:rsidR="00E37138" w:rsidRPr="008D3779">
        <w:t xml:space="preserve"> </w:t>
      </w:r>
    </w:p>
    <w:p w:rsidR="00E37138" w:rsidRPr="008D5112" w:rsidRDefault="00486660" w:rsidP="00486660">
      <w:pPr>
        <w:pStyle w:val="SingleTxtGR"/>
      </w:pPr>
      <w:r>
        <w:t>228.</w:t>
      </w:r>
      <w:r>
        <w:tab/>
      </w:r>
      <w:r w:rsidR="00E37138">
        <w:t xml:space="preserve">Если излагать дело вкратце, г-н </w:t>
      </w:r>
      <w:proofErr w:type="spellStart"/>
      <w:r w:rsidR="00E37138">
        <w:t>Кауэса</w:t>
      </w:r>
      <w:proofErr w:type="spellEnd"/>
      <w:r w:rsidR="00E37138">
        <w:t xml:space="preserve"> служил унтер-офицером в </w:t>
      </w:r>
      <w:proofErr w:type="spellStart"/>
      <w:r w:rsidR="00E37138">
        <w:t>нам</w:t>
      </w:r>
      <w:r w:rsidR="00E37138">
        <w:t>и</w:t>
      </w:r>
      <w:r w:rsidR="00E37138">
        <w:t>бийской</w:t>
      </w:r>
      <w:proofErr w:type="spellEnd"/>
      <w:r w:rsidR="00E37138">
        <w:t xml:space="preserve"> полиции. Он принял участие в групповом обсуждении по телеканалу "Эн-Би-Си" на тему о позитивных действиях в контексте перестройки </w:t>
      </w:r>
      <w:proofErr w:type="spellStart"/>
      <w:r w:rsidR="00E37138">
        <w:t>намиби</w:t>
      </w:r>
      <w:r w:rsidR="00E37138">
        <w:t>й</w:t>
      </w:r>
      <w:r w:rsidR="00E37138">
        <w:t>ской</w:t>
      </w:r>
      <w:proofErr w:type="spellEnd"/>
      <w:r w:rsidR="00E37138">
        <w:t xml:space="preserve"> полиции и государственной службы. Из-за замечаний г-на </w:t>
      </w:r>
      <w:proofErr w:type="spellStart"/>
      <w:r w:rsidR="00E37138">
        <w:t>Кауэсы</w:t>
      </w:r>
      <w:proofErr w:type="spellEnd"/>
      <w:r w:rsidR="00E37138">
        <w:t xml:space="preserve"> в ходе группового обсуждения </w:t>
      </w:r>
      <w:proofErr w:type="spellStart"/>
      <w:r w:rsidR="00E37138">
        <w:t>намибийская</w:t>
      </w:r>
      <w:proofErr w:type="spellEnd"/>
      <w:r w:rsidR="00E37138">
        <w:t xml:space="preserve"> полиция привлекла его к дисциплинарной ответственности. Он был обвинен в нарушении правила, запрещающего с</w:t>
      </w:r>
      <w:r w:rsidR="00E37138">
        <w:t>о</w:t>
      </w:r>
      <w:r w:rsidR="00E37138">
        <w:t xml:space="preserve">трудникам </w:t>
      </w:r>
      <w:proofErr w:type="spellStart"/>
      <w:r w:rsidR="00E37138">
        <w:t>намибийской</w:t>
      </w:r>
      <w:proofErr w:type="spellEnd"/>
      <w:r w:rsidR="00E37138">
        <w:t xml:space="preserve"> полиции высказывать в публичном порядке негативное мнение по вопросам административного управления </w:t>
      </w:r>
      <w:proofErr w:type="spellStart"/>
      <w:r w:rsidR="00E37138">
        <w:t>намибийской</w:t>
      </w:r>
      <w:proofErr w:type="spellEnd"/>
      <w:r w:rsidR="00E37138">
        <w:t xml:space="preserve"> полицией или любым другим государственным ведомством. </w:t>
      </w:r>
    </w:p>
    <w:p w:rsidR="00E37138" w:rsidRPr="00382612" w:rsidRDefault="00486660" w:rsidP="00486660">
      <w:pPr>
        <w:pStyle w:val="SingleTxtGR"/>
      </w:pPr>
      <w:r>
        <w:t>229.</w:t>
      </w:r>
      <w:r>
        <w:tab/>
      </w:r>
      <w:r w:rsidR="00F81B40">
        <w:t>Г</w:t>
      </w:r>
      <w:r w:rsidR="00E37138">
        <w:t xml:space="preserve">-н </w:t>
      </w:r>
      <w:proofErr w:type="spellStart"/>
      <w:r w:rsidR="00E37138">
        <w:t>Кауэса</w:t>
      </w:r>
      <w:proofErr w:type="spellEnd"/>
      <w:r w:rsidR="00E37138">
        <w:t xml:space="preserve"> обжаловал дисциплин</w:t>
      </w:r>
      <w:r>
        <w:t>арное взыскание в Высоком суде.</w:t>
      </w:r>
      <w:r>
        <w:br/>
      </w:r>
      <w:r w:rsidR="00E37138">
        <w:t>Он утверждал, что данное правило противоречит свободе слова и свободе в</w:t>
      </w:r>
      <w:r w:rsidR="00E37138">
        <w:t>ы</w:t>
      </w:r>
      <w:r w:rsidR="00E37138">
        <w:t>ражения своих убеждений (статья 21</w:t>
      </w:r>
      <w:r w:rsidR="00E37138" w:rsidRPr="00382612">
        <w:t>(1</w:t>
      </w:r>
      <w:r w:rsidR="00631200">
        <w:t xml:space="preserve">) </w:t>
      </w:r>
      <w:r w:rsidR="00E37138" w:rsidRPr="003267CB">
        <w:t>a</w:t>
      </w:r>
      <w:r w:rsidR="00E37138" w:rsidRPr="00382612">
        <w:t>)</w:t>
      </w:r>
      <w:r w:rsidR="00E37138">
        <w:t xml:space="preserve"> Конституции). Верховный суд пост</w:t>
      </w:r>
      <w:r w:rsidR="00E37138">
        <w:t>а</w:t>
      </w:r>
      <w:r w:rsidR="00E37138">
        <w:t>новил, что свобода слова и свобода выражения своих убеждений имеют осн</w:t>
      </w:r>
      <w:r w:rsidR="00E37138">
        <w:t>о</w:t>
      </w:r>
      <w:r w:rsidR="00E37138">
        <w:t>вополагающее значение для должного развития демократии:</w:t>
      </w:r>
    </w:p>
    <w:p w:rsidR="00E37138" w:rsidRPr="00382612" w:rsidRDefault="00E37138" w:rsidP="00486660">
      <w:pPr>
        <w:pStyle w:val="SingleTxtGR"/>
        <w:ind w:left="1701" w:firstLine="567"/>
      </w:pPr>
      <w:r w:rsidRPr="00382612">
        <w:t>"</w:t>
      </w:r>
      <w:r>
        <w:t>В</w:t>
      </w:r>
      <w:r w:rsidRPr="00382612">
        <w:t xml:space="preserve"> </w:t>
      </w:r>
      <w:r>
        <w:t>условиях</w:t>
      </w:r>
      <w:r w:rsidRPr="00382612">
        <w:t xml:space="preserve"> </w:t>
      </w:r>
      <w:r>
        <w:t>Намибии</w:t>
      </w:r>
      <w:r w:rsidRPr="00382612">
        <w:t xml:space="preserve"> </w:t>
      </w:r>
      <w:r>
        <w:t>свобода</w:t>
      </w:r>
      <w:r w:rsidRPr="00382612">
        <w:t xml:space="preserve"> </w:t>
      </w:r>
      <w:r>
        <w:t>слова</w:t>
      </w:r>
      <w:r w:rsidRPr="00382612">
        <w:t xml:space="preserve"> </w:t>
      </w:r>
      <w:r>
        <w:t>имеет</w:t>
      </w:r>
      <w:r w:rsidRPr="00382612">
        <w:t xml:space="preserve"> </w:t>
      </w:r>
      <w:r>
        <w:t>важнейшее</w:t>
      </w:r>
      <w:r w:rsidRPr="00382612">
        <w:t xml:space="preserve"> </w:t>
      </w:r>
      <w:r>
        <w:t>значение</w:t>
      </w:r>
      <w:r w:rsidRPr="00382612">
        <w:t xml:space="preserve"> </w:t>
      </w:r>
      <w:r>
        <w:t>для</w:t>
      </w:r>
      <w:r w:rsidRPr="00382612">
        <w:t xml:space="preserve"> </w:t>
      </w:r>
      <w:r>
        <w:t>процесса</w:t>
      </w:r>
      <w:r w:rsidRPr="00382612">
        <w:t xml:space="preserve"> </w:t>
      </w:r>
      <w:r>
        <w:t>эволюции</w:t>
      </w:r>
      <w:r w:rsidRPr="00382612">
        <w:t xml:space="preserve">, </w:t>
      </w:r>
      <w:r>
        <w:t>начавшегося</w:t>
      </w:r>
      <w:r w:rsidRPr="00382612">
        <w:t xml:space="preserve"> </w:t>
      </w:r>
      <w:r>
        <w:t>во</w:t>
      </w:r>
      <w:r w:rsidRPr="00382612">
        <w:t xml:space="preserve"> </w:t>
      </w:r>
      <w:r>
        <w:t>время</w:t>
      </w:r>
      <w:r w:rsidRPr="00382612">
        <w:t xml:space="preserve"> </w:t>
      </w:r>
      <w:r>
        <w:t>обретения</w:t>
      </w:r>
      <w:r w:rsidRPr="00382612">
        <w:t xml:space="preserve"> </w:t>
      </w:r>
      <w:r>
        <w:t>независимости</w:t>
      </w:r>
      <w:r w:rsidRPr="00382612">
        <w:t xml:space="preserve"> </w:t>
      </w:r>
      <w:r>
        <w:t>в</w:t>
      </w:r>
      <w:r w:rsidRPr="00382612">
        <w:t xml:space="preserve"> </w:t>
      </w:r>
      <w:r>
        <w:t>целях</w:t>
      </w:r>
      <w:r w:rsidRPr="00382612">
        <w:t xml:space="preserve"> </w:t>
      </w:r>
      <w:r>
        <w:t>избавления</w:t>
      </w:r>
      <w:r w:rsidRPr="00382612">
        <w:t xml:space="preserve"> </w:t>
      </w:r>
      <w:r>
        <w:t>страны</w:t>
      </w:r>
      <w:r w:rsidRPr="00382612">
        <w:t xml:space="preserve"> </w:t>
      </w:r>
      <w:r>
        <w:t>от</w:t>
      </w:r>
      <w:r w:rsidRPr="00382612">
        <w:t xml:space="preserve"> </w:t>
      </w:r>
      <w:r>
        <w:t>апартеида</w:t>
      </w:r>
      <w:r w:rsidRPr="00382612">
        <w:t xml:space="preserve"> </w:t>
      </w:r>
      <w:r>
        <w:t>и</w:t>
      </w:r>
      <w:r w:rsidRPr="00382612">
        <w:t xml:space="preserve"> </w:t>
      </w:r>
      <w:r>
        <w:t>его</w:t>
      </w:r>
      <w:r w:rsidRPr="00382612">
        <w:t xml:space="preserve"> </w:t>
      </w:r>
      <w:r>
        <w:t>последствий</w:t>
      </w:r>
      <w:r w:rsidRPr="00382612">
        <w:t>.</w:t>
      </w:r>
      <w:r>
        <w:t xml:space="preserve"> Для</w:t>
      </w:r>
      <w:r w:rsidRPr="00382612">
        <w:t xml:space="preserve"> </w:t>
      </w:r>
      <w:r>
        <w:t>того чт</w:t>
      </w:r>
      <w:r>
        <w:t>о</w:t>
      </w:r>
      <w:r>
        <w:t>бы</w:t>
      </w:r>
      <w:r w:rsidRPr="00382612">
        <w:t xml:space="preserve"> </w:t>
      </w:r>
      <w:r>
        <w:t>жить</w:t>
      </w:r>
      <w:r w:rsidRPr="00382612">
        <w:t xml:space="preserve"> </w:t>
      </w:r>
      <w:r>
        <w:t>в</w:t>
      </w:r>
      <w:r w:rsidRPr="00382612">
        <w:t xml:space="preserve"> </w:t>
      </w:r>
      <w:r>
        <w:t>демократическом</w:t>
      </w:r>
      <w:r w:rsidRPr="00382612">
        <w:t xml:space="preserve"> </w:t>
      </w:r>
      <w:r>
        <w:t>государстве</w:t>
      </w:r>
      <w:r w:rsidRPr="00382612">
        <w:t xml:space="preserve"> </w:t>
      </w:r>
      <w:r>
        <w:t>и</w:t>
      </w:r>
      <w:r w:rsidRPr="00382612">
        <w:t xml:space="preserve"> </w:t>
      </w:r>
      <w:r>
        <w:t>сохранять</w:t>
      </w:r>
      <w:r w:rsidRPr="00382612">
        <w:t xml:space="preserve"> </w:t>
      </w:r>
      <w:r>
        <w:t>его</w:t>
      </w:r>
      <w:r w:rsidRPr="00382612">
        <w:t xml:space="preserve">, </w:t>
      </w:r>
      <w:r>
        <w:t>граждане</w:t>
      </w:r>
      <w:r w:rsidRPr="00382612">
        <w:t xml:space="preserve"> </w:t>
      </w:r>
      <w:r>
        <w:t>дол</w:t>
      </w:r>
      <w:r>
        <w:t>ж</w:t>
      </w:r>
      <w:r>
        <w:t>ны</w:t>
      </w:r>
      <w:r w:rsidRPr="00382612">
        <w:t xml:space="preserve"> </w:t>
      </w:r>
      <w:r>
        <w:t>иметь</w:t>
      </w:r>
      <w:r w:rsidRPr="00382612">
        <w:t xml:space="preserve"> </w:t>
      </w:r>
      <w:r>
        <w:t>свободу</w:t>
      </w:r>
      <w:r w:rsidRPr="00382612">
        <w:t xml:space="preserve"> </w:t>
      </w:r>
      <w:r>
        <w:t>высказываться</w:t>
      </w:r>
      <w:r w:rsidRPr="00382612">
        <w:t xml:space="preserve">, </w:t>
      </w:r>
      <w:r>
        <w:t>критиковать</w:t>
      </w:r>
      <w:r w:rsidRPr="00382612">
        <w:t xml:space="preserve"> </w:t>
      </w:r>
      <w:r>
        <w:t>и</w:t>
      </w:r>
      <w:r w:rsidRPr="00382612">
        <w:t xml:space="preserve"> </w:t>
      </w:r>
      <w:r>
        <w:t>хвалить</w:t>
      </w:r>
      <w:r w:rsidRPr="00382612">
        <w:t xml:space="preserve">, </w:t>
      </w:r>
      <w:r>
        <w:t>когда</w:t>
      </w:r>
      <w:r w:rsidRPr="00382612">
        <w:t xml:space="preserve"> </w:t>
      </w:r>
      <w:r>
        <w:t>эта</w:t>
      </w:r>
      <w:r w:rsidRPr="00382612">
        <w:t xml:space="preserve"> </w:t>
      </w:r>
      <w:r>
        <w:t>похв</w:t>
      </w:r>
      <w:r>
        <w:t>а</w:t>
      </w:r>
      <w:r>
        <w:t>ла</w:t>
      </w:r>
      <w:r w:rsidRPr="00382612">
        <w:t xml:space="preserve"> </w:t>
      </w:r>
      <w:r>
        <w:t>заслужена</w:t>
      </w:r>
      <w:r w:rsidRPr="00382612">
        <w:t>.</w:t>
      </w:r>
      <w:r>
        <w:t xml:space="preserve"> Вынужденное</w:t>
      </w:r>
      <w:r w:rsidRPr="00382612">
        <w:t xml:space="preserve"> </w:t>
      </w:r>
      <w:r>
        <w:t>молчание</w:t>
      </w:r>
      <w:r w:rsidRPr="00382612">
        <w:t xml:space="preserve"> </w:t>
      </w:r>
      <w:r>
        <w:t>не</w:t>
      </w:r>
      <w:r w:rsidRPr="00382612">
        <w:t xml:space="preserve"> </w:t>
      </w:r>
      <w:r>
        <w:t>является</w:t>
      </w:r>
      <w:r w:rsidRPr="00382612">
        <w:t xml:space="preserve"> </w:t>
      </w:r>
      <w:r>
        <w:t>одним</w:t>
      </w:r>
      <w:r w:rsidRPr="00382612">
        <w:t xml:space="preserve"> </w:t>
      </w:r>
      <w:r>
        <w:t>из</w:t>
      </w:r>
      <w:r w:rsidRPr="00382612">
        <w:t xml:space="preserve"> </w:t>
      </w:r>
      <w:r>
        <w:t>элементов</w:t>
      </w:r>
      <w:r w:rsidRPr="00382612">
        <w:t xml:space="preserve"> </w:t>
      </w:r>
      <w:r>
        <w:t>демократии</w:t>
      </w:r>
      <w:r w:rsidRPr="00382612">
        <w:t xml:space="preserve">, </w:t>
      </w:r>
      <w:r>
        <w:t>поскольку</w:t>
      </w:r>
      <w:r w:rsidRPr="00382612">
        <w:t xml:space="preserve"> </w:t>
      </w:r>
      <w:r>
        <w:t>обмен</w:t>
      </w:r>
      <w:r w:rsidRPr="00382612">
        <w:t xml:space="preserve"> </w:t>
      </w:r>
      <w:r>
        <w:t>мнениями</w:t>
      </w:r>
      <w:r w:rsidRPr="00382612">
        <w:t xml:space="preserve"> </w:t>
      </w:r>
      <w:r>
        <w:t>имеет</w:t>
      </w:r>
      <w:r w:rsidRPr="00382612">
        <w:t xml:space="preserve"> </w:t>
      </w:r>
      <w:r>
        <w:t>важнейшее</w:t>
      </w:r>
      <w:r w:rsidRPr="00382612">
        <w:t xml:space="preserve"> </w:t>
      </w:r>
      <w:r>
        <w:t>значение</w:t>
      </w:r>
      <w:r w:rsidRPr="00382612">
        <w:t xml:space="preserve"> </w:t>
      </w:r>
      <w:r>
        <w:t>для</w:t>
      </w:r>
      <w:r w:rsidRPr="00382612">
        <w:t xml:space="preserve"> </w:t>
      </w:r>
      <w:r>
        <w:t>развития</w:t>
      </w:r>
      <w:r w:rsidRPr="00382612">
        <w:t xml:space="preserve"> </w:t>
      </w:r>
      <w:r>
        <w:t xml:space="preserve">демократии". </w:t>
      </w:r>
    </w:p>
    <w:p w:rsidR="00E37138" w:rsidRPr="004F5390" w:rsidRDefault="00E37138" w:rsidP="00BB765E">
      <w:pPr>
        <w:pStyle w:val="H23GR"/>
      </w:pPr>
      <w:r w:rsidRPr="00382612">
        <w:lastRenderedPageBreak/>
        <w:tab/>
      </w:r>
      <w:r w:rsidRPr="004F5390">
        <w:t>25.</w:t>
      </w:r>
      <w:r w:rsidRPr="004F5390">
        <w:tab/>
      </w:r>
      <w:r>
        <w:t>Право на свободу мирных собраний и ассоциаций</w:t>
      </w:r>
    </w:p>
    <w:p w:rsidR="00E37138" w:rsidRPr="008D5112" w:rsidRDefault="00486660" w:rsidP="00486660">
      <w:pPr>
        <w:pStyle w:val="SingleTxtGR"/>
      </w:pPr>
      <w:r>
        <w:t>230.</w:t>
      </w:r>
      <w:r>
        <w:tab/>
      </w:r>
      <w:r w:rsidR="00E37138">
        <w:t>Статья 21</w:t>
      </w:r>
      <w:r w:rsidR="00E37138" w:rsidRPr="004F5390">
        <w:t>(1)</w:t>
      </w:r>
      <w:r w:rsidR="00631200">
        <w:t xml:space="preserve"> </w:t>
      </w:r>
      <w:r w:rsidR="00E37138" w:rsidRPr="00546002">
        <w:t>d</w:t>
      </w:r>
      <w:r w:rsidR="00E37138" w:rsidRPr="004F5390">
        <w:t xml:space="preserve">) </w:t>
      </w:r>
      <w:r w:rsidR="00E37138">
        <w:t xml:space="preserve">и </w:t>
      </w:r>
      <w:r w:rsidR="00E37138" w:rsidRPr="00546002">
        <w:t>e</w:t>
      </w:r>
      <w:r w:rsidR="00E37138" w:rsidRPr="004F5390">
        <w:t xml:space="preserve">) </w:t>
      </w:r>
      <w:r w:rsidR="00E37138">
        <w:t>гарантирует свободу мирных собраний и ассоциаций. С учетом недавней истории Намибии и опыта вооруженного сопротивления к</w:t>
      </w:r>
      <w:r w:rsidR="00E37138">
        <w:t>о</w:t>
      </w:r>
      <w:r w:rsidR="00E37138">
        <w:t xml:space="preserve">лониальной администрации необходимо было конкретно указать, что отныне свобода собираться и вступать в объединения должна носить мирный характер, без угрозы применения оружия в качестве средства демонстрации оппозиции в отношении определенной политики или действий правительства или любого другого субъекта. Сопротивление той или иной правительственной политике или выражение несогласия с ней должны </w:t>
      </w:r>
      <w:r>
        <w:t xml:space="preserve">происходить мирным путем. </w:t>
      </w:r>
      <w:r w:rsidRPr="00486660">
        <w:t>Т</w:t>
      </w:r>
      <w:r w:rsidRPr="00486660">
        <w:t>а</w:t>
      </w:r>
      <w:r w:rsidRPr="00486660">
        <w:t>ким</w:t>
      </w:r>
      <w:r>
        <w:t> </w:t>
      </w:r>
      <w:r w:rsidR="00E37138" w:rsidRPr="00486660">
        <w:t>образом</w:t>
      </w:r>
      <w:r w:rsidR="00E37138">
        <w:t xml:space="preserve">, любая политическая ассоциация может быть запрещена, если ее цель состоит в осуществлении изменений путем применения силы, насилия или мятежных действий. </w:t>
      </w:r>
    </w:p>
    <w:p w:rsidR="00E37138" w:rsidRPr="00FC4875" w:rsidRDefault="00486660" w:rsidP="00486660">
      <w:pPr>
        <w:pStyle w:val="SingleTxtGR"/>
      </w:pPr>
      <w:r>
        <w:t>231.</w:t>
      </w:r>
      <w:r>
        <w:tab/>
      </w:r>
      <w:r w:rsidR="00E37138">
        <w:t>Манифест о массовых митингах, АГ 23 от 1989 года предусматривает п</w:t>
      </w:r>
      <w:r w:rsidR="00E37138">
        <w:t>о</w:t>
      </w:r>
      <w:r w:rsidR="00E37138">
        <w:t>дачу заблаговременного уведомления полиции в отношении любых массовых собраний и запрещает ношение оружия. Положения данного манифеста также применимы к предвыборным кампаниям, религиозным собраниям, празднов</w:t>
      </w:r>
      <w:r w:rsidR="00E37138">
        <w:t>а</w:t>
      </w:r>
      <w:r w:rsidR="00E37138">
        <w:t>ниям и другим демонстрациям. Он также наделяет полицию полномочиями устанавливать условия проведения таких собраний и пресекать массовые бе</w:t>
      </w:r>
      <w:r w:rsidR="00E37138">
        <w:t>с</w:t>
      </w:r>
      <w:r w:rsidR="00E37138">
        <w:t>порядки. Полиция</w:t>
      </w:r>
      <w:r w:rsidR="00E37138" w:rsidRPr="004F5390">
        <w:t xml:space="preserve"> </w:t>
      </w:r>
      <w:r w:rsidR="00E37138">
        <w:t>не</w:t>
      </w:r>
      <w:r w:rsidR="00E37138" w:rsidRPr="004F5390">
        <w:t xml:space="preserve"> </w:t>
      </w:r>
      <w:r w:rsidR="00E37138">
        <w:t>располагает</w:t>
      </w:r>
      <w:r w:rsidR="00E37138" w:rsidRPr="004F5390">
        <w:t xml:space="preserve"> </w:t>
      </w:r>
      <w:r w:rsidR="00E37138">
        <w:t>полномочиями</w:t>
      </w:r>
      <w:r w:rsidR="00E37138" w:rsidRPr="004F5390">
        <w:t xml:space="preserve"> </w:t>
      </w:r>
      <w:r w:rsidR="00E37138">
        <w:t>на</w:t>
      </w:r>
      <w:r w:rsidR="00E37138" w:rsidRPr="004F5390">
        <w:t xml:space="preserve"> </w:t>
      </w:r>
      <w:r w:rsidR="00E37138">
        <w:t>необоснованный</w:t>
      </w:r>
      <w:r w:rsidR="00E37138" w:rsidRPr="004F5390">
        <w:t xml:space="preserve"> </w:t>
      </w:r>
      <w:r w:rsidR="00E37138">
        <w:t>отказ в проведении мероприятий.</w:t>
      </w:r>
    </w:p>
    <w:p w:rsidR="00E37138" w:rsidRPr="007E7015" w:rsidRDefault="00E37138" w:rsidP="00BB765E">
      <w:pPr>
        <w:pStyle w:val="H23GR"/>
      </w:pPr>
      <w:r w:rsidRPr="008D5112">
        <w:tab/>
      </w:r>
      <w:r w:rsidRPr="007E7015">
        <w:t>26.</w:t>
      </w:r>
      <w:r w:rsidRPr="007E7015">
        <w:tab/>
      </w:r>
      <w:r>
        <w:t>Экономические, социальные и культурные права</w:t>
      </w:r>
      <w:r>
        <w:tab/>
      </w:r>
    </w:p>
    <w:p w:rsidR="00E37138" w:rsidRPr="008D5112" w:rsidRDefault="00486660" w:rsidP="00486660">
      <w:pPr>
        <w:pStyle w:val="SingleTxtGR"/>
      </w:pPr>
      <w:r>
        <w:t>232.</w:t>
      </w:r>
      <w:r>
        <w:tab/>
      </w:r>
      <w:r w:rsidR="00E37138">
        <w:t>Осуществление</w:t>
      </w:r>
      <w:r w:rsidR="00E37138" w:rsidRPr="007E7015">
        <w:t xml:space="preserve"> </w:t>
      </w:r>
      <w:r w:rsidR="00E37138">
        <w:t>экономических</w:t>
      </w:r>
      <w:r w:rsidR="00E37138" w:rsidRPr="007E7015">
        <w:t xml:space="preserve">, </w:t>
      </w:r>
      <w:r w:rsidR="00E37138">
        <w:t>социальных</w:t>
      </w:r>
      <w:r w:rsidR="00E37138" w:rsidRPr="007E7015">
        <w:t xml:space="preserve"> </w:t>
      </w:r>
      <w:r w:rsidR="00E37138">
        <w:t>и</w:t>
      </w:r>
      <w:r w:rsidR="00E37138" w:rsidRPr="007E7015">
        <w:t xml:space="preserve"> </w:t>
      </w:r>
      <w:r w:rsidR="00E37138">
        <w:t>культурных</w:t>
      </w:r>
      <w:r w:rsidR="00E37138" w:rsidRPr="007E7015">
        <w:t xml:space="preserve"> </w:t>
      </w:r>
      <w:r w:rsidR="00E37138">
        <w:t>прав</w:t>
      </w:r>
      <w:r w:rsidR="00E37138" w:rsidRPr="007E7015">
        <w:t xml:space="preserve"> </w:t>
      </w:r>
      <w:r w:rsidR="00E37138">
        <w:t>гарант</w:t>
      </w:r>
      <w:r w:rsidR="00E37138">
        <w:t>и</w:t>
      </w:r>
      <w:r w:rsidR="00E37138">
        <w:t>руется</w:t>
      </w:r>
      <w:r w:rsidR="00E37138" w:rsidRPr="007E7015">
        <w:t xml:space="preserve"> </w:t>
      </w:r>
      <w:r w:rsidR="00E37138">
        <w:t>Конституцией</w:t>
      </w:r>
      <w:r w:rsidR="00E37138" w:rsidRPr="007E7015">
        <w:t xml:space="preserve"> </w:t>
      </w:r>
      <w:r w:rsidR="00E37138">
        <w:t>Намибии</w:t>
      </w:r>
      <w:r w:rsidR="00E37138" w:rsidRPr="007E7015">
        <w:t xml:space="preserve"> </w:t>
      </w:r>
      <w:r w:rsidR="00E37138">
        <w:t>в</w:t>
      </w:r>
      <w:r w:rsidR="00E37138" w:rsidRPr="007E7015">
        <w:t xml:space="preserve"> </w:t>
      </w:r>
      <w:r w:rsidR="00E37138">
        <w:t>ряде</w:t>
      </w:r>
      <w:r w:rsidR="00E37138" w:rsidRPr="007E7015">
        <w:t xml:space="preserve"> </w:t>
      </w:r>
      <w:r w:rsidR="00E37138">
        <w:t>соответствующих</w:t>
      </w:r>
      <w:r w:rsidR="00E37138" w:rsidRPr="007E7015">
        <w:t xml:space="preserve"> </w:t>
      </w:r>
      <w:r w:rsidR="00E37138">
        <w:t>статей</w:t>
      </w:r>
      <w:r w:rsidR="00E37138" w:rsidRPr="007E7015">
        <w:t xml:space="preserve">, </w:t>
      </w:r>
      <w:r w:rsidR="00E37138">
        <w:t>в</w:t>
      </w:r>
      <w:r w:rsidR="00E37138" w:rsidRPr="007E7015">
        <w:t xml:space="preserve"> </w:t>
      </w:r>
      <w:r w:rsidR="00E37138">
        <w:t>частности</w:t>
      </w:r>
      <w:r w:rsidR="00E37138" w:rsidRPr="007E7015">
        <w:t xml:space="preserve"> </w:t>
      </w:r>
      <w:r w:rsidR="00E37138">
        <w:t>в статье</w:t>
      </w:r>
      <w:r w:rsidR="00E37138" w:rsidRPr="007E7015">
        <w:t xml:space="preserve"> 95 </w:t>
      </w:r>
      <w:r w:rsidR="00E37138">
        <w:t>с</w:t>
      </w:r>
      <w:r w:rsidR="00E37138" w:rsidRPr="007E7015">
        <w:t xml:space="preserve"> </w:t>
      </w:r>
      <w:r w:rsidR="00E37138">
        <w:t>изложением</w:t>
      </w:r>
      <w:r w:rsidR="00E37138" w:rsidRPr="007E7015">
        <w:t xml:space="preserve"> </w:t>
      </w:r>
      <w:r w:rsidR="00E37138">
        <w:t>принципов</w:t>
      </w:r>
      <w:r w:rsidR="00E37138" w:rsidRPr="007E7015">
        <w:t xml:space="preserve"> </w:t>
      </w:r>
      <w:r w:rsidR="00E37138">
        <w:t>государственной</w:t>
      </w:r>
      <w:r w:rsidR="00E37138" w:rsidRPr="007E7015">
        <w:t xml:space="preserve"> </w:t>
      </w:r>
      <w:r w:rsidR="00E37138">
        <w:t>политики</w:t>
      </w:r>
      <w:r w:rsidR="00E37138" w:rsidRPr="007E7015">
        <w:t xml:space="preserve">, </w:t>
      </w:r>
      <w:r w:rsidR="00E37138">
        <w:t>рассматрива</w:t>
      </w:r>
      <w:r w:rsidR="00E37138">
        <w:t>е</w:t>
      </w:r>
      <w:r w:rsidR="00E37138">
        <w:t>мой</w:t>
      </w:r>
      <w:r w:rsidR="00E37138" w:rsidRPr="007E7015">
        <w:t xml:space="preserve"> </w:t>
      </w:r>
      <w:r w:rsidR="00E37138">
        <w:t>в</w:t>
      </w:r>
      <w:r w:rsidR="00E37138" w:rsidRPr="007E7015">
        <w:t xml:space="preserve"> </w:t>
      </w:r>
      <w:r w:rsidR="00E37138">
        <w:t>совокупности</w:t>
      </w:r>
      <w:r w:rsidR="00E37138" w:rsidRPr="007E7015">
        <w:t xml:space="preserve"> </w:t>
      </w:r>
      <w:r w:rsidR="00E37138">
        <w:t>со</w:t>
      </w:r>
      <w:r w:rsidR="00E37138" w:rsidRPr="007E7015">
        <w:t xml:space="preserve"> </w:t>
      </w:r>
      <w:r w:rsidR="00E37138">
        <w:t>статьей</w:t>
      </w:r>
      <w:r w:rsidR="00E37138" w:rsidRPr="007E7015">
        <w:t xml:space="preserve"> 8 (</w:t>
      </w:r>
      <w:r w:rsidR="00E37138">
        <w:t>уважение</w:t>
      </w:r>
      <w:r w:rsidR="00E37138" w:rsidRPr="007E7015">
        <w:t xml:space="preserve"> </w:t>
      </w:r>
      <w:r w:rsidR="00E37138">
        <w:t>человеческого</w:t>
      </w:r>
      <w:r w:rsidR="00E37138" w:rsidRPr="007E7015">
        <w:t xml:space="preserve"> </w:t>
      </w:r>
      <w:r w:rsidR="00E37138">
        <w:t>достоинства</w:t>
      </w:r>
      <w:r w:rsidR="00E37138" w:rsidRPr="007E7015">
        <w:t xml:space="preserve">), </w:t>
      </w:r>
      <w:r w:rsidR="00E37138">
        <w:t>стат</w:t>
      </w:r>
      <w:r w:rsidR="00E37138">
        <w:t>ь</w:t>
      </w:r>
      <w:r w:rsidR="00E37138">
        <w:t>ей</w:t>
      </w:r>
      <w:r w:rsidR="00E37138" w:rsidRPr="007E7015">
        <w:t xml:space="preserve"> 10 (</w:t>
      </w:r>
      <w:r w:rsidR="00E37138">
        <w:t>равенство</w:t>
      </w:r>
      <w:r w:rsidR="00E37138" w:rsidRPr="007E7015">
        <w:t xml:space="preserve"> </w:t>
      </w:r>
      <w:r w:rsidR="00E37138">
        <w:t>и</w:t>
      </w:r>
      <w:r w:rsidR="00E37138" w:rsidRPr="007E7015">
        <w:t xml:space="preserve"> </w:t>
      </w:r>
      <w:r w:rsidR="00E37138">
        <w:t>свобода</w:t>
      </w:r>
      <w:r w:rsidR="00E37138" w:rsidRPr="007E7015">
        <w:t xml:space="preserve"> </w:t>
      </w:r>
      <w:r w:rsidR="00E37138">
        <w:t>от</w:t>
      </w:r>
      <w:r w:rsidR="00E37138" w:rsidRPr="007E7015">
        <w:t xml:space="preserve"> </w:t>
      </w:r>
      <w:r w:rsidR="00E37138">
        <w:t>дискриминации) и статьей</w:t>
      </w:r>
      <w:r w:rsidR="00E37138" w:rsidRPr="007E7015">
        <w:t xml:space="preserve"> 19 (</w:t>
      </w:r>
      <w:r w:rsidR="00E37138">
        <w:t>защита</w:t>
      </w:r>
      <w:r w:rsidR="00E37138" w:rsidRPr="007E7015">
        <w:t xml:space="preserve"> </w:t>
      </w:r>
      <w:r w:rsidR="00E37138">
        <w:t>права</w:t>
      </w:r>
      <w:r w:rsidR="00E37138" w:rsidRPr="007E7015">
        <w:t xml:space="preserve"> </w:t>
      </w:r>
      <w:r w:rsidR="00E37138">
        <w:t>пол</w:t>
      </w:r>
      <w:r w:rsidR="00E37138">
        <w:t>ь</w:t>
      </w:r>
      <w:r w:rsidR="00E37138">
        <w:t xml:space="preserve">зоваться достояниями культуры, языка, обычаев или религии и т.д.). </w:t>
      </w:r>
    </w:p>
    <w:p w:rsidR="00E37138" w:rsidRPr="008D5112" w:rsidRDefault="00486660" w:rsidP="00486660">
      <w:pPr>
        <w:pStyle w:val="SingleTxtGR"/>
      </w:pPr>
      <w:r>
        <w:t>233.</w:t>
      </w:r>
      <w:r>
        <w:tab/>
      </w:r>
      <w:r w:rsidR="00590067">
        <w:t xml:space="preserve">Статья </w:t>
      </w:r>
      <w:r w:rsidR="00E37138">
        <w:t>95</w:t>
      </w:r>
      <w:r>
        <w:t xml:space="preserve"> </w:t>
      </w:r>
      <w:r w:rsidR="00E37138" w:rsidRPr="00546002">
        <w:t>b</w:t>
      </w:r>
      <w:r w:rsidR="00E37138" w:rsidRPr="008D5112">
        <w:t>)</w:t>
      </w:r>
      <w:r w:rsidR="00E37138">
        <w:t xml:space="preserve"> обязывает </w:t>
      </w:r>
      <w:proofErr w:type="spellStart"/>
      <w:r w:rsidR="00E37138">
        <w:t>намибийское</w:t>
      </w:r>
      <w:proofErr w:type="spellEnd"/>
      <w:r w:rsidR="00E37138" w:rsidRPr="008D5112">
        <w:t xml:space="preserve"> </w:t>
      </w:r>
      <w:r w:rsidR="00E37138">
        <w:t>государство способствовать</w:t>
      </w:r>
      <w:r w:rsidR="00E37138" w:rsidRPr="008D5112">
        <w:t xml:space="preserve"> </w:t>
      </w:r>
      <w:r w:rsidR="00E37138">
        <w:t>благ</w:t>
      </w:r>
      <w:r w:rsidR="00E37138">
        <w:t>о</w:t>
      </w:r>
      <w:r w:rsidR="00E37138">
        <w:t>состоянию</w:t>
      </w:r>
      <w:r w:rsidR="00E37138" w:rsidRPr="008D5112">
        <w:t xml:space="preserve"> </w:t>
      </w:r>
      <w:r w:rsidR="00E37138">
        <w:t>народа</w:t>
      </w:r>
      <w:r w:rsidR="00E37138" w:rsidRPr="008D5112">
        <w:t xml:space="preserve">, </w:t>
      </w:r>
      <w:r w:rsidR="00E37138">
        <w:t>утверждая</w:t>
      </w:r>
      <w:r w:rsidR="00E37138" w:rsidRPr="008D5112">
        <w:t xml:space="preserve"> </w:t>
      </w:r>
      <w:r w:rsidR="00E37138">
        <w:t>принципы</w:t>
      </w:r>
      <w:r w:rsidR="00E37138" w:rsidRPr="008D5112">
        <w:t xml:space="preserve"> </w:t>
      </w:r>
      <w:r w:rsidR="00E37138">
        <w:t>политики</w:t>
      </w:r>
      <w:r w:rsidR="00E37138" w:rsidRPr="008D5112">
        <w:t xml:space="preserve">, </w:t>
      </w:r>
      <w:r w:rsidR="00E37138">
        <w:t>направленной</w:t>
      </w:r>
      <w:r w:rsidR="00E37138" w:rsidRPr="008D5112">
        <w:t xml:space="preserve"> </w:t>
      </w:r>
      <w:r w:rsidR="00E37138">
        <w:t>на</w:t>
      </w:r>
      <w:r w:rsidR="00E37138" w:rsidRPr="008D5112">
        <w:t>:</w:t>
      </w:r>
    </w:p>
    <w:p w:rsidR="00E37138" w:rsidRPr="008D5112" w:rsidRDefault="00E37138" w:rsidP="00486660">
      <w:pPr>
        <w:pStyle w:val="SingleTxtGR"/>
        <w:ind w:left="1701"/>
      </w:pPr>
      <w:r>
        <w:t>"…</w:t>
      </w:r>
      <w:r>
        <w:tab/>
      </w:r>
      <w:r w:rsidRPr="005A5C49">
        <w:t>b</w:t>
      </w:r>
      <w:r w:rsidRPr="008D5112">
        <w:t>)</w:t>
      </w:r>
      <w:r w:rsidRPr="008D5112">
        <w:tab/>
      </w:r>
      <w:r>
        <w:t>принятие</w:t>
      </w:r>
      <w:r w:rsidRPr="008D5112">
        <w:t xml:space="preserve"> </w:t>
      </w:r>
      <w:r>
        <w:t>законодательства</w:t>
      </w:r>
      <w:r w:rsidRPr="008D5112">
        <w:t xml:space="preserve">, </w:t>
      </w:r>
      <w:r>
        <w:t>направленного</w:t>
      </w:r>
      <w:r w:rsidRPr="008D5112">
        <w:t xml:space="preserve"> </w:t>
      </w:r>
      <w:r>
        <w:t>на</w:t>
      </w:r>
      <w:r w:rsidRPr="008D5112">
        <w:t xml:space="preserve"> </w:t>
      </w:r>
      <w:r>
        <w:t>охрану</w:t>
      </w:r>
      <w:r w:rsidRPr="008D5112">
        <w:t xml:space="preserve"> </w:t>
      </w:r>
      <w:r>
        <w:t>здор</w:t>
      </w:r>
      <w:r>
        <w:t>о</w:t>
      </w:r>
      <w:r>
        <w:t>вья</w:t>
      </w:r>
      <w:r w:rsidRPr="008D5112">
        <w:t xml:space="preserve"> </w:t>
      </w:r>
      <w:r>
        <w:t>трудящихся</w:t>
      </w:r>
      <w:r w:rsidRPr="008D5112">
        <w:t xml:space="preserve">, </w:t>
      </w:r>
      <w:r>
        <w:t>как</w:t>
      </w:r>
      <w:r w:rsidRPr="008D5112">
        <w:t xml:space="preserve"> </w:t>
      </w:r>
      <w:r>
        <w:t>мужчин</w:t>
      </w:r>
      <w:r w:rsidRPr="008D5112">
        <w:t xml:space="preserve">, </w:t>
      </w:r>
      <w:r>
        <w:t>так</w:t>
      </w:r>
      <w:r w:rsidRPr="008D5112">
        <w:t xml:space="preserve"> </w:t>
      </w:r>
      <w:r>
        <w:t>и</w:t>
      </w:r>
      <w:r w:rsidRPr="008D5112">
        <w:t xml:space="preserve"> </w:t>
      </w:r>
      <w:r>
        <w:t>женщин</w:t>
      </w:r>
      <w:r w:rsidRPr="008D5112">
        <w:t xml:space="preserve">, </w:t>
      </w:r>
      <w:r>
        <w:t>и</w:t>
      </w:r>
      <w:r w:rsidRPr="008D5112">
        <w:t xml:space="preserve"> </w:t>
      </w:r>
      <w:r>
        <w:t>защиту</w:t>
      </w:r>
      <w:r w:rsidRPr="008D5112">
        <w:t xml:space="preserve"> </w:t>
      </w:r>
      <w:r>
        <w:t>несовершенноле</w:t>
      </w:r>
      <w:r>
        <w:t>т</w:t>
      </w:r>
      <w:r>
        <w:t>них</w:t>
      </w:r>
      <w:r w:rsidRPr="008D5112">
        <w:t xml:space="preserve"> </w:t>
      </w:r>
      <w:r>
        <w:t>детей</w:t>
      </w:r>
      <w:r w:rsidRPr="008D5112">
        <w:t xml:space="preserve"> </w:t>
      </w:r>
      <w:r>
        <w:t>от</w:t>
      </w:r>
      <w:r w:rsidRPr="008D5112">
        <w:t xml:space="preserve"> </w:t>
      </w:r>
      <w:r>
        <w:t>насилия</w:t>
      </w:r>
      <w:r w:rsidRPr="008D5112">
        <w:t xml:space="preserve">, </w:t>
      </w:r>
      <w:r>
        <w:t>а</w:t>
      </w:r>
      <w:r w:rsidRPr="008D5112">
        <w:t xml:space="preserve"> </w:t>
      </w:r>
      <w:r>
        <w:t>также</w:t>
      </w:r>
      <w:r w:rsidRPr="008D5112">
        <w:t xml:space="preserve"> </w:t>
      </w:r>
      <w:r>
        <w:t>на</w:t>
      </w:r>
      <w:r w:rsidRPr="008D5112">
        <w:t xml:space="preserve"> </w:t>
      </w:r>
      <w:r>
        <w:t>избавление</w:t>
      </w:r>
      <w:r w:rsidRPr="008D5112">
        <w:t xml:space="preserve"> </w:t>
      </w:r>
      <w:r>
        <w:t>граждан</w:t>
      </w:r>
      <w:r w:rsidRPr="008D5112">
        <w:t xml:space="preserve"> </w:t>
      </w:r>
      <w:r>
        <w:t>от</w:t>
      </w:r>
      <w:r w:rsidRPr="008D5112">
        <w:t xml:space="preserve"> </w:t>
      </w:r>
      <w:r>
        <w:t>экономической</w:t>
      </w:r>
      <w:r w:rsidRPr="008D5112">
        <w:t xml:space="preserve"> </w:t>
      </w:r>
      <w:r>
        <w:t>необходимости</w:t>
      </w:r>
      <w:r w:rsidRPr="008D5112">
        <w:t xml:space="preserve"> </w:t>
      </w:r>
      <w:r>
        <w:t>заниматься</w:t>
      </w:r>
      <w:r w:rsidRPr="008D5112">
        <w:t xml:space="preserve"> </w:t>
      </w:r>
      <w:r>
        <w:t>трудом</w:t>
      </w:r>
      <w:r w:rsidRPr="008D5112">
        <w:t xml:space="preserve">, </w:t>
      </w:r>
      <w:r>
        <w:t>излишне</w:t>
      </w:r>
      <w:r w:rsidRPr="008D5112">
        <w:t xml:space="preserve"> </w:t>
      </w:r>
      <w:r>
        <w:t>тяжелым</w:t>
      </w:r>
      <w:r w:rsidRPr="008D5112">
        <w:t xml:space="preserve"> </w:t>
      </w:r>
      <w:r>
        <w:t>для</w:t>
      </w:r>
      <w:r w:rsidRPr="008D5112">
        <w:t xml:space="preserve"> </w:t>
      </w:r>
      <w:r>
        <w:t>их</w:t>
      </w:r>
      <w:r w:rsidRPr="008D5112">
        <w:t xml:space="preserve"> </w:t>
      </w:r>
      <w:r>
        <w:t>возраста</w:t>
      </w:r>
      <w:r w:rsidRPr="008D5112">
        <w:t xml:space="preserve"> </w:t>
      </w:r>
      <w:r>
        <w:t>и</w:t>
      </w:r>
      <w:r w:rsidRPr="008D5112">
        <w:t xml:space="preserve"> </w:t>
      </w:r>
      <w:r>
        <w:t>физических</w:t>
      </w:r>
      <w:r w:rsidRPr="008D5112">
        <w:t xml:space="preserve"> </w:t>
      </w:r>
      <w:r>
        <w:t>сил</w:t>
      </w:r>
      <w:r w:rsidRPr="008D5112">
        <w:t>;</w:t>
      </w:r>
    </w:p>
    <w:p w:rsidR="00E37138" w:rsidRPr="008D5112" w:rsidRDefault="00E37138" w:rsidP="00486660">
      <w:pPr>
        <w:pStyle w:val="SingleTxtGR"/>
        <w:ind w:left="1701" w:firstLine="567"/>
      </w:pPr>
      <w:r w:rsidRPr="005A5C49">
        <w:t>c</w:t>
      </w:r>
      <w:r w:rsidRPr="008D5112">
        <w:t>)</w:t>
      </w:r>
      <w:r w:rsidRPr="008D5112">
        <w:tab/>
      </w:r>
      <w:r>
        <w:t>активное</w:t>
      </w:r>
      <w:r w:rsidRPr="008D5112">
        <w:t xml:space="preserve"> </w:t>
      </w:r>
      <w:r>
        <w:t>поощрение</w:t>
      </w:r>
      <w:r w:rsidRPr="008D5112">
        <w:t xml:space="preserve"> </w:t>
      </w:r>
      <w:r>
        <w:t>независимых</w:t>
      </w:r>
      <w:r w:rsidRPr="008D5112">
        <w:t xml:space="preserve"> </w:t>
      </w:r>
      <w:r>
        <w:t>профсоюзов</w:t>
      </w:r>
      <w:r w:rsidRPr="008D5112">
        <w:t xml:space="preserve">, </w:t>
      </w:r>
      <w:r>
        <w:t>которые</w:t>
      </w:r>
      <w:r w:rsidRPr="008D5112">
        <w:t xml:space="preserve"> </w:t>
      </w:r>
      <w:r>
        <w:t>з</w:t>
      </w:r>
      <w:r>
        <w:t>а</w:t>
      </w:r>
      <w:r>
        <w:t>щищали бы</w:t>
      </w:r>
      <w:r w:rsidRPr="008D5112">
        <w:t xml:space="preserve"> </w:t>
      </w:r>
      <w:r>
        <w:t>права</w:t>
      </w:r>
      <w:r w:rsidRPr="008D5112">
        <w:t xml:space="preserve"> </w:t>
      </w:r>
      <w:r>
        <w:t>и</w:t>
      </w:r>
      <w:r w:rsidRPr="008D5112">
        <w:t xml:space="preserve"> </w:t>
      </w:r>
      <w:r>
        <w:t>интересы</w:t>
      </w:r>
      <w:r w:rsidRPr="008D5112">
        <w:t xml:space="preserve"> </w:t>
      </w:r>
      <w:r>
        <w:t>работников</w:t>
      </w:r>
      <w:r w:rsidRPr="008D5112">
        <w:t xml:space="preserve">, </w:t>
      </w:r>
      <w:r>
        <w:t>а</w:t>
      </w:r>
      <w:r w:rsidRPr="008D5112">
        <w:t xml:space="preserve"> </w:t>
      </w:r>
      <w:r>
        <w:t>также</w:t>
      </w:r>
      <w:r w:rsidRPr="008D5112">
        <w:t xml:space="preserve"> </w:t>
      </w:r>
      <w:r>
        <w:t>содействие</w:t>
      </w:r>
      <w:r w:rsidRPr="008D5112">
        <w:t xml:space="preserve"> </w:t>
      </w:r>
      <w:r>
        <w:t>развитию</w:t>
      </w:r>
      <w:r w:rsidRPr="008D5112">
        <w:t xml:space="preserve"> </w:t>
      </w:r>
      <w:r>
        <w:t>нормальных</w:t>
      </w:r>
      <w:r w:rsidRPr="008D5112">
        <w:t xml:space="preserve"> </w:t>
      </w:r>
      <w:r>
        <w:t>трудовых</w:t>
      </w:r>
      <w:r w:rsidRPr="008D5112">
        <w:t xml:space="preserve"> </w:t>
      </w:r>
      <w:r>
        <w:t>отношений</w:t>
      </w:r>
      <w:r w:rsidRPr="008D5112">
        <w:t xml:space="preserve"> </w:t>
      </w:r>
      <w:r>
        <w:t>и</w:t>
      </w:r>
      <w:r w:rsidRPr="008D5112">
        <w:t xml:space="preserve"> </w:t>
      </w:r>
      <w:r>
        <w:t>справедливых</w:t>
      </w:r>
      <w:r w:rsidRPr="008D5112">
        <w:t xml:space="preserve"> </w:t>
      </w:r>
      <w:r>
        <w:t>условий</w:t>
      </w:r>
      <w:r w:rsidRPr="008D5112">
        <w:t xml:space="preserve"> </w:t>
      </w:r>
      <w:r>
        <w:t>найма</w:t>
      </w:r>
      <w:r w:rsidRPr="008D5112">
        <w:t>;</w:t>
      </w:r>
    </w:p>
    <w:p w:rsidR="00E37138" w:rsidRPr="00DD0A43" w:rsidRDefault="00E37138" w:rsidP="00486660">
      <w:pPr>
        <w:pStyle w:val="SingleTxtGR"/>
        <w:ind w:left="1701" w:firstLine="567"/>
      </w:pPr>
      <w:r w:rsidRPr="005A5C49">
        <w:t>d</w:t>
      </w:r>
      <w:r w:rsidRPr="00DD0A43">
        <w:t>)</w:t>
      </w:r>
      <w:r w:rsidRPr="00DD0A43">
        <w:tab/>
      </w:r>
      <w:r>
        <w:t>членство</w:t>
      </w:r>
      <w:r w:rsidRPr="00DD0A43">
        <w:t xml:space="preserve"> </w:t>
      </w:r>
      <w:r>
        <w:t>в</w:t>
      </w:r>
      <w:r w:rsidRPr="00DD0A43">
        <w:t xml:space="preserve"> </w:t>
      </w:r>
      <w:r>
        <w:t>Международной</w:t>
      </w:r>
      <w:r w:rsidRPr="00DD0A43">
        <w:t xml:space="preserve"> </w:t>
      </w:r>
      <w:r>
        <w:t>организации</w:t>
      </w:r>
      <w:r w:rsidRPr="00DD0A43">
        <w:t xml:space="preserve"> </w:t>
      </w:r>
      <w:r>
        <w:t>труда</w:t>
      </w:r>
      <w:r w:rsidRPr="00DD0A43">
        <w:t xml:space="preserve"> (</w:t>
      </w:r>
      <w:r>
        <w:t>МОТ</w:t>
      </w:r>
      <w:r w:rsidRPr="00DD0A43">
        <w:t xml:space="preserve">) </w:t>
      </w:r>
      <w:r>
        <w:t>и,</w:t>
      </w:r>
      <w:r w:rsidRPr="00DD0A43">
        <w:t xml:space="preserve"> </w:t>
      </w:r>
      <w:r>
        <w:t>по</w:t>
      </w:r>
      <w:r w:rsidRPr="00DD0A43">
        <w:t xml:space="preserve"> </w:t>
      </w:r>
      <w:r>
        <w:t>возможности,</w:t>
      </w:r>
      <w:r w:rsidRPr="00DD0A43">
        <w:t xml:space="preserve"> </w:t>
      </w:r>
      <w:r>
        <w:t>присоединение</w:t>
      </w:r>
      <w:r w:rsidRPr="00DD0A43">
        <w:t xml:space="preserve"> </w:t>
      </w:r>
      <w:r>
        <w:t>к</w:t>
      </w:r>
      <w:r w:rsidRPr="00DD0A43">
        <w:t xml:space="preserve"> </w:t>
      </w:r>
      <w:r>
        <w:t>международным</w:t>
      </w:r>
      <w:r w:rsidRPr="00DD0A43">
        <w:t xml:space="preserve"> </w:t>
      </w:r>
      <w:r>
        <w:t>конвенциям</w:t>
      </w:r>
      <w:r w:rsidRPr="00DD0A43">
        <w:t xml:space="preserve"> </w:t>
      </w:r>
      <w:r>
        <w:t>и рекоме</w:t>
      </w:r>
      <w:r>
        <w:t>н</w:t>
      </w:r>
      <w:r>
        <w:t>дациям МОТ</w:t>
      </w:r>
      <w:r w:rsidRPr="00DD0A43">
        <w:t xml:space="preserve"> </w:t>
      </w:r>
      <w:r>
        <w:t>и</w:t>
      </w:r>
      <w:r w:rsidRPr="00DD0A43">
        <w:t xml:space="preserve"> </w:t>
      </w:r>
      <w:r>
        <w:t>соблюдение</w:t>
      </w:r>
      <w:r w:rsidRPr="00DD0A43">
        <w:t xml:space="preserve"> </w:t>
      </w:r>
      <w:r>
        <w:t>их."</w:t>
      </w:r>
    </w:p>
    <w:p w:rsidR="00E37138" w:rsidRPr="008D5112" w:rsidRDefault="00486660" w:rsidP="00486660">
      <w:pPr>
        <w:pStyle w:val="SingleTxtGR"/>
      </w:pPr>
      <w:r>
        <w:t>234.</w:t>
      </w:r>
      <w:r>
        <w:tab/>
      </w:r>
      <w:r w:rsidR="00E37138">
        <w:t>В этой связи Закон о труде № 11 от 2007 года регулирует весь рынок тр</w:t>
      </w:r>
      <w:r w:rsidR="00E37138">
        <w:t>у</w:t>
      </w:r>
      <w:r w:rsidR="00E37138">
        <w:t>да, с тем чтобы гарантировать работающим по найму свободный выбор занятия, справедливые и благоприятные условия труда, равную оплату за труд равной ценности и справедливое и удовлетворительное вознаграждение. В районных судах и судах по трудовым спорам рассматривался р</w:t>
      </w:r>
      <w:r w:rsidR="00F81B40">
        <w:t>яд дел, которые установили важны</w:t>
      </w:r>
      <w:r w:rsidR="00E37138">
        <w:t>е прецеденты для регулирования рынка труда. Обсуждение многих из этих дел выходит далеко за рамки настоящего доклада. Достаточно лишь ук</w:t>
      </w:r>
      <w:r w:rsidR="00E37138">
        <w:t>а</w:t>
      </w:r>
      <w:r w:rsidR="00E37138">
        <w:lastRenderedPageBreak/>
        <w:t xml:space="preserve">зать, что на протяжении ряда лет были приняты важные решения, которые ускорили прогрессивное развитие трудовых отношений в стране. </w:t>
      </w:r>
    </w:p>
    <w:p w:rsidR="00E37138" w:rsidRPr="000A5569" w:rsidRDefault="00486660" w:rsidP="00486660">
      <w:pPr>
        <w:pStyle w:val="SingleTxtGR"/>
      </w:pPr>
      <w:r>
        <w:t>235.</w:t>
      </w:r>
      <w:r>
        <w:tab/>
      </w:r>
      <w:r w:rsidR="00E37138">
        <w:t>Статья</w:t>
      </w:r>
      <w:r w:rsidR="00590067">
        <w:t xml:space="preserve"> </w:t>
      </w:r>
      <w:r w:rsidR="00E37138">
        <w:t>95</w:t>
      </w:r>
      <w:r w:rsidR="00590067">
        <w:t xml:space="preserve"> </w:t>
      </w:r>
      <w:r w:rsidR="00E37138" w:rsidRPr="00546002">
        <w:t>c</w:t>
      </w:r>
      <w:r w:rsidR="00E37138" w:rsidRPr="008D5112">
        <w:t xml:space="preserve">) </w:t>
      </w:r>
      <w:r w:rsidR="00E37138">
        <w:t>Конституции</w:t>
      </w:r>
      <w:r w:rsidR="00E37138" w:rsidRPr="008D5112">
        <w:t xml:space="preserve"> </w:t>
      </w:r>
      <w:r w:rsidR="00E37138">
        <w:t>обязывает</w:t>
      </w:r>
      <w:r w:rsidR="00E37138" w:rsidRPr="008D5112">
        <w:t xml:space="preserve"> </w:t>
      </w:r>
      <w:r w:rsidR="00E37138">
        <w:t>государство</w:t>
      </w:r>
      <w:r w:rsidR="00E37138" w:rsidRPr="008D5112">
        <w:t xml:space="preserve"> </w:t>
      </w:r>
      <w:r w:rsidR="00E37138">
        <w:t>активно</w:t>
      </w:r>
      <w:r w:rsidR="00E37138" w:rsidRPr="008D5112">
        <w:t xml:space="preserve"> </w:t>
      </w:r>
      <w:r w:rsidR="00E37138">
        <w:t>поощрять</w:t>
      </w:r>
      <w:r w:rsidR="00E37138" w:rsidRPr="008D5112">
        <w:t xml:space="preserve"> </w:t>
      </w:r>
      <w:r w:rsidR="00E37138">
        <w:t>с</w:t>
      </w:r>
      <w:r w:rsidR="00E37138">
        <w:t>о</w:t>
      </w:r>
      <w:r w:rsidR="00E37138">
        <w:t>здание</w:t>
      </w:r>
      <w:r w:rsidR="00E37138" w:rsidRPr="008D5112">
        <w:t xml:space="preserve"> </w:t>
      </w:r>
      <w:r w:rsidR="00E37138">
        <w:t>независимых</w:t>
      </w:r>
      <w:r w:rsidR="00E37138" w:rsidRPr="008D5112">
        <w:t xml:space="preserve"> </w:t>
      </w:r>
      <w:r w:rsidR="00E37138">
        <w:t>профсоюзов</w:t>
      </w:r>
      <w:r w:rsidR="00E37138" w:rsidRPr="008D5112">
        <w:t xml:space="preserve">, </w:t>
      </w:r>
      <w:r w:rsidR="00E37138">
        <w:t>которые</w:t>
      </w:r>
      <w:r w:rsidR="00E37138" w:rsidRPr="008D5112">
        <w:t xml:space="preserve"> </w:t>
      </w:r>
      <w:r w:rsidR="00E37138">
        <w:t>защищали</w:t>
      </w:r>
      <w:r w:rsidR="00E37138" w:rsidRPr="008D5112">
        <w:t xml:space="preserve"> </w:t>
      </w:r>
      <w:r w:rsidR="00E37138">
        <w:t>бы</w:t>
      </w:r>
      <w:r w:rsidR="00E37138" w:rsidRPr="008D5112">
        <w:t xml:space="preserve"> </w:t>
      </w:r>
      <w:r w:rsidR="00E37138">
        <w:t>права</w:t>
      </w:r>
      <w:r w:rsidR="00E37138" w:rsidRPr="008D5112">
        <w:t xml:space="preserve"> </w:t>
      </w:r>
      <w:r w:rsidR="00E37138">
        <w:t>и</w:t>
      </w:r>
      <w:r w:rsidR="00E37138" w:rsidRPr="008D5112">
        <w:t xml:space="preserve"> </w:t>
      </w:r>
      <w:r w:rsidR="00E37138">
        <w:t>интересы</w:t>
      </w:r>
      <w:r w:rsidR="00E37138" w:rsidRPr="008D5112">
        <w:t xml:space="preserve"> </w:t>
      </w:r>
      <w:r w:rsidR="00E37138">
        <w:t>р</w:t>
      </w:r>
      <w:r w:rsidR="00E37138">
        <w:t>а</w:t>
      </w:r>
      <w:r w:rsidR="00E37138">
        <w:t>ботников</w:t>
      </w:r>
      <w:r w:rsidR="00E37138" w:rsidRPr="008D5112">
        <w:t xml:space="preserve">, </w:t>
      </w:r>
      <w:r w:rsidR="00E37138">
        <w:t>а</w:t>
      </w:r>
      <w:r w:rsidR="00E37138" w:rsidRPr="008D5112">
        <w:t xml:space="preserve"> </w:t>
      </w:r>
      <w:r w:rsidR="00E37138">
        <w:t>также</w:t>
      </w:r>
      <w:r w:rsidR="00E37138" w:rsidRPr="008D5112">
        <w:t xml:space="preserve"> </w:t>
      </w:r>
      <w:r w:rsidR="00E37138">
        <w:t>содействие развитию нормальных трудовых отношений и справедливых условий найма. Право</w:t>
      </w:r>
      <w:r w:rsidR="00E37138" w:rsidRPr="008D5112">
        <w:t xml:space="preserve"> </w:t>
      </w:r>
      <w:r w:rsidR="00E37138">
        <w:t>на</w:t>
      </w:r>
      <w:r w:rsidR="00E37138" w:rsidRPr="008D5112">
        <w:t xml:space="preserve"> </w:t>
      </w:r>
      <w:r w:rsidR="00E37138">
        <w:t>создание</w:t>
      </w:r>
      <w:r w:rsidR="00E37138" w:rsidRPr="008D5112">
        <w:t xml:space="preserve"> </w:t>
      </w:r>
      <w:r w:rsidR="00E37138">
        <w:t>профсоюзов</w:t>
      </w:r>
      <w:r w:rsidR="00E37138" w:rsidRPr="008D5112">
        <w:t xml:space="preserve"> </w:t>
      </w:r>
      <w:r w:rsidR="00E37138">
        <w:t>также</w:t>
      </w:r>
      <w:r w:rsidR="00E37138" w:rsidRPr="008D5112">
        <w:t xml:space="preserve"> </w:t>
      </w:r>
      <w:r w:rsidR="00E37138">
        <w:t>гарантир</w:t>
      </w:r>
      <w:r w:rsidR="00E37138">
        <w:t>у</w:t>
      </w:r>
      <w:r w:rsidR="00E37138">
        <w:t>ется</w:t>
      </w:r>
      <w:r w:rsidR="00E37138" w:rsidRPr="008D5112">
        <w:t xml:space="preserve"> </w:t>
      </w:r>
      <w:r w:rsidR="00E37138">
        <w:t>в</w:t>
      </w:r>
      <w:r w:rsidR="00E37138" w:rsidRPr="008D5112">
        <w:t xml:space="preserve"> </w:t>
      </w:r>
      <w:r w:rsidR="00E37138">
        <w:t>качестве</w:t>
      </w:r>
      <w:r w:rsidR="00E37138" w:rsidRPr="008D5112">
        <w:t xml:space="preserve"> </w:t>
      </w:r>
      <w:r w:rsidR="00E37138">
        <w:t>не</w:t>
      </w:r>
      <w:r w:rsidR="00E37138" w:rsidRPr="008D5112">
        <w:t xml:space="preserve"> </w:t>
      </w:r>
      <w:r w:rsidR="00E37138">
        <w:t>подлежащей</w:t>
      </w:r>
      <w:r w:rsidR="00E37138" w:rsidRPr="008D5112">
        <w:t xml:space="preserve"> </w:t>
      </w:r>
      <w:r w:rsidR="00E37138">
        <w:t>отмене</w:t>
      </w:r>
      <w:r w:rsidR="00E37138" w:rsidRPr="008D5112">
        <w:t xml:space="preserve"> </w:t>
      </w:r>
      <w:r w:rsidR="00E37138">
        <w:t>основополагающей</w:t>
      </w:r>
      <w:r w:rsidR="00E37138" w:rsidRPr="008D5112">
        <w:t xml:space="preserve"> </w:t>
      </w:r>
      <w:r w:rsidR="00E37138">
        <w:t>свободы</w:t>
      </w:r>
      <w:r w:rsidR="00E37138" w:rsidRPr="008D5112">
        <w:t xml:space="preserve"> </w:t>
      </w:r>
      <w:r w:rsidR="00E37138">
        <w:t>в</w:t>
      </w:r>
      <w:r w:rsidR="00E37138" w:rsidRPr="008D5112">
        <w:t xml:space="preserve"> </w:t>
      </w:r>
      <w:r w:rsidR="00E37138">
        <w:t>ст</w:t>
      </w:r>
      <w:r w:rsidR="00E37138">
        <w:t>а</w:t>
      </w:r>
      <w:r w:rsidR="00E37138">
        <w:t>тье</w:t>
      </w:r>
      <w:r w:rsidR="00F81B40">
        <w:t> </w:t>
      </w:r>
      <w:r>
        <w:t>21 </w:t>
      </w:r>
      <w:r w:rsidR="00E37138" w:rsidRPr="008D5112">
        <w:t>е) Конституции.</w:t>
      </w:r>
      <w:r w:rsidR="00E37138">
        <w:t xml:space="preserve"> Закон</w:t>
      </w:r>
      <w:r w:rsidR="00E37138" w:rsidRPr="000A5569">
        <w:t xml:space="preserve"> </w:t>
      </w:r>
      <w:r w:rsidR="00E37138">
        <w:t>о</w:t>
      </w:r>
      <w:r w:rsidR="00E37138" w:rsidRPr="000A5569">
        <w:t xml:space="preserve"> </w:t>
      </w:r>
      <w:r w:rsidR="00E37138">
        <w:t>труде</w:t>
      </w:r>
      <w:r w:rsidR="00E37138" w:rsidRPr="000A5569">
        <w:t xml:space="preserve"> </w:t>
      </w:r>
      <w:r w:rsidR="00E37138">
        <w:t xml:space="preserve">№ 11 от </w:t>
      </w:r>
      <w:r w:rsidR="00E37138" w:rsidRPr="000A5569">
        <w:t xml:space="preserve">2007 </w:t>
      </w:r>
      <w:r w:rsidR="00E37138">
        <w:t>года</w:t>
      </w:r>
      <w:r w:rsidR="00E37138" w:rsidRPr="000A5569">
        <w:t xml:space="preserve"> </w:t>
      </w:r>
      <w:r w:rsidR="00E37138">
        <w:t>регулирует</w:t>
      </w:r>
      <w:r w:rsidR="00E37138" w:rsidRPr="000A5569">
        <w:t xml:space="preserve"> </w:t>
      </w:r>
      <w:r w:rsidR="00E37138">
        <w:t>процедуру</w:t>
      </w:r>
      <w:r w:rsidR="00E37138" w:rsidRPr="000A5569">
        <w:t xml:space="preserve"> </w:t>
      </w:r>
      <w:r w:rsidR="00E37138">
        <w:t>регистрации</w:t>
      </w:r>
      <w:r w:rsidR="00E37138" w:rsidRPr="000A5569">
        <w:t xml:space="preserve"> </w:t>
      </w:r>
      <w:r w:rsidR="00E37138">
        <w:t>и</w:t>
      </w:r>
      <w:r w:rsidR="00E37138" w:rsidRPr="000A5569">
        <w:t xml:space="preserve"> </w:t>
      </w:r>
      <w:r w:rsidR="00E37138">
        <w:t>признания</w:t>
      </w:r>
      <w:r w:rsidR="00E37138" w:rsidRPr="000A5569">
        <w:t xml:space="preserve"> </w:t>
      </w:r>
      <w:r w:rsidR="00E37138">
        <w:t>профсоюзов</w:t>
      </w:r>
      <w:r w:rsidR="00E37138" w:rsidRPr="000A5569">
        <w:t xml:space="preserve">. </w:t>
      </w:r>
      <w:r w:rsidR="00E37138">
        <w:t>Со</w:t>
      </w:r>
      <w:r w:rsidR="00E37138" w:rsidRPr="000A5569">
        <w:t xml:space="preserve"> </w:t>
      </w:r>
      <w:r w:rsidR="00E37138">
        <w:t>времени</w:t>
      </w:r>
      <w:r w:rsidR="00E37138" w:rsidRPr="000A5569">
        <w:t xml:space="preserve"> </w:t>
      </w:r>
      <w:r w:rsidR="00E37138">
        <w:t>получения</w:t>
      </w:r>
      <w:r w:rsidR="00E37138" w:rsidRPr="000A5569">
        <w:t xml:space="preserve"> </w:t>
      </w:r>
      <w:r w:rsidR="00E37138">
        <w:t>независимости</w:t>
      </w:r>
      <w:r w:rsidR="00E37138" w:rsidRPr="000A5569">
        <w:t xml:space="preserve"> </w:t>
      </w:r>
      <w:r w:rsidR="00E37138">
        <w:t>Уполномоченным</w:t>
      </w:r>
      <w:r w:rsidR="00E37138" w:rsidRPr="000A5569">
        <w:t xml:space="preserve"> </w:t>
      </w:r>
      <w:r w:rsidR="00E37138">
        <w:t>по</w:t>
      </w:r>
      <w:r w:rsidR="00E37138" w:rsidRPr="000A5569">
        <w:t xml:space="preserve"> </w:t>
      </w:r>
      <w:r w:rsidR="00E37138">
        <w:t>вопросам</w:t>
      </w:r>
      <w:r w:rsidR="00E37138" w:rsidRPr="000A5569">
        <w:t xml:space="preserve"> </w:t>
      </w:r>
      <w:r w:rsidR="00E37138">
        <w:t>труда</w:t>
      </w:r>
      <w:r w:rsidR="00E37138" w:rsidRPr="000A5569">
        <w:t xml:space="preserve"> </w:t>
      </w:r>
      <w:r w:rsidR="00E37138">
        <w:t>было</w:t>
      </w:r>
      <w:r w:rsidR="00E37138" w:rsidRPr="000A5569">
        <w:t xml:space="preserve"> </w:t>
      </w:r>
      <w:r w:rsidR="00E37138">
        <w:t>зарегистрировано</w:t>
      </w:r>
      <w:r w:rsidR="00E37138" w:rsidRPr="000A5569">
        <w:t xml:space="preserve"> </w:t>
      </w:r>
      <w:r w:rsidR="00E37138">
        <w:t>приме</w:t>
      </w:r>
      <w:r w:rsidR="00E37138">
        <w:t>р</w:t>
      </w:r>
      <w:r w:rsidR="00E37138">
        <w:t>но</w:t>
      </w:r>
      <w:r w:rsidR="00F81B40">
        <w:t> 47 </w:t>
      </w:r>
      <w:r w:rsidR="00E37138">
        <w:t>профсоюзов</w:t>
      </w:r>
      <w:r w:rsidR="00E37138" w:rsidRPr="000A5569">
        <w:t>.</w:t>
      </w:r>
    </w:p>
    <w:p w:rsidR="00E37138" w:rsidRPr="006C5D19" w:rsidRDefault="00486660" w:rsidP="00486660">
      <w:pPr>
        <w:pStyle w:val="SingleTxtGR"/>
      </w:pPr>
      <w:r>
        <w:t>236.</w:t>
      </w:r>
      <w:r>
        <w:tab/>
      </w:r>
      <w:r w:rsidR="00E37138">
        <w:t>Намибия</w:t>
      </w:r>
      <w:r w:rsidR="00E37138" w:rsidRPr="006C5D19">
        <w:t xml:space="preserve"> </w:t>
      </w:r>
      <w:r w:rsidR="00E37138">
        <w:t>является</w:t>
      </w:r>
      <w:r w:rsidR="00E37138" w:rsidRPr="006C5D19">
        <w:t xml:space="preserve"> </w:t>
      </w:r>
      <w:r w:rsidR="00E37138">
        <w:t>участницей</w:t>
      </w:r>
      <w:r w:rsidR="00E37138" w:rsidRPr="006C5D19">
        <w:t xml:space="preserve"> </w:t>
      </w:r>
      <w:r w:rsidR="00E37138">
        <w:t>Конвенции</w:t>
      </w:r>
      <w:r w:rsidR="00E37138" w:rsidRPr="006C5D19">
        <w:t xml:space="preserve"> </w:t>
      </w:r>
      <w:r w:rsidR="00E37138">
        <w:t>МОТ</w:t>
      </w:r>
      <w:r w:rsidR="00E37138" w:rsidRPr="006C5D19">
        <w:t xml:space="preserve"> № 87 </w:t>
      </w:r>
      <w:r w:rsidR="00E37138">
        <w:t>о</w:t>
      </w:r>
      <w:r w:rsidR="00E37138" w:rsidRPr="006C5D19">
        <w:t xml:space="preserve"> </w:t>
      </w:r>
      <w:r w:rsidR="00E37138">
        <w:t>свободе</w:t>
      </w:r>
      <w:r w:rsidR="00E37138" w:rsidRPr="006C5D19">
        <w:t xml:space="preserve"> </w:t>
      </w:r>
      <w:r w:rsidR="00E37138">
        <w:t>объед</w:t>
      </w:r>
      <w:r w:rsidR="00E37138">
        <w:t>и</w:t>
      </w:r>
      <w:r w:rsidR="00E37138">
        <w:t>нений</w:t>
      </w:r>
      <w:r w:rsidR="00E37138" w:rsidRPr="006C5D19">
        <w:t xml:space="preserve"> </w:t>
      </w:r>
      <w:r w:rsidR="00E37138">
        <w:t>и</w:t>
      </w:r>
      <w:r w:rsidR="00E37138" w:rsidRPr="006C5D19">
        <w:t xml:space="preserve"> </w:t>
      </w:r>
      <w:r w:rsidR="00E37138">
        <w:t>защите</w:t>
      </w:r>
      <w:r w:rsidR="00E37138" w:rsidRPr="006C5D19">
        <w:t xml:space="preserve"> </w:t>
      </w:r>
      <w:r w:rsidR="00E37138">
        <w:t>права</w:t>
      </w:r>
      <w:r w:rsidR="00E37138" w:rsidRPr="006C5D19">
        <w:t xml:space="preserve"> </w:t>
      </w:r>
      <w:r w:rsidR="00E37138">
        <w:t>объединяться</w:t>
      </w:r>
      <w:r w:rsidR="00E37138" w:rsidRPr="006C5D19">
        <w:t xml:space="preserve"> </w:t>
      </w:r>
      <w:r w:rsidR="00E37138">
        <w:t>в</w:t>
      </w:r>
      <w:r w:rsidR="00E37138" w:rsidRPr="006C5D19">
        <w:t xml:space="preserve"> </w:t>
      </w:r>
      <w:r w:rsidR="00E37138">
        <w:t>профсоюзы</w:t>
      </w:r>
      <w:r w:rsidR="00E37138" w:rsidRPr="006C5D19">
        <w:t xml:space="preserve"> </w:t>
      </w:r>
      <w:r w:rsidR="00E37138">
        <w:t>от</w:t>
      </w:r>
      <w:r w:rsidR="00E37138" w:rsidRPr="006C5D19">
        <w:t xml:space="preserve"> 1948 </w:t>
      </w:r>
      <w:r w:rsidR="00E37138">
        <w:t>года</w:t>
      </w:r>
      <w:r w:rsidR="00E37138" w:rsidRPr="006C5D19">
        <w:t xml:space="preserve"> </w:t>
      </w:r>
      <w:r w:rsidR="00E37138">
        <w:t>и</w:t>
      </w:r>
      <w:r w:rsidR="00E37138" w:rsidRPr="006C5D19">
        <w:t xml:space="preserve"> </w:t>
      </w:r>
      <w:r w:rsidR="00E37138">
        <w:t>Конве</w:t>
      </w:r>
      <w:r w:rsidR="00E37138">
        <w:t>н</w:t>
      </w:r>
      <w:r w:rsidR="00E37138">
        <w:t>ции</w:t>
      </w:r>
      <w:r w:rsidR="00F81B40">
        <w:t> № </w:t>
      </w:r>
      <w:r w:rsidR="00E37138" w:rsidRPr="006C5D19">
        <w:t xml:space="preserve">98 </w:t>
      </w:r>
      <w:r w:rsidR="00E37138">
        <w:t>о</w:t>
      </w:r>
      <w:r w:rsidR="00E37138" w:rsidRPr="006C5D19">
        <w:t xml:space="preserve"> </w:t>
      </w:r>
      <w:r w:rsidR="00E37138">
        <w:t>применении</w:t>
      </w:r>
      <w:r w:rsidR="00E37138" w:rsidRPr="006C5D19">
        <w:t xml:space="preserve"> </w:t>
      </w:r>
      <w:r w:rsidR="00E37138">
        <w:t>принципов права</w:t>
      </w:r>
      <w:r w:rsidR="00E37138" w:rsidRPr="006C5D19">
        <w:t xml:space="preserve"> </w:t>
      </w:r>
      <w:r w:rsidR="00E37138">
        <w:t>на</w:t>
      </w:r>
      <w:r w:rsidR="00E37138" w:rsidRPr="006C5D19">
        <w:t xml:space="preserve"> </w:t>
      </w:r>
      <w:r w:rsidR="00E37138">
        <w:t>объединение</w:t>
      </w:r>
      <w:r w:rsidR="00E37138" w:rsidRPr="006C5D19">
        <w:t xml:space="preserve"> </w:t>
      </w:r>
      <w:r w:rsidR="00E37138">
        <w:t>в</w:t>
      </w:r>
      <w:r w:rsidR="00E37138" w:rsidRPr="006C5D19">
        <w:t xml:space="preserve"> </w:t>
      </w:r>
      <w:r w:rsidR="00E37138">
        <w:t>профсоюзы</w:t>
      </w:r>
      <w:r w:rsidR="00E37138" w:rsidRPr="006C5D19">
        <w:t xml:space="preserve"> </w:t>
      </w:r>
      <w:r w:rsidR="00E37138">
        <w:t>и</w:t>
      </w:r>
      <w:r w:rsidR="00E37138" w:rsidRPr="006C5D19">
        <w:t xml:space="preserve"> </w:t>
      </w:r>
      <w:r w:rsidR="00E37138">
        <w:t>на</w:t>
      </w:r>
      <w:r w:rsidR="00E37138" w:rsidRPr="006C5D19">
        <w:t xml:space="preserve"> </w:t>
      </w:r>
      <w:r w:rsidR="00E37138">
        <w:t>в</w:t>
      </w:r>
      <w:r w:rsidR="00E37138">
        <w:t>е</w:t>
      </w:r>
      <w:r w:rsidR="00E37138">
        <w:t>дение</w:t>
      </w:r>
      <w:r w:rsidR="00E37138" w:rsidRPr="006C5D19">
        <w:t xml:space="preserve"> </w:t>
      </w:r>
      <w:r w:rsidR="00E37138">
        <w:t>коллективных</w:t>
      </w:r>
      <w:r w:rsidR="00E37138" w:rsidRPr="006C5D19">
        <w:t xml:space="preserve"> </w:t>
      </w:r>
      <w:r w:rsidR="00E37138">
        <w:t>переговоров</w:t>
      </w:r>
      <w:r w:rsidR="00E37138" w:rsidRPr="006C5D19">
        <w:t xml:space="preserve"> </w:t>
      </w:r>
      <w:r w:rsidR="00E37138">
        <w:t>от</w:t>
      </w:r>
      <w:r w:rsidR="00E37138" w:rsidRPr="006C5D19">
        <w:t xml:space="preserve"> 1949 </w:t>
      </w:r>
      <w:r w:rsidR="00E37138">
        <w:t>года</w:t>
      </w:r>
      <w:r w:rsidR="00E37138" w:rsidRPr="006C5D19">
        <w:t xml:space="preserve">. </w:t>
      </w:r>
    </w:p>
    <w:p w:rsidR="00E37138" w:rsidRPr="006C5D19" w:rsidRDefault="00486660" w:rsidP="00486660">
      <w:pPr>
        <w:pStyle w:val="SingleTxtGR"/>
      </w:pPr>
      <w:r>
        <w:t>237.</w:t>
      </w:r>
      <w:r>
        <w:tab/>
      </w:r>
      <w:r w:rsidR="00E37138">
        <w:t>Намибия</w:t>
      </w:r>
      <w:r w:rsidR="00E37138" w:rsidRPr="006C5D19">
        <w:t xml:space="preserve"> </w:t>
      </w:r>
      <w:r w:rsidR="00E37138">
        <w:t>не</w:t>
      </w:r>
      <w:r w:rsidR="00E37138" w:rsidRPr="006C5D19">
        <w:t xml:space="preserve"> </w:t>
      </w:r>
      <w:r w:rsidR="00E37138">
        <w:t>является</w:t>
      </w:r>
      <w:r w:rsidR="00E37138" w:rsidRPr="006C5D19">
        <w:t xml:space="preserve"> </w:t>
      </w:r>
      <w:r w:rsidR="00E37138">
        <w:t>участницей</w:t>
      </w:r>
      <w:r w:rsidR="00E37138" w:rsidRPr="006C5D19">
        <w:t xml:space="preserve"> </w:t>
      </w:r>
      <w:r w:rsidR="00E37138">
        <w:t>Конвенции</w:t>
      </w:r>
      <w:r w:rsidR="00E37138" w:rsidRPr="006C5D19">
        <w:t xml:space="preserve"> </w:t>
      </w:r>
      <w:r w:rsidR="00E37138">
        <w:t>МОТ</w:t>
      </w:r>
      <w:r w:rsidR="00E37138" w:rsidRPr="006C5D19">
        <w:t xml:space="preserve"> № 151 </w:t>
      </w:r>
      <w:r w:rsidR="00E37138">
        <w:t>о</w:t>
      </w:r>
      <w:r w:rsidR="00E37138" w:rsidRPr="006C5D19">
        <w:t xml:space="preserve"> </w:t>
      </w:r>
      <w:r w:rsidR="00E37138">
        <w:t>трудовых</w:t>
      </w:r>
      <w:r w:rsidR="00E37138" w:rsidRPr="006C5D19">
        <w:t xml:space="preserve"> </w:t>
      </w:r>
      <w:r w:rsidR="00E37138">
        <w:t>о</w:t>
      </w:r>
      <w:r w:rsidR="00E37138">
        <w:t>т</w:t>
      </w:r>
      <w:r w:rsidR="00E37138">
        <w:t>ношениях</w:t>
      </w:r>
      <w:r w:rsidR="00E37138" w:rsidRPr="006C5D19">
        <w:t xml:space="preserve"> 197</w:t>
      </w:r>
      <w:r w:rsidR="00E37138">
        <w:t>8 года</w:t>
      </w:r>
      <w:r w:rsidR="00E37138" w:rsidRPr="006C5D19">
        <w:t xml:space="preserve">. </w:t>
      </w:r>
    </w:p>
    <w:p w:rsidR="00E37138" w:rsidRPr="006C5D19" w:rsidRDefault="00E37138" w:rsidP="00BB765E">
      <w:pPr>
        <w:pStyle w:val="H23GR"/>
      </w:pPr>
      <w:r w:rsidRPr="006C5D19">
        <w:tab/>
      </w:r>
      <w:r w:rsidRPr="00486660">
        <w:t>27.</w:t>
      </w:r>
      <w:r w:rsidRPr="00486660">
        <w:tab/>
      </w:r>
      <w:r>
        <w:t>Право на труд</w:t>
      </w:r>
    </w:p>
    <w:p w:rsidR="00E37138" w:rsidRPr="000A5569" w:rsidRDefault="00486660" w:rsidP="00486660">
      <w:pPr>
        <w:pStyle w:val="SingleTxtGR"/>
      </w:pPr>
      <w:r>
        <w:t>238.</w:t>
      </w:r>
      <w:r>
        <w:tab/>
      </w:r>
      <w:r w:rsidR="00E37138">
        <w:t>Граждане</w:t>
      </w:r>
      <w:r w:rsidR="00E37138" w:rsidRPr="000A5569">
        <w:t xml:space="preserve"> </w:t>
      </w:r>
      <w:r w:rsidR="00E37138">
        <w:t>Намибии</w:t>
      </w:r>
      <w:r w:rsidR="00E37138" w:rsidRPr="000A5569">
        <w:t xml:space="preserve"> </w:t>
      </w:r>
      <w:r w:rsidR="00E37138">
        <w:t>имеют</w:t>
      </w:r>
      <w:r w:rsidR="00E37138" w:rsidRPr="000A5569">
        <w:t xml:space="preserve"> </w:t>
      </w:r>
      <w:r w:rsidR="00E37138">
        <w:t>право</w:t>
      </w:r>
      <w:r w:rsidR="00E37138" w:rsidRPr="000A5569">
        <w:t xml:space="preserve"> </w:t>
      </w:r>
      <w:r w:rsidR="00E37138">
        <w:t>на</w:t>
      </w:r>
      <w:r w:rsidR="00E37138" w:rsidRPr="000A5569">
        <w:t xml:space="preserve"> </w:t>
      </w:r>
      <w:r w:rsidR="00E37138">
        <w:t>труд</w:t>
      </w:r>
      <w:r w:rsidR="00E37138" w:rsidRPr="000A5569">
        <w:t xml:space="preserve">, </w:t>
      </w:r>
      <w:r w:rsidR="00E37138">
        <w:t>и</w:t>
      </w:r>
      <w:r w:rsidR="00E37138" w:rsidRPr="000A5569">
        <w:t xml:space="preserve"> </w:t>
      </w:r>
      <w:r w:rsidR="00E37138">
        <w:t>правительство</w:t>
      </w:r>
      <w:r w:rsidR="00E37138" w:rsidRPr="000A5569">
        <w:t xml:space="preserve"> </w:t>
      </w:r>
      <w:r w:rsidR="00E37138">
        <w:t>принимает</w:t>
      </w:r>
      <w:r w:rsidR="00E37138" w:rsidRPr="000A5569">
        <w:t xml:space="preserve"> </w:t>
      </w:r>
      <w:r w:rsidR="00E37138">
        <w:t>с</w:t>
      </w:r>
      <w:r w:rsidR="00E37138">
        <w:t>а</w:t>
      </w:r>
      <w:r w:rsidR="00E37138">
        <w:t>мые</w:t>
      </w:r>
      <w:r w:rsidR="00E37138" w:rsidRPr="000A5569">
        <w:t xml:space="preserve"> </w:t>
      </w:r>
      <w:r w:rsidR="00E37138">
        <w:t>различные</w:t>
      </w:r>
      <w:r w:rsidR="00E37138" w:rsidRPr="000A5569">
        <w:t xml:space="preserve"> </w:t>
      </w:r>
      <w:r w:rsidR="00E37138">
        <w:t>меры</w:t>
      </w:r>
      <w:r w:rsidR="00E37138" w:rsidRPr="000A5569">
        <w:t xml:space="preserve"> </w:t>
      </w:r>
      <w:r w:rsidR="00E37138">
        <w:t>и</w:t>
      </w:r>
      <w:r w:rsidR="00E37138" w:rsidRPr="000A5569">
        <w:t xml:space="preserve"> </w:t>
      </w:r>
      <w:r w:rsidR="00E37138">
        <w:t>проводит</w:t>
      </w:r>
      <w:r w:rsidR="00E37138" w:rsidRPr="000A5569">
        <w:t xml:space="preserve"> </w:t>
      </w:r>
      <w:r w:rsidR="00E37138">
        <w:t>политику</w:t>
      </w:r>
      <w:r w:rsidR="00E37138" w:rsidRPr="000A5569">
        <w:t xml:space="preserve"> </w:t>
      </w:r>
      <w:r w:rsidR="00E37138">
        <w:t>по</w:t>
      </w:r>
      <w:r w:rsidR="00E37138" w:rsidRPr="000A5569">
        <w:t xml:space="preserve"> </w:t>
      </w:r>
      <w:r w:rsidR="00E37138">
        <w:t>предупреждению</w:t>
      </w:r>
      <w:r w:rsidR="00E37138" w:rsidRPr="000A5569">
        <w:t xml:space="preserve"> </w:t>
      </w:r>
      <w:r w:rsidR="00E37138">
        <w:t>расовой</w:t>
      </w:r>
      <w:r w:rsidR="00E37138" w:rsidRPr="000A5569">
        <w:t xml:space="preserve"> </w:t>
      </w:r>
      <w:r w:rsidR="00E37138">
        <w:t>ди</w:t>
      </w:r>
      <w:r w:rsidR="00E37138">
        <w:t>с</w:t>
      </w:r>
      <w:r w:rsidR="00E37138">
        <w:t>криминации</w:t>
      </w:r>
      <w:r w:rsidR="00E37138" w:rsidRPr="000A5569">
        <w:t xml:space="preserve"> </w:t>
      </w:r>
      <w:r w:rsidR="00E37138">
        <w:t>при</w:t>
      </w:r>
      <w:r w:rsidR="00E37138" w:rsidRPr="000A5569">
        <w:t xml:space="preserve"> </w:t>
      </w:r>
      <w:r w:rsidR="00E37138">
        <w:t>осуществлении</w:t>
      </w:r>
      <w:r w:rsidR="00E37138" w:rsidRPr="000A5569">
        <w:t xml:space="preserve"> </w:t>
      </w:r>
      <w:r w:rsidR="00E37138">
        <w:t>права</w:t>
      </w:r>
      <w:r w:rsidR="00E37138" w:rsidRPr="000A5569">
        <w:t xml:space="preserve"> </w:t>
      </w:r>
      <w:r w:rsidR="00E37138">
        <w:t>на</w:t>
      </w:r>
      <w:r w:rsidR="00E37138" w:rsidRPr="000A5569">
        <w:t xml:space="preserve"> </w:t>
      </w:r>
      <w:r w:rsidR="00E37138">
        <w:t>труд</w:t>
      </w:r>
      <w:r w:rsidR="00E37138" w:rsidRPr="000A5569">
        <w:t xml:space="preserve">. </w:t>
      </w:r>
      <w:r w:rsidR="00E37138">
        <w:t>Закон</w:t>
      </w:r>
      <w:r w:rsidR="00E37138" w:rsidRPr="000A5569">
        <w:t xml:space="preserve"> </w:t>
      </w:r>
      <w:r w:rsidR="00E37138">
        <w:t>о</w:t>
      </w:r>
      <w:r w:rsidR="00E37138" w:rsidRPr="000A5569">
        <w:t xml:space="preserve"> </w:t>
      </w:r>
      <w:r w:rsidR="00E37138">
        <w:t>труде</w:t>
      </w:r>
      <w:r w:rsidR="00E37138" w:rsidRPr="000A5569">
        <w:t xml:space="preserve"> 2007 </w:t>
      </w:r>
      <w:r w:rsidR="00E37138">
        <w:t>года</w:t>
      </w:r>
      <w:r w:rsidR="00E37138" w:rsidRPr="000A5569">
        <w:t xml:space="preserve"> </w:t>
      </w:r>
      <w:r w:rsidR="00E37138">
        <w:t>по</w:t>
      </w:r>
      <w:r w:rsidR="00E37138">
        <w:t>д</w:t>
      </w:r>
      <w:r w:rsidR="00E37138">
        <w:t>тверждает</w:t>
      </w:r>
      <w:r w:rsidR="00E37138" w:rsidRPr="000A5569">
        <w:t xml:space="preserve"> </w:t>
      </w:r>
      <w:r w:rsidR="00E37138">
        <w:t>существующее</w:t>
      </w:r>
      <w:r w:rsidR="00E37138" w:rsidRPr="000A5569">
        <w:t xml:space="preserve"> </w:t>
      </w:r>
      <w:r w:rsidR="00E37138">
        <w:t>в</w:t>
      </w:r>
      <w:r w:rsidR="00E37138" w:rsidRPr="000A5569">
        <w:t xml:space="preserve"> </w:t>
      </w:r>
      <w:r w:rsidR="00E37138">
        <w:t>Намибии</w:t>
      </w:r>
      <w:r w:rsidR="00E37138" w:rsidRPr="000A5569">
        <w:t xml:space="preserve"> </w:t>
      </w:r>
      <w:r w:rsidR="00E37138">
        <w:t>конституционное</w:t>
      </w:r>
      <w:r w:rsidR="00E37138" w:rsidRPr="000A5569">
        <w:t xml:space="preserve"> </w:t>
      </w:r>
      <w:r w:rsidR="00E37138">
        <w:t>запрещение</w:t>
      </w:r>
      <w:r w:rsidR="00E37138" w:rsidRPr="000A5569">
        <w:t xml:space="preserve"> </w:t>
      </w:r>
      <w:r w:rsidR="00E37138">
        <w:t>дискрим</w:t>
      </w:r>
      <w:r w:rsidR="00E37138">
        <w:t>и</w:t>
      </w:r>
      <w:r w:rsidR="00E37138">
        <w:t>нации</w:t>
      </w:r>
      <w:r w:rsidR="00E37138" w:rsidRPr="000A5569">
        <w:t xml:space="preserve"> </w:t>
      </w:r>
      <w:r w:rsidR="00E37138">
        <w:t>при</w:t>
      </w:r>
      <w:r w:rsidR="00E37138" w:rsidRPr="000A5569">
        <w:t xml:space="preserve"> </w:t>
      </w:r>
      <w:r w:rsidR="00E37138">
        <w:t>найме на работу по</w:t>
      </w:r>
      <w:r w:rsidR="00E37138" w:rsidRPr="000A5569">
        <w:t xml:space="preserve"> </w:t>
      </w:r>
      <w:r w:rsidR="00E37138">
        <w:t>признаку</w:t>
      </w:r>
      <w:r w:rsidR="00E37138" w:rsidRPr="000A5569">
        <w:t xml:space="preserve"> </w:t>
      </w:r>
      <w:r w:rsidR="00E37138">
        <w:t>пола</w:t>
      </w:r>
      <w:r w:rsidR="00E37138" w:rsidRPr="000A5569">
        <w:t xml:space="preserve">, </w:t>
      </w:r>
      <w:r w:rsidR="00E37138">
        <w:t>расы</w:t>
      </w:r>
      <w:r w:rsidR="00E37138" w:rsidRPr="000A5569">
        <w:t xml:space="preserve">, </w:t>
      </w:r>
      <w:r w:rsidR="00E37138">
        <w:t>цвета</w:t>
      </w:r>
      <w:r w:rsidR="00E37138" w:rsidRPr="000A5569">
        <w:t xml:space="preserve"> </w:t>
      </w:r>
      <w:r w:rsidR="00E37138">
        <w:t>кожи</w:t>
      </w:r>
      <w:r w:rsidR="00E37138" w:rsidRPr="000A5569">
        <w:t xml:space="preserve">, </w:t>
      </w:r>
      <w:r w:rsidR="00E37138">
        <w:t>этнического</w:t>
      </w:r>
      <w:r w:rsidR="00E37138" w:rsidRPr="000A5569">
        <w:t xml:space="preserve"> </w:t>
      </w:r>
      <w:r w:rsidR="00E37138">
        <w:t>происхождения</w:t>
      </w:r>
      <w:r w:rsidR="00E37138" w:rsidRPr="000A5569">
        <w:t xml:space="preserve">, </w:t>
      </w:r>
      <w:r w:rsidR="00E37138">
        <w:t>вероисповедания</w:t>
      </w:r>
      <w:r w:rsidR="00E37138" w:rsidRPr="000A5569">
        <w:t xml:space="preserve">, </w:t>
      </w:r>
      <w:r w:rsidR="00E37138">
        <w:t>убеждений</w:t>
      </w:r>
      <w:r w:rsidR="00E37138" w:rsidRPr="000A5569">
        <w:t xml:space="preserve"> </w:t>
      </w:r>
      <w:r w:rsidR="00E37138">
        <w:t>и</w:t>
      </w:r>
      <w:r w:rsidR="00E37138" w:rsidRPr="000A5569">
        <w:t xml:space="preserve"> </w:t>
      </w:r>
      <w:r w:rsidR="00E37138">
        <w:t>социального</w:t>
      </w:r>
      <w:r w:rsidR="00E37138" w:rsidRPr="000A5569">
        <w:t xml:space="preserve"> </w:t>
      </w:r>
      <w:r w:rsidR="00E37138">
        <w:t>или</w:t>
      </w:r>
      <w:r w:rsidR="00E37138" w:rsidRPr="000A5569">
        <w:t xml:space="preserve"> </w:t>
      </w:r>
      <w:r w:rsidR="00E37138">
        <w:t>экономическ</w:t>
      </w:r>
      <w:r w:rsidR="00E37138">
        <w:t>о</w:t>
      </w:r>
      <w:r w:rsidR="00E37138">
        <w:t>го</w:t>
      </w:r>
      <w:r w:rsidR="00E37138" w:rsidRPr="000A5569">
        <w:t xml:space="preserve"> </w:t>
      </w:r>
      <w:r w:rsidR="00E37138">
        <w:t>положения</w:t>
      </w:r>
      <w:r w:rsidR="00E37138" w:rsidRPr="000A5569">
        <w:t>.</w:t>
      </w:r>
    </w:p>
    <w:p w:rsidR="00E37138" w:rsidRPr="000A5569" w:rsidRDefault="00486660" w:rsidP="00486660">
      <w:pPr>
        <w:pStyle w:val="SingleTxtGR"/>
      </w:pPr>
      <w:r>
        <w:t>239.</w:t>
      </w:r>
      <w:r>
        <w:tab/>
      </w:r>
      <w:r w:rsidR="00E37138">
        <w:t>Закон далее запрещает дискриминацию при найме по причине наличия ВИЧ/СПИДа, на основании семейного по</w:t>
      </w:r>
      <w:r w:rsidR="00C27FE5">
        <w:t xml:space="preserve">ложения, семейных обязанностей, </w:t>
      </w:r>
      <w:r w:rsidR="00C27FE5">
        <w:br/>
      </w:r>
      <w:r w:rsidR="00E37138">
        <w:t>политических взглядов и беременности,</w:t>
      </w:r>
      <w:r w:rsidR="00E50A7A">
        <w:t xml:space="preserve"> будь то в прошлом, в настоящее</w:t>
      </w:r>
      <w:r w:rsidR="00E50A7A">
        <w:br/>
      </w:r>
      <w:r w:rsidR="00E37138">
        <w:t>время или планируемой беременности. См</w:t>
      </w:r>
      <w:r w:rsidR="00E37138" w:rsidRPr="000A5569">
        <w:t xml:space="preserve">. </w:t>
      </w:r>
      <w:r w:rsidR="00E37138">
        <w:t>прилагаемые</w:t>
      </w:r>
      <w:r w:rsidR="00E37138" w:rsidRPr="000A5569">
        <w:t xml:space="preserve"> </w:t>
      </w:r>
      <w:r w:rsidR="00E37138">
        <w:t>материалы</w:t>
      </w:r>
      <w:r w:rsidR="00E37138" w:rsidRPr="000A5569">
        <w:t xml:space="preserve"> </w:t>
      </w:r>
      <w:r w:rsidR="00E37138">
        <w:t>по</w:t>
      </w:r>
      <w:r w:rsidR="00E37138" w:rsidRPr="000A5569">
        <w:t xml:space="preserve"> </w:t>
      </w:r>
      <w:r w:rsidR="00E37138">
        <w:t>делу</w:t>
      </w:r>
      <w:r w:rsidR="00E50A7A">
        <w:br/>
      </w:r>
      <w:proofErr w:type="spellStart"/>
      <w:r w:rsidR="00E37138" w:rsidRPr="00631200">
        <w:rPr>
          <w:i/>
        </w:rPr>
        <w:t>Нандитуме</w:t>
      </w:r>
      <w:proofErr w:type="spellEnd"/>
      <w:r w:rsidR="00E37138" w:rsidRPr="00631200">
        <w:rPr>
          <w:i/>
        </w:rPr>
        <w:t xml:space="preserve"> против НДФ</w:t>
      </w:r>
      <w:r w:rsidR="00E37138" w:rsidRPr="003B7576">
        <w:t xml:space="preserve">. </w:t>
      </w:r>
      <w:r w:rsidR="00E37138">
        <w:t>В</w:t>
      </w:r>
      <w:r w:rsidR="00E37138" w:rsidRPr="006C5D19">
        <w:t xml:space="preserve"> </w:t>
      </w:r>
      <w:r w:rsidR="00E37138">
        <w:t>деле</w:t>
      </w:r>
      <w:r w:rsidR="00E37138" w:rsidRPr="006C5D19">
        <w:t xml:space="preserve"> </w:t>
      </w:r>
      <w:proofErr w:type="spellStart"/>
      <w:r w:rsidR="00E37138">
        <w:rPr>
          <w:i/>
        </w:rPr>
        <w:t>Нандитуме</w:t>
      </w:r>
      <w:proofErr w:type="spellEnd"/>
      <w:r w:rsidR="00E37138" w:rsidRPr="006C5D19">
        <w:rPr>
          <w:i/>
        </w:rPr>
        <w:t xml:space="preserve"> </w:t>
      </w:r>
      <w:r w:rsidR="00E37138">
        <w:rPr>
          <w:i/>
        </w:rPr>
        <w:t>против</w:t>
      </w:r>
      <w:r w:rsidR="00E37138" w:rsidRPr="006C5D19">
        <w:rPr>
          <w:i/>
        </w:rPr>
        <w:t xml:space="preserve"> </w:t>
      </w:r>
      <w:r w:rsidR="00E37138">
        <w:rPr>
          <w:i/>
        </w:rPr>
        <w:t>Министра</w:t>
      </w:r>
      <w:r w:rsidR="00E37138" w:rsidRPr="006C5D19">
        <w:rPr>
          <w:i/>
        </w:rPr>
        <w:t xml:space="preserve"> </w:t>
      </w:r>
      <w:r w:rsidR="00E37138">
        <w:rPr>
          <w:i/>
        </w:rPr>
        <w:t>обор</w:t>
      </w:r>
      <w:r w:rsidR="00E37138">
        <w:rPr>
          <w:i/>
        </w:rPr>
        <w:t>о</w:t>
      </w:r>
      <w:r w:rsidR="00E37138">
        <w:rPr>
          <w:i/>
        </w:rPr>
        <w:t>ны</w:t>
      </w:r>
      <w:r w:rsidR="00E50A7A">
        <w:t> 2000 </w:t>
      </w:r>
      <w:r w:rsidR="00E37138" w:rsidRPr="004C0E45">
        <w:t>NR</w:t>
      </w:r>
      <w:r w:rsidR="00E37138" w:rsidRPr="006C5D19">
        <w:t xml:space="preserve"> 103 (</w:t>
      </w:r>
      <w:r w:rsidR="00E37138" w:rsidRPr="004C0E45">
        <w:t>LC</w:t>
      </w:r>
      <w:r w:rsidR="00E37138" w:rsidRPr="006C5D19">
        <w:t xml:space="preserve">) </w:t>
      </w:r>
      <w:r w:rsidR="00E37138">
        <w:t>Суд по трудовым спорам постановил, что увольнение ис</w:t>
      </w:r>
      <w:r w:rsidR="00E37138">
        <w:t>т</w:t>
      </w:r>
      <w:r w:rsidR="00E37138">
        <w:t xml:space="preserve">ца из рядов вооруженных сил из-за установленной положительной реакции на ВИЧ представляет собой недопустимую дискриминацию. </w:t>
      </w:r>
    </w:p>
    <w:p w:rsidR="00E37138" w:rsidRPr="00140E7F" w:rsidRDefault="00E37138" w:rsidP="00BB765E">
      <w:pPr>
        <w:pStyle w:val="H23GR"/>
      </w:pPr>
      <w:r w:rsidRPr="000A5569">
        <w:tab/>
      </w:r>
      <w:r w:rsidRPr="00140E7F">
        <w:t>28.</w:t>
      </w:r>
      <w:r w:rsidRPr="00140E7F">
        <w:tab/>
      </w:r>
      <w:r>
        <w:t>Позитивные действия</w:t>
      </w:r>
    </w:p>
    <w:p w:rsidR="00E37138" w:rsidRPr="000A5569" w:rsidRDefault="00140E7F" w:rsidP="00140E7F">
      <w:pPr>
        <w:pStyle w:val="SingleTxtGR"/>
      </w:pPr>
      <w:r>
        <w:t>240.</w:t>
      </w:r>
      <w:r>
        <w:tab/>
      </w:r>
      <w:r w:rsidR="00E37138">
        <w:t>Правительство приняло Закон о позитивных действиях (в области занят</w:t>
      </w:r>
      <w:r w:rsidR="00E37138">
        <w:t>о</w:t>
      </w:r>
      <w:r w:rsidR="00E37138">
        <w:t>сти) от 1998 года с конкретной целью устранения последствий дискриминации и содействия найму находившихся в неблагоприятном положении лиц в гос</w:t>
      </w:r>
      <w:r w:rsidR="00E37138">
        <w:t>у</w:t>
      </w:r>
      <w:r w:rsidR="00E37138">
        <w:t>дарственном и частном секторах. Программы</w:t>
      </w:r>
      <w:r w:rsidR="00E37138" w:rsidRPr="006C5D19">
        <w:t xml:space="preserve"> </w:t>
      </w:r>
      <w:r w:rsidR="00E37138">
        <w:t>позитивных</w:t>
      </w:r>
      <w:r w:rsidR="00E37138" w:rsidRPr="006C5D19">
        <w:t xml:space="preserve"> </w:t>
      </w:r>
      <w:r w:rsidR="00E37138">
        <w:t>действий</w:t>
      </w:r>
      <w:r w:rsidR="00E37138" w:rsidRPr="006C5D19">
        <w:t xml:space="preserve"> </w:t>
      </w:r>
      <w:r w:rsidR="00E37138">
        <w:t>осущест</w:t>
      </w:r>
      <w:r w:rsidR="00E37138">
        <w:t>в</w:t>
      </w:r>
      <w:r w:rsidR="00E37138">
        <w:t xml:space="preserve">ляются на основе планов позитивных действий, которые работодатели (включая государственные учреждения/ведомства) должны представлять на утверждение в Комиссию по вопросам равенства при трудоустройстве. </w:t>
      </w:r>
    </w:p>
    <w:p w:rsidR="00E37138" w:rsidRPr="000A5569" w:rsidRDefault="00140E7F" w:rsidP="00140E7F">
      <w:pPr>
        <w:pStyle w:val="SingleTxtGR"/>
      </w:pPr>
      <w:r>
        <w:t>241.</w:t>
      </w:r>
      <w:r>
        <w:tab/>
      </w:r>
      <w:r w:rsidR="00E37138">
        <w:t>Комиссия по вопросам равенства при трудоустройстве состоит из пре</w:t>
      </w:r>
      <w:r w:rsidR="00E37138">
        <w:t>д</w:t>
      </w:r>
      <w:r w:rsidR="00E37138">
        <w:t>ставителей работодателей, работников и членов определенных целевых групп. Комиссия уполномочена следить за соблюдением закона и расследовать жалобы на дискриминацию при найме на работу. После утверждения планов работод</w:t>
      </w:r>
      <w:r w:rsidR="00E37138">
        <w:t>а</w:t>
      </w:r>
      <w:r w:rsidR="00E37138">
        <w:t>тели осуществляют их положения, предусматривающие порядок содействия найму групп лиц, ранее находившихся в неблагоприятном положении, в рамках их соответствующих организаций.</w:t>
      </w:r>
    </w:p>
    <w:p w:rsidR="00E37138" w:rsidRPr="000A5569" w:rsidRDefault="00140E7F" w:rsidP="00140E7F">
      <w:pPr>
        <w:pStyle w:val="SingleTxtGR"/>
      </w:pPr>
      <w:r>
        <w:lastRenderedPageBreak/>
        <w:t>242.</w:t>
      </w:r>
      <w:r>
        <w:tab/>
      </w:r>
      <w:r w:rsidR="00E37138">
        <w:t>Для оценки соблюдения планов, согласованных с Комиссией, должны представляться доклады о позитивных действиях. За невыполнение соотве</w:t>
      </w:r>
      <w:r w:rsidR="00E37138">
        <w:t>т</w:t>
      </w:r>
      <w:r w:rsidR="00E37138">
        <w:t>ствующих требований предусмотрены различные наказания, включая привл</w:t>
      </w:r>
      <w:r w:rsidR="00E37138">
        <w:t>е</w:t>
      </w:r>
      <w:r w:rsidR="00E37138">
        <w:t xml:space="preserve">чение к ответственности и лишение разрешения на работу и отстранение от участия в конкурсах на участие в поставках в рамках государственных закупок товаров и услуг. </w:t>
      </w:r>
    </w:p>
    <w:p w:rsidR="00E37138" w:rsidRPr="008E5256" w:rsidRDefault="00E37138" w:rsidP="00BB765E">
      <w:pPr>
        <w:pStyle w:val="H23GR"/>
      </w:pPr>
      <w:r w:rsidRPr="000A5569">
        <w:tab/>
      </w:r>
      <w:r w:rsidRPr="004B0D55">
        <w:t>29.</w:t>
      </w:r>
      <w:r w:rsidRPr="004B0D55">
        <w:tab/>
      </w:r>
      <w:r>
        <w:t>Прочие позитивные меры</w:t>
      </w:r>
    </w:p>
    <w:p w:rsidR="00E37138" w:rsidRPr="004B0D55" w:rsidRDefault="004B0D55" w:rsidP="004B0D55">
      <w:pPr>
        <w:pStyle w:val="SingleTxtGR"/>
      </w:pPr>
      <w:r w:rsidRPr="004B0D55">
        <w:t>243.</w:t>
      </w:r>
      <w:r w:rsidRPr="004B0D55">
        <w:tab/>
      </w:r>
      <w:r w:rsidR="00E37138" w:rsidRPr="004B0D55">
        <w:t>Помимо Закона о позитивных действия</w:t>
      </w:r>
      <w:r>
        <w:t>х (в области занятости) от 1998 </w:t>
      </w:r>
      <w:r w:rsidR="00E37138" w:rsidRPr="004B0D55">
        <w:t>года положения о позитивных действиях включены в различные другие законы, которые были приняты после получения независимости и которые предусматривают улучшение положения</w:t>
      </w:r>
      <w:r>
        <w:t xml:space="preserve"> ранее угнетенных лиц и женщин.</w:t>
      </w:r>
      <w:r>
        <w:br/>
      </w:r>
      <w:r w:rsidR="00E37138" w:rsidRPr="004B0D55">
        <w:t>К ним относятся Закон о реформе сельскохозяйственных (пригодных для обр</w:t>
      </w:r>
      <w:r w:rsidR="00E37138" w:rsidRPr="004B0D55">
        <w:t>а</w:t>
      </w:r>
      <w:r w:rsidR="00E37138" w:rsidRPr="004B0D55">
        <w:t xml:space="preserve">ботки) земель от 1995 года и Закон о равноправии супругов от 1996 года. </w:t>
      </w:r>
    </w:p>
    <w:p w:rsidR="00E37138" w:rsidRPr="000A5569" w:rsidRDefault="004B0D55" w:rsidP="004B0D55">
      <w:pPr>
        <w:pStyle w:val="SingleTxtGR"/>
      </w:pPr>
      <w:r>
        <w:t>244</w:t>
      </w:r>
      <w:r w:rsidR="00631200">
        <w:t>.</w:t>
      </w:r>
      <w:r>
        <w:tab/>
      </w:r>
      <w:r w:rsidR="00E37138">
        <w:t>В дополнение к законодательным актам министерства также должны принимать программные директивы, которые предусматривают принятие мер, направленных на исправление диспропорций в социально-экономической обл</w:t>
      </w:r>
      <w:r w:rsidR="00E37138">
        <w:t>а</w:t>
      </w:r>
      <w:r w:rsidR="00E37138">
        <w:t xml:space="preserve">сти или в сфере образования в </w:t>
      </w:r>
      <w:proofErr w:type="spellStart"/>
      <w:r w:rsidR="00E37138">
        <w:t>Намибийском</w:t>
      </w:r>
      <w:proofErr w:type="spellEnd"/>
      <w:r w:rsidR="00E37138">
        <w:t xml:space="preserve"> обществе, как это предусмотрено в статье 23(2) Конституции. Этим</w:t>
      </w:r>
      <w:r w:rsidR="00E37138" w:rsidRPr="008E5256">
        <w:t xml:space="preserve"> </w:t>
      </w:r>
      <w:r w:rsidR="00E37138">
        <w:t>объясняются</w:t>
      </w:r>
      <w:r w:rsidR="00E37138" w:rsidRPr="008E5256">
        <w:t xml:space="preserve"> </w:t>
      </w:r>
      <w:r w:rsidR="00E37138">
        <w:t>меры</w:t>
      </w:r>
      <w:r w:rsidR="00E37138" w:rsidRPr="008E5256">
        <w:t xml:space="preserve"> </w:t>
      </w:r>
      <w:r w:rsidR="00E37138">
        <w:t>политики</w:t>
      </w:r>
      <w:r w:rsidR="00E37138" w:rsidRPr="008E5256">
        <w:t xml:space="preserve">, </w:t>
      </w:r>
      <w:r w:rsidR="00E37138">
        <w:t>осуществляемые</w:t>
      </w:r>
      <w:r w:rsidR="00E37138" w:rsidRPr="008E5256">
        <w:t xml:space="preserve"> </w:t>
      </w:r>
      <w:r w:rsidR="00E37138">
        <w:t>в</w:t>
      </w:r>
      <w:r w:rsidR="00E37138" w:rsidRPr="008E5256">
        <w:t xml:space="preserve"> </w:t>
      </w:r>
      <w:r w:rsidR="00E37138">
        <w:t>целях</w:t>
      </w:r>
      <w:r w:rsidR="00E37138" w:rsidRPr="008E5256">
        <w:t xml:space="preserve"> </w:t>
      </w:r>
      <w:r w:rsidR="00E37138">
        <w:t>обеспечения</w:t>
      </w:r>
      <w:r w:rsidR="00E37138" w:rsidRPr="008E5256">
        <w:t xml:space="preserve"> </w:t>
      </w:r>
      <w:r w:rsidR="00E37138">
        <w:t>сбалансированности</w:t>
      </w:r>
      <w:r w:rsidR="00E37138" w:rsidRPr="008E5256">
        <w:t xml:space="preserve"> </w:t>
      </w:r>
      <w:r w:rsidR="00E37138">
        <w:t>на</w:t>
      </w:r>
      <w:r w:rsidR="00E37138" w:rsidRPr="008E5256">
        <w:t xml:space="preserve"> </w:t>
      </w:r>
      <w:r w:rsidR="00E37138">
        <w:t>государственной</w:t>
      </w:r>
      <w:r w:rsidR="00E37138" w:rsidRPr="008E5256">
        <w:t xml:space="preserve"> </w:t>
      </w:r>
      <w:r w:rsidR="00E37138">
        <w:t>службе</w:t>
      </w:r>
      <w:r w:rsidR="00E37138" w:rsidRPr="008E5256">
        <w:t xml:space="preserve">, </w:t>
      </w:r>
      <w:r w:rsidR="00E37138">
        <w:t>в</w:t>
      </w:r>
      <w:r w:rsidR="00E37138" w:rsidRPr="008E5256">
        <w:t xml:space="preserve"> </w:t>
      </w:r>
      <w:r w:rsidR="00E37138">
        <w:t>пол</w:t>
      </w:r>
      <w:r w:rsidR="00E37138">
        <w:t>и</w:t>
      </w:r>
      <w:r w:rsidR="00E37138">
        <w:t>ции</w:t>
      </w:r>
      <w:r w:rsidR="00E37138" w:rsidRPr="008E5256">
        <w:t xml:space="preserve">, </w:t>
      </w:r>
      <w:r w:rsidR="00E37138">
        <w:t>силах</w:t>
      </w:r>
      <w:r w:rsidR="00E37138" w:rsidRPr="008E5256">
        <w:t xml:space="preserve"> </w:t>
      </w:r>
      <w:r w:rsidR="00E37138">
        <w:t>обороны</w:t>
      </w:r>
      <w:r w:rsidR="00E37138" w:rsidRPr="008E5256">
        <w:t xml:space="preserve"> </w:t>
      </w:r>
      <w:r w:rsidR="00E37138">
        <w:t>и</w:t>
      </w:r>
      <w:r w:rsidR="00E37138" w:rsidRPr="008E5256">
        <w:t xml:space="preserve"> </w:t>
      </w:r>
      <w:r w:rsidR="00E37138">
        <w:t>пенитенциарной</w:t>
      </w:r>
      <w:r w:rsidR="00E37138" w:rsidRPr="008E5256">
        <w:t xml:space="preserve"> </w:t>
      </w:r>
      <w:r w:rsidR="00E37138">
        <w:t>службе, которые осуществлялись без формального принятия уполномочивающих законодательных актов, касающи</w:t>
      </w:r>
      <w:r w:rsidR="00E37138">
        <w:t>х</w:t>
      </w:r>
      <w:r w:rsidR="00E37138">
        <w:t xml:space="preserve">ся применения позитивных действий в процессе перестройки правительства до принятия Закона о позитивных действиях (в области занятости) 1998 года. </w:t>
      </w:r>
    </w:p>
    <w:p w:rsidR="00E37138" w:rsidRPr="008E5256" w:rsidRDefault="00E37138" w:rsidP="00BB765E">
      <w:pPr>
        <w:pStyle w:val="H23GR"/>
      </w:pPr>
      <w:r w:rsidRPr="000A5569">
        <w:tab/>
      </w:r>
      <w:r w:rsidRPr="008E5256">
        <w:t>30.</w:t>
      </w:r>
      <w:r w:rsidRPr="008E5256">
        <w:tab/>
      </w:r>
      <w:r>
        <w:t>Право создавать профессиональные союзы и вступать в них</w:t>
      </w:r>
    </w:p>
    <w:p w:rsidR="00E37138" w:rsidRPr="000A5569" w:rsidRDefault="004B0D55" w:rsidP="004B0D55">
      <w:pPr>
        <w:pStyle w:val="SingleTxtGR"/>
      </w:pPr>
      <w:r>
        <w:t>245.</w:t>
      </w:r>
      <w:r>
        <w:tab/>
      </w:r>
      <w:r w:rsidR="00E37138">
        <w:t>Намибия является участницей Конвенции МОТ № 87 о свободе объед</w:t>
      </w:r>
      <w:r w:rsidR="00E37138">
        <w:t>и</w:t>
      </w:r>
      <w:r w:rsidR="00E37138">
        <w:t>нений и защите права объединяться в профсоюзы от 1948 года и Конве</w:t>
      </w:r>
      <w:r w:rsidR="00E37138">
        <w:t>н</w:t>
      </w:r>
      <w:r w:rsidR="00E37138">
        <w:t>ци</w:t>
      </w:r>
      <w:r w:rsidR="00F81B40">
        <w:t>и </w:t>
      </w:r>
      <w:r w:rsidR="00E37138">
        <w:t>МОТ № 98 о праве на объединение в профсоюзы и на ведение коллекти</w:t>
      </w:r>
      <w:r w:rsidR="00E37138">
        <w:t>в</w:t>
      </w:r>
      <w:r w:rsidR="00590067">
        <w:t xml:space="preserve">ных переговоров от 1949 </w:t>
      </w:r>
      <w:r w:rsidR="00E37138">
        <w:t>года. Право</w:t>
      </w:r>
      <w:r w:rsidR="00E37138" w:rsidRPr="008E5256">
        <w:t xml:space="preserve"> </w:t>
      </w:r>
      <w:r w:rsidR="00E37138">
        <w:t>на</w:t>
      </w:r>
      <w:r w:rsidR="00E37138" w:rsidRPr="008E5256">
        <w:t xml:space="preserve"> </w:t>
      </w:r>
      <w:r w:rsidR="00E37138">
        <w:t>создание</w:t>
      </w:r>
      <w:r w:rsidR="00E37138" w:rsidRPr="008E5256">
        <w:t xml:space="preserve"> </w:t>
      </w:r>
      <w:r w:rsidR="00E37138">
        <w:t>профессиональных</w:t>
      </w:r>
      <w:r w:rsidR="00E37138" w:rsidRPr="008E5256">
        <w:t xml:space="preserve"> </w:t>
      </w:r>
      <w:r w:rsidR="00E37138">
        <w:t>союзов</w:t>
      </w:r>
      <w:r w:rsidR="00E37138" w:rsidRPr="008E5256">
        <w:t xml:space="preserve"> </w:t>
      </w:r>
      <w:r w:rsidR="00E37138">
        <w:t>гарантируется</w:t>
      </w:r>
      <w:r w:rsidR="00E37138" w:rsidRPr="008E5256">
        <w:t xml:space="preserve"> </w:t>
      </w:r>
      <w:r w:rsidR="00E37138">
        <w:t>как</w:t>
      </w:r>
      <w:r w:rsidR="00E37138" w:rsidRPr="008E5256">
        <w:t xml:space="preserve"> </w:t>
      </w:r>
      <w:r w:rsidR="00E37138">
        <w:t>одно</w:t>
      </w:r>
      <w:r w:rsidR="00E37138" w:rsidRPr="008E5256">
        <w:t xml:space="preserve"> </w:t>
      </w:r>
      <w:r w:rsidR="00E37138">
        <w:t>из</w:t>
      </w:r>
      <w:r w:rsidR="00E37138" w:rsidRPr="008E5256">
        <w:t xml:space="preserve"> </w:t>
      </w:r>
      <w:r w:rsidR="00E37138">
        <w:t>неотменяемых</w:t>
      </w:r>
      <w:r w:rsidR="00E37138" w:rsidRPr="008E5256">
        <w:t xml:space="preserve"> </w:t>
      </w:r>
      <w:r w:rsidR="00E37138">
        <w:t>основополагающих</w:t>
      </w:r>
      <w:r w:rsidR="00E37138" w:rsidRPr="008E5256">
        <w:t xml:space="preserve"> </w:t>
      </w:r>
      <w:r w:rsidR="00E37138">
        <w:t>прав</w:t>
      </w:r>
      <w:r w:rsidR="00E37138" w:rsidRPr="008E5256">
        <w:t xml:space="preserve"> </w:t>
      </w:r>
      <w:r w:rsidR="00E37138">
        <w:t>в</w:t>
      </w:r>
      <w:r w:rsidR="00E37138" w:rsidRPr="008E5256">
        <w:t xml:space="preserve"> </w:t>
      </w:r>
      <w:r w:rsidR="00E37138">
        <w:t>статье</w:t>
      </w:r>
      <w:r>
        <w:t xml:space="preserve"> 21 </w:t>
      </w:r>
      <w:r w:rsidR="00E37138">
        <w:t>е</w:t>
      </w:r>
      <w:r w:rsidR="00E37138" w:rsidRPr="008E5256">
        <w:t xml:space="preserve">) </w:t>
      </w:r>
      <w:r w:rsidR="00E37138">
        <w:t xml:space="preserve">Конституции. Поэтому не существует никаких ограничений для создания </w:t>
      </w:r>
      <w:proofErr w:type="spellStart"/>
      <w:r w:rsidR="00E37138">
        <w:t>н</w:t>
      </w:r>
      <w:r w:rsidR="00E37138">
        <w:t>е</w:t>
      </w:r>
      <w:r w:rsidR="00E37138">
        <w:t>гражданами</w:t>
      </w:r>
      <w:proofErr w:type="spellEnd"/>
      <w:r w:rsidR="00E37138">
        <w:t xml:space="preserve"> профсоюзов или вступления в них, так как это право признается национальным законодательством Намибии. </w:t>
      </w:r>
    </w:p>
    <w:p w:rsidR="00E37138" w:rsidRPr="00680C64" w:rsidRDefault="004B0D55" w:rsidP="004B0D55">
      <w:pPr>
        <w:pStyle w:val="SingleTxtGR"/>
      </w:pPr>
      <w:r>
        <w:t>246.</w:t>
      </w:r>
      <w:r>
        <w:tab/>
      </w:r>
      <w:r w:rsidR="00E37138">
        <w:t>В</w:t>
      </w:r>
      <w:r w:rsidR="00E37138" w:rsidRPr="008E5256">
        <w:t xml:space="preserve"> </w:t>
      </w:r>
      <w:r w:rsidR="00E37138">
        <w:t>разделе</w:t>
      </w:r>
      <w:r w:rsidR="00E37138" w:rsidRPr="008E5256">
        <w:t xml:space="preserve"> 53 </w:t>
      </w:r>
      <w:r w:rsidR="00E37138">
        <w:t>и</w:t>
      </w:r>
      <w:r w:rsidR="00E37138" w:rsidRPr="008E5256">
        <w:t xml:space="preserve"> 54 </w:t>
      </w:r>
      <w:r w:rsidR="00E37138">
        <w:t>Закона</w:t>
      </w:r>
      <w:r w:rsidR="00E37138" w:rsidRPr="008E5256">
        <w:t xml:space="preserve"> </w:t>
      </w:r>
      <w:r w:rsidR="00E37138">
        <w:t>о</w:t>
      </w:r>
      <w:r w:rsidR="00E37138" w:rsidRPr="008E5256">
        <w:t xml:space="preserve"> </w:t>
      </w:r>
      <w:r w:rsidR="00E37138">
        <w:t>труде</w:t>
      </w:r>
      <w:r w:rsidR="00E37138" w:rsidRPr="008E5256">
        <w:t xml:space="preserve"> 2007 </w:t>
      </w:r>
      <w:r w:rsidR="00E37138">
        <w:t>года</w:t>
      </w:r>
      <w:r w:rsidR="00E37138" w:rsidRPr="008E5256">
        <w:t xml:space="preserve"> </w:t>
      </w:r>
      <w:r w:rsidR="00E37138">
        <w:t>содержатся</w:t>
      </w:r>
      <w:r w:rsidR="00E37138" w:rsidRPr="008E5256">
        <w:t xml:space="preserve"> </w:t>
      </w:r>
      <w:r w:rsidR="00E37138">
        <w:t>положения</w:t>
      </w:r>
      <w:r w:rsidR="00E37138" w:rsidRPr="008E5256">
        <w:t xml:space="preserve"> </w:t>
      </w:r>
      <w:r w:rsidR="00E37138">
        <w:t>и</w:t>
      </w:r>
      <w:r w:rsidR="00E37138" w:rsidRPr="008E5256">
        <w:t xml:space="preserve"> </w:t>
      </w:r>
      <w:r w:rsidR="00E37138">
        <w:t>предусмотрены</w:t>
      </w:r>
      <w:r w:rsidR="00E37138" w:rsidRPr="008E5256">
        <w:t xml:space="preserve"> </w:t>
      </w:r>
      <w:r w:rsidR="00E37138">
        <w:t>требования</w:t>
      </w:r>
      <w:r w:rsidR="00E37138" w:rsidRPr="008E5256">
        <w:t xml:space="preserve"> </w:t>
      </w:r>
      <w:r w:rsidR="00E37138">
        <w:t>в</w:t>
      </w:r>
      <w:r w:rsidR="00E37138" w:rsidRPr="008E5256">
        <w:t xml:space="preserve"> </w:t>
      </w:r>
      <w:r w:rsidR="00E37138">
        <w:t>отношении</w:t>
      </w:r>
      <w:r w:rsidR="00E37138" w:rsidRPr="008E5256">
        <w:t xml:space="preserve"> </w:t>
      </w:r>
      <w:r w:rsidR="00E37138">
        <w:t>создания</w:t>
      </w:r>
      <w:r w:rsidR="00E37138" w:rsidRPr="008E5256">
        <w:t xml:space="preserve"> </w:t>
      </w:r>
      <w:r w:rsidR="00E37138">
        <w:t>профессиональных</w:t>
      </w:r>
      <w:r w:rsidR="00E37138" w:rsidRPr="008E5256">
        <w:t xml:space="preserve"> </w:t>
      </w:r>
      <w:r w:rsidR="00E37138">
        <w:t>союзов</w:t>
      </w:r>
      <w:r w:rsidR="00E37138" w:rsidRPr="008E5256">
        <w:t xml:space="preserve"> </w:t>
      </w:r>
      <w:r w:rsidR="00E37138">
        <w:t>Намибии</w:t>
      </w:r>
      <w:r w:rsidR="00E37138" w:rsidRPr="008E5256">
        <w:t xml:space="preserve">, </w:t>
      </w:r>
      <w:r w:rsidR="00E37138">
        <w:t>которые</w:t>
      </w:r>
      <w:r w:rsidR="00E37138" w:rsidRPr="008E5256">
        <w:t xml:space="preserve"> </w:t>
      </w:r>
      <w:r w:rsidR="00E37138">
        <w:t>не</w:t>
      </w:r>
      <w:r w:rsidR="00E37138" w:rsidRPr="008E5256">
        <w:t xml:space="preserve"> </w:t>
      </w:r>
      <w:r w:rsidR="00E37138">
        <w:t>распространяются</w:t>
      </w:r>
      <w:r w:rsidR="00E37138" w:rsidRPr="008E5256">
        <w:t xml:space="preserve"> </w:t>
      </w:r>
      <w:r w:rsidR="00E37138">
        <w:t>лишь</w:t>
      </w:r>
      <w:r w:rsidR="00E37138" w:rsidRPr="008E5256">
        <w:t xml:space="preserve"> </w:t>
      </w:r>
      <w:r w:rsidR="00E37138">
        <w:t>на</w:t>
      </w:r>
      <w:r w:rsidR="00E37138" w:rsidRPr="008E5256">
        <w:t xml:space="preserve"> </w:t>
      </w:r>
      <w:r w:rsidR="00E37138">
        <w:t>военнослужащих</w:t>
      </w:r>
      <w:r w:rsidR="00E37138" w:rsidRPr="008E5256">
        <w:t xml:space="preserve"> </w:t>
      </w:r>
      <w:r w:rsidR="00E37138">
        <w:t>Сил обор</w:t>
      </w:r>
      <w:r w:rsidR="00E37138">
        <w:t>о</w:t>
      </w:r>
      <w:r w:rsidR="00E37138">
        <w:t>ны и полиции Намибии, которые не могут состоять в профсоюзах или создавать таковые. Закон</w:t>
      </w:r>
      <w:r w:rsidR="00E37138" w:rsidRPr="00680C64">
        <w:t xml:space="preserve"> </w:t>
      </w:r>
      <w:r w:rsidR="00E37138">
        <w:t>о</w:t>
      </w:r>
      <w:r w:rsidR="00E37138" w:rsidRPr="00680C64">
        <w:t xml:space="preserve"> </w:t>
      </w:r>
      <w:r w:rsidR="00E37138">
        <w:t>труде</w:t>
      </w:r>
      <w:r w:rsidR="00E37138" w:rsidRPr="00680C64">
        <w:t xml:space="preserve"> </w:t>
      </w:r>
      <w:r w:rsidR="00E37138">
        <w:t>№ 11 от</w:t>
      </w:r>
      <w:r w:rsidR="00E37138" w:rsidRPr="00680C64">
        <w:t xml:space="preserve"> 2007 </w:t>
      </w:r>
      <w:r w:rsidR="00E37138">
        <w:t>года</w:t>
      </w:r>
      <w:r w:rsidR="00E37138" w:rsidRPr="00680C64">
        <w:t xml:space="preserve"> </w:t>
      </w:r>
      <w:r w:rsidR="00E37138">
        <w:t>регулирует</w:t>
      </w:r>
      <w:r w:rsidR="00E37138" w:rsidRPr="00680C64">
        <w:t xml:space="preserve"> </w:t>
      </w:r>
      <w:r w:rsidR="00E37138">
        <w:t>процедуру</w:t>
      </w:r>
      <w:r w:rsidR="00E37138" w:rsidRPr="00680C64">
        <w:t xml:space="preserve"> </w:t>
      </w:r>
      <w:r w:rsidR="00E37138">
        <w:t>регистрации</w:t>
      </w:r>
      <w:r w:rsidR="00E37138" w:rsidRPr="00680C64">
        <w:t xml:space="preserve"> </w:t>
      </w:r>
      <w:r w:rsidR="00E37138">
        <w:t>и</w:t>
      </w:r>
      <w:r w:rsidR="00E37138" w:rsidRPr="00680C64">
        <w:t xml:space="preserve"> </w:t>
      </w:r>
      <w:r w:rsidR="00E37138">
        <w:t>признание</w:t>
      </w:r>
      <w:r w:rsidR="00E37138" w:rsidRPr="00680C64">
        <w:t xml:space="preserve"> </w:t>
      </w:r>
      <w:r w:rsidR="00E37138">
        <w:t>профсоюзов</w:t>
      </w:r>
      <w:r w:rsidR="00E37138" w:rsidRPr="00680C64">
        <w:t xml:space="preserve">. </w:t>
      </w:r>
      <w:r w:rsidR="00E37138">
        <w:t>Эти</w:t>
      </w:r>
      <w:r w:rsidR="00E37138" w:rsidRPr="00680C64">
        <w:t xml:space="preserve"> </w:t>
      </w:r>
      <w:r w:rsidR="00E37138">
        <w:t>положения</w:t>
      </w:r>
      <w:r w:rsidR="00E37138" w:rsidRPr="00680C64">
        <w:t xml:space="preserve"> </w:t>
      </w:r>
      <w:r w:rsidR="00E37138">
        <w:t>применяются</w:t>
      </w:r>
      <w:r w:rsidR="00E37138" w:rsidRPr="00680C64">
        <w:t xml:space="preserve"> </w:t>
      </w:r>
      <w:r w:rsidR="00E37138">
        <w:t>в</w:t>
      </w:r>
      <w:r w:rsidR="00E37138" w:rsidRPr="00680C64">
        <w:t xml:space="preserve"> </w:t>
      </w:r>
      <w:r w:rsidR="00E37138">
        <w:t>Намибии на практике, в результате чего с 1992 года Уполномоченным по трудовым вопросам зарег</w:t>
      </w:r>
      <w:r w:rsidR="00E37138">
        <w:t>и</w:t>
      </w:r>
      <w:r w:rsidR="00E37138">
        <w:t xml:space="preserve">стрировано в общей сложности 47 профессиональных союзов и </w:t>
      </w:r>
      <w:r w:rsidR="00E927F9">
        <w:t>3</w:t>
      </w:r>
      <w:r w:rsidR="00E37138">
        <w:t xml:space="preserve"> федерации. Проф</w:t>
      </w:r>
      <w:r w:rsidR="00590067">
        <w:t xml:space="preserve">союзы представляют примерно 450 </w:t>
      </w:r>
      <w:r w:rsidR="00E37138">
        <w:t xml:space="preserve">000 трудящихся в государственном и частном секторах. Сотрудники государственных административных органов имеют такие же права на создание профсоюзов и вступление в них по своему усмотрению. Они также имеют право на участие в забастовках, как и любые другие трудящиеся в стране. </w:t>
      </w:r>
    </w:p>
    <w:p w:rsidR="00E37138" w:rsidRPr="00276C04" w:rsidRDefault="004B0D55" w:rsidP="004B0D55">
      <w:pPr>
        <w:pStyle w:val="SingleTxtGR"/>
      </w:pPr>
      <w:r>
        <w:t>247.</w:t>
      </w:r>
      <w:r>
        <w:tab/>
      </w:r>
      <w:r w:rsidR="00E37138">
        <w:t>Закон о труде ввел меры по содействию реализации принципов и проце</w:t>
      </w:r>
      <w:r w:rsidR="00E37138">
        <w:t>с</w:t>
      </w:r>
      <w:r w:rsidR="00E37138">
        <w:t>сов свободного ведения коллективных переговоров на предприятиях и в пр</w:t>
      </w:r>
      <w:r w:rsidR="00E37138">
        <w:t>о</w:t>
      </w:r>
      <w:r w:rsidR="00E37138">
        <w:t>мышленности на национальном уровне. Многие профсоюзы заключили</w:t>
      </w:r>
      <w:r w:rsidR="00E37138" w:rsidRPr="00937A9B">
        <w:t xml:space="preserve"> </w:t>
      </w:r>
      <w:r w:rsidR="00E37138">
        <w:t>с ра</w:t>
      </w:r>
      <w:r w:rsidR="00E37138">
        <w:t>з</w:t>
      </w:r>
      <w:r w:rsidR="00E37138">
        <w:lastRenderedPageBreak/>
        <w:t>личными работодателями соглашения о процедурах и признании, касающиеся вопросов трудовых отношений и найма</w:t>
      </w:r>
      <w:r w:rsidR="00E37138" w:rsidRPr="00276C04">
        <w:t xml:space="preserve">. </w:t>
      </w:r>
    </w:p>
    <w:p w:rsidR="00E37138" w:rsidRPr="000A5569" w:rsidRDefault="00E37138" w:rsidP="00BB765E">
      <w:pPr>
        <w:pStyle w:val="H23GR"/>
      </w:pPr>
      <w:r w:rsidRPr="00680C64">
        <w:tab/>
      </w:r>
      <w:r w:rsidRPr="004B0D55">
        <w:t>31.</w:t>
      </w:r>
      <w:r w:rsidRPr="004B0D55">
        <w:tab/>
      </w:r>
      <w:r>
        <w:t>Право на жилище</w:t>
      </w:r>
    </w:p>
    <w:p w:rsidR="00E37138" w:rsidRPr="00276C04" w:rsidRDefault="004B0D55" w:rsidP="004B0D55">
      <w:pPr>
        <w:pStyle w:val="SingleTxtGR"/>
      </w:pPr>
      <w:r>
        <w:t>248.</w:t>
      </w:r>
      <w:r>
        <w:tab/>
      </w:r>
      <w:r w:rsidR="00E37138">
        <w:t>После</w:t>
      </w:r>
      <w:r w:rsidR="00E37138" w:rsidRPr="000A5569">
        <w:t xml:space="preserve"> </w:t>
      </w:r>
      <w:r w:rsidR="00E37138">
        <w:t>получения</w:t>
      </w:r>
      <w:r w:rsidR="00E37138" w:rsidRPr="000A5569">
        <w:t xml:space="preserve"> </w:t>
      </w:r>
      <w:r w:rsidR="00E37138">
        <w:t>независимости</w:t>
      </w:r>
      <w:r w:rsidR="00E37138" w:rsidRPr="000A5569">
        <w:t xml:space="preserve"> </w:t>
      </w:r>
      <w:r w:rsidR="00E37138">
        <w:t>Намибия</w:t>
      </w:r>
      <w:r w:rsidR="00E37138" w:rsidRPr="000A5569">
        <w:t xml:space="preserve"> </w:t>
      </w:r>
      <w:r w:rsidR="00E37138">
        <w:t>определила</w:t>
      </w:r>
      <w:r w:rsidR="00E37138" w:rsidRPr="000A5569">
        <w:t xml:space="preserve"> </w:t>
      </w:r>
      <w:r w:rsidR="00E37138">
        <w:t>жилье</w:t>
      </w:r>
      <w:r w:rsidR="00E37138" w:rsidRPr="000A5569">
        <w:t xml:space="preserve"> </w:t>
      </w:r>
      <w:r w:rsidR="00E37138">
        <w:t>в</w:t>
      </w:r>
      <w:r w:rsidR="00E37138" w:rsidRPr="000A5569">
        <w:t xml:space="preserve"> </w:t>
      </w:r>
      <w:r w:rsidR="00E37138">
        <w:t>качестве</w:t>
      </w:r>
      <w:r w:rsidR="00E37138" w:rsidRPr="000A5569">
        <w:t xml:space="preserve"> </w:t>
      </w:r>
      <w:r w:rsidR="00E37138">
        <w:t>одной</w:t>
      </w:r>
      <w:r w:rsidR="00E37138" w:rsidRPr="000A5569">
        <w:t xml:space="preserve"> </w:t>
      </w:r>
      <w:r w:rsidR="00E37138">
        <w:t>из</w:t>
      </w:r>
      <w:r w:rsidR="00E37138" w:rsidRPr="000A5569">
        <w:t xml:space="preserve"> </w:t>
      </w:r>
      <w:r w:rsidR="00E37138">
        <w:t>приоритетных</w:t>
      </w:r>
      <w:r w:rsidR="00E37138" w:rsidRPr="000A5569">
        <w:t xml:space="preserve"> </w:t>
      </w:r>
      <w:r w:rsidR="00E37138">
        <w:t>областей развития. На</w:t>
      </w:r>
      <w:r w:rsidR="00E37138" w:rsidRPr="000A5569">
        <w:t xml:space="preserve"> </w:t>
      </w:r>
      <w:r w:rsidR="00E37138">
        <w:t>основе</w:t>
      </w:r>
      <w:r w:rsidR="00E37138" w:rsidRPr="000A5569">
        <w:t xml:space="preserve"> </w:t>
      </w:r>
      <w:r w:rsidR="00E37138">
        <w:t>такого</w:t>
      </w:r>
      <w:r w:rsidR="00E37138" w:rsidRPr="000A5569">
        <w:t xml:space="preserve"> </w:t>
      </w:r>
      <w:r w:rsidR="00E37138">
        <w:t>подхода</w:t>
      </w:r>
      <w:r w:rsidR="00E37138" w:rsidRPr="000A5569">
        <w:t xml:space="preserve"> </w:t>
      </w:r>
      <w:r w:rsidR="00E37138">
        <w:t>была</w:t>
      </w:r>
      <w:r w:rsidR="00E37138" w:rsidRPr="000A5569">
        <w:t xml:space="preserve"> </w:t>
      </w:r>
      <w:r w:rsidR="00E37138">
        <w:t>ра</w:t>
      </w:r>
      <w:r w:rsidR="00E37138">
        <w:t>з</w:t>
      </w:r>
      <w:r w:rsidR="00E37138">
        <w:t>работана</w:t>
      </w:r>
      <w:r w:rsidR="00E37138" w:rsidRPr="000A5569">
        <w:t xml:space="preserve"> </w:t>
      </w:r>
      <w:r w:rsidR="00E37138">
        <w:t>Национальная</w:t>
      </w:r>
      <w:r w:rsidR="00E37138" w:rsidRPr="000A5569">
        <w:t xml:space="preserve"> </w:t>
      </w:r>
      <w:r w:rsidR="00E37138">
        <w:t>жилищная</w:t>
      </w:r>
      <w:r w:rsidR="00E37138" w:rsidRPr="000A5569">
        <w:t xml:space="preserve"> </w:t>
      </w:r>
      <w:r w:rsidR="00E37138">
        <w:t>политика</w:t>
      </w:r>
      <w:r w:rsidR="00E37138" w:rsidRPr="000A5569">
        <w:t xml:space="preserve">, </w:t>
      </w:r>
      <w:r>
        <w:t>утвержденная Кабинетом в июле </w:t>
      </w:r>
      <w:r w:rsidR="00E37138">
        <w:t>1991 года.</w:t>
      </w:r>
    </w:p>
    <w:p w:rsidR="00E37138" w:rsidRPr="00276C04" w:rsidRDefault="004B0D55" w:rsidP="004B0D55">
      <w:pPr>
        <w:pStyle w:val="SingleTxtGR"/>
      </w:pPr>
      <w:r>
        <w:t>249.</w:t>
      </w:r>
      <w:r>
        <w:tab/>
      </w:r>
      <w:r w:rsidR="00E37138">
        <w:t>Цели</w:t>
      </w:r>
      <w:r w:rsidR="00E37138" w:rsidRPr="00660465">
        <w:t xml:space="preserve"> </w:t>
      </w:r>
      <w:r w:rsidR="00E37138">
        <w:t>государственной</w:t>
      </w:r>
      <w:r w:rsidR="00E37138" w:rsidRPr="00660465">
        <w:t xml:space="preserve"> </w:t>
      </w:r>
      <w:r w:rsidR="00E37138">
        <w:t>политики</w:t>
      </w:r>
      <w:r w:rsidR="00E37138" w:rsidRPr="00660465">
        <w:t xml:space="preserve"> </w:t>
      </w:r>
      <w:r w:rsidR="00E37138">
        <w:t>состоят</w:t>
      </w:r>
      <w:r w:rsidR="00E37138" w:rsidRPr="00660465">
        <w:t xml:space="preserve"> </w:t>
      </w:r>
      <w:r w:rsidR="00E37138">
        <w:t>в</w:t>
      </w:r>
      <w:r w:rsidR="00E37138" w:rsidRPr="00660465">
        <w:t xml:space="preserve"> </w:t>
      </w:r>
      <w:r w:rsidR="00E37138">
        <w:t>создании</w:t>
      </w:r>
      <w:r w:rsidR="00E37138" w:rsidRPr="00660465">
        <w:t xml:space="preserve"> </w:t>
      </w:r>
      <w:r w:rsidR="00E37138">
        <w:t>необходимых</w:t>
      </w:r>
      <w:r w:rsidR="00E37138" w:rsidRPr="00660465">
        <w:t xml:space="preserve"> </w:t>
      </w:r>
      <w:r w:rsidR="00E37138">
        <w:t>усл</w:t>
      </w:r>
      <w:r w:rsidR="00E37138">
        <w:t>о</w:t>
      </w:r>
      <w:r w:rsidR="00E37138">
        <w:t>вий</w:t>
      </w:r>
      <w:r w:rsidR="00E37138" w:rsidRPr="00660465">
        <w:t xml:space="preserve"> </w:t>
      </w:r>
      <w:r w:rsidR="00E37138">
        <w:t>для</w:t>
      </w:r>
      <w:r w:rsidR="00E37138" w:rsidRPr="00660465">
        <w:t xml:space="preserve"> </w:t>
      </w:r>
      <w:r w:rsidR="00E37138">
        <w:t>того</w:t>
      </w:r>
      <w:r w:rsidR="00E37138" w:rsidRPr="00660465">
        <w:t xml:space="preserve">, </w:t>
      </w:r>
      <w:r w:rsidR="00E37138">
        <w:t>чтобы</w:t>
      </w:r>
      <w:r w:rsidR="00E37138" w:rsidRPr="00660465">
        <w:t xml:space="preserve"> </w:t>
      </w:r>
      <w:r w:rsidR="00E37138">
        <w:t>каждый</w:t>
      </w:r>
      <w:r w:rsidR="00E37138" w:rsidRPr="00660465">
        <w:t xml:space="preserve"> </w:t>
      </w:r>
      <w:proofErr w:type="spellStart"/>
      <w:r w:rsidR="00E37138">
        <w:t>намибиец</w:t>
      </w:r>
      <w:proofErr w:type="spellEnd"/>
      <w:r w:rsidR="00E37138" w:rsidRPr="00660465">
        <w:t xml:space="preserve">, </w:t>
      </w:r>
      <w:r w:rsidR="00E37138">
        <w:t>независимо</w:t>
      </w:r>
      <w:r w:rsidR="00E37138" w:rsidRPr="00660465">
        <w:t xml:space="preserve"> </w:t>
      </w:r>
      <w:r w:rsidR="00E37138">
        <w:t>от</w:t>
      </w:r>
      <w:r w:rsidR="00E37138" w:rsidRPr="00660465">
        <w:t xml:space="preserve"> </w:t>
      </w:r>
      <w:r w:rsidR="00E37138">
        <w:t>расы</w:t>
      </w:r>
      <w:r w:rsidR="00E37138" w:rsidRPr="00660465">
        <w:t xml:space="preserve">, </w:t>
      </w:r>
      <w:r w:rsidR="00E37138">
        <w:t>цвета</w:t>
      </w:r>
      <w:r w:rsidR="00E37138" w:rsidRPr="00660465">
        <w:t xml:space="preserve"> </w:t>
      </w:r>
      <w:r w:rsidR="00E37138">
        <w:t>кожи</w:t>
      </w:r>
      <w:r w:rsidR="00E37138" w:rsidRPr="00660465">
        <w:t xml:space="preserve">, </w:t>
      </w:r>
      <w:r w:rsidR="00E37138">
        <w:t>вер</w:t>
      </w:r>
      <w:r w:rsidR="00E37138">
        <w:t>о</w:t>
      </w:r>
      <w:r w:rsidR="00E37138">
        <w:t>исповедания</w:t>
      </w:r>
      <w:r w:rsidR="00E37138" w:rsidRPr="00660465">
        <w:t xml:space="preserve"> </w:t>
      </w:r>
      <w:r w:rsidR="00E37138">
        <w:t>или</w:t>
      </w:r>
      <w:r w:rsidR="00E37138" w:rsidRPr="00660465">
        <w:t xml:space="preserve"> </w:t>
      </w:r>
      <w:r w:rsidR="00E37138">
        <w:t>социального</w:t>
      </w:r>
      <w:r w:rsidR="00E37138" w:rsidRPr="00660465">
        <w:t xml:space="preserve"> </w:t>
      </w:r>
      <w:r w:rsidR="00E37138">
        <w:t>положения</w:t>
      </w:r>
      <w:r w:rsidR="00E37138" w:rsidRPr="00660465">
        <w:t xml:space="preserve">, </w:t>
      </w:r>
      <w:r w:rsidR="00E37138">
        <w:t>мог</w:t>
      </w:r>
      <w:r w:rsidR="00E37138" w:rsidRPr="00660465">
        <w:t xml:space="preserve"> </w:t>
      </w:r>
      <w:r w:rsidR="00E37138">
        <w:t>располагать</w:t>
      </w:r>
      <w:r w:rsidR="00E37138" w:rsidRPr="00660465">
        <w:t xml:space="preserve"> </w:t>
      </w:r>
      <w:r w:rsidR="00E37138">
        <w:t>жильем</w:t>
      </w:r>
      <w:r w:rsidR="00E37138" w:rsidRPr="00660465">
        <w:t xml:space="preserve"> </w:t>
      </w:r>
      <w:r w:rsidR="00E37138">
        <w:t>в</w:t>
      </w:r>
      <w:r w:rsidR="00E37138" w:rsidRPr="00660465">
        <w:t xml:space="preserve"> </w:t>
      </w:r>
      <w:r w:rsidR="00E37138">
        <w:t>соотве</w:t>
      </w:r>
      <w:r w:rsidR="00E37138">
        <w:t>т</w:t>
      </w:r>
      <w:r w:rsidR="00E37138">
        <w:t>ствии</w:t>
      </w:r>
      <w:r w:rsidR="00E37138" w:rsidRPr="00660465">
        <w:t xml:space="preserve"> </w:t>
      </w:r>
      <w:r w:rsidR="00E37138">
        <w:t>со</w:t>
      </w:r>
      <w:r w:rsidR="00E37138" w:rsidRPr="00660465">
        <w:t xml:space="preserve"> </w:t>
      </w:r>
      <w:r w:rsidR="00E37138">
        <w:t>своими</w:t>
      </w:r>
      <w:r w:rsidR="00E37138" w:rsidRPr="00660465">
        <w:t xml:space="preserve"> </w:t>
      </w:r>
      <w:r w:rsidR="00E37138">
        <w:t>потребностями</w:t>
      </w:r>
      <w:r w:rsidR="00E37138" w:rsidRPr="00660465">
        <w:t xml:space="preserve">, </w:t>
      </w:r>
      <w:r w:rsidR="00E37138">
        <w:t>приоритетами</w:t>
      </w:r>
      <w:r w:rsidR="00E37138" w:rsidRPr="00660465">
        <w:t xml:space="preserve"> </w:t>
      </w:r>
      <w:r w:rsidR="00E37138">
        <w:t>и</w:t>
      </w:r>
      <w:r w:rsidR="00E37138" w:rsidRPr="00660465">
        <w:t xml:space="preserve"> </w:t>
      </w:r>
      <w:r w:rsidR="00E37138">
        <w:t>финансовыми</w:t>
      </w:r>
      <w:r w:rsidR="00E37138" w:rsidRPr="00660465">
        <w:t xml:space="preserve"> </w:t>
      </w:r>
      <w:r w:rsidR="00E37138">
        <w:t>возможност</w:t>
      </w:r>
      <w:r w:rsidR="00E37138">
        <w:t>я</w:t>
      </w:r>
      <w:r w:rsidR="00E37138">
        <w:t>ми</w:t>
      </w:r>
      <w:r w:rsidR="00E37138" w:rsidRPr="00660465">
        <w:t xml:space="preserve">, </w:t>
      </w:r>
      <w:r w:rsidR="00E37138">
        <w:t>а</w:t>
      </w:r>
      <w:r w:rsidR="00E37138" w:rsidRPr="00660465">
        <w:t xml:space="preserve"> </w:t>
      </w:r>
      <w:r w:rsidR="00E37138">
        <w:t>также</w:t>
      </w:r>
      <w:r w:rsidR="00E37138" w:rsidRPr="00660465">
        <w:t xml:space="preserve"> </w:t>
      </w:r>
      <w:r w:rsidR="00E37138">
        <w:t>содействовать</w:t>
      </w:r>
      <w:r w:rsidR="00E37138" w:rsidRPr="00660465">
        <w:t xml:space="preserve"> </w:t>
      </w:r>
      <w:r w:rsidR="00E37138">
        <w:t>налаживанию</w:t>
      </w:r>
      <w:r w:rsidR="00E37138" w:rsidRPr="00660465">
        <w:t xml:space="preserve"> </w:t>
      </w:r>
      <w:r w:rsidR="00E37138">
        <w:t>партнерского</w:t>
      </w:r>
      <w:r w:rsidR="00E37138" w:rsidRPr="00660465">
        <w:t xml:space="preserve"> </w:t>
      </w:r>
      <w:r w:rsidR="00E37138">
        <w:t>взаимодействия</w:t>
      </w:r>
      <w:r w:rsidR="00E37138" w:rsidRPr="00660465">
        <w:t xml:space="preserve"> </w:t>
      </w:r>
      <w:r w:rsidR="00E37138">
        <w:t>между</w:t>
      </w:r>
      <w:r w:rsidR="00E37138" w:rsidRPr="00660465">
        <w:t xml:space="preserve"> </w:t>
      </w:r>
      <w:r w:rsidR="00E37138">
        <w:t>государственным</w:t>
      </w:r>
      <w:r w:rsidR="00E37138" w:rsidRPr="00660465">
        <w:t xml:space="preserve"> </w:t>
      </w:r>
      <w:r w:rsidR="00E37138">
        <w:t>и</w:t>
      </w:r>
      <w:r w:rsidR="00E37138" w:rsidRPr="00660465">
        <w:t xml:space="preserve"> </w:t>
      </w:r>
      <w:r w:rsidR="00E37138">
        <w:t>частным</w:t>
      </w:r>
      <w:r w:rsidR="00E37138" w:rsidRPr="00660465">
        <w:t xml:space="preserve"> </w:t>
      </w:r>
      <w:r w:rsidR="00E37138">
        <w:t>секторами</w:t>
      </w:r>
      <w:r w:rsidR="00E37138" w:rsidRPr="00660465">
        <w:t xml:space="preserve"> </w:t>
      </w:r>
      <w:r w:rsidR="00E37138">
        <w:t>в</w:t>
      </w:r>
      <w:r w:rsidR="00E37138" w:rsidRPr="00660465">
        <w:t xml:space="preserve"> </w:t>
      </w:r>
      <w:r w:rsidR="00E37138">
        <w:t>целях</w:t>
      </w:r>
      <w:r w:rsidR="00E37138" w:rsidRPr="00660465">
        <w:t xml:space="preserve"> </w:t>
      </w:r>
      <w:r w:rsidR="00E37138">
        <w:t>эффективного</w:t>
      </w:r>
      <w:r w:rsidR="00E37138" w:rsidRPr="00660465">
        <w:t xml:space="preserve"> </w:t>
      </w:r>
      <w:r w:rsidR="00E37138">
        <w:t>обеспечения</w:t>
      </w:r>
      <w:r w:rsidR="00E37138" w:rsidRPr="00660465">
        <w:t xml:space="preserve"> </w:t>
      </w:r>
      <w:r w:rsidR="00E37138">
        <w:t>всех</w:t>
      </w:r>
      <w:r w:rsidR="00E37138" w:rsidRPr="00660465">
        <w:t xml:space="preserve"> </w:t>
      </w:r>
      <w:proofErr w:type="spellStart"/>
      <w:r w:rsidR="00E37138">
        <w:t>намибийских</w:t>
      </w:r>
      <w:proofErr w:type="spellEnd"/>
      <w:r w:rsidR="00E37138" w:rsidRPr="00660465">
        <w:t xml:space="preserve"> </w:t>
      </w:r>
      <w:r w:rsidR="00E37138">
        <w:t>граждан</w:t>
      </w:r>
      <w:r w:rsidR="00E37138" w:rsidRPr="00660465">
        <w:t xml:space="preserve"> </w:t>
      </w:r>
      <w:r w:rsidR="00E37138">
        <w:t>приемлемым</w:t>
      </w:r>
      <w:r w:rsidR="00E37138" w:rsidRPr="00660465">
        <w:t xml:space="preserve"> </w:t>
      </w:r>
      <w:r w:rsidR="00E37138">
        <w:t>и</w:t>
      </w:r>
      <w:r w:rsidR="00E37138" w:rsidRPr="00660465">
        <w:t xml:space="preserve"> </w:t>
      </w:r>
      <w:r w:rsidR="00E37138">
        <w:t>доступным по цене</w:t>
      </w:r>
      <w:r w:rsidR="00E37138" w:rsidRPr="00660465">
        <w:t xml:space="preserve"> </w:t>
      </w:r>
      <w:r w:rsidR="00E37138">
        <w:t>жильем</w:t>
      </w:r>
      <w:r w:rsidR="00E37138" w:rsidRPr="00660465">
        <w:t>.</w:t>
      </w:r>
    </w:p>
    <w:p w:rsidR="00E37138" w:rsidRPr="00276C04" w:rsidRDefault="004B0D55" w:rsidP="004B0D55">
      <w:pPr>
        <w:pStyle w:val="SingleTxtGR"/>
      </w:pPr>
      <w:r>
        <w:t>250.</w:t>
      </w:r>
      <w:r>
        <w:tab/>
      </w:r>
      <w:r w:rsidR="00E37138">
        <w:t>Это право вытекает из права на достаточный жизненный уровень, пред</w:t>
      </w:r>
      <w:r w:rsidR="00E37138">
        <w:t>у</w:t>
      </w:r>
      <w:r w:rsidR="00E37138">
        <w:t>смотренное в Международном пакте об экономических, социальных и культу</w:t>
      </w:r>
      <w:r w:rsidR="00E37138">
        <w:t>р</w:t>
      </w:r>
      <w:r w:rsidR="00E37138">
        <w:t>ных правах. В июле 1991 года правительство приняло Национальную жили</w:t>
      </w:r>
      <w:r w:rsidR="00E37138">
        <w:t>щ</w:t>
      </w:r>
      <w:r w:rsidR="00E37138">
        <w:t>ную политику, в которой оно признало право на место обитания и жительства в качестве одного из основополагающих прав. Именно эта политика была взята за основу при разработке Национальной стратегии по обеспечению местом обит</w:t>
      </w:r>
      <w:r w:rsidR="00E37138">
        <w:t>а</w:t>
      </w:r>
      <w:r w:rsidR="00E37138">
        <w:t>ния и осуществлении Национальной жилищной программы.</w:t>
      </w:r>
    </w:p>
    <w:p w:rsidR="00E37138" w:rsidRPr="000D3DD9" w:rsidRDefault="004B0D55" w:rsidP="004B0D55">
      <w:pPr>
        <w:pStyle w:val="SingleTxtGR"/>
      </w:pPr>
      <w:r>
        <w:t>251.</w:t>
      </w:r>
      <w:r>
        <w:tab/>
      </w:r>
      <w:r w:rsidR="00E37138">
        <w:t>Правительство признает право на место обитания в качестве одного из основополагающих прав. Поэтому</w:t>
      </w:r>
      <w:r w:rsidR="00E37138" w:rsidRPr="000A5569">
        <w:t xml:space="preserve"> </w:t>
      </w:r>
      <w:r w:rsidR="00E37138">
        <w:t>в</w:t>
      </w:r>
      <w:r w:rsidR="00E37138" w:rsidRPr="000A5569">
        <w:t xml:space="preserve"> </w:t>
      </w:r>
      <w:r w:rsidR="00E37138">
        <w:t>рамках</w:t>
      </w:r>
      <w:r w:rsidR="00E37138" w:rsidRPr="000A5569">
        <w:t xml:space="preserve"> </w:t>
      </w:r>
      <w:r w:rsidR="00E37138">
        <w:t>Национальной</w:t>
      </w:r>
      <w:r w:rsidR="00E37138" w:rsidRPr="000A5569">
        <w:t xml:space="preserve"> </w:t>
      </w:r>
      <w:r w:rsidR="00E37138">
        <w:t>жилищной политики оно разработало Национальную стратегию по содействию предоставлению ж</w:t>
      </w:r>
      <w:r w:rsidR="00E37138">
        <w:t>и</w:t>
      </w:r>
      <w:r w:rsidR="00E37138">
        <w:t>лья населению за счет предоставления доступа к финансированию для групп населения с низким уровнем дохода в целях приобретения жилья. Эта Наци</w:t>
      </w:r>
      <w:r w:rsidR="00E37138">
        <w:t>о</w:t>
      </w:r>
      <w:r w:rsidR="00E37138">
        <w:t>нальная стратегия осуществляется совместными усилиями Министерства рег</w:t>
      </w:r>
      <w:r w:rsidR="00E37138">
        <w:t>и</w:t>
      </w:r>
      <w:r w:rsidR="00E37138">
        <w:t>онального и местного самоуправления, Министерства жилищного хозяйства и городского развития, местных органов власти, Национальной компании ж</w:t>
      </w:r>
      <w:r w:rsidR="00E37138">
        <w:t>и</w:t>
      </w:r>
      <w:r w:rsidR="00E37138">
        <w:t>лищного строительства (НКЖС) и частного сектора.</w:t>
      </w:r>
    </w:p>
    <w:p w:rsidR="00E37138" w:rsidRPr="00660465" w:rsidRDefault="004B0D55" w:rsidP="004B0D55">
      <w:pPr>
        <w:pStyle w:val="SingleTxtGR"/>
      </w:pPr>
      <w:r>
        <w:t>252.</w:t>
      </w:r>
      <w:r>
        <w:tab/>
      </w:r>
      <w:r w:rsidR="00E37138">
        <w:t xml:space="preserve">Правительство создало Центр </w:t>
      </w:r>
      <w:proofErr w:type="spellStart"/>
      <w:r w:rsidR="00E37138">
        <w:t>Хабитат</w:t>
      </w:r>
      <w:proofErr w:type="spellEnd"/>
      <w:r w:rsidR="00E37138">
        <w:t xml:space="preserve"> по исследованию и развитию в ц</w:t>
      </w:r>
      <w:r w:rsidR="00E37138">
        <w:t>е</w:t>
      </w:r>
      <w:r w:rsidR="00E37138">
        <w:t>лях изучения и содействия использованию местных строительных материалов. Правительство</w:t>
      </w:r>
      <w:r w:rsidR="00E37138" w:rsidRPr="000A5569">
        <w:t xml:space="preserve"> </w:t>
      </w:r>
      <w:r w:rsidR="00E37138">
        <w:t>также</w:t>
      </w:r>
      <w:r w:rsidR="00E37138" w:rsidRPr="000A5569">
        <w:t xml:space="preserve"> </w:t>
      </w:r>
      <w:r w:rsidR="00E37138">
        <w:t>приобрело</w:t>
      </w:r>
      <w:r w:rsidR="00E37138" w:rsidRPr="000A5569">
        <w:t xml:space="preserve"> </w:t>
      </w:r>
      <w:r w:rsidR="00E37138">
        <w:t>патент</w:t>
      </w:r>
      <w:r w:rsidR="00E37138" w:rsidRPr="000A5569">
        <w:t xml:space="preserve"> </w:t>
      </w:r>
      <w:r w:rsidR="00E37138">
        <w:t>на</w:t>
      </w:r>
      <w:r w:rsidR="00E37138" w:rsidRPr="000A5569">
        <w:t xml:space="preserve"> </w:t>
      </w:r>
      <w:r w:rsidR="00E37138">
        <w:t>метод</w:t>
      </w:r>
      <w:r w:rsidR="00E37138" w:rsidRPr="000A5569">
        <w:t xml:space="preserve"> </w:t>
      </w:r>
      <w:r w:rsidR="00E37138">
        <w:t>изготовления</w:t>
      </w:r>
      <w:r w:rsidR="00E37138" w:rsidRPr="000A5569">
        <w:t xml:space="preserve"> </w:t>
      </w:r>
      <w:r w:rsidR="00E37138">
        <w:t>строительных</w:t>
      </w:r>
      <w:r w:rsidR="00E37138" w:rsidRPr="000A5569">
        <w:t xml:space="preserve"> </w:t>
      </w:r>
      <w:r w:rsidR="00E37138">
        <w:t>материалов</w:t>
      </w:r>
      <w:r w:rsidR="00E37138" w:rsidRPr="000A5569">
        <w:t xml:space="preserve"> </w:t>
      </w:r>
      <w:r w:rsidR="00E37138">
        <w:t>из</w:t>
      </w:r>
      <w:r w:rsidR="00E37138" w:rsidRPr="000A5569">
        <w:t xml:space="preserve"> </w:t>
      </w:r>
      <w:r w:rsidR="00E37138">
        <w:t>формованных</w:t>
      </w:r>
      <w:r w:rsidR="00E37138" w:rsidRPr="000A5569">
        <w:t xml:space="preserve"> </w:t>
      </w:r>
      <w:r w:rsidR="00E37138">
        <w:t>изделий</w:t>
      </w:r>
      <w:r w:rsidR="00E37138" w:rsidRPr="000A5569">
        <w:t xml:space="preserve"> "</w:t>
      </w:r>
      <w:r w:rsidR="00E37138">
        <w:t xml:space="preserve">Изи </w:t>
      </w:r>
      <w:proofErr w:type="spellStart"/>
      <w:r w:rsidR="00E37138">
        <w:t>билд</w:t>
      </w:r>
      <w:proofErr w:type="spellEnd"/>
      <w:r w:rsidR="00E37138">
        <w:t>". Этот метод построен на и</w:t>
      </w:r>
      <w:r w:rsidR="00E37138">
        <w:t>с</w:t>
      </w:r>
      <w:r w:rsidR="00E37138">
        <w:t>пользовании простой технологии, которую может применить любой человек, обладающий небольшим опытом, под руководством профессиональных стро</w:t>
      </w:r>
      <w:r w:rsidR="00E37138">
        <w:t>и</w:t>
      </w:r>
      <w:r w:rsidR="00E37138">
        <w:t>телей. Структура формируется из готовых форм и сразу же закрепляется ги</w:t>
      </w:r>
      <w:r w:rsidR="00E37138">
        <w:t>п</w:t>
      </w:r>
      <w:r w:rsidR="00E37138">
        <w:t>сом. Это позволяет избежать издержек, связанных с использованием квалиф</w:t>
      </w:r>
      <w:r w:rsidR="00E37138">
        <w:t>и</w:t>
      </w:r>
      <w:r w:rsidR="00E37138">
        <w:t>цированных кладчиков кирпича, и других сопутствующих расходов. Строител</w:t>
      </w:r>
      <w:r w:rsidR="00E37138">
        <w:t>ь</w:t>
      </w:r>
      <w:r w:rsidR="00E37138">
        <w:t xml:space="preserve">ство домов из глины осуществляется под руководством частных консультантов и при поддержке правительства. </w:t>
      </w:r>
    </w:p>
    <w:p w:rsidR="00E37138" w:rsidRPr="00FB346F" w:rsidRDefault="004B0D55" w:rsidP="004B0D55">
      <w:pPr>
        <w:pStyle w:val="SingleTxtGR"/>
      </w:pPr>
      <w:r>
        <w:t>253.</w:t>
      </w:r>
      <w:r>
        <w:tab/>
      </w:r>
      <w:r w:rsidR="00E37138">
        <w:t xml:space="preserve">В стране создан Национальный комитет </w:t>
      </w:r>
      <w:proofErr w:type="spellStart"/>
      <w:r w:rsidR="00E37138">
        <w:t>Хабитат</w:t>
      </w:r>
      <w:proofErr w:type="spellEnd"/>
      <w:r w:rsidR="00E37138">
        <w:t>, который в своей де</w:t>
      </w:r>
      <w:r w:rsidR="00E37138">
        <w:t>я</w:t>
      </w:r>
      <w:r w:rsidR="00E37138">
        <w:t>тельности во всех 13 районах</w:t>
      </w:r>
      <w:r w:rsidR="00E37138" w:rsidRPr="000C2001">
        <w:t xml:space="preserve"> </w:t>
      </w:r>
      <w:r w:rsidR="00E37138">
        <w:t>опирается на соответствующие региональные к</w:t>
      </w:r>
      <w:r w:rsidR="00E37138">
        <w:t>о</w:t>
      </w:r>
      <w:r w:rsidR="00E37138">
        <w:t>митеты, занимающиеся вопросами развития населенных пунктов и консульт</w:t>
      </w:r>
      <w:r w:rsidR="00E37138">
        <w:t>и</w:t>
      </w:r>
      <w:r w:rsidR="00E37138">
        <w:t xml:space="preserve">рующие процесс осуществления Децентрализованной программы совместного строительства (ДПСС). </w:t>
      </w:r>
    </w:p>
    <w:p w:rsidR="00E37138" w:rsidRPr="00FB346F" w:rsidRDefault="004B0D55" w:rsidP="004B0D55">
      <w:pPr>
        <w:pStyle w:val="SingleTxtGR"/>
      </w:pPr>
      <w:r>
        <w:t>254.</w:t>
      </w:r>
      <w:r>
        <w:tab/>
      </w:r>
      <w:r w:rsidR="00E37138">
        <w:t>В</w:t>
      </w:r>
      <w:r w:rsidR="00E37138" w:rsidRPr="00FB346F">
        <w:t xml:space="preserve"> </w:t>
      </w:r>
      <w:r w:rsidR="00E37138">
        <w:t>рамках</w:t>
      </w:r>
      <w:r w:rsidR="00E37138" w:rsidRPr="00FB346F">
        <w:t xml:space="preserve"> </w:t>
      </w:r>
      <w:r w:rsidR="00E37138">
        <w:t>ДПСС</w:t>
      </w:r>
      <w:r w:rsidR="00E37138" w:rsidRPr="00FB346F">
        <w:t xml:space="preserve"> </w:t>
      </w:r>
      <w:r w:rsidR="00E37138">
        <w:t>контролируется осуществление следующих четырех пр</w:t>
      </w:r>
      <w:r w:rsidR="00E37138">
        <w:t>о</w:t>
      </w:r>
      <w:r w:rsidR="00E37138">
        <w:t>грамм:</w:t>
      </w:r>
    </w:p>
    <w:p w:rsidR="00E37138" w:rsidRPr="00FB346F" w:rsidRDefault="00BB765E" w:rsidP="004B0D55">
      <w:pPr>
        <w:pStyle w:val="SingleTxtGR"/>
        <w:ind w:firstLine="567"/>
      </w:pPr>
      <w:r>
        <w:rPr>
          <w:lang w:val="en-US"/>
        </w:rPr>
        <w:lastRenderedPageBreak/>
        <w:t>a</w:t>
      </w:r>
      <w:r w:rsidRPr="00BB765E">
        <w:t>)</w:t>
      </w:r>
      <w:r w:rsidRPr="00BB765E">
        <w:tab/>
      </w:r>
      <w:r w:rsidR="00E37138">
        <w:t>подпрограмма сельского и городского строительства</w:t>
      </w:r>
      <w:r w:rsidR="00E37138" w:rsidRPr="00FB346F">
        <w:t>;</w:t>
      </w:r>
    </w:p>
    <w:p w:rsidR="00E37138" w:rsidRPr="00BB765E" w:rsidRDefault="00BB765E" w:rsidP="004B0D55">
      <w:pPr>
        <w:pStyle w:val="SingleTxtGR"/>
        <w:ind w:firstLine="567"/>
      </w:pPr>
      <w:r>
        <w:rPr>
          <w:lang w:val="en-US"/>
        </w:rPr>
        <w:t>b</w:t>
      </w:r>
      <w:r w:rsidRPr="00BB765E">
        <w:t>)</w:t>
      </w:r>
      <w:r w:rsidRPr="00BB765E">
        <w:tab/>
      </w:r>
      <w:r w:rsidR="00E37138">
        <w:t>программа строительства социального жилья</w:t>
      </w:r>
      <w:r w:rsidR="00E37138" w:rsidRPr="00BB765E">
        <w:t>;</w:t>
      </w:r>
    </w:p>
    <w:p w:rsidR="00E37138" w:rsidRPr="00FB6A4A" w:rsidRDefault="004B0D55" w:rsidP="004B0D55">
      <w:pPr>
        <w:pStyle w:val="SingleTxtGR"/>
        <w:ind w:firstLine="567"/>
      </w:pPr>
      <w:r>
        <w:t>с)</w:t>
      </w:r>
      <w:r>
        <w:tab/>
      </w:r>
      <w:r w:rsidR="00E37138">
        <w:t>перестройка отдельных кварталов</w:t>
      </w:r>
      <w:r w:rsidR="00E37138" w:rsidRPr="00FB6A4A">
        <w:t>;</w:t>
      </w:r>
    </w:p>
    <w:p w:rsidR="00E37138" w:rsidRPr="00FB346F" w:rsidRDefault="00BB765E" w:rsidP="004B0D55">
      <w:pPr>
        <w:pStyle w:val="SingleTxtGR"/>
        <w:ind w:firstLine="567"/>
      </w:pPr>
      <w:r>
        <w:rPr>
          <w:lang w:val="en-US"/>
        </w:rPr>
        <w:t>d</w:t>
      </w:r>
      <w:r w:rsidRPr="004B0D55">
        <w:t>)</w:t>
      </w:r>
      <w:r w:rsidRPr="004B0D55">
        <w:tab/>
      </w:r>
      <w:r w:rsidR="00E37138">
        <w:t>модернизация неформальных поселений</w:t>
      </w:r>
      <w:r w:rsidR="00E37138" w:rsidRPr="00FB346F">
        <w:t>.</w:t>
      </w:r>
    </w:p>
    <w:p w:rsidR="00E37138" w:rsidRPr="00FB346F" w:rsidRDefault="004B0D55" w:rsidP="004B0D55">
      <w:pPr>
        <w:pStyle w:val="SingleTxtGR"/>
      </w:pPr>
      <w:r>
        <w:t>255.</w:t>
      </w:r>
      <w:r>
        <w:tab/>
      </w:r>
      <w:r w:rsidR="00E37138">
        <w:t>Правительство также осуществляет подпрограммы в области жилья, цели которых заключаются в следующем:</w:t>
      </w:r>
    </w:p>
    <w:p w:rsidR="00E37138" w:rsidRPr="00FB346F" w:rsidRDefault="00BB765E" w:rsidP="004B0D55">
      <w:pPr>
        <w:pStyle w:val="SingleTxtGR"/>
        <w:ind w:firstLine="567"/>
      </w:pPr>
      <w:r>
        <w:rPr>
          <w:lang w:val="en-US"/>
        </w:rPr>
        <w:t>a</w:t>
      </w:r>
      <w:r w:rsidRPr="00BB765E">
        <w:t>)</w:t>
      </w:r>
      <w:r w:rsidRPr="00BB765E">
        <w:tab/>
      </w:r>
      <w:r w:rsidR="00E37138">
        <w:t>содействие предоставлению займов семьям с низким уровнем д</w:t>
      </w:r>
      <w:r w:rsidR="00E37138">
        <w:t>о</w:t>
      </w:r>
      <w:r w:rsidR="00E37138">
        <w:t>ходов для приобретения жилья</w:t>
      </w:r>
      <w:r w:rsidR="00E37138" w:rsidRPr="00FB346F">
        <w:t>;</w:t>
      </w:r>
    </w:p>
    <w:p w:rsidR="00E37138" w:rsidRPr="00FB346F" w:rsidRDefault="00BB765E" w:rsidP="004B0D55">
      <w:pPr>
        <w:pStyle w:val="SingleTxtGR"/>
        <w:ind w:firstLine="567"/>
      </w:pPr>
      <w:r>
        <w:rPr>
          <w:lang w:val="en-US"/>
        </w:rPr>
        <w:t>b</w:t>
      </w:r>
      <w:r w:rsidRPr="00BB765E">
        <w:t>)</w:t>
      </w:r>
      <w:r w:rsidRPr="00BB765E">
        <w:tab/>
      </w:r>
      <w:r w:rsidR="00E37138">
        <w:t>оказание</w:t>
      </w:r>
      <w:r w:rsidR="00E37138" w:rsidRPr="00FB346F">
        <w:t xml:space="preserve"> </w:t>
      </w:r>
      <w:r w:rsidR="00E37138">
        <w:t>помощи</w:t>
      </w:r>
      <w:r w:rsidR="00E37138" w:rsidRPr="00FB346F">
        <w:t xml:space="preserve"> </w:t>
      </w:r>
      <w:r w:rsidR="00E37138">
        <w:t>семьям</w:t>
      </w:r>
      <w:r w:rsidR="00E37138" w:rsidRPr="00FB346F">
        <w:t xml:space="preserve"> </w:t>
      </w:r>
      <w:r w:rsidR="00E37138">
        <w:t>с</w:t>
      </w:r>
      <w:r w:rsidR="00E37138" w:rsidRPr="00FB346F">
        <w:t xml:space="preserve"> </w:t>
      </w:r>
      <w:r w:rsidR="00E37138">
        <w:t>низким</w:t>
      </w:r>
      <w:r w:rsidR="00E37138" w:rsidRPr="00FB346F">
        <w:t xml:space="preserve"> </w:t>
      </w:r>
      <w:r w:rsidR="00E37138">
        <w:t>уровнем</w:t>
      </w:r>
      <w:r w:rsidR="00E37138" w:rsidRPr="00FB346F">
        <w:t xml:space="preserve"> </w:t>
      </w:r>
      <w:r w:rsidR="00E37138">
        <w:t>доходов</w:t>
      </w:r>
      <w:r w:rsidR="00E37138" w:rsidRPr="00FB346F">
        <w:t xml:space="preserve">, </w:t>
      </w:r>
      <w:r w:rsidR="00E37138">
        <w:t>которые</w:t>
      </w:r>
      <w:r w:rsidR="00E37138" w:rsidRPr="00FB346F">
        <w:t xml:space="preserve"> </w:t>
      </w:r>
      <w:r w:rsidR="00E37138">
        <w:t>пр</w:t>
      </w:r>
      <w:r w:rsidR="00E37138">
        <w:t>о</w:t>
      </w:r>
      <w:r w:rsidR="00E37138">
        <w:t>живают</w:t>
      </w:r>
      <w:r w:rsidR="00E37138" w:rsidRPr="00FB346F">
        <w:t xml:space="preserve"> </w:t>
      </w:r>
      <w:r w:rsidR="00E37138">
        <w:t>в</w:t>
      </w:r>
      <w:r w:rsidR="00E37138" w:rsidRPr="00FB346F">
        <w:t xml:space="preserve"> </w:t>
      </w:r>
      <w:r w:rsidR="00E37138">
        <w:t>незарегистрированных</w:t>
      </w:r>
      <w:r w:rsidR="00E37138" w:rsidRPr="00FB346F">
        <w:t xml:space="preserve"> </w:t>
      </w:r>
      <w:r w:rsidR="00E37138">
        <w:t>районах</w:t>
      </w:r>
      <w:r w:rsidR="00E37138" w:rsidRPr="00FB346F">
        <w:t xml:space="preserve"> </w:t>
      </w:r>
      <w:r w:rsidR="00E37138">
        <w:t>и</w:t>
      </w:r>
      <w:r w:rsidR="00E37138" w:rsidRPr="00FB346F">
        <w:t xml:space="preserve"> </w:t>
      </w:r>
      <w:r w:rsidR="00E37138">
        <w:t>не</w:t>
      </w:r>
      <w:r w:rsidR="00E37138" w:rsidRPr="00FB346F">
        <w:t xml:space="preserve"> </w:t>
      </w:r>
      <w:r w:rsidR="00E37138">
        <w:t>имеют</w:t>
      </w:r>
      <w:r w:rsidR="00E37138" w:rsidRPr="00FB346F">
        <w:t xml:space="preserve"> </w:t>
      </w:r>
      <w:r w:rsidR="00E37138">
        <w:t>доступа</w:t>
      </w:r>
      <w:r w:rsidR="00E37138" w:rsidRPr="00FB346F">
        <w:t xml:space="preserve"> </w:t>
      </w:r>
      <w:r w:rsidR="00E37138">
        <w:t>к</w:t>
      </w:r>
      <w:r w:rsidR="00E37138" w:rsidRPr="00FB346F">
        <w:t xml:space="preserve"> </w:t>
      </w:r>
      <w:r w:rsidR="00E37138">
        <w:t>кредитам</w:t>
      </w:r>
      <w:r w:rsidR="00E37138" w:rsidRPr="00FB346F">
        <w:t xml:space="preserve"> </w:t>
      </w:r>
      <w:r w:rsidR="00E37138">
        <w:t>ба</w:t>
      </w:r>
      <w:r w:rsidR="00E37138">
        <w:t>н</w:t>
      </w:r>
      <w:r w:rsidR="00E37138">
        <w:t>ков</w:t>
      </w:r>
      <w:r w:rsidR="00E37138" w:rsidRPr="00FB346F">
        <w:t xml:space="preserve"> </w:t>
      </w:r>
      <w:r w:rsidR="00E37138">
        <w:t>и</w:t>
      </w:r>
      <w:r w:rsidR="00E37138" w:rsidRPr="00FB346F">
        <w:t xml:space="preserve"> </w:t>
      </w:r>
      <w:r w:rsidR="00E37138">
        <w:t>строительных</w:t>
      </w:r>
      <w:r w:rsidR="00E37138" w:rsidRPr="00FB346F">
        <w:t xml:space="preserve"> </w:t>
      </w:r>
      <w:r w:rsidR="00E37138">
        <w:t>компаний</w:t>
      </w:r>
      <w:r w:rsidR="00E37138" w:rsidRPr="00FB346F">
        <w:t xml:space="preserve">, </w:t>
      </w:r>
      <w:r w:rsidR="00E37138">
        <w:t>а</w:t>
      </w:r>
      <w:r w:rsidR="00E37138" w:rsidRPr="00FB346F">
        <w:t xml:space="preserve"> </w:t>
      </w:r>
      <w:r w:rsidR="00E37138">
        <w:t>также</w:t>
      </w:r>
      <w:r w:rsidR="00E37138" w:rsidRPr="00FB346F">
        <w:t xml:space="preserve"> </w:t>
      </w:r>
      <w:r w:rsidR="00E37138">
        <w:t>к</w:t>
      </w:r>
      <w:r w:rsidR="00E37138" w:rsidRPr="00FB346F">
        <w:t xml:space="preserve"> </w:t>
      </w:r>
      <w:r w:rsidR="00E37138">
        <w:t>жилью</w:t>
      </w:r>
      <w:r w:rsidR="00E37138" w:rsidRPr="00FB346F">
        <w:t xml:space="preserve">, </w:t>
      </w:r>
      <w:r w:rsidR="00E37138">
        <w:t>которое строится Национал</w:t>
      </w:r>
      <w:r w:rsidR="00E37138">
        <w:t>ь</w:t>
      </w:r>
      <w:r w:rsidR="00E37138">
        <w:t>ной компанией жилищного строительства (НКЖС); и</w:t>
      </w:r>
      <w:r w:rsidR="00E37138" w:rsidRPr="00FB346F">
        <w:t xml:space="preserve"> </w:t>
      </w:r>
    </w:p>
    <w:p w:rsidR="00E37138" w:rsidRPr="00FB346F" w:rsidRDefault="004B0D55" w:rsidP="004B0D55">
      <w:pPr>
        <w:pStyle w:val="SingleTxtGR"/>
        <w:ind w:firstLine="567"/>
      </w:pPr>
      <w:r>
        <w:t>с)</w:t>
      </w:r>
      <w:r>
        <w:tab/>
      </w:r>
      <w:r w:rsidR="00E37138">
        <w:t>содействие кредитованию жилья для семейных групп с низким уровнем дохода, проживающих в неблагополучных условиях.</w:t>
      </w:r>
    </w:p>
    <w:p w:rsidR="00E37138" w:rsidRPr="00FB346F" w:rsidRDefault="00E37138" w:rsidP="00BB765E">
      <w:pPr>
        <w:pStyle w:val="H23GR"/>
      </w:pPr>
      <w:r w:rsidRPr="00FB346F">
        <w:tab/>
        <w:t>32.</w:t>
      </w:r>
      <w:r w:rsidRPr="00FB346F">
        <w:tab/>
      </w:r>
      <w:r>
        <w:t>Право на здравоохранение, социальное обеспечение и социальное обслуживание</w:t>
      </w:r>
    </w:p>
    <w:p w:rsidR="00E37138" w:rsidRPr="00660465" w:rsidRDefault="004B0D55" w:rsidP="004B0D55">
      <w:pPr>
        <w:pStyle w:val="SingleTxtGR"/>
      </w:pPr>
      <w:r>
        <w:t>256.</w:t>
      </w:r>
      <w:r>
        <w:tab/>
      </w:r>
      <w:r w:rsidR="00E37138">
        <w:t>Медицинские услуги в Намибии обеспечиваются Министерством здрав</w:t>
      </w:r>
      <w:r w:rsidR="00E37138">
        <w:t>о</w:t>
      </w:r>
      <w:r w:rsidR="00E37138">
        <w:t>охранения и социального обслуживания. После получения независимости стр</w:t>
      </w:r>
      <w:r w:rsidR="00E37138">
        <w:t>а</w:t>
      </w:r>
      <w:r w:rsidR="00E37138">
        <w:t>на унаследовала раздробленную систему здравоохранения, которая функцион</w:t>
      </w:r>
      <w:r w:rsidR="00E37138">
        <w:t>и</w:t>
      </w:r>
      <w:r w:rsidR="00E37138">
        <w:t>ровала на основе принципа расовой сегрегации и характеризовалась конце</w:t>
      </w:r>
      <w:r w:rsidR="00E37138">
        <w:t>н</w:t>
      </w:r>
      <w:r w:rsidR="00E37138">
        <w:t>трацией инфраструктуры и услуг в горо</w:t>
      </w:r>
      <w:r w:rsidR="0070050D">
        <w:t>дских районах. Парламент принял</w:t>
      </w:r>
      <w:r w:rsidR="0070050D">
        <w:br/>
      </w:r>
      <w:r w:rsidR="00E37138">
        <w:t>Закон о больницах и медицинских учреждениях № 36 от 1994 года в целях св</w:t>
      </w:r>
      <w:r w:rsidR="00E37138">
        <w:t>е</w:t>
      </w:r>
      <w:r w:rsidR="00E37138">
        <w:t>дения воедино законов, касающихся государственных и частных лечебно-медицинских учреждений, которые согласно широкому определению включают в себя клиники, аптеки и лаборатории. Министерство здравоохранения и соц</w:t>
      </w:r>
      <w:r w:rsidR="00E37138">
        <w:t>и</w:t>
      </w:r>
      <w:r w:rsidR="00E37138">
        <w:t>альных служб получает относительно высокую долю средств из национального бюджета со времени обретения страной независимости. Финансовые ресурсы, выделяемые Министерству, способствовали проведению ряда реформ в секторе здравоохранения в целях расширения доступности лечебных учреждений в сельских районах, прежде всего в области первичного медико-санитарного о</w:t>
      </w:r>
      <w:r w:rsidR="00E37138">
        <w:t>б</w:t>
      </w:r>
      <w:r w:rsidR="00E37138">
        <w:t xml:space="preserve">служивания, и значительному расширению сферы охвата различных услуг, а также общему повышению уровня медицинского обслуживания в стране. </w:t>
      </w:r>
    </w:p>
    <w:p w:rsidR="00E37138" w:rsidRPr="00F74B6A" w:rsidRDefault="004B0D55" w:rsidP="004B0D55">
      <w:pPr>
        <w:pStyle w:val="SingleTxtGR"/>
      </w:pPr>
      <w:r>
        <w:t>257.</w:t>
      </w:r>
      <w:r>
        <w:tab/>
      </w:r>
      <w:r w:rsidR="00E37138">
        <w:t>Правительство Намибии осуществляет Национальную политику в обл</w:t>
      </w:r>
      <w:r w:rsidR="00E37138">
        <w:t>а</w:t>
      </w:r>
      <w:r w:rsidR="00E37138">
        <w:t>сти здравоохранения. В рамках этой политики Намибия следует предложенному Всемирной организацией здравоохранения подходу к первичному медико-санитарному обслуживанию. Система, которую страна унаследовала после п</w:t>
      </w:r>
      <w:r w:rsidR="00E37138">
        <w:t>о</w:t>
      </w:r>
      <w:r w:rsidR="00E37138">
        <w:t>лучения независимости, была перестроена, и была укреплена сеть врачебных участков. Со времени обретения страной независимости во всех ее врачебных участках осуществляется Комплексная программа первичного медико-санитарного обслуживания.</w:t>
      </w:r>
      <w:r w:rsidR="00E37138" w:rsidRPr="00F74B6A">
        <w:t xml:space="preserve"> </w:t>
      </w:r>
    </w:p>
    <w:p w:rsidR="00E37138" w:rsidRPr="00660465" w:rsidRDefault="004B0D55" w:rsidP="004B0D55">
      <w:pPr>
        <w:pStyle w:val="SingleTxtGR"/>
      </w:pPr>
      <w:r>
        <w:t>258.</w:t>
      </w:r>
      <w:r>
        <w:tab/>
      </w:r>
      <w:r w:rsidR="00E37138">
        <w:t>Главная задача правительства в области обеспечения медицинского о</w:t>
      </w:r>
      <w:r w:rsidR="00E37138">
        <w:t>б</w:t>
      </w:r>
      <w:r w:rsidR="00E37138">
        <w:t>служивания состоит в улучшении состояния здоровья населения за счет оказ</w:t>
      </w:r>
      <w:r w:rsidR="00E37138">
        <w:t>а</w:t>
      </w:r>
      <w:r w:rsidR="00E37138">
        <w:t xml:space="preserve">ния соответствующих профилактических, лечебных и реабилитационных услуг всем </w:t>
      </w:r>
      <w:proofErr w:type="spellStart"/>
      <w:r w:rsidR="00E37138">
        <w:t>намибийцам</w:t>
      </w:r>
      <w:proofErr w:type="spellEnd"/>
      <w:r w:rsidR="00E37138">
        <w:t xml:space="preserve">. </w:t>
      </w:r>
    </w:p>
    <w:p w:rsidR="00E37138" w:rsidRPr="00660465" w:rsidRDefault="004B0D55" w:rsidP="004B0D55">
      <w:pPr>
        <w:pStyle w:val="SingleTxtGR"/>
      </w:pPr>
      <w:r>
        <w:t>259.</w:t>
      </w:r>
      <w:r>
        <w:tab/>
      </w:r>
      <w:r w:rsidR="00E37138">
        <w:t>Практически во всех крупных городах страны имеются государственные больницы. В небольших городах, поселках и сельских поселениях функцион</w:t>
      </w:r>
      <w:r w:rsidR="00E37138">
        <w:t>и</w:t>
      </w:r>
      <w:r w:rsidR="00E37138">
        <w:t>руют хорошо оборудованные и укомплектованные врачами клиники и лечебно-</w:t>
      </w:r>
      <w:r w:rsidR="00E37138">
        <w:lastRenderedPageBreak/>
        <w:t>профилактические учреждения, которые входят в систему Министерства здр</w:t>
      </w:r>
      <w:r w:rsidR="00E37138">
        <w:t>а</w:t>
      </w:r>
      <w:r w:rsidR="00E37138">
        <w:t>воохранения и социального обслуживания. В столице страны городе Виндхук имеется три частных больницы; еще шесть частных больниц расположены в т</w:t>
      </w:r>
      <w:r w:rsidR="00E37138">
        <w:t>а</w:t>
      </w:r>
      <w:r w:rsidR="00E37138">
        <w:t xml:space="preserve">ких крупных городах, как </w:t>
      </w:r>
      <w:proofErr w:type="spellStart"/>
      <w:r w:rsidR="00E37138">
        <w:t>Очиваронго</w:t>
      </w:r>
      <w:proofErr w:type="spellEnd"/>
      <w:r w:rsidR="00E37138">
        <w:t xml:space="preserve">, </w:t>
      </w:r>
      <w:proofErr w:type="spellStart"/>
      <w:r w:rsidR="00E37138">
        <w:t>Тсумеб</w:t>
      </w:r>
      <w:proofErr w:type="spellEnd"/>
      <w:r w:rsidR="00E37138">
        <w:t xml:space="preserve">, </w:t>
      </w:r>
      <w:proofErr w:type="spellStart"/>
      <w:r w:rsidR="00E37138">
        <w:t>Уолфиш</w:t>
      </w:r>
      <w:proofErr w:type="spellEnd"/>
      <w:r w:rsidR="00E37138">
        <w:t xml:space="preserve">-Бей, </w:t>
      </w:r>
      <w:proofErr w:type="spellStart"/>
      <w:r w:rsidR="00E37138">
        <w:t>Свакопмунд</w:t>
      </w:r>
      <w:proofErr w:type="spellEnd"/>
      <w:r w:rsidR="00E37138">
        <w:t xml:space="preserve"> и </w:t>
      </w:r>
      <w:proofErr w:type="spellStart"/>
      <w:r w:rsidR="00E37138">
        <w:t>Онтведива</w:t>
      </w:r>
      <w:proofErr w:type="spellEnd"/>
      <w:r w:rsidR="00E37138">
        <w:t>.</w:t>
      </w:r>
    </w:p>
    <w:p w:rsidR="00E37138" w:rsidRPr="00660465" w:rsidRDefault="004B0D55" w:rsidP="004B0D55">
      <w:pPr>
        <w:pStyle w:val="SingleTxtGR"/>
      </w:pPr>
      <w:r>
        <w:t>260.</w:t>
      </w:r>
      <w:r>
        <w:tab/>
      </w:r>
      <w:r w:rsidR="00E37138">
        <w:t>Предоставлением</w:t>
      </w:r>
      <w:r w:rsidR="00E37138" w:rsidRPr="00660465">
        <w:t xml:space="preserve"> </w:t>
      </w:r>
      <w:r w:rsidR="00E37138">
        <w:t>медицинских</w:t>
      </w:r>
      <w:r w:rsidR="00E37138" w:rsidRPr="00660465">
        <w:t xml:space="preserve"> </w:t>
      </w:r>
      <w:r w:rsidR="00E37138">
        <w:t>услуг</w:t>
      </w:r>
      <w:r w:rsidR="00E37138" w:rsidRPr="00660465">
        <w:t xml:space="preserve"> </w:t>
      </w:r>
      <w:r w:rsidR="00E37138">
        <w:t>в</w:t>
      </w:r>
      <w:r w:rsidR="00E37138" w:rsidRPr="00660465">
        <w:t xml:space="preserve"> </w:t>
      </w:r>
      <w:r w:rsidR="00E37138">
        <w:t>Намибии</w:t>
      </w:r>
      <w:r w:rsidR="00E37138" w:rsidRPr="00660465">
        <w:t xml:space="preserve"> </w:t>
      </w:r>
      <w:r w:rsidR="00E37138">
        <w:t>занимаются</w:t>
      </w:r>
      <w:r w:rsidR="00E37138" w:rsidRPr="00660465">
        <w:t xml:space="preserve"> </w:t>
      </w:r>
      <w:r w:rsidR="00E37138">
        <w:t>три</w:t>
      </w:r>
      <w:r w:rsidR="00E37138" w:rsidRPr="00660465">
        <w:t xml:space="preserve"> </w:t>
      </w:r>
      <w:r w:rsidR="00E37138">
        <w:t>осно</w:t>
      </w:r>
      <w:r w:rsidR="00E37138">
        <w:t>в</w:t>
      </w:r>
      <w:r w:rsidR="00E37138">
        <w:t>ных</w:t>
      </w:r>
      <w:r w:rsidR="00E37138" w:rsidRPr="00660465">
        <w:t xml:space="preserve"> </w:t>
      </w:r>
      <w:r w:rsidR="00E37138">
        <w:t>поставщика</w:t>
      </w:r>
      <w:r w:rsidR="00E37138" w:rsidRPr="00660465">
        <w:t xml:space="preserve">, </w:t>
      </w:r>
      <w:r w:rsidR="00E37138">
        <w:t>причем</w:t>
      </w:r>
      <w:r w:rsidR="00E37138" w:rsidRPr="00660465">
        <w:t xml:space="preserve"> </w:t>
      </w:r>
      <w:r w:rsidR="00E37138">
        <w:t>на</w:t>
      </w:r>
      <w:r w:rsidR="00E37138" w:rsidRPr="00660465">
        <w:t xml:space="preserve"> </w:t>
      </w:r>
      <w:r w:rsidR="00E37138">
        <w:t>правительство</w:t>
      </w:r>
      <w:r w:rsidR="00E37138" w:rsidRPr="00660465">
        <w:t xml:space="preserve"> </w:t>
      </w:r>
      <w:r w:rsidR="00E37138">
        <w:t>приходится</w:t>
      </w:r>
      <w:r w:rsidR="00EE5701">
        <w:t xml:space="preserve"> 70–</w:t>
      </w:r>
      <w:r w:rsidR="00E37138" w:rsidRPr="00660465">
        <w:t>75%,</w:t>
      </w:r>
      <w:r w:rsidR="00E37138">
        <w:t xml:space="preserve"> на</w:t>
      </w:r>
      <w:r w:rsidR="00E37138" w:rsidRPr="00660465">
        <w:t xml:space="preserve"> </w:t>
      </w:r>
      <w:r w:rsidR="00E37138">
        <w:t>миссионе</w:t>
      </w:r>
      <w:r w:rsidR="00E37138">
        <w:t>р</w:t>
      </w:r>
      <w:r w:rsidR="00E37138">
        <w:t xml:space="preserve">ские или церковные организации – </w:t>
      </w:r>
      <w:r w:rsidR="00EE5701">
        <w:t>15–</w:t>
      </w:r>
      <w:r w:rsidR="00E37138" w:rsidRPr="00660465">
        <w:t xml:space="preserve">20% </w:t>
      </w:r>
      <w:r w:rsidR="00590067">
        <w:t xml:space="preserve">и на частный сектор – </w:t>
      </w:r>
      <w:r w:rsidR="00E37138" w:rsidRPr="00660465">
        <w:t>5%.</w:t>
      </w:r>
    </w:p>
    <w:p w:rsidR="00E37138" w:rsidRPr="00EA6599" w:rsidRDefault="004B0D55" w:rsidP="004B0D55">
      <w:pPr>
        <w:pStyle w:val="SingleTxtGR"/>
      </w:pPr>
      <w:r>
        <w:t>261.</w:t>
      </w:r>
      <w:r>
        <w:tab/>
      </w:r>
      <w:r w:rsidR="00E37138">
        <w:t>Миссионерские</w:t>
      </w:r>
      <w:r w:rsidR="00E37138" w:rsidRPr="00660465">
        <w:t xml:space="preserve"> </w:t>
      </w:r>
      <w:r w:rsidR="00E37138">
        <w:t>организации, занимающиеся оказанием медицинских услуг, являются некоммерческими предприятиями, действующими главным о</w:t>
      </w:r>
      <w:r w:rsidR="00E37138">
        <w:t>б</w:t>
      </w:r>
      <w:r w:rsidR="00E37138">
        <w:t>разом в сельских районах, и функционируют на базе миссий лютеранской, ри</w:t>
      </w:r>
      <w:r w:rsidR="00E37138">
        <w:t>м</w:t>
      </w:r>
      <w:r w:rsidR="00E37138">
        <w:t>ско-католической и англиканской церквей. Эти миссионерские организации полностью субсидируются Министерством здравоохранения и социального о</w:t>
      </w:r>
      <w:r w:rsidR="00E37138">
        <w:t>б</w:t>
      </w:r>
      <w:r w:rsidR="00E37138">
        <w:t xml:space="preserve">служивания. </w:t>
      </w:r>
    </w:p>
    <w:p w:rsidR="00E37138" w:rsidRPr="00660465" w:rsidRDefault="004B0D55" w:rsidP="004B0D55">
      <w:pPr>
        <w:pStyle w:val="SingleTxtGR"/>
      </w:pPr>
      <w:r>
        <w:t>262.</w:t>
      </w:r>
      <w:r>
        <w:tab/>
      </w:r>
      <w:r w:rsidR="00E37138">
        <w:t>Частный сектор, который представлен предпринимательскими организ</w:t>
      </w:r>
      <w:r w:rsidR="00E37138">
        <w:t>а</w:t>
      </w:r>
      <w:r w:rsidR="00E37138">
        <w:t>циями, действует главным образом в городах. Он обеспечивает медицинский уход через 11 частных больниц среднего размера, а также за счет частных а</w:t>
      </w:r>
      <w:r w:rsidR="00E37138">
        <w:t>п</w:t>
      </w:r>
      <w:r w:rsidR="00E37138">
        <w:t>тек, врачебных кабинетов и лечебно-реабилитационных центров.</w:t>
      </w:r>
    </w:p>
    <w:p w:rsidR="00E37138" w:rsidRPr="00EA6599" w:rsidRDefault="004B0D55" w:rsidP="004B0D55">
      <w:pPr>
        <w:pStyle w:val="SingleTxtGR"/>
      </w:pPr>
      <w:r>
        <w:t>263.</w:t>
      </w:r>
      <w:r>
        <w:tab/>
      </w:r>
      <w:r w:rsidR="00E37138">
        <w:t>На уровне общин правительство работает совместно с НПО, общинными организациями и местными советами, стимулируя общинные действия с пом</w:t>
      </w:r>
      <w:r w:rsidR="00E37138">
        <w:t>о</w:t>
      </w:r>
      <w:r w:rsidR="00E37138">
        <w:t>щью инициативных групп, объединяющих общинных медицинских работников (местных добровольцев, оказывающих медицинскую помощь, традиционных повитух и активистов по вопросам оказания медицинской помощи в общинах). Эта инициатива осуществляется при поддержке прогр</w:t>
      </w:r>
      <w:r w:rsidR="00EE5701">
        <w:t>аммы передвижных и</w:t>
      </w:r>
      <w:r w:rsidR="00EE5701">
        <w:t>н</w:t>
      </w:r>
      <w:r w:rsidR="00EE5701">
        <w:t>формационно-</w:t>
      </w:r>
      <w:r w:rsidR="00E37138">
        <w:t xml:space="preserve">просветительских центров, а также сети клиник и лечебно-профилактических учреждений. </w:t>
      </w:r>
    </w:p>
    <w:p w:rsidR="00E37138" w:rsidRPr="006D0CC9" w:rsidRDefault="004B0D55" w:rsidP="004B0D55">
      <w:pPr>
        <w:pStyle w:val="SingleTxtGR"/>
      </w:pPr>
      <w:r>
        <w:t>264.</w:t>
      </w:r>
      <w:r>
        <w:tab/>
      </w:r>
      <w:r w:rsidR="00E37138">
        <w:t>Со временем Министерство здравоохранения и социального обслужив</w:t>
      </w:r>
      <w:r w:rsidR="00E37138">
        <w:t>а</w:t>
      </w:r>
      <w:r w:rsidR="00E37138">
        <w:t>ния разработало децентрализованную стратегию, предусматривающую сове</w:t>
      </w:r>
      <w:r w:rsidR="00E37138">
        <w:t>р</w:t>
      </w:r>
      <w:r w:rsidR="00E37138">
        <w:t>шенствование организации и предоставления медицинских услуг, передав соо</w:t>
      </w:r>
      <w:r w:rsidR="00E37138">
        <w:t>т</w:t>
      </w:r>
      <w:r w:rsidR="00E37138">
        <w:t>ветствующие полномочия всем 13 региональным группам Министерства. В о</w:t>
      </w:r>
      <w:r w:rsidR="00E37138">
        <w:t>б</w:t>
      </w:r>
      <w:r w:rsidR="00E37138">
        <w:t>щей сложности было создано 34 врачебных участка, координирующих пред</w:t>
      </w:r>
      <w:r w:rsidR="00E37138">
        <w:t>о</w:t>
      </w:r>
      <w:r w:rsidR="00E37138">
        <w:t>ставление медицинских услуг в общинах, а также деятельность клиник, медико-профилактических центров и окружных больниц. Медицинское обслуживание населения в</w:t>
      </w:r>
      <w:r w:rsidR="00E37138" w:rsidRPr="006D0CC9">
        <w:t xml:space="preserve"> 34 </w:t>
      </w:r>
      <w:r w:rsidR="00E37138">
        <w:t>врачебных участках осуществляется при поддержке</w:t>
      </w:r>
      <w:r w:rsidR="00E37138" w:rsidRPr="006D0CC9">
        <w:t xml:space="preserve"> </w:t>
      </w:r>
      <w:r w:rsidR="00E37138">
        <w:t>четырех</w:t>
      </w:r>
      <w:r w:rsidR="00E37138" w:rsidRPr="006D0CC9">
        <w:t xml:space="preserve"> </w:t>
      </w:r>
      <w:r w:rsidR="00E37138">
        <w:t>р</w:t>
      </w:r>
      <w:r w:rsidR="00E37138">
        <w:t>е</w:t>
      </w:r>
      <w:r w:rsidR="00E37138">
        <w:t>гиональных</w:t>
      </w:r>
      <w:r w:rsidR="00E37138" w:rsidRPr="006D0CC9">
        <w:t xml:space="preserve"> </w:t>
      </w:r>
      <w:r w:rsidR="00E37138">
        <w:t>управлений по вопросам здравоохранения</w:t>
      </w:r>
      <w:r w:rsidR="00E37138" w:rsidRPr="006D0CC9">
        <w:t xml:space="preserve">. </w:t>
      </w:r>
    </w:p>
    <w:p w:rsidR="00E37138" w:rsidRPr="00EA6599" w:rsidRDefault="004B0D55" w:rsidP="004B0D55">
      <w:pPr>
        <w:pStyle w:val="SingleTxtGR"/>
      </w:pPr>
      <w:r>
        <w:t>265.</w:t>
      </w:r>
      <w:r>
        <w:tab/>
      </w:r>
      <w:r w:rsidR="00E37138">
        <w:t>В целях оказания дальнейшей</w:t>
      </w:r>
      <w:r w:rsidR="0070050D">
        <w:t xml:space="preserve"> поддержки округам три больницы </w:t>
      </w:r>
      <w:r w:rsidR="00E37138">
        <w:t xml:space="preserve">в </w:t>
      </w:r>
      <w:r w:rsidR="0070050D">
        <w:br/>
      </w:r>
      <w:proofErr w:type="spellStart"/>
      <w:r w:rsidR="00E37138">
        <w:t>Ошакати</w:t>
      </w:r>
      <w:proofErr w:type="spellEnd"/>
      <w:r w:rsidR="00E37138">
        <w:t xml:space="preserve">, </w:t>
      </w:r>
      <w:proofErr w:type="spellStart"/>
      <w:r w:rsidR="00E37138">
        <w:t>Рунду</w:t>
      </w:r>
      <w:proofErr w:type="spellEnd"/>
      <w:r w:rsidR="00E37138">
        <w:t xml:space="preserve"> и </w:t>
      </w:r>
      <w:proofErr w:type="spellStart"/>
      <w:r w:rsidR="00E37138">
        <w:t>Катутуре</w:t>
      </w:r>
      <w:proofErr w:type="spellEnd"/>
      <w:r w:rsidR="00E37138">
        <w:t xml:space="preserve"> были превращены в промежуточные/лечебно-диагностические больницы, в то время как центральная больница в Виндхуке стала выполнять функции национальной лечебно-диагностической больницы. Система направления больных в лечебно-диагностические центры основана на принципе оправданности затрат по направлению пациентов, с тем чтобы мед</w:t>
      </w:r>
      <w:r w:rsidR="00E37138">
        <w:t>и</w:t>
      </w:r>
      <w:r w:rsidR="00E37138">
        <w:t xml:space="preserve">цинская помощь оказывалась с учетом конкретных потребностей, а не таких факторов, как исторические традиции или ложные стимулы. </w:t>
      </w:r>
    </w:p>
    <w:p w:rsidR="00E37138" w:rsidRPr="00EA6599" w:rsidRDefault="004B0D55" w:rsidP="004B0D55">
      <w:pPr>
        <w:pStyle w:val="SingleTxtGR"/>
      </w:pPr>
      <w:r w:rsidRPr="00FC4875">
        <w:t>266.</w:t>
      </w:r>
      <w:r w:rsidRPr="00FC4875">
        <w:tab/>
      </w:r>
      <w:r w:rsidR="00E37138" w:rsidRPr="00FC4875">
        <w:t>К основным проблемам в области здравоохранения, с которыми сталк</w:t>
      </w:r>
      <w:r w:rsidR="00E37138" w:rsidRPr="00FC4875">
        <w:t>и</w:t>
      </w:r>
      <w:r w:rsidR="00E37138" w:rsidRPr="00FC4875">
        <w:t>вается страна, относятся эпидемия ВИЧ/СПИДа, туберкулез, малярия, новые неинфекционные заболевания, охрана здоровья матери и ребенка и санитарное состояние окружающей среды</w:t>
      </w:r>
      <w:r w:rsidR="00E37138">
        <w:t xml:space="preserve">. </w:t>
      </w:r>
    </w:p>
    <w:p w:rsidR="00E37138" w:rsidRPr="00EA6599" w:rsidRDefault="004B0D55" w:rsidP="004B0D55">
      <w:pPr>
        <w:pStyle w:val="SingleTxtGR"/>
      </w:pPr>
      <w:r>
        <w:t>267.</w:t>
      </w:r>
      <w:r>
        <w:tab/>
      </w:r>
      <w:r w:rsidR="00E37138">
        <w:t>В своей деятельности сектор здравоохранения руководствуется разраб</w:t>
      </w:r>
      <w:r w:rsidR="00E37138">
        <w:t>о</w:t>
      </w:r>
      <w:r w:rsidR="00E37138">
        <w:t>танным Министерством Документом об основах политики в области здрав</w:t>
      </w:r>
      <w:r w:rsidR="00E37138">
        <w:t>о</w:t>
      </w:r>
      <w:r w:rsidR="00E37138">
        <w:lastRenderedPageBreak/>
        <w:t>охранения, который был пересмотрен в 1998 году. Эта политика построена на принципах первичной медико-санитарной помощи, которые предусматривают равенство, межотраслевое сотрудничество и участие общин. Основная задача правительства в деле обеспечения медицинской помощи заключается в улучш</w:t>
      </w:r>
      <w:r w:rsidR="00E37138">
        <w:t>е</w:t>
      </w:r>
      <w:r w:rsidR="00E37138">
        <w:t xml:space="preserve">нии состояния здоровья </w:t>
      </w:r>
      <w:proofErr w:type="spellStart"/>
      <w:r w:rsidR="00E37138">
        <w:t>намибийцев</w:t>
      </w:r>
      <w:proofErr w:type="spellEnd"/>
      <w:r w:rsidR="00E37138">
        <w:t xml:space="preserve"> за счет предоставления соответствующих профилактических, лечебных и реабилитационных услуг, доступных всем гражданам страны. </w:t>
      </w:r>
    </w:p>
    <w:p w:rsidR="00E37138" w:rsidRPr="00816A95" w:rsidRDefault="00E37138" w:rsidP="00BB765E">
      <w:pPr>
        <w:pStyle w:val="H23GR"/>
      </w:pPr>
      <w:r w:rsidRPr="00EA6599">
        <w:tab/>
      </w:r>
      <w:r w:rsidRPr="004B0D55">
        <w:t>33.</w:t>
      </w:r>
      <w:r w:rsidRPr="004B0D55">
        <w:tab/>
      </w:r>
      <w:r>
        <w:t>Социальное обеспечение</w:t>
      </w:r>
    </w:p>
    <w:p w:rsidR="00E37138" w:rsidRPr="00EA6599" w:rsidRDefault="004B0D55" w:rsidP="004B0D55">
      <w:pPr>
        <w:pStyle w:val="SingleTxtGR"/>
      </w:pPr>
      <w:r>
        <w:t>268.</w:t>
      </w:r>
      <w:r>
        <w:tab/>
      </w:r>
      <w:r w:rsidR="00E37138">
        <w:t>Социальное</w:t>
      </w:r>
      <w:r w:rsidR="00E37138" w:rsidRPr="00EA6599">
        <w:t xml:space="preserve"> </w:t>
      </w:r>
      <w:r w:rsidR="00E37138">
        <w:t>обеспечение</w:t>
      </w:r>
      <w:r w:rsidR="00E37138" w:rsidRPr="00EA6599">
        <w:t xml:space="preserve"> </w:t>
      </w:r>
      <w:r w:rsidR="00E37138">
        <w:t>в</w:t>
      </w:r>
      <w:r w:rsidR="00E37138" w:rsidRPr="00EA6599">
        <w:t xml:space="preserve"> </w:t>
      </w:r>
      <w:r w:rsidR="00E37138">
        <w:t>Намибии</w:t>
      </w:r>
      <w:r w:rsidR="00E37138" w:rsidRPr="00EA6599">
        <w:t xml:space="preserve"> </w:t>
      </w:r>
      <w:r w:rsidR="00E37138">
        <w:t>является</w:t>
      </w:r>
      <w:r w:rsidR="00E37138" w:rsidRPr="00EA6599">
        <w:t xml:space="preserve"> </w:t>
      </w:r>
      <w:r w:rsidR="00E37138">
        <w:t>неотъемлемым</w:t>
      </w:r>
      <w:r w:rsidR="00E37138" w:rsidRPr="00EA6599">
        <w:t xml:space="preserve"> </w:t>
      </w:r>
      <w:r w:rsidR="00E37138">
        <w:t>элементом</w:t>
      </w:r>
      <w:r w:rsidR="00E37138" w:rsidRPr="00EA6599">
        <w:t xml:space="preserve"> </w:t>
      </w:r>
      <w:r w:rsidR="00E37138">
        <w:t>усилий</w:t>
      </w:r>
      <w:r w:rsidR="00E37138" w:rsidRPr="00EA6599">
        <w:t xml:space="preserve"> </w:t>
      </w:r>
      <w:r w:rsidR="00E37138">
        <w:t>правительства</w:t>
      </w:r>
      <w:r w:rsidR="00E37138" w:rsidRPr="00EA6599">
        <w:t xml:space="preserve"> </w:t>
      </w:r>
      <w:r w:rsidR="00E37138">
        <w:t>по</w:t>
      </w:r>
      <w:r w:rsidR="00E37138" w:rsidRPr="00EA6599">
        <w:t xml:space="preserve"> </w:t>
      </w:r>
      <w:r w:rsidR="00E37138">
        <w:t>повышению благосостояния</w:t>
      </w:r>
      <w:r w:rsidR="00E37138" w:rsidRPr="00EA6599">
        <w:t xml:space="preserve"> </w:t>
      </w:r>
      <w:r w:rsidR="00E37138">
        <w:t>населения</w:t>
      </w:r>
      <w:r w:rsidR="00E37138" w:rsidRPr="00EA6599">
        <w:t xml:space="preserve">. </w:t>
      </w:r>
      <w:r w:rsidR="00E37138">
        <w:t>Система с</w:t>
      </w:r>
      <w:r w:rsidR="00E37138">
        <w:t>о</w:t>
      </w:r>
      <w:r w:rsidR="00E37138">
        <w:t xml:space="preserve">циального обеспечения определяется двумя законодательными актами: Законом о компенсации трудящимся № 30 от 1941 года с внесенными в него поправками и Законом о социальном обеспечении № 34 от 1994 года. </w:t>
      </w:r>
    </w:p>
    <w:p w:rsidR="00E37138" w:rsidRPr="00EA6599" w:rsidRDefault="004B0D55" w:rsidP="004B0D55">
      <w:pPr>
        <w:pStyle w:val="SingleTxtGR"/>
      </w:pPr>
      <w:r>
        <w:t>269.</w:t>
      </w:r>
      <w:r>
        <w:tab/>
      </w:r>
      <w:r w:rsidR="00E37138">
        <w:t>В</w:t>
      </w:r>
      <w:r w:rsidR="00E37138" w:rsidRPr="00A52202">
        <w:t xml:space="preserve"> </w:t>
      </w:r>
      <w:r w:rsidR="00E37138">
        <w:t>соответствии</w:t>
      </w:r>
      <w:r w:rsidR="00E37138" w:rsidRPr="00A52202">
        <w:t xml:space="preserve"> </w:t>
      </w:r>
      <w:r w:rsidR="00E37138">
        <w:t>с</w:t>
      </w:r>
      <w:r w:rsidR="00E37138" w:rsidRPr="00A52202">
        <w:t xml:space="preserve"> </w:t>
      </w:r>
      <w:r w:rsidR="00E37138">
        <w:t>поправкой</w:t>
      </w:r>
      <w:r w:rsidR="00E37138" w:rsidRPr="00A52202">
        <w:t xml:space="preserve"> </w:t>
      </w:r>
      <w:r w:rsidR="00E37138">
        <w:t>к</w:t>
      </w:r>
      <w:r w:rsidR="00E37138" w:rsidRPr="00A52202">
        <w:t xml:space="preserve"> </w:t>
      </w:r>
      <w:r w:rsidR="00E37138">
        <w:t>Закону</w:t>
      </w:r>
      <w:r w:rsidR="00E37138" w:rsidRPr="00A52202">
        <w:t xml:space="preserve"> </w:t>
      </w:r>
      <w:r w:rsidR="00E37138">
        <w:t>о</w:t>
      </w:r>
      <w:r w:rsidR="00E37138" w:rsidRPr="00A52202">
        <w:t xml:space="preserve"> </w:t>
      </w:r>
      <w:r w:rsidR="00E37138">
        <w:t>компенсации</w:t>
      </w:r>
      <w:r w:rsidR="00E37138" w:rsidRPr="00A52202">
        <w:t xml:space="preserve"> </w:t>
      </w:r>
      <w:r w:rsidR="00E37138">
        <w:t>трудящимся</w:t>
      </w:r>
      <w:r w:rsidR="00E37138" w:rsidRPr="00A52202">
        <w:t xml:space="preserve"> </w:t>
      </w:r>
      <w:r w:rsidR="00E37138">
        <w:t>были</w:t>
      </w:r>
      <w:r w:rsidR="00E37138" w:rsidRPr="00A52202">
        <w:t xml:space="preserve"> </w:t>
      </w:r>
      <w:r w:rsidR="00E37138">
        <w:t>созданы</w:t>
      </w:r>
      <w:r w:rsidR="00E37138" w:rsidRPr="00A52202">
        <w:t xml:space="preserve"> </w:t>
      </w:r>
      <w:r w:rsidR="00E37138">
        <w:t>Фонд</w:t>
      </w:r>
      <w:r w:rsidR="00E37138" w:rsidRPr="00A52202">
        <w:t xml:space="preserve"> </w:t>
      </w:r>
      <w:r w:rsidR="00E37138">
        <w:t>на</w:t>
      </w:r>
      <w:r w:rsidR="00E37138" w:rsidRPr="00A52202">
        <w:t xml:space="preserve"> </w:t>
      </w:r>
      <w:r w:rsidR="00E37138">
        <w:t>случай</w:t>
      </w:r>
      <w:r w:rsidR="00E37138" w:rsidRPr="00A52202">
        <w:t xml:space="preserve"> </w:t>
      </w:r>
      <w:r w:rsidR="00E37138">
        <w:t>производственных</w:t>
      </w:r>
      <w:r w:rsidR="00E37138" w:rsidRPr="00A52202">
        <w:t xml:space="preserve"> </w:t>
      </w:r>
      <w:r w:rsidR="00E37138">
        <w:t>аварий</w:t>
      </w:r>
      <w:r w:rsidR="00E37138" w:rsidRPr="00A52202">
        <w:t xml:space="preserve"> </w:t>
      </w:r>
      <w:r w:rsidR="00E37138">
        <w:t>и</w:t>
      </w:r>
      <w:r w:rsidR="00E37138" w:rsidRPr="00A52202">
        <w:t xml:space="preserve"> </w:t>
      </w:r>
      <w:r w:rsidR="00E37138">
        <w:t>Пенсионный</w:t>
      </w:r>
      <w:r w:rsidR="00E37138" w:rsidRPr="00A52202">
        <w:t xml:space="preserve"> </w:t>
      </w:r>
      <w:r w:rsidR="00E37138">
        <w:t>фонд</w:t>
      </w:r>
      <w:r w:rsidR="00E37138" w:rsidRPr="00A52202">
        <w:t xml:space="preserve"> </w:t>
      </w:r>
      <w:r w:rsidR="00E37138">
        <w:t>для</w:t>
      </w:r>
      <w:r w:rsidR="00E37138" w:rsidRPr="00A52202">
        <w:t xml:space="preserve"> </w:t>
      </w:r>
      <w:r w:rsidR="00E37138">
        <w:t>п</w:t>
      </w:r>
      <w:r w:rsidR="00E37138">
        <w:t>о</w:t>
      </w:r>
      <w:r w:rsidR="00E37138">
        <w:t>страдавших</w:t>
      </w:r>
      <w:r w:rsidR="00E37138" w:rsidRPr="00A52202">
        <w:t xml:space="preserve"> </w:t>
      </w:r>
      <w:r w:rsidR="00E37138">
        <w:t>от</w:t>
      </w:r>
      <w:r w:rsidR="00E37138" w:rsidRPr="00A52202">
        <w:t xml:space="preserve"> </w:t>
      </w:r>
      <w:r w:rsidR="00E37138">
        <w:t>аварий</w:t>
      </w:r>
      <w:r w:rsidR="00E37138" w:rsidRPr="00A52202">
        <w:t xml:space="preserve"> </w:t>
      </w:r>
      <w:r w:rsidR="00E37138">
        <w:t>на</w:t>
      </w:r>
      <w:r w:rsidR="00E37138" w:rsidRPr="00A52202">
        <w:t xml:space="preserve"> </w:t>
      </w:r>
      <w:r w:rsidR="00E37138">
        <w:t>производстве</w:t>
      </w:r>
      <w:r w:rsidR="00E37138" w:rsidRPr="00A52202">
        <w:t xml:space="preserve">, </w:t>
      </w:r>
      <w:r w:rsidR="00E37138">
        <w:t>и</w:t>
      </w:r>
      <w:r w:rsidR="00E37138" w:rsidRPr="00A52202">
        <w:t xml:space="preserve"> </w:t>
      </w:r>
      <w:r w:rsidR="00E37138">
        <w:t>предусмотрен механизм для страх</w:t>
      </w:r>
      <w:r w:rsidR="00E37138">
        <w:t>о</w:t>
      </w:r>
      <w:r w:rsidR="00E37138">
        <w:t xml:space="preserve">вания работников от потери заработка вследствие производственных травм и профессиональных заболеваний, связанных с трудовой деятельностью. </w:t>
      </w:r>
    </w:p>
    <w:p w:rsidR="00E37138" w:rsidRPr="00EA6599" w:rsidRDefault="004B0D55" w:rsidP="004B0D55">
      <w:pPr>
        <w:pStyle w:val="SingleTxtGR"/>
      </w:pPr>
      <w:r>
        <w:t>270.</w:t>
      </w:r>
      <w:r>
        <w:tab/>
      </w:r>
      <w:r w:rsidR="00E37138">
        <w:t>Закон о социальном обеспечении предусматривает создание, состав, по</w:t>
      </w:r>
      <w:r w:rsidR="00E37138">
        <w:t>л</w:t>
      </w:r>
      <w:r w:rsidR="00E37138">
        <w:t xml:space="preserve">номочия, обязанности и функции Комиссии по социальному обеспечению, а также порядок выплаты пособий по беременности и родам, пособий по болезни и пособий в связи со смертью. Закон требует, чтобы все работодатели и лица, работающие по найму были зарегистрированы в Комиссии по социальному обеспечению и вносили ежемесячные взносы в Фонд. </w:t>
      </w:r>
    </w:p>
    <w:p w:rsidR="00E37138" w:rsidRPr="00A52202" w:rsidRDefault="004B0D55" w:rsidP="004B0D55">
      <w:pPr>
        <w:pStyle w:val="SingleTxtGR"/>
      </w:pPr>
      <w:r>
        <w:t>271.</w:t>
      </w:r>
      <w:r>
        <w:tab/>
      </w:r>
      <w:r w:rsidR="00E37138">
        <w:t>С 1994 года Намибия располагает эффективно функционирующей сист</w:t>
      </w:r>
      <w:r w:rsidR="00E37138">
        <w:t>е</w:t>
      </w:r>
      <w:r w:rsidR="00E37138">
        <w:t>мой социального обеспечения, рассчитанной на трудящихся, которые вносят в нее свои взносы. После принятия Закона о социальном обеспечении Комиссия по социальному обеспечению (КСО) успешно нарастила свой потенциал, по</w:t>
      </w:r>
      <w:r w:rsidR="00E37138">
        <w:t>з</w:t>
      </w:r>
      <w:r w:rsidR="00E37138">
        <w:t>воляющий ей обеспечивать руководство Фондом пособий по беременности и родам, пособий по болезни и пособий в связи со смертью (Фонд МБС) и Фо</w:t>
      </w:r>
      <w:r w:rsidR="00E37138">
        <w:t>н</w:t>
      </w:r>
      <w:r w:rsidR="00E37138">
        <w:t xml:space="preserve">дом на случай производственных аварий (АФ). </w:t>
      </w:r>
    </w:p>
    <w:p w:rsidR="00E37138" w:rsidRPr="00EA6599" w:rsidRDefault="004B0D55" w:rsidP="004B0D55">
      <w:pPr>
        <w:pStyle w:val="SingleTxtGR"/>
      </w:pPr>
      <w:r>
        <w:t>272.</w:t>
      </w:r>
      <w:r>
        <w:tab/>
      </w:r>
      <w:r w:rsidR="00E37138">
        <w:t>Фонд МБС предусматривает пять видов пособий, а именно пособия для матери и ребенка, пособия в связи с болезнью, пособия по случаю смерти, и</w:t>
      </w:r>
      <w:r w:rsidR="00E37138">
        <w:t>н</w:t>
      </w:r>
      <w:r w:rsidR="00E37138">
        <w:t>валидности и в связи с выходом на пенсию, в то время как Фонд на случай пр</w:t>
      </w:r>
      <w:r w:rsidR="00E37138">
        <w:t>о</w:t>
      </w:r>
      <w:r w:rsidR="00E37138">
        <w:t>изводственных аварий предусматривает выплату компенсации и покрытия в р</w:t>
      </w:r>
      <w:r w:rsidR="00E37138">
        <w:t>а</w:t>
      </w:r>
      <w:r w:rsidR="00E37138">
        <w:t xml:space="preserve">зумных размерах медицинских расходов в случае производственных травм или профессиональных заболеваний, полученных работником в процессе трудовой деятельности. </w:t>
      </w:r>
    </w:p>
    <w:p w:rsidR="00E37138" w:rsidRPr="00F10D49" w:rsidRDefault="00E37138" w:rsidP="00BB765E">
      <w:pPr>
        <w:pStyle w:val="H23GR"/>
      </w:pPr>
      <w:r w:rsidRPr="00EA6599">
        <w:tab/>
      </w:r>
      <w:r w:rsidRPr="00F10D49">
        <w:t>34.</w:t>
      </w:r>
      <w:r w:rsidRPr="00F10D49">
        <w:tab/>
      </w:r>
      <w:r>
        <w:t>Пенсионное обеспечение по старости</w:t>
      </w:r>
    </w:p>
    <w:p w:rsidR="00E37138" w:rsidRPr="00EA6599" w:rsidRDefault="00A75177" w:rsidP="00A75177">
      <w:pPr>
        <w:pStyle w:val="SingleTxtGR"/>
      </w:pPr>
      <w:r>
        <w:t>273.</w:t>
      </w:r>
      <w:r>
        <w:tab/>
      </w:r>
      <w:r w:rsidR="00E37138">
        <w:t>Намибия является одной из немногих стран в Африке, в которой госуда</w:t>
      </w:r>
      <w:r w:rsidR="00E37138">
        <w:t>р</w:t>
      </w:r>
      <w:r w:rsidR="00E37138">
        <w:t>ство ежемесячно выплачивает пенсию по старости. Речь идет о важном исто</w:t>
      </w:r>
      <w:r w:rsidR="00E37138">
        <w:t>ч</w:t>
      </w:r>
      <w:r w:rsidR="00E37138">
        <w:t>нике дохода для лиц пожилого возраста и для бедных домохозяйств. По сущ</w:t>
      </w:r>
      <w:r w:rsidR="00E37138">
        <w:t>е</w:t>
      </w:r>
      <w:r w:rsidR="00E37138">
        <w:t xml:space="preserve">ству, многие домашние хозяйства живут на эти пенсионные выплаты. </w:t>
      </w:r>
    </w:p>
    <w:p w:rsidR="00E37138" w:rsidRDefault="00A75177" w:rsidP="00A75177">
      <w:pPr>
        <w:pStyle w:val="SingleTxtGR"/>
      </w:pPr>
      <w:r>
        <w:t>274.</w:t>
      </w:r>
      <w:r>
        <w:tab/>
      </w:r>
      <w:r w:rsidR="00E37138">
        <w:t>До</w:t>
      </w:r>
      <w:r w:rsidR="00E37138" w:rsidRPr="00EA6599">
        <w:t xml:space="preserve"> </w:t>
      </w:r>
      <w:r w:rsidR="00E37138">
        <w:t>независимости</w:t>
      </w:r>
      <w:r w:rsidR="00E37138" w:rsidRPr="00EA6599">
        <w:t xml:space="preserve"> </w:t>
      </w:r>
      <w:r w:rsidR="00E37138">
        <w:t>уровни</w:t>
      </w:r>
      <w:r w:rsidR="00E37138" w:rsidRPr="00EA6599">
        <w:t xml:space="preserve"> </w:t>
      </w:r>
      <w:r w:rsidR="00E37138">
        <w:t>выплачиваемых</w:t>
      </w:r>
      <w:r w:rsidR="00E37138" w:rsidRPr="00EA6599">
        <w:t xml:space="preserve"> </w:t>
      </w:r>
      <w:r w:rsidR="00E37138">
        <w:t>пенсий</w:t>
      </w:r>
      <w:r w:rsidR="00E37138" w:rsidRPr="00EA6599">
        <w:t xml:space="preserve"> </w:t>
      </w:r>
      <w:r w:rsidR="00E37138">
        <w:t>определялись</w:t>
      </w:r>
      <w:r w:rsidR="00E37138" w:rsidRPr="00EA6599">
        <w:t xml:space="preserve"> </w:t>
      </w:r>
      <w:r w:rsidR="00E37138">
        <w:t>этнич</w:t>
      </w:r>
      <w:r w:rsidR="00E37138">
        <w:t>е</w:t>
      </w:r>
      <w:r w:rsidR="00E37138">
        <w:t>скими</w:t>
      </w:r>
      <w:r w:rsidR="00E37138" w:rsidRPr="00EA6599">
        <w:t xml:space="preserve"> </w:t>
      </w:r>
      <w:r w:rsidR="00E37138">
        <w:t>критериями</w:t>
      </w:r>
      <w:r w:rsidR="00E37138" w:rsidRPr="00EA6599">
        <w:t xml:space="preserve">. </w:t>
      </w:r>
      <w:r w:rsidR="00E37138">
        <w:t>Размер</w:t>
      </w:r>
      <w:r w:rsidR="00E37138" w:rsidRPr="00EA6599">
        <w:t xml:space="preserve"> </w:t>
      </w:r>
      <w:r w:rsidR="00E37138">
        <w:t>пенсии</w:t>
      </w:r>
      <w:r w:rsidR="00E37138" w:rsidRPr="00EA6599">
        <w:t xml:space="preserve"> </w:t>
      </w:r>
      <w:r w:rsidR="00E37138">
        <w:t>составлял</w:t>
      </w:r>
      <w:r w:rsidR="00E37138" w:rsidRPr="00EA6599">
        <w:t xml:space="preserve"> </w:t>
      </w:r>
      <w:r w:rsidR="00E37138">
        <w:t>от</w:t>
      </w:r>
      <w:r w:rsidR="00E37138" w:rsidRPr="00EA6599">
        <w:t xml:space="preserve"> </w:t>
      </w:r>
      <w:r w:rsidR="00E37138">
        <w:t>высокого</w:t>
      </w:r>
      <w:r w:rsidR="00E37138" w:rsidRPr="00EA6599">
        <w:t xml:space="preserve"> </w:t>
      </w:r>
      <w:r w:rsidR="00E37138">
        <w:t>уровня</w:t>
      </w:r>
      <w:r w:rsidR="00E37138" w:rsidRPr="00EA6599">
        <w:t xml:space="preserve"> </w:t>
      </w:r>
      <w:r w:rsidR="00E37138">
        <w:t>в</w:t>
      </w:r>
      <w:r w:rsidR="00E37138" w:rsidRPr="00EA6599">
        <w:t xml:space="preserve"> 382 </w:t>
      </w:r>
      <w:proofErr w:type="spellStart"/>
      <w:r w:rsidR="00E37138">
        <w:t>нам</w:t>
      </w:r>
      <w:r w:rsidR="00E37138">
        <w:t>и</w:t>
      </w:r>
      <w:r w:rsidR="00E37138">
        <w:t>бийских</w:t>
      </w:r>
      <w:proofErr w:type="spellEnd"/>
      <w:r w:rsidR="00E37138" w:rsidRPr="00EA6599">
        <w:t xml:space="preserve"> </w:t>
      </w:r>
      <w:r w:rsidR="0009343E">
        <w:t>долл.</w:t>
      </w:r>
      <w:r w:rsidR="00E37138" w:rsidRPr="00EA6599">
        <w:t xml:space="preserve"> (47,75 </w:t>
      </w:r>
      <w:r w:rsidR="00E37138">
        <w:t>долл</w:t>
      </w:r>
      <w:r w:rsidR="00E37138" w:rsidRPr="00EA6599">
        <w:t xml:space="preserve">. </w:t>
      </w:r>
      <w:r w:rsidR="00E37138">
        <w:t>США</w:t>
      </w:r>
      <w:r w:rsidR="00E37138" w:rsidRPr="003E376A">
        <w:t xml:space="preserve">) </w:t>
      </w:r>
      <w:r w:rsidR="00E37138">
        <w:t>в</w:t>
      </w:r>
      <w:r w:rsidR="00E37138" w:rsidRPr="003E376A">
        <w:t xml:space="preserve"> </w:t>
      </w:r>
      <w:r w:rsidR="00E37138">
        <w:t>месяц</w:t>
      </w:r>
      <w:r w:rsidR="00E37138" w:rsidRPr="003E376A">
        <w:t xml:space="preserve"> </w:t>
      </w:r>
      <w:r w:rsidR="00E37138">
        <w:t>для</w:t>
      </w:r>
      <w:r w:rsidR="00E37138" w:rsidRPr="003E376A">
        <w:t xml:space="preserve"> </w:t>
      </w:r>
      <w:r w:rsidR="00E37138">
        <w:t>белых</w:t>
      </w:r>
      <w:r w:rsidR="00E37138" w:rsidRPr="003E376A">
        <w:t xml:space="preserve"> </w:t>
      </w:r>
      <w:r w:rsidR="00E37138">
        <w:t>до</w:t>
      </w:r>
      <w:r w:rsidR="00E37138" w:rsidRPr="003E376A">
        <w:t xml:space="preserve"> </w:t>
      </w:r>
      <w:r w:rsidR="00E37138">
        <w:t>низкого</w:t>
      </w:r>
      <w:r w:rsidR="00E37138" w:rsidRPr="003E376A">
        <w:t xml:space="preserve"> </w:t>
      </w:r>
      <w:r w:rsidR="00E37138">
        <w:t>уровня</w:t>
      </w:r>
      <w:r w:rsidR="00E37138" w:rsidRPr="003E376A">
        <w:t xml:space="preserve"> </w:t>
      </w:r>
      <w:r w:rsidR="00E37138">
        <w:t>в</w:t>
      </w:r>
      <w:r>
        <w:br/>
      </w:r>
      <w:r w:rsidR="00E37138" w:rsidRPr="003E376A">
        <w:t xml:space="preserve">55 </w:t>
      </w:r>
      <w:proofErr w:type="spellStart"/>
      <w:r w:rsidR="00E37138">
        <w:t>намибийских</w:t>
      </w:r>
      <w:proofErr w:type="spellEnd"/>
      <w:r w:rsidR="00E37138" w:rsidRPr="003E376A">
        <w:t xml:space="preserve"> </w:t>
      </w:r>
      <w:r w:rsidR="0009343E">
        <w:t>долл.</w:t>
      </w:r>
      <w:r w:rsidR="00E37138" w:rsidRPr="003E376A">
        <w:t xml:space="preserve"> (</w:t>
      </w:r>
      <w:r w:rsidR="00E37138">
        <w:t>6,87 долл. США) в месяц для чернокожих. Правител</w:t>
      </w:r>
      <w:r w:rsidR="00E37138">
        <w:t>ь</w:t>
      </w:r>
      <w:r w:rsidR="00E37138">
        <w:t>ство устранило эти диспропорции, установив верхний предел пенсионного во</w:t>
      </w:r>
      <w:r w:rsidR="00E37138">
        <w:t>з</w:t>
      </w:r>
      <w:r w:rsidR="00E37138">
        <w:lastRenderedPageBreak/>
        <w:t>награждения при постепенном увеличении более низких уровней пенсионных выплат. Однако</w:t>
      </w:r>
      <w:r w:rsidR="00E37138" w:rsidRPr="003E376A">
        <w:t xml:space="preserve"> </w:t>
      </w:r>
      <w:r w:rsidR="00E37138">
        <w:t>впоследствии</w:t>
      </w:r>
      <w:r w:rsidR="00E37138" w:rsidRPr="003E376A">
        <w:t xml:space="preserve"> </w:t>
      </w:r>
      <w:r w:rsidR="00E37138">
        <w:t>все</w:t>
      </w:r>
      <w:r w:rsidR="00E37138" w:rsidRPr="003E376A">
        <w:t xml:space="preserve"> </w:t>
      </w:r>
      <w:r w:rsidR="00E37138">
        <w:t>пенсионные</w:t>
      </w:r>
      <w:r w:rsidR="00E37138" w:rsidRPr="003E376A">
        <w:t xml:space="preserve"> </w:t>
      </w:r>
      <w:r w:rsidR="00E37138">
        <w:t>выплаты</w:t>
      </w:r>
      <w:r w:rsidR="00E37138" w:rsidRPr="003E376A">
        <w:t xml:space="preserve"> </w:t>
      </w:r>
      <w:r w:rsidR="00E37138">
        <w:t>были</w:t>
      </w:r>
      <w:r w:rsidR="00E37138" w:rsidRPr="003E376A">
        <w:t xml:space="preserve"> </w:t>
      </w:r>
      <w:r w:rsidR="00E37138">
        <w:t>приравнены</w:t>
      </w:r>
      <w:r w:rsidR="00E37138" w:rsidRPr="003E376A">
        <w:t xml:space="preserve"> </w:t>
      </w:r>
      <w:r w:rsidR="00D035BE">
        <w:t>к 370 </w:t>
      </w:r>
      <w:proofErr w:type="spellStart"/>
      <w:r w:rsidR="0009343E">
        <w:t>намибийским</w:t>
      </w:r>
      <w:proofErr w:type="spellEnd"/>
      <w:r w:rsidR="0009343E">
        <w:t xml:space="preserve"> долл.</w:t>
      </w:r>
      <w:r w:rsidR="00E37138">
        <w:t xml:space="preserve"> (46,</w:t>
      </w:r>
      <w:r>
        <w:t>25 долл. США), а в 2008/</w:t>
      </w:r>
      <w:r w:rsidR="00E37138">
        <w:t>09 финансовом году этот уровень был пов</w:t>
      </w:r>
      <w:r w:rsidR="0009343E">
        <w:t xml:space="preserve">ышен до 450 </w:t>
      </w:r>
      <w:proofErr w:type="spellStart"/>
      <w:r w:rsidR="0009343E">
        <w:t>намибийских</w:t>
      </w:r>
      <w:proofErr w:type="spellEnd"/>
      <w:r w:rsidR="0009343E">
        <w:t xml:space="preserve"> долл.</w:t>
      </w:r>
      <w:r w:rsidR="00E37138">
        <w:t xml:space="preserve"> (56,25 долл. США) в месяц. Он</w:t>
      </w:r>
      <w:r w:rsidR="00E37138" w:rsidRPr="003E376A">
        <w:t xml:space="preserve"> </w:t>
      </w:r>
      <w:r w:rsidR="00E37138">
        <w:t>был</w:t>
      </w:r>
      <w:r w:rsidR="00E37138" w:rsidRPr="003E376A">
        <w:t xml:space="preserve"> </w:t>
      </w:r>
      <w:r w:rsidR="00E37138">
        <w:t>вновь</w:t>
      </w:r>
      <w:r w:rsidR="00E37138" w:rsidRPr="003E376A">
        <w:t xml:space="preserve"> </w:t>
      </w:r>
      <w:r w:rsidR="00E37138">
        <w:t>увеличен</w:t>
      </w:r>
      <w:r w:rsidR="00E37138" w:rsidRPr="003E376A">
        <w:t xml:space="preserve"> </w:t>
      </w:r>
      <w:r w:rsidR="00E37138">
        <w:t>в</w:t>
      </w:r>
      <w:r w:rsidR="00E37138" w:rsidRPr="003E376A">
        <w:t xml:space="preserve"> 2010</w:t>
      </w:r>
      <w:r>
        <w:t>/</w:t>
      </w:r>
      <w:r w:rsidR="00E37138">
        <w:t xml:space="preserve">11 финансовом </w:t>
      </w:r>
      <w:r w:rsidR="0009343E">
        <w:t xml:space="preserve">году до 500 </w:t>
      </w:r>
      <w:proofErr w:type="spellStart"/>
      <w:r w:rsidR="0009343E">
        <w:t>намибийских</w:t>
      </w:r>
      <w:proofErr w:type="spellEnd"/>
      <w:r w:rsidR="0009343E">
        <w:t xml:space="preserve"> долл.</w:t>
      </w:r>
      <w:r w:rsidR="00E37138">
        <w:t xml:space="preserve"> (62,50 долл. США</w:t>
      </w:r>
      <w:r w:rsidR="00E37138" w:rsidRPr="00EA6599">
        <w:t xml:space="preserve">). </w:t>
      </w:r>
      <w:r w:rsidR="00E37138">
        <w:t>В</w:t>
      </w:r>
      <w:r>
        <w:t xml:space="preserve"> 2011/</w:t>
      </w:r>
      <w:r w:rsidR="00E37138" w:rsidRPr="00EA6599">
        <w:t xml:space="preserve">12 </w:t>
      </w:r>
      <w:r w:rsidR="00E37138">
        <w:t>году</w:t>
      </w:r>
      <w:r w:rsidR="00E37138" w:rsidRPr="00EA6599">
        <w:t xml:space="preserve"> </w:t>
      </w:r>
      <w:r w:rsidR="00E37138">
        <w:t>он</w:t>
      </w:r>
      <w:r w:rsidR="00E37138" w:rsidRPr="00EA6599">
        <w:t xml:space="preserve"> </w:t>
      </w:r>
      <w:r w:rsidR="00E37138">
        <w:t>был</w:t>
      </w:r>
      <w:r w:rsidR="00E37138" w:rsidRPr="00EA6599">
        <w:t xml:space="preserve"> </w:t>
      </w:r>
      <w:r w:rsidR="00E37138">
        <w:t>повышен</w:t>
      </w:r>
      <w:r w:rsidR="00E37138" w:rsidRPr="00EA6599">
        <w:t xml:space="preserve"> </w:t>
      </w:r>
      <w:r w:rsidR="00E37138">
        <w:t>до</w:t>
      </w:r>
      <w:r w:rsidR="00E37138" w:rsidRPr="00EA6599">
        <w:t xml:space="preserve"> 550 </w:t>
      </w:r>
      <w:proofErr w:type="spellStart"/>
      <w:r w:rsidR="00E37138">
        <w:t>намибийских</w:t>
      </w:r>
      <w:proofErr w:type="spellEnd"/>
      <w:r w:rsidR="00E37138" w:rsidRPr="00EA6599">
        <w:t xml:space="preserve"> </w:t>
      </w:r>
      <w:r w:rsidR="0009343E">
        <w:t>долл.</w:t>
      </w:r>
      <w:r w:rsidR="00E37138" w:rsidRPr="00EA6599">
        <w:t xml:space="preserve"> (68,75 </w:t>
      </w:r>
      <w:r w:rsidR="00E37138">
        <w:t>долл</w:t>
      </w:r>
      <w:r w:rsidR="00E37138" w:rsidRPr="00EA6599">
        <w:t xml:space="preserve">. </w:t>
      </w:r>
      <w:r w:rsidR="00E37138">
        <w:t>США</w:t>
      </w:r>
      <w:r w:rsidR="00E37138" w:rsidRPr="00A75177">
        <w:t xml:space="preserve">) </w:t>
      </w:r>
      <w:r w:rsidR="00E37138">
        <w:t>в</w:t>
      </w:r>
      <w:r w:rsidR="00E37138" w:rsidRPr="00A75177">
        <w:t xml:space="preserve"> </w:t>
      </w:r>
      <w:r w:rsidR="00E37138">
        <w:t>месяц</w:t>
      </w:r>
      <w:r w:rsidR="00E37138" w:rsidRPr="00A75177">
        <w:t xml:space="preserve">. </w:t>
      </w:r>
    </w:p>
    <w:p w:rsidR="00E37138" w:rsidRPr="003665D2" w:rsidRDefault="00A75177" w:rsidP="00A75177">
      <w:pPr>
        <w:pStyle w:val="SingleTxtGR"/>
      </w:pPr>
      <w:r>
        <w:t>275.</w:t>
      </w:r>
      <w:r>
        <w:tab/>
      </w:r>
      <w:r w:rsidR="00E37138">
        <w:t>База</w:t>
      </w:r>
      <w:r w:rsidR="00E37138" w:rsidRPr="003E376A">
        <w:t xml:space="preserve"> </w:t>
      </w:r>
      <w:r w:rsidR="00E37138">
        <w:t>данных</w:t>
      </w:r>
      <w:r w:rsidR="00E37138" w:rsidRPr="003E376A">
        <w:t xml:space="preserve"> </w:t>
      </w:r>
      <w:r w:rsidR="00E37138">
        <w:t>по</w:t>
      </w:r>
      <w:r w:rsidR="00E37138" w:rsidRPr="003E376A">
        <w:t xml:space="preserve"> </w:t>
      </w:r>
      <w:r w:rsidR="00E37138">
        <w:t>оказанию</w:t>
      </w:r>
      <w:r w:rsidR="00E37138" w:rsidRPr="003E376A">
        <w:t xml:space="preserve"> </w:t>
      </w:r>
      <w:r w:rsidR="00E37138">
        <w:t>социальной</w:t>
      </w:r>
      <w:r w:rsidR="00E37138" w:rsidRPr="003E376A">
        <w:t xml:space="preserve"> </w:t>
      </w:r>
      <w:r w:rsidR="00E37138">
        <w:t>помощи</w:t>
      </w:r>
      <w:r w:rsidR="00E37138" w:rsidRPr="003E376A">
        <w:t xml:space="preserve"> </w:t>
      </w:r>
      <w:r w:rsidR="00E37138">
        <w:t>за</w:t>
      </w:r>
      <w:r>
        <w:t xml:space="preserve"> 2012/</w:t>
      </w:r>
      <w:r w:rsidR="00E37138" w:rsidRPr="003E376A">
        <w:t xml:space="preserve">13 </w:t>
      </w:r>
      <w:r w:rsidR="00E37138">
        <w:t>год</w:t>
      </w:r>
      <w:r w:rsidR="00E37138" w:rsidRPr="003E376A">
        <w:t xml:space="preserve"> </w:t>
      </w:r>
      <w:r w:rsidR="00E37138">
        <w:t>свидетел</w:t>
      </w:r>
      <w:r w:rsidR="00E37138">
        <w:t>ь</w:t>
      </w:r>
      <w:r w:rsidR="00E37138">
        <w:t>ствует</w:t>
      </w:r>
      <w:r w:rsidR="00E37138" w:rsidRPr="003E376A">
        <w:t xml:space="preserve"> </w:t>
      </w:r>
      <w:r w:rsidR="00E37138">
        <w:t>о</w:t>
      </w:r>
      <w:r w:rsidR="00E37138" w:rsidRPr="003E376A">
        <w:t xml:space="preserve"> </w:t>
      </w:r>
      <w:r w:rsidR="00E37138">
        <w:t>том</w:t>
      </w:r>
      <w:r w:rsidR="00E37138" w:rsidRPr="003E376A">
        <w:t xml:space="preserve">, </w:t>
      </w:r>
      <w:r w:rsidR="00E37138">
        <w:t>что</w:t>
      </w:r>
      <w:r w:rsidR="00E37138" w:rsidRPr="003E376A">
        <w:t xml:space="preserve"> </w:t>
      </w:r>
      <w:r w:rsidR="00E37138">
        <w:t>выплаты</w:t>
      </w:r>
      <w:r w:rsidR="00E37138" w:rsidRPr="003E376A">
        <w:t xml:space="preserve"> </w:t>
      </w:r>
      <w:r w:rsidR="00E37138">
        <w:t>были</w:t>
      </w:r>
      <w:r w:rsidR="00E37138" w:rsidRPr="003E376A">
        <w:t xml:space="preserve"> </w:t>
      </w:r>
      <w:r w:rsidR="00E37138">
        <w:t>произведены</w:t>
      </w:r>
      <w:r w:rsidR="00E37138" w:rsidRPr="003E376A">
        <w:t xml:space="preserve"> 266</w:t>
      </w:r>
      <w:r w:rsidR="00590067" w:rsidRPr="00590067">
        <w:t xml:space="preserve"> </w:t>
      </w:r>
      <w:r w:rsidR="00E37138" w:rsidRPr="003E376A">
        <w:t>521</w:t>
      </w:r>
      <w:r w:rsidR="007118BA">
        <w:t xml:space="preserve"> получателю помощи </w:t>
      </w:r>
      <w:r w:rsidR="007118BA">
        <w:br/>
        <w:t xml:space="preserve">(из которых 140 244 </w:t>
      </w:r>
      <w:r w:rsidR="00E37138">
        <w:t>чел</w:t>
      </w:r>
      <w:r w:rsidR="00590067">
        <w:t xml:space="preserve">овек являются </w:t>
      </w:r>
      <w:r w:rsidR="007118BA">
        <w:t>престарелыми и 26 277 человек</w:t>
      </w:r>
      <w:r w:rsidR="007118BA">
        <w:br/>
        <w:t>являются </w:t>
      </w:r>
      <w:r w:rsidR="00E37138">
        <w:t>инвалидами) в рамках осуществл</w:t>
      </w:r>
      <w:r w:rsidR="007118BA">
        <w:t>яемой правительством программы.</w:t>
      </w:r>
      <w:r w:rsidR="007118BA">
        <w:br/>
      </w:r>
      <w:r w:rsidR="00E37138">
        <w:t>Кроме</w:t>
      </w:r>
      <w:r w:rsidR="007118BA">
        <w:t xml:space="preserve"> </w:t>
      </w:r>
      <w:r w:rsidR="00E37138">
        <w:t>того</w:t>
      </w:r>
      <w:r w:rsidR="00E37138" w:rsidRPr="00EA6599">
        <w:t xml:space="preserve">, </w:t>
      </w:r>
      <w:r w:rsidR="00E37138">
        <w:t>около</w:t>
      </w:r>
      <w:r w:rsidR="00E37138" w:rsidRPr="00EA6599">
        <w:t xml:space="preserve"> 1</w:t>
      </w:r>
      <w:r w:rsidR="00590067">
        <w:rPr>
          <w:lang w:val="en-US"/>
        </w:rPr>
        <w:t> </w:t>
      </w:r>
      <w:r w:rsidR="00E37138" w:rsidRPr="00EA6599">
        <w:t xml:space="preserve">800 </w:t>
      </w:r>
      <w:r w:rsidR="00E37138">
        <w:t>ветеранов</w:t>
      </w:r>
      <w:r w:rsidR="00E37138" w:rsidRPr="00EA6599">
        <w:t xml:space="preserve"> </w:t>
      </w:r>
      <w:r w:rsidR="00E37138">
        <w:t>войны</w:t>
      </w:r>
      <w:r w:rsidR="00E37138" w:rsidRPr="00EA6599">
        <w:t xml:space="preserve"> </w:t>
      </w:r>
      <w:r w:rsidR="00E37138">
        <w:t>получают</w:t>
      </w:r>
      <w:r w:rsidR="00E37138" w:rsidRPr="00EA6599">
        <w:t xml:space="preserve"> 500 </w:t>
      </w:r>
      <w:proofErr w:type="spellStart"/>
      <w:r w:rsidR="00E37138">
        <w:t>намибийских</w:t>
      </w:r>
      <w:proofErr w:type="spellEnd"/>
      <w:r w:rsidR="00E37138" w:rsidRPr="00EA6599">
        <w:t xml:space="preserve"> </w:t>
      </w:r>
      <w:r w:rsidR="0009343E">
        <w:t>долл.</w:t>
      </w:r>
      <w:r w:rsidR="007118BA">
        <w:t xml:space="preserve"> </w:t>
      </w:r>
      <w:r w:rsidR="007118BA">
        <w:br/>
      </w:r>
      <w:r w:rsidR="00E37138" w:rsidRPr="00EA6599">
        <w:t xml:space="preserve">(62,50 </w:t>
      </w:r>
      <w:r w:rsidR="00E37138">
        <w:t>долл</w:t>
      </w:r>
      <w:r w:rsidR="00E37138" w:rsidRPr="00EA6599">
        <w:t xml:space="preserve">. </w:t>
      </w:r>
      <w:r w:rsidR="00E37138">
        <w:t>США</w:t>
      </w:r>
      <w:r w:rsidR="00E37138" w:rsidRPr="00EA6599">
        <w:t xml:space="preserve">) </w:t>
      </w:r>
      <w:r w:rsidR="00E37138">
        <w:t>в</w:t>
      </w:r>
      <w:r w:rsidR="00E37138" w:rsidRPr="00EA6599">
        <w:t xml:space="preserve"> </w:t>
      </w:r>
      <w:r w:rsidR="00E37138">
        <w:t>месяц</w:t>
      </w:r>
      <w:r w:rsidR="00E37138" w:rsidRPr="00EA6599">
        <w:t xml:space="preserve">. </w:t>
      </w:r>
      <w:r w:rsidR="00E37138">
        <w:t>Правительство</w:t>
      </w:r>
      <w:r w:rsidR="00E37138" w:rsidRPr="003E376A">
        <w:t xml:space="preserve"> </w:t>
      </w:r>
      <w:r w:rsidR="00E37138">
        <w:t>также</w:t>
      </w:r>
      <w:r w:rsidR="00E37138" w:rsidRPr="003E376A">
        <w:t xml:space="preserve"> </w:t>
      </w:r>
      <w:r w:rsidR="00E37138">
        <w:t>выплачивает</w:t>
      </w:r>
      <w:r w:rsidR="00E37138" w:rsidRPr="003E376A">
        <w:t xml:space="preserve"> </w:t>
      </w:r>
      <w:r w:rsidR="00E37138">
        <w:t>похоронные</w:t>
      </w:r>
      <w:r w:rsidR="00E37138" w:rsidRPr="003E376A">
        <w:t xml:space="preserve"> </w:t>
      </w:r>
      <w:r w:rsidR="00E37138">
        <w:t>п</w:t>
      </w:r>
      <w:r w:rsidR="00E37138">
        <w:t>о</w:t>
      </w:r>
      <w:r w:rsidR="00E37138">
        <w:t>собия</w:t>
      </w:r>
      <w:r w:rsidR="00E37138" w:rsidRPr="003E376A">
        <w:t xml:space="preserve"> </w:t>
      </w:r>
      <w:r w:rsidR="00E37138">
        <w:t>в</w:t>
      </w:r>
      <w:r w:rsidR="00E37138" w:rsidRPr="003E376A">
        <w:t xml:space="preserve"> </w:t>
      </w:r>
      <w:r w:rsidR="00E37138">
        <w:t>размере</w:t>
      </w:r>
      <w:r w:rsidR="00E37138" w:rsidRPr="003E376A">
        <w:t xml:space="preserve"> 2</w:t>
      </w:r>
      <w:r w:rsidR="00590067">
        <w:t xml:space="preserve"> </w:t>
      </w:r>
      <w:r w:rsidR="00E37138" w:rsidRPr="003E376A">
        <w:t>5</w:t>
      </w:r>
      <w:r w:rsidR="00E37138">
        <w:t>00</w:t>
      </w:r>
      <w:r w:rsidR="00E37138" w:rsidRPr="003E376A">
        <w:t xml:space="preserve"> </w:t>
      </w:r>
      <w:proofErr w:type="spellStart"/>
      <w:r w:rsidR="00E37138">
        <w:t>намибийских</w:t>
      </w:r>
      <w:proofErr w:type="spellEnd"/>
      <w:r w:rsidR="00E37138" w:rsidRPr="003E376A">
        <w:t xml:space="preserve"> </w:t>
      </w:r>
      <w:r w:rsidR="00E37138">
        <w:t>дол</w:t>
      </w:r>
      <w:r w:rsidR="0009343E">
        <w:t>л.</w:t>
      </w:r>
      <w:r w:rsidR="00E37138" w:rsidRPr="003E376A">
        <w:t xml:space="preserve"> (312,50 </w:t>
      </w:r>
      <w:r w:rsidR="00E37138">
        <w:t>долл</w:t>
      </w:r>
      <w:r w:rsidR="00E37138" w:rsidRPr="003E376A">
        <w:t>.</w:t>
      </w:r>
      <w:r w:rsidR="00E37138">
        <w:t xml:space="preserve"> США</w:t>
      </w:r>
      <w:r w:rsidR="00E37138" w:rsidRPr="003665D2">
        <w:t xml:space="preserve">) </w:t>
      </w:r>
      <w:r w:rsidR="00E37138">
        <w:t>на</w:t>
      </w:r>
      <w:r w:rsidR="00E37138" w:rsidRPr="003665D2">
        <w:t xml:space="preserve"> </w:t>
      </w:r>
      <w:r w:rsidR="00E37138">
        <w:t>каждого</w:t>
      </w:r>
      <w:r w:rsidR="00E37138" w:rsidRPr="003665D2">
        <w:t xml:space="preserve"> </w:t>
      </w:r>
      <w:r w:rsidR="00E37138">
        <w:t>из</w:t>
      </w:r>
      <w:r w:rsidR="00E37138" w:rsidRPr="003665D2">
        <w:t xml:space="preserve"> </w:t>
      </w:r>
      <w:r w:rsidR="00E37138">
        <w:t>з</w:t>
      </w:r>
      <w:r w:rsidR="00E37138">
        <w:t>а</w:t>
      </w:r>
      <w:r w:rsidR="00E37138">
        <w:t>регистрированных</w:t>
      </w:r>
      <w:r w:rsidR="00E37138" w:rsidRPr="003665D2">
        <w:t xml:space="preserve"> </w:t>
      </w:r>
      <w:r w:rsidR="00E37138">
        <w:t>и</w:t>
      </w:r>
      <w:r w:rsidR="00E37138" w:rsidRPr="003665D2">
        <w:t xml:space="preserve"> </w:t>
      </w:r>
      <w:r w:rsidR="00E37138">
        <w:t>скончавшихся</w:t>
      </w:r>
      <w:r w:rsidR="00E37138" w:rsidRPr="003665D2">
        <w:t xml:space="preserve"> </w:t>
      </w:r>
      <w:r w:rsidR="00E37138">
        <w:t>пенсионеров</w:t>
      </w:r>
      <w:r w:rsidR="00E37138" w:rsidRPr="003665D2">
        <w:t xml:space="preserve">. </w:t>
      </w:r>
    </w:p>
    <w:p w:rsidR="00E37138" w:rsidRPr="00EA6599" w:rsidRDefault="00A75177" w:rsidP="00A75177">
      <w:pPr>
        <w:pStyle w:val="SingleTxtGR"/>
      </w:pPr>
      <w:r>
        <w:t>276.</w:t>
      </w:r>
      <w:r>
        <w:tab/>
      </w:r>
      <w:r w:rsidR="00E37138">
        <w:t>В настоящее время правительство осуществляет пересмотр системы с</w:t>
      </w:r>
      <w:r w:rsidR="00E37138">
        <w:t>о</w:t>
      </w:r>
      <w:r w:rsidR="00E37138">
        <w:t>циального обеспечения, с тем чтобы в ней были учтены все необходимые ко</w:t>
      </w:r>
      <w:r w:rsidR="00E37138">
        <w:t>м</w:t>
      </w:r>
      <w:r w:rsidR="00E37138">
        <w:t>поненты социальной защиты и чтобы структуры взносов и пособий (в том чи</w:t>
      </w:r>
      <w:r w:rsidR="00E37138">
        <w:t>с</w:t>
      </w:r>
      <w:r w:rsidR="00E37138">
        <w:t>ле пособий, выплачиваемых через Комиссию по социальному обеспечению) я</w:t>
      </w:r>
      <w:r w:rsidR="00E37138">
        <w:t>в</w:t>
      </w:r>
      <w:r w:rsidR="00E37138">
        <w:t xml:space="preserve">лялись обоснованными и обеспечивали максимальный уровень пособий при минимальном размере взносов. </w:t>
      </w:r>
    </w:p>
    <w:p w:rsidR="00E37138" w:rsidRPr="00EA6599" w:rsidRDefault="00E37138" w:rsidP="00BB765E">
      <w:pPr>
        <w:pStyle w:val="H23GR"/>
      </w:pPr>
      <w:r w:rsidRPr="00EA6599">
        <w:tab/>
        <w:t>35.</w:t>
      </w:r>
      <w:r w:rsidRPr="00EA6599">
        <w:tab/>
      </w:r>
      <w:r>
        <w:t>Право на образование и профессиональную подготовку</w:t>
      </w:r>
    </w:p>
    <w:p w:rsidR="00E37138" w:rsidRPr="00F10C41" w:rsidRDefault="00A75177" w:rsidP="00A75177">
      <w:pPr>
        <w:pStyle w:val="SingleTxtGR"/>
      </w:pPr>
      <w:r>
        <w:t>277.</w:t>
      </w:r>
      <w:r>
        <w:tab/>
      </w:r>
      <w:r w:rsidR="00E37138">
        <w:t>Согласно</w:t>
      </w:r>
      <w:r w:rsidR="00E37138" w:rsidRPr="00EA6599">
        <w:t xml:space="preserve"> </w:t>
      </w:r>
      <w:r w:rsidR="00E37138">
        <w:t>статье</w:t>
      </w:r>
      <w:r w:rsidR="00E37138" w:rsidRPr="00EA6599">
        <w:t xml:space="preserve"> 20 </w:t>
      </w:r>
      <w:r w:rsidR="00E37138">
        <w:t>Конституции</w:t>
      </w:r>
      <w:r w:rsidR="00E37138" w:rsidRPr="00EA6599">
        <w:t xml:space="preserve"> </w:t>
      </w:r>
      <w:r w:rsidR="00E37138">
        <w:t>Намибии</w:t>
      </w:r>
      <w:r w:rsidR="00E37138" w:rsidRPr="00EA6599">
        <w:t xml:space="preserve"> </w:t>
      </w:r>
      <w:r w:rsidR="00E37138">
        <w:t>все</w:t>
      </w:r>
      <w:r w:rsidR="00E37138" w:rsidRPr="00EA6599">
        <w:t xml:space="preserve"> </w:t>
      </w:r>
      <w:r w:rsidR="00E37138">
        <w:t>граждане</w:t>
      </w:r>
      <w:r w:rsidR="00E37138" w:rsidRPr="00EA6599">
        <w:t xml:space="preserve"> </w:t>
      </w:r>
      <w:r w:rsidR="00E37138">
        <w:t>имеют</w:t>
      </w:r>
      <w:r w:rsidR="00E37138" w:rsidRPr="00EA6599">
        <w:t xml:space="preserve"> </w:t>
      </w:r>
      <w:r w:rsidR="00E37138">
        <w:t>право</w:t>
      </w:r>
      <w:r w:rsidR="00E37138" w:rsidRPr="00EA6599">
        <w:t xml:space="preserve"> </w:t>
      </w:r>
      <w:r w:rsidR="00E37138">
        <w:t>на</w:t>
      </w:r>
      <w:r w:rsidR="00E37138" w:rsidRPr="00EA6599">
        <w:t xml:space="preserve"> </w:t>
      </w:r>
      <w:r w:rsidR="00E37138">
        <w:t>образование</w:t>
      </w:r>
      <w:r w:rsidR="00E37138" w:rsidRPr="00EA6599">
        <w:t>.</w:t>
      </w:r>
      <w:r w:rsidR="00E37138">
        <w:t xml:space="preserve"> В</w:t>
      </w:r>
      <w:r w:rsidR="00E37138" w:rsidRPr="00EA6599">
        <w:t xml:space="preserve"> </w:t>
      </w:r>
      <w:r w:rsidR="00E37138">
        <w:t>ней</w:t>
      </w:r>
      <w:r w:rsidR="00E37138" w:rsidRPr="00EA6599">
        <w:t xml:space="preserve"> </w:t>
      </w:r>
      <w:r w:rsidR="00E37138">
        <w:t>далее</w:t>
      </w:r>
      <w:r w:rsidR="00E37138" w:rsidRPr="00EA6599">
        <w:t xml:space="preserve"> </w:t>
      </w:r>
      <w:r w:rsidR="00E37138">
        <w:t>предусматривается</w:t>
      </w:r>
      <w:r w:rsidR="00E37138" w:rsidRPr="00EA6599">
        <w:t xml:space="preserve">, </w:t>
      </w:r>
      <w:r w:rsidR="00E37138">
        <w:t>что</w:t>
      </w:r>
      <w:r w:rsidR="00E37138" w:rsidRPr="00EA6599">
        <w:t xml:space="preserve"> </w:t>
      </w:r>
      <w:r w:rsidR="00E37138">
        <w:t>начальное</w:t>
      </w:r>
      <w:r w:rsidR="00E37138" w:rsidRPr="00EA6599">
        <w:t xml:space="preserve"> </w:t>
      </w:r>
      <w:r w:rsidR="00E37138">
        <w:t>образование</w:t>
      </w:r>
      <w:r w:rsidR="00E37138" w:rsidRPr="00EA6599">
        <w:t xml:space="preserve"> </w:t>
      </w:r>
      <w:r w:rsidR="00E37138">
        <w:t>явл</w:t>
      </w:r>
      <w:r w:rsidR="00E37138">
        <w:t>я</w:t>
      </w:r>
      <w:r w:rsidR="00E37138">
        <w:t>ется</w:t>
      </w:r>
      <w:r w:rsidR="00E37138" w:rsidRPr="00EA6599">
        <w:t xml:space="preserve"> </w:t>
      </w:r>
      <w:r w:rsidR="00E37138">
        <w:t>обязательным</w:t>
      </w:r>
      <w:r w:rsidR="00E37138" w:rsidRPr="00EA6599">
        <w:t xml:space="preserve"> </w:t>
      </w:r>
      <w:r w:rsidR="00E37138">
        <w:t>и</w:t>
      </w:r>
      <w:r w:rsidR="00E37138" w:rsidRPr="00EA6599">
        <w:t xml:space="preserve"> </w:t>
      </w:r>
      <w:r w:rsidR="00E37138">
        <w:t>предоставляется бесплатно в государственных учебных заведениях. В 2001 году парламент принял Закон об образовании № 16, кот</w:t>
      </w:r>
      <w:r w:rsidR="00E37138">
        <w:t>о</w:t>
      </w:r>
      <w:r w:rsidR="00E37138">
        <w:t>рым были введены в действие положения Конституции и других междунаро</w:t>
      </w:r>
      <w:r w:rsidR="00E37138">
        <w:t>д</w:t>
      </w:r>
      <w:r w:rsidR="00E37138">
        <w:t xml:space="preserve">ных договоров. </w:t>
      </w:r>
    </w:p>
    <w:p w:rsidR="00E37138" w:rsidRPr="00F10C41" w:rsidRDefault="00A75177" w:rsidP="00A75177">
      <w:pPr>
        <w:pStyle w:val="SingleTxtGR"/>
      </w:pPr>
      <w:r>
        <w:t>278.</w:t>
      </w:r>
      <w:r>
        <w:tab/>
      </w:r>
      <w:r w:rsidR="00E37138">
        <w:t>Вскоре</w:t>
      </w:r>
      <w:r w:rsidR="00E37138" w:rsidRPr="00EA6599">
        <w:t xml:space="preserve"> </w:t>
      </w:r>
      <w:r w:rsidR="00E37138">
        <w:t>после</w:t>
      </w:r>
      <w:r w:rsidR="00E37138" w:rsidRPr="00EA6599">
        <w:t xml:space="preserve"> </w:t>
      </w:r>
      <w:r w:rsidR="00E37138">
        <w:t>получения</w:t>
      </w:r>
      <w:r w:rsidR="00E37138" w:rsidRPr="00EA6599">
        <w:t xml:space="preserve"> </w:t>
      </w:r>
      <w:r w:rsidR="00E37138">
        <w:t>независимости</w:t>
      </w:r>
      <w:r w:rsidR="00E37138" w:rsidRPr="00EA6599">
        <w:t xml:space="preserve"> </w:t>
      </w:r>
      <w:r w:rsidR="00E37138">
        <w:t>в</w:t>
      </w:r>
      <w:r w:rsidR="00E37138" w:rsidRPr="00EA6599">
        <w:t xml:space="preserve"> 1990 </w:t>
      </w:r>
      <w:r w:rsidR="00E37138">
        <w:t>году</w:t>
      </w:r>
      <w:r w:rsidR="00E37138" w:rsidRPr="00EA6599">
        <w:t xml:space="preserve"> </w:t>
      </w:r>
      <w:r w:rsidR="00E37138">
        <w:t>все</w:t>
      </w:r>
      <w:r w:rsidR="00E37138" w:rsidRPr="00EA6599">
        <w:t xml:space="preserve"> </w:t>
      </w:r>
      <w:r w:rsidR="00E37138">
        <w:t>учебные</w:t>
      </w:r>
      <w:r w:rsidR="00E37138" w:rsidRPr="00EA6599">
        <w:t xml:space="preserve"> </w:t>
      </w:r>
      <w:r w:rsidR="00E37138">
        <w:t>завед</w:t>
      </w:r>
      <w:r w:rsidR="00E37138">
        <w:t>е</w:t>
      </w:r>
      <w:r w:rsidR="00E37138">
        <w:t>ния</w:t>
      </w:r>
      <w:r w:rsidR="00E37138" w:rsidRPr="00EA6599">
        <w:t xml:space="preserve"> </w:t>
      </w:r>
      <w:r w:rsidR="00E37138">
        <w:t>в</w:t>
      </w:r>
      <w:r w:rsidR="00E37138" w:rsidRPr="00EA6599">
        <w:t xml:space="preserve"> </w:t>
      </w:r>
      <w:r w:rsidR="00E37138">
        <w:t>Намибии</w:t>
      </w:r>
      <w:r w:rsidR="00E37138" w:rsidRPr="00EA6599">
        <w:t xml:space="preserve"> </w:t>
      </w:r>
      <w:r w:rsidR="00E37138">
        <w:t>были десегрегированы в соответствии с Конституцией и Зак</w:t>
      </w:r>
      <w:r w:rsidR="00E37138">
        <w:t>о</w:t>
      </w:r>
      <w:r w:rsidR="00E37138">
        <w:t>ном об образовании № 16 от 2001 года. Сегрегация учебных заведений, пос</w:t>
      </w:r>
      <w:r w:rsidR="00E37138">
        <w:t>е</w:t>
      </w:r>
      <w:r w:rsidR="00E37138">
        <w:t xml:space="preserve">щаемых различными расовыми группами, была практически ликвидирована. Все государственные и частные учебные </w:t>
      </w:r>
      <w:r w:rsidR="00E37138" w:rsidRPr="00E41A23">
        <w:t xml:space="preserve">заведения </w:t>
      </w:r>
      <w:r w:rsidR="00E37138" w:rsidRPr="003F3C7C">
        <w:t>в настоящее</w:t>
      </w:r>
      <w:r w:rsidR="00631200">
        <w:t xml:space="preserve"> время </w:t>
      </w:r>
      <w:r w:rsidR="00E37138">
        <w:t>открыты для всех граждан независимо от расы, цвета кожи, вероисповедания или этн</w:t>
      </w:r>
      <w:r w:rsidR="00E37138">
        <w:t>и</w:t>
      </w:r>
      <w:r w:rsidR="00E37138">
        <w:t>ческого происхождения. Министерство образования создало Управление по в</w:t>
      </w:r>
      <w:r w:rsidR="00E37138">
        <w:t>о</w:t>
      </w:r>
      <w:r w:rsidR="00E37138">
        <w:t>просам образования взрослых и непрерывного образования в целях удовлетв</w:t>
      </w:r>
      <w:r w:rsidR="00E37138">
        <w:t>о</w:t>
      </w:r>
      <w:r w:rsidR="00E37138">
        <w:t xml:space="preserve">рения всех потребностей взрослых лиц и покинувших школу молодых людей в области образования. </w:t>
      </w:r>
    </w:p>
    <w:p w:rsidR="00E37138" w:rsidRPr="00F10C41" w:rsidRDefault="00A75177" w:rsidP="00A75177">
      <w:pPr>
        <w:pStyle w:val="SingleTxtGR"/>
      </w:pPr>
      <w:r>
        <w:t>279.</w:t>
      </w:r>
      <w:r>
        <w:tab/>
      </w:r>
      <w:r w:rsidR="00E37138">
        <w:t>Дети, лишенные возможности получить образование, представляют с</w:t>
      </w:r>
      <w:r w:rsidR="00E37138">
        <w:t>о</w:t>
      </w:r>
      <w:r w:rsidR="00E37138">
        <w:t>бой довольно разнообразную группу, и их потребности с точки зрения образ</w:t>
      </w:r>
      <w:r w:rsidR="00E37138">
        <w:t>о</w:t>
      </w:r>
      <w:r w:rsidR="00E37138">
        <w:t xml:space="preserve">вания являются неодинаковыми в разных общинах. В эту группу входят дети батраков, работающих на фермах, дети из племен сан и </w:t>
      </w:r>
      <w:proofErr w:type="spellStart"/>
      <w:r w:rsidR="00E37138">
        <w:t>овахимба</w:t>
      </w:r>
      <w:proofErr w:type="spellEnd"/>
      <w:r w:rsidR="00E37138">
        <w:t>, беспризо</w:t>
      </w:r>
      <w:r w:rsidR="00E37138">
        <w:t>р</w:t>
      </w:r>
      <w:r w:rsidR="00E37138">
        <w:t>ные дети и дети, живущие в стихийно сложившихся поселениях. В обеих гру</w:t>
      </w:r>
      <w:r w:rsidR="00E37138">
        <w:t>п</w:t>
      </w:r>
      <w:r w:rsidR="00E37138">
        <w:t>пах образование детей страдает главным образом по двум причинам, а именно из-за нищеты и/или позиции, занимаемой группами населения, не находящим</w:t>
      </w:r>
      <w:r w:rsidR="00E37138">
        <w:t>и</w:t>
      </w:r>
      <w:r w:rsidR="00E37138">
        <w:t>ся в столь бедственном положении. В попытке</w:t>
      </w:r>
      <w:r w:rsidR="00E37138" w:rsidRPr="00EA6599">
        <w:t xml:space="preserve"> </w:t>
      </w:r>
      <w:r w:rsidR="00E37138">
        <w:t>обеспечить</w:t>
      </w:r>
      <w:r w:rsidR="00E37138" w:rsidRPr="00EA6599">
        <w:t xml:space="preserve"> </w:t>
      </w:r>
      <w:r w:rsidR="00E37138">
        <w:t>более</w:t>
      </w:r>
      <w:r w:rsidR="00E37138" w:rsidRPr="00EA6599">
        <w:t xml:space="preserve"> </w:t>
      </w:r>
      <w:r w:rsidR="00E37138">
        <w:t>широкий</w:t>
      </w:r>
      <w:r w:rsidR="00E37138" w:rsidRPr="00EA6599">
        <w:t xml:space="preserve"> </w:t>
      </w:r>
      <w:r w:rsidR="00E37138">
        <w:t>д</w:t>
      </w:r>
      <w:r w:rsidR="00E37138">
        <w:t>о</w:t>
      </w:r>
      <w:r w:rsidR="00E37138">
        <w:t>ступ</w:t>
      </w:r>
      <w:r w:rsidR="00E37138" w:rsidRPr="00EA6599">
        <w:t xml:space="preserve"> </w:t>
      </w:r>
      <w:r w:rsidR="00E37138">
        <w:t>к</w:t>
      </w:r>
      <w:r w:rsidR="00E37138" w:rsidRPr="00EA6599">
        <w:t xml:space="preserve"> </w:t>
      </w:r>
      <w:r w:rsidR="00E37138">
        <w:t>образованию</w:t>
      </w:r>
      <w:r w:rsidR="00E37138" w:rsidRPr="00EA6599">
        <w:t xml:space="preserve"> </w:t>
      </w:r>
      <w:r w:rsidR="00E37138">
        <w:t>для</w:t>
      </w:r>
      <w:r w:rsidR="00E37138" w:rsidRPr="00EA6599">
        <w:t xml:space="preserve"> </w:t>
      </w:r>
      <w:r w:rsidR="00E37138">
        <w:t>находящихся в неблагоприятном положении детей М</w:t>
      </w:r>
      <w:r w:rsidR="00E37138">
        <w:t>и</w:t>
      </w:r>
      <w:r w:rsidR="00E37138">
        <w:t>нистерство совместно с неправительственными организациями (НПО) разраб</w:t>
      </w:r>
      <w:r w:rsidR="00E37138">
        <w:t>о</w:t>
      </w:r>
      <w:r w:rsidR="00E37138">
        <w:t xml:space="preserve">тало такие программы, как "Деревенские школы </w:t>
      </w:r>
      <w:proofErr w:type="spellStart"/>
      <w:r w:rsidR="00E37138">
        <w:t>Най-Най</w:t>
      </w:r>
      <w:proofErr w:type="spellEnd"/>
      <w:r w:rsidR="00E37138">
        <w:t>", где учебная пр</w:t>
      </w:r>
      <w:r w:rsidR="00E37138">
        <w:t>о</w:t>
      </w:r>
      <w:r w:rsidR="00E37138">
        <w:lastRenderedPageBreak/>
        <w:t>грамма разрабатывается с учетом интересов общины, а преподавание ведется на языке сан.</w:t>
      </w:r>
    </w:p>
    <w:p w:rsidR="00E37138" w:rsidRPr="003D1769" w:rsidRDefault="00A75177" w:rsidP="00A75177">
      <w:pPr>
        <w:pStyle w:val="SingleTxtGR"/>
      </w:pPr>
      <w:r>
        <w:t>280.</w:t>
      </w:r>
      <w:r>
        <w:tab/>
      </w:r>
      <w:r w:rsidR="00E37138">
        <w:t xml:space="preserve">В районе </w:t>
      </w:r>
      <w:proofErr w:type="spellStart"/>
      <w:r w:rsidR="00E37138">
        <w:t>Кунене</w:t>
      </w:r>
      <w:proofErr w:type="spellEnd"/>
      <w:r w:rsidR="00E37138">
        <w:t xml:space="preserve"> был развернут проект, предусматривающий создание передвижных школьных классов, а в бедных сельских школах осуществляется программа школьного питания, с тем чтобы дети из наиболее бедных семей могли продолжать обучение. Созданы 12 передвижных школьных классов для детей из общины </w:t>
      </w:r>
      <w:proofErr w:type="spellStart"/>
      <w:r w:rsidR="00E37138">
        <w:t>овахимба</w:t>
      </w:r>
      <w:proofErr w:type="spellEnd"/>
      <w:r w:rsidR="00E37138">
        <w:t xml:space="preserve"> в районе </w:t>
      </w:r>
      <w:proofErr w:type="spellStart"/>
      <w:r w:rsidR="00E37138">
        <w:t>Кунене</w:t>
      </w:r>
      <w:proofErr w:type="spellEnd"/>
      <w:r w:rsidR="00E37138">
        <w:t xml:space="preserve"> на экспериментальной основе, а Королевская лига оказания помощи зарубежным странам (РОСЛ) Соединенного Королевства выделила средст</w:t>
      </w:r>
      <w:r w:rsidR="00631200">
        <w:t xml:space="preserve">ва, позволившие посещать школу </w:t>
      </w:r>
      <w:r w:rsidR="00E37138">
        <w:t>2</w:t>
      </w:r>
      <w:r w:rsidR="00631200">
        <w:t>0</w:t>
      </w:r>
      <w:r w:rsidR="00E37138">
        <w:t xml:space="preserve"> учащимся из общины сан. Цель</w:t>
      </w:r>
      <w:r w:rsidR="00E37138" w:rsidRPr="007E11FB">
        <w:t xml:space="preserve"> </w:t>
      </w:r>
      <w:r w:rsidR="00E37138">
        <w:t>состоит</w:t>
      </w:r>
      <w:r w:rsidR="00E37138" w:rsidRPr="007E11FB">
        <w:t xml:space="preserve"> </w:t>
      </w:r>
      <w:r w:rsidR="00E37138">
        <w:t>в</w:t>
      </w:r>
      <w:r w:rsidR="00E37138" w:rsidRPr="007E11FB">
        <w:t xml:space="preserve"> </w:t>
      </w:r>
      <w:r w:rsidR="00E37138">
        <w:t>том</w:t>
      </w:r>
      <w:r w:rsidR="00E37138" w:rsidRPr="007E11FB">
        <w:t xml:space="preserve">, </w:t>
      </w:r>
      <w:r w:rsidR="00E37138">
        <w:t>чтобы</w:t>
      </w:r>
      <w:r w:rsidR="00E37138" w:rsidRPr="007E11FB">
        <w:t xml:space="preserve"> </w:t>
      </w:r>
      <w:r w:rsidR="00E37138">
        <w:t>эти</w:t>
      </w:r>
      <w:r w:rsidR="00E37138" w:rsidRPr="007E11FB">
        <w:t xml:space="preserve"> </w:t>
      </w:r>
      <w:r w:rsidR="00E37138">
        <w:t>учащиеся</w:t>
      </w:r>
      <w:r w:rsidR="00E37138" w:rsidRPr="007E11FB">
        <w:t xml:space="preserve"> </w:t>
      </w:r>
      <w:r w:rsidR="00E37138">
        <w:t>могли</w:t>
      </w:r>
      <w:r w:rsidR="00E37138" w:rsidRPr="007E11FB">
        <w:t xml:space="preserve"> </w:t>
      </w:r>
      <w:r w:rsidR="00E37138">
        <w:t>продолжать</w:t>
      </w:r>
      <w:r w:rsidR="00E37138" w:rsidRPr="007E11FB">
        <w:t xml:space="preserve"> </w:t>
      </w:r>
      <w:r w:rsidR="00E37138">
        <w:t>обуч</w:t>
      </w:r>
      <w:r w:rsidR="00E37138">
        <w:t>е</w:t>
      </w:r>
      <w:r w:rsidR="00E37138">
        <w:t>ние</w:t>
      </w:r>
      <w:r w:rsidR="00E37138" w:rsidRPr="007E11FB">
        <w:t xml:space="preserve"> </w:t>
      </w:r>
      <w:r w:rsidR="00E37138">
        <w:t>в</w:t>
      </w:r>
      <w:r w:rsidR="00E37138" w:rsidRPr="007E11FB">
        <w:t xml:space="preserve"> </w:t>
      </w:r>
      <w:r w:rsidR="00E37138">
        <w:t>начальной и средней</w:t>
      </w:r>
      <w:r w:rsidR="00E37138" w:rsidRPr="007E11FB">
        <w:t xml:space="preserve"> </w:t>
      </w:r>
      <w:r w:rsidR="00E37138">
        <w:t>школе</w:t>
      </w:r>
      <w:r w:rsidR="00E37138" w:rsidRPr="007E11FB">
        <w:t xml:space="preserve"> </w:t>
      </w:r>
      <w:r w:rsidR="00E37138">
        <w:t>и</w:t>
      </w:r>
      <w:r w:rsidR="00E37138" w:rsidRPr="007E11FB">
        <w:t xml:space="preserve"> </w:t>
      </w:r>
      <w:r w:rsidR="00E37138">
        <w:t>по возможности</w:t>
      </w:r>
      <w:r w:rsidR="00E37138" w:rsidRPr="007E11FB">
        <w:t xml:space="preserve"> </w:t>
      </w:r>
      <w:r w:rsidR="00E37138">
        <w:t>достичь</w:t>
      </w:r>
      <w:r w:rsidR="00E37138" w:rsidRPr="007E11FB">
        <w:t xml:space="preserve"> </w:t>
      </w:r>
      <w:r w:rsidR="00E37138">
        <w:t>уровня</w:t>
      </w:r>
      <w:r w:rsidR="00E37138" w:rsidRPr="007E11FB">
        <w:t xml:space="preserve"> </w:t>
      </w:r>
      <w:r w:rsidR="00E37138">
        <w:t>высшего</w:t>
      </w:r>
      <w:r w:rsidR="00E37138" w:rsidRPr="007E11FB">
        <w:t xml:space="preserve"> </w:t>
      </w:r>
      <w:r w:rsidR="00E37138">
        <w:t>образования.</w:t>
      </w:r>
    </w:p>
    <w:p w:rsidR="00E37138" w:rsidRPr="00F10C41" w:rsidRDefault="00A75177" w:rsidP="00A75177">
      <w:pPr>
        <w:pStyle w:val="SingleTxtGR"/>
      </w:pPr>
      <w:r>
        <w:t>281.</w:t>
      </w:r>
      <w:r>
        <w:tab/>
      </w:r>
      <w:r w:rsidR="00E37138">
        <w:t>Программный документ по проблеме детей, лишенных возможности п</w:t>
      </w:r>
      <w:r w:rsidR="00E37138">
        <w:t>о</w:t>
      </w:r>
      <w:r w:rsidR="00E37138">
        <w:t>лучить образование, под названием "Варианты национальной политики в инт</w:t>
      </w:r>
      <w:r w:rsidR="00E37138">
        <w:t>е</w:t>
      </w:r>
      <w:r w:rsidR="00E37138">
        <w:t>ресах детей, лишенных возможностей в области образования" был завершен и одобрен самими получателями такой помощи. Пять преподавателей, работа</w:t>
      </w:r>
      <w:r w:rsidR="00E37138">
        <w:t>в</w:t>
      </w:r>
      <w:r w:rsidR="00E37138">
        <w:t xml:space="preserve">ших в рамках программы "Деревенские школы </w:t>
      </w:r>
      <w:proofErr w:type="spellStart"/>
      <w:r w:rsidR="00E37138">
        <w:t>Най-Най</w:t>
      </w:r>
      <w:proofErr w:type="spellEnd"/>
      <w:r w:rsidR="00E37138">
        <w:t>" получили в 1998 году статус, равноценный десятому уровню, и таким образом могут работать в соо</w:t>
      </w:r>
      <w:r w:rsidR="00E37138">
        <w:t>т</w:t>
      </w:r>
      <w:r w:rsidR="00E37138">
        <w:t xml:space="preserve">ветствии с программой СЧШ. Благодаря созданию </w:t>
      </w:r>
      <w:proofErr w:type="spellStart"/>
      <w:r w:rsidR="00E37138">
        <w:t>межсекторальной</w:t>
      </w:r>
      <w:proofErr w:type="spellEnd"/>
      <w:r w:rsidR="00E37138">
        <w:t xml:space="preserve"> целевой группы удалось заручиться серьезной поддержкой в интересах детей, лише</w:t>
      </w:r>
      <w:r w:rsidR="00E37138">
        <w:t>н</w:t>
      </w:r>
      <w:r w:rsidR="00E37138">
        <w:t>ных возможностей в области образования; секретариат этой группы размещен в управлении РПИ. Классы на уровне начальной школы децентрализованы таким образом, чтобы большинство детей, даже проживающих в сельских районах, могли дойти туда пешком. Начальное образование предлагается детям с сем</w:t>
      </w:r>
      <w:r w:rsidR="00E37138">
        <w:t>и</w:t>
      </w:r>
      <w:r w:rsidR="00E37138">
        <w:t>летнего возраста и охватывает 1–7 классы. Практикуется</w:t>
      </w:r>
      <w:r w:rsidR="00E37138" w:rsidRPr="00F10C41">
        <w:t xml:space="preserve"> </w:t>
      </w:r>
      <w:r w:rsidR="00E37138">
        <w:t>полуавтоматический</w:t>
      </w:r>
      <w:r w:rsidR="00E37138" w:rsidRPr="00F10C41">
        <w:t xml:space="preserve"> </w:t>
      </w:r>
      <w:r w:rsidR="00E37138">
        <w:t>переход</w:t>
      </w:r>
      <w:r w:rsidR="00E37138" w:rsidRPr="00F10C41">
        <w:t xml:space="preserve"> </w:t>
      </w:r>
      <w:r w:rsidR="00E37138">
        <w:t>из</w:t>
      </w:r>
      <w:r w:rsidR="00E37138" w:rsidRPr="00F10C41">
        <w:t xml:space="preserve"> </w:t>
      </w:r>
      <w:r w:rsidR="00E37138">
        <w:t>одного</w:t>
      </w:r>
      <w:r w:rsidR="00E37138" w:rsidRPr="00F10C41">
        <w:t xml:space="preserve"> </w:t>
      </w:r>
      <w:r w:rsidR="00E37138">
        <w:t>класса</w:t>
      </w:r>
      <w:r w:rsidR="00E37138" w:rsidRPr="00F10C41">
        <w:t xml:space="preserve"> </w:t>
      </w:r>
      <w:r w:rsidR="00E37138">
        <w:t>в</w:t>
      </w:r>
      <w:r w:rsidR="00E37138" w:rsidRPr="00F10C41">
        <w:t xml:space="preserve"> </w:t>
      </w:r>
      <w:r w:rsidR="00E37138">
        <w:t>другой</w:t>
      </w:r>
      <w:r w:rsidR="00E37138" w:rsidRPr="00F10C41">
        <w:t xml:space="preserve">. </w:t>
      </w:r>
      <w:r w:rsidR="00E37138">
        <w:t>Уже</w:t>
      </w:r>
      <w:r w:rsidR="00E37138" w:rsidRPr="00F10C41">
        <w:t xml:space="preserve"> </w:t>
      </w:r>
      <w:r w:rsidR="00E37138">
        <w:t>разрабатывается</w:t>
      </w:r>
      <w:r w:rsidR="00E37138" w:rsidRPr="00F10C41">
        <w:t xml:space="preserve"> </w:t>
      </w:r>
      <w:r w:rsidR="00E37138">
        <w:t>и</w:t>
      </w:r>
      <w:r w:rsidR="00E37138" w:rsidRPr="00F10C41">
        <w:t xml:space="preserve"> </w:t>
      </w:r>
      <w:r w:rsidR="00E37138">
        <w:t>осуществляется</w:t>
      </w:r>
      <w:r w:rsidR="00E37138" w:rsidRPr="00F10C41">
        <w:t xml:space="preserve"> </w:t>
      </w:r>
      <w:r w:rsidR="00E37138">
        <w:t>П</w:t>
      </w:r>
      <w:r w:rsidR="00E37138">
        <w:t>о</w:t>
      </w:r>
      <w:r w:rsidR="00E37138">
        <w:t>литика</w:t>
      </w:r>
      <w:r w:rsidR="00E37138" w:rsidRPr="00F10C41">
        <w:t xml:space="preserve"> </w:t>
      </w:r>
      <w:r w:rsidR="00E37138">
        <w:t>развития</w:t>
      </w:r>
      <w:r w:rsidR="00E37138" w:rsidRPr="00F10C41">
        <w:t xml:space="preserve"> </w:t>
      </w:r>
      <w:r w:rsidR="00E37138">
        <w:t>детей</w:t>
      </w:r>
      <w:r w:rsidR="00E37138" w:rsidRPr="00F10C41">
        <w:t xml:space="preserve"> </w:t>
      </w:r>
      <w:r w:rsidR="00E37138">
        <w:t>дошкольного</w:t>
      </w:r>
      <w:r w:rsidR="00E37138" w:rsidRPr="00F10C41">
        <w:t xml:space="preserve"> </w:t>
      </w:r>
      <w:r w:rsidR="00E37138">
        <w:t>возраста</w:t>
      </w:r>
      <w:r w:rsidR="00E37138" w:rsidRPr="00F10C41">
        <w:t>.</w:t>
      </w:r>
    </w:p>
    <w:p w:rsidR="00E37138" w:rsidRPr="003D1769" w:rsidRDefault="00A75177" w:rsidP="00A75177">
      <w:pPr>
        <w:pStyle w:val="SingleTxtGR"/>
      </w:pPr>
      <w:r>
        <w:t>282.</w:t>
      </w:r>
      <w:r>
        <w:tab/>
      </w:r>
      <w:r w:rsidR="00E37138">
        <w:t>Национальная политика в отношении сирот и детей, находящихся в уя</w:t>
      </w:r>
      <w:r w:rsidR="00E37138">
        <w:t>з</w:t>
      </w:r>
      <w:r w:rsidR="00E37138">
        <w:t>вимом положении, принятая Кабинетом, предусматривает укрепление возмо</w:t>
      </w:r>
      <w:r w:rsidR="00E37138">
        <w:t>ж</w:t>
      </w:r>
      <w:r w:rsidR="00E37138">
        <w:t xml:space="preserve">ностей детей и </w:t>
      </w:r>
      <w:r w:rsidR="00D035BE">
        <w:t>молодежи в целях удовлетворения</w:t>
      </w:r>
      <w:r w:rsidR="00E37138">
        <w:t xml:space="preserve"> их потребностей. Национал</w:t>
      </w:r>
      <w:r w:rsidR="00E37138">
        <w:t>ь</w:t>
      </w:r>
      <w:r w:rsidR="00E37138">
        <w:t>ная политика в интересах детей, лишенных возможностей в области образов</w:t>
      </w:r>
      <w:r w:rsidR="00E37138">
        <w:t>а</w:t>
      </w:r>
      <w:r w:rsidR="00E37138">
        <w:t xml:space="preserve">ния, носит всеобъемлющий характер и четко определяет категории таких детей, а также основные причины лишения детей возможностей в плане получения образования. </w:t>
      </w:r>
    </w:p>
    <w:p w:rsidR="00E37138" w:rsidRPr="00F10C41" w:rsidRDefault="00A75177" w:rsidP="00A75177">
      <w:pPr>
        <w:pStyle w:val="SingleTxtGR"/>
      </w:pPr>
      <w:r>
        <w:t>283.</w:t>
      </w:r>
      <w:r>
        <w:tab/>
      </w:r>
      <w:r w:rsidR="00E37138">
        <w:t>Закон</w:t>
      </w:r>
      <w:r w:rsidR="00E37138" w:rsidRPr="003D1769">
        <w:t xml:space="preserve"> </w:t>
      </w:r>
      <w:r w:rsidR="00E37138">
        <w:t>об</w:t>
      </w:r>
      <w:r w:rsidR="00E37138" w:rsidRPr="003D1769">
        <w:t xml:space="preserve"> </w:t>
      </w:r>
      <w:r w:rsidR="00E37138">
        <w:t>образовании</w:t>
      </w:r>
      <w:r w:rsidR="00E37138" w:rsidRPr="003D1769">
        <w:t xml:space="preserve"> 2001 </w:t>
      </w:r>
      <w:r w:rsidR="00E37138">
        <w:t>года</w:t>
      </w:r>
      <w:r w:rsidR="00E37138" w:rsidRPr="003D1769">
        <w:t xml:space="preserve">, </w:t>
      </w:r>
      <w:r w:rsidR="00E37138">
        <w:t>Национальная</w:t>
      </w:r>
      <w:r w:rsidR="00E37138" w:rsidRPr="003D1769">
        <w:t xml:space="preserve"> </w:t>
      </w:r>
      <w:r w:rsidR="00E37138">
        <w:t>политика</w:t>
      </w:r>
      <w:r w:rsidR="00E37138" w:rsidRPr="003D1769">
        <w:t xml:space="preserve"> </w:t>
      </w:r>
      <w:r w:rsidR="00E37138">
        <w:t>развития</w:t>
      </w:r>
      <w:r w:rsidR="00E37138" w:rsidRPr="003D1769">
        <w:t xml:space="preserve"> </w:t>
      </w:r>
      <w:r w:rsidR="00E37138">
        <w:t>детей</w:t>
      </w:r>
      <w:r w:rsidR="00E37138" w:rsidRPr="003D1769">
        <w:t xml:space="preserve"> </w:t>
      </w:r>
      <w:r w:rsidR="00E37138">
        <w:t>дошкольного</w:t>
      </w:r>
      <w:r w:rsidR="00E37138" w:rsidRPr="003D1769">
        <w:t xml:space="preserve"> </w:t>
      </w:r>
      <w:r w:rsidR="00E37138">
        <w:t>возраста</w:t>
      </w:r>
      <w:r w:rsidR="00E37138" w:rsidRPr="003D1769">
        <w:t xml:space="preserve"> </w:t>
      </w:r>
      <w:r w:rsidR="00E37138">
        <w:t>и</w:t>
      </w:r>
      <w:r w:rsidR="00E37138" w:rsidRPr="003D1769">
        <w:t xml:space="preserve"> </w:t>
      </w:r>
      <w:r w:rsidR="00E37138">
        <w:t>Политика</w:t>
      </w:r>
      <w:r w:rsidR="00E37138" w:rsidRPr="003D1769">
        <w:t xml:space="preserve"> </w:t>
      </w:r>
      <w:r w:rsidR="00E37138">
        <w:t>организации</w:t>
      </w:r>
      <w:r w:rsidR="00E37138" w:rsidRPr="003D1769">
        <w:t xml:space="preserve"> </w:t>
      </w:r>
      <w:r w:rsidR="00E37138">
        <w:t>медицинского</w:t>
      </w:r>
      <w:r w:rsidR="00E37138" w:rsidRPr="003D1769">
        <w:t xml:space="preserve"> </w:t>
      </w:r>
      <w:r w:rsidR="00E37138">
        <w:t>обслуживания</w:t>
      </w:r>
      <w:r w:rsidR="00E37138" w:rsidRPr="003D1769">
        <w:t xml:space="preserve"> </w:t>
      </w:r>
      <w:r w:rsidR="00E37138">
        <w:t>в</w:t>
      </w:r>
      <w:r w:rsidR="00E37138" w:rsidRPr="003D1769">
        <w:t xml:space="preserve"> </w:t>
      </w:r>
      <w:r w:rsidR="00E37138">
        <w:t>учебных</w:t>
      </w:r>
      <w:r w:rsidR="00E37138" w:rsidRPr="003D1769">
        <w:t xml:space="preserve"> </w:t>
      </w:r>
      <w:r w:rsidR="00E37138">
        <w:t>заведениях</w:t>
      </w:r>
      <w:r w:rsidR="00E37138" w:rsidRPr="003D1769">
        <w:t xml:space="preserve"> </w:t>
      </w:r>
      <w:r w:rsidR="00E37138">
        <w:t>направлены</w:t>
      </w:r>
      <w:r w:rsidR="00E37138" w:rsidRPr="003D1769">
        <w:t xml:space="preserve"> </w:t>
      </w:r>
      <w:r w:rsidR="00E37138">
        <w:t>на</w:t>
      </w:r>
      <w:r w:rsidR="00E37138" w:rsidRPr="003D1769">
        <w:t xml:space="preserve"> </w:t>
      </w:r>
      <w:r w:rsidR="00E37138">
        <w:t>решение</w:t>
      </w:r>
      <w:r w:rsidR="00E37138" w:rsidRPr="003D1769">
        <w:t xml:space="preserve"> </w:t>
      </w:r>
      <w:r w:rsidR="00E37138">
        <w:t>проблемы</w:t>
      </w:r>
      <w:r w:rsidR="00E37138" w:rsidRPr="003D1769">
        <w:t xml:space="preserve"> </w:t>
      </w:r>
      <w:r w:rsidR="00E37138">
        <w:t>нехватки</w:t>
      </w:r>
      <w:r w:rsidR="00E37138" w:rsidRPr="003D1769">
        <w:t xml:space="preserve"> </w:t>
      </w:r>
      <w:r w:rsidR="00E37138">
        <w:t>средств</w:t>
      </w:r>
      <w:r w:rsidR="00E37138" w:rsidRPr="003D1769">
        <w:t xml:space="preserve">, </w:t>
      </w:r>
      <w:r w:rsidR="00E37138">
        <w:t>выд</w:t>
      </w:r>
      <w:r w:rsidR="00E37138">
        <w:t>е</w:t>
      </w:r>
      <w:r w:rsidR="00E37138">
        <w:t>ляемых</w:t>
      </w:r>
      <w:r w:rsidR="00E37138" w:rsidRPr="003D1769">
        <w:t xml:space="preserve"> </w:t>
      </w:r>
      <w:r w:rsidR="00E37138">
        <w:t>школам</w:t>
      </w:r>
      <w:r w:rsidR="00E37138" w:rsidRPr="003D1769">
        <w:t xml:space="preserve">, </w:t>
      </w:r>
      <w:r w:rsidR="00E37138">
        <w:t>предоставлени</w:t>
      </w:r>
      <w:r w:rsidR="00E37138" w:rsidRPr="003D1769">
        <w:t xml:space="preserve">е </w:t>
      </w:r>
      <w:r w:rsidR="00E37138">
        <w:t>медицинского</w:t>
      </w:r>
      <w:r w:rsidR="00E37138" w:rsidRPr="003D1769">
        <w:t xml:space="preserve"> </w:t>
      </w:r>
      <w:r w:rsidR="00E37138">
        <w:t>обслуживания</w:t>
      </w:r>
      <w:r w:rsidR="00E37138" w:rsidRPr="003D1769">
        <w:t xml:space="preserve"> и поддержки в области питания, обеспечени</w:t>
      </w:r>
      <w:r w:rsidR="00E37138">
        <w:t>е</w:t>
      </w:r>
      <w:r w:rsidR="00E37138" w:rsidRPr="003D1769">
        <w:t xml:space="preserve"> безопасных и недискриминационных условий для получения образования и предоставлени</w:t>
      </w:r>
      <w:r w:rsidR="00E37138">
        <w:t>е равных возможностей всем д</w:t>
      </w:r>
      <w:r w:rsidR="00E37138">
        <w:t>е</w:t>
      </w:r>
      <w:r w:rsidR="00E37138">
        <w:t>тям, особенно детям, находящимся в уязвимом положении и лишенным во</w:t>
      </w:r>
      <w:r w:rsidR="00E37138">
        <w:t>з</w:t>
      </w:r>
      <w:r w:rsidR="00E37138">
        <w:t>можности в области образования. Фонд развития школ отменен во всех гос</w:t>
      </w:r>
      <w:r w:rsidR="00E37138">
        <w:t>у</w:t>
      </w:r>
      <w:r w:rsidR="00E37138">
        <w:t xml:space="preserve">дарственных школах с января 2013 года. </w:t>
      </w:r>
    </w:p>
    <w:p w:rsidR="00E37138" w:rsidRPr="006E6B59" w:rsidRDefault="00E37138" w:rsidP="00BB765E">
      <w:pPr>
        <w:pStyle w:val="H23GR"/>
      </w:pPr>
      <w:r w:rsidRPr="00F10C41">
        <w:tab/>
      </w:r>
      <w:r w:rsidRPr="006E6B59">
        <w:t>36.</w:t>
      </w:r>
      <w:r w:rsidRPr="006E6B59">
        <w:tab/>
      </w:r>
      <w:r>
        <w:t>Право на равное участие в культурной жизни</w:t>
      </w:r>
    </w:p>
    <w:p w:rsidR="00E37138" w:rsidRPr="00A81079" w:rsidRDefault="00A75177" w:rsidP="00A75177">
      <w:pPr>
        <w:pStyle w:val="SingleTxtGR"/>
      </w:pPr>
      <w:r>
        <w:t>284.</w:t>
      </w:r>
      <w:r>
        <w:tab/>
      </w:r>
      <w:r w:rsidR="00E37138">
        <w:t>Намибия является страной с богатой культурой и традициями. Статья</w:t>
      </w:r>
      <w:r w:rsidR="00E37138" w:rsidRPr="00F10C41">
        <w:t xml:space="preserve"> 19 </w:t>
      </w:r>
      <w:r w:rsidR="00E37138">
        <w:t>Конституции</w:t>
      </w:r>
      <w:r w:rsidR="00E37138" w:rsidRPr="00F10C41">
        <w:t xml:space="preserve"> </w:t>
      </w:r>
      <w:r w:rsidR="00E37138">
        <w:t>Республики</w:t>
      </w:r>
      <w:r w:rsidR="00E37138" w:rsidRPr="00F10C41">
        <w:t xml:space="preserve"> </w:t>
      </w:r>
      <w:r w:rsidR="00E37138">
        <w:t>Намибия</w:t>
      </w:r>
      <w:r w:rsidR="00E37138" w:rsidRPr="00F10C41">
        <w:t xml:space="preserve"> </w:t>
      </w:r>
      <w:r w:rsidR="00E37138">
        <w:t>предусматривает</w:t>
      </w:r>
      <w:r w:rsidR="00E37138" w:rsidRPr="00F10C41">
        <w:t xml:space="preserve"> </w:t>
      </w:r>
      <w:r w:rsidR="00E37138">
        <w:t>следующее</w:t>
      </w:r>
      <w:r w:rsidR="00E37138" w:rsidRPr="00F10C41">
        <w:t>:</w:t>
      </w:r>
    </w:p>
    <w:p w:rsidR="00E37138" w:rsidRPr="00F10C41" w:rsidRDefault="00E37138" w:rsidP="00A75177">
      <w:pPr>
        <w:pStyle w:val="SingleTxtGR"/>
        <w:ind w:left="1701" w:firstLine="567"/>
      </w:pPr>
      <w:r w:rsidRPr="00F10C41">
        <w:t>"</w:t>
      </w:r>
      <w:r>
        <w:t>Любой</w:t>
      </w:r>
      <w:r w:rsidRPr="00F10C41">
        <w:t xml:space="preserve"> </w:t>
      </w:r>
      <w:r>
        <w:t>гражданин</w:t>
      </w:r>
      <w:r w:rsidRPr="00F10C41">
        <w:t xml:space="preserve"> </w:t>
      </w:r>
      <w:r>
        <w:t>имеет</w:t>
      </w:r>
      <w:r w:rsidRPr="00F10C41">
        <w:t xml:space="preserve"> </w:t>
      </w:r>
      <w:r>
        <w:t>право</w:t>
      </w:r>
      <w:r w:rsidRPr="00F10C41">
        <w:t xml:space="preserve"> </w:t>
      </w:r>
      <w:r>
        <w:t>пользоваться</w:t>
      </w:r>
      <w:r w:rsidRPr="00F10C41">
        <w:t xml:space="preserve"> </w:t>
      </w:r>
      <w:r>
        <w:t>достоянием</w:t>
      </w:r>
      <w:r w:rsidRPr="00F10C41">
        <w:t xml:space="preserve"> </w:t>
      </w:r>
      <w:r>
        <w:t>культ</w:t>
      </w:r>
      <w:r>
        <w:t>у</w:t>
      </w:r>
      <w:r>
        <w:t>ры</w:t>
      </w:r>
      <w:r w:rsidRPr="00F10C41">
        <w:t xml:space="preserve">, </w:t>
      </w:r>
      <w:r>
        <w:t>языка</w:t>
      </w:r>
      <w:r w:rsidRPr="00F10C41">
        <w:t xml:space="preserve">, </w:t>
      </w:r>
      <w:r>
        <w:t>обычаев</w:t>
      </w:r>
      <w:r w:rsidRPr="00F10C41">
        <w:t xml:space="preserve"> </w:t>
      </w:r>
      <w:r>
        <w:t>или</w:t>
      </w:r>
      <w:r w:rsidRPr="00F10C41">
        <w:t xml:space="preserve"> </w:t>
      </w:r>
      <w:r>
        <w:t>религии</w:t>
      </w:r>
      <w:r w:rsidRPr="00F10C41">
        <w:t xml:space="preserve">, </w:t>
      </w:r>
      <w:r>
        <w:t>свободно</w:t>
      </w:r>
      <w:r w:rsidRPr="00F10C41">
        <w:t xml:space="preserve"> </w:t>
      </w:r>
      <w:r>
        <w:t>практиковать</w:t>
      </w:r>
      <w:r w:rsidRPr="00F10C41">
        <w:t xml:space="preserve">, </w:t>
      </w:r>
      <w:r>
        <w:t>исповедовать</w:t>
      </w:r>
      <w:r w:rsidRPr="00F10C41">
        <w:t xml:space="preserve">, </w:t>
      </w:r>
      <w:r>
        <w:t>поддерживать</w:t>
      </w:r>
      <w:r w:rsidRPr="00F10C41">
        <w:t xml:space="preserve"> </w:t>
      </w:r>
      <w:r>
        <w:t>и</w:t>
      </w:r>
      <w:r w:rsidRPr="00F10C41">
        <w:t xml:space="preserve"> </w:t>
      </w:r>
      <w:r w:rsidRPr="001E2CA3">
        <w:t>поощрять</w:t>
      </w:r>
      <w:r w:rsidRPr="00457272">
        <w:t xml:space="preserve"> </w:t>
      </w:r>
      <w:r>
        <w:t>их</w:t>
      </w:r>
      <w:r w:rsidRPr="001E2CA3">
        <w:t xml:space="preserve"> </w:t>
      </w:r>
      <w:r>
        <w:t>при</w:t>
      </w:r>
      <w:r w:rsidRPr="00F10C41">
        <w:t xml:space="preserve"> </w:t>
      </w:r>
      <w:r>
        <w:t>условии</w:t>
      </w:r>
      <w:r w:rsidRPr="00457272">
        <w:t xml:space="preserve"> </w:t>
      </w:r>
      <w:r w:rsidRPr="001E2CA3">
        <w:t>соблюдения положений наст</w:t>
      </w:r>
      <w:r w:rsidRPr="001E2CA3">
        <w:t>о</w:t>
      </w:r>
      <w:r w:rsidRPr="001E2CA3">
        <w:lastRenderedPageBreak/>
        <w:t>ящей Конституции, а также</w:t>
      </w:r>
      <w:r w:rsidRPr="00457272">
        <w:t xml:space="preserve"> </w:t>
      </w:r>
      <w:r w:rsidRPr="001E2CA3">
        <w:t>при условии,</w:t>
      </w:r>
      <w:r w:rsidRPr="00F10C41">
        <w:t xml:space="preserve"> </w:t>
      </w:r>
      <w:r>
        <w:t>что</w:t>
      </w:r>
      <w:r w:rsidRPr="00F10C41">
        <w:t xml:space="preserve"> </w:t>
      </w:r>
      <w:r>
        <w:t>права</w:t>
      </w:r>
      <w:r w:rsidRPr="00F10C41">
        <w:t xml:space="preserve">, </w:t>
      </w:r>
      <w:r>
        <w:t>утверждаемые</w:t>
      </w:r>
      <w:r w:rsidRPr="00F10C41">
        <w:t xml:space="preserve"> </w:t>
      </w:r>
      <w:r>
        <w:t>наст</w:t>
      </w:r>
      <w:r>
        <w:t>о</w:t>
      </w:r>
      <w:r>
        <w:t>ящей</w:t>
      </w:r>
      <w:r w:rsidRPr="00F10C41">
        <w:t xml:space="preserve"> </w:t>
      </w:r>
      <w:r>
        <w:t>статьей</w:t>
      </w:r>
      <w:r w:rsidRPr="00F10C41">
        <w:t xml:space="preserve">, </w:t>
      </w:r>
      <w:r>
        <w:t>не</w:t>
      </w:r>
      <w:r w:rsidRPr="00F10C41">
        <w:t xml:space="preserve"> </w:t>
      </w:r>
      <w:r>
        <w:t>нарушают</w:t>
      </w:r>
      <w:r w:rsidRPr="00F10C41">
        <w:t xml:space="preserve"> </w:t>
      </w:r>
      <w:r>
        <w:t>прав</w:t>
      </w:r>
      <w:r w:rsidRPr="00F10C41">
        <w:t xml:space="preserve"> </w:t>
      </w:r>
      <w:r>
        <w:t>или</w:t>
      </w:r>
      <w:r w:rsidRPr="00F10C41">
        <w:t xml:space="preserve"> </w:t>
      </w:r>
      <w:r>
        <w:t>национальных</w:t>
      </w:r>
      <w:r w:rsidRPr="00F10C41">
        <w:t xml:space="preserve"> </w:t>
      </w:r>
      <w:r>
        <w:t>интересов</w:t>
      </w:r>
      <w:r w:rsidRPr="00F10C41">
        <w:t xml:space="preserve"> </w:t>
      </w:r>
      <w:r>
        <w:t>других</w:t>
      </w:r>
      <w:r w:rsidRPr="00F10C41">
        <w:t xml:space="preserve"> </w:t>
      </w:r>
      <w:r>
        <w:t>лиц</w:t>
      </w:r>
      <w:r w:rsidRPr="00F10C41">
        <w:t>".</w:t>
      </w:r>
    </w:p>
    <w:p w:rsidR="00E37138" w:rsidRPr="00A81079" w:rsidRDefault="00A75177" w:rsidP="00A75177">
      <w:pPr>
        <w:pStyle w:val="SingleTxtGR"/>
      </w:pPr>
      <w:r>
        <w:t>285.</w:t>
      </w:r>
      <w:r>
        <w:tab/>
      </w:r>
      <w:r w:rsidR="00E37138">
        <w:t>Правительство</w:t>
      </w:r>
      <w:r w:rsidR="00E37138" w:rsidRPr="006E6B59">
        <w:t xml:space="preserve"> </w:t>
      </w:r>
      <w:r w:rsidR="00E37138">
        <w:t>не</w:t>
      </w:r>
      <w:r w:rsidR="00E37138" w:rsidRPr="006E6B59">
        <w:t xml:space="preserve"> </w:t>
      </w:r>
      <w:r w:rsidR="00E37138">
        <w:t>ведет</w:t>
      </w:r>
      <w:r w:rsidR="00E37138" w:rsidRPr="006E6B59">
        <w:t xml:space="preserve"> </w:t>
      </w:r>
      <w:r w:rsidR="00E37138">
        <w:t>учета</w:t>
      </w:r>
      <w:r w:rsidR="00E37138" w:rsidRPr="006E6B59">
        <w:t xml:space="preserve"> </w:t>
      </w:r>
      <w:r w:rsidR="00E37138">
        <w:t>этнической</w:t>
      </w:r>
      <w:r w:rsidR="00E37138" w:rsidRPr="006E6B59">
        <w:t xml:space="preserve"> </w:t>
      </w:r>
      <w:r w:rsidR="00E37138">
        <w:t>или</w:t>
      </w:r>
      <w:r w:rsidR="00E37138" w:rsidRPr="006E6B59">
        <w:t xml:space="preserve"> </w:t>
      </w:r>
      <w:r w:rsidR="00E37138">
        <w:t>расовой</w:t>
      </w:r>
      <w:r w:rsidR="00E37138" w:rsidRPr="006E6B59">
        <w:t xml:space="preserve"> </w:t>
      </w:r>
      <w:r w:rsidR="00E37138">
        <w:t>принадлежности</w:t>
      </w:r>
      <w:r w:rsidR="00E37138" w:rsidRPr="006E6B59">
        <w:t xml:space="preserve"> </w:t>
      </w:r>
      <w:r w:rsidR="00E37138">
        <w:t>своих</w:t>
      </w:r>
      <w:r w:rsidR="00E37138" w:rsidRPr="006E6B59">
        <w:t xml:space="preserve"> </w:t>
      </w:r>
      <w:r w:rsidR="00E37138">
        <w:t>граждан</w:t>
      </w:r>
      <w:r w:rsidR="00E37138" w:rsidRPr="006E6B59">
        <w:t>.</w:t>
      </w:r>
      <w:r w:rsidR="00E37138">
        <w:t xml:space="preserve"> Формы</w:t>
      </w:r>
      <w:r w:rsidR="00E37138" w:rsidRPr="006E6B59">
        <w:t xml:space="preserve"> </w:t>
      </w:r>
      <w:r w:rsidR="00E37138">
        <w:t>культурного</w:t>
      </w:r>
      <w:r w:rsidR="00E37138" w:rsidRPr="006E6B59">
        <w:t xml:space="preserve"> </w:t>
      </w:r>
      <w:r w:rsidR="00E37138">
        <w:t>самовыражения</w:t>
      </w:r>
      <w:r w:rsidR="00E37138" w:rsidRPr="006E6B59">
        <w:t xml:space="preserve"> </w:t>
      </w:r>
      <w:r w:rsidR="00E37138">
        <w:t>отражают сосуществование в стране многочисленных различных групп. Культурному развитию спосо</w:t>
      </w:r>
      <w:r w:rsidR="00E37138">
        <w:t>б</w:t>
      </w:r>
      <w:r w:rsidR="00E37138">
        <w:t>ствуют также такие учреждения, как Национальный и передвижной музей, А</w:t>
      </w:r>
      <w:r w:rsidR="00E37138">
        <w:t>с</w:t>
      </w:r>
      <w:r w:rsidR="00E37138">
        <w:t>социация музеев Намибии, Национальный театр Намибии, Колледж изобраз</w:t>
      </w:r>
      <w:r w:rsidR="00E37138">
        <w:t>и</w:t>
      </w:r>
      <w:r w:rsidR="00E37138">
        <w:t>тельных искусств и факультет искусств Университета Намибии (УНАМ). Пре</w:t>
      </w:r>
      <w:r w:rsidR="00E37138">
        <w:t>д</w:t>
      </w:r>
      <w:r w:rsidR="00E37138">
        <w:t>ставители многих из этих групп получают приглашения и отправляются в ра</w:t>
      </w:r>
      <w:r w:rsidR="00E37138">
        <w:t>з</w:t>
      </w:r>
      <w:r w:rsidR="00E37138">
        <w:t>личные страны мира для участия в международных культурных событиях и м</w:t>
      </w:r>
      <w:r w:rsidR="00E37138">
        <w:t>е</w:t>
      </w:r>
      <w:r w:rsidR="00E37138">
        <w:t xml:space="preserve">роприятиях. </w:t>
      </w:r>
    </w:p>
    <w:p w:rsidR="00E37138" w:rsidRPr="00F10C41" w:rsidRDefault="00A75177" w:rsidP="00A75177">
      <w:pPr>
        <w:pStyle w:val="SingleTxtGR"/>
      </w:pPr>
      <w:r>
        <w:t>286.</w:t>
      </w:r>
      <w:r>
        <w:tab/>
      </w:r>
      <w:proofErr w:type="spellStart"/>
      <w:r w:rsidR="00E37138">
        <w:t>Намибийская</w:t>
      </w:r>
      <w:proofErr w:type="spellEnd"/>
      <w:r w:rsidR="00E37138">
        <w:t xml:space="preserve"> вещательная корпорация (НВК), которая является еди</w:t>
      </w:r>
      <w:r w:rsidR="00E37138">
        <w:t>н</w:t>
      </w:r>
      <w:r w:rsidR="00E37138">
        <w:t>ственной государственной вещательной компанией, организует вещание по восьми радиостанциям и одному телеканалу. Она вещает на шести языках из Виндхука и на всех местных языках через передатчики в соответствующих ра</w:t>
      </w:r>
      <w:r w:rsidR="00E37138">
        <w:t>й</w:t>
      </w:r>
      <w:r w:rsidR="00E37138">
        <w:t xml:space="preserve">онах, в том числе из района </w:t>
      </w:r>
      <w:proofErr w:type="spellStart"/>
      <w:r w:rsidR="00E37138">
        <w:t>Тсумкве</w:t>
      </w:r>
      <w:proofErr w:type="spellEnd"/>
      <w:r w:rsidR="00E37138">
        <w:t xml:space="preserve"> на языке </w:t>
      </w:r>
      <w:proofErr w:type="spellStart"/>
      <w:r w:rsidR="00E37138">
        <w:t>койсан</w:t>
      </w:r>
      <w:proofErr w:type="spellEnd"/>
      <w:r w:rsidR="00E37138">
        <w:t xml:space="preserve"> народности сан. </w:t>
      </w:r>
    </w:p>
    <w:p w:rsidR="00E37138" w:rsidRPr="006E6B59" w:rsidRDefault="00E37138" w:rsidP="00BB765E">
      <w:pPr>
        <w:pStyle w:val="H23GR"/>
      </w:pPr>
      <w:r w:rsidRPr="00F10C41">
        <w:tab/>
      </w:r>
      <w:r w:rsidRPr="006E6B59">
        <w:t>37.</w:t>
      </w:r>
      <w:r w:rsidRPr="006E6B59">
        <w:tab/>
      </w:r>
      <w:r>
        <w:t>Право на доступ к любому месту обслуживания</w:t>
      </w:r>
    </w:p>
    <w:p w:rsidR="00E37138" w:rsidRPr="00F10C41" w:rsidRDefault="00A75177" w:rsidP="00A75177">
      <w:pPr>
        <w:pStyle w:val="SingleTxtGR"/>
      </w:pPr>
      <w:r>
        <w:t>287.</w:t>
      </w:r>
      <w:r>
        <w:tab/>
      </w:r>
      <w:r w:rsidR="00E37138">
        <w:t>Раздел 2 Закона о запрещении расовой дискриминации касается права на доступ к местам, предназначенным для общественного пользования. В</w:t>
      </w:r>
      <w:r w:rsidR="00E37138" w:rsidRPr="00A75177">
        <w:t xml:space="preserve"> </w:t>
      </w:r>
      <w:r w:rsidR="00E37138">
        <w:t>нем</w:t>
      </w:r>
      <w:r w:rsidR="00E37138" w:rsidRPr="00A75177">
        <w:t xml:space="preserve"> </w:t>
      </w:r>
      <w:r w:rsidR="00E37138">
        <w:t>г</w:t>
      </w:r>
      <w:r w:rsidR="00E37138">
        <w:t>о</w:t>
      </w:r>
      <w:r w:rsidR="00E37138">
        <w:t>ворится</w:t>
      </w:r>
      <w:r w:rsidR="00E37138" w:rsidRPr="00A75177">
        <w:t xml:space="preserve"> </w:t>
      </w:r>
      <w:r w:rsidR="00E37138">
        <w:t>следующее</w:t>
      </w:r>
      <w:r w:rsidR="00E37138" w:rsidRPr="00A75177">
        <w:t>:</w:t>
      </w:r>
    </w:p>
    <w:p w:rsidR="00E37138" w:rsidRPr="00F10C41" w:rsidRDefault="00E37138" w:rsidP="00A75177">
      <w:pPr>
        <w:pStyle w:val="SingleTxtGR"/>
        <w:ind w:left="1701" w:firstLine="567"/>
      </w:pPr>
      <w:r>
        <w:t>"Никто не должен:</w:t>
      </w:r>
    </w:p>
    <w:p w:rsidR="00E37138" w:rsidRDefault="00E37138" w:rsidP="00A75177">
      <w:pPr>
        <w:pStyle w:val="SingleTxtGR"/>
        <w:ind w:left="1701" w:firstLine="567"/>
      </w:pPr>
      <w:r>
        <w:rPr>
          <w:lang w:val="en-US"/>
        </w:rPr>
        <w:t>a</w:t>
      </w:r>
      <w:r w:rsidRPr="00077D47">
        <w:t>)</w:t>
      </w:r>
      <w:r w:rsidRPr="00077D47">
        <w:tab/>
      </w:r>
      <w:r w:rsidRPr="0013203A">
        <w:t xml:space="preserve">отказывать любому другому лицу в доступе к какому-либо общественному месту или пользовании </w:t>
      </w:r>
      <w:r>
        <w:t xml:space="preserve">им </w:t>
      </w:r>
      <w:r w:rsidRPr="0013203A">
        <w:t xml:space="preserve">или же </w:t>
      </w:r>
      <w:r>
        <w:t xml:space="preserve">к </w:t>
      </w:r>
      <w:r w:rsidRPr="0013203A">
        <w:t>любому объекту в том или ином общественном месте</w:t>
      </w:r>
      <w:r>
        <w:t>;</w:t>
      </w:r>
      <w:r w:rsidRPr="00F10C41">
        <w:t xml:space="preserve"> </w:t>
      </w:r>
    </w:p>
    <w:p w:rsidR="00E37138" w:rsidRDefault="00E37138" w:rsidP="00A75177">
      <w:pPr>
        <w:pStyle w:val="SingleTxtGR"/>
        <w:ind w:left="1701" w:firstLine="567"/>
      </w:pPr>
      <w:r>
        <w:rPr>
          <w:lang w:val="en-US"/>
        </w:rPr>
        <w:t>b</w:t>
      </w:r>
      <w:r w:rsidRPr="00077D47">
        <w:t>)</w:t>
      </w:r>
      <w:r w:rsidRPr="00077D47">
        <w:tab/>
      </w:r>
      <w:r>
        <w:t>разрешать любому другому лицу такой доступ или пользов</w:t>
      </w:r>
      <w:r>
        <w:t>а</w:t>
      </w:r>
      <w:r>
        <w:t xml:space="preserve">ние на менее благоприятных условиях, чем те, на которых он или она могли бы пользоваться таким доступом; или </w:t>
      </w:r>
    </w:p>
    <w:p w:rsidR="00E37138" w:rsidRPr="00F10C41" w:rsidRDefault="00E37138" w:rsidP="00A75177">
      <w:pPr>
        <w:pStyle w:val="SingleTxtGR"/>
        <w:ind w:left="1701" w:firstLine="567"/>
      </w:pPr>
      <w:r>
        <w:rPr>
          <w:lang w:val="en-US"/>
        </w:rPr>
        <w:t>c</w:t>
      </w:r>
      <w:r w:rsidRPr="00077D47">
        <w:t>)</w:t>
      </w:r>
      <w:r w:rsidRPr="00077D47">
        <w:tab/>
      </w:r>
      <w:r>
        <w:t>требовать от любого другого лица покинуть любое такое м</w:t>
      </w:r>
      <w:r>
        <w:t>е</w:t>
      </w:r>
      <w:r>
        <w:t>сто или прекратить пользование им по причине того, что такое другое лицо является представителем определенной расовой группы".</w:t>
      </w:r>
      <w:r w:rsidRPr="00F10C41">
        <w:t xml:space="preserve"> </w:t>
      </w:r>
    </w:p>
    <w:p w:rsidR="00E37138" w:rsidRPr="00F3009D" w:rsidRDefault="00A75177" w:rsidP="00A75177">
      <w:pPr>
        <w:pStyle w:val="SingleTxtGR"/>
      </w:pPr>
      <w:r>
        <w:t>288.</w:t>
      </w:r>
      <w:r>
        <w:tab/>
      </w:r>
      <w:r w:rsidR="00E37138">
        <w:t>В</w:t>
      </w:r>
      <w:r w:rsidR="00E37138" w:rsidRPr="00F10C41">
        <w:t xml:space="preserve"> </w:t>
      </w:r>
      <w:r w:rsidR="00E37138">
        <w:t>Законе</w:t>
      </w:r>
      <w:r w:rsidR="00E37138" w:rsidRPr="00F10C41">
        <w:t xml:space="preserve"> </w:t>
      </w:r>
      <w:r w:rsidR="00E37138">
        <w:t>далее</w:t>
      </w:r>
      <w:r w:rsidR="00E37138" w:rsidRPr="00F10C41">
        <w:t xml:space="preserve"> </w:t>
      </w:r>
      <w:r w:rsidR="00E37138">
        <w:t>предусматривается</w:t>
      </w:r>
      <w:r w:rsidR="00E37138" w:rsidRPr="00F10C41">
        <w:t xml:space="preserve">, </w:t>
      </w:r>
      <w:r w:rsidR="00E37138">
        <w:t>что</w:t>
      </w:r>
      <w:r w:rsidR="00E37138" w:rsidRPr="00F10C41">
        <w:t xml:space="preserve"> </w:t>
      </w:r>
      <w:r w:rsidR="00E37138">
        <w:t>никто</w:t>
      </w:r>
      <w:r w:rsidR="00E37138" w:rsidRPr="00ED33CF">
        <w:t xml:space="preserve"> </w:t>
      </w:r>
      <w:r w:rsidR="00E37138">
        <w:t>не</w:t>
      </w:r>
      <w:r w:rsidR="00E37138" w:rsidRPr="00ED33CF">
        <w:t xml:space="preserve"> </w:t>
      </w:r>
      <w:r w:rsidR="00E37138">
        <w:t>должен</w:t>
      </w:r>
      <w:r w:rsidR="00E37138" w:rsidRPr="00ED33CF">
        <w:t xml:space="preserve"> </w:t>
      </w:r>
      <w:r w:rsidR="00E37138">
        <w:t>применять</w:t>
      </w:r>
      <w:r w:rsidR="00E37138" w:rsidRPr="00ED33CF">
        <w:t xml:space="preserve"> </w:t>
      </w:r>
      <w:r w:rsidR="00E37138">
        <w:t>к</w:t>
      </w:r>
      <w:r w:rsidR="00E37138">
        <w:t>а</w:t>
      </w:r>
      <w:r w:rsidR="00E37138">
        <w:t>кую</w:t>
      </w:r>
      <w:r w:rsidR="00E37138" w:rsidRPr="00ED33CF">
        <w:t>-</w:t>
      </w:r>
      <w:r w:rsidR="00E37138">
        <w:t>либо</w:t>
      </w:r>
      <w:r w:rsidR="00E37138" w:rsidRPr="00ED33CF">
        <w:t xml:space="preserve"> </w:t>
      </w:r>
      <w:r w:rsidR="00E37138">
        <w:t>практику</w:t>
      </w:r>
      <w:r w:rsidR="00E37138" w:rsidRPr="00ED33CF">
        <w:t xml:space="preserve"> </w:t>
      </w:r>
      <w:r w:rsidR="00E37138">
        <w:t>или</w:t>
      </w:r>
      <w:r w:rsidR="00E37138" w:rsidRPr="00ED33CF">
        <w:t xml:space="preserve"> </w:t>
      </w:r>
      <w:r w:rsidR="00E37138">
        <w:t>меры в отношении любого общественного места, в с</w:t>
      </w:r>
      <w:r w:rsidR="00E37138">
        <w:t>о</w:t>
      </w:r>
      <w:r w:rsidR="00E37138">
        <w:t>ответствии с которыми такое общественное место или объект, находящийся в подобном общественном месте, предоставляется в распоряжение общественн</w:t>
      </w:r>
      <w:r w:rsidR="00E37138">
        <w:t>о</w:t>
      </w:r>
      <w:r w:rsidR="00E37138">
        <w:t>сти на основе сегрегации по признаку цвета кожи, расы, гражданства или этн</w:t>
      </w:r>
      <w:r w:rsidR="00E37138">
        <w:t>и</w:t>
      </w:r>
      <w:r w:rsidR="00E37138">
        <w:t>ческого и национального происхождения. Закон</w:t>
      </w:r>
      <w:r w:rsidR="00E37138" w:rsidRPr="00F3009D">
        <w:t xml:space="preserve"> </w:t>
      </w:r>
      <w:r w:rsidR="00E37138">
        <w:t>определяет</w:t>
      </w:r>
      <w:r w:rsidR="00E37138" w:rsidRPr="00F3009D">
        <w:t xml:space="preserve"> "</w:t>
      </w:r>
      <w:r w:rsidR="00E37138">
        <w:t>место</w:t>
      </w:r>
      <w:r w:rsidR="00E37138" w:rsidRPr="00F3009D">
        <w:t xml:space="preserve">, </w:t>
      </w:r>
      <w:r w:rsidR="00E37138">
        <w:t>предназн</w:t>
      </w:r>
      <w:r w:rsidR="00E37138">
        <w:t>а</w:t>
      </w:r>
      <w:r w:rsidR="00E37138">
        <w:t>ченное</w:t>
      </w:r>
      <w:r w:rsidR="00E37138" w:rsidRPr="00F3009D">
        <w:t xml:space="preserve"> </w:t>
      </w:r>
      <w:r w:rsidR="00E37138">
        <w:t>для</w:t>
      </w:r>
      <w:r w:rsidR="00E37138" w:rsidRPr="00F3009D">
        <w:t xml:space="preserve"> </w:t>
      </w:r>
      <w:r w:rsidR="00E37138">
        <w:t>общественного</w:t>
      </w:r>
      <w:r w:rsidR="00E37138" w:rsidRPr="00F3009D">
        <w:t xml:space="preserve"> </w:t>
      </w:r>
      <w:r w:rsidR="00E37138">
        <w:t>пользования</w:t>
      </w:r>
      <w:r w:rsidR="00E37138" w:rsidRPr="00F3009D">
        <w:t xml:space="preserve">" </w:t>
      </w:r>
      <w:r w:rsidR="00E37138">
        <w:t>как</w:t>
      </w:r>
      <w:r w:rsidR="00E37138" w:rsidRPr="00F3009D">
        <w:t xml:space="preserve"> </w:t>
      </w:r>
      <w:r w:rsidR="00E37138">
        <w:t>означающее</w:t>
      </w:r>
      <w:r w:rsidR="00E37138" w:rsidRPr="00F3009D">
        <w:t xml:space="preserve">: </w:t>
      </w:r>
    </w:p>
    <w:p w:rsidR="00E37138" w:rsidRPr="00D02AF1" w:rsidRDefault="00E37138" w:rsidP="00A75177">
      <w:pPr>
        <w:pStyle w:val="SingleTxtGR"/>
        <w:ind w:firstLine="567"/>
      </w:pPr>
      <w:r>
        <w:rPr>
          <w:lang w:val="en-US"/>
        </w:rPr>
        <w:t>a</w:t>
      </w:r>
      <w:r w:rsidRPr="00077D47">
        <w:t>)</w:t>
      </w:r>
      <w:r w:rsidRPr="00077D47">
        <w:tab/>
      </w:r>
      <w:r>
        <w:t>любое</w:t>
      </w:r>
      <w:r w:rsidRPr="00D02AF1">
        <w:t xml:space="preserve"> </w:t>
      </w:r>
      <w:r>
        <w:t>заведение</w:t>
      </w:r>
      <w:r w:rsidRPr="00D02AF1">
        <w:t xml:space="preserve"> </w:t>
      </w:r>
      <w:r>
        <w:t>общественного</w:t>
      </w:r>
      <w:r w:rsidRPr="00D02AF1">
        <w:t xml:space="preserve"> </w:t>
      </w:r>
      <w:r>
        <w:t>пользования</w:t>
      </w:r>
      <w:r w:rsidRPr="00D02AF1">
        <w:t xml:space="preserve">, </w:t>
      </w:r>
      <w:r>
        <w:t>включая</w:t>
      </w:r>
      <w:r w:rsidRPr="00D02AF1">
        <w:t xml:space="preserve"> </w:t>
      </w:r>
      <w:r>
        <w:t>любую</w:t>
      </w:r>
      <w:r w:rsidRPr="00D02AF1">
        <w:t xml:space="preserve"> </w:t>
      </w:r>
      <w:r>
        <w:t>го</w:t>
      </w:r>
      <w:r>
        <w:t>с</w:t>
      </w:r>
      <w:r>
        <w:t>тиницу</w:t>
      </w:r>
      <w:r w:rsidRPr="00D02AF1">
        <w:t xml:space="preserve">, </w:t>
      </w:r>
      <w:r>
        <w:t>гостевой</w:t>
      </w:r>
      <w:r w:rsidRPr="00D02AF1">
        <w:t xml:space="preserve"> </w:t>
      </w:r>
      <w:r>
        <w:t>дом</w:t>
      </w:r>
      <w:r w:rsidRPr="00D02AF1">
        <w:t xml:space="preserve">, </w:t>
      </w:r>
      <w:r>
        <w:t>пансионат</w:t>
      </w:r>
      <w:r w:rsidRPr="00D02AF1">
        <w:t xml:space="preserve">, </w:t>
      </w:r>
      <w:r>
        <w:t>лагерь</w:t>
      </w:r>
      <w:r w:rsidRPr="00D02AF1">
        <w:t xml:space="preserve"> </w:t>
      </w:r>
      <w:r>
        <w:t>отдыха</w:t>
      </w:r>
      <w:r w:rsidRPr="00D02AF1">
        <w:t xml:space="preserve">, </w:t>
      </w:r>
      <w:r>
        <w:t>ферму</w:t>
      </w:r>
      <w:r w:rsidRPr="00D02AF1">
        <w:t xml:space="preserve">, </w:t>
      </w:r>
      <w:r>
        <w:t>переделанную</w:t>
      </w:r>
      <w:r w:rsidRPr="00D02AF1">
        <w:t xml:space="preserve"> </w:t>
      </w:r>
      <w:r>
        <w:t>в</w:t>
      </w:r>
      <w:r w:rsidRPr="00D02AF1">
        <w:t xml:space="preserve"> </w:t>
      </w:r>
      <w:r>
        <w:t>гост</w:t>
      </w:r>
      <w:r>
        <w:t>е</w:t>
      </w:r>
      <w:r>
        <w:t>вой</w:t>
      </w:r>
      <w:r w:rsidRPr="00D02AF1">
        <w:t xml:space="preserve"> </w:t>
      </w:r>
      <w:r>
        <w:t>дом</w:t>
      </w:r>
      <w:r w:rsidRPr="00D02AF1">
        <w:t xml:space="preserve"> </w:t>
      </w:r>
      <w:r>
        <w:t>или</w:t>
      </w:r>
      <w:r w:rsidRPr="00D02AF1">
        <w:t xml:space="preserve"> </w:t>
      </w:r>
      <w:r>
        <w:t>в</w:t>
      </w:r>
      <w:r w:rsidRPr="00D02AF1">
        <w:t xml:space="preserve"> </w:t>
      </w:r>
      <w:r>
        <w:t>гостиницу</w:t>
      </w:r>
      <w:r w:rsidRPr="00D02AF1">
        <w:t xml:space="preserve">, </w:t>
      </w:r>
      <w:r>
        <w:t>кемпинг</w:t>
      </w:r>
      <w:r w:rsidRPr="00D02AF1">
        <w:t xml:space="preserve"> </w:t>
      </w:r>
      <w:r>
        <w:t>для</w:t>
      </w:r>
      <w:r w:rsidRPr="00D02AF1">
        <w:t xml:space="preserve"> </w:t>
      </w:r>
      <w:r>
        <w:t>туристических</w:t>
      </w:r>
      <w:r w:rsidRPr="00D02AF1">
        <w:t xml:space="preserve"> </w:t>
      </w:r>
      <w:r>
        <w:t>фургонов</w:t>
      </w:r>
      <w:r w:rsidRPr="00D02AF1">
        <w:t xml:space="preserve"> </w:t>
      </w:r>
      <w:r>
        <w:t>или</w:t>
      </w:r>
      <w:r w:rsidRPr="00D02AF1">
        <w:t xml:space="preserve"> </w:t>
      </w:r>
      <w:r>
        <w:t>любое</w:t>
      </w:r>
      <w:r w:rsidRPr="00D02AF1">
        <w:t xml:space="preserve"> </w:t>
      </w:r>
      <w:r>
        <w:t>др</w:t>
      </w:r>
      <w:r>
        <w:t>у</w:t>
      </w:r>
      <w:r>
        <w:t>гое</w:t>
      </w:r>
      <w:r w:rsidRPr="00D02AF1">
        <w:t xml:space="preserve"> </w:t>
      </w:r>
      <w:r>
        <w:t>место</w:t>
      </w:r>
      <w:r w:rsidRPr="00D02AF1">
        <w:t xml:space="preserve">, </w:t>
      </w:r>
      <w:r>
        <w:t>в</w:t>
      </w:r>
      <w:r w:rsidRPr="00D02AF1">
        <w:t xml:space="preserve"> </w:t>
      </w:r>
      <w:r>
        <w:t>котором</w:t>
      </w:r>
      <w:r w:rsidRPr="00D02AF1">
        <w:t xml:space="preserve"> </w:t>
      </w:r>
      <w:r>
        <w:t>обычно</w:t>
      </w:r>
      <w:r w:rsidRPr="00D02AF1">
        <w:t xml:space="preserve"> </w:t>
      </w:r>
      <w:r>
        <w:t>предлагается</w:t>
      </w:r>
      <w:r w:rsidRPr="00D02AF1">
        <w:t xml:space="preserve"> </w:t>
      </w:r>
      <w:r>
        <w:t>размещение</w:t>
      </w:r>
      <w:r w:rsidRPr="00D02AF1">
        <w:t xml:space="preserve"> </w:t>
      </w:r>
      <w:r>
        <w:t>или</w:t>
      </w:r>
      <w:r w:rsidRPr="00D02AF1">
        <w:t xml:space="preserve"> </w:t>
      </w:r>
      <w:r>
        <w:t>обслуживание</w:t>
      </w:r>
      <w:r w:rsidRPr="00D02AF1">
        <w:t xml:space="preserve"> </w:t>
      </w:r>
      <w:r>
        <w:t>пос</w:t>
      </w:r>
      <w:r>
        <w:t>е</w:t>
      </w:r>
      <w:r>
        <w:t>тителей</w:t>
      </w:r>
      <w:r w:rsidRPr="00D02AF1">
        <w:t>;</w:t>
      </w:r>
    </w:p>
    <w:p w:rsidR="00E37138" w:rsidRPr="0073095A" w:rsidRDefault="00A75177" w:rsidP="00A75177">
      <w:pPr>
        <w:pStyle w:val="SingleTxtGR"/>
        <w:ind w:firstLine="567"/>
      </w:pPr>
      <w:r>
        <w:rPr>
          <w:lang w:val="en-US"/>
        </w:rPr>
        <w:t>b</w:t>
      </w:r>
      <w:r w:rsidRPr="00A75177">
        <w:t>)</w:t>
      </w:r>
      <w:r w:rsidRPr="00A75177">
        <w:tab/>
      </w:r>
      <w:r w:rsidR="00E37138">
        <w:t>любое</w:t>
      </w:r>
      <w:r w:rsidR="00E37138" w:rsidRPr="0073095A">
        <w:t xml:space="preserve"> </w:t>
      </w:r>
      <w:r w:rsidR="00E37138">
        <w:t>открытое</w:t>
      </w:r>
      <w:r w:rsidR="00E37138" w:rsidRPr="0073095A">
        <w:t xml:space="preserve"> </w:t>
      </w:r>
      <w:r w:rsidR="00E37138">
        <w:t>для</w:t>
      </w:r>
      <w:r w:rsidR="00E37138" w:rsidRPr="0073095A">
        <w:t xml:space="preserve"> </w:t>
      </w:r>
      <w:r w:rsidR="00E37138">
        <w:t>посетителей</w:t>
      </w:r>
      <w:r w:rsidR="00E37138" w:rsidRPr="0073095A">
        <w:t xml:space="preserve"> </w:t>
      </w:r>
      <w:r w:rsidR="00E37138">
        <w:t>место</w:t>
      </w:r>
      <w:r w:rsidR="00E37138" w:rsidRPr="0073095A">
        <w:t xml:space="preserve"> </w:t>
      </w:r>
      <w:r w:rsidR="00E37138">
        <w:t>отдыха</w:t>
      </w:r>
      <w:r w:rsidR="00E37138" w:rsidRPr="0073095A">
        <w:t xml:space="preserve"> </w:t>
      </w:r>
      <w:r w:rsidR="00E37138">
        <w:t>и</w:t>
      </w:r>
      <w:r w:rsidR="00E37138" w:rsidRPr="0073095A">
        <w:t xml:space="preserve"> </w:t>
      </w:r>
      <w:r w:rsidR="00E37138">
        <w:t>развлечений</w:t>
      </w:r>
      <w:r w:rsidR="00E37138" w:rsidRPr="0073095A">
        <w:t xml:space="preserve">, </w:t>
      </w:r>
      <w:r w:rsidR="00E37138">
        <w:t>включая</w:t>
      </w:r>
      <w:r w:rsidR="00E37138" w:rsidRPr="0073095A">
        <w:t xml:space="preserve"> </w:t>
      </w:r>
      <w:r w:rsidR="00E37138">
        <w:t>любой</w:t>
      </w:r>
      <w:r w:rsidR="00E37138" w:rsidRPr="0073095A">
        <w:t xml:space="preserve"> </w:t>
      </w:r>
      <w:r w:rsidR="00E37138">
        <w:t>парк</w:t>
      </w:r>
      <w:r w:rsidR="00E37138" w:rsidRPr="0073095A">
        <w:t xml:space="preserve"> </w:t>
      </w:r>
      <w:r w:rsidR="00E37138">
        <w:t>диких</w:t>
      </w:r>
      <w:r w:rsidR="00E37138" w:rsidRPr="0073095A">
        <w:t xml:space="preserve"> </w:t>
      </w:r>
      <w:r w:rsidR="00E37138">
        <w:t>животных</w:t>
      </w:r>
      <w:r w:rsidR="00E37138" w:rsidRPr="0073095A">
        <w:t xml:space="preserve">, </w:t>
      </w:r>
      <w:r w:rsidR="00E37138">
        <w:t>природный</w:t>
      </w:r>
      <w:r w:rsidR="00E37138" w:rsidRPr="0073095A">
        <w:t xml:space="preserve"> </w:t>
      </w:r>
      <w:r w:rsidR="00E37138">
        <w:t>заповедник</w:t>
      </w:r>
      <w:r w:rsidR="00E37138" w:rsidRPr="0073095A">
        <w:t xml:space="preserve">, </w:t>
      </w:r>
      <w:r w:rsidR="00E37138">
        <w:t>место</w:t>
      </w:r>
      <w:r w:rsidR="00E37138" w:rsidRPr="0073095A">
        <w:t xml:space="preserve">, </w:t>
      </w:r>
      <w:r w:rsidR="00E37138">
        <w:t>отведе</w:t>
      </w:r>
      <w:r w:rsidR="00E37138">
        <w:t>н</w:t>
      </w:r>
      <w:r w:rsidR="00E37138">
        <w:t>ное</w:t>
      </w:r>
      <w:r w:rsidR="00E37138" w:rsidRPr="0073095A">
        <w:t xml:space="preserve"> </w:t>
      </w:r>
      <w:r w:rsidR="00E37138">
        <w:t>для</w:t>
      </w:r>
      <w:r w:rsidR="00E37138" w:rsidRPr="0073095A">
        <w:t xml:space="preserve"> </w:t>
      </w:r>
      <w:r w:rsidR="00E37138">
        <w:t>отдыха</w:t>
      </w:r>
      <w:r w:rsidR="00E37138" w:rsidRPr="0073095A">
        <w:t xml:space="preserve"> </w:t>
      </w:r>
      <w:r w:rsidR="00E37138">
        <w:t>и</w:t>
      </w:r>
      <w:r w:rsidR="00E37138" w:rsidRPr="0073095A">
        <w:t xml:space="preserve"> </w:t>
      </w:r>
      <w:r w:rsidR="00E37138">
        <w:t>туризма</w:t>
      </w:r>
      <w:r w:rsidR="00E37138" w:rsidRPr="0073095A">
        <w:t xml:space="preserve">, </w:t>
      </w:r>
      <w:r w:rsidR="00E37138">
        <w:t>курортная</w:t>
      </w:r>
      <w:r w:rsidR="00E37138" w:rsidRPr="0073095A">
        <w:t xml:space="preserve"> </w:t>
      </w:r>
      <w:r w:rsidR="00E37138">
        <w:t>зона</w:t>
      </w:r>
      <w:r w:rsidR="00E37138" w:rsidRPr="0073095A">
        <w:t xml:space="preserve"> </w:t>
      </w:r>
      <w:r w:rsidR="00E37138">
        <w:t>или</w:t>
      </w:r>
      <w:r w:rsidR="00E37138" w:rsidRPr="0073095A">
        <w:t xml:space="preserve"> </w:t>
      </w:r>
      <w:r w:rsidR="00E37138">
        <w:t>любой</w:t>
      </w:r>
      <w:r w:rsidR="00E37138" w:rsidRPr="0073095A">
        <w:t xml:space="preserve"> </w:t>
      </w:r>
      <w:r w:rsidR="00E37138">
        <w:t>другой</w:t>
      </w:r>
      <w:r w:rsidR="00E37138" w:rsidRPr="0073095A">
        <w:t xml:space="preserve"> </w:t>
      </w:r>
      <w:r w:rsidR="00E37138">
        <w:t>аналогичный</w:t>
      </w:r>
      <w:r w:rsidR="00E37138" w:rsidRPr="0073095A">
        <w:t xml:space="preserve"> </w:t>
      </w:r>
      <w:r w:rsidR="00E37138">
        <w:t>ра</w:t>
      </w:r>
      <w:r w:rsidR="00E37138">
        <w:t>й</w:t>
      </w:r>
      <w:r w:rsidR="00E37138">
        <w:lastRenderedPageBreak/>
        <w:t>он</w:t>
      </w:r>
      <w:r w:rsidR="00E37138" w:rsidRPr="0073095A">
        <w:t xml:space="preserve">, </w:t>
      </w:r>
      <w:r w:rsidR="00E37138">
        <w:t>к</w:t>
      </w:r>
      <w:r w:rsidR="00E37138" w:rsidRPr="0073095A">
        <w:t xml:space="preserve"> </w:t>
      </w:r>
      <w:r w:rsidR="00E37138">
        <w:t>которому</w:t>
      </w:r>
      <w:r w:rsidR="00E37138" w:rsidRPr="0073095A">
        <w:t xml:space="preserve"> </w:t>
      </w:r>
      <w:r w:rsidR="00E37138">
        <w:t>посетители</w:t>
      </w:r>
      <w:r w:rsidR="00E37138" w:rsidRPr="0073095A">
        <w:t xml:space="preserve"> </w:t>
      </w:r>
      <w:r w:rsidR="00E37138">
        <w:t>обычно</w:t>
      </w:r>
      <w:r w:rsidR="00E37138" w:rsidRPr="0073095A">
        <w:t xml:space="preserve"> </w:t>
      </w:r>
      <w:r w:rsidR="00E37138">
        <w:t>имеют</w:t>
      </w:r>
      <w:r w:rsidR="00E37138" w:rsidRPr="0073095A">
        <w:t xml:space="preserve"> </w:t>
      </w:r>
      <w:r w:rsidR="00E37138">
        <w:t>свободный</w:t>
      </w:r>
      <w:r w:rsidR="00E37138" w:rsidRPr="0073095A">
        <w:t xml:space="preserve"> </w:t>
      </w:r>
      <w:r w:rsidR="00E37138">
        <w:t>доступ</w:t>
      </w:r>
      <w:r w:rsidR="00E37138" w:rsidRPr="0073095A">
        <w:t xml:space="preserve"> </w:t>
      </w:r>
      <w:r w:rsidR="00E37138">
        <w:t>или</w:t>
      </w:r>
      <w:r w:rsidR="00E37138" w:rsidRPr="0073095A">
        <w:t xml:space="preserve"> </w:t>
      </w:r>
      <w:r w:rsidR="00E37138">
        <w:t>могут</w:t>
      </w:r>
      <w:r w:rsidR="00E37138" w:rsidRPr="0073095A">
        <w:t xml:space="preserve"> </w:t>
      </w:r>
      <w:r w:rsidR="00E37138">
        <w:t>пол</w:t>
      </w:r>
      <w:r w:rsidR="00E37138">
        <w:t>у</w:t>
      </w:r>
      <w:r w:rsidR="00E37138">
        <w:t>чить</w:t>
      </w:r>
      <w:r w:rsidR="00E37138" w:rsidRPr="0073095A">
        <w:t xml:space="preserve"> </w:t>
      </w:r>
      <w:r w:rsidR="00E37138">
        <w:t>доступ</w:t>
      </w:r>
      <w:r w:rsidR="00E37138" w:rsidRPr="0073095A">
        <w:t xml:space="preserve"> </w:t>
      </w:r>
      <w:r w:rsidR="00E37138">
        <w:t>бесплатно</w:t>
      </w:r>
      <w:r w:rsidR="00E37138" w:rsidRPr="0073095A">
        <w:t xml:space="preserve"> </w:t>
      </w:r>
      <w:r w:rsidR="00E37138">
        <w:t>или</w:t>
      </w:r>
      <w:r w:rsidR="00E37138" w:rsidRPr="0073095A">
        <w:t xml:space="preserve"> </w:t>
      </w:r>
      <w:r w:rsidR="00E37138">
        <w:t>уплатив</w:t>
      </w:r>
      <w:r w:rsidR="00E37138" w:rsidRPr="0073095A">
        <w:t xml:space="preserve"> </w:t>
      </w:r>
      <w:r w:rsidR="00E37138">
        <w:t>определенную</w:t>
      </w:r>
      <w:r w:rsidR="00E37138" w:rsidRPr="0073095A">
        <w:t xml:space="preserve"> </w:t>
      </w:r>
      <w:r w:rsidR="00E37138">
        <w:t>сумму</w:t>
      </w:r>
      <w:r w:rsidR="00E37138" w:rsidRPr="0073095A">
        <w:t xml:space="preserve">; </w:t>
      </w:r>
    </w:p>
    <w:p w:rsidR="00E37138" w:rsidRPr="0073095A" w:rsidRDefault="00E37138" w:rsidP="00A75177">
      <w:pPr>
        <w:pStyle w:val="SingleTxtGR"/>
        <w:ind w:firstLine="567"/>
      </w:pPr>
      <w:r>
        <w:rPr>
          <w:lang w:val="en-US"/>
        </w:rPr>
        <w:t>c</w:t>
      </w:r>
      <w:r w:rsidRPr="00077D47">
        <w:t>)</w:t>
      </w:r>
      <w:r w:rsidRPr="00077D47">
        <w:tab/>
      </w:r>
      <w:r>
        <w:t>любой открытый для посетителей ресторан, в том числе любой б</w:t>
      </w:r>
      <w:r>
        <w:t>у</w:t>
      </w:r>
      <w:r>
        <w:t>фет, кафе/чайная или другое помещение, в котором посетителям обычно пре</w:t>
      </w:r>
      <w:r>
        <w:t>д</w:t>
      </w:r>
      <w:r>
        <w:t>лагают еду или напитки (будь то алкогольные или нет) для потребления на м</w:t>
      </w:r>
      <w:r>
        <w:t>е</w:t>
      </w:r>
      <w:r>
        <w:t>сте;</w:t>
      </w:r>
      <w:r w:rsidRPr="0073095A">
        <w:t xml:space="preserve"> </w:t>
      </w:r>
    </w:p>
    <w:p w:rsidR="00E37138" w:rsidRPr="0073095A" w:rsidRDefault="00E37138" w:rsidP="00A75177">
      <w:pPr>
        <w:pStyle w:val="SingleTxtGR"/>
        <w:ind w:firstLine="567"/>
      </w:pPr>
      <w:r>
        <w:rPr>
          <w:lang w:val="en-US"/>
        </w:rPr>
        <w:t>d</w:t>
      </w:r>
      <w:r w:rsidRPr="00077D47">
        <w:t>)</w:t>
      </w:r>
      <w:r w:rsidRPr="00077D47">
        <w:tab/>
      </w:r>
      <w:r>
        <w:t>любое предлагаемое для общественного пользования транспортное средство, которое обычно предназначено или может быть использовано для п</w:t>
      </w:r>
      <w:r>
        <w:t>о</w:t>
      </w:r>
      <w:r>
        <w:t>ездок, будь то воздушным, железнодорожным, дорожным или морским путем;</w:t>
      </w:r>
      <w:r w:rsidRPr="0073095A">
        <w:t xml:space="preserve"> </w:t>
      </w:r>
    </w:p>
    <w:p w:rsidR="00E37138" w:rsidRPr="0073095A" w:rsidRDefault="006F0FB4" w:rsidP="00A75177">
      <w:pPr>
        <w:pStyle w:val="SingleTxtGR"/>
        <w:ind w:firstLine="567"/>
      </w:pPr>
      <w:r>
        <w:rPr>
          <w:lang w:val="en-US"/>
        </w:rPr>
        <w:t>e</w:t>
      </w:r>
      <w:r w:rsidR="00A75177" w:rsidRPr="00A75177">
        <w:t>)</w:t>
      </w:r>
      <w:r w:rsidR="00A75177" w:rsidRPr="00A75177">
        <w:tab/>
      </w:r>
      <w:r w:rsidR="003B58C9">
        <w:t>любой</w:t>
      </w:r>
      <w:r w:rsidR="00E37138" w:rsidRPr="0073095A">
        <w:t xml:space="preserve"> </w:t>
      </w:r>
      <w:r w:rsidR="00E37138">
        <w:t>театр</w:t>
      </w:r>
      <w:r w:rsidR="00E37138" w:rsidRPr="0073095A">
        <w:t xml:space="preserve"> </w:t>
      </w:r>
      <w:r w:rsidR="00E37138">
        <w:t>или</w:t>
      </w:r>
      <w:r w:rsidR="00E37138" w:rsidRPr="0073095A">
        <w:t xml:space="preserve"> </w:t>
      </w:r>
      <w:r w:rsidR="00E37138">
        <w:t>иное</w:t>
      </w:r>
      <w:r w:rsidR="00E37138" w:rsidRPr="0073095A">
        <w:t xml:space="preserve"> </w:t>
      </w:r>
      <w:r w:rsidR="00E37138">
        <w:t>заведение</w:t>
      </w:r>
      <w:r w:rsidR="00E37138" w:rsidRPr="0073095A">
        <w:t xml:space="preserve">, </w:t>
      </w:r>
      <w:r w:rsidR="00E37138">
        <w:t>где</w:t>
      </w:r>
      <w:r w:rsidR="00E37138" w:rsidRPr="0073095A">
        <w:t xml:space="preserve"> </w:t>
      </w:r>
      <w:r w:rsidR="00E37138">
        <w:t>посетителям</w:t>
      </w:r>
      <w:r w:rsidR="00E37138" w:rsidRPr="0073095A">
        <w:t xml:space="preserve"> </w:t>
      </w:r>
      <w:r w:rsidR="00E37138">
        <w:t>предлагаются</w:t>
      </w:r>
      <w:r w:rsidR="00E37138" w:rsidRPr="0073095A">
        <w:t xml:space="preserve"> </w:t>
      </w:r>
      <w:r w:rsidR="00E37138">
        <w:t>или</w:t>
      </w:r>
      <w:r w:rsidR="00E37138" w:rsidRPr="0073095A">
        <w:t xml:space="preserve"> </w:t>
      </w:r>
      <w:r w:rsidR="00E37138">
        <w:t>демонстрируются драматические произведения, пьесы, концерты или фильмы;</w:t>
      </w:r>
      <w:r w:rsidR="00E37138" w:rsidRPr="0073095A">
        <w:t xml:space="preserve"> </w:t>
      </w:r>
    </w:p>
    <w:p w:rsidR="00E37138" w:rsidRPr="00FC4875" w:rsidRDefault="00E37138" w:rsidP="00A75177">
      <w:pPr>
        <w:pStyle w:val="SingleTxtGR"/>
        <w:ind w:firstLine="567"/>
      </w:pPr>
      <w:r>
        <w:rPr>
          <w:lang w:val="en-US"/>
        </w:rPr>
        <w:t>f</w:t>
      </w:r>
      <w:r w:rsidRPr="00077D47">
        <w:t>)</w:t>
      </w:r>
      <w:r w:rsidRPr="00077D47">
        <w:tab/>
      </w:r>
      <w:r>
        <w:t>любое помещение, где проводятся открытые для посетителей в</w:t>
      </w:r>
      <w:r>
        <w:t>ы</w:t>
      </w:r>
      <w:r>
        <w:t>ставки, спортивные состязания или любые мероприятия, на которые приглаш</w:t>
      </w:r>
      <w:r>
        <w:t>а</w:t>
      </w:r>
      <w:r>
        <w:t>ют посетителей или которые обычно разрешено посещать.</w:t>
      </w:r>
    </w:p>
    <w:p w:rsidR="00E37138" w:rsidRPr="00077D47" w:rsidRDefault="00A75177" w:rsidP="00A75177">
      <w:pPr>
        <w:pStyle w:val="SingleTxtGR"/>
      </w:pPr>
      <w:r>
        <w:t>289.</w:t>
      </w:r>
      <w:r>
        <w:tab/>
      </w:r>
      <w:r w:rsidR="00E37138">
        <w:t>Закон также предусматривает наказание за нарушение изложенных в нем принципов. Раздел</w:t>
      </w:r>
      <w:r w:rsidR="00E37138" w:rsidRPr="00077D47">
        <w:t xml:space="preserve"> 14 </w:t>
      </w:r>
      <w:r w:rsidR="00E37138">
        <w:t>Закона</w:t>
      </w:r>
      <w:r w:rsidR="00E37138" w:rsidRPr="00077D47">
        <w:t xml:space="preserve"> </w:t>
      </w:r>
      <w:r w:rsidR="00E37138">
        <w:t>касается</w:t>
      </w:r>
      <w:r w:rsidR="00E37138" w:rsidRPr="00077D47">
        <w:t xml:space="preserve"> </w:t>
      </w:r>
      <w:r w:rsidR="00E37138">
        <w:t>правонарушений</w:t>
      </w:r>
      <w:r w:rsidR="00E37138" w:rsidRPr="00077D47">
        <w:t xml:space="preserve"> </w:t>
      </w:r>
      <w:r w:rsidR="00E37138">
        <w:t>и</w:t>
      </w:r>
      <w:r w:rsidR="00E37138" w:rsidRPr="00077D47">
        <w:t xml:space="preserve"> </w:t>
      </w:r>
      <w:r w:rsidR="00E37138">
        <w:t>наказаний</w:t>
      </w:r>
      <w:r w:rsidR="00E37138" w:rsidRPr="00077D47">
        <w:t xml:space="preserve"> </w:t>
      </w:r>
      <w:r w:rsidR="00E37138">
        <w:t>и</w:t>
      </w:r>
      <w:r w:rsidR="00E37138" w:rsidRPr="00077D47">
        <w:t xml:space="preserve"> </w:t>
      </w:r>
      <w:r w:rsidR="00E37138">
        <w:t>гласит</w:t>
      </w:r>
      <w:r w:rsidR="00E37138" w:rsidRPr="00077D47">
        <w:t>:</w:t>
      </w:r>
    </w:p>
    <w:p w:rsidR="00E37138" w:rsidRPr="0073095A" w:rsidRDefault="00E37138" w:rsidP="00A75177">
      <w:pPr>
        <w:pStyle w:val="SingleTxtGR"/>
        <w:ind w:left="1701" w:firstLine="567"/>
      </w:pPr>
      <w:r w:rsidRPr="0073095A">
        <w:t>"</w:t>
      </w:r>
      <w:r>
        <w:t>Любое</w:t>
      </w:r>
      <w:r w:rsidRPr="0073095A">
        <w:t xml:space="preserve"> </w:t>
      </w:r>
      <w:r>
        <w:t>лицо</w:t>
      </w:r>
      <w:r w:rsidRPr="0073095A">
        <w:t xml:space="preserve">, </w:t>
      </w:r>
      <w:r>
        <w:t>которое</w:t>
      </w:r>
      <w:r w:rsidRPr="0073095A">
        <w:t xml:space="preserve"> </w:t>
      </w:r>
      <w:r>
        <w:t>нарушает</w:t>
      </w:r>
      <w:r w:rsidRPr="0073095A">
        <w:t xml:space="preserve"> </w:t>
      </w:r>
      <w:r>
        <w:t>какое</w:t>
      </w:r>
      <w:r w:rsidRPr="0073095A">
        <w:t>-</w:t>
      </w:r>
      <w:r>
        <w:t>либо</w:t>
      </w:r>
      <w:r w:rsidRPr="0073095A">
        <w:t xml:space="preserve"> </w:t>
      </w:r>
      <w:r>
        <w:t>из</w:t>
      </w:r>
      <w:r w:rsidRPr="0073095A">
        <w:t xml:space="preserve"> </w:t>
      </w:r>
      <w:r>
        <w:t>положений</w:t>
      </w:r>
      <w:r w:rsidRPr="0073095A">
        <w:t xml:space="preserve"> </w:t>
      </w:r>
      <w:r>
        <w:t>разд</w:t>
      </w:r>
      <w:r>
        <w:t>е</w:t>
      </w:r>
      <w:r>
        <w:t>лов</w:t>
      </w:r>
      <w:r w:rsidR="00A75177">
        <w:t> </w:t>
      </w:r>
      <w:r w:rsidRPr="0073095A">
        <w:t xml:space="preserve">2–12 </w:t>
      </w:r>
      <w:r>
        <w:t>включительно</w:t>
      </w:r>
      <w:r w:rsidRPr="0073095A">
        <w:t xml:space="preserve">, </w:t>
      </w:r>
      <w:r>
        <w:t>считается</w:t>
      </w:r>
      <w:r w:rsidRPr="0073095A">
        <w:t xml:space="preserve"> </w:t>
      </w:r>
      <w:r>
        <w:t>на</w:t>
      </w:r>
      <w:r w:rsidRPr="0073095A">
        <w:t xml:space="preserve"> </w:t>
      </w:r>
      <w:r>
        <w:t>основании</w:t>
      </w:r>
      <w:r w:rsidRPr="0073095A">
        <w:t xml:space="preserve"> </w:t>
      </w:r>
      <w:r>
        <w:t>подраздела</w:t>
      </w:r>
      <w:r w:rsidRPr="0073095A">
        <w:t xml:space="preserve"> 2</w:t>
      </w:r>
      <w:r w:rsidR="00A75177" w:rsidRPr="00A75177">
        <w:t>)</w:t>
      </w:r>
      <w:r w:rsidRPr="0073095A">
        <w:t xml:space="preserve"> </w:t>
      </w:r>
      <w:r>
        <w:t>виновным</w:t>
      </w:r>
      <w:r w:rsidRPr="0073095A">
        <w:t xml:space="preserve"> </w:t>
      </w:r>
      <w:r>
        <w:t>в</w:t>
      </w:r>
      <w:r w:rsidRPr="0073095A">
        <w:t xml:space="preserve"> </w:t>
      </w:r>
      <w:r>
        <w:t>совершении</w:t>
      </w:r>
      <w:r w:rsidRPr="0073095A">
        <w:t xml:space="preserve"> </w:t>
      </w:r>
      <w:r>
        <w:t>правонарушения</w:t>
      </w:r>
      <w:r w:rsidRPr="0073095A">
        <w:t xml:space="preserve"> </w:t>
      </w:r>
      <w:r>
        <w:t>и</w:t>
      </w:r>
      <w:r w:rsidRPr="0073095A">
        <w:t xml:space="preserve"> </w:t>
      </w:r>
      <w:r>
        <w:t>подвергается</w:t>
      </w:r>
      <w:r w:rsidRPr="0073095A">
        <w:t xml:space="preserve"> </w:t>
      </w:r>
      <w:r>
        <w:t>следующему</w:t>
      </w:r>
      <w:r w:rsidRPr="0073095A">
        <w:t xml:space="preserve"> </w:t>
      </w:r>
      <w:r>
        <w:t>наказанию</w:t>
      </w:r>
      <w:r w:rsidRPr="0073095A">
        <w:t xml:space="preserve">: </w:t>
      </w:r>
    </w:p>
    <w:p w:rsidR="00E37138" w:rsidRPr="0073095A" w:rsidRDefault="00E37138" w:rsidP="00A75177">
      <w:pPr>
        <w:pStyle w:val="SingleTxtGR"/>
        <w:ind w:left="1701" w:firstLine="567"/>
      </w:pPr>
      <w:r>
        <w:rPr>
          <w:lang w:val="en-US"/>
        </w:rPr>
        <w:t>a</w:t>
      </w:r>
      <w:r w:rsidRPr="00077D47">
        <w:t>)</w:t>
      </w:r>
      <w:r w:rsidRPr="00077D47">
        <w:tab/>
      </w:r>
      <w:r>
        <w:t>в</w:t>
      </w:r>
      <w:r w:rsidRPr="0073095A">
        <w:t xml:space="preserve"> </w:t>
      </w:r>
      <w:r>
        <w:t>случае</w:t>
      </w:r>
      <w:r w:rsidRPr="0073095A">
        <w:t xml:space="preserve"> </w:t>
      </w:r>
      <w:r>
        <w:t>нарушения</w:t>
      </w:r>
      <w:r w:rsidRPr="0073095A">
        <w:t xml:space="preserve"> </w:t>
      </w:r>
      <w:r>
        <w:t>положений</w:t>
      </w:r>
      <w:r w:rsidRPr="0073095A">
        <w:t xml:space="preserve"> </w:t>
      </w:r>
      <w:r>
        <w:t>какого</w:t>
      </w:r>
      <w:r w:rsidRPr="0073095A">
        <w:t>-</w:t>
      </w:r>
      <w:r>
        <w:t>либо из указанных разделов, за исключением раздела 11, к штрафу, не превышаю</w:t>
      </w:r>
      <w:r w:rsidR="0009343E">
        <w:t xml:space="preserve">щему 80 000 </w:t>
      </w:r>
      <w:proofErr w:type="spellStart"/>
      <w:r w:rsidR="0009343E">
        <w:t>намибийских</w:t>
      </w:r>
      <w:proofErr w:type="spellEnd"/>
      <w:r w:rsidR="0009343E">
        <w:t xml:space="preserve"> долл.</w:t>
      </w:r>
      <w:r>
        <w:t>, или лишению свободы на срок до десяти лет, или же одновременно к штрафу и лишению свободы; и</w:t>
      </w:r>
      <w:r w:rsidRPr="0073095A">
        <w:t xml:space="preserve"> </w:t>
      </w:r>
    </w:p>
    <w:p w:rsidR="00E37138" w:rsidRPr="0073095A" w:rsidRDefault="00A75177" w:rsidP="00A75177">
      <w:pPr>
        <w:pStyle w:val="SingleTxtGR"/>
        <w:ind w:left="1701" w:firstLine="567"/>
      </w:pPr>
      <w:r>
        <w:rPr>
          <w:lang w:val="en-US"/>
        </w:rPr>
        <w:t>b</w:t>
      </w:r>
      <w:r w:rsidRPr="00A75177">
        <w:t>)</w:t>
      </w:r>
      <w:r w:rsidRPr="00A75177">
        <w:tab/>
      </w:r>
      <w:r w:rsidR="00E37138">
        <w:t>в случае нарушения положений раздела 11 – к штрафу, не превышающ</w:t>
      </w:r>
      <w:r w:rsidR="006F0FB4">
        <w:t xml:space="preserve">ему 100 </w:t>
      </w:r>
      <w:r w:rsidR="0009343E">
        <w:t xml:space="preserve">000 </w:t>
      </w:r>
      <w:proofErr w:type="spellStart"/>
      <w:r w:rsidR="0009343E">
        <w:t>намибийских</w:t>
      </w:r>
      <w:proofErr w:type="spellEnd"/>
      <w:r w:rsidR="0009343E">
        <w:t xml:space="preserve"> долл.</w:t>
      </w:r>
      <w:r w:rsidR="00E37138">
        <w:t>, или лишению свободы на срок до 15 лет, или же одновременно к штрафу и лишению свободы".</w:t>
      </w:r>
      <w:r w:rsidR="00E37138" w:rsidRPr="0073095A">
        <w:t xml:space="preserve"> </w:t>
      </w:r>
    </w:p>
    <w:p w:rsidR="00E37138" w:rsidRPr="0073095A" w:rsidRDefault="00E37138" w:rsidP="00BB765E">
      <w:pPr>
        <w:pStyle w:val="H23GR"/>
      </w:pPr>
      <w:r w:rsidRPr="0073095A">
        <w:tab/>
        <w:t>38.</w:t>
      </w:r>
      <w:r w:rsidRPr="0073095A">
        <w:tab/>
      </w:r>
      <w:r>
        <w:t>Информация, поступающая от</w:t>
      </w:r>
      <w:r w:rsidR="003B58C9">
        <w:t xml:space="preserve"> соответствующих групп жертв</w:t>
      </w:r>
      <w:r w:rsidR="003B58C9">
        <w:br/>
      </w:r>
      <w:r>
        <w:t>или потенциальных жертв расовой дискриминации</w:t>
      </w:r>
    </w:p>
    <w:p w:rsidR="00E37138" w:rsidRPr="0073095A" w:rsidRDefault="00E37138" w:rsidP="00BB765E">
      <w:pPr>
        <w:pStyle w:val="H23GR"/>
      </w:pPr>
      <w:r w:rsidRPr="0073095A">
        <w:tab/>
      </w:r>
      <w:r w:rsidRPr="0073095A">
        <w:tab/>
      </w:r>
      <w:r>
        <w:t>Беженцы и перемещенные лица</w:t>
      </w:r>
    </w:p>
    <w:p w:rsidR="00E37138" w:rsidRPr="00D02AF1" w:rsidRDefault="00A75177" w:rsidP="00A75177">
      <w:pPr>
        <w:pStyle w:val="SingleTxtGR"/>
      </w:pPr>
      <w:r>
        <w:t>290.</w:t>
      </w:r>
      <w:r>
        <w:tab/>
      </w:r>
      <w:r w:rsidR="00E37138">
        <w:t>Почти каждый год Намибия сталкивается с внутренним перемещением населения в сезон дождей в результате возникающих наводнений. Люди пок</w:t>
      </w:r>
      <w:r w:rsidR="00E37138">
        <w:t>и</w:t>
      </w:r>
      <w:r w:rsidR="00E37138">
        <w:t>дают свои места проживания примерно на 3–6 месяцев, прежде чем им разр</w:t>
      </w:r>
      <w:r w:rsidR="00E37138">
        <w:t>е</w:t>
      </w:r>
      <w:r w:rsidR="00E37138">
        <w:t>шают снова вернуться туда. Канцелярия Премьер-министра координирует все вопросы, связанные с ликвидацией последствий стихийных бедствий, и оказ</w:t>
      </w:r>
      <w:r w:rsidR="00E37138">
        <w:t>а</w:t>
      </w:r>
      <w:r w:rsidR="00E37138">
        <w:t>нием гуманитарной помощи в стране.</w:t>
      </w:r>
    </w:p>
    <w:p w:rsidR="00E37138" w:rsidRDefault="00A75177" w:rsidP="00A75177">
      <w:pPr>
        <w:pStyle w:val="SingleTxtGR"/>
      </w:pPr>
      <w:r w:rsidRPr="00A75177">
        <w:t>291.</w:t>
      </w:r>
      <w:r w:rsidRPr="00A75177">
        <w:tab/>
      </w:r>
      <w:r w:rsidR="00E37138">
        <w:t>Намибия ратифицировала Конвенцию о статусе беженцев 1951 года, а также Конвенцию ОАЕ, регулирующую конкретные аспекты проблем беженцев в Африке 1969 года. Парламент принял Закон Намибии о беженцах (вопросы признания и контроля) № 2 от 1999 года в целях приведения в действие указа</w:t>
      </w:r>
      <w:r w:rsidR="00E37138">
        <w:t>н</w:t>
      </w:r>
      <w:r w:rsidR="00E37138">
        <w:t>ных международных договоров. Правительство</w:t>
      </w:r>
      <w:r w:rsidR="00E37138" w:rsidRPr="00A75177">
        <w:t xml:space="preserve"> </w:t>
      </w:r>
      <w:r w:rsidR="00E37138">
        <w:t>Намибии</w:t>
      </w:r>
      <w:r w:rsidR="00E37138" w:rsidRPr="00A75177">
        <w:t xml:space="preserve"> </w:t>
      </w:r>
      <w:r w:rsidR="00E37138">
        <w:t>сформулировало</w:t>
      </w:r>
      <w:r w:rsidR="00E37138" w:rsidRPr="00A75177">
        <w:t xml:space="preserve"> </w:t>
      </w:r>
      <w:r w:rsidR="00E37138">
        <w:t>ог</w:t>
      </w:r>
      <w:r w:rsidR="00E37138">
        <w:t>о</w:t>
      </w:r>
      <w:r w:rsidR="00E37138">
        <w:t>ворки</w:t>
      </w:r>
      <w:r w:rsidR="00E37138" w:rsidRPr="00A75177">
        <w:t xml:space="preserve"> </w:t>
      </w:r>
      <w:r w:rsidR="00E37138">
        <w:t>в</w:t>
      </w:r>
      <w:r w:rsidR="00E37138" w:rsidRPr="00A75177">
        <w:t xml:space="preserve"> </w:t>
      </w:r>
      <w:r w:rsidR="00E37138">
        <w:t>отношении</w:t>
      </w:r>
      <w:r w:rsidR="00E37138" w:rsidRPr="00A75177">
        <w:t xml:space="preserve"> </w:t>
      </w:r>
      <w:r w:rsidR="00E37138">
        <w:t>статьи</w:t>
      </w:r>
      <w:r w:rsidR="00E37138" w:rsidRPr="00A75177">
        <w:t xml:space="preserve"> 26 </w:t>
      </w:r>
      <w:r w:rsidR="00E37138">
        <w:t>Конвенции</w:t>
      </w:r>
      <w:r w:rsidR="00E37138" w:rsidRPr="00A75177">
        <w:t xml:space="preserve"> 1951 </w:t>
      </w:r>
      <w:r w:rsidR="00E37138">
        <w:t>года</w:t>
      </w:r>
      <w:r w:rsidR="00E37138" w:rsidRPr="00A75177">
        <w:t xml:space="preserve">. </w:t>
      </w:r>
    </w:p>
    <w:p w:rsidR="00E37138" w:rsidRPr="00D02AF1" w:rsidRDefault="00A75177" w:rsidP="00A75177">
      <w:pPr>
        <w:pStyle w:val="SingleTxtGR"/>
      </w:pPr>
      <w:r w:rsidRPr="00A75177">
        <w:t>292.</w:t>
      </w:r>
      <w:r w:rsidRPr="00A75177">
        <w:tab/>
      </w:r>
      <w:r w:rsidR="00E37138">
        <w:t>По</w:t>
      </w:r>
      <w:r w:rsidR="00E37138" w:rsidRPr="00B17B0A">
        <w:t xml:space="preserve"> </w:t>
      </w:r>
      <w:r w:rsidR="00E37138">
        <w:t>смыслу</w:t>
      </w:r>
      <w:r w:rsidR="00E37138" w:rsidRPr="00B17B0A">
        <w:t xml:space="preserve"> </w:t>
      </w:r>
      <w:r w:rsidR="00E37138">
        <w:t>раздела</w:t>
      </w:r>
      <w:r w:rsidR="00E37138" w:rsidRPr="00B17B0A">
        <w:t xml:space="preserve"> 19 </w:t>
      </w:r>
      <w:r w:rsidR="00E37138">
        <w:t>Закона</w:t>
      </w:r>
      <w:r w:rsidR="00E37138" w:rsidRPr="00B17B0A">
        <w:t xml:space="preserve"> </w:t>
      </w:r>
      <w:r w:rsidR="00E37138">
        <w:t>Намибии</w:t>
      </w:r>
      <w:r w:rsidR="00E37138" w:rsidRPr="00B17B0A">
        <w:t xml:space="preserve"> </w:t>
      </w:r>
      <w:r w:rsidR="00E37138">
        <w:t>о</w:t>
      </w:r>
      <w:r w:rsidR="00E37138" w:rsidRPr="00B17B0A">
        <w:t xml:space="preserve"> </w:t>
      </w:r>
      <w:r w:rsidR="00E37138">
        <w:t>беженцах</w:t>
      </w:r>
      <w:r w:rsidR="00E37138" w:rsidRPr="00B17B0A">
        <w:t xml:space="preserve"> (</w:t>
      </w:r>
      <w:r w:rsidR="00E37138">
        <w:t>вопросы</w:t>
      </w:r>
      <w:r w:rsidR="00E37138" w:rsidRPr="00B17B0A">
        <w:t xml:space="preserve"> </w:t>
      </w:r>
      <w:r w:rsidR="00E37138">
        <w:t>признания</w:t>
      </w:r>
      <w:r w:rsidR="00E37138" w:rsidRPr="00B17B0A">
        <w:t xml:space="preserve"> </w:t>
      </w:r>
      <w:r w:rsidR="00E37138">
        <w:t>и</w:t>
      </w:r>
      <w:r w:rsidR="00E37138" w:rsidRPr="00B17B0A">
        <w:t xml:space="preserve"> </w:t>
      </w:r>
      <w:r w:rsidR="00E37138">
        <w:t>контроля</w:t>
      </w:r>
      <w:r w:rsidR="00E37138" w:rsidRPr="00B17B0A">
        <w:t xml:space="preserve">) </w:t>
      </w:r>
      <w:r w:rsidR="00E37138">
        <w:t>правительство</w:t>
      </w:r>
      <w:r w:rsidR="00E37138" w:rsidRPr="00B17B0A">
        <w:t xml:space="preserve"> </w:t>
      </w:r>
      <w:r w:rsidR="00E37138">
        <w:t>сохраняет</w:t>
      </w:r>
      <w:r w:rsidR="00E37138" w:rsidRPr="00B17B0A">
        <w:t xml:space="preserve"> </w:t>
      </w:r>
      <w:r w:rsidR="00E37138">
        <w:t>за</w:t>
      </w:r>
      <w:r w:rsidR="00E37138" w:rsidRPr="00B17B0A">
        <w:t xml:space="preserve"> </w:t>
      </w:r>
      <w:r w:rsidR="00E37138">
        <w:t>собой</w:t>
      </w:r>
      <w:r w:rsidR="00E37138" w:rsidRPr="00B17B0A">
        <w:t xml:space="preserve"> </w:t>
      </w:r>
      <w:r w:rsidR="00E37138">
        <w:t>право</w:t>
      </w:r>
      <w:r w:rsidR="00E37138" w:rsidRPr="00B17B0A">
        <w:t xml:space="preserve"> </w:t>
      </w:r>
      <w:r w:rsidR="00E37138">
        <w:t>назначать</w:t>
      </w:r>
      <w:r w:rsidR="00E37138" w:rsidRPr="00B17B0A">
        <w:t xml:space="preserve"> </w:t>
      </w:r>
      <w:r w:rsidR="00E37138">
        <w:t>место</w:t>
      </w:r>
      <w:r w:rsidR="00E37138" w:rsidRPr="00B17B0A">
        <w:t xml:space="preserve"> </w:t>
      </w:r>
      <w:r w:rsidR="00E37138">
        <w:t>или</w:t>
      </w:r>
      <w:r w:rsidR="00E37138" w:rsidRPr="00B17B0A">
        <w:t xml:space="preserve"> </w:t>
      </w:r>
      <w:r w:rsidR="00E37138">
        <w:t>места</w:t>
      </w:r>
      <w:r w:rsidR="00E37138" w:rsidRPr="00B17B0A">
        <w:t xml:space="preserve"> </w:t>
      </w:r>
      <w:r w:rsidR="00E37138">
        <w:t>основного</w:t>
      </w:r>
      <w:r w:rsidR="00E37138" w:rsidRPr="00B17B0A">
        <w:t xml:space="preserve"> </w:t>
      </w:r>
      <w:r w:rsidR="00E37138">
        <w:t>приема и</w:t>
      </w:r>
      <w:r w:rsidR="00E37138" w:rsidRPr="00B17B0A">
        <w:t xml:space="preserve"> </w:t>
      </w:r>
      <w:r w:rsidR="00E37138">
        <w:t>проживания</w:t>
      </w:r>
      <w:r w:rsidR="00E37138" w:rsidRPr="00B17B0A">
        <w:t xml:space="preserve"> </w:t>
      </w:r>
      <w:r w:rsidR="00E37138">
        <w:t>беженцев и ограничивать свободу их передв</w:t>
      </w:r>
      <w:r w:rsidR="00E37138">
        <w:t>и</w:t>
      </w:r>
      <w:r w:rsidR="00E37138">
        <w:t>жения по соображениям безопасности. На практике правительство обеспечив</w:t>
      </w:r>
      <w:r w:rsidR="00E37138">
        <w:t>а</w:t>
      </w:r>
      <w:r w:rsidR="00E37138">
        <w:lastRenderedPageBreak/>
        <w:t xml:space="preserve">ет защиту беженцев от высылки или возвращения в страну, где существует угроза их жизни или свободе. </w:t>
      </w:r>
    </w:p>
    <w:p w:rsidR="00E37138" w:rsidRPr="00D02AF1" w:rsidRDefault="00A75177" w:rsidP="00A75177">
      <w:pPr>
        <w:pStyle w:val="SingleTxtGR"/>
      </w:pPr>
      <w:r w:rsidRPr="00A75177">
        <w:t>293.</w:t>
      </w:r>
      <w:r w:rsidRPr="00A75177">
        <w:tab/>
      </w:r>
      <w:r w:rsidR="00E37138">
        <w:t>Правительство разрешает беженцам покидать лагерь, предназначенный для их расселения, на срок до 14 дней и сверх этого срока, в зависимости от причин, в силу которых то или иное лицо намерено посетить конкретный район в стране или за пределами ее территории. Их перемещение регулируется адм</w:t>
      </w:r>
      <w:r w:rsidR="00E37138">
        <w:t>и</w:t>
      </w:r>
      <w:r w:rsidR="00E37138">
        <w:t>нистрацией лагеря, расположенной в пре</w:t>
      </w:r>
      <w:r>
        <w:t xml:space="preserve">делах поселения беженцев </w:t>
      </w:r>
      <w:proofErr w:type="spellStart"/>
      <w:r>
        <w:t>Осире</w:t>
      </w:r>
      <w:proofErr w:type="spellEnd"/>
      <w:r>
        <w:t>.</w:t>
      </w:r>
      <w:r>
        <w:br/>
      </w:r>
      <w:r w:rsidR="00E37138">
        <w:t xml:space="preserve">Это продиктовано прежде всего соображениями обеспечения их благополучия и защиты в тот период, когда они находятся за пределами места их расселения. </w:t>
      </w:r>
    </w:p>
    <w:p w:rsidR="00E37138" w:rsidRPr="00D02AF1" w:rsidRDefault="00A75177" w:rsidP="00A75177">
      <w:pPr>
        <w:pStyle w:val="SingleTxtGR"/>
      </w:pPr>
      <w:r w:rsidRPr="00A75177">
        <w:t>294.</w:t>
      </w:r>
      <w:r w:rsidRPr="00A75177">
        <w:tab/>
      </w:r>
      <w:r w:rsidR="00E37138">
        <w:t>На</w:t>
      </w:r>
      <w:r w:rsidR="00E37138" w:rsidRPr="00B17B0A">
        <w:t xml:space="preserve"> </w:t>
      </w:r>
      <w:r w:rsidR="00E37138">
        <w:t>территории</w:t>
      </w:r>
      <w:r w:rsidR="00E37138" w:rsidRPr="00B17B0A">
        <w:t xml:space="preserve"> </w:t>
      </w:r>
      <w:r w:rsidR="00E37138">
        <w:t>лагеря</w:t>
      </w:r>
      <w:r w:rsidR="00E37138" w:rsidRPr="00B17B0A">
        <w:t xml:space="preserve"> </w:t>
      </w:r>
      <w:r w:rsidR="00E37138">
        <w:t>беженцев</w:t>
      </w:r>
      <w:r w:rsidR="00E37138" w:rsidRPr="00B17B0A">
        <w:t xml:space="preserve"> </w:t>
      </w:r>
      <w:proofErr w:type="spellStart"/>
      <w:r w:rsidR="00E37138">
        <w:t>Осире</w:t>
      </w:r>
      <w:proofErr w:type="spellEnd"/>
      <w:r w:rsidR="00E37138" w:rsidRPr="00B17B0A">
        <w:t xml:space="preserve"> </w:t>
      </w:r>
      <w:r w:rsidR="00E37138">
        <w:t>передвигаются</w:t>
      </w:r>
      <w:r w:rsidR="00E37138" w:rsidRPr="00B17B0A">
        <w:t xml:space="preserve"> </w:t>
      </w:r>
      <w:proofErr w:type="spellStart"/>
      <w:r w:rsidR="00E37138">
        <w:t>миниавтобусы</w:t>
      </w:r>
      <w:proofErr w:type="spellEnd"/>
      <w:r w:rsidR="00E37138" w:rsidRPr="00B17B0A">
        <w:t xml:space="preserve">, </w:t>
      </w:r>
      <w:r w:rsidR="00E37138">
        <w:t>к</w:t>
      </w:r>
      <w:r w:rsidR="00E37138">
        <w:t>о</w:t>
      </w:r>
      <w:r w:rsidR="00E37138">
        <w:t>торые ежедневно</w:t>
      </w:r>
      <w:r w:rsidR="00E37138" w:rsidRPr="00B17B0A">
        <w:t xml:space="preserve"> </w:t>
      </w:r>
      <w:r w:rsidR="00E37138">
        <w:t>доставляют</w:t>
      </w:r>
      <w:r w:rsidR="00E37138" w:rsidRPr="00B17B0A">
        <w:t xml:space="preserve"> </w:t>
      </w:r>
      <w:r w:rsidR="00E37138">
        <w:t>беженцев</w:t>
      </w:r>
      <w:r w:rsidR="00E37138" w:rsidRPr="00B17B0A">
        <w:t xml:space="preserve"> </w:t>
      </w:r>
      <w:r w:rsidR="00E37138">
        <w:t>в</w:t>
      </w:r>
      <w:r w:rsidR="00E37138" w:rsidRPr="00B17B0A">
        <w:t xml:space="preserve"> </w:t>
      </w:r>
      <w:r w:rsidR="00E37138">
        <w:t>близлежащий</w:t>
      </w:r>
      <w:r w:rsidR="00E37138" w:rsidRPr="00B17B0A">
        <w:t xml:space="preserve"> </w:t>
      </w:r>
      <w:r w:rsidR="00E37138">
        <w:t>город</w:t>
      </w:r>
      <w:r w:rsidR="00E37138" w:rsidRPr="00B17B0A">
        <w:t xml:space="preserve"> </w:t>
      </w:r>
      <w:proofErr w:type="spellStart"/>
      <w:r w:rsidR="00E37138">
        <w:t>Очиваронго</w:t>
      </w:r>
      <w:proofErr w:type="spellEnd"/>
      <w:r w:rsidR="00E37138" w:rsidRPr="00B17B0A">
        <w:t xml:space="preserve"> </w:t>
      </w:r>
      <w:r w:rsidR="00E37138">
        <w:t>и</w:t>
      </w:r>
      <w:r w:rsidR="00E37138" w:rsidRPr="00B17B0A">
        <w:t xml:space="preserve"> </w:t>
      </w:r>
      <w:r w:rsidR="00E37138">
        <w:t>о</w:t>
      </w:r>
      <w:r w:rsidR="00E37138">
        <w:t>б</w:t>
      </w:r>
      <w:r w:rsidR="00E37138">
        <w:t>ратно</w:t>
      </w:r>
      <w:r w:rsidR="00E37138" w:rsidRPr="00B17B0A">
        <w:t xml:space="preserve"> </w:t>
      </w:r>
      <w:r w:rsidR="00E37138">
        <w:t>для</w:t>
      </w:r>
      <w:r w:rsidR="00E37138" w:rsidRPr="00B17B0A">
        <w:t xml:space="preserve"> </w:t>
      </w:r>
      <w:r w:rsidR="00E37138">
        <w:t>того, чтобы они могли совершать покупки товаров первой необход</w:t>
      </w:r>
      <w:r w:rsidR="00E37138">
        <w:t>и</w:t>
      </w:r>
      <w:r w:rsidR="00E37138">
        <w:t xml:space="preserve">мости. </w:t>
      </w:r>
    </w:p>
    <w:p w:rsidR="00E37138" w:rsidRPr="00D02AF1" w:rsidRDefault="00A75177" w:rsidP="00A75177">
      <w:pPr>
        <w:pStyle w:val="SingleTxtGR"/>
      </w:pPr>
      <w:r w:rsidRPr="00A75177">
        <w:t>295.</w:t>
      </w:r>
      <w:r w:rsidRPr="00A75177">
        <w:tab/>
      </w:r>
      <w:r w:rsidR="00E37138">
        <w:t>До того, как в мае 2012 года началась добровольная репатриация ангол</w:t>
      </w:r>
      <w:r w:rsidR="00E37138">
        <w:t>ь</w:t>
      </w:r>
      <w:r w:rsidR="00E37138">
        <w:t xml:space="preserve">ских беженцев, </w:t>
      </w:r>
      <w:r w:rsidR="006F0FB4">
        <w:t xml:space="preserve">в Намибии находилось примерно 8 </w:t>
      </w:r>
      <w:r w:rsidR="00E37138">
        <w:t>500 беженцев и просителей убежища. Со времени начала осуществления программы добровольной реп</w:t>
      </w:r>
      <w:r w:rsidR="00E37138">
        <w:t>а</w:t>
      </w:r>
      <w:r w:rsidR="00E37138">
        <w:t>триации ангольск</w:t>
      </w:r>
      <w:r w:rsidR="006F0FB4">
        <w:t xml:space="preserve">их беженцев был репатриирован 2 </w:t>
      </w:r>
      <w:r w:rsidR="00E37138">
        <w:t>761 человек. Кроме</w:t>
      </w:r>
      <w:r w:rsidR="00E37138" w:rsidRPr="00B17B0A">
        <w:t xml:space="preserve"> </w:t>
      </w:r>
      <w:r w:rsidR="00E37138">
        <w:t>того</w:t>
      </w:r>
      <w:r w:rsidR="00E37138" w:rsidRPr="00B17B0A">
        <w:t xml:space="preserve">, </w:t>
      </w:r>
      <w:r w:rsidR="00E37138">
        <w:t>были</w:t>
      </w:r>
      <w:r w:rsidR="00E37138" w:rsidRPr="00B17B0A">
        <w:t xml:space="preserve"> </w:t>
      </w:r>
      <w:r w:rsidR="00E37138">
        <w:t>добровольно</w:t>
      </w:r>
      <w:r w:rsidR="00E37138" w:rsidRPr="00B17B0A">
        <w:t xml:space="preserve"> </w:t>
      </w:r>
      <w:r w:rsidR="00E37138">
        <w:t>репатриированы</w:t>
      </w:r>
      <w:r w:rsidR="00E37138" w:rsidRPr="00B17B0A">
        <w:t xml:space="preserve"> </w:t>
      </w:r>
      <w:r w:rsidR="00E37138">
        <w:t xml:space="preserve">три </w:t>
      </w:r>
      <w:proofErr w:type="spellStart"/>
      <w:r w:rsidR="00E37138">
        <w:t>руандийца</w:t>
      </w:r>
      <w:proofErr w:type="spellEnd"/>
      <w:r w:rsidR="00E37138">
        <w:t xml:space="preserve"> и четыре </w:t>
      </w:r>
      <w:proofErr w:type="spellStart"/>
      <w:r w:rsidR="00E37138">
        <w:t>бурундийских</w:t>
      </w:r>
      <w:proofErr w:type="spellEnd"/>
      <w:r w:rsidR="00E37138">
        <w:t xml:space="preserve"> б</w:t>
      </w:r>
      <w:r w:rsidR="00E37138">
        <w:t>е</w:t>
      </w:r>
      <w:r w:rsidR="00E37138">
        <w:t>женца. Таким образом, число добровольно репатриированных лиц составило 2 768 человек. Ангольские беженцы составляют 75% от общей численности б</w:t>
      </w:r>
      <w:r w:rsidR="00E37138">
        <w:t>е</w:t>
      </w:r>
      <w:r w:rsidR="00E37138">
        <w:t xml:space="preserve">женцев. </w:t>
      </w:r>
    </w:p>
    <w:p w:rsidR="00E37138" w:rsidRPr="00B17B0A" w:rsidRDefault="00E37138" w:rsidP="00BB765E">
      <w:pPr>
        <w:pStyle w:val="H23GR"/>
      </w:pPr>
      <w:r w:rsidRPr="00D02AF1">
        <w:tab/>
      </w:r>
      <w:r w:rsidRPr="00B17B0A">
        <w:t>39.</w:t>
      </w:r>
      <w:r w:rsidRPr="00B17B0A">
        <w:tab/>
      </w:r>
      <w:r>
        <w:t xml:space="preserve">Группы коренных меньшинств </w:t>
      </w:r>
    </w:p>
    <w:p w:rsidR="00E37138" w:rsidRPr="00D02AF1" w:rsidRDefault="00A75177" w:rsidP="00A75177">
      <w:pPr>
        <w:pStyle w:val="SingleTxtGR"/>
      </w:pPr>
      <w:r>
        <w:t>296.</w:t>
      </w:r>
      <w:r w:rsidRPr="00A75177">
        <w:tab/>
      </w:r>
      <w:r w:rsidR="00E37138">
        <w:t>Намибия</w:t>
      </w:r>
      <w:r w:rsidR="00E37138" w:rsidRPr="00D02AF1">
        <w:t xml:space="preserve"> </w:t>
      </w:r>
      <w:r w:rsidR="00E37138">
        <w:t>подписала</w:t>
      </w:r>
      <w:r w:rsidR="00E37138" w:rsidRPr="00D02AF1">
        <w:t xml:space="preserve"> </w:t>
      </w:r>
      <w:r w:rsidR="00E37138">
        <w:t>Декларацию</w:t>
      </w:r>
      <w:r w:rsidR="00E37138" w:rsidRPr="00D02AF1">
        <w:t xml:space="preserve"> </w:t>
      </w:r>
      <w:r w:rsidR="00E37138">
        <w:t>Организации</w:t>
      </w:r>
      <w:r w:rsidR="00E37138" w:rsidRPr="00D02AF1">
        <w:t xml:space="preserve"> </w:t>
      </w:r>
      <w:r w:rsidR="00E37138">
        <w:t>Объединенных</w:t>
      </w:r>
      <w:r w:rsidR="00E37138" w:rsidRPr="00D02AF1">
        <w:t xml:space="preserve"> </w:t>
      </w:r>
      <w:r w:rsidR="00E37138">
        <w:t>Наций</w:t>
      </w:r>
      <w:r w:rsidR="00E37138" w:rsidRPr="00D02AF1">
        <w:t xml:space="preserve"> </w:t>
      </w:r>
      <w:r w:rsidR="00E37138">
        <w:t>о</w:t>
      </w:r>
      <w:r w:rsidR="00E37138" w:rsidRPr="00D02AF1">
        <w:t xml:space="preserve"> </w:t>
      </w:r>
      <w:r w:rsidR="00E37138">
        <w:t>правах</w:t>
      </w:r>
      <w:r w:rsidR="00E37138" w:rsidRPr="00D02AF1">
        <w:t xml:space="preserve"> </w:t>
      </w:r>
      <w:r w:rsidR="00E37138">
        <w:t>коренных</w:t>
      </w:r>
      <w:r w:rsidR="00E37138" w:rsidRPr="00D02AF1">
        <w:t xml:space="preserve"> </w:t>
      </w:r>
      <w:r w:rsidR="00E37138">
        <w:t>народов</w:t>
      </w:r>
      <w:r w:rsidR="00E37138" w:rsidRPr="00D02AF1">
        <w:t xml:space="preserve">. </w:t>
      </w:r>
      <w:r w:rsidR="00E37138">
        <w:t xml:space="preserve">Помимо преобладающего </w:t>
      </w:r>
      <w:proofErr w:type="spellStart"/>
      <w:r w:rsidR="00E37138">
        <w:t>бантуязычного</w:t>
      </w:r>
      <w:proofErr w:type="spellEnd"/>
      <w:r w:rsidR="00E37138">
        <w:t xml:space="preserve"> населения в стране имеются многочисленные группы представителей </w:t>
      </w:r>
      <w:proofErr w:type="spellStart"/>
      <w:r w:rsidR="00E37138">
        <w:t>койсанской</w:t>
      </w:r>
      <w:proofErr w:type="spellEnd"/>
      <w:r w:rsidR="00E37138" w:rsidRPr="00250ACD">
        <w:t xml:space="preserve"> </w:t>
      </w:r>
      <w:r w:rsidR="00E37138">
        <w:t xml:space="preserve">языковой семьи (например, </w:t>
      </w:r>
      <w:proofErr w:type="spellStart"/>
      <w:r w:rsidR="00E37138">
        <w:t>нама</w:t>
      </w:r>
      <w:proofErr w:type="spellEnd"/>
      <w:r w:rsidR="00E37138">
        <w:t xml:space="preserve"> и сан), которые являются потомками первоначальных жителей южной части Африки. </w:t>
      </w:r>
      <w:r w:rsidR="006F0FB4">
        <w:t xml:space="preserve">В Намибии проживает примерно 35 </w:t>
      </w:r>
      <w:r w:rsidR="00E37138">
        <w:t>000 пре</w:t>
      </w:r>
      <w:r w:rsidR="00E37138">
        <w:t>д</w:t>
      </w:r>
      <w:r w:rsidR="00E37138">
        <w:t xml:space="preserve">ставителей общины сан (которые ранее испытывали притеснения). </w:t>
      </w:r>
    </w:p>
    <w:p w:rsidR="00E37138" w:rsidRPr="00D02AF1" w:rsidRDefault="00A75177" w:rsidP="00A75177">
      <w:pPr>
        <w:pStyle w:val="SingleTxtGR"/>
      </w:pPr>
      <w:r w:rsidRPr="00A75177">
        <w:t>297.</w:t>
      </w:r>
      <w:r w:rsidRPr="00A75177">
        <w:tab/>
      </w:r>
      <w:r w:rsidR="00E37138">
        <w:t>Со времени обретения независимости правительство расселило предст</w:t>
      </w:r>
      <w:r w:rsidR="00E37138">
        <w:t>а</w:t>
      </w:r>
      <w:r w:rsidR="00E37138">
        <w:t>вителей общины сан в местах постоянного проживания и построило для них жилища по всей территории страны. В 2005 году Кабинет утвердил Программу развития общины сан. Цель этой программы состоит в обеспечении полной и</w:t>
      </w:r>
      <w:r w:rsidR="00E37138">
        <w:t>н</w:t>
      </w:r>
      <w:r w:rsidR="00E37138">
        <w:t>теграции народности сан в основную жизнь общества и в экономику. Со</w:t>
      </w:r>
      <w:r w:rsidR="00E37138" w:rsidRPr="00D02AF1">
        <w:t xml:space="preserve"> </w:t>
      </w:r>
      <w:r w:rsidR="00E37138">
        <w:t>врем</w:t>
      </w:r>
      <w:r w:rsidR="00E37138">
        <w:t>е</w:t>
      </w:r>
      <w:r w:rsidR="00E37138">
        <w:t>ни</w:t>
      </w:r>
      <w:r w:rsidR="00E37138" w:rsidRPr="00D02AF1">
        <w:t xml:space="preserve"> </w:t>
      </w:r>
      <w:r w:rsidR="00E37138">
        <w:t>начала</w:t>
      </w:r>
      <w:r w:rsidR="00E37138" w:rsidRPr="00D02AF1">
        <w:t xml:space="preserve"> </w:t>
      </w:r>
      <w:r w:rsidR="00E37138">
        <w:t>осуществления</w:t>
      </w:r>
      <w:r w:rsidR="00E37138" w:rsidRPr="00D02AF1">
        <w:t xml:space="preserve"> </w:t>
      </w:r>
      <w:r w:rsidR="00E37138">
        <w:t>этой</w:t>
      </w:r>
      <w:r w:rsidR="00E37138" w:rsidRPr="00D02AF1">
        <w:t xml:space="preserve"> </w:t>
      </w:r>
      <w:r w:rsidR="00E37138">
        <w:t>программы</w:t>
      </w:r>
      <w:r w:rsidR="00E37138" w:rsidRPr="00D02AF1">
        <w:t xml:space="preserve"> </w:t>
      </w:r>
      <w:r w:rsidR="00E37138">
        <w:t>был</w:t>
      </w:r>
      <w:r w:rsidR="00E37138" w:rsidRPr="00D02AF1">
        <w:t xml:space="preserve"> </w:t>
      </w:r>
      <w:r w:rsidR="00E37138">
        <w:t>принят</w:t>
      </w:r>
      <w:r w:rsidR="00E37138" w:rsidRPr="00D02AF1">
        <w:t xml:space="preserve"> </w:t>
      </w:r>
      <w:r w:rsidR="00E37138">
        <w:t>целый</w:t>
      </w:r>
      <w:r w:rsidR="00E37138" w:rsidRPr="00D02AF1">
        <w:t xml:space="preserve"> </w:t>
      </w:r>
      <w:r w:rsidR="00E37138">
        <w:t>ряд</w:t>
      </w:r>
      <w:r w:rsidR="00E37138" w:rsidRPr="00D02AF1">
        <w:t xml:space="preserve"> </w:t>
      </w:r>
      <w:r w:rsidR="00E37138">
        <w:t>мер</w:t>
      </w:r>
      <w:r w:rsidR="00E37138" w:rsidRPr="00D02AF1">
        <w:t xml:space="preserve">, </w:t>
      </w:r>
      <w:r w:rsidR="00E37138">
        <w:t>включая</w:t>
      </w:r>
      <w:r w:rsidR="00E37138" w:rsidRPr="00D02AF1">
        <w:t>:</w:t>
      </w:r>
    </w:p>
    <w:p w:rsidR="00E37138" w:rsidRPr="00077D47" w:rsidRDefault="00E37138" w:rsidP="00A75177">
      <w:pPr>
        <w:pStyle w:val="SingleTxtGR"/>
        <w:ind w:firstLine="567"/>
      </w:pPr>
      <w:r>
        <w:rPr>
          <w:lang w:val="en-US"/>
        </w:rPr>
        <w:t>a</w:t>
      </w:r>
      <w:r w:rsidRPr="00077D47">
        <w:t>)</w:t>
      </w:r>
      <w:r w:rsidRPr="00077D47">
        <w:tab/>
      </w:r>
      <w:r>
        <w:t>расселение</w:t>
      </w:r>
      <w:r w:rsidRPr="00077D47">
        <w:t xml:space="preserve">; </w:t>
      </w:r>
    </w:p>
    <w:p w:rsidR="00E37138" w:rsidRPr="00D02AF1" w:rsidRDefault="00E37138" w:rsidP="00A75177">
      <w:pPr>
        <w:pStyle w:val="SingleTxtGR"/>
        <w:ind w:firstLine="567"/>
      </w:pPr>
      <w:r>
        <w:rPr>
          <w:lang w:val="en-US"/>
        </w:rPr>
        <w:t>b</w:t>
      </w:r>
      <w:r w:rsidRPr="00077D47">
        <w:t>)</w:t>
      </w:r>
      <w:r w:rsidRPr="00077D47">
        <w:tab/>
      </w:r>
      <w:r>
        <w:t>образование</w:t>
      </w:r>
      <w:r w:rsidRPr="00D02AF1">
        <w:t xml:space="preserve"> </w:t>
      </w:r>
      <w:r>
        <w:t>детей</w:t>
      </w:r>
      <w:r w:rsidRPr="00D02AF1">
        <w:t xml:space="preserve"> </w:t>
      </w:r>
      <w:r>
        <w:t>из</w:t>
      </w:r>
      <w:r w:rsidRPr="00D02AF1">
        <w:t xml:space="preserve"> </w:t>
      </w:r>
      <w:r>
        <w:t>числа</w:t>
      </w:r>
      <w:r w:rsidRPr="00D02AF1">
        <w:t xml:space="preserve"> </w:t>
      </w:r>
      <w:r>
        <w:t>народности</w:t>
      </w:r>
      <w:r w:rsidRPr="00D02AF1">
        <w:t xml:space="preserve"> </w:t>
      </w:r>
      <w:r>
        <w:t>сан</w:t>
      </w:r>
      <w:r w:rsidRPr="00D02AF1">
        <w:t xml:space="preserve"> </w:t>
      </w:r>
      <w:r>
        <w:t>в</w:t>
      </w:r>
      <w:r w:rsidRPr="00D02AF1">
        <w:t xml:space="preserve"> </w:t>
      </w:r>
      <w:r>
        <w:t>рамках</w:t>
      </w:r>
      <w:r w:rsidRPr="00D02AF1">
        <w:t xml:space="preserve"> </w:t>
      </w:r>
      <w:r>
        <w:t>инициативы</w:t>
      </w:r>
      <w:r w:rsidRPr="00D02AF1">
        <w:t xml:space="preserve"> </w:t>
      </w:r>
      <w:r>
        <w:t>по</w:t>
      </w:r>
      <w:r w:rsidRPr="00D02AF1">
        <w:t xml:space="preserve"> </w:t>
      </w:r>
      <w:r>
        <w:t>непрерывному</w:t>
      </w:r>
      <w:r w:rsidRPr="00D02AF1">
        <w:t xml:space="preserve"> </w:t>
      </w:r>
      <w:r>
        <w:t>школьному</w:t>
      </w:r>
      <w:r w:rsidRPr="00D02AF1">
        <w:t xml:space="preserve"> </w:t>
      </w:r>
      <w:r>
        <w:t>обучению</w:t>
      </w:r>
      <w:r w:rsidRPr="00D02AF1">
        <w:t xml:space="preserve"> </w:t>
      </w:r>
      <w:r>
        <w:t>детей</w:t>
      </w:r>
      <w:r w:rsidRPr="00D02AF1">
        <w:t xml:space="preserve"> </w:t>
      </w:r>
      <w:r>
        <w:t>народности</w:t>
      </w:r>
      <w:r w:rsidRPr="00D02AF1">
        <w:t xml:space="preserve"> </w:t>
      </w:r>
      <w:r>
        <w:t>сан</w:t>
      </w:r>
      <w:r w:rsidRPr="00D02AF1">
        <w:t>;</w:t>
      </w:r>
    </w:p>
    <w:p w:rsidR="00E37138" w:rsidRPr="00FF3E6C" w:rsidRDefault="00E37138" w:rsidP="00A75177">
      <w:pPr>
        <w:pStyle w:val="SingleTxtGR"/>
        <w:ind w:firstLine="567"/>
      </w:pPr>
      <w:r>
        <w:rPr>
          <w:lang w:val="en-US"/>
        </w:rPr>
        <w:t>c</w:t>
      </w:r>
      <w:r w:rsidRPr="00077D47">
        <w:t>)</w:t>
      </w:r>
      <w:r w:rsidRPr="00077D47">
        <w:tab/>
      </w:r>
      <w:r>
        <w:t>проект ликвидации неграмотности среди всех представителей народности сан</w:t>
      </w:r>
      <w:r w:rsidRPr="00FF3E6C">
        <w:t>;</w:t>
      </w:r>
    </w:p>
    <w:p w:rsidR="00E37138" w:rsidRPr="00FF3E6C" w:rsidRDefault="00E37138" w:rsidP="00A75177">
      <w:pPr>
        <w:pStyle w:val="SingleTxtGR"/>
        <w:ind w:firstLine="567"/>
      </w:pPr>
      <w:r>
        <w:rPr>
          <w:lang w:val="en-US"/>
        </w:rPr>
        <w:t>d</w:t>
      </w:r>
      <w:r w:rsidRPr="00077D47">
        <w:t>)</w:t>
      </w:r>
      <w:r w:rsidRPr="00077D47">
        <w:tab/>
      </w:r>
      <w:r>
        <w:t>открытие центров развития детей дошкольного возраста;</w:t>
      </w:r>
      <w:r w:rsidRPr="00FF3E6C">
        <w:t xml:space="preserve"> </w:t>
      </w:r>
    </w:p>
    <w:p w:rsidR="00E37138" w:rsidRPr="00D02AF1" w:rsidRDefault="00A75177" w:rsidP="00A75177">
      <w:pPr>
        <w:pStyle w:val="SingleTxtGR"/>
        <w:ind w:firstLine="567"/>
      </w:pPr>
      <w:r>
        <w:rPr>
          <w:lang w:val="en-US"/>
        </w:rPr>
        <w:t>e</w:t>
      </w:r>
      <w:r w:rsidRPr="00A75177">
        <w:t>)</w:t>
      </w:r>
      <w:r w:rsidRPr="00A75177">
        <w:tab/>
      </w:r>
      <w:r w:rsidR="00E37138">
        <w:t>создание возможностей для трудоустройства: правительство пор</w:t>
      </w:r>
      <w:r w:rsidR="00E37138">
        <w:t>у</w:t>
      </w:r>
      <w:r w:rsidR="00E37138">
        <w:t>чило всем министерствам и региональным советам применять принципы поз</w:t>
      </w:r>
      <w:r w:rsidR="00E37138">
        <w:t>и</w:t>
      </w:r>
      <w:r w:rsidR="00E37138">
        <w:t>тивных действий, с тем чтобы в законодательном порядке гарантировать пре</w:t>
      </w:r>
      <w:r w:rsidR="00E37138">
        <w:t>д</w:t>
      </w:r>
      <w:r w:rsidR="00E37138">
        <w:t>ставителям народности сан преимущества в сфере трудоустройства. По этой причине многие министерства, в том числе Министерство обороны и Мин</w:t>
      </w:r>
      <w:r w:rsidR="00E37138">
        <w:t>и</w:t>
      </w:r>
      <w:r w:rsidR="00E37138">
        <w:t>стерство безопасности, смягчили требования, предъявляемые к представителям народности сан при приеме на службу в силы обороны или полицию;</w:t>
      </w:r>
    </w:p>
    <w:p w:rsidR="00E37138" w:rsidRDefault="00E37138" w:rsidP="00A75177">
      <w:pPr>
        <w:pStyle w:val="SingleTxtGR"/>
        <w:ind w:firstLine="567"/>
      </w:pPr>
      <w:r>
        <w:rPr>
          <w:lang w:val="en-US"/>
        </w:rPr>
        <w:lastRenderedPageBreak/>
        <w:t>f</w:t>
      </w:r>
      <w:r w:rsidRPr="00077D47">
        <w:t>)</w:t>
      </w:r>
      <w:r w:rsidRPr="00077D47">
        <w:tab/>
      </w:r>
      <w:r>
        <w:t>программы создания природоохранных зон в интересах общин</w:t>
      </w:r>
      <w:r w:rsidRPr="00FF3E6C">
        <w:t xml:space="preserve">; </w:t>
      </w:r>
    </w:p>
    <w:p w:rsidR="00E37138" w:rsidRPr="00FF3E6C" w:rsidRDefault="00E37138" w:rsidP="00A75177">
      <w:pPr>
        <w:pStyle w:val="SingleTxtGR"/>
        <w:ind w:firstLine="567"/>
      </w:pPr>
      <w:r>
        <w:rPr>
          <w:lang w:val="en-US"/>
        </w:rPr>
        <w:t>g</w:t>
      </w:r>
      <w:r w:rsidRPr="000656D0">
        <w:t>)</w:t>
      </w:r>
      <w:r w:rsidRPr="000656D0">
        <w:tab/>
      </w:r>
      <w:r>
        <w:t>программа обеспечения народности сан питанием: с учетом кра</w:t>
      </w:r>
      <w:r>
        <w:t>й</w:t>
      </w:r>
      <w:r>
        <w:t>ней нищеты представителей общины сан правительство на регулярной основе осуществляет программы обеспечения питанием лиц, проживающих в общинах сан.</w:t>
      </w:r>
      <w:r w:rsidRPr="00FF3E6C">
        <w:t xml:space="preserve"> </w:t>
      </w:r>
    </w:p>
    <w:p w:rsidR="00E37138" w:rsidRPr="00FF3E6C" w:rsidRDefault="00E37138" w:rsidP="00BB765E">
      <w:pPr>
        <w:pStyle w:val="H23GR"/>
      </w:pPr>
      <w:r w:rsidRPr="00FF3E6C">
        <w:tab/>
      </w:r>
      <w:r w:rsidRPr="00A75177">
        <w:t>40.</w:t>
      </w:r>
      <w:r w:rsidRPr="00A75177">
        <w:tab/>
      </w:r>
      <w:r>
        <w:t>Гендерное равенство</w:t>
      </w:r>
    </w:p>
    <w:p w:rsidR="00E37138" w:rsidRPr="006857A9" w:rsidRDefault="00A75177" w:rsidP="00A75177">
      <w:pPr>
        <w:pStyle w:val="SingleTxtGR"/>
      </w:pPr>
      <w:r w:rsidRPr="00A75177">
        <w:t>298.</w:t>
      </w:r>
      <w:r w:rsidRPr="00A75177">
        <w:tab/>
      </w:r>
      <w:r w:rsidR="00E37138">
        <w:t>Конституция</w:t>
      </w:r>
      <w:r w:rsidR="00E37138" w:rsidRPr="00D02AF1">
        <w:t xml:space="preserve"> </w:t>
      </w:r>
      <w:r w:rsidR="00E37138">
        <w:t>Намибии</w:t>
      </w:r>
      <w:r w:rsidR="00E37138" w:rsidRPr="00D02AF1">
        <w:t xml:space="preserve"> </w:t>
      </w:r>
      <w:r w:rsidR="00E37138">
        <w:t>запрещает</w:t>
      </w:r>
      <w:r w:rsidR="00E37138" w:rsidRPr="00D02AF1">
        <w:t xml:space="preserve"> </w:t>
      </w:r>
      <w:r w:rsidR="00E37138">
        <w:t>дискриминацию</w:t>
      </w:r>
      <w:r w:rsidR="00E37138" w:rsidRPr="00D02AF1">
        <w:t xml:space="preserve"> </w:t>
      </w:r>
      <w:r w:rsidR="00E37138">
        <w:t>по</w:t>
      </w:r>
      <w:r w:rsidR="00E37138" w:rsidRPr="00D02AF1">
        <w:t xml:space="preserve"> </w:t>
      </w:r>
      <w:r w:rsidR="00E37138">
        <w:t>признаку</w:t>
      </w:r>
      <w:r w:rsidR="00E37138" w:rsidRPr="00D02AF1">
        <w:t xml:space="preserve"> </w:t>
      </w:r>
      <w:r w:rsidR="00E37138">
        <w:t>пола</w:t>
      </w:r>
      <w:r>
        <w:t>.</w:t>
      </w:r>
      <w:r>
        <w:br/>
      </w:r>
      <w:r w:rsidR="00E37138">
        <w:t>Она гарантирует женщинам гражданские свободы и право на свободу передв</w:t>
      </w:r>
      <w:r w:rsidR="00E37138">
        <w:t>и</w:t>
      </w:r>
      <w:r w:rsidR="00E37138">
        <w:t xml:space="preserve">жения. Кроме того, </w:t>
      </w:r>
      <w:proofErr w:type="spellStart"/>
      <w:r w:rsidR="00E37138">
        <w:t>намибийские</w:t>
      </w:r>
      <w:proofErr w:type="spellEnd"/>
      <w:r w:rsidR="00E37138">
        <w:t xml:space="preserve"> законы защищают физическую неприкосн</w:t>
      </w:r>
      <w:r w:rsidR="00E37138">
        <w:t>о</w:t>
      </w:r>
      <w:r w:rsidR="00E37138">
        <w:t>венность женщин и их право на ношение любой одежды по своему усмотр</w:t>
      </w:r>
      <w:r w:rsidR="00E37138">
        <w:t>е</w:t>
      </w:r>
      <w:r w:rsidR="00E37138">
        <w:t>нию. В 1992 году Намибия присоединилась к Конвенции о ликвидации всех форм дискриминации в отношении женщин, а в 2000 году ратифицировала Ф</w:t>
      </w:r>
      <w:r w:rsidR="00E37138">
        <w:t>а</w:t>
      </w:r>
      <w:r w:rsidR="00E37138">
        <w:t xml:space="preserve">культативный протокол к этой Конвенции без каких-либо оговорок. </w:t>
      </w:r>
    </w:p>
    <w:p w:rsidR="00E37138" w:rsidRPr="00BD6969" w:rsidRDefault="00A75177" w:rsidP="00A75177">
      <w:pPr>
        <w:pStyle w:val="SingleTxtGR"/>
      </w:pPr>
      <w:r w:rsidRPr="00A75177">
        <w:t>299.</w:t>
      </w:r>
      <w:r w:rsidRPr="00A75177">
        <w:tab/>
      </w:r>
      <w:r w:rsidR="00E37138">
        <w:t>Хотя женщины в Намибии обладают равными с мужчинами имуществе</w:t>
      </w:r>
      <w:r w:rsidR="00E37138">
        <w:t>н</w:t>
      </w:r>
      <w:r w:rsidR="00E37138">
        <w:t>ными правами, их осуществлению препятствуют культурная практика и трад</w:t>
      </w:r>
      <w:r w:rsidR="00E37138">
        <w:t>и</w:t>
      </w:r>
      <w:r w:rsidR="00E37138">
        <w:t>ции. Их права особенно сильно ущемлены в связи с возможностями доступа к земле. В</w:t>
      </w:r>
      <w:r w:rsidR="00E37138" w:rsidRPr="00FF3E6C">
        <w:t xml:space="preserve"> </w:t>
      </w:r>
      <w:r w:rsidR="00E37138">
        <w:t>соответствии</w:t>
      </w:r>
      <w:r w:rsidR="00E37138" w:rsidRPr="00FF3E6C">
        <w:t xml:space="preserve"> </w:t>
      </w:r>
      <w:r w:rsidR="00E37138">
        <w:t>с</w:t>
      </w:r>
      <w:r w:rsidR="00E37138" w:rsidRPr="00FF3E6C">
        <w:t xml:space="preserve"> </w:t>
      </w:r>
      <w:r w:rsidR="00E37138">
        <w:t>положениями</w:t>
      </w:r>
      <w:r w:rsidR="00E37138" w:rsidRPr="00FF3E6C">
        <w:t xml:space="preserve"> </w:t>
      </w:r>
      <w:r w:rsidR="00E37138">
        <w:t>принятого</w:t>
      </w:r>
      <w:r w:rsidR="00E37138" w:rsidRPr="00FF3E6C">
        <w:t xml:space="preserve"> </w:t>
      </w:r>
      <w:r w:rsidR="00E37138">
        <w:t>в</w:t>
      </w:r>
      <w:r w:rsidR="00E37138" w:rsidRPr="00FF3E6C">
        <w:t xml:space="preserve"> 2</w:t>
      </w:r>
      <w:r w:rsidR="00E37138">
        <w:t>002 году Закона о реформе системы общинного землевладения № 5 решение о предоставлении земельного надела в пользование частным лицам принимают традиционные органы власти, и мужчины и женщины обладают равными возможностями в плане доступа к общинным землям. Кроме того, многие одинокие женщины с детьми не расп</w:t>
      </w:r>
      <w:r w:rsidR="00E37138">
        <w:t>о</w:t>
      </w:r>
      <w:r w:rsidR="00E37138">
        <w:t xml:space="preserve">лагают техническими навыками для обработки выделенной земли. </w:t>
      </w:r>
    </w:p>
    <w:p w:rsidR="00E37138" w:rsidRDefault="004E7277" w:rsidP="00A75177">
      <w:pPr>
        <w:pStyle w:val="SingleTxtGR"/>
      </w:pPr>
      <w:r w:rsidRPr="004E7277">
        <w:t>300.</w:t>
      </w:r>
      <w:r w:rsidRPr="004E7277">
        <w:tab/>
      </w:r>
      <w:r w:rsidR="00E37138">
        <w:t>Закон</w:t>
      </w:r>
      <w:r w:rsidR="00E37138" w:rsidRPr="00D02AF1">
        <w:t xml:space="preserve"> </w:t>
      </w:r>
      <w:r w:rsidR="00E37138">
        <w:t>о</w:t>
      </w:r>
      <w:r w:rsidR="00E37138" w:rsidRPr="00D02AF1">
        <w:t xml:space="preserve"> </w:t>
      </w:r>
      <w:r w:rsidR="00E37138">
        <w:t>реформе</w:t>
      </w:r>
      <w:r w:rsidR="00E37138" w:rsidRPr="00D02AF1">
        <w:t xml:space="preserve"> </w:t>
      </w:r>
      <w:r w:rsidR="00E37138">
        <w:t>системы общинного землевладения предусматривает</w:t>
      </w:r>
      <w:r w:rsidR="00E37138" w:rsidRPr="00D02AF1">
        <w:t xml:space="preserve"> </w:t>
      </w:r>
      <w:r w:rsidR="00E37138">
        <w:t>д</w:t>
      </w:r>
      <w:r w:rsidR="00E37138">
        <w:t>а</w:t>
      </w:r>
      <w:r w:rsidR="00E37138">
        <w:t>лее</w:t>
      </w:r>
      <w:r w:rsidR="00E37138" w:rsidRPr="00D02AF1">
        <w:t xml:space="preserve">, </w:t>
      </w:r>
      <w:r w:rsidR="00E37138">
        <w:t>что</w:t>
      </w:r>
      <w:r w:rsidR="00E37138" w:rsidRPr="00D02AF1">
        <w:t xml:space="preserve"> </w:t>
      </w:r>
      <w:r w:rsidR="00E37138">
        <w:t>вдовы</w:t>
      </w:r>
      <w:r w:rsidR="00E37138" w:rsidRPr="00D02AF1">
        <w:t xml:space="preserve"> </w:t>
      </w:r>
      <w:r w:rsidR="00E37138">
        <w:t>имеют</w:t>
      </w:r>
      <w:r w:rsidR="00E37138" w:rsidRPr="00D02AF1">
        <w:t xml:space="preserve"> </w:t>
      </w:r>
      <w:r w:rsidR="00E37138">
        <w:t>право</w:t>
      </w:r>
      <w:r w:rsidR="00E37138" w:rsidRPr="00D02AF1">
        <w:t xml:space="preserve"> </w:t>
      </w:r>
      <w:r w:rsidR="00E37138">
        <w:t>сохранять</w:t>
      </w:r>
      <w:r w:rsidR="00E37138" w:rsidRPr="00D02AF1">
        <w:t xml:space="preserve"> </w:t>
      </w:r>
      <w:r w:rsidR="00E37138">
        <w:t>участок</w:t>
      </w:r>
      <w:r w:rsidR="00E37138" w:rsidRPr="00D02AF1">
        <w:t xml:space="preserve"> </w:t>
      </w:r>
      <w:r w:rsidR="00E37138">
        <w:t>общинной</w:t>
      </w:r>
      <w:r w:rsidR="00E37138" w:rsidRPr="00D02AF1">
        <w:t xml:space="preserve"> </w:t>
      </w:r>
      <w:r w:rsidR="00E37138">
        <w:t>земли</w:t>
      </w:r>
      <w:r w:rsidR="00E37138" w:rsidRPr="00D02AF1">
        <w:t xml:space="preserve">, </w:t>
      </w:r>
      <w:r w:rsidR="00E37138">
        <w:t>выделенный</w:t>
      </w:r>
      <w:r w:rsidR="00E37138" w:rsidRPr="00D02AF1">
        <w:t xml:space="preserve"> </w:t>
      </w:r>
      <w:r w:rsidR="00E37138">
        <w:t>покойному супругу, даже если они вступают в новый брак. В нем далее пред</w:t>
      </w:r>
      <w:r w:rsidR="00E37138">
        <w:t>у</w:t>
      </w:r>
      <w:r w:rsidR="00E37138">
        <w:t>сматривается, что женщины должны быть представлены в советах по вопросам общинных земель, с тем чтобы наблюдать за осуществлением упомянутого З</w:t>
      </w:r>
      <w:r w:rsidR="00E37138">
        <w:t>а</w:t>
      </w:r>
      <w:r w:rsidR="00E37138">
        <w:t>кона. Из</w:t>
      </w:r>
      <w:r w:rsidR="00E37138" w:rsidRPr="004E7277">
        <w:t xml:space="preserve"> 170 </w:t>
      </w:r>
      <w:r w:rsidR="00E37138">
        <w:t>членов</w:t>
      </w:r>
      <w:r w:rsidR="00E37138" w:rsidRPr="004E7277">
        <w:t xml:space="preserve"> </w:t>
      </w:r>
      <w:r w:rsidR="00E37138">
        <w:t>советов</w:t>
      </w:r>
      <w:r w:rsidR="00E37138" w:rsidRPr="004E7277">
        <w:t xml:space="preserve"> </w:t>
      </w:r>
      <w:r w:rsidR="00E37138">
        <w:t>по</w:t>
      </w:r>
      <w:r w:rsidR="00E37138" w:rsidRPr="004E7277">
        <w:t xml:space="preserve"> </w:t>
      </w:r>
      <w:r w:rsidR="00E37138">
        <w:t>вопросам</w:t>
      </w:r>
      <w:r w:rsidR="00E37138" w:rsidRPr="004E7277">
        <w:t xml:space="preserve"> </w:t>
      </w:r>
      <w:r w:rsidR="00E37138">
        <w:t>общинных</w:t>
      </w:r>
      <w:r w:rsidR="00E37138" w:rsidRPr="004E7277">
        <w:t xml:space="preserve"> </w:t>
      </w:r>
      <w:r w:rsidR="00E37138">
        <w:t>земель</w:t>
      </w:r>
      <w:r w:rsidR="00E37138" w:rsidRPr="004E7277">
        <w:t xml:space="preserve"> 72 </w:t>
      </w:r>
      <w:r w:rsidR="00E37138">
        <w:t>являются</w:t>
      </w:r>
      <w:r w:rsidR="00E37138" w:rsidRPr="004E7277">
        <w:t xml:space="preserve"> </w:t>
      </w:r>
      <w:r w:rsidR="00E37138">
        <w:t>же</w:t>
      </w:r>
      <w:r w:rsidR="00E37138">
        <w:t>н</w:t>
      </w:r>
      <w:r w:rsidR="00E37138">
        <w:t>щинами</w:t>
      </w:r>
      <w:r w:rsidR="00E37138" w:rsidRPr="004E7277">
        <w:t xml:space="preserve">. </w:t>
      </w:r>
    </w:p>
    <w:p w:rsidR="00E37138" w:rsidRPr="00BA1F9B" w:rsidRDefault="004E7277" w:rsidP="00A75177">
      <w:pPr>
        <w:pStyle w:val="SingleTxtGR"/>
      </w:pPr>
      <w:r w:rsidRPr="004E7277">
        <w:t>301.</w:t>
      </w:r>
      <w:r w:rsidRPr="004E7277">
        <w:tab/>
      </w:r>
      <w:r w:rsidR="00E37138">
        <w:t>В</w:t>
      </w:r>
      <w:r w:rsidR="00E37138" w:rsidRPr="00D02AF1">
        <w:t xml:space="preserve"> </w:t>
      </w:r>
      <w:r w:rsidR="00E37138">
        <w:t>Намибии</w:t>
      </w:r>
      <w:r w:rsidR="00E37138" w:rsidRPr="00D02AF1">
        <w:t xml:space="preserve"> </w:t>
      </w:r>
      <w:r w:rsidR="00E37138">
        <w:t>не</w:t>
      </w:r>
      <w:r w:rsidR="00E37138" w:rsidRPr="00D02AF1">
        <w:t xml:space="preserve"> </w:t>
      </w:r>
      <w:r w:rsidR="00E37138">
        <w:t>существует</w:t>
      </w:r>
      <w:r w:rsidR="00E37138" w:rsidRPr="00D02AF1">
        <w:t xml:space="preserve"> </w:t>
      </w:r>
      <w:r w:rsidR="00E37138">
        <w:t>юридических</w:t>
      </w:r>
      <w:r w:rsidR="00E37138" w:rsidRPr="00D02AF1">
        <w:t xml:space="preserve"> </w:t>
      </w:r>
      <w:r w:rsidR="00E37138">
        <w:t>оснований</w:t>
      </w:r>
      <w:r w:rsidR="00E37138" w:rsidRPr="00D02AF1">
        <w:t xml:space="preserve"> </w:t>
      </w:r>
      <w:r w:rsidR="00E37138">
        <w:t>для</w:t>
      </w:r>
      <w:r w:rsidR="00E37138" w:rsidRPr="00D02AF1">
        <w:t xml:space="preserve"> </w:t>
      </w:r>
      <w:r w:rsidR="00E37138">
        <w:t>дискриминации</w:t>
      </w:r>
      <w:r w:rsidR="00E37138" w:rsidRPr="00D02AF1">
        <w:t xml:space="preserve"> </w:t>
      </w:r>
      <w:r w:rsidR="00E37138">
        <w:t>женщин</w:t>
      </w:r>
      <w:r w:rsidR="00E37138" w:rsidRPr="00D02AF1">
        <w:t xml:space="preserve"> </w:t>
      </w:r>
      <w:r w:rsidR="00E37138">
        <w:t>при</w:t>
      </w:r>
      <w:r w:rsidR="00E37138" w:rsidRPr="00D02AF1">
        <w:t xml:space="preserve"> </w:t>
      </w:r>
      <w:r w:rsidR="00E37138">
        <w:t>предоставлении</w:t>
      </w:r>
      <w:r w:rsidR="00E37138" w:rsidRPr="00D02AF1">
        <w:t xml:space="preserve"> </w:t>
      </w:r>
      <w:r w:rsidR="00E37138">
        <w:t>банковских</w:t>
      </w:r>
      <w:r w:rsidR="00E37138" w:rsidRPr="00D02AF1">
        <w:t xml:space="preserve"> </w:t>
      </w:r>
      <w:r w:rsidR="00E37138">
        <w:t>кредитов. В</w:t>
      </w:r>
      <w:r w:rsidR="00E37138" w:rsidRPr="00D02AF1">
        <w:t xml:space="preserve"> </w:t>
      </w:r>
      <w:r w:rsidR="00E37138">
        <w:t>Законе</w:t>
      </w:r>
      <w:r w:rsidR="00E37138" w:rsidRPr="00D02AF1">
        <w:t xml:space="preserve"> </w:t>
      </w:r>
      <w:r w:rsidR="00E37138">
        <w:t>о</w:t>
      </w:r>
      <w:r w:rsidR="00E37138" w:rsidRPr="00D02AF1">
        <w:t xml:space="preserve"> </w:t>
      </w:r>
      <w:r w:rsidR="00E37138">
        <w:t>равноправии</w:t>
      </w:r>
      <w:r w:rsidR="00E37138" w:rsidRPr="00D02AF1">
        <w:t xml:space="preserve"> </w:t>
      </w:r>
      <w:r w:rsidR="00E37138">
        <w:t>с</w:t>
      </w:r>
      <w:r w:rsidR="00E37138">
        <w:t>у</w:t>
      </w:r>
      <w:r w:rsidR="00E37138">
        <w:t>пругов</w:t>
      </w:r>
      <w:r w:rsidR="00E37138" w:rsidRPr="00D02AF1">
        <w:t xml:space="preserve"> </w:t>
      </w:r>
      <w:r w:rsidR="00E37138">
        <w:t>указано</w:t>
      </w:r>
      <w:r w:rsidR="00E37138" w:rsidRPr="00D02AF1">
        <w:t xml:space="preserve">, </w:t>
      </w:r>
      <w:r w:rsidR="00E37138">
        <w:t>что</w:t>
      </w:r>
      <w:r w:rsidR="00E37138" w:rsidRPr="00D02AF1">
        <w:t xml:space="preserve"> </w:t>
      </w:r>
      <w:r w:rsidR="00E37138">
        <w:t xml:space="preserve">для получения кредита согласия супруга не требуется. </w:t>
      </w:r>
    </w:p>
    <w:p w:rsidR="00E37138" w:rsidRPr="00BA1F9B" w:rsidRDefault="004E7277" w:rsidP="00A75177">
      <w:pPr>
        <w:pStyle w:val="SingleTxtGR"/>
      </w:pPr>
      <w:r w:rsidRPr="004E7277">
        <w:t>302.</w:t>
      </w:r>
      <w:r w:rsidRPr="004E7277">
        <w:tab/>
      </w:r>
      <w:r w:rsidR="00E37138">
        <w:t>Парламент</w:t>
      </w:r>
      <w:r w:rsidR="00E37138" w:rsidRPr="00BA1F9B">
        <w:t xml:space="preserve"> </w:t>
      </w:r>
      <w:r w:rsidR="00E37138">
        <w:t>принял</w:t>
      </w:r>
      <w:r w:rsidR="00E37138" w:rsidRPr="00BA1F9B">
        <w:t xml:space="preserve"> </w:t>
      </w:r>
      <w:r w:rsidR="00E37138">
        <w:t>ряд</w:t>
      </w:r>
      <w:r w:rsidR="00E37138" w:rsidRPr="00BA1F9B">
        <w:t xml:space="preserve"> </w:t>
      </w:r>
      <w:r w:rsidR="00E37138">
        <w:t>законодательных</w:t>
      </w:r>
      <w:r w:rsidR="00E37138" w:rsidRPr="00BA1F9B">
        <w:t xml:space="preserve"> </w:t>
      </w:r>
      <w:r w:rsidR="00E37138">
        <w:t>актов</w:t>
      </w:r>
      <w:r w:rsidR="00E37138" w:rsidRPr="00BA1F9B">
        <w:t xml:space="preserve"> </w:t>
      </w:r>
      <w:r w:rsidR="00E37138">
        <w:t>для</w:t>
      </w:r>
      <w:r w:rsidR="00E37138" w:rsidRPr="00BA1F9B">
        <w:t xml:space="preserve"> </w:t>
      </w:r>
      <w:r w:rsidR="00E37138">
        <w:t>создания</w:t>
      </w:r>
      <w:r w:rsidR="00E37138" w:rsidRPr="00BA1F9B">
        <w:t xml:space="preserve"> </w:t>
      </w:r>
      <w:r w:rsidR="00E37138">
        <w:t>условий</w:t>
      </w:r>
      <w:r w:rsidR="00E37138" w:rsidRPr="00BA1F9B">
        <w:t xml:space="preserve">, </w:t>
      </w:r>
      <w:r w:rsidR="00E37138">
        <w:t>бл</w:t>
      </w:r>
      <w:r w:rsidR="00E37138">
        <w:t>а</w:t>
      </w:r>
      <w:r w:rsidR="00E37138">
        <w:t>гоприятствующих</w:t>
      </w:r>
      <w:r w:rsidR="00E37138" w:rsidRPr="00BA1F9B">
        <w:t xml:space="preserve"> </w:t>
      </w:r>
      <w:r w:rsidR="00E37138">
        <w:t>гендерному</w:t>
      </w:r>
      <w:r w:rsidR="00E37138" w:rsidRPr="00BA1F9B">
        <w:t xml:space="preserve"> </w:t>
      </w:r>
      <w:r w:rsidR="00E37138">
        <w:t>равенству</w:t>
      </w:r>
      <w:r w:rsidR="00E37138" w:rsidRPr="00BA1F9B">
        <w:t xml:space="preserve">, </w:t>
      </w:r>
      <w:r w:rsidR="00E37138">
        <w:t>включая</w:t>
      </w:r>
      <w:r w:rsidR="00E37138" w:rsidRPr="00BA1F9B">
        <w:t>:</w:t>
      </w:r>
    </w:p>
    <w:p w:rsidR="00E37138" w:rsidRPr="00D02AF1" w:rsidRDefault="00E37138" w:rsidP="004E7277">
      <w:pPr>
        <w:pStyle w:val="SingleTxtGR"/>
        <w:ind w:firstLine="567"/>
      </w:pPr>
      <w:r>
        <w:rPr>
          <w:lang w:val="en-US"/>
        </w:rPr>
        <w:t>a</w:t>
      </w:r>
      <w:r w:rsidRPr="000656D0">
        <w:t>)</w:t>
      </w:r>
      <w:r w:rsidRPr="000656D0">
        <w:tab/>
      </w:r>
      <w:r>
        <w:t>Закон о борьбе с изнасилованиями № 8 от 2000 года, содержащий широкое определение понятия "изнасилование", основное внимание в котором уделяется акту принуждения (применения силы) обвиняемым. В нем пред</w:t>
      </w:r>
      <w:r>
        <w:t>у</w:t>
      </w:r>
      <w:r>
        <w:t>сматриваются суровые минимальные наказания за этот вид преступления. Кр</w:t>
      </w:r>
      <w:r>
        <w:t>о</w:t>
      </w:r>
      <w:r>
        <w:t>ме того, этот Закон дает истцу (жертве изнасилования) право участвовать в с</w:t>
      </w:r>
      <w:r>
        <w:t>у</w:t>
      </w:r>
      <w:r>
        <w:t>дебных заседаниях по вопросу об освобождении обвиняемого под залог и уст</w:t>
      </w:r>
      <w:r>
        <w:t>а</w:t>
      </w:r>
      <w:r>
        <w:t>навливает условия такого освобождения под залог, которые помогают защитить жертву изнасилования. Данный Закон требует рассмотрения соответствующих дел в закрытых заседаниях, а также запрещает публиковать информацию, ра</w:t>
      </w:r>
      <w:r>
        <w:t>с</w:t>
      </w:r>
      <w:r>
        <w:t>крывающую личность жертвы;</w:t>
      </w:r>
    </w:p>
    <w:p w:rsidR="00E37138" w:rsidRPr="00D02AF1" w:rsidRDefault="00E37138" w:rsidP="004E7277">
      <w:pPr>
        <w:pStyle w:val="SingleTxtGR"/>
        <w:ind w:firstLine="567"/>
      </w:pPr>
      <w:r>
        <w:rPr>
          <w:lang w:val="en-US"/>
        </w:rPr>
        <w:t>b</w:t>
      </w:r>
      <w:r w:rsidRPr="000656D0">
        <w:t>)</w:t>
      </w:r>
      <w:r w:rsidRPr="000656D0">
        <w:tab/>
      </w:r>
      <w:r>
        <w:t>Закон о традиционных органах власти № 25 от 2000 года, который обязывает традиционные органы власти поощрять позитивные действия среди членов соответствующей общины, в частности путем продвижения женщин на руководящие должности;</w:t>
      </w:r>
    </w:p>
    <w:p w:rsidR="00E37138" w:rsidRPr="00D02AF1" w:rsidRDefault="00E37138" w:rsidP="004E7277">
      <w:pPr>
        <w:pStyle w:val="SingleTxtGR"/>
        <w:ind w:firstLine="567"/>
      </w:pPr>
      <w:r>
        <w:rPr>
          <w:lang w:val="en-US"/>
        </w:rPr>
        <w:lastRenderedPageBreak/>
        <w:t>c</w:t>
      </w:r>
      <w:r w:rsidRPr="000656D0">
        <w:t>)</w:t>
      </w:r>
      <w:r w:rsidRPr="000656D0">
        <w:tab/>
      </w:r>
      <w:r w:rsidRPr="003C13E4">
        <w:rPr>
          <w:spacing w:val="0"/>
        </w:rPr>
        <w:t>Закон о реформе системы общи</w:t>
      </w:r>
      <w:r w:rsidR="003B58C9" w:rsidRPr="003C13E4">
        <w:rPr>
          <w:spacing w:val="0"/>
        </w:rPr>
        <w:t>нного землевладения № 5 от 2002 </w:t>
      </w:r>
      <w:r w:rsidRPr="003C13E4">
        <w:rPr>
          <w:spacing w:val="0"/>
        </w:rPr>
        <w:t>года</w:t>
      </w:r>
      <w:r>
        <w:t>, который регулирует порядок выделения общинных земель. В нем предусматр</w:t>
      </w:r>
      <w:r>
        <w:t>и</w:t>
      </w:r>
      <w:r>
        <w:t>вается, что вдовы имеют право сохранять</w:t>
      </w:r>
      <w:r w:rsidRPr="00D02AF1">
        <w:t xml:space="preserve"> </w:t>
      </w:r>
      <w:r>
        <w:t>участок</w:t>
      </w:r>
      <w:r w:rsidRPr="00D02AF1">
        <w:t xml:space="preserve"> </w:t>
      </w:r>
      <w:r>
        <w:t>общинной</w:t>
      </w:r>
      <w:r w:rsidRPr="00D02AF1">
        <w:t xml:space="preserve"> </w:t>
      </w:r>
      <w:r>
        <w:t>земли</w:t>
      </w:r>
      <w:r w:rsidRPr="00D02AF1">
        <w:t xml:space="preserve">, </w:t>
      </w:r>
      <w:r>
        <w:t>выделе</w:t>
      </w:r>
      <w:r>
        <w:t>н</w:t>
      </w:r>
      <w:r>
        <w:t>ный</w:t>
      </w:r>
      <w:r w:rsidRPr="00D02AF1">
        <w:t xml:space="preserve"> </w:t>
      </w:r>
      <w:r>
        <w:t>покойному супругу, даже если они вступают в новый брак. Закон далее предусматривает, что женщины должны быть представлены в советах по вопр</w:t>
      </w:r>
      <w:r>
        <w:t>о</w:t>
      </w:r>
      <w:r>
        <w:t>сам общинных земель;</w:t>
      </w:r>
      <w:r w:rsidRPr="00D02AF1">
        <w:t xml:space="preserve"> </w:t>
      </w:r>
    </w:p>
    <w:p w:rsidR="00E37138" w:rsidRPr="00417FF3" w:rsidRDefault="00E37138" w:rsidP="004E7277">
      <w:pPr>
        <w:pStyle w:val="SingleTxtGR"/>
        <w:ind w:firstLine="567"/>
      </w:pPr>
      <w:r>
        <w:rPr>
          <w:lang w:val="en-US"/>
        </w:rPr>
        <w:t>d</w:t>
      </w:r>
      <w:r w:rsidRPr="000656D0">
        <w:t>)</w:t>
      </w:r>
      <w:r w:rsidRPr="000656D0">
        <w:tab/>
      </w:r>
      <w:r>
        <w:t>Закон о борьбе с насилием в семье № 4 от 2003 года, который с</w:t>
      </w:r>
      <w:r>
        <w:t>о</w:t>
      </w:r>
      <w:r>
        <w:t>держит широкое определение понятия "насилие в семье", включающее в себя физическое, сексуальное, экономическое, словесное, моральное и психологич</w:t>
      </w:r>
      <w:r>
        <w:t>е</w:t>
      </w:r>
      <w:r>
        <w:t>ское запугивание и преследование. В нем также дано определение "лиц, нах</w:t>
      </w:r>
      <w:r>
        <w:t>о</w:t>
      </w:r>
      <w:r>
        <w:t>дящихся в семейных отношениях". Согласно этому Закону насилие в семье я</w:t>
      </w:r>
      <w:r>
        <w:t>в</w:t>
      </w:r>
      <w:r>
        <w:t>ляется основанием для издания охранных судебных приказов и объявления п</w:t>
      </w:r>
      <w:r>
        <w:t>о</w:t>
      </w:r>
      <w:r>
        <w:t>лицейских предупреждений. Кроме того, этот Закон включает положения о д</w:t>
      </w:r>
      <w:r>
        <w:t>о</w:t>
      </w:r>
      <w:r>
        <w:t>полнительной защите истцов, выдвигающих уголовные обвинения против насильника. В Законе изложены конкретные обязанности сотрудников полиции в случае насилия в семье, включая обязанность оказывать содействие жертве в получении медицинской помощи и сборе личных вещей;</w:t>
      </w:r>
      <w:r w:rsidRPr="00417FF3">
        <w:t xml:space="preserve"> </w:t>
      </w:r>
    </w:p>
    <w:p w:rsidR="00E37138" w:rsidRPr="00417FF3" w:rsidRDefault="004E7277" w:rsidP="004E7277">
      <w:pPr>
        <w:pStyle w:val="SingleTxtGR"/>
        <w:ind w:firstLine="567"/>
      </w:pPr>
      <w:r>
        <w:rPr>
          <w:lang w:val="en-US"/>
        </w:rPr>
        <w:t>e</w:t>
      </w:r>
      <w:r w:rsidRPr="004E7277">
        <w:t>)</w:t>
      </w:r>
      <w:r w:rsidRPr="004E7277">
        <w:tab/>
      </w:r>
      <w:r w:rsidR="00E37138">
        <w:t>Закон о материальной поддержке № 9 от 2003 года предусматрив</w:t>
      </w:r>
      <w:r w:rsidR="00E37138">
        <w:t>а</w:t>
      </w:r>
      <w:r w:rsidR="00E37138">
        <w:t>ет, что на всех родителях лежит юридическая обязанность содержать своих д</w:t>
      </w:r>
      <w:r w:rsidR="00E37138">
        <w:t>е</w:t>
      </w:r>
      <w:r w:rsidR="00E37138">
        <w:t>тей. Оба родителя несут одинаковую ответственность за содержание своих д</w:t>
      </w:r>
      <w:r w:rsidR="00E37138">
        <w:t>е</w:t>
      </w:r>
      <w:r w:rsidR="00E37138">
        <w:t>тей, вне зависимости от того, рождены они в браке или вне брака, и независимо от любых коллизий с нормами традиционного права. В нем также закреплен порядок проведения проверок и осуществления судебных приказов, связанных с содержанием детей;</w:t>
      </w:r>
      <w:r w:rsidR="00E37138" w:rsidRPr="00417FF3">
        <w:t xml:space="preserve"> </w:t>
      </w:r>
    </w:p>
    <w:p w:rsidR="00E37138" w:rsidRPr="00417FF3" w:rsidRDefault="00E37138" w:rsidP="004E7277">
      <w:pPr>
        <w:pStyle w:val="SingleTxtGR"/>
        <w:ind w:firstLine="567"/>
      </w:pPr>
      <w:r>
        <w:rPr>
          <w:lang w:val="en-US"/>
        </w:rPr>
        <w:t>f</w:t>
      </w:r>
      <w:r w:rsidRPr="000656D0">
        <w:t>)</w:t>
      </w:r>
      <w:r w:rsidRPr="000656D0">
        <w:tab/>
      </w:r>
      <w:r>
        <w:t>Закон</w:t>
      </w:r>
      <w:r w:rsidRPr="00417FF3">
        <w:t xml:space="preserve"> </w:t>
      </w:r>
      <w:r>
        <w:t>о</w:t>
      </w:r>
      <w:r w:rsidRPr="00417FF3">
        <w:t xml:space="preserve"> </w:t>
      </w:r>
      <w:r>
        <w:t>труде</w:t>
      </w:r>
      <w:r w:rsidRPr="00417FF3">
        <w:t xml:space="preserve"> № 11 </w:t>
      </w:r>
      <w:r>
        <w:t>от</w:t>
      </w:r>
      <w:r w:rsidRPr="00417FF3">
        <w:t xml:space="preserve"> 2007 </w:t>
      </w:r>
      <w:r>
        <w:t>года</w:t>
      </w:r>
      <w:r w:rsidRPr="00417FF3">
        <w:t xml:space="preserve">, </w:t>
      </w:r>
      <w:r>
        <w:t>заменяющий</w:t>
      </w:r>
      <w:r w:rsidRPr="00417FF3">
        <w:t xml:space="preserve"> </w:t>
      </w:r>
      <w:r>
        <w:t>Закон</w:t>
      </w:r>
      <w:r w:rsidRPr="00417FF3">
        <w:t xml:space="preserve"> 1992 </w:t>
      </w:r>
      <w:r>
        <w:t>года</w:t>
      </w:r>
      <w:r w:rsidRPr="00417FF3">
        <w:t xml:space="preserve">, </w:t>
      </w:r>
      <w:r>
        <w:t>к</w:t>
      </w:r>
      <w:r>
        <w:t>о</w:t>
      </w:r>
      <w:r>
        <w:t>торый</w:t>
      </w:r>
      <w:r w:rsidRPr="00417FF3">
        <w:t xml:space="preserve"> </w:t>
      </w:r>
      <w:r>
        <w:t>предусматривает</w:t>
      </w:r>
      <w:r w:rsidRPr="00417FF3">
        <w:t xml:space="preserve"> </w:t>
      </w:r>
      <w:r>
        <w:t>увеличение</w:t>
      </w:r>
      <w:r w:rsidRPr="00417FF3">
        <w:t xml:space="preserve"> </w:t>
      </w:r>
      <w:r>
        <w:t>материнских</w:t>
      </w:r>
      <w:r w:rsidRPr="00417FF3">
        <w:t xml:space="preserve"> </w:t>
      </w:r>
      <w:r>
        <w:t>льгот</w:t>
      </w:r>
      <w:r w:rsidRPr="00417FF3">
        <w:t xml:space="preserve"> </w:t>
      </w:r>
      <w:r>
        <w:t>по</w:t>
      </w:r>
      <w:r w:rsidRPr="00417FF3">
        <w:t xml:space="preserve"> </w:t>
      </w:r>
      <w:r>
        <w:t>сравнению с пре</w:t>
      </w:r>
      <w:r>
        <w:t>ж</w:t>
      </w:r>
      <w:r>
        <w:t>ним законом. Он впервые запрещает дискриминацию на рабочем месте по пр</w:t>
      </w:r>
      <w:r>
        <w:t>и</w:t>
      </w:r>
      <w:r>
        <w:t>знаку беременности и наличия ВИЧ/СПИДа, а также сексуальные домогател</w:t>
      </w:r>
      <w:r>
        <w:t>ь</w:t>
      </w:r>
      <w:r>
        <w:t>ства и включает более четкое определение сексуального домогательства;</w:t>
      </w:r>
    </w:p>
    <w:p w:rsidR="00E37138" w:rsidRPr="00BA1F9B" w:rsidRDefault="00E37138" w:rsidP="004E7277">
      <w:pPr>
        <w:pStyle w:val="SingleTxtGR"/>
        <w:ind w:firstLine="567"/>
      </w:pPr>
      <w:r>
        <w:rPr>
          <w:lang w:val="en-US"/>
        </w:rPr>
        <w:t>g</w:t>
      </w:r>
      <w:r w:rsidRPr="000656D0">
        <w:t>)</w:t>
      </w:r>
      <w:r w:rsidRPr="000656D0">
        <w:tab/>
      </w:r>
      <w:r>
        <w:t>Закон о предупреждении организованной преступности № 29 от 2004 года, который конкретно криминализирует торговлю людьми, в том числе женщинами, рабство, похищение людей и принудительный труд, включая пр</w:t>
      </w:r>
      <w:r>
        <w:t>и</w:t>
      </w:r>
      <w:r>
        <w:t xml:space="preserve">нуждение к занятию проституцией, эксплуатацию детского труда и незаконный провоз мигрантов. </w:t>
      </w:r>
    </w:p>
    <w:p w:rsidR="00E37138" w:rsidRPr="00BB765E" w:rsidRDefault="00BB765E" w:rsidP="00BB765E">
      <w:pPr>
        <w:pStyle w:val="H1GR"/>
      </w:pPr>
      <w:r>
        <w:tab/>
      </w:r>
      <w:r>
        <w:tab/>
      </w:r>
      <w:r w:rsidR="00E37138" w:rsidRPr="00BB765E">
        <w:t>Статья 6</w:t>
      </w:r>
    </w:p>
    <w:p w:rsidR="00E37138" w:rsidRPr="00BA1F9B" w:rsidRDefault="00E37138" w:rsidP="00BB765E">
      <w:pPr>
        <w:pStyle w:val="H23GR"/>
      </w:pPr>
      <w:r w:rsidRPr="00BA1F9B">
        <w:tab/>
        <w:t>41.</w:t>
      </w:r>
      <w:r w:rsidRPr="00BA1F9B">
        <w:tab/>
      </w:r>
      <w:r>
        <w:t>Информация</w:t>
      </w:r>
      <w:r w:rsidRPr="00BA1F9B">
        <w:t xml:space="preserve"> </w:t>
      </w:r>
      <w:r>
        <w:t>о</w:t>
      </w:r>
      <w:r w:rsidRPr="00BA1F9B">
        <w:t xml:space="preserve"> </w:t>
      </w:r>
      <w:r>
        <w:t>законодательных</w:t>
      </w:r>
      <w:r w:rsidRPr="00BA1F9B">
        <w:t xml:space="preserve">, </w:t>
      </w:r>
      <w:r>
        <w:t>судебных</w:t>
      </w:r>
      <w:r w:rsidRPr="00BA1F9B">
        <w:t xml:space="preserve">, </w:t>
      </w:r>
      <w:r>
        <w:t>административных</w:t>
      </w:r>
      <w:r w:rsidRPr="00BA1F9B">
        <w:t xml:space="preserve"> </w:t>
      </w:r>
      <w:r>
        <w:t>или</w:t>
      </w:r>
      <w:r w:rsidRPr="00BA1F9B">
        <w:t xml:space="preserve"> </w:t>
      </w:r>
      <w:r>
        <w:t>иных</w:t>
      </w:r>
      <w:r w:rsidRPr="00BA1F9B">
        <w:t xml:space="preserve"> </w:t>
      </w:r>
      <w:r>
        <w:t>мерах</w:t>
      </w:r>
      <w:r w:rsidRPr="00BA1F9B">
        <w:t xml:space="preserve"> </w:t>
      </w:r>
      <w:r>
        <w:t>по</w:t>
      </w:r>
      <w:r w:rsidRPr="00BA1F9B">
        <w:t xml:space="preserve"> </w:t>
      </w:r>
      <w:r>
        <w:t>осуществлению</w:t>
      </w:r>
      <w:r w:rsidRPr="00BA1F9B">
        <w:t xml:space="preserve"> </w:t>
      </w:r>
      <w:r>
        <w:t>положений</w:t>
      </w:r>
      <w:r w:rsidRPr="00BA1F9B">
        <w:t xml:space="preserve"> </w:t>
      </w:r>
      <w:r>
        <w:t>статьи</w:t>
      </w:r>
      <w:r w:rsidRPr="00BA1F9B">
        <w:t xml:space="preserve"> 6 </w:t>
      </w:r>
      <w:r>
        <w:t>Конвенции</w:t>
      </w:r>
      <w:r w:rsidRPr="00BA1F9B">
        <w:t xml:space="preserve">, </w:t>
      </w:r>
      <w:r>
        <w:t>а</w:t>
      </w:r>
      <w:r w:rsidRPr="00BA1F9B">
        <w:t xml:space="preserve"> </w:t>
      </w:r>
      <w:r>
        <w:t>также</w:t>
      </w:r>
      <w:r w:rsidR="0070050D">
        <w:t xml:space="preserve"> </w:t>
      </w:r>
      <w:r>
        <w:t>практика</w:t>
      </w:r>
      <w:r w:rsidRPr="00BA1F9B">
        <w:t xml:space="preserve"> </w:t>
      </w:r>
      <w:r>
        <w:t>и</w:t>
      </w:r>
      <w:r w:rsidRPr="00BA1F9B">
        <w:t xml:space="preserve"> </w:t>
      </w:r>
      <w:r>
        <w:t>решения</w:t>
      </w:r>
      <w:r w:rsidRPr="00BA1F9B">
        <w:t xml:space="preserve"> </w:t>
      </w:r>
      <w:r>
        <w:t>судов</w:t>
      </w:r>
      <w:r w:rsidRPr="00BA1F9B">
        <w:t xml:space="preserve"> </w:t>
      </w:r>
      <w:r>
        <w:t>и</w:t>
      </w:r>
      <w:r w:rsidRPr="00BA1F9B">
        <w:t xml:space="preserve"> </w:t>
      </w:r>
      <w:r>
        <w:t>других</w:t>
      </w:r>
      <w:r w:rsidRPr="00BA1F9B">
        <w:t xml:space="preserve"> </w:t>
      </w:r>
      <w:r>
        <w:t>судебных</w:t>
      </w:r>
      <w:r w:rsidRPr="00BA1F9B">
        <w:t xml:space="preserve"> </w:t>
      </w:r>
      <w:r>
        <w:t>и</w:t>
      </w:r>
      <w:r w:rsidRPr="00BA1F9B">
        <w:t xml:space="preserve"> </w:t>
      </w:r>
      <w:r>
        <w:t>административных</w:t>
      </w:r>
      <w:r w:rsidRPr="00BA1F9B">
        <w:t xml:space="preserve"> </w:t>
      </w:r>
      <w:r>
        <w:t>органов</w:t>
      </w:r>
    </w:p>
    <w:p w:rsidR="00E37138" w:rsidRPr="00F7058A" w:rsidRDefault="00E37138" w:rsidP="00BB765E">
      <w:pPr>
        <w:pStyle w:val="H23GR"/>
      </w:pPr>
      <w:r w:rsidRPr="00BA1F9B">
        <w:tab/>
      </w:r>
      <w:r w:rsidRPr="00BA1F9B">
        <w:tab/>
      </w:r>
      <w:r>
        <w:t>Принятые меры</w:t>
      </w:r>
    </w:p>
    <w:p w:rsidR="00E37138" w:rsidRPr="00BA1F9B" w:rsidRDefault="004E7277" w:rsidP="004E7277">
      <w:pPr>
        <w:pStyle w:val="SingleTxtGR"/>
      </w:pPr>
      <w:r w:rsidRPr="004E7277">
        <w:t>303.</w:t>
      </w:r>
      <w:r w:rsidRPr="004E7277">
        <w:tab/>
      </w:r>
      <w:r w:rsidR="00E37138">
        <w:t>Парламент принял Закон о запрещении расовой дискриминации 1999 г</w:t>
      </w:r>
      <w:r w:rsidR="00E37138">
        <w:t>о</w:t>
      </w:r>
      <w:r w:rsidR="00E37138">
        <w:t>да, который криминализирует дискриминацию по расовым признакам и пред</w:t>
      </w:r>
      <w:r w:rsidR="00E37138">
        <w:t>у</w:t>
      </w:r>
      <w:r w:rsidR="00E37138">
        <w:t>сматривает вынесение за нее судом наказания в виде лишения свободы, штрафа или обоих этих видов наказания. Не существует какой-то конкретной группы лиц, которые в случае судебного разбирательства на основании положений да</w:t>
      </w:r>
      <w:r w:rsidR="00E37138">
        <w:t>н</w:t>
      </w:r>
      <w:r w:rsidR="00E37138">
        <w:t xml:space="preserve">ного Закона могут получить более жесткое или мягкое наказание за такое же правонарушение, совершенное другим лицом. В случае правонарушений, предусмотренных статутным правом, к которым относятся нарушения Закона о </w:t>
      </w:r>
      <w:r w:rsidR="00E37138">
        <w:lastRenderedPageBreak/>
        <w:t>расовой дискриминации, суд, выносящий наказание, может прибегать к мин</w:t>
      </w:r>
      <w:r w:rsidR="00E37138">
        <w:t>и</w:t>
      </w:r>
      <w:r w:rsidR="00E37138">
        <w:t>мальному или максимальному по строгости приговору. Преступления по общ</w:t>
      </w:r>
      <w:r w:rsidR="00E37138">
        <w:t>е</w:t>
      </w:r>
      <w:r w:rsidR="00E37138">
        <w:t>му праву отличаются в том смысле, что председательствующий судья распол</w:t>
      </w:r>
      <w:r w:rsidR="00E37138">
        <w:t>а</w:t>
      </w:r>
      <w:r w:rsidR="00E37138">
        <w:t>гает более широкими полномочиями при вынесении приговора. В этой ситу</w:t>
      </w:r>
      <w:r w:rsidR="00E37138">
        <w:t>а</w:t>
      </w:r>
      <w:r w:rsidR="00E37138">
        <w:t>ции судья руководствуется ранее принятыми решениями, хотя каждое дело ра</w:t>
      </w:r>
      <w:r w:rsidR="00E37138">
        <w:t>с</w:t>
      </w:r>
      <w:r w:rsidR="00E37138">
        <w:t xml:space="preserve">сматривается с учетом всех присущих ему конкретных обстоятельств. </w:t>
      </w:r>
    </w:p>
    <w:p w:rsidR="00E37138" w:rsidRPr="00BA1F9B" w:rsidRDefault="00E37138" w:rsidP="00BB765E">
      <w:pPr>
        <w:pStyle w:val="H23GR"/>
      </w:pPr>
      <w:r w:rsidRPr="00BA1F9B">
        <w:tab/>
        <w:t>42.</w:t>
      </w:r>
      <w:r w:rsidRPr="00BA1F9B">
        <w:tab/>
      </w:r>
      <w:r>
        <w:t>Меры</w:t>
      </w:r>
      <w:r w:rsidRPr="00BA1F9B">
        <w:t xml:space="preserve">, </w:t>
      </w:r>
      <w:r>
        <w:t>принятые</w:t>
      </w:r>
      <w:r w:rsidRPr="00BA1F9B">
        <w:t xml:space="preserve"> </w:t>
      </w:r>
      <w:r>
        <w:t>для</w:t>
      </w:r>
      <w:r w:rsidRPr="00BA1F9B">
        <w:t xml:space="preserve"> </w:t>
      </w:r>
      <w:r>
        <w:t>обеспечения</w:t>
      </w:r>
      <w:r w:rsidRPr="00BA1F9B">
        <w:t xml:space="preserve"> </w:t>
      </w:r>
      <w:r>
        <w:t>надлежащего</w:t>
      </w:r>
      <w:r w:rsidRPr="00BA1F9B">
        <w:t xml:space="preserve"> </w:t>
      </w:r>
      <w:r>
        <w:t>информирования</w:t>
      </w:r>
      <w:r w:rsidRPr="00BA1F9B">
        <w:t xml:space="preserve"> </w:t>
      </w:r>
      <w:r>
        <w:t>жертв</w:t>
      </w:r>
      <w:r w:rsidRPr="00BA1F9B">
        <w:t xml:space="preserve"> </w:t>
      </w:r>
      <w:r>
        <w:t>относительно</w:t>
      </w:r>
      <w:r w:rsidRPr="00BA1F9B">
        <w:t xml:space="preserve"> </w:t>
      </w:r>
      <w:r>
        <w:t>их</w:t>
      </w:r>
      <w:r w:rsidRPr="00BA1F9B">
        <w:t xml:space="preserve"> </w:t>
      </w:r>
      <w:r>
        <w:t>прав</w:t>
      </w:r>
    </w:p>
    <w:p w:rsidR="00E37138" w:rsidRPr="00BA1F9B" w:rsidRDefault="004E7277" w:rsidP="004E7277">
      <w:pPr>
        <w:pStyle w:val="SingleTxtGR"/>
      </w:pPr>
      <w:r>
        <w:t>304.</w:t>
      </w:r>
      <w:r>
        <w:tab/>
      </w:r>
      <w:r w:rsidR="00E37138">
        <w:t>В Намибии активно действуют НПО и другие учреждения, которые ок</w:t>
      </w:r>
      <w:r w:rsidR="00E37138">
        <w:t>а</w:t>
      </w:r>
      <w:r w:rsidR="00E37138">
        <w:t>зывают жертвам расовой дискриминации помощь в обеспечении их прав или получении возмещения, а также по широкому кругу других юридических в</w:t>
      </w:r>
      <w:r w:rsidR="00E37138">
        <w:t>о</w:t>
      </w:r>
      <w:r w:rsidR="00E37138">
        <w:t>просов. Например, если то или иное лицо стало жертвой расовой дискримин</w:t>
      </w:r>
      <w:r w:rsidR="00E37138">
        <w:t>а</w:t>
      </w:r>
      <w:r w:rsidR="00E37138">
        <w:t>ции и нуждается в информации о его/ее правах как лица, он/она может обр</w:t>
      </w:r>
      <w:r w:rsidR="00E37138">
        <w:t>а</w:t>
      </w:r>
      <w:r w:rsidR="00E37138">
        <w:t>титься в полицейский участок и обсудить данную проблему с любым име</w:t>
      </w:r>
      <w:r w:rsidR="00E37138">
        <w:t>ю</w:t>
      </w:r>
      <w:r w:rsidR="00E37138">
        <w:t xml:space="preserve">щимся сотрудником полиции. </w:t>
      </w:r>
    </w:p>
    <w:p w:rsidR="00E37138" w:rsidRPr="00BA1F9B" w:rsidRDefault="004E7277" w:rsidP="004E7277">
      <w:pPr>
        <w:pStyle w:val="SingleTxtGR"/>
      </w:pPr>
      <w:r w:rsidRPr="004E7277">
        <w:t>305.</w:t>
      </w:r>
      <w:r w:rsidRPr="004E7277">
        <w:tab/>
      </w:r>
      <w:r w:rsidR="00E37138">
        <w:t>Если у какого-либо лица есть на то достаточные основания, сотрудник полиции окажет ему/ей помощь в составлении жалобы и возбуждении дела в связи с правонарушением, наказуемым как уголовное преступление. Можно также обратиться за помощью в Центр юридической помощи или в Бюро Ве</w:t>
      </w:r>
      <w:r w:rsidR="00E37138">
        <w:t>р</w:t>
      </w:r>
      <w:r w:rsidR="00E37138">
        <w:t>ховного комиссара</w:t>
      </w:r>
      <w:r w:rsidR="00E37138" w:rsidRPr="00F6604B">
        <w:t xml:space="preserve"> </w:t>
      </w:r>
      <w:r w:rsidR="00E37138">
        <w:t xml:space="preserve">по делам защиты прав граждан. </w:t>
      </w:r>
    </w:p>
    <w:p w:rsidR="00E37138" w:rsidRPr="00781EE4" w:rsidRDefault="00E37138" w:rsidP="00BB765E">
      <w:pPr>
        <w:pStyle w:val="H23GR"/>
      </w:pPr>
      <w:r w:rsidRPr="00BA1F9B">
        <w:tab/>
      </w:r>
      <w:r w:rsidRPr="00781EE4">
        <w:t>43.</w:t>
      </w:r>
      <w:r w:rsidRPr="00781EE4">
        <w:tab/>
      </w:r>
      <w:r>
        <w:t>Могут ли национальные право</w:t>
      </w:r>
      <w:r w:rsidR="004E7277">
        <w:t>защитные учреждения и комиссары</w:t>
      </w:r>
      <w:r w:rsidR="004E7277">
        <w:br/>
      </w:r>
      <w:r>
        <w:t>по делам защиты прав граждан рассматривать индивидуальные жалобы на расовую дискриминацию</w:t>
      </w:r>
    </w:p>
    <w:p w:rsidR="00E37138" w:rsidRPr="00781EE4" w:rsidRDefault="004E7277" w:rsidP="004E7277">
      <w:pPr>
        <w:pStyle w:val="SingleTxtGR"/>
      </w:pPr>
      <w:r>
        <w:t>306.</w:t>
      </w:r>
      <w:r w:rsidRPr="004E7277">
        <w:tab/>
      </w:r>
      <w:r w:rsidR="00E37138">
        <w:t>В соответствии с Конституцией Верховный комиссар обязан принимать меры по жалобам, как это изложено в статье 91</w:t>
      </w:r>
      <w:r w:rsidRPr="004E7277">
        <w:t xml:space="preserve"> </w:t>
      </w:r>
      <w:r w:rsidR="00E37138" w:rsidRPr="00FE3969">
        <w:t>e</w:t>
      </w:r>
      <w:r w:rsidRPr="004E7277">
        <w:t>)</w:t>
      </w:r>
      <w:r w:rsidR="00383515">
        <w:t xml:space="preserve"> </w:t>
      </w:r>
      <w:proofErr w:type="spellStart"/>
      <w:r w:rsidR="00E37138" w:rsidRPr="00FE3969">
        <w:t>aa</w:t>
      </w:r>
      <w:proofErr w:type="spellEnd"/>
      <w:r w:rsidR="00664CA7">
        <w:t>–</w:t>
      </w:r>
      <w:proofErr w:type="spellStart"/>
      <w:r w:rsidR="00E37138" w:rsidRPr="00FE3969">
        <w:t>ff</w:t>
      </w:r>
      <w:proofErr w:type="spellEnd"/>
      <w:r w:rsidR="00E37138" w:rsidRPr="00781EE4">
        <w:t>):</w:t>
      </w:r>
    </w:p>
    <w:p w:rsidR="00E37138" w:rsidRPr="00FC4875" w:rsidRDefault="00E37138" w:rsidP="004E7277">
      <w:pPr>
        <w:pStyle w:val="SingleTxtGR"/>
        <w:ind w:left="1701" w:firstLine="567"/>
      </w:pPr>
      <w:r>
        <w:t>"Статья 91</w:t>
      </w:r>
      <w:r w:rsidR="004E7277" w:rsidRPr="004E7277">
        <w:t xml:space="preserve"> </w:t>
      </w:r>
      <w:r>
        <w:t>e</w:t>
      </w:r>
      <w:r w:rsidR="004E7277" w:rsidRPr="004E7277">
        <w:t>)</w:t>
      </w:r>
      <w:r w:rsidRPr="00781EE4">
        <w:t xml:space="preserve">: </w:t>
      </w:r>
      <w:r>
        <w:t>Обязанность</w:t>
      </w:r>
      <w:r w:rsidRPr="00781EE4">
        <w:t xml:space="preserve"> </w:t>
      </w:r>
      <w:r>
        <w:t>и</w:t>
      </w:r>
      <w:r w:rsidRPr="00781EE4">
        <w:t xml:space="preserve"> </w:t>
      </w:r>
      <w:r>
        <w:t>полномочия</w:t>
      </w:r>
      <w:r w:rsidRPr="00781EE4">
        <w:t xml:space="preserve"> </w:t>
      </w:r>
      <w:r>
        <w:t>принимать</w:t>
      </w:r>
      <w:r w:rsidRPr="00781EE4">
        <w:t xml:space="preserve"> </w:t>
      </w:r>
      <w:r>
        <w:t>необходимые</w:t>
      </w:r>
      <w:r w:rsidRPr="00781EE4">
        <w:t xml:space="preserve"> </w:t>
      </w:r>
      <w:r>
        <w:t>меры</w:t>
      </w:r>
      <w:r w:rsidRPr="00781EE4">
        <w:t xml:space="preserve"> </w:t>
      </w:r>
      <w:r>
        <w:t>для</w:t>
      </w:r>
      <w:r w:rsidRPr="00781EE4">
        <w:t xml:space="preserve"> </w:t>
      </w:r>
      <w:r>
        <w:t>налаживания</w:t>
      </w:r>
      <w:r w:rsidRPr="00781EE4">
        <w:t xml:space="preserve">, </w:t>
      </w:r>
      <w:r>
        <w:t>исправления</w:t>
      </w:r>
      <w:r w:rsidRPr="00781EE4">
        <w:t xml:space="preserve"> </w:t>
      </w:r>
      <w:r>
        <w:t>или</w:t>
      </w:r>
      <w:r w:rsidRPr="00781EE4">
        <w:t xml:space="preserve"> </w:t>
      </w:r>
      <w:r>
        <w:t>возвращения</w:t>
      </w:r>
      <w:r w:rsidRPr="00781EE4">
        <w:t xml:space="preserve"> </w:t>
      </w:r>
      <w:r>
        <w:t>к прежнему сост</w:t>
      </w:r>
      <w:r>
        <w:t>о</w:t>
      </w:r>
      <w:r>
        <w:t>янию ситуаций, предусмотренных в предыдущем пункте, путем справе</w:t>
      </w:r>
      <w:r>
        <w:t>д</w:t>
      </w:r>
      <w:r>
        <w:t>ливых соответствующих и эффективных действий, в частности:</w:t>
      </w:r>
    </w:p>
    <w:p w:rsidR="00E37138" w:rsidRPr="00781EE4" w:rsidRDefault="00E37138" w:rsidP="004E7277">
      <w:pPr>
        <w:pStyle w:val="SingleTxtGR"/>
        <w:ind w:left="1701" w:firstLine="567"/>
      </w:pPr>
      <w:proofErr w:type="spellStart"/>
      <w:r w:rsidRPr="00FE3969">
        <w:t>aa</w:t>
      </w:r>
      <w:proofErr w:type="spellEnd"/>
      <w:r w:rsidRPr="00781EE4">
        <w:t>)</w:t>
      </w:r>
      <w:r>
        <w:tab/>
        <w:t>путем переговоров и достижения компромисса между заи</w:t>
      </w:r>
      <w:r>
        <w:t>н</w:t>
      </w:r>
      <w:r>
        <w:t>тересованными сторонами</w:t>
      </w:r>
      <w:r w:rsidRPr="00781EE4">
        <w:t>;</w:t>
      </w:r>
    </w:p>
    <w:p w:rsidR="00E37138" w:rsidRPr="00781EE4" w:rsidRDefault="00E37138" w:rsidP="004E7277">
      <w:pPr>
        <w:pStyle w:val="SingleTxtGR"/>
        <w:ind w:left="1701" w:firstLine="567"/>
      </w:pPr>
      <w:proofErr w:type="spellStart"/>
      <w:r>
        <w:t>bb</w:t>
      </w:r>
      <w:proofErr w:type="spellEnd"/>
      <w:r w:rsidRPr="00781EE4">
        <w:t>)</w:t>
      </w:r>
      <w:r>
        <w:tab/>
        <w:t>путем доведения жалобы вместе с собственными выводами до сведения инстанции, являющейся вышестоящей по отношению к тем, на которые поступила жалоба".</w:t>
      </w:r>
    </w:p>
    <w:p w:rsidR="00E37138" w:rsidRPr="00930544" w:rsidRDefault="00E37138" w:rsidP="00BB765E">
      <w:pPr>
        <w:pStyle w:val="H23GR"/>
      </w:pPr>
      <w:r w:rsidRPr="00781EE4">
        <w:tab/>
      </w:r>
      <w:r w:rsidRPr="00930544">
        <w:t>44.</w:t>
      </w:r>
      <w:r w:rsidRPr="00930544">
        <w:tab/>
      </w:r>
      <w:r>
        <w:t>Виды возмещения и компенсации с примерами, которые считаются достаточными во внутреннем праве в делах, связанных с расовой дискриминацией</w:t>
      </w:r>
    </w:p>
    <w:p w:rsidR="00E37138" w:rsidRPr="00B06121" w:rsidRDefault="004E7277" w:rsidP="004E7277">
      <w:pPr>
        <w:pStyle w:val="SingleTxtGR"/>
      </w:pPr>
      <w:r>
        <w:t>307</w:t>
      </w:r>
      <w:r w:rsidRPr="004E7277">
        <w:t>.</w:t>
      </w:r>
      <w:r w:rsidRPr="004E7277">
        <w:tab/>
      </w:r>
      <w:r w:rsidR="00E37138">
        <w:t>В разделе 16 Закона о запрещении расовой дискриминации, который р</w:t>
      </w:r>
      <w:r w:rsidR="00E37138">
        <w:t>е</w:t>
      </w:r>
      <w:r w:rsidR="00E37138">
        <w:t>гулирует правонарушения, связанные с расовой дискриминацией, рассматрив</w:t>
      </w:r>
      <w:r w:rsidR="00E37138">
        <w:t>а</w:t>
      </w:r>
      <w:r w:rsidR="00E37138">
        <w:t>ются виды возмещения и компенсации, которые считаются достаточными в с</w:t>
      </w:r>
      <w:r w:rsidR="00E37138">
        <w:t>о</w:t>
      </w:r>
      <w:r w:rsidR="00E37138">
        <w:t>ответствии с внутренним правом Намибии. Раздел</w:t>
      </w:r>
      <w:r w:rsidR="00E37138" w:rsidRPr="00B06121">
        <w:t xml:space="preserve"> 16 </w:t>
      </w:r>
      <w:r w:rsidR="00E37138">
        <w:t>предусматривает</w:t>
      </w:r>
      <w:r w:rsidR="00E37138" w:rsidRPr="00B06121">
        <w:t xml:space="preserve"> </w:t>
      </w:r>
      <w:r w:rsidR="00E37138">
        <w:t>след</w:t>
      </w:r>
      <w:r w:rsidR="00E37138">
        <w:t>у</w:t>
      </w:r>
      <w:r w:rsidR="00E37138">
        <w:t>ющее</w:t>
      </w:r>
      <w:r w:rsidR="00E37138" w:rsidRPr="00B06121">
        <w:t>:</w:t>
      </w:r>
    </w:p>
    <w:p w:rsidR="00E37138" w:rsidRPr="00BA1F9B" w:rsidRDefault="00E37138" w:rsidP="004E7277">
      <w:pPr>
        <w:pStyle w:val="SingleTxtGR"/>
        <w:ind w:left="1701" w:firstLine="567"/>
      </w:pPr>
      <w:r>
        <w:t>"При</w:t>
      </w:r>
      <w:r w:rsidRPr="000026DF">
        <w:t xml:space="preserve"> </w:t>
      </w:r>
      <w:r>
        <w:t>вынесении</w:t>
      </w:r>
      <w:r w:rsidRPr="000026DF">
        <w:t xml:space="preserve"> </w:t>
      </w:r>
      <w:r>
        <w:t>приговора</w:t>
      </w:r>
      <w:r w:rsidRPr="000026DF">
        <w:t xml:space="preserve"> </w:t>
      </w:r>
      <w:r>
        <w:t>о</w:t>
      </w:r>
      <w:r w:rsidRPr="000026DF">
        <w:t xml:space="preserve"> </w:t>
      </w:r>
      <w:r>
        <w:t>виновности</w:t>
      </w:r>
      <w:r w:rsidRPr="000026DF">
        <w:t xml:space="preserve"> </w:t>
      </w:r>
      <w:r>
        <w:t>какого</w:t>
      </w:r>
      <w:r w:rsidRPr="000026DF">
        <w:t>-</w:t>
      </w:r>
      <w:r>
        <w:t>либо</w:t>
      </w:r>
      <w:r w:rsidRPr="000026DF">
        <w:t xml:space="preserve"> </w:t>
      </w:r>
      <w:r>
        <w:t>лица</w:t>
      </w:r>
      <w:r w:rsidRPr="000026DF">
        <w:t xml:space="preserve"> </w:t>
      </w:r>
      <w:r>
        <w:t>в</w:t>
      </w:r>
      <w:r w:rsidRPr="000026DF">
        <w:t xml:space="preserve"> </w:t>
      </w:r>
      <w:r>
        <w:t>с</w:t>
      </w:r>
      <w:r>
        <w:t>о</w:t>
      </w:r>
      <w:r>
        <w:t>вершении</w:t>
      </w:r>
      <w:r w:rsidRPr="000026DF">
        <w:t xml:space="preserve"> </w:t>
      </w:r>
      <w:r>
        <w:t>правонарушения</w:t>
      </w:r>
      <w:r w:rsidRPr="000026DF">
        <w:t xml:space="preserve">, </w:t>
      </w:r>
      <w:r>
        <w:t>подпадающего</w:t>
      </w:r>
      <w:r w:rsidRPr="000026DF">
        <w:t xml:space="preserve"> </w:t>
      </w:r>
      <w:r>
        <w:t>под</w:t>
      </w:r>
      <w:r w:rsidRPr="000026DF">
        <w:t xml:space="preserve"> </w:t>
      </w:r>
      <w:r>
        <w:t>действие</w:t>
      </w:r>
      <w:r w:rsidRPr="000026DF">
        <w:t xml:space="preserve"> </w:t>
      </w:r>
      <w:r>
        <w:t>настоящего</w:t>
      </w:r>
      <w:r w:rsidRPr="000026DF">
        <w:t xml:space="preserve"> </w:t>
      </w:r>
      <w:r>
        <w:t>З</w:t>
      </w:r>
      <w:r>
        <w:t>а</w:t>
      </w:r>
      <w:r>
        <w:t>кона,</w:t>
      </w:r>
      <w:r w:rsidRPr="000026DF">
        <w:t xml:space="preserve"> </w:t>
      </w:r>
      <w:r>
        <w:t>по</w:t>
      </w:r>
      <w:r w:rsidRPr="000026DF">
        <w:t xml:space="preserve"> </w:t>
      </w:r>
      <w:r>
        <w:t>просьбе</w:t>
      </w:r>
      <w:r w:rsidRPr="000026DF">
        <w:t xml:space="preserve"> </w:t>
      </w:r>
      <w:r>
        <w:t>истца</w:t>
      </w:r>
      <w:r w:rsidRPr="000026DF">
        <w:t xml:space="preserve"> </w:t>
      </w:r>
      <w:r>
        <w:t>в</w:t>
      </w:r>
      <w:r w:rsidRPr="000026DF">
        <w:t xml:space="preserve"> </w:t>
      </w:r>
      <w:r>
        <w:t>том</w:t>
      </w:r>
      <w:r w:rsidRPr="000026DF">
        <w:t xml:space="preserve"> </w:t>
      </w:r>
      <w:r>
        <w:t>случае</w:t>
      </w:r>
      <w:r w:rsidRPr="000026DF">
        <w:t xml:space="preserve">, </w:t>
      </w:r>
      <w:r>
        <w:t>если</w:t>
      </w:r>
      <w:r w:rsidRPr="000026DF">
        <w:t xml:space="preserve"> </w:t>
      </w:r>
      <w:r>
        <w:t>он</w:t>
      </w:r>
      <w:r w:rsidRPr="000026DF">
        <w:t xml:space="preserve"> </w:t>
      </w:r>
      <w:r>
        <w:t>или</w:t>
      </w:r>
      <w:r w:rsidRPr="000026DF">
        <w:t xml:space="preserve"> </w:t>
      </w:r>
      <w:r>
        <w:t xml:space="preserve">она потерпели ущерб в </w:t>
      </w:r>
      <w:r>
        <w:lastRenderedPageBreak/>
        <w:t>результате действия, за которое было осуждено данное лицо, суд</w:t>
      </w:r>
      <w:r w:rsidRPr="000026DF">
        <w:t xml:space="preserve"> </w:t>
      </w:r>
      <w:r>
        <w:t>может</w:t>
      </w:r>
      <w:r w:rsidRPr="000026DF">
        <w:t xml:space="preserve"> </w:t>
      </w:r>
      <w:r>
        <w:t>присудить истцу компенсацию за такой ущерб".</w:t>
      </w:r>
    </w:p>
    <w:p w:rsidR="00E37138" w:rsidRPr="000026DF" w:rsidRDefault="004E7277" w:rsidP="004E7277">
      <w:pPr>
        <w:pStyle w:val="SingleTxtGR"/>
      </w:pPr>
      <w:r w:rsidRPr="004E7277">
        <w:t>308.</w:t>
      </w:r>
      <w:r w:rsidRPr="004E7277">
        <w:tab/>
      </w:r>
      <w:r w:rsidR="00E37138">
        <w:t>Положения</w:t>
      </w:r>
      <w:r w:rsidR="00E37138" w:rsidRPr="000026DF">
        <w:t xml:space="preserve"> </w:t>
      </w:r>
      <w:r w:rsidR="00E37138">
        <w:t>пункта а</w:t>
      </w:r>
      <w:r w:rsidR="00E37138" w:rsidRPr="000026DF">
        <w:t xml:space="preserve">) </w:t>
      </w:r>
      <w:r w:rsidR="00E37138">
        <w:t xml:space="preserve">подраздела </w:t>
      </w:r>
      <w:r w:rsidR="00E37138" w:rsidRPr="000026DF">
        <w:t xml:space="preserve">1) </w:t>
      </w:r>
      <w:r w:rsidR="00E37138">
        <w:t>и</w:t>
      </w:r>
      <w:r w:rsidR="00E37138" w:rsidRPr="000026DF">
        <w:t xml:space="preserve"> </w:t>
      </w:r>
      <w:r w:rsidR="00E37138">
        <w:t xml:space="preserve">подразделов 2), 3), </w:t>
      </w:r>
      <w:r w:rsidR="00E37138" w:rsidRPr="000026DF">
        <w:t xml:space="preserve">4) </w:t>
      </w:r>
      <w:r w:rsidR="00E37138">
        <w:t xml:space="preserve">и </w:t>
      </w:r>
      <w:r w:rsidR="00E37138" w:rsidRPr="000026DF">
        <w:t>5)</w:t>
      </w:r>
      <w:r>
        <w:t xml:space="preserve"> разд</w:t>
      </w:r>
      <w:r>
        <w:t>е</w:t>
      </w:r>
      <w:r>
        <w:t>ла </w:t>
      </w:r>
      <w:r w:rsidR="00E37138">
        <w:t xml:space="preserve">300 Уголовно-процессуального закона 1977 года (Закон </w:t>
      </w:r>
      <w:r w:rsidR="00E37138" w:rsidRPr="00417FF3">
        <w:t>№</w:t>
      </w:r>
      <w:r w:rsidR="00E37138">
        <w:t xml:space="preserve"> 51 от 1977 года) с соответствующими изменениями применяются в отношении любой просьбы о возмещении и самого возмещения, предусмотренных в подразделе 1).</w:t>
      </w:r>
    </w:p>
    <w:p w:rsidR="00E37138" w:rsidRPr="00FE3969" w:rsidRDefault="004E7277" w:rsidP="004E7277">
      <w:pPr>
        <w:pStyle w:val="SingleTxtGR"/>
      </w:pPr>
      <w:r w:rsidRPr="004E7277">
        <w:t>309.</w:t>
      </w:r>
      <w:r w:rsidRPr="004E7277">
        <w:tab/>
      </w:r>
      <w:r w:rsidR="00E37138">
        <w:t>Раздел</w:t>
      </w:r>
      <w:r w:rsidR="00E37138" w:rsidRPr="004E7277">
        <w:t xml:space="preserve"> 300 </w:t>
      </w:r>
      <w:r w:rsidR="00E37138">
        <w:t>УПЗ</w:t>
      </w:r>
      <w:r w:rsidR="00E37138" w:rsidRPr="004E7277">
        <w:t xml:space="preserve"> </w:t>
      </w:r>
      <w:r w:rsidR="00E37138">
        <w:t>предусматривает</w:t>
      </w:r>
      <w:r w:rsidR="00E37138" w:rsidRPr="004E7277">
        <w:t xml:space="preserve"> </w:t>
      </w:r>
      <w:r w:rsidR="00E37138">
        <w:t>следующее</w:t>
      </w:r>
      <w:r w:rsidR="00E37138" w:rsidRPr="00FE3969">
        <w:t>:</w:t>
      </w:r>
    </w:p>
    <w:p w:rsidR="00E37138" w:rsidRPr="00B06121" w:rsidRDefault="00E37138" w:rsidP="003163C1">
      <w:pPr>
        <w:pStyle w:val="SingleTxtGR"/>
        <w:ind w:left="1701"/>
      </w:pPr>
      <w:r w:rsidRPr="000026DF">
        <w:t>"1)</w:t>
      </w:r>
      <w:r>
        <w:tab/>
        <w:t>когда</w:t>
      </w:r>
      <w:r w:rsidRPr="000026DF">
        <w:t xml:space="preserve"> </w:t>
      </w:r>
      <w:r>
        <w:t>то</w:t>
      </w:r>
      <w:r w:rsidRPr="000026DF">
        <w:t xml:space="preserve"> </w:t>
      </w:r>
      <w:r>
        <w:t>или</w:t>
      </w:r>
      <w:r w:rsidRPr="000026DF">
        <w:t xml:space="preserve"> </w:t>
      </w:r>
      <w:r>
        <w:t>иное</w:t>
      </w:r>
      <w:r w:rsidRPr="000026DF">
        <w:t xml:space="preserve"> </w:t>
      </w:r>
      <w:r>
        <w:t>лицо</w:t>
      </w:r>
      <w:r w:rsidRPr="000026DF">
        <w:t xml:space="preserve"> </w:t>
      </w:r>
      <w:r>
        <w:t>признается</w:t>
      </w:r>
      <w:r w:rsidRPr="000026DF">
        <w:t xml:space="preserve"> </w:t>
      </w:r>
      <w:r>
        <w:t>судом</w:t>
      </w:r>
      <w:r w:rsidRPr="000026DF">
        <w:t xml:space="preserve"> </w:t>
      </w:r>
      <w:r>
        <w:t>более</w:t>
      </w:r>
      <w:r w:rsidRPr="000026DF">
        <w:t xml:space="preserve"> </w:t>
      </w:r>
      <w:r>
        <w:t>высокой</w:t>
      </w:r>
      <w:r w:rsidRPr="000026DF">
        <w:t xml:space="preserve"> </w:t>
      </w:r>
      <w:r>
        <w:t>инста</w:t>
      </w:r>
      <w:r>
        <w:t>н</w:t>
      </w:r>
      <w:r>
        <w:t>ции</w:t>
      </w:r>
      <w:r w:rsidRPr="000026DF">
        <w:t xml:space="preserve">, </w:t>
      </w:r>
      <w:r>
        <w:t>районным</w:t>
      </w:r>
      <w:r w:rsidRPr="000026DF">
        <w:t xml:space="preserve"> </w:t>
      </w:r>
      <w:r>
        <w:t>судом</w:t>
      </w:r>
      <w:r w:rsidRPr="000026DF">
        <w:t xml:space="preserve"> </w:t>
      </w:r>
      <w:r>
        <w:t>или</w:t>
      </w:r>
      <w:r w:rsidRPr="000026DF">
        <w:t xml:space="preserve"> </w:t>
      </w:r>
      <w:r>
        <w:t>магистратским</w:t>
      </w:r>
      <w:r w:rsidRPr="000026DF">
        <w:t xml:space="preserve"> </w:t>
      </w:r>
      <w:r>
        <w:t>судом</w:t>
      </w:r>
      <w:r w:rsidRPr="000026DF">
        <w:t xml:space="preserve"> </w:t>
      </w:r>
      <w:r>
        <w:t>виновным в</w:t>
      </w:r>
      <w:r w:rsidRPr="000026DF">
        <w:t xml:space="preserve"> </w:t>
      </w:r>
      <w:r>
        <w:t>совершении</w:t>
      </w:r>
      <w:r w:rsidRPr="000026DF">
        <w:t xml:space="preserve"> </w:t>
      </w:r>
      <w:r>
        <w:t>правонарушения</w:t>
      </w:r>
      <w:r w:rsidRPr="000026DF">
        <w:t xml:space="preserve">, </w:t>
      </w:r>
      <w:r>
        <w:t>в результате которого были</w:t>
      </w:r>
      <w:r w:rsidRPr="000026DF">
        <w:t xml:space="preserve"> </w:t>
      </w:r>
      <w:r>
        <w:t>причинены</w:t>
      </w:r>
      <w:r w:rsidRPr="000026DF">
        <w:t xml:space="preserve"> </w:t>
      </w:r>
      <w:r>
        <w:t>убытки</w:t>
      </w:r>
      <w:r w:rsidRPr="000026DF">
        <w:t xml:space="preserve"> (</w:t>
      </w:r>
      <w:r>
        <w:t>в</w:t>
      </w:r>
      <w:r w:rsidRPr="000026DF">
        <w:t xml:space="preserve"> </w:t>
      </w:r>
      <w:r>
        <w:t>том</w:t>
      </w:r>
      <w:r w:rsidRPr="000026DF">
        <w:t xml:space="preserve"> </w:t>
      </w:r>
      <w:r>
        <w:t>числе</w:t>
      </w:r>
      <w:r w:rsidRPr="000026DF">
        <w:t xml:space="preserve"> </w:t>
      </w:r>
      <w:r>
        <w:t>денежные</w:t>
      </w:r>
      <w:r w:rsidRPr="000026DF">
        <w:t xml:space="preserve">) </w:t>
      </w:r>
      <w:r>
        <w:t>или ущерб</w:t>
      </w:r>
      <w:r w:rsidRPr="000026DF">
        <w:t xml:space="preserve"> </w:t>
      </w:r>
      <w:r>
        <w:t>имуществу какого</w:t>
      </w:r>
      <w:r w:rsidRPr="000026DF">
        <w:t>-</w:t>
      </w:r>
      <w:r>
        <w:t>либо</w:t>
      </w:r>
      <w:r w:rsidRPr="000026DF">
        <w:t xml:space="preserve"> </w:t>
      </w:r>
      <w:r>
        <w:t>другого</w:t>
      </w:r>
      <w:r w:rsidRPr="000026DF">
        <w:t xml:space="preserve"> </w:t>
      </w:r>
      <w:r>
        <w:t>лица</w:t>
      </w:r>
      <w:r w:rsidRPr="000026DF">
        <w:t xml:space="preserve">, </w:t>
      </w:r>
      <w:r>
        <w:t>да</w:t>
      </w:r>
      <w:r>
        <w:t>н</w:t>
      </w:r>
      <w:r>
        <w:t>ный</w:t>
      </w:r>
      <w:r w:rsidRPr="000026DF">
        <w:t xml:space="preserve"> </w:t>
      </w:r>
      <w:r>
        <w:t>суд</w:t>
      </w:r>
      <w:r w:rsidRPr="000026DF">
        <w:t xml:space="preserve"> </w:t>
      </w:r>
      <w:r>
        <w:t>может</w:t>
      </w:r>
      <w:r w:rsidRPr="000026DF">
        <w:t xml:space="preserve"> </w:t>
      </w:r>
      <w:r>
        <w:t>по</w:t>
      </w:r>
      <w:r w:rsidRPr="000026DF">
        <w:t xml:space="preserve"> </w:t>
      </w:r>
      <w:r>
        <w:t>просьбе</w:t>
      </w:r>
      <w:r w:rsidRPr="000026DF">
        <w:t xml:space="preserve"> </w:t>
      </w:r>
      <w:r>
        <w:t>потерпевшего</w:t>
      </w:r>
      <w:r w:rsidRPr="000026DF">
        <w:t xml:space="preserve"> </w:t>
      </w:r>
      <w:r>
        <w:t>лица</w:t>
      </w:r>
      <w:r w:rsidRPr="000026DF">
        <w:t xml:space="preserve"> </w:t>
      </w:r>
      <w:r>
        <w:t>или</w:t>
      </w:r>
      <w:r w:rsidRPr="000026DF">
        <w:t xml:space="preserve"> </w:t>
      </w:r>
      <w:r>
        <w:t>обвинителя</w:t>
      </w:r>
      <w:r w:rsidRPr="000026DF">
        <w:t xml:space="preserve">, </w:t>
      </w:r>
      <w:r>
        <w:t>действ</w:t>
      </w:r>
      <w:r>
        <w:t>у</w:t>
      </w:r>
      <w:r>
        <w:t>ющего</w:t>
      </w:r>
      <w:r w:rsidRPr="000026DF">
        <w:t xml:space="preserve"> </w:t>
      </w:r>
      <w:r>
        <w:t>по</w:t>
      </w:r>
      <w:r w:rsidRPr="000026DF">
        <w:t xml:space="preserve"> </w:t>
      </w:r>
      <w:r>
        <w:t>поручению</w:t>
      </w:r>
      <w:r w:rsidRPr="000026DF">
        <w:t xml:space="preserve"> </w:t>
      </w:r>
      <w:r>
        <w:t>потерпевшего</w:t>
      </w:r>
      <w:r w:rsidRPr="000026DF">
        <w:t xml:space="preserve"> </w:t>
      </w:r>
      <w:r>
        <w:t>лица</w:t>
      </w:r>
      <w:r w:rsidRPr="000026DF">
        <w:t xml:space="preserve">, </w:t>
      </w:r>
      <w:r>
        <w:t>присудить</w:t>
      </w:r>
      <w:r w:rsidRPr="000026DF">
        <w:t xml:space="preserve"> </w:t>
      </w:r>
      <w:r>
        <w:t>этому</w:t>
      </w:r>
      <w:r w:rsidRPr="000026DF">
        <w:t xml:space="preserve"> </w:t>
      </w:r>
      <w:r>
        <w:t>потерпевшему</w:t>
      </w:r>
      <w:r w:rsidRPr="000026DF">
        <w:t xml:space="preserve"> </w:t>
      </w:r>
      <w:r>
        <w:t>лицу</w:t>
      </w:r>
      <w:r w:rsidRPr="000026DF">
        <w:t xml:space="preserve"> </w:t>
      </w:r>
      <w:r>
        <w:t>компенсацию</w:t>
      </w:r>
      <w:r w:rsidRPr="000026DF">
        <w:t xml:space="preserve"> </w:t>
      </w:r>
      <w:r>
        <w:t>за</w:t>
      </w:r>
      <w:r w:rsidRPr="000026DF">
        <w:t xml:space="preserve"> </w:t>
      </w:r>
      <w:r>
        <w:t>причиненные</w:t>
      </w:r>
      <w:r w:rsidRPr="000026DF">
        <w:t xml:space="preserve"> </w:t>
      </w:r>
      <w:r>
        <w:t>таким</w:t>
      </w:r>
      <w:r w:rsidRPr="000026DF">
        <w:t xml:space="preserve"> </w:t>
      </w:r>
      <w:r>
        <w:t>образом</w:t>
      </w:r>
      <w:r w:rsidRPr="000026DF">
        <w:t xml:space="preserve"> </w:t>
      </w:r>
      <w:r>
        <w:t>ущерб</w:t>
      </w:r>
      <w:r w:rsidRPr="000026DF">
        <w:t xml:space="preserve"> </w:t>
      </w:r>
      <w:r>
        <w:t>или</w:t>
      </w:r>
      <w:r w:rsidRPr="000026DF">
        <w:t xml:space="preserve"> </w:t>
      </w:r>
      <w:r>
        <w:t>убытки</w:t>
      </w:r>
      <w:r w:rsidRPr="000026DF">
        <w:t xml:space="preserve">, </w:t>
      </w:r>
      <w:r>
        <w:t>при</w:t>
      </w:r>
      <w:r w:rsidRPr="000026DF">
        <w:t xml:space="preserve"> </w:t>
      </w:r>
      <w:r>
        <w:t>том условии</w:t>
      </w:r>
      <w:r w:rsidRPr="000026DF">
        <w:t xml:space="preserve">, </w:t>
      </w:r>
      <w:r w:rsidRPr="00B06121">
        <w:t xml:space="preserve">что: </w:t>
      </w:r>
    </w:p>
    <w:p w:rsidR="00E37138" w:rsidRPr="000026DF" w:rsidRDefault="00E37138" w:rsidP="004E7277">
      <w:pPr>
        <w:pStyle w:val="SingleTxtGR"/>
        <w:ind w:left="1701" w:firstLine="567"/>
      </w:pPr>
      <w:r>
        <w:t>а)</w:t>
      </w:r>
      <w:r>
        <w:tab/>
        <w:t>районный или магистратский суд не может присуждать ко</w:t>
      </w:r>
      <w:r>
        <w:t>м</w:t>
      </w:r>
      <w:r>
        <w:t>пенсаци</w:t>
      </w:r>
      <w:r w:rsidR="006F0FB4">
        <w:t xml:space="preserve">ю, размеры которой превышают 20 </w:t>
      </w:r>
      <w:r>
        <w:t>00</w:t>
      </w:r>
      <w:r w:rsidR="006F0FB4">
        <w:t xml:space="preserve">0 или 5 </w:t>
      </w:r>
      <w:r w:rsidR="003C13E4">
        <w:t xml:space="preserve">000 </w:t>
      </w:r>
      <w:proofErr w:type="spellStart"/>
      <w:r w:rsidR="003C13E4">
        <w:t>намиби</w:t>
      </w:r>
      <w:r w:rsidR="003C13E4">
        <w:t>й</w:t>
      </w:r>
      <w:r w:rsidR="003C13E4">
        <w:t>ских</w:t>
      </w:r>
      <w:proofErr w:type="spellEnd"/>
      <w:r w:rsidR="003C13E4">
        <w:t> </w:t>
      </w:r>
      <w:r w:rsidR="0009343E">
        <w:t>долл.</w:t>
      </w:r>
      <w:r>
        <w:t xml:space="preserve"> соответственно;</w:t>
      </w:r>
    </w:p>
    <w:p w:rsidR="00E37138" w:rsidRPr="000026DF" w:rsidRDefault="00E37138" w:rsidP="004E7277">
      <w:pPr>
        <w:pStyle w:val="SingleTxtGR"/>
        <w:ind w:left="1701"/>
      </w:pPr>
      <w:r w:rsidRPr="000026DF">
        <w:t>[</w:t>
      </w:r>
      <w:r>
        <w:t xml:space="preserve">Пункт </w:t>
      </w:r>
      <w:r w:rsidRPr="00F264D9">
        <w:t>a</w:t>
      </w:r>
      <w:r w:rsidRPr="000026DF">
        <w:t xml:space="preserve">) </w:t>
      </w:r>
      <w:r>
        <w:t>заменен</w:t>
      </w:r>
      <w:r w:rsidRPr="000026DF">
        <w:t xml:space="preserve"> </w:t>
      </w:r>
      <w:r>
        <w:t>разделом</w:t>
      </w:r>
      <w:r w:rsidRPr="000026DF">
        <w:t xml:space="preserve"> 16 </w:t>
      </w:r>
      <w:r>
        <w:t>Закона</w:t>
      </w:r>
      <w:r w:rsidRPr="000026DF">
        <w:t xml:space="preserve"> 56 </w:t>
      </w:r>
      <w:r>
        <w:t>от</w:t>
      </w:r>
      <w:r w:rsidRPr="000026DF">
        <w:t xml:space="preserve"> 1979 </w:t>
      </w:r>
      <w:r>
        <w:t>года</w:t>
      </w:r>
      <w:r w:rsidRPr="000026DF">
        <w:t xml:space="preserve"> </w:t>
      </w:r>
      <w:r>
        <w:t>и</w:t>
      </w:r>
      <w:r w:rsidRPr="000026DF">
        <w:t xml:space="preserve"> </w:t>
      </w:r>
      <w:r>
        <w:t>разделом</w:t>
      </w:r>
      <w:r w:rsidRPr="000026DF">
        <w:t xml:space="preserve"> 20 </w:t>
      </w:r>
      <w:r>
        <w:t>З</w:t>
      </w:r>
      <w:r>
        <w:t>а</w:t>
      </w:r>
      <w:r>
        <w:t>кона</w:t>
      </w:r>
      <w:r w:rsidRPr="000026DF">
        <w:t xml:space="preserve"> 31 </w:t>
      </w:r>
      <w:r>
        <w:t>от</w:t>
      </w:r>
      <w:r w:rsidRPr="000026DF">
        <w:t xml:space="preserve"> 1985 </w:t>
      </w:r>
      <w:r>
        <w:t>года</w:t>
      </w:r>
      <w:r w:rsidRPr="000026DF">
        <w:t>]</w:t>
      </w:r>
    </w:p>
    <w:p w:rsidR="00E37138" w:rsidRPr="002E2924" w:rsidRDefault="00E37138" w:rsidP="004E7277">
      <w:pPr>
        <w:pStyle w:val="SingleTxtGR"/>
        <w:ind w:left="1701" w:firstLine="567"/>
      </w:pPr>
      <w:r>
        <w:rPr>
          <w:lang w:val="en-US"/>
        </w:rPr>
        <w:t>b</w:t>
      </w:r>
      <w:r w:rsidRPr="0086747C">
        <w:t>)</w:t>
      </w:r>
      <w:r w:rsidRPr="0086747C">
        <w:tab/>
      </w:r>
      <w:r>
        <w:t>когда</w:t>
      </w:r>
      <w:r w:rsidRPr="002E2924">
        <w:t xml:space="preserve"> </w:t>
      </w:r>
      <w:r>
        <w:t>то</w:t>
      </w:r>
      <w:r w:rsidRPr="002E2924">
        <w:t xml:space="preserve"> </w:t>
      </w:r>
      <w:r>
        <w:t>или</w:t>
      </w:r>
      <w:r w:rsidRPr="002E2924">
        <w:t xml:space="preserve"> </w:t>
      </w:r>
      <w:r>
        <w:t>иное</w:t>
      </w:r>
      <w:r w:rsidRPr="002E2924">
        <w:t xml:space="preserve"> </w:t>
      </w:r>
      <w:r>
        <w:t>лицо</w:t>
      </w:r>
      <w:r w:rsidRPr="002E2924">
        <w:t xml:space="preserve"> </w:t>
      </w:r>
      <w:r>
        <w:t>признается</w:t>
      </w:r>
      <w:r w:rsidRPr="002E2924">
        <w:t xml:space="preserve"> </w:t>
      </w:r>
      <w:r>
        <w:t>на</w:t>
      </w:r>
      <w:r w:rsidRPr="002E2924">
        <w:t xml:space="preserve"> </w:t>
      </w:r>
      <w:r>
        <w:t>основании</w:t>
      </w:r>
      <w:r w:rsidRPr="002E2924">
        <w:t xml:space="preserve"> </w:t>
      </w:r>
      <w:r>
        <w:t>разд</w:t>
      </w:r>
      <w:r>
        <w:t>е</w:t>
      </w:r>
      <w:r>
        <w:t>ла</w:t>
      </w:r>
      <w:r w:rsidR="004E7277">
        <w:t> </w:t>
      </w:r>
      <w:r w:rsidRPr="002E2924">
        <w:t xml:space="preserve">25(1) </w:t>
      </w:r>
      <w:r>
        <w:t>Закона</w:t>
      </w:r>
      <w:r w:rsidRPr="002E2924">
        <w:t xml:space="preserve"> </w:t>
      </w:r>
      <w:r>
        <w:t>о</w:t>
      </w:r>
      <w:r w:rsidRPr="002E2924">
        <w:t xml:space="preserve"> </w:t>
      </w:r>
      <w:r>
        <w:t>детях</w:t>
      </w:r>
      <w:r w:rsidRPr="002E2924">
        <w:t xml:space="preserve"> (</w:t>
      </w:r>
      <w:r>
        <w:t>Закон </w:t>
      </w:r>
      <w:r w:rsidRPr="002E2924">
        <w:t xml:space="preserve">33 </w:t>
      </w:r>
      <w:r>
        <w:t>от</w:t>
      </w:r>
      <w:r w:rsidRPr="002E2924">
        <w:t xml:space="preserve"> 1960 </w:t>
      </w:r>
      <w:r>
        <w:t>года</w:t>
      </w:r>
      <w:r w:rsidRPr="002E2924">
        <w:t>)</w:t>
      </w:r>
      <w:r>
        <w:t xml:space="preserve"> виновным</w:t>
      </w:r>
      <w:r w:rsidRPr="002E2924">
        <w:t xml:space="preserve"> </w:t>
      </w:r>
      <w:r>
        <w:t>в</w:t>
      </w:r>
      <w:r w:rsidRPr="002E2924">
        <w:t xml:space="preserve"> </w:t>
      </w:r>
      <w:r>
        <w:t>действиях</w:t>
      </w:r>
      <w:r w:rsidRPr="002E2924">
        <w:t xml:space="preserve">, </w:t>
      </w:r>
      <w:r>
        <w:t>побуждающих к совершению правонарушения, суд может принять реш</w:t>
      </w:r>
      <w:r>
        <w:t>е</w:t>
      </w:r>
      <w:r>
        <w:t>ние о выплате таким лицом</w:t>
      </w:r>
      <w:r w:rsidRPr="00715BD0">
        <w:t xml:space="preserve"> </w:t>
      </w:r>
      <w:r>
        <w:t>компенсации, несмотря на то, что потерпе</w:t>
      </w:r>
      <w:r>
        <w:t>в</w:t>
      </w:r>
      <w:r>
        <w:t>шее лицо не просило о компенсации"</w:t>
      </w:r>
      <w:r w:rsidRPr="002E2924">
        <w:t xml:space="preserve">. </w:t>
      </w:r>
    </w:p>
    <w:p w:rsidR="00E37138" w:rsidRPr="002E2924" w:rsidRDefault="004E7277" w:rsidP="004E7277">
      <w:pPr>
        <w:pStyle w:val="SingleTxtGR"/>
      </w:pPr>
      <w:r>
        <w:t>310.</w:t>
      </w:r>
      <w:r>
        <w:tab/>
      </w:r>
      <w:r w:rsidR="00E37138">
        <w:t>Для целей определения суммы компенсации или объема ответственности виновного лица суд может сослаться на представленные свидетельства и ход судебного разбирательства или заслушать дополнительные показания, прин</w:t>
      </w:r>
      <w:r w:rsidR="00E37138">
        <w:t>е</w:t>
      </w:r>
      <w:r w:rsidR="00E37138">
        <w:t>сенные в письменном виде под присягой или устно.</w:t>
      </w:r>
      <w:r w:rsidR="00E37138" w:rsidRPr="002E2924">
        <w:t xml:space="preserve"> </w:t>
      </w:r>
    </w:p>
    <w:p w:rsidR="00E37138" w:rsidRPr="002E2924" w:rsidRDefault="00E37138" w:rsidP="004E7277">
      <w:pPr>
        <w:pStyle w:val="SingleTxtGR"/>
        <w:ind w:left="1701"/>
      </w:pPr>
      <w:r w:rsidRPr="002E2924">
        <w:t>"3.</w:t>
      </w:r>
      <w:r w:rsidRPr="002E2924">
        <w:tab/>
      </w:r>
      <w:r w:rsidRPr="00627F02">
        <w:t>a</w:t>
      </w:r>
      <w:r w:rsidRPr="002E2924">
        <w:t>)</w:t>
      </w:r>
      <w:r w:rsidRPr="002E2924">
        <w:tab/>
      </w:r>
      <w:r>
        <w:t>Если решение о компенсации в соответствии с настоящим разделом вынесено</w:t>
      </w:r>
      <w:r w:rsidRPr="002E2924">
        <w:t>:</w:t>
      </w:r>
    </w:p>
    <w:p w:rsidR="00E37138" w:rsidRPr="002E2924" w:rsidRDefault="00E37138" w:rsidP="00664CA7">
      <w:pPr>
        <w:pStyle w:val="Bullet2GR"/>
        <w:tabs>
          <w:tab w:val="clear" w:pos="2268"/>
          <w:tab w:val="num" w:pos="3402"/>
        </w:tabs>
        <w:ind w:left="2835"/>
      </w:pPr>
      <w:r>
        <w:t>магистратским</w:t>
      </w:r>
      <w:r w:rsidRPr="002E2924">
        <w:t xml:space="preserve"> </w:t>
      </w:r>
      <w:r>
        <w:t>судом, оно имеет силу постановления такого суда по гражданским делам;</w:t>
      </w:r>
      <w:r w:rsidRPr="002E2924">
        <w:t xml:space="preserve"> </w:t>
      </w:r>
    </w:p>
    <w:p w:rsidR="00E37138" w:rsidRPr="002E2924" w:rsidRDefault="00E37138" w:rsidP="00664CA7">
      <w:pPr>
        <w:pStyle w:val="Bullet2GR"/>
        <w:tabs>
          <w:tab w:val="clear" w:pos="2268"/>
          <w:tab w:val="num" w:pos="3402"/>
        </w:tabs>
        <w:ind w:left="2835"/>
      </w:pPr>
      <w:r>
        <w:t>районным судом, оно имеет силу постановления по гражда</w:t>
      </w:r>
      <w:r>
        <w:t>н</w:t>
      </w:r>
      <w:r>
        <w:t>ским делам, вынесенного магистратским судом того района, в котором проходило соответствующее судебное разбир</w:t>
      </w:r>
      <w:r>
        <w:t>а</w:t>
      </w:r>
      <w:r>
        <w:t>тельство</w:t>
      </w:r>
      <w:r w:rsidRPr="002E2924">
        <w:t xml:space="preserve">. </w:t>
      </w:r>
    </w:p>
    <w:p w:rsidR="00E37138" w:rsidRPr="00B06121" w:rsidRDefault="00E37138" w:rsidP="003163C1">
      <w:pPr>
        <w:pStyle w:val="SingleTxtGR"/>
        <w:ind w:left="1701"/>
      </w:pPr>
      <w:r w:rsidRPr="002E2924">
        <w:tab/>
      </w:r>
      <w:r>
        <w:t>b</w:t>
      </w:r>
      <w:r w:rsidRPr="002E2924">
        <w:t>)</w:t>
      </w:r>
      <w:r w:rsidRPr="002E2924">
        <w:tab/>
      </w:r>
      <w:r>
        <w:t>Когда суд более высокой инстанции выносит решение о ко</w:t>
      </w:r>
      <w:r>
        <w:t>м</w:t>
      </w:r>
      <w:r>
        <w:t>пенсации на основании настоящего раздела, секретарь суда препровожд</w:t>
      </w:r>
      <w:r>
        <w:t>а</w:t>
      </w:r>
      <w:r>
        <w:t>ет заверенный экземпляр решения секретарю магистратского суда, опр</w:t>
      </w:r>
      <w:r>
        <w:t>е</w:t>
      </w:r>
      <w:r>
        <w:t>деленного председательствующим судьей, или, если таковой суд не опр</w:t>
      </w:r>
      <w:r>
        <w:t>е</w:t>
      </w:r>
      <w:r>
        <w:t>делен, секретарю магистратского суда, в районе юрисдикции которого произошло данное правонарушение, и в этом случае такое решение о компенсации имеет силу постановления по гражданским делам указанн</w:t>
      </w:r>
      <w:r>
        <w:t>о</w:t>
      </w:r>
      <w:r>
        <w:t>го магистратского суда.</w:t>
      </w:r>
      <w:r w:rsidRPr="00B06121">
        <w:t xml:space="preserve"> </w:t>
      </w:r>
    </w:p>
    <w:p w:rsidR="00E37138" w:rsidRPr="001B131B" w:rsidRDefault="00E37138" w:rsidP="004E7277">
      <w:pPr>
        <w:pStyle w:val="SingleTxtGR"/>
        <w:ind w:left="1701"/>
      </w:pPr>
      <w:r w:rsidRPr="001B131B">
        <w:t>4.</w:t>
      </w:r>
      <w:r w:rsidRPr="001B131B">
        <w:tab/>
      </w:r>
      <w:r>
        <w:t>Если</w:t>
      </w:r>
      <w:r w:rsidRPr="001B131B">
        <w:t xml:space="preserve"> </w:t>
      </w:r>
      <w:r>
        <w:t>у</w:t>
      </w:r>
      <w:r w:rsidRPr="001B131B">
        <w:t xml:space="preserve"> </w:t>
      </w:r>
      <w:r>
        <w:t>осужденного</w:t>
      </w:r>
      <w:r w:rsidRPr="001B131B">
        <w:t xml:space="preserve"> </w:t>
      </w:r>
      <w:r>
        <w:t>лица</w:t>
      </w:r>
      <w:r w:rsidRPr="001B131B">
        <w:t xml:space="preserve"> </w:t>
      </w:r>
      <w:r>
        <w:t>во</w:t>
      </w:r>
      <w:r w:rsidRPr="001B131B">
        <w:t xml:space="preserve"> </w:t>
      </w:r>
      <w:r>
        <w:t>время</w:t>
      </w:r>
      <w:r w:rsidRPr="001B131B">
        <w:t xml:space="preserve"> </w:t>
      </w:r>
      <w:r>
        <w:t>его</w:t>
      </w:r>
      <w:r w:rsidRPr="001B131B">
        <w:t xml:space="preserve"> </w:t>
      </w:r>
      <w:r>
        <w:t>задержания</w:t>
      </w:r>
      <w:r w:rsidRPr="001B131B">
        <w:t xml:space="preserve"> </w:t>
      </w:r>
      <w:r>
        <w:t>были</w:t>
      </w:r>
      <w:r w:rsidRPr="001B131B">
        <w:t xml:space="preserve"> </w:t>
      </w:r>
      <w:r>
        <w:t>изъяты</w:t>
      </w:r>
      <w:r w:rsidRPr="001B131B">
        <w:t xml:space="preserve"> </w:t>
      </w:r>
      <w:r>
        <w:t>денежные</w:t>
      </w:r>
      <w:r w:rsidRPr="001B131B">
        <w:t xml:space="preserve"> </w:t>
      </w:r>
      <w:r>
        <w:t>средства</w:t>
      </w:r>
      <w:r w:rsidRPr="001B131B">
        <w:t xml:space="preserve">, </w:t>
      </w:r>
      <w:r>
        <w:t>суд может отдать распоряжение о произведении в</w:t>
      </w:r>
      <w:r>
        <w:t>ы</w:t>
      </w:r>
      <w:r>
        <w:lastRenderedPageBreak/>
        <w:t>платы из этих денежных средств в порядке выполнения решения о ко</w:t>
      </w:r>
      <w:r>
        <w:t>м</w:t>
      </w:r>
      <w:r>
        <w:t xml:space="preserve">пенсации. </w:t>
      </w:r>
    </w:p>
    <w:p w:rsidR="00E37138" w:rsidRPr="001B131B" w:rsidRDefault="00E37138" w:rsidP="004E7277">
      <w:pPr>
        <w:pStyle w:val="SingleTxtGR"/>
        <w:ind w:left="1701"/>
      </w:pPr>
      <w:r w:rsidRPr="001B131B">
        <w:t>5.</w:t>
      </w:r>
      <w:r w:rsidRPr="001B131B">
        <w:tab/>
      </w:r>
      <w:r w:rsidRPr="00D53602">
        <w:t>a</w:t>
      </w:r>
      <w:r w:rsidRPr="001B131B">
        <w:t>)</w:t>
      </w:r>
      <w:r w:rsidRPr="001B131B">
        <w:tab/>
      </w:r>
      <w:r>
        <w:t>Лицо, в пользу которого было вынесено решение о компе</w:t>
      </w:r>
      <w:r>
        <w:t>н</w:t>
      </w:r>
      <w:r>
        <w:t>сации на основании настоящего раздела, может в течение 60 дней после даты вынесения такого решения в письменной форме отказаться от ко</w:t>
      </w:r>
      <w:r>
        <w:t>м</w:t>
      </w:r>
      <w:r>
        <w:t>пенсации, подав через секретаря данного суда документ об отказе и, в з</w:t>
      </w:r>
      <w:r>
        <w:t>а</w:t>
      </w:r>
      <w:r>
        <w:t>висимости от ситуации, вернув денежные суммы, выплаченные на осн</w:t>
      </w:r>
      <w:r>
        <w:t>о</w:t>
      </w:r>
      <w:r>
        <w:t>вании подраздела 4).</w:t>
      </w:r>
    </w:p>
    <w:p w:rsidR="00E37138" w:rsidRPr="001B131B" w:rsidRDefault="00E37138" w:rsidP="00507F03">
      <w:pPr>
        <w:pStyle w:val="SingleTxtGR"/>
        <w:ind w:left="1701" w:firstLine="567"/>
      </w:pPr>
      <w:r w:rsidRPr="00D53602">
        <w:t>b</w:t>
      </w:r>
      <w:r w:rsidRPr="001B131B">
        <w:t>)</w:t>
      </w:r>
      <w:r w:rsidRPr="001B131B">
        <w:tab/>
      </w:r>
      <w:r>
        <w:t>Если затрагиваемое лицо не возвращает компенсацию на о</w:t>
      </w:r>
      <w:r>
        <w:t>с</w:t>
      </w:r>
      <w:r>
        <w:t>новании подпункта а) в течение 60 дней, никакое лицо, в отношении к</w:t>
      </w:r>
      <w:r>
        <w:t>о</w:t>
      </w:r>
      <w:r>
        <w:t>торого было вынесено решение о компенсации, не может быть привлеч</w:t>
      </w:r>
      <w:r>
        <w:t>е</w:t>
      </w:r>
      <w:r>
        <w:t>но к ответственности по иску соответствующего лица в каком-либо др</w:t>
      </w:r>
      <w:r>
        <w:t>у</w:t>
      </w:r>
      <w:r>
        <w:t>гом гражданском судебном разбирательстве в связи с причиненным ущербом, за который была выплачена компенсация".</w:t>
      </w:r>
      <w:r w:rsidRPr="001B131B">
        <w:t xml:space="preserve"> </w:t>
      </w:r>
    </w:p>
    <w:p w:rsidR="00E37138" w:rsidRPr="00C77F89" w:rsidRDefault="00E37138" w:rsidP="00BB765E">
      <w:pPr>
        <w:pStyle w:val="H23GR"/>
      </w:pPr>
      <w:r w:rsidRPr="001B131B">
        <w:tab/>
      </w:r>
      <w:r w:rsidRPr="00C77F89">
        <w:t>45.</w:t>
      </w:r>
      <w:r w:rsidRPr="00C77F89">
        <w:tab/>
      </w:r>
      <w:r>
        <w:t>Бремя доказывания в судебном пр</w:t>
      </w:r>
      <w:r w:rsidR="00565DE8">
        <w:t>оизводстве по гражданским искам</w:t>
      </w:r>
      <w:r w:rsidR="00565DE8">
        <w:br/>
      </w:r>
      <w:r>
        <w:t>в связи с актами расовой дискриминации</w:t>
      </w:r>
    </w:p>
    <w:p w:rsidR="00E37138" w:rsidRPr="00C77F89" w:rsidRDefault="00507F03" w:rsidP="00507F03">
      <w:pPr>
        <w:pStyle w:val="SingleTxtGR"/>
      </w:pPr>
      <w:r w:rsidRPr="00507F03">
        <w:t>311.</w:t>
      </w:r>
      <w:r w:rsidRPr="00507F03">
        <w:tab/>
      </w:r>
      <w:r w:rsidR="00E37138">
        <w:t>В</w:t>
      </w:r>
      <w:r w:rsidR="00E37138" w:rsidRPr="00C77F89">
        <w:t xml:space="preserve"> </w:t>
      </w:r>
      <w:r w:rsidR="00E37138">
        <w:t>соответствии</w:t>
      </w:r>
      <w:r w:rsidR="00E37138" w:rsidRPr="00C77F89">
        <w:t xml:space="preserve"> </w:t>
      </w:r>
      <w:r w:rsidR="00E37138">
        <w:t>с</w:t>
      </w:r>
      <w:r w:rsidR="00E37138" w:rsidRPr="00C77F89">
        <w:t xml:space="preserve"> </w:t>
      </w:r>
      <w:r w:rsidR="00E37138">
        <w:t>гражданским</w:t>
      </w:r>
      <w:r w:rsidR="00E37138" w:rsidRPr="00C77F89">
        <w:t xml:space="preserve"> </w:t>
      </w:r>
      <w:r w:rsidR="00E37138">
        <w:t>правом</w:t>
      </w:r>
      <w:r w:rsidR="00E37138" w:rsidRPr="00C77F89">
        <w:t xml:space="preserve"> </w:t>
      </w:r>
      <w:r w:rsidR="00E37138">
        <w:t>Намибии</w:t>
      </w:r>
      <w:r w:rsidR="00E37138" w:rsidRPr="00C77F89">
        <w:t xml:space="preserve"> </w:t>
      </w:r>
      <w:r w:rsidR="00E37138">
        <w:t>лицо</w:t>
      </w:r>
      <w:r w:rsidR="00E37138" w:rsidRPr="00C77F89">
        <w:t xml:space="preserve">, </w:t>
      </w:r>
      <w:r w:rsidR="00E37138">
        <w:t>которое</w:t>
      </w:r>
      <w:r w:rsidR="00E37138" w:rsidRPr="00C77F89">
        <w:t xml:space="preserve"> </w:t>
      </w:r>
      <w:r w:rsidR="00E37138">
        <w:t>выдвигает</w:t>
      </w:r>
      <w:r w:rsidR="00E37138" w:rsidRPr="00C77F89">
        <w:t xml:space="preserve"> </w:t>
      </w:r>
      <w:r w:rsidR="00E37138">
        <w:t>обвинение</w:t>
      </w:r>
      <w:r w:rsidR="00E37138" w:rsidRPr="00C77F89">
        <w:t xml:space="preserve">, </w:t>
      </w:r>
      <w:r w:rsidR="00E37138">
        <w:t>несет</w:t>
      </w:r>
      <w:r w:rsidR="00E37138" w:rsidRPr="00C77F89">
        <w:t xml:space="preserve"> </w:t>
      </w:r>
      <w:r w:rsidR="00E37138">
        <w:t>бремя</w:t>
      </w:r>
      <w:r w:rsidR="00E37138" w:rsidRPr="00C77F89">
        <w:t xml:space="preserve"> </w:t>
      </w:r>
      <w:r w:rsidR="00E37138">
        <w:t>доказывания</w:t>
      </w:r>
      <w:r w:rsidR="00E37138" w:rsidRPr="00C77F89">
        <w:t xml:space="preserve"> </w:t>
      </w:r>
      <w:r w:rsidR="00E37138">
        <w:t>на</w:t>
      </w:r>
      <w:r w:rsidR="00E37138" w:rsidRPr="00C77F89">
        <w:t xml:space="preserve"> </w:t>
      </w:r>
      <w:r w:rsidR="00E37138">
        <w:t>основе</w:t>
      </w:r>
      <w:r w:rsidR="00E37138" w:rsidRPr="00C77F89">
        <w:t xml:space="preserve"> </w:t>
      </w:r>
      <w:r w:rsidR="00E37138">
        <w:t>учета</w:t>
      </w:r>
      <w:r w:rsidR="00E37138" w:rsidRPr="00C77F89">
        <w:t xml:space="preserve"> </w:t>
      </w:r>
      <w:r w:rsidR="00E37138">
        <w:t>всех</w:t>
      </w:r>
      <w:r w:rsidR="00E37138" w:rsidRPr="00C77F89">
        <w:t xml:space="preserve"> </w:t>
      </w:r>
      <w:r w:rsidR="00E37138">
        <w:t>обстоятельств</w:t>
      </w:r>
      <w:r w:rsidR="00E37138" w:rsidRPr="00C77F89">
        <w:t xml:space="preserve">, </w:t>
      </w:r>
      <w:r w:rsidR="00E37138">
        <w:t>и п</w:t>
      </w:r>
      <w:r w:rsidR="00E37138">
        <w:t>о</w:t>
      </w:r>
      <w:r w:rsidR="00E37138">
        <w:t>этому</w:t>
      </w:r>
      <w:r w:rsidR="00E37138" w:rsidRPr="00C77F89">
        <w:t xml:space="preserve"> </w:t>
      </w:r>
      <w:r w:rsidR="00E37138">
        <w:t>лицо</w:t>
      </w:r>
      <w:r w:rsidR="00E37138" w:rsidRPr="00C77F89">
        <w:t xml:space="preserve">, </w:t>
      </w:r>
      <w:r w:rsidR="00E37138">
        <w:t>которое</w:t>
      </w:r>
      <w:r w:rsidR="00E37138" w:rsidRPr="00C77F89">
        <w:t xml:space="preserve"> </w:t>
      </w:r>
      <w:r w:rsidR="00E37138">
        <w:t>выступает с обвинением в совершении акта расовой ди</w:t>
      </w:r>
      <w:r w:rsidR="00E37138">
        <w:t>с</w:t>
      </w:r>
      <w:r w:rsidR="00E37138">
        <w:t>криминации, должно быть в состоянии подтвердить подобное обвинение с уч</w:t>
      </w:r>
      <w:r w:rsidR="00E37138">
        <w:t>е</w:t>
      </w:r>
      <w:r w:rsidR="00E37138">
        <w:t>том всех обстоятельств дела с точки зрения положений Закона.</w:t>
      </w:r>
      <w:r w:rsidR="00E37138" w:rsidRPr="00C77F89">
        <w:t xml:space="preserve"> </w:t>
      </w:r>
    </w:p>
    <w:p w:rsidR="00E37138" w:rsidRPr="00BA1F9B" w:rsidRDefault="00E37138" w:rsidP="00BB765E">
      <w:pPr>
        <w:pStyle w:val="H1GR"/>
      </w:pPr>
      <w:r w:rsidRPr="00C77F89">
        <w:tab/>
      </w:r>
      <w:r w:rsidRPr="00C77F89">
        <w:tab/>
      </w:r>
      <w:r>
        <w:t>Статья</w:t>
      </w:r>
      <w:r w:rsidRPr="00BA1F9B">
        <w:t xml:space="preserve"> 7</w:t>
      </w:r>
    </w:p>
    <w:p w:rsidR="00E37138" w:rsidRPr="00BA1F9B" w:rsidRDefault="00E37138" w:rsidP="00BB765E">
      <w:pPr>
        <w:pStyle w:val="H23GR"/>
      </w:pPr>
      <w:r w:rsidRPr="00BA1F9B">
        <w:tab/>
        <w:t>46.</w:t>
      </w:r>
      <w:r w:rsidRPr="00BA1F9B">
        <w:tab/>
      </w:r>
      <w:r>
        <w:t>Меры в области преподавания, воспитания, культуры и информации</w:t>
      </w:r>
    </w:p>
    <w:p w:rsidR="00E37138" w:rsidRPr="00CD4800" w:rsidRDefault="00E37138" w:rsidP="00BB765E">
      <w:pPr>
        <w:pStyle w:val="H23GR"/>
      </w:pPr>
      <w:r w:rsidRPr="00BA1F9B">
        <w:tab/>
      </w:r>
      <w:r w:rsidRPr="00BA1F9B">
        <w:tab/>
      </w:r>
      <w:r>
        <w:t>Преподавание и воспитание</w:t>
      </w:r>
    </w:p>
    <w:p w:rsidR="00E37138" w:rsidRPr="00BA1F9B" w:rsidRDefault="00507F03" w:rsidP="00507F03">
      <w:pPr>
        <w:pStyle w:val="SingleTxtGR"/>
      </w:pPr>
      <w:r w:rsidRPr="00507F03">
        <w:t>312.</w:t>
      </w:r>
      <w:r w:rsidRPr="00507F03">
        <w:tab/>
      </w:r>
      <w:r w:rsidR="00E37138">
        <w:t>Образование является одним из основных прав человека, гарантируемых национальными законами и международным правом. Право на образование я</w:t>
      </w:r>
      <w:r w:rsidR="00E37138">
        <w:t>в</w:t>
      </w:r>
      <w:r w:rsidR="00E37138">
        <w:t>ляется необходимым средством реализации большинства других основополаг</w:t>
      </w:r>
      <w:r w:rsidR="00E37138">
        <w:t>а</w:t>
      </w:r>
      <w:r w:rsidR="00E37138">
        <w:t>ющих прав человека. Право</w:t>
      </w:r>
      <w:r w:rsidR="00E37138" w:rsidRPr="00516804">
        <w:t xml:space="preserve"> </w:t>
      </w:r>
      <w:r w:rsidR="00E37138">
        <w:t>на</w:t>
      </w:r>
      <w:r w:rsidR="00E37138" w:rsidRPr="00516804">
        <w:t xml:space="preserve"> </w:t>
      </w:r>
      <w:r w:rsidR="00E37138">
        <w:t>образование</w:t>
      </w:r>
      <w:r w:rsidR="00E37138" w:rsidRPr="00516804">
        <w:t xml:space="preserve"> </w:t>
      </w:r>
      <w:r w:rsidR="00E37138">
        <w:t>повышает</w:t>
      </w:r>
      <w:r w:rsidR="00E37138" w:rsidRPr="00516804">
        <w:t xml:space="preserve"> </w:t>
      </w:r>
      <w:r w:rsidR="00E37138">
        <w:t>возможности</w:t>
      </w:r>
      <w:r w:rsidR="00E37138" w:rsidRPr="00516804">
        <w:t xml:space="preserve"> </w:t>
      </w:r>
      <w:r w:rsidR="00E37138">
        <w:t>человека</w:t>
      </w:r>
      <w:r w:rsidR="00E37138" w:rsidRPr="00516804">
        <w:t xml:space="preserve">, </w:t>
      </w:r>
      <w:r w:rsidR="00E37138">
        <w:t>а</w:t>
      </w:r>
      <w:r w:rsidR="00E37138" w:rsidRPr="00516804">
        <w:t xml:space="preserve"> </w:t>
      </w:r>
      <w:r w:rsidR="00E37138">
        <w:t>само</w:t>
      </w:r>
      <w:r w:rsidR="00E37138" w:rsidRPr="00516804">
        <w:t xml:space="preserve"> </w:t>
      </w:r>
      <w:r w:rsidR="00E37138">
        <w:t>образование</w:t>
      </w:r>
      <w:r w:rsidR="00E37138" w:rsidRPr="00516804">
        <w:t xml:space="preserve"> </w:t>
      </w:r>
      <w:r w:rsidR="00E37138">
        <w:t xml:space="preserve">является главным средством, с помощью которого ранее ущемленные группы, например женщины, могут вырваться из тисков нищеты и получить возможности для полного участия в социально-экономическом и культурном развитии своих общин. </w:t>
      </w:r>
    </w:p>
    <w:p w:rsidR="00E37138" w:rsidRPr="00BA1F9B" w:rsidRDefault="00507F03" w:rsidP="00507F03">
      <w:pPr>
        <w:pStyle w:val="SingleTxtGR"/>
      </w:pPr>
      <w:r w:rsidRPr="00507F03">
        <w:t>313.</w:t>
      </w:r>
      <w:r w:rsidRPr="00507F03">
        <w:tab/>
      </w:r>
      <w:r w:rsidR="00E37138">
        <w:t>Образование</w:t>
      </w:r>
      <w:r w:rsidR="00E37138" w:rsidRPr="00BA1F9B">
        <w:t xml:space="preserve"> </w:t>
      </w:r>
      <w:r w:rsidR="00E37138">
        <w:t>также</w:t>
      </w:r>
      <w:r w:rsidR="00E37138" w:rsidRPr="00BA1F9B">
        <w:t xml:space="preserve"> </w:t>
      </w:r>
      <w:r w:rsidR="00E37138">
        <w:t>играет</w:t>
      </w:r>
      <w:r w:rsidR="00E37138" w:rsidRPr="00BA1F9B">
        <w:t xml:space="preserve"> </w:t>
      </w:r>
      <w:r w:rsidR="00E37138">
        <w:t>важнейшую</w:t>
      </w:r>
      <w:r w:rsidR="00E37138" w:rsidRPr="00BA1F9B">
        <w:t xml:space="preserve"> </w:t>
      </w:r>
      <w:r w:rsidR="00E37138">
        <w:t>роль</w:t>
      </w:r>
      <w:r w:rsidR="00E37138" w:rsidRPr="00BA1F9B">
        <w:t xml:space="preserve"> </w:t>
      </w:r>
      <w:r w:rsidR="00E37138">
        <w:t>в</w:t>
      </w:r>
      <w:r w:rsidR="00E37138" w:rsidRPr="00BA1F9B">
        <w:t xml:space="preserve"> </w:t>
      </w:r>
      <w:r w:rsidR="00E37138">
        <w:t>расширении</w:t>
      </w:r>
      <w:r w:rsidR="00E37138" w:rsidRPr="00BA1F9B">
        <w:t xml:space="preserve"> </w:t>
      </w:r>
      <w:r w:rsidR="00E37138">
        <w:t>возможностей</w:t>
      </w:r>
      <w:r w:rsidR="00E37138" w:rsidRPr="00BA1F9B">
        <w:t xml:space="preserve"> </w:t>
      </w:r>
      <w:r w:rsidR="00E37138">
        <w:t>женщин</w:t>
      </w:r>
      <w:r w:rsidR="00E37138" w:rsidRPr="00BA1F9B">
        <w:t xml:space="preserve"> </w:t>
      </w:r>
      <w:r w:rsidR="00E37138">
        <w:t>и</w:t>
      </w:r>
      <w:r w:rsidR="00E37138" w:rsidRPr="00BA1F9B">
        <w:t xml:space="preserve"> </w:t>
      </w:r>
      <w:r w:rsidR="00E37138">
        <w:t>ограждений</w:t>
      </w:r>
      <w:r w:rsidR="00E37138" w:rsidRPr="00BA1F9B">
        <w:t xml:space="preserve"> </w:t>
      </w:r>
      <w:r w:rsidR="00E37138">
        <w:t>детей</w:t>
      </w:r>
      <w:r w:rsidR="00E37138" w:rsidRPr="00BA1F9B">
        <w:t xml:space="preserve"> </w:t>
      </w:r>
      <w:r w:rsidR="00E37138">
        <w:t>и</w:t>
      </w:r>
      <w:r w:rsidR="00E37138" w:rsidRPr="00BA1F9B">
        <w:t xml:space="preserve"> </w:t>
      </w:r>
      <w:r w:rsidR="00E37138">
        <w:t>социальных</w:t>
      </w:r>
      <w:r w:rsidR="00E37138" w:rsidRPr="00BA1F9B">
        <w:t xml:space="preserve"> </w:t>
      </w:r>
      <w:r w:rsidR="00E37138">
        <w:t>меньшинств</w:t>
      </w:r>
      <w:r w:rsidR="00E37138" w:rsidRPr="00BA1F9B">
        <w:t xml:space="preserve"> </w:t>
      </w:r>
      <w:r w:rsidR="00E37138">
        <w:t>от</w:t>
      </w:r>
      <w:r w:rsidR="00E37138" w:rsidRPr="00BA1F9B">
        <w:t xml:space="preserve"> </w:t>
      </w:r>
      <w:r w:rsidR="00E37138">
        <w:t>эксплуатации</w:t>
      </w:r>
      <w:r w:rsidR="00E37138" w:rsidRPr="00BA1F9B">
        <w:t xml:space="preserve"> </w:t>
      </w:r>
      <w:r w:rsidR="00E37138">
        <w:t>и</w:t>
      </w:r>
      <w:r w:rsidR="00E37138" w:rsidRPr="00BA1F9B">
        <w:t xml:space="preserve"> </w:t>
      </w:r>
      <w:r w:rsidR="00E37138">
        <w:t>опасного</w:t>
      </w:r>
      <w:r w:rsidR="00E37138" w:rsidRPr="00BA1F9B">
        <w:t xml:space="preserve"> </w:t>
      </w:r>
      <w:r w:rsidR="00E37138">
        <w:t>труда</w:t>
      </w:r>
      <w:r w:rsidR="00E37138" w:rsidRPr="00BA1F9B">
        <w:t xml:space="preserve">, </w:t>
      </w:r>
      <w:r w:rsidR="00E37138">
        <w:t>а</w:t>
      </w:r>
      <w:r w:rsidR="00E37138" w:rsidRPr="00BA1F9B">
        <w:t xml:space="preserve"> </w:t>
      </w:r>
      <w:r w:rsidR="00E37138">
        <w:t>также</w:t>
      </w:r>
      <w:r w:rsidR="00E37138" w:rsidRPr="00BA1F9B">
        <w:t xml:space="preserve"> </w:t>
      </w:r>
      <w:r w:rsidR="00E37138">
        <w:t>от</w:t>
      </w:r>
      <w:r w:rsidR="00E37138" w:rsidRPr="00BA1F9B">
        <w:t xml:space="preserve"> </w:t>
      </w:r>
      <w:r w:rsidR="00E37138">
        <w:t>торговли</w:t>
      </w:r>
      <w:r w:rsidR="00E37138" w:rsidRPr="00BA1F9B">
        <w:t xml:space="preserve"> </w:t>
      </w:r>
      <w:r w:rsidR="00E37138">
        <w:t>людьми</w:t>
      </w:r>
      <w:r w:rsidR="00E37138" w:rsidRPr="00BA1F9B">
        <w:t xml:space="preserve">. </w:t>
      </w:r>
    </w:p>
    <w:p w:rsidR="00E37138" w:rsidRPr="002C3360" w:rsidRDefault="00507F03" w:rsidP="00507F03">
      <w:pPr>
        <w:pStyle w:val="SingleTxtGR"/>
      </w:pPr>
      <w:r w:rsidRPr="00507F03">
        <w:t>314.</w:t>
      </w:r>
      <w:r w:rsidRPr="00507F03">
        <w:tab/>
      </w:r>
      <w:r w:rsidR="00E37138">
        <w:t>Статья 20 Конституции Намибии гарантирует каждому ребенку в стране право на образование. Закон об образовании № 16 от 2001 года предусматрив</w:t>
      </w:r>
      <w:r w:rsidR="00E37138">
        <w:t>а</w:t>
      </w:r>
      <w:r w:rsidR="00E37138">
        <w:t>ет доступную, справедливую, качественную и демократичную национальную образовательную систему; он предусматривает также создание Национального консультативного совета по вопросам образования, Национальной комиссии по оценке экзаменов и аттестации, региональных форумов по вопросам образов</w:t>
      </w:r>
      <w:r w:rsidR="00E37138">
        <w:t>а</w:t>
      </w:r>
      <w:r w:rsidR="00E37138">
        <w:t>ния, школьных советов и фонда развития образования; создание школ и инте</w:t>
      </w:r>
      <w:r w:rsidR="00E37138">
        <w:t>р</w:t>
      </w:r>
      <w:r w:rsidR="00E37138">
        <w:t xml:space="preserve">натов; создание педагогической службы и комитета по педагогической службе; и прочие вопросы. </w:t>
      </w:r>
    </w:p>
    <w:p w:rsidR="00E37138" w:rsidRPr="002C3360" w:rsidRDefault="00507F03" w:rsidP="00507F03">
      <w:pPr>
        <w:pStyle w:val="SingleTxtGR"/>
      </w:pPr>
      <w:r w:rsidRPr="00507F03">
        <w:lastRenderedPageBreak/>
        <w:t>315.</w:t>
      </w:r>
      <w:r w:rsidRPr="00507F03">
        <w:tab/>
      </w:r>
      <w:r w:rsidR="00E37138">
        <w:t>После получения независимости правительство отменило большинство дискриминационных законов и мер, в том числе проведя десегрегацию системы образования. Кроме</w:t>
      </w:r>
      <w:r w:rsidR="00E37138" w:rsidRPr="00BA1F9B">
        <w:t xml:space="preserve"> </w:t>
      </w:r>
      <w:r w:rsidR="00E37138">
        <w:t>того</w:t>
      </w:r>
      <w:r w:rsidR="00E37138" w:rsidRPr="00BA1F9B">
        <w:t xml:space="preserve">, </w:t>
      </w:r>
      <w:r w:rsidR="00E37138">
        <w:t>правительство</w:t>
      </w:r>
      <w:r w:rsidR="00E37138" w:rsidRPr="00BA1F9B">
        <w:t xml:space="preserve"> </w:t>
      </w:r>
      <w:r w:rsidR="00E37138">
        <w:t>приняло</w:t>
      </w:r>
      <w:r w:rsidR="00E37138" w:rsidRPr="00BA1F9B">
        <w:t xml:space="preserve"> </w:t>
      </w:r>
      <w:r w:rsidR="00E37138">
        <w:t>специальную</w:t>
      </w:r>
      <w:r w:rsidR="00E37138" w:rsidRPr="00BA1F9B">
        <w:t xml:space="preserve"> </w:t>
      </w:r>
      <w:r w:rsidR="00E37138">
        <w:t>программу</w:t>
      </w:r>
      <w:r w:rsidR="00E37138" w:rsidRPr="00BA1F9B">
        <w:t xml:space="preserve"> </w:t>
      </w:r>
      <w:r w:rsidR="00E37138">
        <w:t>ускоренной</w:t>
      </w:r>
      <w:r w:rsidR="00E37138" w:rsidRPr="00BA1F9B">
        <w:t xml:space="preserve"> </w:t>
      </w:r>
      <w:r w:rsidR="00E37138">
        <w:t>интеграции</w:t>
      </w:r>
      <w:r w:rsidR="00E37138" w:rsidRPr="00BA1F9B">
        <w:t xml:space="preserve"> </w:t>
      </w:r>
      <w:proofErr w:type="spellStart"/>
      <w:r w:rsidR="00E37138">
        <w:t>маргинализированных</w:t>
      </w:r>
      <w:proofErr w:type="spellEnd"/>
      <w:r w:rsidR="00E37138">
        <w:t xml:space="preserve"> общин в общее русло экономики страны. В рамках этой программы учащиеся из </w:t>
      </w:r>
      <w:proofErr w:type="spellStart"/>
      <w:r w:rsidR="00E37138">
        <w:t>маргинализированных</w:t>
      </w:r>
      <w:proofErr w:type="spellEnd"/>
      <w:r w:rsidR="00E37138">
        <w:t xml:space="preserve"> общин имеют свободный доступ к образованию или пользуются поддержкой в плане удовлетворения всех их потребностей, связанных с посещением школы. </w:t>
      </w:r>
    </w:p>
    <w:p w:rsidR="00E37138" w:rsidRPr="002C3360" w:rsidRDefault="00507F03" w:rsidP="00507F03">
      <w:pPr>
        <w:pStyle w:val="SingleTxtGR"/>
      </w:pPr>
      <w:r w:rsidRPr="00507F03">
        <w:t>316.</w:t>
      </w:r>
      <w:r w:rsidRPr="00507F03">
        <w:tab/>
      </w:r>
      <w:r w:rsidR="00E37138">
        <w:t>Доступу</w:t>
      </w:r>
      <w:r w:rsidR="00E37138" w:rsidRPr="00BA1F9B">
        <w:t xml:space="preserve"> </w:t>
      </w:r>
      <w:r w:rsidR="00E37138">
        <w:t>к</w:t>
      </w:r>
      <w:r w:rsidR="00E37138" w:rsidRPr="00BA1F9B">
        <w:t xml:space="preserve"> </w:t>
      </w:r>
      <w:r w:rsidR="00E37138">
        <w:t>образованию</w:t>
      </w:r>
      <w:r w:rsidR="00E37138" w:rsidRPr="00BA1F9B">
        <w:t xml:space="preserve"> </w:t>
      </w:r>
      <w:r w:rsidR="00E37138">
        <w:t>во</w:t>
      </w:r>
      <w:r w:rsidR="00E37138" w:rsidRPr="00BA1F9B">
        <w:t xml:space="preserve"> </w:t>
      </w:r>
      <w:r w:rsidR="00E37138">
        <w:t>многом способствовало принятие и осущест</w:t>
      </w:r>
      <w:r w:rsidR="00E37138">
        <w:t>в</w:t>
      </w:r>
      <w:r w:rsidR="00E37138">
        <w:t>ление Политики в секторе образования, направленной на предупреждение б</w:t>
      </w:r>
      <w:r w:rsidR="00E37138">
        <w:t>е</w:t>
      </w:r>
      <w:r w:rsidR="00E37138">
        <w:t>ременности среди учащихся и решение связанных с этим проблем. Среди пр</w:t>
      </w:r>
      <w:r w:rsidR="00E37138">
        <w:t>о</w:t>
      </w:r>
      <w:r w:rsidR="00E37138">
        <w:t>чего одной из целей этой новой политики является содействие продолжению образования беременных учащихся и обеспечение равного отношения к уч</w:t>
      </w:r>
      <w:r w:rsidR="00E37138">
        <w:t>а</w:t>
      </w:r>
      <w:r w:rsidR="00E37138">
        <w:t xml:space="preserve">щимся, будь то женского или мужского пола. </w:t>
      </w:r>
    </w:p>
    <w:p w:rsidR="00E37138" w:rsidRPr="002C3360" w:rsidRDefault="00507F03" w:rsidP="00507F03">
      <w:pPr>
        <w:pStyle w:val="SingleTxtGR"/>
      </w:pPr>
      <w:r w:rsidRPr="00507F03">
        <w:t>317.</w:t>
      </w:r>
      <w:r w:rsidRPr="00507F03">
        <w:tab/>
      </w:r>
      <w:r w:rsidR="00E37138">
        <w:t>Национальная политика в отношении сирот и детей, находящихся в уя</w:t>
      </w:r>
      <w:r w:rsidR="00E37138">
        <w:t>з</w:t>
      </w:r>
      <w:r w:rsidR="00E37138">
        <w:t>вимом положении, принятая Кабинетом, предусматривает укрепление возмо</w:t>
      </w:r>
      <w:r w:rsidR="00E37138">
        <w:t>ж</w:t>
      </w:r>
      <w:r w:rsidR="00E37138">
        <w:t>ностей детей и молодежи в плане удовлетворения их собственных потребн</w:t>
      </w:r>
      <w:r w:rsidR="00E37138">
        <w:t>о</w:t>
      </w:r>
      <w:r w:rsidR="00E37138">
        <w:t>стей. Национальная политика в интересах детей, лишенных возможностей в о</w:t>
      </w:r>
      <w:r w:rsidR="00E37138">
        <w:t>б</w:t>
      </w:r>
      <w:r w:rsidR="00E37138">
        <w:t xml:space="preserve">ласти образования (ДЛО), носит всеобъемлющий и конкретный характер в плане определения категорий детей, не имеющих доступа к образованию, а также выявления основных причин </w:t>
      </w:r>
      <w:proofErr w:type="spellStart"/>
      <w:r w:rsidR="00E37138">
        <w:t>маргинализации</w:t>
      </w:r>
      <w:proofErr w:type="spellEnd"/>
      <w:r w:rsidR="00E37138">
        <w:t xml:space="preserve"> в сфере образования. Закон</w:t>
      </w:r>
      <w:r w:rsidR="00E37138" w:rsidRPr="00BA1F9B">
        <w:t xml:space="preserve"> </w:t>
      </w:r>
      <w:r w:rsidR="00E37138">
        <w:t>об</w:t>
      </w:r>
      <w:r w:rsidR="00E37138" w:rsidRPr="00BA1F9B">
        <w:t xml:space="preserve"> </w:t>
      </w:r>
      <w:r w:rsidR="00E37138">
        <w:t>образовании</w:t>
      </w:r>
      <w:r w:rsidR="00E37138" w:rsidRPr="00BA1F9B">
        <w:t xml:space="preserve"> </w:t>
      </w:r>
      <w:r w:rsidR="00E37138">
        <w:t>от</w:t>
      </w:r>
      <w:r w:rsidR="00E37138" w:rsidRPr="00BA1F9B">
        <w:t xml:space="preserve"> 2001 </w:t>
      </w:r>
      <w:r w:rsidR="00E37138">
        <w:t>года, Национальная политика развития детей дошкол</w:t>
      </w:r>
      <w:r w:rsidR="00E37138">
        <w:t>ь</w:t>
      </w:r>
      <w:r w:rsidR="00E37138">
        <w:t>ного возраста и политика медико-санитарного обслуживания в школах напра</w:t>
      </w:r>
      <w:r w:rsidR="00E37138">
        <w:t>в</w:t>
      </w:r>
      <w:r w:rsidR="00E37138">
        <w:t>лены на сокращение расходов, связанных с обучением, предоставление мед</w:t>
      </w:r>
      <w:r w:rsidR="00E37138">
        <w:t>и</w:t>
      </w:r>
      <w:r w:rsidR="00E37138">
        <w:t>цинской помощи и поддержки в области питания, обеспечение безопасных и недискриминационных условий для учебы и предоставление равных возможн</w:t>
      </w:r>
      <w:r w:rsidR="00E37138">
        <w:t>о</w:t>
      </w:r>
      <w:r w:rsidR="00E37138">
        <w:t>стей всем детям, особенно находящимся в уязвимом положении и неблагопр</w:t>
      </w:r>
      <w:r w:rsidR="00E37138">
        <w:t>и</w:t>
      </w:r>
      <w:r w:rsidR="00E37138">
        <w:t xml:space="preserve">ятных условиях. </w:t>
      </w:r>
    </w:p>
    <w:p w:rsidR="00E37138" w:rsidRPr="002C3360" w:rsidRDefault="00507F03" w:rsidP="00507F03">
      <w:pPr>
        <w:pStyle w:val="SingleTxtGR"/>
      </w:pPr>
      <w:r w:rsidRPr="00507F03">
        <w:t>318.</w:t>
      </w:r>
      <w:r w:rsidRPr="00507F03">
        <w:tab/>
      </w:r>
      <w:r w:rsidR="00E37138">
        <w:t>Программа</w:t>
      </w:r>
      <w:r w:rsidR="00E37138" w:rsidRPr="0054057A">
        <w:t xml:space="preserve"> </w:t>
      </w:r>
      <w:proofErr w:type="spellStart"/>
      <w:r w:rsidR="00E37138">
        <w:t>намибийской</w:t>
      </w:r>
      <w:proofErr w:type="spellEnd"/>
      <w:r w:rsidR="00E37138" w:rsidRPr="0054057A">
        <w:t xml:space="preserve"> </w:t>
      </w:r>
      <w:r w:rsidR="00E37138">
        <w:t>общеобразовательной</w:t>
      </w:r>
      <w:r w:rsidR="00E37138" w:rsidRPr="0054057A">
        <w:t xml:space="preserve"> </w:t>
      </w:r>
      <w:r w:rsidR="00E37138">
        <w:t>школы</w:t>
      </w:r>
      <w:r w:rsidR="00E37138" w:rsidRPr="0054057A">
        <w:t xml:space="preserve"> </w:t>
      </w:r>
      <w:r w:rsidR="00E37138">
        <w:t>строится</w:t>
      </w:r>
      <w:r w:rsidR="00E37138" w:rsidRPr="0054057A">
        <w:t xml:space="preserve"> </w:t>
      </w:r>
      <w:r w:rsidR="00E37138">
        <w:t>на</w:t>
      </w:r>
      <w:r w:rsidR="00E37138" w:rsidRPr="0054057A">
        <w:t xml:space="preserve"> </w:t>
      </w:r>
      <w:r w:rsidR="00E37138">
        <w:t>при</w:t>
      </w:r>
      <w:r w:rsidR="00E37138">
        <w:t>н</w:t>
      </w:r>
      <w:r w:rsidR="00E37138">
        <w:t>ципах</w:t>
      </w:r>
      <w:r w:rsidR="00E37138" w:rsidRPr="0054057A">
        <w:t xml:space="preserve"> </w:t>
      </w:r>
      <w:r w:rsidR="00E37138">
        <w:t>демократии</w:t>
      </w:r>
      <w:r w:rsidR="00E37138" w:rsidRPr="0054057A">
        <w:t xml:space="preserve">, </w:t>
      </w:r>
      <w:r w:rsidR="00E37138">
        <w:t>равенства</w:t>
      </w:r>
      <w:r w:rsidR="00E37138" w:rsidRPr="0054057A">
        <w:t xml:space="preserve">, </w:t>
      </w:r>
      <w:r w:rsidR="00E37138">
        <w:t>терпимости</w:t>
      </w:r>
      <w:r w:rsidR="00E37138" w:rsidRPr="0054057A">
        <w:t xml:space="preserve"> </w:t>
      </w:r>
      <w:r w:rsidR="00E37138">
        <w:t>и</w:t>
      </w:r>
      <w:r w:rsidR="00E37138" w:rsidRPr="0054057A">
        <w:t xml:space="preserve"> </w:t>
      </w:r>
      <w:r w:rsidR="00E37138">
        <w:t>плюрализма</w:t>
      </w:r>
      <w:r w:rsidR="00E37138" w:rsidRPr="0054057A">
        <w:t xml:space="preserve">. </w:t>
      </w:r>
      <w:r w:rsidR="00E37138">
        <w:t>Этими основополаг</w:t>
      </w:r>
      <w:r w:rsidR="00E37138">
        <w:t>а</w:t>
      </w:r>
      <w:r w:rsidR="00E37138">
        <w:t xml:space="preserve">ющими принципами определяются все области обучения и предметы. </w:t>
      </w:r>
    </w:p>
    <w:p w:rsidR="00E37138" w:rsidRPr="002C3360" w:rsidRDefault="00507F03" w:rsidP="00507F03">
      <w:pPr>
        <w:pStyle w:val="SingleTxtGR"/>
      </w:pPr>
      <w:r w:rsidRPr="00507F03">
        <w:t>319.</w:t>
      </w:r>
      <w:r w:rsidRPr="00507F03">
        <w:tab/>
      </w:r>
      <w:r w:rsidR="00E37138">
        <w:t xml:space="preserve">Правительство организовало ряд программ по образованию в области прав человека для различных государственных ведомств и разработало проект по гражданскому воспитанию в целях поощрения образования в области прав человека в школьной системе. </w:t>
      </w:r>
    </w:p>
    <w:p w:rsidR="00E37138" w:rsidRPr="002C3360" w:rsidRDefault="00507F03" w:rsidP="00507F03">
      <w:pPr>
        <w:pStyle w:val="SingleTxtGR"/>
      </w:pPr>
      <w:r w:rsidRPr="00507F03">
        <w:t>320.</w:t>
      </w:r>
      <w:r w:rsidRPr="00507F03">
        <w:tab/>
      </w:r>
      <w:r w:rsidR="00E37138">
        <w:t>В 2006 году в Центре документации по правам человека при Университ</w:t>
      </w:r>
      <w:r w:rsidR="00E37138">
        <w:t>е</w:t>
      </w:r>
      <w:r w:rsidR="00E37138">
        <w:t>те Намибии (УНАМ) был проведен практикум для магистратов по вопросам о</w:t>
      </w:r>
      <w:r w:rsidR="00E37138">
        <w:t>б</w:t>
      </w:r>
      <w:r w:rsidR="00E37138">
        <w:t>разования в области прав человека в системе уголовного правосудия. НПО та</w:t>
      </w:r>
      <w:r w:rsidR="00E37138">
        <w:t>к</w:t>
      </w:r>
      <w:r w:rsidR="00E37138">
        <w:t>же принимают активное участие в распространении международных договоров о правах человека среди широкой общественности, а некоторые из них обрат</w:t>
      </w:r>
      <w:r w:rsidR="00E37138">
        <w:t>и</w:t>
      </w:r>
      <w:r w:rsidR="00E37138">
        <w:t xml:space="preserve">лись в Высокий суд с исками в связи с якобы имевшими место нарушениями прав человека. </w:t>
      </w:r>
    </w:p>
    <w:p w:rsidR="00E37138" w:rsidRPr="002C3360" w:rsidRDefault="00507F03" w:rsidP="00507F03">
      <w:pPr>
        <w:pStyle w:val="SingleTxtGR"/>
      </w:pPr>
      <w:r w:rsidRPr="00507F03">
        <w:t>321.</w:t>
      </w:r>
      <w:r w:rsidRPr="00507F03">
        <w:tab/>
      </w:r>
      <w:r w:rsidR="00E37138">
        <w:t>Различные доноры также вносили средства в осуществление программ по образованию в области прав человека в интересах различных правозащитных групп. В</w:t>
      </w:r>
      <w:r w:rsidR="00E37138" w:rsidRPr="0054057A">
        <w:t xml:space="preserve"> </w:t>
      </w:r>
      <w:r w:rsidR="00E37138">
        <w:t>октябре</w:t>
      </w:r>
      <w:r w:rsidR="00E37138" w:rsidRPr="0054057A">
        <w:t xml:space="preserve"> 2006 </w:t>
      </w:r>
      <w:r w:rsidR="00E37138">
        <w:t>года</w:t>
      </w:r>
      <w:r w:rsidR="00E37138" w:rsidRPr="0054057A">
        <w:t xml:space="preserve"> </w:t>
      </w:r>
      <w:r w:rsidR="00E37138">
        <w:t>Правозащитное</w:t>
      </w:r>
      <w:r w:rsidR="00E37138" w:rsidRPr="0054057A">
        <w:t xml:space="preserve"> </w:t>
      </w:r>
      <w:r w:rsidR="00E37138">
        <w:t>общество</w:t>
      </w:r>
      <w:r w:rsidR="00E37138" w:rsidRPr="0054057A">
        <w:t xml:space="preserve"> </w:t>
      </w:r>
      <w:r w:rsidR="00E37138">
        <w:t>южной</w:t>
      </w:r>
      <w:r w:rsidR="00E37138" w:rsidRPr="0054057A">
        <w:t xml:space="preserve"> </w:t>
      </w:r>
      <w:r w:rsidR="00E37138">
        <w:t>части</w:t>
      </w:r>
      <w:r w:rsidR="00E37138" w:rsidRPr="0054057A">
        <w:t xml:space="preserve"> </w:t>
      </w:r>
      <w:r w:rsidR="00E37138">
        <w:t>Африки</w:t>
      </w:r>
      <w:r w:rsidR="00E37138" w:rsidRPr="0054057A">
        <w:t xml:space="preserve"> (</w:t>
      </w:r>
      <w:r w:rsidR="00E37138">
        <w:t>САХРИТ) организовало подготовку по вопросам составления доклада о правах человека для членов Межведомственного комитета по правам человека и гум</w:t>
      </w:r>
      <w:r w:rsidR="00E37138">
        <w:t>а</w:t>
      </w:r>
      <w:r w:rsidR="00E37138">
        <w:t>нитарному праву Намибии. Кроме того, Комиссия магистратов также организ</w:t>
      </w:r>
      <w:r w:rsidR="00E37138">
        <w:t>у</w:t>
      </w:r>
      <w:r w:rsidR="00E37138">
        <w:t>ет подготовку магистратов по вопросам применения положений междунаро</w:t>
      </w:r>
      <w:r w:rsidR="00E37138">
        <w:t>д</w:t>
      </w:r>
      <w:r w:rsidR="00E37138">
        <w:t xml:space="preserve">ных конвенций по правам человека. </w:t>
      </w:r>
    </w:p>
    <w:p w:rsidR="00E37138" w:rsidRPr="002C3360" w:rsidRDefault="00507F03" w:rsidP="00507F03">
      <w:pPr>
        <w:pStyle w:val="SingleTxtGR"/>
      </w:pPr>
      <w:r w:rsidRPr="00507F03">
        <w:lastRenderedPageBreak/>
        <w:t>322.</w:t>
      </w:r>
      <w:r w:rsidRPr="00507F03">
        <w:tab/>
      </w:r>
      <w:r w:rsidR="00E37138">
        <w:t>Принципы Устава Организации Объединенных Наций и Всеобщей декл</w:t>
      </w:r>
      <w:r w:rsidR="00E37138">
        <w:t>а</w:t>
      </w:r>
      <w:r w:rsidR="00E37138">
        <w:t xml:space="preserve">рации прав человека нашли отражение в учебных программах средней школы, однако речь не идет об изучении текста самой Конвенции. </w:t>
      </w:r>
    </w:p>
    <w:p w:rsidR="00E37138" w:rsidRPr="002C3360" w:rsidRDefault="00507F03" w:rsidP="00507F03">
      <w:pPr>
        <w:pStyle w:val="SingleTxtGR"/>
      </w:pPr>
      <w:r w:rsidRPr="00507F03">
        <w:t>323.</w:t>
      </w:r>
      <w:r w:rsidRPr="00507F03">
        <w:tab/>
      </w:r>
      <w:r w:rsidR="00E37138">
        <w:t>Правительство не получало сообщений от какого бы то ни было лица в связи с тем, что в учебниках содержатся материалы оскорбительного или ун</w:t>
      </w:r>
      <w:r w:rsidR="00E37138">
        <w:t>и</w:t>
      </w:r>
      <w:r w:rsidR="00E37138">
        <w:t>зительного характера. Правительству не известно о том, чтобы в нашем общ</w:t>
      </w:r>
      <w:r w:rsidR="00E37138">
        <w:t>е</w:t>
      </w:r>
      <w:r w:rsidR="00E37138">
        <w:t xml:space="preserve">стве имелись подобные учебные материалы или картинки. </w:t>
      </w:r>
    </w:p>
    <w:p w:rsidR="00E37138" w:rsidRDefault="00507F03" w:rsidP="00507F03">
      <w:pPr>
        <w:pStyle w:val="SingleTxtGR"/>
      </w:pPr>
      <w:r w:rsidRPr="00507F03">
        <w:t>324.</w:t>
      </w:r>
      <w:r w:rsidRPr="00507F03">
        <w:tab/>
      </w:r>
      <w:r w:rsidR="00E37138">
        <w:t xml:space="preserve">На всех уровнях системы образования, действующей в настоящее время в Намибии, имеются учебные пособия по </w:t>
      </w:r>
      <w:proofErr w:type="spellStart"/>
      <w:r w:rsidR="00E37138">
        <w:t>намибийской</w:t>
      </w:r>
      <w:proofErr w:type="spellEnd"/>
      <w:r w:rsidR="00E37138">
        <w:t xml:space="preserve"> истории и по всем аспе</w:t>
      </w:r>
      <w:r w:rsidR="00E37138">
        <w:t>к</w:t>
      </w:r>
      <w:r w:rsidR="00E37138">
        <w:t>там многообразной культуры Намибии. Эта</w:t>
      </w:r>
      <w:r w:rsidR="00E37138" w:rsidRPr="00507F03">
        <w:t xml:space="preserve"> </w:t>
      </w:r>
      <w:r w:rsidR="00E37138">
        <w:t>информация</w:t>
      </w:r>
      <w:r w:rsidR="00E37138" w:rsidRPr="00507F03">
        <w:t xml:space="preserve"> </w:t>
      </w:r>
      <w:r w:rsidR="00E37138">
        <w:t>распространяется</w:t>
      </w:r>
      <w:r w:rsidR="00E37138" w:rsidRPr="00507F03">
        <w:t xml:space="preserve"> </w:t>
      </w:r>
      <w:r w:rsidR="00E37138">
        <w:t>та</w:t>
      </w:r>
      <w:r w:rsidR="00E37138">
        <w:t>к</w:t>
      </w:r>
      <w:r w:rsidR="00E37138">
        <w:t>же</w:t>
      </w:r>
      <w:r w:rsidR="00E37138" w:rsidRPr="00507F03">
        <w:t xml:space="preserve"> </w:t>
      </w:r>
      <w:r w:rsidR="00E37138">
        <w:t>через</w:t>
      </w:r>
      <w:r w:rsidR="00E37138" w:rsidRPr="00507F03">
        <w:t xml:space="preserve"> </w:t>
      </w:r>
      <w:r w:rsidR="00E37138">
        <w:t>теле</w:t>
      </w:r>
      <w:r w:rsidR="00E37138" w:rsidRPr="00507F03">
        <w:t xml:space="preserve">- </w:t>
      </w:r>
      <w:r w:rsidR="00E37138">
        <w:t>и</w:t>
      </w:r>
      <w:r w:rsidR="00E37138" w:rsidRPr="00507F03">
        <w:t xml:space="preserve"> </w:t>
      </w:r>
      <w:r w:rsidR="00E37138">
        <w:t>радиостанции</w:t>
      </w:r>
      <w:r w:rsidR="00E37138" w:rsidRPr="00507F03">
        <w:t xml:space="preserve">. </w:t>
      </w:r>
    </w:p>
    <w:p w:rsidR="00E37138" w:rsidRPr="002C3360" w:rsidRDefault="00507F03" w:rsidP="00507F03">
      <w:pPr>
        <w:pStyle w:val="SingleTxtGR"/>
      </w:pPr>
      <w:r w:rsidRPr="00507F03">
        <w:t>325.</w:t>
      </w:r>
      <w:r w:rsidRPr="00507F03">
        <w:tab/>
      </w:r>
      <w:r w:rsidR="00E37138">
        <w:t xml:space="preserve">Правоохранительные органы, включая силы обороны, полицию и службу исправительных учреждений, изучают вопросы прав человека и знакомятся с основными международными договорами о правах человека в рамках своих программ подготовки. </w:t>
      </w:r>
    </w:p>
    <w:p w:rsidR="00E37138" w:rsidRPr="0054057A" w:rsidRDefault="00E37138" w:rsidP="00BB765E">
      <w:pPr>
        <w:pStyle w:val="H23GR"/>
      </w:pPr>
      <w:r w:rsidRPr="002C3360">
        <w:tab/>
      </w:r>
      <w:r w:rsidRPr="002C3360">
        <w:tab/>
      </w:r>
      <w:r>
        <w:t>Культура</w:t>
      </w:r>
    </w:p>
    <w:p w:rsidR="00E37138" w:rsidRPr="002C3360" w:rsidRDefault="002A5410" w:rsidP="00507F03">
      <w:pPr>
        <w:pStyle w:val="SingleTxtGR"/>
      </w:pPr>
      <w:r>
        <w:t>326</w:t>
      </w:r>
      <w:r w:rsidR="00507F03" w:rsidRPr="00507F03">
        <w:t>.</w:t>
      </w:r>
      <w:r w:rsidR="00507F03" w:rsidRPr="00507F03">
        <w:tab/>
      </w:r>
      <w:r w:rsidR="00E37138">
        <w:t>Статья</w:t>
      </w:r>
      <w:r w:rsidR="00E37138" w:rsidRPr="002C3360">
        <w:t xml:space="preserve"> 19 </w:t>
      </w:r>
      <w:r w:rsidR="00E37138">
        <w:t>Конституции</w:t>
      </w:r>
      <w:r w:rsidR="00E37138" w:rsidRPr="002C3360">
        <w:t xml:space="preserve"> </w:t>
      </w:r>
      <w:r w:rsidR="00E37138">
        <w:t>Республики</w:t>
      </w:r>
      <w:r w:rsidR="00E37138" w:rsidRPr="002C3360">
        <w:t xml:space="preserve"> </w:t>
      </w:r>
      <w:r w:rsidR="00E37138">
        <w:t>Намибия</w:t>
      </w:r>
      <w:r w:rsidR="00E37138" w:rsidRPr="002C3360">
        <w:t xml:space="preserve"> </w:t>
      </w:r>
      <w:r w:rsidR="00E37138">
        <w:t>предусматривает</w:t>
      </w:r>
      <w:r w:rsidR="00E37138" w:rsidRPr="002C3360">
        <w:t xml:space="preserve">, </w:t>
      </w:r>
      <w:r w:rsidR="00E37138">
        <w:t>что</w:t>
      </w:r>
      <w:r w:rsidR="00E37138" w:rsidRPr="002C3360">
        <w:t>:</w:t>
      </w:r>
    </w:p>
    <w:p w:rsidR="00E37138" w:rsidRPr="002C3360" w:rsidRDefault="00E37138" w:rsidP="00507F03">
      <w:pPr>
        <w:pStyle w:val="SingleTxtGR"/>
        <w:ind w:left="1701" w:firstLine="567"/>
      </w:pPr>
      <w:r w:rsidRPr="002C3360">
        <w:t>"</w:t>
      </w:r>
      <w:r>
        <w:t>Любой</w:t>
      </w:r>
      <w:r w:rsidRPr="00F10C41">
        <w:t xml:space="preserve"> </w:t>
      </w:r>
      <w:r>
        <w:t>гражданин</w:t>
      </w:r>
      <w:r w:rsidRPr="00F10C41">
        <w:t xml:space="preserve"> </w:t>
      </w:r>
      <w:r>
        <w:t>имеет</w:t>
      </w:r>
      <w:r w:rsidRPr="00F10C41">
        <w:t xml:space="preserve"> </w:t>
      </w:r>
      <w:r>
        <w:t>право</w:t>
      </w:r>
      <w:r w:rsidRPr="00F10C41">
        <w:t xml:space="preserve"> </w:t>
      </w:r>
      <w:r>
        <w:t>пользоваться</w:t>
      </w:r>
      <w:r w:rsidRPr="00F10C41">
        <w:t xml:space="preserve"> </w:t>
      </w:r>
      <w:r>
        <w:t>достоянием</w:t>
      </w:r>
      <w:r w:rsidRPr="00F10C41">
        <w:t xml:space="preserve"> </w:t>
      </w:r>
      <w:r>
        <w:t>культ</w:t>
      </w:r>
      <w:r>
        <w:t>у</w:t>
      </w:r>
      <w:r>
        <w:t>ры</w:t>
      </w:r>
      <w:r w:rsidRPr="00F10C41">
        <w:t xml:space="preserve">, </w:t>
      </w:r>
      <w:r>
        <w:t>языка</w:t>
      </w:r>
      <w:r w:rsidRPr="00F10C41">
        <w:t xml:space="preserve">, </w:t>
      </w:r>
      <w:r>
        <w:t>обычаев</w:t>
      </w:r>
      <w:r w:rsidRPr="00F10C41">
        <w:t xml:space="preserve"> </w:t>
      </w:r>
      <w:r>
        <w:t>или</w:t>
      </w:r>
      <w:r w:rsidRPr="00F10C41">
        <w:t xml:space="preserve"> </w:t>
      </w:r>
      <w:r>
        <w:t>религии</w:t>
      </w:r>
      <w:r w:rsidRPr="00F10C41">
        <w:t xml:space="preserve">, </w:t>
      </w:r>
      <w:r>
        <w:t>свободно</w:t>
      </w:r>
      <w:r w:rsidRPr="00F10C41">
        <w:t xml:space="preserve"> </w:t>
      </w:r>
      <w:r>
        <w:t>практиковать</w:t>
      </w:r>
      <w:r w:rsidRPr="00F10C41">
        <w:t xml:space="preserve">, </w:t>
      </w:r>
      <w:r>
        <w:t>исповедовать</w:t>
      </w:r>
      <w:r w:rsidRPr="00F10C41">
        <w:t xml:space="preserve">, </w:t>
      </w:r>
      <w:r>
        <w:t>поддерживать</w:t>
      </w:r>
      <w:r w:rsidRPr="00F10C41">
        <w:t xml:space="preserve"> </w:t>
      </w:r>
      <w:r>
        <w:t>и</w:t>
      </w:r>
      <w:r w:rsidRPr="00F10C41">
        <w:t xml:space="preserve"> </w:t>
      </w:r>
      <w:r w:rsidRPr="001E2CA3">
        <w:t>поощрять</w:t>
      </w:r>
      <w:r w:rsidRPr="00457272">
        <w:t xml:space="preserve"> </w:t>
      </w:r>
      <w:r>
        <w:t>их</w:t>
      </w:r>
      <w:r w:rsidRPr="001E2CA3">
        <w:t xml:space="preserve"> </w:t>
      </w:r>
      <w:r>
        <w:t>при</w:t>
      </w:r>
      <w:r w:rsidRPr="00F10C41">
        <w:t xml:space="preserve"> </w:t>
      </w:r>
      <w:r>
        <w:t>условии</w:t>
      </w:r>
      <w:r w:rsidRPr="00457272">
        <w:t xml:space="preserve"> </w:t>
      </w:r>
      <w:r w:rsidRPr="001E2CA3">
        <w:t>соблюдения положений наст</w:t>
      </w:r>
      <w:r w:rsidRPr="001E2CA3">
        <w:t>о</w:t>
      </w:r>
      <w:r w:rsidRPr="001E2CA3">
        <w:t>ящей Конституции, а также</w:t>
      </w:r>
      <w:r w:rsidRPr="00457272">
        <w:t xml:space="preserve"> </w:t>
      </w:r>
      <w:r w:rsidRPr="001E2CA3">
        <w:t>при условии,</w:t>
      </w:r>
      <w:r w:rsidRPr="00F10C41">
        <w:t xml:space="preserve"> </w:t>
      </w:r>
      <w:r>
        <w:t>что</w:t>
      </w:r>
      <w:r w:rsidRPr="00F10C41">
        <w:t xml:space="preserve"> </w:t>
      </w:r>
      <w:r>
        <w:t>права</w:t>
      </w:r>
      <w:r w:rsidRPr="00F10C41">
        <w:t xml:space="preserve">, </w:t>
      </w:r>
      <w:r>
        <w:t>утверждаемые</w:t>
      </w:r>
      <w:r w:rsidRPr="00F10C41">
        <w:t xml:space="preserve"> </w:t>
      </w:r>
      <w:r>
        <w:t>наст</w:t>
      </w:r>
      <w:r>
        <w:t>о</w:t>
      </w:r>
      <w:r>
        <w:t>ящей</w:t>
      </w:r>
      <w:r w:rsidRPr="00F10C41">
        <w:t xml:space="preserve"> </w:t>
      </w:r>
      <w:r>
        <w:t>статьей</w:t>
      </w:r>
      <w:r w:rsidRPr="00F10C41">
        <w:t xml:space="preserve">, </w:t>
      </w:r>
      <w:r>
        <w:t>не</w:t>
      </w:r>
      <w:r w:rsidRPr="00F10C41">
        <w:t xml:space="preserve"> </w:t>
      </w:r>
      <w:r>
        <w:t>нарушают</w:t>
      </w:r>
      <w:r w:rsidRPr="00F10C41">
        <w:t xml:space="preserve"> </w:t>
      </w:r>
      <w:r>
        <w:t>прав</w:t>
      </w:r>
      <w:r w:rsidRPr="00F10C41">
        <w:t xml:space="preserve"> </w:t>
      </w:r>
      <w:r>
        <w:t>или</w:t>
      </w:r>
      <w:r w:rsidRPr="00F10C41">
        <w:t xml:space="preserve"> </w:t>
      </w:r>
      <w:r>
        <w:t>национальных</w:t>
      </w:r>
      <w:r w:rsidRPr="00F10C41">
        <w:t xml:space="preserve"> </w:t>
      </w:r>
      <w:r>
        <w:t>интересов</w:t>
      </w:r>
      <w:r w:rsidRPr="00F10C41">
        <w:t xml:space="preserve"> </w:t>
      </w:r>
      <w:r>
        <w:t>других</w:t>
      </w:r>
      <w:r w:rsidRPr="00F10C41">
        <w:t xml:space="preserve"> </w:t>
      </w:r>
      <w:r>
        <w:t>лиц</w:t>
      </w:r>
      <w:r w:rsidRPr="002C3360">
        <w:t>".</w:t>
      </w:r>
    </w:p>
    <w:p w:rsidR="00E37138" w:rsidRPr="002C3360" w:rsidRDefault="002A5410" w:rsidP="00507F03">
      <w:pPr>
        <w:pStyle w:val="SingleTxtGR"/>
      </w:pPr>
      <w:r>
        <w:t>327</w:t>
      </w:r>
      <w:r w:rsidR="00507F03" w:rsidRPr="00507F03">
        <w:t>.</w:t>
      </w:r>
      <w:r w:rsidR="00507F03" w:rsidRPr="00507F03">
        <w:tab/>
      </w:r>
      <w:r w:rsidR="00E37138">
        <w:t>Министерство по делам молодежи, национальной службы, спорта и кул</w:t>
      </w:r>
      <w:r w:rsidR="00E37138">
        <w:t>ь</w:t>
      </w:r>
      <w:r w:rsidR="00E37138">
        <w:t>туры через Управление по вопросам искусства и культуры уполномочено реал</w:t>
      </w:r>
      <w:r w:rsidR="00E37138">
        <w:t>и</w:t>
      </w:r>
      <w:r w:rsidR="00E37138">
        <w:t>зовать положения статьи 19 на практике. Была</w:t>
      </w:r>
      <w:r w:rsidR="00E37138" w:rsidRPr="00C845B3">
        <w:t xml:space="preserve"> </w:t>
      </w:r>
      <w:r w:rsidR="00E37138">
        <w:t>проделана</w:t>
      </w:r>
      <w:r w:rsidR="00E37138" w:rsidRPr="00C845B3">
        <w:t xml:space="preserve"> </w:t>
      </w:r>
      <w:r w:rsidR="00E37138">
        <w:t>значительная</w:t>
      </w:r>
      <w:r w:rsidR="00E37138" w:rsidRPr="00C845B3">
        <w:t xml:space="preserve"> </w:t>
      </w:r>
      <w:r w:rsidR="00E37138">
        <w:t>поз</w:t>
      </w:r>
      <w:r w:rsidR="00E37138">
        <w:t>и</w:t>
      </w:r>
      <w:r w:rsidR="00E37138">
        <w:t>тивная</w:t>
      </w:r>
      <w:r w:rsidR="00E37138" w:rsidRPr="00C845B3">
        <w:t xml:space="preserve"> </w:t>
      </w:r>
      <w:r w:rsidR="00E37138">
        <w:t>работа</w:t>
      </w:r>
      <w:r w:rsidR="00E37138" w:rsidRPr="00C845B3">
        <w:t xml:space="preserve"> </w:t>
      </w:r>
      <w:r w:rsidR="00E37138">
        <w:t>в</w:t>
      </w:r>
      <w:r w:rsidR="00E37138" w:rsidRPr="00C845B3">
        <w:t xml:space="preserve"> </w:t>
      </w:r>
      <w:r w:rsidR="00E37138">
        <w:t>этом</w:t>
      </w:r>
      <w:r w:rsidR="00E37138" w:rsidRPr="00C845B3">
        <w:t xml:space="preserve"> </w:t>
      </w:r>
      <w:r w:rsidR="00E37138">
        <w:t>направлении</w:t>
      </w:r>
      <w:r w:rsidR="00E37138" w:rsidRPr="00C845B3">
        <w:t xml:space="preserve"> </w:t>
      </w:r>
      <w:r w:rsidR="00E37138">
        <w:t>в</w:t>
      </w:r>
      <w:r w:rsidR="00E37138" w:rsidRPr="00C845B3">
        <w:t xml:space="preserve"> </w:t>
      </w:r>
      <w:r w:rsidR="00E37138">
        <w:t>целях</w:t>
      </w:r>
      <w:r w:rsidR="00E37138" w:rsidRPr="00C845B3">
        <w:t xml:space="preserve"> </w:t>
      </w:r>
      <w:r w:rsidR="00E37138">
        <w:t>поощрения</w:t>
      </w:r>
      <w:r w:rsidR="00E37138" w:rsidRPr="00C845B3">
        <w:t xml:space="preserve"> </w:t>
      </w:r>
      <w:r w:rsidR="00E37138">
        <w:t>культуры</w:t>
      </w:r>
      <w:r w:rsidR="00E37138" w:rsidRPr="00C845B3">
        <w:t xml:space="preserve"> </w:t>
      </w:r>
      <w:r w:rsidR="00E37138">
        <w:t>и</w:t>
      </w:r>
      <w:r w:rsidR="00E37138" w:rsidRPr="00C845B3">
        <w:t xml:space="preserve"> </w:t>
      </w:r>
      <w:r w:rsidR="00E37138">
        <w:t>укрепления</w:t>
      </w:r>
      <w:r w:rsidR="00E37138" w:rsidRPr="00C845B3">
        <w:t xml:space="preserve"> </w:t>
      </w:r>
      <w:r w:rsidR="00E37138">
        <w:t>национального</w:t>
      </w:r>
      <w:r w:rsidR="00E37138" w:rsidRPr="00C845B3">
        <w:t xml:space="preserve"> </w:t>
      </w:r>
      <w:r w:rsidR="00E37138">
        <w:t>единства</w:t>
      </w:r>
      <w:r w:rsidR="00E37138" w:rsidRPr="00C845B3">
        <w:t xml:space="preserve">, </w:t>
      </w:r>
      <w:r w:rsidR="00E37138">
        <w:t>а</w:t>
      </w:r>
      <w:r w:rsidR="00E37138" w:rsidRPr="00C845B3">
        <w:t xml:space="preserve"> </w:t>
      </w:r>
      <w:r w:rsidR="00E37138">
        <w:t>также привлечения внимания к общим национал</w:t>
      </w:r>
      <w:r w:rsidR="00E37138">
        <w:t>ь</w:t>
      </w:r>
      <w:r w:rsidR="00E37138">
        <w:t xml:space="preserve">ным и международным аспектам культуры в Намибии. </w:t>
      </w:r>
    </w:p>
    <w:p w:rsidR="00E37138" w:rsidRPr="002C3360" w:rsidRDefault="002A5410" w:rsidP="00507F03">
      <w:pPr>
        <w:pStyle w:val="SingleTxtGR"/>
      </w:pPr>
      <w:r>
        <w:t>328</w:t>
      </w:r>
      <w:r w:rsidR="00507F03" w:rsidRPr="00507F03">
        <w:t>.</w:t>
      </w:r>
      <w:r w:rsidR="00507F03" w:rsidRPr="00507F03">
        <w:tab/>
      </w:r>
      <w:r w:rsidR="00E37138">
        <w:t>Признание наличия в Намибии богатого наследия представляет собой подтверждение вклада отдельных общин, который может быть использован в целях содействия примирению и национальному строительству. Особое вним</w:t>
      </w:r>
      <w:r w:rsidR="00E37138">
        <w:t>а</w:t>
      </w:r>
      <w:r w:rsidR="00E37138">
        <w:t xml:space="preserve">ние уделяется признанию наследия </w:t>
      </w:r>
      <w:proofErr w:type="spellStart"/>
      <w:r w:rsidR="00E37138">
        <w:t>маргинализированных</w:t>
      </w:r>
      <w:proofErr w:type="spellEnd"/>
      <w:r w:rsidR="00E37138">
        <w:t xml:space="preserve"> общин в целях во</w:t>
      </w:r>
      <w:r w:rsidR="00E37138">
        <w:t>с</w:t>
      </w:r>
      <w:r w:rsidR="00E37138">
        <w:t xml:space="preserve">становления их чувства человеческого достоинства. </w:t>
      </w:r>
    </w:p>
    <w:p w:rsidR="00E37138" w:rsidRPr="002A5410" w:rsidRDefault="002A5410" w:rsidP="00BB765E">
      <w:pPr>
        <w:pStyle w:val="H23GR"/>
      </w:pPr>
      <w:r>
        <w:tab/>
      </w:r>
      <w:r>
        <w:tab/>
      </w:r>
      <w:r w:rsidR="00E37138">
        <w:t>Библиотеки</w:t>
      </w:r>
      <w:r w:rsidR="00E37138" w:rsidRPr="002A5410">
        <w:t xml:space="preserve">: </w:t>
      </w:r>
      <w:r w:rsidR="00E37138">
        <w:t>службы</w:t>
      </w:r>
      <w:r w:rsidR="00E37138" w:rsidRPr="002A5410">
        <w:t xml:space="preserve"> </w:t>
      </w:r>
      <w:r w:rsidR="00E37138">
        <w:t>общинных</w:t>
      </w:r>
      <w:r w:rsidR="00E37138" w:rsidRPr="002A5410">
        <w:t xml:space="preserve"> </w:t>
      </w:r>
      <w:r w:rsidR="00E37138">
        <w:t>библиотек</w:t>
      </w:r>
    </w:p>
    <w:p w:rsidR="00E37138" w:rsidRPr="002C3360" w:rsidRDefault="002A5410" w:rsidP="002A5410">
      <w:pPr>
        <w:pStyle w:val="SingleTxtGR"/>
      </w:pPr>
      <w:r>
        <w:t>329</w:t>
      </w:r>
      <w:r w:rsidRPr="002A5410">
        <w:t>.</w:t>
      </w:r>
      <w:r w:rsidRPr="002A5410">
        <w:tab/>
      </w:r>
      <w:r w:rsidR="00E37138">
        <w:t>Намибия</w:t>
      </w:r>
      <w:r w:rsidR="00E37138" w:rsidRPr="002C3360">
        <w:t xml:space="preserve"> </w:t>
      </w:r>
      <w:r w:rsidR="00E37138">
        <w:t>располагает</w:t>
      </w:r>
      <w:r w:rsidR="00E37138" w:rsidRPr="002C3360">
        <w:t xml:space="preserve"> </w:t>
      </w:r>
      <w:r w:rsidR="00E37138">
        <w:t>следующими</w:t>
      </w:r>
      <w:r w:rsidR="00E37138" w:rsidRPr="002C3360">
        <w:t xml:space="preserve"> </w:t>
      </w:r>
      <w:r w:rsidR="00E37138">
        <w:t>библиотеками</w:t>
      </w:r>
      <w:r w:rsidR="00E37138" w:rsidRPr="002C3360">
        <w:t xml:space="preserve"> </w:t>
      </w:r>
      <w:r w:rsidR="00E37138">
        <w:t>по</w:t>
      </w:r>
      <w:r w:rsidR="00E37138" w:rsidRPr="002C3360">
        <w:t xml:space="preserve"> </w:t>
      </w:r>
      <w:r w:rsidR="00E37138">
        <w:t>всей</w:t>
      </w:r>
      <w:r w:rsidR="00E37138" w:rsidRPr="002C3360">
        <w:t xml:space="preserve"> </w:t>
      </w:r>
      <w:r w:rsidR="00E37138">
        <w:t>территории</w:t>
      </w:r>
      <w:r w:rsidR="00E37138" w:rsidRPr="002C3360">
        <w:t xml:space="preserve"> </w:t>
      </w:r>
      <w:r w:rsidR="00E37138">
        <w:t>страны</w:t>
      </w:r>
      <w:r w:rsidR="00E37138" w:rsidRPr="002C3360">
        <w:t>:</w:t>
      </w:r>
    </w:p>
    <w:p w:rsidR="00E37138" w:rsidRPr="00844BA0" w:rsidRDefault="00E37138" w:rsidP="002A5410">
      <w:pPr>
        <w:pStyle w:val="Bullet1GR"/>
      </w:pPr>
      <w:r>
        <w:t>отделения Национальной библиотеки;</w:t>
      </w:r>
    </w:p>
    <w:p w:rsidR="00E37138" w:rsidRPr="00844BA0" w:rsidRDefault="00E37138" w:rsidP="002A5410">
      <w:pPr>
        <w:pStyle w:val="Bullet1GR"/>
      </w:pPr>
      <w:r>
        <w:t>отделения Министерской библиотеки;</w:t>
      </w:r>
    </w:p>
    <w:p w:rsidR="00E37138" w:rsidRPr="00844BA0" w:rsidRDefault="00E37138" w:rsidP="002A5410">
      <w:pPr>
        <w:pStyle w:val="Bullet1GR"/>
      </w:pPr>
      <w:r>
        <w:t>отделения школьных библиотек;</w:t>
      </w:r>
    </w:p>
    <w:p w:rsidR="00E37138" w:rsidRPr="00844BA0" w:rsidRDefault="00E37138" w:rsidP="002A5410">
      <w:pPr>
        <w:pStyle w:val="Bullet1GR"/>
      </w:pPr>
      <w:r>
        <w:t>отделения публичных библиотек;</w:t>
      </w:r>
    </w:p>
    <w:p w:rsidR="00E37138" w:rsidRPr="00844BA0" w:rsidRDefault="00E37138" w:rsidP="002A5410">
      <w:pPr>
        <w:pStyle w:val="Bullet1GR"/>
      </w:pPr>
      <w:r>
        <w:t>национальные архивы;</w:t>
      </w:r>
    </w:p>
    <w:p w:rsidR="00E37138" w:rsidRPr="00C845B3" w:rsidRDefault="00E37138" w:rsidP="002A5410">
      <w:pPr>
        <w:pStyle w:val="Bullet1GR"/>
      </w:pPr>
      <w:r>
        <w:t>центры профессионально-технической подготовки;</w:t>
      </w:r>
    </w:p>
    <w:p w:rsidR="00E37138" w:rsidRPr="00844BA0" w:rsidRDefault="00E37138" w:rsidP="002A5410">
      <w:pPr>
        <w:pStyle w:val="Bullet1GR"/>
      </w:pPr>
      <w:r>
        <w:t>центры</w:t>
      </w:r>
      <w:r w:rsidRPr="00C845B3">
        <w:rPr>
          <w:lang w:val="en-US"/>
        </w:rPr>
        <w:t xml:space="preserve"> </w:t>
      </w:r>
      <w:r>
        <w:t>подготовки</w:t>
      </w:r>
      <w:r w:rsidRPr="00C845B3">
        <w:rPr>
          <w:lang w:val="en-US"/>
        </w:rPr>
        <w:t xml:space="preserve"> </w:t>
      </w:r>
      <w:r>
        <w:t>педагогов.</w:t>
      </w:r>
    </w:p>
    <w:p w:rsidR="00E37138" w:rsidRPr="0068745A" w:rsidRDefault="00E37138" w:rsidP="00BB765E">
      <w:pPr>
        <w:pStyle w:val="H23GR"/>
      </w:pPr>
      <w:r w:rsidRPr="0068745A">
        <w:lastRenderedPageBreak/>
        <w:tab/>
      </w:r>
      <w:r w:rsidRPr="0068745A">
        <w:tab/>
      </w:r>
      <w:r>
        <w:t>Национальные структуры и объекты инфраструктуры, предназначенные для развития и поощрения культуры</w:t>
      </w:r>
      <w:r w:rsidRPr="0068745A">
        <w:t xml:space="preserve"> </w:t>
      </w:r>
    </w:p>
    <w:p w:rsidR="00E37138" w:rsidRPr="002A5410" w:rsidRDefault="00E37138" w:rsidP="002A5410">
      <w:pPr>
        <w:pStyle w:val="Bullet1GR"/>
      </w:pPr>
      <w:r w:rsidRPr="002A5410">
        <w:t>Национальный музей плюс передвижной музей;</w:t>
      </w:r>
    </w:p>
    <w:p w:rsidR="00E37138" w:rsidRPr="002A5410" w:rsidRDefault="00E37138" w:rsidP="002A5410">
      <w:pPr>
        <w:pStyle w:val="Bullet1GR"/>
      </w:pPr>
      <w:r w:rsidRPr="002A5410">
        <w:t>Национальный театр (на децентрализованном уровне);</w:t>
      </w:r>
    </w:p>
    <w:p w:rsidR="00E37138" w:rsidRPr="002A5410" w:rsidRDefault="00E37138" w:rsidP="002A5410">
      <w:pPr>
        <w:pStyle w:val="Bullet1GR"/>
      </w:pPr>
      <w:r w:rsidRPr="002A5410">
        <w:t>Национальная художественная галерея (собрание наследия);</w:t>
      </w:r>
    </w:p>
    <w:p w:rsidR="00E37138" w:rsidRPr="002A5410" w:rsidRDefault="00E37138" w:rsidP="002A5410">
      <w:pPr>
        <w:pStyle w:val="Bullet1GR"/>
      </w:pPr>
      <w:r w:rsidRPr="002A5410">
        <w:t>Национальный совет по охране памятников (исторические объекты);</w:t>
      </w:r>
    </w:p>
    <w:p w:rsidR="00E37138" w:rsidRPr="002A5410" w:rsidRDefault="00E37138" w:rsidP="002A5410">
      <w:pPr>
        <w:pStyle w:val="Bullet1GR"/>
      </w:pPr>
      <w:r w:rsidRPr="002A5410">
        <w:t>развитие культуры (все области и национальные программы);</w:t>
      </w:r>
    </w:p>
    <w:p w:rsidR="00E37138" w:rsidRPr="002A5410" w:rsidRDefault="00E37138" w:rsidP="002A5410">
      <w:pPr>
        <w:pStyle w:val="Bullet1GR"/>
      </w:pPr>
      <w:r w:rsidRPr="002A5410">
        <w:t>Ассоциация музеев (национальная сеть общинных и частных музеев);</w:t>
      </w:r>
    </w:p>
    <w:p w:rsidR="00E37138" w:rsidRPr="002A5410" w:rsidRDefault="00E37138" w:rsidP="002A5410">
      <w:pPr>
        <w:pStyle w:val="Bullet1GR"/>
      </w:pPr>
      <w:r w:rsidRPr="002A5410">
        <w:t>Колледж изобразительных искусств (программы практических занятий, организуемые на местном и национальном уровнях);</w:t>
      </w:r>
    </w:p>
    <w:p w:rsidR="00E37138" w:rsidRPr="002A5410" w:rsidRDefault="00E37138" w:rsidP="002A5410">
      <w:pPr>
        <w:pStyle w:val="Bullet1GR"/>
      </w:pPr>
      <w:r w:rsidRPr="002A5410">
        <w:t>национальный хор и церковные хоры;</w:t>
      </w:r>
    </w:p>
    <w:p w:rsidR="00E37138" w:rsidRPr="002A5410" w:rsidRDefault="00E37138" w:rsidP="002A5410">
      <w:pPr>
        <w:pStyle w:val="Bullet1GR"/>
      </w:pPr>
      <w:r w:rsidRPr="002A5410">
        <w:t xml:space="preserve">сеть музыкальных центров и их отделений. </w:t>
      </w:r>
    </w:p>
    <w:p w:rsidR="00E37138" w:rsidRPr="00972CCF" w:rsidRDefault="00E37138" w:rsidP="00BB765E">
      <w:pPr>
        <w:pStyle w:val="H23GR"/>
      </w:pPr>
      <w:r w:rsidRPr="00972CCF">
        <w:tab/>
      </w:r>
      <w:r w:rsidRPr="00972CCF">
        <w:tab/>
      </w:r>
      <w:r>
        <w:t>Места проведения культурных мероприятий</w:t>
      </w:r>
    </w:p>
    <w:p w:rsidR="00E37138" w:rsidRPr="00844BA0" w:rsidRDefault="00E37138" w:rsidP="00F8307B">
      <w:pPr>
        <w:pStyle w:val="Bullet1GR"/>
      </w:pPr>
      <w:r>
        <w:t>Театр Виндхука;</w:t>
      </w:r>
    </w:p>
    <w:p w:rsidR="00E37138" w:rsidRPr="00972CCF" w:rsidRDefault="00E37138" w:rsidP="00F8307B">
      <w:pPr>
        <w:pStyle w:val="Bullet1GR"/>
      </w:pPr>
      <w:r>
        <w:t>три кинотеатра в Виндхуке;</w:t>
      </w:r>
    </w:p>
    <w:p w:rsidR="00E37138" w:rsidRPr="00972CCF" w:rsidRDefault="00E37138" w:rsidP="00F8307B">
      <w:pPr>
        <w:pStyle w:val="Bullet1GR"/>
      </w:pPr>
      <w:r>
        <w:t>пять кинотеатров в областях;</w:t>
      </w:r>
    </w:p>
    <w:p w:rsidR="00E37138" w:rsidRPr="00972CCF" w:rsidRDefault="00E37138" w:rsidP="00F8307B">
      <w:pPr>
        <w:pStyle w:val="Bullet1GR"/>
      </w:pPr>
      <w:r>
        <w:t>примерно</w:t>
      </w:r>
      <w:r w:rsidRPr="00972CCF">
        <w:t xml:space="preserve"> 700 </w:t>
      </w:r>
      <w:r>
        <w:t>школьных</w:t>
      </w:r>
      <w:r w:rsidRPr="00972CCF">
        <w:t xml:space="preserve"> </w:t>
      </w:r>
      <w:r>
        <w:t>актовых</w:t>
      </w:r>
      <w:r w:rsidRPr="00972CCF">
        <w:t xml:space="preserve"> </w:t>
      </w:r>
      <w:r>
        <w:t>залов</w:t>
      </w:r>
      <w:r w:rsidRPr="00972CCF">
        <w:t xml:space="preserve"> </w:t>
      </w:r>
      <w:r>
        <w:t>многоцелевого</w:t>
      </w:r>
      <w:r w:rsidRPr="00972CCF">
        <w:t xml:space="preserve"> </w:t>
      </w:r>
      <w:r>
        <w:t>назначения;</w:t>
      </w:r>
    </w:p>
    <w:p w:rsidR="00E37138" w:rsidRPr="00972CCF" w:rsidRDefault="00E37138" w:rsidP="00F8307B">
      <w:pPr>
        <w:pStyle w:val="Bullet1GR"/>
      </w:pPr>
      <w:r>
        <w:t>широкая сеть общинных мастерских кустарных ремесел и народно-художественных промыслов;</w:t>
      </w:r>
    </w:p>
    <w:p w:rsidR="00E37138" w:rsidRPr="00972CCF" w:rsidRDefault="00E37138" w:rsidP="00F8307B">
      <w:pPr>
        <w:pStyle w:val="Bullet1GR"/>
      </w:pPr>
      <w:r>
        <w:t xml:space="preserve">наличие программ развития народно-художественных промыслов под эгидой нескольких НПО, например Фонда </w:t>
      </w:r>
      <w:proofErr w:type="spellStart"/>
      <w:r>
        <w:t>Россинга</w:t>
      </w:r>
      <w:proofErr w:type="spellEnd"/>
      <w:r>
        <w:t>.</w:t>
      </w:r>
    </w:p>
    <w:p w:rsidR="00E37138" w:rsidRPr="002C3360" w:rsidRDefault="002A5410" w:rsidP="002A5410">
      <w:pPr>
        <w:pStyle w:val="SingleTxtGR"/>
      </w:pPr>
      <w:r>
        <w:t>33</w:t>
      </w:r>
      <w:r w:rsidRPr="002A5410">
        <w:t>0.</w:t>
      </w:r>
      <w:r w:rsidRPr="002A5410">
        <w:tab/>
      </w:r>
      <w:r w:rsidR="00E37138">
        <w:t>Намибия присоединилась к Конвенции об охране мирового культурного и национального наследия. Намибия осуществляет процесс принятия законод</w:t>
      </w:r>
      <w:r w:rsidR="00E37138">
        <w:t>а</w:t>
      </w:r>
      <w:r w:rsidR="00E37138">
        <w:t>тельства (Законопроект о наследии и Законопроект об образовании и культуре), которое бы содержало положения Конвенции. Заключены многочисленные с</w:t>
      </w:r>
      <w:r w:rsidR="00E37138">
        <w:t>о</w:t>
      </w:r>
      <w:r w:rsidR="00E37138">
        <w:t>глашения о двустороннем сотрудничестве, предусматривающие развитие кул</w:t>
      </w:r>
      <w:r w:rsidR="00E37138">
        <w:t>ь</w:t>
      </w:r>
      <w:r w:rsidR="00E37138">
        <w:t xml:space="preserve">туры, образования и науки. </w:t>
      </w:r>
    </w:p>
    <w:p w:rsidR="00E37138" w:rsidRPr="002C3360" w:rsidRDefault="002A5410" w:rsidP="002A5410">
      <w:pPr>
        <w:pStyle w:val="SingleTxtGR"/>
      </w:pPr>
      <w:r>
        <w:t>331</w:t>
      </w:r>
      <w:r w:rsidRPr="002A5410">
        <w:t>.</w:t>
      </w:r>
      <w:r w:rsidRPr="002A5410">
        <w:tab/>
      </w:r>
      <w:r w:rsidR="00E37138">
        <w:t>Правительство осуществляет политику активной поддержки проведения во всех общинах страны культурных мероприятий. Так</w:t>
      </w:r>
      <w:r w:rsidR="00E37138" w:rsidRPr="002C3360">
        <w:t xml:space="preserve">, </w:t>
      </w:r>
      <w:r w:rsidR="00E37138">
        <w:t>каждый</w:t>
      </w:r>
      <w:r w:rsidR="00E37138" w:rsidRPr="002C3360">
        <w:t xml:space="preserve"> </w:t>
      </w:r>
      <w:r w:rsidR="00E37138">
        <w:t>год</w:t>
      </w:r>
      <w:r w:rsidR="00E37138" w:rsidRPr="002C3360">
        <w:t xml:space="preserve"> </w:t>
      </w:r>
      <w:r w:rsidR="00E37138">
        <w:t>правител</w:t>
      </w:r>
      <w:r w:rsidR="00E37138">
        <w:t>ь</w:t>
      </w:r>
      <w:r w:rsidR="00E37138">
        <w:t>ство</w:t>
      </w:r>
      <w:r w:rsidR="00E37138" w:rsidRPr="002C3360">
        <w:t xml:space="preserve"> </w:t>
      </w:r>
      <w:r w:rsidR="00E37138">
        <w:t>организует</w:t>
      </w:r>
      <w:r w:rsidR="00E37138" w:rsidRPr="002C3360">
        <w:t xml:space="preserve"> </w:t>
      </w:r>
      <w:r w:rsidR="00E37138">
        <w:t>и</w:t>
      </w:r>
      <w:r w:rsidR="00E37138" w:rsidRPr="002C3360">
        <w:t xml:space="preserve"> </w:t>
      </w:r>
      <w:r w:rsidR="00E37138">
        <w:t>проводит</w:t>
      </w:r>
      <w:r w:rsidR="00E37138" w:rsidRPr="002C3360">
        <w:t xml:space="preserve"> </w:t>
      </w:r>
      <w:r w:rsidR="00E37138">
        <w:t>под</w:t>
      </w:r>
      <w:r w:rsidR="00E37138" w:rsidRPr="002C3360">
        <w:t xml:space="preserve"> </w:t>
      </w:r>
      <w:r w:rsidR="00E37138">
        <w:t>своей</w:t>
      </w:r>
      <w:r w:rsidR="00E37138" w:rsidRPr="002C3360">
        <w:t xml:space="preserve"> </w:t>
      </w:r>
      <w:r w:rsidR="00E37138">
        <w:t>эгидой</w:t>
      </w:r>
      <w:r w:rsidR="00E37138" w:rsidRPr="002C3360">
        <w:t xml:space="preserve"> </w:t>
      </w:r>
      <w:r w:rsidR="00E37138">
        <w:t>следующие</w:t>
      </w:r>
      <w:r w:rsidR="00E37138" w:rsidRPr="002C3360">
        <w:t xml:space="preserve"> </w:t>
      </w:r>
      <w:r w:rsidR="00E37138">
        <w:t>мероприятия</w:t>
      </w:r>
      <w:r w:rsidR="00E37138" w:rsidRPr="002C3360">
        <w:t>:</w:t>
      </w:r>
    </w:p>
    <w:p w:rsidR="00E37138" w:rsidRDefault="002A5410" w:rsidP="002A5410">
      <w:pPr>
        <w:pStyle w:val="SingleTxtGR"/>
        <w:ind w:firstLine="567"/>
      </w:pPr>
      <w:r>
        <w:rPr>
          <w:lang w:val="en-US"/>
        </w:rPr>
        <w:t>a</w:t>
      </w:r>
      <w:r>
        <w:t>)</w:t>
      </w:r>
      <w:r>
        <w:tab/>
      </w:r>
      <w:r w:rsidR="00E37138">
        <w:t>областные культурные фестивали;</w:t>
      </w:r>
    </w:p>
    <w:p w:rsidR="00E37138" w:rsidRDefault="002A5410" w:rsidP="002A5410">
      <w:pPr>
        <w:pStyle w:val="SingleTxtGR"/>
        <w:ind w:firstLine="567"/>
      </w:pPr>
      <w:r>
        <w:rPr>
          <w:lang w:val="en-US"/>
        </w:rPr>
        <w:t>b</w:t>
      </w:r>
      <w:r w:rsidRPr="002A5410">
        <w:t>)</w:t>
      </w:r>
      <w:r w:rsidRPr="002A5410">
        <w:tab/>
      </w:r>
      <w:r w:rsidR="00E37138" w:rsidRPr="009C270B">
        <w:t>национальные культурные фестивали;</w:t>
      </w:r>
    </w:p>
    <w:p w:rsidR="00E37138" w:rsidRDefault="002A5410" w:rsidP="002A5410">
      <w:pPr>
        <w:pStyle w:val="SingleTxtGR"/>
        <w:ind w:firstLine="567"/>
      </w:pPr>
      <w:r>
        <w:rPr>
          <w:lang w:val="en-US"/>
        </w:rPr>
        <w:t>c</w:t>
      </w:r>
      <w:r w:rsidRPr="002A5410">
        <w:t>)</w:t>
      </w:r>
      <w:r w:rsidRPr="002A5410">
        <w:tab/>
      </w:r>
      <w:r w:rsidR="00E37138">
        <w:t>областные</w:t>
      </w:r>
      <w:r w:rsidR="00E37138" w:rsidRPr="009C270B">
        <w:t xml:space="preserve"> и национальные конкурсы на лучший рассказ;</w:t>
      </w:r>
    </w:p>
    <w:p w:rsidR="00E37138" w:rsidRPr="009C270B" w:rsidRDefault="002A5410" w:rsidP="002A5410">
      <w:pPr>
        <w:pStyle w:val="SingleTxtGR"/>
        <w:ind w:firstLine="567"/>
      </w:pPr>
      <w:r>
        <w:rPr>
          <w:lang w:val="en-US"/>
        </w:rPr>
        <w:t>d</w:t>
      </w:r>
      <w:r w:rsidRPr="002A5410">
        <w:t>)</w:t>
      </w:r>
      <w:r w:rsidRPr="002A5410">
        <w:tab/>
      </w:r>
      <w:r w:rsidR="00E37138">
        <w:t>областные</w:t>
      </w:r>
      <w:r w:rsidR="00E37138" w:rsidRPr="009C270B">
        <w:t xml:space="preserve"> и национальные конкурсы песни.</w:t>
      </w:r>
    </w:p>
    <w:p w:rsidR="00E37138" w:rsidRPr="005B395E" w:rsidRDefault="002A5410" w:rsidP="002A5410">
      <w:pPr>
        <w:pStyle w:val="SingleTxtGR"/>
      </w:pPr>
      <w:r w:rsidRPr="002A5410">
        <w:t>332.</w:t>
      </w:r>
      <w:r w:rsidRPr="002A5410">
        <w:tab/>
      </w:r>
      <w:r w:rsidR="00E37138">
        <w:t>Главная цель этих культурных фестивалей заключается в поощрении культурного многообразия и отказа граждан от дискриминации, а также в по</w:t>
      </w:r>
      <w:r w:rsidR="00E37138">
        <w:t>д</w:t>
      </w:r>
      <w:r w:rsidR="00E37138">
        <w:t>держке всех групп, которые сохраняют свои культурные традиции</w:t>
      </w:r>
      <w:r w:rsidR="00E37138" w:rsidRPr="005B395E">
        <w:t>.</w:t>
      </w:r>
    </w:p>
    <w:p w:rsidR="00E37138" w:rsidRPr="005B395E" w:rsidRDefault="00E37138" w:rsidP="00BB765E">
      <w:pPr>
        <w:pStyle w:val="H23GR"/>
      </w:pPr>
      <w:r w:rsidRPr="005B395E">
        <w:tab/>
      </w:r>
      <w:r w:rsidRPr="005B395E">
        <w:tab/>
      </w:r>
      <w:r>
        <w:t>Информация</w:t>
      </w:r>
    </w:p>
    <w:p w:rsidR="00E37138" w:rsidRPr="002C3360" w:rsidRDefault="002A5410" w:rsidP="002A5410">
      <w:pPr>
        <w:pStyle w:val="SingleTxtGR"/>
      </w:pPr>
      <w:r w:rsidRPr="002A5410">
        <w:t>333.</w:t>
      </w:r>
      <w:r w:rsidRPr="002A5410">
        <w:tab/>
      </w:r>
      <w:r w:rsidR="00E37138">
        <w:t>В</w:t>
      </w:r>
      <w:r w:rsidR="00E37138" w:rsidRPr="002C3360">
        <w:t xml:space="preserve"> </w:t>
      </w:r>
      <w:r w:rsidR="00E37138">
        <w:t>Намибии</w:t>
      </w:r>
      <w:r w:rsidR="00E37138" w:rsidRPr="002C3360">
        <w:t xml:space="preserve"> </w:t>
      </w:r>
      <w:r w:rsidR="00E37138">
        <w:t>существует</w:t>
      </w:r>
      <w:r w:rsidR="00E37138" w:rsidRPr="002C3360">
        <w:t xml:space="preserve"> </w:t>
      </w:r>
      <w:r w:rsidR="00E37138">
        <w:t>значительная</w:t>
      </w:r>
      <w:r w:rsidR="00E37138" w:rsidRPr="002C3360">
        <w:t xml:space="preserve"> </w:t>
      </w:r>
      <w:r w:rsidR="00E37138">
        <w:t>степень</w:t>
      </w:r>
      <w:r w:rsidR="00E37138" w:rsidRPr="002C3360">
        <w:t xml:space="preserve"> </w:t>
      </w:r>
      <w:r w:rsidR="00E37138">
        <w:t>свободы</w:t>
      </w:r>
      <w:r w:rsidR="00E37138" w:rsidRPr="002C3360">
        <w:t xml:space="preserve"> </w:t>
      </w:r>
      <w:r w:rsidR="00E37138">
        <w:t>средств</w:t>
      </w:r>
      <w:r w:rsidR="00E37138" w:rsidRPr="002C3360">
        <w:t xml:space="preserve"> </w:t>
      </w:r>
      <w:r w:rsidR="00E37138">
        <w:t>массовой</w:t>
      </w:r>
      <w:r w:rsidR="00E37138" w:rsidRPr="002C3360">
        <w:t xml:space="preserve"> </w:t>
      </w:r>
      <w:r w:rsidR="00E37138">
        <w:t>информации</w:t>
      </w:r>
      <w:r w:rsidR="00E37138" w:rsidRPr="002C3360">
        <w:t xml:space="preserve">. </w:t>
      </w:r>
      <w:r w:rsidR="00E37138">
        <w:t>Намибия является одной из тех стран Африки, где для них созд</w:t>
      </w:r>
      <w:r w:rsidR="00E37138">
        <w:t>а</w:t>
      </w:r>
      <w:r w:rsidR="00E37138">
        <w:lastRenderedPageBreak/>
        <w:t>ны наиболее благоприятные условия. Свобода слова, свобода выражения мн</w:t>
      </w:r>
      <w:r w:rsidR="00E37138">
        <w:t>е</w:t>
      </w:r>
      <w:r w:rsidR="00E37138">
        <w:t>ния и свобода печати и других средств массовой информации гарантируются статьей 21 Конституции Намибии. Парламент принял Закон о вещании № 9 от 1991 года и Закон о Комиссии Намибии по коммуникациям № 4 от 1992 года в целях создания правовой основы для регулирования и создания условий, при которых могли бы свободно работать национальные средства массовой инфо</w:t>
      </w:r>
      <w:r w:rsidR="00E37138">
        <w:t>р</w:t>
      </w:r>
      <w:r w:rsidR="00E37138">
        <w:t xml:space="preserve">мации. </w:t>
      </w:r>
    </w:p>
    <w:p w:rsidR="00E37138" w:rsidRPr="002C3360" w:rsidRDefault="002A5410" w:rsidP="002A5410">
      <w:pPr>
        <w:pStyle w:val="SingleTxtGR"/>
      </w:pPr>
      <w:r w:rsidRPr="002A5410">
        <w:t>334.</w:t>
      </w:r>
      <w:r w:rsidRPr="002A5410">
        <w:tab/>
      </w:r>
      <w:proofErr w:type="spellStart"/>
      <w:r w:rsidR="00E37138">
        <w:t>Намибийская</w:t>
      </w:r>
      <w:proofErr w:type="spellEnd"/>
      <w:r w:rsidR="00E37138" w:rsidRPr="005B395E">
        <w:t xml:space="preserve"> </w:t>
      </w:r>
      <w:r w:rsidR="00E37138">
        <w:t>вещательная</w:t>
      </w:r>
      <w:r w:rsidR="00E37138" w:rsidRPr="005B395E">
        <w:t xml:space="preserve"> </w:t>
      </w:r>
      <w:r w:rsidR="00E37138">
        <w:t>корпорация</w:t>
      </w:r>
      <w:r w:rsidR="00E37138" w:rsidRPr="005B395E">
        <w:t xml:space="preserve">, </w:t>
      </w:r>
      <w:r w:rsidR="00E37138">
        <w:t>которая</w:t>
      </w:r>
      <w:r w:rsidR="00E37138" w:rsidRPr="005B395E">
        <w:t xml:space="preserve"> </w:t>
      </w:r>
      <w:r w:rsidR="00E37138">
        <w:t>является</w:t>
      </w:r>
      <w:r w:rsidR="00E37138" w:rsidRPr="005B395E">
        <w:t xml:space="preserve"> </w:t>
      </w:r>
      <w:r w:rsidR="00E37138">
        <w:t>единственным</w:t>
      </w:r>
      <w:r w:rsidR="00E37138" w:rsidRPr="005B395E">
        <w:t xml:space="preserve"> </w:t>
      </w:r>
      <w:r w:rsidR="00E37138">
        <w:t>государственным</w:t>
      </w:r>
      <w:r w:rsidR="00E37138" w:rsidRPr="005B395E">
        <w:t xml:space="preserve"> </w:t>
      </w:r>
      <w:r w:rsidR="00E37138">
        <w:t>вещательным</w:t>
      </w:r>
      <w:r w:rsidR="00E37138" w:rsidRPr="005B395E">
        <w:t xml:space="preserve"> </w:t>
      </w:r>
      <w:r w:rsidR="00E37138">
        <w:t>органом</w:t>
      </w:r>
      <w:r w:rsidR="00E37138" w:rsidRPr="005B395E">
        <w:t xml:space="preserve">, </w:t>
      </w:r>
      <w:r w:rsidR="00E37138">
        <w:t>располагает</w:t>
      </w:r>
      <w:r w:rsidR="00682004">
        <w:t xml:space="preserve"> восемью</w:t>
      </w:r>
      <w:r w:rsidR="00E37138" w:rsidRPr="005B395E">
        <w:t xml:space="preserve"> </w:t>
      </w:r>
      <w:r w:rsidR="00E37138">
        <w:t>радиостанциями</w:t>
      </w:r>
      <w:r w:rsidR="00E37138" w:rsidRPr="005B395E">
        <w:t xml:space="preserve"> </w:t>
      </w:r>
      <w:r w:rsidR="00682004">
        <w:t>и одним</w:t>
      </w:r>
      <w:r w:rsidR="00E37138">
        <w:t> телеканалом. Она ведет вещание на шести языках из Виндхука и пра</w:t>
      </w:r>
      <w:r w:rsidR="00E37138">
        <w:t>к</w:t>
      </w:r>
      <w:r w:rsidR="00E37138">
        <w:t>тически на всех местных языках через передатчики, установленные в соотве</w:t>
      </w:r>
      <w:r w:rsidR="00E37138">
        <w:t>т</w:t>
      </w:r>
      <w:r w:rsidR="00E37138">
        <w:t xml:space="preserve">ствующих районах. </w:t>
      </w:r>
    </w:p>
    <w:p w:rsidR="00E37138" w:rsidRPr="002C3360" w:rsidRDefault="00331FA1" w:rsidP="002A5410">
      <w:pPr>
        <w:pStyle w:val="SingleTxtGR"/>
      </w:pPr>
      <w:r w:rsidRPr="00331FA1">
        <w:t>335.</w:t>
      </w:r>
      <w:r w:rsidRPr="00331FA1">
        <w:tab/>
      </w:r>
      <w:r w:rsidR="00E37138">
        <w:t>В</w:t>
      </w:r>
      <w:r w:rsidR="00E37138" w:rsidRPr="002C3360">
        <w:t xml:space="preserve"> </w:t>
      </w:r>
      <w:r w:rsidR="00E37138">
        <w:t>разделе</w:t>
      </w:r>
      <w:r w:rsidR="00E37138" w:rsidRPr="002C3360">
        <w:t xml:space="preserve"> 10 </w:t>
      </w:r>
      <w:r w:rsidR="00E37138">
        <w:t>Закона</w:t>
      </w:r>
      <w:r w:rsidR="00E37138" w:rsidRPr="002C3360">
        <w:t xml:space="preserve"> </w:t>
      </w:r>
      <w:r w:rsidR="00E37138">
        <w:t>о</w:t>
      </w:r>
      <w:r w:rsidR="00E37138" w:rsidRPr="002C3360">
        <w:t xml:space="preserve"> </w:t>
      </w:r>
      <w:r w:rsidR="00E37138">
        <w:t>запрещении</w:t>
      </w:r>
      <w:r w:rsidR="00E37138" w:rsidRPr="002C3360">
        <w:t xml:space="preserve"> </w:t>
      </w:r>
      <w:r w:rsidR="00E37138">
        <w:t>расовой</w:t>
      </w:r>
      <w:r w:rsidR="00E37138" w:rsidRPr="002C3360">
        <w:t xml:space="preserve"> </w:t>
      </w:r>
      <w:r w:rsidR="00E37138">
        <w:t>дискриминации</w:t>
      </w:r>
      <w:r w:rsidR="00E37138" w:rsidRPr="002C3360">
        <w:t xml:space="preserve"> </w:t>
      </w:r>
      <w:r w:rsidR="00E37138">
        <w:t>среди</w:t>
      </w:r>
      <w:r w:rsidR="00E37138" w:rsidRPr="002C3360">
        <w:t xml:space="preserve"> </w:t>
      </w:r>
      <w:r w:rsidR="00E37138">
        <w:t>прочего</w:t>
      </w:r>
      <w:r w:rsidR="00E37138" w:rsidRPr="002C3360">
        <w:t xml:space="preserve"> </w:t>
      </w:r>
      <w:r w:rsidR="00E37138">
        <w:t>прямо</w:t>
      </w:r>
      <w:r w:rsidR="00E37138" w:rsidRPr="002C3360">
        <w:t xml:space="preserve"> </w:t>
      </w:r>
      <w:r w:rsidR="00E37138">
        <w:t>указывается</w:t>
      </w:r>
      <w:r w:rsidR="00E37138" w:rsidRPr="002C3360">
        <w:t xml:space="preserve">, </w:t>
      </w:r>
      <w:r w:rsidR="00E37138">
        <w:t>что</w:t>
      </w:r>
      <w:r w:rsidR="00E37138" w:rsidRPr="002C3360">
        <w:t xml:space="preserve"> "</w:t>
      </w:r>
      <w:r w:rsidR="00E37138">
        <w:t>никто</w:t>
      </w:r>
      <w:r w:rsidR="00E37138" w:rsidRPr="002C3360">
        <w:t xml:space="preserve"> </w:t>
      </w:r>
      <w:r w:rsidR="00E37138">
        <w:t>не</w:t>
      </w:r>
      <w:r w:rsidR="00E37138" w:rsidRPr="002C3360">
        <w:t xml:space="preserve"> </w:t>
      </w:r>
      <w:r w:rsidR="00E37138">
        <w:t>может</w:t>
      </w:r>
      <w:r w:rsidR="00E37138" w:rsidRPr="002C3360">
        <w:t xml:space="preserve"> </w:t>
      </w:r>
      <w:r w:rsidR="00E37138">
        <w:t>публиковать</w:t>
      </w:r>
      <w:r w:rsidR="00E37138" w:rsidRPr="002C3360">
        <w:t xml:space="preserve"> </w:t>
      </w:r>
      <w:r w:rsidR="00E37138">
        <w:t>или</w:t>
      </w:r>
      <w:r w:rsidR="00E37138" w:rsidRPr="002C3360">
        <w:t xml:space="preserve"> </w:t>
      </w:r>
      <w:r w:rsidR="00E37138">
        <w:t>размещать</w:t>
      </w:r>
      <w:r w:rsidR="00E37138" w:rsidRPr="002C3360">
        <w:t xml:space="preserve">, </w:t>
      </w:r>
      <w:r w:rsidR="00E37138">
        <w:t>или</w:t>
      </w:r>
      <w:r w:rsidR="00E37138" w:rsidRPr="002C3360">
        <w:t xml:space="preserve"> </w:t>
      </w:r>
      <w:r w:rsidR="00E37138">
        <w:t>же</w:t>
      </w:r>
      <w:r w:rsidR="00E37138" w:rsidRPr="002C3360">
        <w:t xml:space="preserve"> </w:t>
      </w:r>
      <w:r w:rsidR="00E37138">
        <w:t>побуждать</w:t>
      </w:r>
      <w:r w:rsidR="00E37138" w:rsidRPr="002C3360">
        <w:t xml:space="preserve"> </w:t>
      </w:r>
      <w:r w:rsidR="00E37138">
        <w:t>или</w:t>
      </w:r>
      <w:r w:rsidR="00E37138" w:rsidRPr="002C3360">
        <w:t xml:space="preserve"> </w:t>
      </w:r>
      <w:r w:rsidR="00E37138">
        <w:t>разрешать</w:t>
      </w:r>
      <w:r w:rsidR="00E37138" w:rsidRPr="002C3360">
        <w:t xml:space="preserve"> </w:t>
      </w:r>
      <w:r w:rsidR="00E37138">
        <w:t>публикацию</w:t>
      </w:r>
      <w:r w:rsidR="00E37138" w:rsidRPr="002C3360">
        <w:t xml:space="preserve"> </w:t>
      </w:r>
      <w:r w:rsidR="00E37138">
        <w:t>или</w:t>
      </w:r>
      <w:r w:rsidR="00E37138" w:rsidRPr="002C3360">
        <w:t xml:space="preserve"> </w:t>
      </w:r>
      <w:r w:rsidR="00E37138">
        <w:t>размещение</w:t>
      </w:r>
      <w:r w:rsidR="00E37138" w:rsidRPr="002C3360">
        <w:t xml:space="preserve"> </w:t>
      </w:r>
      <w:r w:rsidR="00E37138">
        <w:t>любых</w:t>
      </w:r>
      <w:r w:rsidR="00E37138" w:rsidRPr="002C3360">
        <w:t xml:space="preserve"> </w:t>
      </w:r>
      <w:r w:rsidR="00E37138">
        <w:t>объявлений</w:t>
      </w:r>
      <w:r w:rsidR="00E37138" w:rsidRPr="002C3360">
        <w:t xml:space="preserve"> </w:t>
      </w:r>
      <w:r w:rsidR="00E37138">
        <w:t>или</w:t>
      </w:r>
      <w:r w:rsidR="00E37138" w:rsidRPr="002C3360">
        <w:t xml:space="preserve"> </w:t>
      </w:r>
      <w:r w:rsidR="00E37138">
        <w:t>сообщений</w:t>
      </w:r>
      <w:r w:rsidR="00E37138" w:rsidRPr="002C3360">
        <w:t xml:space="preserve">, </w:t>
      </w:r>
      <w:r w:rsidR="00E37138">
        <w:t>которые</w:t>
      </w:r>
      <w:r w:rsidR="00E37138" w:rsidRPr="002C3360">
        <w:t xml:space="preserve"> </w:t>
      </w:r>
      <w:r w:rsidR="00E37138">
        <w:t>бы</w:t>
      </w:r>
      <w:r w:rsidR="00E37138" w:rsidRPr="002C3360">
        <w:t xml:space="preserve"> </w:t>
      </w:r>
      <w:r w:rsidR="00E37138">
        <w:t>свидетельствовали</w:t>
      </w:r>
      <w:r w:rsidR="00E37138" w:rsidRPr="002C3360">
        <w:t xml:space="preserve"> </w:t>
      </w:r>
      <w:r w:rsidR="00E37138">
        <w:t>о</w:t>
      </w:r>
      <w:r w:rsidR="00E37138" w:rsidRPr="002C3360">
        <w:t xml:space="preserve"> </w:t>
      </w:r>
      <w:r w:rsidR="00E37138">
        <w:t>намерении</w:t>
      </w:r>
      <w:r w:rsidR="00E37138" w:rsidRPr="002C3360">
        <w:t xml:space="preserve"> </w:t>
      </w:r>
      <w:r w:rsidR="00E37138">
        <w:t>совершить</w:t>
      </w:r>
      <w:r w:rsidR="00E37138" w:rsidRPr="002C3360">
        <w:t xml:space="preserve"> </w:t>
      </w:r>
      <w:r w:rsidR="00E37138">
        <w:t>любое</w:t>
      </w:r>
      <w:r w:rsidR="00E37138" w:rsidRPr="002C3360">
        <w:t xml:space="preserve"> </w:t>
      </w:r>
      <w:r w:rsidR="00E37138">
        <w:t>из</w:t>
      </w:r>
      <w:r w:rsidR="00E37138" w:rsidRPr="002C3360">
        <w:t xml:space="preserve"> </w:t>
      </w:r>
      <w:r w:rsidR="00E37138">
        <w:t>действий</w:t>
      </w:r>
      <w:r w:rsidR="00E37138" w:rsidRPr="002C3360">
        <w:t xml:space="preserve">, </w:t>
      </w:r>
      <w:r w:rsidR="00E37138">
        <w:t>запрещенных</w:t>
      </w:r>
      <w:r w:rsidR="00E37138" w:rsidRPr="002C3360">
        <w:t xml:space="preserve"> </w:t>
      </w:r>
      <w:r w:rsidR="00E37138">
        <w:t>по</w:t>
      </w:r>
      <w:r w:rsidR="00E37138" w:rsidRPr="002C3360">
        <w:t xml:space="preserve"> </w:t>
      </w:r>
      <w:r w:rsidR="00E37138">
        <w:t>смыслу</w:t>
      </w:r>
      <w:r w:rsidR="00E37138" w:rsidRPr="002C3360">
        <w:t xml:space="preserve"> </w:t>
      </w:r>
      <w:r w:rsidR="00E37138">
        <w:t>разделов</w:t>
      </w:r>
      <w:r w:rsidR="00E37138" w:rsidRPr="002C3360">
        <w:t xml:space="preserve"> 2–9 </w:t>
      </w:r>
      <w:r w:rsidR="00E37138">
        <w:t>включительно</w:t>
      </w:r>
      <w:r w:rsidR="00E37138" w:rsidRPr="002C3360">
        <w:t xml:space="preserve">", </w:t>
      </w:r>
      <w:r w:rsidR="00E37138">
        <w:t>а</w:t>
      </w:r>
      <w:r w:rsidR="00E37138" w:rsidRPr="002C3360">
        <w:t xml:space="preserve"> </w:t>
      </w:r>
      <w:r w:rsidR="00E37138">
        <w:t>в</w:t>
      </w:r>
      <w:r w:rsidR="00E37138" w:rsidRPr="002C3360">
        <w:t xml:space="preserve"> </w:t>
      </w:r>
      <w:r w:rsidR="00E37138">
        <w:t>разделе</w:t>
      </w:r>
      <w:r w:rsidR="00E37138" w:rsidRPr="002C3360">
        <w:t xml:space="preserve"> 11 </w:t>
      </w:r>
      <w:r w:rsidR="00E37138">
        <w:t>указано</w:t>
      </w:r>
      <w:r w:rsidR="00E37138" w:rsidRPr="002C3360">
        <w:t>:</w:t>
      </w:r>
    </w:p>
    <w:p w:rsidR="00E37138" w:rsidRPr="002C3360" w:rsidRDefault="00E37138" w:rsidP="00331FA1">
      <w:pPr>
        <w:pStyle w:val="SingleTxtGR"/>
        <w:ind w:left="1701"/>
      </w:pPr>
      <w:r w:rsidRPr="002C3360">
        <w:t>"1)</w:t>
      </w:r>
      <w:r w:rsidRPr="002C3360">
        <w:tab/>
      </w:r>
      <w:r>
        <w:t>Никто не может делать публичные заявления, публиковать или ра</w:t>
      </w:r>
      <w:r>
        <w:t>с</w:t>
      </w:r>
      <w:r>
        <w:t>пространять любые письменные материалы или размещать любую статью или же предпринимать любые действия с намерением</w:t>
      </w:r>
      <w:r w:rsidRPr="002C3360">
        <w:t>:</w:t>
      </w:r>
    </w:p>
    <w:p w:rsidR="00E37138" w:rsidRPr="00817EBB" w:rsidRDefault="00E37138" w:rsidP="00331FA1">
      <w:pPr>
        <w:pStyle w:val="SingleTxtGR"/>
        <w:ind w:left="1701" w:firstLine="567"/>
        <w:rPr>
          <w:iCs/>
        </w:rPr>
      </w:pPr>
      <w:r>
        <w:rPr>
          <w:iCs/>
        </w:rPr>
        <w:t>a</w:t>
      </w:r>
      <w:r w:rsidRPr="000656D0">
        <w:rPr>
          <w:iCs/>
        </w:rPr>
        <w:t>)</w:t>
      </w:r>
      <w:r w:rsidRPr="000656D0">
        <w:rPr>
          <w:iCs/>
        </w:rPr>
        <w:tab/>
      </w:r>
      <w:r w:rsidRPr="00817EBB">
        <w:rPr>
          <w:iCs/>
        </w:rPr>
        <w:t>выступать с угрозами или оскорблениями в адрес любого л</w:t>
      </w:r>
      <w:r w:rsidRPr="00817EBB">
        <w:rPr>
          <w:iCs/>
        </w:rPr>
        <w:t>и</w:t>
      </w:r>
      <w:r w:rsidRPr="00817EBB">
        <w:rPr>
          <w:iCs/>
        </w:rPr>
        <w:t>ца или группы лиц по причине принадлежности таких лиц к определе</w:t>
      </w:r>
      <w:r w:rsidRPr="00817EBB">
        <w:rPr>
          <w:iCs/>
        </w:rPr>
        <w:t>н</w:t>
      </w:r>
      <w:r w:rsidRPr="00817EBB">
        <w:rPr>
          <w:iCs/>
        </w:rPr>
        <w:t>ной расовой группе; или</w:t>
      </w:r>
    </w:p>
    <w:p w:rsidR="00E37138" w:rsidRDefault="00331FA1" w:rsidP="00331FA1">
      <w:pPr>
        <w:pStyle w:val="SingleTxtGR"/>
        <w:ind w:left="1701" w:firstLine="567"/>
      </w:pPr>
      <w:r>
        <w:rPr>
          <w:lang w:val="en-US"/>
        </w:rPr>
        <w:t>b</w:t>
      </w:r>
      <w:r w:rsidRPr="00331FA1">
        <w:t>)</w:t>
      </w:r>
      <w:r w:rsidRPr="00331FA1">
        <w:tab/>
      </w:r>
      <w:r w:rsidR="00E37138">
        <w:t>вызывать, поощрять или разжигать ненависть между разли</w:t>
      </w:r>
      <w:r w:rsidR="00E37138">
        <w:t>ч</w:t>
      </w:r>
      <w:r w:rsidR="00E37138">
        <w:t>ными расовыми группами или лицами, принадлежащими к иным расовым группам; или</w:t>
      </w:r>
    </w:p>
    <w:p w:rsidR="00E37138" w:rsidRPr="000656D0" w:rsidRDefault="00331FA1" w:rsidP="00331FA1">
      <w:pPr>
        <w:pStyle w:val="SingleTxtGR"/>
        <w:ind w:left="1701" w:firstLine="567"/>
      </w:pPr>
      <w:r>
        <w:rPr>
          <w:iCs/>
        </w:rPr>
        <w:t>c)</w:t>
      </w:r>
      <w:r>
        <w:rPr>
          <w:iCs/>
        </w:rPr>
        <w:tab/>
      </w:r>
      <w:r w:rsidR="00E37138" w:rsidRPr="000656D0">
        <w:rPr>
          <w:iCs/>
        </w:rPr>
        <w:t>распространять идеи, основывающиеся на расовом</w:t>
      </w:r>
      <w:r w:rsidR="00E37138" w:rsidRPr="000656D0">
        <w:t xml:space="preserve"> </w:t>
      </w:r>
      <w:r w:rsidR="00E37138" w:rsidRPr="000656D0">
        <w:rPr>
          <w:iCs/>
        </w:rPr>
        <w:t>прево</w:t>
      </w:r>
      <w:r w:rsidR="00E37138" w:rsidRPr="000656D0">
        <w:rPr>
          <w:iCs/>
        </w:rPr>
        <w:t>с</w:t>
      </w:r>
      <w:r w:rsidR="00E37138" w:rsidRPr="000656D0">
        <w:rPr>
          <w:iCs/>
        </w:rPr>
        <w:t>ходстве".</w:t>
      </w:r>
    </w:p>
    <w:p w:rsidR="00E37138" w:rsidRPr="002C7831" w:rsidRDefault="00331FA1" w:rsidP="002A5410">
      <w:pPr>
        <w:pStyle w:val="SingleTxtGR"/>
      </w:pPr>
      <w:r w:rsidRPr="00331FA1">
        <w:t>336.</w:t>
      </w:r>
      <w:r w:rsidRPr="00331FA1">
        <w:tab/>
      </w:r>
      <w:r w:rsidR="00E37138">
        <w:t>Именно такую роль играют государственные средства массовой инфо</w:t>
      </w:r>
      <w:r w:rsidR="00E37138">
        <w:t>р</w:t>
      </w:r>
      <w:r w:rsidR="00E37138">
        <w:t>мации в деле распространения сведений, помогающих вести борьбу с предра</w:t>
      </w:r>
      <w:r w:rsidR="00E37138">
        <w:t>с</w:t>
      </w:r>
      <w:r w:rsidR="00E37138">
        <w:t>судками, которые порождают расовую дискриминацию, и содействовать более глубокому пониманию целей и принципов Конвенции. Это достигается, в час</w:t>
      </w:r>
      <w:r w:rsidR="00E37138">
        <w:t>т</w:t>
      </w:r>
      <w:r w:rsidR="00E37138">
        <w:t>ности, путем публикации соответствующих материалов на различных языках страны.</w:t>
      </w:r>
    </w:p>
    <w:p w:rsidR="00E37138" w:rsidRPr="002C3360" w:rsidRDefault="00331FA1" w:rsidP="002A5410">
      <w:pPr>
        <w:pStyle w:val="SingleTxtGR"/>
      </w:pPr>
      <w:r w:rsidRPr="00331FA1">
        <w:t>337.</w:t>
      </w:r>
      <w:r w:rsidRPr="00331FA1">
        <w:tab/>
      </w:r>
      <w:r w:rsidR="00E37138">
        <w:t>Намибия является суверенным, светским, демократическим и унитарным государством, основывающимся на принципах демократии, законности и пр</w:t>
      </w:r>
      <w:r w:rsidR="00E37138">
        <w:t>а</w:t>
      </w:r>
      <w:r w:rsidR="00E37138">
        <w:t>восудия для всех. Намибия</w:t>
      </w:r>
      <w:r w:rsidR="00E37138" w:rsidRPr="002C7831">
        <w:t xml:space="preserve"> </w:t>
      </w:r>
      <w:r w:rsidR="00E37138">
        <w:t>признает</w:t>
      </w:r>
      <w:r w:rsidR="00E37138" w:rsidRPr="002C7831">
        <w:t xml:space="preserve"> </w:t>
      </w:r>
      <w:r w:rsidR="00E37138">
        <w:t>присущее</w:t>
      </w:r>
      <w:r w:rsidR="00E37138" w:rsidRPr="002C7831">
        <w:t xml:space="preserve"> </w:t>
      </w:r>
      <w:r w:rsidR="00E37138">
        <w:t>всем</w:t>
      </w:r>
      <w:r w:rsidR="00E37138" w:rsidRPr="002C7831">
        <w:t xml:space="preserve"> </w:t>
      </w:r>
      <w:r w:rsidR="00E37138">
        <w:t>членам</w:t>
      </w:r>
      <w:r w:rsidR="00E37138" w:rsidRPr="002C7831">
        <w:t xml:space="preserve"> </w:t>
      </w:r>
      <w:r w:rsidR="00E37138">
        <w:t>человеческого</w:t>
      </w:r>
      <w:r w:rsidR="00E37138" w:rsidRPr="002C7831">
        <w:t xml:space="preserve"> </w:t>
      </w:r>
      <w:r w:rsidR="00E37138">
        <w:t>о</w:t>
      </w:r>
      <w:r w:rsidR="00E37138">
        <w:t>б</w:t>
      </w:r>
      <w:r w:rsidR="00E37138">
        <w:t>щества</w:t>
      </w:r>
      <w:r w:rsidR="00E37138" w:rsidRPr="002C7831">
        <w:t xml:space="preserve"> </w:t>
      </w:r>
      <w:r w:rsidR="00E37138">
        <w:t xml:space="preserve">достоинство, а также их равные и неотъемлемые права. </w:t>
      </w:r>
    </w:p>
    <w:p w:rsidR="00E37138" w:rsidRPr="002C3360" w:rsidRDefault="00331FA1" w:rsidP="002A5410">
      <w:pPr>
        <w:pStyle w:val="SingleTxtGR"/>
      </w:pPr>
      <w:r w:rsidRPr="00331FA1">
        <w:t>338.</w:t>
      </w:r>
      <w:r w:rsidRPr="00331FA1">
        <w:tab/>
      </w:r>
      <w:r w:rsidR="00E37138">
        <w:t>Намибия располагает различными правозащитными учреждениями, т</w:t>
      </w:r>
      <w:r w:rsidR="00E37138">
        <w:t>а</w:t>
      </w:r>
      <w:r w:rsidR="00E37138">
        <w:t>кими как Центр по правам человека и документации при Университете Нам</w:t>
      </w:r>
      <w:r w:rsidR="00E37138">
        <w:t>и</w:t>
      </w:r>
      <w:r w:rsidR="00E37138">
        <w:t>бии и Центр юридической помощи, которые принимают участие в распростр</w:t>
      </w:r>
      <w:r w:rsidR="00E37138">
        <w:t>а</w:t>
      </w:r>
      <w:r w:rsidR="00E37138">
        <w:t>нении информации о правах человека и их поощрении. Верховный комиссар по делам защиты прав граждан проводит активную кампанию по вопросам прав человека с помощью различных средств массовой информации. Цель этой ка</w:t>
      </w:r>
      <w:r w:rsidR="00E37138">
        <w:t>м</w:t>
      </w:r>
      <w:r w:rsidR="00E37138">
        <w:t xml:space="preserve">пании состоит в подготовке различных </w:t>
      </w:r>
      <w:proofErr w:type="spellStart"/>
      <w:r w:rsidR="00E37138">
        <w:t>медийных</w:t>
      </w:r>
      <w:proofErr w:type="spellEnd"/>
      <w:r w:rsidR="00E37138">
        <w:t xml:space="preserve"> материалов и информиров</w:t>
      </w:r>
      <w:r w:rsidR="00E37138">
        <w:t>а</w:t>
      </w:r>
      <w:r w:rsidR="00E37138">
        <w:t>ния о правах человека как можно большего числа граждан на всех уровнях о</w:t>
      </w:r>
      <w:r w:rsidR="00E37138">
        <w:t>б</w:t>
      </w:r>
      <w:r w:rsidR="00E37138">
        <w:t xml:space="preserve">щества, в том числе через объявления в газетах, издание брошюр и т.д. </w:t>
      </w:r>
    </w:p>
    <w:p w:rsidR="00E37138" w:rsidRPr="002C7831" w:rsidRDefault="00331FA1" w:rsidP="002A5410">
      <w:pPr>
        <w:pStyle w:val="SingleTxtGR"/>
      </w:pPr>
      <w:r w:rsidRPr="00331FA1">
        <w:lastRenderedPageBreak/>
        <w:t>339.</w:t>
      </w:r>
      <w:r w:rsidRPr="00331FA1">
        <w:tab/>
      </w:r>
      <w:proofErr w:type="spellStart"/>
      <w:r w:rsidR="00E37138">
        <w:t>Намибийское</w:t>
      </w:r>
      <w:proofErr w:type="spellEnd"/>
      <w:r w:rsidR="00E37138">
        <w:t xml:space="preserve"> общество не мирится с актами расизма или дискриминации в силу того, что страна помнит об имевшей место в прошлом дискриминации при режиме апартеида. Очевидно также, что Конституция Республики Намибия полностью запрещает любые формы дискрими</w:t>
      </w:r>
      <w:r w:rsidR="00B16853">
        <w:t>нации, о чем говорится в ст</w:t>
      </w:r>
      <w:r w:rsidR="00B16853">
        <w:t>а</w:t>
      </w:r>
      <w:r w:rsidR="00B16853">
        <w:t>тье </w:t>
      </w:r>
      <w:r w:rsidR="00E37138">
        <w:t>10 Конституции.</w:t>
      </w:r>
      <w:r w:rsidR="00E37138" w:rsidRPr="002C7831">
        <w:t xml:space="preserve"> </w:t>
      </w:r>
    </w:p>
    <w:p w:rsidR="00E37138" w:rsidRPr="002C3360" w:rsidRDefault="00331FA1" w:rsidP="002A5410">
      <w:pPr>
        <w:pStyle w:val="SingleTxtGR"/>
      </w:pPr>
      <w:r w:rsidRPr="00331FA1">
        <w:t>340.</w:t>
      </w:r>
      <w:r w:rsidRPr="00331FA1">
        <w:tab/>
      </w:r>
      <w:r w:rsidR="00E37138">
        <w:t>Намибия приняла Закон о коммуникациях № 8 от 2009 года. Этим Зак</w:t>
      </w:r>
      <w:r w:rsidR="00E37138">
        <w:t>о</w:t>
      </w:r>
      <w:r w:rsidR="00E37138">
        <w:t xml:space="preserve">ном учреждается </w:t>
      </w:r>
      <w:proofErr w:type="spellStart"/>
      <w:r w:rsidR="00E37138">
        <w:t>Намибийский</w:t>
      </w:r>
      <w:proofErr w:type="spellEnd"/>
      <w:r w:rsidR="00E37138">
        <w:t xml:space="preserve"> орган по регулированию коммуникаций (НОРК) в целях регулирования средств коммуникаций, включая средства массовой и</w:t>
      </w:r>
      <w:r w:rsidR="00E37138">
        <w:t>н</w:t>
      </w:r>
      <w:r w:rsidR="00E37138">
        <w:t>формации (и предусматривается, что разведывательные службы могут отслеж</w:t>
      </w:r>
      <w:r w:rsidR="00E37138">
        <w:t>и</w:t>
      </w:r>
      <w:r w:rsidR="00E37138">
        <w:t>вать электронные сообщения и пользование Интернетом по соображениям бе</w:t>
      </w:r>
      <w:r w:rsidR="00E37138">
        <w:t>з</w:t>
      </w:r>
      <w:r w:rsidR="00E37138">
        <w:t xml:space="preserve">опасности с соответствующей санкции любого магистрата). </w:t>
      </w:r>
    </w:p>
    <w:p w:rsidR="00E37138" w:rsidRPr="002C3360" w:rsidRDefault="00331FA1" w:rsidP="002A5410">
      <w:pPr>
        <w:pStyle w:val="SingleTxtGR"/>
      </w:pPr>
      <w:r w:rsidRPr="00331FA1">
        <w:t>341.</w:t>
      </w:r>
      <w:r w:rsidRPr="00331FA1">
        <w:tab/>
      </w:r>
      <w:r w:rsidR="00E37138">
        <w:t>Каждый год в Намибии проводятся многочисленные фестивали культуры с участием различных культурных групп, которые дают представления и орг</w:t>
      </w:r>
      <w:r w:rsidR="00E37138">
        <w:t>а</w:t>
      </w:r>
      <w:r w:rsidR="00E37138">
        <w:t>низуют другие культурные мероприятия. Это одна из форм повышения осв</w:t>
      </w:r>
      <w:r w:rsidR="00E37138">
        <w:t>е</w:t>
      </w:r>
      <w:r w:rsidR="00E37138">
        <w:t>домленности о различных культурных группах в стране. Национальной</w:t>
      </w:r>
      <w:r w:rsidR="00E37138" w:rsidRPr="00B607BF">
        <w:t xml:space="preserve"> </w:t>
      </w:r>
      <w:r w:rsidR="00E37138">
        <w:t>вещ</w:t>
      </w:r>
      <w:r w:rsidR="00E37138">
        <w:t>а</w:t>
      </w:r>
      <w:r w:rsidR="00E37138">
        <w:t>тельной</w:t>
      </w:r>
      <w:r w:rsidR="00E37138" w:rsidRPr="00B607BF">
        <w:t xml:space="preserve"> </w:t>
      </w:r>
      <w:r w:rsidR="00E37138">
        <w:t>корпорацией готовятся</w:t>
      </w:r>
      <w:r w:rsidR="00E37138" w:rsidRPr="00B607BF">
        <w:t xml:space="preserve"> </w:t>
      </w:r>
      <w:r w:rsidR="00E37138">
        <w:t>также</w:t>
      </w:r>
      <w:r w:rsidR="00E37138" w:rsidRPr="00B607BF">
        <w:t xml:space="preserve"> </w:t>
      </w:r>
      <w:r w:rsidR="00E37138">
        <w:t>различные</w:t>
      </w:r>
      <w:r w:rsidR="00E37138" w:rsidRPr="00B607BF">
        <w:t xml:space="preserve"> </w:t>
      </w:r>
      <w:r w:rsidR="00E37138">
        <w:t>программы</w:t>
      </w:r>
      <w:r w:rsidR="00E37138" w:rsidRPr="00B607BF">
        <w:t xml:space="preserve">, </w:t>
      </w:r>
      <w:r w:rsidR="00E37138">
        <w:t>посвященные</w:t>
      </w:r>
      <w:r w:rsidR="00E37138" w:rsidRPr="00B607BF">
        <w:t xml:space="preserve"> </w:t>
      </w:r>
      <w:r w:rsidR="00E37138">
        <w:t>жизни тех или иных культурных групп. В</w:t>
      </w:r>
      <w:r w:rsidR="00E37138" w:rsidRPr="00B607BF">
        <w:t xml:space="preserve"> </w:t>
      </w:r>
      <w:r w:rsidR="00E37138">
        <w:t>рамках</w:t>
      </w:r>
      <w:r w:rsidR="00E37138" w:rsidRPr="00B607BF">
        <w:t xml:space="preserve"> </w:t>
      </w:r>
      <w:r w:rsidR="00E37138">
        <w:t>учебной</w:t>
      </w:r>
      <w:r w:rsidR="00E37138" w:rsidRPr="00B607BF">
        <w:t xml:space="preserve"> </w:t>
      </w:r>
      <w:r w:rsidR="00E37138">
        <w:t>программы</w:t>
      </w:r>
      <w:r w:rsidR="00E37138" w:rsidRPr="00B607BF">
        <w:t xml:space="preserve"> </w:t>
      </w:r>
      <w:r w:rsidR="00E37138">
        <w:t>на</w:t>
      </w:r>
      <w:r w:rsidR="00E37138" w:rsidRPr="00B607BF">
        <w:t xml:space="preserve"> </w:t>
      </w:r>
      <w:r w:rsidR="00E37138">
        <w:t>пол</w:t>
      </w:r>
      <w:r w:rsidR="00E37138">
        <w:t>у</w:t>
      </w:r>
      <w:r w:rsidR="00E37138">
        <w:t>чение степени</w:t>
      </w:r>
      <w:r w:rsidR="00E37138" w:rsidRPr="00B607BF">
        <w:t xml:space="preserve"> </w:t>
      </w:r>
      <w:r w:rsidR="00E37138">
        <w:t>бакалавра</w:t>
      </w:r>
      <w:r w:rsidR="00E37138" w:rsidRPr="00B607BF">
        <w:t xml:space="preserve"> </w:t>
      </w:r>
      <w:r w:rsidR="00E37138">
        <w:t>права юридического факультета Университета Нам</w:t>
      </w:r>
      <w:r w:rsidR="00E37138">
        <w:t>и</w:t>
      </w:r>
      <w:r w:rsidR="00E37138">
        <w:t>бии также предлагается два обязательных тематических компонента, посв</w:t>
      </w:r>
      <w:r w:rsidR="00E37138">
        <w:t>я</w:t>
      </w:r>
      <w:r w:rsidR="00E37138">
        <w:t xml:space="preserve">щенных традиционному праву. В рамках этих предметов изучаются различные племенные общины, их образ жизни, культура, традиционные законы и суды и традиционные лидеры. </w:t>
      </w:r>
    </w:p>
    <w:p w:rsidR="00E37138" w:rsidRPr="00486006" w:rsidRDefault="00E37138" w:rsidP="00664CA7">
      <w:pPr>
        <w:pStyle w:val="HChGR"/>
        <w:ind w:firstLine="0"/>
      </w:pPr>
      <w:r w:rsidRPr="00BB765E">
        <w:br w:type="page"/>
      </w:r>
      <w:r w:rsidRPr="00486006">
        <w:lastRenderedPageBreak/>
        <w:t>Заключительные примечания/справочные документы</w:t>
      </w:r>
    </w:p>
    <w:p w:rsidR="00E37138" w:rsidRPr="00905AD9" w:rsidRDefault="00E37138" w:rsidP="00E37138">
      <w:pPr>
        <w:pStyle w:val="H1G"/>
        <w:rPr>
          <w:lang w:val="ru-RU"/>
        </w:rPr>
      </w:pPr>
      <w:r w:rsidRPr="00BD3F3B">
        <w:rPr>
          <w:lang w:val="ru-RU"/>
        </w:rPr>
        <w:tab/>
      </w:r>
      <w:r w:rsidRPr="00486006">
        <w:t>A</w:t>
      </w:r>
      <w:r w:rsidR="00664CA7" w:rsidRPr="00905AD9">
        <w:rPr>
          <w:lang w:val="ru-RU"/>
        </w:rPr>
        <w:t>.</w:t>
      </w:r>
      <w:r w:rsidR="00664CA7" w:rsidRPr="00905AD9">
        <w:rPr>
          <w:lang w:val="ru-RU"/>
        </w:rPr>
        <w:tab/>
      </w:r>
      <w:r w:rsidRPr="00486006">
        <w:t>Legislation</w:t>
      </w:r>
      <w:r w:rsidRPr="00905AD9">
        <w:rPr>
          <w:lang w:val="ru-RU"/>
        </w:rPr>
        <w:t xml:space="preserve"> (</w:t>
      </w:r>
      <w:r w:rsidRPr="00486006">
        <w:t>the</w:t>
      </w:r>
      <w:r w:rsidRPr="00905AD9">
        <w:rPr>
          <w:lang w:val="ru-RU"/>
        </w:rPr>
        <w:t xml:space="preserve"> </w:t>
      </w:r>
      <w:r w:rsidRPr="00486006">
        <w:t>law</w:t>
      </w:r>
      <w:r w:rsidRPr="00905AD9">
        <w:rPr>
          <w:lang w:val="ru-RU"/>
        </w:rPr>
        <w:t>)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The Namibian Constitution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Affirmative Action (Employment) Act, Act 29 of 1998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 xml:space="preserve">The Labour Act, Act No 6 of 1992 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The Labour Act, Act No11 of 2007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Ombudsman Act, Act No7 of 1990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Legal Aid Act, Act No 29 of 1990 (as amended 2000)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Education Act, Act No16 of 2001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Combating of Rape Act, Act No 8 of 2000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Combating of Domestic Violence Act, Act No 4 of 2003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Children Status Act, Act No 6 of 2006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Social Security Act, Act No 34 of 1994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Decentralization Enabling Act, Act No 23 of 2000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Racial Discrimination Prohibition Act, Act No 26 of 1991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>
        <w:t>Anti-</w:t>
      </w:r>
      <w:r w:rsidRPr="002175C6">
        <w:t>Corruption Commission Act, Act No 8 of 2003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 xml:space="preserve">Community Courts Act, Act No 10 of 2003 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National Disability Council Act, Act No 26 of 2004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Married Persons Equality Act, Act No 1 of 1996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Electoral Act, Act No 24 of 1992 (as amended)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Decentralization Enabling Act, Act No 33 of 2000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Trust Fund for Regional Development and Equity provisions Act, Act No 22 of 2000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National Housing Development Act, Act No 28 of 2000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Communal Land Reform Act, Act No 5 of 2002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Maintenance Act, Act No 9 of 2003</w:t>
      </w:r>
    </w:p>
    <w:p w:rsidR="00E37138" w:rsidRPr="002175C6" w:rsidRDefault="00E37138" w:rsidP="00220C60">
      <w:pPr>
        <w:pStyle w:val="SingleTxtG"/>
        <w:numPr>
          <w:ilvl w:val="0"/>
          <w:numId w:val="23"/>
        </w:numPr>
        <w:ind w:left="1701" w:hanging="567"/>
      </w:pPr>
      <w:r w:rsidRPr="002175C6">
        <w:t>Proclamation 15 of 1928</w:t>
      </w:r>
    </w:p>
    <w:p w:rsidR="00E37138" w:rsidRPr="002175C6" w:rsidRDefault="00E37138" w:rsidP="00E37138">
      <w:pPr>
        <w:pStyle w:val="H1G"/>
      </w:pPr>
      <w:r>
        <w:tab/>
      </w:r>
      <w:r w:rsidRPr="002175C6">
        <w:t>B.</w:t>
      </w:r>
      <w:r>
        <w:tab/>
      </w:r>
      <w:r w:rsidRPr="002175C6">
        <w:t>Case laws</w:t>
      </w:r>
    </w:p>
    <w:p w:rsidR="00E37138" w:rsidRPr="00E43471" w:rsidRDefault="00E37138" w:rsidP="00220C60">
      <w:pPr>
        <w:pStyle w:val="SingleTxtG"/>
        <w:numPr>
          <w:ilvl w:val="0"/>
          <w:numId w:val="24"/>
        </w:numPr>
        <w:ind w:left="1701" w:hanging="567"/>
      </w:pPr>
      <w:r w:rsidRPr="00E43471">
        <w:rPr>
          <w:i/>
          <w:iCs/>
        </w:rPr>
        <w:t xml:space="preserve">Government of the Republic of Namibia and Others v. </w:t>
      </w:r>
      <w:proofErr w:type="spellStart"/>
      <w:r w:rsidRPr="00E43471">
        <w:rPr>
          <w:i/>
          <w:iCs/>
        </w:rPr>
        <w:t>Mwilima</w:t>
      </w:r>
      <w:proofErr w:type="spellEnd"/>
      <w:r w:rsidRPr="00E43471">
        <w:rPr>
          <w:i/>
          <w:iCs/>
        </w:rPr>
        <w:t xml:space="preserve"> and all the Other Accused</w:t>
      </w:r>
      <w:r w:rsidRPr="00E43471">
        <w:t xml:space="preserve"> in the Treason Trial 2002 NR 235 (SC)</w:t>
      </w:r>
    </w:p>
    <w:p w:rsidR="00E37138" w:rsidRPr="00E43471" w:rsidRDefault="00E37138" w:rsidP="00220C60">
      <w:pPr>
        <w:pStyle w:val="SingleTxtG"/>
        <w:numPr>
          <w:ilvl w:val="0"/>
          <w:numId w:val="24"/>
        </w:numPr>
        <w:ind w:left="1701" w:hanging="567"/>
      </w:pPr>
      <w:proofErr w:type="spellStart"/>
      <w:r w:rsidRPr="00E43471">
        <w:rPr>
          <w:i/>
          <w:iCs/>
        </w:rPr>
        <w:t>Myburgh</w:t>
      </w:r>
      <w:proofErr w:type="spellEnd"/>
      <w:r w:rsidRPr="00E43471">
        <w:rPr>
          <w:i/>
          <w:iCs/>
        </w:rPr>
        <w:t xml:space="preserve"> v. Commercial Bank of Namibia </w:t>
      </w:r>
      <w:r w:rsidRPr="00E43471">
        <w:t>(reported in the 1999 Namibian Law Reports)</w:t>
      </w:r>
    </w:p>
    <w:p w:rsidR="00E37138" w:rsidRPr="00E43471" w:rsidRDefault="00E37138" w:rsidP="00E37138">
      <w:pPr>
        <w:pStyle w:val="H1G"/>
      </w:pPr>
      <w:r w:rsidRPr="00E43471">
        <w:lastRenderedPageBreak/>
        <w:tab/>
      </w:r>
      <w:r w:rsidRPr="00E43471">
        <w:tab/>
        <w:t>Surveys and reports</w:t>
      </w:r>
    </w:p>
    <w:p w:rsidR="00E37138" w:rsidRPr="00E43471" w:rsidRDefault="00E37138" w:rsidP="00220C60">
      <w:pPr>
        <w:pStyle w:val="SingleTxtG"/>
        <w:numPr>
          <w:ilvl w:val="0"/>
          <w:numId w:val="25"/>
        </w:numPr>
        <w:ind w:left="1701" w:hanging="567"/>
      </w:pPr>
      <w:r w:rsidRPr="00E43471">
        <w:t>Namibia Demographic and Heath Survey 2000</w:t>
      </w:r>
    </w:p>
    <w:p w:rsidR="00E37138" w:rsidRPr="00E43471" w:rsidRDefault="00E37138" w:rsidP="00220C60">
      <w:pPr>
        <w:pStyle w:val="SingleTxtG"/>
        <w:numPr>
          <w:ilvl w:val="0"/>
          <w:numId w:val="25"/>
        </w:numPr>
        <w:ind w:left="1701" w:hanging="567"/>
      </w:pPr>
      <w:r w:rsidRPr="00E43471">
        <w:t xml:space="preserve">Population and Housing Census 2001 </w:t>
      </w:r>
    </w:p>
    <w:p w:rsidR="00E37138" w:rsidRPr="00E43471" w:rsidRDefault="00E37138" w:rsidP="00220C60">
      <w:pPr>
        <w:pStyle w:val="SingleTxtG"/>
        <w:numPr>
          <w:ilvl w:val="0"/>
          <w:numId w:val="25"/>
        </w:numPr>
        <w:ind w:left="1701" w:hanging="567"/>
      </w:pPr>
      <w:r w:rsidRPr="00E43471">
        <w:t>Namibia Household Income and Expenditure Survey 2003/2004</w:t>
      </w:r>
    </w:p>
    <w:p w:rsidR="00E37138" w:rsidRPr="00E43471" w:rsidRDefault="00E37138" w:rsidP="00220C60">
      <w:pPr>
        <w:pStyle w:val="SingleTxtG"/>
        <w:numPr>
          <w:ilvl w:val="0"/>
          <w:numId w:val="25"/>
        </w:numPr>
        <w:ind w:left="1701" w:hanging="567"/>
      </w:pPr>
      <w:r w:rsidRPr="00E43471">
        <w:t>Report by Labour Resource and Research Institute, 2007</w:t>
      </w:r>
    </w:p>
    <w:p w:rsidR="00E37138" w:rsidRPr="00E43471" w:rsidRDefault="00E37138" w:rsidP="00220C60">
      <w:pPr>
        <w:pStyle w:val="SingleTxtG"/>
        <w:numPr>
          <w:ilvl w:val="0"/>
          <w:numId w:val="25"/>
        </w:numPr>
        <w:ind w:left="1701" w:hanging="567"/>
      </w:pPr>
      <w:r w:rsidRPr="00E43471">
        <w:t xml:space="preserve">Namibia Labour Force Survey (2004, by H </w:t>
      </w:r>
      <w:proofErr w:type="spellStart"/>
      <w:r w:rsidRPr="00E43471">
        <w:t>Jauch</w:t>
      </w:r>
      <w:proofErr w:type="spellEnd"/>
      <w:r w:rsidRPr="00E43471">
        <w:t>)</w:t>
      </w:r>
    </w:p>
    <w:p w:rsidR="00E37138" w:rsidRPr="00E43471" w:rsidRDefault="00E37138" w:rsidP="00220C60">
      <w:pPr>
        <w:pStyle w:val="SingleTxtG"/>
        <w:numPr>
          <w:ilvl w:val="0"/>
          <w:numId w:val="25"/>
        </w:numPr>
        <w:ind w:left="1701" w:hanging="567"/>
      </w:pPr>
      <w:proofErr w:type="spellStart"/>
      <w:r w:rsidRPr="00E43471">
        <w:t>Iipinge</w:t>
      </w:r>
      <w:proofErr w:type="spellEnd"/>
      <w:r w:rsidRPr="00E43471">
        <w:t xml:space="preserve"> and </w:t>
      </w:r>
      <w:proofErr w:type="spellStart"/>
      <w:r w:rsidRPr="00E43471">
        <w:t>Lebean</w:t>
      </w:r>
      <w:proofErr w:type="spellEnd"/>
      <w:r w:rsidRPr="00E43471">
        <w:t xml:space="preserve"> Survey (1997 University of Namibia)</w:t>
      </w:r>
    </w:p>
    <w:p w:rsidR="00A66678" w:rsidRPr="00E37138" w:rsidRDefault="00E37138" w:rsidP="00E37138">
      <w:pPr>
        <w:spacing w:before="240"/>
        <w:ind w:left="1134" w:right="1134"/>
        <w:jc w:val="center"/>
        <w:rPr>
          <w:u w:val="single"/>
          <w:lang w:val="en-US"/>
        </w:rPr>
      </w:pPr>
      <w:r w:rsidRPr="00E37138">
        <w:rPr>
          <w:u w:val="single"/>
          <w:lang w:val="en-US"/>
        </w:rPr>
        <w:tab/>
      </w:r>
      <w:r w:rsidRPr="00E37138">
        <w:rPr>
          <w:u w:val="single"/>
          <w:lang w:val="en-US"/>
        </w:rPr>
        <w:tab/>
      </w:r>
      <w:r w:rsidRPr="00E37138">
        <w:rPr>
          <w:u w:val="single"/>
          <w:lang w:val="en-US"/>
        </w:rPr>
        <w:tab/>
      </w:r>
    </w:p>
    <w:sectPr w:rsidR="00A66678" w:rsidRPr="00E37138" w:rsidSect="007511D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366" w:rsidRDefault="00F55366">
      <w:r>
        <w:rPr>
          <w:lang w:val="en-US"/>
        </w:rPr>
        <w:tab/>
      </w:r>
      <w:r>
        <w:separator/>
      </w:r>
    </w:p>
  </w:endnote>
  <w:endnote w:type="continuationSeparator" w:id="0">
    <w:p w:rsidR="00F55366" w:rsidRDefault="00F55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AD9" w:rsidRPr="009A6F4A" w:rsidRDefault="00905AD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F3BAD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GE.15-04505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AD9" w:rsidRPr="009A6F4A" w:rsidRDefault="00905AD9">
    <w:pPr>
      <w:pStyle w:val="Footer"/>
      <w:rPr>
        <w:lang w:val="en-US"/>
      </w:rPr>
    </w:pPr>
    <w:r>
      <w:rPr>
        <w:lang w:val="en-US"/>
      </w:rPr>
      <w:t>GE.15-04505 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F3BAD">
      <w:rPr>
        <w:rStyle w:val="PageNumber"/>
        <w:noProof/>
      </w:rPr>
      <w:t>73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65"/>
      <w:gridCol w:w="4654"/>
      <w:gridCol w:w="1236"/>
    </w:tblGrid>
    <w:tr w:rsidR="00905AD9" w:rsidTr="00BB2D6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905AD9" w:rsidRPr="00D24875" w:rsidRDefault="00905AD9" w:rsidP="00A66678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5</w:t>
          </w:r>
          <w:r w:rsidRPr="00D24875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04505 (EXT</w:t>
          </w:r>
          <w:r w:rsidRPr="00D24875">
            <w:rPr>
              <w:sz w:val="20"/>
              <w:lang w:val="en-US"/>
            </w:rPr>
            <w:t>)</w:t>
          </w:r>
        </w:p>
      </w:tc>
      <w:tc>
        <w:tcPr>
          <w:tcW w:w="4663" w:type="dxa"/>
          <w:vMerge w:val="restart"/>
          <w:vAlign w:val="bottom"/>
        </w:tcPr>
        <w:p w:rsidR="00905AD9" w:rsidRDefault="00905AD9" w:rsidP="00BB2D63">
          <w:pPr>
            <w:spacing w:after="120"/>
            <w:jc w:val="right"/>
          </w:pPr>
          <w:r>
            <w:rPr>
              <w:b/>
              <w:noProof/>
              <w:lang w:val="en-US" w:eastAsia="zh-CN"/>
            </w:rPr>
            <w:drawing>
              <wp:inline distT="0" distB="0" distL="0" distR="0" wp14:anchorId="7E434021" wp14:editId="75001C3C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905AD9" w:rsidRDefault="006F3BAD" w:rsidP="00BB2D63">
          <w:pPr>
            <w:jc w:val="right"/>
          </w:pPr>
          <w:r>
            <w:rPr>
              <w:noProof/>
              <w:lang w:val="en-US" w:eastAsia="zh-CN"/>
            </w:rPr>
            <w:drawing>
              <wp:inline distT="0" distB="0" distL="0" distR="0">
                <wp:extent cx="638175" cy="638175"/>
                <wp:effectExtent l="0" t="0" r="9525" b="9525"/>
                <wp:docPr id="3" name="Picture 3" descr="http://undocs.org/m2/QRCode.ashx?DS=CERD/C/NAM/13-15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RD/C/NAM/13-15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Start w:id="2" w:name="_GoBack"/>
          <w:bookmarkEnd w:id="2"/>
        </w:p>
      </w:tc>
    </w:tr>
    <w:tr w:rsidR="00905AD9" w:rsidRPr="00797A78" w:rsidTr="00BB2D63">
      <w:tc>
        <w:tcPr>
          <w:tcW w:w="4068" w:type="dxa"/>
          <w:vAlign w:val="bottom"/>
        </w:tcPr>
        <w:p w:rsidR="00905AD9" w:rsidRPr="00207C54" w:rsidRDefault="00905AD9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</w:pPr>
          <w: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</w:t>
          </w:r>
          <w: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</w:t>
          </w:r>
          <w: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</w:t>
          </w:r>
          <w: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</w:t>
          </w:r>
          <w: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</w:t>
          </w:r>
          <w: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</w:t>
          </w:r>
          <w: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</w:t>
          </w:r>
          <w: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</w:t>
          </w:r>
          <w: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eastAsia="ru-RU"/>
            </w:rPr>
            <w:t></w:t>
          </w:r>
        </w:p>
      </w:tc>
      <w:tc>
        <w:tcPr>
          <w:tcW w:w="4663" w:type="dxa"/>
          <w:vMerge/>
        </w:tcPr>
        <w:p w:rsidR="00905AD9" w:rsidRDefault="00905AD9" w:rsidP="00BB2D63"/>
      </w:tc>
      <w:tc>
        <w:tcPr>
          <w:tcW w:w="1124" w:type="dxa"/>
          <w:vMerge/>
        </w:tcPr>
        <w:p w:rsidR="00905AD9" w:rsidRDefault="00905AD9" w:rsidP="00BB2D63"/>
      </w:tc>
    </w:tr>
  </w:tbl>
  <w:p w:rsidR="00905AD9" w:rsidRDefault="00905AD9" w:rsidP="00D24875">
    <w:pPr>
      <w:spacing w:line="240" w:lineRule="auto"/>
      <w:rPr>
        <w:sz w:val="2"/>
        <w:szCs w:val="2"/>
        <w:lang w:val="en-US"/>
      </w:rPr>
    </w:pPr>
  </w:p>
  <w:p w:rsidR="00905AD9" w:rsidRDefault="00905AD9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366" w:rsidRPr="00F71F63" w:rsidRDefault="00F5536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55366" w:rsidRPr="00F71F63" w:rsidRDefault="00F5536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55366" w:rsidRPr="00635E86" w:rsidRDefault="00F55366" w:rsidP="00635E86">
      <w:pPr>
        <w:pStyle w:val="Footer"/>
      </w:pPr>
    </w:p>
  </w:footnote>
  <w:footnote w:id="1">
    <w:p w:rsidR="00905AD9" w:rsidRPr="00D91F6A" w:rsidRDefault="00905AD9" w:rsidP="00E37138">
      <w:pPr>
        <w:pStyle w:val="FootnoteText"/>
      </w:pPr>
      <w:r>
        <w:tab/>
      </w:r>
      <w:r w:rsidRPr="00FC4875">
        <w:rPr>
          <w:rStyle w:val="FootnoteReference"/>
          <w:spacing w:val="4"/>
          <w:w w:val="103"/>
          <w:sz w:val="20"/>
          <w:vertAlign w:val="baseline"/>
        </w:rPr>
        <w:t>*</w:t>
      </w:r>
      <w:r>
        <w:tab/>
      </w:r>
      <w:r>
        <w:rPr>
          <w:lang w:val="ru-RU"/>
        </w:rPr>
        <w:t>Выпускается без официального редактирования</w:t>
      </w:r>
      <w:r w:rsidRPr="00202A28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AD9" w:rsidRPr="005A734F" w:rsidRDefault="00905AD9">
    <w:pPr>
      <w:pStyle w:val="Header"/>
      <w:rPr>
        <w:lang w:val="en-US"/>
      </w:rPr>
    </w:pPr>
    <w:r>
      <w:rPr>
        <w:lang w:val="en-US"/>
      </w:rPr>
      <w:t>CERD/</w:t>
    </w:r>
    <w:r w:rsidR="00F55366">
      <w:fldChar w:fldCharType="begin"/>
    </w:r>
    <w:r w:rsidR="00F55366">
      <w:instrText xml:space="preserve"> FILLIN  "Введите часть символа после CERD/"  \* MERGEFORMAT </w:instrText>
    </w:r>
    <w:r w:rsidR="00F55366">
      <w:fldChar w:fldCharType="separate"/>
    </w:r>
    <w:r>
      <w:t>C/NAM/13-15</w:t>
    </w:r>
    <w:r w:rsidR="00F55366"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AD9" w:rsidRPr="009A6F4A" w:rsidRDefault="00905AD9">
    <w:pPr>
      <w:pStyle w:val="Header"/>
      <w:rPr>
        <w:lang w:val="en-US"/>
      </w:rPr>
    </w:pPr>
    <w:r>
      <w:rPr>
        <w:lang w:val="en-US"/>
      </w:rPr>
      <w:tab/>
      <w:t>CERD/</w:t>
    </w:r>
    <w:r w:rsidR="00F55366">
      <w:fldChar w:fldCharType="begin"/>
    </w:r>
    <w:r w:rsidR="00F55366">
      <w:instrText xml:space="preserve"> FILLIN  "Введите часть символа после CERD/"  \* MERGEFORMAT </w:instrText>
    </w:r>
    <w:r w:rsidR="00F55366">
      <w:fldChar w:fldCharType="separate"/>
    </w:r>
    <w:r>
      <w:t>C/NAM/13-15</w:t>
    </w:r>
    <w:r w:rsidR="00F55366"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BAD" w:rsidRDefault="006F3BA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15F0D5D"/>
    <w:multiLevelType w:val="hybridMultilevel"/>
    <w:tmpl w:val="FEE2EC4C"/>
    <w:lvl w:ilvl="0" w:tplc="B656A6C2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97F29854">
      <w:start w:val="1"/>
      <w:numFmt w:val="lowerLetter"/>
      <w:lvlText w:val="(%2)"/>
      <w:lvlJc w:val="left"/>
      <w:pPr>
        <w:ind w:left="2574" w:hanging="360"/>
      </w:pPr>
      <w:rPr>
        <w:rFonts w:eastAsia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12765B7A"/>
    <w:multiLevelType w:val="hybridMultilevel"/>
    <w:tmpl w:val="3AE8290A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4221"/>
        </w:tabs>
        <w:ind w:left="4221" w:hanging="17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3393"/>
        </w:tabs>
        <w:ind w:left="339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113"/>
        </w:tabs>
        <w:ind w:left="41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33"/>
        </w:tabs>
        <w:ind w:left="48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53"/>
        </w:tabs>
        <w:ind w:left="55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73"/>
        </w:tabs>
        <w:ind w:left="62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93"/>
        </w:tabs>
        <w:ind w:left="69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713"/>
        </w:tabs>
        <w:ind w:left="77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33"/>
        </w:tabs>
        <w:ind w:left="8433" w:hanging="360"/>
      </w:pPr>
      <w:rPr>
        <w:rFonts w:ascii="Wingdings" w:hAnsi="Wingdings" w:hint="default"/>
      </w:rPr>
    </w:lvl>
  </w:abstractNum>
  <w:abstractNum w:abstractNumId="15">
    <w:nsid w:val="26BA6CE8"/>
    <w:multiLevelType w:val="hybridMultilevel"/>
    <w:tmpl w:val="971C913E"/>
    <w:lvl w:ilvl="0" w:tplc="E7540798">
      <w:start w:val="2"/>
      <w:numFmt w:val="lowerLetter"/>
      <w:lvlText w:val="%1)"/>
      <w:lvlJc w:val="left"/>
      <w:pPr>
        <w:ind w:left="29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54" w:hanging="360"/>
      </w:pPr>
    </w:lvl>
    <w:lvl w:ilvl="2" w:tplc="0419001B" w:tentative="1">
      <w:start w:val="1"/>
      <w:numFmt w:val="lowerRoman"/>
      <w:lvlText w:val="%3."/>
      <w:lvlJc w:val="right"/>
      <w:pPr>
        <w:ind w:left="4374" w:hanging="180"/>
      </w:pPr>
    </w:lvl>
    <w:lvl w:ilvl="3" w:tplc="0419000F" w:tentative="1">
      <w:start w:val="1"/>
      <w:numFmt w:val="decimal"/>
      <w:lvlText w:val="%4."/>
      <w:lvlJc w:val="left"/>
      <w:pPr>
        <w:ind w:left="5094" w:hanging="360"/>
      </w:pPr>
    </w:lvl>
    <w:lvl w:ilvl="4" w:tplc="04190019" w:tentative="1">
      <w:start w:val="1"/>
      <w:numFmt w:val="lowerLetter"/>
      <w:lvlText w:val="%5."/>
      <w:lvlJc w:val="left"/>
      <w:pPr>
        <w:ind w:left="5814" w:hanging="360"/>
      </w:pPr>
    </w:lvl>
    <w:lvl w:ilvl="5" w:tplc="0419001B" w:tentative="1">
      <w:start w:val="1"/>
      <w:numFmt w:val="lowerRoman"/>
      <w:lvlText w:val="%6."/>
      <w:lvlJc w:val="right"/>
      <w:pPr>
        <w:ind w:left="6534" w:hanging="180"/>
      </w:pPr>
    </w:lvl>
    <w:lvl w:ilvl="6" w:tplc="0419000F" w:tentative="1">
      <w:start w:val="1"/>
      <w:numFmt w:val="decimal"/>
      <w:lvlText w:val="%7."/>
      <w:lvlJc w:val="left"/>
      <w:pPr>
        <w:ind w:left="7254" w:hanging="360"/>
      </w:pPr>
    </w:lvl>
    <w:lvl w:ilvl="7" w:tplc="04190019" w:tentative="1">
      <w:start w:val="1"/>
      <w:numFmt w:val="lowerLetter"/>
      <w:lvlText w:val="%8."/>
      <w:lvlJc w:val="left"/>
      <w:pPr>
        <w:ind w:left="7974" w:hanging="360"/>
      </w:pPr>
    </w:lvl>
    <w:lvl w:ilvl="8" w:tplc="0419001B" w:tentative="1">
      <w:start w:val="1"/>
      <w:numFmt w:val="lowerRoman"/>
      <w:lvlText w:val="%9."/>
      <w:lvlJc w:val="right"/>
      <w:pPr>
        <w:ind w:left="8694" w:hanging="180"/>
      </w:pPr>
    </w:lvl>
  </w:abstractNum>
  <w:abstractNum w:abstractNumId="16">
    <w:nsid w:val="2FB02F96"/>
    <w:multiLevelType w:val="hybridMultilevel"/>
    <w:tmpl w:val="9EA8FD3A"/>
    <w:lvl w:ilvl="0" w:tplc="29F63466">
      <w:start w:val="1"/>
      <w:numFmt w:val="decimal"/>
      <w:lvlText w:val="%1."/>
      <w:lvlJc w:val="left"/>
      <w:pPr>
        <w:ind w:left="1920" w:hanging="360"/>
      </w:pPr>
      <w:rPr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716" w:hanging="360"/>
      </w:pPr>
    </w:lvl>
    <w:lvl w:ilvl="2" w:tplc="0809001B" w:tentative="1">
      <w:start w:val="1"/>
      <w:numFmt w:val="lowerRoman"/>
      <w:lvlText w:val="%3."/>
      <w:lvlJc w:val="right"/>
      <w:pPr>
        <w:ind w:left="3436" w:hanging="180"/>
      </w:pPr>
    </w:lvl>
    <w:lvl w:ilvl="3" w:tplc="0809000F" w:tentative="1">
      <w:start w:val="1"/>
      <w:numFmt w:val="decimal"/>
      <w:lvlText w:val="%4."/>
      <w:lvlJc w:val="left"/>
      <w:pPr>
        <w:ind w:left="4156" w:hanging="360"/>
      </w:pPr>
    </w:lvl>
    <w:lvl w:ilvl="4" w:tplc="08090019" w:tentative="1">
      <w:start w:val="1"/>
      <w:numFmt w:val="lowerLetter"/>
      <w:lvlText w:val="%5."/>
      <w:lvlJc w:val="left"/>
      <w:pPr>
        <w:ind w:left="4876" w:hanging="360"/>
      </w:pPr>
    </w:lvl>
    <w:lvl w:ilvl="5" w:tplc="0809001B" w:tentative="1">
      <w:start w:val="1"/>
      <w:numFmt w:val="lowerRoman"/>
      <w:lvlText w:val="%6."/>
      <w:lvlJc w:val="right"/>
      <w:pPr>
        <w:ind w:left="5596" w:hanging="180"/>
      </w:pPr>
    </w:lvl>
    <w:lvl w:ilvl="6" w:tplc="0809000F" w:tentative="1">
      <w:start w:val="1"/>
      <w:numFmt w:val="decimal"/>
      <w:lvlText w:val="%7."/>
      <w:lvlJc w:val="left"/>
      <w:pPr>
        <w:ind w:left="6316" w:hanging="360"/>
      </w:pPr>
    </w:lvl>
    <w:lvl w:ilvl="7" w:tplc="08090019" w:tentative="1">
      <w:start w:val="1"/>
      <w:numFmt w:val="lowerLetter"/>
      <w:lvlText w:val="%8."/>
      <w:lvlJc w:val="left"/>
      <w:pPr>
        <w:ind w:left="7036" w:hanging="360"/>
      </w:pPr>
    </w:lvl>
    <w:lvl w:ilvl="8" w:tplc="08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7">
    <w:nsid w:val="30B95980"/>
    <w:multiLevelType w:val="hybridMultilevel"/>
    <w:tmpl w:val="C7E8B890"/>
    <w:lvl w:ilvl="0" w:tplc="1A1851BA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8">
    <w:nsid w:val="31A12325"/>
    <w:multiLevelType w:val="hybridMultilevel"/>
    <w:tmpl w:val="A1FA8BCA"/>
    <w:lvl w:ilvl="0" w:tplc="F52425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color w:val="auto"/>
        <w:sz w:val="20"/>
      </w:rPr>
    </w:lvl>
    <w:lvl w:ilvl="1" w:tplc="FAE4B37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AE4B37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710898"/>
    <w:multiLevelType w:val="hybridMultilevel"/>
    <w:tmpl w:val="85C0A4FE"/>
    <w:lvl w:ilvl="0" w:tplc="B51A45BA">
      <w:start w:val="2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0">
    <w:nsid w:val="3CBA6687"/>
    <w:multiLevelType w:val="hybridMultilevel"/>
    <w:tmpl w:val="44AA813C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3FC52E02"/>
    <w:multiLevelType w:val="hybridMultilevel"/>
    <w:tmpl w:val="2C30B230"/>
    <w:lvl w:ilvl="0" w:tplc="9A6CBC30">
      <w:start w:val="5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44FC41F6"/>
    <w:multiLevelType w:val="hybridMultilevel"/>
    <w:tmpl w:val="98627350"/>
    <w:lvl w:ilvl="0" w:tplc="BE58A850">
      <w:start w:val="5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EA41DE"/>
    <w:multiLevelType w:val="hybridMultilevel"/>
    <w:tmpl w:val="11BCBA2E"/>
    <w:lvl w:ilvl="0" w:tplc="97E6F57A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6">
    <w:nsid w:val="57714AE7"/>
    <w:multiLevelType w:val="hybridMultilevel"/>
    <w:tmpl w:val="628ACC32"/>
    <w:lvl w:ilvl="0" w:tplc="4FB417AC">
      <w:start w:val="5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7">
    <w:nsid w:val="581A325F"/>
    <w:multiLevelType w:val="hybridMultilevel"/>
    <w:tmpl w:val="5BA42750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76294D7C"/>
    <w:multiLevelType w:val="hybridMultilevel"/>
    <w:tmpl w:val="CA70B150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97F29854">
      <w:start w:val="1"/>
      <w:numFmt w:val="lowerLetter"/>
      <w:lvlText w:val="(%2)"/>
      <w:lvlJc w:val="left"/>
      <w:pPr>
        <w:ind w:left="2574" w:hanging="360"/>
      </w:pPr>
      <w:rPr>
        <w:rFonts w:eastAsia="Times New Roman" w:hint="default"/>
      </w:rPr>
    </w:lvl>
    <w:lvl w:ilvl="2" w:tplc="CE3C6B8A">
      <w:start w:val="2"/>
      <w:numFmt w:val="lowerLetter"/>
      <w:lvlText w:val="%3)"/>
      <w:lvlJc w:val="left"/>
      <w:pPr>
        <w:ind w:left="3474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3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5"/>
  </w:num>
  <w:num w:numId="14">
    <w:abstractNumId w:val="29"/>
  </w:num>
  <w:num w:numId="15">
    <w:abstractNumId w:val="23"/>
  </w:num>
  <w:num w:numId="16">
    <w:abstractNumId w:val="28"/>
  </w:num>
  <w:num w:numId="17">
    <w:abstractNumId w:val="18"/>
  </w:num>
  <w:num w:numId="18">
    <w:abstractNumId w:val="14"/>
  </w:num>
  <w:num w:numId="19">
    <w:abstractNumId w:val="10"/>
  </w:num>
  <w:num w:numId="20">
    <w:abstractNumId w:val="31"/>
  </w:num>
  <w:num w:numId="21">
    <w:abstractNumId w:val="12"/>
  </w:num>
  <w:num w:numId="22">
    <w:abstractNumId w:val="16"/>
  </w:num>
  <w:num w:numId="23">
    <w:abstractNumId w:val="13"/>
  </w:num>
  <w:num w:numId="24">
    <w:abstractNumId w:val="27"/>
  </w:num>
  <w:num w:numId="25">
    <w:abstractNumId w:val="20"/>
  </w:num>
  <w:num w:numId="26">
    <w:abstractNumId w:val="22"/>
  </w:num>
  <w:num w:numId="27">
    <w:abstractNumId w:val="19"/>
  </w:num>
  <w:num w:numId="28">
    <w:abstractNumId w:val="21"/>
  </w:num>
  <w:num w:numId="29">
    <w:abstractNumId w:val="26"/>
  </w:num>
  <w:num w:numId="30">
    <w:abstractNumId w:val="15"/>
  </w:num>
  <w:num w:numId="31">
    <w:abstractNumId w:val="24"/>
  </w:num>
  <w:num w:numId="32">
    <w:abstractNumId w:val="17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ru-RU" w:vendorID="64" w:dllVersion="131078" w:nlCheck="1" w:checkStyle="0"/>
  <w:proofState w:spelling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38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4388"/>
    <w:rsid w:val="00046E4D"/>
    <w:rsid w:val="0006401A"/>
    <w:rsid w:val="00072C27"/>
    <w:rsid w:val="00086182"/>
    <w:rsid w:val="00090891"/>
    <w:rsid w:val="00092E62"/>
    <w:rsid w:val="0009343E"/>
    <w:rsid w:val="00097975"/>
    <w:rsid w:val="000A3DDF"/>
    <w:rsid w:val="000A60A0"/>
    <w:rsid w:val="000C3688"/>
    <w:rsid w:val="000D6863"/>
    <w:rsid w:val="000E7CFE"/>
    <w:rsid w:val="000F4778"/>
    <w:rsid w:val="00117AEE"/>
    <w:rsid w:val="001233FF"/>
    <w:rsid w:val="0012457E"/>
    <w:rsid w:val="00140E7F"/>
    <w:rsid w:val="00142D47"/>
    <w:rsid w:val="001463F7"/>
    <w:rsid w:val="001511A4"/>
    <w:rsid w:val="0015769C"/>
    <w:rsid w:val="0016043D"/>
    <w:rsid w:val="001636A1"/>
    <w:rsid w:val="00180752"/>
    <w:rsid w:val="001825BB"/>
    <w:rsid w:val="00185076"/>
    <w:rsid w:val="0018543C"/>
    <w:rsid w:val="00190231"/>
    <w:rsid w:val="00192ABD"/>
    <w:rsid w:val="001A19F5"/>
    <w:rsid w:val="001A75D5"/>
    <w:rsid w:val="001A7D40"/>
    <w:rsid w:val="001D07F7"/>
    <w:rsid w:val="001D7B8F"/>
    <w:rsid w:val="001E48EE"/>
    <w:rsid w:val="001F2D04"/>
    <w:rsid w:val="0020059C"/>
    <w:rsid w:val="002019BD"/>
    <w:rsid w:val="00207C54"/>
    <w:rsid w:val="00215ED2"/>
    <w:rsid w:val="00220C60"/>
    <w:rsid w:val="00232D42"/>
    <w:rsid w:val="00237334"/>
    <w:rsid w:val="002444F4"/>
    <w:rsid w:val="002629A0"/>
    <w:rsid w:val="00284679"/>
    <w:rsid w:val="0028492B"/>
    <w:rsid w:val="002854CF"/>
    <w:rsid w:val="00291C8F"/>
    <w:rsid w:val="002A5410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163C1"/>
    <w:rsid w:val="003215F5"/>
    <w:rsid w:val="00331FA1"/>
    <w:rsid w:val="00332891"/>
    <w:rsid w:val="00336175"/>
    <w:rsid w:val="00356BB2"/>
    <w:rsid w:val="00360477"/>
    <w:rsid w:val="003628B9"/>
    <w:rsid w:val="00367FC9"/>
    <w:rsid w:val="003711A1"/>
    <w:rsid w:val="00372123"/>
    <w:rsid w:val="00380384"/>
    <w:rsid w:val="00383515"/>
    <w:rsid w:val="00386581"/>
    <w:rsid w:val="00387100"/>
    <w:rsid w:val="003951D3"/>
    <w:rsid w:val="003978C6"/>
    <w:rsid w:val="003A4B22"/>
    <w:rsid w:val="003B1B94"/>
    <w:rsid w:val="003B40A9"/>
    <w:rsid w:val="003B58C9"/>
    <w:rsid w:val="003C016E"/>
    <w:rsid w:val="003C13E4"/>
    <w:rsid w:val="003D5EBD"/>
    <w:rsid w:val="003F3C7C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6F96"/>
    <w:rsid w:val="00474F42"/>
    <w:rsid w:val="004822B9"/>
    <w:rsid w:val="0048244D"/>
    <w:rsid w:val="00486660"/>
    <w:rsid w:val="004A0DE8"/>
    <w:rsid w:val="004A4CB7"/>
    <w:rsid w:val="004A57B5"/>
    <w:rsid w:val="004B0D55"/>
    <w:rsid w:val="004B19DA"/>
    <w:rsid w:val="004B77A8"/>
    <w:rsid w:val="004B7D47"/>
    <w:rsid w:val="004C2A53"/>
    <w:rsid w:val="004C3B35"/>
    <w:rsid w:val="004C43EC"/>
    <w:rsid w:val="004E05E5"/>
    <w:rsid w:val="004E6729"/>
    <w:rsid w:val="004E7277"/>
    <w:rsid w:val="004F0E47"/>
    <w:rsid w:val="00507F03"/>
    <w:rsid w:val="0051339C"/>
    <w:rsid w:val="0051412F"/>
    <w:rsid w:val="00522B6F"/>
    <w:rsid w:val="0052430E"/>
    <w:rsid w:val="005276AD"/>
    <w:rsid w:val="00540A9A"/>
    <w:rsid w:val="00543522"/>
    <w:rsid w:val="00545680"/>
    <w:rsid w:val="00565DE8"/>
    <w:rsid w:val="0056618E"/>
    <w:rsid w:val="00575D8C"/>
    <w:rsid w:val="00576F59"/>
    <w:rsid w:val="00577A34"/>
    <w:rsid w:val="00580AAD"/>
    <w:rsid w:val="00581786"/>
    <w:rsid w:val="00590067"/>
    <w:rsid w:val="00593541"/>
    <w:rsid w:val="00593A04"/>
    <w:rsid w:val="005A107B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1200"/>
    <w:rsid w:val="00635E86"/>
    <w:rsid w:val="00636A37"/>
    <w:rsid w:val="00646E5C"/>
    <w:rsid w:val="006501A5"/>
    <w:rsid w:val="00654ABD"/>
    <w:rsid w:val="006567B2"/>
    <w:rsid w:val="00656CC9"/>
    <w:rsid w:val="00662ADE"/>
    <w:rsid w:val="00664106"/>
    <w:rsid w:val="00664CA7"/>
    <w:rsid w:val="006756F1"/>
    <w:rsid w:val="00677773"/>
    <w:rsid w:val="006805FC"/>
    <w:rsid w:val="00682004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4F9D"/>
    <w:rsid w:val="006C5657"/>
    <w:rsid w:val="006D3D5A"/>
    <w:rsid w:val="006D5E4E"/>
    <w:rsid w:val="006E6860"/>
    <w:rsid w:val="006E7183"/>
    <w:rsid w:val="006F0FB4"/>
    <w:rsid w:val="006F3BAD"/>
    <w:rsid w:val="006F5FBF"/>
    <w:rsid w:val="0070050D"/>
    <w:rsid w:val="0070327E"/>
    <w:rsid w:val="00707B5F"/>
    <w:rsid w:val="007118BA"/>
    <w:rsid w:val="007242E4"/>
    <w:rsid w:val="007310F2"/>
    <w:rsid w:val="00735602"/>
    <w:rsid w:val="0073790D"/>
    <w:rsid w:val="007511D7"/>
    <w:rsid w:val="0075279B"/>
    <w:rsid w:val="00753748"/>
    <w:rsid w:val="00762446"/>
    <w:rsid w:val="00763668"/>
    <w:rsid w:val="0076776B"/>
    <w:rsid w:val="00781ACB"/>
    <w:rsid w:val="007A79EB"/>
    <w:rsid w:val="007C1F3E"/>
    <w:rsid w:val="007D4CA0"/>
    <w:rsid w:val="007D7A23"/>
    <w:rsid w:val="007E38C3"/>
    <w:rsid w:val="007E549E"/>
    <w:rsid w:val="007E71C9"/>
    <w:rsid w:val="007E79C6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1A9F"/>
    <w:rsid w:val="008A3767"/>
    <w:rsid w:val="008A3879"/>
    <w:rsid w:val="008A5FA8"/>
    <w:rsid w:val="008A7575"/>
    <w:rsid w:val="008B5F47"/>
    <w:rsid w:val="008C7B87"/>
    <w:rsid w:val="008D13EA"/>
    <w:rsid w:val="008D6A7A"/>
    <w:rsid w:val="008E3E87"/>
    <w:rsid w:val="008E7F13"/>
    <w:rsid w:val="008F0391"/>
    <w:rsid w:val="008F3185"/>
    <w:rsid w:val="008F6671"/>
    <w:rsid w:val="00905AD9"/>
    <w:rsid w:val="009102D5"/>
    <w:rsid w:val="00915B0A"/>
    <w:rsid w:val="0091791D"/>
    <w:rsid w:val="00920B5E"/>
    <w:rsid w:val="00925557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74F2"/>
    <w:rsid w:val="009E6279"/>
    <w:rsid w:val="009F00A6"/>
    <w:rsid w:val="009F2E0E"/>
    <w:rsid w:val="009F56A7"/>
    <w:rsid w:val="009F56C8"/>
    <w:rsid w:val="009F5B05"/>
    <w:rsid w:val="00A026CA"/>
    <w:rsid w:val="00A045AB"/>
    <w:rsid w:val="00A07232"/>
    <w:rsid w:val="00A14800"/>
    <w:rsid w:val="00A156DE"/>
    <w:rsid w:val="00A157ED"/>
    <w:rsid w:val="00A2446A"/>
    <w:rsid w:val="00A32A40"/>
    <w:rsid w:val="00A4025D"/>
    <w:rsid w:val="00A66678"/>
    <w:rsid w:val="00A70F56"/>
    <w:rsid w:val="00A75177"/>
    <w:rsid w:val="00A800D1"/>
    <w:rsid w:val="00A92699"/>
    <w:rsid w:val="00AB5BF0"/>
    <w:rsid w:val="00AC1C95"/>
    <w:rsid w:val="00AC2CCB"/>
    <w:rsid w:val="00AC443A"/>
    <w:rsid w:val="00AD0DD6"/>
    <w:rsid w:val="00AE211F"/>
    <w:rsid w:val="00AE60E2"/>
    <w:rsid w:val="00B0169F"/>
    <w:rsid w:val="00B05F21"/>
    <w:rsid w:val="00B07D36"/>
    <w:rsid w:val="00B14EA9"/>
    <w:rsid w:val="00B16853"/>
    <w:rsid w:val="00B30A3C"/>
    <w:rsid w:val="00B5392A"/>
    <w:rsid w:val="00B7014E"/>
    <w:rsid w:val="00B81305"/>
    <w:rsid w:val="00B84076"/>
    <w:rsid w:val="00BB17DC"/>
    <w:rsid w:val="00BB1AF9"/>
    <w:rsid w:val="00BB2D63"/>
    <w:rsid w:val="00BB4C4A"/>
    <w:rsid w:val="00BB765E"/>
    <w:rsid w:val="00BD3CAE"/>
    <w:rsid w:val="00BD5F3C"/>
    <w:rsid w:val="00BD6D4C"/>
    <w:rsid w:val="00BE3EA7"/>
    <w:rsid w:val="00BF6525"/>
    <w:rsid w:val="00C07C0F"/>
    <w:rsid w:val="00C145C4"/>
    <w:rsid w:val="00C20D2F"/>
    <w:rsid w:val="00C2131B"/>
    <w:rsid w:val="00C27FE5"/>
    <w:rsid w:val="00C37AF8"/>
    <w:rsid w:val="00C37C79"/>
    <w:rsid w:val="00C41BBC"/>
    <w:rsid w:val="00C432E5"/>
    <w:rsid w:val="00C51419"/>
    <w:rsid w:val="00C54056"/>
    <w:rsid w:val="00C663A3"/>
    <w:rsid w:val="00C75CB2"/>
    <w:rsid w:val="00C8093E"/>
    <w:rsid w:val="00C90291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3E1C"/>
    <w:rsid w:val="00D025D5"/>
    <w:rsid w:val="00D035BE"/>
    <w:rsid w:val="00D24875"/>
    <w:rsid w:val="00D26B13"/>
    <w:rsid w:val="00D26CC1"/>
    <w:rsid w:val="00D30662"/>
    <w:rsid w:val="00D32A0B"/>
    <w:rsid w:val="00D36D78"/>
    <w:rsid w:val="00D6236B"/>
    <w:rsid w:val="00D809D1"/>
    <w:rsid w:val="00D84ECF"/>
    <w:rsid w:val="00DA2851"/>
    <w:rsid w:val="00DA2B7C"/>
    <w:rsid w:val="00DA5686"/>
    <w:rsid w:val="00DB2FC0"/>
    <w:rsid w:val="00DC2E54"/>
    <w:rsid w:val="00DE09FF"/>
    <w:rsid w:val="00DF18FA"/>
    <w:rsid w:val="00DF49CA"/>
    <w:rsid w:val="00DF775B"/>
    <w:rsid w:val="00E007F3"/>
    <w:rsid w:val="00E00DEA"/>
    <w:rsid w:val="00E06EF0"/>
    <w:rsid w:val="00E11679"/>
    <w:rsid w:val="00E13D82"/>
    <w:rsid w:val="00E154CA"/>
    <w:rsid w:val="00E307D1"/>
    <w:rsid w:val="00E32A60"/>
    <w:rsid w:val="00E37138"/>
    <w:rsid w:val="00E41A23"/>
    <w:rsid w:val="00E46A04"/>
    <w:rsid w:val="00E50A7A"/>
    <w:rsid w:val="00E54AEB"/>
    <w:rsid w:val="00E7041F"/>
    <w:rsid w:val="00E717F3"/>
    <w:rsid w:val="00E72C5E"/>
    <w:rsid w:val="00E73451"/>
    <w:rsid w:val="00E7489F"/>
    <w:rsid w:val="00E75147"/>
    <w:rsid w:val="00E76485"/>
    <w:rsid w:val="00E8167D"/>
    <w:rsid w:val="00E907E9"/>
    <w:rsid w:val="00E927F9"/>
    <w:rsid w:val="00E96604"/>
    <w:rsid w:val="00E96BE7"/>
    <w:rsid w:val="00EA2CD0"/>
    <w:rsid w:val="00EC0044"/>
    <w:rsid w:val="00EC6B9F"/>
    <w:rsid w:val="00EE516D"/>
    <w:rsid w:val="00EE5701"/>
    <w:rsid w:val="00EF4D1B"/>
    <w:rsid w:val="00EF7295"/>
    <w:rsid w:val="00F0057D"/>
    <w:rsid w:val="00F01E46"/>
    <w:rsid w:val="00F062F4"/>
    <w:rsid w:val="00F069D1"/>
    <w:rsid w:val="00F1503D"/>
    <w:rsid w:val="00F22712"/>
    <w:rsid w:val="00F25EC6"/>
    <w:rsid w:val="00F275F5"/>
    <w:rsid w:val="00F33188"/>
    <w:rsid w:val="00F35BDE"/>
    <w:rsid w:val="00F36588"/>
    <w:rsid w:val="00F4168D"/>
    <w:rsid w:val="00F52A0E"/>
    <w:rsid w:val="00F5336C"/>
    <w:rsid w:val="00F55366"/>
    <w:rsid w:val="00F622A8"/>
    <w:rsid w:val="00F717BE"/>
    <w:rsid w:val="00F71F63"/>
    <w:rsid w:val="00F722DD"/>
    <w:rsid w:val="00F75D86"/>
    <w:rsid w:val="00F80509"/>
    <w:rsid w:val="00F8109C"/>
    <w:rsid w:val="00F81B40"/>
    <w:rsid w:val="00F8307B"/>
    <w:rsid w:val="00F87506"/>
    <w:rsid w:val="00F92C41"/>
    <w:rsid w:val="00FA2072"/>
    <w:rsid w:val="00FA5522"/>
    <w:rsid w:val="00FA6E4A"/>
    <w:rsid w:val="00FB2B35"/>
    <w:rsid w:val="00FC487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875"/>
    <w:pPr>
      <w:spacing w:line="240" w:lineRule="atLeast"/>
    </w:pPr>
    <w:rPr>
      <w:spacing w:val="4"/>
      <w:w w:val="103"/>
      <w:kern w:val="14"/>
      <w:lang w:eastAsia="en-US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link w:val="HTMLAddressChar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link w:val="DateChar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uiPriority w:val="59"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uiPriority w:val="99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link w:val="FooterChar"/>
    <w:uiPriority w:val="99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link w:val="EndnoteTextChar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link w:val="NoteHeadingChar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semiHidden/>
    <w:rsid w:val="007E71C9"/>
  </w:style>
  <w:style w:type="paragraph" w:styleId="BodyTextFirstIndent">
    <w:name w:val="Body Text First Indent"/>
    <w:basedOn w:val="BodyText"/>
    <w:link w:val="BodyTextFirstIndentChar"/>
    <w:semiHidden/>
    <w:rsid w:val="007E71C9"/>
    <w:pPr>
      <w:ind w:firstLine="210"/>
    </w:pPr>
  </w:style>
  <w:style w:type="paragraph" w:styleId="BodyTextIndent">
    <w:name w:val="Body Text Indent"/>
    <w:basedOn w:val="Normal"/>
    <w:link w:val="BodyTextIndentChar"/>
    <w:uiPriority w:val="99"/>
    <w:rsid w:val="007E71C9"/>
    <w:pPr>
      <w:ind w:left="283"/>
    </w:pPr>
  </w:style>
  <w:style w:type="paragraph" w:styleId="BodyTextFirstIndent2">
    <w:name w:val="Body Text First Indent 2"/>
    <w:basedOn w:val="BodyTextIndent"/>
    <w:link w:val="BodyTextFirstIndent2Char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link w:val="TitleChar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link w:val="BodyText2Char"/>
    <w:rsid w:val="007E71C9"/>
    <w:pPr>
      <w:spacing w:line="480" w:lineRule="auto"/>
    </w:pPr>
  </w:style>
  <w:style w:type="paragraph" w:styleId="BodyText3">
    <w:name w:val="Body Text 3"/>
    <w:basedOn w:val="Normal"/>
    <w:link w:val="BodyText3Char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link w:val="BodyTextIndent3Char"/>
    <w:uiPriority w:val="99"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link w:val="SignatureChar"/>
    <w:semiHidden/>
    <w:rsid w:val="007E71C9"/>
    <w:pPr>
      <w:ind w:left="4252"/>
    </w:pPr>
  </w:style>
  <w:style w:type="paragraph" w:styleId="Salutation">
    <w:name w:val="Salutation"/>
    <w:basedOn w:val="Normal"/>
    <w:next w:val="Normal"/>
    <w:link w:val="SalutationChar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link w:val="ClosingChar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link w:val="HTMLPreformattedChar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link w:val="E-mailSignatureChar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link w:val="PlainTextChar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link w:val="MessageHeaderChar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uiPriority w:val="99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rsid w:val="00A666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6667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Heading1Char">
    <w:name w:val="Heading 1 Char"/>
    <w:aliases w:val="Table_GR Char,Table_G Char"/>
    <w:basedOn w:val="DefaultParagraphFont"/>
    <w:link w:val="Heading1"/>
    <w:rsid w:val="00E37138"/>
    <w:rPr>
      <w:rFonts w:cs="Arial"/>
      <w:b/>
      <w:bCs/>
      <w:spacing w:val="4"/>
      <w:w w:val="103"/>
      <w:kern w:val="14"/>
      <w:szCs w:val="32"/>
    </w:rPr>
  </w:style>
  <w:style w:type="character" w:customStyle="1" w:styleId="Heading2Char">
    <w:name w:val="Heading 2 Char"/>
    <w:basedOn w:val="DefaultParagraphFont"/>
    <w:link w:val="Heading2"/>
    <w:rsid w:val="00E37138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rsid w:val="00E37138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E37138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rsid w:val="00E37138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rsid w:val="00E37138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rsid w:val="00E37138"/>
    <w:rPr>
      <w:spacing w:val="4"/>
      <w:w w:val="103"/>
      <w:kern w:val="14"/>
      <w:sz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E37138"/>
    <w:rPr>
      <w:i/>
      <w:iCs/>
      <w:spacing w:val="4"/>
      <w:w w:val="103"/>
      <w:kern w:val="14"/>
      <w:sz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E37138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paragraph" w:customStyle="1" w:styleId="HMG">
    <w:name w:val="_ H __M_G"/>
    <w:basedOn w:val="Normal"/>
    <w:next w:val="Normal"/>
    <w:rsid w:val="00E3713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Normal"/>
    <w:next w:val="Normal"/>
    <w:rsid w:val="00E3713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ParaNoG">
    <w:name w:val="_ParaNo._G"/>
    <w:basedOn w:val="SingleTxtG"/>
    <w:rsid w:val="00E37138"/>
    <w:pPr>
      <w:numPr>
        <w:numId w:val="19"/>
      </w:numPr>
      <w:tabs>
        <w:tab w:val="clear" w:pos="1494"/>
      </w:tabs>
    </w:pPr>
  </w:style>
  <w:style w:type="paragraph" w:customStyle="1" w:styleId="SingleTxtG">
    <w:name w:val="_ Single Txt_G"/>
    <w:basedOn w:val="Normal"/>
    <w:rsid w:val="00E37138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E37138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E37138"/>
    <w:rPr>
      <w:spacing w:val="4"/>
      <w:w w:val="103"/>
      <w:kern w:val="1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37138"/>
    <w:rPr>
      <w:spacing w:val="4"/>
      <w:w w:val="103"/>
      <w:kern w:val="14"/>
      <w:lang w:eastAsia="en-US"/>
    </w:rPr>
  </w:style>
  <w:style w:type="paragraph" w:customStyle="1" w:styleId="SMG">
    <w:name w:val="__S_M_G"/>
    <w:basedOn w:val="Normal"/>
    <w:next w:val="Normal"/>
    <w:rsid w:val="00E3713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E37138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E37138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character" w:customStyle="1" w:styleId="FootnoteTextChar">
    <w:name w:val="Footnote Text Char"/>
    <w:aliases w:val="5_GR Char,5_G Char"/>
    <w:basedOn w:val="DefaultParagraphFont"/>
    <w:link w:val="FootnoteText"/>
    <w:rsid w:val="00E37138"/>
    <w:rPr>
      <w:spacing w:val="5"/>
      <w:w w:val="104"/>
      <w:kern w:val="14"/>
      <w:sz w:val="18"/>
      <w:lang w:val="en-GB"/>
    </w:rPr>
  </w:style>
  <w:style w:type="paragraph" w:customStyle="1" w:styleId="XLargeG">
    <w:name w:val="__XLarge_G"/>
    <w:basedOn w:val="Normal"/>
    <w:next w:val="Normal"/>
    <w:rsid w:val="00E3713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E37138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customStyle="1" w:styleId="EndnoteTextChar">
    <w:name w:val="Endnote Text Char"/>
    <w:aliases w:val="2_GR Char,2_G Char"/>
    <w:basedOn w:val="DefaultParagraphFont"/>
    <w:link w:val="EndnoteText"/>
    <w:rsid w:val="00E37138"/>
    <w:rPr>
      <w:spacing w:val="5"/>
      <w:w w:val="104"/>
      <w:kern w:val="14"/>
      <w:sz w:val="18"/>
      <w:lang w:val="en-GB"/>
    </w:rPr>
  </w:style>
  <w:style w:type="paragraph" w:styleId="CommentText">
    <w:name w:val="annotation text"/>
    <w:basedOn w:val="Normal"/>
    <w:link w:val="CommentTextChar1"/>
    <w:uiPriority w:val="99"/>
    <w:semiHidden/>
    <w:rsid w:val="00E37138"/>
    <w:pPr>
      <w:suppressAutoHyphens/>
    </w:pPr>
    <w:rPr>
      <w:spacing w:val="0"/>
      <w:w w:val="100"/>
      <w:kern w:val="0"/>
      <w:lang w:val="en-GB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E37138"/>
    <w:rPr>
      <w:lang w:val="en-GB" w:eastAsia="en-US"/>
    </w:rPr>
  </w:style>
  <w:style w:type="paragraph" w:customStyle="1" w:styleId="Bullet2G">
    <w:name w:val="_Bullet 2_G"/>
    <w:basedOn w:val="Normal"/>
    <w:rsid w:val="00E37138"/>
    <w:p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E3713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E3713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E3713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E3713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BodyText2Char">
    <w:name w:val="Body Text 2 Char"/>
    <w:basedOn w:val="DefaultParagraphFont"/>
    <w:link w:val="BodyText2"/>
    <w:rsid w:val="00E37138"/>
    <w:rPr>
      <w:spacing w:val="4"/>
      <w:w w:val="103"/>
      <w:kern w:val="14"/>
      <w:lang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E37138"/>
    <w:rPr>
      <w:spacing w:val="4"/>
      <w:w w:val="103"/>
      <w:kern w:val="14"/>
      <w:sz w:val="16"/>
      <w:szCs w:val="16"/>
      <w:lang w:eastAsia="en-US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37138"/>
    <w:rPr>
      <w:spacing w:val="4"/>
      <w:w w:val="103"/>
      <w:kern w:val="14"/>
      <w:lang w:eastAsia="en-US"/>
    </w:r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E37138"/>
    <w:rPr>
      <w:spacing w:val="4"/>
      <w:w w:val="103"/>
      <w:kern w:val="14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37138"/>
    <w:rPr>
      <w:spacing w:val="4"/>
      <w:w w:val="103"/>
      <w:kern w:val="14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E37138"/>
    <w:rPr>
      <w:spacing w:val="4"/>
      <w:w w:val="103"/>
      <w:kern w:val="14"/>
      <w:sz w:val="16"/>
      <w:szCs w:val="16"/>
      <w:lang w:eastAsia="en-US"/>
    </w:rPr>
  </w:style>
  <w:style w:type="character" w:customStyle="1" w:styleId="ClosingChar">
    <w:name w:val="Closing Char"/>
    <w:basedOn w:val="DefaultParagraphFont"/>
    <w:link w:val="Closing"/>
    <w:semiHidden/>
    <w:rsid w:val="00E37138"/>
    <w:rPr>
      <w:spacing w:val="4"/>
      <w:w w:val="103"/>
      <w:kern w:val="14"/>
      <w:lang w:eastAsia="en-US"/>
    </w:rPr>
  </w:style>
  <w:style w:type="character" w:customStyle="1" w:styleId="DateChar">
    <w:name w:val="Date Char"/>
    <w:basedOn w:val="DefaultParagraphFont"/>
    <w:link w:val="Date"/>
    <w:semiHidden/>
    <w:rsid w:val="00E37138"/>
    <w:rPr>
      <w:spacing w:val="4"/>
      <w:w w:val="103"/>
      <w:kern w:val="14"/>
      <w:lang w:eastAsia="en-US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E37138"/>
    <w:rPr>
      <w:spacing w:val="4"/>
      <w:w w:val="103"/>
      <w:kern w:val="14"/>
      <w:lang w:eastAsia="en-US"/>
    </w:rPr>
  </w:style>
  <w:style w:type="character" w:customStyle="1" w:styleId="HTMLAddressChar">
    <w:name w:val="HTML Address Char"/>
    <w:basedOn w:val="DefaultParagraphFont"/>
    <w:link w:val="HTMLAddress"/>
    <w:semiHidden/>
    <w:rsid w:val="00E37138"/>
    <w:rPr>
      <w:i/>
      <w:iCs/>
      <w:spacing w:val="4"/>
      <w:w w:val="103"/>
      <w:kern w:val="14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E37138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MessageHeaderChar">
    <w:name w:val="Message Header Char"/>
    <w:basedOn w:val="DefaultParagraphFont"/>
    <w:link w:val="MessageHeader"/>
    <w:semiHidden/>
    <w:rsid w:val="00E37138"/>
    <w:rPr>
      <w:rFonts w:ascii="Arial" w:hAnsi="Arial" w:cs="Arial"/>
      <w:spacing w:val="4"/>
      <w:w w:val="103"/>
      <w:kern w:val="14"/>
      <w:sz w:val="24"/>
      <w:shd w:val="pct20" w:color="auto" w:fill="auto"/>
      <w:lang w:eastAsia="en-US"/>
    </w:rPr>
  </w:style>
  <w:style w:type="character" w:customStyle="1" w:styleId="NoteHeadingChar">
    <w:name w:val="Note Heading Char"/>
    <w:basedOn w:val="DefaultParagraphFont"/>
    <w:link w:val="NoteHeading"/>
    <w:semiHidden/>
    <w:rsid w:val="00E37138"/>
    <w:rPr>
      <w:spacing w:val="4"/>
      <w:w w:val="103"/>
      <w:kern w:val="14"/>
      <w:lang w:eastAsia="en-US"/>
    </w:rPr>
  </w:style>
  <w:style w:type="character" w:customStyle="1" w:styleId="SalutationChar">
    <w:name w:val="Salutation Char"/>
    <w:basedOn w:val="DefaultParagraphFont"/>
    <w:link w:val="Salutation"/>
    <w:semiHidden/>
    <w:rsid w:val="00E37138"/>
    <w:rPr>
      <w:spacing w:val="4"/>
      <w:w w:val="103"/>
      <w:kern w:val="14"/>
      <w:lang w:eastAsia="en-US"/>
    </w:rPr>
  </w:style>
  <w:style w:type="character" w:customStyle="1" w:styleId="SignatureChar">
    <w:name w:val="Signature Char"/>
    <w:basedOn w:val="DefaultParagraphFont"/>
    <w:link w:val="Signature"/>
    <w:semiHidden/>
    <w:rsid w:val="00E37138"/>
    <w:rPr>
      <w:spacing w:val="4"/>
      <w:w w:val="103"/>
      <w:kern w:val="14"/>
      <w:lang w:eastAsia="en-US"/>
    </w:rPr>
  </w:style>
  <w:style w:type="character" w:customStyle="1" w:styleId="SubtitleChar">
    <w:name w:val="Subtitle Char"/>
    <w:basedOn w:val="DefaultParagraphFont"/>
    <w:link w:val="Subtitle"/>
    <w:rsid w:val="00E37138"/>
    <w:rPr>
      <w:rFonts w:ascii="Arial" w:hAnsi="Arial" w:cs="Arial"/>
      <w:spacing w:val="4"/>
      <w:w w:val="103"/>
      <w:kern w:val="14"/>
      <w:sz w:val="24"/>
      <w:lang w:eastAsia="en-US"/>
    </w:rPr>
  </w:style>
  <w:style w:type="table" w:styleId="TableWeb3">
    <w:name w:val="Table Web 3"/>
    <w:basedOn w:val="TableNormal"/>
    <w:semiHidden/>
    <w:rsid w:val="00E37138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itleChar">
    <w:name w:val="Title Char"/>
    <w:basedOn w:val="DefaultParagraphFont"/>
    <w:link w:val="Title"/>
    <w:rsid w:val="00E37138"/>
    <w:rPr>
      <w:rFonts w:ascii="Arial" w:hAnsi="Arial" w:cs="Arial"/>
      <w:b/>
      <w:bCs/>
      <w:spacing w:val="4"/>
      <w:w w:val="103"/>
      <w:kern w:val="28"/>
      <w:sz w:val="32"/>
      <w:szCs w:val="32"/>
      <w:lang w:eastAsia="en-US"/>
    </w:rPr>
  </w:style>
  <w:style w:type="character" w:customStyle="1" w:styleId="FooterChar">
    <w:name w:val="Footer Char"/>
    <w:aliases w:val="3_GR Char,3_G Char"/>
    <w:basedOn w:val="DefaultParagraphFont"/>
    <w:link w:val="Footer"/>
    <w:uiPriority w:val="99"/>
    <w:rsid w:val="00E37138"/>
    <w:rPr>
      <w:sz w:val="16"/>
      <w:lang w:val="en-GB"/>
    </w:rPr>
  </w:style>
  <w:style w:type="character" w:customStyle="1" w:styleId="HeaderChar">
    <w:name w:val="Header Char"/>
    <w:aliases w:val="6_GR Char,6_G Char"/>
    <w:basedOn w:val="DefaultParagraphFont"/>
    <w:link w:val="Header"/>
    <w:uiPriority w:val="99"/>
    <w:rsid w:val="00E37138"/>
    <w:rPr>
      <w:b/>
      <w:sz w:val="18"/>
      <w:lang w:val="en-GB"/>
    </w:rPr>
  </w:style>
  <w:style w:type="paragraph" w:styleId="ListParagraph">
    <w:name w:val="List Paragraph"/>
    <w:basedOn w:val="Normal"/>
    <w:uiPriority w:val="34"/>
    <w:qFormat/>
    <w:rsid w:val="00E37138"/>
    <w:pPr>
      <w:spacing w:after="200" w:line="240" w:lineRule="auto"/>
      <w:ind w:left="720"/>
      <w:contextualSpacing/>
      <w:jc w:val="both"/>
    </w:pPr>
    <w:rPr>
      <w:rFonts w:ascii="Calibri" w:eastAsia="Calibri" w:hAnsi="Calibri"/>
      <w:spacing w:val="0"/>
      <w:w w:val="100"/>
      <w:kern w:val="0"/>
      <w:sz w:val="22"/>
      <w:szCs w:val="22"/>
      <w:lang w:val="en-US"/>
    </w:rPr>
  </w:style>
  <w:style w:type="paragraph" w:customStyle="1" w:styleId="Pa1">
    <w:name w:val="Pa1"/>
    <w:basedOn w:val="Normal"/>
    <w:next w:val="Normal"/>
    <w:uiPriority w:val="99"/>
    <w:rsid w:val="00E37138"/>
    <w:pPr>
      <w:autoSpaceDE w:val="0"/>
      <w:autoSpaceDN w:val="0"/>
      <w:adjustRightInd w:val="0"/>
      <w:spacing w:line="241" w:lineRule="atLeast"/>
      <w:jc w:val="both"/>
    </w:pPr>
    <w:rPr>
      <w:rFonts w:ascii="Tw Cen MT" w:eastAsia="Calibri" w:hAnsi="Tw Cen MT"/>
      <w:spacing w:val="0"/>
      <w:w w:val="100"/>
      <w:kern w:val="0"/>
      <w:sz w:val="24"/>
      <w:szCs w:val="24"/>
      <w:lang w:val="en-US"/>
    </w:rPr>
  </w:style>
  <w:style w:type="character" w:customStyle="1" w:styleId="A5">
    <w:name w:val="A5"/>
    <w:uiPriority w:val="99"/>
    <w:rsid w:val="00E37138"/>
    <w:rPr>
      <w:rFonts w:cs="Tw Cen MT"/>
      <w:color w:val="000000"/>
      <w:sz w:val="20"/>
      <w:szCs w:val="20"/>
    </w:rPr>
  </w:style>
  <w:style w:type="paragraph" w:customStyle="1" w:styleId="Pa3">
    <w:name w:val="Pa3"/>
    <w:basedOn w:val="Normal"/>
    <w:next w:val="Normal"/>
    <w:uiPriority w:val="99"/>
    <w:rsid w:val="00E37138"/>
    <w:pPr>
      <w:autoSpaceDE w:val="0"/>
      <w:autoSpaceDN w:val="0"/>
      <w:adjustRightInd w:val="0"/>
      <w:spacing w:line="241" w:lineRule="atLeast"/>
      <w:jc w:val="both"/>
    </w:pPr>
    <w:rPr>
      <w:rFonts w:ascii="Tw Cen MT" w:eastAsia="Calibri" w:hAnsi="Tw Cen MT"/>
      <w:spacing w:val="0"/>
      <w:w w:val="100"/>
      <w:kern w:val="0"/>
      <w:sz w:val="24"/>
      <w:szCs w:val="24"/>
      <w:lang w:val="en-US"/>
    </w:rPr>
  </w:style>
  <w:style w:type="paragraph" w:styleId="NoSpacing">
    <w:name w:val="No Spacing"/>
    <w:link w:val="NoSpacingChar"/>
    <w:qFormat/>
    <w:rsid w:val="00E37138"/>
    <w:pPr>
      <w:spacing w:after="200"/>
      <w:jc w:val="both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Default">
    <w:name w:val="Default"/>
    <w:rsid w:val="00E37138"/>
    <w:pPr>
      <w:autoSpaceDE w:val="0"/>
      <w:autoSpaceDN w:val="0"/>
      <w:adjustRightInd w:val="0"/>
      <w:spacing w:after="200"/>
      <w:jc w:val="both"/>
    </w:pPr>
    <w:rPr>
      <w:rFonts w:eastAsia="Calibri"/>
      <w:color w:val="000000"/>
      <w:sz w:val="24"/>
      <w:szCs w:val="24"/>
      <w:lang w:val="en-US" w:eastAsia="en-US"/>
    </w:rPr>
  </w:style>
  <w:style w:type="character" w:customStyle="1" w:styleId="NoSpacingChar">
    <w:name w:val="No Spacing Char"/>
    <w:link w:val="NoSpacing"/>
    <w:rsid w:val="00E37138"/>
    <w:rPr>
      <w:rFonts w:ascii="Calibri" w:eastAsia="Calibri" w:hAnsi="Calibri"/>
      <w:sz w:val="22"/>
      <w:szCs w:val="22"/>
      <w:lang w:val="en-US" w:eastAsia="en-US"/>
    </w:rPr>
  </w:style>
  <w:style w:type="character" w:customStyle="1" w:styleId="CommentTextChar">
    <w:name w:val="Comment Text Char"/>
    <w:uiPriority w:val="99"/>
    <w:semiHidden/>
    <w:rsid w:val="00E3713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E37138"/>
    <w:pPr>
      <w:suppressAutoHyphens w:val="0"/>
      <w:spacing w:after="200" w:line="240" w:lineRule="auto"/>
      <w:jc w:val="both"/>
    </w:pPr>
    <w:rPr>
      <w:rFonts w:ascii="Calibri" w:eastAsia="Calibri" w:hAnsi="Calibri"/>
      <w:b/>
      <w:bCs/>
      <w:lang w:val="en-US"/>
    </w:rPr>
  </w:style>
  <w:style w:type="character" w:customStyle="1" w:styleId="CommentSubjectChar">
    <w:name w:val="Comment Subject Char"/>
    <w:basedOn w:val="CommentTextChar1"/>
    <w:link w:val="CommentSubject"/>
    <w:uiPriority w:val="99"/>
    <w:rsid w:val="00E37138"/>
    <w:rPr>
      <w:rFonts w:ascii="Calibri" w:eastAsia="Calibri" w:hAnsi="Calibri"/>
      <w:b/>
      <w:bCs/>
      <w:lang w:val="en-US" w:eastAsia="en-US"/>
    </w:rPr>
  </w:style>
  <w:style w:type="paragraph" w:styleId="Revision">
    <w:name w:val="Revision"/>
    <w:hidden/>
    <w:uiPriority w:val="99"/>
    <w:semiHidden/>
    <w:rsid w:val="00E37138"/>
    <w:rPr>
      <w:rFonts w:ascii="Calibri" w:eastAsia="Calibri" w:hAnsi="Calibri"/>
      <w:sz w:val="22"/>
      <w:szCs w:val="22"/>
      <w:lang w:val="en-US" w:eastAsia="en-US"/>
    </w:rPr>
  </w:style>
  <w:style w:type="table" w:customStyle="1" w:styleId="TableGrid10">
    <w:name w:val="Table Grid1"/>
    <w:basedOn w:val="TableNormal"/>
    <w:rsid w:val="00E37138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Шапка текстовой таблицы"/>
    <w:basedOn w:val="Normal"/>
    <w:rsid w:val="007C1F3E"/>
    <w:pPr>
      <w:spacing w:before="80" w:after="80" w:line="200" w:lineRule="exact"/>
    </w:pPr>
    <w:rPr>
      <w:i/>
      <w:sz w:val="16"/>
      <w:lang w:eastAsia="es-ES"/>
    </w:rPr>
  </w:style>
  <w:style w:type="paragraph" w:customStyle="1" w:styleId="a0">
    <w:name w:val="Текст таблицы текстовой"/>
    <w:basedOn w:val="Normal"/>
    <w:rsid w:val="007C1F3E"/>
    <w:pPr>
      <w:spacing w:before="40" w:after="120"/>
    </w:pPr>
    <w:rPr>
      <w:lang w:eastAsia="es-ES"/>
    </w:rPr>
  </w:style>
  <w:style w:type="paragraph" w:customStyle="1" w:styleId="SingleTxtG0">
    <w:name w:val="_ Single Txt__G"/>
    <w:basedOn w:val="Normal"/>
    <w:link w:val="SingleTxtG1"/>
    <w:rsid w:val="00F8109C"/>
    <w:pPr>
      <w:tabs>
        <w:tab w:val="left" w:pos="567"/>
      </w:tabs>
      <w:spacing w:after="120"/>
      <w:ind w:left="1134" w:right="1134"/>
      <w:jc w:val="both"/>
    </w:pPr>
  </w:style>
  <w:style w:type="character" w:customStyle="1" w:styleId="SingleTxtG1">
    <w:name w:val="_ Single Txt__G Знак"/>
    <w:basedOn w:val="DefaultParagraphFont"/>
    <w:link w:val="SingleTxtG0"/>
    <w:rsid w:val="00F8109C"/>
    <w:rPr>
      <w:spacing w:val="4"/>
      <w:w w:val="103"/>
      <w:kern w:val="14"/>
      <w:lang w:eastAsia="en-US"/>
    </w:rPr>
  </w:style>
  <w:style w:type="paragraph" w:customStyle="1" w:styleId="a1">
    <w:name w:val="Текст цифровой таблицы"/>
    <w:basedOn w:val="Normal"/>
    <w:rsid w:val="008F0391"/>
    <w:pPr>
      <w:spacing w:before="40" w:after="40" w:line="220" w:lineRule="exact"/>
      <w:jc w:val="right"/>
    </w:pPr>
    <w:rPr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875"/>
    <w:pPr>
      <w:spacing w:line="240" w:lineRule="atLeast"/>
    </w:pPr>
    <w:rPr>
      <w:spacing w:val="4"/>
      <w:w w:val="103"/>
      <w:kern w:val="14"/>
      <w:lang w:eastAsia="en-US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link w:val="HTMLAddressChar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link w:val="DateChar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uiPriority w:val="59"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uiPriority w:val="99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link w:val="FooterChar"/>
    <w:uiPriority w:val="99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link w:val="EndnoteTextChar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link w:val="NoteHeadingChar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semiHidden/>
    <w:rsid w:val="007E71C9"/>
  </w:style>
  <w:style w:type="paragraph" w:styleId="BodyTextFirstIndent">
    <w:name w:val="Body Text First Indent"/>
    <w:basedOn w:val="BodyText"/>
    <w:link w:val="BodyTextFirstIndentChar"/>
    <w:semiHidden/>
    <w:rsid w:val="007E71C9"/>
    <w:pPr>
      <w:ind w:firstLine="210"/>
    </w:pPr>
  </w:style>
  <w:style w:type="paragraph" w:styleId="BodyTextIndent">
    <w:name w:val="Body Text Indent"/>
    <w:basedOn w:val="Normal"/>
    <w:link w:val="BodyTextIndentChar"/>
    <w:uiPriority w:val="99"/>
    <w:rsid w:val="007E71C9"/>
    <w:pPr>
      <w:ind w:left="283"/>
    </w:pPr>
  </w:style>
  <w:style w:type="paragraph" w:styleId="BodyTextFirstIndent2">
    <w:name w:val="Body Text First Indent 2"/>
    <w:basedOn w:val="BodyTextIndent"/>
    <w:link w:val="BodyTextFirstIndent2Char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link w:val="TitleChar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link w:val="BodyText2Char"/>
    <w:rsid w:val="007E71C9"/>
    <w:pPr>
      <w:spacing w:line="480" w:lineRule="auto"/>
    </w:pPr>
  </w:style>
  <w:style w:type="paragraph" w:styleId="BodyText3">
    <w:name w:val="Body Text 3"/>
    <w:basedOn w:val="Normal"/>
    <w:link w:val="BodyText3Char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link w:val="BodyTextIndent3Char"/>
    <w:uiPriority w:val="99"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link w:val="SignatureChar"/>
    <w:semiHidden/>
    <w:rsid w:val="007E71C9"/>
    <w:pPr>
      <w:ind w:left="4252"/>
    </w:pPr>
  </w:style>
  <w:style w:type="paragraph" w:styleId="Salutation">
    <w:name w:val="Salutation"/>
    <w:basedOn w:val="Normal"/>
    <w:next w:val="Normal"/>
    <w:link w:val="SalutationChar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link w:val="ClosingChar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link w:val="HTMLPreformattedChar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link w:val="E-mailSignatureChar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link w:val="PlainTextChar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link w:val="MessageHeaderChar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uiPriority w:val="99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rsid w:val="00A666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6667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Heading1Char">
    <w:name w:val="Heading 1 Char"/>
    <w:aliases w:val="Table_GR Char,Table_G Char"/>
    <w:basedOn w:val="DefaultParagraphFont"/>
    <w:link w:val="Heading1"/>
    <w:rsid w:val="00E37138"/>
    <w:rPr>
      <w:rFonts w:cs="Arial"/>
      <w:b/>
      <w:bCs/>
      <w:spacing w:val="4"/>
      <w:w w:val="103"/>
      <w:kern w:val="14"/>
      <w:szCs w:val="32"/>
    </w:rPr>
  </w:style>
  <w:style w:type="character" w:customStyle="1" w:styleId="Heading2Char">
    <w:name w:val="Heading 2 Char"/>
    <w:basedOn w:val="DefaultParagraphFont"/>
    <w:link w:val="Heading2"/>
    <w:rsid w:val="00E37138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rsid w:val="00E37138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E37138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rsid w:val="00E37138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rsid w:val="00E37138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rsid w:val="00E37138"/>
    <w:rPr>
      <w:spacing w:val="4"/>
      <w:w w:val="103"/>
      <w:kern w:val="14"/>
      <w:sz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E37138"/>
    <w:rPr>
      <w:i/>
      <w:iCs/>
      <w:spacing w:val="4"/>
      <w:w w:val="103"/>
      <w:kern w:val="14"/>
      <w:sz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E37138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paragraph" w:customStyle="1" w:styleId="HMG">
    <w:name w:val="_ H __M_G"/>
    <w:basedOn w:val="Normal"/>
    <w:next w:val="Normal"/>
    <w:rsid w:val="00E3713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Normal"/>
    <w:next w:val="Normal"/>
    <w:rsid w:val="00E3713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ParaNoG">
    <w:name w:val="_ParaNo._G"/>
    <w:basedOn w:val="SingleTxtG"/>
    <w:rsid w:val="00E37138"/>
    <w:pPr>
      <w:numPr>
        <w:numId w:val="19"/>
      </w:numPr>
      <w:tabs>
        <w:tab w:val="clear" w:pos="1494"/>
      </w:tabs>
    </w:pPr>
  </w:style>
  <w:style w:type="paragraph" w:customStyle="1" w:styleId="SingleTxtG">
    <w:name w:val="_ Single Txt_G"/>
    <w:basedOn w:val="Normal"/>
    <w:rsid w:val="00E37138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E37138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E37138"/>
    <w:rPr>
      <w:spacing w:val="4"/>
      <w:w w:val="103"/>
      <w:kern w:val="1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37138"/>
    <w:rPr>
      <w:spacing w:val="4"/>
      <w:w w:val="103"/>
      <w:kern w:val="14"/>
      <w:lang w:eastAsia="en-US"/>
    </w:rPr>
  </w:style>
  <w:style w:type="paragraph" w:customStyle="1" w:styleId="SMG">
    <w:name w:val="__S_M_G"/>
    <w:basedOn w:val="Normal"/>
    <w:next w:val="Normal"/>
    <w:rsid w:val="00E3713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E37138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E37138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character" w:customStyle="1" w:styleId="FootnoteTextChar">
    <w:name w:val="Footnote Text Char"/>
    <w:aliases w:val="5_GR Char,5_G Char"/>
    <w:basedOn w:val="DefaultParagraphFont"/>
    <w:link w:val="FootnoteText"/>
    <w:rsid w:val="00E37138"/>
    <w:rPr>
      <w:spacing w:val="5"/>
      <w:w w:val="104"/>
      <w:kern w:val="14"/>
      <w:sz w:val="18"/>
      <w:lang w:val="en-GB"/>
    </w:rPr>
  </w:style>
  <w:style w:type="paragraph" w:customStyle="1" w:styleId="XLargeG">
    <w:name w:val="__XLarge_G"/>
    <w:basedOn w:val="Normal"/>
    <w:next w:val="Normal"/>
    <w:rsid w:val="00E3713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E37138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customStyle="1" w:styleId="EndnoteTextChar">
    <w:name w:val="Endnote Text Char"/>
    <w:aliases w:val="2_GR Char,2_G Char"/>
    <w:basedOn w:val="DefaultParagraphFont"/>
    <w:link w:val="EndnoteText"/>
    <w:rsid w:val="00E37138"/>
    <w:rPr>
      <w:spacing w:val="5"/>
      <w:w w:val="104"/>
      <w:kern w:val="14"/>
      <w:sz w:val="18"/>
      <w:lang w:val="en-GB"/>
    </w:rPr>
  </w:style>
  <w:style w:type="paragraph" w:styleId="CommentText">
    <w:name w:val="annotation text"/>
    <w:basedOn w:val="Normal"/>
    <w:link w:val="CommentTextChar1"/>
    <w:uiPriority w:val="99"/>
    <w:semiHidden/>
    <w:rsid w:val="00E37138"/>
    <w:pPr>
      <w:suppressAutoHyphens/>
    </w:pPr>
    <w:rPr>
      <w:spacing w:val="0"/>
      <w:w w:val="100"/>
      <w:kern w:val="0"/>
      <w:lang w:val="en-GB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E37138"/>
    <w:rPr>
      <w:lang w:val="en-GB" w:eastAsia="en-US"/>
    </w:rPr>
  </w:style>
  <w:style w:type="paragraph" w:customStyle="1" w:styleId="Bullet2G">
    <w:name w:val="_Bullet 2_G"/>
    <w:basedOn w:val="Normal"/>
    <w:rsid w:val="00E37138"/>
    <w:p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E3713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E3713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E3713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E3713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BodyText2Char">
    <w:name w:val="Body Text 2 Char"/>
    <w:basedOn w:val="DefaultParagraphFont"/>
    <w:link w:val="BodyText2"/>
    <w:rsid w:val="00E37138"/>
    <w:rPr>
      <w:spacing w:val="4"/>
      <w:w w:val="103"/>
      <w:kern w:val="14"/>
      <w:lang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E37138"/>
    <w:rPr>
      <w:spacing w:val="4"/>
      <w:w w:val="103"/>
      <w:kern w:val="14"/>
      <w:sz w:val="16"/>
      <w:szCs w:val="16"/>
      <w:lang w:eastAsia="en-US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37138"/>
    <w:rPr>
      <w:spacing w:val="4"/>
      <w:w w:val="103"/>
      <w:kern w:val="14"/>
      <w:lang w:eastAsia="en-US"/>
    </w:r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E37138"/>
    <w:rPr>
      <w:spacing w:val="4"/>
      <w:w w:val="103"/>
      <w:kern w:val="14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37138"/>
    <w:rPr>
      <w:spacing w:val="4"/>
      <w:w w:val="103"/>
      <w:kern w:val="14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E37138"/>
    <w:rPr>
      <w:spacing w:val="4"/>
      <w:w w:val="103"/>
      <w:kern w:val="14"/>
      <w:sz w:val="16"/>
      <w:szCs w:val="16"/>
      <w:lang w:eastAsia="en-US"/>
    </w:rPr>
  </w:style>
  <w:style w:type="character" w:customStyle="1" w:styleId="ClosingChar">
    <w:name w:val="Closing Char"/>
    <w:basedOn w:val="DefaultParagraphFont"/>
    <w:link w:val="Closing"/>
    <w:semiHidden/>
    <w:rsid w:val="00E37138"/>
    <w:rPr>
      <w:spacing w:val="4"/>
      <w:w w:val="103"/>
      <w:kern w:val="14"/>
      <w:lang w:eastAsia="en-US"/>
    </w:rPr>
  </w:style>
  <w:style w:type="character" w:customStyle="1" w:styleId="DateChar">
    <w:name w:val="Date Char"/>
    <w:basedOn w:val="DefaultParagraphFont"/>
    <w:link w:val="Date"/>
    <w:semiHidden/>
    <w:rsid w:val="00E37138"/>
    <w:rPr>
      <w:spacing w:val="4"/>
      <w:w w:val="103"/>
      <w:kern w:val="14"/>
      <w:lang w:eastAsia="en-US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E37138"/>
    <w:rPr>
      <w:spacing w:val="4"/>
      <w:w w:val="103"/>
      <w:kern w:val="14"/>
      <w:lang w:eastAsia="en-US"/>
    </w:rPr>
  </w:style>
  <w:style w:type="character" w:customStyle="1" w:styleId="HTMLAddressChar">
    <w:name w:val="HTML Address Char"/>
    <w:basedOn w:val="DefaultParagraphFont"/>
    <w:link w:val="HTMLAddress"/>
    <w:semiHidden/>
    <w:rsid w:val="00E37138"/>
    <w:rPr>
      <w:i/>
      <w:iCs/>
      <w:spacing w:val="4"/>
      <w:w w:val="103"/>
      <w:kern w:val="14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E37138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MessageHeaderChar">
    <w:name w:val="Message Header Char"/>
    <w:basedOn w:val="DefaultParagraphFont"/>
    <w:link w:val="MessageHeader"/>
    <w:semiHidden/>
    <w:rsid w:val="00E37138"/>
    <w:rPr>
      <w:rFonts w:ascii="Arial" w:hAnsi="Arial" w:cs="Arial"/>
      <w:spacing w:val="4"/>
      <w:w w:val="103"/>
      <w:kern w:val="14"/>
      <w:sz w:val="24"/>
      <w:shd w:val="pct20" w:color="auto" w:fill="auto"/>
      <w:lang w:eastAsia="en-US"/>
    </w:rPr>
  </w:style>
  <w:style w:type="character" w:customStyle="1" w:styleId="NoteHeadingChar">
    <w:name w:val="Note Heading Char"/>
    <w:basedOn w:val="DefaultParagraphFont"/>
    <w:link w:val="NoteHeading"/>
    <w:semiHidden/>
    <w:rsid w:val="00E37138"/>
    <w:rPr>
      <w:spacing w:val="4"/>
      <w:w w:val="103"/>
      <w:kern w:val="14"/>
      <w:lang w:eastAsia="en-US"/>
    </w:rPr>
  </w:style>
  <w:style w:type="character" w:customStyle="1" w:styleId="SalutationChar">
    <w:name w:val="Salutation Char"/>
    <w:basedOn w:val="DefaultParagraphFont"/>
    <w:link w:val="Salutation"/>
    <w:semiHidden/>
    <w:rsid w:val="00E37138"/>
    <w:rPr>
      <w:spacing w:val="4"/>
      <w:w w:val="103"/>
      <w:kern w:val="14"/>
      <w:lang w:eastAsia="en-US"/>
    </w:rPr>
  </w:style>
  <w:style w:type="character" w:customStyle="1" w:styleId="SignatureChar">
    <w:name w:val="Signature Char"/>
    <w:basedOn w:val="DefaultParagraphFont"/>
    <w:link w:val="Signature"/>
    <w:semiHidden/>
    <w:rsid w:val="00E37138"/>
    <w:rPr>
      <w:spacing w:val="4"/>
      <w:w w:val="103"/>
      <w:kern w:val="14"/>
      <w:lang w:eastAsia="en-US"/>
    </w:rPr>
  </w:style>
  <w:style w:type="character" w:customStyle="1" w:styleId="SubtitleChar">
    <w:name w:val="Subtitle Char"/>
    <w:basedOn w:val="DefaultParagraphFont"/>
    <w:link w:val="Subtitle"/>
    <w:rsid w:val="00E37138"/>
    <w:rPr>
      <w:rFonts w:ascii="Arial" w:hAnsi="Arial" w:cs="Arial"/>
      <w:spacing w:val="4"/>
      <w:w w:val="103"/>
      <w:kern w:val="14"/>
      <w:sz w:val="24"/>
      <w:lang w:eastAsia="en-US"/>
    </w:rPr>
  </w:style>
  <w:style w:type="table" w:styleId="TableWeb3">
    <w:name w:val="Table Web 3"/>
    <w:basedOn w:val="TableNormal"/>
    <w:semiHidden/>
    <w:rsid w:val="00E37138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itleChar">
    <w:name w:val="Title Char"/>
    <w:basedOn w:val="DefaultParagraphFont"/>
    <w:link w:val="Title"/>
    <w:rsid w:val="00E37138"/>
    <w:rPr>
      <w:rFonts w:ascii="Arial" w:hAnsi="Arial" w:cs="Arial"/>
      <w:b/>
      <w:bCs/>
      <w:spacing w:val="4"/>
      <w:w w:val="103"/>
      <w:kern w:val="28"/>
      <w:sz w:val="32"/>
      <w:szCs w:val="32"/>
      <w:lang w:eastAsia="en-US"/>
    </w:rPr>
  </w:style>
  <w:style w:type="character" w:customStyle="1" w:styleId="FooterChar">
    <w:name w:val="Footer Char"/>
    <w:aliases w:val="3_GR Char,3_G Char"/>
    <w:basedOn w:val="DefaultParagraphFont"/>
    <w:link w:val="Footer"/>
    <w:uiPriority w:val="99"/>
    <w:rsid w:val="00E37138"/>
    <w:rPr>
      <w:sz w:val="16"/>
      <w:lang w:val="en-GB"/>
    </w:rPr>
  </w:style>
  <w:style w:type="character" w:customStyle="1" w:styleId="HeaderChar">
    <w:name w:val="Header Char"/>
    <w:aliases w:val="6_GR Char,6_G Char"/>
    <w:basedOn w:val="DefaultParagraphFont"/>
    <w:link w:val="Header"/>
    <w:uiPriority w:val="99"/>
    <w:rsid w:val="00E37138"/>
    <w:rPr>
      <w:b/>
      <w:sz w:val="18"/>
      <w:lang w:val="en-GB"/>
    </w:rPr>
  </w:style>
  <w:style w:type="paragraph" w:styleId="ListParagraph">
    <w:name w:val="List Paragraph"/>
    <w:basedOn w:val="Normal"/>
    <w:uiPriority w:val="34"/>
    <w:qFormat/>
    <w:rsid w:val="00E37138"/>
    <w:pPr>
      <w:spacing w:after="200" w:line="240" w:lineRule="auto"/>
      <w:ind w:left="720"/>
      <w:contextualSpacing/>
      <w:jc w:val="both"/>
    </w:pPr>
    <w:rPr>
      <w:rFonts w:ascii="Calibri" w:eastAsia="Calibri" w:hAnsi="Calibri"/>
      <w:spacing w:val="0"/>
      <w:w w:val="100"/>
      <w:kern w:val="0"/>
      <w:sz w:val="22"/>
      <w:szCs w:val="22"/>
      <w:lang w:val="en-US"/>
    </w:rPr>
  </w:style>
  <w:style w:type="paragraph" w:customStyle="1" w:styleId="Pa1">
    <w:name w:val="Pa1"/>
    <w:basedOn w:val="Normal"/>
    <w:next w:val="Normal"/>
    <w:uiPriority w:val="99"/>
    <w:rsid w:val="00E37138"/>
    <w:pPr>
      <w:autoSpaceDE w:val="0"/>
      <w:autoSpaceDN w:val="0"/>
      <w:adjustRightInd w:val="0"/>
      <w:spacing w:line="241" w:lineRule="atLeast"/>
      <w:jc w:val="both"/>
    </w:pPr>
    <w:rPr>
      <w:rFonts w:ascii="Tw Cen MT" w:eastAsia="Calibri" w:hAnsi="Tw Cen MT"/>
      <w:spacing w:val="0"/>
      <w:w w:val="100"/>
      <w:kern w:val="0"/>
      <w:sz w:val="24"/>
      <w:szCs w:val="24"/>
      <w:lang w:val="en-US"/>
    </w:rPr>
  </w:style>
  <w:style w:type="character" w:customStyle="1" w:styleId="A5">
    <w:name w:val="A5"/>
    <w:uiPriority w:val="99"/>
    <w:rsid w:val="00E37138"/>
    <w:rPr>
      <w:rFonts w:cs="Tw Cen MT"/>
      <w:color w:val="000000"/>
      <w:sz w:val="20"/>
      <w:szCs w:val="20"/>
    </w:rPr>
  </w:style>
  <w:style w:type="paragraph" w:customStyle="1" w:styleId="Pa3">
    <w:name w:val="Pa3"/>
    <w:basedOn w:val="Normal"/>
    <w:next w:val="Normal"/>
    <w:uiPriority w:val="99"/>
    <w:rsid w:val="00E37138"/>
    <w:pPr>
      <w:autoSpaceDE w:val="0"/>
      <w:autoSpaceDN w:val="0"/>
      <w:adjustRightInd w:val="0"/>
      <w:spacing w:line="241" w:lineRule="atLeast"/>
      <w:jc w:val="both"/>
    </w:pPr>
    <w:rPr>
      <w:rFonts w:ascii="Tw Cen MT" w:eastAsia="Calibri" w:hAnsi="Tw Cen MT"/>
      <w:spacing w:val="0"/>
      <w:w w:val="100"/>
      <w:kern w:val="0"/>
      <w:sz w:val="24"/>
      <w:szCs w:val="24"/>
      <w:lang w:val="en-US"/>
    </w:rPr>
  </w:style>
  <w:style w:type="paragraph" w:styleId="NoSpacing">
    <w:name w:val="No Spacing"/>
    <w:link w:val="NoSpacingChar"/>
    <w:qFormat/>
    <w:rsid w:val="00E37138"/>
    <w:pPr>
      <w:spacing w:after="200"/>
      <w:jc w:val="both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Default">
    <w:name w:val="Default"/>
    <w:rsid w:val="00E37138"/>
    <w:pPr>
      <w:autoSpaceDE w:val="0"/>
      <w:autoSpaceDN w:val="0"/>
      <w:adjustRightInd w:val="0"/>
      <w:spacing w:after="200"/>
      <w:jc w:val="both"/>
    </w:pPr>
    <w:rPr>
      <w:rFonts w:eastAsia="Calibri"/>
      <w:color w:val="000000"/>
      <w:sz w:val="24"/>
      <w:szCs w:val="24"/>
      <w:lang w:val="en-US" w:eastAsia="en-US"/>
    </w:rPr>
  </w:style>
  <w:style w:type="character" w:customStyle="1" w:styleId="NoSpacingChar">
    <w:name w:val="No Spacing Char"/>
    <w:link w:val="NoSpacing"/>
    <w:rsid w:val="00E37138"/>
    <w:rPr>
      <w:rFonts w:ascii="Calibri" w:eastAsia="Calibri" w:hAnsi="Calibri"/>
      <w:sz w:val="22"/>
      <w:szCs w:val="22"/>
      <w:lang w:val="en-US" w:eastAsia="en-US"/>
    </w:rPr>
  </w:style>
  <w:style w:type="character" w:customStyle="1" w:styleId="CommentTextChar">
    <w:name w:val="Comment Text Char"/>
    <w:uiPriority w:val="99"/>
    <w:semiHidden/>
    <w:rsid w:val="00E3713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E37138"/>
    <w:pPr>
      <w:suppressAutoHyphens w:val="0"/>
      <w:spacing w:after="200" w:line="240" w:lineRule="auto"/>
      <w:jc w:val="both"/>
    </w:pPr>
    <w:rPr>
      <w:rFonts w:ascii="Calibri" w:eastAsia="Calibri" w:hAnsi="Calibri"/>
      <w:b/>
      <w:bCs/>
      <w:lang w:val="en-US"/>
    </w:rPr>
  </w:style>
  <w:style w:type="character" w:customStyle="1" w:styleId="CommentSubjectChar">
    <w:name w:val="Comment Subject Char"/>
    <w:basedOn w:val="CommentTextChar1"/>
    <w:link w:val="CommentSubject"/>
    <w:uiPriority w:val="99"/>
    <w:rsid w:val="00E37138"/>
    <w:rPr>
      <w:rFonts w:ascii="Calibri" w:eastAsia="Calibri" w:hAnsi="Calibri"/>
      <w:b/>
      <w:bCs/>
      <w:lang w:val="en-US" w:eastAsia="en-US"/>
    </w:rPr>
  </w:style>
  <w:style w:type="paragraph" w:styleId="Revision">
    <w:name w:val="Revision"/>
    <w:hidden/>
    <w:uiPriority w:val="99"/>
    <w:semiHidden/>
    <w:rsid w:val="00E37138"/>
    <w:rPr>
      <w:rFonts w:ascii="Calibri" w:eastAsia="Calibri" w:hAnsi="Calibri"/>
      <w:sz w:val="22"/>
      <w:szCs w:val="22"/>
      <w:lang w:val="en-US" w:eastAsia="en-US"/>
    </w:rPr>
  </w:style>
  <w:style w:type="table" w:customStyle="1" w:styleId="TableGrid10">
    <w:name w:val="Table Grid1"/>
    <w:basedOn w:val="TableNormal"/>
    <w:rsid w:val="00E37138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Шапка текстовой таблицы"/>
    <w:basedOn w:val="Normal"/>
    <w:rsid w:val="007C1F3E"/>
    <w:pPr>
      <w:spacing w:before="80" w:after="80" w:line="200" w:lineRule="exact"/>
    </w:pPr>
    <w:rPr>
      <w:i/>
      <w:sz w:val="16"/>
      <w:lang w:eastAsia="es-ES"/>
    </w:rPr>
  </w:style>
  <w:style w:type="paragraph" w:customStyle="1" w:styleId="a0">
    <w:name w:val="Текст таблицы текстовой"/>
    <w:basedOn w:val="Normal"/>
    <w:rsid w:val="007C1F3E"/>
    <w:pPr>
      <w:spacing w:before="40" w:after="120"/>
    </w:pPr>
    <w:rPr>
      <w:lang w:eastAsia="es-ES"/>
    </w:rPr>
  </w:style>
  <w:style w:type="paragraph" w:customStyle="1" w:styleId="SingleTxtG0">
    <w:name w:val="_ Single Txt__G"/>
    <w:basedOn w:val="Normal"/>
    <w:link w:val="SingleTxtG1"/>
    <w:rsid w:val="00F8109C"/>
    <w:pPr>
      <w:tabs>
        <w:tab w:val="left" w:pos="567"/>
      </w:tabs>
      <w:spacing w:after="120"/>
      <w:ind w:left="1134" w:right="1134"/>
      <w:jc w:val="both"/>
    </w:pPr>
  </w:style>
  <w:style w:type="character" w:customStyle="1" w:styleId="SingleTxtG1">
    <w:name w:val="_ Single Txt__G Знак"/>
    <w:basedOn w:val="DefaultParagraphFont"/>
    <w:link w:val="SingleTxtG0"/>
    <w:rsid w:val="00F8109C"/>
    <w:rPr>
      <w:spacing w:val="4"/>
      <w:w w:val="103"/>
      <w:kern w:val="14"/>
      <w:lang w:eastAsia="en-US"/>
    </w:rPr>
  </w:style>
  <w:style w:type="paragraph" w:customStyle="1" w:styleId="a1">
    <w:name w:val="Текст цифровой таблицы"/>
    <w:basedOn w:val="Normal"/>
    <w:rsid w:val="008F0391"/>
    <w:pPr>
      <w:spacing w:before="40" w:after="40" w:line="220" w:lineRule="exact"/>
      <w:jc w:val="right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2;&#1072;&#1089;&#1103;\2015UN\7\CER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74</Pages>
  <Words>31087</Words>
  <Characters>177201</Characters>
  <Application>Microsoft Office Word</Application>
  <DocSecurity>0</DocSecurity>
  <Lines>1476</Lines>
  <Paragraphs>415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Организация Объединенных Наций</vt:lpstr>
      <vt:lpstr>Организация Объединенных Наций</vt:lpstr>
    </vt:vector>
  </TitlesOfParts>
  <Company>CSD</Company>
  <LinksUpToDate>false</LinksUpToDate>
  <CharactersWithSpaces>207873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Vas</dc:creator>
  <cp:lastModifiedBy>yangw</cp:lastModifiedBy>
  <cp:revision>2</cp:revision>
  <dcterms:created xsi:type="dcterms:W3CDTF">2015-06-22T08:45:00Z</dcterms:created>
  <dcterms:modified xsi:type="dcterms:W3CDTF">2015-06-22T08:45:00Z</dcterms:modified>
</cp:coreProperties>
</file>