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34A7" w:rsidP="000934A7">
            <w:pPr>
              <w:jc w:val="right"/>
            </w:pPr>
            <w:r w:rsidRPr="000934A7">
              <w:rPr>
                <w:sz w:val="40"/>
              </w:rPr>
              <w:t>CMW</w:t>
            </w:r>
            <w:r>
              <w:t>/C/SR.128</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934A7" w:rsidRDefault="000934A7" w:rsidP="000934A7">
            <w:pPr>
              <w:spacing w:before="240" w:line="240" w:lineRule="exact"/>
            </w:pPr>
            <w:r>
              <w:t>Distr. general</w:t>
            </w:r>
          </w:p>
          <w:p w:rsidR="006403E2" w:rsidRDefault="006403E2" w:rsidP="006403E2">
            <w:pPr>
              <w:spacing w:line="240" w:lineRule="exact"/>
            </w:pPr>
            <w:r>
              <w:t>1</w:t>
            </w:r>
            <w:r w:rsidRPr="008F5AAA">
              <w:rPr>
                <w:bCs/>
              </w:rPr>
              <w:t>º</w:t>
            </w:r>
            <w:r>
              <w:t xml:space="preserve"> de marzo de 2012</w:t>
            </w:r>
          </w:p>
          <w:p w:rsidR="000934A7" w:rsidRDefault="000934A7" w:rsidP="000934A7">
            <w:pPr>
              <w:spacing w:line="240" w:lineRule="exact"/>
            </w:pPr>
            <w:r>
              <w:t>Español</w:t>
            </w:r>
          </w:p>
          <w:p w:rsidR="002D5AAC" w:rsidRDefault="000934A7" w:rsidP="000934A7">
            <w:pPr>
              <w:spacing w:line="240" w:lineRule="exact"/>
            </w:pPr>
            <w:r>
              <w:t>Original: francés</w:t>
            </w:r>
          </w:p>
        </w:tc>
      </w:tr>
    </w:tbl>
    <w:p w:rsidR="00381C24" w:rsidRPr="00F13A15" w:rsidRDefault="00F13A15" w:rsidP="00F13A15">
      <w:pPr>
        <w:spacing w:before="120"/>
        <w:rPr>
          <w:b/>
          <w:sz w:val="24"/>
          <w:szCs w:val="24"/>
        </w:rPr>
      </w:pPr>
      <w:r w:rsidRPr="00F13A15">
        <w:rPr>
          <w:b/>
          <w:sz w:val="24"/>
          <w:szCs w:val="24"/>
        </w:rPr>
        <w:t>Comité de Protección de los Derechos de Todos los Trabajadores</w:t>
      </w:r>
      <w:r w:rsidRPr="00F13A15">
        <w:rPr>
          <w:b/>
          <w:sz w:val="24"/>
          <w:szCs w:val="24"/>
        </w:rPr>
        <w:br/>
        <w:t>Migratorios y de sus Familiares</w:t>
      </w:r>
    </w:p>
    <w:p w:rsidR="00F13A15" w:rsidRPr="00F13A15" w:rsidRDefault="00F13A15" w:rsidP="00F13A15">
      <w:pPr>
        <w:spacing w:after="120"/>
        <w:rPr>
          <w:b/>
        </w:rPr>
      </w:pPr>
      <w:r w:rsidRPr="00F13A15">
        <w:rPr>
          <w:b/>
        </w:rPr>
        <w:t>12º período de sesiones</w:t>
      </w:r>
    </w:p>
    <w:p w:rsidR="00F13A15" w:rsidRPr="00F13A15" w:rsidRDefault="00F13A15" w:rsidP="001075E9">
      <w:pPr>
        <w:rPr>
          <w:b/>
        </w:rPr>
      </w:pPr>
      <w:r w:rsidRPr="00F13A15">
        <w:rPr>
          <w:b/>
        </w:rPr>
        <w:t>Acta resumida de la 128ª sesión</w:t>
      </w:r>
    </w:p>
    <w:p w:rsidR="00F13A15" w:rsidRDefault="00F13A15" w:rsidP="00F13A15">
      <w:pPr>
        <w:spacing w:after="120"/>
      </w:pPr>
      <w:r>
        <w:t>Celebrada en el Palais Wilson, Ginebra, el lunes 26 de abril de 2010, a las 15.00 horas</w:t>
      </w:r>
    </w:p>
    <w:p w:rsidR="00F13A15" w:rsidRDefault="00F13A15" w:rsidP="00F13A15">
      <w:pPr>
        <w:tabs>
          <w:tab w:val="right" w:pos="1134"/>
          <w:tab w:val="left" w:pos="1418"/>
        </w:tabs>
      </w:pPr>
      <w:r>
        <w:tab/>
      </w:r>
      <w:r w:rsidRPr="00F13A15">
        <w:rPr>
          <w:i/>
        </w:rPr>
        <w:t>Presidente</w:t>
      </w:r>
      <w:r>
        <w:t>:</w:t>
      </w:r>
      <w:r>
        <w:tab/>
        <w:t>Sr. El Jamri</w:t>
      </w:r>
    </w:p>
    <w:p w:rsidR="00F13A15" w:rsidRPr="00F13A15" w:rsidRDefault="00F13A15" w:rsidP="00F13A15">
      <w:pPr>
        <w:spacing w:before="360" w:after="240"/>
        <w:rPr>
          <w:sz w:val="28"/>
          <w:szCs w:val="28"/>
        </w:rPr>
      </w:pPr>
      <w:r w:rsidRPr="00F13A15">
        <w:rPr>
          <w:sz w:val="28"/>
          <w:szCs w:val="28"/>
        </w:rPr>
        <w:t>Sumario</w:t>
      </w:r>
    </w:p>
    <w:p w:rsidR="00F13A15" w:rsidRDefault="00F13A15" w:rsidP="00F13A15">
      <w:pPr>
        <w:pStyle w:val="SingleTxtG"/>
      </w:pPr>
      <w:r>
        <w:t>Examen de los informes presentados por los Estados partes en virtud del art</w:t>
      </w:r>
      <w:r w:rsidR="00062F30">
        <w:t>ículo 73 de</w:t>
      </w:r>
      <w:r>
        <w:t xml:space="preserve"> la Convención</w:t>
      </w:r>
    </w:p>
    <w:p w:rsidR="00F13A15" w:rsidRPr="00F13A15" w:rsidRDefault="00F13A15" w:rsidP="00F13A15">
      <w:pPr>
        <w:pStyle w:val="SingleTxtG"/>
        <w:ind w:firstLine="567"/>
        <w:rPr>
          <w:i/>
        </w:rPr>
      </w:pPr>
      <w:r w:rsidRPr="00F13A15">
        <w:rPr>
          <w:i/>
        </w:rPr>
        <w:t>Informe</w:t>
      </w:r>
      <w:r w:rsidR="003474C4" w:rsidRPr="003474C4">
        <w:t xml:space="preserve"> </w:t>
      </w:r>
      <w:r w:rsidRPr="00F13A15">
        <w:rPr>
          <w:i/>
        </w:rPr>
        <w:t>inicial</w:t>
      </w:r>
      <w:r w:rsidR="003474C4" w:rsidRPr="003474C4">
        <w:t xml:space="preserve"> </w:t>
      </w:r>
      <w:r w:rsidRPr="00F13A15">
        <w:rPr>
          <w:i/>
        </w:rPr>
        <w:t>de</w:t>
      </w:r>
      <w:r w:rsidR="003474C4" w:rsidRPr="003474C4">
        <w:t xml:space="preserve"> </w:t>
      </w:r>
      <w:r w:rsidRPr="00F13A15">
        <w:rPr>
          <w:i/>
        </w:rPr>
        <w:t>Argelia</w:t>
      </w:r>
    </w:p>
    <w:p w:rsidR="00062F30" w:rsidRPr="00EA221C" w:rsidRDefault="00F13A15" w:rsidP="00B678B0">
      <w:pPr>
        <w:pStyle w:val="SingleTxtG"/>
        <w:rPr>
          <w:i/>
        </w:rPr>
      </w:pPr>
      <w:r>
        <w:br w:type="page"/>
      </w:r>
      <w:r w:rsidR="00062F30" w:rsidRPr="00EA221C">
        <w:rPr>
          <w:i/>
        </w:rPr>
        <w:t>Se</w:t>
      </w:r>
      <w:r w:rsidR="003474C4" w:rsidRPr="003474C4">
        <w:t xml:space="preserve"> </w:t>
      </w:r>
      <w:r w:rsidR="00062F30" w:rsidRPr="00EA221C">
        <w:rPr>
          <w:i/>
        </w:rPr>
        <w:t>declara</w:t>
      </w:r>
      <w:r w:rsidR="003474C4" w:rsidRPr="003474C4">
        <w:t xml:space="preserve"> </w:t>
      </w:r>
      <w:r w:rsidR="00062F30" w:rsidRPr="00EA221C">
        <w:rPr>
          <w:i/>
        </w:rPr>
        <w:t>abierta</w:t>
      </w:r>
      <w:r w:rsidR="003474C4" w:rsidRPr="003474C4">
        <w:t xml:space="preserve"> </w:t>
      </w:r>
      <w:r w:rsidR="00062F30" w:rsidRPr="00EA221C">
        <w:rPr>
          <w:i/>
        </w:rPr>
        <w:t>la</w:t>
      </w:r>
      <w:r w:rsidR="003474C4" w:rsidRPr="003474C4">
        <w:t xml:space="preserve"> </w:t>
      </w:r>
      <w:r w:rsidR="00062F30" w:rsidRPr="00EA221C">
        <w:rPr>
          <w:i/>
        </w:rPr>
        <w:t>sesión</w:t>
      </w:r>
      <w:r w:rsidR="003474C4" w:rsidRPr="003474C4">
        <w:t xml:space="preserve"> </w:t>
      </w:r>
      <w:r w:rsidR="00062F30" w:rsidRPr="00EA221C">
        <w:rPr>
          <w:i/>
        </w:rPr>
        <w:t>a</w:t>
      </w:r>
      <w:r w:rsidR="003474C4" w:rsidRPr="003474C4">
        <w:t xml:space="preserve"> </w:t>
      </w:r>
      <w:r w:rsidR="00062F30" w:rsidRPr="00EA221C">
        <w:rPr>
          <w:i/>
        </w:rPr>
        <w:t>las</w:t>
      </w:r>
      <w:r w:rsidR="003474C4" w:rsidRPr="003474C4">
        <w:t xml:space="preserve"> </w:t>
      </w:r>
      <w:r w:rsidR="00062F30" w:rsidRPr="00EA221C">
        <w:rPr>
          <w:i/>
        </w:rPr>
        <w:t>15.10</w:t>
      </w:r>
      <w:r w:rsidR="003474C4" w:rsidRPr="003474C4">
        <w:t xml:space="preserve"> </w:t>
      </w:r>
      <w:r w:rsidR="00062F30" w:rsidRPr="00EA221C">
        <w:rPr>
          <w:i/>
        </w:rPr>
        <w:t>horas</w:t>
      </w:r>
      <w:r w:rsidR="009D1DBE">
        <w:rPr>
          <w:i/>
        </w:rPr>
        <w:t>.</w:t>
      </w:r>
    </w:p>
    <w:p w:rsidR="00062F30" w:rsidRPr="00E33E33" w:rsidRDefault="00062F30" w:rsidP="002153D8">
      <w:pPr>
        <w:pStyle w:val="H23G"/>
      </w:pPr>
      <w:r>
        <w:tab/>
      </w:r>
      <w:r>
        <w:tab/>
      </w:r>
      <w:r w:rsidRPr="00467F62">
        <w:t>Examen de</w:t>
      </w:r>
      <w:r>
        <w:t xml:space="preserve"> lo</w:t>
      </w:r>
      <w:r w:rsidRPr="00467F62">
        <w:t xml:space="preserve">s </w:t>
      </w:r>
      <w:r>
        <w:t xml:space="preserve">informes </w:t>
      </w:r>
      <w:r w:rsidRPr="00467F62">
        <w:t>p</w:t>
      </w:r>
      <w:r>
        <w:t>resen</w:t>
      </w:r>
      <w:r w:rsidRPr="00467F62">
        <w:t>t</w:t>
      </w:r>
      <w:r>
        <w:t>ado</w:t>
      </w:r>
      <w:r w:rsidRPr="00467F62">
        <w:t>s p</w:t>
      </w:r>
      <w:r>
        <w:t>o</w:t>
      </w:r>
      <w:r w:rsidRPr="00467F62">
        <w:t>r l</w:t>
      </w:r>
      <w:r>
        <w:t>o</w:t>
      </w:r>
      <w:r w:rsidRPr="00467F62">
        <w:t xml:space="preserve">s </w:t>
      </w:r>
      <w:r>
        <w:t>Es</w:t>
      </w:r>
      <w:r w:rsidRPr="00467F62">
        <w:t>ta</w:t>
      </w:r>
      <w:r>
        <w:t>do</w:t>
      </w:r>
      <w:r w:rsidRPr="00467F62">
        <w:t>s part</w:t>
      </w:r>
      <w:r>
        <w:t>e</w:t>
      </w:r>
      <w:r w:rsidRPr="00467F62">
        <w:t xml:space="preserve">s </w:t>
      </w:r>
      <w:r>
        <w:t>de conformidad con el</w:t>
      </w:r>
      <w:r w:rsidRPr="00467F62">
        <w:t xml:space="preserve"> art</w:t>
      </w:r>
      <w:r>
        <w:t>í</w:t>
      </w:r>
      <w:r w:rsidRPr="00467F62">
        <w:t>c</w:t>
      </w:r>
      <w:r>
        <w:t>u</w:t>
      </w:r>
      <w:r w:rsidRPr="00467F62">
        <w:t>l</w:t>
      </w:r>
      <w:r>
        <w:t>o</w:t>
      </w:r>
      <w:r w:rsidRPr="00467F62">
        <w:t xml:space="preserve"> 73 de la Conven</w:t>
      </w:r>
      <w:r>
        <w:t>c</w:t>
      </w:r>
      <w:r w:rsidRPr="00467F62">
        <w:t>i</w:t>
      </w:r>
      <w:r>
        <w:t>ó</w:t>
      </w:r>
      <w:r w:rsidRPr="00467F62">
        <w:t xml:space="preserve">n </w:t>
      </w:r>
      <w:r w:rsidRPr="002153D8">
        <w:rPr>
          <w:b w:val="0"/>
        </w:rPr>
        <w:t>(tema 5 del programa)</w:t>
      </w:r>
    </w:p>
    <w:p w:rsidR="00062F30" w:rsidRPr="003C53FD" w:rsidRDefault="00062F30" w:rsidP="002153D8">
      <w:pPr>
        <w:pStyle w:val="H23G"/>
      </w:pPr>
      <w:r w:rsidRPr="00F83509">
        <w:tab/>
      </w:r>
      <w:r w:rsidRPr="00F83509">
        <w:tab/>
      </w:r>
      <w:r>
        <w:t>Informe</w:t>
      </w:r>
      <w:r w:rsidRPr="003C53FD">
        <w:t xml:space="preserve"> inicial de A</w:t>
      </w:r>
      <w:r>
        <w:t>r</w:t>
      </w:r>
      <w:r w:rsidRPr="003C53FD">
        <w:t>g</w:t>
      </w:r>
      <w:r>
        <w:t>elia</w:t>
      </w:r>
      <w:r w:rsidRPr="003C53FD">
        <w:t xml:space="preserve"> </w:t>
      </w:r>
      <w:r w:rsidRPr="002153D8">
        <w:rPr>
          <w:b w:val="0"/>
        </w:rPr>
        <w:t>(HRI/CORE/1/Add.127; CMW/C/DZA/1; CMW/C/DZA/Q/1 y Add.1)</w:t>
      </w:r>
    </w:p>
    <w:p w:rsidR="00062F30" w:rsidRPr="00467F62" w:rsidRDefault="00062F30" w:rsidP="00B678B0">
      <w:pPr>
        <w:pStyle w:val="SingleTxtG"/>
      </w:pPr>
      <w:r w:rsidRPr="00467F62">
        <w:t>1.</w:t>
      </w:r>
      <w:r w:rsidRPr="00467F62">
        <w:tab/>
      </w:r>
      <w:r>
        <w:t>Por invitación del Presidente, la delegación de Argelia toma asiento como participante a la Mesa del Comité</w:t>
      </w:r>
      <w:r w:rsidRPr="00467F62">
        <w:t>.</w:t>
      </w:r>
    </w:p>
    <w:p w:rsidR="00062F30" w:rsidRPr="00467F62" w:rsidRDefault="002153D8" w:rsidP="00B678B0">
      <w:pPr>
        <w:pStyle w:val="SingleTxtG"/>
      </w:pPr>
      <w:r>
        <w:t>2.</w:t>
      </w:r>
      <w:r w:rsidR="00062F30" w:rsidRPr="00467F62">
        <w:tab/>
      </w:r>
      <w:r w:rsidR="00062F30">
        <w:t xml:space="preserve">El </w:t>
      </w:r>
      <w:r w:rsidR="00062F30">
        <w:rPr>
          <w:b/>
        </w:rPr>
        <w:t>Sr</w:t>
      </w:r>
      <w:r w:rsidR="00062F30" w:rsidRPr="00467F62">
        <w:rPr>
          <w:b/>
        </w:rPr>
        <w:t>. Jazaïry</w:t>
      </w:r>
      <w:r w:rsidR="00062F30" w:rsidRPr="00467F62">
        <w:t xml:space="preserve"> (A</w:t>
      </w:r>
      <w:r w:rsidR="00062F30">
        <w:t>r</w:t>
      </w:r>
      <w:r w:rsidR="00062F30" w:rsidRPr="00467F62">
        <w:t>g</w:t>
      </w:r>
      <w:r w:rsidR="00062F30">
        <w:t>el</w:t>
      </w:r>
      <w:r w:rsidR="00062F30" w:rsidRPr="00467F62">
        <w:t>i</w:t>
      </w:r>
      <w:r w:rsidR="00062F30">
        <w:t>a</w:t>
      </w:r>
      <w:r w:rsidR="00062F30" w:rsidRPr="00467F62">
        <w:t>) su</w:t>
      </w:r>
      <w:r w:rsidR="00062F30">
        <w:t xml:space="preserve">braya que </w:t>
      </w:r>
      <w:r w:rsidR="00062F30" w:rsidRPr="00467F62">
        <w:t>A</w:t>
      </w:r>
      <w:r w:rsidR="00062F30">
        <w:t>r</w:t>
      </w:r>
      <w:r w:rsidR="00062F30" w:rsidRPr="00467F62">
        <w:t>g</w:t>
      </w:r>
      <w:r w:rsidR="00062F30">
        <w:t>el</w:t>
      </w:r>
      <w:r w:rsidR="00062F30" w:rsidRPr="00467F62">
        <w:t>i</w:t>
      </w:r>
      <w:r w:rsidR="00062F30">
        <w:t>a</w:t>
      </w:r>
      <w:r w:rsidR="00062F30" w:rsidRPr="00467F62">
        <w:t xml:space="preserve"> particip</w:t>
      </w:r>
      <w:r w:rsidR="00062F30">
        <w:t>ó en</w:t>
      </w:r>
      <w:r w:rsidR="00062F30" w:rsidRPr="00467F62">
        <w:t xml:space="preserve"> l</w:t>
      </w:r>
      <w:r w:rsidR="00062F30">
        <w:t>a e</w:t>
      </w:r>
      <w:r w:rsidR="00062F30" w:rsidRPr="00467F62">
        <w:t>labora</w:t>
      </w:r>
      <w:r w:rsidR="00062F30">
        <w:t>c</w:t>
      </w:r>
      <w:r w:rsidR="00062F30" w:rsidRPr="00467F62">
        <w:t>i</w:t>
      </w:r>
      <w:r w:rsidR="00062F30">
        <w:t>ó</w:t>
      </w:r>
      <w:r w:rsidR="00062F30" w:rsidRPr="00467F62">
        <w:t>n de la Conven</w:t>
      </w:r>
      <w:r w:rsidR="00062F30">
        <w:t>c</w:t>
      </w:r>
      <w:r w:rsidR="00062F30" w:rsidRPr="00467F62">
        <w:t>i</w:t>
      </w:r>
      <w:r w:rsidR="00062F30">
        <w:t>ó</w:t>
      </w:r>
      <w:r w:rsidR="00062F30" w:rsidRPr="00467F62">
        <w:t>n, l</w:t>
      </w:r>
      <w:r w:rsidR="00062F30">
        <w:t>a</w:t>
      </w:r>
      <w:r w:rsidR="00062F30" w:rsidRPr="00467F62">
        <w:t xml:space="preserve"> ratifi</w:t>
      </w:r>
      <w:r w:rsidR="00062F30">
        <w:t>có en diciembre de 2004</w:t>
      </w:r>
      <w:r w:rsidR="00062F30" w:rsidRPr="00467F62">
        <w:t xml:space="preserve"> p</w:t>
      </w:r>
      <w:r w:rsidR="00062F30">
        <w:t>o</w:t>
      </w:r>
      <w:r w:rsidR="00062F30" w:rsidRPr="00467F62">
        <w:t>r d</w:t>
      </w:r>
      <w:r w:rsidR="00062F30">
        <w:t>e</w:t>
      </w:r>
      <w:r w:rsidR="00062F30" w:rsidRPr="00467F62">
        <w:t>cret</w:t>
      </w:r>
      <w:r w:rsidR="00062F30">
        <w:t>o</w:t>
      </w:r>
      <w:r w:rsidR="00062F30" w:rsidRPr="00467F62">
        <w:t xml:space="preserve"> pr</w:t>
      </w:r>
      <w:r w:rsidR="00062F30">
        <w:t>e</w:t>
      </w:r>
      <w:r w:rsidR="00062F30" w:rsidRPr="00467F62">
        <w:t>siden</w:t>
      </w:r>
      <w:r w:rsidR="00062F30">
        <w:t>cial</w:t>
      </w:r>
      <w:r w:rsidR="00062F30" w:rsidRPr="00467F62">
        <w:t xml:space="preserve"> </w:t>
      </w:r>
      <w:r w:rsidR="00062F30">
        <w:t>y</w:t>
      </w:r>
      <w:r w:rsidR="00062F30" w:rsidRPr="00467F62">
        <w:t xml:space="preserve"> promu</w:t>
      </w:r>
      <w:r w:rsidR="00062F30">
        <w:t>eve</w:t>
      </w:r>
      <w:r w:rsidR="00062F30" w:rsidRPr="00467F62">
        <w:t xml:space="preserve"> activ</w:t>
      </w:r>
      <w:r w:rsidR="00062F30">
        <w:t>a</w:t>
      </w:r>
      <w:r w:rsidR="00062F30" w:rsidRPr="00467F62">
        <w:t>ment</w:t>
      </w:r>
      <w:r w:rsidR="00062F30">
        <w:t>e</w:t>
      </w:r>
      <w:r w:rsidR="00062F30" w:rsidRPr="00467F62">
        <w:t xml:space="preserve"> s</w:t>
      </w:r>
      <w:r w:rsidR="00062F30">
        <w:t>u</w:t>
      </w:r>
      <w:r w:rsidR="00062F30" w:rsidRPr="00467F62">
        <w:t xml:space="preserve"> ratifica</w:t>
      </w:r>
      <w:r w:rsidR="00062F30">
        <w:t>c</w:t>
      </w:r>
      <w:r w:rsidR="00062F30" w:rsidRPr="00467F62">
        <w:t>i</w:t>
      </w:r>
      <w:r w:rsidR="00062F30">
        <w:t>ó</w:t>
      </w:r>
      <w:r w:rsidR="00062F30" w:rsidRPr="00467F62">
        <w:t xml:space="preserve">n </w:t>
      </w:r>
      <w:r w:rsidR="00062F30">
        <w:t>y su aplicación</w:t>
      </w:r>
      <w:r w:rsidR="00062F30" w:rsidRPr="00467F62">
        <w:t xml:space="preserve"> </w:t>
      </w:r>
      <w:r w:rsidR="00062F30">
        <w:t xml:space="preserve">a escala </w:t>
      </w:r>
      <w:r w:rsidR="00062F30" w:rsidRPr="00467F62">
        <w:t>univers</w:t>
      </w:r>
      <w:r w:rsidR="00062F30">
        <w:t>al</w:t>
      </w:r>
      <w:r w:rsidR="00062F30" w:rsidRPr="00467F62">
        <w:t xml:space="preserve">. </w:t>
      </w:r>
    </w:p>
    <w:p w:rsidR="00062F30" w:rsidRPr="00467F62" w:rsidRDefault="00062F30" w:rsidP="00B678B0">
      <w:pPr>
        <w:pStyle w:val="SingleTxtG"/>
      </w:pPr>
      <w:r w:rsidRPr="00467F62">
        <w:t>3.</w:t>
      </w:r>
      <w:r w:rsidRPr="00467F62">
        <w:tab/>
      </w:r>
      <w:r>
        <w:t>Como firmante de ocho</w:t>
      </w:r>
      <w:r w:rsidRPr="00467F62">
        <w:t xml:space="preserve"> instrument</w:t>
      </w:r>
      <w:r>
        <w:t>o</w:t>
      </w:r>
      <w:r w:rsidRPr="00467F62">
        <w:t>s univers</w:t>
      </w:r>
      <w:r>
        <w:t>a</w:t>
      </w:r>
      <w:r w:rsidRPr="00467F62">
        <w:t>l</w:t>
      </w:r>
      <w:r>
        <w:t>e</w:t>
      </w:r>
      <w:r w:rsidRPr="00467F62">
        <w:t xml:space="preserve">s </w:t>
      </w:r>
      <w:r>
        <w:t>de</w:t>
      </w:r>
      <w:r w:rsidRPr="00467F62">
        <w:t xml:space="preserve"> d</w:t>
      </w:r>
      <w:r>
        <w:t xml:space="preserve">erechos </w:t>
      </w:r>
      <w:r w:rsidRPr="00467F62">
        <w:t>h</w:t>
      </w:r>
      <w:r>
        <w:t>u</w:t>
      </w:r>
      <w:r w:rsidRPr="00467F62">
        <w:t>m</w:t>
      </w:r>
      <w:r>
        <w:t>anos</w:t>
      </w:r>
      <w:r w:rsidRPr="00467F62">
        <w:t xml:space="preserve"> </w:t>
      </w:r>
      <w:r>
        <w:t>y de los convenios</w:t>
      </w:r>
      <w:r w:rsidRPr="00467F62">
        <w:t xml:space="preserve"> pertinentes de l</w:t>
      </w:r>
      <w:r>
        <w:t xml:space="preserve">a </w:t>
      </w:r>
      <w:r w:rsidRPr="00467F62">
        <w:t>Organi</w:t>
      </w:r>
      <w:r>
        <w:t>zac</w:t>
      </w:r>
      <w:r w:rsidRPr="00467F62">
        <w:t>i</w:t>
      </w:r>
      <w:r>
        <w:t>ó</w:t>
      </w:r>
      <w:r w:rsidRPr="00467F62">
        <w:t xml:space="preserve">n </w:t>
      </w:r>
      <w:r>
        <w:t>I</w:t>
      </w:r>
      <w:r w:rsidRPr="00467F62">
        <w:t>nter</w:t>
      </w:r>
      <w:r>
        <w:t>nac</w:t>
      </w:r>
      <w:r w:rsidRPr="00467F62">
        <w:t>ional d</w:t>
      </w:r>
      <w:r>
        <w:t>el</w:t>
      </w:r>
      <w:r w:rsidRPr="00467F62">
        <w:t xml:space="preserve"> Tra</w:t>
      </w:r>
      <w:r>
        <w:t>b</w:t>
      </w:r>
      <w:r w:rsidRPr="00467F62">
        <w:t>a</w:t>
      </w:r>
      <w:r>
        <w:t>jo,</w:t>
      </w:r>
      <w:r w:rsidRPr="00467F62">
        <w:t xml:space="preserve"> A</w:t>
      </w:r>
      <w:r>
        <w:t>rgelia</w:t>
      </w:r>
      <w:r w:rsidRPr="00467F62">
        <w:t xml:space="preserve"> </w:t>
      </w:r>
      <w:r>
        <w:t>se ha adentrado con paso firme por la</w:t>
      </w:r>
      <w:r w:rsidRPr="00467F62">
        <w:t xml:space="preserve"> v</w:t>
      </w:r>
      <w:r>
        <w:t>ía</w:t>
      </w:r>
      <w:r w:rsidRPr="00467F62">
        <w:t xml:space="preserve"> de</w:t>
      </w:r>
      <w:r>
        <w:t xml:space="preserve"> lo</w:t>
      </w:r>
      <w:r w:rsidRPr="00467F62">
        <w:t>s d</w:t>
      </w:r>
      <w:r>
        <w:t>e</w:t>
      </w:r>
      <w:r w:rsidRPr="00467F62">
        <w:t>r</w:t>
      </w:r>
      <w:r>
        <w:t>ech</w:t>
      </w:r>
      <w:r w:rsidRPr="00467F62">
        <w:t>os h</w:t>
      </w:r>
      <w:r>
        <w:t>u</w:t>
      </w:r>
      <w:r w:rsidRPr="00467F62">
        <w:t>m</w:t>
      </w:r>
      <w:r>
        <w:t>anos</w:t>
      </w:r>
      <w:r w:rsidRPr="00467F62">
        <w:t xml:space="preserve"> </w:t>
      </w:r>
      <w:r>
        <w:t>y de la ampliación</w:t>
      </w:r>
      <w:r w:rsidRPr="00467F62">
        <w:t xml:space="preserve"> del</w:t>
      </w:r>
      <w:r>
        <w:t xml:space="preserve"> </w:t>
      </w:r>
      <w:r w:rsidRPr="00467F62">
        <w:t>espac</w:t>
      </w:r>
      <w:r>
        <w:t>io</w:t>
      </w:r>
      <w:r w:rsidRPr="00467F62">
        <w:t xml:space="preserve"> de</w:t>
      </w:r>
      <w:r>
        <w:t xml:space="preserve"> la</w:t>
      </w:r>
      <w:r w:rsidRPr="00467F62">
        <w:t>s libert</w:t>
      </w:r>
      <w:r>
        <w:t>ade</w:t>
      </w:r>
      <w:r w:rsidRPr="00467F62">
        <w:t xml:space="preserve">s. </w:t>
      </w:r>
      <w:r>
        <w:t>Su compromiso se ha</w:t>
      </w:r>
      <w:r w:rsidRPr="00467F62">
        <w:t xml:space="preserve"> mat</w:t>
      </w:r>
      <w:r>
        <w:t>e</w:t>
      </w:r>
      <w:r w:rsidRPr="00467F62">
        <w:t>riali</w:t>
      </w:r>
      <w:r>
        <w:t xml:space="preserve">zado en la </w:t>
      </w:r>
      <w:r w:rsidRPr="00467F62">
        <w:t>incorpora</w:t>
      </w:r>
      <w:r>
        <w:t>c</w:t>
      </w:r>
      <w:r w:rsidRPr="00467F62">
        <w:t>i</w:t>
      </w:r>
      <w:r>
        <w:t>ó</w:t>
      </w:r>
      <w:r w:rsidRPr="00467F62">
        <w:t>n de</w:t>
      </w:r>
      <w:r>
        <w:t xml:space="preserve"> lo</w:t>
      </w:r>
      <w:r w:rsidRPr="00467F62">
        <w:t>s instrument</w:t>
      </w:r>
      <w:r>
        <w:t>o</w:t>
      </w:r>
      <w:r w:rsidRPr="00467F62">
        <w:t>s interna</w:t>
      </w:r>
      <w:r>
        <w:t>c</w:t>
      </w:r>
      <w:r w:rsidRPr="00467F62">
        <w:t>iona</w:t>
      </w:r>
      <w:r>
        <w:t>les a su</w:t>
      </w:r>
      <w:r w:rsidRPr="00467F62">
        <w:t xml:space="preserve"> l</w:t>
      </w:r>
      <w:r>
        <w:t>e</w:t>
      </w:r>
      <w:r w:rsidRPr="00467F62">
        <w:t>gisla</w:t>
      </w:r>
      <w:r>
        <w:t>c</w:t>
      </w:r>
      <w:r w:rsidRPr="00467F62">
        <w:t>i</w:t>
      </w:r>
      <w:r>
        <w:t>ó</w:t>
      </w:r>
      <w:r w:rsidRPr="00467F62">
        <w:t>n intern</w:t>
      </w:r>
      <w:r>
        <w:t>a</w:t>
      </w:r>
      <w:r w:rsidRPr="00467F62">
        <w:t xml:space="preserve">, </w:t>
      </w:r>
      <w:r>
        <w:t>basada en la igualdad de</w:t>
      </w:r>
      <w:r w:rsidRPr="00467F62">
        <w:t xml:space="preserve"> trat</w:t>
      </w:r>
      <w:r>
        <w:t>o y</w:t>
      </w:r>
      <w:r w:rsidRPr="00467F62">
        <w:t xml:space="preserve"> la no</w:t>
      </w:r>
      <w:r>
        <w:t xml:space="preserve"> </w:t>
      </w:r>
      <w:r w:rsidRPr="00467F62">
        <w:t>discrimina</w:t>
      </w:r>
      <w:r>
        <w:t>c</w:t>
      </w:r>
      <w:r w:rsidRPr="00467F62">
        <w:t>i</w:t>
      </w:r>
      <w:r>
        <w:t>ó</w:t>
      </w:r>
      <w:r w:rsidRPr="00467F62">
        <w:t>n entre na</w:t>
      </w:r>
      <w:r>
        <w:t>c</w:t>
      </w:r>
      <w:r w:rsidRPr="00467F62">
        <w:t>iona</w:t>
      </w:r>
      <w:r>
        <w:t>les</w:t>
      </w:r>
      <w:r w:rsidRPr="00467F62">
        <w:t xml:space="preserve"> </w:t>
      </w:r>
      <w:r>
        <w:t>y</w:t>
      </w:r>
      <w:r w:rsidRPr="00467F62">
        <w:t xml:space="preserve"> </w:t>
      </w:r>
      <w:r>
        <w:t>ex</w:t>
      </w:r>
      <w:r w:rsidRPr="00467F62">
        <w:t>tran</w:t>
      </w:r>
      <w:r>
        <w:t>j</w:t>
      </w:r>
      <w:r w:rsidRPr="00467F62">
        <w:t>er</w:t>
      </w:r>
      <w:r>
        <w:t>o</w:t>
      </w:r>
      <w:r w:rsidRPr="00467F62">
        <w:t>s.</w:t>
      </w:r>
    </w:p>
    <w:p w:rsidR="00062F30" w:rsidRPr="00467F62" w:rsidRDefault="00062F30" w:rsidP="00B678B0">
      <w:pPr>
        <w:pStyle w:val="SingleTxtG"/>
      </w:pPr>
      <w:r w:rsidRPr="00467F62">
        <w:t>4.</w:t>
      </w:r>
      <w:r w:rsidRPr="00467F62">
        <w:tab/>
        <w:t xml:space="preserve">En </w:t>
      </w:r>
      <w:r>
        <w:t xml:space="preserve">su calidad de </w:t>
      </w:r>
      <w:r w:rsidRPr="00467F62">
        <w:t>pa</w:t>
      </w:r>
      <w:r>
        <w:t>í</w:t>
      </w:r>
      <w:r w:rsidRPr="00467F62">
        <w:t>s d</w:t>
      </w:r>
      <w:r>
        <w:t xml:space="preserve">e </w:t>
      </w:r>
      <w:r w:rsidRPr="00467F62">
        <w:t>orig</w:t>
      </w:r>
      <w:r>
        <w:t>e</w:t>
      </w:r>
      <w:r w:rsidRPr="00467F62">
        <w:t>n, A</w:t>
      </w:r>
      <w:r>
        <w:t>r</w:t>
      </w:r>
      <w:r w:rsidRPr="00467F62">
        <w:t>g</w:t>
      </w:r>
      <w:r>
        <w:t xml:space="preserve">elia tiene </w:t>
      </w:r>
      <w:r w:rsidRPr="00467F62">
        <w:t>re</w:t>
      </w:r>
      <w:r>
        <w:t>gistrados unos</w:t>
      </w:r>
      <w:r w:rsidRPr="00467F62">
        <w:t xml:space="preserve"> </w:t>
      </w:r>
      <w:r w:rsidR="009D1DBE">
        <w:t>1.</w:t>
      </w:r>
      <w:r w:rsidRPr="00467F62">
        <w:t>49</w:t>
      </w:r>
      <w:r w:rsidR="009D1DBE">
        <w:t>6.</w:t>
      </w:r>
      <w:r w:rsidRPr="00467F62">
        <w:t xml:space="preserve">000 </w:t>
      </w:r>
      <w:r>
        <w:t>ciudadanos en sus</w:t>
      </w:r>
      <w:r w:rsidRPr="00467F62">
        <w:t xml:space="preserve"> servic</w:t>
      </w:r>
      <w:r>
        <w:t>io</w:t>
      </w:r>
      <w:r w:rsidRPr="00467F62">
        <w:t>s consulares d</w:t>
      </w:r>
      <w:r>
        <w:t>e todo</w:t>
      </w:r>
      <w:r w:rsidRPr="00467F62">
        <w:t xml:space="preserve"> </w:t>
      </w:r>
      <w:r>
        <w:t>el</w:t>
      </w:r>
      <w:r w:rsidRPr="00467F62">
        <w:t xml:space="preserve"> m</w:t>
      </w:r>
      <w:r>
        <w:t>u</w:t>
      </w:r>
      <w:r w:rsidRPr="00467F62">
        <w:t>nd</w:t>
      </w:r>
      <w:r>
        <w:t>o</w:t>
      </w:r>
      <w:r w:rsidRPr="00467F62">
        <w:t>; particip</w:t>
      </w:r>
      <w:r>
        <w:t>a</w:t>
      </w:r>
      <w:r w:rsidRPr="00467F62">
        <w:t xml:space="preserve">n </w:t>
      </w:r>
      <w:r>
        <w:t>en las votaciones</w:t>
      </w:r>
      <w:r w:rsidRPr="00467F62">
        <w:t xml:space="preserve"> na</w:t>
      </w:r>
      <w:r>
        <w:t>c</w:t>
      </w:r>
      <w:r w:rsidRPr="00467F62">
        <w:t>iona</w:t>
      </w:r>
      <w:r>
        <w:t>les y eligen a sus</w:t>
      </w:r>
      <w:r w:rsidRPr="00467F62">
        <w:t xml:space="preserve"> repr</w:t>
      </w:r>
      <w:r>
        <w:t>e</w:t>
      </w:r>
      <w:r w:rsidRPr="00467F62">
        <w:t>sentant</w:t>
      </w:r>
      <w:r>
        <w:t>e</w:t>
      </w:r>
      <w:r w:rsidRPr="00467F62">
        <w:t>s direct</w:t>
      </w:r>
      <w:r>
        <w:t>o</w:t>
      </w:r>
      <w:r w:rsidRPr="00467F62">
        <w:t xml:space="preserve">s </w:t>
      </w:r>
      <w:r>
        <w:t xml:space="preserve">en </w:t>
      </w:r>
      <w:r w:rsidRPr="00467F62">
        <w:t>l</w:t>
      </w:r>
      <w:r>
        <w:t xml:space="preserve">a </w:t>
      </w:r>
      <w:r w:rsidRPr="00467F62">
        <w:t>As</w:t>
      </w:r>
      <w:r>
        <w:t>a</w:t>
      </w:r>
      <w:r w:rsidRPr="00467F62">
        <w:t>mbl</w:t>
      </w:r>
      <w:r>
        <w:t>ea</w:t>
      </w:r>
      <w:r w:rsidRPr="00467F62">
        <w:t xml:space="preserve"> </w:t>
      </w:r>
      <w:r>
        <w:t>P</w:t>
      </w:r>
      <w:r w:rsidRPr="00467F62">
        <w:t>opular</w:t>
      </w:r>
      <w:r>
        <w:t xml:space="preserve"> Nacional</w:t>
      </w:r>
      <w:r w:rsidRPr="00467F62">
        <w:t xml:space="preserve"> </w:t>
      </w:r>
      <w:r>
        <w:t>y el</w:t>
      </w:r>
      <w:r w:rsidRPr="00467F62">
        <w:t xml:space="preserve"> Conse</w:t>
      </w:r>
      <w:r>
        <w:t>jo</w:t>
      </w:r>
      <w:r w:rsidRPr="00467F62">
        <w:t xml:space="preserve"> </w:t>
      </w:r>
      <w:r>
        <w:t>C</w:t>
      </w:r>
      <w:r w:rsidRPr="00467F62">
        <w:t>onsulti</w:t>
      </w:r>
      <w:r>
        <w:t>vo</w:t>
      </w:r>
      <w:r w:rsidRPr="00467F62">
        <w:t xml:space="preserve"> de la comun</w:t>
      </w:r>
      <w:r>
        <w:t>idad</w:t>
      </w:r>
      <w:r w:rsidRPr="00467F62">
        <w:t xml:space="preserve"> na</w:t>
      </w:r>
      <w:r>
        <w:t>c</w:t>
      </w:r>
      <w:r w:rsidRPr="00467F62">
        <w:t xml:space="preserve">ional </w:t>
      </w:r>
      <w:r>
        <w:t>en el ex</w:t>
      </w:r>
      <w:r w:rsidRPr="00467F62">
        <w:t>tran</w:t>
      </w:r>
      <w:r>
        <w:t>j</w:t>
      </w:r>
      <w:r w:rsidRPr="00467F62">
        <w:t>er</w:t>
      </w:r>
      <w:r>
        <w:t>o</w:t>
      </w:r>
      <w:r w:rsidRPr="00467F62">
        <w:t>, cr</w:t>
      </w:r>
      <w:r>
        <w:t>eado</w:t>
      </w:r>
      <w:r w:rsidRPr="00467F62">
        <w:t xml:space="preserve"> en sept</w:t>
      </w:r>
      <w:r>
        <w:t>i</w:t>
      </w:r>
      <w:r w:rsidRPr="00467F62">
        <w:t xml:space="preserve">embre </w:t>
      </w:r>
      <w:r>
        <w:t xml:space="preserve">de </w:t>
      </w:r>
      <w:r w:rsidRPr="00467F62">
        <w:t xml:space="preserve">2009 </w:t>
      </w:r>
      <w:r>
        <w:t>por</w:t>
      </w:r>
      <w:r w:rsidRPr="00467F62">
        <w:t xml:space="preserve"> ini</w:t>
      </w:r>
      <w:r>
        <w:t>c</w:t>
      </w:r>
      <w:r w:rsidRPr="00467F62">
        <w:t>iativ</w:t>
      </w:r>
      <w:r>
        <w:t>a</w:t>
      </w:r>
      <w:r w:rsidRPr="00467F62">
        <w:t xml:space="preserve"> d</w:t>
      </w:r>
      <w:r>
        <w:t>el</w:t>
      </w:r>
      <w:r w:rsidRPr="00467F62">
        <w:t xml:space="preserve"> Pr</w:t>
      </w:r>
      <w:r>
        <w:t>e</w:t>
      </w:r>
      <w:r w:rsidRPr="00467F62">
        <w:t>sident</w:t>
      </w:r>
      <w:r>
        <w:t>e</w:t>
      </w:r>
      <w:r w:rsidRPr="00467F62">
        <w:t xml:space="preserve"> de la R</w:t>
      </w:r>
      <w:r>
        <w:t>e</w:t>
      </w:r>
      <w:r w:rsidRPr="00467F62">
        <w:t>p</w:t>
      </w:r>
      <w:r>
        <w:t>ú</w:t>
      </w:r>
      <w:r w:rsidRPr="00467F62">
        <w:t>bli</w:t>
      </w:r>
      <w:r>
        <w:t>ca</w:t>
      </w:r>
      <w:r w:rsidRPr="00467F62">
        <w:t xml:space="preserve">. </w:t>
      </w:r>
      <w:r>
        <w:t>Preocupada por la suerte de esa</w:t>
      </w:r>
      <w:r w:rsidRPr="00467F62">
        <w:t xml:space="preserve"> po</w:t>
      </w:r>
      <w:r>
        <w:t>b</w:t>
      </w:r>
      <w:r w:rsidRPr="00467F62">
        <w:t>la</w:t>
      </w:r>
      <w:r>
        <w:t>c</w:t>
      </w:r>
      <w:r w:rsidRPr="00467F62">
        <w:t>i</w:t>
      </w:r>
      <w:r>
        <w:t>ó</w:t>
      </w:r>
      <w:r w:rsidRPr="00467F62">
        <w:t xml:space="preserve">n, </w:t>
      </w:r>
      <w:r>
        <w:t>Ar</w:t>
      </w:r>
      <w:r w:rsidRPr="00467F62">
        <w:t>g</w:t>
      </w:r>
      <w:r>
        <w:t>el</w:t>
      </w:r>
      <w:r w:rsidRPr="00467F62">
        <w:t>i</w:t>
      </w:r>
      <w:r>
        <w:t>a</w:t>
      </w:r>
      <w:r w:rsidRPr="00467F62">
        <w:t xml:space="preserve"> s</w:t>
      </w:r>
      <w:r>
        <w:t>e esfuerza por</w:t>
      </w:r>
      <w:r w:rsidRPr="00467F62">
        <w:t xml:space="preserve"> d</w:t>
      </w:r>
      <w:r>
        <w:t>e</w:t>
      </w:r>
      <w:r w:rsidRPr="00467F62">
        <w:t>fend</w:t>
      </w:r>
      <w:r>
        <w:t>er</w:t>
      </w:r>
      <w:r w:rsidRPr="00467F62">
        <w:t xml:space="preserve"> s</w:t>
      </w:r>
      <w:r>
        <w:t>u</w:t>
      </w:r>
      <w:r w:rsidRPr="00467F62">
        <w:t>s d</w:t>
      </w:r>
      <w:r>
        <w:t>e</w:t>
      </w:r>
      <w:r w:rsidRPr="00467F62">
        <w:t>r</w:t>
      </w:r>
      <w:r>
        <w:t>ech</w:t>
      </w:r>
      <w:r w:rsidRPr="00467F62">
        <w:t xml:space="preserve">os </w:t>
      </w:r>
      <w:r>
        <w:t>y protegerla de los azotes,</w:t>
      </w:r>
      <w:r w:rsidRPr="00467F62">
        <w:t xml:space="preserve"> en plen</w:t>
      </w:r>
      <w:r>
        <w:t>a</w:t>
      </w:r>
      <w:r w:rsidRPr="00467F62">
        <w:t xml:space="preserve"> expansi</w:t>
      </w:r>
      <w:r>
        <w:t>ón, de la xe</w:t>
      </w:r>
      <w:r w:rsidRPr="00467F62">
        <w:t>no</w:t>
      </w:r>
      <w:r>
        <w:t>f</w:t>
      </w:r>
      <w:r w:rsidRPr="00467F62">
        <w:t>obi</w:t>
      </w:r>
      <w:r>
        <w:t>a</w:t>
      </w:r>
      <w:r w:rsidRPr="00467F62">
        <w:t>, l</w:t>
      </w:r>
      <w:r>
        <w:t xml:space="preserve">a </w:t>
      </w:r>
      <w:r w:rsidRPr="00467F62">
        <w:t>islamo</w:t>
      </w:r>
      <w:r>
        <w:t>f</w:t>
      </w:r>
      <w:r w:rsidRPr="00467F62">
        <w:t>obi</w:t>
      </w:r>
      <w:r>
        <w:t>a</w:t>
      </w:r>
      <w:r w:rsidRPr="00467F62">
        <w:t xml:space="preserve"> </w:t>
      </w:r>
      <w:r>
        <w:t>y el</w:t>
      </w:r>
      <w:r w:rsidRPr="00467F62">
        <w:t xml:space="preserve"> racism</w:t>
      </w:r>
      <w:r>
        <w:t>o</w:t>
      </w:r>
      <w:r w:rsidRPr="00467F62">
        <w:t xml:space="preserve">, </w:t>
      </w:r>
      <w:r>
        <w:t>en el marco de</w:t>
      </w:r>
      <w:r w:rsidRPr="00467F62">
        <w:t xml:space="preserve"> di</w:t>
      </w:r>
      <w:r>
        <w:t>á</w:t>
      </w:r>
      <w:r w:rsidRPr="00467F62">
        <w:t>log</w:t>
      </w:r>
      <w:r>
        <w:t>o</w:t>
      </w:r>
      <w:r w:rsidRPr="00467F62">
        <w:t xml:space="preserve">s </w:t>
      </w:r>
      <w:r>
        <w:t xml:space="preserve">y </w:t>
      </w:r>
      <w:r w:rsidRPr="00467F62">
        <w:t>ac</w:t>
      </w:r>
      <w:r>
        <w:t>ue</w:t>
      </w:r>
      <w:r w:rsidRPr="00467F62">
        <w:t>rd</w:t>
      </w:r>
      <w:r>
        <w:t>o</w:t>
      </w:r>
      <w:r w:rsidRPr="00467F62">
        <w:t>s bilat</w:t>
      </w:r>
      <w:r>
        <w:t>e</w:t>
      </w:r>
      <w:r w:rsidRPr="00467F62">
        <w:t>ra</w:t>
      </w:r>
      <w:r>
        <w:t>les, así como en</w:t>
      </w:r>
      <w:r w:rsidRPr="00467F62">
        <w:t xml:space="preserve"> </w:t>
      </w:r>
      <w:r>
        <w:t>foros</w:t>
      </w:r>
      <w:r w:rsidRPr="00467F62">
        <w:t xml:space="preserve"> r</w:t>
      </w:r>
      <w:r>
        <w:t>e</w:t>
      </w:r>
      <w:r w:rsidRPr="00467F62">
        <w:t>gionales e interna</w:t>
      </w:r>
      <w:r>
        <w:t>c</w:t>
      </w:r>
      <w:r w:rsidRPr="00467F62">
        <w:t>ionales.</w:t>
      </w:r>
    </w:p>
    <w:p w:rsidR="00062F30" w:rsidRPr="00467F62" w:rsidRDefault="00062F30" w:rsidP="00B678B0">
      <w:pPr>
        <w:pStyle w:val="SingleTxtG"/>
      </w:pPr>
      <w:r w:rsidRPr="00467F62">
        <w:t>5.</w:t>
      </w:r>
      <w:r w:rsidRPr="00467F62">
        <w:tab/>
        <w:t>De</w:t>
      </w:r>
      <w:r>
        <w:t>bido a su</w:t>
      </w:r>
      <w:r w:rsidRPr="00467F62">
        <w:t xml:space="preserve"> situa</w:t>
      </w:r>
      <w:r>
        <w:t>c</w:t>
      </w:r>
      <w:r w:rsidRPr="00467F62">
        <w:t>i</w:t>
      </w:r>
      <w:r>
        <w:t>ó</w:t>
      </w:r>
      <w:r w:rsidRPr="00467F62">
        <w:t>n g</w:t>
      </w:r>
      <w:r>
        <w:t>e</w:t>
      </w:r>
      <w:r w:rsidRPr="00467F62">
        <w:t>ogr</w:t>
      </w:r>
      <w:r>
        <w:t>áfica</w:t>
      </w:r>
      <w:r w:rsidRPr="00467F62">
        <w:t xml:space="preserve">, </w:t>
      </w:r>
      <w:r>
        <w:t>en la</w:t>
      </w:r>
      <w:r w:rsidRPr="00467F62">
        <w:t xml:space="preserve"> </w:t>
      </w:r>
      <w:r>
        <w:t>encrucijada entre Á</w:t>
      </w:r>
      <w:r w:rsidRPr="00467F62">
        <w:t>fri</w:t>
      </w:r>
      <w:r>
        <w:t xml:space="preserve">ca y </w:t>
      </w:r>
      <w:r w:rsidRPr="00467F62">
        <w:t>Europ</w:t>
      </w:r>
      <w:r>
        <w:t>a</w:t>
      </w:r>
      <w:r w:rsidRPr="00467F62">
        <w:t xml:space="preserve">, </w:t>
      </w:r>
      <w:r>
        <w:t>y a su</w:t>
      </w:r>
      <w:r w:rsidRPr="00467F62">
        <w:t xml:space="preserve"> poten</w:t>
      </w:r>
      <w:r>
        <w:t>c</w:t>
      </w:r>
      <w:r w:rsidRPr="00467F62">
        <w:t>i</w:t>
      </w:r>
      <w:r>
        <w:t>a</w:t>
      </w:r>
      <w:r w:rsidRPr="00467F62">
        <w:t xml:space="preserve">l </w:t>
      </w:r>
      <w:r>
        <w:t>e</w:t>
      </w:r>
      <w:r w:rsidRPr="00467F62">
        <w:t>con</w:t>
      </w:r>
      <w:r>
        <w:t>ó</w:t>
      </w:r>
      <w:r w:rsidRPr="00467F62">
        <w:t>mi</w:t>
      </w:r>
      <w:r>
        <w:t>co</w:t>
      </w:r>
      <w:r w:rsidRPr="00467F62">
        <w:t>, A</w:t>
      </w:r>
      <w:r>
        <w:t>r</w:t>
      </w:r>
      <w:r w:rsidRPr="00467F62">
        <w:t>g</w:t>
      </w:r>
      <w:r>
        <w:t xml:space="preserve">elia se ha convertido en </w:t>
      </w:r>
      <w:r w:rsidRPr="00467F62">
        <w:t>un pa</w:t>
      </w:r>
      <w:r>
        <w:t>í</w:t>
      </w:r>
      <w:r w:rsidRPr="00467F62">
        <w:t>s de tr</w:t>
      </w:r>
      <w:r>
        <w:t>á</w:t>
      </w:r>
      <w:r w:rsidRPr="00467F62">
        <w:t>nsit</w:t>
      </w:r>
      <w:r>
        <w:t>o</w:t>
      </w:r>
      <w:r w:rsidRPr="00467F62">
        <w:t xml:space="preserve"> </w:t>
      </w:r>
      <w:r>
        <w:t>y de</w:t>
      </w:r>
      <w:r w:rsidRPr="00467F62">
        <w:t xml:space="preserve"> destin</w:t>
      </w:r>
      <w:r>
        <w:t>o para los</w:t>
      </w:r>
      <w:r w:rsidR="003474C4" w:rsidRPr="003474C4">
        <w:t xml:space="preserve"> </w:t>
      </w:r>
      <w:r w:rsidRPr="00467F62">
        <w:t>migrant</w:t>
      </w:r>
      <w:r>
        <w:t>e</w:t>
      </w:r>
      <w:r w:rsidRPr="00467F62">
        <w:t>s en situa</w:t>
      </w:r>
      <w:r>
        <w:t>c</w:t>
      </w:r>
      <w:r w:rsidRPr="00467F62">
        <w:t>i</w:t>
      </w:r>
      <w:r>
        <w:t>ó</w:t>
      </w:r>
      <w:r w:rsidRPr="00467F62">
        <w:t>n r</w:t>
      </w:r>
      <w:r>
        <w:t>e</w:t>
      </w:r>
      <w:r w:rsidRPr="00467F62">
        <w:t>gul</w:t>
      </w:r>
      <w:r>
        <w:t>a</w:t>
      </w:r>
      <w:r w:rsidRPr="00467F62">
        <w:t>r</w:t>
      </w:r>
      <w:r>
        <w:t xml:space="preserve"> e</w:t>
      </w:r>
      <w:r w:rsidRPr="00467F62">
        <w:t xml:space="preserve"> irr</w:t>
      </w:r>
      <w:r>
        <w:t>e</w:t>
      </w:r>
      <w:r w:rsidRPr="00467F62">
        <w:t>gul</w:t>
      </w:r>
      <w:r>
        <w:t>a</w:t>
      </w:r>
      <w:r w:rsidRPr="00467F62">
        <w:t>r</w:t>
      </w:r>
      <w:r>
        <w:t>,</w:t>
      </w:r>
      <w:r w:rsidRPr="00467F62">
        <w:t xml:space="preserve"> </w:t>
      </w:r>
      <w:r>
        <w:t>cada vez más</w:t>
      </w:r>
      <w:r w:rsidRPr="00467F62">
        <w:t xml:space="preserve"> n</w:t>
      </w:r>
      <w:r>
        <w:t>u</w:t>
      </w:r>
      <w:r w:rsidRPr="00467F62">
        <w:t>me</w:t>
      </w:r>
      <w:r>
        <w:t>rosos, procedentes de unos treinta</w:t>
      </w:r>
      <w:r w:rsidRPr="00467F62">
        <w:t xml:space="preserve"> pa</w:t>
      </w:r>
      <w:r>
        <w:t>í</w:t>
      </w:r>
      <w:r w:rsidRPr="00467F62">
        <w:t>s</w:t>
      </w:r>
      <w:r>
        <w:t>es</w:t>
      </w:r>
      <w:r w:rsidRPr="00467F62">
        <w:t xml:space="preserve"> d</w:t>
      </w:r>
      <w:r>
        <w:t>el África</w:t>
      </w:r>
      <w:r w:rsidRPr="00467F62">
        <w:t xml:space="preserve"> subsahari</w:t>
      </w:r>
      <w:r>
        <w:t>a</w:t>
      </w:r>
      <w:r w:rsidRPr="00467F62">
        <w:t>n</w:t>
      </w:r>
      <w:r>
        <w:t>a</w:t>
      </w:r>
      <w:r w:rsidRPr="00467F62">
        <w:t xml:space="preserve"> </w:t>
      </w:r>
      <w:r>
        <w:t>y</w:t>
      </w:r>
      <w:r w:rsidRPr="00467F62">
        <w:t>, de</w:t>
      </w:r>
      <w:r>
        <w:t>sde hace</w:t>
      </w:r>
      <w:r w:rsidRPr="00467F62">
        <w:t xml:space="preserve"> p</w:t>
      </w:r>
      <w:r>
        <w:t>oco</w:t>
      </w:r>
      <w:r w:rsidRPr="00467F62">
        <w:t>, de pa</w:t>
      </w:r>
      <w:r>
        <w:t>í</w:t>
      </w:r>
      <w:r w:rsidRPr="00467F62">
        <w:t>s</w:t>
      </w:r>
      <w:r>
        <w:t>es</w:t>
      </w:r>
      <w:r w:rsidRPr="00467F62">
        <w:t xml:space="preserve"> d</w:t>
      </w:r>
      <w:r>
        <w:t xml:space="preserve">e </w:t>
      </w:r>
      <w:r w:rsidRPr="00467F62">
        <w:t>Asi</w:t>
      </w:r>
      <w:r>
        <w:t>a</w:t>
      </w:r>
      <w:r w:rsidRPr="00467F62">
        <w:t>, qu</w:t>
      </w:r>
      <w:r>
        <w:t>e</w:t>
      </w:r>
      <w:r w:rsidRPr="00467F62">
        <w:t xml:space="preserve"> </w:t>
      </w:r>
      <w:r>
        <w:t>de</w:t>
      </w:r>
      <w:r w:rsidRPr="00467F62">
        <w:t>s</w:t>
      </w:r>
      <w:r>
        <w:t>ean alcanzar las orillas septentrionales del</w:t>
      </w:r>
      <w:r w:rsidRPr="00467F62">
        <w:t xml:space="preserve"> M</w:t>
      </w:r>
      <w:r>
        <w:t>e</w:t>
      </w:r>
      <w:r w:rsidRPr="00467F62">
        <w:t>diterr</w:t>
      </w:r>
      <w:r>
        <w:t>á</w:t>
      </w:r>
      <w:r w:rsidRPr="00467F62">
        <w:t>n</w:t>
      </w:r>
      <w:r>
        <w:t>eo</w:t>
      </w:r>
      <w:r w:rsidRPr="00467F62">
        <w:t xml:space="preserve">. </w:t>
      </w:r>
      <w:r>
        <w:t>En estos últimos años,</w:t>
      </w:r>
      <w:r w:rsidRPr="00467F62">
        <w:t> </w:t>
      </w:r>
      <w:r>
        <w:t>e</w:t>
      </w:r>
      <w:r w:rsidRPr="00467F62">
        <w:t>l Program</w:t>
      </w:r>
      <w:r>
        <w:t>a</w:t>
      </w:r>
      <w:r w:rsidRPr="00467F62">
        <w:t xml:space="preserve"> de </w:t>
      </w:r>
      <w:r>
        <w:t>apoyo al</w:t>
      </w:r>
      <w:r w:rsidRPr="00467F62">
        <w:t xml:space="preserve"> cr</w:t>
      </w:r>
      <w:r>
        <w:t>ec</w:t>
      </w:r>
      <w:r w:rsidRPr="00467F62">
        <w:t>i</w:t>
      </w:r>
      <w:r>
        <w:t>miento</w:t>
      </w:r>
      <w:r w:rsidRPr="00467F62">
        <w:t xml:space="preserve"> </w:t>
      </w:r>
      <w:r>
        <w:t>e</w:t>
      </w:r>
      <w:r w:rsidRPr="00467F62">
        <w:t>con</w:t>
      </w:r>
      <w:r>
        <w:t>ó</w:t>
      </w:r>
      <w:r w:rsidRPr="00467F62">
        <w:t>mi</w:t>
      </w:r>
      <w:r>
        <w:t>co</w:t>
      </w:r>
      <w:r w:rsidRPr="00467F62">
        <w:t xml:space="preserve"> </w:t>
      </w:r>
      <w:r>
        <w:t>h</w:t>
      </w:r>
      <w:r w:rsidRPr="00467F62">
        <w:t>a atr</w:t>
      </w:r>
      <w:r>
        <w:t>aído</w:t>
      </w:r>
      <w:r w:rsidRPr="00467F62">
        <w:t xml:space="preserve"> </w:t>
      </w:r>
      <w:r>
        <w:t>a</w:t>
      </w:r>
      <w:r w:rsidRPr="00467F62">
        <w:t xml:space="preserve"> migrant</w:t>
      </w:r>
      <w:r>
        <w:t>e</w:t>
      </w:r>
      <w:r w:rsidRPr="00467F62">
        <w:t>s l</w:t>
      </w:r>
      <w:r>
        <w:t>e</w:t>
      </w:r>
      <w:r w:rsidRPr="00467F62">
        <w:t>ga</w:t>
      </w:r>
      <w:r>
        <w:t>les y también a no documentados</w:t>
      </w:r>
      <w:r w:rsidRPr="00467F62">
        <w:t xml:space="preserve">, </w:t>
      </w:r>
      <w:r>
        <w:t>unos que</w:t>
      </w:r>
      <w:r w:rsidRPr="00467F62">
        <w:t xml:space="preserve"> tra</w:t>
      </w:r>
      <w:r>
        <w:t>b</w:t>
      </w:r>
      <w:r w:rsidRPr="00467F62">
        <w:t>a</w:t>
      </w:r>
      <w:r>
        <w:t>jan</w:t>
      </w:r>
      <w:r w:rsidRPr="00467F62">
        <w:t xml:space="preserve"> </w:t>
      </w:r>
      <w:r>
        <w:t>en el</w:t>
      </w:r>
      <w:r w:rsidRPr="00467F62">
        <w:t xml:space="preserve"> sect</w:t>
      </w:r>
      <w:r>
        <w:t>o</w:t>
      </w:r>
      <w:r w:rsidRPr="00467F62">
        <w:t>r inform</w:t>
      </w:r>
      <w:r>
        <w:t>a</w:t>
      </w:r>
      <w:r w:rsidRPr="00467F62">
        <w:t xml:space="preserve">l </w:t>
      </w:r>
      <w:r>
        <w:t>de Ar</w:t>
      </w:r>
      <w:r w:rsidRPr="00467F62">
        <w:t>g</w:t>
      </w:r>
      <w:r>
        <w:t>elia</w:t>
      </w:r>
      <w:r w:rsidRPr="00467F62">
        <w:t xml:space="preserve"> p</w:t>
      </w:r>
      <w:r>
        <w:t>ara</w:t>
      </w:r>
      <w:r w:rsidRPr="00467F62">
        <w:t xml:space="preserve"> </w:t>
      </w:r>
      <w:r>
        <w:t>obtener</w:t>
      </w:r>
      <w:r w:rsidRPr="00467F62">
        <w:t xml:space="preserve"> l</w:t>
      </w:r>
      <w:r>
        <w:t>o</w:t>
      </w:r>
      <w:r w:rsidRPr="00467F62">
        <w:t xml:space="preserve">s </w:t>
      </w:r>
      <w:r>
        <w:t>recursos</w:t>
      </w:r>
      <w:r w:rsidRPr="00467F62">
        <w:t xml:space="preserve"> n</w:t>
      </w:r>
      <w:r>
        <w:t>e</w:t>
      </w:r>
      <w:r w:rsidRPr="00467F62">
        <w:t>cesa</w:t>
      </w:r>
      <w:r>
        <w:t>rio</w:t>
      </w:r>
      <w:r w:rsidRPr="00467F62">
        <w:t xml:space="preserve">s e </w:t>
      </w:r>
      <w:r>
        <w:t>in</w:t>
      </w:r>
      <w:r w:rsidRPr="00467F62">
        <w:t>tent</w:t>
      </w:r>
      <w:r>
        <w:t>a</w:t>
      </w:r>
      <w:r w:rsidRPr="00467F62">
        <w:t>r l</w:t>
      </w:r>
      <w:r>
        <w:t>a e</w:t>
      </w:r>
      <w:r w:rsidRPr="00467F62">
        <w:t>migra</w:t>
      </w:r>
      <w:r>
        <w:t>c</w:t>
      </w:r>
      <w:r w:rsidRPr="00467F62">
        <w:t>i</w:t>
      </w:r>
      <w:r>
        <w:t>ó</w:t>
      </w:r>
      <w:r w:rsidRPr="00467F62">
        <w:t xml:space="preserve">n </w:t>
      </w:r>
      <w:r>
        <w:t>hacia</w:t>
      </w:r>
      <w:r w:rsidRPr="00467F62">
        <w:t xml:space="preserve"> Europ</w:t>
      </w:r>
      <w:r>
        <w:t>a y o</w:t>
      </w:r>
      <w:r w:rsidRPr="00467F62">
        <w:t>tr</w:t>
      </w:r>
      <w:r>
        <w:t>o</w:t>
      </w:r>
      <w:r w:rsidRPr="00467F62">
        <w:t xml:space="preserve">s </w:t>
      </w:r>
      <w:r>
        <w:t xml:space="preserve">tratando de </w:t>
      </w:r>
      <w:r w:rsidRPr="00467F62">
        <w:t>instal</w:t>
      </w:r>
      <w:r>
        <w:t>arse</w:t>
      </w:r>
      <w:r w:rsidRPr="00467F62">
        <w:t xml:space="preserve"> </w:t>
      </w:r>
      <w:r>
        <w:t>permanente</w:t>
      </w:r>
      <w:r w:rsidRPr="00467F62">
        <w:t>ment</w:t>
      </w:r>
      <w:r>
        <w:t>e</w:t>
      </w:r>
      <w:r w:rsidRPr="00467F62">
        <w:t xml:space="preserve"> </w:t>
      </w:r>
      <w:r>
        <w:t>en el país, en donde ya viven 10</w:t>
      </w:r>
      <w:r w:rsidR="009D1DBE">
        <w:t>7.</w:t>
      </w:r>
      <w:r>
        <w:t>000 </w:t>
      </w:r>
      <w:r w:rsidRPr="00467F62">
        <w:t>migrant</w:t>
      </w:r>
      <w:r>
        <w:t>e</w:t>
      </w:r>
      <w:r w:rsidRPr="00467F62">
        <w:t xml:space="preserve">s </w:t>
      </w:r>
      <w:r>
        <w:t xml:space="preserve">con residencia </w:t>
      </w:r>
      <w:r w:rsidRPr="00467F62">
        <w:t>l</w:t>
      </w:r>
      <w:r>
        <w:t>egal</w:t>
      </w:r>
      <w:r w:rsidRPr="00467F62">
        <w:t xml:space="preserve">. </w:t>
      </w:r>
      <w:r>
        <w:t>Esos</w:t>
      </w:r>
      <w:r w:rsidRPr="00467F62">
        <w:t xml:space="preserve"> flu</w:t>
      </w:r>
      <w:r>
        <w:t>jos</w:t>
      </w:r>
      <w:r w:rsidRPr="00467F62">
        <w:t xml:space="preserve"> migrator</w:t>
      </w:r>
      <w:r>
        <w:t>io</w:t>
      </w:r>
      <w:r w:rsidRPr="00467F62">
        <w:t>s p</w:t>
      </w:r>
      <w:r>
        <w:t>lantean en el</w:t>
      </w:r>
      <w:r w:rsidRPr="00467F62">
        <w:t xml:space="preserve"> m</w:t>
      </w:r>
      <w:r>
        <w:t>e</w:t>
      </w:r>
      <w:r w:rsidRPr="00467F62">
        <w:t>rc</w:t>
      </w:r>
      <w:r>
        <w:t>ado de trabajo</w:t>
      </w:r>
      <w:r w:rsidRPr="00467F62">
        <w:t xml:space="preserve"> </w:t>
      </w:r>
      <w:r>
        <w:t>y en el ord</w:t>
      </w:r>
      <w:r w:rsidRPr="00467F62">
        <w:t>e</w:t>
      </w:r>
      <w:r>
        <w:t>n</w:t>
      </w:r>
      <w:r w:rsidRPr="00467F62">
        <w:t xml:space="preserve"> p</w:t>
      </w:r>
      <w:r>
        <w:t>ú</w:t>
      </w:r>
      <w:r w:rsidRPr="00467F62">
        <w:t>blic</w:t>
      </w:r>
      <w:r>
        <w:t>o</w:t>
      </w:r>
      <w:r w:rsidRPr="00467F62">
        <w:t xml:space="preserve"> probl</w:t>
      </w:r>
      <w:r>
        <w:t>ema</w:t>
      </w:r>
      <w:r w:rsidRPr="00467F62">
        <w:t xml:space="preserve">s </w:t>
      </w:r>
      <w:r>
        <w:t>que deben abordarse</w:t>
      </w:r>
      <w:r w:rsidRPr="00467F62">
        <w:t xml:space="preserve"> ten</w:t>
      </w:r>
      <w:r>
        <w:t>ie</w:t>
      </w:r>
      <w:r w:rsidRPr="00467F62">
        <w:t>n</w:t>
      </w:r>
      <w:r>
        <w:t>do en cuenta la es</w:t>
      </w:r>
      <w:r w:rsidRPr="00467F62">
        <w:t>tr</w:t>
      </w:r>
      <w:r>
        <w:t>echa</w:t>
      </w:r>
      <w:r w:rsidRPr="00467F62">
        <w:t xml:space="preserve"> rela</w:t>
      </w:r>
      <w:r>
        <w:t>c</w:t>
      </w:r>
      <w:r w:rsidRPr="00467F62">
        <w:t>i</w:t>
      </w:r>
      <w:r>
        <w:t>ó</w:t>
      </w:r>
      <w:r w:rsidRPr="00467F62">
        <w:t>n entre migra</w:t>
      </w:r>
      <w:r>
        <w:t>c</w:t>
      </w:r>
      <w:r w:rsidRPr="00467F62">
        <w:t>i</w:t>
      </w:r>
      <w:r>
        <w:t>ó</w:t>
      </w:r>
      <w:r w:rsidRPr="00467F62">
        <w:t xml:space="preserve">n </w:t>
      </w:r>
      <w:r>
        <w:t>y</w:t>
      </w:r>
      <w:r w:rsidRPr="00467F62">
        <w:t xml:space="preserve"> d</w:t>
      </w:r>
      <w:r>
        <w:t>esarrollo</w:t>
      </w:r>
      <w:r w:rsidRPr="00467F62">
        <w:t>. A</w:t>
      </w:r>
      <w:r>
        <w:t>r</w:t>
      </w:r>
      <w:r w:rsidRPr="00467F62">
        <w:t>g</w:t>
      </w:r>
      <w:r>
        <w:t>elia</w:t>
      </w:r>
      <w:r w:rsidRPr="00467F62">
        <w:t xml:space="preserve"> n</w:t>
      </w:r>
      <w:r>
        <w:t>o escatima</w:t>
      </w:r>
      <w:r w:rsidRPr="00467F62">
        <w:t xml:space="preserve"> e</w:t>
      </w:r>
      <w:r>
        <w:t>s</w:t>
      </w:r>
      <w:r w:rsidRPr="00467F62">
        <w:t>f</w:t>
      </w:r>
      <w:r>
        <w:t>uerzos en ese sentido</w:t>
      </w:r>
      <w:r w:rsidRPr="00467F62">
        <w:t xml:space="preserve"> </w:t>
      </w:r>
      <w:r>
        <w:t>y está llevando a cabo varios</w:t>
      </w:r>
      <w:r w:rsidRPr="00467F62">
        <w:t xml:space="preserve"> program</w:t>
      </w:r>
      <w:r>
        <w:t>a</w:t>
      </w:r>
      <w:r w:rsidRPr="00467F62">
        <w:t>s de d</w:t>
      </w:r>
      <w:r>
        <w:t>esarrollo a fin de</w:t>
      </w:r>
      <w:r w:rsidRPr="00467F62">
        <w:t xml:space="preserve"> prot</w:t>
      </w:r>
      <w:r>
        <w:t>e</w:t>
      </w:r>
      <w:r w:rsidRPr="00467F62">
        <w:t>ger la vi</w:t>
      </w:r>
      <w:r>
        <w:t>da</w:t>
      </w:r>
      <w:r w:rsidRPr="00467F62">
        <w:t xml:space="preserve"> de </w:t>
      </w:r>
      <w:r>
        <w:t>algunos</w:t>
      </w:r>
      <w:r w:rsidRPr="00467F62">
        <w:t xml:space="preserve"> ci</w:t>
      </w:r>
      <w:r>
        <w:t>udadanos</w:t>
      </w:r>
      <w:r w:rsidRPr="00467F62">
        <w:t xml:space="preserve"> candidat</w:t>
      </w:r>
      <w:r>
        <w:t>o</w:t>
      </w:r>
      <w:r w:rsidRPr="00467F62">
        <w:t xml:space="preserve">s </w:t>
      </w:r>
      <w:r>
        <w:t>a</w:t>
      </w:r>
      <w:r w:rsidRPr="00467F62">
        <w:t xml:space="preserve"> l</w:t>
      </w:r>
      <w:r>
        <w:t>a e</w:t>
      </w:r>
      <w:r w:rsidRPr="00467F62">
        <w:t>migra</w:t>
      </w:r>
      <w:r>
        <w:t>c</w:t>
      </w:r>
      <w:r w:rsidRPr="00467F62">
        <w:t>i</w:t>
      </w:r>
      <w:r>
        <w:t>ó</w:t>
      </w:r>
      <w:r w:rsidRPr="00467F62">
        <w:t>n clandestin</w:t>
      </w:r>
      <w:r>
        <w:t>a</w:t>
      </w:r>
      <w:r w:rsidRPr="00467F62">
        <w:t xml:space="preserve">. </w:t>
      </w:r>
    </w:p>
    <w:p w:rsidR="00062F30" w:rsidRPr="00467F62" w:rsidRDefault="00062F30" w:rsidP="00B678B0">
      <w:pPr>
        <w:pStyle w:val="SingleTxtG"/>
      </w:pPr>
      <w:r w:rsidRPr="00467F62">
        <w:t>6.</w:t>
      </w:r>
      <w:r w:rsidRPr="00467F62">
        <w:tab/>
        <w:t>A nive</w:t>
      </w:r>
      <w:r>
        <w:t>l</w:t>
      </w:r>
      <w:r w:rsidRPr="00467F62">
        <w:t xml:space="preserve"> r</w:t>
      </w:r>
      <w:r>
        <w:t>e</w:t>
      </w:r>
      <w:r w:rsidRPr="00467F62">
        <w:t>gional, A</w:t>
      </w:r>
      <w:r>
        <w:t>r</w:t>
      </w:r>
      <w:r w:rsidRPr="00467F62">
        <w:t>g</w:t>
      </w:r>
      <w:r>
        <w:t>elia fue la promotora de la de</w:t>
      </w:r>
      <w:r w:rsidRPr="00467F62">
        <w:t>fini</w:t>
      </w:r>
      <w:r>
        <w:t>c</w:t>
      </w:r>
      <w:r w:rsidRPr="00467F62">
        <w:t>i</w:t>
      </w:r>
      <w:r>
        <w:t>ó</w:t>
      </w:r>
      <w:r w:rsidRPr="00467F62">
        <w:t xml:space="preserve">n, </w:t>
      </w:r>
      <w:r>
        <w:t>en la Cumbre de</w:t>
      </w:r>
      <w:r w:rsidRPr="00467F62">
        <w:t xml:space="preserve"> l</w:t>
      </w:r>
      <w:r>
        <w:t xml:space="preserve">a </w:t>
      </w:r>
      <w:r w:rsidRPr="00467F62">
        <w:t>Uni</w:t>
      </w:r>
      <w:r>
        <w:t>ó</w:t>
      </w:r>
      <w:r w:rsidRPr="00467F62">
        <w:t xml:space="preserve">n </w:t>
      </w:r>
      <w:r>
        <w:t>A</w:t>
      </w:r>
      <w:r w:rsidRPr="00467F62">
        <w:t>frica</w:t>
      </w:r>
      <w:r>
        <w:t>na, celebrada en</w:t>
      </w:r>
      <w:r w:rsidRPr="00467F62">
        <w:t xml:space="preserve"> Banjul en 2006, d</w:t>
      </w:r>
      <w:r>
        <w:t xml:space="preserve">e </w:t>
      </w:r>
      <w:r w:rsidRPr="00467F62">
        <w:t>un</w:t>
      </w:r>
      <w:r>
        <w:t>a</w:t>
      </w:r>
      <w:r w:rsidRPr="00467F62">
        <w:t xml:space="preserve"> pos</w:t>
      </w:r>
      <w:r>
        <w:t>ición</w:t>
      </w:r>
      <w:r w:rsidRPr="00467F62">
        <w:t xml:space="preserve"> african</w:t>
      </w:r>
      <w:r>
        <w:t>a</w:t>
      </w:r>
      <w:r w:rsidRPr="00467F62">
        <w:t xml:space="preserve"> com</w:t>
      </w:r>
      <w:r>
        <w:t>ú</w:t>
      </w:r>
      <w:r w:rsidRPr="00467F62">
        <w:t>n</w:t>
      </w:r>
      <w:r>
        <w:t xml:space="preserve"> para</w:t>
      </w:r>
      <w:r w:rsidRPr="00467F62">
        <w:t xml:space="preserve"> </w:t>
      </w:r>
      <w:r>
        <w:t>solicitar un enfoque global, integrado, equilibrado, coherente y basado en el desarrollo, del problema</w:t>
      </w:r>
      <w:r w:rsidRPr="00467F62">
        <w:t xml:space="preserve"> migrator</w:t>
      </w:r>
      <w:r>
        <w:t>io</w:t>
      </w:r>
      <w:r w:rsidRPr="00467F62">
        <w:t xml:space="preserve">; </w:t>
      </w:r>
      <w:r>
        <w:t xml:space="preserve">además, lanzó la idea </w:t>
      </w:r>
      <w:r w:rsidRPr="00467F62">
        <w:t>de un observator</w:t>
      </w:r>
      <w:r>
        <w:t>io de las corrientes</w:t>
      </w:r>
      <w:r w:rsidRPr="00467F62">
        <w:t xml:space="preserve"> migrator</w:t>
      </w:r>
      <w:r>
        <w:t>ia</w:t>
      </w:r>
      <w:r w:rsidRPr="00467F62">
        <w:t>s en</w:t>
      </w:r>
      <w:r>
        <w:t xml:space="preserve"> el</w:t>
      </w:r>
      <w:r w:rsidRPr="00467F62">
        <w:t xml:space="preserve"> M</w:t>
      </w:r>
      <w:r>
        <w:t>editerrán</w:t>
      </w:r>
      <w:r w:rsidRPr="00467F62">
        <w:t>e</w:t>
      </w:r>
      <w:r>
        <w:t>o</w:t>
      </w:r>
      <w:r w:rsidRPr="00467F62">
        <w:t>, qu</w:t>
      </w:r>
      <w:r>
        <w:t>e aún no se ha hecho realidad</w:t>
      </w:r>
      <w:r w:rsidRPr="00467F62">
        <w:t>. A nive</w:t>
      </w:r>
      <w:r>
        <w:t>l</w:t>
      </w:r>
      <w:r w:rsidRPr="00467F62">
        <w:t xml:space="preserve"> interna</w:t>
      </w:r>
      <w:r>
        <w:t>c</w:t>
      </w:r>
      <w:r w:rsidRPr="00467F62">
        <w:t>ional, A</w:t>
      </w:r>
      <w:r>
        <w:t>r</w:t>
      </w:r>
      <w:r w:rsidRPr="00467F62">
        <w:t>g</w:t>
      </w:r>
      <w:r>
        <w:t>el</w:t>
      </w:r>
      <w:r w:rsidRPr="00467F62">
        <w:t>i</w:t>
      </w:r>
      <w:r>
        <w:t>a</w:t>
      </w:r>
      <w:r w:rsidRPr="00467F62">
        <w:t xml:space="preserve"> particip</w:t>
      </w:r>
      <w:r>
        <w:t>a</w:t>
      </w:r>
      <w:r w:rsidRPr="00467F62">
        <w:t xml:space="preserve"> activ</w:t>
      </w:r>
      <w:r>
        <w:t>a</w:t>
      </w:r>
      <w:r w:rsidRPr="00467F62">
        <w:t>ment</w:t>
      </w:r>
      <w:r>
        <w:t>e</w:t>
      </w:r>
      <w:r w:rsidRPr="00467F62">
        <w:t xml:space="preserve"> </w:t>
      </w:r>
      <w:r>
        <w:t>en</w:t>
      </w:r>
      <w:r w:rsidRPr="00467F62">
        <w:t xml:space="preserve"> la </w:t>
      </w:r>
      <w:r>
        <w:t>elaboración</w:t>
      </w:r>
      <w:r w:rsidRPr="00467F62">
        <w:t xml:space="preserve"> de pol</w:t>
      </w:r>
      <w:r>
        <w:t>í</w:t>
      </w:r>
      <w:r w:rsidRPr="00467F62">
        <w:t>ti</w:t>
      </w:r>
      <w:r>
        <w:t>cas</w:t>
      </w:r>
      <w:r w:rsidRPr="00467F62">
        <w:t xml:space="preserve"> interna</w:t>
      </w:r>
      <w:r>
        <w:t>c</w:t>
      </w:r>
      <w:r w:rsidRPr="00467F62">
        <w:t>ionales en mat</w:t>
      </w:r>
      <w:r>
        <w:t>e</w:t>
      </w:r>
      <w:r w:rsidRPr="00467F62">
        <w:t>r</w:t>
      </w:r>
      <w:r>
        <w:t>ia</w:t>
      </w:r>
      <w:r w:rsidRPr="00467F62">
        <w:t xml:space="preserve"> de migra</w:t>
      </w:r>
      <w:r>
        <w:t>c</w:t>
      </w:r>
      <w:r w:rsidRPr="00467F62">
        <w:t>ion</w:t>
      </w:r>
      <w:r>
        <w:t>e</w:t>
      </w:r>
      <w:r w:rsidRPr="00467F62">
        <w:t xml:space="preserve">s </w:t>
      </w:r>
      <w:r>
        <w:t>y</w:t>
      </w:r>
      <w:r w:rsidRPr="00467F62">
        <w:t xml:space="preserve"> de d</w:t>
      </w:r>
      <w:r>
        <w:t>esarrollo</w:t>
      </w:r>
      <w:r w:rsidRPr="00467F62">
        <w:t>, p</w:t>
      </w:r>
      <w:r>
        <w:t>o</w:t>
      </w:r>
      <w:r w:rsidRPr="00467F62">
        <w:t>r e</w:t>
      </w:r>
      <w:r>
        <w:t>j</w:t>
      </w:r>
      <w:r w:rsidRPr="00467F62">
        <w:t>empl</w:t>
      </w:r>
      <w:r>
        <w:t>o,</w:t>
      </w:r>
      <w:r w:rsidRPr="00467F62">
        <w:t xml:space="preserve"> </w:t>
      </w:r>
      <w:r>
        <w:t>en el</w:t>
      </w:r>
      <w:r w:rsidRPr="00467F62">
        <w:t xml:space="preserve"> sen</w:t>
      </w:r>
      <w:r>
        <w:t>o</w:t>
      </w:r>
      <w:r w:rsidRPr="00467F62">
        <w:t xml:space="preserve"> de l</w:t>
      </w:r>
      <w:r>
        <w:t xml:space="preserve">a </w:t>
      </w:r>
      <w:r w:rsidRPr="00467F62">
        <w:t>Organi</w:t>
      </w:r>
      <w:r>
        <w:t>z</w:t>
      </w:r>
      <w:r w:rsidRPr="00467F62">
        <w:t>a</w:t>
      </w:r>
      <w:r>
        <w:t>c</w:t>
      </w:r>
      <w:r w:rsidRPr="00467F62">
        <w:t>i</w:t>
      </w:r>
      <w:r>
        <w:t>ó</w:t>
      </w:r>
      <w:r w:rsidRPr="00467F62">
        <w:t xml:space="preserve">n </w:t>
      </w:r>
      <w:r>
        <w:t>I</w:t>
      </w:r>
      <w:r w:rsidRPr="00467F62">
        <w:t>nterna</w:t>
      </w:r>
      <w:r>
        <w:t>c</w:t>
      </w:r>
      <w:r w:rsidRPr="00467F62">
        <w:t>ional p</w:t>
      </w:r>
      <w:r>
        <w:t>a</w:t>
      </w:r>
      <w:r w:rsidRPr="00467F62">
        <w:t>r</w:t>
      </w:r>
      <w:r>
        <w:t>a</w:t>
      </w:r>
      <w:r w:rsidRPr="00467F62">
        <w:t xml:space="preserve"> l</w:t>
      </w:r>
      <w:r>
        <w:t>a</w:t>
      </w:r>
      <w:r w:rsidRPr="00467F62">
        <w:t>s</w:t>
      </w:r>
      <w:r>
        <w:t xml:space="preserve"> M</w:t>
      </w:r>
      <w:r w:rsidRPr="00467F62">
        <w:t>igra</w:t>
      </w:r>
      <w:r>
        <w:t>c</w:t>
      </w:r>
      <w:r w:rsidRPr="00467F62">
        <w:t>ion</w:t>
      </w:r>
      <w:r>
        <w:t>e</w:t>
      </w:r>
      <w:r w:rsidRPr="00467F62">
        <w:t>s.</w:t>
      </w:r>
    </w:p>
    <w:p w:rsidR="00062F30" w:rsidRPr="00467F62" w:rsidRDefault="00062F30" w:rsidP="00B678B0">
      <w:pPr>
        <w:pStyle w:val="SingleTxtG"/>
      </w:pPr>
      <w:r>
        <w:t>7.</w:t>
      </w:r>
      <w:r>
        <w:tab/>
        <w:t xml:space="preserve">La Ley </w:t>
      </w:r>
      <w:r w:rsidR="003474C4">
        <w:rPr>
          <w:rFonts w:eastAsia="MS Mincho"/>
        </w:rPr>
        <w:t>Nº </w:t>
      </w:r>
      <w:r w:rsidRPr="00467F62">
        <w:t>08-11</w:t>
      </w:r>
      <w:r>
        <w:t>,</w:t>
      </w:r>
      <w:r w:rsidRPr="00467F62">
        <w:t xml:space="preserve"> de jun</w:t>
      </w:r>
      <w:r>
        <w:t>io de</w:t>
      </w:r>
      <w:r w:rsidRPr="00467F62">
        <w:t xml:space="preserve"> 2008, relativ</w:t>
      </w:r>
      <w:r>
        <w:t>a</w:t>
      </w:r>
      <w:r w:rsidRPr="00467F62">
        <w:t xml:space="preserve"> a</w:t>
      </w:r>
      <w:r>
        <w:t xml:space="preserve"> las</w:t>
      </w:r>
      <w:r w:rsidRPr="00467F62">
        <w:t xml:space="preserve"> condi</w:t>
      </w:r>
      <w:r>
        <w:t>c</w:t>
      </w:r>
      <w:r w:rsidRPr="00467F62">
        <w:t>ion</w:t>
      </w:r>
      <w:r>
        <w:t>e</w:t>
      </w:r>
      <w:r w:rsidRPr="00467F62">
        <w:t>s d</w:t>
      </w:r>
      <w:r>
        <w:t>e i</w:t>
      </w:r>
      <w:r w:rsidRPr="00467F62">
        <w:t>n</w:t>
      </w:r>
      <w:r>
        <w:t>g</w:t>
      </w:r>
      <w:r w:rsidRPr="00467F62">
        <w:t>re</w:t>
      </w:r>
      <w:r>
        <w:t>so</w:t>
      </w:r>
      <w:r w:rsidRPr="00467F62">
        <w:t xml:space="preserve">, </w:t>
      </w:r>
      <w:r>
        <w:t>estancia y</w:t>
      </w:r>
      <w:r w:rsidR="003474C4" w:rsidRPr="003474C4">
        <w:t xml:space="preserve"> </w:t>
      </w:r>
      <w:r w:rsidRPr="00467F62">
        <w:t>circula</w:t>
      </w:r>
      <w:r>
        <w:t>c</w:t>
      </w:r>
      <w:r w:rsidRPr="00467F62">
        <w:t>i</w:t>
      </w:r>
      <w:r>
        <w:t>ó</w:t>
      </w:r>
      <w:r w:rsidRPr="00467F62">
        <w:t>n de</w:t>
      </w:r>
      <w:r>
        <w:t xml:space="preserve"> lo</w:t>
      </w:r>
      <w:r w:rsidRPr="00467F62">
        <w:t xml:space="preserve">s </w:t>
      </w:r>
      <w:r>
        <w:t>migrantes</w:t>
      </w:r>
      <w:r w:rsidRPr="00467F62">
        <w:t xml:space="preserve"> en A</w:t>
      </w:r>
      <w:r>
        <w:t>r</w:t>
      </w:r>
      <w:r w:rsidRPr="00467F62">
        <w:t>g</w:t>
      </w:r>
      <w:r>
        <w:t>el</w:t>
      </w:r>
      <w:r w:rsidRPr="00467F62">
        <w:t>i</w:t>
      </w:r>
      <w:r>
        <w:t>a</w:t>
      </w:r>
      <w:r w:rsidRPr="00467F62">
        <w:t xml:space="preserve">, </w:t>
      </w:r>
      <w:r>
        <w:t>representa un</w:t>
      </w:r>
      <w:r w:rsidRPr="00467F62">
        <w:t xml:space="preserve"> avance </w:t>
      </w:r>
      <w:r>
        <w:t>considerable</w:t>
      </w:r>
      <w:r w:rsidRPr="00467F62">
        <w:t xml:space="preserve"> r</w:t>
      </w:r>
      <w:r>
        <w:t>es</w:t>
      </w:r>
      <w:r w:rsidRPr="00467F62">
        <w:t>p</w:t>
      </w:r>
      <w:r>
        <w:t>ec</w:t>
      </w:r>
      <w:r w:rsidRPr="00467F62">
        <w:t>t</w:t>
      </w:r>
      <w:r>
        <w:t>o</w:t>
      </w:r>
      <w:r w:rsidRPr="00467F62">
        <w:t xml:space="preserve"> </w:t>
      </w:r>
      <w:r>
        <w:t>del</w:t>
      </w:r>
      <w:r w:rsidRPr="00467F62">
        <w:t xml:space="preserve"> text</w:t>
      </w:r>
      <w:r>
        <w:t>o</w:t>
      </w:r>
      <w:r w:rsidRPr="00467F62">
        <w:t xml:space="preserve"> en vig</w:t>
      </w:r>
      <w:r>
        <w:t>o</w:t>
      </w:r>
      <w:r w:rsidRPr="00467F62">
        <w:t xml:space="preserve">r </w:t>
      </w:r>
      <w:r>
        <w:t xml:space="preserve">durante el </w:t>
      </w:r>
      <w:r w:rsidRPr="00467F62">
        <w:t>p</w:t>
      </w:r>
      <w:r>
        <w:t>e</w:t>
      </w:r>
      <w:r w:rsidRPr="00467F62">
        <w:t>r</w:t>
      </w:r>
      <w:r>
        <w:t>í</w:t>
      </w:r>
      <w:r w:rsidRPr="00467F62">
        <w:t>od</w:t>
      </w:r>
      <w:r>
        <w:t>o c</w:t>
      </w:r>
      <w:r w:rsidRPr="00467F62">
        <w:t>u</w:t>
      </w:r>
      <w:r>
        <w:t>bi</w:t>
      </w:r>
      <w:r w:rsidRPr="00467F62">
        <w:t>ert</w:t>
      </w:r>
      <w:r>
        <w:t>o</w:t>
      </w:r>
      <w:r w:rsidRPr="00467F62">
        <w:t xml:space="preserve"> p</w:t>
      </w:r>
      <w:r>
        <w:t>o</w:t>
      </w:r>
      <w:r w:rsidRPr="00467F62">
        <w:t xml:space="preserve">r </w:t>
      </w:r>
      <w:r>
        <w:t>e</w:t>
      </w:r>
      <w:r w:rsidRPr="00467F62">
        <w:t xml:space="preserve">l </w:t>
      </w:r>
      <w:r>
        <w:t>informe</w:t>
      </w:r>
      <w:r w:rsidRPr="00467F62">
        <w:t xml:space="preserve"> ini</w:t>
      </w:r>
      <w:r>
        <w:t>c</w:t>
      </w:r>
      <w:r w:rsidRPr="00467F62">
        <w:t>ial, en particul</w:t>
      </w:r>
      <w:r>
        <w:t>a</w:t>
      </w:r>
      <w:r w:rsidRPr="00467F62">
        <w:t xml:space="preserve">r </w:t>
      </w:r>
      <w:r>
        <w:t>por lo que hace al</w:t>
      </w:r>
      <w:r w:rsidRPr="00467F62">
        <w:t xml:space="preserve"> d</w:t>
      </w:r>
      <w:r>
        <w:t>e</w:t>
      </w:r>
      <w:r w:rsidRPr="00467F62">
        <w:t>r</w:t>
      </w:r>
      <w:r>
        <w:t>echo</w:t>
      </w:r>
      <w:r w:rsidRPr="00467F62">
        <w:t xml:space="preserve"> a </w:t>
      </w:r>
      <w:r>
        <w:t xml:space="preserve">la </w:t>
      </w:r>
      <w:r w:rsidRPr="00467F62">
        <w:t>re</w:t>
      </w:r>
      <w:r>
        <w:t>a</w:t>
      </w:r>
      <w:r w:rsidRPr="00467F62">
        <w:t>grup</w:t>
      </w:r>
      <w:r>
        <w:t>ación</w:t>
      </w:r>
      <w:r w:rsidRPr="00467F62">
        <w:t xml:space="preserve"> familia</w:t>
      </w:r>
      <w:r>
        <w:t>r</w:t>
      </w:r>
      <w:r w:rsidRPr="00467F62">
        <w:t xml:space="preserve">, la </w:t>
      </w:r>
      <w:r>
        <w:t>eliminación del</w:t>
      </w:r>
      <w:r w:rsidRPr="00467F62">
        <w:t xml:space="preserve"> visa</w:t>
      </w:r>
      <w:r>
        <w:t>do</w:t>
      </w:r>
      <w:r w:rsidRPr="00467F62">
        <w:t xml:space="preserve"> de s</w:t>
      </w:r>
      <w:r>
        <w:t>alida</w:t>
      </w:r>
      <w:r w:rsidRPr="00467F62">
        <w:t xml:space="preserve"> p</w:t>
      </w:r>
      <w:r>
        <w:t>ara</w:t>
      </w:r>
      <w:r w:rsidRPr="00467F62">
        <w:t xml:space="preserve"> l</w:t>
      </w:r>
      <w:r>
        <w:t>os ex</w:t>
      </w:r>
      <w:r w:rsidRPr="00467F62">
        <w:t>tran</w:t>
      </w:r>
      <w:r>
        <w:t>j</w:t>
      </w:r>
      <w:r w:rsidRPr="00467F62">
        <w:t>er</w:t>
      </w:r>
      <w:r>
        <w:t>o</w:t>
      </w:r>
      <w:r w:rsidRPr="00467F62">
        <w:t>s, l</w:t>
      </w:r>
      <w:r>
        <w:t>a ampliación</w:t>
      </w:r>
      <w:r w:rsidRPr="00467F62">
        <w:t xml:space="preserve"> de d</w:t>
      </w:r>
      <w:r>
        <w:t>os</w:t>
      </w:r>
      <w:r w:rsidRPr="00467F62">
        <w:t xml:space="preserve"> </w:t>
      </w:r>
      <w:r>
        <w:t>a</w:t>
      </w:r>
      <w:r w:rsidRPr="00467F62">
        <w:t xml:space="preserve"> di</w:t>
      </w:r>
      <w:r>
        <w:t>ez</w:t>
      </w:r>
      <w:r w:rsidRPr="00467F62">
        <w:t xml:space="preserve"> a</w:t>
      </w:r>
      <w:r>
        <w:t>ños de la</w:t>
      </w:r>
      <w:r w:rsidRPr="00467F62">
        <w:t xml:space="preserve"> valid</w:t>
      </w:r>
      <w:r>
        <w:t>ez</w:t>
      </w:r>
      <w:r w:rsidRPr="00467F62">
        <w:t xml:space="preserve"> de la </w:t>
      </w:r>
      <w:r>
        <w:t>tarjeta</w:t>
      </w:r>
      <w:r w:rsidRPr="00467F62">
        <w:t xml:space="preserve"> de r</w:t>
      </w:r>
      <w:r>
        <w:t>e</w:t>
      </w:r>
      <w:r w:rsidRPr="00467F62">
        <w:t>siden</w:t>
      </w:r>
      <w:r>
        <w:t>cia</w:t>
      </w:r>
      <w:r w:rsidRPr="00467F62">
        <w:t xml:space="preserve"> </w:t>
      </w:r>
      <w:r>
        <w:t>y</w:t>
      </w:r>
      <w:r w:rsidRPr="00467F62">
        <w:t xml:space="preserve"> la protec</w:t>
      </w:r>
      <w:r>
        <w:t>c</w:t>
      </w:r>
      <w:r w:rsidRPr="00467F62">
        <w:t>i</w:t>
      </w:r>
      <w:r>
        <w:t>ó</w:t>
      </w:r>
      <w:r w:rsidRPr="00467F62">
        <w:t>n jur</w:t>
      </w:r>
      <w:r>
        <w:t>í</w:t>
      </w:r>
      <w:r w:rsidRPr="00467F62">
        <w:t>di</w:t>
      </w:r>
      <w:r>
        <w:t>ca</w:t>
      </w:r>
      <w:r w:rsidRPr="00467F62">
        <w:t xml:space="preserve"> </w:t>
      </w:r>
      <w:r>
        <w:t>e</w:t>
      </w:r>
      <w:r w:rsidRPr="00467F62">
        <w:t>sp</w:t>
      </w:r>
      <w:r>
        <w:t>e</w:t>
      </w:r>
      <w:r w:rsidRPr="00467F62">
        <w:t>c</w:t>
      </w:r>
      <w:r>
        <w:t>í</w:t>
      </w:r>
      <w:r w:rsidRPr="00467F62">
        <w:t>fi</w:t>
      </w:r>
      <w:r>
        <w:t>ca</w:t>
      </w:r>
      <w:r w:rsidRPr="00467F62">
        <w:t xml:space="preserve"> a</w:t>
      </w:r>
      <w:r>
        <w:t xml:space="preserve"> los niños</w:t>
      </w:r>
      <w:r w:rsidRPr="00467F62">
        <w:t xml:space="preserve"> </w:t>
      </w:r>
      <w:r>
        <w:t xml:space="preserve">extranjeros </w:t>
      </w:r>
      <w:r w:rsidRPr="00467F62">
        <w:t>m</w:t>
      </w:r>
      <w:r>
        <w:t>e</w:t>
      </w:r>
      <w:r w:rsidRPr="00467F62">
        <w:t>n</w:t>
      </w:r>
      <w:r>
        <w:t>o</w:t>
      </w:r>
      <w:r w:rsidRPr="00467F62">
        <w:t>r</w:t>
      </w:r>
      <w:r>
        <w:t>e</w:t>
      </w:r>
      <w:r w:rsidRPr="00467F62">
        <w:t xml:space="preserve">s </w:t>
      </w:r>
      <w:r>
        <w:t>de edad</w:t>
      </w:r>
      <w:r w:rsidRPr="00467F62">
        <w:t xml:space="preserve">. </w:t>
      </w:r>
      <w:r>
        <w:t xml:space="preserve">Esa </w:t>
      </w:r>
      <w:r w:rsidR="003474C4">
        <w:t>ley</w:t>
      </w:r>
      <w:r w:rsidRPr="00467F62">
        <w:t xml:space="preserve"> </w:t>
      </w:r>
      <w:r>
        <w:t>articula</w:t>
      </w:r>
      <w:r w:rsidRPr="00467F62">
        <w:t xml:space="preserve"> rigur</w:t>
      </w:r>
      <w:r>
        <w:t>o</w:t>
      </w:r>
      <w:r w:rsidRPr="00467F62">
        <w:t>s</w:t>
      </w:r>
      <w:r>
        <w:t>a</w:t>
      </w:r>
      <w:r w:rsidRPr="00467F62">
        <w:t>ment</w:t>
      </w:r>
      <w:r>
        <w:t>e</w:t>
      </w:r>
      <w:r w:rsidRPr="00467F62">
        <w:t xml:space="preserve"> </w:t>
      </w:r>
      <w:r>
        <w:t>e</w:t>
      </w:r>
      <w:r w:rsidRPr="00467F62">
        <w:t>l proc</w:t>
      </w:r>
      <w:r>
        <w:t>e</w:t>
      </w:r>
      <w:r w:rsidRPr="00467F62">
        <w:t>d</w:t>
      </w:r>
      <w:r>
        <w:t>imiento</w:t>
      </w:r>
      <w:r w:rsidRPr="00467F62">
        <w:t xml:space="preserve"> d</w:t>
      </w:r>
      <w:r>
        <w:t xml:space="preserve">e </w:t>
      </w:r>
      <w:r w:rsidRPr="00467F62">
        <w:t>expulsi</w:t>
      </w:r>
      <w:r>
        <w:t>ó</w:t>
      </w:r>
      <w:r w:rsidRPr="00467F62">
        <w:t xml:space="preserve">n </w:t>
      </w:r>
      <w:r>
        <w:t>y de devolución</w:t>
      </w:r>
      <w:r w:rsidRPr="00467F62">
        <w:t xml:space="preserve"> </w:t>
      </w:r>
      <w:r>
        <w:t>a</w:t>
      </w:r>
      <w:r w:rsidRPr="00467F62">
        <w:t xml:space="preserve"> la front</w:t>
      </w:r>
      <w:r>
        <w:t>e</w:t>
      </w:r>
      <w:r w:rsidRPr="00467F62">
        <w:t>r</w:t>
      </w:r>
      <w:r>
        <w:t>a, pre</w:t>
      </w:r>
      <w:r w:rsidRPr="00467F62">
        <w:t>v</w:t>
      </w:r>
      <w:r>
        <w:t>é</w:t>
      </w:r>
      <w:r w:rsidRPr="00467F62">
        <w:t xml:space="preserve"> </w:t>
      </w:r>
      <w:r>
        <w:t>e</w:t>
      </w:r>
      <w:r w:rsidRPr="00467F62">
        <w:t>l d</w:t>
      </w:r>
      <w:r>
        <w:t>erecho</w:t>
      </w:r>
      <w:r w:rsidRPr="00467F62">
        <w:t xml:space="preserve"> de recurs</w:t>
      </w:r>
      <w:r>
        <w:t>o</w:t>
      </w:r>
      <w:r w:rsidRPr="00467F62">
        <w:t xml:space="preserve"> </w:t>
      </w:r>
      <w:r>
        <w:t>con e</w:t>
      </w:r>
      <w:r w:rsidRPr="00467F62">
        <w:t>fe</w:t>
      </w:r>
      <w:r>
        <w:t>c</w:t>
      </w:r>
      <w:r w:rsidRPr="00467F62">
        <w:t>t</w:t>
      </w:r>
      <w:r>
        <w:t>os</w:t>
      </w:r>
      <w:r w:rsidRPr="00467F62">
        <w:t xml:space="preserve"> suspensi</w:t>
      </w:r>
      <w:r>
        <w:t>vos</w:t>
      </w:r>
      <w:r w:rsidRPr="00467F62">
        <w:t xml:space="preserve"> </w:t>
      </w:r>
      <w:r>
        <w:t>y</w:t>
      </w:r>
      <w:r w:rsidRPr="00467F62">
        <w:t xml:space="preserve"> n</w:t>
      </w:r>
      <w:r>
        <w:t xml:space="preserve">o </w:t>
      </w:r>
      <w:r w:rsidRPr="00467F62">
        <w:t>autori</w:t>
      </w:r>
      <w:r>
        <w:t>za</w:t>
      </w:r>
      <w:r w:rsidRPr="00467F62">
        <w:t xml:space="preserve"> l</w:t>
      </w:r>
      <w:r>
        <w:t>a</w:t>
      </w:r>
      <w:r w:rsidRPr="00467F62">
        <w:t>s me</w:t>
      </w:r>
      <w:r>
        <w:t>didas</w:t>
      </w:r>
      <w:r w:rsidRPr="00467F62">
        <w:t xml:space="preserve"> d</w:t>
      </w:r>
      <w:r>
        <w:t xml:space="preserve">e </w:t>
      </w:r>
      <w:r w:rsidRPr="00467F62">
        <w:t>expulsi</w:t>
      </w:r>
      <w:r>
        <w:t>ó</w:t>
      </w:r>
      <w:r w:rsidRPr="00467F62">
        <w:t>n colectiv</w:t>
      </w:r>
      <w:r>
        <w:t>a</w:t>
      </w:r>
      <w:r w:rsidRPr="00467F62">
        <w:t xml:space="preserve">. </w:t>
      </w:r>
    </w:p>
    <w:p w:rsidR="00062F30" w:rsidRPr="00467F62" w:rsidRDefault="00062F30" w:rsidP="00B678B0">
      <w:pPr>
        <w:pStyle w:val="SingleTxtG"/>
      </w:pPr>
      <w:r w:rsidRPr="00467F62">
        <w:t>8.</w:t>
      </w:r>
      <w:r w:rsidRPr="00467F62">
        <w:tab/>
        <w:t>P</w:t>
      </w:r>
      <w:r>
        <w:t>ara</w:t>
      </w:r>
      <w:r w:rsidRPr="00467F62">
        <w:t xml:space="preserve"> prot</w:t>
      </w:r>
      <w:r>
        <w:t>e</w:t>
      </w:r>
      <w:r w:rsidRPr="00467F62">
        <w:t xml:space="preserve">ger </w:t>
      </w:r>
      <w:r>
        <w:t>e</w:t>
      </w:r>
      <w:r w:rsidRPr="00467F62">
        <w:t>l d</w:t>
      </w:r>
      <w:r>
        <w:t>e</w:t>
      </w:r>
      <w:r w:rsidRPr="00467F62">
        <w:t>r</w:t>
      </w:r>
      <w:r>
        <w:t>ech</w:t>
      </w:r>
      <w:r w:rsidRPr="00467F62">
        <w:t xml:space="preserve">o </w:t>
      </w:r>
      <w:r>
        <w:t>a</w:t>
      </w:r>
      <w:r w:rsidRPr="00467F62">
        <w:t xml:space="preserve"> la vi</w:t>
      </w:r>
      <w:r>
        <w:t>da</w:t>
      </w:r>
      <w:r w:rsidRPr="00467F62">
        <w:t xml:space="preserve">, </w:t>
      </w:r>
      <w:r>
        <w:t xml:space="preserve">plasmado en el </w:t>
      </w:r>
      <w:r w:rsidRPr="00467F62">
        <w:t>art</w:t>
      </w:r>
      <w:r>
        <w:t>í</w:t>
      </w:r>
      <w:r w:rsidRPr="00467F62">
        <w:t>c</w:t>
      </w:r>
      <w:r>
        <w:t>u</w:t>
      </w:r>
      <w:r w:rsidRPr="00467F62">
        <w:t>l</w:t>
      </w:r>
      <w:r>
        <w:t>o</w:t>
      </w:r>
      <w:r w:rsidRPr="00467F62">
        <w:t xml:space="preserve"> 9 de la Conven</w:t>
      </w:r>
      <w:r>
        <w:t>c</w:t>
      </w:r>
      <w:r w:rsidRPr="00467F62">
        <w:t>i</w:t>
      </w:r>
      <w:r>
        <w:t>ó</w:t>
      </w:r>
      <w:r w:rsidRPr="00467F62">
        <w:t xml:space="preserve">n, la </w:t>
      </w:r>
      <w:r w:rsidR="003474C4">
        <w:t>ley</w:t>
      </w:r>
      <w:r w:rsidRPr="00467F62">
        <w:t xml:space="preserve"> pr</w:t>
      </w:r>
      <w:r>
        <w:t>ev</w:t>
      </w:r>
      <w:r w:rsidRPr="00467F62">
        <w:t>é sancion</w:t>
      </w:r>
      <w:r>
        <w:t>ar a las</w:t>
      </w:r>
      <w:r w:rsidRPr="00467F62">
        <w:t xml:space="preserve"> person</w:t>
      </w:r>
      <w:r>
        <w:t>a</w:t>
      </w:r>
      <w:r w:rsidRPr="00467F62">
        <w:t>s impli</w:t>
      </w:r>
      <w:r>
        <w:t>cadas en las</w:t>
      </w:r>
      <w:r w:rsidRPr="00467F62">
        <w:t xml:space="preserve"> r</w:t>
      </w:r>
      <w:r>
        <w:t>ede</w:t>
      </w:r>
      <w:r w:rsidRPr="00467F62">
        <w:t>s de migra</w:t>
      </w:r>
      <w:r>
        <w:t>c</w:t>
      </w:r>
      <w:r w:rsidRPr="00467F62">
        <w:t>i</w:t>
      </w:r>
      <w:r>
        <w:t>ó</w:t>
      </w:r>
      <w:r w:rsidRPr="00467F62">
        <w:t>n clandestin</w:t>
      </w:r>
      <w:r>
        <w:t>a</w:t>
      </w:r>
      <w:r w:rsidRPr="00467F62">
        <w:t>, as</w:t>
      </w:r>
      <w:r>
        <w:t>í</w:t>
      </w:r>
      <w:r w:rsidRPr="00467F62">
        <w:t xml:space="preserve"> </w:t>
      </w:r>
      <w:r>
        <w:t>como a las</w:t>
      </w:r>
      <w:r w:rsidRPr="00467F62">
        <w:t xml:space="preserve"> person</w:t>
      </w:r>
      <w:r>
        <w:t>a</w:t>
      </w:r>
      <w:r w:rsidRPr="00467F62">
        <w:t>s qu</w:t>
      </w:r>
      <w:r>
        <w:t>e</w:t>
      </w:r>
      <w:r w:rsidRPr="00467F62">
        <w:t xml:space="preserve"> s</w:t>
      </w:r>
      <w:r>
        <w:t>al</w:t>
      </w:r>
      <w:r w:rsidRPr="00467F62">
        <w:t>en il</w:t>
      </w:r>
      <w:r>
        <w:t>e</w:t>
      </w:r>
      <w:r w:rsidRPr="00467F62">
        <w:t>galment</w:t>
      </w:r>
      <w:r>
        <w:t>e del</w:t>
      </w:r>
      <w:r w:rsidRPr="00467F62">
        <w:t xml:space="preserve"> territor</w:t>
      </w:r>
      <w:r>
        <w:t>io</w:t>
      </w:r>
      <w:r w:rsidRPr="00467F62">
        <w:t xml:space="preserve"> na</w:t>
      </w:r>
      <w:r>
        <w:t>c</w:t>
      </w:r>
      <w:r w:rsidRPr="00467F62">
        <w:t xml:space="preserve">ional. </w:t>
      </w:r>
      <w:r>
        <w:t>Se ha tipificado en el Código Penal el delito de trata de</w:t>
      </w:r>
      <w:r w:rsidRPr="00467F62">
        <w:t xml:space="preserve"> person</w:t>
      </w:r>
      <w:r>
        <w:t>a</w:t>
      </w:r>
      <w:r w:rsidRPr="00467F62">
        <w:t xml:space="preserve">s </w:t>
      </w:r>
      <w:r>
        <w:t>y de</w:t>
      </w:r>
      <w:r w:rsidRPr="00467F62">
        <w:t xml:space="preserve"> tr</w:t>
      </w:r>
      <w:r>
        <w:t>á</w:t>
      </w:r>
      <w:r w:rsidRPr="00467F62">
        <w:t>fic</w:t>
      </w:r>
      <w:r>
        <w:t>o</w:t>
      </w:r>
      <w:r w:rsidRPr="00467F62">
        <w:t xml:space="preserve"> il</w:t>
      </w:r>
      <w:r>
        <w:t>í</w:t>
      </w:r>
      <w:r w:rsidRPr="00467F62">
        <w:t>cit</w:t>
      </w:r>
      <w:r>
        <w:t>o</w:t>
      </w:r>
      <w:r w:rsidRPr="00467F62">
        <w:t xml:space="preserve"> de migrant</w:t>
      </w:r>
      <w:r>
        <w:t>e</w:t>
      </w:r>
      <w:r w:rsidRPr="00467F62">
        <w:t>s</w:t>
      </w:r>
      <w:r w:rsidR="009D1DBE">
        <w:t xml:space="preserve"> mediante la Ley </w:t>
      </w:r>
      <w:r w:rsidR="003474C4">
        <w:rPr>
          <w:rFonts w:eastAsia="MS Mincho"/>
        </w:rPr>
        <w:t>Nº </w:t>
      </w:r>
      <w:r w:rsidR="009D1DBE">
        <w:t>09</w:t>
      </w:r>
      <w:r w:rsidR="009D1DBE">
        <w:noBreakHyphen/>
      </w:r>
      <w:r w:rsidRPr="00467F62">
        <w:t>01 de f</w:t>
      </w:r>
      <w:r>
        <w:t>ebrero de</w:t>
      </w:r>
      <w:r w:rsidRPr="00467F62">
        <w:t xml:space="preserve"> 2009.</w:t>
      </w:r>
    </w:p>
    <w:p w:rsidR="00062F30" w:rsidRPr="00467F62" w:rsidRDefault="00062F30" w:rsidP="00B678B0">
      <w:pPr>
        <w:pStyle w:val="SingleTxtG"/>
      </w:pPr>
      <w:r w:rsidRPr="00467F62">
        <w:t>9.</w:t>
      </w:r>
      <w:r w:rsidRPr="00467F62">
        <w:tab/>
      </w:r>
      <w:r>
        <w:t>A</w:t>
      </w:r>
      <w:r w:rsidRPr="00467F62">
        <w:t xml:space="preserve"> e</w:t>
      </w:r>
      <w:r>
        <w:t>sas</w:t>
      </w:r>
      <w:r w:rsidRPr="00467F62">
        <w:t xml:space="preserve"> disposi</w:t>
      </w:r>
      <w:r>
        <w:t>ciones</w:t>
      </w:r>
      <w:r w:rsidRPr="00467F62">
        <w:t xml:space="preserve"> l</w:t>
      </w:r>
      <w:r>
        <w:t>e</w:t>
      </w:r>
      <w:r w:rsidRPr="00467F62">
        <w:t>gislati</w:t>
      </w:r>
      <w:r>
        <w:t>vas hay que añadir la</w:t>
      </w:r>
      <w:r w:rsidRPr="00467F62">
        <w:t>s me</w:t>
      </w:r>
      <w:r>
        <w:t>didas</w:t>
      </w:r>
      <w:r w:rsidRPr="00467F62">
        <w:t xml:space="preserve"> de protec</w:t>
      </w:r>
      <w:r>
        <w:t>c</w:t>
      </w:r>
      <w:r w:rsidRPr="00467F62">
        <w:t>i</w:t>
      </w:r>
      <w:r>
        <w:t>ó</w:t>
      </w:r>
      <w:r w:rsidRPr="00467F62">
        <w:t>n d</w:t>
      </w:r>
      <w:r>
        <w:t>erivadas de los</w:t>
      </w:r>
      <w:r w:rsidRPr="00467F62">
        <w:t xml:space="preserve"> ac</w:t>
      </w:r>
      <w:r>
        <w:t>ue</w:t>
      </w:r>
      <w:r w:rsidRPr="00467F62">
        <w:t>rd</w:t>
      </w:r>
      <w:r>
        <w:t>o</w:t>
      </w:r>
      <w:r w:rsidRPr="00467F62">
        <w:t>s bilat</w:t>
      </w:r>
      <w:r>
        <w:t>e</w:t>
      </w:r>
      <w:r w:rsidRPr="00467F62">
        <w:t>ra</w:t>
      </w:r>
      <w:r>
        <w:t>les</w:t>
      </w:r>
      <w:r w:rsidRPr="00467F62">
        <w:t xml:space="preserve"> </w:t>
      </w:r>
      <w:r>
        <w:t>firmados</w:t>
      </w:r>
      <w:r w:rsidRPr="00467F62">
        <w:t xml:space="preserve"> p</w:t>
      </w:r>
      <w:r>
        <w:t>o</w:t>
      </w:r>
      <w:r w:rsidRPr="00467F62">
        <w:t xml:space="preserve">r </w:t>
      </w:r>
      <w:r>
        <w:t>Argelia en las esferas</w:t>
      </w:r>
      <w:r w:rsidRPr="00467F62">
        <w:t xml:space="preserve"> de la s</w:t>
      </w:r>
      <w:r>
        <w:t>eg</w:t>
      </w:r>
      <w:r w:rsidRPr="00467F62">
        <w:t>uri</w:t>
      </w:r>
      <w:r>
        <w:t>dad</w:t>
      </w:r>
      <w:r w:rsidRPr="00467F62">
        <w:t xml:space="preserve"> social, </w:t>
      </w:r>
      <w:r>
        <w:t>el</w:t>
      </w:r>
      <w:r w:rsidRPr="00467F62">
        <w:t xml:space="preserve"> empl</w:t>
      </w:r>
      <w:r>
        <w:t>e</w:t>
      </w:r>
      <w:r w:rsidRPr="00467F62">
        <w:t>o, la circula</w:t>
      </w:r>
      <w:r>
        <w:t>c</w:t>
      </w:r>
      <w:r w:rsidRPr="00467F62">
        <w:t>i</w:t>
      </w:r>
      <w:r>
        <w:t>ó</w:t>
      </w:r>
      <w:r w:rsidRPr="00467F62">
        <w:t xml:space="preserve">n </w:t>
      </w:r>
      <w:r>
        <w:t>y</w:t>
      </w:r>
      <w:r w:rsidRPr="00467F62">
        <w:t xml:space="preserve"> la r</w:t>
      </w:r>
      <w:r>
        <w:t>e</w:t>
      </w:r>
      <w:r w:rsidRPr="00467F62">
        <w:t>admisi</w:t>
      </w:r>
      <w:r>
        <w:t>ó</w:t>
      </w:r>
      <w:r w:rsidRPr="00467F62">
        <w:t>n de</w:t>
      </w:r>
      <w:r>
        <w:t xml:space="preserve"> lo</w:t>
      </w:r>
      <w:r w:rsidRPr="00467F62">
        <w:t xml:space="preserve">s </w:t>
      </w:r>
      <w:r>
        <w:t>nacionales</w:t>
      </w:r>
      <w:r w:rsidRPr="00467F62">
        <w:t>, as</w:t>
      </w:r>
      <w:r>
        <w:t>í</w:t>
      </w:r>
      <w:r w:rsidRPr="00467F62">
        <w:t xml:space="preserve"> </w:t>
      </w:r>
      <w:r>
        <w:t>como</w:t>
      </w:r>
      <w:r w:rsidRPr="00467F62">
        <w:t xml:space="preserve"> l</w:t>
      </w:r>
      <w:r>
        <w:t>o</w:t>
      </w:r>
      <w:r w:rsidRPr="00467F62">
        <w:t>s ac</w:t>
      </w:r>
      <w:r>
        <w:t>ue</w:t>
      </w:r>
      <w:r w:rsidRPr="00467F62">
        <w:t>rd</w:t>
      </w:r>
      <w:r>
        <w:t>o</w:t>
      </w:r>
      <w:r w:rsidRPr="00467F62">
        <w:t xml:space="preserve">s </w:t>
      </w:r>
      <w:r>
        <w:t>encaminados a</w:t>
      </w:r>
      <w:r w:rsidRPr="00467F62">
        <w:t xml:space="preserve"> </w:t>
      </w:r>
      <w:r>
        <w:t>e</w:t>
      </w:r>
      <w:r w:rsidRPr="00467F62">
        <w:t>vit</w:t>
      </w:r>
      <w:r>
        <w:t>a</w:t>
      </w:r>
      <w:r w:rsidRPr="00467F62">
        <w:t>r la doble imposi</w:t>
      </w:r>
      <w:r>
        <w:t>c</w:t>
      </w:r>
      <w:r w:rsidRPr="00467F62">
        <w:t>i</w:t>
      </w:r>
      <w:r>
        <w:t>ó</w:t>
      </w:r>
      <w:r w:rsidRPr="00467F62">
        <w:t>n.</w:t>
      </w:r>
    </w:p>
    <w:p w:rsidR="00062F30" w:rsidRPr="00467F62" w:rsidRDefault="00062F30" w:rsidP="00B678B0">
      <w:pPr>
        <w:pStyle w:val="SingleTxtG"/>
      </w:pPr>
      <w:r>
        <w:t>10.</w:t>
      </w:r>
      <w:r>
        <w:tab/>
        <w:t>La</w:t>
      </w:r>
      <w:r w:rsidRPr="00467F62">
        <w:t>s autori</w:t>
      </w:r>
      <w:r>
        <w:t>dades</w:t>
      </w:r>
      <w:r w:rsidRPr="00467F62">
        <w:t xml:space="preserve"> a</w:t>
      </w:r>
      <w:r>
        <w:t>r</w:t>
      </w:r>
      <w:r w:rsidRPr="00467F62">
        <w:t>g</w:t>
      </w:r>
      <w:r>
        <w:t>eli</w:t>
      </w:r>
      <w:r w:rsidRPr="00467F62">
        <w:t>n</w:t>
      </w:r>
      <w:r>
        <w:t>a</w:t>
      </w:r>
      <w:r w:rsidRPr="00467F62">
        <w:t xml:space="preserve">s </w:t>
      </w:r>
      <w:r>
        <w:t>se encargan de</w:t>
      </w:r>
      <w:r w:rsidRPr="00467F62">
        <w:t xml:space="preserve"> difu</w:t>
      </w:r>
      <w:r>
        <w:t>ndir esos</w:t>
      </w:r>
      <w:r w:rsidRPr="00467F62">
        <w:t xml:space="preserve"> text</w:t>
      </w:r>
      <w:r>
        <w:t>o</w:t>
      </w:r>
      <w:r w:rsidRPr="00467F62">
        <w:t xml:space="preserve">s </w:t>
      </w:r>
      <w:r>
        <w:t>entre los</w:t>
      </w:r>
      <w:r w:rsidRPr="00467F62">
        <w:t xml:space="preserve"> magistra</w:t>
      </w:r>
      <w:r>
        <w:t>dos y demás p</w:t>
      </w:r>
      <w:r w:rsidRPr="00467F62">
        <w:t>erson</w:t>
      </w:r>
      <w:r>
        <w:t>a</w:t>
      </w:r>
      <w:r w:rsidRPr="00467F62">
        <w:t xml:space="preserve">l </w:t>
      </w:r>
      <w:r>
        <w:t>que vela por la</w:t>
      </w:r>
      <w:r w:rsidRPr="00467F62">
        <w:t xml:space="preserve"> aplica</w:t>
      </w:r>
      <w:r>
        <w:t>c</w:t>
      </w:r>
      <w:r w:rsidRPr="00467F62">
        <w:t>i</w:t>
      </w:r>
      <w:r>
        <w:t>ó</w:t>
      </w:r>
      <w:r w:rsidRPr="00467F62">
        <w:t>n de</w:t>
      </w:r>
      <w:r>
        <w:t xml:space="preserve"> la ley, así como entre las autoridades</w:t>
      </w:r>
      <w:r w:rsidRPr="00467F62">
        <w:t xml:space="preserve"> diplom</w:t>
      </w:r>
      <w:r>
        <w:t>á</w:t>
      </w:r>
      <w:r w:rsidRPr="00467F62">
        <w:t>ti</w:t>
      </w:r>
      <w:r>
        <w:t>cas y</w:t>
      </w:r>
      <w:r w:rsidRPr="00467F62">
        <w:t xml:space="preserve"> consulares, </w:t>
      </w:r>
      <w:r>
        <w:t>a los que imparten una</w:t>
      </w:r>
      <w:r w:rsidRPr="00467F62">
        <w:t xml:space="preserve"> form</w:t>
      </w:r>
      <w:r>
        <w:t>ación para su</w:t>
      </w:r>
      <w:r w:rsidRPr="00467F62">
        <w:t xml:space="preserve"> a</w:t>
      </w:r>
      <w:r>
        <w:t>plicac</w:t>
      </w:r>
      <w:r w:rsidRPr="00467F62">
        <w:t>i</w:t>
      </w:r>
      <w:r>
        <w:t>ó</w:t>
      </w:r>
      <w:r w:rsidRPr="00467F62">
        <w:t xml:space="preserve">n. </w:t>
      </w:r>
      <w:r>
        <w:t>Habida cuenta de su</w:t>
      </w:r>
      <w:r w:rsidRPr="00467F62">
        <w:t xml:space="preserve"> car</w:t>
      </w:r>
      <w:r>
        <w:t>á</w:t>
      </w:r>
      <w:r w:rsidRPr="00467F62">
        <w:t>ct</w:t>
      </w:r>
      <w:r>
        <w:t>e</w:t>
      </w:r>
      <w:r w:rsidRPr="00467F62">
        <w:t xml:space="preserve">r transversal, la </w:t>
      </w:r>
      <w:r>
        <w:t>responsabilidad</w:t>
      </w:r>
      <w:r w:rsidRPr="00467F62">
        <w:t xml:space="preserve"> de</w:t>
      </w:r>
      <w:r>
        <w:t xml:space="preserve"> la</w:t>
      </w:r>
      <w:r w:rsidRPr="00467F62">
        <w:t xml:space="preserve"> migra</w:t>
      </w:r>
      <w:r>
        <w:t>c</w:t>
      </w:r>
      <w:r w:rsidRPr="00467F62">
        <w:t>i</w:t>
      </w:r>
      <w:r>
        <w:t xml:space="preserve">ón </w:t>
      </w:r>
      <w:r w:rsidRPr="00467F62">
        <w:t>est</w:t>
      </w:r>
      <w:r>
        <w:t>á</w:t>
      </w:r>
      <w:r w:rsidRPr="00467F62">
        <w:t xml:space="preserve"> </w:t>
      </w:r>
      <w:r>
        <w:t>repartida de común acuerdo entre los</w:t>
      </w:r>
      <w:r w:rsidRPr="00467F62">
        <w:t xml:space="preserve"> Minist</w:t>
      </w:r>
      <w:r>
        <w:t>e</w:t>
      </w:r>
      <w:r w:rsidRPr="00467F62">
        <w:t>r</w:t>
      </w:r>
      <w:r>
        <w:t>io</w:t>
      </w:r>
      <w:r w:rsidRPr="00467F62">
        <w:t>s del</w:t>
      </w:r>
      <w:r>
        <w:t xml:space="preserve"> I</w:t>
      </w:r>
      <w:r w:rsidRPr="00467F62">
        <w:t>nt</w:t>
      </w:r>
      <w:r>
        <w:t>e</w:t>
      </w:r>
      <w:r w:rsidRPr="00467F62">
        <w:t>ri</w:t>
      </w:r>
      <w:r>
        <w:t>o</w:t>
      </w:r>
      <w:r w:rsidRPr="00467F62">
        <w:t xml:space="preserve">r </w:t>
      </w:r>
      <w:r>
        <w:t>y</w:t>
      </w:r>
      <w:r w:rsidRPr="00467F62">
        <w:t xml:space="preserve"> de</w:t>
      </w:r>
      <w:r>
        <w:t xml:space="preserve"> los gobiernos locales;</w:t>
      </w:r>
      <w:r w:rsidRPr="00467F62">
        <w:t xml:space="preserve"> de </w:t>
      </w:r>
      <w:r>
        <w:t>Relaciones Exteriores; de la S</w:t>
      </w:r>
      <w:r w:rsidRPr="00467F62">
        <w:t>olidari</w:t>
      </w:r>
      <w:r>
        <w:t>dad</w:t>
      </w:r>
      <w:r w:rsidRPr="00467F62">
        <w:t xml:space="preserve"> </w:t>
      </w:r>
      <w:r>
        <w:t>N</w:t>
      </w:r>
      <w:r w:rsidRPr="00467F62">
        <w:t>a</w:t>
      </w:r>
      <w:r>
        <w:t>c</w:t>
      </w:r>
      <w:r w:rsidRPr="00467F62">
        <w:t>ional</w:t>
      </w:r>
      <w:r>
        <w:t>,</w:t>
      </w:r>
      <w:r w:rsidRPr="00467F62">
        <w:t xml:space="preserve"> la </w:t>
      </w:r>
      <w:r>
        <w:t>F</w:t>
      </w:r>
      <w:r w:rsidRPr="00467F62">
        <w:t>amil</w:t>
      </w:r>
      <w:r>
        <w:t>ia</w:t>
      </w:r>
      <w:r w:rsidRPr="00467F62">
        <w:t xml:space="preserve"> </w:t>
      </w:r>
      <w:r>
        <w:t>y la</w:t>
      </w:r>
      <w:r w:rsidRPr="00467F62">
        <w:t xml:space="preserve"> </w:t>
      </w:r>
      <w:r>
        <w:t>Com</w:t>
      </w:r>
      <w:r w:rsidRPr="00467F62">
        <w:t>un</w:t>
      </w:r>
      <w:r>
        <w:t>idad N</w:t>
      </w:r>
      <w:r w:rsidRPr="00467F62">
        <w:t>a</w:t>
      </w:r>
      <w:r>
        <w:t>c</w:t>
      </w:r>
      <w:r w:rsidRPr="00467F62">
        <w:t xml:space="preserve">ional </w:t>
      </w:r>
      <w:r>
        <w:t>en el</w:t>
      </w:r>
      <w:r w:rsidRPr="00467F62">
        <w:t xml:space="preserve"> </w:t>
      </w:r>
      <w:r>
        <w:t>Ex</w:t>
      </w:r>
      <w:r w:rsidRPr="00467F62">
        <w:t>tran</w:t>
      </w:r>
      <w:r>
        <w:t>j</w:t>
      </w:r>
      <w:r w:rsidRPr="00467F62">
        <w:t>er</w:t>
      </w:r>
      <w:r>
        <w:t>o;</w:t>
      </w:r>
      <w:r w:rsidRPr="00467F62">
        <w:t xml:space="preserve"> d</w:t>
      </w:r>
      <w:r>
        <w:t>el</w:t>
      </w:r>
      <w:r w:rsidRPr="00467F62">
        <w:t xml:space="preserve"> </w:t>
      </w:r>
      <w:r>
        <w:t>T</w:t>
      </w:r>
      <w:r w:rsidRPr="00467F62">
        <w:t>ra</w:t>
      </w:r>
      <w:r>
        <w:t>b</w:t>
      </w:r>
      <w:r w:rsidRPr="00467F62">
        <w:t>a</w:t>
      </w:r>
      <w:r>
        <w:t>jo</w:t>
      </w:r>
      <w:r w:rsidRPr="00467F62">
        <w:t>, el</w:t>
      </w:r>
      <w:r>
        <w:t xml:space="preserve"> E</w:t>
      </w:r>
      <w:r w:rsidRPr="00467F62">
        <w:t>mpl</w:t>
      </w:r>
      <w:r>
        <w:t>e</w:t>
      </w:r>
      <w:r w:rsidRPr="00467F62">
        <w:t xml:space="preserve">o </w:t>
      </w:r>
      <w:r>
        <w:t>y la</w:t>
      </w:r>
      <w:r w:rsidRPr="00467F62">
        <w:t xml:space="preserve"> </w:t>
      </w:r>
      <w:r>
        <w:t>Seg</w:t>
      </w:r>
      <w:r w:rsidRPr="00467F62">
        <w:t>uri</w:t>
      </w:r>
      <w:r>
        <w:t>dad</w:t>
      </w:r>
      <w:r w:rsidRPr="00467F62">
        <w:t xml:space="preserve"> </w:t>
      </w:r>
      <w:r>
        <w:t>S</w:t>
      </w:r>
      <w:r w:rsidRPr="00467F62">
        <w:t>ocial</w:t>
      </w:r>
      <w:r>
        <w:t>;</w:t>
      </w:r>
      <w:r w:rsidRPr="00467F62">
        <w:t xml:space="preserve"> de l</w:t>
      </w:r>
      <w:r>
        <w:t>a E</w:t>
      </w:r>
      <w:r w:rsidRPr="00467F62">
        <w:t>duca</w:t>
      </w:r>
      <w:r>
        <w:t>c</w:t>
      </w:r>
      <w:r w:rsidRPr="00467F62">
        <w:t>i</w:t>
      </w:r>
      <w:r>
        <w:t>ó</w:t>
      </w:r>
      <w:r w:rsidRPr="00467F62">
        <w:t xml:space="preserve">n </w:t>
      </w:r>
      <w:r>
        <w:t>N</w:t>
      </w:r>
      <w:r w:rsidRPr="00467F62">
        <w:t>a</w:t>
      </w:r>
      <w:r>
        <w:t>cional; y de la Salud, la P</w:t>
      </w:r>
      <w:r w:rsidRPr="00467F62">
        <w:t>o</w:t>
      </w:r>
      <w:r>
        <w:t>b</w:t>
      </w:r>
      <w:r w:rsidRPr="00467F62">
        <w:t>la</w:t>
      </w:r>
      <w:r>
        <w:t>c</w:t>
      </w:r>
      <w:r w:rsidRPr="00467F62">
        <w:t>i</w:t>
      </w:r>
      <w:r>
        <w:t>ó</w:t>
      </w:r>
      <w:r w:rsidRPr="00467F62">
        <w:t xml:space="preserve">n </w:t>
      </w:r>
      <w:r>
        <w:t>y</w:t>
      </w:r>
      <w:r w:rsidRPr="00467F62">
        <w:t xml:space="preserve"> la </w:t>
      </w:r>
      <w:r>
        <w:t>Re</w:t>
      </w:r>
      <w:r w:rsidRPr="00467F62">
        <w:t>form</w:t>
      </w:r>
      <w:r>
        <w:t>a</w:t>
      </w:r>
      <w:r w:rsidRPr="00467F62">
        <w:t xml:space="preserve"> </w:t>
      </w:r>
      <w:r>
        <w:t>de los H</w:t>
      </w:r>
      <w:r w:rsidRPr="00467F62">
        <w:t>ospital</w:t>
      </w:r>
      <w:r>
        <w:t>es</w:t>
      </w:r>
      <w:r w:rsidRPr="00467F62">
        <w:t>.</w:t>
      </w:r>
    </w:p>
    <w:p w:rsidR="00062F30" w:rsidRPr="00467F62" w:rsidRDefault="00062F30" w:rsidP="00B678B0">
      <w:pPr>
        <w:pStyle w:val="SingleTxtG"/>
      </w:pPr>
      <w:r w:rsidRPr="00467F62">
        <w:t>11.</w:t>
      </w:r>
      <w:r w:rsidRPr="00467F62">
        <w:tab/>
      </w:r>
      <w:r w:rsidRPr="00EA221C">
        <w:rPr>
          <w:b/>
        </w:rPr>
        <w:t>El</w:t>
      </w:r>
      <w:r w:rsidRPr="00467F62">
        <w:t xml:space="preserve"> </w:t>
      </w:r>
      <w:r w:rsidRPr="00467F62">
        <w:rPr>
          <w:b/>
        </w:rPr>
        <w:t>Pr</w:t>
      </w:r>
      <w:r>
        <w:rPr>
          <w:b/>
        </w:rPr>
        <w:t>e</w:t>
      </w:r>
      <w:r w:rsidRPr="00467F62">
        <w:rPr>
          <w:b/>
        </w:rPr>
        <w:t>sident</w:t>
      </w:r>
      <w:r>
        <w:rPr>
          <w:b/>
        </w:rPr>
        <w:t>e</w:t>
      </w:r>
      <w:r w:rsidRPr="00467F62">
        <w:t xml:space="preserve"> se </w:t>
      </w:r>
      <w:r>
        <w:t>congratula</w:t>
      </w:r>
      <w:r w:rsidRPr="00467F62">
        <w:t xml:space="preserve"> de la cr</w:t>
      </w:r>
      <w:r>
        <w:t>e</w:t>
      </w:r>
      <w:r w:rsidRPr="00467F62">
        <w:t>a</w:t>
      </w:r>
      <w:r>
        <w:t>c</w:t>
      </w:r>
      <w:r w:rsidRPr="00467F62">
        <w:t>i</w:t>
      </w:r>
      <w:r>
        <w:t>ó</w:t>
      </w:r>
      <w:r w:rsidRPr="00467F62">
        <w:t>n de la Comisi</w:t>
      </w:r>
      <w:r>
        <w:t>ó</w:t>
      </w:r>
      <w:r w:rsidRPr="00467F62">
        <w:t xml:space="preserve">n </w:t>
      </w:r>
      <w:r>
        <w:t>N</w:t>
      </w:r>
      <w:r w:rsidRPr="00467F62">
        <w:t>a</w:t>
      </w:r>
      <w:r>
        <w:t>c</w:t>
      </w:r>
      <w:r w:rsidRPr="00467F62">
        <w:t xml:space="preserve">ional </w:t>
      </w:r>
      <w:r>
        <w:t>C</w:t>
      </w:r>
      <w:r w:rsidRPr="00467F62">
        <w:t>onsultiv</w:t>
      </w:r>
      <w:r>
        <w:t>a</w:t>
      </w:r>
      <w:r w:rsidRPr="00467F62">
        <w:t xml:space="preserve"> </w:t>
      </w:r>
      <w:r>
        <w:t>para</w:t>
      </w:r>
      <w:r w:rsidRPr="00467F62">
        <w:t xml:space="preserve"> la </w:t>
      </w:r>
      <w:r>
        <w:t>P</w:t>
      </w:r>
      <w:r w:rsidRPr="00467F62">
        <w:t>romo</w:t>
      </w:r>
      <w:r>
        <w:t>c</w:t>
      </w:r>
      <w:r w:rsidRPr="00467F62">
        <w:t>i</w:t>
      </w:r>
      <w:r>
        <w:t>ó</w:t>
      </w:r>
      <w:r w:rsidRPr="00467F62">
        <w:t xml:space="preserve">n </w:t>
      </w:r>
      <w:r>
        <w:t>y</w:t>
      </w:r>
      <w:r w:rsidRPr="00467F62">
        <w:t xml:space="preserve"> </w:t>
      </w:r>
      <w:r>
        <w:t>P</w:t>
      </w:r>
      <w:r w:rsidRPr="00467F62">
        <w:t>rotec</w:t>
      </w:r>
      <w:r>
        <w:t>c</w:t>
      </w:r>
      <w:r w:rsidRPr="00467F62">
        <w:t>i</w:t>
      </w:r>
      <w:r>
        <w:t>ó</w:t>
      </w:r>
      <w:r w:rsidRPr="00467F62">
        <w:t xml:space="preserve">n de </w:t>
      </w:r>
      <w:r>
        <w:t>los Derechos Humanos</w:t>
      </w:r>
      <w:r w:rsidRPr="00467F62">
        <w:t xml:space="preserve"> </w:t>
      </w:r>
      <w:r>
        <w:t>y desearía</w:t>
      </w:r>
      <w:r w:rsidRPr="00467F62">
        <w:t xml:space="preserve"> sa</w:t>
      </w:r>
      <w:r>
        <w:t>ber</w:t>
      </w:r>
      <w:r w:rsidRPr="00467F62">
        <w:t xml:space="preserve"> si A</w:t>
      </w:r>
      <w:r>
        <w:t>r</w:t>
      </w:r>
      <w:r w:rsidRPr="00467F62">
        <w:t>g</w:t>
      </w:r>
      <w:r>
        <w:t>elia</w:t>
      </w:r>
      <w:r w:rsidRPr="00467F62">
        <w:t xml:space="preserve"> </w:t>
      </w:r>
      <w:r>
        <w:t>cuenta con un marco</w:t>
      </w:r>
      <w:r w:rsidRPr="00467F62">
        <w:t xml:space="preserve"> jur</w:t>
      </w:r>
      <w:r>
        <w:t>í</w:t>
      </w:r>
      <w:r w:rsidRPr="00467F62">
        <w:t>di</w:t>
      </w:r>
      <w:r>
        <w:t>co</w:t>
      </w:r>
      <w:r w:rsidRPr="00467F62">
        <w:t xml:space="preserve"> p</w:t>
      </w:r>
      <w:r>
        <w:t>a</w:t>
      </w:r>
      <w:r w:rsidRPr="00467F62">
        <w:t>r</w:t>
      </w:r>
      <w:r>
        <w:t>a</w:t>
      </w:r>
      <w:r w:rsidRPr="00467F62">
        <w:t xml:space="preserve"> coord</w:t>
      </w:r>
      <w:r>
        <w:t>inar</w:t>
      </w:r>
      <w:r w:rsidRPr="00467F62">
        <w:t xml:space="preserve"> l</w:t>
      </w:r>
      <w:r>
        <w:t>a</w:t>
      </w:r>
      <w:r w:rsidRPr="00467F62">
        <w:t>s dif</w:t>
      </w:r>
      <w:r>
        <w:t>erentes polí</w:t>
      </w:r>
      <w:r w:rsidRPr="00467F62">
        <w:t>ti</w:t>
      </w:r>
      <w:r>
        <w:t>cas</w:t>
      </w:r>
      <w:r w:rsidRPr="00467F62">
        <w:t xml:space="preserve"> sectori</w:t>
      </w:r>
      <w:r>
        <w:t>a</w:t>
      </w:r>
      <w:r w:rsidRPr="00467F62">
        <w:t>les relativ</w:t>
      </w:r>
      <w:r>
        <w:t>a</w:t>
      </w:r>
      <w:r w:rsidRPr="00467F62">
        <w:t>s a</w:t>
      </w:r>
      <w:r>
        <w:t xml:space="preserve"> los</w:t>
      </w:r>
      <w:r w:rsidRPr="00467F62">
        <w:t xml:space="preserve"> tra</w:t>
      </w:r>
      <w:r>
        <w:t>bajadores</w:t>
      </w:r>
      <w:r w:rsidRPr="00467F62">
        <w:t xml:space="preserve"> migrant</w:t>
      </w:r>
      <w:r>
        <w:t>e</w:t>
      </w:r>
      <w:r w:rsidRPr="00467F62">
        <w:t>s.</w:t>
      </w:r>
    </w:p>
    <w:p w:rsidR="00062F30" w:rsidRPr="00467F62" w:rsidRDefault="00062F30" w:rsidP="00B678B0">
      <w:pPr>
        <w:pStyle w:val="SingleTxtG"/>
      </w:pPr>
      <w:r w:rsidRPr="00467F62">
        <w:t>12.</w:t>
      </w:r>
      <w:r w:rsidRPr="00467F62">
        <w:tab/>
      </w:r>
      <w:r>
        <w:t xml:space="preserve">La </w:t>
      </w:r>
      <w:r>
        <w:rPr>
          <w:b/>
        </w:rPr>
        <w:t>Sra.</w:t>
      </w:r>
      <w:r w:rsidRPr="00467F62">
        <w:rPr>
          <w:b/>
        </w:rPr>
        <w:t xml:space="preserve"> Poussi Konsimbo</w:t>
      </w:r>
      <w:r w:rsidRPr="00467F62">
        <w:t xml:space="preserve"> </w:t>
      </w:r>
      <w:r>
        <w:t>observa con</w:t>
      </w:r>
      <w:r w:rsidRPr="00467F62">
        <w:t xml:space="preserve"> satisfac</w:t>
      </w:r>
      <w:r>
        <w:t>c</w:t>
      </w:r>
      <w:r w:rsidRPr="00467F62">
        <w:t>i</w:t>
      </w:r>
      <w:r>
        <w:t>ó</w:t>
      </w:r>
      <w:r w:rsidRPr="00467F62">
        <w:t>n que A</w:t>
      </w:r>
      <w:r>
        <w:t>r</w:t>
      </w:r>
      <w:r w:rsidRPr="00467F62">
        <w:t>g</w:t>
      </w:r>
      <w:r>
        <w:t>elia</w:t>
      </w:r>
      <w:r w:rsidRPr="00467F62">
        <w:t xml:space="preserve"> </w:t>
      </w:r>
      <w:r>
        <w:t>h</w:t>
      </w:r>
      <w:r w:rsidRPr="00467F62">
        <w:t>a ratifi</w:t>
      </w:r>
      <w:r>
        <w:t>cado</w:t>
      </w:r>
      <w:r w:rsidRPr="00467F62">
        <w:t xml:space="preserve"> l</w:t>
      </w:r>
      <w:r>
        <w:t>o</w:t>
      </w:r>
      <w:r w:rsidRPr="00467F62">
        <w:t>s convenios interna</w:t>
      </w:r>
      <w:r>
        <w:t>c</w:t>
      </w:r>
      <w:r w:rsidRPr="00467F62">
        <w:t>ionales pertinentes relativ</w:t>
      </w:r>
      <w:r>
        <w:t>o</w:t>
      </w:r>
      <w:r w:rsidRPr="00467F62">
        <w:t>s a</w:t>
      </w:r>
      <w:r>
        <w:t xml:space="preserve"> los</w:t>
      </w:r>
      <w:r w:rsidRPr="00467F62">
        <w:t xml:space="preserve"> tra</w:t>
      </w:r>
      <w:r>
        <w:t>b</w:t>
      </w:r>
      <w:r w:rsidRPr="00467F62">
        <w:t>a</w:t>
      </w:r>
      <w:r>
        <w:t>jadores</w:t>
      </w:r>
      <w:r w:rsidRPr="00467F62">
        <w:t xml:space="preserve"> migrant</w:t>
      </w:r>
      <w:r>
        <w:t>e</w:t>
      </w:r>
      <w:r w:rsidRPr="00467F62">
        <w:t xml:space="preserve">s </w:t>
      </w:r>
      <w:r>
        <w:t>y</w:t>
      </w:r>
      <w:r w:rsidRPr="00467F62">
        <w:t xml:space="preserve"> tien</w:t>
      </w:r>
      <w:r>
        <w:t>e</w:t>
      </w:r>
      <w:r w:rsidRPr="00467F62">
        <w:t xml:space="preserve"> </w:t>
      </w:r>
      <w:r>
        <w:t xml:space="preserve">en </w:t>
      </w:r>
      <w:r w:rsidRPr="00467F62">
        <w:t>c</w:t>
      </w:r>
      <w:r>
        <w:t>uenta</w:t>
      </w:r>
      <w:r w:rsidRPr="00467F62">
        <w:t xml:space="preserve">, </w:t>
      </w:r>
      <w:r>
        <w:t>en</w:t>
      </w:r>
      <w:r w:rsidRPr="00467F62">
        <w:t xml:space="preserve"> s</w:t>
      </w:r>
      <w:r>
        <w:t>u</w:t>
      </w:r>
      <w:r w:rsidRPr="00467F62">
        <w:t>s pol</w:t>
      </w:r>
      <w:r>
        <w:t>í</w:t>
      </w:r>
      <w:r w:rsidRPr="00467F62">
        <w:t>ti</w:t>
      </w:r>
      <w:r>
        <w:t>cas</w:t>
      </w:r>
      <w:r w:rsidRPr="00467F62">
        <w:t xml:space="preserve"> migrator</w:t>
      </w:r>
      <w:r>
        <w:t>ias</w:t>
      </w:r>
      <w:r w:rsidRPr="00467F62">
        <w:t xml:space="preserve">, </w:t>
      </w:r>
      <w:r>
        <w:t>las</w:t>
      </w:r>
      <w:r w:rsidRPr="00467F62">
        <w:t xml:space="preserve"> direct</w:t>
      </w:r>
      <w:r>
        <w:t>r</w:t>
      </w:r>
      <w:r w:rsidRPr="00467F62">
        <w:t>i</w:t>
      </w:r>
      <w:r>
        <w:t>c</w:t>
      </w:r>
      <w:r w:rsidRPr="00467F62">
        <w:t>es formul</w:t>
      </w:r>
      <w:r>
        <w:t>adas</w:t>
      </w:r>
      <w:r w:rsidRPr="00467F62">
        <w:t xml:space="preserve"> </w:t>
      </w:r>
      <w:r>
        <w:t>en</w:t>
      </w:r>
      <w:r w:rsidRPr="00467F62">
        <w:t xml:space="preserve"> </w:t>
      </w:r>
      <w:r>
        <w:t>Á</w:t>
      </w:r>
      <w:r w:rsidRPr="00467F62">
        <w:t>frica</w:t>
      </w:r>
      <w:r>
        <w:t xml:space="preserve"> y</w:t>
      </w:r>
      <w:r w:rsidRPr="00467F62">
        <w:t xml:space="preserve">, </w:t>
      </w:r>
      <w:r>
        <w:t>en especial, el</w:t>
      </w:r>
      <w:r w:rsidRPr="00467F62">
        <w:t xml:space="preserve"> </w:t>
      </w:r>
      <w:r>
        <w:t>Marco</w:t>
      </w:r>
      <w:r w:rsidRPr="00467F62">
        <w:t xml:space="preserve"> </w:t>
      </w:r>
      <w:r>
        <w:t>e</w:t>
      </w:r>
      <w:r w:rsidRPr="00467F62">
        <w:t>stratégi</w:t>
      </w:r>
      <w:r>
        <w:t>co</w:t>
      </w:r>
      <w:r w:rsidRPr="00467F62">
        <w:t xml:space="preserve"> p</w:t>
      </w:r>
      <w:r>
        <w:t>a</w:t>
      </w:r>
      <w:r w:rsidRPr="00467F62">
        <w:t>r</w:t>
      </w:r>
      <w:r>
        <w:t>a</w:t>
      </w:r>
      <w:r w:rsidRPr="00467F62">
        <w:t xml:space="preserve"> la migra</w:t>
      </w:r>
      <w:r>
        <w:t>c</w:t>
      </w:r>
      <w:r w:rsidRPr="00467F62">
        <w:t>i</w:t>
      </w:r>
      <w:r>
        <w:t>ó</w:t>
      </w:r>
      <w:r w:rsidRPr="00467F62">
        <w:t xml:space="preserve">n en </w:t>
      </w:r>
      <w:r>
        <w:t>Á</w:t>
      </w:r>
      <w:r w:rsidRPr="00467F62">
        <w:t>fri</w:t>
      </w:r>
      <w:r>
        <w:t>ca</w:t>
      </w:r>
      <w:r w:rsidRPr="00467F62">
        <w:t xml:space="preserve"> </w:t>
      </w:r>
      <w:r>
        <w:t>y</w:t>
      </w:r>
      <w:r w:rsidRPr="00467F62">
        <w:t xml:space="preserve"> la Posi</w:t>
      </w:r>
      <w:r>
        <w:t>c</w:t>
      </w:r>
      <w:r w:rsidRPr="00467F62">
        <w:t>i</w:t>
      </w:r>
      <w:r>
        <w:t>ó</w:t>
      </w:r>
      <w:r w:rsidRPr="00467F62">
        <w:t>n african</w:t>
      </w:r>
      <w:r>
        <w:t>a</w:t>
      </w:r>
      <w:r w:rsidRPr="00467F62">
        <w:t xml:space="preserve"> com</w:t>
      </w:r>
      <w:r>
        <w:t>ú</w:t>
      </w:r>
      <w:r w:rsidRPr="00467F62">
        <w:t>n s</w:t>
      </w:r>
      <w:r>
        <w:t>ob</w:t>
      </w:r>
      <w:r w:rsidRPr="00467F62">
        <w:t>r</w:t>
      </w:r>
      <w:r>
        <w:t>e</w:t>
      </w:r>
      <w:r w:rsidRPr="00467F62">
        <w:t xml:space="preserve"> la migra</w:t>
      </w:r>
      <w:r>
        <w:t>c</w:t>
      </w:r>
      <w:r w:rsidRPr="00467F62">
        <w:t>i</w:t>
      </w:r>
      <w:r>
        <w:t>ó</w:t>
      </w:r>
      <w:r w:rsidRPr="00467F62">
        <w:t xml:space="preserve">n </w:t>
      </w:r>
      <w:r>
        <w:t>y el desarrollo</w:t>
      </w:r>
      <w:r w:rsidRPr="00467F62">
        <w:t xml:space="preserve">. </w:t>
      </w:r>
      <w:r>
        <w:t>La oradora pregunta cuales han sido los resultados de la</w:t>
      </w:r>
      <w:r w:rsidRPr="00467F62">
        <w:t xml:space="preserve"> aplica</w:t>
      </w:r>
      <w:r>
        <w:t>c</w:t>
      </w:r>
      <w:r w:rsidRPr="00467F62">
        <w:t>i</w:t>
      </w:r>
      <w:r>
        <w:t>ó</w:t>
      </w:r>
      <w:r w:rsidRPr="00467F62">
        <w:t>n de</w:t>
      </w:r>
      <w:r>
        <w:t xml:space="preserve"> lo</w:t>
      </w:r>
      <w:r w:rsidRPr="00467F62">
        <w:t>s ac</w:t>
      </w:r>
      <w:r>
        <w:t>ue</w:t>
      </w:r>
      <w:r w:rsidRPr="00467F62">
        <w:t>rd</w:t>
      </w:r>
      <w:r>
        <w:t>o</w:t>
      </w:r>
      <w:r w:rsidRPr="00467F62">
        <w:t>s bilat</w:t>
      </w:r>
      <w:r>
        <w:t>e</w:t>
      </w:r>
      <w:r w:rsidRPr="00467F62">
        <w:t>ra</w:t>
      </w:r>
      <w:r>
        <w:t>les</w:t>
      </w:r>
      <w:r w:rsidRPr="00467F62">
        <w:t xml:space="preserve"> conc</w:t>
      </w:r>
      <w:r>
        <w:t>ertados</w:t>
      </w:r>
      <w:r w:rsidRPr="00467F62">
        <w:t xml:space="preserve"> p</w:t>
      </w:r>
      <w:r>
        <w:t>o</w:t>
      </w:r>
      <w:r w:rsidRPr="00467F62">
        <w:t>r</w:t>
      </w:r>
      <w:r>
        <w:t xml:space="preserve"> </w:t>
      </w:r>
      <w:r w:rsidRPr="00467F62">
        <w:t>A</w:t>
      </w:r>
      <w:r>
        <w:t>r</w:t>
      </w:r>
      <w:r w:rsidRPr="00467F62">
        <w:t>g</w:t>
      </w:r>
      <w:r>
        <w:t>elia</w:t>
      </w:r>
      <w:r w:rsidRPr="00467F62">
        <w:t xml:space="preserve"> en mat</w:t>
      </w:r>
      <w:r>
        <w:t>e</w:t>
      </w:r>
      <w:r w:rsidRPr="00467F62">
        <w:t>r</w:t>
      </w:r>
      <w:r>
        <w:t>ia</w:t>
      </w:r>
      <w:r w:rsidRPr="00467F62">
        <w:t xml:space="preserve"> de migra</w:t>
      </w:r>
      <w:r>
        <w:t>c</w:t>
      </w:r>
      <w:r w:rsidRPr="00467F62">
        <w:t>i</w:t>
      </w:r>
      <w:r>
        <w:t>ó</w:t>
      </w:r>
      <w:r w:rsidRPr="00467F62">
        <w:t>n.</w:t>
      </w:r>
    </w:p>
    <w:p w:rsidR="00062F30" w:rsidRPr="00467F62" w:rsidRDefault="00062F30" w:rsidP="00B678B0">
      <w:pPr>
        <w:pStyle w:val="SingleTxtG"/>
      </w:pPr>
      <w:r w:rsidRPr="00467F62">
        <w:t>13.</w:t>
      </w:r>
      <w:r w:rsidRPr="00467F62">
        <w:tab/>
      </w:r>
      <w:r>
        <w:t>Desearía obtener más</w:t>
      </w:r>
      <w:r w:rsidRPr="00467F62">
        <w:t xml:space="preserve"> d</w:t>
      </w:r>
      <w:r>
        <w:t>e</w:t>
      </w:r>
      <w:r w:rsidRPr="00467F62">
        <w:t>tal</w:t>
      </w:r>
      <w:r>
        <w:t>le</w:t>
      </w:r>
      <w:r w:rsidRPr="00467F62">
        <w:t>s s</w:t>
      </w:r>
      <w:r>
        <w:t>ob</w:t>
      </w:r>
      <w:r w:rsidRPr="00467F62">
        <w:t>r</w:t>
      </w:r>
      <w:r>
        <w:t>e</w:t>
      </w:r>
      <w:r w:rsidRPr="00467F62">
        <w:t xml:space="preserve"> </w:t>
      </w:r>
      <w:r>
        <w:t>e</w:t>
      </w:r>
      <w:r w:rsidRPr="00467F62">
        <w:t>l proc</w:t>
      </w:r>
      <w:r>
        <w:t>e</w:t>
      </w:r>
      <w:r w:rsidRPr="00467F62">
        <w:t>d</w:t>
      </w:r>
      <w:r>
        <w:t xml:space="preserve">imiento </w:t>
      </w:r>
      <w:r w:rsidRPr="00467F62">
        <w:t>d</w:t>
      </w:r>
      <w:r>
        <w:t xml:space="preserve">e </w:t>
      </w:r>
      <w:r w:rsidRPr="00467F62">
        <w:t>expulsi</w:t>
      </w:r>
      <w:r>
        <w:t>ó</w:t>
      </w:r>
      <w:r w:rsidRPr="00467F62">
        <w:t>n de</w:t>
      </w:r>
      <w:r>
        <w:t xml:space="preserve"> lo</w:t>
      </w:r>
      <w:r w:rsidRPr="00467F62">
        <w:t>s tra</w:t>
      </w:r>
      <w:r>
        <w:t>b</w:t>
      </w:r>
      <w:r w:rsidRPr="00467F62">
        <w:t>a</w:t>
      </w:r>
      <w:r>
        <w:t>jadores</w:t>
      </w:r>
      <w:r w:rsidRPr="00467F62">
        <w:t xml:space="preserve"> migrant</w:t>
      </w:r>
      <w:r>
        <w:t>e</w:t>
      </w:r>
      <w:r w:rsidRPr="00467F62">
        <w:t>s clandestin</w:t>
      </w:r>
      <w:r>
        <w:t>o</w:t>
      </w:r>
      <w:r w:rsidRPr="00467F62">
        <w:t xml:space="preserve">s, </w:t>
      </w:r>
      <w:r>
        <w:t>pues en el informe se indica que,</w:t>
      </w:r>
      <w:r w:rsidRPr="00467F62">
        <w:t xml:space="preserve"> </w:t>
      </w:r>
      <w:r>
        <w:t>para estar</w:t>
      </w:r>
      <w:r w:rsidRPr="00467F62">
        <w:t xml:space="preserve"> prot</w:t>
      </w:r>
      <w:r>
        <w:t>e</w:t>
      </w:r>
      <w:r w:rsidRPr="00467F62">
        <w:t>g</w:t>
      </w:r>
      <w:r>
        <w:t>ido,</w:t>
      </w:r>
      <w:r w:rsidRPr="00467F62">
        <w:t xml:space="preserve"> un </w:t>
      </w:r>
      <w:r>
        <w:t>ex</w:t>
      </w:r>
      <w:r w:rsidRPr="00467F62">
        <w:t>tran</w:t>
      </w:r>
      <w:r>
        <w:t>jero debe encontrarse en situación regular, mientras</w:t>
      </w:r>
      <w:r w:rsidRPr="00467F62">
        <w:t xml:space="preserve"> que la Conven</w:t>
      </w:r>
      <w:r>
        <w:t>c</w:t>
      </w:r>
      <w:r w:rsidRPr="00467F62">
        <w:t>i</w:t>
      </w:r>
      <w:r>
        <w:t>ó</w:t>
      </w:r>
      <w:r w:rsidRPr="00467F62">
        <w:t xml:space="preserve">n </w:t>
      </w:r>
      <w:r>
        <w:t>sobre</w:t>
      </w:r>
      <w:r w:rsidRPr="00467F62">
        <w:t xml:space="preserve"> </w:t>
      </w:r>
      <w:r>
        <w:t xml:space="preserve">la protección de </w:t>
      </w:r>
      <w:r w:rsidRPr="00467F62">
        <w:t>l</w:t>
      </w:r>
      <w:r>
        <w:t>o</w:t>
      </w:r>
      <w:r w:rsidRPr="00467F62">
        <w:t>s d</w:t>
      </w:r>
      <w:r>
        <w:t>erechos de todos</w:t>
      </w:r>
      <w:r w:rsidRPr="00467F62">
        <w:t xml:space="preserve"> </w:t>
      </w:r>
      <w:r>
        <w:t>los</w:t>
      </w:r>
      <w:r w:rsidRPr="00467F62">
        <w:t xml:space="preserve"> tra</w:t>
      </w:r>
      <w:r>
        <w:t>b</w:t>
      </w:r>
      <w:r w:rsidRPr="00467F62">
        <w:t>a</w:t>
      </w:r>
      <w:r>
        <w:t>jadores</w:t>
      </w:r>
      <w:r w:rsidRPr="00467F62">
        <w:t xml:space="preserve"> migrat</w:t>
      </w:r>
      <w:r>
        <w:t>orio</w:t>
      </w:r>
      <w:r w:rsidRPr="00467F62">
        <w:t xml:space="preserve">s </w:t>
      </w:r>
      <w:r>
        <w:t xml:space="preserve">y de sus familiares </w:t>
      </w:r>
      <w:r w:rsidRPr="00467F62">
        <w:t>n</w:t>
      </w:r>
      <w:r>
        <w:t>o es</w:t>
      </w:r>
      <w:r w:rsidRPr="00467F62">
        <w:t>tabl</w:t>
      </w:r>
      <w:r>
        <w:t>ece</w:t>
      </w:r>
      <w:r w:rsidRPr="00467F62">
        <w:t xml:space="preserve"> </w:t>
      </w:r>
      <w:r>
        <w:t>ninguna</w:t>
      </w:r>
      <w:r w:rsidRPr="00467F62">
        <w:t xml:space="preserve"> distinci</w:t>
      </w:r>
      <w:r>
        <w:t>ó</w:t>
      </w:r>
      <w:r w:rsidRPr="00467F62">
        <w:t>n entre migrant</w:t>
      </w:r>
      <w:r>
        <w:t>e</w:t>
      </w:r>
      <w:r w:rsidRPr="00467F62">
        <w:t xml:space="preserve">s </w:t>
      </w:r>
      <w:r>
        <w:t xml:space="preserve">en situación </w:t>
      </w:r>
      <w:r w:rsidRPr="00467F62">
        <w:t>r</w:t>
      </w:r>
      <w:r>
        <w:t>e</w:t>
      </w:r>
      <w:r w:rsidRPr="00467F62">
        <w:t>gul</w:t>
      </w:r>
      <w:r>
        <w:t>a</w:t>
      </w:r>
      <w:r w:rsidRPr="00467F62">
        <w:t>r e irr</w:t>
      </w:r>
      <w:r>
        <w:t>e</w:t>
      </w:r>
      <w:r w:rsidRPr="00467F62">
        <w:t>gul</w:t>
      </w:r>
      <w:r>
        <w:t>a</w:t>
      </w:r>
      <w:r w:rsidRPr="00467F62">
        <w:t xml:space="preserve">r. </w:t>
      </w:r>
      <w:r>
        <w:t>En el informe no consta ningún dato sobre el reconocimiento</w:t>
      </w:r>
      <w:r w:rsidRPr="00467F62">
        <w:t xml:space="preserve"> de la personali</w:t>
      </w:r>
      <w:r>
        <w:t>dad</w:t>
      </w:r>
      <w:r w:rsidRPr="00467F62">
        <w:t xml:space="preserve"> jur</w:t>
      </w:r>
      <w:r>
        <w:t>í</w:t>
      </w:r>
      <w:r w:rsidRPr="00467F62">
        <w:t>di</w:t>
      </w:r>
      <w:r>
        <w:t>ca</w:t>
      </w:r>
      <w:r w:rsidRPr="00467F62">
        <w:t xml:space="preserve"> de</w:t>
      </w:r>
      <w:r>
        <w:t xml:space="preserve"> lo</w:t>
      </w:r>
      <w:r w:rsidRPr="00467F62">
        <w:t>s tra</w:t>
      </w:r>
      <w:r>
        <w:t>b</w:t>
      </w:r>
      <w:r w:rsidRPr="00467F62">
        <w:t>a</w:t>
      </w:r>
      <w:r>
        <w:t>jadores</w:t>
      </w:r>
      <w:r w:rsidRPr="00467F62">
        <w:t xml:space="preserve"> migrant</w:t>
      </w:r>
      <w:r>
        <w:t>es en situac</w:t>
      </w:r>
      <w:r w:rsidRPr="00467F62">
        <w:t>i</w:t>
      </w:r>
      <w:r>
        <w:t>ó</w:t>
      </w:r>
      <w:r w:rsidRPr="00467F62">
        <w:t>n ir</w:t>
      </w:r>
      <w:r>
        <w:t>re</w:t>
      </w:r>
      <w:r w:rsidRPr="00467F62">
        <w:t>gul</w:t>
      </w:r>
      <w:r>
        <w:t>ar</w:t>
      </w:r>
      <w:r w:rsidRPr="00467F62">
        <w:t xml:space="preserve"> </w:t>
      </w:r>
      <w:r>
        <w:t xml:space="preserve">ni sobre la </w:t>
      </w:r>
      <w:r w:rsidRPr="00467F62">
        <w:t>man</w:t>
      </w:r>
      <w:r>
        <w:t>e</w:t>
      </w:r>
      <w:r w:rsidRPr="00467F62">
        <w:t>r</w:t>
      </w:r>
      <w:r>
        <w:t>a</w:t>
      </w:r>
      <w:r w:rsidRPr="00467F62">
        <w:t xml:space="preserve"> </w:t>
      </w:r>
      <w:r>
        <w:t>en que Argelia</w:t>
      </w:r>
      <w:r w:rsidRPr="00467F62">
        <w:t xml:space="preserve"> le</w:t>
      </w:r>
      <w:r>
        <w:t>s</w:t>
      </w:r>
      <w:r w:rsidRPr="00467F62">
        <w:t xml:space="preserve"> garanti</w:t>
      </w:r>
      <w:r>
        <w:t>za</w:t>
      </w:r>
      <w:r w:rsidRPr="00467F62">
        <w:t xml:space="preserve"> la posibili</w:t>
      </w:r>
      <w:r>
        <w:t>dad de de</w:t>
      </w:r>
      <w:r w:rsidRPr="00467F62">
        <w:t>clar</w:t>
      </w:r>
      <w:r>
        <w:t>a</w:t>
      </w:r>
      <w:r w:rsidRPr="00467F62">
        <w:t xml:space="preserve">r </w:t>
      </w:r>
      <w:r>
        <w:t>el</w:t>
      </w:r>
      <w:r w:rsidRPr="00467F62">
        <w:t xml:space="preserve"> na</w:t>
      </w:r>
      <w:r>
        <w:t xml:space="preserve">cimiento de </w:t>
      </w:r>
      <w:r w:rsidRPr="00467F62">
        <w:t xml:space="preserve">un </w:t>
      </w:r>
      <w:r>
        <w:t xml:space="preserve">niño sin temor a ser </w:t>
      </w:r>
      <w:r w:rsidRPr="00467F62">
        <w:t>expuls</w:t>
      </w:r>
      <w:r>
        <w:t>ad</w:t>
      </w:r>
      <w:r w:rsidRPr="00467F62">
        <w:t>o</w:t>
      </w:r>
      <w:r>
        <w:t>s</w:t>
      </w:r>
      <w:r w:rsidRPr="00467F62">
        <w:t xml:space="preserve">. </w:t>
      </w:r>
      <w:r>
        <w:t>Convendría también disponer de más información sobre</w:t>
      </w:r>
      <w:r w:rsidRPr="00467F62">
        <w:t xml:space="preserve"> la form</w:t>
      </w:r>
      <w:r>
        <w:t>a</w:t>
      </w:r>
      <w:r w:rsidRPr="00467F62">
        <w:t xml:space="preserve"> de notifica</w:t>
      </w:r>
      <w:r>
        <w:t>c</w:t>
      </w:r>
      <w:r w:rsidRPr="00467F62">
        <w:t>i</w:t>
      </w:r>
      <w:r>
        <w:t>ó</w:t>
      </w:r>
      <w:r w:rsidRPr="00467F62">
        <w:t>n d</w:t>
      </w:r>
      <w:r>
        <w:t xml:space="preserve">e la </w:t>
      </w:r>
      <w:r w:rsidRPr="00467F62">
        <w:t>expulsi</w:t>
      </w:r>
      <w:r>
        <w:t>ó</w:t>
      </w:r>
      <w:r w:rsidRPr="00467F62">
        <w:t>n, l</w:t>
      </w:r>
      <w:r>
        <w:t>a</w:t>
      </w:r>
      <w:r w:rsidRPr="00467F62">
        <w:t>s v</w:t>
      </w:r>
      <w:r>
        <w:t>ías</w:t>
      </w:r>
      <w:r w:rsidRPr="00467F62">
        <w:t xml:space="preserve"> de recurs</w:t>
      </w:r>
      <w:r>
        <w:t>o</w:t>
      </w:r>
      <w:r w:rsidRPr="00467F62">
        <w:t xml:space="preserve"> </w:t>
      </w:r>
      <w:r>
        <w:t>y el lugar</w:t>
      </w:r>
      <w:r w:rsidRPr="00467F62">
        <w:t xml:space="preserve"> de r</w:t>
      </w:r>
      <w:r>
        <w:t>e</w:t>
      </w:r>
      <w:r w:rsidRPr="00467F62">
        <w:t>sidenc</w:t>
      </w:r>
      <w:r>
        <w:t>ia</w:t>
      </w:r>
      <w:r w:rsidRPr="00467F62">
        <w:t xml:space="preserve"> qu</w:t>
      </w:r>
      <w:r>
        <w:t>e</w:t>
      </w:r>
      <w:r w:rsidRPr="00467F62">
        <w:t xml:space="preserve"> pu</w:t>
      </w:r>
      <w:r>
        <w:t>ede</w:t>
      </w:r>
      <w:r w:rsidRPr="00467F62">
        <w:t xml:space="preserve"> </w:t>
      </w:r>
      <w:r>
        <w:t>asignárseles</w:t>
      </w:r>
      <w:r w:rsidRPr="00467F62">
        <w:t xml:space="preserve"> en cas</w:t>
      </w:r>
      <w:r>
        <w:t>o</w:t>
      </w:r>
      <w:r w:rsidRPr="00467F62">
        <w:t xml:space="preserve"> d</w:t>
      </w:r>
      <w:r>
        <w:t xml:space="preserve">e </w:t>
      </w:r>
      <w:r w:rsidRPr="00467F62">
        <w:t>expulsi</w:t>
      </w:r>
      <w:r>
        <w:t>ó</w:t>
      </w:r>
      <w:r w:rsidRPr="00467F62">
        <w:t xml:space="preserve">n; </w:t>
      </w:r>
      <w:r>
        <w:t>habría que</w:t>
      </w:r>
      <w:r w:rsidRPr="00467F62">
        <w:t xml:space="preserve"> sa</w:t>
      </w:r>
      <w:r>
        <w:t>be</w:t>
      </w:r>
      <w:r w:rsidRPr="00467F62">
        <w:t xml:space="preserve">r </w:t>
      </w:r>
      <w:r>
        <w:t>además, quién</w:t>
      </w:r>
      <w:r w:rsidRPr="00467F62">
        <w:t xml:space="preserve"> </w:t>
      </w:r>
      <w:r>
        <w:t>se hace cargo de los gastos</w:t>
      </w:r>
      <w:r w:rsidRPr="00467F62">
        <w:t xml:space="preserve"> de </w:t>
      </w:r>
      <w:r>
        <w:t>sustento</w:t>
      </w:r>
      <w:r w:rsidRPr="00467F62">
        <w:t xml:space="preserve"> de la person</w:t>
      </w:r>
      <w:r>
        <w:t>a afectada</w:t>
      </w:r>
      <w:r w:rsidRPr="00467F62">
        <w:t>, c</w:t>
      </w:r>
      <w:r>
        <w:t>uá</w:t>
      </w:r>
      <w:r w:rsidRPr="00467F62">
        <w:t>n</w:t>
      </w:r>
      <w:r>
        <w:t>to</w:t>
      </w:r>
      <w:r w:rsidRPr="00467F62">
        <w:t xml:space="preserve"> t</w:t>
      </w:r>
      <w:r>
        <w:t>i</w:t>
      </w:r>
      <w:r w:rsidRPr="00467F62">
        <w:t>emp</w:t>
      </w:r>
      <w:r>
        <w:t>o</w:t>
      </w:r>
      <w:r w:rsidRPr="00467F62">
        <w:t xml:space="preserve"> </w:t>
      </w:r>
      <w:r>
        <w:t>puede</w:t>
      </w:r>
      <w:r w:rsidRPr="00467F62">
        <w:t xml:space="preserve"> </w:t>
      </w:r>
      <w:r>
        <w:t>dura</w:t>
      </w:r>
      <w:r w:rsidRPr="00467F62">
        <w:t>r</w:t>
      </w:r>
      <w:r>
        <w:t xml:space="preserve"> esa situación</w:t>
      </w:r>
      <w:r w:rsidRPr="00467F62">
        <w:t>, qu</w:t>
      </w:r>
      <w:r>
        <w:t>é</w:t>
      </w:r>
      <w:r w:rsidRPr="00467F62">
        <w:t xml:space="preserve"> trat</w:t>
      </w:r>
      <w:r>
        <w:t>o recibe la</w:t>
      </w:r>
      <w:r w:rsidRPr="00467F62">
        <w:t xml:space="preserve"> person</w:t>
      </w:r>
      <w:r>
        <w:t>a</w:t>
      </w:r>
      <w:r w:rsidRPr="00467F62">
        <w:t xml:space="preserve"> </w:t>
      </w:r>
      <w:r>
        <w:t>que ha sido objeto de una orden de</w:t>
      </w:r>
      <w:r w:rsidRPr="00467F62">
        <w:t xml:space="preserve"> expulsi</w:t>
      </w:r>
      <w:r>
        <w:t>ó</w:t>
      </w:r>
      <w:r w:rsidRPr="00467F62">
        <w:t>n</w:t>
      </w:r>
      <w:r>
        <w:t xml:space="preserve"> y que</w:t>
      </w:r>
      <w:r w:rsidRPr="00467F62">
        <w:t xml:space="preserve"> justifi</w:t>
      </w:r>
      <w:r>
        <w:t>ca</w:t>
      </w:r>
      <w:r w:rsidRPr="00467F62">
        <w:t xml:space="preserve"> l</w:t>
      </w:r>
      <w:r>
        <w:t xml:space="preserve">a </w:t>
      </w:r>
      <w:r w:rsidRPr="00467F62">
        <w:t>imposibili</w:t>
      </w:r>
      <w:r>
        <w:t>dad</w:t>
      </w:r>
      <w:r w:rsidRPr="00467F62">
        <w:t xml:space="preserve"> de re</w:t>
      </w:r>
      <w:r>
        <w:t>gresar a su</w:t>
      </w:r>
      <w:r w:rsidRPr="00467F62">
        <w:t xml:space="preserve"> pa</w:t>
      </w:r>
      <w:r>
        <w:t>í</w:t>
      </w:r>
      <w:r w:rsidRPr="00467F62">
        <w:t>s d</w:t>
      </w:r>
      <w:r>
        <w:t xml:space="preserve">e </w:t>
      </w:r>
      <w:r w:rsidRPr="00467F62">
        <w:t>orig</w:t>
      </w:r>
      <w:r>
        <w:t>e</w:t>
      </w:r>
      <w:r w:rsidRPr="00467F62">
        <w:t xml:space="preserve">n o </w:t>
      </w:r>
      <w:r>
        <w:t>a cualquier</w:t>
      </w:r>
      <w:r w:rsidRPr="00467F62">
        <w:t xml:space="preserve"> </w:t>
      </w:r>
      <w:r>
        <w:t>o</w:t>
      </w:r>
      <w:r w:rsidRPr="00467F62">
        <w:t>tr</w:t>
      </w:r>
      <w:r>
        <w:t>o</w:t>
      </w:r>
      <w:r w:rsidRPr="00467F62">
        <w:t xml:space="preserve"> </w:t>
      </w:r>
      <w:r>
        <w:t>y</w:t>
      </w:r>
      <w:r w:rsidRPr="00467F62">
        <w:t xml:space="preserve"> por</w:t>
      </w:r>
      <w:r>
        <w:t xml:space="preserve"> </w:t>
      </w:r>
      <w:r w:rsidRPr="00467F62">
        <w:t>qu</w:t>
      </w:r>
      <w:r>
        <w:t>é</w:t>
      </w:r>
      <w:r w:rsidRPr="00467F62">
        <w:t xml:space="preserve"> </w:t>
      </w:r>
      <w:r>
        <w:t>no se investiga su</w:t>
      </w:r>
      <w:r w:rsidRPr="00467F62">
        <w:t xml:space="preserve"> situa</w:t>
      </w:r>
      <w:r>
        <w:t>c</w:t>
      </w:r>
      <w:r w:rsidRPr="00467F62">
        <w:t>i</w:t>
      </w:r>
      <w:r>
        <w:t>ón</w:t>
      </w:r>
      <w:r w:rsidRPr="00467F62">
        <w:t xml:space="preserve"> </w:t>
      </w:r>
      <w:r>
        <w:t xml:space="preserve">antes de dictar la orden de </w:t>
      </w:r>
      <w:r w:rsidRPr="00467F62">
        <w:t>expulsi</w:t>
      </w:r>
      <w:r>
        <w:t>ó</w:t>
      </w:r>
      <w:r w:rsidRPr="00467F62">
        <w:t xml:space="preserve">n. </w:t>
      </w:r>
      <w:r>
        <w:t>El informe tampoco</w:t>
      </w:r>
      <w:r w:rsidRPr="00467F62">
        <w:t xml:space="preserve"> indi</w:t>
      </w:r>
      <w:r>
        <w:t>ca cómo</w:t>
      </w:r>
      <w:r w:rsidRPr="00467F62">
        <w:t xml:space="preserve"> f</w:t>
      </w:r>
      <w:r>
        <w:t>u</w:t>
      </w:r>
      <w:r w:rsidRPr="00467F62">
        <w:t>ncion</w:t>
      </w:r>
      <w:r>
        <w:t>a</w:t>
      </w:r>
      <w:r w:rsidRPr="00467F62">
        <w:t xml:space="preserve"> </w:t>
      </w:r>
      <w:r>
        <w:t>e</w:t>
      </w:r>
      <w:r w:rsidRPr="00467F62">
        <w:t>l</w:t>
      </w:r>
      <w:r>
        <w:t xml:space="preserve"> me</w:t>
      </w:r>
      <w:r w:rsidRPr="00467F62">
        <w:t>canism</w:t>
      </w:r>
      <w:r>
        <w:t>o</w:t>
      </w:r>
      <w:r w:rsidRPr="00467F62">
        <w:t xml:space="preserve"> d</w:t>
      </w:r>
      <w:r>
        <w:t xml:space="preserve">e </w:t>
      </w:r>
      <w:r w:rsidRPr="00467F62">
        <w:t>asist</w:t>
      </w:r>
      <w:r>
        <w:t>e</w:t>
      </w:r>
      <w:r w:rsidRPr="00467F62">
        <w:t>nc</w:t>
      </w:r>
      <w:r>
        <w:t>ia legal</w:t>
      </w:r>
      <w:r w:rsidRPr="00467F62">
        <w:t xml:space="preserve"> </w:t>
      </w:r>
      <w:r>
        <w:t>y en</w:t>
      </w:r>
      <w:r w:rsidRPr="00467F62">
        <w:t xml:space="preserve"> qu</w:t>
      </w:r>
      <w:r>
        <w:t>é</w:t>
      </w:r>
      <w:r w:rsidRPr="00467F62">
        <w:t xml:space="preserve"> condi</w:t>
      </w:r>
      <w:r>
        <w:t>c</w:t>
      </w:r>
      <w:r w:rsidRPr="00467F62">
        <w:t>ion</w:t>
      </w:r>
      <w:r>
        <w:t>e</w:t>
      </w:r>
      <w:r w:rsidRPr="00467F62">
        <w:t xml:space="preserve">s </w:t>
      </w:r>
      <w:r>
        <w:t>cabe solicitarlo</w:t>
      </w:r>
      <w:r w:rsidRPr="00467F62">
        <w:t>, ni perm</w:t>
      </w:r>
      <w:r>
        <w:t>i</w:t>
      </w:r>
      <w:r w:rsidRPr="00467F62">
        <w:t>t</w:t>
      </w:r>
      <w:r>
        <w:t>e</w:t>
      </w:r>
      <w:r w:rsidRPr="00467F62">
        <w:t xml:space="preserve"> sa</w:t>
      </w:r>
      <w:r>
        <w:t>ber</w:t>
      </w:r>
      <w:r w:rsidRPr="00467F62">
        <w:t xml:space="preserve"> clar</w:t>
      </w:r>
      <w:r>
        <w:t>a</w:t>
      </w:r>
      <w:r w:rsidRPr="00467F62">
        <w:t>ment</w:t>
      </w:r>
      <w:r>
        <w:t>e</w:t>
      </w:r>
      <w:r w:rsidRPr="00467F62">
        <w:t xml:space="preserve"> si </w:t>
      </w:r>
      <w:r>
        <w:t>e</w:t>
      </w:r>
      <w:r w:rsidRPr="00467F62">
        <w:t xml:space="preserve">l </w:t>
      </w:r>
      <w:r>
        <w:t>e</w:t>
      </w:r>
      <w:r w:rsidRPr="00467F62">
        <w:t>statut</w:t>
      </w:r>
      <w:r>
        <w:t>o de trab</w:t>
      </w:r>
      <w:r w:rsidRPr="00467F62">
        <w:t>a</w:t>
      </w:r>
      <w:r>
        <w:t>jador</w:t>
      </w:r>
      <w:r w:rsidRPr="00467F62">
        <w:t xml:space="preserve"> migrant</w:t>
      </w:r>
      <w:r>
        <w:t>e</w:t>
      </w:r>
      <w:r w:rsidRPr="00467F62">
        <w:t xml:space="preserve"> pu</w:t>
      </w:r>
      <w:r>
        <w:t>ede</w:t>
      </w:r>
      <w:r w:rsidRPr="00467F62">
        <w:t xml:space="preserve"> constitu</w:t>
      </w:r>
      <w:r>
        <w:t>i</w:t>
      </w:r>
      <w:r w:rsidRPr="00467F62">
        <w:t>r un</w:t>
      </w:r>
      <w:r>
        <w:t>a</w:t>
      </w:r>
      <w:r w:rsidRPr="00467F62">
        <w:t xml:space="preserve"> circ</w:t>
      </w:r>
      <w:r>
        <w:t>u</w:t>
      </w:r>
      <w:r w:rsidRPr="00467F62">
        <w:t>nstanc</w:t>
      </w:r>
      <w:r>
        <w:t>ia</w:t>
      </w:r>
      <w:r w:rsidRPr="00467F62">
        <w:t xml:space="preserve"> at</w:t>
      </w:r>
      <w:r>
        <w:t>e</w:t>
      </w:r>
      <w:r w:rsidRPr="00467F62">
        <w:t>nuante en mat</w:t>
      </w:r>
      <w:r>
        <w:t>eria</w:t>
      </w:r>
      <w:r w:rsidRPr="00467F62">
        <w:t xml:space="preserve"> p</w:t>
      </w:r>
      <w:r>
        <w:t>e</w:t>
      </w:r>
      <w:r w:rsidRPr="00467F62">
        <w:t xml:space="preserve">nal. </w:t>
      </w:r>
    </w:p>
    <w:p w:rsidR="00062F30" w:rsidRPr="00467F62" w:rsidRDefault="00062F30" w:rsidP="00B678B0">
      <w:pPr>
        <w:pStyle w:val="SingleTxtG"/>
      </w:pPr>
      <w:r>
        <w:t>14.</w:t>
      </w:r>
      <w:r>
        <w:tab/>
        <w:t>La</w:t>
      </w:r>
      <w:r w:rsidRPr="00467F62">
        <w:t>s disposi</w:t>
      </w:r>
      <w:r>
        <w:t>c</w:t>
      </w:r>
      <w:r w:rsidRPr="00467F62">
        <w:t>ion</w:t>
      </w:r>
      <w:r>
        <w:t>es le</w:t>
      </w:r>
      <w:r w:rsidRPr="00467F62">
        <w:t>gislativ</w:t>
      </w:r>
      <w:r>
        <w:t>a</w:t>
      </w:r>
      <w:r w:rsidRPr="00467F62">
        <w:t xml:space="preserve">s </w:t>
      </w:r>
      <w:r>
        <w:t xml:space="preserve">en vigor </w:t>
      </w:r>
      <w:r w:rsidRPr="00467F62">
        <w:t>relativ</w:t>
      </w:r>
      <w:r>
        <w:t>a</w:t>
      </w:r>
      <w:r w:rsidRPr="00467F62">
        <w:t>s a</w:t>
      </w:r>
      <w:r>
        <w:t xml:space="preserve"> las</w:t>
      </w:r>
      <w:r w:rsidRPr="00467F62">
        <w:t xml:space="preserve"> organi</w:t>
      </w:r>
      <w:r>
        <w:t>z</w:t>
      </w:r>
      <w:r w:rsidRPr="00467F62">
        <w:t>a</w:t>
      </w:r>
      <w:r>
        <w:t>c</w:t>
      </w:r>
      <w:r w:rsidRPr="00467F62">
        <w:t>ion</w:t>
      </w:r>
      <w:r>
        <w:t>e</w:t>
      </w:r>
      <w:r w:rsidRPr="00467F62">
        <w:t>s s</w:t>
      </w:r>
      <w:r>
        <w:t>indicales en Argelia</w:t>
      </w:r>
      <w:r w:rsidRPr="00467F62">
        <w:t xml:space="preserve"> </w:t>
      </w:r>
      <w:r>
        <w:t>parecen</w:t>
      </w:r>
      <w:r w:rsidRPr="00467F62">
        <w:t xml:space="preserve"> contrar</w:t>
      </w:r>
      <w:r>
        <w:t>ia</w:t>
      </w:r>
      <w:r w:rsidRPr="00467F62">
        <w:t xml:space="preserve">s </w:t>
      </w:r>
      <w:r>
        <w:t>a</w:t>
      </w:r>
      <w:r w:rsidRPr="00467F62">
        <w:t>l</w:t>
      </w:r>
      <w:r>
        <w:t xml:space="preserve"> </w:t>
      </w:r>
      <w:r w:rsidRPr="00467F62">
        <w:t>art</w:t>
      </w:r>
      <w:r>
        <w:t>í</w:t>
      </w:r>
      <w:r w:rsidRPr="00467F62">
        <w:t>c</w:t>
      </w:r>
      <w:r>
        <w:t>u</w:t>
      </w:r>
      <w:r w:rsidRPr="00467F62">
        <w:t>l</w:t>
      </w:r>
      <w:r>
        <w:t>o</w:t>
      </w:r>
      <w:r w:rsidRPr="00467F62">
        <w:t xml:space="preserve"> 40 de la Conven</w:t>
      </w:r>
      <w:r>
        <w:t>c</w:t>
      </w:r>
      <w:r w:rsidRPr="00467F62">
        <w:t>i</w:t>
      </w:r>
      <w:r>
        <w:t>ó</w:t>
      </w:r>
      <w:r w:rsidRPr="00467F62">
        <w:t xml:space="preserve">n, </w:t>
      </w:r>
      <w:r>
        <w:t>aunque</w:t>
      </w:r>
      <w:r w:rsidRPr="00467F62">
        <w:t xml:space="preserve"> </w:t>
      </w:r>
      <w:r>
        <w:t>se supone que esta tiene primacía sobre la legislación nacional, en virtud del artículo 132 de la Constitución</w:t>
      </w:r>
      <w:r w:rsidRPr="00467F62">
        <w:t xml:space="preserve">; </w:t>
      </w:r>
      <w:r>
        <w:t>convendría, por tanto, saber</w:t>
      </w:r>
      <w:r w:rsidRPr="00467F62">
        <w:t xml:space="preserve"> si l</w:t>
      </w:r>
      <w:r>
        <w:t>o</w:t>
      </w:r>
      <w:r w:rsidRPr="00467F62">
        <w:t>s tra</w:t>
      </w:r>
      <w:r>
        <w:t>b</w:t>
      </w:r>
      <w:r w:rsidRPr="00467F62">
        <w:t>a</w:t>
      </w:r>
      <w:r>
        <w:t>jadores</w:t>
      </w:r>
      <w:r w:rsidRPr="00467F62">
        <w:t xml:space="preserve"> migrant</w:t>
      </w:r>
      <w:r>
        <w:t>e</w:t>
      </w:r>
      <w:r w:rsidRPr="00467F62">
        <w:t>s pu</w:t>
      </w:r>
      <w:r>
        <w:t>ed</w:t>
      </w:r>
      <w:r w:rsidRPr="00467F62">
        <w:t xml:space="preserve">en </w:t>
      </w:r>
      <w:r>
        <w:t xml:space="preserve">afiliarse en la actualidad a un </w:t>
      </w:r>
      <w:r w:rsidRPr="00467F62">
        <w:t>s</w:t>
      </w:r>
      <w:r>
        <w:t>i</w:t>
      </w:r>
      <w:r w:rsidRPr="00467F62">
        <w:t>ndi</w:t>
      </w:r>
      <w:r>
        <w:t>cato</w:t>
      </w:r>
      <w:r w:rsidRPr="00467F62">
        <w:t xml:space="preserve"> </w:t>
      </w:r>
      <w:r>
        <w:t>y, en caso</w:t>
      </w:r>
      <w:r w:rsidRPr="00467F62">
        <w:t xml:space="preserve"> n</w:t>
      </w:r>
      <w:r>
        <w:t>e</w:t>
      </w:r>
      <w:r w:rsidRPr="00467F62">
        <w:t>gativ</w:t>
      </w:r>
      <w:r>
        <w:t>o,</w:t>
      </w:r>
      <w:r w:rsidRPr="00467F62">
        <w:t xml:space="preserve"> si </w:t>
      </w:r>
      <w:r>
        <w:t>se les reconocerá ese derecho en el nuevo Código de Trabajo</w:t>
      </w:r>
      <w:r w:rsidRPr="00467F62">
        <w:t xml:space="preserve">. </w:t>
      </w:r>
      <w:r>
        <w:t>El</w:t>
      </w:r>
      <w:r w:rsidRPr="00467F62">
        <w:t xml:space="preserve"> </w:t>
      </w:r>
      <w:r>
        <w:t>informe</w:t>
      </w:r>
      <w:r w:rsidRPr="00467F62">
        <w:t xml:space="preserve"> indi</w:t>
      </w:r>
      <w:r>
        <w:t>ca que los trabajadores</w:t>
      </w:r>
      <w:r w:rsidRPr="00467F62">
        <w:t xml:space="preserve"> migrant</w:t>
      </w:r>
      <w:r>
        <w:t>e</w:t>
      </w:r>
      <w:r w:rsidRPr="00467F62">
        <w:t xml:space="preserve">s </w:t>
      </w:r>
      <w:r>
        <w:t>no gozan de ningún derecho político, pese a</w:t>
      </w:r>
      <w:r w:rsidRPr="00467F62">
        <w:t xml:space="preserve"> que </w:t>
      </w:r>
      <w:r>
        <w:t>e</w:t>
      </w:r>
      <w:r w:rsidRPr="00467F62">
        <w:t>l</w:t>
      </w:r>
      <w:r>
        <w:t xml:space="preserve"> </w:t>
      </w:r>
      <w:r w:rsidRPr="00467F62">
        <w:t>art</w:t>
      </w:r>
      <w:r>
        <w:t>í</w:t>
      </w:r>
      <w:r w:rsidRPr="00467F62">
        <w:t>c</w:t>
      </w:r>
      <w:r>
        <w:t>u</w:t>
      </w:r>
      <w:r w:rsidRPr="00467F62">
        <w:t>l</w:t>
      </w:r>
      <w:r>
        <w:t>o</w:t>
      </w:r>
      <w:r w:rsidRPr="00467F62">
        <w:t xml:space="preserve"> 42 de la Conven</w:t>
      </w:r>
      <w:r>
        <w:t>c</w:t>
      </w:r>
      <w:r w:rsidRPr="00467F62">
        <w:t>i</w:t>
      </w:r>
      <w:r>
        <w:t>ó</w:t>
      </w:r>
      <w:r w:rsidRPr="00467F62">
        <w:t xml:space="preserve">n </w:t>
      </w:r>
      <w:r>
        <w:t>alienta a los</w:t>
      </w:r>
      <w:r w:rsidRPr="00467F62">
        <w:t xml:space="preserve"> </w:t>
      </w:r>
      <w:r>
        <w:t>Es</w:t>
      </w:r>
      <w:r w:rsidRPr="00467F62">
        <w:t>ta</w:t>
      </w:r>
      <w:r>
        <w:t>do</w:t>
      </w:r>
      <w:r w:rsidRPr="00467F62">
        <w:t xml:space="preserve">s </w:t>
      </w:r>
      <w:r>
        <w:t>a</w:t>
      </w:r>
      <w:r w:rsidRPr="00467F62">
        <w:t xml:space="preserve"> facilit</w:t>
      </w:r>
      <w:r>
        <w:t>a</w:t>
      </w:r>
      <w:r w:rsidRPr="00467F62">
        <w:t xml:space="preserve">r </w:t>
      </w:r>
      <w:r>
        <w:t>su</w:t>
      </w:r>
      <w:r w:rsidRPr="00467F62">
        <w:t xml:space="preserve"> participa</w:t>
      </w:r>
      <w:r>
        <w:t>c</w:t>
      </w:r>
      <w:r w:rsidRPr="00467F62">
        <w:t>i</w:t>
      </w:r>
      <w:r>
        <w:t>ó</w:t>
      </w:r>
      <w:r w:rsidRPr="00467F62">
        <w:t xml:space="preserve">n </w:t>
      </w:r>
      <w:r>
        <w:t>en</w:t>
      </w:r>
      <w:r w:rsidRPr="00467F62">
        <w:t xml:space="preserve"> la </w:t>
      </w:r>
      <w:r>
        <w:t>administración</w:t>
      </w:r>
      <w:r w:rsidRPr="00467F62">
        <w:t xml:space="preserve"> de</w:t>
      </w:r>
      <w:r>
        <w:t xml:space="preserve"> la</w:t>
      </w:r>
      <w:r w:rsidRPr="00467F62">
        <w:t>s comun</w:t>
      </w:r>
      <w:r>
        <w:t>idades</w:t>
      </w:r>
      <w:r w:rsidRPr="00467F62">
        <w:t xml:space="preserve"> locales. </w:t>
      </w:r>
      <w:r>
        <w:t>Sería útil, por lo demás, saber</w:t>
      </w:r>
      <w:r w:rsidRPr="00467F62">
        <w:t xml:space="preserve"> si l</w:t>
      </w:r>
      <w:r>
        <w:t>o</w:t>
      </w:r>
      <w:r w:rsidRPr="00467F62">
        <w:t>s tra</w:t>
      </w:r>
      <w:r>
        <w:t>b</w:t>
      </w:r>
      <w:r w:rsidRPr="00467F62">
        <w:t>a</w:t>
      </w:r>
      <w:r>
        <w:t>jadores</w:t>
      </w:r>
      <w:r w:rsidRPr="00467F62">
        <w:t xml:space="preserve"> migrant</w:t>
      </w:r>
      <w:r>
        <w:t>e</w:t>
      </w:r>
      <w:r w:rsidRPr="00467F62">
        <w:t xml:space="preserve">s </w:t>
      </w:r>
      <w:r>
        <w:t>disfrutan</w:t>
      </w:r>
      <w:r w:rsidRPr="00467F62">
        <w:t xml:space="preserve"> de libert</w:t>
      </w:r>
      <w:r>
        <w:t>ad</w:t>
      </w:r>
      <w:r w:rsidRPr="00467F62">
        <w:t xml:space="preserve"> de pens</w:t>
      </w:r>
      <w:r>
        <w:t>amiento,</w:t>
      </w:r>
      <w:r w:rsidRPr="00467F62">
        <w:t xml:space="preserve"> concienc</w:t>
      </w:r>
      <w:r>
        <w:t>ia</w:t>
      </w:r>
      <w:r w:rsidRPr="00467F62">
        <w:t xml:space="preserve"> </w:t>
      </w:r>
      <w:r>
        <w:t>y</w:t>
      </w:r>
      <w:r w:rsidRPr="00467F62">
        <w:t xml:space="preserve"> religi</w:t>
      </w:r>
      <w:r>
        <w:t>ó</w:t>
      </w:r>
      <w:r w:rsidRPr="00467F62">
        <w:t>n</w:t>
      </w:r>
      <w:r>
        <w:t xml:space="preserve"> y del derecho a </w:t>
      </w:r>
      <w:r w:rsidRPr="00467F62">
        <w:t>la libert</w:t>
      </w:r>
      <w:r>
        <w:t>ad</w:t>
      </w:r>
      <w:r w:rsidRPr="00467F62">
        <w:t xml:space="preserve"> d</w:t>
      </w:r>
      <w:r>
        <w:t xml:space="preserve">e </w:t>
      </w:r>
      <w:r w:rsidRPr="00467F62">
        <w:t>opini</w:t>
      </w:r>
      <w:r>
        <w:t>ó</w:t>
      </w:r>
      <w:r w:rsidRPr="00467F62">
        <w:t xml:space="preserve">n </w:t>
      </w:r>
      <w:r>
        <w:t xml:space="preserve">y de </w:t>
      </w:r>
      <w:r w:rsidRPr="00467F62">
        <w:t>expresi</w:t>
      </w:r>
      <w:r>
        <w:t>ó</w:t>
      </w:r>
      <w:r w:rsidRPr="00467F62">
        <w:t>n.</w:t>
      </w:r>
    </w:p>
    <w:p w:rsidR="00062F30" w:rsidRPr="00467F62" w:rsidRDefault="00062F30" w:rsidP="00B678B0">
      <w:pPr>
        <w:pStyle w:val="SingleTxtG"/>
      </w:pPr>
      <w:r w:rsidRPr="00467F62">
        <w:t>15.</w:t>
      </w:r>
      <w:r w:rsidRPr="00467F62">
        <w:tab/>
      </w:r>
      <w:r>
        <w:t>En cuanto a los establecimientos</w:t>
      </w:r>
      <w:r w:rsidRPr="00467F62">
        <w:t xml:space="preserve"> </w:t>
      </w:r>
      <w:r>
        <w:t>e</w:t>
      </w:r>
      <w:r w:rsidRPr="00467F62">
        <w:t xml:space="preserve">scolares </w:t>
      </w:r>
      <w:r>
        <w:t xml:space="preserve">a los </w:t>
      </w:r>
      <w:r w:rsidRPr="00467F62">
        <w:t>que pu</w:t>
      </w:r>
      <w:r>
        <w:t>ed</w:t>
      </w:r>
      <w:r w:rsidRPr="00467F62">
        <w:t>en</w:t>
      </w:r>
      <w:r>
        <w:t xml:space="preserve"> asistir los hijos de los </w:t>
      </w:r>
      <w:r w:rsidRPr="00467F62">
        <w:t>tra</w:t>
      </w:r>
      <w:r>
        <w:t>b</w:t>
      </w:r>
      <w:r w:rsidRPr="00467F62">
        <w:t>a</w:t>
      </w:r>
      <w:r>
        <w:t>jadores</w:t>
      </w:r>
      <w:r w:rsidRPr="00467F62">
        <w:t xml:space="preserve"> migrant</w:t>
      </w:r>
      <w:r>
        <w:t>e</w:t>
      </w:r>
      <w:r w:rsidRPr="00467F62">
        <w:t xml:space="preserve">s, </w:t>
      </w:r>
      <w:r>
        <w:t>ruega a la de</w:t>
      </w:r>
      <w:r w:rsidRPr="00467F62">
        <w:t>l</w:t>
      </w:r>
      <w:r>
        <w:t>egac</w:t>
      </w:r>
      <w:r w:rsidRPr="00467F62">
        <w:t>i</w:t>
      </w:r>
      <w:r>
        <w:t>ó</w:t>
      </w:r>
      <w:r w:rsidRPr="00467F62">
        <w:t>n</w:t>
      </w:r>
      <w:r>
        <w:t xml:space="preserve"> que aclare si se aplica estrictamente el</w:t>
      </w:r>
      <w:r w:rsidRPr="00467F62">
        <w:t xml:space="preserve"> crit</w:t>
      </w:r>
      <w:r>
        <w:t>e</w:t>
      </w:r>
      <w:r w:rsidRPr="00467F62">
        <w:t>r</w:t>
      </w:r>
      <w:r>
        <w:t>io</w:t>
      </w:r>
      <w:r w:rsidRPr="00467F62">
        <w:t xml:space="preserve"> de na</w:t>
      </w:r>
      <w:r>
        <w:t>c</w:t>
      </w:r>
      <w:r w:rsidRPr="00467F62">
        <w:t>ionali</w:t>
      </w:r>
      <w:r>
        <w:t>dad o</w:t>
      </w:r>
      <w:r w:rsidRPr="00467F62">
        <w:t xml:space="preserve"> s</w:t>
      </w:r>
      <w:r>
        <w:t>i</w:t>
      </w:r>
      <w:r w:rsidRPr="00467F62">
        <w:t xml:space="preserve"> es posible </w:t>
      </w:r>
      <w:r>
        <w:t>la elección del centro</w:t>
      </w:r>
      <w:r w:rsidRPr="00467F62">
        <w:t xml:space="preserve">. </w:t>
      </w:r>
      <w:r>
        <w:t>También agradecería disponer de</w:t>
      </w:r>
      <w:r w:rsidRPr="00467F62">
        <w:t xml:space="preserve"> informa</w:t>
      </w:r>
      <w:r>
        <w:t>c</w:t>
      </w:r>
      <w:r w:rsidRPr="00467F62">
        <w:t>i</w:t>
      </w:r>
      <w:r>
        <w:t>ó</w:t>
      </w:r>
      <w:r w:rsidRPr="00467F62">
        <w:t>n s</w:t>
      </w:r>
      <w:r>
        <w:t>obre la</w:t>
      </w:r>
      <w:r w:rsidRPr="00467F62">
        <w:t xml:space="preserve"> situa</w:t>
      </w:r>
      <w:r>
        <w:t>c</w:t>
      </w:r>
      <w:r w:rsidRPr="00467F62">
        <w:t>i</w:t>
      </w:r>
      <w:r>
        <w:t>ó</w:t>
      </w:r>
      <w:r w:rsidRPr="00467F62">
        <w:t>n de</w:t>
      </w:r>
      <w:r>
        <w:t xml:space="preserve"> lo</w:t>
      </w:r>
      <w:r w:rsidRPr="00467F62">
        <w:t xml:space="preserve">s </w:t>
      </w:r>
      <w:r>
        <w:t>niños</w:t>
      </w:r>
      <w:r w:rsidRPr="00467F62">
        <w:t xml:space="preserve"> migrant</w:t>
      </w:r>
      <w:r>
        <w:t>e</w:t>
      </w:r>
      <w:r w:rsidRPr="00467F62">
        <w:t>s no acompa</w:t>
      </w:r>
      <w:r>
        <w:t>ñados</w:t>
      </w:r>
      <w:r w:rsidRPr="00467F62">
        <w:t xml:space="preserve">. </w:t>
      </w:r>
    </w:p>
    <w:p w:rsidR="00062F30" w:rsidRPr="00467F62" w:rsidRDefault="00062F30" w:rsidP="00B678B0">
      <w:pPr>
        <w:pStyle w:val="SingleTxtG"/>
      </w:pPr>
      <w:r w:rsidRPr="00467F62">
        <w:t>16.</w:t>
      </w:r>
      <w:r w:rsidRPr="00467F62">
        <w:tab/>
      </w:r>
      <w:r>
        <w:t>Pregunta sobre qué</w:t>
      </w:r>
      <w:r w:rsidRPr="00467F62">
        <w:t xml:space="preserve"> base jur</w:t>
      </w:r>
      <w:r>
        <w:t>í</w:t>
      </w:r>
      <w:r w:rsidRPr="00467F62">
        <w:t>di</w:t>
      </w:r>
      <w:r>
        <w:t xml:space="preserve">ca y por </w:t>
      </w:r>
      <w:r w:rsidRPr="00467F62">
        <w:t>qu</w:t>
      </w:r>
      <w:r>
        <w:t xml:space="preserve">é </w:t>
      </w:r>
      <w:r w:rsidRPr="00467F62">
        <w:t>ra</w:t>
      </w:r>
      <w:r>
        <w:t>zó</w:t>
      </w:r>
      <w:r w:rsidRPr="00467F62">
        <w:t>n</w:t>
      </w:r>
      <w:r>
        <w:t xml:space="preserve"> </w:t>
      </w:r>
      <w:r w:rsidRPr="00467F62">
        <w:t>A</w:t>
      </w:r>
      <w:r>
        <w:t>r</w:t>
      </w:r>
      <w:r w:rsidRPr="00467F62">
        <w:t>g</w:t>
      </w:r>
      <w:r>
        <w:t>elia</w:t>
      </w:r>
      <w:r w:rsidRPr="00467F62">
        <w:t xml:space="preserve"> </w:t>
      </w:r>
      <w:r>
        <w:t>expulsó</w:t>
      </w:r>
      <w:r w:rsidRPr="00467F62">
        <w:t xml:space="preserve"> en 1975</w:t>
      </w:r>
      <w:r>
        <w:t>, al parecer, a unas</w:t>
      </w:r>
      <w:r w:rsidRPr="00467F62">
        <w:t xml:space="preserve"> 4</w:t>
      </w:r>
      <w:r w:rsidR="009D1DBE">
        <w:t>5.</w:t>
      </w:r>
      <w:r w:rsidRPr="00467F62">
        <w:t>000 famil</w:t>
      </w:r>
      <w:r>
        <w:t>ias</w:t>
      </w:r>
      <w:r w:rsidRPr="00467F62">
        <w:t xml:space="preserve"> ma</w:t>
      </w:r>
      <w:r>
        <w:t>r</w:t>
      </w:r>
      <w:r w:rsidRPr="00467F62">
        <w:t>ro</w:t>
      </w:r>
      <w:r>
        <w:t>quíes</w:t>
      </w:r>
      <w:r w:rsidRPr="00467F62">
        <w:t xml:space="preserve">, </w:t>
      </w:r>
      <w:r>
        <w:t xml:space="preserve">cuales fueron </w:t>
      </w:r>
      <w:r w:rsidRPr="00467F62">
        <w:t>l</w:t>
      </w:r>
      <w:r>
        <w:t>a</w:t>
      </w:r>
      <w:r w:rsidRPr="00467F62">
        <w:t>s cons</w:t>
      </w:r>
      <w:r>
        <w:t>ec</w:t>
      </w:r>
      <w:r w:rsidRPr="00467F62">
        <w:t>uenc</w:t>
      </w:r>
      <w:r>
        <w:t>ias</w:t>
      </w:r>
      <w:r w:rsidRPr="00467F62">
        <w:t xml:space="preserve"> p</w:t>
      </w:r>
      <w:r>
        <w:t>ara</w:t>
      </w:r>
      <w:r w:rsidRPr="00467F62">
        <w:t xml:space="preserve"> </w:t>
      </w:r>
      <w:r>
        <w:t>esa</w:t>
      </w:r>
      <w:r w:rsidRPr="00467F62">
        <w:t>s famil</w:t>
      </w:r>
      <w:r>
        <w:t>ia</w:t>
      </w:r>
      <w:r w:rsidRPr="00467F62">
        <w:t xml:space="preserve">s </w:t>
      </w:r>
      <w:r>
        <w:t>y</w:t>
      </w:r>
      <w:r w:rsidRPr="00467F62">
        <w:t xml:space="preserve"> si </w:t>
      </w:r>
      <w:r>
        <w:t>se han previsto mecanismos de re</w:t>
      </w:r>
      <w:r w:rsidRPr="00467F62">
        <w:t>para</w:t>
      </w:r>
      <w:r>
        <w:t>c</w:t>
      </w:r>
      <w:r w:rsidRPr="00467F62">
        <w:t>i</w:t>
      </w:r>
      <w:r>
        <w:t>ó</w:t>
      </w:r>
      <w:r w:rsidRPr="00467F62">
        <w:t xml:space="preserve">n. </w:t>
      </w:r>
    </w:p>
    <w:p w:rsidR="00062F30" w:rsidRPr="00467F62" w:rsidRDefault="00062F30" w:rsidP="00B678B0">
      <w:pPr>
        <w:pStyle w:val="SingleTxtG"/>
      </w:pPr>
      <w:r w:rsidRPr="00467F62">
        <w:t>17.</w:t>
      </w:r>
      <w:r w:rsidRPr="00467F62">
        <w:tab/>
      </w:r>
      <w:r>
        <w:t>Dado que las</w:t>
      </w:r>
      <w:r w:rsidRPr="00467F62">
        <w:t xml:space="preserve"> r</w:t>
      </w:r>
      <w:r>
        <w:t>es</w:t>
      </w:r>
      <w:r w:rsidRPr="00467F62">
        <w:t>p</w:t>
      </w:r>
      <w:r>
        <w:t>ue</w:t>
      </w:r>
      <w:r w:rsidRPr="00467F62">
        <w:t>s</w:t>
      </w:r>
      <w:r>
        <w:t>ta</w:t>
      </w:r>
      <w:r w:rsidRPr="00467F62">
        <w:t xml:space="preserve">s </w:t>
      </w:r>
      <w:r>
        <w:t>es</w:t>
      </w:r>
      <w:r w:rsidRPr="00467F62">
        <w:t>crit</w:t>
      </w:r>
      <w:r>
        <w:t>a</w:t>
      </w:r>
      <w:r w:rsidRPr="00467F62">
        <w:t>s de A</w:t>
      </w:r>
      <w:r>
        <w:t>r</w:t>
      </w:r>
      <w:r w:rsidRPr="00467F62">
        <w:t>g</w:t>
      </w:r>
      <w:r>
        <w:t>elia</w:t>
      </w:r>
      <w:r w:rsidRPr="00467F62">
        <w:t xml:space="preserve"> </w:t>
      </w:r>
      <w:r>
        <w:t>a</w:t>
      </w:r>
      <w:r w:rsidRPr="00467F62">
        <w:t xml:space="preserve"> c</w:t>
      </w:r>
      <w:r>
        <w:t>i</w:t>
      </w:r>
      <w:r w:rsidRPr="00467F62">
        <w:t>erta</w:t>
      </w:r>
      <w:r>
        <w:t>s</w:t>
      </w:r>
      <w:r w:rsidRPr="00467F62">
        <w:t xml:space="preserve"> </w:t>
      </w:r>
      <w:r>
        <w:t>c</w:t>
      </w:r>
      <w:r w:rsidRPr="00467F62">
        <w:t>uestion</w:t>
      </w:r>
      <w:r>
        <w:t>e</w:t>
      </w:r>
      <w:r w:rsidRPr="00467F62">
        <w:t xml:space="preserve">s </w:t>
      </w:r>
      <w:r>
        <w:t>resultan</w:t>
      </w:r>
      <w:r w:rsidRPr="00467F62">
        <w:t xml:space="preserve"> insufi</w:t>
      </w:r>
      <w:r>
        <w:t>cientes</w:t>
      </w:r>
      <w:r w:rsidRPr="00467F62">
        <w:t>, la d</w:t>
      </w:r>
      <w:r>
        <w:t>e</w:t>
      </w:r>
      <w:r w:rsidRPr="00467F62">
        <w:t>l</w:t>
      </w:r>
      <w:r>
        <w:t>e</w:t>
      </w:r>
      <w:r w:rsidRPr="00467F62">
        <w:t>ga</w:t>
      </w:r>
      <w:r>
        <w:t>c</w:t>
      </w:r>
      <w:r w:rsidRPr="00467F62">
        <w:t>i</w:t>
      </w:r>
      <w:r>
        <w:t>ó</w:t>
      </w:r>
      <w:r w:rsidRPr="00467F62">
        <w:t>n po</w:t>
      </w:r>
      <w:r>
        <w:t>d</w:t>
      </w:r>
      <w:r w:rsidRPr="00467F62">
        <w:t>r</w:t>
      </w:r>
      <w:r>
        <w:t>ía</w:t>
      </w:r>
      <w:r w:rsidRPr="00467F62">
        <w:t xml:space="preserve"> indi</w:t>
      </w:r>
      <w:r>
        <w:t>car</w:t>
      </w:r>
      <w:r w:rsidRPr="00467F62">
        <w:t xml:space="preserve"> si la Conven</w:t>
      </w:r>
      <w:r>
        <w:t>ció</w:t>
      </w:r>
      <w:r w:rsidRPr="00467F62">
        <w:t xml:space="preserve">n </w:t>
      </w:r>
      <w:r>
        <w:t>se</w:t>
      </w:r>
      <w:r w:rsidRPr="00467F62">
        <w:t xml:space="preserve"> aplica a </w:t>
      </w:r>
      <w:r>
        <w:t xml:space="preserve">los </w:t>
      </w:r>
      <w:r w:rsidRPr="00467F62">
        <w:t>r</w:t>
      </w:r>
      <w:r>
        <w:t>e</w:t>
      </w:r>
      <w:r w:rsidRPr="00467F62">
        <w:t>fugi</w:t>
      </w:r>
      <w:r>
        <w:t>ados y</w:t>
      </w:r>
      <w:r w:rsidRPr="00467F62">
        <w:t xml:space="preserve"> ap</w:t>
      </w:r>
      <w:r>
        <w:t>átridas</w:t>
      </w:r>
      <w:r w:rsidRPr="00467F62">
        <w:t xml:space="preserve"> (</w:t>
      </w:r>
      <w:r>
        <w:t>c</w:t>
      </w:r>
      <w:r w:rsidRPr="00467F62">
        <w:t>uesti</w:t>
      </w:r>
      <w:r>
        <w:t>ó</w:t>
      </w:r>
      <w:r w:rsidRPr="00467F62">
        <w:t xml:space="preserve">n 7), si </w:t>
      </w:r>
      <w:r>
        <w:t>algunos</w:t>
      </w:r>
      <w:r w:rsidRPr="00467F62">
        <w:t xml:space="preserve"> migrant</w:t>
      </w:r>
      <w:r>
        <w:t>e</w:t>
      </w:r>
      <w:r w:rsidRPr="00467F62">
        <w:t>s subsahari</w:t>
      </w:r>
      <w:r>
        <w:t>a</w:t>
      </w:r>
      <w:r w:rsidRPr="00467F62">
        <w:t>n</w:t>
      </w:r>
      <w:r>
        <w:t>o</w:t>
      </w:r>
      <w:r w:rsidRPr="00467F62">
        <w:t>s expuls</w:t>
      </w:r>
      <w:r>
        <w:t>ado</w:t>
      </w:r>
      <w:r w:rsidRPr="00467F62">
        <w:t>s colectiv</w:t>
      </w:r>
      <w:r>
        <w:t>a</w:t>
      </w:r>
      <w:r w:rsidRPr="00467F62">
        <w:t>ment</w:t>
      </w:r>
      <w:r>
        <w:t>e</w:t>
      </w:r>
      <w:r w:rsidR="009D1DBE">
        <w:t xml:space="preserve"> en </w:t>
      </w:r>
      <w:r w:rsidRPr="00467F62">
        <w:t xml:space="preserve">2008 </w:t>
      </w:r>
      <w:r>
        <w:t>han</w:t>
      </w:r>
      <w:r w:rsidRPr="00467F62">
        <w:t xml:space="preserve"> p</w:t>
      </w:r>
      <w:r>
        <w:t>odido</w:t>
      </w:r>
      <w:r w:rsidRPr="00467F62">
        <w:t xml:space="preserve"> </w:t>
      </w:r>
      <w:r>
        <w:t>presentar</w:t>
      </w:r>
      <w:r w:rsidRPr="00467F62">
        <w:t xml:space="preserve"> recurs</w:t>
      </w:r>
      <w:r>
        <w:t>os</w:t>
      </w:r>
      <w:r w:rsidRPr="00467F62">
        <w:t xml:space="preserve"> contr</w:t>
      </w:r>
      <w:r>
        <w:t>a</w:t>
      </w:r>
      <w:r w:rsidRPr="00467F62">
        <w:t xml:space="preserve"> la </w:t>
      </w:r>
      <w:r>
        <w:t xml:space="preserve">orden de </w:t>
      </w:r>
      <w:r w:rsidRPr="00467F62">
        <w:t>expulsi</w:t>
      </w:r>
      <w:r>
        <w:t>ó</w:t>
      </w:r>
      <w:r w:rsidRPr="00467F62">
        <w:t xml:space="preserve">n </w:t>
      </w:r>
      <w:r>
        <w:t>y</w:t>
      </w:r>
      <w:r w:rsidRPr="00467F62">
        <w:t xml:space="preserve">, </w:t>
      </w:r>
      <w:r>
        <w:t>en</w:t>
      </w:r>
      <w:r w:rsidRPr="00467F62">
        <w:t xml:space="preserve"> cas</w:t>
      </w:r>
      <w:r>
        <w:t>o</w:t>
      </w:r>
      <w:r w:rsidRPr="00467F62">
        <w:t xml:space="preserve"> </w:t>
      </w:r>
      <w:r>
        <w:t>afirmativo</w:t>
      </w:r>
      <w:r w:rsidRPr="00467F62">
        <w:t xml:space="preserve">, </w:t>
      </w:r>
      <w:r>
        <w:t>cual ha sido el resultado de esos</w:t>
      </w:r>
      <w:r w:rsidRPr="00467F62">
        <w:t xml:space="preserve"> recurs</w:t>
      </w:r>
      <w:r>
        <w:t>os</w:t>
      </w:r>
      <w:r w:rsidRPr="00467F62">
        <w:t xml:space="preserve"> (</w:t>
      </w:r>
      <w:r>
        <w:t>c</w:t>
      </w:r>
      <w:r w:rsidRPr="00467F62">
        <w:t>uesti</w:t>
      </w:r>
      <w:r>
        <w:t>ó</w:t>
      </w:r>
      <w:r w:rsidRPr="00467F62">
        <w:t xml:space="preserve">n 15), </w:t>
      </w:r>
      <w:r>
        <w:t>y si se ha implantado un me</w:t>
      </w:r>
      <w:r w:rsidRPr="00467F62">
        <w:t>canism</w:t>
      </w:r>
      <w:r>
        <w:t>o</w:t>
      </w:r>
      <w:r w:rsidRPr="00467F62">
        <w:t xml:space="preserve"> de coordina</w:t>
      </w:r>
      <w:r>
        <w:t>c</w:t>
      </w:r>
      <w:r w:rsidRPr="00467F62">
        <w:t>i</w:t>
      </w:r>
      <w:r>
        <w:t>ó</w:t>
      </w:r>
      <w:r w:rsidRPr="00467F62">
        <w:t>n entre l</w:t>
      </w:r>
      <w:r>
        <w:t>o</w:t>
      </w:r>
      <w:r w:rsidRPr="00467F62">
        <w:t>s divers</w:t>
      </w:r>
      <w:r>
        <w:t>os</w:t>
      </w:r>
      <w:r w:rsidRPr="00467F62">
        <w:t xml:space="preserve"> servic</w:t>
      </w:r>
      <w:r>
        <w:t>io</w:t>
      </w:r>
      <w:r w:rsidRPr="00467F62">
        <w:t>s del</w:t>
      </w:r>
      <w:r>
        <w:t xml:space="preserve"> Es</w:t>
      </w:r>
      <w:r w:rsidRPr="00467F62">
        <w:t>t</w:t>
      </w:r>
      <w:r>
        <w:t>ado</w:t>
      </w:r>
      <w:r w:rsidRPr="00467F62">
        <w:t xml:space="preserve"> </w:t>
      </w:r>
      <w:r>
        <w:t xml:space="preserve">que </w:t>
      </w:r>
      <w:r w:rsidRPr="00467F62">
        <w:t>s</w:t>
      </w:r>
      <w:r>
        <w:t xml:space="preserve">e </w:t>
      </w:r>
      <w:r w:rsidRPr="00467F62">
        <w:t>ocupan de</w:t>
      </w:r>
      <w:r>
        <w:t xml:space="preserve"> lo</w:t>
      </w:r>
      <w:r w:rsidRPr="00467F62">
        <w:t xml:space="preserve">s </w:t>
      </w:r>
      <w:r>
        <w:t xml:space="preserve">asuntos </w:t>
      </w:r>
      <w:r w:rsidRPr="00467F62">
        <w:t>migrator</w:t>
      </w:r>
      <w:r>
        <w:t>io</w:t>
      </w:r>
      <w:r w:rsidRPr="00467F62">
        <w:t>s (</w:t>
      </w:r>
      <w:r>
        <w:t>c</w:t>
      </w:r>
      <w:r w:rsidRPr="00467F62">
        <w:t>uesti</w:t>
      </w:r>
      <w:r>
        <w:t>ó</w:t>
      </w:r>
      <w:r w:rsidRPr="00467F62">
        <w:t>n 27).</w:t>
      </w:r>
    </w:p>
    <w:p w:rsidR="00062F30" w:rsidRPr="00467F62" w:rsidRDefault="00062F30" w:rsidP="00B678B0">
      <w:pPr>
        <w:pStyle w:val="SingleTxtG"/>
      </w:pPr>
      <w:r w:rsidRPr="00467F62">
        <w:t>18.</w:t>
      </w:r>
      <w:r w:rsidRPr="00467F62">
        <w:tab/>
      </w:r>
      <w:r>
        <w:t>El</w:t>
      </w:r>
      <w:r>
        <w:rPr>
          <w:b/>
        </w:rPr>
        <w:t xml:space="preserve"> Sr</w:t>
      </w:r>
      <w:r w:rsidRPr="00467F62">
        <w:rPr>
          <w:b/>
        </w:rPr>
        <w:t>. Sevim</w:t>
      </w:r>
      <w:r w:rsidRPr="00467F62">
        <w:t xml:space="preserve"> </w:t>
      </w:r>
      <w:r>
        <w:t>pregunta</w:t>
      </w:r>
      <w:r w:rsidRPr="00467F62">
        <w:t xml:space="preserve"> s</w:t>
      </w:r>
      <w:r>
        <w:t>i</w:t>
      </w:r>
      <w:r w:rsidRPr="00467F62">
        <w:t xml:space="preserve"> existe un program</w:t>
      </w:r>
      <w:r>
        <w:t>a</w:t>
      </w:r>
      <w:r w:rsidRPr="00467F62">
        <w:t xml:space="preserve"> </w:t>
      </w:r>
      <w:r>
        <w:t>para ayudar a</w:t>
      </w:r>
      <w:r w:rsidRPr="00467F62">
        <w:t xml:space="preserve"> l</w:t>
      </w:r>
      <w:r>
        <w:t>a</w:t>
      </w:r>
      <w:r w:rsidRPr="00467F62">
        <w:t xml:space="preserve">s </w:t>
      </w:r>
      <w:r>
        <w:t>mujeres</w:t>
      </w:r>
      <w:r w:rsidRPr="00467F62">
        <w:t xml:space="preserve"> migrantes </w:t>
      </w:r>
      <w:r>
        <w:t>a</w:t>
      </w:r>
      <w:r w:rsidRPr="00467F62">
        <w:t xml:space="preserve"> </w:t>
      </w:r>
      <w:r>
        <w:t>a</w:t>
      </w:r>
      <w:r w:rsidRPr="00467F62">
        <w:t>fr</w:t>
      </w:r>
      <w:r>
        <w:t>ontar las</w:t>
      </w:r>
      <w:r w:rsidRPr="00467F62">
        <w:t xml:space="preserve"> dificult</w:t>
      </w:r>
      <w:r>
        <w:t>ades</w:t>
      </w:r>
      <w:r w:rsidRPr="00467F62">
        <w:t xml:space="preserve"> a</w:t>
      </w:r>
      <w:r>
        <w:t xml:space="preserve"> </w:t>
      </w:r>
      <w:r w:rsidRPr="00467F62">
        <w:t>l</w:t>
      </w:r>
      <w:r>
        <w:t>a</w:t>
      </w:r>
      <w:r w:rsidRPr="00467F62">
        <w:t xml:space="preserve">s </w:t>
      </w:r>
      <w:r>
        <w:t>que están</w:t>
      </w:r>
      <w:r w:rsidRPr="00467F62">
        <w:t xml:space="preserve"> exp</w:t>
      </w:r>
      <w:r>
        <w:t>uestas</w:t>
      </w:r>
      <w:r w:rsidRPr="00467F62">
        <w:t xml:space="preserve">, </w:t>
      </w:r>
      <w:r>
        <w:t>dado en especial que alguna</w:t>
      </w:r>
      <w:r w:rsidRPr="00467F62">
        <w:t xml:space="preserve">s, </w:t>
      </w:r>
      <w:r>
        <w:t xml:space="preserve">que </w:t>
      </w:r>
      <w:r w:rsidRPr="00467F62">
        <w:t>v</w:t>
      </w:r>
      <w:r>
        <w:t>i</w:t>
      </w:r>
      <w:r w:rsidRPr="00467F62">
        <w:t>en</w:t>
      </w:r>
      <w:r>
        <w:t>e</w:t>
      </w:r>
      <w:r w:rsidRPr="00467F62">
        <w:t>n d</w:t>
      </w:r>
      <w:r>
        <w:t xml:space="preserve">el África subsahariana, se ven obligadas aparentemente a </w:t>
      </w:r>
      <w:r w:rsidRPr="00467F62">
        <w:t>prostitu</w:t>
      </w:r>
      <w:r>
        <w:t>i</w:t>
      </w:r>
      <w:r w:rsidRPr="00467F62">
        <w:t>r</w:t>
      </w:r>
      <w:r>
        <w:t>se</w:t>
      </w:r>
      <w:r w:rsidRPr="00467F62">
        <w:t xml:space="preserve"> p</w:t>
      </w:r>
      <w:r>
        <w:t>ara</w:t>
      </w:r>
      <w:r w:rsidRPr="00467F62">
        <w:t xml:space="preserve"> re</w:t>
      </w:r>
      <w:r>
        <w:t>e</w:t>
      </w:r>
      <w:r w:rsidRPr="00467F62">
        <w:t>mbo</w:t>
      </w:r>
      <w:r>
        <w:t>lsar el costo de su</w:t>
      </w:r>
      <w:r w:rsidRPr="00467F62">
        <w:t xml:space="preserve"> v</w:t>
      </w:r>
      <w:r>
        <w:t>iaje</w:t>
      </w:r>
      <w:r w:rsidRPr="00467F62">
        <w:t xml:space="preserve">, </w:t>
      </w:r>
      <w:r>
        <w:t>y</w:t>
      </w:r>
      <w:r w:rsidRPr="00467F62">
        <w:t xml:space="preserve"> si l</w:t>
      </w:r>
      <w:r>
        <w:t>a</w:t>
      </w:r>
      <w:r w:rsidRPr="00467F62">
        <w:t>s autori</w:t>
      </w:r>
      <w:r>
        <w:t>dades</w:t>
      </w:r>
      <w:r w:rsidRPr="00467F62">
        <w:t xml:space="preserve"> </w:t>
      </w:r>
      <w:r>
        <w:t>se han planteado adoptar</w:t>
      </w:r>
      <w:r w:rsidRPr="00467F62">
        <w:t xml:space="preserve"> me</w:t>
      </w:r>
      <w:r>
        <w:t>didas</w:t>
      </w:r>
      <w:r w:rsidRPr="00467F62">
        <w:t xml:space="preserve"> </w:t>
      </w:r>
      <w:r>
        <w:t>destinadas a mejorar</w:t>
      </w:r>
      <w:r w:rsidRPr="00467F62">
        <w:t xml:space="preserve"> la </w:t>
      </w:r>
      <w:r>
        <w:t>situación general</w:t>
      </w:r>
      <w:r w:rsidRPr="00467F62">
        <w:t xml:space="preserve"> d</w:t>
      </w:r>
      <w:r>
        <w:t>e</w:t>
      </w:r>
      <w:r w:rsidRPr="00467F62">
        <w:t xml:space="preserve"> la </w:t>
      </w:r>
      <w:r>
        <w:t>mujer en Argelia</w:t>
      </w:r>
      <w:r w:rsidRPr="00467F62">
        <w:t xml:space="preserve">. </w:t>
      </w:r>
      <w:r>
        <w:t>En el</w:t>
      </w:r>
      <w:r w:rsidRPr="00467F62">
        <w:t xml:space="preserve"> C</w:t>
      </w:r>
      <w:r>
        <w:t>ó</w:t>
      </w:r>
      <w:r w:rsidRPr="00467F62">
        <w:t>d</w:t>
      </w:r>
      <w:r>
        <w:t>igo Pe</w:t>
      </w:r>
      <w:r w:rsidRPr="00467F62">
        <w:t xml:space="preserve">nal </w:t>
      </w:r>
      <w:r>
        <w:t>solo se tipifica como delito la trata</w:t>
      </w:r>
      <w:r w:rsidRPr="00467F62">
        <w:t xml:space="preserve"> de</w:t>
      </w:r>
      <w:r>
        <w:t xml:space="preserve"> personas con fines de</w:t>
      </w:r>
      <w:r w:rsidRPr="00467F62">
        <w:t xml:space="preserve"> prostitu</w:t>
      </w:r>
      <w:r>
        <w:t>c</w:t>
      </w:r>
      <w:r w:rsidRPr="00467F62">
        <w:t>i</w:t>
      </w:r>
      <w:r>
        <w:t>ó</w:t>
      </w:r>
      <w:r w:rsidRPr="00467F62">
        <w:t>n</w:t>
      </w:r>
      <w:r>
        <w:t>,</w:t>
      </w:r>
      <w:r w:rsidRPr="00467F62">
        <w:t xml:space="preserve"> </w:t>
      </w:r>
      <w:r>
        <w:t>lo</w:t>
      </w:r>
      <w:r w:rsidRPr="00467F62">
        <w:t xml:space="preserve"> qu</w:t>
      </w:r>
      <w:r>
        <w:t>e</w:t>
      </w:r>
      <w:r w:rsidRPr="00467F62">
        <w:t xml:space="preserve"> es alarmant</w:t>
      </w:r>
      <w:r>
        <w:t>e, pues la trata debe prohibirse globalmente</w:t>
      </w:r>
      <w:r w:rsidRPr="00467F62">
        <w:t>.</w:t>
      </w:r>
    </w:p>
    <w:p w:rsidR="00062F30" w:rsidRPr="00467F62" w:rsidRDefault="00062F30" w:rsidP="00B678B0">
      <w:pPr>
        <w:pStyle w:val="SingleTxtG"/>
      </w:pPr>
      <w:r w:rsidRPr="00467F62">
        <w:t>19.</w:t>
      </w:r>
      <w:r w:rsidRPr="00467F62">
        <w:tab/>
      </w:r>
      <w:r>
        <w:t>Advierte con</w:t>
      </w:r>
      <w:r w:rsidRPr="00467F62">
        <w:t xml:space="preserve"> pr</w:t>
      </w:r>
      <w:r>
        <w:t>e</w:t>
      </w:r>
      <w:r w:rsidRPr="00467F62">
        <w:t>ocupa</w:t>
      </w:r>
      <w:r>
        <w:t>c</w:t>
      </w:r>
      <w:r w:rsidRPr="00467F62">
        <w:t>i</w:t>
      </w:r>
      <w:r>
        <w:t>ó</w:t>
      </w:r>
      <w:r w:rsidRPr="00467F62">
        <w:t>n que s</w:t>
      </w:r>
      <w:r>
        <w:t>olo</w:t>
      </w:r>
      <w:r w:rsidRPr="00467F62">
        <w:t xml:space="preserve"> l</w:t>
      </w:r>
      <w:r>
        <w:t>a</w:t>
      </w:r>
      <w:r w:rsidRPr="00467F62">
        <w:t>s person</w:t>
      </w:r>
      <w:r>
        <w:t>as que disponen de</w:t>
      </w:r>
      <w:r w:rsidRPr="00467F62">
        <w:t xml:space="preserve"> la na</w:t>
      </w:r>
      <w:r>
        <w:t>c</w:t>
      </w:r>
      <w:r w:rsidRPr="00467F62">
        <w:t>ionali</w:t>
      </w:r>
      <w:r>
        <w:t>dad argelina desde hace al menos diez años gozan del derecho</w:t>
      </w:r>
      <w:r w:rsidRPr="00467F62">
        <w:t xml:space="preserve"> </w:t>
      </w:r>
      <w:r>
        <w:t xml:space="preserve">a </w:t>
      </w:r>
      <w:r w:rsidRPr="00467F62">
        <w:t>f</w:t>
      </w:r>
      <w:r>
        <w:t>u</w:t>
      </w:r>
      <w:r w:rsidRPr="00467F62">
        <w:t>nd</w:t>
      </w:r>
      <w:r>
        <w:t>a</w:t>
      </w:r>
      <w:r w:rsidRPr="00467F62">
        <w:t>r un</w:t>
      </w:r>
      <w:r>
        <w:t>a</w:t>
      </w:r>
      <w:r w:rsidRPr="00467F62">
        <w:t xml:space="preserve"> organi</w:t>
      </w:r>
      <w:r>
        <w:t>z</w:t>
      </w:r>
      <w:r w:rsidRPr="00467F62">
        <w:t>a</w:t>
      </w:r>
      <w:r>
        <w:t>c</w:t>
      </w:r>
      <w:r w:rsidRPr="00467F62">
        <w:t>i</w:t>
      </w:r>
      <w:r>
        <w:t>ó</w:t>
      </w:r>
      <w:r w:rsidRPr="00467F62">
        <w:t>n s</w:t>
      </w:r>
      <w:r>
        <w:t>i</w:t>
      </w:r>
      <w:r w:rsidRPr="00467F62">
        <w:t xml:space="preserve">ndical </w:t>
      </w:r>
      <w:r>
        <w:t>y</w:t>
      </w:r>
      <w:r w:rsidRPr="00467F62">
        <w:t xml:space="preserve"> que l</w:t>
      </w:r>
      <w:r>
        <w:t>o</w:t>
      </w:r>
      <w:r w:rsidRPr="00467F62">
        <w:t>s tra</w:t>
      </w:r>
      <w:r>
        <w:t>b</w:t>
      </w:r>
      <w:r w:rsidRPr="00467F62">
        <w:t>a</w:t>
      </w:r>
      <w:r>
        <w:t>jadores</w:t>
      </w:r>
      <w:r w:rsidRPr="00467F62">
        <w:t xml:space="preserve"> migrant</w:t>
      </w:r>
      <w:r>
        <w:t>e</w:t>
      </w:r>
      <w:r w:rsidRPr="00467F62">
        <w:t>s n</w:t>
      </w:r>
      <w:r>
        <w:t>o parecen tener en absoluto</w:t>
      </w:r>
      <w:r w:rsidRPr="00467F62">
        <w:t xml:space="preserve"> la posibili</w:t>
      </w:r>
      <w:r>
        <w:t>dad</w:t>
      </w:r>
      <w:r w:rsidRPr="00467F62">
        <w:t xml:space="preserve"> </w:t>
      </w:r>
      <w:r>
        <w:t>de hacer valer</w:t>
      </w:r>
      <w:r w:rsidRPr="00467F62">
        <w:t xml:space="preserve"> re</w:t>
      </w:r>
      <w:r>
        <w:t>a</w:t>
      </w:r>
      <w:r w:rsidRPr="00467F62">
        <w:t>lment</w:t>
      </w:r>
      <w:r>
        <w:t>e</w:t>
      </w:r>
      <w:r w:rsidRPr="00467F62">
        <w:t xml:space="preserve"> </w:t>
      </w:r>
      <w:r>
        <w:t>s</w:t>
      </w:r>
      <w:r w:rsidRPr="00467F62">
        <w:t>us d</w:t>
      </w:r>
      <w:r>
        <w:t>e</w:t>
      </w:r>
      <w:r w:rsidRPr="00467F62">
        <w:t>r</w:t>
      </w:r>
      <w:r>
        <w:t>ech</w:t>
      </w:r>
      <w:r w:rsidRPr="00467F62">
        <w:t xml:space="preserve">os </w:t>
      </w:r>
      <w:r>
        <w:t>en el</w:t>
      </w:r>
      <w:r w:rsidRPr="00467F62">
        <w:t xml:space="preserve"> lu</w:t>
      </w:r>
      <w:r>
        <w:t>ga</w:t>
      </w:r>
      <w:r w:rsidRPr="00467F62">
        <w:t>r de tra</w:t>
      </w:r>
      <w:r>
        <w:t>bajo</w:t>
      </w:r>
      <w:r w:rsidRPr="00467F62">
        <w:t xml:space="preserve">. </w:t>
      </w:r>
    </w:p>
    <w:p w:rsidR="00062F30" w:rsidRPr="00467F62" w:rsidRDefault="00062F30" w:rsidP="00B678B0">
      <w:pPr>
        <w:pStyle w:val="SingleTxtG"/>
      </w:pPr>
      <w:r>
        <w:t>20.</w:t>
      </w:r>
      <w:r>
        <w:tab/>
        <w:t>La de</w:t>
      </w:r>
      <w:r w:rsidRPr="00467F62">
        <w:t>l</w:t>
      </w:r>
      <w:r>
        <w:t>egac</w:t>
      </w:r>
      <w:r w:rsidRPr="00467F62">
        <w:t>i</w:t>
      </w:r>
      <w:r>
        <w:t>ó</w:t>
      </w:r>
      <w:r w:rsidRPr="00467F62">
        <w:t>n po</w:t>
      </w:r>
      <w:r>
        <w:t>d</w:t>
      </w:r>
      <w:r w:rsidRPr="00467F62">
        <w:t>r</w:t>
      </w:r>
      <w:r>
        <w:t>ía</w:t>
      </w:r>
      <w:r w:rsidRPr="00467F62">
        <w:t xml:space="preserve"> indi</w:t>
      </w:r>
      <w:r>
        <w:t>car</w:t>
      </w:r>
      <w:r w:rsidRPr="00467F62">
        <w:t xml:space="preserve"> si l</w:t>
      </w:r>
      <w:r>
        <w:t>o</w:t>
      </w:r>
      <w:r w:rsidRPr="00467F62">
        <w:t>s ac</w:t>
      </w:r>
      <w:r>
        <w:t>ue</w:t>
      </w:r>
      <w:r w:rsidRPr="00467F62">
        <w:t>rd</w:t>
      </w:r>
      <w:r>
        <w:t>o</w:t>
      </w:r>
      <w:r w:rsidRPr="00467F62">
        <w:t>s de r</w:t>
      </w:r>
      <w:r>
        <w:t>e</w:t>
      </w:r>
      <w:r w:rsidRPr="00467F62">
        <w:t>admisi</w:t>
      </w:r>
      <w:r>
        <w:t>ó</w:t>
      </w:r>
      <w:r w:rsidRPr="00467F62">
        <w:t xml:space="preserve">n </w:t>
      </w:r>
      <w:r>
        <w:t>firmados con Alemania</w:t>
      </w:r>
      <w:r w:rsidRPr="00467F62">
        <w:t xml:space="preserve">, </w:t>
      </w:r>
      <w:r>
        <w:t>España, Francia, Italia, el Reino Unido y Suiza</w:t>
      </w:r>
      <w:r w:rsidRPr="00467F62">
        <w:t xml:space="preserve"> in</w:t>
      </w:r>
      <w:r>
        <w:t>corporan</w:t>
      </w:r>
      <w:r w:rsidRPr="00467F62">
        <w:t xml:space="preserve"> l</w:t>
      </w:r>
      <w:r>
        <w:t>a</w:t>
      </w:r>
      <w:r w:rsidRPr="00467F62">
        <w:t>s garant</w:t>
      </w:r>
      <w:r>
        <w:t>ía</w:t>
      </w:r>
      <w:r w:rsidRPr="00467F62">
        <w:t>s pr</w:t>
      </w:r>
      <w:r>
        <w:t>e</w:t>
      </w:r>
      <w:r w:rsidRPr="00467F62">
        <w:t>v</w:t>
      </w:r>
      <w:r>
        <w:t>i</w:t>
      </w:r>
      <w:r w:rsidRPr="00467F62">
        <w:t>s</w:t>
      </w:r>
      <w:r>
        <w:t>tas</w:t>
      </w:r>
      <w:r w:rsidRPr="00467F62">
        <w:t xml:space="preserve"> </w:t>
      </w:r>
      <w:r>
        <w:t xml:space="preserve">en el </w:t>
      </w:r>
      <w:r w:rsidRPr="00467F62">
        <w:t>art</w:t>
      </w:r>
      <w:r>
        <w:t>í</w:t>
      </w:r>
      <w:r w:rsidRPr="00467F62">
        <w:t>c</w:t>
      </w:r>
      <w:r>
        <w:t>u</w:t>
      </w:r>
      <w:r w:rsidRPr="00467F62">
        <w:t>l</w:t>
      </w:r>
      <w:r>
        <w:t>o 22 de la Convenc</w:t>
      </w:r>
      <w:r w:rsidRPr="00467F62">
        <w:t>i</w:t>
      </w:r>
      <w:r>
        <w:t>ó</w:t>
      </w:r>
      <w:r w:rsidRPr="00467F62">
        <w:t xml:space="preserve">n </w:t>
      </w:r>
      <w:r>
        <w:t>y</w:t>
      </w:r>
      <w:r w:rsidRPr="00467F62">
        <w:t xml:space="preserve"> si l</w:t>
      </w:r>
      <w:r>
        <w:t>a</w:t>
      </w:r>
      <w:r w:rsidRPr="00467F62">
        <w:t>s expulsion</w:t>
      </w:r>
      <w:r>
        <w:t>e</w:t>
      </w:r>
      <w:r w:rsidRPr="00467F62">
        <w:t>s colectiv</w:t>
      </w:r>
      <w:r>
        <w:t>a</w:t>
      </w:r>
      <w:r w:rsidRPr="00467F62">
        <w:t xml:space="preserve">s </w:t>
      </w:r>
      <w:r>
        <w:t>han sido</w:t>
      </w:r>
      <w:r w:rsidRPr="00467F62">
        <w:t xml:space="preserve"> efectiv</w:t>
      </w:r>
      <w:r>
        <w:t>a</w:t>
      </w:r>
      <w:r w:rsidRPr="00467F62">
        <w:t>ment</w:t>
      </w:r>
      <w:r>
        <w:t>e</w:t>
      </w:r>
      <w:r w:rsidRPr="00467F62">
        <w:t xml:space="preserve"> </w:t>
      </w:r>
      <w:r>
        <w:t>prohibidas</w:t>
      </w:r>
      <w:r w:rsidRPr="00467F62">
        <w:t xml:space="preserve">. </w:t>
      </w:r>
    </w:p>
    <w:p w:rsidR="00062F30" w:rsidRPr="00467F62" w:rsidRDefault="00062F30" w:rsidP="00B678B0">
      <w:pPr>
        <w:pStyle w:val="SingleTxtG"/>
      </w:pPr>
      <w:r w:rsidRPr="00467F62">
        <w:t>21.</w:t>
      </w:r>
      <w:r w:rsidRPr="00467F62">
        <w:tab/>
      </w:r>
      <w:r>
        <w:t>Sería ú</w:t>
      </w:r>
      <w:r w:rsidRPr="00467F62">
        <w:t>til</w:t>
      </w:r>
      <w:r>
        <w:t xml:space="preserve"> también saber cuántos acuerdos </w:t>
      </w:r>
      <w:r w:rsidRPr="00467F62">
        <w:t>en mat</w:t>
      </w:r>
      <w:r>
        <w:t>e</w:t>
      </w:r>
      <w:r w:rsidRPr="00467F62">
        <w:t>r</w:t>
      </w:r>
      <w:r>
        <w:t>ia</w:t>
      </w:r>
      <w:r w:rsidRPr="00467F62">
        <w:t xml:space="preserve"> de s</w:t>
      </w:r>
      <w:r>
        <w:t>eg</w:t>
      </w:r>
      <w:r w:rsidRPr="00467F62">
        <w:t>uri</w:t>
      </w:r>
      <w:r>
        <w:t>dad</w:t>
      </w:r>
      <w:r w:rsidRPr="00467F62">
        <w:t xml:space="preserve"> social</w:t>
      </w:r>
      <w:r>
        <w:t xml:space="preserve"> ha concluido e</w:t>
      </w:r>
      <w:r w:rsidRPr="00467F62">
        <w:t>l</w:t>
      </w:r>
      <w:r>
        <w:t xml:space="preserve"> Es</w:t>
      </w:r>
      <w:r w:rsidRPr="00467F62">
        <w:t>ta</w:t>
      </w:r>
      <w:r>
        <w:t>do</w:t>
      </w:r>
      <w:r w:rsidRPr="00467F62">
        <w:t xml:space="preserve"> parte </w:t>
      </w:r>
      <w:r>
        <w:t>con o</w:t>
      </w:r>
      <w:r w:rsidRPr="00467F62">
        <w:t>tr</w:t>
      </w:r>
      <w:r>
        <w:t>o</w:t>
      </w:r>
      <w:r w:rsidRPr="00467F62">
        <w:t>s pa</w:t>
      </w:r>
      <w:r>
        <w:t>í</w:t>
      </w:r>
      <w:r w:rsidRPr="00467F62">
        <w:t>s</w:t>
      </w:r>
      <w:r>
        <w:t>es</w:t>
      </w:r>
      <w:r w:rsidRPr="00467F62">
        <w:t>, qu</w:t>
      </w:r>
      <w:r>
        <w:t>é</w:t>
      </w:r>
      <w:r w:rsidRPr="00467F62">
        <w:t xml:space="preserve"> presta</w:t>
      </w:r>
      <w:r>
        <w:t>c</w:t>
      </w:r>
      <w:r w:rsidRPr="00467F62">
        <w:t>ion</w:t>
      </w:r>
      <w:r>
        <w:t>e</w:t>
      </w:r>
      <w:r w:rsidRPr="00467F62">
        <w:t xml:space="preserve">s de </w:t>
      </w:r>
      <w:r>
        <w:t xml:space="preserve">la </w:t>
      </w:r>
      <w:r w:rsidRPr="00467F62">
        <w:t>s</w:t>
      </w:r>
      <w:r>
        <w:t>eg</w:t>
      </w:r>
      <w:r w:rsidRPr="00467F62">
        <w:t>uri</w:t>
      </w:r>
      <w:r>
        <w:t>dad</w:t>
      </w:r>
      <w:r w:rsidRPr="00467F62">
        <w:t xml:space="preserve"> social </w:t>
      </w:r>
      <w:r>
        <w:t xml:space="preserve">se pueden </w:t>
      </w:r>
      <w:r w:rsidRPr="00467F62">
        <w:t>transf</w:t>
      </w:r>
      <w:r>
        <w:t>e</w:t>
      </w:r>
      <w:r w:rsidRPr="00467F62">
        <w:t>r</w:t>
      </w:r>
      <w:r>
        <w:t>ir entre el</w:t>
      </w:r>
      <w:r w:rsidRPr="00467F62">
        <w:t xml:space="preserve"> pa</w:t>
      </w:r>
      <w:r>
        <w:t>ís</w:t>
      </w:r>
      <w:r w:rsidRPr="00467F62">
        <w:t xml:space="preserve"> d</w:t>
      </w:r>
      <w:r>
        <w:t xml:space="preserve">e </w:t>
      </w:r>
      <w:r w:rsidRPr="00467F62">
        <w:t>ac</w:t>
      </w:r>
      <w:r>
        <w:t>ogida</w:t>
      </w:r>
      <w:r w:rsidRPr="00467F62">
        <w:t xml:space="preserve"> </w:t>
      </w:r>
      <w:r>
        <w:t>y el</w:t>
      </w:r>
      <w:r w:rsidRPr="00467F62">
        <w:t xml:space="preserve"> pa</w:t>
      </w:r>
      <w:r>
        <w:t>í</w:t>
      </w:r>
      <w:r w:rsidRPr="00467F62">
        <w:t>s d</w:t>
      </w:r>
      <w:r>
        <w:t xml:space="preserve">e </w:t>
      </w:r>
      <w:r w:rsidRPr="00467F62">
        <w:t>orig</w:t>
      </w:r>
      <w:r>
        <w:t>e</w:t>
      </w:r>
      <w:r w:rsidRPr="00467F62">
        <w:t>n de</w:t>
      </w:r>
      <w:r>
        <w:t xml:space="preserve"> lo</w:t>
      </w:r>
      <w:r w:rsidRPr="00467F62">
        <w:t>s tra</w:t>
      </w:r>
      <w:r>
        <w:t>b</w:t>
      </w:r>
      <w:r w:rsidRPr="00467F62">
        <w:t>a</w:t>
      </w:r>
      <w:r>
        <w:t>jadores</w:t>
      </w:r>
      <w:r w:rsidRPr="00467F62">
        <w:t xml:space="preserve"> migrant</w:t>
      </w:r>
      <w:r>
        <w:t>e</w:t>
      </w:r>
      <w:r w:rsidRPr="00467F62">
        <w:t>s</w:t>
      </w:r>
      <w:r>
        <w:t xml:space="preserve"> y si</w:t>
      </w:r>
      <w:r w:rsidRPr="00467F62">
        <w:t xml:space="preserve"> l</w:t>
      </w:r>
      <w:r>
        <w:t>o</w:t>
      </w:r>
      <w:r w:rsidRPr="00467F62">
        <w:t>s famil</w:t>
      </w:r>
      <w:r>
        <w:t xml:space="preserve">iares de </w:t>
      </w:r>
      <w:r w:rsidRPr="00467F62">
        <w:t>un tra</w:t>
      </w:r>
      <w:r>
        <w:t>bajador</w:t>
      </w:r>
      <w:r w:rsidRPr="00467F62">
        <w:t xml:space="preserve"> migrant</w:t>
      </w:r>
      <w:r>
        <w:t>e</w:t>
      </w:r>
      <w:r w:rsidRPr="00467F62">
        <w:t xml:space="preserve"> </w:t>
      </w:r>
      <w:r>
        <w:t xml:space="preserve">que se han quedado en su país de </w:t>
      </w:r>
      <w:r w:rsidRPr="00467F62">
        <w:t>orig</w:t>
      </w:r>
      <w:r>
        <w:t>e</w:t>
      </w:r>
      <w:r w:rsidRPr="00467F62">
        <w:t>n pu</w:t>
      </w:r>
      <w:r>
        <w:t>ed</w:t>
      </w:r>
      <w:r w:rsidRPr="00467F62">
        <w:t>en b</w:t>
      </w:r>
      <w:r>
        <w:t>e</w:t>
      </w:r>
      <w:r w:rsidRPr="00467F62">
        <w:t>n</w:t>
      </w:r>
      <w:r>
        <w:t>e</w:t>
      </w:r>
      <w:r w:rsidRPr="00467F62">
        <w:t>fici</w:t>
      </w:r>
      <w:r>
        <w:t>a</w:t>
      </w:r>
      <w:r w:rsidRPr="00467F62">
        <w:t>r</w:t>
      </w:r>
      <w:r>
        <w:t>se de las</w:t>
      </w:r>
      <w:r w:rsidRPr="00467F62">
        <w:t xml:space="preserve"> presta</w:t>
      </w:r>
      <w:r>
        <w:t>c</w:t>
      </w:r>
      <w:r w:rsidRPr="00467F62">
        <w:t>ion</w:t>
      </w:r>
      <w:r>
        <w:t>e</w:t>
      </w:r>
      <w:r w:rsidRPr="00467F62">
        <w:t xml:space="preserve">s </w:t>
      </w:r>
      <w:r>
        <w:t>proporci</w:t>
      </w:r>
      <w:r w:rsidRPr="00467F62">
        <w:t>o</w:t>
      </w:r>
      <w:r>
        <w:t>nadas</w:t>
      </w:r>
      <w:r w:rsidRPr="00467F62">
        <w:t xml:space="preserve"> p</w:t>
      </w:r>
      <w:r>
        <w:t>o</w:t>
      </w:r>
      <w:r w:rsidRPr="00467F62">
        <w:t>r A</w:t>
      </w:r>
      <w:r>
        <w:t>r</w:t>
      </w:r>
      <w:r w:rsidRPr="00467F62">
        <w:t>g</w:t>
      </w:r>
      <w:r>
        <w:t>el</w:t>
      </w:r>
      <w:r w:rsidRPr="00467F62">
        <w:t>i</w:t>
      </w:r>
      <w:r>
        <w:t>a</w:t>
      </w:r>
      <w:r w:rsidRPr="00467F62">
        <w:t>.</w:t>
      </w:r>
    </w:p>
    <w:p w:rsidR="00062F30" w:rsidRPr="00467F62" w:rsidRDefault="00062F30" w:rsidP="00B678B0">
      <w:pPr>
        <w:pStyle w:val="SingleTxtG"/>
      </w:pPr>
      <w:r w:rsidRPr="00467F62">
        <w:t>22.</w:t>
      </w:r>
      <w:r w:rsidRPr="00467F62">
        <w:tab/>
      </w:r>
      <w:r>
        <w:t xml:space="preserve">El </w:t>
      </w:r>
      <w:r>
        <w:rPr>
          <w:b/>
        </w:rPr>
        <w:t>Sr</w:t>
      </w:r>
      <w:r w:rsidR="00EA221C">
        <w:rPr>
          <w:b/>
        </w:rPr>
        <w:t>. El-</w:t>
      </w:r>
      <w:r w:rsidRPr="00467F62">
        <w:rPr>
          <w:b/>
        </w:rPr>
        <w:t xml:space="preserve">Borai </w:t>
      </w:r>
      <w:r>
        <w:t>pregunta</w:t>
      </w:r>
      <w:r w:rsidRPr="00467F62">
        <w:t xml:space="preserve"> si </w:t>
      </w:r>
      <w:r>
        <w:t>e</w:t>
      </w:r>
      <w:r w:rsidRPr="00467F62">
        <w:t>l</w:t>
      </w:r>
      <w:r>
        <w:t xml:space="preserve"> </w:t>
      </w:r>
      <w:r w:rsidRPr="00467F62">
        <w:t>art</w:t>
      </w:r>
      <w:r>
        <w:t>í</w:t>
      </w:r>
      <w:r w:rsidRPr="00467F62">
        <w:t>c</w:t>
      </w:r>
      <w:r>
        <w:t>u</w:t>
      </w:r>
      <w:r w:rsidRPr="00467F62">
        <w:t>l</w:t>
      </w:r>
      <w:r>
        <w:t>o</w:t>
      </w:r>
      <w:r w:rsidRPr="00467F62">
        <w:t xml:space="preserve"> 42 de la </w:t>
      </w:r>
      <w:r>
        <w:t>Ley</w:t>
      </w:r>
      <w:r w:rsidRPr="00467F62">
        <w:t xml:space="preserve"> de finan</w:t>
      </w:r>
      <w:r>
        <w:t>zas de</w:t>
      </w:r>
      <w:r w:rsidRPr="00467F62">
        <w:t xml:space="preserve"> 2010, qu</w:t>
      </w:r>
      <w:r>
        <w:t>e</w:t>
      </w:r>
      <w:r w:rsidRPr="00467F62">
        <w:t xml:space="preserve"> ord</w:t>
      </w:r>
      <w:r>
        <w:t>ena al Catastro de Tierras borrar</w:t>
      </w:r>
      <w:r w:rsidRPr="00467F62">
        <w:t xml:space="preserve"> l</w:t>
      </w:r>
      <w:r>
        <w:t>o</w:t>
      </w:r>
      <w:r w:rsidRPr="00467F62">
        <w:t>s nom</w:t>
      </w:r>
      <w:r>
        <w:t>bre</w:t>
      </w:r>
      <w:r w:rsidRPr="00467F62">
        <w:t>s de</w:t>
      </w:r>
      <w:r>
        <w:t xml:space="preserve"> los prop</w:t>
      </w:r>
      <w:r w:rsidRPr="00467F62">
        <w:t>i</w:t>
      </w:r>
      <w:r>
        <w:t>e</w:t>
      </w:r>
      <w:r w:rsidRPr="00467F62">
        <w:t>tar</w:t>
      </w:r>
      <w:r>
        <w:t>io</w:t>
      </w:r>
      <w:r w:rsidRPr="00467F62">
        <w:t>s de bien</w:t>
      </w:r>
      <w:r>
        <w:t>e</w:t>
      </w:r>
      <w:r w:rsidRPr="00467F62">
        <w:t>s i</w:t>
      </w:r>
      <w:r>
        <w:t>n</w:t>
      </w:r>
      <w:r w:rsidRPr="00467F62">
        <w:t>m</w:t>
      </w:r>
      <w:r>
        <w:t>ue</w:t>
      </w:r>
      <w:r w:rsidRPr="00467F62">
        <w:t>bles abandon</w:t>
      </w:r>
      <w:r>
        <w:t>ados,</w:t>
      </w:r>
      <w:r w:rsidRPr="00467F62">
        <w:t xml:space="preserve"> </w:t>
      </w:r>
      <w:r>
        <w:t xml:space="preserve">afecta a </w:t>
      </w:r>
      <w:r w:rsidRPr="00467F62">
        <w:t>l</w:t>
      </w:r>
      <w:r>
        <w:t>o</w:t>
      </w:r>
      <w:r w:rsidRPr="00467F62">
        <w:t>s tra</w:t>
      </w:r>
      <w:r>
        <w:t>b</w:t>
      </w:r>
      <w:r w:rsidRPr="00467F62">
        <w:t>a</w:t>
      </w:r>
      <w:r>
        <w:t>jadores</w:t>
      </w:r>
      <w:r w:rsidRPr="00467F62">
        <w:t xml:space="preserve"> migrant</w:t>
      </w:r>
      <w:r>
        <w:t>e</w:t>
      </w:r>
      <w:r w:rsidRPr="00467F62">
        <w:t xml:space="preserve">s </w:t>
      </w:r>
      <w:r>
        <w:t>ex</w:t>
      </w:r>
      <w:r w:rsidRPr="00467F62">
        <w:t>tran</w:t>
      </w:r>
      <w:r>
        <w:t>je</w:t>
      </w:r>
      <w:r w:rsidRPr="00467F62">
        <w:t>r</w:t>
      </w:r>
      <w:r>
        <w:t>o</w:t>
      </w:r>
      <w:r w:rsidRPr="00467F62">
        <w:t>s expuls</w:t>
      </w:r>
      <w:r>
        <w:t>ados</w:t>
      </w:r>
      <w:r w:rsidRPr="00467F62">
        <w:t xml:space="preserve"> </w:t>
      </w:r>
      <w:r>
        <w:t>y</w:t>
      </w:r>
      <w:r w:rsidRPr="00467F62">
        <w:t xml:space="preserve">, </w:t>
      </w:r>
      <w:r>
        <w:t>en caso</w:t>
      </w:r>
      <w:r w:rsidRPr="00467F62">
        <w:t xml:space="preserve"> afirmativ</w:t>
      </w:r>
      <w:r>
        <w:t>o</w:t>
      </w:r>
      <w:r w:rsidRPr="00467F62">
        <w:t xml:space="preserve">, si </w:t>
      </w:r>
      <w:r>
        <w:t>esa</w:t>
      </w:r>
      <w:r w:rsidRPr="00467F62">
        <w:t xml:space="preserve"> disposi</w:t>
      </w:r>
      <w:r>
        <w:t>c</w:t>
      </w:r>
      <w:r w:rsidRPr="00467F62">
        <w:t>i</w:t>
      </w:r>
      <w:r>
        <w:t>ó</w:t>
      </w:r>
      <w:r w:rsidRPr="00467F62">
        <w:t>n n</w:t>
      </w:r>
      <w:r>
        <w:t xml:space="preserve">o </w:t>
      </w:r>
      <w:r w:rsidRPr="00467F62">
        <w:t>contra</w:t>
      </w:r>
      <w:r>
        <w:t xml:space="preserve">viene el </w:t>
      </w:r>
      <w:r w:rsidRPr="00467F62">
        <w:t>art</w:t>
      </w:r>
      <w:r>
        <w:t>í</w:t>
      </w:r>
      <w:r w:rsidRPr="00467F62">
        <w:t>c</w:t>
      </w:r>
      <w:r>
        <w:t>u</w:t>
      </w:r>
      <w:r w:rsidRPr="00467F62">
        <w:t>l</w:t>
      </w:r>
      <w:r>
        <w:t>o</w:t>
      </w:r>
      <w:r w:rsidRPr="00467F62">
        <w:t xml:space="preserve"> 15 de la Conven</w:t>
      </w:r>
      <w:r>
        <w:t>c</w:t>
      </w:r>
      <w:r w:rsidRPr="00467F62">
        <w:t>i</w:t>
      </w:r>
      <w:r>
        <w:t>ó</w:t>
      </w:r>
      <w:r w:rsidRPr="00467F62">
        <w:t>n.</w:t>
      </w:r>
    </w:p>
    <w:p w:rsidR="00062F30" w:rsidRPr="00467F62" w:rsidRDefault="00062F30" w:rsidP="00B678B0">
      <w:pPr>
        <w:pStyle w:val="SingleTxtG"/>
      </w:pPr>
      <w:r w:rsidRPr="00467F62">
        <w:t>23.</w:t>
      </w:r>
      <w:r w:rsidRPr="00467F62">
        <w:tab/>
      </w:r>
      <w:r>
        <w:t xml:space="preserve">El </w:t>
      </w:r>
      <w:r>
        <w:rPr>
          <w:b/>
        </w:rPr>
        <w:t>Sr</w:t>
      </w:r>
      <w:r w:rsidRPr="00467F62">
        <w:rPr>
          <w:b/>
        </w:rPr>
        <w:t>. Tall</w:t>
      </w:r>
      <w:r w:rsidRPr="00467F62">
        <w:t xml:space="preserve"> </w:t>
      </w:r>
      <w:r>
        <w:t xml:space="preserve">desearía más </w:t>
      </w:r>
      <w:r w:rsidRPr="00467F62">
        <w:t>informa</w:t>
      </w:r>
      <w:r>
        <w:t>c</w:t>
      </w:r>
      <w:r w:rsidRPr="00467F62">
        <w:t>i</w:t>
      </w:r>
      <w:r>
        <w:t>ó</w:t>
      </w:r>
      <w:r w:rsidRPr="00467F62">
        <w:t>n s</w:t>
      </w:r>
      <w:r>
        <w:t>ob</w:t>
      </w:r>
      <w:r w:rsidRPr="00467F62">
        <w:t>r</w:t>
      </w:r>
      <w:r>
        <w:t>e</w:t>
      </w:r>
      <w:r w:rsidRPr="00467F62">
        <w:t xml:space="preserve"> la l</w:t>
      </w:r>
      <w:r>
        <w:t>e</w:t>
      </w:r>
      <w:r w:rsidRPr="00467F62">
        <w:t>gisla</w:t>
      </w:r>
      <w:r>
        <w:t>c</w:t>
      </w:r>
      <w:r w:rsidRPr="00467F62">
        <w:t>i</w:t>
      </w:r>
      <w:r>
        <w:t>ó</w:t>
      </w:r>
      <w:r w:rsidRPr="00467F62">
        <w:t xml:space="preserve">n </w:t>
      </w:r>
      <w:r>
        <w:t>y</w:t>
      </w:r>
      <w:r w:rsidRPr="00467F62">
        <w:t xml:space="preserve"> la r</w:t>
      </w:r>
      <w:r>
        <w:t>e</w:t>
      </w:r>
      <w:r w:rsidRPr="00467F62">
        <w:t>g</w:t>
      </w:r>
      <w:r>
        <w:t>u</w:t>
      </w:r>
      <w:r w:rsidRPr="00467F62">
        <w:t>l</w:t>
      </w:r>
      <w:r>
        <w:t>ac</w:t>
      </w:r>
      <w:r w:rsidRPr="00467F62">
        <w:t>i</w:t>
      </w:r>
      <w:r>
        <w:t>ó</w:t>
      </w:r>
      <w:r w:rsidRPr="00467F62">
        <w:t>n men</w:t>
      </w:r>
      <w:r>
        <w:t>cionadas en</w:t>
      </w:r>
      <w:r w:rsidRPr="00467F62">
        <w:t xml:space="preserve"> </w:t>
      </w:r>
      <w:r>
        <w:t>e</w:t>
      </w:r>
      <w:r w:rsidRPr="00467F62">
        <w:t>l</w:t>
      </w:r>
      <w:r>
        <w:t xml:space="preserve"> artículo 9 de la Ley </w:t>
      </w:r>
      <w:r w:rsidR="003474C4">
        <w:rPr>
          <w:rFonts w:eastAsia="MS Mincho"/>
        </w:rPr>
        <w:t>Nº </w:t>
      </w:r>
      <w:r w:rsidRPr="00467F62">
        <w:t>8-11</w:t>
      </w:r>
      <w:r>
        <w:t>, de</w:t>
      </w:r>
      <w:r w:rsidRPr="00467F62">
        <w:t xml:space="preserve"> 25 </w:t>
      </w:r>
      <w:r>
        <w:t xml:space="preserve">de </w:t>
      </w:r>
      <w:r w:rsidRPr="00467F62">
        <w:t>jun</w:t>
      </w:r>
      <w:r>
        <w:t>io de</w:t>
      </w:r>
      <w:r w:rsidRPr="00467F62">
        <w:t xml:space="preserve"> 2008, en v</w:t>
      </w:r>
      <w:r>
        <w:t>i</w:t>
      </w:r>
      <w:r w:rsidRPr="00467F62">
        <w:t>rtu</w:t>
      </w:r>
      <w:r>
        <w:t>d</w:t>
      </w:r>
      <w:r w:rsidRPr="00467F62">
        <w:t xml:space="preserve"> de la</w:t>
      </w:r>
      <w:r>
        <w:t>s c</w:t>
      </w:r>
      <w:r w:rsidRPr="00467F62">
        <w:t>u</w:t>
      </w:r>
      <w:r>
        <w:t>a</w:t>
      </w:r>
      <w:r w:rsidRPr="00467F62">
        <w:t>le</w:t>
      </w:r>
      <w:r>
        <w:t>s</w:t>
      </w:r>
      <w:r w:rsidRPr="00467F62">
        <w:t xml:space="preserve"> un </w:t>
      </w:r>
      <w:r>
        <w:t>ex</w:t>
      </w:r>
      <w:r w:rsidRPr="00467F62">
        <w:t>tran</w:t>
      </w:r>
      <w:r>
        <w:t>j</w:t>
      </w:r>
      <w:r w:rsidRPr="00467F62">
        <w:t>er</w:t>
      </w:r>
      <w:r>
        <w:t>o</w:t>
      </w:r>
      <w:r w:rsidRPr="00467F62">
        <w:t xml:space="preserve"> no r</w:t>
      </w:r>
      <w:r>
        <w:t>e</w:t>
      </w:r>
      <w:r w:rsidRPr="00467F62">
        <w:t>sident</w:t>
      </w:r>
      <w:r>
        <w:t>e</w:t>
      </w:r>
      <w:r w:rsidRPr="00467F62">
        <w:t xml:space="preserve"> en situa</w:t>
      </w:r>
      <w:r>
        <w:t>c</w:t>
      </w:r>
      <w:r w:rsidRPr="00467F62">
        <w:t>i</w:t>
      </w:r>
      <w:r>
        <w:t>ó</w:t>
      </w:r>
      <w:r w:rsidRPr="00467F62">
        <w:t>n r</w:t>
      </w:r>
      <w:r>
        <w:t>e</w:t>
      </w:r>
      <w:r w:rsidRPr="00467F62">
        <w:t>gul</w:t>
      </w:r>
      <w:r>
        <w:t>ar</w:t>
      </w:r>
      <w:r w:rsidRPr="00467F62">
        <w:t xml:space="preserve"> </w:t>
      </w:r>
      <w:r>
        <w:t xml:space="preserve">desde el punto de vista de la estancia en </w:t>
      </w:r>
      <w:r w:rsidRPr="00467F62">
        <w:t>territor</w:t>
      </w:r>
      <w:r>
        <w:t>io</w:t>
      </w:r>
      <w:r w:rsidRPr="00467F62">
        <w:t xml:space="preserve"> a</w:t>
      </w:r>
      <w:r>
        <w:t>rgel</w:t>
      </w:r>
      <w:r w:rsidRPr="00467F62">
        <w:t>i</w:t>
      </w:r>
      <w:r>
        <w:t>no</w:t>
      </w:r>
      <w:r w:rsidRPr="00467F62">
        <w:t xml:space="preserve"> p</w:t>
      </w:r>
      <w:r>
        <w:t>u</w:t>
      </w:r>
      <w:r w:rsidRPr="00467F62">
        <w:t>e</w:t>
      </w:r>
      <w:r>
        <w:t>de abandonarlo en el marco</w:t>
      </w:r>
      <w:r w:rsidRPr="00467F62">
        <w:t xml:space="preserve"> de la l</w:t>
      </w:r>
      <w:r>
        <w:t>e</w:t>
      </w:r>
      <w:r w:rsidRPr="00467F62">
        <w:t>gisla</w:t>
      </w:r>
      <w:r>
        <w:t>c</w:t>
      </w:r>
      <w:r w:rsidRPr="00467F62">
        <w:t>i</w:t>
      </w:r>
      <w:r>
        <w:t>ó</w:t>
      </w:r>
      <w:r w:rsidRPr="00467F62">
        <w:t xml:space="preserve">n </w:t>
      </w:r>
      <w:r>
        <w:t>y</w:t>
      </w:r>
      <w:r w:rsidRPr="00467F62">
        <w:t xml:space="preserve"> de l</w:t>
      </w:r>
      <w:r>
        <w:t>os</w:t>
      </w:r>
      <w:r w:rsidRPr="00467F62">
        <w:t xml:space="preserve"> r</w:t>
      </w:r>
      <w:r>
        <w:t>e</w:t>
      </w:r>
      <w:r w:rsidRPr="00467F62">
        <w:t>gl</w:t>
      </w:r>
      <w:r>
        <w:t>a</w:t>
      </w:r>
      <w:r w:rsidRPr="00467F62">
        <w:t>ment</w:t>
      </w:r>
      <w:r>
        <w:t>os vigentes</w:t>
      </w:r>
      <w:r w:rsidRPr="00467F62">
        <w:t xml:space="preserve">, </w:t>
      </w:r>
      <w:r>
        <w:t>y saber qué ocurre con el ex</w:t>
      </w:r>
      <w:r w:rsidRPr="00467F62">
        <w:t>tran</w:t>
      </w:r>
      <w:r>
        <w:t>j</w:t>
      </w:r>
      <w:r w:rsidRPr="00467F62">
        <w:t>er</w:t>
      </w:r>
      <w:r>
        <w:t>o</w:t>
      </w:r>
      <w:r w:rsidRPr="00467F62">
        <w:t xml:space="preserve"> en situa</w:t>
      </w:r>
      <w:r>
        <w:t>c</w:t>
      </w:r>
      <w:r w:rsidRPr="00467F62">
        <w:t>i</w:t>
      </w:r>
      <w:r>
        <w:t>ó</w:t>
      </w:r>
      <w:r w:rsidRPr="00467F62">
        <w:t>n irr</w:t>
      </w:r>
      <w:r>
        <w:t>e</w:t>
      </w:r>
      <w:r w:rsidRPr="00467F62">
        <w:t>gul</w:t>
      </w:r>
      <w:r>
        <w:t xml:space="preserve">ar que desee salir del </w:t>
      </w:r>
      <w:r w:rsidRPr="00467F62">
        <w:t>territor</w:t>
      </w:r>
      <w:r>
        <w:t>io</w:t>
      </w:r>
      <w:r w:rsidRPr="00467F62">
        <w:t xml:space="preserve">. </w:t>
      </w:r>
    </w:p>
    <w:p w:rsidR="00062F30" w:rsidRPr="00467F62" w:rsidRDefault="00062F30" w:rsidP="00B678B0">
      <w:pPr>
        <w:pStyle w:val="SingleTxtG"/>
      </w:pPr>
      <w:r w:rsidRPr="00467F62">
        <w:t>24.</w:t>
      </w:r>
      <w:r w:rsidRPr="00467F62">
        <w:tab/>
      </w:r>
      <w:r>
        <w:t>E</w:t>
      </w:r>
      <w:r w:rsidRPr="00467F62">
        <w:t>stim</w:t>
      </w:r>
      <w:r>
        <w:t>a</w:t>
      </w:r>
      <w:r w:rsidRPr="00467F62">
        <w:t xml:space="preserve"> que </w:t>
      </w:r>
      <w:r>
        <w:t>el</w:t>
      </w:r>
      <w:r w:rsidRPr="00467F62">
        <w:t xml:space="preserve"> nu</w:t>
      </w:r>
      <w:r>
        <w:t>e</w:t>
      </w:r>
      <w:r w:rsidRPr="00467F62">
        <w:t>v</w:t>
      </w:r>
      <w:r>
        <w:t>o</w:t>
      </w:r>
      <w:r w:rsidRPr="00467F62">
        <w:t xml:space="preserve"> C</w:t>
      </w:r>
      <w:r>
        <w:t>ódigo de T</w:t>
      </w:r>
      <w:r w:rsidRPr="00467F62">
        <w:t>ra</w:t>
      </w:r>
      <w:r>
        <w:t>bajo</w:t>
      </w:r>
      <w:r w:rsidRPr="00467F62">
        <w:t xml:space="preserve"> de</w:t>
      </w:r>
      <w:r>
        <w:t>bería</w:t>
      </w:r>
      <w:r w:rsidRPr="00467F62">
        <w:t xml:space="preserve"> garanti</w:t>
      </w:r>
      <w:r>
        <w:t>za</w:t>
      </w:r>
      <w:r w:rsidRPr="00467F62">
        <w:t>r expres</w:t>
      </w:r>
      <w:r>
        <w:t>a</w:t>
      </w:r>
      <w:r w:rsidRPr="00467F62">
        <w:t>ment</w:t>
      </w:r>
      <w:r>
        <w:t>e</w:t>
      </w:r>
      <w:r w:rsidRPr="00467F62">
        <w:t xml:space="preserve"> </w:t>
      </w:r>
      <w:r>
        <w:t>e</w:t>
      </w:r>
      <w:r w:rsidRPr="00467F62">
        <w:t>l d</w:t>
      </w:r>
      <w:r>
        <w:t xml:space="preserve">erecho del </w:t>
      </w:r>
      <w:r w:rsidRPr="00467F62">
        <w:t>tra</w:t>
      </w:r>
      <w:r>
        <w:t>bajador</w:t>
      </w:r>
      <w:r w:rsidRPr="00467F62">
        <w:t xml:space="preserve"> migrant</w:t>
      </w:r>
      <w:r>
        <w:t>e</w:t>
      </w:r>
      <w:r w:rsidRPr="00467F62">
        <w:t xml:space="preserve"> </w:t>
      </w:r>
      <w:r>
        <w:t xml:space="preserve">a </w:t>
      </w:r>
      <w:r w:rsidRPr="00467F62">
        <w:t>e</w:t>
      </w:r>
      <w:r>
        <w:t>j</w:t>
      </w:r>
      <w:r w:rsidRPr="00467F62">
        <w:t>ercer activi</w:t>
      </w:r>
      <w:r>
        <w:t>dades</w:t>
      </w:r>
      <w:r w:rsidRPr="00467F62">
        <w:t xml:space="preserve"> s</w:t>
      </w:r>
      <w:r>
        <w:t>i</w:t>
      </w:r>
      <w:r w:rsidRPr="00467F62">
        <w:t xml:space="preserve">ndicales </w:t>
      </w:r>
      <w:r>
        <w:t>y</w:t>
      </w:r>
      <w:r w:rsidRPr="00467F62">
        <w:t xml:space="preserve"> se </w:t>
      </w:r>
      <w:r>
        <w:t>pregunta</w:t>
      </w:r>
      <w:r w:rsidRPr="00467F62">
        <w:t xml:space="preserve"> si </w:t>
      </w:r>
      <w:r>
        <w:t>e</w:t>
      </w:r>
      <w:r w:rsidRPr="00467F62">
        <w:t>l</w:t>
      </w:r>
      <w:r>
        <w:t xml:space="preserve"> </w:t>
      </w:r>
      <w:r w:rsidRPr="00467F62">
        <w:t>art</w:t>
      </w:r>
      <w:r>
        <w:t>í</w:t>
      </w:r>
      <w:r w:rsidRPr="00467F62">
        <w:t>c</w:t>
      </w:r>
      <w:r>
        <w:t>u</w:t>
      </w:r>
      <w:r w:rsidRPr="00467F62">
        <w:t>l</w:t>
      </w:r>
      <w:r>
        <w:t>o</w:t>
      </w:r>
      <w:r w:rsidRPr="00467F62">
        <w:t xml:space="preserve"> 42 de la Constitu</w:t>
      </w:r>
      <w:r>
        <w:t>c</w:t>
      </w:r>
      <w:r w:rsidRPr="00467F62">
        <w:t>i</w:t>
      </w:r>
      <w:r>
        <w:t>ó</w:t>
      </w:r>
      <w:r w:rsidRPr="00467F62">
        <w:t xml:space="preserve">n </w:t>
      </w:r>
      <w:r>
        <w:t>de Argelia</w:t>
      </w:r>
      <w:r w:rsidRPr="00467F62">
        <w:t xml:space="preserve">, </w:t>
      </w:r>
      <w:r>
        <w:t xml:space="preserve">que establece </w:t>
      </w:r>
      <w:r w:rsidRPr="00467F62">
        <w:t xml:space="preserve">que </w:t>
      </w:r>
      <w:r>
        <w:t>únicamente</w:t>
      </w:r>
      <w:r w:rsidRPr="00467F62">
        <w:t xml:space="preserve"> l</w:t>
      </w:r>
      <w:r>
        <w:t>a</w:t>
      </w:r>
      <w:r w:rsidRPr="00467F62">
        <w:t>s person</w:t>
      </w:r>
      <w:r>
        <w:t>as</w:t>
      </w:r>
      <w:r w:rsidRPr="00467F62">
        <w:t xml:space="preserve"> en situa</w:t>
      </w:r>
      <w:r>
        <w:t>c</w:t>
      </w:r>
      <w:r w:rsidRPr="00467F62">
        <w:t>i</w:t>
      </w:r>
      <w:r>
        <w:t>ó</w:t>
      </w:r>
      <w:r w:rsidRPr="00467F62">
        <w:t>n r</w:t>
      </w:r>
      <w:r>
        <w:t>e</w:t>
      </w:r>
      <w:r w:rsidRPr="00467F62">
        <w:t>gul</w:t>
      </w:r>
      <w:r>
        <w:t>ar</w:t>
      </w:r>
      <w:r w:rsidRPr="00467F62">
        <w:t xml:space="preserve"> pu</w:t>
      </w:r>
      <w:r>
        <w:t>ed</w:t>
      </w:r>
      <w:r w:rsidRPr="00467F62">
        <w:t>en f</w:t>
      </w:r>
      <w:r>
        <w:t>u</w:t>
      </w:r>
      <w:r w:rsidRPr="00467F62">
        <w:t>nd</w:t>
      </w:r>
      <w:r>
        <w:t>a</w:t>
      </w:r>
      <w:r w:rsidRPr="00467F62">
        <w:t>r un</w:t>
      </w:r>
      <w:r>
        <w:t>a</w:t>
      </w:r>
      <w:r w:rsidRPr="00467F62">
        <w:t xml:space="preserve"> asocia</w:t>
      </w:r>
      <w:r>
        <w:t>c</w:t>
      </w:r>
      <w:r w:rsidRPr="00467F62">
        <w:t>i</w:t>
      </w:r>
      <w:r>
        <w:t>ó</w:t>
      </w:r>
      <w:r w:rsidRPr="00467F62">
        <w:t>n o</w:t>
      </w:r>
      <w:r>
        <w:t xml:space="preserve"> afiliarse como</w:t>
      </w:r>
      <w:r w:rsidRPr="00467F62">
        <w:t xml:space="preserve"> m</w:t>
      </w:r>
      <w:r>
        <w:t>i</w:t>
      </w:r>
      <w:r w:rsidRPr="00467F62">
        <w:t>embr</w:t>
      </w:r>
      <w:r>
        <w:t>o</w:t>
      </w:r>
      <w:r w:rsidRPr="00467F62">
        <w:t>s, n</w:t>
      </w:r>
      <w:r>
        <w:t xml:space="preserve">o </w:t>
      </w:r>
      <w:r w:rsidRPr="00467F62">
        <w:t>es discriminator</w:t>
      </w:r>
      <w:r>
        <w:t>io</w:t>
      </w:r>
      <w:r w:rsidRPr="00467F62">
        <w:t xml:space="preserve"> </w:t>
      </w:r>
      <w:r>
        <w:t>para con los</w:t>
      </w:r>
      <w:r w:rsidRPr="00467F62">
        <w:t xml:space="preserve"> tra</w:t>
      </w:r>
      <w:r>
        <w:t>b</w:t>
      </w:r>
      <w:r w:rsidRPr="00467F62">
        <w:t>a</w:t>
      </w:r>
      <w:r>
        <w:t>jado</w:t>
      </w:r>
      <w:r w:rsidRPr="00467F62">
        <w:t>r</w:t>
      </w:r>
      <w:r>
        <w:t>e</w:t>
      </w:r>
      <w:r w:rsidRPr="00467F62">
        <w:t>s migrant</w:t>
      </w:r>
      <w:r>
        <w:t>e</w:t>
      </w:r>
      <w:r w:rsidRPr="00467F62">
        <w:t>s en situa</w:t>
      </w:r>
      <w:r>
        <w:t>c</w:t>
      </w:r>
      <w:r w:rsidRPr="00467F62">
        <w:t>i</w:t>
      </w:r>
      <w:r>
        <w:t>ó</w:t>
      </w:r>
      <w:r w:rsidRPr="00467F62">
        <w:t>n irr</w:t>
      </w:r>
      <w:r>
        <w:t>e</w:t>
      </w:r>
      <w:r w:rsidRPr="00467F62">
        <w:t>gul</w:t>
      </w:r>
      <w:r>
        <w:t>a</w:t>
      </w:r>
      <w:r w:rsidRPr="00467F62">
        <w:t>r.</w:t>
      </w:r>
    </w:p>
    <w:p w:rsidR="00062F30" w:rsidRPr="00467F62" w:rsidRDefault="00062F30" w:rsidP="00B678B0">
      <w:pPr>
        <w:pStyle w:val="SingleTxtG"/>
      </w:pPr>
      <w:r w:rsidRPr="00467F62">
        <w:t>25.</w:t>
      </w:r>
      <w:r w:rsidRPr="00467F62">
        <w:tab/>
        <w:t xml:space="preserve"> </w:t>
      </w:r>
      <w:r>
        <w:t>Convendría disponer de</w:t>
      </w:r>
      <w:r w:rsidRPr="00467F62">
        <w:t xml:space="preserve"> explica</w:t>
      </w:r>
      <w:r>
        <w:t>c</w:t>
      </w:r>
      <w:r w:rsidRPr="00467F62">
        <w:t>ion</w:t>
      </w:r>
      <w:r>
        <w:t>e</w:t>
      </w:r>
      <w:r w:rsidRPr="00467F62">
        <w:t xml:space="preserve">s </w:t>
      </w:r>
      <w:r>
        <w:t>concretas sobre</w:t>
      </w:r>
      <w:r w:rsidRPr="00467F62">
        <w:t xml:space="preserve"> l</w:t>
      </w:r>
      <w:r>
        <w:t xml:space="preserve">a </w:t>
      </w:r>
      <w:r w:rsidRPr="00467F62">
        <w:t>aplica</w:t>
      </w:r>
      <w:r>
        <w:t>c</w:t>
      </w:r>
      <w:r w:rsidRPr="00467F62">
        <w:t>i</w:t>
      </w:r>
      <w:r>
        <w:t>ó</w:t>
      </w:r>
      <w:r w:rsidRPr="00467F62">
        <w:t>n del</w:t>
      </w:r>
      <w:r>
        <w:t xml:space="preserve"> </w:t>
      </w:r>
      <w:r w:rsidRPr="00467F62">
        <w:t>art</w:t>
      </w:r>
      <w:r>
        <w:t>í</w:t>
      </w:r>
      <w:r w:rsidRPr="00467F62">
        <w:t>c</w:t>
      </w:r>
      <w:r>
        <w:t>u</w:t>
      </w:r>
      <w:r w:rsidRPr="00467F62">
        <w:t>l</w:t>
      </w:r>
      <w:r>
        <w:t>o</w:t>
      </w:r>
      <w:r w:rsidRPr="00467F62">
        <w:t xml:space="preserve"> 67 de la Constitu</w:t>
      </w:r>
      <w:r>
        <w:t>c</w:t>
      </w:r>
      <w:r w:rsidRPr="00467F62">
        <w:t>i</w:t>
      </w:r>
      <w:r>
        <w:t>ó</w:t>
      </w:r>
      <w:r w:rsidRPr="00467F62">
        <w:t>n</w:t>
      </w:r>
      <w:r>
        <w:t>,</w:t>
      </w:r>
      <w:r w:rsidRPr="00467F62">
        <w:t xml:space="preserve"> </w:t>
      </w:r>
      <w:r>
        <w:t>pues no</w:t>
      </w:r>
      <w:r w:rsidRPr="00467F62">
        <w:t xml:space="preserve"> recon</w:t>
      </w:r>
      <w:r>
        <w:t>oce</w:t>
      </w:r>
      <w:r w:rsidRPr="00467F62">
        <w:t xml:space="preserve"> </w:t>
      </w:r>
      <w:r>
        <w:t>e</w:t>
      </w:r>
      <w:r w:rsidRPr="00467F62">
        <w:t>l d</w:t>
      </w:r>
      <w:r>
        <w:t>erecho de que los bienes y la persona gocen</w:t>
      </w:r>
      <w:r w:rsidRPr="00467F62">
        <w:t xml:space="preserve"> del</w:t>
      </w:r>
      <w:r>
        <w:t xml:space="preserve"> amparo</w:t>
      </w:r>
      <w:r w:rsidRPr="00467F62">
        <w:t xml:space="preserve"> de la l</w:t>
      </w:r>
      <w:r>
        <w:t>ey más que a los</w:t>
      </w:r>
      <w:r w:rsidRPr="00467F62">
        <w:t xml:space="preserve"> </w:t>
      </w:r>
      <w:r>
        <w:t>ex</w:t>
      </w:r>
      <w:r w:rsidRPr="00467F62">
        <w:t>tran</w:t>
      </w:r>
      <w:r>
        <w:t>j</w:t>
      </w:r>
      <w:r w:rsidRPr="00467F62">
        <w:t>er</w:t>
      </w:r>
      <w:r>
        <w:t>o</w:t>
      </w:r>
      <w:r w:rsidRPr="00467F62">
        <w:t xml:space="preserve">s </w:t>
      </w:r>
      <w:r>
        <w:t xml:space="preserve">que se encuentran </w:t>
      </w:r>
      <w:r w:rsidRPr="00467F62">
        <w:t>l</w:t>
      </w:r>
      <w:r>
        <w:t>e</w:t>
      </w:r>
      <w:r w:rsidRPr="00467F62">
        <w:t>galment</w:t>
      </w:r>
      <w:r>
        <w:t>e</w:t>
      </w:r>
      <w:r w:rsidRPr="00467F62">
        <w:t xml:space="preserve"> </w:t>
      </w:r>
      <w:r>
        <w:t>en el</w:t>
      </w:r>
      <w:r w:rsidRPr="00467F62">
        <w:t xml:space="preserve"> territor</w:t>
      </w:r>
      <w:r>
        <w:t>io</w:t>
      </w:r>
      <w:r w:rsidRPr="00467F62">
        <w:t xml:space="preserve"> na</w:t>
      </w:r>
      <w:r>
        <w:t>c</w:t>
      </w:r>
      <w:r w:rsidRPr="00467F62">
        <w:t xml:space="preserve">ional, </w:t>
      </w:r>
      <w:r>
        <w:t>lo que lleva a preguntarse qué ocurre con los extranjeros</w:t>
      </w:r>
      <w:r w:rsidRPr="00467F62">
        <w:t xml:space="preserve"> en situa</w:t>
      </w:r>
      <w:r>
        <w:t>c</w:t>
      </w:r>
      <w:r w:rsidRPr="00467F62">
        <w:t>i</w:t>
      </w:r>
      <w:r>
        <w:t>ó</w:t>
      </w:r>
      <w:r w:rsidRPr="00467F62">
        <w:t>n irr</w:t>
      </w:r>
      <w:r>
        <w:t>e</w:t>
      </w:r>
      <w:r w:rsidRPr="00467F62">
        <w:t>gul</w:t>
      </w:r>
      <w:r>
        <w:t>ar</w:t>
      </w:r>
      <w:r w:rsidRPr="00467F62">
        <w:t>. La d</w:t>
      </w:r>
      <w:r>
        <w:t>e</w:t>
      </w:r>
      <w:r w:rsidRPr="00467F62">
        <w:t>l</w:t>
      </w:r>
      <w:r>
        <w:t>e</w:t>
      </w:r>
      <w:r w:rsidRPr="00467F62">
        <w:t>ga</w:t>
      </w:r>
      <w:r>
        <w:t>c</w:t>
      </w:r>
      <w:r w:rsidRPr="00467F62">
        <w:t>i</w:t>
      </w:r>
      <w:r>
        <w:t>ó</w:t>
      </w:r>
      <w:r w:rsidRPr="00467F62">
        <w:t>n po</w:t>
      </w:r>
      <w:r>
        <w:t>d</w:t>
      </w:r>
      <w:r w:rsidRPr="00467F62">
        <w:t>r</w:t>
      </w:r>
      <w:r>
        <w:t>ía exponer, en especial, el</w:t>
      </w:r>
      <w:r w:rsidRPr="00467F62">
        <w:t xml:space="preserve"> proc</w:t>
      </w:r>
      <w:r>
        <w:t>e</w:t>
      </w:r>
      <w:r w:rsidRPr="00467F62">
        <w:t>d</w:t>
      </w:r>
      <w:r>
        <w:t>imiento</w:t>
      </w:r>
      <w:r w:rsidRPr="00467F62">
        <w:t xml:space="preserve"> en vig</w:t>
      </w:r>
      <w:r>
        <w:t>o</w:t>
      </w:r>
      <w:r w:rsidRPr="00467F62">
        <w:t>r p</w:t>
      </w:r>
      <w:r>
        <w:t>ara</w:t>
      </w:r>
      <w:r w:rsidRPr="00467F62">
        <w:t xml:space="preserve"> l</w:t>
      </w:r>
      <w:r>
        <w:t xml:space="preserve">a </w:t>
      </w:r>
      <w:r w:rsidRPr="00467F62">
        <w:t>expulsi</w:t>
      </w:r>
      <w:r>
        <w:t>ó</w:t>
      </w:r>
      <w:r w:rsidRPr="00467F62">
        <w:t>n o l</w:t>
      </w:r>
      <w:r>
        <w:t>a</w:t>
      </w:r>
      <w:r w:rsidRPr="00467F62">
        <w:t xml:space="preserve"> </w:t>
      </w:r>
      <w:r>
        <w:t>devolución a la</w:t>
      </w:r>
      <w:r w:rsidRPr="00467F62">
        <w:t xml:space="preserve"> front</w:t>
      </w:r>
      <w:r>
        <w:t>e</w:t>
      </w:r>
      <w:r w:rsidRPr="00467F62">
        <w:t>r</w:t>
      </w:r>
      <w:r>
        <w:t>a</w:t>
      </w:r>
      <w:r w:rsidRPr="00467F62">
        <w:t xml:space="preserve"> de</w:t>
      </w:r>
      <w:r>
        <w:t xml:space="preserve"> lo</w:t>
      </w:r>
      <w:r w:rsidRPr="00467F62">
        <w:t xml:space="preserve">s </w:t>
      </w:r>
      <w:r>
        <w:t>ex</w:t>
      </w:r>
      <w:r w:rsidRPr="00467F62">
        <w:t>tran</w:t>
      </w:r>
      <w:r>
        <w:t>j</w:t>
      </w:r>
      <w:r w:rsidRPr="00467F62">
        <w:t>er</w:t>
      </w:r>
      <w:r>
        <w:t>o</w:t>
      </w:r>
      <w:r w:rsidRPr="00467F62">
        <w:t>s, indi</w:t>
      </w:r>
      <w:r>
        <w:t>car</w:t>
      </w:r>
      <w:r w:rsidRPr="00467F62">
        <w:t xml:space="preserve"> si es</w:t>
      </w:r>
      <w:r>
        <w:t>as</w:t>
      </w:r>
      <w:r w:rsidRPr="00467F62">
        <w:t xml:space="preserve"> person</w:t>
      </w:r>
      <w:r>
        <w:t>a</w:t>
      </w:r>
      <w:r w:rsidRPr="00467F62">
        <w:t xml:space="preserve">s </w:t>
      </w:r>
      <w:r>
        <w:t xml:space="preserve">tienen derecho a contar con una </w:t>
      </w:r>
      <w:r w:rsidRPr="00467F62">
        <w:t>asist</w:t>
      </w:r>
      <w:r>
        <w:t>e</w:t>
      </w:r>
      <w:r w:rsidRPr="00467F62">
        <w:t>nc</w:t>
      </w:r>
      <w:r>
        <w:t>ia letrada</w:t>
      </w:r>
      <w:r w:rsidRPr="00467F62">
        <w:t>, qu</w:t>
      </w:r>
      <w:r>
        <w:t>é</w:t>
      </w:r>
      <w:r w:rsidRPr="00467F62">
        <w:t xml:space="preserve"> </w:t>
      </w:r>
      <w:r>
        <w:t>se hace para</w:t>
      </w:r>
      <w:r w:rsidRPr="00467F62">
        <w:t xml:space="preserve"> </w:t>
      </w:r>
      <w:r>
        <w:t>garantizar</w:t>
      </w:r>
      <w:r w:rsidRPr="00467F62">
        <w:t xml:space="preserve"> l</w:t>
      </w:r>
      <w:r>
        <w:t>a presencia</w:t>
      </w:r>
      <w:r w:rsidRPr="00467F62">
        <w:t xml:space="preserve"> d</w:t>
      </w:r>
      <w:r>
        <w:t xml:space="preserve">e </w:t>
      </w:r>
      <w:r w:rsidRPr="00467F62">
        <w:t>un a</w:t>
      </w:r>
      <w:r>
        <w:t>b</w:t>
      </w:r>
      <w:r w:rsidRPr="00467F62">
        <w:t>o</w:t>
      </w:r>
      <w:r>
        <w:t>g</w:t>
      </w:r>
      <w:r w:rsidRPr="00467F62">
        <w:t>a</w:t>
      </w:r>
      <w:r>
        <w:t>do</w:t>
      </w:r>
      <w:r w:rsidRPr="00467F62">
        <w:t xml:space="preserve"> a</w:t>
      </w:r>
      <w:r>
        <w:t xml:space="preserve"> las</w:t>
      </w:r>
      <w:r w:rsidRPr="00467F62">
        <w:t xml:space="preserve"> person</w:t>
      </w:r>
      <w:r>
        <w:t>a</w:t>
      </w:r>
      <w:r w:rsidRPr="00467F62">
        <w:t xml:space="preserve">s </w:t>
      </w:r>
      <w:r>
        <w:t>que no tienen recursos para abonar sus servicios y</w:t>
      </w:r>
      <w:r w:rsidRPr="00467F62">
        <w:t xml:space="preserve"> pr</w:t>
      </w:r>
      <w:r>
        <w:t>e</w:t>
      </w:r>
      <w:r w:rsidRPr="00467F62">
        <w:t>sent</w:t>
      </w:r>
      <w:r>
        <w:t>a</w:t>
      </w:r>
      <w:r w:rsidRPr="00467F62">
        <w:t>r l</w:t>
      </w:r>
      <w:r>
        <w:t>a</w:t>
      </w:r>
      <w:r w:rsidRPr="00467F62">
        <w:t>s me</w:t>
      </w:r>
      <w:r>
        <w:t>didas</w:t>
      </w:r>
      <w:r w:rsidRPr="00467F62">
        <w:t xml:space="preserve"> concr</w:t>
      </w:r>
      <w:r>
        <w:t>e</w:t>
      </w:r>
      <w:r w:rsidRPr="00467F62">
        <w:t>t</w:t>
      </w:r>
      <w:r>
        <w:t>a</w:t>
      </w:r>
      <w:r w:rsidRPr="00467F62">
        <w:t xml:space="preserve">s </w:t>
      </w:r>
      <w:r>
        <w:t>a fin de</w:t>
      </w:r>
      <w:r w:rsidRPr="00467F62">
        <w:t xml:space="preserve"> garanti</w:t>
      </w:r>
      <w:r>
        <w:t>za</w:t>
      </w:r>
      <w:r w:rsidRPr="00467F62">
        <w:t xml:space="preserve">r </w:t>
      </w:r>
      <w:r>
        <w:t>en</w:t>
      </w:r>
      <w:r w:rsidRPr="00467F62">
        <w:t xml:space="preserve"> la pr</w:t>
      </w:r>
      <w:r>
        <w:t>ác</w:t>
      </w:r>
      <w:r w:rsidRPr="00467F62">
        <w:t>ti</w:t>
      </w:r>
      <w:r>
        <w:t>ca el derecho de los</w:t>
      </w:r>
      <w:r w:rsidRPr="00467F62">
        <w:t xml:space="preserve"> </w:t>
      </w:r>
      <w:r>
        <w:t>ex</w:t>
      </w:r>
      <w:r w:rsidRPr="00467F62">
        <w:t>tran</w:t>
      </w:r>
      <w:r>
        <w:t>j</w:t>
      </w:r>
      <w:r w:rsidRPr="00467F62">
        <w:t>er</w:t>
      </w:r>
      <w:r>
        <w:t>o</w:t>
      </w:r>
      <w:r w:rsidRPr="00467F62">
        <w:t xml:space="preserve">s </w:t>
      </w:r>
      <w:r>
        <w:t>detenidos</w:t>
      </w:r>
      <w:r w:rsidRPr="00467F62">
        <w:t>, p</w:t>
      </w:r>
      <w:r>
        <w:t>rocesados o</w:t>
      </w:r>
      <w:r w:rsidRPr="00467F62">
        <w:t xml:space="preserve"> </w:t>
      </w:r>
      <w:r>
        <w:t>a</w:t>
      </w:r>
      <w:r w:rsidRPr="00467F62">
        <w:t>mena</w:t>
      </w:r>
      <w:r>
        <w:t>zados</w:t>
      </w:r>
      <w:r w:rsidRPr="00467F62">
        <w:t xml:space="preserve"> d</w:t>
      </w:r>
      <w:r>
        <w:t xml:space="preserve">e </w:t>
      </w:r>
      <w:r w:rsidRPr="00467F62">
        <w:t>expulsi</w:t>
      </w:r>
      <w:r>
        <w:t>ón, a recibir la ayuda de su</w:t>
      </w:r>
      <w:r w:rsidRPr="00467F62">
        <w:t xml:space="preserve"> repr</w:t>
      </w:r>
      <w:r>
        <w:t>e</w:t>
      </w:r>
      <w:r w:rsidRPr="00467F62">
        <w:t>senta</w:t>
      </w:r>
      <w:r>
        <w:t>c</w:t>
      </w:r>
      <w:r w:rsidRPr="00467F62">
        <w:t>i</w:t>
      </w:r>
      <w:r>
        <w:t>ó</w:t>
      </w:r>
      <w:r w:rsidRPr="00467F62">
        <w:t>n diplom</w:t>
      </w:r>
      <w:r>
        <w:t>á</w:t>
      </w:r>
      <w:r w:rsidRPr="00467F62">
        <w:t>ti</w:t>
      </w:r>
      <w:r>
        <w:t xml:space="preserve">ca </w:t>
      </w:r>
      <w:r w:rsidRPr="00467F62">
        <w:t>o consular en A</w:t>
      </w:r>
      <w:r>
        <w:t>r</w:t>
      </w:r>
      <w:r w:rsidRPr="00467F62">
        <w:t>g</w:t>
      </w:r>
      <w:r>
        <w:t>elia</w:t>
      </w:r>
      <w:r w:rsidRPr="00467F62">
        <w:t>.</w:t>
      </w:r>
    </w:p>
    <w:p w:rsidR="00062F30" w:rsidRPr="009C68B4" w:rsidRDefault="00062F30" w:rsidP="00B678B0">
      <w:pPr>
        <w:pStyle w:val="SingleTxtG"/>
      </w:pPr>
      <w:r w:rsidRPr="009C68B4">
        <w:t>26.</w:t>
      </w:r>
      <w:r w:rsidRPr="009C68B4">
        <w:tab/>
        <w:t xml:space="preserve">Pregunta si la Ley </w:t>
      </w:r>
      <w:r w:rsidR="003474C4">
        <w:rPr>
          <w:rFonts w:eastAsia="MS Mincho"/>
        </w:rPr>
        <w:t>Nº </w:t>
      </w:r>
      <w:r w:rsidRPr="009C68B4">
        <w:t>09-11 contiene disposiciones sobre la protección de las víctimas de la trata o del tráfico ilícito de migrantes.</w:t>
      </w:r>
    </w:p>
    <w:p w:rsidR="00062F30" w:rsidRPr="00467F62" w:rsidRDefault="00062F30" w:rsidP="00B678B0">
      <w:pPr>
        <w:pStyle w:val="SingleTxtG"/>
      </w:pPr>
      <w:r w:rsidRPr="00467F62">
        <w:t>27.</w:t>
      </w:r>
      <w:r w:rsidRPr="00467F62">
        <w:tab/>
      </w:r>
      <w:r>
        <w:t xml:space="preserve">El </w:t>
      </w:r>
      <w:r>
        <w:rPr>
          <w:b/>
        </w:rPr>
        <w:t>Sr</w:t>
      </w:r>
      <w:r w:rsidRPr="00467F62">
        <w:rPr>
          <w:b/>
        </w:rPr>
        <w:t xml:space="preserve">. Alba </w:t>
      </w:r>
      <w:r>
        <w:t xml:space="preserve">pregunta </w:t>
      </w:r>
      <w:r w:rsidRPr="00467F62">
        <w:t>si l</w:t>
      </w:r>
      <w:r>
        <w:t>o</w:t>
      </w:r>
      <w:r w:rsidRPr="00467F62">
        <w:t xml:space="preserve">s </w:t>
      </w:r>
      <w:r>
        <w:t>ar</w:t>
      </w:r>
      <w:r w:rsidRPr="00467F62">
        <w:t>g</w:t>
      </w:r>
      <w:r>
        <w:t>eli</w:t>
      </w:r>
      <w:r w:rsidRPr="00467F62">
        <w:t>n</w:t>
      </w:r>
      <w:r>
        <w:t>o</w:t>
      </w:r>
      <w:r w:rsidRPr="00467F62">
        <w:t>s qu</w:t>
      </w:r>
      <w:r>
        <w:t>e</w:t>
      </w:r>
      <w:r w:rsidRPr="00467F62">
        <w:t xml:space="preserve"> </w:t>
      </w:r>
      <w:r>
        <w:t>emigran del país proceden más bien de las</w:t>
      </w:r>
      <w:r w:rsidRPr="00467F62">
        <w:t xml:space="preserve"> zon</w:t>
      </w:r>
      <w:r>
        <w:t>a</w:t>
      </w:r>
      <w:r w:rsidRPr="00467F62">
        <w:t>s rurales o urban</w:t>
      </w:r>
      <w:r>
        <w:t>as</w:t>
      </w:r>
      <w:r w:rsidRPr="00467F62">
        <w:t xml:space="preserve"> </w:t>
      </w:r>
      <w:r>
        <w:t>y</w:t>
      </w:r>
      <w:r w:rsidRPr="00467F62">
        <w:t xml:space="preserve"> si l</w:t>
      </w:r>
      <w:r>
        <w:t>o</w:t>
      </w:r>
      <w:r w:rsidRPr="00467F62">
        <w:t>s i</w:t>
      </w:r>
      <w:r>
        <w:t>n</w:t>
      </w:r>
      <w:r w:rsidRPr="00467F62">
        <w:t>migrant</w:t>
      </w:r>
      <w:r>
        <w:t>e</w:t>
      </w:r>
      <w:r w:rsidRPr="00467F62">
        <w:t xml:space="preserve">s </w:t>
      </w:r>
      <w:r>
        <w:t>tienen</w:t>
      </w:r>
      <w:r w:rsidRPr="00467F62">
        <w:t xml:space="preserve"> caract</w:t>
      </w:r>
      <w:r>
        <w:t>e</w:t>
      </w:r>
      <w:r w:rsidRPr="00467F62">
        <w:t>r</w:t>
      </w:r>
      <w:r>
        <w:t>í</w:t>
      </w:r>
      <w:r w:rsidRPr="00467F62">
        <w:t>sti</w:t>
      </w:r>
      <w:r>
        <w:t>cas</w:t>
      </w:r>
      <w:r w:rsidRPr="00467F62">
        <w:t xml:space="preserve"> </w:t>
      </w:r>
      <w:r>
        <w:t>muy</w:t>
      </w:r>
      <w:r w:rsidRPr="00467F62">
        <w:t xml:space="preserve"> dif</w:t>
      </w:r>
      <w:r>
        <w:t>e</w:t>
      </w:r>
      <w:r w:rsidRPr="00467F62">
        <w:t>rentes de</w:t>
      </w:r>
      <w:r>
        <w:t xml:space="preserve"> lo</w:t>
      </w:r>
      <w:r w:rsidRPr="00467F62">
        <w:t xml:space="preserve">s </w:t>
      </w:r>
      <w:r>
        <w:t>e</w:t>
      </w:r>
      <w:r w:rsidRPr="00467F62">
        <w:t>migrant</w:t>
      </w:r>
      <w:r>
        <w:t>e</w:t>
      </w:r>
      <w:r w:rsidRPr="00467F62">
        <w:t xml:space="preserve">s </w:t>
      </w:r>
      <w:r>
        <w:t>ar</w:t>
      </w:r>
      <w:r w:rsidRPr="00467F62">
        <w:t>g</w:t>
      </w:r>
      <w:r>
        <w:t>el</w:t>
      </w:r>
      <w:r w:rsidRPr="00467F62">
        <w:t>i</w:t>
      </w:r>
      <w:r>
        <w:t>nos</w:t>
      </w:r>
      <w:r w:rsidRPr="00467F62">
        <w:t xml:space="preserve">; </w:t>
      </w:r>
      <w:r>
        <w:t xml:space="preserve">desearía más </w:t>
      </w:r>
      <w:r w:rsidRPr="00467F62">
        <w:t>informa</w:t>
      </w:r>
      <w:r>
        <w:t>c</w:t>
      </w:r>
      <w:r w:rsidRPr="00467F62">
        <w:t>i</w:t>
      </w:r>
      <w:r>
        <w:t>ó</w:t>
      </w:r>
      <w:r w:rsidRPr="00467F62">
        <w:t>n s</w:t>
      </w:r>
      <w:r>
        <w:t>ob</w:t>
      </w:r>
      <w:r w:rsidRPr="00467F62">
        <w:t>r</w:t>
      </w:r>
      <w:r>
        <w:t>e</w:t>
      </w:r>
      <w:r w:rsidRPr="00467F62">
        <w:t xml:space="preserve"> l</w:t>
      </w:r>
      <w:r>
        <w:t xml:space="preserve">a </w:t>
      </w:r>
      <w:r w:rsidRPr="00467F62">
        <w:t>asist</w:t>
      </w:r>
      <w:r>
        <w:t>e</w:t>
      </w:r>
      <w:r w:rsidRPr="00467F62">
        <w:t>nc</w:t>
      </w:r>
      <w:r>
        <w:t>ia</w:t>
      </w:r>
      <w:r w:rsidRPr="00467F62">
        <w:t xml:space="preserve"> </w:t>
      </w:r>
      <w:r>
        <w:t>prestada por</w:t>
      </w:r>
      <w:r w:rsidRPr="00467F62">
        <w:t xml:space="preserve"> l</w:t>
      </w:r>
      <w:r>
        <w:t>a</w:t>
      </w:r>
      <w:r w:rsidRPr="00467F62">
        <w:t>s autori</w:t>
      </w:r>
      <w:r>
        <w:t>dades</w:t>
      </w:r>
      <w:r w:rsidRPr="00467F62">
        <w:t xml:space="preserve"> consulares a</w:t>
      </w:r>
      <w:r>
        <w:t xml:space="preserve"> los</w:t>
      </w:r>
      <w:r w:rsidRPr="00467F62">
        <w:t xml:space="preserve"> tra</w:t>
      </w:r>
      <w:r>
        <w:t>b</w:t>
      </w:r>
      <w:r w:rsidRPr="00467F62">
        <w:t>a</w:t>
      </w:r>
      <w:r>
        <w:t>jadores</w:t>
      </w:r>
      <w:r w:rsidRPr="00467F62">
        <w:t xml:space="preserve"> migrant</w:t>
      </w:r>
      <w:r>
        <w:t>e</w:t>
      </w:r>
      <w:r w:rsidRPr="00467F62">
        <w:t xml:space="preserve">s </w:t>
      </w:r>
      <w:r>
        <w:t>ex</w:t>
      </w:r>
      <w:r w:rsidRPr="00467F62">
        <w:t>tran</w:t>
      </w:r>
      <w:r>
        <w:t>j</w:t>
      </w:r>
      <w:r w:rsidRPr="00467F62">
        <w:t>er</w:t>
      </w:r>
      <w:r>
        <w:t>o</w:t>
      </w:r>
      <w:r w:rsidRPr="00467F62">
        <w:t xml:space="preserve">s </w:t>
      </w:r>
      <w:r>
        <w:t>que se encuentran en</w:t>
      </w:r>
      <w:r w:rsidRPr="00467F62">
        <w:t xml:space="preserve"> A</w:t>
      </w:r>
      <w:r>
        <w:t>r</w:t>
      </w:r>
      <w:r w:rsidRPr="00467F62">
        <w:t>g</w:t>
      </w:r>
      <w:r>
        <w:t>el</w:t>
      </w:r>
      <w:r w:rsidRPr="00467F62">
        <w:t>i</w:t>
      </w:r>
      <w:r>
        <w:t>a</w:t>
      </w:r>
      <w:r w:rsidRPr="00467F62">
        <w:t xml:space="preserve"> </w:t>
      </w:r>
      <w:r>
        <w:t>y a los</w:t>
      </w:r>
      <w:r w:rsidRPr="00467F62">
        <w:t xml:space="preserve"> tra</w:t>
      </w:r>
      <w:r>
        <w:t>b</w:t>
      </w:r>
      <w:r w:rsidRPr="00467F62">
        <w:t>a</w:t>
      </w:r>
      <w:r>
        <w:t>jadores</w:t>
      </w:r>
      <w:r w:rsidRPr="00467F62">
        <w:t xml:space="preserve"> migrant</w:t>
      </w:r>
      <w:r>
        <w:t>e</w:t>
      </w:r>
      <w:r w:rsidRPr="00467F62">
        <w:t>s a</w:t>
      </w:r>
      <w:r>
        <w:t>rgel</w:t>
      </w:r>
      <w:r w:rsidRPr="00467F62">
        <w:t>in</w:t>
      </w:r>
      <w:r>
        <w:t>o</w:t>
      </w:r>
      <w:r w:rsidRPr="00467F62">
        <w:t xml:space="preserve">s </w:t>
      </w:r>
      <w:r>
        <w:t>en el extranjero,</w:t>
      </w:r>
      <w:r w:rsidRPr="00467F62">
        <w:t xml:space="preserve"> </w:t>
      </w:r>
      <w:r>
        <w:t xml:space="preserve">y </w:t>
      </w:r>
      <w:r w:rsidRPr="00467F62">
        <w:t>con</w:t>
      </w:r>
      <w:r>
        <w:t>ocer el</w:t>
      </w:r>
      <w:r w:rsidRPr="00467F62">
        <w:t xml:space="preserve"> n</w:t>
      </w:r>
      <w:r>
        <w:t>ú</w:t>
      </w:r>
      <w:r w:rsidRPr="00467F62">
        <w:t>me</w:t>
      </w:r>
      <w:r>
        <w:t>ro</w:t>
      </w:r>
      <w:r w:rsidRPr="00467F62">
        <w:t xml:space="preserve"> de tra</w:t>
      </w:r>
      <w:r>
        <w:t>bajadores</w:t>
      </w:r>
      <w:r w:rsidRPr="00467F62">
        <w:t xml:space="preserve"> migrant</w:t>
      </w:r>
      <w:r>
        <w:t>e</w:t>
      </w:r>
      <w:r w:rsidRPr="00467F62">
        <w:t>s r</w:t>
      </w:r>
      <w:r>
        <w:t>e</w:t>
      </w:r>
      <w:r w:rsidRPr="00467F62">
        <w:t>patri</w:t>
      </w:r>
      <w:r>
        <w:t>ados</w:t>
      </w:r>
      <w:r w:rsidRPr="00467F62">
        <w:t xml:space="preserve"> </w:t>
      </w:r>
      <w:r>
        <w:t>por cuenta</w:t>
      </w:r>
      <w:r w:rsidRPr="00467F62">
        <w:t xml:space="preserve"> de </w:t>
      </w:r>
      <w:r>
        <w:t>su</w:t>
      </w:r>
      <w:r w:rsidRPr="00467F62">
        <w:t xml:space="preserve"> </w:t>
      </w:r>
      <w:r>
        <w:t>Es</w:t>
      </w:r>
      <w:r w:rsidRPr="00467F62">
        <w:t>ta</w:t>
      </w:r>
      <w:r>
        <w:t>do</w:t>
      </w:r>
      <w:r w:rsidRPr="00467F62">
        <w:t xml:space="preserve"> d</w:t>
      </w:r>
      <w:r>
        <w:t xml:space="preserve">e </w:t>
      </w:r>
      <w:r w:rsidRPr="00467F62">
        <w:t>orig</w:t>
      </w:r>
      <w:r>
        <w:t>e</w:t>
      </w:r>
      <w:r w:rsidRPr="00467F62">
        <w:t>n. La d</w:t>
      </w:r>
      <w:r>
        <w:t>e</w:t>
      </w:r>
      <w:r w:rsidRPr="00467F62">
        <w:t>l</w:t>
      </w:r>
      <w:r>
        <w:t>e</w:t>
      </w:r>
      <w:r w:rsidRPr="00467F62">
        <w:t>ga</w:t>
      </w:r>
      <w:r>
        <w:t>c</w:t>
      </w:r>
      <w:r w:rsidRPr="00467F62">
        <w:t>i</w:t>
      </w:r>
      <w:r>
        <w:t>ó</w:t>
      </w:r>
      <w:r w:rsidRPr="00467F62">
        <w:t>n po</w:t>
      </w:r>
      <w:r>
        <w:t>dría</w:t>
      </w:r>
      <w:r w:rsidRPr="00467F62">
        <w:t xml:space="preserve"> indi</w:t>
      </w:r>
      <w:r>
        <w:t xml:space="preserve">car cuales son </w:t>
      </w:r>
      <w:r w:rsidRPr="00467F62">
        <w:t>l</w:t>
      </w:r>
      <w:r>
        <w:t>a</w:t>
      </w:r>
      <w:r w:rsidRPr="00467F62">
        <w:t>s sancion</w:t>
      </w:r>
      <w:r>
        <w:t>e</w:t>
      </w:r>
      <w:r w:rsidRPr="00467F62">
        <w:t>s pr</w:t>
      </w:r>
      <w:r>
        <w:t>e</w:t>
      </w:r>
      <w:r w:rsidRPr="00467F62">
        <w:t>v</w:t>
      </w:r>
      <w:r>
        <w:t>istas para todo aquel que emplee a</w:t>
      </w:r>
      <w:r w:rsidRPr="00467F62">
        <w:t xml:space="preserve"> migrant</w:t>
      </w:r>
      <w:r>
        <w:t>e</w:t>
      </w:r>
      <w:r w:rsidRPr="00467F62">
        <w:t>s en situa</w:t>
      </w:r>
      <w:r>
        <w:t>c</w:t>
      </w:r>
      <w:r w:rsidRPr="00467F62">
        <w:t>i</w:t>
      </w:r>
      <w:r>
        <w:t>ó</w:t>
      </w:r>
      <w:r w:rsidRPr="00467F62">
        <w:t>n irr</w:t>
      </w:r>
      <w:r>
        <w:t>e</w:t>
      </w:r>
      <w:r w:rsidRPr="00467F62">
        <w:t>gul</w:t>
      </w:r>
      <w:r>
        <w:t>ar</w:t>
      </w:r>
      <w:r w:rsidRPr="00467F62">
        <w:t xml:space="preserve"> </w:t>
      </w:r>
      <w:r>
        <w:t>y qué</w:t>
      </w:r>
      <w:r w:rsidRPr="00467F62">
        <w:t xml:space="preserve"> cons</w:t>
      </w:r>
      <w:r>
        <w:t>ec</w:t>
      </w:r>
      <w:r w:rsidRPr="00467F62">
        <w:t>uenc</w:t>
      </w:r>
      <w:r>
        <w:t>ias</w:t>
      </w:r>
      <w:r w:rsidRPr="00467F62">
        <w:t xml:space="preserve"> </w:t>
      </w:r>
      <w:r>
        <w:t>acarrea para el</w:t>
      </w:r>
      <w:r w:rsidRPr="00467F62">
        <w:t xml:space="preserve"> tra</w:t>
      </w:r>
      <w:r>
        <w:t>b</w:t>
      </w:r>
      <w:r w:rsidRPr="00467F62">
        <w:t>a</w:t>
      </w:r>
      <w:r>
        <w:t>jador</w:t>
      </w:r>
      <w:r w:rsidRPr="00467F62">
        <w:t xml:space="preserve"> migrant</w:t>
      </w:r>
      <w:r>
        <w:t>e</w:t>
      </w:r>
      <w:r w:rsidRPr="00467F62">
        <w:t xml:space="preserve"> </w:t>
      </w:r>
      <w:r>
        <w:t>el hecho</w:t>
      </w:r>
      <w:r w:rsidRPr="00467F62">
        <w:t xml:space="preserve"> de viol</w:t>
      </w:r>
      <w:r>
        <w:t>a</w:t>
      </w:r>
      <w:r w:rsidRPr="00467F62">
        <w:t>r l</w:t>
      </w:r>
      <w:r>
        <w:t>a</w:t>
      </w:r>
      <w:r w:rsidRPr="00467F62">
        <w:t>s l</w:t>
      </w:r>
      <w:r>
        <w:t>eyes</w:t>
      </w:r>
      <w:r w:rsidRPr="00467F62">
        <w:t xml:space="preserve"> </w:t>
      </w:r>
      <w:r>
        <w:t>y los</w:t>
      </w:r>
      <w:r w:rsidRPr="00467F62">
        <w:t xml:space="preserve"> r</w:t>
      </w:r>
      <w:r>
        <w:t>e</w:t>
      </w:r>
      <w:r w:rsidRPr="00467F62">
        <w:t>gl</w:t>
      </w:r>
      <w:r>
        <w:t>a</w:t>
      </w:r>
      <w:r w:rsidRPr="00467F62">
        <w:t>ment</w:t>
      </w:r>
      <w:r>
        <w:t>o</w:t>
      </w:r>
      <w:r w:rsidRPr="00467F62">
        <w:t xml:space="preserve">s </w:t>
      </w:r>
      <w:r>
        <w:t xml:space="preserve">que </w:t>
      </w:r>
      <w:r w:rsidRPr="00467F62">
        <w:t>r</w:t>
      </w:r>
      <w:r>
        <w:t>i</w:t>
      </w:r>
      <w:r w:rsidRPr="00467F62">
        <w:t>g</w:t>
      </w:r>
      <w:r>
        <w:t>e</w:t>
      </w:r>
      <w:r w:rsidRPr="00467F62">
        <w:t>n l</w:t>
      </w:r>
      <w:r>
        <w:t>a</w:t>
      </w:r>
      <w:r w:rsidRPr="00467F62">
        <w:t>s condi</w:t>
      </w:r>
      <w:r>
        <w:t>c</w:t>
      </w:r>
      <w:r w:rsidRPr="00467F62">
        <w:t>ion</w:t>
      </w:r>
      <w:r>
        <w:t>e</w:t>
      </w:r>
      <w:r w:rsidRPr="00467F62">
        <w:t>s d</w:t>
      </w:r>
      <w:r>
        <w:t xml:space="preserve">e </w:t>
      </w:r>
      <w:r w:rsidRPr="00467F62">
        <w:t>empl</w:t>
      </w:r>
      <w:r>
        <w:t>eo</w:t>
      </w:r>
      <w:r w:rsidRPr="00467F62">
        <w:t xml:space="preserve"> </w:t>
      </w:r>
      <w:r>
        <w:t>y de estancia de los ex</w:t>
      </w:r>
      <w:r w:rsidRPr="00467F62">
        <w:t>tran</w:t>
      </w:r>
      <w:r>
        <w:t>j</w:t>
      </w:r>
      <w:r w:rsidRPr="00467F62">
        <w:t>er</w:t>
      </w:r>
      <w:r>
        <w:t>o</w:t>
      </w:r>
      <w:r w:rsidRPr="00467F62">
        <w:t>s.</w:t>
      </w:r>
    </w:p>
    <w:p w:rsidR="00062F30" w:rsidRPr="00467F62" w:rsidRDefault="00062F30" w:rsidP="00B678B0">
      <w:pPr>
        <w:pStyle w:val="SingleTxtG"/>
      </w:pPr>
      <w:r w:rsidRPr="00467F62">
        <w:t>28.</w:t>
      </w:r>
      <w:r w:rsidRPr="00467F62">
        <w:tab/>
        <w:t>R</w:t>
      </w:r>
      <w:r>
        <w:t>ecuerda</w:t>
      </w:r>
      <w:r w:rsidRPr="00467F62">
        <w:t xml:space="preserve"> qu</w:t>
      </w:r>
      <w:r>
        <w:t>e, en vi</w:t>
      </w:r>
      <w:r w:rsidRPr="00467F62">
        <w:t>rtu</w:t>
      </w:r>
      <w:r>
        <w:t>d</w:t>
      </w:r>
      <w:r w:rsidRPr="00467F62">
        <w:t xml:space="preserve"> de la Conven</w:t>
      </w:r>
      <w:r>
        <w:t>c</w:t>
      </w:r>
      <w:r w:rsidRPr="00467F62">
        <w:t>i</w:t>
      </w:r>
      <w:r>
        <w:t>ó</w:t>
      </w:r>
      <w:r w:rsidRPr="00467F62">
        <w:t>n</w:t>
      </w:r>
      <w:r>
        <w:t>,</w:t>
      </w:r>
      <w:r w:rsidRPr="00467F62">
        <w:t xml:space="preserve"> to</w:t>
      </w:r>
      <w:r>
        <w:t>dos los hijos de los</w:t>
      </w:r>
      <w:r w:rsidRPr="00467F62">
        <w:t xml:space="preserve"> tra</w:t>
      </w:r>
      <w:r>
        <w:t>b</w:t>
      </w:r>
      <w:r w:rsidRPr="00467F62">
        <w:t>a</w:t>
      </w:r>
      <w:r>
        <w:t>jadores</w:t>
      </w:r>
      <w:r w:rsidRPr="00467F62">
        <w:t xml:space="preserve"> migra</w:t>
      </w:r>
      <w:r>
        <w:t>n</w:t>
      </w:r>
      <w:r w:rsidRPr="00467F62">
        <w:t>t</w:t>
      </w:r>
      <w:r>
        <w:t>es tendrán</w:t>
      </w:r>
      <w:r w:rsidRPr="00467F62">
        <w:t xml:space="preserve"> </w:t>
      </w:r>
      <w:r>
        <w:t xml:space="preserve">derecho al </w:t>
      </w:r>
      <w:r w:rsidRPr="00467F62">
        <w:t>registr</w:t>
      </w:r>
      <w:r>
        <w:t>o</w:t>
      </w:r>
      <w:r w:rsidRPr="00467F62">
        <w:t xml:space="preserve"> de s</w:t>
      </w:r>
      <w:r>
        <w:t>u</w:t>
      </w:r>
      <w:r w:rsidRPr="00467F62">
        <w:t xml:space="preserve"> na</w:t>
      </w:r>
      <w:r>
        <w:t>c</w:t>
      </w:r>
      <w:r w:rsidRPr="00467F62">
        <w:t>i</w:t>
      </w:r>
      <w:r>
        <w:t>miento</w:t>
      </w:r>
      <w:r w:rsidRPr="00467F62">
        <w:t xml:space="preserve"> </w:t>
      </w:r>
      <w:r>
        <w:t>y a</w:t>
      </w:r>
      <w:r w:rsidRPr="00467F62">
        <w:t xml:space="preserve"> un</w:t>
      </w:r>
      <w:r>
        <w:t>a</w:t>
      </w:r>
      <w:r w:rsidRPr="00467F62">
        <w:t xml:space="preserve"> na</w:t>
      </w:r>
      <w:r>
        <w:t>c</w:t>
      </w:r>
      <w:r w:rsidRPr="00467F62">
        <w:t>ionali</w:t>
      </w:r>
      <w:r>
        <w:t>dad</w:t>
      </w:r>
      <w:r w:rsidRPr="00467F62">
        <w:t xml:space="preserve"> </w:t>
      </w:r>
      <w:r>
        <w:t>y, habida cuenta de la</w:t>
      </w:r>
      <w:r w:rsidRPr="00467F62">
        <w:t xml:space="preserve"> r</w:t>
      </w:r>
      <w:r>
        <w:t>es</w:t>
      </w:r>
      <w:r w:rsidRPr="00467F62">
        <w:t>p</w:t>
      </w:r>
      <w:r>
        <w:t>ue</w:t>
      </w:r>
      <w:r w:rsidRPr="00467F62">
        <w:t>s</w:t>
      </w:r>
      <w:r>
        <w:t>ta</w:t>
      </w:r>
      <w:r w:rsidRPr="00467F62">
        <w:t xml:space="preserve"> </w:t>
      </w:r>
      <w:r>
        <w:t>es</w:t>
      </w:r>
      <w:r w:rsidRPr="00467F62">
        <w:t>crit</w:t>
      </w:r>
      <w:r>
        <w:t>a</w:t>
      </w:r>
      <w:r w:rsidRPr="00467F62">
        <w:t xml:space="preserve"> del</w:t>
      </w:r>
      <w:r>
        <w:t xml:space="preserve"> Estado parte a la cuestión </w:t>
      </w:r>
      <w:r w:rsidR="003474C4">
        <w:rPr>
          <w:rFonts w:eastAsia="MS Mincho"/>
        </w:rPr>
        <w:t>Nº </w:t>
      </w:r>
      <w:r w:rsidRPr="00467F62">
        <w:t xml:space="preserve">19, se </w:t>
      </w:r>
      <w:r>
        <w:t>pregunta si</w:t>
      </w:r>
      <w:r w:rsidRPr="00467F62">
        <w:t xml:space="preserve"> n</w:t>
      </w:r>
      <w:r>
        <w:t xml:space="preserve">o </w:t>
      </w:r>
      <w:r w:rsidRPr="00467F62">
        <w:t xml:space="preserve">existe </w:t>
      </w:r>
      <w:r>
        <w:t>en la</w:t>
      </w:r>
      <w:r w:rsidRPr="00467F62">
        <w:t xml:space="preserve"> l</w:t>
      </w:r>
      <w:r>
        <w:t>e</w:t>
      </w:r>
      <w:r w:rsidRPr="00467F62">
        <w:t>gisla</w:t>
      </w:r>
      <w:r>
        <w:t>c</w:t>
      </w:r>
      <w:r w:rsidRPr="00467F62">
        <w:t>i</w:t>
      </w:r>
      <w:r>
        <w:t>ó</w:t>
      </w:r>
      <w:r w:rsidRPr="00467F62">
        <w:t xml:space="preserve">n </w:t>
      </w:r>
      <w:r>
        <w:t>de Ar</w:t>
      </w:r>
      <w:r w:rsidRPr="00467F62">
        <w:t>g</w:t>
      </w:r>
      <w:r>
        <w:t>elia</w:t>
      </w:r>
      <w:r w:rsidRPr="00467F62">
        <w:t xml:space="preserve"> un confli</w:t>
      </w:r>
      <w:r>
        <w:t>c</w:t>
      </w:r>
      <w:r w:rsidRPr="00467F62">
        <w:t>t</w:t>
      </w:r>
      <w:r>
        <w:t>o</w:t>
      </w:r>
      <w:r w:rsidRPr="00467F62">
        <w:t xml:space="preserve"> entre l</w:t>
      </w:r>
      <w:r>
        <w:t>o</w:t>
      </w:r>
      <w:r w:rsidRPr="00467F62">
        <w:t xml:space="preserve">s </w:t>
      </w:r>
      <w:r>
        <w:t xml:space="preserve">conceptos de </w:t>
      </w:r>
      <w:r w:rsidRPr="00467F62">
        <w:t>registr</w:t>
      </w:r>
      <w:r>
        <w:t>o</w:t>
      </w:r>
      <w:r w:rsidRPr="00467F62">
        <w:t xml:space="preserve"> de</w:t>
      </w:r>
      <w:r>
        <w:t xml:space="preserve"> los</w:t>
      </w:r>
      <w:r w:rsidRPr="00467F62">
        <w:t xml:space="preserve"> na</w:t>
      </w:r>
      <w:r>
        <w:t>c</w:t>
      </w:r>
      <w:r w:rsidRPr="00467F62">
        <w:t>i</w:t>
      </w:r>
      <w:r>
        <w:t>mientos y</w:t>
      </w:r>
      <w:r w:rsidRPr="00467F62">
        <w:t xml:space="preserve"> na</w:t>
      </w:r>
      <w:r>
        <w:t>c</w:t>
      </w:r>
      <w:r w:rsidRPr="00467F62">
        <w:t>ionali</w:t>
      </w:r>
      <w:r>
        <w:t>dad</w:t>
      </w:r>
      <w:r w:rsidRPr="00467F62">
        <w:t xml:space="preserve">. </w:t>
      </w:r>
    </w:p>
    <w:p w:rsidR="00062F30" w:rsidRPr="00467F62" w:rsidRDefault="00062F30" w:rsidP="00B678B0">
      <w:pPr>
        <w:pStyle w:val="SingleTxtG"/>
      </w:pPr>
      <w:r w:rsidRPr="00467F62">
        <w:t>29.</w:t>
      </w:r>
      <w:r w:rsidRPr="00467F62">
        <w:tab/>
      </w:r>
      <w:r>
        <w:t>Desearía</w:t>
      </w:r>
      <w:r w:rsidRPr="00467F62">
        <w:t xml:space="preserve"> sa</w:t>
      </w:r>
      <w:r>
        <w:t>be</w:t>
      </w:r>
      <w:r w:rsidRPr="00467F62">
        <w:t>r c</w:t>
      </w:r>
      <w:r>
        <w:t>uantas</w:t>
      </w:r>
      <w:r w:rsidRPr="00467F62">
        <w:t xml:space="preserve"> person</w:t>
      </w:r>
      <w:r>
        <w:t>a</w:t>
      </w:r>
      <w:r w:rsidRPr="00467F62">
        <w:t xml:space="preserve">s </w:t>
      </w:r>
      <w:r>
        <w:t>se benefician del plan de estancias</w:t>
      </w:r>
      <w:r w:rsidRPr="00467F62">
        <w:t xml:space="preserve"> de solidari</w:t>
      </w:r>
      <w:r>
        <w:t>dad</w:t>
      </w:r>
      <w:r w:rsidRPr="00467F62">
        <w:t xml:space="preserve"> organi</w:t>
      </w:r>
      <w:r>
        <w:t>zadas en el</w:t>
      </w:r>
      <w:r w:rsidRPr="00467F62">
        <w:t xml:space="preserve"> pa</w:t>
      </w:r>
      <w:r>
        <w:t>í</w:t>
      </w:r>
      <w:r w:rsidRPr="00467F62">
        <w:t>s d</w:t>
      </w:r>
      <w:r>
        <w:t xml:space="preserve">e </w:t>
      </w:r>
      <w:r w:rsidRPr="00467F62">
        <w:t>orig</w:t>
      </w:r>
      <w:r>
        <w:t>e</w:t>
      </w:r>
      <w:r w:rsidRPr="00467F62">
        <w:t>n d</w:t>
      </w:r>
      <w:r>
        <w:t>el</w:t>
      </w:r>
      <w:r w:rsidRPr="00467F62">
        <w:t xml:space="preserve"> tra</w:t>
      </w:r>
      <w:r>
        <w:t>b</w:t>
      </w:r>
      <w:r w:rsidRPr="00467F62">
        <w:t>a</w:t>
      </w:r>
      <w:r>
        <w:t>jador</w:t>
      </w:r>
      <w:r w:rsidRPr="00467F62">
        <w:t xml:space="preserve"> migrant</w:t>
      </w:r>
      <w:r>
        <w:t>e</w:t>
      </w:r>
      <w:r w:rsidRPr="00467F62">
        <w:t xml:space="preserve"> </w:t>
      </w:r>
      <w:r>
        <w:t>y</w:t>
      </w:r>
      <w:r w:rsidRPr="00467F62">
        <w:t xml:space="preserve"> de</w:t>
      </w:r>
      <w:r>
        <w:t xml:space="preserve"> lo</w:t>
      </w:r>
      <w:r w:rsidRPr="00467F62">
        <w:t>s d</w:t>
      </w:r>
      <w:r>
        <w:t>esc</w:t>
      </w:r>
      <w:r w:rsidRPr="00467F62">
        <w:t>u</w:t>
      </w:r>
      <w:r>
        <w:t>e</w:t>
      </w:r>
      <w:r w:rsidRPr="00467F62">
        <w:t>n</w:t>
      </w:r>
      <w:r>
        <w:t>to</w:t>
      </w:r>
      <w:r w:rsidRPr="00467F62">
        <w:t xml:space="preserve">s </w:t>
      </w:r>
      <w:r>
        <w:t xml:space="preserve">concedidos en el </w:t>
      </w:r>
      <w:r w:rsidRPr="00467F62">
        <w:t>pr</w:t>
      </w:r>
      <w:r>
        <w:t>ecio</w:t>
      </w:r>
      <w:r w:rsidRPr="00467F62">
        <w:t xml:space="preserve"> d</w:t>
      </w:r>
      <w:r>
        <w:t>el</w:t>
      </w:r>
      <w:r w:rsidRPr="00467F62">
        <w:t xml:space="preserve"> billet</w:t>
      </w:r>
      <w:r>
        <w:t>e</w:t>
      </w:r>
      <w:r w:rsidRPr="00467F62">
        <w:t xml:space="preserve"> d</w:t>
      </w:r>
      <w:r>
        <w:t xml:space="preserve">e </w:t>
      </w:r>
      <w:r w:rsidRPr="00467F62">
        <w:t>avi</w:t>
      </w:r>
      <w:r>
        <w:t>ó</w:t>
      </w:r>
      <w:r w:rsidRPr="00467F62">
        <w:t xml:space="preserve">n o de </w:t>
      </w:r>
      <w:r>
        <w:t>barco</w:t>
      </w:r>
      <w:r w:rsidRPr="00467F62">
        <w:t xml:space="preserve">, </w:t>
      </w:r>
      <w:r>
        <w:t>y la</w:t>
      </w:r>
      <w:r w:rsidRPr="00467F62">
        <w:t xml:space="preserve"> </w:t>
      </w:r>
      <w:r>
        <w:t xml:space="preserve">cuantía de esos </w:t>
      </w:r>
      <w:r w:rsidRPr="00467F62">
        <w:t>d</w:t>
      </w:r>
      <w:r>
        <w:t>esc</w:t>
      </w:r>
      <w:r w:rsidRPr="00467F62">
        <w:t>u</w:t>
      </w:r>
      <w:r>
        <w:t>e</w:t>
      </w:r>
      <w:r w:rsidRPr="00467F62">
        <w:t>n</w:t>
      </w:r>
      <w:r>
        <w:t>tos</w:t>
      </w:r>
      <w:r w:rsidRPr="00467F62">
        <w:t>.</w:t>
      </w:r>
    </w:p>
    <w:p w:rsidR="00062F30" w:rsidRPr="00467F62" w:rsidRDefault="00062F30" w:rsidP="00B678B0">
      <w:pPr>
        <w:pStyle w:val="SingleTxtG"/>
      </w:pPr>
      <w:r w:rsidRPr="00467F62">
        <w:t>30.</w:t>
      </w:r>
      <w:r w:rsidRPr="00467F62">
        <w:tab/>
      </w:r>
      <w:r>
        <w:t xml:space="preserve">La </w:t>
      </w:r>
      <w:r>
        <w:rPr>
          <w:b/>
        </w:rPr>
        <w:t>Sra.</w:t>
      </w:r>
      <w:r w:rsidRPr="00467F62">
        <w:rPr>
          <w:b/>
        </w:rPr>
        <w:t xml:space="preserve"> Cubias Medina</w:t>
      </w:r>
      <w:r w:rsidRPr="00467F62">
        <w:t xml:space="preserve"> </w:t>
      </w:r>
      <w:r>
        <w:t>desearía saber si los hijos de trabaj</w:t>
      </w:r>
      <w:r w:rsidRPr="00467F62">
        <w:t>a</w:t>
      </w:r>
      <w:r>
        <w:t>dores</w:t>
      </w:r>
      <w:r w:rsidRPr="00467F62">
        <w:t xml:space="preserve"> migrant</w:t>
      </w:r>
      <w:r>
        <w:t>e</w:t>
      </w:r>
      <w:r w:rsidRPr="00467F62">
        <w:t>s d</w:t>
      </w:r>
      <w:r>
        <w:t>eben</w:t>
      </w:r>
      <w:r w:rsidRPr="00467F62">
        <w:t xml:space="preserve"> </w:t>
      </w:r>
      <w:r>
        <w:t>aportar</w:t>
      </w:r>
      <w:r w:rsidRPr="00467F62">
        <w:t xml:space="preserve"> un document</w:t>
      </w:r>
      <w:r>
        <w:t>o que</w:t>
      </w:r>
      <w:r w:rsidRPr="00467F62">
        <w:t xml:space="preserve"> </w:t>
      </w:r>
      <w:r>
        <w:t>certifique</w:t>
      </w:r>
      <w:r w:rsidRPr="00467F62">
        <w:t xml:space="preserve"> que </w:t>
      </w:r>
      <w:r>
        <w:t>sus</w:t>
      </w:r>
      <w:r w:rsidRPr="00467F62">
        <w:t xml:space="preserve"> pa</w:t>
      </w:r>
      <w:r>
        <w:t>d</w:t>
      </w:r>
      <w:r w:rsidRPr="00467F62">
        <w:t xml:space="preserve">res </w:t>
      </w:r>
      <w:r>
        <w:t>residen le</w:t>
      </w:r>
      <w:r w:rsidRPr="00467F62">
        <w:t>galment</w:t>
      </w:r>
      <w:r>
        <w:t>e</w:t>
      </w:r>
      <w:r w:rsidRPr="00467F62">
        <w:t xml:space="preserve"> en </w:t>
      </w:r>
      <w:r>
        <w:t>Ar</w:t>
      </w:r>
      <w:r w:rsidRPr="00467F62">
        <w:t>g</w:t>
      </w:r>
      <w:r>
        <w:t>elia</w:t>
      </w:r>
      <w:r w:rsidRPr="00467F62">
        <w:t xml:space="preserve"> p</w:t>
      </w:r>
      <w:r>
        <w:t xml:space="preserve">ara estudiar en los centros de enseñanza y </w:t>
      </w:r>
      <w:r w:rsidRPr="00467F62">
        <w:t>si l</w:t>
      </w:r>
      <w:r>
        <w:t>a obtención del diploma de grado está condicionada a la</w:t>
      </w:r>
      <w:r w:rsidRPr="00467F62">
        <w:t xml:space="preserve"> pr</w:t>
      </w:r>
      <w:r>
        <w:t>e</w:t>
      </w:r>
      <w:r w:rsidRPr="00467F62">
        <w:t>senta</w:t>
      </w:r>
      <w:r>
        <w:t>c</w:t>
      </w:r>
      <w:r w:rsidRPr="00467F62">
        <w:t>i</w:t>
      </w:r>
      <w:r>
        <w:t>ó</w:t>
      </w:r>
      <w:r w:rsidRPr="00467F62">
        <w:t>n d</w:t>
      </w:r>
      <w:r>
        <w:t>el permiso de residencia</w:t>
      </w:r>
      <w:r w:rsidRPr="00467F62">
        <w:t xml:space="preserve"> de</w:t>
      </w:r>
      <w:r>
        <w:t xml:space="preserve"> </w:t>
      </w:r>
      <w:r w:rsidRPr="00467F62">
        <w:t>s</w:t>
      </w:r>
      <w:r>
        <w:t>us</w:t>
      </w:r>
      <w:r w:rsidRPr="00467F62">
        <w:t xml:space="preserve"> pa</w:t>
      </w:r>
      <w:r>
        <w:t>d</w:t>
      </w:r>
      <w:r w:rsidRPr="00467F62">
        <w:t xml:space="preserve">res. </w:t>
      </w:r>
      <w:r>
        <w:t>Se pregunta</w:t>
      </w:r>
      <w:r w:rsidRPr="00467F62">
        <w:t xml:space="preserve"> si </w:t>
      </w:r>
      <w:r>
        <w:t>e</w:t>
      </w:r>
      <w:r w:rsidRPr="00467F62">
        <w:t>l</w:t>
      </w:r>
      <w:r>
        <w:t xml:space="preserve"> </w:t>
      </w:r>
      <w:r w:rsidRPr="00467F62">
        <w:t>acc</w:t>
      </w:r>
      <w:r>
        <w:t>e</w:t>
      </w:r>
      <w:r w:rsidRPr="00467F62">
        <w:t>s</w:t>
      </w:r>
      <w:r>
        <w:t>o</w:t>
      </w:r>
      <w:r w:rsidRPr="00467F62">
        <w:t xml:space="preserve"> de to</w:t>
      </w:r>
      <w:r>
        <w:t>do</w:t>
      </w:r>
      <w:r w:rsidRPr="00467F62">
        <w:t>s l</w:t>
      </w:r>
      <w:r>
        <w:t>o</w:t>
      </w:r>
      <w:r w:rsidRPr="00467F62">
        <w:t xml:space="preserve">s </w:t>
      </w:r>
      <w:r>
        <w:t>hijos</w:t>
      </w:r>
      <w:r w:rsidRPr="00467F62">
        <w:t xml:space="preserve"> de tra</w:t>
      </w:r>
      <w:r>
        <w:t>b</w:t>
      </w:r>
      <w:r w:rsidRPr="00467F62">
        <w:t>a</w:t>
      </w:r>
      <w:r>
        <w:t>jadores</w:t>
      </w:r>
      <w:r w:rsidRPr="00467F62">
        <w:t xml:space="preserve"> migrant</w:t>
      </w:r>
      <w:r>
        <w:t>e</w:t>
      </w:r>
      <w:r w:rsidRPr="00467F62">
        <w:t>s a</w:t>
      </w:r>
      <w:r>
        <w:t xml:space="preserve"> los</w:t>
      </w:r>
      <w:r w:rsidRPr="00467F62">
        <w:t xml:space="preserve"> servic</w:t>
      </w:r>
      <w:r>
        <w:t>io</w:t>
      </w:r>
      <w:r w:rsidRPr="00467F62">
        <w:t>s de sa</w:t>
      </w:r>
      <w:r>
        <w:t>lud</w:t>
      </w:r>
      <w:r w:rsidRPr="00467F62">
        <w:t xml:space="preserve"> </w:t>
      </w:r>
      <w:r>
        <w:t xml:space="preserve">solo </w:t>
      </w:r>
      <w:r w:rsidRPr="00467F62">
        <w:t>est</w:t>
      </w:r>
      <w:r>
        <w:t>á</w:t>
      </w:r>
      <w:r w:rsidRPr="00467F62">
        <w:t xml:space="preserve"> garanti</w:t>
      </w:r>
      <w:r>
        <w:t>zado</w:t>
      </w:r>
      <w:r w:rsidRPr="00467F62">
        <w:t xml:space="preserve"> en cas</w:t>
      </w:r>
      <w:r>
        <w:t>o</w:t>
      </w:r>
      <w:r w:rsidRPr="00467F62">
        <w:t xml:space="preserve"> d</w:t>
      </w:r>
      <w:r>
        <w:t xml:space="preserve">e </w:t>
      </w:r>
      <w:r w:rsidRPr="00467F62">
        <w:t>urgenc</w:t>
      </w:r>
      <w:r>
        <w:t>ia o</w:t>
      </w:r>
      <w:r w:rsidRPr="00467F62">
        <w:t xml:space="preserve"> si es</w:t>
      </w:r>
      <w:r>
        <w:t>os niños tienen derecho a la atención primaria de salud</w:t>
      </w:r>
      <w:r w:rsidRPr="00467F62">
        <w:t>.</w:t>
      </w:r>
    </w:p>
    <w:p w:rsidR="00062F30" w:rsidRPr="00467F62" w:rsidRDefault="00062F30" w:rsidP="00B678B0">
      <w:pPr>
        <w:pStyle w:val="SingleTxtG"/>
      </w:pPr>
      <w:r w:rsidRPr="00467F62">
        <w:t>31.</w:t>
      </w:r>
      <w:r w:rsidRPr="00467F62">
        <w:tab/>
      </w:r>
      <w:r>
        <w:t>La oradora pregunta</w:t>
      </w:r>
      <w:r w:rsidRPr="00467F62">
        <w:t xml:space="preserve"> si </w:t>
      </w:r>
      <w:r>
        <w:t>e</w:t>
      </w:r>
      <w:r w:rsidRPr="00467F62">
        <w:t>l</w:t>
      </w:r>
      <w:r>
        <w:t xml:space="preserve"> Es</w:t>
      </w:r>
      <w:r w:rsidRPr="00467F62">
        <w:t>ta</w:t>
      </w:r>
      <w:r>
        <w:t>do</w:t>
      </w:r>
      <w:r w:rsidRPr="00467F62">
        <w:t xml:space="preserve"> parte </w:t>
      </w:r>
      <w:r>
        <w:t>proporciona albergues a las</w:t>
      </w:r>
      <w:r w:rsidRPr="00467F62">
        <w:t xml:space="preserve"> v</w:t>
      </w:r>
      <w:r>
        <w:t>í</w:t>
      </w:r>
      <w:r w:rsidRPr="00467F62">
        <w:t>ctim</w:t>
      </w:r>
      <w:r>
        <w:t>a</w:t>
      </w:r>
      <w:r w:rsidRPr="00467F62">
        <w:t>s de la tra</w:t>
      </w:r>
      <w:r>
        <w:t>ta de personas,</w:t>
      </w:r>
      <w:r w:rsidRPr="00467F62">
        <w:t xml:space="preserve"> si </w:t>
      </w:r>
      <w:r>
        <w:t>se organizan</w:t>
      </w:r>
      <w:r w:rsidRPr="00467F62">
        <w:t xml:space="preserve"> campa</w:t>
      </w:r>
      <w:r>
        <w:t>ñas</w:t>
      </w:r>
      <w:r w:rsidRPr="00467F62">
        <w:t xml:space="preserve"> de sensibili</w:t>
      </w:r>
      <w:r>
        <w:t>z</w:t>
      </w:r>
      <w:r w:rsidRPr="00467F62">
        <w:t>a</w:t>
      </w:r>
      <w:r>
        <w:t>c</w:t>
      </w:r>
      <w:r w:rsidRPr="00467F62">
        <w:t>i</w:t>
      </w:r>
      <w:r>
        <w:t>ó</w:t>
      </w:r>
      <w:r w:rsidRPr="00467F62">
        <w:t>n de la po</w:t>
      </w:r>
      <w:r>
        <w:t>b</w:t>
      </w:r>
      <w:r w:rsidRPr="00467F62">
        <w:t>la</w:t>
      </w:r>
      <w:r>
        <w:t>c</w:t>
      </w:r>
      <w:r w:rsidRPr="00467F62">
        <w:t>i</w:t>
      </w:r>
      <w:r>
        <w:t>ó</w:t>
      </w:r>
      <w:r w:rsidRPr="00467F62">
        <w:t xml:space="preserve">n </w:t>
      </w:r>
      <w:r>
        <w:t>respecto de los riesgos relacionados con los viajes sin</w:t>
      </w:r>
      <w:r w:rsidRPr="00467F62">
        <w:t xml:space="preserve"> document</w:t>
      </w:r>
      <w:r>
        <w:t>o</w:t>
      </w:r>
      <w:r w:rsidRPr="00467F62">
        <w:t>s</w:t>
      </w:r>
      <w:r>
        <w:t>,</w:t>
      </w:r>
      <w:r w:rsidRPr="00467F62">
        <w:t xml:space="preserve"> si existe</w:t>
      </w:r>
      <w:r>
        <w:t>n</w:t>
      </w:r>
      <w:r w:rsidRPr="00467F62">
        <w:t xml:space="preserve"> centr</w:t>
      </w:r>
      <w:r>
        <w:t>o</w:t>
      </w:r>
      <w:r w:rsidRPr="00467F62">
        <w:t>s de d</w:t>
      </w:r>
      <w:r>
        <w:t>e</w:t>
      </w:r>
      <w:r w:rsidRPr="00467F62">
        <w:t>ten</w:t>
      </w:r>
      <w:r>
        <w:t>c</w:t>
      </w:r>
      <w:r w:rsidRPr="00467F62">
        <w:t>i</w:t>
      </w:r>
      <w:r>
        <w:t>ó</w:t>
      </w:r>
      <w:r w:rsidRPr="00467F62">
        <w:t>n p</w:t>
      </w:r>
      <w:r>
        <w:t>ara</w:t>
      </w:r>
      <w:r w:rsidRPr="00467F62">
        <w:t xml:space="preserve"> migrant</w:t>
      </w:r>
      <w:r>
        <w:t>e</w:t>
      </w:r>
      <w:r w:rsidRPr="00467F62">
        <w:t>s</w:t>
      </w:r>
      <w:r>
        <w:t xml:space="preserve"> en situación irregular</w:t>
      </w:r>
      <w:r w:rsidRPr="00467F62">
        <w:t>, si es</w:t>
      </w:r>
      <w:r>
        <w:t>os</w:t>
      </w:r>
      <w:r w:rsidRPr="00467F62">
        <w:t xml:space="preserve"> centr</w:t>
      </w:r>
      <w:r>
        <w:t>o</w:t>
      </w:r>
      <w:r w:rsidRPr="00467F62">
        <w:t xml:space="preserve">s </w:t>
      </w:r>
      <w:r>
        <w:t>acogen a niños menores de edad o si se han creado</w:t>
      </w:r>
      <w:r w:rsidRPr="00467F62">
        <w:t xml:space="preserve"> centr</w:t>
      </w:r>
      <w:r>
        <w:t>o</w:t>
      </w:r>
      <w:r w:rsidRPr="00467F62">
        <w:t xml:space="preserve">s </w:t>
      </w:r>
      <w:r>
        <w:t>específicos para ellos y</w:t>
      </w:r>
      <w:r w:rsidRPr="00467F62">
        <w:t xml:space="preserve"> si l</w:t>
      </w:r>
      <w:r>
        <w:t>o</w:t>
      </w:r>
      <w:r w:rsidRPr="00467F62">
        <w:t>s migrant</w:t>
      </w:r>
      <w:r>
        <w:t>e</w:t>
      </w:r>
      <w:r w:rsidRPr="00467F62">
        <w:t>s a</w:t>
      </w:r>
      <w:r>
        <w:t>r</w:t>
      </w:r>
      <w:r w:rsidRPr="00467F62">
        <w:t>g</w:t>
      </w:r>
      <w:r>
        <w:t>el</w:t>
      </w:r>
      <w:r w:rsidRPr="00467F62">
        <w:t>in</w:t>
      </w:r>
      <w:r>
        <w:t>o</w:t>
      </w:r>
      <w:r w:rsidRPr="00467F62">
        <w:t>s expuls</w:t>
      </w:r>
      <w:r>
        <w:t>ado</w:t>
      </w:r>
      <w:r w:rsidRPr="00467F62">
        <w:t>s d</w:t>
      </w:r>
      <w:r>
        <w:t>e o</w:t>
      </w:r>
      <w:r w:rsidRPr="00467F62">
        <w:t>tr</w:t>
      </w:r>
      <w:r>
        <w:t>o</w:t>
      </w:r>
      <w:r w:rsidRPr="00467F62">
        <w:t>s pa</w:t>
      </w:r>
      <w:r>
        <w:t>í</w:t>
      </w:r>
      <w:r w:rsidRPr="00467F62">
        <w:t>s</w:t>
      </w:r>
      <w:r>
        <w:t>es</w:t>
      </w:r>
      <w:r w:rsidRPr="00467F62">
        <w:t xml:space="preserve"> </w:t>
      </w:r>
      <w:r>
        <w:t>pueden acceder a</w:t>
      </w:r>
      <w:r w:rsidRPr="00467F62">
        <w:t xml:space="preserve"> program</w:t>
      </w:r>
      <w:r>
        <w:t>as</w:t>
      </w:r>
      <w:r w:rsidRPr="00467F62">
        <w:t xml:space="preserve"> </w:t>
      </w:r>
      <w:r>
        <w:t>e</w:t>
      </w:r>
      <w:r w:rsidRPr="00467F62">
        <w:t>sp</w:t>
      </w:r>
      <w:r>
        <w:t>e</w:t>
      </w:r>
      <w:r w:rsidRPr="00467F62">
        <w:t>cia</w:t>
      </w:r>
      <w:r>
        <w:t>les</w:t>
      </w:r>
      <w:r w:rsidRPr="00467F62">
        <w:t xml:space="preserve"> </w:t>
      </w:r>
      <w:r>
        <w:t>que atiendan sus necesidades</w:t>
      </w:r>
      <w:r w:rsidRPr="00467F62">
        <w:t xml:space="preserve"> </w:t>
      </w:r>
      <w:r>
        <w:t>específicas</w:t>
      </w:r>
      <w:r w:rsidRPr="00467F62">
        <w:t>.</w:t>
      </w:r>
    </w:p>
    <w:p w:rsidR="00062F30" w:rsidRPr="00467F62" w:rsidRDefault="00062F30" w:rsidP="00B678B0">
      <w:pPr>
        <w:pStyle w:val="SingleTxtG"/>
      </w:pPr>
      <w:r w:rsidRPr="00467F62">
        <w:t>32.</w:t>
      </w:r>
      <w:r w:rsidRPr="00467F62">
        <w:tab/>
      </w:r>
      <w:r>
        <w:t xml:space="preserve">El </w:t>
      </w:r>
      <w:r>
        <w:rPr>
          <w:b/>
        </w:rPr>
        <w:t>Sr</w:t>
      </w:r>
      <w:r w:rsidRPr="00467F62">
        <w:rPr>
          <w:b/>
        </w:rPr>
        <w:t xml:space="preserve">. Brillantes </w:t>
      </w:r>
      <w:r>
        <w:t xml:space="preserve">pregunta </w:t>
      </w:r>
      <w:r w:rsidRPr="00467F62">
        <w:t>si A</w:t>
      </w:r>
      <w:r>
        <w:t>r</w:t>
      </w:r>
      <w:r w:rsidRPr="00467F62">
        <w:t>ge</w:t>
      </w:r>
      <w:r>
        <w:t xml:space="preserve">lia </w:t>
      </w:r>
      <w:r w:rsidRPr="00467F62">
        <w:t>apli</w:t>
      </w:r>
      <w:r>
        <w:t>ca</w:t>
      </w:r>
      <w:r w:rsidRPr="00467F62">
        <w:t xml:space="preserve"> l</w:t>
      </w:r>
      <w:r>
        <w:t>a</w:t>
      </w:r>
      <w:r w:rsidRPr="00467F62">
        <w:t>s norm</w:t>
      </w:r>
      <w:r>
        <w:t>a</w:t>
      </w:r>
      <w:r w:rsidRPr="00467F62">
        <w:t>s de l</w:t>
      </w:r>
      <w:r>
        <w:t xml:space="preserve">a </w:t>
      </w:r>
      <w:r w:rsidRPr="00467F62">
        <w:t>Organi</w:t>
      </w:r>
      <w:r>
        <w:t>z</w:t>
      </w:r>
      <w:r w:rsidRPr="00467F62">
        <w:t>a</w:t>
      </w:r>
      <w:r>
        <w:t>c</w:t>
      </w:r>
      <w:r w:rsidRPr="00467F62">
        <w:t>i</w:t>
      </w:r>
      <w:r>
        <w:t>ó</w:t>
      </w:r>
      <w:r w:rsidRPr="00467F62">
        <w:t xml:space="preserve">n de </w:t>
      </w:r>
      <w:r>
        <w:t>Aviac</w:t>
      </w:r>
      <w:r w:rsidRPr="00467F62">
        <w:t>i</w:t>
      </w:r>
      <w:r>
        <w:t>ón C</w:t>
      </w:r>
      <w:r w:rsidRPr="00467F62">
        <w:t>ivil</w:t>
      </w:r>
      <w:r>
        <w:t xml:space="preserve"> I</w:t>
      </w:r>
      <w:r w:rsidRPr="00467F62">
        <w:t>nterna</w:t>
      </w:r>
      <w:r>
        <w:t>c</w:t>
      </w:r>
      <w:r w:rsidRPr="00467F62">
        <w:t xml:space="preserve">ional, </w:t>
      </w:r>
      <w:r>
        <w:t>en lo tocante, en particular, a la expedición</w:t>
      </w:r>
      <w:r w:rsidRPr="00467F62">
        <w:t xml:space="preserve"> de pas</w:t>
      </w:r>
      <w:r>
        <w:t>a</w:t>
      </w:r>
      <w:r w:rsidRPr="00467F62">
        <w:t>port</w:t>
      </w:r>
      <w:r>
        <w:t>e</w:t>
      </w:r>
      <w:r w:rsidRPr="00467F62">
        <w:t>s biométri</w:t>
      </w:r>
      <w:r>
        <w:t>co</w:t>
      </w:r>
      <w:r w:rsidRPr="00467F62">
        <w:t xml:space="preserve">s, </w:t>
      </w:r>
      <w:r>
        <w:t>con miras a</w:t>
      </w:r>
      <w:r w:rsidRPr="00467F62">
        <w:t xml:space="preserve"> pr</w:t>
      </w:r>
      <w:r>
        <w:t>e</w:t>
      </w:r>
      <w:r w:rsidRPr="00467F62">
        <w:t>venir la falsifica</w:t>
      </w:r>
      <w:r>
        <w:t>c</w:t>
      </w:r>
      <w:r w:rsidRPr="00467F62">
        <w:t>i</w:t>
      </w:r>
      <w:r>
        <w:t>ó</w:t>
      </w:r>
      <w:r w:rsidRPr="00467F62">
        <w:t>n de</w:t>
      </w:r>
      <w:r>
        <w:t xml:space="preserve"> lo</w:t>
      </w:r>
      <w:r w:rsidRPr="00467F62">
        <w:t>s document</w:t>
      </w:r>
      <w:r>
        <w:t>o</w:t>
      </w:r>
      <w:r w:rsidRPr="00467F62">
        <w:t>s de v</w:t>
      </w:r>
      <w:r>
        <w:t>iaje</w:t>
      </w:r>
      <w:r w:rsidRPr="00467F62">
        <w:t xml:space="preserve">. </w:t>
      </w:r>
      <w:r>
        <w:t>Se ha votado, al parecer, u</w:t>
      </w:r>
      <w:r w:rsidRPr="00467F62">
        <w:t>n</w:t>
      </w:r>
      <w:r>
        <w:t>a</w:t>
      </w:r>
      <w:r w:rsidRPr="00467F62">
        <w:t xml:space="preserve"> l</w:t>
      </w:r>
      <w:r>
        <w:t>ey que tipifica el</w:t>
      </w:r>
      <w:r w:rsidRPr="00467F62">
        <w:t xml:space="preserve"> d</w:t>
      </w:r>
      <w:r>
        <w:t>e</w:t>
      </w:r>
      <w:r w:rsidRPr="00467F62">
        <w:t>lit</w:t>
      </w:r>
      <w:r>
        <w:t>o</w:t>
      </w:r>
      <w:r w:rsidRPr="00467F62">
        <w:t xml:space="preserve"> de s</w:t>
      </w:r>
      <w:r>
        <w:t>alida</w:t>
      </w:r>
      <w:r w:rsidRPr="00467F62">
        <w:t xml:space="preserve"> il</w:t>
      </w:r>
      <w:r>
        <w:t>e</w:t>
      </w:r>
      <w:r w:rsidRPr="00467F62">
        <w:t>gal d</w:t>
      </w:r>
      <w:r>
        <w:t>el territo</w:t>
      </w:r>
      <w:r w:rsidRPr="00467F62">
        <w:t>r</w:t>
      </w:r>
      <w:r>
        <w:t>io</w:t>
      </w:r>
      <w:r w:rsidRPr="00467F62">
        <w:t xml:space="preserve"> na</w:t>
      </w:r>
      <w:r>
        <w:t>c</w:t>
      </w:r>
      <w:r w:rsidRPr="00467F62">
        <w:t>ional</w:t>
      </w:r>
      <w:r>
        <w:t>,</w:t>
      </w:r>
      <w:r w:rsidRPr="00467F62">
        <w:t xml:space="preserve"> </w:t>
      </w:r>
      <w:r>
        <w:t>lo que resulta incompatible con el</w:t>
      </w:r>
      <w:r w:rsidRPr="00467F62">
        <w:t xml:space="preserve"> princip</w:t>
      </w:r>
      <w:r>
        <w:t>io</w:t>
      </w:r>
      <w:r w:rsidRPr="00467F62">
        <w:t xml:space="preserve"> de libert</w:t>
      </w:r>
      <w:r>
        <w:t>ad</w:t>
      </w:r>
      <w:r w:rsidRPr="00467F62">
        <w:t xml:space="preserve"> de circula</w:t>
      </w:r>
      <w:r>
        <w:t>c</w:t>
      </w:r>
      <w:r w:rsidRPr="00467F62">
        <w:t>i</w:t>
      </w:r>
      <w:r>
        <w:t>ón</w:t>
      </w:r>
      <w:r w:rsidRPr="00467F62">
        <w:t xml:space="preserve"> </w:t>
      </w:r>
      <w:r>
        <w:t>y exige, por tanto,</w:t>
      </w:r>
      <w:r w:rsidRPr="00467F62">
        <w:t xml:space="preserve"> un</w:t>
      </w:r>
      <w:r>
        <w:t>a</w:t>
      </w:r>
      <w:r w:rsidRPr="00467F62">
        <w:t xml:space="preserve"> informa</w:t>
      </w:r>
      <w:r>
        <w:t>c</w:t>
      </w:r>
      <w:r w:rsidRPr="00467F62">
        <w:t>i</w:t>
      </w:r>
      <w:r>
        <w:t>ó</w:t>
      </w:r>
      <w:r w:rsidRPr="00467F62">
        <w:t xml:space="preserve">n </w:t>
      </w:r>
      <w:r>
        <w:t>suplementaria; se trata, en especial,</w:t>
      </w:r>
      <w:r w:rsidRPr="00467F62">
        <w:t xml:space="preserve"> de sa</w:t>
      </w:r>
      <w:r>
        <w:t>ber</w:t>
      </w:r>
      <w:r w:rsidRPr="00467F62">
        <w:t xml:space="preserve"> si e</w:t>
      </w:r>
      <w:r>
        <w:t>se</w:t>
      </w:r>
      <w:r w:rsidRPr="00467F62">
        <w:t xml:space="preserve"> text</w:t>
      </w:r>
      <w:r>
        <w:t>o</w:t>
      </w:r>
      <w:r w:rsidRPr="00467F62">
        <w:t xml:space="preserve"> </w:t>
      </w:r>
      <w:r>
        <w:t>se aplica solo a las</w:t>
      </w:r>
      <w:r w:rsidRPr="00467F62">
        <w:t xml:space="preserve"> person</w:t>
      </w:r>
      <w:r>
        <w:t>a</w:t>
      </w:r>
      <w:r w:rsidRPr="00467F62">
        <w:t xml:space="preserve">s </w:t>
      </w:r>
      <w:r>
        <w:t>sor</w:t>
      </w:r>
      <w:r w:rsidRPr="00467F62">
        <w:t>pr</w:t>
      </w:r>
      <w:r>
        <w:t>endidas</w:t>
      </w:r>
      <w:r w:rsidRPr="00467F62">
        <w:t xml:space="preserve"> en </w:t>
      </w:r>
      <w:r>
        <w:t xml:space="preserve">delito </w:t>
      </w:r>
      <w:r w:rsidRPr="00467F62">
        <w:t>flagrant</w:t>
      </w:r>
      <w:r>
        <w:t>e</w:t>
      </w:r>
      <w:r w:rsidRPr="00467F62">
        <w:t xml:space="preserve"> de tentativ</w:t>
      </w:r>
      <w:r>
        <w:t>a</w:t>
      </w:r>
      <w:r w:rsidRPr="00467F62">
        <w:t xml:space="preserve"> d</w:t>
      </w:r>
      <w:r>
        <w:t>e e</w:t>
      </w:r>
      <w:r w:rsidRPr="00467F62">
        <w:t>migra</w:t>
      </w:r>
      <w:r>
        <w:t>c</w:t>
      </w:r>
      <w:r w:rsidRPr="00467F62">
        <w:t>i</w:t>
      </w:r>
      <w:r>
        <w:t>ón irre</w:t>
      </w:r>
      <w:r w:rsidRPr="00467F62">
        <w:t>g</w:t>
      </w:r>
      <w:r>
        <w:t>ul</w:t>
      </w:r>
      <w:r w:rsidRPr="00467F62">
        <w:t>a</w:t>
      </w:r>
      <w:r>
        <w:t>r</w:t>
      </w:r>
      <w:r w:rsidRPr="00467F62">
        <w:t xml:space="preserve"> o</w:t>
      </w:r>
      <w:r>
        <w:t xml:space="preserve"> también a las que han regresado a</w:t>
      </w:r>
      <w:r w:rsidRPr="00467F62">
        <w:t xml:space="preserve"> A</w:t>
      </w:r>
      <w:r>
        <w:t>r</w:t>
      </w:r>
      <w:r w:rsidRPr="00467F62">
        <w:t>g</w:t>
      </w:r>
      <w:r>
        <w:t>elia</w:t>
      </w:r>
      <w:r w:rsidRPr="00467F62">
        <w:t xml:space="preserve"> </w:t>
      </w:r>
      <w:r>
        <w:t>después de haber</w:t>
      </w:r>
      <w:r w:rsidRPr="00467F62">
        <w:t xml:space="preserve"> </w:t>
      </w:r>
      <w:r>
        <w:t>e</w:t>
      </w:r>
      <w:r w:rsidRPr="00467F62">
        <w:t>migr</w:t>
      </w:r>
      <w:r>
        <w:t>ado</w:t>
      </w:r>
      <w:r w:rsidRPr="00467F62">
        <w:t xml:space="preserve"> </w:t>
      </w:r>
      <w:r>
        <w:t>sin documentos</w:t>
      </w:r>
      <w:r w:rsidRPr="00467F62">
        <w:t xml:space="preserve">. </w:t>
      </w:r>
    </w:p>
    <w:p w:rsidR="00062F30" w:rsidRPr="009C68B4" w:rsidRDefault="00062F30" w:rsidP="00B678B0">
      <w:pPr>
        <w:pStyle w:val="SingleTxtG"/>
      </w:pPr>
      <w:r w:rsidRPr="009C68B4">
        <w:t>33.</w:t>
      </w:r>
      <w:r w:rsidRPr="009C68B4">
        <w:tab/>
        <w:t xml:space="preserve">El </w:t>
      </w:r>
      <w:r w:rsidRPr="009C68B4">
        <w:rPr>
          <w:b/>
        </w:rPr>
        <w:t xml:space="preserve">Sr. Carrión </w:t>
      </w:r>
      <w:r w:rsidRPr="00244D46">
        <w:rPr>
          <w:b/>
        </w:rPr>
        <w:t>Mena</w:t>
      </w:r>
      <w:r w:rsidRPr="009C68B4">
        <w:rPr>
          <w:b/>
        </w:rPr>
        <w:t xml:space="preserve"> </w:t>
      </w:r>
      <w:r w:rsidRPr="009C68B4">
        <w:t xml:space="preserve">pregunta con qué </w:t>
      </w:r>
      <w:r w:rsidR="00FF781E" w:rsidRPr="009C68B4">
        <w:t>países</w:t>
      </w:r>
      <w:r w:rsidRPr="009C68B4">
        <w:t xml:space="preserve"> ha celebrado Argelia </w:t>
      </w:r>
      <w:r w:rsidRPr="0030100E">
        <w:t>acuerdos</w:t>
      </w:r>
      <w:r w:rsidRPr="009C68B4">
        <w:t xml:space="preserve"> bilaterales y qué resultados se han podido obtener en materia de gestión de las corrientes migratorias con su aplicación. Desearía saber, además, hasta qué punto pueden influir los factores religiosos y culturales en la aplicación de la Convención, sobre todo en lo tocante al divorcio, y qué ocurre concretamente con los miembros de la familia de un trabajador migrante si este fallece.</w:t>
      </w:r>
    </w:p>
    <w:p w:rsidR="00062F30" w:rsidRPr="009C68B4" w:rsidRDefault="00062F30" w:rsidP="00B678B0">
      <w:pPr>
        <w:pStyle w:val="SingleTxtG"/>
      </w:pPr>
      <w:r w:rsidRPr="009C68B4">
        <w:t>34.</w:t>
      </w:r>
      <w:r w:rsidRPr="009C68B4">
        <w:tab/>
        <w:t xml:space="preserve">La </w:t>
      </w:r>
      <w:r w:rsidRPr="009C68B4">
        <w:rPr>
          <w:b/>
        </w:rPr>
        <w:t>Sra. Miller-Stennett</w:t>
      </w:r>
      <w:r w:rsidRPr="009C68B4">
        <w:t xml:space="preserve"> desearía saber si el Gobierno de Argelia colabora con </w:t>
      </w:r>
      <w:r w:rsidR="0094586A">
        <w:t>organizaciones no gubernamentales (</w:t>
      </w:r>
      <w:r w:rsidRPr="009C68B4">
        <w:t>ONG</w:t>
      </w:r>
      <w:r w:rsidR="0094586A">
        <w:t>)</w:t>
      </w:r>
      <w:r w:rsidRPr="009C68B4">
        <w:t xml:space="preserve"> en las esferas relativas a los migrantes, con o sin documentación, y si utiliza las estadísticas y demás datos procedentes de las ONG para elaborar sus informes.</w:t>
      </w:r>
    </w:p>
    <w:p w:rsidR="00062F30" w:rsidRPr="009C68B4" w:rsidRDefault="00062F30" w:rsidP="00B678B0">
      <w:pPr>
        <w:pStyle w:val="SingleTxtG"/>
      </w:pPr>
      <w:r w:rsidRPr="009C68B4">
        <w:t>35.</w:t>
      </w:r>
      <w:r w:rsidRPr="009C68B4">
        <w:tab/>
      </w:r>
      <w:r w:rsidRPr="00EA221C">
        <w:rPr>
          <w:b/>
        </w:rPr>
        <w:t>El</w:t>
      </w:r>
      <w:r w:rsidRPr="009C68B4">
        <w:rPr>
          <w:b/>
        </w:rPr>
        <w:t xml:space="preserve"> Presidente </w:t>
      </w:r>
      <w:r w:rsidRPr="009C68B4">
        <w:t>pregunta de</w:t>
      </w:r>
      <w:r w:rsidRPr="009C68B4">
        <w:rPr>
          <w:b/>
        </w:rPr>
        <w:t xml:space="preserve"> </w:t>
      </w:r>
      <w:r w:rsidRPr="009C68B4">
        <w:t>qué derechos se priva a los argelinos con doble nacionalidad cuando adquieren una nacionalidad extranjera y qué hace el Estado por garantizar una protección social a los argelinos que residen en otros países, en particular países</w:t>
      </w:r>
      <w:r w:rsidR="003474C4" w:rsidRPr="003474C4">
        <w:t xml:space="preserve"> </w:t>
      </w:r>
      <w:r w:rsidRPr="009C68B4">
        <w:t>africanos o árabes, que carecen de cualquier sistema al respecto.</w:t>
      </w:r>
    </w:p>
    <w:p w:rsidR="00062F30" w:rsidRPr="009C68B4" w:rsidRDefault="00EA221C" w:rsidP="00B678B0">
      <w:pPr>
        <w:pStyle w:val="SingleTxtG"/>
      </w:pPr>
      <w:r>
        <w:rPr>
          <w:i/>
        </w:rPr>
        <w:t>Se</w:t>
      </w:r>
      <w:r w:rsidR="003474C4" w:rsidRPr="003474C4">
        <w:t xml:space="preserve"> </w:t>
      </w:r>
      <w:r>
        <w:rPr>
          <w:i/>
        </w:rPr>
        <w:t>suspende</w:t>
      </w:r>
      <w:r w:rsidR="003474C4" w:rsidRPr="003474C4">
        <w:t xml:space="preserve"> </w:t>
      </w:r>
      <w:r>
        <w:rPr>
          <w:i/>
        </w:rPr>
        <w:t>la</w:t>
      </w:r>
      <w:r w:rsidR="003474C4" w:rsidRPr="003474C4">
        <w:t xml:space="preserve"> </w:t>
      </w:r>
      <w:r>
        <w:rPr>
          <w:i/>
        </w:rPr>
        <w:t>sesión</w:t>
      </w:r>
      <w:r w:rsidR="003474C4" w:rsidRPr="003474C4">
        <w:t xml:space="preserve"> </w:t>
      </w:r>
      <w:r>
        <w:rPr>
          <w:i/>
        </w:rPr>
        <w:t>a</w:t>
      </w:r>
      <w:r w:rsidR="003474C4" w:rsidRPr="003474C4">
        <w:t xml:space="preserve"> </w:t>
      </w:r>
      <w:r>
        <w:rPr>
          <w:i/>
        </w:rPr>
        <w:t>las</w:t>
      </w:r>
      <w:r w:rsidR="003474C4" w:rsidRPr="003474C4">
        <w:t xml:space="preserve"> </w:t>
      </w:r>
      <w:r>
        <w:rPr>
          <w:i/>
        </w:rPr>
        <w:t>16.55</w:t>
      </w:r>
      <w:r w:rsidR="003474C4" w:rsidRPr="003474C4">
        <w:t xml:space="preserve"> </w:t>
      </w:r>
      <w:r>
        <w:rPr>
          <w:i/>
        </w:rPr>
        <w:t>horas;</w:t>
      </w:r>
      <w:r w:rsidR="003474C4" w:rsidRPr="003474C4">
        <w:t xml:space="preserve"> </w:t>
      </w:r>
      <w:r>
        <w:rPr>
          <w:i/>
        </w:rPr>
        <w:t>se</w:t>
      </w:r>
      <w:r w:rsidR="003474C4" w:rsidRPr="003474C4">
        <w:t xml:space="preserve"> </w:t>
      </w:r>
      <w:r>
        <w:rPr>
          <w:i/>
        </w:rPr>
        <w:t>reanuda</w:t>
      </w:r>
      <w:r w:rsidR="003474C4" w:rsidRPr="003474C4">
        <w:t xml:space="preserve"> </w:t>
      </w:r>
      <w:r>
        <w:rPr>
          <w:i/>
        </w:rPr>
        <w:t>a</w:t>
      </w:r>
      <w:r w:rsidR="003474C4" w:rsidRPr="003474C4">
        <w:t xml:space="preserve"> </w:t>
      </w:r>
      <w:r>
        <w:rPr>
          <w:i/>
        </w:rPr>
        <w:t>las</w:t>
      </w:r>
      <w:r w:rsidR="003474C4" w:rsidRPr="003474C4">
        <w:t xml:space="preserve"> </w:t>
      </w:r>
      <w:r>
        <w:rPr>
          <w:i/>
        </w:rPr>
        <w:t>17.</w:t>
      </w:r>
      <w:r w:rsidR="00062F30" w:rsidRPr="00EA221C">
        <w:rPr>
          <w:i/>
        </w:rPr>
        <w:t>45</w:t>
      </w:r>
      <w:r w:rsidR="003474C4" w:rsidRPr="003474C4">
        <w:t xml:space="preserve"> </w:t>
      </w:r>
      <w:r w:rsidR="00062F30" w:rsidRPr="00EA221C">
        <w:rPr>
          <w:i/>
        </w:rPr>
        <w:t>horas</w:t>
      </w:r>
      <w:r w:rsidR="00062F30" w:rsidRPr="009C68B4">
        <w:t>.</w:t>
      </w:r>
    </w:p>
    <w:p w:rsidR="00062F30" w:rsidRPr="009C68B4" w:rsidRDefault="00062F30" w:rsidP="00B678B0">
      <w:pPr>
        <w:pStyle w:val="SingleTxtG"/>
      </w:pPr>
      <w:r w:rsidRPr="009C68B4">
        <w:t>36.</w:t>
      </w:r>
      <w:r w:rsidRPr="009C68B4">
        <w:tab/>
        <w:t xml:space="preserve">El </w:t>
      </w:r>
      <w:r w:rsidRPr="009C68B4">
        <w:rPr>
          <w:b/>
        </w:rPr>
        <w:t>Sr. Saadi</w:t>
      </w:r>
      <w:r w:rsidRPr="009C68B4">
        <w:t xml:space="preserve"> (Argelia) dice que el derecho a la educación, que es gratuita y está garantizada por el Estado hasta los 16 años de edad, está plasmado en la Constitución de Argelia y se aplica todos los ciudadanos y a todas las personas que residen en el país. Los trabajadores migrantes, en situación irregular o no, pueden matricular a sus hijos en los centros docentes argelinos o en las escuelas extranjeras financiadas por terceros países. La obtención de un título de graduación no guarda relación con la situación de los alumnos o estudiantes desde el punto de vista de la residencia ; no están obligados a asistir a las clases de religión, en este caso, el islam.</w:t>
      </w:r>
    </w:p>
    <w:p w:rsidR="00062F30" w:rsidRPr="009C68B4" w:rsidRDefault="00062F30" w:rsidP="00B678B0">
      <w:pPr>
        <w:pStyle w:val="SingleTxtG"/>
      </w:pPr>
      <w:r w:rsidRPr="009C68B4">
        <w:t>37.</w:t>
      </w:r>
      <w:r w:rsidRPr="009C68B4">
        <w:tab/>
        <w:t>El Estado argelino garantiza la práctica de la religión en el marco de la ley: todas las comunidades religiosas disfrutan de ese derecho, así como a celebrar sus propios ritos, a rezar y organizar ceremonias religiosas, siempre que los centros de culto estén acreditados. Así, todos los residentes cristianos del país celebran la Navidad.</w:t>
      </w:r>
    </w:p>
    <w:p w:rsidR="00062F30" w:rsidRPr="009C68B4" w:rsidRDefault="00062F30" w:rsidP="00B678B0">
      <w:pPr>
        <w:pStyle w:val="SingleTxtG"/>
      </w:pPr>
      <w:r w:rsidRPr="009C68B4">
        <w:t>38.</w:t>
      </w:r>
      <w:r w:rsidRPr="009C68B4">
        <w:tab/>
        <w:t xml:space="preserve">El derecho a la salud está garantizado. Todos los niños que se encuentran en el territorio de Argelia, independientemente de su nacionalidad y de su estatuto de residencia, son inmunizados gratuitamente, con arreglo al plan de vacunaciones obligatorias. </w:t>
      </w:r>
    </w:p>
    <w:p w:rsidR="00062F30" w:rsidRPr="009C68B4" w:rsidRDefault="00062F30" w:rsidP="00B678B0">
      <w:pPr>
        <w:pStyle w:val="SingleTxtG"/>
      </w:pPr>
      <w:r w:rsidRPr="009C68B4">
        <w:t>39.</w:t>
      </w:r>
      <w:r w:rsidRPr="009C68B4">
        <w:tab/>
        <w:t>En Argelia no existen ONG que se dediquen específicamente a la migración y aunque no figure en la delegación ningún representante del Comité Consultivo, integrado por representantes de ONG y de la sociedad civil, sí ha colaborado en la elaboración del informe, supervisado por el Ministerio de Asuntos Sociales.</w:t>
      </w:r>
    </w:p>
    <w:p w:rsidR="00062F30" w:rsidRPr="009C68B4" w:rsidRDefault="00062F30" w:rsidP="00B678B0">
      <w:pPr>
        <w:pStyle w:val="SingleTxtG"/>
      </w:pPr>
      <w:r w:rsidRPr="009C68B4">
        <w:t>40.</w:t>
      </w:r>
      <w:r w:rsidRPr="009C68B4">
        <w:tab/>
        <w:t xml:space="preserve">El </w:t>
      </w:r>
      <w:r w:rsidRPr="009C68B4">
        <w:rPr>
          <w:b/>
        </w:rPr>
        <w:t xml:space="preserve">Sr. Bourbia </w:t>
      </w:r>
      <w:r w:rsidRPr="009C68B4">
        <w:t xml:space="preserve">(Argelia) señala que, poco tiempo después de la aprobación de la Constitución de 1989, se promulgaron seis importantes leyes sociales inspiradas en las normas internacionales de derecho del trabajo ratificadas por Argelia. La Ley </w:t>
      </w:r>
      <w:r w:rsidR="003474C4">
        <w:rPr>
          <w:rFonts w:eastAsia="MS Mincho"/>
        </w:rPr>
        <w:t>Nº </w:t>
      </w:r>
      <w:r w:rsidRPr="009C68B4">
        <w:t>90-11 de relaciones laborales no establece diferencias entre los trabajadores asalariados argelinos y extranjeros por lo que hace al respeto de las condiciones de trabajo. Con arreglo a su artículo 5, los trabajadores gozan en concreto de los derechos fundamentales siguientes: ejercicio del derecho sindical, negociación colectiva, participación en el organismo de sus empleadores, obligación de dar de alta al trabajador en la seguridad social, ya sea extranjero o nacional, derecho a la seguridad, higiene y medicina del trabajo y participación en la prevención y solución de los conflictos laborales colectivos.</w:t>
      </w:r>
      <w:r w:rsidR="009D1DBE">
        <w:t xml:space="preserve"> De conformidad con el artículo </w:t>
      </w:r>
      <w:r w:rsidRPr="009C68B4">
        <w:t xml:space="preserve">17, se prohíbe cualquier tipo de discriminación y su artículo 142 dispone que el signatario de un convenio colectivo o de un acuerdo laboral colectivo cuyas disposiciones sean susceptibles de repercutir en una discriminación entre los trabajadores en materia de empleo, remuneración o condiciones de trabajo será sancionado con una multa de </w:t>
      </w:r>
      <w:r w:rsidR="009D1DBE">
        <w:t>2.</w:t>
      </w:r>
      <w:r w:rsidRPr="009C68B4">
        <w:t>000 a</w:t>
      </w:r>
      <w:r w:rsidR="009D1DBE">
        <w:t> 5.</w:t>
      </w:r>
      <w:r w:rsidRPr="009C68B4">
        <w:t xml:space="preserve">000 dinares. En la práctica, los trabajadores de confesión judía o cristiana gozan de días de asueto retribuidos, previstos por una </w:t>
      </w:r>
      <w:r w:rsidR="003474C4">
        <w:t>ley</w:t>
      </w:r>
      <w:r w:rsidRPr="009C68B4">
        <w:t xml:space="preserve"> de 1963, que sigue en vigor.</w:t>
      </w:r>
    </w:p>
    <w:p w:rsidR="00062F30" w:rsidRPr="009C68B4" w:rsidRDefault="00062F30" w:rsidP="00B678B0">
      <w:pPr>
        <w:pStyle w:val="SingleTxtG"/>
      </w:pPr>
      <w:r w:rsidRPr="009C68B4">
        <w:t>41.</w:t>
      </w:r>
      <w:r w:rsidRPr="009C68B4">
        <w:tab/>
        <w:t xml:space="preserve">Con la Inspección de Trabajo, establecida en virtud de la </w:t>
      </w:r>
      <w:r w:rsidR="003474C4">
        <w:t>Ley</w:t>
      </w:r>
      <w:r w:rsidR="009D1DBE">
        <w:t xml:space="preserve"> de 6 de febrero de </w:t>
      </w:r>
      <w:r w:rsidRPr="009C68B4">
        <w:t>1990, Argelia dispone de un órgano muy eficaz, encargado, en particular, de supervisar la aplicación de las disposiciones legislativas y reglamentarias relativas a las relaciones laborales individuales y colectivas y a las condiciones de trabajo y seguridad e higiene de los trabajadores. Su artículo 3 establece que la Inspección de Trabajo se ejercerá en todos los lugares de trabajo en que haya trabajadores empleados, sin distinción de ninguna clase.</w:t>
      </w:r>
    </w:p>
    <w:p w:rsidR="00062F30" w:rsidRPr="009C68B4" w:rsidRDefault="00062F30" w:rsidP="00B678B0">
      <w:pPr>
        <w:pStyle w:val="SingleTxtG"/>
      </w:pPr>
      <w:r w:rsidRPr="009C68B4">
        <w:t>42.</w:t>
      </w:r>
      <w:r w:rsidRPr="00E33E33">
        <w:tab/>
      </w:r>
      <w:r>
        <w:t xml:space="preserve">El </w:t>
      </w:r>
      <w:r w:rsidRPr="009C68B4">
        <w:t xml:space="preserve">artículo 6 de la Ley </w:t>
      </w:r>
      <w:r w:rsidR="003474C4">
        <w:rPr>
          <w:rFonts w:eastAsia="MS Mincho"/>
        </w:rPr>
        <w:t>Nº </w:t>
      </w:r>
      <w:r w:rsidRPr="009C68B4">
        <w:t xml:space="preserve">90-14 relativa a las modalidades del ejercicio del derecho sindical define los requisitos que hay que cumplir para crear organizaciones sindicales, entre otros, poseer la nacionalidad argelina. Un trabajador extranjero que esté empleado en una empresa puede, no obstante, sindicarse y beneficiarse de todos los derechos reconocidos a los trabajadores. Su artículo 14, que se ajusta al Convenio </w:t>
      </w:r>
      <w:r w:rsidR="003474C4">
        <w:rPr>
          <w:rFonts w:eastAsia="MS Mincho"/>
        </w:rPr>
        <w:t>Nº </w:t>
      </w:r>
      <w:r w:rsidRPr="009C68B4">
        <w:t>87 de la OIT sobre la libertad sindical y la protección del derecho de sindicación, dispone que los órganos de dirección del sindicato serán elegidos y renovados de conformidad con los principios democráticos y los estatutos y reglamentos por los que se rigen. Un trabajador extranjero empleado en una empresa puede presentarse, por tanto, como candidato a las elecciones y resultar elegido sin problema alguno, si está documentado y trabaja en esa entidad desde hace varios años.</w:t>
      </w:r>
    </w:p>
    <w:p w:rsidR="00062F30" w:rsidRPr="009C68B4" w:rsidRDefault="00062F30" w:rsidP="00B678B0">
      <w:pPr>
        <w:pStyle w:val="SingleTxtG"/>
      </w:pPr>
      <w:r w:rsidRPr="009C68B4">
        <w:t>43.</w:t>
      </w:r>
      <w:r w:rsidRPr="009C68B4">
        <w:tab/>
        <w:t xml:space="preserve">La </w:t>
      </w:r>
      <w:r w:rsidRPr="009C68B4">
        <w:rPr>
          <w:b/>
        </w:rPr>
        <w:t>Sra. Driss</w:t>
      </w:r>
      <w:r w:rsidRPr="009C68B4">
        <w:t xml:space="preserve"> (Argelia) indica que, tras haber ratificado la Convención de las Naciones Unidas contre la Delincuencia Organizada Transnacional y sus dos Protocolos adicionales, para prevenir, reprimir y sancionar la trata de personas, especialmente de mujeres y niños, y contra el tráfico ilícito de migrantes por tierra, mar y aire, Argelia ha armonizado su legislación mediante la adopción de la Ley </w:t>
      </w:r>
      <w:r w:rsidR="003474C4">
        <w:rPr>
          <w:rFonts w:eastAsia="MS Mincho"/>
        </w:rPr>
        <w:t>Nº </w:t>
      </w:r>
      <w:r w:rsidRPr="009C68B4">
        <w:t xml:space="preserve">09-01, que modifica el Código Penal para tipificar como delito la </w:t>
      </w:r>
      <w:r w:rsidR="003474C4">
        <w:t>"</w:t>
      </w:r>
      <w:r w:rsidRPr="009C68B4">
        <w:t>trata de personas</w:t>
      </w:r>
      <w:r w:rsidR="003474C4">
        <w:t>"</w:t>
      </w:r>
      <w:r w:rsidRPr="009C68B4">
        <w:t xml:space="preserve"> y el </w:t>
      </w:r>
      <w:r w:rsidR="003474C4">
        <w:t>"</w:t>
      </w:r>
      <w:r w:rsidRPr="009C68B4">
        <w:t>tráfico ilícito de migrantes</w:t>
      </w:r>
      <w:r w:rsidR="003474C4">
        <w:t>"</w:t>
      </w:r>
      <w:r w:rsidRPr="009C68B4">
        <w:t xml:space="preserve">. Su sección 5 </w:t>
      </w:r>
      <w:r w:rsidRPr="009D1DBE">
        <w:rPr>
          <w:i/>
        </w:rPr>
        <w:t>bis</w:t>
      </w:r>
      <w:r w:rsidRPr="009C68B4">
        <w:t xml:space="preserve"> define la trata de personas con arreglo al Protocolo</w:t>
      </w:r>
      <w:r w:rsidR="003474C4" w:rsidRPr="003474C4">
        <w:t xml:space="preserve"> </w:t>
      </w:r>
      <w:r w:rsidRPr="009C68B4">
        <w:t xml:space="preserve">adicional de la Convención, a saber que por </w:t>
      </w:r>
      <w:r w:rsidR="003474C4">
        <w:t>"</w:t>
      </w:r>
      <w:r w:rsidR="0094586A">
        <w:t>trata de personas</w:t>
      </w:r>
      <w:r w:rsidR="003474C4">
        <w:t>"</w:t>
      </w:r>
      <w:r w:rsidRPr="009C68B4">
        <w:t xml:space="preserve"> se entenderá la captación, el traslado, la acogida o la recepción de una o varias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Esa explotación incluirá la explotación de la prostitución ajena, u otras formas de explotación sexual, la explotación ajena en la mendicidad, los trabajos o los servicios forzados, la esclavitud o las prácticas análogas a la esclavitud, la servidumbre o la extracción de órganos. La trata de personas se sanciona con penas de tres a diez años de prisión; constituye un delito con agravantes, castigado con una pena de cinco a quince años de prisión, si se ejerce sobre una persona cuya situación de vulnerabilidad es consecuencia de su edad, de su enfermedad o de su incapacidad física o mental, aparente o conocida por el autor. Se sanciona con la pena de diez a veinte años de prisión si se comete con circunstancias agravantes, en particular por más de una persona, haciendo uso de armas o de amenazas de utilizarlas, por un grupo de delincuentes organizados o de carácter transnacional.</w:t>
      </w:r>
    </w:p>
    <w:p w:rsidR="00062F30" w:rsidRPr="009C68B4" w:rsidRDefault="00062F30" w:rsidP="00B678B0">
      <w:pPr>
        <w:pStyle w:val="SingleTxtG"/>
      </w:pPr>
      <w:r w:rsidRPr="009C68B4">
        <w:t>44.</w:t>
      </w:r>
      <w:r w:rsidRPr="009C68B4">
        <w:tab/>
        <w:t xml:space="preserve">Las disposiciones de la ordenanza </w:t>
      </w:r>
      <w:r w:rsidR="003474C4">
        <w:rPr>
          <w:rFonts w:eastAsia="MS Mincho"/>
        </w:rPr>
        <w:t>Nº </w:t>
      </w:r>
      <w:r w:rsidRPr="009C68B4">
        <w:t>72-03 relativa a la protección de la infancia y la adolescencia se aplican a los niños extranjeros en situación irregular, en las mismas condiciones que a todo niño argelino en situación de peligro moral. En su artículo primero, establece que los menores de 21 años cuya salud, seguridad, moral o educación corran peligro o cuyas condiciones de vida o comportamiento puedan comprometer su futuro, pueden ser objeto de medidas de protección y de asistencia educativa. Un niño menor de edad en situación irregular y sin padres constituye un ejemplo de ese supuesto.</w:t>
      </w:r>
    </w:p>
    <w:p w:rsidR="00062F30" w:rsidRPr="009C68B4" w:rsidRDefault="00062F30" w:rsidP="00B678B0">
      <w:pPr>
        <w:pStyle w:val="SingleTxtG"/>
      </w:pPr>
      <w:r w:rsidRPr="009C68B4">
        <w:t>45.</w:t>
      </w:r>
      <w:r w:rsidRPr="009C68B4">
        <w:tab/>
        <w:t xml:space="preserve">El juez de menores aplica el sistema de protección previsto por dicha ordenanza; puede actuar de oficio, o a instancias del Fiscal de la República, el </w:t>
      </w:r>
      <w:r w:rsidRPr="00FF781E">
        <w:rPr>
          <w:i/>
        </w:rPr>
        <w:t>wali</w:t>
      </w:r>
      <w:r w:rsidRPr="009C68B4">
        <w:t xml:space="preserve"> (gobernador), el presidente del tribunal o el funcionario encargado de la libertad condicional. El juez de menores ordena examinar la personalidad del niño, por medio de una investigación de los antecedentes sociales y la observación de su comportamiento, y lo somete a exploraciones médicas, psicológicas y psiquiátricas, antes de tomar las medidas adaptadas a la personalidad del niño, en especial la de otorgar su custodia a una persona digna de confianza o la de internarlo en un centro de acogida o de observación. Si se demuestra que el niño es un extranjero y que sus padres son conocidos, se da traslado del caso a las autoridades consulares de su país de origen, con miras a su repatriación. Si un niño extranjero no facilita elementos de información suficientes para permitir su identificación, debido a su corta edad o a su negativa a cooperar, el juez de menores toma la decisión de internarlo en un centro de protección de menores, donde ese niño disfrutará de todas las garantías (protección sanitaria, educativa y moral). Entretanto, el juez prosigue sus esfuerzos de identificación, con la colaboración de los servicios competentes, y nada le impide solicitar la ayuda de las organizaciones e instituciones internacionales, a través de las autoridades competentes. </w:t>
      </w:r>
    </w:p>
    <w:p w:rsidR="00062F30" w:rsidRPr="009C68B4" w:rsidRDefault="00062F30" w:rsidP="00B678B0">
      <w:pPr>
        <w:pStyle w:val="SingleTxtG"/>
      </w:pPr>
      <w:r w:rsidRPr="009C68B4">
        <w:t>46.</w:t>
      </w:r>
      <w:r w:rsidRPr="009C68B4">
        <w:tab/>
        <w:t xml:space="preserve">El </w:t>
      </w:r>
      <w:r w:rsidRPr="009C68B4">
        <w:rPr>
          <w:b/>
        </w:rPr>
        <w:t>Sr. Jazaïry</w:t>
      </w:r>
      <w:r w:rsidRPr="009C68B4">
        <w:t xml:space="preserve"> (Argelia) pone de relieve que los niños migrantes no acompañados de sus padres se inscriben en el registro y reciben la nacionalidad argelina hasta que prosperen las gestiones de identificación iniciadas.</w:t>
      </w:r>
    </w:p>
    <w:p w:rsidR="00F13A15" w:rsidRPr="001075E9" w:rsidRDefault="00062F30" w:rsidP="00B678B0">
      <w:pPr>
        <w:pStyle w:val="SingleTxtG"/>
      </w:pPr>
      <w:r w:rsidRPr="00EA221C">
        <w:rPr>
          <w:i/>
        </w:rPr>
        <w:t>Se</w:t>
      </w:r>
      <w:r w:rsidR="003474C4" w:rsidRPr="003474C4">
        <w:t xml:space="preserve"> </w:t>
      </w:r>
      <w:r w:rsidRPr="00EA221C">
        <w:rPr>
          <w:i/>
        </w:rPr>
        <w:t>levanta</w:t>
      </w:r>
      <w:r w:rsidR="003474C4" w:rsidRPr="003474C4">
        <w:t xml:space="preserve"> </w:t>
      </w:r>
      <w:r w:rsidRPr="00EA221C">
        <w:rPr>
          <w:i/>
        </w:rPr>
        <w:t>la</w:t>
      </w:r>
      <w:r w:rsidR="003474C4" w:rsidRPr="003474C4">
        <w:t xml:space="preserve"> </w:t>
      </w:r>
      <w:r w:rsidRPr="00EA221C">
        <w:rPr>
          <w:i/>
        </w:rPr>
        <w:t>sesión</w:t>
      </w:r>
      <w:r w:rsidR="003474C4" w:rsidRPr="003474C4">
        <w:t xml:space="preserve"> </w:t>
      </w:r>
      <w:r w:rsidRPr="00EA221C">
        <w:rPr>
          <w:i/>
        </w:rPr>
        <w:t>a</w:t>
      </w:r>
      <w:r w:rsidR="003474C4" w:rsidRPr="003474C4">
        <w:t xml:space="preserve"> </w:t>
      </w:r>
      <w:r w:rsidRPr="00EA221C">
        <w:rPr>
          <w:i/>
        </w:rPr>
        <w:t>las</w:t>
      </w:r>
      <w:r w:rsidR="003474C4" w:rsidRPr="003474C4">
        <w:t xml:space="preserve"> </w:t>
      </w:r>
      <w:r w:rsidRPr="00EA221C">
        <w:rPr>
          <w:i/>
        </w:rPr>
        <w:t>18.05</w:t>
      </w:r>
      <w:r w:rsidR="003474C4" w:rsidRPr="003474C4">
        <w:t xml:space="preserve"> </w:t>
      </w:r>
      <w:r w:rsidRPr="00EA221C">
        <w:rPr>
          <w:i/>
        </w:rPr>
        <w:t>horas</w:t>
      </w:r>
      <w:r w:rsidRPr="00E33E33">
        <w:t>.</w:t>
      </w:r>
    </w:p>
    <w:sectPr w:rsidR="00F13A15" w:rsidRPr="001075E9" w:rsidSect="000934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B10" w:rsidRDefault="00C45B10">
      <w:r>
        <w:separator/>
      </w:r>
    </w:p>
  </w:endnote>
  <w:endnote w:type="continuationSeparator" w:id="0">
    <w:p w:rsidR="00C45B10" w:rsidRDefault="00C45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B0" w:rsidRPr="008A53ED" w:rsidRDefault="00B678B0" w:rsidP="006403E2">
    <w:pPr>
      <w:pStyle w:val="Footer"/>
      <w:tabs>
        <w:tab w:val="right" w:pos="9638"/>
      </w:tabs>
      <w:rPr>
        <w:szCs w:val="16"/>
      </w:rPr>
    </w:pPr>
    <w:r w:rsidRPr="000934A7">
      <w:rPr>
        <w:b/>
        <w:sz w:val="18"/>
      </w:rPr>
      <w:fldChar w:fldCharType="begin"/>
    </w:r>
    <w:r w:rsidRPr="000934A7">
      <w:rPr>
        <w:b/>
        <w:sz w:val="18"/>
      </w:rPr>
      <w:instrText xml:space="preserve"> PAGE  \* MERGEFORMAT </w:instrText>
    </w:r>
    <w:r w:rsidRPr="000934A7">
      <w:rPr>
        <w:b/>
        <w:sz w:val="18"/>
      </w:rPr>
      <w:fldChar w:fldCharType="separate"/>
    </w:r>
    <w:r w:rsidR="006403E2">
      <w:rPr>
        <w:b/>
        <w:noProof/>
        <w:sz w:val="18"/>
      </w:rPr>
      <w:t>8</w:t>
    </w:r>
    <w:r w:rsidRPr="000934A7">
      <w:rPr>
        <w:b/>
        <w:sz w:val="18"/>
      </w:rPr>
      <w:fldChar w:fldCharType="end"/>
    </w:r>
    <w:r>
      <w:rPr>
        <w:sz w:val="18"/>
      </w:rPr>
      <w:tab/>
    </w:r>
    <w:r w:rsidR="008A53ED">
      <w:rPr>
        <w:szCs w:val="16"/>
      </w:rPr>
      <w:t>GE.10-418</w:t>
    </w:r>
    <w:r w:rsidR="006403E2">
      <w:rPr>
        <w:szCs w:val="16"/>
      </w:rPr>
      <w:t>41</w:t>
    </w:r>
    <w:r w:rsidR="008A53ED">
      <w:rPr>
        <w:szCs w:val="16"/>
      </w:rPr>
      <w:t xml:space="preserve"> </w:t>
    </w:r>
    <w:r w:rsidR="009D1DBE">
      <w:rPr>
        <w:szCs w:val="16"/>
      </w:rPr>
      <w:t xml:space="preserve"> </w:t>
    </w:r>
    <w:r w:rsidR="008A53ED">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B0" w:rsidRPr="000934A7" w:rsidRDefault="008A53ED" w:rsidP="006403E2">
    <w:pPr>
      <w:pStyle w:val="Footer"/>
      <w:tabs>
        <w:tab w:val="right" w:pos="9638"/>
      </w:tabs>
      <w:rPr>
        <w:b/>
        <w:sz w:val="18"/>
      </w:rPr>
    </w:pPr>
    <w:r>
      <w:rPr>
        <w:szCs w:val="16"/>
      </w:rPr>
      <w:t>GE.10-418</w:t>
    </w:r>
    <w:r w:rsidR="006403E2">
      <w:rPr>
        <w:szCs w:val="16"/>
      </w:rPr>
      <w:t>41</w:t>
    </w:r>
    <w:r>
      <w:rPr>
        <w:szCs w:val="16"/>
      </w:rPr>
      <w:t xml:space="preserve"> </w:t>
    </w:r>
    <w:r w:rsidR="009D1DBE">
      <w:rPr>
        <w:szCs w:val="16"/>
      </w:rPr>
      <w:t xml:space="preserve"> </w:t>
    </w:r>
    <w:r>
      <w:rPr>
        <w:szCs w:val="16"/>
      </w:rPr>
      <w:t>(EXT)</w:t>
    </w:r>
    <w:r w:rsidR="00B678B0">
      <w:tab/>
    </w:r>
    <w:r w:rsidR="00B678B0" w:rsidRPr="000934A7">
      <w:rPr>
        <w:b/>
        <w:sz w:val="18"/>
      </w:rPr>
      <w:fldChar w:fldCharType="begin"/>
    </w:r>
    <w:r w:rsidR="00B678B0" w:rsidRPr="000934A7">
      <w:rPr>
        <w:b/>
        <w:sz w:val="18"/>
      </w:rPr>
      <w:instrText xml:space="preserve"> PAGE  \* MERGEFORMAT </w:instrText>
    </w:r>
    <w:r w:rsidR="00B678B0" w:rsidRPr="000934A7">
      <w:rPr>
        <w:b/>
        <w:sz w:val="18"/>
      </w:rPr>
      <w:fldChar w:fldCharType="separate"/>
    </w:r>
    <w:r w:rsidR="006403E2">
      <w:rPr>
        <w:b/>
        <w:noProof/>
        <w:sz w:val="18"/>
      </w:rPr>
      <w:t>7</w:t>
    </w:r>
    <w:r w:rsidR="00B678B0" w:rsidRPr="000934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B0" w:rsidRDefault="00B678B0" w:rsidP="00062F30">
    <w:pPr>
      <w:pStyle w:val="Footer"/>
      <w:pBdr>
        <w:bottom w:val="single" w:sz="4" w:space="1" w:color="auto"/>
      </w:pBdr>
    </w:pPr>
  </w:p>
  <w:p w:rsidR="00B678B0" w:rsidRPr="00357C0A" w:rsidRDefault="00B678B0" w:rsidP="00062F30">
    <w:pPr>
      <w:pStyle w:val="FootnoteText"/>
      <w:spacing w:after="120"/>
      <w:ind w:firstLine="0"/>
    </w:pPr>
    <w:r w:rsidRPr="00357C0A">
      <w:t>L</w:t>
    </w:r>
    <w:r>
      <w:t>a</w:t>
    </w:r>
    <w:r w:rsidRPr="00357C0A">
      <w:t xml:space="preserve"> pr</w:t>
    </w:r>
    <w:r>
      <w:t>e</w:t>
    </w:r>
    <w:r w:rsidRPr="00357C0A">
      <w:t>sent</w:t>
    </w:r>
    <w:r>
      <w:t>e</w:t>
    </w:r>
    <w:r w:rsidRPr="00357C0A">
      <w:t xml:space="preserve"> </w:t>
    </w:r>
    <w:r>
      <w:t>acta podrá ser objeto</w:t>
    </w:r>
    <w:r w:rsidRPr="00357C0A">
      <w:t xml:space="preserve"> </w:t>
    </w:r>
    <w:r>
      <w:t>de cor</w:t>
    </w:r>
    <w:r w:rsidRPr="00357C0A">
      <w:t>re</w:t>
    </w:r>
    <w:r>
      <w:t>c</w:t>
    </w:r>
    <w:r w:rsidRPr="00357C0A">
      <w:t>cion</w:t>
    </w:r>
    <w:r>
      <w:t>e</w:t>
    </w:r>
    <w:r w:rsidRPr="00357C0A">
      <w:t>s.</w:t>
    </w:r>
  </w:p>
  <w:p w:rsidR="00B678B0" w:rsidRPr="00357C0A" w:rsidRDefault="00B678B0" w:rsidP="00062F30">
    <w:pPr>
      <w:pStyle w:val="FootnoteText"/>
      <w:spacing w:after="120"/>
      <w:ind w:firstLine="0"/>
    </w:pPr>
    <w:r>
      <w:t>La</w:t>
    </w:r>
    <w:r w:rsidRPr="00357C0A">
      <w:t xml:space="preserve">s </w:t>
    </w:r>
    <w:r>
      <w:t>cor</w:t>
    </w:r>
    <w:r w:rsidRPr="00357C0A">
      <w:t>rec</w:t>
    </w:r>
    <w:r>
      <w:t>c</w:t>
    </w:r>
    <w:r w:rsidRPr="00357C0A">
      <w:t>ion</w:t>
    </w:r>
    <w:r>
      <w:t>e</w:t>
    </w:r>
    <w:r w:rsidRPr="00357C0A">
      <w:t>s d</w:t>
    </w:r>
    <w:r>
      <w:t xml:space="preserve">eberán redactarse en </w:t>
    </w:r>
    <w:r w:rsidRPr="00357C0A">
      <w:t>un</w:t>
    </w:r>
    <w:r>
      <w:t>o</w:t>
    </w:r>
    <w:r w:rsidRPr="00357C0A">
      <w:t xml:space="preserve"> de</w:t>
    </w:r>
    <w:r>
      <w:t xml:space="preserve"> lo</w:t>
    </w:r>
    <w:r w:rsidRPr="00357C0A">
      <w:t xml:space="preserve">s </w:t>
    </w:r>
    <w:r>
      <w:t xml:space="preserve">idiomas de trabajo. Deberán </w:t>
    </w:r>
    <w:r w:rsidRPr="00357C0A">
      <w:t>pr</w:t>
    </w:r>
    <w:r>
      <w:t>e</w:t>
    </w:r>
    <w:r w:rsidRPr="00357C0A">
      <w:t>sent</w:t>
    </w:r>
    <w:r>
      <w:t>arse</w:t>
    </w:r>
    <w:r w:rsidRPr="00357C0A">
      <w:t xml:space="preserve"> </w:t>
    </w:r>
    <w:r>
      <w:t>en</w:t>
    </w:r>
    <w:r w:rsidRPr="00357C0A">
      <w:t xml:space="preserve"> </w:t>
    </w:r>
    <w:r>
      <w:t>forma de me</w:t>
    </w:r>
    <w:r w:rsidRPr="00357C0A">
      <w:t>morand</w:t>
    </w:r>
    <w:r>
      <w:t>o,</w:t>
    </w:r>
    <w:r w:rsidRPr="00357C0A">
      <w:t xml:space="preserve"> incorpor</w:t>
    </w:r>
    <w:r>
      <w:t>arse</w:t>
    </w:r>
    <w:r w:rsidRPr="00357C0A">
      <w:t xml:space="preserve"> </w:t>
    </w:r>
    <w:r>
      <w:t>en</w:t>
    </w:r>
    <w:r w:rsidRPr="00357C0A">
      <w:t xml:space="preserve"> un e</w:t>
    </w:r>
    <w:r>
      <w:t>j</w:t>
    </w:r>
    <w:r w:rsidRPr="00357C0A">
      <w:t>emplar d</w:t>
    </w:r>
    <w:r>
      <w:t>el</w:t>
    </w:r>
    <w:r w:rsidRPr="00357C0A">
      <w:t xml:space="preserve"> </w:t>
    </w:r>
    <w:r>
      <w:t xml:space="preserve">acta y </w:t>
    </w:r>
    <w:r w:rsidRPr="00357C0A">
      <w:t>en</w:t>
    </w:r>
    <w:r>
      <w:t>viarse,</w:t>
    </w:r>
    <w:r w:rsidRPr="00357C0A">
      <w:t xml:space="preserve"> </w:t>
    </w:r>
    <w:r>
      <w:rPr>
        <w:i/>
      </w:rPr>
      <w:t>de</w:t>
    </w:r>
    <w:r w:rsidRPr="007843AA">
      <w:rPr>
        <w:i/>
      </w:rPr>
      <w:t>n</w:t>
    </w:r>
    <w:r>
      <w:rPr>
        <w:i/>
      </w:rPr>
      <w:t>tro</w:t>
    </w:r>
    <w:r w:rsidR="003474C4" w:rsidRPr="003474C4">
      <w:t xml:space="preserve"> </w:t>
    </w:r>
    <w:r>
      <w:rPr>
        <w:i/>
      </w:rPr>
      <w:t>del</w:t>
    </w:r>
    <w:r w:rsidR="003474C4" w:rsidRPr="003474C4">
      <w:t xml:space="preserve"> </w:t>
    </w:r>
    <w:r>
      <w:rPr>
        <w:i/>
      </w:rPr>
      <w:t>plazo</w:t>
    </w:r>
    <w:r w:rsidR="003474C4" w:rsidRPr="003474C4">
      <w:t xml:space="preserve"> </w:t>
    </w:r>
    <w:r>
      <w:rPr>
        <w:i/>
      </w:rPr>
      <w:t>de</w:t>
    </w:r>
    <w:r w:rsidR="003474C4" w:rsidRPr="003474C4">
      <w:t xml:space="preserve"> </w:t>
    </w:r>
    <w:r>
      <w:rPr>
        <w:i/>
      </w:rPr>
      <w:t>una</w:t>
    </w:r>
    <w:r w:rsidR="003474C4" w:rsidRPr="003474C4">
      <w:t xml:space="preserve"> </w:t>
    </w:r>
    <w:r w:rsidRPr="007843AA">
      <w:rPr>
        <w:i/>
      </w:rPr>
      <w:t>sema</w:t>
    </w:r>
    <w:r>
      <w:rPr>
        <w:i/>
      </w:rPr>
      <w:t>na</w:t>
    </w:r>
    <w:r w:rsidR="003474C4" w:rsidRPr="003474C4">
      <w:t xml:space="preserve"> </w:t>
    </w:r>
    <w:r w:rsidRPr="007843AA">
      <w:rPr>
        <w:i/>
      </w:rPr>
      <w:t>a</w:t>
    </w:r>
    <w:r w:rsidR="003474C4" w:rsidRPr="003474C4">
      <w:t xml:space="preserve"> </w:t>
    </w:r>
    <w:r>
      <w:rPr>
        <w:i/>
      </w:rPr>
      <w:t>partir</w:t>
    </w:r>
    <w:r w:rsidR="003474C4" w:rsidRPr="003474C4">
      <w:t xml:space="preserve"> </w:t>
    </w:r>
    <w:r>
      <w:rPr>
        <w:i/>
      </w:rPr>
      <w:t>de</w:t>
    </w:r>
    <w:r w:rsidR="003474C4" w:rsidRPr="003474C4">
      <w:t xml:space="preserve"> </w:t>
    </w:r>
    <w:r>
      <w:rPr>
        <w:i/>
      </w:rPr>
      <w:t>la</w:t>
    </w:r>
    <w:r w:rsidR="003474C4" w:rsidRPr="003474C4">
      <w:t xml:space="preserve"> </w:t>
    </w:r>
    <w:r>
      <w:rPr>
        <w:i/>
      </w:rPr>
      <w:t>fecha</w:t>
    </w:r>
    <w:r w:rsidR="003474C4" w:rsidRPr="003474C4">
      <w:t xml:space="preserve"> </w:t>
    </w:r>
    <w:r>
      <w:rPr>
        <w:i/>
      </w:rPr>
      <w:t>del</w:t>
    </w:r>
    <w:r w:rsidR="003474C4" w:rsidRPr="003474C4">
      <w:t xml:space="preserve"> </w:t>
    </w:r>
    <w:r w:rsidRPr="007843AA">
      <w:rPr>
        <w:i/>
      </w:rPr>
      <w:t>pr</w:t>
    </w:r>
    <w:r>
      <w:rPr>
        <w:i/>
      </w:rPr>
      <w:t>e</w:t>
    </w:r>
    <w:r w:rsidRPr="007843AA">
      <w:rPr>
        <w:i/>
      </w:rPr>
      <w:t>sent</w:t>
    </w:r>
    <w:r>
      <w:rPr>
        <w:i/>
      </w:rPr>
      <w:t>e</w:t>
    </w:r>
    <w:r w:rsidR="003474C4" w:rsidRPr="003474C4">
      <w:t xml:space="preserve"> </w:t>
    </w:r>
    <w:r w:rsidRPr="007843AA">
      <w:rPr>
        <w:i/>
      </w:rPr>
      <w:t>document</w:t>
    </w:r>
    <w:r>
      <w:rPr>
        <w:i/>
      </w:rPr>
      <w:t>o</w:t>
    </w:r>
    <w:r w:rsidRPr="00357C0A">
      <w:t>, a</w:t>
    </w:r>
    <w:r>
      <w:t xml:space="preserve"> la</w:t>
    </w:r>
    <w:r w:rsidRPr="00357C0A">
      <w:t xml:space="preserve"> </w:t>
    </w:r>
    <w:r>
      <w:t>Dependencia de E</w:t>
    </w:r>
    <w:r w:rsidRPr="00357C0A">
      <w:t>di</w:t>
    </w:r>
    <w:r>
      <w:t>c</w:t>
    </w:r>
    <w:r w:rsidRPr="00357C0A">
      <w:t>i</w:t>
    </w:r>
    <w:r>
      <w:t>ó</w:t>
    </w:r>
    <w:r w:rsidRPr="00357C0A">
      <w:t xml:space="preserve">n, </w:t>
    </w:r>
    <w:r>
      <w:t>oficina</w:t>
    </w:r>
    <w:r w:rsidRPr="00357C0A">
      <w:t xml:space="preserve"> E.4108, Pala</w:t>
    </w:r>
    <w:r>
      <w:t>c</w:t>
    </w:r>
    <w:r w:rsidRPr="00357C0A">
      <w:t>i</w:t>
    </w:r>
    <w:r>
      <w:t>o</w:t>
    </w:r>
    <w:r w:rsidRPr="00357C0A">
      <w:t xml:space="preserve"> de</w:t>
    </w:r>
    <w:r>
      <w:t xml:space="preserve"> la</w:t>
    </w:r>
    <w:r w:rsidRPr="00357C0A">
      <w:t>s Na</w:t>
    </w:r>
    <w:r>
      <w:t>c</w:t>
    </w:r>
    <w:r w:rsidRPr="00357C0A">
      <w:t>ion</w:t>
    </w:r>
    <w:r>
      <w:t>e</w:t>
    </w:r>
    <w:r w:rsidRPr="00357C0A">
      <w:t>s, G</w:t>
    </w:r>
    <w:r>
      <w:t>i</w:t>
    </w:r>
    <w:r w:rsidRPr="00357C0A">
      <w:t>n</w:t>
    </w:r>
    <w:r>
      <w:t>ebra</w:t>
    </w:r>
    <w:r w:rsidRPr="00357C0A">
      <w:t>.</w:t>
    </w:r>
  </w:p>
  <w:p w:rsidR="00B678B0" w:rsidRDefault="00B678B0" w:rsidP="00062F30">
    <w:pPr>
      <w:pStyle w:val="FootnoteText"/>
      <w:spacing w:after="240"/>
      <w:ind w:firstLine="0"/>
    </w:pPr>
    <w:r>
      <w:t>La</w:t>
    </w:r>
    <w:r w:rsidRPr="00357C0A">
      <w:t xml:space="preserve">s </w:t>
    </w:r>
    <w:r>
      <w:t>cor</w:t>
    </w:r>
    <w:r w:rsidRPr="00357C0A">
      <w:t>recc</w:t>
    </w:r>
    <w:r>
      <w:t>iones que se introduzcan en las actas de la</w:t>
    </w:r>
    <w:r w:rsidRPr="00357C0A">
      <w:t>s s</w:t>
    </w:r>
    <w:r>
      <w:t>esiones</w:t>
    </w:r>
    <w:r w:rsidRPr="00357C0A">
      <w:t xml:space="preserve"> p</w:t>
    </w:r>
    <w:r>
      <w:t>ú</w:t>
    </w:r>
    <w:r w:rsidRPr="00357C0A">
      <w:t>bli</w:t>
    </w:r>
    <w:r>
      <w:t>cas</w:t>
    </w:r>
    <w:r w:rsidRPr="00357C0A">
      <w:t xml:space="preserve"> d</w:t>
    </w:r>
    <w:r>
      <w:t>el</w:t>
    </w:r>
    <w:r w:rsidRPr="00357C0A">
      <w:t xml:space="preserve"> Comité se</w:t>
    </w:r>
    <w:r>
      <w:t xml:space="preserve"> </w:t>
    </w:r>
    <w:r w:rsidRPr="00357C0A">
      <w:t>r</w:t>
    </w:r>
    <w:r>
      <w:t>eunirán en un documento</w:t>
    </w:r>
    <w:r w:rsidRPr="00357C0A">
      <w:t xml:space="preserve"> </w:t>
    </w:r>
    <w:r>
      <w:t>ú</w:t>
    </w:r>
    <w:r w:rsidRPr="00357C0A">
      <w:t>ni</w:t>
    </w:r>
    <w:r>
      <w:t>co que</w:t>
    </w:r>
    <w:r w:rsidRPr="00357C0A">
      <w:t xml:space="preserve"> se publi</w:t>
    </w:r>
    <w:r>
      <w:t>cará</w:t>
    </w:r>
    <w:r w:rsidRPr="00357C0A">
      <w:t xml:space="preserve"> p</w:t>
    </w:r>
    <w:r>
      <w:t>oco d</w:t>
    </w:r>
    <w:r w:rsidRPr="00357C0A">
      <w:t>e</w:t>
    </w:r>
    <w:r>
      <w:t>spués del</w:t>
    </w:r>
    <w:r w:rsidRPr="00357C0A">
      <w:t xml:space="preserve"> </w:t>
    </w:r>
    <w:r>
      <w:t xml:space="preserve">período de </w:t>
    </w:r>
    <w:r w:rsidRPr="00357C0A">
      <w:t>sesion</w:t>
    </w:r>
    <w:r>
      <w:t>es</w:t>
    </w:r>
    <w:r w:rsidRPr="00357C0A">
      <w:t>.</w:t>
    </w:r>
  </w:p>
  <w:p w:rsidR="00B678B0" w:rsidRPr="000934A7" w:rsidRDefault="00B678B0" w:rsidP="006403E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GE.10-418</w:t>
    </w:r>
    <w:r w:rsidR="006403E2">
      <w:rPr>
        <w:sz w:val="20"/>
      </w:rPr>
      <w:t>41</w:t>
    </w:r>
    <w:r>
      <w:rPr>
        <w:sz w:val="20"/>
      </w:rPr>
      <w:t xml:space="preserve"> </w:t>
    </w:r>
    <w:r w:rsidR="009D1DBE">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B10" w:rsidRPr="001075E9" w:rsidRDefault="00C45B10" w:rsidP="001075E9">
      <w:pPr>
        <w:tabs>
          <w:tab w:val="right" w:pos="2155"/>
        </w:tabs>
        <w:spacing w:after="80" w:line="240" w:lineRule="auto"/>
        <w:ind w:left="680"/>
        <w:rPr>
          <w:u w:val="single"/>
        </w:rPr>
      </w:pPr>
      <w:r>
        <w:rPr>
          <w:u w:val="single"/>
        </w:rPr>
        <w:tab/>
      </w:r>
    </w:p>
  </w:footnote>
  <w:footnote w:type="continuationSeparator" w:id="0">
    <w:p w:rsidR="00C45B10" w:rsidRDefault="00C45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B0" w:rsidRPr="000934A7" w:rsidRDefault="00B678B0">
    <w:pPr>
      <w:pStyle w:val="Header"/>
    </w:pPr>
    <w:r>
      <w:t>CMW/C/SR.128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8B0" w:rsidRPr="000934A7" w:rsidRDefault="00B678B0" w:rsidP="000934A7">
    <w:pPr>
      <w:pStyle w:val="Header"/>
      <w:jc w:val="right"/>
    </w:pPr>
    <w:r>
      <w:t>CMW/C/SR.128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B3F49C6"/>
    <w:multiLevelType w:val="singleLevel"/>
    <w:tmpl w:val="720CB540"/>
    <w:lvl w:ilvl="0">
      <w:start w:val="1"/>
      <w:numFmt w:val="lowerRoman"/>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6">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C9538FD"/>
    <w:multiLevelType w:val="hybridMultilevel"/>
    <w:tmpl w:val="038A2DC0"/>
    <w:lvl w:ilvl="0" w:tplc="14C64E84">
      <w:start w:val="1"/>
      <w:numFmt w:val="none"/>
      <w:lvlText w:val="%1"/>
      <w:lvlJc w:val="left"/>
      <w:pPr>
        <w:tabs>
          <w:tab w:val="num" w:pos="1134"/>
        </w:tabs>
        <w:ind w:left="1134" w:hanging="397"/>
      </w:pPr>
      <w:rPr>
        <w:rFonts w:hint="default"/>
        <w:b/>
        <w:i w:val="0"/>
        <w:vertAlign w:val="baseline"/>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6">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4"/>
  </w:num>
  <w:num w:numId="3">
    <w:abstractNumId w:val="43"/>
  </w:num>
  <w:num w:numId="4">
    <w:abstractNumId w:val="41"/>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0"/>
  </w:num>
  <w:num w:numId="18">
    <w:abstractNumId w:val="16"/>
  </w:num>
  <w:num w:numId="19">
    <w:abstractNumId w:val="22"/>
  </w:num>
  <w:num w:numId="20">
    <w:abstractNumId w:val="17"/>
  </w:num>
  <w:num w:numId="21">
    <w:abstractNumId w:val="46"/>
  </w:num>
  <w:num w:numId="22">
    <w:abstractNumId w:val="12"/>
  </w:num>
  <w:num w:numId="23">
    <w:abstractNumId w:val="23"/>
  </w:num>
  <w:num w:numId="24">
    <w:abstractNumId w:val="27"/>
  </w:num>
  <w:num w:numId="25">
    <w:abstractNumId w:val="44"/>
  </w:num>
  <w:num w:numId="26">
    <w:abstractNumId w:val="33"/>
  </w:num>
  <w:num w:numId="27">
    <w:abstractNumId w:val="47"/>
  </w:num>
  <w:num w:numId="28">
    <w:abstractNumId w:val="31"/>
  </w:num>
  <w:num w:numId="29">
    <w:abstractNumId w:val="37"/>
  </w:num>
  <w:num w:numId="30">
    <w:abstractNumId w:val="25"/>
  </w:num>
  <w:num w:numId="31">
    <w:abstractNumId w:val="21"/>
  </w:num>
  <w:num w:numId="32">
    <w:abstractNumId w:val="11"/>
  </w:num>
  <w:num w:numId="33">
    <w:abstractNumId w:val="15"/>
  </w:num>
  <w:num w:numId="34">
    <w:abstractNumId w:val="13"/>
  </w:num>
  <w:num w:numId="35">
    <w:abstractNumId w:val="28"/>
  </w:num>
  <w:num w:numId="36">
    <w:abstractNumId w:val="34"/>
  </w:num>
  <w:num w:numId="37">
    <w:abstractNumId w:val="14"/>
  </w:num>
  <w:num w:numId="38">
    <w:abstractNumId w:val="45"/>
  </w:num>
  <w:num w:numId="39">
    <w:abstractNumId w:val="30"/>
  </w:num>
  <w:num w:numId="40">
    <w:abstractNumId w:val="42"/>
  </w:num>
  <w:num w:numId="41">
    <w:abstractNumId w:val="18"/>
  </w:num>
  <w:num w:numId="42">
    <w:abstractNumId w:val="38"/>
  </w:num>
  <w:num w:numId="43">
    <w:abstractNumId w:val="39"/>
  </w:num>
  <w:num w:numId="44">
    <w:abstractNumId w:val="26"/>
  </w:num>
  <w:num w:numId="45">
    <w:abstractNumId w:val="36"/>
  </w:num>
  <w:num w:numId="46">
    <w:abstractNumId w:val="32"/>
  </w:num>
  <w:num w:numId="47">
    <w:abstractNumId w:val="29"/>
  </w:num>
  <w:num w:numId="4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E8D"/>
    <w:rsid w:val="00003109"/>
    <w:rsid w:val="00033EE1"/>
    <w:rsid w:val="00062F30"/>
    <w:rsid w:val="000666CA"/>
    <w:rsid w:val="000934A7"/>
    <w:rsid w:val="000B57E7"/>
    <w:rsid w:val="000C1909"/>
    <w:rsid w:val="000F000A"/>
    <w:rsid w:val="000F09DF"/>
    <w:rsid w:val="000F61B2"/>
    <w:rsid w:val="001075E9"/>
    <w:rsid w:val="001256EA"/>
    <w:rsid w:val="00180183"/>
    <w:rsid w:val="0018649F"/>
    <w:rsid w:val="00196389"/>
    <w:rsid w:val="001C7A89"/>
    <w:rsid w:val="001E79AD"/>
    <w:rsid w:val="002153D8"/>
    <w:rsid w:val="002A2EFC"/>
    <w:rsid w:val="002C0E18"/>
    <w:rsid w:val="002D5AAC"/>
    <w:rsid w:val="00301299"/>
    <w:rsid w:val="00322004"/>
    <w:rsid w:val="0032324A"/>
    <w:rsid w:val="003402C2"/>
    <w:rsid w:val="003474C4"/>
    <w:rsid w:val="003703B7"/>
    <w:rsid w:val="00376B8E"/>
    <w:rsid w:val="00381C24"/>
    <w:rsid w:val="003958D0"/>
    <w:rsid w:val="003B00E5"/>
    <w:rsid w:val="00414A16"/>
    <w:rsid w:val="00427F10"/>
    <w:rsid w:val="00454E07"/>
    <w:rsid w:val="004A4B3A"/>
    <w:rsid w:val="004D45DB"/>
    <w:rsid w:val="0050108D"/>
    <w:rsid w:val="0055389D"/>
    <w:rsid w:val="00572E19"/>
    <w:rsid w:val="005C43E4"/>
    <w:rsid w:val="005F0B42"/>
    <w:rsid w:val="006403E2"/>
    <w:rsid w:val="00662AD0"/>
    <w:rsid w:val="006C3C92"/>
    <w:rsid w:val="006F35EE"/>
    <w:rsid w:val="007021FF"/>
    <w:rsid w:val="00757357"/>
    <w:rsid w:val="007972A8"/>
    <w:rsid w:val="0081727C"/>
    <w:rsid w:val="00834B71"/>
    <w:rsid w:val="008461FE"/>
    <w:rsid w:val="0086445C"/>
    <w:rsid w:val="00884AAC"/>
    <w:rsid w:val="008A08D7"/>
    <w:rsid w:val="008A53ED"/>
    <w:rsid w:val="00906890"/>
    <w:rsid w:val="0094586A"/>
    <w:rsid w:val="00951972"/>
    <w:rsid w:val="00972A64"/>
    <w:rsid w:val="00986C75"/>
    <w:rsid w:val="009D1DBE"/>
    <w:rsid w:val="00A917B3"/>
    <w:rsid w:val="00AB4B51"/>
    <w:rsid w:val="00B10CC7"/>
    <w:rsid w:val="00B62458"/>
    <w:rsid w:val="00B678B0"/>
    <w:rsid w:val="00BC6277"/>
    <w:rsid w:val="00BD33EE"/>
    <w:rsid w:val="00C45B10"/>
    <w:rsid w:val="00C60F0C"/>
    <w:rsid w:val="00C805C9"/>
    <w:rsid w:val="00CA1679"/>
    <w:rsid w:val="00CA355E"/>
    <w:rsid w:val="00CA7207"/>
    <w:rsid w:val="00D33D63"/>
    <w:rsid w:val="00D40788"/>
    <w:rsid w:val="00D667CE"/>
    <w:rsid w:val="00D90138"/>
    <w:rsid w:val="00DB6076"/>
    <w:rsid w:val="00DD3E8D"/>
    <w:rsid w:val="00DD56E3"/>
    <w:rsid w:val="00DE58C4"/>
    <w:rsid w:val="00E20056"/>
    <w:rsid w:val="00E271D4"/>
    <w:rsid w:val="00E73F76"/>
    <w:rsid w:val="00EA221C"/>
    <w:rsid w:val="00EF1360"/>
    <w:rsid w:val="00EF3220"/>
    <w:rsid w:val="00F13A15"/>
    <w:rsid w:val="00F46290"/>
    <w:rsid w:val="00F721F6"/>
    <w:rsid w:val="00F80811"/>
    <w:rsid w:val="00F94155"/>
    <w:rsid w:val="00FD2EF7"/>
    <w:rsid w:val="00FF78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81727C"/>
    <w:rPr>
      <w:color w:val="auto"/>
      <w:u w:val="none"/>
    </w:rPr>
  </w:style>
  <w:style w:type="character" w:styleId="FollowedHyperlink">
    <w:name w:val="FollowedHyperlink"/>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M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Template>
  <TotalTime>3</TotalTime>
  <Pages>1</Pages>
  <Words>4088</Words>
  <Characters>23302</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2008-01-15T07:58:00Z</cp:lastPrinted>
  <dcterms:created xsi:type="dcterms:W3CDTF">2012-03-01T07:49:00Z</dcterms:created>
  <dcterms:modified xsi:type="dcterms:W3CDTF">2012-03-01T07:49:00Z</dcterms:modified>
</cp:coreProperties>
</file>