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362957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01E2015" w14:textId="77777777" w:rsidR="002D5AAC" w:rsidRDefault="002D5AAC" w:rsidP="00122C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EC1938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34684D5" w14:textId="1058B684" w:rsidR="002D5AAC" w:rsidRDefault="00122C98" w:rsidP="00122C98">
            <w:pPr>
              <w:jc w:val="right"/>
            </w:pPr>
            <w:r w:rsidRPr="00122C98">
              <w:rPr>
                <w:sz w:val="40"/>
              </w:rPr>
              <w:t>A</w:t>
            </w:r>
            <w:r>
              <w:t>/HRC/RES/56/17</w:t>
            </w:r>
          </w:p>
        </w:tc>
      </w:tr>
      <w:tr w:rsidR="002D5AAC" w:rsidRPr="0035210A" w14:paraId="25C1C26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0D48B4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FFC72AE" wp14:editId="02C8531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AB040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35EA933" w14:textId="77777777" w:rsidR="002D5AAC" w:rsidRDefault="00122C9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AD6938F" w14:textId="5BDE8467" w:rsidR="00122C98" w:rsidRPr="0035210A" w:rsidRDefault="0035210A" w:rsidP="00122C98">
            <w:pPr>
              <w:spacing w:line="240" w:lineRule="exact"/>
              <w:rPr>
                <w:lang w:val="en-US"/>
              </w:rPr>
            </w:pPr>
            <w:r w:rsidRPr="0035210A">
              <w:rPr>
                <w:lang w:val="en-US"/>
              </w:rPr>
              <w:t>16 July 2024</w:t>
            </w:r>
          </w:p>
          <w:p w14:paraId="205AFBB5" w14:textId="77777777" w:rsidR="00122C98" w:rsidRDefault="00122C98" w:rsidP="00122C9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BC528FA" w14:textId="3AA2F756" w:rsidR="00122C98" w:rsidRPr="00E71476" w:rsidRDefault="00122C98" w:rsidP="00122C9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54BE37B" w14:textId="77777777" w:rsidR="00DF71B9" w:rsidRPr="0035210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D820869" w14:textId="77777777" w:rsidR="0035210A" w:rsidRPr="008A4732" w:rsidRDefault="0035210A" w:rsidP="0035210A">
      <w:pPr>
        <w:rPr>
          <w:b/>
        </w:rPr>
      </w:pPr>
      <w:r>
        <w:rPr>
          <w:b/>
          <w:bCs/>
        </w:rPr>
        <w:t>Пятьдесят шестая сессия</w:t>
      </w:r>
    </w:p>
    <w:p w14:paraId="208977B1" w14:textId="77777777" w:rsidR="0035210A" w:rsidRPr="008A4732" w:rsidRDefault="0035210A" w:rsidP="0035210A">
      <w:r>
        <w:t>18 июня — 12 июля 2024 года</w:t>
      </w:r>
    </w:p>
    <w:p w14:paraId="54C18915" w14:textId="77777777" w:rsidR="0035210A" w:rsidRPr="008A4732" w:rsidRDefault="0035210A" w:rsidP="0035210A">
      <w:r>
        <w:t>Пункт 2 повестки дня</w:t>
      </w:r>
    </w:p>
    <w:p w14:paraId="74F3407D" w14:textId="658F930A" w:rsidR="0035210A" w:rsidRDefault="0035210A" w:rsidP="006C0B59">
      <w:pPr>
        <w:rPr>
          <w:b/>
          <w:bCs/>
        </w:rPr>
      </w:pPr>
      <w:r>
        <w:rPr>
          <w:b/>
          <w:bCs/>
        </w:rPr>
        <w:t>Ежегодный доклад Верховного комиссара</w:t>
      </w:r>
      <w:r>
        <w:rPr>
          <w:b/>
          <w:bCs/>
        </w:rPr>
        <w:br/>
        <w:t>Организации Объединенных Наций</w:t>
      </w:r>
      <w:r>
        <w:rPr>
          <w:b/>
          <w:bCs/>
        </w:rPr>
        <w:br/>
        <w:t>по правам человека и доклады Управления</w:t>
      </w:r>
      <w:r>
        <w:rPr>
          <w:b/>
          <w:bCs/>
        </w:rPr>
        <w:br/>
        <w:t>Верховного комиссара и Генерального секретаря</w:t>
      </w:r>
    </w:p>
    <w:p w14:paraId="32FDE270" w14:textId="2A30DE49" w:rsidR="0035210A" w:rsidRPr="00E05352" w:rsidRDefault="0035210A" w:rsidP="006C0B59">
      <w:pPr>
        <w:pStyle w:val="HChG"/>
      </w:pPr>
      <w:r>
        <w:tab/>
      </w:r>
      <w:r>
        <w:tab/>
        <w:t>Резолюция, принятая Советом по правам человека 11</w:t>
      </w:r>
      <w:r>
        <w:rPr>
          <w:lang w:val="fr-CH"/>
        </w:rPr>
        <w:t> </w:t>
      </w:r>
      <w:r>
        <w:t>июля 2024 года</w:t>
      </w:r>
    </w:p>
    <w:p w14:paraId="50E4B33C" w14:textId="35E51555" w:rsidR="0035210A" w:rsidRPr="008A4732" w:rsidRDefault="0035210A" w:rsidP="006C0B59">
      <w:pPr>
        <w:keepNext/>
        <w:keepLines/>
        <w:spacing w:before="360" w:after="240" w:line="270" w:lineRule="exact"/>
        <w:ind w:left="1134" w:right="1134" w:hanging="850"/>
      </w:pPr>
      <w:r w:rsidRPr="006C0B59">
        <w:rPr>
          <w:rFonts w:eastAsia="Times New Roman" w:cs="Times New Roman"/>
          <w:b/>
          <w:sz w:val="24"/>
          <w:szCs w:val="20"/>
          <w:lang w:val="en-GB"/>
        </w:rPr>
        <w:t>56/17.</w:t>
      </w:r>
      <w:r w:rsidRPr="006C0B59">
        <w:rPr>
          <w:rFonts w:eastAsia="Times New Roman" w:cs="Times New Roman"/>
          <w:b/>
          <w:sz w:val="24"/>
          <w:szCs w:val="20"/>
          <w:lang w:val="en-GB"/>
        </w:rPr>
        <w:tab/>
        <w:t>Положение в области прав человека в Эритрее</w:t>
      </w:r>
    </w:p>
    <w:p w14:paraId="70BCE8C0" w14:textId="77777777" w:rsidR="0035210A" w:rsidRPr="008A4732" w:rsidRDefault="0035210A" w:rsidP="0035210A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1A39F36E" w14:textId="77777777" w:rsidR="0035210A" w:rsidRPr="008A4732" w:rsidRDefault="0035210A" w:rsidP="0035210A">
      <w:pPr>
        <w:pStyle w:val="SingleTxtG"/>
      </w:pPr>
      <w:r>
        <w:tab/>
      </w: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3C3C892B" w14:textId="77777777" w:rsidR="0035210A" w:rsidRPr="008A4732" w:rsidRDefault="0035210A" w:rsidP="0035210A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резолюцию </w:t>
      </w:r>
      <w:hyperlink r:id="rId8" w:history="1">
        <w:r w:rsidRPr="005A5CFF">
          <w:rPr>
            <w:rStyle w:val="af1"/>
          </w:rPr>
          <w:t>60/251</w:t>
        </w:r>
      </w:hyperlink>
      <w:r>
        <w:t xml:space="preserve"> Генеральной Ассамблеи от 15 марта 2006 года, резолюции 5/1 и 5/2 Совета по правам человека от 18 июня 2007 года, резолюцию 91 и 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  <w:bookmarkStart w:id="0" w:name="gjdgxs" w:colFirst="0" w:colLast="0"/>
      <w:bookmarkEnd w:id="0"/>
    </w:p>
    <w:p w14:paraId="79671806" w14:textId="77777777" w:rsidR="0035210A" w:rsidRPr="008A4732" w:rsidRDefault="0035210A" w:rsidP="0035210A">
      <w:pPr>
        <w:pStyle w:val="SingleTxtG"/>
      </w:pPr>
      <w:r>
        <w:tab/>
      </w:r>
      <w:r>
        <w:rPr>
          <w:i/>
          <w:iCs/>
        </w:rPr>
        <w:t>отмечая</w:t>
      </w:r>
      <w:r>
        <w:t xml:space="preserve"> региональные события и их последствия, в том числе для прав человека в Эритрее,</w:t>
      </w:r>
    </w:p>
    <w:p w14:paraId="0311A37B" w14:textId="77777777" w:rsidR="0035210A" w:rsidRPr="008A4732" w:rsidRDefault="0035210A" w:rsidP="0035210A">
      <w:pPr>
        <w:pStyle w:val="SingleTxtG"/>
        <w:ind w:firstLine="567"/>
        <w:rPr>
          <w:iCs/>
        </w:rPr>
      </w:pPr>
      <w:r>
        <w:rPr>
          <w:i/>
          <w:iCs/>
        </w:rPr>
        <w:t>принимая к сведению</w:t>
      </w:r>
      <w:r>
        <w:t xml:space="preserve"> заключительные замечания Африканской комиссии по правам человека и народов по объединенным второму и третьему периодическим докладам Эритреи в соответствии с Африканской хартией прав человека и народов,</w:t>
      </w:r>
    </w:p>
    <w:p w14:paraId="56B95E8E" w14:textId="77777777" w:rsidR="0035210A" w:rsidRPr="008A4732" w:rsidRDefault="0035210A" w:rsidP="0035210A">
      <w:pPr>
        <w:pStyle w:val="SingleTxtG"/>
        <w:ind w:firstLine="567"/>
        <w:rPr>
          <w:iCs/>
        </w:rPr>
      </w:pPr>
      <w:r>
        <w:rPr>
          <w:i/>
          <w:iCs/>
        </w:rPr>
        <w:t>выражая сожаление</w:t>
      </w:r>
      <w:r>
        <w:t xml:space="preserve"> по поводу продолжающегося отсутствия сотрудничества со стороны правительства Эритреи со Специальным докладчиком по вопросу о положении в области прав человека в Эритрее и другими мандатариями специальных процедур и отмечая при этом его предыдущее заявление о том, что оно будет взаимодействовать с несколькими правозащитными механизмами Организации Объединенных Наций,</w:t>
      </w:r>
    </w:p>
    <w:p w14:paraId="206D4242" w14:textId="77777777" w:rsidR="0035210A" w:rsidRPr="008A4732" w:rsidRDefault="0035210A" w:rsidP="0035210A">
      <w:pPr>
        <w:pStyle w:val="SingleTxtG"/>
        <w:ind w:firstLine="567"/>
      </w:pPr>
      <w:r>
        <w:tab/>
      </w:r>
      <w:r>
        <w:rPr>
          <w:i/>
          <w:iCs/>
        </w:rPr>
        <w:t>выражая глубокую обеспокоенность</w:t>
      </w:r>
      <w:r>
        <w:t xml:space="preserve"> по поводу продолжающихся нарушений и ущемлений прав человека, о которых сообщают Верховный комиссар Организации Объединенных Наций по правам человека и Специальный докладчик</w:t>
      </w:r>
      <w:r>
        <w:rPr>
          <w:rStyle w:val="aa"/>
        </w:rPr>
        <w:footnoteReference w:id="1"/>
      </w:r>
      <w:r>
        <w:t xml:space="preserve">, включая нарушения, связанные с произвольными арестами и содержанием под стражей без связи с внешним миром, бесчеловечными условиями содержания под стражей, насильственными исчезновениями, внесудебными убийствами, пытками и другими жестокими, бесчеловечными или унижающими достоинство видами </w:t>
      </w:r>
      <w:r>
        <w:lastRenderedPageBreak/>
        <w:t>обращения и наказания, принудительным трудом и сексуальным и гендерным насилием, а также с постоянными нарушениями прав на свободу мнений и их выражения, свободу мысли, совести и религии или убеждений и свободу мирных собраний и ассоциации,</w:t>
      </w:r>
    </w:p>
    <w:p w14:paraId="1A93B233" w14:textId="77777777" w:rsidR="0035210A" w:rsidRPr="008A4732" w:rsidRDefault="0035210A" w:rsidP="0035210A">
      <w:pPr>
        <w:pStyle w:val="SingleTxtG"/>
        <w:rPr>
          <w:iCs/>
        </w:rPr>
      </w:pPr>
      <w:r>
        <w:tab/>
      </w:r>
      <w:r>
        <w:rPr>
          <w:i/>
          <w:iCs/>
        </w:rPr>
        <w:t xml:space="preserve">выражая глубокую обеспокоенность также </w:t>
      </w:r>
      <w:r>
        <w:t>по поводу политики бессрочного призыва на национальную/военную службу, грубых нарушений прав человека, совершаемых в контексте национальной службы, и отсутствием на данный момент прозрачности и подотчетности правительства Эритреи в отношении сообщений о нарушениях и ущемлениях прав человека, совершенных эритрейскими вооруженными силами, в том числе на севере Эфиопии,</w:t>
      </w:r>
    </w:p>
    <w:p w14:paraId="2F28084C" w14:textId="77777777" w:rsidR="0035210A" w:rsidRPr="008A4732" w:rsidRDefault="0035210A" w:rsidP="0035210A">
      <w:pPr>
        <w:pStyle w:val="SingleTxtG"/>
        <w:ind w:firstLine="567"/>
        <w:rPr>
          <w:iCs/>
        </w:rPr>
      </w:pPr>
      <w:r>
        <w:rPr>
          <w:i/>
          <w:iCs/>
        </w:rPr>
        <w:t>подчеркивая</w:t>
      </w:r>
      <w:r>
        <w:t>, что каждый гражданин имеет право принимать участие в ведении государственных дел своей страны непосредственно или через свободно избранных представителей, и выражая серьезную обеспокоенность по поводу того, что национальные выборы не проводились в Эритрее с 1993 года,</w:t>
      </w:r>
    </w:p>
    <w:p w14:paraId="2DD3272C" w14:textId="77777777" w:rsidR="0035210A" w:rsidRPr="008A4732" w:rsidRDefault="0035210A" w:rsidP="0035210A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доклад Специального докладчика по вопросу о положении в области прав человека в Эритрее</w:t>
      </w:r>
      <w:r w:rsidRPr="009217AB">
        <w:rPr>
          <w:rStyle w:val="aa"/>
        </w:rPr>
        <w:footnoteReference w:id="2"/>
      </w:r>
      <w:r>
        <w:t xml:space="preserve"> и содержащиеся в нем выводы и настоятельно призывает правительство Эритреи предпринять немедленные и конкретные шаги по выполнению всех рекомендаций, вынесенных Специальным докладчиком;</w:t>
      </w:r>
    </w:p>
    <w:p w14:paraId="18929B7A" w14:textId="77777777" w:rsidR="0035210A" w:rsidRPr="008A4732" w:rsidRDefault="0035210A" w:rsidP="0035210A">
      <w:pPr>
        <w:pStyle w:val="SingleTxtG"/>
        <w:ind w:firstLine="567"/>
        <w:rPr>
          <w:iCs/>
        </w:rPr>
      </w:pPr>
      <w:r>
        <w:t>2.</w:t>
      </w:r>
      <w:r>
        <w:tab/>
      </w:r>
      <w:r>
        <w:rPr>
          <w:i/>
          <w:iCs/>
        </w:rPr>
        <w:t>выражает глубокую обеспокоенность</w:t>
      </w:r>
      <w:r>
        <w:t xml:space="preserve"> по поводу сообщений о постоянных нарушениях и ущемлениях прав человека в Эритрее в условиях широко распространенной безнаказанности и вновь заявляет, что все виновные в нарушениях и ущемлениях прав человека должны быть привлечены к ответственности;</w:t>
      </w:r>
    </w:p>
    <w:p w14:paraId="4B635EA7" w14:textId="77777777" w:rsidR="0035210A" w:rsidRPr="008A4732" w:rsidRDefault="0035210A" w:rsidP="0035210A">
      <w:pPr>
        <w:pStyle w:val="SingleTxtG"/>
        <w:ind w:firstLine="567"/>
        <w:rPr>
          <w:iCs/>
        </w:rPr>
      </w:pPr>
      <w:r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еще на один год мандат Специального докладчика по вопросу о положении в области прав человека в Эритрее;</w:t>
      </w:r>
    </w:p>
    <w:p w14:paraId="3E330383" w14:textId="77777777" w:rsidR="0035210A" w:rsidRPr="008A4732" w:rsidRDefault="0035210A" w:rsidP="0035210A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внести на рассмотрение и представить доклад Совету по правам человека на его пятьдесят девятой сессии и Генеральной Ассамблее на ее семьдесят девятой сессии;</w:t>
      </w:r>
    </w:p>
    <w:p w14:paraId="461A8012" w14:textId="77777777" w:rsidR="0035210A" w:rsidRPr="008A4732" w:rsidRDefault="0035210A" w:rsidP="0035210A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постановляет</w:t>
      </w:r>
      <w:r>
        <w:t xml:space="preserve"> провести на своей пятьдесят восьмой сессии расширенный интерактивный диалог о положении в области прав человека в Эритрее с участием, в частности, Специального докладчика, Управления Верховного комиссара Организации Объединенных Наций по правам человека, гражданского общества, коренных народов, жертв и пострадавших и других соответствующих заинтересованных сторон;</w:t>
      </w:r>
    </w:p>
    <w:p w14:paraId="01B01752" w14:textId="77777777" w:rsidR="0035210A" w:rsidRPr="008A4732" w:rsidRDefault="0035210A" w:rsidP="0035210A">
      <w:pPr>
        <w:pStyle w:val="SingleTxtG"/>
        <w:ind w:firstLine="567"/>
      </w:pPr>
      <w:r>
        <w:t>6.</w:t>
      </w:r>
      <w:r>
        <w:tab/>
      </w:r>
      <w:r w:rsidRPr="00CD5C75">
        <w:rPr>
          <w:i/>
          <w:iCs/>
        </w:rPr>
        <w:t>призывает</w:t>
      </w:r>
      <w:r>
        <w:t xml:space="preserve"> правительство Эритреи в полной мере сотрудничать с Управлением Верховного комиссара, соответствующими договорными органами и Советом по правам человека и его механизмами, включая Специального докладчика, в том числе путем предоставления мандатарию беспрепятственного доступа в страну и принятия на себя обязательств по достижению прогресса в отношении включенных в его доклады рекомендаций, а также контрольных показателей и связанных с ними параметров, предложенных в 2019 году</w:t>
      </w:r>
      <w:r w:rsidRPr="009217AB">
        <w:rPr>
          <w:rStyle w:val="aa"/>
        </w:rPr>
        <w:footnoteReference w:id="3"/>
      </w:r>
      <w:r>
        <w:t>, а именно:</w:t>
      </w:r>
    </w:p>
    <w:p w14:paraId="5B7B6407" w14:textId="77777777" w:rsidR="0035210A" w:rsidRPr="008A4732" w:rsidRDefault="0035210A" w:rsidP="0035210A">
      <w:pPr>
        <w:pStyle w:val="SingleTxtG"/>
        <w:ind w:firstLine="567"/>
      </w:pPr>
      <w:r>
        <w:t>a)</w:t>
      </w:r>
      <w:r>
        <w:tab/>
        <w:t>совершенствования деятельности по поощрению верховенства права и укреплению национальных судебных и правоохранительных учреждений;</w:t>
      </w:r>
    </w:p>
    <w:p w14:paraId="27B94613" w14:textId="77777777" w:rsidR="0035210A" w:rsidRPr="008A4732" w:rsidRDefault="0035210A" w:rsidP="0035210A">
      <w:pPr>
        <w:pStyle w:val="SingleTxtG"/>
        <w:ind w:firstLine="567"/>
      </w:pPr>
      <w:r>
        <w:t>b)</w:t>
      </w:r>
      <w:r>
        <w:tab/>
        <w:t>демонстрации приверженности проведению реформ национальной/ военной службы;</w:t>
      </w:r>
    </w:p>
    <w:p w14:paraId="09C2161B" w14:textId="77777777" w:rsidR="0035210A" w:rsidRPr="008A4732" w:rsidRDefault="0035210A" w:rsidP="0035210A">
      <w:pPr>
        <w:pStyle w:val="SingleTxtG"/>
        <w:ind w:firstLine="567"/>
      </w:pPr>
      <w:r>
        <w:t>c)</w:t>
      </w:r>
      <w:r>
        <w:tab/>
        <w:t>активизации усилий по обеспечению уважения, защиты и осуществления прав на свободу религии или убеждений, мирных собраний, ассоциации, мнений и их выражения, в том числе для представителей прессы, а также активизации усилий, направленных на прекращение религиозной и этнической дискриминации;</w:t>
      </w:r>
    </w:p>
    <w:p w14:paraId="75D6BD0E" w14:textId="77777777" w:rsidR="0035210A" w:rsidRPr="008A4732" w:rsidRDefault="0035210A" w:rsidP="0035210A">
      <w:pPr>
        <w:pStyle w:val="SingleTxtG"/>
        <w:ind w:firstLine="567"/>
      </w:pPr>
      <w:r>
        <w:t>d)</w:t>
      </w:r>
      <w:r>
        <w:tab/>
        <w:t>демонстрации приверженности делу борьбы со всеми формами сексуального и гендерного насилия и поощрения прав всех женщин и девочек, а также гендерного равноправия;</w:t>
      </w:r>
    </w:p>
    <w:p w14:paraId="4A1FCB94" w14:textId="77777777" w:rsidR="0035210A" w:rsidRPr="008A4732" w:rsidRDefault="0035210A" w:rsidP="0035210A">
      <w:pPr>
        <w:pStyle w:val="SingleTxtG"/>
        <w:ind w:firstLine="567"/>
        <w:rPr>
          <w:b/>
          <w:bCs/>
        </w:rPr>
      </w:pPr>
      <w:r>
        <w:t>e)</w:t>
      </w:r>
      <w:r>
        <w:tab/>
        <w:t>укрепления сотрудничества со специализированными органами Организации Объединенных Наций по правам человека, международными учреждениями и Африканской комиссией по правам человека и народов;</w:t>
      </w:r>
    </w:p>
    <w:p w14:paraId="40D1D298" w14:textId="77777777" w:rsidR="0035210A" w:rsidRPr="008A4732" w:rsidRDefault="0035210A" w:rsidP="0035210A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 xml:space="preserve">рекомендует </w:t>
      </w:r>
      <w:r>
        <w:t>правительству Эритреи выполнить рекомендации, принятые государством к исполнению в ходе предыдущих циклов универсального периодического обзора, и рассмотреть вопрос о том, чтобы предложить Управлению Верховного комиссара создать в Эритрее свое присутствие с целостным мандатом по защите, поощрению и мониторингу прав человека при наличии беспрепятственного доступа;</w:t>
      </w:r>
    </w:p>
    <w:p w14:paraId="4C88E54A" w14:textId="77777777" w:rsidR="0035210A" w:rsidRPr="008A4732" w:rsidRDefault="0035210A" w:rsidP="0035210A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3AD11A14" w14:textId="77777777" w:rsidR="0035210A" w:rsidRDefault="0035210A" w:rsidP="0035210A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05AE778A" w14:textId="1A0EC85B" w:rsidR="0035210A" w:rsidRDefault="0035210A" w:rsidP="0035210A">
      <w:pPr>
        <w:pStyle w:val="SingleTxtG"/>
        <w:ind w:firstLine="567"/>
        <w:jc w:val="right"/>
        <w:rPr>
          <w:i/>
          <w:iCs/>
        </w:rPr>
      </w:pPr>
      <w:r>
        <w:rPr>
          <w:i/>
          <w:iCs/>
        </w:rPr>
        <w:t>36-е заседание</w:t>
      </w:r>
      <w:r w:rsidR="00EB13E2">
        <w:rPr>
          <w:i/>
          <w:iCs/>
        </w:rPr>
        <w:br/>
      </w:r>
      <w:r>
        <w:rPr>
          <w:i/>
          <w:iCs/>
        </w:rPr>
        <w:t>11 июля 2024 года</w:t>
      </w:r>
    </w:p>
    <w:p w14:paraId="112C8D1A" w14:textId="77777777" w:rsidR="0035210A" w:rsidRPr="002811EB" w:rsidRDefault="0035210A" w:rsidP="0035210A">
      <w:pPr>
        <w:pStyle w:val="SingleTxtG"/>
        <w:rPr>
          <w:color w:val="333333"/>
          <w:shd w:val="clear" w:color="auto" w:fill="FFFFFF"/>
        </w:rPr>
      </w:pPr>
      <w:r w:rsidRPr="00E05352">
        <w:rPr>
          <w:rFonts w:eastAsiaTheme="minorEastAsia"/>
          <w:lang w:eastAsia="zh-CN"/>
        </w:rPr>
        <w:t>[</w:t>
      </w:r>
      <w:r w:rsidRPr="002811EB">
        <w:rPr>
          <w:color w:val="333333"/>
          <w:shd w:val="clear" w:color="auto" w:fill="FFFFFF"/>
        </w:rPr>
        <w:t>Принята в результате заносимого в отчет о заседании голосования 2</w:t>
      </w:r>
      <w:r w:rsidRPr="00E05352">
        <w:rPr>
          <w:color w:val="333333"/>
          <w:shd w:val="clear" w:color="auto" w:fill="FFFFFF"/>
        </w:rPr>
        <w:t>0</w:t>
      </w:r>
      <w:r w:rsidRPr="002811EB">
        <w:rPr>
          <w:color w:val="333333"/>
          <w:shd w:val="clear" w:color="auto" w:fill="FFFFFF"/>
        </w:rPr>
        <w:t xml:space="preserve"> голосами</w:t>
      </w:r>
      <w:r>
        <w:rPr>
          <w:color w:val="333333"/>
          <w:shd w:val="clear" w:color="auto" w:fill="FFFFFF"/>
        </w:rPr>
        <w:br/>
      </w:r>
      <w:r w:rsidRPr="002811EB">
        <w:rPr>
          <w:color w:val="333333"/>
          <w:shd w:val="clear" w:color="auto" w:fill="FFFFFF"/>
        </w:rPr>
        <w:t xml:space="preserve">против </w:t>
      </w:r>
      <w:r w:rsidRPr="00E05352">
        <w:rPr>
          <w:color w:val="333333"/>
          <w:shd w:val="clear" w:color="auto" w:fill="FFFFFF"/>
        </w:rPr>
        <w:t>8</w:t>
      </w:r>
      <w:r w:rsidRPr="002811EB">
        <w:rPr>
          <w:color w:val="333333"/>
          <w:shd w:val="clear" w:color="auto" w:fill="FFFFFF"/>
        </w:rPr>
        <w:t xml:space="preserve"> при 1</w:t>
      </w:r>
      <w:r w:rsidRPr="00E05352">
        <w:rPr>
          <w:color w:val="333333"/>
          <w:shd w:val="clear" w:color="auto" w:fill="FFFFFF"/>
        </w:rPr>
        <w:t>9</w:t>
      </w:r>
      <w:r w:rsidRPr="002811EB">
        <w:rPr>
          <w:color w:val="333333"/>
          <w:shd w:val="clear" w:color="auto" w:fill="FFFFFF"/>
        </w:rPr>
        <w:t xml:space="preserve"> воздержавшихся</w:t>
      </w:r>
      <w:r>
        <w:rPr>
          <w:color w:val="333333"/>
          <w:shd w:val="clear" w:color="auto" w:fill="FFFFFF"/>
        </w:rPr>
        <w:t xml:space="preserve">. </w:t>
      </w:r>
      <w:r w:rsidRPr="002811EB">
        <w:rPr>
          <w:color w:val="333333"/>
          <w:shd w:val="clear" w:color="auto" w:fill="FFFFFF"/>
        </w:rPr>
        <w:t>Голоса распределились следующим образом:</w:t>
      </w:r>
    </w:p>
    <w:p w14:paraId="752DD91C" w14:textId="77777777" w:rsidR="0035210A" w:rsidRPr="004F3B15" w:rsidRDefault="0035210A" w:rsidP="0035210A">
      <w:pPr>
        <w:pStyle w:val="SingleTxtG"/>
        <w:spacing w:after="0"/>
        <w:ind w:left="1701"/>
        <w:rPr>
          <w:i/>
          <w:iCs/>
        </w:rPr>
      </w:pPr>
      <w:r w:rsidRPr="004F3B15">
        <w:rPr>
          <w:i/>
          <w:iCs/>
        </w:rPr>
        <w:t>Голосовали за:</w:t>
      </w:r>
    </w:p>
    <w:p w14:paraId="7AEF0FFD" w14:textId="77777777" w:rsidR="0035210A" w:rsidRPr="00A5552C" w:rsidRDefault="0035210A" w:rsidP="0035210A">
      <w:pPr>
        <w:pStyle w:val="SingleTxtG"/>
        <w:ind w:left="2268"/>
        <w:rPr>
          <w:color w:val="000000" w:themeColor="text1"/>
        </w:rPr>
      </w:pPr>
      <w:r w:rsidRPr="00A5552C">
        <w:rPr>
          <w:color w:val="000000" w:themeColor="text1"/>
        </w:rPr>
        <w:t>Албания, Аргентина, Бельгия, Болгария, Бразилия, Германия, Гондурас, Доминиканская Республика, Коста-Рика, Литва, Люксембург, Нидерланды (Королевство), Парагвай, Румыния, Соединенные Штаты Америки, Финляндия, Франция, Черногория, Чили, Япония.</w:t>
      </w:r>
    </w:p>
    <w:p w14:paraId="404550D3" w14:textId="77777777" w:rsidR="0035210A" w:rsidRPr="00A5552C" w:rsidRDefault="0035210A" w:rsidP="0035210A">
      <w:pPr>
        <w:pStyle w:val="SingleTxtG"/>
        <w:spacing w:after="0"/>
        <w:ind w:left="1701"/>
        <w:rPr>
          <w:i/>
          <w:iCs/>
          <w:color w:val="000000" w:themeColor="text1"/>
        </w:rPr>
      </w:pPr>
      <w:r w:rsidRPr="00A5552C">
        <w:rPr>
          <w:i/>
          <w:iCs/>
          <w:color w:val="000000" w:themeColor="text1"/>
        </w:rPr>
        <w:t>Голосовали против:</w:t>
      </w:r>
    </w:p>
    <w:p w14:paraId="3E3A887E" w14:textId="77777777" w:rsidR="0035210A" w:rsidRPr="00A5552C" w:rsidRDefault="0035210A" w:rsidP="0035210A">
      <w:pPr>
        <w:pStyle w:val="SingleTxtG"/>
        <w:ind w:left="2268"/>
        <w:rPr>
          <w:color w:val="000000" w:themeColor="text1"/>
        </w:rPr>
      </w:pPr>
      <w:r w:rsidRPr="00A5552C">
        <w:rPr>
          <w:color w:val="000000" w:themeColor="text1"/>
        </w:rPr>
        <w:t>Алжир, Бурунди, Индия, Китай, Куба, Сомали, Судан, Эритрея.</w:t>
      </w:r>
    </w:p>
    <w:p w14:paraId="66931B71" w14:textId="77777777" w:rsidR="0035210A" w:rsidRPr="00A5552C" w:rsidRDefault="0035210A" w:rsidP="0035210A">
      <w:pPr>
        <w:pStyle w:val="SingleTxtG"/>
        <w:keepNext/>
        <w:spacing w:after="0"/>
        <w:ind w:left="1701"/>
        <w:rPr>
          <w:i/>
          <w:iCs/>
          <w:color w:val="000000" w:themeColor="text1"/>
        </w:rPr>
      </w:pPr>
      <w:r w:rsidRPr="00A5552C">
        <w:rPr>
          <w:i/>
          <w:iCs/>
          <w:color w:val="000000" w:themeColor="text1"/>
        </w:rPr>
        <w:t>Воздержались:</w:t>
      </w:r>
    </w:p>
    <w:p w14:paraId="3490BDCE" w14:textId="77777777" w:rsidR="0035210A" w:rsidRPr="00A5552C" w:rsidRDefault="0035210A" w:rsidP="0035210A">
      <w:pPr>
        <w:pStyle w:val="SingleTxtG"/>
        <w:ind w:left="2268"/>
        <w:rPr>
          <w:rFonts w:eastAsiaTheme="minorEastAsia"/>
          <w:color w:val="000000" w:themeColor="text1"/>
          <w:lang w:eastAsia="zh-CN"/>
        </w:rPr>
      </w:pPr>
      <w:r w:rsidRPr="00A5552C">
        <w:rPr>
          <w:color w:val="000000" w:themeColor="text1"/>
        </w:rPr>
        <w:t>Бангладеш, Бенин, Вьетнам, Гамбия, Гана, Грузия, Индонезия, Казахстан, Камерун, Катар, Кот-д</w:t>
      </w:r>
      <w:r w:rsidRPr="00A5552C">
        <w:rPr>
          <w:rFonts w:eastAsia="PMingLiU" w:hint="eastAsia"/>
          <w:color w:val="000000" w:themeColor="text1"/>
          <w:lang w:eastAsia="zh-TW"/>
        </w:rPr>
        <w:t>'</w:t>
      </w:r>
      <w:r w:rsidRPr="00A5552C">
        <w:rPr>
          <w:rFonts w:eastAsia="PMingLiU"/>
          <w:color w:val="000000" w:themeColor="text1"/>
          <w:lang w:eastAsia="zh-TW"/>
        </w:rPr>
        <w:t>Ивуар, Кувейт, Кыргызстан, Малави, Малайзия, Мальдивские Острова, Марокко, Объединенные Арабские Эмираты, Южная Африка</w:t>
      </w:r>
      <w:r w:rsidRPr="00A5552C">
        <w:rPr>
          <w:color w:val="000000" w:themeColor="text1"/>
        </w:rPr>
        <w:t>.</w:t>
      </w:r>
      <w:r w:rsidRPr="00A5552C">
        <w:rPr>
          <w:rFonts w:eastAsiaTheme="minorEastAsia"/>
          <w:color w:val="000000" w:themeColor="text1"/>
          <w:lang w:eastAsia="zh-CN"/>
        </w:rPr>
        <w:t>]</w:t>
      </w:r>
    </w:p>
    <w:p w14:paraId="7CBB62FB" w14:textId="0263F017" w:rsidR="00CB0692" w:rsidRPr="00A5552C" w:rsidRDefault="0035210A" w:rsidP="0035210A">
      <w:pPr>
        <w:spacing w:before="240"/>
        <w:ind w:left="1134" w:right="1134"/>
        <w:jc w:val="center"/>
        <w:rPr>
          <w:color w:val="000000" w:themeColor="text1"/>
        </w:rPr>
      </w:pPr>
      <w:r w:rsidRPr="00A5552C">
        <w:rPr>
          <w:color w:val="000000" w:themeColor="text1"/>
          <w:u w:val="single"/>
        </w:rPr>
        <w:tab/>
      </w:r>
      <w:r w:rsidRPr="00A5552C">
        <w:rPr>
          <w:color w:val="000000" w:themeColor="text1"/>
          <w:u w:val="single"/>
        </w:rPr>
        <w:tab/>
      </w:r>
      <w:r w:rsidRPr="00A5552C">
        <w:rPr>
          <w:color w:val="000000" w:themeColor="text1"/>
          <w:u w:val="single"/>
        </w:rPr>
        <w:tab/>
      </w:r>
      <w:r w:rsidRPr="00A5552C">
        <w:rPr>
          <w:color w:val="000000" w:themeColor="text1"/>
          <w:u w:val="single"/>
        </w:rPr>
        <w:tab/>
      </w:r>
    </w:p>
    <w:sectPr w:rsidR="00CB0692" w:rsidRPr="00A5552C" w:rsidSect="00122C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D3A6F" w14:textId="77777777" w:rsidR="00C035AD" w:rsidRPr="00A312BC" w:rsidRDefault="00C035AD" w:rsidP="00A312BC"/>
  </w:endnote>
  <w:endnote w:type="continuationSeparator" w:id="0">
    <w:p w14:paraId="6B5FCDD4" w14:textId="77777777" w:rsidR="00C035AD" w:rsidRPr="00A312BC" w:rsidRDefault="00C035A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71CB" w14:textId="2C1C8BA7" w:rsidR="00122C98" w:rsidRPr="00122C98" w:rsidRDefault="00122C98">
    <w:pPr>
      <w:pStyle w:val="a8"/>
    </w:pPr>
    <w:r w:rsidRPr="00122C98">
      <w:rPr>
        <w:b/>
        <w:sz w:val="18"/>
      </w:rPr>
      <w:fldChar w:fldCharType="begin"/>
    </w:r>
    <w:r w:rsidRPr="00122C98">
      <w:rPr>
        <w:b/>
        <w:sz w:val="18"/>
      </w:rPr>
      <w:instrText xml:space="preserve"> PAGE  \* MERGEFORMAT </w:instrText>
    </w:r>
    <w:r w:rsidRPr="00122C98">
      <w:rPr>
        <w:b/>
        <w:sz w:val="18"/>
      </w:rPr>
      <w:fldChar w:fldCharType="separate"/>
    </w:r>
    <w:r w:rsidRPr="00122C98">
      <w:rPr>
        <w:b/>
        <w:noProof/>
        <w:sz w:val="18"/>
      </w:rPr>
      <w:t>2</w:t>
    </w:r>
    <w:r w:rsidRPr="00122C98">
      <w:rPr>
        <w:b/>
        <w:sz w:val="18"/>
      </w:rPr>
      <w:fldChar w:fldCharType="end"/>
    </w:r>
    <w:r>
      <w:rPr>
        <w:b/>
        <w:sz w:val="18"/>
      </w:rPr>
      <w:tab/>
    </w:r>
    <w:r>
      <w:t>GE.24-13024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0160" w14:textId="234F788F" w:rsidR="00122C98" w:rsidRPr="00122C98" w:rsidRDefault="00122C98" w:rsidP="00122C98">
    <w:pPr>
      <w:pStyle w:val="a8"/>
      <w:tabs>
        <w:tab w:val="clear" w:pos="9639"/>
        <w:tab w:val="right" w:pos="9638"/>
      </w:tabs>
      <w:rPr>
        <w:b/>
        <w:sz w:val="18"/>
      </w:rPr>
    </w:pPr>
    <w:r>
      <w:t>GE.24-13024</w:t>
    </w:r>
    <w:r>
      <w:tab/>
    </w:r>
    <w:r w:rsidRPr="00122C98">
      <w:rPr>
        <w:b/>
        <w:sz w:val="18"/>
      </w:rPr>
      <w:fldChar w:fldCharType="begin"/>
    </w:r>
    <w:r w:rsidRPr="00122C98">
      <w:rPr>
        <w:b/>
        <w:sz w:val="18"/>
      </w:rPr>
      <w:instrText xml:space="preserve"> PAGE  \* MERGEFORMAT </w:instrText>
    </w:r>
    <w:r w:rsidRPr="00122C98">
      <w:rPr>
        <w:b/>
        <w:sz w:val="18"/>
      </w:rPr>
      <w:fldChar w:fldCharType="separate"/>
    </w:r>
    <w:r w:rsidRPr="00122C98">
      <w:rPr>
        <w:b/>
        <w:noProof/>
        <w:sz w:val="18"/>
      </w:rPr>
      <w:t>3</w:t>
    </w:r>
    <w:r w:rsidRPr="00122C9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0A853" w14:textId="0462A9C8" w:rsidR="00042B72" w:rsidRPr="00122C98" w:rsidRDefault="00122C98" w:rsidP="00122C98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6E43A6D" wp14:editId="58C5EEA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24-13024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60CEF2D" wp14:editId="57184E2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190724  220724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8063F" w14:textId="77777777" w:rsidR="00C035AD" w:rsidRPr="001075E9" w:rsidRDefault="00C035A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503931D" w14:textId="77777777" w:rsidR="00C035AD" w:rsidRDefault="00C035A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9C86F91" w14:textId="2EF4EB13" w:rsidR="0035210A" w:rsidRPr="008A4732" w:rsidRDefault="0035210A" w:rsidP="0035210A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1" w:history="1">
        <w:r w:rsidRPr="00A5552C">
          <w:rPr>
            <w:rStyle w:val="af1"/>
          </w:rPr>
          <w:t>A/HRC/56/24</w:t>
        </w:r>
      </w:hyperlink>
      <w:r>
        <w:t>.</w:t>
      </w:r>
    </w:p>
  </w:footnote>
  <w:footnote w:id="2">
    <w:p w14:paraId="396CD9A7" w14:textId="77777777" w:rsidR="0035210A" w:rsidRPr="008A4732" w:rsidRDefault="0035210A" w:rsidP="0035210A">
      <w:pPr>
        <w:pStyle w:val="ad"/>
      </w:pPr>
      <w:r>
        <w:tab/>
      </w:r>
      <w:r w:rsidRPr="007031F2">
        <w:rPr>
          <w:rStyle w:val="aa"/>
        </w:rPr>
        <w:footnoteRef/>
      </w:r>
      <w:r>
        <w:tab/>
        <w:t>Там же.</w:t>
      </w:r>
    </w:p>
  </w:footnote>
  <w:footnote w:id="3">
    <w:p w14:paraId="1FE6BC8D" w14:textId="77777777" w:rsidR="0035210A" w:rsidRPr="007031F2" w:rsidRDefault="0035210A" w:rsidP="0035210A">
      <w:pPr>
        <w:pStyle w:val="ad"/>
      </w:pPr>
      <w:r w:rsidRPr="00D77A95">
        <w:tab/>
      </w:r>
      <w:r w:rsidRPr="007031F2">
        <w:rPr>
          <w:rStyle w:val="aa"/>
        </w:rPr>
        <w:footnoteRef/>
      </w:r>
      <w:r>
        <w:tab/>
      </w:r>
      <w:hyperlink r:id="rId2" w:history="1">
        <w:r w:rsidRPr="005A5CFF">
          <w:rPr>
            <w:rStyle w:val="af1"/>
          </w:rPr>
          <w:t>A/HRC/41/53</w:t>
        </w:r>
      </w:hyperlink>
      <w:r>
        <w:t>, пп. 78–82.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4B7DF" w14:textId="01F8583D" w:rsidR="00122C98" w:rsidRPr="00122C98" w:rsidRDefault="00122C98">
    <w:pPr>
      <w:pStyle w:val="a5"/>
    </w:pPr>
    <w:fldSimple w:instr=" TITLE  \* MERGEFORMAT ">
      <w:r w:rsidR="00157357">
        <w:t>A/HRC/RES/56/17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0E932" w14:textId="3EDEFBC6" w:rsidR="00122C98" w:rsidRPr="00122C98" w:rsidRDefault="00122C98" w:rsidP="00122C98">
    <w:pPr>
      <w:pStyle w:val="a5"/>
      <w:jc w:val="right"/>
    </w:pPr>
    <w:fldSimple w:instr=" TITLE  \* MERGEFORMAT ">
      <w:r w:rsidR="00157357">
        <w:t>A/HRC/RES/56/17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5D95" w14:textId="77777777" w:rsidR="00122C98" w:rsidRDefault="00122C98" w:rsidP="0035210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63657710">
    <w:abstractNumId w:val="16"/>
  </w:num>
  <w:num w:numId="2" w16cid:durableId="1813252238">
    <w:abstractNumId w:val="11"/>
  </w:num>
  <w:num w:numId="3" w16cid:durableId="1813012747">
    <w:abstractNumId w:val="10"/>
  </w:num>
  <w:num w:numId="4" w16cid:durableId="1971863775">
    <w:abstractNumId w:val="17"/>
  </w:num>
  <w:num w:numId="5" w16cid:durableId="1621106294">
    <w:abstractNumId w:val="13"/>
  </w:num>
  <w:num w:numId="6" w16cid:durableId="1315062888">
    <w:abstractNumId w:val="8"/>
  </w:num>
  <w:num w:numId="7" w16cid:durableId="107697775">
    <w:abstractNumId w:val="3"/>
  </w:num>
  <w:num w:numId="8" w16cid:durableId="445121060">
    <w:abstractNumId w:val="2"/>
  </w:num>
  <w:num w:numId="9" w16cid:durableId="260382524">
    <w:abstractNumId w:val="1"/>
  </w:num>
  <w:num w:numId="10" w16cid:durableId="1758014142">
    <w:abstractNumId w:val="0"/>
  </w:num>
  <w:num w:numId="11" w16cid:durableId="1321277842">
    <w:abstractNumId w:val="9"/>
  </w:num>
  <w:num w:numId="12" w16cid:durableId="338898347">
    <w:abstractNumId w:val="7"/>
  </w:num>
  <w:num w:numId="13" w16cid:durableId="1036395370">
    <w:abstractNumId w:val="6"/>
  </w:num>
  <w:num w:numId="14" w16cid:durableId="1988782158">
    <w:abstractNumId w:val="5"/>
  </w:num>
  <w:num w:numId="15" w16cid:durableId="2039698553">
    <w:abstractNumId w:val="4"/>
  </w:num>
  <w:num w:numId="16" w16cid:durableId="1324042206">
    <w:abstractNumId w:val="15"/>
  </w:num>
  <w:num w:numId="17" w16cid:durableId="752167203">
    <w:abstractNumId w:val="12"/>
  </w:num>
  <w:num w:numId="18" w16cid:durableId="548762262">
    <w:abstractNumId w:val="14"/>
  </w:num>
  <w:num w:numId="19" w16cid:durableId="1916237015">
    <w:abstractNumId w:val="15"/>
  </w:num>
  <w:num w:numId="20" w16cid:durableId="853692983">
    <w:abstractNumId w:val="12"/>
  </w:num>
  <w:num w:numId="21" w16cid:durableId="128064516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5AD"/>
    <w:rsid w:val="00033EE1"/>
    <w:rsid w:val="00040272"/>
    <w:rsid w:val="00041EA6"/>
    <w:rsid w:val="00042B72"/>
    <w:rsid w:val="000558BD"/>
    <w:rsid w:val="00065958"/>
    <w:rsid w:val="000842B4"/>
    <w:rsid w:val="000B57E7"/>
    <w:rsid w:val="000B6373"/>
    <w:rsid w:val="000F09DF"/>
    <w:rsid w:val="000F61B2"/>
    <w:rsid w:val="001075E9"/>
    <w:rsid w:val="00122C98"/>
    <w:rsid w:val="00157357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5210A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140B4"/>
    <w:rsid w:val="00681A10"/>
    <w:rsid w:val="006A1ED8"/>
    <w:rsid w:val="006C0B59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7E6C00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5552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035AD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B13E2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44C74"/>
  <w15:docId w15:val="{784D2367-A272-40FE-8616-434F5D0B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35210A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0/251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A/HRC/41/53" TargetMode="External"/><Relationship Id="rId1" Type="http://schemas.openxmlformats.org/officeDocument/2006/relationships/hyperlink" Target="http://undocs.org/ru/A/HRC/56/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3</Pages>
  <Words>912</Words>
  <Characters>6237</Characters>
  <Application>Microsoft Office Word</Application>
  <DocSecurity>0</DocSecurity>
  <Lines>128</Lines>
  <Paragraphs>45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5" baseType="lpstr">
      <vt:lpstr>A/HRC/RES/56/17</vt:lpstr>
      <vt:lpstr>    Резолюция, принятая Советом по правам человека 11 июля 2024 года</vt:lpstr>
      <vt:lpstr>A/</vt:lpstr>
      <vt:lpstr>A/</vt:lpstr>
      <vt:lpstr>A/</vt:lpstr>
    </vt:vector>
  </TitlesOfParts>
  <Company>DCM</Company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A/HRC/RES/56/17</dc:title>
  <dc:subject/>
  <dc:creator>Olga OVTCHINNIKOVA</dc:creator>
  <cp:keywords/>
  <cp:lastModifiedBy>Olga Ovchinnikova</cp:lastModifiedBy>
  <cp:revision>3</cp:revision>
  <cp:lastPrinted>2024-07-22T13:49:00Z</cp:lastPrinted>
  <dcterms:created xsi:type="dcterms:W3CDTF">2024-07-22T13:49:00Z</dcterms:created>
  <dcterms:modified xsi:type="dcterms:W3CDTF">2024-07-22T13:51:00Z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