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7275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F0CA0" w:rsidP="002F0CA0">
            <w:pPr>
              <w:jc w:val="right"/>
            </w:pPr>
            <w:r w:rsidRPr="002F0CA0">
              <w:rPr>
                <w:sz w:val="40"/>
              </w:rPr>
              <w:t>A</w:t>
            </w:r>
            <w:r>
              <w:t>/HRC/RES/24/7</w:t>
            </w:r>
          </w:p>
        </w:tc>
      </w:tr>
      <w:tr w:rsidR="002D5AAC" w:rsidTr="0087275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2F0CA0" w:rsidRDefault="002F0CA0" w:rsidP="00AB05F9">
            <w:pPr>
              <w:spacing w:before="240"/>
            </w:pPr>
            <w:r>
              <w:t>Distr. general</w:t>
            </w:r>
          </w:p>
          <w:p w:rsidR="002F0CA0" w:rsidRDefault="00BE6F0A" w:rsidP="002F0CA0">
            <w:pPr>
              <w:spacing w:line="240" w:lineRule="exact"/>
            </w:pPr>
            <w:r>
              <w:t xml:space="preserve">8 </w:t>
            </w:r>
            <w:r w:rsidR="002F0CA0">
              <w:t xml:space="preserve">de </w:t>
            </w:r>
            <w:r>
              <w:t>octubre</w:t>
            </w:r>
            <w:r w:rsidR="002F0CA0">
              <w:t xml:space="preserve"> de 2013</w:t>
            </w:r>
          </w:p>
          <w:p w:rsidR="002F0CA0" w:rsidRDefault="002F0CA0" w:rsidP="002F0CA0">
            <w:pPr>
              <w:spacing w:line="240" w:lineRule="exact"/>
            </w:pPr>
            <w:r>
              <w:t>Español</w:t>
            </w:r>
          </w:p>
          <w:p w:rsidR="002D5AAC" w:rsidRDefault="002F0CA0" w:rsidP="002F0CA0">
            <w:pPr>
              <w:spacing w:line="240" w:lineRule="exact"/>
            </w:pPr>
            <w:r>
              <w:t>Original: inglés</w:t>
            </w:r>
          </w:p>
        </w:tc>
      </w:tr>
    </w:tbl>
    <w:p w:rsidR="00872750" w:rsidRPr="004B502C" w:rsidRDefault="00872750" w:rsidP="00872750">
      <w:pPr>
        <w:spacing w:before="120"/>
        <w:rPr>
          <w:b/>
          <w:sz w:val="24"/>
          <w:szCs w:val="24"/>
        </w:rPr>
      </w:pPr>
      <w:r w:rsidRPr="004B502C">
        <w:rPr>
          <w:b/>
          <w:sz w:val="24"/>
          <w:szCs w:val="24"/>
        </w:rPr>
        <w:t>Consejo de Derechos Humanos</w:t>
      </w:r>
    </w:p>
    <w:p w:rsidR="00872750" w:rsidRPr="00FD1077" w:rsidRDefault="00872750" w:rsidP="00872750">
      <w:pPr>
        <w:rPr>
          <w:b/>
        </w:rPr>
      </w:pPr>
      <w:r w:rsidRPr="00FD1077">
        <w:rPr>
          <w:b/>
        </w:rPr>
        <w:t>24º período de sesiones</w:t>
      </w:r>
    </w:p>
    <w:p w:rsidR="00872750" w:rsidRPr="00FD1077" w:rsidRDefault="00872750" w:rsidP="00872750">
      <w:r w:rsidRPr="00FD1077">
        <w:t>Tema 3 de la agenda</w:t>
      </w:r>
    </w:p>
    <w:p w:rsidR="00872750" w:rsidRPr="00FD1077" w:rsidRDefault="00872750" w:rsidP="00872750">
      <w:pPr>
        <w:rPr>
          <w:b/>
        </w:rPr>
      </w:pPr>
      <w:r w:rsidRPr="00FD1077">
        <w:rPr>
          <w:b/>
        </w:rPr>
        <w:t xml:space="preserve">Promoción y protección de todos los derechos humanos, </w:t>
      </w:r>
      <w:r w:rsidRPr="00FD1077">
        <w:rPr>
          <w:b/>
        </w:rPr>
        <w:br/>
        <w:t xml:space="preserve">civiles, políticos, económicos, sociales y culturales, </w:t>
      </w:r>
      <w:r w:rsidRPr="00FD1077">
        <w:rPr>
          <w:b/>
        </w:rPr>
        <w:br/>
        <w:t>incluido el derecho al desarrollo</w:t>
      </w:r>
    </w:p>
    <w:p w:rsidR="00872750" w:rsidRPr="00FD1077" w:rsidRDefault="00872750" w:rsidP="00872750">
      <w:pPr>
        <w:pStyle w:val="HChG"/>
      </w:pPr>
      <w:r>
        <w:tab/>
      </w:r>
      <w:r>
        <w:tab/>
        <w:t xml:space="preserve">Resolución aprobada por el Consejo de Derechos </w:t>
      </w:r>
      <w:r w:rsidR="00DF704A">
        <w:br/>
      </w:r>
      <w:r>
        <w:t>Humanos</w:t>
      </w:r>
      <w:r w:rsidR="00E44A3D" w:rsidRPr="00E44A3D">
        <w:rPr>
          <w:rStyle w:val="FootnoteReference"/>
          <w:b w:val="0"/>
          <w:sz w:val="20"/>
          <w:vertAlign w:val="baseline"/>
        </w:rPr>
        <w:footnoteReference w:customMarkFollows="1" w:id="1"/>
        <w:t>*</w:t>
      </w:r>
    </w:p>
    <w:p w:rsidR="00872750" w:rsidRPr="00FD1077" w:rsidRDefault="00872750" w:rsidP="00872750">
      <w:pPr>
        <w:pStyle w:val="H1G"/>
        <w:tabs>
          <w:tab w:val="left" w:pos="1800"/>
        </w:tabs>
      </w:pPr>
      <w:r>
        <w:tab/>
      </w:r>
      <w:r>
        <w:tab/>
      </w:r>
      <w:r w:rsidRPr="00FD1077">
        <w:t>24/</w:t>
      </w:r>
      <w:r w:rsidR="00DF704A">
        <w:t>7.</w:t>
      </w:r>
      <w:r>
        <w:tab/>
      </w:r>
      <w:r w:rsidRPr="00FD1077">
        <w:t>La detención arbitraria</w:t>
      </w:r>
    </w:p>
    <w:p w:rsidR="00872750" w:rsidRPr="00FD1077" w:rsidRDefault="00872750" w:rsidP="00872750">
      <w:pPr>
        <w:pStyle w:val="SingleTxtG"/>
      </w:pPr>
      <w:r w:rsidRPr="00FD1077">
        <w:rPr>
          <w:b/>
        </w:rPr>
        <w:tab/>
      </w:r>
      <w:r w:rsidRPr="007F140B">
        <w:rPr>
          <w:i/>
        </w:rPr>
        <w:t>El Consejo de Derechos Humanos</w:t>
      </w:r>
      <w:r w:rsidRPr="00FD1077">
        <w:t>,</w:t>
      </w:r>
    </w:p>
    <w:p w:rsidR="00872750" w:rsidRPr="00FD1077" w:rsidRDefault="00872750" w:rsidP="00872750">
      <w:pPr>
        <w:pStyle w:val="SingleTxtG"/>
      </w:pPr>
      <w:r w:rsidRPr="00FD1077">
        <w:rPr>
          <w:i/>
        </w:rPr>
        <w:tab/>
        <w:t xml:space="preserve">Reafirmando </w:t>
      </w:r>
      <w:r w:rsidRPr="00FD1077">
        <w:t>los artículos 3, 9, 10 y 29</w:t>
      </w:r>
      <w:r>
        <w:t>,</w:t>
      </w:r>
      <w:r w:rsidRPr="00FD1077">
        <w:t xml:space="preserve"> y otras disposiciones pertinentes</w:t>
      </w:r>
      <w:r>
        <w:t>,</w:t>
      </w:r>
      <w:r w:rsidRPr="00FD1077">
        <w:t xml:space="preserve"> de la Declaración Universal de Derechos Humanos,</w:t>
      </w:r>
    </w:p>
    <w:p w:rsidR="00872750" w:rsidRPr="00FD1077" w:rsidRDefault="00872750" w:rsidP="00872750">
      <w:pPr>
        <w:pStyle w:val="SingleTxtG"/>
      </w:pPr>
      <w:r w:rsidRPr="00FD1077">
        <w:rPr>
          <w:i/>
        </w:rPr>
        <w:tab/>
        <w:t xml:space="preserve">Recordando </w:t>
      </w:r>
      <w:r w:rsidRPr="00FD1077">
        <w:t>los artículos 9 a 11 y 14 a 22 del Pacto Internacional de Derechos Civiles y Políticos,</w:t>
      </w:r>
    </w:p>
    <w:p w:rsidR="00872750" w:rsidRPr="00FD1077" w:rsidRDefault="00872750" w:rsidP="00872750">
      <w:pPr>
        <w:pStyle w:val="SingleTxtG"/>
      </w:pPr>
      <w:r w:rsidRPr="00FD1077">
        <w:rPr>
          <w:i/>
        </w:rPr>
        <w:tab/>
        <w:t xml:space="preserve">Recordando también </w:t>
      </w:r>
      <w:r w:rsidRPr="00FD1077">
        <w:t>las resoluciones de la Comisión de Derechos Humanos 1991/42</w:t>
      </w:r>
      <w:r>
        <w:t>,</w:t>
      </w:r>
      <w:r w:rsidRPr="00FD1077">
        <w:t xml:space="preserve"> de 5 de marzo de 1991</w:t>
      </w:r>
      <w:r>
        <w:t>,</w:t>
      </w:r>
      <w:r w:rsidRPr="00FD1077">
        <w:t xml:space="preserve"> y 1997/50</w:t>
      </w:r>
      <w:r>
        <w:t>,</w:t>
      </w:r>
      <w:r w:rsidRPr="00FD1077">
        <w:t xml:space="preserve"> de 15 de abril de 1997, y las resoluciones del Consejo de Derechos Humanos 6/4</w:t>
      </w:r>
      <w:r>
        <w:t>,</w:t>
      </w:r>
      <w:r w:rsidRPr="00FD1077">
        <w:t xml:space="preserve"> de 28 de septiembre de 2007, 10/9</w:t>
      </w:r>
      <w:r>
        <w:t>, de 26 de marzo de </w:t>
      </w:r>
      <w:r w:rsidRPr="00FD1077">
        <w:t>2009, 15/18</w:t>
      </w:r>
      <w:r>
        <w:t>,</w:t>
      </w:r>
      <w:r w:rsidRPr="00FD1077">
        <w:t xml:space="preserve"> de 30 de septiembre de 2010</w:t>
      </w:r>
      <w:r>
        <w:t>,</w:t>
      </w:r>
      <w:r w:rsidRPr="00FD1077">
        <w:t xml:space="preserve"> y 20/16</w:t>
      </w:r>
      <w:r>
        <w:t>,</w:t>
      </w:r>
      <w:r w:rsidRPr="00FD1077">
        <w:t xml:space="preserve"> de 6 de julio de 2012,</w:t>
      </w:r>
    </w:p>
    <w:p w:rsidR="00872750" w:rsidRPr="00FD1077" w:rsidRDefault="00872750" w:rsidP="00872750">
      <w:pPr>
        <w:pStyle w:val="SingleTxtG"/>
      </w:pPr>
      <w:r w:rsidRPr="00FD1077">
        <w:tab/>
      </w:r>
      <w:r w:rsidRPr="00FD1077">
        <w:rPr>
          <w:i/>
        </w:rPr>
        <w:t xml:space="preserve">Recordando </w:t>
      </w:r>
      <w:r>
        <w:rPr>
          <w:i/>
        </w:rPr>
        <w:t>además</w:t>
      </w:r>
      <w:r w:rsidRPr="00FD1077">
        <w:rPr>
          <w:i/>
        </w:rPr>
        <w:t xml:space="preserve"> </w:t>
      </w:r>
      <w:r w:rsidRPr="00FD1077">
        <w:t>la resolución 60/251</w:t>
      </w:r>
      <w:r>
        <w:t xml:space="preserve"> </w:t>
      </w:r>
      <w:r w:rsidRPr="00FD1077">
        <w:t>de la Asamblea General</w:t>
      </w:r>
      <w:r>
        <w:t>,</w:t>
      </w:r>
      <w:r w:rsidRPr="00FD1077">
        <w:t xml:space="preserve"> de 15 de marzo de 2006</w:t>
      </w:r>
      <w:r>
        <w:t>,</w:t>
      </w:r>
      <w:r w:rsidRPr="00FD1077">
        <w:t xml:space="preserve"> sobre el Consejo de Derechos Humanos,</w:t>
      </w:r>
    </w:p>
    <w:p w:rsidR="00872750" w:rsidRPr="00FD1077" w:rsidRDefault="00872750" w:rsidP="00872750">
      <w:pPr>
        <w:pStyle w:val="SingleTxtG"/>
      </w:pPr>
      <w:r w:rsidRPr="00FD1077">
        <w:tab/>
      </w:r>
      <w:r w:rsidRPr="00FD1077">
        <w:rPr>
          <w:i/>
          <w:iCs/>
        </w:rPr>
        <w:t xml:space="preserve">Recordando </w:t>
      </w:r>
      <w:r w:rsidRPr="00FD1077">
        <w:t>las resoluciones del Consejo</w:t>
      </w:r>
      <w:r>
        <w:t xml:space="preserve"> de Derechos Humanos</w:t>
      </w:r>
      <w:r w:rsidRPr="00FD1077">
        <w:t xml:space="preserve"> 5/1, sobre la construcción institucional del Consejo, y 5/2, sobre el código de conducta para los titulares de mandatos de los procedimientos especiales del Consejo, de 18 de junio de 2007, y subrayando que los titulares de mandatos deberán cumplir sus funciones de conformidad con esas resoluciones y sus anexos,</w:t>
      </w:r>
    </w:p>
    <w:p w:rsidR="00872750" w:rsidRPr="00FD1077" w:rsidRDefault="00872750" w:rsidP="00872750">
      <w:pPr>
        <w:pStyle w:val="SingleTxtG"/>
      </w:pPr>
      <w:r w:rsidRPr="00FD1077">
        <w:tab/>
        <w:t>1.</w:t>
      </w:r>
      <w:r w:rsidRPr="00FD1077">
        <w:tab/>
      </w:r>
      <w:r w:rsidRPr="00FD1077">
        <w:rPr>
          <w:i/>
        </w:rPr>
        <w:t xml:space="preserve">Destaca </w:t>
      </w:r>
      <w:r w:rsidRPr="00FD1077">
        <w:t>la importancia de la labor del Grupo de Trabajo sobre la Detención Arbitraria;</w:t>
      </w:r>
    </w:p>
    <w:p w:rsidR="00872750" w:rsidRPr="00FD1077" w:rsidRDefault="00872750" w:rsidP="00872750">
      <w:pPr>
        <w:pStyle w:val="SingleTxtG"/>
      </w:pPr>
      <w:r w:rsidRPr="00FD1077">
        <w:tab/>
        <w:t>2.</w:t>
      </w:r>
      <w:r w:rsidRPr="00FD1077">
        <w:tab/>
      </w:r>
      <w:r w:rsidRPr="00FD1077">
        <w:rPr>
          <w:i/>
          <w:iCs/>
        </w:rPr>
        <w:t xml:space="preserve">Toma nota con interés </w:t>
      </w:r>
      <w:r w:rsidRPr="00FD1077">
        <w:rPr>
          <w:iCs/>
        </w:rPr>
        <w:t xml:space="preserve">del </w:t>
      </w:r>
      <w:r w:rsidRPr="007F140B">
        <w:t>último</w:t>
      </w:r>
      <w:r w:rsidRPr="00FD1077">
        <w:rPr>
          <w:iCs/>
        </w:rPr>
        <w:t xml:space="preserve"> informe del Grupo de Trabajo</w:t>
      </w:r>
      <w:r>
        <w:rPr>
          <w:rStyle w:val="FootnoteReference"/>
          <w:iCs/>
        </w:rPr>
        <w:footnoteReference w:id="2"/>
      </w:r>
      <w:r w:rsidRPr="00FD1077">
        <w:t xml:space="preserve"> y de las recomendaciones que contiene;</w:t>
      </w:r>
    </w:p>
    <w:p w:rsidR="00872750" w:rsidRPr="00FD1077" w:rsidRDefault="00872750" w:rsidP="00872750">
      <w:pPr>
        <w:pStyle w:val="SingleTxtG"/>
      </w:pPr>
      <w:r w:rsidRPr="00FD1077">
        <w:tab/>
        <w:t>3.</w:t>
      </w:r>
      <w:r w:rsidRPr="00FD1077">
        <w:tab/>
      </w:r>
      <w:r w:rsidRPr="00FD1077">
        <w:rPr>
          <w:i/>
          <w:iCs/>
        </w:rPr>
        <w:t>Solicita</w:t>
      </w:r>
      <w:r w:rsidRPr="00FD1077">
        <w:rPr>
          <w:iCs/>
        </w:rPr>
        <w:t xml:space="preserve"> a los Estados interesados que tengan en cuenta las opiniones del Grupo de Trabajo y, de ser </w:t>
      </w:r>
      <w:r w:rsidRPr="00FD1077">
        <w:t>necesario</w:t>
      </w:r>
      <w:r w:rsidRPr="00FD1077">
        <w:rPr>
          <w:iCs/>
        </w:rPr>
        <w:t xml:space="preserve">, tomen las medidas apropiadas para </w:t>
      </w:r>
      <w:r>
        <w:rPr>
          <w:iCs/>
        </w:rPr>
        <w:t>remediar</w:t>
      </w:r>
      <w:r w:rsidRPr="00FD1077">
        <w:rPr>
          <w:iCs/>
        </w:rPr>
        <w:t xml:space="preserve"> la situación de las personas privadas arbitrariamente de libertad, y que informen al Grupo de Trabajo de las medidas que hayan adoptado</w:t>
      </w:r>
      <w:r w:rsidRPr="00FD1077">
        <w:t>;</w:t>
      </w:r>
    </w:p>
    <w:p w:rsidR="00872750" w:rsidRPr="00FD1077" w:rsidRDefault="00872750" w:rsidP="00872750">
      <w:pPr>
        <w:pStyle w:val="SingleTxtG"/>
      </w:pPr>
      <w:r>
        <w:tab/>
        <w:t>4.</w:t>
      </w:r>
      <w:r w:rsidRPr="00FD1077">
        <w:tab/>
      </w:r>
      <w:r w:rsidRPr="00FD1077">
        <w:rPr>
          <w:i/>
        </w:rPr>
        <w:t xml:space="preserve">Alienta </w:t>
      </w:r>
      <w:r w:rsidRPr="00FD1077">
        <w:t xml:space="preserve">al Grupo de </w:t>
      </w:r>
      <w:r w:rsidRPr="007F140B">
        <w:rPr>
          <w:iCs/>
        </w:rPr>
        <w:t>Trabajo</w:t>
      </w:r>
      <w:r w:rsidRPr="00FD1077">
        <w:t xml:space="preserve"> a que prosiga su labor de preparación del proyecto de principios y directrices básicos, como solicitó el Consejo de Derechos Humanos en su resolución 20/16, e invita al Grupo de Trabajo a que en el próximo diálogo interactivo que mantenga con el Consejo</w:t>
      </w:r>
      <w:r>
        <w:t>,</w:t>
      </w:r>
      <w:r w:rsidRPr="00FD1077">
        <w:t xml:space="preserve"> informe </w:t>
      </w:r>
      <w:r>
        <w:t>a este</w:t>
      </w:r>
      <w:r w:rsidRPr="00FD1077">
        <w:t xml:space="preserve"> sobre los avances </w:t>
      </w:r>
      <w:r>
        <w:t xml:space="preserve">conseguidos </w:t>
      </w:r>
      <w:r w:rsidRPr="00FD1077">
        <w:t>en la redacción del proyecto de principios y directrices básicos;</w:t>
      </w:r>
    </w:p>
    <w:p w:rsidR="00872750" w:rsidRPr="00FD1077" w:rsidRDefault="00872750" w:rsidP="00872750">
      <w:pPr>
        <w:pStyle w:val="SingleTxtG"/>
      </w:pPr>
      <w:r>
        <w:tab/>
        <w:t>5.</w:t>
      </w:r>
      <w:r w:rsidRPr="00FD1077">
        <w:tab/>
      </w:r>
      <w:r w:rsidRPr="00FD1077">
        <w:rPr>
          <w:i/>
        </w:rPr>
        <w:t>Alienta</w:t>
      </w:r>
      <w:r w:rsidRPr="00FD1077">
        <w:t xml:space="preserve"> a </w:t>
      </w:r>
      <w:r>
        <w:t xml:space="preserve">todos </w:t>
      </w:r>
      <w:r w:rsidRPr="00FD1077">
        <w:t xml:space="preserve">los </w:t>
      </w:r>
      <w:r w:rsidRPr="007F140B">
        <w:rPr>
          <w:iCs/>
        </w:rPr>
        <w:t>Estados</w:t>
      </w:r>
      <w:r w:rsidRPr="00FD1077">
        <w:t xml:space="preserve"> a que respondan al cuestionario enviado por el Grupo de Trabajo para preparar dicho proyecto de principios y directrices básicos;</w:t>
      </w:r>
    </w:p>
    <w:p w:rsidR="00872750" w:rsidRPr="00FD1077" w:rsidRDefault="00872750" w:rsidP="00872750">
      <w:pPr>
        <w:pStyle w:val="SingleTxtG"/>
      </w:pPr>
      <w:r w:rsidRPr="00FD1077">
        <w:tab/>
        <w:t>6.</w:t>
      </w:r>
      <w:r w:rsidRPr="00FD1077">
        <w:tab/>
      </w:r>
      <w:r w:rsidRPr="00FD1077">
        <w:rPr>
          <w:i/>
        </w:rPr>
        <w:t>Alienta también</w:t>
      </w:r>
      <w:r w:rsidRPr="00FD1077">
        <w:t xml:space="preserve"> a todos los </w:t>
      </w:r>
      <w:r w:rsidRPr="007F140B">
        <w:rPr>
          <w:iCs/>
        </w:rPr>
        <w:t>Estados</w:t>
      </w:r>
      <w:r w:rsidRPr="00FD1077">
        <w:t xml:space="preserve"> a:</w:t>
      </w:r>
    </w:p>
    <w:p w:rsidR="00872750" w:rsidRPr="00FD1077" w:rsidRDefault="00872750" w:rsidP="00872750">
      <w:pPr>
        <w:pStyle w:val="SingleTxtG"/>
      </w:pPr>
      <w:r w:rsidRPr="00FD1077">
        <w:tab/>
        <w:t>a)</w:t>
      </w:r>
      <w:r w:rsidRPr="00FD1077">
        <w:tab/>
        <w:t>Tener debidamente en cuenta las recomendaciones del Grupo de Trabajo;</w:t>
      </w:r>
    </w:p>
    <w:p w:rsidR="00872750" w:rsidRPr="00FD1077" w:rsidRDefault="00872750" w:rsidP="00872750">
      <w:pPr>
        <w:pStyle w:val="SingleTxtG"/>
      </w:pPr>
      <w:r w:rsidRPr="00FD1077">
        <w:tab/>
        <w:t>b)</w:t>
      </w:r>
      <w:r w:rsidRPr="00FD1077">
        <w:tab/>
        <w:t>Adoptar las medidas adecuadas para que su legislación, sus normas y sus prácticas se ajusten a las normas internacionales pertinentes y a los instrumentos jurídicos internacionales aplicables;</w:t>
      </w:r>
    </w:p>
    <w:p w:rsidR="00872750" w:rsidRPr="00FD1077" w:rsidRDefault="00872750" w:rsidP="00872750">
      <w:pPr>
        <w:pStyle w:val="SingleTxtG"/>
      </w:pPr>
      <w:r w:rsidRPr="00FD1077">
        <w:tab/>
        <w:t>c)</w:t>
      </w:r>
      <w:r w:rsidRPr="00FD1077">
        <w:tab/>
        <w:t>Respetar y promover el derecho de toda persona detenida o presa a causa de una infracción penal a ser llevada sin demora ante un juez u otro funcionario autorizado por la ley para ejercer funciones judiciales y a ser juzgada dentro de un plazo razonable o</w:t>
      </w:r>
      <w:r>
        <w:t>, en su defecto, a</w:t>
      </w:r>
      <w:r w:rsidRPr="00FD1077">
        <w:t xml:space="preserve"> ser puesta en libertad;</w:t>
      </w:r>
    </w:p>
    <w:p w:rsidR="00872750" w:rsidRPr="00FD1077" w:rsidRDefault="00872750" w:rsidP="00872750">
      <w:pPr>
        <w:pStyle w:val="SingleTxtG"/>
      </w:pPr>
      <w:r w:rsidRPr="00FD1077">
        <w:tab/>
        <w:t>d)</w:t>
      </w:r>
      <w:r w:rsidRPr="00FD1077">
        <w:tab/>
        <w:t xml:space="preserve">Respetar y promover el derecho de toda persona que sea privada de su libertad mediante detención o </w:t>
      </w:r>
      <w:r>
        <w:t>encarcelamiento</w:t>
      </w:r>
      <w:r w:rsidRPr="00FD1077">
        <w:t xml:space="preserve"> a recurrir ante un tribunal, a fin de que este decida a la mayor brevedad posible sobre la legalidad de su </w:t>
      </w:r>
      <w:r>
        <w:t>detención</w:t>
      </w:r>
      <w:r w:rsidRPr="00FD1077">
        <w:t xml:space="preserve"> y ordene su </w:t>
      </w:r>
      <w:r>
        <w:t xml:space="preserve">puesta en </w:t>
      </w:r>
      <w:r w:rsidRPr="00FD1077">
        <w:t xml:space="preserve">libertad si la </w:t>
      </w:r>
      <w:r>
        <w:t xml:space="preserve">orden de detención </w:t>
      </w:r>
      <w:r w:rsidRPr="00FD1077">
        <w:t>es ilegal, de conformidad con las obligaciones internacionales de</w:t>
      </w:r>
      <w:r>
        <w:t xml:space="preserve"> </w:t>
      </w:r>
      <w:r w:rsidRPr="00FD1077">
        <w:t>l</w:t>
      </w:r>
      <w:r>
        <w:t>os</w:t>
      </w:r>
      <w:r w:rsidRPr="00FD1077">
        <w:t xml:space="preserve"> Estado</w:t>
      </w:r>
      <w:r>
        <w:t>s</w:t>
      </w:r>
      <w:r w:rsidRPr="00FD1077">
        <w:t>;</w:t>
      </w:r>
    </w:p>
    <w:p w:rsidR="00872750" w:rsidRPr="00FD1077" w:rsidRDefault="00872750" w:rsidP="00872750">
      <w:pPr>
        <w:pStyle w:val="SingleTxtG"/>
      </w:pPr>
      <w:r w:rsidRPr="00FD1077">
        <w:tab/>
        <w:t>e)</w:t>
      </w:r>
      <w:r w:rsidRPr="00FD1077">
        <w:tab/>
        <w:t xml:space="preserve">Velar por que el derecho mencionado en el apartado d) </w:t>
      </w:r>
      <w:r w:rsidRPr="00AE6BB6">
        <w:rPr>
          <w:i/>
          <w:iCs/>
        </w:rPr>
        <w:t>supra</w:t>
      </w:r>
      <w:r>
        <w:t xml:space="preserve"> </w:t>
      </w:r>
      <w:r w:rsidRPr="00FD1077">
        <w:t xml:space="preserve">se respete igualmente en los casos de detención administrativa, incluso </w:t>
      </w:r>
      <w:r>
        <w:t>en las</w:t>
      </w:r>
      <w:r w:rsidRPr="00FD1077">
        <w:t xml:space="preserve"> detenci</w:t>
      </w:r>
      <w:r>
        <w:t>ones</w:t>
      </w:r>
      <w:r w:rsidRPr="00FD1077">
        <w:t xml:space="preserve"> administrativa</w:t>
      </w:r>
      <w:r>
        <w:t>s</w:t>
      </w:r>
      <w:r w:rsidRPr="00FD1077">
        <w:t xml:space="preserve"> </w:t>
      </w:r>
      <w:r>
        <w:t>efectuadas en aplicación d</w:t>
      </w:r>
      <w:r w:rsidRPr="00FD1077">
        <w:t xml:space="preserve">e legislación </w:t>
      </w:r>
      <w:r>
        <w:t xml:space="preserve">sobre </w:t>
      </w:r>
      <w:r w:rsidRPr="00FD1077">
        <w:t>seguridad pública;</w:t>
      </w:r>
    </w:p>
    <w:p w:rsidR="00872750" w:rsidRPr="00FD1077" w:rsidRDefault="00872750" w:rsidP="00872750">
      <w:pPr>
        <w:pStyle w:val="SingleTxtG"/>
      </w:pPr>
      <w:r w:rsidRPr="00FD1077">
        <w:tab/>
        <w:t>f)</w:t>
      </w:r>
      <w:r w:rsidRPr="00FD1077">
        <w:tab/>
        <w:t xml:space="preserve">Velar por que toda persona detenida o presa a causa de una infracción penal disponga del tiempo </w:t>
      </w:r>
      <w:r>
        <w:t xml:space="preserve">suficiente </w:t>
      </w:r>
      <w:r w:rsidRPr="00FD1077">
        <w:t>y de los medios adecuados para prepara</w:t>
      </w:r>
      <w:r>
        <w:t>r</w:t>
      </w:r>
      <w:r w:rsidRPr="00FD1077">
        <w:t xml:space="preserve"> su defensa, inclu</w:t>
      </w:r>
      <w:r>
        <w:t>sive</w:t>
      </w:r>
      <w:r w:rsidRPr="00FD1077">
        <w:t xml:space="preserve"> </w:t>
      </w:r>
      <w:r>
        <w:t xml:space="preserve">de </w:t>
      </w:r>
      <w:r w:rsidRPr="00FD1077">
        <w:t>la oportunidad de contratar</w:t>
      </w:r>
      <w:r>
        <w:t xml:space="preserve"> a</w:t>
      </w:r>
      <w:r w:rsidRPr="00FD1077">
        <w:t xml:space="preserve"> un defensor</w:t>
      </w:r>
      <w:r>
        <w:t xml:space="preserve"> </w:t>
      </w:r>
      <w:r w:rsidRPr="00FD1077">
        <w:t xml:space="preserve">y </w:t>
      </w:r>
      <w:r>
        <w:t xml:space="preserve">de </w:t>
      </w:r>
      <w:r w:rsidRPr="00FD1077">
        <w:t xml:space="preserve">comunicarse con </w:t>
      </w:r>
      <w:r>
        <w:t>él</w:t>
      </w:r>
      <w:r w:rsidRPr="00FD1077">
        <w:t>;</w:t>
      </w:r>
    </w:p>
    <w:p w:rsidR="00872750" w:rsidRPr="00FD1077" w:rsidRDefault="00872750" w:rsidP="00872750">
      <w:pPr>
        <w:pStyle w:val="SingleTxtG"/>
      </w:pPr>
      <w:r w:rsidRPr="00FD1077">
        <w:tab/>
        <w:t>g)</w:t>
      </w:r>
      <w:r w:rsidRPr="00FD1077">
        <w:tab/>
        <w:t>Velar por que las condiciones de la prisión preventiva no menoscaben la imparcialidad del juicio;</w:t>
      </w:r>
    </w:p>
    <w:p w:rsidR="00872750" w:rsidRPr="00FD1077" w:rsidRDefault="00872750" w:rsidP="00872750">
      <w:pPr>
        <w:pStyle w:val="SingleTxtG"/>
      </w:pPr>
      <w:r>
        <w:tab/>
        <w:t>h)</w:t>
      </w:r>
      <w:r w:rsidRPr="00FD1077">
        <w:tab/>
      </w:r>
      <w:r>
        <w:t xml:space="preserve">Ofrecer garantías en relación con cualquier tipo de detención, de forma que no </w:t>
      </w:r>
      <w:r w:rsidRPr="00FD1077">
        <w:t>constituya una privación de liberta</w:t>
      </w:r>
      <w:r>
        <w:t>d</w:t>
      </w:r>
      <w:r w:rsidRPr="00FD1077">
        <w:t xml:space="preserve"> arbitraria o ilegal;</w:t>
      </w:r>
    </w:p>
    <w:p w:rsidR="00872750" w:rsidRPr="00FD1077" w:rsidRDefault="00872750" w:rsidP="00872750">
      <w:pPr>
        <w:pStyle w:val="SingleTxtG"/>
      </w:pPr>
      <w:r w:rsidRPr="00FD1077">
        <w:tab/>
        <w:t>7</w:t>
      </w:r>
      <w:r w:rsidRPr="00FD1077">
        <w:rPr>
          <w:i/>
        </w:rPr>
        <w:t>.</w:t>
      </w:r>
      <w:r w:rsidRPr="00FD1077">
        <w:rPr>
          <w:i/>
        </w:rPr>
        <w:tab/>
        <w:t xml:space="preserve">Alienta también </w:t>
      </w:r>
      <w:r w:rsidRPr="00FD1077">
        <w:t xml:space="preserve">a todos los Estados a cooperar con el Grupo de Trabajo y a considerar seriamente la posibilidad de </w:t>
      </w:r>
      <w:r>
        <w:t>responder favorablemente a sus solicitudes de visita</w:t>
      </w:r>
      <w:r w:rsidRPr="00FD1077">
        <w:t>, a fin de que el Grupo pueda desempeñar su mandato de manera aún más eficaz;</w:t>
      </w:r>
    </w:p>
    <w:p w:rsidR="00872750" w:rsidRPr="00FD1077" w:rsidRDefault="00E44A3D" w:rsidP="00872750">
      <w:pPr>
        <w:pStyle w:val="SingleTxtG"/>
      </w:pPr>
      <w:r>
        <w:tab/>
        <w:t>8.</w:t>
      </w:r>
      <w:r w:rsidR="00872750" w:rsidRPr="00FD1077">
        <w:tab/>
      </w:r>
      <w:r w:rsidR="00872750" w:rsidRPr="00FD1077">
        <w:rPr>
          <w:i/>
        </w:rPr>
        <w:t>Observa con preocupación</w:t>
      </w:r>
      <w:r w:rsidR="00872750" w:rsidRPr="00FD1077">
        <w:t xml:space="preserve"> la proporción de llamamientos urgentes del Grupo de Trabajo que persistentemente han </w:t>
      </w:r>
      <w:r w:rsidR="00872750">
        <w:t>quedado</w:t>
      </w:r>
      <w:r w:rsidR="00872750" w:rsidRPr="00FD1077">
        <w:t xml:space="preserve"> sin respuesta e insta a los Estados interesados a prestar la atención necesaria a los llamamientos urgentes que les dirija el Grupo de Trabajo sobre una base estrictamente humanitaria y sin prejuzgar las posibles conclusiones finales del Grupo, así como a las comunicaciones sobre el mismo caso que les envíe conforme al procedimiento ordinario;</w:t>
      </w:r>
    </w:p>
    <w:p w:rsidR="00872750" w:rsidRPr="00FD1077" w:rsidRDefault="00872750" w:rsidP="00E44A3D">
      <w:pPr>
        <w:pStyle w:val="SingleTxtG"/>
        <w:keepNext/>
        <w:keepLines/>
        <w:rPr>
          <w:bCs/>
        </w:rPr>
      </w:pPr>
      <w:r w:rsidRPr="00FD1077">
        <w:rPr>
          <w:bCs/>
          <w:iCs/>
        </w:rPr>
        <w:tab/>
        <w:t>9.</w:t>
      </w:r>
      <w:r w:rsidRPr="00FD1077">
        <w:rPr>
          <w:bCs/>
          <w:iCs/>
        </w:rPr>
        <w:tab/>
      </w:r>
      <w:r w:rsidRPr="00FD1077">
        <w:rPr>
          <w:bCs/>
          <w:i/>
          <w:iCs/>
        </w:rPr>
        <w:t>Alienta</w:t>
      </w:r>
      <w:r w:rsidRPr="00FD1077">
        <w:rPr>
          <w:bCs/>
        </w:rPr>
        <w:t xml:space="preserve"> al Grupo de Trabajo a que, de </w:t>
      </w:r>
      <w:r w:rsidRPr="007F140B">
        <w:t>conformidad</w:t>
      </w:r>
      <w:r w:rsidRPr="00FD1077">
        <w:rPr>
          <w:bCs/>
        </w:rPr>
        <w:t xml:space="preserve"> con sus métodos de trabajo, siga proporcionando al Estado de que se trate información pertinente y detallada sobre las denuncias de detención arbitraria a fin de facilitar una respuesta rápida y sustantiva a las comunicaciones, sin perjuicio de la necesidad de que el Estado</w:t>
      </w:r>
      <w:r>
        <w:rPr>
          <w:bCs/>
        </w:rPr>
        <w:t xml:space="preserve"> en cuestión</w:t>
      </w:r>
      <w:r w:rsidRPr="00FD1077">
        <w:rPr>
          <w:bCs/>
        </w:rPr>
        <w:t xml:space="preserve"> coopere con el Grupo;</w:t>
      </w:r>
    </w:p>
    <w:p w:rsidR="00872750" w:rsidRPr="00FD1077" w:rsidRDefault="00872750" w:rsidP="00872750">
      <w:pPr>
        <w:pStyle w:val="SingleTxtG"/>
      </w:pPr>
      <w:r w:rsidRPr="00FD1077">
        <w:tab/>
        <w:t>10.</w:t>
      </w:r>
      <w:r w:rsidRPr="00FD1077">
        <w:tab/>
      </w:r>
      <w:r w:rsidRPr="00FD1077">
        <w:rPr>
          <w:i/>
          <w:iCs/>
        </w:rPr>
        <w:t>Observa con profunda</w:t>
      </w:r>
      <w:r w:rsidRPr="007621E0">
        <w:rPr>
          <w:i/>
          <w:iCs/>
        </w:rPr>
        <w:t xml:space="preserve"> </w:t>
      </w:r>
      <w:r w:rsidRPr="007621E0">
        <w:rPr>
          <w:i/>
        </w:rPr>
        <w:t>preocupación</w:t>
      </w:r>
      <w:r w:rsidRPr="00FD1077">
        <w:rPr>
          <w:i/>
          <w:iCs/>
        </w:rPr>
        <w:t xml:space="preserve"> </w:t>
      </w:r>
      <w:r w:rsidRPr="00FD1077">
        <w:t xml:space="preserve">el aumento de la información </w:t>
      </w:r>
      <w:r>
        <w:t>recibida por</w:t>
      </w:r>
      <w:r w:rsidRPr="00FD1077">
        <w:t xml:space="preserve"> el Grupo de Trabajo acerca de las represalias sufridas por personas que han sido objeto de un llamamiento urgente o una opinión, o que han aplicado una recomendación del Grupo de Trabajo, y exhorta a los Estados concernidos a que adopten las medidas adecuadas para evitar tales actos y a que combatan la impunidad procesa</w:t>
      </w:r>
      <w:r>
        <w:t>ndo</w:t>
      </w:r>
      <w:r w:rsidRPr="00FD1077">
        <w:t xml:space="preserve"> a los autores y proporciona</w:t>
      </w:r>
      <w:r>
        <w:t>ndo</w:t>
      </w:r>
      <w:r w:rsidRPr="00FD1077">
        <w:t xml:space="preserve"> a las víctimas los recursos adecuados;</w:t>
      </w:r>
    </w:p>
    <w:p w:rsidR="00872750" w:rsidRPr="00FD1077" w:rsidRDefault="00872750" w:rsidP="00872750">
      <w:pPr>
        <w:pStyle w:val="SingleTxtG"/>
      </w:pPr>
      <w:r w:rsidRPr="00FD1077">
        <w:tab/>
        <w:t>11.</w:t>
      </w:r>
      <w:r w:rsidRPr="00FD1077">
        <w:tab/>
      </w:r>
      <w:r w:rsidRPr="00FD1077">
        <w:rPr>
          <w:i/>
          <w:iCs/>
        </w:rPr>
        <w:t xml:space="preserve">Expresa </w:t>
      </w:r>
      <w:r w:rsidRPr="00532FDD">
        <w:t>su profundo agradecimiento</w:t>
      </w:r>
      <w:r w:rsidRPr="00FD1077">
        <w:t xml:space="preserve"> a los Estados que han cooperado con el Grupo de Trabajo y atendido sus solicitudes de información, e invita a todos los Estados </w:t>
      </w:r>
      <w:r>
        <w:t>concernidos</w:t>
      </w:r>
      <w:r w:rsidRPr="00FD1077">
        <w:t xml:space="preserve"> a dar muestras del mismo espíritu de cooperación;</w:t>
      </w:r>
    </w:p>
    <w:p w:rsidR="00872750" w:rsidRPr="00FD1077" w:rsidRDefault="00872750" w:rsidP="00872750">
      <w:pPr>
        <w:pStyle w:val="SingleTxtG"/>
      </w:pPr>
      <w:r w:rsidRPr="00FD1077">
        <w:tab/>
        <w:t>12.</w:t>
      </w:r>
      <w:r w:rsidRPr="00FD1077">
        <w:tab/>
      </w:r>
      <w:r w:rsidRPr="00FD1077">
        <w:rPr>
          <w:i/>
          <w:iCs/>
        </w:rPr>
        <w:t>Toma nota con satisfacción</w:t>
      </w:r>
      <w:r w:rsidRPr="00FD1077">
        <w:t xml:space="preserve"> de que se ha informado al Grupo de Trabajo de la puesta en libertad de algunas de las personas cuya situación se le había notificado, al tiempo que deplora los numerosos casos que no se han resuelto todavía;</w:t>
      </w:r>
    </w:p>
    <w:p w:rsidR="00872750" w:rsidRPr="00FD1077" w:rsidRDefault="00872750" w:rsidP="00872750">
      <w:pPr>
        <w:pStyle w:val="SingleTxtG"/>
      </w:pPr>
      <w:r w:rsidRPr="00FD1077">
        <w:tab/>
        <w:t>13.</w:t>
      </w:r>
      <w:r w:rsidRPr="00FD1077">
        <w:tab/>
      </w:r>
      <w:r w:rsidRPr="00FD1077">
        <w:rPr>
          <w:i/>
        </w:rPr>
        <w:t>Decide</w:t>
      </w:r>
      <w:r w:rsidRPr="00FD1077">
        <w:t xml:space="preserve"> prorrogar el mandato del Grupo de Trabajo por otro período de tres años, de conformidad con las resoluciones de la Comisión de</w:t>
      </w:r>
      <w:r w:rsidR="00E44A3D">
        <w:t xml:space="preserve"> Derechos Humanos 1991/42 y </w:t>
      </w:r>
      <w:r w:rsidRPr="00FD1077">
        <w:t xml:space="preserve">1997/50 y </w:t>
      </w:r>
      <w:r>
        <w:t xml:space="preserve">con </w:t>
      </w:r>
      <w:r w:rsidRPr="00FD1077">
        <w:t>la resolución 6/4 del Consejo de Derechos Humanos;</w:t>
      </w:r>
    </w:p>
    <w:p w:rsidR="00872750" w:rsidRPr="00FD1077" w:rsidRDefault="00872750" w:rsidP="00872750">
      <w:pPr>
        <w:pStyle w:val="SingleTxtG"/>
      </w:pPr>
      <w:r w:rsidRPr="00FD1077">
        <w:tab/>
        <w:t>14.</w:t>
      </w:r>
      <w:r w:rsidRPr="00FD1077">
        <w:tab/>
      </w:r>
      <w:r w:rsidRPr="00FD1077">
        <w:rPr>
          <w:i/>
        </w:rPr>
        <w:t>Solicita</w:t>
      </w:r>
      <w:r w:rsidRPr="00FD1077">
        <w:t xml:space="preserve"> al Secretario General que brinde toda la asistencia necesaria al Grupo de Trabajo, en particular respecto de la dotación de</w:t>
      </w:r>
      <w:r>
        <w:t>l</w:t>
      </w:r>
      <w:r w:rsidRPr="00FD1077">
        <w:t xml:space="preserve"> personal y los recursos necesarios para el desempeño eficaz de su mandato, especialmente en relación con las misiones sobre el terreno;</w:t>
      </w:r>
    </w:p>
    <w:p w:rsidR="00872750" w:rsidRDefault="00872750" w:rsidP="00BE6F0A">
      <w:pPr>
        <w:pStyle w:val="SingleTxtG"/>
      </w:pPr>
      <w:r w:rsidRPr="00FD1077">
        <w:tab/>
        <w:t>15.</w:t>
      </w:r>
      <w:r w:rsidRPr="00FD1077">
        <w:tab/>
      </w:r>
      <w:r w:rsidRPr="00FD1077">
        <w:rPr>
          <w:i/>
          <w:iCs/>
        </w:rPr>
        <w:t>Decide</w:t>
      </w:r>
      <w:r w:rsidRPr="00FD1077">
        <w:t xml:space="preserve"> proseguir el examen de la cuestión de la detención arbitraria de conformidad con su programa de trabajo.</w:t>
      </w:r>
    </w:p>
    <w:p w:rsidR="00872750" w:rsidRPr="00872750" w:rsidRDefault="00872750" w:rsidP="00872750">
      <w:pPr>
        <w:pStyle w:val="SingleTxtG"/>
        <w:spacing w:after="0"/>
        <w:jc w:val="right"/>
        <w:rPr>
          <w:i/>
        </w:rPr>
      </w:pPr>
      <w:r w:rsidRPr="00872750">
        <w:rPr>
          <w:i/>
        </w:rPr>
        <w:t>34ª sesión</w:t>
      </w:r>
    </w:p>
    <w:p w:rsidR="00872750" w:rsidRPr="00872750" w:rsidRDefault="00872750" w:rsidP="00BE6F0A">
      <w:pPr>
        <w:pStyle w:val="SingleTxtG"/>
        <w:jc w:val="right"/>
        <w:rPr>
          <w:i/>
        </w:rPr>
      </w:pPr>
      <w:r w:rsidRPr="00872750">
        <w:rPr>
          <w:i/>
        </w:rPr>
        <w:t>26 de septiembre de 2013</w:t>
      </w:r>
    </w:p>
    <w:p w:rsidR="00872750" w:rsidRDefault="00872750" w:rsidP="00BE6F0A">
      <w:pPr>
        <w:pStyle w:val="SingleTxtG"/>
        <w:jc w:val="left"/>
      </w:pPr>
      <w:r>
        <w:t>[Aprobada sin votación.]</w:t>
      </w:r>
    </w:p>
    <w:p w:rsidR="00872750" w:rsidRPr="00872750" w:rsidRDefault="00872750" w:rsidP="00872750">
      <w:pPr>
        <w:pStyle w:val="SingleTxtG"/>
        <w:spacing w:before="240"/>
        <w:jc w:val="center"/>
        <w:rPr>
          <w:u w:val="single"/>
        </w:rPr>
      </w:pPr>
      <w:r>
        <w:rPr>
          <w:u w:val="single"/>
        </w:rPr>
        <w:tab/>
      </w:r>
      <w:r>
        <w:rPr>
          <w:u w:val="single"/>
        </w:rPr>
        <w:tab/>
      </w:r>
      <w:r>
        <w:rPr>
          <w:u w:val="single"/>
        </w:rPr>
        <w:tab/>
      </w:r>
    </w:p>
    <w:p w:rsidR="00381C24" w:rsidRPr="001075E9" w:rsidRDefault="00381C24" w:rsidP="00882271"/>
    <w:sectPr w:rsidR="00381C24" w:rsidRPr="001075E9" w:rsidSect="002F0C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104" w:rsidRDefault="00C04104">
      <w:r>
        <w:separator/>
      </w:r>
    </w:p>
  </w:endnote>
  <w:endnote w:type="continuationSeparator" w:id="0">
    <w:p w:rsidR="00C04104" w:rsidRDefault="00C041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16" w:rsidRPr="002F0CA0" w:rsidRDefault="003E5216" w:rsidP="002F0CA0">
    <w:pPr>
      <w:pStyle w:val="Footer"/>
      <w:tabs>
        <w:tab w:val="right" w:pos="9638"/>
      </w:tabs>
    </w:pPr>
    <w:r w:rsidRPr="002F0CA0">
      <w:rPr>
        <w:b/>
        <w:sz w:val="18"/>
      </w:rPr>
      <w:fldChar w:fldCharType="begin"/>
    </w:r>
    <w:r w:rsidRPr="002F0CA0">
      <w:rPr>
        <w:b/>
        <w:sz w:val="18"/>
      </w:rPr>
      <w:instrText xml:space="preserve"> PAGE  \* MERGEFORMAT </w:instrText>
    </w:r>
    <w:r w:rsidRPr="002F0CA0">
      <w:rPr>
        <w:b/>
        <w:sz w:val="18"/>
      </w:rPr>
      <w:fldChar w:fldCharType="separate"/>
    </w:r>
    <w:r w:rsidR="007E38F9">
      <w:rPr>
        <w:b/>
        <w:noProof/>
        <w:sz w:val="18"/>
      </w:rPr>
      <w:t>2</w:t>
    </w:r>
    <w:r w:rsidRPr="002F0CA0">
      <w:rPr>
        <w:b/>
        <w:sz w:val="18"/>
      </w:rPr>
      <w:fldChar w:fldCharType="end"/>
    </w:r>
    <w:r>
      <w:rPr>
        <w:b/>
        <w:sz w:val="18"/>
      </w:rPr>
      <w:tab/>
    </w:r>
    <w:r>
      <w:t>GE.13-17850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16" w:rsidRPr="002F0CA0" w:rsidRDefault="003E5216" w:rsidP="002F0CA0">
    <w:pPr>
      <w:pStyle w:val="Footer"/>
      <w:tabs>
        <w:tab w:val="right" w:pos="9638"/>
      </w:tabs>
      <w:rPr>
        <w:b/>
        <w:sz w:val="18"/>
      </w:rPr>
    </w:pPr>
    <w:r>
      <w:t>GE.13-17850</w:t>
    </w:r>
    <w:r>
      <w:tab/>
    </w:r>
    <w:r w:rsidRPr="002F0CA0">
      <w:rPr>
        <w:b/>
        <w:sz w:val="18"/>
      </w:rPr>
      <w:fldChar w:fldCharType="begin"/>
    </w:r>
    <w:r w:rsidRPr="002F0CA0">
      <w:rPr>
        <w:b/>
        <w:sz w:val="18"/>
      </w:rPr>
      <w:instrText xml:space="preserve"> PAGE  \* MERGEFORMAT </w:instrText>
    </w:r>
    <w:r w:rsidRPr="002F0CA0">
      <w:rPr>
        <w:b/>
        <w:sz w:val="18"/>
      </w:rPr>
      <w:fldChar w:fldCharType="separate"/>
    </w:r>
    <w:r w:rsidR="007E38F9">
      <w:rPr>
        <w:b/>
        <w:noProof/>
        <w:sz w:val="18"/>
      </w:rPr>
      <w:t>3</w:t>
    </w:r>
    <w:r w:rsidRPr="002F0C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16" w:rsidRPr="002F0CA0" w:rsidRDefault="003E521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13-17850  (S)    241013    291013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104" w:rsidRPr="001075E9" w:rsidRDefault="00C04104" w:rsidP="001075E9">
      <w:pPr>
        <w:tabs>
          <w:tab w:val="right" w:pos="2155"/>
        </w:tabs>
        <w:spacing w:after="80" w:line="240" w:lineRule="auto"/>
        <w:ind w:left="680"/>
        <w:rPr>
          <w:u w:val="single"/>
        </w:rPr>
      </w:pPr>
      <w:r>
        <w:rPr>
          <w:u w:val="single"/>
        </w:rPr>
        <w:tab/>
      </w:r>
    </w:p>
  </w:footnote>
  <w:footnote w:type="continuationSeparator" w:id="0">
    <w:p w:rsidR="00C04104" w:rsidRDefault="00C04104" w:rsidP="00882271">
      <w:pPr>
        <w:tabs>
          <w:tab w:val="right" w:pos="2155"/>
        </w:tabs>
        <w:spacing w:after="80" w:line="240" w:lineRule="auto"/>
        <w:ind w:left="680"/>
      </w:pPr>
      <w:r>
        <w:rPr>
          <w:u w:val="single"/>
        </w:rPr>
        <w:tab/>
      </w:r>
    </w:p>
  </w:footnote>
  <w:footnote w:id="1">
    <w:p w:rsidR="003E5216" w:rsidRPr="00E44A3D" w:rsidRDefault="003E5216">
      <w:pPr>
        <w:pStyle w:val="FootnoteText"/>
        <w:rPr>
          <w:sz w:val="20"/>
        </w:rPr>
      </w:pPr>
      <w:r>
        <w:tab/>
      </w:r>
      <w:r w:rsidRPr="00E44A3D">
        <w:rPr>
          <w:rStyle w:val="FootnoteReference"/>
          <w:sz w:val="20"/>
          <w:vertAlign w:val="baseline"/>
        </w:rPr>
        <w:t>*</w:t>
      </w:r>
      <w:r w:rsidRPr="00E44A3D">
        <w:tab/>
      </w:r>
      <w:r>
        <w:t>Las resoluciones y decisiones aprobadas por el Consejo de Derechos Humanos se publicarán en el informe del Consejo sobre su 24º período de sesiones (A/HRC/24/2), Primera parte.</w:t>
      </w:r>
    </w:p>
  </w:footnote>
  <w:footnote w:id="2">
    <w:p w:rsidR="003E5216" w:rsidRDefault="003E5216" w:rsidP="00872750">
      <w:pPr>
        <w:pStyle w:val="FootnoteText"/>
      </w:pPr>
      <w:r>
        <w:tab/>
      </w:r>
      <w:r>
        <w:rPr>
          <w:rStyle w:val="FootnoteReference"/>
        </w:rPr>
        <w:footnoteRef/>
      </w:r>
      <w:r>
        <w:tab/>
      </w:r>
      <w:r w:rsidRPr="00FD1077">
        <w:rPr>
          <w:lang w:val="en-GB"/>
        </w:rPr>
        <w:t>A/HRC/22/44.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16" w:rsidRPr="002F0CA0" w:rsidRDefault="003E5216">
    <w:pPr>
      <w:pStyle w:val="Header"/>
    </w:pPr>
    <w:r>
      <w:t>A/HRC/RES/24/7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216" w:rsidRPr="002F0CA0" w:rsidRDefault="003E5216" w:rsidP="002F0CA0">
    <w:pPr>
      <w:pStyle w:val="Header"/>
      <w:jc w:val="right"/>
    </w:pPr>
    <w:r>
      <w:t>A/HRC/RES/24/7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4DB6"/>
    <w:rsid w:val="0008650D"/>
    <w:rsid w:val="000B57E7"/>
    <w:rsid w:val="000F09DF"/>
    <w:rsid w:val="000F0DA4"/>
    <w:rsid w:val="000F61B2"/>
    <w:rsid w:val="0010219A"/>
    <w:rsid w:val="001075E9"/>
    <w:rsid w:val="001414AD"/>
    <w:rsid w:val="00177CBA"/>
    <w:rsid w:val="00180183"/>
    <w:rsid w:val="00196389"/>
    <w:rsid w:val="001C7A89"/>
    <w:rsid w:val="002A2EFC"/>
    <w:rsid w:val="002D16F0"/>
    <w:rsid w:val="002D5AAC"/>
    <w:rsid w:val="002F0B35"/>
    <w:rsid w:val="002F0CA0"/>
    <w:rsid w:val="00301299"/>
    <w:rsid w:val="00313431"/>
    <w:rsid w:val="00322004"/>
    <w:rsid w:val="003402C2"/>
    <w:rsid w:val="00381C24"/>
    <w:rsid w:val="003958D0"/>
    <w:rsid w:val="003D064D"/>
    <w:rsid w:val="003E5216"/>
    <w:rsid w:val="003F4DB6"/>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710CF8"/>
    <w:rsid w:val="00716C6F"/>
    <w:rsid w:val="007464CC"/>
    <w:rsid w:val="007D6339"/>
    <w:rsid w:val="007E38F9"/>
    <w:rsid w:val="00802199"/>
    <w:rsid w:val="008308A6"/>
    <w:rsid w:val="00830923"/>
    <w:rsid w:val="00834B71"/>
    <w:rsid w:val="0086445C"/>
    <w:rsid w:val="00872750"/>
    <w:rsid w:val="00882271"/>
    <w:rsid w:val="008A08D7"/>
    <w:rsid w:val="008E2E5F"/>
    <w:rsid w:val="00906890"/>
    <w:rsid w:val="00951972"/>
    <w:rsid w:val="009E78C4"/>
    <w:rsid w:val="00A00CB2"/>
    <w:rsid w:val="00A500CE"/>
    <w:rsid w:val="00A87437"/>
    <w:rsid w:val="00A917B3"/>
    <w:rsid w:val="00AB05F9"/>
    <w:rsid w:val="00AB4B51"/>
    <w:rsid w:val="00AB4EB2"/>
    <w:rsid w:val="00B10CC7"/>
    <w:rsid w:val="00B62458"/>
    <w:rsid w:val="00B6350A"/>
    <w:rsid w:val="00B902D1"/>
    <w:rsid w:val="00BC161C"/>
    <w:rsid w:val="00BD16F1"/>
    <w:rsid w:val="00BD33EE"/>
    <w:rsid w:val="00BD6E50"/>
    <w:rsid w:val="00BE6F0A"/>
    <w:rsid w:val="00BE734D"/>
    <w:rsid w:val="00C04104"/>
    <w:rsid w:val="00C60F0C"/>
    <w:rsid w:val="00C805C9"/>
    <w:rsid w:val="00CA1679"/>
    <w:rsid w:val="00CE34F5"/>
    <w:rsid w:val="00D570BA"/>
    <w:rsid w:val="00D738F9"/>
    <w:rsid w:val="00D90138"/>
    <w:rsid w:val="00D97076"/>
    <w:rsid w:val="00DE7825"/>
    <w:rsid w:val="00DF704A"/>
    <w:rsid w:val="00E44A3D"/>
    <w:rsid w:val="00E66A25"/>
    <w:rsid w:val="00E73F76"/>
    <w:rsid w:val="00EA4368"/>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Texto de nota al pie"/>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872750"/>
    <w:rPr>
      <w:sz w:val="1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1146</Words>
  <Characters>5835</Characters>
  <Application>Microsoft Office Outlook</Application>
  <DocSecurity>4</DocSecurity>
  <Lines>114</Lines>
  <Paragraphs>54</Paragraphs>
  <ScaleCrop>false</ScaleCrop>
  <HeadingPairs>
    <vt:vector size="2" baseType="variant">
      <vt:variant>
        <vt:lpstr>Título</vt:lpstr>
      </vt:variant>
      <vt:variant>
        <vt:i4>1</vt:i4>
      </vt:variant>
    </vt:vector>
  </HeadingPairs>
  <TitlesOfParts>
    <vt:vector size="1" baseType="lpstr">
      <vt:lpstr>A/HRC/RES/24/7 - 13-17850</vt:lpstr>
    </vt:vector>
  </TitlesOfParts>
  <Company/>
  <LinksUpToDate>false</LinksUpToDate>
  <CharactersWithSpaces>6927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A/HRC/RES/24/7 - 13-17850</dc:title>
  <dc:subject>FINAL DIRECTO</dc:subject>
  <dc:creator>Ricardo SAENZ</dc:creator>
  <cp:keywords/>
  <dc:description/>
  <cp:lastModifiedBy>Javier Rodríguez</cp:lastModifiedBy>
  <cp:revision>3</cp:revision>
  <cp:lastPrinted>2013-10-29T08:44:00Z</cp:lastPrinted>
  <dcterms:created xsi:type="dcterms:W3CDTF">2013-10-29T08:44:00Z</dcterms:created>
  <dcterms:modified xsi:type="dcterms:W3CDTF">2013-10-29T08:45:00Z</dcterms:modified>
</cp:coreProperties>
</file>