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23EE4731" w:rsidR="00446DE4" w:rsidRPr="00DE3EC0" w:rsidRDefault="004A3CF0" w:rsidP="009C5EFD">
            <w:pPr>
              <w:jc w:val="right"/>
            </w:pPr>
            <w:r w:rsidRPr="004A3CF0">
              <w:rPr>
                <w:sz w:val="40"/>
              </w:rPr>
              <w:t>A</w:t>
            </w:r>
            <w:r>
              <w:t>/HRC/</w:t>
            </w:r>
            <w:r w:rsidR="00AB6C8D">
              <w:t>RES/</w:t>
            </w:r>
            <w:r w:rsidR="00E46099">
              <w:t>5</w:t>
            </w:r>
            <w:r w:rsidR="00DF59B8">
              <w:t>9</w:t>
            </w:r>
            <w:r>
              <w:t>/</w:t>
            </w:r>
            <w:r w:rsidR="00AB6C8D">
              <w:t>5</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20F36E04" w:rsidR="003107FA" w:rsidRDefault="006A7032" w:rsidP="00562621">
            <w:pPr>
              <w:spacing w:before="120"/>
              <w:jc w:val="center"/>
            </w:pPr>
            <w:r>
              <w:rPr>
                <w:noProof/>
                <w:lang w:eastAsia="ja-JP"/>
              </w:rPr>
              <w:drawing>
                <wp:inline distT="0" distB="0" distL="0" distR="0" wp14:anchorId="198D13A9" wp14:editId="1187C73F">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EC407EA" w14:textId="072DF4DA" w:rsidR="003107FA" w:rsidRDefault="004A3CF0" w:rsidP="004A3CF0">
            <w:pPr>
              <w:spacing w:before="240" w:line="240" w:lineRule="exact"/>
            </w:pPr>
            <w:r>
              <w:t xml:space="preserve">Distr.: </w:t>
            </w:r>
            <w:r w:rsidR="00AB6C8D">
              <w:t>General</w:t>
            </w:r>
          </w:p>
          <w:p w14:paraId="11704512" w14:textId="1DCFD60F" w:rsidR="004A3CF0" w:rsidRDefault="00416BFC" w:rsidP="004A3CF0">
            <w:pPr>
              <w:spacing w:line="240" w:lineRule="exact"/>
            </w:pPr>
            <w:r>
              <w:t>8</w:t>
            </w:r>
            <w:r w:rsidR="00AB6C8D">
              <w:t xml:space="preserve"> July</w:t>
            </w:r>
            <w:r w:rsidR="008B2649">
              <w:t xml:space="preserve"> 2025</w:t>
            </w:r>
          </w:p>
          <w:p w14:paraId="1B168BB3" w14:textId="77777777" w:rsidR="004A3CF0" w:rsidRDefault="004A3CF0" w:rsidP="004A3CF0">
            <w:pPr>
              <w:spacing w:line="240" w:lineRule="exact"/>
            </w:pPr>
          </w:p>
          <w:p w14:paraId="4AFA026E" w14:textId="77777777" w:rsidR="004A3CF0" w:rsidRDefault="004A3CF0" w:rsidP="004A3CF0">
            <w:pPr>
              <w:spacing w:line="240" w:lineRule="exact"/>
            </w:pPr>
            <w:r>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50229C5D" w14:textId="27593F48" w:rsidR="00E81E48" w:rsidRDefault="00E81E48" w:rsidP="00E81E48">
      <w:pPr>
        <w:rPr>
          <w:b/>
          <w:bCs/>
          <w:color w:val="000000"/>
        </w:rPr>
      </w:pPr>
      <w:r>
        <w:rPr>
          <w:b/>
          <w:bCs/>
          <w:color w:val="000000"/>
        </w:rPr>
        <w:t>Fifty-</w:t>
      </w:r>
      <w:r w:rsidR="00DF59B8">
        <w:rPr>
          <w:b/>
          <w:bCs/>
          <w:color w:val="000000"/>
        </w:rPr>
        <w:t>ninth</w:t>
      </w:r>
      <w:r>
        <w:rPr>
          <w:b/>
          <w:bCs/>
          <w:color w:val="000000"/>
        </w:rPr>
        <w:t xml:space="preserve"> session</w:t>
      </w:r>
    </w:p>
    <w:p w14:paraId="5AD5789F" w14:textId="29A6382F" w:rsidR="00E81E48" w:rsidRDefault="00DF59B8" w:rsidP="00E81E48">
      <w:pPr>
        <w:rPr>
          <w:color w:val="000000"/>
        </w:rPr>
      </w:pPr>
      <w:r>
        <w:rPr>
          <w:color w:val="000000"/>
        </w:rPr>
        <w:t>16</w:t>
      </w:r>
      <w:r w:rsidR="008B2649">
        <w:rPr>
          <w:color w:val="000000"/>
        </w:rPr>
        <w:t xml:space="preserve"> </w:t>
      </w:r>
      <w:r>
        <w:rPr>
          <w:color w:val="000000"/>
        </w:rPr>
        <w:t>June</w:t>
      </w:r>
      <w:r w:rsidR="00E81E48">
        <w:rPr>
          <w:color w:val="000000"/>
        </w:rPr>
        <w:t>–</w:t>
      </w:r>
      <w:r w:rsidR="004E7B49">
        <w:rPr>
          <w:color w:val="000000"/>
        </w:rPr>
        <w:t xml:space="preserve">8 </w:t>
      </w:r>
      <w:r>
        <w:rPr>
          <w:color w:val="000000"/>
        </w:rPr>
        <w:t>July</w:t>
      </w:r>
      <w:r w:rsidR="00B1004F">
        <w:rPr>
          <w:color w:val="000000"/>
        </w:rPr>
        <w:t xml:space="preserve"> 2025</w:t>
      </w:r>
    </w:p>
    <w:p w14:paraId="492B1244" w14:textId="68F37639" w:rsidR="004A3CF0" w:rsidRPr="004A3CF0" w:rsidRDefault="004A3CF0" w:rsidP="004A3CF0">
      <w:r w:rsidRPr="004A3CF0">
        <w:t xml:space="preserve">Agenda item </w:t>
      </w:r>
      <w:r w:rsidR="00867DEE">
        <w:t>3</w:t>
      </w:r>
    </w:p>
    <w:p w14:paraId="14689B83" w14:textId="388330C3" w:rsidR="004A3CF0" w:rsidRPr="004A3CF0" w:rsidRDefault="00C814B8" w:rsidP="004A3CF0">
      <w:pPr>
        <w:rPr>
          <w:b/>
        </w:rPr>
      </w:pPr>
      <w:r w:rsidRPr="00C814B8">
        <w:rPr>
          <w:b/>
        </w:rPr>
        <w:t>Promotion and protection of all human rights, civil,</w:t>
      </w:r>
      <w:r w:rsidRPr="00C814B8">
        <w:rPr>
          <w:b/>
        </w:rPr>
        <w:br/>
        <w:t>political, economic, social and cultural rights,</w:t>
      </w:r>
      <w:r w:rsidRPr="00C814B8">
        <w:rPr>
          <w:b/>
        </w:rPr>
        <w:br/>
        <w:t>including the right to development</w:t>
      </w:r>
    </w:p>
    <w:p w14:paraId="0C22BE25" w14:textId="11AC49E6" w:rsidR="004A3CF0" w:rsidRPr="004A3CF0" w:rsidRDefault="004A3CF0" w:rsidP="00D871FE">
      <w:pPr>
        <w:pStyle w:val="HChG"/>
      </w:pPr>
      <w:r w:rsidRPr="004A3CF0">
        <w:tab/>
      </w:r>
      <w:r w:rsidRPr="004A3CF0">
        <w:tab/>
      </w:r>
      <w:r w:rsidR="00BA6C61">
        <w:t>R</w:t>
      </w:r>
      <w:r w:rsidRPr="004A3CF0">
        <w:t>esolution</w:t>
      </w:r>
      <w:r w:rsidR="00BA6C61">
        <w:t xml:space="preserve"> adopted by the Human Rights Council </w:t>
      </w:r>
      <w:r w:rsidR="00BA6C61">
        <w:br/>
        <w:t>on 7 July 2025</w:t>
      </w:r>
    </w:p>
    <w:p w14:paraId="2BE544D8" w14:textId="199BC610" w:rsidR="004A3CF0" w:rsidRPr="004A3CF0" w:rsidRDefault="00E46099" w:rsidP="00D871FE">
      <w:pPr>
        <w:keepNext/>
        <w:keepLines/>
        <w:spacing w:before="360" w:after="240" w:line="270" w:lineRule="exact"/>
        <w:ind w:left="1134" w:right="1134" w:hanging="850"/>
        <w:rPr>
          <w:b/>
          <w:sz w:val="24"/>
        </w:rPr>
      </w:pPr>
      <w:r>
        <w:rPr>
          <w:b/>
          <w:sz w:val="24"/>
        </w:rPr>
        <w:t>5</w:t>
      </w:r>
      <w:r w:rsidR="00DF59B8">
        <w:rPr>
          <w:b/>
          <w:sz w:val="24"/>
        </w:rPr>
        <w:t>9</w:t>
      </w:r>
      <w:r w:rsidR="004A3CF0" w:rsidRPr="004A3CF0">
        <w:rPr>
          <w:b/>
          <w:sz w:val="24"/>
        </w:rPr>
        <w:t>/</w:t>
      </w:r>
      <w:r w:rsidR="00BA6C61">
        <w:rPr>
          <w:b/>
          <w:sz w:val="24"/>
        </w:rPr>
        <w:t>5.</w:t>
      </w:r>
      <w:r w:rsidR="004A3CF0" w:rsidRPr="004A3CF0">
        <w:rPr>
          <w:b/>
          <w:sz w:val="24"/>
        </w:rPr>
        <w:tab/>
      </w:r>
      <w:r w:rsidR="002C5D8E" w:rsidRPr="002C5D8E">
        <w:rPr>
          <w:b/>
          <w:bCs/>
          <w:sz w:val="24"/>
          <w:lang w:val="en-US"/>
        </w:rPr>
        <w:t>Mandate of Independent Expert on protection against violence and discrimination based on sexual orientation and gender identity</w:t>
      </w:r>
    </w:p>
    <w:p w14:paraId="158EDD2D" w14:textId="2CC620E9" w:rsidR="004A3CF0" w:rsidRPr="004A3CF0" w:rsidRDefault="004A3CF0" w:rsidP="004A3CF0">
      <w:pPr>
        <w:spacing w:after="120"/>
        <w:ind w:left="1134" w:right="1134"/>
        <w:jc w:val="both"/>
      </w:pPr>
      <w:r w:rsidRPr="004A3CF0">
        <w:tab/>
      </w:r>
      <w:r w:rsidR="004351C8">
        <w:tab/>
      </w:r>
      <w:r w:rsidRPr="004A3CF0">
        <w:rPr>
          <w:i/>
        </w:rPr>
        <w:t>The Human Rights Council</w:t>
      </w:r>
      <w:r w:rsidRPr="004A3CF0">
        <w:t>,</w:t>
      </w:r>
    </w:p>
    <w:p w14:paraId="5861C89B" w14:textId="77777777" w:rsidR="00091CCC" w:rsidRPr="00091CCC" w:rsidRDefault="00091CCC" w:rsidP="00091CCC">
      <w:pPr>
        <w:pStyle w:val="SingleTxtG"/>
        <w:ind w:firstLine="567"/>
        <w:rPr>
          <w:lang w:val="en-US"/>
        </w:rPr>
      </w:pPr>
      <w:r w:rsidRPr="00091CCC">
        <w:rPr>
          <w:i/>
          <w:lang w:val="en-US"/>
        </w:rPr>
        <w:t xml:space="preserve">Reaffirming </w:t>
      </w:r>
      <w:r w:rsidRPr="00091CCC">
        <w:rPr>
          <w:lang w:val="en-US"/>
        </w:rPr>
        <w:t>the Universal Declaration of Human Rights,</w:t>
      </w:r>
    </w:p>
    <w:p w14:paraId="3A59BFE5" w14:textId="77777777" w:rsidR="00091CCC" w:rsidRPr="00091CCC" w:rsidRDefault="00091CCC" w:rsidP="00091CCC">
      <w:pPr>
        <w:pStyle w:val="SingleTxtG"/>
        <w:ind w:firstLine="567"/>
      </w:pPr>
      <w:r w:rsidRPr="00091CCC">
        <w:rPr>
          <w:i/>
        </w:rPr>
        <w:t>Recalling</w:t>
      </w:r>
      <w:r w:rsidRPr="00091CCC">
        <w:t xml:space="preserve"> General Assembly resolution 60/251 of 15 March 2006, in which the Assembly stated that the Human Rights Council should be responsible for promoting universal respect for the protection of all human rights and fundamental freedoms for all, without distinction of any kind and in a fair and equal manner,</w:t>
      </w:r>
    </w:p>
    <w:p w14:paraId="20238903" w14:textId="77777777" w:rsidR="00091CCC" w:rsidRPr="00091CCC" w:rsidRDefault="00091CCC" w:rsidP="00091CCC">
      <w:pPr>
        <w:pStyle w:val="SingleTxtG"/>
        <w:ind w:firstLine="567"/>
      </w:pPr>
      <w:r w:rsidRPr="00091CCC">
        <w:rPr>
          <w:i/>
          <w:iCs/>
        </w:rPr>
        <w:t xml:space="preserve">Recalling also </w:t>
      </w:r>
      <w:r w:rsidRPr="00091CCC">
        <w:t>Human Rights Council resolutions 17/19 of 17 June 2011, 27/32 of 26 September 2014, 32/2 of 30 June 2016, 41/18 of 12 July 2019 and 50/10 of 7 July 2022,</w:t>
      </w:r>
    </w:p>
    <w:p w14:paraId="0E4C033F" w14:textId="77777777" w:rsidR="00091CCC" w:rsidRPr="00091CCC" w:rsidRDefault="00091CCC" w:rsidP="00091CCC">
      <w:pPr>
        <w:pStyle w:val="SingleTxtG"/>
        <w:ind w:firstLine="567"/>
      </w:pPr>
      <w:r w:rsidRPr="00091CCC">
        <w:rPr>
          <w:i/>
        </w:rPr>
        <w:t>Recalling further</w:t>
      </w:r>
      <w:r w:rsidRPr="00091CCC">
        <w:t xml:space="preserve"> Human Rights Council resolutions 5/1 and 5/2 of 18 June 2007,</w:t>
      </w:r>
    </w:p>
    <w:p w14:paraId="1525427C" w14:textId="1FF539CF" w:rsidR="00091CCC" w:rsidRPr="00091CCC" w:rsidRDefault="00091CCC" w:rsidP="00091CCC">
      <w:pPr>
        <w:pStyle w:val="SingleTxtG"/>
        <w:ind w:firstLine="567"/>
      </w:pPr>
      <w:r w:rsidRPr="00091CCC">
        <w:t>1.</w:t>
      </w:r>
      <w:r w:rsidRPr="00091CCC">
        <w:tab/>
      </w:r>
      <w:r w:rsidRPr="00091CCC">
        <w:rPr>
          <w:i/>
        </w:rPr>
        <w:t>Welcomes</w:t>
      </w:r>
      <w:r w:rsidRPr="00091CCC">
        <w:t xml:space="preserve"> the work undertaken by the Independent Expert on protection against violence and discrimination based on sexual orientation and gender identity in the implementation of the mandate, the comprehensive, transparent and inclusive consultations conducted with relevant stakeholders, the thematic reports and the undertaking of country visits to different regions;</w:t>
      </w:r>
      <w:r>
        <w:rPr>
          <w:rStyle w:val="FootnoteReference"/>
        </w:rPr>
        <w:footnoteReference w:id="2"/>
      </w:r>
    </w:p>
    <w:p w14:paraId="5174442C" w14:textId="2B110CBE" w:rsidR="00091CCC" w:rsidRPr="00091CCC" w:rsidRDefault="003B3867" w:rsidP="00091CCC">
      <w:pPr>
        <w:pStyle w:val="SingleTxtG"/>
        <w:ind w:firstLine="567"/>
      </w:pPr>
      <w:r>
        <w:t>2</w:t>
      </w:r>
      <w:r w:rsidR="00091CCC" w:rsidRPr="00091CCC">
        <w:t>.</w:t>
      </w:r>
      <w:r w:rsidR="00091CCC" w:rsidRPr="00091CCC">
        <w:tab/>
      </w:r>
      <w:r w:rsidR="00091CCC" w:rsidRPr="00091CCC">
        <w:rPr>
          <w:i/>
          <w:iCs/>
        </w:rPr>
        <w:t xml:space="preserve">Decides </w:t>
      </w:r>
      <w:r w:rsidR="00091CCC" w:rsidRPr="00091CCC">
        <w:t>to extend the mandate of Independent Expert on protection against violence and discrimination based on sexual orientation and gender identity for a period of three years to enable the mandate holder to continue to work in accordance with the mandate established by the Human Rights Council in its resolution 32/2;</w:t>
      </w:r>
    </w:p>
    <w:p w14:paraId="74681D81" w14:textId="225FFDE3" w:rsidR="00091CCC" w:rsidRPr="00091CCC" w:rsidRDefault="003B3867" w:rsidP="00091CCC">
      <w:pPr>
        <w:pStyle w:val="SingleTxtG"/>
        <w:ind w:firstLine="567"/>
      </w:pPr>
      <w:r>
        <w:t>3</w:t>
      </w:r>
      <w:r w:rsidR="00091CCC" w:rsidRPr="00091CCC">
        <w:t>.</w:t>
      </w:r>
      <w:r w:rsidR="00091CCC" w:rsidRPr="00091CCC">
        <w:tab/>
      </w:r>
      <w:r w:rsidR="00091CCC" w:rsidRPr="00091CCC">
        <w:rPr>
          <w:i/>
          <w:iCs/>
        </w:rPr>
        <w:t>Requests</w:t>
      </w:r>
      <w:r w:rsidR="00091CCC" w:rsidRPr="00091CCC">
        <w:t xml:space="preserve"> the Secretary-General and the United Nations High Commissioner for Human Rights to continue to provide the Independent Expert with all the human, technical and financial resources necessary for the continuation of the effective fulfilment of the mandate;</w:t>
      </w:r>
    </w:p>
    <w:p w14:paraId="5940CFAE" w14:textId="42DB247A" w:rsidR="00091CCC" w:rsidRPr="00091CCC" w:rsidRDefault="003B3867" w:rsidP="00091CCC">
      <w:pPr>
        <w:pStyle w:val="SingleTxtG"/>
        <w:ind w:firstLine="567"/>
      </w:pPr>
      <w:r>
        <w:t>4</w:t>
      </w:r>
      <w:r w:rsidR="00091CCC" w:rsidRPr="00091CCC">
        <w:t>.</w:t>
      </w:r>
      <w:r w:rsidR="00091CCC" w:rsidRPr="00091CCC">
        <w:tab/>
      </w:r>
      <w:r w:rsidR="00091CCC" w:rsidRPr="00091CCC">
        <w:rPr>
          <w:i/>
          <w:iCs/>
        </w:rPr>
        <w:t>Calls upon</w:t>
      </w:r>
      <w:r w:rsidR="00091CCC" w:rsidRPr="00091CCC">
        <w:t xml:space="preserve"> all Governments to cooperate with and assist the Independent Expert by supplying all necessary information requested by the mandate holder, and </w:t>
      </w:r>
      <w:r w:rsidR="00091CCC" w:rsidRPr="00091CCC">
        <w:lastRenderedPageBreak/>
        <w:t>responding favourably to the requests of the Independent Expert to visit their countries to fulfil the mandate more effectively;</w:t>
      </w:r>
    </w:p>
    <w:p w14:paraId="24C7BE7F" w14:textId="2777D609" w:rsidR="004A3CF0" w:rsidRDefault="003B3867" w:rsidP="00817119">
      <w:pPr>
        <w:pStyle w:val="SingleTxtG"/>
        <w:ind w:firstLine="567"/>
      </w:pPr>
      <w:r>
        <w:t>5</w:t>
      </w:r>
      <w:r w:rsidR="00091CCC" w:rsidRPr="00091CCC">
        <w:t>.</w:t>
      </w:r>
      <w:r w:rsidR="00091CCC" w:rsidRPr="00091CCC">
        <w:tab/>
      </w:r>
      <w:r w:rsidR="00091CCC" w:rsidRPr="00091CCC">
        <w:rPr>
          <w:i/>
          <w:iCs/>
        </w:rPr>
        <w:t>Requests</w:t>
      </w:r>
      <w:r w:rsidR="00091CCC" w:rsidRPr="00091CCC">
        <w:t xml:space="preserve"> the Independent Expert to continue to report annually on the implementation of the mandate to the Human Rights Council and the General Assembly in accordance with their respective programmes of work.</w:t>
      </w:r>
    </w:p>
    <w:p w14:paraId="6E05BCAD" w14:textId="77777777" w:rsidR="00975706" w:rsidRPr="009C0E00" w:rsidRDefault="00975706" w:rsidP="00975706">
      <w:pPr>
        <w:pStyle w:val="SingleTxtG"/>
        <w:ind w:left="1118"/>
        <w:jc w:val="right"/>
        <w:rPr>
          <w:i/>
          <w:iCs/>
        </w:rPr>
      </w:pPr>
      <w:bookmarkStart w:id="0" w:name="_Hlk194507369"/>
      <w:r>
        <w:rPr>
          <w:i/>
          <w:iCs/>
        </w:rPr>
        <w:t>31st</w:t>
      </w:r>
      <w:r w:rsidRPr="009C0E00">
        <w:rPr>
          <w:i/>
          <w:iCs/>
        </w:rPr>
        <w:t xml:space="preserve"> meeting</w:t>
      </w:r>
      <w:r w:rsidRPr="009C0E00">
        <w:rPr>
          <w:i/>
          <w:iCs/>
        </w:rPr>
        <w:br/>
      </w:r>
      <w:r>
        <w:rPr>
          <w:i/>
          <w:iCs/>
        </w:rPr>
        <w:t>7 July 2025</w:t>
      </w:r>
    </w:p>
    <w:p w14:paraId="6D242B56" w14:textId="3D7ED0E2" w:rsidR="00975706" w:rsidRDefault="00975706" w:rsidP="00975706">
      <w:pPr>
        <w:pStyle w:val="SingleTxtG"/>
        <w:ind w:left="1118"/>
      </w:pPr>
      <w:r w:rsidRPr="00103D41">
        <w:t xml:space="preserve">[Adopted by a recorded vote of </w:t>
      </w:r>
      <w:r w:rsidR="00A05733">
        <w:t>29</w:t>
      </w:r>
      <w:r>
        <w:t xml:space="preserve"> to </w:t>
      </w:r>
      <w:r w:rsidR="001034B3">
        <w:t>15</w:t>
      </w:r>
      <w:r w:rsidRPr="00103D41">
        <w:t xml:space="preserve">, with </w:t>
      </w:r>
      <w:r w:rsidR="001034B3">
        <w:t>3</w:t>
      </w:r>
      <w:r w:rsidRPr="00103D41">
        <w:t xml:space="preserve"> abstentions. The voting was as follows:</w:t>
      </w:r>
    </w:p>
    <w:p w14:paraId="1F9F7110" w14:textId="77777777" w:rsidR="00975706" w:rsidRPr="00103D41" w:rsidRDefault="00975706" w:rsidP="00975706">
      <w:pPr>
        <w:pStyle w:val="SingleTxtG"/>
        <w:spacing w:after="0"/>
        <w:ind w:left="1701"/>
      </w:pPr>
      <w:r w:rsidRPr="009C0E00">
        <w:rPr>
          <w:i/>
          <w:iCs/>
        </w:rPr>
        <w:t>In favour</w:t>
      </w:r>
      <w:r w:rsidRPr="00103D41">
        <w:t xml:space="preserve">: </w:t>
      </w:r>
    </w:p>
    <w:p w14:paraId="42C13F2A" w14:textId="2B8E04E8" w:rsidR="00975706" w:rsidRDefault="00975706" w:rsidP="00975706">
      <w:pPr>
        <w:pStyle w:val="SingleTxtG"/>
        <w:ind w:left="2268"/>
      </w:pPr>
      <w:r w:rsidRPr="00C41FF4">
        <w:t xml:space="preserve">Albania, Belgium, </w:t>
      </w:r>
      <w:r w:rsidR="00820293" w:rsidRPr="00D026F2">
        <w:t xml:space="preserve">Bolivia (Plurinational State of), </w:t>
      </w:r>
      <w:r w:rsidRPr="00C41FF4">
        <w:t xml:space="preserve">Brazil, Bulgaria, Chile, Colombia, Costa Rica, </w:t>
      </w:r>
      <w:r w:rsidR="00B57BEF" w:rsidRPr="00D026F2">
        <w:t xml:space="preserve">Cuba, </w:t>
      </w:r>
      <w:r w:rsidRPr="00C41FF4">
        <w:t xml:space="preserve">Cyprus, Czechia, Dominican Republic, France, </w:t>
      </w:r>
      <w:r w:rsidR="002E3DF7" w:rsidRPr="00D026F2">
        <w:t>Georgia</w:t>
      </w:r>
      <w:r w:rsidR="00304848">
        <w:t>,</w:t>
      </w:r>
      <w:r w:rsidR="002E3DF7" w:rsidRPr="00C41FF4">
        <w:t xml:space="preserve"> </w:t>
      </w:r>
      <w:r w:rsidRPr="00C41FF4">
        <w:t xml:space="preserve">Germany, Iceland, Japan, </w:t>
      </w:r>
      <w:r w:rsidR="0074546C" w:rsidRPr="00D026F2">
        <w:t xml:space="preserve">Kenya, </w:t>
      </w:r>
      <w:r w:rsidRPr="00C41FF4">
        <w:t xml:space="preserve">Marshall Islands, Mexico, Netherlands (Kingdom of the), North Macedonia, Republic of Korea, Romania, </w:t>
      </w:r>
      <w:r w:rsidR="00DC004A" w:rsidRPr="00D026F2">
        <w:t xml:space="preserve">South Africa, </w:t>
      </w:r>
      <w:r w:rsidRPr="00C41FF4">
        <w:t>Spain, Switzerland</w:t>
      </w:r>
      <w:r w:rsidR="00517E09">
        <w:t>,</w:t>
      </w:r>
      <w:r w:rsidR="00517E09" w:rsidRPr="00517E09">
        <w:t xml:space="preserve"> </w:t>
      </w:r>
      <w:r w:rsidR="00517E09" w:rsidRPr="00D026F2">
        <w:t>Thailand</w:t>
      </w:r>
      <w:r w:rsidR="00804DE3" w:rsidRPr="00D026F2">
        <w:t>, Viet Nam</w:t>
      </w:r>
    </w:p>
    <w:p w14:paraId="0AA10B9F" w14:textId="77777777" w:rsidR="00975706" w:rsidRDefault="00975706" w:rsidP="00975706">
      <w:pPr>
        <w:pStyle w:val="SingleTxtG"/>
        <w:spacing w:after="0"/>
        <w:ind w:left="1701"/>
      </w:pPr>
      <w:r w:rsidRPr="009C0E00">
        <w:rPr>
          <w:i/>
          <w:iCs/>
        </w:rPr>
        <w:t>Against</w:t>
      </w:r>
      <w:r w:rsidRPr="00103D41">
        <w:t>:</w:t>
      </w:r>
    </w:p>
    <w:p w14:paraId="5F4792AD" w14:textId="47B74B91" w:rsidR="00975706" w:rsidRPr="00103D41" w:rsidRDefault="00804DE3" w:rsidP="00975706">
      <w:pPr>
        <w:pStyle w:val="SingleTxtG"/>
        <w:ind w:left="2268"/>
      </w:pPr>
      <w:r w:rsidRPr="00D026F2">
        <w:t xml:space="preserve">Algeria, </w:t>
      </w:r>
      <w:r w:rsidR="00C827D7" w:rsidRPr="00D026F2">
        <w:t xml:space="preserve">Bangladesh, </w:t>
      </w:r>
      <w:r w:rsidR="00975706" w:rsidRPr="00D026F2">
        <w:t xml:space="preserve">Burundi, China, </w:t>
      </w:r>
      <w:r w:rsidR="00B7540B" w:rsidRPr="00D026F2">
        <w:t xml:space="preserve">Côte d’Ivoire, </w:t>
      </w:r>
      <w:r w:rsidR="00B57BEF" w:rsidRPr="00D026F2">
        <w:t xml:space="preserve">Democratic Republic of the Congo, </w:t>
      </w:r>
      <w:r w:rsidR="002737F0" w:rsidRPr="00D026F2">
        <w:t xml:space="preserve">Ethiopia, </w:t>
      </w:r>
      <w:r w:rsidR="002E3DF7" w:rsidRPr="00C41FF4">
        <w:t xml:space="preserve">Gambia, </w:t>
      </w:r>
      <w:r w:rsidR="00304848" w:rsidRPr="00D026F2">
        <w:t xml:space="preserve">Indonesia, </w:t>
      </w:r>
      <w:r w:rsidR="0074546C" w:rsidRPr="00D026F2">
        <w:t xml:space="preserve">Kuwait, </w:t>
      </w:r>
      <w:r w:rsidR="0074546C" w:rsidRPr="00C41FF4">
        <w:t xml:space="preserve">Malawi, </w:t>
      </w:r>
      <w:r w:rsidR="007B54F8" w:rsidRPr="00D026F2">
        <w:t xml:space="preserve">Maldives, Morocco, </w:t>
      </w:r>
      <w:r w:rsidR="00DC004A" w:rsidRPr="00D026F2">
        <w:t xml:space="preserve">Qatar, </w:t>
      </w:r>
      <w:r w:rsidR="00517E09" w:rsidRPr="00D026F2">
        <w:t>Sudan</w:t>
      </w:r>
    </w:p>
    <w:p w14:paraId="57D2CE5D" w14:textId="77777777" w:rsidR="00975706" w:rsidRDefault="00975706" w:rsidP="00975706">
      <w:pPr>
        <w:pStyle w:val="SingleTxtG"/>
        <w:spacing w:after="0"/>
        <w:ind w:left="1701"/>
      </w:pPr>
      <w:r w:rsidRPr="009C0E00">
        <w:rPr>
          <w:i/>
          <w:iCs/>
        </w:rPr>
        <w:t>Abstaining</w:t>
      </w:r>
      <w:r w:rsidRPr="00103D41">
        <w:t xml:space="preserve">: </w:t>
      </w:r>
    </w:p>
    <w:p w14:paraId="590CD019" w14:textId="5DDADB61" w:rsidR="00DE45EA" w:rsidRPr="004A3CF0" w:rsidRDefault="00C827D7" w:rsidP="00975706">
      <w:pPr>
        <w:pStyle w:val="SingleTxtG"/>
        <w:ind w:left="2268"/>
      </w:pPr>
      <w:r w:rsidRPr="00C41FF4">
        <w:t xml:space="preserve">Benin, </w:t>
      </w:r>
      <w:r w:rsidR="00304848">
        <w:t>G</w:t>
      </w:r>
      <w:r w:rsidR="00975706" w:rsidRPr="00D026F2">
        <w:t>hana, Kyrgyzstan</w:t>
      </w:r>
      <w:bookmarkEnd w:id="0"/>
      <w:r w:rsidR="00804DE3">
        <w:t>]</w:t>
      </w:r>
    </w:p>
    <w:p w14:paraId="497B482F" w14:textId="3253181E" w:rsidR="00823C8E" w:rsidRPr="00817119" w:rsidRDefault="00817119" w:rsidP="00817119">
      <w:pPr>
        <w:pStyle w:val="SingleTxtG"/>
        <w:spacing w:before="240" w:after="0"/>
        <w:ind w:left="0" w:right="0"/>
        <w:jc w:val="center"/>
        <w:rPr>
          <w:u w:val="single"/>
        </w:rPr>
      </w:pPr>
      <w:r>
        <w:rPr>
          <w:u w:val="single"/>
        </w:rPr>
        <w:tab/>
      </w:r>
      <w:r>
        <w:rPr>
          <w:u w:val="single"/>
        </w:rPr>
        <w:tab/>
      </w:r>
      <w:r>
        <w:rPr>
          <w:u w:val="single"/>
        </w:rPr>
        <w:tab/>
      </w:r>
    </w:p>
    <w:sectPr w:rsidR="00823C8E" w:rsidRPr="00817119"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D1AF2" w14:textId="77777777" w:rsidR="00751DB7" w:rsidRDefault="00751DB7"/>
  </w:endnote>
  <w:endnote w:type="continuationSeparator" w:id="0">
    <w:p w14:paraId="1A6ED1C8" w14:textId="77777777" w:rsidR="00751DB7" w:rsidRDefault="00751DB7"/>
  </w:endnote>
  <w:endnote w:type="continuationNotice" w:id="1">
    <w:p w14:paraId="5299DA4B" w14:textId="77777777" w:rsidR="00751DB7" w:rsidRDefault="00751D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9C5EFD">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3AD6A" w14:textId="117FA04A" w:rsidR="00184ECE" w:rsidRDefault="009A18CD" w:rsidP="009A18CD">
    <w:pPr>
      <w:pStyle w:val="Footer"/>
      <w:ind w:right="1134"/>
      <w:rPr>
        <w:sz w:val="20"/>
      </w:rPr>
    </w:pPr>
    <w:r w:rsidRPr="009A18CD">
      <w:rPr>
        <w:noProof/>
        <w:sz w:val="20"/>
        <w:lang w:val="en-US"/>
      </w:rPr>
      <w:drawing>
        <wp:anchor distT="0" distB="0" distL="114300" distR="114300" simplePos="0" relativeHeight="251659264" behindDoc="0" locked="1" layoutInCell="1" allowOverlap="1" wp14:anchorId="6834EBEE" wp14:editId="514BFA61">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56443A7" w14:textId="764ADE02" w:rsidR="009A18CD" w:rsidRPr="009A18CD" w:rsidRDefault="009A18CD" w:rsidP="009A18CD">
    <w:pPr>
      <w:pStyle w:val="Footer"/>
      <w:ind w:right="1134"/>
      <w:rPr>
        <w:sz w:val="20"/>
      </w:rPr>
    </w:pPr>
    <w:r>
      <w:rPr>
        <w:sz w:val="20"/>
      </w:rPr>
      <w:t>GE.25-11106(E)</w:t>
    </w:r>
    <w:r>
      <w:rPr>
        <w:noProof/>
        <w:sz w:val="20"/>
      </w:rPr>
      <w:drawing>
        <wp:anchor distT="0" distB="0" distL="114300" distR="114300" simplePos="0" relativeHeight="251660288" behindDoc="0" locked="0" layoutInCell="1" allowOverlap="1" wp14:anchorId="0E2123BB" wp14:editId="48DF184A">
          <wp:simplePos x="0" y="0"/>
          <wp:positionH relativeFrom="margin">
            <wp:posOffset>5583555</wp:posOffset>
          </wp:positionH>
          <wp:positionV relativeFrom="margin">
            <wp:posOffset>8981440</wp:posOffset>
          </wp:positionV>
          <wp:extent cx="571500" cy="571500"/>
          <wp:effectExtent l="0" t="0" r="0" b="0"/>
          <wp:wrapNone/>
          <wp:docPr id="1017380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EC267" w14:textId="77777777" w:rsidR="00751DB7" w:rsidRPr="000B175B" w:rsidRDefault="00751DB7" w:rsidP="000B175B">
      <w:pPr>
        <w:tabs>
          <w:tab w:val="right" w:pos="2155"/>
        </w:tabs>
        <w:spacing w:after="80"/>
        <w:ind w:left="680"/>
        <w:rPr>
          <w:u w:val="single"/>
        </w:rPr>
      </w:pPr>
      <w:r>
        <w:rPr>
          <w:u w:val="single"/>
        </w:rPr>
        <w:tab/>
      </w:r>
    </w:p>
  </w:footnote>
  <w:footnote w:type="continuationSeparator" w:id="0">
    <w:p w14:paraId="614A5080" w14:textId="77777777" w:rsidR="00751DB7" w:rsidRPr="00FC68B7" w:rsidRDefault="00751DB7" w:rsidP="00FC68B7">
      <w:pPr>
        <w:tabs>
          <w:tab w:val="left" w:pos="2155"/>
        </w:tabs>
        <w:spacing w:after="80"/>
        <w:ind w:left="680"/>
        <w:rPr>
          <w:u w:val="single"/>
        </w:rPr>
      </w:pPr>
      <w:r>
        <w:rPr>
          <w:u w:val="single"/>
        </w:rPr>
        <w:tab/>
      </w:r>
    </w:p>
  </w:footnote>
  <w:footnote w:type="continuationNotice" w:id="1">
    <w:p w14:paraId="2735F4B4" w14:textId="77777777" w:rsidR="00751DB7" w:rsidRDefault="00751DB7"/>
  </w:footnote>
  <w:footnote w:id="2">
    <w:p w14:paraId="1DB78774" w14:textId="66F66938" w:rsidR="00091CCC" w:rsidRPr="00091CCC" w:rsidRDefault="00091CCC" w:rsidP="00091CCC">
      <w:pPr>
        <w:pStyle w:val="FootnoteText"/>
        <w:widowControl w:val="0"/>
        <w:tabs>
          <w:tab w:val="clear" w:pos="1021"/>
          <w:tab w:val="right" w:pos="1020"/>
        </w:tabs>
        <w:rPr>
          <w:lang w:val="en-US"/>
        </w:rPr>
      </w:pPr>
      <w:r>
        <w:tab/>
      </w:r>
      <w:r>
        <w:rPr>
          <w:rStyle w:val="FootnoteReference"/>
        </w:rPr>
        <w:footnoteRef/>
      </w:r>
      <w:r>
        <w:tab/>
      </w:r>
      <w:r w:rsidRPr="00091CCC">
        <w:rPr>
          <w:lang w:val="en-US"/>
        </w:rPr>
        <w:t>See A/HRC/5</w:t>
      </w:r>
      <w:r w:rsidR="0027584A">
        <w:rPr>
          <w:lang w:val="en-US"/>
        </w:rPr>
        <w:t>9</w:t>
      </w:r>
      <w:r w:rsidRPr="00091CCC">
        <w:rPr>
          <w:lang w:val="en-US"/>
        </w:rPr>
        <w:t>/</w:t>
      </w:r>
      <w:r w:rsidR="006C589A">
        <w:rPr>
          <w:lang w:val="en-US"/>
        </w:rPr>
        <w:t>43</w:t>
      </w:r>
      <w:r w:rsidR="00090257">
        <w:rPr>
          <w:lang w:val="en-US"/>
        </w:rPr>
        <w:t>,</w:t>
      </w:r>
      <w:r w:rsidRPr="00091CCC">
        <w:rPr>
          <w:lang w:val="en-US"/>
        </w:rPr>
        <w:t xml:space="preserve"> </w:t>
      </w:r>
      <w:r w:rsidR="00090257" w:rsidRPr="00091CCC">
        <w:rPr>
          <w:lang w:val="en-US"/>
        </w:rPr>
        <w:t>A/HRC/5</w:t>
      </w:r>
      <w:r w:rsidR="00090257">
        <w:rPr>
          <w:lang w:val="en-US"/>
        </w:rPr>
        <w:t>9</w:t>
      </w:r>
      <w:r w:rsidR="00090257" w:rsidRPr="00091CCC">
        <w:rPr>
          <w:lang w:val="en-US"/>
        </w:rPr>
        <w:t>/</w:t>
      </w:r>
      <w:r w:rsidR="00090257">
        <w:rPr>
          <w:lang w:val="en-US"/>
        </w:rPr>
        <w:t>43/</w:t>
      </w:r>
      <w:r w:rsidRPr="00091CCC">
        <w:rPr>
          <w:lang w:val="en-US"/>
        </w:rPr>
        <w:t>Add.1</w:t>
      </w:r>
      <w:r w:rsidR="007D4A5C">
        <w:rPr>
          <w:lang w:val="en-US"/>
        </w:rPr>
        <w:t xml:space="preserve"> and </w:t>
      </w:r>
      <w:r w:rsidR="00090257" w:rsidRPr="00091CCC">
        <w:rPr>
          <w:lang w:val="en-US"/>
        </w:rPr>
        <w:t>A/HRC/5</w:t>
      </w:r>
      <w:r w:rsidR="00090257">
        <w:rPr>
          <w:lang w:val="en-US"/>
        </w:rPr>
        <w:t>9</w:t>
      </w:r>
      <w:r w:rsidR="00090257" w:rsidRPr="00091CCC">
        <w:rPr>
          <w:lang w:val="en-US"/>
        </w:rPr>
        <w:t>/</w:t>
      </w:r>
      <w:r w:rsidR="00090257">
        <w:rPr>
          <w:lang w:val="en-US"/>
        </w:rPr>
        <w:t>43/</w:t>
      </w:r>
      <w:r w:rsidR="00090257" w:rsidRPr="00091CCC">
        <w:rPr>
          <w:lang w:val="en-US"/>
        </w:rPr>
        <w:t>Add.</w:t>
      </w:r>
      <w:r w:rsidR="007D4A5C">
        <w:rPr>
          <w:lang w:val="en-US"/>
        </w:rPr>
        <w:t>2</w:t>
      </w:r>
      <w:r w:rsidRPr="00091CCC">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ADEF0" w14:textId="57D8D9AA" w:rsidR="004A3CF0" w:rsidRPr="00817119" w:rsidRDefault="00817119" w:rsidP="00BA6C61">
    <w:pPr>
      <w:pStyle w:val="Header"/>
      <w:rPr>
        <w:lang w:val="en-US"/>
      </w:rPr>
    </w:pPr>
    <w:r>
      <w:rPr>
        <w:lang w:val="en-US"/>
      </w:rPr>
      <w:t>A/HRC/</w:t>
    </w:r>
    <w:r w:rsidR="00BA6C61">
      <w:rPr>
        <w:lang w:val="en-US"/>
      </w:rPr>
      <w:t>RES/</w:t>
    </w:r>
    <w:r>
      <w:rPr>
        <w:lang w:val="en-US"/>
      </w:rPr>
      <w:t>59/</w:t>
    </w:r>
    <w:r w:rsidR="00BA6C61">
      <w:rPr>
        <w:lang w:val="en-US"/>
      </w:rPr>
      <w:t>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B43BF" w14:textId="3E4F70B8" w:rsidR="004A3CF0" w:rsidRPr="004A3CF0" w:rsidRDefault="00546849" w:rsidP="004A3CF0">
    <w:pPr>
      <w:pStyle w:val="Header"/>
      <w:jc w:val="right"/>
    </w:pPr>
    <w:r>
      <w:fldChar w:fldCharType="begin"/>
    </w:r>
    <w:r>
      <w:instrText xml:space="preserve"> TITLE  \* MERGEFORMAT </w:instrText>
    </w:r>
    <w:r>
      <w:fldChar w:fldCharType="separate"/>
    </w:r>
    <w:r w:rsidR="007576BB">
      <w:t>A/HRC/59/L.2</w:t>
    </w:r>
    <w:r>
      <w:fldChar w:fldCharType="end"/>
    </w:r>
    <w:r w:rsidR="00665295">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35524868">
    <w:abstractNumId w:val="5"/>
  </w:num>
  <w:num w:numId="2" w16cid:durableId="309752156">
    <w:abstractNumId w:val="4"/>
  </w:num>
  <w:num w:numId="3" w16cid:durableId="1392390097">
    <w:abstractNumId w:val="7"/>
  </w:num>
  <w:num w:numId="4" w16cid:durableId="809445698">
    <w:abstractNumId w:val="3"/>
  </w:num>
  <w:num w:numId="5" w16cid:durableId="573130718">
    <w:abstractNumId w:val="0"/>
  </w:num>
  <w:num w:numId="6" w16cid:durableId="1997686542">
    <w:abstractNumId w:val="1"/>
  </w:num>
  <w:num w:numId="7" w16cid:durableId="1030766671">
    <w:abstractNumId w:val="6"/>
  </w:num>
  <w:num w:numId="8" w16cid:durableId="194892676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CF0"/>
    <w:rsid w:val="00007F7F"/>
    <w:rsid w:val="00010AD7"/>
    <w:rsid w:val="00022DB5"/>
    <w:rsid w:val="00033857"/>
    <w:rsid w:val="000403D1"/>
    <w:rsid w:val="000449AA"/>
    <w:rsid w:val="00050F6B"/>
    <w:rsid w:val="0005662A"/>
    <w:rsid w:val="00072C8C"/>
    <w:rsid w:val="00073E70"/>
    <w:rsid w:val="000876EB"/>
    <w:rsid w:val="00090257"/>
    <w:rsid w:val="00091419"/>
    <w:rsid w:val="00091CCC"/>
    <w:rsid w:val="000931C0"/>
    <w:rsid w:val="000B175B"/>
    <w:rsid w:val="000B2851"/>
    <w:rsid w:val="000B3A0F"/>
    <w:rsid w:val="000B4A37"/>
    <w:rsid w:val="000B4A3B"/>
    <w:rsid w:val="000C59D8"/>
    <w:rsid w:val="000C6EF8"/>
    <w:rsid w:val="000D1851"/>
    <w:rsid w:val="000E0415"/>
    <w:rsid w:val="001034B3"/>
    <w:rsid w:val="00120A63"/>
    <w:rsid w:val="00146D32"/>
    <w:rsid w:val="001509BA"/>
    <w:rsid w:val="00164745"/>
    <w:rsid w:val="00184ECE"/>
    <w:rsid w:val="001A7033"/>
    <w:rsid w:val="001B4B04"/>
    <w:rsid w:val="001C0DC1"/>
    <w:rsid w:val="001C6663"/>
    <w:rsid w:val="001C7895"/>
    <w:rsid w:val="001D26DF"/>
    <w:rsid w:val="001E2790"/>
    <w:rsid w:val="001F4385"/>
    <w:rsid w:val="00211E0B"/>
    <w:rsid w:val="00211E72"/>
    <w:rsid w:val="00214047"/>
    <w:rsid w:val="0022130F"/>
    <w:rsid w:val="00237785"/>
    <w:rsid w:val="002410DD"/>
    <w:rsid w:val="00241466"/>
    <w:rsid w:val="00253D58"/>
    <w:rsid w:val="002737F0"/>
    <w:rsid w:val="0027584A"/>
    <w:rsid w:val="0027725F"/>
    <w:rsid w:val="00290A44"/>
    <w:rsid w:val="002944AE"/>
    <w:rsid w:val="002A7BAB"/>
    <w:rsid w:val="002C21F0"/>
    <w:rsid w:val="002C5D8E"/>
    <w:rsid w:val="002E3DF7"/>
    <w:rsid w:val="002F6259"/>
    <w:rsid w:val="00304848"/>
    <w:rsid w:val="003107FA"/>
    <w:rsid w:val="00320055"/>
    <w:rsid w:val="003229D8"/>
    <w:rsid w:val="00324451"/>
    <w:rsid w:val="003314D1"/>
    <w:rsid w:val="00335A2F"/>
    <w:rsid w:val="00341937"/>
    <w:rsid w:val="0039277A"/>
    <w:rsid w:val="003972E0"/>
    <w:rsid w:val="003975ED"/>
    <w:rsid w:val="003A71CC"/>
    <w:rsid w:val="003B3867"/>
    <w:rsid w:val="003C2CC4"/>
    <w:rsid w:val="003D2251"/>
    <w:rsid w:val="003D4B23"/>
    <w:rsid w:val="003E4540"/>
    <w:rsid w:val="00416BFC"/>
    <w:rsid w:val="004236A0"/>
    <w:rsid w:val="00424C80"/>
    <w:rsid w:val="004325CB"/>
    <w:rsid w:val="004351C8"/>
    <w:rsid w:val="0044503A"/>
    <w:rsid w:val="00446DE4"/>
    <w:rsid w:val="00447761"/>
    <w:rsid w:val="00451EC3"/>
    <w:rsid w:val="00463E14"/>
    <w:rsid w:val="004721B1"/>
    <w:rsid w:val="004859EC"/>
    <w:rsid w:val="00487FC6"/>
    <w:rsid w:val="0049191C"/>
    <w:rsid w:val="00492059"/>
    <w:rsid w:val="00496A15"/>
    <w:rsid w:val="004A3CF0"/>
    <w:rsid w:val="004B31DA"/>
    <w:rsid w:val="004B75D2"/>
    <w:rsid w:val="004D1140"/>
    <w:rsid w:val="004E7B49"/>
    <w:rsid w:val="004E7CB3"/>
    <w:rsid w:val="004F55ED"/>
    <w:rsid w:val="00510850"/>
    <w:rsid w:val="005137DA"/>
    <w:rsid w:val="00517E09"/>
    <w:rsid w:val="0052176C"/>
    <w:rsid w:val="005261E5"/>
    <w:rsid w:val="00532B61"/>
    <w:rsid w:val="005420F2"/>
    <w:rsid w:val="00542574"/>
    <w:rsid w:val="005436AB"/>
    <w:rsid w:val="00546924"/>
    <w:rsid w:val="00546DBF"/>
    <w:rsid w:val="00553D76"/>
    <w:rsid w:val="005552B5"/>
    <w:rsid w:val="0056117B"/>
    <w:rsid w:val="00562621"/>
    <w:rsid w:val="00571365"/>
    <w:rsid w:val="00572E14"/>
    <w:rsid w:val="00577DDE"/>
    <w:rsid w:val="005818FC"/>
    <w:rsid w:val="005A0E16"/>
    <w:rsid w:val="005B3DB3"/>
    <w:rsid w:val="005B6E48"/>
    <w:rsid w:val="005D53BE"/>
    <w:rsid w:val="005E1712"/>
    <w:rsid w:val="005F4196"/>
    <w:rsid w:val="005F50E7"/>
    <w:rsid w:val="00611FC4"/>
    <w:rsid w:val="006176FB"/>
    <w:rsid w:val="00640B26"/>
    <w:rsid w:val="0065366C"/>
    <w:rsid w:val="00655B60"/>
    <w:rsid w:val="00665295"/>
    <w:rsid w:val="00670741"/>
    <w:rsid w:val="00696BD6"/>
    <w:rsid w:val="006A66BF"/>
    <w:rsid w:val="006A6B9D"/>
    <w:rsid w:val="006A7032"/>
    <w:rsid w:val="006A7392"/>
    <w:rsid w:val="006B3189"/>
    <w:rsid w:val="006B7D65"/>
    <w:rsid w:val="006C589A"/>
    <w:rsid w:val="006D6DA6"/>
    <w:rsid w:val="006E564B"/>
    <w:rsid w:val="006F13F0"/>
    <w:rsid w:val="006F1FF8"/>
    <w:rsid w:val="006F5035"/>
    <w:rsid w:val="007065EB"/>
    <w:rsid w:val="007152C5"/>
    <w:rsid w:val="00720183"/>
    <w:rsid w:val="0072632A"/>
    <w:rsid w:val="00733928"/>
    <w:rsid w:val="00740FA0"/>
    <w:rsid w:val="0074200B"/>
    <w:rsid w:val="0074546C"/>
    <w:rsid w:val="00751DB7"/>
    <w:rsid w:val="00756671"/>
    <w:rsid w:val="007576BB"/>
    <w:rsid w:val="007A0814"/>
    <w:rsid w:val="007A6296"/>
    <w:rsid w:val="007A79E4"/>
    <w:rsid w:val="007B54F8"/>
    <w:rsid w:val="007B6BA5"/>
    <w:rsid w:val="007C0ED3"/>
    <w:rsid w:val="007C1B62"/>
    <w:rsid w:val="007C3390"/>
    <w:rsid w:val="007C4F4B"/>
    <w:rsid w:val="007D103D"/>
    <w:rsid w:val="007D2CDC"/>
    <w:rsid w:val="007D4A5C"/>
    <w:rsid w:val="007D5327"/>
    <w:rsid w:val="007F6611"/>
    <w:rsid w:val="00804DE3"/>
    <w:rsid w:val="00814E1F"/>
    <w:rsid w:val="008155C3"/>
    <w:rsid w:val="00817119"/>
    <w:rsid w:val="008175E9"/>
    <w:rsid w:val="00820293"/>
    <w:rsid w:val="0082243E"/>
    <w:rsid w:val="00823C8E"/>
    <w:rsid w:val="008242D7"/>
    <w:rsid w:val="00856CD2"/>
    <w:rsid w:val="00861BC6"/>
    <w:rsid w:val="00867DEE"/>
    <w:rsid w:val="00871FD5"/>
    <w:rsid w:val="00876690"/>
    <w:rsid w:val="008816B2"/>
    <w:rsid w:val="008847BB"/>
    <w:rsid w:val="00895EC4"/>
    <w:rsid w:val="008979B1"/>
    <w:rsid w:val="008A6B25"/>
    <w:rsid w:val="008A6C4F"/>
    <w:rsid w:val="008B2649"/>
    <w:rsid w:val="008C1E4D"/>
    <w:rsid w:val="008C2AAF"/>
    <w:rsid w:val="008E0E46"/>
    <w:rsid w:val="008E0E7F"/>
    <w:rsid w:val="0090452C"/>
    <w:rsid w:val="00907C3F"/>
    <w:rsid w:val="00912915"/>
    <w:rsid w:val="0092023D"/>
    <w:rsid w:val="0092237C"/>
    <w:rsid w:val="00930814"/>
    <w:rsid w:val="009315D2"/>
    <w:rsid w:val="0093707B"/>
    <w:rsid w:val="009400EB"/>
    <w:rsid w:val="009427E3"/>
    <w:rsid w:val="00946575"/>
    <w:rsid w:val="00956D9B"/>
    <w:rsid w:val="00963CBA"/>
    <w:rsid w:val="00965297"/>
    <w:rsid w:val="009654B7"/>
    <w:rsid w:val="00975706"/>
    <w:rsid w:val="00991261"/>
    <w:rsid w:val="009A0B83"/>
    <w:rsid w:val="009A18CD"/>
    <w:rsid w:val="009A7CBC"/>
    <w:rsid w:val="009B3800"/>
    <w:rsid w:val="009C5EFD"/>
    <w:rsid w:val="009D22AC"/>
    <w:rsid w:val="009D50DB"/>
    <w:rsid w:val="009D5BCF"/>
    <w:rsid w:val="009E1C4E"/>
    <w:rsid w:val="009E3919"/>
    <w:rsid w:val="009F42CC"/>
    <w:rsid w:val="00A0036A"/>
    <w:rsid w:val="00A05733"/>
    <w:rsid w:val="00A05E0B"/>
    <w:rsid w:val="00A1427D"/>
    <w:rsid w:val="00A42970"/>
    <w:rsid w:val="00A4634F"/>
    <w:rsid w:val="00A51CF3"/>
    <w:rsid w:val="00A72F22"/>
    <w:rsid w:val="00A73D32"/>
    <w:rsid w:val="00A748A6"/>
    <w:rsid w:val="00A879A4"/>
    <w:rsid w:val="00A87E95"/>
    <w:rsid w:val="00A92E29"/>
    <w:rsid w:val="00AB6C8D"/>
    <w:rsid w:val="00AC5AE2"/>
    <w:rsid w:val="00AD09E9"/>
    <w:rsid w:val="00AE2C85"/>
    <w:rsid w:val="00AF0576"/>
    <w:rsid w:val="00AF3829"/>
    <w:rsid w:val="00B037F0"/>
    <w:rsid w:val="00B06736"/>
    <w:rsid w:val="00B1004F"/>
    <w:rsid w:val="00B2327D"/>
    <w:rsid w:val="00B2718F"/>
    <w:rsid w:val="00B30179"/>
    <w:rsid w:val="00B3317B"/>
    <w:rsid w:val="00B334DC"/>
    <w:rsid w:val="00B3631A"/>
    <w:rsid w:val="00B53013"/>
    <w:rsid w:val="00B57BEF"/>
    <w:rsid w:val="00B67F5E"/>
    <w:rsid w:val="00B73E65"/>
    <w:rsid w:val="00B7540B"/>
    <w:rsid w:val="00B81E12"/>
    <w:rsid w:val="00B87110"/>
    <w:rsid w:val="00B97FA8"/>
    <w:rsid w:val="00BA5ECE"/>
    <w:rsid w:val="00BA6C61"/>
    <w:rsid w:val="00BC1385"/>
    <w:rsid w:val="00BC16A0"/>
    <w:rsid w:val="00BC74E9"/>
    <w:rsid w:val="00BE618E"/>
    <w:rsid w:val="00BE655C"/>
    <w:rsid w:val="00BF116B"/>
    <w:rsid w:val="00C217E7"/>
    <w:rsid w:val="00C24693"/>
    <w:rsid w:val="00C25251"/>
    <w:rsid w:val="00C35F0B"/>
    <w:rsid w:val="00C368AA"/>
    <w:rsid w:val="00C463DD"/>
    <w:rsid w:val="00C57379"/>
    <w:rsid w:val="00C61599"/>
    <w:rsid w:val="00C63949"/>
    <w:rsid w:val="00C64458"/>
    <w:rsid w:val="00C678FC"/>
    <w:rsid w:val="00C745C3"/>
    <w:rsid w:val="00C814B8"/>
    <w:rsid w:val="00C827D7"/>
    <w:rsid w:val="00C91EA0"/>
    <w:rsid w:val="00CA2A58"/>
    <w:rsid w:val="00CA7C78"/>
    <w:rsid w:val="00CC0B55"/>
    <w:rsid w:val="00CC0BE8"/>
    <w:rsid w:val="00CD6995"/>
    <w:rsid w:val="00CE4A8F"/>
    <w:rsid w:val="00CF0214"/>
    <w:rsid w:val="00CF586F"/>
    <w:rsid w:val="00CF7D43"/>
    <w:rsid w:val="00D11129"/>
    <w:rsid w:val="00D132C7"/>
    <w:rsid w:val="00D2031B"/>
    <w:rsid w:val="00D22332"/>
    <w:rsid w:val="00D25FE2"/>
    <w:rsid w:val="00D30A1F"/>
    <w:rsid w:val="00D43252"/>
    <w:rsid w:val="00D44AB4"/>
    <w:rsid w:val="00D550F9"/>
    <w:rsid w:val="00D56874"/>
    <w:rsid w:val="00D572B0"/>
    <w:rsid w:val="00D57981"/>
    <w:rsid w:val="00D62E90"/>
    <w:rsid w:val="00D76BE5"/>
    <w:rsid w:val="00D82910"/>
    <w:rsid w:val="00D871FE"/>
    <w:rsid w:val="00D978C6"/>
    <w:rsid w:val="00DA480B"/>
    <w:rsid w:val="00DA67AD"/>
    <w:rsid w:val="00DB18CE"/>
    <w:rsid w:val="00DB5566"/>
    <w:rsid w:val="00DB7C94"/>
    <w:rsid w:val="00DC004A"/>
    <w:rsid w:val="00DD2681"/>
    <w:rsid w:val="00DE3EC0"/>
    <w:rsid w:val="00DE45EA"/>
    <w:rsid w:val="00DF1071"/>
    <w:rsid w:val="00DF59B8"/>
    <w:rsid w:val="00E11434"/>
    <w:rsid w:val="00E11593"/>
    <w:rsid w:val="00E12B6B"/>
    <w:rsid w:val="00E130AB"/>
    <w:rsid w:val="00E438D9"/>
    <w:rsid w:val="00E46099"/>
    <w:rsid w:val="00E5644E"/>
    <w:rsid w:val="00E7260F"/>
    <w:rsid w:val="00E806EE"/>
    <w:rsid w:val="00E81E48"/>
    <w:rsid w:val="00E96630"/>
    <w:rsid w:val="00EA61AE"/>
    <w:rsid w:val="00EB03B0"/>
    <w:rsid w:val="00EB0FB9"/>
    <w:rsid w:val="00ED0CA9"/>
    <w:rsid w:val="00ED7A2A"/>
    <w:rsid w:val="00EF1D7F"/>
    <w:rsid w:val="00EF5BDB"/>
    <w:rsid w:val="00F07FD9"/>
    <w:rsid w:val="00F23933"/>
    <w:rsid w:val="00F24119"/>
    <w:rsid w:val="00F3311D"/>
    <w:rsid w:val="00F33764"/>
    <w:rsid w:val="00F40E75"/>
    <w:rsid w:val="00F42CD9"/>
    <w:rsid w:val="00F455A8"/>
    <w:rsid w:val="00F52936"/>
    <w:rsid w:val="00F54083"/>
    <w:rsid w:val="00F66D33"/>
    <w:rsid w:val="00F677CB"/>
    <w:rsid w:val="00F67B04"/>
    <w:rsid w:val="00F84DA6"/>
    <w:rsid w:val="00FA7BE2"/>
    <w:rsid w:val="00FA7DF3"/>
    <w:rsid w:val="00FC68B7"/>
    <w:rsid w:val="00FD0FEF"/>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52A9BE94-9455-445C-BC8C-A2DCC9DE7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320055"/>
    <w:rPr>
      <w:lang w:eastAsia="en-US"/>
    </w:rPr>
  </w:style>
  <w:style w:type="character" w:customStyle="1" w:styleId="SingleTxtGChar">
    <w:name w:val="_ Single Txt_G Char"/>
    <w:link w:val="SingleTxtG"/>
    <w:qFormat/>
    <w:locked/>
    <w:rsid w:val="00975706"/>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8260541">
      <w:bodyDiv w:val="1"/>
      <w:marLeft w:val="0"/>
      <w:marRight w:val="0"/>
      <w:marTop w:val="0"/>
      <w:marBottom w:val="0"/>
      <w:divBdr>
        <w:top w:val="none" w:sz="0" w:space="0" w:color="auto"/>
        <w:left w:val="none" w:sz="0" w:space="0" w:color="auto"/>
        <w:bottom w:val="none" w:sz="0" w:space="0" w:color="auto"/>
        <w:right w:val="none" w:sz="0" w:space="0" w:color="auto"/>
      </w:divBdr>
    </w:div>
    <w:div w:id="1011565971">
      <w:bodyDiv w:val="1"/>
      <w:marLeft w:val="0"/>
      <w:marRight w:val="0"/>
      <w:marTop w:val="0"/>
      <w:marBottom w:val="0"/>
      <w:divBdr>
        <w:top w:val="none" w:sz="0" w:space="0" w:color="auto"/>
        <w:left w:val="none" w:sz="0" w:space="0" w:color="auto"/>
        <w:bottom w:val="none" w:sz="0" w:space="0" w:color="auto"/>
        <w:right w:val="none" w:sz="0" w:space="0" w:color="auto"/>
      </w:divBdr>
    </w:div>
    <w:div w:id="120055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74D04240C45544397536E16975A78A7" ma:contentTypeVersion="6" ma:contentTypeDescription="Create a new document." ma:contentTypeScope="" ma:versionID="56c5cebc4d18cc42c93e9c3b5c4c3894">
  <xsd:schema xmlns:xsd="http://www.w3.org/2001/XMLSchema" xmlns:xs="http://www.w3.org/2001/XMLSchema" xmlns:p="http://schemas.microsoft.com/office/2006/metadata/properties" xmlns:ns2="8b74f4eb-0e56-40b4-bc92-2c16019e1c51" xmlns:ns3="1cc5c2d4-3a9a-4df6-8e99-fae67f903462" targetNamespace="http://schemas.microsoft.com/office/2006/metadata/properties" ma:root="true" ma:fieldsID="c71a76704e8947249b016496cfb465e1" ns2:_="" ns3:_="">
    <xsd:import namespace="8b74f4eb-0e56-40b4-bc92-2c16019e1c51"/>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4f4eb-0e56-40b4-bc92-2c16019e1c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A649CD-CC34-44C7-AABB-A154030E800D}">
  <ds:schemaRefs>
    <ds:schemaRef ds:uri="http://schemas.openxmlformats.org/officeDocument/2006/bibliography"/>
  </ds:schemaRefs>
</ds:datastoreItem>
</file>

<file path=customXml/itemProps2.xml><?xml version="1.0" encoding="utf-8"?>
<ds:datastoreItem xmlns:ds="http://schemas.openxmlformats.org/officeDocument/2006/customXml" ds:itemID="{2A62C62F-13A3-4E92-8A96-7C1A7F7123B2}">
  <ds:schemaRefs>
    <ds:schemaRef ds:uri="http://schemas.microsoft.com/sharepoint/v3/contenttype/forms"/>
  </ds:schemaRefs>
</ds:datastoreItem>
</file>

<file path=customXml/itemProps3.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35C7636-788C-4A3E-9D8A-A32BC2E28A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4f4eb-0e56-40b4-bc92-2c16019e1c51"/>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A_E.dotm</Template>
  <TotalTime>0</TotalTime>
  <Pages>2</Pages>
  <Words>488</Words>
  <Characters>2800</Characters>
  <Application>Microsoft Office Word</Application>
  <DocSecurity>0</DocSecurity>
  <Lines>65</Lines>
  <Paragraphs>31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3266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A/HRC/RES/59/5</dc:title>
  <dc:subject>2511106</dc:subject>
  <dc:creator>Sumiko IHARA</dc:creator>
  <cp:keywords/>
  <dc:description/>
  <cp:lastModifiedBy>Maria Rosario Corazon Gatmaytan</cp:lastModifiedBy>
  <cp:revision>2</cp:revision>
  <cp:lastPrinted>2025-07-09T14:31:00Z</cp:lastPrinted>
  <dcterms:created xsi:type="dcterms:W3CDTF">2025-07-10T08:16:00Z</dcterms:created>
  <dcterms:modified xsi:type="dcterms:W3CDTF">2025-07-10T08:16:00Z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0x010100874D04240C45544397536E16975A78A7</vt:lpwstr>
  </property>
  <property fmtid="{D5CDD505-2E9C-101B-9397-08002B2CF9AE}" pid="3" name="Order">
    <vt:r8>100</vt:r8>
  </property>
  <property fmtid="{D5CDD505-2E9C-101B-9397-08002B2CF9AE}" pid="4" name="MediaServiceImageTags">
    <vt:lpwstr/>
  </property>
</Properties>
</file>