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55E36">
              <w:rPr>
                <w:sz w:val="20"/>
                <w:lang w:val="en-US"/>
              </w:rPr>
              <w:t>C/PRT/Q/6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55E36">
              <w:rPr>
                <w:sz w:val="20"/>
                <w:lang w:val="en-US"/>
              </w:rPr>
              <w:fldChar w:fldCharType="separate"/>
            </w:r>
            <w:r w:rsidR="00355E36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E1970" w:rsidRPr="004E1970" w:rsidRDefault="004E1970" w:rsidP="004E1970">
      <w:pPr>
        <w:spacing w:before="120"/>
        <w:rPr>
          <w:b/>
          <w:sz w:val="24"/>
          <w:szCs w:val="24"/>
        </w:rPr>
      </w:pPr>
      <w:r w:rsidRPr="004E1970">
        <w:rPr>
          <w:b/>
          <w:sz w:val="24"/>
          <w:szCs w:val="24"/>
        </w:rPr>
        <w:t>Комитет против пыток</w:t>
      </w:r>
    </w:p>
    <w:p w:rsidR="004E1970" w:rsidRPr="004E1970" w:rsidRDefault="004E1970" w:rsidP="004E1970">
      <w:pPr>
        <w:rPr>
          <w:b/>
        </w:rPr>
      </w:pPr>
      <w:r w:rsidRPr="004E1970">
        <w:rPr>
          <w:b/>
        </w:rPr>
        <w:t>Сорок третья сессия</w:t>
      </w:r>
    </w:p>
    <w:p w:rsidR="004E1970" w:rsidRPr="004E1970" w:rsidRDefault="004E1970" w:rsidP="004E1970">
      <w:r w:rsidRPr="004E1970">
        <w:t>2−20 ноября 2009 года</w:t>
      </w:r>
    </w:p>
    <w:p w:rsidR="004E1970" w:rsidRPr="00AC3282" w:rsidRDefault="004E1970" w:rsidP="004E1970">
      <w:pPr>
        <w:pStyle w:val="HChGR"/>
      </w:pPr>
      <w:r w:rsidRPr="00AC3282">
        <w:tab/>
      </w:r>
      <w:r w:rsidRPr="00AC3282">
        <w:tab/>
        <w:t>Перечень вопросов, предваряющий представление шестого периодического доклада П</w:t>
      </w:r>
      <w:r w:rsidR="00EC2480" w:rsidRPr="00AC3282">
        <w:t>ортугалии</w:t>
      </w:r>
      <w:r w:rsidRPr="00AC3282">
        <w:t xml:space="preserve"> (</w:t>
      </w:r>
      <w:r w:rsidRPr="00AC3282">
        <w:rPr>
          <w:lang w:val="en-US"/>
        </w:rPr>
        <w:t>CAT</w:t>
      </w:r>
      <w:r w:rsidRPr="00AC3282">
        <w:t>/</w:t>
      </w:r>
      <w:r w:rsidRPr="00AC3282">
        <w:rPr>
          <w:lang w:val="en-US"/>
        </w:rPr>
        <w:t>C</w:t>
      </w:r>
      <w:r w:rsidRPr="00AC3282">
        <w:t>/</w:t>
      </w:r>
      <w:proofErr w:type="spellStart"/>
      <w:r w:rsidRPr="00AC3282">
        <w:rPr>
          <w:lang w:val="en-US"/>
        </w:rPr>
        <w:t>PRT</w:t>
      </w:r>
      <w:proofErr w:type="spellEnd"/>
      <w:r w:rsidRPr="00AC3282">
        <w:t>/6)</w:t>
      </w:r>
      <w:r w:rsidRPr="00AC3282">
        <w:rPr>
          <w:rStyle w:val="FootnoteReference"/>
          <w:szCs w:val="24"/>
        </w:rPr>
        <w:footnoteReference w:customMarkFollows="1" w:id="1"/>
        <w:t>*</w:t>
      </w:r>
    </w:p>
    <w:p w:rsidR="004E1970" w:rsidRPr="00AC3282" w:rsidRDefault="004E1970" w:rsidP="00486E94">
      <w:pPr>
        <w:pStyle w:val="H1GR"/>
      </w:pPr>
      <w:r w:rsidRPr="00AC3282">
        <w:tab/>
      </w:r>
      <w:r w:rsidRPr="00AC3282">
        <w:tab/>
        <w:t>Конкретная информация об осуществлении статей 1−16 Конвенции, в том числе в связи с предыдущими рекомендациями Комитета</w:t>
      </w:r>
      <w:r w:rsidRPr="00AC3282">
        <w:rPr>
          <w:rStyle w:val="FootnoteReference"/>
          <w:szCs w:val="24"/>
        </w:rPr>
        <w:footnoteReference w:customMarkFollows="1" w:id="2"/>
        <w:t>**</w:t>
      </w:r>
    </w:p>
    <w:p w:rsidR="004E1970" w:rsidRPr="00AC3282" w:rsidRDefault="004E1970" w:rsidP="00486E94">
      <w:pPr>
        <w:pStyle w:val="H23GR"/>
      </w:pPr>
      <w:r w:rsidRPr="00AC3282">
        <w:tab/>
      </w:r>
      <w:r w:rsidRPr="00AC3282">
        <w:tab/>
        <w:t>Статьи 1 и 4</w:t>
      </w:r>
    </w:p>
    <w:p w:rsidR="004E1970" w:rsidRPr="00486E94" w:rsidRDefault="004E1970" w:rsidP="00486E94">
      <w:pPr>
        <w:pStyle w:val="SingleTxtGR"/>
      </w:pPr>
      <w:r w:rsidRPr="00AC3282">
        <w:t>1.</w:t>
      </w:r>
      <w:r w:rsidRPr="00AC3282">
        <w:tab/>
        <w:t>С учетом предыдущих заключительных замечаний Комитета просьба предста</w:t>
      </w:r>
      <w:r w:rsidRPr="00486E94">
        <w:t>вить обновленную информацию о принятых государством-участником мерах по внесению изменений в статью 243 Уголовного кодекса, с тем чтобы дискриминация фигурировала в качестве одного из возможных мотивов сове</w:t>
      </w:r>
      <w:r w:rsidRPr="00486E94">
        <w:t>р</w:t>
      </w:r>
      <w:r w:rsidRPr="00486E94">
        <w:t>шения актов пыток в соответствии со статьей 1 Конвенции (пункт 6).</w:t>
      </w:r>
    </w:p>
    <w:p w:rsidR="004E1970" w:rsidRPr="00AC3282" w:rsidRDefault="004E1970" w:rsidP="00486E94">
      <w:pPr>
        <w:pStyle w:val="SingleTxtGR"/>
      </w:pPr>
      <w:r w:rsidRPr="00486E94">
        <w:t>2.</w:t>
      </w:r>
      <w:r w:rsidRPr="00486E94">
        <w:tab/>
        <w:t>Просьба представить информацию о мандате омбудсмена (</w:t>
      </w:r>
      <w:proofErr w:type="spellStart"/>
      <w:r w:rsidRPr="00486E94">
        <w:t>Provedor</w:t>
      </w:r>
      <w:proofErr w:type="spellEnd"/>
      <w:r w:rsidRPr="00486E94">
        <w:t xml:space="preserve"> </w:t>
      </w:r>
      <w:proofErr w:type="spellStart"/>
      <w:r w:rsidRPr="00486E94">
        <w:t>de</w:t>
      </w:r>
      <w:proofErr w:type="spellEnd"/>
      <w:r w:rsidRPr="00486E94">
        <w:t xml:space="preserve"> </w:t>
      </w:r>
      <w:proofErr w:type="spellStart"/>
      <w:r w:rsidRPr="00486E94">
        <w:t>Justiça</w:t>
      </w:r>
      <w:proofErr w:type="spellEnd"/>
      <w:r w:rsidRPr="00486E94">
        <w:t xml:space="preserve">) </w:t>
      </w:r>
      <w:r w:rsidRPr="00AC3282">
        <w:t>в связи с осуществлением Конвенции, о количестве полученных ж</w:t>
      </w:r>
      <w:r w:rsidRPr="00AC3282">
        <w:t>а</w:t>
      </w:r>
      <w:r w:rsidRPr="00AC3282">
        <w:t>лоб на нарушение положений Конвенции, о принятых мерах и их результ</w:t>
      </w:r>
      <w:r w:rsidRPr="00AC3282">
        <w:t>а</w:t>
      </w:r>
      <w:r w:rsidRPr="00AC3282">
        <w:t>тах.</w:t>
      </w:r>
    </w:p>
    <w:p w:rsidR="004E1970" w:rsidRPr="00AC3282" w:rsidRDefault="004E1970" w:rsidP="00021026">
      <w:pPr>
        <w:pStyle w:val="H23GR"/>
      </w:pPr>
      <w:r w:rsidRPr="00AC3282">
        <w:tab/>
      </w:r>
      <w:r w:rsidRPr="00AC3282">
        <w:tab/>
        <w:t>Статья 2</w:t>
      </w:r>
    </w:p>
    <w:p w:rsidR="004E1970" w:rsidRPr="00AC3282" w:rsidRDefault="004E1970" w:rsidP="00021026">
      <w:pPr>
        <w:pStyle w:val="SingleTxtGR"/>
      </w:pPr>
      <w:r w:rsidRPr="00AC3282">
        <w:t>3.</w:t>
      </w:r>
      <w:r w:rsidRPr="00AC3282">
        <w:tab/>
        <w:t>Просьба представить обновленную информацию о принятых государс</w:t>
      </w:r>
      <w:r w:rsidRPr="00AC3282">
        <w:t>т</w:t>
      </w:r>
      <w:r w:rsidRPr="00AC3282">
        <w:t>вом-участником мерах по обеспечению того, чтобы время задержания для целей установления личности (не более шести часов) засчитывалось в общую пр</w:t>
      </w:r>
      <w:r w:rsidRPr="00AC3282">
        <w:t>о</w:t>
      </w:r>
      <w:r w:rsidRPr="00AC3282">
        <w:t>должительность задержания, если принимается соответствующее решение, как это было рекомендовано Комитетом в его предыдущих заключительных замеч</w:t>
      </w:r>
      <w:r w:rsidRPr="00AC3282">
        <w:t>а</w:t>
      </w:r>
      <w:r w:rsidRPr="00AC3282">
        <w:t>ниях (пункт 7</w:t>
      </w:r>
      <w:r w:rsidRPr="00EC2480">
        <w:t xml:space="preserve"> </w:t>
      </w:r>
      <w:r w:rsidRPr="00EC2480">
        <w:rPr>
          <w:lang w:val="en-US"/>
        </w:rPr>
        <w:t>b</w:t>
      </w:r>
      <w:r w:rsidRPr="00AC3282">
        <w:t>)</w:t>
      </w:r>
      <w:r w:rsidR="00EC2480">
        <w:t>)</w:t>
      </w:r>
      <w:r w:rsidRPr="00AC3282">
        <w:t>.</w:t>
      </w:r>
    </w:p>
    <w:p w:rsidR="004E1970" w:rsidRPr="00AC3282" w:rsidRDefault="004E1970" w:rsidP="00021026">
      <w:pPr>
        <w:pStyle w:val="SingleTxtGR"/>
      </w:pPr>
      <w:r w:rsidRPr="00AC3282">
        <w:t>4.</w:t>
      </w:r>
      <w:r w:rsidRPr="00AC3282">
        <w:tab/>
        <w:t>В связи с предыдущими заключительными замечаниями Комитета и ко</w:t>
      </w:r>
      <w:r w:rsidRPr="00AC3282">
        <w:t>м</w:t>
      </w:r>
      <w:r w:rsidRPr="00AC3282">
        <w:t>ментариями государства-участника относительно этих замечаний просьба пре</w:t>
      </w:r>
      <w:r w:rsidRPr="00AC3282">
        <w:t>д</w:t>
      </w:r>
      <w:r w:rsidRPr="00AC3282">
        <w:t>ставить дополнительную информацию о действующих гарантиях по обеспеч</w:t>
      </w:r>
      <w:r w:rsidRPr="00AC3282">
        <w:t>е</w:t>
      </w:r>
      <w:r w:rsidRPr="00AC3282">
        <w:t>нию того, чтобы во всех случаях, когда задержанное лицо утвержд</w:t>
      </w:r>
      <w:r w:rsidRPr="00AC3282">
        <w:t>а</w:t>
      </w:r>
      <w:r w:rsidRPr="00AC3282">
        <w:t>ет о том, что оно подверглось жестокому обращению, полиция или Генерал</w:t>
      </w:r>
      <w:r w:rsidRPr="00AC3282">
        <w:t>ь</w:t>
      </w:r>
      <w:r w:rsidRPr="00AC3282">
        <w:t>ная прокуратура отдавала приказ о проведении судебно-медицинской экспе</w:t>
      </w:r>
      <w:r w:rsidRPr="00AC3282">
        <w:t>р</w:t>
      </w:r>
      <w:r w:rsidRPr="00AC3282">
        <w:t xml:space="preserve">тизы (пункт 7 </w:t>
      </w:r>
      <w:r w:rsidRPr="00EC2480">
        <w:t>с</w:t>
      </w:r>
      <w:r w:rsidR="00EC2480">
        <w:t>)</w:t>
      </w:r>
      <w:r w:rsidRPr="00AC3282">
        <w:t xml:space="preserve">). </w:t>
      </w:r>
    </w:p>
    <w:p w:rsidR="004E1970" w:rsidRPr="00AC3282" w:rsidRDefault="004E1970" w:rsidP="00021026">
      <w:pPr>
        <w:pStyle w:val="SingleTxtGR"/>
      </w:pPr>
      <w:r w:rsidRPr="00AC3282">
        <w:t>5.</w:t>
      </w:r>
      <w:r w:rsidRPr="00AC3282">
        <w:tab/>
        <w:t>Просьба осветить принятые меры с целью проведения различия между содержанием под стражей лиц до суда и содержанием под стражей лиц, кот</w:t>
      </w:r>
      <w:r w:rsidRPr="00AC3282">
        <w:t>о</w:t>
      </w:r>
      <w:r w:rsidRPr="00AC3282">
        <w:t>рые были осуждены в суде первой инстанции и изъявили желание обжаловать этот приговор.</w:t>
      </w:r>
    </w:p>
    <w:p w:rsidR="004E1970" w:rsidRPr="00AC3282" w:rsidRDefault="004E1970" w:rsidP="00021026">
      <w:pPr>
        <w:pStyle w:val="SingleTxtGR"/>
      </w:pPr>
      <w:r w:rsidRPr="00AC3282">
        <w:t>6.</w:t>
      </w:r>
      <w:r w:rsidRPr="00AC3282">
        <w:tab/>
        <w:t>Просьба представить информацию о поправке к Уголовному кодексу, к</w:t>
      </w:r>
      <w:r w:rsidRPr="00AC3282">
        <w:t>а</w:t>
      </w:r>
      <w:r w:rsidRPr="00AC3282">
        <w:t>сающейся продолжительности досудебного содержания под стражей, и о ее воздействии на сокращение продолжительности срока содержания под стр</w:t>
      </w:r>
      <w:r w:rsidRPr="00AC3282">
        <w:t>а</w:t>
      </w:r>
      <w:r w:rsidRPr="00AC3282">
        <w:t>жей лиц до суда и средней продолжительности досудебного содержания под стр</w:t>
      </w:r>
      <w:r w:rsidRPr="00AC3282">
        <w:t>а</w:t>
      </w:r>
      <w:r w:rsidRPr="00AC3282">
        <w:t>жей.</w:t>
      </w:r>
    </w:p>
    <w:p w:rsidR="004E1970" w:rsidRPr="00AC3282" w:rsidRDefault="004E1970" w:rsidP="00021026">
      <w:pPr>
        <w:pStyle w:val="SingleTxtGR"/>
      </w:pPr>
      <w:r w:rsidRPr="00AC3282">
        <w:t>7.</w:t>
      </w:r>
      <w:r w:rsidRPr="00AC3282">
        <w:tab/>
        <w:t>Просьба представить подробную информацию:</w:t>
      </w:r>
    </w:p>
    <w:p w:rsidR="004E1970" w:rsidRPr="00AC3282" w:rsidRDefault="004E1970" w:rsidP="00021026">
      <w:pPr>
        <w:pStyle w:val="SingleTxtGR"/>
      </w:pPr>
      <w:r w:rsidRPr="00AC3282">
        <w:tab/>
        <w:t>а)</w:t>
      </w:r>
      <w:r w:rsidRPr="00AC3282">
        <w:tab/>
        <w:t>о принятых мерах по обеспечению того, чтобы применение реж</w:t>
      </w:r>
      <w:r w:rsidRPr="00AC3282">
        <w:t>и</w:t>
      </w:r>
      <w:r w:rsidRPr="00AC3282">
        <w:t>мов полной изоляции до доставки задержанного к судье в случаях терроризма или организованного насилия прямо и жестко регламентировалось зак</w:t>
      </w:r>
      <w:r w:rsidRPr="00AC3282">
        <w:t>о</w:t>
      </w:r>
      <w:r w:rsidRPr="00AC3282">
        <w:t xml:space="preserve">ном; </w:t>
      </w:r>
    </w:p>
    <w:p w:rsidR="004E1970" w:rsidRPr="00AC3282" w:rsidRDefault="004E1970" w:rsidP="00021026">
      <w:pPr>
        <w:pStyle w:val="SingleTxtGR"/>
      </w:pPr>
      <w:r w:rsidRPr="00AC3282">
        <w:tab/>
      </w:r>
      <w:r w:rsidRPr="00AC3282">
        <w:rPr>
          <w:lang w:val="en-US"/>
        </w:rPr>
        <w:t>b</w:t>
      </w:r>
      <w:r w:rsidRPr="00AC3282">
        <w:t>)</w:t>
      </w:r>
      <w:r w:rsidRPr="00AC3282">
        <w:tab/>
        <w:t>о положениях, регулирующих содержание под стражей в режиме полной изоляции, а также о том, какой орган уполномочен отдавать распоряж</w:t>
      </w:r>
      <w:r w:rsidRPr="00AC3282">
        <w:t>е</w:t>
      </w:r>
      <w:r w:rsidRPr="00AC3282">
        <w:t>ние о таком содержании;</w:t>
      </w:r>
    </w:p>
    <w:p w:rsidR="004E1970" w:rsidRDefault="004E1970" w:rsidP="00021026">
      <w:pPr>
        <w:pStyle w:val="SingleTxtGR"/>
      </w:pPr>
      <w:r w:rsidRPr="00AC3282">
        <w:tab/>
        <w:t>с)</w:t>
      </w:r>
      <w:r w:rsidRPr="00AC3282">
        <w:tab/>
        <w:t>о средствах правовой защиты, предусмотренных на случай прим</w:t>
      </w:r>
      <w:r w:rsidRPr="00AC3282">
        <w:t>е</w:t>
      </w:r>
      <w:r w:rsidRPr="00AC3282">
        <w:t>нения такой процедуры.</w:t>
      </w:r>
    </w:p>
    <w:p w:rsidR="004E1970" w:rsidRPr="00AC3282" w:rsidRDefault="004E1970" w:rsidP="00021026">
      <w:pPr>
        <w:pStyle w:val="SingleTxtGR"/>
      </w:pPr>
      <w:r w:rsidRPr="00AC3282">
        <w:t>Просьба предоставить статистические данные в разбивке по полу, возрасту и этнической принадлежности о лицах, содержавшихся в режиме полной изол</w:t>
      </w:r>
      <w:r w:rsidRPr="00AC3282">
        <w:t>я</w:t>
      </w:r>
      <w:r w:rsidRPr="00AC3282">
        <w:t>ции, и о числе случаев содержания в режиме полной изоляции за период со времени рассмотрения предыдущего доклада.</w:t>
      </w:r>
    </w:p>
    <w:p w:rsidR="004E1970" w:rsidRDefault="004E1970" w:rsidP="00021026">
      <w:pPr>
        <w:pStyle w:val="SingleTxtGR"/>
      </w:pPr>
      <w:r w:rsidRPr="00AC3282">
        <w:t>8.</w:t>
      </w:r>
      <w:r w:rsidRPr="00AC3282">
        <w:tab/>
        <w:t>Просьба предоставить информацию о мерах, принятых государством-участником к тому, чтобы система ювенальной юстиции полностью соответс</w:t>
      </w:r>
      <w:r w:rsidRPr="00AC3282">
        <w:t>т</w:t>
      </w:r>
      <w:r w:rsidRPr="00AC3282">
        <w:t>вовала международным стандартам, включая Минимальные стандартные пр</w:t>
      </w:r>
      <w:r w:rsidRPr="00AC3282">
        <w:t>а</w:t>
      </w:r>
      <w:r w:rsidRPr="00AC3282">
        <w:t>вила Организации Объединенных Наций, касающиеся отправления пр</w:t>
      </w:r>
      <w:r w:rsidRPr="00AC3282">
        <w:t>а</w:t>
      </w:r>
      <w:r w:rsidRPr="00AC3282">
        <w:t>восудия в отношении несовершеннолетних.</w:t>
      </w:r>
    </w:p>
    <w:p w:rsidR="004E1970" w:rsidRPr="00AC3282" w:rsidRDefault="00021026" w:rsidP="000210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E1970" w:rsidRPr="00AC3282">
        <w:t>Статья 3</w:t>
      </w:r>
    </w:p>
    <w:p w:rsidR="004E1970" w:rsidRPr="00AC3282" w:rsidRDefault="004E1970" w:rsidP="00021026">
      <w:pPr>
        <w:pStyle w:val="SingleTxtGR"/>
      </w:pPr>
      <w:r w:rsidRPr="00AC3282">
        <w:t>9.</w:t>
      </w:r>
      <w:r w:rsidRPr="00AC3282">
        <w:tab/>
        <w:t>Просьба сообщить о любых поступивших запросах о выдаче и предст</w:t>
      </w:r>
      <w:r w:rsidRPr="00AC3282">
        <w:t>а</w:t>
      </w:r>
      <w:r w:rsidRPr="00AC3282">
        <w:t>вить подробную информацию по всем случаям выдачи, возвращения или в</w:t>
      </w:r>
      <w:r w:rsidRPr="00AC3282">
        <w:t>ы</w:t>
      </w:r>
      <w:r w:rsidRPr="00AC3282">
        <w:t>сылки, имевшим место за период после предыдущего доклада.</w:t>
      </w:r>
    </w:p>
    <w:p w:rsidR="004E1970" w:rsidRPr="00AC3282" w:rsidRDefault="004E1970" w:rsidP="00021026">
      <w:pPr>
        <w:pStyle w:val="SingleTxtGR"/>
      </w:pPr>
      <w:r w:rsidRPr="00AC3282">
        <w:t>10.</w:t>
      </w:r>
      <w:r w:rsidRPr="00AC3282">
        <w:tab/>
        <w:t>Просьба предоставить более подробную информацию о статусе и во</w:t>
      </w:r>
      <w:r w:rsidRPr="00AC3282">
        <w:t>з</w:t>
      </w:r>
      <w:r w:rsidRPr="00AC3282">
        <w:t>можных результатах судебного расследования предположительно производи</w:t>
      </w:r>
      <w:r w:rsidRPr="00AC3282">
        <w:t>в</w:t>
      </w:r>
      <w:r w:rsidRPr="00AC3282">
        <w:t>шихся Центральным разведывательным управлением "авиаперевозках заде</w:t>
      </w:r>
      <w:r w:rsidRPr="00AC3282">
        <w:t>р</w:t>
      </w:r>
      <w:r w:rsidRPr="00AC3282">
        <w:t>жанных лиц в рамках процедуры чрезвычайной выдачи" через террит</w:t>
      </w:r>
      <w:r w:rsidRPr="00AC3282">
        <w:t>о</w:t>
      </w:r>
      <w:r w:rsidRPr="00AC3282">
        <w:t>рию Португалии, особенно через Азорские острова.</w:t>
      </w:r>
    </w:p>
    <w:p w:rsidR="00F90607" w:rsidRDefault="004E1970" w:rsidP="00021026">
      <w:pPr>
        <w:pStyle w:val="SingleTxtGR"/>
        <w:rPr>
          <w:lang w:val="en-US"/>
        </w:rPr>
      </w:pPr>
      <w:r w:rsidRPr="00AC3282">
        <w:t>11.</w:t>
      </w:r>
      <w:r w:rsidRPr="00AC3282">
        <w:tab/>
        <w:t>Просьба предоставить данные, дезагрегированные по возрасту, полу и этнической принадлежности:</w:t>
      </w:r>
    </w:p>
    <w:p w:rsidR="00BC4F14" w:rsidRPr="0031022B" w:rsidRDefault="00BC4F14" w:rsidP="00841B08">
      <w:pPr>
        <w:pStyle w:val="SingleTxtGR"/>
      </w:pPr>
      <w:r w:rsidRPr="0031022B">
        <w:tab/>
        <w:t>а)</w:t>
      </w:r>
      <w:r w:rsidRPr="0031022B">
        <w:tab/>
        <w:t>о количестве зарегистрированных ходатайств о предоставлении убежища;</w:t>
      </w:r>
    </w:p>
    <w:p w:rsidR="00BC4F14" w:rsidRPr="0031022B" w:rsidRDefault="00BC4F14" w:rsidP="00841B08">
      <w:pPr>
        <w:pStyle w:val="SingleTxtGR"/>
      </w:pPr>
      <w:r w:rsidRPr="0031022B">
        <w:tab/>
        <w:t>b)</w:t>
      </w:r>
      <w:r w:rsidRPr="0031022B">
        <w:tab/>
        <w:t>о количестве задержанных просителей убежища;</w:t>
      </w:r>
    </w:p>
    <w:p w:rsidR="00BC4F14" w:rsidRPr="0031022B" w:rsidRDefault="00BC4F14" w:rsidP="00841B08">
      <w:pPr>
        <w:pStyle w:val="SingleTxtGR"/>
      </w:pPr>
      <w:r w:rsidRPr="0031022B">
        <w:tab/>
        <w:t>с)</w:t>
      </w:r>
      <w:r w:rsidRPr="0031022B">
        <w:tab/>
        <w:t>о количестве просителей убежища, ходатайства которых были пр</w:t>
      </w:r>
      <w:r w:rsidRPr="0031022B">
        <w:t>и</w:t>
      </w:r>
      <w:r w:rsidRPr="0031022B">
        <w:t>няты;</w:t>
      </w:r>
    </w:p>
    <w:p w:rsidR="00BC4F14" w:rsidRPr="0031022B" w:rsidRDefault="00BC4F14" w:rsidP="00841B08">
      <w:pPr>
        <w:pStyle w:val="SingleTxtGR"/>
      </w:pPr>
      <w:r w:rsidRPr="0031022B">
        <w:tab/>
        <w:t>d)</w:t>
      </w:r>
      <w:r w:rsidRPr="0031022B">
        <w:tab/>
        <w:t>о количестве просителей убежища, ходатайства которых были пр</w:t>
      </w:r>
      <w:r w:rsidRPr="0031022B">
        <w:t>и</w:t>
      </w:r>
      <w:r w:rsidRPr="0031022B">
        <w:t>няты на том основании, что они подвергались пыткам или могут подвергнуться пыткам, если будут возвращены в страну их происхождения;</w:t>
      </w:r>
    </w:p>
    <w:p w:rsidR="00BC4F14" w:rsidRPr="0031022B" w:rsidRDefault="00BC4F14" w:rsidP="00841B08">
      <w:pPr>
        <w:pStyle w:val="SingleTxtGR"/>
      </w:pPr>
      <w:r w:rsidRPr="0031022B">
        <w:tab/>
        <w:t>е)</w:t>
      </w:r>
      <w:r w:rsidRPr="0031022B">
        <w:tab/>
        <w:t>о количестве случаев принудительного возвращения или высылки.</w:t>
      </w:r>
    </w:p>
    <w:p w:rsidR="00BC4F14" w:rsidRPr="00AC3282" w:rsidRDefault="00BC4F14" w:rsidP="00841B08">
      <w:pPr>
        <w:pStyle w:val="H23GR"/>
      </w:pPr>
      <w:r w:rsidRPr="00AC3282">
        <w:tab/>
      </w:r>
      <w:r w:rsidRPr="00AC3282">
        <w:tab/>
        <w:t>Статьи 5 и 7</w:t>
      </w:r>
    </w:p>
    <w:p w:rsidR="00BC4F14" w:rsidRPr="0031022B" w:rsidRDefault="00BC4F14" w:rsidP="00841B08">
      <w:pPr>
        <w:pStyle w:val="SingleTxtGR"/>
      </w:pPr>
      <w:r w:rsidRPr="0031022B">
        <w:t>12.</w:t>
      </w:r>
      <w:r w:rsidRPr="0031022B">
        <w:tab/>
        <w:t>Просьба сообщить, отклоняло ли государство-участник по каким-либо причинам за период после рассмотрения предыдущего доклада любой запрос третьего государства о выдаче лица, подозреваемого в совершении преступл</w:t>
      </w:r>
      <w:r w:rsidRPr="0031022B">
        <w:t>е</w:t>
      </w:r>
      <w:r w:rsidRPr="0031022B">
        <w:t>ния пытки, и начало ли оно в результате этого свое собственное судебное пр</w:t>
      </w:r>
      <w:r w:rsidRPr="0031022B">
        <w:t>е</w:t>
      </w:r>
      <w:r w:rsidRPr="0031022B">
        <w:t>следование такого лица. Если да, то просьба указать, каково положение дел в таком преследовании и каковы его результаты.</w:t>
      </w:r>
    </w:p>
    <w:p w:rsidR="00BC4F14" w:rsidRPr="0031022B" w:rsidRDefault="00BC4F14" w:rsidP="00841B08">
      <w:pPr>
        <w:pStyle w:val="H23GR"/>
      </w:pPr>
      <w:r w:rsidRPr="0031022B">
        <w:tab/>
      </w:r>
      <w:r w:rsidRPr="0031022B">
        <w:tab/>
        <w:t>Статья 10</w:t>
      </w:r>
    </w:p>
    <w:p w:rsidR="00BC4F14" w:rsidRPr="0031022B" w:rsidRDefault="00BC4F14" w:rsidP="00841B08">
      <w:pPr>
        <w:pStyle w:val="SingleTxtGR"/>
      </w:pPr>
      <w:r w:rsidRPr="0031022B">
        <w:t>13.</w:t>
      </w:r>
      <w:r w:rsidRPr="0031022B">
        <w:tab/>
        <w:t>Просьба предоставить следующую информацию:</w:t>
      </w:r>
    </w:p>
    <w:p w:rsidR="00BC4F14" w:rsidRPr="0031022B" w:rsidRDefault="00BC4F14" w:rsidP="00841B08">
      <w:pPr>
        <w:pStyle w:val="SingleTxtGR"/>
      </w:pPr>
      <w:r w:rsidRPr="0031022B">
        <w:tab/>
        <w:t>a)</w:t>
      </w:r>
      <w:r w:rsidRPr="0031022B">
        <w:tab/>
        <w:t>Комитет и Европейский комитет по предупреждению пыток и бе</w:t>
      </w:r>
      <w:r w:rsidRPr="0031022B">
        <w:t>с</w:t>
      </w:r>
      <w:r w:rsidRPr="0031022B">
        <w:t>человечных или унижающих достоинство видов обращения и наказания (ЕКПП) выразили свою обеспокоенность по поводу чрезмерного применения силы сотрудниками полиции (CPT/inf (2009) 13, пункт 12). В этой связи прос</w:t>
      </w:r>
      <w:r w:rsidRPr="0031022B">
        <w:t>ь</w:t>
      </w:r>
      <w:r w:rsidRPr="0031022B">
        <w:t>ба предоставить информацию о принятых мерах, в том числе о разр</w:t>
      </w:r>
      <w:r w:rsidRPr="0031022B">
        <w:t>а</w:t>
      </w:r>
      <w:r w:rsidRPr="0031022B">
        <w:t>ботанных и осуществленных программах дополнительной профессиональной подготовки, направленных на повышение уровня информированности с</w:t>
      </w:r>
      <w:r w:rsidRPr="0031022B">
        <w:t>о</w:t>
      </w:r>
      <w:r w:rsidRPr="0031022B">
        <w:t>трудников полиции по вопросу о соблюдении положений Конвенции;</w:t>
      </w:r>
    </w:p>
    <w:p w:rsidR="00BC4F14" w:rsidRPr="0031022B" w:rsidRDefault="00BC4F14" w:rsidP="00841B08">
      <w:pPr>
        <w:pStyle w:val="SingleTxtGR"/>
      </w:pPr>
      <w:r w:rsidRPr="0031022B">
        <w:tab/>
        <w:t>b)</w:t>
      </w:r>
      <w:r w:rsidRPr="0031022B">
        <w:tab/>
        <w:t>о мерах, принятых для обеспечения того, чтобы все соответству</w:t>
      </w:r>
      <w:r w:rsidRPr="0031022B">
        <w:t>ю</w:t>
      </w:r>
      <w:r w:rsidRPr="0031022B">
        <w:t>щие сотрудники прошли специальную подготовку по выявлению призн</w:t>
      </w:r>
      <w:r w:rsidRPr="0031022B">
        <w:t>а</w:t>
      </w:r>
      <w:r w:rsidRPr="0031022B">
        <w:t>ков применения пыток и жестокого обращения. Просьба сообщить о принятых м</w:t>
      </w:r>
      <w:r w:rsidRPr="0031022B">
        <w:t>е</w:t>
      </w:r>
      <w:r w:rsidRPr="0031022B">
        <w:t>рах по эффективному включению Стамбульского протокола 1999 года в качес</w:t>
      </w:r>
      <w:r w:rsidRPr="0031022B">
        <w:t>т</w:t>
      </w:r>
      <w:r w:rsidRPr="0031022B">
        <w:t>ве неотъемлемой части подготовки, предоставляемой медицинским работникам;</w:t>
      </w:r>
    </w:p>
    <w:p w:rsidR="00BC4F14" w:rsidRPr="0031022B" w:rsidRDefault="00BC4F14" w:rsidP="00841B08">
      <w:pPr>
        <w:pStyle w:val="SingleTxtGR"/>
      </w:pPr>
      <w:r w:rsidRPr="0031022B">
        <w:tab/>
        <w:t>c)</w:t>
      </w:r>
      <w:r w:rsidRPr="0031022B">
        <w:tab/>
        <w:t>разработало ли государство-участник и применяет ли оно на пра</w:t>
      </w:r>
      <w:r w:rsidRPr="0031022B">
        <w:t>к</w:t>
      </w:r>
      <w:r w:rsidRPr="0031022B">
        <w:t>тике методологию оценки осуществления таких программ подготовки, их э</w:t>
      </w:r>
      <w:r w:rsidRPr="0031022B">
        <w:t>ф</w:t>
      </w:r>
      <w:r w:rsidRPr="0031022B">
        <w:t>фективности и воздействия на сокращение случаев чрезмерного применения силы сотрудниками правоохранительных органов. В случае положительного о</w:t>
      </w:r>
      <w:r w:rsidRPr="0031022B">
        <w:t>т</w:t>
      </w:r>
      <w:r w:rsidRPr="0031022B">
        <w:t>вета просьба предоставить информацию о содержании такой методологии, п</w:t>
      </w:r>
      <w:r w:rsidRPr="0031022B">
        <w:t>о</w:t>
      </w:r>
      <w:r w:rsidRPr="0031022B">
        <w:t>рядке ее осуществления, а также о результатах в</w:t>
      </w:r>
      <w:r w:rsidRPr="0031022B">
        <w:t>ы</w:t>
      </w:r>
      <w:r w:rsidRPr="0031022B">
        <w:t>полненных мер.</w:t>
      </w:r>
    </w:p>
    <w:p w:rsidR="00BC4F14" w:rsidRPr="0031022B" w:rsidRDefault="00BC4F14" w:rsidP="00841B08">
      <w:pPr>
        <w:pStyle w:val="SingleTxtGR"/>
      </w:pPr>
      <w:r w:rsidRPr="0031022B">
        <w:tab/>
        <w:t>d)</w:t>
      </w:r>
      <w:r w:rsidRPr="0031022B">
        <w:tab/>
        <w:t>о мерах, принятых для проведения тщательного, всестороннего и независимого исследования по вопросу о распространенности жестокого обр</w:t>
      </w:r>
      <w:r w:rsidRPr="0031022B">
        <w:t>а</w:t>
      </w:r>
      <w:r w:rsidRPr="0031022B">
        <w:t>щения со стороны сотрудников правоохран</w:t>
      </w:r>
      <w:r w:rsidRPr="0031022B">
        <w:t>и</w:t>
      </w:r>
      <w:r w:rsidRPr="0031022B">
        <w:t>тельных органов. В этой связи просьба сообщить о ходе осуществления и возможных результатах проверки, проводимой Генеральной инспекцией судебных органов с целью выявления распространенности жестокого обращения со стороны сотрудников правоохр</w:t>
      </w:r>
      <w:r w:rsidRPr="0031022B">
        <w:t>а</w:t>
      </w:r>
      <w:r w:rsidRPr="0031022B">
        <w:t>нительных о</w:t>
      </w:r>
      <w:r w:rsidRPr="0031022B">
        <w:t>р</w:t>
      </w:r>
      <w:r w:rsidRPr="0031022B">
        <w:t>ганов.</w:t>
      </w:r>
    </w:p>
    <w:p w:rsidR="00BC4F14" w:rsidRPr="0031022B" w:rsidRDefault="00BC4F14" w:rsidP="00841B08">
      <w:pPr>
        <w:pStyle w:val="H23GR"/>
      </w:pPr>
      <w:r w:rsidRPr="0031022B">
        <w:tab/>
      </w:r>
      <w:r w:rsidRPr="0031022B">
        <w:tab/>
        <w:t>Статья 11</w:t>
      </w:r>
    </w:p>
    <w:p w:rsidR="00BC4F14" w:rsidRPr="0031022B" w:rsidRDefault="00BC4F14" w:rsidP="00841B08">
      <w:pPr>
        <w:pStyle w:val="SingleTxtGR"/>
      </w:pPr>
      <w:r w:rsidRPr="0031022B">
        <w:t>14.</w:t>
      </w:r>
      <w:r w:rsidRPr="0031022B">
        <w:tab/>
        <w:t>Просьба представить информацию о любых новых правилах, инструкц</w:t>
      </w:r>
      <w:r w:rsidRPr="0031022B">
        <w:t>и</w:t>
      </w:r>
      <w:r w:rsidRPr="0031022B">
        <w:t>ях, методах и практике проведения допроса, а также о положениях о содерж</w:t>
      </w:r>
      <w:r w:rsidRPr="0031022B">
        <w:t>а</w:t>
      </w:r>
      <w:r w:rsidRPr="0031022B">
        <w:t>нии под стражей, которые были введены в действие после рассмотрения пред</w:t>
      </w:r>
      <w:r w:rsidRPr="0031022B">
        <w:t>ы</w:t>
      </w:r>
      <w:r w:rsidRPr="0031022B">
        <w:t>дущего периодического доклада. Просьба также указать, насколько часто они будут пер</w:t>
      </w:r>
      <w:r w:rsidRPr="0031022B">
        <w:t>е</w:t>
      </w:r>
      <w:r w:rsidRPr="0031022B">
        <w:t>сматриваться.</w:t>
      </w:r>
    </w:p>
    <w:p w:rsidR="00BC4F14" w:rsidRPr="0031022B" w:rsidRDefault="00BC4F14" w:rsidP="00841B08">
      <w:pPr>
        <w:pStyle w:val="SingleTxtGR"/>
      </w:pPr>
      <w:r w:rsidRPr="0031022B">
        <w:t>15.</w:t>
      </w:r>
      <w:r w:rsidRPr="0031022B">
        <w:tab/>
        <w:t>С учетом предыдущего доклада Португалии ЕКПП (CPT/Inf (2009) 13, пункты 43-44) просьба предоставить обновленную информацию о мерах, пр</w:t>
      </w:r>
      <w:r w:rsidRPr="0031022B">
        <w:t>и</w:t>
      </w:r>
      <w:r w:rsidRPr="0031022B">
        <w:t>нятых, с целью:</w:t>
      </w:r>
    </w:p>
    <w:p w:rsidR="00BC4F14" w:rsidRPr="0031022B" w:rsidRDefault="00BC4F14" w:rsidP="00841B08">
      <w:pPr>
        <w:pStyle w:val="SingleTxtGR"/>
      </w:pPr>
      <w:r w:rsidRPr="0031022B">
        <w:tab/>
        <w:t>a)</w:t>
      </w:r>
      <w:r w:rsidRPr="0031022B">
        <w:tab/>
        <w:t>недопущения жестокого обращения со стороны персонала тюрем по отношению к заключенным, а также привлечения к ответственности и нак</w:t>
      </w:r>
      <w:r w:rsidRPr="0031022B">
        <w:t>а</w:t>
      </w:r>
      <w:r w:rsidRPr="0031022B">
        <w:t>зания виновных;</w:t>
      </w:r>
    </w:p>
    <w:p w:rsidR="00BC4F14" w:rsidRPr="0031022B" w:rsidRDefault="00BC4F14" w:rsidP="00841B08">
      <w:pPr>
        <w:pStyle w:val="SingleTxtGR"/>
      </w:pPr>
      <w:r w:rsidRPr="0031022B">
        <w:tab/>
        <w:t>b)</w:t>
      </w:r>
      <w:r w:rsidRPr="0031022B">
        <w:tab/>
        <w:t>предупреждения насилия между заключенными, включая половое насилие, и сл</w:t>
      </w:r>
      <w:r w:rsidRPr="0031022B">
        <w:t>у</w:t>
      </w:r>
      <w:r w:rsidRPr="0031022B">
        <w:t>чаев самоубийства среди заключенных;</w:t>
      </w:r>
    </w:p>
    <w:p w:rsidR="00BC4F14" w:rsidRPr="0031022B" w:rsidRDefault="00BC4F14" w:rsidP="00841B08">
      <w:pPr>
        <w:pStyle w:val="SingleTxtGR"/>
      </w:pPr>
      <w:r w:rsidRPr="0031022B">
        <w:tab/>
        <w:t>c)</w:t>
      </w:r>
      <w:r w:rsidRPr="0031022B">
        <w:tab/>
        <w:t>обеспечения того, чтобы физическая и психологическая неприко</w:t>
      </w:r>
      <w:r w:rsidRPr="0031022B">
        <w:t>с</w:t>
      </w:r>
      <w:r w:rsidRPr="0031022B">
        <w:t>новенность з</w:t>
      </w:r>
      <w:r w:rsidRPr="0031022B">
        <w:t>а</w:t>
      </w:r>
      <w:r w:rsidRPr="0031022B">
        <w:t>ключенных не нарушалась ни при каких обстоятельствах.</w:t>
      </w:r>
    </w:p>
    <w:p w:rsidR="00BC4F14" w:rsidRPr="0031022B" w:rsidRDefault="00BC4F14" w:rsidP="00841B08">
      <w:pPr>
        <w:pStyle w:val="SingleTxtGR"/>
      </w:pPr>
      <w:r w:rsidRPr="0031022B">
        <w:t>Просьба предоставить обновленную информацию о воздействии этих мер на сокращение случаев жестокого обращения со стороны персонала тюрем и сл</w:t>
      </w:r>
      <w:r w:rsidRPr="0031022B">
        <w:t>у</w:t>
      </w:r>
      <w:r w:rsidRPr="0031022B">
        <w:t>чаев насилия между заключенными.</w:t>
      </w:r>
    </w:p>
    <w:p w:rsidR="00BC4F14" w:rsidRPr="0031022B" w:rsidRDefault="00BC4F14" w:rsidP="00841B08">
      <w:pPr>
        <w:pStyle w:val="H23GR"/>
      </w:pPr>
      <w:r w:rsidRPr="0031022B">
        <w:tab/>
      </w:r>
      <w:r w:rsidRPr="0031022B">
        <w:tab/>
        <w:t>Статьи 12 и 13</w:t>
      </w:r>
    </w:p>
    <w:p w:rsidR="00BC4F14" w:rsidRPr="0031022B" w:rsidRDefault="00BC4F14" w:rsidP="00841B08">
      <w:pPr>
        <w:pStyle w:val="SingleTxtGR"/>
      </w:pPr>
      <w:r w:rsidRPr="0031022B">
        <w:t>16.</w:t>
      </w:r>
      <w:r w:rsidRPr="0031022B">
        <w:tab/>
        <w:t>Просьба представить информацию, включая статистические данные, о количестве жалоб на пытки и жестокое обращение, полученных после пре</w:t>
      </w:r>
      <w:r w:rsidRPr="0031022B">
        <w:t>д</w:t>
      </w:r>
      <w:r w:rsidRPr="0031022B">
        <w:t>ставления предыдущего доклада, об их расследовании и привлечении к отве</w:t>
      </w:r>
      <w:r w:rsidRPr="0031022B">
        <w:t>т</w:t>
      </w:r>
      <w:r w:rsidRPr="0031022B">
        <w:t>ственности виновных, о результатах проведенных разбирательств, как на уро</w:t>
      </w:r>
      <w:r w:rsidRPr="0031022B">
        <w:t>в</w:t>
      </w:r>
      <w:r w:rsidRPr="0031022B">
        <w:t>не уголовного судопроизводства, так и на дисциплинарном уровне. Эту инфо</w:t>
      </w:r>
      <w:r w:rsidRPr="0031022B">
        <w:t>р</w:t>
      </w:r>
      <w:r w:rsidRPr="0031022B">
        <w:t>мацию следует представить в разбивке по полу, возрасту и этнической прина</w:t>
      </w:r>
      <w:r w:rsidRPr="0031022B">
        <w:t>д</w:t>
      </w:r>
      <w:r w:rsidRPr="0031022B">
        <w:t>лежн</w:t>
      </w:r>
      <w:r w:rsidRPr="0031022B">
        <w:t>о</w:t>
      </w:r>
      <w:r w:rsidRPr="0031022B">
        <w:t>сти лиц, обратившихся с жалобами.</w:t>
      </w:r>
    </w:p>
    <w:p w:rsidR="00BC4F14" w:rsidRPr="0031022B" w:rsidRDefault="00BC4F14" w:rsidP="00841B08">
      <w:pPr>
        <w:pStyle w:val="SingleTxtGR"/>
      </w:pPr>
      <w:r w:rsidRPr="0031022B">
        <w:t>17.</w:t>
      </w:r>
      <w:r w:rsidRPr="0031022B">
        <w:tab/>
        <w:t>С учетом предыдущих заключительных замечаний Комитета просьба представить информацию о принятых государством-участником мерах по ко</w:t>
      </w:r>
      <w:r w:rsidRPr="0031022B">
        <w:t>н</w:t>
      </w:r>
      <w:r w:rsidRPr="0031022B">
        <w:t>кретному включению пыток в перечень преступлений, относящихся к проце</w:t>
      </w:r>
      <w:r w:rsidRPr="0031022B">
        <w:t>с</w:t>
      </w:r>
      <w:r w:rsidRPr="0031022B">
        <w:t>суальному ведению судебной полиции, и обеспечению того, чтобы во всех сл</w:t>
      </w:r>
      <w:r w:rsidRPr="0031022B">
        <w:t>у</w:t>
      </w:r>
      <w:r w:rsidRPr="0031022B">
        <w:t>чаях, когда имеются основания полагать, что на любой территории, находяще</w:t>
      </w:r>
      <w:r w:rsidRPr="0031022B">
        <w:t>й</w:t>
      </w:r>
      <w:r w:rsidRPr="0031022B">
        <w:t>ся под его юрисдикцией, был совершен акт пытки, проводилось быстрое, э</w:t>
      </w:r>
      <w:r w:rsidRPr="0031022B">
        <w:t>ф</w:t>
      </w:r>
      <w:r w:rsidRPr="0031022B">
        <w:t>фективное и беспристрастное расследование (пункт 12). Просьба описать л</w:t>
      </w:r>
      <w:r w:rsidRPr="0031022B">
        <w:t>ю</w:t>
      </w:r>
      <w:r w:rsidRPr="0031022B">
        <w:t>бые прин</w:t>
      </w:r>
      <w:r w:rsidRPr="0031022B">
        <w:t>я</w:t>
      </w:r>
      <w:r w:rsidRPr="0031022B">
        <w:t>тые меры к обеспечению того, чтобы лица, обвиняемые в совершении таких актов, привлекались к судебной ответственности и в случае признания их виновными им назначалось соответствующее наказ</w:t>
      </w:r>
      <w:r w:rsidRPr="0031022B">
        <w:t>а</w:t>
      </w:r>
      <w:r w:rsidRPr="0031022B">
        <w:t>ние.</w:t>
      </w:r>
    </w:p>
    <w:p w:rsidR="00BC4F14" w:rsidRPr="0031022B" w:rsidRDefault="00BC4F14" w:rsidP="00841B08">
      <w:pPr>
        <w:pStyle w:val="H23GR"/>
      </w:pPr>
      <w:r w:rsidRPr="0031022B">
        <w:tab/>
      </w:r>
      <w:r w:rsidRPr="0031022B">
        <w:tab/>
        <w:t>Статья 14</w:t>
      </w:r>
    </w:p>
    <w:p w:rsidR="00BC4F14" w:rsidRPr="007D4677" w:rsidRDefault="00BC4F14" w:rsidP="00841B08">
      <w:pPr>
        <w:pStyle w:val="SingleTxtGR"/>
      </w:pPr>
      <w:r w:rsidRPr="0031022B">
        <w:t>18.</w:t>
      </w:r>
      <w:r w:rsidRPr="0031022B">
        <w:tab/>
        <w:t>В предыдущих заключительных замечаниях Комитет рекомендовал гос</w:t>
      </w:r>
      <w:r w:rsidRPr="0031022B">
        <w:t>у</w:t>
      </w:r>
      <w:r w:rsidRPr="0031022B">
        <w:t>дарству-участнику обеспечить предоставление жертвам надлежащего возмещ</w:t>
      </w:r>
      <w:r w:rsidRPr="0031022B">
        <w:t>е</w:t>
      </w:r>
      <w:r w:rsidRPr="0031022B">
        <w:t>ния, включая средства для физической и психологич</w:t>
      </w:r>
      <w:r w:rsidRPr="0031022B">
        <w:t>е</w:t>
      </w:r>
      <w:r w:rsidRPr="0031022B">
        <w:t>ской</w:t>
      </w:r>
      <w:r w:rsidRPr="00860539">
        <w:t xml:space="preserve"> </w:t>
      </w:r>
      <w:r w:rsidRPr="007D4677">
        <w:t>реабилитации (пункт</w:t>
      </w:r>
      <w:r w:rsidR="008A7EF7">
        <w:rPr>
          <w:lang w:val="en-US"/>
        </w:rPr>
        <w:t> </w:t>
      </w:r>
      <w:r w:rsidRPr="007D4677">
        <w:t>12). Просьба предоставить информацию о мерах по восстановлению н</w:t>
      </w:r>
      <w:r w:rsidRPr="007D4677">
        <w:t>а</w:t>
      </w:r>
      <w:r w:rsidRPr="007D4677">
        <w:t>рушенных прав и предоставлению компенсации, которые были определены с</w:t>
      </w:r>
      <w:r w:rsidRPr="007D4677">
        <w:t>у</w:t>
      </w:r>
      <w:r w:rsidRPr="007D4677">
        <w:t>дами и фактически осуществлены в интересах жертв пыток или их семей за п</w:t>
      </w:r>
      <w:r w:rsidRPr="007D4677">
        <w:t>е</w:t>
      </w:r>
      <w:r w:rsidRPr="007D4677">
        <w:t>риод п</w:t>
      </w:r>
      <w:r w:rsidRPr="007D4677">
        <w:t>о</w:t>
      </w:r>
      <w:r w:rsidRPr="007D4677">
        <w:t>сле рассмотрения последнего периодического доклада в 2007 году. Эта информация должна содержать данные о количестве направле</w:t>
      </w:r>
      <w:r w:rsidRPr="007D4677">
        <w:t>н</w:t>
      </w:r>
      <w:r w:rsidRPr="007D4677">
        <w:t>ных просьб, числе удовлетворенных заявлений, а также назначенных и фактически предо</w:t>
      </w:r>
      <w:r w:rsidRPr="007D4677">
        <w:t>с</w:t>
      </w:r>
      <w:r w:rsidRPr="007D4677">
        <w:t>тавле</w:t>
      </w:r>
      <w:r w:rsidRPr="007D4677">
        <w:t>н</w:t>
      </w:r>
      <w:r w:rsidRPr="007D4677">
        <w:t>ных суммах компенсации в каждом конкретном случае.</w:t>
      </w:r>
    </w:p>
    <w:p w:rsidR="00BC4F14" w:rsidRPr="00AC3282" w:rsidRDefault="00BC4F14" w:rsidP="00841B08">
      <w:pPr>
        <w:pStyle w:val="H23GR"/>
      </w:pPr>
      <w:r w:rsidRPr="00AC3282">
        <w:tab/>
      </w:r>
      <w:r w:rsidRPr="00AC3282">
        <w:tab/>
        <w:t>Статья 16</w:t>
      </w:r>
    </w:p>
    <w:p w:rsidR="00BC4F14" w:rsidRPr="00FE0D6D" w:rsidRDefault="00BC4F14" w:rsidP="00841B08">
      <w:pPr>
        <w:pStyle w:val="SingleTxtGR"/>
      </w:pPr>
      <w:r w:rsidRPr="00FE0D6D">
        <w:t>19.</w:t>
      </w:r>
      <w:r w:rsidRPr="00FE0D6D">
        <w:tab/>
        <w:t>Просьба предоставить информацию о принятых мерах по отказу от и</w:t>
      </w:r>
      <w:r w:rsidRPr="00FE0D6D">
        <w:t>с</w:t>
      </w:r>
      <w:r w:rsidRPr="00FE0D6D">
        <w:t>пользования электрошоковых пистолетов "</w:t>
      </w:r>
      <w:proofErr w:type="spellStart"/>
      <w:r w:rsidRPr="00FE0D6D">
        <w:t>ТазерХ26</w:t>
      </w:r>
      <w:proofErr w:type="spellEnd"/>
      <w:r w:rsidRPr="00FE0D6D">
        <w:t>", как это было рекоменд</w:t>
      </w:r>
      <w:r w:rsidRPr="00FE0D6D">
        <w:t>о</w:t>
      </w:r>
      <w:r w:rsidRPr="00FE0D6D">
        <w:t>вано Комитетом в его предыдущих заключительных замечаниях (пункт 14). Вместе с тем, если такое оружие по-прежнему используется, просьба предост</w:t>
      </w:r>
      <w:r w:rsidRPr="00FE0D6D">
        <w:t>а</w:t>
      </w:r>
      <w:r w:rsidRPr="00FE0D6D">
        <w:t>вить информацию о подготовке и инструкциях, рассчитанных на сотрудников правоохранительных органов, которым было выдано такое оружие.</w:t>
      </w:r>
    </w:p>
    <w:p w:rsidR="00BC4F14" w:rsidRPr="00FE0D6D" w:rsidRDefault="00BC4F14" w:rsidP="00841B08">
      <w:pPr>
        <w:pStyle w:val="SingleTxtGR"/>
      </w:pPr>
      <w:r w:rsidRPr="00FE0D6D">
        <w:t>20.</w:t>
      </w:r>
      <w:r w:rsidRPr="00FE0D6D">
        <w:tab/>
        <w:t xml:space="preserve">В своем докладе о посещении Португалии в январе 2008 года </w:t>
      </w:r>
      <w:proofErr w:type="spellStart"/>
      <w:r w:rsidRPr="00FE0D6D">
        <w:t>ЕКПП</w:t>
      </w:r>
      <w:proofErr w:type="spellEnd"/>
      <w:r w:rsidRPr="00FE0D6D">
        <w:t xml:space="preserve"> вновь выразил обеспокоенность в связи с неудовлетворительным состоянием некоторых тюрем, включая неисправность санузлов и практику "выносных в</w:t>
      </w:r>
      <w:r w:rsidRPr="00FE0D6D">
        <w:t>е</w:t>
      </w:r>
      <w:r w:rsidRPr="00FE0D6D">
        <w:t>дер" (</w:t>
      </w:r>
      <w:proofErr w:type="spellStart"/>
      <w:r w:rsidRPr="00FE0D6D">
        <w:t>CPT</w:t>
      </w:r>
      <w:proofErr w:type="spellEnd"/>
      <w:r w:rsidRPr="00FE0D6D">
        <w:t>/</w:t>
      </w:r>
      <w:proofErr w:type="spellStart"/>
      <w:r w:rsidRPr="00FE0D6D">
        <w:t>Inf</w:t>
      </w:r>
      <w:proofErr w:type="spellEnd"/>
      <w:r w:rsidRPr="00FE0D6D">
        <w:t xml:space="preserve"> (2009) 13, пункты 46 и 53-58). Просьба предоставить обновле</w:t>
      </w:r>
      <w:r w:rsidRPr="00FE0D6D">
        <w:t>н</w:t>
      </w:r>
      <w:r w:rsidRPr="00FE0D6D">
        <w:t>ную информацию о принятых государством-участником мерах для решения этих проблем. В этой связи просьба предоставить информацию о ходе осущес</w:t>
      </w:r>
      <w:r w:rsidRPr="00FE0D6D">
        <w:t>т</w:t>
      </w:r>
      <w:r w:rsidRPr="00FE0D6D">
        <w:t>вления плана реформирования тюрем, "Реформа пенитенциарной системы", и его воздействии на условия содержания заключенных и соблюдение надлеж</w:t>
      </w:r>
      <w:r w:rsidRPr="00FE0D6D">
        <w:t>а</w:t>
      </w:r>
      <w:r w:rsidRPr="00FE0D6D">
        <w:t>щего лимита наполнения тюрем.</w:t>
      </w:r>
    </w:p>
    <w:p w:rsidR="00BC4F14" w:rsidRPr="00FE0D6D" w:rsidRDefault="00BC4F14" w:rsidP="00841B08">
      <w:pPr>
        <w:pStyle w:val="SingleTxtGR"/>
      </w:pPr>
      <w:r w:rsidRPr="00FE0D6D">
        <w:t>21.</w:t>
      </w:r>
      <w:r w:rsidRPr="00FE0D6D">
        <w:tab/>
        <w:t>Просьба представить информацию о принятых мерах по обеспечению раздельного содержания несовершеннолетних правонарушителей и взрослых заключенных.</w:t>
      </w:r>
    </w:p>
    <w:p w:rsidR="00BC4F14" w:rsidRPr="00FE0D6D" w:rsidRDefault="00BC4F14" w:rsidP="00841B08">
      <w:pPr>
        <w:pStyle w:val="SingleTxtGR"/>
      </w:pPr>
      <w:r w:rsidRPr="00FE0D6D">
        <w:t>22.</w:t>
      </w:r>
      <w:r w:rsidRPr="00FE0D6D">
        <w:tab/>
        <w:t>Просьба представить информацию о принятых государством-участником мерах по обеспечению надлежащего медицинского обслуживания во всех пен</w:t>
      </w:r>
      <w:r w:rsidRPr="00FE0D6D">
        <w:t>и</w:t>
      </w:r>
      <w:r w:rsidRPr="00FE0D6D">
        <w:t>тенциарных учреждениях, в том числе обеспечению того, чтобы персонал т</w:t>
      </w:r>
      <w:r w:rsidRPr="00FE0D6D">
        <w:t>ю</w:t>
      </w:r>
      <w:r w:rsidRPr="00FE0D6D">
        <w:t>рем не производил проверку обращений за предоставлением медицинской п</w:t>
      </w:r>
      <w:r w:rsidRPr="00FE0D6D">
        <w:t>о</w:t>
      </w:r>
      <w:r w:rsidRPr="00FE0D6D">
        <w:t>мощи и чтобы службы предоставления медицинской помощи были укомплект</w:t>
      </w:r>
      <w:r w:rsidRPr="00FE0D6D">
        <w:t>о</w:t>
      </w:r>
      <w:r w:rsidRPr="00FE0D6D">
        <w:t>ваны надлежащим персоналом.</w:t>
      </w:r>
    </w:p>
    <w:p w:rsidR="00BC4F14" w:rsidRPr="00FE0D6D" w:rsidRDefault="00BC4F14" w:rsidP="00841B08">
      <w:pPr>
        <w:pStyle w:val="SingleTxtGR"/>
      </w:pPr>
      <w:r w:rsidRPr="00FE0D6D">
        <w:t>23.</w:t>
      </w:r>
      <w:r w:rsidRPr="00FE0D6D">
        <w:tab/>
        <w:t>С учетом предыдущих заключительных замечаний Комитета по ликвид</w:t>
      </w:r>
      <w:r w:rsidRPr="00FE0D6D">
        <w:t>а</w:t>
      </w:r>
      <w:r w:rsidRPr="00FE0D6D">
        <w:t>ции дискриминации в отношении женщин просьба предоставить информацию о принятых мерах по обеспечению выполнения в полном объеме законодательс</w:t>
      </w:r>
      <w:r w:rsidRPr="00FE0D6D">
        <w:t>т</w:t>
      </w:r>
      <w:r w:rsidRPr="00FE0D6D">
        <w:t>ва, запрещающего проведение калечащих операций на женских половых орг</w:t>
      </w:r>
      <w:r w:rsidRPr="00FE0D6D">
        <w:t>а</w:t>
      </w:r>
      <w:r w:rsidRPr="00FE0D6D">
        <w:t>нах, включая судебное преследование виновных, разработку и осуществление целенаправленных превентивных стратегий, а также осуществление образов</w:t>
      </w:r>
      <w:r w:rsidRPr="00FE0D6D">
        <w:t>а</w:t>
      </w:r>
      <w:r w:rsidRPr="00FE0D6D">
        <w:t>тельных и просветительских программ и информационных кампаний с учетом культурных особенностей (</w:t>
      </w:r>
      <w:proofErr w:type="spellStart"/>
      <w:r w:rsidRPr="00FE0D6D">
        <w:t>CEDAW</w:t>
      </w:r>
      <w:proofErr w:type="spellEnd"/>
      <w:r w:rsidRPr="00FE0D6D">
        <w:t>/</w:t>
      </w:r>
      <w:proofErr w:type="spellStart"/>
      <w:r w:rsidRPr="00FE0D6D">
        <w:t>C</w:t>
      </w:r>
      <w:proofErr w:type="spellEnd"/>
      <w:r w:rsidRPr="00FE0D6D">
        <w:t>/</w:t>
      </w:r>
      <w:proofErr w:type="spellStart"/>
      <w:r w:rsidRPr="00FE0D6D">
        <w:t>PRT</w:t>
      </w:r>
      <w:proofErr w:type="spellEnd"/>
      <w:r w:rsidRPr="00FE0D6D">
        <w:t>/</w:t>
      </w:r>
      <w:proofErr w:type="spellStart"/>
      <w:r w:rsidRPr="00FE0D6D">
        <w:t>CO</w:t>
      </w:r>
      <w:proofErr w:type="spellEnd"/>
      <w:r w:rsidRPr="00FE0D6D">
        <w:t>/7, пункты 30-31). Кроме того, следует также представить всеобъемлющие данные о распространенности практики калечащих операций на женских половых органах на территории г</w:t>
      </w:r>
      <w:r w:rsidRPr="00FE0D6D">
        <w:t>о</w:t>
      </w:r>
      <w:r w:rsidRPr="00FE0D6D">
        <w:t>сударства-участника и о воздействии принятых мер по искоренению данной практики.</w:t>
      </w:r>
    </w:p>
    <w:p w:rsidR="00BC4F14" w:rsidRPr="00FE0D6D" w:rsidRDefault="00BC4F14" w:rsidP="00841B08">
      <w:pPr>
        <w:pStyle w:val="SingleTxtGR"/>
      </w:pPr>
      <w:r w:rsidRPr="00FE0D6D">
        <w:t>24.</w:t>
      </w:r>
      <w:r w:rsidRPr="00FE0D6D">
        <w:tab/>
        <w:t>С учетом предыдущих заключительных замечаний Комитета (пункт 15) просьба предоставить подробную информацию о принятых государством-участником мерах в целях: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a</w:t>
      </w:r>
      <w:proofErr w:type="spellEnd"/>
      <w:r w:rsidRPr="00FE0D6D">
        <w:t>)</w:t>
      </w:r>
      <w:r w:rsidRPr="00FE0D6D">
        <w:tab/>
        <w:t>недопущения и пресечения бытового насилия в отношении женщин и детей. В этой связи просьба предоставить обновленную информацию об ос</w:t>
      </w:r>
      <w:r w:rsidRPr="00FE0D6D">
        <w:t>у</w:t>
      </w:r>
      <w:r w:rsidRPr="00FE0D6D">
        <w:t>ществлении законодательства по недопущению насилия в отношении женщин и национального плана действий против насилия в быту, а также о его воздейс</w:t>
      </w:r>
      <w:r w:rsidRPr="00FE0D6D">
        <w:t>т</w:t>
      </w:r>
      <w:r w:rsidRPr="00FE0D6D">
        <w:t>вии на сокращение случаев бытового насилия. Просьба сообщить о принятых законодательных мерах по запрещению телесного наказания детей в семьях;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b</w:t>
      </w:r>
      <w:proofErr w:type="spellEnd"/>
      <w:r w:rsidRPr="00FE0D6D">
        <w:t>)</w:t>
      </w:r>
      <w:r w:rsidRPr="00FE0D6D">
        <w:tab/>
        <w:t>распространения информации об имеющихся в стране механизмах защиты женщин и детей от насилия и обеспечения женщинам и детям, ставшим жертвами насилия, доступа к таким механизмам подачи жалоб;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c</w:t>
      </w:r>
      <w:proofErr w:type="spellEnd"/>
      <w:r w:rsidRPr="00FE0D6D">
        <w:t>)</w:t>
      </w:r>
      <w:r w:rsidRPr="00FE0D6D">
        <w:tab/>
        <w:t>обеспечения наличия во всех частях государства-участника для п</w:t>
      </w:r>
      <w:r w:rsidRPr="00FE0D6D">
        <w:t>о</w:t>
      </w:r>
      <w:r w:rsidRPr="00FE0D6D">
        <w:t>страдавших от насилия женщин достаточного числа охраняемых кризисных центров и приютов, укомплектованных опытными специалистами и получа</w:t>
      </w:r>
      <w:r w:rsidRPr="00FE0D6D">
        <w:t>ю</w:t>
      </w:r>
      <w:r w:rsidRPr="00FE0D6D">
        <w:t>щих достаточные финансовые средства для их эффективного функциониров</w:t>
      </w:r>
      <w:r w:rsidRPr="00FE0D6D">
        <w:t>а</w:t>
      </w:r>
      <w:r w:rsidRPr="00FE0D6D">
        <w:t>ния;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d</w:t>
      </w:r>
      <w:proofErr w:type="spellEnd"/>
      <w:r w:rsidRPr="00FE0D6D">
        <w:t>)</w:t>
      </w:r>
      <w:r w:rsidRPr="00FE0D6D">
        <w:tab/>
        <w:t>обеспечения надлежащего наказания лиц, совершающих такие де</w:t>
      </w:r>
      <w:r w:rsidRPr="00FE0D6D">
        <w:t>я</w:t>
      </w:r>
      <w:r w:rsidRPr="00FE0D6D">
        <w:t xml:space="preserve">ния; 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e</w:t>
      </w:r>
      <w:proofErr w:type="spellEnd"/>
      <w:r w:rsidRPr="00FE0D6D">
        <w:t>)</w:t>
      </w:r>
      <w:r w:rsidRPr="00FE0D6D">
        <w:tab/>
        <w:t xml:space="preserve">содействия физической и психологической реабилитации жертв; 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f</w:t>
      </w:r>
      <w:proofErr w:type="spellEnd"/>
      <w:r w:rsidRPr="00FE0D6D">
        <w:t>)</w:t>
      </w:r>
      <w:r w:rsidRPr="00FE0D6D">
        <w:tab/>
        <w:t>дальнейшего расширения проводимых им мероприятий и программ в области подготовки сотрудников правоохранительных органов по проблеме насилия в отношении женщин и детей.</w:t>
      </w:r>
    </w:p>
    <w:p w:rsidR="00BC4F14" w:rsidRPr="00FE0D6D" w:rsidRDefault="00BC4F14" w:rsidP="00841B08">
      <w:pPr>
        <w:pStyle w:val="SingleTxtGR"/>
      </w:pPr>
      <w:r w:rsidRPr="00FE0D6D">
        <w:tab/>
        <w:t>Просьба предоставить подробную информацию о воздействии таких мер на сокращение случаев бытового насилия в отношении женщин и детей. След</w:t>
      </w:r>
      <w:r w:rsidRPr="00FE0D6D">
        <w:t>у</w:t>
      </w:r>
      <w:r w:rsidRPr="00FE0D6D">
        <w:t>ет представить статистические данные о количестве жалоб, касающихся быт</w:t>
      </w:r>
      <w:r w:rsidRPr="00FE0D6D">
        <w:t>о</w:t>
      </w:r>
      <w:r w:rsidRPr="00FE0D6D">
        <w:t>вого насилия, и о связанных с ними расследованиях, преследованиях, осужд</w:t>
      </w:r>
      <w:r w:rsidRPr="00FE0D6D">
        <w:t>е</w:t>
      </w:r>
      <w:r w:rsidRPr="00FE0D6D">
        <w:t>ниях и наказаниях, а также о предоставленной жертвам компенсации.</w:t>
      </w:r>
    </w:p>
    <w:p w:rsidR="00BC4F14" w:rsidRPr="00FE0D6D" w:rsidRDefault="00BC4F14" w:rsidP="00841B08">
      <w:pPr>
        <w:pStyle w:val="SingleTxtGR"/>
      </w:pPr>
      <w:r w:rsidRPr="00FE0D6D">
        <w:t>25.</w:t>
      </w:r>
      <w:r w:rsidRPr="00FE0D6D">
        <w:tab/>
        <w:t>С учетом предыдущих заключительных замечаний Комитета (пункт 16) просьба предоставить:</w:t>
      </w:r>
    </w:p>
    <w:p w:rsidR="00BC4F14" w:rsidRPr="00FE0D6D" w:rsidRDefault="00BC4F14" w:rsidP="00841B08">
      <w:pPr>
        <w:pStyle w:val="SingleTxtGR"/>
      </w:pPr>
      <w:r w:rsidRPr="00FE0D6D">
        <w:tab/>
        <w:t>а)</w:t>
      </w:r>
      <w:r w:rsidRPr="00FE0D6D">
        <w:tab/>
        <w:t>обновленную информацию о предпринятых усилиях в области на</w:t>
      </w:r>
      <w:r w:rsidRPr="00FE0D6D">
        <w:t>д</w:t>
      </w:r>
      <w:r w:rsidRPr="00FE0D6D">
        <w:t>лежащего предупреждения и дальнейшего пресечения торговли людьми. В этой связи просьба сообщить о принятых мерах по обеспечению судебного пресл</w:t>
      </w:r>
      <w:r w:rsidRPr="00FE0D6D">
        <w:t>е</w:t>
      </w:r>
      <w:r w:rsidRPr="00FE0D6D">
        <w:t>дования и наказания лиц, занимающихся такой торговлей, а также по обеспеч</w:t>
      </w:r>
      <w:r w:rsidRPr="00FE0D6D">
        <w:t>е</w:t>
      </w:r>
      <w:r w:rsidRPr="00FE0D6D">
        <w:t xml:space="preserve">нию защиты и реабилитации жертв торговли людьми; 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b</w:t>
      </w:r>
      <w:proofErr w:type="spellEnd"/>
      <w:r w:rsidRPr="00FE0D6D">
        <w:t>)</w:t>
      </w:r>
      <w:r w:rsidRPr="00FE0D6D">
        <w:tab/>
        <w:t>дополнительную информацию об осуществлении таких мер и р</w:t>
      </w:r>
      <w:r w:rsidRPr="00FE0D6D">
        <w:t>е</w:t>
      </w:r>
      <w:r w:rsidRPr="00FE0D6D">
        <w:t>сурсах, выделяемых на цели их осуществления. Кроме того, следует предст</w:t>
      </w:r>
      <w:r w:rsidRPr="00FE0D6D">
        <w:t>а</w:t>
      </w:r>
      <w:r w:rsidRPr="00FE0D6D">
        <w:t xml:space="preserve">вить информацию о воздействии таких мер на сокращение случаев торговли людьми. </w:t>
      </w:r>
    </w:p>
    <w:p w:rsidR="00BC4F14" w:rsidRPr="00FE0D6D" w:rsidRDefault="00BC4F14" w:rsidP="00841B08">
      <w:pPr>
        <w:pStyle w:val="SingleTxtGR"/>
      </w:pPr>
      <w:r w:rsidRPr="00FE0D6D">
        <w:tab/>
        <w:t>с)</w:t>
      </w:r>
      <w:r w:rsidRPr="00FE0D6D">
        <w:tab/>
        <w:t>обновленные статистические данные о степени распространенн</w:t>
      </w:r>
      <w:r w:rsidRPr="00FE0D6D">
        <w:t>о</w:t>
      </w:r>
      <w:r w:rsidRPr="00FE0D6D">
        <w:t>сти торговли людьми со времени рассмотрения предыдущего доклада. Следует также представить статистические данные о количестве жалоб, касающихся торговли людьми, и о связанных с ними расследованиях, преследованиях, ос</w:t>
      </w:r>
      <w:r w:rsidRPr="00FE0D6D">
        <w:t>у</w:t>
      </w:r>
      <w:r w:rsidRPr="00FE0D6D">
        <w:t>ждениях и наказаниях, а также о предоставленной жертвам компенсации.</w:t>
      </w:r>
    </w:p>
    <w:p w:rsidR="00BC4F14" w:rsidRPr="00FE0D6D" w:rsidRDefault="00BC4F14" w:rsidP="00841B08">
      <w:pPr>
        <w:pStyle w:val="SingleTxtGR"/>
      </w:pPr>
      <w:r w:rsidRPr="00FE0D6D">
        <w:t>26.</w:t>
      </w:r>
      <w:r w:rsidRPr="00FE0D6D">
        <w:tab/>
        <w:t>В связи с предыдущими заключительными замечаниями Комитета (пункт</w:t>
      </w:r>
      <w:r>
        <w:rPr>
          <w:lang w:val="en-US"/>
        </w:rPr>
        <w:t> </w:t>
      </w:r>
      <w:r w:rsidRPr="00FE0D6D">
        <w:t>17) просьба предоставить информацию:</w:t>
      </w:r>
    </w:p>
    <w:p w:rsidR="00BC4F14" w:rsidRPr="00FE0D6D" w:rsidRDefault="00BC4F14" w:rsidP="00841B08">
      <w:pPr>
        <w:pStyle w:val="SingleTxtGR"/>
      </w:pPr>
      <w:r w:rsidRPr="00FE0D6D">
        <w:tab/>
        <w:t>а)</w:t>
      </w:r>
      <w:r w:rsidRPr="00FE0D6D">
        <w:tab/>
        <w:t>о принятых мерах для эффективной борьбы с проявлениями нас</w:t>
      </w:r>
      <w:r w:rsidRPr="00FE0D6D">
        <w:t>и</w:t>
      </w:r>
      <w:r w:rsidRPr="00FE0D6D">
        <w:t>лия, основанного на любой форме дискриминации, и для надлежащего наказ</w:t>
      </w:r>
      <w:r w:rsidRPr="00FE0D6D">
        <w:t>а</w:t>
      </w:r>
      <w:r w:rsidRPr="00FE0D6D">
        <w:t>ния лиц, виновных в совершении таких деяний;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b</w:t>
      </w:r>
      <w:proofErr w:type="spellEnd"/>
      <w:r w:rsidRPr="00FE0D6D">
        <w:t>)</w:t>
      </w:r>
      <w:r w:rsidRPr="00FE0D6D">
        <w:tab/>
        <w:t>о воздействии этих мер на сокращение случаев насилия, основа</w:t>
      </w:r>
      <w:r w:rsidRPr="00FE0D6D">
        <w:t>н</w:t>
      </w:r>
      <w:r w:rsidRPr="00FE0D6D">
        <w:t>ного на дискриминации. Следует также представить статистические данные о количестве жалоб, касающихся насилия, основанного на дискриминации, и о связанных с ними расследованиях, преследованиях, осуждениях и наказаниях, а также о предоставленной жертвам компенсации.</w:t>
      </w:r>
    </w:p>
    <w:p w:rsidR="00BC4F14" w:rsidRPr="00FE0D6D" w:rsidRDefault="00BC4F14" w:rsidP="00841B08">
      <w:pPr>
        <w:pStyle w:val="SingleTxtGR"/>
      </w:pPr>
      <w:r w:rsidRPr="00FE0D6D">
        <w:tab/>
      </w:r>
      <w:proofErr w:type="spellStart"/>
      <w:r w:rsidRPr="00FE0D6D">
        <w:t>c</w:t>
      </w:r>
      <w:proofErr w:type="spellEnd"/>
      <w:r w:rsidRPr="00FE0D6D">
        <w:t>)</w:t>
      </w:r>
      <w:r w:rsidRPr="00FE0D6D">
        <w:tab/>
        <w:t>о мерах, которые были приняты государством-участником для включения в состав полицейских подразделений представителей меньшинств, проживающих на его территории.</w:t>
      </w:r>
    </w:p>
    <w:p w:rsidR="00BC4F14" w:rsidRPr="00AC3282" w:rsidRDefault="00BC4F14" w:rsidP="00841B08">
      <w:pPr>
        <w:pStyle w:val="H1GR"/>
      </w:pPr>
      <w:r w:rsidRPr="00AC3282">
        <w:tab/>
      </w:r>
      <w:r w:rsidRPr="00AC3282">
        <w:tab/>
        <w:t>Прочие вопросы</w:t>
      </w:r>
    </w:p>
    <w:p w:rsidR="00BC4F14" w:rsidRPr="00FE0D6D" w:rsidRDefault="00BC4F14" w:rsidP="00841B08">
      <w:pPr>
        <w:pStyle w:val="SingleTxtGR"/>
      </w:pPr>
      <w:r w:rsidRPr="00FE0D6D">
        <w:t>27.</w:t>
      </w:r>
      <w:r w:rsidRPr="00FE0D6D">
        <w:tab/>
        <w:t>Комитет отмечает, что он не получил от государства-участника информ</w:t>
      </w:r>
      <w:r w:rsidRPr="00FE0D6D">
        <w:t>а</w:t>
      </w:r>
      <w:r w:rsidRPr="00FE0D6D">
        <w:t>цию о выполнении рекомендаций, которая была запрошена Комитетом в пун</w:t>
      </w:r>
      <w:r w:rsidRPr="00FE0D6D">
        <w:t>к</w:t>
      </w:r>
      <w:r w:rsidRPr="00FE0D6D">
        <w:t>те</w:t>
      </w:r>
      <w:r>
        <w:rPr>
          <w:lang w:val="en-US"/>
        </w:rPr>
        <w:t> </w:t>
      </w:r>
      <w:r w:rsidRPr="00FE0D6D">
        <w:t>22 его предыдущих заключительных замечаний. Просьба предоставить з</w:t>
      </w:r>
      <w:r w:rsidRPr="00FE0D6D">
        <w:t>а</w:t>
      </w:r>
      <w:r w:rsidRPr="00FE0D6D">
        <w:t>прошенную информацию.</w:t>
      </w:r>
    </w:p>
    <w:p w:rsidR="00BC4F14" w:rsidRPr="00FE0D6D" w:rsidRDefault="00BC4F14" w:rsidP="00841B08">
      <w:pPr>
        <w:pStyle w:val="SingleTxtGR"/>
      </w:pPr>
      <w:r w:rsidRPr="00FE0D6D">
        <w:t>28.</w:t>
      </w:r>
      <w:r w:rsidRPr="00FE0D6D">
        <w:tab/>
        <w:t>Просьба сообщить о мерах, принятых после рассмотрения предыдущих заключительных замечаний с целью ратификации Факультативного протокола к Конвенции.</w:t>
      </w:r>
    </w:p>
    <w:p w:rsidR="00BC4F14" w:rsidRPr="00FE0D6D" w:rsidRDefault="00BC4F14" w:rsidP="00841B08">
      <w:pPr>
        <w:pStyle w:val="SingleTxtGR"/>
      </w:pPr>
      <w:r w:rsidRPr="00FE0D6D">
        <w:t>29.</w:t>
      </w:r>
      <w:r w:rsidRPr="00FE0D6D">
        <w:tab/>
        <w:t>Просьба представить обновленную информацию о мерах, принятых гос</w:t>
      </w:r>
      <w:r w:rsidRPr="00FE0D6D">
        <w:t>у</w:t>
      </w:r>
      <w:r w:rsidRPr="00FE0D6D">
        <w:t>дарством-участником в ответ на любые террористические угрозы, и указать, влияют ли эти меры на гарантии защиты прав человека в законодательстве и на практике и если да, то каким образом, а также указать, каким образом оно обе</w:t>
      </w:r>
      <w:r w:rsidRPr="00FE0D6D">
        <w:t>с</w:t>
      </w:r>
      <w:r w:rsidRPr="00FE0D6D">
        <w:t>печивает соответствие мер, принимаемых для борьбы с терроризмом, всем его обязательствам по международному праву. Просьба сообщить, какая соответс</w:t>
      </w:r>
      <w:r w:rsidRPr="00FE0D6D">
        <w:t>т</w:t>
      </w:r>
      <w:r w:rsidRPr="00FE0D6D">
        <w:t>вующая профессиональная подготовка организована для сотрудников правоо</w:t>
      </w:r>
      <w:r w:rsidRPr="00FE0D6D">
        <w:t>х</w:t>
      </w:r>
      <w:r w:rsidRPr="00FE0D6D">
        <w:t>ранительных органов, указать число и категории обвинительных приговоров, вынесенных на основании такого законодательства, средства правовой защиты, имеющиеся в распоряжении лиц, в отношении которых применяются антите</w:t>
      </w:r>
      <w:r w:rsidRPr="00FE0D6D">
        <w:t>р</w:t>
      </w:r>
      <w:r w:rsidRPr="00FE0D6D">
        <w:t>рористические меры, и сообщить, имеются ли жалобы на несоблюдение ме</w:t>
      </w:r>
      <w:r w:rsidRPr="00FE0D6D">
        <w:t>ж</w:t>
      </w:r>
      <w:r w:rsidRPr="00FE0D6D">
        <w:t>дународных стандартов и каковы результаты рассмотрения этих жалоб.</w:t>
      </w:r>
    </w:p>
    <w:p w:rsidR="00BC4F14" w:rsidRPr="00AC3282" w:rsidRDefault="00BC4F14" w:rsidP="00841B08">
      <w:pPr>
        <w:pStyle w:val="H1GR"/>
      </w:pPr>
      <w:r w:rsidRPr="00AC3282">
        <w:tab/>
      </w:r>
      <w:r w:rsidRPr="00AC3282"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BC4F14" w:rsidRPr="00FE0D6D" w:rsidRDefault="00BC4F14" w:rsidP="00841B08">
      <w:pPr>
        <w:pStyle w:val="SingleTxtGR"/>
      </w:pPr>
      <w:r w:rsidRPr="00FE0D6D">
        <w:t>30.</w:t>
      </w:r>
      <w:r w:rsidRPr="00FE0D6D">
        <w:tab/>
        <w:t>Просьба предоставить за период, прошедший со времени предыдущего периодического доклада, подробную информацию о соответствующих новых изменениях в нормативно-правовой и институциональной базе, на основе кот</w:t>
      </w:r>
      <w:r w:rsidRPr="00FE0D6D">
        <w:t>о</w:t>
      </w:r>
      <w:r w:rsidRPr="00FE0D6D">
        <w:t>рых осуществляется поощрение и защита прав человека на национальном уровне, включая любые соответствующие судебные решения.</w:t>
      </w:r>
    </w:p>
    <w:p w:rsidR="00BC4F14" w:rsidRPr="00FE0D6D" w:rsidRDefault="00BC4F14" w:rsidP="00841B08">
      <w:pPr>
        <w:pStyle w:val="SingleTxtGR"/>
      </w:pPr>
      <w:r w:rsidRPr="00FE0D6D">
        <w:t>31.</w:t>
      </w:r>
      <w:r w:rsidRPr="00FE0D6D">
        <w:tab/>
        <w:t>Просьба предоставить за период, прошедший со времени предыдущего периодического доклада, подробную информацию о новых политических, а</w:t>
      </w:r>
      <w:r w:rsidRPr="00FE0D6D">
        <w:t>д</w:t>
      </w:r>
      <w:r w:rsidRPr="00FE0D6D">
        <w:t>министративных и иных мерах в области поощрения и защиты прав человека на национальном уровне, включая информацию о любых национальных планах и программах, выделенных на их осуществление ресурсах, имеющихся в их ра</w:t>
      </w:r>
      <w:r w:rsidRPr="00FE0D6D">
        <w:t>с</w:t>
      </w:r>
      <w:r w:rsidRPr="00FE0D6D">
        <w:t>поряжении средствах, их целях и результатах.</w:t>
      </w:r>
    </w:p>
    <w:p w:rsidR="00BC4F14" w:rsidRPr="00FE0D6D" w:rsidRDefault="00BC4F14" w:rsidP="00841B08">
      <w:pPr>
        <w:pStyle w:val="SingleTxtGR"/>
      </w:pPr>
      <w:r w:rsidRPr="00FE0D6D">
        <w:t>32.</w:t>
      </w:r>
      <w:r w:rsidRPr="00FE0D6D">
        <w:tab/>
        <w:t>Просьба предоставить за период, прошедший со времени рассмотрения предыдущего периодического доклада в 2007 году, любую иную информацию о новых мерах и изменениях, направленных на осуществление Конвенции и р</w:t>
      </w:r>
      <w:r w:rsidRPr="00FE0D6D">
        <w:t>е</w:t>
      </w:r>
      <w:r w:rsidRPr="00FE0D6D">
        <w:t>комендаций Комитета, включая необходимые статистические данные, и о л</w:t>
      </w:r>
      <w:r w:rsidRPr="00FE0D6D">
        <w:t>ю</w:t>
      </w:r>
      <w:r w:rsidRPr="00FE0D6D">
        <w:t>бых других событиях, которые произошли в государстве-участнике и которые имеют отношение к Конвенции.</w:t>
      </w:r>
    </w:p>
    <w:p w:rsidR="00BC4F14" w:rsidRPr="00FE0D6D" w:rsidRDefault="00BC4F14" w:rsidP="00841B0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C4F14" w:rsidRPr="00BC4F14" w:rsidRDefault="00BC4F14" w:rsidP="00021026">
      <w:pPr>
        <w:pStyle w:val="SingleTxtGR"/>
        <w:rPr>
          <w:lang w:val="en-US"/>
        </w:rPr>
      </w:pPr>
    </w:p>
    <w:sectPr w:rsidR="00BC4F14" w:rsidRPr="00BC4F1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B08" w:rsidRDefault="00841B08">
      <w:r>
        <w:rPr>
          <w:lang w:val="en-US"/>
        </w:rPr>
        <w:tab/>
      </w:r>
      <w:r>
        <w:separator/>
      </w:r>
    </w:p>
  </w:endnote>
  <w:endnote w:type="continuationSeparator" w:id="0">
    <w:p w:rsidR="00841B08" w:rsidRDefault="0084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B08" w:rsidRPr="00B74BE2" w:rsidRDefault="00841B08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B08" w:rsidRPr="00B74BE2" w:rsidRDefault="00841B08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B08" w:rsidRPr="00B74BE2" w:rsidRDefault="00841B08">
    <w:pPr>
      <w:pStyle w:val="Footer"/>
      <w:rPr>
        <w:sz w:val="20"/>
        <w:lang w:val="en-US"/>
      </w:rPr>
    </w:pPr>
    <w:r>
      <w:rPr>
        <w:sz w:val="20"/>
        <w:lang w:val="en-US"/>
      </w:rPr>
      <w:t>GE.10-40330  (R)  020210  030210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B08" w:rsidRPr="00F71F63" w:rsidRDefault="00841B0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41B08" w:rsidRPr="00F71F63" w:rsidRDefault="00841B0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41B08" w:rsidRPr="00635E86" w:rsidRDefault="00841B08" w:rsidP="00635E86">
      <w:pPr>
        <w:pStyle w:val="Footer"/>
      </w:pPr>
    </w:p>
  </w:footnote>
  <w:footnote w:id="1">
    <w:p w:rsidR="00841B08" w:rsidRPr="004E1970" w:rsidRDefault="00841B08" w:rsidP="004E1970">
      <w:pPr>
        <w:pStyle w:val="FootnoteText"/>
        <w:rPr>
          <w:lang w:val="ru-RU"/>
        </w:rPr>
      </w:pPr>
      <w:r>
        <w:rPr>
          <w:lang w:val="en-US"/>
        </w:rPr>
        <w:tab/>
      </w:r>
      <w:r w:rsidRPr="004E1970">
        <w:rPr>
          <w:rStyle w:val="FootnoteReference"/>
          <w:lang w:val="ru-RU"/>
        </w:rPr>
        <w:t>*</w:t>
      </w:r>
      <w:r w:rsidRPr="004E1970">
        <w:rPr>
          <w:lang w:val="ru-RU"/>
        </w:rPr>
        <w:tab/>
        <w:t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перечня вопросов, подлежащих препровождению государствам-участникам перед представлением ими соответствующего периодического доклада. Ответы государства-участника на этот перечень вопросов составят содержание его доклада в соответствии со статьей 19 Конвенции.</w:t>
      </w:r>
    </w:p>
    <w:p w:rsidR="00841B08" w:rsidRPr="004E1970" w:rsidRDefault="00841B08" w:rsidP="004E1970">
      <w:pPr>
        <w:pStyle w:val="FootnoteText"/>
        <w:rPr>
          <w:lang w:val="ru-RU"/>
        </w:rPr>
      </w:pPr>
    </w:p>
  </w:footnote>
  <w:footnote w:id="2">
    <w:p w:rsidR="00841B08" w:rsidRPr="004E1970" w:rsidRDefault="00841B08" w:rsidP="004E1970">
      <w:pPr>
        <w:pStyle w:val="FootnoteText"/>
        <w:rPr>
          <w:lang w:val="ru-RU"/>
        </w:rPr>
      </w:pPr>
      <w:r w:rsidRPr="004E1970">
        <w:rPr>
          <w:lang w:val="ru-RU"/>
        </w:rPr>
        <w:tab/>
      </w:r>
      <w:r w:rsidRPr="004E1970">
        <w:rPr>
          <w:rStyle w:val="FootnoteReference"/>
          <w:lang w:val="ru-RU"/>
        </w:rPr>
        <w:t>**</w:t>
      </w:r>
      <w:r w:rsidRPr="004E1970">
        <w:rPr>
          <w:lang w:val="ru-RU"/>
        </w:rPr>
        <w:tab/>
        <w:t xml:space="preserve">Номера пунктов в скобках указывают на пункты принятых Комитетом предыдущих заключительных замечаний, опубликованных в документе с условным обозначением </w:t>
      </w:r>
      <w:r w:rsidRPr="00AC3282">
        <w:rPr>
          <w:lang w:val="en-US"/>
        </w:rPr>
        <w:t>CAT</w:t>
      </w:r>
      <w:r w:rsidRPr="004E1970">
        <w:rPr>
          <w:lang w:val="ru-RU"/>
        </w:rPr>
        <w:t>/</w:t>
      </w:r>
      <w:r w:rsidRPr="00AC3282">
        <w:rPr>
          <w:lang w:val="en-US"/>
        </w:rPr>
        <w:t>C</w:t>
      </w:r>
      <w:r w:rsidRPr="004E1970">
        <w:rPr>
          <w:lang w:val="ru-RU"/>
        </w:rPr>
        <w:t>/</w:t>
      </w:r>
      <w:r w:rsidRPr="00AC3282">
        <w:rPr>
          <w:lang w:val="en-US"/>
        </w:rPr>
        <w:t>PRT</w:t>
      </w:r>
      <w:r w:rsidRPr="004E1970">
        <w:rPr>
          <w:lang w:val="ru-RU"/>
        </w:rPr>
        <w:t>/</w:t>
      </w:r>
      <w:r>
        <w:rPr>
          <w:lang w:val="en-US"/>
        </w:rPr>
        <w:t>CO</w:t>
      </w:r>
      <w:r w:rsidRPr="004E1970">
        <w:rPr>
          <w:lang w:val="ru-RU"/>
        </w:rPr>
        <w:t>/4.</w:t>
      </w:r>
    </w:p>
    <w:p w:rsidR="00841B08" w:rsidRPr="004E1970" w:rsidRDefault="00841B08" w:rsidP="004E1970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B08" w:rsidRPr="008C469F" w:rsidRDefault="00841B08">
    <w:pPr>
      <w:pStyle w:val="Header"/>
      <w:rPr>
        <w:lang w:val="en-US"/>
      </w:rPr>
    </w:pPr>
    <w:r>
      <w:rPr>
        <w:lang w:val="en-US"/>
      </w:rPr>
      <w:t>CAT/C/PRT/Q/6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B08" w:rsidRPr="00B74BE2" w:rsidRDefault="00841B08">
    <w:pPr>
      <w:pStyle w:val="Header"/>
      <w:rPr>
        <w:lang w:val="en-US"/>
      </w:rPr>
    </w:pPr>
    <w:r>
      <w:rPr>
        <w:lang w:val="en-US"/>
      </w:rPr>
      <w:tab/>
      <w:t>CAT/C/PRT/Q/6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E36"/>
    <w:rsid w:val="000033D8"/>
    <w:rsid w:val="00005C1C"/>
    <w:rsid w:val="00016553"/>
    <w:rsid w:val="00021026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224A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5E3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0CBB"/>
    <w:rsid w:val="00414586"/>
    <w:rsid w:val="00415059"/>
    <w:rsid w:val="00424FDD"/>
    <w:rsid w:val="0043033D"/>
    <w:rsid w:val="00435FE4"/>
    <w:rsid w:val="00457634"/>
    <w:rsid w:val="00474F42"/>
    <w:rsid w:val="0048244D"/>
    <w:rsid w:val="00486E94"/>
    <w:rsid w:val="004A0DE8"/>
    <w:rsid w:val="004A4CB7"/>
    <w:rsid w:val="004A57B5"/>
    <w:rsid w:val="004B19DA"/>
    <w:rsid w:val="004C2A53"/>
    <w:rsid w:val="004C3B35"/>
    <w:rsid w:val="004C43EC"/>
    <w:rsid w:val="004E1970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B08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A7EF7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1EF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4F14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3F6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480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7</Pages>
  <Words>2253</Words>
  <Characters>15957</Characters>
  <Application>Microsoft Office Word</Application>
  <DocSecurity>4</DocSecurity>
  <Lines>295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1040330</vt:lpstr>
    </vt:vector>
  </TitlesOfParts>
  <Company>CSD</Company>
  <LinksUpToDate>false</LinksUpToDate>
  <CharactersWithSpaces>18138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1040330</dc:title>
  <dc:subject/>
  <dc:creator>Tcherniaeva</dc:creator>
  <cp:keywords/>
  <dc:description/>
  <cp:lastModifiedBy>Tcherniaeva</cp:lastModifiedBy>
  <cp:revision>2</cp:revision>
  <cp:lastPrinted>2010-02-03T12:29:00Z</cp:lastPrinted>
  <dcterms:created xsi:type="dcterms:W3CDTF">2010-02-03T12:33:00Z</dcterms:created>
  <dcterms:modified xsi:type="dcterms:W3CDTF">2010-02-03T12:33:00Z</dcterms:modified>
</cp:coreProperties>
</file>