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25143">
            <w:pPr>
              <w:pStyle w:val="SingleTxt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25143" w:rsidP="00425143">
            <w:pPr>
              <w:jc w:val="right"/>
            </w:pPr>
            <w:r w:rsidRPr="00425143">
              <w:rPr>
                <w:sz w:val="40"/>
              </w:rPr>
              <w:t>E</w:t>
            </w:r>
            <w:r>
              <w:t>/C.12/COL/CO/6</w:t>
            </w:r>
          </w:p>
        </w:tc>
      </w:tr>
      <w:tr w:rsidR="002D5AAC" w:rsidRPr="004A357B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25143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425143" w:rsidRDefault="00425143" w:rsidP="004251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19 October 2017</w:t>
            </w:r>
          </w:p>
          <w:p w:rsidR="00425143" w:rsidRDefault="00425143" w:rsidP="004251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425143" w:rsidRPr="00D62A45" w:rsidRDefault="00425143" w:rsidP="004251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</w:tc>
      </w:tr>
    </w:tbl>
    <w:p w:rsidR="00381C24" w:rsidRPr="00425143" w:rsidRDefault="00425143" w:rsidP="00425143">
      <w:pPr>
        <w:spacing w:before="120"/>
        <w:rPr>
          <w:rFonts w:asciiTheme="majorBidi" w:hAnsiTheme="majorBidi" w:cstheme="majorBidi"/>
          <w:b/>
          <w:bCs/>
          <w:sz w:val="24"/>
          <w:szCs w:val="24"/>
        </w:rPr>
      </w:pPr>
      <w:r w:rsidRPr="00031D62">
        <w:rPr>
          <w:rFonts w:asciiTheme="majorBidi" w:hAnsiTheme="majorBidi" w:cstheme="majorBidi"/>
          <w:b/>
          <w:bCs/>
          <w:sz w:val="24"/>
          <w:szCs w:val="24"/>
        </w:rPr>
        <w:t>Комитет по экономи</w:t>
      </w:r>
      <w:bookmarkStart w:id="0" w:name="_GoBack"/>
      <w:bookmarkEnd w:id="0"/>
      <w:r w:rsidRPr="00031D62">
        <w:rPr>
          <w:rFonts w:asciiTheme="majorBidi" w:hAnsiTheme="majorBidi" w:cstheme="majorBidi"/>
          <w:b/>
          <w:bCs/>
          <w:sz w:val="24"/>
          <w:szCs w:val="24"/>
        </w:rPr>
        <w:t xml:space="preserve">ческим, </w:t>
      </w:r>
      <w:r w:rsidRPr="00425143">
        <w:rPr>
          <w:rFonts w:asciiTheme="majorBidi" w:hAnsiTheme="majorBidi" w:cstheme="majorBidi"/>
          <w:b/>
          <w:bCs/>
          <w:sz w:val="24"/>
          <w:szCs w:val="24"/>
        </w:rPr>
        <w:br/>
      </w:r>
      <w:r w:rsidRPr="00031D62">
        <w:rPr>
          <w:rFonts w:asciiTheme="majorBidi" w:hAnsiTheme="majorBidi" w:cstheme="majorBidi"/>
          <w:b/>
          <w:bCs/>
          <w:sz w:val="24"/>
          <w:szCs w:val="24"/>
        </w:rPr>
        <w:t>социальным и культурным правам</w:t>
      </w:r>
    </w:p>
    <w:p w:rsidR="00425143" w:rsidRPr="00425143" w:rsidRDefault="00425143" w:rsidP="00425143">
      <w:pPr>
        <w:pStyle w:val="HChGR"/>
      </w:pPr>
      <w:r w:rsidRPr="00425143">
        <w:tab/>
      </w:r>
      <w:r w:rsidRPr="00425143">
        <w:tab/>
        <w:t>Заключительные замечания по шестому периодическому докладу Колумбии</w:t>
      </w:r>
      <w:r w:rsidRPr="00F100CE">
        <w:rPr>
          <w:b w:val="0"/>
          <w:sz w:val="20"/>
        </w:rPr>
        <w:footnoteReference w:customMarkFollows="1" w:id="1"/>
        <w:t>*</w:t>
      </w:r>
    </w:p>
    <w:p w:rsidR="00425143" w:rsidRPr="00425143" w:rsidRDefault="00F100CE" w:rsidP="00F100CE">
      <w:pPr>
        <w:pStyle w:val="SingleTxtGR"/>
      </w:pPr>
      <w:r>
        <w:t>1.</w:t>
      </w:r>
      <w:r w:rsidRPr="00F100CE">
        <w:tab/>
      </w:r>
      <w:r w:rsidR="00425143" w:rsidRPr="00F100CE">
        <w:t>Комитет</w:t>
      </w:r>
      <w:r w:rsidR="00425143" w:rsidRPr="00425143">
        <w:t xml:space="preserve"> рассмотрел шестой периодический доклад Колумбии (E/C.12/COL/6) на своих 52-м и 53-м заседаниях (см. E/C.12/2017/SR.52 и 53), состоявшихся 19 и 20 сентября 2017 года. На своем 78-м заседании, состоя</w:t>
      </w:r>
      <w:r w:rsidR="00425143" w:rsidRPr="00425143">
        <w:t>в</w:t>
      </w:r>
      <w:r w:rsidR="00425143" w:rsidRPr="00425143">
        <w:t>шемся 6 октября 2017 года, он принял следующие заключительные замечания.</w:t>
      </w:r>
    </w:p>
    <w:p w:rsidR="00425143" w:rsidRPr="00425143" w:rsidRDefault="00425143" w:rsidP="00F100CE">
      <w:pPr>
        <w:pStyle w:val="H1GR"/>
      </w:pPr>
      <w:r w:rsidRPr="00425143">
        <w:tab/>
        <w:t>A.</w:t>
      </w:r>
      <w:r w:rsidRPr="00425143">
        <w:tab/>
        <w:t>Введение</w:t>
      </w:r>
    </w:p>
    <w:p w:rsidR="00425143" w:rsidRPr="00425143" w:rsidRDefault="00425143" w:rsidP="00425143">
      <w:pPr>
        <w:pStyle w:val="SingleTxtGR"/>
      </w:pPr>
      <w:r w:rsidRPr="00425143">
        <w:t>2.</w:t>
      </w:r>
      <w:r w:rsidRPr="00425143">
        <w:tab/>
        <w:t>Комитет с удовлетворением отмечает представление шестого периодич</w:t>
      </w:r>
      <w:r w:rsidRPr="00425143">
        <w:t>е</w:t>
      </w:r>
      <w:r w:rsidRPr="00425143">
        <w:t>ского доклада Колумбии и письменных ответов на перечень вопросов (E/C.12/COL/Q/6/Add.1), которые были дополнены устными ответами делег</w:t>
      </w:r>
      <w:r w:rsidRPr="00425143">
        <w:t>а</w:t>
      </w:r>
      <w:r w:rsidRPr="00425143">
        <w:t>ции. Комитет выражает признательность за открытый и конструктивный диалог, состоявшийся с делегацией государства-участника. Комитет выражает благ</w:t>
      </w:r>
      <w:r w:rsidRPr="00425143">
        <w:t>о</w:t>
      </w:r>
      <w:r w:rsidRPr="00425143">
        <w:t>дарность за дополнительную информацию, представленную в ходе диалога.</w:t>
      </w:r>
    </w:p>
    <w:p w:rsidR="00425143" w:rsidRPr="00425143" w:rsidRDefault="00425143" w:rsidP="00F100CE">
      <w:pPr>
        <w:pStyle w:val="H1GR"/>
      </w:pPr>
      <w:r w:rsidRPr="00425143">
        <w:tab/>
        <w:t>B.</w:t>
      </w:r>
      <w:r w:rsidRPr="00425143">
        <w:tab/>
        <w:t>Позитивные аспекты</w:t>
      </w:r>
    </w:p>
    <w:p w:rsidR="00425143" w:rsidRPr="00425143" w:rsidRDefault="00425143" w:rsidP="00425143">
      <w:pPr>
        <w:pStyle w:val="SingleTxtGR"/>
      </w:pPr>
      <w:r w:rsidRPr="00425143">
        <w:t>3.</w:t>
      </w:r>
      <w:r w:rsidRPr="00425143">
        <w:tab/>
        <w:t>Комитет приветствует ратификацию следующих международных инстр</w:t>
      </w:r>
      <w:r w:rsidRPr="00425143">
        <w:t>у</w:t>
      </w:r>
      <w:r w:rsidRPr="00425143">
        <w:t>ментов или присоединение к ним:</w:t>
      </w:r>
    </w:p>
    <w:p w:rsidR="00425143" w:rsidRPr="00F100CE" w:rsidRDefault="00F100CE" w:rsidP="00F100CE">
      <w:pPr>
        <w:pStyle w:val="SingleTxtGR"/>
      </w:pPr>
      <w:r w:rsidRPr="004A357B">
        <w:tab/>
      </w:r>
      <w:r>
        <w:rPr>
          <w:lang w:val="en-US"/>
        </w:rPr>
        <w:t>a</w:t>
      </w:r>
      <w:r w:rsidRPr="00F100CE">
        <w:t>)</w:t>
      </w:r>
      <w:r w:rsidRPr="00F100CE">
        <w:tab/>
      </w:r>
      <w:r w:rsidR="00425143" w:rsidRPr="00F100CE">
        <w:t>Международной конвенции для защиты всех лиц от насильстве</w:t>
      </w:r>
      <w:r w:rsidR="00425143" w:rsidRPr="00F100CE">
        <w:t>н</w:t>
      </w:r>
      <w:r w:rsidR="00425143" w:rsidRPr="00F100CE">
        <w:t>ных исчезновений – 11 июня 2012 года;</w:t>
      </w:r>
    </w:p>
    <w:p w:rsidR="00425143" w:rsidRPr="00F100CE" w:rsidRDefault="00F100CE" w:rsidP="00F100CE">
      <w:pPr>
        <w:pStyle w:val="SingleTxtGR"/>
      </w:pPr>
      <w:r w:rsidRPr="004A357B">
        <w:tab/>
      </w:r>
      <w:r>
        <w:rPr>
          <w:lang w:val="en-US"/>
        </w:rPr>
        <w:t>b</w:t>
      </w:r>
      <w:r w:rsidRPr="00F100CE">
        <w:t xml:space="preserve">) </w:t>
      </w:r>
      <w:r w:rsidRPr="00F100CE">
        <w:tab/>
      </w:r>
      <w:r w:rsidR="00425143" w:rsidRPr="00F100CE">
        <w:t>Конвенции о правах инвалидов – 10 мая 2011 года.</w:t>
      </w:r>
    </w:p>
    <w:p w:rsidR="00425143" w:rsidRPr="00425143" w:rsidRDefault="00425143" w:rsidP="00425143">
      <w:pPr>
        <w:pStyle w:val="SingleTxtGR"/>
      </w:pPr>
      <w:r w:rsidRPr="00425143">
        <w:t>4.</w:t>
      </w:r>
      <w:r w:rsidRPr="00425143">
        <w:tab/>
        <w:t>Комитет с глубоким удовлетворением приветствует подписание и прин</w:t>
      </w:r>
      <w:r w:rsidRPr="00425143">
        <w:t>я</w:t>
      </w:r>
      <w:r w:rsidRPr="00425143">
        <w:t>тие Заключительного соглашения о прекращении конфликта и установлении стабильного и прочного мира между государством-участником и Революцио</w:t>
      </w:r>
      <w:r w:rsidRPr="00425143">
        <w:t>н</w:t>
      </w:r>
      <w:r w:rsidRPr="00425143">
        <w:t>ными вооруженными силами Колумбии</w:t>
      </w:r>
      <w:r w:rsidR="00C64CAE" w:rsidRPr="00C64CAE">
        <w:t xml:space="preserve"> </w:t>
      </w:r>
      <w:r w:rsidRPr="00425143">
        <w:t>–</w:t>
      </w:r>
      <w:r w:rsidR="00C64CAE" w:rsidRPr="00C64CAE">
        <w:t xml:space="preserve"> </w:t>
      </w:r>
      <w:r w:rsidRPr="00425143">
        <w:t>Армией народа. Он также приве</w:t>
      </w:r>
      <w:r w:rsidRPr="00425143">
        <w:t>т</w:t>
      </w:r>
      <w:r w:rsidRPr="00425143">
        <w:t>ствует начало этапа мирных переговоров и достижение двустороннего соглаш</w:t>
      </w:r>
      <w:r w:rsidRPr="00425143">
        <w:t>е</w:t>
      </w:r>
      <w:r w:rsidRPr="00425143">
        <w:t>ния о прекращении огня между государством-участником и Армией национал</w:t>
      </w:r>
      <w:r w:rsidRPr="00425143">
        <w:t>ь</w:t>
      </w:r>
      <w:r w:rsidRPr="00425143">
        <w:t>ного освобождения.</w:t>
      </w:r>
    </w:p>
    <w:p w:rsidR="00425143" w:rsidRPr="00425143" w:rsidRDefault="00425143" w:rsidP="00425143">
      <w:pPr>
        <w:pStyle w:val="SingleTxtGR"/>
      </w:pPr>
      <w:r w:rsidRPr="00425143">
        <w:t>5.</w:t>
      </w:r>
      <w:r w:rsidRPr="00425143">
        <w:tab/>
        <w:t>Комитет с удовлетворением отмечает законодательные, институционал</w:t>
      </w:r>
      <w:r w:rsidRPr="00425143">
        <w:t>ь</w:t>
      </w:r>
      <w:r w:rsidRPr="00425143">
        <w:t>ные и программные меры, принятые в целях поощрения экономических, соц</w:t>
      </w:r>
      <w:r w:rsidRPr="00425143">
        <w:t>и</w:t>
      </w:r>
      <w:r w:rsidRPr="00425143">
        <w:t>альных и культурных прав в государстве-участнике, в том числе:</w:t>
      </w:r>
    </w:p>
    <w:p w:rsidR="00425143" w:rsidRPr="006C0367" w:rsidRDefault="006C0367" w:rsidP="006C0367">
      <w:pPr>
        <w:pStyle w:val="SingleTxtGR"/>
      </w:pPr>
      <w:r w:rsidRPr="004A357B">
        <w:lastRenderedPageBreak/>
        <w:tab/>
      </w:r>
      <w:r w:rsidR="00F100CE" w:rsidRPr="006C0367">
        <w:t>a)</w:t>
      </w:r>
      <w:r w:rsidR="00F100CE" w:rsidRPr="006C0367">
        <w:tab/>
      </w:r>
      <w:r w:rsidR="00425143" w:rsidRPr="006C0367">
        <w:t>Закон 2010 года о борьбе с теневой занятостью и создании новых рабочих мест (Закон № 1429) и Национальную сеть по вопросам легализации занятости, учрежденную в 2014 году;</w:t>
      </w:r>
    </w:p>
    <w:p w:rsidR="00425143" w:rsidRPr="006C0367" w:rsidRDefault="006C0367" w:rsidP="006C0367">
      <w:pPr>
        <w:pStyle w:val="SingleTxtGR"/>
      </w:pPr>
      <w:r w:rsidRPr="004A357B">
        <w:tab/>
      </w:r>
      <w:r w:rsidR="00F100CE" w:rsidRPr="006C0367">
        <w:t>b)</w:t>
      </w:r>
      <w:r w:rsidR="00F100CE" w:rsidRPr="006C0367">
        <w:tab/>
      </w:r>
      <w:r w:rsidR="00425143" w:rsidRPr="006C0367">
        <w:t>Закон 2011 года о потерпевших и реституции земель (З</w:t>
      </w:r>
      <w:r w:rsidR="00425143" w:rsidRPr="006C0367">
        <w:t>а</w:t>
      </w:r>
      <w:r w:rsidR="00425143" w:rsidRPr="006C0367">
        <w:t>кон</w:t>
      </w:r>
      <w:r w:rsidR="00C64CAE">
        <w:rPr>
          <w:lang w:val="en-US"/>
        </w:rPr>
        <w:t> </w:t>
      </w:r>
      <w:r w:rsidR="00425143" w:rsidRPr="006C0367">
        <w:t>№</w:t>
      </w:r>
      <w:r w:rsidR="00C64CAE">
        <w:rPr>
          <w:lang w:val="en-US"/>
        </w:rPr>
        <w:t> </w:t>
      </w:r>
      <w:r w:rsidR="00425143" w:rsidRPr="006C0367">
        <w:t>1448);</w:t>
      </w:r>
    </w:p>
    <w:p w:rsidR="00425143" w:rsidRPr="006C0367" w:rsidRDefault="006C0367" w:rsidP="006C0367">
      <w:pPr>
        <w:pStyle w:val="SingleTxtGR"/>
      </w:pPr>
      <w:r w:rsidRPr="00C64CAE">
        <w:tab/>
      </w:r>
      <w:r w:rsidR="00F100CE" w:rsidRPr="006C0367">
        <w:t>c)</w:t>
      </w:r>
      <w:r w:rsidR="00F100CE" w:rsidRPr="006C0367">
        <w:tab/>
      </w:r>
      <w:r w:rsidR="00425143" w:rsidRPr="006C0367">
        <w:t>Закон 2013 года о создании механизма защиты безработных (З</w:t>
      </w:r>
      <w:r w:rsidR="00425143" w:rsidRPr="006C0367">
        <w:t>а</w:t>
      </w:r>
      <w:r w:rsidR="00425143" w:rsidRPr="006C0367">
        <w:t>кон</w:t>
      </w:r>
      <w:r w:rsidR="00C64CAE">
        <w:rPr>
          <w:lang w:val="en-US"/>
        </w:rPr>
        <w:t> </w:t>
      </w:r>
      <w:r w:rsidR="00425143" w:rsidRPr="006C0367">
        <w:t>№ 1636);</w:t>
      </w:r>
    </w:p>
    <w:p w:rsidR="00425143" w:rsidRPr="006C0367" w:rsidRDefault="006C0367" w:rsidP="006C0367">
      <w:pPr>
        <w:pStyle w:val="SingleTxtGR"/>
      </w:pPr>
      <w:r w:rsidRPr="00C64CAE">
        <w:tab/>
      </w:r>
      <w:r w:rsidR="00F100CE" w:rsidRPr="006C0367">
        <w:t>d)</w:t>
      </w:r>
      <w:r w:rsidR="00F100CE" w:rsidRPr="006C0367">
        <w:tab/>
      </w:r>
      <w:r w:rsidR="00425143" w:rsidRPr="006C0367">
        <w:t>Специальный закон 2015 года о здравоохранении (Закон № 1751);</w:t>
      </w:r>
    </w:p>
    <w:p w:rsidR="00425143" w:rsidRPr="006C0367" w:rsidRDefault="006C0367" w:rsidP="006C0367">
      <w:pPr>
        <w:pStyle w:val="SingleTxtGR"/>
      </w:pPr>
      <w:r w:rsidRPr="004A357B">
        <w:tab/>
      </w:r>
      <w:r w:rsidR="00F100CE" w:rsidRPr="006C0367">
        <w:t>e)</w:t>
      </w:r>
      <w:r w:rsidR="00F100CE" w:rsidRPr="006C0367">
        <w:tab/>
      </w:r>
      <w:r w:rsidR="00425143" w:rsidRPr="006C0367">
        <w:t>принятый в 2012 году Указ № 4912 о создании национальной слу</w:t>
      </w:r>
      <w:r w:rsidR="00425143" w:rsidRPr="006C0367">
        <w:t>ж</w:t>
      </w:r>
      <w:r w:rsidR="00425143" w:rsidRPr="006C0367">
        <w:t>бы защиты, действующей, среди прочего, в интересах правозащитников и профсоюзных деятелей;</w:t>
      </w:r>
    </w:p>
    <w:p w:rsidR="00425143" w:rsidRPr="006C0367" w:rsidRDefault="006C0367" w:rsidP="006C0367">
      <w:pPr>
        <w:pStyle w:val="SingleTxtGR"/>
      </w:pPr>
      <w:r w:rsidRPr="004A357B">
        <w:tab/>
      </w:r>
      <w:r w:rsidR="00F100CE" w:rsidRPr="006C0367">
        <w:t>f)</w:t>
      </w:r>
      <w:r w:rsidR="00F100CE" w:rsidRPr="006C0367">
        <w:tab/>
      </w:r>
      <w:r w:rsidR="00425143" w:rsidRPr="006C0367">
        <w:t>Национальный план развития на 2014–2018 годы.</w:t>
      </w:r>
    </w:p>
    <w:p w:rsidR="00425143" w:rsidRPr="00425143" w:rsidRDefault="00425143" w:rsidP="00425143">
      <w:pPr>
        <w:pStyle w:val="SingleTxtGR"/>
      </w:pPr>
      <w:r w:rsidRPr="00425143">
        <w:t>6.</w:t>
      </w:r>
      <w:r w:rsidRPr="00425143">
        <w:tab/>
        <w:t>Комитет приветствует тесное сотрудничество государства-участника с отделением Управления Верховного комиссара Организации Объединенных Наций по правам человек в Колумбии.</w:t>
      </w:r>
    </w:p>
    <w:p w:rsidR="00425143" w:rsidRPr="00425143" w:rsidRDefault="00425143" w:rsidP="006C0367">
      <w:pPr>
        <w:pStyle w:val="H1GR"/>
      </w:pPr>
      <w:r w:rsidRPr="00425143">
        <w:tab/>
        <w:t>C.</w:t>
      </w:r>
      <w:r w:rsidRPr="00425143">
        <w:tab/>
        <w:t xml:space="preserve">Основные вопросы, вызывающие обеспокоенность, </w:t>
      </w:r>
      <w:r w:rsidR="006C0367" w:rsidRPr="006C0367">
        <w:br/>
      </w:r>
      <w:r w:rsidRPr="00425143">
        <w:t>и рекомендации</w:t>
      </w:r>
    </w:p>
    <w:p w:rsidR="00425143" w:rsidRPr="00425143" w:rsidRDefault="00425143" w:rsidP="006C0367">
      <w:pPr>
        <w:pStyle w:val="H23GR"/>
      </w:pPr>
      <w:r w:rsidRPr="00425143">
        <w:tab/>
      </w:r>
      <w:r w:rsidRPr="00425143">
        <w:tab/>
        <w:t>Осуществление мирного соглашения</w:t>
      </w:r>
    </w:p>
    <w:p w:rsidR="00425143" w:rsidRPr="00425143" w:rsidRDefault="00425143" w:rsidP="00425143">
      <w:pPr>
        <w:pStyle w:val="SingleTxtGR"/>
      </w:pPr>
      <w:r w:rsidRPr="00425143">
        <w:t>7.</w:t>
      </w:r>
      <w:r w:rsidRPr="00425143">
        <w:tab/>
      </w:r>
      <w:proofErr w:type="gramStart"/>
      <w:r w:rsidRPr="00425143">
        <w:t>Хотя Комитет с удовлетворением отмечает, что некоторые ключевые п</w:t>
      </w:r>
      <w:r w:rsidRPr="00425143">
        <w:t>о</w:t>
      </w:r>
      <w:r w:rsidRPr="00425143">
        <w:t>ложения Заключительного соглашения о прекращении конфликта и установл</w:t>
      </w:r>
      <w:r w:rsidRPr="00425143">
        <w:t>е</w:t>
      </w:r>
      <w:r w:rsidRPr="00425143">
        <w:t>нии стабильного и прочного мира предполагают возможности для реализации экономических, социальных и культурных прав, в особенности прав жертв и групп населения, в наибольшей степени пострадавших от конфликта, он вместе с тем выражает обеспокоенность в связи с серьезными проблемами, сопряже</w:t>
      </w:r>
      <w:r w:rsidRPr="00425143">
        <w:t>н</w:t>
      </w:r>
      <w:r w:rsidRPr="00425143">
        <w:t>ными с его эффективным осуществлением.</w:t>
      </w:r>
      <w:proofErr w:type="gramEnd"/>
    </w:p>
    <w:p w:rsidR="00425143" w:rsidRPr="00425143" w:rsidRDefault="00425143" w:rsidP="00425143">
      <w:pPr>
        <w:pStyle w:val="SingleTxtGR"/>
        <w:rPr>
          <w:b/>
        </w:rPr>
      </w:pPr>
      <w:r w:rsidRPr="00425143">
        <w:t>8.</w:t>
      </w:r>
      <w:r w:rsidRPr="00425143">
        <w:tab/>
      </w:r>
      <w:r w:rsidRPr="00425143">
        <w:rPr>
          <w:b/>
          <w:bCs/>
        </w:rPr>
        <w:t xml:space="preserve">С учетом того что государство-участник находится на решающем этапе </w:t>
      </w:r>
      <w:proofErr w:type="spellStart"/>
      <w:r w:rsidRPr="00425143">
        <w:rPr>
          <w:b/>
          <w:bCs/>
        </w:rPr>
        <w:t>миростроительства</w:t>
      </w:r>
      <w:proofErr w:type="spellEnd"/>
      <w:r w:rsidRPr="00425143">
        <w:rPr>
          <w:b/>
          <w:bCs/>
        </w:rPr>
        <w:t>, Комитет рекомендует ему принять все необх</w:t>
      </w:r>
      <w:r w:rsidRPr="00425143">
        <w:rPr>
          <w:b/>
          <w:bCs/>
        </w:rPr>
        <w:t>о</w:t>
      </w:r>
      <w:r w:rsidRPr="00425143">
        <w:rPr>
          <w:b/>
          <w:bCs/>
        </w:rPr>
        <w:t>димые меры для обеспечения эффективного осуществления положений З</w:t>
      </w:r>
      <w:r w:rsidRPr="00425143">
        <w:rPr>
          <w:b/>
          <w:bCs/>
        </w:rPr>
        <w:t>а</w:t>
      </w:r>
      <w:r w:rsidRPr="00425143">
        <w:rPr>
          <w:b/>
          <w:bCs/>
        </w:rPr>
        <w:t>ключительного соглашения о прекращении конфликта и установлении стабильного и прочного мира, в том числе за счет выделения необходимых кадровых, технических и финансовых ресурсов.</w:t>
      </w:r>
      <w:r w:rsidRPr="00425143">
        <w:t xml:space="preserve"> </w:t>
      </w:r>
      <w:r w:rsidRPr="00425143">
        <w:rPr>
          <w:b/>
          <w:bCs/>
        </w:rPr>
        <w:t>Кроме того, он рекоменд</w:t>
      </w:r>
      <w:r w:rsidRPr="00425143">
        <w:rPr>
          <w:b/>
          <w:bCs/>
        </w:rPr>
        <w:t>у</w:t>
      </w:r>
      <w:r w:rsidRPr="00425143">
        <w:rPr>
          <w:b/>
          <w:bCs/>
        </w:rPr>
        <w:t>ет обеспечить эффективное функционирование предусмотренных механи</w:t>
      </w:r>
      <w:r w:rsidRPr="00425143">
        <w:rPr>
          <w:b/>
          <w:bCs/>
        </w:rPr>
        <w:t>з</w:t>
      </w:r>
      <w:r w:rsidRPr="00425143">
        <w:rPr>
          <w:b/>
          <w:bCs/>
        </w:rPr>
        <w:t>мов по наблюдению за его осуществлением, в частности Комиссии по мон</w:t>
      </w:r>
      <w:r w:rsidRPr="00425143">
        <w:rPr>
          <w:b/>
          <w:bCs/>
        </w:rPr>
        <w:t>и</w:t>
      </w:r>
      <w:r w:rsidRPr="00425143">
        <w:rPr>
          <w:b/>
          <w:bCs/>
        </w:rPr>
        <w:t>торингу, поощрению и проверке осуществления Заключительного согл</w:t>
      </w:r>
      <w:r w:rsidRPr="00425143">
        <w:rPr>
          <w:b/>
          <w:bCs/>
        </w:rPr>
        <w:t>а</w:t>
      </w:r>
      <w:r w:rsidRPr="00425143">
        <w:rPr>
          <w:b/>
          <w:bCs/>
        </w:rPr>
        <w:t>шения.</w:t>
      </w:r>
      <w:r w:rsidRPr="00425143">
        <w:t xml:space="preserve"> </w:t>
      </w:r>
      <w:r w:rsidRPr="00425143">
        <w:rPr>
          <w:b/>
          <w:bCs/>
        </w:rPr>
        <w:t>Комитет также призывает государство-участник принять надл</w:t>
      </w:r>
      <w:r w:rsidRPr="00425143">
        <w:rPr>
          <w:b/>
          <w:bCs/>
        </w:rPr>
        <w:t>е</w:t>
      </w:r>
      <w:r w:rsidRPr="00425143">
        <w:rPr>
          <w:b/>
          <w:bCs/>
        </w:rPr>
        <w:t>жащие меры, направленные на обеспечение в рамках процесса осущест</w:t>
      </w:r>
      <w:r w:rsidRPr="00425143">
        <w:rPr>
          <w:b/>
          <w:bCs/>
        </w:rPr>
        <w:t>в</w:t>
      </w:r>
      <w:r w:rsidRPr="00425143">
        <w:rPr>
          <w:b/>
          <w:bCs/>
        </w:rPr>
        <w:t xml:space="preserve">ления активного, открытого и </w:t>
      </w:r>
      <w:proofErr w:type="spellStart"/>
      <w:r w:rsidRPr="00425143">
        <w:rPr>
          <w:b/>
          <w:bCs/>
        </w:rPr>
        <w:t>транспарентного</w:t>
      </w:r>
      <w:proofErr w:type="spellEnd"/>
      <w:r w:rsidRPr="00425143">
        <w:rPr>
          <w:b/>
          <w:bCs/>
        </w:rPr>
        <w:t xml:space="preserve"> участия всего общества, в особенности групп, пострадавших в наибольшей степени, и жертв ко</w:t>
      </w:r>
      <w:r w:rsidRPr="00425143">
        <w:rPr>
          <w:b/>
          <w:bCs/>
        </w:rPr>
        <w:t>н</w:t>
      </w:r>
      <w:r w:rsidRPr="00425143">
        <w:rPr>
          <w:b/>
          <w:bCs/>
        </w:rPr>
        <w:t>фликта.</w:t>
      </w:r>
    </w:p>
    <w:p w:rsidR="00425143" w:rsidRPr="00425143" w:rsidRDefault="00425143" w:rsidP="006C0367">
      <w:pPr>
        <w:pStyle w:val="H23GR"/>
      </w:pPr>
      <w:r w:rsidRPr="00425143">
        <w:tab/>
      </w:r>
      <w:r w:rsidRPr="00425143">
        <w:tab/>
        <w:t>Правозащитники</w:t>
      </w:r>
    </w:p>
    <w:p w:rsidR="00425143" w:rsidRPr="00425143" w:rsidRDefault="00425143" w:rsidP="00425143">
      <w:pPr>
        <w:pStyle w:val="SingleTxtGR"/>
      </w:pPr>
      <w:r w:rsidRPr="00425143">
        <w:t>9.</w:t>
      </w:r>
      <w:r w:rsidRPr="00425143">
        <w:tab/>
      </w:r>
      <w:proofErr w:type="gramStart"/>
      <w:r w:rsidRPr="00425143">
        <w:t>Хотя Комитет положительно отмечает создание Национальной службы защиты и проводимую ею деятельность, он по-прежнему серьезно обеспокоен сохранением и даже увеличением числа случаев преследования, нападений и посягательств на жизнь правозащитников, в том числе защитников экономич</w:t>
      </w:r>
      <w:r w:rsidRPr="00425143">
        <w:t>е</w:t>
      </w:r>
      <w:r w:rsidRPr="00425143">
        <w:t>ских, социальных и культурных прав, как</w:t>
      </w:r>
      <w:r w:rsidR="009008FF">
        <w:t>-</w:t>
      </w:r>
      <w:r w:rsidRPr="00425143">
        <w:t xml:space="preserve">то лидеров крестьянских, коренных и </w:t>
      </w:r>
      <w:proofErr w:type="spellStart"/>
      <w:r w:rsidRPr="00425143">
        <w:t>афроколумбийских</w:t>
      </w:r>
      <w:proofErr w:type="spellEnd"/>
      <w:r w:rsidRPr="00425143">
        <w:t xml:space="preserve"> общин, что само по себе является значительным препя</w:t>
      </w:r>
      <w:r w:rsidRPr="00425143">
        <w:t>т</w:t>
      </w:r>
      <w:r w:rsidRPr="00425143">
        <w:t>ствием для построения прочного мира.</w:t>
      </w:r>
      <w:proofErr w:type="gramEnd"/>
    </w:p>
    <w:p w:rsidR="00425143" w:rsidRPr="00425143" w:rsidRDefault="00425143" w:rsidP="00425143">
      <w:pPr>
        <w:pStyle w:val="SingleTxtGR"/>
        <w:rPr>
          <w:b/>
        </w:rPr>
      </w:pPr>
      <w:r w:rsidRPr="00425143">
        <w:t>10.</w:t>
      </w:r>
      <w:r w:rsidRPr="00425143">
        <w:tab/>
      </w:r>
      <w:r w:rsidRPr="00425143">
        <w:rPr>
          <w:b/>
          <w:bCs/>
        </w:rPr>
        <w:t>Комитет настоятельно призывает государство-участник:</w:t>
      </w:r>
    </w:p>
    <w:p w:rsidR="00425143" w:rsidRPr="006C0367" w:rsidRDefault="006C0367" w:rsidP="006C0367">
      <w:pPr>
        <w:pStyle w:val="SingleTxtGR"/>
        <w:rPr>
          <w:b/>
        </w:rPr>
      </w:pPr>
      <w:r w:rsidRPr="004A357B">
        <w:rPr>
          <w:b/>
        </w:rPr>
        <w:tab/>
      </w:r>
      <w:r w:rsidR="00F100CE" w:rsidRPr="006C0367">
        <w:rPr>
          <w:b/>
        </w:rPr>
        <w:t>a)</w:t>
      </w:r>
      <w:r w:rsidR="00F100CE" w:rsidRPr="006C0367">
        <w:rPr>
          <w:b/>
        </w:rPr>
        <w:tab/>
      </w:r>
      <w:r w:rsidR="00425143" w:rsidRPr="006C0367">
        <w:rPr>
          <w:b/>
        </w:rPr>
        <w:t xml:space="preserve">проводить тщательные и эффективные расследования в связи с утверждениями об актах насилия в отношении правозащитников, в том </w:t>
      </w:r>
      <w:r w:rsidR="00425143" w:rsidRPr="006C0367">
        <w:rPr>
          <w:b/>
        </w:rPr>
        <w:lastRenderedPageBreak/>
        <w:t>числе защитников экономических, социальных и культурных прав, об угрозах в их адрес и посягательствах на их жизнь и физическую неприко</w:t>
      </w:r>
      <w:r w:rsidR="00425143" w:rsidRPr="006C0367">
        <w:rPr>
          <w:b/>
        </w:rPr>
        <w:t>с</w:t>
      </w:r>
      <w:r w:rsidR="00425143" w:rsidRPr="006C0367">
        <w:rPr>
          <w:b/>
        </w:rPr>
        <w:t>новенность;</w:t>
      </w:r>
    </w:p>
    <w:p w:rsidR="00425143" w:rsidRPr="006C0367" w:rsidRDefault="006C0367" w:rsidP="006C0367">
      <w:pPr>
        <w:pStyle w:val="SingleTxtGR"/>
        <w:rPr>
          <w:b/>
        </w:rPr>
      </w:pPr>
      <w:r w:rsidRPr="004A357B">
        <w:rPr>
          <w:b/>
        </w:rPr>
        <w:tab/>
      </w:r>
      <w:r w:rsidR="00F100CE" w:rsidRPr="006C0367">
        <w:rPr>
          <w:b/>
        </w:rPr>
        <w:t>b)</w:t>
      </w:r>
      <w:r w:rsidR="00F100CE" w:rsidRPr="006C0367">
        <w:rPr>
          <w:b/>
        </w:rPr>
        <w:tab/>
      </w:r>
      <w:r w:rsidR="00425143" w:rsidRPr="006C0367">
        <w:rPr>
          <w:b/>
        </w:rPr>
        <w:t>продолжать свои усилия по обеспечению эффективного фун</w:t>
      </w:r>
      <w:r w:rsidR="00425143" w:rsidRPr="006C0367">
        <w:rPr>
          <w:b/>
        </w:rPr>
        <w:t>к</w:t>
      </w:r>
      <w:r w:rsidR="00425143" w:rsidRPr="006C0367">
        <w:rPr>
          <w:b/>
        </w:rPr>
        <w:t>ционирования Национальной службы защиты для возможности принятия действенных и своевременных мер по предупреждению всех актов насилия в отношении правозащитников и предоставления им надлежащей защиты, учитывая при этом конкретные потребности и характеристики различных групп защитников экономических, социальных и прав;</w:t>
      </w:r>
    </w:p>
    <w:p w:rsidR="00425143" w:rsidRPr="006C0367" w:rsidRDefault="006C0367" w:rsidP="006C0367">
      <w:pPr>
        <w:pStyle w:val="SingleTxtGR"/>
        <w:rPr>
          <w:b/>
        </w:rPr>
      </w:pPr>
      <w:r w:rsidRPr="004A357B">
        <w:rPr>
          <w:b/>
        </w:rPr>
        <w:tab/>
      </w:r>
      <w:r w:rsidR="00F100CE" w:rsidRPr="006C0367">
        <w:rPr>
          <w:b/>
        </w:rPr>
        <w:t>c)</w:t>
      </w:r>
      <w:r w:rsidR="00F100CE" w:rsidRPr="006C0367">
        <w:rPr>
          <w:b/>
        </w:rPr>
        <w:tab/>
      </w:r>
      <w:r w:rsidR="00425143" w:rsidRPr="006C0367">
        <w:rPr>
          <w:b/>
        </w:rPr>
        <w:t>проводить кампании по повышению уровня информированн</w:t>
      </w:r>
      <w:r w:rsidR="00425143" w:rsidRPr="006C0367">
        <w:rPr>
          <w:b/>
        </w:rPr>
        <w:t>о</w:t>
      </w:r>
      <w:r w:rsidR="00425143" w:rsidRPr="006C0367">
        <w:rPr>
          <w:b/>
        </w:rPr>
        <w:t>сти и осведомленности о крайней важности деятельности правозащитн</w:t>
      </w:r>
      <w:r w:rsidR="00425143" w:rsidRPr="006C0367">
        <w:rPr>
          <w:b/>
        </w:rPr>
        <w:t>и</w:t>
      </w:r>
      <w:r w:rsidR="00425143" w:rsidRPr="006C0367">
        <w:rPr>
          <w:b/>
        </w:rPr>
        <w:t>ков, в том числе руководителей и членов профсоюзов, с целью создания атмосферы полного уважения, в условиях которой они могли бы вести свою деятельность, не испытывая страха и не опасаясь запугивания, угроз и преследования.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11.</w:t>
      </w:r>
      <w:r w:rsidRPr="00425143">
        <w:tab/>
      </w:r>
      <w:r w:rsidRPr="00425143">
        <w:rPr>
          <w:b/>
          <w:bCs/>
        </w:rPr>
        <w:t>Комитет обращает внимание государства-участника на свое заявл</w:t>
      </w:r>
      <w:r w:rsidRPr="00425143">
        <w:rPr>
          <w:b/>
          <w:bCs/>
        </w:rPr>
        <w:t>е</w:t>
      </w:r>
      <w:r w:rsidRPr="00425143">
        <w:rPr>
          <w:b/>
          <w:bCs/>
        </w:rPr>
        <w:t>ние 2016 года по вопросу о правозащитниках и экономических, социальных и культурных правах.</w:t>
      </w:r>
    </w:p>
    <w:p w:rsidR="00425143" w:rsidRPr="00425143" w:rsidRDefault="00425143" w:rsidP="006C0367">
      <w:pPr>
        <w:pStyle w:val="H23GR"/>
      </w:pPr>
      <w:r w:rsidRPr="00425143">
        <w:tab/>
      </w:r>
      <w:r w:rsidRPr="00425143">
        <w:tab/>
        <w:t>Экономические, социальные и культурные права и предпринимательская деятельность</w:t>
      </w:r>
    </w:p>
    <w:p w:rsidR="00425143" w:rsidRPr="00425143" w:rsidRDefault="00425143" w:rsidP="00425143">
      <w:pPr>
        <w:pStyle w:val="SingleTxtGR"/>
      </w:pPr>
      <w:r w:rsidRPr="00425143">
        <w:t>12.</w:t>
      </w:r>
      <w:r w:rsidRPr="00425143">
        <w:tab/>
        <w:t>Хотя Комитет приветствует усилия, предпринятые государством-участником для принятия национального плана действий в области предприн</w:t>
      </w:r>
      <w:r w:rsidRPr="00425143">
        <w:t>и</w:t>
      </w:r>
      <w:r w:rsidRPr="00425143">
        <w:t>мательской деятельности и прав человека, он обеспокоен тем, что в плане не предусматривается надлежащих мер, четко оговаривающих принцип должной осмотрительности в вопросах прав человека и направленных на выявление, предотвращение и смягчение рисков нарушения прав, закрепленных в Пакте.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13.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в контексте пересмотра национального плана действий в области предпринимательской деятел</w:t>
      </w:r>
      <w:r w:rsidRPr="00425143">
        <w:rPr>
          <w:b/>
          <w:bCs/>
        </w:rPr>
        <w:t>ь</w:t>
      </w:r>
      <w:r w:rsidRPr="00425143">
        <w:rPr>
          <w:b/>
          <w:bCs/>
        </w:rPr>
        <w:t>ности и прав человека:</w:t>
      </w:r>
    </w:p>
    <w:p w:rsidR="00425143" w:rsidRPr="006C0367" w:rsidRDefault="006C0367" w:rsidP="006C0367">
      <w:pPr>
        <w:pStyle w:val="SingleTxtGR"/>
        <w:rPr>
          <w:b/>
        </w:rPr>
      </w:pPr>
      <w:r w:rsidRPr="004A357B">
        <w:rPr>
          <w:b/>
        </w:rPr>
        <w:tab/>
      </w:r>
      <w:r w:rsidR="00F100CE" w:rsidRPr="006C0367">
        <w:rPr>
          <w:b/>
        </w:rPr>
        <w:t>a)</w:t>
      </w:r>
      <w:r w:rsidR="00F100CE" w:rsidRPr="006C0367">
        <w:rPr>
          <w:b/>
        </w:rPr>
        <w:tab/>
      </w:r>
      <w:r w:rsidR="00425143" w:rsidRPr="006C0367">
        <w:rPr>
          <w:b/>
        </w:rPr>
        <w:t>принять надлежащие законодательные и административные меры для обеспечения того, чтобы предприятия, действующие в госуда</w:t>
      </w:r>
      <w:r w:rsidR="00425143" w:rsidRPr="006C0367">
        <w:rPr>
          <w:b/>
        </w:rPr>
        <w:t>р</w:t>
      </w:r>
      <w:r w:rsidR="00425143" w:rsidRPr="006C0367">
        <w:rPr>
          <w:b/>
        </w:rPr>
        <w:t>стве-участнике, не оказывали неблагоприятного воздействия на осущест</w:t>
      </w:r>
      <w:r w:rsidR="00425143" w:rsidRPr="006C0367">
        <w:rPr>
          <w:b/>
        </w:rPr>
        <w:t>в</w:t>
      </w:r>
      <w:r w:rsidR="00425143" w:rsidRPr="006C0367">
        <w:rPr>
          <w:b/>
        </w:rPr>
        <w:t>ление экономических, социальных и культурных прав в результате своей деятельности, и в том числе обеспечить учет принципа должной осмотр</w:t>
      </w:r>
      <w:r w:rsidR="00425143" w:rsidRPr="006C0367">
        <w:rPr>
          <w:b/>
        </w:rPr>
        <w:t>и</w:t>
      </w:r>
      <w:r w:rsidR="00425143" w:rsidRPr="006C0367">
        <w:rPr>
          <w:b/>
        </w:rPr>
        <w:t>тельности в вопросах прав человека;</w:t>
      </w:r>
    </w:p>
    <w:p w:rsidR="00425143" w:rsidRPr="006C0367" w:rsidRDefault="006C0367" w:rsidP="006C0367">
      <w:pPr>
        <w:pStyle w:val="SingleTxtGR"/>
        <w:rPr>
          <w:b/>
        </w:rPr>
      </w:pPr>
      <w:r w:rsidRPr="004A357B">
        <w:rPr>
          <w:b/>
        </w:rPr>
        <w:tab/>
      </w:r>
      <w:r w:rsidR="00F100CE" w:rsidRPr="006C0367">
        <w:rPr>
          <w:b/>
        </w:rPr>
        <w:t>b)</w:t>
      </w:r>
      <w:r w:rsidR="00F100CE" w:rsidRPr="006C0367">
        <w:rPr>
          <w:b/>
        </w:rPr>
        <w:tab/>
      </w:r>
      <w:r w:rsidR="00425143" w:rsidRPr="006C0367">
        <w:rPr>
          <w:b/>
        </w:rPr>
        <w:t>создать эффективные механизмы, гарантирующие соблюдение компаниями принципа должной осмотрительности в вопросах прав чел</w:t>
      </w:r>
      <w:r w:rsidR="00425143" w:rsidRPr="006C0367">
        <w:rPr>
          <w:b/>
        </w:rPr>
        <w:t>о</w:t>
      </w:r>
      <w:r w:rsidR="00425143" w:rsidRPr="006C0367">
        <w:rPr>
          <w:b/>
        </w:rPr>
        <w:t>века;</w:t>
      </w:r>
    </w:p>
    <w:p w:rsidR="00425143" w:rsidRPr="006C0367" w:rsidRDefault="006C0367" w:rsidP="006C0367">
      <w:pPr>
        <w:pStyle w:val="SingleTxtGR"/>
        <w:rPr>
          <w:b/>
        </w:rPr>
      </w:pPr>
      <w:r w:rsidRPr="004A357B">
        <w:rPr>
          <w:b/>
        </w:rPr>
        <w:tab/>
      </w:r>
      <w:r w:rsidR="00F100CE" w:rsidRPr="006C0367">
        <w:rPr>
          <w:b/>
        </w:rPr>
        <w:t>c)</w:t>
      </w:r>
      <w:r w:rsidR="00F100CE" w:rsidRPr="006C0367">
        <w:rPr>
          <w:b/>
        </w:rPr>
        <w:tab/>
      </w:r>
      <w:r w:rsidR="00425143" w:rsidRPr="006C0367">
        <w:rPr>
          <w:b/>
        </w:rPr>
        <w:t>укрепить существующие механизмы по расследованию жалоб, поданных в отношении предприятий, и принять эффективные меры по обеспечению доступа жертв к эффективным средствам правовой защиты, а также к соответствующим механизмам возмещения или компенсации.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14.</w:t>
      </w:r>
      <w:r w:rsidRPr="00425143">
        <w:tab/>
      </w:r>
      <w:r w:rsidRPr="00425143">
        <w:rPr>
          <w:b/>
          <w:bCs/>
        </w:rPr>
        <w:t>Комитет обращает внимание государства-участника на свое замеч</w:t>
      </w:r>
      <w:r w:rsidRPr="00425143">
        <w:rPr>
          <w:b/>
          <w:bCs/>
        </w:rPr>
        <w:t>а</w:t>
      </w:r>
      <w:r w:rsidRPr="00425143">
        <w:rPr>
          <w:b/>
          <w:bCs/>
        </w:rPr>
        <w:t>ние общего порядка № 24 (2017) об обязательствах госуда</w:t>
      </w:r>
      <w:proofErr w:type="gramStart"/>
      <w:r w:rsidRPr="00425143">
        <w:rPr>
          <w:b/>
          <w:bCs/>
        </w:rPr>
        <w:t>рств в с</w:t>
      </w:r>
      <w:proofErr w:type="gramEnd"/>
      <w:r w:rsidRPr="00425143">
        <w:rPr>
          <w:b/>
          <w:bCs/>
        </w:rPr>
        <w:t>оотве</w:t>
      </w:r>
      <w:r w:rsidRPr="00425143">
        <w:rPr>
          <w:b/>
          <w:bCs/>
        </w:rPr>
        <w:t>т</w:t>
      </w:r>
      <w:r w:rsidRPr="00425143">
        <w:rPr>
          <w:b/>
          <w:bCs/>
        </w:rPr>
        <w:t>ствии с Международным пактом об экономических, социальных и кул</w:t>
      </w:r>
      <w:r w:rsidRPr="00425143">
        <w:rPr>
          <w:b/>
          <w:bCs/>
        </w:rPr>
        <w:t>ь</w:t>
      </w:r>
      <w:r w:rsidRPr="00425143">
        <w:rPr>
          <w:b/>
          <w:bCs/>
        </w:rPr>
        <w:t>турных правах в контексте предпринимательской деятельности.</w:t>
      </w:r>
    </w:p>
    <w:p w:rsidR="00425143" w:rsidRPr="00425143" w:rsidRDefault="00425143" w:rsidP="006C0367">
      <w:pPr>
        <w:pStyle w:val="H23GR"/>
      </w:pPr>
      <w:r w:rsidRPr="00425143">
        <w:tab/>
      </w:r>
      <w:r w:rsidRPr="00425143">
        <w:tab/>
        <w:t>Добыча природных ресурсов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15.</w:t>
      </w:r>
      <w:r w:rsidRPr="00425143">
        <w:tab/>
        <w:t>Комитет с удовлетворением отмечает, что государство-участник взяло на себя организацию и проведение публичных консультаций с общинами, которые могут быть затронуты проектами освоения природных ресурсов, в том числе агропромышленными проектами. В то же время Комитет выражает обеспокое</w:t>
      </w:r>
      <w:r w:rsidRPr="00425143">
        <w:t>н</w:t>
      </w:r>
      <w:r w:rsidRPr="00425143">
        <w:t>ность в связи с тем, что итоги этих консультаций должным образом не учит</w:t>
      </w:r>
      <w:r w:rsidRPr="00425143">
        <w:t>ы</w:t>
      </w:r>
      <w:r w:rsidRPr="00425143">
        <w:t>ваются компетентными органами и что, несмотря на противодействие таких общин, подобные проекты</w:t>
      </w:r>
      <w:r w:rsidR="00E70468">
        <w:t>,</w:t>
      </w:r>
      <w:r w:rsidRPr="00425143">
        <w:t xml:space="preserve"> тем не </w:t>
      </w:r>
      <w:proofErr w:type="gramStart"/>
      <w:r w:rsidRPr="00425143">
        <w:t>менее</w:t>
      </w:r>
      <w:proofErr w:type="gramEnd"/>
      <w:r w:rsidRPr="00425143">
        <w:t xml:space="preserve"> реализуются. Он также обеспокоен ущербом, наносимым окружающей среде в результате такой деятельности, в том числе обезлесением, и приводящим к негативным последствиям с точки зрения эффективного осуществления экономических, социальных и культурных прав, в частности права на достаточный жизненный уровень и здоровье.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16.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принять необходимые меры для обеспечения того, чтобы итоги консультаций с населением дол</w:t>
      </w:r>
      <w:r w:rsidRPr="00425143">
        <w:rPr>
          <w:b/>
          <w:bCs/>
        </w:rPr>
        <w:t>ж</w:t>
      </w:r>
      <w:r w:rsidRPr="00425143">
        <w:rPr>
          <w:b/>
          <w:bCs/>
        </w:rPr>
        <w:t>ным образом учитывались и принимались в расчет компетентными орг</w:t>
      </w:r>
      <w:r w:rsidRPr="00425143">
        <w:rPr>
          <w:b/>
          <w:bCs/>
        </w:rPr>
        <w:t>а</w:t>
      </w:r>
      <w:r w:rsidRPr="00425143">
        <w:rPr>
          <w:b/>
          <w:bCs/>
        </w:rPr>
        <w:t>нами, а также применялись во взаимодействии с затрагиваемыми общ</w:t>
      </w:r>
      <w:r w:rsidRPr="00425143">
        <w:rPr>
          <w:b/>
          <w:bCs/>
        </w:rPr>
        <w:t>и</w:t>
      </w:r>
      <w:r w:rsidRPr="00425143">
        <w:rPr>
          <w:b/>
          <w:bCs/>
        </w:rPr>
        <w:t>нами.</w:t>
      </w:r>
      <w:r w:rsidRPr="00425143">
        <w:t xml:space="preserve"> </w:t>
      </w:r>
      <w:proofErr w:type="gramStart"/>
      <w:r w:rsidRPr="00425143">
        <w:rPr>
          <w:b/>
          <w:bCs/>
        </w:rPr>
        <w:t>Кроме того, Комитет рекомендует провести углубленное исследов</w:t>
      </w:r>
      <w:r w:rsidRPr="00425143">
        <w:rPr>
          <w:b/>
          <w:bCs/>
        </w:rPr>
        <w:t>а</w:t>
      </w:r>
      <w:r w:rsidRPr="00425143">
        <w:rPr>
          <w:b/>
          <w:bCs/>
        </w:rPr>
        <w:t>ние для оценки социального и экологического воздействия добычи пр</w:t>
      </w:r>
      <w:r w:rsidRPr="00425143">
        <w:rPr>
          <w:b/>
          <w:bCs/>
        </w:rPr>
        <w:t>и</w:t>
      </w:r>
      <w:r w:rsidRPr="00425143">
        <w:rPr>
          <w:b/>
          <w:bCs/>
        </w:rPr>
        <w:t>родных ресурсов и следить за тем, чтобы лицензионные соглашения, з</w:t>
      </w:r>
      <w:r w:rsidRPr="00425143">
        <w:rPr>
          <w:b/>
          <w:bCs/>
        </w:rPr>
        <w:t>а</w:t>
      </w:r>
      <w:r w:rsidRPr="00425143">
        <w:rPr>
          <w:b/>
          <w:bCs/>
        </w:rPr>
        <w:t>ключаемые с частными предприятиями, предусматривали меры по смя</w:t>
      </w:r>
      <w:r w:rsidRPr="00425143">
        <w:rPr>
          <w:b/>
          <w:bCs/>
        </w:rPr>
        <w:t>г</w:t>
      </w:r>
      <w:r w:rsidRPr="00425143">
        <w:rPr>
          <w:b/>
          <w:bCs/>
        </w:rPr>
        <w:t>чению воздействия их деятельности на экономические, социальные и культурные права, предоставление надлежащей компенсации затрагива</w:t>
      </w:r>
      <w:r w:rsidRPr="00425143">
        <w:rPr>
          <w:b/>
          <w:bCs/>
        </w:rPr>
        <w:t>е</w:t>
      </w:r>
      <w:r w:rsidRPr="00425143">
        <w:rPr>
          <w:b/>
          <w:bCs/>
        </w:rPr>
        <w:t>мым общинам и необходимые меры для охраны лесов.</w:t>
      </w:r>
      <w:proofErr w:type="gramEnd"/>
    </w:p>
    <w:p w:rsidR="00425143" w:rsidRPr="00425143" w:rsidRDefault="00425143" w:rsidP="006C0367">
      <w:pPr>
        <w:pStyle w:val="H23GR"/>
      </w:pPr>
      <w:r w:rsidRPr="00425143">
        <w:tab/>
      </w:r>
      <w:r w:rsidRPr="00425143">
        <w:tab/>
        <w:t xml:space="preserve">Права коренных народов и </w:t>
      </w:r>
      <w:proofErr w:type="spellStart"/>
      <w:r w:rsidRPr="00425143">
        <w:t>афроколумбийских</w:t>
      </w:r>
      <w:proofErr w:type="spellEnd"/>
      <w:r w:rsidRPr="00425143">
        <w:t xml:space="preserve"> общин</w:t>
      </w:r>
    </w:p>
    <w:p w:rsidR="00425143" w:rsidRPr="00425143" w:rsidRDefault="00425143" w:rsidP="00425143">
      <w:pPr>
        <w:pStyle w:val="SingleTxtGR"/>
      </w:pPr>
      <w:r w:rsidRPr="00425143">
        <w:t>17.</w:t>
      </w:r>
      <w:r w:rsidRPr="00425143">
        <w:tab/>
      </w:r>
      <w:proofErr w:type="gramStart"/>
      <w:r w:rsidRPr="00425143">
        <w:t>Хотя Комитет принимает к сведению усилия, предпринятые для обесп</w:t>
      </w:r>
      <w:r w:rsidRPr="00425143">
        <w:t>е</w:t>
      </w:r>
      <w:r w:rsidRPr="00425143">
        <w:t xml:space="preserve">чения экономических, социальных и культурных прав коренных народов и </w:t>
      </w:r>
      <w:proofErr w:type="spellStart"/>
      <w:r w:rsidRPr="00425143">
        <w:t>а</w:t>
      </w:r>
      <w:r w:rsidRPr="00425143">
        <w:t>ф</w:t>
      </w:r>
      <w:r w:rsidRPr="00425143">
        <w:t>роколумбийских</w:t>
      </w:r>
      <w:proofErr w:type="spellEnd"/>
      <w:r w:rsidRPr="00425143">
        <w:t xml:space="preserve"> общин, он по-прежнему обеспокоен сообщениями о недост</w:t>
      </w:r>
      <w:r w:rsidRPr="00425143">
        <w:t>а</w:t>
      </w:r>
      <w:r w:rsidRPr="00425143">
        <w:t>точно эффективной организации процесса предварительных консультаций, направленных на получение свободного, предварительного и осознанного с</w:t>
      </w:r>
      <w:r w:rsidRPr="00425143">
        <w:t>о</w:t>
      </w:r>
      <w:r w:rsidRPr="00425143">
        <w:t>гласия, в особенности в связи с проектами разработки и добычи природных р</w:t>
      </w:r>
      <w:r w:rsidRPr="00425143">
        <w:t>е</w:t>
      </w:r>
      <w:r w:rsidRPr="00425143">
        <w:t>сурсов, которые могут затронуть их территории.</w:t>
      </w:r>
      <w:proofErr w:type="gramEnd"/>
      <w:r w:rsidRPr="00425143">
        <w:t xml:space="preserve"> Помимо этого, Комитет выр</w:t>
      </w:r>
      <w:r w:rsidRPr="00425143">
        <w:t>а</w:t>
      </w:r>
      <w:r w:rsidRPr="00425143">
        <w:t>жает обеспокоенность по поводу незначительного прогресса в плане выполн</w:t>
      </w:r>
      <w:r w:rsidRPr="00425143">
        <w:t>е</w:t>
      </w:r>
      <w:r w:rsidRPr="00425143">
        <w:t xml:space="preserve">ния решений Конституционного суда, вынесенных в пользу коренных народов и </w:t>
      </w:r>
      <w:proofErr w:type="spellStart"/>
      <w:r w:rsidRPr="00425143">
        <w:t>афроколумбийских</w:t>
      </w:r>
      <w:proofErr w:type="spellEnd"/>
      <w:r w:rsidRPr="00425143">
        <w:t xml:space="preserve"> общин и предписывающих реализацию планов обеспечения этнической защиты коренных народов, включенных в число находящихся под угрозой физического и культурного исчезновения, и </w:t>
      </w:r>
      <w:proofErr w:type="spellStart"/>
      <w:r w:rsidRPr="00425143">
        <w:t>афроколумбийских</w:t>
      </w:r>
      <w:proofErr w:type="spellEnd"/>
      <w:r w:rsidRPr="00425143">
        <w:t xml:space="preserve"> общин, признанных особо уязвимыми (статья 1).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18.</w:t>
      </w:r>
      <w:r w:rsidRPr="00425143">
        <w:tab/>
      </w:r>
      <w:r w:rsidRPr="00425143">
        <w:rPr>
          <w:b/>
          <w:bCs/>
        </w:rPr>
        <w:t>Комитет обращает внимание государства-участника на свою пред</w:t>
      </w:r>
      <w:r w:rsidRPr="00425143">
        <w:rPr>
          <w:b/>
          <w:bCs/>
        </w:rPr>
        <w:t>ы</w:t>
      </w:r>
      <w:r w:rsidRPr="00425143">
        <w:rPr>
          <w:b/>
          <w:bCs/>
        </w:rPr>
        <w:t>дущую рекомендацию (см. E/C.12/COL/CO/5, пункт 9) и настоятельно пр</w:t>
      </w:r>
      <w:r w:rsidRPr="00425143">
        <w:rPr>
          <w:b/>
          <w:bCs/>
        </w:rPr>
        <w:t>и</w:t>
      </w:r>
      <w:r w:rsidRPr="00425143">
        <w:rPr>
          <w:b/>
          <w:bCs/>
        </w:rPr>
        <w:t>зывает его:</w:t>
      </w:r>
    </w:p>
    <w:p w:rsidR="00425143" w:rsidRPr="006C0367" w:rsidRDefault="006C0367" w:rsidP="006C0367">
      <w:pPr>
        <w:pStyle w:val="SingleTxtGR"/>
        <w:rPr>
          <w:b/>
        </w:rPr>
      </w:pPr>
      <w:r w:rsidRPr="004A357B">
        <w:rPr>
          <w:b/>
        </w:rPr>
        <w:tab/>
      </w:r>
      <w:r w:rsidR="00F100CE" w:rsidRPr="006C0367">
        <w:rPr>
          <w:b/>
        </w:rPr>
        <w:t>a)</w:t>
      </w:r>
      <w:r w:rsidR="00F100CE" w:rsidRPr="006C0367">
        <w:rPr>
          <w:b/>
        </w:rPr>
        <w:tab/>
      </w:r>
      <w:r w:rsidR="00425143" w:rsidRPr="006C0367">
        <w:rPr>
          <w:b/>
        </w:rPr>
        <w:t>провести широкий и открытый консультативный процесс в ц</w:t>
      </w:r>
      <w:r w:rsidR="00425143" w:rsidRPr="006C0367">
        <w:rPr>
          <w:b/>
        </w:rPr>
        <w:t>е</w:t>
      </w:r>
      <w:r w:rsidR="00425143" w:rsidRPr="006C0367">
        <w:rPr>
          <w:b/>
        </w:rPr>
        <w:t>лях разработки и принятия проекта специального закона о предварител</w:t>
      </w:r>
      <w:r w:rsidR="00425143" w:rsidRPr="006C0367">
        <w:rPr>
          <w:b/>
        </w:rPr>
        <w:t>ь</w:t>
      </w:r>
      <w:r w:rsidR="00425143" w:rsidRPr="006C0367">
        <w:rPr>
          <w:b/>
        </w:rPr>
        <w:t xml:space="preserve">ных консультациях, который </w:t>
      </w:r>
      <w:proofErr w:type="gramStart"/>
      <w:r w:rsidR="00425143" w:rsidRPr="006C0367">
        <w:rPr>
          <w:b/>
        </w:rPr>
        <w:t>был</w:t>
      </w:r>
      <w:proofErr w:type="gramEnd"/>
      <w:r w:rsidR="00425143" w:rsidRPr="006C0367">
        <w:rPr>
          <w:b/>
        </w:rPr>
        <w:t xml:space="preserve"> упомянут делегацией в ходе диалога, и обеспечить соответствие его положений международным стандартам, в частности Декларации Организации Объединенных Наций о правах к</w:t>
      </w:r>
      <w:r w:rsidR="00425143" w:rsidRPr="006C0367">
        <w:rPr>
          <w:b/>
        </w:rPr>
        <w:t>о</w:t>
      </w:r>
      <w:r w:rsidR="00425143" w:rsidRPr="006C0367">
        <w:rPr>
          <w:b/>
        </w:rPr>
        <w:t>ренных народов и принятой Международной организацией труда (МОТ) Конвенции 1989 года о коренных народах и народах, ведущих племенной образ жизни (№ 169);</w:t>
      </w:r>
    </w:p>
    <w:p w:rsidR="00425143" w:rsidRPr="006C0367" w:rsidRDefault="006C0367" w:rsidP="006C0367">
      <w:pPr>
        <w:pStyle w:val="SingleTxtGR"/>
        <w:rPr>
          <w:b/>
        </w:rPr>
      </w:pPr>
      <w:r w:rsidRPr="004467B3">
        <w:rPr>
          <w:b/>
        </w:rPr>
        <w:tab/>
      </w:r>
      <w:proofErr w:type="gramStart"/>
      <w:r w:rsidR="00F100CE" w:rsidRPr="006C0367">
        <w:rPr>
          <w:b/>
        </w:rPr>
        <w:t>b)</w:t>
      </w:r>
      <w:r w:rsidR="00F100CE" w:rsidRPr="006C0367">
        <w:rPr>
          <w:b/>
        </w:rPr>
        <w:tab/>
      </w:r>
      <w:r w:rsidR="00425143" w:rsidRPr="006C0367">
        <w:rPr>
          <w:b/>
        </w:rPr>
        <w:t>обеспечить безоговорочное и своевременное проведение ко</w:t>
      </w:r>
      <w:r w:rsidR="00425143" w:rsidRPr="006C0367">
        <w:rPr>
          <w:b/>
        </w:rPr>
        <w:t>н</w:t>
      </w:r>
      <w:r w:rsidR="00425143" w:rsidRPr="006C0367">
        <w:rPr>
          <w:b/>
        </w:rPr>
        <w:t xml:space="preserve">сультаций с целью получения свободного, предварительного и осознанного согласия в связи с решениями, которые могут повлиять на осуществление экономических, социальных и культурных прав коренных народов и </w:t>
      </w:r>
      <w:proofErr w:type="spellStart"/>
      <w:r w:rsidR="00425143" w:rsidRPr="006C0367">
        <w:rPr>
          <w:b/>
        </w:rPr>
        <w:t>афр</w:t>
      </w:r>
      <w:r w:rsidR="00425143" w:rsidRPr="006C0367">
        <w:rPr>
          <w:b/>
        </w:rPr>
        <w:t>о</w:t>
      </w:r>
      <w:r w:rsidR="00425143" w:rsidRPr="006C0367">
        <w:rPr>
          <w:b/>
        </w:rPr>
        <w:t>колумбийских</w:t>
      </w:r>
      <w:proofErr w:type="spellEnd"/>
      <w:r w:rsidR="00425143" w:rsidRPr="006C0367">
        <w:rPr>
          <w:b/>
        </w:rPr>
        <w:t xml:space="preserve"> общин, учитывая при этом культурные особенности кажд</w:t>
      </w:r>
      <w:r w:rsidR="00425143" w:rsidRPr="006C0367">
        <w:rPr>
          <w:b/>
        </w:rPr>
        <w:t>о</w:t>
      </w:r>
      <w:r w:rsidR="00425143" w:rsidRPr="006C0367">
        <w:rPr>
          <w:b/>
        </w:rPr>
        <w:t>го народа и проводя исследования для оценки возможных последствий т</w:t>
      </w:r>
      <w:r w:rsidR="00425143" w:rsidRPr="006C0367">
        <w:rPr>
          <w:b/>
        </w:rPr>
        <w:t>а</w:t>
      </w:r>
      <w:r w:rsidR="00425143" w:rsidRPr="006C0367">
        <w:rPr>
          <w:b/>
        </w:rPr>
        <w:t>ких мер с точки зрения осуществления ими своих прав;</w:t>
      </w:r>
      <w:proofErr w:type="gramEnd"/>
    </w:p>
    <w:p w:rsidR="00425143" w:rsidRPr="006C0367" w:rsidRDefault="006C0367" w:rsidP="006C0367">
      <w:pPr>
        <w:pStyle w:val="SingleTxtGR"/>
        <w:rPr>
          <w:b/>
        </w:rPr>
      </w:pPr>
      <w:r w:rsidRPr="004467B3">
        <w:rPr>
          <w:b/>
        </w:rPr>
        <w:tab/>
      </w:r>
      <w:r w:rsidR="00F100CE" w:rsidRPr="006C0367">
        <w:rPr>
          <w:b/>
        </w:rPr>
        <w:t>c)</w:t>
      </w:r>
      <w:r w:rsidR="00F100CE" w:rsidRPr="006C0367">
        <w:rPr>
          <w:b/>
        </w:rPr>
        <w:tab/>
      </w:r>
      <w:r w:rsidR="00425143" w:rsidRPr="006C0367">
        <w:rPr>
          <w:b/>
        </w:rPr>
        <w:t xml:space="preserve">активизировать свои усилия для эффективного выполнения постановлений Конституционного суда, вынесенных в пользу коренных народов и </w:t>
      </w:r>
      <w:proofErr w:type="spellStart"/>
      <w:r w:rsidR="00425143" w:rsidRPr="006C0367">
        <w:rPr>
          <w:b/>
        </w:rPr>
        <w:t>афроколумбийских</w:t>
      </w:r>
      <w:proofErr w:type="spellEnd"/>
      <w:r w:rsidR="00425143" w:rsidRPr="006C0367">
        <w:rPr>
          <w:b/>
        </w:rPr>
        <w:t xml:space="preserve"> общин, в частности в части, касающейся принятия и реализации планов обеспечения этнической защиты коренных народов, включенных в число народов, находящихся под угрозой физич</w:t>
      </w:r>
      <w:r w:rsidR="00425143" w:rsidRPr="006C0367">
        <w:rPr>
          <w:b/>
        </w:rPr>
        <w:t>е</w:t>
      </w:r>
      <w:r w:rsidR="00425143" w:rsidRPr="006C0367">
        <w:rPr>
          <w:b/>
        </w:rPr>
        <w:t xml:space="preserve">ского и культурного исчезновения, и </w:t>
      </w:r>
      <w:proofErr w:type="spellStart"/>
      <w:r w:rsidR="00425143" w:rsidRPr="006C0367">
        <w:rPr>
          <w:b/>
        </w:rPr>
        <w:t>афроколумбийских</w:t>
      </w:r>
      <w:proofErr w:type="spellEnd"/>
      <w:r w:rsidR="00425143" w:rsidRPr="006C0367">
        <w:rPr>
          <w:b/>
        </w:rPr>
        <w:t xml:space="preserve"> общин, призна</w:t>
      </w:r>
      <w:r w:rsidR="00425143" w:rsidRPr="006C0367">
        <w:rPr>
          <w:b/>
        </w:rPr>
        <w:t>н</w:t>
      </w:r>
      <w:r w:rsidR="00425143" w:rsidRPr="006C0367">
        <w:rPr>
          <w:b/>
        </w:rPr>
        <w:t>ных особо уязвимыми.</w:t>
      </w:r>
    </w:p>
    <w:p w:rsidR="00425143" w:rsidRPr="00425143" w:rsidRDefault="00425143" w:rsidP="006C0367">
      <w:pPr>
        <w:pStyle w:val="H23GR"/>
      </w:pPr>
      <w:r w:rsidRPr="00425143">
        <w:tab/>
      </w:r>
      <w:r w:rsidRPr="00425143">
        <w:tab/>
        <w:t>Максимальные пределы имеющихся ресурсов</w:t>
      </w:r>
    </w:p>
    <w:p w:rsidR="00425143" w:rsidRPr="00425143" w:rsidRDefault="00425143" w:rsidP="00425143">
      <w:pPr>
        <w:pStyle w:val="SingleTxtGR"/>
      </w:pPr>
      <w:r w:rsidRPr="00425143">
        <w:t>19.</w:t>
      </w:r>
      <w:r w:rsidRPr="00425143">
        <w:tab/>
        <w:t>Хотя Комитет признает усилия, предпринятые для проведения структу</w:t>
      </w:r>
      <w:r w:rsidRPr="00425143">
        <w:t>р</w:t>
      </w:r>
      <w:r w:rsidRPr="00425143">
        <w:t>ной реформы налогообложения с упором на функцию перераспределения, он обеспокоен тем, что некоторые из этих изменений, как</w:t>
      </w:r>
      <w:r w:rsidR="00065AF8">
        <w:t>-</w:t>
      </w:r>
      <w:r w:rsidRPr="00425143">
        <w:t>то введение налога на добавленную стоимость, ограничивают прогрессивный характер реформы и препятствуют преодолению высоких показателей неравенства в государстве-участнике (статья 2).</w:t>
      </w:r>
    </w:p>
    <w:p w:rsidR="00425143" w:rsidRPr="00425143" w:rsidRDefault="00425143" w:rsidP="00425143">
      <w:pPr>
        <w:pStyle w:val="SingleTxtGR"/>
      </w:pPr>
      <w:r w:rsidRPr="00425143">
        <w:t>20.</w:t>
      </w:r>
      <w:r w:rsidRPr="00425143">
        <w:tab/>
      </w:r>
      <w:proofErr w:type="gramStart"/>
      <w:r w:rsidRPr="00425143">
        <w:rPr>
          <w:b/>
          <w:bCs/>
        </w:rPr>
        <w:t>Комитет рекомендует государству-участнику принять необходимые меры для проведения тщательного анализа последствий структурной р</w:t>
      </w:r>
      <w:r w:rsidRPr="00425143">
        <w:rPr>
          <w:b/>
          <w:bCs/>
        </w:rPr>
        <w:t>е</w:t>
      </w:r>
      <w:r w:rsidRPr="00425143">
        <w:rPr>
          <w:b/>
          <w:bCs/>
        </w:rPr>
        <w:t>формы налогообложения с точки зрения сокращения масштабов нищеты и неравенства, а также внести необходимые коррективы для придания с</w:t>
      </w:r>
      <w:r w:rsidRPr="00425143">
        <w:rPr>
          <w:b/>
          <w:bCs/>
        </w:rPr>
        <w:t>и</w:t>
      </w:r>
      <w:r w:rsidRPr="00425143">
        <w:rPr>
          <w:b/>
          <w:bCs/>
        </w:rPr>
        <w:t xml:space="preserve">стеме налогообложения </w:t>
      </w:r>
      <w:proofErr w:type="spellStart"/>
      <w:r w:rsidRPr="00425143">
        <w:rPr>
          <w:b/>
          <w:bCs/>
        </w:rPr>
        <w:t>перераспределительного</w:t>
      </w:r>
      <w:proofErr w:type="spellEnd"/>
      <w:r w:rsidRPr="00425143">
        <w:rPr>
          <w:b/>
          <w:bCs/>
        </w:rPr>
        <w:t xml:space="preserve"> и социально справедлив</w:t>
      </w:r>
      <w:r w:rsidRPr="00425143">
        <w:rPr>
          <w:b/>
          <w:bCs/>
        </w:rPr>
        <w:t>о</w:t>
      </w:r>
      <w:r w:rsidRPr="00425143">
        <w:rPr>
          <w:b/>
          <w:bCs/>
        </w:rPr>
        <w:t>го характера в интересах борьбы с высоким уровнем неравенства и высв</w:t>
      </w:r>
      <w:r w:rsidRPr="00425143">
        <w:rPr>
          <w:b/>
          <w:bCs/>
        </w:rPr>
        <w:t>о</w:t>
      </w:r>
      <w:r w:rsidRPr="00425143">
        <w:rPr>
          <w:b/>
          <w:bCs/>
        </w:rPr>
        <w:t>бождения большего объема ресурсов для осуществления экономических, социальных и культурных прав.</w:t>
      </w:r>
      <w:proofErr w:type="gramEnd"/>
    </w:p>
    <w:p w:rsidR="00425143" w:rsidRPr="00425143" w:rsidRDefault="00425143" w:rsidP="006C0367">
      <w:pPr>
        <w:pStyle w:val="H23GR"/>
      </w:pPr>
      <w:r w:rsidRPr="00425143">
        <w:tab/>
      </w:r>
      <w:r w:rsidRPr="00425143">
        <w:tab/>
        <w:t>Коррупция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21.</w:t>
      </w:r>
      <w:r w:rsidRPr="00425143">
        <w:tab/>
        <w:t>Хотя Комитет принимает к сведению меры, принимаемые в целях борьбы с коррупцией в государстве-участнике, он выражает обеспокоенность в связи с их недостаточной эффективностью, что в свою очередь может объяснить ни</w:t>
      </w:r>
      <w:r w:rsidRPr="00425143">
        <w:t>з</w:t>
      </w:r>
      <w:r w:rsidRPr="00425143">
        <w:t>кий процент (1,6%) обвинительных приговоров, вынесенных по соответству</w:t>
      </w:r>
      <w:r w:rsidRPr="00425143">
        <w:t>ю</w:t>
      </w:r>
      <w:r w:rsidRPr="00425143">
        <w:t>щим делам за период с 2012 по 2016 год (статья 2).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22.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в приоритетном поря</w:t>
      </w:r>
      <w:r w:rsidRPr="00425143">
        <w:rPr>
          <w:b/>
          <w:bCs/>
        </w:rPr>
        <w:t>д</w:t>
      </w:r>
      <w:r w:rsidRPr="00425143">
        <w:rPr>
          <w:b/>
          <w:bCs/>
        </w:rPr>
        <w:t>ке устранить коренные причины коррупции и ускорить принятие закон</w:t>
      </w:r>
      <w:r w:rsidRPr="00425143">
        <w:rPr>
          <w:b/>
          <w:bCs/>
        </w:rPr>
        <w:t>о</w:t>
      </w:r>
      <w:r w:rsidRPr="00425143">
        <w:rPr>
          <w:b/>
          <w:bCs/>
        </w:rPr>
        <w:t>дательных и административных мер, необходимых для эффективной бор</w:t>
      </w:r>
      <w:r w:rsidRPr="00425143">
        <w:rPr>
          <w:b/>
          <w:bCs/>
        </w:rPr>
        <w:t>ь</w:t>
      </w:r>
      <w:r w:rsidRPr="00425143">
        <w:rPr>
          <w:b/>
          <w:bCs/>
        </w:rPr>
        <w:t>бы с этим явлением, в том числе утвердить законопроект об обеспечении надлежащей защиты лицам, сообщающим о нарушениях.</w:t>
      </w:r>
      <w:r w:rsidRPr="00425143">
        <w:t xml:space="preserve"> </w:t>
      </w:r>
      <w:r w:rsidRPr="00425143">
        <w:rPr>
          <w:b/>
          <w:bCs/>
        </w:rPr>
        <w:t>Кроме того, он настоятельно рекомендует проводить независимые и тщательные рассл</w:t>
      </w:r>
      <w:r w:rsidRPr="00425143">
        <w:rPr>
          <w:b/>
          <w:bCs/>
        </w:rPr>
        <w:t>е</w:t>
      </w:r>
      <w:r w:rsidRPr="00425143">
        <w:rPr>
          <w:b/>
          <w:bCs/>
        </w:rPr>
        <w:t>дования всех случаев коррупции.</w:t>
      </w:r>
    </w:p>
    <w:p w:rsidR="00425143" w:rsidRPr="00425143" w:rsidRDefault="00425143" w:rsidP="006C0367">
      <w:pPr>
        <w:pStyle w:val="H23GR"/>
      </w:pPr>
      <w:r w:rsidRPr="00425143">
        <w:tab/>
      </w:r>
      <w:r w:rsidRPr="00425143">
        <w:tab/>
        <w:t xml:space="preserve">Дискриминация коренных народов и </w:t>
      </w:r>
      <w:proofErr w:type="spellStart"/>
      <w:r w:rsidRPr="00425143">
        <w:t>афроколумбийских</w:t>
      </w:r>
      <w:proofErr w:type="spellEnd"/>
      <w:r w:rsidRPr="00425143">
        <w:t xml:space="preserve"> общин</w:t>
      </w:r>
    </w:p>
    <w:p w:rsidR="00425143" w:rsidRPr="00425143" w:rsidRDefault="00425143" w:rsidP="00425143">
      <w:pPr>
        <w:pStyle w:val="SingleTxtGR"/>
      </w:pPr>
      <w:r w:rsidRPr="00425143">
        <w:t>23.</w:t>
      </w:r>
      <w:r w:rsidRPr="00425143">
        <w:tab/>
        <w:t>Комитет выражает обеспокоенность в связи с сохраняющейся структу</w:t>
      </w:r>
      <w:r w:rsidRPr="00425143">
        <w:t>р</w:t>
      </w:r>
      <w:r w:rsidRPr="00425143">
        <w:t xml:space="preserve">ной дискриминацией в отношении коренных народов и </w:t>
      </w:r>
      <w:proofErr w:type="spellStart"/>
      <w:r w:rsidRPr="00425143">
        <w:t>афроколумбийских</w:t>
      </w:r>
      <w:proofErr w:type="spellEnd"/>
      <w:r w:rsidRPr="00425143">
        <w:t xml:space="preserve"> о</w:t>
      </w:r>
      <w:r w:rsidRPr="00425143">
        <w:t>б</w:t>
      </w:r>
      <w:r w:rsidRPr="00425143">
        <w:t>щин, находящей отражение в высоких показателях нищеты и социальной из</w:t>
      </w:r>
      <w:r w:rsidRPr="00425143">
        <w:t>о</w:t>
      </w:r>
      <w:r w:rsidRPr="00425143">
        <w:t>ляции, которые в несоразмерно большей степени характерны именно для этих групп населения (статья 2).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24.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активизировать усилия по недопущению создания и ликвидации условий и взглядов, способств</w:t>
      </w:r>
      <w:r w:rsidRPr="00425143">
        <w:rPr>
          <w:b/>
          <w:bCs/>
        </w:rPr>
        <w:t>у</w:t>
      </w:r>
      <w:r w:rsidRPr="00425143">
        <w:rPr>
          <w:b/>
          <w:bCs/>
        </w:rPr>
        <w:t xml:space="preserve">ющих укоренению структурной дискриминации, которой подвергаются коренные народы и </w:t>
      </w:r>
      <w:proofErr w:type="spellStart"/>
      <w:r w:rsidRPr="00425143">
        <w:rPr>
          <w:b/>
          <w:bCs/>
        </w:rPr>
        <w:t>афроколумбийские</w:t>
      </w:r>
      <w:proofErr w:type="spellEnd"/>
      <w:r w:rsidRPr="00425143">
        <w:rPr>
          <w:b/>
          <w:bCs/>
        </w:rPr>
        <w:t xml:space="preserve"> общины.</w:t>
      </w:r>
      <w:r w:rsidRPr="00425143">
        <w:t xml:space="preserve"> </w:t>
      </w:r>
      <w:r w:rsidRPr="00425143">
        <w:rPr>
          <w:b/>
          <w:bCs/>
        </w:rPr>
        <w:t>В этой связи Комитет настоятельно призывает его принять специальные меры, направленные на улучшение их социально-экономического положения и обеспечение эффе</w:t>
      </w:r>
      <w:r w:rsidRPr="00425143">
        <w:rPr>
          <w:b/>
          <w:bCs/>
        </w:rPr>
        <w:t>к</w:t>
      </w:r>
      <w:r w:rsidRPr="00425143">
        <w:rPr>
          <w:b/>
          <w:bCs/>
        </w:rPr>
        <w:t>тивного осуществления экономических, социальных и культурных прав.</w:t>
      </w:r>
      <w:r w:rsidRPr="00425143">
        <w:t xml:space="preserve"> </w:t>
      </w:r>
      <w:r w:rsidRPr="00425143">
        <w:rPr>
          <w:b/>
          <w:bCs/>
        </w:rPr>
        <w:t>Он также призывает государство-участник проводить информационно-пропагандистские кампании в целях борьбы с дискриминацией в отнош</w:t>
      </w:r>
      <w:r w:rsidRPr="00425143">
        <w:rPr>
          <w:b/>
          <w:bCs/>
        </w:rPr>
        <w:t>е</w:t>
      </w:r>
      <w:r w:rsidRPr="00425143">
        <w:rPr>
          <w:b/>
          <w:bCs/>
        </w:rPr>
        <w:t>нии женщин.</w:t>
      </w:r>
      <w:r w:rsidRPr="00425143">
        <w:t xml:space="preserve"> </w:t>
      </w:r>
      <w:r w:rsidRPr="00425143">
        <w:rPr>
          <w:b/>
          <w:bCs/>
        </w:rPr>
        <w:t xml:space="preserve">Комитет обращает внимание государства-участника на свое замечание общего порядка № 20 (2009) о </w:t>
      </w:r>
      <w:proofErr w:type="spellStart"/>
      <w:r w:rsidRPr="00425143">
        <w:rPr>
          <w:b/>
          <w:bCs/>
        </w:rPr>
        <w:t>недискриминации</w:t>
      </w:r>
      <w:proofErr w:type="spellEnd"/>
      <w:r w:rsidRPr="00425143">
        <w:rPr>
          <w:b/>
          <w:bCs/>
        </w:rPr>
        <w:t xml:space="preserve"> при осущест</w:t>
      </w:r>
      <w:r w:rsidRPr="00425143">
        <w:rPr>
          <w:b/>
          <w:bCs/>
        </w:rPr>
        <w:t>в</w:t>
      </w:r>
      <w:r w:rsidRPr="00425143">
        <w:rPr>
          <w:b/>
          <w:bCs/>
        </w:rPr>
        <w:t>лении экономических, социальных и культурных прав.</w:t>
      </w:r>
    </w:p>
    <w:p w:rsidR="00425143" w:rsidRPr="00425143" w:rsidRDefault="00425143" w:rsidP="006C0367">
      <w:pPr>
        <w:pStyle w:val="H23GR"/>
      </w:pPr>
      <w:r w:rsidRPr="00425143">
        <w:tab/>
      </w:r>
      <w:r w:rsidRPr="00425143">
        <w:tab/>
        <w:t>Равенство мужчин и женщин</w:t>
      </w:r>
    </w:p>
    <w:p w:rsidR="00425143" w:rsidRPr="00425143" w:rsidRDefault="00425143" w:rsidP="00425143">
      <w:pPr>
        <w:pStyle w:val="SingleTxtGR"/>
      </w:pPr>
      <w:r w:rsidRPr="00425143">
        <w:t>25.</w:t>
      </w:r>
      <w:r w:rsidRPr="00425143">
        <w:tab/>
        <w:t>Хотя Комитет принимает к сведению меры, принятые для ликвидации дискриминации по гендерному признаку, он выражает обеспокоенность по п</w:t>
      </w:r>
      <w:r w:rsidRPr="00425143">
        <w:t>о</w:t>
      </w:r>
      <w:r w:rsidRPr="00425143">
        <w:t>воду сохраняющегося неравенства между мужчинами и женщинами, с которым в первую очередь сталкиваются женщины, живущие в сельских районах, пре</w:t>
      </w:r>
      <w:r w:rsidRPr="00425143">
        <w:t>д</w:t>
      </w:r>
      <w:r w:rsidRPr="00425143">
        <w:t xml:space="preserve">ставительницы коренных народов и </w:t>
      </w:r>
      <w:proofErr w:type="spellStart"/>
      <w:r w:rsidRPr="00425143">
        <w:t>афроколумбийских</w:t>
      </w:r>
      <w:proofErr w:type="spellEnd"/>
      <w:r w:rsidRPr="00425143">
        <w:t xml:space="preserve"> общин, а также женщ</w:t>
      </w:r>
      <w:r w:rsidRPr="00425143">
        <w:t>и</w:t>
      </w:r>
      <w:r w:rsidRPr="00425143">
        <w:t>ны, пострадавшие в ходе вооруженного конфликта. Комитет также обеспокоен отсутствием мер для гарантии эффективного участия женщин в процессе ос</w:t>
      </w:r>
      <w:r w:rsidRPr="00425143">
        <w:t>у</w:t>
      </w:r>
      <w:r w:rsidRPr="00425143">
        <w:t>ществления Заключительного соглашения о прекращении конфликта и устано</w:t>
      </w:r>
      <w:r w:rsidRPr="00425143">
        <w:t>в</w:t>
      </w:r>
      <w:r w:rsidRPr="00425143">
        <w:t>лении стабильного и прочного мира (статья 3).</w:t>
      </w:r>
    </w:p>
    <w:p w:rsidR="00425143" w:rsidRPr="00425143" w:rsidRDefault="00425143" w:rsidP="008B49F8">
      <w:pPr>
        <w:pStyle w:val="SingleTxtGR"/>
      </w:pPr>
      <w:r w:rsidRPr="00425143">
        <w:t>26.</w:t>
      </w:r>
      <w:r w:rsidRPr="00425143">
        <w:tab/>
      </w:r>
      <w:r w:rsidRPr="008B49F8">
        <w:rPr>
          <w:b/>
        </w:rPr>
        <w:t>Комитет рекомендует государству-участнику:</w:t>
      </w:r>
    </w:p>
    <w:p w:rsidR="00425143" w:rsidRPr="008B49F8" w:rsidRDefault="00425143" w:rsidP="008B49F8">
      <w:pPr>
        <w:pStyle w:val="SingleTxtGR"/>
        <w:rPr>
          <w:b/>
        </w:rPr>
      </w:pPr>
      <w:r w:rsidRPr="008B49F8">
        <w:rPr>
          <w:b/>
        </w:rPr>
        <w:tab/>
        <w:t>a)</w:t>
      </w:r>
      <w:r w:rsidRPr="008B49F8">
        <w:rPr>
          <w:b/>
        </w:rPr>
        <w:tab/>
        <w:t>активизировать усилия по ликвидации сохраняющегося нер</w:t>
      </w:r>
      <w:r w:rsidRPr="008B49F8">
        <w:rPr>
          <w:b/>
        </w:rPr>
        <w:t>а</w:t>
      </w:r>
      <w:r w:rsidRPr="008B49F8">
        <w:rPr>
          <w:b/>
        </w:rPr>
        <w:t>венства между мужчинами и женщинами, в том числе путем принятия временных специальных мер, и поощрять полный доступ женщин к обр</w:t>
      </w:r>
      <w:r w:rsidRPr="008B49F8">
        <w:rPr>
          <w:b/>
        </w:rPr>
        <w:t>а</w:t>
      </w:r>
      <w:r w:rsidRPr="008B49F8">
        <w:rPr>
          <w:b/>
        </w:rPr>
        <w:t>зованию, занятости, медико-санитарным услугам, социальному обеспеч</w:t>
      </w:r>
      <w:r w:rsidRPr="008B49F8">
        <w:rPr>
          <w:b/>
        </w:rPr>
        <w:t>е</w:t>
      </w:r>
      <w:r w:rsidRPr="008B49F8">
        <w:rPr>
          <w:b/>
        </w:rPr>
        <w:t>нию и земле;</w:t>
      </w:r>
    </w:p>
    <w:p w:rsidR="00425143" w:rsidRPr="008B49F8" w:rsidRDefault="00425143" w:rsidP="008B49F8">
      <w:pPr>
        <w:pStyle w:val="SingleTxtGR"/>
        <w:rPr>
          <w:b/>
        </w:rPr>
      </w:pPr>
      <w:r w:rsidRPr="008B49F8">
        <w:rPr>
          <w:b/>
        </w:rPr>
        <w:tab/>
      </w:r>
      <w:proofErr w:type="gramStart"/>
      <w:r w:rsidRPr="008B49F8">
        <w:rPr>
          <w:b/>
        </w:rPr>
        <w:t>b)</w:t>
      </w:r>
      <w:r w:rsidRPr="008B49F8">
        <w:rPr>
          <w:b/>
        </w:rPr>
        <w:tab/>
        <w:t>предусмотреть в рамках государственной политики необход</w:t>
      </w:r>
      <w:r w:rsidRPr="008B49F8">
        <w:rPr>
          <w:b/>
        </w:rPr>
        <w:t>и</w:t>
      </w:r>
      <w:r w:rsidRPr="008B49F8">
        <w:rPr>
          <w:b/>
        </w:rPr>
        <w:t xml:space="preserve">мые меры по обеспечению равного доступа и возможностей осуществления экономических, социальных и культурных прав женщинам, живущим в сельских районах, представительницам коренных народов и </w:t>
      </w:r>
      <w:proofErr w:type="spellStart"/>
      <w:r w:rsidRPr="008B49F8">
        <w:rPr>
          <w:b/>
        </w:rPr>
        <w:t>афроколу</w:t>
      </w:r>
      <w:r w:rsidRPr="008B49F8">
        <w:rPr>
          <w:b/>
        </w:rPr>
        <w:t>м</w:t>
      </w:r>
      <w:r w:rsidRPr="008B49F8">
        <w:rPr>
          <w:b/>
        </w:rPr>
        <w:t>бийских</w:t>
      </w:r>
      <w:proofErr w:type="spellEnd"/>
      <w:r w:rsidRPr="008B49F8">
        <w:rPr>
          <w:b/>
        </w:rPr>
        <w:t xml:space="preserve"> общин</w:t>
      </w:r>
      <w:r w:rsidR="00261BC8">
        <w:rPr>
          <w:b/>
        </w:rPr>
        <w:t>,</w:t>
      </w:r>
      <w:r w:rsidRPr="008B49F8">
        <w:rPr>
          <w:b/>
        </w:rPr>
        <w:t xml:space="preserve"> и, среди прочего, включить в их число меры по ликвид</w:t>
      </w:r>
      <w:r w:rsidRPr="008B49F8">
        <w:rPr>
          <w:b/>
        </w:rPr>
        <w:t>а</w:t>
      </w:r>
      <w:r w:rsidRPr="008B49F8">
        <w:rPr>
          <w:b/>
        </w:rPr>
        <w:t>ции множественной и перекрестной дискриминации, которой подвергаю</w:t>
      </w:r>
      <w:r w:rsidRPr="008B49F8">
        <w:rPr>
          <w:b/>
        </w:rPr>
        <w:t>т</w:t>
      </w:r>
      <w:r w:rsidRPr="008B49F8">
        <w:rPr>
          <w:b/>
        </w:rPr>
        <w:t>ся эти категории женщин, выделяя при этом достаточные ресурсы для их осуществления;</w:t>
      </w:r>
      <w:proofErr w:type="gramEnd"/>
    </w:p>
    <w:p w:rsidR="00425143" w:rsidRPr="008B49F8" w:rsidRDefault="00425143" w:rsidP="008B49F8">
      <w:pPr>
        <w:pStyle w:val="SingleTxtGR"/>
        <w:rPr>
          <w:b/>
        </w:rPr>
      </w:pPr>
      <w:r w:rsidRPr="008B49F8">
        <w:rPr>
          <w:b/>
        </w:rPr>
        <w:tab/>
        <w:t>c)</w:t>
      </w:r>
      <w:r w:rsidRPr="008B49F8">
        <w:rPr>
          <w:b/>
        </w:rPr>
        <w:tab/>
        <w:t>обеспечить эффективное участие женщин в процессе осущест</w:t>
      </w:r>
      <w:r w:rsidRPr="008B49F8">
        <w:rPr>
          <w:b/>
        </w:rPr>
        <w:t>в</w:t>
      </w:r>
      <w:r w:rsidRPr="008B49F8">
        <w:rPr>
          <w:b/>
        </w:rPr>
        <w:t>ления Заключительного соглашения о прекращении конфликта и устано</w:t>
      </w:r>
      <w:r w:rsidRPr="008B49F8">
        <w:rPr>
          <w:b/>
        </w:rPr>
        <w:t>в</w:t>
      </w:r>
      <w:r w:rsidRPr="008B49F8">
        <w:rPr>
          <w:b/>
        </w:rPr>
        <w:t>лении стабильного и прочного мира.</w:t>
      </w:r>
    </w:p>
    <w:p w:rsidR="00425143" w:rsidRPr="00425143" w:rsidRDefault="00425143" w:rsidP="00425143">
      <w:pPr>
        <w:pStyle w:val="SingleTxtGR"/>
      </w:pPr>
      <w:r w:rsidRPr="00425143">
        <w:t>27.</w:t>
      </w:r>
      <w:r w:rsidRPr="00425143">
        <w:tab/>
      </w:r>
      <w:r w:rsidRPr="00425143">
        <w:rPr>
          <w:b/>
          <w:bCs/>
        </w:rPr>
        <w:t>Комитет обращает внимание государства-участника на свое замеч</w:t>
      </w:r>
      <w:r w:rsidRPr="00425143">
        <w:rPr>
          <w:b/>
          <w:bCs/>
        </w:rPr>
        <w:t>а</w:t>
      </w:r>
      <w:r w:rsidRPr="00425143">
        <w:rPr>
          <w:b/>
          <w:bCs/>
        </w:rPr>
        <w:t>ние общего порядка № 16 (2005) о равном для мужчин и женщин праве пользования всеми экономическими, социальными и культурными прав</w:t>
      </w:r>
      <w:r w:rsidRPr="00425143">
        <w:rPr>
          <w:b/>
          <w:bCs/>
        </w:rPr>
        <w:t>а</w:t>
      </w:r>
      <w:r w:rsidRPr="00425143">
        <w:rPr>
          <w:b/>
          <w:bCs/>
        </w:rPr>
        <w:t>ми.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 xml:space="preserve">Право на труд </w:t>
      </w:r>
    </w:p>
    <w:p w:rsidR="00425143" w:rsidRPr="00425143" w:rsidRDefault="00425143" w:rsidP="00425143">
      <w:pPr>
        <w:pStyle w:val="SingleTxtGR"/>
      </w:pPr>
      <w:r w:rsidRPr="00425143">
        <w:t>28.</w:t>
      </w:r>
      <w:r w:rsidRPr="00425143">
        <w:tab/>
        <w:t>Комитет обеспокоен тем, что, несмотря на предпринятые усилия, пр</w:t>
      </w:r>
      <w:r w:rsidRPr="00425143">
        <w:t>о</w:t>
      </w:r>
      <w:r w:rsidRPr="00425143">
        <w:t>блема безработицы продолжает особенно остро стоять среди молодежи, же</w:t>
      </w:r>
      <w:r w:rsidRPr="00425143">
        <w:t>н</w:t>
      </w:r>
      <w:r w:rsidRPr="00425143">
        <w:t>щин и инвалидов, в особенности в случае лиц, живущих в сельских районах (статья 6).</w:t>
      </w:r>
    </w:p>
    <w:p w:rsidR="00425143" w:rsidRPr="00425143" w:rsidRDefault="00425143" w:rsidP="00425143">
      <w:pPr>
        <w:pStyle w:val="SingleTxtGR"/>
      </w:pPr>
      <w:r w:rsidRPr="00425143">
        <w:t>29.</w:t>
      </w:r>
      <w:r w:rsidRPr="00425143">
        <w:tab/>
      </w:r>
      <w:proofErr w:type="gramStart"/>
      <w:r w:rsidRPr="00425143">
        <w:rPr>
          <w:b/>
          <w:bCs/>
        </w:rPr>
        <w:t>Комитет рекомендует государству-участнику активизировать свои усилия по снижению уровня безработицы, в том числе с помощью разр</w:t>
      </w:r>
      <w:r w:rsidRPr="00425143">
        <w:rPr>
          <w:b/>
          <w:bCs/>
        </w:rPr>
        <w:t>а</w:t>
      </w:r>
      <w:r w:rsidRPr="00425143">
        <w:rPr>
          <w:b/>
          <w:bCs/>
        </w:rPr>
        <w:t>ботки комплексной государственной стратегии в сфере занятости, которая бы была направлена на устранение основных причин безработицы, пред</w:t>
      </w:r>
      <w:r w:rsidRPr="00425143">
        <w:rPr>
          <w:b/>
          <w:bCs/>
        </w:rPr>
        <w:t>у</w:t>
      </w:r>
      <w:r w:rsidRPr="00425143">
        <w:rPr>
          <w:b/>
          <w:bCs/>
        </w:rPr>
        <w:t>сматривала план действий с конкретными целями и была в приоритетном порядке ориентирована на группы, в несоразмерно большей степени по</w:t>
      </w:r>
      <w:r w:rsidRPr="00425143">
        <w:rPr>
          <w:b/>
          <w:bCs/>
        </w:rPr>
        <w:t>д</w:t>
      </w:r>
      <w:r w:rsidRPr="00425143">
        <w:rPr>
          <w:b/>
          <w:bCs/>
        </w:rPr>
        <w:t>верженные риску безработицы.</w:t>
      </w:r>
      <w:proofErr w:type="gramEnd"/>
      <w:r w:rsidRPr="00425143">
        <w:t xml:space="preserve"> </w:t>
      </w:r>
      <w:r w:rsidRPr="00425143">
        <w:rPr>
          <w:b/>
          <w:bCs/>
        </w:rPr>
        <w:t>Комитет рекомендует государству-участнику и далее уделять приоритетное внимание организации программ качественной профессиональной и технической подготовки, соответств</w:t>
      </w:r>
      <w:r w:rsidRPr="00425143">
        <w:rPr>
          <w:b/>
          <w:bCs/>
        </w:rPr>
        <w:t>у</w:t>
      </w:r>
      <w:r w:rsidRPr="00425143">
        <w:rPr>
          <w:b/>
          <w:bCs/>
        </w:rPr>
        <w:t>ющих запросам рынка труда, с учетом потребностей наиболее обездоле</w:t>
      </w:r>
      <w:r w:rsidRPr="00425143">
        <w:rPr>
          <w:b/>
          <w:bCs/>
        </w:rPr>
        <w:t>н</w:t>
      </w:r>
      <w:r w:rsidRPr="00425143">
        <w:rPr>
          <w:b/>
          <w:bCs/>
        </w:rPr>
        <w:t xml:space="preserve">ных и </w:t>
      </w:r>
      <w:proofErr w:type="spellStart"/>
      <w:r w:rsidRPr="00425143">
        <w:rPr>
          <w:b/>
          <w:bCs/>
        </w:rPr>
        <w:t>маргинализированных</w:t>
      </w:r>
      <w:proofErr w:type="spellEnd"/>
      <w:r w:rsidRPr="00425143">
        <w:rPr>
          <w:b/>
          <w:bCs/>
        </w:rPr>
        <w:t xml:space="preserve"> лиц и групп населения.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Неформальный сектор экономики</w:t>
      </w:r>
    </w:p>
    <w:p w:rsidR="00425143" w:rsidRPr="00425143" w:rsidRDefault="00425143" w:rsidP="00425143">
      <w:pPr>
        <w:pStyle w:val="SingleTxtGR"/>
      </w:pPr>
      <w:r w:rsidRPr="00425143">
        <w:t>30.</w:t>
      </w:r>
      <w:r w:rsidRPr="00425143">
        <w:tab/>
        <w:t>Комитет принимает к сведению меры, осуществляемые государством-участником для сокращения числа лиц, занятых в неформальном секторе эк</w:t>
      </w:r>
      <w:r w:rsidRPr="00425143">
        <w:t>о</w:t>
      </w:r>
      <w:r w:rsidRPr="00425143">
        <w:t>номики. В то же время он обеспокоен тем, что это число остается крайне выс</w:t>
      </w:r>
      <w:r w:rsidRPr="00425143">
        <w:t>о</w:t>
      </w:r>
      <w:r w:rsidRPr="00425143">
        <w:t>ким и что трудящиеся данной категории не пользуются должной защитой в рамках трудового законодательства и не имеют доступа к системе социальной защиты (статьи 6, 7 и 9).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31.</w:t>
      </w:r>
      <w:r w:rsidRPr="00425143">
        <w:tab/>
      </w:r>
      <w:r w:rsidRPr="00425143">
        <w:rPr>
          <w:b/>
          <w:bCs/>
        </w:rPr>
        <w:t>Комитет обращает внимание государства-участника на свою пред</w:t>
      </w:r>
      <w:r w:rsidRPr="00425143">
        <w:rPr>
          <w:b/>
          <w:bCs/>
        </w:rPr>
        <w:t>ы</w:t>
      </w:r>
      <w:r w:rsidRPr="00425143">
        <w:rPr>
          <w:b/>
          <w:bCs/>
        </w:rPr>
        <w:t>дущую рекомендацию (см. E/C.12/COL/CO/5, пункт 11) и настоятельно призывает его активизировать усилия с целью постепенного снижения числа трудящихся, занятых в неформальном секторе экономики, и их и</w:t>
      </w:r>
      <w:r w:rsidRPr="00425143">
        <w:rPr>
          <w:b/>
          <w:bCs/>
        </w:rPr>
        <w:t>н</w:t>
      </w:r>
      <w:r w:rsidRPr="00425143">
        <w:rPr>
          <w:b/>
          <w:bCs/>
        </w:rPr>
        <w:t>теграции в формальный сектор.</w:t>
      </w:r>
      <w:r w:rsidRPr="00425143">
        <w:t xml:space="preserve"> </w:t>
      </w:r>
      <w:r w:rsidRPr="00425143">
        <w:rPr>
          <w:b/>
          <w:bCs/>
        </w:rPr>
        <w:t>Он также настоятельно призывает гос</w:t>
      </w:r>
      <w:r w:rsidRPr="00425143">
        <w:rPr>
          <w:b/>
          <w:bCs/>
        </w:rPr>
        <w:t>у</w:t>
      </w:r>
      <w:r w:rsidRPr="00425143">
        <w:rPr>
          <w:b/>
          <w:bCs/>
        </w:rPr>
        <w:t>дарство-участник принять все необходимые меры, чтобы незамедлительно гарантировать трудящимся, занятым в неформальном секторе, надлеж</w:t>
      </w:r>
      <w:r w:rsidRPr="00425143">
        <w:rPr>
          <w:b/>
          <w:bCs/>
        </w:rPr>
        <w:t>а</w:t>
      </w:r>
      <w:r w:rsidRPr="00425143">
        <w:rPr>
          <w:b/>
          <w:bCs/>
        </w:rPr>
        <w:t>щую защиту в рамках трудового законодательства и доступ к социальной защите.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 xml:space="preserve">Гигиена и безопасность </w:t>
      </w:r>
      <w:proofErr w:type="gramStart"/>
      <w:r w:rsidRPr="00425143">
        <w:t>труда</w:t>
      </w:r>
      <w:proofErr w:type="gramEnd"/>
      <w:r w:rsidRPr="00425143">
        <w:t xml:space="preserve"> и трудовые инспекции</w:t>
      </w:r>
    </w:p>
    <w:p w:rsidR="00425143" w:rsidRPr="00425143" w:rsidRDefault="00425143" w:rsidP="00425143">
      <w:pPr>
        <w:pStyle w:val="SingleTxtGR"/>
      </w:pPr>
      <w:r w:rsidRPr="00425143">
        <w:t>32.</w:t>
      </w:r>
      <w:r w:rsidRPr="00425143">
        <w:tab/>
        <w:t>Комитет выражает обеспокоенность в связи с отсутствием всеобъемл</w:t>
      </w:r>
      <w:r w:rsidRPr="00425143">
        <w:t>ю</w:t>
      </w:r>
      <w:r w:rsidRPr="00425143">
        <w:t>щих мер по обеспечению надлежащей защиты в контексте гигиены труда и несчастных случаев на производстве, в особенности в отношении лиц, занятых в неформальном секторе. Кроме того, Комитет обеспокоен тем, что, несмотря на предпринятые усилия, число инспекторов труда по-прежнему недостаточно велико, что ограничивает возможность посещения ими сельских и отдаленных районов (статья 7).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33.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пересмотреть и ско</w:t>
      </w:r>
      <w:r w:rsidRPr="00425143">
        <w:rPr>
          <w:b/>
          <w:bCs/>
        </w:rPr>
        <w:t>р</w:t>
      </w:r>
      <w:r w:rsidRPr="00425143">
        <w:rPr>
          <w:b/>
          <w:bCs/>
        </w:rPr>
        <w:t>ректировать действующую систему защиты от производственных рисков в целях обеспечения надлежащей защиты всем трудящимся, включая лиц, занятых в неформальном секторе, в связи с несчастными случаями на производстве и профессиональными заболеваниями.</w:t>
      </w:r>
      <w:r w:rsidRPr="00425143">
        <w:t xml:space="preserve"> </w:t>
      </w:r>
      <w:r w:rsidRPr="00425143">
        <w:rPr>
          <w:b/>
          <w:bCs/>
        </w:rPr>
        <w:t>Кроме того, он наст</w:t>
      </w:r>
      <w:r w:rsidRPr="00425143">
        <w:rPr>
          <w:b/>
          <w:bCs/>
        </w:rPr>
        <w:t>о</w:t>
      </w:r>
      <w:r w:rsidRPr="00425143">
        <w:rPr>
          <w:b/>
          <w:bCs/>
        </w:rPr>
        <w:t>ятельно призывает государство-участник продолжать свои усилия по обе</w:t>
      </w:r>
      <w:r w:rsidRPr="00425143">
        <w:rPr>
          <w:b/>
          <w:bCs/>
        </w:rPr>
        <w:t>с</w:t>
      </w:r>
      <w:r w:rsidRPr="00425143">
        <w:rPr>
          <w:b/>
          <w:bCs/>
        </w:rPr>
        <w:t>печению того, чтобы механизм инспекции труда располагал необходимыми кадровыми, техническими и финансовыми ресурсами для обеспечения надлежащей защиты всем категориям трудящихся, в том числе лицам, з</w:t>
      </w:r>
      <w:r w:rsidRPr="00425143">
        <w:rPr>
          <w:b/>
          <w:bCs/>
        </w:rPr>
        <w:t>а</w:t>
      </w:r>
      <w:r w:rsidRPr="00425143">
        <w:rPr>
          <w:b/>
          <w:bCs/>
        </w:rPr>
        <w:t>нятым в неформальном секторе, и в особенности тем, кто работает в сел</w:t>
      </w:r>
      <w:r w:rsidRPr="00425143">
        <w:rPr>
          <w:b/>
          <w:bCs/>
        </w:rPr>
        <w:t>ь</w:t>
      </w:r>
      <w:r w:rsidRPr="00425143">
        <w:rPr>
          <w:b/>
          <w:bCs/>
        </w:rPr>
        <w:t>ских и отдаленных районах.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Гендерный разрыв на рынке труда</w:t>
      </w:r>
    </w:p>
    <w:p w:rsidR="00425143" w:rsidRPr="00425143" w:rsidRDefault="00425143" w:rsidP="00425143">
      <w:pPr>
        <w:pStyle w:val="SingleTxtGR"/>
      </w:pPr>
      <w:r w:rsidRPr="00425143">
        <w:t>34.</w:t>
      </w:r>
      <w:r w:rsidRPr="00425143">
        <w:tab/>
        <w:t xml:space="preserve">Комитет выражает обеспокоенность по поводу сохраняющихся различий в оплате труда мужчин и женщин и профессиональной сегрегации, от которых в несоразмерно большей степени страдают женщин из числа коренных народов и </w:t>
      </w:r>
      <w:proofErr w:type="spellStart"/>
      <w:r w:rsidRPr="00425143">
        <w:t>афроколумбийских</w:t>
      </w:r>
      <w:proofErr w:type="spellEnd"/>
      <w:r w:rsidRPr="00425143">
        <w:t xml:space="preserve"> общин (статья 7).</w:t>
      </w:r>
    </w:p>
    <w:p w:rsidR="00425143" w:rsidRPr="00425143" w:rsidRDefault="00425143" w:rsidP="00425143">
      <w:pPr>
        <w:pStyle w:val="SingleTxtGR"/>
      </w:pPr>
      <w:r w:rsidRPr="00425143">
        <w:t>35.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активизировать свои усилия по устранению сохраняющихся различий в оплате труда по генде</w:t>
      </w:r>
      <w:r w:rsidRPr="00425143">
        <w:rPr>
          <w:b/>
          <w:bCs/>
        </w:rPr>
        <w:t>р</w:t>
      </w:r>
      <w:r w:rsidRPr="00425143">
        <w:rPr>
          <w:b/>
          <w:bCs/>
        </w:rPr>
        <w:t>ному признаку, противодействуя вертикальной и горизонтальной сегрег</w:t>
      </w:r>
      <w:r w:rsidRPr="00425143">
        <w:rPr>
          <w:b/>
          <w:bCs/>
        </w:rPr>
        <w:t>а</w:t>
      </w:r>
      <w:r w:rsidRPr="00425143">
        <w:rPr>
          <w:b/>
          <w:bCs/>
        </w:rPr>
        <w:t>ции в области занятости и уделяя особое внимание положению и культу</w:t>
      </w:r>
      <w:r w:rsidRPr="00425143">
        <w:rPr>
          <w:b/>
          <w:bCs/>
        </w:rPr>
        <w:t>р</w:t>
      </w:r>
      <w:r w:rsidRPr="00425143">
        <w:rPr>
          <w:b/>
          <w:bCs/>
        </w:rPr>
        <w:t xml:space="preserve">ным особенностям женщин из числа коренных народов и </w:t>
      </w:r>
      <w:proofErr w:type="spellStart"/>
      <w:r w:rsidRPr="00425143">
        <w:rPr>
          <w:b/>
          <w:bCs/>
        </w:rPr>
        <w:t>афроколумби</w:t>
      </w:r>
      <w:r w:rsidRPr="00425143">
        <w:rPr>
          <w:b/>
          <w:bCs/>
        </w:rPr>
        <w:t>й</w:t>
      </w:r>
      <w:r w:rsidRPr="00425143">
        <w:rPr>
          <w:b/>
          <w:bCs/>
        </w:rPr>
        <w:t>ских</w:t>
      </w:r>
      <w:proofErr w:type="spellEnd"/>
      <w:r w:rsidRPr="00425143">
        <w:rPr>
          <w:b/>
          <w:bCs/>
        </w:rPr>
        <w:t xml:space="preserve"> общин.</w:t>
      </w:r>
      <w:r w:rsidRPr="00425143">
        <w:t xml:space="preserve"> </w:t>
      </w:r>
      <w:r w:rsidRPr="00425143">
        <w:rPr>
          <w:b/>
          <w:bCs/>
        </w:rPr>
        <w:t>Он также рекомендует государству-участнику должным обр</w:t>
      </w:r>
      <w:r w:rsidRPr="00425143">
        <w:rPr>
          <w:b/>
          <w:bCs/>
        </w:rPr>
        <w:t>а</w:t>
      </w:r>
      <w:r w:rsidRPr="00425143">
        <w:rPr>
          <w:b/>
          <w:bCs/>
        </w:rPr>
        <w:t>зом отразить принцип равной оплаты за труд равной ценности в своем з</w:t>
      </w:r>
      <w:r w:rsidRPr="00425143">
        <w:rPr>
          <w:b/>
          <w:bCs/>
        </w:rPr>
        <w:t>а</w:t>
      </w:r>
      <w:r w:rsidRPr="00425143">
        <w:rPr>
          <w:b/>
          <w:bCs/>
        </w:rPr>
        <w:t>конодательстве и принять меры для поощрения равного распределения обязанностей между мужчинами и женщинами в семье и обществе.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Сельскохозяйственные работники</w:t>
      </w:r>
    </w:p>
    <w:p w:rsidR="00425143" w:rsidRPr="00425143" w:rsidRDefault="00425143" w:rsidP="00425143">
      <w:pPr>
        <w:pStyle w:val="SingleTxtGR"/>
      </w:pPr>
      <w:r w:rsidRPr="00425143">
        <w:t>36.</w:t>
      </w:r>
      <w:r w:rsidRPr="00425143">
        <w:tab/>
        <w:t>Комитет обеспокоен неустойчивым статусом занятости многих сельск</w:t>
      </w:r>
      <w:r w:rsidRPr="00425143">
        <w:t>о</w:t>
      </w:r>
      <w:r w:rsidRPr="00425143">
        <w:t>хозяйственных работников, значительное число которых не получают возн</w:t>
      </w:r>
      <w:r w:rsidRPr="00425143">
        <w:t>а</w:t>
      </w:r>
      <w:r w:rsidRPr="00425143">
        <w:t>граждение за свою работу или же зарабатывают меньше минимальной зарпл</w:t>
      </w:r>
      <w:r w:rsidRPr="00425143">
        <w:t>а</w:t>
      </w:r>
      <w:r w:rsidRPr="00425143">
        <w:t>ты. Комитет также обеспокоен тем, что значительное число крестьян по-прежнему привлекаются к осуществляемому вручную уничтожению запреще</w:t>
      </w:r>
      <w:r w:rsidRPr="00425143">
        <w:t>н</w:t>
      </w:r>
      <w:r w:rsidRPr="00425143">
        <w:t>ных культур, несмотря на то, что многие из них были убиты или ранены в р</w:t>
      </w:r>
      <w:r w:rsidRPr="00425143">
        <w:t>е</w:t>
      </w:r>
      <w:r w:rsidRPr="00425143">
        <w:t>зультате взрыва противопехотных мин или в ходе столкновений с незаконными вооруженными группировками. Комитет обеспокоен тем, что принятые меры защиты оказались недостаточно эффективными с точки зрения снижения ри</w:t>
      </w:r>
      <w:r w:rsidRPr="00425143">
        <w:t>с</w:t>
      </w:r>
      <w:r w:rsidRPr="00425143">
        <w:t>ков, сопряженных с этой деятельностью, и с сожалением отмечает, что ему не была предоставлена информация о мерах возмещения ущерба, нанесенного крестьянам и их семьям в результате их участия в данной деятельности (ст</w:t>
      </w:r>
      <w:r w:rsidRPr="00425143">
        <w:t>а</w:t>
      </w:r>
      <w:r w:rsidRPr="00425143">
        <w:t>тья</w:t>
      </w:r>
      <w:r w:rsidR="008B49F8">
        <w:rPr>
          <w:lang w:val="en-US"/>
        </w:rPr>
        <w:t> </w:t>
      </w:r>
      <w:r w:rsidRPr="00425143">
        <w:t>7).</w:t>
      </w:r>
    </w:p>
    <w:p w:rsidR="00425143" w:rsidRPr="00425143" w:rsidRDefault="00425143" w:rsidP="00425143">
      <w:pPr>
        <w:pStyle w:val="SingleTxtGR"/>
      </w:pPr>
      <w:r w:rsidRPr="00425143">
        <w:t>37.</w:t>
      </w:r>
      <w:r w:rsidRPr="00425143">
        <w:tab/>
      </w:r>
      <w:r w:rsidRPr="00425143">
        <w:rPr>
          <w:b/>
          <w:bCs/>
        </w:rPr>
        <w:t xml:space="preserve">Комитет рекомендует государству-участнику удвоить свои усилия, с </w:t>
      </w:r>
      <w:proofErr w:type="gramStart"/>
      <w:r w:rsidRPr="00425143">
        <w:rPr>
          <w:b/>
          <w:bCs/>
        </w:rPr>
        <w:t>тем</w:t>
      </w:r>
      <w:proofErr w:type="gramEnd"/>
      <w:r w:rsidRPr="00425143">
        <w:rPr>
          <w:b/>
          <w:bCs/>
        </w:rPr>
        <w:t xml:space="preserve"> чтобы в законодательном порядке и на практике гарантировать всем работникам сельскохозяйственного сектора справедливые и удовлетвор</w:t>
      </w:r>
      <w:r w:rsidRPr="00425143">
        <w:rPr>
          <w:b/>
          <w:bCs/>
        </w:rPr>
        <w:t>и</w:t>
      </w:r>
      <w:r w:rsidRPr="00425143">
        <w:rPr>
          <w:b/>
          <w:bCs/>
        </w:rPr>
        <w:t>тельные условия труда, включая оплату труда в размере, обеспечивающем им и их семьям достойный уровень жизн</w:t>
      </w:r>
      <w:r w:rsidRPr="00425143">
        <w:t xml:space="preserve">и. </w:t>
      </w:r>
      <w:r w:rsidRPr="00425143">
        <w:rPr>
          <w:b/>
          <w:bCs/>
        </w:rPr>
        <w:t>Он также рекомендует госуда</w:t>
      </w:r>
      <w:r w:rsidRPr="00425143">
        <w:rPr>
          <w:b/>
          <w:bCs/>
        </w:rPr>
        <w:t>р</w:t>
      </w:r>
      <w:r w:rsidRPr="00425143">
        <w:rPr>
          <w:b/>
          <w:bCs/>
        </w:rPr>
        <w:t>ству-участнику активизировать свои усилия с целью обеспечения безопа</w:t>
      </w:r>
      <w:r w:rsidRPr="00425143">
        <w:rPr>
          <w:b/>
          <w:bCs/>
        </w:rPr>
        <w:t>с</w:t>
      </w:r>
      <w:r w:rsidRPr="00425143">
        <w:rPr>
          <w:b/>
          <w:bCs/>
        </w:rPr>
        <w:t>ных условий в сфере труда в соответствии с международными стандартами всем лицам, в особенности гражданским лицам, участвующим в осущест</w:t>
      </w:r>
      <w:r w:rsidRPr="00425143">
        <w:rPr>
          <w:b/>
          <w:bCs/>
        </w:rPr>
        <w:t>в</w:t>
      </w:r>
      <w:r w:rsidRPr="00425143">
        <w:rPr>
          <w:b/>
          <w:bCs/>
        </w:rPr>
        <w:t>ляемом вручную уничтожении запрещенных культур, и принять необход</w:t>
      </w:r>
      <w:r w:rsidRPr="00425143">
        <w:rPr>
          <w:b/>
          <w:bCs/>
        </w:rPr>
        <w:t>и</w:t>
      </w:r>
      <w:r w:rsidRPr="00425143">
        <w:rPr>
          <w:b/>
          <w:bCs/>
        </w:rPr>
        <w:t>мые меры для создания рабочих мест, предусматривающих надлежащие условия труда.</w:t>
      </w:r>
      <w:r w:rsidRPr="00425143">
        <w:t xml:space="preserve"> </w:t>
      </w:r>
      <w:r w:rsidRPr="00425143">
        <w:rPr>
          <w:b/>
          <w:bCs/>
        </w:rPr>
        <w:t>Кроме того, Комитет настоятельно призывает государство-участник принять меры по возмещению ущерба и выплате компенсации всем крестьянам и их семьям, пострадавшим в результате их участия в этой деятельности.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38.</w:t>
      </w:r>
      <w:r w:rsidRPr="00425143">
        <w:tab/>
      </w:r>
      <w:r w:rsidRPr="00425143">
        <w:rPr>
          <w:b/>
          <w:bCs/>
        </w:rPr>
        <w:t>Комитет обращает внимание государства-участника на свое замеч</w:t>
      </w:r>
      <w:r w:rsidRPr="00425143">
        <w:rPr>
          <w:b/>
          <w:bCs/>
        </w:rPr>
        <w:t>а</w:t>
      </w:r>
      <w:r w:rsidRPr="00425143">
        <w:rPr>
          <w:b/>
          <w:bCs/>
        </w:rPr>
        <w:t>ние общего порядка № 23 (2016) о праве на справедливые и благоприятные условия труда.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Профсоюзные права</w:t>
      </w:r>
    </w:p>
    <w:p w:rsidR="00425143" w:rsidRPr="00425143" w:rsidRDefault="00425143" w:rsidP="00425143">
      <w:pPr>
        <w:pStyle w:val="SingleTxtGR"/>
      </w:pPr>
      <w:r w:rsidRPr="00425143">
        <w:t>39.</w:t>
      </w:r>
      <w:r w:rsidRPr="00425143">
        <w:tab/>
        <w:t>Комитет обеспокоен тем, что осуществление прав на членство в профс</w:t>
      </w:r>
      <w:r w:rsidRPr="00425143">
        <w:t>о</w:t>
      </w:r>
      <w:r w:rsidRPr="00425143">
        <w:t>юзе, ведение коллективных переговоров и забастовку ограничивается в силу чрезмерных требований, предусмотренных законодательством, о чем свид</w:t>
      </w:r>
      <w:r w:rsidRPr="00425143">
        <w:t>е</w:t>
      </w:r>
      <w:r w:rsidRPr="00425143">
        <w:t>тельствует низкий показатель объединения в профсоюзы и частые случаи пр</w:t>
      </w:r>
      <w:r w:rsidRPr="00425143">
        <w:t>и</w:t>
      </w:r>
      <w:r w:rsidRPr="00425143">
        <w:t xml:space="preserve">знания забастовок </w:t>
      </w:r>
      <w:proofErr w:type="gramStart"/>
      <w:r w:rsidRPr="00425143">
        <w:t>незаконными</w:t>
      </w:r>
      <w:proofErr w:type="gramEnd"/>
      <w:r w:rsidRPr="00425143">
        <w:t>. Хотя Комитет отмечает снижение числа убий</w:t>
      </w:r>
      <w:proofErr w:type="gramStart"/>
      <w:r w:rsidRPr="00425143">
        <w:t>ств пр</w:t>
      </w:r>
      <w:proofErr w:type="gramEnd"/>
      <w:r w:rsidRPr="00425143">
        <w:t>офсоюзных деятелей, он вместе с тем выражает серьезную обесп</w:t>
      </w:r>
      <w:r w:rsidRPr="00425143">
        <w:t>о</w:t>
      </w:r>
      <w:r w:rsidRPr="00425143">
        <w:t>коенность по поводу продолжающихся многочисленных актов насилия, вкл</w:t>
      </w:r>
      <w:r w:rsidRPr="00425143">
        <w:t>ю</w:t>
      </w:r>
      <w:r w:rsidRPr="00425143">
        <w:t>чая угрозы в адрес руководителей и членов профсоюзных организаций и их убийства (статья 8).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40.</w:t>
      </w:r>
      <w:r w:rsidRPr="00425143">
        <w:tab/>
      </w:r>
      <w:proofErr w:type="gramStart"/>
      <w:r w:rsidRPr="00425143">
        <w:rPr>
          <w:b/>
          <w:bCs/>
        </w:rPr>
        <w:t>Комитет настоятельно рекомендует государству-участнику пересмо</w:t>
      </w:r>
      <w:r w:rsidRPr="00425143">
        <w:rPr>
          <w:b/>
          <w:bCs/>
        </w:rPr>
        <w:t>т</w:t>
      </w:r>
      <w:r w:rsidRPr="00425143">
        <w:rPr>
          <w:b/>
          <w:bCs/>
        </w:rPr>
        <w:t>реть свое законодательство по вопросу о профсоюзных правах и привести его в соответствие со статьей 8 Пакта и положениями таких конвенций МОТ, как Конвенция 1948 года (№ 87) о свободе объединений и защите права объединяться в профсоюзы и Конвенция 1949 года (№ 98) о прим</w:t>
      </w:r>
      <w:r w:rsidRPr="00425143">
        <w:rPr>
          <w:b/>
          <w:bCs/>
        </w:rPr>
        <w:t>е</w:t>
      </w:r>
      <w:r w:rsidRPr="00425143">
        <w:rPr>
          <w:b/>
          <w:bCs/>
        </w:rPr>
        <w:t>нении принципов права на объединение в профсоюзы и на ведение колле</w:t>
      </w:r>
      <w:r w:rsidRPr="00425143">
        <w:rPr>
          <w:b/>
          <w:bCs/>
        </w:rPr>
        <w:t>к</w:t>
      </w:r>
      <w:r w:rsidRPr="00425143">
        <w:rPr>
          <w:b/>
          <w:bCs/>
        </w:rPr>
        <w:t>тивных переговоров.</w:t>
      </w:r>
      <w:proofErr w:type="gramEnd"/>
      <w:r w:rsidRPr="00425143">
        <w:t xml:space="preserve"> </w:t>
      </w:r>
      <w:r w:rsidRPr="00425143">
        <w:rPr>
          <w:b/>
          <w:bCs/>
        </w:rPr>
        <w:t>Он также призывает государство-участник в срочном порядке укрепить существующие механизмы защиты членов и руковод</w:t>
      </w:r>
      <w:r w:rsidRPr="00425143">
        <w:rPr>
          <w:b/>
          <w:bCs/>
        </w:rPr>
        <w:t>и</w:t>
      </w:r>
      <w:r w:rsidRPr="00425143">
        <w:rPr>
          <w:b/>
          <w:bCs/>
        </w:rPr>
        <w:t>телей профсоюзных организаций, сталкивающихся с угрозой для их жизни и физической неприкосновенности.</w:t>
      </w:r>
      <w:r w:rsidRPr="00425143">
        <w:t xml:space="preserve"> </w:t>
      </w:r>
      <w:r w:rsidRPr="00425143">
        <w:rPr>
          <w:b/>
          <w:bCs/>
        </w:rPr>
        <w:t xml:space="preserve">Он также настоятельно призывает </w:t>
      </w:r>
      <w:r w:rsidR="00A017E9">
        <w:rPr>
          <w:b/>
          <w:bCs/>
        </w:rPr>
        <w:br/>
      </w:r>
      <w:r w:rsidRPr="00425143">
        <w:rPr>
          <w:b/>
          <w:bCs/>
        </w:rPr>
        <w:t>государство-участник провести тщательное расследование всех утвержд</w:t>
      </w:r>
      <w:r w:rsidRPr="00425143">
        <w:rPr>
          <w:b/>
          <w:bCs/>
        </w:rPr>
        <w:t>е</w:t>
      </w:r>
      <w:r w:rsidRPr="00425143">
        <w:rPr>
          <w:b/>
          <w:bCs/>
        </w:rPr>
        <w:t>ний об актах насилия, преследовании, угрозах и посягательствах на жизнь руководителей и членов профсоюзов и обеспечивать надлежащее наказание виновных лиц.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Социальное обеспечение</w:t>
      </w:r>
    </w:p>
    <w:p w:rsidR="00425143" w:rsidRPr="00425143" w:rsidRDefault="00425143" w:rsidP="00425143">
      <w:pPr>
        <w:pStyle w:val="SingleTxtGR"/>
      </w:pPr>
      <w:r w:rsidRPr="00425143">
        <w:t>41.</w:t>
      </w:r>
      <w:r w:rsidRPr="00425143">
        <w:tab/>
        <w:t>Признавая усилия, предпринятые государством-участником для укрепл</w:t>
      </w:r>
      <w:r w:rsidRPr="00425143">
        <w:t>е</w:t>
      </w:r>
      <w:r w:rsidRPr="00425143">
        <w:t xml:space="preserve">ния своей системы социальной защиты, Комитет выражает обеспокоенность по поводу того, что охват системы социальной защиты не распространяется на значительное число лиц, в частности на трудящихся, занятых в неформальном секторе, </w:t>
      </w:r>
      <w:proofErr w:type="spellStart"/>
      <w:r w:rsidRPr="00425143">
        <w:t>самозанятых</w:t>
      </w:r>
      <w:proofErr w:type="spellEnd"/>
      <w:r w:rsidRPr="00425143">
        <w:t xml:space="preserve"> лиц и работников сельскохозяйственного сектора, кот</w:t>
      </w:r>
      <w:r w:rsidRPr="00425143">
        <w:t>о</w:t>
      </w:r>
      <w:r w:rsidRPr="00425143">
        <w:t>рые не получают минимальную заработную плату (статья 9).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42.</w:t>
      </w:r>
      <w:r w:rsidRPr="00425143">
        <w:tab/>
      </w:r>
      <w:r w:rsidRPr="00425143">
        <w:rPr>
          <w:b/>
          <w:bCs/>
        </w:rPr>
        <w:t xml:space="preserve">Комитет призывает государство-участник продолжать прилагать усилия в целях создания системы социального обеспечения, которая бы гарантировала социальную защиту всего населения и предоставление надлежащих услуг всем лицам, в частности </w:t>
      </w:r>
      <w:proofErr w:type="gramStart"/>
      <w:r w:rsidRPr="00425143">
        <w:rPr>
          <w:b/>
          <w:bCs/>
        </w:rPr>
        <w:t>представителям</w:t>
      </w:r>
      <w:proofErr w:type="gramEnd"/>
      <w:r w:rsidRPr="00425143">
        <w:rPr>
          <w:b/>
          <w:bCs/>
        </w:rPr>
        <w:t xml:space="preserve"> наиболее обе</w:t>
      </w:r>
      <w:r w:rsidRPr="00425143">
        <w:rPr>
          <w:b/>
          <w:bCs/>
        </w:rPr>
        <w:t>з</w:t>
      </w:r>
      <w:r w:rsidRPr="00425143">
        <w:rPr>
          <w:b/>
          <w:bCs/>
        </w:rPr>
        <w:t xml:space="preserve">доленных и </w:t>
      </w:r>
      <w:proofErr w:type="spellStart"/>
      <w:r w:rsidRPr="00425143">
        <w:rPr>
          <w:b/>
          <w:bCs/>
        </w:rPr>
        <w:t>маргинализированных</w:t>
      </w:r>
      <w:proofErr w:type="spellEnd"/>
      <w:r w:rsidRPr="00425143">
        <w:rPr>
          <w:b/>
          <w:bCs/>
        </w:rPr>
        <w:t xml:space="preserve"> групп, с тем чтобы обеспечить им д</w:t>
      </w:r>
      <w:r w:rsidRPr="00425143">
        <w:rPr>
          <w:b/>
          <w:bCs/>
        </w:rPr>
        <w:t>о</w:t>
      </w:r>
      <w:r w:rsidRPr="00425143">
        <w:rPr>
          <w:b/>
          <w:bCs/>
        </w:rPr>
        <w:t>стойные условия жизни.</w:t>
      </w:r>
      <w:r w:rsidRPr="00425143">
        <w:t xml:space="preserve"> </w:t>
      </w:r>
      <w:r w:rsidRPr="00425143">
        <w:rPr>
          <w:b/>
          <w:bCs/>
        </w:rPr>
        <w:t xml:space="preserve">Комитет также призывает государство-участник удвоить усилия по установлению минимального уровня социальной </w:t>
      </w:r>
      <w:r w:rsidR="00A017E9">
        <w:rPr>
          <w:b/>
          <w:bCs/>
        </w:rPr>
        <w:br/>
      </w:r>
      <w:r w:rsidRPr="00425143">
        <w:rPr>
          <w:b/>
          <w:bCs/>
        </w:rPr>
        <w:t>защиты с учетом основных всеобщих социальных гарантий.</w:t>
      </w:r>
      <w:r w:rsidRPr="00425143">
        <w:t xml:space="preserve"> </w:t>
      </w:r>
      <w:r w:rsidRPr="00425143">
        <w:rPr>
          <w:b/>
          <w:bCs/>
        </w:rPr>
        <w:t>Комитет о</w:t>
      </w:r>
      <w:r w:rsidRPr="00425143">
        <w:rPr>
          <w:b/>
          <w:bCs/>
        </w:rPr>
        <w:t>б</w:t>
      </w:r>
      <w:r w:rsidRPr="00425143">
        <w:rPr>
          <w:b/>
          <w:bCs/>
        </w:rPr>
        <w:t>ращает внимание государства-участника на свое замечание общего поря</w:t>
      </w:r>
      <w:r w:rsidRPr="00425143">
        <w:rPr>
          <w:b/>
          <w:bCs/>
        </w:rPr>
        <w:t>д</w:t>
      </w:r>
      <w:r w:rsidRPr="00425143">
        <w:rPr>
          <w:b/>
          <w:bCs/>
        </w:rPr>
        <w:t>ка № 19 (2008) о праве на социальное обеспечение и свое Заявление 2015</w:t>
      </w:r>
      <w:r w:rsidR="00A017E9">
        <w:rPr>
          <w:b/>
          <w:bCs/>
        </w:rPr>
        <w:t> </w:t>
      </w:r>
      <w:r w:rsidRPr="00425143">
        <w:rPr>
          <w:b/>
          <w:bCs/>
        </w:rPr>
        <w:t>года о минимальных уровнях социальной защиты как важнейшей с</w:t>
      </w:r>
      <w:r w:rsidRPr="00425143">
        <w:rPr>
          <w:b/>
          <w:bCs/>
        </w:rPr>
        <w:t>о</w:t>
      </w:r>
      <w:r w:rsidRPr="00425143">
        <w:rPr>
          <w:b/>
          <w:bCs/>
        </w:rPr>
        <w:t>ставляющей права на социальное обеспечение и целей в области устойч</w:t>
      </w:r>
      <w:r w:rsidRPr="00425143">
        <w:rPr>
          <w:b/>
          <w:bCs/>
        </w:rPr>
        <w:t>и</w:t>
      </w:r>
      <w:r w:rsidRPr="00425143">
        <w:rPr>
          <w:b/>
          <w:bCs/>
        </w:rPr>
        <w:t>вого развития.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Защита детей и подростков</w:t>
      </w:r>
    </w:p>
    <w:p w:rsidR="00425143" w:rsidRPr="00425143" w:rsidRDefault="00425143" w:rsidP="00425143">
      <w:pPr>
        <w:pStyle w:val="SingleTxtGR"/>
      </w:pPr>
      <w:r w:rsidRPr="00425143">
        <w:t>43.</w:t>
      </w:r>
      <w:r w:rsidRPr="00425143">
        <w:tab/>
        <w:t>Хотя Комитет принимает к сведению национальную стратегию по пред</w:t>
      </w:r>
      <w:r w:rsidRPr="00425143">
        <w:t>у</w:t>
      </w:r>
      <w:r w:rsidRPr="00425143">
        <w:t>преждению и искоренению наихудших форм детского труда, он выражает обе</w:t>
      </w:r>
      <w:r w:rsidRPr="00425143">
        <w:t>с</w:t>
      </w:r>
      <w:r w:rsidRPr="00425143">
        <w:t xml:space="preserve">покоенность по поводу того, что в ней не предусмотрено эффективных мер борьбы с экономической эксплуатацией детей и подростков, привлекаемых к незаконной горнодобывающей деятельности. Кроме того, Комитет выражает обеспокоенность в связи с сообщениями о неэффективном осуществлении мер, направленных на предупреждение вербовки детей и подростков незаконными вооруженными группировками, и </w:t>
      </w:r>
      <w:proofErr w:type="spellStart"/>
      <w:r w:rsidRPr="00425143">
        <w:t>реинтеграционных</w:t>
      </w:r>
      <w:proofErr w:type="spellEnd"/>
      <w:r w:rsidRPr="00425143">
        <w:t xml:space="preserve"> мер вслед за их демобил</w:t>
      </w:r>
      <w:r w:rsidRPr="00425143">
        <w:t>и</w:t>
      </w:r>
      <w:r w:rsidRPr="00425143">
        <w:t>зацией, в особенности в том, что касается обеспечения им доступа к образов</w:t>
      </w:r>
      <w:r w:rsidRPr="00425143">
        <w:t>а</w:t>
      </w:r>
      <w:r w:rsidRPr="00425143">
        <w:t>нию и медицинской и психосоциальной помощи (статья 10).</w:t>
      </w:r>
    </w:p>
    <w:p w:rsidR="00425143" w:rsidRPr="00425143" w:rsidRDefault="00425143" w:rsidP="00425143">
      <w:pPr>
        <w:pStyle w:val="SingleTxtGR"/>
      </w:pPr>
      <w:r w:rsidRPr="00425143">
        <w:t>44.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принять эффективные меры для предупреждения и пресечения экономической эксплуатации д</w:t>
      </w:r>
      <w:r w:rsidRPr="00425143">
        <w:rPr>
          <w:b/>
          <w:bCs/>
        </w:rPr>
        <w:t>е</w:t>
      </w:r>
      <w:r w:rsidRPr="00425143">
        <w:rPr>
          <w:b/>
          <w:bCs/>
        </w:rPr>
        <w:t>тей и подростков, обеспечивая активное осуществление правовых полож</w:t>
      </w:r>
      <w:r w:rsidRPr="00425143">
        <w:rPr>
          <w:b/>
          <w:bCs/>
        </w:rPr>
        <w:t>е</w:t>
      </w:r>
      <w:r w:rsidRPr="00425143">
        <w:rPr>
          <w:b/>
          <w:bCs/>
        </w:rPr>
        <w:t>ний, касающихся детского труда, укрепляя потенциал надзорных механи</w:t>
      </w:r>
      <w:r w:rsidRPr="00425143">
        <w:rPr>
          <w:b/>
          <w:bCs/>
        </w:rPr>
        <w:t>з</w:t>
      </w:r>
      <w:r w:rsidRPr="00425143">
        <w:rPr>
          <w:b/>
          <w:bCs/>
        </w:rPr>
        <w:t>мов и оказывая поддержку бедным семьям для гарантии посещения дет</w:t>
      </w:r>
      <w:r w:rsidRPr="00425143">
        <w:rPr>
          <w:b/>
          <w:bCs/>
        </w:rPr>
        <w:t>ь</w:t>
      </w:r>
      <w:r w:rsidRPr="00425143">
        <w:rPr>
          <w:b/>
          <w:bCs/>
        </w:rPr>
        <w:t>ми школы.</w:t>
      </w:r>
      <w:r w:rsidRPr="00425143">
        <w:t xml:space="preserve"> </w:t>
      </w:r>
      <w:r w:rsidRPr="00425143">
        <w:rPr>
          <w:b/>
          <w:bCs/>
        </w:rPr>
        <w:t>Кроме того, он рекомендует государству-участнику активизир</w:t>
      </w:r>
      <w:r w:rsidRPr="00425143">
        <w:rPr>
          <w:b/>
          <w:bCs/>
        </w:rPr>
        <w:t>о</w:t>
      </w:r>
      <w:r w:rsidRPr="00425143">
        <w:rPr>
          <w:b/>
          <w:bCs/>
        </w:rPr>
        <w:t>вать свои усилия для эффективного предупреждения случаев использов</w:t>
      </w:r>
      <w:r w:rsidRPr="00425143">
        <w:rPr>
          <w:b/>
          <w:bCs/>
        </w:rPr>
        <w:t>а</w:t>
      </w:r>
      <w:r w:rsidRPr="00425143">
        <w:rPr>
          <w:b/>
          <w:bCs/>
        </w:rPr>
        <w:t>ния детей и подростков незаконными вооруженными группировками и принять надлежащие меры для обеспечения того, чтобы все демобилиз</w:t>
      </w:r>
      <w:r w:rsidRPr="00425143">
        <w:rPr>
          <w:b/>
          <w:bCs/>
        </w:rPr>
        <w:t>о</w:t>
      </w:r>
      <w:r w:rsidRPr="00425143">
        <w:rPr>
          <w:b/>
          <w:bCs/>
        </w:rPr>
        <w:t>ванные дети рассматривались в качестве жертв и получали доступ к обр</w:t>
      </w:r>
      <w:r w:rsidRPr="00425143">
        <w:rPr>
          <w:b/>
          <w:bCs/>
        </w:rPr>
        <w:t>а</w:t>
      </w:r>
      <w:r w:rsidRPr="00425143">
        <w:rPr>
          <w:b/>
          <w:bCs/>
        </w:rPr>
        <w:t>зованию и медицинской и психосоциальной помощи.</w:t>
      </w:r>
      <w:r w:rsidRPr="00425143">
        <w:t xml:space="preserve"> </w:t>
      </w:r>
      <w:r w:rsidRPr="00425143">
        <w:rPr>
          <w:b/>
          <w:bCs/>
        </w:rPr>
        <w:t>Помимо этого, Ком</w:t>
      </w:r>
      <w:r w:rsidRPr="00425143">
        <w:rPr>
          <w:b/>
          <w:bCs/>
        </w:rPr>
        <w:t>и</w:t>
      </w:r>
      <w:r w:rsidRPr="00425143">
        <w:rPr>
          <w:b/>
          <w:bCs/>
        </w:rPr>
        <w:t>тет настоятельно призывает государство-участник проводить тщательные расследования всех случаев экономической эксплуатации детей и их ве</w:t>
      </w:r>
      <w:r w:rsidRPr="00425143">
        <w:rPr>
          <w:b/>
          <w:bCs/>
        </w:rPr>
        <w:t>р</w:t>
      </w:r>
      <w:r w:rsidRPr="00425143">
        <w:rPr>
          <w:b/>
          <w:bCs/>
        </w:rPr>
        <w:t>бовки незаконными вооруженными группировками и должным образом наказывать виновных.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Насилие в отношении женщин</w:t>
      </w:r>
    </w:p>
    <w:p w:rsidR="00425143" w:rsidRPr="00425143" w:rsidRDefault="00425143" w:rsidP="00425143">
      <w:pPr>
        <w:pStyle w:val="SingleTxtGR"/>
      </w:pPr>
      <w:r w:rsidRPr="00425143">
        <w:t>45.</w:t>
      </w:r>
      <w:r w:rsidRPr="00425143">
        <w:tab/>
        <w:t>Комитет обеспокоен тем, что, несмотря на принимаемые меры, женщины продолжают сталкиваться с насилием во всех областях, а уровень безнаказа</w:t>
      </w:r>
      <w:r w:rsidRPr="00425143">
        <w:t>н</w:t>
      </w:r>
      <w:r w:rsidRPr="00425143">
        <w:t xml:space="preserve">ности остается неизменно высоким. </w:t>
      </w:r>
      <w:proofErr w:type="gramStart"/>
      <w:r w:rsidRPr="00425143">
        <w:t>Комитет также обеспокоен тем, что многие женщины, ставшие жертвами насилия, в том числе жертвы бытового насилия, не имеют своевременного доступа к медицинским услугам и приютам или к эффективным средствам правовой защиты, включая механизмы возмещения ущерба и компенсации (статья 10).</w:t>
      </w:r>
      <w:proofErr w:type="gramEnd"/>
    </w:p>
    <w:p w:rsidR="00425143" w:rsidRPr="00425143" w:rsidRDefault="00425143" w:rsidP="00425143">
      <w:pPr>
        <w:pStyle w:val="SingleTxtGR"/>
        <w:rPr>
          <w:b/>
        </w:rPr>
      </w:pPr>
      <w:r w:rsidRPr="00425143">
        <w:t>46.</w:t>
      </w:r>
      <w:r w:rsidRPr="00425143">
        <w:tab/>
      </w:r>
      <w:r w:rsidRPr="00425143">
        <w:rPr>
          <w:b/>
          <w:bCs/>
        </w:rPr>
        <w:t>Комитет рекомендует государству-участнику:</w:t>
      </w:r>
    </w:p>
    <w:p w:rsidR="00425143" w:rsidRPr="008B49F8" w:rsidRDefault="00425143" w:rsidP="00425143">
      <w:pPr>
        <w:pStyle w:val="SingleTxtGR"/>
        <w:rPr>
          <w:b/>
        </w:rPr>
      </w:pPr>
      <w:r w:rsidRPr="008B49F8">
        <w:rPr>
          <w:b/>
        </w:rPr>
        <w:tab/>
        <w:t>a)</w:t>
      </w:r>
      <w:r w:rsidRPr="008B49F8">
        <w:rPr>
          <w:b/>
        </w:rPr>
        <w:tab/>
      </w:r>
      <w:r w:rsidRPr="008B49F8">
        <w:rPr>
          <w:b/>
          <w:bCs/>
        </w:rPr>
        <w:t>проводить тщательные расследования в связи с убийствами женщин и всеми случаями насилия в их отношении и обеспечивать надл</w:t>
      </w:r>
      <w:r w:rsidRPr="008B49F8">
        <w:rPr>
          <w:b/>
          <w:bCs/>
        </w:rPr>
        <w:t>е</w:t>
      </w:r>
      <w:r w:rsidRPr="008B49F8">
        <w:rPr>
          <w:b/>
          <w:bCs/>
        </w:rPr>
        <w:t>жащее наказание виновных лиц;</w:t>
      </w:r>
    </w:p>
    <w:p w:rsidR="00425143" w:rsidRPr="008B49F8" w:rsidRDefault="00A017E9" w:rsidP="00425143">
      <w:pPr>
        <w:pStyle w:val="SingleTxtGR"/>
        <w:rPr>
          <w:b/>
        </w:rPr>
      </w:pPr>
      <w:r>
        <w:rPr>
          <w:b/>
        </w:rPr>
        <w:tab/>
      </w:r>
      <w:r w:rsidR="00425143" w:rsidRPr="008B49F8">
        <w:rPr>
          <w:b/>
        </w:rPr>
        <w:t xml:space="preserve">b) </w:t>
      </w:r>
      <w:r w:rsidR="00425143" w:rsidRPr="008B49F8">
        <w:rPr>
          <w:b/>
        </w:rPr>
        <w:tab/>
      </w:r>
      <w:r w:rsidR="00425143" w:rsidRPr="008B49F8">
        <w:rPr>
          <w:b/>
          <w:bCs/>
        </w:rPr>
        <w:t>принять все необходимые эффективные меры для предотвр</w:t>
      </w:r>
      <w:r w:rsidR="00425143" w:rsidRPr="008B49F8">
        <w:rPr>
          <w:b/>
          <w:bCs/>
        </w:rPr>
        <w:t>а</w:t>
      </w:r>
      <w:r w:rsidR="00425143" w:rsidRPr="008B49F8">
        <w:rPr>
          <w:b/>
          <w:bCs/>
        </w:rPr>
        <w:t>щения случаев насилия в отношении женщин;</w:t>
      </w:r>
    </w:p>
    <w:p w:rsidR="00425143" w:rsidRPr="008B49F8" w:rsidRDefault="00425143" w:rsidP="00425143">
      <w:pPr>
        <w:pStyle w:val="SingleTxtGR"/>
        <w:rPr>
          <w:b/>
        </w:rPr>
      </w:pPr>
      <w:r w:rsidRPr="008B49F8">
        <w:rPr>
          <w:b/>
        </w:rPr>
        <w:tab/>
      </w:r>
      <w:proofErr w:type="gramStart"/>
      <w:r w:rsidRPr="008B49F8">
        <w:rPr>
          <w:b/>
        </w:rPr>
        <w:t>c)</w:t>
      </w:r>
      <w:r w:rsidRPr="008B49F8">
        <w:rPr>
          <w:b/>
        </w:rPr>
        <w:tab/>
      </w:r>
      <w:r w:rsidRPr="008B49F8">
        <w:rPr>
          <w:b/>
          <w:bCs/>
        </w:rPr>
        <w:t>удвоить свои усилия по защите всех женщин, ставших жертв</w:t>
      </w:r>
      <w:r w:rsidRPr="008B49F8">
        <w:rPr>
          <w:b/>
          <w:bCs/>
        </w:rPr>
        <w:t>а</w:t>
      </w:r>
      <w:r w:rsidRPr="008B49F8">
        <w:rPr>
          <w:b/>
          <w:bCs/>
        </w:rPr>
        <w:t>ми насилия, в том числе жертв бытового насилия, гарантируя им доступ к правосудию с помощью эффективных средств правовой защиты, включая механизмы возмещения ущерба и компенсации, и предоставляя им надл</w:t>
      </w:r>
      <w:r w:rsidRPr="008B49F8">
        <w:rPr>
          <w:b/>
          <w:bCs/>
        </w:rPr>
        <w:t>е</w:t>
      </w:r>
      <w:r w:rsidRPr="008B49F8">
        <w:rPr>
          <w:b/>
          <w:bCs/>
        </w:rPr>
        <w:t>жащий и своевременный доступ к приютам для немедленного обеспечения физической защиты, правовой, медицинской и психологической помощи;</w:t>
      </w:r>
      <w:proofErr w:type="gramEnd"/>
    </w:p>
    <w:p w:rsidR="00425143" w:rsidRPr="008B49F8" w:rsidRDefault="00425143" w:rsidP="00425143">
      <w:pPr>
        <w:pStyle w:val="SingleTxtGR"/>
        <w:rPr>
          <w:b/>
        </w:rPr>
      </w:pPr>
      <w:r w:rsidRPr="008B49F8">
        <w:rPr>
          <w:b/>
        </w:rPr>
        <w:tab/>
        <w:t>d)</w:t>
      </w:r>
      <w:r w:rsidRPr="008B49F8">
        <w:rPr>
          <w:b/>
        </w:rPr>
        <w:tab/>
      </w:r>
      <w:r w:rsidRPr="008B49F8">
        <w:rPr>
          <w:b/>
          <w:bCs/>
        </w:rPr>
        <w:t>провести информационно-просветительские кампании для п</w:t>
      </w:r>
      <w:r w:rsidRPr="008B49F8">
        <w:rPr>
          <w:b/>
          <w:bCs/>
        </w:rPr>
        <w:t>о</w:t>
      </w:r>
      <w:r w:rsidRPr="008B49F8">
        <w:rPr>
          <w:b/>
          <w:bCs/>
        </w:rPr>
        <w:t>вышения уровня осведомленности населения и обеспечить професси</w:t>
      </w:r>
      <w:r w:rsidRPr="008B49F8">
        <w:rPr>
          <w:b/>
          <w:bCs/>
        </w:rPr>
        <w:t>о</w:t>
      </w:r>
      <w:r w:rsidRPr="008B49F8">
        <w:rPr>
          <w:b/>
          <w:bCs/>
        </w:rPr>
        <w:t>нальную подготовку сотрудников правоохранительных органов и судей по вопросам степени тяжести и уголовного характера насилия в отношении женщин и бытового насилия.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Нищета</w:t>
      </w:r>
    </w:p>
    <w:p w:rsidR="00425143" w:rsidRPr="00425143" w:rsidRDefault="00425143" w:rsidP="00425143">
      <w:pPr>
        <w:pStyle w:val="SingleTxtGR"/>
      </w:pPr>
      <w:r w:rsidRPr="00425143">
        <w:t>47.</w:t>
      </w:r>
      <w:r w:rsidRPr="00425143">
        <w:tab/>
        <w:t>Комитет обеспокоен тем, что усилия по борьбе с нищетой оказались н</w:t>
      </w:r>
      <w:r w:rsidRPr="00425143">
        <w:t>е</w:t>
      </w:r>
      <w:r w:rsidRPr="00425143">
        <w:t>достаточно эффективными для снижения высоких показателей нищеты в гос</w:t>
      </w:r>
      <w:r w:rsidRPr="00425143">
        <w:t>у</w:t>
      </w:r>
      <w:r w:rsidRPr="00425143">
        <w:t>дарстве-участнике, которые в наибольшей степени характерны для лиц, жив</w:t>
      </w:r>
      <w:r w:rsidRPr="00425143">
        <w:t>у</w:t>
      </w:r>
      <w:r w:rsidRPr="00425143">
        <w:t>щих в сельских и отдаленных районах, в том числе жертв вооруженного ко</w:t>
      </w:r>
      <w:r w:rsidRPr="00425143">
        <w:t>н</w:t>
      </w:r>
      <w:r w:rsidRPr="00425143">
        <w:t>фликта (статья 11).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48.</w:t>
      </w:r>
      <w:r w:rsidRPr="00425143">
        <w:tab/>
      </w:r>
      <w:r w:rsidRPr="00425143">
        <w:rPr>
          <w:b/>
          <w:bCs/>
        </w:rPr>
        <w:t>Комитет подтверждает свою предыдущую рекомендацию (см. E/C.12/</w:t>
      </w:r>
      <w:r w:rsidR="00E85FF2">
        <w:rPr>
          <w:b/>
          <w:bCs/>
        </w:rPr>
        <w:t xml:space="preserve"> </w:t>
      </w:r>
      <w:r w:rsidRPr="00425143">
        <w:rPr>
          <w:b/>
          <w:bCs/>
        </w:rPr>
        <w:t>COL/CO/5, пункт 20) и рекомендует государству-участнику активизировать свои усилия по борьбе с нищетой и неравенством.</w:t>
      </w:r>
      <w:r w:rsidRPr="00425143">
        <w:t xml:space="preserve"> </w:t>
      </w:r>
      <w:proofErr w:type="gramStart"/>
      <w:r w:rsidRPr="00425143">
        <w:rPr>
          <w:b/>
          <w:bCs/>
        </w:rPr>
        <w:t>В этой связи он насто</w:t>
      </w:r>
      <w:r w:rsidRPr="00425143">
        <w:rPr>
          <w:b/>
          <w:bCs/>
        </w:rPr>
        <w:t>я</w:t>
      </w:r>
      <w:r w:rsidRPr="00425143">
        <w:rPr>
          <w:b/>
          <w:bCs/>
        </w:rPr>
        <w:t>тельно призывает государство-участник обеспечить, чтобы предусматр</w:t>
      </w:r>
      <w:r w:rsidRPr="00425143">
        <w:rPr>
          <w:b/>
          <w:bCs/>
        </w:rPr>
        <w:t>и</w:t>
      </w:r>
      <w:r w:rsidRPr="00425143">
        <w:rPr>
          <w:b/>
          <w:bCs/>
        </w:rPr>
        <w:t>ваемые в этой области программы основывались на правозащитном по</w:t>
      </w:r>
      <w:r w:rsidRPr="00425143">
        <w:rPr>
          <w:b/>
          <w:bCs/>
        </w:rPr>
        <w:t>д</w:t>
      </w:r>
      <w:r w:rsidRPr="00425143">
        <w:rPr>
          <w:b/>
          <w:bCs/>
        </w:rPr>
        <w:t xml:space="preserve">ходе, чтобы на их цели выделялись достаточные ресурсы и чтобы в рамках их реализации уделялось надлежащее внимание наиболее обездоленным и </w:t>
      </w:r>
      <w:proofErr w:type="spellStart"/>
      <w:r w:rsidRPr="00425143">
        <w:rPr>
          <w:b/>
          <w:bCs/>
        </w:rPr>
        <w:t>маргинализированным</w:t>
      </w:r>
      <w:proofErr w:type="spellEnd"/>
      <w:r w:rsidRPr="00425143">
        <w:rPr>
          <w:b/>
          <w:bCs/>
        </w:rPr>
        <w:t xml:space="preserve"> группам, включая жертв вооруженного конфликта, и учитывались различия между городскими и сельскими районами.</w:t>
      </w:r>
      <w:proofErr w:type="gramEnd"/>
      <w:r w:rsidRPr="00425143">
        <w:t xml:space="preserve"> </w:t>
      </w:r>
      <w:r w:rsidRPr="00425143">
        <w:rPr>
          <w:b/>
          <w:bCs/>
        </w:rPr>
        <w:t>В этой связи Комитет обращает внимание государства-участника на свое Заявл</w:t>
      </w:r>
      <w:r w:rsidRPr="00425143">
        <w:rPr>
          <w:b/>
          <w:bCs/>
        </w:rPr>
        <w:t>е</w:t>
      </w:r>
      <w:r w:rsidRPr="00425143">
        <w:rPr>
          <w:b/>
          <w:bCs/>
        </w:rPr>
        <w:t>ние 2001 года по вопросу о нищете и Международном пакте об экономич</w:t>
      </w:r>
      <w:r w:rsidRPr="00425143">
        <w:rPr>
          <w:b/>
          <w:bCs/>
        </w:rPr>
        <w:t>е</w:t>
      </w:r>
      <w:r w:rsidRPr="00425143">
        <w:rPr>
          <w:b/>
          <w:bCs/>
        </w:rPr>
        <w:t>ских, социальных и культурных правах.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Доступ к земле</w:t>
      </w:r>
    </w:p>
    <w:p w:rsidR="00425143" w:rsidRPr="00425143" w:rsidRDefault="00425143" w:rsidP="00425143">
      <w:pPr>
        <w:pStyle w:val="SingleTxtGR"/>
      </w:pPr>
      <w:r w:rsidRPr="00425143">
        <w:t>49.</w:t>
      </w:r>
      <w:r w:rsidRPr="00425143">
        <w:tab/>
        <w:t>Комитет вновь выражает обеспокоенность в связи с сохраняющимся н</w:t>
      </w:r>
      <w:r w:rsidRPr="00425143">
        <w:t>е</w:t>
      </w:r>
      <w:r w:rsidRPr="00425143">
        <w:t xml:space="preserve">равенством в доступе к земле, с которым по-прежнему сталкиваются крестьяне, коренные народы и </w:t>
      </w:r>
      <w:proofErr w:type="spellStart"/>
      <w:r w:rsidRPr="00425143">
        <w:t>афроколумбийцы</w:t>
      </w:r>
      <w:proofErr w:type="spellEnd"/>
      <w:r w:rsidRPr="00425143">
        <w:t>. Кроме того, Комитет выражает обеспок</w:t>
      </w:r>
      <w:r w:rsidRPr="00425143">
        <w:t>о</w:t>
      </w:r>
      <w:r w:rsidRPr="00425143">
        <w:t xml:space="preserve">енность по поводу ограниченного прогресса в осуществлении принятого в </w:t>
      </w:r>
      <w:r w:rsidR="00E85FF2">
        <w:br/>
      </w:r>
      <w:r w:rsidRPr="00425143">
        <w:t>2011 году Закона № 1448 о возвращении земель жертвам вооруженного ко</w:t>
      </w:r>
      <w:r w:rsidRPr="00425143">
        <w:t>н</w:t>
      </w:r>
      <w:r w:rsidRPr="00425143">
        <w:t>фликта (статья 11).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50.</w:t>
      </w:r>
      <w:r w:rsidRPr="00425143">
        <w:tab/>
      </w:r>
      <w:r w:rsidRPr="00425143">
        <w:rPr>
          <w:b/>
          <w:bCs/>
        </w:rPr>
        <w:t>Комитет обращает внимание государства-участника на свою пред</w:t>
      </w:r>
      <w:r w:rsidRPr="00425143">
        <w:rPr>
          <w:b/>
          <w:bCs/>
        </w:rPr>
        <w:t>ы</w:t>
      </w:r>
      <w:r w:rsidRPr="00425143">
        <w:rPr>
          <w:b/>
          <w:bCs/>
        </w:rPr>
        <w:t>дущую рекомендацию (E/C.12/COL/CO/5, пункт 22) и рекомендует ему:</w:t>
      </w:r>
    </w:p>
    <w:p w:rsidR="00425143" w:rsidRPr="008B49F8" w:rsidRDefault="00425143" w:rsidP="00425143">
      <w:pPr>
        <w:pStyle w:val="SingleTxtGR"/>
        <w:rPr>
          <w:b/>
        </w:rPr>
      </w:pPr>
      <w:r w:rsidRPr="008B49F8">
        <w:rPr>
          <w:b/>
        </w:rPr>
        <w:tab/>
        <w:t>a)</w:t>
      </w:r>
      <w:r w:rsidRPr="008B49F8">
        <w:rPr>
          <w:b/>
        </w:rPr>
        <w:tab/>
      </w:r>
      <w:r w:rsidRPr="008B49F8">
        <w:rPr>
          <w:b/>
          <w:bCs/>
        </w:rPr>
        <w:t>принять необходимые меры для обеспечения проведения вс</w:t>
      </w:r>
      <w:r w:rsidRPr="008B49F8">
        <w:rPr>
          <w:b/>
          <w:bCs/>
        </w:rPr>
        <w:t>е</w:t>
      </w:r>
      <w:r w:rsidRPr="008B49F8">
        <w:rPr>
          <w:b/>
          <w:bCs/>
        </w:rPr>
        <w:t>объемлющей реформы в сельских районах, предусмотренной Заключ</w:t>
      </w:r>
      <w:r w:rsidRPr="008B49F8">
        <w:rPr>
          <w:b/>
          <w:bCs/>
        </w:rPr>
        <w:t>и</w:t>
      </w:r>
      <w:r w:rsidRPr="008B49F8">
        <w:rPr>
          <w:b/>
          <w:bCs/>
        </w:rPr>
        <w:t>тельным соглашением о прекращении конфликта и установлении ст</w:t>
      </w:r>
      <w:r w:rsidRPr="008B49F8">
        <w:rPr>
          <w:b/>
          <w:bCs/>
        </w:rPr>
        <w:t>а</w:t>
      </w:r>
      <w:r w:rsidRPr="008B49F8">
        <w:rPr>
          <w:b/>
          <w:bCs/>
        </w:rPr>
        <w:t xml:space="preserve">бильного и прочного мира, с </w:t>
      </w:r>
      <w:proofErr w:type="gramStart"/>
      <w:r w:rsidRPr="008B49F8">
        <w:rPr>
          <w:b/>
          <w:bCs/>
        </w:rPr>
        <w:t>тем</w:t>
      </w:r>
      <w:proofErr w:type="gramEnd"/>
      <w:r w:rsidRPr="008B49F8">
        <w:rPr>
          <w:b/>
          <w:bCs/>
        </w:rPr>
        <w:t xml:space="preserve"> чтобы гарантировать равный доступ кр</w:t>
      </w:r>
      <w:r w:rsidRPr="008B49F8">
        <w:rPr>
          <w:b/>
          <w:bCs/>
        </w:rPr>
        <w:t>е</w:t>
      </w:r>
      <w:r w:rsidRPr="008B49F8">
        <w:rPr>
          <w:b/>
          <w:bCs/>
        </w:rPr>
        <w:t xml:space="preserve">стьян, коренных народов и </w:t>
      </w:r>
      <w:proofErr w:type="spellStart"/>
      <w:r w:rsidRPr="008B49F8">
        <w:rPr>
          <w:b/>
          <w:bCs/>
        </w:rPr>
        <w:t>афроколумбийцев</w:t>
      </w:r>
      <w:proofErr w:type="spellEnd"/>
      <w:r w:rsidRPr="008B49F8">
        <w:rPr>
          <w:b/>
          <w:bCs/>
        </w:rPr>
        <w:t xml:space="preserve"> к земельным и природным ресурсам;</w:t>
      </w:r>
    </w:p>
    <w:p w:rsidR="00425143" w:rsidRPr="008B49F8" w:rsidRDefault="00425143" w:rsidP="00425143">
      <w:pPr>
        <w:pStyle w:val="SingleTxtGR"/>
        <w:rPr>
          <w:b/>
        </w:rPr>
      </w:pPr>
      <w:r w:rsidRPr="008B49F8">
        <w:rPr>
          <w:b/>
        </w:rPr>
        <w:tab/>
        <w:t>b)</w:t>
      </w:r>
      <w:r w:rsidRPr="008B49F8">
        <w:rPr>
          <w:b/>
        </w:rPr>
        <w:tab/>
      </w:r>
      <w:r w:rsidRPr="008B49F8">
        <w:rPr>
          <w:b/>
          <w:bCs/>
        </w:rPr>
        <w:t>активизировать усилия для эффективного осуществления пр</w:t>
      </w:r>
      <w:r w:rsidRPr="008B49F8">
        <w:rPr>
          <w:b/>
          <w:bCs/>
        </w:rPr>
        <w:t>и</w:t>
      </w:r>
      <w:r w:rsidRPr="008B49F8">
        <w:rPr>
          <w:b/>
          <w:bCs/>
        </w:rPr>
        <w:t xml:space="preserve">нятого в 2011 году Закона № 1448 и других соответствующих мер, с </w:t>
      </w:r>
      <w:proofErr w:type="gramStart"/>
      <w:r w:rsidRPr="008B49F8">
        <w:rPr>
          <w:b/>
          <w:bCs/>
        </w:rPr>
        <w:t>тем</w:t>
      </w:r>
      <w:proofErr w:type="gramEnd"/>
      <w:r w:rsidRPr="008B49F8">
        <w:rPr>
          <w:b/>
          <w:bCs/>
        </w:rPr>
        <w:t xml:space="preserve"> чтобы обеспечить полномерное применение механизмов и реестров, пред</w:t>
      </w:r>
      <w:r w:rsidRPr="008B49F8">
        <w:rPr>
          <w:b/>
          <w:bCs/>
        </w:rPr>
        <w:t>у</w:t>
      </w:r>
      <w:r w:rsidRPr="008B49F8">
        <w:rPr>
          <w:b/>
          <w:bCs/>
        </w:rPr>
        <w:t>смотренных для возвращения земель.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Внутренне перемещенные лица и репатрианты</w:t>
      </w:r>
    </w:p>
    <w:p w:rsidR="00425143" w:rsidRPr="00425143" w:rsidRDefault="00425143" w:rsidP="00425143">
      <w:pPr>
        <w:pStyle w:val="SingleTxtGR"/>
      </w:pPr>
      <w:r w:rsidRPr="00425143">
        <w:t>51.</w:t>
      </w:r>
      <w:r w:rsidRPr="00425143">
        <w:tab/>
        <w:t>Несмотря на усилия, предпринятые государством-участником, Комитет обеспокоен тем, что многие возвратившиеся колумбийские беженцы сталкив</w:t>
      </w:r>
      <w:r w:rsidRPr="00425143">
        <w:t>а</w:t>
      </w:r>
      <w:r w:rsidRPr="00425143">
        <w:t xml:space="preserve">ются с препятствиями на пути социальной и экономической интеграции. </w:t>
      </w:r>
      <w:r w:rsidR="00E85FF2">
        <w:br/>
      </w:r>
      <w:r w:rsidRPr="00425143">
        <w:t>Он также обеспокоен тем, что значительное число внутренне перемещенных лиц до сих пор не имеют надлежащего уровня жизни (статья 11).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52.</w:t>
      </w:r>
      <w:r w:rsidRPr="00425143">
        <w:tab/>
      </w:r>
      <w:r w:rsidRPr="00425143">
        <w:rPr>
          <w:b/>
          <w:bCs/>
        </w:rPr>
        <w:t xml:space="preserve">Комитет рекомендует государству-участнику удвоить свои усилия по обеспечению </w:t>
      </w:r>
      <w:proofErr w:type="spellStart"/>
      <w:r w:rsidRPr="00425143">
        <w:rPr>
          <w:b/>
          <w:bCs/>
        </w:rPr>
        <w:t>реинтеграции</w:t>
      </w:r>
      <w:proofErr w:type="spellEnd"/>
      <w:r w:rsidRPr="00425143">
        <w:rPr>
          <w:b/>
          <w:bCs/>
        </w:rPr>
        <w:t xml:space="preserve"> и достаточного уровня жизни возвращающимся беженцам и внутренне перемещенным лицам, с </w:t>
      </w:r>
      <w:proofErr w:type="gramStart"/>
      <w:r w:rsidRPr="00425143">
        <w:rPr>
          <w:b/>
          <w:bCs/>
        </w:rPr>
        <w:t>тем</w:t>
      </w:r>
      <w:proofErr w:type="gramEnd"/>
      <w:r w:rsidRPr="00425143">
        <w:rPr>
          <w:b/>
          <w:bCs/>
        </w:rPr>
        <w:t xml:space="preserve"> чтобы они имели д</w:t>
      </w:r>
      <w:r w:rsidRPr="00425143">
        <w:rPr>
          <w:b/>
          <w:bCs/>
        </w:rPr>
        <w:t>о</w:t>
      </w:r>
      <w:r w:rsidRPr="00425143">
        <w:rPr>
          <w:b/>
          <w:bCs/>
        </w:rPr>
        <w:t>ступ к надлежащему жилью и производительной деятельности, а также т</w:t>
      </w:r>
      <w:r w:rsidRPr="00425143">
        <w:rPr>
          <w:b/>
          <w:bCs/>
        </w:rPr>
        <w:t>а</w:t>
      </w:r>
      <w:r w:rsidRPr="00425143">
        <w:rPr>
          <w:b/>
          <w:bCs/>
        </w:rPr>
        <w:t>ким базовым услугам, как водоснабжение, санитария, здравоохранение, образование и социальная помощь, включая возможность получения кр</w:t>
      </w:r>
      <w:r w:rsidRPr="00425143">
        <w:rPr>
          <w:b/>
          <w:bCs/>
        </w:rPr>
        <w:t>е</w:t>
      </w:r>
      <w:r w:rsidRPr="00425143">
        <w:rPr>
          <w:b/>
          <w:bCs/>
        </w:rPr>
        <w:t>дитов.</w:t>
      </w:r>
      <w:r w:rsidRPr="00425143">
        <w:t xml:space="preserve"> </w:t>
      </w:r>
      <w:r w:rsidRPr="00425143">
        <w:rPr>
          <w:b/>
          <w:bCs/>
        </w:rPr>
        <w:t>Кроме того, он рекомендует государству-участнику принять надл</w:t>
      </w:r>
      <w:r w:rsidRPr="00425143">
        <w:rPr>
          <w:b/>
          <w:bCs/>
        </w:rPr>
        <w:t>е</w:t>
      </w:r>
      <w:r w:rsidRPr="00425143">
        <w:rPr>
          <w:b/>
          <w:bCs/>
        </w:rPr>
        <w:t>жащие меры для содействия их безопасному и достойному возвращению в места своего происхождения, когда это возможно, или же предлагать им подходящие альтернативные решения.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Лица, участвующие в выращивании запрещенных культур</w:t>
      </w:r>
    </w:p>
    <w:p w:rsidR="00425143" w:rsidRPr="00425143" w:rsidRDefault="00425143" w:rsidP="00425143">
      <w:pPr>
        <w:pStyle w:val="SingleTxtGR"/>
        <w:rPr>
          <w:bCs/>
        </w:rPr>
      </w:pPr>
      <w:r w:rsidRPr="00425143">
        <w:t>53.</w:t>
      </w:r>
      <w:r w:rsidRPr="00425143">
        <w:tab/>
        <w:t>Хотя Комитет приветствует меры, принимаемые государством-участником для решения проблемы выращивания незаконных культур, он обе</w:t>
      </w:r>
      <w:r w:rsidRPr="00425143">
        <w:t>с</w:t>
      </w:r>
      <w:r w:rsidRPr="00425143">
        <w:t>покоен потенциальными пробелами и ограничениями, которые могут возни</w:t>
      </w:r>
      <w:r w:rsidRPr="00425143">
        <w:t>к</w:t>
      </w:r>
      <w:r w:rsidRPr="00425143">
        <w:t>нуть в ходе их осуществления, с точки зрения прав человека (статья 11).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54.</w:t>
      </w:r>
      <w:r w:rsidRPr="00425143">
        <w:tab/>
      </w:r>
      <w:proofErr w:type="gramStart"/>
      <w:r w:rsidRPr="00425143">
        <w:rPr>
          <w:b/>
          <w:bCs/>
        </w:rPr>
        <w:t>Комитет рекомендует государству-участнику продолжать свои ус</w:t>
      </w:r>
      <w:r w:rsidRPr="00425143">
        <w:rPr>
          <w:b/>
          <w:bCs/>
        </w:rPr>
        <w:t>и</w:t>
      </w:r>
      <w:r w:rsidRPr="00425143">
        <w:rPr>
          <w:b/>
          <w:bCs/>
        </w:rPr>
        <w:t>лия, направленные на то, чтобы в ходе осуществления Заключительного соглашения о прекращении конфликта и установлении стабильного и прочного мира использовался правозащитный подход к решению пробл</w:t>
      </w:r>
      <w:r w:rsidRPr="00425143">
        <w:rPr>
          <w:b/>
          <w:bCs/>
        </w:rPr>
        <w:t>е</w:t>
      </w:r>
      <w:r w:rsidRPr="00425143">
        <w:rPr>
          <w:b/>
          <w:bCs/>
        </w:rPr>
        <w:t>мы оборота незаконных наркотических средств, и гарантировать, чтобы в рамках всеобъемлющей национальной программы замены запрещенных культур предусматривались альтернативные производственные проекты, с помощью которых можно было бы обеспечить достаточный уровень жизни соответствующим</w:t>
      </w:r>
      <w:proofErr w:type="gramEnd"/>
      <w:r w:rsidRPr="00425143">
        <w:rPr>
          <w:b/>
          <w:bCs/>
        </w:rPr>
        <w:t xml:space="preserve"> крестьянам и их семьям за счет привлечения их к ко</w:t>
      </w:r>
      <w:r w:rsidRPr="00425143">
        <w:rPr>
          <w:b/>
          <w:bCs/>
        </w:rPr>
        <w:t>н</w:t>
      </w:r>
      <w:r w:rsidRPr="00425143">
        <w:rPr>
          <w:b/>
          <w:bCs/>
        </w:rPr>
        <w:t xml:space="preserve">структивному </w:t>
      </w:r>
      <w:proofErr w:type="gramStart"/>
      <w:r w:rsidRPr="00425143">
        <w:rPr>
          <w:b/>
          <w:bCs/>
        </w:rPr>
        <w:t>участию</w:t>
      </w:r>
      <w:proofErr w:type="gramEnd"/>
      <w:r w:rsidRPr="00425143">
        <w:rPr>
          <w:b/>
          <w:bCs/>
        </w:rPr>
        <w:t xml:space="preserve"> как в разработке, так и в реализации этих прое</w:t>
      </w:r>
      <w:r w:rsidRPr="00425143">
        <w:rPr>
          <w:b/>
          <w:bCs/>
        </w:rPr>
        <w:t>к</w:t>
      </w:r>
      <w:r w:rsidRPr="00425143">
        <w:rPr>
          <w:b/>
          <w:bCs/>
        </w:rPr>
        <w:t>тов, а также предоставления им реальных возможностей для сбыта своей продукции.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Достаточный уровень жизни демобилизованных лиц</w:t>
      </w:r>
    </w:p>
    <w:p w:rsidR="00425143" w:rsidRPr="00425143" w:rsidRDefault="00425143" w:rsidP="00425143">
      <w:pPr>
        <w:pStyle w:val="SingleTxtGR"/>
        <w:rPr>
          <w:bCs/>
        </w:rPr>
      </w:pPr>
      <w:r w:rsidRPr="00425143">
        <w:t>55.</w:t>
      </w:r>
      <w:r w:rsidRPr="00425143">
        <w:tab/>
        <w:t xml:space="preserve">Хотя Комитет принимает к сведению меры, принятые государством-участником для обеспечения </w:t>
      </w:r>
      <w:proofErr w:type="spellStart"/>
      <w:r w:rsidRPr="00425143">
        <w:t>реинтеграции</w:t>
      </w:r>
      <w:proofErr w:type="spellEnd"/>
      <w:r w:rsidRPr="00425143">
        <w:t xml:space="preserve"> демобилизованных лиц в общество, он выражает обеспокоенность в связи с препятствиями, мешающими эффе</w:t>
      </w:r>
      <w:r w:rsidRPr="00425143">
        <w:t>к</w:t>
      </w:r>
      <w:r w:rsidRPr="00425143">
        <w:t>тивному осуществлению этих мер, особенно в сельских районах (статья 11).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56.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принять необходимые меры, основанные на правозащитном подходе, в интересах надлежащей с</w:t>
      </w:r>
      <w:r w:rsidRPr="00425143">
        <w:rPr>
          <w:b/>
          <w:bCs/>
        </w:rPr>
        <w:t>о</w:t>
      </w:r>
      <w:r w:rsidRPr="00425143">
        <w:rPr>
          <w:b/>
          <w:bCs/>
        </w:rPr>
        <w:t xml:space="preserve">циальной и экономической </w:t>
      </w:r>
      <w:proofErr w:type="spellStart"/>
      <w:r w:rsidRPr="00425143">
        <w:rPr>
          <w:b/>
          <w:bCs/>
        </w:rPr>
        <w:t>реинтеграции</w:t>
      </w:r>
      <w:proofErr w:type="spellEnd"/>
      <w:r w:rsidRPr="00425143">
        <w:rPr>
          <w:b/>
          <w:bCs/>
        </w:rPr>
        <w:t xml:space="preserve"> демобилизованных лиц, с </w:t>
      </w:r>
      <w:proofErr w:type="gramStart"/>
      <w:r w:rsidRPr="00425143">
        <w:rPr>
          <w:b/>
          <w:bCs/>
        </w:rPr>
        <w:t>тем</w:t>
      </w:r>
      <w:proofErr w:type="gramEnd"/>
      <w:r w:rsidRPr="00425143">
        <w:rPr>
          <w:b/>
          <w:bCs/>
        </w:rPr>
        <w:t xml:space="preserve"> чтобы обеспечить им возможность пользоваться своими экономическими, социальными и культурными правами, включая право на достаточный жизненный уровень.</w:t>
      </w:r>
      <w:r w:rsidRPr="00425143">
        <w:t xml:space="preserve"> </w:t>
      </w:r>
      <w:r w:rsidRPr="00425143">
        <w:rPr>
          <w:b/>
          <w:bCs/>
        </w:rPr>
        <w:t>Комитет рекомендует государству-участнику обесп</w:t>
      </w:r>
      <w:r w:rsidRPr="00425143">
        <w:rPr>
          <w:b/>
          <w:bCs/>
        </w:rPr>
        <w:t>е</w:t>
      </w:r>
      <w:r w:rsidRPr="00425143">
        <w:rPr>
          <w:b/>
          <w:bCs/>
        </w:rPr>
        <w:t xml:space="preserve">чить, чтобы на базе территориальных центров для обучения и </w:t>
      </w:r>
      <w:proofErr w:type="spellStart"/>
      <w:r w:rsidRPr="00425143">
        <w:rPr>
          <w:b/>
          <w:bCs/>
        </w:rPr>
        <w:t>реинтегр</w:t>
      </w:r>
      <w:r w:rsidRPr="00425143">
        <w:rPr>
          <w:b/>
          <w:bCs/>
        </w:rPr>
        <w:t>а</w:t>
      </w:r>
      <w:r w:rsidRPr="00425143">
        <w:rPr>
          <w:b/>
          <w:bCs/>
        </w:rPr>
        <w:t>ции</w:t>
      </w:r>
      <w:proofErr w:type="spellEnd"/>
      <w:r w:rsidRPr="00425143">
        <w:rPr>
          <w:b/>
          <w:bCs/>
        </w:rPr>
        <w:t xml:space="preserve"> предоставлялся доступ к производственным проектам, предусматр</w:t>
      </w:r>
      <w:r w:rsidRPr="00425143">
        <w:rPr>
          <w:b/>
          <w:bCs/>
        </w:rPr>
        <w:t>и</w:t>
      </w:r>
      <w:r w:rsidRPr="00425143">
        <w:rPr>
          <w:b/>
          <w:bCs/>
        </w:rPr>
        <w:t>вающим, среди прочего, прохождение надлежащей технической подготовки и активное участие соответствующих лиц и общин.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Право на питание</w:t>
      </w:r>
    </w:p>
    <w:p w:rsidR="00425143" w:rsidRPr="00425143" w:rsidRDefault="00425143" w:rsidP="00425143">
      <w:pPr>
        <w:pStyle w:val="SingleTxtGR"/>
      </w:pPr>
      <w:r w:rsidRPr="00425143">
        <w:t>57.</w:t>
      </w:r>
      <w:r w:rsidRPr="00425143">
        <w:tab/>
        <w:t>Комитет выражает обеспокоенность по поводу существующих различий в плане реализации права на достаточное питание, в частности по поводу крайне высоких показателей недоедания и отсутствия продовольственной безопасн</w:t>
      </w:r>
      <w:r w:rsidRPr="00425143">
        <w:t>о</w:t>
      </w:r>
      <w:r w:rsidRPr="00425143">
        <w:t>сти в отдельных районах, с одной стороны, и роста числа людей с избыточным весом и лиц, страдающих ожирением</w:t>
      </w:r>
      <w:r w:rsidR="00082556">
        <w:t xml:space="preserve"> –</w:t>
      </w:r>
      <w:r w:rsidRPr="00425143">
        <w:t xml:space="preserve"> с другой. Помимо этого, Комитет обе</w:t>
      </w:r>
      <w:r w:rsidRPr="00425143">
        <w:t>с</w:t>
      </w:r>
      <w:r w:rsidRPr="00425143">
        <w:t>покоен тем, что в стране не предусмотрено надлежащих мер для поддержки крестьян и мелких фермеров, что отрицательно сказывается на праве на пит</w:t>
      </w:r>
      <w:r w:rsidRPr="00425143">
        <w:t>а</w:t>
      </w:r>
      <w:r w:rsidRPr="00425143">
        <w:t>ние (статья 11).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58.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в рамкой проводимой им Национальной политики в области продовольственной безопасности и безопасности питания разработать всеобъемлющую национальную страт</w:t>
      </w:r>
      <w:r w:rsidRPr="00425143">
        <w:rPr>
          <w:b/>
          <w:bCs/>
        </w:rPr>
        <w:t>е</w:t>
      </w:r>
      <w:r w:rsidRPr="00425143">
        <w:rPr>
          <w:b/>
          <w:bCs/>
        </w:rPr>
        <w:t xml:space="preserve">гию защиты и поощрения права на достаточное питание, с </w:t>
      </w:r>
      <w:proofErr w:type="gramStart"/>
      <w:r w:rsidRPr="00425143">
        <w:rPr>
          <w:b/>
          <w:bCs/>
        </w:rPr>
        <w:t>тем</w:t>
      </w:r>
      <w:proofErr w:type="gramEnd"/>
      <w:r w:rsidRPr="00425143">
        <w:rPr>
          <w:b/>
          <w:bCs/>
        </w:rPr>
        <w:t xml:space="preserve"> чтобы р</w:t>
      </w:r>
      <w:r w:rsidRPr="00425143">
        <w:rPr>
          <w:b/>
          <w:bCs/>
        </w:rPr>
        <w:t>е</w:t>
      </w:r>
      <w:r w:rsidRPr="00425143">
        <w:rPr>
          <w:b/>
          <w:bCs/>
        </w:rPr>
        <w:t>шить проблему отсутствия продовольственной безопасности на всей те</w:t>
      </w:r>
      <w:r w:rsidRPr="00425143">
        <w:rPr>
          <w:b/>
          <w:bCs/>
        </w:rPr>
        <w:t>р</w:t>
      </w:r>
      <w:r w:rsidRPr="00425143">
        <w:rPr>
          <w:b/>
          <w:bCs/>
        </w:rPr>
        <w:t>ритории государства-участника и содействовать более здоровому питанию населения.</w:t>
      </w:r>
      <w:r w:rsidRPr="00425143">
        <w:t xml:space="preserve"> </w:t>
      </w:r>
      <w:r w:rsidRPr="00425143">
        <w:rPr>
          <w:b/>
          <w:bCs/>
        </w:rPr>
        <w:t>Комитет настоятельно призывает государство-участник удв</w:t>
      </w:r>
      <w:r w:rsidRPr="00425143">
        <w:rPr>
          <w:b/>
          <w:bCs/>
        </w:rPr>
        <w:t>о</w:t>
      </w:r>
      <w:r w:rsidRPr="00425143">
        <w:rPr>
          <w:b/>
          <w:bCs/>
        </w:rPr>
        <w:t>ить усилия по повышению производительности мелких фермеров, соде</w:t>
      </w:r>
      <w:r w:rsidRPr="00425143">
        <w:rPr>
          <w:b/>
          <w:bCs/>
        </w:rPr>
        <w:t>й</w:t>
      </w:r>
      <w:r w:rsidRPr="00425143">
        <w:rPr>
          <w:b/>
          <w:bCs/>
        </w:rPr>
        <w:t>ствуя их доступу к соответствующим технологиям и местным рынкам, в целях увеличения уровня доходов в сельских районах.</w:t>
      </w:r>
      <w:r w:rsidRPr="00425143">
        <w:t xml:space="preserve"> </w:t>
      </w:r>
      <w:r w:rsidRPr="00425143">
        <w:rPr>
          <w:b/>
          <w:bCs/>
        </w:rPr>
        <w:t>Он также рекоме</w:t>
      </w:r>
      <w:r w:rsidRPr="00425143">
        <w:rPr>
          <w:b/>
          <w:bCs/>
        </w:rPr>
        <w:t>н</w:t>
      </w:r>
      <w:r w:rsidRPr="00425143">
        <w:rPr>
          <w:b/>
          <w:bCs/>
        </w:rPr>
        <w:t>дует государству-участнику активизировать усилия по борьбе с после</w:t>
      </w:r>
      <w:r w:rsidRPr="00425143">
        <w:rPr>
          <w:b/>
          <w:bCs/>
        </w:rPr>
        <w:t>д</w:t>
      </w:r>
      <w:r w:rsidRPr="00425143">
        <w:rPr>
          <w:b/>
          <w:bCs/>
        </w:rPr>
        <w:t>ствиями изменения климата в контексте реализации права на питание.</w:t>
      </w:r>
      <w:r w:rsidRPr="00425143">
        <w:t xml:space="preserve"> </w:t>
      </w:r>
      <w:r w:rsidRPr="00425143">
        <w:rPr>
          <w:b/>
          <w:bCs/>
        </w:rPr>
        <w:t>Комитет обращает внимание государства-участника на свое замечание о</w:t>
      </w:r>
      <w:r w:rsidRPr="00425143">
        <w:rPr>
          <w:b/>
          <w:bCs/>
        </w:rPr>
        <w:t>б</w:t>
      </w:r>
      <w:r w:rsidRPr="00425143">
        <w:rPr>
          <w:b/>
          <w:bCs/>
        </w:rPr>
        <w:t>щего порядка № 12 (1999) о праве на достаточное питание и на Добровол</w:t>
      </w:r>
      <w:r w:rsidRPr="00425143">
        <w:rPr>
          <w:b/>
          <w:bCs/>
        </w:rPr>
        <w:t>ь</w:t>
      </w:r>
      <w:r w:rsidRPr="00425143">
        <w:rPr>
          <w:b/>
          <w:bCs/>
        </w:rPr>
        <w:t xml:space="preserve">ные руководящие принципы в поддержку постепенной реализации права на достаточное питание в контексте национальной продовольственной </w:t>
      </w:r>
      <w:r w:rsidR="00082556">
        <w:rPr>
          <w:b/>
          <w:bCs/>
        </w:rPr>
        <w:br/>
      </w:r>
      <w:r w:rsidRPr="00425143">
        <w:rPr>
          <w:b/>
          <w:bCs/>
        </w:rPr>
        <w:t>безопасности, принятые Советом Продовольственной и сельскохозяйстве</w:t>
      </w:r>
      <w:r w:rsidRPr="00425143">
        <w:rPr>
          <w:b/>
          <w:bCs/>
        </w:rPr>
        <w:t>н</w:t>
      </w:r>
      <w:r w:rsidRPr="00425143">
        <w:rPr>
          <w:b/>
          <w:bCs/>
        </w:rPr>
        <w:t>ной организации Объединенных Наций (ФАО).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Право на воду</w:t>
      </w:r>
    </w:p>
    <w:p w:rsidR="00425143" w:rsidRPr="00425143" w:rsidRDefault="00425143" w:rsidP="00425143">
      <w:pPr>
        <w:pStyle w:val="SingleTxtGR"/>
      </w:pPr>
      <w:r w:rsidRPr="00425143">
        <w:t>59.</w:t>
      </w:r>
      <w:r w:rsidRPr="00425143">
        <w:tab/>
        <w:t>Комитет обеспокоен последствиями чрезмерного и бесконтрольного и</w:t>
      </w:r>
      <w:r w:rsidRPr="00425143">
        <w:t>с</w:t>
      </w:r>
      <w:r w:rsidRPr="00425143">
        <w:t>пользования воды и загрязнения рек в результате горнодобывающей деятельн</w:t>
      </w:r>
      <w:r w:rsidRPr="00425143">
        <w:t>о</w:t>
      </w:r>
      <w:r w:rsidRPr="00425143">
        <w:t>сти, чреватыми серьезными нарушениями права на воду, достаточное питание и здоровье жителей затрагиваемых общинах, а также нанесением ущерба окр</w:t>
      </w:r>
      <w:r w:rsidRPr="00425143">
        <w:t>у</w:t>
      </w:r>
      <w:r w:rsidRPr="00425143">
        <w:t>жающей среде (статьи 11 и 12).</w:t>
      </w:r>
    </w:p>
    <w:p w:rsidR="00425143" w:rsidRPr="00425143" w:rsidRDefault="00425143" w:rsidP="00425143">
      <w:pPr>
        <w:pStyle w:val="SingleTxtGR"/>
      </w:pPr>
      <w:r w:rsidRPr="00425143">
        <w:t>60.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активизировать усилия по обеспечению надлежащей охраны своих гидроресурсов и принять нео</w:t>
      </w:r>
      <w:r w:rsidRPr="00425143">
        <w:rPr>
          <w:b/>
          <w:bCs/>
        </w:rPr>
        <w:t>б</w:t>
      </w:r>
      <w:r w:rsidRPr="00425143">
        <w:rPr>
          <w:b/>
          <w:bCs/>
        </w:rPr>
        <w:t>ходимые меры для того, чтобы использование водных ресурсов в горнод</w:t>
      </w:r>
      <w:r w:rsidRPr="00425143">
        <w:rPr>
          <w:b/>
          <w:bCs/>
        </w:rPr>
        <w:t>о</w:t>
      </w:r>
      <w:r w:rsidRPr="00425143">
        <w:rPr>
          <w:b/>
          <w:bCs/>
        </w:rPr>
        <w:t>бывающей промышленности не препятствовало доступу к безопасной п</w:t>
      </w:r>
      <w:r w:rsidRPr="00425143">
        <w:rPr>
          <w:b/>
          <w:bCs/>
        </w:rPr>
        <w:t>и</w:t>
      </w:r>
      <w:r w:rsidRPr="00425143">
        <w:rPr>
          <w:b/>
          <w:bCs/>
        </w:rPr>
        <w:t>тьевой воде, в особенности в потенциально затрагиваемых общинах.</w:t>
      </w:r>
      <w:r w:rsidRPr="00425143">
        <w:t xml:space="preserve"> </w:t>
      </w:r>
      <w:r w:rsidRPr="00425143">
        <w:rPr>
          <w:b/>
          <w:bCs/>
        </w:rPr>
        <w:t>Кроме того, Комитет рекомендует государству-участнику принять надлежащие меры для очистки воды, используемой в горнодобывающей промышленн</w:t>
      </w:r>
      <w:r w:rsidRPr="00425143">
        <w:rPr>
          <w:b/>
          <w:bCs/>
        </w:rPr>
        <w:t>о</w:t>
      </w:r>
      <w:r w:rsidRPr="00425143">
        <w:rPr>
          <w:b/>
          <w:bCs/>
        </w:rPr>
        <w:t>сти.</w:t>
      </w:r>
      <w:r w:rsidRPr="00425143">
        <w:t xml:space="preserve"> </w:t>
      </w:r>
      <w:r w:rsidRPr="00425143">
        <w:rPr>
          <w:b/>
          <w:bCs/>
        </w:rPr>
        <w:t>Комитет обращает внимание государства-участника на свое замечание общего порядка № 15 (2002) о праве на воду.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Право на здоровье</w:t>
      </w:r>
    </w:p>
    <w:p w:rsidR="00425143" w:rsidRPr="00425143" w:rsidRDefault="00425143" w:rsidP="00425143">
      <w:pPr>
        <w:pStyle w:val="SingleTxtGR"/>
      </w:pPr>
      <w:r w:rsidRPr="00425143">
        <w:t>61.</w:t>
      </w:r>
      <w:r w:rsidRPr="00425143">
        <w:tab/>
        <w:t>Комитет выражает обеспокоенность в связи с сохраняющимися различ</w:t>
      </w:r>
      <w:r w:rsidRPr="00425143">
        <w:t>и</w:t>
      </w:r>
      <w:r w:rsidRPr="00425143">
        <w:t xml:space="preserve">ями в плане наличия, доступности, приемлемости и стоимости медицинского обслуживания, от </w:t>
      </w:r>
      <w:proofErr w:type="gramStart"/>
      <w:r w:rsidRPr="00425143">
        <w:t>которых</w:t>
      </w:r>
      <w:proofErr w:type="gramEnd"/>
      <w:r w:rsidRPr="00425143">
        <w:t xml:space="preserve"> прежде всего страдают лица с низким уровнем дох</w:t>
      </w:r>
      <w:r w:rsidRPr="00425143">
        <w:t>о</w:t>
      </w:r>
      <w:r w:rsidRPr="00425143">
        <w:t>да и жители сельских и отдаленных районов. Комитет также с обеспокоенн</w:t>
      </w:r>
      <w:r w:rsidRPr="00425143">
        <w:t>о</w:t>
      </w:r>
      <w:r w:rsidRPr="00425143">
        <w:t>стью отмечает сообщения о плаченом состоянии ряда больниц в государстве-участнике, вызванном дефицитом материалов, медикаментов и медицинского оборудования и их нерегулярными поставками, а также нехваткой врачей и м</w:t>
      </w:r>
      <w:r w:rsidRPr="00425143">
        <w:t>е</w:t>
      </w:r>
      <w:r w:rsidRPr="00425143">
        <w:t>дицинских работников других категорий (статья 12).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62.</w:t>
      </w:r>
      <w:r w:rsidRPr="00425143">
        <w:tab/>
      </w:r>
      <w:proofErr w:type="gramStart"/>
      <w:r w:rsidRPr="00425143">
        <w:rPr>
          <w:b/>
          <w:bCs/>
        </w:rPr>
        <w:t>Комитет рекомендует государству-участнику активизировать усилия по выделению достаточных ресурсов на нужды сектора здравоохранения и удвоить усилия по обеспечению наличия, физической и финансовой д</w:t>
      </w:r>
      <w:r w:rsidRPr="00425143">
        <w:rPr>
          <w:b/>
          <w:bCs/>
        </w:rPr>
        <w:t>о</w:t>
      </w:r>
      <w:r w:rsidRPr="00425143">
        <w:rPr>
          <w:b/>
          <w:bCs/>
        </w:rPr>
        <w:t>ступности и качества медицинского обслуживания с особым учетом п</w:t>
      </w:r>
      <w:r w:rsidRPr="00425143">
        <w:rPr>
          <w:b/>
          <w:bCs/>
        </w:rPr>
        <w:t>о</w:t>
      </w:r>
      <w:r w:rsidRPr="00425143">
        <w:rPr>
          <w:b/>
          <w:bCs/>
        </w:rPr>
        <w:t xml:space="preserve">требностей наиболее уязвимых и </w:t>
      </w:r>
      <w:proofErr w:type="spellStart"/>
      <w:r w:rsidRPr="00425143">
        <w:rPr>
          <w:b/>
          <w:bCs/>
        </w:rPr>
        <w:t>маргинализированных</w:t>
      </w:r>
      <w:proofErr w:type="spellEnd"/>
      <w:r w:rsidRPr="00425143">
        <w:rPr>
          <w:b/>
          <w:bCs/>
        </w:rPr>
        <w:t xml:space="preserve"> групп населения, включая коренные народы и </w:t>
      </w:r>
      <w:proofErr w:type="spellStart"/>
      <w:r w:rsidRPr="00425143">
        <w:rPr>
          <w:b/>
          <w:bCs/>
        </w:rPr>
        <w:t>афроколумбийские</w:t>
      </w:r>
      <w:proofErr w:type="spellEnd"/>
      <w:r w:rsidRPr="00425143">
        <w:rPr>
          <w:b/>
          <w:bCs/>
        </w:rPr>
        <w:t xml:space="preserve"> общины, а также с учетом географических особенностей сельских районов.</w:t>
      </w:r>
      <w:proofErr w:type="gramEnd"/>
      <w:r w:rsidRPr="00425143">
        <w:t xml:space="preserve"> </w:t>
      </w:r>
      <w:r w:rsidRPr="00425143">
        <w:rPr>
          <w:b/>
          <w:bCs/>
        </w:rPr>
        <w:t>Комитет настоятельно призывает государство-участник принять необходимые меры для обесп</w:t>
      </w:r>
      <w:r w:rsidRPr="00425143">
        <w:rPr>
          <w:b/>
          <w:bCs/>
        </w:rPr>
        <w:t>е</w:t>
      </w:r>
      <w:r w:rsidRPr="00425143">
        <w:rPr>
          <w:b/>
          <w:bCs/>
        </w:rPr>
        <w:t>чения осуществления Национального плана по охране здоровья сельского населения, который, среди прочего, предусматривает модернизацию мед</w:t>
      </w:r>
      <w:r w:rsidRPr="00425143">
        <w:rPr>
          <w:b/>
          <w:bCs/>
        </w:rPr>
        <w:t>и</w:t>
      </w:r>
      <w:r w:rsidRPr="00425143">
        <w:rPr>
          <w:b/>
          <w:bCs/>
        </w:rPr>
        <w:t xml:space="preserve">цинских учреждений, повышение качества государственных медицинских товаров и услуг в сельских районах, в том числе в наиболее отдаленных районах, с </w:t>
      </w:r>
      <w:proofErr w:type="gramStart"/>
      <w:r w:rsidRPr="00425143">
        <w:rPr>
          <w:b/>
          <w:bCs/>
        </w:rPr>
        <w:t>тем</w:t>
      </w:r>
      <w:proofErr w:type="gramEnd"/>
      <w:r w:rsidRPr="00425143">
        <w:rPr>
          <w:b/>
          <w:bCs/>
        </w:rPr>
        <w:t xml:space="preserve"> чтобы обеспечить привлечение квалифицированного мед</w:t>
      </w:r>
      <w:r w:rsidRPr="00425143">
        <w:rPr>
          <w:b/>
          <w:bCs/>
        </w:rPr>
        <w:t>и</w:t>
      </w:r>
      <w:r w:rsidRPr="00425143">
        <w:rPr>
          <w:b/>
          <w:bCs/>
        </w:rPr>
        <w:t>цинского персонала, наличие лекарственных средств с доказанной эффе</w:t>
      </w:r>
      <w:r w:rsidRPr="00425143">
        <w:rPr>
          <w:b/>
          <w:bCs/>
        </w:rPr>
        <w:t>к</w:t>
      </w:r>
      <w:r w:rsidRPr="00425143">
        <w:rPr>
          <w:b/>
          <w:bCs/>
        </w:rPr>
        <w:t xml:space="preserve">тивностью и </w:t>
      </w:r>
      <w:proofErr w:type="spellStart"/>
      <w:r w:rsidRPr="00425143">
        <w:rPr>
          <w:b/>
          <w:bCs/>
        </w:rPr>
        <w:t>неистекшим</w:t>
      </w:r>
      <w:proofErr w:type="spellEnd"/>
      <w:r w:rsidRPr="00425143">
        <w:rPr>
          <w:b/>
          <w:bCs/>
        </w:rPr>
        <w:t xml:space="preserve"> сроком годности, а также поддержание надлеж</w:t>
      </w:r>
      <w:r w:rsidRPr="00425143">
        <w:rPr>
          <w:b/>
          <w:bCs/>
        </w:rPr>
        <w:t>а</w:t>
      </w:r>
      <w:r w:rsidRPr="00425143">
        <w:rPr>
          <w:b/>
          <w:bCs/>
        </w:rPr>
        <w:t>щих санитарно-гигиенических условий.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Право на образование</w:t>
      </w:r>
    </w:p>
    <w:p w:rsidR="00425143" w:rsidRPr="00425143" w:rsidRDefault="00425143" w:rsidP="00425143">
      <w:pPr>
        <w:pStyle w:val="SingleTxtGR"/>
      </w:pPr>
      <w:r w:rsidRPr="00425143">
        <w:t>63.</w:t>
      </w:r>
      <w:r w:rsidRPr="00425143">
        <w:tab/>
        <w:t>Комитет с удовлетворением отмечает усилия, предпринимаемые госуда</w:t>
      </w:r>
      <w:r w:rsidRPr="00425143">
        <w:t>р</w:t>
      </w:r>
      <w:r w:rsidRPr="00425143">
        <w:t>ством-участником для улучшения доступа к образованию, в том числе увелич</w:t>
      </w:r>
      <w:r w:rsidRPr="00425143">
        <w:t>е</w:t>
      </w:r>
      <w:r w:rsidRPr="00425143">
        <w:t xml:space="preserve">ние объема бюджетных ассигнований в этой сфере. Тем не </w:t>
      </w:r>
      <w:proofErr w:type="gramStart"/>
      <w:r w:rsidRPr="00425143">
        <w:t>менее</w:t>
      </w:r>
      <w:proofErr w:type="gramEnd"/>
      <w:r w:rsidRPr="00425143">
        <w:t xml:space="preserve"> Комитет в</w:t>
      </w:r>
      <w:r w:rsidRPr="00425143">
        <w:t>ы</w:t>
      </w:r>
      <w:r w:rsidRPr="00425143">
        <w:t>ражает обеспокоенность по поводу:</w:t>
      </w:r>
    </w:p>
    <w:p w:rsidR="00425143" w:rsidRPr="00425143" w:rsidRDefault="008B49F8" w:rsidP="00425143">
      <w:pPr>
        <w:pStyle w:val="SingleTxtGR"/>
      </w:pPr>
      <w:r w:rsidRPr="004467B3">
        <w:tab/>
      </w:r>
      <w:r w:rsidR="00425143" w:rsidRPr="00425143">
        <w:t>a)</w:t>
      </w:r>
      <w:r w:rsidR="00425143" w:rsidRPr="00425143">
        <w:tab/>
        <w:t>неравного доступа к образованию, сохраняющегося между горо</w:t>
      </w:r>
      <w:r w:rsidR="00425143" w:rsidRPr="00425143">
        <w:t>д</w:t>
      </w:r>
      <w:r w:rsidR="00425143" w:rsidRPr="00425143">
        <w:t xml:space="preserve">скими и сельскими районами и </w:t>
      </w:r>
      <w:proofErr w:type="gramStart"/>
      <w:r w:rsidR="00425143" w:rsidRPr="00425143">
        <w:t>затрагивающего</w:t>
      </w:r>
      <w:proofErr w:type="gramEnd"/>
      <w:r w:rsidR="00425143" w:rsidRPr="00425143">
        <w:t xml:space="preserve"> прежде всего детей из числа коренных народов, </w:t>
      </w:r>
      <w:proofErr w:type="spellStart"/>
      <w:r w:rsidR="00425143" w:rsidRPr="00425143">
        <w:t>афроколумбийцев</w:t>
      </w:r>
      <w:proofErr w:type="spellEnd"/>
      <w:r w:rsidR="00425143" w:rsidRPr="00425143">
        <w:t xml:space="preserve"> и лиц, подвергшихся перемещению вну</w:t>
      </w:r>
      <w:r w:rsidR="00425143" w:rsidRPr="00425143">
        <w:t>т</w:t>
      </w:r>
      <w:r w:rsidR="00425143" w:rsidRPr="00425143">
        <w:t>ри страны, в том числе по соображениям безопасности, вызванным наличием противопехотных мин;</w:t>
      </w:r>
    </w:p>
    <w:p w:rsidR="00425143" w:rsidRPr="00425143" w:rsidRDefault="008B49F8" w:rsidP="00425143">
      <w:pPr>
        <w:pStyle w:val="SingleTxtGR"/>
      </w:pPr>
      <w:r w:rsidRPr="004467B3">
        <w:tab/>
      </w:r>
      <w:r w:rsidR="00425143" w:rsidRPr="00425143">
        <w:t>b)</w:t>
      </w:r>
      <w:r w:rsidR="00425143" w:rsidRPr="00425143">
        <w:tab/>
        <w:t xml:space="preserve">недостаточного охвата дошкольным образованием детей из самых обездоленных и </w:t>
      </w:r>
      <w:proofErr w:type="spellStart"/>
      <w:r w:rsidR="00425143" w:rsidRPr="00425143">
        <w:t>маргинализированных</w:t>
      </w:r>
      <w:proofErr w:type="spellEnd"/>
      <w:r w:rsidR="00425143" w:rsidRPr="00425143">
        <w:t xml:space="preserve"> групп;</w:t>
      </w:r>
    </w:p>
    <w:p w:rsidR="00425143" w:rsidRPr="00425143" w:rsidRDefault="008B49F8" w:rsidP="00425143">
      <w:pPr>
        <w:pStyle w:val="SingleTxtGR"/>
      </w:pPr>
      <w:r w:rsidRPr="004A357B">
        <w:tab/>
      </w:r>
      <w:r w:rsidR="00425143" w:rsidRPr="00425143">
        <w:t>c)</w:t>
      </w:r>
      <w:r w:rsidR="00425143" w:rsidRPr="00425143">
        <w:tab/>
        <w:t xml:space="preserve">высоких показателей школьного отсева и оставления на второй год на уровне средней школы, наблюдаемых в первую очередь среди детей из числа коренных народов и </w:t>
      </w:r>
      <w:proofErr w:type="spellStart"/>
      <w:r w:rsidR="00425143" w:rsidRPr="00425143">
        <w:t>афроколумбийских</w:t>
      </w:r>
      <w:proofErr w:type="spellEnd"/>
      <w:r w:rsidR="00425143" w:rsidRPr="00425143">
        <w:t xml:space="preserve"> общин и обусловленных, среди проч</w:t>
      </w:r>
      <w:r w:rsidR="00425143" w:rsidRPr="00425143">
        <w:t>е</w:t>
      </w:r>
      <w:r w:rsidR="00425143" w:rsidRPr="00425143">
        <w:t>го, отсутствием надлежащих форматов качественного межкультурного образ</w:t>
      </w:r>
      <w:r w:rsidR="00425143" w:rsidRPr="00425143">
        <w:t>о</w:t>
      </w:r>
      <w:r w:rsidR="00425143" w:rsidRPr="00425143">
        <w:t>вания;</w:t>
      </w:r>
    </w:p>
    <w:p w:rsidR="00425143" w:rsidRPr="00425143" w:rsidRDefault="008B49F8" w:rsidP="00425143">
      <w:pPr>
        <w:pStyle w:val="SingleTxtGR"/>
      </w:pPr>
      <w:r w:rsidRPr="004A357B">
        <w:tab/>
      </w:r>
      <w:r w:rsidR="00425143" w:rsidRPr="00425143">
        <w:t>d)</w:t>
      </w:r>
      <w:r w:rsidR="00425143" w:rsidRPr="00425143">
        <w:tab/>
        <w:t>сообщений о том, что в некоторых районах страны косвенные ра</w:t>
      </w:r>
      <w:r w:rsidR="00425143" w:rsidRPr="00425143">
        <w:t>с</w:t>
      </w:r>
      <w:r w:rsidR="00425143" w:rsidRPr="00425143">
        <w:t>ходы, связанные с образованием, как</w:t>
      </w:r>
      <w:r w:rsidR="009008FF">
        <w:t>-</w:t>
      </w:r>
      <w:r w:rsidR="00425143" w:rsidRPr="00425143">
        <w:t>то оплата школьных принадлежностей и школьный формы, ложатся на семьи, которые во многих случаях не могут по</w:t>
      </w:r>
      <w:r w:rsidR="00425143" w:rsidRPr="00425143">
        <w:t>з</w:t>
      </w:r>
      <w:r w:rsidR="00425143" w:rsidRPr="00425143">
        <w:t>волить себе такие расходы;</w:t>
      </w:r>
    </w:p>
    <w:p w:rsidR="00425143" w:rsidRPr="00425143" w:rsidRDefault="008B49F8" w:rsidP="00425143">
      <w:pPr>
        <w:pStyle w:val="SingleTxtGR"/>
      </w:pPr>
      <w:r w:rsidRPr="009008FF">
        <w:tab/>
      </w:r>
      <w:r w:rsidR="00425143" w:rsidRPr="00425143">
        <w:t>e)</w:t>
      </w:r>
      <w:r w:rsidR="00425143" w:rsidRPr="00425143">
        <w:tab/>
        <w:t>низкого качества образования, в особенности в сельских и отд</w:t>
      </w:r>
      <w:r w:rsidR="00425143" w:rsidRPr="00425143">
        <w:t>а</w:t>
      </w:r>
      <w:r w:rsidR="00425143" w:rsidRPr="00425143">
        <w:t>ленных районах, обусловленного, среди прочего, тем, что отчасти из-за отсу</w:t>
      </w:r>
      <w:r w:rsidR="00425143" w:rsidRPr="00425143">
        <w:t>т</w:t>
      </w:r>
      <w:r w:rsidR="00425143" w:rsidRPr="00425143">
        <w:t>ствия надлежащих условий работы, а отчасти – надлежащей инфраструктуры в школах не хватает квалифицированных преподавателей;</w:t>
      </w:r>
    </w:p>
    <w:p w:rsidR="00425143" w:rsidRPr="00425143" w:rsidRDefault="008B49F8" w:rsidP="00425143">
      <w:pPr>
        <w:pStyle w:val="SingleTxtGR"/>
      </w:pPr>
      <w:r w:rsidRPr="004A357B">
        <w:tab/>
      </w:r>
      <w:r w:rsidR="00425143" w:rsidRPr="00425143">
        <w:t>f)</w:t>
      </w:r>
      <w:r w:rsidR="00425143" w:rsidRPr="00425143">
        <w:tab/>
        <w:t>отсутствия у детей-инвалидов и подростков-инвалидов надлежащ</w:t>
      </w:r>
      <w:r w:rsidR="00425143" w:rsidRPr="00425143">
        <w:t>е</w:t>
      </w:r>
      <w:r w:rsidR="00425143" w:rsidRPr="00425143">
        <w:t>го доступа к инклюзивному образованию (статья 13).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64.</w:t>
      </w:r>
      <w:r w:rsidRPr="00425143">
        <w:tab/>
      </w:r>
      <w:r w:rsidRPr="00425143">
        <w:rPr>
          <w:b/>
          <w:bCs/>
        </w:rPr>
        <w:t>Комитет рекомендует государству-участнику:</w:t>
      </w:r>
    </w:p>
    <w:p w:rsidR="00425143" w:rsidRPr="008B49F8" w:rsidRDefault="008B49F8" w:rsidP="00425143">
      <w:pPr>
        <w:pStyle w:val="SingleTxtGR"/>
        <w:rPr>
          <w:b/>
        </w:rPr>
      </w:pPr>
      <w:r w:rsidRPr="004A357B">
        <w:rPr>
          <w:b/>
        </w:rPr>
        <w:tab/>
      </w:r>
      <w:r w:rsidR="00425143" w:rsidRPr="008B49F8">
        <w:rPr>
          <w:b/>
        </w:rPr>
        <w:t>a)</w:t>
      </w:r>
      <w:r w:rsidR="00425143" w:rsidRPr="008B49F8">
        <w:rPr>
          <w:b/>
        </w:rPr>
        <w:tab/>
      </w:r>
      <w:r w:rsidR="00425143" w:rsidRPr="008B49F8">
        <w:rPr>
          <w:b/>
          <w:bCs/>
        </w:rPr>
        <w:t>активизировать свои усилия по ликвидации неравенства в д</w:t>
      </w:r>
      <w:r w:rsidR="00425143" w:rsidRPr="008B49F8">
        <w:rPr>
          <w:b/>
          <w:bCs/>
        </w:rPr>
        <w:t>о</w:t>
      </w:r>
      <w:r w:rsidR="00425143" w:rsidRPr="008B49F8">
        <w:rPr>
          <w:b/>
          <w:bCs/>
        </w:rPr>
        <w:t xml:space="preserve">ступе к образованию между городскими и сельскими районами, а также для обеспечения надлежащего доступа к образованию детей и подростков, в особенности из числа коренного населения, </w:t>
      </w:r>
      <w:proofErr w:type="spellStart"/>
      <w:r w:rsidR="00425143" w:rsidRPr="008B49F8">
        <w:rPr>
          <w:b/>
          <w:bCs/>
        </w:rPr>
        <w:t>афроколумбийских</w:t>
      </w:r>
      <w:proofErr w:type="spellEnd"/>
      <w:r w:rsidR="00425143" w:rsidRPr="008B49F8">
        <w:rPr>
          <w:b/>
          <w:bCs/>
        </w:rPr>
        <w:t xml:space="preserve"> общин и внутренне перемещенных лиц;</w:t>
      </w:r>
    </w:p>
    <w:p w:rsidR="00425143" w:rsidRPr="008B49F8" w:rsidRDefault="008B49F8" w:rsidP="00425143">
      <w:pPr>
        <w:pStyle w:val="SingleTxtGR"/>
        <w:rPr>
          <w:b/>
        </w:rPr>
      </w:pPr>
      <w:r w:rsidRPr="004A357B">
        <w:rPr>
          <w:b/>
        </w:rPr>
        <w:tab/>
      </w:r>
      <w:r w:rsidR="00425143" w:rsidRPr="008B49F8">
        <w:rPr>
          <w:b/>
        </w:rPr>
        <w:t>b)</w:t>
      </w:r>
      <w:r w:rsidR="00425143" w:rsidRPr="008B49F8">
        <w:rPr>
          <w:b/>
        </w:rPr>
        <w:tab/>
      </w:r>
      <w:r w:rsidR="00425143" w:rsidRPr="008B49F8">
        <w:rPr>
          <w:b/>
          <w:bCs/>
        </w:rPr>
        <w:t>активизировать свои усилия по расширению охвата дошкол</w:t>
      </w:r>
      <w:r w:rsidR="00425143" w:rsidRPr="008B49F8">
        <w:rPr>
          <w:b/>
          <w:bCs/>
        </w:rPr>
        <w:t>ь</w:t>
      </w:r>
      <w:r w:rsidR="00425143" w:rsidRPr="008B49F8">
        <w:rPr>
          <w:b/>
          <w:bCs/>
        </w:rPr>
        <w:t xml:space="preserve">ным образованием всех детей, особенно детей, принадлежащих к наиболее обездоленным и </w:t>
      </w:r>
      <w:proofErr w:type="spellStart"/>
      <w:r w:rsidR="00425143" w:rsidRPr="008B49F8">
        <w:rPr>
          <w:b/>
          <w:bCs/>
        </w:rPr>
        <w:t>маргинализированным</w:t>
      </w:r>
      <w:proofErr w:type="spellEnd"/>
      <w:r w:rsidR="00425143" w:rsidRPr="008B49F8">
        <w:rPr>
          <w:b/>
          <w:bCs/>
        </w:rPr>
        <w:t xml:space="preserve"> группам населения;</w:t>
      </w:r>
    </w:p>
    <w:p w:rsidR="00425143" w:rsidRPr="008B49F8" w:rsidRDefault="008B49F8" w:rsidP="00425143">
      <w:pPr>
        <w:pStyle w:val="SingleTxtGR"/>
        <w:rPr>
          <w:b/>
        </w:rPr>
      </w:pPr>
      <w:r w:rsidRPr="004A357B">
        <w:rPr>
          <w:b/>
        </w:rPr>
        <w:tab/>
      </w:r>
      <w:r w:rsidR="00425143" w:rsidRPr="008B49F8">
        <w:rPr>
          <w:b/>
        </w:rPr>
        <w:t>c)</w:t>
      </w:r>
      <w:r w:rsidR="00425143" w:rsidRPr="008B49F8">
        <w:rPr>
          <w:b/>
        </w:rPr>
        <w:tab/>
      </w:r>
      <w:r w:rsidR="00425143" w:rsidRPr="008B49F8">
        <w:rPr>
          <w:b/>
          <w:bCs/>
        </w:rPr>
        <w:t>принять надлежащие меры для сокращения показателей отсева из школ и оставления на второй год на уровне среднего образования, ос</w:t>
      </w:r>
      <w:r w:rsidR="00425143" w:rsidRPr="008B49F8">
        <w:rPr>
          <w:b/>
          <w:bCs/>
        </w:rPr>
        <w:t>о</w:t>
      </w:r>
      <w:r w:rsidR="00425143" w:rsidRPr="008B49F8">
        <w:rPr>
          <w:b/>
          <w:bCs/>
        </w:rPr>
        <w:t xml:space="preserve">бенно среди детей из числа коренного населения и </w:t>
      </w:r>
      <w:proofErr w:type="spellStart"/>
      <w:r w:rsidR="00425143" w:rsidRPr="008B49F8">
        <w:rPr>
          <w:b/>
          <w:bCs/>
        </w:rPr>
        <w:t>афроколумбийских</w:t>
      </w:r>
      <w:proofErr w:type="spellEnd"/>
      <w:r w:rsidR="00425143" w:rsidRPr="008B49F8">
        <w:rPr>
          <w:b/>
          <w:bCs/>
        </w:rPr>
        <w:t xml:space="preserve"> о</w:t>
      </w:r>
      <w:r w:rsidR="00425143" w:rsidRPr="008B49F8">
        <w:rPr>
          <w:b/>
          <w:bCs/>
        </w:rPr>
        <w:t>б</w:t>
      </w:r>
      <w:r w:rsidR="00425143" w:rsidRPr="008B49F8">
        <w:rPr>
          <w:b/>
          <w:bCs/>
        </w:rPr>
        <w:t>щин, в том числе за счет более активного применения системы двуязычн</w:t>
      </w:r>
      <w:r w:rsidR="00425143" w:rsidRPr="008B49F8">
        <w:rPr>
          <w:b/>
          <w:bCs/>
        </w:rPr>
        <w:t>о</w:t>
      </w:r>
      <w:r w:rsidR="00425143" w:rsidRPr="008B49F8">
        <w:rPr>
          <w:b/>
          <w:bCs/>
        </w:rPr>
        <w:t>го межкультурного образования;</w:t>
      </w:r>
    </w:p>
    <w:p w:rsidR="00425143" w:rsidRPr="008B49F8" w:rsidRDefault="008B49F8" w:rsidP="00425143">
      <w:pPr>
        <w:pStyle w:val="SingleTxtGR"/>
        <w:rPr>
          <w:b/>
        </w:rPr>
      </w:pPr>
      <w:r w:rsidRPr="004A357B">
        <w:rPr>
          <w:b/>
        </w:rPr>
        <w:tab/>
      </w:r>
      <w:r w:rsidR="00425143" w:rsidRPr="008B49F8">
        <w:rPr>
          <w:b/>
        </w:rPr>
        <w:t>d)</w:t>
      </w:r>
      <w:r w:rsidR="00425143" w:rsidRPr="008B49F8">
        <w:rPr>
          <w:b/>
        </w:rPr>
        <w:tab/>
      </w:r>
      <w:r w:rsidR="00425143" w:rsidRPr="008B49F8">
        <w:rPr>
          <w:b/>
          <w:bCs/>
        </w:rPr>
        <w:t>активизировать усилия для гарантированного соблюдения принципа бесплатного предоставления образования и устранить исключ</w:t>
      </w:r>
      <w:r w:rsidR="00425143" w:rsidRPr="008B49F8">
        <w:rPr>
          <w:b/>
          <w:bCs/>
        </w:rPr>
        <w:t>е</w:t>
      </w:r>
      <w:r w:rsidR="00425143" w:rsidRPr="008B49F8">
        <w:rPr>
          <w:b/>
          <w:bCs/>
        </w:rPr>
        <w:t>ния из этого принципа, введенные на основании указа № 4807 2011 года;</w:t>
      </w:r>
    </w:p>
    <w:p w:rsidR="00425143" w:rsidRPr="008B49F8" w:rsidRDefault="008B49F8" w:rsidP="00425143">
      <w:pPr>
        <w:pStyle w:val="SingleTxtGR"/>
        <w:rPr>
          <w:b/>
        </w:rPr>
      </w:pPr>
      <w:r w:rsidRPr="004A357B">
        <w:rPr>
          <w:b/>
        </w:rPr>
        <w:tab/>
      </w:r>
      <w:r w:rsidR="00425143" w:rsidRPr="008B49F8">
        <w:rPr>
          <w:b/>
        </w:rPr>
        <w:t>e)</w:t>
      </w:r>
      <w:r w:rsidR="00425143" w:rsidRPr="008B49F8">
        <w:rPr>
          <w:b/>
        </w:rPr>
        <w:tab/>
      </w:r>
      <w:r w:rsidR="00425143" w:rsidRPr="008B49F8">
        <w:rPr>
          <w:b/>
          <w:bCs/>
        </w:rPr>
        <w:t>принять все необходимые меры по повышению качества обр</w:t>
      </w:r>
      <w:r w:rsidR="00425143" w:rsidRPr="008B49F8">
        <w:rPr>
          <w:b/>
          <w:bCs/>
        </w:rPr>
        <w:t>а</w:t>
      </w:r>
      <w:r w:rsidR="00425143" w:rsidRPr="008B49F8">
        <w:rPr>
          <w:b/>
          <w:bCs/>
        </w:rPr>
        <w:t>зования путем увеличения числа квалифицированных преподавателей, получающих достойную заработную плату и пособия, а также улучшения материальной базы и учебных материалов;</w:t>
      </w:r>
    </w:p>
    <w:p w:rsidR="00425143" w:rsidRPr="008B49F8" w:rsidRDefault="008B49F8" w:rsidP="00425143">
      <w:pPr>
        <w:pStyle w:val="SingleTxtGR"/>
        <w:rPr>
          <w:b/>
        </w:rPr>
      </w:pPr>
      <w:r w:rsidRPr="004A357B">
        <w:rPr>
          <w:b/>
        </w:rPr>
        <w:tab/>
      </w:r>
      <w:r w:rsidR="00425143" w:rsidRPr="008B49F8">
        <w:rPr>
          <w:b/>
        </w:rPr>
        <w:t>f)</w:t>
      </w:r>
      <w:r w:rsidR="00425143" w:rsidRPr="008B49F8">
        <w:rPr>
          <w:b/>
        </w:rPr>
        <w:tab/>
      </w:r>
      <w:r w:rsidR="00425143" w:rsidRPr="008B49F8">
        <w:rPr>
          <w:b/>
          <w:bCs/>
        </w:rPr>
        <w:t>активизировать свои усилия по обеспечению детям-инвалидам и подросткам-инвалидам доступа к инклюзивному образованию.</w:t>
      </w:r>
    </w:p>
    <w:p w:rsidR="00425143" w:rsidRPr="00425143" w:rsidRDefault="00425143" w:rsidP="008B49F8">
      <w:pPr>
        <w:pStyle w:val="H23GR"/>
      </w:pPr>
      <w:r w:rsidRPr="00425143">
        <w:tab/>
      </w:r>
      <w:r w:rsidRPr="00425143">
        <w:tab/>
        <w:t>Культурные права</w:t>
      </w:r>
    </w:p>
    <w:p w:rsidR="00425143" w:rsidRPr="00425143" w:rsidRDefault="00425143" w:rsidP="00425143">
      <w:pPr>
        <w:pStyle w:val="SingleTxtGR"/>
      </w:pPr>
      <w:r w:rsidRPr="00425143">
        <w:t>65.</w:t>
      </w:r>
      <w:r w:rsidRPr="00425143">
        <w:tab/>
        <w:t>Комитет с обеспокоенностью отмечает, что меры, принимаемые для с</w:t>
      </w:r>
      <w:r w:rsidRPr="00425143">
        <w:t>о</w:t>
      </w:r>
      <w:r w:rsidRPr="00425143">
        <w:t xml:space="preserve">хранения культурного разнообразия представителей коренных народов и </w:t>
      </w:r>
      <w:proofErr w:type="spellStart"/>
      <w:r w:rsidRPr="00425143">
        <w:t>афр</w:t>
      </w:r>
      <w:r w:rsidRPr="00425143">
        <w:t>о</w:t>
      </w:r>
      <w:r w:rsidRPr="00425143">
        <w:t>колумбийских</w:t>
      </w:r>
      <w:proofErr w:type="spellEnd"/>
      <w:r w:rsidRPr="00425143">
        <w:t xml:space="preserve"> общин, а также в целях поощрения использования языков коре</w:t>
      </w:r>
      <w:r w:rsidRPr="00425143">
        <w:t>н</w:t>
      </w:r>
      <w:r w:rsidRPr="00425143">
        <w:t>ных народов, по-прежнему носят ограниченный характер. Кроме того, Комитет выражает обеспокоенность по поводу недостаточно активных мер по поощр</w:t>
      </w:r>
      <w:r w:rsidRPr="00425143">
        <w:t>е</w:t>
      </w:r>
      <w:r w:rsidRPr="00425143">
        <w:t xml:space="preserve">нию традиций, культуры и языков коренных народов и </w:t>
      </w:r>
      <w:proofErr w:type="spellStart"/>
      <w:r w:rsidRPr="00425143">
        <w:t>афроколумбийских</w:t>
      </w:r>
      <w:proofErr w:type="spellEnd"/>
      <w:r w:rsidRPr="00425143">
        <w:t xml:space="preserve"> о</w:t>
      </w:r>
      <w:r w:rsidRPr="00425143">
        <w:t>б</w:t>
      </w:r>
      <w:r w:rsidRPr="00425143">
        <w:t>щин (статья 15).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66.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принять необходимые меры для укрепления защиты культурных прав и уважения культурного разнообразия.</w:t>
      </w:r>
      <w:r w:rsidRPr="00425143">
        <w:t xml:space="preserve"> </w:t>
      </w:r>
      <w:r w:rsidRPr="00425143">
        <w:rPr>
          <w:b/>
          <w:bCs/>
        </w:rPr>
        <w:t>Кроме того, Комитет рекомендует создавать благоприятные условия для сохранения, развития, выражения и распространения сам</w:t>
      </w:r>
      <w:r w:rsidRPr="00425143">
        <w:rPr>
          <w:b/>
          <w:bCs/>
        </w:rPr>
        <w:t>о</w:t>
      </w:r>
      <w:r w:rsidRPr="00425143">
        <w:rPr>
          <w:b/>
          <w:bCs/>
        </w:rPr>
        <w:t xml:space="preserve">бытности, истории, культуры, языков, традиций и обычаев коренных народов и </w:t>
      </w:r>
      <w:proofErr w:type="spellStart"/>
      <w:r w:rsidRPr="00425143">
        <w:rPr>
          <w:b/>
          <w:bCs/>
        </w:rPr>
        <w:t>афроколумбийских</w:t>
      </w:r>
      <w:proofErr w:type="spellEnd"/>
      <w:r w:rsidRPr="00425143">
        <w:rPr>
          <w:b/>
          <w:bCs/>
        </w:rPr>
        <w:t xml:space="preserve"> общин.</w:t>
      </w:r>
    </w:p>
    <w:p w:rsidR="00425143" w:rsidRPr="00425143" w:rsidRDefault="008B49F8" w:rsidP="008B49F8">
      <w:pPr>
        <w:pStyle w:val="H23GR"/>
      </w:pPr>
      <w:r w:rsidRPr="004A357B">
        <w:tab/>
      </w:r>
      <w:r w:rsidRPr="004A357B">
        <w:tab/>
      </w:r>
      <w:r w:rsidR="00425143" w:rsidRPr="00425143">
        <w:t>Участие в научной деятельности</w:t>
      </w:r>
    </w:p>
    <w:p w:rsidR="00425143" w:rsidRPr="00425143" w:rsidRDefault="00425143" w:rsidP="00425143">
      <w:pPr>
        <w:pStyle w:val="SingleTxtGR"/>
      </w:pPr>
      <w:r w:rsidRPr="00425143">
        <w:t>67.</w:t>
      </w:r>
      <w:r w:rsidRPr="00425143">
        <w:tab/>
        <w:t>Комитет выражает сожаление в связи с низкой степенью участия женщин в сфере науки в государстве-участнике и ограниченной информацией о ко</w:t>
      </w:r>
      <w:r w:rsidRPr="00425143">
        <w:t>н</w:t>
      </w:r>
      <w:r w:rsidRPr="00425143">
        <w:t>кретных мерах, принятых для решения этой проблемы (пункт 15).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68.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принять необходимые меры для облегчения и обеспечения доступа и участия женщин в сфере науки и просит его включить в свой следующий периодический доклад информацию о результатах, достигнутых благодаря их осуществлению.</w:t>
      </w:r>
    </w:p>
    <w:p w:rsidR="00425143" w:rsidRPr="00425143" w:rsidRDefault="00425143" w:rsidP="008B49F8">
      <w:pPr>
        <w:pStyle w:val="H1GR"/>
      </w:pPr>
      <w:r w:rsidRPr="00425143">
        <w:tab/>
        <w:t>D.</w:t>
      </w:r>
      <w:r w:rsidRPr="00425143">
        <w:tab/>
        <w:t>Другие рекомендации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69.</w:t>
      </w:r>
      <w:r w:rsidRPr="00425143">
        <w:tab/>
      </w:r>
      <w:r w:rsidRPr="00425143">
        <w:rPr>
          <w:b/>
          <w:bCs/>
        </w:rPr>
        <w:t>Комитет призывает государство-участник ратифицировать Факул</w:t>
      </w:r>
      <w:r w:rsidRPr="00425143">
        <w:rPr>
          <w:b/>
          <w:bCs/>
        </w:rPr>
        <w:t>ь</w:t>
      </w:r>
      <w:r w:rsidRPr="00425143">
        <w:rPr>
          <w:b/>
          <w:bCs/>
        </w:rPr>
        <w:t>тативный протокол к Международному пакту об экономических, социал</w:t>
      </w:r>
      <w:r w:rsidRPr="00425143">
        <w:rPr>
          <w:b/>
          <w:bCs/>
        </w:rPr>
        <w:t>ь</w:t>
      </w:r>
      <w:r w:rsidRPr="00425143">
        <w:rPr>
          <w:b/>
          <w:bCs/>
        </w:rPr>
        <w:t>ных и культурных правах.</w:t>
      </w:r>
    </w:p>
    <w:p w:rsidR="00425143" w:rsidRPr="00425143" w:rsidRDefault="00425143" w:rsidP="00425143">
      <w:pPr>
        <w:pStyle w:val="SingleTxtGR"/>
      </w:pPr>
      <w:r w:rsidRPr="00425143">
        <w:t>70.</w:t>
      </w:r>
      <w:r w:rsidRPr="00425143">
        <w:tab/>
      </w:r>
      <w:r w:rsidRPr="00425143">
        <w:rPr>
          <w:b/>
          <w:bCs/>
        </w:rPr>
        <w:t>Комитет призывает государство-участник ратифицировать Факул</w:t>
      </w:r>
      <w:r w:rsidRPr="00425143">
        <w:rPr>
          <w:b/>
          <w:bCs/>
        </w:rPr>
        <w:t>ь</w:t>
      </w:r>
      <w:r w:rsidRPr="00425143">
        <w:rPr>
          <w:b/>
          <w:bCs/>
        </w:rPr>
        <w:t>тативный протокол к Конвенции против пыток и других жестоких, бесч</w:t>
      </w:r>
      <w:r w:rsidRPr="00425143">
        <w:rPr>
          <w:b/>
          <w:bCs/>
        </w:rPr>
        <w:t>е</w:t>
      </w:r>
      <w:r w:rsidRPr="00425143">
        <w:rPr>
          <w:b/>
          <w:bCs/>
        </w:rPr>
        <w:t>ловечных или унижающих достоинство видов обращения и наказания,</w:t>
      </w:r>
      <w:r w:rsidRPr="00425143">
        <w:t xml:space="preserve"> </w:t>
      </w:r>
      <w:r w:rsidRPr="00425143">
        <w:rPr>
          <w:b/>
          <w:bCs/>
        </w:rPr>
        <w:t>Ф</w:t>
      </w:r>
      <w:r w:rsidRPr="00425143">
        <w:rPr>
          <w:b/>
          <w:bCs/>
        </w:rPr>
        <w:t>а</w:t>
      </w:r>
      <w:r w:rsidRPr="00425143">
        <w:rPr>
          <w:b/>
          <w:bCs/>
        </w:rPr>
        <w:t>культативному протоколу к Конвенции о правах инвалидов</w:t>
      </w:r>
      <w:r w:rsidRPr="00425143">
        <w:t xml:space="preserve"> </w:t>
      </w:r>
      <w:r w:rsidRPr="00425143">
        <w:rPr>
          <w:b/>
          <w:bCs/>
        </w:rPr>
        <w:t>и Факульт</w:t>
      </w:r>
      <w:r w:rsidRPr="00425143">
        <w:rPr>
          <w:b/>
          <w:bCs/>
        </w:rPr>
        <w:t>а</w:t>
      </w:r>
      <w:r w:rsidRPr="00425143">
        <w:rPr>
          <w:b/>
          <w:bCs/>
        </w:rPr>
        <w:t>тивному протоколу к Конвенции о правах ребенка, касающийся процедуры сообщений.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71.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в полной мере учит</w:t>
      </w:r>
      <w:r w:rsidRPr="00425143">
        <w:rPr>
          <w:b/>
          <w:bCs/>
        </w:rPr>
        <w:t>ы</w:t>
      </w:r>
      <w:r w:rsidRPr="00425143">
        <w:rPr>
          <w:b/>
          <w:bCs/>
        </w:rPr>
        <w:t xml:space="preserve">вать свои обязательства в соответствии с Пактом и обеспечивать полную реализацию закрепленных </w:t>
      </w:r>
      <w:proofErr w:type="gramStart"/>
      <w:r w:rsidRPr="00425143">
        <w:rPr>
          <w:b/>
          <w:bCs/>
        </w:rPr>
        <w:t>в нем прав в ходе осуществления на наци</w:t>
      </w:r>
      <w:r w:rsidRPr="00425143">
        <w:rPr>
          <w:b/>
          <w:bCs/>
        </w:rPr>
        <w:t>о</w:t>
      </w:r>
      <w:r w:rsidRPr="00425143">
        <w:rPr>
          <w:b/>
          <w:bCs/>
        </w:rPr>
        <w:t>нальном уровне Повестки дня в области устойчивого развития на период</w:t>
      </w:r>
      <w:proofErr w:type="gramEnd"/>
      <w:r w:rsidRPr="00425143">
        <w:rPr>
          <w:b/>
          <w:bCs/>
        </w:rPr>
        <w:t xml:space="preserve"> до 2030 года, при необходимости пользуясь международной поддержкой и сотрудничеством.</w:t>
      </w:r>
      <w:r w:rsidRPr="00425143">
        <w:t xml:space="preserve"> </w:t>
      </w:r>
      <w:r w:rsidRPr="00425143">
        <w:rPr>
          <w:b/>
          <w:bCs/>
        </w:rPr>
        <w:t>Государство-участник могло бы существенно содейств</w:t>
      </w:r>
      <w:r w:rsidRPr="00425143">
        <w:rPr>
          <w:b/>
          <w:bCs/>
        </w:rPr>
        <w:t>о</w:t>
      </w:r>
      <w:r w:rsidRPr="00425143">
        <w:rPr>
          <w:b/>
          <w:bCs/>
        </w:rPr>
        <w:t>вать достижению целей устойчивого развития путем создания независ</w:t>
      </w:r>
      <w:r w:rsidRPr="00425143">
        <w:rPr>
          <w:b/>
          <w:bCs/>
        </w:rPr>
        <w:t>и</w:t>
      </w:r>
      <w:r w:rsidRPr="00425143">
        <w:rPr>
          <w:b/>
          <w:bCs/>
        </w:rPr>
        <w:t>мых механизмов мониторинга достигнутого прогресса и обращения с бен</w:t>
      </w:r>
      <w:r w:rsidRPr="00425143">
        <w:rPr>
          <w:b/>
          <w:bCs/>
        </w:rPr>
        <w:t>е</w:t>
      </w:r>
      <w:r w:rsidRPr="00425143">
        <w:rPr>
          <w:b/>
          <w:bCs/>
        </w:rPr>
        <w:t>фициарами программ государственной помощи как с правообладателями, которые могут запрашивать причитающиеся им льготы.</w:t>
      </w:r>
      <w:r w:rsidRPr="00425143">
        <w:t xml:space="preserve"> </w:t>
      </w:r>
      <w:r w:rsidRPr="00425143">
        <w:rPr>
          <w:b/>
          <w:bCs/>
        </w:rPr>
        <w:t xml:space="preserve">Достижение целей на основе принципов участия, подотчетности и </w:t>
      </w:r>
      <w:proofErr w:type="spellStart"/>
      <w:r w:rsidRPr="00425143">
        <w:rPr>
          <w:b/>
          <w:bCs/>
        </w:rPr>
        <w:t>недискриминации</w:t>
      </w:r>
      <w:proofErr w:type="spellEnd"/>
      <w:r w:rsidRPr="00425143">
        <w:rPr>
          <w:b/>
          <w:bCs/>
        </w:rPr>
        <w:t xml:space="preserve"> будет г</w:t>
      </w:r>
      <w:r w:rsidRPr="00425143">
        <w:rPr>
          <w:b/>
          <w:bCs/>
        </w:rPr>
        <w:t>а</w:t>
      </w:r>
      <w:r w:rsidRPr="00425143">
        <w:rPr>
          <w:b/>
          <w:bCs/>
        </w:rPr>
        <w:t>рантировать, что никто не останется без внимания.</w:t>
      </w:r>
    </w:p>
    <w:p w:rsidR="00425143" w:rsidRPr="00425143" w:rsidRDefault="00425143" w:rsidP="00425143">
      <w:pPr>
        <w:pStyle w:val="SingleTxtGR"/>
      </w:pPr>
      <w:r w:rsidRPr="00425143">
        <w:t>72.</w:t>
      </w:r>
      <w:r w:rsidRPr="00425143">
        <w:tab/>
      </w:r>
      <w:r w:rsidRPr="00425143"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</w:t>
      </w:r>
      <w:r w:rsidRPr="00425143">
        <w:rPr>
          <w:b/>
          <w:bCs/>
        </w:rPr>
        <w:t>у</w:t>
      </w:r>
      <w:r w:rsidRPr="00425143">
        <w:rPr>
          <w:b/>
          <w:bCs/>
        </w:rPr>
        <w:t>ществления экономических, социальных и культурных прав для облегч</w:t>
      </w:r>
      <w:r w:rsidRPr="00425143">
        <w:rPr>
          <w:b/>
          <w:bCs/>
        </w:rPr>
        <w:t>е</w:t>
      </w:r>
      <w:r w:rsidRPr="00425143">
        <w:rPr>
          <w:b/>
          <w:bCs/>
        </w:rPr>
        <w:t>ния оценки прогресса, достигнутого государством-участником в деле в</w:t>
      </w:r>
      <w:r w:rsidRPr="00425143">
        <w:rPr>
          <w:b/>
          <w:bCs/>
        </w:rPr>
        <w:t>ы</w:t>
      </w:r>
      <w:r w:rsidRPr="00425143">
        <w:rPr>
          <w:b/>
          <w:bCs/>
        </w:rPr>
        <w:t>полнения его обязательств по Пакту применительно к различным слоям населения.</w:t>
      </w:r>
      <w:r w:rsidRPr="00425143">
        <w:t xml:space="preserve"> </w:t>
      </w:r>
      <w:r w:rsidRPr="00425143"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</w:t>
      </w:r>
      <w:r w:rsidRPr="00425143">
        <w:rPr>
          <w:b/>
          <w:bCs/>
        </w:rPr>
        <w:t>р</w:t>
      </w:r>
      <w:r w:rsidRPr="00425143">
        <w:rPr>
          <w:b/>
          <w:bCs/>
        </w:rPr>
        <w:t>ховного комиссара Организации Объединенных Наций по правам человека (HRI/MC/2008/3).</w:t>
      </w:r>
    </w:p>
    <w:p w:rsidR="00425143" w:rsidRPr="00425143" w:rsidRDefault="00425143" w:rsidP="00425143">
      <w:pPr>
        <w:pStyle w:val="SingleTxtGR"/>
        <w:rPr>
          <w:b/>
        </w:rPr>
      </w:pPr>
      <w:r w:rsidRPr="00425143">
        <w:t>73.</w:t>
      </w:r>
      <w:r w:rsidRPr="00425143">
        <w:tab/>
      </w:r>
      <w:r w:rsidRPr="00425143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а также среди государственных служащих, судебных органов, законодателей, юр</w:t>
      </w:r>
      <w:r w:rsidRPr="00425143">
        <w:rPr>
          <w:b/>
          <w:bCs/>
        </w:rPr>
        <w:t>и</w:t>
      </w:r>
      <w:r w:rsidRPr="00425143">
        <w:rPr>
          <w:b/>
          <w:bCs/>
        </w:rPr>
        <w:t>стов, Управления Народного защитника и организаций гражданского о</w:t>
      </w:r>
      <w:r w:rsidRPr="00425143">
        <w:rPr>
          <w:b/>
          <w:bCs/>
        </w:rPr>
        <w:t>б</w:t>
      </w:r>
      <w:r w:rsidRPr="00425143">
        <w:rPr>
          <w:b/>
          <w:bCs/>
        </w:rPr>
        <w:t>щества, и в своем следующем периодическом докладе проинформировать Комитет о мерах, принятых с целью их осуществления.</w:t>
      </w:r>
      <w:r w:rsidRPr="00425143">
        <w:t xml:space="preserve"> </w:t>
      </w:r>
      <w:r w:rsidRPr="00425143">
        <w:rPr>
          <w:b/>
          <w:bCs/>
        </w:rPr>
        <w:t>Он также призыв</w:t>
      </w:r>
      <w:r w:rsidRPr="00425143">
        <w:rPr>
          <w:b/>
          <w:bCs/>
        </w:rPr>
        <w:t>а</w:t>
      </w:r>
      <w:r w:rsidRPr="00425143">
        <w:rPr>
          <w:b/>
          <w:bCs/>
        </w:rPr>
        <w:t>ет государство-участник привлечь организации гражданского общества к обсуждениям, которые будут проводиться на национальном уровне для осуществления настоящих заключительных замечаний до представления его следующего периодического доклада.</w:t>
      </w:r>
    </w:p>
    <w:p w:rsidR="00425143" w:rsidRPr="00425143" w:rsidRDefault="00425143" w:rsidP="00425143">
      <w:pPr>
        <w:pStyle w:val="SingleTxtGR"/>
        <w:rPr>
          <w:b/>
          <w:bCs/>
        </w:rPr>
      </w:pPr>
      <w:r w:rsidRPr="00425143">
        <w:t>74.</w:t>
      </w:r>
      <w:r w:rsidRPr="00425143">
        <w:tab/>
      </w:r>
      <w:r w:rsidRPr="00425143">
        <w:rPr>
          <w:b/>
          <w:bCs/>
        </w:rPr>
        <w:t>В свете принятой Комитетом процедуры последующей деятельности в связи с заключительными замечаниями государству-участнику предлаг</w:t>
      </w:r>
      <w:r w:rsidRPr="00425143">
        <w:rPr>
          <w:b/>
          <w:bCs/>
        </w:rPr>
        <w:t>а</w:t>
      </w:r>
      <w:r w:rsidRPr="00425143">
        <w:rPr>
          <w:b/>
          <w:bCs/>
        </w:rPr>
        <w:t>ется представить в течение 18 месяцев с момента принятия настоящих з</w:t>
      </w:r>
      <w:r w:rsidRPr="00425143">
        <w:rPr>
          <w:b/>
          <w:bCs/>
        </w:rPr>
        <w:t>а</w:t>
      </w:r>
      <w:r w:rsidRPr="00425143">
        <w:rPr>
          <w:b/>
          <w:bCs/>
        </w:rPr>
        <w:t>ключительных замечаний информацию об осуществлении рекомендаций, вынесенных Комитетом в пункте 10 (правозащитники),</w:t>
      </w:r>
      <w:r w:rsidRPr="00425143">
        <w:t xml:space="preserve"> </w:t>
      </w:r>
      <w:r w:rsidRPr="00425143">
        <w:rPr>
          <w:b/>
          <w:bCs/>
        </w:rPr>
        <w:t>пункте 16 (добыча природных ресурсов) и подпункте а) пункта 50</w:t>
      </w:r>
      <w:r w:rsidRPr="00425143">
        <w:t xml:space="preserve"> </w:t>
      </w:r>
      <w:r w:rsidRPr="00425143">
        <w:rPr>
          <w:b/>
          <w:bCs/>
        </w:rPr>
        <w:t>(доступ к земле) выше</w:t>
      </w:r>
      <w:r w:rsidRPr="00425143">
        <w:t>.</w:t>
      </w:r>
    </w:p>
    <w:p w:rsidR="00425143" w:rsidRDefault="00425143" w:rsidP="00425143">
      <w:pPr>
        <w:pStyle w:val="SingleTxtGR"/>
        <w:rPr>
          <w:lang w:val="en-US"/>
        </w:rPr>
      </w:pPr>
      <w:r w:rsidRPr="00425143">
        <w:t>75.</w:t>
      </w:r>
      <w:r w:rsidRPr="00425143">
        <w:tab/>
      </w:r>
      <w:r w:rsidRPr="00425143">
        <w:rPr>
          <w:b/>
          <w:bCs/>
        </w:rPr>
        <w:t>Комитет просит государство-участник представить свой седьмой п</w:t>
      </w:r>
      <w:r w:rsidRPr="00425143">
        <w:rPr>
          <w:b/>
          <w:bCs/>
        </w:rPr>
        <w:t>е</w:t>
      </w:r>
      <w:r w:rsidRPr="00425143">
        <w:rPr>
          <w:b/>
          <w:bCs/>
        </w:rPr>
        <w:t>риодический доклад, который должен быть подготовлен в соответствии с руководящими принципами составления докладов, принятыми Комитетом в 2008 году (E/C.12/2008/2), к 31 октября 2022 года.</w:t>
      </w:r>
      <w:r w:rsidRPr="00425143">
        <w:t xml:space="preserve"> </w:t>
      </w:r>
      <w:r w:rsidRPr="00425143">
        <w:rPr>
          <w:b/>
          <w:bCs/>
        </w:rPr>
        <w:t>Кроме того, он предл</w:t>
      </w:r>
      <w:r w:rsidRPr="00425143">
        <w:rPr>
          <w:b/>
          <w:bCs/>
        </w:rPr>
        <w:t>а</w:t>
      </w:r>
      <w:r w:rsidRPr="00425143">
        <w:rPr>
          <w:b/>
          <w:bCs/>
        </w:rPr>
        <w:t>гает государству-участнику при необходимости обновить свой общий баз</w:t>
      </w:r>
      <w:r w:rsidRPr="00425143">
        <w:rPr>
          <w:b/>
          <w:bCs/>
        </w:rPr>
        <w:t>о</w:t>
      </w:r>
      <w:r w:rsidRPr="00425143">
        <w:rPr>
          <w:b/>
          <w:bCs/>
        </w:rPr>
        <w:t>вый документ в соответствии с согласованными руководящими принцип</w:t>
      </w:r>
      <w:r w:rsidRPr="00425143">
        <w:rPr>
          <w:b/>
          <w:bCs/>
        </w:rPr>
        <w:t>а</w:t>
      </w:r>
      <w:r w:rsidRPr="00425143">
        <w:rPr>
          <w:b/>
          <w:bCs/>
        </w:rPr>
        <w:t>ми представления докладов согласно международным договорам о правах человека (см. HRI/GEN/2/Rev.6, глава I).</w:t>
      </w:r>
    </w:p>
    <w:p w:rsidR="00425143" w:rsidRPr="00425143" w:rsidRDefault="00425143" w:rsidP="00425143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425143" w:rsidRPr="00425143" w:rsidSect="0042514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143" w:rsidRPr="00A312BC" w:rsidRDefault="00425143" w:rsidP="00A312BC"/>
  </w:endnote>
  <w:endnote w:type="continuationSeparator" w:id="0">
    <w:p w:rsidR="00425143" w:rsidRPr="00A312BC" w:rsidRDefault="0042514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143" w:rsidRPr="00425143" w:rsidRDefault="00425143">
    <w:pPr>
      <w:pStyle w:val="aa"/>
    </w:pPr>
    <w:r w:rsidRPr="00425143">
      <w:rPr>
        <w:b/>
        <w:sz w:val="18"/>
      </w:rPr>
      <w:fldChar w:fldCharType="begin"/>
    </w:r>
    <w:r w:rsidRPr="00425143">
      <w:rPr>
        <w:b/>
        <w:sz w:val="18"/>
      </w:rPr>
      <w:instrText xml:space="preserve"> PAGE  \* MERGEFORMAT </w:instrText>
    </w:r>
    <w:r w:rsidRPr="00425143">
      <w:rPr>
        <w:b/>
        <w:sz w:val="18"/>
      </w:rPr>
      <w:fldChar w:fldCharType="separate"/>
    </w:r>
    <w:r w:rsidR="00335B0F">
      <w:rPr>
        <w:b/>
        <w:noProof/>
        <w:sz w:val="18"/>
      </w:rPr>
      <w:t>14</w:t>
    </w:r>
    <w:r w:rsidRPr="00425143">
      <w:rPr>
        <w:b/>
        <w:sz w:val="18"/>
      </w:rPr>
      <w:fldChar w:fldCharType="end"/>
    </w:r>
    <w:r>
      <w:rPr>
        <w:b/>
        <w:sz w:val="18"/>
      </w:rPr>
      <w:tab/>
    </w:r>
    <w:r>
      <w:t>GE.17-18290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143" w:rsidRPr="00425143" w:rsidRDefault="00425143" w:rsidP="00425143">
    <w:pPr>
      <w:pStyle w:val="aa"/>
      <w:tabs>
        <w:tab w:val="clear" w:pos="9639"/>
        <w:tab w:val="right" w:pos="9638"/>
      </w:tabs>
      <w:rPr>
        <w:b/>
        <w:sz w:val="18"/>
      </w:rPr>
    </w:pPr>
    <w:r>
      <w:t>GE.17-18290</w:t>
    </w:r>
    <w:r>
      <w:tab/>
    </w:r>
    <w:r w:rsidRPr="00425143">
      <w:rPr>
        <w:b/>
        <w:sz w:val="18"/>
      </w:rPr>
      <w:fldChar w:fldCharType="begin"/>
    </w:r>
    <w:r w:rsidRPr="00425143">
      <w:rPr>
        <w:b/>
        <w:sz w:val="18"/>
      </w:rPr>
      <w:instrText xml:space="preserve"> PAGE  \* MERGEFORMAT </w:instrText>
    </w:r>
    <w:r w:rsidRPr="00425143">
      <w:rPr>
        <w:b/>
        <w:sz w:val="18"/>
      </w:rPr>
      <w:fldChar w:fldCharType="separate"/>
    </w:r>
    <w:r w:rsidR="00335B0F">
      <w:rPr>
        <w:b/>
        <w:noProof/>
        <w:sz w:val="18"/>
      </w:rPr>
      <w:t>15</w:t>
    </w:r>
    <w:r w:rsidRPr="0042514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143" w:rsidRPr="00425143" w:rsidRDefault="00425143" w:rsidP="00425143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CDCF137" wp14:editId="431EBB4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17-18290  (R)</w:t>
    </w:r>
    <w:r w:rsidR="00F100CE">
      <w:rPr>
        <w:lang w:val="en-US"/>
      </w:rPr>
      <w:t xml:space="preserve">  101117  131117</w:t>
    </w:r>
    <w:r>
      <w:br/>
    </w:r>
    <w:r w:rsidRPr="00425143">
      <w:rPr>
        <w:rFonts w:ascii="C39T30Lfz" w:hAnsi="C39T30Lfz"/>
        <w:spacing w:val="0"/>
        <w:w w:val="100"/>
        <w:sz w:val="56"/>
      </w:rPr>
      <w:t></w:t>
    </w:r>
    <w:r w:rsidRPr="00425143">
      <w:rPr>
        <w:rFonts w:ascii="C39T30Lfz" w:hAnsi="C39T30Lfz"/>
        <w:spacing w:val="0"/>
        <w:w w:val="100"/>
        <w:sz w:val="56"/>
      </w:rPr>
      <w:t></w:t>
    </w:r>
    <w:r w:rsidRPr="00425143">
      <w:rPr>
        <w:rFonts w:ascii="C39T30Lfz" w:hAnsi="C39T30Lfz"/>
        <w:spacing w:val="0"/>
        <w:w w:val="100"/>
        <w:sz w:val="56"/>
      </w:rPr>
      <w:t></w:t>
    </w:r>
    <w:r w:rsidRPr="00425143">
      <w:rPr>
        <w:rFonts w:ascii="C39T30Lfz" w:hAnsi="C39T30Lfz"/>
        <w:spacing w:val="0"/>
        <w:w w:val="100"/>
        <w:sz w:val="56"/>
      </w:rPr>
      <w:t></w:t>
    </w:r>
    <w:r w:rsidRPr="00425143">
      <w:rPr>
        <w:rFonts w:ascii="C39T30Lfz" w:hAnsi="C39T30Lfz"/>
        <w:spacing w:val="0"/>
        <w:w w:val="100"/>
        <w:sz w:val="56"/>
      </w:rPr>
      <w:t></w:t>
    </w:r>
    <w:r w:rsidRPr="00425143">
      <w:rPr>
        <w:rFonts w:ascii="C39T30Lfz" w:hAnsi="C39T30Lfz"/>
        <w:spacing w:val="0"/>
        <w:w w:val="100"/>
        <w:sz w:val="56"/>
      </w:rPr>
      <w:t></w:t>
    </w:r>
    <w:r w:rsidRPr="00425143">
      <w:rPr>
        <w:rFonts w:ascii="C39T30Lfz" w:hAnsi="C39T30Lfz"/>
        <w:spacing w:val="0"/>
        <w:w w:val="100"/>
        <w:sz w:val="56"/>
      </w:rPr>
      <w:t></w:t>
    </w:r>
    <w:r w:rsidRPr="00425143">
      <w:rPr>
        <w:rFonts w:ascii="C39T30Lfz" w:hAnsi="C39T30Lfz"/>
        <w:spacing w:val="0"/>
        <w:w w:val="100"/>
        <w:sz w:val="56"/>
      </w:rPr>
      <w:t></w:t>
    </w:r>
    <w:r w:rsidRPr="0042514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 wp14:anchorId="0D04373E" wp14:editId="75C7F6D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E/C.12/COL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COL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143" w:rsidRPr="001075E9" w:rsidRDefault="0042514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25143" w:rsidRDefault="0042514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25143" w:rsidRPr="00031D62" w:rsidRDefault="00425143" w:rsidP="00F100CE">
      <w:pPr>
        <w:pStyle w:val="af"/>
        <w:rPr>
          <w:lang w:val="ru-RU"/>
        </w:rPr>
      </w:pPr>
      <w:r w:rsidRPr="00031D62">
        <w:rPr>
          <w:lang w:val="ru-RU"/>
        </w:rPr>
        <w:tab/>
      </w:r>
      <w:r w:rsidRPr="00F100CE">
        <w:rPr>
          <w:sz w:val="20"/>
          <w:lang w:val="ru-RU"/>
        </w:rPr>
        <w:t>*</w:t>
      </w:r>
      <w:r w:rsidRPr="00031D62">
        <w:rPr>
          <w:lang w:val="ru-RU"/>
        </w:rPr>
        <w:tab/>
        <w:t xml:space="preserve">Приняты Комитетом на </w:t>
      </w:r>
      <w:r w:rsidRPr="00F100CE">
        <w:rPr>
          <w:lang w:val="ru-RU"/>
        </w:rPr>
        <w:t>его</w:t>
      </w:r>
      <w:r w:rsidRPr="00031D62">
        <w:rPr>
          <w:lang w:val="ru-RU"/>
        </w:rPr>
        <w:t xml:space="preserve"> шестьдесят второй сессии (18 сентября − 6 октября </w:t>
      </w:r>
      <w:r w:rsidR="00F100CE" w:rsidRPr="00F100CE">
        <w:rPr>
          <w:lang w:val="ru-RU"/>
        </w:rPr>
        <w:br/>
      </w:r>
      <w:r w:rsidRPr="00031D62">
        <w:rPr>
          <w:lang w:val="ru-RU"/>
        </w:rPr>
        <w:t>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143" w:rsidRPr="00425143" w:rsidRDefault="004A357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335B0F">
      <w:t>E/C.12/COL/CO/6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143" w:rsidRPr="00425143" w:rsidRDefault="004A357B" w:rsidP="0042514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335B0F">
      <w:t>E/C.12/COL/CO/6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8816C0"/>
    <w:multiLevelType w:val="hybridMultilevel"/>
    <w:tmpl w:val="1708043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128D6321"/>
    <w:multiLevelType w:val="hybridMultilevel"/>
    <w:tmpl w:val="6E4AAD50"/>
    <w:lvl w:ilvl="0" w:tplc="08090017">
      <w:start w:val="1"/>
      <w:numFmt w:val="lowerLetter"/>
      <w:lvlText w:val="%1)"/>
      <w:lvlJc w:val="left"/>
      <w:pPr>
        <w:ind w:left="2421" w:hanging="360"/>
      </w:pPr>
    </w:lvl>
    <w:lvl w:ilvl="1" w:tplc="08090017">
      <w:start w:val="1"/>
      <w:numFmt w:val="lowerLetter"/>
      <w:lvlText w:val="%2)"/>
      <w:lvlJc w:val="left"/>
      <w:pPr>
        <w:ind w:left="3141" w:hanging="360"/>
      </w:pPr>
    </w:lvl>
    <w:lvl w:ilvl="2" w:tplc="0809001B" w:tentative="1">
      <w:start w:val="1"/>
      <w:numFmt w:val="lowerRoman"/>
      <w:lvlText w:val="%3."/>
      <w:lvlJc w:val="right"/>
      <w:pPr>
        <w:ind w:left="3861" w:hanging="180"/>
      </w:pPr>
    </w:lvl>
    <w:lvl w:ilvl="3" w:tplc="0809000F" w:tentative="1">
      <w:start w:val="1"/>
      <w:numFmt w:val="decimal"/>
      <w:lvlText w:val="%4."/>
      <w:lvlJc w:val="left"/>
      <w:pPr>
        <w:ind w:left="4581" w:hanging="360"/>
      </w:pPr>
    </w:lvl>
    <w:lvl w:ilvl="4" w:tplc="08090019" w:tentative="1">
      <w:start w:val="1"/>
      <w:numFmt w:val="lowerLetter"/>
      <w:lvlText w:val="%5."/>
      <w:lvlJc w:val="left"/>
      <w:pPr>
        <w:ind w:left="5301" w:hanging="360"/>
      </w:pPr>
    </w:lvl>
    <w:lvl w:ilvl="5" w:tplc="0809001B" w:tentative="1">
      <w:start w:val="1"/>
      <w:numFmt w:val="lowerRoman"/>
      <w:lvlText w:val="%6."/>
      <w:lvlJc w:val="right"/>
      <w:pPr>
        <w:ind w:left="6021" w:hanging="180"/>
      </w:pPr>
    </w:lvl>
    <w:lvl w:ilvl="6" w:tplc="0809000F" w:tentative="1">
      <w:start w:val="1"/>
      <w:numFmt w:val="decimal"/>
      <w:lvlText w:val="%7."/>
      <w:lvlJc w:val="left"/>
      <w:pPr>
        <w:ind w:left="6741" w:hanging="360"/>
      </w:pPr>
    </w:lvl>
    <w:lvl w:ilvl="7" w:tplc="08090019" w:tentative="1">
      <w:start w:val="1"/>
      <w:numFmt w:val="lowerLetter"/>
      <w:lvlText w:val="%8."/>
      <w:lvlJc w:val="left"/>
      <w:pPr>
        <w:ind w:left="7461" w:hanging="360"/>
      </w:pPr>
    </w:lvl>
    <w:lvl w:ilvl="8" w:tplc="08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D6F59BC"/>
    <w:multiLevelType w:val="hybridMultilevel"/>
    <w:tmpl w:val="814263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3220B7"/>
    <w:multiLevelType w:val="hybridMultilevel"/>
    <w:tmpl w:val="9416793C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32325FD0"/>
    <w:multiLevelType w:val="hybridMultilevel"/>
    <w:tmpl w:val="DC540202"/>
    <w:lvl w:ilvl="0" w:tplc="08090017">
      <w:start w:val="1"/>
      <w:numFmt w:val="lowerLetter"/>
      <w:lvlText w:val="%1)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4A221A"/>
    <w:multiLevelType w:val="hybridMultilevel"/>
    <w:tmpl w:val="9ED00AC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50A897E">
      <w:start w:val="1"/>
      <w:numFmt w:val="lowerLetter"/>
      <w:lvlText w:val="%2)"/>
      <w:lvlJc w:val="left"/>
      <w:pPr>
        <w:ind w:left="3354" w:hanging="11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2"/>
  </w:num>
  <w:num w:numId="2">
    <w:abstractNumId w:val="16"/>
  </w:num>
  <w:num w:numId="3">
    <w:abstractNumId w:val="12"/>
  </w:num>
  <w:num w:numId="4">
    <w:abstractNumId w:val="23"/>
  </w:num>
  <w:num w:numId="5">
    <w:abstractNumId w:val="1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7"/>
  </w:num>
  <w:num w:numId="18">
    <w:abstractNumId w:val="20"/>
  </w:num>
  <w:num w:numId="19">
    <w:abstractNumId w:val="21"/>
  </w:num>
  <w:num w:numId="20">
    <w:abstractNumId w:val="17"/>
  </w:num>
  <w:num w:numId="21">
    <w:abstractNumId w:val="20"/>
  </w:num>
  <w:num w:numId="22">
    <w:abstractNumId w:val="21"/>
  </w:num>
  <w:num w:numId="23">
    <w:abstractNumId w:val="17"/>
  </w:num>
  <w:num w:numId="24">
    <w:abstractNumId w:val="20"/>
  </w:num>
  <w:num w:numId="25">
    <w:abstractNumId w:val="18"/>
    <w:lvlOverride w:ilvl="0">
      <w:lvl w:ilvl="0" w:tplc="0809000F">
        <w:start w:val="1"/>
        <w:numFmt w:val="decimal"/>
        <w:lvlText w:val="%1."/>
        <w:lvlJc w:val="left"/>
        <w:pPr>
          <w:ind w:left="1854" w:hanging="360"/>
        </w:pPr>
      </w:lvl>
    </w:lvlOverride>
  </w:num>
  <w:num w:numId="26">
    <w:abstractNumId w:val="13"/>
    <w:lvlOverride w:ilvl="1">
      <w:lvl w:ilvl="1" w:tplc="08090017">
        <w:start w:val="1"/>
        <w:numFmt w:val="lowerLetter"/>
        <w:lvlText w:val="%2)"/>
        <w:lvlJc w:val="left"/>
        <w:pPr>
          <w:ind w:left="1440" w:hanging="360"/>
        </w:pPr>
      </w:lvl>
    </w:lvlOverride>
  </w:num>
  <w:num w:numId="27">
    <w:abstractNumId w:val="11"/>
    <w:lvlOverride w:ilvl="1">
      <w:lvl w:ilvl="1" w:tplc="08090017">
        <w:start w:val="1"/>
        <w:numFmt w:val="lowerLetter"/>
        <w:lvlText w:val="%2)"/>
        <w:lvlJc w:val="left"/>
        <w:pPr>
          <w:ind w:left="3141" w:hanging="360"/>
        </w:pPr>
      </w:lvl>
    </w:lvlOverride>
  </w:num>
  <w:num w:numId="28">
    <w:abstractNumId w:val="14"/>
    <w:lvlOverride w:ilvl="1">
      <w:lvl w:ilvl="1" w:tplc="08090017">
        <w:start w:val="1"/>
        <w:numFmt w:val="lowerLetter"/>
        <w:lvlText w:val="%2)"/>
        <w:lvlJc w:val="left"/>
        <w:pPr>
          <w:ind w:left="2574" w:hanging="360"/>
        </w:pPr>
      </w:lvl>
    </w:lvlOverride>
  </w:num>
  <w:num w:numId="29">
    <w:abstractNumId w:val="10"/>
    <w:lvlOverride w:ilvl="1">
      <w:lvl w:ilvl="1" w:tplc="08090017">
        <w:start w:val="1"/>
        <w:numFmt w:val="lowerLetter"/>
        <w:lvlText w:val="%2)"/>
        <w:lvlJc w:val="left"/>
        <w:pPr>
          <w:ind w:left="2574" w:hanging="360"/>
        </w:pPr>
      </w:lvl>
    </w:lvlOverride>
  </w:num>
  <w:num w:numId="30">
    <w:abstractNumId w:val="15"/>
    <w:lvlOverride w:ilvl="0">
      <w:lvl w:ilvl="0" w:tplc="08090017">
        <w:start w:val="1"/>
        <w:numFmt w:val="lowerLetter"/>
        <w:lvlText w:val="%1)"/>
        <w:lvlJc w:val="left"/>
        <w:pPr>
          <w:ind w:left="1800" w:hanging="360"/>
        </w:pPr>
      </w:lvl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94E"/>
    <w:rsid w:val="00033EE1"/>
    <w:rsid w:val="00042B72"/>
    <w:rsid w:val="00043B08"/>
    <w:rsid w:val="000558BD"/>
    <w:rsid w:val="00065AF8"/>
    <w:rsid w:val="00082556"/>
    <w:rsid w:val="000857D2"/>
    <w:rsid w:val="000B57E7"/>
    <w:rsid w:val="000B6373"/>
    <w:rsid w:val="000F09DF"/>
    <w:rsid w:val="000F61B2"/>
    <w:rsid w:val="001075E9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61BC8"/>
    <w:rsid w:val="002979E2"/>
    <w:rsid w:val="002A2EFC"/>
    <w:rsid w:val="002A3109"/>
    <w:rsid w:val="002B74B1"/>
    <w:rsid w:val="002C0E18"/>
    <w:rsid w:val="002D5AAC"/>
    <w:rsid w:val="002E5067"/>
    <w:rsid w:val="002F405F"/>
    <w:rsid w:val="002F7011"/>
    <w:rsid w:val="002F7EEC"/>
    <w:rsid w:val="00300B5A"/>
    <w:rsid w:val="00301299"/>
    <w:rsid w:val="00305C08"/>
    <w:rsid w:val="00307FB6"/>
    <w:rsid w:val="00317339"/>
    <w:rsid w:val="00322004"/>
    <w:rsid w:val="00335B0F"/>
    <w:rsid w:val="003402C2"/>
    <w:rsid w:val="00381C24"/>
    <w:rsid w:val="003958D0"/>
    <w:rsid w:val="003A0D43"/>
    <w:rsid w:val="003B00E5"/>
    <w:rsid w:val="003D594E"/>
    <w:rsid w:val="00407B78"/>
    <w:rsid w:val="00424203"/>
    <w:rsid w:val="00425143"/>
    <w:rsid w:val="0042551A"/>
    <w:rsid w:val="004467B3"/>
    <w:rsid w:val="00452493"/>
    <w:rsid w:val="00453318"/>
    <w:rsid w:val="00454E07"/>
    <w:rsid w:val="00472C5C"/>
    <w:rsid w:val="004A357B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A2D24"/>
    <w:rsid w:val="006C0367"/>
    <w:rsid w:val="006C2031"/>
    <w:rsid w:val="006D461A"/>
    <w:rsid w:val="006F35EE"/>
    <w:rsid w:val="007021FF"/>
    <w:rsid w:val="00712895"/>
    <w:rsid w:val="00734ACB"/>
    <w:rsid w:val="00757357"/>
    <w:rsid w:val="00792497"/>
    <w:rsid w:val="007D5024"/>
    <w:rsid w:val="00806737"/>
    <w:rsid w:val="00811570"/>
    <w:rsid w:val="0082450A"/>
    <w:rsid w:val="00825F8D"/>
    <w:rsid w:val="00834B71"/>
    <w:rsid w:val="0086445C"/>
    <w:rsid w:val="00894693"/>
    <w:rsid w:val="008A08D7"/>
    <w:rsid w:val="008B49F8"/>
    <w:rsid w:val="008B6909"/>
    <w:rsid w:val="008C30BC"/>
    <w:rsid w:val="009008FF"/>
    <w:rsid w:val="00906890"/>
    <w:rsid w:val="00911BE4"/>
    <w:rsid w:val="00951972"/>
    <w:rsid w:val="009608F3"/>
    <w:rsid w:val="009A24AC"/>
    <w:rsid w:val="00A017E9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64CAE"/>
    <w:rsid w:val="00C805C9"/>
    <w:rsid w:val="00C92939"/>
    <w:rsid w:val="00CA1679"/>
    <w:rsid w:val="00CB151C"/>
    <w:rsid w:val="00CE5A1A"/>
    <w:rsid w:val="00CF55F6"/>
    <w:rsid w:val="00D33D63"/>
    <w:rsid w:val="00D50AF7"/>
    <w:rsid w:val="00D5253A"/>
    <w:rsid w:val="00D62A45"/>
    <w:rsid w:val="00D90028"/>
    <w:rsid w:val="00D90138"/>
    <w:rsid w:val="00DD44B1"/>
    <w:rsid w:val="00DD78D1"/>
    <w:rsid w:val="00DE32CD"/>
    <w:rsid w:val="00DF71B9"/>
    <w:rsid w:val="00E70468"/>
    <w:rsid w:val="00E73F76"/>
    <w:rsid w:val="00E85FF2"/>
    <w:rsid w:val="00E90403"/>
    <w:rsid w:val="00EA2C9F"/>
    <w:rsid w:val="00EA420E"/>
    <w:rsid w:val="00ED0BDA"/>
    <w:rsid w:val="00EE142A"/>
    <w:rsid w:val="00EF1360"/>
    <w:rsid w:val="00EF3220"/>
    <w:rsid w:val="00F100C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15</Pages>
  <Words>5531</Words>
  <Characters>39649</Characters>
  <Application>Microsoft Office Word</Application>
  <DocSecurity>0</DocSecurity>
  <Lines>748</Lines>
  <Paragraphs>155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E/C.12/COL/CO/6</vt:lpstr>
      <vt:lpstr>A/</vt:lpstr>
    </vt:vector>
  </TitlesOfParts>
  <Company>DCM</Company>
  <LinksUpToDate>false</LinksUpToDate>
  <CharactersWithSpaces>45145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E/C.12/COL/CO/6</dc:title>
  <dc:subject/>
  <dc:creator>Prokoudina S.</dc:creator>
  <cp:keywords/>
  <cp:lastModifiedBy>Prokoudina S.</cp:lastModifiedBy>
  <cp:revision>4</cp:revision>
  <cp:lastPrinted>2017-11-13T09:22:00Z</cp:lastPrinted>
  <dcterms:created xsi:type="dcterms:W3CDTF">2017-11-13T09:22:00Z</dcterms:created>
  <dcterms:modified xsi:type="dcterms:W3CDTF">2017-11-13T09:25:00Z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