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547B61AC" w14:textId="77777777" w:rsidTr="00D804B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2089AAC0" w14:textId="77777777" w:rsidR="002D5AAC" w:rsidRDefault="002D5AAC" w:rsidP="00D804B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5C684F9B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28C2CE91" w14:textId="77777777" w:rsidR="002D5AAC" w:rsidRDefault="00D804B3" w:rsidP="00D804B3">
            <w:pPr>
              <w:jc w:val="right"/>
            </w:pPr>
            <w:r w:rsidRPr="00D804B3">
              <w:rPr>
                <w:sz w:val="40"/>
              </w:rPr>
              <w:t>A</w:t>
            </w:r>
            <w:r>
              <w:t>/HRC/RES/41/12</w:t>
            </w:r>
          </w:p>
        </w:tc>
      </w:tr>
      <w:tr w:rsidR="002D5AAC" w14:paraId="5F845C50" w14:textId="77777777" w:rsidTr="00D804B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1C5EEAE3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7EFA49EB" wp14:editId="62F2ADA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065D36C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D6C7840" w14:textId="77777777" w:rsidR="002D5AAC" w:rsidRDefault="00D804B3" w:rsidP="0008244E">
            <w:pPr>
              <w:spacing w:before="240"/>
            </w:pPr>
            <w:r>
              <w:t>Distr. general</w:t>
            </w:r>
          </w:p>
          <w:p w14:paraId="254E1AED" w14:textId="77777777" w:rsidR="00D804B3" w:rsidRDefault="00D804B3" w:rsidP="00D804B3">
            <w:pPr>
              <w:spacing w:line="240" w:lineRule="exact"/>
            </w:pPr>
            <w:r>
              <w:t>19 de julio de 2019</w:t>
            </w:r>
          </w:p>
          <w:p w14:paraId="406BB8A2" w14:textId="77777777" w:rsidR="00D804B3" w:rsidRDefault="00D804B3" w:rsidP="00D804B3">
            <w:pPr>
              <w:spacing w:line="240" w:lineRule="exact"/>
            </w:pPr>
            <w:r>
              <w:t>Español</w:t>
            </w:r>
          </w:p>
          <w:p w14:paraId="7F970413" w14:textId="77777777" w:rsidR="00D804B3" w:rsidRDefault="00D804B3" w:rsidP="00D804B3">
            <w:pPr>
              <w:spacing w:line="240" w:lineRule="exact"/>
            </w:pPr>
            <w:r>
              <w:t>Original: inglés</w:t>
            </w:r>
          </w:p>
        </w:tc>
      </w:tr>
    </w:tbl>
    <w:p w14:paraId="73D65C60" w14:textId="77777777" w:rsidR="00D804B3" w:rsidRPr="00D804B3" w:rsidRDefault="00D804B3" w:rsidP="00D804B3">
      <w:pPr>
        <w:spacing w:before="120"/>
        <w:rPr>
          <w:b/>
          <w:sz w:val="24"/>
        </w:rPr>
      </w:pPr>
      <w:r w:rsidRPr="00D804B3">
        <w:rPr>
          <w:b/>
          <w:sz w:val="24"/>
        </w:rPr>
        <w:t>Consejo de Derechos Humanos</w:t>
      </w:r>
    </w:p>
    <w:p w14:paraId="01A2BDA0" w14:textId="77777777" w:rsidR="00D804B3" w:rsidRPr="00D804B3" w:rsidRDefault="00D804B3" w:rsidP="00D804B3">
      <w:pPr>
        <w:rPr>
          <w:b/>
        </w:rPr>
      </w:pPr>
      <w:r w:rsidRPr="00D804B3">
        <w:rPr>
          <w:b/>
        </w:rPr>
        <w:t>41</w:t>
      </w:r>
      <w:r w:rsidRPr="00D804B3">
        <w:rPr>
          <w:b/>
          <w:vertAlign w:val="superscript"/>
        </w:rPr>
        <w:t>er</w:t>
      </w:r>
      <w:r w:rsidRPr="00D804B3">
        <w:rPr>
          <w:b/>
        </w:rPr>
        <w:t xml:space="preserve"> período de sesiones</w:t>
      </w:r>
    </w:p>
    <w:p w14:paraId="5B514238" w14:textId="77777777" w:rsidR="00D804B3" w:rsidRPr="00D804B3" w:rsidRDefault="00D804B3" w:rsidP="00D804B3">
      <w:r w:rsidRPr="00D804B3">
        <w:t>24 de junio a 12 de julio de 2019</w:t>
      </w:r>
    </w:p>
    <w:p w14:paraId="576646CB" w14:textId="77777777" w:rsidR="00D804B3" w:rsidRPr="00D804B3" w:rsidRDefault="00D804B3" w:rsidP="00D804B3">
      <w:r w:rsidRPr="00D804B3">
        <w:t>Tema 3 de la agenda</w:t>
      </w:r>
    </w:p>
    <w:p w14:paraId="09B6C6FF" w14:textId="77777777" w:rsidR="00D804B3" w:rsidRPr="00D804B3" w:rsidRDefault="00D804B3" w:rsidP="00D804B3">
      <w:pPr>
        <w:pStyle w:val="HChG"/>
        <w:rPr>
          <w:lang w:val="en-GB"/>
        </w:rPr>
      </w:pPr>
      <w:r w:rsidRPr="00D804B3">
        <w:tab/>
      </w:r>
      <w:r>
        <w:tab/>
        <w:t>R</w:t>
      </w:r>
      <w:r w:rsidRPr="00D804B3">
        <w:t>esolución</w:t>
      </w:r>
      <w:r>
        <w:t xml:space="preserve"> aprobada por el Consejo de Derechos Humanos el 11 de julio de 2019</w:t>
      </w:r>
    </w:p>
    <w:p w14:paraId="43FCD1AB" w14:textId="77777777" w:rsidR="00D804B3" w:rsidRPr="00D804B3" w:rsidRDefault="00D804B3" w:rsidP="00D804B3">
      <w:pPr>
        <w:pStyle w:val="H1G"/>
        <w:rPr>
          <w:lang w:val="en-GB"/>
        </w:rPr>
      </w:pPr>
      <w:r>
        <w:tab/>
        <w:t>41/12.</w:t>
      </w:r>
      <w:r w:rsidRPr="00D804B3">
        <w:tab/>
        <w:t>Derechos a la libertad de reunión pacífica y de asociación</w:t>
      </w:r>
    </w:p>
    <w:p w14:paraId="55046D54" w14:textId="77777777" w:rsidR="00D804B3" w:rsidRPr="00D804B3" w:rsidRDefault="00D804B3" w:rsidP="00D804B3">
      <w:pPr>
        <w:pStyle w:val="SingleTxtG"/>
        <w:rPr>
          <w:lang w:val="en-GB"/>
        </w:rPr>
      </w:pPr>
      <w:r w:rsidRPr="00D804B3">
        <w:tab/>
      </w:r>
      <w:r w:rsidRPr="00D804B3">
        <w:rPr>
          <w:i/>
          <w:iCs/>
        </w:rPr>
        <w:t>El Consejo de Derechos Humanos</w:t>
      </w:r>
      <w:r w:rsidRPr="00D804B3">
        <w:rPr>
          <w:iCs/>
        </w:rPr>
        <w:t>,</w:t>
      </w:r>
    </w:p>
    <w:p w14:paraId="25E3120C" w14:textId="77777777" w:rsidR="00D804B3" w:rsidRPr="00D804B3" w:rsidRDefault="00D804B3" w:rsidP="00D804B3">
      <w:pPr>
        <w:pStyle w:val="SingleTxtG"/>
        <w:rPr>
          <w:lang w:val="en-GB"/>
        </w:rPr>
      </w:pPr>
      <w:r w:rsidRPr="00D804B3">
        <w:tab/>
      </w:r>
      <w:r w:rsidRPr="00D804B3">
        <w:rPr>
          <w:i/>
          <w:iCs/>
        </w:rPr>
        <w:t>Guiado</w:t>
      </w:r>
      <w:r w:rsidRPr="00D804B3">
        <w:t xml:space="preserve"> por los propósitos y principios de la Carta de las Naciones Unidas,</w:t>
      </w:r>
    </w:p>
    <w:p w14:paraId="13382ABB" w14:textId="77777777" w:rsidR="00D804B3" w:rsidRPr="00D804B3" w:rsidRDefault="00D804B3" w:rsidP="00D804B3">
      <w:pPr>
        <w:pStyle w:val="SingleTxtG"/>
        <w:rPr>
          <w:lang w:val="en-GB"/>
        </w:rPr>
      </w:pPr>
      <w:r w:rsidRPr="00D804B3">
        <w:tab/>
      </w:r>
      <w:r w:rsidRPr="00D804B3">
        <w:rPr>
          <w:i/>
          <w:iCs/>
        </w:rPr>
        <w:t>Recordando</w:t>
      </w:r>
      <w:r w:rsidRPr="00D804B3">
        <w:t xml:space="preserve"> la Declaración Universal de Derechos Humanos, el Pacto Internacional de Derechos Civiles y Políticos, el Pacto Internacional de Derechos Económicos, Sociales y Culturales y otros instrumentos de derechos humanos pertinentes,</w:t>
      </w:r>
    </w:p>
    <w:p w14:paraId="6CCC0FA3" w14:textId="77777777" w:rsidR="00D804B3" w:rsidRPr="00D804B3" w:rsidRDefault="00D804B3" w:rsidP="00D804B3">
      <w:pPr>
        <w:pStyle w:val="SingleTxtG"/>
        <w:rPr>
          <w:lang w:val="en-GB"/>
        </w:rPr>
      </w:pPr>
      <w:r w:rsidRPr="00D804B3">
        <w:tab/>
      </w:r>
      <w:r w:rsidRPr="00D804B3">
        <w:rPr>
          <w:i/>
          <w:iCs/>
        </w:rPr>
        <w:t>Reafirmando</w:t>
      </w:r>
      <w:r w:rsidRPr="00D804B3">
        <w:t xml:space="preserve"> las resoluciones del Consejo de Derechos Humanos 15/21</w:t>
      </w:r>
      <w:r>
        <w:t>,</w:t>
      </w:r>
      <w:r w:rsidRPr="00D804B3">
        <w:t xml:space="preserve"> de 30 de septiembre de 2010, 21/16</w:t>
      </w:r>
      <w:r>
        <w:t>,</w:t>
      </w:r>
      <w:r w:rsidRPr="00D804B3">
        <w:t xml:space="preserve"> de 27 de septiembre de 2012, 24/5</w:t>
      </w:r>
      <w:r>
        <w:t>,</w:t>
      </w:r>
      <w:r w:rsidR="001956D1">
        <w:t xml:space="preserve"> de 26 de septiembre de </w:t>
      </w:r>
      <w:r w:rsidRPr="00D804B3">
        <w:t>2013</w:t>
      </w:r>
      <w:r>
        <w:t>,</w:t>
      </w:r>
      <w:r w:rsidRPr="00D804B3">
        <w:t xml:space="preserve"> y 32/32</w:t>
      </w:r>
      <w:r>
        <w:t>,</w:t>
      </w:r>
      <w:r w:rsidRPr="00D804B3">
        <w:t xml:space="preserve"> de 1 de julio de 2016, y recordando sus resoluciones 22/10</w:t>
      </w:r>
      <w:r>
        <w:t>,</w:t>
      </w:r>
      <w:r w:rsidRPr="00D804B3">
        <w:t xml:space="preserve"> de 21 de marzo de 2013, 25/38</w:t>
      </w:r>
      <w:r>
        <w:t>,</w:t>
      </w:r>
      <w:r w:rsidRPr="00D804B3">
        <w:t xml:space="preserve"> de 28 de marzo de 2014</w:t>
      </w:r>
      <w:r>
        <w:t>,</w:t>
      </w:r>
      <w:r w:rsidRPr="00D804B3">
        <w:t xml:space="preserve"> y 26/13</w:t>
      </w:r>
      <w:r>
        <w:t>,</w:t>
      </w:r>
      <w:r w:rsidRPr="00D804B3">
        <w:t xml:space="preserve"> de 26 de junio de 2014, así como las resoluciones pertinentes de la Comisión de Derechos Humanos,</w:t>
      </w:r>
    </w:p>
    <w:p w14:paraId="6B80D9E5" w14:textId="77777777" w:rsidR="00D804B3" w:rsidRPr="00D804B3" w:rsidRDefault="00D804B3" w:rsidP="00D804B3">
      <w:pPr>
        <w:pStyle w:val="SingleTxtG"/>
        <w:rPr>
          <w:lang w:val="en-GB"/>
        </w:rPr>
      </w:pPr>
      <w:r w:rsidRPr="00D804B3">
        <w:tab/>
      </w:r>
      <w:r w:rsidRPr="00D804B3">
        <w:rPr>
          <w:i/>
          <w:iCs/>
        </w:rPr>
        <w:t>Recordando</w:t>
      </w:r>
      <w:r w:rsidRPr="00D804B3">
        <w:t xml:space="preserve"> las resoluciones del Consejo de Derechos Humanos 5/1, sobre la construcción institucional del Consejo, y 5/2, sobre el Código de Conducta para los Titulares de Mandatos de los Procedimientos Especiales del Consejo de Derechos Humanos, </w:t>
      </w:r>
      <w:r>
        <w:t xml:space="preserve">ambas </w:t>
      </w:r>
      <w:r w:rsidRPr="00D804B3">
        <w:t>de 18 de junio de 2007,</w:t>
      </w:r>
    </w:p>
    <w:p w14:paraId="493425CB" w14:textId="77777777" w:rsidR="00D804B3" w:rsidRPr="00D804B3" w:rsidRDefault="00D804B3" w:rsidP="00D804B3">
      <w:pPr>
        <w:pStyle w:val="SingleTxtG"/>
        <w:rPr>
          <w:lang w:val="en-GB"/>
        </w:rPr>
      </w:pPr>
      <w:r w:rsidRPr="00D804B3">
        <w:tab/>
      </w:r>
      <w:r w:rsidRPr="00D804B3">
        <w:rPr>
          <w:i/>
          <w:iCs/>
        </w:rPr>
        <w:t>Reconociendo</w:t>
      </w:r>
      <w:r w:rsidRPr="00D804B3">
        <w:t xml:space="preserve"> que el ejercicio efectivo de los derechos a la libertad de reunión pacífica y de asociación, consagrados en el Pacto Internacional de Derechos Civiles y Políticos y en la Declaración Universal de Derechos Humanos, es esencial para el disfrute de otros derechos humanos y libertades y constituye un pilar fundamental en la construcción de una sociedad democrática y el fortalecimiento de la democracia, teniendo presente que todos los derechos humanos son universales, indivisibles e interdependientes y están relacionados entre sí,</w:t>
      </w:r>
    </w:p>
    <w:p w14:paraId="709AC378" w14:textId="77777777" w:rsidR="00D804B3" w:rsidRPr="00D804B3" w:rsidRDefault="00D804B3" w:rsidP="00D804B3">
      <w:pPr>
        <w:pStyle w:val="SingleTxtG"/>
        <w:rPr>
          <w:lang w:val="en-GB"/>
        </w:rPr>
      </w:pPr>
      <w:r w:rsidRPr="00D804B3">
        <w:tab/>
      </w:r>
      <w:r w:rsidRPr="00D804B3">
        <w:rPr>
          <w:i/>
          <w:iCs/>
        </w:rPr>
        <w:t>Consciente</w:t>
      </w:r>
      <w:r w:rsidRPr="00D804B3">
        <w:t xml:space="preserve"> de la importancia fundamental de la participación activa de la sociedad civil en los procesos de gobernanza que afectan a la vida de la población,</w:t>
      </w:r>
    </w:p>
    <w:p w14:paraId="7C49D3EB" w14:textId="77777777" w:rsidR="00D804B3" w:rsidRPr="00D804B3" w:rsidRDefault="00D804B3" w:rsidP="00D804B3">
      <w:pPr>
        <w:pStyle w:val="SingleTxtG"/>
        <w:rPr>
          <w:lang w:val="en-GB"/>
        </w:rPr>
      </w:pPr>
      <w:r w:rsidRPr="00D804B3">
        <w:rPr>
          <w:i/>
          <w:iCs/>
        </w:rPr>
        <w:tab/>
        <w:t>Tomando nota</w:t>
      </w:r>
      <w:r w:rsidRPr="00D804B3">
        <w:t xml:space="preserve"> del informe del Relator Especial sobr</w:t>
      </w:r>
      <w:r w:rsidR="001956D1">
        <w:t xml:space="preserve">e los derechos a la libertad de </w:t>
      </w:r>
      <w:r w:rsidRPr="00D804B3">
        <w:t>reunión pacífica y de asociación presentado al Consejo de Derechos Humanos en su</w:t>
      </w:r>
      <w:r>
        <w:t xml:space="preserve"> </w:t>
      </w:r>
      <w:r w:rsidRPr="00D804B3">
        <w:t>41</w:t>
      </w:r>
      <w:r w:rsidRPr="00D804B3">
        <w:rPr>
          <w:vertAlign w:val="superscript"/>
        </w:rPr>
        <w:t>e</w:t>
      </w:r>
      <w:r>
        <w:rPr>
          <w:vertAlign w:val="superscript"/>
        </w:rPr>
        <w:t>r</w:t>
      </w:r>
      <w:r w:rsidR="001956D1">
        <w:t> </w:t>
      </w:r>
      <w:r w:rsidRPr="00D804B3">
        <w:t>período de sesiones</w:t>
      </w:r>
      <w:r w:rsidRPr="00D804B3">
        <w:rPr>
          <w:sz w:val="18"/>
          <w:vertAlign w:val="superscript"/>
        </w:rPr>
        <w:footnoteReference w:id="1"/>
      </w:r>
      <w:r w:rsidRPr="00D804B3">
        <w:t>,</w:t>
      </w:r>
    </w:p>
    <w:p w14:paraId="3753CBFE" w14:textId="77777777" w:rsidR="00D804B3" w:rsidRPr="00D804B3" w:rsidRDefault="00D804B3" w:rsidP="00D804B3">
      <w:pPr>
        <w:pStyle w:val="SingleTxtG"/>
        <w:rPr>
          <w:i/>
          <w:lang w:val="en-GB"/>
        </w:rPr>
      </w:pPr>
      <w:r w:rsidRPr="00D804B3">
        <w:rPr>
          <w:i/>
          <w:iCs/>
        </w:rPr>
        <w:lastRenderedPageBreak/>
        <w:tab/>
        <w:t>Reconociendo</w:t>
      </w:r>
      <w:r w:rsidRPr="00D804B3">
        <w:t xml:space="preserve"> la importancia del ejercicio de los derechos a la libertad de reunión pacífica y de asociación, que permite la participación y movilización de todas las partes interesadas en apoyo de la aplicación de la Agenda 2030 para el Desarrollo Sostenible,</w:t>
      </w:r>
    </w:p>
    <w:p w14:paraId="24C59F39" w14:textId="77777777" w:rsidR="00D804B3" w:rsidRPr="00D804B3" w:rsidRDefault="00D804B3" w:rsidP="00D804B3">
      <w:pPr>
        <w:pStyle w:val="SingleTxtG"/>
        <w:rPr>
          <w:lang w:val="en-GB"/>
        </w:rPr>
      </w:pPr>
      <w:r w:rsidRPr="00D804B3">
        <w:rPr>
          <w:i/>
          <w:iCs/>
        </w:rPr>
        <w:tab/>
        <w:t>Reconociendo</w:t>
      </w:r>
      <w:r w:rsidRPr="00D804B3">
        <w:rPr>
          <w:i/>
        </w:rPr>
        <w:t xml:space="preserve"> también</w:t>
      </w:r>
      <w:r w:rsidRPr="00D804B3">
        <w:t xml:space="preserve"> los obstáculos</w:t>
      </w:r>
      <w:r>
        <w:t xml:space="preserve"> que dificultaban</w:t>
      </w:r>
      <w:r w:rsidRPr="00D804B3">
        <w:t xml:space="preserve"> al ejercicio de los derechos a la libertad de reunión pacífica y de asociación, la necesidad de seguir vigilando esos obstáculos y ayudar a superarlos, en particular mediante la cooperación técnica o el fomento de la capacidad, cuando así lo soliciten los Estados,</w:t>
      </w:r>
    </w:p>
    <w:p w14:paraId="4C7A2047" w14:textId="77777777" w:rsidR="00D804B3" w:rsidRPr="00D804B3" w:rsidRDefault="00D804B3" w:rsidP="00D804B3">
      <w:pPr>
        <w:pStyle w:val="SingleTxtG"/>
        <w:rPr>
          <w:lang w:val="en-GB"/>
        </w:rPr>
      </w:pPr>
      <w:r w:rsidRPr="00D804B3">
        <w:tab/>
        <w:t>1.</w:t>
      </w:r>
      <w:r w:rsidRPr="00D804B3">
        <w:tab/>
      </w:r>
      <w:r w:rsidRPr="00D804B3">
        <w:rPr>
          <w:i/>
          <w:iCs/>
        </w:rPr>
        <w:t>Decide</w:t>
      </w:r>
      <w:r w:rsidRPr="00D804B3">
        <w:t xml:space="preserve"> renovar por un período de tres años el mandato del Relator Especial sobre los derechos a la libertad de reunión pacífica y de asociación, que el Consejo de Derechos Humanos estableció en su resolución 15/21;</w:t>
      </w:r>
    </w:p>
    <w:p w14:paraId="04352414" w14:textId="77777777" w:rsidR="00D804B3" w:rsidRPr="00D804B3" w:rsidRDefault="00D804B3" w:rsidP="00D804B3">
      <w:pPr>
        <w:pStyle w:val="SingleTxtG"/>
        <w:rPr>
          <w:lang w:val="en-GB"/>
        </w:rPr>
      </w:pPr>
      <w:r w:rsidRPr="00D804B3">
        <w:tab/>
        <w:t>2.</w:t>
      </w:r>
      <w:r w:rsidRPr="00D804B3">
        <w:tab/>
      </w:r>
      <w:r w:rsidRPr="00D804B3">
        <w:rPr>
          <w:i/>
          <w:iCs/>
        </w:rPr>
        <w:t>Exhorta</w:t>
      </w:r>
      <w:r w:rsidRPr="00D804B3">
        <w:t xml:space="preserve"> a los Estados a que </w:t>
      </w:r>
      <w:r>
        <w:t xml:space="preserve">sigan </w:t>
      </w:r>
      <w:r w:rsidRPr="00D804B3">
        <w:t>colabor</w:t>
      </w:r>
      <w:r>
        <w:t>a</w:t>
      </w:r>
      <w:r w:rsidRPr="00D804B3">
        <w:t>n</w:t>
      </w:r>
      <w:r>
        <w:t>do</w:t>
      </w:r>
      <w:r w:rsidRPr="00D804B3">
        <w:t xml:space="preserve"> plenamente con el Relator Especial y le presten asistencia en el desempeño de su mandato, respondan con prontitud a sus llamamientos urgentes y demás comunicaciones, den una respuesta favorable a sus solicitudes para realizar visitas y consideren debidamente la posibilidad de aplicar las recomendaciones formuladas por el titular del mandato en sus informes;</w:t>
      </w:r>
    </w:p>
    <w:p w14:paraId="05B5D668" w14:textId="77777777" w:rsidR="00D804B3" w:rsidRPr="00D804B3" w:rsidRDefault="00D804B3" w:rsidP="00D804B3">
      <w:pPr>
        <w:pStyle w:val="SingleTxtG"/>
        <w:rPr>
          <w:lang w:val="en-GB"/>
        </w:rPr>
      </w:pPr>
      <w:r w:rsidRPr="00D804B3">
        <w:tab/>
        <w:t>3.</w:t>
      </w:r>
      <w:r w:rsidRPr="00D804B3">
        <w:tab/>
      </w:r>
      <w:r w:rsidRPr="00D804B3">
        <w:rPr>
          <w:i/>
          <w:iCs/>
        </w:rPr>
        <w:t>Solicita</w:t>
      </w:r>
      <w:r w:rsidRPr="00D804B3">
        <w:t xml:space="preserve"> al Relator Especial que siga presentando un informe anual al Consejo de Derechos Humanos y a la Asamblea General;</w:t>
      </w:r>
    </w:p>
    <w:p w14:paraId="2BEEFDAB" w14:textId="77777777" w:rsidR="00D804B3" w:rsidRPr="00D804B3" w:rsidRDefault="00D804B3" w:rsidP="00D804B3">
      <w:pPr>
        <w:pStyle w:val="SingleTxtG"/>
        <w:rPr>
          <w:lang w:val="en-GB"/>
        </w:rPr>
      </w:pPr>
      <w:r w:rsidRPr="00D804B3">
        <w:tab/>
        <w:t>4.</w:t>
      </w:r>
      <w:r w:rsidRPr="00D804B3">
        <w:tab/>
      </w:r>
      <w:r w:rsidRPr="00D804B3">
        <w:rPr>
          <w:i/>
        </w:rPr>
        <w:t>Solicita</w:t>
      </w:r>
      <w:r w:rsidRPr="00D804B3">
        <w:t xml:space="preserve"> al Secretario General que preste al Relator Especial la asistencia necesaria para que pueda cumplir su mandato, en particular poniendo a su disposición recursos humanos y materiales suficientes;</w:t>
      </w:r>
    </w:p>
    <w:p w14:paraId="0A865135" w14:textId="77777777" w:rsidR="00381C24" w:rsidRDefault="00D804B3" w:rsidP="00D804B3">
      <w:pPr>
        <w:pStyle w:val="SingleTxtG"/>
      </w:pPr>
      <w:r w:rsidRPr="00D804B3">
        <w:tab/>
        <w:t>5.</w:t>
      </w:r>
      <w:r w:rsidRPr="00D804B3">
        <w:tab/>
      </w:r>
      <w:r w:rsidRPr="00D804B3">
        <w:rPr>
          <w:i/>
          <w:iCs/>
        </w:rPr>
        <w:t>Decide</w:t>
      </w:r>
      <w:r w:rsidRPr="00D804B3">
        <w:t xml:space="preserve"> seguir examinando la cuestión de los derechos a la libertad de reunión pacífica y de asociación, de conformidad con su programa de trabajo.</w:t>
      </w:r>
    </w:p>
    <w:p w14:paraId="5DE607B0" w14:textId="77777777" w:rsidR="00D804B3" w:rsidRPr="00CD7CBD" w:rsidRDefault="00D804B3" w:rsidP="00D804B3">
      <w:pPr>
        <w:pStyle w:val="SingleTxtG"/>
        <w:spacing w:after="0"/>
        <w:jc w:val="right"/>
        <w:rPr>
          <w:i/>
        </w:rPr>
      </w:pPr>
      <w:r w:rsidRPr="00CD7CBD">
        <w:rPr>
          <w:i/>
        </w:rPr>
        <w:t>39ª sesión</w:t>
      </w:r>
    </w:p>
    <w:p w14:paraId="5CC1D5EF" w14:textId="77777777" w:rsidR="00D804B3" w:rsidRPr="00CD7CBD" w:rsidRDefault="00D804B3" w:rsidP="00D804B3">
      <w:pPr>
        <w:pStyle w:val="SingleTxtG"/>
        <w:jc w:val="right"/>
        <w:rPr>
          <w:i/>
        </w:rPr>
      </w:pPr>
      <w:r w:rsidRPr="00CD7CBD">
        <w:rPr>
          <w:i/>
        </w:rPr>
        <w:t>11 de julio de 2019</w:t>
      </w:r>
    </w:p>
    <w:p w14:paraId="13391A5A" w14:textId="77777777" w:rsidR="00D804B3" w:rsidRDefault="00D804B3" w:rsidP="00D804B3">
      <w:pPr>
        <w:pStyle w:val="SingleTxtG"/>
        <w:rPr>
          <w:lang w:val="en-GB"/>
        </w:rPr>
      </w:pPr>
      <w:r>
        <w:t>[Aprobada sin votación.]</w:t>
      </w:r>
    </w:p>
    <w:p w14:paraId="10B4B116" w14:textId="77777777" w:rsidR="00D804B3" w:rsidRPr="00D804B3" w:rsidRDefault="00D804B3" w:rsidP="00D804B3">
      <w:pPr>
        <w:pStyle w:val="SingleTxtG"/>
        <w:suppressAutoHyphens/>
        <w:spacing w:before="240" w:after="0"/>
        <w:jc w:val="center"/>
        <w:rPr>
          <w:u w:val="single"/>
          <w:lang w:val="en-GB"/>
        </w:rPr>
      </w:pP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  <w:r>
        <w:rPr>
          <w:u w:val="single"/>
          <w:lang w:val="en-GB"/>
        </w:rPr>
        <w:tab/>
      </w:r>
    </w:p>
    <w:sectPr w:rsidR="00D804B3" w:rsidRPr="00D804B3" w:rsidSect="00D804B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7AB6" w14:textId="77777777" w:rsidR="002425E3" w:rsidRPr="00A312BC" w:rsidRDefault="002425E3" w:rsidP="00A312BC">
      <w:pPr>
        <w:pStyle w:val="Piedepgina"/>
      </w:pPr>
    </w:p>
  </w:endnote>
  <w:endnote w:type="continuationSeparator" w:id="0">
    <w:p w14:paraId="5B5B96EA" w14:textId="77777777" w:rsidR="002425E3" w:rsidRPr="00A312BC" w:rsidRDefault="002425E3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25558" w14:textId="77777777" w:rsidR="00D804B3" w:rsidRPr="00D804B3" w:rsidRDefault="00D804B3" w:rsidP="00D804B3">
    <w:pPr>
      <w:pStyle w:val="Piedepgina"/>
      <w:tabs>
        <w:tab w:val="right" w:pos="9638"/>
      </w:tabs>
    </w:pPr>
    <w:r w:rsidRPr="00D804B3">
      <w:rPr>
        <w:b/>
        <w:sz w:val="18"/>
      </w:rPr>
      <w:fldChar w:fldCharType="begin"/>
    </w:r>
    <w:r w:rsidRPr="00D804B3">
      <w:rPr>
        <w:b/>
        <w:sz w:val="18"/>
      </w:rPr>
      <w:instrText xml:space="preserve"> PAGE  \* MERGEFORMAT </w:instrText>
    </w:r>
    <w:r w:rsidRPr="00D804B3">
      <w:rPr>
        <w:b/>
        <w:sz w:val="18"/>
      </w:rPr>
      <w:fldChar w:fldCharType="separate"/>
    </w:r>
    <w:r w:rsidR="00B03D43">
      <w:rPr>
        <w:b/>
        <w:noProof/>
        <w:sz w:val="18"/>
      </w:rPr>
      <w:t>2</w:t>
    </w:r>
    <w:r w:rsidRPr="00D804B3">
      <w:rPr>
        <w:b/>
        <w:sz w:val="18"/>
      </w:rPr>
      <w:fldChar w:fldCharType="end"/>
    </w:r>
    <w:r>
      <w:rPr>
        <w:b/>
        <w:sz w:val="18"/>
      </w:rPr>
      <w:tab/>
    </w:r>
    <w:r>
      <w:t>GE.19-12332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FCF72" w14:textId="77777777" w:rsidR="00D804B3" w:rsidRPr="00D804B3" w:rsidRDefault="00D804B3" w:rsidP="00D804B3">
    <w:pPr>
      <w:pStyle w:val="Piedepgina"/>
      <w:tabs>
        <w:tab w:val="right" w:pos="9638"/>
      </w:tabs>
      <w:rPr>
        <w:b/>
        <w:sz w:val="18"/>
      </w:rPr>
    </w:pPr>
    <w:r>
      <w:t>GE.19-12332</w:t>
    </w:r>
    <w:r>
      <w:tab/>
    </w:r>
    <w:r w:rsidRPr="00D804B3">
      <w:rPr>
        <w:b/>
        <w:sz w:val="18"/>
      </w:rPr>
      <w:fldChar w:fldCharType="begin"/>
    </w:r>
    <w:r w:rsidRPr="00D804B3">
      <w:rPr>
        <w:b/>
        <w:sz w:val="18"/>
      </w:rPr>
      <w:instrText xml:space="preserve"> PAGE  \* MERGEFORMAT </w:instrText>
    </w:r>
    <w:r w:rsidRPr="00D804B3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D804B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C45427" w14:textId="77777777" w:rsidR="00042B72" w:rsidRPr="00D804B3" w:rsidRDefault="00D804B3" w:rsidP="00D804B3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762B1F85" wp14:editId="6F652B26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19-12332  (S)    220819    270819</w:t>
    </w:r>
    <w:r>
      <w:rPr>
        <w:sz w:val="20"/>
      </w:rPr>
      <w:br/>
    </w:r>
    <w:r w:rsidRPr="00D804B3">
      <w:rPr>
        <w:rFonts w:ascii="C39T30Lfz" w:hAnsi="C39T30Lfz"/>
        <w:sz w:val="56"/>
      </w:rPr>
      <w:t></w:t>
    </w:r>
    <w:r w:rsidRPr="00D804B3">
      <w:rPr>
        <w:rFonts w:ascii="C39T30Lfz" w:hAnsi="C39T30Lfz"/>
        <w:sz w:val="56"/>
      </w:rPr>
      <w:t></w:t>
    </w:r>
    <w:r w:rsidRPr="00D804B3">
      <w:rPr>
        <w:rFonts w:ascii="C39T30Lfz" w:hAnsi="C39T30Lfz"/>
        <w:sz w:val="56"/>
      </w:rPr>
      <w:t></w:t>
    </w:r>
    <w:r w:rsidRPr="00D804B3">
      <w:rPr>
        <w:rFonts w:ascii="C39T30Lfz" w:hAnsi="C39T30Lfz"/>
        <w:sz w:val="56"/>
      </w:rPr>
      <w:t></w:t>
    </w:r>
    <w:r w:rsidRPr="00D804B3">
      <w:rPr>
        <w:rFonts w:ascii="C39T30Lfz" w:hAnsi="C39T30Lfz"/>
        <w:sz w:val="56"/>
      </w:rPr>
      <w:t></w:t>
    </w:r>
    <w:r w:rsidRPr="00D804B3">
      <w:rPr>
        <w:rFonts w:ascii="C39T30Lfz" w:hAnsi="C39T30Lfz"/>
        <w:sz w:val="56"/>
      </w:rPr>
      <w:t></w:t>
    </w:r>
    <w:r w:rsidRPr="00D804B3">
      <w:rPr>
        <w:rFonts w:ascii="C39T30Lfz" w:hAnsi="C39T30Lfz"/>
        <w:sz w:val="56"/>
      </w:rPr>
      <w:t></w:t>
    </w:r>
    <w:r w:rsidRPr="00D804B3">
      <w:rPr>
        <w:rFonts w:ascii="C39T30Lfz" w:hAnsi="C39T30Lfz"/>
        <w:sz w:val="56"/>
      </w:rPr>
      <w:t></w:t>
    </w:r>
    <w:r w:rsidRPr="00D804B3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17353822" wp14:editId="6FB7366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RES/41/1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1/1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FD1ED0" w14:textId="77777777" w:rsidR="002425E3" w:rsidRPr="001075E9" w:rsidRDefault="002425E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9146A1F" w14:textId="77777777" w:rsidR="002425E3" w:rsidRDefault="002425E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2AF2D9D" w14:textId="77777777" w:rsidR="00D804B3" w:rsidRPr="009D2208" w:rsidRDefault="00D804B3" w:rsidP="00D804B3">
      <w:pPr>
        <w:pStyle w:val="Textonotapie"/>
      </w:pPr>
      <w:r w:rsidRPr="009D2208">
        <w:tab/>
      </w:r>
      <w:r w:rsidRPr="00D804B3">
        <w:rPr>
          <w:rStyle w:val="Refdenotaalpie"/>
        </w:rPr>
        <w:footnoteRef/>
      </w:r>
      <w:r w:rsidRPr="009D2208">
        <w:t xml:space="preserve"> </w:t>
      </w:r>
      <w:r w:rsidRPr="009D2208">
        <w:tab/>
        <w:t>A/HRC/41/41.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0717F" w14:textId="7844BE5D" w:rsidR="00D804B3" w:rsidRPr="00D804B3" w:rsidRDefault="00D804B3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987490">
      <w:t>A/</w:t>
    </w:r>
    <w:proofErr w:type="spellStart"/>
    <w:r w:rsidR="00987490">
      <w:t>HRC</w:t>
    </w:r>
    <w:proofErr w:type="spellEnd"/>
    <w:r w:rsidR="00987490">
      <w:t>/RES/41/12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4DD667" w14:textId="63C03C23" w:rsidR="00D804B3" w:rsidRPr="00D804B3" w:rsidRDefault="00D804B3" w:rsidP="00D804B3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987490">
      <w:t>A/</w:t>
    </w:r>
    <w:proofErr w:type="spellStart"/>
    <w:r w:rsidR="00987490">
      <w:t>HRC</w:t>
    </w:r>
    <w:proofErr w:type="spellEnd"/>
    <w:r w:rsidR="00987490">
      <w:t>/RES/41/12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25E3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80183"/>
    <w:rsid w:val="0018024D"/>
    <w:rsid w:val="00181F37"/>
    <w:rsid w:val="0018649F"/>
    <w:rsid w:val="001956D1"/>
    <w:rsid w:val="00196389"/>
    <w:rsid w:val="001B3EF6"/>
    <w:rsid w:val="001C7A89"/>
    <w:rsid w:val="002425E3"/>
    <w:rsid w:val="0027531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5580A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7490"/>
    <w:rsid w:val="009A24AC"/>
    <w:rsid w:val="00A312BC"/>
    <w:rsid w:val="00A84021"/>
    <w:rsid w:val="00A84D35"/>
    <w:rsid w:val="00A917B3"/>
    <w:rsid w:val="00AB4B51"/>
    <w:rsid w:val="00B03D43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D7CBD"/>
    <w:rsid w:val="00CE5A1A"/>
    <w:rsid w:val="00CF55F6"/>
    <w:rsid w:val="00D33D63"/>
    <w:rsid w:val="00D62A1F"/>
    <w:rsid w:val="00D804B3"/>
    <w:rsid w:val="00D90138"/>
    <w:rsid w:val="00E73F76"/>
    <w:rsid w:val="00E76E74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205239"/>
  <w15:docId w15:val="{C68FE8F2-AF72-4A74-BBEC-46A97920D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qFormat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qFormat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2</Pages>
  <Words>621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A/HRC/RES/41/12</dc:title>
  <dc:subject/>
  <dc:creator>Angel MORENO TORRES</dc:creator>
  <cp:keywords/>
  <cp:lastModifiedBy>Maria De La Plaza</cp:lastModifiedBy>
  <cp:revision>3</cp:revision>
  <cp:lastPrinted>2019-08-27T11:29:00Z</cp:lastPrinted>
  <dcterms:created xsi:type="dcterms:W3CDTF">2019-08-27T11:29:00Z</dcterms:created>
  <dcterms:modified xsi:type="dcterms:W3CDTF">2019-08-27T11:30:00Z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