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9915F2">
              <w:rPr>
                <w:sz w:val="20"/>
                <w:lang w:val="en-US"/>
              </w:rPr>
              <w:t>C/NOR/Q/7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9915F2">
              <w:rPr>
                <w:sz w:val="20"/>
                <w:lang w:val="en-US"/>
              </w:rPr>
              <w:fldChar w:fldCharType="separate"/>
            </w:r>
            <w:r w:rsidR="009915F2">
              <w:rPr>
                <w:sz w:val="20"/>
                <w:lang w:val="en-US"/>
              </w:rPr>
              <w:t>20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050059" w:rsidRPr="00D956AB" w:rsidRDefault="00050059" w:rsidP="00050059">
      <w:pPr>
        <w:spacing w:before="120"/>
        <w:rPr>
          <w:b/>
          <w:sz w:val="24"/>
          <w:szCs w:val="24"/>
        </w:rPr>
      </w:pPr>
      <w:r w:rsidRPr="00D956AB">
        <w:rPr>
          <w:b/>
          <w:sz w:val="24"/>
          <w:szCs w:val="24"/>
        </w:rPr>
        <w:t>Комитет против пыток</w:t>
      </w:r>
    </w:p>
    <w:p w:rsidR="00050059" w:rsidRPr="00D956AB" w:rsidRDefault="00050059" w:rsidP="00050059">
      <w:pPr>
        <w:rPr>
          <w:b/>
        </w:rPr>
      </w:pPr>
      <w:r w:rsidRPr="00D956AB">
        <w:rPr>
          <w:b/>
        </w:rPr>
        <w:t>Сорок третья сессия</w:t>
      </w:r>
    </w:p>
    <w:p w:rsidR="00050059" w:rsidRDefault="00050059" w:rsidP="00050059">
      <w:r>
        <w:t>2−20 ноября 2009 года</w:t>
      </w:r>
    </w:p>
    <w:p w:rsidR="00050059" w:rsidRPr="00D464A0" w:rsidRDefault="00050059" w:rsidP="00050059">
      <w:pPr>
        <w:pStyle w:val="H23GR"/>
      </w:pPr>
      <w:r w:rsidRPr="00CC214C">
        <w:tab/>
      </w:r>
      <w:r w:rsidRPr="00CC214C">
        <w:tab/>
      </w:r>
      <w:r w:rsidRPr="00A929F0">
        <w:t>Перечень вопросов, предваряющий представление седьмого</w:t>
      </w:r>
      <w:r w:rsidRPr="00D464A0">
        <w:t xml:space="preserve"> </w:t>
      </w:r>
      <w:r w:rsidRPr="00A929F0">
        <w:t>периодического доклада</w:t>
      </w:r>
      <w:r w:rsidRPr="00CC214C">
        <w:t xml:space="preserve"> </w:t>
      </w:r>
      <w:r w:rsidRPr="00D464A0">
        <w:t>Норвегии</w:t>
      </w:r>
      <w:r w:rsidR="00D33630" w:rsidRPr="00D33630">
        <w:t xml:space="preserve"> (</w:t>
      </w:r>
      <w:r w:rsidR="00D33630">
        <w:rPr>
          <w:lang w:val="en-US"/>
        </w:rPr>
        <w:t>CAT</w:t>
      </w:r>
      <w:r w:rsidR="00D33630" w:rsidRPr="00D33630">
        <w:t>/</w:t>
      </w:r>
      <w:r w:rsidR="00D33630">
        <w:rPr>
          <w:lang w:val="en-US"/>
        </w:rPr>
        <w:t>C</w:t>
      </w:r>
      <w:r w:rsidR="00D33630" w:rsidRPr="00D33630">
        <w:t>/</w:t>
      </w:r>
      <w:r w:rsidR="00D33630">
        <w:rPr>
          <w:lang w:val="en-US"/>
        </w:rPr>
        <w:t>NOR</w:t>
      </w:r>
      <w:r w:rsidR="00D33630" w:rsidRPr="00D33630">
        <w:t>/7)</w:t>
      </w:r>
      <w:r w:rsidR="00B561C9" w:rsidRPr="00B561C9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050059" w:rsidRPr="00A929F0" w:rsidRDefault="00050059" w:rsidP="00050059">
      <w:pPr>
        <w:pStyle w:val="HChGR"/>
      </w:pPr>
      <w:r w:rsidRPr="00CC214C">
        <w:tab/>
      </w:r>
      <w:r w:rsidRPr="00CC214C">
        <w:tab/>
      </w:r>
      <w:r w:rsidRPr="00A929F0">
        <w:t xml:space="preserve">Конкретная информация об осуществлении </w:t>
      </w:r>
      <w:r>
        <w:t>статей</w:t>
      </w:r>
      <w:r w:rsidR="005F158F">
        <w:t> </w:t>
      </w:r>
      <w:r>
        <w:t>1</w:t>
      </w:r>
      <w:r w:rsidRPr="00CC214C">
        <w:t>−</w:t>
      </w:r>
      <w:r w:rsidRPr="00A929F0">
        <w:t>16 Конвенции, в том числе</w:t>
      </w:r>
      <w:r w:rsidRPr="00D464A0">
        <w:t xml:space="preserve"> </w:t>
      </w:r>
      <w:r w:rsidRPr="00A929F0">
        <w:t>в связи с</w:t>
      </w:r>
      <w:r w:rsidR="005F158F">
        <w:t> </w:t>
      </w:r>
      <w:r w:rsidRPr="00A929F0">
        <w:t>предыдущими рекомендациями Комитета</w:t>
      </w:r>
    </w:p>
    <w:p w:rsidR="00050059" w:rsidRPr="00A929F0" w:rsidRDefault="00050059" w:rsidP="00050059">
      <w:pPr>
        <w:pStyle w:val="H1GR"/>
      </w:pPr>
      <w:r w:rsidRPr="00CC214C">
        <w:tab/>
      </w:r>
      <w:r w:rsidRPr="00CC214C">
        <w:tab/>
      </w:r>
      <w:r w:rsidRPr="00A929F0">
        <w:t>Статьи 1 и 4</w:t>
      </w:r>
    </w:p>
    <w:p w:rsidR="00050059" w:rsidRPr="00A929F0" w:rsidRDefault="00050059" w:rsidP="00050059">
      <w:pPr>
        <w:pStyle w:val="SingleTxtGR"/>
      </w:pPr>
      <w:r w:rsidRPr="00A929F0">
        <w:t>1.</w:t>
      </w:r>
      <w:r w:rsidRPr="00A929F0">
        <w:tab/>
        <w:t xml:space="preserve">Просьба представить обновленную информацию о любых изменениях </w:t>
      </w:r>
      <w:r>
        <w:t xml:space="preserve">в </w:t>
      </w:r>
      <w:r w:rsidRPr="00A929F0">
        <w:t xml:space="preserve">позиции государства-участника </w:t>
      </w:r>
      <w:r w:rsidR="00673840">
        <w:t>относительно</w:t>
      </w:r>
      <w:r w:rsidRPr="00A929F0">
        <w:t xml:space="preserve"> включения </w:t>
      </w:r>
      <w:r w:rsidR="00673840">
        <w:t xml:space="preserve">положений </w:t>
      </w:r>
      <w:r w:rsidRPr="00A929F0">
        <w:t>Конвенции в национальное законодательство, как это было рекомендовано Комитетом в его пред</w:t>
      </w:r>
      <w:r w:rsidRPr="00A929F0">
        <w:t>ы</w:t>
      </w:r>
      <w:r w:rsidRPr="00A929F0">
        <w:t>дущих заключительных замечаниях</w:t>
      </w:r>
      <w:r w:rsidR="00673840">
        <w:t xml:space="preserve"> (</w:t>
      </w:r>
      <w:r w:rsidR="00673840">
        <w:rPr>
          <w:lang w:val="en-US"/>
        </w:rPr>
        <w:t>CAT</w:t>
      </w:r>
      <w:r w:rsidR="00673840" w:rsidRPr="00673840">
        <w:t>/</w:t>
      </w:r>
      <w:r w:rsidR="00673840">
        <w:rPr>
          <w:lang w:val="en-US"/>
        </w:rPr>
        <w:t>C</w:t>
      </w:r>
      <w:r w:rsidR="00673840" w:rsidRPr="00673840">
        <w:t>/</w:t>
      </w:r>
      <w:r w:rsidR="00673840">
        <w:rPr>
          <w:lang w:val="en-US"/>
        </w:rPr>
        <w:t>NOR</w:t>
      </w:r>
      <w:r w:rsidR="00673840" w:rsidRPr="00673840">
        <w:t>/</w:t>
      </w:r>
      <w:r w:rsidR="00673840">
        <w:rPr>
          <w:lang w:val="en-US"/>
        </w:rPr>
        <w:t>CO</w:t>
      </w:r>
      <w:r w:rsidR="00673840" w:rsidRPr="00673840">
        <w:t xml:space="preserve">/5, </w:t>
      </w:r>
      <w:r w:rsidR="00716F11">
        <w:t>пункт</w:t>
      </w:r>
      <w:r w:rsidR="00673840" w:rsidRPr="00673840">
        <w:t xml:space="preserve"> 4)</w:t>
      </w:r>
      <w:r w:rsidRPr="00A929F0">
        <w:t>.</w:t>
      </w:r>
    </w:p>
    <w:p w:rsidR="00050059" w:rsidRPr="00A929F0" w:rsidRDefault="00050059" w:rsidP="00050059">
      <w:pPr>
        <w:pStyle w:val="SingleTxtGR"/>
      </w:pPr>
      <w:r w:rsidRPr="00A929F0">
        <w:t>2.</w:t>
      </w:r>
      <w:r w:rsidRPr="00A929F0">
        <w:tab/>
        <w:t>В связи с предыдущими заключительными замечаниями Комитета прос</w:t>
      </w:r>
      <w:r w:rsidRPr="00A929F0">
        <w:t>ь</w:t>
      </w:r>
      <w:r w:rsidRPr="00A929F0">
        <w:t xml:space="preserve">ба представить информацию о любых шагах, предпринятых для приведения формулировки </w:t>
      </w:r>
      <w:r w:rsidR="00716F11" w:rsidRPr="00A929F0">
        <w:t>определения пытки</w:t>
      </w:r>
      <w:r w:rsidR="00716F11">
        <w:t>,</w:t>
      </w:r>
      <w:r w:rsidR="00716F11" w:rsidRPr="00A929F0">
        <w:t xml:space="preserve"> </w:t>
      </w:r>
      <w:r w:rsidRPr="00A929F0">
        <w:t>содержащегося в Уголовном кодексе</w:t>
      </w:r>
      <w:r w:rsidR="00716F11">
        <w:t>,</w:t>
      </w:r>
      <w:r w:rsidRPr="00A929F0">
        <w:t xml:space="preserve"> в с</w:t>
      </w:r>
      <w:r w:rsidRPr="00A929F0">
        <w:t>о</w:t>
      </w:r>
      <w:r w:rsidRPr="00A929F0">
        <w:t>ответствие с определением Конвенции с целью включ</w:t>
      </w:r>
      <w:r>
        <w:t>ения в него всех элеме</w:t>
      </w:r>
      <w:r>
        <w:t>н</w:t>
      </w:r>
      <w:r>
        <w:t>тов,</w:t>
      </w:r>
      <w:r w:rsidRPr="00A929F0">
        <w:t xml:space="preserve"> включая все виды дискриминации в качестве возможных мот</w:t>
      </w:r>
      <w:r w:rsidRPr="00A929F0">
        <w:t>и</w:t>
      </w:r>
      <w:r w:rsidRPr="00A929F0">
        <w:t>вов</w:t>
      </w:r>
      <w:r w:rsidR="00716F11">
        <w:t xml:space="preserve"> (</w:t>
      </w:r>
      <w:r w:rsidR="00716F11">
        <w:rPr>
          <w:lang w:val="en-US"/>
        </w:rPr>
        <w:t>CAT</w:t>
      </w:r>
      <w:r w:rsidR="00716F11" w:rsidRPr="00716F11">
        <w:t>/</w:t>
      </w:r>
      <w:r w:rsidR="00716F11">
        <w:rPr>
          <w:lang w:val="en-US"/>
        </w:rPr>
        <w:t>C</w:t>
      </w:r>
      <w:r w:rsidR="00716F11" w:rsidRPr="00716F11">
        <w:t>/</w:t>
      </w:r>
      <w:r w:rsidR="00716F11">
        <w:rPr>
          <w:lang w:val="en-US"/>
        </w:rPr>
        <w:t>NOR</w:t>
      </w:r>
      <w:r w:rsidR="00716F11" w:rsidRPr="00716F11">
        <w:t>/</w:t>
      </w:r>
      <w:r w:rsidR="00716F11">
        <w:rPr>
          <w:lang w:val="en-US"/>
        </w:rPr>
        <w:t>CO</w:t>
      </w:r>
      <w:r w:rsidR="00716F11" w:rsidRPr="00716F11">
        <w:t xml:space="preserve">/5, </w:t>
      </w:r>
      <w:r w:rsidR="00716F11">
        <w:t>пункт 5)</w:t>
      </w:r>
      <w:r w:rsidRPr="00A929F0">
        <w:t>.</w:t>
      </w:r>
    </w:p>
    <w:p w:rsidR="00050059" w:rsidRPr="00A929F0" w:rsidRDefault="00050059" w:rsidP="00050059">
      <w:pPr>
        <w:pStyle w:val="H1GR"/>
      </w:pPr>
      <w:r>
        <w:tab/>
      </w:r>
      <w:r>
        <w:tab/>
      </w:r>
      <w:r w:rsidRPr="00A929F0">
        <w:t>Статья 2</w:t>
      </w:r>
    </w:p>
    <w:p w:rsidR="00050059" w:rsidRPr="00A929F0" w:rsidRDefault="00050059" w:rsidP="00050059">
      <w:pPr>
        <w:pStyle w:val="SingleTxtGR"/>
      </w:pPr>
      <w:r w:rsidRPr="00A929F0">
        <w:t>3.</w:t>
      </w:r>
      <w:r w:rsidRPr="00A929F0">
        <w:tab/>
        <w:t>Просьба представить, как это отмечалось в предыдущих заключ</w:t>
      </w:r>
      <w:r w:rsidRPr="00A929F0">
        <w:t>и</w:t>
      </w:r>
      <w:r w:rsidRPr="00A929F0">
        <w:t xml:space="preserve">тельных замечаниях Комитета, </w:t>
      </w:r>
      <w:r w:rsidR="000A6CB2" w:rsidRPr="00A929F0">
        <w:t>подробную информацию о последствиях внесения п</w:t>
      </w:r>
      <w:r w:rsidR="000A6CB2" w:rsidRPr="00A929F0">
        <w:t>о</w:t>
      </w:r>
      <w:r w:rsidR="000A6CB2" w:rsidRPr="00A929F0">
        <w:t xml:space="preserve">правок в Закон об иммиграции </w:t>
      </w:r>
      <w:r w:rsidR="000A6CB2">
        <w:t xml:space="preserve">для </w:t>
      </w:r>
      <w:r w:rsidR="00F944BD">
        <w:t xml:space="preserve">прав </w:t>
      </w:r>
      <w:r w:rsidRPr="00A929F0">
        <w:t xml:space="preserve">лиц, </w:t>
      </w:r>
      <w:r>
        <w:t>находящихся</w:t>
      </w:r>
      <w:r w:rsidRPr="00A929F0">
        <w:t xml:space="preserve"> в Центре </w:t>
      </w:r>
      <w:r>
        <w:t>содержания</w:t>
      </w:r>
      <w:r w:rsidRPr="00A929F0">
        <w:t xml:space="preserve"> иностранцев "</w:t>
      </w:r>
      <w:proofErr w:type="spellStart"/>
      <w:r w:rsidRPr="00A929F0">
        <w:t>Трандум</w:t>
      </w:r>
      <w:proofErr w:type="spellEnd"/>
      <w:r w:rsidRPr="00A929F0">
        <w:t>"</w:t>
      </w:r>
      <w:r w:rsidR="003D796D">
        <w:t xml:space="preserve"> (</w:t>
      </w:r>
      <w:r w:rsidR="003D796D">
        <w:rPr>
          <w:lang w:val="en-US"/>
        </w:rPr>
        <w:t>CA</w:t>
      </w:r>
      <w:r w:rsidR="00F944BD">
        <w:t>Т</w:t>
      </w:r>
      <w:r w:rsidR="003D796D" w:rsidRPr="003D796D">
        <w:t>/</w:t>
      </w:r>
      <w:r w:rsidR="003D796D">
        <w:rPr>
          <w:lang w:val="en-US"/>
        </w:rPr>
        <w:t>C</w:t>
      </w:r>
      <w:r w:rsidR="003D796D" w:rsidRPr="003D796D">
        <w:t>/</w:t>
      </w:r>
      <w:r w:rsidR="003D796D">
        <w:rPr>
          <w:lang w:val="en-US"/>
        </w:rPr>
        <w:t>NOR</w:t>
      </w:r>
      <w:r w:rsidR="003D796D" w:rsidRPr="003D796D">
        <w:t>/</w:t>
      </w:r>
      <w:r w:rsidR="003D796D">
        <w:rPr>
          <w:lang w:val="en-US"/>
        </w:rPr>
        <w:t>CO</w:t>
      </w:r>
      <w:r w:rsidR="003D796D" w:rsidRPr="003D796D">
        <w:t xml:space="preserve">/5, </w:t>
      </w:r>
      <w:r w:rsidR="003D796D">
        <w:t>пункт 9)</w:t>
      </w:r>
      <w:r w:rsidRPr="00A929F0">
        <w:t>.</w:t>
      </w:r>
      <w:r>
        <w:t xml:space="preserve"> </w:t>
      </w:r>
      <w:r w:rsidRPr="00A929F0">
        <w:t>В этой связи просьба представить подробные статистические данные о применении этих поправок в о</w:t>
      </w:r>
      <w:r w:rsidRPr="00A929F0">
        <w:t>т</w:t>
      </w:r>
      <w:r w:rsidRPr="00A929F0">
        <w:t>ношении задержания иностранцев.</w:t>
      </w:r>
    </w:p>
    <w:p w:rsidR="00050059" w:rsidRPr="00A929F0" w:rsidRDefault="00050059" w:rsidP="00050059">
      <w:pPr>
        <w:pStyle w:val="SingleTxtGR"/>
      </w:pPr>
      <w:r w:rsidRPr="00A929F0">
        <w:t>4.</w:t>
      </w:r>
      <w:r w:rsidRPr="00A929F0">
        <w:tab/>
        <w:t>Рабочая группа по произвольным задержаниям высказала обеспокое</w:t>
      </w:r>
      <w:r w:rsidRPr="00A929F0">
        <w:t>н</w:t>
      </w:r>
      <w:r w:rsidRPr="00A929F0">
        <w:t>ность в связи с рядом проблем, касающихся системы превентивного заключ</w:t>
      </w:r>
      <w:r w:rsidRPr="00A929F0">
        <w:t>е</w:t>
      </w:r>
      <w:r w:rsidRPr="00A929F0">
        <w:t xml:space="preserve">ния, </w:t>
      </w:r>
      <w:r w:rsidR="003D796D">
        <w:t>в том числе по поводу частоты ее использования и</w:t>
      </w:r>
      <w:r w:rsidRPr="00A929F0">
        <w:t xml:space="preserve"> широки</w:t>
      </w:r>
      <w:r w:rsidR="003D796D">
        <w:t>х</w:t>
      </w:r>
      <w:r w:rsidRPr="00A929F0">
        <w:t xml:space="preserve"> дискрецио</w:t>
      </w:r>
      <w:r w:rsidRPr="00A929F0">
        <w:t>н</w:t>
      </w:r>
      <w:r w:rsidRPr="00A929F0">
        <w:t>ны</w:t>
      </w:r>
      <w:r w:rsidR="007B4325">
        <w:t>х</w:t>
      </w:r>
      <w:r>
        <w:t xml:space="preserve"> полномочи</w:t>
      </w:r>
      <w:r w:rsidR="007B4325">
        <w:t>й</w:t>
      </w:r>
      <w:r w:rsidRPr="00A929F0">
        <w:t xml:space="preserve"> администрации пенитенциарных учреждений</w:t>
      </w:r>
      <w:r w:rsidR="007B4325">
        <w:t xml:space="preserve"> (</w:t>
      </w:r>
      <w:r w:rsidR="007B4325">
        <w:rPr>
          <w:lang w:val="en-US"/>
        </w:rPr>
        <w:t>A</w:t>
      </w:r>
      <w:r w:rsidR="007B4325" w:rsidRPr="007B4325">
        <w:t>/</w:t>
      </w:r>
      <w:r w:rsidR="007B4325">
        <w:rPr>
          <w:lang w:val="en-US"/>
        </w:rPr>
        <w:t>HRC</w:t>
      </w:r>
      <w:r w:rsidR="007B4325" w:rsidRPr="007B4325">
        <w:t>/7/4/</w:t>
      </w:r>
      <w:r w:rsidR="007B4325">
        <w:rPr>
          <w:lang w:val="en-US"/>
        </w:rPr>
        <w:t>Add</w:t>
      </w:r>
      <w:r w:rsidR="007B4325">
        <w:t>.2, пункты 79−82 и 98 с))</w:t>
      </w:r>
      <w:r w:rsidRPr="00A929F0">
        <w:t>.</w:t>
      </w:r>
      <w:r>
        <w:t xml:space="preserve"> </w:t>
      </w:r>
      <w:r w:rsidRPr="00A929F0">
        <w:t xml:space="preserve">Просьба сообщить Комитету о шагах, предпринятых </w:t>
      </w:r>
      <w:r w:rsidR="00096D00">
        <w:t>в целях</w:t>
      </w:r>
      <w:r w:rsidRPr="00A929F0">
        <w:t xml:space="preserve"> решения проблем, вызвавших</w:t>
      </w:r>
      <w:r>
        <w:t xml:space="preserve"> обеспокоенность, и оце</w:t>
      </w:r>
      <w:r>
        <w:t>н</w:t>
      </w:r>
      <w:r>
        <w:t>к</w:t>
      </w:r>
      <w:r w:rsidR="00096D00">
        <w:t>и</w:t>
      </w:r>
      <w:r w:rsidRPr="00A929F0">
        <w:t xml:space="preserve"> действующей системы предварительного заключ</w:t>
      </w:r>
      <w:r w:rsidRPr="00A929F0">
        <w:t>е</w:t>
      </w:r>
      <w:r w:rsidRPr="00A929F0">
        <w:t>ния.</w:t>
      </w:r>
    </w:p>
    <w:p w:rsidR="00050059" w:rsidRDefault="00050059" w:rsidP="00050059">
      <w:pPr>
        <w:pStyle w:val="SingleTxtGR"/>
        <w:rPr>
          <w:lang w:val="en-US"/>
        </w:rPr>
      </w:pPr>
      <w:r w:rsidRPr="00A929F0">
        <w:t>5.</w:t>
      </w:r>
      <w:r w:rsidRPr="00A929F0">
        <w:tab/>
        <w:t xml:space="preserve">Просьба </w:t>
      </w:r>
      <w:r>
        <w:t>сообщить о дальнейших шагах, предпринятых</w:t>
      </w:r>
      <w:r w:rsidRPr="00A929F0">
        <w:t xml:space="preserve"> для сокращения продолжительности предварительного заключения </w:t>
      </w:r>
      <w:r w:rsidR="00096D00">
        <w:t>в полицейских камерах</w:t>
      </w:r>
      <w:r w:rsidRPr="00A929F0">
        <w:t>.</w:t>
      </w:r>
      <w:r>
        <w:t xml:space="preserve"> </w:t>
      </w:r>
      <w:r w:rsidRPr="00A929F0">
        <w:t>Просьба представить обновленные подробные статистические данные о прим</w:t>
      </w:r>
      <w:r w:rsidRPr="00A929F0">
        <w:t>е</w:t>
      </w:r>
      <w:r w:rsidRPr="00A929F0">
        <w:t>нении предварительного заключения</w:t>
      </w:r>
      <w:r w:rsidR="00096D00">
        <w:t>, в частности о числе лиц, содержавшихся под стражей в полиции в течение более 48 часов.</w:t>
      </w:r>
    </w:p>
    <w:p w:rsidR="00E23994" w:rsidRDefault="00E23994" w:rsidP="00050059">
      <w:pPr>
        <w:pStyle w:val="SingleTxtGR"/>
      </w:pPr>
      <w:r w:rsidRPr="00E23994">
        <w:t>6.</w:t>
      </w:r>
      <w:r w:rsidRPr="00E23994">
        <w:tab/>
      </w:r>
      <w:r>
        <w:t>Просьба представить дополнительную информацию о шагах, предприн</w:t>
      </w:r>
      <w:r>
        <w:t>я</w:t>
      </w:r>
      <w:r>
        <w:t>тых в целях:</w:t>
      </w:r>
    </w:p>
    <w:p w:rsidR="00E23994" w:rsidRDefault="00E23994" w:rsidP="00050059">
      <w:pPr>
        <w:pStyle w:val="SingleTxtGR"/>
      </w:pPr>
      <w:r>
        <w:tab/>
        <w:t>а)</w:t>
      </w:r>
      <w:r w:rsidR="00013C42">
        <w:tab/>
        <w:t>ограничения использования практики одиночного заключения в к</w:t>
      </w:r>
      <w:r w:rsidR="00013C42">
        <w:t>а</w:t>
      </w:r>
      <w:r w:rsidR="00013C42">
        <w:t>честве превентивной меры. В этой связи просьба представить обновленные подробные статистические данные об использовании практики одиночного з</w:t>
      </w:r>
      <w:r w:rsidR="00013C42">
        <w:t>а</w:t>
      </w:r>
      <w:r w:rsidR="00013C42">
        <w:t xml:space="preserve">ключения и количестве дней, проведенных в одиночном заключении; </w:t>
      </w:r>
    </w:p>
    <w:p w:rsidR="00013C42" w:rsidRPr="008B3007" w:rsidRDefault="00013C42" w:rsidP="00050059">
      <w:pPr>
        <w:pStyle w:val="SingleTxtGR"/>
      </w:pPr>
      <w:r>
        <w:tab/>
      </w:r>
      <w:r>
        <w:rPr>
          <w:lang w:val="en-US"/>
        </w:rPr>
        <w:t>b</w:t>
      </w:r>
      <w:r w:rsidRPr="00013C42">
        <w:t>)</w:t>
      </w:r>
      <w:r w:rsidRPr="00013C42">
        <w:tab/>
      </w:r>
      <w:r>
        <w:t>создания внешней комиссии для оспаривания решений админис</w:t>
      </w:r>
      <w:r>
        <w:t>т</w:t>
      </w:r>
      <w:r>
        <w:t xml:space="preserve">рации </w:t>
      </w:r>
      <w:r w:rsidR="008B3007">
        <w:t>и</w:t>
      </w:r>
      <w:r>
        <w:t>справительных учреждений, касающихся введения ограничений для лиц, отбывающих срок наказания, их частичной или полной изоляции, как это было рекомендовано Рабочей группой по произвольным задержаниям в ее до</w:t>
      </w:r>
      <w:r>
        <w:t>к</w:t>
      </w:r>
      <w:r>
        <w:t>ладе по итогам поездки в Норвегию в мае 2007 года (</w:t>
      </w:r>
      <w:r>
        <w:rPr>
          <w:lang w:val="en-US"/>
        </w:rPr>
        <w:t>A</w:t>
      </w:r>
      <w:r w:rsidRPr="00013C42">
        <w:t>/</w:t>
      </w:r>
      <w:r>
        <w:rPr>
          <w:lang w:val="en-US"/>
        </w:rPr>
        <w:t>HRC</w:t>
      </w:r>
      <w:r w:rsidRPr="00013C42">
        <w:t>/7/4/</w:t>
      </w:r>
      <w:r w:rsidR="008B3007">
        <w:rPr>
          <w:lang w:val="en-US"/>
        </w:rPr>
        <w:t>Add</w:t>
      </w:r>
      <w:r w:rsidR="008B3007">
        <w:t>.2</w:t>
      </w:r>
      <w:r w:rsidR="008B3007" w:rsidRPr="008B3007">
        <w:t xml:space="preserve">, </w:t>
      </w:r>
      <w:r w:rsidR="008B3007">
        <w:t>пун</w:t>
      </w:r>
      <w:r w:rsidR="008B3007">
        <w:t>к</w:t>
      </w:r>
      <w:r w:rsidR="008B3007">
        <w:t>ты</w:t>
      </w:r>
      <w:r w:rsidR="00F944BD">
        <w:t> </w:t>
      </w:r>
      <w:r w:rsidR="008B3007">
        <w:t xml:space="preserve">73−78 и 98 </w:t>
      </w:r>
      <w:r w:rsidR="008B3007">
        <w:rPr>
          <w:lang w:val="en-US"/>
        </w:rPr>
        <w:t>b</w:t>
      </w:r>
      <w:r w:rsidR="008B3007" w:rsidRPr="008B3007">
        <w:t>)).</w:t>
      </w:r>
    </w:p>
    <w:p w:rsidR="008B3007" w:rsidRDefault="008B3007" w:rsidP="00050059">
      <w:pPr>
        <w:pStyle w:val="SingleTxtGR"/>
        <w:rPr>
          <w:lang w:val="en-US"/>
        </w:rPr>
      </w:pPr>
      <w:r>
        <w:t>7.</w:t>
      </w:r>
      <w:r>
        <w:tab/>
      </w:r>
      <w:r w:rsidR="00957A45">
        <w:t>Что касается базы данных "</w:t>
      </w:r>
      <w:proofErr w:type="spellStart"/>
      <w:r w:rsidR="00957A45">
        <w:rPr>
          <w:lang w:val="en-US"/>
        </w:rPr>
        <w:t>infoflyt</w:t>
      </w:r>
      <w:proofErr w:type="spellEnd"/>
      <w:r w:rsidR="00957A45">
        <w:t>", в которой содержится закрытая и</w:t>
      </w:r>
      <w:r w:rsidR="00957A45">
        <w:t>н</w:t>
      </w:r>
      <w:r w:rsidR="00957A45">
        <w:t>формация о некоторых лицах, находящихся под стражей, то просьба</w:t>
      </w:r>
      <w:r w:rsidR="005F158F">
        <w:t xml:space="preserve"> </w:t>
      </w:r>
      <w:r w:rsidR="00957A45">
        <w:t>предст</w:t>
      </w:r>
      <w:r w:rsidR="00957A45">
        <w:t>а</w:t>
      </w:r>
      <w:r w:rsidR="00957A45">
        <w:t>вить информацию о мерах, принятых в целях обеспечения доступа к этой и</w:t>
      </w:r>
      <w:r w:rsidR="00957A45">
        <w:t>н</w:t>
      </w:r>
      <w:r w:rsidR="00957A45">
        <w:t>формации для судей в тех случаях, когда содержащаяся в указанной базе да</w:t>
      </w:r>
      <w:r w:rsidR="00957A45">
        <w:t>н</w:t>
      </w:r>
      <w:r w:rsidR="00957A45">
        <w:t>ных информация может повлиять на принятие решений о досрочном освобо</w:t>
      </w:r>
      <w:r w:rsidR="00957A45">
        <w:t>ж</w:t>
      </w:r>
      <w:r w:rsidR="00957A45">
        <w:t>дении з</w:t>
      </w:r>
      <w:r w:rsidR="00957A45">
        <w:t>а</w:t>
      </w:r>
      <w:r w:rsidR="00957A45">
        <w:t>ключенных или освобождении из-под стражи лиц, содержащихся в превенти</w:t>
      </w:r>
      <w:r w:rsidR="00957A45">
        <w:t>в</w:t>
      </w:r>
      <w:r w:rsidR="00957A45">
        <w:t>ном порядке.</w:t>
      </w:r>
    </w:p>
    <w:p w:rsidR="00D1129E" w:rsidRPr="00A929F0" w:rsidRDefault="00D1129E" w:rsidP="00D1129E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A929F0">
        <w:t>Статья 3</w:t>
      </w:r>
    </w:p>
    <w:p w:rsidR="00D1129E" w:rsidRPr="00C03FA1" w:rsidRDefault="00D1129E" w:rsidP="00D1129E">
      <w:pPr>
        <w:pStyle w:val="SingleTxtGR"/>
      </w:pPr>
      <w:r w:rsidRPr="00C03FA1">
        <w:t>8</w:t>
      </w:r>
      <w:r w:rsidRPr="00A929F0">
        <w:t>.</w:t>
      </w:r>
      <w:r w:rsidRPr="00A929F0">
        <w:tab/>
        <w:t>Просьба представить информацию о любых шагах, предпринятых гос</w:t>
      </w:r>
      <w:r w:rsidRPr="00A929F0">
        <w:t>у</w:t>
      </w:r>
      <w:r w:rsidRPr="00A929F0">
        <w:t>дарством-участником</w:t>
      </w:r>
      <w:r w:rsidRPr="00C03FA1">
        <w:t>:</w:t>
      </w:r>
    </w:p>
    <w:p w:rsidR="00D1129E" w:rsidRPr="00A929F0" w:rsidRDefault="00D1129E" w:rsidP="00D1129E">
      <w:pPr>
        <w:pStyle w:val="SingleTxtGR"/>
      </w:pPr>
      <w:r w:rsidRPr="00C03FA1">
        <w:tab/>
      </w:r>
      <w:proofErr w:type="spellStart"/>
      <w:r>
        <w:t>a</w:t>
      </w:r>
      <w:proofErr w:type="spellEnd"/>
      <w:r w:rsidRPr="00A929F0">
        <w:t>)</w:t>
      </w:r>
      <w:r w:rsidRPr="00A929F0">
        <w:tab/>
        <w:t>для обеспечения выполнения</w:t>
      </w:r>
      <w:r>
        <w:t xml:space="preserve"> им</w:t>
      </w:r>
      <w:r w:rsidRPr="00A929F0">
        <w:t xml:space="preserve"> всех </w:t>
      </w:r>
      <w:r>
        <w:t>своих</w:t>
      </w:r>
      <w:r w:rsidRPr="00A929F0">
        <w:t xml:space="preserve"> обязательств относ</w:t>
      </w:r>
      <w:r w:rsidRPr="00A929F0">
        <w:t>и</w:t>
      </w:r>
      <w:r w:rsidRPr="00A929F0">
        <w:t xml:space="preserve">тельно </w:t>
      </w:r>
      <w:r>
        <w:t>недопущения принудительного возвращения согласно</w:t>
      </w:r>
      <w:r w:rsidRPr="00A929F0">
        <w:t xml:space="preserve"> статье 3 Конве</w:t>
      </w:r>
      <w:r w:rsidRPr="00A929F0">
        <w:t>н</w:t>
      </w:r>
      <w:r w:rsidRPr="00A929F0">
        <w:t xml:space="preserve">ции, в частности </w:t>
      </w:r>
      <w:r>
        <w:t>обязательства учитывать</w:t>
      </w:r>
      <w:r w:rsidRPr="00A929F0">
        <w:t xml:space="preserve"> все элементы каждого конкретного дела</w:t>
      </w:r>
      <w:r>
        <w:t>,</w:t>
      </w:r>
      <w:r w:rsidRPr="00A929F0">
        <w:t xml:space="preserve"> и</w:t>
      </w:r>
      <w:r>
        <w:t xml:space="preserve"> предоставлять</w:t>
      </w:r>
      <w:r w:rsidRPr="00A929F0">
        <w:t xml:space="preserve"> на практике все процедурные гарантии высылаемому, возвращаемому или </w:t>
      </w:r>
      <w:proofErr w:type="spellStart"/>
      <w:r w:rsidRPr="00A929F0">
        <w:t>экстрадируемому</w:t>
      </w:r>
      <w:proofErr w:type="spellEnd"/>
      <w:r w:rsidRPr="00A929F0">
        <w:t xml:space="preserve"> лицу.</w:t>
      </w:r>
      <w:r>
        <w:t xml:space="preserve"> </w:t>
      </w:r>
      <w:r w:rsidRPr="00A929F0">
        <w:t>Просьба сообщить о любых пол</w:t>
      </w:r>
      <w:r w:rsidRPr="00A929F0">
        <w:t>у</w:t>
      </w:r>
      <w:r w:rsidRPr="00A929F0">
        <w:t>ченных просьбах об экстрадиции и представить подробную информацию обо всех случаях выдачи, возвращения или высылки, имевших место со времени представления пр</w:t>
      </w:r>
      <w:r w:rsidRPr="00A929F0">
        <w:t>е</w:t>
      </w:r>
      <w:r w:rsidRPr="00A929F0">
        <w:t>дыдущего доклада.</w:t>
      </w:r>
    </w:p>
    <w:p w:rsidR="00D1129E" w:rsidRPr="00A929F0" w:rsidRDefault="00D1129E" w:rsidP="00D1129E">
      <w:pPr>
        <w:pStyle w:val="SingleTxtGR"/>
      </w:pPr>
      <w:r w:rsidRPr="00A929F0">
        <w:tab/>
      </w:r>
      <w:proofErr w:type="spellStart"/>
      <w:r>
        <w:t>b</w:t>
      </w:r>
      <w:proofErr w:type="spellEnd"/>
      <w:r>
        <w:t>)</w:t>
      </w:r>
      <w:r>
        <w:tab/>
        <w:t>в связи с обеспокоенностью, высказанной по поводу того,</w:t>
      </w:r>
      <w:r w:rsidRPr="00A929F0">
        <w:t xml:space="preserve"> что Но</w:t>
      </w:r>
      <w:r w:rsidRPr="00A929F0">
        <w:t>р</w:t>
      </w:r>
      <w:r w:rsidRPr="00A929F0">
        <w:t>вегия по-прежнему практикует передачу просителей убежища без детей в Гр</w:t>
      </w:r>
      <w:r w:rsidRPr="00A929F0">
        <w:t>е</w:t>
      </w:r>
      <w:r w:rsidRPr="00A929F0">
        <w:t xml:space="preserve">цию на основании Дублинского положения </w:t>
      </w:r>
      <w:r>
        <w:t>II</w:t>
      </w:r>
      <w:r w:rsidRPr="00A929F0">
        <w:t xml:space="preserve">, несмотря на то, что </w:t>
      </w:r>
      <w:proofErr w:type="spellStart"/>
      <w:r w:rsidRPr="00A929F0">
        <w:t>УВКБ</w:t>
      </w:r>
      <w:proofErr w:type="spellEnd"/>
      <w:r w:rsidRPr="00A929F0">
        <w:t xml:space="preserve"> крит</w:t>
      </w:r>
      <w:r w:rsidRPr="00A929F0">
        <w:t>и</w:t>
      </w:r>
      <w:r w:rsidRPr="00A929F0">
        <w:t>чески отозвал</w:t>
      </w:r>
      <w:r>
        <w:t>о</w:t>
      </w:r>
      <w:r w:rsidRPr="00A929F0">
        <w:t>с</w:t>
      </w:r>
      <w:r>
        <w:t>ь</w:t>
      </w:r>
      <w:r w:rsidRPr="00A929F0">
        <w:t xml:space="preserve"> о процедурных гарантиях, доступе к процедуре предоставл</w:t>
      </w:r>
      <w:r w:rsidRPr="00A929F0">
        <w:t>е</w:t>
      </w:r>
      <w:r w:rsidRPr="00A929F0">
        <w:t xml:space="preserve">ния убежища и </w:t>
      </w:r>
      <w:r>
        <w:t xml:space="preserve">ее </w:t>
      </w:r>
      <w:r w:rsidRPr="00A929F0">
        <w:t>качестве, а также</w:t>
      </w:r>
      <w:r>
        <w:t xml:space="preserve"> об </w:t>
      </w:r>
      <w:r w:rsidRPr="00A929F0">
        <w:t xml:space="preserve">условиях приема в </w:t>
      </w:r>
      <w:r>
        <w:t xml:space="preserve">этой </w:t>
      </w:r>
      <w:r w:rsidRPr="00A929F0">
        <w:t>стране и рек</w:t>
      </w:r>
      <w:r w:rsidRPr="00A929F0">
        <w:t>о</w:t>
      </w:r>
      <w:r w:rsidRPr="00A929F0">
        <w:t>мендовал</w:t>
      </w:r>
      <w:r>
        <w:t>о</w:t>
      </w:r>
      <w:r w:rsidRPr="00A929F0">
        <w:t xml:space="preserve"> правительствам воздержаться от возвращения просит</w:t>
      </w:r>
      <w:r w:rsidRPr="00A929F0">
        <w:t>е</w:t>
      </w:r>
      <w:r w:rsidRPr="00A929F0">
        <w:t>лей убежища в Грецию</w:t>
      </w:r>
      <w:r>
        <w:t xml:space="preserve"> (15 апреля 2008 года)</w:t>
      </w:r>
      <w:r w:rsidRPr="00A929F0">
        <w:t xml:space="preserve"> для решения этой проблемы.</w:t>
      </w:r>
    </w:p>
    <w:p w:rsidR="00D1129E" w:rsidRDefault="00D1129E" w:rsidP="00D1129E">
      <w:pPr>
        <w:pStyle w:val="SingleTxtGR"/>
      </w:pPr>
      <w:r>
        <w:t>9.</w:t>
      </w:r>
      <w:r>
        <w:tab/>
        <w:t>Просьба представить информацию о любых шагах, предпринятых гос</w:t>
      </w:r>
      <w:r>
        <w:t>у</w:t>
      </w:r>
      <w:r>
        <w:t>дарством-участником для обеспечения полного соблюдения им статьи 3 Ко</w:t>
      </w:r>
      <w:r>
        <w:t>н</w:t>
      </w:r>
      <w:r>
        <w:t>венции в случаях, когда норвежские военнослужащие передают задержанных лиц афганским властям. В этой связи просьба представить подробную инфо</w:t>
      </w:r>
      <w:r>
        <w:t>р</w:t>
      </w:r>
      <w:r>
        <w:t>мацию о механизмах, используемых государством-участником для тщательного наблюдения за выполнением афганскими властями их соответствующих обяз</w:t>
      </w:r>
      <w:r>
        <w:t>а</w:t>
      </w:r>
      <w:r>
        <w:t>тельств в отношении содержания под стражей таких лиц. Кроме того, следует представить обновленную информацию о действующих соглашениях, напра</w:t>
      </w:r>
      <w:r>
        <w:t>в</w:t>
      </w:r>
      <w:r>
        <w:t>ленных на обеспечение полного соблюдения прав таких лиц.</w:t>
      </w:r>
    </w:p>
    <w:p w:rsidR="00D1129E" w:rsidRDefault="00D1129E" w:rsidP="00D1129E">
      <w:pPr>
        <w:pStyle w:val="SingleTxtGR"/>
      </w:pPr>
      <w:r>
        <w:t>10.</w:t>
      </w:r>
      <w:r>
        <w:tab/>
        <w:t>Просьба сообщить, отклоняло ли государство-участник по тем или иным причинам в период после рассмотрения предыдущего доклада какой-либо з</w:t>
      </w:r>
      <w:r>
        <w:t>а</w:t>
      </w:r>
      <w:r>
        <w:t>прос третьего государства о выдаче лица, подозреваемого в совершении пр</w:t>
      </w:r>
      <w:r>
        <w:t>е</w:t>
      </w:r>
      <w:r>
        <w:t>ступления пыток, и, таким образом, проводило ли оно в результате этого свое собственное расследование. Если да, то просьба указать, каково положение дел с т</w:t>
      </w:r>
      <w:r>
        <w:t>а</w:t>
      </w:r>
      <w:r>
        <w:t>кими расследованиями и каковы их результаты.</w:t>
      </w:r>
    </w:p>
    <w:p w:rsidR="00D1129E" w:rsidRDefault="00D1129E" w:rsidP="00D1129E">
      <w:pPr>
        <w:pStyle w:val="H1GR"/>
      </w:pPr>
      <w:r>
        <w:tab/>
      </w:r>
      <w:r>
        <w:tab/>
        <w:t>Статья 10</w:t>
      </w:r>
    </w:p>
    <w:p w:rsidR="00D1129E" w:rsidRDefault="00D1129E" w:rsidP="00D1129E">
      <w:pPr>
        <w:pStyle w:val="SingleTxtGR"/>
      </w:pPr>
      <w:r>
        <w:t>11</w:t>
      </w:r>
      <w:r w:rsidRPr="00A929F0">
        <w:t>.</w:t>
      </w:r>
      <w:r w:rsidRPr="00A929F0">
        <w:tab/>
        <w:t>В свете предыдущих заключительных замечаний Комитета просьба пре</w:t>
      </w:r>
      <w:r w:rsidRPr="00A929F0">
        <w:t>д</w:t>
      </w:r>
      <w:r w:rsidRPr="00A929F0">
        <w:t>ставить информацию о программах обучения, доработанных и применяемых государством-участником с целью обеспечения того, чтобы сотрудники прав</w:t>
      </w:r>
      <w:r w:rsidRPr="00A929F0">
        <w:t>о</w:t>
      </w:r>
      <w:r w:rsidRPr="00A929F0">
        <w:t>охранительных органов и судебной системы имели полное представление о п</w:t>
      </w:r>
      <w:r w:rsidRPr="00A929F0">
        <w:t>о</w:t>
      </w:r>
      <w:r w:rsidRPr="00A929F0">
        <w:t>ложениях Конвенции, применимых ограничениях на использование силы и н</w:t>
      </w:r>
      <w:r w:rsidRPr="00A929F0">
        <w:t>е</w:t>
      </w:r>
      <w:r w:rsidRPr="00A929F0">
        <w:t>обходимости воздерживаться от любых форм дискриминационного обращения</w:t>
      </w:r>
      <w:r>
        <w:t xml:space="preserve"> (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NOR</w:t>
      </w:r>
      <w:proofErr w:type="spellEnd"/>
      <w:r>
        <w:t>/</w:t>
      </w:r>
      <w:proofErr w:type="spellStart"/>
      <w:r>
        <w:t>CO</w:t>
      </w:r>
      <w:proofErr w:type="spellEnd"/>
      <w:r>
        <w:t>/5, пункт 11)</w:t>
      </w:r>
      <w:r w:rsidRPr="00A929F0">
        <w:t>.</w:t>
      </w:r>
      <w:r>
        <w:t xml:space="preserve"> </w:t>
      </w:r>
      <w:r w:rsidRPr="00A929F0">
        <w:t>Кроме того, просьба указать, разработал</w:t>
      </w:r>
      <w:r>
        <w:t>о</w:t>
      </w:r>
      <w:r w:rsidRPr="00A929F0">
        <w:t xml:space="preserve"> и пр</w:t>
      </w:r>
      <w:r w:rsidRPr="00A929F0">
        <w:t>и</w:t>
      </w:r>
      <w:r w:rsidRPr="00A929F0">
        <w:t xml:space="preserve">меняет ли государство-участник методологию оценки эффективности и </w:t>
      </w:r>
      <w:r>
        <w:t>резул</w:t>
      </w:r>
      <w:r>
        <w:t>ь</w:t>
      </w:r>
      <w:r>
        <w:t>тативности</w:t>
      </w:r>
      <w:r w:rsidRPr="00A929F0">
        <w:t xml:space="preserve"> соответствующих программ подготовки с точки зрения </w:t>
      </w:r>
      <w:r>
        <w:t>уменьшения числа</w:t>
      </w:r>
      <w:r w:rsidRPr="00A929F0">
        <w:t xml:space="preserve"> случаев применения пыток, насилия и жестокого обращения.</w:t>
      </w:r>
      <w:r>
        <w:t xml:space="preserve"> </w:t>
      </w:r>
      <w:r w:rsidRPr="00A929F0">
        <w:t xml:space="preserve">Если </w:t>
      </w:r>
      <w:r>
        <w:t>да, т</w:t>
      </w:r>
      <w:r>
        <w:t>о</w:t>
      </w:r>
      <w:r w:rsidRPr="00A929F0">
        <w:t xml:space="preserve"> просьба представить информацию о содержании такой методологии, </w:t>
      </w:r>
      <w:r>
        <w:t>порядке ее применения и</w:t>
      </w:r>
      <w:r w:rsidRPr="00A929F0">
        <w:t xml:space="preserve"> результатах принятых мер</w:t>
      </w:r>
      <w:r>
        <w:t>.</w:t>
      </w:r>
    </w:p>
    <w:p w:rsidR="00D1129E" w:rsidRDefault="00D1129E" w:rsidP="00D1129E">
      <w:pPr>
        <w:pStyle w:val="SingleTxtGR"/>
      </w:pPr>
      <w:r>
        <w:t>12.</w:t>
      </w:r>
      <w:r>
        <w:tab/>
        <w:t>Просьба представить информацию о мерах, принятых государством-участником для:</w:t>
      </w:r>
    </w:p>
    <w:p w:rsidR="00D1129E" w:rsidRDefault="00D1129E" w:rsidP="00D1129E">
      <w:pPr>
        <w:pStyle w:val="SingleTxtGR"/>
      </w:pPr>
      <w:r>
        <w:tab/>
        <w:t>а)</w:t>
      </w:r>
      <w:r>
        <w:tab/>
        <w:t>обеспечения прохождения соответствующим персоналом надлеж</w:t>
      </w:r>
      <w:r>
        <w:t>а</w:t>
      </w:r>
      <w:r>
        <w:t>щей подготовки по методам установления признаков применения физических и психологических пыток и жестокого обращения в отношении лиц, лишенных свободы;</w:t>
      </w:r>
    </w:p>
    <w:p w:rsidR="00D1129E" w:rsidRPr="00EC29D1" w:rsidRDefault="00D1129E" w:rsidP="00D1129E">
      <w:pPr>
        <w:pStyle w:val="SingleTxtGR"/>
      </w:pPr>
      <w:r>
        <w:tab/>
      </w:r>
      <w:r>
        <w:rPr>
          <w:lang w:val="en-US"/>
        </w:rPr>
        <w:t>b</w:t>
      </w:r>
      <w:r w:rsidRPr="00EC29D1">
        <w:t>)</w:t>
      </w:r>
      <w:r w:rsidRPr="00EC29D1">
        <w:tab/>
        <w:t>включения положений Стамбульского протокола 1999 года в пр</w:t>
      </w:r>
      <w:r w:rsidRPr="00EC29D1">
        <w:t>о</w:t>
      </w:r>
      <w:r w:rsidRPr="00EC29D1">
        <w:t>граммы подготовки врачей и всего другого персонала, занимающегося рассл</w:t>
      </w:r>
      <w:r w:rsidRPr="00EC29D1">
        <w:t>е</w:t>
      </w:r>
      <w:r w:rsidRPr="00EC29D1">
        <w:t xml:space="preserve">дованием и </w:t>
      </w:r>
      <w:r>
        <w:t>документальным оформлением случаев применения пыток, в час</w:t>
      </w:r>
      <w:r>
        <w:t>т</w:t>
      </w:r>
      <w:r>
        <w:t>ности, когда просители убежища утверждают, что они подвергались пыткам в своих странах происхождения.</w:t>
      </w:r>
    </w:p>
    <w:p w:rsidR="00D1129E" w:rsidRDefault="00D1129E" w:rsidP="00D1129E">
      <w:pPr>
        <w:pStyle w:val="H1GR"/>
      </w:pPr>
      <w:r>
        <w:tab/>
      </w:r>
      <w:r>
        <w:tab/>
        <w:t>Статья 11</w:t>
      </w:r>
    </w:p>
    <w:p w:rsidR="00D1129E" w:rsidRDefault="00D1129E" w:rsidP="00D1129E">
      <w:pPr>
        <w:pStyle w:val="SingleTxtGR"/>
      </w:pPr>
      <w:r>
        <w:rPr>
          <w:lang w:eastAsia="ru-RU"/>
        </w:rPr>
        <w:t>13.</w:t>
      </w:r>
      <w:r>
        <w:rPr>
          <w:lang w:eastAsia="ru-RU"/>
        </w:rPr>
        <w:tab/>
      </w:r>
      <w:r w:rsidRPr="00A929F0">
        <w:t xml:space="preserve">Просьба представить информацию о </w:t>
      </w:r>
      <w:r>
        <w:t xml:space="preserve">любых </w:t>
      </w:r>
      <w:r w:rsidRPr="00A929F0">
        <w:t xml:space="preserve">новых нормах, инструкциях, методах и практике допроса, а также </w:t>
      </w:r>
      <w:r>
        <w:t xml:space="preserve">о </w:t>
      </w:r>
      <w:r w:rsidRPr="00A929F0">
        <w:t xml:space="preserve">механизмах содержания под стражей, которые, возможно, были введены </w:t>
      </w:r>
      <w:r>
        <w:t>после</w:t>
      </w:r>
      <w:r w:rsidRPr="00A929F0">
        <w:t xml:space="preserve"> рассмотрения последнего периодич</w:t>
      </w:r>
      <w:r w:rsidRPr="00A929F0">
        <w:t>е</w:t>
      </w:r>
      <w:r w:rsidRPr="00A929F0">
        <w:t>ского до</w:t>
      </w:r>
      <w:r w:rsidRPr="00A929F0">
        <w:t>к</w:t>
      </w:r>
      <w:r w:rsidRPr="00A929F0">
        <w:t>лада.</w:t>
      </w:r>
      <w:r>
        <w:t xml:space="preserve"> </w:t>
      </w:r>
      <w:r w:rsidRPr="00A929F0">
        <w:t>Просьба также указать, как часто они пересматриваются.</w:t>
      </w:r>
    </w:p>
    <w:p w:rsidR="00D1129E" w:rsidRPr="009B67DF" w:rsidRDefault="00D1129E" w:rsidP="00D1129E">
      <w:pPr>
        <w:pStyle w:val="SingleTxtGR"/>
        <w:rPr>
          <w:lang w:eastAsia="ru-RU"/>
        </w:rPr>
      </w:pPr>
      <w:r>
        <w:t>14.</w:t>
      </w:r>
      <w:r>
        <w:tab/>
        <w:t>Просьба представить информацию о мерах, принятых государством-участником для улучшения обращения с несовершеннолетними заключенными, в том числе в возрасте старше 15 лет, в частности, для обеспечения того, чтобы они содержались отдельно от взрослых в период как временного заключения под стражу, так и отбывания срока наказания, и имели возможность поддерж</w:t>
      </w:r>
      <w:r>
        <w:t>и</w:t>
      </w:r>
      <w:r>
        <w:t>вать регулярные контакты со своими семьями.</w:t>
      </w:r>
    </w:p>
    <w:p w:rsidR="00F63977" w:rsidRPr="00A929F0" w:rsidRDefault="00F63977" w:rsidP="00F63977">
      <w:pPr>
        <w:pStyle w:val="H1GR"/>
      </w:pPr>
      <w:r>
        <w:tab/>
      </w:r>
      <w:r>
        <w:tab/>
      </w:r>
      <w:r w:rsidRPr="00A929F0">
        <w:t>Статьи 12 и 13</w:t>
      </w:r>
    </w:p>
    <w:p w:rsidR="00F63977" w:rsidRDefault="00F63977" w:rsidP="00F63977">
      <w:pPr>
        <w:pStyle w:val="SingleTxtGR"/>
      </w:pPr>
      <w:r w:rsidRPr="00A929F0">
        <w:t>1</w:t>
      </w:r>
      <w:r w:rsidRPr="00F00B22">
        <w:t>5</w:t>
      </w:r>
      <w:r w:rsidRPr="00A929F0">
        <w:t>.</w:t>
      </w:r>
      <w:r>
        <w:tab/>
        <w:t>Просьба обратить внимание на следующее:</w:t>
      </w:r>
    </w:p>
    <w:p w:rsidR="00F63977" w:rsidRPr="00A929F0" w:rsidRDefault="00F63977" w:rsidP="00F63977">
      <w:pPr>
        <w:pStyle w:val="SingleTxtGR"/>
      </w:pPr>
      <w:r w:rsidRPr="00A929F0">
        <w:tab/>
      </w:r>
      <w:proofErr w:type="spellStart"/>
      <w:r>
        <w:t>a</w:t>
      </w:r>
      <w:proofErr w:type="spellEnd"/>
      <w:r w:rsidRPr="00A929F0">
        <w:t>)</w:t>
      </w:r>
      <w:r w:rsidRPr="00A929F0">
        <w:tab/>
        <w:t>В своих пред</w:t>
      </w:r>
      <w:r w:rsidRPr="00A929F0">
        <w:t>ы</w:t>
      </w:r>
      <w:r w:rsidRPr="00A929F0">
        <w:t>дущих заключительных замечаниях Комитет призвал государство-участник осуществлять тщательный мониторинг эффективности процедур расследования сообщений о преступлениях, совер</w:t>
      </w:r>
      <w:r>
        <w:t>шаем</w:t>
      </w:r>
      <w:r w:rsidRPr="00A929F0">
        <w:t>ых сотрудн</w:t>
      </w:r>
      <w:r w:rsidRPr="00A929F0">
        <w:t>и</w:t>
      </w:r>
      <w:r w:rsidRPr="00A929F0">
        <w:t xml:space="preserve">ками правоохранительных органов, в частности </w:t>
      </w:r>
      <w:r>
        <w:t>о преступлениях,</w:t>
      </w:r>
      <w:r w:rsidRPr="00A929F0">
        <w:t xml:space="preserve"> дискримин</w:t>
      </w:r>
      <w:r w:rsidRPr="00A929F0">
        <w:t>а</w:t>
      </w:r>
      <w:r w:rsidRPr="00A929F0">
        <w:t>ционный характер которых, как сообщается, основ</w:t>
      </w:r>
      <w:r>
        <w:t>ыв</w:t>
      </w:r>
      <w:r w:rsidRPr="00A929F0">
        <w:t>а</w:t>
      </w:r>
      <w:r>
        <w:t>ется</w:t>
      </w:r>
      <w:r w:rsidRPr="00A929F0">
        <w:t xml:space="preserve"> на этнической пр</w:t>
      </w:r>
      <w:r w:rsidRPr="00A929F0">
        <w:t>и</w:t>
      </w:r>
      <w:r w:rsidRPr="00A929F0">
        <w:t>надлежности жертвы</w:t>
      </w:r>
      <w:r w:rsidRPr="00F00B22">
        <w:t xml:space="preserve"> </w:t>
      </w:r>
      <w:r>
        <w:t>(</w:t>
      </w:r>
      <w:proofErr w:type="spellStart"/>
      <w:r w:rsidRPr="007B735F">
        <w:t>CAT</w:t>
      </w:r>
      <w:proofErr w:type="spellEnd"/>
      <w:r w:rsidRPr="007B735F">
        <w:t>/</w:t>
      </w:r>
      <w:proofErr w:type="spellStart"/>
      <w:r w:rsidRPr="007B735F">
        <w:t>C</w:t>
      </w:r>
      <w:proofErr w:type="spellEnd"/>
      <w:r w:rsidRPr="007B735F">
        <w:t>/</w:t>
      </w:r>
      <w:proofErr w:type="spellStart"/>
      <w:r w:rsidRPr="007B735F">
        <w:t>NOR</w:t>
      </w:r>
      <w:proofErr w:type="spellEnd"/>
      <w:r w:rsidRPr="007B735F">
        <w:t>/</w:t>
      </w:r>
      <w:proofErr w:type="spellStart"/>
      <w:r w:rsidRPr="007B735F">
        <w:t>CO</w:t>
      </w:r>
      <w:proofErr w:type="spellEnd"/>
      <w:r w:rsidRPr="007B735F">
        <w:t>/5, пункт 12</w:t>
      </w:r>
      <w:r>
        <w:t xml:space="preserve">). </w:t>
      </w:r>
      <w:r w:rsidRPr="00A929F0">
        <w:t>Просьба представить по</w:t>
      </w:r>
      <w:r w:rsidRPr="00A929F0">
        <w:t>д</w:t>
      </w:r>
      <w:r w:rsidRPr="00A929F0">
        <w:t>робную информацию о резул</w:t>
      </w:r>
      <w:r w:rsidRPr="00A929F0">
        <w:t>ь</w:t>
      </w:r>
      <w:r w:rsidRPr="00A929F0">
        <w:t xml:space="preserve">татах </w:t>
      </w:r>
      <w:r>
        <w:t xml:space="preserve">такого </w:t>
      </w:r>
      <w:r w:rsidRPr="00A929F0">
        <w:t>процесса обзора.</w:t>
      </w:r>
      <w:r>
        <w:t xml:space="preserve"> </w:t>
      </w:r>
      <w:r w:rsidRPr="00A929F0">
        <w:t>В этой связи просьба подробнее рассказать о функци</w:t>
      </w:r>
      <w:r>
        <w:t>онировании</w:t>
      </w:r>
      <w:r w:rsidRPr="00A929F0">
        <w:t xml:space="preserve"> и работе центрального управления </w:t>
      </w:r>
      <w:r>
        <w:t>по расследованию</w:t>
      </w:r>
      <w:r w:rsidRPr="00A929F0">
        <w:t xml:space="preserve"> сообщений о совершении преступлений сотру</w:t>
      </w:r>
      <w:r w:rsidRPr="00A929F0">
        <w:t>д</w:t>
      </w:r>
      <w:r w:rsidRPr="00A929F0">
        <w:t>никами полиции,</w:t>
      </w:r>
      <w:r>
        <w:t xml:space="preserve"> как об этом указывается</w:t>
      </w:r>
      <w:r w:rsidRPr="00A929F0">
        <w:t xml:space="preserve"> в предыдущих заключительных зам</w:t>
      </w:r>
      <w:r w:rsidRPr="00A929F0">
        <w:t>е</w:t>
      </w:r>
      <w:r w:rsidRPr="00A929F0">
        <w:t>чаниях Комитета.</w:t>
      </w:r>
      <w:r>
        <w:t xml:space="preserve"> Действует</w:t>
      </w:r>
      <w:r w:rsidRPr="00A929F0">
        <w:t xml:space="preserve"> ли общее правило о временном отстранении от должности или переводе на другую должность </w:t>
      </w:r>
      <w:r>
        <w:t xml:space="preserve">в период </w:t>
      </w:r>
      <w:r w:rsidRPr="00A929F0">
        <w:t>расследования сотру</w:t>
      </w:r>
      <w:r w:rsidRPr="00A929F0">
        <w:t>д</w:t>
      </w:r>
      <w:r w:rsidRPr="00A929F0">
        <w:t xml:space="preserve">ников правоохранительных органов, подозреваемых в </w:t>
      </w:r>
      <w:r>
        <w:t xml:space="preserve">предположительных </w:t>
      </w:r>
      <w:r w:rsidRPr="00A929F0">
        <w:t>сл</w:t>
      </w:r>
      <w:r w:rsidRPr="00A929F0">
        <w:t>у</w:t>
      </w:r>
      <w:r w:rsidRPr="00A929F0">
        <w:t xml:space="preserve">чаях </w:t>
      </w:r>
      <w:r>
        <w:t xml:space="preserve">применения </w:t>
      </w:r>
      <w:r w:rsidRPr="00A929F0">
        <w:t>пыток или жестокого обращения?</w:t>
      </w:r>
    </w:p>
    <w:p w:rsidR="00F63977" w:rsidRPr="00A929F0" w:rsidRDefault="00F63977" w:rsidP="00F63977">
      <w:pPr>
        <w:pStyle w:val="SingleTxtGR"/>
      </w:pPr>
      <w:r w:rsidRPr="00A929F0">
        <w:tab/>
      </w:r>
      <w:proofErr w:type="spellStart"/>
      <w:r>
        <w:t>b</w:t>
      </w:r>
      <w:proofErr w:type="spellEnd"/>
      <w:r w:rsidRPr="00A929F0">
        <w:t>)</w:t>
      </w:r>
      <w:r w:rsidRPr="00A929F0">
        <w:tab/>
        <w:t>Просьба представить статистические данные о числе полученных жалоб, расследовани</w:t>
      </w:r>
      <w:r>
        <w:t>ях, преследованиях</w:t>
      </w:r>
      <w:r w:rsidRPr="00A929F0">
        <w:t>, о</w:t>
      </w:r>
      <w:r>
        <w:t>суждениях и компенсации</w:t>
      </w:r>
      <w:r w:rsidRPr="00A929F0">
        <w:t>, предо</w:t>
      </w:r>
      <w:r w:rsidRPr="00A929F0">
        <w:t>с</w:t>
      </w:r>
      <w:r w:rsidRPr="00A929F0">
        <w:t>тавленн</w:t>
      </w:r>
      <w:r>
        <w:t>ой</w:t>
      </w:r>
      <w:r w:rsidRPr="00A929F0">
        <w:t xml:space="preserve"> жертвам, в связи с делами о дискриминационном обращении со ст</w:t>
      </w:r>
      <w:r w:rsidRPr="00A929F0">
        <w:t>о</w:t>
      </w:r>
      <w:r w:rsidRPr="00A929F0">
        <w:t>роны сотрудников правоохранительных о</w:t>
      </w:r>
      <w:r w:rsidRPr="00A929F0">
        <w:t>р</w:t>
      </w:r>
      <w:r w:rsidRPr="00A929F0">
        <w:t>ганов.</w:t>
      </w:r>
    </w:p>
    <w:p w:rsidR="00F63977" w:rsidRPr="00135155" w:rsidRDefault="00F63977" w:rsidP="00F63977">
      <w:pPr>
        <w:pStyle w:val="SingleTxtGR"/>
      </w:pPr>
      <w:r>
        <w:t>16</w:t>
      </w:r>
      <w:r w:rsidRPr="00A929F0">
        <w:t>.</w:t>
      </w:r>
      <w:r w:rsidRPr="00A929F0">
        <w:tab/>
        <w:t xml:space="preserve">Просьба представить подробную информацию о деле Юджина </w:t>
      </w:r>
      <w:proofErr w:type="spellStart"/>
      <w:r w:rsidRPr="00A929F0">
        <w:t>Обиоры</w:t>
      </w:r>
      <w:proofErr w:type="spellEnd"/>
      <w:r w:rsidRPr="00A929F0">
        <w:t>, скончавшегося в 2006 году после</w:t>
      </w:r>
      <w:r>
        <w:t xml:space="preserve"> его </w:t>
      </w:r>
      <w:r w:rsidRPr="00A929F0">
        <w:t>задержания сотрудниками полиции, вкл</w:t>
      </w:r>
      <w:r w:rsidRPr="00A929F0">
        <w:t>ю</w:t>
      </w:r>
      <w:r w:rsidRPr="00A929F0">
        <w:t>чая</w:t>
      </w:r>
      <w:r>
        <w:t xml:space="preserve"> </w:t>
      </w:r>
      <w:r w:rsidRPr="00135155">
        <w:t>утверждения о дискриминации на расовой почве со стороны сотрудников полиции. Просьба представить информацию о результатах расследования, пр</w:t>
      </w:r>
      <w:r w:rsidRPr="00135155">
        <w:t>о</w:t>
      </w:r>
      <w:r w:rsidRPr="00135155">
        <w:t>веденного по этому делу парламентским омбудсменом</w:t>
      </w:r>
      <w:r>
        <w:t>, и о ходе рассмотрения этого дела в Европейском суде по правам человека</w:t>
      </w:r>
      <w:r w:rsidRPr="00135155">
        <w:t>.</w:t>
      </w:r>
    </w:p>
    <w:p w:rsidR="00F63977" w:rsidRPr="00135155" w:rsidRDefault="00F63977" w:rsidP="00F63977">
      <w:pPr>
        <w:pStyle w:val="H1GR"/>
      </w:pPr>
      <w:r w:rsidRPr="00135155">
        <w:tab/>
      </w:r>
      <w:r w:rsidRPr="00135155">
        <w:tab/>
        <w:t>Статья 14</w:t>
      </w:r>
    </w:p>
    <w:p w:rsidR="00F63977" w:rsidRPr="00135155" w:rsidRDefault="00F63977" w:rsidP="00F63977">
      <w:pPr>
        <w:pStyle w:val="SingleTxtGR"/>
      </w:pPr>
      <w:r>
        <w:t>17</w:t>
      </w:r>
      <w:r w:rsidRPr="00135155">
        <w:t>.</w:t>
      </w:r>
      <w:r w:rsidRPr="00135155">
        <w:tab/>
        <w:t>Просьба представить информацию о мерах по восстановлению наруше</w:t>
      </w:r>
      <w:r w:rsidRPr="00135155">
        <w:t>н</w:t>
      </w:r>
      <w:r w:rsidRPr="00135155">
        <w:t>ных прав и предоставлению компенсации,</w:t>
      </w:r>
      <w:r>
        <w:t xml:space="preserve"> в том числе средств для реабилит</w:t>
      </w:r>
      <w:r>
        <w:t>а</w:t>
      </w:r>
      <w:r>
        <w:t>ции,</w:t>
      </w:r>
      <w:r w:rsidRPr="00135155">
        <w:t xml:space="preserve"> которые были определены судами и фактически осуществлены в интересах жертв пыток или их семей со времени рассмотрения последнего периодическ</w:t>
      </w:r>
      <w:r w:rsidRPr="00135155">
        <w:t>о</w:t>
      </w:r>
      <w:r w:rsidRPr="00135155">
        <w:t xml:space="preserve">го доклада в 2007 году. Эта информация должна включать данные о количестве </w:t>
      </w:r>
      <w:r>
        <w:t>поданных ходатайств</w:t>
      </w:r>
      <w:r w:rsidRPr="00135155">
        <w:t xml:space="preserve">, </w:t>
      </w:r>
      <w:r>
        <w:t xml:space="preserve">количестве </w:t>
      </w:r>
      <w:r w:rsidRPr="00135155">
        <w:t xml:space="preserve">удовлетворенных </w:t>
      </w:r>
      <w:r>
        <w:t xml:space="preserve">ходатайств </w:t>
      </w:r>
      <w:r w:rsidRPr="00135155">
        <w:t>и суммах во</w:t>
      </w:r>
      <w:r w:rsidRPr="00135155">
        <w:t>з</w:t>
      </w:r>
      <w:r w:rsidRPr="00135155">
        <w:t xml:space="preserve">мещения, </w:t>
      </w:r>
      <w:r>
        <w:t>назначенных</w:t>
      </w:r>
      <w:r w:rsidRPr="00135155">
        <w:t xml:space="preserve"> и фактически выплаченных по к</w:t>
      </w:r>
      <w:r w:rsidRPr="00135155">
        <w:t>а</w:t>
      </w:r>
      <w:r w:rsidRPr="00135155">
        <w:t>ждому делу.</w:t>
      </w:r>
    </w:p>
    <w:p w:rsidR="00F63977" w:rsidRPr="00135155" w:rsidRDefault="00F63977" w:rsidP="00F63977">
      <w:pPr>
        <w:pStyle w:val="H1GR"/>
      </w:pPr>
      <w:r w:rsidRPr="00135155">
        <w:tab/>
      </w:r>
      <w:r w:rsidRPr="00135155">
        <w:tab/>
        <w:t>Статья 16</w:t>
      </w:r>
    </w:p>
    <w:p w:rsidR="00F63977" w:rsidRPr="00135155" w:rsidRDefault="00F63977" w:rsidP="00F63977">
      <w:pPr>
        <w:pStyle w:val="SingleTxtGR"/>
      </w:pPr>
      <w:r>
        <w:t>18</w:t>
      </w:r>
      <w:r w:rsidRPr="00135155">
        <w:t>.</w:t>
      </w:r>
      <w:r w:rsidRPr="00135155">
        <w:tab/>
        <w:t>Просьба подробнее рассказать о применении трехстороннего режима н</w:t>
      </w:r>
      <w:r w:rsidRPr="00135155">
        <w:t>а</w:t>
      </w:r>
      <w:r w:rsidRPr="00135155">
        <w:t>блюдения за деятельностью Центра содержания иностранцев "</w:t>
      </w:r>
      <w:proofErr w:type="spellStart"/>
      <w:r w:rsidRPr="00135155">
        <w:t>Трандум</w:t>
      </w:r>
      <w:proofErr w:type="spellEnd"/>
      <w:r w:rsidRPr="00135155">
        <w:t>", уп</w:t>
      </w:r>
      <w:r w:rsidRPr="00135155">
        <w:t>о</w:t>
      </w:r>
      <w:r w:rsidRPr="00135155">
        <w:t>минаемого в документе о последующих мерах в связи с заключительными з</w:t>
      </w:r>
      <w:r w:rsidRPr="00135155">
        <w:t>а</w:t>
      </w:r>
      <w:r w:rsidRPr="00135155">
        <w:t>мечаниями. Следует также представить информацию об эффективности прим</w:t>
      </w:r>
      <w:r w:rsidRPr="00135155">
        <w:t>е</w:t>
      </w:r>
      <w:r w:rsidRPr="00135155">
        <w:t>нения этого режима.</w:t>
      </w:r>
    </w:p>
    <w:p w:rsidR="00F63977" w:rsidRPr="00135155" w:rsidRDefault="00F63977" w:rsidP="00F63977">
      <w:pPr>
        <w:pStyle w:val="SingleTxtGR"/>
      </w:pPr>
      <w:r w:rsidRPr="00135155">
        <w:t>1</w:t>
      </w:r>
      <w:r>
        <w:t>9</w:t>
      </w:r>
      <w:r w:rsidRPr="00135155">
        <w:t>.</w:t>
      </w:r>
      <w:r w:rsidRPr="00135155">
        <w:tab/>
        <w:t>В своих предыдущих заключительных замечаниях Комитет выр</w:t>
      </w:r>
      <w:r w:rsidRPr="00135155">
        <w:t>а</w:t>
      </w:r>
      <w:r w:rsidRPr="00135155">
        <w:t>зил обеспокоенность в связи с сообщениями об использовании пол</w:t>
      </w:r>
      <w:r w:rsidRPr="00135155">
        <w:t>и</w:t>
      </w:r>
      <w:r w:rsidRPr="00135155">
        <w:t>цией в ряде случаев чрезмерной силы и о дискриминационном обращении на основании э</w:t>
      </w:r>
      <w:r w:rsidRPr="00135155">
        <w:t>т</w:t>
      </w:r>
      <w:r w:rsidRPr="00135155">
        <w:t>нической принадлежности</w:t>
      </w:r>
      <w:r w:rsidRPr="00DC0581">
        <w:t xml:space="preserve"> </w:t>
      </w:r>
      <w:r>
        <w:t>(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NOR</w:t>
      </w:r>
      <w:proofErr w:type="spellEnd"/>
      <w:r>
        <w:t>/</w:t>
      </w:r>
      <w:proofErr w:type="spellStart"/>
      <w:r>
        <w:t>CO</w:t>
      </w:r>
      <w:proofErr w:type="spellEnd"/>
      <w:r>
        <w:t>/5, пункт 10)</w:t>
      </w:r>
      <w:r w:rsidRPr="00135155">
        <w:t>. Просьба представить информацию о шагах, пре</w:t>
      </w:r>
      <w:r w:rsidRPr="00135155">
        <w:t>д</w:t>
      </w:r>
      <w:r w:rsidRPr="00135155">
        <w:t>принятых для решения этих проблем. Следует также представить информацию о результативности и эффективности таких мер. Кроме того, просьба представить статистические данные о масштабах этнич</w:t>
      </w:r>
      <w:r w:rsidRPr="00135155">
        <w:t>е</w:t>
      </w:r>
      <w:r w:rsidRPr="00135155">
        <w:t>ской ди</w:t>
      </w:r>
      <w:r w:rsidRPr="00135155">
        <w:t>с</w:t>
      </w:r>
      <w:r w:rsidRPr="00135155">
        <w:t>криминации.</w:t>
      </w:r>
    </w:p>
    <w:p w:rsidR="009658A8" w:rsidRDefault="009658A8" w:rsidP="009658A8">
      <w:pPr>
        <w:pStyle w:val="SingleTxtGR"/>
      </w:pPr>
      <w:r>
        <w:t>20</w:t>
      </w:r>
      <w:r w:rsidRPr="00776315">
        <w:t>.</w:t>
      </w:r>
      <w:r w:rsidRPr="00776315">
        <w:tab/>
        <w:t>Просьба представить</w:t>
      </w:r>
      <w:r>
        <w:t>:</w:t>
      </w:r>
    </w:p>
    <w:p w:rsidR="009658A8" w:rsidRDefault="009658A8" w:rsidP="009658A8">
      <w:pPr>
        <w:pStyle w:val="SingleTxtGR"/>
      </w:pPr>
      <w:r>
        <w:tab/>
      </w:r>
      <w:proofErr w:type="spellStart"/>
      <w:r w:rsidRPr="00776315">
        <w:t>a</w:t>
      </w:r>
      <w:proofErr w:type="spellEnd"/>
      <w:r w:rsidRPr="00776315">
        <w:t>)</w:t>
      </w:r>
      <w:r w:rsidRPr="00776315">
        <w:tab/>
      </w:r>
      <w:r>
        <w:t>И</w:t>
      </w:r>
      <w:r w:rsidRPr="00776315">
        <w:t>нформацию об усилиях, предпринимаемых государс</w:t>
      </w:r>
      <w:r w:rsidRPr="00776315">
        <w:t>т</w:t>
      </w:r>
      <w:r w:rsidRPr="00776315">
        <w:t>вом-участником для борьбы с насилием в отношении женщин. В частности, просьба подробнее рассказать об учрежденной правительством целевой группе по пр</w:t>
      </w:r>
      <w:r w:rsidRPr="00776315">
        <w:t>о</w:t>
      </w:r>
      <w:r w:rsidRPr="00776315">
        <w:t xml:space="preserve">блеме изнасилования, а также о сделанных ею выводах и </w:t>
      </w:r>
      <w:r>
        <w:t>рекомендациях и их выполнении</w:t>
      </w:r>
      <w:r w:rsidRPr="00776315">
        <w:t>.</w:t>
      </w:r>
    </w:p>
    <w:p w:rsidR="009658A8" w:rsidRPr="00776315" w:rsidRDefault="009658A8" w:rsidP="009658A8">
      <w:pPr>
        <w:pStyle w:val="SingleTxtGR"/>
      </w:pPr>
      <w:r>
        <w:tab/>
      </w:r>
      <w:proofErr w:type="spellStart"/>
      <w:r w:rsidRPr="00776315">
        <w:t>b</w:t>
      </w:r>
      <w:proofErr w:type="spellEnd"/>
      <w:r w:rsidRPr="00776315">
        <w:t>)</w:t>
      </w:r>
      <w:r w:rsidRPr="00776315">
        <w:tab/>
      </w:r>
      <w:r>
        <w:t>И</w:t>
      </w:r>
      <w:r w:rsidRPr="00776315">
        <w:t>нформацию</w:t>
      </w:r>
      <w:r>
        <w:t xml:space="preserve"> об осуществлении</w:t>
      </w:r>
      <w:r w:rsidRPr="00776315">
        <w:t xml:space="preserve"> таких мер </w:t>
      </w:r>
      <w:r>
        <w:t xml:space="preserve">и их результативности </w:t>
      </w:r>
      <w:r w:rsidRPr="00776315">
        <w:t xml:space="preserve">с точки зрения </w:t>
      </w:r>
      <w:r>
        <w:t>уменьш</w:t>
      </w:r>
      <w:r w:rsidRPr="00776315">
        <w:t>ения числа случаев н</w:t>
      </w:r>
      <w:r w:rsidRPr="00776315">
        <w:t>а</w:t>
      </w:r>
      <w:r w:rsidRPr="00776315">
        <w:t>силия в отношении женщин.</w:t>
      </w:r>
    </w:p>
    <w:p w:rsidR="009658A8" w:rsidRDefault="009658A8" w:rsidP="009658A8">
      <w:pPr>
        <w:pStyle w:val="SingleTxtGR"/>
      </w:pPr>
      <w:r w:rsidRPr="00776315">
        <w:tab/>
      </w:r>
      <w:r>
        <w:t>с)</w:t>
      </w:r>
      <w:r>
        <w:tab/>
      </w:r>
      <w:r w:rsidRPr="00776315">
        <w:t>Статистические данные о числе жалоб, касающихся насилия в о</w:t>
      </w:r>
      <w:r w:rsidRPr="00776315">
        <w:t>т</w:t>
      </w:r>
      <w:r w:rsidRPr="00776315">
        <w:t xml:space="preserve">ношении женщин, и о </w:t>
      </w:r>
      <w:r>
        <w:t xml:space="preserve">соответствующих </w:t>
      </w:r>
      <w:r w:rsidRPr="00776315">
        <w:t xml:space="preserve">расследованиях, </w:t>
      </w:r>
      <w:r>
        <w:t>пре</w:t>
      </w:r>
      <w:r w:rsidRPr="00776315">
        <w:t xml:space="preserve">следованиях и </w:t>
      </w:r>
      <w:r>
        <w:t>осужде</w:t>
      </w:r>
      <w:r w:rsidRPr="00776315">
        <w:t xml:space="preserve">ниях, а также </w:t>
      </w:r>
      <w:r>
        <w:t xml:space="preserve">о </w:t>
      </w:r>
      <w:r w:rsidRPr="00776315">
        <w:t>компенсации, предоставленной жер</w:t>
      </w:r>
      <w:r w:rsidRPr="00776315">
        <w:t>т</w:t>
      </w:r>
      <w:r w:rsidRPr="00776315">
        <w:t>вам.</w:t>
      </w:r>
    </w:p>
    <w:p w:rsidR="009658A8" w:rsidRDefault="009658A8" w:rsidP="009658A8">
      <w:pPr>
        <w:pStyle w:val="SingleTxtGR"/>
      </w:pPr>
      <w:r>
        <w:t>21</w:t>
      </w:r>
      <w:r w:rsidRPr="00776315">
        <w:t>.</w:t>
      </w:r>
      <w:r w:rsidRPr="00776315">
        <w:tab/>
        <w:t>Просьба представить</w:t>
      </w:r>
      <w:r>
        <w:t>:</w:t>
      </w:r>
    </w:p>
    <w:p w:rsidR="009658A8" w:rsidRPr="00776315" w:rsidRDefault="009658A8" w:rsidP="009658A8">
      <w:pPr>
        <w:pStyle w:val="SingleTxtGR"/>
      </w:pPr>
      <w:r w:rsidRPr="00776315">
        <w:tab/>
      </w:r>
      <w:proofErr w:type="spellStart"/>
      <w:r w:rsidRPr="00776315">
        <w:t>a</w:t>
      </w:r>
      <w:proofErr w:type="spellEnd"/>
      <w:r w:rsidRPr="00776315">
        <w:t>)</w:t>
      </w:r>
      <w:r w:rsidRPr="00776315">
        <w:tab/>
      </w:r>
      <w:r>
        <w:t>О</w:t>
      </w:r>
      <w:r w:rsidRPr="00776315">
        <w:t>бновленную информацию о мерах, принятых в целях надлежащ</w:t>
      </w:r>
      <w:r w:rsidRPr="00776315">
        <w:t>е</w:t>
      </w:r>
      <w:r w:rsidRPr="00776315">
        <w:t>го пресечения торговли людьми, борьбы с этим явлением и наказания за него. Просьба предст</w:t>
      </w:r>
      <w:r w:rsidRPr="00776315">
        <w:t>а</w:t>
      </w:r>
      <w:r w:rsidRPr="00776315">
        <w:t xml:space="preserve">вить информацию о результативности и эффективности таких мер с точки зрения </w:t>
      </w:r>
      <w:r>
        <w:t>уменьш</w:t>
      </w:r>
      <w:r w:rsidRPr="00776315">
        <w:t xml:space="preserve">ения </w:t>
      </w:r>
      <w:r>
        <w:t xml:space="preserve">числа </w:t>
      </w:r>
      <w:r w:rsidRPr="00776315">
        <w:t>случаев торговли людьми.</w:t>
      </w:r>
    </w:p>
    <w:p w:rsidR="009658A8" w:rsidRDefault="009658A8" w:rsidP="009658A8">
      <w:pPr>
        <w:pStyle w:val="SingleTxtGR"/>
      </w:pPr>
      <w:r w:rsidRPr="00776315">
        <w:tab/>
      </w:r>
      <w:proofErr w:type="spellStart"/>
      <w:r w:rsidRPr="00776315">
        <w:t>b</w:t>
      </w:r>
      <w:proofErr w:type="spellEnd"/>
      <w:r w:rsidRPr="00776315">
        <w:t>)</w:t>
      </w:r>
      <w:r w:rsidRPr="00776315">
        <w:tab/>
        <w:t>Статистические данные о числе жалоб, каса</w:t>
      </w:r>
      <w:r w:rsidRPr="00776315">
        <w:t>ю</w:t>
      </w:r>
      <w:r w:rsidRPr="00776315">
        <w:t xml:space="preserve">щихся торговли людьми, и о </w:t>
      </w:r>
      <w:r>
        <w:t>соответствующих</w:t>
      </w:r>
      <w:r w:rsidRPr="001747D2">
        <w:t xml:space="preserve"> </w:t>
      </w:r>
      <w:r w:rsidRPr="00776315">
        <w:t xml:space="preserve">расследованиях, </w:t>
      </w:r>
      <w:r>
        <w:t>пре</w:t>
      </w:r>
      <w:r w:rsidRPr="00776315">
        <w:t xml:space="preserve">следованиях и </w:t>
      </w:r>
      <w:r>
        <w:t>осужде</w:t>
      </w:r>
      <w:r w:rsidRPr="00776315">
        <w:t xml:space="preserve">ниях, а также </w:t>
      </w:r>
      <w:r>
        <w:t xml:space="preserve">о </w:t>
      </w:r>
      <w:r w:rsidRPr="00776315">
        <w:t>компенсации, предоставленной жер</w:t>
      </w:r>
      <w:r w:rsidRPr="00776315">
        <w:t>т</w:t>
      </w:r>
      <w:r w:rsidRPr="00776315">
        <w:t>вам.</w:t>
      </w:r>
    </w:p>
    <w:p w:rsidR="009658A8" w:rsidRDefault="009658A8" w:rsidP="009658A8">
      <w:pPr>
        <w:pStyle w:val="SingleTxtGR"/>
      </w:pPr>
      <w:r w:rsidRPr="00776315">
        <w:t>2</w:t>
      </w:r>
      <w:r>
        <w:t>2</w:t>
      </w:r>
      <w:r w:rsidRPr="00776315">
        <w:t>.</w:t>
      </w:r>
      <w:r w:rsidRPr="00776315">
        <w:tab/>
        <w:t xml:space="preserve">Просьба представить информацию о мерах, принятых </w:t>
      </w:r>
      <w:r>
        <w:t>для решения пр</w:t>
      </w:r>
      <w:r>
        <w:t>о</w:t>
      </w:r>
      <w:r>
        <w:t xml:space="preserve">блемы исчезновения детей из центров для просителей убежища. </w:t>
      </w:r>
      <w:r w:rsidRPr="00776315">
        <w:t>Просьба пре</w:t>
      </w:r>
      <w:r w:rsidRPr="00776315">
        <w:t>д</w:t>
      </w:r>
      <w:r w:rsidRPr="00776315">
        <w:t>ставить</w:t>
      </w:r>
      <w:r w:rsidRPr="001C2DE9">
        <w:t xml:space="preserve"> </w:t>
      </w:r>
      <w:r>
        <w:t>о</w:t>
      </w:r>
      <w:r w:rsidRPr="00776315">
        <w:t>бновленн</w:t>
      </w:r>
      <w:r>
        <w:t>ые</w:t>
      </w:r>
      <w:r w:rsidRPr="001C2DE9">
        <w:t xml:space="preserve"> </w:t>
      </w:r>
      <w:r w:rsidRPr="00776315">
        <w:t>статистические данные о</w:t>
      </w:r>
      <w:r>
        <w:t xml:space="preserve"> числе детей, исчезнувших из центров для просителей убежища в период после рассмотрения предыдущего доклада.</w:t>
      </w:r>
      <w:r w:rsidRPr="002976CA">
        <w:t xml:space="preserve"> </w:t>
      </w:r>
      <w:r>
        <w:t xml:space="preserve">Следует также </w:t>
      </w:r>
      <w:r w:rsidRPr="00776315">
        <w:t>представить информацию о</w:t>
      </w:r>
      <w:r w:rsidRPr="002976CA">
        <w:t xml:space="preserve"> </w:t>
      </w:r>
      <w:r>
        <w:t>причинах этих исчезнов</w:t>
      </w:r>
      <w:r>
        <w:t>е</w:t>
      </w:r>
      <w:r>
        <w:t>ний.</w:t>
      </w:r>
    </w:p>
    <w:p w:rsidR="009658A8" w:rsidRPr="00776315" w:rsidRDefault="009658A8" w:rsidP="009658A8">
      <w:pPr>
        <w:pStyle w:val="SingleTxtGR"/>
      </w:pPr>
      <w:r w:rsidRPr="00776315">
        <w:t>2</w:t>
      </w:r>
      <w:r>
        <w:t>3</w:t>
      </w:r>
      <w:r w:rsidRPr="00776315">
        <w:t>.</w:t>
      </w:r>
      <w:r w:rsidRPr="00776315">
        <w:tab/>
        <w:t xml:space="preserve">Просьба представить обновленную информацию о мерах, принимаемых с целью надлежащего пресечения насилия среди заключенных и борьбы с этим явлением. Просьба указать, принято ли в случаях, когда врач </w:t>
      </w:r>
      <w:r>
        <w:t>на основании у</w:t>
      </w:r>
      <w:r>
        <w:t>т</w:t>
      </w:r>
      <w:r>
        <w:t>верждений о</w:t>
      </w:r>
      <w:r w:rsidRPr="002976CA">
        <w:t xml:space="preserve"> </w:t>
      </w:r>
      <w:r w:rsidRPr="00776315">
        <w:t>насилии среди заключенных</w:t>
      </w:r>
      <w:r>
        <w:t xml:space="preserve"> </w:t>
      </w:r>
      <w:r w:rsidRPr="00776315">
        <w:t>свидетельствует о наличии травм, немедленно доводить этот вопрос до сведения соответствующего прокурора и начинает ли он предварительное расследование. Следует также представить данные о результативности и эффективности таких мер с точки зрения сниж</w:t>
      </w:r>
      <w:r w:rsidRPr="00776315">
        <w:t>е</w:t>
      </w:r>
      <w:r w:rsidRPr="00776315">
        <w:t xml:space="preserve">ния </w:t>
      </w:r>
      <w:r>
        <w:t xml:space="preserve">числа </w:t>
      </w:r>
      <w:r w:rsidRPr="00776315">
        <w:t>случаев насилия среди закл</w:t>
      </w:r>
      <w:r w:rsidRPr="00776315">
        <w:t>ю</w:t>
      </w:r>
      <w:r w:rsidRPr="00776315">
        <w:t>ченных.</w:t>
      </w:r>
    </w:p>
    <w:p w:rsidR="009658A8" w:rsidRPr="00776315" w:rsidRDefault="009658A8" w:rsidP="009658A8">
      <w:pPr>
        <w:pStyle w:val="SingleTxtGR"/>
      </w:pPr>
      <w:r w:rsidRPr="00776315">
        <w:t>2</w:t>
      </w:r>
      <w:r>
        <w:t>4</w:t>
      </w:r>
      <w:r w:rsidRPr="00776315">
        <w:t>.</w:t>
      </w:r>
      <w:r w:rsidRPr="00776315">
        <w:tab/>
        <w:t>Просьба представить информацию о шагах, предпринятых государством-участником для предоставления заключенным, страдающих психическими з</w:t>
      </w:r>
      <w:r w:rsidRPr="00776315">
        <w:t>а</w:t>
      </w:r>
      <w:r w:rsidRPr="00776315">
        <w:t>болеваниями, доступа к надлежащему медицинскому уходу и перевода их при необходимости в специализированное медицинское учреждение. В этой связи просьба сообщить о шагах, предпринятых для учреждения независимой коми</w:t>
      </w:r>
      <w:r w:rsidRPr="00776315">
        <w:t>с</w:t>
      </w:r>
      <w:r w:rsidRPr="00776315">
        <w:t>сии, правомочной выносить решения о помещении заключенных, страдающих такими заболеваниями, в психиатрич</w:t>
      </w:r>
      <w:r w:rsidRPr="00776315">
        <w:t>е</w:t>
      </w:r>
      <w:r>
        <w:t>ские лечебницы</w:t>
      </w:r>
      <w:r w:rsidRPr="00776315">
        <w:t>.</w:t>
      </w:r>
    </w:p>
    <w:p w:rsidR="009658A8" w:rsidRDefault="009658A8" w:rsidP="009658A8">
      <w:pPr>
        <w:pStyle w:val="SingleTxtGR"/>
      </w:pPr>
      <w:r w:rsidRPr="00776315">
        <w:t>2</w:t>
      </w:r>
      <w:r>
        <w:t>5</w:t>
      </w:r>
      <w:r w:rsidRPr="00776315">
        <w:t>.</w:t>
      </w:r>
      <w:r w:rsidRPr="00776315">
        <w:tab/>
        <w:t xml:space="preserve">Просьба </w:t>
      </w:r>
      <w:r>
        <w:t>сообщить, были ли приняты меры, в том числе законодательного хара</w:t>
      </w:r>
      <w:r>
        <w:t>к</w:t>
      </w:r>
      <w:r>
        <w:t>тера, для регулирования и сведения к минимуму использования полиции и средств ограничения свободы движения, например наручников и ножных ка</w:t>
      </w:r>
      <w:r>
        <w:t>н</w:t>
      </w:r>
      <w:r>
        <w:t>далов, при перевозке пациентов в психологические лечебницы, а также для и</w:t>
      </w:r>
      <w:r>
        <w:t>с</w:t>
      </w:r>
      <w:r>
        <w:t>пользования в этих целях на</w:t>
      </w:r>
      <w:r>
        <w:t>д</w:t>
      </w:r>
      <w:r>
        <w:t>лежащим образов подготовленного медицинского персонала.</w:t>
      </w:r>
    </w:p>
    <w:p w:rsidR="009658A8" w:rsidRDefault="009658A8" w:rsidP="009658A8">
      <w:pPr>
        <w:pStyle w:val="SingleTxtGR"/>
      </w:pPr>
      <w:r w:rsidRPr="00776315">
        <w:t>2</w:t>
      </w:r>
      <w:r>
        <w:t>6</w:t>
      </w:r>
      <w:r w:rsidRPr="00776315">
        <w:t>.</w:t>
      </w:r>
      <w:r w:rsidRPr="00776315">
        <w:tab/>
        <w:t xml:space="preserve">Просьба представить информацию о </w:t>
      </w:r>
      <w:r>
        <w:t>мерах</w:t>
      </w:r>
      <w:r w:rsidRPr="00776315">
        <w:t>, принятых</w:t>
      </w:r>
      <w:r w:rsidRPr="00F17A1E">
        <w:t xml:space="preserve"> </w:t>
      </w:r>
      <w:r>
        <w:t>для сведения к м</w:t>
      </w:r>
      <w:r>
        <w:t>и</w:t>
      </w:r>
      <w:r>
        <w:t>нимуму</w:t>
      </w:r>
      <w:r w:rsidRPr="00F17A1E">
        <w:t xml:space="preserve"> </w:t>
      </w:r>
      <w:r>
        <w:t>использования</w:t>
      </w:r>
      <w:r w:rsidRPr="00F17A1E">
        <w:t xml:space="preserve"> </w:t>
      </w:r>
      <w:r>
        <w:t>силы в психологических лечебницах.</w:t>
      </w:r>
      <w:r w:rsidRPr="00F17A1E">
        <w:t xml:space="preserve"> </w:t>
      </w:r>
      <w:r w:rsidRPr="00776315">
        <w:t>В этой связи</w:t>
      </w:r>
      <w:r>
        <w:t xml:space="preserve"> п</w:t>
      </w:r>
      <w:r w:rsidRPr="00776315">
        <w:t>росьба представит</w:t>
      </w:r>
      <w:r>
        <w:t>ь</w:t>
      </w:r>
      <w:r w:rsidRPr="001C2DE9">
        <w:t xml:space="preserve"> </w:t>
      </w:r>
      <w:r w:rsidRPr="00776315">
        <w:t>статистические данные о</w:t>
      </w:r>
      <w:r>
        <w:t>б</w:t>
      </w:r>
      <w:r w:rsidRPr="00295B6C">
        <w:t xml:space="preserve"> </w:t>
      </w:r>
      <w:r>
        <w:t>использовании в психологич</w:t>
      </w:r>
      <w:r>
        <w:t>е</w:t>
      </w:r>
      <w:r>
        <w:t xml:space="preserve">ских лечебницах средств принуждения, включая наручники, изоляцию и </w:t>
      </w:r>
      <w:proofErr w:type="spellStart"/>
      <w:r>
        <w:t>эле</w:t>
      </w:r>
      <w:r>
        <w:t>к</w:t>
      </w:r>
      <w:r>
        <w:t>троконвульсивную</w:t>
      </w:r>
      <w:proofErr w:type="spellEnd"/>
      <w:r>
        <w:t xml:space="preserve"> терапию.</w:t>
      </w:r>
    </w:p>
    <w:p w:rsidR="009658A8" w:rsidRPr="00776315" w:rsidRDefault="009658A8" w:rsidP="009658A8">
      <w:pPr>
        <w:pStyle w:val="SingleTxtGR"/>
      </w:pPr>
      <w:r w:rsidRPr="00776315">
        <w:t>2</w:t>
      </w:r>
      <w:r>
        <w:t>7</w:t>
      </w:r>
      <w:r w:rsidRPr="00776315">
        <w:t>.</w:t>
      </w:r>
      <w:r w:rsidRPr="00776315">
        <w:tab/>
        <w:t>В связи с настойчивым призывом, обращенным 6 марта 2009 года Спец</w:t>
      </w:r>
      <w:r w:rsidRPr="00776315">
        <w:t>и</w:t>
      </w:r>
      <w:r w:rsidRPr="00776315">
        <w:t>альным докладчиком по вопросу о насилии в отношении женщин</w:t>
      </w:r>
      <w:r>
        <w:t>, его причинах и последствиях</w:t>
      </w:r>
      <w:r w:rsidRPr="00776315">
        <w:t xml:space="preserve"> совместно с Председателем-докладчиком Р</w:t>
      </w:r>
      <w:r>
        <w:t>абочей группы по произвольным задержаниям</w:t>
      </w:r>
      <w:r w:rsidRPr="00776315">
        <w:t xml:space="preserve">, Специальным докладчиком по вопросу о праве </w:t>
      </w:r>
      <w:r>
        <w:t>каждого человека на наивысший достижимый уровень физического и психич</w:t>
      </w:r>
      <w:r>
        <w:t>е</w:t>
      </w:r>
      <w:r>
        <w:t xml:space="preserve">ского </w:t>
      </w:r>
      <w:r w:rsidRPr="00776315">
        <w:t>здоро</w:t>
      </w:r>
      <w:r>
        <w:t>вья</w:t>
      </w:r>
      <w:r w:rsidRPr="00776315">
        <w:t xml:space="preserve"> и Специальным докладчиком по вопросу о пытках</w:t>
      </w:r>
      <w:r>
        <w:t xml:space="preserve"> и других же</w:t>
      </w:r>
      <w:r>
        <w:t>с</w:t>
      </w:r>
      <w:r>
        <w:t>токих, бесчеловечных или унижающих достоинство видах обращения и наказ</w:t>
      </w:r>
      <w:r>
        <w:t>а</w:t>
      </w:r>
      <w:r>
        <w:t>ния</w:t>
      </w:r>
      <w:r w:rsidRPr="00776315">
        <w:t xml:space="preserve"> в отношении г-жи </w:t>
      </w:r>
      <w:proofErr w:type="spellStart"/>
      <w:r w:rsidRPr="00776315">
        <w:t>E.Х.A</w:t>
      </w:r>
      <w:proofErr w:type="spellEnd"/>
      <w:r w:rsidRPr="00776315">
        <w:t>., просьба представить любую обновленную и</w:t>
      </w:r>
      <w:r w:rsidRPr="00776315">
        <w:t>н</w:t>
      </w:r>
      <w:r w:rsidRPr="00776315">
        <w:t>формацию о шагах, предпринятых в ответ на обеспокоенность и рекоменд</w:t>
      </w:r>
      <w:r w:rsidRPr="00776315">
        <w:t>а</w:t>
      </w:r>
      <w:r w:rsidRPr="00776315">
        <w:t>ции, высказанные в данном с</w:t>
      </w:r>
      <w:r w:rsidRPr="00776315">
        <w:t>о</w:t>
      </w:r>
      <w:r w:rsidRPr="00776315">
        <w:t>общении</w:t>
      </w:r>
      <w:r>
        <w:t xml:space="preserve"> (</w:t>
      </w:r>
      <w:r>
        <w:rPr>
          <w:lang w:val="en-US"/>
        </w:rPr>
        <w:t>A</w:t>
      </w:r>
      <w:r w:rsidRPr="00121B21">
        <w:t>/</w:t>
      </w:r>
      <w:proofErr w:type="spellStart"/>
      <w:r>
        <w:rPr>
          <w:lang w:val="en-US"/>
        </w:rPr>
        <w:t>HRC</w:t>
      </w:r>
      <w:proofErr w:type="spellEnd"/>
      <w:r w:rsidRPr="00121B21">
        <w:t>/11/6/</w:t>
      </w:r>
      <w:r>
        <w:rPr>
          <w:lang w:val="en-US"/>
        </w:rPr>
        <w:t>Add</w:t>
      </w:r>
      <w:r w:rsidRPr="00121B21">
        <w:t>.1</w:t>
      </w:r>
      <w:r>
        <w:t>, пункты</w:t>
      </w:r>
      <w:r w:rsidRPr="00121B21">
        <w:t xml:space="preserve"> 448−456</w:t>
      </w:r>
      <w:r>
        <w:t>)</w:t>
      </w:r>
      <w:r w:rsidRPr="00776315">
        <w:t>.</w:t>
      </w:r>
    </w:p>
    <w:p w:rsidR="009658A8" w:rsidRPr="00776315" w:rsidRDefault="009658A8" w:rsidP="009658A8">
      <w:pPr>
        <w:pStyle w:val="H1GR"/>
      </w:pPr>
      <w:r w:rsidRPr="00776315">
        <w:tab/>
      </w:r>
      <w:r w:rsidRPr="00776315">
        <w:tab/>
        <w:t>Прочие вопросы</w:t>
      </w:r>
    </w:p>
    <w:p w:rsidR="009658A8" w:rsidRPr="00776315" w:rsidRDefault="009658A8" w:rsidP="009658A8">
      <w:pPr>
        <w:pStyle w:val="SingleTxtGR"/>
      </w:pPr>
      <w:r w:rsidRPr="00776315">
        <w:t>2</w:t>
      </w:r>
      <w:r>
        <w:t>8</w:t>
      </w:r>
      <w:r w:rsidRPr="00776315">
        <w:t>.</w:t>
      </w:r>
      <w:r w:rsidRPr="00776315">
        <w:tab/>
        <w:t>Просьба представить обновленную информацию о любых изменениях в позиции государства-участника в отношении временных мер, запрашиваемых Комитетом в соответствии со статьей 22 Конвенци</w:t>
      </w:r>
      <w:r>
        <w:t>и и принципом добросовес</w:t>
      </w:r>
      <w:r>
        <w:t>т</w:t>
      </w:r>
      <w:r>
        <w:t>ности</w:t>
      </w:r>
      <w:r w:rsidRPr="00776315">
        <w:t>.</w:t>
      </w:r>
    </w:p>
    <w:p w:rsidR="009658A8" w:rsidRDefault="009658A8" w:rsidP="009658A8">
      <w:pPr>
        <w:pStyle w:val="SingleTxtGR"/>
      </w:pPr>
      <w:r w:rsidRPr="00776315">
        <w:t>2</w:t>
      </w:r>
      <w:r>
        <w:t>9</w:t>
      </w:r>
      <w:r w:rsidRPr="00776315">
        <w:t>.</w:t>
      </w:r>
      <w:r w:rsidRPr="00776315">
        <w:tab/>
        <w:t>Просьба сообщить о мерах, принимаемых в целях ратификации Факул</w:t>
      </w:r>
      <w:r w:rsidRPr="00776315">
        <w:t>ь</w:t>
      </w:r>
      <w:r w:rsidRPr="00776315">
        <w:t>тативного протокола к Конвенции</w:t>
      </w:r>
      <w:r>
        <w:t>, подписанного</w:t>
      </w:r>
      <w:r w:rsidRPr="00776315">
        <w:t xml:space="preserve"> государством-участником </w:t>
      </w:r>
      <w:r>
        <w:br/>
        <w:t xml:space="preserve">24 сентября 2003 года. </w:t>
      </w:r>
      <w:r w:rsidRPr="00776315">
        <w:t>Просьба сообщить о</w:t>
      </w:r>
      <w:r>
        <w:t xml:space="preserve"> причинах, по которым </w:t>
      </w:r>
      <w:r w:rsidRPr="00776315">
        <w:t>государство-участник</w:t>
      </w:r>
      <w:r w:rsidR="000C42DF" w:rsidRPr="000C42DF">
        <w:t xml:space="preserve"> </w:t>
      </w:r>
      <w:r w:rsidR="000C42DF">
        <w:t>все</w:t>
      </w:r>
      <w:r>
        <w:t xml:space="preserve"> еще не ратифицир</w:t>
      </w:r>
      <w:r>
        <w:t>о</w:t>
      </w:r>
      <w:r>
        <w:t>вало этот Протокол.</w:t>
      </w:r>
    </w:p>
    <w:p w:rsidR="009658A8" w:rsidRDefault="009658A8" w:rsidP="009658A8">
      <w:pPr>
        <w:pStyle w:val="SingleTxtGR"/>
      </w:pPr>
      <w:r>
        <w:t>30</w:t>
      </w:r>
      <w:r w:rsidRPr="00776315">
        <w:t>.</w:t>
      </w:r>
      <w:r w:rsidRPr="00776315">
        <w:tab/>
        <w:t>Просьба сообщить о мерах, принимаемых в целях ратификации Конве</w:t>
      </w:r>
      <w:r w:rsidRPr="00776315">
        <w:t>н</w:t>
      </w:r>
      <w:r w:rsidRPr="00776315">
        <w:t>ции</w:t>
      </w:r>
      <w:r>
        <w:t xml:space="preserve"> о пр</w:t>
      </w:r>
      <w:r>
        <w:t>а</w:t>
      </w:r>
      <w:r>
        <w:t>вах инвалидов.</w:t>
      </w:r>
    </w:p>
    <w:p w:rsidR="009658A8" w:rsidRPr="00776315" w:rsidRDefault="009658A8" w:rsidP="009658A8">
      <w:pPr>
        <w:pStyle w:val="SingleTxtGR"/>
      </w:pPr>
      <w:r>
        <w:t>31</w:t>
      </w:r>
      <w:r w:rsidRPr="00776315">
        <w:t>.</w:t>
      </w:r>
      <w:r w:rsidRPr="00776315">
        <w:tab/>
        <w:t>Просьба представить обновленную информацию о мерах, прин</w:t>
      </w:r>
      <w:r>
        <w:t>имаемых</w:t>
      </w:r>
      <w:r w:rsidRPr="00776315">
        <w:t xml:space="preserve"> государством-участником в ответ на любые угрозы терроризма, и сообщить, з</w:t>
      </w:r>
      <w:r w:rsidRPr="00776315">
        <w:t>а</w:t>
      </w:r>
      <w:r w:rsidRPr="00776315">
        <w:t>тр</w:t>
      </w:r>
      <w:r>
        <w:t>агивают</w:t>
      </w:r>
      <w:r w:rsidRPr="00776315">
        <w:t xml:space="preserve"> ли эти меры и </w:t>
      </w:r>
      <w:r>
        <w:t xml:space="preserve">в </w:t>
      </w:r>
      <w:r w:rsidRPr="00776315">
        <w:t>как</w:t>
      </w:r>
      <w:r>
        <w:t>ой степени</w:t>
      </w:r>
      <w:r w:rsidRPr="00776315">
        <w:t xml:space="preserve"> гарантии прав человека в законод</w:t>
      </w:r>
      <w:r w:rsidRPr="00776315">
        <w:t>а</w:t>
      </w:r>
      <w:r w:rsidRPr="00776315">
        <w:t xml:space="preserve">тельстве и на практике и каким образом </w:t>
      </w:r>
      <w:r>
        <w:t>государство</w:t>
      </w:r>
      <w:r w:rsidRPr="00776315">
        <w:t>-участник обеспечивает с</w:t>
      </w:r>
      <w:r w:rsidRPr="00776315">
        <w:t>о</w:t>
      </w:r>
      <w:r w:rsidRPr="00776315">
        <w:t>ответствие прин</w:t>
      </w:r>
      <w:r>
        <w:t>имаемых</w:t>
      </w:r>
      <w:r w:rsidRPr="00776315">
        <w:t xml:space="preserve"> мер по борьбе с терроризмом всем </w:t>
      </w:r>
      <w:r>
        <w:t>своим</w:t>
      </w:r>
      <w:r w:rsidRPr="00776315">
        <w:t xml:space="preserve"> обязательс</w:t>
      </w:r>
      <w:r w:rsidRPr="00776315">
        <w:t>т</w:t>
      </w:r>
      <w:r w:rsidRPr="00776315">
        <w:t>вам в области международного права. Просьба сообщить о соответствующей подготовке, которую проходят сотрудники пр</w:t>
      </w:r>
      <w:r w:rsidRPr="00776315">
        <w:t>а</w:t>
      </w:r>
      <w:r w:rsidRPr="00776315">
        <w:t xml:space="preserve">воохранительных органов, числе и </w:t>
      </w:r>
      <w:r>
        <w:t>видах обвинительных приговоров, вынесенных на основе этого законодател</w:t>
      </w:r>
      <w:r>
        <w:t>ь</w:t>
      </w:r>
      <w:r>
        <w:t>ства</w:t>
      </w:r>
      <w:r w:rsidRPr="00776315">
        <w:t>, средствах правовой защиты, имеющихся в распоряжении лиц, в отнош</w:t>
      </w:r>
      <w:r w:rsidRPr="00776315">
        <w:t>е</w:t>
      </w:r>
      <w:r w:rsidRPr="00776315">
        <w:t>нии которых действуют антитеррорист</w:t>
      </w:r>
      <w:r w:rsidRPr="00776315">
        <w:t>и</w:t>
      </w:r>
      <w:r w:rsidRPr="00776315">
        <w:t>ческие меры, а также о том, имеются ли жалобы на несоблюдение международных стандартов</w:t>
      </w:r>
      <w:r>
        <w:t>,</w:t>
      </w:r>
      <w:r w:rsidRPr="00776315">
        <w:t xml:space="preserve"> и </w:t>
      </w:r>
      <w:r>
        <w:t xml:space="preserve">об </w:t>
      </w:r>
      <w:r w:rsidRPr="00776315">
        <w:t>итогах рассмотр</w:t>
      </w:r>
      <w:r w:rsidRPr="00776315">
        <w:t>е</w:t>
      </w:r>
      <w:r w:rsidRPr="00776315">
        <w:t>ния этих ж</w:t>
      </w:r>
      <w:r w:rsidRPr="00776315">
        <w:t>а</w:t>
      </w:r>
      <w:r w:rsidRPr="00776315">
        <w:t>лоб.</w:t>
      </w:r>
    </w:p>
    <w:p w:rsidR="009658A8" w:rsidRPr="00776315" w:rsidRDefault="009658A8" w:rsidP="009658A8">
      <w:pPr>
        <w:pStyle w:val="H1GR"/>
      </w:pPr>
      <w:r w:rsidRPr="00776315">
        <w:tab/>
      </w:r>
      <w:r w:rsidRPr="00776315">
        <w:tab/>
        <w:t xml:space="preserve">Общая информация о положении в области прав человека в стране, включая новые меры и </w:t>
      </w:r>
      <w:r>
        <w:t>изменения</w:t>
      </w:r>
      <w:r w:rsidRPr="00776315">
        <w:t xml:space="preserve">, </w:t>
      </w:r>
      <w:r>
        <w:t>касающиеся осуществления</w:t>
      </w:r>
      <w:r w:rsidRPr="00776315">
        <w:t xml:space="preserve"> Ко</w:t>
      </w:r>
      <w:r w:rsidRPr="00776315">
        <w:t>н</w:t>
      </w:r>
      <w:r w:rsidRPr="00776315">
        <w:t>венции</w:t>
      </w:r>
    </w:p>
    <w:p w:rsidR="009658A8" w:rsidRPr="00776315" w:rsidRDefault="009658A8" w:rsidP="009658A8">
      <w:pPr>
        <w:pStyle w:val="SingleTxtGR"/>
      </w:pPr>
      <w:r>
        <w:t>32</w:t>
      </w:r>
      <w:r w:rsidRPr="00776315">
        <w:t>.</w:t>
      </w:r>
      <w:r w:rsidRPr="00776315">
        <w:tab/>
        <w:t xml:space="preserve">Просьба представить подробную информацию о соответствующих новых </w:t>
      </w:r>
      <w:r>
        <w:t>изменения</w:t>
      </w:r>
      <w:r w:rsidRPr="00776315">
        <w:t>х в правов</w:t>
      </w:r>
      <w:r>
        <w:t>ых</w:t>
      </w:r>
      <w:r w:rsidRPr="00776315">
        <w:t xml:space="preserve"> и институциональн</w:t>
      </w:r>
      <w:r>
        <w:t>ых</w:t>
      </w:r>
      <w:r w:rsidRPr="00776315">
        <w:t xml:space="preserve"> </w:t>
      </w:r>
      <w:r>
        <w:t>основах</w:t>
      </w:r>
      <w:r w:rsidRPr="00776315">
        <w:t xml:space="preserve"> поощ</w:t>
      </w:r>
      <w:r>
        <w:t>рения и защиты</w:t>
      </w:r>
      <w:r w:rsidRPr="00776315">
        <w:t xml:space="preserve"> прав человека на национальном уровне, которые </w:t>
      </w:r>
      <w:r>
        <w:t>произошли</w:t>
      </w:r>
      <w:r w:rsidRPr="00776315">
        <w:t xml:space="preserve"> после </w:t>
      </w:r>
      <w:r>
        <w:t>представл</w:t>
      </w:r>
      <w:r>
        <w:t>е</w:t>
      </w:r>
      <w:r>
        <w:t xml:space="preserve">ния </w:t>
      </w:r>
      <w:r w:rsidRPr="00776315">
        <w:t>предыдущего периодического доклада, включая любые соответствующие судебные р</w:t>
      </w:r>
      <w:r w:rsidRPr="00776315">
        <w:t>е</w:t>
      </w:r>
      <w:r w:rsidRPr="00776315">
        <w:t>шения.</w:t>
      </w:r>
    </w:p>
    <w:p w:rsidR="009658A8" w:rsidRPr="00776315" w:rsidRDefault="009658A8" w:rsidP="009658A8">
      <w:pPr>
        <w:pStyle w:val="SingleTxtGR"/>
      </w:pPr>
      <w:r>
        <w:t>33</w:t>
      </w:r>
      <w:r w:rsidRPr="00776315">
        <w:t>.</w:t>
      </w:r>
      <w:r w:rsidRPr="00776315">
        <w:tab/>
        <w:t xml:space="preserve">Просьба представить подробную соответствующую информацию о новых политических, административных и прочих мерах, </w:t>
      </w:r>
      <w:r>
        <w:t xml:space="preserve">которые были </w:t>
      </w:r>
      <w:r w:rsidRPr="00776315">
        <w:t>приняты в ц</w:t>
      </w:r>
      <w:r w:rsidRPr="00776315">
        <w:t>е</w:t>
      </w:r>
      <w:r w:rsidRPr="00776315">
        <w:t xml:space="preserve">лях поощрения и защиты прав человека на национальном уровне после </w:t>
      </w:r>
      <w:r>
        <w:t>пре</w:t>
      </w:r>
      <w:r>
        <w:t>д</w:t>
      </w:r>
      <w:r>
        <w:t xml:space="preserve">ставления </w:t>
      </w:r>
      <w:r w:rsidRPr="00776315">
        <w:t xml:space="preserve">предыдущего периодического доклада, в том числе </w:t>
      </w:r>
      <w:r>
        <w:t>о</w:t>
      </w:r>
      <w:r w:rsidRPr="00776315">
        <w:t xml:space="preserve"> любых наци</w:t>
      </w:r>
      <w:r w:rsidRPr="00776315">
        <w:t>о</w:t>
      </w:r>
      <w:r w:rsidRPr="00776315">
        <w:t>наль</w:t>
      </w:r>
      <w:r>
        <w:t>ных планах</w:t>
      </w:r>
      <w:r w:rsidRPr="00776315">
        <w:t xml:space="preserve"> и программ</w:t>
      </w:r>
      <w:r>
        <w:t>ах</w:t>
      </w:r>
      <w:r w:rsidRPr="00776315">
        <w:t xml:space="preserve"> по правам человека, </w:t>
      </w:r>
      <w:r>
        <w:t>выделенных на их осущес</w:t>
      </w:r>
      <w:r>
        <w:t>т</w:t>
      </w:r>
      <w:r>
        <w:t>вление</w:t>
      </w:r>
      <w:r w:rsidRPr="00776315">
        <w:t xml:space="preserve"> ресурсах, и</w:t>
      </w:r>
      <w:r>
        <w:t>меющихся в их распоряжении</w:t>
      </w:r>
      <w:r w:rsidRPr="00776315">
        <w:t xml:space="preserve"> средствах, </w:t>
      </w:r>
      <w:r>
        <w:t>их целях</w:t>
      </w:r>
      <w:r w:rsidRPr="00776315">
        <w:t xml:space="preserve"> и резул</w:t>
      </w:r>
      <w:r w:rsidRPr="00776315">
        <w:t>ь</w:t>
      </w:r>
      <w:r w:rsidRPr="00776315">
        <w:t>татах.</w:t>
      </w:r>
    </w:p>
    <w:p w:rsidR="009658A8" w:rsidRPr="00776315" w:rsidRDefault="009658A8" w:rsidP="009658A8">
      <w:pPr>
        <w:pStyle w:val="SingleTxtGR"/>
      </w:pPr>
      <w:r>
        <w:t>34</w:t>
      </w:r>
      <w:r w:rsidRPr="00776315">
        <w:t>.</w:t>
      </w:r>
      <w:r w:rsidRPr="00776315">
        <w:tab/>
        <w:t xml:space="preserve">Просьба представить любую другую информацию о новых мерах и </w:t>
      </w:r>
      <w:r>
        <w:t>изм</w:t>
      </w:r>
      <w:r>
        <w:t>е</w:t>
      </w:r>
      <w:r>
        <w:t>нения</w:t>
      </w:r>
      <w:r w:rsidRPr="00776315">
        <w:t xml:space="preserve">х, которые были </w:t>
      </w:r>
      <w:r>
        <w:t>направлены на осуществление</w:t>
      </w:r>
      <w:r w:rsidRPr="00776315">
        <w:t xml:space="preserve"> Конвенции и рекоменд</w:t>
      </w:r>
      <w:r w:rsidRPr="00776315">
        <w:t>а</w:t>
      </w:r>
      <w:r w:rsidRPr="00776315">
        <w:t xml:space="preserve">ций Комитета </w:t>
      </w:r>
      <w:r>
        <w:t xml:space="preserve">в период </w:t>
      </w:r>
      <w:r w:rsidRPr="00776315">
        <w:t>после рассмотрения предыдущего периодического до</w:t>
      </w:r>
      <w:r w:rsidRPr="00776315">
        <w:t>к</w:t>
      </w:r>
      <w:r w:rsidRPr="00776315">
        <w:t>лада в 2007 году, в том числе необходимые статистические данные, а также и</w:t>
      </w:r>
      <w:r w:rsidRPr="00776315">
        <w:t>н</w:t>
      </w:r>
      <w:r w:rsidRPr="00776315">
        <w:t>формацию о любых событиях, которые произошли в государстве-участнике и имеют отношение к Конвенции.</w:t>
      </w:r>
    </w:p>
    <w:p w:rsidR="00D1129E" w:rsidRDefault="000C42DF" w:rsidP="000C42D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C42DF" w:rsidRPr="000C42DF" w:rsidRDefault="000C42DF" w:rsidP="000C42DF">
      <w:pPr>
        <w:spacing w:before="240"/>
        <w:jc w:val="center"/>
        <w:rPr>
          <w:u w:val="single"/>
        </w:rPr>
      </w:pPr>
    </w:p>
    <w:sectPr w:rsidR="000C42DF" w:rsidRPr="000C42DF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F90" w:rsidRDefault="00185F90">
      <w:r>
        <w:rPr>
          <w:lang w:val="en-US"/>
        </w:rPr>
        <w:tab/>
      </w:r>
      <w:r>
        <w:separator/>
      </w:r>
    </w:p>
  </w:endnote>
  <w:endnote w:type="continuationSeparator" w:id="0">
    <w:p w:rsidR="00185F90" w:rsidRDefault="00185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F90" w:rsidRPr="00B74BE2" w:rsidRDefault="00185F90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3460B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GE.10-40313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F90" w:rsidRPr="00B74BE2" w:rsidRDefault="00185F90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GE.10-40313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3B3A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F90" w:rsidRPr="00B74BE2" w:rsidRDefault="00185F90">
    <w:pPr>
      <w:pStyle w:val="Footer"/>
      <w:rPr>
        <w:sz w:val="20"/>
        <w:lang w:val="en-US"/>
      </w:rPr>
    </w:pPr>
    <w:r>
      <w:rPr>
        <w:sz w:val="20"/>
        <w:lang w:val="en-US"/>
      </w:rPr>
      <w:t>GE.10-40313  040210  080210(R)</w:t>
    </w:r>
  </w:p>
  <w:p w:rsidR="00185F90" w:rsidRDefault="00185F9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F90" w:rsidRPr="00F71F63" w:rsidRDefault="00185F9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85F90" w:rsidRPr="00F71F63" w:rsidRDefault="00185F9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85F90" w:rsidRPr="00635E86" w:rsidRDefault="00185F90" w:rsidP="00635E86">
      <w:pPr>
        <w:pStyle w:val="Footer"/>
      </w:pPr>
    </w:p>
  </w:footnote>
  <w:footnote w:id="1">
    <w:p w:rsidR="00185F90" w:rsidRPr="005A1225" w:rsidRDefault="00185F90">
      <w:pPr>
        <w:pStyle w:val="FootnoteText"/>
        <w:rPr>
          <w:lang w:val="ru-RU"/>
        </w:rPr>
      </w:pPr>
      <w:r>
        <w:tab/>
      </w:r>
      <w:r w:rsidRPr="00B561C9">
        <w:rPr>
          <w:rStyle w:val="FootnoteReference"/>
          <w:lang w:val="ru-RU"/>
        </w:rPr>
        <w:t>*</w:t>
      </w:r>
      <w:r>
        <w:rPr>
          <w:lang w:val="ru-RU"/>
        </w:rPr>
        <w:tab/>
      </w:r>
      <w:r w:rsidRPr="00D464A0">
        <w:rPr>
          <w:lang w:val="ru-RU"/>
        </w:rPr>
        <w:t xml:space="preserve">Настоящий перечень вопросов был принят Комитетом на его сорок </w:t>
      </w:r>
      <w:r>
        <w:rPr>
          <w:lang w:val="ru-RU"/>
        </w:rPr>
        <w:t>третьей</w:t>
      </w:r>
      <w:r w:rsidRPr="00D464A0">
        <w:rPr>
          <w:lang w:val="ru-RU"/>
        </w:rPr>
        <w:t xml:space="preserve"> сессии в соответствии с нов</w:t>
      </w:r>
      <w:r>
        <w:rPr>
          <w:lang w:val="ru-RU"/>
        </w:rPr>
        <w:t>ыми</w:t>
      </w:r>
      <w:r w:rsidRPr="00D464A0">
        <w:rPr>
          <w:lang w:val="ru-RU"/>
        </w:rPr>
        <w:t xml:space="preserve"> факультативн</w:t>
      </w:r>
      <w:r>
        <w:rPr>
          <w:lang w:val="ru-RU"/>
        </w:rPr>
        <w:t>ыми</w:t>
      </w:r>
      <w:r w:rsidRPr="00D464A0">
        <w:rPr>
          <w:lang w:val="ru-RU"/>
        </w:rPr>
        <w:t xml:space="preserve"> процедур</w:t>
      </w:r>
      <w:r>
        <w:rPr>
          <w:lang w:val="ru-RU"/>
        </w:rPr>
        <w:t>ами</w:t>
      </w:r>
      <w:r w:rsidRPr="00D464A0">
        <w:rPr>
          <w:lang w:val="ru-RU"/>
        </w:rPr>
        <w:t>, утвержденн</w:t>
      </w:r>
      <w:r>
        <w:rPr>
          <w:lang w:val="ru-RU"/>
        </w:rPr>
        <w:t>ыми</w:t>
      </w:r>
      <w:r w:rsidRPr="00D464A0">
        <w:rPr>
          <w:lang w:val="ru-RU"/>
        </w:rPr>
        <w:t xml:space="preserve"> Комитетом на его тридцать восьмой сессии</w:t>
      </w:r>
      <w:r>
        <w:rPr>
          <w:lang w:val="ru-RU"/>
        </w:rPr>
        <w:t xml:space="preserve"> и предусматривающими подготовку</w:t>
      </w:r>
      <w:r w:rsidRPr="00D464A0">
        <w:rPr>
          <w:lang w:val="ru-RU"/>
        </w:rPr>
        <w:t xml:space="preserve"> и приняти</w:t>
      </w:r>
      <w:r>
        <w:rPr>
          <w:lang w:val="ru-RU"/>
        </w:rPr>
        <w:t>е</w:t>
      </w:r>
      <w:r w:rsidRPr="00D464A0">
        <w:rPr>
          <w:lang w:val="ru-RU"/>
        </w:rPr>
        <w:t xml:space="preserve"> перечн</w:t>
      </w:r>
      <w:r>
        <w:rPr>
          <w:lang w:val="ru-RU"/>
        </w:rPr>
        <w:t>ей</w:t>
      </w:r>
      <w:r w:rsidRPr="00D464A0">
        <w:rPr>
          <w:lang w:val="ru-RU"/>
        </w:rPr>
        <w:t xml:space="preserve"> вопросов, подлежащих препровождению государствам-участникам </w:t>
      </w:r>
      <w:r>
        <w:rPr>
          <w:lang w:val="ru-RU"/>
        </w:rPr>
        <w:t>до</w:t>
      </w:r>
      <w:r w:rsidRPr="00D464A0">
        <w:rPr>
          <w:lang w:val="ru-RU"/>
        </w:rPr>
        <w:t xml:space="preserve"> представлени</w:t>
      </w:r>
      <w:r>
        <w:rPr>
          <w:lang w:val="ru-RU"/>
        </w:rPr>
        <w:t>я</w:t>
      </w:r>
      <w:r w:rsidRPr="00D464A0">
        <w:rPr>
          <w:lang w:val="ru-RU"/>
        </w:rPr>
        <w:t xml:space="preserve"> ими соответствующ</w:t>
      </w:r>
      <w:r>
        <w:rPr>
          <w:lang w:val="ru-RU"/>
        </w:rPr>
        <w:t>их</w:t>
      </w:r>
      <w:r w:rsidRPr="00D464A0">
        <w:rPr>
          <w:lang w:val="ru-RU"/>
        </w:rPr>
        <w:t xml:space="preserve"> периодическ</w:t>
      </w:r>
      <w:r>
        <w:rPr>
          <w:lang w:val="ru-RU"/>
        </w:rPr>
        <w:t>их</w:t>
      </w:r>
      <w:r w:rsidRPr="00D464A0">
        <w:rPr>
          <w:lang w:val="ru-RU"/>
        </w:rPr>
        <w:t xml:space="preserve"> доклад</w:t>
      </w:r>
      <w:r>
        <w:rPr>
          <w:lang w:val="ru-RU"/>
        </w:rPr>
        <w:t>ов</w:t>
      </w:r>
      <w:r w:rsidRPr="00D464A0">
        <w:rPr>
          <w:lang w:val="ru-RU"/>
        </w:rPr>
        <w:t>.</w:t>
      </w:r>
      <w:r>
        <w:rPr>
          <w:lang w:val="ru-RU"/>
        </w:rPr>
        <w:t xml:space="preserve"> </w:t>
      </w:r>
      <w:r w:rsidRPr="00D464A0">
        <w:rPr>
          <w:lang w:val="ru-RU"/>
        </w:rPr>
        <w:t xml:space="preserve">Ответы государства-участника на этот перечень вопросов </w:t>
      </w:r>
      <w:r>
        <w:rPr>
          <w:lang w:val="ru-RU"/>
        </w:rPr>
        <w:t>будут представлять собой</w:t>
      </w:r>
      <w:r w:rsidRPr="00D464A0">
        <w:rPr>
          <w:lang w:val="ru-RU"/>
        </w:rPr>
        <w:t xml:space="preserve"> его доклад в соответствии со статьей 19 Конвенции.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F90" w:rsidRPr="008C469F" w:rsidRDefault="00185F90">
    <w:pPr>
      <w:pStyle w:val="Header"/>
      <w:rPr>
        <w:lang w:val="en-US"/>
      </w:rPr>
    </w:pPr>
    <w:r>
      <w:rPr>
        <w:lang w:val="en-US"/>
      </w:rPr>
      <w:t>CAT/C/NOR/Q/7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F90" w:rsidRPr="00B74BE2" w:rsidRDefault="00185F90">
    <w:pPr>
      <w:pStyle w:val="Header"/>
      <w:rPr>
        <w:lang w:val="en-US"/>
      </w:rPr>
    </w:pPr>
    <w:r>
      <w:rPr>
        <w:lang w:val="en-US"/>
      </w:rPr>
      <w:tab/>
      <w:t>CAT/C/NOR/Q/7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15F2"/>
    <w:rsid w:val="000033D8"/>
    <w:rsid w:val="00005C1C"/>
    <w:rsid w:val="00013C42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0059"/>
    <w:rsid w:val="0006401A"/>
    <w:rsid w:val="00072C27"/>
    <w:rsid w:val="00086182"/>
    <w:rsid w:val="00090891"/>
    <w:rsid w:val="00092E62"/>
    <w:rsid w:val="00096D00"/>
    <w:rsid w:val="00097975"/>
    <w:rsid w:val="000A3DDF"/>
    <w:rsid w:val="000A60A0"/>
    <w:rsid w:val="000A6CB2"/>
    <w:rsid w:val="000C3688"/>
    <w:rsid w:val="000C42DF"/>
    <w:rsid w:val="000D6863"/>
    <w:rsid w:val="00117AEE"/>
    <w:rsid w:val="001463F7"/>
    <w:rsid w:val="0015769C"/>
    <w:rsid w:val="00180752"/>
    <w:rsid w:val="00185076"/>
    <w:rsid w:val="0018543C"/>
    <w:rsid w:val="00185F90"/>
    <w:rsid w:val="00190231"/>
    <w:rsid w:val="00192ABD"/>
    <w:rsid w:val="001A10D9"/>
    <w:rsid w:val="001A75D5"/>
    <w:rsid w:val="001A76F7"/>
    <w:rsid w:val="001A7D40"/>
    <w:rsid w:val="001D07F7"/>
    <w:rsid w:val="001D7B8F"/>
    <w:rsid w:val="001E48EE"/>
    <w:rsid w:val="001F2D04"/>
    <w:rsid w:val="001F3EE1"/>
    <w:rsid w:val="0020059C"/>
    <w:rsid w:val="002019BD"/>
    <w:rsid w:val="00232D42"/>
    <w:rsid w:val="0023351A"/>
    <w:rsid w:val="00237334"/>
    <w:rsid w:val="002444F4"/>
    <w:rsid w:val="002629A0"/>
    <w:rsid w:val="00270455"/>
    <w:rsid w:val="00280EA7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3FC0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394E"/>
    <w:rsid w:val="003951D3"/>
    <w:rsid w:val="003978C6"/>
    <w:rsid w:val="003B40A9"/>
    <w:rsid w:val="003C016E"/>
    <w:rsid w:val="003D5EBD"/>
    <w:rsid w:val="003D796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60B"/>
    <w:rsid w:val="00540A9A"/>
    <w:rsid w:val="00541131"/>
    <w:rsid w:val="00543522"/>
    <w:rsid w:val="00545680"/>
    <w:rsid w:val="0056618E"/>
    <w:rsid w:val="00576F59"/>
    <w:rsid w:val="00577A34"/>
    <w:rsid w:val="00580AAD"/>
    <w:rsid w:val="0058718B"/>
    <w:rsid w:val="00593A04"/>
    <w:rsid w:val="005A1225"/>
    <w:rsid w:val="005A6D5A"/>
    <w:rsid w:val="005B1B28"/>
    <w:rsid w:val="005B7D51"/>
    <w:rsid w:val="005B7F35"/>
    <w:rsid w:val="005C2081"/>
    <w:rsid w:val="005C678A"/>
    <w:rsid w:val="005D346D"/>
    <w:rsid w:val="005E74AB"/>
    <w:rsid w:val="005F158F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840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0E0C"/>
    <w:rsid w:val="006D5E4E"/>
    <w:rsid w:val="006E6860"/>
    <w:rsid w:val="006E7183"/>
    <w:rsid w:val="006F5FBF"/>
    <w:rsid w:val="0070327E"/>
    <w:rsid w:val="00707B5F"/>
    <w:rsid w:val="00716F11"/>
    <w:rsid w:val="00735602"/>
    <w:rsid w:val="0075279B"/>
    <w:rsid w:val="00753748"/>
    <w:rsid w:val="00762446"/>
    <w:rsid w:val="00781ACB"/>
    <w:rsid w:val="007A79EB"/>
    <w:rsid w:val="007B4325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1DAA"/>
    <w:rsid w:val="008727A1"/>
    <w:rsid w:val="00886B0F"/>
    <w:rsid w:val="00891C08"/>
    <w:rsid w:val="008A3879"/>
    <w:rsid w:val="008A5FA8"/>
    <w:rsid w:val="008A7575"/>
    <w:rsid w:val="008B3007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A45"/>
    <w:rsid w:val="00957B4D"/>
    <w:rsid w:val="00964EEA"/>
    <w:rsid w:val="009658A8"/>
    <w:rsid w:val="00980C86"/>
    <w:rsid w:val="009915F2"/>
    <w:rsid w:val="009B1D9B"/>
    <w:rsid w:val="009B4074"/>
    <w:rsid w:val="009C30BB"/>
    <w:rsid w:val="009C60BE"/>
    <w:rsid w:val="009D51DF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693C"/>
    <w:rsid w:val="00B561C9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129E"/>
    <w:rsid w:val="00D26B13"/>
    <w:rsid w:val="00D26CC1"/>
    <w:rsid w:val="00D30662"/>
    <w:rsid w:val="00D32A0B"/>
    <w:rsid w:val="00D3363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3994"/>
    <w:rsid w:val="00E307D1"/>
    <w:rsid w:val="00E46A04"/>
    <w:rsid w:val="00E717F3"/>
    <w:rsid w:val="00E72C5E"/>
    <w:rsid w:val="00E73451"/>
    <w:rsid w:val="00E7489F"/>
    <w:rsid w:val="00E75147"/>
    <w:rsid w:val="00E773A7"/>
    <w:rsid w:val="00E8167D"/>
    <w:rsid w:val="00E907E9"/>
    <w:rsid w:val="00E96BE7"/>
    <w:rsid w:val="00EA2CD0"/>
    <w:rsid w:val="00EC0044"/>
    <w:rsid w:val="00EC6B9F"/>
    <w:rsid w:val="00EE516D"/>
    <w:rsid w:val="00EF3B3A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3977"/>
    <w:rsid w:val="00F71F63"/>
    <w:rsid w:val="00F87506"/>
    <w:rsid w:val="00F90607"/>
    <w:rsid w:val="00F92C41"/>
    <w:rsid w:val="00F944BD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7</Pages>
  <Words>2615</Words>
  <Characters>14909</Characters>
  <Application>Microsoft Office Word</Application>
  <DocSecurity>4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1040313.doc</vt:lpstr>
    </vt:vector>
  </TitlesOfParts>
  <Company>CSD</Company>
  <LinksUpToDate>false</LinksUpToDate>
  <CharactersWithSpaces>17490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1040313.doc</dc:title>
  <dc:subject>Tepliakov</dc:subject>
  <dc:creator>Beliaeva</dc:creator>
  <cp:keywords/>
  <dc:description/>
  <cp:lastModifiedBy>Беляева Светлана</cp:lastModifiedBy>
  <cp:revision>2</cp:revision>
  <cp:lastPrinted>2010-02-08T12:46:00Z</cp:lastPrinted>
  <dcterms:created xsi:type="dcterms:W3CDTF">2010-02-08T12:48:00Z</dcterms:created>
  <dcterms:modified xsi:type="dcterms:W3CDTF">2010-02-08T12:48:00Z</dcterms:modified>
</cp:coreProperties>
</file>