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A509E" w14:paraId="7D18884C" w14:textId="77777777" w:rsidTr="00CA1AEA">
        <w:trPr>
          <w:cantSplit/>
          <w:trHeight w:hRule="exact" w:val="851"/>
        </w:trPr>
        <w:tc>
          <w:tcPr>
            <w:tcW w:w="1276" w:type="dxa"/>
            <w:tcBorders>
              <w:bottom w:val="single" w:sz="4" w:space="0" w:color="auto"/>
            </w:tcBorders>
            <w:vAlign w:val="bottom"/>
          </w:tcPr>
          <w:p w14:paraId="5482C873" w14:textId="77777777" w:rsidR="00165C15" w:rsidRPr="005A509E" w:rsidRDefault="00165C15" w:rsidP="00CA1AEA">
            <w:pPr>
              <w:spacing w:after="80"/>
            </w:pPr>
          </w:p>
        </w:tc>
        <w:tc>
          <w:tcPr>
            <w:tcW w:w="2268" w:type="dxa"/>
            <w:tcBorders>
              <w:bottom w:val="single" w:sz="4" w:space="0" w:color="auto"/>
            </w:tcBorders>
            <w:vAlign w:val="bottom"/>
          </w:tcPr>
          <w:p w14:paraId="3850BA9F" w14:textId="77777777" w:rsidR="00165C15" w:rsidRPr="005A509E" w:rsidRDefault="00165C15" w:rsidP="00CA1AEA">
            <w:pPr>
              <w:spacing w:after="80" w:line="300" w:lineRule="exact"/>
              <w:rPr>
                <w:b/>
                <w:sz w:val="24"/>
                <w:szCs w:val="24"/>
              </w:rPr>
            </w:pPr>
            <w:r w:rsidRPr="005A509E">
              <w:rPr>
                <w:sz w:val="28"/>
                <w:szCs w:val="28"/>
              </w:rPr>
              <w:t>United Nations</w:t>
            </w:r>
          </w:p>
        </w:tc>
        <w:tc>
          <w:tcPr>
            <w:tcW w:w="6095" w:type="dxa"/>
            <w:gridSpan w:val="2"/>
            <w:tcBorders>
              <w:bottom w:val="single" w:sz="4" w:space="0" w:color="auto"/>
            </w:tcBorders>
            <w:vAlign w:val="bottom"/>
          </w:tcPr>
          <w:p w14:paraId="0C142D3F" w14:textId="77777777" w:rsidR="00165C15" w:rsidRPr="005A509E" w:rsidRDefault="00886F19" w:rsidP="00886F19">
            <w:pPr>
              <w:suppressAutoHyphens w:val="0"/>
              <w:spacing w:after="20"/>
              <w:jc w:val="right"/>
            </w:pPr>
            <w:r w:rsidRPr="005A509E">
              <w:rPr>
                <w:sz w:val="40"/>
              </w:rPr>
              <w:t>CCPR</w:t>
            </w:r>
            <w:r w:rsidRPr="005A509E">
              <w:t>/C/143/D/J/1</w:t>
            </w:r>
          </w:p>
        </w:tc>
      </w:tr>
      <w:tr w:rsidR="00165C15" w:rsidRPr="005A509E" w14:paraId="7C5C1191" w14:textId="77777777" w:rsidTr="00CA1AEA">
        <w:trPr>
          <w:cantSplit/>
          <w:trHeight w:hRule="exact" w:val="2835"/>
        </w:trPr>
        <w:tc>
          <w:tcPr>
            <w:tcW w:w="1276" w:type="dxa"/>
            <w:tcBorders>
              <w:top w:val="single" w:sz="4" w:space="0" w:color="auto"/>
              <w:bottom w:val="single" w:sz="12" w:space="0" w:color="auto"/>
            </w:tcBorders>
          </w:tcPr>
          <w:p w14:paraId="3131D794" w14:textId="77777777" w:rsidR="00165C15" w:rsidRPr="005A509E" w:rsidRDefault="00165C15" w:rsidP="00CA1AEA">
            <w:pPr>
              <w:spacing w:before="120"/>
            </w:pPr>
            <w:r w:rsidRPr="005A509E">
              <w:rPr>
                <w:noProof/>
                <w:lang w:eastAsia="fr-CH"/>
              </w:rPr>
              <w:drawing>
                <wp:inline distT="0" distB="0" distL="0" distR="0" wp14:anchorId="7349FE8B" wp14:editId="78B709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2807EE" w14:textId="77777777" w:rsidR="00165C15" w:rsidRPr="005A509E" w:rsidRDefault="00165C15" w:rsidP="00CA1AEA">
            <w:pPr>
              <w:spacing w:before="120" w:line="380" w:lineRule="exact"/>
              <w:rPr>
                <w:sz w:val="34"/>
              </w:rPr>
            </w:pPr>
            <w:r w:rsidRPr="005A509E">
              <w:rPr>
                <w:b/>
                <w:sz w:val="34"/>
                <w:szCs w:val="40"/>
              </w:rPr>
              <w:t>International Covenant on</w:t>
            </w:r>
            <w:r w:rsidRPr="005A509E">
              <w:rPr>
                <w:b/>
                <w:sz w:val="34"/>
                <w:szCs w:val="40"/>
              </w:rPr>
              <w:br/>
              <w:t>Civil and Political Rights</w:t>
            </w:r>
          </w:p>
        </w:tc>
        <w:tc>
          <w:tcPr>
            <w:tcW w:w="2835" w:type="dxa"/>
            <w:tcBorders>
              <w:top w:val="single" w:sz="4" w:space="0" w:color="auto"/>
              <w:bottom w:val="single" w:sz="12" w:space="0" w:color="auto"/>
            </w:tcBorders>
          </w:tcPr>
          <w:p w14:paraId="0C2DA075" w14:textId="77777777" w:rsidR="00886F19" w:rsidRPr="005A509E" w:rsidRDefault="00886F19" w:rsidP="00886F19">
            <w:pPr>
              <w:spacing w:before="240" w:line="240" w:lineRule="exact"/>
            </w:pPr>
            <w:r w:rsidRPr="005A509E">
              <w:t>Distr.: General</w:t>
            </w:r>
          </w:p>
          <w:p w14:paraId="4D544F27" w14:textId="6C909CF8" w:rsidR="00886F19" w:rsidRPr="005A509E" w:rsidRDefault="005B08E8" w:rsidP="00886F19">
            <w:pPr>
              <w:spacing w:line="240" w:lineRule="exact"/>
            </w:pPr>
            <w:r w:rsidRPr="005A509E">
              <w:t>2</w:t>
            </w:r>
            <w:r w:rsidR="00886F19" w:rsidRPr="005A509E">
              <w:t xml:space="preserve"> May 2025</w:t>
            </w:r>
          </w:p>
          <w:p w14:paraId="315E692F" w14:textId="77777777" w:rsidR="00886F19" w:rsidRPr="005A509E" w:rsidRDefault="00886F19" w:rsidP="00886F19">
            <w:pPr>
              <w:spacing w:line="240" w:lineRule="exact"/>
            </w:pPr>
          </w:p>
          <w:p w14:paraId="383C4CD3" w14:textId="366D63E2" w:rsidR="00886F19" w:rsidRPr="005A509E" w:rsidRDefault="00886F19" w:rsidP="00886F19">
            <w:pPr>
              <w:suppressAutoHyphens w:val="0"/>
            </w:pPr>
            <w:r w:rsidRPr="005A509E">
              <w:t>Original: English</w:t>
            </w:r>
          </w:p>
        </w:tc>
      </w:tr>
    </w:tbl>
    <w:p w14:paraId="52C69CBF" w14:textId="77777777" w:rsidR="00886F19" w:rsidRPr="005A509E" w:rsidRDefault="00886F19" w:rsidP="00886F19">
      <w:pPr>
        <w:spacing w:before="120"/>
        <w:rPr>
          <w:b/>
          <w:bCs/>
        </w:rPr>
      </w:pPr>
      <w:r w:rsidRPr="005A509E">
        <w:rPr>
          <w:b/>
          <w:bCs/>
          <w:sz w:val="24"/>
        </w:rPr>
        <w:t>Human Rights Committee</w:t>
      </w:r>
    </w:p>
    <w:p w14:paraId="28782F6B" w14:textId="3AE49F1D" w:rsidR="00886F19" w:rsidRPr="005A509E" w:rsidRDefault="00886F19" w:rsidP="00886F19">
      <w:pPr>
        <w:pStyle w:val="HChG"/>
        <w:rPr>
          <w:b w:val="0"/>
          <w:bCs/>
        </w:rPr>
      </w:pPr>
      <w:r w:rsidRPr="005A509E">
        <w:tab/>
      </w:r>
      <w:r w:rsidRPr="005A509E">
        <w:tab/>
        <w:t>Views adopted by the Committee under the Optional Protocol, concerning communications No. 3128/2018, No.</w:t>
      </w:r>
      <w:r w:rsidR="00F65FE7" w:rsidRPr="005A509E">
        <w:t> </w:t>
      </w:r>
      <w:r w:rsidRPr="005A509E">
        <w:t>3172/2018, No. 3231/2018, No. 3295/2019, No. 3299/2019, No. 3675/2019, No. 3676/2019, No. 3677/2019, No. 3680/2019, No. 3683/2019, No. 3687/2019, No. 3760/2020, No. 3777/2020, No. 3780/2020, No. 3789/2020 and No. 3902/2021</w:t>
      </w:r>
      <w:r w:rsidRPr="005A509E">
        <w:rPr>
          <w:rFonts w:eastAsia="MS Mincho"/>
          <w:b w:val="0"/>
          <w:bCs/>
          <w:sz w:val="20"/>
        </w:rPr>
        <w:footnoteReference w:customMarkFollows="1" w:id="1"/>
        <w:t>*</w:t>
      </w:r>
      <w:r w:rsidRPr="005A509E">
        <w:rPr>
          <w:rFonts w:eastAsia="MS Mincho"/>
          <w:b w:val="0"/>
          <w:bCs/>
          <w:sz w:val="20"/>
          <w:vertAlign w:val="superscript"/>
        </w:rPr>
        <w:t>,</w:t>
      </w:r>
      <w:r w:rsidRPr="005A509E">
        <w:rPr>
          <w:rFonts w:eastAsia="MS Mincho"/>
          <w:b w:val="0"/>
          <w:bCs/>
          <w:sz w:val="20"/>
        </w:rPr>
        <w:footnoteReference w:customMarkFollows="1" w:id="2"/>
        <w:t>**</w:t>
      </w:r>
    </w:p>
    <w:p w14:paraId="25BFE228" w14:textId="52C858D7" w:rsidR="00886F19" w:rsidRPr="005A509E" w:rsidRDefault="00886F19" w:rsidP="00BF3A90">
      <w:pPr>
        <w:pStyle w:val="SingleTxtG"/>
        <w:ind w:left="4536" w:hanging="3402"/>
        <w:jc w:val="left"/>
      </w:pPr>
      <w:r w:rsidRPr="005A509E">
        <w:rPr>
          <w:i/>
        </w:rPr>
        <w:t>Communications submitted by:</w:t>
      </w:r>
      <w:r w:rsidRPr="005A509E">
        <w:tab/>
        <w:t>Oleg Matskevich (communication No.</w:t>
      </w:r>
      <w:r w:rsidR="005B08E8" w:rsidRPr="005A509E">
        <w:t> </w:t>
      </w:r>
      <w:r w:rsidRPr="005A509E">
        <w:t>3128/2018), Alla Romanchik and Natalya Shchukina (communication No. 3172/2018), Pavel Levinov (communication No. 3231/2018), Vladimir Sekerko (communication No.</w:t>
      </w:r>
      <w:r w:rsidR="008A7D3C" w:rsidRPr="005A509E">
        <w:t> </w:t>
      </w:r>
      <w:r w:rsidRPr="005A509E">
        <w:t>3295/2019), Valery Klimov (communication No. 3299/2019), Viktor Kozlov and Leonid Sudalenko (communication No. 3675/2019), Sergei Kosobutski (communication No. 3676/2019), Natalya Shchukina (communication No. 3677/2019), Aleksandr Protsko (communication No. 3680/2019), Tatyana Noskova (communication No. 3683/2019), Alla Romanchik (communication No. 3687/2019), Leonid Sudalenko and Andrei Strizhak (communication No. 3760/2020), Vadim Kolodenko, Viktor Kozlov and Leonid Sudalenko (communication No. 3777/2020), Vasily Kovtun (communication No. 3780/2020), Andrei Smolenchuk (communication No.</w:t>
      </w:r>
      <w:r w:rsidR="008A7D3C" w:rsidRPr="005A509E">
        <w:t> </w:t>
      </w:r>
      <w:r w:rsidRPr="005A509E">
        <w:t>3789/2020) and Elena Maslyukova (communication No. 3902/2021) (see counsel representation in annex)</w:t>
      </w:r>
    </w:p>
    <w:p w14:paraId="4D53DA8B" w14:textId="77777777" w:rsidR="00886F19" w:rsidRPr="005A509E" w:rsidRDefault="00886F19" w:rsidP="00886F19">
      <w:pPr>
        <w:pStyle w:val="SingleTxtG"/>
        <w:ind w:left="4536" w:hanging="3402"/>
        <w:jc w:val="left"/>
      </w:pPr>
      <w:r w:rsidRPr="005A509E">
        <w:rPr>
          <w:i/>
        </w:rPr>
        <w:t>Alleged victims:</w:t>
      </w:r>
      <w:r w:rsidRPr="005A509E">
        <w:tab/>
        <w:t>The authors</w:t>
      </w:r>
    </w:p>
    <w:p w14:paraId="24F3E150" w14:textId="13302C6E" w:rsidR="00886F19" w:rsidRPr="005A509E" w:rsidRDefault="00886F19" w:rsidP="00886F19">
      <w:pPr>
        <w:pStyle w:val="SingleTxtG"/>
        <w:ind w:left="4536" w:hanging="3402"/>
        <w:jc w:val="left"/>
      </w:pPr>
      <w:r w:rsidRPr="005A509E">
        <w:rPr>
          <w:i/>
        </w:rPr>
        <w:t>State Party:</w:t>
      </w:r>
      <w:r w:rsidRPr="005A509E">
        <w:tab/>
      </w:r>
      <w:bookmarkStart w:id="0" w:name="_Hlk132219245"/>
      <w:r w:rsidR="001A4F1F" w:rsidRPr="005A509E">
        <w:tab/>
      </w:r>
      <w:r w:rsidRPr="005A509E">
        <w:t>Belarus</w:t>
      </w:r>
      <w:bookmarkEnd w:id="0"/>
    </w:p>
    <w:p w14:paraId="3B17733C" w14:textId="77777777" w:rsidR="00886F19" w:rsidRPr="005A509E" w:rsidRDefault="00886F19" w:rsidP="00886F19">
      <w:pPr>
        <w:pStyle w:val="SingleTxtG"/>
        <w:ind w:left="4536" w:hanging="3402"/>
        <w:jc w:val="left"/>
      </w:pPr>
      <w:r w:rsidRPr="005A509E">
        <w:rPr>
          <w:i/>
        </w:rPr>
        <w:t>Dates of communications:</w:t>
      </w:r>
      <w:r w:rsidRPr="005A509E">
        <w:tab/>
      </w:r>
      <w:bookmarkStart w:id="1" w:name="_Hlk160705842"/>
      <w:r w:rsidRPr="005A509E">
        <w:t>See annex</w:t>
      </w:r>
      <w:bookmarkEnd w:id="1"/>
    </w:p>
    <w:p w14:paraId="0DAC8EFB" w14:textId="23A2F711" w:rsidR="00886F19" w:rsidRPr="005A509E" w:rsidRDefault="00886F19" w:rsidP="00886F19">
      <w:pPr>
        <w:pStyle w:val="SingleTxtG"/>
        <w:ind w:left="4536" w:hanging="3402"/>
        <w:jc w:val="left"/>
      </w:pPr>
      <w:r w:rsidRPr="005A509E">
        <w:rPr>
          <w:i/>
        </w:rPr>
        <w:lastRenderedPageBreak/>
        <w:t>Document references:</w:t>
      </w:r>
      <w:r w:rsidRPr="005A509E">
        <w:tab/>
      </w:r>
      <w:bookmarkStart w:id="2" w:name="_Hlk160705881"/>
      <w:r w:rsidRPr="005A509E">
        <w:t>Decisions taken pursuant to rule 92 of the Committee</w:t>
      </w:r>
      <w:r w:rsidR="005B08E8" w:rsidRPr="005A509E">
        <w:t>’</w:t>
      </w:r>
      <w:r w:rsidRPr="005A509E">
        <w:t>s rules of procedure, transmitted to the State Party (see dates</w:t>
      </w:r>
      <w:r w:rsidRPr="005A509E" w:rsidDel="003A07EE">
        <w:t xml:space="preserve"> </w:t>
      </w:r>
      <w:r w:rsidRPr="005A509E">
        <w:t>of transmission in annex) (not issued in document form)</w:t>
      </w:r>
    </w:p>
    <w:bookmarkEnd w:id="2"/>
    <w:p w14:paraId="2FF5DFEB" w14:textId="77777777" w:rsidR="00886F19" w:rsidRPr="005A509E" w:rsidRDefault="00886F19" w:rsidP="00886F19">
      <w:pPr>
        <w:pStyle w:val="SingleTxtG"/>
        <w:ind w:left="4536" w:hanging="3402"/>
        <w:jc w:val="left"/>
        <w:rPr>
          <w:i/>
        </w:rPr>
      </w:pPr>
      <w:r w:rsidRPr="005A509E">
        <w:rPr>
          <w:i/>
        </w:rPr>
        <w:t>Date of adoption of Views:</w:t>
      </w:r>
      <w:r w:rsidRPr="005A509E">
        <w:tab/>
        <w:t>20 March 2025</w:t>
      </w:r>
    </w:p>
    <w:p w14:paraId="069BFEB6" w14:textId="77777777" w:rsidR="00886F19" w:rsidRPr="005A509E" w:rsidRDefault="00886F19" w:rsidP="00886F19">
      <w:pPr>
        <w:pStyle w:val="SingleTxtG"/>
        <w:ind w:left="4536" w:hanging="3402"/>
        <w:jc w:val="left"/>
      </w:pPr>
      <w:r w:rsidRPr="005A509E">
        <w:rPr>
          <w:i/>
          <w:iCs/>
        </w:rPr>
        <w:t>Subject matter:</w:t>
      </w:r>
      <w:r w:rsidRPr="005A509E">
        <w:tab/>
      </w:r>
      <w:r w:rsidRPr="005A509E">
        <w:tab/>
        <w:t>Refusal of authorization to hold a peaceful assembly</w:t>
      </w:r>
    </w:p>
    <w:p w14:paraId="29873268" w14:textId="7E432BF6" w:rsidR="00886F19" w:rsidRPr="005A509E" w:rsidRDefault="00886F19" w:rsidP="00886F19">
      <w:pPr>
        <w:pStyle w:val="SingleTxtG"/>
        <w:ind w:left="4536" w:hanging="3402"/>
        <w:jc w:val="left"/>
      </w:pPr>
      <w:r w:rsidRPr="005A509E">
        <w:rPr>
          <w:i/>
          <w:iCs/>
        </w:rPr>
        <w:t>Procedural issues:</w:t>
      </w:r>
      <w:r w:rsidR="00DA44F1" w:rsidRPr="005A509E">
        <w:rPr>
          <w:i/>
          <w:iCs/>
        </w:rPr>
        <w:tab/>
      </w:r>
      <w:r w:rsidRPr="005A509E">
        <w:t>Exhaustion of domestic remedies; substantiation of claims</w:t>
      </w:r>
    </w:p>
    <w:p w14:paraId="42A592A7" w14:textId="2EC0DEDC" w:rsidR="00886F19" w:rsidRPr="005A509E" w:rsidRDefault="00886F19" w:rsidP="00886F19">
      <w:pPr>
        <w:pStyle w:val="SingleTxtG"/>
        <w:ind w:left="4536" w:hanging="3402"/>
        <w:jc w:val="left"/>
      </w:pPr>
      <w:r w:rsidRPr="005A509E">
        <w:rPr>
          <w:i/>
          <w:iCs/>
        </w:rPr>
        <w:t>Substantive issues:</w:t>
      </w:r>
      <w:r w:rsidR="00DA44F1" w:rsidRPr="005A509E">
        <w:rPr>
          <w:i/>
          <w:iCs/>
        </w:rPr>
        <w:tab/>
      </w:r>
      <w:r w:rsidRPr="005A509E">
        <w:rPr>
          <w:iCs/>
        </w:rPr>
        <w:t xml:space="preserve">Freedom </w:t>
      </w:r>
      <w:r w:rsidRPr="005A509E">
        <w:t xml:space="preserve">of expression; right to peaceful assembly </w:t>
      </w:r>
    </w:p>
    <w:p w14:paraId="64F7E675" w14:textId="021551EE" w:rsidR="00886F19" w:rsidRPr="005A509E" w:rsidRDefault="00886F19" w:rsidP="00886F19">
      <w:pPr>
        <w:pStyle w:val="SingleTxtG"/>
        <w:ind w:left="4536" w:hanging="3402"/>
        <w:jc w:val="left"/>
      </w:pPr>
      <w:r w:rsidRPr="005A509E">
        <w:rPr>
          <w:i/>
          <w:iCs/>
        </w:rPr>
        <w:t>Articles of the Covenant:</w:t>
      </w:r>
      <w:r w:rsidR="00DA44F1" w:rsidRPr="005A509E">
        <w:tab/>
      </w:r>
      <w:r w:rsidRPr="005A509E">
        <w:t>19, in one case read in conjunction with articles</w:t>
      </w:r>
      <w:r w:rsidR="00B90F6B" w:rsidRPr="005A509E">
        <w:t> </w:t>
      </w:r>
      <w:r w:rsidRPr="005A509E">
        <w:t>2</w:t>
      </w:r>
      <w:r w:rsidR="00B90F6B" w:rsidRPr="005A509E">
        <w:t> </w:t>
      </w:r>
      <w:r w:rsidRPr="005A509E">
        <w:t>(1) and 5 (1); and 21, in 15 cases, read in conjunction with article 2 (2) and (3)</w:t>
      </w:r>
    </w:p>
    <w:p w14:paraId="155115E3" w14:textId="77777777" w:rsidR="00886F19" w:rsidRPr="005A509E" w:rsidRDefault="00886F19" w:rsidP="00886F19">
      <w:pPr>
        <w:pStyle w:val="SingleTxtG"/>
        <w:ind w:left="4536" w:hanging="3402"/>
        <w:jc w:val="left"/>
        <w:rPr>
          <w:iCs/>
        </w:rPr>
      </w:pPr>
      <w:r w:rsidRPr="005A509E">
        <w:rPr>
          <w:i/>
          <w:iCs/>
        </w:rPr>
        <w:t>Articles of the Optional Protocol:</w:t>
      </w:r>
      <w:r w:rsidRPr="005A509E">
        <w:rPr>
          <w:i/>
          <w:iCs/>
        </w:rPr>
        <w:tab/>
      </w:r>
      <w:r w:rsidRPr="005A509E">
        <w:rPr>
          <w:iCs/>
        </w:rPr>
        <w:t>2, 3 and 5 (2) (b)</w:t>
      </w:r>
    </w:p>
    <w:p w14:paraId="62C150D9" w14:textId="6DEE0191" w:rsidR="00886F19" w:rsidRPr="005A509E" w:rsidRDefault="00886F19" w:rsidP="00886F19">
      <w:pPr>
        <w:pStyle w:val="SingleTxtG"/>
        <w:spacing w:before="240"/>
      </w:pPr>
      <w:r w:rsidRPr="005A509E">
        <w:t>1.1</w:t>
      </w:r>
      <w:r w:rsidRPr="005A509E">
        <w:tab/>
        <w:t xml:space="preserve">The authors of the communications are Oleg Matskevich, Alla Romanchik, Natalya Shchukina, Pavel Levinov, Vladimir Sekerko, Valery Klimov, Viktor Kozlov, Sergei Kosobutski, Aleksandr Protsko, Tatyana Noskova, Leonid Sudalenko, Andrei Strizhak, Vadim Kolodenko, Vasily Kovtun, Andrei Smolenchuk and Elena Maslyukova, all of whom are nationals of Belarus. They claim that the State </w:t>
      </w:r>
      <w:r w:rsidRPr="005A509E">
        <w:rPr>
          <w:iCs/>
        </w:rPr>
        <w:t>P</w:t>
      </w:r>
      <w:r w:rsidRPr="005A509E">
        <w:t>arty has violated their rights under articles</w:t>
      </w:r>
      <w:r w:rsidR="001C6312" w:rsidRPr="005A509E">
        <w:t> </w:t>
      </w:r>
      <w:r w:rsidRPr="005A509E">
        <w:t xml:space="preserve">2, 19 and 21 of the Covenant. The Optional Protocol entered into force for the State </w:t>
      </w:r>
      <w:r w:rsidRPr="005A509E">
        <w:rPr>
          <w:iCs/>
        </w:rPr>
        <w:t>P</w:t>
      </w:r>
      <w:r w:rsidRPr="005A509E">
        <w:t>arty on 30 December 1992. The authors of communications No. 3172/2018, No. 3295/2019, No.</w:t>
      </w:r>
      <w:r w:rsidR="00AA1479" w:rsidRPr="005A509E">
        <w:t> </w:t>
      </w:r>
      <w:r w:rsidRPr="005A509E">
        <w:t>3299/2019, No. 3675/2019, No. 3760/2020 and No. 3777/2020 are represented by counsel, whereas the others are not represented.</w:t>
      </w:r>
    </w:p>
    <w:p w14:paraId="2D477531" w14:textId="1C8608AE" w:rsidR="00886F19" w:rsidRPr="005A509E" w:rsidRDefault="00886F19" w:rsidP="00886F19">
      <w:pPr>
        <w:pStyle w:val="SingleTxtG"/>
      </w:pPr>
      <w:r w:rsidRPr="005A509E">
        <w:t>1.2</w:t>
      </w:r>
      <w:r w:rsidRPr="005A509E">
        <w:tab/>
        <w:t>The communications were submitted for consideration before the State Party</w:t>
      </w:r>
      <w:r w:rsidR="005B08E8" w:rsidRPr="005A509E">
        <w:t>’</w:t>
      </w:r>
      <w:r w:rsidRPr="005A509E">
        <w:t>s denunciation of the Optional Protocol became effective, on 8 February 2023. In accordance with article 12 (2) of the Optional Protocol and the Committee</w:t>
      </w:r>
      <w:r w:rsidR="005B08E8" w:rsidRPr="005A509E">
        <w:t>’</w:t>
      </w:r>
      <w:r w:rsidRPr="005A509E">
        <w:t>s previous jurisprudence,</w:t>
      </w:r>
      <w:r w:rsidR="008B4DC6" w:rsidRPr="005A509E">
        <w:rPr>
          <w:rStyle w:val="FootnoteReference"/>
        </w:rPr>
        <w:footnoteReference w:id="3"/>
      </w:r>
      <w:r w:rsidRPr="005A509E">
        <w:t xml:space="preserve"> the State </w:t>
      </w:r>
      <w:r w:rsidRPr="005A509E">
        <w:rPr>
          <w:iCs/>
        </w:rPr>
        <w:t>P</w:t>
      </w:r>
      <w:r w:rsidRPr="005A509E">
        <w:t xml:space="preserve">arty continues to be subject to the application of the Optional Protocol </w:t>
      </w:r>
      <w:proofErr w:type="gramStart"/>
      <w:r w:rsidRPr="005A509E">
        <w:t>with regard to</w:t>
      </w:r>
      <w:proofErr w:type="gramEnd"/>
      <w:r w:rsidRPr="005A509E">
        <w:t xml:space="preserve"> the communications considered herein.</w:t>
      </w:r>
    </w:p>
    <w:p w14:paraId="2967A2E8" w14:textId="77777777" w:rsidR="00886F19" w:rsidRPr="005A509E" w:rsidRDefault="00886F19" w:rsidP="00886F19">
      <w:pPr>
        <w:pStyle w:val="SingleTxtG"/>
        <w:rPr>
          <w:sz w:val="22"/>
          <w:szCs w:val="22"/>
        </w:rPr>
      </w:pPr>
      <w:r w:rsidRPr="005A509E">
        <w:t>1.3</w:t>
      </w:r>
      <w:r w:rsidRPr="005A509E">
        <w:tab/>
        <w:t>On 17 July 2024, the Committee, pursuant to rule 97 (3) of its rules of procedure and the strategy it adopted at its 140th session aimed at addressing the high number of communications pending consideration,</w:t>
      </w:r>
      <w:r w:rsidRPr="005A509E">
        <w:rPr>
          <w:rStyle w:val="FootnoteReference"/>
        </w:rPr>
        <w:footnoteReference w:id="4"/>
      </w:r>
      <w:r w:rsidRPr="005A509E">
        <w:t xml:space="preserve"> decided to join 16 communications (see annex) for consideration and the issuance of a joint decision thereon. Pursuant to the strategy, such decisions, to be adopted in a simplified format, relate to communications in which similar factual elements and claims are raised and for which the Committee has identified the structural nature and policy underlying the violations and has developed consistent jurisprudence over the years.</w:t>
      </w:r>
    </w:p>
    <w:p w14:paraId="07E16A6A" w14:textId="77777777" w:rsidR="00886F19" w:rsidRPr="005A509E" w:rsidRDefault="00886F19" w:rsidP="00DA44F1">
      <w:pPr>
        <w:pStyle w:val="H23G"/>
      </w:pPr>
      <w:r w:rsidRPr="005A509E">
        <w:tab/>
      </w:r>
      <w:r w:rsidRPr="005A509E">
        <w:tab/>
        <w:t>Factual background</w:t>
      </w:r>
    </w:p>
    <w:p w14:paraId="6DBC0699" w14:textId="7A5E6447" w:rsidR="00886F19" w:rsidRPr="005A509E" w:rsidRDefault="00886F19" w:rsidP="00886F19">
      <w:pPr>
        <w:pStyle w:val="SingleTxtG"/>
      </w:pPr>
      <w:r w:rsidRPr="005A509E">
        <w:t>2.</w:t>
      </w:r>
      <w:r w:rsidRPr="005A509E">
        <w:tab/>
        <w:t>Between 2014 and 2018, the authors applied to the local executive authorities with requests to hold public events in various cities in Belarus. The author of communication No.</w:t>
      </w:r>
      <w:r w:rsidR="001A391E" w:rsidRPr="005A509E">
        <w:t> </w:t>
      </w:r>
      <w:r w:rsidRPr="005A509E">
        <w:t xml:space="preserve">3231/2018 requested permission to hold a one-person event The applications were rejected on the grounds that other events would be taking place in the same location at the same time, or because the conditions for organizing public events, established in decisions of the respective local executive authorities, had not been met. In particular, the proposed locations were not among those designated in the respective administrative decisions and/or the organizers had failed to conclude contracts concerning security services, medical services and/or cleaning services as required by the Public Events Act. The authors unsuccessfully appealed the decisions of the executive authorities to courts. The authors of communications </w:t>
      </w:r>
      <w:r w:rsidRPr="005A509E">
        <w:lastRenderedPageBreak/>
        <w:t>No. 3128/2018, No. 3295/2019, No. 3299/2019, No. 3675/2019, No. 3677/2019, No.</w:t>
      </w:r>
      <w:r w:rsidR="00DB1E90" w:rsidRPr="005A509E">
        <w:t> </w:t>
      </w:r>
      <w:r w:rsidRPr="005A509E">
        <w:t xml:space="preserve">3680/2019, No. 3683/2019 and No. 3687/2019, 3777/2020, 3780/2020 and 3789/2020 </w:t>
      </w:r>
      <w:r w:rsidRPr="005A509E">
        <w:rPr>
          <w:iCs/>
        </w:rPr>
        <w:t>lodged supervisory review appeals with the judicial and/or prosecutorial authorities.</w:t>
      </w:r>
      <w:r w:rsidRPr="005A509E">
        <w:rPr>
          <w:rStyle w:val="FootnoteReference"/>
        </w:rPr>
        <w:footnoteReference w:id="5"/>
      </w:r>
      <w:r w:rsidRPr="005A509E">
        <w:rPr>
          <w:iCs/>
        </w:rPr>
        <w:t xml:space="preserve"> The authors who did not attempt to file supervisory review appeals refer to the ineffectiveness of those remedies, citing the Committee</w:t>
      </w:r>
      <w:r w:rsidR="005B08E8" w:rsidRPr="005A509E">
        <w:rPr>
          <w:iCs/>
        </w:rPr>
        <w:t>’</w:t>
      </w:r>
      <w:r w:rsidRPr="005A509E">
        <w:rPr>
          <w:iCs/>
        </w:rPr>
        <w:t>s established jurisprudence</w:t>
      </w:r>
      <w:r w:rsidRPr="005A509E">
        <w:rPr>
          <w:rStyle w:val="FootnoteReference"/>
        </w:rPr>
        <w:footnoteReference w:id="6"/>
      </w:r>
      <w:r w:rsidRPr="005A509E">
        <w:rPr>
          <w:iCs/>
        </w:rPr>
        <w:t xml:space="preserve"> as their reason for not doing so</w:t>
      </w:r>
      <w:r w:rsidRPr="005A509E">
        <w:t xml:space="preserve">. </w:t>
      </w:r>
    </w:p>
    <w:p w14:paraId="61560E38" w14:textId="77777777" w:rsidR="00886F19" w:rsidRPr="005A509E" w:rsidRDefault="00886F19" w:rsidP="00DA44F1">
      <w:pPr>
        <w:pStyle w:val="H23G"/>
      </w:pPr>
      <w:r w:rsidRPr="005A509E">
        <w:tab/>
      </w:r>
      <w:r w:rsidRPr="005A509E">
        <w:tab/>
        <w:t>Complaint</w:t>
      </w:r>
    </w:p>
    <w:p w14:paraId="3D6C7740" w14:textId="0F6BEB84" w:rsidR="00886F19" w:rsidRPr="005A509E" w:rsidRDefault="00886F19" w:rsidP="00886F19">
      <w:pPr>
        <w:pStyle w:val="SingleTxtG"/>
      </w:pPr>
      <w:r w:rsidRPr="005A509E">
        <w:t>3.</w:t>
      </w:r>
      <w:r w:rsidRPr="005A509E">
        <w:tab/>
        <w:t xml:space="preserve">The author of communication No. 3231/2018 claims that the State </w:t>
      </w:r>
      <w:r w:rsidRPr="005A509E">
        <w:rPr>
          <w:iCs/>
        </w:rPr>
        <w:t>P</w:t>
      </w:r>
      <w:r w:rsidRPr="005A509E">
        <w:t xml:space="preserve">arty has violated his rights under article 19, read in conjunction with articles 2 (1) and 5 (1), of the Covenant. </w:t>
      </w:r>
      <w:proofErr w:type="gramStart"/>
      <w:r w:rsidRPr="005A509E">
        <w:t>All of</w:t>
      </w:r>
      <w:proofErr w:type="gramEnd"/>
      <w:r w:rsidRPr="005A509E">
        <w:t xml:space="preserve"> the other authors claim that </w:t>
      </w:r>
      <w:r w:rsidRPr="005A509E">
        <w:rPr>
          <w:color w:val="000000"/>
          <w:lang w:eastAsia="en-GB"/>
        </w:rPr>
        <w:t xml:space="preserve">the State </w:t>
      </w:r>
      <w:r w:rsidRPr="005A509E">
        <w:rPr>
          <w:iCs/>
        </w:rPr>
        <w:t>P</w:t>
      </w:r>
      <w:r w:rsidRPr="005A509E">
        <w:rPr>
          <w:color w:val="000000"/>
          <w:lang w:eastAsia="en-GB"/>
        </w:rPr>
        <w:t>arty has violated their rights under articles 19 and 21, read in conjunction with article 2 (2) and (3), of the Covenant.</w:t>
      </w:r>
    </w:p>
    <w:p w14:paraId="0527A43A" w14:textId="0100F61C" w:rsidR="00886F19" w:rsidRPr="005A509E" w:rsidRDefault="00886F19" w:rsidP="00DA44F1">
      <w:pPr>
        <w:pStyle w:val="H23G"/>
      </w:pPr>
      <w:r w:rsidRPr="005A509E">
        <w:rPr>
          <w:bCs/>
        </w:rPr>
        <w:tab/>
      </w:r>
      <w:r w:rsidRPr="005A509E">
        <w:rPr>
          <w:bCs/>
        </w:rPr>
        <w:tab/>
      </w:r>
      <w:r w:rsidRPr="005A509E">
        <w:t xml:space="preserve">State </w:t>
      </w:r>
      <w:r w:rsidRPr="005A509E">
        <w:rPr>
          <w:iCs/>
        </w:rPr>
        <w:t>P</w:t>
      </w:r>
      <w:r w:rsidRPr="005A509E">
        <w:t>arty</w:t>
      </w:r>
      <w:r w:rsidR="005B08E8" w:rsidRPr="005A509E">
        <w:t>’</w:t>
      </w:r>
      <w:r w:rsidRPr="005A509E">
        <w:t>s observations on admissibility and the merits</w:t>
      </w:r>
    </w:p>
    <w:p w14:paraId="5CD3ED9B" w14:textId="7E0D2D4C" w:rsidR="00886F19" w:rsidRPr="005A509E" w:rsidRDefault="00886F19" w:rsidP="00886F19">
      <w:pPr>
        <w:pStyle w:val="SingleTxtG"/>
      </w:pPr>
      <w:r w:rsidRPr="005A509E">
        <w:t>4.1</w:t>
      </w:r>
      <w:r w:rsidRPr="005A509E">
        <w:tab/>
        <w:t xml:space="preserve">The State </w:t>
      </w:r>
      <w:r w:rsidRPr="005A509E">
        <w:rPr>
          <w:iCs/>
        </w:rPr>
        <w:t>P</w:t>
      </w:r>
      <w:r w:rsidRPr="005A509E">
        <w:t xml:space="preserve">arty notes, in response to </w:t>
      </w:r>
      <w:proofErr w:type="gramStart"/>
      <w:r w:rsidRPr="005A509E">
        <w:t>all of</w:t>
      </w:r>
      <w:proofErr w:type="gramEnd"/>
      <w:r w:rsidRPr="005A509E">
        <w:t xml:space="preserve"> the communications, that domestic legislation provides for the possibility to appeal a court ruling concerning an administrative offence to the Chair of a higher court or a prosecutor through a supervisory review procedure. The State </w:t>
      </w:r>
      <w:r w:rsidRPr="005A509E">
        <w:rPr>
          <w:iCs/>
        </w:rPr>
        <w:t>P</w:t>
      </w:r>
      <w:r w:rsidRPr="005A509E">
        <w:t>arty rejects the authors</w:t>
      </w:r>
      <w:r w:rsidR="005B08E8" w:rsidRPr="005A509E">
        <w:t>’</w:t>
      </w:r>
      <w:r w:rsidRPr="005A509E">
        <w:t xml:space="preserve"> assertion that the procedure of supervisory appeal in administrative cases can be considered an ineffective remedy. </w:t>
      </w:r>
      <w:proofErr w:type="gramStart"/>
      <w:r w:rsidRPr="005A509E">
        <w:t>With regard to</w:t>
      </w:r>
      <w:proofErr w:type="gramEnd"/>
      <w:r w:rsidRPr="005A509E">
        <w:t xml:space="preserve"> cases in which the authors appealed to the Chair of a higher court or a prosecutor through a supervisory review procedure, the State </w:t>
      </w:r>
      <w:r w:rsidRPr="005A509E">
        <w:rPr>
          <w:iCs/>
        </w:rPr>
        <w:t>P</w:t>
      </w:r>
      <w:r w:rsidRPr="005A509E">
        <w:t xml:space="preserve">arty submits that there is a further possibility to file a supervisory review appeal to the Chair of the Supreme Court and the Prosecutor General and to their deputies. </w:t>
      </w:r>
    </w:p>
    <w:p w14:paraId="494F376A" w14:textId="77777777" w:rsidR="00886F19" w:rsidRPr="005A509E" w:rsidRDefault="00886F19" w:rsidP="00886F19">
      <w:pPr>
        <w:pStyle w:val="SingleTxtG"/>
      </w:pPr>
      <w:r w:rsidRPr="005A509E">
        <w:t>4.2</w:t>
      </w:r>
      <w:r w:rsidRPr="005A509E">
        <w:tab/>
        <w:t xml:space="preserve">The State </w:t>
      </w:r>
      <w:r w:rsidRPr="005A509E">
        <w:rPr>
          <w:iCs/>
        </w:rPr>
        <w:t>P</w:t>
      </w:r>
      <w:r w:rsidRPr="005A509E">
        <w:t>arty submits that the provisions guaranteeing freedom of opinion and expression and freedom of assembly, when the exercise of those freedoms does not violate law and order and the rights of other citizens of Belarus, are enshrined in articles 33 and 35 of the Constitution. The organization and holding of public events are regulated by the Public Events Act, which includes provisions setting out the conditions for the exercise of the constitutional rights and freedoms of citizens when such events are held in public places, with a view to ensuring public safety and order. Therefore, the State Party concludes that the allegations put forward by the authors concerning violations of their rights under articles 19 and 21 of the Covenant are unsubstantiated.</w:t>
      </w:r>
    </w:p>
    <w:p w14:paraId="7F0DAAC1" w14:textId="259A21A0" w:rsidR="00886F19" w:rsidRPr="005A509E" w:rsidRDefault="00886F19" w:rsidP="00DA44F1">
      <w:pPr>
        <w:pStyle w:val="H23G"/>
      </w:pPr>
      <w:r w:rsidRPr="005A509E">
        <w:tab/>
      </w:r>
      <w:r w:rsidRPr="005A509E">
        <w:tab/>
        <w:t>Authors</w:t>
      </w:r>
      <w:r w:rsidR="005B08E8" w:rsidRPr="005A509E">
        <w:t>’</w:t>
      </w:r>
      <w:r w:rsidRPr="005A509E">
        <w:t xml:space="preserve"> comments on the State </w:t>
      </w:r>
      <w:r w:rsidRPr="005A509E">
        <w:rPr>
          <w:iCs/>
        </w:rPr>
        <w:t>P</w:t>
      </w:r>
      <w:r w:rsidRPr="005A509E">
        <w:t>arty</w:t>
      </w:r>
      <w:r w:rsidR="005B08E8" w:rsidRPr="005A509E">
        <w:t>’</w:t>
      </w:r>
      <w:r w:rsidRPr="005A509E">
        <w:t>s observations on admissibility and the merits</w:t>
      </w:r>
    </w:p>
    <w:p w14:paraId="4A5CB8BB" w14:textId="5BB8E2C2" w:rsidR="00886F19" w:rsidRPr="005A509E" w:rsidRDefault="00886F19" w:rsidP="00886F19">
      <w:pPr>
        <w:pStyle w:val="SingleTxtG"/>
      </w:pPr>
      <w:r w:rsidRPr="005A509E">
        <w:t>5.1</w:t>
      </w:r>
      <w:r w:rsidR="00DA44F1" w:rsidRPr="005A509E">
        <w:tab/>
      </w:r>
      <w:r w:rsidRPr="005A509E">
        <w:t xml:space="preserve">The authors reject the State </w:t>
      </w:r>
      <w:r w:rsidRPr="005A509E">
        <w:rPr>
          <w:iCs/>
        </w:rPr>
        <w:t>P</w:t>
      </w:r>
      <w:r w:rsidRPr="005A509E">
        <w:t>arty</w:t>
      </w:r>
      <w:r w:rsidR="005B08E8" w:rsidRPr="005A509E">
        <w:t>’</w:t>
      </w:r>
      <w:r w:rsidRPr="005A509E">
        <w:t>s assertion about the effectiveness of supervisory review appeals lodged before judicial and prosecutorial authorities. They note that such appeals depend on the discretionary power of a judge or prosecutor and cannot be considered an effective remedy for the purposes of the exhaustion of domestic remedies, as recognized by the Committee in its jurisprudence.</w:t>
      </w:r>
    </w:p>
    <w:p w14:paraId="6227B945" w14:textId="2C2F79E9" w:rsidR="00886F19" w:rsidRPr="005A509E" w:rsidRDefault="00886F19" w:rsidP="00886F19">
      <w:pPr>
        <w:pStyle w:val="SingleTxtG"/>
      </w:pPr>
      <w:r w:rsidRPr="005A509E">
        <w:t>5.2</w:t>
      </w:r>
      <w:r w:rsidRPr="005A509E">
        <w:tab/>
        <w:t xml:space="preserve">The authors reiterate their claims that their rights under articles 19 and 21 of the Covenant have been violated. They also note that the State </w:t>
      </w:r>
      <w:r w:rsidRPr="005A509E">
        <w:rPr>
          <w:iCs/>
        </w:rPr>
        <w:t>P</w:t>
      </w:r>
      <w:r w:rsidRPr="005A509E">
        <w:t>arty has not complied with the Committee</w:t>
      </w:r>
      <w:r w:rsidR="005B08E8" w:rsidRPr="005A509E">
        <w:t>’</w:t>
      </w:r>
      <w:r w:rsidRPr="005A509E">
        <w:t>s recommendations to bring the Public Events Act into compliance with the State</w:t>
      </w:r>
      <w:r w:rsidR="005B08E8" w:rsidRPr="005A509E">
        <w:t>’</w:t>
      </w:r>
      <w:r w:rsidRPr="005A509E">
        <w:t>s obligations under international law.</w:t>
      </w:r>
      <w:r w:rsidRPr="005A509E">
        <w:rPr>
          <w:rStyle w:val="FootnoteReference"/>
        </w:rPr>
        <w:footnoteReference w:id="7"/>
      </w:r>
    </w:p>
    <w:p w14:paraId="28FB7604" w14:textId="441E01EB" w:rsidR="00886F19" w:rsidRPr="005A509E" w:rsidRDefault="00DA44F1" w:rsidP="00DA44F1">
      <w:pPr>
        <w:pStyle w:val="H23G"/>
      </w:pPr>
      <w:r w:rsidRPr="005A509E">
        <w:tab/>
      </w:r>
      <w:r w:rsidR="00886F19" w:rsidRPr="005A509E">
        <w:tab/>
        <w:t>Issues and proceedings before the Committee</w:t>
      </w:r>
    </w:p>
    <w:p w14:paraId="51EB4B26" w14:textId="6675B55C" w:rsidR="00886F19" w:rsidRPr="005A509E" w:rsidRDefault="00886F19" w:rsidP="00886F19">
      <w:pPr>
        <w:pStyle w:val="SingleTxtG"/>
      </w:pPr>
      <w:r w:rsidRPr="005A509E">
        <w:t>6.1</w:t>
      </w:r>
      <w:r w:rsidRPr="005A509E">
        <w:tab/>
      </w:r>
      <w:r w:rsidRPr="005A509E">
        <w:rPr>
          <w:color w:val="000000" w:themeColor="text1"/>
        </w:rPr>
        <w:t xml:space="preserve">Before considering any claim contained in a communication, the Committee must decide, in accordance with rule 97 of its rules of procedure, whether the communication is admissible under the Optional Protocol. </w:t>
      </w:r>
      <w:r w:rsidRPr="005A509E">
        <w:t xml:space="preserve">The Committee takes note of the State </w:t>
      </w:r>
      <w:r w:rsidRPr="005A509E">
        <w:rPr>
          <w:iCs/>
        </w:rPr>
        <w:t>P</w:t>
      </w:r>
      <w:r w:rsidRPr="005A509E">
        <w:t>arty</w:t>
      </w:r>
      <w:r w:rsidR="005B08E8" w:rsidRPr="005A509E">
        <w:t>’</w:t>
      </w:r>
      <w:r w:rsidRPr="005A509E">
        <w:t xml:space="preserve">s argument that the authors have failed to seek a supervisory review by the prosecutorial and judicial authorities of the impugned decisions. The Committee recalls its jurisprudence, </w:t>
      </w:r>
      <w:r w:rsidRPr="005A509E">
        <w:lastRenderedPageBreak/>
        <w:t>according to which a petition for supervisory review submitted to the chairperson of a court directed against court decisions that have entered into force,</w:t>
      </w:r>
      <w:r w:rsidRPr="005A509E">
        <w:rPr>
          <w:rStyle w:val="FootnoteReference"/>
        </w:rPr>
        <w:footnoteReference w:id="8"/>
      </w:r>
      <w:r w:rsidRPr="005A509E">
        <w:t xml:space="preserve"> or to a prosecutor</w:t>
      </w:r>
      <w:r w:rsidR="005B08E8" w:rsidRPr="005A509E">
        <w:t>’</w:t>
      </w:r>
      <w:r w:rsidRPr="005A509E">
        <w:t>s office requesting a review of court decisions that have taken effect,</w:t>
      </w:r>
      <w:r w:rsidRPr="005A509E">
        <w:rPr>
          <w:rStyle w:val="FootnoteReference"/>
        </w:rPr>
        <w:footnoteReference w:id="9"/>
      </w:r>
      <w:r w:rsidRPr="005A509E">
        <w:t xml:space="preserve"> constitutes an extraordinary remedy and that the State </w:t>
      </w:r>
      <w:r w:rsidRPr="005A509E">
        <w:rPr>
          <w:iCs/>
        </w:rPr>
        <w:t>P</w:t>
      </w:r>
      <w:r w:rsidRPr="005A509E">
        <w:t xml:space="preserve">arty must show that there is a reasonable prospect that such requests would provide an effective remedy in the circumstances of the case. In the absence of any new information from the State </w:t>
      </w:r>
      <w:r w:rsidRPr="005A509E">
        <w:rPr>
          <w:iCs/>
        </w:rPr>
        <w:t>P</w:t>
      </w:r>
      <w:r w:rsidRPr="005A509E">
        <w:t>arty that would allow the Committee to reach a different conclusion, and given its previous jurisprudence, the Committee considers that for the relevant communications (see para. 2 above), the authors have exhausted all available effective domestic remedies and that it is not precluded by article 5 (2) (b) of the Optional Protocol from examining the communications.</w:t>
      </w:r>
    </w:p>
    <w:p w14:paraId="4AAEC686" w14:textId="77777777" w:rsidR="00886F19" w:rsidRPr="005A509E" w:rsidRDefault="00886F19" w:rsidP="00886F19">
      <w:pPr>
        <w:pStyle w:val="SingleTxtG"/>
      </w:pPr>
      <w:r w:rsidRPr="005A509E">
        <w:t>6.2</w:t>
      </w:r>
      <w:r w:rsidRPr="005A509E">
        <w:tab/>
        <w:t xml:space="preserve">The Committee notes that the authors in 15 of the cases (see para. 3 above) claim that the State </w:t>
      </w:r>
      <w:r w:rsidRPr="005A509E">
        <w:rPr>
          <w:iCs/>
        </w:rPr>
        <w:t>P</w:t>
      </w:r>
      <w:r w:rsidRPr="005A509E">
        <w:t>arty has violated their rights under articles 19 and 21, read in conjunction with article 2 (3), of the Covenant. In the absence of any further pertinent information on file, however, the Committee considers that the authors have failed to sufficiently substantiate those claims for the purposes of admissibility. Accordingly, it declares those claims inadmissible under article 2 of the Optional Protocol.</w:t>
      </w:r>
    </w:p>
    <w:p w14:paraId="2E02D4BA" w14:textId="49901BA8" w:rsidR="00886F19" w:rsidRPr="005A509E" w:rsidRDefault="00886F19" w:rsidP="00886F19">
      <w:pPr>
        <w:pStyle w:val="SingleTxtG"/>
      </w:pPr>
      <w:r w:rsidRPr="005A509E">
        <w:t>6.3</w:t>
      </w:r>
      <w:r w:rsidRPr="005A509E">
        <w:tab/>
        <w:t>The Committee takes note of the claims made by one author (communication No.</w:t>
      </w:r>
      <w:r w:rsidR="00B358E7" w:rsidRPr="005A509E">
        <w:t> </w:t>
      </w:r>
      <w:r w:rsidRPr="005A509E">
        <w:t xml:space="preserve">3231/2018) that the State </w:t>
      </w:r>
      <w:r w:rsidRPr="005A509E">
        <w:rPr>
          <w:iCs/>
        </w:rPr>
        <w:t>P</w:t>
      </w:r>
      <w:r w:rsidRPr="005A509E">
        <w:t xml:space="preserve">arty has violated his rights under article 19, in conjunction with articles 2 (1) and 5 (1), of the Covenant and the claims by all other authors that the State </w:t>
      </w:r>
      <w:r w:rsidRPr="005A509E">
        <w:rPr>
          <w:iCs/>
        </w:rPr>
        <w:t>P</w:t>
      </w:r>
      <w:r w:rsidRPr="005A509E">
        <w:t xml:space="preserve">arty has violated their rights under articles 19 and 21, read in conjunction with article 2 (2), of the Covenant (see para. 3 above). The Committee notes that the authors have alleged a violation of their rights under articles 19 and 21 of the Covenant resulting from the interpretation and application of the existing laws of the State </w:t>
      </w:r>
      <w:r w:rsidRPr="005A509E">
        <w:rPr>
          <w:iCs/>
        </w:rPr>
        <w:t>P</w:t>
      </w:r>
      <w:r w:rsidRPr="005A509E">
        <w:t xml:space="preserve">arty. The Committee does not consider the examination of whether the State </w:t>
      </w:r>
      <w:r w:rsidRPr="005A509E">
        <w:rPr>
          <w:iCs/>
        </w:rPr>
        <w:t>P</w:t>
      </w:r>
      <w:r w:rsidRPr="005A509E">
        <w:t>arty has also violated its general obligations under article 2 (2), read in conjunction with articles 19 and 21, of the Covenant, or its general obligations under articles 2 (1) and 5 (1), read in conjunction with article 19, of the Covenant (communication No. 3231/2018), to be distinct from an examination of the violation of the authors</w:t>
      </w:r>
      <w:r w:rsidR="005B08E8" w:rsidRPr="005A509E">
        <w:t>’</w:t>
      </w:r>
      <w:r w:rsidRPr="005A509E">
        <w:t xml:space="preserve"> rights under articles 19 and 21,</w:t>
      </w:r>
      <w:r w:rsidRPr="005A509E">
        <w:rPr>
          <w:rStyle w:val="FootnoteReference"/>
        </w:rPr>
        <w:footnoteReference w:id="10"/>
      </w:r>
      <w:r w:rsidRPr="005A509E">
        <w:t xml:space="preserve"> and considers that the authors</w:t>
      </w:r>
      <w:r w:rsidR="005B08E8" w:rsidRPr="005A509E">
        <w:t>’</w:t>
      </w:r>
      <w:r w:rsidRPr="005A509E">
        <w:t xml:space="preserve"> claims in this regard are incompatible with article 2 of the Covenant and therefore inadmissible under article 3 of the Optional Protocol.</w:t>
      </w:r>
    </w:p>
    <w:p w14:paraId="3DA7B970" w14:textId="77777777" w:rsidR="00886F19" w:rsidRPr="005A509E" w:rsidRDefault="00886F19" w:rsidP="00886F19">
      <w:pPr>
        <w:pStyle w:val="SingleTxtG"/>
      </w:pPr>
      <w:r w:rsidRPr="005A509E">
        <w:t>6.4</w:t>
      </w:r>
      <w:r w:rsidRPr="005A509E">
        <w:tab/>
        <w:t>The Committee finds the claims of all the authors under articles 19 and 21 of the Covenant to have been sufficiently substantiated, and it proceeds with its consideration of the merits.</w:t>
      </w:r>
    </w:p>
    <w:p w14:paraId="6681DDAB" w14:textId="77777777" w:rsidR="00886F19" w:rsidRPr="005A509E" w:rsidRDefault="00886F19" w:rsidP="00886F19">
      <w:pPr>
        <w:pStyle w:val="SingleTxtG"/>
      </w:pPr>
      <w:r w:rsidRPr="005A509E">
        <w:t>7.</w:t>
      </w:r>
      <w:r w:rsidRPr="005A509E">
        <w:tab/>
        <w:t xml:space="preserve">The Committee has considered the communications in the light of all the information submitted to it by the parties, in accordance with article 5 (1) of the Optional Protocol. The Committee notes that it </w:t>
      </w:r>
      <w:bookmarkStart w:id="3" w:name="_Hlk195266402"/>
      <w:r w:rsidRPr="005A509E">
        <w:t xml:space="preserve">has found a violation of articles 19 and 21 of the Covenant in similar cases in respect of the same laws and practices of the State </w:t>
      </w:r>
      <w:r w:rsidRPr="005A509E">
        <w:rPr>
          <w:iCs/>
        </w:rPr>
        <w:t>P</w:t>
      </w:r>
      <w:r w:rsidRPr="005A509E">
        <w:t>arty in several earlier communications.</w:t>
      </w:r>
      <w:r w:rsidRPr="005A509E">
        <w:rPr>
          <w:rStyle w:val="FootnoteReference"/>
        </w:rPr>
        <w:footnoteReference w:id="11"/>
      </w:r>
      <w:r w:rsidRPr="005A509E">
        <w:t xml:space="preserve"> Having carefully examined the factual background and the legal claims of the 16 communications under consideration, and all of the information made available to it by the parties, the Committee concludes that its previous jurisprudence on the subject is fully applicable to the merits of these claims. In particular, the Committee considers that by refusing to authorize the authors to hold peaceful public events, without assessing the necessity and proportionality of the restrictive measures under the relevant provisions of the Covenant, the State </w:t>
      </w:r>
      <w:r w:rsidRPr="005A509E">
        <w:rPr>
          <w:iCs/>
        </w:rPr>
        <w:t>P</w:t>
      </w:r>
      <w:r w:rsidRPr="005A509E">
        <w:t>arty has violated the rights under article 19 of the Covenant with respect to the author of communication No. 3231/2018, and the rights under articles 19 and 21 of the Covenant with respect to the remaining authors</w:t>
      </w:r>
      <w:bookmarkEnd w:id="3"/>
      <w:r w:rsidRPr="005A509E">
        <w:t>.</w:t>
      </w:r>
    </w:p>
    <w:p w14:paraId="1F21DD1D" w14:textId="77777777" w:rsidR="00886F19" w:rsidRPr="005A509E" w:rsidRDefault="00886F19" w:rsidP="00886F19">
      <w:pPr>
        <w:pStyle w:val="SingleTxtG"/>
      </w:pPr>
      <w:r w:rsidRPr="005A509E">
        <w:lastRenderedPageBreak/>
        <w:t>8.</w:t>
      </w:r>
      <w:r w:rsidRPr="005A509E">
        <w:tab/>
        <w:t xml:space="preserve">Pursuant to article 2 (3) (a) of the Covenant, the State </w:t>
      </w:r>
      <w:r w:rsidRPr="005A509E">
        <w:rPr>
          <w:iCs/>
        </w:rPr>
        <w:t>P</w:t>
      </w:r>
      <w:r w:rsidRPr="005A509E">
        <w:t xml:space="preserve">arty is under an obligation to provide the authors with an effective remedy. This requires it to make full reparation to individuals whose Covenant rights have been violated. Accordingly, the State </w:t>
      </w:r>
      <w:r w:rsidRPr="005A509E">
        <w:rPr>
          <w:iCs/>
        </w:rPr>
        <w:t>P</w:t>
      </w:r>
      <w:r w:rsidRPr="005A509E">
        <w:t xml:space="preserve">arty is obligated to take appropriate steps to reimburse the current value of the legal costs incurred by the authors in relation to the domestic proceedings against them (see annex). The State </w:t>
      </w:r>
      <w:r w:rsidRPr="005A509E">
        <w:rPr>
          <w:iCs/>
        </w:rPr>
        <w:t>P</w:t>
      </w:r>
      <w:r w:rsidRPr="005A509E">
        <w:t xml:space="preserve">arty is also under an obligation to take all steps necessary to prevent similar violations from occurring in the future. The Committee therefore recommends that the State </w:t>
      </w:r>
      <w:r w:rsidRPr="005A509E">
        <w:rPr>
          <w:iCs/>
        </w:rPr>
        <w:t>P</w:t>
      </w:r>
      <w:r w:rsidRPr="005A509E">
        <w:t xml:space="preserve">arty ensures that its normative framework, in particular the Public Events Act and the local administrative decisions on the organization of public events, as well as their application, are consistent with its obligations under article 2 (2) of the Covenant, with a view to ensuring that the rights under articles 19 and 21 may be fully enjoyed in the State </w:t>
      </w:r>
      <w:r w:rsidRPr="005A509E">
        <w:rPr>
          <w:iCs/>
        </w:rPr>
        <w:t>P</w:t>
      </w:r>
      <w:r w:rsidRPr="005A509E">
        <w:t>arty.</w:t>
      </w:r>
    </w:p>
    <w:p w14:paraId="712C5BE7" w14:textId="20920975" w:rsidR="00886F19" w:rsidRPr="005A509E" w:rsidRDefault="00886F19" w:rsidP="00886F19">
      <w:pPr>
        <w:pStyle w:val="SingleTxtG"/>
      </w:pPr>
      <w:r w:rsidRPr="005A509E">
        <w:t>9.</w:t>
      </w:r>
      <w:r w:rsidRPr="005A509E">
        <w:tab/>
        <w:t>On becoming a party to the Optional Protocol, the State Party recognized the competence of the Committee to determine whether there had been a violation of the Covenant. The communications considered in the present Views were submitted for consideration before the State Party</w:t>
      </w:r>
      <w:r w:rsidR="005B08E8" w:rsidRPr="005A509E">
        <w:t>’</w:t>
      </w:r>
      <w:r w:rsidRPr="005A509E">
        <w:t>s denunciation of the Optional Protocol became effective, on 8 February 2023. Given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005B08E8" w:rsidRPr="005A509E">
        <w:t>’</w:t>
      </w:r>
      <w:r w:rsidRPr="005A509E">
        <w:t>s Views. The State Party is also requested to publish the present Views and to have them widely disseminated in the official languages of the State Party.</w:t>
      </w:r>
    </w:p>
    <w:p w14:paraId="4F49AC68" w14:textId="77777777" w:rsidR="008F1886" w:rsidRPr="005A509E" w:rsidRDefault="008F1886" w:rsidP="00886F19">
      <w:pPr>
        <w:pStyle w:val="SingleTxtG"/>
      </w:pPr>
    </w:p>
    <w:p w14:paraId="1A113B0C" w14:textId="77777777" w:rsidR="008F1886" w:rsidRPr="005A509E" w:rsidRDefault="008F1886" w:rsidP="00886F19">
      <w:pPr>
        <w:pStyle w:val="SingleTxtG"/>
        <w:sectPr w:rsidR="008F1886" w:rsidRPr="005A509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09F19153" w14:textId="77777777" w:rsidR="00886F19" w:rsidRPr="005A509E" w:rsidRDefault="00886F19" w:rsidP="00886F19">
      <w:pPr>
        <w:pStyle w:val="HChG"/>
        <w:spacing w:before="120"/>
        <w:ind w:left="0" w:firstLine="0"/>
      </w:pPr>
      <w:r w:rsidRPr="005A509E">
        <w:lastRenderedPageBreak/>
        <w:tab/>
      </w:r>
      <w:r w:rsidRPr="005A509E">
        <w:tab/>
        <w:t>Annex</w:t>
      </w:r>
    </w:p>
    <w:p w14:paraId="1360CF0F" w14:textId="77777777" w:rsidR="00886F19" w:rsidRPr="005A509E" w:rsidRDefault="00886F19" w:rsidP="00886F19">
      <w:pPr>
        <w:pStyle w:val="HChG"/>
      </w:pPr>
      <w:r w:rsidRPr="005A509E">
        <w:tab/>
      </w:r>
      <w:r w:rsidRPr="005A509E">
        <w:tab/>
        <w:t>Key procedural information and additional details, by communication</w:t>
      </w:r>
    </w:p>
    <w:tbl>
      <w:tblPr>
        <w:tblW w:w="133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7"/>
        <w:gridCol w:w="1177"/>
        <w:gridCol w:w="1743"/>
        <w:gridCol w:w="1660"/>
        <w:gridCol w:w="1398"/>
        <w:gridCol w:w="2847"/>
        <w:gridCol w:w="3113"/>
      </w:tblGrid>
      <w:tr w:rsidR="00886F19" w:rsidRPr="005A509E" w14:paraId="554FF7EC" w14:textId="77777777" w:rsidTr="008F1886">
        <w:trPr>
          <w:trHeight w:val="620"/>
          <w:tblHeader/>
        </w:trPr>
        <w:tc>
          <w:tcPr>
            <w:tcW w:w="1380" w:type="dxa"/>
            <w:tcBorders>
              <w:top w:val="single" w:sz="4" w:space="0" w:color="auto"/>
              <w:bottom w:val="single" w:sz="12" w:space="0" w:color="auto"/>
            </w:tcBorders>
            <w:shd w:val="clear" w:color="auto" w:fill="auto"/>
            <w:vAlign w:val="bottom"/>
          </w:tcPr>
          <w:p w14:paraId="03F424E1" w14:textId="77777777" w:rsidR="00886F19" w:rsidRPr="005A509E" w:rsidRDefault="00886F19" w:rsidP="00E255EA">
            <w:pPr>
              <w:suppressAutoHyphens w:val="0"/>
              <w:spacing w:before="80" w:after="80" w:line="200" w:lineRule="exact"/>
              <w:ind w:right="113"/>
              <w:rPr>
                <w:i/>
                <w:sz w:val="16"/>
                <w:lang w:eastAsia="fr-FR"/>
              </w:rPr>
            </w:pPr>
            <w:r w:rsidRPr="005A509E">
              <w:rPr>
                <w:i/>
                <w:sz w:val="16"/>
                <w:lang w:eastAsia="fr-FR"/>
              </w:rPr>
              <w:t>Author</w:t>
            </w:r>
          </w:p>
        </w:tc>
        <w:tc>
          <w:tcPr>
            <w:tcW w:w="1172" w:type="dxa"/>
            <w:tcBorders>
              <w:top w:val="single" w:sz="4" w:space="0" w:color="auto"/>
              <w:bottom w:val="single" w:sz="12" w:space="0" w:color="auto"/>
            </w:tcBorders>
            <w:shd w:val="clear" w:color="auto" w:fill="auto"/>
            <w:vAlign w:val="bottom"/>
          </w:tcPr>
          <w:p w14:paraId="48378894" w14:textId="77777777" w:rsidR="00886F19" w:rsidRPr="005A509E" w:rsidRDefault="00886F19" w:rsidP="00E255EA">
            <w:pPr>
              <w:suppressAutoHyphens w:val="0"/>
              <w:spacing w:before="80" w:after="80" w:line="200" w:lineRule="exact"/>
              <w:ind w:right="113"/>
              <w:rPr>
                <w:i/>
                <w:sz w:val="16"/>
              </w:rPr>
            </w:pPr>
            <w:r w:rsidRPr="005A509E">
              <w:rPr>
                <w:i/>
                <w:sz w:val="16"/>
                <w:lang w:eastAsia="fr-FR"/>
              </w:rPr>
              <w:t>Communication No.</w:t>
            </w:r>
          </w:p>
        </w:tc>
        <w:tc>
          <w:tcPr>
            <w:tcW w:w="1736" w:type="dxa"/>
            <w:tcBorders>
              <w:top w:val="single" w:sz="4" w:space="0" w:color="auto"/>
              <w:bottom w:val="single" w:sz="12" w:space="0" w:color="auto"/>
            </w:tcBorders>
            <w:vAlign w:val="bottom"/>
          </w:tcPr>
          <w:p w14:paraId="157F827D" w14:textId="77777777" w:rsidR="00886F19" w:rsidRPr="005A509E" w:rsidRDefault="00886F19" w:rsidP="00E255EA">
            <w:pPr>
              <w:suppressAutoHyphens w:val="0"/>
              <w:spacing w:before="80" w:after="80" w:line="200" w:lineRule="exact"/>
              <w:ind w:right="113"/>
              <w:rPr>
                <w:i/>
                <w:sz w:val="16"/>
                <w:lang w:eastAsia="fr-FR"/>
              </w:rPr>
            </w:pPr>
            <w:r w:rsidRPr="005A509E">
              <w:rPr>
                <w:i/>
                <w:sz w:val="16"/>
                <w:lang w:eastAsia="fr-FR"/>
              </w:rPr>
              <w:t>Counsel representation</w:t>
            </w:r>
          </w:p>
        </w:tc>
        <w:tc>
          <w:tcPr>
            <w:tcW w:w="1653" w:type="dxa"/>
            <w:tcBorders>
              <w:top w:val="single" w:sz="4" w:space="0" w:color="auto"/>
              <w:bottom w:val="single" w:sz="12" w:space="0" w:color="auto"/>
            </w:tcBorders>
            <w:shd w:val="clear" w:color="auto" w:fill="auto"/>
            <w:vAlign w:val="bottom"/>
          </w:tcPr>
          <w:p w14:paraId="57BDBE64" w14:textId="77777777" w:rsidR="00886F19" w:rsidRPr="005A509E" w:rsidRDefault="00886F19" w:rsidP="00E255EA">
            <w:pPr>
              <w:suppressAutoHyphens w:val="0"/>
              <w:spacing w:before="80" w:after="80" w:line="200" w:lineRule="exact"/>
              <w:ind w:right="113"/>
              <w:rPr>
                <w:i/>
                <w:sz w:val="16"/>
              </w:rPr>
            </w:pPr>
            <w:r w:rsidRPr="005A509E">
              <w:rPr>
                <w:i/>
                <w:sz w:val="16"/>
                <w:lang w:eastAsia="fr-FR"/>
              </w:rPr>
              <w:t>Date of communication (initial submission)</w:t>
            </w:r>
          </w:p>
        </w:tc>
        <w:tc>
          <w:tcPr>
            <w:tcW w:w="1392" w:type="dxa"/>
            <w:tcBorders>
              <w:top w:val="single" w:sz="4" w:space="0" w:color="auto"/>
              <w:bottom w:val="single" w:sz="12" w:space="0" w:color="auto"/>
            </w:tcBorders>
            <w:shd w:val="clear" w:color="auto" w:fill="auto"/>
            <w:vAlign w:val="bottom"/>
          </w:tcPr>
          <w:p w14:paraId="253DD906" w14:textId="77777777" w:rsidR="00886F19" w:rsidRPr="005A509E" w:rsidRDefault="00886F19" w:rsidP="00E255EA">
            <w:pPr>
              <w:suppressAutoHyphens w:val="0"/>
              <w:spacing w:before="80" w:after="80" w:line="200" w:lineRule="exact"/>
              <w:ind w:right="113"/>
              <w:rPr>
                <w:i/>
                <w:sz w:val="16"/>
              </w:rPr>
            </w:pPr>
            <w:r w:rsidRPr="005A509E">
              <w:rPr>
                <w:i/>
                <w:sz w:val="16"/>
                <w:lang w:eastAsia="fr-FR"/>
              </w:rPr>
              <w:t>Date of transmission to the State Party</w:t>
            </w:r>
          </w:p>
        </w:tc>
        <w:tc>
          <w:tcPr>
            <w:tcW w:w="2835" w:type="dxa"/>
            <w:tcBorders>
              <w:top w:val="single" w:sz="4" w:space="0" w:color="auto"/>
              <w:bottom w:val="single" w:sz="12" w:space="0" w:color="auto"/>
            </w:tcBorders>
            <w:shd w:val="clear" w:color="auto" w:fill="auto"/>
            <w:vAlign w:val="bottom"/>
          </w:tcPr>
          <w:p w14:paraId="50BB74B9" w14:textId="77777777" w:rsidR="00886F19" w:rsidRPr="005A509E" w:rsidRDefault="00886F19" w:rsidP="00E255EA">
            <w:pPr>
              <w:suppressAutoHyphens w:val="0"/>
              <w:spacing w:before="80" w:after="80" w:line="200" w:lineRule="exact"/>
              <w:ind w:right="113"/>
              <w:rPr>
                <w:i/>
                <w:sz w:val="16"/>
                <w:lang w:eastAsia="fr-FR"/>
              </w:rPr>
            </w:pPr>
            <w:r w:rsidRPr="005A509E">
              <w:rPr>
                <w:i/>
                <w:sz w:val="16"/>
                <w:lang w:eastAsia="fr-FR"/>
              </w:rPr>
              <w:t>Relevant court decisions</w:t>
            </w:r>
          </w:p>
        </w:tc>
        <w:tc>
          <w:tcPr>
            <w:tcW w:w="3100" w:type="dxa"/>
            <w:tcBorders>
              <w:top w:val="single" w:sz="4" w:space="0" w:color="auto"/>
              <w:bottom w:val="single" w:sz="12" w:space="0" w:color="auto"/>
            </w:tcBorders>
            <w:shd w:val="clear" w:color="auto" w:fill="auto"/>
            <w:vAlign w:val="bottom"/>
          </w:tcPr>
          <w:p w14:paraId="4279CA3A" w14:textId="77777777" w:rsidR="00886F19" w:rsidRPr="005A509E" w:rsidRDefault="00886F19" w:rsidP="00E255EA">
            <w:pPr>
              <w:suppressAutoHyphens w:val="0"/>
              <w:spacing w:before="80" w:after="80" w:line="200" w:lineRule="exact"/>
              <w:ind w:right="113"/>
              <w:rPr>
                <w:i/>
                <w:sz w:val="16"/>
                <w:lang w:eastAsia="fr-FR"/>
              </w:rPr>
            </w:pPr>
            <w:r w:rsidRPr="005A509E">
              <w:rPr>
                <w:i/>
                <w:sz w:val="16"/>
                <w:lang w:eastAsia="fr-FR"/>
              </w:rPr>
              <w:t>Applicable domestic law and administrative decisions</w:t>
            </w:r>
          </w:p>
        </w:tc>
      </w:tr>
      <w:tr w:rsidR="00302895" w:rsidRPr="005A509E" w14:paraId="0CF5E7E1" w14:textId="77777777" w:rsidTr="008F1886">
        <w:trPr>
          <w:trHeight w:hRule="exact" w:val="113"/>
          <w:tblHeader/>
        </w:trPr>
        <w:tc>
          <w:tcPr>
            <w:tcW w:w="1380" w:type="dxa"/>
            <w:tcBorders>
              <w:top w:val="single" w:sz="12" w:space="0" w:color="auto"/>
              <w:bottom w:val="nil"/>
            </w:tcBorders>
            <w:shd w:val="clear" w:color="auto" w:fill="auto"/>
          </w:tcPr>
          <w:p w14:paraId="6B0C8685" w14:textId="77777777" w:rsidR="00302895" w:rsidRPr="005A509E" w:rsidRDefault="00302895" w:rsidP="00E255EA">
            <w:pPr>
              <w:suppressAutoHyphens w:val="0"/>
              <w:spacing w:before="40" w:after="120" w:line="220" w:lineRule="exact"/>
              <w:ind w:right="113"/>
            </w:pPr>
          </w:p>
        </w:tc>
        <w:tc>
          <w:tcPr>
            <w:tcW w:w="1172" w:type="dxa"/>
            <w:tcBorders>
              <w:top w:val="single" w:sz="12" w:space="0" w:color="auto"/>
              <w:bottom w:val="nil"/>
            </w:tcBorders>
            <w:shd w:val="clear" w:color="auto" w:fill="auto"/>
          </w:tcPr>
          <w:p w14:paraId="5A917DDF" w14:textId="77777777" w:rsidR="00302895" w:rsidRPr="005A509E" w:rsidRDefault="00302895" w:rsidP="00E255EA">
            <w:pPr>
              <w:suppressAutoHyphens w:val="0"/>
              <w:spacing w:before="40" w:after="120" w:line="220" w:lineRule="exact"/>
              <w:ind w:right="113"/>
            </w:pPr>
          </w:p>
        </w:tc>
        <w:tc>
          <w:tcPr>
            <w:tcW w:w="1736" w:type="dxa"/>
            <w:tcBorders>
              <w:top w:val="single" w:sz="12" w:space="0" w:color="auto"/>
              <w:bottom w:val="nil"/>
            </w:tcBorders>
          </w:tcPr>
          <w:p w14:paraId="1A96C109" w14:textId="77777777" w:rsidR="00302895" w:rsidRPr="005A509E" w:rsidRDefault="00302895" w:rsidP="00E255EA">
            <w:pPr>
              <w:suppressAutoHyphens w:val="0"/>
              <w:spacing w:before="40" w:after="120" w:line="220" w:lineRule="exact"/>
              <w:ind w:right="113"/>
            </w:pPr>
          </w:p>
        </w:tc>
        <w:tc>
          <w:tcPr>
            <w:tcW w:w="1653" w:type="dxa"/>
            <w:tcBorders>
              <w:top w:val="single" w:sz="12" w:space="0" w:color="auto"/>
              <w:bottom w:val="nil"/>
            </w:tcBorders>
            <w:shd w:val="clear" w:color="auto" w:fill="auto"/>
          </w:tcPr>
          <w:p w14:paraId="247834C3" w14:textId="77777777" w:rsidR="00302895" w:rsidRPr="005A509E" w:rsidRDefault="00302895" w:rsidP="00E255EA">
            <w:pPr>
              <w:suppressAutoHyphens w:val="0"/>
              <w:spacing w:before="40" w:after="120" w:line="220" w:lineRule="exact"/>
              <w:ind w:right="113"/>
            </w:pPr>
          </w:p>
        </w:tc>
        <w:tc>
          <w:tcPr>
            <w:tcW w:w="1392" w:type="dxa"/>
            <w:tcBorders>
              <w:top w:val="single" w:sz="12" w:space="0" w:color="auto"/>
              <w:bottom w:val="nil"/>
            </w:tcBorders>
            <w:shd w:val="clear" w:color="auto" w:fill="auto"/>
          </w:tcPr>
          <w:p w14:paraId="328CE30C" w14:textId="77777777" w:rsidR="00302895" w:rsidRPr="005A509E" w:rsidRDefault="00302895" w:rsidP="00E255EA">
            <w:pPr>
              <w:suppressAutoHyphens w:val="0"/>
              <w:spacing w:before="40" w:after="120" w:line="220" w:lineRule="exact"/>
              <w:ind w:right="113"/>
            </w:pPr>
          </w:p>
        </w:tc>
        <w:tc>
          <w:tcPr>
            <w:tcW w:w="2835" w:type="dxa"/>
            <w:tcBorders>
              <w:top w:val="single" w:sz="12" w:space="0" w:color="auto"/>
              <w:bottom w:val="nil"/>
            </w:tcBorders>
            <w:shd w:val="clear" w:color="auto" w:fill="auto"/>
          </w:tcPr>
          <w:p w14:paraId="61EF24C4" w14:textId="77777777" w:rsidR="00302895" w:rsidRPr="005A509E" w:rsidRDefault="00302895" w:rsidP="00E255EA">
            <w:pPr>
              <w:suppressAutoHyphens w:val="0"/>
              <w:autoSpaceDE w:val="0"/>
              <w:autoSpaceDN w:val="0"/>
              <w:adjustRightInd w:val="0"/>
              <w:spacing w:line="240" w:lineRule="auto"/>
            </w:pPr>
          </w:p>
        </w:tc>
        <w:tc>
          <w:tcPr>
            <w:tcW w:w="3100" w:type="dxa"/>
            <w:tcBorders>
              <w:top w:val="single" w:sz="12" w:space="0" w:color="auto"/>
              <w:bottom w:val="nil"/>
            </w:tcBorders>
            <w:shd w:val="clear" w:color="auto" w:fill="auto"/>
          </w:tcPr>
          <w:p w14:paraId="2E625223" w14:textId="77777777" w:rsidR="00302895" w:rsidRPr="005A509E" w:rsidRDefault="00302895" w:rsidP="00E255EA">
            <w:pPr>
              <w:suppressAutoHyphens w:val="0"/>
              <w:spacing w:line="240" w:lineRule="auto"/>
            </w:pPr>
          </w:p>
        </w:tc>
      </w:tr>
      <w:tr w:rsidR="00886F19" w:rsidRPr="005A509E" w14:paraId="5DCE3B9E" w14:textId="77777777" w:rsidTr="008F1886">
        <w:tc>
          <w:tcPr>
            <w:tcW w:w="1380" w:type="dxa"/>
            <w:tcBorders>
              <w:top w:val="nil"/>
              <w:bottom w:val="nil"/>
            </w:tcBorders>
            <w:shd w:val="clear" w:color="auto" w:fill="auto"/>
          </w:tcPr>
          <w:p w14:paraId="77E7054D" w14:textId="77777777" w:rsidR="00886F19" w:rsidRPr="005A509E" w:rsidRDefault="00886F19" w:rsidP="00E255EA">
            <w:pPr>
              <w:suppressAutoHyphens w:val="0"/>
              <w:spacing w:before="40" w:after="120" w:line="220" w:lineRule="exact"/>
              <w:ind w:right="113"/>
            </w:pPr>
            <w:r w:rsidRPr="005A509E">
              <w:t>Oleg Matskevich</w:t>
            </w:r>
          </w:p>
        </w:tc>
        <w:tc>
          <w:tcPr>
            <w:tcW w:w="1172" w:type="dxa"/>
            <w:tcBorders>
              <w:top w:val="nil"/>
              <w:bottom w:val="nil"/>
            </w:tcBorders>
            <w:shd w:val="clear" w:color="auto" w:fill="auto"/>
          </w:tcPr>
          <w:p w14:paraId="74C362BD" w14:textId="77777777" w:rsidR="00886F19" w:rsidRPr="005A509E" w:rsidRDefault="00886F19" w:rsidP="00E255EA">
            <w:pPr>
              <w:suppressAutoHyphens w:val="0"/>
              <w:spacing w:before="40" w:after="120" w:line="220" w:lineRule="exact"/>
              <w:ind w:right="113"/>
              <w:rPr>
                <w:lang w:eastAsia="fr-FR"/>
              </w:rPr>
            </w:pPr>
            <w:r w:rsidRPr="005A509E">
              <w:t>3128/2018</w:t>
            </w:r>
          </w:p>
        </w:tc>
        <w:tc>
          <w:tcPr>
            <w:tcW w:w="1736" w:type="dxa"/>
            <w:tcBorders>
              <w:top w:val="nil"/>
              <w:bottom w:val="nil"/>
            </w:tcBorders>
          </w:tcPr>
          <w:p w14:paraId="06AFF1F6"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26E2233D" w14:textId="77777777" w:rsidR="00886F19" w:rsidRPr="005A509E" w:rsidRDefault="00886F19" w:rsidP="00E255EA">
            <w:pPr>
              <w:suppressAutoHyphens w:val="0"/>
              <w:spacing w:before="40" w:after="120" w:line="220" w:lineRule="exact"/>
              <w:ind w:right="113"/>
              <w:rPr>
                <w:lang w:eastAsia="fr-FR"/>
              </w:rPr>
            </w:pPr>
            <w:r w:rsidRPr="005A509E">
              <w:t>26 January 2018</w:t>
            </w:r>
          </w:p>
        </w:tc>
        <w:tc>
          <w:tcPr>
            <w:tcW w:w="1392" w:type="dxa"/>
            <w:tcBorders>
              <w:top w:val="nil"/>
              <w:bottom w:val="nil"/>
            </w:tcBorders>
            <w:shd w:val="clear" w:color="auto" w:fill="auto"/>
          </w:tcPr>
          <w:p w14:paraId="4C6EAFD4" w14:textId="77777777" w:rsidR="00886F19" w:rsidRPr="005A509E" w:rsidRDefault="00886F19" w:rsidP="00E255EA">
            <w:pPr>
              <w:suppressAutoHyphens w:val="0"/>
              <w:spacing w:before="40" w:after="120" w:line="220" w:lineRule="exact"/>
              <w:ind w:right="113"/>
              <w:rPr>
                <w:lang w:eastAsia="fr-FR"/>
              </w:rPr>
            </w:pPr>
            <w:r w:rsidRPr="005A509E">
              <w:t>6 July 2018</w:t>
            </w:r>
          </w:p>
        </w:tc>
        <w:tc>
          <w:tcPr>
            <w:tcW w:w="2835" w:type="dxa"/>
            <w:tcBorders>
              <w:top w:val="nil"/>
              <w:bottom w:val="nil"/>
            </w:tcBorders>
            <w:shd w:val="clear" w:color="auto" w:fill="auto"/>
          </w:tcPr>
          <w:p w14:paraId="4D5C3B98" w14:textId="300E4E43" w:rsidR="00886F19" w:rsidRPr="005A509E" w:rsidRDefault="00886F19" w:rsidP="00E255EA">
            <w:pPr>
              <w:suppressAutoHyphens w:val="0"/>
              <w:autoSpaceDE w:val="0"/>
              <w:autoSpaceDN w:val="0"/>
              <w:adjustRightInd w:val="0"/>
              <w:spacing w:line="240" w:lineRule="auto"/>
            </w:pPr>
            <w:r w:rsidRPr="005A509E">
              <w:t>First instance: 10 March 2017, Borisov District Court</w:t>
            </w:r>
            <w:r w:rsidR="005B08E8" w:rsidRPr="005A509E">
              <w:t xml:space="preserve"> </w:t>
            </w:r>
          </w:p>
          <w:p w14:paraId="66671F6B" w14:textId="77777777" w:rsidR="00886F19" w:rsidRPr="005A509E" w:rsidRDefault="00886F19" w:rsidP="00E255EA">
            <w:pPr>
              <w:suppressAutoHyphens w:val="0"/>
              <w:autoSpaceDE w:val="0"/>
              <w:autoSpaceDN w:val="0"/>
              <w:adjustRightInd w:val="0"/>
              <w:spacing w:line="240" w:lineRule="auto"/>
            </w:pPr>
          </w:p>
          <w:p w14:paraId="1D2D269D" w14:textId="77777777" w:rsidR="00886F19" w:rsidRPr="005A509E" w:rsidRDefault="00886F19" w:rsidP="00E255EA">
            <w:pPr>
              <w:suppressAutoHyphens w:val="0"/>
              <w:autoSpaceDE w:val="0"/>
              <w:autoSpaceDN w:val="0"/>
              <w:adjustRightInd w:val="0"/>
              <w:spacing w:line="240" w:lineRule="auto"/>
            </w:pPr>
            <w:r w:rsidRPr="005A509E">
              <w:t>Appeal: 13 April 2017, Minsk Regional Court</w:t>
            </w:r>
          </w:p>
          <w:p w14:paraId="682F073C" w14:textId="77777777" w:rsidR="00886F19" w:rsidRPr="005A509E" w:rsidRDefault="00886F19" w:rsidP="00E255EA">
            <w:pPr>
              <w:suppressAutoHyphens w:val="0"/>
              <w:autoSpaceDE w:val="0"/>
              <w:autoSpaceDN w:val="0"/>
              <w:adjustRightInd w:val="0"/>
              <w:spacing w:line="240" w:lineRule="auto"/>
            </w:pPr>
          </w:p>
          <w:p w14:paraId="6F357D75" w14:textId="77777777" w:rsidR="00886F19" w:rsidRPr="005A509E" w:rsidRDefault="00886F19" w:rsidP="00E255EA">
            <w:pPr>
              <w:suppressAutoHyphens w:val="0"/>
              <w:autoSpaceDE w:val="0"/>
              <w:autoSpaceDN w:val="0"/>
              <w:adjustRightInd w:val="0"/>
              <w:spacing w:line="240" w:lineRule="auto"/>
            </w:pPr>
            <w:r w:rsidRPr="005A509E">
              <w:t xml:space="preserve">Supervisory review appeal: </w:t>
            </w:r>
          </w:p>
          <w:p w14:paraId="721AEA96" w14:textId="77777777" w:rsidR="00886F19" w:rsidRPr="005A509E" w:rsidRDefault="00886F19" w:rsidP="00E255EA">
            <w:pPr>
              <w:suppressAutoHyphens w:val="0"/>
              <w:autoSpaceDE w:val="0"/>
              <w:autoSpaceDN w:val="0"/>
              <w:adjustRightInd w:val="0"/>
              <w:spacing w:before="80" w:after="80" w:line="240" w:lineRule="auto"/>
            </w:pPr>
            <w:r w:rsidRPr="005A509E">
              <w:t>10 July 2017, Chair of the Minsk Regional Court</w:t>
            </w:r>
          </w:p>
          <w:p w14:paraId="0DA66AB7" w14:textId="77777777" w:rsidR="00886F19" w:rsidRPr="005A509E" w:rsidRDefault="00886F19" w:rsidP="00E255EA">
            <w:pPr>
              <w:suppressAutoHyphens w:val="0"/>
              <w:autoSpaceDE w:val="0"/>
              <w:autoSpaceDN w:val="0"/>
              <w:adjustRightInd w:val="0"/>
              <w:spacing w:before="80" w:after="80" w:line="240" w:lineRule="auto"/>
            </w:pPr>
            <w:r w:rsidRPr="005A509E">
              <w:t>20 October 2017, Chair of the Supreme Court</w:t>
            </w:r>
          </w:p>
        </w:tc>
        <w:tc>
          <w:tcPr>
            <w:tcW w:w="3100" w:type="dxa"/>
            <w:tcBorders>
              <w:top w:val="nil"/>
              <w:bottom w:val="nil"/>
            </w:tcBorders>
            <w:shd w:val="clear" w:color="auto" w:fill="auto"/>
          </w:tcPr>
          <w:p w14:paraId="4458A973" w14:textId="21CDCDB2" w:rsidR="00886F19" w:rsidRPr="005A509E" w:rsidRDefault="00886F19" w:rsidP="00E255EA">
            <w:pPr>
              <w:suppressAutoHyphens w:val="0"/>
              <w:spacing w:line="240" w:lineRule="auto"/>
            </w:pPr>
            <w:r w:rsidRPr="005A509E">
              <w:t>Borisov District Executive Committee, decision No. 851 of 13</w:t>
            </w:r>
            <w:r w:rsidR="005A509E">
              <w:t> </w:t>
            </w:r>
            <w:r w:rsidRPr="005A509E">
              <w:t>July 2010</w:t>
            </w:r>
          </w:p>
          <w:p w14:paraId="186978BF" w14:textId="77777777" w:rsidR="00886F19" w:rsidRPr="005A509E" w:rsidRDefault="00886F19" w:rsidP="00E255EA">
            <w:pPr>
              <w:suppressAutoHyphens w:val="0"/>
              <w:spacing w:line="240" w:lineRule="auto"/>
            </w:pPr>
          </w:p>
          <w:p w14:paraId="2149F44E" w14:textId="095FC5DD" w:rsidR="00886F19" w:rsidRPr="005A509E" w:rsidRDefault="00886F19" w:rsidP="00E255EA">
            <w:pPr>
              <w:suppressAutoHyphens w:val="0"/>
              <w:spacing w:line="240" w:lineRule="auto"/>
            </w:pPr>
            <w:r w:rsidRPr="005A509E">
              <w:t>Public Events Act</w:t>
            </w:r>
            <w:r w:rsidRPr="005A509E">
              <w:rPr>
                <w:i/>
                <w:iCs/>
                <w:vertAlign w:val="superscript"/>
              </w:rPr>
              <w:t>a</w:t>
            </w:r>
          </w:p>
          <w:p w14:paraId="2D2E21AA" w14:textId="77777777" w:rsidR="00886F19" w:rsidRPr="005A509E" w:rsidRDefault="00886F19" w:rsidP="00E255EA">
            <w:pPr>
              <w:suppressAutoHyphens w:val="0"/>
              <w:spacing w:before="40" w:after="120" w:line="220" w:lineRule="exact"/>
              <w:ind w:right="113"/>
            </w:pPr>
          </w:p>
        </w:tc>
      </w:tr>
      <w:tr w:rsidR="00886F19" w:rsidRPr="005A509E" w14:paraId="460D1D79" w14:textId="77777777" w:rsidTr="008F1886">
        <w:tc>
          <w:tcPr>
            <w:tcW w:w="1380" w:type="dxa"/>
            <w:tcBorders>
              <w:top w:val="nil"/>
              <w:bottom w:val="nil"/>
            </w:tcBorders>
            <w:shd w:val="clear" w:color="auto" w:fill="auto"/>
          </w:tcPr>
          <w:p w14:paraId="4BD1F377" w14:textId="77777777" w:rsidR="00886F19" w:rsidRPr="005A509E" w:rsidRDefault="00886F19" w:rsidP="00E255EA">
            <w:pPr>
              <w:suppressAutoHyphens w:val="0"/>
              <w:autoSpaceDE w:val="0"/>
              <w:autoSpaceDN w:val="0"/>
              <w:adjustRightInd w:val="0"/>
              <w:spacing w:line="240" w:lineRule="auto"/>
            </w:pPr>
            <w:r w:rsidRPr="005A509E">
              <w:t xml:space="preserve">Alla Romanchik and Natalya Shchukina </w:t>
            </w:r>
          </w:p>
          <w:p w14:paraId="5075F89E" w14:textId="77777777" w:rsidR="00886F19" w:rsidRPr="005A509E" w:rsidRDefault="00886F19" w:rsidP="00E255EA">
            <w:pPr>
              <w:suppressAutoHyphens w:val="0"/>
              <w:spacing w:before="40" w:after="120" w:line="220" w:lineRule="exact"/>
              <w:ind w:right="113"/>
            </w:pPr>
          </w:p>
          <w:p w14:paraId="58CF9DD0" w14:textId="77777777" w:rsidR="00886F19" w:rsidRPr="005A509E" w:rsidRDefault="00886F19" w:rsidP="00E255EA">
            <w:pPr>
              <w:suppressAutoHyphens w:val="0"/>
              <w:spacing w:before="40" w:after="120" w:line="220" w:lineRule="exact"/>
              <w:ind w:right="113"/>
            </w:pPr>
            <w:r w:rsidRPr="005A509E">
              <w:t>(The authors filed four different requests to four District Executive Committees.)</w:t>
            </w:r>
          </w:p>
        </w:tc>
        <w:tc>
          <w:tcPr>
            <w:tcW w:w="1172" w:type="dxa"/>
            <w:tcBorders>
              <w:top w:val="nil"/>
              <w:bottom w:val="nil"/>
            </w:tcBorders>
            <w:shd w:val="clear" w:color="auto" w:fill="auto"/>
          </w:tcPr>
          <w:p w14:paraId="2FE61B4A" w14:textId="77777777" w:rsidR="00886F19" w:rsidRPr="005A509E" w:rsidRDefault="00886F19" w:rsidP="00E255EA">
            <w:pPr>
              <w:suppressAutoHyphens w:val="0"/>
              <w:spacing w:before="40" w:after="120" w:line="220" w:lineRule="exact"/>
              <w:ind w:right="113"/>
            </w:pPr>
            <w:r w:rsidRPr="005A509E">
              <w:t>3172/2018</w:t>
            </w:r>
          </w:p>
        </w:tc>
        <w:tc>
          <w:tcPr>
            <w:tcW w:w="1736" w:type="dxa"/>
            <w:tcBorders>
              <w:top w:val="nil"/>
              <w:bottom w:val="nil"/>
            </w:tcBorders>
          </w:tcPr>
          <w:p w14:paraId="29B1C0D9" w14:textId="77777777" w:rsidR="00886F19" w:rsidRPr="005A509E" w:rsidRDefault="00886F19" w:rsidP="00E255EA">
            <w:pPr>
              <w:suppressAutoHyphens w:val="0"/>
              <w:spacing w:before="40" w:after="120" w:line="220" w:lineRule="exact"/>
              <w:ind w:right="113"/>
            </w:pPr>
            <w:r w:rsidRPr="005A509E">
              <w:t>Represented by counsel, Leonid Sudalenko</w:t>
            </w:r>
          </w:p>
        </w:tc>
        <w:tc>
          <w:tcPr>
            <w:tcW w:w="1653" w:type="dxa"/>
            <w:tcBorders>
              <w:top w:val="nil"/>
              <w:bottom w:val="nil"/>
            </w:tcBorders>
            <w:shd w:val="clear" w:color="auto" w:fill="auto"/>
          </w:tcPr>
          <w:p w14:paraId="23400BF1" w14:textId="77777777" w:rsidR="00886F19" w:rsidRPr="005A509E" w:rsidRDefault="00886F19" w:rsidP="00E255EA">
            <w:pPr>
              <w:suppressAutoHyphens w:val="0"/>
              <w:spacing w:before="40" w:after="120" w:line="220" w:lineRule="exact"/>
              <w:ind w:right="113"/>
            </w:pPr>
            <w:r w:rsidRPr="005A509E">
              <w:t>24 December 2017</w:t>
            </w:r>
          </w:p>
        </w:tc>
        <w:tc>
          <w:tcPr>
            <w:tcW w:w="1392" w:type="dxa"/>
            <w:tcBorders>
              <w:top w:val="nil"/>
              <w:bottom w:val="nil"/>
            </w:tcBorders>
            <w:shd w:val="clear" w:color="auto" w:fill="auto"/>
          </w:tcPr>
          <w:p w14:paraId="6B16DE7C" w14:textId="77777777" w:rsidR="00886F19" w:rsidRPr="005A509E" w:rsidRDefault="00886F19" w:rsidP="00E255EA">
            <w:pPr>
              <w:suppressAutoHyphens w:val="0"/>
              <w:spacing w:before="40" w:after="120" w:line="220" w:lineRule="exact"/>
              <w:ind w:right="113"/>
            </w:pPr>
            <w:r w:rsidRPr="005A509E">
              <w:t>3 April 2018</w:t>
            </w:r>
          </w:p>
        </w:tc>
        <w:tc>
          <w:tcPr>
            <w:tcW w:w="2835" w:type="dxa"/>
            <w:tcBorders>
              <w:top w:val="nil"/>
              <w:bottom w:val="nil"/>
            </w:tcBorders>
            <w:shd w:val="clear" w:color="auto" w:fill="auto"/>
          </w:tcPr>
          <w:p w14:paraId="67623541" w14:textId="77777777" w:rsidR="00886F19" w:rsidRPr="005A509E" w:rsidRDefault="00886F19" w:rsidP="00E255EA">
            <w:pPr>
              <w:suppressAutoHyphens w:val="0"/>
              <w:spacing w:line="240" w:lineRule="auto"/>
            </w:pPr>
            <w:r w:rsidRPr="005A509E">
              <w:t xml:space="preserve">First instance: </w:t>
            </w:r>
          </w:p>
          <w:p w14:paraId="3DA1E258" w14:textId="77777777" w:rsidR="00886F19" w:rsidRPr="005A509E" w:rsidRDefault="00886F19" w:rsidP="00E255EA">
            <w:pPr>
              <w:suppressAutoHyphens w:val="0"/>
              <w:autoSpaceDE w:val="0"/>
              <w:autoSpaceDN w:val="0"/>
              <w:adjustRightInd w:val="0"/>
              <w:spacing w:before="80" w:after="80" w:line="240" w:lineRule="auto"/>
            </w:pPr>
            <w:r w:rsidRPr="005A509E">
              <w:t>25 September 2016, Zhlobin District Court</w:t>
            </w:r>
          </w:p>
          <w:p w14:paraId="06751ABF" w14:textId="77777777" w:rsidR="00886F19" w:rsidRPr="005A509E" w:rsidRDefault="00886F19" w:rsidP="00E255EA">
            <w:pPr>
              <w:suppressAutoHyphens w:val="0"/>
              <w:autoSpaceDE w:val="0"/>
              <w:autoSpaceDN w:val="0"/>
              <w:adjustRightInd w:val="0"/>
              <w:spacing w:before="80" w:after="80" w:line="240" w:lineRule="auto"/>
            </w:pPr>
            <w:r w:rsidRPr="005A509E">
              <w:t>3 October 2016, Mozyr District Court</w:t>
            </w:r>
          </w:p>
          <w:p w14:paraId="558FBD85" w14:textId="77777777" w:rsidR="00886F19" w:rsidRPr="005A509E" w:rsidRDefault="00886F19" w:rsidP="00E255EA">
            <w:pPr>
              <w:suppressAutoHyphens w:val="0"/>
              <w:autoSpaceDE w:val="0"/>
              <w:autoSpaceDN w:val="0"/>
              <w:adjustRightInd w:val="0"/>
              <w:spacing w:before="80" w:after="80" w:line="240" w:lineRule="auto"/>
            </w:pPr>
            <w:r w:rsidRPr="005A509E">
              <w:t>2 November 2016, Brahin District Court</w:t>
            </w:r>
          </w:p>
          <w:p w14:paraId="53FB5412" w14:textId="35B38BCB" w:rsidR="00886F19" w:rsidRPr="005A509E" w:rsidRDefault="00886F19" w:rsidP="00F621BC">
            <w:pPr>
              <w:suppressAutoHyphens w:val="0"/>
              <w:autoSpaceDE w:val="0"/>
              <w:autoSpaceDN w:val="0"/>
              <w:adjustRightInd w:val="0"/>
              <w:spacing w:before="80" w:after="80" w:line="240" w:lineRule="auto"/>
            </w:pPr>
            <w:r w:rsidRPr="005A509E">
              <w:t>17 November 2016, Loyev District Court</w:t>
            </w:r>
          </w:p>
        </w:tc>
        <w:tc>
          <w:tcPr>
            <w:tcW w:w="3100" w:type="dxa"/>
            <w:tcBorders>
              <w:top w:val="nil"/>
              <w:bottom w:val="nil"/>
            </w:tcBorders>
            <w:shd w:val="clear" w:color="auto" w:fill="auto"/>
          </w:tcPr>
          <w:p w14:paraId="6BD51339" w14:textId="77777777" w:rsidR="00886F19" w:rsidRPr="005A509E" w:rsidRDefault="00886F19" w:rsidP="00E255EA">
            <w:pPr>
              <w:suppressAutoHyphens w:val="0"/>
              <w:autoSpaceDE w:val="0"/>
              <w:autoSpaceDN w:val="0"/>
              <w:adjustRightInd w:val="0"/>
              <w:spacing w:line="240" w:lineRule="auto"/>
            </w:pPr>
            <w:r w:rsidRPr="005A509E">
              <w:t>Brahin District Executive Committee, decision No. 1180 of 14 October 2014</w:t>
            </w:r>
          </w:p>
          <w:p w14:paraId="684F65FE" w14:textId="77777777" w:rsidR="00886F19" w:rsidRPr="005A509E" w:rsidRDefault="00886F19" w:rsidP="00E255EA">
            <w:pPr>
              <w:suppressAutoHyphens w:val="0"/>
              <w:autoSpaceDE w:val="0"/>
              <w:autoSpaceDN w:val="0"/>
              <w:adjustRightInd w:val="0"/>
              <w:spacing w:line="240" w:lineRule="auto"/>
            </w:pPr>
          </w:p>
          <w:p w14:paraId="4908BDE1" w14:textId="702DE9F0" w:rsidR="00886F19" w:rsidRPr="005A509E" w:rsidRDefault="00886F19" w:rsidP="00E255EA">
            <w:pPr>
              <w:suppressAutoHyphens w:val="0"/>
              <w:autoSpaceDE w:val="0"/>
              <w:autoSpaceDN w:val="0"/>
              <w:adjustRightInd w:val="0"/>
              <w:spacing w:line="240" w:lineRule="auto"/>
            </w:pPr>
            <w:r w:rsidRPr="005A509E">
              <w:t>Loyev District Executive Committee, decision No. 844 of 20</w:t>
            </w:r>
            <w:r w:rsidR="00333323" w:rsidRPr="005A509E">
              <w:t> </w:t>
            </w:r>
            <w:r w:rsidRPr="005A509E">
              <w:t>October 2014</w:t>
            </w:r>
          </w:p>
          <w:p w14:paraId="6F693D32" w14:textId="77777777" w:rsidR="00886F19" w:rsidRPr="005A509E" w:rsidRDefault="00886F19" w:rsidP="00E255EA">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335DACEA" w14:textId="0F55E8E0" w:rsidR="00886F19" w:rsidRPr="005A509E" w:rsidRDefault="00886F19" w:rsidP="00E255EA">
            <w:pPr>
              <w:suppressAutoHyphens w:val="0"/>
              <w:autoSpaceDE w:val="0"/>
              <w:autoSpaceDN w:val="0"/>
              <w:adjustRightInd w:val="0"/>
              <w:spacing w:line="240" w:lineRule="auto"/>
            </w:pPr>
            <w:r w:rsidRPr="005A509E">
              <w:t>Zhlobin District Executive Committee, decision No. 940 of 7</w:t>
            </w:r>
            <w:r w:rsidR="00333323" w:rsidRPr="005A509E">
              <w:t> </w:t>
            </w:r>
            <w:r w:rsidRPr="005A509E">
              <w:t xml:space="preserve">May 2008 </w:t>
            </w:r>
          </w:p>
          <w:p w14:paraId="2BBF4954" w14:textId="77777777" w:rsidR="00886F19" w:rsidRPr="005A509E" w:rsidRDefault="00886F19" w:rsidP="00E255EA">
            <w:pPr>
              <w:suppressAutoHyphens w:val="0"/>
              <w:autoSpaceDE w:val="0"/>
              <w:autoSpaceDN w:val="0"/>
              <w:adjustRightInd w:val="0"/>
              <w:spacing w:line="240" w:lineRule="auto"/>
            </w:pPr>
          </w:p>
          <w:p w14:paraId="646CD775" w14:textId="77777777" w:rsidR="00886F19" w:rsidRPr="005A509E" w:rsidRDefault="00886F19" w:rsidP="00E255EA">
            <w:pPr>
              <w:suppressAutoHyphens w:val="0"/>
              <w:autoSpaceDE w:val="0"/>
              <w:autoSpaceDN w:val="0"/>
              <w:adjustRightInd w:val="0"/>
              <w:spacing w:line="240" w:lineRule="auto"/>
            </w:pPr>
            <w:r w:rsidRPr="005A509E">
              <w:t>Mozyr District Executive Committee, decision No. 1202 of 15 September 2011</w:t>
            </w:r>
          </w:p>
          <w:p w14:paraId="3E928955" w14:textId="77777777" w:rsidR="00886F19" w:rsidRPr="005A509E" w:rsidRDefault="00886F19" w:rsidP="00E255EA">
            <w:pPr>
              <w:suppressAutoHyphens w:val="0"/>
              <w:autoSpaceDE w:val="0"/>
              <w:autoSpaceDN w:val="0"/>
              <w:adjustRightInd w:val="0"/>
              <w:spacing w:line="240" w:lineRule="auto"/>
            </w:pPr>
          </w:p>
          <w:p w14:paraId="16AB55F4" w14:textId="77777777" w:rsidR="00886F19" w:rsidRPr="005A509E" w:rsidRDefault="00886F19" w:rsidP="00E255EA">
            <w:pPr>
              <w:suppressAutoHyphens w:val="0"/>
              <w:autoSpaceDE w:val="0"/>
              <w:autoSpaceDN w:val="0"/>
              <w:adjustRightInd w:val="0"/>
              <w:spacing w:line="240" w:lineRule="auto"/>
            </w:pPr>
            <w:r w:rsidRPr="005A509E">
              <w:t xml:space="preserve">Public Events Act </w:t>
            </w:r>
          </w:p>
        </w:tc>
      </w:tr>
      <w:tr w:rsidR="00F621BC" w:rsidRPr="005A509E" w14:paraId="194A0D57" w14:textId="77777777" w:rsidTr="008F1886">
        <w:tc>
          <w:tcPr>
            <w:tcW w:w="1380" w:type="dxa"/>
            <w:tcBorders>
              <w:top w:val="nil"/>
              <w:bottom w:val="nil"/>
            </w:tcBorders>
            <w:shd w:val="clear" w:color="auto" w:fill="auto"/>
          </w:tcPr>
          <w:p w14:paraId="4829B331" w14:textId="77777777" w:rsidR="00F621BC" w:rsidRPr="005A509E" w:rsidRDefault="00F621BC" w:rsidP="00F621BC">
            <w:pPr>
              <w:keepNext/>
              <w:keepLines/>
              <w:suppressAutoHyphens w:val="0"/>
              <w:autoSpaceDE w:val="0"/>
              <w:autoSpaceDN w:val="0"/>
              <w:adjustRightInd w:val="0"/>
              <w:spacing w:line="240" w:lineRule="auto"/>
            </w:pPr>
          </w:p>
        </w:tc>
        <w:tc>
          <w:tcPr>
            <w:tcW w:w="1172" w:type="dxa"/>
            <w:tcBorders>
              <w:top w:val="nil"/>
              <w:bottom w:val="nil"/>
            </w:tcBorders>
            <w:shd w:val="clear" w:color="auto" w:fill="auto"/>
          </w:tcPr>
          <w:p w14:paraId="02CC3FD6" w14:textId="77777777" w:rsidR="00F621BC" w:rsidRPr="005A509E" w:rsidRDefault="00F621BC" w:rsidP="00F621BC">
            <w:pPr>
              <w:keepNext/>
              <w:keepLines/>
              <w:suppressAutoHyphens w:val="0"/>
              <w:spacing w:before="40" w:after="120" w:line="220" w:lineRule="exact"/>
              <w:ind w:right="113"/>
            </w:pPr>
          </w:p>
        </w:tc>
        <w:tc>
          <w:tcPr>
            <w:tcW w:w="1736" w:type="dxa"/>
            <w:tcBorders>
              <w:top w:val="nil"/>
              <w:bottom w:val="nil"/>
            </w:tcBorders>
          </w:tcPr>
          <w:p w14:paraId="70B9B0D5" w14:textId="77777777" w:rsidR="00F621BC" w:rsidRPr="005A509E" w:rsidRDefault="00F621BC" w:rsidP="00F621BC">
            <w:pPr>
              <w:keepNext/>
              <w:keepLines/>
              <w:suppressAutoHyphens w:val="0"/>
              <w:spacing w:before="40" w:after="120" w:line="220" w:lineRule="exact"/>
              <w:ind w:right="113"/>
            </w:pPr>
          </w:p>
        </w:tc>
        <w:tc>
          <w:tcPr>
            <w:tcW w:w="1653" w:type="dxa"/>
            <w:tcBorders>
              <w:top w:val="nil"/>
              <w:bottom w:val="nil"/>
            </w:tcBorders>
            <w:shd w:val="clear" w:color="auto" w:fill="auto"/>
          </w:tcPr>
          <w:p w14:paraId="1EC1CF26" w14:textId="77777777" w:rsidR="00F621BC" w:rsidRPr="005A509E" w:rsidRDefault="00F621BC" w:rsidP="00F621BC">
            <w:pPr>
              <w:keepNext/>
              <w:keepLines/>
              <w:suppressAutoHyphens w:val="0"/>
              <w:spacing w:before="40" w:after="120" w:line="220" w:lineRule="exact"/>
              <w:ind w:right="113"/>
            </w:pPr>
          </w:p>
        </w:tc>
        <w:tc>
          <w:tcPr>
            <w:tcW w:w="1392" w:type="dxa"/>
            <w:tcBorders>
              <w:top w:val="nil"/>
              <w:bottom w:val="nil"/>
            </w:tcBorders>
            <w:shd w:val="clear" w:color="auto" w:fill="auto"/>
          </w:tcPr>
          <w:p w14:paraId="0C34A146" w14:textId="77777777" w:rsidR="00F621BC" w:rsidRPr="005A509E" w:rsidRDefault="00F621BC" w:rsidP="00F621BC">
            <w:pPr>
              <w:keepNext/>
              <w:keepLines/>
              <w:suppressAutoHyphens w:val="0"/>
              <w:spacing w:before="40" w:after="120" w:line="220" w:lineRule="exact"/>
              <w:ind w:right="113"/>
            </w:pPr>
          </w:p>
        </w:tc>
        <w:tc>
          <w:tcPr>
            <w:tcW w:w="2835" w:type="dxa"/>
            <w:tcBorders>
              <w:top w:val="nil"/>
              <w:bottom w:val="nil"/>
            </w:tcBorders>
            <w:shd w:val="clear" w:color="auto" w:fill="auto"/>
          </w:tcPr>
          <w:p w14:paraId="79C9C153" w14:textId="77777777" w:rsidR="00F621BC" w:rsidRPr="005A509E" w:rsidRDefault="00F621BC" w:rsidP="00F621BC">
            <w:pPr>
              <w:keepNext/>
              <w:keepLines/>
              <w:suppressAutoHyphens w:val="0"/>
              <w:autoSpaceDE w:val="0"/>
              <w:autoSpaceDN w:val="0"/>
              <w:adjustRightInd w:val="0"/>
              <w:spacing w:before="80" w:after="80" w:line="240" w:lineRule="auto"/>
            </w:pPr>
            <w:r w:rsidRPr="005A509E">
              <w:t xml:space="preserve">Appeal: </w:t>
            </w:r>
          </w:p>
          <w:p w14:paraId="4C0A8D48" w14:textId="77777777" w:rsidR="00F621BC" w:rsidRPr="005A509E" w:rsidRDefault="00F621BC" w:rsidP="00F621BC">
            <w:pPr>
              <w:keepNext/>
              <w:keepLines/>
              <w:suppressAutoHyphens w:val="0"/>
              <w:autoSpaceDE w:val="0"/>
              <w:autoSpaceDN w:val="0"/>
              <w:adjustRightInd w:val="0"/>
              <w:spacing w:before="80" w:after="80" w:line="240" w:lineRule="auto"/>
            </w:pPr>
            <w:r w:rsidRPr="005A509E">
              <w:t>2 November (Zhlobin), Gomel Regional Court</w:t>
            </w:r>
          </w:p>
          <w:p w14:paraId="4BDACE02" w14:textId="77777777" w:rsidR="00F621BC" w:rsidRPr="005A509E" w:rsidRDefault="00F621BC" w:rsidP="00F621BC">
            <w:pPr>
              <w:keepNext/>
              <w:keepLines/>
              <w:suppressAutoHyphens w:val="0"/>
              <w:autoSpaceDE w:val="0"/>
              <w:autoSpaceDN w:val="0"/>
              <w:adjustRightInd w:val="0"/>
              <w:spacing w:before="80" w:after="80" w:line="240" w:lineRule="auto"/>
            </w:pPr>
            <w:r w:rsidRPr="005A509E">
              <w:t>1 December (Bragin), Gomel Regional Court</w:t>
            </w:r>
          </w:p>
          <w:p w14:paraId="241E0E2D" w14:textId="77777777" w:rsidR="00F621BC" w:rsidRPr="005A509E" w:rsidRDefault="00F621BC" w:rsidP="00F621BC">
            <w:pPr>
              <w:keepNext/>
              <w:keepLines/>
              <w:suppressAutoHyphens w:val="0"/>
              <w:autoSpaceDE w:val="0"/>
              <w:autoSpaceDN w:val="0"/>
              <w:adjustRightInd w:val="0"/>
              <w:spacing w:before="80" w:after="80" w:line="240" w:lineRule="auto"/>
            </w:pPr>
            <w:r w:rsidRPr="005A509E">
              <w:t>5 December (Mozyr), Gomel Regional Court</w:t>
            </w:r>
          </w:p>
          <w:p w14:paraId="5A1BC44F" w14:textId="76A51214" w:rsidR="00F621BC" w:rsidRPr="005A509E" w:rsidRDefault="00F621BC" w:rsidP="008F1886">
            <w:pPr>
              <w:keepNext/>
              <w:keepLines/>
              <w:suppressAutoHyphens w:val="0"/>
              <w:spacing w:after="80" w:line="240" w:lineRule="auto"/>
            </w:pPr>
            <w:r w:rsidRPr="005A509E">
              <w:t>20 December 2016 (Loyev), Gomel Regional Court</w:t>
            </w:r>
          </w:p>
        </w:tc>
        <w:tc>
          <w:tcPr>
            <w:tcW w:w="3100" w:type="dxa"/>
            <w:tcBorders>
              <w:top w:val="nil"/>
              <w:bottom w:val="nil"/>
            </w:tcBorders>
            <w:shd w:val="clear" w:color="auto" w:fill="auto"/>
          </w:tcPr>
          <w:p w14:paraId="7646E848" w14:textId="77777777" w:rsidR="00F621BC" w:rsidRPr="005A509E" w:rsidRDefault="00F621BC" w:rsidP="00F621BC">
            <w:pPr>
              <w:keepNext/>
              <w:keepLines/>
              <w:suppressAutoHyphens w:val="0"/>
              <w:autoSpaceDE w:val="0"/>
              <w:autoSpaceDN w:val="0"/>
              <w:adjustRightInd w:val="0"/>
              <w:spacing w:line="240" w:lineRule="auto"/>
            </w:pPr>
          </w:p>
        </w:tc>
      </w:tr>
      <w:tr w:rsidR="00886F19" w:rsidRPr="005A509E" w14:paraId="23ABB4E5" w14:textId="77777777" w:rsidTr="008F1886">
        <w:tc>
          <w:tcPr>
            <w:tcW w:w="1380" w:type="dxa"/>
            <w:tcBorders>
              <w:top w:val="nil"/>
              <w:bottom w:val="nil"/>
            </w:tcBorders>
            <w:shd w:val="clear" w:color="auto" w:fill="auto"/>
          </w:tcPr>
          <w:p w14:paraId="00308EC4" w14:textId="77777777" w:rsidR="00886F19" w:rsidRPr="005A509E" w:rsidRDefault="00886F19" w:rsidP="00E255EA">
            <w:pPr>
              <w:suppressAutoHyphens w:val="0"/>
              <w:autoSpaceDE w:val="0"/>
              <w:autoSpaceDN w:val="0"/>
              <w:adjustRightInd w:val="0"/>
              <w:spacing w:line="240" w:lineRule="auto"/>
            </w:pPr>
            <w:r w:rsidRPr="005A509E">
              <w:t xml:space="preserve">Pavel </w:t>
            </w:r>
            <w:r w:rsidRPr="005A509E">
              <w:br/>
              <w:t xml:space="preserve">Levinov </w:t>
            </w:r>
          </w:p>
        </w:tc>
        <w:tc>
          <w:tcPr>
            <w:tcW w:w="1172" w:type="dxa"/>
            <w:tcBorders>
              <w:top w:val="nil"/>
              <w:bottom w:val="nil"/>
            </w:tcBorders>
            <w:shd w:val="clear" w:color="auto" w:fill="auto"/>
          </w:tcPr>
          <w:p w14:paraId="61E1A694" w14:textId="77777777" w:rsidR="00886F19" w:rsidRPr="005A509E" w:rsidRDefault="00886F19" w:rsidP="00E255EA">
            <w:pPr>
              <w:suppressAutoHyphens w:val="0"/>
              <w:spacing w:before="40" w:after="120" w:line="220" w:lineRule="exact"/>
              <w:ind w:right="113"/>
            </w:pPr>
            <w:r w:rsidRPr="005A509E">
              <w:t>3231/2018</w:t>
            </w:r>
          </w:p>
        </w:tc>
        <w:tc>
          <w:tcPr>
            <w:tcW w:w="1736" w:type="dxa"/>
            <w:tcBorders>
              <w:top w:val="nil"/>
              <w:bottom w:val="nil"/>
            </w:tcBorders>
          </w:tcPr>
          <w:p w14:paraId="28C07082"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79A8ECEF" w14:textId="77777777" w:rsidR="00886F19" w:rsidRPr="005A509E" w:rsidRDefault="00886F19" w:rsidP="00E255EA">
            <w:pPr>
              <w:suppressAutoHyphens w:val="0"/>
              <w:spacing w:before="40" w:after="120" w:line="220" w:lineRule="exact"/>
              <w:ind w:right="113"/>
            </w:pPr>
            <w:r w:rsidRPr="005A509E">
              <w:t>7 April 2017</w:t>
            </w:r>
          </w:p>
        </w:tc>
        <w:tc>
          <w:tcPr>
            <w:tcW w:w="1392" w:type="dxa"/>
            <w:tcBorders>
              <w:top w:val="nil"/>
              <w:bottom w:val="nil"/>
            </w:tcBorders>
            <w:shd w:val="clear" w:color="auto" w:fill="auto"/>
          </w:tcPr>
          <w:p w14:paraId="6096987D" w14:textId="77777777" w:rsidR="00886F19" w:rsidRPr="005A509E" w:rsidRDefault="00886F19" w:rsidP="00E255EA">
            <w:pPr>
              <w:suppressAutoHyphens w:val="0"/>
              <w:spacing w:before="40" w:after="120" w:line="220" w:lineRule="exact"/>
              <w:ind w:right="113"/>
            </w:pPr>
            <w:r w:rsidRPr="005A509E">
              <w:t>28 August 2018</w:t>
            </w:r>
          </w:p>
        </w:tc>
        <w:tc>
          <w:tcPr>
            <w:tcW w:w="2835" w:type="dxa"/>
            <w:tcBorders>
              <w:top w:val="nil"/>
              <w:bottom w:val="nil"/>
            </w:tcBorders>
            <w:shd w:val="clear" w:color="auto" w:fill="auto"/>
          </w:tcPr>
          <w:p w14:paraId="0C64E36E" w14:textId="77777777" w:rsidR="00886F19" w:rsidRPr="005A509E" w:rsidRDefault="00886F19" w:rsidP="00E255EA">
            <w:pPr>
              <w:suppressAutoHyphens w:val="0"/>
              <w:spacing w:line="240" w:lineRule="auto"/>
            </w:pPr>
            <w:r w:rsidRPr="005A509E">
              <w:t>First instance: 15 February 2017, Zheleznodorozhny District Court (Vitebsk)</w:t>
            </w:r>
          </w:p>
          <w:p w14:paraId="1575BBA5" w14:textId="77777777" w:rsidR="00886F19" w:rsidRPr="005A509E" w:rsidRDefault="00886F19" w:rsidP="00E255EA">
            <w:pPr>
              <w:suppressAutoHyphens w:val="0"/>
              <w:autoSpaceDE w:val="0"/>
              <w:autoSpaceDN w:val="0"/>
              <w:adjustRightInd w:val="0"/>
              <w:spacing w:line="240" w:lineRule="auto"/>
            </w:pPr>
          </w:p>
          <w:p w14:paraId="507BF9DE" w14:textId="69B304DC" w:rsidR="00886F19" w:rsidRPr="005A509E" w:rsidRDefault="00886F19" w:rsidP="008F1886">
            <w:pPr>
              <w:suppressAutoHyphens w:val="0"/>
              <w:spacing w:after="80" w:line="240" w:lineRule="auto"/>
            </w:pPr>
            <w:r w:rsidRPr="005A509E">
              <w:t>Appeal: 23 March 2017, Vitebsk Regional Court</w:t>
            </w:r>
          </w:p>
        </w:tc>
        <w:tc>
          <w:tcPr>
            <w:tcW w:w="3100" w:type="dxa"/>
            <w:tcBorders>
              <w:top w:val="nil"/>
              <w:bottom w:val="nil"/>
            </w:tcBorders>
            <w:shd w:val="clear" w:color="auto" w:fill="auto"/>
          </w:tcPr>
          <w:p w14:paraId="3F2DA52C" w14:textId="77777777" w:rsidR="00886F19" w:rsidRPr="005A509E" w:rsidRDefault="00886F19" w:rsidP="00E255EA">
            <w:pPr>
              <w:suppressAutoHyphens w:val="0"/>
              <w:autoSpaceDE w:val="0"/>
              <w:autoSpaceDN w:val="0"/>
              <w:adjustRightInd w:val="0"/>
              <w:spacing w:line="240" w:lineRule="auto"/>
            </w:pPr>
            <w:r w:rsidRPr="005A509E">
              <w:t>Vitebsk Town Executive Committee, decision No. 881 of 10 July 2009</w:t>
            </w:r>
          </w:p>
          <w:p w14:paraId="5526558F" w14:textId="77777777" w:rsidR="00886F19" w:rsidRPr="005A509E" w:rsidRDefault="00886F19" w:rsidP="00E255EA">
            <w:pPr>
              <w:suppressAutoHyphens w:val="0"/>
              <w:autoSpaceDE w:val="0"/>
              <w:autoSpaceDN w:val="0"/>
              <w:adjustRightInd w:val="0"/>
              <w:spacing w:line="240" w:lineRule="auto"/>
            </w:pPr>
          </w:p>
          <w:p w14:paraId="3AAD4137" w14:textId="77777777" w:rsidR="00886F19" w:rsidRPr="005A509E" w:rsidRDefault="00886F19" w:rsidP="00E255EA">
            <w:pPr>
              <w:suppressAutoHyphens w:val="0"/>
              <w:autoSpaceDE w:val="0"/>
              <w:autoSpaceDN w:val="0"/>
              <w:adjustRightInd w:val="0"/>
              <w:spacing w:line="240" w:lineRule="auto"/>
            </w:pPr>
            <w:r w:rsidRPr="005A509E">
              <w:t>Public Events Act</w:t>
            </w:r>
          </w:p>
        </w:tc>
      </w:tr>
      <w:tr w:rsidR="00886F19" w:rsidRPr="005A509E" w14:paraId="069DB9D4" w14:textId="77777777" w:rsidTr="008F1886">
        <w:tc>
          <w:tcPr>
            <w:tcW w:w="1380" w:type="dxa"/>
            <w:tcBorders>
              <w:top w:val="nil"/>
              <w:bottom w:val="nil"/>
            </w:tcBorders>
            <w:shd w:val="clear" w:color="auto" w:fill="auto"/>
          </w:tcPr>
          <w:p w14:paraId="0D478DD6" w14:textId="77777777" w:rsidR="00886F19" w:rsidRPr="005A509E" w:rsidRDefault="00886F19" w:rsidP="00E255EA">
            <w:pPr>
              <w:suppressAutoHyphens w:val="0"/>
              <w:autoSpaceDE w:val="0"/>
              <w:autoSpaceDN w:val="0"/>
              <w:adjustRightInd w:val="0"/>
              <w:spacing w:line="240" w:lineRule="auto"/>
            </w:pPr>
            <w:r w:rsidRPr="005A509E">
              <w:t>Vladimir Sekerko</w:t>
            </w:r>
          </w:p>
        </w:tc>
        <w:tc>
          <w:tcPr>
            <w:tcW w:w="1172" w:type="dxa"/>
            <w:tcBorders>
              <w:top w:val="nil"/>
              <w:bottom w:val="nil"/>
            </w:tcBorders>
            <w:shd w:val="clear" w:color="auto" w:fill="auto"/>
          </w:tcPr>
          <w:p w14:paraId="0D18F9A7" w14:textId="77777777" w:rsidR="00886F19" w:rsidRPr="005A509E" w:rsidRDefault="00886F19" w:rsidP="00E255EA">
            <w:pPr>
              <w:suppressAutoHyphens w:val="0"/>
              <w:spacing w:before="40" w:after="120" w:line="220" w:lineRule="exact"/>
              <w:ind w:right="113"/>
            </w:pPr>
            <w:r w:rsidRPr="005A509E">
              <w:t>3295/2019</w:t>
            </w:r>
          </w:p>
        </w:tc>
        <w:tc>
          <w:tcPr>
            <w:tcW w:w="1736" w:type="dxa"/>
            <w:tcBorders>
              <w:top w:val="nil"/>
              <w:bottom w:val="nil"/>
            </w:tcBorders>
          </w:tcPr>
          <w:p w14:paraId="122E23E8" w14:textId="77777777" w:rsidR="00886F19" w:rsidRPr="005A509E" w:rsidRDefault="00886F19" w:rsidP="00E255EA">
            <w:pPr>
              <w:suppressAutoHyphens w:val="0"/>
              <w:spacing w:before="40" w:after="120" w:line="220" w:lineRule="exact"/>
              <w:ind w:right="113"/>
            </w:pPr>
            <w:r w:rsidRPr="005A509E">
              <w:t>Represented by counsel, Leonid Sudalenko</w:t>
            </w:r>
          </w:p>
        </w:tc>
        <w:tc>
          <w:tcPr>
            <w:tcW w:w="1653" w:type="dxa"/>
            <w:tcBorders>
              <w:top w:val="nil"/>
              <w:bottom w:val="nil"/>
            </w:tcBorders>
            <w:shd w:val="clear" w:color="auto" w:fill="auto"/>
          </w:tcPr>
          <w:p w14:paraId="0F244384" w14:textId="77777777" w:rsidR="00886F19" w:rsidRPr="005A509E" w:rsidRDefault="00886F19" w:rsidP="00E255EA">
            <w:pPr>
              <w:suppressAutoHyphens w:val="0"/>
              <w:spacing w:before="40" w:after="120" w:line="220" w:lineRule="exact"/>
              <w:ind w:right="113"/>
            </w:pPr>
            <w:r w:rsidRPr="005A509E">
              <w:t>28 July 2016</w:t>
            </w:r>
          </w:p>
        </w:tc>
        <w:tc>
          <w:tcPr>
            <w:tcW w:w="1392" w:type="dxa"/>
            <w:tcBorders>
              <w:top w:val="nil"/>
              <w:bottom w:val="nil"/>
            </w:tcBorders>
            <w:shd w:val="clear" w:color="auto" w:fill="auto"/>
          </w:tcPr>
          <w:p w14:paraId="7D3ED652" w14:textId="77777777" w:rsidR="00886F19" w:rsidRPr="005A509E" w:rsidRDefault="00886F19" w:rsidP="00E255EA">
            <w:pPr>
              <w:suppressAutoHyphens w:val="0"/>
              <w:spacing w:before="40" w:after="120" w:line="220" w:lineRule="exact"/>
              <w:ind w:right="113"/>
            </w:pPr>
            <w:r w:rsidRPr="005A509E">
              <w:t>6 March 2019</w:t>
            </w:r>
          </w:p>
        </w:tc>
        <w:tc>
          <w:tcPr>
            <w:tcW w:w="2835" w:type="dxa"/>
            <w:tcBorders>
              <w:top w:val="nil"/>
              <w:bottom w:val="nil"/>
            </w:tcBorders>
            <w:shd w:val="clear" w:color="auto" w:fill="auto"/>
          </w:tcPr>
          <w:p w14:paraId="6EB110E8" w14:textId="77777777" w:rsidR="00886F19" w:rsidRPr="005A509E" w:rsidRDefault="00886F19" w:rsidP="00E255EA">
            <w:pPr>
              <w:suppressAutoHyphens w:val="0"/>
              <w:spacing w:line="240" w:lineRule="auto"/>
            </w:pPr>
            <w:r w:rsidRPr="005A509E">
              <w:t>First instance: 21 January 2015, Central District Court (Gomel)</w:t>
            </w:r>
          </w:p>
          <w:p w14:paraId="19E27DB5" w14:textId="77777777" w:rsidR="00886F19" w:rsidRPr="005A509E" w:rsidRDefault="00886F19" w:rsidP="00E255EA">
            <w:pPr>
              <w:suppressAutoHyphens w:val="0"/>
              <w:spacing w:line="240" w:lineRule="auto"/>
            </w:pPr>
          </w:p>
          <w:p w14:paraId="20FD521C" w14:textId="77777777" w:rsidR="00886F19" w:rsidRPr="005A509E" w:rsidRDefault="00886F19" w:rsidP="00E255EA">
            <w:pPr>
              <w:suppressAutoHyphens w:val="0"/>
              <w:spacing w:line="240" w:lineRule="auto"/>
            </w:pPr>
            <w:r w:rsidRPr="005A509E">
              <w:t>Appeal: 10 March 2015, Gomel Regional Court</w:t>
            </w:r>
          </w:p>
          <w:p w14:paraId="3143CF58" w14:textId="77777777" w:rsidR="00886F19" w:rsidRPr="005A509E" w:rsidRDefault="00886F19" w:rsidP="00E255EA">
            <w:pPr>
              <w:suppressAutoHyphens w:val="0"/>
              <w:spacing w:line="240" w:lineRule="auto"/>
            </w:pPr>
          </w:p>
          <w:p w14:paraId="11762E46" w14:textId="77777777" w:rsidR="00886F19" w:rsidRPr="005A509E" w:rsidRDefault="00886F19" w:rsidP="00E255EA">
            <w:pPr>
              <w:suppressAutoHyphens w:val="0"/>
              <w:spacing w:line="240" w:lineRule="auto"/>
            </w:pPr>
            <w:r w:rsidRPr="005A509E">
              <w:t xml:space="preserve">Supervisory review appeal: </w:t>
            </w:r>
          </w:p>
          <w:p w14:paraId="7DD9FBF5" w14:textId="77777777" w:rsidR="00886F19" w:rsidRPr="005A509E" w:rsidRDefault="00886F19" w:rsidP="00E255EA">
            <w:pPr>
              <w:suppressAutoHyphens w:val="0"/>
              <w:autoSpaceDE w:val="0"/>
              <w:autoSpaceDN w:val="0"/>
              <w:adjustRightInd w:val="0"/>
              <w:spacing w:before="80" w:after="80" w:line="240" w:lineRule="auto"/>
            </w:pPr>
            <w:r w:rsidRPr="005A509E">
              <w:t>16 December 2015, Chair of Gomel Regional Court</w:t>
            </w:r>
          </w:p>
          <w:p w14:paraId="2EA3DF9D" w14:textId="77777777" w:rsidR="00886F19" w:rsidRPr="005A509E" w:rsidRDefault="00886F19" w:rsidP="00E255EA">
            <w:pPr>
              <w:suppressAutoHyphens w:val="0"/>
              <w:autoSpaceDE w:val="0"/>
              <w:autoSpaceDN w:val="0"/>
              <w:adjustRightInd w:val="0"/>
              <w:spacing w:before="80" w:after="80" w:line="240" w:lineRule="auto"/>
            </w:pPr>
            <w:r w:rsidRPr="005A509E">
              <w:t>22 January 2016, Chair of the Supreme Court</w:t>
            </w:r>
          </w:p>
          <w:p w14:paraId="5FC65C61" w14:textId="77777777" w:rsidR="00886F19" w:rsidRPr="005A509E" w:rsidRDefault="00886F19" w:rsidP="00E255EA">
            <w:pPr>
              <w:suppressAutoHyphens w:val="0"/>
              <w:autoSpaceDE w:val="0"/>
              <w:autoSpaceDN w:val="0"/>
              <w:adjustRightInd w:val="0"/>
              <w:spacing w:before="80" w:after="80" w:line="240" w:lineRule="auto"/>
            </w:pPr>
            <w:r w:rsidRPr="005A509E">
              <w:t>30 March 2016, Gomel Regional Prosecutor</w:t>
            </w:r>
          </w:p>
          <w:p w14:paraId="57D2E6FA" w14:textId="0C690CEB" w:rsidR="00886F19" w:rsidRPr="005A509E" w:rsidRDefault="00886F19" w:rsidP="00E255EA">
            <w:pPr>
              <w:suppressAutoHyphens w:val="0"/>
              <w:autoSpaceDE w:val="0"/>
              <w:autoSpaceDN w:val="0"/>
              <w:adjustRightInd w:val="0"/>
              <w:spacing w:before="80" w:after="80" w:line="240" w:lineRule="auto"/>
            </w:pPr>
            <w:r w:rsidRPr="005A509E">
              <w:t>30 May 2016, Prosecutor General</w:t>
            </w:r>
            <w:r w:rsidR="005B08E8" w:rsidRPr="005A509E">
              <w:t>’</w:t>
            </w:r>
            <w:r w:rsidRPr="005A509E">
              <w:t>s Office</w:t>
            </w:r>
          </w:p>
        </w:tc>
        <w:tc>
          <w:tcPr>
            <w:tcW w:w="3100" w:type="dxa"/>
            <w:tcBorders>
              <w:top w:val="nil"/>
              <w:bottom w:val="nil"/>
            </w:tcBorders>
            <w:shd w:val="clear" w:color="auto" w:fill="auto"/>
          </w:tcPr>
          <w:p w14:paraId="50F3FAAF" w14:textId="77777777" w:rsidR="00886F19" w:rsidRPr="005A509E" w:rsidRDefault="00886F19" w:rsidP="00E255EA">
            <w:pPr>
              <w:suppressAutoHyphens w:val="0"/>
              <w:spacing w:line="240" w:lineRule="auto"/>
            </w:pPr>
            <w:r w:rsidRPr="005A509E">
              <w:t>Gomel District Executive Committee, decision No. 775 of 15 August 2013</w:t>
            </w:r>
          </w:p>
          <w:p w14:paraId="3AE4DAB3" w14:textId="77777777" w:rsidR="00886F19" w:rsidRPr="005A509E" w:rsidRDefault="00886F19" w:rsidP="00E255EA">
            <w:pPr>
              <w:suppressAutoHyphens w:val="0"/>
              <w:spacing w:line="240" w:lineRule="auto"/>
            </w:pPr>
          </w:p>
          <w:p w14:paraId="78A6D7AC" w14:textId="77777777" w:rsidR="00886F19" w:rsidRPr="005A509E" w:rsidRDefault="00886F19" w:rsidP="00E255EA">
            <w:pPr>
              <w:suppressAutoHyphens w:val="0"/>
              <w:spacing w:line="240" w:lineRule="auto"/>
            </w:pPr>
            <w:r w:rsidRPr="005A509E">
              <w:t>Public Events Act</w:t>
            </w:r>
          </w:p>
          <w:p w14:paraId="33ACC8BD" w14:textId="77777777" w:rsidR="00886F19" w:rsidRPr="005A509E" w:rsidRDefault="00886F19" w:rsidP="00E255EA">
            <w:pPr>
              <w:suppressAutoHyphens w:val="0"/>
              <w:autoSpaceDE w:val="0"/>
              <w:autoSpaceDN w:val="0"/>
              <w:adjustRightInd w:val="0"/>
              <w:spacing w:line="240" w:lineRule="auto"/>
            </w:pPr>
          </w:p>
        </w:tc>
      </w:tr>
      <w:tr w:rsidR="00886F19" w:rsidRPr="005A509E" w14:paraId="21580FAC" w14:textId="77777777" w:rsidTr="008F1886">
        <w:tc>
          <w:tcPr>
            <w:tcW w:w="1380" w:type="dxa"/>
            <w:tcBorders>
              <w:top w:val="nil"/>
              <w:bottom w:val="nil"/>
            </w:tcBorders>
            <w:shd w:val="clear" w:color="auto" w:fill="auto"/>
          </w:tcPr>
          <w:p w14:paraId="6BEEB236" w14:textId="77777777" w:rsidR="00886F19" w:rsidRPr="005A509E" w:rsidRDefault="00886F19" w:rsidP="00F621BC">
            <w:pPr>
              <w:keepNext/>
              <w:keepLines/>
              <w:suppressAutoHyphens w:val="0"/>
              <w:autoSpaceDE w:val="0"/>
              <w:autoSpaceDN w:val="0"/>
              <w:adjustRightInd w:val="0"/>
              <w:spacing w:line="240" w:lineRule="auto"/>
            </w:pPr>
            <w:r w:rsidRPr="005A509E">
              <w:t>Valery Klimov</w:t>
            </w:r>
          </w:p>
        </w:tc>
        <w:tc>
          <w:tcPr>
            <w:tcW w:w="1172" w:type="dxa"/>
            <w:tcBorders>
              <w:top w:val="nil"/>
              <w:bottom w:val="nil"/>
            </w:tcBorders>
            <w:shd w:val="clear" w:color="auto" w:fill="auto"/>
          </w:tcPr>
          <w:p w14:paraId="3F37A44C" w14:textId="77777777" w:rsidR="00886F19" w:rsidRPr="005A509E" w:rsidRDefault="00886F19" w:rsidP="00F621BC">
            <w:pPr>
              <w:keepNext/>
              <w:keepLines/>
              <w:suppressAutoHyphens w:val="0"/>
              <w:spacing w:before="40" w:after="120" w:line="220" w:lineRule="exact"/>
              <w:ind w:right="113"/>
            </w:pPr>
            <w:r w:rsidRPr="005A509E">
              <w:t>3299/2019</w:t>
            </w:r>
          </w:p>
        </w:tc>
        <w:tc>
          <w:tcPr>
            <w:tcW w:w="1736" w:type="dxa"/>
            <w:tcBorders>
              <w:top w:val="nil"/>
              <w:bottom w:val="nil"/>
            </w:tcBorders>
          </w:tcPr>
          <w:p w14:paraId="54A6D9FD" w14:textId="77777777" w:rsidR="00886F19" w:rsidRPr="005A509E" w:rsidRDefault="00886F19" w:rsidP="00F621BC">
            <w:pPr>
              <w:keepNext/>
              <w:keepLines/>
              <w:suppressAutoHyphens w:val="0"/>
              <w:spacing w:before="40" w:after="120" w:line="220" w:lineRule="exact"/>
              <w:ind w:right="113"/>
            </w:pPr>
            <w:r w:rsidRPr="005A509E">
              <w:t>Represented by counsel, Leonid Sudalenko</w:t>
            </w:r>
          </w:p>
        </w:tc>
        <w:tc>
          <w:tcPr>
            <w:tcW w:w="1653" w:type="dxa"/>
            <w:tcBorders>
              <w:top w:val="nil"/>
              <w:bottom w:val="nil"/>
            </w:tcBorders>
            <w:shd w:val="clear" w:color="auto" w:fill="auto"/>
          </w:tcPr>
          <w:p w14:paraId="2005ABB5" w14:textId="77777777" w:rsidR="00886F19" w:rsidRPr="005A509E" w:rsidRDefault="00886F19" w:rsidP="00F621BC">
            <w:pPr>
              <w:keepNext/>
              <w:keepLines/>
              <w:suppressAutoHyphens w:val="0"/>
              <w:spacing w:before="40" w:after="120" w:line="220" w:lineRule="exact"/>
              <w:ind w:right="113"/>
            </w:pPr>
            <w:r w:rsidRPr="005A509E">
              <w:t>19 April 2016</w:t>
            </w:r>
          </w:p>
        </w:tc>
        <w:tc>
          <w:tcPr>
            <w:tcW w:w="1392" w:type="dxa"/>
            <w:tcBorders>
              <w:top w:val="nil"/>
              <w:bottom w:val="nil"/>
            </w:tcBorders>
            <w:shd w:val="clear" w:color="auto" w:fill="auto"/>
          </w:tcPr>
          <w:p w14:paraId="14990EB5" w14:textId="77777777" w:rsidR="00886F19" w:rsidRPr="005A509E" w:rsidRDefault="00886F19" w:rsidP="00F621BC">
            <w:pPr>
              <w:keepNext/>
              <w:keepLines/>
              <w:suppressAutoHyphens w:val="0"/>
              <w:spacing w:before="40" w:after="120" w:line="220" w:lineRule="exact"/>
              <w:ind w:right="113"/>
            </w:pPr>
            <w:r w:rsidRPr="005A509E">
              <w:t>26 February 2019</w:t>
            </w:r>
          </w:p>
        </w:tc>
        <w:tc>
          <w:tcPr>
            <w:tcW w:w="2835" w:type="dxa"/>
            <w:tcBorders>
              <w:top w:val="nil"/>
              <w:bottom w:val="nil"/>
            </w:tcBorders>
            <w:shd w:val="clear" w:color="auto" w:fill="auto"/>
          </w:tcPr>
          <w:p w14:paraId="4ED5E1F6" w14:textId="77777777" w:rsidR="00886F19" w:rsidRPr="005A509E" w:rsidRDefault="00886F19" w:rsidP="00F621BC">
            <w:pPr>
              <w:keepNext/>
              <w:keepLines/>
              <w:suppressAutoHyphens w:val="0"/>
              <w:spacing w:line="240" w:lineRule="auto"/>
            </w:pPr>
            <w:r w:rsidRPr="005A509E">
              <w:t>First instance: 3 April 2015, Central District Court (Gomel)</w:t>
            </w:r>
          </w:p>
          <w:p w14:paraId="7E4A7AA6" w14:textId="77777777" w:rsidR="00886F19" w:rsidRPr="005A509E" w:rsidRDefault="00886F19" w:rsidP="00F621BC">
            <w:pPr>
              <w:keepNext/>
              <w:keepLines/>
              <w:suppressAutoHyphens w:val="0"/>
              <w:autoSpaceDE w:val="0"/>
              <w:autoSpaceDN w:val="0"/>
              <w:adjustRightInd w:val="0"/>
              <w:spacing w:line="240" w:lineRule="auto"/>
            </w:pPr>
          </w:p>
          <w:p w14:paraId="0A501BCF" w14:textId="77777777" w:rsidR="00886F19" w:rsidRPr="005A509E" w:rsidRDefault="00886F19" w:rsidP="00F621BC">
            <w:pPr>
              <w:keepNext/>
              <w:keepLines/>
              <w:suppressAutoHyphens w:val="0"/>
              <w:spacing w:line="240" w:lineRule="auto"/>
            </w:pPr>
            <w:r w:rsidRPr="005A509E">
              <w:t>Appeal: 12 May 2015, Gomel Regional Court</w:t>
            </w:r>
          </w:p>
          <w:p w14:paraId="3E477E16" w14:textId="77777777" w:rsidR="00886F19" w:rsidRPr="005A509E" w:rsidRDefault="00886F19" w:rsidP="00F621BC">
            <w:pPr>
              <w:keepNext/>
              <w:keepLines/>
              <w:suppressAutoHyphens w:val="0"/>
              <w:spacing w:line="240" w:lineRule="auto"/>
            </w:pPr>
          </w:p>
          <w:p w14:paraId="57BCDA12" w14:textId="77777777" w:rsidR="00886F19" w:rsidRPr="005A509E" w:rsidRDefault="00886F19" w:rsidP="00F621BC">
            <w:pPr>
              <w:keepNext/>
              <w:keepLines/>
              <w:suppressAutoHyphens w:val="0"/>
              <w:spacing w:line="240" w:lineRule="auto"/>
            </w:pPr>
            <w:r w:rsidRPr="005A509E">
              <w:t xml:space="preserve">Supervisory review appeal: </w:t>
            </w:r>
          </w:p>
          <w:p w14:paraId="0306DAB4" w14:textId="77777777" w:rsidR="00886F19" w:rsidRPr="005A509E" w:rsidRDefault="00886F19" w:rsidP="00F621BC">
            <w:pPr>
              <w:keepNext/>
              <w:keepLines/>
              <w:suppressAutoHyphens w:val="0"/>
              <w:autoSpaceDE w:val="0"/>
              <w:autoSpaceDN w:val="0"/>
              <w:adjustRightInd w:val="0"/>
              <w:spacing w:before="80" w:after="80" w:line="240" w:lineRule="auto"/>
            </w:pPr>
            <w:r w:rsidRPr="005A509E">
              <w:t>17 September 2015, Chair of the Gomel Regional Court</w:t>
            </w:r>
          </w:p>
          <w:p w14:paraId="3900F007" w14:textId="77777777" w:rsidR="00886F19" w:rsidRPr="005A509E" w:rsidRDefault="00886F19" w:rsidP="00F621BC">
            <w:pPr>
              <w:keepNext/>
              <w:keepLines/>
              <w:suppressAutoHyphens w:val="0"/>
              <w:autoSpaceDE w:val="0"/>
              <w:autoSpaceDN w:val="0"/>
              <w:adjustRightInd w:val="0"/>
              <w:spacing w:before="80" w:after="80" w:line="240" w:lineRule="auto"/>
            </w:pPr>
            <w:r w:rsidRPr="005A509E">
              <w:t>29 October 2015, Chair of the Supreme Court</w:t>
            </w:r>
          </w:p>
          <w:p w14:paraId="7404FEB4" w14:textId="5AD28B8B" w:rsidR="00886F19" w:rsidRPr="005A509E" w:rsidRDefault="00886F19" w:rsidP="008F1886">
            <w:pPr>
              <w:keepNext/>
              <w:keepLines/>
              <w:suppressAutoHyphens w:val="0"/>
              <w:spacing w:after="80" w:line="240" w:lineRule="auto"/>
            </w:pPr>
            <w:r w:rsidRPr="005A509E">
              <w:t>14 February 2016, Gomel Regional Prosecutor</w:t>
            </w:r>
            <w:r w:rsidR="005B08E8" w:rsidRPr="005A509E">
              <w:t>’</w:t>
            </w:r>
            <w:r w:rsidRPr="005A509E">
              <w:t>s Office</w:t>
            </w:r>
          </w:p>
        </w:tc>
        <w:tc>
          <w:tcPr>
            <w:tcW w:w="3100" w:type="dxa"/>
            <w:tcBorders>
              <w:top w:val="nil"/>
              <w:bottom w:val="nil"/>
            </w:tcBorders>
            <w:shd w:val="clear" w:color="auto" w:fill="auto"/>
          </w:tcPr>
          <w:p w14:paraId="7EAC3F24" w14:textId="77777777" w:rsidR="00886F19" w:rsidRPr="005A509E" w:rsidRDefault="00886F19" w:rsidP="00F621BC">
            <w:pPr>
              <w:keepNext/>
              <w:keepLines/>
              <w:suppressAutoHyphens w:val="0"/>
              <w:autoSpaceDE w:val="0"/>
              <w:autoSpaceDN w:val="0"/>
              <w:adjustRightInd w:val="0"/>
              <w:spacing w:line="240" w:lineRule="auto"/>
            </w:pPr>
            <w:r w:rsidRPr="005A509E">
              <w:t>Gomel District Executive Committee, decision No. 775 of 15 August 2013</w:t>
            </w:r>
          </w:p>
          <w:p w14:paraId="30FF3CBE" w14:textId="77777777" w:rsidR="00886F19" w:rsidRPr="005A509E" w:rsidRDefault="00886F19" w:rsidP="00F621BC">
            <w:pPr>
              <w:keepNext/>
              <w:keepLines/>
              <w:suppressAutoHyphens w:val="0"/>
              <w:autoSpaceDE w:val="0"/>
              <w:autoSpaceDN w:val="0"/>
              <w:adjustRightInd w:val="0"/>
              <w:spacing w:line="240" w:lineRule="auto"/>
              <w:rPr>
                <w:rFonts w:ascii="Bookman Old Style" w:hAnsi="Bookman Old Style"/>
              </w:rPr>
            </w:pPr>
          </w:p>
          <w:p w14:paraId="4600A21D" w14:textId="19C5A99C" w:rsidR="00886F19" w:rsidRPr="005A509E" w:rsidRDefault="00886F19" w:rsidP="00F621BC">
            <w:pPr>
              <w:keepNext/>
              <w:keepLines/>
              <w:suppressAutoHyphens w:val="0"/>
              <w:autoSpaceDE w:val="0"/>
              <w:autoSpaceDN w:val="0"/>
              <w:adjustRightInd w:val="0"/>
              <w:spacing w:line="240" w:lineRule="auto"/>
            </w:pPr>
            <w:r w:rsidRPr="005A509E">
              <w:t>Public Events Act</w:t>
            </w:r>
          </w:p>
        </w:tc>
      </w:tr>
      <w:tr w:rsidR="00886F19" w:rsidRPr="005A509E" w14:paraId="7CBCAC66" w14:textId="77777777" w:rsidTr="008F1886">
        <w:tc>
          <w:tcPr>
            <w:tcW w:w="1380" w:type="dxa"/>
            <w:tcBorders>
              <w:top w:val="nil"/>
              <w:bottom w:val="nil"/>
            </w:tcBorders>
            <w:shd w:val="clear" w:color="auto" w:fill="auto"/>
          </w:tcPr>
          <w:p w14:paraId="4A5E0ADB" w14:textId="77777777" w:rsidR="00886F19" w:rsidRPr="005A509E" w:rsidRDefault="00886F19" w:rsidP="00E255EA">
            <w:pPr>
              <w:keepNext/>
              <w:keepLines/>
              <w:suppressAutoHyphens w:val="0"/>
              <w:autoSpaceDE w:val="0"/>
              <w:autoSpaceDN w:val="0"/>
              <w:adjustRightInd w:val="0"/>
              <w:spacing w:line="240" w:lineRule="auto"/>
            </w:pPr>
            <w:r w:rsidRPr="005A509E">
              <w:t xml:space="preserve">Viktor Kozlov and </w:t>
            </w:r>
          </w:p>
          <w:p w14:paraId="14D35771" w14:textId="77777777" w:rsidR="00886F19" w:rsidRPr="005A509E" w:rsidRDefault="00886F19" w:rsidP="00E255EA">
            <w:pPr>
              <w:keepNext/>
              <w:keepLines/>
              <w:suppressAutoHyphens w:val="0"/>
              <w:autoSpaceDE w:val="0"/>
              <w:autoSpaceDN w:val="0"/>
              <w:adjustRightInd w:val="0"/>
              <w:spacing w:line="240" w:lineRule="auto"/>
            </w:pPr>
            <w:r w:rsidRPr="005A509E">
              <w:t>Leonid Sudalenko</w:t>
            </w:r>
          </w:p>
        </w:tc>
        <w:tc>
          <w:tcPr>
            <w:tcW w:w="1172" w:type="dxa"/>
            <w:tcBorders>
              <w:top w:val="nil"/>
              <w:bottom w:val="nil"/>
            </w:tcBorders>
            <w:shd w:val="clear" w:color="auto" w:fill="auto"/>
          </w:tcPr>
          <w:p w14:paraId="0ACE4267" w14:textId="77777777" w:rsidR="00886F19" w:rsidRPr="005A509E" w:rsidRDefault="00886F19" w:rsidP="00E255EA">
            <w:pPr>
              <w:keepNext/>
              <w:keepLines/>
              <w:suppressAutoHyphens w:val="0"/>
              <w:spacing w:before="40" w:after="120" w:line="220" w:lineRule="exact"/>
              <w:ind w:right="113"/>
            </w:pPr>
            <w:r w:rsidRPr="005A509E">
              <w:t>3675/2019</w:t>
            </w:r>
          </w:p>
        </w:tc>
        <w:tc>
          <w:tcPr>
            <w:tcW w:w="1736" w:type="dxa"/>
            <w:tcBorders>
              <w:top w:val="nil"/>
              <w:bottom w:val="nil"/>
            </w:tcBorders>
          </w:tcPr>
          <w:p w14:paraId="25D60D50" w14:textId="77777777" w:rsidR="00886F19" w:rsidRPr="005A509E" w:rsidRDefault="00886F19" w:rsidP="00E255EA">
            <w:pPr>
              <w:suppressAutoHyphens w:val="0"/>
              <w:autoSpaceDE w:val="0"/>
              <w:autoSpaceDN w:val="0"/>
              <w:adjustRightInd w:val="0"/>
              <w:spacing w:before="80" w:after="80" w:line="240" w:lineRule="auto"/>
            </w:pPr>
            <w:r w:rsidRPr="005A509E">
              <w:t>Represented by counsel, Leonid Sudalenko</w:t>
            </w:r>
          </w:p>
        </w:tc>
        <w:tc>
          <w:tcPr>
            <w:tcW w:w="1653" w:type="dxa"/>
            <w:tcBorders>
              <w:top w:val="nil"/>
              <w:bottom w:val="nil"/>
            </w:tcBorders>
            <w:shd w:val="clear" w:color="auto" w:fill="auto"/>
          </w:tcPr>
          <w:p w14:paraId="1FC969C4" w14:textId="77777777" w:rsidR="00886F19" w:rsidRPr="005A509E" w:rsidRDefault="00886F19" w:rsidP="00E255EA">
            <w:pPr>
              <w:keepNext/>
              <w:keepLines/>
              <w:suppressAutoHyphens w:val="0"/>
              <w:spacing w:before="40" w:after="120" w:line="220" w:lineRule="exact"/>
              <w:ind w:right="113"/>
            </w:pPr>
            <w:r w:rsidRPr="005A509E">
              <w:t>2 November 2017</w:t>
            </w:r>
          </w:p>
        </w:tc>
        <w:tc>
          <w:tcPr>
            <w:tcW w:w="1392" w:type="dxa"/>
            <w:tcBorders>
              <w:top w:val="nil"/>
              <w:bottom w:val="nil"/>
            </w:tcBorders>
            <w:shd w:val="clear" w:color="auto" w:fill="auto"/>
          </w:tcPr>
          <w:p w14:paraId="0CEB446C" w14:textId="77777777" w:rsidR="00886F19" w:rsidRPr="005A509E" w:rsidRDefault="00886F19" w:rsidP="00E255EA">
            <w:pPr>
              <w:keepNext/>
              <w:keepLines/>
              <w:suppressAutoHyphens w:val="0"/>
              <w:spacing w:before="40" w:after="120" w:line="220" w:lineRule="exact"/>
              <w:ind w:right="113"/>
            </w:pPr>
            <w:r w:rsidRPr="005A509E">
              <w:t>3 December 2019</w:t>
            </w:r>
          </w:p>
        </w:tc>
        <w:tc>
          <w:tcPr>
            <w:tcW w:w="2835" w:type="dxa"/>
            <w:tcBorders>
              <w:top w:val="nil"/>
              <w:bottom w:val="nil"/>
            </w:tcBorders>
            <w:shd w:val="clear" w:color="auto" w:fill="auto"/>
          </w:tcPr>
          <w:p w14:paraId="38AC89E6" w14:textId="77777777" w:rsidR="00886F19" w:rsidRPr="005A509E" w:rsidRDefault="00886F19" w:rsidP="00E255EA">
            <w:pPr>
              <w:keepNext/>
              <w:keepLines/>
              <w:suppressAutoHyphens w:val="0"/>
              <w:autoSpaceDE w:val="0"/>
              <w:autoSpaceDN w:val="0"/>
              <w:adjustRightInd w:val="0"/>
              <w:spacing w:line="240" w:lineRule="auto"/>
            </w:pPr>
            <w:r w:rsidRPr="005A509E">
              <w:t>First instance: 14 March 2018, Central District Court (Gomel)</w:t>
            </w:r>
          </w:p>
          <w:p w14:paraId="4E330BE7" w14:textId="77777777" w:rsidR="00886F19" w:rsidRPr="005A509E" w:rsidRDefault="00886F19" w:rsidP="00E255EA">
            <w:pPr>
              <w:keepNext/>
              <w:keepLines/>
              <w:suppressAutoHyphens w:val="0"/>
              <w:autoSpaceDE w:val="0"/>
              <w:autoSpaceDN w:val="0"/>
              <w:adjustRightInd w:val="0"/>
              <w:spacing w:line="240" w:lineRule="auto"/>
            </w:pPr>
          </w:p>
          <w:p w14:paraId="175C8479" w14:textId="77777777" w:rsidR="00886F19" w:rsidRPr="005A509E" w:rsidRDefault="00886F19" w:rsidP="00E255EA">
            <w:pPr>
              <w:keepNext/>
              <w:keepLines/>
              <w:suppressAutoHyphens w:val="0"/>
              <w:autoSpaceDE w:val="0"/>
              <w:autoSpaceDN w:val="0"/>
              <w:adjustRightInd w:val="0"/>
              <w:spacing w:line="240" w:lineRule="auto"/>
              <w:rPr>
                <w:rFonts w:ascii="TimesNewRomanPS-BoldMT" w:hAnsi="TimesNewRomanPS-BoldMT" w:cs="TimesNewRomanPS-BoldMT"/>
                <w:sz w:val="16"/>
                <w:szCs w:val="16"/>
                <w:lang w:eastAsia="fr-FR"/>
              </w:rPr>
            </w:pPr>
            <w:r w:rsidRPr="005A509E">
              <w:t>Appeal: 22 May 2018, Gomel Regional Court</w:t>
            </w:r>
            <w:r w:rsidRPr="005A509E">
              <w:rPr>
                <w:rFonts w:ascii="TimesNewRomanPS-BoldMT" w:hAnsi="TimesNewRomanPS-BoldMT" w:cs="TimesNewRomanPS-BoldMT"/>
                <w:sz w:val="16"/>
                <w:szCs w:val="16"/>
                <w:lang w:eastAsia="fr-FR"/>
              </w:rPr>
              <w:t xml:space="preserve"> </w:t>
            </w:r>
          </w:p>
          <w:p w14:paraId="5352CA7B" w14:textId="77777777" w:rsidR="00886F19" w:rsidRPr="005A509E" w:rsidRDefault="00886F19" w:rsidP="00E255EA">
            <w:pPr>
              <w:keepNext/>
              <w:keepLines/>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2A2EB730" w14:textId="77777777" w:rsidR="00886F19" w:rsidRPr="005A509E" w:rsidRDefault="00886F19" w:rsidP="00E255EA">
            <w:pPr>
              <w:keepNext/>
              <w:keepLines/>
              <w:suppressAutoHyphens w:val="0"/>
              <w:autoSpaceDE w:val="0"/>
              <w:autoSpaceDN w:val="0"/>
              <w:adjustRightInd w:val="0"/>
              <w:spacing w:line="240" w:lineRule="auto"/>
            </w:pPr>
            <w:r w:rsidRPr="005A509E">
              <w:t xml:space="preserve">Supervisory review appeals: </w:t>
            </w:r>
          </w:p>
          <w:p w14:paraId="5D36727E" w14:textId="77777777" w:rsidR="00886F19" w:rsidRPr="005A509E" w:rsidRDefault="00886F19" w:rsidP="00E255EA">
            <w:pPr>
              <w:suppressAutoHyphens w:val="0"/>
              <w:autoSpaceDE w:val="0"/>
              <w:autoSpaceDN w:val="0"/>
              <w:adjustRightInd w:val="0"/>
              <w:spacing w:before="80" w:after="80" w:line="240" w:lineRule="auto"/>
            </w:pPr>
            <w:r w:rsidRPr="005A509E">
              <w:t>13 August 2018, Chair of the Gomel Regional Court</w:t>
            </w:r>
          </w:p>
          <w:p w14:paraId="0CD3459C" w14:textId="77777777" w:rsidR="00886F19" w:rsidRPr="005A509E" w:rsidRDefault="00886F19" w:rsidP="00E255EA">
            <w:pPr>
              <w:suppressAutoHyphens w:val="0"/>
              <w:autoSpaceDE w:val="0"/>
              <w:autoSpaceDN w:val="0"/>
              <w:adjustRightInd w:val="0"/>
              <w:spacing w:before="80" w:after="80" w:line="240" w:lineRule="auto"/>
            </w:pPr>
            <w:r w:rsidRPr="005A509E">
              <w:t>24 September 2018, Chair of the Supreme Court</w:t>
            </w:r>
          </w:p>
        </w:tc>
        <w:tc>
          <w:tcPr>
            <w:tcW w:w="3100" w:type="dxa"/>
            <w:tcBorders>
              <w:top w:val="nil"/>
              <w:bottom w:val="nil"/>
            </w:tcBorders>
            <w:shd w:val="clear" w:color="auto" w:fill="auto"/>
          </w:tcPr>
          <w:p w14:paraId="2022327D" w14:textId="77777777" w:rsidR="00886F19" w:rsidRPr="005A509E" w:rsidRDefault="00886F19" w:rsidP="00E255EA">
            <w:pPr>
              <w:keepNext/>
              <w:keepLines/>
              <w:suppressAutoHyphens w:val="0"/>
              <w:autoSpaceDE w:val="0"/>
              <w:autoSpaceDN w:val="0"/>
              <w:adjustRightInd w:val="0"/>
              <w:spacing w:line="240" w:lineRule="auto"/>
            </w:pPr>
            <w:r w:rsidRPr="005A509E">
              <w:t>Gomel District Executive Committee, decision No. 775 of 15 August 2013</w:t>
            </w:r>
          </w:p>
          <w:p w14:paraId="5AF79D75" w14:textId="77777777" w:rsidR="00886F19" w:rsidRPr="005A509E" w:rsidRDefault="00886F19" w:rsidP="00E255EA">
            <w:pPr>
              <w:keepNext/>
              <w:keepLines/>
              <w:suppressAutoHyphens w:val="0"/>
              <w:autoSpaceDE w:val="0"/>
              <w:autoSpaceDN w:val="0"/>
              <w:adjustRightInd w:val="0"/>
              <w:spacing w:line="240" w:lineRule="auto"/>
              <w:rPr>
                <w:rFonts w:ascii="Bookman Old Style" w:hAnsi="Bookman Old Style"/>
              </w:rPr>
            </w:pPr>
          </w:p>
          <w:p w14:paraId="6860663F" w14:textId="77777777" w:rsidR="00886F19" w:rsidRPr="005A509E" w:rsidRDefault="00886F19" w:rsidP="00E255EA">
            <w:pPr>
              <w:keepNext/>
              <w:keepLines/>
              <w:suppressAutoHyphens w:val="0"/>
              <w:autoSpaceDE w:val="0"/>
              <w:autoSpaceDN w:val="0"/>
              <w:adjustRightInd w:val="0"/>
              <w:spacing w:line="240" w:lineRule="auto"/>
            </w:pPr>
            <w:r w:rsidRPr="005A509E">
              <w:t>Public Events Act</w:t>
            </w:r>
          </w:p>
          <w:p w14:paraId="553F696F" w14:textId="77777777" w:rsidR="00886F19" w:rsidRPr="005A509E" w:rsidRDefault="00886F19" w:rsidP="00E255EA">
            <w:pPr>
              <w:keepNext/>
              <w:keepLines/>
              <w:suppressAutoHyphens w:val="0"/>
              <w:autoSpaceDE w:val="0"/>
              <w:autoSpaceDN w:val="0"/>
              <w:adjustRightInd w:val="0"/>
              <w:spacing w:line="240" w:lineRule="auto"/>
            </w:pPr>
          </w:p>
        </w:tc>
      </w:tr>
      <w:tr w:rsidR="00886F19" w:rsidRPr="005A509E" w14:paraId="3CB7B102" w14:textId="77777777" w:rsidTr="008F1886">
        <w:tc>
          <w:tcPr>
            <w:tcW w:w="1380" w:type="dxa"/>
            <w:tcBorders>
              <w:top w:val="nil"/>
              <w:bottom w:val="nil"/>
            </w:tcBorders>
            <w:shd w:val="clear" w:color="auto" w:fill="auto"/>
          </w:tcPr>
          <w:p w14:paraId="6D2EC687" w14:textId="77777777" w:rsidR="00886F19" w:rsidRPr="005A509E" w:rsidRDefault="00886F19" w:rsidP="00E255EA">
            <w:pPr>
              <w:suppressAutoHyphens w:val="0"/>
              <w:autoSpaceDE w:val="0"/>
              <w:autoSpaceDN w:val="0"/>
              <w:adjustRightInd w:val="0"/>
              <w:spacing w:line="240" w:lineRule="auto"/>
            </w:pPr>
            <w:r w:rsidRPr="005A509E">
              <w:t>Sergei Kosobutski</w:t>
            </w:r>
          </w:p>
          <w:p w14:paraId="36832473" w14:textId="77777777" w:rsidR="00886F19" w:rsidRPr="005A509E" w:rsidRDefault="00886F19" w:rsidP="00E255EA">
            <w:pPr>
              <w:suppressAutoHyphens w:val="0"/>
              <w:autoSpaceDE w:val="0"/>
              <w:autoSpaceDN w:val="0"/>
              <w:adjustRightInd w:val="0"/>
              <w:spacing w:line="240" w:lineRule="auto"/>
            </w:pPr>
          </w:p>
          <w:p w14:paraId="601A2FE9" w14:textId="77777777" w:rsidR="00886F19" w:rsidRPr="005A509E" w:rsidRDefault="00886F19" w:rsidP="00E255EA">
            <w:pPr>
              <w:suppressAutoHyphens w:val="0"/>
              <w:autoSpaceDE w:val="0"/>
              <w:autoSpaceDN w:val="0"/>
              <w:adjustRightInd w:val="0"/>
              <w:spacing w:line="240" w:lineRule="auto"/>
            </w:pPr>
            <w:r w:rsidRPr="005A509E">
              <w:t>(The author filed four different requests to four district executive committees.)</w:t>
            </w:r>
          </w:p>
        </w:tc>
        <w:tc>
          <w:tcPr>
            <w:tcW w:w="1172" w:type="dxa"/>
            <w:tcBorders>
              <w:top w:val="nil"/>
              <w:bottom w:val="nil"/>
            </w:tcBorders>
            <w:shd w:val="clear" w:color="auto" w:fill="auto"/>
          </w:tcPr>
          <w:p w14:paraId="67ACD934" w14:textId="77777777" w:rsidR="00886F19" w:rsidRPr="005A509E" w:rsidRDefault="00886F19" w:rsidP="00E255EA">
            <w:pPr>
              <w:suppressAutoHyphens w:val="0"/>
              <w:spacing w:before="40" w:after="120" w:line="220" w:lineRule="exact"/>
              <w:ind w:right="113"/>
            </w:pPr>
            <w:r w:rsidRPr="005A509E">
              <w:t>3676/2019</w:t>
            </w:r>
          </w:p>
        </w:tc>
        <w:tc>
          <w:tcPr>
            <w:tcW w:w="1736" w:type="dxa"/>
            <w:tcBorders>
              <w:top w:val="nil"/>
              <w:bottom w:val="nil"/>
            </w:tcBorders>
          </w:tcPr>
          <w:p w14:paraId="6D159EBE"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7177CCB7" w14:textId="77777777" w:rsidR="00886F19" w:rsidRPr="005A509E" w:rsidRDefault="00886F19" w:rsidP="00E255EA">
            <w:pPr>
              <w:suppressAutoHyphens w:val="0"/>
              <w:spacing w:before="40" w:after="120" w:line="220" w:lineRule="exact"/>
              <w:ind w:right="113"/>
            </w:pPr>
            <w:r w:rsidRPr="005A509E">
              <w:t>2 November 2017</w:t>
            </w:r>
          </w:p>
        </w:tc>
        <w:tc>
          <w:tcPr>
            <w:tcW w:w="1392" w:type="dxa"/>
            <w:tcBorders>
              <w:top w:val="nil"/>
              <w:bottom w:val="nil"/>
            </w:tcBorders>
            <w:shd w:val="clear" w:color="auto" w:fill="auto"/>
          </w:tcPr>
          <w:p w14:paraId="1BF585B0" w14:textId="77777777" w:rsidR="00886F19" w:rsidRPr="005A509E" w:rsidRDefault="00886F19" w:rsidP="00E255EA">
            <w:pPr>
              <w:suppressAutoHyphens w:val="0"/>
              <w:spacing w:before="40" w:after="120" w:line="220" w:lineRule="exact"/>
              <w:ind w:right="113"/>
            </w:pPr>
            <w:r w:rsidRPr="005A509E">
              <w:t>3 December 2019</w:t>
            </w:r>
          </w:p>
        </w:tc>
        <w:tc>
          <w:tcPr>
            <w:tcW w:w="2835" w:type="dxa"/>
            <w:tcBorders>
              <w:top w:val="nil"/>
              <w:bottom w:val="nil"/>
            </w:tcBorders>
            <w:shd w:val="clear" w:color="auto" w:fill="auto"/>
          </w:tcPr>
          <w:p w14:paraId="3516787F" w14:textId="77777777" w:rsidR="00886F19" w:rsidRPr="005A509E" w:rsidRDefault="00886F19" w:rsidP="00E255EA">
            <w:pPr>
              <w:suppressAutoHyphens w:val="0"/>
              <w:spacing w:line="240" w:lineRule="auto"/>
            </w:pPr>
            <w:r w:rsidRPr="005A509E">
              <w:t xml:space="preserve">First instance: </w:t>
            </w:r>
          </w:p>
          <w:p w14:paraId="3A196585" w14:textId="77777777" w:rsidR="00886F19" w:rsidRPr="005A509E" w:rsidRDefault="00886F19" w:rsidP="00E255EA">
            <w:pPr>
              <w:suppressAutoHyphens w:val="0"/>
              <w:autoSpaceDE w:val="0"/>
              <w:autoSpaceDN w:val="0"/>
              <w:adjustRightInd w:val="0"/>
              <w:spacing w:before="80" w:after="80" w:line="240" w:lineRule="auto"/>
            </w:pPr>
            <w:r w:rsidRPr="005A509E">
              <w:t>3 November 2016, Karma District Court</w:t>
            </w:r>
          </w:p>
          <w:p w14:paraId="7B5880CB" w14:textId="77777777" w:rsidR="00886F19" w:rsidRPr="005A509E" w:rsidRDefault="00886F19" w:rsidP="00E255EA">
            <w:pPr>
              <w:suppressAutoHyphens w:val="0"/>
              <w:autoSpaceDE w:val="0"/>
              <w:autoSpaceDN w:val="0"/>
              <w:adjustRightInd w:val="0"/>
              <w:spacing w:before="80" w:after="80" w:line="240" w:lineRule="auto"/>
            </w:pPr>
            <w:r w:rsidRPr="005A509E">
              <w:t>4 November 2016, Buda-Koshelev District Court</w:t>
            </w:r>
          </w:p>
          <w:p w14:paraId="0D51F804" w14:textId="77777777" w:rsidR="00886F19" w:rsidRPr="005A509E" w:rsidRDefault="00886F19" w:rsidP="00E255EA">
            <w:pPr>
              <w:suppressAutoHyphens w:val="0"/>
              <w:autoSpaceDE w:val="0"/>
              <w:autoSpaceDN w:val="0"/>
              <w:adjustRightInd w:val="0"/>
              <w:spacing w:before="80" w:after="80" w:line="240" w:lineRule="auto"/>
            </w:pPr>
            <w:r w:rsidRPr="005A509E">
              <w:t>10 November 2016, Chechersk District Court</w:t>
            </w:r>
          </w:p>
          <w:p w14:paraId="69EECE10" w14:textId="49B7D5DC" w:rsidR="00886F19" w:rsidRPr="005A509E" w:rsidRDefault="00886F19" w:rsidP="00B02F2B">
            <w:pPr>
              <w:suppressAutoHyphens w:val="0"/>
              <w:autoSpaceDE w:val="0"/>
              <w:autoSpaceDN w:val="0"/>
              <w:adjustRightInd w:val="0"/>
              <w:spacing w:before="80" w:after="80" w:line="240" w:lineRule="auto"/>
            </w:pPr>
            <w:r w:rsidRPr="005A509E">
              <w:t>14 December 2016, Khoiniki District Court</w:t>
            </w:r>
          </w:p>
          <w:p w14:paraId="09641FFF" w14:textId="77777777" w:rsidR="00886F19" w:rsidRPr="005A509E" w:rsidRDefault="00886F19" w:rsidP="00E255EA">
            <w:pPr>
              <w:suppressAutoHyphens w:val="0"/>
              <w:autoSpaceDE w:val="0"/>
              <w:autoSpaceDN w:val="0"/>
              <w:adjustRightInd w:val="0"/>
              <w:spacing w:before="80" w:after="80" w:line="240" w:lineRule="auto"/>
            </w:pPr>
            <w:r w:rsidRPr="005A509E">
              <w:t xml:space="preserve">Appeal: </w:t>
            </w:r>
          </w:p>
          <w:p w14:paraId="612C277E" w14:textId="77777777" w:rsidR="00886F19" w:rsidRPr="005A509E" w:rsidRDefault="00886F19" w:rsidP="00E255EA">
            <w:pPr>
              <w:suppressAutoHyphens w:val="0"/>
              <w:autoSpaceDE w:val="0"/>
              <w:autoSpaceDN w:val="0"/>
              <w:adjustRightInd w:val="0"/>
              <w:spacing w:before="80" w:after="80" w:line="240" w:lineRule="auto"/>
            </w:pPr>
            <w:r w:rsidRPr="005A509E">
              <w:t>6 December 2016 (Karma and Buda-Koshelev), Gomel Regional Court</w:t>
            </w:r>
          </w:p>
          <w:p w14:paraId="75F3ECE7" w14:textId="77777777" w:rsidR="00886F19" w:rsidRPr="005A509E" w:rsidRDefault="00886F19" w:rsidP="00E255EA">
            <w:pPr>
              <w:suppressAutoHyphens w:val="0"/>
              <w:autoSpaceDE w:val="0"/>
              <w:autoSpaceDN w:val="0"/>
              <w:adjustRightInd w:val="0"/>
              <w:spacing w:before="80" w:after="80" w:line="240" w:lineRule="auto"/>
            </w:pPr>
            <w:r w:rsidRPr="005A509E">
              <w:t>10 January 2017 (Chechersk), Gomel Regional Court</w:t>
            </w:r>
          </w:p>
          <w:p w14:paraId="52D4461C" w14:textId="4F08806A" w:rsidR="00886F19" w:rsidRPr="005A509E" w:rsidRDefault="00886F19" w:rsidP="003C61E3">
            <w:pPr>
              <w:suppressAutoHyphens w:val="0"/>
              <w:autoSpaceDE w:val="0"/>
              <w:autoSpaceDN w:val="0"/>
              <w:adjustRightInd w:val="0"/>
              <w:spacing w:before="80" w:after="80" w:line="240" w:lineRule="auto"/>
            </w:pPr>
            <w:r w:rsidRPr="005A509E">
              <w:t>2 February 2017 (Khoiniki), Gomel Regional Court</w:t>
            </w:r>
          </w:p>
        </w:tc>
        <w:tc>
          <w:tcPr>
            <w:tcW w:w="3100" w:type="dxa"/>
            <w:tcBorders>
              <w:top w:val="nil"/>
              <w:bottom w:val="nil"/>
            </w:tcBorders>
            <w:shd w:val="clear" w:color="auto" w:fill="auto"/>
          </w:tcPr>
          <w:p w14:paraId="34927571" w14:textId="77777777" w:rsidR="00886F19" w:rsidRPr="005A509E" w:rsidRDefault="00886F19" w:rsidP="00E255EA">
            <w:pPr>
              <w:suppressAutoHyphens w:val="0"/>
              <w:autoSpaceDE w:val="0"/>
              <w:autoSpaceDN w:val="0"/>
              <w:adjustRightInd w:val="0"/>
              <w:spacing w:line="240" w:lineRule="auto"/>
            </w:pPr>
            <w:r w:rsidRPr="005A509E">
              <w:t>Buda-Koshelev Executive Committee, decision No. 311 of 14 May 2012</w:t>
            </w:r>
          </w:p>
          <w:p w14:paraId="71B03EA6" w14:textId="77777777" w:rsidR="00886F19" w:rsidRPr="005A509E" w:rsidRDefault="00886F19" w:rsidP="00E255EA">
            <w:pPr>
              <w:suppressAutoHyphens w:val="0"/>
              <w:autoSpaceDE w:val="0"/>
              <w:autoSpaceDN w:val="0"/>
              <w:adjustRightInd w:val="0"/>
              <w:spacing w:line="240" w:lineRule="auto"/>
            </w:pPr>
          </w:p>
          <w:p w14:paraId="116054E7" w14:textId="77777777" w:rsidR="00886F19" w:rsidRPr="005A509E" w:rsidRDefault="00886F19" w:rsidP="00E255EA">
            <w:pPr>
              <w:suppressAutoHyphens w:val="0"/>
              <w:autoSpaceDE w:val="0"/>
              <w:autoSpaceDN w:val="0"/>
              <w:adjustRightInd w:val="0"/>
              <w:spacing w:line="240" w:lineRule="auto"/>
            </w:pPr>
            <w:r w:rsidRPr="005A509E">
              <w:t>Chechersk Executive Committee, decision No. 24 of 30 January 2015</w:t>
            </w:r>
          </w:p>
          <w:p w14:paraId="37A5D94A" w14:textId="77777777" w:rsidR="00886F19" w:rsidRPr="005A509E" w:rsidRDefault="00886F19" w:rsidP="00E255EA">
            <w:pPr>
              <w:suppressAutoHyphens w:val="0"/>
              <w:autoSpaceDE w:val="0"/>
              <w:autoSpaceDN w:val="0"/>
              <w:adjustRightInd w:val="0"/>
              <w:spacing w:line="240" w:lineRule="auto"/>
            </w:pPr>
          </w:p>
          <w:p w14:paraId="708DCEA3" w14:textId="77777777" w:rsidR="00886F19" w:rsidRPr="005A509E" w:rsidRDefault="00886F19" w:rsidP="00E255EA">
            <w:pPr>
              <w:suppressAutoHyphens w:val="0"/>
              <w:autoSpaceDE w:val="0"/>
              <w:autoSpaceDN w:val="0"/>
              <w:adjustRightInd w:val="0"/>
              <w:spacing w:line="240" w:lineRule="auto"/>
            </w:pPr>
            <w:r w:rsidRPr="005A509E">
              <w:t>Karma Executive Committee, decision No. 03-266 of 31 March 2008</w:t>
            </w:r>
          </w:p>
          <w:p w14:paraId="0B3D2C7E" w14:textId="77777777" w:rsidR="00886F19" w:rsidRPr="005A509E" w:rsidRDefault="00886F19" w:rsidP="00E255EA">
            <w:pPr>
              <w:suppressAutoHyphens w:val="0"/>
              <w:autoSpaceDE w:val="0"/>
              <w:autoSpaceDN w:val="0"/>
              <w:adjustRightInd w:val="0"/>
              <w:spacing w:line="240" w:lineRule="auto"/>
            </w:pPr>
          </w:p>
          <w:p w14:paraId="44E09931" w14:textId="77777777" w:rsidR="00886F19" w:rsidRPr="005A509E" w:rsidRDefault="00886F19" w:rsidP="00B02F2B">
            <w:pPr>
              <w:suppressAutoHyphens w:val="0"/>
              <w:autoSpaceDE w:val="0"/>
              <w:autoSpaceDN w:val="0"/>
              <w:adjustRightInd w:val="0"/>
              <w:spacing w:after="80" w:line="240" w:lineRule="auto"/>
            </w:pPr>
            <w:r w:rsidRPr="005A509E">
              <w:t>Khoiniki Executive Committee, decision No. 1001 of 26 August 2014</w:t>
            </w:r>
          </w:p>
          <w:p w14:paraId="7761C836" w14:textId="77777777" w:rsidR="00886F19" w:rsidRPr="005A509E" w:rsidRDefault="00886F19" w:rsidP="00E255EA">
            <w:pPr>
              <w:suppressAutoHyphens w:val="0"/>
              <w:autoSpaceDE w:val="0"/>
              <w:autoSpaceDN w:val="0"/>
              <w:adjustRightInd w:val="0"/>
              <w:spacing w:line="240" w:lineRule="auto"/>
            </w:pPr>
          </w:p>
          <w:p w14:paraId="7D4AB088" w14:textId="77777777" w:rsidR="00886F19" w:rsidRPr="005A509E" w:rsidRDefault="00886F19" w:rsidP="00E255EA">
            <w:pPr>
              <w:suppressAutoHyphens w:val="0"/>
              <w:autoSpaceDE w:val="0"/>
              <w:autoSpaceDN w:val="0"/>
              <w:adjustRightInd w:val="0"/>
              <w:spacing w:line="240" w:lineRule="auto"/>
            </w:pPr>
            <w:r w:rsidRPr="005A509E">
              <w:t>Public Events Act</w:t>
            </w:r>
          </w:p>
          <w:p w14:paraId="3563476B" w14:textId="77777777" w:rsidR="00886F19" w:rsidRPr="005A509E" w:rsidRDefault="00886F19" w:rsidP="00E255EA">
            <w:pPr>
              <w:suppressAutoHyphens w:val="0"/>
              <w:autoSpaceDE w:val="0"/>
              <w:autoSpaceDN w:val="0"/>
              <w:adjustRightInd w:val="0"/>
              <w:spacing w:line="240" w:lineRule="auto"/>
            </w:pPr>
          </w:p>
        </w:tc>
      </w:tr>
      <w:tr w:rsidR="00886F19" w:rsidRPr="005A509E" w14:paraId="36AB7854" w14:textId="77777777" w:rsidTr="008F1886">
        <w:tc>
          <w:tcPr>
            <w:tcW w:w="1380" w:type="dxa"/>
            <w:tcBorders>
              <w:top w:val="nil"/>
              <w:bottom w:val="nil"/>
            </w:tcBorders>
            <w:shd w:val="clear" w:color="auto" w:fill="auto"/>
          </w:tcPr>
          <w:p w14:paraId="6E0E6B19" w14:textId="77777777" w:rsidR="00886F19" w:rsidRPr="005A509E" w:rsidRDefault="00886F19" w:rsidP="00E255EA">
            <w:pPr>
              <w:suppressAutoHyphens w:val="0"/>
              <w:autoSpaceDE w:val="0"/>
              <w:autoSpaceDN w:val="0"/>
              <w:adjustRightInd w:val="0"/>
              <w:spacing w:line="240" w:lineRule="auto"/>
            </w:pPr>
            <w:r w:rsidRPr="005A509E">
              <w:t>Natalya Shchukina</w:t>
            </w:r>
          </w:p>
        </w:tc>
        <w:tc>
          <w:tcPr>
            <w:tcW w:w="1172" w:type="dxa"/>
            <w:tcBorders>
              <w:top w:val="nil"/>
              <w:bottom w:val="nil"/>
            </w:tcBorders>
            <w:shd w:val="clear" w:color="auto" w:fill="auto"/>
          </w:tcPr>
          <w:p w14:paraId="3A2F81F6" w14:textId="77777777" w:rsidR="00886F19" w:rsidRPr="005A509E" w:rsidRDefault="00886F19" w:rsidP="00E255EA">
            <w:pPr>
              <w:suppressAutoHyphens w:val="0"/>
              <w:spacing w:before="40" w:after="120" w:line="220" w:lineRule="exact"/>
              <w:ind w:right="113"/>
            </w:pPr>
            <w:r w:rsidRPr="005A509E">
              <w:t>3677/2019</w:t>
            </w:r>
          </w:p>
        </w:tc>
        <w:tc>
          <w:tcPr>
            <w:tcW w:w="1736" w:type="dxa"/>
            <w:tcBorders>
              <w:top w:val="nil"/>
              <w:bottom w:val="nil"/>
            </w:tcBorders>
          </w:tcPr>
          <w:p w14:paraId="4B999927"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5E953E64" w14:textId="77777777" w:rsidR="00886F19" w:rsidRPr="005A509E" w:rsidRDefault="00886F19" w:rsidP="00E255EA">
            <w:pPr>
              <w:suppressAutoHyphens w:val="0"/>
              <w:spacing w:before="40" w:after="120" w:line="220" w:lineRule="exact"/>
              <w:ind w:right="113"/>
            </w:pPr>
            <w:r w:rsidRPr="005A509E">
              <w:t>5 October 2018</w:t>
            </w:r>
          </w:p>
        </w:tc>
        <w:tc>
          <w:tcPr>
            <w:tcW w:w="1392" w:type="dxa"/>
            <w:tcBorders>
              <w:top w:val="nil"/>
              <w:bottom w:val="nil"/>
            </w:tcBorders>
            <w:shd w:val="clear" w:color="auto" w:fill="auto"/>
          </w:tcPr>
          <w:p w14:paraId="1E875846" w14:textId="77777777" w:rsidR="00886F19" w:rsidRPr="005A509E" w:rsidRDefault="00886F19" w:rsidP="00E255EA">
            <w:pPr>
              <w:suppressAutoHyphens w:val="0"/>
              <w:spacing w:before="40" w:after="120" w:line="220" w:lineRule="exact"/>
              <w:ind w:right="113"/>
            </w:pPr>
            <w:r w:rsidRPr="005A509E">
              <w:t>3 December 2019</w:t>
            </w:r>
          </w:p>
        </w:tc>
        <w:tc>
          <w:tcPr>
            <w:tcW w:w="2835" w:type="dxa"/>
            <w:tcBorders>
              <w:top w:val="nil"/>
              <w:bottom w:val="nil"/>
            </w:tcBorders>
            <w:shd w:val="clear" w:color="auto" w:fill="auto"/>
          </w:tcPr>
          <w:p w14:paraId="49523605" w14:textId="77777777" w:rsidR="00886F19" w:rsidRPr="005A509E" w:rsidRDefault="00886F19" w:rsidP="00E255EA">
            <w:pPr>
              <w:suppressAutoHyphens w:val="0"/>
              <w:autoSpaceDE w:val="0"/>
              <w:autoSpaceDN w:val="0"/>
              <w:adjustRightInd w:val="0"/>
              <w:spacing w:line="240" w:lineRule="auto"/>
            </w:pPr>
            <w:r w:rsidRPr="005A509E">
              <w:t>First instance: 12 April 2018, Dobrush District Court</w:t>
            </w:r>
          </w:p>
          <w:p w14:paraId="71EF2751" w14:textId="77777777" w:rsidR="00886F19" w:rsidRPr="005A509E" w:rsidRDefault="00886F19" w:rsidP="00E255EA">
            <w:pPr>
              <w:suppressAutoHyphens w:val="0"/>
              <w:autoSpaceDE w:val="0"/>
              <w:autoSpaceDN w:val="0"/>
              <w:adjustRightInd w:val="0"/>
              <w:spacing w:line="240" w:lineRule="auto"/>
            </w:pPr>
          </w:p>
          <w:p w14:paraId="7EC455E5" w14:textId="77777777" w:rsidR="00886F19" w:rsidRPr="005A509E" w:rsidRDefault="00886F19" w:rsidP="00E255EA">
            <w:pPr>
              <w:suppressAutoHyphens w:val="0"/>
              <w:autoSpaceDE w:val="0"/>
              <w:autoSpaceDN w:val="0"/>
              <w:adjustRightInd w:val="0"/>
              <w:spacing w:line="240" w:lineRule="auto"/>
            </w:pPr>
            <w:r w:rsidRPr="005A509E">
              <w:t>Appeal: 24 May 2018, Gomel Regional Court</w:t>
            </w:r>
          </w:p>
          <w:p w14:paraId="4D201B9D" w14:textId="77777777" w:rsidR="00886F19" w:rsidRPr="005A509E" w:rsidRDefault="00886F19" w:rsidP="00E255EA">
            <w:pPr>
              <w:suppressAutoHyphens w:val="0"/>
              <w:autoSpaceDE w:val="0"/>
              <w:autoSpaceDN w:val="0"/>
              <w:adjustRightInd w:val="0"/>
              <w:spacing w:line="240" w:lineRule="auto"/>
            </w:pPr>
          </w:p>
          <w:p w14:paraId="63D045C0" w14:textId="77777777" w:rsidR="00886F19" w:rsidRPr="005A509E" w:rsidRDefault="00886F19" w:rsidP="00E255EA">
            <w:pPr>
              <w:suppressAutoHyphens w:val="0"/>
              <w:spacing w:line="240" w:lineRule="auto"/>
            </w:pPr>
            <w:r w:rsidRPr="005A509E">
              <w:t xml:space="preserve">Supervisory review appeal: </w:t>
            </w:r>
          </w:p>
          <w:p w14:paraId="4810D049" w14:textId="77777777" w:rsidR="00886F19" w:rsidRPr="005A509E" w:rsidRDefault="00886F19" w:rsidP="00E255EA">
            <w:pPr>
              <w:suppressAutoHyphens w:val="0"/>
              <w:autoSpaceDE w:val="0"/>
              <w:autoSpaceDN w:val="0"/>
              <w:adjustRightInd w:val="0"/>
              <w:spacing w:before="80" w:after="80" w:line="240" w:lineRule="auto"/>
            </w:pPr>
            <w:r w:rsidRPr="005A509E">
              <w:t>19 July 2018, Chair of Gomel Regional Court</w:t>
            </w:r>
          </w:p>
          <w:p w14:paraId="48134BD3" w14:textId="77777777" w:rsidR="00886F19" w:rsidRPr="005A509E" w:rsidRDefault="00886F19" w:rsidP="00E255EA">
            <w:pPr>
              <w:suppressAutoHyphens w:val="0"/>
              <w:autoSpaceDE w:val="0"/>
              <w:autoSpaceDN w:val="0"/>
              <w:adjustRightInd w:val="0"/>
              <w:spacing w:before="80" w:after="80" w:line="240" w:lineRule="auto"/>
            </w:pPr>
            <w:r w:rsidRPr="005A509E">
              <w:t>25 Sep 2018, Chair of the Supreme Court</w:t>
            </w:r>
          </w:p>
        </w:tc>
        <w:tc>
          <w:tcPr>
            <w:tcW w:w="3100" w:type="dxa"/>
            <w:tcBorders>
              <w:top w:val="nil"/>
              <w:bottom w:val="nil"/>
            </w:tcBorders>
            <w:shd w:val="clear" w:color="auto" w:fill="auto"/>
          </w:tcPr>
          <w:p w14:paraId="2750A62F" w14:textId="77777777" w:rsidR="00886F19" w:rsidRPr="005A509E" w:rsidRDefault="00886F19" w:rsidP="00E255EA">
            <w:pPr>
              <w:suppressAutoHyphens w:val="0"/>
              <w:autoSpaceDE w:val="0"/>
              <w:autoSpaceDN w:val="0"/>
              <w:adjustRightInd w:val="0"/>
              <w:spacing w:line="240" w:lineRule="auto"/>
            </w:pPr>
            <w:r w:rsidRPr="005A509E">
              <w:t>Dobrush Executive Committee, decision No. 1321 of 8 September 2008</w:t>
            </w:r>
          </w:p>
          <w:p w14:paraId="5C042C51" w14:textId="77777777" w:rsidR="00886F19" w:rsidRPr="005A509E" w:rsidRDefault="00886F19" w:rsidP="00E255EA">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27251810" w14:textId="77777777" w:rsidR="00886F19" w:rsidRPr="005A509E" w:rsidRDefault="00886F19" w:rsidP="00E255EA">
            <w:pPr>
              <w:suppressAutoHyphens w:val="0"/>
              <w:autoSpaceDE w:val="0"/>
              <w:autoSpaceDN w:val="0"/>
              <w:adjustRightInd w:val="0"/>
              <w:spacing w:line="240" w:lineRule="auto"/>
            </w:pPr>
            <w:r w:rsidRPr="005A509E">
              <w:t>Public Events Act</w:t>
            </w:r>
          </w:p>
          <w:p w14:paraId="5518E239" w14:textId="77777777" w:rsidR="00886F19" w:rsidRPr="005A509E" w:rsidRDefault="00886F19" w:rsidP="00E255EA">
            <w:pPr>
              <w:suppressAutoHyphens w:val="0"/>
              <w:autoSpaceDE w:val="0"/>
              <w:autoSpaceDN w:val="0"/>
              <w:adjustRightInd w:val="0"/>
              <w:spacing w:line="240" w:lineRule="auto"/>
            </w:pPr>
          </w:p>
        </w:tc>
      </w:tr>
      <w:tr w:rsidR="00886F19" w:rsidRPr="005A509E" w14:paraId="28F32CF4" w14:textId="77777777" w:rsidTr="008F1886">
        <w:tc>
          <w:tcPr>
            <w:tcW w:w="1380" w:type="dxa"/>
            <w:tcBorders>
              <w:top w:val="nil"/>
              <w:bottom w:val="nil"/>
            </w:tcBorders>
            <w:shd w:val="clear" w:color="auto" w:fill="auto"/>
          </w:tcPr>
          <w:p w14:paraId="6B33FD43" w14:textId="77777777" w:rsidR="00886F19" w:rsidRPr="005A509E" w:rsidRDefault="00886F19" w:rsidP="00E255EA">
            <w:pPr>
              <w:suppressAutoHyphens w:val="0"/>
              <w:autoSpaceDE w:val="0"/>
              <w:autoSpaceDN w:val="0"/>
              <w:adjustRightInd w:val="0"/>
              <w:spacing w:line="240" w:lineRule="auto"/>
            </w:pPr>
            <w:r w:rsidRPr="005A509E">
              <w:t>Aleksandr Protsko</w:t>
            </w:r>
          </w:p>
        </w:tc>
        <w:tc>
          <w:tcPr>
            <w:tcW w:w="1172" w:type="dxa"/>
            <w:tcBorders>
              <w:top w:val="nil"/>
              <w:bottom w:val="nil"/>
            </w:tcBorders>
            <w:shd w:val="clear" w:color="auto" w:fill="auto"/>
          </w:tcPr>
          <w:p w14:paraId="4487EFDF" w14:textId="77777777" w:rsidR="00886F19" w:rsidRPr="005A509E" w:rsidRDefault="00886F19" w:rsidP="00E255EA">
            <w:pPr>
              <w:suppressAutoHyphens w:val="0"/>
              <w:spacing w:before="40" w:after="120" w:line="220" w:lineRule="exact"/>
              <w:ind w:right="113"/>
            </w:pPr>
            <w:r w:rsidRPr="005A509E">
              <w:t>3680/2019</w:t>
            </w:r>
          </w:p>
        </w:tc>
        <w:tc>
          <w:tcPr>
            <w:tcW w:w="1736" w:type="dxa"/>
            <w:tcBorders>
              <w:top w:val="nil"/>
              <w:bottom w:val="nil"/>
            </w:tcBorders>
          </w:tcPr>
          <w:p w14:paraId="2E0A13A8"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53A0DF1C" w14:textId="77777777" w:rsidR="00886F19" w:rsidRPr="005A509E" w:rsidRDefault="00886F19" w:rsidP="00E255EA">
            <w:pPr>
              <w:suppressAutoHyphens w:val="0"/>
              <w:spacing w:before="40" w:after="120" w:line="220" w:lineRule="exact"/>
              <w:ind w:right="113"/>
            </w:pPr>
            <w:r w:rsidRPr="005A509E">
              <w:t>23 December 2018</w:t>
            </w:r>
          </w:p>
        </w:tc>
        <w:tc>
          <w:tcPr>
            <w:tcW w:w="1392" w:type="dxa"/>
            <w:tcBorders>
              <w:top w:val="nil"/>
              <w:bottom w:val="nil"/>
            </w:tcBorders>
            <w:shd w:val="clear" w:color="auto" w:fill="auto"/>
          </w:tcPr>
          <w:p w14:paraId="5D9C0F29" w14:textId="77777777" w:rsidR="00886F19" w:rsidRPr="005A509E" w:rsidRDefault="00886F19" w:rsidP="00E255EA">
            <w:pPr>
              <w:suppressAutoHyphens w:val="0"/>
              <w:spacing w:before="40" w:after="120" w:line="220" w:lineRule="exact"/>
              <w:ind w:right="113"/>
            </w:pPr>
            <w:r w:rsidRPr="005A509E">
              <w:t>3 December 2019</w:t>
            </w:r>
          </w:p>
        </w:tc>
        <w:tc>
          <w:tcPr>
            <w:tcW w:w="2835" w:type="dxa"/>
            <w:tcBorders>
              <w:top w:val="nil"/>
              <w:bottom w:val="nil"/>
            </w:tcBorders>
            <w:shd w:val="clear" w:color="auto" w:fill="auto"/>
          </w:tcPr>
          <w:p w14:paraId="46FE7781" w14:textId="77777777" w:rsidR="00886F19" w:rsidRPr="005A509E" w:rsidRDefault="00886F19" w:rsidP="00E255EA">
            <w:pPr>
              <w:suppressAutoHyphens w:val="0"/>
              <w:autoSpaceDE w:val="0"/>
              <w:autoSpaceDN w:val="0"/>
              <w:adjustRightInd w:val="0"/>
              <w:spacing w:line="240" w:lineRule="auto"/>
            </w:pPr>
            <w:r w:rsidRPr="005A509E">
              <w:t xml:space="preserve">First instance: 22 June 2018, Central District Court (Gomel) </w:t>
            </w:r>
          </w:p>
          <w:p w14:paraId="2B3B6103" w14:textId="77777777" w:rsidR="00886F19" w:rsidRPr="005A509E" w:rsidRDefault="00886F19" w:rsidP="00E255EA">
            <w:pPr>
              <w:suppressAutoHyphens w:val="0"/>
              <w:autoSpaceDE w:val="0"/>
              <w:autoSpaceDN w:val="0"/>
              <w:adjustRightInd w:val="0"/>
              <w:spacing w:line="240" w:lineRule="auto"/>
            </w:pPr>
          </w:p>
          <w:p w14:paraId="20057F11" w14:textId="77777777" w:rsidR="00886F19" w:rsidRPr="005A509E" w:rsidRDefault="00886F19" w:rsidP="00E255EA">
            <w:pPr>
              <w:suppressAutoHyphens w:val="0"/>
              <w:autoSpaceDE w:val="0"/>
              <w:autoSpaceDN w:val="0"/>
              <w:adjustRightInd w:val="0"/>
              <w:spacing w:line="240" w:lineRule="auto"/>
            </w:pPr>
            <w:r w:rsidRPr="005A509E">
              <w:t>Appeal: 16 August 2018, Gomel Regional Court</w:t>
            </w:r>
          </w:p>
          <w:p w14:paraId="0DE873E3" w14:textId="77777777" w:rsidR="00886F19" w:rsidRPr="005A509E" w:rsidRDefault="00886F19" w:rsidP="00E255EA">
            <w:pPr>
              <w:suppressAutoHyphens w:val="0"/>
              <w:autoSpaceDE w:val="0"/>
              <w:autoSpaceDN w:val="0"/>
              <w:adjustRightInd w:val="0"/>
              <w:spacing w:line="240" w:lineRule="auto"/>
            </w:pPr>
          </w:p>
          <w:p w14:paraId="29B29499" w14:textId="77777777" w:rsidR="00886F19" w:rsidRPr="005A509E" w:rsidRDefault="00886F19" w:rsidP="00E255EA">
            <w:pPr>
              <w:suppressAutoHyphens w:val="0"/>
              <w:autoSpaceDE w:val="0"/>
              <w:autoSpaceDN w:val="0"/>
              <w:adjustRightInd w:val="0"/>
              <w:spacing w:before="80" w:after="80" w:line="240" w:lineRule="auto"/>
            </w:pPr>
            <w:r w:rsidRPr="005A509E">
              <w:t xml:space="preserve">Supervisory review appeal: </w:t>
            </w:r>
          </w:p>
          <w:p w14:paraId="42FB6FD9" w14:textId="77777777" w:rsidR="00886F19" w:rsidRPr="005A509E" w:rsidRDefault="00886F19" w:rsidP="00E255EA">
            <w:pPr>
              <w:suppressAutoHyphens w:val="0"/>
              <w:autoSpaceDE w:val="0"/>
              <w:autoSpaceDN w:val="0"/>
              <w:adjustRightInd w:val="0"/>
              <w:spacing w:before="80" w:after="80" w:line="240" w:lineRule="auto"/>
            </w:pPr>
            <w:r w:rsidRPr="005A509E">
              <w:t xml:space="preserve">11 Oct 2018, Chair of the Gomel Regional Court </w:t>
            </w:r>
          </w:p>
          <w:p w14:paraId="42FEAF80" w14:textId="77777777" w:rsidR="00886F19" w:rsidRPr="005A509E" w:rsidRDefault="00886F19" w:rsidP="00E255EA">
            <w:pPr>
              <w:suppressAutoHyphens w:val="0"/>
              <w:autoSpaceDE w:val="0"/>
              <w:autoSpaceDN w:val="0"/>
              <w:adjustRightInd w:val="0"/>
              <w:spacing w:before="80" w:after="80" w:line="240" w:lineRule="auto"/>
            </w:pPr>
            <w:r w:rsidRPr="005A509E">
              <w:t xml:space="preserve">29 Nov 2018, Chair of the Supreme Court </w:t>
            </w:r>
          </w:p>
        </w:tc>
        <w:tc>
          <w:tcPr>
            <w:tcW w:w="3100" w:type="dxa"/>
            <w:tcBorders>
              <w:top w:val="nil"/>
              <w:bottom w:val="nil"/>
            </w:tcBorders>
            <w:shd w:val="clear" w:color="auto" w:fill="auto"/>
          </w:tcPr>
          <w:p w14:paraId="3F9F88E8" w14:textId="77777777" w:rsidR="00886F19" w:rsidRPr="005A509E" w:rsidRDefault="00886F19" w:rsidP="00E255EA">
            <w:pPr>
              <w:suppressAutoHyphens w:val="0"/>
              <w:autoSpaceDE w:val="0"/>
              <w:autoSpaceDN w:val="0"/>
              <w:adjustRightInd w:val="0"/>
              <w:spacing w:line="240" w:lineRule="auto"/>
            </w:pPr>
            <w:r w:rsidRPr="005A509E">
              <w:t>Gomel District Executive Committee, decision No. 775 of 15 August 2013</w:t>
            </w:r>
          </w:p>
          <w:p w14:paraId="66540A17" w14:textId="77777777" w:rsidR="00886F19" w:rsidRPr="005A509E" w:rsidRDefault="00886F19" w:rsidP="00E255EA">
            <w:pPr>
              <w:suppressAutoHyphens w:val="0"/>
              <w:autoSpaceDE w:val="0"/>
              <w:autoSpaceDN w:val="0"/>
              <w:adjustRightInd w:val="0"/>
              <w:spacing w:line="240" w:lineRule="auto"/>
              <w:rPr>
                <w:rFonts w:ascii="Bookman Old Style" w:hAnsi="Bookman Old Style"/>
              </w:rPr>
            </w:pPr>
          </w:p>
          <w:p w14:paraId="4113FE14" w14:textId="77777777" w:rsidR="00886F19" w:rsidRPr="005A509E" w:rsidRDefault="00886F19" w:rsidP="00E255EA">
            <w:pPr>
              <w:suppressAutoHyphens w:val="0"/>
              <w:autoSpaceDE w:val="0"/>
              <w:autoSpaceDN w:val="0"/>
              <w:adjustRightInd w:val="0"/>
              <w:spacing w:line="240" w:lineRule="auto"/>
            </w:pPr>
            <w:r w:rsidRPr="005A509E">
              <w:t>Public Events Act</w:t>
            </w:r>
          </w:p>
          <w:p w14:paraId="37072A6B" w14:textId="77777777" w:rsidR="00886F19" w:rsidRPr="005A509E" w:rsidRDefault="00886F19" w:rsidP="00E255EA">
            <w:pPr>
              <w:suppressAutoHyphens w:val="0"/>
              <w:autoSpaceDE w:val="0"/>
              <w:autoSpaceDN w:val="0"/>
              <w:adjustRightInd w:val="0"/>
              <w:spacing w:line="240" w:lineRule="auto"/>
            </w:pPr>
          </w:p>
        </w:tc>
      </w:tr>
      <w:tr w:rsidR="00886F19" w:rsidRPr="005A509E" w14:paraId="27D09982" w14:textId="77777777" w:rsidTr="008F1886">
        <w:tc>
          <w:tcPr>
            <w:tcW w:w="1380" w:type="dxa"/>
            <w:tcBorders>
              <w:top w:val="nil"/>
              <w:bottom w:val="nil"/>
            </w:tcBorders>
            <w:shd w:val="clear" w:color="auto" w:fill="auto"/>
          </w:tcPr>
          <w:p w14:paraId="14105D91" w14:textId="77777777" w:rsidR="00886F19" w:rsidRPr="005A509E" w:rsidRDefault="00886F19" w:rsidP="00F621BC">
            <w:pPr>
              <w:keepNext/>
              <w:keepLines/>
              <w:suppressAutoHyphens w:val="0"/>
              <w:autoSpaceDE w:val="0"/>
              <w:autoSpaceDN w:val="0"/>
              <w:adjustRightInd w:val="0"/>
              <w:spacing w:line="240" w:lineRule="auto"/>
            </w:pPr>
            <w:r w:rsidRPr="005A509E">
              <w:t>Tatyana Noskova</w:t>
            </w:r>
          </w:p>
          <w:p w14:paraId="52E23DBF" w14:textId="77777777" w:rsidR="00886F19" w:rsidRPr="005A509E" w:rsidRDefault="00886F19" w:rsidP="00F621BC">
            <w:pPr>
              <w:keepNext/>
              <w:keepLines/>
              <w:suppressAutoHyphens w:val="0"/>
              <w:autoSpaceDE w:val="0"/>
              <w:autoSpaceDN w:val="0"/>
              <w:adjustRightInd w:val="0"/>
              <w:spacing w:line="240" w:lineRule="auto"/>
            </w:pPr>
          </w:p>
          <w:p w14:paraId="4C679975" w14:textId="77777777" w:rsidR="00886F19" w:rsidRPr="005A509E" w:rsidRDefault="00886F19" w:rsidP="00F621BC">
            <w:pPr>
              <w:keepNext/>
              <w:keepLines/>
              <w:suppressAutoHyphens w:val="0"/>
              <w:autoSpaceDE w:val="0"/>
              <w:autoSpaceDN w:val="0"/>
              <w:adjustRightInd w:val="0"/>
              <w:spacing w:line="240" w:lineRule="auto"/>
            </w:pPr>
            <w:r w:rsidRPr="005A509E">
              <w:t>(The author filed three different requests to the Svyetlahorsk Regional Executive Committee.)</w:t>
            </w:r>
          </w:p>
        </w:tc>
        <w:tc>
          <w:tcPr>
            <w:tcW w:w="1172" w:type="dxa"/>
            <w:tcBorders>
              <w:top w:val="nil"/>
              <w:bottom w:val="nil"/>
            </w:tcBorders>
            <w:shd w:val="clear" w:color="auto" w:fill="auto"/>
          </w:tcPr>
          <w:p w14:paraId="3D770BE0" w14:textId="77777777" w:rsidR="00886F19" w:rsidRPr="005A509E" w:rsidRDefault="00886F19" w:rsidP="00F621BC">
            <w:pPr>
              <w:keepNext/>
              <w:keepLines/>
              <w:suppressAutoHyphens w:val="0"/>
              <w:spacing w:before="40" w:after="120" w:line="220" w:lineRule="exact"/>
              <w:ind w:right="113"/>
            </w:pPr>
            <w:r w:rsidRPr="005A509E">
              <w:t>3683/2019</w:t>
            </w:r>
          </w:p>
        </w:tc>
        <w:tc>
          <w:tcPr>
            <w:tcW w:w="1736" w:type="dxa"/>
            <w:tcBorders>
              <w:top w:val="nil"/>
              <w:bottom w:val="nil"/>
            </w:tcBorders>
          </w:tcPr>
          <w:p w14:paraId="1B0F5935" w14:textId="77777777" w:rsidR="00886F19" w:rsidRPr="005A509E" w:rsidRDefault="00886F19" w:rsidP="00F621BC">
            <w:pPr>
              <w:keepNext/>
              <w:keepLines/>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36DE0F03" w14:textId="77777777" w:rsidR="00886F19" w:rsidRPr="005A509E" w:rsidRDefault="00886F19" w:rsidP="00F621BC">
            <w:pPr>
              <w:keepNext/>
              <w:keepLines/>
              <w:suppressAutoHyphens w:val="0"/>
              <w:spacing w:before="40" w:after="120" w:line="220" w:lineRule="exact"/>
              <w:ind w:right="113"/>
            </w:pPr>
            <w:r w:rsidRPr="005A509E">
              <w:t>10 August 2019</w:t>
            </w:r>
          </w:p>
        </w:tc>
        <w:tc>
          <w:tcPr>
            <w:tcW w:w="1392" w:type="dxa"/>
            <w:tcBorders>
              <w:top w:val="nil"/>
              <w:bottom w:val="nil"/>
            </w:tcBorders>
            <w:shd w:val="clear" w:color="auto" w:fill="auto"/>
          </w:tcPr>
          <w:p w14:paraId="7FF2A7E0" w14:textId="77777777" w:rsidR="00886F19" w:rsidRPr="005A509E" w:rsidRDefault="00886F19" w:rsidP="00F621BC">
            <w:pPr>
              <w:keepNext/>
              <w:keepLines/>
              <w:suppressAutoHyphens w:val="0"/>
              <w:spacing w:before="40" w:after="120" w:line="220" w:lineRule="exact"/>
              <w:ind w:right="113"/>
            </w:pPr>
            <w:r w:rsidRPr="005A509E">
              <w:t>23 December 2019</w:t>
            </w:r>
          </w:p>
        </w:tc>
        <w:tc>
          <w:tcPr>
            <w:tcW w:w="2835" w:type="dxa"/>
            <w:tcBorders>
              <w:top w:val="nil"/>
              <w:bottom w:val="nil"/>
            </w:tcBorders>
            <w:shd w:val="clear" w:color="auto" w:fill="auto"/>
          </w:tcPr>
          <w:p w14:paraId="1B1F28A6" w14:textId="469E9EF8" w:rsidR="00886F19" w:rsidRPr="005A509E" w:rsidRDefault="00886F19" w:rsidP="00E255EA">
            <w:pPr>
              <w:suppressAutoHyphens w:val="0"/>
              <w:autoSpaceDE w:val="0"/>
              <w:autoSpaceDN w:val="0"/>
              <w:adjustRightInd w:val="0"/>
              <w:spacing w:line="240" w:lineRule="auto"/>
            </w:pPr>
            <w:r w:rsidRPr="005A509E">
              <w:t>First instance: 15 and 30</w:t>
            </w:r>
            <w:r w:rsidR="00B02F2B" w:rsidRPr="005A509E">
              <w:t> </w:t>
            </w:r>
            <w:r w:rsidRPr="005A509E">
              <w:t>November 2018, Svyetlahorsk District Court</w:t>
            </w:r>
          </w:p>
          <w:p w14:paraId="15672DEA" w14:textId="77777777" w:rsidR="00886F19" w:rsidRPr="005A509E" w:rsidRDefault="00886F19" w:rsidP="00E255EA">
            <w:pPr>
              <w:suppressAutoHyphens w:val="0"/>
              <w:autoSpaceDE w:val="0"/>
              <w:autoSpaceDN w:val="0"/>
              <w:adjustRightInd w:val="0"/>
              <w:spacing w:line="240" w:lineRule="auto"/>
            </w:pPr>
          </w:p>
          <w:p w14:paraId="32593A08" w14:textId="77777777" w:rsidR="00886F19" w:rsidRPr="005A509E" w:rsidRDefault="00886F19" w:rsidP="00E255EA">
            <w:pPr>
              <w:suppressAutoHyphens w:val="0"/>
              <w:spacing w:line="240" w:lineRule="auto"/>
              <w:rPr>
                <w:rFonts w:asciiTheme="minorHAnsi" w:hAnsiTheme="minorHAnsi"/>
                <w:sz w:val="22"/>
                <w:szCs w:val="22"/>
              </w:rPr>
            </w:pPr>
            <w:r w:rsidRPr="005A509E">
              <w:t>Appeal: 26 February 2019, Gomel Regional Court</w:t>
            </w:r>
          </w:p>
          <w:p w14:paraId="24141E73" w14:textId="77777777" w:rsidR="00886F19" w:rsidRPr="005A509E" w:rsidRDefault="00886F19" w:rsidP="00E255EA">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32E0D794" w14:textId="77777777" w:rsidR="00886F19" w:rsidRPr="005A509E" w:rsidRDefault="00886F19" w:rsidP="00E255EA">
            <w:pPr>
              <w:suppressAutoHyphens w:val="0"/>
              <w:autoSpaceDE w:val="0"/>
              <w:autoSpaceDN w:val="0"/>
              <w:adjustRightInd w:val="0"/>
              <w:spacing w:line="240" w:lineRule="auto"/>
            </w:pPr>
            <w:r w:rsidRPr="005A509E">
              <w:t xml:space="preserve">Supervisory review appeal: </w:t>
            </w:r>
          </w:p>
          <w:p w14:paraId="76BB0C46" w14:textId="77777777" w:rsidR="00886F19" w:rsidRPr="005A509E" w:rsidRDefault="00886F19" w:rsidP="00E255EA">
            <w:pPr>
              <w:suppressAutoHyphens w:val="0"/>
              <w:autoSpaceDE w:val="0"/>
              <w:autoSpaceDN w:val="0"/>
              <w:adjustRightInd w:val="0"/>
              <w:spacing w:before="80" w:after="80" w:line="240" w:lineRule="auto"/>
            </w:pPr>
            <w:r w:rsidRPr="005A509E">
              <w:t>6 and 26 April 2019, Chair of the Gomel Regional Court</w:t>
            </w:r>
          </w:p>
          <w:p w14:paraId="31FCE428" w14:textId="48C2F75E" w:rsidR="00886F19" w:rsidRPr="005A509E" w:rsidRDefault="00886F19" w:rsidP="003C61E3">
            <w:pPr>
              <w:suppressAutoHyphens w:val="0"/>
              <w:autoSpaceDE w:val="0"/>
              <w:autoSpaceDN w:val="0"/>
              <w:adjustRightInd w:val="0"/>
              <w:spacing w:before="80" w:after="80" w:line="240" w:lineRule="auto"/>
            </w:pPr>
            <w:r w:rsidRPr="005A509E">
              <w:t>10 July 2019, Chair of the Supreme Court</w:t>
            </w:r>
          </w:p>
        </w:tc>
        <w:tc>
          <w:tcPr>
            <w:tcW w:w="3100" w:type="dxa"/>
            <w:tcBorders>
              <w:top w:val="nil"/>
              <w:bottom w:val="nil"/>
            </w:tcBorders>
            <w:shd w:val="clear" w:color="auto" w:fill="auto"/>
          </w:tcPr>
          <w:p w14:paraId="4DC9A434" w14:textId="584E43E0" w:rsidR="00886F19" w:rsidRPr="005A509E" w:rsidRDefault="00886F19" w:rsidP="00E255EA">
            <w:pPr>
              <w:suppressAutoHyphens w:val="0"/>
              <w:autoSpaceDE w:val="0"/>
              <w:autoSpaceDN w:val="0"/>
              <w:adjustRightInd w:val="0"/>
              <w:spacing w:line="240" w:lineRule="auto"/>
            </w:pPr>
            <w:r w:rsidRPr="005A509E">
              <w:t>Svyetlahorsk Regional Executive Committee, decision No. 50 of 16</w:t>
            </w:r>
            <w:r w:rsidR="00B02F2B" w:rsidRPr="005A509E">
              <w:t> </w:t>
            </w:r>
            <w:r w:rsidRPr="005A509E">
              <w:t>January 2015</w:t>
            </w:r>
          </w:p>
          <w:p w14:paraId="4BAD43C8" w14:textId="77777777" w:rsidR="00886F19" w:rsidRPr="005A509E" w:rsidRDefault="00886F19" w:rsidP="00E255EA">
            <w:pPr>
              <w:suppressAutoHyphens w:val="0"/>
              <w:autoSpaceDE w:val="0"/>
              <w:autoSpaceDN w:val="0"/>
              <w:adjustRightInd w:val="0"/>
              <w:spacing w:line="240" w:lineRule="auto"/>
            </w:pPr>
          </w:p>
          <w:p w14:paraId="510E2C91" w14:textId="77777777" w:rsidR="00886F19" w:rsidRPr="005A509E" w:rsidRDefault="00886F19" w:rsidP="00E255EA">
            <w:pPr>
              <w:suppressAutoHyphens w:val="0"/>
              <w:autoSpaceDE w:val="0"/>
              <w:autoSpaceDN w:val="0"/>
              <w:adjustRightInd w:val="0"/>
              <w:spacing w:line="240" w:lineRule="auto"/>
            </w:pPr>
            <w:r w:rsidRPr="005A509E">
              <w:t>Public Events Act</w:t>
            </w:r>
          </w:p>
        </w:tc>
      </w:tr>
      <w:tr w:rsidR="00886F19" w:rsidRPr="005A509E" w14:paraId="10CF0B70" w14:textId="77777777" w:rsidTr="008F1886">
        <w:tc>
          <w:tcPr>
            <w:tcW w:w="1380" w:type="dxa"/>
            <w:tcBorders>
              <w:top w:val="nil"/>
              <w:bottom w:val="nil"/>
            </w:tcBorders>
            <w:shd w:val="clear" w:color="auto" w:fill="auto"/>
          </w:tcPr>
          <w:p w14:paraId="089DDA1C" w14:textId="77777777" w:rsidR="00886F19" w:rsidRPr="005A509E" w:rsidRDefault="00886F19" w:rsidP="00E255EA">
            <w:pPr>
              <w:suppressAutoHyphens w:val="0"/>
              <w:autoSpaceDE w:val="0"/>
              <w:autoSpaceDN w:val="0"/>
              <w:adjustRightInd w:val="0"/>
              <w:spacing w:line="240" w:lineRule="auto"/>
            </w:pPr>
            <w:r w:rsidRPr="005A509E">
              <w:t>Alla Romanchik</w:t>
            </w:r>
          </w:p>
        </w:tc>
        <w:tc>
          <w:tcPr>
            <w:tcW w:w="1172" w:type="dxa"/>
            <w:tcBorders>
              <w:top w:val="nil"/>
              <w:bottom w:val="nil"/>
            </w:tcBorders>
            <w:shd w:val="clear" w:color="auto" w:fill="auto"/>
          </w:tcPr>
          <w:p w14:paraId="2AC51B65" w14:textId="77777777" w:rsidR="00886F19" w:rsidRPr="005A509E" w:rsidRDefault="00886F19" w:rsidP="00E255EA">
            <w:pPr>
              <w:suppressAutoHyphens w:val="0"/>
              <w:spacing w:before="40" w:after="120" w:line="220" w:lineRule="exact"/>
              <w:ind w:right="113"/>
            </w:pPr>
            <w:r w:rsidRPr="005A509E">
              <w:t>3687/2019</w:t>
            </w:r>
          </w:p>
        </w:tc>
        <w:tc>
          <w:tcPr>
            <w:tcW w:w="1736" w:type="dxa"/>
            <w:tcBorders>
              <w:top w:val="nil"/>
              <w:bottom w:val="nil"/>
            </w:tcBorders>
          </w:tcPr>
          <w:p w14:paraId="66B8C682"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59A45ABE" w14:textId="77777777" w:rsidR="00886F19" w:rsidRPr="005A509E" w:rsidRDefault="00886F19" w:rsidP="00E255EA">
            <w:pPr>
              <w:suppressAutoHyphens w:val="0"/>
              <w:spacing w:before="40" w:after="120" w:line="220" w:lineRule="exact"/>
              <w:ind w:right="113"/>
            </w:pPr>
            <w:r w:rsidRPr="005A509E">
              <w:t>25 March 2019</w:t>
            </w:r>
          </w:p>
        </w:tc>
        <w:tc>
          <w:tcPr>
            <w:tcW w:w="1392" w:type="dxa"/>
            <w:tcBorders>
              <w:top w:val="nil"/>
              <w:bottom w:val="nil"/>
            </w:tcBorders>
            <w:shd w:val="clear" w:color="auto" w:fill="auto"/>
          </w:tcPr>
          <w:p w14:paraId="113A0BFC" w14:textId="77777777" w:rsidR="00886F19" w:rsidRPr="005A509E" w:rsidRDefault="00886F19" w:rsidP="00E255EA">
            <w:pPr>
              <w:suppressAutoHyphens w:val="0"/>
              <w:spacing w:before="40" w:after="120" w:line="220" w:lineRule="exact"/>
              <w:ind w:right="113"/>
            </w:pPr>
            <w:r w:rsidRPr="005A509E">
              <w:t>23 December 2019</w:t>
            </w:r>
          </w:p>
        </w:tc>
        <w:tc>
          <w:tcPr>
            <w:tcW w:w="2835" w:type="dxa"/>
            <w:tcBorders>
              <w:top w:val="nil"/>
              <w:bottom w:val="nil"/>
            </w:tcBorders>
            <w:shd w:val="clear" w:color="auto" w:fill="auto"/>
          </w:tcPr>
          <w:p w14:paraId="7AEA77AB" w14:textId="77777777" w:rsidR="00886F19" w:rsidRPr="005A509E" w:rsidRDefault="00886F19" w:rsidP="00E255EA">
            <w:pPr>
              <w:suppressAutoHyphens w:val="0"/>
              <w:spacing w:line="240" w:lineRule="auto"/>
            </w:pPr>
            <w:r w:rsidRPr="005A509E">
              <w:t xml:space="preserve">First instance: 18 April 2018, Zhlobin District Court </w:t>
            </w:r>
          </w:p>
          <w:p w14:paraId="0FFDD302" w14:textId="77777777" w:rsidR="00886F19" w:rsidRPr="005A509E" w:rsidRDefault="00886F19" w:rsidP="00E255EA">
            <w:pPr>
              <w:suppressAutoHyphens w:val="0"/>
              <w:autoSpaceDE w:val="0"/>
              <w:autoSpaceDN w:val="0"/>
              <w:adjustRightInd w:val="0"/>
              <w:spacing w:line="240" w:lineRule="auto"/>
            </w:pPr>
          </w:p>
          <w:p w14:paraId="1794BF2F" w14:textId="77777777" w:rsidR="00886F19" w:rsidRPr="005A509E" w:rsidRDefault="00886F19" w:rsidP="00E255EA">
            <w:pPr>
              <w:suppressAutoHyphens w:val="0"/>
              <w:autoSpaceDE w:val="0"/>
              <w:autoSpaceDN w:val="0"/>
              <w:adjustRightInd w:val="0"/>
              <w:spacing w:line="240" w:lineRule="auto"/>
            </w:pPr>
            <w:r w:rsidRPr="005A509E">
              <w:t>Appeal: 5 June 2018, Gomel Regional Court</w:t>
            </w:r>
          </w:p>
          <w:p w14:paraId="40771E2E" w14:textId="77777777" w:rsidR="00886F19" w:rsidRPr="005A509E" w:rsidRDefault="00886F19" w:rsidP="00E255EA">
            <w:pPr>
              <w:suppressAutoHyphens w:val="0"/>
              <w:autoSpaceDE w:val="0"/>
              <w:autoSpaceDN w:val="0"/>
              <w:adjustRightInd w:val="0"/>
              <w:spacing w:line="240" w:lineRule="auto"/>
            </w:pPr>
          </w:p>
          <w:p w14:paraId="34CD95B7" w14:textId="77777777" w:rsidR="00886F19" w:rsidRPr="005A509E" w:rsidRDefault="00886F19" w:rsidP="00E255EA">
            <w:pPr>
              <w:suppressAutoHyphens w:val="0"/>
              <w:autoSpaceDE w:val="0"/>
              <w:autoSpaceDN w:val="0"/>
              <w:adjustRightInd w:val="0"/>
              <w:spacing w:line="240" w:lineRule="auto"/>
            </w:pPr>
            <w:r w:rsidRPr="005A509E">
              <w:t xml:space="preserve">Supervisory review appeal: </w:t>
            </w:r>
          </w:p>
          <w:p w14:paraId="4DF56080" w14:textId="77777777" w:rsidR="00886F19" w:rsidRPr="005A509E" w:rsidRDefault="00886F19" w:rsidP="00E255EA">
            <w:pPr>
              <w:suppressAutoHyphens w:val="0"/>
              <w:autoSpaceDE w:val="0"/>
              <w:autoSpaceDN w:val="0"/>
              <w:adjustRightInd w:val="0"/>
              <w:spacing w:before="80" w:after="80" w:line="240" w:lineRule="auto"/>
            </w:pPr>
            <w:r w:rsidRPr="005A509E">
              <w:t xml:space="preserve">23 November 2018, Chair of the Gomel Regional Court </w:t>
            </w:r>
          </w:p>
          <w:p w14:paraId="5983F23A" w14:textId="77777777" w:rsidR="00886F19" w:rsidRPr="005A509E" w:rsidRDefault="00886F19" w:rsidP="00E255EA">
            <w:pPr>
              <w:suppressAutoHyphens w:val="0"/>
              <w:autoSpaceDE w:val="0"/>
              <w:autoSpaceDN w:val="0"/>
              <w:adjustRightInd w:val="0"/>
              <w:spacing w:before="80" w:after="80" w:line="240" w:lineRule="auto"/>
            </w:pPr>
            <w:r w:rsidRPr="005A509E">
              <w:t>14 March 2019, Chair of the Supreme Court</w:t>
            </w:r>
          </w:p>
        </w:tc>
        <w:tc>
          <w:tcPr>
            <w:tcW w:w="3100" w:type="dxa"/>
            <w:tcBorders>
              <w:top w:val="nil"/>
              <w:bottom w:val="nil"/>
            </w:tcBorders>
            <w:shd w:val="clear" w:color="auto" w:fill="auto"/>
          </w:tcPr>
          <w:p w14:paraId="35F09235" w14:textId="629E7C74" w:rsidR="00886F19" w:rsidRPr="005A509E" w:rsidRDefault="00886F19" w:rsidP="00E255EA">
            <w:pPr>
              <w:suppressAutoHyphens w:val="0"/>
              <w:autoSpaceDE w:val="0"/>
              <w:autoSpaceDN w:val="0"/>
              <w:adjustRightInd w:val="0"/>
              <w:spacing w:line="240" w:lineRule="auto"/>
            </w:pPr>
            <w:r w:rsidRPr="005A509E">
              <w:t>Zhlobin Regional Executive Committee, decision No. 940 of 7</w:t>
            </w:r>
            <w:r w:rsidR="00E9111C" w:rsidRPr="005A509E">
              <w:t> </w:t>
            </w:r>
            <w:r w:rsidRPr="005A509E">
              <w:t xml:space="preserve">May 2008 </w:t>
            </w:r>
          </w:p>
          <w:p w14:paraId="6925CDBF" w14:textId="77777777" w:rsidR="00886F19" w:rsidRPr="005A509E" w:rsidRDefault="00886F19" w:rsidP="00E255EA">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6A531810" w14:textId="77777777" w:rsidR="00886F19" w:rsidRPr="005A509E" w:rsidRDefault="00886F19" w:rsidP="00E255EA">
            <w:pPr>
              <w:suppressAutoHyphens w:val="0"/>
              <w:autoSpaceDE w:val="0"/>
              <w:autoSpaceDN w:val="0"/>
              <w:adjustRightInd w:val="0"/>
              <w:spacing w:line="240" w:lineRule="auto"/>
            </w:pPr>
            <w:r w:rsidRPr="005A509E">
              <w:t>Public Events Act</w:t>
            </w:r>
          </w:p>
        </w:tc>
      </w:tr>
      <w:tr w:rsidR="00886F19" w:rsidRPr="005A509E" w14:paraId="17555C36" w14:textId="77777777" w:rsidTr="008F1886">
        <w:tc>
          <w:tcPr>
            <w:tcW w:w="1380" w:type="dxa"/>
            <w:tcBorders>
              <w:top w:val="nil"/>
              <w:bottom w:val="nil"/>
            </w:tcBorders>
            <w:shd w:val="clear" w:color="auto" w:fill="auto"/>
          </w:tcPr>
          <w:p w14:paraId="71F67132" w14:textId="77777777" w:rsidR="00886F19" w:rsidRPr="005A509E" w:rsidRDefault="00886F19" w:rsidP="003C61E3">
            <w:pPr>
              <w:suppressAutoHyphens w:val="0"/>
              <w:autoSpaceDE w:val="0"/>
              <w:autoSpaceDN w:val="0"/>
              <w:adjustRightInd w:val="0"/>
              <w:spacing w:line="240" w:lineRule="auto"/>
            </w:pPr>
            <w:r w:rsidRPr="005A509E">
              <w:t xml:space="preserve">Leonid Sudalenko and </w:t>
            </w:r>
          </w:p>
          <w:p w14:paraId="16617D22" w14:textId="77777777" w:rsidR="00886F19" w:rsidRPr="005A509E" w:rsidRDefault="00886F19" w:rsidP="003C61E3">
            <w:pPr>
              <w:suppressAutoHyphens w:val="0"/>
              <w:autoSpaceDE w:val="0"/>
              <w:autoSpaceDN w:val="0"/>
              <w:adjustRightInd w:val="0"/>
              <w:spacing w:line="240" w:lineRule="auto"/>
            </w:pPr>
            <w:r w:rsidRPr="005A509E">
              <w:t>Andrei Strizhak</w:t>
            </w:r>
          </w:p>
          <w:p w14:paraId="350A3F78" w14:textId="77777777" w:rsidR="00886F19" w:rsidRPr="005A509E" w:rsidRDefault="00886F19" w:rsidP="003C61E3">
            <w:pPr>
              <w:suppressAutoHyphens w:val="0"/>
              <w:autoSpaceDE w:val="0"/>
              <w:autoSpaceDN w:val="0"/>
              <w:adjustRightInd w:val="0"/>
              <w:spacing w:line="240" w:lineRule="auto"/>
            </w:pPr>
          </w:p>
          <w:p w14:paraId="3D1347CD" w14:textId="79D616C2" w:rsidR="00886F19" w:rsidRPr="005A509E" w:rsidRDefault="00886F19" w:rsidP="00B02F2B">
            <w:pPr>
              <w:suppressAutoHyphens w:val="0"/>
              <w:autoSpaceDE w:val="0"/>
              <w:autoSpaceDN w:val="0"/>
              <w:adjustRightInd w:val="0"/>
              <w:spacing w:after="80" w:line="240" w:lineRule="auto"/>
            </w:pPr>
            <w:r w:rsidRPr="005A509E">
              <w:t>(The authors filed two different requests to the Gomel City Executive Committee.)</w:t>
            </w:r>
          </w:p>
        </w:tc>
        <w:tc>
          <w:tcPr>
            <w:tcW w:w="1172" w:type="dxa"/>
            <w:tcBorders>
              <w:top w:val="nil"/>
              <w:bottom w:val="nil"/>
            </w:tcBorders>
            <w:shd w:val="clear" w:color="auto" w:fill="auto"/>
          </w:tcPr>
          <w:p w14:paraId="27B66089" w14:textId="77777777" w:rsidR="00886F19" w:rsidRPr="005A509E" w:rsidRDefault="00886F19" w:rsidP="003C61E3">
            <w:pPr>
              <w:suppressAutoHyphens w:val="0"/>
              <w:spacing w:before="40" w:after="120" w:line="220" w:lineRule="exact"/>
              <w:ind w:right="113"/>
            </w:pPr>
            <w:r w:rsidRPr="005A509E">
              <w:t>3760/2020</w:t>
            </w:r>
          </w:p>
        </w:tc>
        <w:tc>
          <w:tcPr>
            <w:tcW w:w="1736" w:type="dxa"/>
            <w:tcBorders>
              <w:top w:val="nil"/>
              <w:bottom w:val="nil"/>
            </w:tcBorders>
          </w:tcPr>
          <w:p w14:paraId="1AA2322D" w14:textId="77777777" w:rsidR="00886F19" w:rsidRPr="005A509E" w:rsidRDefault="00886F19" w:rsidP="003C61E3">
            <w:pPr>
              <w:suppressAutoHyphens w:val="0"/>
              <w:spacing w:before="40" w:after="120" w:line="220" w:lineRule="exact"/>
              <w:ind w:right="113"/>
            </w:pPr>
            <w:r w:rsidRPr="005A509E">
              <w:t>Represented by counsel, Andrei Strizhak</w:t>
            </w:r>
          </w:p>
        </w:tc>
        <w:tc>
          <w:tcPr>
            <w:tcW w:w="1653" w:type="dxa"/>
            <w:tcBorders>
              <w:top w:val="nil"/>
              <w:bottom w:val="nil"/>
            </w:tcBorders>
            <w:shd w:val="clear" w:color="auto" w:fill="auto"/>
          </w:tcPr>
          <w:p w14:paraId="5B6BA9FC" w14:textId="77777777" w:rsidR="00886F19" w:rsidRPr="005A509E" w:rsidRDefault="00886F19" w:rsidP="003C61E3">
            <w:pPr>
              <w:suppressAutoHyphens w:val="0"/>
              <w:spacing w:before="40" w:after="120" w:line="220" w:lineRule="exact"/>
              <w:ind w:right="113"/>
            </w:pPr>
            <w:r w:rsidRPr="005A509E">
              <w:t>20 December 2018</w:t>
            </w:r>
          </w:p>
        </w:tc>
        <w:tc>
          <w:tcPr>
            <w:tcW w:w="1392" w:type="dxa"/>
            <w:tcBorders>
              <w:top w:val="nil"/>
              <w:bottom w:val="nil"/>
            </w:tcBorders>
            <w:shd w:val="clear" w:color="auto" w:fill="auto"/>
          </w:tcPr>
          <w:p w14:paraId="4C6506E2" w14:textId="77777777" w:rsidR="00886F19" w:rsidRPr="005A509E" w:rsidRDefault="00886F19" w:rsidP="003C61E3">
            <w:pPr>
              <w:suppressAutoHyphens w:val="0"/>
              <w:spacing w:before="40" w:after="120" w:line="220" w:lineRule="exact"/>
              <w:ind w:right="113"/>
            </w:pPr>
            <w:r w:rsidRPr="005A509E">
              <w:t>5 June 2020</w:t>
            </w:r>
          </w:p>
        </w:tc>
        <w:tc>
          <w:tcPr>
            <w:tcW w:w="2835" w:type="dxa"/>
            <w:tcBorders>
              <w:top w:val="nil"/>
              <w:bottom w:val="nil"/>
            </w:tcBorders>
            <w:shd w:val="clear" w:color="auto" w:fill="auto"/>
          </w:tcPr>
          <w:p w14:paraId="5AC5D9E0" w14:textId="66D40F61" w:rsidR="00886F19" w:rsidRPr="005A509E" w:rsidRDefault="00886F19" w:rsidP="003C61E3">
            <w:pPr>
              <w:suppressAutoHyphens w:val="0"/>
              <w:spacing w:line="240" w:lineRule="auto"/>
              <w:rPr>
                <w:rFonts w:asciiTheme="minorHAnsi" w:hAnsiTheme="minorHAnsi" w:cstheme="minorBidi"/>
              </w:rPr>
            </w:pPr>
            <w:r w:rsidRPr="005A509E">
              <w:t>First instance: 13 April and 13</w:t>
            </w:r>
            <w:r w:rsidR="00E9111C" w:rsidRPr="005A509E">
              <w:t> </w:t>
            </w:r>
            <w:r w:rsidRPr="005A509E">
              <w:t>September 2018, Central District Court (Gomel)</w:t>
            </w:r>
          </w:p>
          <w:p w14:paraId="7344550B" w14:textId="77777777" w:rsidR="00886F19" w:rsidRPr="005A509E" w:rsidRDefault="00886F19" w:rsidP="003C61E3">
            <w:pPr>
              <w:suppressAutoHyphens w:val="0"/>
              <w:autoSpaceDE w:val="0"/>
              <w:autoSpaceDN w:val="0"/>
              <w:adjustRightInd w:val="0"/>
              <w:spacing w:line="240" w:lineRule="auto"/>
            </w:pPr>
          </w:p>
          <w:p w14:paraId="1F7F6BB4" w14:textId="77777777" w:rsidR="00886F19" w:rsidRPr="005A509E" w:rsidRDefault="00886F19" w:rsidP="003C61E3">
            <w:pPr>
              <w:suppressAutoHyphens w:val="0"/>
              <w:spacing w:line="240" w:lineRule="auto"/>
            </w:pPr>
            <w:r w:rsidRPr="005A509E">
              <w:t>Appeal: 12 June and 20 November 2018, Gomel Regional Court</w:t>
            </w:r>
          </w:p>
        </w:tc>
        <w:tc>
          <w:tcPr>
            <w:tcW w:w="3100" w:type="dxa"/>
            <w:tcBorders>
              <w:top w:val="nil"/>
              <w:bottom w:val="nil"/>
            </w:tcBorders>
            <w:shd w:val="clear" w:color="auto" w:fill="auto"/>
          </w:tcPr>
          <w:p w14:paraId="765390A9" w14:textId="77777777" w:rsidR="00886F19" w:rsidRPr="005A509E" w:rsidRDefault="00886F19" w:rsidP="003C61E3">
            <w:pPr>
              <w:suppressAutoHyphens w:val="0"/>
              <w:autoSpaceDE w:val="0"/>
              <w:autoSpaceDN w:val="0"/>
              <w:adjustRightInd w:val="0"/>
              <w:spacing w:line="240" w:lineRule="auto"/>
            </w:pPr>
            <w:r w:rsidRPr="005A509E">
              <w:t>Gomel City Executive Committee, decision No. 775 of 15 August 2013</w:t>
            </w:r>
          </w:p>
          <w:p w14:paraId="7EE18D0A" w14:textId="77777777" w:rsidR="00886F19" w:rsidRPr="005A509E" w:rsidRDefault="00886F19" w:rsidP="003C61E3">
            <w:pPr>
              <w:suppressAutoHyphens w:val="0"/>
              <w:autoSpaceDE w:val="0"/>
              <w:autoSpaceDN w:val="0"/>
              <w:adjustRightInd w:val="0"/>
              <w:spacing w:line="240" w:lineRule="auto"/>
              <w:rPr>
                <w:rFonts w:ascii="Bookman Old Style" w:hAnsi="Bookman Old Style"/>
              </w:rPr>
            </w:pPr>
          </w:p>
          <w:p w14:paraId="2DECBD55" w14:textId="77777777" w:rsidR="00886F19" w:rsidRPr="005A509E" w:rsidRDefault="00886F19" w:rsidP="003C61E3">
            <w:pPr>
              <w:suppressAutoHyphens w:val="0"/>
              <w:autoSpaceDE w:val="0"/>
              <w:autoSpaceDN w:val="0"/>
              <w:adjustRightInd w:val="0"/>
              <w:spacing w:line="240" w:lineRule="auto"/>
            </w:pPr>
            <w:r w:rsidRPr="005A509E">
              <w:t>Public Events Act</w:t>
            </w:r>
          </w:p>
          <w:p w14:paraId="6E2833BA" w14:textId="77777777" w:rsidR="00886F19" w:rsidRPr="005A509E" w:rsidRDefault="00886F19" w:rsidP="003C61E3">
            <w:pPr>
              <w:suppressAutoHyphens w:val="0"/>
              <w:autoSpaceDE w:val="0"/>
              <w:autoSpaceDN w:val="0"/>
              <w:adjustRightInd w:val="0"/>
              <w:spacing w:line="240" w:lineRule="auto"/>
            </w:pPr>
          </w:p>
        </w:tc>
      </w:tr>
      <w:tr w:rsidR="00886F19" w:rsidRPr="005A509E" w14:paraId="1F07FBAE" w14:textId="77777777" w:rsidTr="008F1886">
        <w:tc>
          <w:tcPr>
            <w:tcW w:w="1380" w:type="dxa"/>
            <w:tcBorders>
              <w:top w:val="nil"/>
              <w:bottom w:val="nil"/>
            </w:tcBorders>
            <w:shd w:val="clear" w:color="auto" w:fill="auto"/>
          </w:tcPr>
          <w:p w14:paraId="40BF3DFD" w14:textId="77777777" w:rsidR="00886F19" w:rsidRPr="005A509E" w:rsidRDefault="00886F19" w:rsidP="00E255EA">
            <w:pPr>
              <w:keepNext/>
              <w:keepLines/>
              <w:suppressAutoHyphens w:val="0"/>
              <w:autoSpaceDE w:val="0"/>
              <w:autoSpaceDN w:val="0"/>
              <w:adjustRightInd w:val="0"/>
              <w:spacing w:line="240" w:lineRule="auto"/>
            </w:pPr>
            <w:r w:rsidRPr="005A509E">
              <w:t>Vadim Kolodenko, Viktor Kozlov and Leonid Sudalenko</w:t>
            </w:r>
          </w:p>
        </w:tc>
        <w:tc>
          <w:tcPr>
            <w:tcW w:w="1172" w:type="dxa"/>
            <w:tcBorders>
              <w:top w:val="nil"/>
              <w:bottom w:val="nil"/>
            </w:tcBorders>
            <w:shd w:val="clear" w:color="auto" w:fill="auto"/>
          </w:tcPr>
          <w:p w14:paraId="03B9D97F" w14:textId="77777777" w:rsidR="00886F19" w:rsidRPr="005A509E" w:rsidRDefault="00886F19" w:rsidP="00E255EA">
            <w:pPr>
              <w:suppressAutoHyphens w:val="0"/>
              <w:spacing w:before="40" w:after="120" w:line="220" w:lineRule="exact"/>
              <w:ind w:right="113"/>
            </w:pPr>
            <w:r w:rsidRPr="005A509E">
              <w:t>3777/2020</w:t>
            </w:r>
          </w:p>
        </w:tc>
        <w:tc>
          <w:tcPr>
            <w:tcW w:w="1736" w:type="dxa"/>
            <w:tcBorders>
              <w:top w:val="nil"/>
              <w:bottom w:val="nil"/>
            </w:tcBorders>
          </w:tcPr>
          <w:p w14:paraId="0BD994A9" w14:textId="77777777" w:rsidR="00886F19" w:rsidRPr="005A509E" w:rsidRDefault="00886F19" w:rsidP="00E255EA">
            <w:pPr>
              <w:suppressAutoHyphens w:val="0"/>
              <w:spacing w:before="40" w:after="120" w:line="220" w:lineRule="exact"/>
              <w:ind w:right="113"/>
            </w:pPr>
            <w:r w:rsidRPr="005A509E">
              <w:t>Represented by counsel, Viktor Kozlov</w:t>
            </w:r>
          </w:p>
        </w:tc>
        <w:tc>
          <w:tcPr>
            <w:tcW w:w="1653" w:type="dxa"/>
            <w:tcBorders>
              <w:top w:val="nil"/>
              <w:bottom w:val="nil"/>
            </w:tcBorders>
            <w:shd w:val="clear" w:color="auto" w:fill="auto"/>
          </w:tcPr>
          <w:p w14:paraId="3528E1B9" w14:textId="77777777" w:rsidR="00886F19" w:rsidRPr="005A509E" w:rsidRDefault="00886F19" w:rsidP="00E255EA">
            <w:pPr>
              <w:suppressAutoHyphens w:val="0"/>
              <w:spacing w:before="40" w:after="120" w:line="220" w:lineRule="exact"/>
              <w:ind w:right="113"/>
            </w:pPr>
            <w:r w:rsidRPr="005A509E">
              <w:t>19 September 2017</w:t>
            </w:r>
          </w:p>
        </w:tc>
        <w:tc>
          <w:tcPr>
            <w:tcW w:w="1392" w:type="dxa"/>
            <w:tcBorders>
              <w:top w:val="nil"/>
              <w:bottom w:val="nil"/>
            </w:tcBorders>
            <w:shd w:val="clear" w:color="auto" w:fill="auto"/>
          </w:tcPr>
          <w:p w14:paraId="7C68573C" w14:textId="77777777" w:rsidR="00886F19" w:rsidRPr="005A509E" w:rsidRDefault="00886F19" w:rsidP="00E255EA">
            <w:pPr>
              <w:suppressAutoHyphens w:val="0"/>
              <w:spacing w:before="40" w:after="120" w:line="220" w:lineRule="exact"/>
              <w:ind w:right="113"/>
            </w:pPr>
            <w:r w:rsidRPr="005A509E">
              <w:t>2 July 2020</w:t>
            </w:r>
          </w:p>
        </w:tc>
        <w:tc>
          <w:tcPr>
            <w:tcW w:w="2835" w:type="dxa"/>
            <w:tcBorders>
              <w:top w:val="nil"/>
              <w:bottom w:val="nil"/>
            </w:tcBorders>
            <w:shd w:val="clear" w:color="auto" w:fill="auto"/>
          </w:tcPr>
          <w:p w14:paraId="49E7A19E" w14:textId="77777777" w:rsidR="00886F19" w:rsidRPr="005A509E" w:rsidRDefault="00886F19" w:rsidP="00E255EA">
            <w:pPr>
              <w:suppressAutoHyphens w:val="0"/>
              <w:spacing w:line="240" w:lineRule="auto"/>
            </w:pPr>
            <w:r w:rsidRPr="005A509E">
              <w:t>First instance: 26 October 2016, Central District Court (Gomel)</w:t>
            </w:r>
          </w:p>
          <w:p w14:paraId="562FF7F3" w14:textId="77777777" w:rsidR="00886F19" w:rsidRPr="005A509E" w:rsidRDefault="00886F19" w:rsidP="00E255EA">
            <w:pPr>
              <w:suppressAutoHyphens w:val="0"/>
              <w:autoSpaceDE w:val="0"/>
              <w:autoSpaceDN w:val="0"/>
              <w:adjustRightInd w:val="0"/>
              <w:spacing w:line="240" w:lineRule="auto"/>
            </w:pPr>
          </w:p>
          <w:p w14:paraId="0947FF0C" w14:textId="77777777" w:rsidR="00886F19" w:rsidRPr="005A509E" w:rsidRDefault="00886F19" w:rsidP="00E255EA">
            <w:pPr>
              <w:suppressAutoHyphens w:val="0"/>
              <w:spacing w:line="240" w:lineRule="auto"/>
            </w:pPr>
            <w:r w:rsidRPr="005A509E">
              <w:t>Appeal: 13 December 2016, Gomel Regional Court</w:t>
            </w:r>
          </w:p>
          <w:p w14:paraId="2A1013B4" w14:textId="77777777" w:rsidR="00886F19" w:rsidRPr="005A509E" w:rsidRDefault="00886F19" w:rsidP="00E255EA">
            <w:pPr>
              <w:suppressAutoHyphens w:val="0"/>
              <w:autoSpaceDE w:val="0"/>
              <w:autoSpaceDN w:val="0"/>
              <w:adjustRightInd w:val="0"/>
              <w:spacing w:line="240" w:lineRule="auto"/>
            </w:pPr>
          </w:p>
          <w:p w14:paraId="45D0978A" w14:textId="77777777" w:rsidR="00886F19" w:rsidRPr="005A509E" w:rsidRDefault="00886F19" w:rsidP="00E255EA">
            <w:pPr>
              <w:suppressAutoHyphens w:val="0"/>
              <w:autoSpaceDE w:val="0"/>
              <w:autoSpaceDN w:val="0"/>
              <w:adjustRightInd w:val="0"/>
              <w:spacing w:line="240" w:lineRule="auto"/>
            </w:pPr>
            <w:r w:rsidRPr="005A509E">
              <w:t xml:space="preserve">Supervisory review appeal: </w:t>
            </w:r>
          </w:p>
          <w:p w14:paraId="6E5256FB" w14:textId="77777777" w:rsidR="00886F19" w:rsidRPr="005A509E" w:rsidRDefault="00886F19" w:rsidP="00E255EA">
            <w:pPr>
              <w:suppressAutoHyphens w:val="0"/>
              <w:autoSpaceDE w:val="0"/>
              <w:autoSpaceDN w:val="0"/>
              <w:adjustRightInd w:val="0"/>
              <w:spacing w:before="80" w:after="80" w:line="240" w:lineRule="auto"/>
            </w:pPr>
            <w:r w:rsidRPr="005A509E">
              <w:t xml:space="preserve">1 March 2017, Chair of the Gomel Regional Court </w:t>
            </w:r>
          </w:p>
          <w:p w14:paraId="67DFD0D2" w14:textId="77777777" w:rsidR="00886F19" w:rsidRPr="005A509E" w:rsidRDefault="00886F19" w:rsidP="00E255EA">
            <w:pPr>
              <w:suppressAutoHyphens w:val="0"/>
              <w:autoSpaceDE w:val="0"/>
              <w:autoSpaceDN w:val="0"/>
              <w:adjustRightInd w:val="0"/>
              <w:spacing w:before="80" w:after="80" w:line="240" w:lineRule="auto"/>
            </w:pPr>
            <w:r w:rsidRPr="005A509E">
              <w:t>15 May 2017, Chair of the Supreme Court</w:t>
            </w:r>
          </w:p>
          <w:p w14:paraId="105AE906" w14:textId="536FDB01" w:rsidR="00886F19" w:rsidRPr="005A509E" w:rsidRDefault="00886F19" w:rsidP="00E255EA">
            <w:pPr>
              <w:suppressAutoHyphens w:val="0"/>
              <w:autoSpaceDE w:val="0"/>
              <w:autoSpaceDN w:val="0"/>
              <w:adjustRightInd w:val="0"/>
              <w:spacing w:before="80" w:after="80" w:line="240" w:lineRule="auto"/>
            </w:pPr>
            <w:r w:rsidRPr="005A509E">
              <w:t>28 June 2017, Gomel Regional Prosecutor</w:t>
            </w:r>
            <w:r w:rsidR="005B08E8" w:rsidRPr="005A509E">
              <w:t>’</w:t>
            </w:r>
            <w:r w:rsidRPr="005A509E">
              <w:t>s Office</w:t>
            </w:r>
          </w:p>
          <w:p w14:paraId="0AAA51C4" w14:textId="5BF0314D" w:rsidR="00886F19" w:rsidRPr="005A509E" w:rsidRDefault="00886F19" w:rsidP="00E255EA">
            <w:pPr>
              <w:suppressAutoHyphens w:val="0"/>
              <w:autoSpaceDE w:val="0"/>
              <w:autoSpaceDN w:val="0"/>
              <w:adjustRightInd w:val="0"/>
              <w:spacing w:before="80" w:after="80" w:line="240" w:lineRule="auto"/>
            </w:pPr>
            <w:r w:rsidRPr="005A509E">
              <w:t>6 September 2017, Prosecutor General</w:t>
            </w:r>
            <w:r w:rsidR="005B08E8" w:rsidRPr="005A509E">
              <w:t>’</w:t>
            </w:r>
            <w:r w:rsidRPr="005A509E">
              <w:t>s Office</w:t>
            </w:r>
          </w:p>
        </w:tc>
        <w:tc>
          <w:tcPr>
            <w:tcW w:w="3100" w:type="dxa"/>
            <w:tcBorders>
              <w:top w:val="nil"/>
              <w:bottom w:val="nil"/>
            </w:tcBorders>
            <w:shd w:val="clear" w:color="auto" w:fill="auto"/>
          </w:tcPr>
          <w:p w14:paraId="430F83BA" w14:textId="77777777" w:rsidR="00886F19" w:rsidRPr="005A509E" w:rsidRDefault="00886F19" w:rsidP="00E255EA">
            <w:pPr>
              <w:suppressAutoHyphens w:val="0"/>
              <w:autoSpaceDE w:val="0"/>
              <w:autoSpaceDN w:val="0"/>
              <w:adjustRightInd w:val="0"/>
              <w:spacing w:line="240" w:lineRule="auto"/>
            </w:pPr>
            <w:r w:rsidRPr="005A509E">
              <w:t>Gomel City Executive Committee, decision No. 775 of 15 August 2013</w:t>
            </w:r>
          </w:p>
          <w:p w14:paraId="453D40E6" w14:textId="77777777" w:rsidR="00886F19" w:rsidRPr="005A509E" w:rsidRDefault="00886F19" w:rsidP="00E255EA">
            <w:pPr>
              <w:suppressAutoHyphens w:val="0"/>
              <w:autoSpaceDE w:val="0"/>
              <w:autoSpaceDN w:val="0"/>
              <w:adjustRightInd w:val="0"/>
              <w:spacing w:line="240" w:lineRule="auto"/>
              <w:rPr>
                <w:rFonts w:ascii="Bookman Old Style" w:hAnsi="Bookman Old Style"/>
              </w:rPr>
            </w:pPr>
          </w:p>
          <w:p w14:paraId="59EF9896" w14:textId="77777777" w:rsidR="00886F19" w:rsidRPr="005A509E" w:rsidRDefault="00886F19" w:rsidP="00E255EA">
            <w:pPr>
              <w:suppressAutoHyphens w:val="0"/>
              <w:autoSpaceDE w:val="0"/>
              <w:autoSpaceDN w:val="0"/>
              <w:adjustRightInd w:val="0"/>
              <w:spacing w:line="240" w:lineRule="auto"/>
            </w:pPr>
            <w:r w:rsidRPr="005A509E">
              <w:t>Public Events Act</w:t>
            </w:r>
          </w:p>
          <w:p w14:paraId="57BD94F2" w14:textId="77777777" w:rsidR="00886F19" w:rsidRPr="005A509E" w:rsidRDefault="00886F19" w:rsidP="00E255EA">
            <w:pPr>
              <w:keepNext/>
              <w:keepLines/>
              <w:suppressAutoHyphens w:val="0"/>
              <w:autoSpaceDE w:val="0"/>
              <w:autoSpaceDN w:val="0"/>
              <w:adjustRightInd w:val="0"/>
              <w:spacing w:line="240" w:lineRule="auto"/>
            </w:pPr>
          </w:p>
        </w:tc>
      </w:tr>
      <w:tr w:rsidR="00886F19" w:rsidRPr="005A509E" w14:paraId="2171C1C6" w14:textId="77777777" w:rsidTr="008F1886">
        <w:tc>
          <w:tcPr>
            <w:tcW w:w="1380" w:type="dxa"/>
            <w:tcBorders>
              <w:top w:val="nil"/>
              <w:bottom w:val="nil"/>
            </w:tcBorders>
            <w:shd w:val="clear" w:color="auto" w:fill="auto"/>
          </w:tcPr>
          <w:p w14:paraId="104F0E0B" w14:textId="77777777" w:rsidR="00886F19" w:rsidRPr="005A509E" w:rsidRDefault="00886F19" w:rsidP="00E255EA">
            <w:pPr>
              <w:keepNext/>
              <w:keepLines/>
              <w:suppressAutoHyphens w:val="0"/>
              <w:autoSpaceDE w:val="0"/>
              <w:autoSpaceDN w:val="0"/>
              <w:adjustRightInd w:val="0"/>
              <w:spacing w:line="240" w:lineRule="auto"/>
            </w:pPr>
            <w:r w:rsidRPr="005A509E">
              <w:t>Vasily Kovtun</w:t>
            </w:r>
          </w:p>
        </w:tc>
        <w:tc>
          <w:tcPr>
            <w:tcW w:w="1172" w:type="dxa"/>
            <w:tcBorders>
              <w:top w:val="nil"/>
              <w:bottom w:val="nil"/>
            </w:tcBorders>
            <w:shd w:val="clear" w:color="auto" w:fill="auto"/>
          </w:tcPr>
          <w:p w14:paraId="43DA6894" w14:textId="77777777" w:rsidR="00886F19" w:rsidRPr="005A509E" w:rsidRDefault="00886F19" w:rsidP="00E255EA">
            <w:pPr>
              <w:suppressAutoHyphens w:val="0"/>
              <w:spacing w:before="40" w:after="120" w:line="220" w:lineRule="exact"/>
              <w:ind w:right="113"/>
            </w:pPr>
            <w:r w:rsidRPr="005A509E">
              <w:t>3780/2020</w:t>
            </w:r>
          </w:p>
        </w:tc>
        <w:tc>
          <w:tcPr>
            <w:tcW w:w="1736" w:type="dxa"/>
            <w:tcBorders>
              <w:top w:val="nil"/>
              <w:bottom w:val="nil"/>
            </w:tcBorders>
          </w:tcPr>
          <w:p w14:paraId="2CEAD287"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479B59F0" w14:textId="77777777" w:rsidR="00886F19" w:rsidRPr="005A509E" w:rsidRDefault="00886F19" w:rsidP="00E255EA">
            <w:pPr>
              <w:suppressAutoHyphens w:val="0"/>
              <w:spacing w:before="40" w:after="120" w:line="220" w:lineRule="exact"/>
              <w:ind w:right="113"/>
            </w:pPr>
            <w:r w:rsidRPr="005A509E">
              <w:t>7 March 2018</w:t>
            </w:r>
          </w:p>
        </w:tc>
        <w:tc>
          <w:tcPr>
            <w:tcW w:w="1392" w:type="dxa"/>
            <w:tcBorders>
              <w:top w:val="nil"/>
              <w:bottom w:val="nil"/>
            </w:tcBorders>
            <w:shd w:val="clear" w:color="auto" w:fill="auto"/>
          </w:tcPr>
          <w:p w14:paraId="2DD61E4F" w14:textId="77777777" w:rsidR="00886F19" w:rsidRPr="005A509E" w:rsidRDefault="00886F19" w:rsidP="00E255EA">
            <w:pPr>
              <w:suppressAutoHyphens w:val="0"/>
              <w:spacing w:before="40" w:after="120" w:line="220" w:lineRule="exact"/>
              <w:ind w:right="113"/>
            </w:pPr>
            <w:r w:rsidRPr="005A509E">
              <w:t>6 July 2020</w:t>
            </w:r>
          </w:p>
        </w:tc>
        <w:tc>
          <w:tcPr>
            <w:tcW w:w="2835" w:type="dxa"/>
            <w:tcBorders>
              <w:top w:val="nil"/>
              <w:bottom w:val="nil"/>
            </w:tcBorders>
            <w:shd w:val="clear" w:color="auto" w:fill="auto"/>
          </w:tcPr>
          <w:p w14:paraId="0A55998A" w14:textId="77777777" w:rsidR="00886F19" w:rsidRPr="005A509E" w:rsidRDefault="00886F19" w:rsidP="00E255EA">
            <w:pPr>
              <w:suppressAutoHyphens w:val="0"/>
              <w:spacing w:line="240" w:lineRule="auto"/>
              <w:rPr>
                <w:rFonts w:asciiTheme="minorHAnsi" w:hAnsiTheme="minorHAnsi" w:cstheme="minorBidi"/>
                <w:sz w:val="22"/>
                <w:szCs w:val="22"/>
              </w:rPr>
            </w:pPr>
            <w:r w:rsidRPr="005A509E">
              <w:t>First instance: 18 July 2017, Moscow District Court (Minsk)</w:t>
            </w:r>
          </w:p>
          <w:p w14:paraId="10EFF8A3" w14:textId="77777777" w:rsidR="00886F19" w:rsidRPr="005A509E" w:rsidRDefault="00886F19" w:rsidP="00E255EA">
            <w:pPr>
              <w:suppressAutoHyphens w:val="0"/>
              <w:autoSpaceDE w:val="0"/>
              <w:autoSpaceDN w:val="0"/>
              <w:adjustRightInd w:val="0"/>
              <w:spacing w:line="240" w:lineRule="auto"/>
            </w:pPr>
          </w:p>
          <w:p w14:paraId="61222CDA" w14:textId="77777777" w:rsidR="00886F19" w:rsidRPr="005A509E" w:rsidRDefault="00886F19" w:rsidP="00E255EA">
            <w:pPr>
              <w:suppressAutoHyphens w:val="0"/>
              <w:autoSpaceDE w:val="0"/>
              <w:autoSpaceDN w:val="0"/>
              <w:adjustRightInd w:val="0"/>
              <w:spacing w:line="240" w:lineRule="auto"/>
            </w:pPr>
            <w:r w:rsidRPr="005A509E">
              <w:t>Appeal: 14 September 2017, Minsk City Court</w:t>
            </w:r>
          </w:p>
          <w:p w14:paraId="771F8467" w14:textId="77777777" w:rsidR="00886F19" w:rsidRPr="005A509E" w:rsidRDefault="00886F19" w:rsidP="00E255EA">
            <w:pPr>
              <w:suppressAutoHyphens w:val="0"/>
              <w:autoSpaceDE w:val="0"/>
              <w:autoSpaceDN w:val="0"/>
              <w:adjustRightInd w:val="0"/>
              <w:spacing w:line="240" w:lineRule="auto"/>
            </w:pPr>
          </w:p>
          <w:p w14:paraId="0F276220" w14:textId="77777777" w:rsidR="00886F19" w:rsidRPr="005A509E" w:rsidRDefault="00886F19" w:rsidP="00B02F2B">
            <w:pPr>
              <w:suppressAutoHyphens w:val="0"/>
              <w:spacing w:after="80" w:line="240" w:lineRule="auto"/>
            </w:pPr>
            <w:r w:rsidRPr="005A509E">
              <w:t xml:space="preserve">Supervisory review appeal: 26 December 2017, Presidium of the Minsk City Court </w:t>
            </w:r>
          </w:p>
        </w:tc>
        <w:tc>
          <w:tcPr>
            <w:tcW w:w="3100" w:type="dxa"/>
            <w:tcBorders>
              <w:top w:val="nil"/>
              <w:bottom w:val="nil"/>
            </w:tcBorders>
            <w:shd w:val="clear" w:color="auto" w:fill="auto"/>
          </w:tcPr>
          <w:p w14:paraId="74EC1F18" w14:textId="77777777" w:rsidR="00886F19" w:rsidRPr="005A509E" w:rsidRDefault="00886F19" w:rsidP="00E255EA">
            <w:pPr>
              <w:suppressAutoHyphens w:val="0"/>
              <w:autoSpaceDE w:val="0"/>
              <w:autoSpaceDN w:val="0"/>
              <w:adjustRightInd w:val="0"/>
              <w:spacing w:line="240" w:lineRule="auto"/>
            </w:pPr>
            <w:r w:rsidRPr="005A509E">
              <w:t>Public Events Act</w:t>
            </w:r>
            <w:r w:rsidRPr="005A509E">
              <w:rPr>
                <w:i/>
                <w:iCs/>
                <w:vertAlign w:val="superscript"/>
              </w:rPr>
              <w:t>b</w:t>
            </w:r>
          </w:p>
        </w:tc>
      </w:tr>
      <w:tr w:rsidR="00886F19" w:rsidRPr="005A509E" w14:paraId="5291B13F" w14:textId="77777777" w:rsidTr="008F1886">
        <w:tc>
          <w:tcPr>
            <w:tcW w:w="1380" w:type="dxa"/>
            <w:tcBorders>
              <w:top w:val="nil"/>
              <w:bottom w:val="nil"/>
            </w:tcBorders>
            <w:shd w:val="clear" w:color="auto" w:fill="auto"/>
          </w:tcPr>
          <w:p w14:paraId="24238BB1" w14:textId="77777777" w:rsidR="00886F19" w:rsidRPr="005A509E" w:rsidRDefault="00886F19" w:rsidP="00E255EA">
            <w:pPr>
              <w:keepNext/>
              <w:keepLines/>
              <w:suppressAutoHyphens w:val="0"/>
              <w:autoSpaceDE w:val="0"/>
              <w:autoSpaceDN w:val="0"/>
              <w:adjustRightInd w:val="0"/>
              <w:spacing w:line="240" w:lineRule="auto"/>
            </w:pPr>
            <w:r w:rsidRPr="005A509E">
              <w:t>Andrei Smolenchuk</w:t>
            </w:r>
          </w:p>
        </w:tc>
        <w:tc>
          <w:tcPr>
            <w:tcW w:w="1172" w:type="dxa"/>
            <w:tcBorders>
              <w:top w:val="nil"/>
              <w:bottom w:val="nil"/>
            </w:tcBorders>
            <w:shd w:val="clear" w:color="auto" w:fill="auto"/>
          </w:tcPr>
          <w:p w14:paraId="02B2D913" w14:textId="77777777" w:rsidR="00886F19" w:rsidRPr="005A509E" w:rsidRDefault="00886F19" w:rsidP="00E255EA">
            <w:pPr>
              <w:suppressAutoHyphens w:val="0"/>
              <w:spacing w:before="40" w:after="120" w:line="220" w:lineRule="exact"/>
              <w:ind w:right="113"/>
            </w:pPr>
            <w:r w:rsidRPr="005A509E">
              <w:t>3789/2020</w:t>
            </w:r>
          </w:p>
        </w:tc>
        <w:tc>
          <w:tcPr>
            <w:tcW w:w="1736" w:type="dxa"/>
            <w:tcBorders>
              <w:top w:val="nil"/>
              <w:bottom w:val="nil"/>
            </w:tcBorders>
          </w:tcPr>
          <w:p w14:paraId="223E643A"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bottom w:val="nil"/>
            </w:tcBorders>
            <w:shd w:val="clear" w:color="auto" w:fill="auto"/>
          </w:tcPr>
          <w:p w14:paraId="4E97D2FF" w14:textId="77777777" w:rsidR="00886F19" w:rsidRPr="005A509E" w:rsidRDefault="00886F19" w:rsidP="00E255EA">
            <w:pPr>
              <w:suppressAutoHyphens w:val="0"/>
              <w:spacing w:before="40" w:after="120" w:line="220" w:lineRule="exact"/>
              <w:ind w:right="113"/>
            </w:pPr>
            <w:r w:rsidRPr="005A509E">
              <w:t>17 September 2019</w:t>
            </w:r>
          </w:p>
        </w:tc>
        <w:tc>
          <w:tcPr>
            <w:tcW w:w="1392" w:type="dxa"/>
            <w:tcBorders>
              <w:top w:val="nil"/>
              <w:bottom w:val="nil"/>
            </w:tcBorders>
            <w:shd w:val="clear" w:color="auto" w:fill="auto"/>
          </w:tcPr>
          <w:p w14:paraId="31866DE2" w14:textId="77777777" w:rsidR="00886F19" w:rsidRPr="005A509E" w:rsidRDefault="00886F19" w:rsidP="00E255EA">
            <w:pPr>
              <w:suppressAutoHyphens w:val="0"/>
              <w:spacing w:before="40" w:after="120" w:line="220" w:lineRule="exact"/>
              <w:ind w:right="113"/>
            </w:pPr>
            <w:r w:rsidRPr="005A509E">
              <w:t>14 July 2020</w:t>
            </w:r>
          </w:p>
        </w:tc>
        <w:tc>
          <w:tcPr>
            <w:tcW w:w="2835" w:type="dxa"/>
            <w:tcBorders>
              <w:top w:val="nil"/>
              <w:bottom w:val="nil"/>
            </w:tcBorders>
            <w:shd w:val="clear" w:color="auto" w:fill="auto"/>
          </w:tcPr>
          <w:p w14:paraId="0D324A80" w14:textId="77777777" w:rsidR="00886F19" w:rsidRPr="005A509E" w:rsidRDefault="00886F19" w:rsidP="00E255EA">
            <w:pPr>
              <w:suppressAutoHyphens w:val="0"/>
              <w:spacing w:line="240" w:lineRule="auto"/>
              <w:rPr>
                <w:rFonts w:asciiTheme="minorHAnsi" w:hAnsiTheme="minorHAnsi" w:cstheme="minorBidi"/>
                <w:sz w:val="22"/>
                <w:szCs w:val="22"/>
              </w:rPr>
            </w:pPr>
            <w:r w:rsidRPr="005A509E">
              <w:t xml:space="preserve">First instance: 29 November 2018, Svyetlahorsk District Court </w:t>
            </w:r>
          </w:p>
          <w:p w14:paraId="5D60CA58" w14:textId="77777777" w:rsidR="00886F19" w:rsidRPr="005A509E" w:rsidRDefault="00886F19" w:rsidP="00E255EA">
            <w:pPr>
              <w:suppressAutoHyphens w:val="0"/>
              <w:autoSpaceDE w:val="0"/>
              <w:autoSpaceDN w:val="0"/>
              <w:adjustRightInd w:val="0"/>
              <w:spacing w:line="240" w:lineRule="auto"/>
            </w:pPr>
          </w:p>
          <w:p w14:paraId="653F747F" w14:textId="77777777" w:rsidR="00886F19" w:rsidRPr="005A509E" w:rsidRDefault="00886F19" w:rsidP="00E255EA">
            <w:pPr>
              <w:suppressAutoHyphens w:val="0"/>
              <w:autoSpaceDE w:val="0"/>
              <w:autoSpaceDN w:val="0"/>
              <w:adjustRightInd w:val="0"/>
              <w:spacing w:line="240" w:lineRule="auto"/>
            </w:pPr>
            <w:r w:rsidRPr="005A509E">
              <w:t>Appeal: 28 February 2019, Gomel Regional Court</w:t>
            </w:r>
          </w:p>
          <w:p w14:paraId="4E6526DE" w14:textId="77777777" w:rsidR="00886F19" w:rsidRPr="005A509E" w:rsidRDefault="00886F19" w:rsidP="00E255EA">
            <w:pPr>
              <w:suppressAutoHyphens w:val="0"/>
              <w:autoSpaceDE w:val="0"/>
              <w:autoSpaceDN w:val="0"/>
              <w:adjustRightInd w:val="0"/>
              <w:spacing w:line="240" w:lineRule="auto"/>
            </w:pPr>
          </w:p>
          <w:p w14:paraId="199100B9" w14:textId="77777777" w:rsidR="00886F19" w:rsidRPr="005A509E" w:rsidRDefault="00886F19" w:rsidP="00E255EA">
            <w:pPr>
              <w:suppressAutoHyphens w:val="0"/>
              <w:autoSpaceDE w:val="0"/>
              <w:autoSpaceDN w:val="0"/>
              <w:adjustRightInd w:val="0"/>
              <w:spacing w:line="240" w:lineRule="auto"/>
            </w:pPr>
            <w:r w:rsidRPr="005A509E">
              <w:t xml:space="preserve">Supervisory review appeal: </w:t>
            </w:r>
          </w:p>
          <w:p w14:paraId="6AD56629" w14:textId="77777777" w:rsidR="00886F19" w:rsidRPr="005A509E" w:rsidRDefault="00886F19" w:rsidP="00E255EA">
            <w:pPr>
              <w:suppressAutoHyphens w:val="0"/>
              <w:autoSpaceDE w:val="0"/>
              <w:autoSpaceDN w:val="0"/>
              <w:adjustRightInd w:val="0"/>
              <w:spacing w:before="80" w:after="80" w:line="240" w:lineRule="auto"/>
            </w:pPr>
            <w:r w:rsidRPr="005A509E">
              <w:t>29 April 2019, Gomel Regional Court</w:t>
            </w:r>
          </w:p>
          <w:p w14:paraId="17BD3280" w14:textId="77777777" w:rsidR="00886F19" w:rsidRPr="005A509E" w:rsidRDefault="00886F19" w:rsidP="00B02F2B">
            <w:pPr>
              <w:suppressAutoHyphens w:val="0"/>
              <w:spacing w:after="80" w:line="240" w:lineRule="auto"/>
            </w:pPr>
            <w:r w:rsidRPr="005A509E">
              <w:t>27 August 2019, Supreme Court</w:t>
            </w:r>
          </w:p>
        </w:tc>
        <w:tc>
          <w:tcPr>
            <w:tcW w:w="3100" w:type="dxa"/>
            <w:tcBorders>
              <w:top w:val="nil"/>
              <w:bottom w:val="nil"/>
            </w:tcBorders>
            <w:shd w:val="clear" w:color="auto" w:fill="auto"/>
          </w:tcPr>
          <w:p w14:paraId="504718DD" w14:textId="77777777" w:rsidR="00886F19" w:rsidRPr="005A509E" w:rsidRDefault="00886F19" w:rsidP="00E255EA">
            <w:pPr>
              <w:suppressAutoHyphens w:val="0"/>
              <w:autoSpaceDE w:val="0"/>
              <w:autoSpaceDN w:val="0"/>
              <w:adjustRightInd w:val="0"/>
              <w:spacing w:line="240" w:lineRule="auto"/>
            </w:pPr>
            <w:r w:rsidRPr="005A509E">
              <w:t xml:space="preserve">Public Events Act </w:t>
            </w:r>
          </w:p>
        </w:tc>
      </w:tr>
      <w:tr w:rsidR="00886F19" w:rsidRPr="005A509E" w14:paraId="43951F0E" w14:textId="77777777" w:rsidTr="008F1886">
        <w:tc>
          <w:tcPr>
            <w:tcW w:w="1380" w:type="dxa"/>
            <w:tcBorders>
              <w:top w:val="nil"/>
            </w:tcBorders>
            <w:shd w:val="clear" w:color="auto" w:fill="auto"/>
          </w:tcPr>
          <w:p w14:paraId="3A49AB5C" w14:textId="7C9A56DF" w:rsidR="00886F19" w:rsidRPr="005A509E" w:rsidRDefault="00886F19" w:rsidP="00E255EA">
            <w:pPr>
              <w:keepNext/>
              <w:keepLines/>
              <w:suppressAutoHyphens w:val="0"/>
              <w:autoSpaceDE w:val="0"/>
              <w:autoSpaceDN w:val="0"/>
              <w:adjustRightInd w:val="0"/>
              <w:spacing w:line="240" w:lineRule="auto"/>
            </w:pPr>
            <w:r w:rsidRPr="005A509E">
              <w:t xml:space="preserve">Elena </w:t>
            </w:r>
            <w:r w:rsidR="009E7344" w:rsidRPr="009E7344">
              <w:t>Maslyukova</w:t>
            </w:r>
          </w:p>
        </w:tc>
        <w:tc>
          <w:tcPr>
            <w:tcW w:w="1172" w:type="dxa"/>
            <w:tcBorders>
              <w:top w:val="nil"/>
            </w:tcBorders>
            <w:shd w:val="clear" w:color="auto" w:fill="auto"/>
          </w:tcPr>
          <w:p w14:paraId="373FAA5C" w14:textId="77777777" w:rsidR="00886F19" w:rsidRPr="005A509E" w:rsidRDefault="00886F19" w:rsidP="00E255EA">
            <w:pPr>
              <w:suppressAutoHyphens w:val="0"/>
              <w:spacing w:before="40" w:after="120" w:line="220" w:lineRule="exact"/>
              <w:ind w:right="113"/>
            </w:pPr>
            <w:r w:rsidRPr="005A509E">
              <w:t>3902/2021</w:t>
            </w:r>
          </w:p>
        </w:tc>
        <w:tc>
          <w:tcPr>
            <w:tcW w:w="1736" w:type="dxa"/>
            <w:tcBorders>
              <w:top w:val="nil"/>
            </w:tcBorders>
          </w:tcPr>
          <w:p w14:paraId="20775F45" w14:textId="77777777" w:rsidR="00886F19" w:rsidRPr="005A509E" w:rsidRDefault="00886F19" w:rsidP="00E255EA">
            <w:pPr>
              <w:suppressAutoHyphens w:val="0"/>
              <w:spacing w:before="40" w:after="120" w:line="220" w:lineRule="exact"/>
              <w:ind w:right="113"/>
            </w:pPr>
            <w:r w:rsidRPr="005A509E">
              <w:t>Not represented by counsel</w:t>
            </w:r>
          </w:p>
        </w:tc>
        <w:tc>
          <w:tcPr>
            <w:tcW w:w="1653" w:type="dxa"/>
            <w:tcBorders>
              <w:top w:val="nil"/>
            </w:tcBorders>
            <w:shd w:val="clear" w:color="auto" w:fill="auto"/>
          </w:tcPr>
          <w:p w14:paraId="1E8E975C" w14:textId="77777777" w:rsidR="00886F19" w:rsidRPr="005A509E" w:rsidRDefault="00886F19" w:rsidP="00E255EA">
            <w:pPr>
              <w:suppressAutoHyphens w:val="0"/>
              <w:spacing w:before="40" w:after="120" w:line="220" w:lineRule="exact"/>
              <w:ind w:right="113"/>
            </w:pPr>
            <w:r w:rsidRPr="005A509E">
              <w:t>4 February 2019</w:t>
            </w:r>
          </w:p>
        </w:tc>
        <w:tc>
          <w:tcPr>
            <w:tcW w:w="1392" w:type="dxa"/>
            <w:tcBorders>
              <w:top w:val="nil"/>
            </w:tcBorders>
            <w:shd w:val="clear" w:color="auto" w:fill="auto"/>
          </w:tcPr>
          <w:p w14:paraId="5F516E3A" w14:textId="77777777" w:rsidR="00886F19" w:rsidRPr="005A509E" w:rsidRDefault="00886F19" w:rsidP="00E255EA">
            <w:pPr>
              <w:suppressAutoHyphens w:val="0"/>
              <w:spacing w:before="40" w:after="120" w:line="220" w:lineRule="exact"/>
              <w:ind w:right="113"/>
            </w:pPr>
            <w:r w:rsidRPr="005A509E">
              <w:t>12 March 2021</w:t>
            </w:r>
          </w:p>
        </w:tc>
        <w:tc>
          <w:tcPr>
            <w:tcW w:w="2835" w:type="dxa"/>
            <w:tcBorders>
              <w:top w:val="nil"/>
            </w:tcBorders>
            <w:shd w:val="clear" w:color="auto" w:fill="auto"/>
          </w:tcPr>
          <w:p w14:paraId="51FE7DB0" w14:textId="77777777" w:rsidR="00886F19" w:rsidRPr="005A509E" w:rsidRDefault="00886F19" w:rsidP="00E255EA">
            <w:pPr>
              <w:suppressAutoHyphens w:val="0"/>
              <w:autoSpaceDE w:val="0"/>
              <w:autoSpaceDN w:val="0"/>
              <w:adjustRightInd w:val="0"/>
              <w:spacing w:line="240" w:lineRule="auto"/>
            </w:pPr>
            <w:r w:rsidRPr="005A509E">
              <w:t>First instance: 6 July 2018,</w:t>
            </w:r>
            <w:r w:rsidRPr="005A509E">
              <w:rPr>
                <w:sz w:val="24"/>
                <w:szCs w:val="24"/>
                <w:lang w:eastAsia="en-GB"/>
              </w:rPr>
              <w:t xml:space="preserve"> </w:t>
            </w:r>
            <w:r w:rsidRPr="005A509E">
              <w:t>Svyetlahorsk District Court</w:t>
            </w:r>
          </w:p>
          <w:p w14:paraId="2B28A1E1" w14:textId="77777777" w:rsidR="00886F19" w:rsidRPr="005A509E" w:rsidRDefault="00886F19" w:rsidP="00E255EA">
            <w:pPr>
              <w:suppressAutoHyphens w:val="0"/>
              <w:autoSpaceDE w:val="0"/>
              <w:autoSpaceDN w:val="0"/>
              <w:adjustRightInd w:val="0"/>
              <w:spacing w:line="240" w:lineRule="auto"/>
            </w:pPr>
          </w:p>
          <w:p w14:paraId="50D6FF84" w14:textId="77777777" w:rsidR="00886F19" w:rsidRPr="005A509E" w:rsidRDefault="00886F19" w:rsidP="00F97411">
            <w:pPr>
              <w:suppressAutoHyphens w:val="0"/>
              <w:spacing w:after="80" w:line="240" w:lineRule="auto"/>
            </w:pPr>
            <w:r w:rsidRPr="005A509E">
              <w:t>Appeal: 16 August 2018, Gomel City Court</w:t>
            </w:r>
          </w:p>
        </w:tc>
        <w:tc>
          <w:tcPr>
            <w:tcW w:w="3100" w:type="dxa"/>
            <w:tcBorders>
              <w:top w:val="nil"/>
            </w:tcBorders>
            <w:shd w:val="clear" w:color="auto" w:fill="auto"/>
          </w:tcPr>
          <w:p w14:paraId="63154F6E" w14:textId="77777777" w:rsidR="00886F19" w:rsidRPr="005A509E" w:rsidRDefault="00886F19" w:rsidP="00E255EA">
            <w:pPr>
              <w:suppressAutoHyphens w:val="0"/>
              <w:autoSpaceDE w:val="0"/>
              <w:autoSpaceDN w:val="0"/>
              <w:adjustRightInd w:val="0"/>
              <w:spacing w:line="240" w:lineRule="auto"/>
            </w:pPr>
            <w:r w:rsidRPr="005A509E">
              <w:t>Public Events Act</w:t>
            </w:r>
          </w:p>
        </w:tc>
      </w:tr>
    </w:tbl>
    <w:p w14:paraId="4AD52BBC" w14:textId="77777777" w:rsidR="00886F19" w:rsidRPr="005A509E" w:rsidRDefault="00886F19" w:rsidP="0020290E">
      <w:pPr>
        <w:pStyle w:val="SingleTxtG"/>
        <w:spacing w:before="120" w:after="0"/>
        <w:ind w:firstLine="170"/>
        <w:jc w:val="left"/>
      </w:pPr>
      <w:r w:rsidRPr="005A509E">
        <w:rPr>
          <w:i/>
          <w:iCs/>
          <w:vertAlign w:val="superscript"/>
        </w:rPr>
        <w:t>a</w:t>
      </w:r>
      <w:r w:rsidRPr="005A509E">
        <w:t xml:space="preserve"> The third paragraph of article 6 of the Public Events Act states that the decision of the head of the local executive and administrative authority or </w:t>
      </w:r>
      <w:r w:rsidRPr="005A509E">
        <w:rPr>
          <w:sz w:val="18"/>
          <w:lang w:eastAsia="en-US"/>
        </w:rPr>
        <w:t xml:space="preserve">their deputy authorizing or prohibiting the holding of a public event shall be taken with due regard for the date, place and time of holding of the </w:t>
      </w:r>
      <w:r w:rsidRPr="005A509E">
        <w:t>event, the number of participants, weather conditions, payment for services to uphold public order provided by internal affairs authorities, expenses linked to medical services and the cleaning of the area following the public event, and other circumstances with implications for the guarantee of public security, in agreement with the republic-level State administration authorities/their territorial branches responsible for ensuring public order and safety.</w:t>
      </w:r>
    </w:p>
    <w:p w14:paraId="6EFBA85B" w14:textId="77777777" w:rsidR="00886F19" w:rsidRPr="005A509E" w:rsidRDefault="00886F19" w:rsidP="00E20939">
      <w:pPr>
        <w:pStyle w:val="SingleTxtG"/>
        <w:spacing w:after="0"/>
        <w:ind w:firstLine="170"/>
        <w:jc w:val="left"/>
      </w:pPr>
      <w:r w:rsidRPr="005A509E">
        <w:rPr>
          <w:i/>
          <w:iCs/>
          <w:vertAlign w:val="superscript"/>
        </w:rPr>
        <w:t>b</w:t>
      </w:r>
      <w:r w:rsidRPr="005A509E">
        <w:t xml:space="preserve"> Article 9 of the Public Events Act prohibits </w:t>
      </w:r>
      <w:r w:rsidRPr="005A509E">
        <w:rPr>
          <w:sz w:val="18"/>
          <w:lang w:eastAsia="en-US"/>
        </w:rPr>
        <w:t>the</w:t>
      </w:r>
      <w:r w:rsidRPr="005A509E">
        <w:t xml:space="preserve"> holding of more than one public event at the same location simultaneously.  </w:t>
      </w:r>
    </w:p>
    <w:p w14:paraId="2C44D5BB" w14:textId="11031611" w:rsidR="00886F19" w:rsidRPr="005A509E" w:rsidRDefault="00886F19" w:rsidP="0020290E">
      <w:pPr>
        <w:spacing w:before="120"/>
        <w:jc w:val="center"/>
        <w:rPr>
          <w:u w:val="single"/>
        </w:rPr>
      </w:pPr>
      <w:r w:rsidRPr="005A509E">
        <w:rPr>
          <w:u w:val="single"/>
        </w:rPr>
        <w:tab/>
      </w:r>
      <w:r w:rsidRPr="005A509E">
        <w:rPr>
          <w:u w:val="single"/>
        </w:rPr>
        <w:tab/>
      </w:r>
      <w:r w:rsidRPr="005A509E">
        <w:rPr>
          <w:u w:val="single"/>
        </w:rPr>
        <w:tab/>
      </w:r>
    </w:p>
    <w:sectPr w:rsidR="00886F19" w:rsidRPr="005A509E" w:rsidSect="00920AC4">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FAF84" w14:textId="77777777" w:rsidR="00171717" w:rsidRPr="00B903E5" w:rsidRDefault="00171717" w:rsidP="00B903E5">
      <w:pPr>
        <w:pStyle w:val="Footer"/>
      </w:pPr>
    </w:p>
  </w:endnote>
  <w:endnote w:type="continuationSeparator" w:id="0">
    <w:p w14:paraId="1756D701" w14:textId="77777777" w:rsidR="00171717" w:rsidRPr="00B903E5" w:rsidRDefault="0017171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64B20" w14:textId="77777777" w:rsidR="00886F19" w:rsidRDefault="00886F19" w:rsidP="00886F19">
    <w:pPr>
      <w:pStyle w:val="Footer"/>
      <w:tabs>
        <w:tab w:val="right" w:pos="9638"/>
      </w:tabs>
    </w:pPr>
    <w:r w:rsidRPr="00886F19">
      <w:rPr>
        <w:b/>
        <w:bCs/>
        <w:sz w:val="18"/>
      </w:rPr>
      <w:fldChar w:fldCharType="begin"/>
    </w:r>
    <w:r w:rsidRPr="00886F19">
      <w:rPr>
        <w:b/>
        <w:bCs/>
        <w:sz w:val="18"/>
      </w:rPr>
      <w:instrText xml:space="preserve"> PAGE  \* MERGEFORMAT </w:instrText>
    </w:r>
    <w:r w:rsidRPr="00886F19">
      <w:rPr>
        <w:b/>
        <w:bCs/>
        <w:sz w:val="18"/>
      </w:rPr>
      <w:fldChar w:fldCharType="separate"/>
    </w:r>
    <w:r w:rsidRPr="00886F19">
      <w:rPr>
        <w:b/>
        <w:bCs/>
        <w:noProof/>
        <w:sz w:val="18"/>
      </w:rPr>
      <w:t>2</w:t>
    </w:r>
    <w:r w:rsidRPr="00886F19">
      <w:rPr>
        <w:b/>
        <w:bCs/>
        <w:sz w:val="18"/>
      </w:rPr>
      <w:fldChar w:fldCharType="end"/>
    </w:r>
    <w:r>
      <w:tab/>
      <w:t>GE.25-06149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1DE57" w14:textId="77777777" w:rsidR="00886F19" w:rsidRDefault="00886F19" w:rsidP="00886F19">
    <w:pPr>
      <w:pStyle w:val="Footer"/>
      <w:tabs>
        <w:tab w:val="right" w:pos="9638"/>
      </w:tabs>
      <w:rPr>
        <w:b/>
        <w:bCs/>
        <w:sz w:val="20"/>
      </w:rPr>
    </w:pPr>
    <w:r>
      <w:t>GE.25-06149</w:t>
    </w:r>
    <w:r>
      <w:tab/>
    </w:r>
    <w:r w:rsidRPr="00886F19">
      <w:rPr>
        <w:b/>
        <w:bCs/>
        <w:sz w:val="18"/>
      </w:rPr>
      <w:fldChar w:fldCharType="begin"/>
    </w:r>
    <w:r w:rsidRPr="00886F19">
      <w:rPr>
        <w:b/>
        <w:bCs/>
        <w:sz w:val="18"/>
      </w:rPr>
      <w:instrText xml:space="preserve"> PAGE  \* MERGEFORMAT </w:instrText>
    </w:r>
    <w:r w:rsidRPr="00886F19">
      <w:rPr>
        <w:b/>
        <w:bCs/>
        <w:sz w:val="18"/>
      </w:rPr>
      <w:fldChar w:fldCharType="separate"/>
    </w:r>
    <w:r w:rsidRPr="00886F19">
      <w:rPr>
        <w:b/>
        <w:bCs/>
        <w:noProof/>
        <w:sz w:val="18"/>
      </w:rPr>
      <w:t>3</w:t>
    </w:r>
    <w:r w:rsidRPr="00886F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57180" w14:textId="77777777" w:rsidR="00BB08E0" w:rsidRDefault="00BB08E0">
    <w:pPr>
      <w:pStyle w:val="Footer"/>
    </w:pPr>
  </w:p>
  <w:p w14:paraId="49E35D8C" w14:textId="46FC30C5" w:rsidR="00886F19" w:rsidRPr="00BB08E0" w:rsidRDefault="00BB08E0" w:rsidP="00BB08E0">
    <w:pPr>
      <w:pStyle w:val="Footer"/>
      <w:tabs>
        <w:tab w:val="right" w:pos="7370"/>
      </w:tabs>
      <w:suppressAutoHyphens/>
      <w:rPr>
        <w:sz w:val="20"/>
      </w:rPr>
    </w:pPr>
    <w:r>
      <w:rPr>
        <w:sz w:val="20"/>
      </w:rPr>
      <w:t>GE.25-06149  (E)</w:t>
    </w:r>
    <w:r w:rsidR="00886F19">
      <w:rPr>
        <w:noProof/>
      </w:rPr>
      <w:drawing>
        <wp:anchor distT="0" distB="0" distL="114300" distR="114300" simplePos="0" relativeHeight="251658240" behindDoc="0" locked="0" layoutInCell="1" allowOverlap="1" wp14:anchorId="63FCB084" wp14:editId="700CB0F6">
          <wp:simplePos x="0" y="0"/>
          <wp:positionH relativeFrom="margin">
            <wp:posOffset>5583555</wp:posOffset>
          </wp:positionH>
          <wp:positionV relativeFrom="margin">
            <wp:posOffset>8981440</wp:posOffset>
          </wp:positionV>
          <wp:extent cx="571500" cy="571500"/>
          <wp:effectExtent l="0" t="0" r="0" b="0"/>
          <wp:wrapNone/>
          <wp:docPr id="977977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010525    </w:t>
    </w:r>
    <w:r w:rsidR="00CC093D">
      <w:rPr>
        <w:sz w:val="20"/>
      </w:rPr>
      <w:t>01</w:t>
    </w:r>
    <w:r>
      <w:rPr>
        <w:sz w:val="20"/>
      </w:rPr>
      <w:t>0525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6677" w14:textId="7A54C98E" w:rsidR="00920AC4" w:rsidRPr="00920AC4" w:rsidRDefault="00920AC4" w:rsidP="00920AC4">
    <w:pPr>
      <w:pStyle w:val="Footer"/>
    </w:pPr>
    <w:r>
      <w:rPr>
        <w:noProof/>
      </w:rPr>
      <mc:AlternateContent>
        <mc:Choice Requires="wps">
          <w:drawing>
            <wp:anchor distT="0" distB="0" distL="114300" distR="114300" simplePos="0" relativeHeight="251660288" behindDoc="0" locked="1" layoutInCell="1" allowOverlap="1" wp14:anchorId="21C5350A" wp14:editId="74A95E24">
              <wp:simplePos x="0" y="0"/>
              <wp:positionH relativeFrom="page">
                <wp:posOffset>276860</wp:posOffset>
              </wp:positionH>
              <wp:positionV relativeFrom="page">
                <wp:posOffset>719455</wp:posOffset>
              </wp:positionV>
              <wp:extent cx="222885" cy="6159500"/>
              <wp:effectExtent l="0" t="0" r="0" b="0"/>
              <wp:wrapNone/>
              <wp:docPr id="209655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4922FA9" w14:textId="77777777" w:rsidR="00920AC4" w:rsidRDefault="00920AC4" w:rsidP="00920AC4">
                          <w:pPr>
                            <w:pStyle w:val="Footer"/>
                            <w:tabs>
                              <w:tab w:val="right" w:pos="9638"/>
                            </w:tabs>
                          </w:pPr>
                          <w:r w:rsidRPr="00886F19">
                            <w:rPr>
                              <w:b/>
                              <w:bCs/>
                              <w:sz w:val="18"/>
                            </w:rPr>
                            <w:fldChar w:fldCharType="begin"/>
                          </w:r>
                          <w:r w:rsidRPr="00886F19">
                            <w:rPr>
                              <w:b/>
                              <w:bCs/>
                              <w:sz w:val="18"/>
                            </w:rPr>
                            <w:instrText xml:space="preserve"> PAGE  \* MERGEFORMAT </w:instrText>
                          </w:r>
                          <w:r w:rsidRPr="00886F19">
                            <w:rPr>
                              <w:b/>
                              <w:bCs/>
                              <w:sz w:val="18"/>
                            </w:rPr>
                            <w:fldChar w:fldCharType="separate"/>
                          </w:r>
                          <w:r>
                            <w:rPr>
                              <w:b/>
                              <w:bCs/>
                              <w:sz w:val="18"/>
                            </w:rPr>
                            <w:t>6</w:t>
                          </w:r>
                          <w:r w:rsidRPr="00886F19">
                            <w:rPr>
                              <w:b/>
                              <w:bCs/>
                              <w:sz w:val="18"/>
                            </w:rPr>
                            <w:fldChar w:fldCharType="end"/>
                          </w:r>
                          <w:r>
                            <w:tab/>
                            <w:t>GE.25-06149</w:t>
                          </w:r>
                        </w:p>
                        <w:p w14:paraId="2C910F0D" w14:textId="77777777" w:rsidR="00920AC4" w:rsidRDefault="00920AC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C5350A" id="_x0000_t202" coordsize="21600,21600" o:spt="202" path="m,l,21600r21600,l21600,xe">
              <v:stroke joinstyle="miter"/>
              <v:path gradientshapeok="t" o:connecttype="rect"/>
            </v:shapetype>
            <v:shape id="Text Box 2"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4922FA9" w14:textId="77777777" w:rsidR="00920AC4" w:rsidRDefault="00920AC4" w:rsidP="00920AC4">
                    <w:pPr>
                      <w:pStyle w:val="Footer"/>
                      <w:tabs>
                        <w:tab w:val="right" w:pos="9638"/>
                      </w:tabs>
                    </w:pPr>
                    <w:r w:rsidRPr="00886F19">
                      <w:rPr>
                        <w:b/>
                        <w:bCs/>
                        <w:sz w:val="18"/>
                      </w:rPr>
                      <w:fldChar w:fldCharType="begin"/>
                    </w:r>
                    <w:r w:rsidRPr="00886F19">
                      <w:rPr>
                        <w:b/>
                        <w:bCs/>
                        <w:sz w:val="18"/>
                      </w:rPr>
                      <w:instrText xml:space="preserve"> PAGE  \* MERGEFORMAT </w:instrText>
                    </w:r>
                    <w:r w:rsidRPr="00886F19">
                      <w:rPr>
                        <w:b/>
                        <w:bCs/>
                        <w:sz w:val="18"/>
                      </w:rPr>
                      <w:fldChar w:fldCharType="separate"/>
                    </w:r>
                    <w:r>
                      <w:rPr>
                        <w:b/>
                        <w:bCs/>
                        <w:sz w:val="18"/>
                      </w:rPr>
                      <w:t>6</w:t>
                    </w:r>
                    <w:r w:rsidRPr="00886F19">
                      <w:rPr>
                        <w:b/>
                        <w:bCs/>
                        <w:sz w:val="18"/>
                      </w:rPr>
                      <w:fldChar w:fldCharType="end"/>
                    </w:r>
                    <w:r>
                      <w:tab/>
                      <w:t>GE.25-06149</w:t>
                    </w:r>
                  </w:p>
                  <w:p w14:paraId="2C910F0D" w14:textId="77777777" w:rsidR="00920AC4" w:rsidRDefault="00920AC4"/>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81279" w14:textId="61E09C22" w:rsidR="00920AC4" w:rsidRPr="00920AC4" w:rsidRDefault="00920AC4" w:rsidP="00920AC4">
    <w:pPr>
      <w:pStyle w:val="Footer"/>
    </w:pPr>
    <w:r>
      <w:rPr>
        <w:noProof/>
      </w:rPr>
      <mc:AlternateContent>
        <mc:Choice Requires="wps">
          <w:drawing>
            <wp:anchor distT="0" distB="0" distL="114300" distR="114300" simplePos="0" relativeHeight="251662336" behindDoc="0" locked="1" layoutInCell="1" allowOverlap="1" wp14:anchorId="00D2B0C7" wp14:editId="0B2615C2">
              <wp:simplePos x="0" y="0"/>
              <wp:positionH relativeFrom="page">
                <wp:posOffset>276860</wp:posOffset>
              </wp:positionH>
              <wp:positionV relativeFrom="page">
                <wp:posOffset>719455</wp:posOffset>
              </wp:positionV>
              <wp:extent cx="222885" cy="6159500"/>
              <wp:effectExtent l="0" t="0" r="0" b="0"/>
              <wp:wrapNone/>
              <wp:docPr id="31746580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A85A644" w14:textId="77777777" w:rsidR="00920AC4" w:rsidRDefault="00920AC4" w:rsidP="00920AC4">
                          <w:pPr>
                            <w:pStyle w:val="Footer"/>
                            <w:tabs>
                              <w:tab w:val="right" w:pos="9638"/>
                            </w:tabs>
                            <w:rPr>
                              <w:b/>
                              <w:bCs/>
                              <w:sz w:val="20"/>
                            </w:rPr>
                          </w:pPr>
                          <w:r>
                            <w:t>GE.25-06149</w:t>
                          </w:r>
                          <w:r>
                            <w:tab/>
                          </w:r>
                          <w:r w:rsidRPr="00886F19">
                            <w:rPr>
                              <w:b/>
                              <w:bCs/>
                              <w:sz w:val="18"/>
                            </w:rPr>
                            <w:fldChar w:fldCharType="begin"/>
                          </w:r>
                          <w:r w:rsidRPr="00886F19">
                            <w:rPr>
                              <w:b/>
                              <w:bCs/>
                              <w:sz w:val="18"/>
                            </w:rPr>
                            <w:instrText xml:space="preserve"> PAGE  \* MERGEFORMAT </w:instrText>
                          </w:r>
                          <w:r w:rsidRPr="00886F19">
                            <w:rPr>
                              <w:b/>
                              <w:bCs/>
                              <w:sz w:val="18"/>
                            </w:rPr>
                            <w:fldChar w:fldCharType="separate"/>
                          </w:r>
                          <w:r>
                            <w:rPr>
                              <w:b/>
                              <w:bCs/>
                              <w:sz w:val="18"/>
                            </w:rPr>
                            <w:t>7</w:t>
                          </w:r>
                          <w:r w:rsidRPr="00886F19">
                            <w:rPr>
                              <w:b/>
                              <w:bCs/>
                              <w:sz w:val="18"/>
                            </w:rPr>
                            <w:fldChar w:fldCharType="end"/>
                          </w:r>
                        </w:p>
                        <w:p w14:paraId="46315858" w14:textId="77777777" w:rsidR="00920AC4" w:rsidRDefault="00920AC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D2B0C7"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A85A644" w14:textId="77777777" w:rsidR="00920AC4" w:rsidRDefault="00920AC4" w:rsidP="00920AC4">
                    <w:pPr>
                      <w:pStyle w:val="Footer"/>
                      <w:tabs>
                        <w:tab w:val="right" w:pos="9638"/>
                      </w:tabs>
                      <w:rPr>
                        <w:b/>
                        <w:bCs/>
                        <w:sz w:val="20"/>
                      </w:rPr>
                    </w:pPr>
                    <w:r>
                      <w:t>GE.25-06149</w:t>
                    </w:r>
                    <w:r>
                      <w:tab/>
                    </w:r>
                    <w:r w:rsidRPr="00886F19">
                      <w:rPr>
                        <w:b/>
                        <w:bCs/>
                        <w:sz w:val="18"/>
                      </w:rPr>
                      <w:fldChar w:fldCharType="begin"/>
                    </w:r>
                    <w:r w:rsidRPr="00886F19">
                      <w:rPr>
                        <w:b/>
                        <w:bCs/>
                        <w:sz w:val="18"/>
                      </w:rPr>
                      <w:instrText xml:space="preserve"> PAGE  \* MERGEFORMAT </w:instrText>
                    </w:r>
                    <w:r w:rsidRPr="00886F19">
                      <w:rPr>
                        <w:b/>
                        <w:bCs/>
                        <w:sz w:val="18"/>
                      </w:rPr>
                      <w:fldChar w:fldCharType="separate"/>
                    </w:r>
                    <w:r>
                      <w:rPr>
                        <w:b/>
                        <w:bCs/>
                        <w:sz w:val="18"/>
                      </w:rPr>
                      <w:t>7</w:t>
                    </w:r>
                    <w:r w:rsidRPr="00886F19">
                      <w:rPr>
                        <w:b/>
                        <w:bCs/>
                        <w:sz w:val="18"/>
                      </w:rPr>
                      <w:fldChar w:fldCharType="end"/>
                    </w:r>
                  </w:p>
                  <w:p w14:paraId="46315858" w14:textId="77777777" w:rsidR="00920AC4" w:rsidRDefault="00920AC4"/>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4172F" w14:textId="77777777" w:rsidR="00171717" w:rsidRPr="00B903E5" w:rsidRDefault="00171717" w:rsidP="00B903E5">
      <w:pPr>
        <w:tabs>
          <w:tab w:val="right" w:pos="2155"/>
        </w:tabs>
        <w:spacing w:after="80" w:line="240" w:lineRule="auto"/>
        <w:ind w:left="680"/>
      </w:pPr>
      <w:r>
        <w:rPr>
          <w:u w:val="single"/>
        </w:rPr>
        <w:tab/>
      </w:r>
    </w:p>
  </w:footnote>
  <w:footnote w:type="continuationSeparator" w:id="0">
    <w:p w14:paraId="653F8022" w14:textId="77777777" w:rsidR="00171717" w:rsidRPr="00B903E5" w:rsidRDefault="00171717" w:rsidP="00B903E5">
      <w:pPr>
        <w:tabs>
          <w:tab w:val="right" w:pos="2155"/>
        </w:tabs>
        <w:spacing w:after="80" w:line="240" w:lineRule="auto"/>
        <w:ind w:left="680"/>
      </w:pPr>
      <w:r>
        <w:rPr>
          <w:u w:val="single"/>
        </w:rPr>
        <w:tab/>
      </w:r>
    </w:p>
  </w:footnote>
  <w:footnote w:id="1">
    <w:p w14:paraId="67C825DF" w14:textId="77777777" w:rsidR="00886F19" w:rsidRPr="005A509E" w:rsidRDefault="00886F19" w:rsidP="00886F19">
      <w:pPr>
        <w:pStyle w:val="FootnoteText"/>
        <w:rPr>
          <w:szCs w:val="18"/>
        </w:rPr>
      </w:pPr>
      <w:r w:rsidRPr="005A509E">
        <w:rPr>
          <w:szCs w:val="18"/>
        </w:rPr>
        <w:tab/>
      </w:r>
      <w:r w:rsidRPr="005A509E">
        <w:rPr>
          <w:sz w:val="20"/>
        </w:rPr>
        <w:t>*</w:t>
      </w:r>
      <w:r w:rsidRPr="005A509E">
        <w:rPr>
          <w:szCs w:val="18"/>
        </w:rPr>
        <w:tab/>
      </w:r>
      <w:r w:rsidRPr="005A509E">
        <w:rPr>
          <w:bCs/>
          <w:szCs w:val="18"/>
        </w:rPr>
        <w:t xml:space="preserve">Adopted by the Committee at its 143rd session (3–28 March 2025). </w:t>
      </w:r>
    </w:p>
  </w:footnote>
  <w:footnote w:id="2">
    <w:p w14:paraId="0461CC09" w14:textId="18CED532" w:rsidR="00886F19" w:rsidRPr="005A509E" w:rsidRDefault="00886F19" w:rsidP="00886F19">
      <w:pPr>
        <w:pStyle w:val="FootnoteText"/>
        <w:rPr>
          <w:szCs w:val="18"/>
        </w:rPr>
      </w:pPr>
      <w:r w:rsidRPr="005A509E">
        <w:rPr>
          <w:szCs w:val="18"/>
        </w:rPr>
        <w:tab/>
      </w:r>
      <w:r w:rsidRPr="005A509E">
        <w:rPr>
          <w:sz w:val="20"/>
        </w:rPr>
        <w:t>**</w:t>
      </w:r>
      <w:r w:rsidRPr="005A509E">
        <w:rPr>
          <w:szCs w:val="18"/>
        </w:rPr>
        <w:tab/>
        <w:t>Pursuant to rule 97 (3) of its rules of procedure and the strategy adopted at its 140th session (</w:t>
      </w:r>
      <w:hyperlink r:id="rId1" w:history="1">
        <w:r w:rsidRPr="00613625">
          <w:rPr>
            <w:color w:val="0000FF"/>
            <w:szCs w:val="18"/>
          </w:rPr>
          <w:t>A/79/40</w:t>
        </w:r>
      </w:hyperlink>
      <w:r w:rsidRPr="005A509E">
        <w:rPr>
          <w:szCs w:val="18"/>
        </w:rPr>
        <w:t>, para. 22)</w:t>
      </w:r>
      <w:r w:rsidRPr="005A509E">
        <w:rPr>
          <w:spacing w:val="-1"/>
          <w:szCs w:val="18"/>
        </w:rPr>
        <w:t>, the Committee decided to join the communications for examination</w:t>
      </w:r>
      <w:r w:rsidRPr="005A509E">
        <w:rPr>
          <w:szCs w:val="18"/>
        </w:rPr>
        <w:t xml:space="preserve">. </w:t>
      </w:r>
      <w:r w:rsidRPr="005A509E">
        <w:rPr>
          <w:bCs/>
          <w:szCs w:val="18"/>
        </w:rPr>
        <w:t>The following members of the Committee participated in the examination of the communication: Tania María Abdo Rocholl, Wafaa Ashraf Moharram Bassim, Rodrigo A. Carazo, Yvonne Donders, Mahjoub El Haiba, Carlos Ramón Fernández Liesa, Laurence R. Helfer, Konstantin Korkelia, Dalia Leinarte, Bacre Waly Ndiaye, Hernán Quezada Cabrera, Akmal Saidov, Ivan Šimonović, Soh Changrok, Teraya Koji, Hélène Tigroudja and Imeru Tamerat Yigezu.</w:t>
      </w:r>
    </w:p>
  </w:footnote>
  <w:footnote w:id="3">
    <w:p w14:paraId="71446BE8" w14:textId="4108C045" w:rsidR="008B4DC6" w:rsidRPr="005A509E" w:rsidRDefault="008B4DC6">
      <w:pPr>
        <w:pStyle w:val="FootnoteText"/>
      </w:pPr>
      <w:r w:rsidRPr="005A509E">
        <w:tab/>
      </w:r>
      <w:r w:rsidRPr="005A509E">
        <w:rPr>
          <w:rStyle w:val="FootnoteReference"/>
        </w:rPr>
        <w:footnoteRef/>
      </w:r>
      <w:r w:rsidRPr="005A509E">
        <w:tab/>
      </w:r>
      <w:r w:rsidRPr="005A509E">
        <w:rPr>
          <w:szCs w:val="18"/>
        </w:rPr>
        <w:t xml:space="preserve">For example, </w:t>
      </w:r>
      <w:r w:rsidRPr="005A509E">
        <w:rPr>
          <w:i/>
          <w:szCs w:val="18"/>
        </w:rPr>
        <w:t xml:space="preserve">Sextus v. Trinidad and Tobago </w:t>
      </w:r>
      <w:r w:rsidRPr="005A509E">
        <w:rPr>
          <w:szCs w:val="18"/>
        </w:rPr>
        <w:t>(</w:t>
      </w:r>
      <w:hyperlink r:id="rId2" w:history="1">
        <w:r w:rsidRPr="00613625">
          <w:rPr>
            <w:rStyle w:val="Hyperlink"/>
            <w:szCs w:val="18"/>
          </w:rPr>
          <w:t>CCPR/C/72/D/818/1998</w:t>
        </w:r>
      </w:hyperlink>
      <w:r w:rsidRPr="005A509E">
        <w:rPr>
          <w:szCs w:val="18"/>
        </w:rPr>
        <w:t xml:space="preserve">), para. 10; </w:t>
      </w:r>
      <w:r w:rsidRPr="005A509E">
        <w:rPr>
          <w:i/>
          <w:szCs w:val="18"/>
        </w:rPr>
        <w:t xml:space="preserve">Lobban v. Jamaica </w:t>
      </w:r>
      <w:r w:rsidRPr="005A509E">
        <w:rPr>
          <w:szCs w:val="18"/>
        </w:rPr>
        <w:t>(</w:t>
      </w:r>
      <w:hyperlink r:id="rId3" w:history="1">
        <w:r w:rsidRPr="00613625">
          <w:rPr>
            <w:rStyle w:val="Hyperlink"/>
            <w:szCs w:val="18"/>
          </w:rPr>
          <w:t>CCPR/C/80/D/797/1998</w:t>
        </w:r>
      </w:hyperlink>
      <w:r w:rsidRPr="005A509E">
        <w:rPr>
          <w:szCs w:val="18"/>
        </w:rPr>
        <w:t xml:space="preserve">), para. 11; and </w:t>
      </w:r>
      <w:r w:rsidRPr="005A509E">
        <w:rPr>
          <w:i/>
          <w:iCs/>
          <w:szCs w:val="18"/>
        </w:rPr>
        <w:t>Shchiryakova et al. v. Belarus</w:t>
      </w:r>
      <w:r w:rsidRPr="005A509E">
        <w:rPr>
          <w:szCs w:val="18"/>
        </w:rPr>
        <w:t xml:space="preserve"> (</w:t>
      </w:r>
      <w:hyperlink r:id="rId4" w:history="1">
        <w:r w:rsidRPr="00AA122E">
          <w:rPr>
            <w:rStyle w:val="Hyperlink"/>
            <w:szCs w:val="18"/>
          </w:rPr>
          <w:t>CCPR/C/137/D/2911/2016, 3081/2017, 3137/2018 and 3150/2018</w:t>
        </w:r>
      </w:hyperlink>
      <w:r w:rsidRPr="005A509E">
        <w:rPr>
          <w:szCs w:val="18"/>
        </w:rPr>
        <w:t>), para. 10.</w:t>
      </w:r>
    </w:p>
  </w:footnote>
  <w:footnote w:id="4">
    <w:p w14:paraId="5ADEB6AC" w14:textId="60E63D7E" w:rsidR="00886F19" w:rsidRPr="005A509E" w:rsidRDefault="00886F19" w:rsidP="00886F19">
      <w:pPr>
        <w:pStyle w:val="FootnoteText"/>
        <w:rPr>
          <w:szCs w:val="18"/>
        </w:rPr>
      </w:pPr>
      <w:r w:rsidRPr="005A509E">
        <w:rPr>
          <w:szCs w:val="18"/>
        </w:rPr>
        <w:tab/>
      </w:r>
      <w:r w:rsidRPr="005A509E">
        <w:rPr>
          <w:rStyle w:val="FootnoteReference"/>
        </w:rPr>
        <w:footnoteRef/>
      </w:r>
      <w:r w:rsidR="00DA44F1" w:rsidRPr="005A509E">
        <w:rPr>
          <w:szCs w:val="18"/>
        </w:rPr>
        <w:tab/>
      </w:r>
      <w:r w:rsidRPr="005A509E">
        <w:rPr>
          <w:szCs w:val="18"/>
        </w:rPr>
        <w:tab/>
      </w:r>
      <w:hyperlink r:id="rId5" w:history="1">
        <w:r w:rsidRPr="00613625">
          <w:rPr>
            <w:rStyle w:val="Hyperlink"/>
            <w:szCs w:val="18"/>
          </w:rPr>
          <w:t>A/79/40</w:t>
        </w:r>
      </w:hyperlink>
      <w:r w:rsidRPr="005A509E">
        <w:rPr>
          <w:szCs w:val="18"/>
        </w:rPr>
        <w:t>, para. 22.</w:t>
      </w:r>
    </w:p>
  </w:footnote>
  <w:footnote w:id="5">
    <w:p w14:paraId="2D12D4E1" w14:textId="56F844F3" w:rsidR="00886F19" w:rsidRPr="005A509E" w:rsidRDefault="00886F19" w:rsidP="00886F19">
      <w:pPr>
        <w:pStyle w:val="FootnoteText"/>
        <w:rPr>
          <w:szCs w:val="18"/>
        </w:rPr>
      </w:pPr>
      <w:r w:rsidRPr="005A509E">
        <w:rPr>
          <w:szCs w:val="18"/>
        </w:rPr>
        <w:tab/>
      </w:r>
      <w:r w:rsidRPr="005A509E">
        <w:rPr>
          <w:rStyle w:val="FootnoteReference"/>
        </w:rPr>
        <w:footnoteRef/>
      </w:r>
      <w:r w:rsidR="00DA44F1" w:rsidRPr="005A509E">
        <w:rPr>
          <w:szCs w:val="18"/>
        </w:rPr>
        <w:tab/>
      </w:r>
      <w:r w:rsidRPr="005A509E">
        <w:rPr>
          <w:szCs w:val="18"/>
        </w:rPr>
        <w:tab/>
        <w:t>For additional information on the exhaustion of domestic remedies, including the domestic court proceedings, see annex.</w:t>
      </w:r>
    </w:p>
  </w:footnote>
  <w:footnote w:id="6">
    <w:p w14:paraId="467D80E6" w14:textId="60E69231" w:rsidR="00886F19" w:rsidRPr="005A509E" w:rsidRDefault="00886F19" w:rsidP="00886F19">
      <w:pPr>
        <w:pStyle w:val="FootnoteText"/>
        <w:rPr>
          <w:szCs w:val="18"/>
        </w:rPr>
      </w:pPr>
      <w:r w:rsidRPr="005A509E">
        <w:rPr>
          <w:szCs w:val="18"/>
        </w:rPr>
        <w:tab/>
      </w:r>
      <w:r w:rsidRPr="005A509E">
        <w:rPr>
          <w:rStyle w:val="FootnoteReference"/>
        </w:rPr>
        <w:footnoteRef/>
      </w:r>
      <w:r w:rsidRPr="005A509E">
        <w:rPr>
          <w:szCs w:val="18"/>
        </w:rPr>
        <w:tab/>
        <w:t xml:space="preserve">Reference is made to communication </w:t>
      </w:r>
      <w:r w:rsidRPr="005A509E">
        <w:rPr>
          <w:i/>
          <w:iCs/>
          <w:szCs w:val="18"/>
        </w:rPr>
        <w:t xml:space="preserve">Tulzhenkova v. Belarus </w:t>
      </w:r>
      <w:r w:rsidRPr="005A509E">
        <w:rPr>
          <w:szCs w:val="18"/>
        </w:rPr>
        <w:t>(</w:t>
      </w:r>
      <w:hyperlink r:id="rId6" w:history="1">
        <w:r w:rsidRPr="00613625">
          <w:rPr>
            <w:rStyle w:val="Hyperlink"/>
            <w:szCs w:val="18"/>
          </w:rPr>
          <w:t>CCPR/C/103/D/1838/2008</w:t>
        </w:r>
      </w:hyperlink>
      <w:r w:rsidRPr="005A509E">
        <w:rPr>
          <w:szCs w:val="18"/>
        </w:rPr>
        <w:t>).</w:t>
      </w:r>
    </w:p>
  </w:footnote>
  <w:footnote w:id="7">
    <w:p w14:paraId="57C6C421" w14:textId="0D00EE2F" w:rsidR="00886F19" w:rsidRPr="005A509E" w:rsidRDefault="00886F19" w:rsidP="00886F19">
      <w:pPr>
        <w:pStyle w:val="FootnoteText"/>
        <w:rPr>
          <w:szCs w:val="18"/>
        </w:rPr>
      </w:pPr>
      <w:r w:rsidRPr="005A509E">
        <w:rPr>
          <w:szCs w:val="18"/>
        </w:rPr>
        <w:tab/>
      </w:r>
      <w:r w:rsidRPr="005A509E">
        <w:rPr>
          <w:rStyle w:val="FootnoteReference"/>
        </w:rPr>
        <w:footnoteRef/>
      </w:r>
      <w:r w:rsidRPr="005A509E">
        <w:rPr>
          <w:szCs w:val="18"/>
        </w:rPr>
        <w:tab/>
        <w:t xml:space="preserve">Reference is made to, among others, </w:t>
      </w:r>
      <w:r w:rsidRPr="005A509E">
        <w:rPr>
          <w:i/>
          <w:iCs/>
          <w:szCs w:val="18"/>
        </w:rPr>
        <w:t>Evzrezov v. Belarus</w:t>
      </w:r>
      <w:r w:rsidRPr="005A509E">
        <w:rPr>
          <w:szCs w:val="18"/>
        </w:rPr>
        <w:t xml:space="preserve"> (</w:t>
      </w:r>
      <w:hyperlink r:id="rId7" w:history="1">
        <w:r w:rsidRPr="00613625">
          <w:rPr>
            <w:rStyle w:val="Hyperlink"/>
            <w:szCs w:val="18"/>
          </w:rPr>
          <w:t>CCPR/C/114/D/1988/2010</w:t>
        </w:r>
      </w:hyperlink>
      <w:r w:rsidRPr="005A509E">
        <w:rPr>
          <w:szCs w:val="18"/>
        </w:rPr>
        <w:t xml:space="preserve">), </w:t>
      </w:r>
      <w:r w:rsidRPr="005A509E">
        <w:rPr>
          <w:i/>
          <w:iCs/>
          <w:szCs w:val="18"/>
        </w:rPr>
        <w:t>Sudalenko v. Belarus</w:t>
      </w:r>
      <w:r w:rsidRPr="005A509E">
        <w:rPr>
          <w:szCs w:val="18"/>
        </w:rPr>
        <w:t xml:space="preserve"> (</w:t>
      </w:r>
      <w:hyperlink r:id="rId8" w:history="1">
        <w:r w:rsidRPr="00613625">
          <w:rPr>
            <w:rStyle w:val="Hyperlink"/>
            <w:szCs w:val="18"/>
          </w:rPr>
          <w:t>CCPR/C/113/D/1992/2010</w:t>
        </w:r>
      </w:hyperlink>
      <w:r w:rsidRPr="005A509E">
        <w:rPr>
          <w:szCs w:val="18"/>
        </w:rPr>
        <w:t xml:space="preserve">) and </w:t>
      </w:r>
      <w:r w:rsidRPr="005A509E">
        <w:rPr>
          <w:i/>
          <w:iCs/>
          <w:szCs w:val="18"/>
        </w:rPr>
        <w:t xml:space="preserve">Schumilin v. Belarus </w:t>
      </w:r>
      <w:r w:rsidRPr="005A509E">
        <w:rPr>
          <w:szCs w:val="18"/>
        </w:rPr>
        <w:t>(</w:t>
      </w:r>
      <w:hyperlink r:id="rId9" w:history="1">
        <w:r w:rsidRPr="00613625">
          <w:rPr>
            <w:rStyle w:val="Hyperlink"/>
            <w:szCs w:val="18"/>
          </w:rPr>
          <w:t>CCPR/C/105/D/1784/2008</w:t>
        </w:r>
      </w:hyperlink>
      <w:r w:rsidRPr="005A509E">
        <w:rPr>
          <w:szCs w:val="18"/>
        </w:rPr>
        <w:t>).</w:t>
      </w:r>
    </w:p>
  </w:footnote>
  <w:footnote w:id="8">
    <w:p w14:paraId="7F5F1840" w14:textId="78206A0F" w:rsidR="00886F19" w:rsidRPr="005A509E" w:rsidRDefault="00886F19" w:rsidP="00886F19">
      <w:pPr>
        <w:pStyle w:val="FootnoteText"/>
        <w:rPr>
          <w:szCs w:val="18"/>
        </w:rPr>
      </w:pPr>
      <w:r w:rsidRPr="005A509E">
        <w:rPr>
          <w:szCs w:val="18"/>
        </w:rPr>
        <w:tab/>
      </w:r>
      <w:r w:rsidRPr="005A509E">
        <w:rPr>
          <w:rStyle w:val="FootnoteReference"/>
        </w:rPr>
        <w:footnoteRef/>
      </w:r>
      <w:r w:rsidR="00DA44F1" w:rsidRPr="005A509E">
        <w:rPr>
          <w:szCs w:val="18"/>
        </w:rPr>
        <w:tab/>
      </w:r>
      <w:r w:rsidRPr="005A509E">
        <w:rPr>
          <w:szCs w:val="18"/>
        </w:rPr>
        <w:tab/>
      </w:r>
      <w:r w:rsidRPr="005A509E">
        <w:rPr>
          <w:i/>
          <w:iCs/>
          <w:szCs w:val="18"/>
        </w:rPr>
        <w:t>Koreshkov v. Belarus</w:t>
      </w:r>
      <w:r w:rsidRPr="005A509E">
        <w:rPr>
          <w:szCs w:val="18"/>
        </w:rPr>
        <w:t xml:space="preserve"> (</w:t>
      </w:r>
      <w:hyperlink r:id="rId10" w:history="1">
        <w:r w:rsidRPr="00613625">
          <w:rPr>
            <w:rStyle w:val="Hyperlink"/>
            <w:szCs w:val="18"/>
          </w:rPr>
          <w:t>CCPR/C/121/D/2168/2012</w:t>
        </w:r>
      </w:hyperlink>
      <w:r w:rsidRPr="005A509E">
        <w:rPr>
          <w:szCs w:val="18"/>
        </w:rPr>
        <w:t>), para. 7.3.</w:t>
      </w:r>
    </w:p>
  </w:footnote>
  <w:footnote w:id="9">
    <w:p w14:paraId="7E324F86" w14:textId="65E4F216" w:rsidR="00886F19" w:rsidRPr="005A509E" w:rsidRDefault="00886F19" w:rsidP="00886F19">
      <w:pPr>
        <w:pStyle w:val="FootnoteText"/>
        <w:rPr>
          <w:szCs w:val="18"/>
        </w:rPr>
      </w:pPr>
      <w:r w:rsidRPr="005A509E">
        <w:rPr>
          <w:szCs w:val="18"/>
        </w:rPr>
        <w:tab/>
      </w:r>
      <w:r w:rsidRPr="005A509E">
        <w:rPr>
          <w:rStyle w:val="FootnoteReference"/>
        </w:rPr>
        <w:footnoteRef/>
      </w:r>
      <w:r w:rsidRPr="005A509E">
        <w:rPr>
          <w:szCs w:val="18"/>
        </w:rPr>
        <w:tab/>
      </w:r>
      <w:r w:rsidRPr="005A509E">
        <w:rPr>
          <w:i/>
          <w:iCs/>
          <w:szCs w:val="18"/>
        </w:rPr>
        <w:t>Gryk v. Belarus</w:t>
      </w:r>
      <w:r w:rsidRPr="005A509E">
        <w:rPr>
          <w:szCs w:val="18"/>
        </w:rPr>
        <w:t xml:space="preserve"> (</w:t>
      </w:r>
      <w:hyperlink r:id="rId11" w:history="1">
        <w:r w:rsidRPr="00613625">
          <w:rPr>
            <w:rStyle w:val="Hyperlink"/>
            <w:szCs w:val="18"/>
          </w:rPr>
          <w:t>CCPR/C/136/D/2961/2017</w:t>
        </w:r>
      </w:hyperlink>
      <w:r w:rsidRPr="005A509E">
        <w:rPr>
          <w:szCs w:val="18"/>
        </w:rPr>
        <w:t xml:space="preserve">), para. 6.3; </w:t>
      </w:r>
      <w:r w:rsidRPr="005A509E">
        <w:rPr>
          <w:i/>
          <w:iCs/>
          <w:szCs w:val="18"/>
        </w:rPr>
        <w:t>Tolchin v. Belarus</w:t>
      </w:r>
      <w:r w:rsidRPr="005A509E">
        <w:rPr>
          <w:szCs w:val="18"/>
        </w:rPr>
        <w:t xml:space="preserve"> (</w:t>
      </w:r>
      <w:hyperlink r:id="rId12" w:history="1">
        <w:r w:rsidRPr="00613625">
          <w:rPr>
            <w:rStyle w:val="Hyperlink"/>
            <w:szCs w:val="18"/>
          </w:rPr>
          <w:t>CCPR/C/135/D/3241/2018</w:t>
        </w:r>
      </w:hyperlink>
      <w:r w:rsidRPr="005A509E">
        <w:rPr>
          <w:szCs w:val="18"/>
        </w:rPr>
        <w:t xml:space="preserve">), para. 6.3; </w:t>
      </w:r>
      <w:r w:rsidRPr="005A509E">
        <w:rPr>
          <w:i/>
          <w:iCs/>
          <w:szCs w:val="18"/>
        </w:rPr>
        <w:t>Shchukina v. Belarus</w:t>
      </w:r>
      <w:r w:rsidRPr="005A509E">
        <w:rPr>
          <w:szCs w:val="18"/>
        </w:rPr>
        <w:t xml:space="preserve"> (</w:t>
      </w:r>
      <w:hyperlink r:id="rId13" w:history="1">
        <w:r w:rsidRPr="00613625">
          <w:rPr>
            <w:rStyle w:val="Hyperlink"/>
            <w:szCs w:val="18"/>
          </w:rPr>
          <w:t>CCPR/C/134/D/3242/2018</w:t>
        </w:r>
      </w:hyperlink>
      <w:r w:rsidRPr="005A509E">
        <w:rPr>
          <w:szCs w:val="18"/>
        </w:rPr>
        <w:t xml:space="preserve">), para. 6.3; and </w:t>
      </w:r>
      <w:r w:rsidRPr="005A509E">
        <w:rPr>
          <w:i/>
          <w:iCs/>
          <w:szCs w:val="18"/>
        </w:rPr>
        <w:t>Vasilevich et al. v. Belarus</w:t>
      </w:r>
      <w:r w:rsidRPr="005A509E">
        <w:rPr>
          <w:szCs w:val="18"/>
        </w:rPr>
        <w:t xml:space="preserve"> (</w:t>
      </w:r>
      <w:hyperlink r:id="rId14" w:history="1">
        <w:r w:rsidRPr="00CC093D">
          <w:rPr>
            <w:rStyle w:val="Hyperlink"/>
            <w:szCs w:val="18"/>
          </w:rPr>
          <w:t>CCPR/C/137/D/2693/2015, 2898/2016, 3002/2017 and 3084/2017</w:t>
        </w:r>
      </w:hyperlink>
      <w:r w:rsidRPr="005A509E">
        <w:rPr>
          <w:szCs w:val="18"/>
        </w:rPr>
        <w:t>), para. 6.3.</w:t>
      </w:r>
    </w:p>
  </w:footnote>
  <w:footnote w:id="10">
    <w:p w14:paraId="6B21C6AE" w14:textId="05EB48D2" w:rsidR="00886F19" w:rsidRPr="005A509E" w:rsidRDefault="00886F19" w:rsidP="00886F19">
      <w:pPr>
        <w:pStyle w:val="FootnoteText"/>
        <w:rPr>
          <w:szCs w:val="18"/>
        </w:rPr>
      </w:pPr>
      <w:r w:rsidRPr="005A509E">
        <w:rPr>
          <w:szCs w:val="18"/>
        </w:rPr>
        <w:tab/>
      </w:r>
      <w:r w:rsidRPr="005A509E">
        <w:rPr>
          <w:rStyle w:val="FootnoteReference"/>
        </w:rPr>
        <w:footnoteRef/>
      </w:r>
      <w:r w:rsidRPr="005A509E">
        <w:rPr>
          <w:szCs w:val="18"/>
        </w:rPr>
        <w:tab/>
        <w:t xml:space="preserve">See, for example, </w:t>
      </w:r>
      <w:r w:rsidRPr="005A509E">
        <w:rPr>
          <w:i/>
          <w:iCs/>
          <w:szCs w:val="18"/>
        </w:rPr>
        <w:t>Poliakov v. Belarus</w:t>
      </w:r>
      <w:r w:rsidRPr="005A509E">
        <w:rPr>
          <w:szCs w:val="18"/>
        </w:rPr>
        <w:t xml:space="preserve"> (</w:t>
      </w:r>
      <w:hyperlink r:id="rId15" w:history="1">
        <w:r w:rsidRPr="00613625">
          <w:rPr>
            <w:rStyle w:val="Hyperlink"/>
            <w:szCs w:val="18"/>
          </w:rPr>
          <w:t>CCPR/C/111/D/2030/2011</w:t>
        </w:r>
      </w:hyperlink>
      <w:r w:rsidRPr="005A509E">
        <w:rPr>
          <w:szCs w:val="18"/>
        </w:rPr>
        <w:t xml:space="preserve">), para. 7.4; </w:t>
      </w:r>
      <w:r w:rsidRPr="005A509E">
        <w:rPr>
          <w:i/>
          <w:iCs/>
          <w:szCs w:val="18"/>
        </w:rPr>
        <w:t>Zhukovsky v. Belarus</w:t>
      </w:r>
      <w:r w:rsidRPr="005A509E">
        <w:rPr>
          <w:szCs w:val="18"/>
        </w:rPr>
        <w:t xml:space="preserve"> (</w:t>
      </w:r>
      <w:hyperlink r:id="rId16" w:history="1">
        <w:r w:rsidRPr="00613625">
          <w:rPr>
            <w:rStyle w:val="Hyperlink"/>
            <w:szCs w:val="18"/>
          </w:rPr>
          <w:t>CCPR/C/127/D/2724/2016</w:t>
        </w:r>
      </w:hyperlink>
      <w:r w:rsidRPr="005A509E">
        <w:rPr>
          <w:szCs w:val="18"/>
        </w:rPr>
        <w:t xml:space="preserve">), para. 6.4; and </w:t>
      </w:r>
      <w:r w:rsidRPr="005A509E">
        <w:rPr>
          <w:i/>
          <w:iCs/>
          <w:szCs w:val="18"/>
        </w:rPr>
        <w:t>Vasilevich et al. v. Belarus</w:t>
      </w:r>
      <w:r w:rsidRPr="005A509E">
        <w:rPr>
          <w:szCs w:val="18"/>
        </w:rPr>
        <w:t>, para. 6.4.</w:t>
      </w:r>
    </w:p>
  </w:footnote>
  <w:footnote w:id="11">
    <w:p w14:paraId="09CFFCEC" w14:textId="1B282291" w:rsidR="00886F19" w:rsidRPr="005A509E" w:rsidRDefault="00886F19" w:rsidP="00886F19">
      <w:pPr>
        <w:pStyle w:val="FootnoteText"/>
        <w:rPr>
          <w:szCs w:val="18"/>
        </w:rPr>
      </w:pPr>
      <w:r w:rsidRPr="005A509E">
        <w:rPr>
          <w:szCs w:val="18"/>
        </w:rPr>
        <w:tab/>
      </w:r>
      <w:r w:rsidRPr="005A509E">
        <w:rPr>
          <w:rStyle w:val="FootnoteReference"/>
        </w:rPr>
        <w:footnoteRef/>
      </w:r>
      <w:r w:rsidR="00DA44F1" w:rsidRPr="005A509E">
        <w:rPr>
          <w:szCs w:val="18"/>
        </w:rPr>
        <w:tab/>
      </w:r>
      <w:r w:rsidRPr="005A509E">
        <w:rPr>
          <w:i/>
          <w:iCs/>
          <w:szCs w:val="18"/>
        </w:rPr>
        <w:t xml:space="preserve">Evzrezov v. Belarus </w:t>
      </w:r>
      <w:r w:rsidRPr="005A509E">
        <w:rPr>
          <w:szCs w:val="18"/>
        </w:rPr>
        <w:t>(</w:t>
      </w:r>
      <w:hyperlink r:id="rId17" w:history="1">
        <w:r w:rsidRPr="00613625">
          <w:rPr>
            <w:rStyle w:val="Hyperlink"/>
            <w:szCs w:val="18"/>
          </w:rPr>
          <w:t>CCPR/C/117/D/2101/2011</w:t>
        </w:r>
      </w:hyperlink>
      <w:r w:rsidRPr="005A509E">
        <w:rPr>
          <w:szCs w:val="18"/>
        </w:rPr>
        <w:t xml:space="preserve">), para. 8.5; </w:t>
      </w:r>
      <w:r w:rsidRPr="005A509E">
        <w:rPr>
          <w:i/>
          <w:iCs/>
          <w:szCs w:val="18"/>
        </w:rPr>
        <w:t>Poliakov v. Belarus</w:t>
      </w:r>
      <w:r w:rsidRPr="005A509E">
        <w:rPr>
          <w:szCs w:val="18"/>
        </w:rPr>
        <w:t xml:space="preserve">, para. 8.3; and </w:t>
      </w:r>
      <w:r w:rsidRPr="005A509E">
        <w:rPr>
          <w:i/>
          <w:iCs/>
          <w:szCs w:val="18"/>
        </w:rPr>
        <w:t>Statkevich and Matskevich v. Belarus</w:t>
      </w:r>
      <w:r w:rsidRPr="005A509E">
        <w:rPr>
          <w:szCs w:val="18"/>
        </w:rPr>
        <w:t xml:space="preserve"> (</w:t>
      </w:r>
      <w:hyperlink r:id="rId18" w:history="1">
        <w:r w:rsidRPr="00613625">
          <w:rPr>
            <w:rStyle w:val="Hyperlink"/>
            <w:szCs w:val="18"/>
          </w:rPr>
          <w:t>CCPR/C/115/D/2133/2012</w:t>
        </w:r>
      </w:hyperlink>
      <w:r w:rsidRPr="005A509E">
        <w:rPr>
          <w:szCs w:val="18"/>
        </w:rPr>
        <w:t>), paras. 9.5 and 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9BA40" w14:textId="77777777" w:rsidR="00886F19" w:rsidRDefault="00886F19" w:rsidP="00886F19">
    <w:pPr>
      <w:pStyle w:val="Header"/>
    </w:pPr>
    <w:r>
      <w:t>CCPR/C/143/D/J/1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F2A49" w14:textId="77777777" w:rsidR="00886F19" w:rsidRDefault="00886F19" w:rsidP="00886F19">
    <w:pPr>
      <w:pStyle w:val="Header"/>
      <w:jc w:val="right"/>
    </w:pPr>
    <w:r>
      <w:t>CCPR/C/143/D/J/1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3813" w14:textId="44FDDE9E" w:rsidR="00920AC4" w:rsidRPr="00920AC4" w:rsidRDefault="00920AC4" w:rsidP="00920AC4">
    <w:pPr>
      <w:pStyle w:val="Header"/>
      <w:pBdr>
        <w:bottom w:val="none" w:sz="0" w:space="0" w:color="auto"/>
      </w:pBdr>
    </w:pPr>
    <w:r>
      <w:rPr>
        <w:noProof/>
      </w:rPr>
      <mc:AlternateContent>
        <mc:Choice Requires="wps">
          <w:drawing>
            <wp:anchor distT="0" distB="0" distL="114300" distR="114300" simplePos="0" relativeHeight="251659264" behindDoc="0" locked="1" layoutInCell="1" allowOverlap="1" wp14:anchorId="5A523B3F" wp14:editId="722F7D4F">
              <wp:simplePos x="0" y="0"/>
              <wp:positionH relativeFrom="page">
                <wp:posOffset>9935845</wp:posOffset>
              </wp:positionH>
              <wp:positionV relativeFrom="page">
                <wp:posOffset>719455</wp:posOffset>
              </wp:positionV>
              <wp:extent cx="292100" cy="6120130"/>
              <wp:effectExtent l="0" t="0" r="0" b="0"/>
              <wp:wrapNone/>
              <wp:docPr id="18491054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AF58BFA" w14:textId="77777777" w:rsidR="00920AC4" w:rsidRDefault="00920AC4" w:rsidP="00920AC4">
                          <w:pPr>
                            <w:pStyle w:val="Header"/>
                          </w:pPr>
                          <w:r>
                            <w:t>CCPR/C/143/D/J/1</w:t>
                          </w:r>
                        </w:p>
                        <w:p w14:paraId="433C1A80" w14:textId="77777777" w:rsidR="00920AC4" w:rsidRDefault="00920AC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23B3F" id="_x0000_t202" coordsize="21600,21600" o:spt="202" path="m,l,21600r21600,l21600,xe">
              <v:stroke joinstyle="miter"/>
              <v:path gradientshapeok="t" o:connecttype="rect"/>
            </v:shapetype>
            <v:shape id="Text Box 1"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7AF58BFA" w14:textId="77777777" w:rsidR="00920AC4" w:rsidRDefault="00920AC4" w:rsidP="00920AC4">
                    <w:pPr>
                      <w:pStyle w:val="Header"/>
                    </w:pPr>
                    <w:r>
                      <w:t>CCPR/C/143/D/J/1</w:t>
                    </w:r>
                  </w:p>
                  <w:p w14:paraId="433C1A80" w14:textId="77777777" w:rsidR="00920AC4" w:rsidRDefault="00920AC4"/>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E73A" w14:textId="00024EC2" w:rsidR="00920AC4" w:rsidRPr="00920AC4" w:rsidRDefault="00920AC4" w:rsidP="00920AC4">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739424CB" wp14:editId="3BA7D7BA">
              <wp:simplePos x="0" y="0"/>
              <wp:positionH relativeFrom="page">
                <wp:posOffset>9935845</wp:posOffset>
              </wp:positionH>
              <wp:positionV relativeFrom="page">
                <wp:posOffset>719455</wp:posOffset>
              </wp:positionV>
              <wp:extent cx="292100" cy="6120130"/>
              <wp:effectExtent l="0" t="0" r="0" b="0"/>
              <wp:wrapNone/>
              <wp:docPr id="178539436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B3D15F2" w14:textId="77777777" w:rsidR="00920AC4" w:rsidRDefault="00920AC4" w:rsidP="00920AC4">
                          <w:pPr>
                            <w:pStyle w:val="Header"/>
                            <w:jc w:val="right"/>
                          </w:pPr>
                          <w:r>
                            <w:t>CCPR/C/143/D/J/1</w:t>
                          </w:r>
                        </w:p>
                        <w:p w14:paraId="4F48073D" w14:textId="77777777" w:rsidR="00920AC4" w:rsidRDefault="00920AC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9424CB"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4B3D15F2" w14:textId="77777777" w:rsidR="00920AC4" w:rsidRDefault="00920AC4" w:rsidP="00920AC4">
                    <w:pPr>
                      <w:pStyle w:val="Header"/>
                      <w:jc w:val="right"/>
                    </w:pPr>
                    <w:r>
                      <w:t>CCPR/C/143/D/J/1</w:t>
                    </w:r>
                  </w:p>
                  <w:p w14:paraId="4F48073D" w14:textId="77777777" w:rsidR="00920AC4" w:rsidRDefault="00920AC4"/>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2530C" w14:textId="77777777" w:rsidR="00920AC4" w:rsidRDefault="00920A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993944"/>
    <w:multiLevelType w:val="hybridMultilevel"/>
    <w:tmpl w:val="C2B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6402811">
    <w:abstractNumId w:val="8"/>
  </w:num>
  <w:num w:numId="2" w16cid:durableId="2068913872">
    <w:abstractNumId w:val="7"/>
  </w:num>
  <w:num w:numId="3" w16cid:durableId="1145469506">
    <w:abstractNumId w:val="0"/>
  </w:num>
  <w:num w:numId="4" w16cid:durableId="1533376508">
    <w:abstractNumId w:val="11"/>
  </w:num>
  <w:num w:numId="5" w16cid:durableId="1207379164">
    <w:abstractNumId w:val="12"/>
  </w:num>
  <w:num w:numId="6" w16cid:durableId="795680897">
    <w:abstractNumId w:val="13"/>
  </w:num>
  <w:num w:numId="7" w16cid:durableId="1530994537">
    <w:abstractNumId w:val="5"/>
  </w:num>
  <w:num w:numId="8" w16cid:durableId="1864780686">
    <w:abstractNumId w:val="3"/>
  </w:num>
  <w:num w:numId="9" w16cid:durableId="1814634449">
    <w:abstractNumId w:val="4"/>
  </w:num>
  <w:num w:numId="10" w16cid:durableId="1587883170">
    <w:abstractNumId w:val="2"/>
  </w:num>
  <w:num w:numId="11" w16cid:durableId="54163016">
    <w:abstractNumId w:val="6"/>
  </w:num>
  <w:num w:numId="12" w16cid:durableId="1594125667">
    <w:abstractNumId w:val="9"/>
  </w:num>
  <w:num w:numId="13" w16cid:durableId="858393780">
    <w:abstractNumId w:val="1"/>
  </w:num>
  <w:num w:numId="14" w16cid:durableId="12255268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17"/>
    <w:rsid w:val="00046E92"/>
    <w:rsid w:val="0006523D"/>
    <w:rsid w:val="000820E8"/>
    <w:rsid w:val="000C0FF6"/>
    <w:rsid w:val="00131D7A"/>
    <w:rsid w:val="00165C15"/>
    <w:rsid w:val="00171717"/>
    <w:rsid w:val="001A391E"/>
    <w:rsid w:val="001A4F1F"/>
    <w:rsid w:val="001C6312"/>
    <w:rsid w:val="0020290E"/>
    <w:rsid w:val="00247E2C"/>
    <w:rsid w:val="002D6C53"/>
    <w:rsid w:val="002F5595"/>
    <w:rsid w:val="00302895"/>
    <w:rsid w:val="00333323"/>
    <w:rsid w:val="00334F6A"/>
    <w:rsid w:val="00342AC8"/>
    <w:rsid w:val="00366CF4"/>
    <w:rsid w:val="003B4550"/>
    <w:rsid w:val="003C61E3"/>
    <w:rsid w:val="00461253"/>
    <w:rsid w:val="00472FED"/>
    <w:rsid w:val="004B60AE"/>
    <w:rsid w:val="004D1761"/>
    <w:rsid w:val="004F6670"/>
    <w:rsid w:val="005042C2"/>
    <w:rsid w:val="005A509E"/>
    <w:rsid w:val="005B06D1"/>
    <w:rsid w:val="005B08E8"/>
    <w:rsid w:val="005D65FD"/>
    <w:rsid w:val="005F6EEF"/>
    <w:rsid w:val="00613625"/>
    <w:rsid w:val="00645AA9"/>
    <w:rsid w:val="00671529"/>
    <w:rsid w:val="006F0BD5"/>
    <w:rsid w:val="007268F9"/>
    <w:rsid w:val="007327A0"/>
    <w:rsid w:val="007C52B0"/>
    <w:rsid w:val="00817E57"/>
    <w:rsid w:val="00886F19"/>
    <w:rsid w:val="00892361"/>
    <w:rsid w:val="008A7D3C"/>
    <w:rsid w:val="008B4DC6"/>
    <w:rsid w:val="008D3450"/>
    <w:rsid w:val="008F1886"/>
    <w:rsid w:val="00920AC4"/>
    <w:rsid w:val="009411B4"/>
    <w:rsid w:val="00983F01"/>
    <w:rsid w:val="009D0139"/>
    <w:rsid w:val="009E7344"/>
    <w:rsid w:val="009F5CDC"/>
    <w:rsid w:val="00A23459"/>
    <w:rsid w:val="00A775CF"/>
    <w:rsid w:val="00AA122E"/>
    <w:rsid w:val="00AA1479"/>
    <w:rsid w:val="00B02F2B"/>
    <w:rsid w:val="00B06045"/>
    <w:rsid w:val="00B13203"/>
    <w:rsid w:val="00B358E7"/>
    <w:rsid w:val="00B53AA5"/>
    <w:rsid w:val="00B903E5"/>
    <w:rsid w:val="00B90F6B"/>
    <w:rsid w:val="00BB08E0"/>
    <w:rsid w:val="00BF3A90"/>
    <w:rsid w:val="00C35A27"/>
    <w:rsid w:val="00CA1AEA"/>
    <w:rsid w:val="00CB46F4"/>
    <w:rsid w:val="00CC093D"/>
    <w:rsid w:val="00D327D6"/>
    <w:rsid w:val="00DA44F1"/>
    <w:rsid w:val="00DB065A"/>
    <w:rsid w:val="00DB1E90"/>
    <w:rsid w:val="00DC11A5"/>
    <w:rsid w:val="00DD32A6"/>
    <w:rsid w:val="00E02C2B"/>
    <w:rsid w:val="00E05879"/>
    <w:rsid w:val="00E11041"/>
    <w:rsid w:val="00E20939"/>
    <w:rsid w:val="00E87C62"/>
    <w:rsid w:val="00E9111C"/>
    <w:rsid w:val="00ED6C48"/>
    <w:rsid w:val="00F41F0F"/>
    <w:rsid w:val="00F621BC"/>
    <w:rsid w:val="00F65F5D"/>
    <w:rsid w:val="00F65FE7"/>
    <w:rsid w:val="00F86A3A"/>
    <w:rsid w:val="00F97411"/>
    <w:rsid w:val="00FF47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BC0A8"/>
  <w15:docId w15:val="{309D861B-3780-427D-8D56-1DC77CB8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1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86F1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86F19"/>
    <w:rPr>
      <w:rFonts w:ascii="Times New Roman" w:hAnsi="Times New Roman" w:cs="Times New Roman"/>
      <w:b/>
      <w:sz w:val="18"/>
      <w:szCs w:val="20"/>
    </w:rPr>
  </w:style>
  <w:style w:type="paragraph" w:styleId="Footer">
    <w:name w:val="footer"/>
    <w:aliases w:val="3_G"/>
    <w:basedOn w:val="Normal"/>
    <w:link w:val="FooterChar"/>
    <w:rsid w:val="00886F1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86F19"/>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DA44F1"/>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rsid w:val="00886F19"/>
    <w:rPr>
      <w:color w:val="0000FF"/>
      <w:u w:val="none"/>
    </w:rPr>
  </w:style>
  <w:style w:type="character" w:styleId="FollowedHyperlink">
    <w:name w:val="FollowedHyperlink"/>
    <w:basedOn w:val="DefaultParagraphFont"/>
    <w:semiHidden/>
    <w:rsid w:val="00886F19"/>
    <w:rPr>
      <w:color w:val="0000FF"/>
      <w:u w:val="none"/>
    </w:rPr>
  </w:style>
  <w:style w:type="character" w:customStyle="1" w:styleId="SingleTxtGChar">
    <w:name w:val="_ Single Txt_G Char"/>
    <w:link w:val="SingleTxtG"/>
    <w:locked/>
    <w:rsid w:val="00886F19"/>
    <w:rPr>
      <w:rFonts w:ascii="Times New Roman" w:hAnsi="Times New Roman" w:cs="Times New Roman"/>
      <w:sz w:val="20"/>
      <w:szCs w:val="20"/>
    </w:rPr>
  </w:style>
  <w:style w:type="paragraph" w:styleId="Revision">
    <w:name w:val="Revision"/>
    <w:hidden/>
    <w:uiPriority w:val="99"/>
    <w:semiHidden/>
    <w:rsid w:val="00886F19"/>
    <w:pPr>
      <w:spacing w:after="0" w:line="240" w:lineRule="auto"/>
    </w:pPr>
    <w:rPr>
      <w:rFonts w:ascii="Times New Roman" w:eastAsia="MS Mincho" w:hAnsi="Times New Roman" w:cs="Times New Roman"/>
      <w:sz w:val="24"/>
      <w:szCs w:val="24"/>
      <w:lang w:val="en-US" w:eastAsia="en-US" w:bidi="he-IL"/>
    </w:rPr>
  </w:style>
  <w:style w:type="paragraph" w:styleId="ListParagraph">
    <w:name w:val="List Paragraph"/>
    <w:basedOn w:val="Normal"/>
    <w:uiPriority w:val="34"/>
    <w:semiHidden/>
    <w:qFormat/>
    <w:rsid w:val="00886F19"/>
    <w:pPr>
      <w:ind w:left="720"/>
      <w:contextualSpacing/>
    </w:pPr>
  </w:style>
  <w:style w:type="character" w:styleId="UnresolvedMention">
    <w:name w:val="Unresolved Mention"/>
    <w:basedOn w:val="DefaultParagraphFont"/>
    <w:uiPriority w:val="99"/>
    <w:semiHidden/>
    <w:unhideWhenUsed/>
    <w:rsid w:val="00B35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113/D/1992/2010" TargetMode="External"/><Relationship Id="rId13" Type="http://schemas.openxmlformats.org/officeDocument/2006/relationships/hyperlink" Target="https://docs.un.org/en/CCPR/C/134/D/3242/2018" TargetMode="External"/><Relationship Id="rId18" Type="http://schemas.openxmlformats.org/officeDocument/2006/relationships/hyperlink" Target="https://docs.un.org/en/CCPR/C/115/D/2133/2012" TargetMode="External"/><Relationship Id="rId3" Type="http://schemas.openxmlformats.org/officeDocument/2006/relationships/hyperlink" Target="https://docs.un.org/en/CCPR/C/80/D/797/1998" TargetMode="External"/><Relationship Id="rId7" Type="http://schemas.openxmlformats.org/officeDocument/2006/relationships/hyperlink" Target="https://docs.un.org/en/CCPR/C/114/D/1988/2010" TargetMode="External"/><Relationship Id="rId12" Type="http://schemas.openxmlformats.org/officeDocument/2006/relationships/hyperlink" Target="https://docs.un.org/en/CCPR/C/135/D/3241/2018" TargetMode="External"/><Relationship Id="rId17" Type="http://schemas.openxmlformats.org/officeDocument/2006/relationships/hyperlink" Target="https://docs.un.org/en/CCPR/C/117/D/2101/2011" TargetMode="External"/><Relationship Id="rId2" Type="http://schemas.openxmlformats.org/officeDocument/2006/relationships/hyperlink" Target="https://docs.un.org/en/CCPR/C/72/D/818/1998" TargetMode="External"/><Relationship Id="rId16" Type="http://schemas.openxmlformats.org/officeDocument/2006/relationships/hyperlink" Target="https://docs.un.org/en/CCPR/C/127/D/2724/2016" TargetMode="External"/><Relationship Id="rId1" Type="http://schemas.openxmlformats.org/officeDocument/2006/relationships/hyperlink" Target="http://undocs.org/en/A/79/40" TargetMode="External"/><Relationship Id="rId6" Type="http://schemas.openxmlformats.org/officeDocument/2006/relationships/hyperlink" Target="https://docs.un.org/en/CCPR/C/103/D/1838/2008" TargetMode="External"/><Relationship Id="rId11" Type="http://schemas.openxmlformats.org/officeDocument/2006/relationships/hyperlink" Target="https://docs.un.org/en/CCPR/C/136/D/2961/2017" TargetMode="External"/><Relationship Id="rId5" Type="http://schemas.openxmlformats.org/officeDocument/2006/relationships/hyperlink" Target="https://docs.un.org/en/A/79/40" TargetMode="External"/><Relationship Id="rId15" Type="http://schemas.openxmlformats.org/officeDocument/2006/relationships/hyperlink" Target="https://docs.un.org/en/CCPR/C/111/D/2030/2011" TargetMode="External"/><Relationship Id="rId10" Type="http://schemas.openxmlformats.org/officeDocument/2006/relationships/hyperlink" Target="https://docs.un.org/en/CCPR/C/121/D/2168/2012" TargetMode="External"/><Relationship Id="rId4" Type="http://schemas.openxmlformats.org/officeDocument/2006/relationships/hyperlink" Target="https://documents.un.org/doc/undoc/gen/g23/083/12/pdf/g2308312.pdf" TargetMode="External"/><Relationship Id="rId9" Type="http://schemas.openxmlformats.org/officeDocument/2006/relationships/hyperlink" Target="https://docs.un.org/en/CCPR/C/105/D/1784/2008" TargetMode="External"/><Relationship Id="rId14" Type="http://schemas.openxmlformats.org/officeDocument/2006/relationships/hyperlink" Target="https://documents.un.org/doc/undoc/gen/g23/085/58/pdf/g230855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3488</Words>
  <Characters>19255</Characters>
  <Application>Microsoft Office Word</Application>
  <DocSecurity>0</DocSecurity>
  <Lines>670</Lines>
  <Paragraphs>255</Paragraphs>
  <ScaleCrop>false</ScaleCrop>
  <HeadingPairs>
    <vt:vector size="2" baseType="variant">
      <vt:variant>
        <vt:lpstr>Title</vt:lpstr>
      </vt:variant>
      <vt:variant>
        <vt:i4>1</vt:i4>
      </vt:variant>
    </vt:vector>
  </HeadingPairs>
  <TitlesOfParts>
    <vt:vector size="1" baseType="lpstr">
      <vt:lpstr>CCPR/C/143/D/J/1</vt:lpstr>
    </vt:vector>
  </TitlesOfParts>
  <Company>DCM</Company>
  <LinksUpToDate>false</LinksUpToDate>
  <CharactersWithSpaces>22546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CCPR/C/143/D/J/1</dc:title>
  <dc:subject>2506149</dc:subject>
  <dc:creator>cg</dc:creator>
  <cp:keywords/>
  <dc:description/>
  <cp:lastModifiedBy>Don Canete Martin</cp:lastModifiedBy>
  <cp:revision>2</cp:revision>
  <cp:lastPrinted>2025-05-01T13:49:00Z</cp:lastPrinted>
  <dcterms:created xsi:type="dcterms:W3CDTF">2025-05-01T13:52:00Z</dcterms:created>
  <dcterms:modified xsi:type="dcterms:W3CDTF">2025-05-01T13:52:00Z</dcterms:modified>
</cp:coreProperties>
</file>