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43F01" w14:paraId="70746BDE" w14:textId="77777777" w:rsidTr="00FC152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BAF30B7" w14:textId="77777777" w:rsidR="00A43F01" w:rsidRDefault="00A43F01" w:rsidP="00FC152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AECA157" w14:textId="77777777" w:rsidR="00A43F01" w:rsidRPr="00B97172" w:rsidRDefault="00A43F01" w:rsidP="00FC152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D61F4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2F65DAB" w14:textId="77777777" w:rsidR="00A43F01" w:rsidRPr="006E4EE9" w:rsidRDefault="005A00A9" w:rsidP="005A00A9">
            <w:pPr>
              <w:suppressAutoHyphens w:val="0"/>
              <w:spacing w:after="20"/>
              <w:jc w:val="right"/>
            </w:pPr>
            <w:r w:rsidRPr="005A00A9">
              <w:rPr>
                <w:sz w:val="40"/>
              </w:rPr>
              <w:t>CAT</w:t>
            </w:r>
            <w:r>
              <w:t>/C/CAN/FCO/7</w:t>
            </w:r>
          </w:p>
        </w:tc>
      </w:tr>
      <w:tr w:rsidR="00A43F01" w14:paraId="0D74FBD5" w14:textId="77777777" w:rsidTr="00FC152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D5B2281" w14:textId="77777777" w:rsidR="00A43F01" w:rsidRDefault="00A43F01" w:rsidP="00FC1527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DCFF1F9" wp14:editId="0D82D7D1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C477644" w14:textId="77777777" w:rsidR="00A43F01" w:rsidRDefault="00A43F01" w:rsidP="00FC1527">
            <w:pPr>
              <w:spacing w:before="120" w:line="380" w:lineRule="exact"/>
            </w:pPr>
            <w:r>
              <w:rPr>
                <w:b/>
                <w:sz w:val="34"/>
                <w:szCs w:val="40"/>
              </w:rPr>
              <w:t>Convention</w:t>
            </w:r>
            <w:r w:rsidR="00D61F4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against</w:t>
            </w:r>
            <w:r w:rsidR="00D61F4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Torture</w:t>
            </w:r>
            <w:r>
              <w:rPr>
                <w:b/>
                <w:sz w:val="34"/>
                <w:szCs w:val="40"/>
              </w:rPr>
              <w:br/>
              <w:t>and</w:t>
            </w:r>
            <w:r w:rsidR="00D61F4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Other</w:t>
            </w:r>
            <w:r w:rsidR="00D61F4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Cruel,</w:t>
            </w:r>
            <w:r w:rsidR="00D61F4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Inhuman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D61F4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Degrading</w:t>
            </w:r>
            <w:r w:rsidR="00D61F4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Treatment</w:t>
            </w:r>
            <w:r>
              <w:rPr>
                <w:b/>
                <w:sz w:val="34"/>
                <w:szCs w:val="40"/>
              </w:rPr>
              <w:br/>
              <w:t>or</w:t>
            </w:r>
            <w:r w:rsidR="00D61F4F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Punishment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C9112E1" w14:textId="77777777" w:rsidR="00A43F01" w:rsidRDefault="005A00A9" w:rsidP="005A00A9">
            <w:pPr>
              <w:suppressAutoHyphens w:val="0"/>
              <w:spacing w:before="240"/>
            </w:pPr>
            <w:r>
              <w:t>Distr.:</w:t>
            </w:r>
            <w:r w:rsidR="00D61F4F">
              <w:t xml:space="preserve"> </w:t>
            </w:r>
            <w:r>
              <w:t>General</w:t>
            </w:r>
          </w:p>
          <w:p w14:paraId="348E051A" w14:textId="288B2638" w:rsidR="005A00A9" w:rsidRDefault="000B4A1D" w:rsidP="005A00A9">
            <w:pPr>
              <w:suppressAutoHyphens w:val="0"/>
            </w:pPr>
            <w:r>
              <w:t>16</w:t>
            </w:r>
            <w:r w:rsidR="00D61F4F">
              <w:t xml:space="preserve"> </w:t>
            </w:r>
            <w:r w:rsidR="005A00A9">
              <w:t>April</w:t>
            </w:r>
            <w:r w:rsidR="00D61F4F">
              <w:t xml:space="preserve"> </w:t>
            </w:r>
            <w:r w:rsidR="005A00A9">
              <w:t>2020</w:t>
            </w:r>
          </w:p>
          <w:p w14:paraId="4766753C" w14:textId="77777777" w:rsidR="005A00A9" w:rsidRDefault="005A00A9" w:rsidP="005A00A9">
            <w:pPr>
              <w:suppressAutoHyphens w:val="0"/>
            </w:pPr>
          </w:p>
          <w:p w14:paraId="40AC60E1" w14:textId="77777777" w:rsidR="005A00A9" w:rsidRDefault="005A00A9" w:rsidP="005A00A9">
            <w:pPr>
              <w:suppressAutoHyphens w:val="0"/>
            </w:pPr>
            <w:r>
              <w:t>Original:</w:t>
            </w:r>
            <w:r w:rsidR="00D61F4F">
              <w:t xml:space="preserve"> </w:t>
            </w:r>
            <w:r>
              <w:t>English</w:t>
            </w:r>
            <w:r w:rsidR="00D61F4F">
              <w:t xml:space="preserve"> </w:t>
            </w:r>
            <w:r>
              <w:t>and</w:t>
            </w:r>
            <w:r w:rsidR="00D61F4F">
              <w:t xml:space="preserve"> </w:t>
            </w:r>
            <w:r>
              <w:t>French</w:t>
            </w:r>
          </w:p>
          <w:p w14:paraId="300D68AA" w14:textId="77777777" w:rsidR="005A00A9" w:rsidRDefault="005A00A9" w:rsidP="005A00A9">
            <w:pPr>
              <w:suppressAutoHyphens w:val="0"/>
            </w:pPr>
            <w:r>
              <w:t>English</w:t>
            </w:r>
            <w:r w:rsidR="00D61F4F">
              <w:t xml:space="preserve"> </w:t>
            </w:r>
            <w:r>
              <w:t>and</w:t>
            </w:r>
            <w:r w:rsidR="00D61F4F">
              <w:t xml:space="preserve"> </w:t>
            </w:r>
            <w:r>
              <w:t>French</w:t>
            </w:r>
            <w:r w:rsidR="00D61F4F">
              <w:t xml:space="preserve"> </w:t>
            </w:r>
            <w:r>
              <w:t>only</w:t>
            </w:r>
          </w:p>
        </w:tc>
      </w:tr>
    </w:tbl>
    <w:p w14:paraId="5BEDC516" w14:textId="77777777" w:rsidR="005A00A9" w:rsidRPr="005A00A9" w:rsidRDefault="005A00A9" w:rsidP="005A00A9">
      <w:pPr>
        <w:spacing w:before="120"/>
        <w:rPr>
          <w:b/>
          <w:bCs/>
          <w:sz w:val="24"/>
          <w:szCs w:val="24"/>
        </w:rPr>
      </w:pPr>
      <w:r w:rsidRPr="005A00A9">
        <w:rPr>
          <w:b/>
          <w:bCs/>
          <w:sz w:val="24"/>
          <w:szCs w:val="24"/>
        </w:rPr>
        <w:t>Committee</w:t>
      </w:r>
      <w:r w:rsidR="00D61F4F">
        <w:rPr>
          <w:b/>
          <w:bCs/>
          <w:sz w:val="24"/>
          <w:szCs w:val="24"/>
        </w:rPr>
        <w:t xml:space="preserve"> </w:t>
      </w:r>
      <w:r w:rsidRPr="005A00A9">
        <w:rPr>
          <w:b/>
          <w:bCs/>
          <w:sz w:val="24"/>
          <w:szCs w:val="24"/>
        </w:rPr>
        <w:t>against</w:t>
      </w:r>
      <w:r w:rsidR="00D61F4F">
        <w:rPr>
          <w:b/>
          <w:bCs/>
          <w:sz w:val="24"/>
          <w:szCs w:val="24"/>
        </w:rPr>
        <w:t xml:space="preserve"> </w:t>
      </w:r>
      <w:r w:rsidRPr="005A00A9">
        <w:rPr>
          <w:b/>
          <w:bCs/>
          <w:sz w:val="24"/>
          <w:szCs w:val="24"/>
        </w:rPr>
        <w:t>Torture</w:t>
      </w:r>
    </w:p>
    <w:p w14:paraId="4BAECB5C" w14:textId="77777777" w:rsidR="005A00A9" w:rsidRPr="00CC5B9E" w:rsidRDefault="005A00A9" w:rsidP="005A00A9">
      <w:pPr>
        <w:pStyle w:val="HMG"/>
      </w:pPr>
      <w:r w:rsidRPr="00CC5B9E">
        <w:tab/>
      </w:r>
      <w:r w:rsidRPr="00CC5B9E">
        <w:tab/>
        <w:t>Information</w:t>
      </w:r>
      <w:r w:rsidR="00D61F4F">
        <w:t xml:space="preserve"> </w:t>
      </w:r>
      <w:r w:rsidRPr="00CC5B9E">
        <w:t>received</w:t>
      </w:r>
      <w:r w:rsidR="00D61F4F">
        <w:t xml:space="preserve"> </w:t>
      </w:r>
      <w:r w:rsidRPr="00CC5B9E">
        <w:t>from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follow-up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concluding</w:t>
      </w:r>
      <w:r w:rsidR="00D61F4F">
        <w:t xml:space="preserve"> </w:t>
      </w:r>
      <w:r w:rsidRPr="00CC5B9E">
        <w:t>observations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its</w:t>
      </w:r>
      <w:r w:rsidR="00D61F4F">
        <w:t xml:space="preserve"> </w:t>
      </w:r>
      <w:r w:rsidRPr="00CC5B9E">
        <w:t>seventh</w:t>
      </w:r>
      <w:r w:rsidR="00D61F4F">
        <w:t xml:space="preserve"> </w:t>
      </w:r>
      <w:r w:rsidRPr="00CC5B9E">
        <w:t>periodic</w:t>
      </w:r>
      <w:r w:rsidR="00D61F4F">
        <w:t xml:space="preserve"> </w:t>
      </w:r>
      <w:r w:rsidRPr="00CC5B9E">
        <w:t>report</w:t>
      </w:r>
      <w:r w:rsidR="00924DD1" w:rsidRPr="00924DD1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0BBC779E" w14:textId="77777777" w:rsidR="005A00A9" w:rsidRPr="00CC5B9E" w:rsidRDefault="005A00A9" w:rsidP="005A00A9">
      <w:pPr>
        <w:pStyle w:val="SingleTxtG"/>
        <w:jc w:val="right"/>
      </w:pPr>
      <w:r w:rsidRPr="00CC5B9E">
        <w:t>[Date</w:t>
      </w:r>
      <w:r w:rsidR="00D61F4F">
        <w:t xml:space="preserve"> </w:t>
      </w:r>
      <w:r w:rsidRPr="00CC5B9E">
        <w:t>received:</w:t>
      </w:r>
      <w:r w:rsidR="00D61F4F">
        <w:t xml:space="preserve"> </w:t>
      </w:r>
      <w:r w:rsidRPr="00CC5B9E">
        <w:t>21</w:t>
      </w:r>
      <w:r w:rsidR="00D61F4F">
        <w:t xml:space="preserve"> </w:t>
      </w:r>
      <w:r w:rsidRPr="00CC5B9E">
        <w:t>February</w:t>
      </w:r>
      <w:r w:rsidR="00D61F4F">
        <w:t xml:space="preserve"> </w:t>
      </w:r>
      <w:r w:rsidRPr="00CC5B9E">
        <w:t>2020]</w:t>
      </w:r>
    </w:p>
    <w:p w14:paraId="5845B127" w14:textId="77777777" w:rsidR="005A00A9" w:rsidRPr="00CC5B9E" w:rsidRDefault="005A00A9" w:rsidP="00924DD1">
      <w:pPr>
        <w:pStyle w:val="HChG"/>
      </w:pPr>
      <w:r w:rsidRPr="00CC5B9E">
        <w:br w:type="page"/>
      </w:r>
      <w:r w:rsidRPr="00CC5B9E">
        <w:lastRenderedPageBreak/>
        <w:tab/>
        <w:t>I.</w:t>
      </w:r>
      <w:r w:rsidRPr="00CC5B9E">
        <w:tab/>
        <w:t>Introduction</w:t>
      </w:r>
    </w:p>
    <w:p w14:paraId="04AA0D52" w14:textId="77777777" w:rsidR="005A00A9" w:rsidRPr="00CC5B9E" w:rsidRDefault="005A00A9" w:rsidP="00924DD1">
      <w:pPr>
        <w:pStyle w:val="SingleTxtG"/>
      </w:pPr>
      <w:r w:rsidRPr="00CC5B9E">
        <w:t>1.</w:t>
      </w:r>
      <w:r w:rsidRPr="00CC5B9E">
        <w:tab/>
        <w:t>On</w:t>
      </w:r>
      <w:r w:rsidR="00D61F4F">
        <w:t xml:space="preserve"> </w:t>
      </w:r>
      <w:r w:rsidRPr="00CC5B9E">
        <w:t>November</w:t>
      </w:r>
      <w:r w:rsidR="00D61F4F">
        <w:t xml:space="preserve"> </w:t>
      </w:r>
      <w:r w:rsidRPr="00CC5B9E">
        <w:t>21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22,</w:t>
      </w:r>
      <w:r w:rsidR="00D61F4F">
        <w:t xml:space="preserve"> </w:t>
      </w:r>
      <w:r w:rsidRPr="00CC5B9E">
        <w:t>2018,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appeared</w:t>
      </w:r>
      <w:r w:rsidR="00D61F4F">
        <w:t xml:space="preserve"> </w:t>
      </w:r>
      <w:r w:rsidRPr="00CC5B9E">
        <w:t>before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United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(UN)</w:t>
      </w:r>
      <w:r w:rsidR="00D61F4F">
        <w:t xml:space="preserve"> </w:t>
      </w:r>
      <w:r w:rsidRPr="00CC5B9E">
        <w:t>Committee</w:t>
      </w:r>
      <w:r w:rsidR="00D61F4F">
        <w:t xml:space="preserve"> </w:t>
      </w:r>
      <w:r w:rsidRPr="00CC5B9E">
        <w:t>against</w:t>
      </w:r>
      <w:r w:rsidR="00D61F4F">
        <w:t xml:space="preserve"> </w:t>
      </w:r>
      <w:r w:rsidRPr="00CC5B9E">
        <w:t>Torture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review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its</w:t>
      </w:r>
      <w:r w:rsidR="00D61F4F">
        <w:t xml:space="preserve"> </w:t>
      </w:r>
      <w:r w:rsidRPr="00CC5B9E">
        <w:t>Seventh</w:t>
      </w:r>
      <w:r w:rsidR="00D61F4F">
        <w:t xml:space="preserve"> </w:t>
      </w:r>
      <w:r w:rsidRPr="00CC5B9E">
        <w:t>Report</w:t>
      </w:r>
      <w:r w:rsidR="00D61F4F">
        <w:t xml:space="preserve"> </w:t>
      </w:r>
      <w:r w:rsidRPr="00CC5B9E">
        <w:t>under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187F51">
        <w:rPr>
          <w:i/>
          <w:iCs/>
        </w:rPr>
        <w:t>Convention</w:t>
      </w:r>
      <w:r w:rsidR="00D61F4F">
        <w:rPr>
          <w:i/>
          <w:iCs/>
        </w:rPr>
        <w:t xml:space="preserve"> </w:t>
      </w:r>
      <w:r w:rsidRPr="00187F51">
        <w:rPr>
          <w:i/>
          <w:iCs/>
        </w:rPr>
        <w:t>against</w:t>
      </w:r>
      <w:r w:rsidR="00D61F4F">
        <w:rPr>
          <w:i/>
          <w:iCs/>
        </w:rPr>
        <w:t xml:space="preserve"> </w:t>
      </w:r>
      <w:r w:rsidRPr="00187F51">
        <w:rPr>
          <w:i/>
          <w:iCs/>
        </w:rPr>
        <w:t>Torture</w:t>
      </w:r>
      <w:r w:rsidR="00D61F4F">
        <w:rPr>
          <w:i/>
          <w:iCs/>
        </w:rPr>
        <w:t xml:space="preserve"> </w:t>
      </w:r>
      <w:r w:rsidRPr="00187F51">
        <w:rPr>
          <w:i/>
          <w:iCs/>
        </w:rPr>
        <w:t>and</w:t>
      </w:r>
      <w:r w:rsidR="00D61F4F">
        <w:rPr>
          <w:i/>
          <w:iCs/>
        </w:rPr>
        <w:t xml:space="preserve"> </w:t>
      </w:r>
      <w:r w:rsidRPr="00187F51">
        <w:rPr>
          <w:i/>
          <w:iCs/>
        </w:rPr>
        <w:t>Other</w:t>
      </w:r>
      <w:r w:rsidR="00D61F4F">
        <w:rPr>
          <w:i/>
          <w:iCs/>
        </w:rPr>
        <w:t xml:space="preserve"> </w:t>
      </w:r>
      <w:r w:rsidRPr="00187F51">
        <w:rPr>
          <w:i/>
          <w:iCs/>
        </w:rPr>
        <w:t>Cruel,</w:t>
      </w:r>
      <w:r w:rsidR="00D61F4F">
        <w:rPr>
          <w:i/>
          <w:iCs/>
        </w:rPr>
        <w:t xml:space="preserve"> </w:t>
      </w:r>
      <w:r w:rsidRPr="00187F51">
        <w:rPr>
          <w:i/>
          <w:iCs/>
        </w:rPr>
        <w:t>Inhuman</w:t>
      </w:r>
      <w:r w:rsidR="00D61F4F">
        <w:rPr>
          <w:i/>
          <w:iCs/>
        </w:rPr>
        <w:t xml:space="preserve"> </w:t>
      </w:r>
      <w:r w:rsidRPr="00187F51">
        <w:rPr>
          <w:i/>
          <w:iCs/>
        </w:rPr>
        <w:t>or</w:t>
      </w:r>
      <w:r w:rsidR="00D61F4F">
        <w:rPr>
          <w:i/>
          <w:iCs/>
        </w:rPr>
        <w:t xml:space="preserve"> </w:t>
      </w:r>
      <w:r w:rsidRPr="00187F51">
        <w:rPr>
          <w:i/>
          <w:iCs/>
        </w:rPr>
        <w:t>Degrading</w:t>
      </w:r>
      <w:r w:rsidR="00D61F4F">
        <w:rPr>
          <w:i/>
          <w:iCs/>
        </w:rPr>
        <w:t xml:space="preserve"> </w:t>
      </w:r>
      <w:r w:rsidRPr="00187F51">
        <w:rPr>
          <w:i/>
          <w:iCs/>
        </w:rPr>
        <w:t>Treatment</w:t>
      </w:r>
      <w:r w:rsidR="00D61F4F">
        <w:rPr>
          <w:i/>
          <w:iCs/>
        </w:rPr>
        <w:t xml:space="preserve"> </w:t>
      </w:r>
      <w:r w:rsidRPr="00187F51">
        <w:rPr>
          <w:i/>
          <w:iCs/>
        </w:rPr>
        <w:t>or</w:t>
      </w:r>
      <w:r w:rsidR="00D61F4F">
        <w:rPr>
          <w:i/>
          <w:iCs/>
        </w:rPr>
        <w:t xml:space="preserve"> </w:t>
      </w:r>
      <w:r w:rsidRPr="00187F51">
        <w:rPr>
          <w:i/>
          <w:iCs/>
        </w:rPr>
        <w:t>Punishment</w:t>
      </w:r>
      <w:r w:rsidRPr="00CC5B9E">
        <w:t>.</w:t>
      </w:r>
      <w:r w:rsidR="00D61F4F">
        <w:t xml:space="preserve"> </w:t>
      </w:r>
    </w:p>
    <w:p w14:paraId="0ACDC8B3" w14:textId="77777777" w:rsidR="005A00A9" w:rsidRPr="00CC5B9E" w:rsidRDefault="005A00A9" w:rsidP="00924DD1">
      <w:pPr>
        <w:pStyle w:val="SingleTxtG"/>
      </w:pPr>
      <w:r w:rsidRPr="00CC5B9E">
        <w:t>2.</w:t>
      </w:r>
      <w:r w:rsidRPr="00CC5B9E">
        <w:tab/>
        <w:t>In</w:t>
      </w:r>
      <w:r w:rsidR="00D61F4F">
        <w:t xml:space="preserve"> </w:t>
      </w:r>
      <w:r w:rsidRPr="00CC5B9E">
        <w:t>its</w:t>
      </w:r>
      <w:r w:rsidR="00D61F4F">
        <w:t xml:space="preserve"> </w:t>
      </w:r>
      <w:r w:rsidRPr="00CC5B9E">
        <w:t>December</w:t>
      </w:r>
      <w:r w:rsidR="00D61F4F">
        <w:t xml:space="preserve"> </w:t>
      </w:r>
      <w:r w:rsidRPr="00CC5B9E">
        <w:t>21,</w:t>
      </w:r>
      <w:r w:rsidR="00D61F4F">
        <w:t xml:space="preserve"> </w:t>
      </w:r>
      <w:r w:rsidRPr="00CC5B9E">
        <w:t>2018</w:t>
      </w:r>
      <w:r w:rsidR="00D61F4F">
        <w:t xml:space="preserve"> </w:t>
      </w:r>
      <w:r w:rsidRPr="00CC5B9E">
        <w:t>Concluding</w:t>
      </w:r>
      <w:r w:rsidR="00D61F4F">
        <w:t xml:space="preserve"> </w:t>
      </w:r>
      <w:r w:rsidRPr="00CC5B9E">
        <w:t>Observations,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Committee</w:t>
      </w:r>
      <w:r w:rsidR="00D61F4F">
        <w:t xml:space="preserve"> </w:t>
      </w:r>
      <w:r w:rsidRPr="00CC5B9E">
        <w:t>asked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provide</w:t>
      </w:r>
      <w:r w:rsidR="00D61F4F">
        <w:t xml:space="preserve"> </w:t>
      </w:r>
      <w:r w:rsidRPr="005D40AE">
        <w:rPr>
          <w:i/>
          <w:iCs/>
        </w:rPr>
        <w:t>information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follow-up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Committee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recommendations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diplomatic</w:t>
      </w:r>
      <w:r w:rsidR="00D61F4F">
        <w:t xml:space="preserve"> </w:t>
      </w:r>
      <w:r w:rsidRPr="00CC5B9E">
        <w:t>assurances;</w:t>
      </w:r>
      <w:r w:rsidR="00D61F4F">
        <w:t xml:space="preserve"> </w:t>
      </w:r>
      <w:r w:rsidRPr="00CC5B9E">
        <w:t>adequate</w:t>
      </w:r>
      <w:r w:rsidR="00D61F4F">
        <w:t xml:space="preserve"> </w:t>
      </w:r>
      <w:r w:rsidRPr="00CC5B9E">
        <w:t>redress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torture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ill-treatment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Canadians</w:t>
      </w:r>
      <w:r w:rsidR="00D61F4F">
        <w:t xml:space="preserve"> </w:t>
      </w:r>
      <w:r w:rsidRPr="00CC5B9E">
        <w:t>detained</w:t>
      </w:r>
      <w:r w:rsidR="00D61F4F">
        <w:t xml:space="preserve"> </w:t>
      </w:r>
      <w:r w:rsidRPr="00CC5B9E">
        <w:t>abroad;</w:t>
      </w:r>
      <w:r w:rsidR="00D61F4F">
        <w:t xml:space="preserve"> </w:t>
      </w:r>
      <w:r w:rsidRPr="00CC5B9E">
        <w:t>security</w:t>
      </w:r>
      <w:r w:rsidR="00D61F4F">
        <w:t xml:space="preserve"> </w:t>
      </w:r>
      <w:r w:rsidRPr="00CC5B9E">
        <w:t>certificates;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forced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sterilization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women.</w:t>
      </w:r>
    </w:p>
    <w:p w14:paraId="13994090" w14:textId="77777777" w:rsidR="005A00A9" w:rsidRPr="00CC5B9E" w:rsidRDefault="005A00A9" w:rsidP="005D40AE">
      <w:pPr>
        <w:pStyle w:val="HChG"/>
      </w:pPr>
      <w:r w:rsidRPr="00CC5B9E">
        <w:tab/>
        <w:t>II.</w:t>
      </w:r>
      <w:r w:rsidRPr="00CC5B9E">
        <w:tab/>
        <w:t>Follow-up</w:t>
      </w:r>
      <w:r w:rsidR="00D61F4F">
        <w:t xml:space="preserve"> </w:t>
      </w:r>
      <w:r w:rsidRPr="00CC5B9E">
        <w:t>information</w:t>
      </w:r>
      <w:r w:rsidR="00D61F4F">
        <w:t xml:space="preserve"> </w:t>
      </w:r>
      <w:r w:rsidRPr="00CC5B9E">
        <w:t>(CAT/C/CAN/CO/7)</w:t>
      </w:r>
    </w:p>
    <w:p w14:paraId="794E9D5D" w14:textId="77777777" w:rsidR="005A00A9" w:rsidRPr="00CC5B9E" w:rsidRDefault="005A00A9" w:rsidP="005D40AE">
      <w:pPr>
        <w:pStyle w:val="H1G"/>
      </w:pPr>
      <w:r w:rsidRPr="00CC5B9E">
        <w:tab/>
        <w:t>A.</w:t>
      </w:r>
      <w:r w:rsidRPr="00CC5B9E">
        <w:tab/>
        <w:t>Follow-up</w:t>
      </w:r>
      <w:r w:rsidR="00D61F4F">
        <w:t xml:space="preserve"> </w:t>
      </w:r>
      <w:r w:rsidRPr="00CC5B9E">
        <w:t>information</w:t>
      </w:r>
      <w:r w:rsidR="00D61F4F">
        <w:t xml:space="preserve"> </w:t>
      </w:r>
      <w:r w:rsidRPr="00CC5B9E">
        <w:t>relating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paragraph</w:t>
      </w:r>
      <w:r w:rsidR="00D61F4F">
        <w:t xml:space="preserve"> </w:t>
      </w:r>
      <w:r w:rsidRPr="00CC5B9E">
        <w:t>29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concluding</w:t>
      </w:r>
      <w:r w:rsidR="00D61F4F">
        <w:t xml:space="preserve"> </w:t>
      </w:r>
      <w:r w:rsidRPr="00CC5B9E">
        <w:t>observations</w:t>
      </w:r>
    </w:p>
    <w:p w14:paraId="57F7FCCF" w14:textId="77777777" w:rsidR="005A00A9" w:rsidRPr="00CC5B9E" w:rsidRDefault="005A00A9" w:rsidP="00924DD1">
      <w:pPr>
        <w:pStyle w:val="SingleTxtG"/>
      </w:pPr>
      <w:r w:rsidRPr="00CC5B9E">
        <w:t>3.</w:t>
      </w:r>
      <w:r w:rsidRPr="00CC5B9E">
        <w:tab/>
        <w:t>The</w:t>
      </w:r>
      <w:r w:rsidR="00D61F4F">
        <w:t xml:space="preserve"> </w:t>
      </w:r>
      <w:r w:rsidRPr="00CC5B9E">
        <w:t>Committee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recommended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thoroughly</w:t>
      </w:r>
      <w:r w:rsidR="00D61F4F">
        <w:t xml:space="preserve"> </w:t>
      </w:r>
      <w:r w:rsidRPr="00CC5B9E">
        <w:t>consider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merits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each</w:t>
      </w:r>
      <w:r w:rsidR="00D61F4F">
        <w:t xml:space="preserve"> </w:t>
      </w:r>
      <w:r w:rsidRPr="00CC5B9E">
        <w:t>individual</w:t>
      </w:r>
      <w:r w:rsidR="00D61F4F">
        <w:t xml:space="preserve"> </w:t>
      </w:r>
      <w:r w:rsidRPr="00CC5B9E">
        <w:t>case</w:t>
      </w:r>
      <w:r w:rsidR="00D61F4F">
        <w:t xml:space="preserve"> </w:t>
      </w:r>
      <w:r w:rsidRPr="00CC5B9E">
        <w:t>involving</w:t>
      </w:r>
      <w:r w:rsidR="00D61F4F">
        <w:t xml:space="preserve"> </w:t>
      </w:r>
      <w:r w:rsidRPr="00CC5B9E">
        <w:t>diplomatic</w:t>
      </w:r>
      <w:r w:rsidR="00D61F4F">
        <w:t xml:space="preserve"> </w:t>
      </w:r>
      <w:r w:rsidRPr="00CC5B9E">
        <w:t>assurances,</w:t>
      </w:r>
      <w:r w:rsidR="00D61F4F">
        <w:t xml:space="preserve"> </w:t>
      </w:r>
      <w:r w:rsidRPr="00CC5B9E">
        <w:t>including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overall</w:t>
      </w:r>
      <w:r w:rsidR="00D61F4F">
        <w:t xml:space="preserve"> </w:t>
      </w:r>
      <w:r w:rsidRPr="00CC5B9E">
        <w:t>situation</w:t>
      </w:r>
      <w:r w:rsidR="00D61F4F">
        <w:t xml:space="preserve"> </w:t>
      </w:r>
      <w:proofErr w:type="gramStart"/>
      <w:r w:rsidRPr="00CC5B9E">
        <w:t>with</w:t>
      </w:r>
      <w:r w:rsidR="00D61F4F">
        <w:t xml:space="preserve"> </w:t>
      </w:r>
      <w:r w:rsidRPr="00CC5B9E">
        <w:t>regard</w:t>
      </w:r>
      <w:r w:rsidR="00D61F4F">
        <w:t xml:space="preserve"> </w:t>
      </w:r>
      <w:r w:rsidRPr="00CC5B9E">
        <w:t>to</w:t>
      </w:r>
      <w:proofErr w:type="gramEnd"/>
      <w:r w:rsidR="00D61F4F">
        <w:t xml:space="preserve"> </w:t>
      </w:r>
      <w:r w:rsidRPr="005D40AE">
        <w:rPr>
          <w:i/>
          <w:iCs/>
        </w:rPr>
        <w:t>torture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country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return.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regard,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emphasizes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does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expel,</w:t>
      </w:r>
      <w:r w:rsidR="00D61F4F">
        <w:t xml:space="preserve"> </w:t>
      </w:r>
      <w:r w:rsidRPr="00CC5B9E">
        <w:t>return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extradite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when</w:t>
      </w:r>
      <w:r w:rsidR="00D61F4F">
        <w:t xml:space="preserve"> </w:t>
      </w:r>
      <w:r w:rsidRPr="00CC5B9E">
        <w:t>there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substantial</w:t>
      </w:r>
      <w:r w:rsidR="00D61F4F">
        <w:t xml:space="preserve"> </w:t>
      </w:r>
      <w:r w:rsidRPr="00CC5B9E">
        <w:t>grounds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believing,</w:t>
      </w:r>
      <w:r w:rsidR="00D61F4F">
        <w:t xml:space="preserve"> </w:t>
      </w:r>
      <w:r w:rsidRPr="00CC5B9E">
        <w:t>after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case-specific</w:t>
      </w:r>
      <w:r w:rsidR="00D61F4F">
        <w:t xml:space="preserve"> </w:t>
      </w:r>
      <w:r w:rsidRPr="00CC5B9E">
        <w:t>evaluation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all</w:t>
      </w:r>
      <w:r w:rsidR="00D61F4F">
        <w:t xml:space="preserve"> </w:t>
      </w:r>
      <w:r w:rsidRPr="00CC5B9E">
        <w:t>relevant</w:t>
      </w:r>
      <w:r w:rsidR="00D61F4F">
        <w:t xml:space="preserve"> </w:t>
      </w:r>
      <w:r w:rsidRPr="00CC5B9E">
        <w:t>facts</w:t>
      </w:r>
      <w:r w:rsidR="00D61F4F">
        <w:t xml:space="preserve"> </w:t>
      </w:r>
      <w:r w:rsidRPr="00CC5B9E">
        <w:t>including</w:t>
      </w:r>
      <w:r w:rsidR="00D61F4F">
        <w:t xml:space="preserve"> </w:t>
      </w:r>
      <w:r w:rsidRPr="00CC5B9E">
        <w:t>any</w:t>
      </w:r>
      <w:r w:rsidR="00D61F4F">
        <w:t xml:space="preserve"> </w:t>
      </w:r>
      <w:r w:rsidRPr="00CC5B9E">
        <w:t>assurances</w:t>
      </w:r>
      <w:r w:rsidR="00D61F4F">
        <w:t xml:space="preserve"> </w:t>
      </w:r>
      <w:r w:rsidRPr="00CC5B9E">
        <w:t>received,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he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she</w:t>
      </w:r>
      <w:r w:rsidR="00D61F4F">
        <w:t xml:space="preserve"> </w:t>
      </w:r>
      <w:r w:rsidRPr="00CC5B9E">
        <w:t>would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danger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being</w:t>
      </w:r>
      <w:r w:rsidR="00D61F4F">
        <w:t xml:space="preserve"> </w:t>
      </w:r>
      <w:r w:rsidRPr="00CC5B9E">
        <w:t>subject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torture.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noted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seventh</w:t>
      </w:r>
      <w:r w:rsidR="00D61F4F">
        <w:t xml:space="preserve"> </w:t>
      </w:r>
      <w:r w:rsidRPr="00CC5B9E">
        <w:t>report,</w:t>
      </w:r>
      <w:r w:rsidR="00D61F4F">
        <w:t xml:space="preserve"> </w:t>
      </w:r>
      <w:r w:rsidRPr="00CC5B9E">
        <w:t>any</w:t>
      </w:r>
      <w:r w:rsidR="00D61F4F">
        <w:t xml:space="preserve"> </w:t>
      </w:r>
      <w:r w:rsidRPr="00CC5B9E">
        <w:t>diplomatic</w:t>
      </w:r>
      <w:r w:rsidR="00D61F4F">
        <w:t xml:space="preserve"> </w:t>
      </w:r>
      <w:r w:rsidRPr="00CC5B9E">
        <w:t>assurances</w:t>
      </w:r>
      <w:r w:rsidR="00D61F4F">
        <w:t xml:space="preserve"> </w:t>
      </w:r>
      <w:r w:rsidRPr="00CC5B9E">
        <w:t>received</w:t>
      </w:r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one</w:t>
      </w:r>
      <w:r w:rsidR="00D61F4F">
        <w:t xml:space="preserve"> </w:t>
      </w:r>
      <w:r w:rsidRPr="00CC5B9E">
        <w:t>component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case-by-case</w:t>
      </w:r>
      <w:r w:rsidR="00D61F4F">
        <w:t xml:space="preserve"> </w:t>
      </w:r>
      <w:r w:rsidRPr="00CC5B9E">
        <w:t>assessment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risk</w:t>
      </w:r>
      <w:r w:rsidR="00D61F4F">
        <w:t xml:space="preserve"> </w:t>
      </w:r>
      <w:r w:rsidRPr="00CC5B9E">
        <w:t>faced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individual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receiving</w:t>
      </w:r>
      <w:r w:rsidR="00D61F4F">
        <w:t xml:space="preserve"> </w:t>
      </w:r>
      <w:r w:rsidRPr="00CC5B9E">
        <w:t>state.</w:t>
      </w:r>
      <w:r w:rsidR="00D61F4F">
        <w:t xml:space="preserve"> </w:t>
      </w:r>
      <w:r w:rsidRPr="00CC5B9E">
        <w:t>Assurances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taken</w:t>
      </w:r>
      <w:r w:rsidR="00D61F4F">
        <w:t xml:space="preserve"> </w:t>
      </w:r>
      <w:r w:rsidRPr="00CC5B9E">
        <w:t>at</w:t>
      </w:r>
      <w:r w:rsidR="00D61F4F">
        <w:t xml:space="preserve"> </w:t>
      </w:r>
      <w:r w:rsidRPr="00CC5B9E">
        <w:t>face</w:t>
      </w:r>
      <w:r w:rsidR="00D61F4F">
        <w:t xml:space="preserve"> </w:t>
      </w:r>
      <w:r w:rsidRPr="00CC5B9E">
        <w:t>value.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reliability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assurances</w:t>
      </w:r>
      <w:r w:rsidR="00D61F4F">
        <w:t xml:space="preserve"> </w:t>
      </w:r>
      <w:r w:rsidRPr="00CC5B9E">
        <w:t>received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evaluated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case-specific</w:t>
      </w:r>
      <w:r w:rsidR="00D61F4F">
        <w:t xml:space="preserve"> </w:t>
      </w:r>
      <w:r w:rsidRPr="00CC5B9E">
        <w:t>basis.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use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assurances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fully</w:t>
      </w:r>
      <w:r w:rsidR="00D61F4F">
        <w:t xml:space="preserve"> </w:t>
      </w:r>
      <w:r w:rsidRPr="00CC5B9E">
        <w:t>consistent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Convention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principles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international</w:t>
      </w:r>
      <w:r w:rsidR="00D61F4F">
        <w:t xml:space="preserve"> </w:t>
      </w:r>
      <w:r w:rsidRPr="00CC5B9E">
        <w:t>law.</w:t>
      </w:r>
      <w:r w:rsidR="00D61F4F">
        <w:t xml:space="preserve"> </w:t>
      </w:r>
    </w:p>
    <w:p w14:paraId="5FAA6D22" w14:textId="77777777" w:rsidR="005A00A9" w:rsidRPr="00CC5B9E" w:rsidRDefault="005A00A9" w:rsidP="00787055">
      <w:pPr>
        <w:pStyle w:val="H1G"/>
      </w:pPr>
      <w:r w:rsidRPr="00CC5B9E">
        <w:tab/>
        <w:t>B.</w:t>
      </w:r>
      <w:r w:rsidRPr="00CC5B9E">
        <w:tab/>
        <w:t>Follow-up</w:t>
      </w:r>
      <w:r w:rsidR="00D61F4F">
        <w:t xml:space="preserve"> </w:t>
      </w:r>
      <w:r w:rsidRPr="00CC5B9E">
        <w:t>information</w:t>
      </w:r>
      <w:r w:rsidR="00D61F4F">
        <w:t xml:space="preserve"> </w:t>
      </w:r>
      <w:r w:rsidRPr="00CC5B9E">
        <w:t>relating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paragraph</w:t>
      </w:r>
      <w:r w:rsidR="00D61F4F">
        <w:t xml:space="preserve"> </w:t>
      </w:r>
      <w:r w:rsidRPr="00CC5B9E">
        <w:t>39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concluding</w:t>
      </w:r>
      <w:r w:rsidR="00D61F4F">
        <w:t xml:space="preserve"> </w:t>
      </w:r>
      <w:r w:rsidR="008679BA" w:rsidRPr="00CC5B9E">
        <w:t>observations</w:t>
      </w:r>
    </w:p>
    <w:p w14:paraId="2829ACAF" w14:textId="77777777" w:rsidR="005A00A9" w:rsidRPr="00CC5B9E" w:rsidRDefault="005A00A9" w:rsidP="00924DD1">
      <w:pPr>
        <w:pStyle w:val="SingleTxtG"/>
      </w:pPr>
      <w:r w:rsidRPr="00CC5B9E">
        <w:t>4.</w:t>
      </w:r>
      <w:r w:rsidRPr="00CC5B9E">
        <w:tab/>
        <w:t>The</w:t>
      </w:r>
      <w:r w:rsidR="00D61F4F">
        <w:t xml:space="preserve"> </w:t>
      </w:r>
      <w:r w:rsidRPr="00CC5B9E">
        <w:t>Committee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asked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information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specific</w:t>
      </w:r>
      <w:r w:rsidR="00D61F4F">
        <w:t xml:space="preserve"> </w:t>
      </w:r>
      <w:r w:rsidRPr="00CC5B9E">
        <w:t>measures</w:t>
      </w:r>
      <w:r w:rsidR="00D61F4F">
        <w:t xml:space="preserve"> </w:t>
      </w:r>
      <w:r w:rsidRPr="00CC5B9E">
        <w:t>taken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cases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Messrs.</w:t>
      </w:r>
      <w:r w:rsidR="00D61F4F">
        <w:t xml:space="preserve"> </w:t>
      </w:r>
      <w:r w:rsidRPr="00CC5B9E">
        <w:t>Ahmad</w:t>
      </w:r>
      <w:r w:rsidR="00D61F4F">
        <w:t xml:space="preserve"> </w:t>
      </w:r>
      <w:proofErr w:type="spellStart"/>
      <w:r w:rsidRPr="00CC5B9E">
        <w:t>Abou-Elmaati</w:t>
      </w:r>
      <w:proofErr w:type="spellEnd"/>
      <w:r w:rsidRPr="00CC5B9E">
        <w:t>,</w:t>
      </w:r>
      <w:r w:rsidR="00D61F4F">
        <w:t xml:space="preserve"> </w:t>
      </w:r>
      <w:r w:rsidRPr="00CC5B9E">
        <w:t>Abdullah</w:t>
      </w:r>
      <w:r w:rsidR="00D61F4F">
        <w:t xml:space="preserve"> </w:t>
      </w:r>
      <w:proofErr w:type="spellStart"/>
      <w:r w:rsidRPr="00CC5B9E">
        <w:t>Almalki</w:t>
      </w:r>
      <w:proofErr w:type="spellEnd"/>
      <w:r w:rsidRPr="00CC5B9E">
        <w:t>,</w:t>
      </w:r>
      <w:r w:rsidR="00D61F4F">
        <w:t xml:space="preserve"> </w:t>
      </w:r>
      <w:proofErr w:type="spellStart"/>
      <w:r w:rsidRPr="00CC5B9E">
        <w:t>Muayyed</w:t>
      </w:r>
      <w:proofErr w:type="spellEnd"/>
      <w:r w:rsidR="00D61F4F">
        <w:t xml:space="preserve"> </w:t>
      </w:r>
      <w:proofErr w:type="spellStart"/>
      <w:r w:rsidRPr="00CC5B9E">
        <w:t>Nurredin</w:t>
      </w:r>
      <w:proofErr w:type="spellEnd"/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Omar</w:t>
      </w:r>
      <w:r w:rsidR="00D61F4F">
        <w:t xml:space="preserve"> </w:t>
      </w:r>
      <w:r w:rsidRPr="00CC5B9E">
        <w:t>Khadr.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noted</w:t>
      </w:r>
      <w:r w:rsidR="00D61F4F">
        <w:t xml:space="preserve"> </w:t>
      </w:r>
      <w:r w:rsidRPr="00CC5B9E">
        <w:t>previously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Committee,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details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settlements</w:t>
      </w:r>
      <w:r w:rsidR="00D61F4F">
        <w:t xml:space="preserve"> </w:t>
      </w:r>
      <w:r w:rsidRPr="00CC5B9E">
        <w:t>between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parties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confidential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may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disclosed.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notes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independent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competent</w:t>
      </w:r>
      <w:r w:rsidR="00D61F4F">
        <w:t xml:space="preserve"> </w:t>
      </w:r>
      <w:r w:rsidRPr="00CC5B9E">
        <w:t>legal</w:t>
      </w:r>
      <w:r w:rsidR="00D61F4F">
        <w:t xml:space="preserve"> </w:t>
      </w:r>
      <w:r w:rsidRPr="00CC5B9E">
        <w:t>counsel,</w:t>
      </w:r>
      <w:r w:rsidR="00D61F4F">
        <w:t xml:space="preserve"> </w:t>
      </w:r>
      <w:r w:rsidRPr="00CC5B9E">
        <w:t>whose</w:t>
      </w:r>
      <w:r w:rsidR="00D61F4F">
        <w:t xml:space="preserve"> </w:t>
      </w:r>
      <w:r w:rsidRPr="00CC5B9E">
        <w:t>role</w:t>
      </w:r>
      <w:r w:rsidR="00D61F4F">
        <w:t xml:space="preserve"> </w:t>
      </w:r>
      <w:r w:rsidRPr="00CC5B9E">
        <w:t>was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ensure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interests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clients</w:t>
      </w:r>
      <w:r w:rsidR="00D61F4F">
        <w:t xml:space="preserve"> </w:t>
      </w:r>
      <w:r w:rsidRPr="00CC5B9E">
        <w:t>were</w:t>
      </w:r>
      <w:r w:rsidR="00D61F4F">
        <w:t xml:space="preserve"> </w:t>
      </w:r>
      <w:r w:rsidRPr="00CC5B9E">
        <w:t>addressed,</w:t>
      </w:r>
      <w:r w:rsidR="00D61F4F">
        <w:t xml:space="preserve"> </w:t>
      </w:r>
      <w:r w:rsidRPr="00CC5B9E">
        <w:t>adequately</w:t>
      </w:r>
      <w:r w:rsidR="00D61F4F">
        <w:t xml:space="preserve"> </w:t>
      </w:r>
      <w:r w:rsidRPr="00CC5B9E">
        <w:t>represented</w:t>
      </w:r>
      <w:r w:rsidR="00D61F4F">
        <w:t xml:space="preserve"> </w:t>
      </w:r>
      <w:r w:rsidRPr="00CC5B9E">
        <w:t>Messrs.</w:t>
      </w:r>
      <w:r w:rsidR="00D61F4F">
        <w:t xml:space="preserve"> </w:t>
      </w:r>
      <w:proofErr w:type="spellStart"/>
      <w:r w:rsidRPr="00CC5B9E">
        <w:t>Abou-Elmaati</w:t>
      </w:r>
      <w:proofErr w:type="spellEnd"/>
      <w:r w:rsidRPr="00CC5B9E">
        <w:t>,</w:t>
      </w:r>
      <w:r w:rsidR="00D61F4F">
        <w:t xml:space="preserve"> </w:t>
      </w:r>
      <w:proofErr w:type="spellStart"/>
      <w:r w:rsidRPr="00CC5B9E">
        <w:t>Almalki</w:t>
      </w:r>
      <w:proofErr w:type="spellEnd"/>
      <w:r w:rsidRPr="00CC5B9E">
        <w:t>,</w:t>
      </w:r>
      <w:r w:rsidR="00D61F4F">
        <w:t xml:space="preserve"> </w:t>
      </w:r>
      <w:proofErr w:type="spellStart"/>
      <w:r w:rsidRPr="00CC5B9E">
        <w:t>Nurredin</w:t>
      </w:r>
      <w:proofErr w:type="spellEnd"/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Khadr.</w:t>
      </w:r>
      <w:r w:rsidR="00D61F4F">
        <w:t xml:space="preserve"> </w:t>
      </w:r>
    </w:p>
    <w:p w14:paraId="61D28EAA" w14:textId="77777777" w:rsidR="005A00A9" w:rsidRPr="00CC5B9E" w:rsidRDefault="005A00A9" w:rsidP="00924DD1">
      <w:pPr>
        <w:pStyle w:val="SingleTxtG"/>
      </w:pPr>
      <w:r w:rsidRPr="00CC5B9E">
        <w:t>5.</w:t>
      </w:r>
      <w:r w:rsidRPr="00CC5B9E">
        <w:tab/>
        <w:t>The</w:t>
      </w:r>
      <w:r w:rsidR="00D61F4F">
        <w:t xml:space="preserve"> </w:t>
      </w:r>
      <w:r w:rsidRPr="00CC5B9E">
        <w:t>Committee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noted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="008679BA">
        <w:t>“</w:t>
      </w:r>
      <w:r w:rsidRPr="00CC5B9E">
        <w:t>absence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prosecutions</w:t>
      </w:r>
      <w:r w:rsidR="00D61F4F">
        <w:t xml:space="preserve"> </w:t>
      </w:r>
      <w:r w:rsidRPr="00CC5B9E">
        <w:t>related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Canadian</w:t>
      </w:r>
      <w:r w:rsidR="00D61F4F">
        <w:t xml:space="preserve"> </w:t>
      </w:r>
      <w:r w:rsidRPr="00CC5B9E">
        <w:t>involvement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[the]</w:t>
      </w:r>
      <w:r w:rsidR="00D61F4F">
        <w:t xml:space="preserve"> </w:t>
      </w:r>
      <w:r w:rsidRPr="00CC5B9E">
        <w:t>alleged</w:t>
      </w:r>
      <w:r w:rsidR="00D61F4F">
        <w:t xml:space="preserve"> </w:t>
      </w:r>
      <w:r w:rsidRPr="00CC5B9E">
        <w:t>offences</w:t>
      </w:r>
      <w:r w:rsidR="008679BA">
        <w:t>”</w:t>
      </w:r>
      <w:r w:rsidR="00D61F4F">
        <w:t xml:space="preserve"> </w:t>
      </w:r>
      <w:r w:rsidRPr="00CC5B9E">
        <w:t>against</w:t>
      </w:r>
      <w:r w:rsidR="00D61F4F">
        <w:t xml:space="preserve"> </w:t>
      </w:r>
      <w:r w:rsidRPr="00CC5B9E">
        <w:t>Messrs.</w:t>
      </w:r>
      <w:r w:rsidR="00D61F4F">
        <w:t xml:space="preserve"> </w:t>
      </w:r>
      <w:proofErr w:type="spellStart"/>
      <w:r w:rsidRPr="00CC5B9E">
        <w:t>Abou-Elmaati</w:t>
      </w:r>
      <w:proofErr w:type="spellEnd"/>
      <w:r w:rsidRPr="00CC5B9E">
        <w:t>,</w:t>
      </w:r>
      <w:r w:rsidR="00D61F4F">
        <w:t xml:space="preserve"> </w:t>
      </w:r>
      <w:proofErr w:type="spellStart"/>
      <w:r w:rsidRPr="00CC5B9E">
        <w:t>Almalki</w:t>
      </w:r>
      <w:proofErr w:type="spellEnd"/>
      <w:r w:rsidR="00D61F4F">
        <w:t xml:space="preserve"> </w:t>
      </w:r>
      <w:r w:rsidRPr="00CC5B9E">
        <w:t>and</w:t>
      </w:r>
      <w:r w:rsidR="00D61F4F">
        <w:t xml:space="preserve"> </w:t>
      </w:r>
      <w:proofErr w:type="spellStart"/>
      <w:r w:rsidRPr="00CC5B9E">
        <w:t>Nurredin</w:t>
      </w:r>
      <w:proofErr w:type="spellEnd"/>
      <w:r w:rsidRPr="00CC5B9E">
        <w:t>.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notes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regard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settlements</w:t>
      </w:r>
      <w:r w:rsidR="00D61F4F">
        <w:t xml:space="preserve"> </w:t>
      </w:r>
      <w:r w:rsidRPr="00CC5B9E">
        <w:t>with,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apology</w:t>
      </w:r>
      <w:r w:rsidR="00D61F4F">
        <w:t xml:space="preserve"> </w:t>
      </w:r>
      <w:r w:rsidRPr="00CC5B9E">
        <w:t>to,</w:t>
      </w:r>
      <w:r w:rsidR="00D61F4F">
        <w:t xml:space="preserve"> </w:t>
      </w:r>
      <w:r w:rsidRPr="00CC5B9E">
        <w:t>these</w:t>
      </w:r>
      <w:r w:rsidR="00D61F4F">
        <w:t xml:space="preserve"> </w:t>
      </w:r>
      <w:r w:rsidRPr="00CC5B9E">
        <w:t>individuals</w:t>
      </w:r>
      <w:r w:rsidR="00D61F4F">
        <w:t xml:space="preserve"> </w:t>
      </w:r>
      <w:r w:rsidRPr="00CC5B9E">
        <w:t>arose</w:t>
      </w:r>
      <w:r w:rsidR="00D61F4F">
        <w:t xml:space="preserve"> </w:t>
      </w:r>
      <w:r w:rsidRPr="00CC5B9E">
        <w:t>solely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context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claim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civil</w:t>
      </w:r>
      <w:r w:rsidR="00D61F4F">
        <w:t xml:space="preserve"> </w:t>
      </w:r>
      <w:r w:rsidRPr="00CC5B9E">
        <w:t>remedy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was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related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investigation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prosecution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offences.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noted</w:t>
      </w:r>
      <w:r w:rsidR="00D61F4F">
        <w:t xml:space="preserve"> </w:t>
      </w:r>
      <w:r w:rsidRPr="00CC5B9E">
        <w:t>at</w:t>
      </w:r>
      <w:r w:rsidR="00D61F4F">
        <w:t xml:space="preserve"> </w:t>
      </w:r>
      <w:r w:rsidRPr="00CC5B9E">
        <w:t>paragraph</w:t>
      </w:r>
      <w:r w:rsidR="00D61F4F">
        <w:t xml:space="preserve"> </w:t>
      </w:r>
      <w:r w:rsidRPr="00CC5B9E">
        <w:t>18,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investigation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offence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laying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charges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primarily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matter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law</w:t>
      </w:r>
      <w:r w:rsidR="00D61F4F">
        <w:t xml:space="preserve"> </w:t>
      </w:r>
      <w:r w:rsidRPr="00CC5B9E">
        <w:t>enforcement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responsibility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prosecuting</w:t>
      </w:r>
      <w:r w:rsidR="00D61F4F">
        <w:t xml:space="preserve"> </w:t>
      </w:r>
      <w:r w:rsidRPr="00CC5B9E">
        <w:t>these</w:t>
      </w:r>
      <w:r w:rsidR="00D61F4F">
        <w:t xml:space="preserve"> </w:t>
      </w:r>
      <w:r w:rsidRPr="00CC5B9E">
        <w:t>crimes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matter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responsibility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Attorneys</w:t>
      </w:r>
      <w:r w:rsidR="00D61F4F">
        <w:t xml:space="preserve"> </w:t>
      </w:r>
      <w:r w:rsidRPr="00CC5B9E">
        <w:t>General,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Attorney</w:t>
      </w:r>
      <w:r w:rsidR="00D61F4F">
        <w:t xml:space="preserve"> </w:t>
      </w:r>
      <w:r w:rsidRPr="00CC5B9E">
        <w:t>General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three</w:t>
      </w:r>
      <w:r w:rsidR="00D61F4F">
        <w:t xml:space="preserve"> </w:t>
      </w:r>
      <w:r w:rsidRPr="00CC5B9E">
        <w:t>Territories.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officers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responsibility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discretion</w:t>
      </w:r>
      <w:r w:rsidR="00D61F4F">
        <w:t xml:space="preserve"> </w:t>
      </w:r>
      <w:r w:rsidRPr="00CC5B9E">
        <w:t>over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investigation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offence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may</w:t>
      </w:r>
      <w:r w:rsidR="00D61F4F">
        <w:t xml:space="preserve"> </w:t>
      </w:r>
      <w:r w:rsidRPr="00CC5B9E">
        <w:t>lay</w:t>
      </w:r>
      <w:r w:rsidR="00D61F4F">
        <w:t xml:space="preserve"> </w:t>
      </w:r>
      <w:r w:rsidRPr="00CC5B9E">
        <w:t>charges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there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reasonable</w:t>
      </w:r>
      <w:r w:rsidR="00D61F4F">
        <w:t xml:space="preserve"> </w:t>
      </w:r>
      <w:r w:rsidRPr="00CC5B9E">
        <w:t>grounds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believe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offence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been</w:t>
      </w:r>
      <w:r w:rsidR="00D61F4F">
        <w:t xml:space="preserve"> </w:t>
      </w:r>
      <w:r w:rsidRPr="00CC5B9E">
        <w:t>committed.</w:t>
      </w:r>
      <w:r w:rsidR="00D61F4F">
        <w:t xml:space="preserve"> </w:t>
      </w:r>
      <w:r w:rsidRPr="00CC5B9E">
        <w:t>While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charging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Crown</w:t>
      </w:r>
      <w:r w:rsidR="00D61F4F">
        <w:t xml:space="preserve"> </w:t>
      </w:r>
      <w:r w:rsidRPr="00CC5B9E">
        <w:t>prosecution</w:t>
      </w:r>
      <w:r w:rsidR="00D61F4F">
        <w:t xml:space="preserve"> </w:t>
      </w:r>
      <w:r w:rsidRPr="00CC5B9E">
        <w:t>practices</w:t>
      </w:r>
      <w:r w:rsidR="00D61F4F">
        <w:t xml:space="preserve"> </w:t>
      </w:r>
      <w:r w:rsidRPr="00CC5B9E">
        <w:t>vary</w:t>
      </w:r>
      <w:r w:rsidR="00D61F4F">
        <w:t xml:space="preserve"> </w:t>
      </w:r>
      <w:r w:rsidRPr="00CC5B9E">
        <w:t>across</w:t>
      </w:r>
      <w:r w:rsidR="00D61F4F">
        <w:t xml:space="preserve"> </w:t>
      </w:r>
      <w:r w:rsidRPr="00CC5B9E">
        <w:t>Canada,</w:t>
      </w:r>
      <w:r w:rsidR="00D61F4F">
        <w:t xml:space="preserve"> </w:t>
      </w:r>
      <w:r w:rsidRPr="00CC5B9E">
        <w:t>generally</w:t>
      </w:r>
      <w:r w:rsidR="00D61F4F">
        <w:t xml:space="preserve"> </w:t>
      </w:r>
      <w:r w:rsidRPr="00CC5B9E">
        <w:t>charges</w:t>
      </w:r>
      <w:r w:rsidR="00D61F4F">
        <w:t xml:space="preserve"> </w:t>
      </w:r>
      <w:r w:rsidRPr="00CC5B9E">
        <w:t>proceed</w:t>
      </w:r>
      <w:r w:rsidR="00D61F4F">
        <w:t xml:space="preserve"> </w:t>
      </w:r>
      <w:r w:rsidRPr="00CC5B9E">
        <w:t>only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there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reasonable</w:t>
      </w:r>
      <w:r w:rsidR="00D61F4F">
        <w:t xml:space="preserve"> </w:t>
      </w:r>
      <w:r w:rsidRPr="00CC5B9E">
        <w:t>prospect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conviction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public</w:t>
      </w:r>
      <w:r w:rsidR="00D61F4F">
        <w:t xml:space="preserve"> </w:t>
      </w:r>
      <w:r w:rsidRPr="00CC5B9E">
        <w:t>interest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prosecute.</w:t>
      </w:r>
      <w:r w:rsidR="00D61F4F">
        <w:t xml:space="preserve"> </w:t>
      </w:r>
      <w:r w:rsidRPr="00CC5B9E">
        <w:t>Prosecutorial</w:t>
      </w:r>
      <w:r w:rsidR="00D61F4F">
        <w:t xml:space="preserve"> </w:t>
      </w:r>
      <w:r w:rsidRPr="00CC5B9E">
        <w:t>discretion</w:t>
      </w:r>
      <w:r w:rsidR="00D61F4F">
        <w:t xml:space="preserve"> </w:t>
      </w:r>
      <w:r w:rsidRPr="00CC5B9E">
        <w:t>allows</w:t>
      </w:r>
      <w:r w:rsidR="00D61F4F">
        <w:t xml:space="preserve"> </w:t>
      </w:r>
      <w:r w:rsidRPr="00CC5B9E">
        <w:t>Crown</w:t>
      </w:r>
      <w:r w:rsidR="00D61F4F">
        <w:t xml:space="preserve"> </w:t>
      </w:r>
      <w:r w:rsidRPr="00CC5B9E">
        <w:t>counsel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respond</w:t>
      </w:r>
      <w:r w:rsidR="00D61F4F">
        <w:t xml:space="preserve"> </w:t>
      </w:r>
      <w:r w:rsidRPr="00CC5B9E">
        <w:t>appropriately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unique</w:t>
      </w:r>
      <w:r w:rsidR="00D61F4F">
        <w:t xml:space="preserve"> </w:t>
      </w:r>
      <w:r w:rsidRPr="00CC5B9E">
        <w:t>circumstances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each</w:t>
      </w:r>
      <w:r w:rsidR="00D61F4F">
        <w:t xml:space="preserve"> </w:t>
      </w:r>
      <w:r w:rsidRPr="00CC5B9E">
        <w:t>case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ensure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administration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justice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public</w:t>
      </w:r>
      <w:r w:rsidR="00D61F4F">
        <w:t xml:space="preserve"> </w:t>
      </w:r>
      <w:r w:rsidRPr="00CC5B9E">
        <w:t>interest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served.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prosecutorial</w:t>
      </w:r>
      <w:r w:rsidR="00D61F4F">
        <w:t xml:space="preserve"> </w:t>
      </w:r>
      <w:r w:rsidRPr="00CC5B9E">
        <w:t>discretion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fundamental</w:t>
      </w:r>
      <w:r w:rsidR="00D61F4F">
        <w:t xml:space="preserve"> </w:t>
      </w:r>
      <w:r w:rsidRPr="00CC5B9E">
        <w:t>principles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Canadian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justice</w:t>
      </w:r>
      <w:r w:rsidR="00D61F4F">
        <w:t xml:space="preserve"> </w:t>
      </w:r>
      <w:r w:rsidRPr="00CC5B9E">
        <w:t>system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part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checks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balances</w:t>
      </w:r>
      <w:r w:rsidR="00D61F4F">
        <w:t xml:space="preserve"> </w:t>
      </w:r>
      <w:r w:rsidRPr="00CC5B9E">
        <w:t>built</w:t>
      </w:r>
      <w:r w:rsidR="00D61F4F">
        <w:t xml:space="preserve"> </w:t>
      </w:r>
      <w:r w:rsidRPr="00CC5B9E">
        <w:t>into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Canadian</w:t>
      </w:r>
      <w:r w:rsidR="00D61F4F">
        <w:t xml:space="preserve"> </w:t>
      </w:r>
      <w:r w:rsidRPr="00CC5B9E">
        <w:t>justice</w:t>
      </w:r>
      <w:r w:rsidR="00D61F4F">
        <w:t xml:space="preserve"> </w:t>
      </w:r>
      <w:proofErr w:type="gramStart"/>
      <w:r w:rsidRPr="00CC5B9E">
        <w:t>system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whole</w:t>
      </w:r>
      <w:proofErr w:type="gramEnd"/>
      <w:r w:rsidRPr="00CC5B9E">
        <w:t>.</w:t>
      </w:r>
      <w:r w:rsidR="00D61F4F">
        <w:t xml:space="preserve"> </w:t>
      </w:r>
      <w:r w:rsidRPr="00CC5B9E">
        <w:t>Prosecutorial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investigative</w:t>
      </w:r>
      <w:r w:rsidR="00D61F4F">
        <w:t xml:space="preserve"> </w:t>
      </w:r>
      <w:r w:rsidRPr="00CC5B9E">
        <w:t>discretion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firmly</w:t>
      </w:r>
      <w:r w:rsidR="00D61F4F">
        <w:t xml:space="preserve"> </w:t>
      </w:r>
      <w:r w:rsidRPr="00CC5B9E">
        <w:t>entrenched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legal</w:t>
      </w:r>
      <w:r w:rsidR="00D61F4F">
        <w:t xml:space="preserve"> </w:t>
      </w:r>
      <w:r w:rsidRPr="00CC5B9E">
        <w:t>system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carefully</w:t>
      </w:r>
      <w:r w:rsidR="00D61F4F">
        <w:t xml:space="preserve"> </w:t>
      </w:r>
      <w:r w:rsidRPr="00CC5B9E">
        <w:t>safeguarded.</w:t>
      </w:r>
      <w:r w:rsidR="00D61F4F">
        <w:t xml:space="preserve"> </w:t>
      </w:r>
    </w:p>
    <w:p w14:paraId="65B7E879" w14:textId="77777777" w:rsidR="005A00A9" w:rsidRPr="00CC5B9E" w:rsidRDefault="005A00A9" w:rsidP="00924DD1">
      <w:pPr>
        <w:pStyle w:val="SingleTxtG"/>
      </w:pPr>
      <w:r w:rsidRPr="00CC5B9E">
        <w:lastRenderedPageBreak/>
        <w:t>6.</w:t>
      </w:r>
      <w:r w:rsidRPr="00CC5B9E">
        <w:tab/>
        <w:t>The</w:t>
      </w:r>
      <w:r w:rsidR="00D61F4F">
        <w:t xml:space="preserve"> </w:t>
      </w:r>
      <w:r w:rsidRPr="00CC5B9E">
        <w:t>Committee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asked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update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Mr.</w:t>
      </w:r>
      <w:r w:rsidR="00D61F4F">
        <w:t xml:space="preserve"> </w:t>
      </w:r>
      <w:proofErr w:type="spellStart"/>
      <w:r w:rsidRPr="00CC5B9E">
        <w:t>Abousfian</w:t>
      </w:r>
      <w:proofErr w:type="spellEnd"/>
      <w:r w:rsidR="00D61F4F">
        <w:t xml:space="preserve"> </w:t>
      </w:r>
      <w:proofErr w:type="spellStart"/>
      <w:r w:rsidRPr="00CC5B9E">
        <w:t>Abdelrazik</w:t>
      </w:r>
      <w:r w:rsidR="008679BA">
        <w:t>’</w:t>
      </w:r>
      <w:r w:rsidRPr="00CC5B9E">
        <w:t>s</w:t>
      </w:r>
      <w:proofErr w:type="spellEnd"/>
      <w:r w:rsidR="00D61F4F">
        <w:t xml:space="preserve"> </w:t>
      </w:r>
      <w:r w:rsidRPr="00CC5B9E">
        <w:t>efforts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obtain</w:t>
      </w:r>
      <w:r w:rsidR="00D61F4F">
        <w:t xml:space="preserve"> </w:t>
      </w:r>
      <w:r w:rsidRPr="00CC5B9E">
        <w:t>redress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alleged</w:t>
      </w:r>
      <w:r w:rsidR="00D61F4F">
        <w:t xml:space="preserve"> </w:t>
      </w:r>
      <w:r w:rsidRPr="00CC5B9E">
        <w:t>complicity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Canadian</w:t>
      </w:r>
      <w:r w:rsidR="00D61F4F">
        <w:t xml:space="preserve"> </w:t>
      </w:r>
      <w:r w:rsidRPr="00CC5B9E">
        <w:t>officials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his</w:t>
      </w:r>
      <w:r w:rsidR="00D61F4F">
        <w:t xml:space="preserve"> </w:t>
      </w:r>
      <w:r w:rsidRPr="00CC5B9E">
        <w:t>treatment.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Committee</w:t>
      </w:r>
      <w:r w:rsidR="00D61F4F">
        <w:t xml:space="preserve"> </w:t>
      </w:r>
      <w:r w:rsidRPr="00CC5B9E">
        <w:t>expressed</w:t>
      </w:r>
      <w:r w:rsidR="00D61F4F">
        <w:t xml:space="preserve"> </w:t>
      </w:r>
      <w:r w:rsidRPr="00CC5B9E">
        <w:t>concern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Mr.</w:t>
      </w:r>
      <w:r w:rsidR="00D61F4F">
        <w:t xml:space="preserve"> </w:t>
      </w:r>
      <w:proofErr w:type="spellStart"/>
      <w:r w:rsidRPr="00CC5B9E">
        <w:t>Abdelrazik</w:t>
      </w:r>
      <w:r w:rsidR="008679BA">
        <w:t>’</w:t>
      </w:r>
      <w:r w:rsidRPr="00CC5B9E">
        <w:t>s</w:t>
      </w:r>
      <w:proofErr w:type="spellEnd"/>
      <w:r w:rsidR="00D61F4F">
        <w:t xml:space="preserve"> </w:t>
      </w:r>
      <w:r w:rsidRPr="00CC5B9E">
        <w:t>lawsuit</w:t>
      </w:r>
      <w:r w:rsidR="00D61F4F">
        <w:t xml:space="preserve"> </w:t>
      </w:r>
      <w:r w:rsidRPr="00CC5B9E">
        <w:t>was</w:t>
      </w:r>
      <w:r w:rsidR="00D61F4F">
        <w:t xml:space="preserve"> </w:t>
      </w:r>
      <w:r w:rsidRPr="00CC5B9E">
        <w:t>indefinitely</w:t>
      </w:r>
      <w:r w:rsidR="00D61F4F">
        <w:t xml:space="preserve"> </w:t>
      </w:r>
      <w:r w:rsidRPr="00CC5B9E">
        <w:t>delayed.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notes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trial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postponed</w:t>
      </w:r>
      <w:r w:rsidR="00D61F4F">
        <w:t xml:space="preserve"> </w:t>
      </w:r>
      <w:r w:rsidRPr="00CC5B9E">
        <w:t>indefinitely.</w:t>
      </w:r>
      <w:r w:rsidR="00D61F4F">
        <w:t xml:space="preserve"> </w:t>
      </w:r>
      <w:r w:rsidRPr="00CC5B9E">
        <w:t>Rather,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had</w:t>
      </w:r>
      <w:r w:rsidR="00D61F4F">
        <w:t xml:space="preserve"> </w:t>
      </w:r>
      <w:r w:rsidRPr="00CC5B9E">
        <w:t>brought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application</w:t>
      </w:r>
      <w:r w:rsidR="00D61F4F">
        <w:t xml:space="preserve"> </w:t>
      </w:r>
      <w:r w:rsidRPr="00CC5B9E">
        <w:t>before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Court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review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confirm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integrity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redactions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were</w:t>
      </w:r>
      <w:r w:rsidR="00D61F4F">
        <w:t xml:space="preserve"> </w:t>
      </w:r>
      <w:r w:rsidRPr="00CC5B9E">
        <w:t>previously</w:t>
      </w:r>
      <w:r w:rsidR="00D61F4F">
        <w:t xml:space="preserve"> </w:t>
      </w:r>
      <w:r w:rsidRPr="00CC5B9E">
        <w:t>applied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certain</w:t>
      </w:r>
      <w:r w:rsidR="00D61F4F">
        <w:t xml:space="preserve"> </w:t>
      </w:r>
      <w:r w:rsidRPr="00CC5B9E">
        <w:t>documents.</w:t>
      </w:r>
      <w:r w:rsidR="00D61F4F">
        <w:t xml:space="preserve"> </w:t>
      </w:r>
      <w:r w:rsidRPr="00CC5B9E">
        <w:t>Those</w:t>
      </w:r>
      <w:r w:rsidR="00D61F4F">
        <w:t xml:space="preserve"> </w:t>
      </w:r>
      <w:r w:rsidRPr="00CC5B9E">
        <w:t>redactions</w:t>
      </w:r>
      <w:r w:rsidR="00D61F4F">
        <w:t xml:space="preserve"> </w:t>
      </w:r>
      <w:r w:rsidRPr="00CC5B9E">
        <w:t>had</w:t>
      </w:r>
      <w:r w:rsidR="00D61F4F">
        <w:t xml:space="preserve"> </w:t>
      </w:r>
      <w:r w:rsidRPr="00CC5B9E">
        <w:t>been</w:t>
      </w:r>
      <w:r w:rsidR="00D61F4F">
        <w:t xml:space="preserve"> </w:t>
      </w:r>
      <w:r w:rsidRPr="00CC5B9E">
        <w:t>applied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reasons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security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international</w:t>
      </w:r>
      <w:r w:rsidR="00D61F4F">
        <w:t xml:space="preserve"> </w:t>
      </w:r>
      <w:r w:rsidRPr="00CC5B9E">
        <w:t>relations.</w:t>
      </w:r>
      <w:r w:rsidR="00D61F4F">
        <w:t xml:space="preserve"> </w:t>
      </w:r>
      <w:r w:rsidRPr="00CC5B9E">
        <w:t>After</w:t>
      </w:r>
      <w:r w:rsidR="00D61F4F">
        <w:t xml:space="preserve"> </w:t>
      </w:r>
      <w:r w:rsidRPr="00CC5B9E">
        <w:t>considering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submissions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all</w:t>
      </w:r>
      <w:r w:rsidR="00D61F4F">
        <w:t xml:space="preserve"> </w:t>
      </w:r>
      <w:r w:rsidRPr="00CC5B9E">
        <w:t>parties,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Court</w:t>
      </w:r>
      <w:r w:rsidR="00D61F4F">
        <w:t xml:space="preserve"> </w:t>
      </w:r>
      <w:r w:rsidRPr="00CC5B9E">
        <w:t>decided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case</w:t>
      </w:r>
      <w:r w:rsidR="00D61F4F">
        <w:t xml:space="preserve"> </w:t>
      </w:r>
      <w:r w:rsidRPr="00CC5B9E">
        <w:t>raised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exceptional</w:t>
      </w:r>
      <w:r w:rsidR="00D61F4F">
        <w:t xml:space="preserve"> </w:t>
      </w:r>
      <w:r w:rsidRPr="00CC5B9E">
        <w:t>set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circumstances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justified</w:t>
      </w:r>
      <w:r w:rsidR="00D61F4F">
        <w:t xml:space="preserve"> </w:t>
      </w:r>
      <w:r w:rsidRPr="00CC5B9E">
        <w:t>adjournment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trial</w:t>
      </w:r>
      <w:r w:rsidR="00D61F4F">
        <w:t xml:space="preserve"> </w:t>
      </w:r>
      <w:r w:rsidRPr="00CC5B9E">
        <w:t>until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security</w:t>
      </w:r>
      <w:r w:rsidR="00D61F4F">
        <w:t xml:space="preserve"> </w:t>
      </w:r>
      <w:r w:rsidRPr="00CC5B9E">
        <w:t>claims</w:t>
      </w:r>
      <w:r w:rsidR="00D61F4F">
        <w:t xml:space="preserve"> </w:t>
      </w:r>
      <w:r w:rsidRPr="00CC5B9E">
        <w:t>over</w:t>
      </w:r>
      <w:r w:rsidR="00D61F4F">
        <w:t xml:space="preserve"> </w:t>
      </w:r>
      <w:r w:rsidRPr="00CC5B9E">
        <w:t>portions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documents</w:t>
      </w:r>
      <w:r w:rsidR="00D61F4F">
        <w:t xml:space="preserve"> </w:t>
      </w:r>
      <w:r w:rsidRPr="00CC5B9E">
        <w:t>could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fully</w:t>
      </w:r>
      <w:r w:rsidR="00D61F4F">
        <w:t xml:space="preserve"> </w:t>
      </w:r>
      <w:r w:rsidRPr="00CC5B9E">
        <w:t>adjudicated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judge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Court.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Court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currently</w:t>
      </w:r>
      <w:r w:rsidR="00D61F4F">
        <w:t xml:space="preserve"> </w:t>
      </w:r>
      <w:r w:rsidRPr="00CC5B9E">
        <w:t>seized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application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ultimately</w:t>
      </w:r>
      <w:r w:rsidR="00D61F4F">
        <w:t xml:space="preserve"> </w:t>
      </w:r>
      <w:r w:rsidRPr="00CC5B9E">
        <w:t>ensure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much</w:t>
      </w:r>
      <w:r w:rsidR="00D61F4F">
        <w:t xml:space="preserve"> </w:t>
      </w:r>
      <w:r w:rsidRPr="00CC5B9E">
        <w:t>information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possible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released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Mr.</w:t>
      </w:r>
      <w:r w:rsidR="00D61F4F">
        <w:t xml:space="preserve"> </w:t>
      </w:r>
      <w:proofErr w:type="spellStart"/>
      <w:r w:rsidRPr="00CC5B9E">
        <w:t>Abdelrazik</w:t>
      </w:r>
      <w:proofErr w:type="spellEnd"/>
      <w:r w:rsidRPr="00CC5B9E">
        <w:t>,</w:t>
      </w:r>
      <w:r w:rsidR="00D61F4F">
        <w:t xml:space="preserve"> </w:t>
      </w:r>
      <w:r w:rsidRPr="00CC5B9E">
        <w:t>while</w:t>
      </w:r>
      <w:r w:rsidR="00D61F4F">
        <w:t xml:space="preserve"> </w:t>
      </w:r>
      <w:r w:rsidRPr="00CC5B9E">
        <w:t>respecting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legitimate</w:t>
      </w:r>
      <w:r w:rsidR="00D61F4F">
        <w:t xml:space="preserve"> </w:t>
      </w:r>
      <w:r w:rsidRPr="00CC5B9E">
        <w:t>claims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security</w:t>
      </w:r>
      <w:r w:rsidR="00D61F4F">
        <w:t xml:space="preserve"> </w:t>
      </w:r>
      <w:r w:rsidRPr="00CC5B9E">
        <w:t>privilege.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trial</w:t>
      </w:r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resume</w:t>
      </w:r>
      <w:r w:rsidR="00D61F4F">
        <w:t xml:space="preserve"> </w:t>
      </w:r>
      <w:r w:rsidRPr="00CC5B9E">
        <w:t>after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application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decided.</w:t>
      </w:r>
    </w:p>
    <w:p w14:paraId="5B5E4631" w14:textId="77777777" w:rsidR="005A00A9" w:rsidRPr="00CC5B9E" w:rsidRDefault="005A00A9" w:rsidP="00787055">
      <w:pPr>
        <w:pStyle w:val="H1G"/>
      </w:pPr>
      <w:r w:rsidRPr="00CC5B9E">
        <w:tab/>
        <w:t>C.</w:t>
      </w:r>
      <w:r w:rsidRPr="00CC5B9E">
        <w:tab/>
        <w:t>Follow-up</w:t>
      </w:r>
      <w:r w:rsidR="00D61F4F">
        <w:t xml:space="preserve"> </w:t>
      </w:r>
      <w:r w:rsidRPr="00CC5B9E">
        <w:t>information</w:t>
      </w:r>
      <w:r w:rsidR="00D61F4F">
        <w:t xml:space="preserve"> </w:t>
      </w:r>
      <w:r w:rsidRPr="00CC5B9E">
        <w:t>relating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paragraph</w:t>
      </w:r>
      <w:r w:rsidR="00D61F4F">
        <w:t xml:space="preserve"> </w:t>
      </w:r>
      <w:r w:rsidRPr="00CC5B9E">
        <w:t>47</w:t>
      </w:r>
      <w:r w:rsidR="00D61F4F">
        <w:t xml:space="preserve"> </w:t>
      </w:r>
      <w:r w:rsidRPr="00CC5B9E">
        <w:t>(c)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concluding</w:t>
      </w:r>
      <w:r w:rsidR="00D61F4F">
        <w:t xml:space="preserve"> </w:t>
      </w:r>
      <w:r w:rsidRPr="00CC5B9E">
        <w:t>observations</w:t>
      </w:r>
    </w:p>
    <w:p w14:paraId="4AB7B6A4" w14:textId="77777777" w:rsidR="005A00A9" w:rsidRPr="00CC5B9E" w:rsidRDefault="005A00A9" w:rsidP="00924DD1">
      <w:pPr>
        <w:pStyle w:val="SingleTxtG"/>
      </w:pPr>
      <w:r w:rsidRPr="00CC5B9E">
        <w:t>7.</w:t>
      </w:r>
      <w:r w:rsidRPr="00CC5B9E">
        <w:tab/>
        <w:t>The</w:t>
      </w:r>
      <w:r w:rsidR="00D61F4F">
        <w:t xml:space="preserve"> </w:t>
      </w:r>
      <w:r w:rsidRPr="00CC5B9E">
        <w:t>Committee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asked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update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security</w:t>
      </w:r>
      <w:r w:rsidR="00D61F4F">
        <w:t xml:space="preserve"> </w:t>
      </w:r>
      <w:r w:rsidRPr="00CC5B9E">
        <w:t>certificate</w:t>
      </w:r>
      <w:r w:rsidR="00D61F4F">
        <w:t xml:space="preserve"> </w:t>
      </w:r>
      <w:r w:rsidRPr="00CC5B9E">
        <w:t>cases</w:t>
      </w:r>
      <w:r w:rsidR="00D61F4F">
        <w:t xml:space="preserve"> </w:t>
      </w:r>
      <w:r w:rsidRPr="00CC5B9E">
        <w:t>involving</w:t>
      </w:r>
      <w:r w:rsidR="00D61F4F">
        <w:t xml:space="preserve"> </w:t>
      </w:r>
      <w:r w:rsidRPr="00CC5B9E">
        <w:t>Messrs.</w:t>
      </w:r>
      <w:r w:rsidR="00D61F4F">
        <w:t xml:space="preserve"> </w:t>
      </w:r>
      <w:r w:rsidRPr="00CC5B9E">
        <w:t>Harkat,</w:t>
      </w:r>
      <w:r w:rsidR="00D61F4F">
        <w:t xml:space="preserve"> </w:t>
      </w:r>
      <w:proofErr w:type="spellStart"/>
      <w:r w:rsidRPr="00CC5B9E">
        <w:t>Jaballah</w:t>
      </w:r>
      <w:proofErr w:type="spellEnd"/>
      <w:r w:rsidR="00D61F4F">
        <w:t xml:space="preserve"> </w:t>
      </w:r>
      <w:r w:rsidRPr="00CC5B9E">
        <w:t>and</w:t>
      </w:r>
      <w:r w:rsidR="00D61F4F">
        <w:t xml:space="preserve"> </w:t>
      </w:r>
      <w:proofErr w:type="spellStart"/>
      <w:r w:rsidRPr="00CC5B9E">
        <w:t>Mahjoub</w:t>
      </w:r>
      <w:proofErr w:type="spellEnd"/>
      <w:r w:rsidRPr="00CC5B9E">
        <w:t>.</w:t>
      </w:r>
      <w:r w:rsidR="00D61F4F">
        <w:t xml:space="preserve"> </w:t>
      </w:r>
      <w:r w:rsidRPr="00CC5B9E">
        <w:t>Currently</w:t>
      </w:r>
      <w:r w:rsidR="00D61F4F">
        <w:t xml:space="preserve"> </w:t>
      </w:r>
      <w:r w:rsidRPr="00CC5B9E">
        <w:t>only</w:t>
      </w:r>
      <w:r w:rsidR="00D61F4F">
        <w:t xml:space="preserve"> </w:t>
      </w:r>
      <w:r w:rsidRPr="00CC5B9E">
        <w:t>two</w:t>
      </w:r>
      <w:r w:rsidR="00D61F4F">
        <w:t xml:space="preserve"> </w:t>
      </w:r>
      <w:r w:rsidRPr="00CC5B9E">
        <w:t>individuals,</w:t>
      </w:r>
      <w:r w:rsidR="00D61F4F">
        <w:t xml:space="preserve"> </w:t>
      </w:r>
      <w:r w:rsidRPr="00CC5B9E">
        <w:t>Messrs.</w:t>
      </w:r>
      <w:r w:rsidR="00D61F4F">
        <w:t xml:space="preserve"> </w:t>
      </w:r>
      <w:proofErr w:type="spellStart"/>
      <w:r w:rsidRPr="00CC5B9E">
        <w:t>Mahjoub</w:t>
      </w:r>
      <w:proofErr w:type="spellEnd"/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Harkat,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subject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security</w:t>
      </w:r>
      <w:r w:rsidR="00D61F4F">
        <w:t xml:space="preserve"> </w:t>
      </w:r>
      <w:r w:rsidRPr="00CC5B9E">
        <w:t>certificate.</w:t>
      </w:r>
      <w:r w:rsidR="00D61F4F">
        <w:t xml:space="preserve"> </w:t>
      </w:r>
      <w:r w:rsidRPr="00CC5B9E">
        <w:t>Neither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currently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detention;</w:t>
      </w:r>
      <w:r w:rsidR="00D61F4F">
        <w:t xml:space="preserve"> </w:t>
      </w:r>
      <w:r w:rsidRPr="00CC5B9E">
        <w:t>they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both</w:t>
      </w:r>
      <w:r w:rsidR="00D61F4F">
        <w:t xml:space="preserve"> </w:t>
      </w:r>
      <w:r w:rsidRPr="00CC5B9E">
        <w:t>been</w:t>
      </w:r>
      <w:r w:rsidR="00D61F4F">
        <w:t xml:space="preserve"> </w:t>
      </w:r>
      <w:r w:rsidRPr="00CC5B9E">
        <w:t>released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conditions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were</w:t>
      </w:r>
      <w:r w:rsidR="00D61F4F">
        <w:t xml:space="preserve"> </w:t>
      </w:r>
      <w:r w:rsidRPr="00CC5B9E">
        <w:t>imposed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subject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regular</w:t>
      </w:r>
      <w:r w:rsidR="00D61F4F">
        <w:t xml:space="preserve"> </w:t>
      </w:r>
      <w:r w:rsidRPr="00CC5B9E">
        <w:t>review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Court.</w:t>
      </w:r>
      <w:r w:rsidR="00D61F4F">
        <w:t xml:space="preserve"> </w:t>
      </w:r>
    </w:p>
    <w:p w14:paraId="04E6A08D" w14:textId="77777777" w:rsidR="005A00A9" w:rsidRPr="00CC5B9E" w:rsidRDefault="005A00A9" w:rsidP="00924DD1">
      <w:pPr>
        <w:pStyle w:val="SingleTxtG"/>
      </w:pPr>
      <w:r w:rsidRPr="00CC5B9E">
        <w:t>8.</w:t>
      </w:r>
      <w:r w:rsidRPr="00CC5B9E">
        <w:tab/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Court</w:t>
      </w:r>
      <w:r w:rsidR="00D61F4F">
        <w:t xml:space="preserve"> </w:t>
      </w:r>
      <w:r w:rsidRPr="00CC5B9E">
        <w:t>found</w:t>
      </w:r>
      <w:r w:rsidR="00D61F4F">
        <w:t xml:space="preserve"> </w:t>
      </w:r>
      <w:r w:rsidRPr="00CC5B9E">
        <w:t>Mr.</w:t>
      </w:r>
      <w:r w:rsidR="00D61F4F">
        <w:t xml:space="preserve"> </w:t>
      </w:r>
      <w:proofErr w:type="spellStart"/>
      <w:r w:rsidRPr="00CC5B9E">
        <w:t>Jaballah</w:t>
      </w:r>
      <w:r w:rsidR="008679BA">
        <w:t>’</w:t>
      </w:r>
      <w:r w:rsidRPr="00CC5B9E">
        <w:t>s</w:t>
      </w:r>
      <w:proofErr w:type="spellEnd"/>
      <w:r w:rsidR="00D61F4F">
        <w:t xml:space="preserve"> </w:t>
      </w:r>
      <w:r w:rsidRPr="00CC5B9E">
        <w:t>security</w:t>
      </w:r>
      <w:r w:rsidR="00D61F4F">
        <w:t xml:space="preserve"> </w:t>
      </w:r>
      <w:r w:rsidRPr="00CC5B9E">
        <w:t>certificate</w:t>
      </w:r>
      <w:r w:rsidR="00D61F4F">
        <w:t xml:space="preserve"> </w:t>
      </w:r>
      <w:r w:rsidRPr="00CC5B9E">
        <w:t>unreasonable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May</w:t>
      </w:r>
      <w:r w:rsidR="00D61F4F">
        <w:t xml:space="preserve"> </w:t>
      </w:r>
      <w:r w:rsidRPr="00CC5B9E">
        <w:t>2016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Court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Appeal</w:t>
      </w:r>
      <w:r w:rsidR="00D61F4F">
        <w:t xml:space="preserve"> </w:t>
      </w:r>
      <w:r w:rsidRPr="00CC5B9E">
        <w:t>dismissed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attempt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appeal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decision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October</w:t>
      </w:r>
      <w:r w:rsidR="00D61F4F">
        <w:t xml:space="preserve"> </w:t>
      </w:r>
      <w:r w:rsidRPr="00CC5B9E">
        <w:t>2016,</w:t>
      </w:r>
      <w:r w:rsidR="00D61F4F">
        <w:t xml:space="preserve"> </w:t>
      </w:r>
      <w:r w:rsidRPr="00CC5B9E">
        <w:t>without</w:t>
      </w:r>
      <w:r w:rsidR="00D61F4F">
        <w:t xml:space="preserve"> </w:t>
      </w:r>
      <w:r w:rsidRPr="00CC5B9E">
        <w:t>dealing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merits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case.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November</w:t>
      </w:r>
      <w:r w:rsidR="00D61F4F">
        <w:t xml:space="preserve"> </w:t>
      </w:r>
      <w:r w:rsidRPr="00CC5B9E">
        <w:t>2018,</w:t>
      </w:r>
      <w:r w:rsidR="00D61F4F">
        <w:t xml:space="preserve"> </w:t>
      </w:r>
      <w:r w:rsidRPr="00CC5B9E">
        <w:t>Mr.</w:t>
      </w:r>
      <w:r w:rsidR="00D61F4F">
        <w:t xml:space="preserve"> </w:t>
      </w:r>
      <w:proofErr w:type="spellStart"/>
      <w:r w:rsidRPr="00CC5B9E">
        <w:t>Jaballah</w:t>
      </w:r>
      <w:proofErr w:type="spellEnd"/>
      <w:r w:rsidR="00D61F4F">
        <w:t xml:space="preserve"> </w:t>
      </w:r>
      <w:r w:rsidRPr="00CC5B9E">
        <w:t>brought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civil</w:t>
      </w:r>
      <w:r w:rsidR="00D61F4F">
        <w:t xml:space="preserve"> </w:t>
      </w:r>
      <w:r w:rsidRPr="00CC5B9E">
        <w:t>claim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damages</w:t>
      </w:r>
      <w:r w:rsidR="00D61F4F">
        <w:t xml:space="preserve"> </w:t>
      </w:r>
      <w:r w:rsidRPr="00CC5B9E">
        <w:t>against</w:t>
      </w:r>
      <w:r w:rsidR="00D61F4F">
        <w:t xml:space="preserve"> </w:t>
      </w:r>
      <w:r w:rsidRPr="00CC5B9E">
        <w:t>Canada.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civil</w:t>
      </w:r>
      <w:r w:rsidR="00D61F4F">
        <w:t xml:space="preserve"> </w:t>
      </w:r>
      <w:r w:rsidRPr="00CC5B9E">
        <w:t>suit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ongoing.</w:t>
      </w:r>
    </w:p>
    <w:p w14:paraId="1EA9F513" w14:textId="77777777" w:rsidR="005A00A9" w:rsidRPr="00CC5B9E" w:rsidRDefault="005A00A9" w:rsidP="00924DD1">
      <w:pPr>
        <w:pStyle w:val="SingleTxtG"/>
      </w:pPr>
      <w:r w:rsidRPr="00CC5B9E">
        <w:t>9.</w:t>
      </w:r>
      <w:r w:rsidRPr="00CC5B9E">
        <w:tab/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Court</w:t>
      </w:r>
      <w:r w:rsidR="00D61F4F">
        <w:t xml:space="preserve"> </w:t>
      </w:r>
      <w:r w:rsidRPr="00CC5B9E">
        <w:t>found</w:t>
      </w:r>
      <w:r w:rsidR="00D61F4F">
        <w:t xml:space="preserve"> </w:t>
      </w:r>
      <w:r w:rsidRPr="00CC5B9E">
        <w:t>Mr.</w:t>
      </w:r>
      <w:r w:rsidR="00D61F4F">
        <w:t xml:space="preserve"> </w:t>
      </w:r>
      <w:proofErr w:type="spellStart"/>
      <w:r w:rsidRPr="00CC5B9E">
        <w:t>Mahjoub</w:t>
      </w:r>
      <w:r w:rsidR="008679BA">
        <w:t>’</w:t>
      </w:r>
      <w:r w:rsidRPr="00CC5B9E">
        <w:t>s</w:t>
      </w:r>
      <w:proofErr w:type="spellEnd"/>
      <w:r w:rsidR="00D61F4F">
        <w:t xml:space="preserve"> </w:t>
      </w:r>
      <w:r w:rsidRPr="00CC5B9E">
        <w:t>certificate</w:t>
      </w:r>
      <w:r w:rsidR="00D61F4F">
        <w:t xml:space="preserve"> </w:t>
      </w:r>
      <w:r w:rsidRPr="00CC5B9E">
        <w:t>reasonable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2013.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Court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Appeal</w:t>
      </w:r>
      <w:r w:rsidR="00D61F4F">
        <w:t xml:space="preserve"> </w:t>
      </w:r>
      <w:r w:rsidRPr="00CC5B9E">
        <w:t>dismissed</w:t>
      </w:r>
      <w:r w:rsidR="00D61F4F">
        <w:t xml:space="preserve"> </w:t>
      </w:r>
      <w:r w:rsidRPr="00CC5B9E">
        <w:t>his</w:t>
      </w:r>
      <w:r w:rsidR="00D61F4F">
        <w:t xml:space="preserve"> </w:t>
      </w:r>
      <w:r w:rsidRPr="00CC5B9E">
        <w:t>appeal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decision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related</w:t>
      </w:r>
      <w:r w:rsidR="00D61F4F">
        <w:t xml:space="preserve"> </w:t>
      </w:r>
      <w:r w:rsidRPr="00CC5B9E">
        <w:t>matters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July</w:t>
      </w:r>
      <w:r w:rsidR="00D61F4F">
        <w:t xml:space="preserve"> </w:t>
      </w:r>
      <w:r w:rsidRPr="00CC5B9E">
        <w:t>2017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Supreme</w:t>
      </w:r>
      <w:r w:rsidR="00D61F4F">
        <w:t xml:space="preserve"> </w:t>
      </w:r>
      <w:r w:rsidRPr="00CC5B9E">
        <w:t>Court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dismissed</w:t>
      </w:r>
      <w:r w:rsidR="00D61F4F">
        <w:t xml:space="preserve"> </w:t>
      </w:r>
      <w:r w:rsidRPr="00CC5B9E">
        <w:t>Mr.</w:t>
      </w:r>
      <w:r w:rsidR="00D61F4F">
        <w:t xml:space="preserve"> </w:t>
      </w:r>
      <w:proofErr w:type="spellStart"/>
      <w:r w:rsidRPr="00CC5B9E">
        <w:t>Mahjoub</w:t>
      </w:r>
      <w:r w:rsidR="008679BA">
        <w:t>’</w:t>
      </w:r>
      <w:r w:rsidRPr="00CC5B9E">
        <w:t>s</w:t>
      </w:r>
      <w:proofErr w:type="spellEnd"/>
      <w:r w:rsidR="00D61F4F">
        <w:t xml:space="preserve"> </w:t>
      </w:r>
      <w:r w:rsidRPr="00CC5B9E">
        <w:t>application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leave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appeal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May</w:t>
      </w:r>
      <w:r w:rsidR="00D61F4F">
        <w:t xml:space="preserve"> </w:t>
      </w:r>
      <w:r w:rsidRPr="00CC5B9E">
        <w:t>2018.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March</w:t>
      </w:r>
      <w:r w:rsidR="00D61F4F">
        <w:t xml:space="preserve"> </w:t>
      </w:r>
      <w:r w:rsidRPr="00CC5B9E">
        <w:t>2018,</w:t>
      </w:r>
      <w:r w:rsidR="00D61F4F">
        <w:t xml:space="preserve"> </w:t>
      </w:r>
      <w:r w:rsidRPr="00CC5B9E">
        <w:t>Mr.</w:t>
      </w:r>
      <w:r w:rsidR="00D61F4F">
        <w:t xml:space="preserve"> </w:t>
      </w:r>
      <w:proofErr w:type="spellStart"/>
      <w:r w:rsidRPr="00CC5B9E">
        <w:t>Mahjoub</w:t>
      </w:r>
      <w:proofErr w:type="spellEnd"/>
      <w:r w:rsidR="00D61F4F">
        <w:t xml:space="preserve"> </w:t>
      </w:r>
      <w:r w:rsidRPr="00CC5B9E">
        <w:t>received</w:t>
      </w:r>
      <w:r w:rsidR="00D61F4F">
        <w:t xml:space="preserve"> </w:t>
      </w:r>
      <w:r w:rsidRPr="00CC5B9E">
        <w:t>notice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intention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Border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Agency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seek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danger</w:t>
      </w:r>
      <w:r w:rsidR="00D61F4F">
        <w:t xml:space="preserve"> </w:t>
      </w:r>
      <w:r w:rsidRPr="00CC5B9E">
        <w:t>opinion</w:t>
      </w:r>
      <w:r w:rsidR="00D61F4F">
        <w:t xml:space="preserve"> </w:t>
      </w:r>
      <w:r w:rsidRPr="00CC5B9E">
        <w:t>from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Minister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Citizenship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Immigration</w:t>
      </w:r>
      <w:r w:rsidR="00D61F4F">
        <w:t xml:space="preserve"> </w:t>
      </w:r>
      <w:r w:rsidRPr="00CC5B9E">
        <w:t>pursuant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787055">
        <w:rPr>
          <w:i/>
          <w:iCs/>
        </w:rPr>
        <w:t>Immigration</w:t>
      </w:r>
      <w:r w:rsidR="00D61F4F">
        <w:rPr>
          <w:i/>
          <w:iCs/>
        </w:rPr>
        <w:t xml:space="preserve"> </w:t>
      </w:r>
      <w:r w:rsidRPr="00787055">
        <w:rPr>
          <w:i/>
          <w:iCs/>
        </w:rPr>
        <w:t>and</w:t>
      </w:r>
      <w:r w:rsidR="00D61F4F">
        <w:rPr>
          <w:i/>
          <w:iCs/>
        </w:rPr>
        <w:t xml:space="preserve"> </w:t>
      </w:r>
      <w:r w:rsidRPr="00787055">
        <w:rPr>
          <w:i/>
          <w:iCs/>
        </w:rPr>
        <w:t>Refugee</w:t>
      </w:r>
      <w:r w:rsidR="00D61F4F">
        <w:rPr>
          <w:i/>
          <w:iCs/>
        </w:rPr>
        <w:t xml:space="preserve"> </w:t>
      </w:r>
      <w:r w:rsidRPr="00787055">
        <w:rPr>
          <w:i/>
          <w:iCs/>
        </w:rPr>
        <w:t>Protection</w:t>
      </w:r>
      <w:r w:rsidR="00D61F4F">
        <w:rPr>
          <w:i/>
          <w:iCs/>
        </w:rPr>
        <w:t xml:space="preserve"> </w:t>
      </w:r>
      <w:r w:rsidRPr="00787055">
        <w:rPr>
          <w:i/>
          <w:iCs/>
        </w:rPr>
        <w:t>Act</w:t>
      </w:r>
      <w:r w:rsidR="00D61F4F">
        <w:t xml:space="preserve"> </w:t>
      </w:r>
      <w:r w:rsidRPr="00CC5B9E">
        <w:t>(IRPA).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process</w:t>
      </w:r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assess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risks</w:t>
      </w:r>
      <w:r w:rsidR="00D61F4F">
        <w:t xml:space="preserve"> </w:t>
      </w:r>
      <w:r w:rsidRPr="00CC5B9E">
        <w:t>he</w:t>
      </w:r>
      <w:r w:rsidR="00D61F4F">
        <w:t xml:space="preserve"> </w:t>
      </w:r>
      <w:r w:rsidRPr="00CC5B9E">
        <w:t>might</w:t>
      </w:r>
      <w:r w:rsidR="00D61F4F">
        <w:t xml:space="preserve"> </w:t>
      </w:r>
      <w:r w:rsidRPr="00CC5B9E">
        <w:t>face</w:t>
      </w:r>
      <w:r w:rsidR="00D61F4F">
        <w:t xml:space="preserve"> </w:t>
      </w:r>
      <w:r w:rsidRPr="00CC5B9E">
        <w:t>upon</w:t>
      </w:r>
      <w:r w:rsidR="00D61F4F">
        <w:t xml:space="preserve"> </w:t>
      </w:r>
      <w:r w:rsidRPr="00CC5B9E">
        <w:t>return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Egypt,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well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nature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severity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his</w:t>
      </w:r>
      <w:r w:rsidR="00D61F4F">
        <w:t xml:space="preserve"> </w:t>
      </w:r>
      <w:r w:rsidRPr="00CC5B9E">
        <w:t>actions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whether</w:t>
      </w:r>
      <w:r w:rsidR="00D61F4F">
        <w:t xml:space="preserve"> </w:t>
      </w:r>
      <w:r w:rsidRPr="00CC5B9E">
        <w:t>he</w:t>
      </w:r>
      <w:r w:rsidR="00D61F4F">
        <w:t xml:space="preserve"> </w:t>
      </w:r>
      <w:r w:rsidRPr="00CC5B9E">
        <w:t>poses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danger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security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Canada,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order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determine</w:t>
      </w:r>
      <w:r w:rsidR="00D61F4F">
        <w:t xml:space="preserve"> </w:t>
      </w:r>
      <w:r w:rsidRPr="00CC5B9E">
        <w:t>whether</w:t>
      </w:r>
      <w:r w:rsidR="00D61F4F">
        <w:t xml:space="preserve"> </w:t>
      </w:r>
      <w:r w:rsidRPr="00CC5B9E">
        <w:t>he</w:t>
      </w:r>
      <w:r w:rsidR="00D61F4F">
        <w:t xml:space="preserve"> </w:t>
      </w:r>
      <w:r w:rsidRPr="00CC5B9E">
        <w:t>may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removed</w:t>
      </w:r>
      <w:r w:rsidR="00D61F4F">
        <w:t xml:space="preserve"> </w:t>
      </w:r>
      <w:r w:rsidRPr="00CC5B9E">
        <w:t>from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Egypt.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process</w:t>
      </w:r>
      <w:r w:rsidR="00D61F4F">
        <w:t xml:space="preserve"> </w:t>
      </w:r>
      <w:r w:rsidRPr="00CC5B9E">
        <w:t>affords</w:t>
      </w:r>
      <w:r w:rsidR="00D61F4F">
        <w:t xml:space="preserve"> </w:t>
      </w:r>
      <w:r w:rsidRPr="00CC5B9E">
        <w:t>individuals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opportunity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respond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writing,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danger</w:t>
      </w:r>
      <w:r w:rsidR="00D61F4F">
        <w:t xml:space="preserve"> </w:t>
      </w:r>
      <w:r w:rsidRPr="00CC5B9E">
        <w:t>opinion</w:t>
      </w:r>
      <w:r w:rsidR="00D61F4F">
        <w:t xml:space="preserve"> </w:t>
      </w:r>
      <w:r w:rsidRPr="00CC5B9E">
        <w:t>decision</w:t>
      </w:r>
      <w:r w:rsidR="00D61F4F">
        <w:t xml:space="preserve"> </w:t>
      </w:r>
      <w:r w:rsidRPr="00CC5B9E">
        <w:t>may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subject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application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leave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judicial</w:t>
      </w:r>
      <w:r w:rsidR="00D61F4F">
        <w:t xml:space="preserve"> </w:t>
      </w:r>
      <w:r w:rsidRPr="00CC5B9E">
        <w:t>review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Court.</w:t>
      </w:r>
      <w:r w:rsidR="008679BA">
        <w:t xml:space="preserve"> </w:t>
      </w:r>
    </w:p>
    <w:p w14:paraId="792BA80D" w14:textId="4E7B25DA" w:rsidR="005A00A9" w:rsidRPr="00CC5B9E" w:rsidRDefault="005A00A9" w:rsidP="00924DD1">
      <w:pPr>
        <w:pStyle w:val="SingleTxtG"/>
      </w:pPr>
      <w:r w:rsidRPr="00CC5B9E">
        <w:t>10.</w:t>
      </w:r>
      <w:r w:rsidRPr="00CC5B9E">
        <w:tab/>
        <w:t>As</w:t>
      </w:r>
      <w:r w:rsidR="00D61F4F">
        <w:t xml:space="preserve"> </w:t>
      </w:r>
      <w:r w:rsidRPr="00CC5B9E">
        <w:t>noted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Seventh</w:t>
      </w:r>
      <w:r w:rsidR="00D61F4F">
        <w:t xml:space="preserve"> </w:t>
      </w:r>
      <w:r w:rsidRPr="00CC5B9E">
        <w:t>Report,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2016,</w:t>
      </w:r>
      <w:r w:rsidR="00D61F4F">
        <w:t xml:space="preserve"> </w:t>
      </w:r>
      <w:r w:rsidRPr="00CC5B9E">
        <w:t>Mr.</w:t>
      </w:r>
      <w:r w:rsidR="00D61F4F">
        <w:t xml:space="preserve"> </w:t>
      </w:r>
      <w:r w:rsidRPr="00CC5B9E">
        <w:t>Harkat</w:t>
      </w:r>
      <w:r w:rsidR="00D61F4F">
        <w:t xml:space="preserve"> </w:t>
      </w:r>
      <w:r w:rsidRPr="00CC5B9E">
        <w:t>received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preliminary</w:t>
      </w:r>
      <w:r w:rsidR="00D61F4F">
        <w:t xml:space="preserve"> </w:t>
      </w:r>
      <w:r w:rsidRPr="00CC5B9E">
        <w:t>assessment</w:t>
      </w:r>
      <w:r w:rsidR="00D61F4F">
        <w:t xml:space="preserve"> </w:t>
      </w:r>
      <w:r w:rsidRPr="00CC5B9E">
        <w:t>prepared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officials,</w:t>
      </w:r>
      <w:r w:rsidR="00D61F4F">
        <w:t xml:space="preserve"> </w:t>
      </w:r>
      <w:r w:rsidRPr="00CC5B9E">
        <w:t>recommending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he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allowed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remain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given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nature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severity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acts</w:t>
      </w:r>
      <w:r w:rsidR="00D61F4F">
        <w:t xml:space="preserve"> </w:t>
      </w:r>
      <w:r w:rsidRPr="00CC5B9E">
        <w:t>committed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danger</w:t>
      </w:r>
      <w:r w:rsidR="00D61F4F">
        <w:t xml:space="preserve"> </w:t>
      </w:r>
      <w:r w:rsidRPr="00CC5B9E">
        <w:t>he</w:t>
      </w:r>
      <w:r w:rsidR="00D61F4F">
        <w:t xml:space="preserve"> </w:t>
      </w:r>
      <w:r w:rsidRPr="00CC5B9E">
        <w:t>poses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security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Canada,</w:t>
      </w:r>
      <w:r w:rsidR="00D61F4F">
        <w:t xml:space="preserve"> </w:t>
      </w:r>
      <w:r w:rsidRPr="00CC5B9E">
        <w:t>pursuant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IRPA.</w:t>
      </w:r>
      <w:r w:rsidR="00D61F4F">
        <w:t xml:space="preserve"> </w:t>
      </w:r>
      <w:r w:rsidRPr="00CC5B9E">
        <w:t>Mr.</w:t>
      </w:r>
      <w:r w:rsidR="00D61F4F">
        <w:t xml:space="preserve"> </w:t>
      </w:r>
      <w:r w:rsidRPr="00CC5B9E">
        <w:t>Harkat</w:t>
      </w:r>
      <w:r w:rsidR="00D61F4F">
        <w:t xml:space="preserve"> </w:t>
      </w:r>
      <w:r w:rsidRPr="00CC5B9E">
        <w:t>was</w:t>
      </w:r>
      <w:r w:rsidR="00D61F4F">
        <w:t xml:space="preserve"> </w:t>
      </w:r>
      <w:r w:rsidRPr="00CC5B9E">
        <w:t>provided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opportunity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respond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recommendation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all</w:t>
      </w:r>
      <w:r w:rsidR="00D61F4F">
        <w:t xml:space="preserve"> </w:t>
      </w:r>
      <w:r w:rsidRPr="00CC5B9E">
        <w:t>relevant</w:t>
      </w:r>
      <w:r w:rsidR="00D61F4F">
        <w:t xml:space="preserve"> </w:t>
      </w:r>
      <w:r w:rsidRPr="00CC5B9E">
        <w:t>documents</w:t>
      </w:r>
      <w:r w:rsidR="00D61F4F">
        <w:t xml:space="preserve"> </w:t>
      </w:r>
      <w:r w:rsidRPr="00CC5B9E">
        <w:t>were</w:t>
      </w:r>
      <w:r w:rsidR="00D61F4F">
        <w:t xml:space="preserve"> </w:t>
      </w:r>
      <w:r w:rsidRPr="00CC5B9E">
        <w:t>forwarded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delegate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Minister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Citizenship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Immigration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decision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whether</w:t>
      </w:r>
      <w:r w:rsidR="00D61F4F">
        <w:t xml:space="preserve"> </w:t>
      </w:r>
      <w:r w:rsidRPr="00CC5B9E">
        <w:t>he</w:t>
      </w:r>
      <w:r w:rsidR="00D61F4F">
        <w:t xml:space="preserve"> </w:t>
      </w:r>
      <w:r w:rsidRPr="00CC5B9E">
        <w:t>should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allowed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remain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Canada.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October</w:t>
      </w:r>
      <w:r w:rsidR="00D61F4F">
        <w:t xml:space="preserve"> </w:t>
      </w:r>
      <w:r w:rsidRPr="00CC5B9E">
        <w:t>2,</w:t>
      </w:r>
      <w:r w:rsidR="00D61F4F">
        <w:t xml:space="preserve"> </w:t>
      </w:r>
      <w:r w:rsidRPr="00CC5B9E">
        <w:t>2018,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Minister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delegate</w:t>
      </w:r>
      <w:r w:rsidR="00D61F4F">
        <w:t xml:space="preserve"> </w:t>
      </w:r>
      <w:r w:rsidRPr="00CC5B9E">
        <w:t>concluded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Mr.</w:t>
      </w:r>
      <w:r w:rsidR="00D61F4F">
        <w:t xml:space="preserve"> </w:t>
      </w:r>
      <w:r w:rsidRPr="00CC5B9E">
        <w:t>Harkat</w:t>
      </w:r>
      <w:r w:rsidR="00D61F4F">
        <w:t xml:space="preserve"> </w:t>
      </w:r>
      <w:r w:rsidRPr="00CC5B9E">
        <w:t>would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face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substantial</w:t>
      </w:r>
      <w:r w:rsidR="00D61F4F">
        <w:t xml:space="preserve"> </w:t>
      </w:r>
      <w:r w:rsidRPr="00CC5B9E">
        <w:t>risk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torture,</w:t>
      </w:r>
      <w:r w:rsidR="00D61F4F">
        <w:t xml:space="preserve"> </w:t>
      </w:r>
      <w:r w:rsidRPr="00CC5B9E">
        <w:t>cruel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unusual</w:t>
      </w:r>
      <w:r w:rsidR="00D61F4F">
        <w:t xml:space="preserve"> </w:t>
      </w:r>
      <w:r w:rsidRPr="00CC5B9E">
        <w:t>treatment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punishment,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risk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his</w:t>
      </w:r>
      <w:r w:rsidR="00D61F4F">
        <w:t xml:space="preserve"> </w:t>
      </w:r>
      <w:r w:rsidRPr="00CC5B9E">
        <w:t>life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persecution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prescribed</w:t>
      </w:r>
      <w:r w:rsidR="00D61F4F">
        <w:t xml:space="preserve"> </w:t>
      </w:r>
      <w:r w:rsidRPr="00CC5B9E">
        <w:t>grounds,</w:t>
      </w:r>
      <w:r w:rsidR="00D61F4F">
        <w:t xml:space="preserve"> </w:t>
      </w:r>
      <w:r w:rsidRPr="00CC5B9E">
        <w:t>if</w:t>
      </w:r>
      <w:r w:rsidR="00D61F4F">
        <w:t xml:space="preserve"> </w:t>
      </w:r>
      <w:r w:rsidRPr="00CC5B9E">
        <w:t>returned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Algeria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that,</w:t>
      </w:r>
      <w:r w:rsidR="00D61F4F">
        <w:t xml:space="preserve"> </w:t>
      </w:r>
      <w:r w:rsidRPr="00CC5B9E">
        <w:t>based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nature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severity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acts</w:t>
      </w:r>
      <w:r w:rsidR="00D61F4F">
        <w:t xml:space="preserve"> </w:t>
      </w:r>
      <w:r w:rsidRPr="00CC5B9E">
        <w:t>he</w:t>
      </w:r>
      <w:r w:rsidR="00D61F4F">
        <w:t xml:space="preserve"> </w:t>
      </w:r>
      <w:r w:rsidRPr="00CC5B9E">
        <w:t>committed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providing</w:t>
      </w:r>
      <w:r w:rsidR="00D61F4F">
        <w:t xml:space="preserve"> </w:t>
      </w:r>
      <w:r w:rsidRPr="00CC5B9E">
        <w:t>material</w:t>
      </w:r>
      <w:r w:rsidR="00D61F4F">
        <w:t xml:space="preserve"> </w:t>
      </w:r>
      <w:r w:rsidRPr="00CC5B9E">
        <w:t>support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terrorism,</w:t>
      </w:r>
      <w:r w:rsidR="00D61F4F">
        <w:t xml:space="preserve"> </w:t>
      </w:r>
      <w:r w:rsidRPr="00CC5B9E">
        <w:t>Mr.</w:t>
      </w:r>
      <w:r w:rsidR="00D61F4F">
        <w:t xml:space="preserve"> </w:t>
      </w:r>
      <w:r w:rsidRPr="00CC5B9E">
        <w:t>Harkat</w:t>
      </w:r>
      <w:r w:rsidR="00D61F4F">
        <w:t xml:space="preserve"> </w:t>
      </w:r>
      <w:r w:rsidRPr="00CC5B9E">
        <w:t>should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removed</w:t>
      </w:r>
      <w:r w:rsidR="00D61F4F">
        <w:t xml:space="preserve"> </w:t>
      </w:r>
      <w:r w:rsidRPr="00CC5B9E">
        <w:t>from</w:t>
      </w:r>
      <w:r w:rsidR="00D61F4F">
        <w:t xml:space="preserve"> </w:t>
      </w:r>
      <w:r w:rsidRPr="00CC5B9E">
        <w:t>Canada.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humanitarian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compassionate</w:t>
      </w:r>
      <w:r w:rsidR="00D61F4F">
        <w:t xml:space="preserve"> </w:t>
      </w:r>
      <w:r w:rsidRPr="00CC5B9E">
        <w:t>grounds</w:t>
      </w:r>
      <w:r w:rsidR="00D61F4F">
        <w:t xml:space="preserve"> </w:t>
      </w:r>
      <w:r w:rsidRPr="00CC5B9E">
        <w:t>raised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submissions</w:t>
      </w:r>
      <w:r w:rsidR="00D61F4F">
        <w:t xml:space="preserve"> </w:t>
      </w:r>
      <w:r w:rsidRPr="00CC5B9E">
        <w:t>did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justify</w:t>
      </w:r>
      <w:r w:rsidR="00D61F4F">
        <w:t xml:space="preserve"> </w:t>
      </w:r>
      <w:r w:rsidRPr="00CC5B9E">
        <w:t>allowing</w:t>
      </w:r>
      <w:r w:rsidR="00D61F4F">
        <w:t xml:space="preserve"> </w:t>
      </w:r>
      <w:r w:rsidRPr="00CC5B9E">
        <w:t>him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remain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decision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Minister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delegate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currently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subject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application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leave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judicial</w:t>
      </w:r>
      <w:r w:rsidR="00D61F4F">
        <w:t xml:space="preserve"> </w:t>
      </w:r>
      <w:r w:rsidRPr="00CC5B9E">
        <w:t>review</w:t>
      </w:r>
      <w:r w:rsidR="00D61F4F">
        <w:t xml:space="preserve"> </w:t>
      </w:r>
      <w:r w:rsidRPr="00CC5B9E">
        <w:t>before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Court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decision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application</w:t>
      </w:r>
      <w:r w:rsidR="00D61F4F">
        <w:t xml:space="preserve"> </w:t>
      </w:r>
      <w:r w:rsidRPr="00CC5B9E">
        <w:t>view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expected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2020</w:t>
      </w:r>
      <w:r w:rsidR="00CA1ACF">
        <w:t>-</w:t>
      </w:r>
      <w:r w:rsidRPr="00CC5B9E">
        <w:t>2021.</w:t>
      </w:r>
      <w:r w:rsidR="008679BA">
        <w:t xml:space="preserve"> </w:t>
      </w:r>
    </w:p>
    <w:p w14:paraId="1ADAE5DF" w14:textId="77777777" w:rsidR="005A00A9" w:rsidRPr="00CC5B9E" w:rsidRDefault="005A00A9" w:rsidP="00924DD1">
      <w:pPr>
        <w:pStyle w:val="SingleTxtG"/>
      </w:pPr>
      <w:r w:rsidRPr="00CC5B9E">
        <w:t>11.</w:t>
      </w:r>
      <w:r w:rsidRPr="00CC5B9E">
        <w:tab/>
        <w:t>Mr.</w:t>
      </w:r>
      <w:r w:rsidR="00D61F4F">
        <w:t xml:space="preserve"> </w:t>
      </w:r>
      <w:r w:rsidRPr="00CC5B9E">
        <w:t>Harkat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filed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application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ministerial</w:t>
      </w:r>
      <w:r w:rsidR="00D61F4F">
        <w:t xml:space="preserve"> </w:t>
      </w:r>
      <w:r w:rsidRPr="00CC5B9E">
        <w:t>relief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Minister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Public</w:t>
      </w:r>
      <w:r w:rsidR="00D61F4F">
        <w:t xml:space="preserve"> </w:t>
      </w:r>
      <w:r w:rsidRPr="00CC5B9E">
        <w:t>Safety</w:t>
      </w:r>
      <w:r w:rsidR="00D61F4F">
        <w:t xml:space="preserve"> </w:t>
      </w:r>
      <w:proofErr w:type="gramStart"/>
      <w:r w:rsidRPr="00CC5B9E">
        <w:t>in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effort</w:t>
      </w:r>
      <w:r w:rsidR="00D61F4F">
        <w:t xml:space="preserve"> </w:t>
      </w:r>
      <w:r w:rsidRPr="00CC5B9E">
        <w:t>to</w:t>
      </w:r>
      <w:proofErr w:type="gramEnd"/>
      <w:r w:rsidR="00D61F4F">
        <w:t xml:space="preserve"> </w:t>
      </w:r>
      <w:r w:rsidRPr="00CC5B9E">
        <w:t>overcome</w:t>
      </w:r>
      <w:r w:rsidR="00D61F4F">
        <w:t xml:space="preserve"> </w:t>
      </w:r>
      <w:r w:rsidRPr="00CC5B9E">
        <w:t>his</w:t>
      </w:r>
      <w:r w:rsidR="00D61F4F">
        <w:t xml:space="preserve"> </w:t>
      </w:r>
      <w:r w:rsidRPr="00CC5B9E">
        <w:t>inadmissibility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engaging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terrorism,</w:t>
      </w:r>
      <w:r w:rsidR="00D61F4F">
        <w:t xml:space="preserve"> </w:t>
      </w:r>
      <w:r w:rsidRPr="00CC5B9E">
        <w:t>membership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terrorist</w:t>
      </w:r>
      <w:r w:rsidR="00D61F4F">
        <w:t xml:space="preserve"> </w:t>
      </w:r>
      <w:r w:rsidRPr="00CC5B9E">
        <w:t>organization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being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danger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security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Canada.</w:t>
      </w:r>
      <w:r w:rsidR="00D61F4F">
        <w:t xml:space="preserve"> </w:t>
      </w:r>
      <w:r w:rsidRPr="00CC5B9E">
        <w:t>Mr.</w:t>
      </w:r>
      <w:r w:rsidR="00D61F4F">
        <w:t xml:space="preserve"> </w:t>
      </w:r>
      <w:r w:rsidRPr="00CC5B9E">
        <w:lastRenderedPageBreak/>
        <w:t>Harkat</w:t>
      </w:r>
      <w:r w:rsidR="00D61F4F">
        <w:t xml:space="preserve"> </w:t>
      </w:r>
      <w:r w:rsidRPr="00CC5B9E">
        <w:t>must</w:t>
      </w:r>
      <w:r w:rsidR="00D61F4F">
        <w:t xml:space="preserve"> </w:t>
      </w:r>
      <w:r w:rsidRPr="00CC5B9E">
        <w:t>establish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contrary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interest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find</w:t>
      </w:r>
      <w:r w:rsidR="00D61F4F">
        <w:t xml:space="preserve"> </w:t>
      </w:r>
      <w:r w:rsidRPr="00CC5B9E">
        <w:t>him</w:t>
      </w:r>
      <w:r w:rsidR="00D61F4F">
        <w:t xml:space="preserve"> </w:t>
      </w:r>
      <w:r w:rsidRPr="00CC5B9E">
        <w:t>admissible.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decision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pending.</w:t>
      </w:r>
      <w:r w:rsidR="00D61F4F">
        <w:t xml:space="preserve"> </w:t>
      </w:r>
    </w:p>
    <w:p w14:paraId="5AB16C42" w14:textId="77777777" w:rsidR="005A00A9" w:rsidRPr="00CC5B9E" w:rsidRDefault="005A00A9" w:rsidP="00D61F4F">
      <w:pPr>
        <w:pStyle w:val="H1G"/>
      </w:pPr>
      <w:r w:rsidRPr="00CC5B9E">
        <w:tab/>
        <w:t>D.</w:t>
      </w:r>
      <w:r w:rsidRPr="00CC5B9E">
        <w:tab/>
        <w:t>Follow-up</w:t>
      </w:r>
      <w:r w:rsidR="00D61F4F">
        <w:t xml:space="preserve"> </w:t>
      </w:r>
      <w:r w:rsidRPr="00CC5B9E">
        <w:t>information</w:t>
      </w:r>
      <w:r w:rsidR="00D61F4F">
        <w:t xml:space="preserve"> </w:t>
      </w:r>
      <w:r w:rsidRPr="00CC5B9E">
        <w:t>relating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paragraph</w:t>
      </w:r>
      <w:r w:rsidR="00D61F4F">
        <w:t xml:space="preserve"> </w:t>
      </w:r>
      <w:r w:rsidRPr="00CC5B9E">
        <w:t>51(a)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concluding</w:t>
      </w:r>
      <w:r w:rsidR="00D61F4F">
        <w:t xml:space="preserve"> </w:t>
      </w:r>
      <w:r w:rsidRPr="00CC5B9E">
        <w:t>observations</w:t>
      </w:r>
    </w:p>
    <w:p w14:paraId="63930E6B" w14:textId="77777777" w:rsidR="005A00A9" w:rsidRPr="00CC5B9E" w:rsidRDefault="005A00A9" w:rsidP="00924DD1">
      <w:pPr>
        <w:pStyle w:val="SingleTxtG"/>
      </w:pPr>
      <w:r w:rsidRPr="00CC5B9E">
        <w:t>12.</w:t>
      </w:r>
      <w:r w:rsidRPr="00CC5B9E">
        <w:tab/>
        <w:t>This</w:t>
      </w:r>
      <w:r w:rsidR="00D61F4F">
        <w:t xml:space="preserve"> </w:t>
      </w:r>
      <w:r w:rsidRPr="00CC5B9E">
        <w:t>portion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report</w:t>
      </w:r>
      <w:r w:rsidR="00D61F4F">
        <w:t xml:space="preserve"> </w:t>
      </w:r>
      <w:r w:rsidRPr="00CC5B9E">
        <w:t>responds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Committee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concerns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respect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forced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sterilization.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safety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girls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top</w:t>
      </w:r>
      <w:r w:rsidR="00D61F4F">
        <w:t xml:space="preserve"> </w:t>
      </w:r>
      <w:r w:rsidRPr="00CC5B9E">
        <w:t>priority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Canada.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contributes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collaborative</w:t>
      </w:r>
      <w:r w:rsidR="00D61F4F">
        <w:t xml:space="preserve"> </w:t>
      </w:r>
      <w:r w:rsidRPr="00CC5B9E">
        <w:t>efforts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eliminate</w:t>
      </w:r>
      <w:r w:rsidR="00D61F4F">
        <w:t xml:space="preserve"> </w:t>
      </w:r>
      <w:r w:rsidRPr="00CC5B9E">
        <w:t>discriminatory</w:t>
      </w:r>
      <w:r w:rsidR="00D61F4F">
        <w:t xml:space="preserve"> </w:t>
      </w:r>
      <w:r w:rsidRPr="00CC5B9E">
        <w:t>practices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improving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competency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humility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practitioners</w:t>
      </w:r>
      <w:r w:rsidR="00D61F4F">
        <w:t xml:space="preserve"> </w:t>
      </w:r>
      <w:r w:rsidRPr="00CC5B9E">
        <w:t>through</w:t>
      </w:r>
      <w:r w:rsidR="00D61F4F">
        <w:t xml:space="preserve"> </w:t>
      </w:r>
      <w:r w:rsidRPr="00CC5B9E">
        <w:t>support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training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professional</w:t>
      </w:r>
      <w:r w:rsidR="00D61F4F">
        <w:t xml:space="preserve"> </w:t>
      </w:r>
      <w:r w:rsidRPr="00CC5B9E">
        <w:t>development,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strengthen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practices.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engaging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territorial</w:t>
      </w:r>
      <w:r w:rsidR="00D61F4F">
        <w:t xml:space="preserve"> </w:t>
      </w:r>
      <w:r w:rsidRPr="00CC5B9E">
        <w:t>governments,</w:t>
      </w:r>
      <w:r w:rsidR="00D61F4F">
        <w:t xml:space="preserve"> </w:t>
      </w:r>
      <w:r w:rsidRPr="00CC5B9E">
        <w:t>associations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professionals,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partners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next</w:t>
      </w:r>
      <w:r w:rsidR="00D61F4F">
        <w:t xml:space="preserve"> </w:t>
      </w:r>
      <w:r w:rsidRPr="00CC5B9E">
        <w:t>steps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address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issue.</w:t>
      </w:r>
      <w:r w:rsidR="00D61F4F">
        <w:t xml:space="preserve"> </w:t>
      </w:r>
    </w:p>
    <w:p w14:paraId="1B9D1509" w14:textId="77777777" w:rsidR="005A00A9" w:rsidRPr="00CC5B9E" w:rsidRDefault="005A00A9" w:rsidP="00924DD1">
      <w:pPr>
        <w:pStyle w:val="SingleTxtG"/>
      </w:pPr>
      <w:r w:rsidRPr="00CC5B9E">
        <w:t>13.</w:t>
      </w:r>
      <w:r w:rsidRPr="00CC5B9E">
        <w:tab/>
        <w:t>Several</w:t>
      </w:r>
      <w:r w:rsidR="00D61F4F">
        <w:t xml:space="preserve"> </w:t>
      </w:r>
      <w:r w:rsidRPr="00CC5B9E">
        <w:t>proposed</w:t>
      </w:r>
      <w:r w:rsidR="00D61F4F">
        <w:t xml:space="preserve"> </w:t>
      </w:r>
      <w:r w:rsidRPr="00CC5B9E">
        <w:t>class</w:t>
      </w:r>
      <w:r w:rsidR="00D61F4F">
        <w:t xml:space="preserve"> </w:t>
      </w:r>
      <w:r w:rsidRPr="00CC5B9E">
        <w:t>actions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one</w:t>
      </w:r>
      <w:r w:rsidR="00D61F4F">
        <w:t xml:space="preserve"> </w:t>
      </w:r>
      <w:r w:rsidRPr="00CC5B9E">
        <w:t>individual</w:t>
      </w:r>
      <w:r w:rsidR="00D61F4F">
        <w:t xml:space="preserve"> </w:t>
      </w:r>
      <w:r w:rsidRPr="00CC5B9E">
        <w:t>action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been</w:t>
      </w:r>
      <w:r w:rsidR="00D61F4F">
        <w:t xml:space="preserve"> </w:t>
      </w:r>
      <w:r w:rsidRPr="00CC5B9E">
        <w:t>filed</w:t>
      </w:r>
      <w:r w:rsidR="00D61F4F">
        <w:t xml:space="preserve"> </w:t>
      </w:r>
      <w:r w:rsidRPr="00CC5B9E">
        <w:t>since</w:t>
      </w:r>
      <w:r w:rsidR="00D61F4F">
        <w:t xml:space="preserve"> </w:t>
      </w:r>
      <w:r w:rsidRPr="00CC5B9E">
        <w:t>October</w:t>
      </w:r>
      <w:r w:rsidR="00D61F4F">
        <w:t xml:space="preserve"> </w:t>
      </w:r>
      <w:r w:rsidRPr="00CC5B9E">
        <w:t>2017</w:t>
      </w:r>
      <w:r w:rsidR="00D61F4F">
        <w:t xml:space="preserve"> </w:t>
      </w:r>
      <w:r w:rsidRPr="00CC5B9E">
        <w:t>alleging</w:t>
      </w:r>
      <w:r w:rsidR="00D61F4F">
        <w:t xml:space="preserve"> </w:t>
      </w:r>
      <w:r w:rsidRPr="00CC5B9E">
        <w:t>sterilization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</w:t>
      </w:r>
      <w:r w:rsidR="00D61F4F">
        <w:t xml:space="preserve"> </w:t>
      </w:r>
      <w:r w:rsidRPr="00CC5B9E">
        <w:t>without</w:t>
      </w:r>
      <w:r w:rsidR="00D61F4F">
        <w:t xml:space="preserve"> </w:t>
      </w:r>
      <w:r w:rsidRPr="00CC5B9E">
        <w:t>proper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named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defendant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some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these</w:t>
      </w:r>
      <w:r w:rsidR="00D61F4F">
        <w:t xml:space="preserve"> </w:t>
      </w:r>
      <w:r w:rsidRPr="00CC5B9E">
        <w:t>legal</w:t>
      </w:r>
      <w:r w:rsidR="00D61F4F">
        <w:t xml:space="preserve"> </w:t>
      </w:r>
      <w:r w:rsidRPr="00CC5B9E">
        <w:t>actions,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various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governments,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authorities,</w:t>
      </w:r>
      <w:r w:rsidR="00D61F4F">
        <w:t xml:space="preserve"> </w:t>
      </w:r>
      <w:r w:rsidRPr="00CC5B9E">
        <w:t>regulatory</w:t>
      </w:r>
      <w:r w:rsidR="00D61F4F">
        <w:t xml:space="preserve"> </w:t>
      </w:r>
      <w:r w:rsidRPr="00CC5B9E">
        <w:t>colleges,</w:t>
      </w:r>
      <w:r w:rsidR="00D61F4F">
        <w:t xml:space="preserve"> </w:t>
      </w:r>
      <w:r w:rsidRPr="00CC5B9E">
        <w:t>hospitals,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individual</w:t>
      </w:r>
      <w:r w:rsidR="00D61F4F">
        <w:t xml:space="preserve"> </w:t>
      </w:r>
      <w:r w:rsidRPr="00CC5B9E">
        <w:t>doctors.</w:t>
      </w:r>
      <w:r w:rsidR="00D61F4F">
        <w:t xml:space="preserve"> </w:t>
      </w:r>
      <w:r w:rsidRPr="00CC5B9E">
        <w:t>Governments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continue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work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plaintiffs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co-defendants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spirit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reconciliation.‎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defends</w:t>
      </w:r>
      <w:r w:rsidR="00D61F4F">
        <w:t xml:space="preserve"> </w:t>
      </w:r>
      <w:r w:rsidRPr="00CC5B9E">
        <w:t>litigation,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does</w:t>
      </w:r>
      <w:r w:rsidR="00D61F4F">
        <w:t xml:space="preserve"> </w:t>
      </w:r>
      <w:r w:rsidRPr="00CC5B9E">
        <w:t>so</w:t>
      </w:r>
      <w:r w:rsidR="00D61F4F">
        <w:t xml:space="preserve"> </w:t>
      </w:r>
      <w:r w:rsidRPr="00CC5B9E">
        <w:t>respectfully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always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goal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fair,</w:t>
      </w:r>
      <w:r w:rsidR="00D61F4F">
        <w:t xml:space="preserve"> </w:t>
      </w:r>
      <w:r w:rsidRPr="00CC5B9E">
        <w:t>comprehensive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lasting</w:t>
      </w:r>
      <w:r w:rsidR="00D61F4F">
        <w:t xml:space="preserve"> </w:t>
      </w:r>
      <w:r w:rsidRPr="00CC5B9E">
        <w:t>resolution.</w:t>
      </w:r>
    </w:p>
    <w:p w14:paraId="743CBEE7" w14:textId="77777777" w:rsidR="005A00A9" w:rsidRPr="00CC5B9E" w:rsidRDefault="005A00A9" w:rsidP="00924DD1">
      <w:pPr>
        <w:pStyle w:val="SingleTxtG"/>
      </w:pPr>
      <w:r w:rsidRPr="00CC5B9E">
        <w:t>14.</w:t>
      </w:r>
      <w:r w:rsidRPr="00CC5B9E">
        <w:tab/>
        <w:t>In</w:t>
      </w:r>
      <w:r w:rsidR="00D61F4F">
        <w:t xml:space="preserve"> </w:t>
      </w:r>
      <w:r w:rsidRPr="00CC5B9E">
        <w:t>December</w:t>
      </w:r>
      <w:r w:rsidR="00D61F4F">
        <w:t xml:space="preserve"> </w:t>
      </w:r>
      <w:r w:rsidRPr="00CC5B9E">
        <w:t>2018,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Ministers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sent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letter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territorial</w:t>
      </w:r>
      <w:r w:rsidR="00D61F4F">
        <w:t xml:space="preserve"> </w:t>
      </w:r>
      <w:r w:rsidRPr="00CC5B9E">
        <w:t>ministers,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well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medical</w:t>
      </w:r>
      <w:r w:rsidR="00D61F4F">
        <w:t xml:space="preserve"> </w:t>
      </w:r>
      <w:r w:rsidRPr="00CC5B9E">
        <w:t>associates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professional</w:t>
      </w:r>
      <w:r w:rsidR="00D61F4F">
        <w:t xml:space="preserve"> </w:t>
      </w:r>
      <w:r w:rsidRPr="00CC5B9E">
        <w:t>regulatory</w:t>
      </w:r>
      <w:r w:rsidR="00D61F4F">
        <w:t xml:space="preserve"> </w:t>
      </w:r>
      <w:r w:rsidRPr="00CC5B9E">
        <w:t>bodies,</w:t>
      </w:r>
      <w:r w:rsidR="00D61F4F">
        <w:t xml:space="preserve"> </w:t>
      </w:r>
      <w:r w:rsidRPr="00CC5B9E">
        <w:t>expressing</w:t>
      </w:r>
      <w:r w:rsidR="00D61F4F">
        <w:t xml:space="preserve"> </w:t>
      </w:r>
      <w:r w:rsidRPr="00CC5B9E">
        <w:t>concern</w:t>
      </w:r>
      <w:r w:rsidR="00D61F4F">
        <w:t xml:space="preserve"> </w:t>
      </w:r>
      <w:r w:rsidRPr="00CC5B9E">
        <w:t>over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reports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forced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sterilizations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some</w:t>
      </w:r>
      <w:r w:rsidR="00D61F4F">
        <w:t xml:space="preserve"> </w:t>
      </w:r>
      <w:r w:rsidRPr="00CC5B9E">
        <w:t>provinces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initiate</w:t>
      </w:r>
      <w:r w:rsidR="00D61F4F">
        <w:t xml:space="preserve"> </w:t>
      </w:r>
      <w:r w:rsidRPr="00CC5B9E">
        <w:t>dialogue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collaboration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address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issue.</w:t>
      </w:r>
    </w:p>
    <w:p w14:paraId="59748C71" w14:textId="77777777" w:rsidR="005A00A9" w:rsidRPr="00CC5B9E" w:rsidRDefault="005A00A9" w:rsidP="00924DD1">
      <w:pPr>
        <w:pStyle w:val="SingleTxtG"/>
      </w:pPr>
      <w:r w:rsidRPr="00CC5B9E">
        <w:t>15.</w:t>
      </w:r>
      <w:r w:rsidRPr="00CC5B9E">
        <w:tab/>
        <w:t>Forced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sterilization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serious</w:t>
      </w:r>
      <w:r w:rsidR="00D61F4F">
        <w:t xml:space="preserve"> </w:t>
      </w:r>
      <w:r w:rsidRPr="00CC5B9E">
        <w:t>violation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human</w:t>
      </w:r>
      <w:r w:rsidR="00D61F4F">
        <w:t xml:space="preserve"> </w:t>
      </w:r>
      <w:r w:rsidRPr="00CC5B9E">
        <w:t>rights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medical</w:t>
      </w:r>
      <w:r w:rsidR="00D61F4F">
        <w:t xml:space="preserve"> </w:t>
      </w:r>
      <w:r w:rsidRPr="00CC5B9E">
        <w:t>ethics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constitutes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offence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Canada.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form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gender-based</w:t>
      </w:r>
      <w:r w:rsidR="00D61F4F">
        <w:t xml:space="preserve"> </w:t>
      </w:r>
      <w:r w:rsidRPr="00CC5B9E">
        <w:t>violence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evidence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broader</w:t>
      </w:r>
      <w:r w:rsidR="00D61F4F">
        <w:t xml:space="preserve"> </w:t>
      </w:r>
      <w:r w:rsidRPr="00CC5B9E">
        <w:t>need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eliminate</w:t>
      </w:r>
      <w:r w:rsidR="00D61F4F">
        <w:t xml:space="preserve"> </w:t>
      </w:r>
      <w:r w:rsidRPr="00CC5B9E">
        <w:t>racism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discriminatory</w:t>
      </w:r>
      <w:r w:rsidR="00D61F4F">
        <w:t xml:space="preserve"> </w:t>
      </w:r>
      <w:r w:rsidRPr="00CC5B9E">
        <w:t>practices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ensure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safety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humility,</w:t>
      </w:r>
      <w:r w:rsidR="00D61F4F">
        <w:t xml:space="preserve"> </w:t>
      </w:r>
      <w:r w:rsidRPr="00CC5B9E">
        <w:t>which</w:t>
      </w:r>
      <w:r w:rsidR="00D61F4F">
        <w:t xml:space="preserve"> </w:t>
      </w:r>
      <w:r w:rsidRPr="00CC5B9E">
        <w:t>includes</w:t>
      </w:r>
      <w:r w:rsidR="00D61F4F">
        <w:t xml:space="preserve"> </w:t>
      </w:r>
      <w:r w:rsidRPr="00CC5B9E">
        <w:t>removing</w:t>
      </w:r>
      <w:r w:rsidR="00D61F4F">
        <w:t xml:space="preserve"> </w:t>
      </w:r>
      <w:r w:rsidRPr="00CC5B9E">
        <w:t>barriers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</w:t>
      </w:r>
      <w:r w:rsidR="00D61F4F">
        <w:t xml:space="preserve"> </w:t>
      </w:r>
      <w:r w:rsidRPr="00CC5B9E">
        <w:t>face</w:t>
      </w:r>
      <w:r w:rsidR="00D61F4F">
        <w:t xml:space="preserve"> </w:t>
      </w:r>
      <w:r w:rsidRPr="00CC5B9E">
        <w:t>when</w:t>
      </w:r>
      <w:r w:rsidR="00D61F4F">
        <w:t xml:space="preserve"> </w:t>
      </w:r>
      <w:r w:rsidRPr="00CC5B9E">
        <w:t>accessing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Canada.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practitioners</w:t>
      </w:r>
      <w:r w:rsidR="00D61F4F">
        <w:t xml:space="preserve"> </w:t>
      </w:r>
      <w:r w:rsidRPr="00CC5B9E">
        <w:t>must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culturally</w:t>
      </w:r>
      <w:r w:rsidR="00D61F4F">
        <w:t xml:space="preserve"> </w:t>
      </w:r>
      <w:r w:rsidRPr="00CC5B9E">
        <w:t>competent</w:t>
      </w:r>
      <w:r w:rsidR="00D61F4F">
        <w:t xml:space="preserve"> </w:t>
      </w:r>
      <w:r w:rsidRPr="00CC5B9E">
        <w:t>so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they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able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provide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people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culturally</w:t>
      </w:r>
      <w:r w:rsidR="00D61F4F">
        <w:t xml:space="preserve"> </w:t>
      </w:r>
      <w:r w:rsidRPr="00CC5B9E">
        <w:t>safe</w:t>
      </w:r>
      <w:r w:rsidR="00D61F4F">
        <w:t xml:space="preserve"> </w:t>
      </w:r>
      <w:r w:rsidRPr="00CC5B9E">
        <w:t>way,</w:t>
      </w:r>
      <w:r w:rsidR="00D61F4F">
        <w:t xml:space="preserve"> </w:t>
      </w:r>
      <w:r w:rsidRPr="00CC5B9E">
        <w:t>which</w:t>
      </w:r>
      <w:r w:rsidR="00D61F4F">
        <w:t xml:space="preserve"> </w:t>
      </w:r>
      <w:r w:rsidRPr="00CC5B9E">
        <w:t>includes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ability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ensure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</w:t>
      </w:r>
      <w:r w:rsidR="00D61F4F">
        <w:t xml:space="preserve"> </w:t>
      </w:r>
      <w:r w:rsidRPr="00CC5B9E">
        <w:t>receive</w:t>
      </w:r>
      <w:r w:rsidR="00D61F4F">
        <w:t xml:space="preserve"> </w:t>
      </w:r>
      <w:proofErr w:type="gramStart"/>
      <w:r w:rsidRPr="00CC5B9E">
        <w:t>all</w:t>
      </w:r>
      <w:r w:rsidR="00D61F4F">
        <w:t xml:space="preserve"> </w:t>
      </w:r>
      <w:r w:rsidRPr="00CC5B9E">
        <w:t>of</w:t>
      </w:r>
      <w:proofErr w:type="gramEnd"/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information</w:t>
      </w:r>
      <w:r w:rsidR="00D61F4F">
        <w:t xml:space="preserve"> </w:t>
      </w:r>
      <w:r w:rsidRPr="00CC5B9E">
        <w:t>necessary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able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give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consent.</w:t>
      </w:r>
      <w:r w:rsidR="00D61F4F">
        <w:t xml:space="preserve"> </w:t>
      </w:r>
    </w:p>
    <w:p w14:paraId="673CB3E0" w14:textId="77777777" w:rsidR="005A00A9" w:rsidRPr="00CC5B9E" w:rsidRDefault="005A00A9" w:rsidP="00D61F4F">
      <w:pPr>
        <w:pStyle w:val="H23G"/>
      </w:pPr>
      <w:r w:rsidRPr="00CC5B9E">
        <w:tab/>
      </w:r>
      <w:r w:rsidRPr="00CC5B9E">
        <w:tab/>
        <w:t>Criminal</w:t>
      </w:r>
      <w:r w:rsidR="00D61F4F">
        <w:t xml:space="preserve"> </w:t>
      </w:r>
      <w:r w:rsidRPr="00CC5B9E">
        <w:t>Law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Policing</w:t>
      </w:r>
    </w:p>
    <w:p w14:paraId="1ECD76A3" w14:textId="77777777" w:rsidR="005A00A9" w:rsidRPr="00CC5B9E" w:rsidRDefault="005A00A9" w:rsidP="00924DD1">
      <w:pPr>
        <w:pStyle w:val="SingleTxtG"/>
      </w:pPr>
      <w:r w:rsidRPr="00CC5B9E">
        <w:t>16.</w:t>
      </w:r>
      <w:r w:rsidRPr="00CC5B9E">
        <w:tab/>
        <w:t>The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offence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assault</w:t>
      </w:r>
      <w:r w:rsidR="00D61F4F">
        <w:t xml:space="preserve"> </w:t>
      </w:r>
      <w:r w:rsidRPr="00CC5B9E">
        <w:t>(section</w:t>
      </w:r>
      <w:r w:rsidR="00D61F4F">
        <w:t xml:space="preserve"> </w:t>
      </w:r>
      <w:r w:rsidRPr="00CC5B9E">
        <w:t>265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D61F4F">
        <w:rPr>
          <w:i/>
          <w:iCs/>
        </w:rPr>
        <w:t>Criminal</w:t>
      </w:r>
      <w:r w:rsidR="00D61F4F" w:rsidRPr="00D61F4F">
        <w:rPr>
          <w:i/>
          <w:iCs/>
        </w:rPr>
        <w:t xml:space="preserve"> </w:t>
      </w:r>
      <w:r w:rsidRPr="00D61F4F">
        <w:rPr>
          <w:i/>
          <w:iCs/>
        </w:rPr>
        <w:t>Code</w:t>
      </w:r>
      <w:r w:rsidRPr="00CC5B9E">
        <w:t>)</w:t>
      </w:r>
      <w:r w:rsidR="00D61F4F">
        <w:t xml:space="preserve"> </w:t>
      </w:r>
      <w:r w:rsidRPr="00CC5B9E">
        <w:t>prohibits</w:t>
      </w:r>
      <w:r w:rsidR="00D61F4F">
        <w:t xml:space="preserve"> </w:t>
      </w:r>
      <w:r w:rsidRPr="00CC5B9E">
        <w:t>touching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any</w:t>
      </w:r>
      <w:r w:rsidR="00D61F4F">
        <w:t xml:space="preserve"> </w:t>
      </w:r>
      <w:r w:rsidRPr="00CC5B9E">
        <w:t>kind</w:t>
      </w:r>
      <w:r w:rsidR="00D61F4F">
        <w:t xml:space="preserve"> </w:t>
      </w:r>
      <w:r w:rsidRPr="00CC5B9E">
        <w:t>without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being</w:t>
      </w:r>
      <w:r w:rsidR="00D61F4F">
        <w:t xml:space="preserve"> </w:t>
      </w:r>
      <w:r w:rsidRPr="00CC5B9E">
        <w:t>touched,</w:t>
      </w:r>
      <w:r w:rsidR="00D61F4F">
        <w:t xml:space="preserve"> </w:t>
      </w:r>
      <w:r w:rsidRPr="00CC5B9E">
        <w:t>subject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any</w:t>
      </w:r>
      <w:r w:rsidR="00D61F4F">
        <w:t xml:space="preserve"> </w:t>
      </w:r>
      <w:r w:rsidRPr="00CC5B9E">
        <w:t>applicable</w:t>
      </w:r>
      <w:r w:rsidR="00D61F4F">
        <w:t xml:space="preserve"> </w:t>
      </w:r>
      <w:r w:rsidRPr="00CC5B9E">
        <w:t>legal</w:t>
      </w:r>
      <w:r w:rsidR="00D61F4F">
        <w:t xml:space="preserve"> </w:t>
      </w:r>
      <w:r w:rsidRPr="00CC5B9E">
        <w:t>defence.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offence</w:t>
      </w:r>
      <w:r w:rsidR="00D61F4F">
        <w:t xml:space="preserve"> </w:t>
      </w:r>
      <w:r w:rsidRPr="00CC5B9E">
        <w:t>applies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medical</w:t>
      </w:r>
      <w:r w:rsidR="00D61F4F">
        <w:t xml:space="preserve"> </w:t>
      </w:r>
      <w:r w:rsidRPr="00CC5B9E">
        <w:t>setting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medical</w:t>
      </w:r>
      <w:r w:rsidR="00D61F4F">
        <w:t xml:space="preserve"> </w:t>
      </w:r>
      <w:r w:rsidRPr="00CC5B9E">
        <w:t>procedure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present.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example,</w:t>
      </w:r>
      <w:r w:rsidR="00D61F4F">
        <w:t xml:space="preserve"> </w:t>
      </w:r>
      <w:r w:rsidRPr="00CC5B9E">
        <w:t>if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either</w:t>
      </w:r>
      <w:r w:rsidR="00D61F4F">
        <w:t xml:space="preserve"> </w:t>
      </w:r>
      <w:r w:rsidRPr="00CC5B9E">
        <w:t>did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any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provided</w:t>
      </w:r>
      <w:r w:rsidR="00D61F4F">
        <w:t xml:space="preserve"> </w:t>
      </w:r>
      <w:r w:rsidRPr="00CC5B9E">
        <w:t>was</w:t>
      </w:r>
      <w:r w:rsidR="00D61F4F">
        <w:t xml:space="preserve"> </w:t>
      </w:r>
      <w:r w:rsidRPr="00CC5B9E">
        <w:t>obtained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result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force,</w:t>
      </w:r>
      <w:r w:rsidR="00D61F4F">
        <w:t xml:space="preserve"> </w:t>
      </w:r>
      <w:r w:rsidRPr="00CC5B9E">
        <w:t>threats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fear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application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force,</w:t>
      </w:r>
      <w:r w:rsidR="00D61F4F">
        <w:t xml:space="preserve"> </w:t>
      </w:r>
      <w:r w:rsidRPr="00CC5B9E">
        <w:t>fraud</w:t>
      </w:r>
      <w:r w:rsidR="00D61F4F">
        <w:t xml:space="preserve"> </w:t>
      </w:r>
      <w:r w:rsidRPr="00CC5B9E">
        <w:t>(i.e.,</w:t>
      </w:r>
      <w:r w:rsidR="00D61F4F">
        <w:t xml:space="preserve"> </w:t>
      </w:r>
      <w:r w:rsidRPr="00CC5B9E">
        <w:t>deception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dishonesty)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exercise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authority</w:t>
      </w:r>
      <w:r w:rsidR="00D61F4F">
        <w:t xml:space="preserve"> </w:t>
      </w:r>
      <w:r w:rsidRPr="00CC5B9E">
        <w:t>(subsection</w:t>
      </w:r>
      <w:r w:rsidR="00D61F4F">
        <w:t xml:space="preserve"> </w:t>
      </w:r>
      <w:r w:rsidRPr="00CC5B9E">
        <w:t>265(3)).</w:t>
      </w:r>
      <w:r w:rsidR="00D61F4F">
        <w:t xml:space="preserve"> </w:t>
      </w:r>
      <w:r w:rsidRPr="00CC5B9E">
        <w:t>Both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surgeon</w:t>
      </w:r>
      <w:r w:rsidR="00D61F4F">
        <w:t xml:space="preserve"> </w:t>
      </w:r>
      <w:r w:rsidRPr="00CC5B9E">
        <w:t>who</w:t>
      </w:r>
      <w:r w:rsidR="00D61F4F">
        <w:t xml:space="preserve"> </w:t>
      </w:r>
      <w:r w:rsidRPr="00CC5B9E">
        <w:t>performs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medical</w:t>
      </w:r>
      <w:r w:rsidR="00D61F4F">
        <w:t xml:space="preserve"> </w:t>
      </w:r>
      <w:r w:rsidRPr="00CC5B9E">
        <w:t>procedure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any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who</w:t>
      </w:r>
      <w:r w:rsidR="00D61F4F">
        <w:t xml:space="preserve"> </w:t>
      </w:r>
      <w:r w:rsidRPr="00CC5B9E">
        <w:t>does</w:t>
      </w:r>
      <w:r w:rsidR="00D61F4F">
        <w:t xml:space="preserve"> </w:t>
      </w:r>
      <w:r w:rsidRPr="00CC5B9E">
        <w:t>anything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assist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surgeon</w:t>
      </w:r>
      <w:r w:rsidR="00D61F4F">
        <w:t xml:space="preserve"> </w:t>
      </w:r>
      <w:r w:rsidRPr="00CC5B9E">
        <w:t>could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prosecuted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assault;</w:t>
      </w:r>
      <w:r w:rsidR="00D61F4F">
        <w:t xml:space="preserve"> </w:t>
      </w:r>
      <w:r w:rsidRPr="00CC5B9E">
        <w:t>general</w:t>
      </w:r>
      <w:r w:rsidR="00D61F4F">
        <w:t xml:space="preserve"> </w:t>
      </w:r>
      <w:r w:rsidRPr="00CC5B9E">
        <w:t>principles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law</w:t>
      </w:r>
      <w:r w:rsidR="00D61F4F">
        <w:t xml:space="preserve"> </w:t>
      </w:r>
      <w:r w:rsidRPr="00CC5B9E">
        <w:t>hold</w:t>
      </w:r>
      <w:r w:rsidR="00D61F4F">
        <w:t xml:space="preserve"> </w:t>
      </w:r>
      <w:r w:rsidRPr="00CC5B9E">
        <w:t>accountable</w:t>
      </w:r>
      <w:r w:rsidR="00D61F4F">
        <w:t xml:space="preserve"> </w:t>
      </w:r>
      <w:r w:rsidRPr="00CC5B9E">
        <w:t>persons</w:t>
      </w:r>
      <w:r w:rsidR="00D61F4F">
        <w:t xml:space="preserve"> </w:t>
      </w:r>
      <w:r w:rsidRPr="00CC5B9E">
        <w:t>who</w:t>
      </w:r>
      <w:r w:rsidR="00D61F4F">
        <w:t xml:space="preserve"> </w:t>
      </w:r>
      <w:r w:rsidRPr="00CC5B9E">
        <w:t>aid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abet</w:t>
      </w:r>
      <w:r w:rsidR="00D61F4F">
        <w:t xml:space="preserve"> </w:t>
      </w:r>
      <w:r w:rsidRPr="00CC5B9E">
        <w:t>others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committing</w:t>
      </w:r>
      <w:r w:rsidR="00D61F4F">
        <w:t xml:space="preserve"> </w:t>
      </w:r>
      <w:r w:rsidRPr="00CC5B9E">
        <w:t>offences</w:t>
      </w:r>
      <w:r w:rsidR="00D61F4F">
        <w:t xml:space="preserve"> </w:t>
      </w:r>
      <w:r w:rsidRPr="00CC5B9E">
        <w:t>(section</w:t>
      </w:r>
      <w:r w:rsidR="00D61F4F">
        <w:t xml:space="preserve"> </w:t>
      </w:r>
      <w:r w:rsidRPr="00CC5B9E">
        <w:t>21).</w:t>
      </w:r>
    </w:p>
    <w:p w14:paraId="4B4D1206" w14:textId="77777777" w:rsidR="005A00A9" w:rsidRPr="00CC5B9E" w:rsidRDefault="005A00A9" w:rsidP="00924DD1">
      <w:pPr>
        <w:pStyle w:val="SingleTxtG"/>
      </w:pPr>
      <w:r w:rsidRPr="00CC5B9E">
        <w:t>17.</w:t>
      </w:r>
      <w:r w:rsidRPr="00CC5B9E">
        <w:tab/>
        <w:t>Because</w:t>
      </w:r>
      <w:r w:rsidR="00D61F4F">
        <w:t xml:space="preserve"> </w:t>
      </w:r>
      <w:r w:rsidRPr="00CC5B9E">
        <w:t>sterilization</w:t>
      </w:r>
      <w:r w:rsidR="00D61F4F">
        <w:t xml:space="preserve"> </w:t>
      </w:r>
      <w:r w:rsidRPr="00CC5B9E">
        <w:t>procedures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significant</w:t>
      </w:r>
      <w:r w:rsidR="00D61F4F">
        <w:t xml:space="preserve"> </w:t>
      </w:r>
      <w:r w:rsidRPr="00CC5B9E">
        <w:t>impact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body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subjected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procedure,</w:t>
      </w:r>
      <w:r w:rsidR="00D61F4F">
        <w:t xml:space="preserve"> </w:t>
      </w:r>
      <w:r w:rsidRPr="00CC5B9E">
        <w:t>aggravated</w:t>
      </w:r>
      <w:r w:rsidR="00D61F4F">
        <w:t xml:space="preserve"> </w:t>
      </w:r>
      <w:r w:rsidRPr="00CC5B9E">
        <w:t>forms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assault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likely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apply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provided.</w:t>
      </w:r>
      <w:r w:rsidR="00D61F4F">
        <w:t xml:space="preserve"> </w:t>
      </w:r>
      <w:r w:rsidRPr="00CC5B9E">
        <w:t>Specifically,</w:t>
      </w:r>
      <w:r w:rsidR="00D61F4F">
        <w:t xml:space="preserve"> </w:t>
      </w:r>
      <w:r w:rsidRPr="00CC5B9E">
        <w:t>assault</w:t>
      </w:r>
      <w:r w:rsidR="00D61F4F">
        <w:t xml:space="preserve"> </w:t>
      </w:r>
      <w:r w:rsidRPr="00CC5B9E">
        <w:t>causing</w:t>
      </w:r>
      <w:r w:rsidR="00D61F4F">
        <w:t xml:space="preserve"> </w:t>
      </w:r>
      <w:r w:rsidRPr="00CC5B9E">
        <w:t>bodily</w:t>
      </w:r>
      <w:r w:rsidR="00D61F4F">
        <w:t xml:space="preserve"> </w:t>
      </w:r>
      <w:r w:rsidRPr="00CC5B9E">
        <w:t>harm</w:t>
      </w:r>
      <w:r w:rsidR="00D61F4F">
        <w:t xml:space="preserve"> </w:t>
      </w:r>
      <w:r w:rsidRPr="00CC5B9E">
        <w:t>(section</w:t>
      </w:r>
      <w:r w:rsidR="00D61F4F">
        <w:t xml:space="preserve"> </w:t>
      </w:r>
      <w:r w:rsidRPr="00CC5B9E">
        <w:t>267),</w:t>
      </w:r>
      <w:r w:rsidR="00D61F4F">
        <w:t xml:space="preserve"> </w:t>
      </w:r>
      <w:r w:rsidRPr="00CC5B9E">
        <w:t>which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punishable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maximum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10</w:t>
      </w:r>
      <w:r w:rsidR="00D61F4F">
        <w:t xml:space="preserve"> </w:t>
      </w:r>
      <w:r w:rsidRPr="00CC5B9E">
        <w:t>years</w:t>
      </w:r>
      <w:r w:rsidR="00D61F4F">
        <w:t xml:space="preserve"> </w:t>
      </w:r>
      <w:r w:rsidRPr="00CC5B9E">
        <w:t>imprisonment,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aggravated</w:t>
      </w:r>
      <w:r w:rsidR="00D61F4F">
        <w:t xml:space="preserve"> </w:t>
      </w:r>
      <w:r w:rsidRPr="00CC5B9E">
        <w:t>assault</w:t>
      </w:r>
      <w:r w:rsidR="00D61F4F">
        <w:t xml:space="preserve"> </w:t>
      </w:r>
      <w:r w:rsidRPr="00CC5B9E">
        <w:t>(section</w:t>
      </w:r>
      <w:r w:rsidR="00D61F4F">
        <w:t xml:space="preserve"> </w:t>
      </w:r>
      <w:r w:rsidRPr="00CC5B9E">
        <w:t>268),</w:t>
      </w:r>
      <w:r w:rsidR="00D61F4F">
        <w:t xml:space="preserve"> </w:t>
      </w:r>
      <w:r w:rsidRPr="00CC5B9E">
        <w:t>which</w:t>
      </w:r>
      <w:r w:rsidR="00D61F4F">
        <w:t xml:space="preserve"> </w:t>
      </w:r>
      <w:r w:rsidRPr="00CC5B9E">
        <w:t>requires</w:t>
      </w:r>
      <w:r w:rsidR="00D61F4F">
        <w:t xml:space="preserve"> </w:t>
      </w:r>
      <w:r w:rsidRPr="00CC5B9E">
        <w:t>wounding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maiming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punishable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maximum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14</w:t>
      </w:r>
      <w:r w:rsidR="00D61F4F">
        <w:t xml:space="preserve"> </w:t>
      </w:r>
      <w:r w:rsidRPr="00CC5B9E">
        <w:t>years</w:t>
      </w:r>
      <w:r w:rsidR="00D61F4F">
        <w:t xml:space="preserve"> </w:t>
      </w:r>
      <w:r w:rsidRPr="00CC5B9E">
        <w:t>imprisonment,</w:t>
      </w:r>
      <w:r w:rsidR="00D61F4F">
        <w:t xml:space="preserve"> </w:t>
      </w:r>
      <w:r w:rsidRPr="00CC5B9E">
        <w:t>may</w:t>
      </w:r>
      <w:r w:rsidR="00D61F4F">
        <w:t xml:space="preserve"> </w:t>
      </w:r>
      <w:r w:rsidRPr="00CC5B9E">
        <w:t>apply.</w:t>
      </w:r>
    </w:p>
    <w:p w14:paraId="66B93C9B" w14:textId="77777777" w:rsidR="005A00A9" w:rsidRPr="00CC5B9E" w:rsidRDefault="005A00A9" w:rsidP="00924DD1">
      <w:pPr>
        <w:pStyle w:val="SingleTxtG"/>
      </w:pPr>
      <w:r w:rsidRPr="00CC5B9E">
        <w:t>18.</w:t>
      </w:r>
      <w:r w:rsidRPr="00CC5B9E">
        <w:tab/>
        <w:t>The</w:t>
      </w:r>
      <w:r w:rsidR="00D61F4F">
        <w:t xml:space="preserve"> </w:t>
      </w:r>
      <w:r w:rsidRPr="00CC5B9E">
        <w:t>investigation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primarily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matter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law</w:t>
      </w:r>
      <w:r w:rsidR="00D61F4F">
        <w:t xml:space="preserve"> </w:t>
      </w:r>
      <w:r w:rsidRPr="00CC5B9E">
        <w:t>enforcement,</w:t>
      </w:r>
      <w:r w:rsidR="00D61F4F">
        <w:t xml:space="preserve"> </w:t>
      </w:r>
      <w:r w:rsidRPr="00CC5B9E">
        <w:t>while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prosecution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matter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responsibility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Attorneys</w:t>
      </w:r>
      <w:r w:rsidR="00D61F4F">
        <w:t xml:space="preserve"> </w:t>
      </w:r>
      <w:r w:rsidRPr="00CC5B9E">
        <w:t>General,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Attorney</w:t>
      </w:r>
      <w:r w:rsidR="00D61F4F">
        <w:t xml:space="preserve"> </w:t>
      </w:r>
      <w:r w:rsidRPr="00CC5B9E">
        <w:t>General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three</w:t>
      </w:r>
      <w:r w:rsidR="00D61F4F">
        <w:t xml:space="preserve"> </w:t>
      </w:r>
      <w:r w:rsidRPr="00CC5B9E">
        <w:t>Territories.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officers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sole</w:t>
      </w:r>
      <w:r w:rsidR="00D61F4F">
        <w:t xml:space="preserve"> </w:t>
      </w:r>
      <w:r w:rsidRPr="00CC5B9E">
        <w:lastRenderedPageBreak/>
        <w:t>responsibility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discretion</w:t>
      </w:r>
      <w:r w:rsidR="00D61F4F">
        <w:t xml:space="preserve"> </w:t>
      </w:r>
      <w:r w:rsidRPr="00CC5B9E">
        <w:t>over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investigation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offence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laying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charges</w:t>
      </w:r>
      <w:r w:rsidR="00D61F4F">
        <w:t xml:space="preserve"> </w:t>
      </w:r>
      <w:r w:rsidRPr="00CC5B9E">
        <w:t>except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Attorney</w:t>
      </w:r>
      <w:r w:rsidR="00D61F4F">
        <w:t xml:space="preserve"> </w:t>
      </w:r>
      <w:r w:rsidRPr="00CC5B9E">
        <w:t>General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required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statute.</w:t>
      </w:r>
      <w:r w:rsidR="00D61F4F">
        <w:t xml:space="preserve"> </w:t>
      </w:r>
      <w:r w:rsidRPr="00CC5B9E">
        <w:t>However,</w:t>
      </w:r>
      <w:r w:rsidR="00D61F4F">
        <w:t xml:space="preserve"> </w:t>
      </w:r>
      <w:r w:rsidRPr="00CC5B9E">
        <w:t>some</w:t>
      </w:r>
      <w:r w:rsidR="00D61F4F">
        <w:t xml:space="preserve"> </w:t>
      </w:r>
      <w:r w:rsidRPr="00CC5B9E">
        <w:t>jurisdictions</w:t>
      </w:r>
      <w:r w:rsidR="00D61F4F">
        <w:t xml:space="preserve"> </w:t>
      </w:r>
      <w:r w:rsidRPr="00CC5B9E">
        <w:t>like</w:t>
      </w:r>
      <w:r w:rsidR="00D61F4F">
        <w:t xml:space="preserve"> </w:t>
      </w:r>
      <w:r w:rsidRPr="00CC5B9E">
        <w:t>British</w:t>
      </w:r>
      <w:r w:rsidR="00D61F4F">
        <w:t xml:space="preserve"> </w:t>
      </w:r>
      <w:r w:rsidRPr="00CC5B9E">
        <w:t>Columbia,</w:t>
      </w:r>
      <w:r w:rsidR="00D61F4F">
        <w:t xml:space="preserve"> </w:t>
      </w:r>
      <w:r w:rsidRPr="00CC5B9E">
        <w:t>Québec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New</w:t>
      </w:r>
      <w:r w:rsidR="00D61F4F">
        <w:t xml:space="preserve"> </w:t>
      </w:r>
      <w:r w:rsidRPr="00CC5B9E">
        <w:t>Brunswick,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pre-charge</w:t>
      </w:r>
      <w:r w:rsidR="00D61F4F">
        <w:t xml:space="preserve"> </w:t>
      </w:r>
      <w:r w:rsidRPr="00CC5B9E">
        <w:t>screening,</w:t>
      </w:r>
      <w:r w:rsidR="00D61F4F">
        <w:t xml:space="preserve"> </w:t>
      </w:r>
      <w:r w:rsidRPr="00CC5B9E">
        <w:t>whereby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prosecutors</w:t>
      </w:r>
      <w:r w:rsidR="00D61F4F">
        <w:t xml:space="preserve"> </w:t>
      </w:r>
      <w:r w:rsidRPr="00CC5B9E">
        <w:t>review</w:t>
      </w:r>
      <w:r w:rsidR="00D61F4F">
        <w:t xml:space="preserve"> </w:t>
      </w:r>
      <w:r w:rsidRPr="00CC5B9E">
        <w:t>proposed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charges.</w:t>
      </w:r>
      <w:r w:rsidR="00D61F4F">
        <w:t xml:space="preserve"> </w:t>
      </w:r>
      <w:r w:rsidRPr="00CC5B9E">
        <w:t>Charges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laid</w:t>
      </w:r>
      <w:r w:rsidR="00D61F4F">
        <w:t xml:space="preserve"> </w:t>
      </w:r>
      <w:r w:rsidRPr="00CC5B9E">
        <w:t>once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investigation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been</w:t>
      </w:r>
      <w:r w:rsidR="00D61F4F">
        <w:t xml:space="preserve"> </w:t>
      </w:r>
      <w:r w:rsidRPr="00CC5B9E">
        <w:t>conducted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appropriate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force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jurisdiction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designated</w:t>
      </w:r>
      <w:r w:rsidR="00D61F4F">
        <w:t xml:space="preserve"> </w:t>
      </w:r>
      <w:r w:rsidRPr="00CC5B9E">
        <w:t>authority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determined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there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reasonable</w:t>
      </w:r>
      <w:r w:rsidR="00D61F4F">
        <w:t xml:space="preserve"> </w:t>
      </w:r>
      <w:r w:rsidRPr="00CC5B9E">
        <w:t>grounds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believe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offence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occurred.</w:t>
      </w:r>
      <w:r w:rsidR="00D61F4F">
        <w:t xml:space="preserve"> </w:t>
      </w:r>
      <w:r w:rsidRPr="00CC5B9E">
        <w:t>At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level,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Public</w:t>
      </w:r>
      <w:r w:rsidR="00D61F4F">
        <w:t xml:space="preserve"> </w:t>
      </w:r>
      <w:r w:rsidRPr="00CC5B9E">
        <w:t>Prosecution</w:t>
      </w:r>
      <w:r w:rsidR="00D61F4F">
        <w:t xml:space="preserve"> </w:t>
      </w:r>
      <w:r w:rsidRPr="00CC5B9E">
        <w:t>Service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exercises</w:t>
      </w:r>
      <w:r w:rsidR="00D61F4F">
        <w:t xml:space="preserve"> </w:t>
      </w:r>
      <w:r w:rsidRPr="00CC5B9E">
        <w:t>its</w:t>
      </w:r>
      <w:r w:rsidR="00D61F4F">
        <w:t xml:space="preserve"> </w:t>
      </w:r>
      <w:r w:rsidRPr="00CC5B9E">
        <w:t>discretion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determining</w:t>
      </w:r>
      <w:r w:rsidR="00D61F4F">
        <w:t xml:space="preserve"> </w:t>
      </w:r>
      <w:r w:rsidRPr="00CC5B9E">
        <w:t>whether</w:t>
      </w:r>
      <w:r w:rsidR="00D61F4F">
        <w:t xml:space="preserve"> </w:t>
      </w:r>
      <w:r w:rsidRPr="00CC5B9E">
        <w:t>there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reasonable</w:t>
      </w:r>
      <w:r w:rsidR="00D61F4F">
        <w:t xml:space="preserve"> </w:t>
      </w:r>
      <w:r w:rsidRPr="00CC5B9E">
        <w:t>prospect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conviction,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whether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public</w:t>
      </w:r>
      <w:r w:rsidR="00D61F4F">
        <w:t xml:space="preserve"> </w:t>
      </w:r>
      <w:r w:rsidRPr="00CC5B9E">
        <w:t>interest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initiate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prosecution.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prosecution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apply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similar</w:t>
      </w:r>
      <w:r w:rsidR="00D61F4F">
        <w:t xml:space="preserve"> </w:t>
      </w:r>
      <w:r w:rsidRPr="00CC5B9E">
        <w:t>standard</w:t>
      </w:r>
      <w:r w:rsidR="00D61F4F">
        <w:t xml:space="preserve"> </w:t>
      </w:r>
      <w:r w:rsidRPr="00CC5B9E">
        <w:t>when</w:t>
      </w:r>
      <w:r w:rsidR="00D61F4F">
        <w:t xml:space="preserve"> </w:t>
      </w:r>
      <w:r w:rsidRPr="00CC5B9E">
        <w:t>determining</w:t>
      </w:r>
      <w:r w:rsidR="00D61F4F">
        <w:t xml:space="preserve"> </w:t>
      </w:r>
      <w:r w:rsidRPr="00CC5B9E">
        <w:t>whether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pursue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prosecution.</w:t>
      </w:r>
      <w:r w:rsidR="00D61F4F">
        <w:t xml:space="preserve"> </w:t>
      </w:r>
      <w:r w:rsidRPr="00CC5B9E">
        <w:t>Prosecutorial</w:t>
      </w:r>
      <w:r w:rsidR="00D61F4F">
        <w:t xml:space="preserve"> </w:t>
      </w:r>
      <w:r w:rsidRPr="00CC5B9E">
        <w:t>discretion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firmly</w:t>
      </w:r>
      <w:r w:rsidR="00D61F4F">
        <w:t xml:space="preserve"> </w:t>
      </w:r>
      <w:r w:rsidRPr="00CC5B9E">
        <w:t>entrenched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legal</w:t>
      </w:r>
      <w:r w:rsidR="00D61F4F">
        <w:t xml:space="preserve"> </w:t>
      </w:r>
      <w:r w:rsidRPr="00CC5B9E">
        <w:t>system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carefully</w:t>
      </w:r>
      <w:r w:rsidR="00D61F4F">
        <w:t xml:space="preserve"> </w:t>
      </w:r>
      <w:r w:rsidRPr="00CC5B9E">
        <w:t>safeguarded.</w:t>
      </w:r>
    </w:p>
    <w:p w14:paraId="6B56EAA3" w14:textId="77777777" w:rsidR="005A00A9" w:rsidRPr="00CC5B9E" w:rsidRDefault="005A00A9" w:rsidP="00924DD1">
      <w:pPr>
        <w:pStyle w:val="SingleTxtG"/>
      </w:pPr>
      <w:r w:rsidRPr="00CC5B9E">
        <w:t>19.</w:t>
      </w:r>
      <w:r w:rsidRPr="00CC5B9E">
        <w:tab/>
        <w:t>Under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Canadian</w:t>
      </w:r>
      <w:r w:rsidR="00D61F4F">
        <w:t xml:space="preserve"> </w:t>
      </w:r>
      <w:r w:rsidRPr="00CC5B9E">
        <w:t>Constitution,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federal,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territorial</w:t>
      </w:r>
      <w:r w:rsidR="00D61F4F">
        <w:t xml:space="preserve"> </w:t>
      </w:r>
      <w:r w:rsidRPr="00CC5B9E">
        <w:t>governments</w:t>
      </w:r>
      <w:r w:rsidR="00D61F4F">
        <w:t xml:space="preserve"> </w:t>
      </w:r>
      <w:r w:rsidRPr="00CC5B9E">
        <w:t>share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responsibility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justice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responding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needs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victims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crime.</w:t>
      </w:r>
      <w:r w:rsidR="00D61F4F">
        <w:t xml:space="preserve"> </w:t>
      </w:r>
      <w:r w:rsidRPr="00CC5B9E">
        <w:t>All</w:t>
      </w:r>
      <w:r w:rsidR="00D61F4F">
        <w:t xml:space="preserve"> </w:t>
      </w:r>
      <w:r w:rsidRPr="00CC5B9E">
        <w:t>levels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governments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recognize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difficulties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victims</w:t>
      </w:r>
      <w:r w:rsidR="00D61F4F">
        <w:t xml:space="preserve"> </w:t>
      </w:r>
      <w:r w:rsidRPr="00CC5B9E">
        <w:t>face</w:t>
      </w:r>
      <w:r w:rsidR="00D61F4F">
        <w:t xml:space="preserve"> </w:t>
      </w:r>
      <w:r w:rsidRPr="00CC5B9E">
        <w:t>while</w:t>
      </w:r>
      <w:r w:rsidR="00D61F4F">
        <w:t xml:space="preserve"> </w:t>
      </w:r>
      <w:r w:rsidRPr="00CC5B9E">
        <w:t>moving</w:t>
      </w:r>
      <w:r w:rsidR="00D61F4F">
        <w:t xml:space="preserve"> </w:t>
      </w:r>
      <w:r w:rsidRPr="00CC5B9E">
        <w:t>through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criminal</w:t>
      </w:r>
      <w:r w:rsidR="00D61F4F">
        <w:t xml:space="preserve"> </w:t>
      </w:r>
      <w:r w:rsidRPr="00CC5B9E">
        <w:t>justice</w:t>
      </w:r>
      <w:r w:rsidR="00D61F4F">
        <w:t xml:space="preserve"> </w:t>
      </w:r>
      <w:r w:rsidRPr="00CC5B9E">
        <w:t>process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committed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providing</w:t>
      </w:r>
      <w:r w:rsidR="00D61F4F">
        <w:t xml:space="preserve"> </w:t>
      </w:r>
      <w:r w:rsidRPr="00CC5B9E">
        <w:t>support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victims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survivors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crime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regard.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Canada,</w:t>
      </w:r>
      <w:r w:rsidR="00D61F4F">
        <w:t xml:space="preserve"> </w:t>
      </w:r>
      <w:r w:rsidRPr="00CC5B9E">
        <w:t>under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913341">
        <w:rPr>
          <w:i/>
          <w:iCs/>
        </w:rPr>
        <w:t>Canadian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Victims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Bill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of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Rights</w:t>
      </w:r>
      <w:r w:rsidRPr="00CC5B9E">
        <w:t>,</w:t>
      </w:r>
      <w:r w:rsidR="00D61F4F">
        <w:t xml:space="preserve"> </w:t>
      </w:r>
      <w:r w:rsidRPr="00CC5B9E">
        <w:t>victims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crime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right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information,</w:t>
      </w:r>
      <w:r w:rsidR="00D61F4F">
        <w:t xml:space="preserve"> </w:t>
      </w:r>
      <w:r w:rsidRPr="00CC5B9E">
        <w:t>protection,</w:t>
      </w:r>
      <w:r w:rsidR="00D61F4F">
        <w:t xml:space="preserve"> </w:t>
      </w:r>
      <w:r w:rsidRPr="00CC5B9E">
        <w:t>participation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seek</w:t>
      </w:r>
      <w:r w:rsidR="00D61F4F">
        <w:t xml:space="preserve"> </w:t>
      </w:r>
      <w:r w:rsidRPr="00CC5B9E">
        <w:t>restitution.</w:t>
      </w:r>
      <w:r w:rsidR="008679BA">
        <w:t xml:space="preserve"> </w:t>
      </w:r>
    </w:p>
    <w:p w14:paraId="00745160" w14:textId="77777777" w:rsidR="005A00A9" w:rsidRPr="00CC5B9E" w:rsidRDefault="005A00A9" w:rsidP="00924DD1">
      <w:pPr>
        <w:pStyle w:val="SingleTxtG"/>
      </w:pPr>
      <w:r w:rsidRPr="00CC5B9E">
        <w:t>20.</w:t>
      </w:r>
      <w:r w:rsidRPr="00CC5B9E">
        <w:tab/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commitment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partnerships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resources</w:t>
      </w:r>
      <w:r w:rsidR="00D61F4F">
        <w:t xml:space="preserve"> </w:t>
      </w:r>
      <w:r w:rsidRPr="00CC5B9E">
        <w:t>such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victim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essential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ensure</w:t>
      </w:r>
      <w:r w:rsidR="00D61F4F">
        <w:t xml:space="preserve"> </w:t>
      </w:r>
      <w:r w:rsidRPr="00CC5B9E">
        <w:t>quality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timely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all</w:t>
      </w:r>
      <w:r w:rsidR="00D61F4F">
        <w:t xml:space="preserve"> </w:t>
      </w:r>
      <w:r w:rsidRPr="00CC5B9E">
        <w:t>victims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crime.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Royal</w:t>
      </w:r>
      <w:r w:rsidR="00D61F4F">
        <w:t xml:space="preserve"> </w:t>
      </w:r>
      <w:r w:rsidRPr="00CC5B9E">
        <w:t>Canadian</w:t>
      </w:r>
      <w:r w:rsidR="00D61F4F">
        <w:t xml:space="preserve"> </w:t>
      </w:r>
      <w:r w:rsidRPr="00CC5B9E">
        <w:t>Mounted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(RCMP),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service,</w:t>
      </w:r>
      <w:r w:rsidR="00D61F4F">
        <w:t xml:space="preserve"> </w:t>
      </w:r>
      <w:r w:rsidRPr="00CC5B9E">
        <w:t>delivers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provides</w:t>
      </w:r>
      <w:r w:rsidR="00D61F4F">
        <w:t xml:space="preserve"> </w:t>
      </w:r>
      <w:r w:rsidRPr="00CC5B9E">
        <w:t>awareness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support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victims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trauma,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recognizes</w:t>
      </w:r>
      <w:r w:rsidR="00D61F4F">
        <w:t xml:space="preserve"> </w:t>
      </w:r>
      <w:r w:rsidRPr="00CC5B9E">
        <w:t>victim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integral</w:t>
      </w:r>
      <w:r w:rsidR="00D61F4F">
        <w:t xml:space="preserve"> </w:t>
      </w:r>
      <w:r w:rsidRPr="00CC5B9E">
        <w:t>component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continuum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core</w:t>
      </w:r>
      <w:r w:rsidR="00D61F4F">
        <w:t xml:space="preserve"> </w:t>
      </w:r>
      <w:r w:rsidRPr="00CC5B9E">
        <w:t>policing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delivered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Canadians.</w:t>
      </w:r>
    </w:p>
    <w:p w14:paraId="0962818E" w14:textId="77777777" w:rsidR="005A00A9" w:rsidRPr="00CC5B9E" w:rsidRDefault="005A00A9" w:rsidP="00924DD1">
      <w:pPr>
        <w:pStyle w:val="SingleTxtG"/>
      </w:pPr>
      <w:r w:rsidRPr="00CC5B9E">
        <w:t>21.</w:t>
      </w:r>
      <w:r w:rsidRPr="00CC5B9E">
        <w:tab/>
        <w:t>In</w:t>
      </w:r>
      <w:r w:rsidR="00D61F4F">
        <w:t xml:space="preserve"> </w:t>
      </w:r>
      <w:r w:rsidRPr="00CC5B9E">
        <w:t>addition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services,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RCMP</w:t>
      </w:r>
      <w:r w:rsidR="00D61F4F">
        <w:t xml:space="preserve"> </w:t>
      </w:r>
      <w:r w:rsidRPr="00CC5B9E">
        <w:t>provides</w:t>
      </w:r>
      <w:r w:rsidR="00D61F4F">
        <w:t xml:space="preserve"> </w:t>
      </w:r>
      <w:r w:rsidRPr="00CC5B9E">
        <w:t>policing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under</w:t>
      </w:r>
      <w:r w:rsidR="00D61F4F">
        <w:t xml:space="preserve"> </w:t>
      </w:r>
      <w:r w:rsidRPr="00CC5B9E">
        <w:t>contract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eight</w:t>
      </w:r>
      <w:r w:rsidR="00D61F4F">
        <w:t xml:space="preserve"> </w:t>
      </w:r>
      <w:r w:rsidRPr="00CC5B9E">
        <w:t>provinces,</w:t>
      </w:r>
      <w:r w:rsidR="00D61F4F">
        <w:t xml:space="preserve"> </w:t>
      </w:r>
      <w:r w:rsidRPr="00CC5B9E">
        <w:t>three</w:t>
      </w:r>
      <w:r w:rsidR="00D61F4F">
        <w:t xml:space="preserve"> </w:t>
      </w:r>
      <w:r w:rsidRPr="00CC5B9E">
        <w:t>territories,</w:t>
      </w:r>
      <w:r w:rsidR="00D61F4F">
        <w:t xml:space="preserve"> </w:t>
      </w:r>
      <w:r w:rsidRPr="00CC5B9E">
        <w:t>approximately</w:t>
      </w:r>
      <w:r w:rsidR="00D61F4F">
        <w:t xml:space="preserve"> </w:t>
      </w:r>
      <w:r w:rsidRPr="00CC5B9E">
        <w:t>150</w:t>
      </w:r>
      <w:r w:rsidR="00D61F4F">
        <w:t xml:space="preserve"> </w:t>
      </w:r>
      <w:r w:rsidRPr="00CC5B9E">
        <w:t>municipalities,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hundreds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communities.</w:t>
      </w:r>
      <w:r w:rsidR="00D61F4F">
        <w:t xml:space="preserve"> </w:t>
      </w:r>
      <w:r w:rsidRPr="00CC5B9E">
        <w:t>All</w:t>
      </w:r>
      <w:r w:rsidR="00D61F4F">
        <w:t xml:space="preserve"> </w:t>
      </w:r>
      <w:r w:rsidRPr="00CC5B9E">
        <w:t>RCMP</w:t>
      </w:r>
      <w:r w:rsidR="00D61F4F">
        <w:t xml:space="preserve"> </w:t>
      </w:r>
      <w:r w:rsidRPr="00CC5B9E">
        <w:t>divisions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aware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need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take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proactive,</w:t>
      </w:r>
      <w:r w:rsidR="00D61F4F">
        <w:t xml:space="preserve"> </w:t>
      </w:r>
      <w:r w:rsidRPr="00CC5B9E">
        <w:t>empathetic,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culturally</w:t>
      </w:r>
      <w:r w:rsidR="00D61F4F">
        <w:t xml:space="preserve"> </w:t>
      </w:r>
      <w:r w:rsidRPr="00CC5B9E">
        <w:t>aware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trauma-informed</w:t>
      </w:r>
      <w:r w:rsidR="00D61F4F">
        <w:t xml:space="preserve"> </w:t>
      </w:r>
      <w:r w:rsidRPr="00CC5B9E">
        <w:t>approach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supporting</w:t>
      </w:r>
      <w:r w:rsidR="00D61F4F">
        <w:t xml:space="preserve"> </w:t>
      </w:r>
      <w:r w:rsidRPr="00CC5B9E">
        <w:t>victims,</w:t>
      </w:r>
      <w:r w:rsidR="00D61F4F">
        <w:t xml:space="preserve"> </w:t>
      </w:r>
      <w:r w:rsidRPr="00CC5B9E">
        <w:t>including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referral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victims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jurisdiction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applicable.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RCMP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reached</w:t>
      </w:r>
      <w:r w:rsidR="00D61F4F">
        <w:t xml:space="preserve"> </w:t>
      </w:r>
      <w:r w:rsidRPr="00CC5B9E">
        <w:t>out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Canadian</w:t>
      </w:r>
      <w:r w:rsidR="00D61F4F">
        <w:t xml:space="preserve"> </w:t>
      </w:r>
      <w:r w:rsidRPr="00CC5B9E">
        <w:t>Association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Chiefs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raise</w:t>
      </w:r>
      <w:r w:rsidR="00D61F4F">
        <w:t xml:space="preserve"> </w:t>
      </w:r>
      <w:r w:rsidRPr="00CC5B9E">
        <w:t>awareness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issue.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addition,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RCMP</w:t>
      </w:r>
      <w:r w:rsidR="00D61F4F">
        <w:t xml:space="preserve"> </w:t>
      </w:r>
      <w:r w:rsidRPr="00CC5B9E">
        <w:t>Commissioner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publicly</w:t>
      </w:r>
      <w:r w:rsidR="00D61F4F">
        <w:t xml:space="preserve"> </w:t>
      </w:r>
      <w:r w:rsidRPr="00CC5B9E">
        <w:t>committed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any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reporting</w:t>
      </w:r>
      <w:r w:rsidR="00D61F4F">
        <w:t xml:space="preserve"> </w:t>
      </w:r>
      <w:r w:rsidRPr="00CC5B9E">
        <w:t>forced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sterilization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RCMP</w:t>
      </w:r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heard,</w:t>
      </w:r>
      <w:r w:rsidR="00D61F4F">
        <w:t xml:space="preserve"> </w:t>
      </w:r>
      <w:r w:rsidRPr="00CC5B9E">
        <w:t>treated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respect,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available</w:t>
      </w:r>
      <w:r w:rsidR="00D61F4F">
        <w:t xml:space="preserve"> </w:t>
      </w:r>
      <w:r w:rsidRPr="00CC5B9E">
        <w:t>victim</w:t>
      </w:r>
      <w:r w:rsidR="00D61F4F">
        <w:t xml:space="preserve"> </w:t>
      </w:r>
      <w:r w:rsidRPr="00CC5B9E">
        <w:t>support</w:t>
      </w:r>
      <w:r w:rsidR="00D61F4F">
        <w:t xml:space="preserve"> </w:t>
      </w:r>
      <w:r w:rsidRPr="00CC5B9E">
        <w:t>services.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Ontario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(OPP)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programs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place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encourage</w:t>
      </w:r>
      <w:r w:rsidR="00D61F4F">
        <w:t xml:space="preserve"> </w:t>
      </w:r>
      <w:r w:rsidRPr="00CC5B9E">
        <w:t>victims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crime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come</w:t>
      </w:r>
      <w:r w:rsidR="00D61F4F">
        <w:t xml:space="preserve"> </w:t>
      </w:r>
      <w:r w:rsidRPr="00CC5B9E">
        <w:t>forward.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OPP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process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further</w:t>
      </w:r>
      <w:r w:rsidR="00D61F4F">
        <w:t xml:space="preserve"> </w:t>
      </w:r>
      <w:r w:rsidRPr="00CC5B9E">
        <w:t>enhancing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victim-centred</w:t>
      </w:r>
      <w:r w:rsidR="00D61F4F">
        <w:t xml:space="preserve"> </w:t>
      </w:r>
      <w:r w:rsidRPr="00CC5B9E">
        <w:t>approach,</w:t>
      </w:r>
      <w:r w:rsidR="00D61F4F">
        <w:t xml:space="preserve"> </w:t>
      </w:r>
      <w:r w:rsidRPr="00CC5B9E">
        <w:t>which</w:t>
      </w:r>
      <w:r w:rsidR="00D61F4F">
        <w:t xml:space="preserve"> </w:t>
      </w:r>
      <w:r w:rsidRPr="00CC5B9E">
        <w:t>includes</w:t>
      </w:r>
      <w:r w:rsidR="00D61F4F">
        <w:t xml:space="preserve"> </w:t>
      </w:r>
      <w:r w:rsidRPr="00CC5B9E">
        <w:t>measures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encourage</w:t>
      </w:r>
      <w:r w:rsidR="00D61F4F">
        <w:t xml:space="preserve"> </w:t>
      </w:r>
      <w:r w:rsidRPr="00CC5B9E">
        <w:t>women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come</w:t>
      </w:r>
      <w:r w:rsidR="00D61F4F">
        <w:t xml:space="preserve"> </w:t>
      </w:r>
      <w:r w:rsidRPr="00CC5B9E">
        <w:t>forward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report</w:t>
      </w:r>
      <w:r w:rsidR="00D61F4F">
        <w:t xml:space="preserve"> </w:t>
      </w:r>
      <w:r w:rsidRPr="00CC5B9E">
        <w:t>torture</w:t>
      </w:r>
      <w:r w:rsidR="00D61F4F">
        <w:t xml:space="preserve"> </w:t>
      </w:r>
      <w:r w:rsidRPr="00CC5B9E">
        <w:t>and/or</w:t>
      </w:r>
      <w:r w:rsidR="00D61F4F">
        <w:t xml:space="preserve"> </w:t>
      </w:r>
      <w:r w:rsidRPr="00CC5B9E">
        <w:t>inhumane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degrading</w:t>
      </w:r>
      <w:r w:rsidR="00D61F4F">
        <w:t xml:space="preserve"> </w:t>
      </w:r>
      <w:r w:rsidRPr="00CC5B9E">
        <w:t>treatment,</w:t>
      </w:r>
      <w:r w:rsidR="00D61F4F">
        <w:t xml:space="preserve"> </w:t>
      </w:r>
      <w:r w:rsidRPr="00CC5B9E">
        <w:t>including</w:t>
      </w:r>
      <w:r w:rsidR="00D61F4F">
        <w:t xml:space="preserve"> </w:t>
      </w:r>
      <w:r w:rsidRPr="00CC5B9E">
        <w:t>forced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sterilization.</w:t>
      </w:r>
    </w:p>
    <w:p w14:paraId="2310E879" w14:textId="77777777" w:rsidR="005A00A9" w:rsidRPr="00CC5B9E" w:rsidRDefault="005A00A9" w:rsidP="00924DD1">
      <w:pPr>
        <w:pStyle w:val="SingleTxtG"/>
      </w:pPr>
      <w:r w:rsidRPr="00CC5B9E">
        <w:t>22.</w:t>
      </w:r>
      <w:r w:rsidRPr="00CC5B9E">
        <w:tab/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Canada,</w:t>
      </w:r>
      <w:r w:rsidR="00D61F4F">
        <w:t xml:space="preserve"> </w:t>
      </w:r>
      <w:r w:rsidRPr="00CC5B9E">
        <w:t>through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RCMP,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committed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investigating</w:t>
      </w:r>
      <w:r w:rsidR="00D61F4F">
        <w:t xml:space="preserve"> </w:t>
      </w:r>
      <w:r w:rsidRPr="00CC5B9E">
        <w:t>reported</w:t>
      </w:r>
      <w:r w:rsidR="00D61F4F">
        <w:t xml:space="preserve"> </w:t>
      </w:r>
      <w:r w:rsidRPr="00CC5B9E">
        <w:t>allegations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forced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sterilization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taken</w:t>
      </w:r>
      <w:r w:rsidR="00D61F4F">
        <w:t xml:space="preserve"> </w:t>
      </w:r>
      <w:r w:rsidRPr="00CC5B9E">
        <w:t>place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RCMP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local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of</w:t>
      </w:r>
      <w:r w:rsidR="00D61F4F">
        <w:t xml:space="preserve"> </w:t>
      </w:r>
      <w:proofErr w:type="gramStart"/>
      <w:r w:rsidRPr="00CC5B9E">
        <w:t>jurisdiction,</w:t>
      </w:r>
      <w:r w:rsidR="00D61F4F">
        <w:t xml:space="preserve"> </w:t>
      </w:r>
      <w:r w:rsidRPr="00CC5B9E">
        <w:t>and</w:t>
      </w:r>
      <w:proofErr w:type="gramEnd"/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ensure</w:t>
      </w:r>
      <w:r w:rsidR="00D61F4F">
        <w:t xml:space="preserve"> </w:t>
      </w:r>
      <w:r w:rsidRPr="00CC5B9E">
        <w:t>other</w:t>
      </w:r>
      <w:r w:rsidR="00D61F4F">
        <w:t xml:space="preserve"> </w:t>
      </w:r>
      <w:r w:rsidRPr="00CC5B9E">
        <w:t>allegations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brought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attention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appropriate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jurisdiction.</w:t>
      </w:r>
      <w:r w:rsidR="00D61F4F">
        <w:t xml:space="preserve"> </w:t>
      </w:r>
      <w:r w:rsidRPr="00CC5B9E">
        <w:t>Ultimately,</w:t>
      </w:r>
      <w:r w:rsidR="00D61F4F">
        <w:t xml:space="preserve"> </w:t>
      </w:r>
      <w:r w:rsidRPr="00CC5B9E">
        <w:t>any</w:t>
      </w:r>
      <w:r w:rsidR="00D61F4F">
        <w:t xml:space="preserve"> </w:t>
      </w:r>
      <w:r w:rsidRPr="00CC5B9E">
        <w:t>investigation</w:t>
      </w:r>
      <w:r w:rsidR="00D61F4F">
        <w:t xml:space="preserve"> </w:t>
      </w:r>
      <w:r w:rsidRPr="00CC5B9E">
        <w:t>into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allegation</w:t>
      </w:r>
      <w:r w:rsidR="00D61F4F">
        <w:t xml:space="preserve"> </w:t>
      </w:r>
      <w:r w:rsidRPr="00CC5B9E">
        <w:t>would</w:t>
      </w:r>
      <w:r w:rsidR="00D61F4F">
        <w:t xml:space="preserve"> </w:t>
      </w:r>
      <w:r w:rsidRPr="00CC5B9E">
        <w:t>fall</w:t>
      </w:r>
      <w:r w:rsidR="00D61F4F">
        <w:t xml:space="preserve"> </w:t>
      </w:r>
      <w:r w:rsidRPr="00CC5B9E">
        <w:t>under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mandate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service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offense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reported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occurred,</w:t>
      </w:r>
      <w:r w:rsidR="00D61F4F">
        <w:t xml:space="preserve"> </w:t>
      </w:r>
      <w:r w:rsidRPr="00CC5B9E">
        <w:t>which</w:t>
      </w:r>
      <w:r w:rsidR="00D61F4F">
        <w:t xml:space="preserve"> </w:t>
      </w:r>
      <w:r w:rsidRPr="00CC5B9E">
        <w:t>could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RCMP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provides</w:t>
      </w:r>
      <w:r w:rsidR="00D61F4F">
        <w:t xml:space="preserve"> </w:t>
      </w:r>
      <w:r w:rsidRPr="00CC5B9E">
        <w:t>local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under</w:t>
      </w:r>
      <w:r w:rsidR="00D61F4F">
        <w:t xml:space="preserve"> </w:t>
      </w:r>
      <w:r w:rsidRPr="00CC5B9E">
        <w:t>contract,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municipal</w:t>
      </w:r>
      <w:r w:rsidR="00D61F4F">
        <w:t xml:space="preserve"> </w:t>
      </w:r>
      <w:r w:rsidRPr="00CC5B9E">
        <w:t>police</w:t>
      </w:r>
      <w:r w:rsidR="00D61F4F">
        <w:t xml:space="preserve"> </w:t>
      </w:r>
      <w:r w:rsidRPr="00CC5B9E">
        <w:t>service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does</w:t>
      </w:r>
      <w:r w:rsidR="00D61F4F">
        <w:t xml:space="preserve"> </w:t>
      </w:r>
      <w:r w:rsidRPr="00CC5B9E">
        <w:t>not.</w:t>
      </w:r>
    </w:p>
    <w:p w14:paraId="5AB33EAA" w14:textId="77777777" w:rsidR="005A00A9" w:rsidRPr="00CC5B9E" w:rsidRDefault="005A00A9" w:rsidP="00913341">
      <w:pPr>
        <w:pStyle w:val="H23G"/>
      </w:pPr>
      <w:r w:rsidRPr="00CC5B9E">
        <w:tab/>
      </w:r>
      <w:r w:rsidRPr="00CC5B9E">
        <w:tab/>
        <w:t>Informed</w:t>
      </w:r>
      <w:r w:rsidR="00D61F4F">
        <w:t xml:space="preserve"> </w:t>
      </w:r>
      <w:r w:rsidR="00913341">
        <w:t>c</w:t>
      </w:r>
      <w:r w:rsidRPr="00CC5B9E">
        <w:t>onsent</w:t>
      </w:r>
    </w:p>
    <w:p w14:paraId="2977D3A4" w14:textId="77777777" w:rsidR="005A00A9" w:rsidRPr="00CC5B9E" w:rsidRDefault="005A00A9" w:rsidP="00924DD1">
      <w:pPr>
        <w:pStyle w:val="SingleTxtG"/>
      </w:pPr>
      <w:r w:rsidRPr="00CC5B9E">
        <w:t>23.</w:t>
      </w:r>
      <w:r w:rsidRPr="00CC5B9E">
        <w:tab/>
        <w:t>Every</w:t>
      </w:r>
      <w:r w:rsidR="00D61F4F">
        <w:t xml:space="preserve"> </w:t>
      </w:r>
      <w:r w:rsidRPr="00CC5B9E">
        <w:t>province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territory</w:t>
      </w:r>
      <w:r w:rsidR="00D61F4F">
        <w:t xml:space="preserve"> </w:t>
      </w:r>
      <w:proofErr w:type="gramStart"/>
      <w:r w:rsidRPr="00CC5B9E">
        <w:t>has</w:t>
      </w:r>
      <w:proofErr w:type="gramEnd"/>
      <w:r w:rsidR="00D61F4F">
        <w:t xml:space="preserve"> </w:t>
      </w:r>
      <w:r w:rsidRPr="00CC5B9E">
        <w:t>enacted</w:t>
      </w:r>
      <w:r w:rsidR="00D61F4F">
        <w:t xml:space="preserve"> </w:t>
      </w:r>
      <w:r w:rsidRPr="00CC5B9E">
        <w:t>legislation</w:t>
      </w:r>
      <w:r w:rsidR="00D61F4F">
        <w:t xml:space="preserve"> </w:t>
      </w:r>
      <w:r w:rsidRPr="00CC5B9E">
        <w:t>concerning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medical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treatment.</w:t>
      </w:r>
      <w:r w:rsidR="00D61F4F">
        <w:t xml:space="preserve"> </w:t>
      </w:r>
      <w:r w:rsidRPr="00CC5B9E">
        <w:t>Medical</w:t>
      </w:r>
      <w:r w:rsidR="00D61F4F">
        <w:t xml:space="preserve"> </w:t>
      </w:r>
      <w:r w:rsidRPr="00CC5B9E">
        <w:t>treatment</w:t>
      </w:r>
      <w:r w:rsidR="00D61F4F">
        <w:t xml:space="preserve"> </w:t>
      </w:r>
      <w:r w:rsidRPr="00CC5B9E">
        <w:t>must</w:t>
      </w:r>
      <w:r w:rsidR="00D61F4F">
        <w:t xml:space="preserve"> </w:t>
      </w:r>
      <w:r w:rsidRPr="00CC5B9E">
        <w:t>only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provided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patient,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legally</w:t>
      </w:r>
      <w:r w:rsidR="00D61F4F">
        <w:t xml:space="preserve"> </w:t>
      </w:r>
      <w:r w:rsidRPr="00CC5B9E">
        <w:t>authorised</w:t>
      </w:r>
      <w:r w:rsidR="00D61F4F">
        <w:t xml:space="preserve"> </w:t>
      </w:r>
      <w:r w:rsidRPr="00CC5B9E">
        <w:t>substitute</w:t>
      </w:r>
      <w:r w:rsidR="00D61F4F">
        <w:t xml:space="preserve"> </w:t>
      </w:r>
      <w:r w:rsidRPr="00CC5B9E">
        <w:t>decision</w:t>
      </w:r>
      <w:r w:rsidR="00D61F4F">
        <w:t xml:space="preserve"> </w:t>
      </w:r>
      <w:r w:rsidRPr="00CC5B9E">
        <w:t>maker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certain</w:t>
      </w:r>
      <w:r w:rsidR="00D61F4F">
        <w:t xml:space="preserve"> </w:t>
      </w:r>
      <w:r w:rsidRPr="00CC5B9E">
        <w:t>cases.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considered</w:t>
      </w:r>
      <w:r w:rsidR="00D61F4F">
        <w:t xml:space="preserve"> </w:t>
      </w:r>
      <w:r w:rsidRPr="00CC5B9E">
        <w:t>valid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must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provided</w:t>
      </w:r>
      <w:r w:rsidR="00D61F4F">
        <w:t xml:space="preserve"> </w:t>
      </w:r>
      <w:r w:rsidRPr="00CC5B9E">
        <w:t>voluntarily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capable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providing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must</w:t>
      </w:r>
      <w:r w:rsidR="00D61F4F">
        <w:t xml:space="preserve"> </w:t>
      </w:r>
      <w:r w:rsidRPr="00CC5B9E">
        <w:t>refer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treatment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provider</w:t>
      </w:r>
      <w:r w:rsidR="00D61F4F">
        <w:t xml:space="preserve"> </w:t>
      </w:r>
      <w:r w:rsidRPr="00CC5B9E">
        <w:t>who</w:t>
      </w:r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perform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undertake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treatment.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must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informed,</w:t>
      </w:r>
      <w:r w:rsidR="00D61F4F">
        <w:t xml:space="preserve"> </w:t>
      </w:r>
      <w:r w:rsidRPr="00CC5B9E">
        <w:t>meaning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certain</w:t>
      </w:r>
      <w:r w:rsidR="00D61F4F">
        <w:t xml:space="preserve"> </w:t>
      </w:r>
      <w:r w:rsidRPr="00CC5B9E">
        <w:t>issues</w:t>
      </w:r>
      <w:r w:rsidR="00D61F4F">
        <w:t xml:space="preserve"> </w:t>
      </w:r>
      <w:r w:rsidRPr="00CC5B9E">
        <w:t>must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discussed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patient</w:t>
      </w:r>
      <w:r w:rsidR="00D61F4F">
        <w:t xml:space="preserve"> </w:t>
      </w:r>
      <w:r w:rsidRPr="00CC5B9E">
        <w:t>prior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being</w:t>
      </w:r>
      <w:r w:rsidR="00D61F4F">
        <w:t xml:space="preserve"> </w:t>
      </w:r>
      <w:r w:rsidRPr="00CC5B9E">
        <w:t>obtained,</w:t>
      </w:r>
      <w:r w:rsidR="00D61F4F">
        <w:t xml:space="preserve"> </w:t>
      </w:r>
      <w:r w:rsidRPr="00CC5B9E">
        <w:t>such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material,</w:t>
      </w:r>
      <w:r w:rsidR="00D61F4F">
        <w:t xml:space="preserve"> </w:t>
      </w:r>
      <w:r w:rsidRPr="00CC5B9E">
        <w:t>expected</w:t>
      </w:r>
      <w:r w:rsidR="00D61F4F">
        <w:t xml:space="preserve"> </w:t>
      </w:r>
      <w:r w:rsidRPr="00CC5B9E">
        <w:t>consequences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proposed</w:t>
      </w:r>
      <w:r w:rsidR="00D61F4F">
        <w:t xml:space="preserve"> </w:t>
      </w:r>
      <w:r w:rsidRPr="00CC5B9E">
        <w:t>treatment,</w:t>
      </w:r>
      <w:r w:rsidR="00D61F4F">
        <w:t xml:space="preserve"> </w:t>
      </w:r>
      <w:r w:rsidRPr="00CC5B9E">
        <w:t>special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unusual</w:t>
      </w:r>
      <w:r w:rsidR="00D61F4F">
        <w:t xml:space="preserve"> </w:t>
      </w:r>
      <w:r w:rsidRPr="00CC5B9E">
        <w:t>risks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treatment,</w:t>
      </w:r>
      <w:r w:rsidR="00D61F4F">
        <w:t xml:space="preserve"> </w:t>
      </w:r>
      <w:r w:rsidRPr="00CC5B9E">
        <w:t>alternatives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treatment</w:t>
      </w:r>
      <w:r w:rsidR="00D61F4F">
        <w:t xml:space="preserve"> </w:t>
      </w:r>
      <w:r w:rsidRPr="00CC5B9E">
        <w:t>(and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risks),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likely</w:t>
      </w:r>
      <w:r w:rsidR="00D61F4F">
        <w:t xml:space="preserve"> </w:t>
      </w:r>
      <w:r w:rsidRPr="00CC5B9E">
        <w:t>consequences</w:t>
      </w:r>
      <w:r w:rsidR="00D61F4F">
        <w:t xml:space="preserve"> </w:t>
      </w:r>
      <w:r w:rsidRPr="00CC5B9E">
        <w:t>if</w:t>
      </w:r>
      <w:r w:rsidR="00D61F4F">
        <w:t xml:space="preserve"> </w:t>
      </w:r>
      <w:r w:rsidRPr="00CC5B9E">
        <w:t>no</w:t>
      </w:r>
      <w:r w:rsidR="00D61F4F">
        <w:t xml:space="preserve"> </w:t>
      </w:r>
      <w:r w:rsidRPr="00CC5B9E">
        <w:t>treatment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undertaken,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success</w:t>
      </w:r>
      <w:r w:rsidR="00D61F4F">
        <w:t xml:space="preserve"> </w:t>
      </w:r>
      <w:r w:rsidRPr="00CC5B9E">
        <w:t>rates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lastRenderedPageBreak/>
        <w:t>different/alternative</w:t>
      </w:r>
      <w:r w:rsidR="00D61F4F">
        <w:t xml:space="preserve"> </w:t>
      </w:r>
      <w:r w:rsidRPr="00CC5B9E">
        <w:t>methods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treatment.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principle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respect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autonomy,</w:t>
      </w:r>
      <w:r w:rsidR="00D61F4F">
        <w:t xml:space="preserve"> </w:t>
      </w:r>
      <w:r w:rsidRPr="00CC5B9E">
        <w:t>at</w:t>
      </w:r>
      <w:r w:rsidR="00D61F4F">
        <w:t xml:space="preserve"> </w:t>
      </w:r>
      <w:r w:rsidRPr="00CC5B9E">
        <w:t>least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part,</w:t>
      </w:r>
      <w:r w:rsidR="00D61F4F">
        <w:t xml:space="preserve"> </w:t>
      </w:r>
      <w:r w:rsidRPr="00CC5B9E">
        <w:t>underpins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right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consent.</w:t>
      </w:r>
    </w:p>
    <w:p w14:paraId="74FF0E7F" w14:textId="77777777" w:rsidR="005A00A9" w:rsidRPr="00CC5B9E" w:rsidRDefault="005A00A9" w:rsidP="00924DD1">
      <w:pPr>
        <w:pStyle w:val="SingleTxtG"/>
      </w:pPr>
      <w:r w:rsidRPr="00CC5B9E">
        <w:t>24.</w:t>
      </w:r>
      <w:r w:rsidRPr="00CC5B9E">
        <w:tab/>
        <w:t>Following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Supreme</w:t>
      </w:r>
      <w:r w:rsidR="00D61F4F">
        <w:t xml:space="preserve"> </w:t>
      </w:r>
      <w:r w:rsidRPr="00CC5B9E">
        <w:t>Court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landmark</w:t>
      </w:r>
      <w:r w:rsidR="00D61F4F">
        <w:t xml:space="preserve"> </w:t>
      </w:r>
      <w:proofErr w:type="gramStart"/>
      <w:r w:rsidRPr="00913341">
        <w:rPr>
          <w:i/>
          <w:iCs/>
        </w:rPr>
        <w:t>E.(</w:t>
      </w:r>
      <w:proofErr w:type="gramEnd"/>
      <w:r w:rsidRPr="00913341">
        <w:rPr>
          <w:i/>
          <w:iCs/>
        </w:rPr>
        <w:t>Mrs.)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v.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Eve</w:t>
      </w:r>
      <w:r w:rsidR="00D61F4F">
        <w:t xml:space="preserve"> </w:t>
      </w:r>
      <w:r w:rsidRPr="00CC5B9E">
        <w:t>[1986]</w:t>
      </w:r>
      <w:r w:rsidR="00D61F4F">
        <w:t xml:space="preserve"> </w:t>
      </w:r>
      <w:r w:rsidRPr="00CC5B9E">
        <w:t>2</w:t>
      </w:r>
      <w:r w:rsidR="00D61F4F">
        <w:t xml:space="preserve"> </w:t>
      </w:r>
      <w:r w:rsidRPr="00CC5B9E">
        <w:t>S.C.R.</w:t>
      </w:r>
      <w:r w:rsidR="00D61F4F">
        <w:t xml:space="preserve"> </w:t>
      </w:r>
      <w:r w:rsidRPr="00CC5B9E">
        <w:t>388</w:t>
      </w:r>
      <w:r w:rsidR="00D61F4F">
        <w:t xml:space="preserve"> </w:t>
      </w:r>
      <w:r w:rsidRPr="00CC5B9E">
        <w:t>decision,</w:t>
      </w:r>
      <w:r w:rsidR="00D61F4F">
        <w:t xml:space="preserve"> </w:t>
      </w:r>
      <w:r w:rsidRPr="00CC5B9E">
        <w:t>non-therapeutic</w:t>
      </w:r>
      <w:r w:rsidR="00D61F4F">
        <w:t xml:space="preserve"> </w:t>
      </w:r>
      <w:r w:rsidRPr="00CC5B9E">
        <w:t>sterilizations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been</w:t>
      </w:r>
      <w:r w:rsidR="00D61F4F">
        <w:t xml:space="preserve"> </w:t>
      </w:r>
      <w:r w:rsidRPr="00CC5B9E">
        <w:t>limited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cases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individual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capable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provides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consent.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territorial</w:t>
      </w:r>
      <w:r w:rsidR="00D61F4F">
        <w:t xml:space="preserve"> </w:t>
      </w:r>
      <w:r w:rsidRPr="00CC5B9E">
        <w:t>laws</w:t>
      </w:r>
      <w:r w:rsidR="00D61F4F">
        <w:t xml:space="preserve"> </w:t>
      </w:r>
      <w:r w:rsidRPr="00CC5B9E">
        <w:t>provide</w:t>
      </w:r>
      <w:r w:rsidR="00D61F4F">
        <w:t xml:space="preserve"> </w:t>
      </w:r>
      <w:r w:rsidRPr="00CC5B9E">
        <w:t>safeguards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ensure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truly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voluntary.</w:t>
      </w:r>
    </w:p>
    <w:p w14:paraId="77DC08C2" w14:textId="77777777" w:rsidR="005A00A9" w:rsidRPr="00CC5B9E" w:rsidRDefault="005A00A9" w:rsidP="00924DD1">
      <w:pPr>
        <w:pStyle w:val="SingleTxtG"/>
      </w:pPr>
      <w:r w:rsidRPr="00CC5B9E">
        <w:t>25.</w:t>
      </w:r>
      <w:r w:rsidRPr="00CC5B9E">
        <w:tab/>
        <w:t>Where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limited</w:t>
      </w:r>
      <w:r w:rsidR="00D61F4F">
        <w:t xml:space="preserve"> </w:t>
      </w:r>
      <w:r w:rsidRPr="00CC5B9E">
        <w:t>number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cases</w:t>
      </w:r>
      <w:r w:rsidR="00D61F4F">
        <w:t xml:space="preserve"> </w:t>
      </w:r>
      <w:r w:rsidRPr="00CC5B9E">
        <w:t>there</w:t>
      </w:r>
      <w:r w:rsidR="00D61F4F">
        <w:t xml:space="preserve"> </w:t>
      </w:r>
      <w:r w:rsidRPr="00CC5B9E">
        <w:t>may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therapeutic</w:t>
      </w:r>
      <w:r w:rsidR="00D61F4F">
        <w:t xml:space="preserve"> </w:t>
      </w:r>
      <w:r w:rsidRPr="00CC5B9E">
        <w:t>justification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sterilization,</w:t>
      </w:r>
      <w:r w:rsidR="00D61F4F">
        <w:t xml:space="preserve"> </w:t>
      </w:r>
      <w:r w:rsidRPr="00CC5B9E">
        <w:t>like</w:t>
      </w:r>
      <w:r w:rsidR="00D61F4F">
        <w:t xml:space="preserve"> </w:t>
      </w:r>
      <w:r w:rsidRPr="00CC5B9E">
        <w:t>other</w:t>
      </w:r>
      <w:r w:rsidR="00D61F4F">
        <w:t xml:space="preserve"> </w:t>
      </w:r>
      <w:r w:rsidRPr="00CC5B9E">
        <w:t>therapeutic</w:t>
      </w:r>
      <w:r w:rsidR="00D61F4F">
        <w:t xml:space="preserve"> </w:t>
      </w:r>
      <w:r w:rsidRPr="00CC5B9E">
        <w:t>procedures,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may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carried</w:t>
      </w:r>
      <w:r w:rsidR="00D61F4F">
        <w:t xml:space="preserve"> </w:t>
      </w:r>
      <w:r w:rsidRPr="00CC5B9E">
        <w:t>out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legally</w:t>
      </w:r>
      <w:r w:rsidR="00D61F4F">
        <w:t xml:space="preserve"> </w:t>
      </w:r>
      <w:r w:rsidRPr="00CC5B9E">
        <w:t>authorised</w:t>
      </w:r>
      <w:r w:rsidR="00D61F4F">
        <w:t xml:space="preserve"> </w:t>
      </w:r>
      <w:r w:rsidRPr="00CC5B9E">
        <w:t>substitute</w:t>
      </w:r>
      <w:r w:rsidR="00D61F4F">
        <w:t xml:space="preserve"> </w:t>
      </w:r>
      <w:r w:rsidRPr="00CC5B9E">
        <w:t>decision</w:t>
      </w:r>
      <w:r w:rsidR="00D61F4F">
        <w:t xml:space="preserve"> </w:t>
      </w:r>
      <w:r w:rsidRPr="00CC5B9E">
        <w:t>maker,</w:t>
      </w:r>
      <w:r w:rsidR="00D61F4F">
        <w:t xml:space="preserve"> </w:t>
      </w:r>
      <w:r w:rsidRPr="00CC5B9E">
        <w:t>when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patient</w:t>
      </w:r>
      <w:r w:rsidR="00D61F4F">
        <w:t xml:space="preserve"> </w:t>
      </w:r>
      <w:r w:rsidRPr="00CC5B9E">
        <w:t>does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legal</w:t>
      </w:r>
      <w:r w:rsidR="00D61F4F">
        <w:t xml:space="preserve"> </w:t>
      </w:r>
      <w:r w:rsidRPr="00CC5B9E">
        <w:t>capacity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consent.</w:t>
      </w:r>
      <w:r w:rsidR="00D61F4F">
        <w:t xml:space="preserve"> </w:t>
      </w:r>
      <w:r w:rsidRPr="00CC5B9E">
        <w:t>However,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strictly</w:t>
      </w:r>
      <w:r w:rsidR="00D61F4F">
        <w:t xml:space="preserve"> </w:t>
      </w:r>
      <w:r w:rsidRPr="00CC5B9E">
        <w:t>regulated</w:t>
      </w:r>
      <w:r w:rsidR="00D61F4F">
        <w:t xml:space="preserve"> </w:t>
      </w:r>
      <w:r w:rsidRPr="00CC5B9E">
        <w:t>under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territorial</w:t>
      </w:r>
      <w:r w:rsidR="00D61F4F">
        <w:t xml:space="preserve"> </w:t>
      </w:r>
      <w:r w:rsidRPr="00CC5B9E">
        <w:t>law,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only</w:t>
      </w:r>
      <w:r w:rsidR="00D61F4F">
        <w:t xml:space="preserve"> </w:t>
      </w:r>
      <w:r w:rsidRPr="00CC5B9E">
        <w:t>possible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there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no</w:t>
      </w:r>
      <w:r w:rsidR="00D61F4F">
        <w:t xml:space="preserve"> </w:t>
      </w:r>
      <w:r w:rsidRPr="00CC5B9E">
        <w:t>alternative</w:t>
      </w:r>
      <w:r w:rsidR="00D61F4F">
        <w:t xml:space="preserve"> </w:t>
      </w:r>
      <w:r w:rsidRPr="00CC5B9E">
        <w:t>effective</w:t>
      </w:r>
      <w:r w:rsidR="00D61F4F">
        <w:t xml:space="preserve"> </w:t>
      </w:r>
      <w:r w:rsidRPr="00CC5B9E">
        <w:t>treatments.</w:t>
      </w:r>
    </w:p>
    <w:p w14:paraId="4F48E699" w14:textId="77777777" w:rsidR="005A00A9" w:rsidRPr="00CC5B9E" w:rsidRDefault="005A00A9" w:rsidP="00924DD1">
      <w:pPr>
        <w:pStyle w:val="SingleTxtG"/>
      </w:pPr>
      <w:r w:rsidRPr="00CC5B9E">
        <w:t>26.</w:t>
      </w:r>
      <w:r w:rsidRPr="00CC5B9E">
        <w:tab/>
        <w:t>The</w:t>
      </w:r>
      <w:r w:rsidR="00D61F4F">
        <w:t xml:space="preserve"> </w:t>
      </w:r>
      <w:r w:rsidRPr="00CC5B9E">
        <w:t>laws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provinces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Ontario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Prince</w:t>
      </w:r>
      <w:r w:rsidR="00D61F4F">
        <w:t xml:space="preserve"> </w:t>
      </w:r>
      <w:r w:rsidRPr="00CC5B9E">
        <w:t>Edward</w:t>
      </w:r>
      <w:r w:rsidR="00D61F4F">
        <w:t xml:space="preserve"> </w:t>
      </w:r>
      <w:r w:rsidRPr="00CC5B9E">
        <w:t>Island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prime</w:t>
      </w:r>
      <w:r w:rsidR="00D61F4F">
        <w:t xml:space="preserve"> </w:t>
      </w:r>
      <w:r w:rsidRPr="00CC5B9E">
        <w:t>examples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legislation</w:t>
      </w:r>
      <w:r w:rsidR="00D61F4F">
        <w:t xml:space="preserve"> </w:t>
      </w:r>
      <w:r w:rsidRPr="00CC5B9E">
        <w:t>requiring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treatment.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Ontario,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913341">
        <w:rPr>
          <w:i/>
          <w:iCs/>
        </w:rPr>
        <w:t>Health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Care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Consent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Act,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1996</w:t>
      </w:r>
      <w:r w:rsidR="00D61F4F">
        <w:t xml:space="preserve"> </w:t>
      </w:r>
      <w:r w:rsidRPr="00CC5B9E">
        <w:t>sets</w:t>
      </w:r>
      <w:r w:rsidR="00D61F4F">
        <w:t xml:space="preserve"> </w:t>
      </w:r>
      <w:r w:rsidRPr="00CC5B9E">
        <w:t>out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rules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treatment.</w:t>
      </w:r>
      <w:r w:rsidR="00D61F4F">
        <w:t xml:space="preserve"> </w:t>
      </w:r>
      <w:r w:rsidRPr="00CC5B9E">
        <w:t>Pursuant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913341">
        <w:rPr>
          <w:i/>
          <w:iCs/>
        </w:rPr>
        <w:t>Act</w:t>
      </w:r>
      <w:r w:rsidRPr="00CC5B9E">
        <w:t>,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practitioner</w:t>
      </w:r>
      <w:r w:rsidR="00D61F4F">
        <w:t xml:space="preserve"> </w:t>
      </w:r>
      <w:r w:rsidRPr="00CC5B9E">
        <w:t>who</w:t>
      </w:r>
      <w:r w:rsidR="00D61F4F">
        <w:t xml:space="preserve"> </w:t>
      </w:r>
      <w:r w:rsidRPr="00CC5B9E">
        <w:t>proposes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treatment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must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administer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treatment</w:t>
      </w:r>
      <w:r w:rsidR="00D61F4F">
        <w:t xml:space="preserve"> </w:t>
      </w:r>
      <w:r w:rsidRPr="00CC5B9E">
        <w:t>unless</w:t>
      </w:r>
      <w:r w:rsidR="00D61F4F">
        <w:t xml:space="preserve"> </w:t>
      </w:r>
      <w:r w:rsidRPr="00CC5B9E">
        <w:t>he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she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opinion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capable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respect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treatment,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given</w:t>
      </w:r>
      <w:r w:rsidR="00D61F4F">
        <w:t xml:space="preserve"> </w:t>
      </w:r>
      <w:r w:rsidRPr="00CC5B9E">
        <w:t>consent;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he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she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opinion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incapable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respect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treatment,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person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substitute</w:t>
      </w:r>
      <w:r w:rsidR="00D61F4F">
        <w:t xml:space="preserve"> </w:t>
      </w:r>
      <w:r w:rsidRPr="00CC5B9E">
        <w:t>decision</w:t>
      </w:r>
      <w:r w:rsidR="008679BA">
        <w:t xml:space="preserve"> </w:t>
      </w:r>
      <w:r w:rsidRPr="00CC5B9E">
        <w:t>maker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given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person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behalf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accordance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913341">
        <w:rPr>
          <w:i/>
          <w:iCs/>
        </w:rPr>
        <w:t>Act</w:t>
      </w:r>
      <w:r w:rsidRPr="00CC5B9E">
        <w:t>.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Prince</w:t>
      </w:r>
      <w:r w:rsidR="00D61F4F">
        <w:t xml:space="preserve"> </w:t>
      </w:r>
      <w:r w:rsidRPr="00CC5B9E">
        <w:t>Edward</w:t>
      </w:r>
      <w:r w:rsidR="00D61F4F">
        <w:t xml:space="preserve"> </w:t>
      </w:r>
      <w:r w:rsidRPr="00CC5B9E">
        <w:t>Island</w:t>
      </w:r>
      <w:r w:rsidR="00D61F4F">
        <w:t xml:space="preserve"> </w:t>
      </w:r>
      <w:r w:rsidRPr="00CC5B9E">
        <w:t>(PEI),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treatment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legislated</w:t>
      </w:r>
      <w:r w:rsidR="00D61F4F">
        <w:t xml:space="preserve"> </w:t>
      </w:r>
      <w:r w:rsidRPr="00CC5B9E">
        <w:t>through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913341">
        <w:rPr>
          <w:i/>
          <w:iCs/>
        </w:rPr>
        <w:t>Consent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to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Treatment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Act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and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Health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Care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Directives</w:t>
      </w:r>
      <w:r w:rsidR="00D61F4F" w:rsidRPr="00913341">
        <w:rPr>
          <w:i/>
          <w:iCs/>
        </w:rPr>
        <w:t xml:space="preserve"> </w:t>
      </w:r>
      <w:r w:rsidRPr="00913341">
        <w:rPr>
          <w:i/>
          <w:iCs/>
        </w:rPr>
        <w:t>Act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Regulations.</w:t>
      </w:r>
      <w:r w:rsidR="00D61F4F">
        <w:t xml:space="preserve"> </w:t>
      </w:r>
      <w:r w:rsidRPr="00CC5B9E">
        <w:t>Like</w:t>
      </w:r>
      <w:r w:rsidR="00D61F4F">
        <w:t xml:space="preserve"> </w:t>
      </w:r>
      <w:r w:rsidRPr="00CC5B9E">
        <w:t>Ontario,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BD7CC2">
        <w:rPr>
          <w:i/>
          <w:iCs/>
        </w:rPr>
        <w:t>Act</w:t>
      </w:r>
      <w:r w:rsidR="00D61F4F">
        <w:t xml:space="preserve"> </w:t>
      </w:r>
      <w:r w:rsidRPr="00CC5B9E">
        <w:t>sets</w:t>
      </w:r>
      <w:r w:rsidR="00D61F4F">
        <w:t xml:space="preserve"> </w:t>
      </w:r>
      <w:r w:rsidRPr="00CC5B9E">
        <w:t>out</w:t>
      </w:r>
      <w:r w:rsidR="00D61F4F">
        <w:t xml:space="preserve"> </w:t>
      </w:r>
      <w:r w:rsidRPr="00CC5B9E">
        <w:t>rules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treatment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person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both</w:t>
      </w:r>
      <w:r w:rsidR="00D61F4F">
        <w:t xml:space="preserve"> </w:t>
      </w:r>
      <w:r w:rsidRPr="00CC5B9E">
        <w:t>capable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incapable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providing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authority,</w:t>
      </w:r>
      <w:r w:rsidR="00D61F4F">
        <w:t xml:space="preserve"> </w:t>
      </w:r>
      <w:r w:rsidRPr="00CC5B9E">
        <w:t>which</w:t>
      </w:r>
      <w:r w:rsidR="00D61F4F">
        <w:t xml:space="preserve"> </w:t>
      </w:r>
      <w:r w:rsidRPr="00CC5B9E">
        <w:t>delivers</w:t>
      </w:r>
      <w:r w:rsidR="00D61F4F">
        <w:t xml:space="preserve"> </w:t>
      </w:r>
      <w:r w:rsidRPr="00CC5B9E">
        <w:t>services,</w:t>
      </w:r>
      <w:r w:rsidR="00D61F4F">
        <w:t xml:space="preserve"> </w:t>
      </w:r>
      <w:r w:rsidRPr="00CC5B9E">
        <w:t>employs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use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multiple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forms</w:t>
      </w:r>
      <w:r w:rsidR="00D61F4F">
        <w:t xml:space="preserve"> </w:t>
      </w:r>
      <w:r w:rsidRPr="00CC5B9E">
        <w:t>across</w:t>
      </w:r>
      <w:r w:rsidR="00D61F4F">
        <w:t xml:space="preserve"> </w:t>
      </w:r>
      <w:r w:rsidRPr="00CC5B9E">
        <w:t>divisions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patients,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substitute</w:t>
      </w:r>
      <w:r w:rsidR="00D61F4F">
        <w:t xml:space="preserve"> </w:t>
      </w:r>
      <w:r w:rsidRPr="00CC5B9E">
        <w:t>decision</w:t>
      </w:r>
      <w:r w:rsidR="008679BA">
        <w:t xml:space="preserve"> </w:t>
      </w:r>
      <w:r w:rsidRPr="00CC5B9E">
        <w:t>maker,</w:t>
      </w:r>
      <w:r w:rsidR="00D61F4F">
        <w:t xml:space="preserve"> </w:t>
      </w:r>
      <w:r w:rsidRPr="00CC5B9E">
        <w:t>sign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admissions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all</w:t>
      </w:r>
      <w:r w:rsidR="00D61F4F">
        <w:t xml:space="preserve"> </w:t>
      </w:r>
      <w:r w:rsidRPr="00CC5B9E">
        <w:t>invasive</w:t>
      </w:r>
      <w:r w:rsidR="00D61F4F">
        <w:t xml:space="preserve"> </w:t>
      </w:r>
      <w:r w:rsidRPr="00CC5B9E">
        <w:t>procedures.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all</w:t>
      </w:r>
      <w:r w:rsidR="00D61F4F">
        <w:t xml:space="preserve"> </w:t>
      </w:r>
      <w:r w:rsidRPr="00CC5B9E">
        <w:t>provinces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territories,</w:t>
      </w:r>
      <w:r w:rsidR="00D61F4F">
        <w:t xml:space="preserve"> </w:t>
      </w:r>
      <w:r w:rsidRPr="00CC5B9E">
        <w:t>sterilization</w:t>
      </w:r>
      <w:r w:rsidR="00D61F4F">
        <w:t xml:space="preserve"> </w:t>
      </w:r>
      <w:r w:rsidRPr="00CC5B9E">
        <w:t>without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allowed</w:t>
      </w:r>
      <w:r w:rsidR="00D61F4F">
        <w:t xml:space="preserve"> </w:t>
      </w:r>
      <w:r w:rsidRPr="00CC5B9E">
        <w:t>under</w:t>
      </w:r>
      <w:r w:rsidR="00D61F4F">
        <w:t xml:space="preserve"> </w:t>
      </w:r>
      <w:r w:rsidRPr="00CC5B9E">
        <w:t>any</w:t>
      </w:r>
      <w:r w:rsidR="00D61F4F">
        <w:t xml:space="preserve"> </w:t>
      </w:r>
      <w:r w:rsidRPr="00CC5B9E">
        <w:t>circumstances.</w:t>
      </w:r>
    </w:p>
    <w:p w14:paraId="3AC3599E" w14:textId="7D36BF2A" w:rsidR="005A00A9" w:rsidRPr="00CC5B9E" w:rsidRDefault="005A00A9" w:rsidP="00924DD1">
      <w:pPr>
        <w:pStyle w:val="SingleTxtG"/>
      </w:pPr>
      <w:r w:rsidRPr="00CC5B9E">
        <w:t>27.</w:t>
      </w:r>
      <w:r w:rsidRPr="00CC5B9E">
        <w:tab/>
        <w:t>Informed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is</w:t>
      </w:r>
      <w:r w:rsidR="00D61F4F">
        <w:t xml:space="preserve"> </w:t>
      </w:r>
      <w:r w:rsidR="00A54972">
        <w:t xml:space="preserve">a </w:t>
      </w:r>
      <w:r w:rsidRPr="00CC5B9E">
        <w:t>matter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addressed</w:t>
      </w:r>
      <w:r w:rsidR="00D61F4F">
        <w:t xml:space="preserve"> </w:t>
      </w:r>
      <w:r w:rsidRPr="00CC5B9E">
        <w:t>within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context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any</w:t>
      </w:r>
      <w:r w:rsidR="00D61F4F">
        <w:t xml:space="preserve"> </w:t>
      </w:r>
      <w:r w:rsidRPr="00CC5B9E">
        <w:t>physician-patient</w:t>
      </w:r>
      <w:r w:rsidR="00D61F4F">
        <w:t xml:space="preserve"> </w:t>
      </w:r>
      <w:r w:rsidRPr="00CC5B9E">
        <w:t>relationship.</w:t>
      </w:r>
      <w:r w:rsidR="00D61F4F">
        <w:t xml:space="preserve"> </w:t>
      </w:r>
      <w:r w:rsidRPr="00CC5B9E">
        <w:t>Policies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administered</w:t>
      </w:r>
      <w:r w:rsidR="00D61F4F">
        <w:t xml:space="preserve"> </w:t>
      </w:r>
      <w:r w:rsidRPr="00CC5B9E">
        <w:t>at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local</w:t>
      </w:r>
      <w:r w:rsidR="00D61F4F">
        <w:t xml:space="preserve"> </w:t>
      </w:r>
      <w:r w:rsidRPr="00CC5B9E">
        <w:t>level</w:t>
      </w:r>
      <w:r w:rsidR="00D61F4F">
        <w:t xml:space="preserve"> </w:t>
      </w:r>
      <w:r w:rsidRPr="00CC5B9E">
        <w:t>within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hospital,</w:t>
      </w:r>
      <w:r w:rsidR="00D61F4F">
        <w:t xml:space="preserve"> </w:t>
      </w:r>
      <w:r w:rsidRPr="00CC5B9E">
        <w:t>which</w:t>
      </w:r>
      <w:r w:rsidR="00D61F4F">
        <w:t xml:space="preserve"> </w:t>
      </w:r>
      <w:r w:rsidRPr="00CC5B9E">
        <w:t>means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addition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professionals,</w:t>
      </w:r>
      <w:r w:rsidR="00D61F4F">
        <w:t xml:space="preserve"> </w:t>
      </w:r>
      <w:r w:rsidRPr="00CC5B9E">
        <w:t>hospital</w:t>
      </w:r>
      <w:r w:rsidR="00D61F4F">
        <w:t xml:space="preserve"> </w:t>
      </w:r>
      <w:r w:rsidRPr="00CC5B9E">
        <w:t>administrators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authorities</w:t>
      </w:r>
      <w:r w:rsidR="00D61F4F">
        <w:t xml:space="preserve"> </w:t>
      </w:r>
      <w:r w:rsidRPr="00CC5B9E">
        <w:t>must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part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measures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ensure</w:t>
      </w:r>
      <w:r w:rsidR="00D61F4F">
        <w:t xml:space="preserve"> </w:t>
      </w:r>
      <w:r w:rsidRPr="00CC5B9E">
        <w:t>full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care.</w:t>
      </w:r>
      <w:r w:rsidR="00D61F4F">
        <w:t xml:space="preserve"> </w:t>
      </w:r>
      <w:r w:rsidRPr="00CC5B9E">
        <w:t>Only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professionals,</w:t>
      </w:r>
      <w:r w:rsidR="00D61F4F">
        <w:t xml:space="preserve"> </w:t>
      </w:r>
      <w:r w:rsidRPr="00CC5B9E">
        <w:t>such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obstetricians</w:t>
      </w:r>
      <w:r w:rsidR="00D61F4F">
        <w:t xml:space="preserve"> </w:t>
      </w:r>
      <w:r w:rsidRPr="00CC5B9E">
        <w:t>and</w:t>
      </w:r>
      <w:r w:rsidR="00D61F4F">
        <w:t xml:space="preserve"> </w:t>
      </w:r>
      <w:proofErr w:type="spellStart"/>
      <w:r w:rsidRPr="00CC5B9E">
        <w:t>gynecologists</w:t>
      </w:r>
      <w:proofErr w:type="spellEnd"/>
      <w:r w:rsidRPr="00CC5B9E">
        <w:t>,</w:t>
      </w:r>
      <w:r w:rsidR="00D61F4F">
        <w:t xml:space="preserve"> </w:t>
      </w:r>
      <w:r w:rsidRPr="00CC5B9E">
        <w:t>can</w:t>
      </w:r>
      <w:r w:rsidR="00D61F4F">
        <w:t xml:space="preserve"> </w:t>
      </w:r>
      <w:r w:rsidRPr="00CC5B9E">
        <w:t>perform</w:t>
      </w:r>
      <w:r w:rsidR="00D61F4F">
        <w:t xml:space="preserve"> </w:t>
      </w:r>
      <w:r w:rsidRPr="00CC5B9E">
        <w:t>procedures</w:t>
      </w:r>
      <w:r w:rsidR="00D61F4F">
        <w:t xml:space="preserve"> </w:t>
      </w:r>
      <w:r w:rsidRPr="00CC5B9E">
        <w:t>such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tubal</w:t>
      </w:r>
      <w:r w:rsidR="00D61F4F">
        <w:t xml:space="preserve"> </w:t>
      </w:r>
      <w:r w:rsidRPr="00CC5B9E">
        <w:t>ligation;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reason,</w:t>
      </w:r>
      <w:r w:rsidR="00D61F4F">
        <w:t xml:space="preserve"> </w:t>
      </w:r>
      <w:r w:rsidRPr="00CC5B9E">
        <w:t>professional</w:t>
      </w:r>
      <w:r w:rsidR="00D61F4F">
        <w:t xml:space="preserve"> </w:t>
      </w:r>
      <w:r w:rsidRPr="00CC5B9E">
        <w:t>regulatory</w:t>
      </w:r>
      <w:r w:rsidR="00D61F4F">
        <w:t xml:space="preserve"> </w:t>
      </w:r>
      <w:r w:rsidRPr="00CC5B9E">
        <w:t>bodies</w:t>
      </w:r>
      <w:r w:rsidR="00D61F4F">
        <w:t xml:space="preserve"> </w:t>
      </w:r>
      <w:r w:rsidRPr="00CC5B9E">
        <w:t>must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involved.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College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Physicians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Surgeons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each</w:t>
      </w:r>
      <w:r w:rsidR="00D61F4F">
        <w:t xml:space="preserve"> </w:t>
      </w:r>
      <w:r w:rsidRPr="00CC5B9E">
        <w:t>province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website</w:t>
      </w:r>
      <w:r w:rsidR="00D61F4F">
        <w:t xml:space="preserve"> </w:t>
      </w:r>
      <w:r w:rsidRPr="00CC5B9E">
        <w:t>pages</w:t>
      </w:r>
      <w:r w:rsidR="00D61F4F">
        <w:t xml:space="preserve"> </w:t>
      </w:r>
      <w:r w:rsidRPr="00CC5B9E">
        <w:t>explaining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determining</w:t>
      </w:r>
      <w:r w:rsidR="00D61F4F">
        <w:t xml:space="preserve"> </w:t>
      </w:r>
      <w:r w:rsidRPr="00CC5B9E">
        <w:t>capacity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consent.</w:t>
      </w:r>
    </w:p>
    <w:p w14:paraId="7351DAA9" w14:textId="77777777" w:rsidR="005A00A9" w:rsidRPr="00CC5B9E" w:rsidRDefault="005A00A9" w:rsidP="0062459D">
      <w:pPr>
        <w:pStyle w:val="H23G"/>
      </w:pPr>
      <w:r w:rsidRPr="00CC5B9E">
        <w:tab/>
      </w:r>
      <w:r w:rsidRPr="00CC5B9E">
        <w:tab/>
        <w:t>Culturally-safe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services</w:t>
      </w:r>
    </w:p>
    <w:p w14:paraId="263E848D" w14:textId="77777777" w:rsidR="005A00A9" w:rsidRPr="00CC5B9E" w:rsidRDefault="005A00A9" w:rsidP="00924DD1">
      <w:pPr>
        <w:pStyle w:val="SingleTxtG"/>
      </w:pPr>
      <w:r w:rsidRPr="00CC5B9E">
        <w:t>28.</w:t>
      </w:r>
      <w:r w:rsidRPr="00CC5B9E">
        <w:tab/>
        <w:t>The</w:t>
      </w:r>
      <w:r w:rsidR="00D61F4F">
        <w:t xml:space="preserve"> </w:t>
      </w:r>
      <w:r w:rsidRPr="00CC5B9E">
        <w:t>provision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matter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shared</w:t>
      </w:r>
      <w:r w:rsidR="00D61F4F">
        <w:t xml:space="preserve"> </w:t>
      </w:r>
      <w:r w:rsidRPr="00CC5B9E">
        <w:t>jurisdiction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Canada.</w:t>
      </w:r>
      <w:r w:rsidR="00D61F4F">
        <w:t xml:space="preserve"> </w:t>
      </w:r>
      <w:r w:rsidRPr="00CC5B9E">
        <w:t>Provinces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territories</w:t>
      </w:r>
      <w:r w:rsidR="00D61F4F">
        <w:t xml:space="preserve"> </w:t>
      </w:r>
      <w:r w:rsidRPr="00CC5B9E">
        <w:t>administer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deliver</w:t>
      </w:r>
      <w:r w:rsidR="00D61F4F">
        <w:t xml:space="preserve"> </w:t>
      </w:r>
      <w:r w:rsidRPr="00CC5B9E">
        <w:t>most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services,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provides</w:t>
      </w:r>
      <w:r w:rsidR="00D61F4F">
        <w:t xml:space="preserve"> </w:t>
      </w:r>
      <w:r w:rsidRPr="00CC5B9E">
        <w:t>supplementary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benefits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eligible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Inuit.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administers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certain</w:t>
      </w:r>
      <w:r w:rsidR="00D61F4F">
        <w:t xml:space="preserve"> </w:t>
      </w:r>
      <w:r w:rsidRPr="00CC5B9E">
        <w:t>populations,</w:t>
      </w:r>
      <w:r w:rsidR="00D61F4F">
        <w:t xml:space="preserve"> </w:t>
      </w:r>
      <w:r w:rsidRPr="00CC5B9E">
        <w:t>including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peoples</w:t>
      </w:r>
      <w:r w:rsidR="00D61F4F">
        <w:t xml:space="preserve"> </w:t>
      </w:r>
      <w:r w:rsidRPr="00CC5B9E">
        <w:t>living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reserves.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reason,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federal</w:t>
      </w:r>
      <w:r w:rsidR="00D61F4F">
        <w:t xml:space="preserve"> </w:t>
      </w:r>
      <w:r w:rsidRPr="00CC5B9E">
        <w:t>government,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territorial</w:t>
      </w:r>
      <w:r w:rsidR="00D61F4F">
        <w:t xml:space="preserve"> </w:t>
      </w:r>
      <w:r w:rsidRPr="00CC5B9E">
        <w:t>governments,</w:t>
      </w:r>
      <w:r w:rsidR="00D61F4F">
        <w:t xml:space="preserve"> </w:t>
      </w:r>
      <w:r w:rsidRPr="00CC5B9E">
        <w:t>associations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professionals,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partners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engaging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next</w:t>
      </w:r>
      <w:r w:rsidR="00D61F4F">
        <w:t xml:space="preserve"> </w:t>
      </w:r>
      <w:r w:rsidRPr="00CC5B9E">
        <w:t>steps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address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issue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forced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sterilization.</w:t>
      </w:r>
    </w:p>
    <w:p w14:paraId="476FD224" w14:textId="77777777" w:rsidR="005A00A9" w:rsidRPr="00CC5B9E" w:rsidRDefault="005A00A9" w:rsidP="00924DD1">
      <w:pPr>
        <w:pStyle w:val="SingleTxtG"/>
      </w:pPr>
      <w:r w:rsidRPr="00CC5B9E">
        <w:t>29.</w:t>
      </w:r>
      <w:r w:rsidRPr="00CC5B9E">
        <w:tab/>
        <w:t>Canada</w:t>
      </w:r>
      <w:r w:rsidR="00D61F4F">
        <w:t xml:space="preserve"> </w:t>
      </w:r>
      <w:r w:rsidRPr="00CC5B9E">
        <w:t>recognizes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right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everyone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enjoy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highest</w:t>
      </w:r>
      <w:r w:rsidR="00D61F4F">
        <w:t xml:space="preserve"> </w:t>
      </w:r>
      <w:r w:rsidRPr="00CC5B9E">
        <w:t>attainable</w:t>
      </w:r>
      <w:r w:rsidR="00D61F4F">
        <w:t xml:space="preserve"> </w:t>
      </w:r>
      <w:r w:rsidRPr="00CC5B9E">
        <w:t>standard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physical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mental</w:t>
      </w:r>
      <w:r w:rsidR="00D61F4F">
        <w:t xml:space="preserve"> </w:t>
      </w:r>
      <w:r w:rsidRPr="00CC5B9E">
        <w:t>health,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line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937333">
        <w:t>the</w:t>
      </w:r>
      <w:r w:rsidR="00D61F4F" w:rsidRPr="00937333">
        <w:t xml:space="preserve"> </w:t>
      </w:r>
      <w:r w:rsidRPr="00AA292D">
        <w:rPr>
          <w:i/>
          <w:iCs/>
        </w:rPr>
        <w:t>International</w:t>
      </w:r>
      <w:r w:rsidR="00D61F4F" w:rsidRPr="00AA292D">
        <w:rPr>
          <w:i/>
          <w:iCs/>
        </w:rPr>
        <w:t xml:space="preserve"> </w:t>
      </w:r>
      <w:r w:rsidRPr="00AA292D">
        <w:rPr>
          <w:i/>
          <w:iCs/>
        </w:rPr>
        <w:t>Covenant</w:t>
      </w:r>
      <w:r w:rsidR="00D61F4F" w:rsidRPr="00AA292D">
        <w:rPr>
          <w:i/>
          <w:iCs/>
        </w:rPr>
        <w:t xml:space="preserve"> </w:t>
      </w:r>
      <w:r w:rsidRPr="00AA292D">
        <w:rPr>
          <w:i/>
          <w:iCs/>
        </w:rPr>
        <w:t>on</w:t>
      </w:r>
      <w:r w:rsidR="00D61F4F" w:rsidRPr="00AA292D">
        <w:rPr>
          <w:i/>
          <w:iCs/>
        </w:rPr>
        <w:t xml:space="preserve"> </w:t>
      </w:r>
      <w:r w:rsidRPr="00AA292D">
        <w:rPr>
          <w:i/>
          <w:iCs/>
        </w:rPr>
        <w:t>Economic,</w:t>
      </w:r>
      <w:r w:rsidR="00D61F4F" w:rsidRPr="00AA292D">
        <w:rPr>
          <w:i/>
          <w:iCs/>
        </w:rPr>
        <w:t xml:space="preserve"> </w:t>
      </w:r>
      <w:r w:rsidRPr="00AA292D">
        <w:rPr>
          <w:i/>
          <w:iCs/>
        </w:rPr>
        <w:t>Social</w:t>
      </w:r>
      <w:r w:rsidR="00D61F4F" w:rsidRPr="00AA292D">
        <w:rPr>
          <w:i/>
          <w:iCs/>
        </w:rPr>
        <w:t xml:space="preserve"> </w:t>
      </w:r>
      <w:r w:rsidRPr="00AA292D">
        <w:rPr>
          <w:i/>
          <w:iCs/>
        </w:rPr>
        <w:t>and</w:t>
      </w:r>
      <w:r w:rsidR="00D61F4F" w:rsidRPr="00AA292D">
        <w:rPr>
          <w:i/>
          <w:iCs/>
        </w:rPr>
        <w:t xml:space="preserve"> </w:t>
      </w:r>
      <w:r w:rsidRPr="00AA292D">
        <w:rPr>
          <w:i/>
          <w:iCs/>
        </w:rPr>
        <w:t>Cultural</w:t>
      </w:r>
      <w:r w:rsidR="00D61F4F" w:rsidRPr="00AA292D">
        <w:rPr>
          <w:i/>
          <w:iCs/>
        </w:rPr>
        <w:t xml:space="preserve"> </w:t>
      </w:r>
      <w:r w:rsidRPr="00AA292D">
        <w:rPr>
          <w:i/>
          <w:iCs/>
        </w:rPr>
        <w:t>Rights</w:t>
      </w:r>
      <w:r w:rsidRPr="00CC5B9E">
        <w:t>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fulfilling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right</w:t>
      </w:r>
      <w:r w:rsidR="00D61F4F">
        <w:t xml:space="preserve"> </w:t>
      </w:r>
      <w:r w:rsidRPr="00CC5B9E">
        <w:t>depends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realizing</w:t>
      </w:r>
      <w:r w:rsidR="00D61F4F">
        <w:t xml:space="preserve"> </w:t>
      </w:r>
      <w:r w:rsidRPr="00CC5B9E">
        <w:t>its</w:t>
      </w:r>
      <w:r w:rsidR="00D61F4F">
        <w:t xml:space="preserve"> </w:t>
      </w:r>
      <w:r w:rsidRPr="00CC5B9E">
        <w:t>other</w:t>
      </w:r>
      <w:r w:rsidR="00D61F4F">
        <w:t xml:space="preserve"> </w:t>
      </w:r>
      <w:r w:rsidRPr="00CC5B9E">
        <w:t>human</w:t>
      </w:r>
      <w:r w:rsidR="00D61F4F">
        <w:t xml:space="preserve"> </w:t>
      </w:r>
      <w:r w:rsidRPr="00CC5B9E">
        <w:t>rights</w:t>
      </w:r>
      <w:r w:rsidR="00D61F4F">
        <w:t xml:space="preserve"> </w:t>
      </w:r>
      <w:r w:rsidRPr="00CC5B9E">
        <w:t>commitments,</w:t>
      </w:r>
      <w:r w:rsidR="00D61F4F">
        <w:t xml:space="preserve"> </w:t>
      </w:r>
      <w:r w:rsidRPr="00CC5B9E">
        <w:t>including</w:t>
      </w:r>
      <w:r w:rsidR="00D61F4F">
        <w:t xml:space="preserve"> </w:t>
      </w:r>
      <w:r w:rsidRPr="00CC5B9E">
        <w:t>freedom</w:t>
      </w:r>
      <w:r w:rsidR="00D61F4F">
        <w:t xml:space="preserve"> </w:t>
      </w:r>
      <w:r w:rsidRPr="00CC5B9E">
        <w:t>from</w:t>
      </w:r>
      <w:r w:rsidR="00D61F4F">
        <w:t xml:space="preserve"> </w:t>
      </w:r>
      <w:r w:rsidRPr="00CC5B9E">
        <w:t>all</w:t>
      </w:r>
      <w:r w:rsidR="00D61F4F">
        <w:t xml:space="preserve"> </w:t>
      </w:r>
      <w:r w:rsidRPr="00CC5B9E">
        <w:t>forms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discrimination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protecting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most</w:t>
      </w:r>
      <w:r w:rsidR="00D61F4F">
        <w:t xml:space="preserve"> </w:t>
      </w:r>
      <w:r w:rsidRPr="00CC5B9E">
        <w:t>vulnerable.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fully</w:t>
      </w:r>
      <w:r w:rsidR="00D61F4F">
        <w:t xml:space="preserve"> </w:t>
      </w:r>
      <w:r w:rsidRPr="00CC5B9E">
        <w:t>supports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8679BA">
        <w:rPr>
          <w:i/>
          <w:iCs/>
        </w:rPr>
        <w:t>United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Nations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Declaration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on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the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Rights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on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Indigenous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Peoples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working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renew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relationships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Peoples,</w:t>
      </w:r>
      <w:r w:rsidR="00D61F4F">
        <w:t xml:space="preserve"> </w:t>
      </w:r>
      <w:r w:rsidRPr="00CC5B9E">
        <w:t>based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recognition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rights,</w:t>
      </w:r>
      <w:r w:rsidR="00D61F4F">
        <w:t xml:space="preserve"> </w:t>
      </w:r>
      <w:r w:rsidRPr="00CC5B9E">
        <w:t>respect,</w:t>
      </w:r>
      <w:r w:rsidR="00D61F4F">
        <w:t xml:space="preserve"> </w:t>
      </w:r>
      <w:r w:rsidRPr="00CC5B9E">
        <w:t>cooperation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partnership.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includes</w:t>
      </w:r>
      <w:r w:rsidR="00D61F4F">
        <w:t xml:space="preserve"> </w:t>
      </w:r>
      <w:r w:rsidRPr="00CC5B9E">
        <w:t>addressing</w:t>
      </w:r>
      <w:r w:rsidR="00D61F4F">
        <w:t xml:space="preserve"> </w:t>
      </w:r>
      <w:r w:rsidRPr="00CC5B9E">
        <w:t>allegations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forced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sterilization.</w:t>
      </w:r>
      <w:r w:rsidR="00D61F4F">
        <w:t xml:space="preserve"> </w:t>
      </w:r>
    </w:p>
    <w:p w14:paraId="27DD7C68" w14:textId="77777777" w:rsidR="005A00A9" w:rsidRPr="00CC5B9E" w:rsidRDefault="005A00A9" w:rsidP="00924DD1">
      <w:pPr>
        <w:pStyle w:val="SingleTxtG"/>
      </w:pPr>
      <w:r w:rsidRPr="00CC5B9E">
        <w:t>30.</w:t>
      </w:r>
      <w:r w:rsidRPr="00CC5B9E">
        <w:tab/>
        <w:t>In</w:t>
      </w:r>
      <w:r w:rsidR="00D61F4F">
        <w:t xml:space="preserve"> </w:t>
      </w:r>
      <w:r w:rsidRPr="00CC5B9E">
        <w:t>July</w:t>
      </w:r>
      <w:r w:rsidR="00D61F4F">
        <w:t xml:space="preserve"> </w:t>
      </w:r>
      <w:r w:rsidRPr="00CC5B9E">
        <w:t>16,</w:t>
      </w:r>
      <w:r w:rsidR="00D61F4F">
        <w:t xml:space="preserve"> </w:t>
      </w:r>
      <w:r w:rsidRPr="00CC5B9E">
        <w:t>2015,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Authority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British</w:t>
      </w:r>
      <w:r w:rsidR="00D61F4F">
        <w:t xml:space="preserve"> </w:t>
      </w:r>
      <w:r w:rsidRPr="00CC5B9E">
        <w:t>Columbia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signed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317209">
        <w:rPr>
          <w:i/>
          <w:iCs/>
        </w:rPr>
        <w:t>Declaration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of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Commitment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to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Advance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Cultural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Safety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and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Humility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in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Health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and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Wellness</w:t>
      </w:r>
      <w:r w:rsidR="00D61F4F" w:rsidRPr="00317209">
        <w:rPr>
          <w:i/>
          <w:iCs/>
        </w:rPr>
        <w:t xml:space="preserve"> </w:t>
      </w:r>
      <w:r w:rsidRPr="00317209">
        <w:rPr>
          <w:i/>
          <w:iCs/>
        </w:rPr>
        <w:t>Services</w:t>
      </w:r>
      <w:r w:rsidRPr="00CC5B9E">
        <w:t>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Declaration</w:t>
      </w:r>
      <w:r w:rsidR="00D61F4F">
        <w:t xml:space="preserve"> </w:t>
      </w:r>
      <w:r w:rsidRPr="00CC5B9E">
        <w:t>defines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safety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outcome</w:t>
      </w:r>
      <w:r w:rsidR="00D61F4F">
        <w:t xml:space="preserve"> </w:t>
      </w:r>
      <w:r w:rsidRPr="00CC5B9E">
        <w:t>based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respectful</w:t>
      </w:r>
      <w:r w:rsidR="00D61F4F">
        <w:t xml:space="preserve"> </w:t>
      </w:r>
      <w:r w:rsidRPr="00CC5B9E">
        <w:t>engagement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strives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address</w:t>
      </w:r>
      <w:r w:rsidR="00D61F4F">
        <w:t xml:space="preserve"> </w:t>
      </w:r>
      <w:r w:rsidRPr="00CC5B9E">
        <w:t>power</w:t>
      </w:r>
      <w:r w:rsidR="00D61F4F">
        <w:t xml:space="preserve"> </w:t>
      </w:r>
      <w:r w:rsidRPr="00CC5B9E">
        <w:t>imbalances,</w:t>
      </w:r>
      <w:r w:rsidR="00D61F4F">
        <w:t xml:space="preserve"> </w:t>
      </w:r>
      <w:r w:rsidRPr="00CC5B9E">
        <w:lastRenderedPageBreak/>
        <w:t>resulting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environment</w:t>
      </w:r>
      <w:r w:rsidR="00D61F4F">
        <w:t xml:space="preserve"> </w:t>
      </w:r>
      <w:r w:rsidRPr="00CC5B9E">
        <w:t>free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discrimination,</w:t>
      </w:r>
      <w:r w:rsidR="00D61F4F">
        <w:t xml:space="preserve"> </w:t>
      </w:r>
      <w:r w:rsidRPr="00CC5B9E">
        <w:t>where</w:t>
      </w:r>
      <w:r w:rsidR="00D61F4F">
        <w:t xml:space="preserve"> </w:t>
      </w:r>
      <w:r w:rsidRPr="00CC5B9E">
        <w:t>people</w:t>
      </w:r>
      <w:r w:rsidR="00D61F4F">
        <w:t xml:space="preserve"> </w:t>
      </w:r>
      <w:r w:rsidRPr="00CC5B9E">
        <w:t>feel</w:t>
      </w:r>
      <w:r w:rsidR="00D61F4F">
        <w:t xml:space="preserve"> </w:t>
      </w:r>
      <w:r w:rsidRPr="00CC5B9E">
        <w:t>safe</w:t>
      </w:r>
      <w:r w:rsidR="00D61F4F">
        <w:t xml:space="preserve"> </w:t>
      </w:r>
      <w:r w:rsidRPr="00CC5B9E">
        <w:t>accessing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other</w:t>
      </w:r>
      <w:r w:rsidR="00D61F4F">
        <w:t xml:space="preserve"> </w:t>
      </w:r>
      <w:r w:rsidRPr="00CC5B9E">
        <w:t>systems.</w:t>
      </w:r>
    </w:p>
    <w:p w14:paraId="76FA66A3" w14:textId="77777777" w:rsidR="005A00A9" w:rsidRPr="00CC5B9E" w:rsidRDefault="005A00A9" w:rsidP="00924DD1">
      <w:pPr>
        <w:pStyle w:val="SingleTxtG"/>
      </w:pPr>
      <w:r w:rsidRPr="00CC5B9E">
        <w:t>31.</w:t>
      </w:r>
      <w:r w:rsidRPr="00CC5B9E">
        <w:tab/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currently</w:t>
      </w:r>
      <w:r w:rsidR="00D61F4F">
        <w:t xml:space="preserve"> </w:t>
      </w:r>
      <w:r w:rsidRPr="00CC5B9E">
        <w:t>undertaking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range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actions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support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safety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humility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practitioners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collaboration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territorial</w:t>
      </w:r>
      <w:r w:rsidR="00D61F4F">
        <w:t xml:space="preserve"> </w:t>
      </w:r>
      <w:r w:rsidRPr="00CC5B9E">
        <w:t>governments,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partners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well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system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law</w:t>
      </w:r>
      <w:r w:rsidR="00D61F4F">
        <w:t xml:space="preserve"> </w:t>
      </w:r>
      <w:r w:rsidRPr="00CC5B9E">
        <w:t>enforcement</w:t>
      </w:r>
      <w:r w:rsidR="00D61F4F">
        <w:t xml:space="preserve"> </w:t>
      </w:r>
      <w:r w:rsidRPr="00CC5B9E">
        <w:t>partners.</w:t>
      </w:r>
      <w:r w:rsidR="00D61F4F">
        <w:t xml:space="preserve"> </w:t>
      </w:r>
      <w:r w:rsidRPr="00CC5B9E">
        <w:t>These</w:t>
      </w:r>
      <w:r w:rsidR="00D61F4F">
        <w:t xml:space="preserve"> </w:t>
      </w:r>
      <w:r w:rsidRPr="00CC5B9E">
        <w:t>include</w:t>
      </w:r>
      <w:r w:rsidR="00D61F4F">
        <w:t xml:space="preserve"> </w:t>
      </w:r>
      <w:r w:rsidRPr="00CC5B9E">
        <w:t>promoting</w:t>
      </w:r>
      <w:r w:rsidR="00D61F4F">
        <w:t xml:space="preserve"> </w:t>
      </w:r>
      <w:r w:rsidRPr="00CC5B9E">
        <w:t>training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awareness</w:t>
      </w:r>
      <w:r w:rsidR="00D61F4F">
        <w:t xml:space="preserve"> </w:t>
      </w:r>
      <w:r w:rsidRPr="00CC5B9E">
        <w:t>initiatives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medical</w:t>
      </w:r>
      <w:r w:rsidR="00D61F4F">
        <w:t xml:space="preserve"> </w:t>
      </w:r>
      <w:r w:rsidRPr="00CC5B9E">
        <w:t>practitioners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part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formal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ongoing</w:t>
      </w:r>
      <w:r w:rsidR="00D61F4F">
        <w:t xml:space="preserve"> </w:t>
      </w:r>
      <w:r w:rsidRPr="00CC5B9E">
        <w:t>education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improving</w:t>
      </w:r>
      <w:r w:rsidR="00D61F4F">
        <w:t xml:space="preserve"> </w:t>
      </w:r>
      <w:r w:rsidRPr="00CC5B9E">
        <w:t>processes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communications</w:t>
      </w:r>
      <w:r w:rsidR="00D61F4F">
        <w:t xml:space="preserve"> </w:t>
      </w:r>
      <w:r w:rsidRPr="00CC5B9E">
        <w:t>between</w:t>
      </w:r>
      <w:r w:rsidR="00D61F4F">
        <w:t xml:space="preserve"> </w:t>
      </w:r>
      <w:r w:rsidRPr="00CC5B9E">
        <w:t>patients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providers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ensure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consent.</w:t>
      </w:r>
    </w:p>
    <w:p w14:paraId="7F4078A4" w14:textId="77777777" w:rsidR="005A00A9" w:rsidRPr="00CC5B9E" w:rsidRDefault="005A00A9" w:rsidP="00924DD1">
      <w:pPr>
        <w:pStyle w:val="SingleTxtG"/>
      </w:pPr>
      <w:r w:rsidRPr="00CC5B9E">
        <w:t>32.</w:t>
      </w:r>
      <w:r w:rsidRPr="00CC5B9E">
        <w:tab/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funding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organizations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produce</w:t>
      </w:r>
      <w:r w:rsidR="00D61F4F">
        <w:t xml:space="preserve"> </w:t>
      </w:r>
      <w:r w:rsidRPr="00CC5B9E">
        <w:t>information</w:t>
      </w:r>
      <w:r w:rsidR="00D61F4F">
        <w:t xml:space="preserve"> </w:t>
      </w:r>
      <w:r w:rsidRPr="00CC5B9E">
        <w:t>products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healthcare</w:t>
      </w:r>
      <w:r w:rsidR="00D61F4F">
        <w:t xml:space="preserve"> </w:t>
      </w:r>
      <w:r w:rsidRPr="00CC5B9E">
        <w:t>providers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patients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culturally</w:t>
      </w:r>
      <w:r w:rsidR="00D61F4F">
        <w:t xml:space="preserve"> </w:t>
      </w:r>
      <w:r w:rsidRPr="00CC5B9E">
        <w:t>safe</w:t>
      </w:r>
      <w:r w:rsidR="00D61F4F">
        <w:t xml:space="preserve"> </w:t>
      </w:r>
      <w:r w:rsidRPr="00CC5B9E">
        <w:t>informed</w:t>
      </w:r>
      <w:r w:rsidR="00D61F4F">
        <w:t xml:space="preserve"> </w:t>
      </w:r>
      <w:proofErr w:type="gramStart"/>
      <w:r w:rsidRPr="00CC5B9E">
        <w:t>consent,</w:t>
      </w:r>
      <w:r w:rsidR="00D61F4F">
        <w:t xml:space="preserve"> </w:t>
      </w:r>
      <w:r w:rsidRPr="00CC5B9E">
        <w:t>and</w:t>
      </w:r>
      <w:proofErr w:type="gramEnd"/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funding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Collaborating</w:t>
      </w:r>
      <w:r w:rsidR="00D61F4F">
        <w:t xml:space="preserve"> </w:t>
      </w:r>
      <w:r w:rsidRPr="00CC5B9E">
        <w:t>Centre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work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these</w:t>
      </w:r>
      <w:r w:rsidR="00D61F4F">
        <w:t xml:space="preserve"> </w:t>
      </w:r>
      <w:r w:rsidRPr="00CC5B9E">
        <w:t>organizations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convene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forum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January</w:t>
      </w:r>
      <w:r w:rsidR="00D61F4F">
        <w:t xml:space="preserve"> </w:t>
      </w:r>
      <w:r w:rsidRPr="00CC5B9E">
        <w:t>2020.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forum</w:t>
      </w:r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promote</w:t>
      </w:r>
      <w:r w:rsidR="00D61F4F">
        <w:t xml:space="preserve"> </w:t>
      </w:r>
      <w:r w:rsidRPr="00CC5B9E">
        <w:t>culturally-safe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mobilize</w:t>
      </w:r>
      <w:r w:rsidR="00D61F4F">
        <w:t xml:space="preserve"> </w:t>
      </w:r>
      <w:r w:rsidRPr="00CC5B9E">
        <w:t>action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reproductive</w:t>
      </w:r>
      <w:r w:rsidR="00D61F4F">
        <w:t xml:space="preserve"> </w:t>
      </w:r>
      <w:r w:rsidRPr="00CC5B9E">
        <w:t>health,</w:t>
      </w:r>
      <w:r w:rsidR="00D61F4F">
        <w:t xml:space="preserve"> </w:t>
      </w:r>
      <w:r w:rsidRPr="00CC5B9E">
        <w:t>wellness,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rights.</w:t>
      </w:r>
    </w:p>
    <w:p w14:paraId="67612E7A" w14:textId="77777777" w:rsidR="005A00A9" w:rsidRPr="00CC5B9E" w:rsidRDefault="005A00A9" w:rsidP="00924DD1">
      <w:pPr>
        <w:pStyle w:val="SingleTxtG"/>
      </w:pPr>
      <w:r w:rsidRPr="00CC5B9E">
        <w:t>33.</w:t>
      </w:r>
      <w:r w:rsidRPr="00CC5B9E">
        <w:tab/>
        <w:t>Provincial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territorial</w:t>
      </w:r>
      <w:r w:rsidR="00D61F4F">
        <w:t xml:space="preserve"> </w:t>
      </w:r>
      <w:r w:rsidRPr="00CC5B9E">
        <w:t>governments</w:t>
      </w:r>
      <w:r w:rsidR="00D61F4F">
        <w:t xml:space="preserve"> </w:t>
      </w:r>
      <w:r w:rsidRPr="00CC5B9E">
        <w:t>are</w:t>
      </w:r>
      <w:r w:rsidR="00D61F4F">
        <w:t xml:space="preserve"> </w:t>
      </w:r>
      <w:proofErr w:type="gramStart"/>
      <w:r w:rsidRPr="00CC5B9E">
        <w:t>taking</w:t>
      </w:r>
      <w:r w:rsidR="00D61F4F">
        <w:t xml:space="preserve"> </w:t>
      </w:r>
      <w:r w:rsidRPr="00CC5B9E">
        <w:t>action</w:t>
      </w:r>
      <w:proofErr w:type="gramEnd"/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support</w:t>
      </w:r>
      <w:r w:rsidR="00D61F4F">
        <w:t xml:space="preserve"> </w:t>
      </w:r>
      <w:r w:rsidRPr="00CC5B9E">
        <w:t>greater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safety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system.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example,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February</w:t>
      </w:r>
      <w:r w:rsidR="00D61F4F">
        <w:t xml:space="preserve"> </w:t>
      </w:r>
      <w:r w:rsidRPr="00CC5B9E">
        <w:t>2019,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Northwest</w:t>
      </w:r>
      <w:r w:rsidR="00D61F4F">
        <w:t xml:space="preserve"> </w:t>
      </w:r>
      <w:r w:rsidRPr="00CC5B9E">
        <w:t>Territories</w:t>
      </w:r>
      <w:r w:rsidR="00D61F4F">
        <w:t xml:space="preserve"> </w:t>
      </w:r>
      <w:r w:rsidRPr="00CC5B9E">
        <w:t>released</w:t>
      </w:r>
      <w:r w:rsidR="00D61F4F">
        <w:t xml:space="preserve"> </w:t>
      </w:r>
      <w:r w:rsidRPr="008679BA">
        <w:rPr>
          <w:i/>
          <w:iCs/>
        </w:rPr>
        <w:t>Caring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for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Our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People: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Cultural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Safety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Action</w:t>
      </w:r>
      <w:r w:rsidR="00D61F4F" w:rsidRPr="008679BA">
        <w:rPr>
          <w:i/>
          <w:iCs/>
        </w:rPr>
        <w:t xml:space="preserve"> </w:t>
      </w:r>
      <w:r w:rsidRPr="008679BA">
        <w:rPr>
          <w:i/>
          <w:iCs/>
        </w:rPr>
        <w:t>Plan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guide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territory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embedding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safety</w:t>
      </w:r>
      <w:r w:rsidR="00D61F4F">
        <w:t xml:space="preserve"> </w:t>
      </w:r>
      <w:r w:rsidRPr="00CC5B9E">
        <w:t>throughout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social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system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reduce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bias</w:t>
      </w:r>
      <w:r w:rsidR="00D61F4F">
        <w:t xml:space="preserve"> </w:t>
      </w:r>
      <w:r w:rsidRPr="00CC5B9E">
        <w:t>through</w:t>
      </w:r>
      <w:r w:rsidR="00D61F4F">
        <w:t xml:space="preserve"> </w:t>
      </w:r>
      <w:r w:rsidRPr="00CC5B9E">
        <w:t>policies,</w:t>
      </w:r>
      <w:r w:rsidR="00D61F4F">
        <w:t xml:space="preserve"> </w:t>
      </w:r>
      <w:r w:rsidRPr="00CC5B9E">
        <w:t>standards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training.</w:t>
      </w:r>
    </w:p>
    <w:p w14:paraId="1640E4C0" w14:textId="77777777" w:rsidR="005A00A9" w:rsidRPr="00CC5B9E" w:rsidRDefault="005A00A9" w:rsidP="00924DD1">
      <w:pPr>
        <w:pStyle w:val="SingleTxtG"/>
      </w:pPr>
      <w:r w:rsidRPr="00CC5B9E">
        <w:t>34.</w:t>
      </w:r>
      <w:r w:rsidRPr="00CC5B9E">
        <w:tab/>
        <w:t>In</w:t>
      </w:r>
      <w:r w:rsidR="00D61F4F">
        <w:t xml:space="preserve"> </w:t>
      </w:r>
      <w:r w:rsidRPr="00CC5B9E">
        <w:t>Saskatchewan,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Saskatoon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Region</w:t>
      </w:r>
      <w:r w:rsidR="00D61F4F">
        <w:t xml:space="preserve"> </w:t>
      </w:r>
      <w:r w:rsidRPr="00CC5B9E">
        <w:t>conducted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external</w:t>
      </w:r>
      <w:r w:rsidR="00D61F4F">
        <w:t xml:space="preserve"> </w:t>
      </w:r>
      <w:r w:rsidRPr="00CC5B9E">
        <w:t>review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2017,</w:t>
      </w:r>
      <w:r w:rsidR="00D61F4F">
        <w:t xml:space="preserve"> </w:t>
      </w:r>
      <w:r w:rsidRPr="00CC5B9E">
        <w:t>after</w:t>
      </w:r>
      <w:r w:rsidR="00D61F4F">
        <w:t xml:space="preserve"> </w:t>
      </w:r>
      <w:r w:rsidRPr="00CC5B9E">
        <w:t>initial</w:t>
      </w:r>
      <w:r w:rsidR="00D61F4F">
        <w:t xml:space="preserve"> </w:t>
      </w:r>
      <w:r w:rsidRPr="00CC5B9E">
        <w:t>concerns</w:t>
      </w:r>
      <w:r w:rsidR="00D61F4F">
        <w:t xml:space="preserve"> </w:t>
      </w:r>
      <w:r w:rsidRPr="00CC5B9E">
        <w:t>were</w:t>
      </w:r>
      <w:r w:rsidR="00D61F4F">
        <w:t xml:space="preserve"> </w:t>
      </w:r>
      <w:r w:rsidRPr="00CC5B9E">
        <w:t>raised</w:t>
      </w:r>
      <w:r w:rsidR="00D61F4F">
        <w:t xml:space="preserve"> </w:t>
      </w:r>
      <w:r w:rsidRPr="00CC5B9E">
        <w:t>regarding</w:t>
      </w:r>
      <w:r w:rsidR="00D61F4F">
        <w:t xml:space="preserve"> </w:t>
      </w:r>
      <w:r w:rsidRPr="00CC5B9E">
        <w:t>cases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forced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sterilization.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soliciting</w:t>
      </w:r>
      <w:r w:rsidR="00D61F4F">
        <w:t xml:space="preserve"> </w:t>
      </w:r>
      <w:r w:rsidRPr="00CC5B9E">
        <w:t>community</w:t>
      </w:r>
      <w:r w:rsidR="00D61F4F">
        <w:t xml:space="preserve"> </w:t>
      </w:r>
      <w:r w:rsidRPr="00CC5B9E">
        <w:t>input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review,</w:t>
      </w:r>
      <w:r w:rsidR="00D61F4F">
        <w:t xml:space="preserve"> </w:t>
      </w:r>
      <w:r w:rsidRPr="00CC5B9E">
        <w:t>16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</w:t>
      </w:r>
      <w:r w:rsidR="00D61F4F">
        <w:t xml:space="preserve"> </w:t>
      </w:r>
      <w:r w:rsidRPr="00CC5B9E">
        <w:t>contacted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hotline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report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experience,</w:t>
      </w:r>
      <w:r w:rsidR="00D61F4F">
        <w:t xml:space="preserve"> </w:t>
      </w:r>
      <w:r w:rsidRPr="00CC5B9E">
        <w:t>while</w:t>
      </w:r>
      <w:r w:rsidR="00D61F4F">
        <w:t xml:space="preserve"> </w:t>
      </w:r>
      <w:r w:rsidRPr="00CC5B9E">
        <w:t>nine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providers</w:t>
      </w:r>
      <w:r w:rsidR="00D61F4F">
        <w:t xml:space="preserve"> </w:t>
      </w:r>
      <w:r w:rsidRPr="00CC5B9E">
        <w:t>contacted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hotline.</w:t>
      </w:r>
      <w:r w:rsidR="00D61F4F">
        <w:t xml:space="preserve"> </w:t>
      </w:r>
    </w:p>
    <w:p w14:paraId="529458D7" w14:textId="77777777" w:rsidR="005A00A9" w:rsidRPr="00CC5B9E" w:rsidRDefault="005A00A9" w:rsidP="00924DD1">
      <w:pPr>
        <w:pStyle w:val="SingleTxtG"/>
      </w:pPr>
      <w:r w:rsidRPr="00CC5B9E">
        <w:t>35.</w:t>
      </w:r>
      <w:r w:rsidRPr="00CC5B9E">
        <w:tab/>
        <w:t>There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been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ongoing</w:t>
      </w:r>
      <w:r w:rsidR="00D61F4F">
        <w:t xml:space="preserve"> </w:t>
      </w:r>
      <w:r w:rsidRPr="00CC5B9E">
        <w:t>commitment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Saskatchewan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Authority</w:t>
      </w:r>
      <w:r w:rsidR="00D61F4F">
        <w:t xml:space="preserve"> </w:t>
      </w:r>
      <w:r w:rsidRPr="00CC5B9E">
        <w:t>(SHA)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implement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calls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action</w:t>
      </w:r>
      <w:r w:rsidR="00D61F4F">
        <w:t xml:space="preserve"> </w:t>
      </w:r>
      <w:r w:rsidRPr="00CC5B9E">
        <w:t>outlined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external</w:t>
      </w:r>
      <w:r w:rsidR="00D61F4F">
        <w:t xml:space="preserve"> </w:t>
      </w:r>
      <w:r w:rsidRPr="00CC5B9E">
        <w:t>review.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example,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SHA</w:t>
      </w:r>
      <w:r w:rsidR="00D61F4F">
        <w:t xml:space="preserve"> </w:t>
      </w:r>
      <w:r w:rsidRPr="00CC5B9E">
        <w:t>created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advisory</w:t>
      </w:r>
      <w:r w:rsidR="00D61F4F">
        <w:t xml:space="preserve"> </w:t>
      </w:r>
      <w:r w:rsidRPr="00CC5B9E">
        <w:t>council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Métis</w:t>
      </w:r>
      <w:r w:rsidR="00D61F4F">
        <w:t xml:space="preserve"> </w:t>
      </w:r>
      <w:r w:rsidRPr="00CC5B9E">
        <w:t>community</w:t>
      </w:r>
      <w:r w:rsidR="00D61F4F">
        <w:t xml:space="preserve"> </w:t>
      </w:r>
      <w:r w:rsidRPr="00CC5B9E">
        <w:t>partners,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well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Elders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Grandmothers,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advise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SHA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future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province.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council</w:t>
      </w:r>
      <w:r w:rsidR="00D61F4F">
        <w:t xml:space="preserve"> </w:t>
      </w:r>
      <w:r w:rsidRPr="00CC5B9E">
        <w:t>worked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SHA</w:t>
      </w:r>
      <w:r w:rsidR="00D61F4F">
        <w:t xml:space="preserve"> </w:t>
      </w:r>
      <w:r w:rsidRPr="00CC5B9E">
        <w:t>leaders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review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calls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action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detailed</w:t>
      </w:r>
      <w:r w:rsidR="00D61F4F">
        <w:t xml:space="preserve"> </w:t>
      </w:r>
      <w:r w:rsidRPr="00CC5B9E">
        <w:t>plans</w:t>
      </w:r>
      <w:r w:rsidR="00D61F4F">
        <w:t xml:space="preserve"> </w:t>
      </w:r>
      <w:r w:rsidRPr="00CC5B9E">
        <w:t>were</w:t>
      </w:r>
      <w:r w:rsidR="00D61F4F">
        <w:t xml:space="preserve"> </w:t>
      </w:r>
      <w:r w:rsidRPr="00CC5B9E">
        <w:t>created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implemented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relation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those</w:t>
      </w:r>
      <w:r w:rsidR="00D61F4F">
        <w:t xml:space="preserve"> </w:t>
      </w:r>
      <w:r w:rsidRPr="00CC5B9E">
        <w:t>recommendations.</w:t>
      </w:r>
    </w:p>
    <w:p w14:paraId="202107B3" w14:textId="77777777" w:rsidR="005A00A9" w:rsidRPr="00CC5B9E" w:rsidRDefault="005A00A9" w:rsidP="00924DD1">
      <w:pPr>
        <w:pStyle w:val="SingleTxtG"/>
      </w:pPr>
      <w:r w:rsidRPr="00CC5B9E">
        <w:t>36.</w:t>
      </w:r>
      <w:r w:rsidRPr="00CC5B9E">
        <w:tab/>
        <w:t>The</w:t>
      </w:r>
      <w:r w:rsidR="00D61F4F">
        <w:t xml:space="preserve"> </w:t>
      </w:r>
      <w:r w:rsidRPr="00CC5B9E">
        <w:t>SHA</w:t>
      </w:r>
      <w:r w:rsidR="00D61F4F">
        <w:t xml:space="preserve"> </w:t>
      </w:r>
      <w:r w:rsidRPr="00CC5B9E">
        <w:t>continues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encourage</w:t>
      </w:r>
      <w:r w:rsidR="00D61F4F">
        <w:t xml:space="preserve"> </w:t>
      </w:r>
      <w:r w:rsidRPr="00CC5B9E">
        <w:t>anyone</w:t>
      </w:r>
      <w:r w:rsidR="00D61F4F">
        <w:t xml:space="preserve"> </w:t>
      </w:r>
      <w:r w:rsidRPr="00CC5B9E">
        <w:t>who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had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negative</w:t>
      </w:r>
      <w:r w:rsidR="00D61F4F">
        <w:t xml:space="preserve"> </w:t>
      </w:r>
      <w:r w:rsidRPr="00CC5B9E">
        <w:t>experience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system</w:t>
      </w:r>
      <w:r w:rsidR="00D61F4F">
        <w:t xml:space="preserve"> </w:t>
      </w:r>
      <w:r w:rsidRPr="00CC5B9E">
        <w:t>regarding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reproductive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come</w:t>
      </w:r>
      <w:r w:rsidR="00D61F4F">
        <w:t xml:space="preserve"> </w:t>
      </w:r>
      <w:r w:rsidRPr="00CC5B9E">
        <w:t>forward.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Authority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Métis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Office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point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contact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persons</w:t>
      </w:r>
      <w:r w:rsidR="00D61F4F">
        <w:t xml:space="preserve"> </w:t>
      </w:r>
      <w:r w:rsidRPr="00CC5B9E">
        <w:t>who</w:t>
      </w:r>
      <w:r w:rsidR="00D61F4F">
        <w:t xml:space="preserve"> </w:t>
      </w:r>
      <w:r w:rsidRPr="00CC5B9E">
        <w:t>may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concerns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complaints</w:t>
      </w:r>
      <w:r w:rsidR="00D61F4F">
        <w:t xml:space="preserve"> </w:t>
      </w:r>
      <w:r w:rsidRPr="00CC5B9E">
        <w:t>regarding</w:t>
      </w:r>
      <w:r w:rsidR="00D61F4F">
        <w:t xml:space="preserve"> </w:t>
      </w:r>
      <w:r w:rsidRPr="00CC5B9E">
        <w:t>alleged</w:t>
      </w:r>
      <w:r w:rsidR="00D61F4F">
        <w:t xml:space="preserve"> </w:t>
      </w:r>
      <w:r w:rsidRPr="00CC5B9E">
        <w:t>coerced</w:t>
      </w:r>
      <w:r w:rsidR="00D61F4F">
        <w:t xml:space="preserve"> </w:t>
      </w:r>
      <w:r w:rsidRPr="00CC5B9E">
        <w:t>sterilization.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key</w:t>
      </w:r>
      <w:r w:rsidR="00D61F4F">
        <w:t xml:space="preserve"> </w:t>
      </w:r>
      <w:r w:rsidRPr="00CC5B9E">
        <w:t>task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Office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promotion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sensitivity,</w:t>
      </w:r>
      <w:r w:rsidR="00D61F4F">
        <w:t xml:space="preserve"> </w:t>
      </w:r>
      <w:r w:rsidRPr="00CC5B9E">
        <w:t>appropriateness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safety.</w:t>
      </w:r>
    </w:p>
    <w:p w14:paraId="2E311E78" w14:textId="77777777" w:rsidR="005A00A9" w:rsidRPr="00CC5B9E" w:rsidRDefault="005A00A9" w:rsidP="00924DD1">
      <w:pPr>
        <w:pStyle w:val="SingleTxtG"/>
      </w:pPr>
      <w:r w:rsidRPr="00CC5B9E">
        <w:t>37.</w:t>
      </w:r>
      <w:r w:rsidRPr="00CC5B9E">
        <w:tab/>
        <w:t>Provincial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territorial</w:t>
      </w:r>
      <w:r w:rsidR="00D61F4F">
        <w:t xml:space="preserve"> </w:t>
      </w:r>
      <w:r w:rsidRPr="00CC5B9E">
        <w:t>governments</w:t>
      </w:r>
      <w:r w:rsidR="00D61F4F">
        <w:t xml:space="preserve"> </w:t>
      </w:r>
      <w:r w:rsidRPr="00CC5B9E">
        <w:t>recognize</w:t>
      </w:r>
      <w:r w:rsidR="00D61F4F">
        <w:t xml:space="preserve"> </w:t>
      </w:r>
      <w:r w:rsidRPr="00CC5B9E">
        <w:t>learning</w:t>
      </w:r>
      <w:r w:rsidR="00D61F4F">
        <w:t xml:space="preserve"> </w:t>
      </w:r>
      <w:r w:rsidRPr="00CC5B9E">
        <w:t>or</w:t>
      </w:r>
      <w:r w:rsidR="00D61F4F">
        <w:t xml:space="preserve"> </w:t>
      </w:r>
      <w:r w:rsidRPr="00CC5B9E">
        <w:t>professional</w:t>
      </w:r>
      <w:r w:rsidR="00D61F4F">
        <w:t xml:space="preserve"> </w:t>
      </w:r>
      <w:r w:rsidRPr="00CC5B9E">
        <w:t>development</w:t>
      </w:r>
      <w:r w:rsidR="00D61F4F">
        <w:t xml:space="preserve"> </w:t>
      </w:r>
      <w:r w:rsidRPr="00CC5B9E">
        <w:t>opportunities</w:t>
      </w:r>
      <w:r w:rsidR="00D61F4F">
        <w:t xml:space="preserve"> </w:t>
      </w:r>
      <w:r w:rsidRPr="00CC5B9E">
        <w:t>which</w:t>
      </w:r>
      <w:r w:rsidR="00D61F4F">
        <w:t xml:space="preserve"> </w:t>
      </w:r>
      <w:r w:rsidRPr="00CC5B9E">
        <w:t>build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awareness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competency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essential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ensuring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Peoples</w:t>
      </w:r>
      <w:r w:rsidR="00D61F4F">
        <w:t xml:space="preserve"> </w:t>
      </w:r>
      <w:r w:rsidRPr="00CC5B9E">
        <w:t>receive</w:t>
      </w:r>
      <w:r w:rsidR="00D61F4F">
        <w:t xml:space="preserve"> </w:t>
      </w:r>
      <w:r w:rsidRPr="00CC5B9E">
        <w:t>appropriate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safely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equitably.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example:</w:t>
      </w:r>
    </w:p>
    <w:p w14:paraId="2D6A9D2A" w14:textId="77777777" w:rsidR="005A00A9" w:rsidRPr="00CC5B9E" w:rsidRDefault="005A00A9" w:rsidP="008679BA">
      <w:pPr>
        <w:pStyle w:val="Bullet1G"/>
      </w:pPr>
      <w:r w:rsidRPr="00CC5B9E">
        <w:t>As</w:t>
      </w:r>
      <w:r w:rsidR="00D61F4F">
        <w:t xml:space="preserve"> </w:t>
      </w:r>
      <w:r w:rsidRPr="00CC5B9E">
        <w:t>part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British</w:t>
      </w:r>
      <w:r w:rsidR="00D61F4F">
        <w:t xml:space="preserve"> </w:t>
      </w:r>
      <w:r w:rsidRPr="00CC5B9E">
        <w:t>Columbia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focus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safety,</w:t>
      </w:r>
      <w:r w:rsidR="00D61F4F">
        <w:t xml:space="preserve"> </w:t>
      </w:r>
      <w:r w:rsidRPr="00CC5B9E">
        <w:t>employees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regional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authorities,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Ministry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Authority</w:t>
      </w:r>
      <w:r w:rsidR="00D61F4F">
        <w:t xml:space="preserve"> </w:t>
      </w:r>
      <w:r w:rsidRPr="00CC5B9E">
        <w:t>receive</w:t>
      </w:r>
      <w:r w:rsidR="00D61F4F">
        <w:t xml:space="preserve"> </w:t>
      </w:r>
      <w:proofErr w:type="spellStart"/>
      <w:r w:rsidRPr="00CC5B9E">
        <w:t>San</w:t>
      </w:r>
      <w:r w:rsidR="008679BA">
        <w:t>’</w:t>
      </w:r>
      <w:r w:rsidRPr="00CC5B9E">
        <w:t>yas</w:t>
      </w:r>
      <w:proofErr w:type="spellEnd"/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Safety</w:t>
      </w:r>
      <w:r w:rsidR="00D61F4F">
        <w:t xml:space="preserve"> </w:t>
      </w:r>
      <w:r w:rsidRPr="00CC5B9E">
        <w:t>Training</w:t>
      </w:r>
      <w:r w:rsidR="00D61F4F">
        <w:t xml:space="preserve"> </w:t>
      </w:r>
      <w:r w:rsidRPr="00CC5B9E">
        <w:t>–</w:t>
      </w:r>
      <w:r w:rsidR="00D61F4F">
        <w:t xml:space="preserve"> </w:t>
      </w:r>
      <w:r w:rsidRPr="00CC5B9E">
        <w:t>designed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British</w:t>
      </w:r>
      <w:r w:rsidR="00D61F4F">
        <w:t xml:space="preserve"> </w:t>
      </w:r>
      <w:r w:rsidRPr="00CC5B9E">
        <w:t>Columbia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Services</w:t>
      </w:r>
      <w:r w:rsidR="00D61F4F">
        <w:t xml:space="preserve"> </w:t>
      </w:r>
      <w:r w:rsidRPr="00CC5B9E">
        <w:t>Authority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develop</w:t>
      </w:r>
      <w:r w:rsidR="00D61F4F">
        <w:t xml:space="preserve"> </w:t>
      </w:r>
      <w:r w:rsidRPr="00CC5B9E">
        <w:t>understanding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promote</w:t>
      </w:r>
      <w:r w:rsidR="00D61F4F">
        <w:t xml:space="preserve"> </w:t>
      </w:r>
      <w:r w:rsidRPr="00CC5B9E">
        <w:t>positive</w:t>
      </w:r>
      <w:r w:rsidR="00D61F4F">
        <w:t xml:space="preserve"> </w:t>
      </w:r>
      <w:r w:rsidRPr="00CC5B9E">
        <w:t>partnerships</w:t>
      </w:r>
      <w:r w:rsidR="00D61F4F">
        <w:t xml:space="preserve"> </w:t>
      </w:r>
      <w:r w:rsidRPr="00CC5B9E">
        <w:t>between</w:t>
      </w:r>
      <w:r w:rsidR="00D61F4F">
        <w:t xml:space="preserve"> </w:t>
      </w:r>
      <w:r w:rsidRPr="00CC5B9E">
        <w:t>service</w:t>
      </w:r>
      <w:r w:rsidR="00D61F4F">
        <w:t xml:space="preserve"> </w:t>
      </w:r>
      <w:r w:rsidRPr="00CC5B9E">
        <w:t>providers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Peoples.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improve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safety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competency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respective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systems,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Governments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Ontario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Manitoba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utilized</w:t>
      </w:r>
      <w:r w:rsidR="00D61F4F">
        <w:t xml:space="preserve"> </w:t>
      </w:r>
      <w:r w:rsidRPr="00CC5B9E">
        <w:t>this</w:t>
      </w:r>
      <w:r w:rsidR="00D61F4F">
        <w:t xml:space="preserve"> </w:t>
      </w:r>
      <w:r w:rsidRPr="00CC5B9E">
        <w:t>Indigenous-specific</w:t>
      </w:r>
      <w:r w:rsidR="00D61F4F">
        <w:t xml:space="preserve"> </w:t>
      </w:r>
      <w:r w:rsidRPr="00CC5B9E">
        <w:t>training</w:t>
      </w:r>
      <w:r w:rsidR="00D61F4F">
        <w:t xml:space="preserve"> </w:t>
      </w:r>
      <w:r w:rsidRPr="00CC5B9E">
        <w:t>program;</w:t>
      </w:r>
    </w:p>
    <w:p w14:paraId="6E1C173E" w14:textId="77777777" w:rsidR="005A00A9" w:rsidRPr="00CC5B9E" w:rsidRDefault="005A00A9" w:rsidP="008679BA">
      <w:pPr>
        <w:pStyle w:val="Bullet1G"/>
      </w:pP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Nova</w:t>
      </w:r>
      <w:r w:rsidR="00D61F4F">
        <w:t xml:space="preserve"> </w:t>
      </w:r>
      <w:r w:rsidRPr="00CC5B9E">
        <w:t>Scotia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working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undertake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review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culturally</w:t>
      </w:r>
      <w:r w:rsidR="00D61F4F">
        <w:t xml:space="preserve"> </w:t>
      </w:r>
      <w:r w:rsidRPr="00CC5B9E">
        <w:t>safe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competent</w:t>
      </w:r>
      <w:r w:rsidR="00D61F4F">
        <w:t xml:space="preserve"> </w:t>
      </w:r>
      <w:r w:rsidRPr="00CC5B9E">
        <w:t>practices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training</w:t>
      </w:r>
      <w:r w:rsidR="00D61F4F">
        <w:t xml:space="preserve"> </w:t>
      </w:r>
      <w:r w:rsidRPr="00CC5B9E">
        <w:t>within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services.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provincial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engaged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develop</w:t>
      </w:r>
      <w:r w:rsidR="00D61F4F">
        <w:t xml:space="preserve"> </w:t>
      </w:r>
      <w:r w:rsidRPr="00CC5B9E">
        <w:t>education</w:t>
      </w:r>
      <w:r w:rsidR="00D61F4F">
        <w:t xml:space="preserve"> </w:t>
      </w:r>
      <w:r w:rsidRPr="00CC5B9E">
        <w:t>modules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cultural</w:t>
      </w:r>
      <w:r w:rsidR="00D61F4F">
        <w:t xml:space="preserve"> </w:t>
      </w:r>
      <w:r w:rsidRPr="00CC5B9E">
        <w:t>safety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Peoples;</w:t>
      </w:r>
    </w:p>
    <w:p w14:paraId="46B48E33" w14:textId="77777777" w:rsidR="005A00A9" w:rsidRPr="00CC5B9E" w:rsidRDefault="005A00A9" w:rsidP="008679BA">
      <w:pPr>
        <w:pStyle w:val="Bullet1G"/>
      </w:pPr>
      <w:r w:rsidRPr="00CC5B9E">
        <w:t>In</w:t>
      </w:r>
      <w:r w:rsidR="00D61F4F">
        <w:t xml:space="preserve"> </w:t>
      </w:r>
      <w:r w:rsidRPr="00CC5B9E">
        <w:t>New</w:t>
      </w:r>
      <w:r w:rsidR="00D61F4F">
        <w:t xml:space="preserve"> </w:t>
      </w:r>
      <w:r w:rsidRPr="00CC5B9E">
        <w:t>Brunswick,</w:t>
      </w:r>
      <w:r w:rsidR="00D61F4F">
        <w:t xml:space="preserve"> </w:t>
      </w:r>
      <w:r w:rsidRPr="00CC5B9E">
        <w:t>employees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Regional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Authorities</w:t>
      </w:r>
      <w:r w:rsidR="00D61F4F">
        <w:t xml:space="preserve"> </w:t>
      </w:r>
      <w:r w:rsidRPr="00CC5B9E">
        <w:t>receive</w:t>
      </w:r>
      <w:r w:rsidR="00D61F4F">
        <w:t xml:space="preserve"> </w:t>
      </w:r>
      <w:r w:rsidRPr="00CC5B9E">
        <w:t>training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recognizing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role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history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shaping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experiences</w:t>
      </w:r>
      <w:r w:rsidR="00D61F4F">
        <w:t xml:space="preserve"> </w:t>
      </w:r>
      <w:r w:rsidRPr="00CC5B9E">
        <w:lastRenderedPageBreak/>
        <w:t>and</w:t>
      </w:r>
      <w:r w:rsidR="00D61F4F">
        <w:t xml:space="preserve"> </w:t>
      </w:r>
      <w:r w:rsidRPr="00CC5B9E">
        <w:t>understanding</w:t>
      </w:r>
      <w:r w:rsidR="00D61F4F">
        <w:t xml:space="preserve"> </w:t>
      </w:r>
      <w:r w:rsidRPr="00CC5B9E">
        <w:t>what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wellness</w:t>
      </w:r>
      <w:r w:rsidR="00D61F4F">
        <w:t xml:space="preserve"> </w:t>
      </w:r>
      <w:r w:rsidRPr="00CC5B9E">
        <w:t>means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Nations,</w:t>
      </w:r>
      <w:r w:rsidR="00D61F4F">
        <w:t xml:space="preserve"> </w:t>
      </w:r>
      <w:r w:rsidRPr="00CC5B9E">
        <w:t>while</w:t>
      </w:r>
      <w:r w:rsidR="00D61F4F">
        <w:t xml:space="preserve"> </w:t>
      </w:r>
      <w:r w:rsidRPr="00CC5B9E">
        <w:t>recognizing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diversity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these</w:t>
      </w:r>
      <w:r w:rsidR="00D61F4F">
        <w:t xml:space="preserve"> </w:t>
      </w:r>
      <w:r w:rsidRPr="00CC5B9E">
        <w:t>understandings;</w:t>
      </w:r>
    </w:p>
    <w:p w14:paraId="17C00AEE" w14:textId="77777777" w:rsidR="005A00A9" w:rsidRPr="00CC5B9E" w:rsidRDefault="005A00A9" w:rsidP="008679BA">
      <w:pPr>
        <w:pStyle w:val="Bullet1G"/>
      </w:pPr>
      <w:r w:rsidRPr="00CC5B9E">
        <w:t>As</w:t>
      </w:r>
      <w:r w:rsidR="00D61F4F">
        <w:t xml:space="preserve"> </w:t>
      </w:r>
      <w:r w:rsidRPr="00CC5B9E">
        <w:t>part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Saskatchewan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commitment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reconciliation,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March</w:t>
      </w:r>
      <w:r w:rsidR="00D61F4F">
        <w:t xml:space="preserve"> </w:t>
      </w:r>
      <w:r w:rsidRPr="00CC5B9E">
        <w:t>2019,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Saskatchewan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Authority</w:t>
      </w:r>
      <w:bookmarkStart w:id="0" w:name="_GoBack"/>
      <w:bookmarkEnd w:id="0"/>
      <w:r w:rsidR="00D61F4F">
        <w:t xml:space="preserve"> </w:t>
      </w:r>
      <w:r w:rsidRPr="00CC5B9E">
        <w:t>(SHA)</w:t>
      </w:r>
      <w:r w:rsidR="00D61F4F">
        <w:t xml:space="preserve"> </w:t>
      </w:r>
      <w:r w:rsidRPr="00CC5B9E">
        <w:t>formalized</w:t>
      </w:r>
      <w:r w:rsidR="00D61F4F">
        <w:t xml:space="preserve"> </w:t>
      </w:r>
      <w:r w:rsidRPr="00CC5B9E">
        <w:t>its</w:t>
      </w:r>
      <w:r w:rsidR="00D61F4F">
        <w:t xml:space="preserve"> </w:t>
      </w:r>
      <w:r w:rsidRPr="00CC5B9E">
        <w:t>commitment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Truth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Reconciliation</w:t>
      </w:r>
      <w:r w:rsidR="00D61F4F">
        <w:t xml:space="preserve"> </w:t>
      </w:r>
      <w:r w:rsidRPr="00CC5B9E">
        <w:t>Commission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Calls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Action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pipe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signing</w:t>
      </w:r>
      <w:r w:rsidR="00D61F4F">
        <w:t xml:space="preserve"> </w:t>
      </w:r>
      <w:r w:rsidRPr="00CC5B9E">
        <w:t>ceremony.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ceremony</w:t>
      </w:r>
      <w:r w:rsidR="00D61F4F">
        <w:t xml:space="preserve"> </w:t>
      </w:r>
      <w:r w:rsidRPr="00CC5B9E">
        <w:t>was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important</w:t>
      </w:r>
      <w:r w:rsidR="00D61F4F">
        <w:t xml:space="preserve"> </w:t>
      </w:r>
      <w:r w:rsidRPr="00CC5B9E">
        <w:t>step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SHA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its</w:t>
      </w:r>
      <w:r w:rsidR="00D61F4F">
        <w:t xml:space="preserve"> </w:t>
      </w:r>
      <w:r w:rsidRPr="00CC5B9E">
        <w:t>move</w:t>
      </w:r>
      <w:r w:rsidR="00D61F4F">
        <w:t xml:space="preserve"> </w:t>
      </w:r>
      <w:r w:rsidRPr="00CC5B9E">
        <w:t>towards</w:t>
      </w:r>
      <w:r w:rsidR="00D61F4F">
        <w:t xml:space="preserve"> </w:t>
      </w:r>
      <w:r w:rsidRPr="00CC5B9E">
        <w:t>reconciliation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Métis</w:t>
      </w:r>
      <w:r w:rsidR="00D61F4F">
        <w:t xml:space="preserve"> </w:t>
      </w:r>
      <w:r w:rsidRPr="00CC5B9E">
        <w:t>peoples.</w:t>
      </w:r>
      <w:r w:rsidR="00D61F4F">
        <w:t xml:space="preserve"> </w:t>
      </w:r>
      <w:r w:rsidRPr="00CC5B9E">
        <w:t>It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foundational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development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provision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culturally</w:t>
      </w:r>
      <w:r w:rsidR="00D61F4F">
        <w:t xml:space="preserve"> </w:t>
      </w:r>
      <w:r w:rsidRPr="00CC5B9E">
        <w:t>responsive,</w:t>
      </w:r>
      <w:r w:rsidR="00D61F4F">
        <w:t xml:space="preserve"> </w:t>
      </w:r>
      <w:r w:rsidRPr="00CC5B9E">
        <w:t>appropriate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safe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services.</w:t>
      </w:r>
    </w:p>
    <w:p w14:paraId="3D6FFC1E" w14:textId="77777777" w:rsidR="005A00A9" w:rsidRPr="00CC5B9E" w:rsidRDefault="005A00A9" w:rsidP="00924DD1">
      <w:pPr>
        <w:pStyle w:val="SingleTxtG"/>
      </w:pPr>
      <w:r w:rsidRPr="00CC5B9E">
        <w:t>38.</w:t>
      </w:r>
      <w:r w:rsidRPr="00CC5B9E">
        <w:tab/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recently</w:t>
      </w:r>
      <w:r w:rsidR="00D61F4F">
        <w:t xml:space="preserve"> </w:t>
      </w:r>
      <w:r w:rsidRPr="00CC5B9E">
        <w:t>made</w:t>
      </w:r>
      <w:r w:rsidR="00D61F4F">
        <w:t xml:space="preserve"> </w:t>
      </w:r>
      <w:r w:rsidRPr="00CC5B9E">
        <w:t>contributions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maternal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programming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improve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birth</w:t>
      </w:r>
      <w:r w:rsidR="00D61F4F">
        <w:t xml:space="preserve"> </w:t>
      </w:r>
      <w:r w:rsidRPr="00CC5B9E">
        <w:t>experiences.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example:</w:t>
      </w:r>
    </w:p>
    <w:p w14:paraId="0C27D275" w14:textId="77777777" w:rsidR="005A00A9" w:rsidRPr="00CC5B9E" w:rsidRDefault="005A00A9" w:rsidP="008679BA">
      <w:pPr>
        <w:pStyle w:val="Bullet1G"/>
      </w:pPr>
      <w:r w:rsidRPr="00CC5B9E">
        <w:t>To</w:t>
      </w:r>
      <w:r w:rsidR="00D61F4F">
        <w:t xml:space="preserve"> </w:t>
      </w:r>
      <w:r w:rsidRPr="00CC5B9E">
        <w:t>support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Truth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Reconciliation</w:t>
      </w:r>
      <w:r w:rsidR="00D61F4F">
        <w:t xml:space="preserve"> </w:t>
      </w:r>
      <w:r w:rsidRPr="00CC5B9E">
        <w:t>Commission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Calls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Action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retain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increase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number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professionals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promote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healing</w:t>
      </w:r>
      <w:r w:rsidR="00D61F4F">
        <w:t xml:space="preserve"> </w:t>
      </w:r>
      <w:r w:rsidRPr="00CC5B9E">
        <w:t>practices,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2017,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made</w:t>
      </w:r>
      <w:r w:rsidR="00D61F4F">
        <w:t xml:space="preserve"> </w:t>
      </w:r>
      <w:r w:rsidRPr="00CC5B9E">
        <w:t>investments</w:t>
      </w:r>
      <w:r w:rsidR="00D61F4F">
        <w:t xml:space="preserve"> </w:t>
      </w:r>
      <w:r w:rsidRPr="00CC5B9E">
        <w:t>over</w:t>
      </w:r>
      <w:r w:rsidR="00D61F4F">
        <w:t xml:space="preserve"> </w:t>
      </w:r>
      <w:r w:rsidRPr="00CC5B9E">
        <w:t>five</w:t>
      </w:r>
      <w:r w:rsidR="00D61F4F">
        <w:t xml:space="preserve"> </w:t>
      </w:r>
      <w:r w:rsidRPr="00CC5B9E">
        <w:t>years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improve</w:t>
      </w:r>
      <w:r w:rsidR="00D61F4F">
        <w:t xml:space="preserve"> </w:t>
      </w:r>
      <w:r w:rsidRPr="00CC5B9E">
        <w:t>access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culturally-safe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midwifery</w:t>
      </w:r>
      <w:r w:rsidR="00D61F4F">
        <w:t xml:space="preserve"> </w:t>
      </w:r>
      <w:r w:rsidRPr="00CC5B9E">
        <w:t>services.</w:t>
      </w:r>
      <w:r w:rsidR="00D61F4F">
        <w:t xml:space="preserve"> </w:t>
      </w:r>
      <w:r w:rsidRPr="00CC5B9E">
        <w:t>Midwifery</w:t>
      </w:r>
      <w:r w:rsidR="00D61F4F">
        <w:t xml:space="preserve"> </w:t>
      </w:r>
      <w:r w:rsidRPr="00CC5B9E">
        <w:t>care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communities</w:t>
      </w:r>
      <w:r w:rsidR="00D61F4F">
        <w:t xml:space="preserve"> </w:t>
      </w:r>
      <w:r w:rsidRPr="00CC5B9E">
        <w:t>was</w:t>
      </w:r>
      <w:r w:rsidR="00D61F4F">
        <w:t xml:space="preserve"> </w:t>
      </w:r>
      <w:r w:rsidRPr="00CC5B9E">
        <w:t>identified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pathway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improves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well-being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entire</w:t>
      </w:r>
      <w:r w:rsidR="00D61F4F">
        <w:t xml:space="preserve"> </w:t>
      </w:r>
      <w:r w:rsidRPr="00CC5B9E">
        <w:t>community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avenue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can</w:t>
      </w:r>
      <w:r w:rsidR="00D61F4F">
        <w:t xml:space="preserve"> </w:t>
      </w:r>
      <w:r w:rsidRPr="00CC5B9E">
        <w:t>help</w:t>
      </w:r>
      <w:r w:rsidR="00D61F4F">
        <w:t xml:space="preserve"> </w:t>
      </w:r>
      <w:r w:rsidRPr="00CC5B9E">
        <w:t>support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return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birthing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communities.</w:t>
      </w:r>
      <w:r w:rsidR="00D61F4F">
        <w:t xml:space="preserve"> </w:t>
      </w:r>
      <w:r w:rsidRPr="00CC5B9E">
        <w:t>There</w:t>
      </w:r>
      <w:r w:rsidR="00D61F4F">
        <w:t xml:space="preserve"> </w:t>
      </w:r>
      <w:r w:rsidRPr="00CC5B9E">
        <w:t>is</w:t>
      </w:r>
      <w:r w:rsidR="00D61F4F">
        <w:t xml:space="preserve"> </w:t>
      </w:r>
      <w:r w:rsidRPr="00CC5B9E">
        <w:t>some</w:t>
      </w:r>
      <w:r w:rsidR="00D61F4F">
        <w:t xml:space="preserve"> </w:t>
      </w:r>
      <w:r w:rsidRPr="00CC5B9E">
        <w:t>evidence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midwives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only</w:t>
      </w:r>
      <w:r w:rsidR="00D61F4F">
        <w:t xml:space="preserve"> </w:t>
      </w:r>
      <w:r w:rsidRPr="00CC5B9E">
        <w:t>support</w:t>
      </w:r>
      <w:r w:rsidR="00D61F4F">
        <w:t xml:space="preserve"> </w:t>
      </w:r>
      <w:r w:rsidRPr="00CC5B9E">
        <w:t>women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reproductive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planning</w:t>
      </w:r>
      <w:r w:rsidR="00D61F4F">
        <w:t xml:space="preserve"> </w:t>
      </w:r>
      <w:r w:rsidRPr="00CC5B9E">
        <w:t>–</w:t>
      </w:r>
      <w:r w:rsidR="00D61F4F">
        <w:t xml:space="preserve"> </w:t>
      </w:r>
      <w:r w:rsidRPr="00CC5B9E">
        <w:t>which</w:t>
      </w:r>
      <w:r w:rsidR="00D61F4F">
        <w:t xml:space="preserve"> </w:t>
      </w:r>
      <w:r w:rsidRPr="00CC5B9E">
        <w:t>strengthens</w:t>
      </w:r>
      <w:r w:rsidR="00D61F4F">
        <w:t xml:space="preserve"> </w:t>
      </w:r>
      <w:r w:rsidRPr="00CC5B9E">
        <w:t>informed</w:t>
      </w:r>
      <w:r w:rsidR="00D61F4F">
        <w:t xml:space="preserve"> </w:t>
      </w:r>
      <w:r w:rsidRPr="00CC5B9E">
        <w:t>consent</w:t>
      </w:r>
      <w:r w:rsidR="00D61F4F">
        <w:t xml:space="preserve"> </w:t>
      </w:r>
      <w:r w:rsidRPr="00CC5B9E">
        <w:t>practices</w:t>
      </w:r>
      <w:r w:rsidR="00D61F4F">
        <w:t xml:space="preserve"> </w:t>
      </w:r>
      <w:r w:rsidRPr="00CC5B9E">
        <w:t>–</w:t>
      </w:r>
      <w:r w:rsidR="00D61F4F">
        <w:t xml:space="preserve"> </w:t>
      </w:r>
      <w:r w:rsidRPr="00CC5B9E">
        <w:t>but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provide</w:t>
      </w:r>
      <w:r w:rsidR="00D61F4F">
        <w:t xml:space="preserve"> </w:t>
      </w:r>
      <w:r w:rsidRPr="00CC5B9E">
        <w:t>support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preventing</w:t>
      </w:r>
      <w:r w:rsidR="00D61F4F">
        <w:t xml:space="preserve"> </w:t>
      </w:r>
      <w:r w:rsidRPr="00CC5B9E">
        <w:t>custodial</w:t>
      </w:r>
      <w:r w:rsidR="00D61F4F">
        <w:t xml:space="preserve"> </w:t>
      </w:r>
      <w:r w:rsidRPr="00CC5B9E">
        <w:t>loss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children;</w:t>
      </w:r>
    </w:p>
    <w:p w14:paraId="6EC197E3" w14:textId="77777777" w:rsidR="005A00A9" w:rsidRPr="00CC5B9E" w:rsidRDefault="005A00A9" w:rsidP="008679BA">
      <w:pPr>
        <w:pStyle w:val="Bullet1G"/>
      </w:pPr>
      <w:r w:rsidRPr="00CC5B9E">
        <w:t>In</w:t>
      </w:r>
      <w:r w:rsidR="00D61F4F">
        <w:t xml:space="preserve"> </w:t>
      </w:r>
      <w:r w:rsidRPr="00CC5B9E">
        <w:t>2017,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increased</w:t>
      </w:r>
      <w:r w:rsidR="00D61F4F">
        <w:t xml:space="preserve"> </w:t>
      </w:r>
      <w:r w:rsidRPr="00CC5B9E">
        <w:t>supports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Maternal</w:t>
      </w:r>
      <w:r w:rsidR="00D61F4F">
        <w:t xml:space="preserve"> </w:t>
      </w:r>
      <w:r w:rsidRPr="00CC5B9E">
        <w:t>Child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Program,</w:t>
      </w:r>
      <w:r w:rsidR="00D61F4F">
        <w:t xml:space="preserve"> </w:t>
      </w:r>
      <w:r w:rsidRPr="00CC5B9E">
        <w:t>which</w:t>
      </w:r>
      <w:r w:rsidR="00D61F4F">
        <w:t xml:space="preserve"> </w:t>
      </w:r>
      <w:r w:rsidRPr="00CC5B9E">
        <w:t>provides</w:t>
      </w:r>
      <w:r w:rsidR="00D61F4F">
        <w:t xml:space="preserve"> </w:t>
      </w:r>
      <w:r w:rsidRPr="00CC5B9E">
        <w:t>home-visits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nurses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family</w:t>
      </w:r>
      <w:r w:rsidR="00D61F4F">
        <w:t xml:space="preserve"> </w:t>
      </w:r>
      <w:r w:rsidRPr="00CC5B9E">
        <w:t>visitors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over</w:t>
      </w:r>
      <w:r w:rsidR="00D61F4F">
        <w:t xml:space="preserve"> </w:t>
      </w:r>
      <w:r w:rsidRPr="00CC5B9E">
        <w:t>8,100</w:t>
      </w:r>
      <w:r w:rsidR="00D61F4F">
        <w:t xml:space="preserve"> </w:t>
      </w:r>
      <w:r w:rsidRPr="00CC5B9E">
        <w:t>pregnant</w:t>
      </w:r>
      <w:r w:rsidR="00D61F4F">
        <w:t xml:space="preserve"> </w:t>
      </w:r>
      <w:r w:rsidRPr="00CC5B9E">
        <w:t>women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families</w:t>
      </w:r>
      <w:r w:rsidR="00D61F4F">
        <w:t xml:space="preserve"> </w:t>
      </w:r>
      <w:r w:rsidRPr="00CC5B9E">
        <w:t>with</w:t>
      </w:r>
      <w:r w:rsidR="00D61F4F">
        <w:t xml:space="preserve"> </w:t>
      </w:r>
      <w:r w:rsidRPr="00CC5B9E">
        <w:t>young</w:t>
      </w:r>
      <w:r w:rsidR="00D61F4F">
        <w:t xml:space="preserve"> </w:t>
      </w:r>
      <w:r w:rsidRPr="00CC5B9E">
        <w:t>children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309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communities.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Program</w:t>
      </w:r>
      <w:r w:rsidR="00D61F4F">
        <w:t xml:space="preserve"> </w:t>
      </w:r>
      <w:r w:rsidRPr="00CC5B9E">
        <w:t>provides</w:t>
      </w:r>
      <w:r w:rsidR="00D61F4F">
        <w:t xml:space="preserve"> </w:t>
      </w:r>
      <w:r w:rsidRPr="00CC5B9E">
        <w:t>case</w:t>
      </w:r>
      <w:r w:rsidR="00D61F4F">
        <w:t xml:space="preserve"> </w:t>
      </w:r>
      <w:r w:rsidRPr="00CC5B9E">
        <w:t>management;</w:t>
      </w:r>
      <w:r w:rsidR="00D61F4F">
        <w:t xml:space="preserve"> </w:t>
      </w:r>
      <w:r w:rsidRPr="00CC5B9E">
        <w:t>screening,</w:t>
      </w:r>
      <w:r w:rsidR="00D61F4F">
        <w:t xml:space="preserve"> </w:t>
      </w:r>
      <w:r w:rsidRPr="00CC5B9E">
        <w:t>assessment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referrals;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well</w:t>
      </w:r>
      <w:r w:rsidR="00D61F4F">
        <w:t xml:space="preserve"> </w:t>
      </w:r>
      <w:r w:rsidRPr="00CC5B9E">
        <w:t>as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promotion</w:t>
      </w:r>
      <w:r w:rsidR="00D61F4F">
        <w:t xml:space="preserve"> </w:t>
      </w:r>
      <w:r w:rsidRPr="00CC5B9E">
        <w:t>strategies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improve</w:t>
      </w:r>
      <w:r w:rsidR="00D61F4F">
        <w:t xml:space="preserve"> </w:t>
      </w:r>
      <w:r w:rsidRPr="00CC5B9E">
        <w:t>maternal</w:t>
      </w:r>
      <w:r w:rsidR="00D61F4F">
        <w:t xml:space="preserve"> </w:t>
      </w:r>
      <w:r w:rsidRPr="00CC5B9E">
        <w:t>child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identify</w:t>
      </w:r>
      <w:r w:rsidR="00D61F4F">
        <w:t xml:space="preserve"> </w:t>
      </w:r>
      <w:r w:rsidRPr="00CC5B9E">
        <w:t>risk</w:t>
      </w:r>
      <w:r w:rsidR="00D61F4F">
        <w:t xml:space="preserve"> </w:t>
      </w:r>
      <w:r w:rsidRPr="00CC5B9E">
        <w:t>factors.</w:t>
      </w:r>
      <w:r w:rsidR="00D61F4F">
        <w:t xml:space="preserve"> </w:t>
      </w:r>
      <w:r w:rsidRPr="00CC5B9E">
        <w:t>Women</w:t>
      </w:r>
      <w:r w:rsidR="00D61F4F">
        <w:t xml:space="preserve"> </w:t>
      </w:r>
      <w:r w:rsidRPr="00CC5B9E">
        <w:t>who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supported</w:t>
      </w:r>
      <w:r w:rsidR="00D61F4F">
        <w:t xml:space="preserve"> </w:t>
      </w:r>
      <w:r w:rsidRPr="00CC5B9E">
        <w:t>during</w:t>
      </w:r>
      <w:r w:rsidR="00D61F4F">
        <w:t xml:space="preserve"> </w:t>
      </w:r>
      <w:r w:rsidRPr="00CC5B9E">
        <w:t>pregnancy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birth</w:t>
      </w:r>
      <w:r w:rsidR="00D61F4F">
        <w:t xml:space="preserve"> </w:t>
      </w:r>
      <w:r w:rsidRPr="00CC5B9E">
        <w:t>will</w:t>
      </w:r>
      <w:r w:rsidR="00D61F4F">
        <w:t xml:space="preserve"> </w:t>
      </w:r>
      <w:r w:rsidRPr="00CC5B9E">
        <w:t>be</w:t>
      </w:r>
      <w:r w:rsidR="00D61F4F">
        <w:t xml:space="preserve"> </w:t>
      </w:r>
      <w:r w:rsidRPr="00CC5B9E">
        <w:t>healthier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better</w:t>
      </w:r>
      <w:r w:rsidR="00D61F4F">
        <w:t xml:space="preserve"> </w:t>
      </w:r>
      <w:r w:rsidRPr="00CC5B9E">
        <w:t>equipped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make</w:t>
      </w:r>
      <w:r w:rsidR="00D61F4F">
        <w:t xml:space="preserve"> </w:t>
      </w:r>
      <w:r w:rsidRPr="00CC5B9E">
        <w:t>decisions</w:t>
      </w:r>
      <w:r w:rsidR="00D61F4F">
        <w:t xml:space="preserve"> </w:t>
      </w:r>
      <w:r w:rsidRPr="00CC5B9E">
        <w:t>about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reproductive</w:t>
      </w:r>
      <w:r w:rsidR="00D61F4F">
        <w:t xml:space="preserve"> </w:t>
      </w:r>
      <w:r w:rsidRPr="00CC5B9E">
        <w:t>health;</w:t>
      </w:r>
    </w:p>
    <w:p w14:paraId="13ECC0F3" w14:textId="77777777" w:rsidR="005A00A9" w:rsidRPr="00CC5B9E" w:rsidRDefault="005A00A9" w:rsidP="008679BA">
      <w:pPr>
        <w:pStyle w:val="Bullet1G"/>
      </w:pPr>
      <w:r w:rsidRPr="00CC5B9E"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made</w:t>
      </w:r>
      <w:r w:rsidR="00D61F4F">
        <w:t xml:space="preserve"> </w:t>
      </w:r>
      <w:r w:rsidRPr="00CC5B9E">
        <w:t>new</w:t>
      </w:r>
      <w:r w:rsidR="00D61F4F">
        <w:t xml:space="preserve"> </w:t>
      </w:r>
      <w:r w:rsidRPr="00CC5B9E">
        <w:t>investments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Non-Insured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Benefits</w:t>
      </w:r>
      <w:r w:rsidR="00D61F4F">
        <w:t xml:space="preserve"> </w:t>
      </w:r>
      <w:r w:rsidRPr="00CC5B9E">
        <w:t>Program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2017,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strengthen</w:t>
      </w:r>
      <w:r w:rsidR="00D61F4F">
        <w:t xml:space="preserve"> </w:t>
      </w:r>
      <w:r w:rsidRPr="00CC5B9E">
        <w:t>maternal</w:t>
      </w:r>
      <w:r w:rsidR="00D61F4F">
        <w:t xml:space="preserve"> </w:t>
      </w:r>
      <w:r w:rsidRPr="00CC5B9E">
        <w:t>supports</w:t>
      </w:r>
      <w:r w:rsidR="00D61F4F">
        <w:t xml:space="preserve"> </w:t>
      </w:r>
      <w:r w:rsidRPr="00CC5B9E">
        <w:t>by</w:t>
      </w:r>
      <w:r w:rsidR="00D61F4F">
        <w:t xml:space="preserve"> </w:t>
      </w:r>
      <w:r w:rsidRPr="00CC5B9E">
        <w:t>ensuring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Inuit</w:t>
      </w:r>
      <w:r w:rsidR="00D61F4F">
        <w:t xml:space="preserve"> </w:t>
      </w:r>
      <w:r w:rsidRPr="00CC5B9E">
        <w:t>women</w:t>
      </w:r>
      <w:r w:rsidR="00D61F4F">
        <w:t xml:space="preserve"> </w:t>
      </w:r>
      <w:r w:rsidRPr="00CC5B9E">
        <w:t>are</w:t>
      </w:r>
      <w:r w:rsidR="00D61F4F">
        <w:t xml:space="preserve"> </w:t>
      </w:r>
      <w:r w:rsidRPr="00CC5B9E">
        <w:t>provided</w:t>
      </w:r>
      <w:r w:rsidR="00D61F4F">
        <w:t xml:space="preserve"> </w:t>
      </w:r>
      <w:r w:rsidRPr="00CC5B9E">
        <w:t>coverage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an</w:t>
      </w:r>
      <w:r w:rsidR="00D61F4F">
        <w:t xml:space="preserve"> </w:t>
      </w:r>
      <w:r w:rsidRPr="00CC5B9E">
        <w:t>escort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accompany</w:t>
      </w:r>
      <w:r w:rsidR="00D61F4F">
        <w:t xml:space="preserve"> </w:t>
      </w:r>
      <w:r w:rsidRPr="00CC5B9E">
        <w:t>expectant</w:t>
      </w:r>
      <w:r w:rsidR="00D61F4F">
        <w:t xml:space="preserve"> </w:t>
      </w:r>
      <w:r w:rsidRPr="00CC5B9E">
        <w:t>mothers,</w:t>
      </w:r>
      <w:r w:rsidR="00D61F4F">
        <w:t xml:space="preserve"> </w:t>
      </w:r>
      <w:r w:rsidRPr="00CC5B9E">
        <w:t>in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event</w:t>
      </w:r>
      <w:r w:rsidR="00D61F4F">
        <w:t xml:space="preserve"> </w:t>
      </w:r>
      <w:r w:rsidRPr="00CC5B9E">
        <w:t>that</w:t>
      </w:r>
      <w:r w:rsidR="00D61F4F">
        <w:t xml:space="preserve"> </w:t>
      </w:r>
      <w:r w:rsidRPr="00CC5B9E">
        <w:t>they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travel</w:t>
      </w:r>
      <w:r w:rsidR="00D61F4F">
        <w:t xml:space="preserve"> </w:t>
      </w:r>
      <w:r w:rsidRPr="00CC5B9E">
        <w:t>out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community</w:t>
      </w:r>
      <w:r w:rsidR="00D61F4F">
        <w:t xml:space="preserve"> </w:t>
      </w:r>
      <w:r w:rsidRPr="00CC5B9E">
        <w:t>for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birth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their</w:t>
      </w:r>
      <w:r w:rsidR="00D61F4F">
        <w:t xml:space="preserve"> </w:t>
      </w:r>
      <w:r w:rsidRPr="00CC5B9E">
        <w:t>child,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ensure</w:t>
      </w:r>
      <w:r w:rsidR="00D61F4F">
        <w:t xml:space="preserve"> </w:t>
      </w:r>
      <w:r w:rsidRPr="00CC5B9E">
        <w:t>they</w:t>
      </w:r>
      <w:r w:rsidR="00D61F4F">
        <w:t xml:space="preserve"> </w:t>
      </w:r>
      <w:r w:rsidRPr="00CC5B9E">
        <w:t>do</w:t>
      </w:r>
      <w:r w:rsidR="00D61F4F">
        <w:t xml:space="preserve"> </w:t>
      </w:r>
      <w:r w:rsidRPr="00CC5B9E">
        <w:t>not</w:t>
      </w:r>
      <w:r w:rsidR="00D61F4F">
        <w:t xml:space="preserve"> </w:t>
      </w:r>
      <w:r w:rsidRPr="00CC5B9E">
        <w:t>have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give</w:t>
      </w:r>
      <w:r w:rsidR="00D61F4F">
        <w:t xml:space="preserve"> </w:t>
      </w:r>
      <w:r w:rsidRPr="00CC5B9E">
        <w:t>birth</w:t>
      </w:r>
      <w:r w:rsidR="00D61F4F">
        <w:t xml:space="preserve"> </w:t>
      </w:r>
      <w:r w:rsidRPr="00CC5B9E">
        <w:t>alone.</w:t>
      </w:r>
    </w:p>
    <w:p w14:paraId="7CB2E9E3" w14:textId="77777777" w:rsidR="005A00A9" w:rsidRDefault="005A00A9" w:rsidP="00924DD1">
      <w:pPr>
        <w:pStyle w:val="SingleTxtG"/>
      </w:pPr>
      <w:r w:rsidRPr="00CC5B9E">
        <w:t>39.</w:t>
      </w:r>
      <w:r w:rsidRPr="00CC5B9E">
        <w:tab/>
        <w:t>The</w:t>
      </w:r>
      <w:r w:rsidR="00D61F4F">
        <w:t xml:space="preserve"> </w:t>
      </w:r>
      <w:r w:rsidRPr="00CC5B9E">
        <w:t>Government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</w:t>
      </w:r>
      <w:r w:rsidR="00D61F4F">
        <w:t xml:space="preserve"> </w:t>
      </w:r>
      <w:r w:rsidRPr="00CC5B9E">
        <w:t>has</w:t>
      </w:r>
      <w:r w:rsidR="00D61F4F">
        <w:t xml:space="preserve"> </w:t>
      </w:r>
      <w:r w:rsidRPr="00CC5B9E">
        <w:t>also</w:t>
      </w:r>
      <w:r w:rsidR="00D61F4F">
        <w:t xml:space="preserve"> </w:t>
      </w:r>
      <w:r w:rsidRPr="00CC5B9E">
        <w:t>established</w:t>
      </w:r>
      <w:r w:rsidR="00D61F4F">
        <w:t xml:space="preserve"> </w:t>
      </w:r>
      <w:r w:rsidRPr="00CC5B9E">
        <w:t>a</w:t>
      </w:r>
      <w:r w:rsidR="00D61F4F">
        <w:t xml:space="preserve"> </w:t>
      </w:r>
      <w:r w:rsidRPr="00CC5B9E">
        <w:t>new</w:t>
      </w:r>
      <w:r w:rsidR="00D61F4F">
        <w:t xml:space="preserve"> </w:t>
      </w:r>
      <w:r w:rsidRPr="00CC5B9E">
        <w:t>Advisory</w:t>
      </w:r>
      <w:r w:rsidR="00D61F4F">
        <w:t xml:space="preserve"> </w:t>
      </w:r>
      <w:r w:rsidRPr="00CC5B9E">
        <w:t>Committee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Wellbeing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provide</w:t>
      </w:r>
      <w:r w:rsidR="00D61F4F">
        <w:t xml:space="preserve"> </w:t>
      </w:r>
      <w:r w:rsidRPr="00CC5B9E">
        <w:t>advice,</w:t>
      </w:r>
      <w:r w:rsidR="00D61F4F">
        <w:t xml:space="preserve"> </w:t>
      </w:r>
      <w:r w:rsidRPr="00CC5B9E">
        <w:t>guidance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direction</w:t>
      </w:r>
      <w:r w:rsidR="00D61F4F">
        <w:t xml:space="preserve"> </w:t>
      </w:r>
      <w:r w:rsidRPr="00CC5B9E">
        <w:t>on</w:t>
      </w:r>
      <w:r w:rsidR="00D61F4F">
        <w:t xml:space="preserve"> </w:t>
      </w:r>
      <w:r w:rsidRPr="00CC5B9E">
        <w:t>current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emerging</w:t>
      </w:r>
      <w:r w:rsidR="00D61F4F">
        <w:t xml:space="preserve"> </w:t>
      </w:r>
      <w:r w:rsidRPr="00CC5B9E">
        <w:t>issues</w:t>
      </w:r>
      <w:r w:rsidR="00D61F4F">
        <w:t xml:space="preserve"> </w:t>
      </w:r>
      <w:r w:rsidRPr="00CC5B9E">
        <w:t>affecting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health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wellness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First</w:t>
      </w:r>
      <w:r w:rsidR="00D61F4F">
        <w:t xml:space="preserve"> </w:t>
      </w:r>
      <w:r w:rsidRPr="00CC5B9E">
        <w:t>Nations,</w:t>
      </w:r>
      <w:r w:rsidR="00D61F4F">
        <w:t xml:space="preserve"> </w:t>
      </w:r>
      <w:r w:rsidRPr="00CC5B9E">
        <w:t>Inuit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Métis</w:t>
      </w:r>
      <w:r w:rsidR="00D61F4F">
        <w:t xml:space="preserve"> </w:t>
      </w:r>
      <w:r w:rsidRPr="00CC5B9E">
        <w:t>women,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to</w:t>
      </w:r>
      <w:r w:rsidR="00D61F4F">
        <w:t xml:space="preserve"> </w:t>
      </w:r>
      <w:r w:rsidRPr="00CC5B9E">
        <w:t>co-develop</w:t>
      </w:r>
      <w:r w:rsidR="00D61F4F">
        <w:t xml:space="preserve"> </w:t>
      </w:r>
      <w:r w:rsidRPr="00CC5B9E">
        <w:t>policy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service</w:t>
      </w:r>
      <w:r w:rsidR="00D61F4F">
        <w:t xml:space="preserve"> </w:t>
      </w:r>
      <w:r w:rsidRPr="00CC5B9E">
        <w:t>delivery</w:t>
      </w:r>
      <w:r w:rsidR="00D61F4F">
        <w:t xml:space="preserve"> </w:t>
      </w:r>
      <w:r w:rsidRPr="00CC5B9E">
        <w:t>options.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Committee</w:t>
      </w:r>
      <w:r w:rsidR="00D61F4F">
        <w:t xml:space="preserve"> </w:t>
      </w:r>
      <w:r w:rsidRPr="00CC5B9E">
        <w:t>consists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representatives</w:t>
      </w:r>
      <w:r w:rsidR="00D61F4F">
        <w:t xml:space="preserve"> </w:t>
      </w:r>
      <w:r w:rsidRPr="00CC5B9E">
        <w:t>from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Organizations,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Indigenous</w:t>
      </w:r>
      <w:r w:rsidR="00D61F4F">
        <w:t xml:space="preserve"> </w:t>
      </w:r>
      <w:r w:rsidRPr="00CC5B9E">
        <w:t>Women</w:t>
      </w:r>
      <w:r w:rsidR="008679BA">
        <w:t>’</w:t>
      </w:r>
      <w:r w:rsidRPr="00CC5B9E">
        <w:t>s</w:t>
      </w:r>
      <w:r w:rsidR="00D61F4F">
        <w:t xml:space="preserve"> </w:t>
      </w:r>
      <w:r w:rsidRPr="00CC5B9E">
        <w:t>Organizations,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Aboriginal</w:t>
      </w:r>
      <w:r w:rsidR="00D61F4F">
        <w:t xml:space="preserve"> </w:t>
      </w:r>
      <w:r w:rsidRPr="00CC5B9E">
        <w:t>Council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Midwives,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National</w:t>
      </w:r>
      <w:r w:rsidR="00D61F4F">
        <w:t xml:space="preserve"> </w:t>
      </w:r>
      <w:r w:rsidRPr="00CC5B9E">
        <w:t>Aboriginal</w:t>
      </w:r>
      <w:r w:rsidR="00D61F4F">
        <w:t xml:space="preserve"> </w:t>
      </w:r>
      <w:r w:rsidRPr="00CC5B9E">
        <w:t>Circle</w:t>
      </w:r>
      <w:r w:rsidR="00D61F4F">
        <w:t xml:space="preserve"> </w:t>
      </w:r>
      <w:r w:rsidRPr="00CC5B9E">
        <w:t>Against</w:t>
      </w:r>
      <w:r w:rsidR="00D61F4F">
        <w:t xml:space="preserve"> </w:t>
      </w:r>
      <w:r w:rsidRPr="00CC5B9E">
        <w:t>Family</w:t>
      </w:r>
      <w:r w:rsidR="00D61F4F">
        <w:t xml:space="preserve"> </w:t>
      </w:r>
      <w:r w:rsidRPr="00CC5B9E">
        <w:t>Violence,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the</w:t>
      </w:r>
      <w:r w:rsidR="00D61F4F">
        <w:t xml:space="preserve"> </w:t>
      </w:r>
      <w:r w:rsidRPr="00CC5B9E">
        <w:t>Society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Obstetricians</w:t>
      </w:r>
      <w:r w:rsidR="00D61F4F">
        <w:t xml:space="preserve"> </w:t>
      </w:r>
      <w:r w:rsidRPr="00CC5B9E">
        <w:t>and</w:t>
      </w:r>
      <w:r w:rsidR="00D61F4F">
        <w:t xml:space="preserve"> </w:t>
      </w:r>
      <w:r w:rsidRPr="00CC5B9E">
        <w:t>Gynaecologists</w:t>
      </w:r>
      <w:r w:rsidR="00D61F4F">
        <w:t xml:space="preserve"> </w:t>
      </w:r>
      <w:r w:rsidRPr="00CC5B9E">
        <w:t>of</w:t>
      </w:r>
      <w:r w:rsidR="00D61F4F">
        <w:t xml:space="preserve"> </w:t>
      </w:r>
      <w:r w:rsidRPr="00CC5B9E">
        <w:t>Canada.</w:t>
      </w:r>
    </w:p>
    <w:p w14:paraId="76C3B1D5" w14:textId="77777777" w:rsidR="008679BA" w:rsidRDefault="008679BA" w:rsidP="008679BA">
      <w:pPr>
        <w:pStyle w:val="SingleTxtG"/>
        <w:spacing w:before="240"/>
        <w:jc w:val="center"/>
        <w:rPr>
          <w:rFonts w:eastAsiaTheme="minorEastAsia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679BA" w:rsidSect="006E1B4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FA7E91" w14:textId="77777777" w:rsidR="00937333" w:rsidRPr="008779DC" w:rsidRDefault="00937333" w:rsidP="008779DC">
      <w:pPr>
        <w:pStyle w:val="Footer"/>
      </w:pPr>
    </w:p>
  </w:endnote>
  <w:endnote w:type="continuationSeparator" w:id="0">
    <w:p w14:paraId="588EDDC9" w14:textId="77777777" w:rsidR="00937333" w:rsidRPr="008779DC" w:rsidRDefault="00937333" w:rsidP="008779DC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DED36" w14:textId="282BBF11" w:rsidR="00937333" w:rsidRDefault="00937333" w:rsidP="005A00A9">
    <w:pPr>
      <w:pStyle w:val="Footer"/>
      <w:tabs>
        <w:tab w:val="right" w:pos="9638"/>
      </w:tabs>
    </w:pPr>
    <w:r w:rsidRPr="005A00A9">
      <w:rPr>
        <w:b/>
        <w:bCs/>
        <w:sz w:val="18"/>
      </w:rPr>
      <w:fldChar w:fldCharType="begin"/>
    </w:r>
    <w:r w:rsidRPr="005A00A9">
      <w:rPr>
        <w:b/>
        <w:bCs/>
        <w:sz w:val="18"/>
      </w:rPr>
      <w:instrText xml:space="preserve"> PAGE  \* MERGEFORMAT </w:instrText>
    </w:r>
    <w:r w:rsidRPr="005A00A9">
      <w:rPr>
        <w:b/>
        <w:bCs/>
        <w:sz w:val="18"/>
      </w:rPr>
      <w:fldChar w:fldCharType="separate"/>
    </w:r>
    <w:r w:rsidR="000B4A1D">
      <w:rPr>
        <w:b/>
        <w:bCs/>
        <w:noProof/>
        <w:sz w:val="18"/>
      </w:rPr>
      <w:t>2</w:t>
    </w:r>
    <w:r w:rsidRPr="005A00A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7A0E8" w14:textId="64B3C463" w:rsidR="00937333" w:rsidRDefault="00937333" w:rsidP="005A00A9">
    <w:pPr>
      <w:pStyle w:val="Footer"/>
      <w:tabs>
        <w:tab w:val="right" w:pos="9638"/>
      </w:tabs>
    </w:pPr>
    <w:r>
      <w:tab/>
    </w:r>
    <w:r w:rsidRPr="005A00A9">
      <w:rPr>
        <w:b/>
        <w:bCs/>
        <w:sz w:val="18"/>
      </w:rPr>
      <w:fldChar w:fldCharType="begin"/>
    </w:r>
    <w:r w:rsidRPr="005A00A9">
      <w:rPr>
        <w:b/>
        <w:bCs/>
        <w:sz w:val="18"/>
      </w:rPr>
      <w:instrText xml:space="preserve"> PAGE  \* MERGEFORMAT </w:instrText>
    </w:r>
    <w:r w:rsidRPr="005A00A9">
      <w:rPr>
        <w:b/>
        <w:bCs/>
        <w:sz w:val="18"/>
      </w:rPr>
      <w:fldChar w:fldCharType="separate"/>
    </w:r>
    <w:r w:rsidR="000B4A1D">
      <w:rPr>
        <w:b/>
        <w:bCs/>
        <w:noProof/>
        <w:sz w:val="18"/>
      </w:rPr>
      <w:t>7</w:t>
    </w:r>
    <w:r w:rsidRPr="005A00A9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982F3" w14:textId="5E2DE519" w:rsidR="00101FAB" w:rsidRDefault="00101FAB" w:rsidP="00101FAB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4011BD5E" wp14:editId="039AA162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BAC846" w14:textId="2835396C" w:rsidR="00101FAB" w:rsidRDefault="00101FAB" w:rsidP="00101FAB">
    <w:pPr>
      <w:pStyle w:val="Footer"/>
      <w:ind w:right="1134"/>
      <w:rPr>
        <w:sz w:val="20"/>
      </w:rPr>
    </w:pPr>
    <w:r>
      <w:rPr>
        <w:sz w:val="20"/>
      </w:rPr>
      <w:t>GE.20-05697(E)</w:t>
    </w:r>
  </w:p>
  <w:p w14:paraId="1CE89D98" w14:textId="084997C4" w:rsidR="00101FAB" w:rsidRPr="00101FAB" w:rsidRDefault="00101FAB" w:rsidP="00101FAB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772B04BC" wp14:editId="3D302AC4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CAT/C/CAN/FCO/7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CAN/FCO/7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F22828" w14:textId="77777777" w:rsidR="00937333" w:rsidRPr="008779DC" w:rsidRDefault="00937333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6B474DCC" w14:textId="77777777" w:rsidR="00937333" w:rsidRPr="008779DC" w:rsidRDefault="00937333" w:rsidP="008779DC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4B74FE6C" w14:textId="77777777" w:rsidR="00937333" w:rsidRPr="000B4A1D" w:rsidRDefault="00937333">
      <w:pPr>
        <w:pStyle w:val="FootnoteText"/>
      </w:pPr>
      <w:r>
        <w:rPr>
          <w:rStyle w:val="FootnoteReference"/>
        </w:rPr>
        <w:tab/>
      </w:r>
      <w:r w:rsidRPr="00924DD1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The present document is being issued without formal editing.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5A5E0" w14:textId="77777777" w:rsidR="00937333" w:rsidRDefault="00937333" w:rsidP="005A00A9">
    <w:pPr>
      <w:pStyle w:val="Header"/>
    </w:pPr>
    <w:r>
      <w:t>CAT/C/CAN/FCO/7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F8812" w14:textId="77777777" w:rsidR="00937333" w:rsidRDefault="00937333" w:rsidP="005A00A9">
    <w:pPr>
      <w:pStyle w:val="Header"/>
      <w:jc w:val="right"/>
    </w:pPr>
    <w:r>
      <w:t>CAT/C/CAN/FCO/7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749"/>
    <w:rsid w:val="00046E92"/>
    <w:rsid w:val="00062024"/>
    <w:rsid w:val="000B4A1D"/>
    <w:rsid w:val="00101FAB"/>
    <w:rsid w:val="0011190E"/>
    <w:rsid w:val="00113E7B"/>
    <w:rsid w:val="00187F51"/>
    <w:rsid w:val="00247E2C"/>
    <w:rsid w:val="00254A4D"/>
    <w:rsid w:val="002D6C53"/>
    <w:rsid w:val="002F5595"/>
    <w:rsid w:val="002F7D86"/>
    <w:rsid w:val="00317209"/>
    <w:rsid w:val="00334F6A"/>
    <w:rsid w:val="00342AC8"/>
    <w:rsid w:val="003B4550"/>
    <w:rsid w:val="00461253"/>
    <w:rsid w:val="004A6B08"/>
    <w:rsid w:val="005042C2"/>
    <w:rsid w:val="005A00A9"/>
    <w:rsid w:val="005D40AE"/>
    <w:rsid w:val="0062459D"/>
    <w:rsid w:val="006365DF"/>
    <w:rsid w:val="00671529"/>
    <w:rsid w:val="00675A51"/>
    <w:rsid w:val="006E1B45"/>
    <w:rsid w:val="007268F9"/>
    <w:rsid w:val="007309C0"/>
    <w:rsid w:val="00787055"/>
    <w:rsid w:val="007C52B0"/>
    <w:rsid w:val="008679BA"/>
    <w:rsid w:val="008779DC"/>
    <w:rsid w:val="008B5F85"/>
    <w:rsid w:val="008F5749"/>
    <w:rsid w:val="00913341"/>
    <w:rsid w:val="00924DD1"/>
    <w:rsid w:val="0093545A"/>
    <w:rsid w:val="00937333"/>
    <w:rsid w:val="009411B4"/>
    <w:rsid w:val="009D0139"/>
    <w:rsid w:val="009F5CDC"/>
    <w:rsid w:val="00A43F01"/>
    <w:rsid w:val="00A54972"/>
    <w:rsid w:val="00A775CF"/>
    <w:rsid w:val="00AA292D"/>
    <w:rsid w:val="00B06045"/>
    <w:rsid w:val="00BD7CC2"/>
    <w:rsid w:val="00C27CE2"/>
    <w:rsid w:val="00C35A27"/>
    <w:rsid w:val="00C72AA3"/>
    <w:rsid w:val="00C77619"/>
    <w:rsid w:val="00C9269A"/>
    <w:rsid w:val="00CA1ACF"/>
    <w:rsid w:val="00D61F4F"/>
    <w:rsid w:val="00E02C2B"/>
    <w:rsid w:val="00E67FFB"/>
    <w:rsid w:val="00ED6C48"/>
    <w:rsid w:val="00EF3559"/>
    <w:rsid w:val="00F022BB"/>
    <w:rsid w:val="00F04DB0"/>
    <w:rsid w:val="00F52D40"/>
    <w:rsid w:val="00F65F5D"/>
    <w:rsid w:val="00F86A3A"/>
    <w:rsid w:val="00FA6B47"/>
    <w:rsid w:val="00FC1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394302D4"/>
  <w15:docId w15:val="{51128DFF-6DF5-451F-9A11-65847AF8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qFormat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A43F01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3F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F01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locked/>
    <w:rsid w:val="00E67FFB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679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79BA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79BA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79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79BA"/>
    <w:rPr>
      <w:rFonts w:ascii="Times New Roman" w:eastAsia="Times New Roman" w:hAnsi="Times New Roman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0D60C-F655-4D73-8511-7E8C91CE2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8</Pages>
  <Words>4395</Words>
  <Characters>24881</Characters>
  <Application>Microsoft Office Word</Application>
  <DocSecurity>0</DocSecurity>
  <Lines>377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CAT/C/CAN/FCO/7</vt:lpstr>
    </vt:vector>
  </TitlesOfParts>
  <Company>DCM</Company>
  <LinksUpToDate>false</LinksUpToDate>
  <CharactersWithSpaces>29251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CAT/C/CAN/FCO/7</dc:title>
  <dc:subject>2005697</dc:subject>
  <dc:creator>Brigoli</dc:creator>
  <cp:keywords/>
  <dc:description/>
  <cp:lastModifiedBy>Don MARTIN</cp:lastModifiedBy>
  <cp:revision>2</cp:revision>
  <dcterms:created xsi:type="dcterms:W3CDTF">2020-04-16T13:48:00Z</dcterms:created>
  <dcterms:modified xsi:type="dcterms:W3CDTF">2020-04-16T13:48:00Z</dcterms:modified>
</cp:coreProperties>
</file>