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C0694">
              <w:rPr>
                <w:sz w:val="20"/>
                <w:lang w:val="en-US"/>
              </w:rPr>
              <w:t>C/AUT/Q/4-5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C0694">
              <w:rPr>
                <w:sz w:val="20"/>
                <w:lang w:val="en-US"/>
              </w:rPr>
              <w:fldChar w:fldCharType="separate"/>
            </w:r>
            <w:r w:rsidR="005C0694">
              <w:rPr>
                <w:sz w:val="20"/>
                <w:lang w:val="en-US"/>
              </w:rPr>
              <w:t>9 December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C0694" w:rsidRPr="005660A4" w:rsidRDefault="005C0694" w:rsidP="005C0694">
      <w:pPr>
        <w:spacing w:before="120"/>
        <w:rPr>
          <w:b/>
          <w:sz w:val="24"/>
          <w:szCs w:val="24"/>
        </w:rPr>
      </w:pPr>
      <w:r w:rsidRPr="005660A4">
        <w:rPr>
          <w:b/>
          <w:sz w:val="24"/>
          <w:szCs w:val="24"/>
        </w:rPr>
        <w:t>Комитет против пыток</w:t>
      </w:r>
    </w:p>
    <w:p w:rsidR="005C0694" w:rsidRPr="005660A4" w:rsidRDefault="005C0694" w:rsidP="005C0694">
      <w:pPr>
        <w:rPr>
          <w:b/>
        </w:rPr>
      </w:pPr>
      <w:r w:rsidRPr="005660A4">
        <w:rPr>
          <w:b/>
        </w:rPr>
        <w:t>Сорок четвертая сессия</w:t>
      </w:r>
    </w:p>
    <w:p w:rsidR="005C0694" w:rsidRPr="005660A4" w:rsidRDefault="005C0694" w:rsidP="005C0694">
      <w:r w:rsidRPr="005660A4">
        <w:t>26 апреля – 14 мая 2010 года</w:t>
      </w:r>
    </w:p>
    <w:p w:rsidR="005C0694" w:rsidRPr="005660A4" w:rsidRDefault="005C0694" w:rsidP="005C0694">
      <w:pPr>
        <w:pStyle w:val="H1GR"/>
      </w:pPr>
      <w:r w:rsidRPr="005660A4">
        <w:tab/>
      </w:r>
      <w:r w:rsidRPr="005660A4">
        <w:tab/>
        <w:t>Переч</w:t>
      </w:r>
      <w:r>
        <w:t>е</w:t>
      </w:r>
      <w:r w:rsidRPr="005660A4">
        <w:t>н</w:t>
      </w:r>
      <w:r>
        <w:t>ь</w:t>
      </w:r>
      <w:r w:rsidRPr="005660A4">
        <w:t xml:space="preserve"> вопросов для рассмотрения в ходе обсуждения</w:t>
      </w:r>
      <w:r w:rsidR="002F04B5">
        <w:t xml:space="preserve"> </w:t>
      </w:r>
      <w:r w:rsidRPr="005660A4">
        <w:t>четвертого и пятого периодических докладов Австрии (</w:t>
      </w:r>
      <w:proofErr w:type="spellStart"/>
      <w:r w:rsidRPr="005660A4">
        <w:t>CAT</w:t>
      </w:r>
      <w:proofErr w:type="spellEnd"/>
      <w:r w:rsidRPr="005660A4">
        <w:t>/</w:t>
      </w:r>
      <w:proofErr w:type="spellStart"/>
      <w:r w:rsidRPr="005660A4">
        <w:t>C</w:t>
      </w:r>
      <w:proofErr w:type="spellEnd"/>
      <w:r w:rsidRPr="005660A4">
        <w:t>/</w:t>
      </w:r>
      <w:proofErr w:type="spellStart"/>
      <w:r w:rsidRPr="005660A4">
        <w:t>AUT</w:t>
      </w:r>
      <w:proofErr w:type="spellEnd"/>
      <w:r w:rsidRPr="005660A4">
        <w:t>/4-5)</w:t>
      </w:r>
    </w:p>
    <w:p w:rsidR="005C0694" w:rsidRPr="005660A4" w:rsidRDefault="005C0694" w:rsidP="005C0694">
      <w:pPr>
        <w:pStyle w:val="H23GR"/>
      </w:pPr>
      <w:r w:rsidRPr="005660A4">
        <w:tab/>
      </w:r>
      <w:r w:rsidRPr="005660A4">
        <w:tab/>
        <w:t>Статьи 1 и 4</w:t>
      </w:r>
    </w:p>
    <w:p w:rsidR="005C0694" w:rsidRPr="005660A4" w:rsidRDefault="005C0694" w:rsidP="005C0694">
      <w:pPr>
        <w:pStyle w:val="SingleTxtGR"/>
      </w:pPr>
      <w:r w:rsidRPr="005660A4">
        <w:t>1.</w:t>
      </w:r>
      <w:r w:rsidRPr="005660A4">
        <w:tab/>
        <w:t>Просьба представить Комитету обновленную информацию в связи с зая</w:t>
      </w:r>
      <w:r w:rsidRPr="005660A4">
        <w:t>в</w:t>
      </w:r>
      <w:r w:rsidRPr="005660A4">
        <w:t xml:space="preserve">лением нового правительства о его намерении дать юридическое определение пытки в </w:t>
      </w:r>
      <w:r w:rsidR="009F4326">
        <w:t xml:space="preserve">полном </w:t>
      </w:r>
      <w:r w:rsidRPr="005660A4">
        <w:t>соответствии со статьей 1 Конвенции и включить преступление пытки в Уголовный кодекс. Будет ли это определение включать все элементы, содержащиеся в статье 1 Ко</w:t>
      </w:r>
      <w:r w:rsidRPr="005660A4">
        <w:t>н</w:t>
      </w:r>
      <w:r w:rsidRPr="005660A4">
        <w:t>венции?</w:t>
      </w:r>
    </w:p>
    <w:p w:rsidR="005C0694" w:rsidRPr="005660A4" w:rsidRDefault="005C0694" w:rsidP="005C0694">
      <w:pPr>
        <w:pStyle w:val="SingleTxtGR"/>
      </w:pPr>
      <w:r w:rsidRPr="005660A4">
        <w:t>2.</w:t>
      </w:r>
      <w:r w:rsidRPr="005660A4">
        <w:tab/>
        <w:t>Просьба уточнить, предусматривает ли также уголовное законодательство государства-участника наказание за покушение на пытку, а также за соучастие и пособничество в применении пытки (предусмотрено с введением нового пр</w:t>
      </w:r>
      <w:r w:rsidRPr="005660A4">
        <w:t>е</w:t>
      </w:r>
      <w:r w:rsidRPr="005660A4">
        <w:t>ступления пытки).</w:t>
      </w:r>
    </w:p>
    <w:p w:rsidR="005C0694" w:rsidRPr="005660A4" w:rsidRDefault="005C0694" w:rsidP="005C0694">
      <w:pPr>
        <w:pStyle w:val="SingleTxtGR"/>
      </w:pPr>
      <w:r w:rsidRPr="005660A4">
        <w:t>3.</w:t>
      </w:r>
      <w:r w:rsidRPr="005660A4">
        <w:tab/>
        <w:t>Просьба представить Комитету обновленную информацию о поправках, которые предполагается внести в Уголовный кодекс, чтобы отразить в нем в</w:t>
      </w:r>
      <w:r w:rsidRPr="005660A4">
        <w:t>ы</w:t>
      </w:r>
      <w:r w:rsidRPr="005660A4">
        <w:t>текающие из Римского статута М</w:t>
      </w:r>
      <w:r w:rsidR="009F4326">
        <w:t>еждународного уголовного суда</w:t>
      </w:r>
      <w:r w:rsidRPr="005660A4">
        <w:t xml:space="preserve"> обязател</w:t>
      </w:r>
      <w:r w:rsidRPr="005660A4">
        <w:t>ь</w:t>
      </w:r>
      <w:r w:rsidRPr="005660A4">
        <w:t>ства, касающиеся преступлений против человечности и военных преступл</w:t>
      </w:r>
      <w:r w:rsidRPr="005660A4">
        <w:t>е</w:t>
      </w:r>
      <w:r w:rsidRPr="005660A4">
        <w:t xml:space="preserve">ний. </w:t>
      </w:r>
    </w:p>
    <w:p w:rsidR="005C0694" w:rsidRPr="005660A4" w:rsidRDefault="005C0694" w:rsidP="005C0694">
      <w:pPr>
        <w:pStyle w:val="SingleTxtGR"/>
      </w:pPr>
      <w:r w:rsidRPr="005660A4">
        <w:t>4.</w:t>
      </w:r>
      <w:r w:rsidRPr="005660A4">
        <w:tab/>
        <w:t>Просьба представить Комитету информацию, которую Комитет просил представить в своих предыдущих заключительных замечаниях о случаях п</w:t>
      </w:r>
      <w:r w:rsidRPr="005660A4">
        <w:t>ы</w:t>
      </w:r>
      <w:r w:rsidRPr="005660A4">
        <w:t>ток и жестокого обращения, которые имели место со времени рассмотрения п</w:t>
      </w:r>
      <w:r w:rsidRPr="005660A4">
        <w:t>о</w:t>
      </w:r>
      <w:r w:rsidRPr="005660A4">
        <w:t xml:space="preserve">следнего доклада, когда при определении меры наказания за </w:t>
      </w:r>
      <w:r w:rsidR="009F4326">
        <w:t>такие</w:t>
      </w:r>
      <w:r w:rsidRPr="005660A4">
        <w:t xml:space="preserve"> преступл</w:t>
      </w:r>
      <w:r w:rsidRPr="005660A4">
        <w:t>е</w:t>
      </w:r>
      <w:r w:rsidRPr="005660A4">
        <w:t>ния учитывались отягчающие обстоятельства, указанные в статье 33 Уголовн</w:t>
      </w:r>
      <w:r w:rsidRPr="005660A4">
        <w:t>о</w:t>
      </w:r>
      <w:r w:rsidRPr="005660A4">
        <w:t>го кодекса Австрии, в том числе расизм и ксенофобия.</w:t>
      </w:r>
    </w:p>
    <w:p w:rsidR="005C0694" w:rsidRPr="005660A4" w:rsidRDefault="005C0694" w:rsidP="005C0694">
      <w:pPr>
        <w:pStyle w:val="H23GR"/>
      </w:pPr>
      <w:r w:rsidRPr="005660A4">
        <w:tab/>
      </w:r>
      <w:r w:rsidRPr="005660A4">
        <w:tab/>
        <w:t>Статья 2</w:t>
      </w:r>
    </w:p>
    <w:p w:rsidR="005C0694" w:rsidRPr="005660A4" w:rsidRDefault="005C0694" w:rsidP="005C0694">
      <w:pPr>
        <w:pStyle w:val="SingleTxtGR"/>
      </w:pPr>
      <w:r w:rsidRPr="005660A4">
        <w:t>5.</w:t>
      </w:r>
      <w:r w:rsidRPr="005660A4">
        <w:tab/>
        <w:t>Просьба представить подробную информацию о принятых мерах, если таковые принимались, по предупреждению жестокого обращения с женщинами в местах лишения свободы. Отслеживает ли государство-участник случаи се</w:t>
      </w:r>
      <w:r w:rsidRPr="005660A4">
        <w:t>к</w:t>
      </w:r>
      <w:r w:rsidRPr="005660A4">
        <w:t>суального насилия в местах лишения свободы, и если да, то каковы результа</w:t>
      </w:r>
      <w:r w:rsidRPr="005660A4">
        <w:t>т</w:t>
      </w:r>
      <w:r w:rsidRPr="005660A4">
        <w:t>ы такого отслеживания? Просьба представить статистические данные о числе п</w:t>
      </w:r>
      <w:r w:rsidRPr="005660A4">
        <w:t>о</w:t>
      </w:r>
      <w:r w:rsidRPr="005660A4">
        <w:t>лученных и рассмотренных жалоб на такие случаи в отчетный период, а также о числе возбужденных дел и вынесенных обвинительных приговоров.</w:t>
      </w:r>
    </w:p>
    <w:p w:rsidR="005C0694" w:rsidRPr="005660A4" w:rsidRDefault="005C0694" w:rsidP="005C0694">
      <w:pPr>
        <w:pStyle w:val="SingleTxtGR"/>
      </w:pPr>
      <w:r w:rsidRPr="005660A4">
        <w:t>6.</w:t>
      </w:r>
      <w:r w:rsidRPr="005660A4">
        <w:tab/>
        <w:t>Просьба представить Комитету обновленную информацию о положении дел с программой юрид</w:t>
      </w:r>
      <w:r w:rsidRPr="005660A4">
        <w:t>и</w:t>
      </w:r>
      <w:r w:rsidRPr="005660A4">
        <w:t xml:space="preserve">ческой помощи, которая организуется в консультации с Ассоциацией адвокатов Австрии. </w:t>
      </w:r>
    </w:p>
    <w:p w:rsidR="00191742" w:rsidRDefault="005C0694" w:rsidP="005C0694">
      <w:pPr>
        <w:pStyle w:val="SingleTxtGR"/>
      </w:pPr>
      <w:r w:rsidRPr="005660A4">
        <w:t>7.</w:t>
      </w:r>
      <w:r w:rsidRPr="005660A4">
        <w:tab/>
        <w:t>В связи с пунктом 11 предыдущих заключительных замечаний и пун</w:t>
      </w:r>
      <w:r w:rsidRPr="005660A4">
        <w:t>к</w:t>
      </w:r>
      <w:r w:rsidRPr="005660A4">
        <w:t>том</w:t>
      </w:r>
      <w:r w:rsidR="00191742">
        <w:t> </w:t>
      </w:r>
      <w:r w:rsidRPr="005660A4">
        <w:t>67 доклада государства-участника просьба указать</w:t>
      </w:r>
      <w:r w:rsidR="00191742">
        <w:t>:</w:t>
      </w:r>
    </w:p>
    <w:p w:rsidR="00F903FD" w:rsidRDefault="00191742" w:rsidP="005C0694">
      <w:pPr>
        <w:pStyle w:val="SingleTxtGR"/>
      </w:pPr>
      <w:r>
        <w:tab/>
        <w:t>а)</w:t>
      </w:r>
      <w:r>
        <w:tab/>
      </w:r>
      <w:r w:rsidR="005C0694" w:rsidRPr="005660A4">
        <w:t>какой орган и на каком этапе принимает решения в тех случаях, к</w:t>
      </w:r>
      <w:r w:rsidR="005C0694" w:rsidRPr="005660A4">
        <w:t>о</w:t>
      </w:r>
      <w:r w:rsidR="005C0694" w:rsidRPr="005660A4">
        <w:t>гда обвиняемому может быть отказано в просьбе вызвать своего адвоката во время допроса</w:t>
      </w:r>
      <w:r w:rsidR="00F903FD">
        <w:t>;</w:t>
      </w:r>
    </w:p>
    <w:p w:rsidR="00DB3985" w:rsidRDefault="00F903FD" w:rsidP="005C0694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</w:r>
      <w:r w:rsidR="005C0694" w:rsidRPr="005660A4">
        <w:t>что означает "вмешательство в процессе расследования" и "фал</w:t>
      </w:r>
      <w:r w:rsidR="005C0694" w:rsidRPr="005660A4">
        <w:t>ь</w:t>
      </w:r>
      <w:r w:rsidR="005C0694" w:rsidRPr="005660A4">
        <w:t>сифицирование свидетельств"</w:t>
      </w:r>
      <w:r w:rsidR="00DB3985">
        <w:t>;</w:t>
      </w:r>
    </w:p>
    <w:p w:rsidR="00DB3985" w:rsidRDefault="00DB3985" w:rsidP="005C0694">
      <w:pPr>
        <w:pStyle w:val="SingleTxtGR"/>
      </w:pPr>
      <w:r>
        <w:tab/>
        <w:t>с)</w:t>
      </w:r>
      <w:r>
        <w:tab/>
      </w:r>
      <w:r w:rsidR="005C0694" w:rsidRPr="005660A4">
        <w:t>какую доказательственную силу имеют заявления, сделанные о</w:t>
      </w:r>
      <w:r w:rsidR="005C0694" w:rsidRPr="005660A4">
        <w:t>б</w:t>
      </w:r>
      <w:r w:rsidR="005C0694" w:rsidRPr="005660A4">
        <w:t>виняемым во время допроса при отсутствии а</w:t>
      </w:r>
      <w:r w:rsidR="005C0694" w:rsidRPr="005660A4">
        <w:t>д</w:t>
      </w:r>
      <w:r w:rsidR="005C0694" w:rsidRPr="005660A4">
        <w:t>воката</w:t>
      </w:r>
      <w:r>
        <w:t>;</w:t>
      </w:r>
    </w:p>
    <w:p w:rsidR="005C0694" w:rsidRPr="005660A4" w:rsidRDefault="00DB3985" w:rsidP="005C0694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</w:r>
      <w:r w:rsidR="00BE0E2C">
        <w:t xml:space="preserve">мешает ли </w:t>
      </w:r>
      <w:r w:rsidR="00327249">
        <w:t>это исключение применять</w:t>
      </w:r>
      <w:r w:rsidR="008A620D">
        <w:t>ся</w:t>
      </w:r>
      <w:r w:rsidR="00327249">
        <w:t xml:space="preserve"> в отношении детей, соде</w:t>
      </w:r>
      <w:r w:rsidR="00327249">
        <w:t>р</w:t>
      </w:r>
      <w:r w:rsidR="00327249">
        <w:t>жащихся под стражей в полиции.</w:t>
      </w:r>
      <w:r w:rsidR="005C0694" w:rsidRPr="005660A4">
        <w:t xml:space="preserve"> </w:t>
      </w:r>
    </w:p>
    <w:p w:rsidR="005C0694" w:rsidRPr="005660A4" w:rsidRDefault="005C0694" w:rsidP="005C0694">
      <w:pPr>
        <w:pStyle w:val="SingleTxtGR"/>
      </w:pPr>
      <w:r w:rsidRPr="005660A4">
        <w:t>8.</w:t>
      </w:r>
      <w:r w:rsidRPr="005660A4">
        <w:tab/>
        <w:t>Просьба представить Комитету дополнительную информацию о прин</w:t>
      </w:r>
      <w:r w:rsidRPr="005660A4">
        <w:t>я</w:t>
      </w:r>
      <w:r w:rsidRPr="005660A4">
        <w:t xml:space="preserve">тых мерах по расширению </w:t>
      </w:r>
      <w:proofErr w:type="spellStart"/>
      <w:r w:rsidRPr="005660A4">
        <w:t>представленности</w:t>
      </w:r>
      <w:proofErr w:type="spellEnd"/>
      <w:r w:rsidRPr="005660A4">
        <w:t xml:space="preserve"> различных групп населения в с</w:t>
      </w:r>
      <w:r w:rsidRPr="005660A4">
        <w:t>о</w:t>
      </w:r>
      <w:r w:rsidRPr="005660A4">
        <w:t xml:space="preserve">ставе полицейских сил посредством применения процедур набора, в большей мере учитывающих </w:t>
      </w:r>
      <w:proofErr w:type="spellStart"/>
      <w:r w:rsidRPr="005660A4">
        <w:t>гендерный</w:t>
      </w:r>
      <w:proofErr w:type="spellEnd"/>
      <w:r w:rsidRPr="005660A4">
        <w:t xml:space="preserve"> и этнический состав населения.</w:t>
      </w:r>
      <w:r w:rsidR="007D2A26">
        <w:t xml:space="preserve"> Кроме того, просьба представить Комитету обновленную информацию об итогах предпр</w:t>
      </w:r>
      <w:r w:rsidR="007D2A26">
        <w:t>и</w:t>
      </w:r>
      <w:r w:rsidR="007D2A26">
        <w:t>нят</w:t>
      </w:r>
      <w:r w:rsidR="00871CE5">
        <w:t>ой в 2007 году министерством внутренних дел инициативы по поощрению набора натурализованных лиц и иммигрантов второго поколения в венскую п</w:t>
      </w:r>
      <w:r w:rsidR="00871CE5">
        <w:t>о</w:t>
      </w:r>
      <w:r w:rsidR="00871CE5">
        <w:t>лицию. Будет ли эта инициатива подхвачена и в других районах страны?</w:t>
      </w:r>
    </w:p>
    <w:p w:rsidR="005C0694" w:rsidRPr="005660A4" w:rsidRDefault="005C0694" w:rsidP="005C0694">
      <w:pPr>
        <w:pStyle w:val="H23GR"/>
      </w:pPr>
      <w:r w:rsidRPr="005660A4">
        <w:tab/>
      </w:r>
      <w:r w:rsidRPr="005660A4">
        <w:tab/>
        <w:t>Статья 3</w:t>
      </w:r>
    </w:p>
    <w:p w:rsidR="005C0694" w:rsidRPr="005660A4" w:rsidRDefault="005C0694" w:rsidP="005C0694">
      <w:pPr>
        <w:pStyle w:val="SingleTxtGR"/>
      </w:pPr>
      <w:r w:rsidRPr="005660A4">
        <w:t>9.</w:t>
      </w:r>
      <w:r w:rsidRPr="005660A4">
        <w:tab/>
        <w:t>Просьба представить информацию о числе полученных после рассмотр</w:t>
      </w:r>
      <w:r w:rsidRPr="005660A4">
        <w:t>е</w:t>
      </w:r>
      <w:r w:rsidRPr="005660A4">
        <w:t>ния последнего период</w:t>
      </w:r>
      <w:r w:rsidRPr="005660A4">
        <w:t>и</w:t>
      </w:r>
      <w:r w:rsidRPr="005660A4">
        <w:t>ческого доклада жалоб на физическое надругательство или жестокое обращение сотрудников правоохранительных органов с просит</w:t>
      </w:r>
      <w:r w:rsidRPr="005660A4">
        <w:t>е</w:t>
      </w:r>
      <w:r w:rsidRPr="005660A4">
        <w:t>лями убежища. Просьба указать также, какие меры были приняты по этим с</w:t>
      </w:r>
      <w:r w:rsidRPr="005660A4">
        <w:t>о</w:t>
      </w:r>
      <w:r w:rsidRPr="005660A4">
        <w:t>общениям/жалобам, в том числе какие были проведены расследования, какие были возбуждены дисциплинарные и/или уголовные дела и какие были опред</w:t>
      </w:r>
      <w:r w:rsidRPr="005660A4">
        <w:t>е</w:t>
      </w:r>
      <w:r w:rsidRPr="005660A4">
        <w:t>лены меры наказания.</w:t>
      </w:r>
    </w:p>
    <w:p w:rsidR="005C0694" w:rsidRPr="005660A4" w:rsidRDefault="005C0694" w:rsidP="005C0694">
      <w:pPr>
        <w:pStyle w:val="SingleTxtGR"/>
      </w:pPr>
      <w:r w:rsidRPr="005660A4">
        <w:t>10.</w:t>
      </w:r>
      <w:r w:rsidRPr="005660A4">
        <w:tab/>
        <w:t>Просьба уточнить, учтена ли в новом Законе об убежище, действующем с 1 января 2006 года, выраженная Комитетом в его предыдущих заключител</w:t>
      </w:r>
      <w:r w:rsidRPr="005660A4">
        <w:t>ь</w:t>
      </w:r>
      <w:r w:rsidRPr="005660A4">
        <w:t>ных замечаниях обеспокоенность, и если да, то к</w:t>
      </w:r>
      <w:r w:rsidRPr="005660A4">
        <w:t>а</w:t>
      </w:r>
      <w:r w:rsidRPr="005660A4">
        <w:t>ким образом.</w:t>
      </w:r>
    </w:p>
    <w:p w:rsidR="005C0694" w:rsidRPr="005660A4" w:rsidRDefault="005C0694" w:rsidP="005C0694">
      <w:pPr>
        <w:pStyle w:val="SingleTxtGR"/>
      </w:pPr>
      <w:r w:rsidRPr="005660A4">
        <w:t>11.</w:t>
      </w:r>
      <w:r w:rsidRPr="005660A4">
        <w:tab/>
        <w:t>Просьба представить Комитету дополнительную информацию:</w:t>
      </w:r>
    </w:p>
    <w:p w:rsidR="005C0694" w:rsidRPr="005660A4" w:rsidRDefault="005C0694" w:rsidP="005E63E6">
      <w:pPr>
        <w:pStyle w:val="SingleTxtGR"/>
      </w:pPr>
      <w:r w:rsidRPr="005660A4">
        <w:tab/>
        <w:t>а)</w:t>
      </w:r>
      <w:r w:rsidRPr="005660A4">
        <w:tab/>
        <w:t>о содержании Закона о полиции по делам иностранцев, принятие которого привело, как сообщалось, к увеличению числа случаев задержания просителей убежища, а также содержания их под стражей до высы</w:t>
      </w:r>
      <w:r w:rsidRPr="005660A4">
        <w:t>л</w:t>
      </w:r>
      <w:r w:rsidRPr="005660A4">
        <w:t>ки;</w:t>
      </w:r>
    </w:p>
    <w:p w:rsidR="005C0694" w:rsidRPr="005660A4" w:rsidRDefault="005C0694" w:rsidP="005E63E6">
      <w:pPr>
        <w:pStyle w:val="SingleTxtGR"/>
      </w:pPr>
      <w:r w:rsidRPr="005660A4">
        <w:tab/>
      </w:r>
      <w:proofErr w:type="spellStart"/>
      <w:r w:rsidRPr="005660A4">
        <w:t>b</w:t>
      </w:r>
      <w:proofErr w:type="spellEnd"/>
      <w:r w:rsidRPr="005660A4">
        <w:t>)</w:t>
      </w:r>
      <w:r w:rsidRPr="005660A4">
        <w:tab/>
        <w:t>о числе лиц, не достигших 18-летнего возраста, которые содержа</w:t>
      </w:r>
      <w:r w:rsidRPr="005660A4">
        <w:t>т</w:t>
      </w:r>
      <w:r w:rsidRPr="005660A4">
        <w:t>ся под стражей до высылки;</w:t>
      </w:r>
    </w:p>
    <w:p w:rsidR="005C0694" w:rsidRPr="005660A4" w:rsidRDefault="005C0694" w:rsidP="005E63E6">
      <w:pPr>
        <w:pStyle w:val="SingleTxtGR"/>
      </w:pPr>
      <w:r w:rsidRPr="005660A4">
        <w:tab/>
        <w:t>с)</w:t>
      </w:r>
      <w:r w:rsidRPr="005660A4">
        <w:tab/>
        <w:t>о принятых мерах, если таковые принимались, с целью учета при определении статуса беженца пола и возраста лиц, ищущих убеж</w:t>
      </w:r>
      <w:r w:rsidRPr="005660A4">
        <w:t>и</w:t>
      </w:r>
      <w:r w:rsidRPr="005660A4">
        <w:t>ща;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08"/>
        </w:tabs>
      </w:pPr>
      <w:r w:rsidRPr="005660A4">
        <w:tab/>
      </w:r>
      <w:proofErr w:type="spellStart"/>
      <w:r w:rsidRPr="005660A4">
        <w:t>d</w:t>
      </w:r>
      <w:proofErr w:type="spellEnd"/>
      <w:r w:rsidRPr="005660A4">
        <w:t>)</w:t>
      </w:r>
      <w:r w:rsidRPr="005660A4">
        <w:tab/>
        <w:t>о строительстве нового рассчитанного на 250 человек центра с</w:t>
      </w:r>
      <w:r w:rsidRPr="005660A4">
        <w:t>о</w:t>
      </w:r>
      <w:r w:rsidRPr="005660A4">
        <w:t>держания подлежащих высылке лиц в соответствии с рекомендациями К</w:t>
      </w:r>
      <w:r w:rsidR="00ED2DF3">
        <w:t>омит</w:t>
      </w:r>
      <w:r w:rsidR="00ED2DF3">
        <w:t>е</w:t>
      </w:r>
      <w:r w:rsidR="00ED2DF3">
        <w:t>та по предупреждению пыток и бесчеловечных или унижающих достоинство видов обращения и  наказания (</w:t>
      </w:r>
      <w:proofErr w:type="spellStart"/>
      <w:r w:rsidR="00ED2DF3">
        <w:t>КПП</w:t>
      </w:r>
      <w:proofErr w:type="spellEnd"/>
      <w:r w:rsidR="00ED2DF3">
        <w:t>)</w:t>
      </w:r>
      <w:r w:rsidRPr="005660A4">
        <w:t xml:space="preserve"> Совета Европы и Консультативного сов</w:t>
      </w:r>
      <w:r w:rsidRPr="005660A4">
        <w:t>е</w:t>
      </w:r>
      <w:r w:rsidRPr="005660A4">
        <w:t xml:space="preserve">та по правам человека </w:t>
      </w:r>
      <w:r w:rsidR="002868B9">
        <w:t>(</w:t>
      </w:r>
      <w:proofErr w:type="spellStart"/>
      <w:r w:rsidR="002868B9">
        <w:t>КСПЧ</w:t>
      </w:r>
      <w:proofErr w:type="spellEnd"/>
      <w:r w:rsidR="002868B9">
        <w:t xml:space="preserve">) </w:t>
      </w:r>
      <w:r w:rsidRPr="005660A4">
        <w:t>относительно конце</w:t>
      </w:r>
      <w:r w:rsidRPr="005660A4">
        <w:t>п</w:t>
      </w:r>
      <w:r w:rsidRPr="005660A4">
        <w:t>ции "открытых пунктов".</w:t>
      </w:r>
    </w:p>
    <w:p w:rsidR="005C0694" w:rsidRPr="005660A4" w:rsidRDefault="005C0694" w:rsidP="005C0694">
      <w:pPr>
        <w:pStyle w:val="SingleTxtGR"/>
      </w:pPr>
      <w:r w:rsidRPr="005660A4">
        <w:t>12.</w:t>
      </w:r>
      <w:r w:rsidRPr="005660A4">
        <w:tab/>
        <w:t>В связи с пунктом 3 комментариев государства-участника относительно предыдущих заключительных замечаний Комитета просьба сообщить: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08"/>
        </w:tabs>
      </w:pPr>
      <w:r w:rsidRPr="005660A4">
        <w:tab/>
        <w:t>а)</w:t>
      </w:r>
      <w:r w:rsidRPr="005660A4">
        <w:tab/>
        <w:t>о мерах/гарантиях, обеспечивающих неприменение высы</w:t>
      </w:r>
      <w:r w:rsidRPr="005660A4">
        <w:t>л</w:t>
      </w:r>
      <w:r w:rsidRPr="005660A4">
        <w:t>ки/экстрадиции до принятия решения по их апелляции;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08"/>
        </w:tabs>
      </w:pPr>
      <w:r w:rsidRPr="005660A4">
        <w:tab/>
      </w:r>
      <w:proofErr w:type="spellStart"/>
      <w:r w:rsidRPr="005660A4">
        <w:t>b</w:t>
      </w:r>
      <w:proofErr w:type="spellEnd"/>
      <w:r w:rsidRPr="005660A4">
        <w:t>)</w:t>
      </w:r>
      <w:r w:rsidRPr="005660A4">
        <w:tab/>
        <w:t>о критериях, применяемых Независимой федеральной комиссией по вопросам убежища, чтобы установить, не угрожает ли просителю убежища опасность принудительного возвращения;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08"/>
        </w:tabs>
      </w:pPr>
      <w:r w:rsidRPr="005660A4">
        <w:tab/>
        <w:t>с)</w:t>
      </w:r>
      <w:r w:rsidRPr="005660A4">
        <w:tab/>
        <w:t>о числе случаев, когда ходатайство об отсрочке высылки в связи с возможностью неприменения принудительного возращения отклонялось Нез</w:t>
      </w:r>
      <w:r w:rsidRPr="005660A4">
        <w:t>а</w:t>
      </w:r>
      <w:r w:rsidRPr="005660A4">
        <w:t>висимой федеральной комиссией по вопросам убеж</w:t>
      </w:r>
      <w:r w:rsidRPr="005660A4">
        <w:t>и</w:t>
      </w:r>
      <w:r w:rsidRPr="005660A4">
        <w:t>ща;</w:t>
      </w:r>
    </w:p>
    <w:p w:rsidR="002868B9" w:rsidRDefault="005C0694" w:rsidP="005E63E6">
      <w:pPr>
        <w:pStyle w:val="SingleTxtGR"/>
        <w:tabs>
          <w:tab w:val="clear" w:pos="1701"/>
          <w:tab w:val="left" w:pos="1708"/>
        </w:tabs>
      </w:pPr>
      <w:r w:rsidRPr="005660A4">
        <w:tab/>
      </w:r>
      <w:proofErr w:type="spellStart"/>
      <w:r w:rsidRPr="005660A4">
        <w:t>d</w:t>
      </w:r>
      <w:proofErr w:type="spellEnd"/>
      <w:r w:rsidRPr="005660A4">
        <w:t>)</w:t>
      </w:r>
      <w:r w:rsidRPr="005660A4">
        <w:tab/>
      </w:r>
      <w:r w:rsidR="002868B9">
        <w:t>в какой степени оказывалась правовая помощь в контексте проц</w:t>
      </w:r>
      <w:r w:rsidR="002868B9">
        <w:t>е</w:t>
      </w:r>
      <w:r w:rsidR="002868B9">
        <w:t>дур высылки и экстрадиции;</w:t>
      </w:r>
    </w:p>
    <w:p w:rsidR="005C0694" w:rsidRPr="005660A4" w:rsidRDefault="002868B9" w:rsidP="005E63E6">
      <w:pPr>
        <w:pStyle w:val="SingleTxtGR"/>
        <w:tabs>
          <w:tab w:val="clear" w:pos="1701"/>
          <w:tab w:val="left" w:pos="1708"/>
        </w:tabs>
      </w:pPr>
      <w:r>
        <w:tab/>
        <w:t>е)</w:t>
      </w:r>
      <w:r>
        <w:tab/>
      </w:r>
      <w:r w:rsidR="005C0694" w:rsidRPr="005660A4">
        <w:t xml:space="preserve">о числе просителей, которые были высланы или </w:t>
      </w:r>
      <w:proofErr w:type="spellStart"/>
      <w:r w:rsidR="005C0694" w:rsidRPr="005660A4">
        <w:t>экстрадированы</w:t>
      </w:r>
      <w:proofErr w:type="spellEnd"/>
      <w:r w:rsidR="005C0694" w:rsidRPr="005660A4">
        <w:t xml:space="preserve"> до вынесения решения по ходатайству о пересмотре решения об отказе в убежище по процедурным основаниям - если возможно - в разбивке по возрастным гру</w:t>
      </w:r>
      <w:r w:rsidR="005C0694" w:rsidRPr="005660A4">
        <w:t>п</w:t>
      </w:r>
      <w:r w:rsidR="005C0694" w:rsidRPr="005660A4">
        <w:t>пам, полу, этнической принадлежности и странам прои</w:t>
      </w:r>
      <w:r w:rsidR="005C0694" w:rsidRPr="005660A4">
        <w:t>с</w:t>
      </w:r>
      <w:r w:rsidR="005C0694" w:rsidRPr="005660A4">
        <w:t>хождения.</w:t>
      </w:r>
    </w:p>
    <w:p w:rsidR="005C0694" w:rsidRPr="005660A4" w:rsidRDefault="005C0694" w:rsidP="005C0694">
      <w:pPr>
        <w:pStyle w:val="SingleTxtGR"/>
      </w:pPr>
      <w:r w:rsidRPr="005660A4">
        <w:t>13.</w:t>
      </w:r>
      <w:r w:rsidRPr="005660A4">
        <w:tab/>
        <w:t xml:space="preserve">Просьбу представить Комитету обновленную информацию о высылке в Египет </w:t>
      </w:r>
      <w:proofErr w:type="spellStart"/>
      <w:r w:rsidRPr="005660A4">
        <w:t>Мухаммада</w:t>
      </w:r>
      <w:proofErr w:type="spellEnd"/>
      <w:r w:rsidRPr="005660A4">
        <w:t xml:space="preserve"> </w:t>
      </w:r>
      <w:proofErr w:type="spellStart"/>
      <w:r w:rsidRPr="005660A4">
        <w:t>Абд</w:t>
      </w:r>
      <w:proofErr w:type="spellEnd"/>
      <w:r w:rsidRPr="005660A4">
        <w:t xml:space="preserve"> </w:t>
      </w:r>
      <w:proofErr w:type="spellStart"/>
      <w:r w:rsidRPr="005660A4">
        <w:t>аль-Рахмана</w:t>
      </w:r>
      <w:proofErr w:type="spellEnd"/>
      <w:r w:rsidRPr="005660A4">
        <w:t xml:space="preserve"> </w:t>
      </w:r>
      <w:proofErr w:type="spellStart"/>
      <w:r w:rsidRPr="005660A4">
        <w:t>Биласи-Ашри</w:t>
      </w:r>
      <w:proofErr w:type="spellEnd"/>
      <w:r w:rsidRPr="005660A4">
        <w:t>, которая была приостано</w:t>
      </w:r>
      <w:r w:rsidRPr="005660A4">
        <w:t>в</w:t>
      </w:r>
      <w:r w:rsidRPr="005660A4">
        <w:t>лена до рассмотрения апелляции Европейским судом по правам человека, и указать:</w:t>
      </w:r>
    </w:p>
    <w:p w:rsidR="005C0694" w:rsidRPr="005660A4" w:rsidRDefault="005C0694" w:rsidP="005E63E6">
      <w:pPr>
        <w:pStyle w:val="SingleTxtGR"/>
      </w:pPr>
      <w:r w:rsidRPr="005660A4">
        <w:tab/>
        <w:t>а)</w:t>
      </w:r>
      <w:r w:rsidRPr="005660A4">
        <w:tab/>
        <w:t>на каком уровне запрашивались дипломатические заверения;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08"/>
        </w:tabs>
      </w:pPr>
      <w:r w:rsidRPr="005660A4">
        <w:tab/>
      </w:r>
      <w:proofErr w:type="spellStart"/>
      <w:r w:rsidR="002868B9">
        <w:t>b</w:t>
      </w:r>
      <w:proofErr w:type="spellEnd"/>
      <w:r w:rsidRPr="005660A4">
        <w:t>)</w:t>
      </w:r>
      <w:r w:rsidRPr="005660A4">
        <w:tab/>
        <w:t>обеспеченность запрашиваемых гарантий правовыми санкциями;</w:t>
      </w:r>
    </w:p>
    <w:p w:rsidR="005C0694" w:rsidRPr="005660A4" w:rsidRDefault="002868B9" w:rsidP="005E63E6">
      <w:pPr>
        <w:pStyle w:val="SingleTxtGR"/>
        <w:tabs>
          <w:tab w:val="clear" w:pos="1701"/>
          <w:tab w:val="left" w:pos="1708"/>
        </w:tabs>
      </w:pPr>
      <w:r>
        <w:tab/>
        <w:t>с</w:t>
      </w:r>
      <w:r w:rsidR="005C0694" w:rsidRPr="005660A4">
        <w:t>)</w:t>
      </w:r>
      <w:r w:rsidR="005C0694" w:rsidRPr="005660A4">
        <w:tab/>
        <w:t>имеются ли какие-либо механизмы мониторинга последующих мер для оценки вероятности соблюдения этих заверений;</w:t>
      </w:r>
    </w:p>
    <w:p w:rsidR="005C0694" w:rsidRPr="005660A4" w:rsidRDefault="002868B9" w:rsidP="005E63E6">
      <w:pPr>
        <w:pStyle w:val="SingleTxtGR"/>
        <w:tabs>
          <w:tab w:val="clear" w:pos="1701"/>
          <w:tab w:val="left" w:pos="1708"/>
        </w:tabs>
      </w:pPr>
      <w:r>
        <w:tab/>
      </w:r>
      <w:r w:rsidRPr="005E63E6">
        <w:t>d</w:t>
      </w:r>
      <w:r w:rsidR="005C0694" w:rsidRPr="005660A4">
        <w:t>)</w:t>
      </w:r>
      <w:r w:rsidR="005C0694" w:rsidRPr="005660A4">
        <w:tab/>
        <w:t>каким образом решение по этому делу согласуется с заявлением г</w:t>
      </w:r>
      <w:r w:rsidR="005C0694" w:rsidRPr="005660A4">
        <w:t>о</w:t>
      </w:r>
      <w:r w:rsidR="005C0694" w:rsidRPr="005660A4">
        <w:t>сударства-участника о том, что "Австрия не издавала распоряжений о в</w:t>
      </w:r>
      <w:r w:rsidR="005C0694" w:rsidRPr="005660A4">
        <w:t>ы</w:t>
      </w:r>
      <w:r w:rsidR="005C0694" w:rsidRPr="005660A4">
        <w:t>сылке при наличии дипломатических заверений относительно защиты от пыток".</w:t>
      </w:r>
    </w:p>
    <w:p w:rsidR="005C0694" w:rsidRPr="005660A4" w:rsidRDefault="005C0694" w:rsidP="005C0694">
      <w:pPr>
        <w:pStyle w:val="H23GR"/>
      </w:pPr>
      <w:r w:rsidRPr="005660A4">
        <w:tab/>
      </w:r>
      <w:r w:rsidRPr="005660A4">
        <w:tab/>
        <w:t>Статьи 5 и 7</w:t>
      </w:r>
    </w:p>
    <w:p w:rsidR="005C0694" w:rsidRDefault="005C0694" w:rsidP="005C0694">
      <w:pPr>
        <w:pStyle w:val="SingleTxtGR"/>
      </w:pPr>
      <w:r w:rsidRPr="005660A4">
        <w:t>14.</w:t>
      </w:r>
      <w:r w:rsidRPr="005660A4">
        <w:tab/>
        <w:t>Просьба представить информацию о том, может ли национальное закон</w:t>
      </w:r>
      <w:r w:rsidRPr="005660A4">
        <w:t>о</w:t>
      </w:r>
      <w:r w:rsidRPr="005660A4">
        <w:t>дательство предусматривать применение универсальной юрисдикции за пр</w:t>
      </w:r>
      <w:r w:rsidRPr="005660A4">
        <w:t>е</w:t>
      </w:r>
      <w:r w:rsidRPr="005660A4">
        <w:t>ступление применения пыток. Просьба сообщить о любых случаях пр</w:t>
      </w:r>
      <w:r w:rsidRPr="005660A4">
        <w:t>и</w:t>
      </w:r>
      <w:r w:rsidRPr="005660A4">
        <w:t>менения такой юрисдикции судами государства-участника.</w:t>
      </w:r>
    </w:p>
    <w:p w:rsidR="001072E4" w:rsidRPr="005660A4" w:rsidRDefault="001072E4" w:rsidP="005C0694">
      <w:pPr>
        <w:pStyle w:val="SingleTxtGR"/>
      </w:pPr>
      <w:r>
        <w:t>15.</w:t>
      </w:r>
      <w:r>
        <w:tab/>
        <w:t>Просьба представить информацию о тех случаях, когда государство-участник непосредственно использовало Конвенцию для выдачи  лиц, подозр</w:t>
      </w:r>
      <w:r>
        <w:t>е</w:t>
      </w:r>
      <w:r>
        <w:t>вавшихся в совершении актов пыток, или каким-либо иным образом применяло свою юрисдикцию для целей уголовного преследования таких лиц в наци</w:t>
      </w:r>
      <w:r>
        <w:t>о</w:t>
      </w:r>
      <w:r>
        <w:t>нальных судах.</w:t>
      </w:r>
    </w:p>
    <w:p w:rsidR="005C0694" w:rsidRPr="005660A4" w:rsidRDefault="005C0694" w:rsidP="005C0694">
      <w:pPr>
        <w:pStyle w:val="H23GR"/>
      </w:pPr>
      <w:r w:rsidRPr="005660A4">
        <w:tab/>
      </w:r>
      <w:r w:rsidRPr="005660A4">
        <w:tab/>
        <w:t>Статья 10</w:t>
      </w:r>
    </w:p>
    <w:p w:rsidR="005C0694" w:rsidRPr="005660A4" w:rsidRDefault="005C0694" w:rsidP="005C0694">
      <w:pPr>
        <w:pStyle w:val="SingleTxtGR"/>
      </w:pPr>
      <w:r w:rsidRPr="005660A4">
        <w:t>1</w:t>
      </w:r>
      <w:r w:rsidR="001072E4">
        <w:t>6</w:t>
      </w:r>
      <w:r w:rsidRPr="005660A4">
        <w:t>.</w:t>
      </w:r>
      <w:r w:rsidRPr="005660A4">
        <w:tab/>
        <w:t>Просьба представить подробную информацию о программах подготовки судей, прокуроров, судебно-медицинских экспертов и медицинского персонала, которые работают с лишенными свободы лицами с целью выявления физич</w:t>
      </w:r>
      <w:r w:rsidRPr="005660A4">
        <w:t>е</w:t>
      </w:r>
      <w:r w:rsidRPr="005660A4">
        <w:t>ских и психологических последствий применения пыток. Предусматривают ли такие программы конкретную подготовку по вопросам, касающимся Руков</w:t>
      </w:r>
      <w:r w:rsidRPr="005660A4">
        <w:t>о</w:t>
      </w:r>
      <w:r w:rsidRPr="005660A4">
        <w:t>дства по эффективному расследованию и документированию случаев пыток и других жестоких, бесчеловечных или унижающих достоинство видов обращ</w:t>
      </w:r>
      <w:r w:rsidRPr="005660A4">
        <w:t>е</w:t>
      </w:r>
      <w:r w:rsidRPr="005660A4">
        <w:t>ния и наказания, которое известно под названием "Стамбульский протокол"?</w:t>
      </w:r>
    </w:p>
    <w:p w:rsidR="005C0694" w:rsidRDefault="005C0694" w:rsidP="005C0694">
      <w:pPr>
        <w:pStyle w:val="SingleTxtGR"/>
      </w:pPr>
      <w:r w:rsidRPr="005660A4">
        <w:t>1</w:t>
      </w:r>
      <w:r w:rsidR="001072E4">
        <w:t>7</w:t>
      </w:r>
      <w:r w:rsidRPr="005660A4">
        <w:t>.</w:t>
      </w:r>
      <w:r w:rsidRPr="005660A4">
        <w:tab/>
        <w:t>Просьба дать подробную информацию о подготовке должностных лиц, занимающихся вопросами высылки, возвращения или экстрадиции просителей убежища.</w:t>
      </w:r>
    </w:p>
    <w:p w:rsidR="001072E4" w:rsidRPr="005660A4" w:rsidRDefault="00F82A4A" w:rsidP="005C0694">
      <w:pPr>
        <w:pStyle w:val="SingleTxtGR"/>
      </w:pPr>
      <w:r>
        <w:t>18.</w:t>
      </w:r>
      <w:r>
        <w:tab/>
        <w:t>Существуют ли обязательные программы подготовки сотрудников соо</w:t>
      </w:r>
      <w:r>
        <w:t>т</w:t>
      </w:r>
      <w:r>
        <w:t>ветствующих государственных органов, включая должностных лиц по подде</w:t>
      </w:r>
      <w:r>
        <w:t>р</w:t>
      </w:r>
      <w:r>
        <w:t>жанию правопорядка и сотрудников миграционных органов? Кроме того, разр</w:t>
      </w:r>
      <w:r>
        <w:t>а</w:t>
      </w:r>
      <w:r>
        <w:t xml:space="preserve">ботаны ли специальные программы подготовки, которую могут проходить </w:t>
      </w:r>
      <w:r w:rsidR="00374D11">
        <w:t>сл</w:t>
      </w:r>
      <w:r w:rsidR="00374D11">
        <w:t>у</w:t>
      </w:r>
      <w:r w:rsidR="00374D11">
        <w:t>жащие полиции, работающие с жертвами преступлений расистского характ</w:t>
      </w:r>
      <w:r w:rsidR="00374D11">
        <w:t>е</w:t>
      </w:r>
      <w:r w:rsidR="00374D11">
        <w:t>ра?</w:t>
      </w:r>
    </w:p>
    <w:p w:rsidR="005C0694" w:rsidRPr="005660A4" w:rsidRDefault="005C0694" w:rsidP="005C0694">
      <w:pPr>
        <w:pStyle w:val="H23GR"/>
      </w:pPr>
      <w:r w:rsidRPr="005660A4">
        <w:tab/>
      </w:r>
      <w:r w:rsidRPr="005660A4">
        <w:tab/>
        <w:t>Статья 11</w:t>
      </w:r>
    </w:p>
    <w:p w:rsidR="005C0694" w:rsidRPr="005660A4" w:rsidRDefault="005C0694" w:rsidP="005C0694">
      <w:pPr>
        <w:pStyle w:val="SingleTxtGR"/>
      </w:pPr>
      <w:r w:rsidRPr="005660A4">
        <w:t>1</w:t>
      </w:r>
      <w:r w:rsidR="00374D11">
        <w:t>9</w:t>
      </w:r>
      <w:r w:rsidRPr="005660A4">
        <w:t>.</w:t>
      </w:r>
      <w:r w:rsidRPr="005660A4">
        <w:tab/>
        <w:t>Просьба представить обновленную информацию о числе лиц, содерж</w:t>
      </w:r>
      <w:r w:rsidRPr="005660A4">
        <w:t>а</w:t>
      </w:r>
      <w:r w:rsidRPr="005660A4">
        <w:t xml:space="preserve">щихся во всех местах лишения свободы, и о степени </w:t>
      </w:r>
      <w:proofErr w:type="spellStart"/>
      <w:r w:rsidRPr="005660A4">
        <w:t>заполненности</w:t>
      </w:r>
      <w:proofErr w:type="spellEnd"/>
      <w:r w:rsidRPr="005660A4">
        <w:t xml:space="preserve"> таких у</w:t>
      </w:r>
      <w:r w:rsidRPr="005660A4">
        <w:t>ч</w:t>
      </w:r>
      <w:r w:rsidRPr="005660A4">
        <w:t>реждений.</w:t>
      </w:r>
    </w:p>
    <w:p w:rsidR="005C0694" w:rsidRPr="005660A4" w:rsidRDefault="00374D11" w:rsidP="005C0694">
      <w:pPr>
        <w:pStyle w:val="SingleTxtGR"/>
      </w:pPr>
      <w:r>
        <w:t>20</w:t>
      </w:r>
      <w:r w:rsidR="005C0694" w:rsidRPr="005660A4">
        <w:t>.</w:t>
      </w:r>
      <w:r w:rsidR="005C0694" w:rsidRPr="005660A4">
        <w:tab/>
        <w:t>Просьба представить дезагрегированные статистические данные, каса</w:t>
      </w:r>
      <w:r w:rsidR="005C0694" w:rsidRPr="005660A4">
        <w:t>ю</w:t>
      </w:r>
      <w:r w:rsidR="005C0694" w:rsidRPr="005660A4">
        <w:t>щиеся поступивших со времени рассмотрения последнего периодического до</w:t>
      </w:r>
      <w:r w:rsidR="005C0694" w:rsidRPr="005660A4">
        <w:t>к</w:t>
      </w:r>
      <w:r w:rsidR="005C0694" w:rsidRPr="005660A4">
        <w:t>лада сообщений о смерти людей в местах лишения свободы в разбивке по м</w:t>
      </w:r>
      <w:r w:rsidR="005C0694" w:rsidRPr="005660A4">
        <w:t>е</w:t>
      </w:r>
      <w:r w:rsidR="005C0694" w:rsidRPr="005660A4">
        <w:t>стонахождению центров содержания под стражей, полу, возрасту и этнической принадлежности погибших и причинах их смерти. Просьба представить по</w:t>
      </w:r>
      <w:r w:rsidR="005C0694" w:rsidRPr="005660A4">
        <w:t>д</w:t>
      </w:r>
      <w:r w:rsidR="005C0694" w:rsidRPr="005660A4">
        <w:t>робную информацию о результатах расследований в случае смерти людей в т</w:t>
      </w:r>
      <w:r w:rsidR="005C0694" w:rsidRPr="005660A4">
        <w:t>а</w:t>
      </w:r>
      <w:r w:rsidR="005C0694" w:rsidRPr="005660A4">
        <w:t>ких центрах, и в частности о предполагаемых самоубийствах и о мерах, кот</w:t>
      </w:r>
      <w:r w:rsidR="005C0694" w:rsidRPr="005660A4">
        <w:t>о</w:t>
      </w:r>
      <w:r w:rsidR="005C0694" w:rsidRPr="005660A4">
        <w:t>рые принимались для предупреждения подобных нарушений в буд</w:t>
      </w:r>
      <w:r w:rsidR="005C0694" w:rsidRPr="005660A4">
        <w:t>у</w:t>
      </w:r>
      <w:r w:rsidR="005C0694" w:rsidRPr="005660A4">
        <w:t xml:space="preserve">щем. </w:t>
      </w:r>
    </w:p>
    <w:p w:rsidR="005C0694" w:rsidRPr="005660A4" w:rsidRDefault="00374D11" w:rsidP="005C0694">
      <w:pPr>
        <w:pStyle w:val="SingleTxtGR"/>
      </w:pPr>
      <w:r>
        <w:t>2</w:t>
      </w:r>
      <w:r w:rsidR="005C0694" w:rsidRPr="005660A4">
        <w:t>1.</w:t>
      </w:r>
      <w:r w:rsidR="005C0694" w:rsidRPr="005660A4">
        <w:tab/>
        <w:t>Просьба информировать Комитет о принятых мерах с целью защиты и гарантирования прав уязвимых лиц, лишенных свободы, особенно женщин, лиц, страдающих психическими расстройствами, и детей.</w:t>
      </w:r>
    </w:p>
    <w:p w:rsidR="005C0694" w:rsidRPr="00DA6A13" w:rsidRDefault="005C0694" w:rsidP="005C0694">
      <w:pPr>
        <w:pStyle w:val="SingleTxtGR"/>
        <w:rPr>
          <w:spacing w:val="0"/>
        </w:rPr>
      </w:pPr>
      <w:r w:rsidRPr="005660A4">
        <w:t>2</w:t>
      </w:r>
      <w:r w:rsidR="00374D11">
        <w:t>2</w:t>
      </w:r>
      <w:r w:rsidRPr="005660A4">
        <w:t>.</w:t>
      </w:r>
      <w:r w:rsidRPr="005660A4">
        <w:tab/>
        <w:t>Просьба представить Комитету обновленную информацию о результатах работы группы экспертов, которые были назначены Федеральным министерс</w:t>
      </w:r>
      <w:r w:rsidRPr="005660A4">
        <w:t>т</w:t>
      </w:r>
      <w:r w:rsidRPr="005660A4">
        <w:t xml:space="preserve">вом юстиции для изучения вопроса о возможности принятия вновь на </w:t>
      </w:r>
      <w:r w:rsidRPr="00DA6A13">
        <w:rPr>
          <w:spacing w:val="0"/>
        </w:rPr>
        <w:t>вооруж</w:t>
      </w:r>
      <w:r w:rsidRPr="00DA6A13">
        <w:rPr>
          <w:spacing w:val="0"/>
        </w:rPr>
        <w:t>е</w:t>
      </w:r>
      <w:r w:rsidRPr="00DA6A13">
        <w:rPr>
          <w:spacing w:val="0"/>
        </w:rPr>
        <w:t>ние в уголовно-исполнительной службе электрошоковых пистолетов "</w:t>
      </w:r>
      <w:proofErr w:type="spellStart"/>
      <w:r w:rsidRPr="00DA6A13">
        <w:rPr>
          <w:spacing w:val="0"/>
        </w:rPr>
        <w:t>Тазер</w:t>
      </w:r>
      <w:proofErr w:type="spellEnd"/>
      <w:r w:rsidRPr="00DA6A13">
        <w:rPr>
          <w:spacing w:val="0"/>
        </w:rPr>
        <w:t xml:space="preserve"> </w:t>
      </w:r>
      <w:proofErr w:type="spellStart"/>
      <w:r w:rsidRPr="00DA6A13">
        <w:rPr>
          <w:spacing w:val="0"/>
        </w:rPr>
        <w:t>Х26</w:t>
      </w:r>
      <w:proofErr w:type="spellEnd"/>
      <w:r w:rsidRPr="00DA6A13">
        <w:rPr>
          <w:spacing w:val="0"/>
        </w:rPr>
        <w:t>".</w:t>
      </w:r>
    </w:p>
    <w:p w:rsidR="005C0694" w:rsidRPr="005660A4" w:rsidRDefault="005C0694" w:rsidP="005C0694">
      <w:pPr>
        <w:pStyle w:val="H23GR"/>
        <w:keepLines w:val="0"/>
      </w:pPr>
      <w:r w:rsidRPr="005660A4">
        <w:tab/>
      </w:r>
      <w:r w:rsidRPr="005660A4">
        <w:tab/>
        <w:t>Статьи 12 и 13</w:t>
      </w:r>
    </w:p>
    <w:p w:rsidR="005C0694" w:rsidRPr="005660A4" w:rsidRDefault="005C0694" w:rsidP="005C0694">
      <w:pPr>
        <w:pStyle w:val="SingleTxtGR"/>
        <w:keepNext/>
      </w:pPr>
      <w:r w:rsidRPr="005660A4">
        <w:t>2</w:t>
      </w:r>
      <w:r w:rsidR="00374D11">
        <w:t>3</w:t>
      </w:r>
      <w:r w:rsidRPr="005660A4">
        <w:t>.</w:t>
      </w:r>
      <w:r w:rsidRPr="005660A4">
        <w:tab/>
        <w:t>Просьба представить дезагрегированные статистические данные о пост</w:t>
      </w:r>
      <w:r w:rsidRPr="005660A4">
        <w:t>у</w:t>
      </w:r>
      <w:r w:rsidRPr="005660A4">
        <w:t>пивших со времени рассмотрения последнего периодического доклада сообщ</w:t>
      </w:r>
      <w:r w:rsidRPr="005660A4">
        <w:t>е</w:t>
      </w:r>
      <w:r w:rsidRPr="005660A4">
        <w:t>ниях о жестоком обращении и/или пытках в ходе задержания или после заде</w:t>
      </w:r>
      <w:r w:rsidRPr="005660A4">
        <w:t>р</w:t>
      </w:r>
      <w:r w:rsidRPr="005660A4">
        <w:t>жания в разбивке по месту нахождения центров содержания под стражей, полу, возрасту и этнической принадлежности жертв. Просьба также представить по</w:t>
      </w:r>
      <w:r w:rsidRPr="005660A4">
        <w:t>д</w:t>
      </w:r>
      <w:r w:rsidRPr="005660A4">
        <w:t xml:space="preserve">робную информацию о результатах </w:t>
      </w:r>
      <w:r w:rsidR="00374D11">
        <w:t xml:space="preserve">любых </w:t>
      </w:r>
      <w:r w:rsidRPr="005660A4">
        <w:t>проводившихся расследований в случае таких жалоб, а также о возбужденных уголовных делах и вынесенных обвинительных приговорах.</w:t>
      </w:r>
    </w:p>
    <w:p w:rsidR="005C0694" w:rsidRPr="005660A4" w:rsidRDefault="005C0694" w:rsidP="005C0694">
      <w:pPr>
        <w:pStyle w:val="SingleTxtGR"/>
      </w:pPr>
      <w:r w:rsidRPr="005660A4">
        <w:t>2</w:t>
      </w:r>
      <w:r w:rsidR="00374D11">
        <w:t>4</w:t>
      </w:r>
      <w:r w:rsidRPr="005660A4">
        <w:t>.</w:t>
      </w:r>
      <w:r w:rsidRPr="005660A4">
        <w:tab/>
        <w:t xml:space="preserve">Как указывается в докладе государства-участника, в полной мере было выполнено лишь 55 из 106 рекомендаций, представленных с 2003 года </w:t>
      </w:r>
      <w:proofErr w:type="spellStart"/>
      <w:r w:rsidRPr="005660A4">
        <w:t>КСПЧ</w:t>
      </w:r>
      <w:proofErr w:type="spellEnd"/>
      <w:r w:rsidRPr="005660A4">
        <w:t xml:space="preserve"> Федеральному министерству внутренних дел. Просьба уточнить, какого рода меры принимаются по рекомендациям </w:t>
      </w:r>
      <w:proofErr w:type="spellStart"/>
      <w:r w:rsidRPr="005660A4">
        <w:t>КСПЧ</w:t>
      </w:r>
      <w:proofErr w:type="spellEnd"/>
      <w:r w:rsidRPr="005660A4">
        <w:t xml:space="preserve"> и может ли этот орган рассматр</w:t>
      </w:r>
      <w:r w:rsidRPr="005660A4">
        <w:t>и</w:t>
      </w:r>
      <w:r w:rsidRPr="005660A4">
        <w:t>вать жалобы отдельных лиц. Если он их рассматривать не может, то существует ли какой-либо независимый орган, которому поручено принимать и рассматр</w:t>
      </w:r>
      <w:r w:rsidRPr="005660A4">
        <w:t>и</w:t>
      </w:r>
      <w:r w:rsidRPr="005660A4">
        <w:t xml:space="preserve">вать жалобы на действия </w:t>
      </w:r>
      <w:r w:rsidR="004A366B">
        <w:t>должностных лиц по поддержанию правопорядка</w:t>
      </w:r>
      <w:r w:rsidRPr="005660A4">
        <w:t>?</w:t>
      </w:r>
    </w:p>
    <w:p w:rsidR="005C0694" w:rsidRPr="005660A4" w:rsidRDefault="005C0694" w:rsidP="005C0694">
      <w:pPr>
        <w:pStyle w:val="SingleTxtGR"/>
      </w:pPr>
      <w:r w:rsidRPr="005660A4">
        <w:t>2</w:t>
      </w:r>
      <w:r w:rsidR="004A366B">
        <w:t>5</w:t>
      </w:r>
      <w:r w:rsidRPr="005660A4">
        <w:t>.</w:t>
      </w:r>
      <w:r w:rsidRPr="005660A4">
        <w:tab/>
        <w:t>Просьба проинформировать Комитет о причинах, по которым большинс</w:t>
      </w:r>
      <w:r w:rsidRPr="005660A4">
        <w:t>т</w:t>
      </w:r>
      <w:r w:rsidRPr="005660A4">
        <w:t xml:space="preserve">во апелляционных жалоб прокуратуры в связи с делом </w:t>
      </w:r>
      <w:proofErr w:type="spellStart"/>
      <w:r w:rsidRPr="005660A4">
        <w:t>Шейбани</w:t>
      </w:r>
      <w:proofErr w:type="spellEnd"/>
      <w:r w:rsidRPr="005660A4">
        <w:t xml:space="preserve"> </w:t>
      </w:r>
      <w:proofErr w:type="spellStart"/>
      <w:r w:rsidRPr="005660A4">
        <w:t>Вагуе</w:t>
      </w:r>
      <w:proofErr w:type="spellEnd"/>
      <w:r w:rsidRPr="005660A4">
        <w:t xml:space="preserve"> полн</w:t>
      </w:r>
      <w:r w:rsidRPr="005660A4">
        <w:t>о</w:t>
      </w:r>
      <w:r w:rsidRPr="005660A4">
        <w:t>стью были отклонены Высоким земельным судом Вены. Просьба также пре</w:t>
      </w:r>
      <w:r w:rsidRPr="005660A4">
        <w:t>д</w:t>
      </w:r>
      <w:r w:rsidRPr="005660A4">
        <w:t>ставить дополнительную информацию об основаниях вынесения обвинител</w:t>
      </w:r>
      <w:r w:rsidRPr="005660A4">
        <w:t>ь</w:t>
      </w:r>
      <w:r w:rsidRPr="005660A4">
        <w:t>ных приговоров врачу скорой помощи и сотруднику полиции за "н</w:t>
      </w:r>
      <w:r w:rsidRPr="005660A4">
        <w:t>е</w:t>
      </w:r>
      <w:r w:rsidRPr="005660A4">
        <w:t>умышленное убийство" и определени</w:t>
      </w:r>
      <w:r>
        <w:t>я</w:t>
      </w:r>
      <w:r w:rsidRPr="005660A4">
        <w:t xml:space="preserve"> в качестве меры наказания лишь н</w:t>
      </w:r>
      <w:r w:rsidRPr="005660A4">
        <w:t>е</w:t>
      </w:r>
      <w:r w:rsidRPr="005660A4">
        <w:t>скольких месяцев тюремного заключения с отсрочкой приведения приговора в исполнение.</w:t>
      </w:r>
    </w:p>
    <w:p w:rsidR="005C0694" w:rsidRPr="005660A4" w:rsidRDefault="005C0694" w:rsidP="005C0694">
      <w:pPr>
        <w:pStyle w:val="SingleTxtGR"/>
      </w:pPr>
      <w:r w:rsidRPr="005660A4">
        <w:t>2</w:t>
      </w:r>
      <w:r w:rsidR="004A366B">
        <w:t>6</w:t>
      </w:r>
      <w:r w:rsidRPr="005660A4">
        <w:t>.</w:t>
      </w:r>
      <w:r w:rsidRPr="005660A4">
        <w:tab/>
        <w:t xml:space="preserve">В связи с вынесением обвинительного приговора четырем сотрудникам полиции безопасности за жестокое обращение с </w:t>
      </w:r>
      <w:proofErr w:type="spellStart"/>
      <w:r w:rsidRPr="005660A4">
        <w:t>Бакари</w:t>
      </w:r>
      <w:proofErr w:type="spellEnd"/>
      <w:r w:rsidRPr="005660A4">
        <w:t xml:space="preserve"> Дж. просьба указать: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22"/>
        </w:tabs>
      </w:pPr>
      <w:r w:rsidRPr="005660A4">
        <w:tab/>
      </w:r>
      <w:proofErr w:type="spellStart"/>
      <w:r w:rsidRPr="005660A4">
        <w:t>a</w:t>
      </w:r>
      <w:proofErr w:type="spellEnd"/>
      <w:r w:rsidRPr="005660A4">
        <w:t>)</w:t>
      </w:r>
      <w:r w:rsidRPr="005660A4">
        <w:tab/>
        <w:t>в каком преступлении обвинялись и были признаны виновными эти сотрудники, а также на каком основании они были приговорены лишь к н</w:t>
      </w:r>
      <w:r w:rsidRPr="005660A4">
        <w:t>е</w:t>
      </w:r>
      <w:r w:rsidRPr="005660A4">
        <w:t>скольким месяцам тюремного заключения с отсрочкой исполнения приговора;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22"/>
        </w:tabs>
      </w:pPr>
      <w:r w:rsidRPr="005660A4">
        <w:tab/>
      </w:r>
      <w:proofErr w:type="spellStart"/>
      <w:r w:rsidRPr="005660A4">
        <w:t>b</w:t>
      </w:r>
      <w:proofErr w:type="spellEnd"/>
      <w:r w:rsidRPr="005660A4">
        <w:t>)</w:t>
      </w:r>
      <w:r w:rsidRPr="005660A4">
        <w:tab/>
        <w:t>на каком основании Дисциплинарная комиссия отклонила требов</w:t>
      </w:r>
      <w:r w:rsidRPr="005660A4">
        <w:t>а</w:t>
      </w:r>
      <w:r w:rsidRPr="005660A4">
        <w:t>ние Омбудсмена по дисциплинарным делам об увольнении обвиненных сотру</w:t>
      </w:r>
      <w:r w:rsidRPr="005660A4">
        <w:t>д</w:t>
      </w:r>
      <w:r w:rsidRPr="005660A4">
        <w:t>ников;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22"/>
        </w:tabs>
      </w:pPr>
      <w:r w:rsidRPr="005660A4">
        <w:tab/>
      </w:r>
      <w:proofErr w:type="spellStart"/>
      <w:r w:rsidRPr="005660A4">
        <w:t>c</w:t>
      </w:r>
      <w:proofErr w:type="spellEnd"/>
      <w:r w:rsidRPr="005660A4">
        <w:t>)</w:t>
      </w:r>
      <w:r w:rsidRPr="005660A4">
        <w:tab/>
        <w:t>рассматривала ли Высокая комиссия по дисциплинарным делам к</w:t>
      </w:r>
      <w:r w:rsidRPr="005660A4">
        <w:t>а</w:t>
      </w:r>
      <w:r w:rsidRPr="005660A4">
        <w:t xml:space="preserve">кие-либо вопросы после того, как </w:t>
      </w:r>
      <w:r w:rsidR="00557224">
        <w:t>Административный суд принял к производс</w:t>
      </w:r>
      <w:r w:rsidR="00557224">
        <w:t>т</w:t>
      </w:r>
      <w:r w:rsidR="00557224">
        <w:t xml:space="preserve">ву жалобу </w:t>
      </w:r>
      <w:r w:rsidRPr="005660A4">
        <w:t>Омбудсмен</w:t>
      </w:r>
      <w:r w:rsidR="00557224">
        <w:t>а</w:t>
      </w:r>
      <w:r w:rsidRPr="005660A4">
        <w:t xml:space="preserve"> по дисциплинарным делам </w:t>
      </w:r>
      <w:r w:rsidR="00557224">
        <w:t>и проси л ее пересмотреть это дело</w:t>
      </w:r>
      <w:r w:rsidRPr="005660A4">
        <w:t>, и если рассматривала, то какие это были вопр</w:t>
      </w:r>
      <w:r w:rsidRPr="005660A4">
        <w:t>о</w:t>
      </w:r>
      <w:r w:rsidRPr="005660A4">
        <w:t>сы;</w:t>
      </w:r>
    </w:p>
    <w:p w:rsidR="005C0694" w:rsidRPr="005660A4" w:rsidRDefault="005C0694" w:rsidP="005E63E6">
      <w:pPr>
        <w:pStyle w:val="SingleTxtGR"/>
        <w:tabs>
          <w:tab w:val="clear" w:pos="1701"/>
          <w:tab w:val="left" w:pos="1722"/>
        </w:tabs>
      </w:pPr>
      <w:r w:rsidRPr="005660A4">
        <w:tab/>
      </w:r>
      <w:proofErr w:type="spellStart"/>
      <w:r w:rsidRPr="005660A4">
        <w:t>d</w:t>
      </w:r>
      <w:proofErr w:type="spellEnd"/>
      <w:r w:rsidRPr="005660A4">
        <w:t>)</w:t>
      </w:r>
      <w:r w:rsidRPr="005660A4">
        <w:tab/>
        <w:t xml:space="preserve">почему жертва еще не получила никакой компенсации, несмотря на то, что суд присудил ей компенсацию в размере </w:t>
      </w:r>
      <w:r w:rsidR="00E36ADA">
        <w:t>3</w:t>
      </w:r>
      <w:r w:rsidRPr="005660A4">
        <w:t> 000 евро за вред, нан</w:t>
      </w:r>
      <w:r w:rsidRPr="005660A4">
        <w:t>е</w:t>
      </w:r>
      <w:r w:rsidRPr="005660A4">
        <w:t>сенный в результате причинения боли и страданий</w:t>
      </w:r>
      <w:r w:rsidRPr="005E63E6">
        <w:t>.</w:t>
      </w:r>
    </w:p>
    <w:p w:rsidR="005C0694" w:rsidRPr="005660A4" w:rsidRDefault="005C0694" w:rsidP="005C0694">
      <w:pPr>
        <w:pStyle w:val="SingleTxtGR"/>
      </w:pPr>
      <w:r w:rsidRPr="005660A4">
        <w:t>2</w:t>
      </w:r>
      <w:r w:rsidR="00E36ADA">
        <w:t>7</w:t>
      </w:r>
      <w:r w:rsidRPr="005660A4">
        <w:t>.</w:t>
      </w:r>
      <w:r w:rsidRPr="005660A4">
        <w:tab/>
        <w:t>Просьба уточнить, что происходит после того, как прокуратура и Упра</w:t>
      </w:r>
      <w:r w:rsidRPr="005660A4">
        <w:t>в</w:t>
      </w:r>
      <w:r w:rsidRPr="005660A4">
        <w:t xml:space="preserve">ление внутренних дел получают информацию обо всех жалобах, касающихся предполагаемых правонарушений со стороны </w:t>
      </w:r>
      <w:r w:rsidR="00E36ADA">
        <w:t>должностных лиц по поддерж</w:t>
      </w:r>
      <w:r w:rsidR="00E36ADA">
        <w:t>а</w:t>
      </w:r>
      <w:r w:rsidR="00E36ADA">
        <w:t>нию правопорядка</w:t>
      </w:r>
      <w:r w:rsidRPr="005660A4">
        <w:t>.</w:t>
      </w:r>
    </w:p>
    <w:p w:rsidR="005C0694" w:rsidRPr="005660A4" w:rsidRDefault="005C0694" w:rsidP="005C0694">
      <w:pPr>
        <w:pStyle w:val="H23GR"/>
      </w:pPr>
      <w:r w:rsidRPr="005660A4">
        <w:tab/>
      </w:r>
      <w:r w:rsidRPr="005660A4">
        <w:tab/>
        <w:t>Статья 14</w:t>
      </w:r>
    </w:p>
    <w:p w:rsidR="005C0694" w:rsidRPr="005660A4" w:rsidRDefault="005C0694" w:rsidP="005C0694">
      <w:pPr>
        <w:pStyle w:val="SingleTxtGR"/>
      </w:pPr>
      <w:r w:rsidRPr="005660A4">
        <w:t>2</w:t>
      </w:r>
      <w:r w:rsidR="00E36ADA">
        <w:t>8</w:t>
      </w:r>
      <w:r w:rsidRPr="005660A4">
        <w:t>.</w:t>
      </w:r>
      <w:r w:rsidRPr="005660A4">
        <w:tab/>
        <w:t>Просьба представить статистическую информацию о том, какая компе</w:t>
      </w:r>
      <w:r w:rsidRPr="005660A4">
        <w:t>н</w:t>
      </w:r>
      <w:r w:rsidRPr="005660A4">
        <w:t>сация предоставлялась жертвам пыток и жестокого, бесчеловечного или ун</w:t>
      </w:r>
      <w:r w:rsidRPr="005660A4">
        <w:t>и</w:t>
      </w:r>
      <w:r w:rsidRPr="005660A4">
        <w:t>жающего достоинство обращения в государстве-участнике со времени рассмо</w:t>
      </w:r>
      <w:r w:rsidRPr="005660A4">
        <w:t>т</w:t>
      </w:r>
      <w:r w:rsidRPr="005660A4">
        <w:t xml:space="preserve">рения последнего периодического доклада. Просьба также </w:t>
      </w:r>
      <w:r w:rsidR="00E36ADA">
        <w:t>указ</w:t>
      </w:r>
      <w:r w:rsidRPr="005660A4">
        <w:t>ать эту инфо</w:t>
      </w:r>
      <w:r w:rsidRPr="005660A4">
        <w:t>р</w:t>
      </w:r>
      <w:r w:rsidRPr="005660A4">
        <w:t>мацию в разбивке по полу, возрасту и этнической принадлежности.</w:t>
      </w:r>
    </w:p>
    <w:p w:rsidR="005C0694" w:rsidRPr="005660A4" w:rsidRDefault="005C0694" w:rsidP="005C0694">
      <w:pPr>
        <w:pStyle w:val="SingleTxtGR"/>
      </w:pPr>
      <w:r w:rsidRPr="005660A4">
        <w:t>2</w:t>
      </w:r>
      <w:r w:rsidR="00E36ADA">
        <w:t>9</w:t>
      </w:r>
      <w:r w:rsidRPr="005660A4">
        <w:t>.</w:t>
      </w:r>
      <w:r w:rsidRPr="005660A4">
        <w:tab/>
        <w:t>Просьба уточнить, зависит ли право на компенсацию от наличия судебн</w:t>
      </w:r>
      <w:r w:rsidRPr="005660A4">
        <w:t>о</w:t>
      </w:r>
      <w:r w:rsidRPr="005660A4">
        <w:t>го решения по уголовному делу о выплате компенсации. Может ли жертва п</w:t>
      </w:r>
      <w:r w:rsidRPr="005660A4">
        <w:t>ы</w:t>
      </w:r>
      <w:r w:rsidRPr="005660A4">
        <w:t>ток</w:t>
      </w:r>
      <w:r w:rsidR="00B4590B">
        <w:t xml:space="preserve"> и</w:t>
      </w:r>
      <w:r w:rsidRPr="005660A4">
        <w:t xml:space="preserve"> жестокого, бесчеловечного или унижающего достоинство обращения п</w:t>
      </w:r>
      <w:r w:rsidRPr="005660A4">
        <w:t>о</w:t>
      </w:r>
      <w:r w:rsidRPr="005660A4">
        <w:t xml:space="preserve">лучить компенсацию, если виновному определена дисциплинарная, а </w:t>
      </w:r>
      <w:r w:rsidR="00B4590B">
        <w:t xml:space="preserve">не </w:t>
      </w:r>
      <w:r w:rsidRPr="005660A4">
        <w:t>уг</w:t>
      </w:r>
      <w:r w:rsidRPr="005660A4">
        <w:t>о</w:t>
      </w:r>
      <w:r w:rsidRPr="005660A4">
        <w:t>ловная мера наказания?</w:t>
      </w:r>
    </w:p>
    <w:p w:rsidR="005C0694" w:rsidRPr="005660A4" w:rsidRDefault="00B4590B" w:rsidP="005C0694">
      <w:pPr>
        <w:pStyle w:val="SingleTxtGR"/>
      </w:pPr>
      <w:r>
        <w:t>30</w:t>
      </w:r>
      <w:r w:rsidR="005C0694" w:rsidRPr="005660A4">
        <w:t>.</w:t>
      </w:r>
      <w:r w:rsidR="005C0694" w:rsidRPr="005660A4">
        <w:tab/>
        <w:t>Просьба представить дополнительную информацию об имеющихся слу</w:t>
      </w:r>
      <w:r w:rsidR="005C0694" w:rsidRPr="005660A4">
        <w:t>ж</w:t>
      </w:r>
      <w:r w:rsidR="005C0694" w:rsidRPr="005660A4">
        <w:t>бах для лечения травм и обеспечения других видов реабилитации жертвам п</w:t>
      </w:r>
      <w:r w:rsidR="005C0694" w:rsidRPr="005660A4">
        <w:t>ы</w:t>
      </w:r>
      <w:r w:rsidR="005C0694" w:rsidRPr="005660A4">
        <w:t>ток.</w:t>
      </w:r>
    </w:p>
    <w:p w:rsidR="005C0694" w:rsidRPr="005660A4" w:rsidRDefault="005C0694" w:rsidP="005C0694">
      <w:pPr>
        <w:pStyle w:val="H23GR"/>
      </w:pPr>
      <w:r w:rsidRPr="005660A4">
        <w:tab/>
      </w:r>
      <w:r w:rsidRPr="005660A4">
        <w:tab/>
        <w:t>Статья 16</w:t>
      </w:r>
    </w:p>
    <w:p w:rsidR="005C0694" w:rsidRPr="005660A4" w:rsidRDefault="00B4590B" w:rsidP="005C0694">
      <w:pPr>
        <w:pStyle w:val="SingleTxtGR"/>
      </w:pPr>
      <w:r>
        <w:t>31</w:t>
      </w:r>
      <w:r w:rsidR="005C0694" w:rsidRPr="005660A4">
        <w:t>.</w:t>
      </w:r>
      <w:r w:rsidR="005C0694" w:rsidRPr="005660A4">
        <w:tab/>
        <w:t>Просьба охарактеризовать меры</w:t>
      </w:r>
      <w:r>
        <w:t>,</w:t>
      </w:r>
      <w:r w:rsidRPr="005660A4">
        <w:t xml:space="preserve"> принимаемые</w:t>
      </w:r>
      <w:r w:rsidR="005C0694" w:rsidRPr="005660A4">
        <w:t xml:space="preserve"> по борьбе с расизмом и дискриминацией, в частности по борьбе с жестоким обращением или насилием в отношении этнических меньшинств по расовым мотивам</w:t>
      </w:r>
      <w:r>
        <w:t>, в том числе со ст</w:t>
      </w:r>
      <w:r>
        <w:t>о</w:t>
      </w:r>
      <w:r>
        <w:t>роны сотрудников правоохранительных органов и государственных должнос</w:t>
      </w:r>
      <w:r>
        <w:t>т</w:t>
      </w:r>
      <w:r>
        <w:t>ных лиц. В этом отношении</w:t>
      </w:r>
      <w:r w:rsidR="005C0694" w:rsidRPr="005660A4">
        <w:t xml:space="preserve"> просьба также представить информацию о числе жалоб, расследованиях, предъявленных обвинениях и вынесенных пр</w:t>
      </w:r>
      <w:r w:rsidR="005C0694" w:rsidRPr="005660A4">
        <w:t>и</w:t>
      </w:r>
      <w:r w:rsidR="005C0694" w:rsidRPr="005660A4">
        <w:t>говорах в связи с жалобами на жестокое обращение или насилие по расовым мотивам.</w:t>
      </w:r>
    </w:p>
    <w:p w:rsidR="005C0694" w:rsidRPr="005660A4" w:rsidRDefault="005C0694" w:rsidP="005C0694">
      <w:pPr>
        <w:pStyle w:val="SingleTxtGR"/>
      </w:pPr>
      <w:r w:rsidRPr="005660A4">
        <w:t>3</w:t>
      </w:r>
      <w:r w:rsidR="00CF1563">
        <w:t>2</w:t>
      </w:r>
      <w:r w:rsidRPr="005660A4">
        <w:t>.</w:t>
      </w:r>
      <w:r w:rsidRPr="005660A4">
        <w:tab/>
        <w:t>Просьба прокомментировать принимаемые меры по борьбе с насилием в отношении женщин. Приняло ли государство-участник комплексную стратегию борьбы против всех форм насилия в отношении женщин, включая бытовое н</w:t>
      </w:r>
      <w:r w:rsidRPr="005660A4">
        <w:t>а</w:t>
      </w:r>
      <w:r w:rsidRPr="005660A4">
        <w:t>силие, как было рекомендовано К</w:t>
      </w:r>
      <w:r w:rsidR="00CF1563">
        <w:t>омитетом по ликвидации дискриминации в отношении женщин</w:t>
      </w:r>
      <w:r w:rsidRPr="005660A4">
        <w:t xml:space="preserve"> в 2007 году?</w:t>
      </w:r>
    </w:p>
    <w:p w:rsidR="005C0694" w:rsidRPr="005660A4" w:rsidRDefault="005C0694" w:rsidP="005C0694">
      <w:pPr>
        <w:pStyle w:val="SingleTxtGR"/>
      </w:pPr>
      <w:r w:rsidRPr="005660A4">
        <w:t>3</w:t>
      </w:r>
      <w:r w:rsidR="00CF1563">
        <w:t>3</w:t>
      </w:r>
      <w:r w:rsidRPr="005660A4">
        <w:t>.</w:t>
      </w:r>
      <w:r w:rsidRPr="005660A4">
        <w:tab/>
        <w:t>Просьба представить информацию о проведении любых независимых и</w:t>
      </w:r>
      <w:r w:rsidRPr="005660A4">
        <w:t>н</w:t>
      </w:r>
      <w:r w:rsidRPr="005660A4">
        <w:t>спекций психиатрических учреждений и о принятых по их итогам мерах, а та</w:t>
      </w:r>
      <w:r w:rsidRPr="005660A4">
        <w:t>к</w:t>
      </w:r>
      <w:r w:rsidRPr="005660A4">
        <w:t>же дать подробную информацию об органах, которые проводят такую работу. Просьба также дать подробную информацию о выводах, к которым они прих</w:t>
      </w:r>
      <w:r w:rsidRPr="005660A4">
        <w:t>о</w:t>
      </w:r>
      <w:r w:rsidRPr="005660A4">
        <w:t>дят, и о положении пациентов, в том числе о применении и масштабах прим</w:t>
      </w:r>
      <w:r w:rsidRPr="005660A4">
        <w:t>е</w:t>
      </w:r>
      <w:r w:rsidRPr="005660A4">
        <w:t xml:space="preserve">нения любых мер принуждения. </w:t>
      </w:r>
    </w:p>
    <w:p w:rsidR="005C0694" w:rsidRPr="005660A4" w:rsidRDefault="005C0694" w:rsidP="005C0694">
      <w:pPr>
        <w:pStyle w:val="SingleTxtGR"/>
      </w:pPr>
      <w:r w:rsidRPr="005660A4">
        <w:t>3</w:t>
      </w:r>
      <w:r w:rsidR="00CF1563">
        <w:t>4</w:t>
      </w:r>
      <w:r w:rsidRPr="005660A4">
        <w:t>.</w:t>
      </w:r>
      <w:r w:rsidRPr="005660A4">
        <w:tab/>
        <w:t>Просьба проинформировать Комитет, какие конкретные меры приним</w:t>
      </w:r>
      <w:r w:rsidRPr="005660A4">
        <w:t>а</w:t>
      </w:r>
      <w:r w:rsidRPr="005660A4">
        <w:t xml:space="preserve">ются для </w:t>
      </w:r>
      <w:r w:rsidR="00CF1563">
        <w:t xml:space="preserve">обеспечения </w:t>
      </w:r>
      <w:r w:rsidRPr="005660A4">
        <w:t>того</w:t>
      </w:r>
      <w:r w:rsidR="00CF1563">
        <w:t>,</w:t>
      </w:r>
      <w:r w:rsidRPr="005660A4">
        <w:t xml:space="preserve"> чтобы лишение детей свободы всегда использов</w:t>
      </w:r>
      <w:r w:rsidRPr="005660A4">
        <w:t>а</w:t>
      </w:r>
      <w:r w:rsidRPr="005660A4">
        <w:t>лось лишь в качестве исключительной меры и на как можно более короткий п</w:t>
      </w:r>
      <w:r w:rsidRPr="005660A4">
        <w:t>е</w:t>
      </w:r>
      <w:r w:rsidRPr="005660A4">
        <w:t>риод времени. Просьба указать также, применяются ли меры, альтернативные содержанию под стражей, и всегда ли лишенные свободы дети содержатся под стражей о</w:t>
      </w:r>
      <w:r w:rsidRPr="005660A4">
        <w:t>т</w:t>
      </w:r>
      <w:r w:rsidRPr="005660A4">
        <w:t>дельно от взрослых.</w:t>
      </w:r>
    </w:p>
    <w:p w:rsidR="005C0694" w:rsidRPr="005660A4" w:rsidRDefault="005C0694" w:rsidP="005C0694">
      <w:pPr>
        <w:pStyle w:val="SingleTxtGR"/>
      </w:pPr>
      <w:r w:rsidRPr="005660A4">
        <w:t>3</w:t>
      </w:r>
      <w:r w:rsidR="00DB44D7">
        <w:t>5</w:t>
      </w:r>
      <w:r w:rsidRPr="005660A4">
        <w:t>.</w:t>
      </w:r>
      <w:r w:rsidRPr="005660A4">
        <w:tab/>
        <w:t>Просьба представить в разбивке по полу, возрасту, этнической прина</w:t>
      </w:r>
      <w:r w:rsidRPr="005660A4">
        <w:t>д</w:t>
      </w:r>
      <w:r w:rsidRPr="005660A4">
        <w:t>лежности или происхождению жертв информацию о числе жалоб, о расслед</w:t>
      </w:r>
      <w:r w:rsidRPr="005660A4">
        <w:t>о</w:t>
      </w:r>
      <w:r w:rsidRPr="005660A4">
        <w:t>ваниях, возбужденных делах, вынесенных обвин</w:t>
      </w:r>
      <w:r w:rsidRPr="005660A4">
        <w:t>и</w:t>
      </w:r>
      <w:r w:rsidRPr="005660A4">
        <w:t>тельных приговорах и мерах наказания в случаях торговли людьми и сексуальной эксплуатации в коммерч</w:t>
      </w:r>
      <w:r w:rsidRPr="005660A4">
        <w:t>е</w:t>
      </w:r>
      <w:r w:rsidRPr="005660A4">
        <w:t xml:space="preserve">ских целях со времени рассмотрения последнего периодического доклада. </w:t>
      </w:r>
    </w:p>
    <w:p w:rsidR="005C0694" w:rsidRPr="005660A4" w:rsidRDefault="005C0694" w:rsidP="005C0694">
      <w:pPr>
        <w:pStyle w:val="SingleTxtGR"/>
      </w:pPr>
      <w:r w:rsidRPr="005660A4">
        <w:t>3</w:t>
      </w:r>
      <w:r w:rsidR="00DB44D7">
        <w:t>6</w:t>
      </w:r>
      <w:r w:rsidRPr="005660A4">
        <w:t>.</w:t>
      </w:r>
      <w:r w:rsidRPr="005660A4">
        <w:tab/>
        <w:t>Просьба представить статистические данные о случаях насилия между заключенными, которые имели место со времени рассмотрения последнего п</w:t>
      </w:r>
      <w:r w:rsidRPr="005660A4">
        <w:t>е</w:t>
      </w:r>
      <w:r w:rsidRPr="005660A4">
        <w:t>риодического доклада. Какие меры были приняты для предупреждения такого насилия?</w:t>
      </w:r>
    </w:p>
    <w:p w:rsidR="005C0694" w:rsidRPr="005660A4" w:rsidRDefault="005C0694" w:rsidP="005C0694">
      <w:pPr>
        <w:pStyle w:val="H1GR"/>
      </w:pPr>
      <w:r w:rsidRPr="005660A4">
        <w:tab/>
      </w:r>
      <w:r w:rsidRPr="005660A4">
        <w:tab/>
        <w:t>Прочие вопросы</w:t>
      </w:r>
    </w:p>
    <w:p w:rsidR="005C0694" w:rsidRPr="005660A4" w:rsidRDefault="005C0694" w:rsidP="005C0694">
      <w:pPr>
        <w:pStyle w:val="SingleTxtGR"/>
      </w:pPr>
      <w:r w:rsidRPr="005660A4">
        <w:t>3</w:t>
      </w:r>
      <w:r w:rsidR="00DB44D7">
        <w:t>7</w:t>
      </w:r>
      <w:r w:rsidRPr="005660A4">
        <w:t>.</w:t>
      </w:r>
      <w:r w:rsidRPr="005660A4">
        <w:tab/>
        <w:t>Просьба указать, имеются ли в государстве-участнике законы о пред</w:t>
      </w:r>
      <w:r w:rsidRPr="005660A4">
        <w:t>у</w:t>
      </w:r>
      <w:r w:rsidRPr="005660A4">
        <w:t>преждении или запрещении производства, торговли, экспорта и использования устройств, конкретно предназначенных для применения пыток или жестокого, бесчеловечного или унижающего достоинство обращения. Если такое законод</w:t>
      </w:r>
      <w:r w:rsidRPr="005660A4">
        <w:t>а</w:t>
      </w:r>
      <w:r w:rsidRPr="005660A4">
        <w:t>тельство имеется, просьба дать информацию о его содержании или примен</w:t>
      </w:r>
      <w:r w:rsidRPr="005660A4">
        <w:t>е</w:t>
      </w:r>
      <w:r w:rsidRPr="005660A4">
        <w:t xml:space="preserve">нии. Если же его нет, просьба указать, рассматривается ли вопрос о принятии такого законодательства. </w:t>
      </w:r>
    </w:p>
    <w:p w:rsidR="005C0694" w:rsidRPr="005660A4" w:rsidRDefault="005C0694" w:rsidP="005C0694">
      <w:pPr>
        <w:pStyle w:val="SingleTxtGR"/>
      </w:pPr>
      <w:r w:rsidRPr="005660A4">
        <w:t>3</w:t>
      </w:r>
      <w:r w:rsidR="00DB44D7">
        <w:t>8</w:t>
      </w:r>
      <w:r w:rsidRPr="005660A4">
        <w:t>.</w:t>
      </w:r>
      <w:r w:rsidRPr="005660A4">
        <w:tab/>
        <w:t>В связи с пунктом 4 доклада государства-участника просьба сообщить Комитету о любых сдвигах в направлении ратификации государством-участником Факультативного протокола к Конвенции, кот</w:t>
      </w:r>
      <w:r w:rsidRPr="005660A4">
        <w:t>о</w:t>
      </w:r>
      <w:r w:rsidRPr="005660A4">
        <w:t>рый государство-участник подписало в сентябре 2003 года. Если таковые имеются, просьба с</w:t>
      </w:r>
      <w:r w:rsidRPr="005660A4">
        <w:t>о</w:t>
      </w:r>
      <w:r w:rsidRPr="005660A4">
        <w:t xml:space="preserve">общить, приняты ли государством-участником какие-либо меры, с тем чтобы создать или назначить национальный механизм, </w:t>
      </w:r>
      <w:r w:rsidR="00DB44D7">
        <w:t xml:space="preserve">члены которого осуществляли бы </w:t>
      </w:r>
      <w:r w:rsidRPr="005660A4">
        <w:t>периодические посещения мест содержания под стражей в целях предупр</w:t>
      </w:r>
      <w:r w:rsidRPr="005660A4">
        <w:t>е</w:t>
      </w:r>
      <w:r w:rsidRPr="005660A4">
        <w:t xml:space="preserve">ждения применения пыток или других видов жестокого, бесчеловечного или унижающего достоинство обращения. </w:t>
      </w:r>
    </w:p>
    <w:p w:rsidR="005C0694" w:rsidRPr="005660A4" w:rsidRDefault="005C0694" w:rsidP="005C0694">
      <w:pPr>
        <w:pStyle w:val="SingleTxtGR"/>
      </w:pPr>
      <w:r w:rsidRPr="005660A4">
        <w:t>3</w:t>
      </w:r>
      <w:r w:rsidR="00DB44D7">
        <w:t>9</w:t>
      </w:r>
      <w:r w:rsidRPr="005660A4">
        <w:t>.</w:t>
      </w:r>
      <w:r w:rsidRPr="005660A4">
        <w:tab/>
        <w:t>Просьба представить информацию о законодательных, администрати</w:t>
      </w:r>
      <w:r w:rsidRPr="005660A4">
        <w:t>в</w:t>
      </w:r>
      <w:r w:rsidRPr="005660A4">
        <w:t>ных и иных мерах, принятых государством-участником с учетом угрозы терр</w:t>
      </w:r>
      <w:r w:rsidRPr="005660A4">
        <w:t>о</w:t>
      </w:r>
      <w:r w:rsidRPr="005660A4">
        <w:t>ристических актов, и пояснить, каким образом оно обеспечивает, чтобы эти м</w:t>
      </w:r>
      <w:r w:rsidRPr="005660A4">
        <w:t>е</w:t>
      </w:r>
      <w:r w:rsidRPr="005660A4">
        <w:t>ры не сказывались на реализации гарантий прав человека в законодательстве и на практике. В этой связи Комитет напоминает о резолюциях 1456 (2003), 1535 (2004), 1566 (2004) и 1624 (2005) Совета Безопасности, в первой из кот</w:t>
      </w:r>
      <w:r w:rsidRPr="005660A4">
        <w:t>о</w:t>
      </w:r>
      <w:r w:rsidRPr="005660A4">
        <w:t>рых Совет указал, что государства "должны обеспечить, чтобы любые меры, принимаемые в целях борьбы с терроризмом, соответствовали всем их обяз</w:t>
      </w:r>
      <w:r w:rsidRPr="005660A4">
        <w:t>а</w:t>
      </w:r>
      <w:r w:rsidRPr="005660A4">
        <w:t>тельствам по международному праву, и им следует принять такие меры в соо</w:t>
      </w:r>
      <w:r w:rsidRPr="005660A4">
        <w:t>т</w:t>
      </w:r>
      <w:r w:rsidRPr="005660A4">
        <w:t>ветствии с международным правом, в частности в области прав человека, б</w:t>
      </w:r>
      <w:r w:rsidRPr="005660A4">
        <w:t>е</w:t>
      </w:r>
      <w:r w:rsidRPr="005660A4">
        <w:t>женского права и гуманитарного права". Просьба представить информацию о подготовке персонала правоохранительных и других органов, о числе и типах наказаний, назначаемых в соответствии с законом, и о юридических средствах, имеющихся в распоряжении лиц, против которых применяются антитеррор</w:t>
      </w:r>
      <w:r w:rsidRPr="005660A4">
        <w:t>и</w:t>
      </w:r>
      <w:r w:rsidRPr="005660A4">
        <w:t>стические меры. Просьба также сообщить, поступали ли какие-либо жалобы о несоблюдении норм международного права в этой связи и о результатах ра</w:t>
      </w:r>
      <w:r w:rsidRPr="005660A4">
        <w:t>с</w:t>
      </w:r>
      <w:r w:rsidRPr="005660A4">
        <w:t xml:space="preserve">смотрения таких жалоб. </w:t>
      </w:r>
    </w:p>
    <w:p w:rsidR="005C0694" w:rsidRPr="005660A4" w:rsidRDefault="005C0694" w:rsidP="005C0694">
      <w:pPr>
        <w:pStyle w:val="SingleTxtGR"/>
        <w:spacing w:before="240" w:after="0"/>
        <w:ind w:left="0" w:right="0"/>
        <w:jc w:val="center"/>
        <w:rPr>
          <w:u w:val="single"/>
        </w:rPr>
      </w:pPr>
      <w:r w:rsidRPr="005660A4">
        <w:rPr>
          <w:u w:val="single"/>
        </w:rPr>
        <w:tab/>
      </w:r>
      <w:r w:rsidRPr="005660A4">
        <w:rPr>
          <w:u w:val="single"/>
        </w:rPr>
        <w:tab/>
      </w:r>
      <w:r w:rsidRPr="005660A4">
        <w:rPr>
          <w:u w:val="single"/>
        </w:rPr>
        <w:tab/>
      </w:r>
    </w:p>
    <w:p w:rsidR="00F90607" w:rsidRPr="00FD4C07" w:rsidRDefault="00F90607" w:rsidP="00457634"/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C73" w:rsidRDefault="009B0C73">
      <w:r>
        <w:rPr>
          <w:lang w:val="en-US"/>
        </w:rPr>
        <w:tab/>
      </w:r>
      <w:r>
        <w:separator/>
      </w:r>
    </w:p>
  </w:endnote>
  <w:endnote w:type="continuationSeparator" w:id="0">
    <w:p w:rsidR="009B0C73" w:rsidRDefault="009B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C73" w:rsidRPr="00DB44D7" w:rsidRDefault="009B0C73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</w:t>
    </w:r>
    <w:r>
      <w:rPr>
        <w:rStyle w:val="PageNumber"/>
        <w:b w:val="0"/>
        <w:sz w:val="16"/>
        <w:szCs w:val="16"/>
        <w:lang w:val="ru-RU"/>
      </w:rPr>
      <w:t>46833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C73" w:rsidRPr="00B74BE2" w:rsidRDefault="009B0C73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</w:t>
    </w:r>
    <w:r>
      <w:rPr>
        <w:lang w:val="ru-RU"/>
      </w:rPr>
      <w:t>46833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C73" w:rsidRPr="00B74BE2" w:rsidRDefault="009B0C73">
    <w:pPr>
      <w:pStyle w:val="Footer"/>
      <w:rPr>
        <w:sz w:val="20"/>
        <w:lang w:val="en-US"/>
      </w:rPr>
    </w:pPr>
    <w:r>
      <w:rPr>
        <w:sz w:val="20"/>
        <w:lang w:val="en-US"/>
      </w:rPr>
      <w:t>GE.09-46833  (R)   221209   231209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C73" w:rsidRPr="00F71F63" w:rsidRDefault="009B0C7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B0C73" w:rsidRPr="00F71F63" w:rsidRDefault="009B0C7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B0C73" w:rsidRPr="00635E86" w:rsidRDefault="009B0C7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C73" w:rsidRPr="008C469F" w:rsidRDefault="009B0C73">
    <w:pPr>
      <w:pStyle w:val="Header"/>
      <w:rPr>
        <w:lang w:val="en-US"/>
      </w:rPr>
    </w:pPr>
    <w:r>
      <w:rPr>
        <w:lang w:val="en-US"/>
      </w:rPr>
      <w:t>CAT/C/AUT/Q/4-5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C73" w:rsidRPr="00B74BE2" w:rsidRDefault="009B0C73">
    <w:pPr>
      <w:pStyle w:val="Header"/>
      <w:rPr>
        <w:lang w:val="en-US"/>
      </w:rPr>
    </w:pPr>
    <w:r>
      <w:rPr>
        <w:lang w:val="en-US"/>
      </w:rPr>
      <w:tab/>
      <w:t>CAT/C/AUT/Q/4-5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6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72E4"/>
    <w:rsid w:val="00117AEE"/>
    <w:rsid w:val="001463F7"/>
    <w:rsid w:val="0015769C"/>
    <w:rsid w:val="00180752"/>
    <w:rsid w:val="00185076"/>
    <w:rsid w:val="0018543C"/>
    <w:rsid w:val="00190231"/>
    <w:rsid w:val="00191742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68B9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04B5"/>
    <w:rsid w:val="003215F5"/>
    <w:rsid w:val="00327249"/>
    <w:rsid w:val="00332891"/>
    <w:rsid w:val="00352AB4"/>
    <w:rsid w:val="00356BB2"/>
    <w:rsid w:val="00360477"/>
    <w:rsid w:val="00367FC9"/>
    <w:rsid w:val="003711A1"/>
    <w:rsid w:val="00372123"/>
    <w:rsid w:val="00374D11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366B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7224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0694"/>
    <w:rsid w:val="005C2081"/>
    <w:rsid w:val="005C678A"/>
    <w:rsid w:val="005D346D"/>
    <w:rsid w:val="005E63E6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2A2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CE5"/>
    <w:rsid w:val="008727A1"/>
    <w:rsid w:val="00886B0F"/>
    <w:rsid w:val="00891C08"/>
    <w:rsid w:val="008A3879"/>
    <w:rsid w:val="008A5FA8"/>
    <w:rsid w:val="008A620D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0C73"/>
    <w:rsid w:val="009B1D9B"/>
    <w:rsid w:val="009B4074"/>
    <w:rsid w:val="009C30BB"/>
    <w:rsid w:val="009C60BE"/>
    <w:rsid w:val="009E6279"/>
    <w:rsid w:val="009F00A6"/>
    <w:rsid w:val="009F432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37C7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90B"/>
    <w:rsid w:val="00B81305"/>
    <w:rsid w:val="00BB17DC"/>
    <w:rsid w:val="00BB1AF9"/>
    <w:rsid w:val="00BB4C4A"/>
    <w:rsid w:val="00BD3CAE"/>
    <w:rsid w:val="00BD5F3C"/>
    <w:rsid w:val="00BE0E2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476E"/>
    <w:rsid w:val="00CE79A5"/>
    <w:rsid w:val="00CF0042"/>
    <w:rsid w:val="00CF1563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3985"/>
    <w:rsid w:val="00DB44D7"/>
    <w:rsid w:val="00DF18FA"/>
    <w:rsid w:val="00DF49CA"/>
    <w:rsid w:val="00DF58B4"/>
    <w:rsid w:val="00DF775B"/>
    <w:rsid w:val="00E007F3"/>
    <w:rsid w:val="00E00DEA"/>
    <w:rsid w:val="00E06EF0"/>
    <w:rsid w:val="00E11679"/>
    <w:rsid w:val="00E307D1"/>
    <w:rsid w:val="00E36ADA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2DF3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2A4A"/>
    <w:rsid w:val="00F87506"/>
    <w:rsid w:val="00F903FD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"/>
    <w:link w:val="FootnoteText"/>
    <w:semiHidden/>
    <w:locked/>
    <w:rsid w:val="005C0694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</Pages>
  <Words>2627</Words>
  <Characters>14974</Characters>
  <Application>Microsoft Office Word</Application>
  <DocSecurity>4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Tcherniaeva</dc:creator>
  <cp:keywords/>
  <dc:description/>
  <cp:lastModifiedBy>Tcherniaeva</cp:lastModifiedBy>
  <cp:revision>2</cp:revision>
  <cp:lastPrinted>2009-12-23T13:42:00Z</cp:lastPrinted>
  <dcterms:created xsi:type="dcterms:W3CDTF">2009-12-23T13:42:00Z</dcterms:created>
  <dcterms:modified xsi:type="dcterms:W3CDTF">2009-12-23T13:42:00Z</dcterms:modified>
</cp:coreProperties>
</file>