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F3773" w14:textId="0FAB44E0" w:rsidR="00283BB1" w:rsidRPr="001512E1" w:rsidRDefault="00743A31" w:rsidP="00283BB1">
      <w:pPr>
        <w:spacing w:after="360"/>
        <w:jc w:val="right"/>
        <w:outlineLvl w:val="0"/>
        <w:rPr>
          <w:bCs/>
        </w:rPr>
      </w:pPr>
      <w:bookmarkStart w:id="0" w:name="_Toc223443575"/>
      <w:r w:rsidRPr="00AC2C41">
        <w:rPr>
          <w:bCs/>
        </w:rPr>
        <w:t>E/2026/22</w:t>
      </w:r>
      <w:r w:rsidR="00074214">
        <w:rPr>
          <w:bCs/>
        </w:rPr>
        <w:br/>
      </w:r>
      <w:r w:rsidRPr="00AC2C41">
        <w:rPr>
          <w:bCs/>
        </w:rPr>
        <w:t>E/C.12/2025/3</w:t>
      </w:r>
      <w:bookmarkEnd w:id="0"/>
    </w:p>
    <w:p w14:paraId="6F8F2897" w14:textId="77777777" w:rsidR="00483E94" w:rsidRPr="001512E1" w:rsidRDefault="001D12EC" w:rsidP="00483E94">
      <w:pPr>
        <w:ind w:left="1134"/>
      </w:pPr>
      <w:r w:rsidRPr="001512E1">
        <w:rPr>
          <w:noProof/>
          <w:lang w:eastAsia="fr-CH"/>
        </w:rPr>
        <w:drawing>
          <wp:inline distT="0" distB="0" distL="0" distR="0" wp14:anchorId="3014668D" wp14:editId="19AEF1FD">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621525C2" w14:textId="77777777" w:rsidR="00483E94" w:rsidRPr="001512E1" w:rsidRDefault="00E97F60" w:rsidP="007F7FA3">
      <w:pPr>
        <w:pStyle w:val="XLargeG"/>
        <w:spacing w:after="800"/>
      </w:pPr>
      <w:r w:rsidRPr="001512E1">
        <w:t>United Nations</w:t>
      </w:r>
    </w:p>
    <w:p w14:paraId="4DFA34FA" w14:textId="77777777" w:rsidR="00AA34DA" w:rsidRPr="00DB4717" w:rsidRDefault="00AA34DA" w:rsidP="009F5BE7">
      <w:pPr>
        <w:pStyle w:val="STitleLG"/>
        <w:spacing w:after="960"/>
      </w:pPr>
      <w:bookmarkStart w:id="1" w:name="_Hlk158707954"/>
      <w:bookmarkStart w:id="2" w:name="_Toc223443576"/>
      <w:r w:rsidRPr="00DB4717">
        <w:t>Committee on Economic,</w:t>
      </w:r>
      <w:r w:rsidRPr="00DB4717">
        <w:br/>
        <w:t>Social and Cultural Rights</w:t>
      </w:r>
      <w:bookmarkEnd w:id="1"/>
      <w:bookmarkEnd w:id="2"/>
    </w:p>
    <w:p w14:paraId="60567BE2" w14:textId="624D3B7E" w:rsidR="00483E94" w:rsidRPr="001512E1" w:rsidRDefault="00ED643C" w:rsidP="00ED643C">
      <w:pPr>
        <w:pStyle w:val="STitleMG"/>
      </w:pPr>
      <w:bookmarkStart w:id="3" w:name="_Hlk158708330"/>
      <w:bookmarkStart w:id="4" w:name="_Toc223443577"/>
      <w:r w:rsidRPr="00DB4717">
        <w:t>Report on the seventy-</w:t>
      </w:r>
      <w:r>
        <w:t>seventh</w:t>
      </w:r>
      <w:r w:rsidRPr="00DB4717">
        <w:t xml:space="preserve"> and seventy</w:t>
      </w:r>
      <w:r w:rsidRPr="00DB4717">
        <w:noBreakHyphen/>
      </w:r>
      <w:r>
        <w:t>eigh</w:t>
      </w:r>
      <w:r w:rsidRPr="00DB4717">
        <w:t>th sessions</w:t>
      </w:r>
      <w:bookmarkEnd w:id="3"/>
      <w:r w:rsidRPr="00DB4717">
        <w:t xml:space="preserve"> </w:t>
      </w:r>
      <w:r w:rsidRPr="00DB4717">
        <w:br/>
        <w:t>(</w:t>
      </w:r>
      <w:r w:rsidRPr="003F21A6">
        <w:rPr>
          <w:rFonts w:eastAsia="Times New Roman"/>
        </w:rPr>
        <w:t>1</w:t>
      </w:r>
      <w:r>
        <w:rPr>
          <w:rFonts w:eastAsia="Times New Roman"/>
        </w:rPr>
        <w:t xml:space="preserve">0–28 </w:t>
      </w:r>
      <w:r w:rsidRPr="003F21A6">
        <w:rPr>
          <w:rFonts w:eastAsia="Times New Roman"/>
        </w:rPr>
        <w:t xml:space="preserve">February and </w:t>
      </w:r>
      <w:r w:rsidRPr="00DB4717">
        <w:rPr>
          <w:rFonts w:eastAsia="Times New Roman"/>
        </w:rPr>
        <w:br/>
      </w:r>
      <w:r>
        <w:rPr>
          <w:rFonts w:eastAsia="Times New Roman"/>
        </w:rPr>
        <w:t>8–</w:t>
      </w:r>
      <w:r w:rsidRPr="003F21A6">
        <w:rPr>
          <w:rFonts w:eastAsia="Times New Roman"/>
        </w:rPr>
        <w:t>2</w:t>
      </w:r>
      <w:r>
        <w:rPr>
          <w:rFonts w:eastAsia="Times New Roman"/>
        </w:rPr>
        <w:t>6</w:t>
      </w:r>
      <w:r w:rsidRPr="003F21A6">
        <w:rPr>
          <w:rFonts w:eastAsia="Times New Roman"/>
        </w:rPr>
        <w:t xml:space="preserve"> September 202</w:t>
      </w:r>
      <w:r>
        <w:rPr>
          <w:rFonts w:eastAsia="Times New Roman"/>
        </w:rPr>
        <w:t>5)</w:t>
      </w:r>
      <w:bookmarkEnd w:id="4"/>
    </w:p>
    <w:p w14:paraId="282728FD" w14:textId="7F65ADFA" w:rsidR="00483E94" w:rsidRPr="001512E1" w:rsidRDefault="000D4C95" w:rsidP="00FC4149">
      <w:pPr>
        <w:pStyle w:val="XLargeG"/>
        <w:spacing w:before="4000"/>
      </w:pPr>
      <w:r w:rsidRPr="00DB4717">
        <w:t>Economic and Social Council</w:t>
      </w:r>
    </w:p>
    <w:p w14:paraId="015C3340" w14:textId="0896FD73" w:rsidR="003D346F" w:rsidRPr="001512E1" w:rsidRDefault="00E97F60" w:rsidP="00FC4149">
      <w:pPr>
        <w:pStyle w:val="HChG"/>
        <w:tabs>
          <w:tab w:val="clear" w:pos="851"/>
        </w:tabs>
        <w:spacing w:before="0" w:after="0"/>
        <w:ind w:firstLine="0"/>
      </w:pPr>
      <w:bookmarkStart w:id="5" w:name="_Toc223419005"/>
      <w:bookmarkStart w:id="6" w:name="_Toc223443578"/>
      <w:r w:rsidRPr="001512E1">
        <w:rPr>
          <w:bCs/>
        </w:rPr>
        <w:t>Official</w:t>
      </w:r>
      <w:r w:rsidR="00C81366" w:rsidRPr="001512E1">
        <w:t xml:space="preserve"> </w:t>
      </w:r>
      <w:r w:rsidRPr="001512E1">
        <w:t>Records</w:t>
      </w:r>
      <w:r w:rsidR="00263237">
        <w:t xml:space="preserve"> 2026</w:t>
      </w:r>
      <w:r w:rsidR="00FC4149" w:rsidRPr="001512E1">
        <w:br/>
      </w:r>
      <w:r w:rsidR="00C81366" w:rsidRPr="001512E1">
        <w:t>Sup</w:t>
      </w:r>
      <w:r w:rsidR="007F7FA3" w:rsidRPr="001512E1">
        <w:t>p</w:t>
      </w:r>
      <w:r w:rsidR="00C81366" w:rsidRPr="001512E1">
        <w:t xml:space="preserve">lement </w:t>
      </w:r>
      <w:r w:rsidRPr="001512E1">
        <w:t>No</w:t>
      </w:r>
      <w:r w:rsidR="009040DE" w:rsidRPr="001512E1">
        <w:t>.</w:t>
      </w:r>
      <w:r w:rsidR="00483E94" w:rsidRPr="001512E1">
        <w:t xml:space="preserve"> </w:t>
      </w:r>
      <w:r w:rsidR="00655778">
        <w:t>2</w:t>
      </w:r>
      <w:bookmarkEnd w:id="5"/>
      <w:bookmarkEnd w:id="6"/>
    </w:p>
    <w:p w14:paraId="4926E0B6" w14:textId="77777777" w:rsidR="003D346F" w:rsidRPr="001512E1" w:rsidRDefault="003D346F">
      <w:pPr>
        <w:suppressAutoHyphens w:val="0"/>
        <w:kinsoku/>
        <w:overflowPunct/>
        <w:autoSpaceDE/>
        <w:autoSpaceDN/>
        <w:adjustRightInd/>
        <w:snapToGrid/>
        <w:spacing w:line="240" w:lineRule="auto"/>
        <w:rPr>
          <w:b/>
          <w:sz w:val="28"/>
          <w:szCs w:val="28"/>
        </w:rPr>
      </w:pPr>
      <w:r w:rsidRPr="001512E1">
        <w:rPr>
          <w:b/>
          <w:sz w:val="28"/>
          <w:szCs w:val="28"/>
        </w:rPr>
        <w:br w:type="page"/>
      </w:r>
    </w:p>
    <w:p w14:paraId="73878460" w14:textId="77777777" w:rsidR="00483E94" w:rsidRPr="001512E1" w:rsidRDefault="00483E94" w:rsidP="003D346F"/>
    <w:p w14:paraId="30EE4F83" w14:textId="77777777" w:rsidR="00483E94" w:rsidRPr="001512E1" w:rsidRDefault="00483E94" w:rsidP="00C451B9">
      <w:pPr>
        <w:sectPr w:rsidR="00483E94" w:rsidRPr="001512E1" w:rsidSect="00E56851">
          <w:headerReference w:type="even" r:id="rId12"/>
          <w:footerReference w:type="first" r:id="rId13"/>
          <w:endnotePr>
            <w:numFmt w:val="decimal"/>
          </w:endnotePr>
          <w:type w:val="oddPage"/>
          <w:pgSz w:w="11907" w:h="16840" w:code="9"/>
          <w:pgMar w:top="1418" w:right="1134" w:bottom="1134" w:left="1134" w:header="851" w:footer="567" w:gutter="0"/>
          <w:cols w:space="720"/>
          <w:titlePg/>
          <w:docGrid w:linePitch="272"/>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1512E1" w14:paraId="48DA7F69" w14:textId="77777777" w:rsidTr="00D944F3">
        <w:tc>
          <w:tcPr>
            <w:tcW w:w="4814" w:type="dxa"/>
          </w:tcPr>
          <w:p w14:paraId="416D1926" w14:textId="6D1980D9" w:rsidR="00C81366" w:rsidRPr="001512E1" w:rsidRDefault="00E7513F" w:rsidP="00C81366">
            <w:pPr>
              <w:rPr>
                <w:b/>
                <w:sz w:val="24"/>
                <w:szCs w:val="24"/>
                <w:lang w:val="en-GB"/>
              </w:rPr>
            </w:pPr>
            <w:r w:rsidRPr="00E7513F">
              <w:rPr>
                <w:b/>
                <w:sz w:val="24"/>
                <w:szCs w:val="24"/>
                <w:lang w:val="en-GB"/>
              </w:rPr>
              <w:lastRenderedPageBreak/>
              <w:t>Economic and Social Council</w:t>
            </w:r>
          </w:p>
          <w:p w14:paraId="116AA85D" w14:textId="1B3105D0" w:rsidR="00C81366" w:rsidRPr="001512E1" w:rsidRDefault="00926DF8" w:rsidP="00C81366">
            <w:pPr>
              <w:rPr>
                <w:sz w:val="24"/>
                <w:szCs w:val="24"/>
                <w:lang w:val="en-GB"/>
              </w:rPr>
            </w:pPr>
            <w:r w:rsidRPr="001512E1">
              <w:rPr>
                <w:sz w:val="24"/>
                <w:szCs w:val="24"/>
                <w:lang w:val="en-GB"/>
              </w:rPr>
              <w:t>Official Records</w:t>
            </w:r>
            <w:r w:rsidR="00123D83">
              <w:rPr>
                <w:sz w:val="24"/>
                <w:szCs w:val="24"/>
                <w:lang w:val="en-GB"/>
              </w:rPr>
              <w:t>,</w:t>
            </w:r>
            <w:r w:rsidR="00E7513F">
              <w:rPr>
                <w:sz w:val="24"/>
                <w:szCs w:val="24"/>
                <w:lang w:val="en-GB"/>
              </w:rPr>
              <w:t xml:space="preserve"> 2026</w:t>
            </w:r>
          </w:p>
          <w:p w14:paraId="2D961A2A" w14:textId="0B8C3B6A" w:rsidR="00D944F3" w:rsidRPr="001512E1" w:rsidRDefault="00C81366" w:rsidP="00C81366">
            <w:pPr>
              <w:rPr>
                <w:lang w:val="en-GB"/>
              </w:rPr>
            </w:pPr>
            <w:r w:rsidRPr="001512E1">
              <w:rPr>
                <w:sz w:val="24"/>
                <w:szCs w:val="24"/>
                <w:lang w:val="en-GB"/>
              </w:rPr>
              <w:t>Sup</w:t>
            </w:r>
            <w:r w:rsidR="00926DF8" w:rsidRPr="001512E1">
              <w:rPr>
                <w:sz w:val="24"/>
                <w:szCs w:val="24"/>
                <w:lang w:val="en-GB"/>
              </w:rPr>
              <w:t>p</w:t>
            </w:r>
            <w:r w:rsidRPr="001512E1">
              <w:rPr>
                <w:sz w:val="24"/>
                <w:szCs w:val="24"/>
                <w:lang w:val="en-GB"/>
              </w:rPr>
              <w:t xml:space="preserve">lement </w:t>
            </w:r>
            <w:r w:rsidR="00926DF8" w:rsidRPr="001512E1">
              <w:rPr>
                <w:sz w:val="24"/>
                <w:szCs w:val="24"/>
                <w:lang w:val="en-GB"/>
              </w:rPr>
              <w:t>No</w:t>
            </w:r>
            <w:r w:rsidRPr="001512E1">
              <w:rPr>
                <w:sz w:val="24"/>
                <w:szCs w:val="24"/>
                <w:lang w:val="en-GB"/>
              </w:rPr>
              <w:t xml:space="preserve">. </w:t>
            </w:r>
            <w:r w:rsidR="00E7513F">
              <w:rPr>
                <w:sz w:val="24"/>
                <w:szCs w:val="24"/>
                <w:lang w:val="en-GB"/>
              </w:rPr>
              <w:t>2</w:t>
            </w:r>
          </w:p>
        </w:tc>
        <w:tc>
          <w:tcPr>
            <w:tcW w:w="4815" w:type="dxa"/>
          </w:tcPr>
          <w:p w14:paraId="72768BB4" w14:textId="6DC3F9E5" w:rsidR="00D944F3" w:rsidRPr="001512E1" w:rsidRDefault="009E749D" w:rsidP="00C8394E">
            <w:pPr>
              <w:tabs>
                <w:tab w:val="left" w:pos="2561"/>
              </w:tabs>
              <w:jc w:val="right"/>
              <w:rPr>
                <w:lang w:val="en-GB"/>
              </w:rPr>
            </w:pPr>
            <w:r w:rsidRPr="001512E1">
              <w:rPr>
                <w:lang w:val="en-GB"/>
              </w:rPr>
              <w:tab/>
            </w:r>
            <w:r w:rsidR="00743A31" w:rsidRPr="00AC2C41">
              <w:rPr>
                <w:lang w:val="en-GB"/>
              </w:rPr>
              <w:t>E/2026/22</w:t>
            </w:r>
            <w:r w:rsidR="00655778">
              <w:rPr>
                <w:lang w:val="en-GB"/>
              </w:rPr>
              <w:br/>
            </w:r>
            <w:r w:rsidR="00C8394E" w:rsidRPr="00AC2C41">
              <w:rPr>
                <w:lang w:val="en-GB"/>
              </w:rPr>
              <w:t>E</w:t>
            </w:r>
            <w:r w:rsidR="00743A31" w:rsidRPr="00AC2C41">
              <w:rPr>
                <w:lang w:val="en-GB"/>
              </w:rPr>
              <w:t>/C.12/2025/3</w:t>
            </w:r>
          </w:p>
        </w:tc>
      </w:tr>
    </w:tbl>
    <w:p w14:paraId="0156C547" w14:textId="4894CD36" w:rsidR="00541BE4" w:rsidRPr="001512E1" w:rsidRDefault="001451FD" w:rsidP="00DC26A4">
      <w:pPr>
        <w:pStyle w:val="SMG"/>
        <w:spacing w:before="1800" w:after="840"/>
        <w:rPr>
          <w:szCs w:val="40"/>
        </w:rPr>
      </w:pPr>
      <w:r w:rsidRPr="00DB4717">
        <w:t>Committee on Economic</w:t>
      </w:r>
      <w:r w:rsidRPr="00DB4717">
        <w:br/>
        <w:t>Social and Cultural Rights</w:t>
      </w:r>
    </w:p>
    <w:p w14:paraId="36A5174F" w14:textId="77777777" w:rsidR="00CF3FC4" w:rsidRPr="00DB4717" w:rsidRDefault="00CF3FC4" w:rsidP="00CF3FC4">
      <w:pPr>
        <w:pStyle w:val="SSG"/>
        <w:rPr>
          <w:b w:val="0"/>
          <w:bCs/>
          <w:szCs w:val="28"/>
        </w:rPr>
      </w:pPr>
      <w:r w:rsidRPr="00DB4717">
        <w:rPr>
          <w:bCs/>
          <w:szCs w:val="28"/>
        </w:rPr>
        <w:t>Report on the seventy-</w:t>
      </w:r>
      <w:r>
        <w:rPr>
          <w:bCs/>
          <w:szCs w:val="28"/>
        </w:rPr>
        <w:t>seventh</w:t>
      </w:r>
      <w:r w:rsidRPr="00DB4717">
        <w:rPr>
          <w:bCs/>
          <w:szCs w:val="28"/>
        </w:rPr>
        <w:t xml:space="preserve"> </w:t>
      </w:r>
      <w:r w:rsidRPr="002C79A1">
        <w:t>and</w:t>
      </w:r>
      <w:r w:rsidRPr="00DB4717">
        <w:rPr>
          <w:bCs/>
          <w:szCs w:val="28"/>
        </w:rPr>
        <w:t xml:space="preserve"> seventy-</w:t>
      </w:r>
      <w:r>
        <w:rPr>
          <w:bCs/>
          <w:szCs w:val="28"/>
        </w:rPr>
        <w:t>eigh</w:t>
      </w:r>
      <w:r w:rsidRPr="00DB4717">
        <w:rPr>
          <w:bCs/>
          <w:szCs w:val="28"/>
        </w:rPr>
        <w:t>th sessions</w:t>
      </w:r>
    </w:p>
    <w:p w14:paraId="78DAD802" w14:textId="767BF4AF" w:rsidR="000A097F" w:rsidRPr="001512E1" w:rsidRDefault="00CF3FC4" w:rsidP="004744AD">
      <w:pPr>
        <w:pStyle w:val="SSG"/>
        <w:spacing w:after="7200"/>
      </w:pPr>
      <w:r w:rsidRPr="00DB4717">
        <w:rPr>
          <w:szCs w:val="28"/>
        </w:rPr>
        <w:t>(1</w:t>
      </w:r>
      <w:r>
        <w:rPr>
          <w:szCs w:val="28"/>
        </w:rPr>
        <w:t>0–28</w:t>
      </w:r>
      <w:r w:rsidRPr="00DB4717">
        <w:rPr>
          <w:szCs w:val="28"/>
        </w:rPr>
        <w:t xml:space="preserve"> February and </w:t>
      </w:r>
      <w:r>
        <w:rPr>
          <w:szCs w:val="28"/>
        </w:rPr>
        <w:t>8–26</w:t>
      </w:r>
      <w:r w:rsidRPr="00DB4717">
        <w:rPr>
          <w:szCs w:val="28"/>
        </w:rPr>
        <w:t xml:space="preserve"> September 202</w:t>
      </w:r>
      <w:r>
        <w:rPr>
          <w:szCs w:val="28"/>
        </w:rPr>
        <w:t>5</w:t>
      </w:r>
      <w:r w:rsidRPr="00DB4717">
        <w:rPr>
          <w:szCs w:val="28"/>
        </w:rPr>
        <w:t>)</w:t>
      </w:r>
    </w:p>
    <w:p w14:paraId="01FB2565" w14:textId="77777777" w:rsidR="00DF4D0D" w:rsidRPr="001512E1" w:rsidRDefault="001D12EC" w:rsidP="008754DE">
      <w:pPr>
        <w:spacing w:before="6400"/>
        <w:ind w:left="1134"/>
        <w:outlineLvl w:val="0"/>
      </w:pPr>
      <w:bookmarkStart w:id="7" w:name="_Toc223443579"/>
      <w:r w:rsidRPr="001512E1">
        <w:rPr>
          <w:noProof/>
          <w:lang w:eastAsia="fr-CH"/>
        </w:rPr>
        <w:drawing>
          <wp:inline distT="0" distB="0" distL="0" distR="0" wp14:anchorId="67862451" wp14:editId="00B52183">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bookmarkEnd w:id="7"/>
      <w:r w:rsidR="00DF4D0D" w:rsidRPr="001512E1">
        <w:t xml:space="preserve"> </w:t>
      </w:r>
    </w:p>
    <w:p w14:paraId="1AD63CFB" w14:textId="1E933A53" w:rsidR="00541BE4" w:rsidRPr="001512E1" w:rsidRDefault="00F26783" w:rsidP="00541BE4">
      <w:pPr>
        <w:ind w:left="1134"/>
        <w:outlineLvl w:val="0"/>
        <w:rPr>
          <w:bCs/>
          <w:sz w:val="24"/>
          <w:szCs w:val="24"/>
        </w:rPr>
      </w:pPr>
      <w:bookmarkStart w:id="8" w:name="_Toc223443580"/>
      <w:r w:rsidRPr="001512E1">
        <w:rPr>
          <w:bCs/>
          <w:noProof/>
          <w:sz w:val="28"/>
        </w:rPr>
        <w:t>United Nations</w:t>
      </w:r>
      <w:r w:rsidR="00541BE4" w:rsidRPr="001512E1">
        <w:rPr>
          <w:bCs/>
          <w:sz w:val="28"/>
        </w:rPr>
        <w:t xml:space="preserve"> • </w:t>
      </w:r>
      <w:r w:rsidR="00C81366" w:rsidRPr="001512E1">
        <w:rPr>
          <w:bCs/>
          <w:sz w:val="28"/>
        </w:rPr>
        <w:t>N</w:t>
      </w:r>
      <w:r w:rsidRPr="001512E1">
        <w:rPr>
          <w:bCs/>
          <w:sz w:val="28"/>
        </w:rPr>
        <w:t>ew York</w:t>
      </w:r>
      <w:r w:rsidR="00CF3FC4">
        <w:rPr>
          <w:bCs/>
          <w:sz w:val="28"/>
        </w:rPr>
        <w:t xml:space="preserve"> and Geneva</w:t>
      </w:r>
      <w:r w:rsidR="00541BE4" w:rsidRPr="001512E1">
        <w:rPr>
          <w:bCs/>
          <w:sz w:val="28"/>
        </w:rPr>
        <w:t xml:space="preserve">, </w:t>
      </w:r>
      <w:r w:rsidR="00B01580">
        <w:rPr>
          <w:bCs/>
          <w:sz w:val="28"/>
        </w:rPr>
        <w:t>2026</w:t>
      </w:r>
      <w:bookmarkEnd w:id="8"/>
    </w:p>
    <w:p w14:paraId="27EE1FE3" w14:textId="77777777" w:rsidR="007B0ECA" w:rsidRPr="001512E1" w:rsidRDefault="00541BE4" w:rsidP="00541BE4">
      <w:pPr>
        <w:spacing w:before="4800" w:after="120"/>
        <w:ind w:left="1134"/>
      </w:pPr>
      <w:r w:rsidRPr="001512E1">
        <w:br w:type="page"/>
      </w:r>
    </w:p>
    <w:p w14:paraId="754A0281" w14:textId="77777777" w:rsidR="007B0ECA" w:rsidRPr="001512E1" w:rsidRDefault="007B0ECA" w:rsidP="005813E3">
      <w:pPr>
        <w:tabs>
          <w:tab w:val="left" w:pos="2035"/>
        </w:tabs>
        <w:spacing w:before="4800" w:after="120"/>
        <w:ind w:left="1134" w:firstLine="567"/>
      </w:pPr>
    </w:p>
    <w:p w14:paraId="334F1429" w14:textId="77777777" w:rsidR="00541BE4" w:rsidRPr="001512E1" w:rsidRDefault="00541BE4" w:rsidP="00EB3B42">
      <w:pPr>
        <w:spacing w:before="5000" w:after="120"/>
        <w:ind w:left="1134"/>
        <w:rPr>
          <w:i/>
        </w:rPr>
      </w:pPr>
      <w:r w:rsidRPr="001512E1">
        <w:rPr>
          <w:i/>
        </w:rPr>
        <w:t>Not</w:t>
      </w:r>
      <w:r w:rsidR="00B75B95" w:rsidRPr="001512E1">
        <w:rPr>
          <w:i/>
        </w:rPr>
        <w:t>e</w:t>
      </w:r>
    </w:p>
    <w:p w14:paraId="7BC54820" w14:textId="77777777" w:rsidR="00541BE4" w:rsidRDefault="00B75B95" w:rsidP="00270821">
      <w:pPr>
        <w:pStyle w:val="SingleTxtG"/>
        <w:ind w:firstLine="567"/>
      </w:pPr>
      <w:r w:rsidRPr="001512E1">
        <w:t>Symbol</w:t>
      </w:r>
      <w:r w:rsidR="005A316F">
        <w:t>s</w:t>
      </w:r>
      <w:r w:rsidRPr="001512E1">
        <w:t xml:space="preserve"> of United Nations documents are composed of letters combined with figures. Mention of such a symbol indicates a reference to a United Nations document.</w:t>
      </w:r>
    </w:p>
    <w:p w14:paraId="5A6CEEA8" w14:textId="2CB700DA" w:rsidR="00303D39" w:rsidRPr="001512E1" w:rsidRDefault="00DA6D91" w:rsidP="00394469">
      <w:pPr>
        <w:pStyle w:val="SingleTxtG"/>
        <w:spacing w:before="6000"/>
        <w:ind w:firstLine="561"/>
        <w:jc w:val="left"/>
      </w:pPr>
      <w:r>
        <w:t>ISSN 1012-0807</w:t>
      </w:r>
    </w:p>
    <w:p w14:paraId="200C86C3" w14:textId="77777777" w:rsidR="00303D39" w:rsidRDefault="00303D39" w:rsidP="00303D39">
      <w:pPr>
        <w:spacing w:after="1040"/>
      </w:pPr>
    </w:p>
    <w:p w14:paraId="1B9AB79D" w14:textId="77777777" w:rsidR="00303D39" w:rsidRPr="001512E1" w:rsidRDefault="00303D39" w:rsidP="00303D39">
      <w:pPr>
        <w:spacing w:after="1040"/>
        <w:sectPr w:rsidR="00303D39" w:rsidRPr="001512E1" w:rsidSect="00743A31">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1417" w:right="1134" w:bottom="1134" w:left="1134" w:header="850" w:footer="567" w:gutter="0"/>
          <w:cols w:space="720"/>
          <w:titlePg/>
          <w:docGrid w:linePitch="272"/>
        </w:sectPr>
      </w:pPr>
    </w:p>
    <w:p w14:paraId="1982D489" w14:textId="5CD03E66" w:rsidR="00E64690" w:rsidRPr="00303D39" w:rsidRDefault="00E64690" w:rsidP="00E64690">
      <w:pPr>
        <w:spacing w:after="480"/>
        <w:jc w:val="right"/>
        <w:rPr>
          <w:lang w:val="en-US"/>
        </w:rPr>
      </w:pPr>
      <w:r w:rsidRPr="00303D39">
        <w:rPr>
          <w:lang w:val="en-US"/>
        </w:rPr>
        <w:lastRenderedPageBreak/>
        <w:t>[</w:t>
      </w:r>
      <w:r w:rsidR="00C6296D" w:rsidRPr="00C6296D">
        <w:rPr>
          <w:lang w:val="en-US"/>
        </w:rPr>
        <w:t>4 March 2026</w:t>
      </w:r>
      <w:r w:rsidRPr="00303D39">
        <w:rPr>
          <w:lang w:val="en-US"/>
        </w:rPr>
        <w:t>]</w:t>
      </w:r>
    </w:p>
    <w:p w14:paraId="2F130677" w14:textId="77777777" w:rsidR="00A669DA" w:rsidRPr="007E7DC5" w:rsidRDefault="00B75B95" w:rsidP="0060322E">
      <w:pPr>
        <w:spacing w:after="120"/>
        <w:rPr>
          <w:sz w:val="28"/>
        </w:rPr>
      </w:pPr>
      <w:r w:rsidRPr="007E7DC5">
        <w:rPr>
          <w:sz w:val="28"/>
        </w:rPr>
        <w:t>Contents</w:t>
      </w:r>
    </w:p>
    <w:p w14:paraId="07EBD31C" w14:textId="77777777" w:rsidR="00A669DA" w:rsidRPr="007E7DC5" w:rsidRDefault="00A669DA" w:rsidP="0060322E">
      <w:pPr>
        <w:tabs>
          <w:tab w:val="right" w:pos="9638"/>
        </w:tabs>
        <w:spacing w:after="120"/>
        <w:ind w:left="283"/>
        <w:rPr>
          <w:sz w:val="18"/>
        </w:rPr>
      </w:pPr>
      <w:r w:rsidRPr="007E7DC5">
        <w:rPr>
          <w:i/>
          <w:sz w:val="18"/>
        </w:rPr>
        <w:tab/>
      </w:r>
      <w:r w:rsidR="00B75B95" w:rsidRPr="007E7DC5">
        <w:rPr>
          <w:i/>
          <w:sz w:val="18"/>
        </w:rPr>
        <w:t>Page</w:t>
      </w:r>
    </w:p>
    <w:p w14:paraId="348E6F77" w14:textId="3A8444B5" w:rsidR="007E7DC5" w:rsidRDefault="007E7DC5" w:rsidP="007E7DC5">
      <w:pPr>
        <w:tabs>
          <w:tab w:val="right" w:pos="850"/>
          <w:tab w:val="left" w:pos="1134"/>
          <w:tab w:val="left" w:pos="1559"/>
          <w:tab w:val="left" w:pos="1984"/>
          <w:tab w:val="left" w:leader="dot" w:pos="8787"/>
          <w:tab w:val="right" w:pos="9638"/>
        </w:tabs>
        <w:spacing w:after="120"/>
      </w:pPr>
      <w:r>
        <w:tab/>
        <w:t>I.</w:t>
      </w:r>
      <w:r>
        <w:tab/>
        <w:t>Organizational and other matters</w:t>
      </w:r>
      <w:r>
        <w:tab/>
      </w:r>
      <w:r>
        <w:tab/>
        <w:t>1</w:t>
      </w:r>
    </w:p>
    <w:p w14:paraId="5756EA64" w14:textId="4D5E25B3" w:rsidR="007E7DC5" w:rsidRDefault="007E7DC5" w:rsidP="007E7DC5">
      <w:pPr>
        <w:tabs>
          <w:tab w:val="right" w:pos="850"/>
          <w:tab w:val="left" w:pos="1134"/>
          <w:tab w:val="left" w:pos="1559"/>
          <w:tab w:val="left" w:pos="1984"/>
          <w:tab w:val="left" w:leader="dot" w:pos="8787"/>
          <w:tab w:val="right" w:pos="9638"/>
        </w:tabs>
        <w:spacing w:after="120"/>
      </w:pPr>
      <w:r>
        <w:tab/>
      </w:r>
      <w:r>
        <w:tab/>
        <w:t>A.</w:t>
      </w:r>
      <w:r>
        <w:tab/>
        <w:t xml:space="preserve">States Parties to the International Covenant on Economic, Social and Cultural Rights </w:t>
      </w:r>
      <w:r>
        <w:br/>
      </w:r>
      <w:r>
        <w:tab/>
      </w:r>
      <w:r>
        <w:tab/>
      </w:r>
      <w:r>
        <w:tab/>
        <w:t>and its Optional Protocol</w:t>
      </w:r>
      <w:r>
        <w:tab/>
      </w:r>
      <w:r>
        <w:tab/>
        <w:t>1</w:t>
      </w:r>
    </w:p>
    <w:p w14:paraId="3C6AE714" w14:textId="17A40468" w:rsidR="007E7DC5" w:rsidRDefault="007E7DC5" w:rsidP="007E7DC5">
      <w:pPr>
        <w:tabs>
          <w:tab w:val="right" w:pos="850"/>
          <w:tab w:val="left" w:pos="1134"/>
          <w:tab w:val="left" w:pos="1559"/>
          <w:tab w:val="left" w:pos="1984"/>
          <w:tab w:val="left" w:leader="dot" w:pos="8787"/>
          <w:tab w:val="right" w:pos="9638"/>
        </w:tabs>
        <w:spacing w:after="120"/>
      </w:pPr>
      <w:r>
        <w:tab/>
      </w:r>
      <w:r>
        <w:tab/>
        <w:t>B.</w:t>
      </w:r>
      <w:r>
        <w:tab/>
        <w:t>Sessions and agendas</w:t>
      </w:r>
      <w:r>
        <w:tab/>
      </w:r>
      <w:r>
        <w:tab/>
        <w:t>1</w:t>
      </w:r>
    </w:p>
    <w:p w14:paraId="6C2FC18E" w14:textId="688491BD" w:rsidR="007E7DC5" w:rsidRDefault="007E7DC5" w:rsidP="007E7DC5">
      <w:pPr>
        <w:tabs>
          <w:tab w:val="right" w:pos="850"/>
          <w:tab w:val="left" w:pos="1134"/>
          <w:tab w:val="left" w:pos="1559"/>
          <w:tab w:val="left" w:pos="1984"/>
          <w:tab w:val="left" w:leader="dot" w:pos="8787"/>
          <w:tab w:val="right" w:pos="9638"/>
        </w:tabs>
        <w:spacing w:after="120"/>
      </w:pPr>
      <w:r>
        <w:tab/>
      </w:r>
      <w:r>
        <w:tab/>
        <w:t>C.</w:t>
      </w:r>
      <w:r>
        <w:tab/>
        <w:t>Membership and attendance</w:t>
      </w:r>
      <w:r>
        <w:tab/>
      </w:r>
      <w:r>
        <w:tab/>
        <w:t>1</w:t>
      </w:r>
    </w:p>
    <w:p w14:paraId="7F2155E0" w14:textId="78B0F791" w:rsidR="007E7DC5" w:rsidRDefault="007E7DC5" w:rsidP="007E7DC5">
      <w:pPr>
        <w:tabs>
          <w:tab w:val="right" w:pos="850"/>
          <w:tab w:val="left" w:pos="1134"/>
          <w:tab w:val="left" w:pos="1559"/>
          <w:tab w:val="left" w:pos="1984"/>
          <w:tab w:val="left" w:leader="dot" w:pos="8787"/>
          <w:tab w:val="right" w:pos="9638"/>
        </w:tabs>
        <w:spacing w:after="120"/>
      </w:pPr>
      <w:r>
        <w:tab/>
      </w:r>
      <w:r>
        <w:tab/>
        <w:t>D.</w:t>
      </w:r>
      <w:r>
        <w:tab/>
        <w:t>Election and replacement of officers</w:t>
      </w:r>
      <w:r>
        <w:tab/>
      </w:r>
      <w:r>
        <w:tab/>
        <w:t>2</w:t>
      </w:r>
    </w:p>
    <w:p w14:paraId="3CE864CB" w14:textId="629F4469" w:rsidR="007E7DC5" w:rsidRDefault="007E7DC5" w:rsidP="007E7DC5">
      <w:pPr>
        <w:tabs>
          <w:tab w:val="right" w:pos="850"/>
          <w:tab w:val="left" w:pos="1134"/>
          <w:tab w:val="left" w:pos="1559"/>
          <w:tab w:val="left" w:pos="1984"/>
          <w:tab w:val="left" w:leader="dot" w:pos="8787"/>
          <w:tab w:val="right" w:pos="9638"/>
        </w:tabs>
        <w:spacing w:after="120"/>
      </w:pPr>
      <w:r>
        <w:tab/>
      </w:r>
      <w:r>
        <w:tab/>
        <w:t>E.</w:t>
      </w:r>
      <w:r>
        <w:tab/>
        <w:t>Organization of work</w:t>
      </w:r>
      <w:r>
        <w:tab/>
      </w:r>
      <w:r>
        <w:tab/>
        <w:t>2</w:t>
      </w:r>
    </w:p>
    <w:p w14:paraId="3A6F814F" w14:textId="5138F326" w:rsidR="007E7DC5" w:rsidRDefault="007E7DC5" w:rsidP="007E7DC5">
      <w:pPr>
        <w:tabs>
          <w:tab w:val="right" w:pos="850"/>
          <w:tab w:val="left" w:pos="1134"/>
          <w:tab w:val="left" w:pos="1559"/>
          <w:tab w:val="left" w:pos="1984"/>
          <w:tab w:val="left" w:leader="dot" w:pos="8787"/>
          <w:tab w:val="right" w:pos="9638"/>
        </w:tabs>
        <w:spacing w:after="120"/>
      </w:pPr>
      <w:r>
        <w:tab/>
      </w:r>
      <w:r>
        <w:tab/>
        <w:t>F.</w:t>
      </w:r>
      <w:r>
        <w:tab/>
        <w:t>Next sessions</w:t>
      </w:r>
      <w:r>
        <w:tab/>
      </w:r>
      <w:r>
        <w:tab/>
        <w:t>2</w:t>
      </w:r>
    </w:p>
    <w:p w14:paraId="62C08B10" w14:textId="28C4DA8D" w:rsidR="007E7DC5" w:rsidRDefault="007E7DC5" w:rsidP="007E7DC5">
      <w:pPr>
        <w:tabs>
          <w:tab w:val="right" w:pos="850"/>
          <w:tab w:val="left" w:pos="1134"/>
          <w:tab w:val="left" w:pos="1559"/>
          <w:tab w:val="left" w:pos="1984"/>
          <w:tab w:val="left" w:leader="dot" w:pos="8787"/>
          <w:tab w:val="right" w:pos="9638"/>
        </w:tabs>
        <w:spacing w:after="120"/>
      </w:pPr>
      <w:r>
        <w:tab/>
      </w:r>
      <w:r>
        <w:tab/>
        <w:t>G.</w:t>
      </w:r>
      <w:r>
        <w:tab/>
        <w:t xml:space="preserve">Reports of States Parties scheduled for consideration by the Committee </w:t>
      </w:r>
      <w:r>
        <w:br/>
      </w:r>
      <w:r>
        <w:tab/>
      </w:r>
      <w:r>
        <w:tab/>
      </w:r>
      <w:r>
        <w:tab/>
        <w:t>at its upcoming sessions</w:t>
      </w:r>
      <w:r>
        <w:tab/>
      </w:r>
      <w:r>
        <w:tab/>
        <w:t>2</w:t>
      </w:r>
    </w:p>
    <w:p w14:paraId="0FA3DD13" w14:textId="7D33871D" w:rsidR="007E7DC5" w:rsidRDefault="007E7DC5" w:rsidP="007E7DC5">
      <w:pPr>
        <w:tabs>
          <w:tab w:val="right" w:pos="850"/>
          <w:tab w:val="left" w:pos="1134"/>
          <w:tab w:val="left" w:pos="1559"/>
          <w:tab w:val="left" w:pos="1984"/>
          <w:tab w:val="left" w:leader="dot" w:pos="8787"/>
          <w:tab w:val="right" w:pos="9638"/>
        </w:tabs>
        <w:spacing w:after="120"/>
      </w:pPr>
      <w:r>
        <w:tab/>
        <w:t>II.</w:t>
      </w:r>
      <w:r>
        <w:tab/>
        <w:t>Overview of the working methods of the Committee</w:t>
      </w:r>
      <w:r>
        <w:tab/>
      </w:r>
      <w:r>
        <w:tab/>
        <w:t>3</w:t>
      </w:r>
    </w:p>
    <w:p w14:paraId="1C64E9D6" w14:textId="4F7E0EED" w:rsidR="007E7DC5" w:rsidRDefault="007E7DC5" w:rsidP="007E7DC5">
      <w:pPr>
        <w:tabs>
          <w:tab w:val="right" w:pos="850"/>
          <w:tab w:val="left" w:pos="1134"/>
          <w:tab w:val="left" w:pos="1559"/>
          <w:tab w:val="left" w:pos="1984"/>
          <w:tab w:val="left" w:leader="dot" w:pos="8787"/>
          <w:tab w:val="right" w:pos="9638"/>
        </w:tabs>
        <w:spacing w:after="120"/>
      </w:pPr>
      <w:r>
        <w:tab/>
      </w:r>
      <w:r>
        <w:tab/>
        <w:t>A.</w:t>
      </w:r>
      <w:r>
        <w:tab/>
        <w:t>Impact of measures adopted to address the backlog of reports pending consideration</w:t>
      </w:r>
      <w:r>
        <w:tab/>
      </w:r>
      <w:r>
        <w:tab/>
        <w:t>3</w:t>
      </w:r>
    </w:p>
    <w:p w14:paraId="666B789A" w14:textId="6B7B48E9" w:rsidR="007E7DC5" w:rsidRDefault="007E7DC5" w:rsidP="007E7DC5">
      <w:pPr>
        <w:tabs>
          <w:tab w:val="right" w:pos="850"/>
          <w:tab w:val="left" w:pos="1134"/>
          <w:tab w:val="left" w:pos="1559"/>
          <w:tab w:val="left" w:pos="1984"/>
          <w:tab w:val="left" w:leader="dot" w:pos="8787"/>
          <w:tab w:val="right" w:pos="9638"/>
        </w:tabs>
        <w:spacing w:after="120"/>
      </w:pPr>
      <w:r>
        <w:tab/>
      </w:r>
      <w:r>
        <w:tab/>
        <w:t>B.</w:t>
      </w:r>
      <w:r>
        <w:tab/>
        <w:t>General reporting guidelines and simplified reporting procedure (pilot phase)</w:t>
      </w:r>
      <w:r>
        <w:tab/>
      </w:r>
      <w:r>
        <w:tab/>
        <w:t>4</w:t>
      </w:r>
    </w:p>
    <w:p w14:paraId="43FE9F2F" w14:textId="517037FC" w:rsidR="007E7DC5" w:rsidRDefault="007E7DC5" w:rsidP="007E7DC5">
      <w:pPr>
        <w:tabs>
          <w:tab w:val="right" w:pos="850"/>
          <w:tab w:val="left" w:pos="1134"/>
          <w:tab w:val="left" w:pos="1559"/>
          <w:tab w:val="left" w:pos="1984"/>
          <w:tab w:val="left" w:leader="dot" w:pos="8787"/>
          <w:tab w:val="right" w:pos="9638"/>
        </w:tabs>
        <w:spacing w:after="120"/>
      </w:pPr>
      <w:r>
        <w:tab/>
      </w:r>
      <w:r>
        <w:tab/>
        <w:t>C.</w:t>
      </w:r>
      <w:r>
        <w:tab/>
        <w:t>Delay of predictable review cycle and simplified reporting procedure</w:t>
      </w:r>
      <w:r>
        <w:tab/>
      </w:r>
      <w:r>
        <w:tab/>
        <w:t>4</w:t>
      </w:r>
    </w:p>
    <w:p w14:paraId="1A2DB5DA" w14:textId="403B460A" w:rsidR="007E7DC5" w:rsidRDefault="007E7DC5" w:rsidP="007E7DC5">
      <w:pPr>
        <w:tabs>
          <w:tab w:val="right" w:pos="850"/>
          <w:tab w:val="left" w:pos="1134"/>
          <w:tab w:val="left" w:pos="1559"/>
          <w:tab w:val="left" w:pos="1984"/>
          <w:tab w:val="left" w:leader="dot" w:pos="8787"/>
          <w:tab w:val="right" w:pos="9638"/>
        </w:tabs>
        <w:spacing w:after="120"/>
      </w:pPr>
      <w:r>
        <w:tab/>
      </w:r>
      <w:r>
        <w:tab/>
        <w:t>D.</w:t>
      </w:r>
      <w:r>
        <w:tab/>
        <w:t>Examination of State Party reports</w:t>
      </w:r>
      <w:r>
        <w:tab/>
      </w:r>
      <w:r>
        <w:tab/>
        <w:t>4</w:t>
      </w:r>
    </w:p>
    <w:p w14:paraId="66A6359F" w14:textId="595DF8EF" w:rsidR="007E7DC5" w:rsidRDefault="007E7DC5" w:rsidP="007E7DC5">
      <w:pPr>
        <w:tabs>
          <w:tab w:val="right" w:pos="850"/>
          <w:tab w:val="left" w:pos="1134"/>
          <w:tab w:val="left" w:pos="1559"/>
          <w:tab w:val="left" w:pos="1984"/>
          <w:tab w:val="left" w:leader="dot" w:pos="8787"/>
          <w:tab w:val="right" w:pos="9638"/>
        </w:tabs>
        <w:spacing w:after="120"/>
      </w:pPr>
      <w:r>
        <w:tab/>
      </w:r>
      <w:r>
        <w:tab/>
        <w:t>E.</w:t>
      </w:r>
      <w:r>
        <w:tab/>
        <w:t>Follow-up procedure in relation to the consideration of reports</w:t>
      </w:r>
      <w:r>
        <w:tab/>
      </w:r>
      <w:r>
        <w:tab/>
        <w:t>6</w:t>
      </w:r>
    </w:p>
    <w:p w14:paraId="11641544" w14:textId="19372083" w:rsidR="007E7DC5" w:rsidRDefault="007E7DC5" w:rsidP="007E7DC5">
      <w:pPr>
        <w:tabs>
          <w:tab w:val="right" w:pos="850"/>
          <w:tab w:val="left" w:pos="1134"/>
          <w:tab w:val="left" w:pos="1559"/>
          <w:tab w:val="left" w:pos="1984"/>
          <w:tab w:val="left" w:leader="dot" w:pos="8787"/>
          <w:tab w:val="right" w:pos="9638"/>
        </w:tabs>
        <w:spacing w:after="120"/>
      </w:pPr>
      <w:r>
        <w:tab/>
      </w:r>
      <w:r>
        <w:tab/>
        <w:t>F.</w:t>
      </w:r>
      <w:r>
        <w:tab/>
        <w:t>Procedure in response to non-reporting States Parties and considerably overdue reports</w:t>
      </w:r>
      <w:r>
        <w:tab/>
      </w:r>
      <w:r>
        <w:tab/>
        <w:t>7</w:t>
      </w:r>
    </w:p>
    <w:p w14:paraId="479098E3" w14:textId="2FBAD053" w:rsidR="007E7DC5" w:rsidRDefault="007E7DC5" w:rsidP="007E7DC5">
      <w:pPr>
        <w:tabs>
          <w:tab w:val="right" w:pos="850"/>
          <w:tab w:val="left" w:pos="1134"/>
          <w:tab w:val="left" w:pos="1559"/>
          <w:tab w:val="left" w:pos="1984"/>
          <w:tab w:val="left" w:leader="dot" w:pos="8787"/>
          <w:tab w:val="right" w:pos="9638"/>
        </w:tabs>
        <w:spacing w:after="120"/>
      </w:pPr>
      <w:r>
        <w:tab/>
      </w:r>
      <w:r>
        <w:tab/>
        <w:t>G.</w:t>
      </w:r>
      <w:r>
        <w:tab/>
        <w:t>Submission of several reports in one document</w:t>
      </w:r>
      <w:r>
        <w:tab/>
      </w:r>
      <w:r>
        <w:tab/>
        <w:t>7</w:t>
      </w:r>
    </w:p>
    <w:p w14:paraId="11460560" w14:textId="22BBB2E1" w:rsidR="007E7DC5" w:rsidRDefault="007E7DC5" w:rsidP="007E7DC5">
      <w:pPr>
        <w:tabs>
          <w:tab w:val="right" w:pos="850"/>
          <w:tab w:val="left" w:pos="1134"/>
          <w:tab w:val="left" w:pos="1559"/>
          <w:tab w:val="left" w:pos="1984"/>
          <w:tab w:val="left" w:leader="dot" w:pos="8787"/>
          <w:tab w:val="right" w:pos="9638"/>
        </w:tabs>
        <w:spacing w:after="120"/>
      </w:pPr>
      <w:r>
        <w:tab/>
      </w:r>
      <w:r>
        <w:tab/>
        <w:t>H.</w:t>
      </w:r>
      <w:r>
        <w:tab/>
        <w:t xml:space="preserve">Action by the Committee with regard to information on economic, social </w:t>
      </w:r>
      <w:r>
        <w:br/>
      </w:r>
      <w:r>
        <w:tab/>
      </w:r>
      <w:r>
        <w:tab/>
      </w:r>
      <w:r>
        <w:tab/>
        <w:t>and cultural rights received from sources other than States Parties</w:t>
      </w:r>
      <w:r>
        <w:tab/>
      </w:r>
      <w:r>
        <w:tab/>
        <w:t>7</w:t>
      </w:r>
    </w:p>
    <w:p w14:paraId="4648DD3C" w14:textId="44B5E742" w:rsidR="007E7DC5" w:rsidRDefault="007E7DC5" w:rsidP="007E7DC5">
      <w:pPr>
        <w:tabs>
          <w:tab w:val="right" w:pos="850"/>
          <w:tab w:val="left" w:pos="1134"/>
          <w:tab w:val="left" w:pos="1559"/>
          <w:tab w:val="left" w:pos="1984"/>
          <w:tab w:val="left" w:leader="dot" w:pos="8787"/>
          <w:tab w:val="right" w:pos="9638"/>
        </w:tabs>
        <w:spacing w:after="120"/>
      </w:pPr>
      <w:r>
        <w:tab/>
      </w:r>
      <w:r>
        <w:tab/>
        <w:t>I.</w:t>
      </w:r>
      <w:r>
        <w:tab/>
        <w:t>Day of general discussion</w:t>
      </w:r>
      <w:r>
        <w:tab/>
      </w:r>
      <w:r>
        <w:tab/>
        <w:t>8</w:t>
      </w:r>
    </w:p>
    <w:p w14:paraId="745C2AD3" w14:textId="2B3E64DB" w:rsidR="007E7DC5" w:rsidRDefault="007E7DC5" w:rsidP="007E7DC5">
      <w:pPr>
        <w:tabs>
          <w:tab w:val="right" w:pos="850"/>
          <w:tab w:val="left" w:pos="1134"/>
          <w:tab w:val="left" w:pos="1559"/>
          <w:tab w:val="left" w:pos="1984"/>
          <w:tab w:val="left" w:leader="dot" w:pos="8787"/>
          <w:tab w:val="right" w:pos="9638"/>
        </w:tabs>
        <w:spacing w:after="120"/>
      </w:pPr>
      <w:r>
        <w:tab/>
      </w:r>
      <w:r>
        <w:tab/>
        <w:t>J.</w:t>
      </w:r>
      <w:r>
        <w:tab/>
        <w:t>Other consultations</w:t>
      </w:r>
      <w:r>
        <w:tab/>
      </w:r>
      <w:r>
        <w:tab/>
        <w:t>8</w:t>
      </w:r>
    </w:p>
    <w:p w14:paraId="0EE3CD4D" w14:textId="3A04CF5D" w:rsidR="007E7DC5" w:rsidRDefault="007E7DC5" w:rsidP="007E7DC5">
      <w:pPr>
        <w:tabs>
          <w:tab w:val="right" w:pos="850"/>
          <w:tab w:val="left" w:pos="1134"/>
          <w:tab w:val="left" w:pos="1559"/>
          <w:tab w:val="left" w:pos="1984"/>
          <w:tab w:val="left" w:leader="dot" w:pos="8787"/>
          <w:tab w:val="right" w:pos="9638"/>
        </w:tabs>
        <w:spacing w:after="120"/>
      </w:pPr>
      <w:r>
        <w:tab/>
      </w:r>
      <w:r>
        <w:tab/>
        <w:t>K.</w:t>
      </w:r>
      <w:r>
        <w:tab/>
        <w:t>Participation of non-governmental organizations in the work of the Committee</w:t>
      </w:r>
      <w:r>
        <w:tab/>
      </w:r>
      <w:r>
        <w:tab/>
        <w:t>9</w:t>
      </w:r>
    </w:p>
    <w:p w14:paraId="5447C522" w14:textId="01D3D47C" w:rsidR="007E7DC5" w:rsidRDefault="007E7DC5" w:rsidP="007E7DC5">
      <w:pPr>
        <w:tabs>
          <w:tab w:val="right" w:pos="850"/>
          <w:tab w:val="left" w:pos="1134"/>
          <w:tab w:val="left" w:pos="1559"/>
          <w:tab w:val="left" w:pos="1984"/>
          <w:tab w:val="left" w:leader="dot" w:pos="8787"/>
          <w:tab w:val="right" w:pos="9638"/>
        </w:tabs>
        <w:spacing w:after="120"/>
      </w:pPr>
      <w:r>
        <w:tab/>
      </w:r>
      <w:r>
        <w:tab/>
        <w:t>L.</w:t>
      </w:r>
      <w:r>
        <w:tab/>
        <w:t>General comments</w:t>
      </w:r>
      <w:r>
        <w:tab/>
      </w:r>
      <w:r>
        <w:tab/>
        <w:t>10</w:t>
      </w:r>
    </w:p>
    <w:p w14:paraId="6062921A" w14:textId="447957F6" w:rsidR="007E7DC5" w:rsidRDefault="007E7DC5" w:rsidP="007E7DC5">
      <w:pPr>
        <w:tabs>
          <w:tab w:val="right" w:pos="850"/>
          <w:tab w:val="left" w:pos="1134"/>
          <w:tab w:val="left" w:pos="1559"/>
          <w:tab w:val="left" w:pos="1984"/>
          <w:tab w:val="left" w:leader="dot" w:pos="8787"/>
          <w:tab w:val="right" w:pos="9638"/>
        </w:tabs>
        <w:spacing w:after="120"/>
      </w:pPr>
      <w:r>
        <w:tab/>
      </w:r>
      <w:r>
        <w:tab/>
        <w:t>M.</w:t>
      </w:r>
      <w:r>
        <w:tab/>
        <w:t>Statements and letters</w:t>
      </w:r>
      <w:r>
        <w:tab/>
      </w:r>
      <w:r>
        <w:tab/>
        <w:t>11</w:t>
      </w:r>
    </w:p>
    <w:p w14:paraId="408BC6BD" w14:textId="2101F395" w:rsidR="007E7DC5" w:rsidRDefault="007E7DC5" w:rsidP="007E7DC5">
      <w:pPr>
        <w:tabs>
          <w:tab w:val="right" w:pos="850"/>
          <w:tab w:val="left" w:pos="1134"/>
          <w:tab w:val="left" w:pos="1559"/>
          <w:tab w:val="left" w:pos="1984"/>
          <w:tab w:val="left" w:leader="dot" w:pos="8787"/>
          <w:tab w:val="right" w:pos="9638"/>
        </w:tabs>
        <w:spacing w:after="120"/>
      </w:pPr>
      <w:r>
        <w:tab/>
        <w:t>III.</w:t>
      </w:r>
      <w:r>
        <w:tab/>
        <w:t>Submission of reports by States Parties under articles 16 and 17 of the Covenant</w:t>
      </w:r>
      <w:r>
        <w:tab/>
      </w:r>
      <w:r>
        <w:tab/>
        <w:t>11</w:t>
      </w:r>
    </w:p>
    <w:p w14:paraId="4D540B97" w14:textId="517A661E" w:rsidR="007E7DC5" w:rsidRDefault="007E7DC5" w:rsidP="007E7DC5">
      <w:pPr>
        <w:tabs>
          <w:tab w:val="right" w:pos="850"/>
          <w:tab w:val="left" w:pos="1134"/>
          <w:tab w:val="left" w:pos="1559"/>
          <w:tab w:val="left" w:pos="1984"/>
          <w:tab w:val="left" w:leader="dot" w:pos="8787"/>
          <w:tab w:val="right" w:pos="9638"/>
        </w:tabs>
        <w:spacing w:after="120"/>
      </w:pPr>
      <w:r>
        <w:tab/>
        <w:t>IV.</w:t>
      </w:r>
      <w:r>
        <w:tab/>
        <w:t>Consideration of reports submitted by States Parties under articles 16 and 17 of the Covenant</w:t>
      </w:r>
      <w:r>
        <w:tab/>
      </w:r>
      <w:r>
        <w:tab/>
        <w:t>12</w:t>
      </w:r>
    </w:p>
    <w:p w14:paraId="2C4D6BE9" w14:textId="6B5E7750" w:rsidR="007E7DC5" w:rsidRDefault="007E7DC5" w:rsidP="007E7DC5">
      <w:pPr>
        <w:tabs>
          <w:tab w:val="right" w:pos="850"/>
          <w:tab w:val="left" w:pos="1134"/>
          <w:tab w:val="left" w:pos="1559"/>
          <w:tab w:val="left" w:pos="1984"/>
          <w:tab w:val="left" w:leader="dot" w:pos="8787"/>
          <w:tab w:val="right" w:pos="9638"/>
        </w:tabs>
        <w:spacing w:after="120"/>
      </w:pPr>
      <w:r>
        <w:tab/>
        <w:t>V.</w:t>
      </w:r>
      <w:r>
        <w:tab/>
        <w:t>Activities of the Committee under the Optional Protocol</w:t>
      </w:r>
      <w:r>
        <w:tab/>
      </w:r>
      <w:r>
        <w:tab/>
        <w:t>1</w:t>
      </w:r>
      <w:r w:rsidR="006E387B">
        <w:t>4</w:t>
      </w:r>
    </w:p>
    <w:p w14:paraId="31318B22" w14:textId="7952A1F7" w:rsidR="007E7DC5" w:rsidRDefault="007E7DC5" w:rsidP="007E7DC5">
      <w:pPr>
        <w:tabs>
          <w:tab w:val="right" w:pos="850"/>
          <w:tab w:val="left" w:pos="1134"/>
          <w:tab w:val="left" w:pos="1559"/>
          <w:tab w:val="left" w:pos="1984"/>
          <w:tab w:val="left" w:leader="dot" w:pos="8787"/>
          <w:tab w:val="right" w:pos="9638"/>
        </w:tabs>
        <w:spacing w:after="120"/>
      </w:pPr>
      <w:r>
        <w:tab/>
      </w:r>
      <w:r>
        <w:tab/>
        <w:t>A.</w:t>
      </w:r>
      <w:r>
        <w:tab/>
        <w:t>Progress of work concerning individual communications submitted</w:t>
      </w:r>
      <w:r>
        <w:tab/>
      </w:r>
      <w:r>
        <w:tab/>
        <w:t>1</w:t>
      </w:r>
      <w:r w:rsidR="006E387B">
        <w:t>4</w:t>
      </w:r>
    </w:p>
    <w:p w14:paraId="54B367C0" w14:textId="7F8F56CA" w:rsidR="007E7DC5" w:rsidRDefault="007E7DC5" w:rsidP="007E7DC5">
      <w:pPr>
        <w:tabs>
          <w:tab w:val="right" w:pos="850"/>
          <w:tab w:val="left" w:pos="1134"/>
          <w:tab w:val="left" w:pos="1559"/>
          <w:tab w:val="left" w:pos="1984"/>
          <w:tab w:val="left" w:leader="dot" w:pos="8787"/>
          <w:tab w:val="right" w:pos="9638"/>
        </w:tabs>
        <w:spacing w:after="120"/>
      </w:pPr>
      <w:r>
        <w:tab/>
      </w:r>
      <w:r>
        <w:tab/>
        <w:t>B.</w:t>
      </w:r>
      <w:r>
        <w:tab/>
        <w:t>Follow-up to the Committee’s Views on individual communications</w:t>
      </w:r>
      <w:r>
        <w:tab/>
      </w:r>
      <w:r>
        <w:tab/>
        <w:t>15</w:t>
      </w:r>
    </w:p>
    <w:p w14:paraId="01A006C6" w14:textId="0A19438E" w:rsidR="007E7DC5" w:rsidRDefault="007E7DC5" w:rsidP="007E7DC5">
      <w:pPr>
        <w:tabs>
          <w:tab w:val="right" w:pos="850"/>
          <w:tab w:val="left" w:pos="1134"/>
          <w:tab w:val="left" w:pos="1559"/>
          <w:tab w:val="left" w:pos="1984"/>
          <w:tab w:val="left" w:leader="dot" w:pos="8787"/>
          <w:tab w:val="right" w:pos="9638"/>
        </w:tabs>
        <w:spacing w:after="120"/>
      </w:pPr>
      <w:r>
        <w:tab/>
        <w:t>VI.</w:t>
      </w:r>
      <w:r>
        <w:tab/>
        <w:t>Substantive issues arising from the implementation of the Covenant</w:t>
      </w:r>
      <w:r>
        <w:tab/>
      </w:r>
      <w:r>
        <w:tab/>
        <w:t>15</w:t>
      </w:r>
    </w:p>
    <w:p w14:paraId="73307B1F" w14:textId="4B34BB04" w:rsidR="007E7DC5" w:rsidRDefault="007E7DC5" w:rsidP="007E7DC5">
      <w:pPr>
        <w:tabs>
          <w:tab w:val="right" w:pos="850"/>
          <w:tab w:val="left" w:pos="1134"/>
          <w:tab w:val="left" w:pos="1559"/>
          <w:tab w:val="left" w:pos="1984"/>
          <w:tab w:val="left" w:leader="dot" w:pos="8787"/>
          <w:tab w:val="right" w:pos="9638"/>
        </w:tabs>
        <w:spacing w:after="120"/>
      </w:pPr>
      <w:r>
        <w:tab/>
        <w:t>VII.</w:t>
      </w:r>
      <w:r>
        <w:tab/>
        <w:t xml:space="preserve">Additional decisions adopted and matters discussed by the Committee at its seventy-seventh </w:t>
      </w:r>
      <w:r>
        <w:br/>
      </w:r>
      <w:r>
        <w:tab/>
      </w:r>
      <w:r>
        <w:tab/>
        <w:t>and seventy-eighth sessions</w:t>
      </w:r>
      <w:r>
        <w:tab/>
      </w:r>
      <w:r>
        <w:tab/>
        <w:t>1</w:t>
      </w:r>
      <w:r w:rsidR="006E387B">
        <w:t>6</w:t>
      </w:r>
    </w:p>
    <w:p w14:paraId="25F04003" w14:textId="6D99A7E2" w:rsidR="007E7DC5" w:rsidRDefault="007E7DC5" w:rsidP="007E7DC5">
      <w:pPr>
        <w:tabs>
          <w:tab w:val="right" w:pos="850"/>
          <w:tab w:val="left" w:pos="1134"/>
          <w:tab w:val="left" w:pos="1559"/>
          <w:tab w:val="left" w:pos="1984"/>
          <w:tab w:val="left" w:leader="dot" w:pos="8787"/>
          <w:tab w:val="right" w:pos="9638"/>
        </w:tabs>
        <w:spacing w:after="120"/>
      </w:pPr>
      <w:r>
        <w:tab/>
      </w:r>
      <w:r>
        <w:tab/>
        <w:t>A.</w:t>
      </w:r>
      <w:r>
        <w:tab/>
        <w:t>Participation in intersessional meetings</w:t>
      </w:r>
      <w:r>
        <w:tab/>
      </w:r>
      <w:r>
        <w:tab/>
        <w:t>1</w:t>
      </w:r>
      <w:r w:rsidR="006E387B">
        <w:t>6</w:t>
      </w:r>
    </w:p>
    <w:p w14:paraId="0CD479C0" w14:textId="020040C4" w:rsidR="007E7DC5" w:rsidRDefault="007E7DC5" w:rsidP="007E7DC5">
      <w:pPr>
        <w:tabs>
          <w:tab w:val="right" w:pos="850"/>
          <w:tab w:val="left" w:pos="1134"/>
          <w:tab w:val="left" w:pos="1559"/>
          <w:tab w:val="left" w:pos="1984"/>
          <w:tab w:val="left" w:leader="dot" w:pos="8787"/>
          <w:tab w:val="right" w:pos="9638"/>
        </w:tabs>
        <w:spacing w:after="120"/>
      </w:pPr>
      <w:r>
        <w:tab/>
      </w:r>
      <w:r>
        <w:tab/>
        <w:t>B.</w:t>
      </w:r>
      <w:r>
        <w:tab/>
        <w:t>Future general comments</w:t>
      </w:r>
      <w:r>
        <w:tab/>
      </w:r>
      <w:r>
        <w:tab/>
        <w:t>1</w:t>
      </w:r>
      <w:r w:rsidR="006E387B">
        <w:t>6</w:t>
      </w:r>
    </w:p>
    <w:p w14:paraId="4E4F793D" w14:textId="3CD1A4B3" w:rsidR="007E7DC5" w:rsidRDefault="007E7DC5" w:rsidP="007E7DC5">
      <w:pPr>
        <w:tabs>
          <w:tab w:val="right" w:pos="850"/>
          <w:tab w:val="left" w:pos="1134"/>
          <w:tab w:val="left" w:pos="1559"/>
          <w:tab w:val="left" w:pos="1984"/>
          <w:tab w:val="left" w:leader="dot" w:pos="8787"/>
          <w:tab w:val="right" w:pos="9638"/>
        </w:tabs>
        <w:spacing w:after="120"/>
      </w:pPr>
      <w:r>
        <w:tab/>
      </w:r>
      <w:r>
        <w:tab/>
        <w:t>C.</w:t>
      </w:r>
      <w:r>
        <w:tab/>
        <w:t>Working methods of the Committee</w:t>
      </w:r>
      <w:r>
        <w:tab/>
      </w:r>
      <w:r>
        <w:tab/>
        <w:t>16</w:t>
      </w:r>
    </w:p>
    <w:p w14:paraId="59EB05BB" w14:textId="10F17434" w:rsidR="007E7DC5" w:rsidRDefault="007E7DC5" w:rsidP="004809E7">
      <w:pPr>
        <w:keepNext/>
        <w:keepLines/>
        <w:tabs>
          <w:tab w:val="right" w:pos="850"/>
          <w:tab w:val="left" w:pos="1134"/>
          <w:tab w:val="left" w:pos="1559"/>
          <w:tab w:val="left" w:pos="1984"/>
          <w:tab w:val="left" w:leader="dot" w:pos="8787"/>
          <w:tab w:val="right" w:pos="9638"/>
        </w:tabs>
        <w:spacing w:after="120"/>
      </w:pPr>
      <w:r>
        <w:lastRenderedPageBreak/>
        <w:tab/>
        <w:t>VIII.</w:t>
      </w:r>
      <w:r>
        <w:tab/>
        <w:t>Other activities of the Committee in 2025</w:t>
      </w:r>
      <w:r>
        <w:tab/>
      </w:r>
      <w:r w:rsidR="004809E7">
        <w:tab/>
      </w:r>
      <w:r>
        <w:t>16</w:t>
      </w:r>
    </w:p>
    <w:p w14:paraId="2847B858" w14:textId="3A038995" w:rsidR="007E7DC5" w:rsidRDefault="007E7DC5" w:rsidP="007E7DC5">
      <w:pPr>
        <w:tabs>
          <w:tab w:val="right" w:pos="850"/>
          <w:tab w:val="left" w:pos="1134"/>
          <w:tab w:val="left" w:pos="1559"/>
          <w:tab w:val="left" w:pos="1984"/>
          <w:tab w:val="left" w:leader="dot" w:pos="8787"/>
          <w:tab w:val="right" w:pos="9638"/>
        </w:tabs>
        <w:spacing w:after="120"/>
      </w:pPr>
      <w:r>
        <w:tab/>
        <w:t>IX.</w:t>
      </w:r>
      <w:r>
        <w:tab/>
        <w:t>Adoption of the report</w:t>
      </w:r>
      <w:r>
        <w:tab/>
      </w:r>
      <w:r w:rsidR="004809E7">
        <w:tab/>
      </w:r>
      <w:r>
        <w:t>1</w:t>
      </w:r>
      <w:r w:rsidR="006E387B">
        <w:t>7</w:t>
      </w:r>
    </w:p>
    <w:p w14:paraId="6277C08A" w14:textId="1F67814D" w:rsidR="007E7DC5" w:rsidRDefault="007E7DC5" w:rsidP="007E7DC5">
      <w:pPr>
        <w:tabs>
          <w:tab w:val="right" w:pos="850"/>
          <w:tab w:val="left" w:leader="dot" w:pos="8787"/>
          <w:tab w:val="right" w:pos="9638"/>
        </w:tabs>
        <w:spacing w:after="120"/>
      </w:pPr>
      <w:r>
        <w:tab/>
        <w:t>Annex</w:t>
      </w:r>
    </w:p>
    <w:p w14:paraId="27224D4B" w14:textId="30CC9812" w:rsidR="007E7DC5" w:rsidRDefault="007E7DC5" w:rsidP="007E7DC5">
      <w:pPr>
        <w:tabs>
          <w:tab w:val="right" w:pos="850"/>
          <w:tab w:val="left" w:pos="1134"/>
          <w:tab w:val="left" w:pos="1559"/>
          <w:tab w:val="left" w:pos="1984"/>
          <w:tab w:val="left" w:leader="dot" w:pos="8787"/>
          <w:tab w:val="right" w:pos="9638"/>
        </w:tabs>
        <w:spacing w:after="120"/>
      </w:pPr>
      <w:r>
        <w:tab/>
      </w:r>
      <w:r>
        <w:tab/>
        <w:t>Members of the Committee</w:t>
      </w:r>
      <w:r>
        <w:tab/>
      </w:r>
      <w:r w:rsidR="004809E7">
        <w:tab/>
      </w:r>
      <w:r>
        <w:t>1</w:t>
      </w:r>
      <w:r w:rsidR="006E387B">
        <w:t>8</w:t>
      </w:r>
    </w:p>
    <w:p w14:paraId="6054DDFD" w14:textId="77777777" w:rsidR="00743A31" w:rsidRDefault="00743A31" w:rsidP="00146774">
      <w:pPr>
        <w:sectPr w:rsidR="00743A31" w:rsidSect="00743A31">
          <w:headerReference w:type="even" r:id="rId21"/>
          <w:headerReference w:type="default" r:id="rId22"/>
          <w:footerReference w:type="even" r:id="rId23"/>
          <w:footerReference w:type="default" r:id="rId24"/>
          <w:headerReference w:type="first" r:id="rId25"/>
          <w:footerReference w:type="first" r:id="rId26"/>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2A5DBF50" w14:textId="77777777" w:rsidR="00432FEE" w:rsidRPr="00C96549" w:rsidRDefault="00432FEE" w:rsidP="00432FEE">
      <w:pPr>
        <w:pStyle w:val="HChG"/>
      </w:pPr>
      <w:r w:rsidRPr="00C96549">
        <w:rPr>
          <w:webHidden/>
        </w:rPr>
        <w:lastRenderedPageBreak/>
        <w:tab/>
      </w:r>
      <w:bookmarkStart w:id="9" w:name="_Toc81467315"/>
      <w:bookmarkStart w:id="10" w:name="_Toc96419350"/>
      <w:bookmarkStart w:id="11" w:name="_Toc127882965"/>
      <w:bookmarkStart w:id="12" w:name="_Toc143874821"/>
      <w:bookmarkStart w:id="13" w:name="_Toc144123902"/>
      <w:bookmarkStart w:id="14" w:name="_Toc158715813"/>
      <w:bookmarkStart w:id="15" w:name="_Toc172649318"/>
      <w:bookmarkStart w:id="16" w:name="_Toc172649417"/>
      <w:bookmarkStart w:id="17" w:name="_Toc223419006"/>
      <w:bookmarkStart w:id="18" w:name="_Toc223443581"/>
      <w:r w:rsidRPr="00C96549">
        <w:t>I.</w:t>
      </w:r>
      <w:r w:rsidRPr="00C96549">
        <w:tab/>
        <w:t>Organizational and other matters</w:t>
      </w:r>
      <w:bookmarkEnd w:id="9"/>
      <w:bookmarkEnd w:id="10"/>
      <w:bookmarkEnd w:id="11"/>
      <w:bookmarkEnd w:id="12"/>
      <w:bookmarkEnd w:id="13"/>
      <w:bookmarkEnd w:id="14"/>
      <w:bookmarkEnd w:id="15"/>
      <w:bookmarkEnd w:id="16"/>
      <w:bookmarkEnd w:id="17"/>
      <w:bookmarkEnd w:id="18"/>
    </w:p>
    <w:p w14:paraId="69811988" w14:textId="77777777" w:rsidR="00432FEE" w:rsidRPr="00C96549" w:rsidRDefault="00432FEE" w:rsidP="00432FEE">
      <w:pPr>
        <w:pStyle w:val="H1G"/>
      </w:pPr>
      <w:bookmarkStart w:id="19" w:name="_Toc321313393"/>
      <w:r w:rsidRPr="00C96549">
        <w:tab/>
      </w:r>
      <w:bookmarkStart w:id="20" w:name="_Toc419703757"/>
      <w:bookmarkStart w:id="21" w:name="_Toc470861801"/>
      <w:bookmarkStart w:id="22" w:name="_Toc504665020"/>
      <w:bookmarkStart w:id="23" w:name="_Toc536190847"/>
      <w:bookmarkStart w:id="24" w:name="_Toc536458132"/>
      <w:bookmarkStart w:id="25" w:name="_Toc31123772"/>
      <w:bookmarkStart w:id="26" w:name="_Toc63084527"/>
      <w:bookmarkStart w:id="27" w:name="_Toc81467316"/>
      <w:bookmarkStart w:id="28" w:name="_Toc96419351"/>
      <w:bookmarkStart w:id="29" w:name="_Toc127882966"/>
      <w:bookmarkStart w:id="30" w:name="_Toc143874822"/>
      <w:bookmarkStart w:id="31" w:name="_Toc144123903"/>
      <w:bookmarkStart w:id="32" w:name="_Toc158715814"/>
      <w:bookmarkStart w:id="33" w:name="_Toc172649319"/>
      <w:bookmarkStart w:id="34" w:name="_Toc172649418"/>
      <w:bookmarkStart w:id="35" w:name="_Toc223419007"/>
      <w:bookmarkStart w:id="36" w:name="_Toc223443582"/>
      <w:r w:rsidRPr="00C96549">
        <w:t>A.</w:t>
      </w:r>
      <w:r w:rsidRPr="00C96549">
        <w:tab/>
        <w:t xml:space="preserve">States </w:t>
      </w:r>
      <w:r>
        <w:t>P</w:t>
      </w:r>
      <w:r w:rsidRPr="00C96549">
        <w:t>arties to the International Covenant on Economic, Social and Cultural Rights and its Optional Protocol</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18BD5C76" w14:textId="723CD7D1" w:rsidR="00432FEE" w:rsidRPr="00C96549" w:rsidRDefault="0067057F" w:rsidP="0067057F">
      <w:pPr>
        <w:pStyle w:val="SingleTxtG"/>
        <w:tabs>
          <w:tab w:val="clear" w:pos="1701"/>
          <w:tab w:val="clear" w:pos="2268"/>
        </w:tabs>
      </w:pPr>
      <w:r w:rsidRPr="00C96549">
        <w:rPr>
          <w:rFonts w:asciiTheme="majorBidi" w:hAnsiTheme="majorBidi" w:cstheme="majorBidi"/>
        </w:rPr>
        <w:t>1.</w:t>
      </w:r>
      <w:r w:rsidRPr="00C96549">
        <w:rPr>
          <w:rFonts w:asciiTheme="majorBidi" w:hAnsiTheme="majorBidi" w:cstheme="majorBidi"/>
        </w:rPr>
        <w:tab/>
      </w:r>
      <w:r w:rsidR="00432FEE" w:rsidRPr="00C96549">
        <w:t xml:space="preserve">As </w:t>
      </w:r>
      <w:r w:rsidR="00432FEE">
        <w:t>of</w:t>
      </w:r>
      <w:r w:rsidR="00432FEE" w:rsidRPr="00C96549">
        <w:t xml:space="preserve"> </w:t>
      </w:r>
      <w:r w:rsidR="00432FEE">
        <w:t>26 September</w:t>
      </w:r>
      <w:r w:rsidR="00432FEE" w:rsidRPr="00C96549">
        <w:t xml:space="preserve"> 202</w:t>
      </w:r>
      <w:r w:rsidR="00432FEE">
        <w:t>5</w:t>
      </w:r>
      <w:r w:rsidR="00432FEE" w:rsidRPr="00C96549">
        <w:t xml:space="preserve">, the closing date of the </w:t>
      </w:r>
      <w:r w:rsidR="00432FEE">
        <w:t>seventy-eighth</w:t>
      </w:r>
      <w:r w:rsidR="00432FEE" w:rsidRPr="00C96549">
        <w:t xml:space="preserve"> session of the Committee on Economic, Social and Cultural Rights</w:t>
      </w:r>
      <w:r w:rsidR="00432FEE">
        <w:t xml:space="preserve">, </w:t>
      </w:r>
      <w:r w:rsidR="00432FEE" w:rsidRPr="00C96549">
        <w:t>17</w:t>
      </w:r>
      <w:r w:rsidR="00432FEE">
        <w:t xml:space="preserve">3 </w:t>
      </w:r>
      <w:r w:rsidR="00432FEE" w:rsidRPr="00C96549">
        <w:t xml:space="preserve">States were </w:t>
      </w:r>
      <w:r w:rsidR="00432FEE">
        <w:t>P</w:t>
      </w:r>
      <w:r w:rsidR="00432FEE" w:rsidRPr="00C96549">
        <w:t xml:space="preserve">arties to the International Covenant on Economic, Social and Cultural Rights, </w:t>
      </w:r>
      <w:r w:rsidR="00432FEE">
        <w:t>following the accession of South Sudan on 5 February 2024</w:t>
      </w:r>
      <w:r w:rsidR="00432FEE" w:rsidRPr="00C96549">
        <w:t>. The Covenant was adopted by the General Assembly in its resolution 2200 (XXI) A of 16 December 1966 and was opened for signature and ratification in New York on 19 December 1966. It entered into force on 3</w:t>
      </w:r>
      <w:r w:rsidR="00432FEE">
        <w:t xml:space="preserve"> </w:t>
      </w:r>
      <w:r w:rsidR="00432FEE" w:rsidRPr="00C96549">
        <w:t>January 1976, in accordance with the provisions of its article 27. The Optional Protocol to the Covenant was adopted by the General Assembly in its resolution 63/117 on 10</w:t>
      </w:r>
      <w:r w:rsidR="00432FEE">
        <w:t xml:space="preserve"> </w:t>
      </w:r>
      <w:r w:rsidR="00432FEE" w:rsidRPr="00C96549">
        <w:t>December 2008 and was opened for signature and ratification in New York on 24</w:t>
      </w:r>
      <w:r w:rsidR="00432FEE">
        <w:t xml:space="preserve"> </w:t>
      </w:r>
      <w:r w:rsidR="00432FEE" w:rsidRPr="00C96549">
        <w:t>September 2009. It entered into force on 5 May 2013, three months after the date of the deposit with the Secretary-General of the United</w:t>
      </w:r>
      <w:r w:rsidR="00F45124">
        <w:t> </w:t>
      </w:r>
      <w:r w:rsidR="00432FEE" w:rsidRPr="00C96549">
        <w:t xml:space="preserve">Nations of the tenth instrument of ratification. The following </w:t>
      </w:r>
      <w:r w:rsidR="00432FEE">
        <w:t>31</w:t>
      </w:r>
      <w:r w:rsidR="00432FEE" w:rsidRPr="00C96549">
        <w:t xml:space="preserve"> States have ratified or acceded to the Optional Protocol: </w:t>
      </w:r>
      <w:r w:rsidR="00432FEE">
        <w:t xml:space="preserve">Albania, </w:t>
      </w:r>
      <w:r w:rsidR="00432FEE" w:rsidRPr="00C96549">
        <w:t>Argentina, Armenia, Belgium,</w:t>
      </w:r>
      <w:r w:rsidR="00432FEE" w:rsidRPr="00132181">
        <w:rPr>
          <w:rStyle w:val="FootnoteReference"/>
        </w:rPr>
        <w:footnoteReference w:id="2"/>
      </w:r>
      <w:r w:rsidR="00432FEE" w:rsidRPr="007E00B4">
        <w:t xml:space="preserve"> </w:t>
      </w:r>
      <w:r w:rsidR="00432FEE" w:rsidRPr="00C96549">
        <w:t xml:space="preserve">Bolivia (Plurinational State of), Bosnia and Herzegovina, Cabo Verde, Central African Republic, Costa Rica, </w:t>
      </w:r>
      <w:r w:rsidR="00432FEE">
        <w:t xml:space="preserve">Côte d’Ivoire, </w:t>
      </w:r>
      <w:r w:rsidR="00432FEE" w:rsidRPr="00C96549">
        <w:t>Ecuador, El Salvador,</w:t>
      </w:r>
      <w:r w:rsidR="00432FEE" w:rsidRPr="0086479C">
        <w:rPr>
          <w:rStyle w:val="FootnoteReference"/>
        </w:rPr>
        <w:t>1</w:t>
      </w:r>
      <w:r w:rsidR="00432FEE" w:rsidRPr="00C96549">
        <w:t xml:space="preserve"> Finland,</w:t>
      </w:r>
      <w:r w:rsidR="00432FEE" w:rsidRPr="0086479C">
        <w:rPr>
          <w:rStyle w:val="FootnoteReference"/>
        </w:rPr>
        <w:t>1</w:t>
      </w:r>
      <w:r w:rsidR="00432FEE" w:rsidRPr="00C96549">
        <w:t xml:space="preserve"> France, Gabon, Germany, Honduras, Italy, Luxembourg, Maldives, Mongolia, Montenegro, Niger, Portugal,</w:t>
      </w:r>
      <w:r w:rsidR="00432FEE" w:rsidRPr="0086479C">
        <w:rPr>
          <w:rStyle w:val="FootnoteReference"/>
        </w:rPr>
        <w:t>1</w:t>
      </w:r>
      <w:r w:rsidR="00432FEE" w:rsidRPr="00C96549">
        <w:t xml:space="preserve"> San Marino,</w:t>
      </w:r>
      <w:r w:rsidR="00432FEE" w:rsidRPr="0086479C">
        <w:rPr>
          <w:rStyle w:val="FootnoteReference"/>
        </w:rPr>
        <w:t>1</w:t>
      </w:r>
      <w:r w:rsidR="00432FEE" w:rsidRPr="00C96549">
        <w:t xml:space="preserve"> Serbia, Slovakia, South Sudan, Spain, Uruguay and Venezuela (Bolivarian Republic of).</w:t>
      </w:r>
    </w:p>
    <w:p w14:paraId="3390DD7B" w14:textId="77777777" w:rsidR="00432FEE" w:rsidRPr="00C96549" w:rsidRDefault="00432FEE" w:rsidP="00432FEE">
      <w:pPr>
        <w:pStyle w:val="H1G"/>
      </w:pPr>
      <w:r w:rsidRPr="00C96549">
        <w:tab/>
      </w:r>
      <w:bookmarkStart w:id="37" w:name="_Toc321313394"/>
      <w:bookmarkStart w:id="38" w:name="_Toc419703758"/>
      <w:bookmarkStart w:id="39" w:name="_Toc470861802"/>
      <w:bookmarkStart w:id="40" w:name="_Toc504665021"/>
      <w:bookmarkStart w:id="41" w:name="_Toc536190848"/>
      <w:bookmarkStart w:id="42" w:name="_Toc536458133"/>
      <w:bookmarkStart w:id="43" w:name="_Toc31123773"/>
      <w:bookmarkStart w:id="44" w:name="_Toc63084528"/>
      <w:bookmarkStart w:id="45" w:name="_Toc81467317"/>
      <w:bookmarkStart w:id="46" w:name="_Toc96419352"/>
      <w:bookmarkStart w:id="47" w:name="_Toc127882967"/>
      <w:bookmarkStart w:id="48" w:name="_Toc144123904"/>
      <w:bookmarkStart w:id="49" w:name="_Toc158715815"/>
      <w:bookmarkStart w:id="50" w:name="_Toc172649320"/>
      <w:bookmarkStart w:id="51" w:name="_Toc172649419"/>
      <w:bookmarkStart w:id="52" w:name="_Toc223419008"/>
      <w:bookmarkStart w:id="53" w:name="_Toc223443583"/>
      <w:r w:rsidRPr="00C96549">
        <w:t>B.</w:t>
      </w:r>
      <w:r w:rsidRPr="00C96549">
        <w:tab/>
        <w:t>Sessions and agenda</w:t>
      </w:r>
      <w:bookmarkEnd w:id="37"/>
      <w:bookmarkEnd w:id="38"/>
      <w:r w:rsidRPr="00C96549">
        <w:t>s</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14:paraId="578D7D84" w14:textId="28DBEBE5" w:rsidR="00432FEE" w:rsidRPr="00C96549" w:rsidRDefault="0067057F" w:rsidP="0067057F">
      <w:pPr>
        <w:pStyle w:val="SingleTxtG"/>
        <w:tabs>
          <w:tab w:val="clear" w:pos="1701"/>
          <w:tab w:val="clear" w:pos="2268"/>
        </w:tabs>
      </w:pPr>
      <w:r w:rsidRPr="00C96549">
        <w:rPr>
          <w:rFonts w:asciiTheme="majorBidi" w:hAnsiTheme="majorBidi" w:cstheme="majorBidi"/>
        </w:rPr>
        <w:t>2.</w:t>
      </w:r>
      <w:r w:rsidRPr="00C96549">
        <w:rPr>
          <w:rFonts w:asciiTheme="majorBidi" w:hAnsiTheme="majorBidi" w:cstheme="majorBidi"/>
        </w:rPr>
        <w:tab/>
      </w:r>
      <w:r w:rsidR="00432FEE" w:rsidRPr="00C96549">
        <w:t>In 202</w:t>
      </w:r>
      <w:r w:rsidR="00432FEE">
        <w:t>5</w:t>
      </w:r>
      <w:r w:rsidR="00432FEE" w:rsidRPr="00C96549">
        <w:t xml:space="preserve">, the Committee held two sessions: its </w:t>
      </w:r>
      <w:r w:rsidR="00432FEE">
        <w:rPr>
          <w:bCs/>
        </w:rPr>
        <w:t>seventy-seventh</w:t>
      </w:r>
      <w:r w:rsidR="00432FEE" w:rsidRPr="00C96549">
        <w:t xml:space="preserve"> session, from 1</w:t>
      </w:r>
      <w:r w:rsidR="00432FEE">
        <w:t>0 to 28</w:t>
      </w:r>
      <w:r w:rsidR="00AB44F9">
        <w:t> </w:t>
      </w:r>
      <w:r w:rsidR="00432FEE" w:rsidRPr="00C96549">
        <w:t xml:space="preserve">February, and its </w:t>
      </w:r>
      <w:r w:rsidR="00432FEE">
        <w:rPr>
          <w:bCs/>
        </w:rPr>
        <w:t>seventy-eighth</w:t>
      </w:r>
      <w:r w:rsidR="00432FEE" w:rsidRPr="00C96549">
        <w:t xml:space="preserve"> session, from </w:t>
      </w:r>
      <w:r w:rsidR="00432FEE">
        <w:t xml:space="preserve">8 September </w:t>
      </w:r>
      <w:r w:rsidR="00432FEE" w:rsidRPr="00C96549">
        <w:t xml:space="preserve">to </w:t>
      </w:r>
      <w:r w:rsidR="00432FEE">
        <w:t>26</w:t>
      </w:r>
      <w:r w:rsidR="00432FEE" w:rsidRPr="00C96549">
        <w:t xml:space="preserve"> </w:t>
      </w:r>
      <w:r w:rsidR="00432FEE">
        <w:t>September</w:t>
      </w:r>
      <w:r w:rsidR="00432FEE" w:rsidRPr="00C96549">
        <w:t>. Both sessions were held in person, with remote participation available</w:t>
      </w:r>
      <w:r w:rsidR="00432FEE">
        <w:t>, on an exceptional basis,</w:t>
      </w:r>
      <w:r w:rsidR="00432FEE" w:rsidRPr="00C96549">
        <w:t xml:space="preserve"> only for </w:t>
      </w:r>
      <w:r w:rsidR="00432FEE">
        <w:t xml:space="preserve">the </w:t>
      </w:r>
      <w:r w:rsidR="00432FEE" w:rsidRPr="00C96549">
        <w:t xml:space="preserve">review of State </w:t>
      </w:r>
      <w:r w:rsidR="00432FEE">
        <w:t>P</w:t>
      </w:r>
      <w:r w:rsidR="00432FEE" w:rsidRPr="00C96549">
        <w:t>arty reports, thus limiting the possibility of the Committee engag</w:t>
      </w:r>
      <w:r w:rsidR="00432FEE">
        <w:t>ing</w:t>
      </w:r>
      <w:r w:rsidR="00432FEE" w:rsidRPr="00C96549">
        <w:t xml:space="preserve"> with other stakeholders. The agendas for the sessions are contained in documents </w:t>
      </w:r>
      <w:hyperlink r:id="rId27" w:history="1">
        <w:r w:rsidR="00432FEE" w:rsidRPr="008B7CDF">
          <w:rPr>
            <w:rStyle w:val="Hyperlink"/>
          </w:rPr>
          <w:t>E/C.12/</w:t>
        </w:r>
        <w:r w:rsidR="009B735E" w:rsidRPr="008B7CDF">
          <w:rPr>
            <w:rStyle w:val="Hyperlink"/>
          </w:rPr>
          <w:t>77</w:t>
        </w:r>
        <w:r w:rsidR="00432FEE" w:rsidRPr="008B7CDF">
          <w:rPr>
            <w:rStyle w:val="Hyperlink"/>
          </w:rPr>
          <w:t>/1</w:t>
        </w:r>
      </w:hyperlink>
      <w:r w:rsidR="00432FEE" w:rsidRPr="008B7CDF">
        <w:t xml:space="preserve"> and </w:t>
      </w:r>
      <w:hyperlink r:id="rId28" w:history="1">
        <w:r w:rsidR="00432FEE" w:rsidRPr="008B7CDF">
          <w:rPr>
            <w:rStyle w:val="Hyperlink"/>
          </w:rPr>
          <w:t>E/C.12/</w:t>
        </w:r>
        <w:r w:rsidR="009B735E" w:rsidRPr="008B7CDF">
          <w:rPr>
            <w:rStyle w:val="Hyperlink"/>
          </w:rPr>
          <w:t>78</w:t>
        </w:r>
        <w:r w:rsidR="00432FEE" w:rsidRPr="008B7CDF">
          <w:rPr>
            <w:rStyle w:val="Hyperlink"/>
          </w:rPr>
          <w:t>/1</w:t>
        </w:r>
      </w:hyperlink>
      <w:r w:rsidR="00432FEE" w:rsidRPr="008B7CDF">
        <w:t xml:space="preserve"> respectively.</w:t>
      </w:r>
    </w:p>
    <w:p w14:paraId="6A1515E1" w14:textId="571C29BA" w:rsidR="00432FEE" w:rsidRPr="00132181" w:rsidRDefault="0067057F" w:rsidP="0067057F">
      <w:pPr>
        <w:pStyle w:val="SingleTxtG"/>
        <w:tabs>
          <w:tab w:val="clear" w:pos="1701"/>
          <w:tab w:val="clear" w:pos="2268"/>
        </w:tabs>
        <w:rPr>
          <w:rStyle w:val="FootnoteReference"/>
        </w:rPr>
      </w:pPr>
      <w:r w:rsidRPr="00132181">
        <w:rPr>
          <w:rStyle w:val="FootnoteReference"/>
          <w:rFonts w:asciiTheme="majorBidi" w:hAnsiTheme="majorBidi" w:cstheme="majorBidi"/>
          <w:sz w:val="20"/>
          <w:vertAlign w:val="baseline"/>
        </w:rPr>
        <w:t>3.</w:t>
      </w:r>
      <w:r w:rsidRPr="00132181">
        <w:rPr>
          <w:rStyle w:val="FootnoteReference"/>
          <w:rFonts w:asciiTheme="majorBidi" w:hAnsiTheme="majorBidi" w:cstheme="majorBidi"/>
          <w:sz w:val="20"/>
          <w:vertAlign w:val="baseline"/>
        </w:rPr>
        <w:tab/>
      </w:r>
      <w:r w:rsidR="00432FEE" w:rsidRPr="00C96549">
        <w:t xml:space="preserve">An account of the deliberations of the Committee at its </w:t>
      </w:r>
      <w:r w:rsidR="00432FEE">
        <w:t>seventy-seventh</w:t>
      </w:r>
      <w:r w:rsidR="00432FEE" w:rsidRPr="00C96549">
        <w:t xml:space="preserve"> and </w:t>
      </w:r>
      <w:r w:rsidR="00432FEE">
        <w:t>seventy</w:t>
      </w:r>
      <w:r w:rsidR="00DF17EA">
        <w:noBreakHyphen/>
      </w:r>
      <w:r w:rsidR="00432FEE">
        <w:t>eighth</w:t>
      </w:r>
      <w:r w:rsidR="00432FEE" w:rsidRPr="00C96549">
        <w:t xml:space="preserve"> sessions is contained in the relevant summary records.</w:t>
      </w:r>
      <w:r w:rsidR="00432FEE" w:rsidRPr="00132181">
        <w:rPr>
          <w:rStyle w:val="FootnoteReference"/>
        </w:rPr>
        <w:footnoteReference w:id="3"/>
      </w:r>
    </w:p>
    <w:p w14:paraId="45F54C47" w14:textId="77777777" w:rsidR="00432FEE" w:rsidRPr="002D44BB" w:rsidRDefault="00432FEE" w:rsidP="00432FEE">
      <w:pPr>
        <w:pStyle w:val="H1G"/>
      </w:pPr>
      <w:r w:rsidRPr="00C96549">
        <w:tab/>
      </w:r>
      <w:bookmarkStart w:id="54" w:name="_Toc321313395"/>
      <w:bookmarkStart w:id="55" w:name="_Toc419703759"/>
      <w:bookmarkStart w:id="56" w:name="_Toc470861803"/>
      <w:bookmarkStart w:id="57" w:name="_Toc504665022"/>
      <w:bookmarkStart w:id="58" w:name="_Toc536190849"/>
      <w:bookmarkStart w:id="59" w:name="_Toc536458134"/>
      <w:bookmarkStart w:id="60" w:name="_Toc31123774"/>
      <w:bookmarkStart w:id="61" w:name="_Toc63084529"/>
      <w:bookmarkStart w:id="62" w:name="_Toc81467318"/>
      <w:bookmarkStart w:id="63" w:name="_Toc96419353"/>
      <w:bookmarkStart w:id="64" w:name="_Toc127882968"/>
      <w:bookmarkStart w:id="65" w:name="_Toc143874823"/>
      <w:bookmarkStart w:id="66" w:name="_Toc144123905"/>
      <w:bookmarkStart w:id="67" w:name="_Toc158715816"/>
      <w:bookmarkStart w:id="68" w:name="_Toc172649321"/>
      <w:bookmarkStart w:id="69" w:name="_Toc172649420"/>
      <w:bookmarkStart w:id="70" w:name="_Toc223419009"/>
      <w:bookmarkStart w:id="71" w:name="_Toc223443584"/>
      <w:r w:rsidRPr="002D44BB">
        <w:t>C.</w:t>
      </w:r>
      <w:r w:rsidRPr="002D44BB">
        <w:tab/>
        <w:t>Membership and attendance</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6E7C1D14" w14:textId="52AA50C7" w:rsidR="00432FEE" w:rsidRPr="009C6D7F" w:rsidRDefault="0067057F" w:rsidP="0067057F">
      <w:pPr>
        <w:pStyle w:val="SingleTxtG"/>
        <w:tabs>
          <w:tab w:val="clear" w:pos="1701"/>
          <w:tab w:val="clear" w:pos="2268"/>
        </w:tabs>
      </w:pPr>
      <w:r w:rsidRPr="009C6D7F">
        <w:rPr>
          <w:rFonts w:asciiTheme="majorBidi" w:hAnsiTheme="majorBidi" w:cstheme="majorBidi"/>
        </w:rPr>
        <w:t>4.</w:t>
      </w:r>
      <w:r w:rsidRPr="009C6D7F">
        <w:rPr>
          <w:rFonts w:asciiTheme="majorBidi" w:hAnsiTheme="majorBidi" w:cstheme="majorBidi"/>
        </w:rPr>
        <w:tab/>
      </w:r>
      <w:r w:rsidR="00432FEE" w:rsidRPr="002D44BB">
        <w:t xml:space="preserve">A list of the members of the Committee is included in the annex to the present report. Sixteen members attended the seventy-seventh session, with Nadir Adilov and </w:t>
      </w:r>
      <w:r w:rsidR="00432FEE" w:rsidRPr="00C25CAF">
        <w:t xml:space="preserve">Chen </w:t>
      </w:r>
      <w:r w:rsidR="00432FEE" w:rsidRPr="002D44BB">
        <w:t>Peijie absent. Eighteen members attended the seventy-eighth session, with no members absent. The newly elected and present members of the Committee, Charafat El Yedri Afailal</w:t>
      </w:r>
      <w:r w:rsidR="00432FEE">
        <w:t>,</w:t>
      </w:r>
      <w:r w:rsidR="00432FEE" w:rsidRPr="002D44BB">
        <w:t xml:space="preserve"> Lazhari Bouzid, G</w:t>
      </w:r>
      <w:r w:rsidR="00432FEE">
        <w:t>iu</w:t>
      </w:r>
      <w:r w:rsidR="00432FEE" w:rsidRPr="002D44BB">
        <w:t>seppe Palmisano and Laura Elisa Pérez made</w:t>
      </w:r>
      <w:r w:rsidR="00432FEE" w:rsidRPr="009C6D7F">
        <w:t xml:space="preserve"> the solemn declaration on 1</w:t>
      </w:r>
      <w:r w:rsidR="00432FEE">
        <w:t>0</w:t>
      </w:r>
      <w:r w:rsidR="00C65837">
        <w:t> </w:t>
      </w:r>
      <w:r w:rsidR="00432FEE" w:rsidRPr="009C6D7F">
        <w:t>February 202</w:t>
      </w:r>
      <w:r w:rsidR="00432FEE">
        <w:t>5</w:t>
      </w:r>
      <w:r w:rsidR="00432FEE" w:rsidRPr="009C6D7F">
        <w:t xml:space="preserve">, in </w:t>
      </w:r>
      <w:r w:rsidR="00432FEE" w:rsidRPr="002D44BB">
        <w:t xml:space="preserve">accordance with rule 13 of the Committee’s rules of procedure. Being absent from the seventy-seventh session, </w:t>
      </w:r>
      <w:r w:rsidR="00432FEE">
        <w:t>Ms.</w:t>
      </w:r>
      <w:r w:rsidR="00432FEE" w:rsidRPr="002D44BB">
        <w:t xml:space="preserve"> Chen made the</w:t>
      </w:r>
      <w:r w:rsidR="00432FEE">
        <w:t xml:space="preserve"> solemn declaration on 8</w:t>
      </w:r>
      <w:r w:rsidR="00C65837">
        <w:t> </w:t>
      </w:r>
      <w:r w:rsidR="00432FEE">
        <w:t xml:space="preserve">September 2025, </w:t>
      </w:r>
      <w:r w:rsidR="00432FEE" w:rsidRPr="009C6D7F">
        <w:t>in accordance with rule 13 of the Committee’s rules of procedure</w:t>
      </w:r>
      <w:r w:rsidR="00432FEE">
        <w:t>.</w:t>
      </w:r>
    </w:p>
    <w:p w14:paraId="2A746793" w14:textId="69B8E2BB" w:rsidR="00432FEE" w:rsidRDefault="00432FEE" w:rsidP="00432FEE">
      <w:pPr>
        <w:pStyle w:val="H1G"/>
        <w:tabs>
          <w:tab w:val="left" w:pos="1134"/>
          <w:tab w:val="left" w:pos="1701"/>
          <w:tab w:val="left" w:pos="2268"/>
          <w:tab w:val="left" w:pos="2835"/>
          <w:tab w:val="left" w:pos="3402"/>
          <w:tab w:val="left" w:pos="3969"/>
          <w:tab w:val="left" w:pos="4536"/>
          <w:tab w:val="left" w:pos="6611"/>
        </w:tabs>
      </w:pPr>
      <w:bookmarkStart w:id="72" w:name="_Toc321313396"/>
      <w:bookmarkStart w:id="73" w:name="_Toc419703760"/>
      <w:bookmarkStart w:id="74" w:name="_Toc470861804"/>
      <w:bookmarkStart w:id="75" w:name="_Toc504665023"/>
      <w:bookmarkStart w:id="76" w:name="_Toc532996333"/>
      <w:bookmarkStart w:id="77" w:name="_Toc536190850"/>
      <w:bookmarkStart w:id="78" w:name="_Toc536458135"/>
      <w:r w:rsidRPr="00C96549">
        <w:lastRenderedPageBreak/>
        <w:tab/>
      </w:r>
      <w:bookmarkStart w:id="79" w:name="_Toc223419010"/>
      <w:bookmarkStart w:id="80" w:name="_Toc223443585"/>
      <w:bookmarkStart w:id="81" w:name="_Toc31123776"/>
      <w:bookmarkStart w:id="82" w:name="_Toc63084531"/>
      <w:bookmarkStart w:id="83" w:name="_Toc81467320"/>
      <w:bookmarkStart w:id="84" w:name="_Toc96419355"/>
      <w:bookmarkStart w:id="85" w:name="_Toc127882969"/>
      <w:bookmarkStart w:id="86" w:name="_Toc143874825"/>
      <w:bookmarkStart w:id="87" w:name="_Toc144123907"/>
      <w:bookmarkStart w:id="88" w:name="_Toc158715818"/>
      <w:bookmarkStart w:id="89" w:name="_Toc172649322"/>
      <w:bookmarkStart w:id="90" w:name="_Toc172649421"/>
      <w:r w:rsidRPr="00C96549">
        <w:t>D.</w:t>
      </w:r>
      <w:r w:rsidRPr="00C96549">
        <w:tab/>
      </w:r>
      <w:r>
        <w:t>Election and replacement of officers</w:t>
      </w:r>
      <w:bookmarkEnd w:id="79"/>
      <w:bookmarkEnd w:id="80"/>
    </w:p>
    <w:p w14:paraId="4EB64E0A" w14:textId="5A8CA934" w:rsidR="00432FEE" w:rsidRPr="00FF0D46" w:rsidRDefault="0067057F" w:rsidP="0067057F">
      <w:pPr>
        <w:pStyle w:val="SingleTxtG"/>
        <w:tabs>
          <w:tab w:val="clear" w:pos="1701"/>
          <w:tab w:val="clear" w:pos="2268"/>
        </w:tabs>
      </w:pPr>
      <w:r w:rsidRPr="00FF0D46">
        <w:rPr>
          <w:rFonts w:asciiTheme="majorBidi" w:hAnsiTheme="majorBidi" w:cstheme="majorBidi"/>
        </w:rPr>
        <w:t>5.</w:t>
      </w:r>
      <w:r w:rsidRPr="00FF0D46">
        <w:rPr>
          <w:rFonts w:asciiTheme="majorBidi" w:hAnsiTheme="majorBidi" w:cstheme="majorBidi"/>
        </w:rPr>
        <w:tab/>
      </w:r>
      <w:r w:rsidR="00432FEE">
        <w:t>In accordance with rule 14 of its rules of procedure, at the 1st meeting of its seventy</w:t>
      </w:r>
      <w:r w:rsidR="00C1060E">
        <w:noBreakHyphen/>
      </w:r>
      <w:r w:rsidR="00432FEE">
        <w:t>eighth session, on 8 September 2025, the Committee elected the members of its Bureau, as follows:</w:t>
      </w:r>
    </w:p>
    <w:p w14:paraId="42DCB517" w14:textId="77777777" w:rsidR="00432FEE" w:rsidRDefault="00432FEE" w:rsidP="00432FEE">
      <w:pPr>
        <w:ind w:left="1134" w:firstLine="567"/>
      </w:pPr>
      <w:r w:rsidRPr="00FF0D46">
        <w:rPr>
          <w:i/>
          <w:iCs/>
        </w:rPr>
        <w:t>Chair:</w:t>
      </w:r>
      <w:r>
        <w:t xml:space="preserve"> </w:t>
      </w:r>
      <w:r>
        <w:tab/>
      </w:r>
      <w:r>
        <w:tab/>
        <w:t xml:space="preserve">Preeti </w:t>
      </w:r>
      <w:r w:rsidRPr="00FF0D46">
        <w:rPr>
          <w:b/>
          <w:bCs/>
        </w:rPr>
        <w:t xml:space="preserve">Saran </w:t>
      </w:r>
    </w:p>
    <w:p w14:paraId="281C1CEE" w14:textId="77777777" w:rsidR="00432FEE" w:rsidRDefault="00432FEE" w:rsidP="00432FEE">
      <w:pPr>
        <w:ind w:left="1134" w:firstLine="567"/>
      </w:pPr>
      <w:r w:rsidRPr="00FF0D46">
        <w:rPr>
          <w:i/>
          <w:iCs/>
        </w:rPr>
        <w:t>Vice-Chairs:</w:t>
      </w:r>
      <w:r>
        <w:t xml:space="preserve"> </w:t>
      </w:r>
      <w:r>
        <w:tab/>
      </w:r>
      <w:r>
        <w:tab/>
        <w:t xml:space="preserve">Nadir </w:t>
      </w:r>
      <w:r w:rsidRPr="00FF0D46">
        <w:rPr>
          <w:b/>
          <w:bCs/>
        </w:rPr>
        <w:t>Adilov</w:t>
      </w:r>
    </w:p>
    <w:p w14:paraId="598EADAD" w14:textId="77777777" w:rsidR="00432FEE" w:rsidRPr="00B2124B" w:rsidRDefault="00432FEE" w:rsidP="00432FEE">
      <w:pPr>
        <w:ind w:left="1134" w:firstLine="567"/>
      </w:pPr>
      <w:r>
        <w:tab/>
      </w:r>
      <w:r>
        <w:tab/>
      </w:r>
      <w:r>
        <w:tab/>
      </w:r>
      <w:r>
        <w:tab/>
      </w:r>
      <w:r w:rsidRPr="00B2124B">
        <w:t xml:space="preserve">Asraf Ally </w:t>
      </w:r>
      <w:r w:rsidRPr="00B2124B">
        <w:rPr>
          <w:b/>
          <w:bCs/>
        </w:rPr>
        <w:t>Caunhye</w:t>
      </w:r>
    </w:p>
    <w:p w14:paraId="51A9B02C" w14:textId="77777777" w:rsidR="00432FEE" w:rsidRPr="00B2124B" w:rsidRDefault="00432FEE" w:rsidP="00432FEE">
      <w:pPr>
        <w:ind w:left="1134" w:firstLine="567"/>
      </w:pPr>
      <w:r w:rsidRPr="00B2124B">
        <w:tab/>
      </w:r>
      <w:r w:rsidRPr="00B2124B">
        <w:tab/>
      </w:r>
      <w:r w:rsidRPr="00B2124B">
        <w:tab/>
      </w:r>
      <w:r w:rsidRPr="00B2124B">
        <w:tab/>
        <w:t xml:space="preserve">Giuseppe </w:t>
      </w:r>
      <w:r w:rsidRPr="00B2124B">
        <w:rPr>
          <w:b/>
          <w:bCs/>
        </w:rPr>
        <w:t>Palmisano</w:t>
      </w:r>
    </w:p>
    <w:p w14:paraId="75D85828" w14:textId="09B6EB32" w:rsidR="00432FEE" w:rsidRPr="00B2124B" w:rsidRDefault="00432FEE" w:rsidP="00432FEE">
      <w:pPr>
        <w:ind w:left="1134" w:firstLine="567"/>
      </w:pPr>
      <w:r w:rsidRPr="00B2124B">
        <w:tab/>
      </w:r>
      <w:r w:rsidRPr="00B2124B">
        <w:rPr>
          <w:i/>
          <w:iCs/>
        </w:rPr>
        <w:t>Rapporteur:</w:t>
      </w:r>
      <w:r w:rsidRPr="00B2124B">
        <w:t xml:space="preserve"> </w:t>
      </w:r>
      <w:r w:rsidRPr="00B2124B">
        <w:tab/>
      </w:r>
      <w:r w:rsidRPr="00B2124B">
        <w:tab/>
        <w:t xml:space="preserve">Julieta </w:t>
      </w:r>
      <w:r w:rsidRPr="00B2124B">
        <w:rPr>
          <w:b/>
          <w:bCs/>
        </w:rPr>
        <w:t>Rossi</w:t>
      </w:r>
    </w:p>
    <w:p w14:paraId="07BADE03" w14:textId="0AEFA8EA" w:rsidR="00432FEE" w:rsidRPr="00C96549" w:rsidRDefault="00432FEE" w:rsidP="00432FEE">
      <w:pPr>
        <w:pStyle w:val="H1G"/>
      </w:pPr>
      <w:bookmarkStart w:id="91" w:name="_Toc321313397"/>
      <w:bookmarkStart w:id="92" w:name="_Toc419703761"/>
      <w:bookmarkEnd w:id="72"/>
      <w:bookmarkEnd w:id="73"/>
      <w:bookmarkEnd w:id="74"/>
      <w:bookmarkEnd w:id="75"/>
      <w:bookmarkEnd w:id="76"/>
      <w:bookmarkEnd w:id="77"/>
      <w:bookmarkEnd w:id="78"/>
      <w:bookmarkEnd w:id="81"/>
      <w:bookmarkEnd w:id="82"/>
      <w:bookmarkEnd w:id="83"/>
      <w:bookmarkEnd w:id="84"/>
      <w:bookmarkEnd w:id="85"/>
      <w:bookmarkEnd w:id="86"/>
      <w:bookmarkEnd w:id="87"/>
      <w:bookmarkEnd w:id="88"/>
      <w:bookmarkEnd w:id="89"/>
      <w:bookmarkEnd w:id="90"/>
      <w:r w:rsidRPr="00B2124B">
        <w:tab/>
      </w:r>
      <w:bookmarkStart w:id="93" w:name="_Toc470861805"/>
      <w:bookmarkStart w:id="94" w:name="_Toc504665024"/>
      <w:bookmarkStart w:id="95" w:name="_Toc532996334"/>
      <w:bookmarkStart w:id="96" w:name="_Toc536190851"/>
      <w:bookmarkStart w:id="97" w:name="_Toc536458136"/>
      <w:bookmarkStart w:id="98" w:name="_Toc31123777"/>
      <w:bookmarkStart w:id="99" w:name="_Toc63084532"/>
      <w:bookmarkStart w:id="100" w:name="_Toc81467321"/>
      <w:bookmarkStart w:id="101" w:name="_Toc96419356"/>
      <w:bookmarkStart w:id="102" w:name="_Toc127882970"/>
      <w:bookmarkStart w:id="103" w:name="_Toc143874826"/>
      <w:bookmarkStart w:id="104" w:name="_Toc144123908"/>
      <w:bookmarkStart w:id="105" w:name="_Toc158715819"/>
      <w:bookmarkStart w:id="106" w:name="_Toc172649323"/>
      <w:bookmarkStart w:id="107" w:name="_Toc172649422"/>
      <w:bookmarkStart w:id="108" w:name="_Toc223419011"/>
      <w:bookmarkStart w:id="109" w:name="_Toc223443586"/>
      <w:r>
        <w:t>E</w:t>
      </w:r>
      <w:r w:rsidRPr="00C96549">
        <w:t>.</w:t>
      </w:r>
      <w:r w:rsidRPr="00C96549">
        <w:tab/>
        <w:t>Organization of work</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26E3C6B9" w14:textId="5865F59F" w:rsidR="00432FEE" w:rsidRPr="00C96549" w:rsidRDefault="0067057F" w:rsidP="0067057F">
      <w:pPr>
        <w:pStyle w:val="SingleTxtG"/>
        <w:tabs>
          <w:tab w:val="clear" w:pos="1701"/>
          <w:tab w:val="clear" w:pos="2268"/>
        </w:tabs>
      </w:pPr>
      <w:r w:rsidRPr="00C96549">
        <w:rPr>
          <w:rFonts w:asciiTheme="majorBidi" w:hAnsiTheme="majorBidi" w:cstheme="majorBidi"/>
        </w:rPr>
        <w:t>6.</w:t>
      </w:r>
      <w:r w:rsidRPr="00C96549">
        <w:rPr>
          <w:rFonts w:asciiTheme="majorBidi" w:hAnsiTheme="majorBidi" w:cstheme="majorBidi"/>
        </w:rPr>
        <w:tab/>
      </w:r>
      <w:r w:rsidR="00432FEE" w:rsidRPr="00C96549">
        <w:t xml:space="preserve">In accordance with rule 5 of its rules of procedure, at the </w:t>
      </w:r>
      <w:r w:rsidR="00432FEE">
        <w:t>2nd</w:t>
      </w:r>
      <w:r w:rsidR="00432FEE" w:rsidRPr="00C96549">
        <w:t xml:space="preserve"> meeting</w:t>
      </w:r>
      <w:r w:rsidR="00432FEE">
        <w:t>s</w:t>
      </w:r>
      <w:r w:rsidR="00432FEE" w:rsidRPr="00C96549">
        <w:t xml:space="preserve"> of its </w:t>
      </w:r>
      <w:r w:rsidR="00432FEE">
        <w:t>seventy</w:t>
      </w:r>
      <w:r w:rsidR="007E28DF">
        <w:noBreakHyphen/>
      </w:r>
      <w:r w:rsidR="00432FEE">
        <w:t>seventh</w:t>
      </w:r>
      <w:r w:rsidR="00432FEE" w:rsidRPr="00C96549">
        <w:t xml:space="preserve"> and </w:t>
      </w:r>
      <w:r w:rsidR="00432FEE">
        <w:t>seventy-eighth</w:t>
      </w:r>
      <w:r w:rsidR="00432FEE" w:rsidRPr="00C96549">
        <w:t xml:space="preserve"> sessions, the Committee considered the provisional agenda</w:t>
      </w:r>
      <w:r w:rsidR="00432FEE">
        <w:t>s</w:t>
      </w:r>
      <w:r w:rsidR="00432FEE" w:rsidRPr="00C96549">
        <w:t xml:space="preserve"> and tentative programme</w:t>
      </w:r>
      <w:r w:rsidR="00432FEE">
        <w:t>s</w:t>
      </w:r>
      <w:r w:rsidR="00432FEE" w:rsidRPr="00C96549">
        <w:t xml:space="preserve"> of work for </w:t>
      </w:r>
      <w:r w:rsidR="00432FEE">
        <w:t>the</w:t>
      </w:r>
      <w:r w:rsidR="00432FEE" w:rsidRPr="00C96549">
        <w:t xml:space="preserve"> sessions and approved them, as amended during the discussions</w:t>
      </w:r>
      <w:r w:rsidR="00432FEE">
        <w:t>, respectively</w:t>
      </w:r>
      <w:r w:rsidR="00432FEE" w:rsidRPr="00C96549">
        <w:t>.</w:t>
      </w:r>
      <w:r w:rsidR="00432FEE">
        <w:t xml:space="preserve"> Upon request, at the Committee’s seventy-seventh session, Kenya was granted postponement of the examination of its report, originally scheduled to take place at the seventy-seventh session of the Committee, with the examination tentatively rescheduled to take place at the seventy-ninth session.</w:t>
      </w:r>
    </w:p>
    <w:p w14:paraId="0B4B7270" w14:textId="2545C4BE" w:rsidR="00432FEE" w:rsidRPr="00C96549" w:rsidRDefault="00432FEE" w:rsidP="00432FEE">
      <w:pPr>
        <w:pStyle w:val="H1G"/>
      </w:pPr>
      <w:r w:rsidRPr="00C96549">
        <w:tab/>
      </w:r>
      <w:bookmarkStart w:id="110" w:name="_Toc321313398"/>
      <w:bookmarkStart w:id="111" w:name="_Toc419703762"/>
      <w:bookmarkStart w:id="112" w:name="_Toc470861806"/>
      <w:bookmarkStart w:id="113" w:name="_Toc504665025"/>
      <w:bookmarkStart w:id="114" w:name="_Toc532996335"/>
      <w:bookmarkStart w:id="115" w:name="_Toc536190852"/>
      <w:bookmarkStart w:id="116" w:name="_Toc536458137"/>
      <w:bookmarkStart w:id="117" w:name="_Toc31123778"/>
      <w:bookmarkStart w:id="118" w:name="_Toc63084533"/>
      <w:bookmarkStart w:id="119" w:name="_Toc81467322"/>
      <w:bookmarkStart w:id="120" w:name="_Toc96419357"/>
      <w:bookmarkStart w:id="121" w:name="_Toc127882971"/>
      <w:bookmarkStart w:id="122" w:name="_Toc143874827"/>
      <w:bookmarkStart w:id="123" w:name="_Toc144123909"/>
      <w:bookmarkStart w:id="124" w:name="_Toc158715820"/>
      <w:bookmarkStart w:id="125" w:name="_Toc172649324"/>
      <w:bookmarkStart w:id="126" w:name="_Toc172649423"/>
      <w:bookmarkStart w:id="127" w:name="_Toc223419012"/>
      <w:bookmarkStart w:id="128" w:name="_Toc223443587"/>
      <w:r w:rsidRPr="00C96549">
        <w:t>F.</w:t>
      </w:r>
      <w:r w:rsidRPr="00C96549">
        <w:tab/>
        <w:t>Next sessions</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6871F43F" w14:textId="7B1B10F1" w:rsidR="00432FEE" w:rsidRPr="00C96549" w:rsidRDefault="0067057F" w:rsidP="0067057F">
      <w:pPr>
        <w:pStyle w:val="SingleTxtG"/>
        <w:tabs>
          <w:tab w:val="clear" w:pos="1701"/>
          <w:tab w:val="clear" w:pos="2268"/>
        </w:tabs>
      </w:pPr>
      <w:r w:rsidRPr="00C96549">
        <w:rPr>
          <w:rFonts w:asciiTheme="majorBidi" w:hAnsiTheme="majorBidi" w:cstheme="majorBidi"/>
        </w:rPr>
        <w:t>7.</w:t>
      </w:r>
      <w:r w:rsidRPr="00C96549">
        <w:rPr>
          <w:rFonts w:asciiTheme="majorBidi" w:hAnsiTheme="majorBidi" w:cstheme="majorBidi"/>
        </w:rPr>
        <w:tab/>
      </w:r>
      <w:r w:rsidR="00432FEE" w:rsidRPr="00C96549">
        <w:t xml:space="preserve">In accordance with the established schedule, </w:t>
      </w:r>
      <w:proofErr w:type="gramStart"/>
      <w:r w:rsidR="00432FEE" w:rsidRPr="00C96549">
        <w:t>taking into account</w:t>
      </w:r>
      <w:proofErr w:type="gramEnd"/>
      <w:r w:rsidR="00432FEE" w:rsidRPr="00C96549">
        <w:t xml:space="preserve"> the meeting time allocated pursuant to General Assembly resolution 68/268, the seventy-</w:t>
      </w:r>
      <w:r w:rsidR="00432FEE">
        <w:t>ninth</w:t>
      </w:r>
      <w:r w:rsidR="00432FEE" w:rsidRPr="00C96549">
        <w:t xml:space="preserve"> and eigh</w:t>
      </w:r>
      <w:r w:rsidR="00432FEE">
        <w:t>tieth</w:t>
      </w:r>
      <w:r w:rsidR="00432FEE" w:rsidRPr="00C96549">
        <w:t xml:space="preserve"> sessions of the Committee are tentatively scheduled to be held at the </w:t>
      </w:r>
      <w:r w:rsidR="00432FEE">
        <w:t>United Nations</w:t>
      </w:r>
      <w:r w:rsidR="00432FEE" w:rsidRPr="00C96549">
        <w:t xml:space="preserve"> Office at Geneva from </w:t>
      </w:r>
      <w:r w:rsidR="00432FEE">
        <w:t>9</w:t>
      </w:r>
      <w:r w:rsidR="00432FEE" w:rsidRPr="00C96549">
        <w:t xml:space="preserve"> February </w:t>
      </w:r>
      <w:r w:rsidR="00432FEE">
        <w:t xml:space="preserve">to 6 March </w:t>
      </w:r>
      <w:r w:rsidR="00432FEE" w:rsidRPr="00C96549">
        <w:t>202</w:t>
      </w:r>
      <w:r w:rsidR="00432FEE">
        <w:t>6 and from 28 September to 16 October 2026,</w:t>
      </w:r>
      <w:r w:rsidR="00432FEE" w:rsidRPr="00C96549">
        <w:t xml:space="preserve"> respectively.</w:t>
      </w:r>
    </w:p>
    <w:p w14:paraId="76B4129D" w14:textId="7623BA43" w:rsidR="00432FEE" w:rsidRPr="00C96549" w:rsidRDefault="00432FEE" w:rsidP="00432FEE">
      <w:pPr>
        <w:pStyle w:val="H1G"/>
      </w:pPr>
      <w:r w:rsidRPr="00C96549">
        <w:tab/>
      </w:r>
      <w:bookmarkStart w:id="129" w:name="_Toc321313399"/>
      <w:bookmarkStart w:id="130" w:name="_Toc419703763"/>
      <w:bookmarkStart w:id="131" w:name="_Toc470861807"/>
      <w:bookmarkStart w:id="132" w:name="_Toc504665026"/>
      <w:bookmarkStart w:id="133" w:name="_Toc532996336"/>
      <w:bookmarkStart w:id="134" w:name="_Toc536190853"/>
      <w:bookmarkStart w:id="135" w:name="_Toc536458138"/>
      <w:bookmarkStart w:id="136" w:name="_Toc31123779"/>
      <w:bookmarkStart w:id="137" w:name="_Toc63084534"/>
      <w:bookmarkStart w:id="138" w:name="_Toc81467323"/>
      <w:bookmarkStart w:id="139" w:name="_Toc96419358"/>
      <w:bookmarkStart w:id="140" w:name="_Toc127882972"/>
      <w:bookmarkStart w:id="141" w:name="_Toc143874828"/>
      <w:bookmarkStart w:id="142" w:name="_Toc144123910"/>
      <w:bookmarkStart w:id="143" w:name="_Toc158715821"/>
      <w:bookmarkStart w:id="144" w:name="_Toc172649325"/>
      <w:bookmarkStart w:id="145" w:name="_Toc172649424"/>
      <w:bookmarkStart w:id="146" w:name="_Toc223419013"/>
      <w:bookmarkStart w:id="147" w:name="_Toc223443588"/>
      <w:r w:rsidRPr="00C96549">
        <w:t>G.</w:t>
      </w:r>
      <w:r w:rsidRPr="00C96549">
        <w:tab/>
        <w:t xml:space="preserve">Reports of States </w:t>
      </w:r>
      <w:r>
        <w:t>P</w:t>
      </w:r>
      <w:r w:rsidRPr="00C96549">
        <w:t>arties scheduled for consideration by the Committee at its upcoming sessions</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753B094B" w14:textId="47F7739C" w:rsidR="00432FEE" w:rsidRPr="00C96549" w:rsidRDefault="0067057F" w:rsidP="0067057F">
      <w:pPr>
        <w:pStyle w:val="SingleTxtG"/>
        <w:tabs>
          <w:tab w:val="clear" w:pos="1701"/>
          <w:tab w:val="clear" w:pos="2268"/>
        </w:tabs>
        <w:spacing w:after="240"/>
      </w:pPr>
      <w:r w:rsidRPr="00C96549">
        <w:rPr>
          <w:rFonts w:asciiTheme="majorBidi" w:hAnsiTheme="majorBidi" w:cstheme="majorBidi"/>
        </w:rPr>
        <w:t>8.</w:t>
      </w:r>
      <w:r w:rsidRPr="00C96549">
        <w:rPr>
          <w:rFonts w:asciiTheme="majorBidi" w:hAnsiTheme="majorBidi" w:cstheme="majorBidi"/>
        </w:rPr>
        <w:tab/>
      </w:r>
      <w:r w:rsidR="00432FEE" w:rsidRPr="00C96549">
        <w:t>In accordance with rule 61 (2) of the Committee</w:t>
      </w:r>
      <w:r w:rsidR="00432FEE">
        <w:t>’</w:t>
      </w:r>
      <w:r w:rsidR="00432FEE" w:rsidRPr="00C96549">
        <w:t xml:space="preserve">s rules of procedure, the reports submitted by States </w:t>
      </w:r>
      <w:r w:rsidR="00432FEE">
        <w:t>P</w:t>
      </w:r>
      <w:r w:rsidR="00432FEE" w:rsidRPr="00C96549">
        <w:t xml:space="preserve">arties under article 16 of the Covenant are, in principle, scheduled for consideration in the order in which they are received by the Secretary-General. As </w:t>
      </w:r>
      <w:proofErr w:type="gramStart"/>
      <w:r w:rsidR="00432FEE">
        <w:t>at</w:t>
      </w:r>
      <w:proofErr w:type="gramEnd"/>
      <w:r w:rsidR="00432FEE" w:rsidRPr="00C96549">
        <w:t xml:space="preserve"> </w:t>
      </w:r>
      <w:r w:rsidR="00432FEE">
        <w:t>26</w:t>
      </w:r>
      <w:r w:rsidR="004D2AE0">
        <w:t> </w:t>
      </w:r>
      <w:r w:rsidR="00432FEE">
        <w:t>September 2025</w:t>
      </w:r>
      <w:r w:rsidR="00432FEE" w:rsidRPr="00C96549">
        <w:t xml:space="preserve">, the closing date of the </w:t>
      </w:r>
      <w:r w:rsidR="00432FEE">
        <w:t>seventy-eighth</w:t>
      </w:r>
      <w:r w:rsidR="00432FEE" w:rsidRPr="00C96549">
        <w:t xml:space="preserve"> session, the Committee had received the reports </w:t>
      </w:r>
      <w:r w:rsidR="00432FEE">
        <w:t>listed</w:t>
      </w:r>
      <w:r w:rsidR="00432FEE" w:rsidRPr="00C96549">
        <w:t xml:space="preserve"> below, which it decided to consider at its </w:t>
      </w:r>
      <w:r w:rsidR="00432FEE">
        <w:t>seventy-ninth session</w:t>
      </w:r>
      <w:r w:rsidR="00432FEE" w:rsidRPr="00C96549">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2"/>
        <w:gridCol w:w="2268"/>
      </w:tblGrid>
      <w:tr w:rsidR="00432FEE" w:rsidRPr="00181AA3" w14:paraId="614D264D" w14:textId="77777777" w:rsidTr="00E65988">
        <w:trPr>
          <w:cantSplit/>
          <w:tblHeader/>
        </w:trPr>
        <w:tc>
          <w:tcPr>
            <w:tcW w:w="7370" w:type="dxa"/>
            <w:gridSpan w:val="2"/>
            <w:tcBorders>
              <w:top w:val="single" w:sz="4" w:space="0" w:color="auto"/>
              <w:bottom w:val="single" w:sz="12" w:space="0" w:color="auto"/>
            </w:tcBorders>
            <w:vAlign w:val="bottom"/>
          </w:tcPr>
          <w:p w14:paraId="74E0709D" w14:textId="77777777" w:rsidR="00432FEE" w:rsidRPr="00181AA3" w:rsidRDefault="00432FEE" w:rsidP="00E65988">
            <w:pPr>
              <w:pStyle w:val="SingleTxtG"/>
              <w:tabs>
                <w:tab w:val="clear" w:pos="1701"/>
                <w:tab w:val="clear" w:pos="2268"/>
              </w:tabs>
              <w:suppressAutoHyphens w:val="0"/>
              <w:spacing w:before="80" w:after="80" w:line="200" w:lineRule="exact"/>
              <w:ind w:left="0" w:right="113"/>
              <w:jc w:val="left"/>
              <w:rPr>
                <w:i/>
                <w:sz w:val="16"/>
              </w:rPr>
            </w:pPr>
            <w:r w:rsidRPr="00181AA3">
              <w:rPr>
                <w:i/>
                <w:sz w:val="16"/>
              </w:rPr>
              <w:t>Seventy-</w:t>
            </w:r>
            <w:r>
              <w:rPr>
                <w:i/>
                <w:sz w:val="16"/>
              </w:rPr>
              <w:t>ninth</w:t>
            </w:r>
            <w:r w:rsidRPr="00181AA3">
              <w:rPr>
                <w:i/>
                <w:sz w:val="16"/>
              </w:rPr>
              <w:t xml:space="preserve"> session (202</w:t>
            </w:r>
            <w:r>
              <w:rPr>
                <w:i/>
                <w:sz w:val="16"/>
              </w:rPr>
              <w:t>6</w:t>
            </w:r>
            <w:r w:rsidRPr="00181AA3">
              <w:rPr>
                <w:i/>
                <w:sz w:val="16"/>
              </w:rPr>
              <w:t>)</w:t>
            </w:r>
          </w:p>
        </w:tc>
      </w:tr>
      <w:tr w:rsidR="00432FEE" w:rsidRPr="00181AA3" w14:paraId="780593DB" w14:textId="77777777" w:rsidTr="00E65988">
        <w:trPr>
          <w:cantSplit/>
          <w:trHeight w:hRule="exact" w:val="113"/>
          <w:tblHeader/>
        </w:trPr>
        <w:tc>
          <w:tcPr>
            <w:tcW w:w="5102" w:type="dxa"/>
            <w:tcBorders>
              <w:top w:val="single" w:sz="12" w:space="0" w:color="auto"/>
            </w:tcBorders>
          </w:tcPr>
          <w:p w14:paraId="67C34E22" w14:textId="77777777" w:rsidR="00432FEE" w:rsidRPr="00181AA3" w:rsidRDefault="00432FEE" w:rsidP="00E65988">
            <w:pPr>
              <w:pStyle w:val="SingleTxtG"/>
              <w:tabs>
                <w:tab w:val="clear" w:pos="1701"/>
                <w:tab w:val="clear" w:pos="2268"/>
              </w:tabs>
              <w:suppressAutoHyphens w:val="0"/>
              <w:spacing w:before="40" w:line="220" w:lineRule="exact"/>
              <w:ind w:left="0" w:right="113"/>
              <w:jc w:val="left"/>
            </w:pPr>
          </w:p>
        </w:tc>
        <w:tc>
          <w:tcPr>
            <w:tcW w:w="2268" w:type="dxa"/>
            <w:tcBorders>
              <w:top w:val="single" w:sz="12" w:space="0" w:color="auto"/>
            </w:tcBorders>
          </w:tcPr>
          <w:p w14:paraId="4A995959" w14:textId="77777777" w:rsidR="00432FEE" w:rsidRPr="00181AA3" w:rsidRDefault="00432FEE" w:rsidP="00E65988">
            <w:pPr>
              <w:pStyle w:val="SingleTxtG"/>
              <w:tabs>
                <w:tab w:val="clear" w:pos="1701"/>
                <w:tab w:val="clear" w:pos="2268"/>
              </w:tabs>
              <w:suppressAutoHyphens w:val="0"/>
              <w:spacing w:before="40" w:line="220" w:lineRule="exact"/>
              <w:ind w:left="0" w:right="113"/>
              <w:jc w:val="left"/>
            </w:pPr>
          </w:p>
        </w:tc>
      </w:tr>
      <w:tr w:rsidR="00432FEE" w:rsidRPr="00181AA3" w14:paraId="580A5CF1" w14:textId="77777777" w:rsidTr="00E65988">
        <w:trPr>
          <w:cantSplit/>
        </w:trPr>
        <w:tc>
          <w:tcPr>
            <w:tcW w:w="5102" w:type="dxa"/>
          </w:tcPr>
          <w:p w14:paraId="09062150" w14:textId="77777777" w:rsidR="00432FEE" w:rsidRPr="00181AA3" w:rsidRDefault="00432FEE" w:rsidP="00E65988">
            <w:pPr>
              <w:pStyle w:val="SingleTxtG"/>
              <w:tabs>
                <w:tab w:val="clear" w:pos="1701"/>
                <w:tab w:val="clear" w:pos="2268"/>
              </w:tabs>
              <w:suppressAutoHyphens w:val="0"/>
              <w:spacing w:before="40" w:line="220" w:lineRule="exact"/>
              <w:ind w:left="0" w:right="113"/>
              <w:jc w:val="left"/>
            </w:pPr>
            <w:r>
              <w:t>Australia</w:t>
            </w:r>
          </w:p>
        </w:tc>
        <w:tc>
          <w:tcPr>
            <w:tcW w:w="2268" w:type="dxa"/>
          </w:tcPr>
          <w:p w14:paraId="4B38AB24" w14:textId="4777BD57" w:rsidR="00432FEE" w:rsidRPr="00181AA3" w:rsidRDefault="00432FEE" w:rsidP="00E65988">
            <w:pPr>
              <w:pStyle w:val="SingleTxtG"/>
              <w:tabs>
                <w:tab w:val="clear" w:pos="1701"/>
                <w:tab w:val="clear" w:pos="2268"/>
              </w:tabs>
              <w:suppressAutoHyphens w:val="0"/>
              <w:spacing w:before="40" w:line="220" w:lineRule="exact"/>
              <w:ind w:left="0" w:right="113"/>
              <w:jc w:val="left"/>
            </w:pPr>
            <w:hyperlink r:id="rId29" w:history="1">
              <w:r w:rsidRPr="00DA147D">
                <w:rPr>
                  <w:rStyle w:val="Hyperlink"/>
                </w:rPr>
                <w:t>E/C.12/AUS/6</w:t>
              </w:r>
            </w:hyperlink>
          </w:p>
        </w:tc>
      </w:tr>
      <w:tr w:rsidR="00432FEE" w:rsidRPr="00181AA3" w14:paraId="6991968D" w14:textId="77777777" w:rsidTr="00E65988">
        <w:trPr>
          <w:cantSplit/>
        </w:trPr>
        <w:tc>
          <w:tcPr>
            <w:tcW w:w="5102" w:type="dxa"/>
          </w:tcPr>
          <w:p w14:paraId="209C73BA" w14:textId="77777777" w:rsidR="00432FEE" w:rsidRPr="00181AA3" w:rsidDel="006F4D06" w:rsidRDefault="00432FEE" w:rsidP="00E65988">
            <w:pPr>
              <w:pStyle w:val="SingleTxtG"/>
              <w:tabs>
                <w:tab w:val="clear" w:pos="1701"/>
                <w:tab w:val="clear" w:pos="2268"/>
              </w:tabs>
              <w:suppressAutoHyphens w:val="0"/>
              <w:spacing w:before="40" w:line="220" w:lineRule="exact"/>
              <w:ind w:left="0" w:right="113"/>
              <w:jc w:val="left"/>
            </w:pPr>
            <w:r>
              <w:t>Austria</w:t>
            </w:r>
          </w:p>
        </w:tc>
        <w:tc>
          <w:tcPr>
            <w:tcW w:w="2268" w:type="dxa"/>
          </w:tcPr>
          <w:p w14:paraId="2D1068CF" w14:textId="119859F5" w:rsidR="00432FEE" w:rsidRPr="00181AA3" w:rsidRDefault="00432FEE" w:rsidP="00E65988">
            <w:pPr>
              <w:pStyle w:val="SingleTxtG"/>
              <w:tabs>
                <w:tab w:val="clear" w:pos="1701"/>
                <w:tab w:val="clear" w:pos="2268"/>
              </w:tabs>
              <w:suppressAutoHyphens w:val="0"/>
              <w:spacing w:before="40" w:line="220" w:lineRule="exact"/>
              <w:ind w:left="0" w:right="113"/>
              <w:jc w:val="left"/>
            </w:pPr>
            <w:hyperlink r:id="rId30" w:history="1">
              <w:r w:rsidRPr="00DA147D">
                <w:rPr>
                  <w:rStyle w:val="Hyperlink"/>
                </w:rPr>
                <w:t>E/C.12/AUT/5</w:t>
              </w:r>
            </w:hyperlink>
          </w:p>
        </w:tc>
      </w:tr>
      <w:tr w:rsidR="00432FEE" w:rsidRPr="00181AA3" w14:paraId="002E6231" w14:textId="77777777" w:rsidTr="00E65988">
        <w:trPr>
          <w:cantSplit/>
        </w:trPr>
        <w:tc>
          <w:tcPr>
            <w:tcW w:w="5102" w:type="dxa"/>
            <w:tcBorders>
              <w:bottom w:val="nil"/>
            </w:tcBorders>
          </w:tcPr>
          <w:p w14:paraId="114998C2" w14:textId="77777777" w:rsidR="00432FEE" w:rsidRPr="00181AA3" w:rsidRDefault="00432FEE" w:rsidP="00E65988">
            <w:pPr>
              <w:pStyle w:val="SingleTxtG"/>
              <w:tabs>
                <w:tab w:val="clear" w:pos="1701"/>
                <w:tab w:val="clear" w:pos="2268"/>
              </w:tabs>
              <w:suppressAutoHyphens w:val="0"/>
              <w:spacing w:before="40" w:line="220" w:lineRule="exact"/>
              <w:ind w:left="0" w:right="113"/>
              <w:jc w:val="left"/>
            </w:pPr>
            <w:r>
              <w:t>Georgia</w:t>
            </w:r>
          </w:p>
        </w:tc>
        <w:tc>
          <w:tcPr>
            <w:tcW w:w="2268" w:type="dxa"/>
            <w:tcBorders>
              <w:bottom w:val="nil"/>
            </w:tcBorders>
          </w:tcPr>
          <w:p w14:paraId="4F7615C7" w14:textId="1AF6E190" w:rsidR="00432FEE" w:rsidRPr="00181AA3" w:rsidRDefault="00432FEE" w:rsidP="00E65988">
            <w:pPr>
              <w:pStyle w:val="SingleTxtG"/>
              <w:tabs>
                <w:tab w:val="clear" w:pos="1701"/>
                <w:tab w:val="clear" w:pos="2268"/>
              </w:tabs>
              <w:suppressAutoHyphens w:val="0"/>
              <w:spacing w:before="40" w:line="220" w:lineRule="exact"/>
              <w:ind w:left="0" w:right="113"/>
              <w:jc w:val="left"/>
            </w:pPr>
            <w:hyperlink r:id="rId31" w:history="1">
              <w:r w:rsidRPr="00DA147D">
                <w:rPr>
                  <w:rStyle w:val="Hyperlink"/>
                </w:rPr>
                <w:t>E/C.12/GEO/3</w:t>
              </w:r>
            </w:hyperlink>
          </w:p>
        </w:tc>
      </w:tr>
      <w:tr w:rsidR="00432FEE" w:rsidRPr="00181AA3" w14:paraId="4D21649C" w14:textId="77777777" w:rsidTr="00E65988">
        <w:trPr>
          <w:cantSplit/>
        </w:trPr>
        <w:tc>
          <w:tcPr>
            <w:tcW w:w="5102" w:type="dxa"/>
            <w:tcBorders>
              <w:top w:val="nil"/>
              <w:bottom w:val="nil"/>
            </w:tcBorders>
          </w:tcPr>
          <w:p w14:paraId="0E799EB0" w14:textId="77777777" w:rsidR="00432FEE" w:rsidRPr="00181AA3" w:rsidRDefault="00432FEE" w:rsidP="00E65988">
            <w:pPr>
              <w:pStyle w:val="SingleTxtG"/>
              <w:tabs>
                <w:tab w:val="clear" w:pos="1701"/>
                <w:tab w:val="clear" w:pos="2268"/>
              </w:tabs>
              <w:suppressAutoHyphens w:val="0"/>
              <w:spacing w:before="40" w:line="220" w:lineRule="exact"/>
              <w:ind w:left="0" w:right="113"/>
              <w:jc w:val="left"/>
            </w:pPr>
            <w:r>
              <w:t>Kenya</w:t>
            </w:r>
          </w:p>
        </w:tc>
        <w:tc>
          <w:tcPr>
            <w:tcW w:w="2268" w:type="dxa"/>
            <w:tcBorders>
              <w:top w:val="nil"/>
              <w:bottom w:val="nil"/>
            </w:tcBorders>
          </w:tcPr>
          <w:p w14:paraId="6AC971D8" w14:textId="54B90967" w:rsidR="00432FEE" w:rsidRPr="00181AA3" w:rsidRDefault="00432FEE" w:rsidP="00E65988">
            <w:pPr>
              <w:pStyle w:val="SingleTxtG"/>
              <w:tabs>
                <w:tab w:val="clear" w:pos="1701"/>
                <w:tab w:val="clear" w:pos="2268"/>
              </w:tabs>
              <w:suppressAutoHyphens w:val="0"/>
              <w:spacing w:before="40" w:line="220" w:lineRule="exact"/>
              <w:ind w:left="0" w:right="113"/>
              <w:jc w:val="left"/>
            </w:pPr>
            <w:hyperlink r:id="rId32" w:history="1">
              <w:r w:rsidRPr="00DA147D">
                <w:rPr>
                  <w:rStyle w:val="Hyperlink"/>
                </w:rPr>
                <w:t>E/C.12/KEN/6</w:t>
              </w:r>
            </w:hyperlink>
          </w:p>
        </w:tc>
      </w:tr>
      <w:tr w:rsidR="00432FEE" w:rsidRPr="00181AA3" w14:paraId="076FC953" w14:textId="77777777" w:rsidTr="00E65988">
        <w:trPr>
          <w:cantSplit/>
        </w:trPr>
        <w:tc>
          <w:tcPr>
            <w:tcW w:w="5102" w:type="dxa"/>
            <w:tcBorders>
              <w:top w:val="nil"/>
              <w:bottom w:val="nil"/>
            </w:tcBorders>
          </w:tcPr>
          <w:p w14:paraId="151D8B5E" w14:textId="77777777" w:rsidR="00432FEE" w:rsidRDefault="00432FEE" w:rsidP="00E65988">
            <w:pPr>
              <w:pStyle w:val="SingleTxtG"/>
              <w:tabs>
                <w:tab w:val="clear" w:pos="1701"/>
                <w:tab w:val="clear" w:pos="2268"/>
              </w:tabs>
              <w:suppressAutoHyphens w:val="0"/>
              <w:spacing w:before="40" w:line="220" w:lineRule="exact"/>
              <w:ind w:left="0" w:right="113"/>
              <w:jc w:val="left"/>
            </w:pPr>
            <w:r>
              <w:t>Mexico</w:t>
            </w:r>
          </w:p>
        </w:tc>
        <w:tc>
          <w:tcPr>
            <w:tcW w:w="2268" w:type="dxa"/>
            <w:tcBorders>
              <w:top w:val="nil"/>
              <w:bottom w:val="nil"/>
            </w:tcBorders>
          </w:tcPr>
          <w:p w14:paraId="29784EB2" w14:textId="2C453113" w:rsidR="00432FEE" w:rsidRDefault="00432FEE" w:rsidP="00E65988">
            <w:pPr>
              <w:pStyle w:val="SingleTxtG"/>
              <w:tabs>
                <w:tab w:val="clear" w:pos="1701"/>
                <w:tab w:val="clear" w:pos="2268"/>
              </w:tabs>
              <w:suppressAutoHyphens w:val="0"/>
              <w:spacing w:before="40" w:line="220" w:lineRule="exact"/>
              <w:ind w:left="0" w:right="113"/>
              <w:jc w:val="left"/>
            </w:pPr>
            <w:hyperlink r:id="rId33" w:history="1">
              <w:r w:rsidRPr="00DA147D">
                <w:rPr>
                  <w:rStyle w:val="Hyperlink"/>
                </w:rPr>
                <w:t>E/C.12/MEX/7</w:t>
              </w:r>
            </w:hyperlink>
          </w:p>
        </w:tc>
      </w:tr>
      <w:tr w:rsidR="004D2AE0" w:rsidRPr="00181AA3" w14:paraId="0B7BE78B" w14:textId="77777777" w:rsidTr="00E65988">
        <w:trPr>
          <w:cantSplit/>
        </w:trPr>
        <w:tc>
          <w:tcPr>
            <w:tcW w:w="5102" w:type="dxa"/>
            <w:tcBorders>
              <w:top w:val="nil"/>
              <w:bottom w:val="nil"/>
            </w:tcBorders>
          </w:tcPr>
          <w:p w14:paraId="55B92469" w14:textId="7B40F5D6" w:rsidR="004D2AE0" w:rsidRDefault="004D2AE0" w:rsidP="00E65988">
            <w:pPr>
              <w:pStyle w:val="SingleTxtG"/>
              <w:tabs>
                <w:tab w:val="clear" w:pos="1701"/>
                <w:tab w:val="clear" w:pos="2268"/>
              </w:tabs>
              <w:suppressAutoHyphens w:val="0"/>
              <w:spacing w:before="40" w:line="220" w:lineRule="exact"/>
              <w:ind w:left="0" w:right="113"/>
              <w:jc w:val="left"/>
            </w:pPr>
            <w:r>
              <w:t>Pakistan</w:t>
            </w:r>
          </w:p>
        </w:tc>
        <w:tc>
          <w:tcPr>
            <w:tcW w:w="2268" w:type="dxa"/>
            <w:tcBorders>
              <w:top w:val="nil"/>
              <w:bottom w:val="nil"/>
            </w:tcBorders>
          </w:tcPr>
          <w:p w14:paraId="3AB6A244" w14:textId="4AABDC18" w:rsidR="004D2AE0" w:rsidRPr="004D2AE0" w:rsidRDefault="004D2AE0" w:rsidP="00E65988">
            <w:pPr>
              <w:pStyle w:val="SingleTxtG"/>
              <w:tabs>
                <w:tab w:val="clear" w:pos="1701"/>
                <w:tab w:val="clear" w:pos="2268"/>
              </w:tabs>
              <w:suppressAutoHyphens w:val="0"/>
              <w:spacing w:before="40" w:line="220" w:lineRule="exact"/>
              <w:ind w:left="0" w:right="113"/>
              <w:jc w:val="left"/>
            </w:pPr>
            <w:hyperlink r:id="rId34" w:history="1">
              <w:r w:rsidRPr="00DA147D">
                <w:rPr>
                  <w:rStyle w:val="Hyperlink"/>
                  <w:lang w:val="es-ES"/>
                </w:rPr>
                <w:t>E/C.12/PAK/2</w:t>
              </w:r>
            </w:hyperlink>
          </w:p>
        </w:tc>
      </w:tr>
      <w:tr w:rsidR="00432FEE" w:rsidRPr="00C25CAF" w14:paraId="2044EC62" w14:textId="77777777" w:rsidTr="00E65988">
        <w:trPr>
          <w:cantSplit/>
        </w:trPr>
        <w:tc>
          <w:tcPr>
            <w:tcW w:w="5102" w:type="dxa"/>
            <w:tcBorders>
              <w:top w:val="nil"/>
            </w:tcBorders>
          </w:tcPr>
          <w:p w14:paraId="05490727" w14:textId="77777777" w:rsidR="00432FEE" w:rsidRPr="00181AA3" w:rsidRDefault="00432FEE" w:rsidP="00E65988">
            <w:pPr>
              <w:pStyle w:val="SingleTxtG"/>
              <w:keepNext/>
              <w:tabs>
                <w:tab w:val="clear" w:pos="1701"/>
                <w:tab w:val="clear" w:pos="2268"/>
              </w:tabs>
              <w:suppressAutoHyphens w:val="0"/>
              <w:spacing w:before="40" w:line="220" w:lineRule="exact"/>
              <w:ind w:left="0" w:right="113"/>
              <w:jc w:val="left"/>
            </w:pPr>
            <w:r>
              <w:t>Uruguay</w:t>
            </w:r>
          </w:p>
        </w:tc>
        <w:tc>
          <w:tcPr>
            <w:tcW w:w="2268" w:type="dxa"/>
            <w:tcBorders>
              <w:top w:val="nil"/>
            </w:tcBorders>
          </w:tcPr>
          <w:p w14:paraId="7C27DC8C" w14:textId="6CEBBE1C" w:rsidR="00432FEE" w:rsidRPr="00FF0D46" w:rsidRDefault="00432FEE" w:rsidP="00E65988">
            <w:pPr>
              <w:pStyle w:val="SingleTxtG"/>
              <w:keepNext/>
              <w:tabs>
                <w:tab w:val="clear" w:pos="1701"/>
                <w:tab w:val="clear" w:pos="2268"/>
              </w:tabs>
              <w:suppressAutoHyphens w:val="0"/>
              <w:spacing w:before="40" w:line="220" w:lineRule="exact"/>
              <w:ind w:left="0" w:right="113"/>
              <w:jc w:val="left"/>
              <w:rPr>
                <w:lang w:val="es-ES"/>
              </w:rPr>
            </w:pPr>
            <w:hyperlink r:id="rId35" w:history="1">
              <w:r w:rsidRPr="00DA147D">
                <w:rPr>
                  <w:rStyle w:val="Hyperlink"/>
                  <w:lang w:val="es-ES"/>
                </w:rPr>
                <w:t>E/C.12/URY/6</w:t>
              </w:r>
            </w:hyperlink>
          </w:p>
        </w:tc>
      </w:tr>
    </w:tbl>
    <w:p w14:paraId="0F2D3975" w14:textId="4D04B097" w:rsidR="00432FEE" w:rsidRPr="00985CF4" w:rsidRDefault="0067057F" w:rsidP="0067057F">
      <w:pPr>
        <w:pStyle w:val="SingleTxtG"/>
        <w:tabs>
          <w:tab w:val="clear" w:pos="1701"/>
          <w:tab w:val="clear" w:pos="2268"/>
        </w:tabs>
        <w:spacing w:before="240"/>
      </w:pPr>
      <w:r w:rsidRPr="00985CF4">
        <w:rPr>
          <w:rFonts w:asciiTheme="majorBidi" w:hAnsiTheme="majorBidi" w:cstheme="majorBidi"/>
        </w:rPr>
        <w:t>9.</w:t>
      </w:r>
      <w:r w:rsidRPr="00985CF4">
        <w:rPr>
          <w:rFonts w:asciiTheme="majorBidi" w:hAnsiTheme="majorBidi" w:cstheme="majorBidi"/>
        </w:rPr>
        <w:tab/>
      </w:r>
      <w:r w:rsidR="00432FEE" w:rsidRPr="00C96549">
        <w:t xml:space="preserve">The Committee continues to </w:t>
      </w:r>
      <w:r w:rsidR="00432FEE">
        <w:t>remain</w:t>
      </w:r>
      <w:r w:rsidR="00432FEE" w:rsidRPr="00C96549">
        <w:t xml:space="preserve"> seized of the situation of long-overdue initial reports. As </w:t>
      </w:r>
      <w:proofErr w:type="gramStart"/>
      <w:r w:rsidR="00432FEE">
        <w:t>at</w:t>
      </w:r>
      <w:proofErr w:type="gramEnd"/>
      <w:r w:rsidR="00432FEE" w:rsidRPr="00C96549">
        <w:t xml:space="preserve"> </w:t>
      </w:r>
      <w:r w:rsidR="00432FEE">
        <w:t xml:space="preserve">26 September </w:t>
      </w:r>
      <w:r w:rsidR="00432FEE" w:rsidRPr="00985CF4">
        <w:t>2025, 21 States Parties had initial reports overdue for submission to the Committee. Of those initial reports, those of the following 14 States Parties were more than 10 years overdue: Bahamas</w:t>
      </w:r>
      <w:r w:rsidR="00432FEE">
        <w:t xml:space="preserve"> (The)</w:t>
      </w:r>
      <w:r w:rsidR="00432FEE" w:rsidRPr="00985CF4">
        <w:t xml:space="preserve">, Congo, Dominica, Equatorial Guinea, Eritrea, Ghana, </w:t>
      </w:r>
      <w:r w:rsidR="00432FEE" w:rsidRPr="00985CF4">
        <w:lastRenderedPageBreak/>
        <w:t xml:space="preserve">Grenada, Lesotho, Liberia, Maldives, Papua New Guinea, Saint Vincent and the Grenadines, Seychelles and Timor-Leste. The Committee noted the situation of long-overdue periodic reports. As </w:t>
      </w:r>
      <w:proofErr w:type="gramStart"/>
      <w:r w:rsidR="00432FEE">
        <w:t>at</w:t>
      </w:r>
      <w:proofErr w:type="gramEnd"/>
      <w:r w:rsidR="00432FEE" w:rsidRPr="00985CF4">
        <w:t xml:space="preserve"> 26 September 2025, 50 States Parties had overdue periodic reports. Of those reports, those of the following 1</w:t>
      </w:r>
      <w:r w:rsidR="00432FEE">
        <w:t>6</w:t>
      </w:r>
      <w:r w:rsidR="00432FEE" w:rsidRPr="00985CF4">
        <w:t xml:space="preserve"> States Parties were more than 10</w:t>
      </w:r>
      <w:r w:rsidR="00432FEE">
        <w:t xml:space="preserve"> </w:t>
      </w:r>
      <w:r w:rsidR="00432FEE" w:rsidRPr="00985CF4">
        <w:t>years overdue: Afghanistan, Algeria, Barbados, Democratic People’s Republic of Korea, Hungary, India, Jordan, Libya, Madagascar, Malta, Nigeria, San Marino, Solomon Islands, Suriname, Syrian Arab Republic, and Trinidad and Tobago.</w:t>
      </w:r>
    </w:p>
    <w:p w14:paraId="5501E66A" w14:textId="16AEDA98" w:rsidR="00432FEE" w:rsidRPr="00195345" w:rsidRDefault="0067057F" w:rsidP="0067057F">
      <w:pPr>
        <w:pStyle w:val="SingleTxtG"/>
        <w:tabs>
          <w:tab w:val="clear" w:pos="1701"/>
          <w:tab w:val="clear" w:pos="2268"/>
        </w:tabs>
      </w:pPr>
      <w:r w:rsidRPr="00195345">
        <w:rPr>
          <w:rFonts w:asciiTheme="majorBidi" w:hAnsiTheme="majorBidi" w:cstheme="majorBidi"/>
        </w:rPr>
        <w:t>10.</w:t>
      </w:r>
      <w:r w:rsidRPr="00195345">
        <w:rPr>
          <w:rFonts w:asciiTheme="majorBidi" w:hAnsiTheme="majorBidi" w:cstheme="majorBidi"/>
        </w:rPr>
        <w:tab/>
      </w:r>
      <w:r w:rsidR="00432FEE" w:rsidRPr="00985CF4">
        <w:t xml:space="preserve">As </w:t>
      </w:r>
      <w:proofErr w:type="gramStart"/>
      <w:r w:rsidR="00432FEE">
        <w:t>at</w:t>
      </w:r>
      <w:proofErr w:type="gramEnd"/>
      <w:r w:rsidR="00432FEE" w:rsidRPr="00985CF4">
        <w:t xml:space="preserve"> 26 September 2025, reports from 42 States</w:t>
      </w:r>
      <w:r w:rsidR="00432FEE" w:rsidRPr="00C96549">
        <w:t xml:space="preserve"> </w:t>
      </w:r>
      <w:r w:rsidR="00432FEE">
        <w:t>P</w:t>
      </w:r>
      <w:r w:rsidR="00432FEE" w:rsidRPr="00C96549">
        <w:t xml:space="preserve">arties had been submitted and were pending consideration by the Committee. The States </w:t>
      </w:r>
      <w:r w:rsidR="00432FEE">
        <w:t>P</w:t>
      </w:r>
      <w:r w:rsidR="00432FEE" w:rsidRPr="00C96549">
        <w:t xml:space="preserve">arties, in the order of receipt of the reports, </w:t>
      </w:r>
      <w:r w:rsidR="00432FEE">
        <w:t xml:space="preserve">are: </w:t>
      </w:r>
      <w:r w:rsidR="00432FEE" w:rsidRPr="005241BE">
        <w:t>Malawi</w:t>
      </w:r>
      <w:r w:rsidR="00432FEE">
        <w:t>,</w:t>
      </w:r>
      <w:r w:rsidR="00432FEE" w:rsidRPr="005241BE">
        <w:t xml:space="preserve"> </w:t>
      </w:r>
      <w:r w:rsidR="00432FEE" w:rsidRPr="00FF0D46">
        <w:t>Kenya</w:t>
      </w:r>
      <w:r w:rsidR="00432FEE">
        <w:t>,</w:t>
      </w:r>
      <w:r w:rsidR="00432FEE" w:rsidRPr="00C96549">
        <w:t xml:space="preserve"> </w:t>
      </w:r>
      <w:r w:rsidR="00432FEE" w:rsidRPr="00FF0D46">
        <w:t>Uruguay</w:t>
      </w:r>
      <w:bookmarkStart w:id="148" w:name="_Hlk140166189"/>
      <w:r w:rsidR="00432FEE">
        <w:t>,</w:t>
      </w:r>
      <w:r w:rsidR="00432FEE" w:rsidRPr="00C96549">
        <w:t xml:space="preserve"> </w:t>
      </w:r>
      <w:r w:rsidR="00432FEE" w:rsidRPr="00FF0D46">
        <w:t>Georgia</w:t>
      </w:r>
      <w:r w:rsidR="00432FEE">
        <w:t>,</w:t>
      </w:r>
      <w:r w:rsidR="00432FEE" w:rsidRPr="00C96549">
        <w:t xml:space="preserve"> </w:t>
      </w:r>
      <w:r w:rsidR="00432FEE" w:rsidRPr="00B867BD">
        <w:t>Namibia</w:t>
      </w:r>
      <w:r w:rsidR="00432FEE">
        <w:t>,</w:t>
      </w:r>
      <w:r w:rsidR="00432FEE" w:rsidRPr="00B867BD">
        <w:t xml:space="preserve"> Sierra Leone</w:t>
      </w:r>
      <w:r w:rsidR="00432FEE">
        <w:t>,</w:t>
      </w:r>
      <w:r w:rsidR="00432FEE" w:rsidRPr="00B867BD">
        <w:t xml:space="preserve"> Pakistan</w:t>
      </w:r>
      <w:r w:rsidR="00432FEE">
        <w:t>,</w:t>
      </w:r>
      <w:r w:rsidR="00432FEE" w:rsidRPr="00B867BD">
        <w:t xml:space="preserve"> Angola</w:t>
      </w:r>
      <w:bookmarkEnd w:id="148"/>
      <w:r w:rsidR="00432FEE">
        <w:t>,</w:t>
      </w:r>
      <w:r w:rsidR="00432FEE" w:rsidRPr="00B867BD">
        <w:t xml:space="preserve"> Mexico</w:t>
      </w:r>
      <w:r w:rsidR="00432FEE">
        <w:t>,</w:t>
      </w:r>
      <w:r w:rsidR="00432FEE" w:rsidRPr="00B867BD">
        <w:t xml:space="preserve"> North Macedonia</w:t>
      </w:r>
      <w:r w:rsidR="00432FEE">
        <w:t>,</w:t>
      </w:r>
      <w:r w:rsidR="00432FEE" w:rsidRPr="00B867BD">
        <w:t xml:space="preserve"> Turkmenistan</w:t>
      </w:r>
      <w:r w:rsidR="00432FEE">
        <w:t>,</w:t>
      </w:r>
      <w:r w:rsidR="00432FEE" w:rsidRPr="00B867BD">
        <w:t xml:space="preserve"> Australia</w:t>
      </w:r>
      <w:r w:rsidR="00432FEE">
        <w:t>,</w:t>
      </w:r>
      <w:r w:rsidR="00432FEE" w:rsidRPr="00B867BD">
        <w:t xml:space="preserve"> Cabo Verde</w:t>
      </w:r>
      <w:r w:rsidR="00432FEE">
        <w:t>,</w:t>
      </w:r>
      <w:r w:rsidR="00432FEE" w:rsidRPr="00B867BD">
        <w:t xml:space="preserve"> Rep</w:t>
      </w:r>
      <w:r w:rsidR="00432FEE">
        <w:t>ublic</w:t>
      </w:r>
      <w:r w:rsidR="00432FEE" w:rsidRPr="00B867BD">
        <w:t xml:space="preserve"> of Korea</w:t>
      </w:r>
      <w:r w:rsidR="00432FEE">
        <w:t>,</w:t>
      </w:r>
      <w:r w:rsidR="00432FEE" w:rsidRPr="00B867BD">
        <w:t xml:space="preserve"> Germany</w:t>
      </w:r>
      <w:r w:rsidR="00432FEE">
        <w:t xml:space="preserve">, </w:t>
      </w:r>
      <w:r w:rsidR="00432FEE" w:rsidRPr="0058282F">
        <w:t>Rep</w:t>
      </w:r>
      <w:r w:rsidR="00432FEE">
        <w:t>ublic</w:t>
      </w:r>
      <w:r w:rsidR="00432FEE" w:rsidRPr="0058282F">
        <w:t xml:space="preserve"> of Moldova</w:t>
      </w:r>
      <w:r w:rsidR="00432FEE">
        <w:t>,</w:t>
      </w:r>
      <w:r w:rsidR="00432FEE" w:rsidRPr="0058282F">
        <w:t xml:space="preserve"> Mauritius</w:t>
      </w:r>
      <w:r w:rsidR="00432FEE">
        <w:t>,</w:t>
      </w:r>
      <w:r w:rsidR="00432FEE" w:rsidRPr="0058282F">
        <w:t xml:space="preserve"> Burkina Faso</w:t>
      </w:r>
      <w:r w:rsidR="00432FEE">
        <w:t>,</w:t>
      </w:r>
      <w:r w:rsidR="00432FEE" w:rsidRPr="0058282F">
        <w:t xml:space="preserve"> Tunisia</w:t>
      </w:r>
      <w:r w:rsidR="00432FEE">
        <w:t>,</w:t>
      </w:r>
      <w:r w:rsidR="00432FEE" w:rsidRPr="0058282F">
        <w:t xml:space="preserve"> Kazakhstan</w:t>
      </w:r>
      <w:r w:rsidR="00432FEE">
        <w:t>,</w:t>
      </w:r>
      <w:r w:rsidR="00432FEE" w:rsidRPr="0058282F">
        <w:t xml:space="preserve"> Austria</w:t>
      </w:r>
      <w:r w:rsidR="00432FEE">
        <w:t>,</w:t>
      </w:r>
      <w:r w:rsidR="00432FEE" w:rsidRPr="0058282F">
        <w:t xml:space="preserve"> Eswatini</w:t>
      </w:r>
      <w:r w:rsidR="00432FEE">
        <w:t>,</w:t>
      </w:r>
      <w:r w:rsidR="00432FEE" w:rsidRPr="0058282F">
        <w:t xml:space="preserve"> Canada</w:t>
      </w:r>
      <w:r w:rsidR="00432FEE">
        <w:t>,</w:t>
      </w:r>
      <w:r w:rsidR="00432FEE" w:rsidRPr="0058282F">
        <w:t xml:space="preserve"> Guinea</w:t>
      </w:r>
      <w:r w:rsidR="00432FEE">
        <w:t>-</w:t>
      </w:r>
      <w:r w:rsidR="00432FEE" w:rsidRPr="0058282F">
        <w:t>Bissau</w:t>
      </w:r>
      <w:r w:rsidR="00432FEE">
        <w:t>,</w:t>
      </w:r>
      <w:r w:rsidR="00432FEE" w:rsidRPr="0058282F">
        <w:t xml:space="preserve"> Ecuador</w:t>
      </w:r>
      <w:r w:rsidR="00432FEE">
        <w:t>,</w:t>
      </w:r>
      <w:r w:rsidR="00432FEE" w:rsidRPr="0058282F">
        <w:t xml:space="preserve"> Slovakia</w:t>
      </w:r>
      <w:r w:rsidR="00432FEE">
        <w:t>,</w:t>
      </w:r>
      <w:r w:rsidR="00432FEE" w:rsidRPr="0058282F">
        <w:t xml:space="preserve"> Egypt</w:t>
      </w:r>
      <w:r w:rsidR="00432FEE">
        <w:t>,</w:t>
      </w:r>
      <w:r w:rsidR="00432FEE" w:rsidRPr="0058282F">
        <w:t xml:space="preserve"> Estonia</w:t>
      </w:r>
      <w:r w:rsidR="00432FEE">
        <w:t>,</w:t>
      </w:r>
      <w:r w:rsidR="00432FEE" w:rsidRPr="0058282F">
        <w:t xml:space="preserve"> Zambia</w:t>
      </w:r>
      <w:r w:rsidR="00432FEE">
        <w:t>,</w:t>
      </w:r>
      <w:r w:rsidR="00432FEE" w:rsidRPr="0058282F">
        <w:t xml:space="preserve"> Paraguay</w:t>
      </w:r>
      <w:r w:rsidR="00432FEE">
        <w:t xml:space="preserve">, </w:t>
      </w:r>
      <w:r w:rsidR="00432FEE" w:rsidRPr="00495FFD">
        <w:t>Uganda</w:t>
      </w:r>
      <w:r w:rsidR="00432FEE">
        <w:t>,</w:t>
      </w:r>
      <w:r w:rsidR="00432FEE" w:rsidRPr="00495FFD">
        <w:t xml:space="preserve"> Nepal</w:t>
      </w:r>
      <w:r w:rsidR="00432FEE">
        <w:t>,</w:t>
      </w:r>
      <w:r w:rsidR="00432FEE" w:rsidRPr="00495FFD">
        <w:t xml:space="preserve"> Oman</w:t>
      </w:r>
      <w:r w:rsidR="00432FEE">
        <w:t>,</w:t>
      </w:r>
      <w:r w:rsidR="00432FEE" w:rsidRPr="00495FFD">
        <w:t xml:space="preserve"> C</w:t>
      </w:r>
      <w:r w:rsidR="00432FEE">
        <w:t xml:space="preserve">entral </w:t>
      </w:r>
      <w:r w:rsidR="00432FEE" w:rsidRPr="00495FFD">
        <w:t>A</w:t>
      </w:r>
      <w:r w:rsidR="00432FEE">
        <w:t xml:space="preserve">frican </w:t>
      </w:r>
      <w:r w:rsidR="00432FEE" w:rsidRPr="00495FFD">
        <w:t>R</w:t>
      </w:r>
      <w:r w:rsidR="00432FEE">
        <w:t>epublic,</w:t>
      </w:r>
      <w:r w:rsidR="00432FEE" w:rsidRPr="00495FFD">
        <w:t xml:space="preserve"> Bulgaria</w:t>
      </w:r>
      <w:r w:rsidR="00432FEE">
        <w:t>,</w:t>
      </w:r>
      <w:r w:rsidR="00432FEE" w:rsidRPr="00495FFD">
        <w:t xml:space="preserve"> New Zealand</w:t>
      </w:r>
      <w:r w:rsidR="00432FEE">
        <w:t>,</w:t>
      </w:r>
      <w:r w:rsidR="00432FEE" w:rsidRPr="00495FFD">
        <w:t xml:space="preserve"> Gabon</w:t>
      </w:r>
      <w:r w:rsidR="00432FEE">
        <w:t>,</w:t>
      </w:r>
      <w:r w:rsidR="00432FEE" w:rsidRPr="00495FFD">
        <w:t xml:space="preserve"> Togo</w:t>
      </w:r>
      <w:r w:rsidR="00432FEE">
        <w:t>,</w:t>
      </w:r>
      <w:r w:rsidR="00432FEE" w:rsidRPr="00495FFD">
        <w:t xml:space="preserve"> Norway</w:t>
      </w:r>
      <w:r w:rsidR="00432FEE">
        <w:t>,</w:t>
      </w:r>
      <w:r w:rsidR="00432FEE" w:rsidRPr="00495FFD">
        <w:t xml:space="preserve"> Somalia, C</w:t>
      </w:r>
      <w:r w:rsidR="00432FEE">
        <w:t>ô</w:t>
      </w:r>
      <w:r w:rsidR="00432FEE" w:rsidRPr="00495FFD">
        <w:t>te d’Ivoire</w:t>
      </w:r>
      <w:r w:rsidR="00432FEE">
        <w:t xml:space="preserve"> and Ethiopia. </w:t>
      </w:r>
      <w:r w:rsidR="00432FEE" w:rsidRPr="00495FFD">
        <w:t xml:space="preserve"> </w:t>
      </w:r>
    </w:p>
    <w:p w14:paraId="44F15117" w14:textId="27FAD0DA" w:rsidR="00432FEE" w:rsidRPr="00C96549" w:rsidRDefault="00432FEE" w:rsidP="00432FEE">
      <w:pPr>
        <w:pStyle w:val="HChG"/>
      </w:pPr>
      <w:r w:rsidRPr="00C96549">
        <w:tab/>
      </w:r>
      <w:bookmarkStart w:id="149" w:name="_Toc321313400"/>
      <w:bookmarkStart w:id="150" w:name="_Toc470861808"/>
      <w:bookmarkStart w:id="151" w:name="_Toc504665027"/>
      <w:bookmarkStart w:id="152" w:name="_Toc532996337"/>
      <w:bookmarkStart w:id="153" w:name="_Toc536190854"/>
      <w:bookmarkStart w:id="154" w:name="_Toc536458139"/>
      <w:bookmarkStart w:id="155" w:name="_Toc31123780"/>
      <w:bookmarkStart w:id="156" w:name="_Toc419703764"/>
      <w:bookmarkStart w:id="157" w:name="_Toc63084535"/>
      <w:bookmarkStart w:id="158" w:name="_Toc81467324"/>
      <w:bookmarkStart w:id="159" w:name="_Toc96419359"/>
      <w:bookmarkStart w:id="160" w:name="_Toc127882973"/>
      <w:bookmarkStart w:id="161" w:name="_Toc143874829"/>
      <w:bookmarkStart w:id="162" w:name="_Toc144123911"/>
      <w:bookmarkStart w:id="163" w:name="_Toc158715822"/>
      <w:bookmarkStart w:id="164" w:name="_Toc172649326"/>
      <w:bookmarkStart w:id="165" w:name="_Toc172649425"/>
      <w:bookmarkStart w:id="166" w:name="_Toc223419014"/>
      <w:bookmarkStart w:id="167" w:name="_Toc223443589"/>
      <w:r w:rsidRPr="00C96549">
        <w:t>II.</w:t>
      </w:r>
      <w:r w:rsidRPr="00C96549">
        <w:tab/>
        <w:t>Overview of the working methods of the Committee</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78C0BE5D" w14:textId="6C7D1C2D" w:rsidR="00432FEE" w:rsidRPr="00C96549" w:rsidRDefault="0067057F" w:rsidP="0067057F">
      <w:pPr>
        <w:pStyle w:val="SingleTxtG"/>
        <w:tabs>
          <w:tab w:val="clear" w:pos="1701"/>
          <w:tab w:val="clear" w:pos="2268"/>
        </w:tabs>
      </w:pPr>
      <w:r w:rsidRPr="00C96549">
        <w:rPr>
          <w:rFonts w:asciiTheme="majorBidi" w:hAnsiTheme="majorBidi" w:cstheme="majorBidi"/>
        </w:rPr>
        <w:t>11.</w:t>
      </w:r>
      <w:r w:rsidRPr="00C96549">
        <w:rPr>
          <w:rFonts w:asciiTheme="majorBidi" w:hAnsiTheme="majorBidi" w:cstheme="majorBidi"/>
        </w:rPr>
        <w:tab/>
      </w:r>
      <w:r w:rsidR="00432FEE" w:rsidRPr="00C96549">
        <w:t xml:space="preserve">The present chapter is aimed at providing an overview and explanation of the way in which the Committee carries out its various functions, including information about recent developments in its working methods. It is also intended to make the current practice of the Committee more transparent and readily accessible by States </w:t>
      </w:r>
      <w:r w:rsidR="00432FEE">
        <w:t>P</w:t>
      </w:r>
      <w:r w:rsidR="00432FEE" w:rsidRPr="00C96549">
        <w:t>arties and other stakeholders interested in the implementation of the Covenant.</w:t>
      </w:r>
    </w:p>
    <w:p w14:paraId="1553DBEA" w14:textId="1421B72E" w:rsidR="00432FEE" w:rsidRDefault="0067057F" w:rsidP="0067057F">
      <w:pPr>
        <w:pStyle w:val="SingleTxtG"/>
        <w:tabs>
          <w:tab w:val="clear" w:pos="1701"/>
          <w:tab w:val="clear" w:pos="2268"/>
        </w:tabs>
      </w:pPr>
      <w:r>
        <w:rPr>
          <w:rFonts w:asciiTheme="majorBidi" w:hAnsiTheme="majorBidi" w:cstheme="majorBidi"/>
        </w:rPr>
        <w:t>12.</w:t>
      </w:r>
      <w:r>
        <w:rPr>
          <w:rFonts w:asciiTheme="majorBidi" w:hAnsiTheme="majorBidi" w:cstheme="majorBidi"/>
        </w:rPr>
        <w:tab/>
      </w:r>
      <w:r w:rsidR="00432FEE" w:rsidRPr="00C96549">
        <w:t xml:space="preserve">The Committee has been making concerted efforts to devise appropriate working methods that adequately reflect the nature of the tasks with which it has been entrusted. </w:t>
      </w:r>
      <w:proofErr w:type="gramStart"/>
      <w:r w:rsidR="00432FEE" w:rsidRPr="00C96549">
        <w:t>In the course of</w:t>
      </w:r>
      <w:proofErr w:type="gramEnd"/>
      <w:r w:rsidR="00432FEE" w:rsidRPr="00C96549">
        <w:t xml:space="preserve"> its </w:t>
      </w:r>
      <w:r w:rsidR="00432FEE">
        <w:t xml:space="preserve">seventy-seventh and seventy-eighth </w:t>
      </w:r>
      <w:r w:rsidR="00432FEE" w:rsidRPr="00C96549">
        <w:t xml:space="preserve">sessions, it has sought to modify and develop those methods in the light of its experience and to respond to developments regarding the functioning of the treaty body system as a whole. Those methods will continue to evolve, </w:t>
      </w:r>
      <w:proofErr w:type="gramStart"/>
      <w:r w:rsidR="00432FEE" w:rsidRPr="00C96549">
        <w:t>taking into account</w:t>
      </w:r>
      <w:proofErr w:type="gramEnd"/>
      <w:r w:rsidR="00432FEE" w:rsidRPr="00C96549">
        <w:t xml:space="preserve"> General Assembly resolution 68/268, on strengthening and enhancing the effective functioning of the human rights treaty body system, adopted on 9 April 2014. </w:t>
      </w:r>
    </w:p>
    <w:p w14:paraId="4D2869A9" w14:textId="7CD1B535" w:rsidR="00432FEE" w:rsidRDefault="0067057F" w:rsidP="0067057F">
      <w:pPr>
        <w:pStyle w:val="SingleTxtG"/>
        <w:tabs>
          <w:tab w:val="clear" w:pos="1701"/>
          <w:tab w:val="clear" w:pos="2268"/>
        </w:tabs>
      </w:pPr>
      <w:r>
        <w:rPr>
          <w:rFonts w:asciiTheme="majorBidi" w:hAnsiTheme="majorBidi" w:cstheme="majorBidi"/>
        </w:rPr>
        <w:t>13.</w:t>
      </w:r>
      <w:r>
        <w:rPr>
          <w:rFonts w:asciiTheme="majorBidi" w:hAnsiTheme="majorBidi" w:cstheme="majorBidi"/>
        </w:rPr>
        <w:tab/>
      </w:r>
      <w:r w:rsidR="00432FEE" w:rsidRPr="00C96549">
        <w:t>In the course of 202</w:t>
      </w:r>
      <w:r w:rsidR="00432FEE">
        <w:t>5</w:t>
      </w:r>
      <w:r w:rsidR="00432FEE" w:rsidRPr="00C96549">
        <w:t>, the Committee discussed the outcomes of the meetings of the Chairs of the human rights treaty bodies held in 202</w:t>
      </w:r>
      <w:r w:rsidR="00432FEE">
        <w:t>4</w:t>
      </w:r>
      <w:r w:rsidR="00432FEE" w:rsidRPr="00C96549">
        <w:t xml:space="preserve"> and 202</w:t>
      </w:r>
      <w:r w:rsidR="00432FEE">
        <w:t>5</w:t>
      </w:r>
      <w:r w:rsidR="00432FEE" w:rsidRPr="00C96549">
        <w:t>, in particular as they related to the harmonization and alignment of the working methods of all the treaty bodies</w:t>
      </w:r>
      <w:r w:rsidR="00432FEE">
        <w:t>, and the impact on the work of the treaty bodies caused by the liquidity crisis in relation to the regular budget</w:t>
      </w:r>
      <w:r w:rsidR="00432FEE" w:rsidRPr="00C96549">
        <w:t xml:space="preserve">. The Committee also discussed modalities of optimizing its methods of work with a view to improving the efficiency and effectiveness of the State </w:t>
      </w:r>
      <w:r w:rsidR="00432FEE">
        <w:t>P</w:t>
      </w:r>
      <w:r w:rsidR="00432FEE" w:rsidRPr="00C96549">
        <w:t>arty review procedure.</w:t>
      </w:r>
      <w:r w:rsidR="00432FEE">
        <w:t xml:space="preserve"> In this regard, in 2025, the adoption of the lists of issues took place during the sessions, as the Committee endeavoured to </w:t>
      </w:r>
      <w:r w:rsidR="00432FEE" w:rsidRPr="00553337">
        <w:t>prioritize</w:t>
      </w:r>
      <w:r w:rsidR="00432FEE" w:rsidRPr="00E110FC">
        <w:t xml:space="preserve"> </w:t>
      </w:r>
      <w:r w:rsidR="00432FEE">
        <w:t>plenary meeting time.</w:t>
      </w:r>
    </w:p>
    <w:p w14:paraId="226A6771" w14:textId="3A3BDDFA" w:rsidR="00432FEE" w:rsidRPr="00C96549" w:rsidRDefault="00432FEE" w:rsidP="00432FEE">
      <w:pPr>
        <w:pStyle w:val="H1G"/>
      </w:pPr>
      <w:r w:rsidRPr="00C96549">
        <w:tab/>
      </w:r>
      <w:bookmarkStart w:id="168" w:name="_Toc419703765"/>
      <w:bookmarkStart w:id="169" w:name="_Toc470861809"/>
      <w:bookmarkStart w:id="170" w:name="_Toc504665028"/>
      <w:bookmarkStart w:id="171" w:name="_Toc532996338"/>
      <w:bookmarkStart w:id="172" w:name="_Toc536190855"/>
      <w:bookmarkStart w:id="173" w:name="_Toc536458140"/>
      <w:bookmarkStart w:id="174" w:name="_Toc31123781"/>
      <w:bookmarkStart w:id="175" w:name="_Toc63084536"/>
      <w:bookmarkStart w:id="176" w:name="_Toc81467325"/>
      <w:bookmarkStart w:id="177" w:name="_Toc96419360"/>
      <w:bookmarkStart w:id="178" w:name="_Toc127882974"/>
      <w:bookmarkStart w:id="179" w:name="_Toc143874830"/>
      <w:bookmarkStart w:id="180" w:name="_Toc144123912"/>
      <w:bookmarkStart w:id="181" w:name="_Toc158715823"/>
      <w:bookmarkStart w:id="182" w:name="_Toc172649327"/>
      <w:bookmarkStart w:id="183" w:name="_Toc172649426"/>
      <w:bookmarkStart w:id="184" w:name="_Toc223419015"/>
      <w:bookmarkStart w:id="185" w:name="_Toc223443590"/>
      <w:r w:rsidRPr="00C96549">
        <w:t>A.</w:t>
      </w:r>
      <w:r w:rsidRPr="00C96549">
        <w:tab/>
        <w:t>Impact of measures adopted to address the backlog</w:t>
      </w:r>
      <w:bookmarkEnd w:id="168"/>
      <w:r w:rsidRPr="00C96549">
        <w:t xml:space="preserve"> of reports pending consideration</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670F14DE" w14:textId="3E73D57B" w:rsidR="00432FEE" w:rsidRPr="00C96549" w:rsidRDefault="0067057F" w:rsidP="0067057F">
      <w:pPr>
        <w:pStyle w:val="SingleTxtG"/>
        <w:tabs>
          <w:tab w:val="clear" w:pos="1701"/>
          <w:tab w:val="clear" w:pos="2268"/>
        </w:tabs>
      </w:pPr>
      <w:r w:rsidRPr="00C96549">
        <w:rPr>
          <w:rFonts w:asciiTheme="majorBidi" w:hAnsiTheme="majorBidi" w:cstheme="majorBidi"/>
        </w:rPr>
        <w:t>14.</w:t>
      </w:r>
      <w:r w:rsidRPr="00C96549">
        <w:rPr>
          <w:rFonts w:asciiTheme="majorBidi" w:hAnsiTheme="majorBidi" w:cstheme="majorBidi"/>
        </w:rPr>
        <w:tab/>
      </w:r>
      <w:r w:rsidR="00432FEE" w:rsidRPr="00C96549">
        <w:t>Additional meeting time granted to the Committee in 2013 and 2014 and measures adopted by the Committee have resulted in a continued reduction of the backlog, as reported in 2015. However, the Committee would again require additional meeting time to fulfil the mandate entrusted to it. During 202</w:t>
      </w:r>
      <w:r w:rsidR="00432FEE">
        <w:t>5</w:t>
      </w:r>
      <w:r w:rsidR="00432FEE" w:rsidRPr="00C96549">
        <w:t xml:space="preserve">, the Committee considered </w:t>
      </w:r>
      <w:r w:rsidR="00432FEE">
        <w:t xml:space="preserve">11 </w:t>
      </w:r>
      <w:r w:rsidR="00432FEE" w:rsidRPr="00C96549">
        <w:t xml:space="preserve">State </w:t>
      </w:r>
      <w:r w:rsidR="00432FEE">
        <w:t>P</w:t>
      </w:r>
      <w:r w:rsidR="00432FEE" w:rsidRPr="00C96549">
        <w:t>arty reports.</w:t>
      </w:r>
    </w:p>
    <w:p w14:paraId="48A0790A" w14:textId="0659CF56" w:rsidR="00432FEE" w:rsidRPr="00C96549" w:rsidRDefault="0067057F" w:rsidP="0067057F">
      <w:pPr>
        <w:pStyle w:val="SingleTxtG"/>
        <w:tabs>
          <w:tab w:val="clear" w:pos="1701"/>
          <w:tab w:val="clear" w:pos="2268"/>
        </w:tabs>
      </w:pPr>
      <w:r w:rsidRPr="00C96549">
        <w:rPr>
          <w:rFonts w:asciiTheme="majorBidi" w:hAnsiTheme="majorBidi" w:cstheme="majorBidi"/>
        </w:rPr>
        <w:t>15.</w:t>
      </w:r>
      <w:r w:rsidRPr="00C96549">
        <w:rPr>
          <w:rFonts w:asciiTheme="majorBidi" w:hAnsiTheme="majorBidi" w:cstheme="majorBidi"/>
        </w:rPr>
        <w:tab/>
      </w:r>
      <w:r w:rsidR="00432FEE" w:rsidRPr="00C96549">
        <w:t xml:space="preserve">At the time of adoption of the present report, </w:t>
      </w:r>
      <w:r w:rsidR="00432FEE">
        <w:t>42</w:t>
      </w:r>
      <w:r w:rsidR="00432FEE" w:rsidRPr="00C96549">
        <w:t xml:space="preserve"> reports</w:t>
      </w:r>
      <w:r w:rsidR="00432FEE">
        <w:t xml:space="preserve"> were</w:t>
      </w:r>
      <w:r w:rsidR="00432FEE" w:rsidRPr="00C96549">
        <w:t xml:space="preserve"> pending consideration by the Committee. The Committee cannot anticipate with certainty the number of reports that will be submitted annually and the backlog that may result therefrom.</w:t>
      </w:r>
    </w:p>
    <w:p w14:paraId="4F506028" w14:textId="47E70FE6" w:rsidR="00432FEE" w:rsidRPr="00C96549" w:rsidRDefault="0067057F" w:rsidP="0067057F">
      <w:pPr>
        <w:pStyle w:val="SingleTxtG"/>
        <w:tabs>
          <w:tab w:val="clear" w:pos="1701"/>
          <w:tab w:val="clear" w:pos="2268"/>
        </w:tabs>
        <w:rPr>
          <w:i/>
          <w:iCs/>
        </w:rPr>
      </w:pPr>
      <w:r w:rsidRPr="00C96549">
        <w:rPr>
          <w:rFonts w:asciiTheme="majorBidi" w:hAnsiTheme="majorBidi" w:cstheme="majorBidi"/>
        </w:rPr>
        <w:t>16.</w:t>
      </w:r>
      <w:r w:rsidRPr="00C96549">
        <w:rPr>
          <w:rFonts w:asciiTheme="majorBidi" w:hAnsiTheme="majorBidi" w:cstheme="majorBidi"/>
        </w:rPr>
        <w:tab/>
      </w:r>
      <w:r w:rsidR="00432FEE" w:rsidRPr="00C96549">
        <w:t xml:space="preserve">The Committee thus very much looks forward to the introduction of </w:t>
      </w:r>
      <w:r w:rsidR="00432FEE">
        <w:t>a</w:t>
      </w:r>
      <w:r w:rsidR="00432FEE" w:rsidRPr="00C96549">
        <w:t xml:space="preserve"> predictable review cycle and the generalization of the simplified reporting procedure, as soon as the resources required to do so are secured. It would be necessary for the Committee to have additional meeting time, for example</w:t>
      </w:r>
      <w:r w:rsidR="00432FEE">
        <w:t>,</w:t>
      </w:r>
      <w:r w:rsidR="00432FEE" w:rsidRPr="00C96549">
        <w:t xml:space="preserve"> to hold a third annual session, with the resources required to do so</w:t>
      </w:r>
      <w:r w:rsidR="00432FEE">
        <w:t xml:space="preserve">, to reduce the backlog of reports pending review and to better align with other mechanisms, for the benefit of all stakeholders. </w:t>
      </w:r>
    </w:p>
    <w:p w14:paraId="5985AB1B" w14:textId="3EEF02B6" w:rsidR="00432FEE" w:rsidRPr="00C96549" w:rsidRDefault="00432FEE" w:rsidP="00432FEE">
      <w:pPr>
        <w:pStyle w:val="H1G"/>
      </w:pPr>
      <w:r w:rsidRPr="00C96549">
        <w:lastRenderedPageBreak/>
        <w:tab/>
      </w:r>
      <w:bookmarkStart w:id="186" w:name="_Toc321313401"/>
      <w:bookmarkStart w:id="187" w:name="_Toc419703766"/>
      <w:bookmarkStart w:id="188" w:name="_Toc470861810"/>
      <w:bookmarkStart w:id="189" w:name="_Toc504665029"/>
      <w:bookmarkStart w:id="190" w:name="_Toc532996339"/>
      <w:bookmarkStart w:id="191" w:name="_Toc536190856"/>
      <w:bookmarkStart w:id="192" w:name="_Toc536458141"/>
      <w:bookmarkStart w:id="193" w:name="_Toc31123782"/>
      <w:bookmarkStart w:id="194" w:name="_Toc63084537"/>
      <w:bookmarkStart w:id="195" w:name="_Toc81467326"/>
      <w:bookmarkStart w:id="196" w:name="_Toc96419361"/>
      <w:bookmarkStart w:id="197" w:name="_Toc127882975"/>
      <w:bookmarkStart w:id="198" w:name="_Toc143874831"/>
      <w:bookmarkStart w:id="199" w:name="_Toc144123913"/>
      <w:bookmarkStart w:id="200" w:name="_Toc158715824"/>
      <w:bookmarkStart w:id="201" w:name="_Toc172649328"/>
      <w:bookmarkStart w:id="202" w:name="_Toc172649427"/>
      <w:bookmarkStart w:id="203" w:name="_Toc223419016"/>
      <w:bookmarkStart w:id="204" w:name="_Toc223443591"/>
      <w:r w:rsidRPr="00C96549">
        <w:t>B.</w:t>
      </w:r>
      <w:r w:rsidRPr="00C96549">
        <w:tab/>
        <w:t>General reporting guidelines</w:t>
      </w:r>
      <w:bookmarkEnd w:id="186"/>
      <w:bookmarkEnd w:id="187"/>
      <w:bookmarkEnd w:id="188"/>
      <w:bookmarkEnd w:id="189"/>
      <w:bookmarkEnd w:id="190"/>
      <w:bookmarkEnd w:id="191"/>
      <w:bookmarkEnd w:id="192"/>
      <w:r w:rsidRPr="00C96549">
        <w:t xml:space="preserve"> and simplified reporting procedure</w:t>
      </w:r>
      <w:bookmarkEnd w:id="193"/>
      <w:r w:rsidRPr="00C96549">
        <w:t xml:space="preserve"> (pilot phase)</w:t>
      </w:r>
      <w:bookmarkEnd w:id="194"/>
      <w:bookmarkEnd w:id="195"/>
      <w:bookmarkEnd w:id="196"/>
      <w:bookmarkEnd w:id="197"/>
      <w:bookmarkEnd w:id="198"/>
      <w:bookmarkEnd w:id="199"/>
      <w:bookmarkEnd w:id="200"/>
      <w:bookmarkEnd w:id="201"/>
      <w:bookmarkEnd w:id="202"/>
      <w:bookmarkEnd w:id="203"/>
      <w:bookmarkEnd w:id="204"/>
    </w:p>
    <w:p w14:paraId="78021D12" w14:textId="3476AD67" w:rsidR="00432FEE" w:rsidRDefault="0067057F" w:rsidP="0067057F">
      <w:pPr>
        <w:pStyle w:val="SingleTxtG"/>
        <w:tabs>
          <w:tab w:val="clear" w:pos="1701"/>
          <w:tab w:val="clear" w:pos="2268"/>
        </w:tabs>
      </w:pPr>
      <w:r>
        <w:rPr>
          <w:rFonts w:asciiTheme="majorBidi" w:hAnsiTheme="majorBidi" w:cstheme="majorBidi"/>
        </w:rPr>
        <w:t>17.</w:t>
      </w:r>
      <w:r>
        <w:rPr>
          <w:rFonts w:asciiTheme="majorBidi" w:hAnsiTheme="majorBidi" w:cstheme="majorBidi"/>
        </w:rPr>
        <w:tab/>
      </w:r>
      <w:r w:rsidR="00432FEE" w:rsidRPr="00C96549">
        <w:t xml:space="preserve">The Committee attaches great importance to the need to structure the reporting process and the constructive dialogue with the representatives of each State </w:t>
      </w:r>
      <w:r w:rsidR="00432FEE">
        <w:t>P</w:t>
      </w:r>
      <w:r w:rsidR="00432FEE" w:rsidRPr="00C96549">
        <w:t xml:space="preserve">arty in such a way as to ensure that the issues of principal concern regarding the implementation of the Covenant are dealt with in a methodical and informative manner. For this purpose, in 2008, the Committee adopted revised reporting guidelines on treaty-specific documents to be submitted by States </w:t>
      </w:r>
      <w:r w:rsidR="00432FEE">
        <w:t>P</w:t>
      </w:r>
      <w:r w:rsidR="00432FEE" w:rsidRPr="00C96549">
        <w:t>arties under articles 16 and 17 of the Covenant,</w:t>
      </w:r>
      <w:r w:rsidR="00432FEE" w:rsidRPr="00132181">
        <w:rPr>
          <w:rStyle w:val="FootnoteReference"/>
        </w:rPr>
        <w:footnoteReference w:id="4"/>
      </w:r>
      <w:r w:rsidR="00432FEE">
        <w:t xml:space="preserve"> </w:t>
      </w:r>
      <w:r w:rsidR="00432FEE" w:rsidRPr="00C96549">
        <w:t xml:space="preserve">with a view to assisting States </w:t>
      </w:r>
      <w:r w:rsidR="00432FEE">
        <w:t>P</w:t>
      </w:r>
      <w:r w:rsidR="00432FEE" w:rsidRPr="00C96549">
        <w:t xml:space="preserve">arties in the reporting process and improving the effectiveness of the monitoring system as a whole, in particular by emphasizing the need for States </w:t>
      </w:r>
      <w:r w:rsidR="00432FEE">
        <w:t>P</w:t>
      </w:r>
      <w:r w:rsidR="00432FEE" w:rsidRPr="00C96549">
        <w:t>arties to report on the impact of the measures taken to respect, protect and fulfil the rights enshrined in the Covenant.</w:t>
      </w:r>
    </w:p>
    <w:p w14:paraId="04223BD2" w14:textId="591CCCEF" w:rsidR="00432FEE" w:rsidRDefault="0067057F" w:rsidP="0067057F">
      <w:pPr>
        <w:pStyle w:val="SingleTxtG"/>
        <w:tabs>
          <w:tab w:val="clear" w:pos="1701"/>
          <w:tab w:val="clear" w:pos="2268"/>
        </w:tabs>
      </w:pPr>
      <w:bookmarkStart w:id="205" w:name="_Ref158716696"/>
      <w:bookmarkStart w:id="206" w:name="_Hlk220583962"/>
      <w:r>
        <w:rPr>
          <w:rFonts w:asciiTheme="majorBidi" w:hAnsiTheme="majorBidi" w:cstheme="majorBidi"/>
        </w:rPr>
        <w:t>18.</w:t>
      </w:r>
      <w:r>
        <w:rPr>
          <w:rFonts w:asciiTheme="majorBidi" w:hAnsiTheme="majorBidi" w:cstheme="majorBidi"/>
        </w:rPr>
        <w:tab/>
      </w:r>
      <w:r w:rsidR="00432FEE" w:rsidRPr="00C96549">
        <w:t xml:space="preserve">The Committee decided in 2015 to make the simplified reporting procedure available to States </w:t>
      </w:r>
      <w:r w:rsidR="00432FEE">
        <w:t>P</w:t>
      </w:r>
      <w:r w:rsidR="00432FEE" w:rsidRPr="00C96549">
        <w:t xml:space="preserve">arties on a pilot basis, as the General Assembly, in its resolution 68/268, had encouraged States </w:t>
      </w:r>
      <w:r w:rsidR="00432FEE">
        <w:t>P</w:t>
      </w:r>
      <w:r w:rsidR="00432FEE" w:rsidRPr="00C96549">
        <w:t>arties to consider the possibility of using the simplified reporting procedure to facilitate the preparation of their reports and the constructive dialogue on the implementation of their treaty obligations</w:t>
      </w:r>
      <w:r w:rsidR="00432FEE">
        <w:t xml:space="preserve"> and</w:t>
      </w:r>
      <w:r w:rsidR="00432FEE" w:rsidRPr="00C96549">
        <w:t xml:space="preserve"> to conduct the dialogue on the basis of the questions included in the lists of issues prior to reporting, aiming for a more focused dialogue.</w:t>
      </w:r>
      <w:bookmarkEnd w:id="205"/>
      <w:r w:rsidR="00432FEE">
        <w:t xml:space="preserve"> In 2018, this procedure was extended to </w:t>
      </w:r>
      <w:r w:rsidR="00432FEE" w:rsidRPr="00886FB3">
        <w:t>13</w:t>
      </w:r>
      <w:r w:rsidR="00432FEE" w:rsidRPr="00C96549">
        <w:t xml:space="preserve"> States </w:t>
      </w:r>
      <w:r w:rsidR="00432FEE">
        <w:t>P</w:t>
      </w:r>
      <w:r w:rsidR="00432FEE" w:rsidRPr="00C96549">
        <w:t>arties</w:t>
      </w:r>
      <w:r w:rsidR="00432FEE">
        <w:t xml:space="preserve"> who were invited</w:t>
      </w:r>
      <w:r w:rsidR="00432FEE" w:rsidRPr="00C96549">
        <w:t xml:space="preserve"> to avail themselves of the procedure. The last reports submitted under the pilot phase are pending consideration by the Committee. </w:t>
      </w:r>
      <w:r w:rsidR="00432FEE">
        <w:t>T</w:t>
      </w:r>
      <w:r w:rsidR="00432FEE" w:rsidRPr="00C96549">
        <w:t>he</w:t>
      </w:r>
      <w:r w:rsidR="00432FEE">
        <w:t xml:space="preserve"> pilot exercise was then closed, and the</w:t>
      </w:r>
      <w:r w:rsidR="00432FEE" w:rsidRPr="00C96549">
        <w:t xml:space="preserve"> Committee is no longer adopting </w:t>
      </w:r>
      <w:r w:rsidR="00432FEE">
        <w:t>lists of issues prior to reporting as resources were not allocated for this purpose</w:t>
      </w:r>
      <w:bookmarkEnd w:id="206"/>
      <w:r w:rsidR="00432FEE">
        <w:t>.</w:t>
      </w:r>
    </w:p>
    <w:p w14:paraId="305D9991" w14:textId="1E6236EB" w:rsidR="00432FEE" w:rsidRPr="00E76C3A" w:rsidRDefault="00A005D2" w:rsidP="00A005D2">
      <w:pPr>
        <w:pStyle w:val="H1G"/>
      </w:pPr>
      <w:bookmarkStart w:id="207" w:name="_Toc63084538"/>
      <w:bookmarkStart w:id="208" w:name="_Toc81467327"/>
      <w:bookmarkStart w:id="209" w:name="_Toc96419362"/>
      <w:bookmarkStart w:id="210" w:name="_Toc127882976"/>
      <w:bookmarkStart w:id="211" w:name="_Toc143874832"/>
      <w:bookmarkStart w:id="212" w:name="_Toc144123914"/>
      <w:bookmarkStart w:id="213" w:name="_Toc158715825"/>
      <w:bookmarkStart w:id="214" w:name="_Toc172649329"/>
      <w:bookmarkStart w:id="215" w:name="_Toc172649428"/>
      <w:bookmarkStart w:id="216" w:name="_Hlk109893277"/>
      <w:r>
        <w:tab/>
      </w:r>
      <w:bookmarkStart w:id="217" w:name="_Toc223419017"/>
      <w:bookmarkStart w:id="218" w:name="_Toc223443592"/>
      <w:r w:rsidR="00432FEE" w:rsidRPr="00D451C8">
        <w:t>C.</w:t>
      </w:r>
      <w:r w:rsidR="00432FEE" w:rsidRPr="00D451C8">
        <w:tab/>
        <w:t>Delay of predictable review cycle and simplified reporting procedure</w:t>
      </w:r>
      <w:bookmarkEnd w:id="207"/>
      <w:bookmarkEnd w:id="208"/>
      <w:bookmarkEnd w:id="209"/>
      <w:bookmarkEnd w:id="210"/>
      <w:bookmarkEnd w:id="211"/>
      <w:bookmarkEnd w:id="212"/>
      <w:bookmarkEnd w:id="213"/>
      <w:bookmarkEnd w:id="214"/>
      <w:bookmarkEnd w:id="215"/>
      <w:bookmarkEnd w:id="217"/>
      <w:bookmarkEnd w:id="218"/>
    </w:p>
    <w:p w14:paraId="11D924F3" w14:textId="6FB9EA78" w:rsidR="00432FEE" w:rsidRPr="00C96549" w:rsidRDefault="0067057F" w:rsidP="0067057F">
      <w:pPr>
        <w:pStyle w:val="SingleTxtG"/>
        <w:tabs>
          <w:tab w:val="clear" w:pos="1701"/>
          <w:tab w:val="clear" w:pos="2268"/>
        </w:tabs>
      </w:pPr>
      <w:bookmarkStart w:id="219" w:name="_Ref158716258"/>
      <w:r w:rsidRPr="00C96549">
        <w:rPr>
          <w:rFonts w:asciiTheme="majorBidi" w:hAnsiTheme="majorBidi" w:cstheme="majorBidi"/>
        </w:rPr>
        <w:t>19.</w:t>
      </w:r>
      <w:r w:rsidRPr="00C96549">
        <w:rPr>
          <w:rFonts w:asciiTheme="majorBidi" w:hAnsiTheme="majorBidi" w:cstheme="majorBidi"/>
        </w:rPr>
        <w:tab/>
      </w:r>
      <w:r w:rsidR="00432FEE" w:rsidRPr="00C96549">
        <w:t xml:space="preserve">At its sixty-seventh session, the Committee decided to introduce an eight-year predictable review cycle for the review of State </w:t>
      </w:r>
      <w:r w:rsidR="00432FEE">
        <w:t>P</w:t>
      </w:r>
      <w:r w:rsidR="00432FEE" w:rsidRPr="00C96549">
        <w:t>arty reports</w:t>
      </w:r>
      <w:r w:rsidR="00432FEE" w:rsidRPr="003157BB">
        <w:t xml:space="preserve"> </w:t>
      </w:r>
      <w:r w:rsidR="00432FEE" w:rsidRPr="00C96549">
        <w:t>subject to additional resources (which would result, in practice, in a third annual session), and to generalize the use of the simplified reporting procedure.</w:t>
      </w:r>
      <w:bookmarkEnd w:id="219"/>
    </w:p>
    <w:p w14:paraId="526B2683" w14:textId="3FC47B45" w:rsidR="00432FEE" w:rsidRPr="00C96549" w:rsidRDefault="0067057F" w:rsidP="0067057F">
      <w:pPr>
        <w:pStyle w:val="SingleTxtG"/>
        <w:tabs>
          <w:tab w:val="clear" w:pos="1701"/>
          <w:tab w:val="clear" w:pos="2268"/>
        </w:tabs>
      </w:pPr>
      <w:r w:rsidRPr="00C96549">
        <w:rPr>
          <w:rFonts w:asciiTheme="majorBidi" w:hAnsiTheme="majorBidi" w:cstheme="majorBidi"/>
        </w:rPr>
        <w:t>20.</w:t>
      </w:r>
      <w:r w:rsidRPr="00C96549">
        <w:rPr>
          <w:rFonts w:asciiTheme="majorBidi" w:hAnsiTheme="majorBidi" w:cstheme="majorBidi"/>
        </w:rPr>
        <w:tab/>
      </w:r>
      <w:r w:rsidR="00432FEE">
        <w:t xml:space="preserve">At the </w:t>
      </w:r>
      <w:r w:rsidR="00432FEE" w:rsidRPr="00C96549">
        <w:t>sixty-eighth session, the Committee</w:t>
      </w:r>
      <w:r w:rsidR="00432FEE">
        <w:t xml:space="preserve"> initially</w:t>
      </w:r>
      <w:r w:rsidR="00432FEE" w:rsidRPr="00C96549">
        <w:t xml:space="preserve"> decided to introduce the predictable review cycle as of 2022, subject to available resources, and to offer the simplified reporting procedure to all </w:t>
      </w:r>
      <w:r w:rsidR="00432FEE">
        <w:t>States Parties</w:t>
      </w:r>
      <w:r w:rsidR="00432FEE" w:rsidRPr="00C96549">
        <w:t>, allowing them to opt</w:t>
      </w:r>
      <w:r w:rsidR="00432FEE">
        <w:t xml:space="preserve"> </w:t>
      </w:r>
      <w:r w:rsidR="00432FEE" w:rsidRPr="00C96549">
        <w:t xml:space="preserve">out if they so wished. </w:t>
      </w:r>
      <w:r w:rsidR="00432FEE">
        <w:t>The</w:t>
      </w:r>
      <w:r w:rsidR="00432FEE" w:rsidRPr="00C96549">
        <w:t xml:space="preserve"> predictable review cycle for all treaty bodies </w:t>
      </w:r>
      <w:r w:rsidR="00432FEE">
        <w:t>was envisaged</w:t>
      </w:r>
      <w:r w:rsidR="00432FEE" w:rsidRPr="00C96549">
        <w:t xml:space="preserve"> in the context of the treaty body strengthening process, </w:t>
      </w:r>
      <w:proofErr w:type="gramStart"/>
      <w:r w:rsidR="00432FEE" w:rsidRPr="00C96549">
        <w:t>taking into account</w:t>
      </w:r>
      <w:proofErr w:type="gramEnd"/>
      <w:r w:rsidR="00432FEE" w:rsidRPr="00C96549">
        <w:t xml:space="preserve"> also the </w:t>
      </w:r>
      <w:r w:rsidR="00432FEE">
        <w:t xml:space="preserve">additional </w:t>
      </w:r>
      <w:r w:rsidR="00432FEE" w:rsidRPr="00C96549">
        <w:t>resources required to do so.</w:t>
      </w:r>
    </w:p>
    <w:p w14:paraId="73B15E2E" w14:textId="0CBCBDA8" w:rsidR="00432FEE" w:rsidRDefault="0067057F" w:rsidP="0067057F">
      <w:pPr>
        <w:pStyle w:val="SingleTxtG"/>
        <w:tabs>
          <w:tab w:val="clear" w:pos="1701"/>
          <w:tab w:val="clear" w:pos="2268"/>
        </w:tabs>
      </w:pPr>
      <w:bookmarkStart w:id="220" w:name="_Ref158716391"/>
      <w:r>
        <w:rPr>
          <w:rFonts w:asciiTheme="majorBidi" w:hAnsiTheme="majorBidi" w:cstheme="majorBidi"/>
        </w:rPr>
        <w:t>21.</w:t>
      </w:r>
      <w:r>
        <w:rPr>
          <w:rFonts w:asciiTheme="majorBidi" w:hAnsiTheme="majorBidi" w:cstheme="majorBidi"/>
        </w:rPr>
        <w:tab/>
      </w:r>
      <w:r w:rsidR="00432FEE" w:rsidRPr="00C96549">
        <w:t>At its meeting with States on 10 October 2023, during its seventy-fourth session, the Committee highlighted that States</w:t>
      </w:r>
      <w:r w:rsidR="00432FEE">
        <w:t xml:space="preserve"> Parties</w:t>
      </w:r>
      <w:r w:rsidR="00432FEE" w:rsidRPr="00C96549">
        <w:t xml:space="preserve"> should continue to report according to the standard procedure until such a time that a decision was made within the context of the treaty body strengthening</w:t>
      </w:r>
      <w:r w:rsidR="00432FEE">
        <w:t xml:space="preserve"> process</w:t>
      </w:r>
      <w:r w:rsidR="00432FEE" w:rsidRPr="00C96549">
        <w:t>, or additional resources were otherwise provided for the Committee.</w:t>
      </w:r>
      <w:bookmarkEnd w:id="220"/>
    </w:p>
    <w:p w14:paraId="76770ECE" w14:textId="2E8A5A73" w:rsidR="00432FEE" w:rsidRPr="00C96549" w:rsidRDefault="0067057F" w:rsidP="0067057F">
      <w:pPr>
        <w:pStyle w:val="SingleTxtG"/>
        <w:tabs>
          <w:tab w:val="clear" w:pos="1701"/>
          <w:tab w:val="clear" w:pos="2268"/>
        </w:tabs>
      </w:pPr>
      <w:bookmarkStart w:id="221" w:name="_Ref158716275"/>
      <w:r w:rsidRPr="00C96549">
        <w:rPr>
          <w:rFonts w:asciiTheme="majorBidi" w:hAnsiTheme="majorBidi" w:cstheme="majorBidi"/>
        </w:rPr>
        <w:t>22.</w:t>
      </w:r>
      <w:r w:rsidRPr="00C96549">
        <w:rPr>
          <w:rFonts w:asciiTheme="majorBidi" w:hAnsiTheme="majorBidi" w:cstheme="majorBidi"/>
        </w:rPr>
        <w:tab/>
      </w:r>
      <w:r w:rsidR="00432FEE">
        <w:rPr>
          <w:bCs/>
        </w:rPr>
        <w:t xml:space="preserve">On 8 September </w:t>
      </w:r>
      <w:r w:rsidR="00432FEE" w:rsidRPr="002D44BB">
        <w:rPr>
          <w:bCs/>
        </w:rPr>
        <w:t>2025, Laura-Maria Crăciunean-Tatu reported</w:t>
      </w:r>
      <w:r w:rsidR="00432FEE">
        <w:rPr>
          <w:bCs/>
        </w:rPr>
        <w:t xml:space="preserve"> on the conclusions of the thirty-sixth annual meeting of the Chairs of the human rights treaty bodies, noting in particular that </w:t>
      </w:r>
      <w:r w:rsidR="00432FEE" w:rsidRPr="000502C8">
        <w:rPr>
          <w:bCs/>
        </w:rPr>
        <w:t>given that the predictable eight-year scheduling of reviews require</w:t>
      </w:r>
      <w:r w:rsidR="00432FEE">
        <w:rPr>
          <w:bCs/>
        </w:rPr>
        <w:t>d</w:t>
      </w:r>
      <w:r w:rsidR="00432FEE" w:rsidRPr="000502C8">
        <w:rPr>
          <w:bCs/>
        </w:rPr>
        <w:t xml:space="preserve"> additional resources which </w:t>
      </w:r>
      <w:r w:rsidR="00432FEE">
        <w:rPr>
          <w:bCs/>
        </w:rPr>
        <w:t>had</w:t>
      </w:r>
      <w:r w:rsidR="00432FEE" w:rsidRPr="000502C8">
        <w:rPr>
          <w:bCs/>
        </w:rPr>
        <w:t xml:space="preserve"> not</w:t>
      </w:r>
      <w:r w:rsidR="00432FEE">
        <w:rPr>
          <w:bCs/>
        </w:rPr>
        <w:t xml:space="preserve"> been</w:t>
      </w:r>
      <w:r w:rsidR="00432FEE" w:rsidRPr="000502C8">
        <w:rPr>
          <w:bCs/>
        </w:rPr>
        <w:t xml:space="preserve"> approved, </w:t>
      </w:r>
      <w:r w:rsidR="00432FEE">
        <w:rPr>
          <w:bCs/>
        </w:rPr>
        <w:t>a</w:t>
      </w:r>
      <w:r w:rsidR="00432FEE" w:rsidRPr="000502C8">
        <w:rPr>
          <w:bCs/>
        </w:rPr>
        <w:t xml:space="preserve"> simulation prepared by the </w:t>
      </w:r>
      <w:r w:rsidR="00432FEE">
        <w:rPr>
          <w:bCs/>
        </w:rPr>
        <w:t>s</w:t>
      </w:r>
      <w:r w:rsidR="00432FEE" w:rsidRPr="000502C8">
        <w:rPr>
          <w:bCs/>
        </w:rPr>
        <w:t>ecretariat for a predictable schedule of reviews within existing resources</w:t>
      </w:r>
      <w:r w:rsidR="00432FEE">
        <w:rPr>
          <w:bCs/>
        </w:rPr>
        <w:t xml:space="preserve"> had been presented to the Chairs.</w:t>
      </w:r>
      <w:r w:rsidR="00432FEE">
        <w:rPr>
          <w:rStyle w:val="FootnoteReference"/>
          <w:bCs/>
        </w:rPr>
        <w:footnoteReference w:id="5"/>
      </w:r>
      <w:r w:rsidR="00432FEE">
        <w:rPr>
          <w:bCs/>
        </w:rPr>
        <w:t xml:space="preserve"> </w:t>
      </w:r>
      <w:bookmarkEnd w:id="221"/>
    </w:p>
    <w:bookmarkEnd w:id="216"/>
    <w:p w14:paraId="507FFE07" w14:textId="77777777" w:rsidR="00432FEE" w:rsidRPr="00C96549" w:rsidRDefault="00432FEE" w:rsidP="00432FEE">
      <w:pPr>
        <w:pStyle w:val="H1G"/>
      </w:pPr>
      <w:r w:rsidRPr="00C96549">
        <w:tab/>
      </w:r>
      <w:bookmarkStart w:id="222" w:name="_Toc321313402"/>
      <w:bookmarkStart w:id="223" w:name="_Toc419703767"/>
      <w:bookmarkStart w:id="224" w:name="_Toc470861811"/>
      <w:bookmarkStart w:id="225" w:name="_Toc504665030"/>
      <w:bookmarkStart w:id="226" w:name="_Toc532996340"/>
      <w:bookmarkStart w:id="227" w:name="_Toc536190857"/>
      <w:bookmarkStart w:id="228" w:name="_Toc536458142"/>
      <w:bookmarkStart w:id="229" w:name="_Toc31123783"/>
      <w:bookmarkStart w:id="230" w:name="_Toc63084539"/>
      <w:bookmarkStart w:id="231" w:name="_Toc81467328"/>
      <w:bookmarkStart w:id="232" w:name="_Toc96419363"/>
      <w:bookmarkStart w:id="233" w:name="_Toc127882977"/>
      <w:bookmarkStart w:id="234" w:name="_Toc143874833"/>
      <w:bookmarkStart w:id="235" w:name="_Toc144123915"/>
      <w:bookmarkStart w:id="236" w:name="_Toc158715826"/>
      <w:bookmarkStart w:id="237" w:name="_Toc172649330"/>
      <w:bookmarkStart w:id="238" w:name="_Toc172649429"/>
      <w:bookmarkStart w:id="239" w:name="_Toc223419018"/>
      <w:bookmarkStart w:id="240" w:name="_Toc223443593"/>
      <w:bookmarkStart w:id="241" w:name="_Hlk138430090"/>
      <w:r w:rsidRPr="00C96549">
        <w:t>D.</w:t>
      </w:r>
      <w:r w:rsidRPr="00C96549">
        <w:tab/>
        <w:t xml:space="preserve">Examination of State </w:t>
      </w:r>
      <w:r>
        <w:t>P</w:t>
      </w:r>
      <w:r w:rsidRPr="00C96549">
        <w:t>arty reports</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14:paraId="594142DC" w14:textId="77777777" w:rsidR="00432FEE" w:rsidRPr="00C96549" w:rsidRDefault="00432FEE" w:rsidP="00432FEE">
      <w:pPr>
        <w:pStyle w:val="H23G"/>
      </w:pPr>
      <w:r w:rsidRPr="00C96549">
        <w:tab/>
      </w:r>
      <w:bookmarkStart w:id="242" w:name="_Toc321313403"/>
      <w:bookmarkStart w:id="243" w:name="_Toc536190858"/>
      <w:bookmarkStart w:id="244" w:name="_Toc536458143"/>
      <w:bookmarkStart w:id="245" w:name="_Toc63084540"/>
      <w:bookmarkStart w:id="246" w:name="_Toc81467329"/>
      <w:r w:rsidRPr="00C96549">
        <w:t>1.</w:t>
      </w:r>
      <w:r w:rsidRPr="00C96549">
        <w:tab/>
      </w:r>
      <w:r>
        <w:t>Preparation</w:t>
      </w:r>
      <w:r w:rsidRPr="00C96549">
        <w:t xml:space="preserve"> of </w:t>
      </w:r>
      <w:r>
        <w:t>lists of issues</w:t>
      </w:r>
    </w:p>
    <w:p w14:paraId="37AED67A" w14:textId="50502AE4" w:rsidR="00432FEE" w:rsidRDefault="0067057F" w:rsidP="0067057F">
      <w:pPr>
        <w:pStyle w:val="SingleTxtG"/>
        <w:tabs>
          <w:tab w:val="clear" w:pos="1701"/>
          <w:tab w:val="clear" w:pos="2268"/>
        </w:tabs>
      </w:pPr>
      <w:r>
        <w:rPr>
          <w:rFonts w:asciiTheme="majorBidi" w:hAnsiTheme="majorBidi" w:cstheme="majorBidi"/>
        </w:rPr>
        <w:t>23.</w:t>
      </w:r>
      <w:r>
        <w:rPr>
          <w:rFonts w:asciiTheme="majorBidi" w:hAnsiTheme="majorBidi" w:cstheme="majorBidi"/>
        </w:rPr>
        <w:tab/>
      </w:r>
      <w:r w:rsidR="00432FEE">
        <w:t>Previously, a</w:t>
      </w:r>
      <w:r w:rsidR="00432FEE" w:rsidRPr="00C96549">
        <w:t xml:space="preserve"> pre-sessional working group</w:t>
      </w:r>
      <w:bookmarkEnd w:id="242"/>
      <w:bookmarkEnd w:id="243"/>
      <w:bookmarkEnd w:id="244"/>
      <w:bookmarkEnd w:id="245"/>
      <w:bookmarkEnd w:id="246"/>
      <w:r w:rsidR="00432FEE">
        <w:t xml:space="preserve"> composed of five members</w:t>
      </w:r>
      <w:r w:rsidR="00432FEE" w:rsidRPr="00C96549">
        <w:t xml:space="preserve"> met for five days</w:t>
      </w:r>
      <w:r w:rsidR="00432FEE">
        <w:t>,</w:t>
      </w:r>
      <w:r w:rsidR="00432FEE" w:rsidRPr="00C96549">
        <w:t xml:space="preserve"> </w:t>
      </w:r>
      <w:r w:rsidR="00432FEE">
        <w:t xml:space="preserve">as authorized by </w:t>
      </w:r>
      <w:r w:rsidR="00432FEE" w:rsidRPr="00C96549">
        <w:t>the Economic and Social Council in its resolution 1988/4 of 24 May 1988</w:t>
      </w:r>
      <w:r w:rsidR="00432FEE">
        <w:t>.</w:t>
      </w:r>
      <w:r w:rsidR="00432FEE">
        <w:rPr>
          <w:rStyle w:val="FootnoteReference"/>
        </w:rPr>
        <w:footnoteReference w:id="6"/>
      </w:r>
      <w:r w:rsidR="00432FEE">
        <w:t xml:space="preserve"> </w:t>
      </w:r>
      <w:r w:rsidR="00432FEE" w:rsidRPr="00C96549">
        <w:t xml:space="preserve">The main purpose of the pre-sessional working group </w:t>
      </w:r>
      <w:r w:rsidR="00432FEE">
        <w:t>was</w:t>
      </w:r>
      <w:r w:rsidR="00432FEE" w:rsidRPr="00C96549">
        <w:t xml:space="preserve">, following the receipt of a </w:t>
      </w:r>
      <w:r w:rsidR="00432FEE" w:rsidRPr="00C96549">
        <w:lastRenderedPageBreak/>
        <w:t>report, to identify additional questions</w:t>
      </w:r>
      <w:r w:rsidR="00432FEE">
        <w:t xml:space="preserve"> (a list of issues)</w:t>
      </w:r>
      <w:r w:rsidR="00432FEE" w:rsidRPr="00C96549">
        <w:t xml:space="preserve"> in advance in order to assist the Committee in preparing for the dialogue with the representatives of the reporting State </w:t>
      </w:r>
      <w:r w:rsidR="00432FEE">
        <w:t>P</w:t>
      </w:r>
      <w:r w:rsidR="00432FEE" w:rsidRPr="00C96549">
        <w:t xml:space="preserve">arty. The aim </w:t>
      </w:r>
      <w:r w:rsidR="00432FEE">
        <w:t>was</w:t>
      </w:r>
      <w:r w:rsidR="00432FEE" w:rsidRPr="00C96549">
        <w:t xml:space="preserve"> to improve the efficiency of the system and to ease the task of the representatives of </w:t>
      </w:r>
      <w:r w:rsidR="00432FEE">
        <w:t>States Parties</w:t>
      </w:r>
      <w:r w:rsidR="00432FEE" w:rsidRPr="00C96549">
        <w:t xml:space="preserve"> by facilitating more focused preparations for the discussion. </w:t>
      </w:r>
    </w:p>
    <w:p w14:paraId="4966D705" w14:textId="7F99F4C5" w:rsidR="00432FEE" w:rsidRDefault="0067057F" w:rsidP="0067057F">
      <w:pPr>
        <w:pStyle w:val="SingleTxtG"/>
        <w:tabs>
          <w:tab w:val="clear" w:pos="1701"/>
          <w:tab w:val="clear" w:pos="2268"/>
        </w:tabs>
      </w:pPr>
      <w:r>
        <w:rPr>
          <w:rFonts w:asciiTheme="majorBidi" w:hAnsiTheme="majorBidi" w:cstheme="majorBidi"/>
        </w:rPr>
        <w:t>24.</w:t>
      </w:r>
      <w:r>
        <w:rPr>
          <w:rFonts w:asciiTheme="majorBidi" w:hAnsiTheme="majorBidi" w:cstheme="majorBidi"/>
        </w:rPr>
        <w:tab/>
      </w:r>
      <w:r w:rsidR="00432FEE">
        <w:rPr>
          <w:bCs/>
        </w:rPr>
        <w:t xml:space="preserve">At its seventy-sixth session, </w:t>
      </w:r>
      <w:r w:rsidR="00432FEE" w:rsidRPr="00C96549">
        <w:t xml:space="preserve">the </w:t>
      </w:r>
      <w:r w:rsidR="00432FEE">
        <w:t xml:space="preserve">Committee </w:t>
      </w:r>
      <w:r w:rsidR="00432FEE">
        <w:rPr>
          <w:bCs/>
        </w:rPr>
        <w:t xml:space="preserve">decided </w:t>
      </w:r>
      <w:r w:rsidR="00432FEE" w:rsidRPr="00754537">
        <w:t>to integrate</w:t>
      </w:r>
      <w:r w:rsidR="00432FEE">
        <w:t xml:space="preserve"> the adoption of lists of issues into the sessions</w:t>
      </w:r>
      <w:r w:rsidR="00432FEE" w:rsidRPr="00754537">
        <w:t>, and benefit from the additional plenary meeting time, instead of doing so in the pre-sessional working group, for which the conference services envisage</w:t>
      </w:r>
      <w:r w:rsidR="00432FEE">
        <w:t>d</w:t>
      </w:r>
      <w:r w:rsidR="00432FEE" w:rsidRPr="00754537">
        <w:t xml:space="preserve"> only in-person participation</w:t>
      </w:r>
      <w:r w:rsidR="00432FEE">
        <w:t>.</w:t>
      </w:r>
      <w:r w:rsidR="00432FEE">
        <w:rPr>
          <w:rStyle w:val="FootnoteReference"/>
        </w:rPr>
        <w:footnoteReference w:id="7"/>
      </w:r>
    </w:p>
    <w:p w14:paraId="0953A659" w14:textId="3CAACD7C" w:rsidR="00432FEE" w:rsidRDefault="0067057F" w:rsidP="0067057F">
      <w:pPr>
        <w:pStyle w:val="SingleTxtG"/>
        <w:tabs>
          <w:tab w:val="clear" w:pos="1701"/>
          <w:tab w:val="clear" w:pos="2268"/>
        </w:tabs>
      </w:pPr>
      <w:r>
        <w:rPr>
          <w:rFonts w:asciiTheme="majorBidi" w:hAnsiTheme="majorBidi" w:cstheme="majorBidi"/>
        </w:rPr>
        <w:t>25.</w:t>
      </w:r>
      <w:r>
        <w:rPr>
          <w:rFonts w:asciiTheme="majorBidi" w:hAnsiTheme="majorBidi" w:cstheme="majorBidi"/>
        </w:rPr>
        <w:tab/>
      </w:r>
      <w:proofErr w:type="gramStart"/>
      <w:r w:rsidR="00432FEE" w:rsidRPr="00C96549">
        <w:t>With regard to</w:t>
      </w:r>
      <w:proofErr w:type="gramEnd"/>
      <w:r w:rsidR="00432FEE" w:rsidRPr="00C96549">
        <w:t xml:space="preserve"> its working methods, following the proposal of the Bureau</w:t>
      </w:r>
      <w:r w:rsidR="00432FEE">
        <w:t>,</w:t>
      </w:r>
      <w:r w:rsidR="00432FEE" w:rsidRPr="00C96549">
        <w:t xml:space="preserve"> the Committee </w:t>
      </w:r>
      <w:r w:rsidR="00432FEE">
        <w:t>nominates a country rapporteur</w:t>
      </w:r>
      <w:r w:rsidR="00432FEE" w:rsidRPr="00C96549">
        <w:t xml:space="preserve"> </w:t>
      </w:r>
      <w:r w:rsidR="00432FEE">
        <w:t>to undertake</w:t>
      </w:r>
      <w:r w:rsidR="00432FEE" w:rsidRPr="00C96549">
        <w:t xml:space="preserve"> a detailed review of </w:t>
      </w:r>
      <w:r w:rsidR="00432FEE">
        <w:t>each</w:t>
      </w:r>
      <w:r w:rsidR="00432FEE" w:rsidRPr="00C96549">
        <w:t xml:space="preserve"> specific State </w:t>
      </w:r>
      <w:r w:rsidR="00432FEE">
        <w:t>P</w:t>
      </w:r>
      <w:r w:rsidR="00432FEE" w:rsidRPr="00C96549">
        <w:t xml:space="preserve">arty report for </w:t>
      </w:r>
      <w:r w:rsidR="00432FEE">
        <w:t>which</w:t>
      </w:r>
      <w:r w:rsidR="00432FEE" w:rsidRPr="00C96549">
        <w:t xml:space="preserve"> </w:t>
      </w:r>
      <w:r w:rsidR="00432FEE">
        <w:t xml:space="preserve">a </w:t>
      </w:r>
      <w:r w:rsidR="00432FEE" w:rsidRPr="00C96549">
        <w:t xml:space="preserve">list of issues </w:t>
      </w:r>
      <w:r w:rsidR="00432FEE">
        <w:t>is to be issued</w:t>
      </w:r>
      <w:r w:rsidR="00432FEE" w:rsidRPr="00C96549">
        <w:t>. A task force is identified to work closely with each country rapporteur. Each draft</w:t>
      </w:r>
      <w:r w:rsidR="00432FEE">
        <w:t xml:space="preserve"> list of issues proposed</w:t>
      </w:r>
      <w:r w:rsidR="00432FEE" w:rsidRPr="00C96549">
        <w:t xml:space="preserve"> by a country rapporteur is revised and supplemented </w:t>
      </w:r>
      <w:proofErr w:type="gramStart"/>
      <w:r w:rsidR="00432FEE" w:rsidRPr="00C96549">
        <w:t>on the basis of</w:t>
      </w:r>
      <w:proofErr w:type="gramEnd"/>
      <w:r w:rsidR="00432FEE" w:rsidRPr="00C96549">
        <w:t xml:space="preserve"> observations by the task force members and other members of the </w:t>
      </w:r>
      <w:r w:rsidR="00432FEE">
        <w:t>Committee</w:t>
      </w:r>
      <w:r w:rsidR="00432FEE" w:rsidRPr="00C96549">
        <w:t xml:space="preserve">, and the final version of the list of issues is adopted by the </w:t>
      </w:r>
      <w:r w:rsidR="00432FEE">
        <w:t>Committee</w:t>
      </w:r>
      <w:r w:rsidR="00432FEE" w:rsidRPr="00C96549">
        <w:t xml:space="preserve"> as a whole. </w:t>
      </w:r>
      <w:r w:rsidR="00432FEE">
        <w:t xml:space="preserve">This procedure will </w:t>
      </w:r>
      <w:proofErr w:type="gramStart"/>
      <w:r w:rsidR="00432FEE">
        <w:t>in all likelihood</w:t>
      </w:r>
      <w:proofErr w:type="gramEnd"/>
      <w:r w:rsidR="00432FEE">
        <w:t xml:space="preserve"> be replicated during the sessions in 2026. R</w:t>
      </w:r>
      <w:r w:rsidR="00432FEE" w:rsidRPr="00C96549">
        <w:t>eports submitted under the simplified reporting procedure (pilot phase) were not considered, as they did not require the drafting of a separate list of issues.</w:t>
      </w:r>
    </w:p>
    <w:p w14:paraId="69215B67" w14:textId="438E143A" w:rsidR="00432FEE" w:rsidRPr="00D451C8" w:rsidRDefault="0067057F" w:rsidP="0067057F">
      <w:pPr>
        <w:pStyle w:val="SingleTxtG"/>
        <w:tabs>
          <w:tab w:val="clear" w:pos="1701"/>
          <w:tab w:val="clear" w:pos="2268"/>
        </w:tabs>
        <w:rPr>
          <w:lang w:val="en-US"/>
        </w:rPr>
      </w:pPr>
      <w:r w:rsidRPr="00D451C8">
        <w:rPr>
          <w:rFonts w:asciiTheme="majorBidi" w:hAnsiTheme="majorBidi" w:cstheme="majorBidi"/>
          <w:lang w:val="en-US"/>
        </w:rPr>
        <w:t>26.</w:t>
      </w:r>
      <w:r w:rsidRPr="00D451C8">
        <w:rPr>
          <w:rFonts w:asciiTheme="majorBidi" w:hAnsiTheme="majorBidi" w:cstheme="majorBidi"/>
          <w:lang w:val="en-US"/>
        </w:rPr>
        <w:tab/>
      </w:r>
      <w:r w:rsidR="00432FEE" w:rsidRPr="00C96549">
        <w:t xml:space="preserve">In preparation for the </w:t>
      </w:r>
      <w:r w:rsidR="00432FEE">
        <w:t>adoption of the lists of issues</w:t>
      </w:r>
      <w:r w:rsidR="00432FEE" w:rsidRPr="00C96549">
        <w:t xml:space="preserve">, the Committee has asked the secretariat to place at the disposal of its members all pertinent documents containing information relevant to each of the reports and countries to be examined. In addition, the Committee has requested that documents from other treaty bodies, including lists of issues, lists of issues prior to reporting and information on follow-up or other relevant information, be considered with a view to avoiding unnecessary overlap or duplication. For this purpose, the Committee invites all concerned individuals, bodies and non-governmental organizations (NGOs) to submit relevant and appropriate documentation to the </w:t>
      </w:r>
      <w:r w:rsidR="00432FEE">
        <w:t>s</w:t>
      </w:r>
      <w:r w:rsidR="00432FEE" w:rsidRPr="00C96549">
        <w:t>ecretariat</w:t>
      </w:r>
      <w:r w:rsidR="00432FEE">
        <w:t xml:space="preserve"> through the channels communicated on the Committee’s</w:t>
      </w:r>
      <w:r w:rsidR="00432FEE" w:rsidRPr="00D65578">
        <w:t xml:space="preserve"> </w:t>
      </w:r>
      <w:r w:rsidR="00432FEE">
        <w:t>dedicated webpage</w:t>
      </w:r>
      <w:r w:rsidR="00432FEE" w:rsidRPr="00C96549">
        <w:t>.</w:t>
      </w:r>
      <w:r w:rsidR="00432FEE">
        <w:t xml:space="preserve"> </w:t>
      </w:r>
    </w:p>
    <w:p w14:paraId="3FBC6BAA" w14:textId="77777777" w:rsidR="00432FEE" w:rsidRPr="00C96549" w:rsidRDefault="00432FEE" w:rsidP="00432FEE">
      <w:pPr>
        <w:pStyle w:val="H23G"/>
      </w:pPr>
      <w:r w:rsidRPr="00D451C8">
        <w:rPr>
          <w:lang w:val="en-US"/>
        </w:rPr>
        <w:tab/>
      </w:r>
      <w:bookmarkStart w:id="247" w:name="_Toc321313404"/>
      <w:bookmarkStart w:id="248" w:name="_Toc536190859"/>
      <w:bookmarkStart w:id="249" w:name="_Toc536458144"/>
      <w:bookmarkStart w:id="250" w:name="_Toc63084541"/>
      <w:bookmarkStart w:id="251" w:name="_Toc81467330"/>
      <w:r w:rsidRPr="00C96549">
        <w:t>2.</w:t>
      </w:r>
      <w:r w:rsidRPr="00C96549">
        <w:tab/>
        <w:t>Consideration of reports</w:t>
      </w:r>
      <w:bookmarkEnd w:id="247"/>
      <w:bookmarkEnd w:id="248"/>
      <w:bookmarkEnd w:id="249"/>
      <w:bookmarkEnd w:id="250"/>
      <w:bookmarkEnd w:id="251"/>
    </w:p>
    <w:p w14:paraId="3A7B2C27" w14:textId="19D60BC4" w:rsidR="00432FEE" w:rsidRPr="00C96549" w:rsidRDefault="0067057F" w:rsidP="0067057F">
      <w:pPr>
        <w:pStyle w:val="SingleTxtG"/>
        <w:tabs>
          <w:tab w:val="clear" w:pos="1701"/>
          <w:tab w:val="clear" w:pos="2268"/>
        </w:tabs>
      </w:pPr>
      <w:r w:rsidRPr="00C96549">
        <w:rPr>
          <w:rFonts w:asciiTheme="majorBidi" w:hAnsiTheme="majorBidi" w:cstheme="majorBidi"/>
        </w:rPr>
        <w:t>27.</w:t>
      </w:r>
      <w:r w:rsidRPr="00C96549">
        <w:rPr>
          <w:rFonts w:asciiTheme="majorBidi" w:hAnsiTheme="majorBidi" w:cstheme="majorBidi"/>
        </w:rPr>
        <w:tab/>
      </w:r>
      <w:r w:rsidR="00432FEE" w:rsidRPr="00C96549">
        <w:t xml:space="preserve">In accordance with the established practice of the human rights treaty monitoring bodies, representatives of the reporting States </w:t>
      </w:r>
      <w:r w:rsidR="00432FEE">
        <w:t xml:space="preserve">Parties </w:t>
      </w:r>
      <w:r w:rsidR="00432FEE" w:rsidRPr="00C96549">
        <w:t xml:space="preserve">should be present and engage at the meetings of the Committee when their reports are examined, </w:t>
      </w:r>
      <w:proofErr w:type="gramStart"/>
      <w:r w:rsidR="00432FEE" w:rsidRPr="00C96549">
        <w:t>in order to</w:t>
      </w:r>
      <w:proofErr w:type="gramEnd"/>
      <w:r w:rsidR="00432FEE" w:rsidRPr="00C96549">
        <w:t xml:space="preserve"> ensure a constructive dialogue. Under the procedure that is generally observed, the representative of the State </w:t>
      </w:r>
      <w:r w:rsidR="00432FEE">
        <w:t>P</w:t>
      </w:r>
      <w:r w:rsidR="00432FEE" w:rsidRPr="00C96549">
        <w:t>arty is invited to make a brief opening statement. Next, the Committee</w:t>
      </w:r>
      <w:r w:rsidR="00432FEE">
        <w:t>’</w:t>
      </w:r>
      <w:r w:rsidR="00432FEE" w:rsidRPr="00C96549">
        <w:t xml:space="preserve">s country rapporteur for the </w:t>
      </w:r>
      <w:proofErr w:type="gramStart"/>
      <w:r w:rsidR="00432FEE" w:rsidRPr="00C96549">
        <w:t>particular State</w:t>
      </w:r>
      <w:proofErr w:type="gramEnd"/>
      <w:r w:rsidR="00432FEE" w:rsidRPr="00C96549">
        <w:t xml:space="preserve"> </w:t>
      </w:r>
      <w:r w:rsidR="00432FEE">
        <w:t>P</w:t>
      </w:r>
      <w:r w:rsidR="00432FEE" w:rsidRPr="00C96549">
        <w:t xml:space="preserve">arty introduces the dialogue, giving a concise </w:t>
      </w:r>
      <w:r w:rsidR="00432FEE">
        <w:t>overview</w:t>
      </w:r>
      <w:r w:rsidR="00432FEE" w:rsidRPr="00C96549">
        <w:t xml:space="preserve"> of the report, signalling gaps and advancing a set of initial questions. The Committee then considers the report by clusters of articles (usually arts. 1–5, 6–9, 10–12 and 13–15), taking </w:t>
      </w:r>
      <w:proofErr w:type="gramStart"/>
      <w:r w:rsidR="00432FEE" w:rsidRPr="00C96549">
        <w:t>particular account</w:t>
      </w:r>
      <w:proofErr w:type="gramEnd"/>
      <w:r w:rsidR="00432FEE" w:rsidRPr="00C96549">
        <w:t xml:space="preserve"> of the replies furnished in response to the list of issues, when one is available.</w:t>
      </w:r>
    </w:p>
    <w:p w14:paraId="2259B461" w14:textId="0F7F185B" w:rsidR="00432FEE" w:rsidRPr="00C96549" w:rsidRDefault="0067057F" w:rsidP="0067057F">
      <w:pPr>
        <w:pStyle w:val="SingleTxtG"/>
        <w:tabs>
          <w:tab w:val="clear" w:pos="1701"/>
          <w:tab w:val="clear" w:pos="2268"/>
        </w:tabs>
      </w:pPr>
      <w:r w:rsidRPr="00C96549">
        <w:rPr>
          <w:rFonts w:asciiTheme="majorBidi" w:hAnsiTheme="majorBidi" w:cstheme="majorBidi"/>
        </w:rPr>
        <w:t>28.</w:t>
      </w:r>
      <w:r w:rsidRPr="00C96549">
        <w:rPr>
          <w:rFonts w:asciiTheme="majorBidi" w:hAnsiTheme="majorBidi" w:cstheme="majorBidi"/>
        </w:rPr>
        <w:tab/>
      </w:r>
      <w:r w:rsidR="00432FEE" w:rsidRPr="00C96549">
        <w:t xml:space="preserve">In accordance with the practice of appointing a task force for each State </w:t>
      </w:r>
      <w:r w:rsidR="00432FEE">
        <w:t>P</w:t>
      </w:r>
      <w:r w:rsidR="00432FEE" w:rsidRPr="00C96549">
        <w:t>arty report, the Committee members responsible for each of the four clusters lead the dialogue</w:t>
      </w:r>
      <w:r w:rsidR="00432FEE">
        <w:t>, with the member responsible for the first cluster also having the role of country rapporteur, ensuring coordination between the clusters</w:t>
      </w:r>
      <w:r w:rsidR="00432FEE" w:rsidRPr="00C96549">
        <w:t xml:space="preserve">. The Chair invites questions or comments from other members of the Committee, then invites the representatives of the State </w:t>
      </w:r>
      <w:r w:rsidR="00432FEE">
        <w:t>P</w:t>
      </w:r>
      <w:r w:rsidR="00432FEE" w:rsidRPr="00C96549">
        <w:t>arty to reply to questions. Members of the Committee are free to pursue specific issues in the light of the replies thus provided but are expected to avoid repeating questions that have already been posed or answered. All speakers should adhere to the speaking times agreed in advance.</w:t>
      </w:r>
      <w:r w:rsidR="00432FEE">
        <w:t xml:space="preserve"> A</w:t>
      </w:r>
      <w:r w:rsidR="00432FEE" w:rsidRPr="00C96549">
        <w:t xml:space="preserve">ll constructive dialogues with </w:t>
      </w:r>
      <w:r w:rsidR="00432FEE">
        <w:t>States Parties</w:t>
      </w:r>
      <w:r w:rsidR="00432FEE" w:rsidRPr="00C96549">
        <w:t xml:space="preserve"> at the </w:t>
      </w:r>
      <w:r w:rsidR="00432FEE">
        <w:t>seventy-seventh</w:t>
      </w:r>
      <w:r w:rsidR="00432FEE" w:rsidRPr="00C96549">
        <w:t xml:space="preserve"> and </w:t>
      </w:r>
      <w:r w:rsidR="00432FEE">
        <w:t>seventy-eighth</w:t>
      </w:r>
      <w:r w:rsidR="00432FEE" w:rsidRPr="00C96549">
        <w:t xml:space="preserve"> sessions were held over two meetings.</w:t>
      </w:r>
    </w:p>
    <w:p w14:paraId="6669A967" w14:textId="5F3BAD95" w:rsidR="00432FEE" w:rsidRDefault="0067057F" w:rsidP="0067057F">
      <w:pPr>
        <w:pStyle w:val="SingleTxtG"/>
        <w:tabs>
          <w:tab w:val="clear" w:pos="1701"/>
          <w:tab w:val="clear" w:pos="2268"/>
        </w:tabs>
      </w:pPr>
      <w:r>
        <w:rPr>
          <w:rFonts w:asciiTheme="majorBidi" w:hAnsiTheme="majorBidi" w:cstheme="majorBidi"/>
        </w:rPr>
        <w:t>29.</w:t>
      </w:r>
      <w:r>
        <w:rPr>
          <w:rFonts w:asciiTheme="majorBidi" w:hAnsiTheme="majorBidi" w:cstheme="majorBidi"/>
        </w:rPr>
        <w:tab/>
      </w:r>
      <w:r w:rsidR="00432FEE" w:rsidRPr="00C96549">
        <w:t>The final phase of the examination of the report by the Committee consists of the drafting and adoption of its concluding observations. With the assistance of the secretariat, the country rapporteur prepares a draft set of concluding observations for consideration by the Committee, which is circulated for comments among the members prior to adoption. At a later stage, the Committee discusses the draft, in private session, with a view to adopting it by consensus.</w:t>
      </w:r>
    </w:p>
    <w:p w14:paraId="7E94CF26" w14:textId="7223B74B" w:rsidR="00432FEE" w:rsidRPr="00C96549" w:rsidRDefault="0067057F" w:rsidP="0067057F">
      <w:pPr>
        <w:pStyle w:val="SingleTxtG"/>
        <w:tabs>
          <w:tab w:val="clear" w:pos="1701"/>
          <w:tab w:val="clear" w:pos="2268"/>
        </w:tabs>
      </w:pPr>
      <w:r w:rsidRPr="00C96549">
        <w:rPr>
          <w:rFonts w:asciiTheme="majorBidi" w:hAnsiTheme="majorBidi" w:cstheme="majorBidi"/>
        </w:rPr>
        <w:lastRenderedPageBreak/>
        <w:t>30.</w:t>
      </w:r>
      <w:r w:rsidRPr="00C96549">
        <w:rPr>
          <w:rFonts w:asciiTheme="majorBidi" w:hAnsiTheme="majorBidi" w:cstheme="majorBidi"/>
        </w:rPr>
        <w:tab/>
      </w:r>
      <w:r w:rsidR="00432FEE" w:rsidRPr="00C96549">
        <w:t xml:space="preserve">The concluding observations, once adopted, are forwarded to the State </w:t>
      </w:r>
      <w:r w:rsidR="00432FEE">
        <w:t>P</w:t>
      </w:r>
      <w:r w:rsidR="00432FEE" w:rsidRPr="00C96549">
        <w:t>arty concerned and made public</w:t>
      </w:r>
      <w:r w:rsidR="00432FEE">
        <w:t xml:space="preserve"> thereafter</w:t>
      </w:r>
      <w:r w:rsidR="00432FEE" w:rsidRPr="00C96549">
        <w:t>.</w:t>
      </w:r>
    </w:p>
    <w:p w14:paraId="2DDBD2E0" w14:textId="77777777" w:rsidR="00432FEE" w:rsidRPr="00C96549" w:rsidRDefault="00432FEE" w:rsidP="00432FEE">
      <w:pPr>
        <w:pStyle w:val="H23G"/>
      </w:pPr>
      <w:r w:rsidRPr="00C96549">
        <w:tab/>
      </w:r>
      <w:bookmarkStart w:id="252" w:name="_Toc321313405"/>
      <w:bookmarkStart w:id="253" w:name="_Toc536190860"/>
      <w:bookmarkStart w:id="254" w:name="_Toc536458145"/>
      <w:bookmarkStart w:id="255" w:name="_Toc63084542"/>
      <w:bookmarkStart w:id="256" w:name="_Toc81467331"/>
      <w:r w:rsidRPr="00C96549">
        <w:t>3.</w:t>
      </w:r>
      <w:r w:rsidRPr="00C96549">
        <w:tab/>
        <w:t xml:space="preserve">Comments by </w:t>
      </w:r>
      <w:r>
        <w:t>States Parties</w:t>
      </w:r>
      <w:r w:rsidRPr="00C96549">
        <w:t xml:space="preserve"> on concluding observations</w:t>
      </w:r>
      <w:bookmarkEnd w:id="252"/>
      <w:bookmarkEnd w:id="253"/>
      <w:bookmarkEnd w:id="254"/>
      <w:bookmarkEnd w:id="255"/>
      <w:bookmarkEnd w:id="256"/>
    </w:p>
    <w:p w14:paraId="6535AEC5" w14:textId="36FF105E" w:rsidR="00432FEE" w:rsidRPr="00C96549" w:rsidRDefault="0067057F" w:rsidP="0067057F">
      <w:pPr>
        <w:pStyle w:val="SingleTxtG"/>
        <w:tabs>
          <w:tab w:val="clear" w:pos="1701"/>
          <w:tab w:val="clear" w:pos="2268"/>
        </w:tabs>
      </w:pPr>
      <w:r w:rsidRPr="00C96549">
        <w:rPr>
          <w:rFonts w:asciiTheme="majorBidi" w:hAnsiTheme="majorBidi" w:cstheme="majorBidi"/>
        </w:rPr>
        <w:t>31.</w:t>
      </w:r>
      <w:r w:rsidRPr="00C96549">
        <w:rPr>
          <w:rFonts w:asciiTheme="majorBidi" w:hAnsiTheme="majorBidi" w:cstheme="majorBidi"/>
        </w:rPr>
        <w:tab/>
      </w:r>
      <w:r w:rsidR="00432FEE" w:rsidRPr="00C96549">
        <w:t xml:space="preserve">Once adopted by the Committee, the concluding observations on the report of a State </w:t>
      </w:r>
      <w:r w:rsidR="00432FEE">
        <w:t>P</w:t>
      </w:r>
      <w:r w:rsidR="00432FEE" w:rsidRPr="00C96549">
        <w:t xml:space="preserve">arty and any substantive comments submitted thereon to the Committee by the State </w:t>
      </w:r>
      <w:r w:rsidR="00432FEE">
        <w:t>P</w:t>
      </w:r>
      <w:r w:rsidR="00432FEE" w:rsidRPr="00C96549">
        <w:t>arty are made public, as submitted, and are listed in the Committee</w:t>
      </w:r>
      <w:r w:rsidR="00432FEE">
        <w:t>’</w:t>
      </w:r>
      <w:r w:rsidR="00432FEE" w:rsidRPr="00C96549">
        <w:t xml:space="preserve">s annual report. Comments from States </w:t>
      </w:r>
      <w:r w:rsidR="00432FEE">
        <w:t>P</w:t>
      </w:r>
      <w:r w:rsidR="00432FEE" w:rsidRPr="00C96549">
        <w:t>arties are published for information purposes only.</w:t>
      </w:r>
    </w:p>
    <w:p w14:paraId="577E9BC6" w14:textId="136223AB" w:rsidR="00432FEE" w:rsidRPr="00C96549" w:rsidRDefault="0067057F" w:rsidP="0067057F">
      <w:pPr>
        <w:pStyle w:val="SingleTxtG"/>
        <w:tabs>
          <w:tab w:val="clear" w:pos="1701"/>
          <w:tab w:val="clear" w:pos="2268"/>
        </w:tabs>
      </w:pPr>
      <w:r w:rsidRPr="00C96549">
        <w:rPr>
          <w:rFonts w:asciiTheme="majorBidi" w:hAnsiTheme="majorBidi" w:cstheme="majorBidi"/>
        </w:rPr>
        <w:t>32.</w:t>
      </w:r>
      <w:r w:rsidRPr="00C96549">
        <w:rPr>
          <w:rFonts w:asciiTheme="majorBidi" w:hAnsiTheme="majorBidi" w:cstheme="majorBidi"/>
        </w:rPr>
        <w:tab/>
      </w:r>
      <w:r w:rsidR="00432FEE" w:rsidRPr="00C96549">
        <w:t>During the reporting period, the Committee receive</w:t>
      </w:r>
      <w:r w:rsidR="00432FEE">
        <w:t>d</w:t>
      </w:r>
      <w:r w:rsidR="00432FEE" w:rsidRPr="00C96549">
        <w:t xml:space="preserve"> comments </w:t>
      </w:r>
      <w:r w:rsidR="00432FEE">
        <w:t>from Peru and the Philippines</w:t>
      </w:r>
      <w:r w:rsidR="00432FEE" w:rsidRPr="0010445E">
        <w:t xml:space="preserve"> </w:t>
      </w:r>
      <w:r w:rsidR="00432FEE">
        <w:t xml:space="preserve">on the concluding observations on their respective reports, which had been considered at the seventy-seventh session of the Committee, in 2025. </w:t>
      </w:r>
      <w:r w:rsidR="00432FEE" w:rsidRPr="00C96549">
        <w:t>Any comments received after the date of adoption of the present report will be reflected in the next annual report of the Committee.</w:t>
      </w:r>
    </w:p>
    <w:p w14:paraId="2F2ADD76" w14:textId="77777777" w:rsidR="00432FEE" w:rsidRPr="00C96549" w:rsidRDefault="00432FEE" w:rsidP="00432FEE">
      <w:pPr>
        <w:pStyle w:val="H23G"/>
      </w:pPr>
      <w:r w:rsidRPr="00C96549">
        <w:tab/>
      </w:r>
      <w:bookmarkStart w:id="257" w:name="_Toc321313406"/>
      <w:bookmarkStart w:id="258" w:name="_Toc536190861"/>
      <w:bookmarkStart w:id="259" w:name="_Toc536458146"/>
      <w:bookmarkStart w:id="260" w:name="_Toc63084543"/>
      <w:bookmarkStart w:id="261" w:name="_Toc81467332"/>
      <w:r w:rsidRPr="00C96549">
        <w:t>4.</w:t>
      </w:r>
      <w:r w:rsidRPr="00C96549">
        <w:tab/>
        <w:t>Postponement of the consideration of reports</w:t>
      </w:r>
      <w:bookmarkEnd w:id="257"/>
      <w:bookmarkEnd w:id="258"/>
      <w:bookmarkEnd w:id="259"/>
      <w:bookmarkEnd w:id="260"/>
      <w:bookmarkEnd w:id="261"/>
    </w:p>
    <w:p w14:paraId="1A7ECC3D" w14:textId="2246DB92" w:rsidR="00432FEE" w:rsidRPr="00C96549" w:rsidRDefault="0067057F" w:rsidP="0067057F">
      <w:pPr>
        <w:pStyle w:val="SingleTxtG"/>
        <w:tabs>
          <w:tab w:val="clear" w:pos="1701"/>
          <w:tab w:val="clear" w:pos="2268"/>
        </w:tabs>
      </w:pPr>
      <w:r w:rsidRPr="00C96549">
        <w:rPr>
          <w:rFonts w:asciiTheme="majorBidi" w:hAnsiTheme="majorBidi" w:cstheme="majorBidi"/>
        </w:rPr>
        <w:t>33.</w:t>
      </w:r>
      <w:r w:rsidRPr="00C96549">
        <w:rPr>
          <w:rFonts w:asciiTheme="majorBidi" w:hAnsiTheme="majorBidi" w:cstheme="majorBidi"/>
        </w:rPr>
        <w:tab/>
      </w:r>
      <w:r w:rsidR="00432FEE" w:rsidRPr="00C96549">
        <w:t>Last-minute requests by States to postpone the consideration of reports that have been scheduled for examination at a particular session are extremely disruptive for all concerned and have, in the past, caused major problems for the Committee. Accordingly, the long</w:t>
      </w:r>
      <w:r w:rsidR="00432FEE" w:rsidRPr="00C96549">
        <w:noBreakHyphen/>
        <w:t xml:space="preserve">standing policy of the Committee is not to grant such requests and to proceed with its consideration of all scheduled reports, even in the absence of a representative of the State </w:t>
      </w:r>
      <w:r w:rsidR="00432FEE">
        <w:t>P</w:t>
      </w:r>
      <w:r w:rsidR="00432FEE" w:rsidRPr="00C96549">
        <w:t>arty concerned. Postponement of the dialogue may be agreed to only in exceptional situations, including those related to force majeure, such as</w:t>
      </w:r>
      <w:r w:rsidR="00432FEE">
        <w:t>, for example,</w:t>
      </w:r>
      <w:r w:rsidR="00432FEE" w:rsidRPr="00C96549">
        <w:t xml:space="preserve"> natural disasters.</w:t>
      </w:r>
      <w:r w:rsidR="00432FEE">
        <w:t xml:space="preserve"> </w:t>
      </w:r>
    </w:p>
    <w:bookmarkEnd w:id="241"/>
    <w:p w14:paraId="0D6E07DF" w14:textId="526D4794" w:rsidR="00432FEE" w:rsidRPr="00C96549" w:rsidRDefault="00432FEE" w:rsidP="00432FEE">
      <w:pPr>
        <w:pStyle w:val="H1G"/>
      </w:pPr>
      <w:r w:rsidRPr="00C96549">
        <w:tab/>
      </w:r>
      <w:bookmarkStart w:id="262" w:name="_Toc321313407"/>
      <w:bookmarkStart w:id="263" w:name="_Toc419703768"/>
      <w:bookmarkStart w:id="264" w:name="_Toc470861812"/>
      <w:bookmarkStart w:id="265" w:name="_Toc504665031"/>
      <w:bookmarkStart w:id="266" w:name="_Toc532996341"/>
      <w:bookmarkStart w:id="267" w:name="_Toc536190862"/>
      <w:bookmarkStart w:id="268" w:name="_Toc536458147"/>
      <w:bookmarkStart w:id="269" w:name="_Toc31123784"/>
      <w:bookmarkStart w:id="270" w:name="_Toc63084544"/>
      <w:bookmarkStart w:id="271" w:name="_Toc81467333"/>
      <w:bookmarkStart w:id="272" w:name="_Toc96419364"/>
      <w:bookmarkStart w:id="273" w:name="_Toc127882978"/>
      <w:bookmarkStart w:id="274" w:name="_Toc143874834"/>
      <w:bookmarkStart w:id="275" w:name="_Toc144123916"/>
      <w:bookmarkStart w:id="276" w:name="_Toc158715827"/>
      <w:bookmarkStart w:id="277" w:name="_Toc172649331"/>
      <w:bookmarkStart w:id="278" w:name="_Toc172649430"/>
      <w:bookmarkStart w:id="279" w:name="_Toc223419019"/>
      <w:bookmarkStart w:id="280" w:name="_Toc223443594"/>
      <w:r w:rsidRPr="00C96549">
        <w:t>E.</w:t>
      </w:r>
      <w:r w:rsidRPr="00C96549">
        <w:tab/>
        <w:t>Follow-up procedure in relation to the consideration of reports</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5130A2F8" w14:textId="0FAAB0A1" w:rsidR="00432FEE" w:rsidRPr="00C96549" w:rsidRDefault="0067057F" w:rsidP="0067057F">
      <w:pPr>
        <w:pStyle w:val="SingleTxtG"/>
        <w:tabs>
          <w:tab w:val="clear" w:pos="1701"/>
          <w:tab w:val="clear" w:pos="2268"/>
        </w:tabs>
      </w:pPr>
      <w:r w:rsidRPr="00C96549">
        <w:rPr>
          <w:rFonts w:asciiTheme="majorBidi" w:hAnsiTheme="majorBidi" w:cstheme="majorBidi"/>
        </w:rPr>
        <w:t>34.</w:t>
      </w:r>
      <w:r w:rsidRPr="00C96549">
        <w:rPr>
          <w:rFonts w:asciiTheme="majorBidi" w:hAnsiTheme="majorBidi" w:cstheme="majorBidi"/>
        </w:rPr>
        <w:tab/>
      </w:r>
      <w:r w:rsidR="00432FEE" w:rsidRPr="00C96549">
        <w:t xml:space="preserve">The follow-up procedure </w:t>
      </w:r>
      <w:r w:rsidR="00432FEE">
        <w:t xml:space="preserve">was </w:t>
      </w:r>
      <w:r w:rsidR="00432FEE" w:rsidRPr="00C96549">
        <w:t>decided upon by the Committee at its twenty-first session,</w:t>
      </w:r>
      <w:r w:rsidR="00432FEE" w:rsidRPr="00132181">
        <w:rPr>
          <w:rStyle w:val="FootnoteReference"/>
        </w:rPr>
        <w:footnoteReference w:id="8"/>
      </w:r>
      <w:r w:rsidR="00432FEE">
        <w:t xml:space="preserve"> with very positive results</w:t>
      </w:r>
      <w:r w:rsidR="00432FEE" w:rsidRPr="00C96549">
        <w:t>.</w:t>
      </w:r>
    </w:p>
    <w:p w14:paraId="51E8DD55" w14:textId="0C9A1F2D" w:rsidR="00432FEE" w:rsidRPr="00C96549" w:rsidRDefault="0067057F" w:rsidP="0067057F">
      <w:pPr>
        <w:pStyle w:val="SingleTxtG"/>
        <w:tabs>
          <w:tab w:val="clear" w:pos="1701"/>
          <w:tab w:val="clear" w:pos="2268"/>
        </w:tabs>
      </w:pPr>
      <w:r w:rsidRPr="00C96549">
        <w:rPr>
          <w:rFonts w:asciiTheme="majorBidi" w:hAnsiTheme="majorBidi" w:cstheme="majorBidi"/>
        </w:rPr>
        <w:t>35.</w:t>
      </w:r>
      <w:r w:rsidRPr="00C96549">
        <w:rPr>
          <w:rFonts w:asciiTheme="majorBidi" w:hAnsiTheme="majorBidi" w:cstheme="majorBidi"/>
        </w:rPr>
        <w:tab/>
      </w:r>
      <w:r w:rsidR="00432FEE" w:rsidRPr="00C96549">
        <w:t xml:space="preserve">During its fifty-ninth session, the Committee decided to reconsider its follow-up procedure, </w:t>
      </w:r>
      <w:proofErr w:type="gramStart"/>
      <w:r w:rsidR="00432FEE" w:rsidRPr="00C96549">
        <w:t>taking into account</w:t>
      </w:r>
      <w:proofErr w:type="gramEnd"/>
      <w:r w:rsidR="00432FEE" w:rsidRPr="00C96549">
        <w:t xml:space="preserve"> the working methods of the other treaty bodies and on the basis of its experience relating to the implementation of its concluding observations. At its sixty-first session, the Committee adopted a new follow-up procedure</w:t>
      </w:r>
      <w:r w:rsidR="00432FEE">
        <w:t>, which was updated at its seventy-first session.</w:t>
      </w:r>
      <w:r w:rsidR="00432FEE">
        <w:rPr>
          <w:rStyle w:val="FootnoteReference"/>
        </w:rPr>
        <w:footnoteReference w:id="9"/>
      </w:r>
    </w:p>
    <w:p w14:paraId="6D7FEC87" w14:textId="67719CD2" w:rsidR="00432FEE" w:rsidRPr="00132181" w:rsidRDefault="0067057F" w:rsidP="0067057F">
      <w:pPr>
        <w:pStyle w:val="SingleTxtG"/>
        <w:tabs>
          <w:tab w:val="clear" w:pos="1701"/>
          <w:tab w:val="clear" w:pos="2268"/>
        </w:tabs>
        <w:rPr>
          <w:rStyle w:val="FootnoteReference"/>
        </w:rPr>
      </w:pPr>
      <w:r w:rsidRPr="00132181">
        <w:rPr>
          <w:rStyle w:val="FootnoteReference"/>
          <w:rFonts w:asciiTheme="majorBidi" w:hAnsiTheme="majorBidi" w:cstheme="majorBidi"/>
          <w:sz w:val="20"/>
          <w:vertAlign w:val="baseline"/>
        </w:rPr>
        <w:t>36.</w:t>
      </w:r>
      <w:r w:rsidRPr="00132181">
        <w:rPr>
          <w:rStyle w:val="FootnoteReference"/>
          <w:rFonts w:asciiTheme="majorBidi" w:hAnsiTheme="majorBidi" w:cstheme="majorBidi"/>
          <w:sz w:val="20"/>
          <w:vertAlign w:val="baseline"/>
        </w:rPr>
        <w:tab/>
      </w:r>
      <w:r w:rsidR="00432FEE" w:rsidRPr="00C96549">
        <w:t xml:space="preserve">At its sixty-fourth session, the Committee decided to extend the period for follow-up to concluding observations </w:t>
      </w:r>
      <w:r w:rsidR="00432FEE">
        <w:t xml:space="preserve">from 18 </w:t>
      </w:r>
      <w:r w:rsidR="00432FEE" w:rsidRPr="00C96549">
        <w:t>to 24 months. Moreover, at its sixty-sixth session, it decided to align the deadline for the submission of information related to the follow-up by national human rights institutions, NGOs and other organizations with that set for the submissions for the session at which the follow-up report was scheduled to be considered.</w:t>
      </w:r>
      <w:r w:rsidR="00432FEE" w:rsidRPr="00132181">
        <w:rPr>
          <w:rStyle w:val="FootnoteReference"/>
        </w:rPr>
        <w:footnoteReference w:id="10"/>
      </w:r>
    </w:p>
    <w:p w14:paraId="5FA1F166" w14:textId="6477EAA5" w:rsidR="00432FEE" w:rsidRPr="00001828" w:rsidRDefault="0067057F" w:rsidP="0067057F">
      <w:pPr>
        <w:pStyle w:val="SingleTxtG"/>
        <w:tabs>
          <w:tab w:val="clear" w:pos="1701"/>
          <w:tab w:val="clear" w:pos="2268"/>
        </w:tabs>
        <w:rPr>
          <w:lang w:val="en-US"/>
        </w:rPr>
      </w:pPr>
      <w:r>
        <w:rPr>
          <w:rFonts w:asciiTheme="majorBidi" w:hAnsiTheme="majorBidi" w:cstheme="majorBidi"/>
        </w:rPr>
        <w:t>37.</w:t>
      </w:r>
      <w:r>
        <w:rPr>
          <w:rFonts w:asciiTheme="majorBidi" w:hAnsiTheme="majorBidi" w:cstheme="majorBidi"/>
        </w:rPr>
        <w:tab/>
      </w:r>
      <w:r w:rsidR="00432FEE" w:rsidRPr="002D44BB">
        <w:t xml:space="preserve">At its seventy-seventh and seventy-eighth sessions, the Committee pursued work on follow-up under the guidance of the follow-up rapporteurs, </w:t>
      </w:r>
      <w:r w:rsidR="00432FEE" w:rsidRPr="00C25CAF">
        <w:t>Mr.</w:t>
      </w:r>
      <w:r w:rsidR="00432FEE" w:rsidRPr="002D44BB">
        <w:t xml:space="preserve"> Caunhye and </w:t>
      </w:r>
      <w:r w:rsidR="00432FEE" w:rsidRPr="00C25CAF">
        <w:t>Mr.</w:t>
      </w:r>
      <w:r w:rsidR="00432FEE" w:rsidRPr="002D44BB">
        <w:rPr>
          <w:lang w:eastAsia="en-GB"/>
        </w:rPr>
        <w:t xml:space="preserve"> </w:t>
      </w:r>
      <w:r w:rsidR="00432FEE" w:rsidRPr="002D44BB">
        <w:t>Fiorio</w:t>
      </w:r>
      <w:r w:rsidR="00432FEE" w:rsidRPr="002D44BB">
        <w:rPr>
          <w:b/>
          <w:bCs/>
          <w:lang w:eastAsia="en-GB"/>
        </w:rPr>
        <w:t xml:space="preserve"> </w:t>
      </w:r>
      <w:r w:rsidR="00432FEE" w:rsidRPr="002D44BB">
        <w:rPr>
          <w:lang w:eastAsia="en-GB"/>
        </w:rPr>
        <w:t>Vaesken,</w:t>
      </w:r>
      <w:r w:rsidR="00432FEE" w:rsidRPr="002D44BB">
        <w:t xml:space="preserve"> as decided at the seventy-fourth session. The</w:t>
      </w:r>
      <w:r w:rsidR="00432FEE" w:rsidRPr="00C96549">
        <w:t xml:space="preserve"> Committee considered the information received on follow-up to the concluding observations </w:t>
      </w:r>
      <w:r w:rsidR="00432FEE">
        <w:t>on</w:t>
      </w:r>
      <w:r w:rsidR="00432FEE" w:rsidRPr="00C96549">
        <w:t xml:space="preserve"> </w:t>
      </w:r>
      <w:r w:rsidR="00432FEE">
        <w:t>Serbia and Uzbekistan at its seventy-seventh session and on El Salvador and Luxembourg</w:t>
      </w:r>
      <w:r w:rsidR="00432FEE" w:rsidRPr="00C96549">
        <w:t xml:space="preserve"> </w:t>
      </w:r>
      <w:r w:rsidR="00432FEE">
        <w:t xml:space="preserve">at its seventy-eighth session </w:t>
      </w:r>
      <w:r w:rsidR="00432FEE" w:rsidRPr="00C96549">
        <w:t xml:space="preserve">and submitted its assessments to the States </w:t>
      </w:r>
      <w:r w:rsidR="00432FEE">
        <w:t xml:space="preserve">Parties </w:t>
      </w:r>
      <w:r w:rsidR="00432FEE" w:rsidRPr="00C96549">
        <w:t xml:space="preserve">concerned. It continued to apply the assessment categories as modified </w:t>
      </w:r>
      <w:proofErr w:type="gramStart"/>
      <w:r w:rsidR="00432FEE" w:rsidRPr="00C96549">
        <w:t>on the basis of</w:t>
      </w:r>
      <w:proofErr w:type="gramEnd"/>
      <w:r w:rsidR="00432FEE" w:rsidRPr="00C96549">
        <w:t xml:space="preserve"> its experience to date. The categories are </w:t>
      </w:r>
      <w:r w:rsidR="00432FEE">
        <w:t>“</w:t>
      </w:r>
      <w:r w:rsidR="00432FEE" w:rsidRPr="00C96549">
        <w:t>sufficient progress</w:t>
      </w:r>
      <w:r w:rsidR="00432FEE">
        <w:t>”</w:t>
      </w:r>
      <w:r w:rsidR="00432FEE" w:rsidRPr="00C96549">
        <w:t xml:space="preserve">, </w:t>
      </w:r>
      <w:r w:rsidR="00432FEE">
        <w:t>“</w:t>
      </w:r>
      <w:r w:rsidR="00432FEE" w:rsidRPr="00C96549">
        <w:t>partial progress</w:t>
      </w:r>
      <w:r w:rsidR="00432FEE">
        <w:t>”, “</w:t>
      </w:r>
      <w:r w:rsidR="00432FEE" w:rsidRPr="00C96549">
        <w:t>no progress</w:t>
      </w:r>
      <w:r w:rsidR="00432FEE">
        <w:t>”</w:t>
      </w:r>
      <w:r w:rsidR="00432FEE" w:rsidRPr="00C96549">
        <w:t xml:space="preserve">, </w:t>
      </w:r>
      <w:r w:rsidR="00432FEE">
        <w:t>“</w:t>
      </w:r>
      <w:r w:rsidR="00432FEE" w:rsidRPr="00C96549">
        <w:t>lack of sufficient information to make an assessment</w:t>
      </w:r>
      <w:r w:rsidR="00432FEE">
        <w:t>”</w:t>
      </w:r>
      <w:r w:rsidR="00432FEE" w:rsidRPr="00C96549">
        <w:t xml:space="preserve"> and </w:t>
      </w:r>
      <w:r w:rsidR="00432FEE">
        <w:t>“</w:t>
      </w:r>
      <w:r w:rsidR="00432FEE" w:rsidRPr="00C96549">
        <w:t>no response</w:t>
      </w:r>
      <w:r w:rsidR="00432FEE">
        <w:t>”.</w:t>
      </w:r>
      <w:r w:rsidR="00432FEE">
        <w:rPr>
          <w:rStyle w:val="FootnoteReference"/>
        </w:rPr>
        <w:footnoteReference w:id="11"/>
      </w:r>
    </w:p>
    <w:p w14:paraId="62B6C7B8" w14:textId="2822A814" w:rsidR="00432FEE" w:rsidRPr="00C96549" w:rsidRDefault="00432FEE" w:rsidP="00432FEE">
      <w:pPr>
        <w:pStyle w:val="H1G"/>
      </w:pPr>
      <w:r w:rsidRPr="00C96549">
        <w:lastRenderedPageBreak/>
        <w:tab/>
      </w:r>
      <w:bookmarkStart w:id="282" w:name="_Toc321313408"/>
      <w:bookmarkStart w:id="283" w:name="_Toc419703769"/>
      <w:bookmarkStart w:id="284" w:name="_Toc470861813"/>
      <w:bookmarkStart w:id="285" w:name="_Toc504665032"/>
      <w:bookmarkStart w:id="286" w:name="_Toc532996342"/>
      <w:bookmarkStart w:id="287" w:name="_Toc536190863"/>
      <w:bookmarkStart w:id="288" w:name="_Toc536458148"/>
      <w:bookmarkStart w:id="289" w:name="_Toc31123785"/>
      <w:bookmarkStart w:id="290" w:name="_Toc63084545"/>
      <w:bookmarkStart w:id="291" w:name="_Toc81467334"/>
      <w:bookmarkStart w:id="292" w:name="_Toc96419365"/>
      <w:bookmarkStart w:id="293" w:name="_Toc127882979"/>
      <w:bookmarkStart w:id="294" w:name="_Toc143874835"/>
      <w:bookmarkStart w:id="295" w:name="_Toc144123917"/>
      <w:bookmarkStart w:id="296" w:name="_Toc158715828"/>
      <w:bookmarkStart w:id="297" w:name="_Toc172649332"/>
      <w:bookmarkStart w:id="298" w:name="_Toc172649431"/>
      <w:bookmarkStart w:id="299" w:name="_Toc223419020"/>
      <w:bookmarkStart w:id="300" w:name="_Toc223443595"/>
      <w:r w:rsidRPr="00C96549">
        <w:t>F.</w:t>
      </w:r>
      <w:r w:rsidRPr="00C96549">
        <w:tab/>
        <w:t xml:space="preserve">Procedure in response to non-reporting States </w:t>
      </w:r>
      <w:r>
        <w:t>P</w:t>
      </w:r>
      <w:r w:rsidRPr="00C96549">
        <w:t>arties and considerably overdue reports</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1918CCBE" w14:textId="2248F8A7" w:rsidR="00432FEE" w:rsidRPr="00C96549" w:rsidRDefault="0067057F" w:rsidP="0067057F">
      <w:pPr>
        <w:pStyle w:val="SingleTxtG"/>
        <w:tabs>
          <w:tab w:val="clear" w:pos="1701"/>
          <w:tab w:val="clear" w:pos="2268"/>
        </w:tabs>
      </w:pPr>
      <w:r w:rsidRPr="00C96549">
        <w:rPr>
          <w:rFonts w:asciiTheme="majorBidi" w:hAnsiTheme="majorBidi" w:cstheme="majorBidi"/>
        </w:rPr>
        <w:t>38.</w:t>
      </w:r>
      <w:r w:rsidRPr="00C96549">
        <w:rPr>
          <w:rFonts w:asciiTheme="majorBidi" w:hAnsiTheme="majorBidi" w:cstheme="majorBidi"/>
        </w:rPr>
        <w:tab/>
      </w:r>
      <w:r w:rsidR="00432FEE" w:rsidRPr="00C96549">
        <w:t xml:space="preserve">The Committee encourages all States </w:t>
      </w:r>
      <w:r w:rsidR="00432FEE">
        <w:t xml:space="preserve">Parties </w:t>
      </w:r>
      <w:r w:rsidR="00432FEE" w:rsidRPr="00C96549">
        <w:t>to observe reporting obligations and submit reports as required. The Committee is aware that the treaty body capacity-building programme established pursuant to General Assembly resolution 68/268 ha</w:t>
      </w:r>
      <w:r w:rsidR="00432FEE">
        <w:t>s</w:t>
      </w:r>
      <w:r w:rsidR="00432FEE" w:rsidRPr="00C96549">
        <w:t xml:space="preserve"> given support to requesting States </w:t>
      </w:r>
      <w:r w:rsidR="00432FEE">
        <w:t xml:space="preserve">Parties </w:t>
      </w:r>
      <w:r w:rsidR="00432FEE" w:rsidRPr="00C96549">
        <w:t xml:space="preserve">to build capacity for reporting. The Committee encourages States </w:t>
      </w:r>
      <w:r w:rsidR="00432FEE">
        <w:t xml:space="preserve">Parties </w:t>
      </w:r>
      <w:r w:rsidR="00432FEE" w:rsidRPr="00C96549">
        <w:t>to avail themselves of the support available through the above</w:t>
      </w:r>
      <w:r w:rsidR="00432FEE">
        <w:t>-</w:t>
      </w:r>
      <w:r w:rsidR="00432FEE" w:rsidRPr="00C96549">
        <w:t>mentioned programme to submit long</w:t>
      </w:r>
      <w:r w:rsidR="00432FEE">
        <w:noBreakHyphen/>
      </w:r>
      <w:r w:rsidR="00432FEE" w:rsidRPr="00C96549">
        <w:t>overdue reports.</w:t>
      </w:r>
    </w:p>
    <w:p w14:paraId="677341E7" w14:textId="68D460AB" w:rsidR="00432FEE" w:rsidRPr="00C96549" w:rsidRDefault="00432FEE" w:rsidP="00432FEE">
      <w:pPr>
        <w:pStyle w:val="H1G"/>
      </w:pPr>
      <w:r w:rsidRPr="00C96549">
        <w:tab/>
      </w:r>
      <w:bookmarkStart w:id="301" w:name="_Toc321313409"/>
      <w:bookmarkStart w:id="302" w:name="_Toc419703770"/>
      <w:bookmarkStart w:id="303" w:name="_Toc470861814"/>
      <w:bookmarkStart w:id="304" w:name="_Toc504665033"/>
      <w:bookmarkStart w:id="305" w:name="_Toc532996343"/>
      <w:bookmarkStart w:id="306" w:name="_Toc536190864"/>
      <w:bookmarkStart w:id="307" w:name="_Toc536458149"/>
      <w:bookmarkStart w:id="308" w:name="_Toc31123786"/>
      <w:bookmarkStart w:id="309" w:name="_Toc63084546"/>
      <w:bookmarkStart w:id="310" w:name="_Toc81467335"/>
      <w:bookmarkStart w:id="311" w:name="_Toc96419366"/>
      <w:bookmarkStart w:id="312" w:name="_Toc127882980"/>
      <w:bookmarkStart w:id="313" w:name="_Toc143874836"/>
      <w:bookmarkStart w:id="314" w:name="_Toc144123918"/>
      <w:bookmarkStart w:id="315" w:name="_Toc158715829"/>
      <w:bookmarkStart w:id="316" w:name="_Toc172649333"/>
      <w:bookmarkStart w:id="317" w:name="_Toc172649432"/>
      <w:bookmarkStart w:id="318" w:name="_Toc223419021"/>
      <w:bookmarkStart w:id="319" w:name="_Toc223443596"/>
      <w:r w:rsidRPr="00C96549">
        <w:t>G.</w:t>
      </w:r>
      <w:r w:rsidRPr="00C96549">
        <w:tab/>
        <w:t>Submission of several reports in one document</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4BB4338D" w14:textId="677F861D" w:rsidR="00432FEE" w:rsidRPr="00C96549" w:rsidRDefault="0067057F" w:rsidP="0067057F">
      <w:pPr>
        <w:pStyle w:val="SingleTxtG"/>
        <w:tabs>
          <w:tab w:val="clear" w:pos="1701"/>
          <w:tab w:val="clear" w:pos="2268"/>
        </w:tabs>
      </w:pPr>
      <w:r w:rsidRPr="00C96549">
        <w:rPr>
          <w:rFonts w:asciiTheme="majorBidi" w:hAnsiTheme="majorBidi" w:cstheme="majorBidi"/>
        </w:rPr>
        <w:t>39.</w:t>
      </w:r>
      <w:r w:rsidRPr="00C96549">
        <w:rPr>
          <w:rFonts w:asciiTheme="majorBidi" w:hAnsiTheme="majorBidi" w:cstheme="majorBidi"/>
        </w:rPr>
        <w:tab/>
      </w:r>
      <w:r w:rsidR="00432FEE" w:rsidRPr="00C96549">
        <w:t xml:space="preserve">At its forty-eighth session, the Committee reviewed the situation regarding combined reports and decided that such reports would be considered as one report. The Committee also decided to specify the due date of the State </w:t>
      </w:r>
      <w:r w:rsidR="00432FEE">
        <w:t>P</w:t>
      </w:r>
      <w:r w:rsidR="00432FEE" w:rsidRPr="00C96549">
        <w:t>arty</w:t>
      </w:r>
      <w:r w:rsidR="00432FEE">
        <w:t>’</w:t>
      </w:r>
      <w:r w:rsidR="00432FEE" w:rsidRPr="00C96549">
        <w:t xml:space="preserve">s next periodic report as five years following the date on which the Committee adopted its concluding observations, instead of five years as of the submission of the initial report, irrespective of the date of submission of the previous report. Each report is subject to the same word limits, namely those set out in </w:t>
      </w:r>
      <w:r w:rsidR="00432FEE">
        <w:t xml:space="preserve">paragraph 16 of </w:t>
      </w:r>
      <w:r w:rsidR="00432FEE" w:rsidRPr="00C96549">
        <w:t>General Assembly resolution 68/268</w:t>
      </w:r>
      <w:r w:rsidR="00432FEE">
        <w:t xml:space="preserve"> (31,800 words for initial reports, 21,200 words for periodic reports and 42,400 words for common core documents)</w:t>
      </w:r>
      <w:r w:rsidR="00432FEE" w:rsidRPr="00C96549">
        <w:t>.</w:t>
      </w:r>
    </w:p>
    <w:p w14:paraId="5B2A92FE" w14:textId="07838364" w:rsidR="00432FEE" w:rsidRPr="00C96549" w:rsidRDefault="00432FEE" w:rsidP="00432FEE">
      <w:pPr>
        <w:pStyle w:val="H1G"/>
      </w:pPr>
      <w:r w:rsidRPr="00C96549">
        <w:tab/>
      </w:r>
      <w:bookmarkStart w:id="320" w:name="_Toc321313410"/>
      <w:bookmarkStart w:id="321" w:name="_Toc419703771"/>
      <w:bookmarkStart w:id="322" w:name="_Toc470861815"/>
      <w:bookmarkStart w:id="323" w:name="_Toc504665034"/>
      <w:bookmarkStart w:id="324" w:name="_Toc532996344"/>
      <w:bookmarkStart w:id="325" w:name="_Toc536190865"/>
      <w:bookmarkStart w:id="326" w:name="_Toc536458150"/>
      <w:bookmarkStart w:id="327" w:name="_Toc31123787"/>
      <w:bookmarkStart w:id="328" w:name="_Toc63084547"/>
      <w:bookmarkStart w:id="329" w:name="_Toc81467336"/>
      <w:bookmarkStart w:id="330" w:name="_Toc96419367"/>
      <w:bookmarkStart w:id="331" w:name="_Toc127882981"/>
      <w:bookmarkStart w:id="332" w:name="_Toc143874837"/>
      <w:bookmarkStart w:id="333" w:name="_Toc144123919"/>
      <w:bookmarkStart w:id="334" w:name="_Toc158715830"/>
      <w:bookmarkStart w:id="335" w:name="_Toc172649334"/>
      <w:bookmarkStart w:id="336" w:name="_Toc172649433"/>
      <w:bookmarkStart w:id="337" w:name="_Toc223419022"/>
      <w:bookmarkStart w:id="338" w:name="_Toc223443597"/>
      <w:r w:rsidRPr="00C96549">
        <w:t>H.</w:t>
      </w:r>
      <w:r w:rsidRPr="00C96549">
        <w:tab/>
        <w:t xml:space="preserve">Action by the Committee </w:t>
      </w:r>
      <w:proofErr w:type="gramStart"/>
      <w:r w:rsidRPr="00C96549">
        <w:t>with regard to</w:t>
      </w:r>
      <w:proofErr w:type="gramEnd"/>
      <w:r w:rsidRPr="00C96549">
        <w:t xml:space="preserve"> information on economic, social and cultural rights received from sources other than States </w:t>
      </w:r>
      <w:r>
        <w:t>P</w:t>
      </w:r>
      <w:r w:rsidRPr="00C96549">
        <w:t>arties</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0B561443" w14:textId="79B2F0BF" w:rsidR="00432FEE" w:rsidRPr="00C96549" w:rsidRDefault="00432FEE" w:rsidP="00432FEE">
      <w:pPr>
        <w:pStyle w:val="H23G"/>
      </w:pPr>
      <w:r w:rsidRPr="00C96549">
        <w:tab/>
      </w:r>
      <w:bookmarkStart w:id="339" w:name="_Toc321313411"/>
      <w:bookmarkStart w:id="340" w:name="_Toc536190866"/>
      <w:bookmarkStart w:id="341" w:name="_Toc536458151"/>
      <w:bookmarkStart w:id="342" w:name="_Toc63084548"/>
      <w:bookmarkStart w:id="343" w:name="_Toc81467337"/>
      <w:r w:rsidRPr="00C96549">
        <w:t>1.</w:t>
      </w:r>
      <w:r w:rsidRPr="00C96549">
        <w:tab/>
        <w:t>Information provided in connection with the Committee</w:t>
      </w:r>
      <w:r>
        <w:t>’</w:t>
      </w:r>
      <w:r w:rsidRPr="00C96549">
        <w:t xml:space="preserve">s consideration of a State </w:t>
      </w:r>
      <w:r>
        <w:t>P</w:t>
      </w:r>
      <w:r w:rsidRPr="00C96549">
        <w:t>arty report</w:t>
      </w:r>
      <w:bookmarkEnd w:id="339"/>
      <w:bookmarkEnd w:id="340"/>
      <w:bookmarkEnd w:id="341"/>
      <w:bookmarkEnd w:id="342"/>
      <w:bookmarkEnd w:id="343"/>
    </w:p>
    <w:p w14:paraId="0053F6BB" w14:textId="3DEDD134" w:rsidR="00432FEE" w:rsidRPr="00D451C8" w:rsidRDefault="0067057F" w:rsidP="0067057F">
      <w:pPr>
        <w:pStyle w:val="SingleTxtG"/>
        <w:tabs>
          <w:tab w:val="clear" w:pos="1701"/>
          <w:tab w:val="clear" w:pos="2268"/>
        </w:tabs>
        <w:rPr>
          <w:lang w:val="en-US"/>
        </w:rPr>
      </w:pPr>
      <w:r w:rsidRPr="00D451C8">
        <w:rPr>
          <w:rFonts w:asciiTheme="majorBidi" w:hAnsiTheme="majorBidi" w:cstheme="majorBidi"/>
          <w:lang w:val="en-US"/>
        </w:rPr>
        <w:t>40.</w:t>
      </w:r>
      <w:r w:rsidRPr="00D451C8">
        <w:rPr>
          <w:rFonts w:asciiTheme="majorBidi" w:hAnsiTheme="majorBidi" w:cstheme="majorBidi"/>
          <w:lang w:val="en-US"/>
        </w:rPr>
        <w:tab/>
      </w:r>
      <w:r w:rsidR="00432FEE" w:rsidRPr="00C96549">
        <w:t xml:space="preserve">The Committee </w:t>
      </w:r>
      <w:proofErr w:type="gramStart"/>
      <w:r w:rsidR="00432FEE" w:rsidRPr="00C96549">
        <w:t>takes into account</w:t>
      </w:r>
      <w:proofErr w:type="gramEnd"/>
      <w:r w:rsidR="00432FEE" w:rsidRPr="00C96549">
        <w:t xml:space="preserve"> information provided to it by sources other than the State </w:t>
      </w:r>
      <w:r w:rsidR="00432FEE">
        <w:t>P</w:t>
      </w:r>
      <w:r w:rsidR="00432FEE" w:rsidRPr="00C96549">
        <w:t xml:space="preserve">arty, in connection with its consideration of </w:t>
      </w:r>
      <w:proofErr w:type="gramStart"/>
      <w:r w:rsidR="00432FEE" w:rsidRPr="00C96549">
        <w:t>a State</w:t>
      </w:r>
      <w:proofErr w:type="gramEnd"/>
      <w:r w:rsidR="00432FEE" w:rsidRPr="00C96549">
        <w:t xml:space="preserve"> </w:t>
      </w:r>
      <w:r w:rsidR="00432FEE">
        <w:t>P</w:t>
      </w:r>
      <w:r w:rsidR="00432FEE" w:rsidRPr="00C96549">
        <w:t xml:space="preserve">arty report. That information, which may be considered an integral part of the constructive dialogue with a State </w:t>
      </w:r>
      <w:r w:rsidR="00432FEE">
        <w:t>P</w:t>
      </w:r>
      <w:r w:rsidR="00432FEE" w:rsidRPr="00C96549">
        <w:t xml:space="preserve">arty, is made available by the secretariat to the State </w:t>
      </w:r>
      <w:r w:rsidR="00432FEE">
        <w:t>P</w:t>
      </w:r>
      <w:r w:rsidR="00432FEE" w:rsidRPr="00C96549">
        <w:t xml:space="preserve">arty concerned through the </w:t>
      </w:r>
      <w:r w:rsidR="00432FEE">
        <w:t xml:space="preserve">public </w:t>
      </w:r>
      <w:r w:rsidR="00432FEE" w:rsidRPr="00C96549">
        <w:t>website</w:t>
      </w:r>
      <w:r w:rsidR="00432FEE">
        <w:t xml:space="preserve"> of the Office of the United Nations High Commissioner for Human Rights (OHCHR)</w:t>
      </w:r>
      <w:r w:rsidR="00432FEE" w:rsidRPr="00C96549">
        <w:t>, in advance of the Committee</w:t>
      </w:r>
      <w:r w:rsidR="00432FEE">
        <w:t>’</w:t>
      </w:r>
      <w:r w:rsidR="00432FEE" w:rsidRPr="00C96549">
        <w:t xml:space="preserve">s consideration of the State </w:t>
      </w:r>
      <w:r w:rsidR="00432FEE">
        <w:t>P</w:t>
      </w:r>
      <w:r w:rsidR="00432FEE" w:rsidRPr="00C96549">
        <w:t>arty</w:t>
      </w:r>
      <w:r w:rsidR="00432FEE">
        <w:t>’</w:t>
      </w:r>
      <w:r w:rsidR="00432FEE" w:rsidRPr="00C96549">
        <w:t>s report. The fact that such information is posted on the OHCHR website does not imply that the Committee associates itself with the content of the information.</w:t>
      </w:r>
      <w:r w:rsidR="00432FEE">
        <w:t xml:space="preserve"> </w:t>
      </w:r>
    </w:p>
    <w:p w14:paraId="302D13BD" w14:textId="5C548D29" w:rsidR="00432FEE" w:rsidRPr="00C96549" w:rsidRDefault="00432FEE" w:rsidP="00432FEE">
      <w:pPr>
        <w:pStyle w:val="H23G"/>
      </w:pPr>
      <w:r w:rsidRPr="00D451C8">
        <w:rPr>
          <w:lang w:val="en-US"/>
        </w:rPr>
        <w:tab/>
      </w:r>
      <w:bookmarkStart w:id="344" w:name="_Toc321313412"/>
      <w:bookmarkStart w:id="345" w:name="_Toc536190867"/>
      <w:bookmarkStart w:id="346" w:name="_Toc536458152"/>
      <w:bookmarkStart w:id="347" w:name="_Toc63084549"/>
      <w:bookmarkStart w:id="348" w:name="_Toc81467338"/>
      <w:r w:rsidRPr="00C96549">
        <w:t>2.</w:t>
      </w:r>
      <w:r w:rsidRPr="00C96549">
        <w:tab/>
        <w:t xml:space="preserve">Information received following consideration by the Committee of a State </w:t>
      </w:r>
      <w:r>
        <w:t>P</w:t>
      </w:r>
      <w:r w:rsidRPr="00C96549">
        <w:t>arty report and the adoption of concluding observations</w:t>
      </w:r>
      <w:bookmarkEnd w:id="344"/>
      <w:bookmarkEnd w:id="345"/>
      <w:bookmarkEnd w:id="346"/>
      <w:bookmarkEnd w:id="347"/>
      <w:bookmarkEnd w:id="348"/>
    </w:p>
    <w:p w14:paraId="4C5B0F28" w14:textId="550BBA10" w:rsidR="00432FEE" w:rsidRPr="00C96549" w:rsidRDefault="0067057F" w:rsidP="0067057F">
      <w:pPr>
        <w:pStyle w:val="SingleTxtG"/>
        <w:tabs>
          <w:tab w:val="clear" w:pos="1701"/>
          <w:tab w:val="clear" w:pos="2268"/>
        </w:tabs>
      </w:pPr>
      <w:r w:rsidRPr="00C96549">
        <w:rPr>
          <w:rFonts w:asciiTheme="majorBidi" w:hAnsiTheme="majorBidi" w:cstheme="majorBidi"/>
        </w:rPr>
        <w:t>41.</w:t>
      </w:r>
      <w:r w:rsidRPr="00C96549">
        <w:rPr>
          <w:rFonts w:asciiTheme="majorBidi" w:hAnsiTheme="majorBidi" w:cstheme="majorBidi"/>
        </w:rPr>
        <w:tab/>
      </w:r>
      <w:r w:rsidR="00432FEE" w:rsidRPr="00C96549">
        <w:t xml:space="preserve">On several occasions in the past, the Committee has received information, mainly from NGOs, after its consideration of a State </w:t>
      </w:r>
      <w:r w:rsidR="00432FEE">
        <w:t>P</w:t>
      </w:r>
      <w:r w:rsidR="00432FEE" w:rsidRPr="00C96549">
        <w:t xml:space="preserve">arty report and the adoption of concluding observations thereon. In practice, this has generally been follow-up information on the conclusions and recommendations of the Committee. Not being </w:t>
      </w:r>
      <w:proofErr w:type="gramStart"/>
      <w:r w:rsidR="00432FEE" w:rsidRPr="00C96549">
        <w:t>in a position</w:t>
      </w:r>
      <w:proofErr w:type="gramEnd"/>
      <w:r w:rsidR="00432FEE" w:rsidRPr="00C96549">
        <w:t xml:space="preserve"> to consider and act upon such information without reopening its dialogue with a State </w:t>
      </w:r>
      <w:r w:rsidR="00432FEE">
        <w:t>P</w:t>
      </w:r>
      <w:r w:rsidR="00432FEE" w:rsidRPr="00C96549">
        <w:t xml:space="preserve">arty, the Committee will consider information received from sources other than a State </w:t>
      </w:r>
      <w:r w:rsidR="00432FEE">
        <w:t>P</w:t>
      </w:r>
      <w:r w:rsidR="00432FEE" w:rsidRPr="00C96549">
        <w:t>arty only in cases where such information has been specifically requested in its concluding observations.</w:t>
      </w:r>
    </w:p>
    <w:p w14:paraId="5C613D0F" w14:textId="3B76BBB4" w:rsidR="00432FEE" w:rsidRPr="00C96549" w:rsidRDefault="0067057F" w:rsidP="0067057F">
      <w:pPr>
        <w:pStyle w:val="SingleTxtG"/>
        <w:tabs>
          <w:tab w:val="clear" w:pos="1701"/>
          <w:tab w:val="clear" w:pos="2268"/>
        </w:tabs>
      </w:pPr>
      <w:r w:rsidRPr="00C96549">
        <w:rPr>
          <w:rFonts w:asciiTheme="majorBidi" w:hAnsiTheme="majorBidi" w:cstheme="majorBidi"/>
        </w:rPr>
        <w:t>42.</w:t>
      </w:r>
      <w:r w:rsidRPr="00C96549">
        <w:rPr>
          <w:rFonts w:asciiTheme="majorBidi" w:hAnsiTheme="majorBidi" w:cstheme="majorBidi"/>
        </w:rPr>
        <w:tab/>
      </w:r>
      <w:r w:rsidR="00432FEE" w:rsidRPr="00C96549">
        <w:t xml:space="preserve">The Committee considers that, following its consideration of a State </w:t>
      </w:r>
      <w:r w:rsidR="00432FEE">
        <w:t>P</w:t>
      </w:r>
      <w:r w:rsidR="00432FEE" w:rsidRPr="00C96549">
        <w:t xml:space="preserve">arty report and the adoption of its concluding observations, the primary responsibility for the implementation thereof lies with the State </w:t>
      </w:r>
      <w:r w:rsidR="00432FEE">
        <w:t>P</w:t>
      </w:r>
      <w:r w:rsidR="00432FEE" w:rsidRPr="00C96549">
        <w:t>arty, which is bound to report to the Committee in its next periodic report on the measures taken in this respect. The Committee therefore recommends that the information referred to in the preceding paragraph</w:t>
      </w:r>
      <w:r w:rsidR="00432FEE">
        <w:t xml:space="preserve"> (mainly information from NGOs)</w:t>
      </w:r>
      <w:r w:rsidR="00432FEE" w:rsidRPr="00C96549">
        <w:t xml:space="preserve"> be submitted directly to the competent national authorities with a view to assisting them in implementing the concluding observations of the Committee.</w:t>
      </w:r>
    </w:p>
    <w:p w14:paraId="197045E3" w14:textId="34A65F5B" w:rsidR="00432FEE" w:rsidRPr="00C96549" w:rsidRDefault="00432FEE" w:rsidP="00432FEE">
      <w:pPr>
        <w:pStyle w:val="H23G"/>
      </w:pPr>
      <w:r w:rsidRPr="00C96549">
        <w:lastRenderedPageBreak/>
        <w:tab/>
      </w:r>
      <w:bookmarkStart w:id="349" w:name="_Toc321313413"/>
      <w:bookmarkStart w:id="350" w:name="_Toc536190868"/>
      <w:bookmarkStart w:id="351" w:name="_Toc536458153"/>
      <w:bookmarkStart w:id="352" w:name="_Toc63084550"/>
      <w:bookmarkStart w:id="353" w:name="_Toc81467339"/>
      <w:r w:rsidRPr="00C96549">
        <w:t>3.</w:t>
      </w:r>
      <w:r w:rsidRPr="00C96549">
        <w:tab/>
        <w:t xml:space="preserve">Information provided regarding non-reporting States </w:t>
      </w:r>
      <w:r>
        <w:t>P</w:t>
      </w:r>
      <w:r w:rsidRPr="00C96549">
        <w:t>arties</w:t>
      </w:r>
      <w:bookmarkEnd w:id="349"/>
      <w:bookmarkEnd w:id="350"/>
      <w:bookmarkEnd w:id="351"/>
      <w:bookmarkEnd w:id="352"/>
      <w:bookmarkEnd w:id="353"/>
    </w:p>
    <w:p w14:paraId="0335DC5A" w14:textId="178DF182" w:rsidR="00432FEE" w:rsidRPr="00C96549" w:rsidRDefault="0067057F" w:rsidP="0067057F">
      <w:pPr>
        <w:pStyle w:val="SingleTxtG"/>
        <w:tabs>
          <w:tab w:val="clear" w:pos="1701"/>
          <w:tab w:val="clear" w:pos="2268"/>
        </w:tabs>
      </w:pPr>
      <w:r w:rsidRPr="00C96549">
        <w:rPr>
          <w:rFonts w:asciiTheme="majorBidi" w:hAnsiTheme="majorBidi" w:cstheme="majorBidi"/>
        </w:rPr>
        <w:t>43.</w:t>
      </w:r>
      <w:r w:rsidRPr="00C96549">
        <w:rPr>
          <w:rFonts w:asciiTheme="majorBidi" w:hAnsiTheme="majorBidi" w:cstheme="majorBidi"/>
        </w:rPr>
        <w:tab/>
      </w:r>
      <w:r w:rsidR="00432FEE" w:rsidRPr="00C96549">
        <w:t>The Committee has also received information from international and national NGOs on the status of the implementation of economic, social and cultural rights by:</w:t>
      </w:r>
    </w:p>
    <w:p w14:paraId="445315BA" w14:textId="77777777" w:rsidR="00432FEE" w:rsidRPr="00C96549" w:rsidRDefault="00432FEE" w:rsidP="00432FEE">
      <w:pPr>
        <w:pStyle w:val="SingleTxtG"/>
      </w:pPr>
      <w:r w:rsidRPr="00C96549">
        <w:tab/>
        <w:t>(a)</w:t>
      </w:r>
      <w:r w:rsidRPr="00C96549">
        <w:tab/>
        <w:t xml:space="preserve">States </w:t>
      </w:r>
      <w:r>
        <w:t>P</w:t>
      </w:r>
      <w:r w:rsidRPr="00C96549">
        <w:t xml:space="preserve">arties that have not submitted a report since their ratification of the Covenant and its entry into </w:t>
      </w:r>
      <w:proofErr w:type="gramStart"/>
      <w:r w:rsidRPr="00C96549">
        <w:t>force;</w:t>
      </w:r>
      <w:proofErr w:type="gramEnd"/>
    </w:p>
    <w:p w14:paraId="427560C8" w14:textId="77777777" w:rsidR="00432FEE" w:rsidRPr="00C96549" w:rsidRDefault="00432FEE" w:rsidP="00432FEE">
      <w:pPr>
        <w:pStyle w:val="SingleTxtG"/>
      </w:pPr>
      <w:r w:rsidRPr="00C96549">
        <w:tab/>
        <w:t>(b)</w:t>
      </w:r>
      <w:r w:rsidRPr="00C96549">
        <w:tab/>
        <w:t xml:space="preserve">States </w:t>
      </w:r>
      <w:r>
        <w:t>P</w:t>
      </w:r>
      <w:r w:rsidRPr="00C96549">
        <w:t>arties with long-overdue periodic reports.</w:t>
      </w:r>
    </w:p>
    <w:p w14:paraId="2C0EABD4" w14:textId="7C3EFD72" w:rsidR="00432FEE" w:rsidRPr="00C96549" w:rsidRDefault="0067057F" w:rsidP="0067057F">
      <w:pPr>
        <w:pStyle w:val="SingleTxtG"/>
        <w:tabs>
          <w:tab w:val="clear" w:pos="1701"/>
          <w:tab w:val="clear" w:pos="2268"/>
        </w:tabs>
      </w:pPr>
      <w:r w:rsidRPr="00C96549">
        <w:rPr>
          <w:rFonts w:asciiTheme="majorBidi" w:hAnsiTheme="majorBidi" w:cstheme="majorBidi"/>
        </w:rPr>
        <w:t>44.</w:t>
      </w:r>
      <w:r w:rsidRPr="00C96549">
        <w:rPr>
          <w:rFonts w:asciiTheme="majorBidi" w:hAnsiTheme="majorBidi" w:cstheme="majorBidi"/>
        </w:rPr>
        <w:tab/>
      </w:r>
      <w:r w:rsidR="00432FEE" w:rsidRPr="00C96549">
        <w:t xml:space="preserve">In both cases, the failure of States </w:t>
      </w:r>
      <w:r w:rsidR="00432FEE">
        <w:t>P</w:t>
      </w:r>
      <w:r w:rsidR="00432FEE" w:rsidRPr="00C96549">
        <w:t xml:space="preserve">arties to comply with their obligations under the Covenant and, in particular, with their reporting obligations, has made it impossible for the Committee to effectively monitor </w:t>
      </w:r>
      <w:r w:rsidR="00432FEE">
        <w:t>States Parties’</w:t>
      </w:r>
      <w:r w:rsidR="00432FEE" w:rsidRPr="00C96549">
        <w:t xml:space="preserve"> implementation of the economic, social and cultural rights set forth in the Covenant, in accordance with the mandate conferred on the Committee by the Economic and Social Council.</w:t>
      </w:r>
    </w:p>
    <w:p w14:paraId="49E2AF51" w14:textId="1D05A2B0" w:rsidR="00432FEE" w:rsidRPr="00C96549" w:rsidRDefault="0067057F" w:rsidP="0067057F">
      <w:pPr>
        <w:pStyle w:val="SingleTxtG"/>
        <w:tabs>
          <w:tab w:val="clear" w:pos="1701"/>
          <w:tab w:val="clear" w:pos="2268"/>
        </w:tabs>
      </w:pPr>
      <w:r w:rsidRPr="00C96549">
        <w:rPr>
          <w:rFonts w:asciiTheme="majorBidi" w:hAnsiTheme="majorBidi" w:cstheme="majorBidi"/>
        </w:rPr>
        <w:t>45.</w:t>
      </w:r>
      <w:r w:rsidRPr="00C96549">
        <w:rPr>
          <w:rFonts w:asciiTheme="majorBidi" w:hAnsiTheme="majorBidi" w:cstheme="majorBidi"/>
        </w:rPr>
        <w:tab/>
      </w:r>
      <w:r w:rsidR="00432FEE" w:rsidRPr="00C96549">
        <w:t xml:space="preserve">At its thirtieth session, the Committee, in a spirit of open and constructive dialogue with States </w:t>
      </w:r>
      <w:r w:rsidR="00432FEE">
        <w:t>P</w:t>
      </w:r>
      <w:r w:rsidR="00432FEE" w:rsidRPr="00C96549">
        <w:t xml:space="preserve">arties, decided that, in both of the cases referred to above, the Committee may, through a letter from the Chair, bring to the attention of the State </w:t>
      </w:r>
      <w:r w:rsidR="00432FEE">
        <w:t>P</w:t>
      </w:r>
      <w:r w:rsidR="00432FEE" w:rsidRPr="00C96549">
        <w:t xml:space="preserve">arty concerned the information received and urge the State </w:t>
      </w:r>
      <w:r w:rsidR="00432FEE">
        <w:t>P</w:t>
      </w:r>
      <w:r w:rsidR="00432FEE" w:rsidRPr="00C96549">
        <w:t>arty to submit its overdue report without further delay and to address therein the issues raised in the submissions of NGOs. That letter would also be made available to the NGOs concerned, upon request.</w:t>
      </w:r>
    </w:p>
    <w:p w14:paraId="186CA553" w14:textId="6069CC8A" w:rsidR="00432FEE" w:rsidRPr="00C96549" w:rsidRDefault="00432FEE" w:rsidP="00432FEE">
      <w:pPr>
        <w:pStyle w:val="H1G"/>
      </w:pPr>
      <w:r w:rsidRPr="00C96549">
        <w:tab/>
      </w:r>
      <w:bookmarkStart w:id="354" w:name="_Toc321313414"/>
      <w:bookmarkStart w:id="355" w:name="_Toc419703772"/>
      <w:bookmarkStart w:id="356" w:name="_Toc470861816"/>
      <w:bookmarkStart w:id="357" w:name="_Toc504665035"/>
      <w:bookmarkStart w:id="358" w:name="_Toc532996345"/>
      <w:bookmarkStart w:id="359" w:name="_Toc536190869"/>
      <w:bookmarkStart w:id="360" w:name="_Toc536458154"/>
      <w:bookmarkStart w:id="361" w:name="_Toc31123788"/>
      <w:bookmarkStart w:id="362" w:name="_Toc63084551"/>
      <w:bookmarkStart w:id="363" w:name="_Toc81467340"/>
      <w:bookmarkStart w:id="364" w:name="_Toc96419368"/>
      <w:bookmarkStart w:id="365" w:name="_Toc127882982"/>
      <w:bookmarkStart w:id="366" w:name="_Toc143874838"/>
      <w:bookmarkStart w:id="367" w:name="_Toc144123920"/>
      <w:bookmarkStart w:id="368" w:name="_Toc158715831"/>
      <w:bookmarkStart w:id="369" w:name="_Toc172649335"/>
      <w:bookmarkStart w:id="370" w:name="_Toc172649434"/>
      <w:bookmarkStart w:id="371" w:name="_Toc223419023"/>
      <w:bookmarkStart w:id="372" w:name="_Toc223443598"/>
      <w:r w:rsidRPr="00C96549">
        <w:t>I.</w:t>
      </w:r>
      <w:r w:rsidRPr="00C96549">
        <w:tab/>
        <w:t>Day of general discussion</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1B0F0E09" w14:textId="7113BB4E" w:rsidR="00432FEE" w:rsidRDefault="0067057F" w:rsidP="0067057F">
      <w:pPr>
        <w:pStyle w:val="SingleTxtG"/>
        <w:tabs>
          <w:tab w:val="clear" w:pos="1701"/>
          <w:tab w:val="clear" w:pos="2268"/>
        </w:tabs>
      </w:pPr>
      <w:r>
        <w:rPr>
          <w:rFonts w:asciiTheme="majorBidi" w:hAnsiTheme="majorBidi" w:cstheme="majorBidi"/>
        </w:rPr>
        <w:t>46.</w:t>
      </w:r>
      <w:r>
        <w:rPr>
          <w:rFonts w:asciiTheme="majorBidi" w:hAnsiTheme="majorBidi" w:cstheme="majorBidi"/>
        </w:rPr>
        <w:tab/>
      </w:r>
      <w:r w:rsidR="00432FEE" w:rsidRPr="00C96549">
        <w:t xml:space="preserve">The Committee may decide to devote one day of </w:t>
      </w:r>
      <w:r w:rsidR="00432FEE">
        <w:t>a</w:t>
      </w:r>
      <w:r w:rsidR="00432FEE" w:rsidRPr="00C96549">
        <w:t xml:space="preserve"> session to a general discussion of a particular right or aspect of the Covenant. The purpose of such a general discussion is threefold: (a) it assists the Committee in developing in greater depth its shared understanding of the issue under discussion; (b) it enables the Committee to encourage inputs into its work from all interested parties; and (c) it helps the Committee to lay the basis for a future general comment or provides the opportunity to discuss a draft general comment. </w:t>
      </w:r>
      <w:r w:rsidR="00432FEE">
        <w:t>T</w:t>
      </w:r>
      <w:r w:rsidR="00432FEE" w:rsidRPr="00C96549">
        <w:t xml:space="preserve">he Committee </w:t>
      </w:r>
      <w:r w:rsidR="00432FEE">
        <w:t>did</w:t>
      </w:r>
      <w:r w:rsidR="00432FEE" w:rsidRPr="00C96549">
        <w:t xml:space="preserve"> not h</w:t>
      </w:r>
      <w:r w:rsidR="00432FEE">
        <w:t>o</w:t>
      </w:r>
      <w:r w:rsidR="00432FEE" w:rsidRPr="00C96549">
        <w:t>ld a day of general discussion</w:t>
      </w:r>
      <w:r w:rsidR="00432FEE" w:rsidRPr="00BC096D">
        <w:t xml:space="preserve"> </w:t>
      </w:r>
      <w:r w:rsidR="00432FEE">
        <w:t>i</w:t>
      </w:r>
      <w:r w:rsidR="00432FEE" w:rsidRPr="00C96549">
        <w:t>n 202</w:t>
      </w:r>
      <w:r w:rsidR="00432FEE">
        <w:t>5</w:t>
      </w:r>
      <w:r w:rsidR="00432FEE" w:rsidRPr="00C96549">
        <w:t>.</w:t>
      </w:r>
    </w:p>
    <w:p w14:paraId="2B9A418B" w14:textId="0BC9ADD5" w:rsidR="00432FEE" w:rsidRPr="00C96549" w:rsidRDefault="00432FEE" w:rsidP="00432FEE">
      <w:pPr>
        <w:pStyle w:val="H1G"/>
      </w:pPr>
      <w:bookmarkStart w:id="373" w:name="_Toc321313415"/>
      <w:bookmarkStart w:id="374" w:name="_Toc419703773"/>
      <w:bookmarkStart w:id="375" w:name="_Toc470861817"/>
      <w:bookmarkStart w:id="376" w:name="_Toc504665036"/>
      <w:bookmarkStart w:id="377" w:name="_Toc532996346"/>
      <w:bookmarkStart w:id="378" w:name="_Toc536190870"/>
      <w:bookmarkStart w:id="379" w:name="_Toc536458155"/>
      <w:bookmarkStart w:id="380" w:name="_Toc31123789"/>
      <w:bookmarkStart w:id="381" w:name="_Toc63084552"/>
      <w:bookmarkStart w:id="382" w:name="_Toc81467341"/>
      <w:bookmarkStart w:id="383" w:name="_Toc96419369"/>
      <w:bookmarkStart w:id="384" w:name="_Toc127882983"/>
      <w:bookmarkStart w:id="385" w:name="_Toc143874839"/>
      <w:bookmarkStart w:id="386" w:name="_Toc144123921"/>
      <w:bookmarkStart w:id="387" w:name="_Toc158715832"/>
      <w:r w:rsidRPr="00C96549">
        <w:tab/>
      </w:r>
      <w:bookmarkStart w:id="388" w:name="_Toc172649336"/>
      <w:bookmarkStart w:id="389" w:name="_Toc172649435"/>
      <w:bookmarkStart w:id="390" w:name="_Toc223419024"/>
      <w:bookmarkStart w:id="391" w:name="_Toc223443599"/>
      <w:r w:rsidRPr="00C96549">
        <w:t>J.</w:t>
      </w:r>
      <w:r>
        <w:tab/>
      </w:r>
      <w:r w:rsidRPr="00C96549">
        <w:t>Other consultations</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57D135E8" w14:textId="21FFFB9E" w:rsidR="00432FEE" w:rsidRPr="005C3A2A" w:rsidRDefault="0067057F" w:rsidP="0067057F">
      <w:pPr>
        <w:pStyle w:val="SingleTxtG"/>
        <w:tabs>
          <w:tab w:val="clear" w:pos="1701"/>
          <w:tab w:val="clear" w:pos="2268"/>
        </w:tabs>
        <w:rPr>
          <w:b/>
          <w:bCs/>
        </w:rPr>
      </w:pPr>
      <w:bookmarkStart w:id="392" w:name="_Ref158716352"/>
      <w:r w:rsidRPr="005C3A2A">
        <w:rPr>
          <w:rFonts w:asciiTheme="majorBidi" w:hAnsiTheme="majorBidi" w:cstheme="majorBidi"/>
        </w:rPr>
        <w:t>47.</w:t>
      </w:r>
      <w:r w:rsidRPr="005C3A2A">
        <w:rPr>
          <w:rFonts w:asciiTheme="majorBidi" w:hAnsiTheme="majorBidi" w:cstheme="majorBidi"/>
        </w:rPr>
        <w:tab/>
      </w:r>
      <w:r w:rsidR="00432FEE" w:rsidRPr="007513AA">
        <w:t xml:space="preserve">The Committee has throughout the year sought to coordinate its work with that of other </w:t>
      </w:r>
      <w:r w:rsidR="00432FEE">
        <w:t xml:space="preserve">bodies </w:t>
      </w:r>
      <w:r w:rsidR="00432FEE" w:rsidRPr="007513AA">
        <w:t>to the greatest extent possible, and to draw</w:t>
      </w:r>
      <w:r w:rsidR="00432FEE">
        <w:t xml:space="preserve"> as</w:t>
      </w:r>
      <w:r w:rsidR="00432FEE" w:rsidRPr="007513AA">
        <w:t xml:space="preserve"> widely</w:t>
      </w:r>
      <w:r w:rsidR="00432FEE">
        <w:t xml:space="preserve"> as it can</w:t>
      </w:r>
      <w:r w:rsidR="00432FEE" w:rsidRPr="007513AA">
        <w:t xml:space="preserve"> on available expertise in the fields of its competence. The Committee has also sought to draw on the expertise of relevant United Nations specialized agencies</w:t>
      </w:r>
      <w:r w:rsidR="00432FEE">
        <w:t xml:space="preserve"> and bodies</w:t>
      </w:r>
      <w:r w:rsidR="00432FEE" w:rsidRPr="007513AA">
        <w:t xml:space="preserve">, special procedure mandate holders, and Chairs and members of working groups and other bodies of the Human Rights Council. The Committee has further </w:t>
      </w:r>
      <w:r w:rsidR="00432FEE">
        <w:t>sought to pursue</w:t>
      </w:r>
      <w:r w:rsidR="00432FEE" w:rsidRPr="007513AA">
        <w:t xml:space="preserve"> engagement with States </w:t>
      </w:r>
      <w:r w:rsidR="00432FEE">
        <w:t>P</w:t>
      </w:r>
      <w:r w:rsidR="00432FEE" w:rsidRPr="007513AA">
        <w:t>arties and with civil society stakeholders.</w:t>
      </w:r>
    </w:p>
    <w:p w14:paraId="100DD8E8" w14:textId="1004C4D6" w:rsidR="00432FEE" w:rsidRDefault="0067057F" w:rsidP="0067057F">
      <w:pPr>
        <w:pStyle w:val="SingleTxtG"/>
        <w:tabs>
          <w:tab w:val="clear" w:pos="1701"/>
          <w:tab w:val="clear" w:pos="2268"/>
        </w:tabs>
        <w:rPr>
          <w:b/>
          <w:bCs/>
        </w:rPr>
      </w:pPr>
      <w:r>
        <w:rPr>
          <w:rFonts w:asciiTheme="majorBidi" w:hAnsiTheme="majorBidi" w:cstheme="majorBidi"/>
        </w:rPr>
        <w:t>48.</w:t>
      </w:r>
      <w:r>
        <w:rPr>
          <w:rFonts w:asciiTheme="majorBidi" w:hAnsiTheme="majorBidi" w:cstheme="majorBidi"/>
        </w:rPr>
        <w:tab/>
      </w:r>
      <w:r w:rsidR="00432FEE" w:rsidRPr="005C3A2A">
        <w:rPr>
          <w:bCs/>
        </w:rPr>
        <w:t xml:space="preserve">On 12 February 2025, an informal </w:t>
      </w:r>
      <w:r w:rsidR="00432FEE">
        <w:rPr>
          <w:bCs/>
        </w:rPr>
        <w:t>discussion took place</w:t>
      </w:r>
      <w:r w:rsidR="00432FEE" w:rsidRPr="005C3A2A">
        <w:rPr>
          <w:bCs/>
        </w:rPr>
        <w:t xml:space="preserve"> with the Special Rapporteur on </w:t>
      </w:r>
      <w:r w:rsidR="00432FEE">
        <w:rPr>
          <w:lang w:val="en"/>
        </w:rPr>
        <w:t>the promotion and protection of human rights in the context of</w:t>
      </w:r>
      <w:r w:rsidR="00432FEE" w:rsidRPr="005C3A2A">
        <w:rPr>
          <w:bCs/>
        </w:rPr>
        <w:t xml:space="preserve"> climate change. The discussion centred on recent endeavours by the </w:t>
      </w:r>
      <w:r w:rsidR="00432FEE">
        <w:rPr>
          <w:bCs/>
        </w:rPr>
        <w:t xml:space="preserve">Special </w:t>
      </w:r>
      <w:r w:rsidR="00432FEE" w:rsidRPr="005C3A2A">
        <w:rPr>
          <w:bCs/>
        </w:rPr>
        <w:t xml:space="preserve">Rapporteur, including her recent country visits, and her work on an upcoming report on the phasing out of fossil fuels as a critical means </w:t>
      </w:r>
      <w:r w:rsidR="00432FEE">
        <w:rPr>
          <w:bCs/>
        </w:rPr>
        <w:t>of</w:t>
      </w:r>
      <w:r w:rsidR="00432FEE" w:rsidRPr="005C3A2A">
        <w:rPr>
          <w:bCs/>
        </w:rPr>
        <w:t xml:space="preserve"> climate change mitigation. </w:t>
      </w:r>
      <w:r w:rsidR="00432FEE">
        <w:rPr>
          <w:bCs/>
        </w:rPr>
        <w:t xml:space="preserve">The contributions were highly valued, </w:t>
      </w:r>
      <w:proofErr w:type="gramStart"/>
      <w:r w:rsidR="00432FEE">
        <w:rPr>
          <w:bCs/>
        </w:rPr>
        <w:t>in particular</w:t>
      </w:r>
      <w:proofErr w:type="gramEnd"/>
      <w:r w:rsidR="00432FEE">
        <w:rPr>
          <w:bCs/>
        </w:rPr>
        <w:t xml:space="preserve"> the Special Rapporteur’s comment in respect of the Committee’s work on a draft general comment on economic, social and cultural rights and the environmental dimension of sustainable development.</w:t>
      </w:r>
      <w:r w:rsidR="00432FEE" w:rsidRPr="005C3A2A">
        <w:rPr>
          <w:bCs/>
        </w:rPr>
        <w:t xml:space="preserve"> </w:t>
      </w:r>
    </w:p>
    <w:p w14:paraId="7E46E4AA" w14:textId="3878DEB6" w:rsidR="00432FEE" w:rsidRPr="005C3A2A" w:rsidRDefault="0067057F" w:rsidP="0067057F">
      <w:pPr>
        <w:pStyle w:val="SingleTxtG"/>
        <w:tabs>
          <w:tab w:val="clear" w:pos="1701"/>
          <w:tab w:val="clear" w:pos="2268"/>
        </w:tabs>
        <w:rPr>
          <w:b/>
          <w:bCs/>
        </w:rPr>
      </w:pPr>
      <w:r w:rsidRPr="005C3A2A">
        <w:rPr>
          <w:rFonts w:asciiTheme="majorBidi" w:hAnsiTheme="majorBidi" w:cstheme="majorBidi"/>
        </w:rPr>
        <w:t>49.</w:t>
      </w:r>
      <w:r w:rsidRPr="005C3A2A">
        <w:rPr>
          <w:rFonts w:asciiTheme="majorBidi" w:hAnsiTheme="majorBidi" w:cstheme="majorBidi"/>
        </w:rPr>
        <w:tab/>
      </w:r>
      <w:r w:rsidR="00432FEE" w:rsidRPr="005C3A2A">
        <w:rPr>
          <w:bCs/>
        </w:rPr>
        <w:t xml:space="preserve">On 20 February 2025, the Committee was briefed by the Human Rights Measurement Initiative. Emphasis was placed on the value of </w:t>
      </w:r>
      <w:r w:rsidR="00432FEE">
        <w:rPr>
          <w:bCs/>
        </w:rPr>
        <w:t>making</w:t>
      </w:r>
      <w:r w:rsidR="00432FEE" w:rsidRPr="005C3A2A">
        <w:rPr>
          <w:bCs/>
        </w:rPr>
        <w:t xml:space="preserve"> systematic use of indicators as a means </w:t>
      </w:r>
      <w:r w:rsidR="00432FEE">
        <w:rPr>
          <w:bCs/>
        </w:rPr>
        <w:t>of measuring compliance with a State Party’s obligations under the Covenant, as defined in article 2 (1), to take steps to the maximum of its available resources</w:t>
      </w:r>
      <w:r w:rsidR="00432FEE" w:rsidRPr="005C3A2A">
        <w:rPr>
          <w:bCs/>
        </w:rPr>
        <w:t>.</w:t>
      </w:r>
    </w:p>
    <w:p w14:paraId="00BF4A4B" w14:textId="66FAA42A" w:rsidR="00432FEE" w:rsidRPr="005C3A2A" w:rsidRDefault="0067057F" w:rsidP="00001828">
      <w:pPr>
        <w:pStyle w:val="SingleTxtG"/>
        <w:keepNext/>
        <w:keepLines/>
        <w:tabs>
          <w:tab w:val="clear" w:pos="1701"/>
          <w:tab w:val="clear" w:pos="2268"/>
        </w:tabs>
        <w:rPr>
          <w:b/>
          <w:bCs/>
        </w:rPr>
      </w:pPr>
      <w:r w:rsidRPr="005C3A2A">
        <w:rPr>
          <w:rFonts w:asciiTheme="majorBidi" w:hAnsiTheme="majorBidi" w:cstheme="majorBidi"/>
        </w:rPr>
        <w:lastRenderedPageBreak/>
        <w:t>50.</w:t>
      </w:r>
      <w:r w:rsidRPr="005C3A2A">
        <w:rPr>
          <w:rFonts w:asciiTheme="majorBidi" w:hAnsiTheme="majorBidi" w:cstheme="majorBidi"/>
        </w:rPr>
        <w:tab/>
      </w:r>
      <w:r w:rsidR="00432FEE">
        <w:rPr>
          <w:bCs/>
        </w:rPr>
        <w:t>Also o</w:t>
      </w:r>
      <w:r w:rsidR="00432FEE" w:rsidRPr="005C3A2A">
        <w:rPr>
          <w:bCs/>
        </w:rPr>
        <w:t xml:space="preserve">n 20 February 2025, representatives of the </w:t>
      </w:r>
      <w:r w:rsidR="00432FEE">
        <w:rPr>
          <w:bCs/>
        </w:rPr>
        <w:t>t</w:t>
      </w:r>
      <w:r w:rsidR="00432FEE" w:rsidRPr="005C3A2A">
        <w:rPr>
          <w:bCs/>
        </w:rPr>
        <w:t xml:space="preserve">reaty </w:t>
      </w:r>
      <w:r w:rsidR="00432FEE">
        <w:rPr>
          <w:bCs/>
        </w:rPr>
        <w:t>b</w:t>
      </w:r>
      <w:r w:rsidR="00432FEE" w:rsidRPr="005C3A2A">
        <w:rPr>
          <w:bCs/>
        </w:rPr>
        <w:t>od</w:t>
      </w:r>
      <w:r w:rsidR="00432FEE">
        <w:rPr>
          <w:bCs/>
        </w:rPr>
        <w:t>y</w:t>
      </w:r>
      <w:r w:rsidR="00432FEE" w:rsidRPr="005C3A2A">
        <w:rPr>
          <w:bCs/>
        </w:rPr>
        <w:t xml:space="preserve"> </w:t>
      </w:r>
      <w:r w:rsidR="00432FEE">
        <w:rPr>
          <w:bCs/>
        </w:rPr>
        <w:t>c</w:t>
      </w:r>
      <w:r w:rsidR="00432FEE" w:rsidRPr="005C3A2A">
        <w:rPr>
          <w:bCs/>
        </w:rPr>
        <w:t>apacity</w:t>
      </w:r>
      <w:r w:rsidR="00432FEE">
        <w:rPr>
          <w:bCs/>
        </w:rPr>
        <w:t>-b</w:t>
      </w:r>
      <w:r w:rsidR="00432FEE" w:rsidRPr="005C3A2A">
        <w:rPr>
          <w:bCs/>
        </w:rPr>
        <w:t xml:space="preserve">uilding </w:t>
      </w:r>
      <w:r w:rsidR="00432FEE">
        <w:rPr>
          <w:bCs/>
        </w:rPr>
        <w:t>p</w:t>
      </w:r>
      <w:r w:rsidR="00432FEE" w:rsidRPr="005C3A2A">
        <w:rPr>
          <w:bCs/>
        </w:rPr>
        <w:t xml:space="preserve">rogramme of OHCHR provided a briefing to the Committee regarding the support provided to the Committee and the work of the </w:t>
      </w:r>
      <w:r w:rsidR="00432FEE">
        <w:rPr>
          <w:bCs/>
        </w:rPr>
        <w:t>t</w:t>
      </w:r>
      <w:r w:rsidR="00432FEE" w:rsidRPr="005C3A2A">
        <w:rPr>
          <w:bCs/>
        </w:rPr>
        <w:t xml:space="preserve">reaty </w:t>
      </w:r>
      <w:r w:rsidR="00432FEE">
        <w:rPr>
          <w:bCs/>
        </w:rPr>
        <w:t>b</w:t>
      </w:r>
      <w:r w:rsidR="00432FEE" w:rsidRPr="005C3A2A">
        <w:rPr>
          <w:bCs/>
        </w:rPr>
        <w:t xml:space="preserve">odies in general. The representatives elaborated on various measures and initiatives taken vis-à-vis States </w:t>
      </w:r>
      <w:r w:rsidR="00432FEE">
        <w:rPr>
          <w:bCs/>
        </w:rPr>
        <w:t>P</w:t>
      </w:r>
      <w:r w:rsidR="00432FEE" w:rsidRPr="005C3A2A">
        <w:rPr>
          <w:bCs/>
        </w:rPr>
        <w:t>arties to encourage better reporting practices, peer</w:t>
      </w:r>
      <w:r w:rsidR="00432FEE">
        <w:rPr>
          <w:bCs/>
        </w:rPr>
        <w:t>-</w:t>
      </w:r>
      <w:r w:rsidR="00432FEE" w:rsidRPr="005C3A2A">
        <w:rPr>
          <w:bCs/>
        </w:rPr>
        <w:t>to</w:t>
      </w:r>
      <w:r w:rsidR="00432FEE">
        <w:rPr>
          <w:bCs/>
        </w:rPr>
        <w:t>-</w:t>
      </w:r>
      <w:r w:rsidR="00432FEE" w:rsidRPr="005C3A2A">
        <w:rPr>
          <w:bCs/>
        </w:rPr>
        <w:t>peer learning, and greater connection with commitments to realizing the S</w:t>
      </w:r>
      <w:r w:rsidR="00432FEE">
        <w:rPr>
          <w:bCs/>
        </w:rPr>
        <w:t xml:space="preserve">ustainable </w:t>
      </w:r>
      <w:r w:rsidR="00432FEE" w:rsidRPr="005C3A2A">
        <w:rPr>
          <w:bCs/>
        </w:rPr>
        <w:t>D</w:t>
      </w:r>
      <w:r w:rsidR="00432FEE">
        <w:rPr>
          <w:bCs/>
        </w:rPr>
        <w:t xml:space="preserve">evelopment </w:t>
      </w:r>
      <w:r w:rsidR="00432FEE" w:rsidRPr="005C3A2A">
        <w:rPr>
          <w:bCs/>
        </w:rPr>
        <w:t>G</w:t>
      </w:r>
      <w:r w:rsidR="00432FEE">
        <w:rPr>
          <w:bCs/>
        </w:rPr>
        <w:t>oal</w:t>
      </w:r>
      <w:r w:rsidR="00432FEE" w:rsidRPr="005C3A2A">
        <w:rPr>
          <w:bCs/>
        </w:rPr>
        <w:t>s.</w:t>
      </w:r>
    </w:p>
    <w:p w14:paraId="4591CE87" w14:textId="781F61DF" w:rsidR="00432FEE" w:rsidRPr="005C3A2A" w:rsidRDefault="0067057F" w:rsidP="0067057F">
      <w:pPr>
        <w:pStyle w:val="SingleTxtG"/>
        <w:tabs>
          <w:tab w:val="clear" w:pos="1701"/>
          <w:tab w:val="clear" w:pos="2268"/>
        </w:tabs>
        <w:rPr>
          <w:b/>
          <w:bCs/>
        </w:rPr>
      </w:pPr>
      <w:r w:rsidRPr="005C3A2A">
        <w:rPr>
          <w:rFonts w:asciiTheme="majorBidi" w:hAnsiTheme="majorBidi" w:cstheme="majorBidi"/>
        </w:rPr>
        <w:t>51.</w:t>
      </w:r>
      <w:r w:rsidRPr="005C3A2A">
        <w:rPr>
          <w:rFonts w:asciiTheme="majorBidi" w:hAnsiTheme="majorBidi" w:cstheme="majorBidi"/>
        </w:rPr>
        <w:tab/>
      </w:r>
      <w:r w:rsidR="00432FEE">
        <w:rPr>
          <w:bCs/>
        </w:rPr>
        <w:t>Furthermore, o</w:t>
      </w:r>
      <w:r w:rsidR="00432FEE" w:rsidRPr="005C3A2A">
        <w:rPr>
          <w:bCs/>
        </w:rPr>
        <w:t xml:space="preserve">n 20 February 2025, </w:t>
      </w:r>
      <w:r w:rsidR="00432FEE">
        <w:rPr>
          <w:bCs/>
        </w:rPr>
        <w:t>a</w:t>
      </w:r>
      <w:r w:rsidR="00432FEE" w:rsidRPr="005C3A2A">
        <w:rPr>
          <w:bCs/>
        </w:rPr>
        <w:t xml:space="preserve"> </w:t>
      </w:r>
      <w:r w:rsidR="00432FEE">
        <w:rPr>
          <w:bCs/>
        </w:rPr>
        <w:t>m</w:t>
      </w:r>
      <w:r w:rsidR="00432FEE" w:rsidRPr="005C3A2A">
        <w:rPr>
          <w:bCs/>
        </w:rPr>
        <w:t xml:space="preserve">eeting with States </w:t>
      </w:r>
      <w:r w:rsidR="00432FEE">
        <w:rPr>
          <w:bCs/>
        </w:rPr>
        <w:t>P</w:t>
      </w:r>
      <w:r w:rsidR="00432FEE" w:rsidRPr="005C3A2A">
        <w:rPr>
          <w:bCs/>
        </w:rPr>
        <w:t>arties was held</w:t>
      </w:r>
      <w:r w:rsidR="00432FEE">
        <w:rPr>
          <w:bCs/>
        </w:rPr>
        <w:t>.</w:t>
      </w:r>
      <w:r w:rsidR="00432FEE" w:rsidRPr="005C3A2A">
        <w:rPr>
          <w:bCs/>
        </w:rPr>
        <w:t xml:space="preserve"> </w:t>
      </w:r>
      <w:r w:rsidR="00432FEE">
        <w:rPr>
          <w:bCs/>
        </w:rPr>
        <w:t>The d</w:t>
      </w:r>
      <w:r w:rsidR="00432FEE" w:rsidRPr="005C3A2A">
        <w:rPr>
          <w:bCs/>
        </w:rPr>
        <w:t xml:space="preserve">iscussion encompassed three key topics, namely the Committee’s reporting procedure, mainly focusing on the </w:t>
      </w:r>
      <w:r w:rsidR="00432FEE">
        <w:rPr>
          <w:bCs/>
        </w:rPr>
        <w:t>simplified reporting procedure</w:t>
      </w:r>
      <w:r w:rsidR="00432FEE" w:rsidRPr="005C3A2A">
        <w:rPr>
          <w:bCs/>
        </w:rPr>
        <w:t xml:space="preserve"> and the </w:t>
      </w:r>
      <w:r w:rsidR="00432FEE">
        <w:rPr>
          <w:bCs/>
        </w:rPr>
        <w:t>p</w:t>
      </w:r>
      <w:r w:rsidR="00432FEE" w:rsidRPr="005C3A2A">
        <w:rPr>
          <w:bCs/>
        </w:rPr>
        <w:t xml:space="preserve">redicable </w:t>
      </w:r>
      <w:r w:rsidR="00432FEE">
        <w:rPr>
          <w:bCs/>
        </w:rPr>
        <w:t>r</w:t>
      </w:r>
      <w:r w:rsidR="00432FEE" w:rsidRPr="005C3A2A">
        <w:rPr>
          <w:bCs/>
        </w:rPr>
        <w:t xml:space="preserve">eview </w:t>
      </w:r>
      <w:r w:rsidR="00432FEE">
        <w:rPr>
          <w:bCs/>
        </w:rPr>
        <w:t>c</w:t>
      </w:r>
      <w:r w:rsidR="00432FEE" w:rsidRPr="005C3A2A">
        <w:rPr>
          <w:bCs/>
        </w:rPr>
        <w:t>alendar and the Committee’s decisions on th</w:t>
      </w:r>
      <w:r w:rsidR="00432FEE">
        <w:rPr>
          <w:bCs/>
        </w:rPr>
        <w:t>ose issues</w:t>
      </w:r>
      <w:r w:rsidR="00432FEE" w:rsidRPr="005C3A2A">
        <w:rPr>
          <w:bCs/>
        </w:rPr>
        <w:t xml:space="preserve">; the critical role of the Optional Protocol </w:t>
      </w:r>
      <w:r w:rsidR="00432FEE">
        <w:rPr>
          <w:bCs/>
        </w:rPr>
        <w:t xml:space="preserve">to the Covenant, </w:t>
      </w:r>
      <w:r w:rsidR="00432FEE" w:rsidRPr="005C3A2A">
        <w:rPr>
          <w:bCs/>
        </w:rPr>
        <w:t xml:space="preserve">and the Committee’s work on individual communications; and the state of the Committee’s ongoing and upcoming work on </w:t>
      </w:r>
      <w:r w:rsidR="00432FEE">
        <w:rPr>
          <w:bCs/>
        </w:rPr>
        <w:t>g</w:t>
      </w:r>
      <w:r w:rsidR="00432FEE" w:rsidRPr="005C3A2A">
        <w:rPr>
          <w:bCs/>
        </w:rPr>
        <w:t xml:space="preserve">eneral </w:t>
      </w:r>
      <w:r w:rsidR="00432FEE">
        <w:rPr>
          <w:bCs/>
        </w:rPr>
        <w:t>c</w:t>
      </w:r>
      <w:r w:rsidR="00432FEE" w:rsidRPr="005C3A2A">
        <w:rPr>
          <w:bCs/>
        </w:rPr>
        <w:t xml:space="preserve">omments and </w:t>
      </w:r>
      <w:r w:rsidR="00432FEE">
        <w:rPr>
          <w:bCs/>
        </w:rPr>
        <w:t>s</w:t>
      </w:r>
      <w:r w:rsidR="00432FEE" w:rsidRPr="005C3A2A">
        <w:rPr>
          <w:bCs/>
        </w:rPr>
        <w:t xml:space="preserve">tatements. States </w:t>
      </w:r>
      <w:r w:rsidR="00432FEE">
        <w:rPr>
          <w:bCs/>
        </w:rPr>
        <w:t>P</w:t>
      </w:r>
      <w:r w:rsidR="00432FEE" w:rsidRPr="005C3A2A">
        <w:rPr>
          <w:bCs/>
        </w:rPr>
        <w:t xml:space="preserve">arties widely expressed their support for a holistic application of the </w:t>
      </w:r>
      <w:r w:rsidR="00432FEE">
        <w:rPr>
          <w:bCs/>
        </w:rPr>
        <w:t>simplified reporting procedure</w:t>
      </w:r>
      <w:r w:rsidR="00432FEE" w:rsidRPr="005C3A2A">
        <w:rPr>
          <w:bCs/>
        </w:rPr>
        <w:t>, and</w:t>
      </w:r>
      <w:r w:rsidR="00432FEE">
        <w:rPr>
          <w:bCs/>
        </w:rPr>
        <w:t>,</w:t>
      </w:r>
      <w:r w:rsidR="00432FEE" w:rsidRPr="005C3A2A">
        <w:rPr>
          <w:bCs/>
        </w:rPr>
        <w:t xml:space="preserve"> overall</w:t>
      </w:r>
      <w:r w:rsidR="00432FEE">
        <w:rPr>
          <w:bCs/>
        </w:rPr>
        <w:t>,</w:t>
      </w:r>
      <w:r w:rsidR="00432FEE" w:rsidRPr="005C3A2A">
        <w:rPr>
          <w:bCs/>
        </w:rPr>
        <w:t xml:space="preserve"> showed goodwill concerning </w:t>
      </w:r>
      <w:r w:rsidR="00432FEE">
        <w:rPr>
          <w:bCs/>
        </w:rPr>
        <w:t xml:space="preserve">their </w:t>
      </w:r>
      <w:r w:rsidR="00432FEE" w:rsidRPr="005C3A2A">
        <w:rPr>
          <w:bCs/>
        </w:rPr>
        <w:t xml:space="preserve">engagement with the Committee in the coming years. </w:t>
      </w:r>
    </w:p>
    <w:p w14:paraId="05ACDC20" w14:textId="77EDC805" w:rsidR="00432FEE" w:rsidRPr="005C3A2A" w:rsidRDefault="0067057F" w:rsidP="0067057F">
      <w:pPr>
        <w:pStyle w:val="SingleTxtG"/>
        <w:tabs>
          <w:tab w:val="clear" w:pos="1701"/>
          <w:tab w:val="clear" w:pos="2268"/>
        </w:tabs>
        <w:rPr>
          <w:b/>
          <w:bCs/>
        </w:rPr>
      </w:pPr>
      <w:r w:rsidRPr="005C3A2A">
        <w:rPr>
          <w:rFonts w:asciiTheme="majorBidi" w:hAnsiTheme="majorBidi" w:cstheme="majorBidi"/>
        </w:rPr>
        <w:t>52.</w:t>
      </w:r>
      <w:r w:rsidRPr="005C3A2A">
        <w:rPr>
          <w:rFonts w:asciiTheme="majorBidi" w:hAnsiTheme="majorBidi" w:cstheme="majorBidi"/>
        </w:rPr>
        <w:tab/>
      </w:r>
      <w:r w:rsidR="00432FEE" w:rsidRPr="005C3A2A">
        <w:rPr>
          <w:bCs/>
        </w:rPr>
        <w:t xml:space="preserve">On 21 February 2025, the Committee was briefed on drug policy and economic, social and cultural rights by a variety of experts from </w:t>
      </w:r>
      <w:r w:rsidR="00432FEE">
        <w:rPr>
          <w:bCs/>
        </w:rPr>
        <w:t xml:space="preserve">the </w:t>
      </w:r>
      <w:r w:rsidR="00432FEE" w:rsidRPr="00EA6064">
        <w:rPr>
          <w:bCs/>
        </w:rPr>
        <w:t xml:space="preserve">Joint United Nations Programme on HIV/AIDS </w:t>
      </w:r>
      <w:r w:rsidR="00432FEE">
        <w:rPr>
          <w:bCs/>
        </w:rPr>
        <w:t>(</w:t>
      </w:r>
      <w:r w:rsidR="00432FEE" w:rsidRPr="005C3A2A">
        <w:rPr>
          <w:bCs/>
        </w:rPr>
        <w:t>UNAIDS</w:t>
      </w:r>
      <w:r w:rsidR="00432FEE">
        <w:rPr>
          <w:bCs/>
        </w:rPr>
        <w:t>)</w:t>
      </w:r>
      <w:r w:rsidR="00432FEE" w:rsidRPr="005C3A2A">
        <w:rPr>
          <w:bCs/>
        </w:rPr>
        <w:t>, the W</w:t>
      </w:r>
      <w:r w:rsidR="00432FEE">
        <w:rPr>
          <w:bCs/>
        </w:rPr>
        <w:t xml:space="preserve">orld </w:t>
      </w:r>
      <w:r w:rsidR="00432FEE" w:rsidRPr="005C3A2A">
        <w:rPr>
          <w:bCs/>
        </w:rPr>
        <w:t>H</w:t>
      </w:r>
      <w:r w:rsidR="00432FEE">
        <w:rPr>
          <w:bCs/>
        </w:rPr>
        <w:t xml:space="preserve">ealth </w:t>
      </w:r>
      <w:r w:rsidR="00432FEE" w:rsidRPr="005C3A2A">
        <w:rPr>
          <w:bCs/>
        </w:rPr>
        <w:t>O</w:t>
      </w:r>
      <w:r w:rsidR="00432FEE">
        <w:rPr>
          <w:bCs/>
        </w:rPr>
        <w:t>rganization</w:t>
      </w:r>
      <w:r w:rsidR="00432FEE" w:rsidRPr="005C3A2A">
        <w:rPr>
          <w:bCs/>
        </w:rPr>
        <w:t xml:space="preserve">, </w:t>
      </w:r>
      <w:r w:rsidR="00432FEE">
        <w:rPr>
          <w:bCs/>
        </w:rPr>
        <w:t xml:space="preserve">the </w:t>
      </w:r>
      <w:r w:rsidR="00432FEE" w:rsidRPr="00EA6064">
        <w:rPr>
          <w:bCs/>
        </w:rPr>
        <w:t>United Nations Office on Drugs and Crime</w:t>
      </w:r>
      <w:r w:rsidR="00432FEE" w:rsidRPr="005C3A2A">
        <w:rPr>
          <w:bCs/>
        </w:rPr>
        <w:t xml:space="preserve"> and OHCHR. The briefing </w:t>
      </w:r>
      <w:r w:rsidR="00432FEE">
        <w:rPr>
          <w:bCs/>
        </w:rPr>
        <w:t xml:space="preserve">was </w:t>
      </w:r>
      <w:r w:rsidR="00432FEE" w:rsidRPr="005C3A2A">
        <w:rPr>
          <w:bCs/>
        </w:rPr>
        <w:t xml:space="preserve">focused on findings in relation to the right to health, including harm reduction and general policy developments. </w:t>
      </w:r>
    </w:p>
    <w:p w14:paraId="538576B7" w14:textId="5A9DEF2F" w:rsidR="00432FEE" w:rsidRPr="005C3A2A" w:rsidRDefault="0067057F" w:rsidP="0067057F">
      <w:pPr>
        <w:pStyle w:val="SingleTxtG"/>
        <w:tabs>
          <w:tab w:val="clear" w:pos="1701"/>
          <w:tab w:val="clear" w:pos="2268"/>
        </w:tabs>
        <w:rPr>
          <w:b/>
          <w:bCs/>
        </w:rPr>
      </w:pPr>
      <w:r w:rsidRPr="005C3A2A">
        <w:rPr>
          <w:rFonts w:asciiTheme="majorBidi" w:hAnsiTheme="majorBidi" w:cstheme="majorBidi"/>
        </w:rPr>
        <w:t>53.</w:t>
      </w:r>
      <w:r w:rsidRPr="005C3A2A">
        <w:rPr>
          <w:rFonts w:asciiTheme="majorBidi" w:hAnsiTheme="majorBidi" w:cstheme="majorBidi"/>
        </w:rPr>
        <w:tab/>
      </w:r>
      <w:r w:rsidR="00432FEE">
        <w:rPr>
          <w:bCs/>
        </w:rPr>
        <w:t xml:space="preserve">On </w:t>
      </w:r>
      <w:r w:rsidR="00432FEE" w:rsidRPr="005C3A2A">
        <w:rPr>
          <w:bCs/>
        </w:rPr>
        <w:t>28 February 2025, the annual meeting with NGOs, facilitated by the Global Initiative for</w:t>
      </w:r>
      <w:r w:rsidR="00432FEE">
        <w:rPr>
          <w:bCs/>
        </w:rPr>
        <w:t xml:space="preserve"> </w:t>
      </w:r>
      <w:r w:rsidR="00432FEE" w:rsidRPr="005C3A2A">
        <w:rPr>
          <w:bCs/>
        </w:rPr>
        <w:t>Economic, Social and Cultural Rights</w:t>
      </w:r>
      <w:r w:rsidR="00432FEE">
        <w:rPr>
          <w:bCs/>
        </w:rPr>
        <w:t>,</w:t>
      </w:r>
      <w:r w:rsidR="00432FEE" w:rsidRPr="005C3A2A">
        <w:rPr>
          <w:bCs/>
        </w:rPr>
        <w:t xml:space="preserve"> was held. The discussion encompassed three key segments, namely </w:t>
      </w:r>
      <w:r w:rsidR="00432FEE">
        <w:rPr>
          <w:bCs/>
        </w:rPr>
        <w:t>g</w:t>
      </w:r>
      <w:r w:rsidR="00432FEE" w:rsidRPr="005C3A2A">
        <w:rPr>
          <w:bCs/>
        </w:rPr>
        <w:t xml:space="preserve">eneral </w:t>
      </w:r>
      <w:r w:rsidR="00432FEE">
        <w:rPr>
          <w:bCs/>
        </w:rPr>
        <w:t>t</w:t>
      </w:r>
      <w:r w:rsidR="00432FEE" w:rsidRPr="005C3A2A">
        <w:rPr>
          <w:bCs/>
        </w:rPr>
        <w:t xml:space="preserve">opics of </w:t>
      </w:r>
      <w:r w:rsidR="00432FEE">
        <w:rPr>
          <w:bCs/>
        </w:rPr>
        <w:t>d</w:t>
      </w:r>
      <w:r w:rsidR="00432FEE" w:rsidRPr="005C3A2A">
        <w:rPr>
          <w:bCs/>
        </w:rPr>
        <w:t xml:space="preserve">iscussion, </w:t>
      </w:r>
      <w:r w:rsidR="00432FEE">
        <w:rPr>
          <w:bCs/>
        </w:rPr>
        <w:t>s</w:t>
      </w:r>
      <w:r w:rsidR="00432FEE" w:rsidRPr="005C3A2A">
        <w:rPr>
          <w:bCs/>
        </w:rPr>
        <w:t xml:space="preserve">trategic </w:t>
      </w:r>
      <w:r w:rsidR="00432FEE">
        <w:rPr>
          <w:bCs/>
        </w:rPr>
        <w:t>l</w:t>
      </w:r>
      <w:r w:rsidR="00432FEE" w:rsidRPr="005C3A2A">
        <w:rPr>
          <w:bCs/>
        </w:rPr>
        <w:t xml:space="preserve">itigation related to economic, social and cultural rights, and the </w:t>
      </w:r>
      <w:r w:rsidR="00432FEE">
        <w:rPr>
          <w:bCs/>
        </w:rPr>
        <w:t>r</w:t>
      </w:r>
      <w:r w:rsidR="00432FEE" w:rsidRPr="005C3A2A">
        <w:rPr>
          <w:bCs/>
        </w:rPr>
        <w:t xml:space="preserve">ight to a healthy and </w:t>
      </w:r>
      <w:r w:rsidR="00432FEE">
        <w:rPr>
          <w:bCs/>
        </w:rPr>
        <w:t>c</w:t>
      </w:r>
      <w:r w:rsidR="00432FEE" w:rsidRPr="005C3A2A">
        <w:rPr>
          <w:bCs/>
        </w:rPr>
        <w:t xml:space="preserve">lean </w:t>
      </w:r>
      <w:r w:rsidR="00432FEE">
        <w:rPr>
          <w:bCs/>
        </w:rPr>
        <w:t>e</w:t>
      </w:r>
      <w:r w:rsidR="00432FEE" w:rsidRPr="005C3A2A">
        <w:rPr>
          <w:bCs/>
        </w:rPr>
        <w:t xml:space="preserve">nvironment. </w:t>
      </w:r>
    </w:p>
    <w:p w14:paraId="42282212" w14:textId="212897EE" w:rsidR="00432FEE" w:rsidRDefault="0067057F" w:rsidP="0067057F">
      <w:pPr>
        <w:pStyle w:val="SingleTxtG"/>
        <w:tabs>
          <w:tab w:val="clear" w:pos="1701"/>
          <w:tab w:val="clear" w:pos="2268"/>
        </w:tabs>
      </w:pPr>
      <w:r>
        <w:rPr>
          <w:rFonts w:asciiTheme="majorBidi" w:hAnsiTheme="majorBidi" w:cstheme="majorBidi"/>
        </w:rPr>
        <w:t>54.</w:t>
      </w:r>
      <w:r>
        <w:rPr>
          <w:rFonts w:asciiTheme="majorBidi" w:hAnsiTheme="majorBidi" w:cstheme="majorBidi"/>
        </w:rPr>
        <w:tab/>
      </w:r>
      <w:r w:rsidR="00432FEE" w:rsidRPr="00886FB3">
        <w:t xml:space="preserve">On 28 February 2025, </w:t>
      </w:r>
      <w:r w:rsidR="00432FEE">
        <w:t>a discussion</w:t>
      </w:r>
      <w:r w:rsidR="00432FEE" w:rsidRPr="00886FB3">
        <w:t xml:space="preserve"> with the Special Rapporteur in the field of cultural rights took place. </w:t>
      </w:r>
      <w:r w:rsidR="00432FEE">
        <w:t>Her c</w:t>
      </w:r>
      <w:r w:rsidR="00432FEE" w:rsidRPr="00886FB3">
        <w:t>ontributions were highly valued, including those relating to the important intersection of development and cultural rights, and more specifically, cultural development</w:t>
      </w:r>
      <w:r w:rsidR="00432FEE">
        <w:t>,</w:t>
      </w:r>
      <w:r w:rsidR="00432FEE" w:rsidRPr="00886FB3">
        <w:t xml:space="preserve"> as well as those re</w:t>
      </w:r>
      <w:r w:rsidR="00432FEE">
        <w:t>garding</w:t>
      </w:r>
      <w:r w:rsidR="00432FEE" w:rsidRPr="00886FB3">
        <w:t xml:space="preserve"> the importance of culture and Indigenous Peopl</w:t>
      </w:r>
      <w:r w:rsidR="00432FEE">
        <w:t>es’</w:t>
      </w:r>
      <w:r w:rsidR="00432FEE" w:rsidRPr="00886FB3">
        <w:t xml:space="preserve"> traditional knowledge in ensuring the sustainability of ecosystems and </w:t>
      </w:r>
      <w:r w:rsidR="00432FEE">
        <w:t xml:space="preserve">the </w:t>
      </w:r>
      <w:r w:rsidR="00432FEE" w:rsidRPr="00886FB3">
        <w:t>promotion of biodiversity.</w:t>
      </w:r>
      <w:r w:rsidR="00432FEE" w:rsidRPr="002547FE">
        <w:t xml:space="preserve"> </w:t>
      </w:r>
      <w:bookmarkEnd w:id="392"/>
    </w:p>
    <w:p w14:paraId="18AFF358" w14:textId="6B8ECF4B" w:rsidR="00432FEE" w:rsidRPr="000C6236" w:rsidRDefault="0067057F" w:rsidP="0067057F">
      <w:pPr>
        <w:pStyle w:val="SingleTxtG"/>
        <w:tabs>
          <w:tab w:val="clear" w:pos="1701"/>
          <w:tab w:val="clear" w:pos="2268"/>
        </w:tabs>
        <w:rPr>
          <w:rFonts w:eastAsiaTheme="minorHAnsi"/>
        </w:rPr>
      </w:pPr>
      <w:r w:rsidRPr="000C6236">
        <w:rPr>
          <w:rFonts w:asciiTheme="majorBidi" w:eastAsiaTheme="minorHAnsi" w:hAnsiTheme="majorBidi" w:cstheme="majorBidi"/>
        </w:rPr>
        <w:t>55.</w:t>
      </w:r>
      <w:r w:rsidRPr="000C6236">
        <w:rPr>
          <w:rFonts w:asciiTheme="majorBidi" w:eastAsiaTheme="minorHAnsi" w:hAnsiTheme="majorBidi" w:cstheme="majorBidi"/>
        </w:rPr>
        <w:tab/>
      </w:r>
      <w:r w:rsidR="00432FEE">
        <w:t xml:space="preserve">Due to the United Nations regular budget liquidity crisis, the meeting time for the seventy-eighth session was reduced from four weeks to three weeks. As a result, the Committee </w:t>
      </w:r>
      <w:proofErr w:type="gramStart"/>
      <w:r w:rsidR="00432FEE">
        <w:t>was not able to</w:t>
      </w:r>
      <w:proofErr w:type="gramEnd"/>
      <w:r w:rsidR="00432FEE">
        <w:t xml:space="preserve"> conduct other consultations at the seventy-eighth session.</w:t>
      </w:r>
    </w:p>
    <w:p w14:paraId="3117328A" w14:textId="7EE32852" w:rsidR="00432FEE" w:rsidRPr="00FF0D46" w:rsidRDefault="0067057F" w:rsidP="0067057F">
      <w:pPr>
        <w:pStyle w:val="SingleTxtG"/>
        <w:tabs>
          <w:tab w:val="clear" w:pos="1701"/>
          <w:tab w:val="clear" w:pos="2268"/>
        </w:tabs>
        <w:rPr>
          <w:rFonts w:eastAsiaTheme="minorHAnsi"/>
        </w:rPr>
      </w:pPr>
      <w:r w:rsidRPr="00FF0D46">
        <w:rPr>
          <w:rFonts w:asciiTheme="majorBidi" w:eastAsiaTheme="minorHAnsi" w:hAnsiTheme="majorBidi" w:cstheme="majorBidi"/>
        </w:rPr>
        <w:t>56.</w:t>
      </w:r>
      <w:r w:rsidRPr="00FF0D46">
        <w:rPr>
          <w:rFonts w:asciiTheme="majorBidi" w:eastAsiaTheme="minorHAnsi" w:hAnsiTheme="majorBidi" w:cstheme="majorBidi"/>
        </w:rPr>
        <w:tab/>
      </w:r>
      <w:r w:rsidR="00432FEE" w:rsidRPr="002B660F">
        <w:t xml:space="preserve">To facilitate the organization of consultations with other institutions, the Committee has appointed focal points among its members: </w:t>
      </w:r>
      <w:r w:rsidR="00432FEE" w:rsidRPr="00C25CAF">
        <w:t>Ms.</w:t>
      </w:r>
      <w:r w:rsidR="00432FEE" w:rsidRPr="002B660F">
        <w:t xml:space="preserve"> </w:t>
      </w:r>
      <w:proofErr w:type="spellStart"/>
      <w:r w:rsidR="00432FEE" w:rsidRPr="002B660F">
        <w:t>Cr</w:t>
      </w:r>
      <w:r w:rsidR="00432FEE" w:rsidRPr="002B660F">
        <w:rPr>
          <w:bCs/>
        </w:rPr>
        <w:t>ă</w:t>
      </w:r>
      <w:r w:rsidR="00432FEE" w:rsidRPr="002B660F">
        <w:t>ciunean</w:t>
      </w:r>
      <w:proofErr w:type="spellEnd"/>
      <w:r w:rsidR="00432FEE" w:rsidRPr="002B660F">
        <w:t xml:space="preserve">-Tatu for consultations with the Council of Europe; </w:t>
      </w:r>
      <w:r w:rsidR="00432FEE" w:rsidRPr="00C25CAF">
        <w:t>Ms.</w:t>
      </w:r>
      <w:r w:rsidR="00432FEE" w:rsidRPr="002B660F">
        <w:t xml:space="preserve"> Rossi for consultations with the Inter-American Commission on Human Rights; Joo-Young Lee for consultations with the International Labour Organization; Ludovic </w:t>
      </w:r>
      <w:proofErr w:type="spellStart"/>
      <w:r w:rsidR="00432FEE" w:rsidRPr="002B660F">
        <w:t>Hennebel</w:t>
      </w:r>
      <w:proofErr w:type="spellEnd"/>
      <w:r w:rsidR="00432FEE" w:rsidRPr="002B660F">
        <w:t xml:space="preserve"> for consultations with other treaty bodies; and Seree </w:t>
      </w:r>
      <w:proofErr w:type="spellStart"/>
      <w:r w:rsidR="00432FEE" w:rsidRPr="002B660F">
        <w:t>Nonthasoot</w:t>
      </w:r>
      <w:proofErr w:type="spellEnd"/>
      <w:r w:rsidR="00432FEE" w:rsidRPr="002B660F">
        <w:t xml:space="preserve"> for consultations with national human rights institutions.</w:t>
      </w:r>
      <w:r w:rsidR="00432FEE">
        <w:t xml:space="preserve"> </w:t>
      </w:r>
    </w:p>
    <w:p w14:paraId="61FA9B1E" w14:textId="21E0C797" w:rsidR="00432FEE" w:rsidRPr="00C96549" w:rsidRDefault="00432FEE" w:rsidP="00432FEE">
      <w:pPr>
        <w:pStyle w:val="H1G"/>
      </w:pPr>
      <w:r w:rsidRPr="00C96549">
        <w:tab/>
      </w:r>
      <w:bookmarkStart w:id="393" w:name="_Toc321313416"/>
      <w:bookmarkStart w:id="394" w:name="_Toc419703774"/>
      <w:bookmarkStart w:id="395" w:name="_Toc470861818"/>
      <w:bookmarkStart w:id="396" w:name="_Toc504665037"/>
      <w:bookmarkStart w:id="397" w:name="_Toc532996347"/>
      <w:bookmarkStart w:id="398" w:name="_Toc536190871"/>
      <w:bookmarkStart w:id="399" w:name="_Toc536458156"/>
      <w:bookmarkStart w:id="400" w:name="_Toc31123790"/>
      <w:bookmarkStart w:id="401" w:name="_Toc63084553"/>
      <w:bookmarkStart w:id="402" w:name="_Toc81467342"/>
      <w:bookmarkStart w:id="403" w:name="_Toc96419370"/>
      <w:bookmarkStart w:id="404" w:name="_Toc127882984"/>
      <w:bookmarkStart w:id="405" w:name="_Toc143874840"/>
      <w:bookmarkStart w:id="406" w:name="_Toc144123922"/>
      <w:bookmarkStart w:id="407" w:name="_Toc158715833"/>
      <w:bookmarkStart w:id="408" w:name="_Toc172649337"/>
      <w:bookmarkStart w:id="409" w:name="_Toc172649436"/>
      <w:bookmarkStart w:id="410" w:name="_Toc223419025"/>
      <w:bookmarkStart w:id="411" w:name="_Toc223443600"/>
      <w:r w:rsidRPr="00C96549">
        <w:t>K.</w:t>
      </w:r>
      <w:r w:rsidRPr="00C96549">
        <w:tab/>
        <w:t>Participation of non-governmental organizations in the work of the Committee</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661DB692" w14:textId="7D77FAF3" w:rsidR="00432FEE" w:rsidRPr="00C96549" w:rsidRDefault="0067057F" w:rsidP="0067057F">
      <w:pPr>
        <w:pStyle w:val="SingleTxtG"/>
        <w:tabs>
          <w:tab w:val="clear" w:pos="1701"/>
          <w:tab w:val="clear" w:pos="2268"/>
        </w:tabs>
      </w:pPr>
      <w:r w:rsidRPr="00C96549">
        <w:rPr>
          <w:rFonts w:asciiTheme="majorBidi" w:hAnsiTheme="majorBidi" w:cstheme="majorBidi"/>
        </w:rPr>
        <w:t>57.</w:t>
      </w:r>
      <w:r w:rsidRPr="00C96549">
        <w:rPr>
          <w:rFonts w:asciiTheme="majorBidi" w:hAnsiTheme="majorBidi" w:cstheme="majorBidi"/>
        </w:rPr>
        <w:tab/>
      </w:r>
      <w:proofErr w:type="gramStart"/>
      <w:r w:rsidR="00432FEE" w:rsidRPr="00C96549">
        <w:t>In order to</w:t>
      </w:r>
      <w:proofErr w:type="gramEnd"/>
      <w:r w:rsidR="00432FEE" w:rsidRPr="00C96549">
        <w:t xml:space="preserve"> ensure that it is as well</w:t>
      </w:r>
      <w:r w:rsidR="00432FEE">
        <w:t xml:space="preserve"> </w:t>
      </w:r>
      <w:r w:rsidR="00432FEE" w:rsidRPr="00C96549">
        <w:t>informed as possible, the Committee provides opportunities for NGOs to submit relevant information to it.</w:t>
      </w:r>
      <w:r w:rsidR="00432FEE" w:rsidRPr="00132181">
        <w:rPr>
          <w:rStyle w:val="FootnoteReference"/>
        </w:rPr>
        <w:footnoteReference w:id="12"/>
      </w:r>
      <w:r w:rsidR="00432FEE" w:rsidRPr="00DA09C3">
        <w:t xml:space="preserve"> </w:t>
      </w:r>
      <w:r w:rsidR="00432FEE" w:rsidRPr="00C96549">
        <w:t xml:space="preserve">They may do so in writing, prior to the consideration of the report of a given State </w:t>
      </w:r>
      <w:r w:rsidR="00432FEE">
        <w:t>P</w:t>
      </w:r>
      <w:r w:rsidR="00432FEE" w:rsidRPr="00C96549">
        <w:t>arty</w:t>
      </w:r>
      <w:r w:rsidR="00432FEE">
        <w:t xml:space="preserve"> or prior to the adoption of a list of issues</w:t>
      </w:r>
      <w:r w:rsidR="00432FEE" w:rsidRPr="00C96549">
        <w:t>. Such information should: (a) be focused specifically on the provisions of the Covenant; (b) be of direct relevance to matters under consideration; (c) be credible; and (d)</w:t>
      </w:r>
      <w:r w:rsidR="00432FEE">
        <w:t> </w:t>
      </w:r>
      <w:r w:rsidR="00432FEE" w:rsidRPr="00C96549">
        <w:t>not be abusive.</w:t>
      </w:r>
    </w:p>
    <w:p w14:paraId="1CF1F5BA" w14:textId="33632465" w:rsidR="00432FEE" w:rsidRPr="00C96549" w:rsidRDefault="0067057F" w:rsidP="0067057F">
      <w:pPr>
        <w:pStyle w:val="SingleTxtG"/>
        <w:tabs>
          <w:tab w:val="clear" w:pos="1701"/>
          <w:tab w:val="clear" w:pos="2268"/>
        </w:tabs>
      </w:pPr>
      <w:r w:rsidRPr="00C96549">
        <w:rPr>
          <w:rFonts w:asciiTheme="majorBidi" w:hAnsiTheme="majorBidi" w:cstheme="majorBidi"/>
        </w:rPr>
        <w:t>58.</w:t>
      </w:r>
      <w:r w:rsidRPr="00C96549">
        <w:rPr>
          <w:rFonts w:asciiTheme="majorBidi" w:hAnsiTheme="majorBidi" w:cstheme="majorBidi"/>
        </w:rPr>
        <w:tab/>
      </w:r>
      <w:r w:rsidR="00432FEE" w:rsidRPr="00C96549">
        <w:t xml:space="preserve">The Committee has requested the secretariat to ensure that written information formally submitted to it by NGOs in relation to the consideration of a specific State </w:t>
      </w:r>
      <w:r w:rsidR="00432FEE">
        <w:t>P</w:t>
      </w:r>
      <w:r w:rsidR="00432FEE" w:rsidRPr="00C96549">
        <w:t xml:space="preserve">arty report is made available as soon as possible to the representatives of the State </w:t>
      </w:r>
      <w:r w:rsidR="00432FEE">
        <w:t>P</w:t>
      </w:r>
      <w:r w:rsidR="00432FEE" w:rsidRPr="00C96549">
        <w:t xml:space="preserve">arty concerned. Prior to a session, this is normally done by posting it on the OHCHR website. The </w:t>
      </w:r>
      <w:r w:rsidR="00432FEE" w:rsidRPr="00C96549">
        <w:lastRenderedPageBreak/>
        <w:t xml:space="preserve">Committee therefore assumes that if any of the information is referred to during the dialogue with the State </w:t>
      </w:r>
      <w:r w:rsidR="00432FEE">
        <w:t>P</w:t>
      </w:r>
      <w:r w:rsidR="00432FEE" w:rsidRPr="00C96549">
        <w:t>arty, the latter will already be aware of it.</w:t>
      </w:r>
    </w:p>
    <w:p w14:paraId="096CAFA0" w14:textId="7D1896EE" w:rsidR="00432FEE" w:rsidRPr="00C96549" w:rsidRDefault="0067057F" w:rsidP="0067057F">
      <w:pPr>
        <w:pStyle w:val="SingleTxtG"/>
        <w:tabs>
          <w:tab w:val="clear" w:pos="1701"/>
          <w:tab w:val="clear" w:pos="2268"/>
        </w:tabs>
      </w:pPr>
      <w:r w:rsidRPr="00C96549">
        <w:rPr>
          <w:rFonts w:asciiTheme="majorBidi" w:hAnsiTheme="majorBidi" w:cstheme="majorBidi"/>
        </w:rPr>
        <w:t>59.</w:t>
      </w:r>
      <w:r w:rsidRPr="00C96549">
        <w:rPr>
          <w:rFonts w:asciiTheme="majorBidi" w:hAnsiTheme="majorBidi" w:cstheme="majorBidi"/>
        </w:rPr>
        <w:tab/>
      </w:r>
      <w:r w:rsidR="00432FEE" w:rsidRPr="00C96549">
        <w:t>Civil society organizations also contribute to the work of the Committee through inputs into the process of preparing its general comments and participation in thematic meetings. As noted, the Committee seeks to consolidate its engagement with civil society organizations, including through regular annual meetings.</w:t>
      </w:r>
    </w:p>
    <w:p w14:paraId="299A3271" w14:textId="7996D4A5" w:rsidR="00432FEE" w:rsidRPr="00C96549" w:rsidRDefault="0067057F" w:rsidP="0067057F">
      <w:pPr>
        <w:pStyle w:val="SingleTxtG"/>
        <w:tabs>
          <w:tab w:val="clear" w:pos="1701"/>
          <w:tab w:val="clear" w:pos="2268"/>
        </w:tabs>
      </w:pPr>
      <w:bookmarkStart w:id="412" w:name="_Hlk96346402"/>
      <w:r w:rsidRPr="00C96549">
        <w:rPr>
          <w:rFonts w:asciiTheme="majorBidi" w:hAnsiTheme="majorBidi" w:cstheme="majorBidi"/>
        </w:rPr>
        <w:t>60.</w:t>
      </w:r>
      <w:r w:rsidRPr="00C96549">
        <w:rPr>
          <w:rFonts w:asciiTheme="majorBidi" w:hAnsiTheme="majorBidi" w:cstheme="majorBidi"/>
        </w:rPr>
        <w:tab/>
      </w:r>
      <w:r w:rsidR="00432FEE" w:rsidRPr="00C96549">
        <w:t>A wide variety of NGOs, including national and international NGOs and coalitions of national NGOs, regularly submit information to the Committee and seek to engage in formal and informal meetings with Committee members. Many NGOs observe the Committee</w:t>
      </w:r>
      <w:r w:rsidR="00432FEE">
        <w:t>’</w:t>
      </w:r>
      <w:r w:rsidR="00432FEE" w:rsidRPr="00C96549">
        <w:t xml:space="preserve">s dialogues with State </w:t>
      </w:r>
      <w:r w:rsidR="00432FEE">
        <w:t>P</w:t>
      </w:r>
      <w:r w:rsidR="00432FEE" w:rsidRPr="00C96549">
        <w:t>arty delegations online, for which registration is not necessary. Information submitted by NGOs is available for consultation on the web page of the Committee.</w:t>
      </w:r>
      <w:bookmarkEnd w:id="412"/>
    </w:p>
    <w:p w14:paraId="1B8DDE10" w14:textId="49E6E215" w:rsidR="00432FEE" w:rsidRPr="00C96549" w:rsidRDefault="0067057F" w:rsidP="0067057F">
      <w:pPr>
        <w:pStyle w:val="SingleTxtG"/>
        <w:tabs>
          <w:tab w:val="clear" w:pos="1701"/>
          <w:tab w:val="clear" w:pos="2268"/>
        </w:tabs>
      </w:pPr>
      <w:r w:rsidRPr="00C96549">
        <w:rPr>
          <w:rFonts w:asciiTheme="majorBidi" w:hAnsiTheme="majorBidi" w:cstheme="majorBidi"/>
        </w:rPr>
        <w:t>61.</w:t>
      </w:r>
      <w:r w:rsidRPr="00C96549">
        <w:rPr>
          <w:rFonts w:asciiTheme="majorBidi" w:hAnsiTheme="majorBidi" w:cstheme="majorBidi"/>
        </w:rPr>
        <w:tab/>
      </w:r>
      <w:r w:rsidR="00432FEE" w:rsidRPr="00C96549">
        <w:t>The Committee values the ongoing dialogue it maintains with civil society organizations in addition to the focused engagement that is country-specific or thematic. The annual meetings that take place are an important feature of the Committee</w:t>
      </w:r>
      <w:r w:rsidR="00432FEE">
        <w:t>’</w:t>
      </w:r>
      <w:r w:rsidR="00432FEE" w:rsidRPr="00C96549">
        <w:t xml:space="preserve">s work and </w:t>
      </w:r>
      <w:r w:rsidR="00432FEE">
        <w:t xml:space="preserve">are </w:t>
      </w:r>
      <w:r w:rsidR="00432FEE" w:rsidRPr="00C96549">
        <w:t>regularly facilitated by the Global Initiative for Economic, Social and Cultural Rights</w:t>
      </w:r>
      <w:r w:rsidR="00432FEE" w:rsidRPr="00C96549" w:rsidDel="00AA2123">
        <w:t xml:space="preserve"> </w:t>
      </w:r>
      <w:r w:rsidR="00432FEE" w:rsidRPr="00C96549">
        <w:t xml:space="preserve">(see para. </w:t>
      </w:r>
      <w:r w:rsidR="00432FEE">
        <w:t>53</w:t>
      </w:r>
      <w:r w:rsidR="00432FEE" w:rsidRPr="00C96549">
        <w:t xml:space="preserve"> above).</w:t>
      </w:r>
    </w:p>
    <w:p w14:paraId="2C8CCA74" w14:textId="1F8CF8F7" w:rsidR="00432FEE" w:rsidRPr="00C96549" w:rsidRDefault="00432FEE" w:rsidP="00432FEE">
      <w:pPr>
        <w:pStyle w:val="H1G"/>
      </w:pPr>
      <w:r w:rsidRPr="00C96549">
        <w:tab/>
      </w:r>
      <w:bookmarkStart w:id="413" w:name="_Toc321313417"/>
      <w:bookmarkStart w:id="414" w:name="_Toc419703775"/>
      <w:bookmarkStart w:id="415" w:name="_Toc470861819"/>
      <w:bookmarkStart w:id="416" w:name="_Toc504665038"/>
      <w:bookmarkStart w:id="417" w:name="_Toc532996348"/>
      <w:bookmarkStart w:id="418" w:name="_Toc536190872"/>
      <w:bookmarkStart w:id="419" w:name="_Toc536458157"/>
      <w:bookmarkStart w:id="420" w:name="_Toc31123791"/>
      <w:bookmarkStart w:id="421" w:name="_Toc63084554"/>
      <w:bookmarkStart w:id="422" w:name="_Toc81467343"/>
      <w:bookmarkStart w:id="423" w:name="_Toc96419371"/>
      <w:bookmarkStart w:id="424" w:name="_Toc127882985"/>
      <w:bookmarkStart w:id="425" w:name="_Toc143874841"/>
      <w:bookmarkStart w:id="426" w:name="_Toc144123923"/>
      <w:bookmarkStart w:id="427" w:name="_Toc158715834"/>
      <w:bookmarkStart w:id="428" w:name="_Toc172649338"/>
      <w:bookmarkStart w:id="429" w:name="_Toc172649437"/>
      <w:bookmarkStart w:id="430" w:name="_Toc223419026"/>
      <w:bookmarkStart w:id="431" w:name="_Toc223443601"/>
      <w:r w:rsidRPr="00C96549">
        <w:t>L.</w:t>
      </w:r>
      <w:r w:rsidRPr="00C96549">
        <w:tab/>
        <w:t>General comments</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303F9849" w14:textId="35D246F9" w:rsidR="00432FEE" w:rsidRPr="00C96549" w:rsidRDefault="0067057F" w:rsidP="0067057F">
      <w:pPr>
        <w:pStyle w:val="SingleTxtG"/>
        <w:tabs>
          <w:tab w:val="clear" w:pos="1701"/>
          <w:tab w:val="clear" w:pos="2268"/>
        </w:tabs>
      </w:pPr>
      <w:bookmarkStart w:id="432" w:name="_Ref158716610"/>
      <w:r w:rsidRPr="00C96549">
        <w:rPr>
          <w:rFonts w:asciiTheme="majorBidi" w:hAnsiTheme="majorBidi" w:cstheme="majorBidi"/>
        </w:rPr>
        <w:t>62.</w:t>
      </w:r>
      <w:r w:rsidRPr="00C96549">
        <w:rPr>
          <w:rFonts w:asciiTheme="majorBidi" w:hAnsiTheme="majorBidi" w:cstheme="majorBidi"/>
        </w:rPr>
        <w:tab/>
      </w:r>
      <w:r w:rsidR="00432FEE" w:rsidRPr="00C96549">
        <w:t xml:space="preserve">In response to an invitation addressed to it by the Economic and Social Council, the Committee began, as of its third session, preparing general comments on the various rights and provisions of the Covenant, </w:t>
      </w:r>
      <w:proofErr w:type="gramStart"/>
      <w:r w:rsidR="00432FEE" w:rsidRPr="00C96549">
        <w:t>in particular with</w:t>
      </w:r>
      <w:proofErr w:type="gramEnd"/>
      <w:r w:rsidR="00432FEE" w:rsidRPr="00C96549">
        <w:t xml:space="preserve"> a view to assisting States </w:t>
      </w:r>
      <w:r w:rsidR="00432FEE">
        <w:t>P</w:t>
      </w:r>
      <w:r w:rsidR="00432FEE" w:rsidRPr="00C96549">
        <w:t>arties in fulfilling their obligations under the Covenant</w:t>
      </w:r>
      <w:r w:rsidR="00432FEE">
        <w:t xml:space="preserve"> by providing authoritative guidance on the interpretation thereof.</w:t>
      </w:r>
      <w:bookmarkEnd w:id="432"/>
    </w:p>
    <w:p w14:paraId="12C201B0" w14:textId="01DA411D" w:rsidR="00432FEE" w:rsidRDefault="0067057F" w:rsidP="0067057F">
      <w:pPr>
        <w:pStyle w:val="SingleTxtG"/>
        <w:tabs>
          <w:tab w:val="clear" w:pos="1701"/>
          <w:tab w:val="clear" w:pos="2268"/>
        </w:tabs>
      </w:pPr>
      <w:bookmarkStart w:id="433" w:name="_Ref158716656"/>
      <w:r>
        <w:rPr>
          <w:rFonts w:asciiTheme="majorBidi" w:hAnsiTheme="majorBidi" w:cstheme="majorBidi"/>
        </w:rPr>
        <w:t>63.</w:t>
      </w:r>
      <w:r>
        <w:rPr>
          <w:rFonts w:asciiTheme="majorBidi" w:hAnsiTheme="majorBidi" w:cstheme="majorBidi"/>
        </w:rPr>
        <w:tab/>
      </w:r>
      <w:r w:rsidR="00432FEE" w:rsidRPr="009044EE">
        <w:t xml:space="preserve">At the </w:t>
      </w:r>
      <w:r w:rsidR="00432FEE">
        <w:t>seventy-seventh</w:t>
      </w:r>
      <w:r w:rsidR="00432FEE" w:rsidRPr="009044EE">
        <w:t xml:space="preserve"> session, the Committee </w:t>
      </w:r>
      <w:r w:rsidR="00432FEE">
        <w:t xml:space="preserve">continued </w:t>
      </w:r>
      <w:r w:rsidR="00432FEE" w:rsidRPr="009044EE">
        <w:t>discuss</w:t>
      </w:r>
      <w:r w:rsidR="00432FEE">
        <w:t>ing</w:t>
      </w:r>
      <w:r w:rsidR="00432FEE" w:rsidRPr="009044EE">
        <w:t xml:space="preserve"> the </w:t>
      </w:r>
      <w:r w:rsidR="00432FEE">
        <w:t xml:space="preserve">preparatory </w:t>
      </w:r>
      <w:r w:rsidR="00432FEE" w:rsidRPr="009044EE">
        <w:t xml:space="preserve">work being undertaken on </w:t>
      </w:r>
      <w:r w:rsidR="00432FEE">
        <w:t xml:space="preserve">a future </w:t>
      </w:r>
      <w:r w:rsidR="00432FEE" w:rsidRPr="009044EE">
        <w:t xml:space="preserve">general comment on the impact of drug policies on economic, social and cultural rights, following </w:t>
      </w:r>
      <w:r w:rsidR="00432FEE" w:rsidRPr="00553337">
        <w:t xml:space="preserve">progress reports and </w:t>
      </w:r>
      <w:r w:rsidR="00432FEE" w:rsidRPr="009044EE">
        <w:t>update</w:t>
      </w:r>
      <w:r w:rsidR="00432FEE" w:rsidRPr="00553337">
        <w:t>s</w:t>
      </w:r>
      <w:r w:rsidR="00432FEE" w:rsidRPr="009044EE">
        <w:t xml:space="preserve"> provided by the </w:t>
      </w:r>
      <w:r w:rsidR="00432FEE" w:rsidRPr="002B660F">
        <w:t xml:space="preserve">rapporteur for the general comment, </w:t>
      </w:r>
      <w:r w:rsidR="00432FEE" w:rsidRPr="00C25CAF">
        <w:t>Mr.</w:t>
      </w:r>
      <w:r w:rsidR="00432FEE" w:rsidRPr="002B660F">
        <w:t xml:space="preserve"> </w:t>
      </w:r>
      <w:proofErr w:type="spellStart"/>
      <w:r w:rsidR="00432FEE" w:rsidRPr="002B660F">
        <w:t>Nonthasoot</w:t>
      </w:r>
      <w:proofErr w:type="spellEnd"/>
      <w:r w:rsidR="00432FEE" w:rsidRPr="002B660F">
        <w:t>. The working</w:t>
      </w:r>
      <w:r w:rsidR="00432FEE">
        <w:t xml:space="preserve"> group entrusted with the </w:t>
      </w:r>
      <w:r w:rsidR="00432FEE" w:rsidRPr="002B660F">
        <w:t xml:space="preserve">preparatory work for this general comment is currently composed of </w:t>
      </w:r>
      <w:r w:rsidR="00432FEE" w:rsidRPr="00C25CAF">
        <w:t>Mr.</w:t>
      </w:r>
      <w:r w:rsidR="00432FEE" w:rsidRPr="002B660F">
        <w:t xml:space="preserve"> Fiorio Vaesken, </w:t>
      </w:r>
      <w:r w:rsidR="00432FEE" w:rsidRPr="00C25CAF">
        <w:t>Ms.</w:t>
      </w:r>
      <w:r w:rsidR="00432FEE" w:rsidRPr="002B660F">
        <w:t xml:space="preserve"> Pérez and </w:t>
      </w:r>
      <w:r w:rsidR="00432FEE" w:rsidRPr="00C25CAF">
        <w:t>Ms.</w:t>
      </w:r>
      <w:r w:rsidR="00432FEE" w:rsidRPr="002B660F">
        <w:t xml:space="preserve"> Rossi, and the rapporteur, </w:t>
      </w:r>
      <w:r w:rsidR="00432FEE" w:rsidRPr="00C25CAF">
        <w:t>Mr.</w:t>
      </w:r>
      <w:r w:rsidR="00432FEE" w:rsidRPr="002B660F">
        <w:t xml:space="preserve"> </w:t>
      </w:r>
      <w:proofErr w:type="spellStart"/>
      <w:r w:rsidR="00432FEE" w:rsidRPr="002B660F">
        <w:t>Nonthasoot</w:t>
      </w:r>
      <w:proofErr w:type="spellEnd"/>
      <w:r w:rsidR="00432FEE" w:rsidRPr="002B660F">
        <w:t>. Following</w:t>
      </w:r>
      <w:r w:rsidR="00432FEE">
        <w:t xml:space="preserve"> discussion on a first draft of the general comment, a second draft was presented by the working group incorporating comments and observations received by several Committee members.</w:t>
      </w:r>
    </w:p>
    <w:p w14:paraId="37C77642" w14:textId="0D048021" w:rsidR="00432FEE" w:rsidRDefault="0067057F" w:rsidP="0067057F">
      <w:pPr>
        <w:pStyle w:val="SingleTxtG"/>
        <w:tabs>
          <w:tab w:val="clear" w:pos="1701"/>
          <w:tab w:val="clear" w:pos="2268"/>
        </w:tabs>
      </w:pPr>
      <w:r>
        <w:rPr>
          <w:rFonts w:asciiTheme="majorBidi" w:hAnsiTheme="majorBidi" w:cstheme="majorBidi"/>
        </w:rPr>
        <w:t>64.</w:t>
      </w:r>
      <w:r>
        <w:rPr>
          <w:rFonts w:asciiTheme="majorBidi" w:hAnsiTheme="majorBidi" w:cstheme="majorBidi"/>
        </w:rPr>
        <w:tab/>
      </w:r>
      <w:r w:rsidR="00432FEE" w:rsidRPr="002B660F">
        <w:t xml:space="preserve">During the seventy-seventh session, </w:t>
      </w:r>
      <w:r w:rsidR="00432FEE" w:rsidRPr="00C25CAF">
        <w:t>Mr.</w:t>
      </w:r>
      <w:r w:rsidR="00432FEE" w:rsidRPr="002B660F">
        <w:t xml:space="preserve"> </w:t>
      </w:r>
      <w:proofErr w:type="spellStart"/>
      <w:r w:rsidR="00432FEE" w:rsidRPr="002B660F">
        <w:t>Hennebel</w:t>
      </w:r>
      <w:proofErr w:type="spellEnd"/>
      <w:r w:rsidR="00432FEE" w:rsidRPr="002B660F">
        <w:t>, the rapporteur for the</w:t>
      </w:r>
      <w:r w:rsidR="00432FEE" w:rsidRPr="00C96549">
        <w:t xml:space="preserve"> </w:t>
      </w:r>
      <w:r w:rsidR="00432FEE">
        <w:t xml:space="preserve">future </w:t>
      </w:r>
      <w:r w:rsidR="00432FEE" w:rsidRPr="00C96549">
        <w:t xml:space="preserve">general comment on economic, social and cultural rights in the context of armed conflict, provided </w:t>
      </w:r>
      <w:r w:rsidR="00432FEE">
        <w:t xml:space="preserve">a preliminary report and </w:t>
      </w:r>
      <w:r w:rsidR="00432FEE" w:rsidRPr="00C96549">
        <w:t xml:space="preserve">an update on the </w:t>
      </w:r>
      <w:r w:rsidR="00432FEE">
        <w:t xml:space="preserve">preparatory </w:t>
      </w:r>
      <w:r w:rsidR="00432FEE" w:rsidRPr="00C96549">
        <w:t>steps taken and meetings held during the intersessional period.</w:t>
      </w:r>
      <w:r w:rsidR="00432FEE">
        <w:t xml:space="preserve"> The working group entrusted with the preparatory work for </w:t>
      </w:r>
      <w:r w:rsidR="00432FEE" w:rsidRPr="002B660F">
        <w:t xml:space="preserve">this general comment is currently composed of </w:t>
      </w:r>
      <w:r w:rsidR="00432FEE" w:rsidRPr="00C25CAF">
        <w:t>Mr.</w:t>
      </w:r>
      <w:r w:rsidR="00432FEE" w:rsidRPr="002B660F">
        <w:t xml:space="preserve"> Fiorio Vaesken, </w:t>
      </w:r>
      <w:r w:rsidR="00432FEE" w:rsidRPr="00C25CAF">
        <w:t>Ms.</w:t>
      </w:r>
      <w:r w:rsidR="00432FEE" w:rsidRPr="002B660F">
        <w:t xml:space="preserve"> Lee, Aslan Abashidze, </w:t>
      </w:r>
      <w:r w:rsidR="00432FEE" w:rsidRPr="00C25CAF">
        <w:t>Mr.</w:t>
      </w:r>
      <w:r w:rsidR="00432FEE" w:rsidRPr="002B660F">
        <w:t xml:space="preserve"> Caunhye, </w:t>
      </w:r>
      <w:r w:rsidR="00432FEE" w:rsidRPr="00C25CAF">
        <w:t>Ms.</w:t>
      </w:r>
      <w:r w:rsidR="00432FEE" w:rsidRPr="002B660F">
        <w:t xml:space="preserve"> </w:t>
      </w:r>
      <w:proofErr w:type="spellStart"/>
      <w:r w:rsidR="00432FEE" w:rsidRPr="002B660F">
        <w:t>Cr</w:t>
      </w:r>
      <w:r w:rsidR="00432FEE" w:rsidRPr="002B660F">
        <w:rPr>
          <w:bCs/>
        </w:rPr>
        <w:t>ă</w:t>
      </w:r>
      <w:r w:rsidR="00432FEE" w:rsidRPr="002B660F">
        <w:t>ciunean</w:t>
      </w:r>
      <w:proofErr w:type="spellEnd"/>
      <w:r w:rsidR="00432FEE" w:rsidRPr="002B660F">
        <w:t xml:space="preserve">-Tatu, </w:t>
      </w:r>
      <w:r w:rsidR="00432FEE" w:rsidRPr="00C25CAF">
        <w:t>Mr.</w:t>
      </w:r>
      <w:r w:rsidR="00432FEE" w:rsidRPr="002B660F">
        <w:t xml:space="preserve"> Palmisano, and the rapporteur, </w:t>
      </w:r>
      <w:r w:rsidR="00432FEE" w:rsidRPr="00C25CAF">
        <w:t>Mr.</w:t>
      </w:r>
      <w:r w:rsidR="00D03066">
        <w:t> </w:t>
      </w:r>
      <w:r w:rsidR="00432FEE" w:rsidRPr="002B660F">
        <w:t>Hennebel.</w:t>
      </w:r>
    </w:p>
    <w:p w14:paraId="7A109A17" w14:textId="7C2E0862" w:rsidR="00432FEE" w:rsidRDefault="0067057F" w:rsidP="0067057F">
      <w:pPr>
        <w:pStyle w:val="SingleTxtG"/>
        <w:tabs>
          <w:tab w:val="clear" w:pos="1701"/>
          <w:tab w:val="clear" w:pos="2268"/>
        </w:tabs>
      </w:pPr>
      <w:r>
        <w:rPr>
          <w:rFonts w:asciiTheme="majorBidi" w:hAnsiTheme="majorBidi" w:cstheme="majorBidi"/>
        </w:rPr>
        <w:t>65.</w:t>
      </w:r>
      <w:r>
        <w:rPr>
          <w:rFonts w:asciiTheme="majorBidi" w:hAnsiTheme="majorBidi" w:cstheme="majorBidi"/>
        </w:rPr>
        <w:tab/>
      </w:r>
      <w:r w:rsidR="00432FEE" w:rsidRPr="009044EE">
        <w:t xml:space="preserve">At its </w:t>
      </w:r>
      <w:r w:rsidR="00432FEE">
        <w:t>seventy-seventh</w:t>
      </w:r>
      <w:r w:rsidR="00432FEE" w:rsidRPr="009044EE">
        <w:t xml:space="preserve"> and </w:t>
      </w:r>
      <w:r w:rsidR="00432FEE">
        <w:t>seventy-eighth</w:t>
      </w:r>
      <w:r w:rsidR="00432FEE" w:rsidRPr="009044EE">
        <w:t xml:space="preserve"> sessions, the Committee continued with </w:t>
      </w:r>
      <w:r w:rsidR="00432FEE">
        <w:t>its</w:t>
      </w:r>
      <w:r w:rsidR="00432FEE" w:rsidRPr="009044EE">
        <w:t xml:space="preserve"> consideration of the draft general comment on sustainable development and the Covenant, prepared by the drafting group. </w:t>
      </w:r>
      <w:r w:rsidR="00432FEE">
        <w:t>This</w:t>
      </w:r>
      <w:r w:rsidR="00432FEE" w:rsidRPr="009044EE">
        <w:t xml:space="preserve"> provided an opportunity for all Committee members to discuss the draft text in detail and </w:t>
      </w:r>
      <w:r w:rsidR="00432FEE">
        <w:t xml:space="preserve">to </w:t>
      </w:r>
      <w:r w:rsidR="00432FEE" w:rsidRPr="009044EE">
        <w:t xml:space="preserve">reflect on its scope and format, </w:t>
      </w:r>
      <w:proofErr w:type="gramStart"/>
      <w:r w:rsidR="00432FEE" w:rsidRPr="009044EE">
        <w:t>taking into account</w:t>
      </w:r>
      <w:proofErr w:type="gramEnd"/>
      <w:r w:rsidR="00432FEE" w:rsidRPr="009044EE">
        <w:t xml:space="preserve"> the word limit and other constraints.</w:t>
      </w:r>
      <w:r w:rsidR="00432FEE" w:rsidRPr="00553337">
        <w:t xml:space="preserve"> </w:t>
      </w:r>
      <w:r w:rsidR="00432FEE">
        <w:t>At its seventy-eighth session, t</w:t>
      </w:r>
      <w:r w:rsidR="00432FEE" w:rsidRPr="00553337">
        <w:t xml:space="preserve">he Committee agreed to the draft text, as revised, </w:t>
      </w:r>
      <w:r w:rsidR="00432FEE">
        <w:t xml:space="preserve">conducted </w:t>
      </w:r>
      <w:r w:rsidR="00432FEE" w:rsidRPr="009044EE">
        <w:t>a final reading</w:t>
      </w:r>
      <w:r w:rsidR="00432FEE">
        <w:t>,</w:t>
      </w:r>
      <w:r w:rsidR="00432FEE" w:rsidRPr="009044EE">
        <w:t xml:space="preserve"> </w:t>
      </w:r>
      <w:r w:rsidR="00432FEE">
        <w:t>and adopted the general comment on economic, social and cultural rights and the environmental dimensions of sustainable development.</w:t>
      </w:r>
    </w:p>
    <w:bookmarkEnd w:id="433"/>
    <w:p w14:paraId="69F45592" w14:textId="781296BF" w:rsidR="00432FEE" w:rsidRPr="00132181" w:rsidRDefault="0067057F" w:rsidP="0067057F">
      <w:pPr>
        <w:pStyle w:val="SingleTxtG"/>
        <w:tabs>
          <w:tab w:val="clear" w:pos="1701"/>
          <w:tab w:val="clear" w:pos="2268"/>
        </w:tabs>
        <w:rPr>
          <w:rStyle w:val="FootnoteReference"/>
        </w:rPr>
      </w:pPr>
      <w:r w:rsidRPr="00132181">
        <w:rPr>
          <w:rStyle w:val="FootnoteReference"/>
          <w:rFonts w:asciiTheme="majorBidi" w:hAnsiTheme="majorBidi" w:cstheme="majorBidi"/>
          <w:sz w:val="20"/>
          <w:vertAlign w:val="baseline"/>
        </w:rPr>
        <w:t>66.</w:t>
      </w:r>
      <w:r w:rsidRPr="00132181">
        <w:rPr>
          <w:rStyle w:val="FootnoteReference"/>
          <w:rFonts w:asciiTheme="majorBidi" w:hAnsiTheme="majorBidi" w:cstheme="majorBidi"/>
          <w:sz w:val="20"/>
          <w:vertAlign w:val="baseline"/>
        </w:rPr>
        <w:tab/>
      </w:r>
      <w:r w:rsidR="00432FEE" w:rsidRPr="00C96549">
        <w:t xml:space="preserve">As </w:t>
      </w:r>
      <w:r w:rsidR="00432FEE">
        <w:t>at</w:t>
      </w:r>
      <w:r w:rsidR="00432FEE" w:rsidRPr="00C96549">
        <w:t xml:space="preserve"> </w:t>
      </w:r>
      <w:r w:rsidR="00432FEE">
        <w:t>26 September</w:t>
      </w:r>
      <w:r w:rsidR="00432FEE" w:rsidRPr="00C96549">
        <w:t xml:space="preserve"> 202</w:t>
      </w:r>
      <w:r w:rsidR="00432FEE">
        <w:t>5</w:t>
      </w:r>
      <w:r w:rsidR="00432FEE" w:rsidRPr="00C96549">
        <w:t>, the Committee had adopted 2</w:t>
      </w:r>
      <w:r w:rsidR="00432FEE">
        <w:t>7</w:t>
      </w:r>
      <w:r w:rsidR="00432FEE" w:rsidRPr="00C96549">
        <w:t xml:space="preserve"> general comments.</w:t>
      </w:r>
      <w:r w:rsidR="00432FEE" w:rsidRPr="00132181">
        <w:rPr>
          <w:rStyle w:val="FootnoteReference"/>
        </w:rPr>
        <w:footnoteReference w:id="13"/>
      </w:r>
      <w:r w:rsidR="00432FEE">
        <w:t xml:space="preserve"> As there was no consensus on continuing the discussion of the second draft of the general comment on </w:t>
      </w:r>
      <w:r w:rsidR="00432FEE" w:rsidRPr="009044EE">
        <w:t>the impact of drug policies on economic, social and cultural rights</w:t>
      </w:r>
      <w:r w:rsidR="00432FEE">
        <w:t xml:space="preserve">, the </w:t>
      </w:r>
      <w:r w:rsidR="00432FEE">
        <w:lastRenderedPageBreak/>
        <w:t xml:space="preserve">Committee decided to prioritize the  general comment </w:t>
      </w:r>
      <w:r w:rsidR="00432FEE" w:rsidRPr="00C96549">
        <w:t>on economic, social and cultural rights in the context of armed conflict</w:t>
      </w:r>
      <w:r w:rsidR="00432FEE">
        <w:t>, in its agenda of work.</w:t>
      </w:r>
    </w:p>
    <w:p w14:paraId="5D83AD8F" w14:textId="27DA2D8F" w:rsidR="00432FEE" w:rsidRPr="00C96549" w:rsidRDefault="0067057F" w:rsidP="0067057F">
      <w:pPr>
        <w:pStyle w:val="SingleTxtG"/>
        <w:tabs>
          <w:tab w:val="clear" w:pos="1701"/>
          <w:tab w:val="clear" w:pos="2268"/>
        </w:tabs>
      </w:pPr>
      <w:r w:rsidRPr="00C96549">
        <w:rPr>
          <w:rFonts w:asciiTheme="majorBidi" w:hAnsiTheme="majorBidi" w:cstheme="majorBidi"/>
        </w:rPr>
        <w:t>67.</w:t>
      </w:r>
      <w:r w:rsidRPr="00C96549">
        <w:rPr>
          <w:rFonts w:asciiTheme="majorBidi" w:hAnsiTheme="majorBidi" w:cstheme="majorBidi"/>
        </w:rPr>
        <w:tab/>
      </w:r>
      <w:r w:rsidR="00432FEE" w:rsidRPr="00C96549">
        <w:t xml:space="preserve">Through its general comments, the Committee endeavours to make the experience gained </w:t>
      </w:r>
      <w:r w:rsidR="00432FEE">
        <w:t>during</w:t>
      </w:r>
      <w:r w:rsidR="00432FEE" w:rsidRPr="00C96549">
        <w:t xml:space="preserve"> its examination of State </w:t>
      </w:r>
      <w:r w:rsidR="00432FEE">
        <w:t>P</w:t>
      </w:r>
      <w:r w:rsidR="00432FEE" w:rsidRPr="00C96549">
        <w:t xml:space="preserve">arty reports available for the benefit of all States </w:t>
      </w:r>
      <w:r w:rsidR="00432FEE">
        <w:t>P</w:t>
      </w:r>
      <w:r w:rsidR="00432FEE" w:rsidRPr="00C96549">
        <w:t xml:space="preserve">arties, in order to assist and promote further implementation of the Covenant, to draw the attention of States </w:t>
      </w:r>
      <w:r w:rsidR="00432FEE">
        <w:t>P</w:t>
      </w:r>
      <w:r w:rsidR="00432FEE" w:rsidRPr="00C96549">
        <w:t xml:space="preserve">arties to inadequacies disclosed by a large number of reports, to suggest improvements in the reporting procedures and to encourage States </w:t>
      </w:r>
      <w:r w:rsidR="00432FEE">
        <w:t>P</w:t>
      </w:r>
      <w:r w:rsidR="00432FEE" w:rsidRPr="00C96549">
        <w:t xml:space="preserve">arties and relevant international organizations and United Nations specialized agencies to achieve progressively and effectively the full realization of the rights recognized in the Covenant. Whenever necessary, the Committee may, in the light of the experience of States </w:t>
      </w:r>
      <w:r w:rsidR="00432FEE">
        <w:t>P</w:t>
      </w:r>
      <w:r w:rsidR="00432FEE" w:rsidRPr="00C96549">
        <w:t>arties and the conclusions drawn therefrom, revise and update its general comments.</w:t>
      </w:r>
    </w:p>
    <w:p w14:paraId="1FA639E4" w14:textId="22ABDB49" w:rsidR="00432FEE" w:rsidRDefault="0067057F" w:rsidP="0067057F">
      <w:pPr>
        <w:pStyle w:val="SingleTxtG"/>
        <w:tabs>
          <w:tab w:val="clear" w:pos="1701"/>
          <w:tab w:val="clear" w:pos="2268"/>
        </w:tabs>
      </w:pPr>
      <w:bookmarkStart w:id="434" w:name="_Ref158716177"/>
      <w:r>
        <w:rPr>
          <w:rFonts w:asciiTheme="majorBidi" w:hAnsiTheme="majorBidi" w:cstheme="majorBidi"/>
        </w:rPr>
        <w:t>68.</w:t>
      </w:r>
      <w:r>
        <w:rPr>
          <w:rFonts w:asciiTheme="majorBidi" w:hAnsiTheme="majorBidi" w:cstheme="majorBidi"/>
        </w:rPr>
        <w:tab/>
      </w:r>
      <w:r w:rsidR="00432FEE" w:rsidRPr="002C3615">
        <w:t>With a view to ensuring the clarity and visibility of its procedures, the Committee adopted an internal paper on the methodology related to the development of general comments to facilitate the engagement of a wide variety of stakeholders</w:t>
      </w:r>
      <w:r w:rsidR="00432FEE" w:rsidRPr="00C96549">
        <w:t>.</w:t>
      </w:r>
      <w:bookmarkEnd w:id="434"/>
    </w:p>
    <w:p w14:paraId="4707ABBB" w14:textId="398244CD" w:rsidR="00432FEE" w:rsidRDefault="00432FEE" w:rsidP="00432FEE">
      <w:pPr>
        <w:pStyle w:val="H1G"/>
      </w:pPr>
      <w:r w:rsidRPr="00C96549">
        <w:tab/>
      </w:r>
      <w:bookmarkStart w:id="435" w:name="_Toc321313418"/>
      <w:bookmarkStart w:id="436" w:name="_Toc419703776"/>
      <w:bookmarkStart w:id="437" w:name="_Toc470861820"/>
      <w:bookmarkStart w:id="438" w:name="_Toc504665039"/>
      <w:bookmarkStart w:id="439" w:name="_Toc532996349"/>
      <w:bookmarkStart w:id="440" w:name="_Toc536190873"/>
      <w:bookmarkStart w:id="441" w:name="_Toc536458158"/>
      <w:bookmarkStart w:id="442" w:name="_Toc31123792"/>
      <w:bookmarkStart w:id="443" w:name="_Toc63084555"/>
      <w:bookmarkStart w:id="444" w:name="_Toc81467344"/>
      <w:bookmarkStart w:id="445" w:name="_Toc96419372"/>
      <w:bookmarkStart w:id="446" w:name="_Toc127882986"/>
      <w:bookmarkStart w:id="447" w:name="_Toc143874842"/>
      <w:bookmarkStart w:id="448" w:name="_Toc144123924"/>
      <w:bookmarkStart w:id="449" w:name="_Toc158715835"/>
      <w:bookmarkStart w:id="450" w:name="_Toc172649339"/>
      <w:bookmarkStart w:id="451" w:name="_Toc172649438"/>
      <w:bookmarkStart w:id="452" w:name="_Toc223419027"/>
      <w:bookmarkStart w:id="453" w:name="_Toc223443602"/>
      <w:r w:rsidRPr="00C96549">
        <w:t>M.</w:t>
      </w:r>
      <w:r w:rsidRPr="00C96549">
        <w:tab/>
        <w:t>Statements and letters</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14:paraId="0C53FEDA" w14:textId="59E89754" w:rsidR="00432FEE" w:rsidRPr="00AF3CDE" w:rsidRDefault="0067057F" w:rsidP="0067057F">
      <w:pPr>
        <w:pStyle w:val="SingleTxtG"/>
        <w:tabs>
          <w:tab w:val="clear" w:pos="1701"/>
          <w:tab w:val="clear" w:pos="2268"/>
        </w:tabs>
      </w:pPr>
      <w:r w:rsidRPr="00AF3CDE">
        <w:rPr>
          <w:rFonts w:asciiTheme="majorBidi" w:hAnsiTheme="majorBidi" w:cstheme="majorBidi"/>
        </w:rPr>
        <w:t>69.</w:t>
      </w:r>
      <w:r w:rsidRPr="00AF3CDE">
        <w:rPr>
          <w:rFonts w:asciiTheme="majorBidi" w:hAnsiTheme="majorBidi" w:cstheme="majorBidi"/>
        </w:rPr>
        <w:tab/>
      </w:r>
      <w:r w:rsidR="00432FEE" w:rsidRPr="00AF3CDE">
        <w:t>With a view to assisting States Parties to the Covenant, the Committee adopts statements to clarify and confirm its position with respect to major international developments and issues that have a bearing on the implementation of the Covenant.</w:t>
      </w:r>
    </w:p>
    <w:p w14:paraId="0D64A37A" w14:textId="4D9DDBA5" w:rsidR="00432FEE" w:rsidRPr="00AF3CDE" w:rsidRDefault="0067057F" w:rsidP="0067057F">
      <w:pPr>
        <w:pStyle w:val="SingleTxtG"/>
        <w:tabs>
          <w:tab w:val="clear" w:pos="1701"/>
          <w:tab w:val="clear" w:pos="2268"/>
        </w:tabs>
      </w:pPr>
      <w:bookmarkStart w:id="454" w:name="_Ref158716623"/>
      <w:r w:rsidRPr="00AF3CDE">
        <w:rPr>
          <w:rFonts w:asciiTheme="majorBidi" w:hAnsiTheme="majorBidi" w:cstheme="majorBidi"/>
        </w:rPr>
        <w:t>70.</w:t>
      </w:r>
      <w:r w:rsidRPr="00AF3CDE">
        <w:rPr>
          <w:rFonts w:asciiTheme="majorBidi" w:hAnsiTheme="majorBidi" w:cstheme="majorBidi"/>
        </w:rPr>
        <w:tab/>
      </w:r>
      <w:r w:rsidR="00432FEE" w:rsidRPr="00AF3CDE">
        <w:t xml:space="preserve">During its seventy-seventh session, the Committee adopted a statement on </w:t>
      </w:r>
      <w:r w:rsidR="00432FEE">
        <w:t>t</w:t>
      </w:r>
      <w:r w:rsidR="00432FEE" w:rsidRPr="00AF3CDE">
        <w:t xml:space="preserve">ax </w:t>
      </w:r>
      <w:r w:rsidR="00432FEE">
        <w:t>p</w:t>
      </w:r>
      <w:r w:rsidR="00432FEE" w:rsidRPr="00AF3CDE">
        <w:t xml:space="preserve">olicy and the International Covenant on Economic, Social and Cultural </w:t>
      </w:r>
      <w:r w:rsidR="00432FEE">
        <w:t>R</w:t>
      </w:r>
      <w:r w:rsidR="00432FEE" w:rsidRPr="00AF3CDE">
        <w:t xml:space="preserve">ights. </w:t>
      </w:r>
      <w:bookmarkEnd w:id="454"/>
      <w:r w:rsidR="00432FEE" w:rsidRPr="00AF3CDE">
        <w:t xml:space="preserve">The initiative had been proposed during its seventy-fifth </w:t>
      </w:r>
      <w:r w:rsidR="00432FEE">
        <w:t xml:space="preserve">session, </w:t>
      </w:r>
      <w:r w:rsidR="00432FEE" w:rsidRPr="00AF3CDE">
        <w:t xml:space="preserve">and the working group entrusted with the </w:t>
      </w:r>
      <w:r w:rsidR="00432FEE" w:rsidRPr="002B660F">
        <w:t xml:space="preserve">preparatory work on the statement was composed of </w:t>
      </w:r>
      <w:r w:rsidR="00432FEE" w:rsidRPr="00C25CAF">
        <w:t>Ms.</w:t>
      </w:r>
      <w:r w:rsidR="00432FEE" w:rsidRPr="002B660F">
        <w:t xml:space="preserve"> Rossi (rapporteur), </w:t>
      </w:r>
      <w:r w:rsidR="00432FEE" w:rsidRPr="00C25CAF">
        <w:t>Ms.</w:t>
      </w:r>
      <w:r w:rsidR="00432FEE" w:rsidRPr="002B660F">
        <w:t xml:space="preserve"> Lee, Michael Windf</w:t>
      </w:r>
      <w:r w:rsidR="00432FEE">
        <w:t>uh</w:t>
      </w:r>
      <w:r w:rsidR="00432FEE" w:rsidRPr="002B660F">
        <w:t xml:space="preserve">r and </w:t>
      </w:r>
      <w:r w:rsidR="00432FEE" w:rsidRPr="00C25CAF">
        <w:t>Mr.</w:t>
      </w:r>
      <w:r w:rsidR="00432FEE" w:rsidRPr="002B660F">
        <w:t xml:space="preserve"> </w:t>
      </w:r>
      <w:proofErr w:type="spellStart"/>
      <w:r w:rsidR="00432FEE" w:rsidRPr="002B660F">
        <w:t>Nonthasoot</w:t>
      </w:r>
      <w:proofErr w:type="spellEnd"/>
      <w:r w:rsidR="00432FEE" w:rsidRPr="002B660F">
        <w:t>. This initiative</w:t>
      </w:r>
      <w:r w:rsidR="00432FEE" w:rsidRPr="00AF3CDE">
        <w:t xml:space="preserve"> benefited from the technical support of the E</w:t>
      </w:r>
      <w:r w:rsidR="00432FEE">
        <w:t xml:space="preserve">conomic, </w:t>
      </w:r>
      <w:r w:rsidR="00432FEE" w:rsidRPr="00AF3CDE">
        <w:t>S</w:t>
      </w:r>
      <w:r w:rsidR="00432FEE">
        <w:t xml:space="preserve">ocial and </w:t>
      </w:r>
      <w:r w:rsidR="00432FEE" w:rsidRPr="00AF3CDE">
        <w:t>C</w:t>
      </w:r>
      <w:r w:rsidR="00432FEE">
        <w:t xml:space="preserve">ultural </w:t>
      </w:r>
      <w:r w:rsidR="00432FEE" w:rsidRPr="00AF3CDE">
        <w:t>R</w:t>
      </w:r>
      <w:r w:rsidR="00432FEE">
        <w:t>ights Section</w:t>
      </w:r>
      <w:r w:rsidR="00432FEE" w:rsidRPr="00AF3CDE">
        <w:t xml:space="preserve"> and</w:t>
      </w:r>
      <w:r w:rsidR="00432FEE">
        <w:t xml:space="preserve"> the</w:t>
      </w:r>
      <w:r w:rsidR="00432FEE" w:rsidRPr="00AF3CDE">
        <w:t xml:space="preserve"> Sustainable Development Section of OHCHR. </w:t>
      </w:r>
    </w:p>
    <w:p w14:paraId="68E02E39" w14:textId="01204258" w:rsidR="00432FEE" w:rsidRPr="00C96549" w:rsidRDefault="0067057F" w:rsidP="0067057F">
      <w:pPr>
        <w:pStyle w:val="SingleTxtG"/>
        <w:tabs>
          <w:tab w:val="clear" w:pos="1701"/>
          <w:tab w:val="clear" w:pos="2268"/>
        </w:tabs>
      </w:pPr>
      <w:r w:rsidRPr="00C96549">
        <w:rPr>
          <w:rFonts w:asciiTheme="majorBidi" w:hAnsiTheme="majorBidi" w:cstheme="majorBidi"/>
        </w:rPr>
        <w:t>71.</w:t>
      </w:r>
      <w:r w:rsidRPr="00C96549">
        <w:rPr>
          <w:rFonts w:asciiTheme="majorBidi" w:hAnsiTheme="majorBidi" w:cstheme="majorBidi"/>
        </w:rPr>
        <w:tab/>
      </w:r>
      <w:r w:rsidR="00432FEE" w:rsidRPr="00C96549">
        <w:t xml:space="preserve">As </w:t>
      </w:r>
      <w:proofErr w:type="gramStart"/>
      <w:r w:rsidR="00432FEE">
        <w:t>at</w:t>
      </w:r>
      <w:proofErr w:type="gramEnd"/>
      <w:r w:rsidR="00432FEE" w:rsidRPr="00C96549">
        <w:t xml:space="preserve"> </w:t>
      </w:r>
      <w:r w:rsidR="00432FEE">
        <w:t>26 September</w:t>
      </w:r>
      <w:r w:rsidR="00432FEE" w:rsidRPr="00C96549">
        <w:t xml:space="preserve"> 202</w:t>
      </w:r>
      <w:r w:rsidR="00432FEE">
        <w:t>5</w:t>
      </w:r>
      <w:r w:rsidR="00432FEE" w:rsidRPr="00C96549">
        <w:t>, the Committee ha</w:t>
      </w:r>
      <w:r w:rsidR="00432FEE">
        <w:t>d</w:t>
      </w:r>
      <w:r w:rsidR="00432FEE" w:rsidRPr="00C96549">
        <w:t xml:space="preserve"> adopted 3</w:t>
      </w:r>
      <w:r w:rsidR="00432FEE">
        <w:t>5</w:t>
      </w:r>
      <w:r w:rsidR="00432FEE" w:rsidRPr="00C96549">
        <w:t xml:space="preserve"> statements. The Chair of the Committee had also addressed open letters to States </w:t>
      </w:r>
      <w:r w:rsidR="00432FEE">
        <w:t>P</w:t>
      </w:r>
      <w:r w:rsidR="00432FEE" w:rsidRPr="00C96549">
        <w:t>arties to the Covenant on issues of particular interest, such as economic, social and cultural rights and the economic and financial crisis and related austerity measures.</w:t>
      </w:r>
    </w:p>
    <w:p w14:paraId="7B5A35AB" w14:textId="773681D8" w:rsidR="00432FEE" w:rsidRDefault="0067057F" w:rsidP="0067057F">
      <w:pPr>
        <w:pStyle w:val="SingleTxtG"/>
        <w:tabs>
          <w:tab w:val="clear" w:pos="1701"/>
          <w:tab w:val="clear" w:pos="2268"/>
        </w:tabs>
      </w:pPr>
      <w:r>
        <w:rPr>
          <w:rFonts w:asciiTheme="majorBidi" w:hAnsiTheme="majorBidi" w:cstheme="majorBidi"/>
        </w:rPr>
        <w:t>72.</w:t>
      </w:r>
      <w:r>
        <w:rPr>
          <w:rFonts w:asciiTheme="majorBidi" w:hAnsiTheme="majorBidi" w:cstheme="majorBidi"/>
        </w:rPr>
        <w:tab/>
      </w:r>
      <w:r w:rsidR="00432FEE">
        <w:t xml:space="preserve">At its seventy-eighth session, one </w:t>
      </w:r>
      <w:r w:rsidR="00432FEE" w:rsidRPr="002B660F">
        <w:t xml:space="preserve">member, </w:t>
      </w:r>
      <w:r w:rsidR="00432FEE" w:rsidRPr="00C25CAF">
        <w:t>Mr.</w:t>
      </w:r>
      <w:r w:rsidR="00432FEE" w:rsidRPr="002B660F">
        <w:t xml:space="preserve"> Palmisano, supported by many, proposed that the Committee send an open letter to States Parties on the situation in Gaza</w:t>
      </w:r>
      <w:r w:rsidR="00432FEE">
        <w:t xml:space="preserve">. In discussing the proposal, several concerns were raised about procedural aspects, including the precedent that would have been set by such a letter </w:t>
      </w:r>
      <w:proofErr w:type="gramStart"/>
      <w:r w:rsidR="00432FEE">
        <w:t>in view of the fact that</w:t>
      </w:r>
      <w:proofErr w:type="gramEnd"/>
      <w:r w:rsidR="00432FEE">
        <w:t xml:space="preserve"> the Committee did not have a practice of issuing country-specific statements or letters. Some members expressed concern about the compatibility of such a letter with the Committee’s mandate and rules of procedure. The gravity of the unfolding events in Gaza was not contested by any member. Some members considered that expressing a </w:t>
      </w:r>
      <w:proofErr w:type="gramStart"/>
      <w:r w:rsidR="00432FEE">
        <w:t>Committee</w:t>
      </w:r>
      <w:proofErr w:type="gramEnd"/>
      <w:r w:rsidR="00432FEE">
        <w:t xml:space="preserve"> view on the egregious violations of Covenant rights was central to its raison d’être. Some members indicated that neither the Covenant nor its rules of procedure prohibited such action, which they considered to be the minimum action warranted by the situation. As there was no consensus, no action was taken on the proposal.</w:t>
      </w:r>
    </w:p>
    <w:p w14:paraId="4EC9CFB7" w14:textId="2C19DCC0" w:rsidR="00432FEE" w:rsidRPr="00AE0454" w:rsidRDefault="0067057F" w:rsidP="0067057F">
      <w:pPr>
        <w:pStyle w:val="SingleTxtG"/>
        <w:tabs>
          <w:tab w:val="clear" w:pos="1701"/>
          <w:tab w:val="clear" w:pos="2268"/>
        </w:tabs>
      </w:pPr>
      <w:r w:rsidRPr="00AE0454">
        <w:rPr>
          <w:rFonts w:asciiTheme="majorBidi" w:hAnsiTheme="majorBidi" w:cstheme="majorBidi"/>
        </w:rPr>
        <w:t>73.</w:t>
      </w:r>
      <w:r w:rsidRPr="00AE0454">
        <w:rPr>
          <w:rFonts w:asciiTheme="majorBidi" w:hAnsiTheme="majorBidi" w:cstheme="majorBidi"/>
        </w:rPr>
        <w:tab/>
      </w:r>
      <w:r w:rsidR="00432FEE" w:rsidRPr="00C25CAF">
        <w:t>Mr.</w:t>
      </w:r>
      <w:r w:rsidR="00432FEE" w:rsidRPr="002B660F">
        <w:t xml:space="preserve"> Fiorio </w:t>
      </w:r>
      <w:proofErr w:type="spellStart"/>
      <w:r w:rsidR="00432FEE" w:rsidRPr="002B660F">
        <w:t>Vaesken</w:t>
      </w:r>
      <w:proofErr w:type="spellEnd"/>
      <w:r w:rsidR="00432FEE" w:rsidRPr="002B660F">
        <w:t xml:space="preserve"> proposed</w:t>
      </w:r>
      <w:r w:rsidR="00432FEE" w:rsidRPr="00AE0454">
        <w:t xml:space="preserve"> that during </w:t>
      </w:r>
      <w:r w:rsidR="00432FEE">
        <w:t>its seventy-ninth</w:t>
      </w:r>
      <w:r w:rsidR="00432FEE" w:rsidRPr="00AE0454">
        <w:t xml:space="preserve"> session</w:t>
      </w:r>
      <w:r w:rsidR="00432FEE">
        <w:t>,</w:t>
      </w:r>
      <w:r w:rsidR="00432FEE" w:rsidRPr="00AE0454">
        <w:t xml:space="preserve"> the Committee consider the draft statement on </w:t>
      </w:r>
      <w:r w:rsidR="00432FEE">
        <w:t>n</w:t>
      </w:r>
      <w:r w:rsidR="00432FEE" w:rsidRPr="00AE0454">
        <w:t xml:space="preserve">ational </w:t>
      </w:r>
      <w:r w:rsidR="00432FEE">
        <w:t>m</w:t>
      </w:r>
      <w:r w:rsidR="00432FEE" w:rsidRPr="00AE0454">
        <w:t xml:space="preserve">echanisms for </w:t>
      </w:r>
      <w:r w:rsidR="00432FEE">
        <w:t>i</w:t>
      </w:r>
      <w:r w:rsidR="00432FEE" w:rsidRPr="00AE0454">
        <w:t xml:space="preserve">mplementation, </w:t>
      </w:r>
      <w:r w:rsidR="00432FEE">
        <w:t>r</w:t>
      </w:r>
      <w:r w:rsidR="00432FEE" w:rsidRPr="00AE0454">
        <w:t xml:space="preserve">eporting and </w:t>
      </w:r>
      <w:r w:rsidR="00432FEE">
        <w:t>f</w:t>
      </w:r>
      <w:r w:rsidR="00432FEE" w:rsidRPr="00AE0454">
        <w:t xml:space="preserve">ollow-up, </w:t>
      </w:r>
      <w:r w:rsidR="00432FEE">
        <w:t>which</w:t>
      </w:r>
      <w:r w:rsidR="00432FEE" w:rsidRPr="00AE0454">
        <w:t xml:space="preserve"> ha</w:t>
      </w:r>
      <w:r w:rsidR="00432FEE">
        <w:t>d</w:t>
      </w:r>
      <w:r w:rsidR="00432FEE" w:rsidRPr="00AE0454">
        <w:t xml:space="preserve"> been under discussion in previous meetings. </w:t>
      </w:r>
    </w:p>
    <w:p w14:paraId="2F327D38" w14:textId="06906B7B" w:rsidR="00432FEE" w:rsidRPr="00C96549" w:rsidRDefault="00432FEE" w:rsidP="00432FEE">
      <w:pPr>
        <w:pStyle w:val="HChG"/>
      </w:pPr>
      <w:r w:rsidRPr="00C96549">
        <w:tab/>
      </w:r>
      <w:bookmarkStart w:id="455" w:name="_Toc321313419"/>
      <w:bookmarkStart w:id="456" w:name="_Toc419703777"/>
      <w:bookmarkStart w:id="457" w:name="_Toc470861821"/>
      <w:bookmarkStart w:id="458" w:name="_Toc504665040"/>
      <w:bookmarkStart w:id="459" w:name="_Toc532996350"/>
      <w:bookmarkStart w:id="460" w:name="_Toc536190874"/>
      <w:bookmarkStart w:id="461" w:name="_Toc536458159"/>
      <w:bookmarkStart w:id="462" w:name="_Toc31123793"/>
      <w:bookmarkStart w:id="463" w:name="_Toc63084556"/>
      <w:bookmarkStart w:id="464" w:name="_Toc81467345"/>
      <w:bookmarkStart w:id="465" w:name="_Toc96419373"/>
      <w:bookmarkStart w:id="466" w:name="_Toc127882987"/>
      <w:bookmarkStart w:id="467" w:name="_Toc143874843"/>
      <w:bookmarkStart w:id="468" w:name="_Toc144123925"/>
      <w:bookmarkStart w:id="469" w:name="_Toc158715836"/>
      <w:bookmarkStart w:id="470" w:name="_Toc172649340"/>
      <w:bookmarkStart w:id="471" w:name="_Toc172649439"/>
      <w:bookmarkStart w:id="472" w:name="_Toc223419028"/>
      <w:bookmarkStart w:id="473" w:name="_Toc223443603"/>
      <w:r w:rsidRPr="00C96549">
        <w:t>III.</w:t>
      </w:r>
      <w:r w:rsidRPr="00C96549">
        <w:tab/>
        <w:t xml:space="preserve">Submission of reports by States </w:t>
      </w:r>
      <w:r>
        <w:t>P</w:t>
      </w:r>
      <w:r w:rsidRPr="00C96549">
        <w:t>arties under articles 16 and 17 of the Covenant</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14:paraId="3EFA89BD" w14:textId="444F2A62" w:rsidR="00432FEE" w:rsidRPr="00C96549" w:rsidRDefault="0067057F" w:rsidP="0067057F">
      <w:pPr>
        <w:pStyle w:val="SingleTxtG"/>
        <w:tabs>
          <w:tab w:val="clear" w:pos="1701"/>
          <w:tab w:val="clear" w:pos="2268"/>
        </w:tabs>
      </w:pPr>
      <w:r w:rsidRPr="00C96549">
        <w:rPr>
          <w:rFonts w:asciiTheme="majorBidi" w:hAnsiTheme="majorBidi" w:cstheme="majorBidi"/>
        </w:rPr>
        <w:t>74.</w:t>
      </w:r>
      <w:r w:rsidRPr="00C96549">
        <w:rPr>
          <w:rFonts w:asciiTheme="majorBidi" w:hAnsiTheme="majorBidi" w:cstheme="majorBidi"/>
        </w:rPr>
        <w:tab/>
      </w:r>
      <w:r w:rsidR="00432FEE" w:rsidRPr="00C96549">
        <w:t xml:space="preserve">In accordance with rule 58 of its rules of procedure, at the </w:t>
      </w:r>
      <w:r w:rsidR="00432FEE">
        <w:t>2nd</w:t>
      </w:r>
      <w:r w:rsidR="00432FEE" w:rsidRPr="00C96549">
        <w:t xml:space="preserve"> meeting of its </w:t>
      </w:r>
      <w:r w:rsidR="00432FEE">
        <w:t>seventy</w:t>
      </w:r>
      <w:r w:rsidR="00D03066">
        <w:noBreakHyphen/>
      </w:r>
      <w:r w:rsidR="00432FEE">
        <w:t>eighth</w:t>
      </w:r>
      <w:r w:rsidR="00432FEE" w:rsidRPr="00C96549">
        <w:t xml:space="preserve"> session, on </w:t>
      </w:r>
      <w:r w:rsidR="00432FEE">
        <w:t>8</w:t>
      </w:r>
      <w:r w:rsidR="00432FEE" w:rsidRPr="00C96549">
        <w:t xml:space="preserve"> September 202</w:t>
      </w:r>
      <w:r w:rsidR="00432FEE">
        <w:t>5</w:t>
      </w:r>
      <w:r w:rsidR="00432FEE" w:rsidRPr="00C96549">
        <w:t xml:space="preserve">, the Committee considered the status of </w:t>
      </w:r>
      <w:r w:rsidR="00432FEE">
        <w:t xml:space="preserve">the </w:t>
      </w:r>
      <w:r w:rsidR="00432FEE" w:rsidRPr="00C96549">
        <w:t>submission of reports under articles 16 and 17 of the Covenant.</w:t>
      </w:r>
    </w:p>
    <w:p w14:paraId="2C82DA93" w14:textId="4ADE116C" w:rsidR="00432FEE" w:rsidRPr="00C96549" w:rsidRDefault="0067057F" w:rsidP="00732CAA">
      <w:pPr>
        <w:pStyle w:val="SingleTxtG"/>
        <w:keepNext/>
        <w:keepLines/>
        <w:tabs>
          <w:tab w:val="clear" w:pos="1701"/>
          <w:tab w:val="clear" w:pos="2268"/>
        </w:tabs>
      </w:pPr>
      <w:r w:rsidRPr="00C96549">
        <w:rPr>
          <w:rFonts w:asciiTheme="majorBidi" w:hAnsiTheme="majorBidi" w:cstheme="majorBidi"/>
        </w:rPr>
        <w:lastRenderedPageBreak/>
        <w:t>75.</w:t>
      </w:r>
      <w:r w:rsidRPr="00C96549">
        <w:rPr>
          <w:rFonts w:asciiTheme="majorBidi" w:hAnsiTheme="majorBidi" w:cstheme="majorBidi"/>
        </w:rPr>
        <w:tab/>
      </w:r>
      <w:r w:rsidR="00432FEE" w:rsidRPr="00C96549">
        <w:t>In that connection, the Committee had before it the following documents:</w:t>
      </w:r>
    </w:p>
    <w:p w14:paraId="3307F4BF" w14:textId="77777777" w:rsidR="00432FEE" w:rsidRPr="00132181" w:rsidRDefault="00432FEE" w:rsidP="00432FEE">
      <w:pPr>
        <w:pStyle w:val="SingleTxtG"/>
        <w:rPr>
          <w:rStyle w:val="FootnoteReference"/>
        </w:rPr>
      </w:pPr>
      <w:r w:rsidRPr="00C96549">
        <w:tab/>
        <w:t>(a)</w:t>
      </w:r>
      <w:r w:rsidRPr="00C96549">
        <w:tab/>
        <w:t xml:space="preserve">Note by the Secretary-General on the revised general guidelines regarding the form and content of reports to be submitted by States </w:t>
      </w:r>
      <w:r>
        <w:t>P</w:t>
      </w:r>
      <w:r w:rsidRPr="00C96549">
        <w:t>arties;</w:t>
      </w:r>
      <w:r w:rsidRPr="00132181">
        <w:rPr>
          <w:rStyle w:val="FootnoteReference"/>
        </w:rPr>
        <w:footnoteReference w:id="14"/>
      </w:r>
    </w:p>
    <w:p w14:paraId="534517D4" w14:textId="77777777" w:rsidR="00432FEE" w:rsidRPr="00132181" w:rsidRDefault="00432FEE" w:rsidP="00432FEE">
      <w:pPr>
        <w:pStyle w:val="SingleTxtG"/>
        <w:rPr>
          <w:rStyle w:val="FootnoteReference"/>
        </w:rPr>
      </w:pPr>
      <w:r w:rsidRPr="00C96549">
        <w:tab/>
        <w:t>(b)</w:t>
      </w:r>
      <w:r w:rsidRPr="00C96549">
        <w:tab/>
        <w:t xml:space="preserve">Note by the Secretary-General on the status of submission of reports by States </w:t>
      </w:r>
      <w:r>
        <w:t>P</w:t>
      </w:r>
      <w:r w:rsidRPr="00C96549">
        <w:t>arties to the Covenant as of 1 July 2024.</w:t>
      </w:r>
      <w:r w:rsidRPr="00132181">
        <w:rPr>
          <w:rStyle w:val="FootnoteReference"/>
        </w:rPr>
        <w:footnoteReference w:id="15"/>
      </w:r>
    </w:p>
    <w:p w14:paraId="1CB0150E" w14:textId="714DA5C9" w:rsidR="00432FEE" w:rsidRPr="00C96549" w:rsidRDefault="0067057F" w:rsidP="0067057F">
      <w:pPr>
        <w:pStyle w:val="SingleTxtG"/>
        <w:tabs>
          <w:tab w:val="clear" w:pos="1701"/>
          <w:tab w:val="clear" w:pos="2268"/>
        </w:tabs>
        <w:rPr>
          <w:b/>
        </w:rPr>
      </w:pPr>
      <w:r w:rsidRPr="00C96549">
        <w:rPr>
          <w:rFonts w:asciiTheme="majorBidi" w:hAnsiTheme="majorBidi" w:cstheme="majorBidi"/>
        </w:rPr>
        <w:t>76.</w:t>
      </w:r>
      <w:r w:rsidRPr="00C96549">
        <w:rPr>
          <w:rFonts w:asciiTheme="majorBidi" w:hAnsiTheme="majorBidi" w:cstheme="majorBidi"/>
        </w:rPr>
        <w:tab/>
      </w:r>
      <w:r w:rsidR="00432FEE" w:rsidRPr="00C96549">
        <w:t xml:space="preserve">The Secretary-General informed the Committee that between </w:t>
      </w:r>
      <w:r w:rsidR="00432FEE">
        <w:t>27</w:t>
      </w:r>
      <w:r w:rsidR="00432FEE" w:rsidRPr="00C96549">
        <w:t xml:space="preserve"> </w:t>
      </w:r>
      <w:r w:rsidR="00432FEE">
        <w:t>September</w:t>
      </w:r>
      <w:r w:rsidR="00432FEE" w:rsidRPr="00C96549">
        <w:t xml:space="preserve"> 202</w:t>
      </w:r>
      <w:r w:rsidR="00432FEE">
        <w:t>4</w:t>
      </w:r>
      <w:r w:rsidR="00432FEE" w:rsidRPr="00C96549">
        <w:t xml:space="preserve"> and </w:t>
      </w:r>
      <w:r w:rsidR="00432FEE">
        <w:t>26 September</w:t>
      </w:r>
      <w:r w:rsidR="00432FEE" w:rsidRPr="00AD7BFD">
        <w:t xml:space="preserve"> 202</w:t>
      </w:r>
      <w:r w:rsidR="00432FEE">
        <w:t>5</w:t>
      </w:r>
      <w:r w:rsidR="00432FEE" w:rsidRPr="00C96549">
        <w:t xml:space="preserve">, he had received </w:t>
      </w:r>
      <w:r w:rsidR="00432FEE">
        <w:t xml:space="preserve">19 </w:t>
      </w:r>
      <w:r w:rsidR="00432FEE" w:rsidRPr="00C96549">
        <w:t xml:space="preserve">reports submitted under articles 16 and 17 of the Covenant from the following States </w:t>
      </w:r>
      <w:r w:rsidR="00432FEE">
        <w:t>P</w:t>
      </w:r>
      <w:r w:rsidR="00432FEE" w:rsidRPr="00C96549">
        <w:t xml:space="preserve">arties (listed in the order of receipt of the reports): </w:t>
      </w:r>
      <w:r w:rsidR="00432FEE">
        <w:t>Guinea-Bissau, Ecuador, Slovakia, Egypt, Estonia, Zambia, Paraguay, Uganda, Nepal, Oman, Central African Republic, Bulgaria, New Zealand, Gabon, Togo, Norway, Somalia, Côte d’Ivoire and Ethiopia</w:t>
      </w:r>
      <w:r w:rsidR="00432FEE" w:rsidRPr="00C96549">
        <w:rPr>
          <w:bCs/>
        </w:rPr>
        <w:t>.</w:t>
      </w:r>
    </w:p>
    <w:p w14:paraId="2A248949" w14:textId="52754232" w:rsidR="00432FEE" w:rsidRPr="00C96549" w:rsidRDefault="00432FEE" w:rsidP="00432FEE">
      <w:pPr>
        <w:pStyle w:val="HChG"/>
      </w:pPr>
      <w:r w:rsidRPr="00C96549">
        <w:tab/>
      </w:r>
      <w:bookmarkStart w:id="474" w:name="_Toc419703778"/>
      <w:bookmarkStart w:id="475" w:name="_Toc470861822"/>
      <w:bookmarkStart w:id="476" w:name="_Toc504665041"/>
      <w:bookmarkStart w:id="477" w:name="_Toc532996351"/>
      <w:bookmarkStart w:id="478" w:name="_Toc536190875"/>
      <w:bookmarkStart w:id="479" w:name="_Toc536458160"/>
      <w:bookmarkStart w:id="480" w:name="_Toc31123794"/>
      <w:bookmarkStart w:id="481" w:name="_Toc63084557"/>
      <w:bookmarkStart w:id="482" w:name="_Toc81467346"/>
      <w:bookmarkStart w:id="483" w:name="_Toc96419374"/>
      <w:bookmarkStart w:id="484" w:name="_Toc127882988"/>
      <w:bookmarkStart w:id="485" w:name="_Toc143874844"/>
      <w:bookmarkStart w:id="486" w:name="_Toc144123926"/>
      <w:bookmarkStart w:id="487" w:name="_Toc158715837"/>
      <w:bookmarkStart w:id="488" w:name="_Toc172649341"/>
      <w:bookmarkStart w:id="489" w:name="_Toc172649440"/>
      <w:bookmarkStart w:id="490" w:name="_Toc223419029"/>
      <w:bookmarkStart w:id="491" w:name="_Toc223443604"/>
      <w:r w:rsidRPr="00C96549">
        <w:t>IV.</w:t>
      </w:r>
      <w:r w:rsidRPr="00C96549">
        <w:tab/>
        <w:t xml:space="preserve">Consideration of reports submitted by States </w:t>
      </w:r>
      <w:r>
        <w:t>P</w:t>
      </w:r>
      <w:r w:rsidRPr="00C96549">
        <w:t>arties under articles 16 and 17 of the Covenant</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 w14:paraId="56B38F22" w14:textId="3B9D1B33" w:rsidR="00432FEE" w:rsidRPr="00C96549" w:rsidRDefault="0067057F" w:rsidP="0067057F">
      <w:pPr>
        <w:pStyle w:val="SingleTxtG"/>
        <w:tabs>
          <w:tab w:val="clear" w:pos="1701"/>
          <w:tab w:val="clear" w:pos="2268"/>
        </w:tabs>
        <w:spacing w:after="240"/>
      </w:pPr>
      <w:bookmarkStart w:id="492" w:name="_Ref158716530"/>
      <w:r w:rsidRPr="00C96549">
        <w:rPr>
          <w:rFonts w:asciiTheme="majorBidi" w:hAnsiTheme="majorBidi" w:cstheme="majorBidi"/>
        </w:rPr>
        <w:t>77.</w:t>
      </w:r>
      <w:r w:rsidRPr="00C96549">
        <w:rPr>
          <w:rFonts w:asciiTheme="majorBidi" w:hAnsiTheme="majorBidi" w:cstheme="majorBidi"/>
        </w:rPr>
        <w:tab/>
      </w:r>
      <w:r w:rsidR="00432FEE" w:rsidRPr="00C96549">
        <w:t>At its seventy-</w:t>
      </w:r>
      <w:r w:rsidR="00432FEE">
        <w:t>seventh</w:t>
      </w:r>
      <w:r w:rsidR="00432FEE" w:rsidRPr="00C96549">
        <w:t xml:space="preserve"> session, the Committee examined the following reports submitted by States </w:t>
      </w:r>
      <w:r w:rsidR="00432FEE">
        <w:t>P</w:t>
      </w:r>
      <w:r w:rsidR="00432FEE" w:rsidRPr="00C96549">
        <w:t>arties under articles 16 and 17 of the Covenant:</w:t>
      </w:r>
      <w:bookmarkEnd w:id="492"/>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098"/>
        <w:gridCol w:w="2272"/>
      </w:tblGrid>
      <w:tr w:rsidR="00432FEE" w:rsidRPr="004248D8" w14:paraId="3E9DF7CA" w14:textId="77777777" w:rsidTr="00E65988">
        <w:trPr>
          <w:trHeight w:val="360"/>
          <w:tblHeader/>
        </w:trPr>
        <w:tc>
          <w:tcPr>
            <w:tcW w:w="5098" w:type="dxa"/>
            <w:tcBorders>
              <w:top w:val="single" w:sz="4" w:space="0" w:color="auto"/>
              <w:bottom w:val="single" w:sz="12" w:space="0" w:color="auto"/>
            </w:tcBorders>
            <w:vAlign w:val="bottom"/>
          </w:tcPr>
          <w:p w14:paraId="4186EE7B" w14:textId="77777777" w:rsidR="00432FEE" w:rsidRPr="004248D8" w:rsidRDefault="00432FEE" w:rsidP="00E65988">
            <w:pPr>
              <w:suppressAutoHyphens w:val="0"/>
              <w:spacing w:before="80" w:after="80" w:line="200" w:lineRule="exact"/>
              <w:ind w:right="113"/>
              <w:rPr>
                <w:i/>
                <w:sz w:val="16"/>
              </w:rPr>
            </w:pPr>
            <w:r w:rsidRPr="004248D8">
              <w:rPr>
                <w:i/>
                <w:sz w:val="16"/>
              </w:rPr>
              <w:t xml:space="preserve">State </w:t>
            </w:r>
            <w:r>
              <w:rPr>
                <w:i/>
                <w:sz w:val="16"/>
              </w:rPr>
              <w:t>P</w:t>
            </w:r>
            <w:r w:rsidRPr="004248D8">
              <w:rPr>
                <w:i/>
                <w:sz w:val="16"/>
              </w:rPr>
              <w:t>arty</w:t>
            </w:r>
          </w:p>
        </w:tc>
        <w:tc>
          <w:tcPr>
            <w:tcW w:w="2272" w:type="dxa"/>
            <w:tcBorders>
              <w:top w:val="single" w:sz="4" w:space="0" w:color="auto"/>
              <w:bottom w:val="single" w:sz="12" w:space="0" w:color="auto"/>
            </w:tcBorders>
            <w:vAlign w:val="bottom"/>
          </w:tcPr>
          <w:p w14:paraId="7077CA6F" w14:textId="77777777" w:rsidR="00432FEE" w:rsidRPr="004248D8" w:rsidRDefault="00432FEE" w:rsidP="00E65988">
            <w:pPr>
              <w:suppressAutoHyphens w:val="0"/>
              <w:spacing w:before="80" w:after="80" w:line="200" w:lineRule="exact"/>
              <w:ind w:right="113"/>
              <w:rPr>
                <w:i/>
                <w:sz w:val="16"/>
              </w:rPr>
            </w:pPr>
            <w:r w:rsidRPr="004248D8">
              <w:rPr>
                <w:i/>
                <w:sz w:val="16"/>
              </w:rPr>
              <w:t>Symbol</w:t>
            </w:r>
          </w:p>
        </w:tc>
      </w:tr>
      <w:tr w:rsidR="00432FEE" w:rsidRPr="004248D8" w14:paraId="4FAAF1A8" w14:textId="77777777" w:rsidTr="00E65988">
        <w:trPr>
          <w:trHeight w:val="360"/>
          <w:tblHeader/>
        </w:trPr>
        <w:tc>
          <w:tcPr>
            <w:tcW w:w="5098" w:type="dxa"/>
            <w:tcBorders>
              <w:top w:val="single" w:sz="12" w:space="0" w:color="auto"/>
            </w:tcBorders>
          </w:tcPr>
          <w:p w14:paraId="4D37D6C6" w14:textId="77777777" w:rsidR="00432FEE" w:rsidRPr="004248D8" w:rsidRDefault="00432FEE" w:rsidP="00E65988">
            <w:pPr>
              <w:suppressAutoHyphens w:val="0"/>
              <w:spacing w:before="40" w:after="120" w:line="220" w:lineRule="exact"/>
              <w:ind w:right="113"/>
              <w:rPr>
                <w:b/>
                <w:bCs/>
                <w:iCs/>
              </w:rPr>
            </w:pPr>
            <w:r w:rsidRPr="004248D8">
              <w:rPr>
                <w:b/>
                <w:bCs/>
                <w:iCs/>
              </w:rPr>
              <w:t>Second periodic report</w:t>
            </w:r>
            <w:r w:rsidRPr="004248D8" w:rsidDel="0036485D">
              <w:rPr>
                <w:b/>
                <w:bCs/>
                <w:iCs/>
              </w:rPr>
              <w:t xml:space="preserve"> </w:t>
            </w:r>
          </w:p>
        </w:tc>
        <w:tc>
          <w:tcPr>
            <w:tcW w:w="2272" w:type="dxa"/>
            <w:tcBorders>
              <w:top w:val="single" w:sz="12" w:space="0" w:color="auto"/>
            </w:tcBorders>
          </w:tcPr>
          <w:p w14:paraId="72375453" w14:textId="77777777" w:rsidR="00432FEE" w:rsidRPr="004248D8" w:rsidRDefault="00432FEE" w:rsidP="00E65988">
            <w:pPr>
              <w:suppressAutoHyphens w:val="0"/>
              <w:spacing w:before="40" w:after="120" w:line="220" w:lineRule="exact"/>
              <w:ind w:right="113"/>
              <w:rPr>
                <w:iCs/>
              </w:rPr>
            </w:pPr>
          </w:p>
        </w:tc>
      </w:tr>
      <w:tr w:rsidR="00432FEE" w:rsidRPr="004248D8" w14:paraId="15F73C1F" w14:textId="77777777" w:rsidTr="00E65988">
        <w:trPr>
          <w:trHeight w:val="360"/>
          <w:tblHeader/>
        </w:trPr>
        <w:tc>
          <w:tcPr>
            <w:tcW w:w="5098" w:type="dxa"/>
          </w:tcPr>
          <w:p w14:paraId="6C059D75" w14:textId="77777777" w:rsidR="00432FEE" w:rsidRPr="004248D8" w:rsidDel="0036485D" w:rsidRDefault="00432FEE" w:rsidP="00E65988">
            <w:pPr>
              <w:suppressAutoHyphens w:val="0"/>
              <w:spacing w:before="40" w:after="120" w:line="220" w:lineRule="exact"/>
              <w:ind w:right="113"/>
              <w:rPr>
                <w:iCs/>
              </w:rPr>
            </w:pPr>
            <w:r>
              <w:rPr>
                <w:iCs/>
              </w:rPr>
              <w:t>Croatia</w:t>
            </w:r>
          </w:p>
        </w:tc>
        <w:tc>
          <w:tcPr>
            <w:tcW w:w="2272" w:type="dxa"/>
          </w:tcPr>
          <w:p w14:paraId="2E769322" w14:textId="26D1687C" w:rsidR="00432FEE" w:rsidRPr="004248D8" w:rsidDel="0036485D" w:rsidRDefault="00432FEE" w:rsidP="00E65988">
            <w:pPr>
              <w:suppressAutoHyphens w:val="0"/>
              <w:spacing w:before="40" w:after="120" w:line="220" w:lineRule="exact"/>
              <w:ind w:right="113"/>
              <w:rPr>
                <w:iCs/>
              </w:rPr>
            </w:pPr>
            <w:hyperlink r:id="rId36" w:history="1">
              <w:r w:rsidRPr="00DA147D">
                <w:rPr>
                  <w:rStyle w:val="Hyperlink"/>
                </w:rPr>
                <w:t>E/C.12/HRV/2</w:t>
              </w:r>
            </w:hyperlink>
          </w:p>
        </w:tc>
      </w:tr>
      <w:tr w:rsidR="00432FEE" w:rsidRPr="004248D8" w14:paraId="5169B2E2" w14:textId="77777777" w:rsidTr="00E65988">
        <w:trPr>
          <w:trHeight w:val="360"/>
          <w:tblHeader/>
        </w:trPr>
        <w:tc>
          <w:tcPr>
            <w:tcW w:w="5098" w:type="dxa"/>
          </w:tcPr>
          <w:p w14:paraId="48CA30A7" w14:textId="77777777" w:rsidR="00432FEE" w:rsidRPr="004248D8" w:rsidRDefault="00432FEE" w:rsidP="00E65988">
            <w:pPr>
              <w:suppressAutoHyphens w:val="0"/>
              <w:spacing w:before="40" w:after="120" w:line="220" w:lineRule="exact"/>
              <w:ind w:right="113"/>
              <w:rPr>
                <w:b/>
                <w:bCs/>
                <w:iCs/>
              </w:rPr>
            </w:pPr>
            <w:r w:rsidRPr="004248D8">
              <w:rPr>
                <w:b/>
                <w:bCs/>
                <w:iCs/>
              </w:rPr>
              <w:t>Fifth periodic report</w:t>
            </w:r>
            <w:r w:rsidRPr="004248D8" w:rsidDel="0036485D">
              <w:rPr>
                <w:b/>
                <w:bCs/>
                <w:iCs/>
              </w:rPr>
              <w:t xml:space="preserve"> </w:t>
            </w:r>
          </w:p>
        </w:tc>
        <w:tc>
          <w:tcPr>
            <w:tcW w:w="2272" w:type="dxa"/>
          </w:tcPr>
          <w:p w14:paraId="0FB943C6" w14:textId="77777777" w:rsidR="00432FEE" w:rsidRPr="004248D8" w:rsidRDefault="00432FEE" w:rsidP="00E65988">
            <w:pPr>
              <w:suppressAutoHyphens w:val="0"/>
              <w:spacing w:before="40" w:after="120" w:line="220" w:lineRule="exact"/>
              <w:ind w:right="113"/>
              <w:rPr>
                <w:iCs/>
              </w:rPr>
            </w:pPr>
          </w:p>
        </w:tc>
      </w:tr>
      <w:tr w:rsidR="000A36EF" w:rsidRPr="004248D8" w14:paraId="6479D930" w14:textId="77777777" w:rsidTr="00E65988">
        <w:trPr>
          <w:trHeight w:val="360"/>
          <w:tblHeader/>
        </w:trPr>
        <w:tc>
          <w:tcPr>
            <w:tcW w:w="5098" w:type="dxa"/>
          </w:tcPr>
          <w:p w14:paraId="47FD247C" w14:textId="62339E3E" w:rsidR="000A36EF" w:rsidRPr="004248D8" w:rsidRDefault="000A36EF" w:rsidP="000A36EF">
            <w:pPr>
              <w:suppressAutoHyphens w:val="0"/>
              <w:spacing w:before="40" w:after="120" w:line="220" w:lineRule="exact"/>
              <w:ind w:right="113"/>
              <w:rPr>
                <w:b/>
                <w:bCs/>
                <w:iCs/>
              </w:rPr>
            </w:pPr>
            <w:r>
              <w:rPr>
                <w:iCs/>
              </w:rPr>
              <w:t>Peru</w:t>
            </w:r>
            <w:r w:rsidRPr="004248D8">
              <w:rPr>
                <w:iCs/>
              </w:rPr>
              <w:t xml:space="preserve"> </w:t>
            </w:r>
          </w:p>
        </w:tc>
        <w:tc>
          <w:tcPr>
            <w:tcW w:w="2272" w:type="dxa"/>
          </w:tcPr>
          <w:p w14:paraId="556D7DA4" w14:textId="0CFF97DD" w:rsidR="000A36EF" w:rsidRPr="004248D8" w:rsidRDefault="000A36EF" w:rsidP="000A36EF">
            <w:pPr>
              <w:suppressAutoHyphens w:val="0"/>
              <w:spacing w:before="40" w:after="120" w:line="220" w:lineRule="exact"/>
              <w:ind w:right="113"/>
              <w:rPr>
                <w:iCs/>
              </w:rPr>
            </w:pPr>
            <w:hyperlink r:id="rId37" w:history="1">
              <w:r w:rsidRPr="00DA147D">
                <w:rPr>
                  <w:rStyle w:val="Hyperlink"/>
                  <w:lang w:val="es-ES"/>
                </w:rPr>
                <w:t>E/C.12/PER/5</w:t>
              </w:r>
            </w:hyperlink>
          </w:p>
        </w:tc>
      </w:tr>
      <w:tr w:rsidR="00432FEE" w:rsidRPr="00C25CAF" w14:paraId="7617EAAE" w14:textId="77777777" w:rsidTr="00E65988">
        <w:trPr>
          <w:trHeight w:val="360"/>
          <w:tblHeader/>
        </w:trPr>
        <w:tc>
          <w:tcPr>
            <w:tcW w:w="5098" w:type="dxa"/>
          </w:tcPr>
          <w:p w14:paraId="2E2A1BAC" w14:textId="77777777" w:rsidR="00432FEE" w:rsidRPr="004248D8" w:rsidRDefault="00432FEE" w:rsidP="00E65988">
            <w:pPr>
              <w:suppressAutoHyphens w:val="0"/>
              <w:spacing w:before="40" w:after="120" w:line="220" w:lineRule="exact"/>
              <w:ind w:right="113"/>
              <w:rPr>
                <w:iCs/>
              </w:rPr>
            </w:pPr>
            <w:r>
              <w:rPr>
                <w:iCs/>
              </w:rPr>
              <w:t>Rwanda</w:t>
            </w:r>
          </w:p>
        </w:tc>
        <w:tc>
          <w:tcPr>
            <w:tcW w:w="2272" w:type="dxa"/>
          </w:tcPr>
          <w:p w14:paraId="297E8743" w14:textId="6D1263E8" w:rsidR="00432FEE" w:rsidRPr="00FF0D46" w:rsidRDefault="00432FEE" w:rsidP="00E65988">
            <w:pPr>
              <w:suppressAutoHyphens w:val="0"/>
              <w:spacing w:before="40" w:after="120" w:line="220" w:lineRule="exact"/>
              <w:ind w:right="113"/>
              <w:rPr>
                <w:iCs/>
                <w:lang w:val="es-ES"/>
              </w:rPr>
            </w:pPr>
            <w:hyperlink r:id="rId38" w:history="1">
              <w:r w:rsidRPr="00DA147D">
                <w:rPr>
                  <w:rStyle w:val="Hyperlink"/>
                  <w:iCs/>
                  <w:lang w:val="es-ES"/>
                </w:rPr>
                <w:t>E/C.12/RWA/5</w:t>
              </w:r>
            </w:hyperlink>
          </w:p>
        </w:tc>
      </w:tr>
      <w:tr w:rsidR="00432FEE" w:rsidRPr="004248D8" w14:paraId="5C8DCB13" w14:textId="77777777" w:rsidTr="00E65988">
        <w:trPr>
          <w:trHeight w:val="360"/>
          <w:tblHeader/>
        </w:trPr>
        <w:tc>
          <w:tcPr>
            <w:tcW w:w="5098" w:type="dxa"/>
          </w:tcPr>
          <w:p w14:paraId="0E931125" w14:textId="77777777" w:rsidR="00432FEE" w:rsidRPr="004248D8" w:rsidDel="00EF4663" w:rsidRDefault="00432FEE" w:rsidP="00E65988">
            <w:pPr>
              <w:suppressAutoHyphens w:val="0"/>
              <w:spacing w:before="40" w:after="120" w:line="220" w:lineRule="exact"/>
              <w:ind w:right="113"/>
              <w:rPr>
                <w:iCs/>
              </w:rPr>
            </w:pPr>
            <w:r w:rsidRPr="004248D8">
              <w:rPr>
                <w:b/>
                <w:bCs/>
                <w:iCs/>
              </w:rPr>
              <w:t>Seventh</w:t>
            </w:r>
            <w:r w:rsidRPr="004248D8">
              <w:rPr>
                <w:iCs/>
              </w:rPr>
              <w:t xml:space="preserve"> </w:t>
            </w:r>
            <w:r w:rsidRPr="004248D8">
              <w:rPr>
                <w:b/>
                <w:bCs/>
                <w:iCs/>
              </w:rPr>
              <w:t>periodic report</w:t>
            </w:r>
          </w:p>
        </w:tc>
        <w:tc>
          <w:tcPr>
            <w:tcW w:w="2272" w:type="dxa"/>
          </w:tcPr>
          <w:p w14:paraId="3B057CB4" w14:textId="77777777" w:rsidR="00432FEE" w:rsidRPr="004248D8" w:rsidRDefault="00432FEE" w:rsidP="00E65988">
            <w:pPr>
              <w:suppressAutoHyphens w:val="0"/>
              <w:spacing w:before="40" w:after="120" w:line="220" w:lineRule="exact"/>
              <w:ind w:right="113"/>
            </w:pPr>
          </w:p>
        </w:tc>
      </w:tr>
      <w:tr w:rsidR="000A36EF" w:rsidRPr="004248D8" w14:paraId="6B317D76" w14:textId="77777777" w:rsidTr="00E65988">
        <w:trPr>
          <w:trHeight w:val="360"/>
          <w:tblHeader/>
        </w:trPr>
        <w:tc>
          <w:tcPr>
            <w:tcW w:w="5098" w:type="dxa"/>
          </w:tcPr>
          <w:p w14:paraId="6D56EDA5" w14:textId="5902433F" w:rsidR="000A36EF" w:rsidRPr="004248D8" w:rsidRDefault="000A36EF" w:rsidP="000A36EF">
            <w:pPr>
              <w:suppressAutoHyphens w:val="0"/>
              <w:spacing w:before="40" w:after="120" w:line="220" w:lineRule="exact"/>
              <w:ind w:right="113"/>
              <w:rPr>
                <w:b/>
                <w:bCs/>
                <w:iCs/>
              </w:rPr>
            </w:pPr>
            <w:r>
              <w:rPr>
                <w:iCs/>
              </w:rPr>
              <w:t>Philippines</w:t>
            </w:r>
          </w:p>
        </w:tc>
        <w:tc>
          <w:tcPr>
            <w:tcW w:w="2272" w:type="dxa"/>
          </w:tcPr>
          <w:p w14:paraId="3AE7D70A" w14:textId="2CA9D9EA" w:rsidR="000A36EF" w:rsidRPr="004248D8" w:rsidRDefault="000A36EF" w:rsidP="000A36EF">
            <w:pPr>
              <w:suppressAutoHyphens w:val="0"/>
              <w:spacing w:before="40" w:after="120" w:line="220" w:lineRule="exact"/>
              <w:ind w:right="113"/>
            </w:pPr>
            <w:hyperlink r:id="rId39" w:history="1">
              <w:r w:rsidRPr="00DA147D">
                <w:rPr>
                  <w:rStyle w:val="Hyperlink"/>
                  <w:lang w:val="es-ES"/>
                </w:rPr>
                <w:t>E/C.12/PHL/7</w:t>
              </w:r>
            </w:hyperlink>
          </w:p>
        </w:tc>
      </w:tr>
      <w:tr w:rsidR="00432FEE" w:rsidRPr="00C25CAF" w14:paraId="5E48A4CB" w14:textId="77777777" w:rsidTr="00E65988">
        <w:trPr>
          <w:trHeight w:val="360"/>
          <w:tblHeader/>
        </w:trPr>
        <w:tc>
          <w:tcPr>
            <w:tcW w:w="5098" w:type="dxa"/>
          </w:tcPr>
          <w:p w14:paraId="130F1C9D" w14:textId="77777777" w:rsidR="00432FEE" w:rsidRPr="009616B9" w:rsidDel="00EF4663" w:rsidRDefault="00432FEE" w:rsidP="00E65988">
            <w:pPr>
              <w:suppressAutoHyphens w:val="0"/>
              <w:spacing w:before="40" w:after="120" w:line="220" w:lineRule="exact"/>
              <w:ind w:right="113"/>
              <w:rPr>
                <w:iCs/>
              </w:rPr>
            </w:pPr>
            <w:r w:rsidRPr="009616B9">
              <w:rPr>
                <w:iCs/>
              </w:rPr>
              <w:t>United Kingdom of Great Britain and Northern Ireland</w:t>
            </w:r>
          </w:p>
        </w:tc>
        <w:tc>
          <w:tcPr>
            <w:tcW w:w="2272" w:type="dxa"/>
          </w:tcPr>
          <w:p w14:paraId="5AD5FC9B" w14:textId="00E2225E" w:rsidR="00432FEE" w:rsidRPr="00FF0D46" w:rsidRDefault="00432FEE" w:rsidP="00E65988">
            <w:pPr>
              <w:suppressAutoHyphens w:val="0"/>
              <w:spacing w:before="40" w:after="120" w:line="220" w:lineRule="exact"/>
              <w:ind w:right="113"/>
              <w:rPr>
                <w:lang w:val="es-ES"/>
              </w:rPr>
            </w:pPr>
            <w:hyperlink r:id="rId40" w:history="1">
              <w:r w:rsidRPr="00DA147D">
                <w:rPr>
                  <w:rStyle w:val="Hyperlink"/>
                  <w:lang w:val="es-ES"/>
                </w:rPr>
                <w:t>E/C.12/GBR/7</w:t>
              </w:r>
            </w:hyperlink>
          </w:p>
        </w:tc>
      </w:tr>
    </w:tbl>
    <w:p w14:paraId="23E6DB76" w14:textId="4B5FE5B2" w:rsidR="00432FEE" w:rsidRPr="00C96549" w:rsidRDefault="0067057F" w:rsidP="0067057F">
      <w:pPr>
        <w:pStyle w:val="SingleTxtG"/>
        <w:tabs>
          <w:tab w:val="clear" w:pos="1701"/>
          <w:tab w:val="clear" w:pos="2268"/>
        </w:tabs>
        <w:spacing w:before="240" w:after="240"/>
      </w:pPr>
      <w:bookmarkStart w:id="493" w:name="_Ref158716539"/>
      <w:r w:rsidRPr="00C96549">
        <w:rPr>
          <w:rFonts w:asciiTheme="majorBidi" w:hAnsiTheme="majorBidi" w:cstheme="majorBidi"/>
        </w:rPr>
        <w:t>78.</w:t>
      </w:r>
      <w:r w:rsidRPr="00C96549">
        <w:rPr>
          <w:rFonts w:asciiTheme="majorBidi" w:hAnsiTheme="majorBidi" w:cstheme="majorBidi"/>
        </w:rPr>
        <w:tab/>
      </w:r>
      <w:r w:rsidR="00432FEE" w:rsidRPr="00C96549">
        <w:t>At its seventy-</w:t>
      </w:r>
      <w:r w:rsidR="00432FEE">
        <w:t>eighth</w:t>
      </w:r>
      <w:r w:rsidR="00432FEE" w:rsidRPr="00C96549">
        <w:t xml:space="preserve"> session, the Committee examined the following reports</w:t>
      </w:r>
      <w:r w:rsidR="00432FEE">
        <w:t xml:space="preserve"> </w:t>
      </w:r>
      <w:r w:rsidR="00432FEE" w:rsidRPr="00C96549">
        <w:t xml:space="preserve">submitted by States </w:t>
      </w:r>
      <w:r w:rsidR="00432FEE">
        <w:t>P</w:t>
      </w:r>
      <w:r w:rsidR="00432FEE" w:rsidRPr="00C96549">
        <w:t>arties under articles 16 and 17 of the Covenant:</w:t>
      </w:r>
      <w:bookmarkEnd w:id="493"/>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3"/>
        <w:gridCol w:w="2267"/>
      </w:tblGrid>
      <w:tr w:rsidR="00432FEE" w:rsidRPr="00555723" w14:paraId="14C2809A" w14:textId="77777777" w:rsidTr="00E65988">
        <w:trPr>
          <w:trHeight w:val="360"/>
          <w:tblHeader/>
        </w:trPr>
        <w:tc>
          <w:tcPr>
            <w:tcW w:w="5103" w:type="dxa"/>
            <w:tcBorders>
              <w:top w:val="single" w:sz="4" w:space="0" w:color="auto"/>
              <w:bottom w:val="single" w:sz="12" w:space="0" w:color="auto"/>
            </w:tcBorders>
            <w:vAlign w:val="bottom"/>
          </w:tcPr>
          <w:p w14:paraId="6A7DFDEE" w14:textId="77777777" w:rsidR="00432FEE" w:rsidRPr="00555723" w:rsidRDefault="00432FEE" w:rsidP="00E65988">
            <w:pPr>
              <w:suppressAutoHyphens w:val="0"/>
              <w:spacing w:before="80" w:after="80" w:line="200" w:lineRule="exact"/>
              <w:ind w:right="113"/>
              <w:rPr>
                <w:i/>
                <w:sz w:val="16"/>
              </w:rPr>
            </w:pPr>
            <w:r w:rsidRPr="00555723">
              <w:rPr>
                <w:i/>
                <w:sz w:val="16"/>
              </w:rPr>
              <w:lastRenderedPageBreak/>
              <w:t xml:space="preserve">State </w:t>
            </w:r>
            <w:r>
              <w:rPr>
                <w:i/>
                <w:sz w:val="16"/>
              </w:rPr>
              <w:t>P</w:t>
            </w:r>
            <w:r w:rsidRPr="00555723">
              <w:rPr>
                <w:i/>
                <w:sz w:val="16"/>
              </w:rPr>
              <w:t>arty</w:t>
            </w:r>
          </w:p>
        </w:tc>
        <w:tc>
          <w:tcPr>
            <w:tcW w:w="2267" w:type="dxa"/>
            <w:tcBorders>
              <w:top w:val="single" w:sz="4" w:space="0" w:color="auto"/>
              <w:bottom w:val="single" w:sz="12" w:space="0" w:color="auto"/>
            </w:tcBorders>
            <w:vAlign w:val="bottom"/>
          </w:tcPr>
          <w:p w14:paraId="7E8378E9" w14:textId="77777777" w:rsidR="00432FEE" w:rsidRPr="00555723" w:rsidRDefault="00432FEE" w:rsidP="00E65988">
            <w:pPr>
              <w:suppressAutoHyphens w:val="0"/>
              <w:spacing w:before="80" w:after="80" w:line="200" w:lineRule="exact"/>
              <w:ind w:right="113"/>
              <w:rPr>
                <w:i/>
                <w:sz w:val="16"/>
              </w:rPr>
            </w:pPr>
            <w:r w:rsidRPr="00555723">
              <w:rPr>
                <w:i/>
                <w:sz w:val="16"/>
              </w:rPr>
              <w:t>Symbol</w:t>
            </w:r>
          </w:p>
        </w:tc>
      </w:tr>
      <w:tr w:rsidR="00432FEE" w:rsidRPr="00555723" w14:paraId="446355A5" w14:textId="77777777" w:rsidTr="00E65988">
        <w:trPr>
          <w:trHeight w:val="360"/>
          <w:tblHeader/>
        </w:trPr>
        <w:tc>
          <w:tcPr>
            <w:tcW w:w="5103" w:type="dxa"/>
            <w:tcBorders>
              <w:top w:val="single" w:sz="12" w:space="0" w:color="auto"/>
            </w:tcBorders>
          </w:tcPr>
          <w:p w14:paraId="04CC5476" w14:textId="77777777" w:rsidR="00432FEE" w:rsidRPr="00555723" w:rsidRDefault="00432FEE" w:rsidP="00E65988">
            <w:pPr>
              <w:suppressAutoHyphens w:val="0"/>
              <w:spacing w:before="40" w:after="120" w:line="220" w:lineRule="exact"/>
              <w:ind w:right="113"/>
              <w:rPr>
                <w:b/>
                <w:bCs/>
                <w:iCs/>
              </w:rPr>
            </w:pPr>
            <w:r w:rsidRPr="00555723">
              <w:rPr>
                <w:b/>
                <w:bCs/>
                <w:iCs/>
              </w:rPr>
              <w:t>Initial report</w:t>
            </w:r>
          </w:p>
        </w:tc>
        <w:tc>
          <w:tcPr>
            <w:tcW w:w="2267" w:type="dxa"/>
            <w:tcBorders>
              <w:top w:val="single" w:sz="12" w:space="0" w:color="auto"/>
            </w:tcBorders>
          </w:tcPr>
          <w:p w14:paraId="2DD0F568" w14:textId="77777777" w:rsidR="00432FEE" w:rsidRPr="00555723" w:rsidRDefault="00432FEE" w:rsidP="00E65988">
            <w:pPr>
              <w:suppressAutoHyphens w:val="0"/>
              <w:spacing w:before="40" w:after="120" w:line="220" w:lineRule="exact"/>
              <w:ind w:right="113"/>
              <w:rPr>
                <w:iCs/>
              </w:rPr>
            </w:pPr>
          </w:p>
        </w:tc>
      </w:tr>
      <w:tr w:rsidR="00432FEE" w:rsidRPr="00555723" w14:paraId="7FD6DDB5" w14:textId="77777777" w:rsidTr="00E65988">
        <w:trPr>
          <w:trHeight w:val="360"/>
          <w:tblHeader/>
        </w:trPr>
        <w:tc>
          <w:tcPr>
            <w:tcW w:w="5103" w:type="dxa"/>
          </w:tcPr>
          <w:p w14:paraId="31D983FE" w14:textId="77777777" w:rsidR="00432FEE" w:rsidRPr="00555723" w:rsidRDefault="00432FEE" w:rsidP="00E65988">
            <w:pPr>
              <w:suppressAutoHyphens w:val="0"/>
              <w:spacing w:before="40" w:after="120" w:line="220" w:lineRule="exact"/>
              <w:ind w:right="113"/>
              <w:rPr>
                <w:iCs/>
              </w:rPr>
            </w:pPr>
            <w:r>
              <w:rPr>
                <w:iCs/>
              </w:rPr>
              <w:t>Lao People’s Democratic Republic</w:t>
            </w:r>
          </w:p>
        </w:tc>
        <w:tc>
          <w:tcPr>
            <w:tcW w:w="2267" w:type="dxa"/>
          </w:tcPr>
          <w:p w14:paraId="00A97414" w14:textId="61C162DB" w:rsidR="00432FEE" w:rsidRPr="00555723" w:rsidRDefault="00432FEE" w:rsidP="00E65988">
            <w:pPr>
              <w:suppressAutoHyphens w:val="0"/>
              <w:spacing w:before="40" w:after="120" w:line="220" w:lineRule="exact"/>
              <w:ind w:right="113"/>
            </w:pPr>
            <w:hyperlink r:id="rId41" w:history="1">
              <w:r w:rsidRPr="00DA147D">
                <w:rPr>
                  <w:rStyle w:val="Hyperlink"/>
                </w:rPr>
                <w:t>E/C.12/LAO/1</w:t>
              </w:r>
            </w:hyperlink>
            <w:r w:rsidRPr="004C363F" w:rsidDel="00BB39C5">
              <w:t xml:space="preserve"> </w:t>
            </w:r>
          </w:p>
        </w:tc>
      </w:tr>
      <w:tr w:rsidR="00432FEE" w:rsidRPr="00555723" w14:paraId="48348C33" w14:textId="77777777" w:rsidTr="00E65988">
        <w:trPr>
          <w:trHeight w:val="360"/>
          <w:tblHeader/>
        </w:trPr>
        <w:tc>
          <w:tcPr>
            <w:tcW w:w="5103" w:type="dxa"/>
          </w:tcPr>
          <w:p w14:paraId="71045CAB" w14:textId="77777777" w:rsidR="00432FEE" w:rsidRPr="00555723" w:rsidRDefault="00432FEE" w:rsidP="00E65988">
            <w:pPr>
              <w:suppressAutoHyphens w:val="0"/>
              <w:spacing w:before="40" w:after="120" w:line="220" w:lineRule="exact"/>
              <w:ind w:right="113"/>
              <w:rPr>
                <w:b/>
                <w:bCs/>
                <w:iCs/>
              </w:rPr>
            </w:pPr>
            <w:r>
              <w:rPr>
                <w:b/>
                <w:bCs/>
                <w:iCs/>
              </w:rPr>
              <w:t>Second</w:t>
            </w:r>
            <w:r w:rsidRPr="00555723">
              <w:rPr>
                <w:b/>
                <w:bCs/>
                <w:iCs/>
              </w:rPr>
              <w:t xml:space="preserve"> periodic report</w:t>
            </w:r>
          </w:p>
        </w:tc>
        <w:tc>
          <w:tcPr>
            <w:tcW w:w="2267" w:type="dxa"/>
          </w:tcPr>
          <w:p w14:paraId="4F63F180" w14:textId="77777777" w:rsidR="00432FEE" w:rsidRPr="00555723" w:rsidRDefault="00432FEE" w:rsidP="00E65988">
            <w:pPr>
              <w:suppressAutoHyphens w:val="0"/>
              <w:spacing w:before="40" w:after="120" w:line="220" w:lineRule="exact"/>
              <w:ind w:right="113"/>
            </w:pPr>
          </w:p>
        </w:tc>
      </w:tr>
      <w:tr w:rsidR="00432FEE" w:rsidRPr="00555723" w14:paraId="6C36E58F" w14:textId="77777777" w:rsidTr="00E65988">
        <w:trPr>
          <w:trHeight w:val="360"/>
          <w:tblHeader/>
        </w:trPr>
        <w:tc>
          <w:tcPr>
            <w:tcW w:w="5103" w:type="dxa"/>
          </w:tcPr>
          <w:p w14:paraId="22F34C0F" w14:textId="77777777" w:rsidR="00432FEE" w:rsidRPr="00555723" w:rsidRDefault="00432FEE" w:rsidP="00E65988">
            <w:pPr>
              <w:suppressAutoHyphens w:val="0"/>
              <w:spacing w:before="40" w:after="120" w:line="220" w:lineRule="exact"/>
              <w:ind w:right="113"/>
              <w:rPr>
                <w:b/>
                <w:bCs/>
                <w:iCs/>
              </w:rPr>
            </w:pPr>
            <w:r>
              <w:rPr>
                <w:iCs/>
              </w:rPr>
              <w:t>Zimbabwe</w:t>
            </w:r>
          </w:p>
        </w:tc>
        <w:tc>
          <w:tcPr>
            <w:tcW w:w="2267" w:type="dxa"/>
          </w:tcPr>
          <w:p w14:paraId="6AB99285" w14:textId="21F11028" w:rsidR="00432FEE" w:rsidRPr="00555723" w:rsidRDefault="00432FEE" w:rsidP="00E65988">
            <w:pPr>
              <w:suppressAutoHyphens w:val="0"/>
              <w:spacing w:before="40" w:after="120" w:line="220" w:lineRule="exact"/>
              <w:ind w:right="113"/>
            </w:pPr>
            <w:hyperlink r:id="rId42" w:history="1">
              <w:r w:rsidRPr="00DA147D">
                <w:rPr>
                  <w:rStyle w:val="Hyperlink"/>
                </w:rPr>
                <w:t>E/C.12/ZWE/2</w:t>
              </w:r>
            </w:hyperlink>
            <w:r w:rsidRPr="0095530B" w:rsidDel="00BB39C5">
              <w:t xml:space="preserve"> </w:t>
            </w:r>
          </w:p>
        </w:tc>
      </w:tr>
      <w:tr w:rsidR="00432FEE" w:rsidRPr="00555723" w14:paraId="349E9AC5" w14:textId="77777777" w:rsidTr="00E65988">
        <w:trPr>
          <w:trHeight w:val="360"/>
          <w:tblHeader/>
        </w:trPr>
        <w:tc>
          <w:tcPr>
            <w:tcW w:w="5103" w:type="dxa"/>
          </w:tcPr>
          <w:p w14:paraId="111198B6" w14:textId="77777777" w:rsidR="00432FEE" w:rsidRPr="00555723" w:rsidDel="00BD2CA0" w:rsidRDefault="00432FEE" w:rsidP="00E65988">
            <w:pPr>
              <w:suppressAutoHyphens w:val="0"/>
              <w:spacing w:before="40" w:after="120" w:line="220" w:lineRule="exact"/>
              <w:ind w:right="113"/>
              <w:rPr>
                <w:iCs/>
              </w:rPr>
            </w:pPr>
            <w:r w:rsidRPr="00555723">
              <w:rPr>
                <w:b/>
                <w:bCs/>
                <w:iCs/>
              </w:rPr>
              <w:t>Fifth periodic report</w:t>
            </w:r>
          </w:p>
        </w:tc>
        <w:tc>
          <w:tcPr>
            <w:tcW w:w="2267" w:type="dxa"/>
          </w:tcPr>
          <w:p w14:paraId="6B1C3809" w14:textId="77777777" w:rsidR="00432FEE" w:rsidRPr="00555723" w:rsidRDefault="00432FEE" w:rsidP="00E65988">
            <w:pPr>
              <w:suppressAutoHyphens w:val="0"/>
              <w:spacing w:before="40" w:after="120" w:line="220" w:lineRule="exact"/>
              <w:ind w:right="113"/>
            </w:pPr>
          </w:p>
        </w:tc>
      </w:tr>
      <w:tr w:rsidR="00432FEE" w:rsidRPr="00555723" w14:paraId="63554D86" w14:textId="77777777" w:rsidTr="00E65988">
        <w:trPr>
          <w:trHeight w:val="360"/>
          <w:tblHeader/>
        </w:trPr>
        <w:tc>
          <w:tcPr>
            <w:tcW w:w="5103" w:type="dxa"/>
          </w:tcPr>
          <w:p w14:paraId="43A447D1" w14:textId="77777777" w:rsidR="00432FEE" w:rsidRPr="00555723" w:rsidDel="00BD2CA0" w:rsidRDefault="00432FEE" w:rsidP="00E65988">
            <w:pPr>
              <w:suppressAutoHyphens w:val="0"/>
              <w:spacing w:before="40" w:after="120" w:line="220" w:lineRule="exact"/>
              <w:ind w:right="113"/>
              <w:rPr>
                <w:iCs/>
              </w:rPr>
            </w:pPr>
            <w:r>
              <w:rPr>
                <w:iCs/>
              </w:rPr>
              <w:t>Chile</w:t>
            </w:r>
          </w:p>
        </w:tc>
        <w:tc>
          <w:tcPr>
            <w:tcW w:w="2267" w:type="dxa"/>
          </w:tcPr>
          <w:p w14:paraId="1063E503" w14:textId="073348EF" w:rsidR="00432FEE" w:rsidRPr="00555723" w:rsidRDefault="00432FEE" w:rsidP="00E65988">
            <w:pPr>
              <w:suppressAutoHyphens w:val="0"/>
              <w:spacing w:before="40" w:after="120" w:line="220" w:lineRule="exact"/>
              <w:ind w:right="113"/>
            </w:pPr>
            <w:hyperlink r:id="rId43" w:history="1">
              <w:r w:rsidRPr="00DA147D">
                <w:rPr>
                  <w:rStyle w:val="Hyperlink"/>
                  <w:lang w:val="es-ES"/>
                </w:rPr>
                <w:t>E/C.12/CHL/5</w:t>
              </w:r>
            </w:hyperlink>
            <w:r w:rsidRPr="00FF0D46" w:rsidDel="00BB39C5">
              <w:rPr>
                <w:lang w:val="es-ES"/>
              </w:rPr>
              <w:t xml:space="preserve"> </w:t>
            </w:r>
          </w:p>
        </w:tc>
      </w:tr>
      <w:tr w:rsidR="00432FEE" w:rsidRPr="00555723" w14:paraId="31D23E43" w14:textId="77777777" w:rsidTr="00E65988">
        <w:trPr>
          <w:trHeight w:val="360"/>
          <w:tblHeader/>
        </w:trPr>
        <w:tc>
          <w:tcPr>
            <w:tcW w:w="5103" w:type="dxa"/>
          </w:tcPr>
          <w:p w14:paraId="5A8BF8AD" w14:textId="77777777" w:rsidR="00432FEE" w:rsidRPr="00555723" w:rsidRDefault="00432FEE" w:rsidP="00E65988">
            <w:pPr>
              <w:suppressAutoHyphens w:val="0"/>
              <w:spacing w:before="40" w:after="120" w:line="220" w:lineRule="exact"/>
              <w:ind w:right="113"/>
              <w:rPr>
                <w:iCs/>
              </w:rPr>
            </w:pPr>
            <w:r w:rsidRPr="00555723">
              <w:rPr>
                <w:b/>
                <w:bCs/>
                <w:iCs/>
              </w:rPr>
              <w:t>Seventh</w:t>
            </w:r>
            <w:r w:rsidRPr="00555723">
              <w:rPr>
                <w:iCs/>
              </w:rPr>
              <w:t xml:space="preserve"> </w:t>
            </w:r>
            <w:r w:rsidRPr="00555723">
              <w:rPr>
                <w:b/>
                <w:bCs/>
                <w:iCs/>
              </w:rPr>
              <w:t>periodic report</w:t>
            </w:r>
          </w:p>
        </w:tc>
        <w:tc>
          <w:tcPr>
            <w:tcW w:w="2267" w:type="dxa"/>
          </w:tcPr>
          <w:p w14:paraId="46CFED5F" w14:textId="77777777" w:rsidR="00432FEE" w:rsidRPr="00555723" w:rsidRDefault="00432FEE" w:rsidP="00E65988">
            <w:pPr>
              <w:suppressAutoHyphens w:val="0"/>
              <w:spacing w:before="40" w:after="120" w:line="220" w:lineRule="exact"/>
              <w:ind w:right="113"/>
            </w:pPr>
          </w:p>
        </w:tc>
      </w:tr>
      <w:tr w:rsidR="00432FEE" w:rsidRPr="00555723" w14:paraId="53C6D0B5" w14:textId="77777777" w:rsidTr="00E65988">
        <w:trPr>
          <w:trHeight w:val="360"/>
          <w:tblHeader/>
        </w:trPr>
        <w:tc>
          <w:tcPr>
            <w:tcW w:w="5103" w:type="dxa"/>
          </w:tcPr>
          <w:p w14:paraId="69AB67A1" w14:textId="77777777" w:rsidR="00432FEE" w:rsidRPr="00555723" w:rsidRDefault="00432FEE" w:rsidP="00E65988">
            <w:pPr>
              <w:suppressAutoHyphens w:val="0"/>
              <w:spacing w:before="40" w:after="120" w:line="220" w:lineRule="exact"/>
              <w:ind w:right="113"/>
              <w:rPr>
                <w:iCs/>
              </w:rPr>
            </w:pPr>
            <w:r w:rsidRPr="00555723">
              <w:rPr>
                <w:iCs/>
              </w:rPr>
              <w:t>C</w:t>
            </w:r>
            <w:r>
              <w:rPr>
                <w:iCs/>
              </w:rPr>
              <w:t>olombia</w:t>
            </w:r>
          </w:p>
        </w:tc>
        <w:tc>
          <w:tcPr>
            <w:tcW w:w="2267" w:type="dxa"/>
          </w:tcPr>
          <w:p w14:paraId="6FB37CC7" w14:textId="4149D227" w:rsidR="00432FEE" w:rsidRPr="00555723" w:rsidRDefault="00432FEE" w:rsidP="00E65988">
            <w:pPr>
              <w:suppressAutoHyphens w:val="0"/>
              <w:spacing w:before="40" w:after="120" w:line="220" w:lineRule="exact"/>
              <w:ind w:right="113"/>
            </w:pPr>
            <w:hyperlink r:id="rId44" w:history="1">
              <w:r w:rsidRPr="00DA147D">
                <w:rPr>
                  <w:rStyle w:val="Hyperlink"/>
                </w:rPr>
                <w:t>E/C.12/COL/7</w:t>
              </w:r>
            </w:hyperlink>
          </w:p>
        </w:tc>
      </w:tr>
      <w:tr w:rsidR="00496A92" w:rsidRPr="00555723" w14:paraId="19199F1C" w14:textId="77777777" w:rsidTr="00E65988">
        <w:trPr>
          <w:trHeight w:val="360"/>
          <w:tblHeader/>
        </w:trPr>
        <w:tc>
          <w:tcPr>
            <w:tcW w:w="5103" w:type="dxa"/>
          </w:tcPr>
          <w:p w14:paraId="6B7295CE" w14:textId="4E29D1F2" w:rsidR="00496A92" w:rsidRPr="00555723" w:rsidRDefault="00496A92" w:rsidP="00E65988">
            <w:pPr>
              <w:suppressAutoHyphens w:val="0"/>
              <w:spacing w:before="40" w:after="120" w:line="220" w:lineRule="exact"/>
              <w:ind w:right="113"/>
              <w:rPr>
                <w:iCs/>
              </w:rPr>
            </w:pPr>
            <w:r>
              <w:rPr>
                <w:iCs/>
              </w:rPr>
              <w:t>Netherlands (Kingdom of the)</w:t>
            </w:r>
          </w:p>
        </w:tc>
        <w:tc>
          <w:tcPr>
            <w:tcW w:w="2267" w:type="dxa"/>
          </w:tcPr>
          <w:p w14:paraId="25E9E597" w14:textId="0FBB12D6" w:rsidR="00496A92" w:rsidRPr="00C25CAF" w:rsidRDefault="00496A92" w:rsidP="00E65988">
            <w:pPr>
              <w:suppressAutoHyphens w:val="0"/>
              <w:spacing w:before="40" w:after="120" w:line="220" w:lineRule="exact"/>
              <w:ind w:right="113"/>
            </w:pPr>
            <w:hyperlink r:id="rId45" w:history="1">
              <w:r w:rsidRPr="00DA147D">
                <w:rPr>
                  <w:rStyle w:val="Hyperlink"/>
                  <w:lang w:val="es-ES"/>
                </w:rPr>
                <w:t>E/C.12/NLD/7</w:t>
              </w:r>
            </w:hyperlink>
          </w:p>
        </w:tc>
      </w:tr>
      <w:tr w:rsidR="00432FEE" w:rsidRPr="00C25CAF" w14:paraId="6E4FF529" w14:textId="77777777" w:rsidTr="00E65988">
        <w:trPr>
          <w:trHeight w:val="360"/>
          <w:tblHeader/>
        </w:trPr>
        <w:tc>
          <w:tcPr>
            <w:tcW w:w="5103" w:type="dxa"/>
          </w:tcPr>
          <w:p w14:paraId="2864C594" w14:textId="77777777" w:rsidR="00432FEE" w:rsidRPr="00555723" w:rsidRDefault="00432FEE" w:rsidP="00E65988">
            <w:pPr>
              <w:suppressAutoHyphens w:val="0"/>
              <w:spacing w:before="40" w:after="120" w:line="220" w:lineRule="exact"/>
              <w:ind w:right="113"/>
              <w:rPr>
                <w:iCs/>
              </w:rPr>
            </w:pPr>
            <w:r>
              <w:rPr>
                <w:iCs/>
              </w:rPr>
              <w:t>Russian Federation</w:t>
            </w:r>
          </w:p>
        </w:tc>
        <w:tc>
          <w:tcPr>
            <w:tcW w:w="2267" w:type="dxa"/>
          </w:tcPr>
          <w:p w14:paraId="404691B0" w14:textId="2FC4C0AC" w:rsidR="00432FEE" w:rsidRPr="00FF0D46" w:rsidRDefault="00432FEE" w:rsidP="00E65988">
            <w:pPr>
              <w:suppressAutoHyphens w:val="0"/>
              <w:spacing w:before="40" w:after="120" w:line="220" w:lineRule="exact"/>
              <w:ind w:right="113"/>
              <w:rPr>
                <w:lang w:val="es-ES"/>
              </w:rPr>
            </w:pPr>
            <w:hyperlink r:id="rId46" w:history="1">
              <w:r w:rsidRPr="00DA147D">
                <w:rPr>
                  <w:rStyle w:val="Hyperlink"/>
                  <w:lang w:val="es-ES"/>
                </w:rPr>
                <w:t>E/C.12/RUS/7</w:t>
              </w:r>
            </w:hyperlink>
          </w:p>
        </w:tc>
      </w:tr>
    </w:tbl>
    <w:p w14:paraId="0C7D1923" w14:textId="7F8BBD19" w:rsidR="00432FEE" w:rsidRPr="00C96549" w:rsidRDefault="0067057F" w:rsidP="0067057F">
      <w:pPr>
        <w:pStyle w:val="SingleTxtG"/>
        <w:tabs>
          <w:tab w:val="clear" w:pos="1701"/>
          <w:tab w:val="clear" w:pos="2268"/>
        </w:tabs>
        <w:spacing w:before="120"/>
      </w:pPr>
      <w:r w:rsidRPr="00C96549">
        <w:rPr>
          <w:rFonts w:asciiTheme="majorBidi" w:hAnsiTheme="majorBidi" w:cstheme="majorBidi"/>
        </w:rPr>
        <w:t>79.</w:t>
      </w:r>
      <w:r w:rsidRPr="00C96549">
        <w:rPr>
          <w:rFonts w:asciiTheme="majorBidi" w:hAnsiTheme="majorBidi" w:cstheme="majorBidi"/>
        </w:rPr>
        <w:tab/>
      </w:r>
      <w:r w:rsidR="00432FEE" w:rsidRPr="00C96549">
        <w:t>The Committee adopted concluding observations on each report considered. The concluding observations listed below are available from the Official Document System of the United Nations. In accordance with established practice, members of the Committee do not participate in the dialogue with the delegation or in the drafting or adoption of the concluding observations relating to the report of their country of nationality. Members can also declare potential conflicts of interest and decide not to participate in or not to contribute to a dialogue, when such a conflict of interest exists or may be perceived to exist.</w:t>
      </w:r>
    </w:p>
    <w:p w14:paraId="363A1547" w14:textId="6023FE02" w:rsidR="00432FEE" w:rsidRPr="00C96549" w:rsidRDefault="00432FEE" w:rsidP="00432FEE">
      <w:pPr>
        <w:pStyle w:val="H23G"/>
      </w:pPr>
      <w:r w:rsidRPr="00C96549">
        <w:tab/>
      </w:r>
      <w:r w:rsidRPr="00C96549">
        <w:tab/>
      </w:r>
      <w:bookmarkStart w:id="494" w:name="_Toc536190876"/>
      <w:bookmarkStart w:id="495" w:name="_Toc536458161"/>
      <w:bookmarkStart w:id="496" w:name="_Toc63084558"/>
      <w:bookmarkStart w:id="497" w:name="_Toc81467347"/>
      <w:r w:rsidRPr="00C96549">
        <w:t>Concluding observations</w:t>
      </w:r>
      <w:bookmarkEnd w:id="494"/>
      <w:bookmarkEnd w:id="495"/>
      <w:bookmarkEnd w:id="496"/>
      <w:r w:rsidRPr="00C96549">
        <w:t xml:space="preserve"> from the seventy-</w:t>
      </w:r>
      <w:r>
        <w:t>seventh</w:t>
      </w:r>
      <w:r w:rsidRPr="00C96549">
        <w:t xml:space="preserve"> session</w:t>
      </w:r>
      <w:bookmarkEnd w:id="497"/>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3"/>
        <w:gridCol w:w="2267"/>
      </w:tblGrid>
      <w:tr w:rsidR="00432FEE" w:rsidRPr="00555723" w14:paraId="605B8DC0" w14:textId="77777777" w:rsidTr="00E65988">
        <w:trPr>
          <w:trHeight w:val="360"/>
          <w:tblHeader/>
        </w:trPr>
        <w:tc>
          <w:tcPr>
            <w:tcW w:w="5103" w:type="dxa"/>
            <w:tcBorders>
              <w:top w:val="single" w:sz="4" w:space="0" w:color="auto"/>
              <w:bottom w:val="single" w:sz="12" w:space="0" w:color="auto"/>
            </w:tcBorders>
            <w:vAlign w:val="bottom"/>
          </w:tcPr>
          <w:p w14:paraId="6D4F1C28" w14:textId="77777777" w:rsidR="00432FEE" w:rsidRPr="00555723" w:rsidRDefault="00432FEE" w:rsidP="00E65988">
            <w:pPr>
              <w:suppressAutoHyphens w:val="0"/>
              <w:spacing w:before="80" w:after="80" w:line="200" w:lineRule="exact"/>
              <w:ind w:right="113"/>
              <w:rPr>
                <w:i/>
                <w:sz w:val="16"/>
              </w:rPr>
            </w:pPr>
            <w:r w:rsidRPr="00555723">
              <w:rPr>
                <w:i/>
                <w:sz w:val="16"/>
              </w:rPr>
              <w:t xml:space="preserve">State </w:t>
            </w:r>
            <w:r>
              <w:rPr>
                <w:i/>
                <w:sz w:val="16"/>
              </w:rPr>
              <w:t>P</w:t>
            </w:r>
            <w:r w:rsidRPr="00555723">
              <w:rPr>
                <w:i/>
                <w:sz w:val="16"/>
              </w:rPr>
              <w:t>arty</w:t>
            </w:r>
          </w:p>
        </w:tc>
        <w:tc>
          <w:tcPr>
            <w:tcW w:w="2267" w:type="dxa"/>
            <w:tcBorders>
              <w:top w:val="single" w:sz="4" w:space="0" w:color="auto"/>
              <w:bottom w:val="single" w:sz="12" w:space="0" w:color="auto"/>
            </w:tcBorders>
            <w:vAlign w:val="bottom"/>
          </w:tcPr>
          <w:p w14:paraId="0EF822CB" w14:textId="77777777" w:rsidR="00432FEE" w:rsidRPr="00555723" w:rsidRDefault="00432FEE" w:rsidP="00E65988">
            <w:pPr>
              <w:suppressAutoHyphens w:val="0"/>
              <w:spacing w:before="80" w:after="80" w:line="200" w:lineRule="exact"/>
              <w:ind w:right="113"/>
              <w:rPr>
                <w:i/>
                <w:sz w:val="16"/>
              </w:rPr>
            </w:pPr>
            <w:r w:rsidRPr="00555723">
              <w:rPr>
                <w:i/>
                <w:sz w:val="16"/>
              </w:rPr>
              <w:t>Symbol</w:t>
            </w:r>
          </w:p>
        </w:tc>
      </w:tr>
      <w:tr w:rsidR="00432FEE" w:rsidRPr="00555723" w14:paraId="4C53F945" w14:textId="77777777" w:rsidTr="00E65988">
        <w:trPr>
          <w:trHeight w:val="360"/>
          <w:tblHeader/>
        </w:trPr>
        <w:tc>
          <w:tcPr>
            <w:tcW w:w="5103" w:type="dxa"/>
            <w:tcBorders>
              <w:top w:val="single" w:sz="12" w:space="0" w:color="auto"/>
            </w:tcBorders>
          </w:tcPr>
          <w:p w14:paraId="3359EDF2" w14:textId="77777777" w:rsidR="00432FEE" w:rsidRPr="00555723" w:rsidDel="0036485D" w:rsidRDefault="00432FEE" w:rsidP="00E65988">
            <w:pPr>
              <w:suppressAutoHyphens w:val="0"/>
              <w:spacing w:before="40" w:after="120" w:line="220" w:lineRule="exact"/>
              <w:ind w:right="113"/>
              <w:rPr>
                <w:iCs/>
              </w:rPr>
            </w:pPr>
            <w:r>
              <w:rPr>
                <w:iCs/>
              </w:rPr>
              <w:t>Croatia</w:t>
            </w:r>
          </w:p>
        </w:tc>
        <w:tc>
          <w:tcPr>
            <w:tcW w:w="2267" w:type="dxa"/>
            <w:tcBorders>
              <w:top w:val="single" w:sz="12" w:space="0" w:color="auto"/>
            </w:tcBorders>
          </w:tcPr>
          <w:p w14:paraId="1C0A25AC" w14:textId="05637EBC" w:rsidR="00432FEE" w:rsidRPr="00555723" w:rsidDel="0036485D" w:rsidRDefault="00432FEE" w:rsidP="00E65988">
            <w:pPr>
              <w:suppressAutoHyphens w:val="0"/>
              <w:spacing w:before="40" w:after="120" w:line="220" w:lineRule="exact"/>
              <w:ind w:right="113"/>
              <w:rPr>
                <w:iCs/>
              </w:rPr>
            </w:pPr>
            <w:hyperlink r:id="rId47" w:history="1">
              <w:r w:rsidRPr="00DA147D">
                <w:rPr>
                  <w:rStyle w:val="Hyperlink"/>
                  <w:iCs/>
                </w:rPr>
                <w:t>E/C.12/HRV/CO/2</w:t>
              </w:r>
            </w:hyperlink>
          </w:p>
        </w:tc>
      </w:tr>
      <w:tr w:rsidR="00432FEE" w:rsidRPr="00555723" w14:paraId="0A12D923" w14:textId="77777777" w:rsidTr="00E65988">
        <w:trPr>
          <w:trHeight w:val="360"/>
          <w:tblHeader/>
        </w:trPr>
        <w:tc>
          <w:tcPr>
            <w:tcW w:w="5103" w:type="dxa"/>
          </w:tcPr>
          <w:p w14:paraId="4C8EB856" w14:textId="77777777" w:rsidR="00432FEE" w:rsidRPr="00555723" w:rsidRDefault="00432FEE" w:rsidP="00E65988">
            <w:pPr>
              <w:suppressAutoHyphens w:val="0"/>
              <w:spacing w:before="40" w:after="120" w:line="220" w:lineRule="exact"/>
              <w:ind w:right="113"/>
              <w:rPr>
                <w:iCs/>
              </w:rPr>
            </w:pPr>
            <w:r>
              <w:rPr>
                <w:iCs/>
              </w:rPr>
              <w:t>Peru</w:t>
            </w:r>
            <w:r w:rsidRPr="00555723">
              <w:rPr>
                <w:iCs/>
              </w:rPr>
              <w:t xml:space="preserve"> </w:t>
            </w:r>
          </w:p>
        </w:tc>
        <w:tc>
          <w:tcPr>
            <w:tcW w:w="2267" w:type="dxa"/>
          </w:tcPr>
          <w:p w14:paraId="1A42A724" w14:textId="47A0B1B2" w:rsidR="00432FEE" w:rsidRPr="00555723" w:rsidRDefault="00432FEE" w:rsidP="00E65988">
            <w:pPr>
              <w:suppressAutoHyphens w:val="0"/>
              <w:spacing w:before="40" w:after="120" w:line="220" w:lineRule="exact"/>
              <w:ind w:right="113"/>
              <w:rPr>
                <w:iCs/>
              </w:rPr>
            </w:pPr>
            <w:hyperlink r:id="rId48" w:history="1">
              <w:r w:rsidRPr="00DA147D">
                <w:rPr>
                  <w:rStyle w:val="Hyperlink"/>
                  <w:iCs/>
                </w:rPr>
                <w:t>E/C.12/PER/CO/5</w:t>
              </w:r>
            </w:hyperlink>
          </w:p>
        </w:tc>
      </w:tr>
      <w:tr w:rsidR="00432FEE" w:rsidRPr="00555723" w14:paraId="3D3637C5" w14:textId="77777777" w:rsidTr="00E65988">
        <w:trPr>
          <w:trHeight w:val="360"/>
          <w:tblHeader/>
        </w:trPr>
        <w:tc>
          <w:tcPr>
            <w:tcW w:w="5103" w:type="dxa"/>
          </w:tcPr>
          <w:p w14:paraId="1020CB04" w14:textId="77777777" w:rsidR="00432FEE" w:rsidRPr="00555723" w:rsidRDefault="00432FEE" w:rsidP="00E65988">
            <w:pPr>
              <w:suppressAutoHyphens w:val="0"/>
              <w:spacing w:before="40" w:after="120" w:line="220" w:lineRule="exact"/>
              <w:ind w:right="113"/>
              <w:rPr>
                <w:iCs/>
              </w:rPr>
            </w:pPr>
            <w:r>
              <w:rPr>
                <w:iCs/>
              </w:rPr>
              <w:t>Philippines</w:t>
            </w:r>
          </w:p>
        </w:tc>
        <w:tc>
          <w:tcPr>
            <w:tcW w:w="2267" w:type="dxa"/>
          </w:tcPr>
          <w:p w14:paraId="55190DE0" w14:textId="6E2EF60F" w:rsidR="00432FEE" w:rsidRPr="00555723" w:rsidRDefault="00432FEE" w:rsidP="00E65988">
            <w:pPr>
              <w:suppressAutoHyphens w:val="0"/>
              <w:spacing w:before="40" w:after="120" w:line="220" w:lineRule="exact"/>
              <w:ind w:right="113"/>
              <w:rPr>
                <w:iCs/>
              </w:rPr>
            </w:pPr>
            <w:hyperlink r:id="rId49" w:history="1">
              <w:r w:rsidRPr="00DA147D">
                <w:rPr>
                  <w:rStyle w:val="Hyperlink"/>
                  <w:iCs/>
                </w:rPr>
                <w:t>E/C.12/PHL/CO/7</w:t>
              </w:r>
            </w:hyperlink>
          </w:p>
        </w:tc>
      </w:tr>
      <w:tr w:rsidR="00432FEE" w:rsidRPr="00555723" w14:paraId="1EA9AD99" w14:textId="77777777" w:rsidTr="00E65988">
        <w:trPr>
          <w:trHeight w:val="360"/>
          <w:tblHeader/>
        </w:trPr>
        <w:tc>
          <w:tcPr>
            <w:tcW w:w="5103" w:type="dxa"/>
          </w:tcPr>
          <w:p w14:paraId="640661E5" w14:textId="77777777" w:rsidR="00432FEE" w:rsidRPr="00555723" w:rsidDel="00A813A1" w:rsidRDefault="00432FEE" w:rsidP="00E65988">
            <w:pPr>
              <w:suppressAutoHyphens w:val="0"/>
              <w:spacing w:before="40" w:after="120" w:line="220" w:lineRule="exact"/>
              <w:ind w:right="113"/>
              <w:rPr>
                <w:iCs/>
              </w:rPr>
            </w:pPr>
            <w:r>
              <w:rPr>
                <w:iCs/>
              </w:rPr>
              <w:t>Rwanda</w:t>
            </w:r>
          </w:p>
        </w:tc>
        <w:tc>
          <w:tcPr>
            <w:tcW w:w="2267" w:type="dxa"/>
          </w:tcPr>
          <w:p w14:paraId="63E68C85" w14:textId="5D152A6C" w:rsidR="00432FEE" w:rsidRPr="00555723" w:rsidRDefault="00432FEE" w:rsidP="00E65988">
            <w:pPr>
              <w:suppressAutoHyphens w:val="0"/>
              <w:spacing w:before="40" w:after="120" w:line="220" w:lineRule="exact"/>
              <w:ind w:right="113"/>
            </w:pPr>
            <w:hyperlink r:id="rId50" w:history="1">
              <w:r w:rsidRPr="00DA147D">
                <w:rPr>
                  <w:rStyle w:val="Hyperlink"/>
                </w:rPr>
                <w:t>E/C.12/RWA/CO/5</w:t>
              </w:r>
            </w:hyperlink>
          </w:p>
        </w:tc>
      </w:tr>
      <w:tr w:rsidR="00432FEE" w:rsidRPr="00555723" w14:paraId="44442A01" w14:textId="77777777" w:rsidTr="00E65988">
        <w:trPr>
          <w:trHeight w:val="360"/>
          <w:tblHeader/>
        </w:trPr>
        <w:tc>
          <w:tcPr>
            <w:tcW w:w="5103" w:type="dxa"/>
          </w:tcPr>
          <w:p w14:paraId="6E7593E8" w14:textId="77777777" w:rsidR="00432FEE" w:rsidRPr="00555723" w:rsidRDefault="00432FEE" w:rsidP="00E65988">
            <w:pPr>
              <w:suppressAutoHyphens w:val="0"/>
              <w:spacing w:before="40" w:after="120" w:line="220" w:lineRule="exact"/>
              <w:ind w:right="113"/>
              <w:rPr>
                <w:iCs/>
              </w:rPr>
            </w:pPr>
            <w:r>
              <w:rPr>
                <w:iCs/>
              </w:rPr>
              <w:t>United Kingdom of Great Britain and Northern Ireland</w:t>
            </w:r>
            <w:r w:rsidRPr="00555723">
              <w:rPr>
                <w:iCs/>
              </w:rPr>
              <w:t xml:space="preserve"> </w:t>
            </w:r>
          </w:p>
        </w:tc>
        <w:tc>
          <w:tcPr>
            <w:tcW w:w="2267" w:type="dxa"/>
          </w:tcPr>
          <w:p w14:paraId="2FB81681" w14:textId="03FAE56B" w:rsidR="00432FEE" w:rsidRPr="00555723" w:rsidRDefault="00432FEE" w:rsidP="00E65988">
            <w:pPr>
              <w:suppressAutoHyphens w:val="0"/>
              <w:spacing w:before="40" w:after="120" w:line="220" w:lineRule="exact"/>
              <w:ind w:right="113"/>
              <w:rPr>
                <w:iCs/>
              </w:rPr>
            </w:pPr>
            <w:hyperlink r:id="rId51" w:history="1">
              <w:r w:rsidRPr="00DA147D">
                <w:rPr>
                  <w:rStyle w:val="Hyperlink"/>
                  <w:iCs/>
                </w:rPr>
                <w:t>E/C.12/GBR/CO/7</w:t>
              </w:r>
            </w:hyperlink>
          </w:p>
        </w:tc>
      </w:tr>
    </w:tbl>
    <w:p w14:paraId="060C4BB9" w14:textId="77DAC541" w:rsidR="00432FEE" w:rsidRPr="00C96549" w:rsidRDefault="00432FEE" w:rsidP="00432FEE">
      <w:pPr>
        <w:pStyle w:val="H23G"/>
      </w:pPr>
      <w:r w:rsidRPr="00C96549">
        <w:tab/>
      </w:r>
      <w:r w:rsidRPr="00C96549">
        <w:tab/>
      </w:r>
      <w:bookmarkStart w:id="498" w:name="_Toc81467348"/>
      <w:r w:rsidRPr="00C96549">
        <w:t>Concluding observations from the seventy-</w:t>
      </w:r>
      <w:r>
        <w:t>eighth</w:t>
      </w:r>
      <w:r w:rsidRPr="00C96549">
        <w:t xml:space="preserve"> session</w:t>
      </w:r>
      <w:bookmarkEnd w:id="498"/>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3"/>
        <w:gridCol w:w="2267"/>
      </w:tblGrid>
      <w:tr w:rsidR="00432FEE" w:rsidRPr="00555723" w14:paraId="2BDAF05E" w14:textId="77777777" w:rsidTr="00E65988">
        <w:trPr>
          <w:tblHeader/>
        </w:trPr>
        <w:tc>
          <w:tcPr>
            <w:tcW w:w="5103" w:type="dxa"/>
            <w:tcBorders>
              <w:top w:val="single" w:sz="4" w:space="0" w:color="auto"/>
              <w:bottom w:val="single" w:sz="12" w:space="0" w:color="auto"/>
            </w:tcBorders>
            <w:vAlign w:val="bottom"/>
          </w:tcPr>
          <w:p w14:paraId="20C1A624" w14:textId="77777777" w:rsidR="00432FEE" w:rsidRPr="00555723" w:rsidRDefault="00432FEE" w:rsidP="00E65988">
            <w:pPr>
              <w:suppressAutoHyphens w:val="0"/>
              <w:spacing w:before="80" w:after="80" w:line="200" w:lineRule="exact"/>
              <w:ind w:right="113"/>
              <w:rPr>
                <w:i/>
                <w:sz w:val="16"/>
              </w:rPr>
            </w:pPr>
            <w:r w:rsidRPr="00555723">
              <w:rPr>
                <w:i/>
                <w:sz w:val="16"/>
              </w:rPr>
              <w:t xml:space="preserve">State </w:t>
            </w:r>
            <w:r>
              <w:rPr>
                <w:i/>
                <w:sz w:val="16"/>
              </w:rPr>
              <w:t>P</w:t>
            </w:r>
            <w:r w:rsidRPr="00555723">
              <w:rPr>
                <w:i/>
                <w:sz w:val="16"/>
              </w:rPr>
              <w:t>arty</w:t>
            </w:r>
          </w:p>
        </w:tc>
        <w:tc>
          <w:tcPr>
            <w:tcW w:w="2267" w:type="dxa"/>
            <w:tcBorders>
              <w:top w:val="single" w:sz="4" w:space="0" w:color="auto"/>
              <w:bottom w:val="single" w:sz="12" w:space="0" w:color="auto"/>
            </w:tcBorders>
            <w:vAlign w:val="bottom"/>
          </w:tcPr>
          <w:p w14:paraId="400F73D1" w14:textId="77777777" w:rsidR="00432FEE" w:rsidRPr="00555723" w:rsidRDefault="00432FEE" w:rsidP="00E65988">
            <w:pPr>
              <w:suppressAutoHyphens w:val="0"/>
              <w:spacing w:before="80" w:after="80" w:line="200" w:lineRule="exact"/>
              <w:ind w:right="113"/>
              <w:rPr>
                <w:i/>
                <w:sz w:val="16"/>
              </w:rPr>
            </w:pPr>
            <w:r w:rsidRPr="00555723">
              <w:rPr>
                <w:i/>
                <w:sz w:val="16"/>
              </w:rPr>
              <w:t>Symbol</w:t>
            </w:r>
          </w:p>
        </w:tc>
      </w:tr>
      <w:tr w:rsidR="00432FEE" w:rsidRPr="00555723" w14:paraId="1D1F12F1" w14:textId="77777777" w:rsidTr="00E65988">
        <w:trPr>
          <w:tblHeader/>
        </w:trPr>
        <w:tc>
          <w:tcPr>
            <w:tcW w:w="5103" w:type="dxa"/>
          </w:tcPr>
          <w:p w14:paraId="09441F04" w14:textId="77777777" w:rsidR="00432FEE" w:rsidRPr="00555723" w:rsidRDefault="00432FEE" w:rsidP="00E65988">
            <w:pPr>
              <w:suppressAutoHyphens w:val="0"/>
              <w:spacing w:before="40" w:after="120" w:line="220" w:lineRule="exact"/>
              <w:ind w:right="113"/>
              <w:rPr>
                <w:iCs/>
              </w:rPr>
            </w:pPr>
            <w:r w:rsidRPr="00555723">
              <w:rPr>
                <w:iCs/>
              </w:rPr>
              <w:t>C</w:t>
            </w:r>
            <w:r>
              <w:rPr>
                <w:iCs/>
              </w:rPr>
              <w:t>hile</w:t>
            </w:r>
          </w:p>
        </w:tc>
        <w:tc>
          <w:tcPr>
            <w:tcW w:w="2267" w:type="dxa"/>
          </w:tcPr>
          <w:p w14:paraId="1566A044" w14:textId="7532D214" w:rsidR="00432FEE" w:rsidRPr="00555723" w:rsidRDefault="00432FEE" w:rsidP="00E65988">
            <w:pPr>
              <w:suppressAutoHyphens w:val="0"/>
              <w:spacing w:before="40" w:after="120" w:line="220" w:lineRule="exact"/>
              <w:ind w:right="113"/>
            </w:pPr>
            <w:hyperlink r:id="rId52" w:history="1">
              <w:r w:rsidRPr="00DA147D">
                <w:rPr>
                  <w:rStyle w:val="Hyperlink"/>
                </w:rPr>
                <w:t>E/C.12/CHL/CO/5</w:t>
              </w:r>
            </w:hyperlink>
          </w:p>
        </w:tc>
      </w:tr>
      <w:tr w:rsidR="00432FEE" w:rsidRPr="00555723" w14:paraId="46AFF872" w14:textId="77777777" w:rsidTr="00E65988">
        <w:trPr>
          <w:tblHeader/>
        </w:trPr>
        <w:tc>
          <w:tcPr>
            <w:tcW w:w="5103" w:type="dxa"/>
          </w:tcPr>
          <w:p w14:paraId="4C2670E8" w14:textId="77777777" w:rsidR="00432FEE" w:rsidRPr="00555723" w:rsidRDefault="00432FEE" w:rsidP="00E65988">
            <w:pPr>
              <w:suppressAutoHyphens w:val="0"/>
              <w:spacing w:before="40" w:after="120" w:line="220" w:lineRule="exact"/>
              <w:ind w:right="113"/>
              <w:rPr>
                <w:b/>
                <w:bCs/>
                <w:iCs/>
              </w:rPr>
            </w:pPr>
            <w:r>
              <w:rPr>
                <w:iCs/>
              </w:rPr>
              <w:t>Colombia</w:t>
            </w:r>
          </w:p>
        </w:tc>
        <w:tc>
          <w:tcPr>
            <w:tcW w:w="2267" w:type="dxa"/>
          </w:tcPr>
          <w:p w14:paraId="79C64773" w14:textId="7440178A" w:rsidR="00432FEE" w:rsidRPr="00555723" w:rsidRDefault="00432FEE" w:rsidP="00E65988">
            <w:pPr>
              <w:suppressAutoHyphens w:val="0"/>
              <w:spacing w:before="40" w:after="120" w:line="220" w:lineRule="exact"/>
              <w:ind w:right="113"/>
            </w:pPr>
            <w:hyperlink r:id="rId53" w:history="1">
              <w:r w:rsidRPr="00DA147D">
                <w:rPr>
                  <w:rStyle w:val="Hyperlink"/>
                </w:rPr>
                <w:t>E/C.12/COL/CO/7</w:t>
              </w:r>
            </w:hyperlink>
          </w:p>
        </w:tc>
      </w:tr>
      <w:tr w:rsidR="00432FEE" w:rsidRPr="00555723" w14:paraId="3064190F" w14:textId="77777777" w:rsidTr="00E65988">
        <w:trPr>
          <w:tblHeader/>
        </w:trPr>
        <w:tc>
          <w:tcPr>
            <w:tcW w:w="5103" w:type="dxa"/>
          </w:tcPr>
          <w:p w14:paraId="67DAF604" w14:textId="77777777" w:rsidR="00432FEE" w:rsidRPr="00555723" w:rsidDel="00BD2CA0" w:rsidRDefault="00432FEE" w:rsidP="00E65988">
            <w:pPr>
              <w:suppressAutoHyphens w:val="0"/>
              <w:spacing w:before="40" w:after="120" w:line="220" w:lineRule="exact"/>
              <w:ind w:right="113"/>
              <w:rPr>
                <w:iCs/>
              </w:rPr>
            </w:pPr>
            <w:r>
              <w:rPr>
                <w:iCs/>
              </w:rPr>
              <w:t>Lao People’s Democratic Republic</w:t>
            </w:r>
          </w:p>
        </w:tc>
        <w:tc>
          <w:tcPr>
            <w:tcW w:w="2267" w:type="dxa"/>
          </w:tcPr>
          <w:p w14:paraId="561CF807" w14:textId="52970838" w:rsidR="00432FEE" w:rsidRPr="00555723" w:rsidRDefault="00432FEE" w:rsidP="00E65988">
            <w:pPr>
              <w:suppressAutoHyphens w:val="0"/>
              <w:spacing w:before="40" w:after="120" w:line="220" w:lineRule="exact"/>
              <w:ind w:right="113"/>
            </w:pPr>
            <w:hyperlink r:id="rId54" w:history="1">
              <w:r w:rsidRPr="00DA147D">
                <w:rPr>
                  <w:rStyle w:val="Hyperlink"/>
                </w:rPr>
                <w:t>E/C.12/LAO/CO/1</w:t>
              </w:r>
            </w:hyperlink>
          </w:p>
        </w:tc>
      </w:tr>
      <w:tr w:rsidR="00432FEE" w:rsidRPr="00555723" w14:paraId="3FC34BB3" w14:textId="77777777" w:rsidTr="00E65988">
        <w:trPr>
          <w:tblHeader/>
        </w:trPr>
        <w:tc>
          <w:tcPr>
            <w:tcW w:w="5103" w:type="dxa"/>
          </w:tcPr>
          <w:p w14:paraId="0B22193D" w14:textId="77777777" w:rsidR="00432FEE" w:rsidRPr="00555723" w:rsidRDefault="00432FEE" w:rsidP="00E65988">
            <w:pPr>
              <w:suppressAutoHyphens w:val="0"/>
              <w:spacing w:before="40" w:after="120" w:line="220" w:lineRule="exact"/>
              <w:ind w:right="113"/>
              <w:rPr>
                <w:iCs/>
              </w:rPr>
            </w:pPr>
            <w:r>
              <w:rPr>
                <w:iCs/>
              </w:rPr>
              <w:t>Netherlands (Kingdom of the)</w:t>
            </w:r>
          </w:p>
        </w:tc>
        <w:tc>
          <w:tcPr>
            <w:tcW w:w="2267" w:type="dxa"/>
          </w:tcPr>
          <w:p w14:paraId="362EE2E5" w14:textId="2F5010A6" w:rsidR="00432FEE" w:rsidRPr="00555723" w:rsidRDefault="00432FEE" w:rsidP="00E65988">
            <w:pPr>
              <w:suppressAutoHyphens w:val="0"/>
              <w:spacing w:before="40" w:after="120" w:line="220" w:lineRule="exact"/>
              <w:ind w:right="113"/>
            </w:pPr>
            <w:hyperlink r:id="rId55" w:history="1">
              <w:r w:rsidRPr="00DA147D">
                <w:rPr>
                  <w:rStyle w:val="Hyperlink"/>
                </w:rPr>
                <w:t>E/C.12/NLD/CO/7</w:t>
              </w:r>
            </w:hyperlink>
          </w:p>
        </w:tc>
      </w:tr>
      <w:tr w:rsidR="00432FEE" w:rsidRPr="00555723" w14:paraId="0E0BB6CE" w14:textId="77777777" w:rsidTr="00E65988">
        <w:trPr>
          <w:tblHeader/>
        </w:trPr>
        <w:tc>
          <w:tcPr>
            <w:tcW w:w="5103" w:type="dxa"/>
          </w:tcPr>
          <w:p w14:paraId="423BEA11" w14:textId="77777777" w:rsidR="00432FEE" w:rsidRPr="00555723" w:rsidRDefault="00432FEE" w:rsidP="00E65988">
            <w:pPr>
              <w:suppressAutoHyphens w:val="0"/>
              <w:spacing w:before="40" w:after="120" w:line="220" w:lineRule="exact"/>
              <w:ind w:right="113"/>
              <w:rPr>
                <w:iCs/>
              </w:rPr>
            </w:pPr>
            <w:r>
              <w:rPr>
                <w:iCs/>
              </w:rPr>
              <w:t>Russian Federation</w:t>
            </w:r>
          </w:p>
        </w:tc>
        <w:tc>
          <w:tcPr>
            <w:tcW w:w="2267" w:type="dxa"/>
          </w:tcPr>
          <w:p w14:paraId="0F8F786D" w14:textId="0AC2177A" w:rsidR="00432FEE" w:rsidRPr="00555723" w:rsidRDefault="00432FEE" w:rsidP="00E65988">
            <w:pPr>
              <w:suppressAutoHyphens w:val="0"/>
              <w:spacing w:before="40" w:after="120" w:line="220" w:lineRule="exact"/>
              <w:ind w:right="113"/>
            </w:pPr>
            <w:hyperlink r:id="rId56" w:history="1">
              <w:r w:rsidRPr="00DA147D">
                <w:rPr>
                  <w:rStyle w:val="Hyperlink"/>
                </w:rPr>
                <w:t>E/C.12/RUS/CO/7</w:t>
              </w:r>
            </w:hyperlink>
          </w:p>
        </w:tc>
      </w:tr>
      <w:tr w:rsidR="00432FEE" w:rsidRPr="00555723" w14:paraId="155A13DA" w14:textId="77777777" w:rsidTr="00E65988">
        <w:trPr>
          <w:tblHeader/>
        </w:trPr>
        <w:tc>
          <w:tcPr>
            <w:tcW w:w="5103" w:type="dxa"/>
          </w:tcPr>
          <w:p w14:paraId="7270C211" w14:textId="77777777" w:rsidR="00432FEE" w:rsidRPr="00555723" w:rsidRDefault="00432FEE" w:rsidP="00E65988">
            <w:pPr>
              <w:suppressAutoHyphens w:val="0"/>
              <w:spacing w:before="40" w:after="120" w:line="220" w:lineRule="exact"/>
              <w:ind w:right="113"/>
              <w:rPr>
                <w:iCs/>
              </w:rPr>
            </w:pPr>
            <w:r>
              <w:rPr>
                <w:iCs/>
              </w:rPr>
              <w:t>Zimbabwe</w:t>
            </w:r>
          </w:p>
        </w:tc>
        <w:tc>
          <w:tcPr>
            <w:tcW w:w="2267" w:type="dxa"/>
          </w:tcPr>
          <w:p w14:paraId="6AD20015" w14:textId="4687184C" w:rsidR="00432FEE" w:rsidRPr="00555723" w:rsidRDefault="00432FEE" w:rsidP="00E65988">
            <w:pPr>
              <w:suppressAutoHyphens w:val="0"/>
              <w:spacing w:before="40" w:after="120" w:line="220" w:lineRule="exact"/>
              <w:ind w:right="113"/>
            </w:pPr>
            <w:hyperlink r:id="rId57" w:history="1">
              <w:r w:rsidRPr="00DA147D">
                <w:rPr>
                  <w:rStyle w:val="Hyperlink"/>
                </w:rPr>
                <w:t>E/C.12/ZWE/CO/2</w:t>
              </w:r>
            </w:hyperlink>
          </w:p>
        </w:tc>
      </w:tr>
    </w:tbl>
    <w:p w14:paraId="3BB84D2A" w14:textId="77777777" w:rsidR="00432FEE" w:rsidRPr="00C96549" w:rsidRDefault="00432FEE" w:rsidP="00432FEE">
      <w:pPr>
        <w:pStyle w:val="HChG"/>
      </w:pPr>
      <w:bookmarkStart w:id="499" w:name="_Toc419703779"/>
      <w:r w:rsidRPr="00C96549">
        <w:lastRenderedPageBreak/>
        <w:tab/>
      </w:r>
      <w:bookmarkStart w:id="500" w:name="_Toc470861823"/>
      <w:bookmarkStart w:id="501" w:name="_Toc504665042"/>
      <w:bookmarkStart w:id="502" w:name="_Toc532996352"/>
      <w:bookmarkStart w:id="503" w:name="_Toc536190878"/>
      <w:bookmarkStart w:id="504" w:name="_Toc536458163"/>
      <w:bookmarkStart w:id="505" w:name="_Toc31123795"/>
      <w:bookmarkStart w:id="506" w:name="_Toc63084559"/>
      <w:bookmarkStart w:id="507" w:name="_Toc81467349"/>
      <w:bookmarkStart w:id="508" w:name="_Toc96419375"/>
      <w:bookmarkStart w:id="509" w:name="_Toc127882989"/>
      <w:bookmarkStart w:id="510" w:name="_Toc143874845"/>
      <w:bookmarkStart w:id="511" w:name="_Toc144123927"/>
      <w:bookmarkStart w:id="512" w:name="_Toc158715838"/>
      <w:bookmarkStart w:id="513" w:name="_Toc172649342"/>
      <w:bookmarkStart w:id="514" w:name="_Toc172649441"/>
      <w:bookmarkStart w:id="515" w:name="_Toc223419030"/>
      <w:bookmarkStart w:id="516" w:name="_Toc223443605"/>
      <w:bookmarkStart w:id="517" w:name="_Hlk140055001"/>
      <w:r w:rsidRPr="00C96549">
        <w:t>V.</w:t>
      </w:r>
      <w:r w:rsidRPr="00C96549">
        <w:tab/>
        <w:t>Activities of the Committee under the Optional Protocol</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28751C3A" w14:textId="77777777" w:rsidR="00432FEE" w:rsidRPr="00D451C8" w:rsidRDefault="00432FEE" w:rsidP="00432FEE">
      <w:pPr>
        <w:pStyle w:val="H1G"/>
      </w:pPr>
      <w:r w:rsidRPr="00C96549">
        <w:tab/>
      </w:r>
      <w:bookmarkStart w:id="518" w:name="_Toc223419031"/>
      <w:bookmarkStart w:id="519" w:name="_Toc223443606"/>
      <w:bookmarkStart w:id="520" w:name="_Toc470861824"/>
      <w:bookmarkStart w:id="521" w:name="_Toc504665043"/>
      <w:bookmarkStart w:id="522" w:name="_Toc532996353"/>
      <w:bookmarkStart w:id="523" w:name="_Toc536190879"/>
      <w:bookmarkStart w:id="524" w:name="_Toc536458164"/>
      <w:bookmarkStart w:id="525" w:name="_Toc31123796"/>
      <w:bookmarkStart w:id="526" w:name="_Toc63084560"/>
      <w:bookmarkStart w:id="527" w:name="_Toc81467350"/>
      <w:bookmarkStart w:id="528" w:name="_Toc96419376"/>
      <w:bookmarkStart w:id="529" w:name="_Toc127882990"/>
      <w:bookmarkStart w:id="530" w:name="_Toc143874846"/>
      <w:bookmarkStart w:id="531" w:name="_Toc144123928"/>
      <w:bookmarkStart w:id="532" w:name="_Toc158715839"/>
      <w:bookmarkStart w:id="533" w:name="_Toc172649343"/>
      <w:bookmarkStart w:id="534" w:name="_Toc172649442"/>
      <w:r w:rsidRPr="00C96549">
        <w:t>A.</w:t>
      </w:r>
      <w:r w:rsidRPr="00C96549">
        <w:tab/>
        <w:t>Progress of work concerning individual communications submitted</w:t>
      </w:r>
      <w:bookmarkEnd w:id="518"/>
      <w:bookmarkEnd w:id="519"/>
      <w:r w:rsidRPr="00C96549">
        <w:t xml:space="preserve"> </w:t>
      </w:r>
    </w:p>
    <w:p w14:paraId="2FC899FD" w14:textId="2A531C05" w:rsidR="00432FEE" w:rsidRDefault="0067057F" w:rsidP="0067057F">
      <w:pPr>
        <w:pStyle w:val="SingleTxtG"/>
        <w:tabs>
          <w:tab w:val="clear" w:pos="1701"/>
          <w:tab w:val="clear" w:pos="2268"/>
        </w:tabs>
      </w:pPr>
      <w:r>
        <w:rPr>
          <w:rFonts w:asciiTheme="majorBidi" w:hAnsiTheme="majorBidi" w:cstheme="majorBidi"/>
        </w:rPr>
        <w:t>80.</w:t>
      </w:r>
      <w:r>
        <w:rPr>
          <w:rFonts w:asciiTheme="majorBidi" w:hAnsiTheme="majorBidi" w:cstheme="majorBidi"/>
        </w:rPr>
        <w:tab/>
      </w:r>
      <w:r w:rsidR="00432FEE">
        <w:t>At the time of adoption of the present report, the Committee had registered 383 communications under the Optional Protocol since its entry into force. At present, the status of the communications registered is as follows:</w:t>
      </w:r>
    </w:p>
    <w:p w14:paraId="3DC84C3D" w14:textId="77777777" w:rsidR="00432FEE" w:rsidRPr="00583916" w:rsidRDefault="00432FEE" w:rsidP="00432FEE">
      <w:pPr>
        <w:pStyle w:val="SingleTxtG"/>
      </w:pPr>
      <w:r>
        <w:tab/>
      </w:r>
      <w:r w:rsidRPr="00583916">
        <w:t>(a)</w:t>
      </w:r>
      <w:r w:rsidRPr="00583916">
        <w:tab/>
        <w:t xml:space="preserve">Consideration concluded by the adoption of Views under article 9 (1) of the Optional Protocol, finding of a violation of the Covenant: </w:t>
      </w:r>
      <w:proofErr w:type="gramStart"/>
      <w:r>
        <w:t>22</w:t>
      </w:r>
      <w:r w:rsidRPr="00583916">
        <w:t>;</w:t>
      </w:r>
      <w:proofErr w:type="gramEnd"/>
    </w:p>
    <w:p w14:paraId="48218505" w14:textId="77777777" w:rsidR="00432FEE" w:rsidRPr="00583916" w:rsidRDefault="00432FEE" w:rsidP="00432FEE">
      <w:pPr>
        <w:pStyle w:val="SingleTxtG"/>
      </w:pPr>
      <w:r>
        <w:tab/>
      </w:r>
      <w:r w:rsidRPr="00583916">
        <w:t>(b)</w:t>
      </w:r>
      <w:r w:rsidRPr="00583916">
        <w:tab/>
        <w:t xml:space="preserve">Consideration concluded by the adoption of Views under article 9 (1) of the Optional Protocol, finding no violation of the Covenant: </w:t>
      </w:r>
      <w:proofErr w:type="gramStart"/>
      <w:r w:rsidRPr="00583916">
        <w:t>3;</w:t>
      </w:r>
      <w:proofErr w:type="gramEnd"/>
    </w:p>
    <w:p w14:paraId="48F8E7E2" w14:textId="77777777" w:rsidR="00432FEE" w:rsidRPr="00583916" w:rsidRDefault="00432FEE" w:rsidP="00432FEE">
      <w:pPr>
        <w:pStyle w:val="SingleTxtG"/>
      </w:pPr>
      <w:r>
        <w:tab/>
      </w:r>
      <w:r w:rsidRPr="00583916">
        <w:t>(c)</w:t>
      </w:r>
      <w:r w:rsidRPr="00583916">
        <w:tab/>
        <w:t xml:space="preserve">Declared inadmissible: </w:t>
      </w:r>
      <w:proofErr w:type="gramStart"/>
      <w:r>
        <w:t>31</w:t>
      </w:r>
      <w:r w:rsidRPr="00583916">
        <w:t>;</w:t>
      </w:r>
      <w:proofErr w:type="gramEnd"/>
    </w:p>
    <w:p w14:paraId="0FE4A57E" w14:textId="77777777" w:rsidR="00432FEE" w:rsidRPr="00583916" w:rsidRDefault="00432FEE" w:rsidP="00432FEE">
      <w:pPr>
        <w:pStyle w:val="SingleTxtG"/>
      </w:pPr>
      <w:r>
        <w:tab/>
      </w:r>
      <w:r w:rsidRPr="00583916">
        <w:t>(d)</w:t>
      </w:r>
      <w:r w:rsidRPr="00583916">
        <w:tab/>
        <w:t xml:space="preserve">Discontinued: </w:t>
      </w:r>
      <w:proofErr w:type="gramStart"/>
      <w:r w:rsidRPr="00583916">
        <w:t>1</w:t>
      </w:r>
      <w:r>
        <w:t>80</w:t>
      </w:r>
      <w:r w:rsidRPr="00583916">
        <w:t>;</w:t>
      </w:r>
      <w:proofErr w:type="gramEnd"/>
    </w:p>
    <w:p w14:paraId="51AD84D3" w14:textId="77777777" w:rsidR="00432FEE" w:rsidRPr="00583916" w:rsidRDefault="00432FEE" w:rsidP="00432FEE">
      <w:pPr>
        <w:pStyle w:val="SingleTxtG"/>
      </w:pPr>
      <w:r>
        <w:tab/>
      </w:r>
      <w:r w:rsidRPr="00583916">
        <w:t>(e)</w:t>
      </w:r>
      <w:r w:rsidRPr="00583916">
        <w:tab/>
        <w:t>Pending consideration: 1</w:t>
      </w:r>
      <w:r>
        <w:t>47</w:t>
      </w:r>
      <w:r w:rsidRPr="00583916">
        <w:t>.</w:t>
      </w:r>
    </w:p>
    <w:p w14:paraId="08CD7962" w14:textId="40E317C6" w:rsidR="00432FEE" w:rsidRPr="00EB029D" w:rsidRDefault="0067057F" w:rsidP="0067057F">
      <w:pPr>
        <w:pStyle w:val="SingleTxtG"/>
        <w:tabs>
          <w:tab w:val="clear" w:pos="1701"/>
          <w:tab w:val="clear" w:pos="2268"/>
        </w:tabs>
        <w:rPr>
          <w:rStyle w:val="FootnoteReference"/>
          <w:sz w:val="20"/>
          <w:vertAlign w:val="baseline"/>
        </w:rPr>
      </w:pPr>
      <w:r w:rsidRPr="00EB029D">
        <w:rPr>
          <w:rStyle w:val="FootnoteReference"/>
          <w:rFonts w:asciiTheme="majorBidi" w:hAnsiTheme="majorBidi" w:cstheme="majorBidi"/>
          <w:sz w:val="20"/>
          <w:vertAlign w:val="baseline"/>
        </w:rPr>
        <w:t>81.</w:t>
      </w:r>
      <w:r w:rsidRPr="00EB029D">
        <w:rPr>
          <w:rStyle w:val="FootnoteReference"/>
          <w:rFonts w:asciiTheme="majorBidi" w:hAnsiTheme="majorBidi" w:cstheme="majorBidi"/>
          <w:sz w:val="20"/>
          <w:vertAlign w:val="baseline"/>
        </w:rPr>
        <w:tab/>
      </w:r>
      <w:r w:rsidR="00432FEE" w:rsidRPr="00F62105">
        <w:t xml:space="preserve">At its seventy-seventh session, the Committee adopted its Views on </w:t>
      </w:r>
      <w:r w:rsidR="00432FEE" w:rsidRPr="00F62105">
        <w:rPr>
          <w:i/>
          <w:iCs/>
        </w:rPr>
        <w:t xml:space="preserve">Salazar </w:t>
      </w:r>
      <w:r w:rsidR="00432FEE">
        <w:rPr>
          <w:i/>
          <w:iCs/>
        </w:rPr>
        <w:t xml:space="preserve">Motos </w:t>
      </w:r>
      <w:r w:rsidR="00432FEE" w:rsidRPr="00F62105">
        <w:rPr>
          <w:i/>
          <w:iCs/>
        </w:rPr>
        <w:t>et al</w:t>
      </w:r>
      <w:r w:rsidR="00432FEE">
        <w:rPr>
          <w:i/>
          <w:iCs/>
        </w:rPr>
        <w:t>.</w:t>
      </w:r>
      <w:r w:rsidR="00432FEE" w:rsidRPr="00F62105">
        <w:rPr>
          <w:i/>
          <w:iCs/>
        </w:rPr>
        <w:t xml:space="preserve"> v</w:t>
      </w:r>
      <w:r w:rsidR="00432FEE">
        <w:rPr>
          <w:i/>
          <w:iCs/>
        </w:rPr>
        <w:t>.</w:t>
      </w:r>
      <w:r w:rsidR="00432FEE" w:rsidRPr="00F62105">
        <w:rPr>
          <w:i/>
          <w:iCs/>
        </w:rPr>
        <w:t xml:space="preserve"> Spain</w:t>
      </w:r>
      <w:r w:rsidR="00432FEE" w:rsidRPr="00F62105">
        <w:rPr>
          <w:vertAlign w:val="superscript"/>
        </w:rPr>
        <w:footnoteReference w:id="16"/>
      </w:r>
      <w:r w:rsidR="00432FEE" w:rsidRPr="00F62105">
        <w:t xml:space="preserve"> and </w:t>
      </w:r>
      <w:r w:rsidR="00432FEE" w:rsidRPr="00F62105">
        <w:rPr>
          <w:i/>
          <w:iCs/>
        </w:rPr>
        <w:t xml:space="preserve">Quintero </w:t>
      </w:r>
      <w:proofErr w:type="spellStart"/>
      <w:r w:rsidR="00432FEE" w:rsidRPr="00F62105">
        <w:rPr>
          <w:i/>
          <w:iCs/>
        </w:rPr>
        <w:t>Colobón</w:t>
      </w:r>
      <w:proofErr w:type="spellEnd"/>
      <w:r w:rsidR="00432FEE" w:rsidRPr="00F62105">
        <w:rPr>
          <w:i/>
          <w:iCs/>
        </w:rPr>
        <w:t xml:space="preserve"> et al</w:t>
      </w:r>
      <w:r w:rsidR="00432FEE">
        <w:rPr>
          <w:i/>
          <w:iCs/>
        </w:rPr>
        <w:t>.</w:t>
      </w:r>
      <w:r w:rsidR="00432FEE" w:rsidRPr="00F62105">
        <w:rPr>
          <w:i/>
          <w:iCs/>
        </w:rPr>
        <w:t xml:space="preserve"> v</w:t>
      </w:r>
      <w:r w:rsidR="00432FEE">
        <w:rPr>
          <w:i/>
          <w:iCs/>
        </w:rPr>
        <w:t>.</w:t>
      </w:r>
      <w:r w:rsidR="00432FEE" w:rsidRPr="00F62105">
        <w:rPr>
          <w:i/>
          <w:iCs/>
        </w:rPr>
        <w:t xml:space="preserve"> Spain</w:t>
      </w:r>
      <w:r w:rsidR="00432FEE" w:rsidRPr="00C25CAF">
        <w:t>,</w:t>
      </w:r>
      <w:r w:rsidR="00432FEE" w:rsidRPr="00C25CAF">
        <w:rPr>
          <w:vertAlign w:val="superscript"/>
        </w:rPr>
        <w:footnoteReference w:id="17"/>
      </w:r>
      <w:r w:rsidR="00432FEE" w:rsidRPr="00F62105">
        <w:rPr>
          <w:i/>
          <w:iCs/>
        </w:rPr>
        <w:t xml:space="preserve"> </w:t>
      </w:r>
      <w:r w:rsidR="00432FEE" w:rsidRPr="00F62105">
        <w:t xml:space="preserve">both of </w:t>
      </w:r>
      <w:r w:rsidR="00432FEE">
        <w:t>which</w:t>
      </w:r>
      <w:r w:rsidR="00432FEE" w:rsidRPr="00F62105">
        <w:rPr>
          <w:vertAlign w:val="superscript"/>
        </w:rPr>
        <w:t xml:space="preserve"> </w:t>
      </w:r>
      <w:r w:rsidR="00432FEE" w:rsidRPr="00F62105">
        <w:t>concern</w:t>
      </w:r>
      <w:r w:rsidR="00432FEE">
        <w:t>ed</w:t>
      </w:r>
      <w:r w:rsidR="00432FEE" w:rsidRPr="00F62105">
        <w:t xml:space="preserve"> the eviction of a family from the dwellings they had been occupying, without the provision of alternative housing, in which </w:t>
      </w:r>
      <w:r w:rsidR="00432FEE">
        <w:t>the Committee</w:t>
      </w:r>
      <w:r w:rsidR="00432FEE" w:rsidRPr="00F62105">
        <w:t xml:space="preserve"> found a violation of the Covenant. The Committee found a case admissible, </w:t>
      </w:r>
      <w:r w:rsidR="00432FEE" w:rsidRPr="00F62105">
        <w:rPr>
          <w:i/>
          <w:iCs/>
        </w:rPr>
        <w:t>Martínez de Orellana v</w:t>
      </w:r>
      <w:r w:rsidR="00432FEE">
        <w:rPr>
          <w:i/>
          <w:iCs/>
        </w:rPr>
        <w:t>.</w:t>
      </w:r>
      <w:r w:rsidR="00432FEE" w:rsidRPr="00F62105">
        <w:rPr>
          <w:i/>
          <w:iCs/>
        </w:rPr>
        <w:t xml:space="preserve"> </w:t>
      </w:r>
      <w:r w:rsidR="00432FEE">
        <w:rPr>
          <w:i/>
          <w:iCs/>
        </w:rPr>
        <w:t xml:space="preserve">Bolivarian Republic of </w:t>
      </w:r>
      <w:r w:rsidR="00432FEE" w:rsidRPr="00F62105">
        <w:rPr>
          <w:i/>
          <w:iCs/>
        </w:rPr>
        <w:t>Venezuela</w:t>
      </w:r>
      <w:r w:rsidR="00432FEE" w:rsidRPr="00C25CAF">
        <w:t>,</w:t>
      </w:r>
      <w:r w:rsidR="00432FEE" w:rsidRPr="00C25CAF">
        <w:rPr>
          <w:vertAlign w:val="superscript"/>
        </w:rPr>
        <w:footnoteReference w:id="18"/>
      </w:r>
      <w:r w:rsidR="00432FEE" w:rsidRPr="00F62105">
        <w:t xml:space="preserve"> </w:t>
      </w:r>
      <w:r w:rsidR="00432FEE">
        <w:t xml:space="preserve">which </w:t>
      </w:r>
      <w:r w:rsidR="00432FEE" w:rsidRPr="00F62105">
        <w:t>concern</w:t>
      </w:r>
      <w:r w:rsidR="00432FEE">
        <w:t>ed</w:t>
      </w:r>
      <w:r w:rsidR="00432FEE" w:rsidRPr="00F62105">
        <w:t xml:space="preserve"> the right to work of a human rights defender. It </w:t>
      </w:r>
      <w:r w:rsidR="00432FEE">
        <w:t>found</w:t>
      </w:r>
      <w:r w:rsidR="00432FEE" w:rsidRPr="00F62105">
        <w:t xml:space="preserve"> three cases inadmissible</w:t>
      </w:r>
      <w:r w:rsidR="00432FEE">
        <w:t>:</w:t>
      </w:r>
      <w:r w:rsidR="00432FEE" w:rsidRPr="00F62105">
        <w:t xml:space="preserve"> </w:t>
      </w:r>
      <w:r w:rsidR="00432FEE" w:rsidRPr="00F62105">
        <w:rPr>
          <w:i/>
          <w:iCs/>
        </w:rPr>
        <w:t>M.T.R. v</w:t>
      </w:r>
      <w:r w:rsidR="00432FEE">
        <w:rPr>
          <w:i/>
          <w:iCs/>
        </w:rPr>
        <w:t>.</w:t>
      </w:r>
      <w:r w:rsidR="00432FEE" w:rsidRPr="00F62105">
        <w:rPr>
          <w:i/>
          <w:iCs/>
        </w:rPr>
        <w:t xml:space="preserve"> Spain</w:t>
      </w:r>
      <w:r w:rsidR="00432FEE" w:rsidRPr="00C25CAF">
        <w:t>,</w:t>
      </w:r>
      <w:r w:rsidR="00432FEE" w:rsidRPr="00C25CAF">
        <w:rPr>
          <w:vertAlign w:val="superscript"/>
        </w:rPr>
        <w:footnoteReference w:id="19"/>
      </w:r>
      <w:r w:rsidR="00432FEE" w:rsidRPr="00F62105">
        <w:rPr>
          <w:i/>
          <w:iCs/>
        </w:rPr>
        <w:t xml:space="preserve"> </w:t>
      </w:r>
      <w:r w:rsidR="00432FEE" w:rsidRPr="00F62105">
        <w:t>concerning the eviction of a family from a dwelling they had been occupying</w:t>
      </w:r>
      <w:r w:rsidR="00432FEE">
        <w:t>,</w:t>
      </w:r>
      <w:r w:rsidR="00432FEE" w:rsidRPr="00F62105">
        <w:t xml:space="preserve"> without the provision of alternative housing, and </w:t>
      </w:r>
      <w:proofErr w:type="spellStart"/>
      <w:r w:rsidR="00432FEE" w:rsidRPr="00F62105">
        <w:rPr>
          <w:i/>
          <w:iCs/>
        </w:rPr>
        <w:t>Claparède</w:t>
      </w:r>
      <w:proofErr w:type="spellEnd"/>
      <w:r w:rsidR="00432FEE">
        <w:rPr>
          <w:i/>
          <w:iCs/>
        </w:rPr>
        <w:t xml:space="preserve"> et al.</w:t>
      </w:r>
      <w:r w:rsidR="00432FEE" w:rsidRPr="00F62105">
        <w:rPr>
          <w:i/>
          <w:iCs/>
        </w:rPr>
        <w:t xml:space="preserve"> v</w:t>
      </w:r>
      <w:r w:rsidR="00432FEE">
        <w:rPr>
          <w:i/>
          <w:iCs/>
        </w:rPr>
        <w:t>.</w:t>
      </w:r>
      <w:r w:rsidR="00432FEE" w:rsidRPr="00F62105">
        <w:rPr>
          <w:i/>
          <w:iCs/>
        </w:rPr>
        <w:t xml:space="preserve"> France</w:t>
      </w:r>
      <w:r w:rsidR="00432FEE" w:rsidRPr="00C25CAF">
        <w:rPr>
          <w:vertAlign w:val="superscript"/>
        </w:rPr>
        <w:footnoteReference w:id="20"/>
      </w:r>
      <w:r w:rsidR="00432FEE" w:rsidRPr="00F62105">
        <w:rPr>
          <w:i/>
          <w:iCs/>
        </w:rPr>
        <w:t xml:space="preserve"> </w:t>
      </w:r>
      <w:r w:rsidR="00432FEE" w:rsidRPr="00F62105">
        <w:t xml:space="preserve">and </w:t>
      </w:r>
      <w:r w:rsidR="00432FEE" w:rsidRPr="00F62105">
        <w:rPr>
          <w:i/>
          <w:iCs/>
        </w:rPr>
        <w:t>Faux v</w:t>
      </w:r>
      <w:r w:rsidR="00432FEE">
        <w:rPr>
          <w:i/>
          <w:iCs/>
        </w:rPr>
        <w:t>.</w:t>
      </w:r>
      <w:r w:rsidR="00432FEE" w:rsidRPr="00F62105">
        <w:rPr>
          <w:i/>
          <w:iCs/>
        </w:rPr>
        <w:t xml:space="preserve"> France</w:t>
      </w:r>
      <w:r w:rsidR="00432FEE" w:rsidRPr="00C25CAF">
        <w:t>,</w:t>
      </w:r>
      <w:r w:rsidR="00432FEE" w:rsidRPr="00C25CAF">
        <w:rPr>
          <w:vertAlign w:val="superscript"/>
        </w:rPr>
        <w:footnoteReference w:id="21"/>
      </w:r>
      <w:r w:rsidR="00432FEE" w:rsidRPr="00F62105">
        <w:t xml:space="preserve"> both concerning the right to compensation for hours worked. </w:t>
      </w:r>
      <w:r w:rsidR="00432FEE">
        <w:t>In addition, t</w:t>
      </w:r>
      <w:r w:rsidR="00432FEE" w:rsidRPr="00F62105">
        <w:t>he Committee discontinued 35 communications against Spain,</w:t>
      </w:r>
      <w:r w:rsidR="00432FEE" w:rsidRPr="00F62105">
        <w:rPr>
          <w:vertAlign w:val="superscript"/>
        </w:rPr>
        <w:footnoteReference w:id="22"/>
      </w:r>
      <w:r w:rsidR="00432FEE" w:rsidRPr="00F62105">
        <w:t xml:space="preserve"> </w:t>
      </w:r>
      <w:r w:rsidR="00432FEE">
        <w:t>six</w:t>
      </w:r>
      <w:r w:rsidR="00432FEE" w:rsidRPr="00F62105">
        <w:t xml:space="preserve"> communications against Italy</w:t>
      </w:r>
      <w:r w:rsidR="00432FEE" w:rsidRPr="00F62105">
        <w:rPr>
          <w:vertAlign w:val="superscript"/>
        </w:rPr>
        <w:footnoteReference w:id="23"/>
      </w:r>
      <w:r w:rsidR="00432FEE" w:rsidRPr="00F62105">
        <w:t xml:space="preserve"> and </w:t>
      </w:r>
      <w:r w:rsidR="00432FEE">
        <w:t>one</w:t>
      </w:r>
      <w:r w:rsidR="00432FEE" w:rsidRPr="00F62105">
        <w:t xml:space="preserve"> communication against Portugal</w:t>
      </w:r>
      <w:r w:rsidR="00432FEE">
        <w:t>,</w:t>
      </w:r>
      <w:r w:rsidR="00432FEE" w:rsidRPr="00F62105">
        <w:rPr>
          <w:vertAlign w:val="superscript"/>
        </w:rPr>
        <w:footnoteReference w:id="24"/>
      </w:r>
      <w:r w:rsidR="00432FEE" w:rsidRPr="00F62105">
        <w:rPr>
          <w:vertAlign w:val="superscript"/>
        </w:rPr>
        <w:t xml:space="preserve"> </w:t>
      </w:r>
      <w:r w:rsidR="00432FEE" w:rsidRPr="00F62105">
        <w:t xml:space="preserve">either because the authors had found alternative housing or </w:t>
      </w:r>
      <w:r w:rsidR="00432FEE">
        <w:t xml:space="preserve">had </w:t>
      </w:r>
      <w:r w:rsidR="00432FEE" w:rsidRPr="00F62105">
        <w:t xml:space="preserve">been granted social housing, or because they had lost interest in the communication. </w:t>
      </w:r>
      <w:r w:rsidR="00432FEE">
        <w:rPr>
          <w:bCs/>
        </w:rPr>
        <w:t xml:space="preserve">At its seventy-eighth session, the Committee adopted Views on the case </w:t>
      </w:r>
      <w:r w:rsidR="00432FEE" w:rsidRPr="005A086E">
        <w:rPr>
          <w:bCs/>
          <w:i/>
          <w:iCs/>
        </w:rPr>
        <w:t>26 residents of Villa 15 v</w:t>
      </w:r>
      <w:r w:rsidR="00432FEE">
        <w:rPr>
          <w:bCs/>
          <w:i/>
          <w:iCs/>
        </w:rPr>
        <w:t>.</w:t>
      </w:r>
      <w:r w:rsidR="00432FEE" w:rsidRPr="005A086E">
        <w:rPr>
          <w:bCs/>
          <w:i/>
          <w:iCs/>
        </w:rPr>
        <w:t xml:space="preserve"> Argentina</w:t>
      </w:r>
      <w:r w:rsidR="00432FEE">
        <w:rPr>
          <w:bCs/>
        </w:rPr>
        <w:t>,</w:t>
      </w:r>
      <w:r w:rsidR="00432FEE">
        <w:rPr>
          <w:rStyle w:val="FootnoteReference"/>
          <w:bCs/>
        </w:rPr>
        <w:footnoteReference w:id="25"/>
      </w:r>
      <w:r w:rsidR="00432FEE">
        <w:rPr>
          <w:bCs/>
        </w:rPr>
        <w:t xml:space="preserve"> concerning the eviction of a group of inhabitants of an informal settlement near Buenos Aires. The Committee found that the authors’ eviction </w:t>
      </w:r>
      <w:r w:rsidR="00432FEE">
        <w:t>without a proper proportionality assessment by the judicial authorities, including consideration of the disproportionate impact that the eviction could have on the authors and their children and of the principle of the best interests of the child, and without a guarantee, as part of the procedure, of genuine and adequate consultation or the right of the children to be heard, together with the lack of alternative housing and the State Party’s failure to provide evidence that it had taken all appropriate measures to the maximum of its resources, would constitute a violation of their right to adequate housing</w:t>
      </w:r>
      <w:r w:rsidR="00432FEE">
        <w:rPr>
          <w:bCs/>
        </w:rPr>
        <w:t xml:space="preserve">. The Committee also found a violation </w:t>
      </w:r>
      <w:r w:rsidR="00432FEE">
        <w:rPr>
          <w:bCs/>
        </w:rPr>
        <w:lastRenderedPageBreak/>
        <w:t xml:space="preserve">of the authors’ right to housing in the case </w:t>
      </w:r>
      <w:proofErr w:type="spellStart"/>
      <w:r w:rsidR="00432FEE" w:rsidRPr="005A086E">
        <w:rPr>
          <w:bCs/>
          <w:i/>
          <w:iCs/>
        </w:rPr>
        <w:t>Sague</w:t>
      </w:r>
      <w:r w:rsidR="00432FEE">
        <w:rPr>
          <w:bCs/>
          <w:i/>
          <w:iCs/>
        </w:rPr>
        <w:t>r</w:t>
      </w:r>
      <w:proofErr w:type="spellEnd"/>
      <w:r w:rsidR="00432FEE" w:rsidRPr="005A086E">
        <w:rPr>
          <w:bCs/>
          <w:i/>
          <w:iCs/>
        </w:rPr>
        <w:t xml:space="preserve"> Sai</w:t>
      </w:r>
      <w:r w:rsidR="00432FEE">
        <w:rPr>
          <w:bCs/>
          <w:i/>
          <w:iCs/>
        </w:rPr>
        <w:t>s</w:t>
      </w:r>
      <w:r w:rsidR="00432FEE" w:rsidRPr="005A086E">
        <w:rPr>
          <w:bCs/>
          <w:i/>
          <w:iCs/>
        </w:rPr>
        <w:t xml:space="preserve"> v</w:t>
      </w:r>
      <w:r w:rsidR="00432FEE">
        <w:rPr>
          <w:bCs/>
          <w:i/>
          <w:iCs/>
        </w:rPr>
        <w:t>.</w:t>
      </w:r>
      <w:r w:rsidR="00432FEE" w:rsidRPr="005A086E">
        <w:rPr>
          <w:bCs/>
          <w:i/>
          <w:iCs/>
        </w:rPr>
        <w:t xml:space="preserve"> Spain</w:t>
      </w:r>
      <w:r w:rsidR="00432FEE">
        <w:rPr>
          <w:bCs/>
        </w:rPr>
        <w:t>,</w:t>
      </w:r>
      <w:r w:rsidR="00432FEE">
        <w:rPr>
          <w:rStyle w:val="FootnoteReference"/>
          <w:bCs/>
        </w:rPr>
        <w:footnoteReference w:id="26"/>
      </w:r>
      <w:r w:rsidR="00432FEE">
        <w:rPr>
          <w:bCs/>
        </w:rPr>
        <w:t xml:space="preserve"> concerning the eviction of the author and her son with disabilities from commercial premises that they were occupying without a legal title. The Committee declared inadmissible the case </w:t>
      </w:r>
      <w:r w:rsidR="00432FEE" w:rsidRPr="005A086E">
        <w:rPr>
          <w:bCs/>
          <w:i/>
          <w:iCs/>
        </w:rPr>
        <w:t>El Fandor v</w:t>
      </w:r>
      <w:r w:rsidR="00432FEE">
        <w:rPr>
          <w:bCs/>
          <w:i/>
          <w:iCs/>
        </w:rPr>
        <w:t>.</w:t>
      </w:r>
      <w:r w:rsidR="00432FEE" w:rsidRPr="005A086E">
        <w:rPr>
          <w:bCs/>
          <w:i/>
          <w:iCs/>
        </w:rPr>
        <w:t xml:space="preserve"> Spain</w:t>
      </w:r>
      <w:r w:rsidR="00432FEE">
        <w:t>,</w:t>
      </w:r>
      <w:r w:rsidR="00432FEE">
        <w:rPr>
          <w:rStyle w:val="FootnoteReference"/>
        </w:rPr>
        <w:footnoteReference w:id="27"/>
      </w:r>
      <w:r w:rsidR="00432FEE">
        <w:t xml:space="preserve"> concerning the eviction of the author and her son from an apartment they were occupying, for failure to exhaust domestic remedies. Finally, the Committee discontinued the consideration of 15 communications against Spain and Uruguay.</w:t>
      </w:r>
      <w:r w:rsidR="00432FEE">
        <w:rPr>
          <w:rStyle w:val="FootnoteReference"/>
        </w:rPr>
        <w:footnoteReference w:id="28"/>
      </w:r>
      <w:r w:rsidR="00432FEE">
        <w:t xml:space="preserve"> </w:t>
      </w:r>
    </w:p>
    <w:p w14:paraId="4DB65933" w14:textId="4C8A90D6" w:rsidR="00432FEE" w:rsidRPr="002D6163" w:rsidRDefault="0067057F" w:rsidP="0067057F">
      <w:pPr>
        <w:pStyle w:val="SingleTxtG"/>
        <w:tabs>
          <w:tab w:val="clear" w:pos="1701"/>
          <w:tab w:val="clear" w:pos="2268"/>
        </w:tabs>
        <w:rPr>
          <w:bCs/>
          <w:lang w:val="en-US"/>
        </w:rPr>
      </w:pPr>
      <w:r w:rsidRPr="002D6163">
        <w:rPr>
          <w:rFonts w:asciiTheme="majorBidi" w:hAnsiTheme="majorBidi" w:cstheme="majorBidi"/>
          <w:lang w:val="en-US"/>
        </w:rPr>
        <w:t>82.</w:t>
      </w:r>
      <w:r w:rsidRPr="002D6163">
        <w:rPr>
          <w:rFonts w:asciiTheme="majorBidi" w:hAnsiTheme="majorBidi" w:cstheme="majorBidi"/>
          <w:lang w:val="en-US"/>
        </w:rPr>
        <w:tab/>
      </w:r>
      <w:r w:rsidR="00432FEE" w:rsidRPr="002D6163">
        <w:rPr>
          <w:bCs/>
        </w:rPr>
        <w:t xml:space="preserve">At its seventy-eighth session, the Committee decided </w:t>
      </w:r>
      <w:r w:rsidR="00432FEE" w:rsidRPr="008B7CDF">
        <w:rPr>
          <w:bCs/>
        </w:rPr>
        <w:t xml:space="preserve">to change the composition of the working group on communications to the following: Mr. Abashidze, </w:t>
      </w:r>
      <w:r w:rsidR="00432FEE" w:rsidRPr="008B7CDF">
        <w:rPr>
          <w:bCs/>
          <w:lang w:val="en-US"/>
        </w:rPr>
        <w:t>Mr. Caunhye, Ms. Cr</w:t>
      </w:r>
      <w:r w:rsidR="00432FEE" w:rsidRPr="008B7CDF">
        <w:rPr>
          <w:bCs/>
        </w:rPr>
        <w:t>ă</w:t>
      </w:r>
      <w:proofErr w:type="spellStart"/>
      <w:r w:rsidR="00432FEE" w:rsidRPr="008B7CDF">
        <w:rPr>
          <w:bCs/>
          <w:lang w:val="en-US"/>
        </w:rPr>
        <w:t>ciunean</w:t>
      </w:r>
      <w:proofErr w:type="spellEnd"/>
      <w:r w:rsidR="00432FEE" w:rsidRPr="008B7CDF">
        <w:rPr>
          <w:bCs/>
          <w:lang w:val="en-US"/>
        </w:rPr>
        <w:t xml:space="preserve">-Tatu, Mr. </w:t>
      </w:r>
      <w:proofErr w:type="spellStart"/>
      <w:r w:rsidR="00432FEE" w:rsidRPr="008B7CDF">
        <w:rPr>
          <w:bCs/>
          <w:lang w:val="en-US"/>
        </w:rPr>
        <w:t>Hennebel</w:t>
      </w:r>
      <w:proofErr w:type="spellEnd"/>
      <w:r w:rsidR="00432FEE" w:rsidRPr="008B7CDF">
        <w:rPr>
          <w:bCs/>
          <w:lang w:val="en-US"/>
        </w:rPr>
        <w:t xml:space="preserve">, </w:t>
      </w:r>
      <w:r w:rsidR="00432FEE" w:rsidRPr="008B7CDF">
        <w:rPr>
          <w:bCs/>
        </w:rPr>
        <w:t xml:space="preserve">Ms. Lee, Mr. Palmisano, Ms. Rossi, </w:t>
      </w:r>
      <w:r w:rsidR="009B735E" w:rsidRPr="008B7CDF">
        <w:rPr>
          <w:bCs/>
        </w:rPr>
        <w:t>Ms</w:t>
      </w:r>
      <w:r w:rsidR="00432FEE" w:rsidRPr="008B7CDF">
        <w:rPr>
          <w:bCs/>
        </w:rPr>
        <w:t xml:space="preserve">. Saran and </w:t>
      </w:r>
      <w:r w:rsidR="00432FEE" w:rsidRPr="008B7CDF">
        <w:rPr>
          <w:bCs/>
          <w:lang w:val="en-US"/>
        </w:rPr>
        <w:t>Mr. Fiorio Vaesken.</w:t>
      </w:r>
    </w:p>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14:paraId="6788E6FF" w14:textId="676E259E" w:rsidR="00432FEE" w:rsidRPr="00042E81" w:rsidRDefault="0067057F" w:rsidP="0067057F">
      <w:pPr>
        <w:pStyle w:val="SingleTxtG"/>
        <w:tabs>
          <w:tab w:val="clear" w:pos="1701"/>
          <w:tab w:val="clear" w:pos="2268"/>
        </w:tabs>
      </w:pPr>
      <w:r w:rsidRPr="00042E81">
        <w:rPr>
          <w:rFonts w:asciiTheme="majorBidi" w:hAnsiTheme="majorBidi" w:cstheme="majorBidi"/>
        </w:rPr>
        <w:t>83.</w:t>
      </w:r>
      <w:r w:rsidRPr="00042E81">
        <w:rPr>
          <w:rFonts w:asciiTheme="majorBidi" w:hAnsiTheme="majorBidi" w:cstheme="majorBidi"/>
        </w:rPr>
        <w:tab/>
      </w:r>
      <w:r w:rsidR="00432FEE">
        <w:t>According to r</w:t>
      </w:r>
      <w:r w:rsidR="00432FEE" w:rsidRPr="00042E81">
        <w:t>ule 11 of the Committee</w:t>
      </w:r>
      <w:r w:rsidR="00432FEE">
        <w:t>’</w:t>
      </w:r>
      <w:r w:rsidR="00432FEE" w:rsidRPr="00042E81">
        <w:t xml:space="preserve">s </w:t>
      </w:r>
      <w:r w:rsidR="00432FEE">
        <w:t>r</w:t>
      </w:r>
      <w:r w:rsidR="00432FEE" w:rsidRPr="00042E81">
        <w:t>ules of procedure under the Optional Protocol</w:t>
      </w:r>
      <w:r w:rsidR="00432FEE">
        <w:t>,</w:t>
      </w:r>
      <w:r w:rsidR="00432FEE" w:rsidRPr="00042E81">
        <w:t xml:space="preserve"> </w:t>
      </w:r>
      <w:r w:rsidR="00432FEE">
        <w:t>p</w:t>
      </w:r>
      <w:r w:rsidR="00432FEE" w:rsidRPr="00042E81">
        <w:t xml:space="preserve">rior to being examined by the Committee in plenary, communications will be examined by the working group on communications. The </w:t>
      </w:r>
      <w:r w:rsidR="00432FEE">
        <w:t>w</w:t>
      </w:r>
      <w:r w:rsidR="00432FEE" w:rsidRPr="00042E81">
        <w:t xml:space="preserve">orking </w:t>
      </w:r>
      <w:r w:rsidR="00432FEE">
        <w:t>g</w:t>
      </w:r>
      <w:r w:rsidR="00432FEE" w:rsidRPr="00042E81">
        <w:t xml:space="preserve">roup on communications is composed of up to nine members, and it meets for one day prior to each session, </w:t>
      </w:r>
      <w:proofErr w:type="gramStart"/>
      <w:r w:rsidR="00432FEE" w:rsidRPr="00042E81">
        <w:t>in order to</w:t>
      </w:r>
      <w:proofErr w:type="gramEnd"/>
      <w:r w:rsidR="00432FEE" w:rsidRPr="00042E81">
        <w:t xml:space="preserve"> examine draft decisions on communications before they are submitted to the plenary.</w:t>
      </w:r>
    </w:p>
    <w:p w14:paraId="0A12ACF1" w14:textId="61E9F523" w:rsidR="00432FEE" w:rsidRDefault="0067057F" w:rsidP="0067057F">
      <w:pPr>
        <w:pStyle w:val="SingleTxtG"/>
        <w:tabs>
          <w:tab w:val="clear" w:pos="1701"/>
          <w:tab w:val="clear" w:pos="2268"/>
        </w:tabs>
      </w:pPr>
      <w:r>
        <w:rPr>
          <w:rFonts w:asciiTheme="majorBidi" w:hAnsiTheme="majorBidi" w:cstheme="majorBidi"/>
        </w:rPr>
        <w:t>84.</w:t>
      </w:r>
      <w:r>
        <w:rPr>
          <w:rFonts w:asciiTheme="majorBidi" w:hAnsiTheme="majorBidi" w:cstheme="majorBidi"/>
        </w:rPr>
        <w:tab/>
      </w:r>
      <w:r w:rsidR="00432FEE">
        <w:t>Owing</w:t>
      </w:r>
      <w:r w:rsidR="00432FEE" w:rsidRPr="00042E81">
        <w:t xml:space="preserve"> to the liquidity cris</w:t>
      </w:r>
      <w:r w:rsidR="00432FEE">
        <w:t>i</w:t>
      </w:r>
      <w:r w:rsidR="00432FEE" w:rsidRPr="00042E81">
        <w:t>s, the meeting</w:t>
      </w:r>
      <w:r w:rsidR="00432FEE">
        <w:t>s</w:t>
      </w:r>
      <w:r w:rsidR="00432FEE" w:rsidRPr="00042E81">
        <w:t xml:space="preserve"> of the </w:t>
      </w:r>
      <w:r w:rsidR="00432FEE">
        <w:t>working group</w:t>
      </w:r>
      <w:r w:rsidR="00432FEE" w:rsidRPr="00042E81">
        <w:t xml:space="preserve"> on communications </w:t>
      </w:r>
      <w:r w:rsidR="00432FEE">
        <w:t>prior to</w:t>
      </w:r>
      <w:r w:rsidR="00432FEE" w:rsidRPr="00042E81">
        <w:t xml:space="preserve"> the </w:t>
      </w:r>
      <w:r w:rsidR="00432FEE">
        <w:t>seventy-seventh</w:t>
      </w:r>
      <w:r w:rsidR="00432FEE" w:rsidRPr="00042E81">
        <w:t xml:space="preserve"> </w:t>
      </w:r>
      <w:r w:rsidR="00432FEE">
        <w:t xml:space="preserve">and seventy-eighth </w:t>
      </w:r>
      <w:r w:rsidR="00432FEE" w:rsidRPr="00042E81">
        <w:t>session</w:t>
      </w:r>
      <w:r w:rsidR="00432FEE">
        <w:t>s were</w:t>
      </w:r>
      <w:r w:rsidR="00432FEE" w:rsidRPr="00042E81">
        <w:t xml:space="preserve"> cancelled. The </w:t>
      </w:r>
      <w:r w:rsidR="00432FEE">
        <w:t>working group</w:t>
      </w:r>
      <w:r w:rsidR="00432FEE" w:rsidRPr="00042E81">
        <w:t xml:space="preserve"> therefore had to meet during </w:t>
      </w:r>
      <w:r w:rsidR="00432FEE">
        <w:t xml:space="preserve">the </w:t>
      </w:r>
      <w:r w:rsidR="00432FEE" w:rsidRPr="00042E81">
        <w:t xml:space="preserve">plenary time allocated to </w:t>
      </w:r>
      <w:r w:rsidR="00432FEE" w:rsidRPr="002A377C">
        <w:t>the consideration of</w:t>
      </w:r>
      <w:r w:rsidR="00432FEE">
        <w:t xml:space="preserve"> </w:t>
      </w:r>
      <w:r w:rsidR="00432FEE" w:rsidRPr="00042E81">
        <w:t>individual communications.</w:t>
      </w:r>
    </w:p>
    <w:p w14:paraId="09814709" w14:textId="77777777" w:rsidR="00432FEE" w:rsidRPr="00C96549" w:rsidRDefault="00432FEE" w:rsidP="00432FEE">
      <w:pPr>
        <w:pStyle w:val="H1G"/>
      </w:pPr>
      <w:bookmarkStart w:id="535" w:name="_Hlk124193350"/>
      <w:bookmarkEnd w:id="499"/>
      <w:r w:rsidRPr="00C96549">
        <w:tab/>
      </w:r>
      <w:bookmarkStart w:id="536" w:name="_Toc143874847"/>
      <w:bookmarkStart w:id="537" w:name="_Toc144123929"/>
      <w:bookmarkStart w:id="538" w:name="_Toc63084561"/>
      <w:bookmarkStart w:id="539" w:name="_Toc81467351"/>
      <w:bookmarkStart w:id="540" w:name="_Toc96419377"/>
      <w:bookmarkStart w:id="541" w:name="_Toc127882991"/>
      <w:bookmarkStart w:id="542" w:name="_Toc158715840"/>
      <w:bookmarkStart w:id="543" w:name="_Toc172649344"/>
      <w:bookmarkStart w:id="544" w:name="_Toc172649443"/>
      <w:bookmarkStart w:id="545" w:name="_Toc223419032"/>
      <w:bookmarkStart w:id="546" w:name="_Toc223443607"/>
      <w:r w:rsidRPr="00C96549">
        <w:t>B.</w:t>
      </w:r>
      <w:r w:rsidRPr="00C96549">
        <w:tab/>
        <w:t>Follow-up to the Committee</w:t>
      </w:r>
      <w:r>
        <w:t>’</w:t>
      </w:r>
      <w:r w:rsidRPr="00C96549">
        <w:t>s Views on individual communications</w:t>
      </w:r>
      <w:bookmarkEnd w:id="536"/>
      <w:bookmarkEnd w:id="537"/>
      <w:bookmarkEnd w:id="538"/>
      <w:bookmarkEnd w:id="539"/>
      <w:bookmarkEnd w:id="540"/>
      <w:bookmarkEnd w:id="541"/>
      <w:bookmarkEnd w:id="542"/>
      <w:bookmarkEnd w:id="543"/>
      <w:bookmarkEnd w:id="544"/>
      <w:bookmarkEnd w:id="545"/>
      <w:bookmarkEnd w:id="546"/>
    </w:p>
    <w:p w14:paraId="3F8EE190" w14:textId="6A33D7C8" w:rsidR="00432FEE" w:rsidRPr="003D73CB" w:rsidRDefault="0067057F" w:rsidP="0067057F">
      <w:pPr>
        <w:pStyle w:val="SingleTxtG"/>
        <w:tabs>
          <w:tab w:val="clear" w:pos="1701"/>
          <w:tab w:val="clear" w:pos="2268"/>
        </w:tabs>
      </w:pPr>
      <w:r w:rsidRPr="003D73CB">
        <w:rPr>
          <w:rFonts w:asciiTheme="majorBidi" w:hAnsiTheme="majorBidi" w:cstheme="majorBidi"/>
        </w:rPr>
        <w:t>85.</w:t>
      </w:r>
      <w:r w:rsidRPr="003D73CB">
        <w:rPr>
          <w:rFonts w:asciiTheme="majorBidi" w:hAnsiTheme="majorBidi" w:cstheme="majorBidi"/>
        </w:rPr>
        <w:tab/>
      </w:r>
      <w:r w:rsidR="00432FEE">
        <w:rPr>
          <w:bCs/>
        </w:rPr>
        <w:t>At its seventy</w:t>
      </w:r>
      <w:r w:rsidR="00432FEE" w:rsidRPr="00E95C9A">
        <w:t>-</w:t>
      </w:r>
      <w:r w:rsidR="00432FEE">
        <w:t xml:space="preserve">sixth session, the Committee, acting through its working group on individual communications, </w:t>
      </w:r>
      <w:r w:rsidR="00432FEE" w:rsidRPr="00CF0A42">
        <w:t xml:space="preserve">appointed </w:t>
      </w:r>
      <w:r w:rsidR="00432FEE" w:rsidRPr="00C25CAF">
        <w:t>Ms</w:t>
      </w:r>
      <w:r w:rsidR="00432FEE">
        <w:t>.</w:t>
      </w:r>
      <w:r w:rsidR="00432FEE" w:rsidRPr="00CF0A42">
        <w:t xml:space="preserve"> Rossi as rapporteur on</w:t>
      </w:r>
      <w:r w:rsidR="00432FEE">
        <w:t xml:space="preserve"> follow-up to communications. At its seventy-seventh session, the Committee adopted its follow-up progress report on individual communications.</w:t>
      </w:r>
      <w:r w:rsidR="00432FEE" w:rsidRPr="00132181">
        <w:rPr>
          <w:rStyle w:val="FootnoteReference"/>
        </w:rPr>
        <w:footnoteReference w:id="29"/>
      </w:r>
      <w:r w:rsidR="00432FEE">
        <w:t xml:space="preserve"> The Committee assessed the State Party’s compliance with its recommendations concerning </w:t>
      </w:r>
      <w:r w:rsidR="00432FEE" w:rsidRPr="00C25CAF">
        <w:rPr>
          <w:i/>
          <w:iCs/>
        </w:rPr>
        <w:t>Hernández Cortés et al. v. Spain</w:t>
      </w:r>
      <w:r w:rsidR="00432FEE">
        <w:t xml:space="preserve">, </w:t>
      </w:r>
      <w:r w:rsidR="00432FEE" w:rsidRPr="00C25CAF">
        <w:rPr>
          <w:i/>
          <w:iCs/>
        </w:rPr>
        <w:t>Gómez-Limón Pardo v. Spain</w:t>
      </w:r>
      <w:r w:rsidR="00432FEE">
        <w:t xml:space="preserve"> and </w:t>
      </w:r>
      <w:r w:rsidR="00432FEE" w:rsidRPr="00C25CAF">
        <w:rPr>
          <w:i/>
          <w:iCs/>
        </w:rPr>
        <w:t>Naser et al. v. Spain</w:t>
      </w:r>
      <w:r w:rsidR="00432FEE">
        <w:t>.</w:t>
      </w:r>
      <w:r w:rsidR="00432FEE">
        <w:rPr>
          <w:rStyle w:val="FootnoteReference"/>
        </w:rPr>
        <w:footnoteReference w:id="30"/>
      </w:r>
      <w:r w:rsidR="00432FEE">
        <w:t xml:space="preserve"> The Committee decided to continue the follow-up procedure for all the cases assessed and invited the State Party to provide information on the measures taken in relation to all of its recommendations.</w:t>
      </w:r>
      <w:r w:rsidR="00432FEE" w:rsidRPr="00132181">
        <w:rPr>
          <w:rStyle w:val="FootnoteReference"/>
        </w:rPr>
        <w:footnoteReference w:id="31"/>
      </w:r>
      <w:r w:rsidR="00432FEE" w:rsidRPr="00132181">
        <w:rPr>
          <w:rStyle w:val="FootnoteReference"/>
        </w:rPr>
        <w:t xml:space="preserve"> </w:t>
      </w:r>
    </w:p>
    <w:p w14:paraId="67701B1D" w14:textId="77777777" w:rsidR="00432FEE" w:rsidRPr="00C96549" w:rsidRDefault="00432FEE" w:rsidP="00432FEE">
      <w:pPr>
        <w:pStyle w:val="HChG"/>
      </w:pPr>
      <w:bookmarkStart w:id="547" w:name="_Toc419703780"/>
      <w:bookmarkEnd w:id="517"/>
      <w:bookmarkEnd w:id="535"/>
      <w:r w:rsidRPr="003D73CB">
        <w:tab/>
      </w:r>
      <w:bookmarkStart w:id="548" w:name="_Toc470861827"/>
      <w:bookmarkStart w:id="549" w:name="_Toc504665045"/>
      <w:bookmarkStart w:id="550" w:name="_Toc532996355"/>
      <w:bookmarkStart w:id="551" w:name="_Toc536190881"/>
      <w:bookmarkStart w:id="552" w:name="_Toc536458166"/>
      <w:bookmarkStart w:id="553" w:name="_Toc31123798"/>
      <w:bookmarkStart w:id="554" w:name="_Toc63084562"/>
      <w:bookmarkStart w:id="555" w:name="_Toc81467352"/>
      <w:bookmarkStart w:id="556" w:name="_Toc96419378"/>
      <w:bookmarkStart w:id="557" w:name="_Toc127882992"/>
      <w:bookmarkStart w:id="558" w:name="_Toc143874848"/>
      <w:bookmarkStart w:id="559" w:name="_Toc144123930"/>
      <w:bookmarkStart w:id="560" w:name="_Toc158715841"/>
      <w:bookmarkStart w:id="561" w:name="_Toc172649345"/>
      <w:bookmarkStart w:id="562" w:name="_Toc172649444"/>
      <w:bookmarkStart w:id="563" w:name="_Toc223419033"/>
      <w:bookmarkStart w:id="564" w:name="_Toc223443608"/>
      <w:r w:rsidRPr="00C96549">
        <w:t>VI.</w:t>
      </w:r>
      <w:r w:rsidRPr="00C96549">
        <w:tab/>
        <w:t>Substantive issues arising from the implementation of the Covenant</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52CD2484" w14:textId="38ECA99E" w:rsidR="00432FEE" w:rsidRDefault="0067057F" w:rsidP="0067057F">
      <w:pPr>
        <w:pStyle w:val="SingleTxtG"/>
        <w:tabs>
          <w:tab w:val="clear" w:pos="1701"/>
          <w:tab w:val="clear" w:pos="2268"/>
        </w:tabs>
      </w:pPr>
      <w:r>
        <w:rPr>
          <w:rFonts w:asciiTheme="majorBidi" w:hAnsiTheme="majorBidi" w:cstheme="majorBidi"/>
        </w:rPr>
        <w:t>86.</w:t>
      </w:r>
      <w:r>
        <w:rPr>
          <w:rFonts w:asciiTheme="majorBidi" w:hAnsiTheme="majorBidi" w:cstheme="majorBidi"/>
        </w:rPr>
        <w:tab/>
      </w:r>
      <w:r w:rsidR="00432FEE" w:rsidRPr="00C96549">
        <w:t>In addition to its ongoing work on general comments and statements (</w:t>
      </w:r>
      <w:r w:rsidR="00432FEE" w:rsidRPr="00CC02B5">
        <w:t>see</w:t>
      </w:r>
      <w:r w:rsidR="00432FEE">
        <w:br/>
      </w:r>
      <w:r w:rsidR="00432FEE" w:rsidRPr="00CC02B5">
        <w:t>paras. </w:t>
      </w:r>
      <w:r w:rsidR="00432FEE">
        <w:t>62–73</w:t>
      </w:r>
      <w:r w:rsidR="00432FEE" w:rsidRPr="00CC02B5">
        <w:t xml:space="preserve"> above), the Committee continued to reflect on issues affecting its wo</w:t>
      </w:r>
      <w:r w:rsidR="00432FEE" w:rsidRPr="00C96549">
        <w:t>rk. As the official meeting time allocated to the Committee offers limited space for in-depth substantive discussions, members have also reached out to partners in order to garner their support in creating the space for and facilitating such discussions. Committee members also conduct background research themselves or with the support of OHCHR, whose capacities are increasingly limited.</w:t>
      </w:r>
      <w:bookmarkStart w:id="565" w:name="_Toc321313434"/>
    </w:p>
    <w:p w14:paraId="22FEB4E5" w14:textId="69994B5A" w:rsidR="00432FEE" w:rsidRPr="00C96549" w:rsidRDefault="0067057F" w:rsidP="0067057F">
      <w:pPr>
        <w:pStyle w:val="SingleTxtG"/>
        <w:tabs>
          <w:tab w:val="clear" w:pos="1701"/>
          <w:tab w:val="clear" w:pos="2268"/>
        </w:tabs>
      </w:pPr>
      <w:r w:rsidRPr="00C96549">
        <w:rPr>
          <w:rFonts w:asciiTheme="majorBidi" w:hAnsiTheme="majorBidi" w:cstheme="majorBidi"/>
        </w:rPr>
        <w:t>87.</w:t>
      </w:r>
      <w:r w:rsidRPr="00C96549">
        <w:rPr>
          <w:rFonts w:asciiTheme="majorBidi" w:hAnsiTheme="majorBidi" w:cstheme="majorBidi"/>
        </w:rPr>
        <w:tab/>
      </w:r>
      <w:r w:rsidR="00432FEE">
        <w:t xml:space="preserve">The Committee has entrusted specific members with the task of further exploring </w:t>
      </w:r>
      <w:r w:rsidR="00432FEE" w:rsidRPr="00CF0A42">
        <w:t xml:space="preserve">substantive issues arising from the implementation of the Covenant: </w:t>
      </w:r>
      <w:r w:rsidR="00432FEE" w:rsidRPr="00C25CAF">
        <w:t>Ms.</w:t>
      </w:r>
      <w:r w:rsidR="00432FEE" w:rsidRPr="00CF0A42">
        <w:t xml:space="preserve"> </w:t>
      </w:r>
      <w:r w:rsidR="00432FEE">
        <w:t xml:space="preserve">El Yedri </w:t>
      </w:r>
      <w:r w:rsidR="00432FEE" w:rsidRPr="00CF0A42">
        <w:t xml:space="preserve">Afailal and </w:t>
      </w:r>
      <w:r w:rsidR="00432FEE" w:rsidRPr="00C25CAF">
        <w:t>Ms.</w:t>
      </w:r>
      <w:r w:rsidR="00432FEE" w:rsidRPr="00CF0A42">
        <w:t xml:space="preserve"> Pérez have been entrusted with the topic of the Sustainable Development Goals, and </w:t>
      </w:r>
      <w:r w:rsidR="00432FEE">
        <w:lastRenderedPageBreak/>
        <w:t>Ms. El Yedri</w:t>
      </w:r>
      <w:r w:rsidR="00432FEE" w:rsidRPr="00CF0A42">
        <w:t xml:space="preserve"> Afailal and </w:t>
      </w:r>
      <w:r w:rsidR="00432FEE" w:rsidRPr="00C25CAF">
        <w:t>Mr.</w:t>
      </w:r>
      <w:r w:rsidR="00432FEE" w:rsidRPr="00CF0A42">
        <w:t xml:space="preserve"> Hennebel have been entrusted</w:t>
      </w:r>
      <w:r w:rsidR="00432FEE">
        <w:t xml:space="preserve"> with the topic of artificial intelligence and the rights under the Covenant.</w:t>
      </w:r>
    </w:p>
    <w:p w14:paraId="206E7FF9" w14:textId="77777777" w:rsidR="00432FEE" w:rsidRPr="00C96549" w:rsidRDefault="00432FEE" w:rsidP="00432FEE">
      <w:pPr>
        <w:pStyle w:val="HChG"/>
      </w:pPr>
      <w:r w:rsidRPr="00C96549">
        <w:tab/>
      </w:r>
      <w:bookmarkStart w:id="566" w:name="_Toc419703782"/>
      <w:bookmarkStart w:id="567" w:name="_Toc470861828"/>
      <w:bookmarkStart w:id="568" w:name="_Toc504665048"/>
      <w:bookmarkStart w:id="569" w:name="_Toc532996356"/>
      <w:bookmarkStart w:id="570" w:name="_Toc536190882"/>
      <w:bookmarkStart w:id="571" w:name="_Toc536458167"/>
      <w:bookmarkStart w:id="572" w:name="_Toc31123799"/>
      <w:bookmarkStart w:id="573" w:name="_Toc63084563"/>
      <w:bookmarkStart w:id="574" w:name="_Toc81467353"/>
      <w:bookmarkStart w:id="575" w:name="_Toc96419379"/>
      <w:bookmarkStart w:id="576" w:name="_Toc127882993"/>
      <w:bookmarkStart w:id="577" w:name="_Toc143874849"/>
      <w:bookmarkStart w:id="578" w:name="_Toc144123931"/>
      <w:bookmarkStart w:id="579" w:name="_Toc158715842"/>
      <w:bookmarkStart w:id="580" w:name="_Toc172649346"/>
      <w:bookmarkStart w:id="581" w:name="_Toc172649445"/>
      <w:bookmarkStart w:id="582" w:name="_Toc223419034"/>
      <w:bookmarkStart w:id="583" w:name="_Toc223443609"/>
      <w:r w:rsidRPr="00C96549">
        <w:t>VII.</w:t>
      </w:r>
      <w:r w:rsidRPr="00C96549">
        <w:tab/>
        <w:t xml:space="preserve">Additional decisions adopted and matters discussed by the Committee at its </w:t>
      </w:r>
      <w:r>
        <w:t>seventy-seventh</w:t>
      </w:r>
      <w:r w:rsidRPr="00C96549">
        <w:t xml:space="preserve"> and </w:t>
      </w:r>
      <w:r>
        <w:t>seventy-eighth</w:t>
      </w:r>
      <w:r w:rsidRPr="00C96549">
        <w:t xml:space="preserve"> sessions</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p w14:paraId="4A303193" w14:textId="77777777" w:rsidR="00432FEE" w:rsidRPr="00C96549" w:rsidRDefault="00432FEE" w:rsidP="00432FEE">
      <w:pPr>
        <w:pStyle w:val="H1G"/>
      </w:pPr>
      <w:r w:rsidRPr="00C96549">
        <w:tab/>
      </w:r>
      <w:bookmarkStart w:id="584" w:name="_Toc419703783"/>
      <w:bookmarkStart w:id="585" w:name="_Toc470861829"/>
      <w:bookmarkStart w:id="586" w:name="_Toc504665049"/>
      <w:bookmarkStart w:id="587" w:name="_Toc532996357"/>
      <w:bookmarkStart w:id="588" w:name="_Toc536190883"/>
      <w:bookmarkStart w:id="589" w:name="_Toc536458168"/>
      <w:bookmarkStart w:id="590" w:name="_Toc31123800"/>
      <w:bookmarkStart w:id="591" w:name="_Toc63084564"/>
      <w:bookmarkStart w:id="592" w:name="_Toc81467354"/>
      <w:bookmarkStart w:id="593" w:name="_Toc96419380"/>
      <w:bookmarkStart w:id="594" w:name="_Toc127882994"/>
      <w:bookmarkStart w:id="595" w:name="_Toc143874850"/>
      <w:bookmarkStart w:id="596" w:name="_Toc144123932"/>
      <w:bookmarkStart w:id="597" w:name="_Toc172649347"/>
      <w:bookmarkStart w:id="598" w:name="_Toc172649446"/>
      <w:bookmarkStart w:id="599" w:name="_Toc223419035"/>
      <w:bookmarkStart w:id="600" w:name="_Toc223443610"/>
      <w:r w:rsidRPr="00C96549">
        <w:t>A.</w:t>
      </w:r>
      <w:r w:rsidRPr="00C96549">
        <w:tab/>
        <w:t>Participation in intersessional meetings</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35EA9E22" w14:textId="704D894D" w:rsidR="00432FEE" w:rsidRPr="00C96549" w:rsidRDefault="0067057F" w:rsidP="0067057F">
      <w:pPr>
        <w:pStyle w:val="SingleTxtG"/>
        <w:tabs>
          <w:tab w:val="clear" w:pos="1701"/>
          <w:tab w:val="clear" w:pos="2268"/>
        </w:tabs>
      </w:pPr>
      <w:r w:rsidRPr="00C96549">
        <w:rPr>
          <w:rFonts w:asciiTheme="majorBidi" w:hAnsiTheme="majorBidi" w:cstheme="majorBidi"/>
        </w:rPr>
        <w:t>88.</w:t>
      </w:r>
      <w:r w:rsidRPr="00C96549">
        <w:rPr>
          <w:rFonts w:asciiTheme="majorBidi" w:hAnsiTheme="majorBidi" w:cstheme="majorBidi"/>
        </w:rPr>
        <w:tab/>
      </w:r>
      <w:r w:rsidR="00432FEE" w:rsidRPr="00C96549">
        <w:t>Members of the Committee continued to participate in, and/or contribute in different capacities to, initiatives taken by different stakeholders for a better understanding and implementation of the Covenant. Requests for such participation are addressed to the Committee through the Chair, to members directly or through the secretariat.</w:t>
      </w:r>
    </w:p>
    <w:p w14:paraId="04C14E01" w14:textId="77777777" w:rsidR="00432FEE" w:rsidRPr="00C96549" w:rsidRDefault="00432FEE" w:rsidP="00432FEE">
      <w:pPr>
        <w:pStyle w:val="H1G"/>
      </w:pPr>
      <w:r w:rsidRPr="00C96549">
        <w:tab/>
      </w:r>
      <w:bookmarkStart w:id="601" w:name="_Toc419703784"/>
      <w:bookmarkStart w:id="602" w:name="_Toc470861830"/>
      <w:bookmarkStart w:id="603" w:name="_Toc504665050"/>
      <w:bookmarkStart w:id="604" w:name="_Toc532996358"/>
      <w:bookmarkStart w:id="605" w:name="_Toc536190884"/>
      <w:bookmarkStart w:id="606" w:name="_Toc536458169"/>
      <w:bookmarkStart w:id="607" w:name="_Toc31123801"/>
      <w:bookmarkStart w:id="608" w:name="_Toc63084565"/>
      <w:bookmarkStart w:id="609" w:name="_Toc81467355"/>
      <w:bookmarkStart w:id="610" w:name="_Toc96419381"/>
      <w:bookmarkStart w:id="611" w:name="_Toc127882995"/>
      <w:bookmarkStart w:id="612" w:name="_Toc143874851"/>
      <w:bookmarkStart w:id="613" w:name="_Toc144123933"/>
      <w:bookmarkStart w:id="614" w:name="_Toc172649348"/>
      <w:bookmarkStart w:id="615" w:name="_Toc172649447"/>
      <w:bookmarkStart w:id="616" w:name="_Toc223419036"/>
      <w:bookmarkStart w:id="617" w:name="_Toc223443611"/>
      <w:r w:rsidRPr="00C96549">
        <w:t>B.</w:t>
      </w:r>
      <w:r w:rsidRPr="00C96549">
        <w:tab/>
        <w:t>Future general comments</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14:paraId="06DA3311" w14:textId="32793E08" w:rsidR="00432FEE" w:rsidRDefault="0067057F" w:rsidP="0067057F">
      <w:pPr>
        <w:pStyle w:val="SingleTxtG"/>
        <w:tabs>
          <w:tab w:val="clear" w:pos="1701"/>
          <w:tab w:val="clear" w:pos="2268"/>
        </w:tabs>
      </w:pPr>
      <w:r>
        <w:rPr>
          <w:rFonts w:asciiTheme="majorBidi" w:hAnsiTheme="majorBidi" w:cstheme="majorBidi"/>
        </w:rPr>
        <w:t>89.</w:t>
      </w:r>
      <w:r>
        <w:rPr>
          <w:rFonts w:asciiTheme="majorBidi" w:hAnsiTheme="majorBidi" w:cstheme="majorBidi"/>
        </w:rPr>
        <w:tab/>
      </w:r>
      <w:r w:rsidR="00432FEE" w:rsidRPr="00422D35">
        <w:t xml:space="preserve">The Committee </w:t>
      </w:r>
      <w:r w:rsidR="00432FEE">
        <w:t>continues</w:t>
      </w:r>
      <w:r w:rsidR="00432FEE" w:rsidRPr="00422D35">
        <w:t xml:space="preserve"> working on</w:t>
      </w:r>
      <w:r w:rsidR="00432FEE">
        <w:t xml:space="preserve"> </w:t>
      </w:r>
      <w:r w:rsidR="00432FEE" w:rsidRPr="00422D35">
        <w:t>general comments</w:t>
      </w:r>
      <w:r w:rsidR="00432FEE">
        <w:t>,</w:t>
      </w:r>
      <w:r w:rsidR="00432FEE" w:rsidRPr="00422D35">
        <w:t xml:space="preserve"> as noted above. In addition, the Committee has indicated interest in revising </w:t>
      </w:r>
      <w:r w:rsidR="00432FEE">
        <w:t xml:space="preserve">some of its existing </w:t>
      </w:r>
      <w:r w:rsidR="00432FEE" w:rsidRPr="00422D35">
        <w:t>general comments.</w:t>
      </w:r>
      <w:r w:rsidR="00432FEE">
        <w:t xml:space="preserve"> </w:t>
      </w:r>
    </w:p>
    <w:bookmarkEnd w:id="565"/>
    <w:p w14:paraId="7BE5B737" w14:textId="77777777" w:rsidR="00432FEE" w:rsidRPr="00C96549" w:rsidRDefault="00432FEE" w:rsidP="00432FEE">
      <w:pPr>
        <w:pStyle w:val="H1G"/>
      </w:pPr>
      <w:r w:rsidRPr="00C96549">
        <w:tab/>
      </w:r>
      <w:bookmarkStart w:id="618" w:name="_Toc321313441"/>
      <w:bookmarkStart w:id="619" w:name="_Toc419703785"/>
      <w:bookmarkStart w:id="620" w:name="_Toc470861831"/>
      <w:bookmarkStart w:id="621" w:name="_Toc504665051"/>
      <w:bookmarkStart w:id="622" w:name="_Toc532996359"/>
      <w:bookmarkStart w:id="623" w:name="_Toc536190885"/>
      <w:bookmarkStart w:id="624" w:name="_Toc536458170"/>
      <w:bookmarkStart w:id="625" w:name="_Toc31123802"/>
      <w:bookmarkStart w:id="626" w:name="_Toc63084566"/>
      <w:bookmarkStart w:id="627" w:name="_Toc81467356"/>
      <w:bookmarkStart w:id="628" w:name="_Toc96419382"/>
      <w:bookmarkStart w:id="629" w:name="_Toc127882996"/>
      <w:bookmarkStart w:id="630" w:name="_Toc143874852"/>
      <w:bookmarkStart w:id="631" w:name="_Toc144123934"/>
      <w:bookmarkStart w:id="632" w:name="_Toc172649349"/>
      <w:bookmarkStart w:id="633" w:name="_Toc172649448"/>
      <w:bookmarkStart w:id="634" w:name="_Toc223419037"/>
      <w:bookmarkStart w:id="635" w:name="_Toc223443612"/>
      <w:r w:rsidRPr="00C96549">
        <w:t>C.</w:t>
      </w:r>
      <w:r w:rsidRPr="00C96549">
        <w:tab/>
        <w:t>Working methods of the Committee</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 w14:paraId="36B2A0FB" w14:textId="76583F17" w:rsidR="00432FEE" w:rsidRPr="00C96549" w:rsidRDefault="0067057F" w:rsidP="0067057F">
      <w:pPr>
        <w:pStyle w:val="SingleTxtG"/>
        <w:tabs>
          <w:tab w:val="clear" w:pos="1701"/>
          <w:tab w:val="clear" w:pos="2268"/>
        </w:tabs>
      </w:pPr>
      <w:r w:rsidRPr="00C96549">
        <w:rPr>
          <w:rFonts w:asciiTheme="majorBidi" w:hAnsiTheme="majorBidi" w:cstheme="majorBidi"/>
        </w:rPr>
        <w:t>90.</w:t>
      </w:r>
      <w:r w:rsidRPr="00C96549">
        <w:rPr>
          <w:rFonts w:asciiTheme="majorBidi" w:hAnsiTheme="majorBidi" w:cstheme="majorBidi"/>
        </w:rPr>
        <w:tab/>
      </w:r>
      <w:r w:rsidR="00432FEE" w:rsidRPr="00C96549">
        <w:t xml:space="preserve">At its sixty-seventh session, the Committee continued to discuss several aspects of its working methods. As indicated in paragraphs </w:t>
      </w:r>
      <w:r w:rsidR="00432FEE">
        <w:t>17</w:t>
      </w:r>
      <w:r w:rsidR="00432FEE" w:rsidRPr="00A43856">
        <w:t>–</w:t>
      </w:r>
      <w:r w:rsidR="00432FEE">
        <w:t>22</w:t>
      </w:r>
      <w:r w:rsidR="00432FEE" w:rsidRPr="00A43856">
        <w:t xml:space="preserve"> above, the</w:t>
      </w:r>
      <w:r w:rsidR="00432FEE" w:rsidRPr="00C96549">
        <w:t xml:space="preserve"> Committee decided to introduce an eight-year predictable reporting cycle and to standardize the use of the simplified reporting procedure for States wishing to avail themselves of it. That decision was based on the need to engage with all States </w:t>
      </w:r>
      <w:r w:rsidR="00432FEE">
        <w:t>P</w:t>
      </w:r>
      <w:r w:rsidR="00432FEE" w:rsidRPr="00C96549">
        <w:t>arties to the Covenant and to further contribute to the promotion and protection of economic, social and cultural rights globally. In reaching that decision, the Committee was guided by the discussions relating to the 2021 review of the treaty body system, including on the basis of General Assembly resolution 68/268, on strengthening and enhancing the effective functioning of the human rights treaty body system, by the vision of the Chairs of the treaty bodies and by the views presented by States and other stakeholders.</w:t>
      </w:r>
    </w:p>
    <w:p w14:paraId="7DD69B84" w14:textId="32D02640" w:rsidR="00432FEE" w:rsidRPr="00C96549" w:rsidRDefault="0067057F" w:rsidP="0067057F">
      <w:pPr>
        <w:pStyle w:val="SingleTxtG"/>
        <w:tabs>
          <w:tab w:val="clear" w:pos="1701"/>
          <w:tab w:val="clear" w:pos="2268"/>
        </w:tabs>
      </w:pPr>
      <w:r w:rsidRPr="00C96549">
        <w:rPr>
          <w:rFonts w:asciiTheme="majorBidi" w:hAnsiTheme="majorBidi" w:cstheme="majorBidi"/>
        </w:rPr>
        <w:t>91.</w:t>
      </w:r>
      <w:r w:rsidRPr="00C96549">
        <w:rPr>
          <w:rFonts w:asciiTheme="majorBidi" w:hAnsiTheme="majorBidi" w:cstheme="majorBidi"/>
        </w:rPr>
        <w:tab/>
      </w:r>
      <w:r w:rsidR="00432FEE" w:rsidRPr="00C96549">
        <w:t xml:space="preserve">At its sixty-eighth session, the Committee decided on a methodology for the adoption of lists of issues prior to reporting. In doing so, the Committee benefited from the experience of members of other treaty bodies, in particular the Human Rights Committee, with </w:t>
      </w:r>
      <w:r w:rsidR="00432FEE">
        <w:t>which</w:t>
      </w:r>
      <w:r w:rsidR="00432FEE" w:rsidRPr="00C96549">
        <w:t xml:space="preserve"> it exchange</w:t>
      </w:r>
      <w:r w:rsidR="00432FEE">
        <w:t>s</w:t>
      </w:r>
      <w:r w:rsidR="00432FEE" w:rsidRPr="00C96549">
        <w:t xml:space="preserve"> views and considered common approaches as much as possible.</w:t>
      </w:r>
    </w:p>
    <w:p w14:paraId="2D190B18" w14:textId="03035B3F" w:rsidR="00432FEE" w:rsidRPr="00C96549" w:rsidRDefault="0067057F" w:rsidP="0067057F">
      <w:pPr>
        <w:pStyle w:val="SingleTxtG"/>
        <w:tabs>
          <w:tab w:val="clear" w:pos="1701"/>
          <w:tab w:val="clear" w:pos="2268"/>
        </w:tabs>
      </w:pPr>
      <w:r w:rsidRPr="00C96549">
        <w:rPr>
          <w:rFonts w:asciiTheme="majorBidi" w:hAnsiTheme="majorBidi" w:cstheme="majorBidi"/>
        </w:rPr>
        <w:t>92.</w:t>
      </w:r>
      <w:r w:rsidRPr="00C96549">
        <w:rPr>
          <w:rFonts w:asciiTheme="majorBidi" w:hAnsiTheme="majorBidi" w:cstheme="majorBidi"/>
        </w:rPr>
        <w:tab/>
      </w:r>
      <w:r w:rsidR="00432FEE" w:rsidRPr="00C96549">
        <w:t>The Committee looks forward to the introduction of the predictable reporting cycle, which would allow it to engage with all 17</w:t>
      </w:r>
      <w:r w:rsidR="00432FEE">
        <w:t>3</w:t>
      </w:r>
      <w:r w:rsidR="00432FEE" w:rsidRPr="00C96549">
        <w:t xml:space="preserve"> States </w:t>
      </w:r>
      <w:r w:rsidR="00432FEE">
        <w:t>P</w:t>
      </w:r>
      <w:r w:rsidR="00432FEE" w:rsidRPr="00C96549">
        <w:t>arties and also to provide the predictability that States and all stakeholders require.</w:t>
      </w:r>
    </w:p>
    <w:p w14:paraId="34CB602D" w14:textId="5C56A4F6" w:rsidR="00432FEE" w:rsidRDefault="0067057F" w:rsidP="0067057F">
      <w:pPr>
        <w:pStyle w:val="SingleTxtG"/>
        <w:tabs>
          <w:tab w:val="clear" w:pos="1701"/>
          <w:tab w:val="clear" w:pos="2268"/>
        </w:tabs>
      </w:pPr>
      <w:r>
        <w:rPr>
          <w:rFonts w:asciiTheme="majorBidi" w:hAnsiTheme="majorBidi" w:cstheme="majorBidi"/>
        </w:rPr>
        <w:t>93.</w:t>
      </w:r>
      <w:r>
        <w:rPr>
          <w:rFonts w:asciiTheme="majorBidi" w:hAnsiTheme="majorBidi" w:cstheme="majorBidi"/>
        </w:rPr>
        <w:tab/>
      </w:r>
      <w:r w:rsidR="00432FEE" w:rsidRPr="00AD7BFD">
        <w:t xml:space="preserve">During the </w:t>
      </w:r>
      <w:r w:rsidR="00432FEE">
        <w:t>seventy-seventh</w:t>
      </w:r>
      <w:r w:rsidR="00432FEE" w:rsidRPr="00C96549">
        <w:t xml:space="preserve"> </w:t>
      </w:r>
      <w:r w:rsidR="00432FEE" w:rsidRPr="00AD7BFD">
        <w:t xml:space="preserve">and </w:t>
      </w:r>
      <w:r w:rsidR="00432FEE">
        <w:t>seventy-eighth</w:t>
      </w:r>
      <w:r w:rsidR="00432FEE" w:rsidRPr="00C96549">
        <w:t xml:space="preserve"> </w:t>
      </w:r>
      <w:r w:rsidR="00432FEE" w:rsidRPr="00AD7BFD">
        <w:t xml:space="preserve">sessions, the Committee dedicated time to discussing </w:t>
      </w:r>
      <w:r w:rsidR="00432FEE">
        <w:t xml:space="preserve">the strengthening of the </w:t>
      </w:r>
      <w:r w:rsidR="00432FEE" w:rsidRPr="00AD7BFD">
        <w:t>treaty body system, including information from the annual meeting of the Chairs of the treaty bodies. Representatives of the Human Rights Treaties Branch of OHCHR attended those meetings to provide updates and respond to questions from Committee members.</w:t>
      </w:r>
    </w:p>
    <w:p w14:paraId="79356A9F" w14:textId="7DF93441" w:rsidR="00432FEE" w:rsidRPr="00AD7BFD" w:rsidRDefault="0067057F" w:rsidP="0067057F">
      <w:pPr>
        <w:pStyle w:val="SingleTxtG"/>
        <w:tabs>
          <w:tab w:val="clear" w:pos="1701"/>
          <w:tab w:val="clear" w:pos="2268"/>
        </w:tabs>
      </w:pPr>
      <w:r w:rsidRPr="00AD7BFD">
        <w:rPr>
          <w:rFonts w:asciiTheme="majorBidi" w:hAnsiTheme="majorBidi" w:cstheme="majorBidi"/>
        </w:rPr>
        <w:t>94.</w:t>
      </w:r>
      <w:r w:rsidRPr="00AD7BFD">
        <w:rPr>
          <w:rFonts w:asciiTheme="majorBidi" w:hAnsiTheme="majorBidi" w:cstheme="majorBidi"/>
        </w:rPr>
        <w:tab/>
      </w:r>
      <w:r w:rsidR="00432FEE">
        <w:t xml:space="preserve">The Committee continues to work on improving its working methods. It has entrusted </w:t>
      </w:r>
      <w:r w:rsidR="00432FEE" w:rsidRPr="00C25CAF">
        <w:t>Mr.</w:t>
      </w:r>
      <w:r w:rsidR="00432FEE" w:rsidRPr="00CF0A42">
        <w:t xml:space="preserve"> Windfuhr, </w:t>
      </w:r>
      <w:r w:rsidR="00432FEE" w:rsidRPr="00C25CAF">
        <w:t>Mr.</w:t>
      </w:r>
      <w:r w:rsidR="00432FEE" w:rsidRPr="00CF0A42">
        <w:t xml:space="preserve"> Hennebel, </w:t>
      </w:r>
      <w:r w:rsidR="00432FEE">
        <w:t>Ms.</w:t>
      </w:r>
      <w:r w:rsidR="00432FEE" w:rsidRPr="00CF0A42">
        <w:t xml:space="preserve"> Pérez and </w:t>
      </w:r>
      <w:r w:rsidR="00432FEE">
        <w:t>Mr.</w:t>
      </w:r>
      <w:r w:rsidR="00432FEE" w:rsidRPr="00CF0A42">
        <w:t xml:space="preserve"> Abashidze with examining</w:t>
      </w:r>
      <w:r w:rsidR="00432FEE">
        <w:t xml:space="preserve"> the Committee’s working methods and proposing any future improvements for the consideration of the Committee.</w:t>
      </w:r>
    </w:p>
    <w:p w14:paraId="11485285" w14:textId="77777777" w:rsidR="00432FEE" w:rsidRPr="00C96549" w:rsidRDefault="00432FEE" w:rsidP="00432FEE">
      <w:pPr>
        <w:pStyle w:val="HChG"/>
      </w:pPr>
      <w:r w:rsidRPr="00C96549">
        <w:tab/>
      </w:r>
      <w:bookmarkStart w:id="636" w:name="_Toc321313442"/>
      <w:bookmarkStart w:id="637" w:name="_Toc419703786"/>
      <w:bookmarkStart w:id="638" w:name="_Toc470861832"/>
      <w:bookmarkStart w:id="639" w:name="_Toc504665052"/>
      <w:bookmarkStart w:id="640" w:name="_Toc532996361"/>
      <w:bookmarkStart w:id="641" w:name="_Toc536190887"/>
      <w:bookmarkStart w:id="642" w:name="_Toc536458172"/>
      <w:bookmarkStart w:id="643" w:name="_Toc31123803"/>
      <w:bookmarkStart w:id="644" w:name="_Toc63084567"/>
      <w:bookmarkStart w:id="645" w:name="_Toc81467357"/>
      <w:bookmarkStart w:id="646" w:name="_Toc96419383"/>
      <w:bookmarkStart w:id="647" w:name="_Toc127882997"/>
      <w:bookmarkStart w:id="648" w:name="_Toc143874853"/>
      <w:bookmarkStart w:id="649" w:name="_Toc144123935"/>
      <w:bookmarkStart w:id="650" w:name="_Toc158715843"/>
      <w:bookmarkStart w:id="651" w:name="_Toc172649350"/>
      <w:bookmarkStart w:id="652" w:name="_Toc172649449"/>
      <w:bookmarkStart w:id="653" w:name="_Toc223419038"/>
      <w:bookmarkStart w:id="654" w:name="_Toc223443613"/>
      <w:r w:rsidRPr="00C96549">
        <w:t>VIII.</w:t>
      </w:r>
      <w:r w:rsidRPr="00C96549">
        <w:tab/>
        <w:t xml:space="preserve">Other activities of the Committee in </w:t>
      </w:r>
      <w:bookmarkEnd w:id="636"/>
      <w:bookmarkEnd w:id="637"/>
      <w:bookmarkEnd w:id="638"/>
      <w:bookmarkEnd w:id="639"/>
      <w:bookmarkEnd w:id="640"/>
      <w:bookmarkEnd w:id="641"/>
      <w:bookmarkEnd w:id="642"/>
      <w:bookmarkEnd w:id="643"/>
      <w:bookmarkEnd w:id="644"/>
      <w:bookmarkEnd w:id="645"/>
      <w:bookmarkEnd w:id="646"/>
      <w:bookmarkEnd w:id="647"/>
      <w:r w:rsidRPr="00C96549">
        <w:t>202</w:t>
      </w:r>
      <w:bookmarkEnd w:id="648"/>
      <w:bookmarkEnd w:id="649"/>
      <w:bookmarkEnd w:id="650"/>
      <w:bookmarkEnd w:id="651"/>
      <w:bookmarkEnd w:id="652"/>
      <w:r>
        <w:t>5</w:t>
      </w:r>
      <w:bookmarkEnd w:id="653"/>
      <w:bookmarkEnd w:id="654"/>
    </w:p>
    <w:p w14:paraId="1E927C6E" w14:textId="79DF136D" w:rsidR="00432FEE" w:rsidRDefault="0067057F" w:rsidP="0067057F">
      <w:pPr>
        <w:pStyle w:val="SingleTxtG"/>
        <w:tabs>
          <w:tab w:val="clear" w:pos="1701"/>
          <w:tab w:val="clear" w:pos="2268"/>
        </w:tabs>
      </w:pPr>
      <w:r>
        <w:rPr>
          <w:rFonts w:asciiTheme="majorBidi" w:hAnsiTheme="majorBidi" w:cstheme="majorBidi"/>
        </w:rPr>
        <w:t>95.</w:t>
      </w:r>
      <w:r>
        <w:rPr>
          <w:rFonts w:asciiTheme="majorBidi" w:hAnsiTheme="majorBidi" w:cstheme="majorBidi"/>
        </w:rPr>
        <w:tab/>
      </w:r>
      <w:r w:rsidR="00432FEE" w:rsidRPr="00C96549">
        <w:t xml:space="preserve">Members of the Committee engaged in activities organized on the margins of and between sessions. Those activities were often organized at the initiative of the members </w:t>
      </w:r>
      <w:r w:rsidR="00432FEE" w:rsidRPr="00C96549">
        <w:lastRenderedPageBreak/>
        <w:t>themselves or of various stakeholders, including</w:t>
      </w:r>
      <w:r w:rsidR="00432FEE">
        <w:t>,</w:t>
      </w:r>
      <w:r w:rsidR="00432FEE" w:rsidRPr="00C96549">
        <w:t xml:space="preserve"> notably</w:t>
      </w:r>
      <w:r w:rsidR="00432FEE">
        <w:t>,</w:t>
      </w:r>
      <w:r w:rsidR="00432FEE" w:rsidRPr="00C96549">
        <w:t xml:space="preserve"> States, national human rights institutions, NGOs and academics.</w:t>
      </w:r>
    </w:p>
    <w:p w14:paraId="74BC3FB4" w14:textId="1DCDC3D9" w:rsidR="00432FEE" w:rsidRDefault="0067057F" w:rsidP="0067057F">
      <w:pPr>
        <w:pStyle w:val="SingleTxtG"/>
        <w:tabs>
          <w:tab w:val="clear" w:pos="1701"/>
          <w:tab w:val="clear" w:pos="2268"/>
        </w:tabs>
      </w:pPr>
      <w:r>
        <w:rPr>
          <w:rFonts w:asciiTheme="majorBidi" w:hAnsiTheme="majorBidi" w:cstheme="majorBidi"/>
        </w:rPr>
        <w:t>96.</w:t>
      </w:r>
      <w:r>
        <w:rPr>
          <w:rFonts w:asciiTheme="majorBidi" w:hAnsiTheme="majorBidi" w:cstheme="majorBidi"/>
        </w:rPr>
        <w:tab/>
      </w:r>
      <w:r w:rsidR="00432FEE">
        <w:t xml:space="preserve">The Committee notes that 2026 will mark the sixtieth anniversary of the adoption of the International Covenant on Economic, Social and Cultural Rights, as well as the International Covenant on Civil and Political Rights. The Committee has entrusted the coordination of activities related to the </w:t>
      </w:r>
      <w:r w:rsidR="00432FEE" w:rsidRPr="000C38DC">
        <w:t xml:space="preserve">anniversary to </w:t>
      </w:r>
      <w:r w:rsidR="00432FEE" w:rsidRPr="00C25CAF">
        <w:t>Ms.</w:t>
      </w:r>
      <w:r w:rsidR="00432FEE" w:rsidRPr="000C38DC">
        <w:t xml:space="preserve"> Crăciuinean-Tatu, to</w:t>
      </w:r>
      <w:r w:rsidR="00432FEE">
        <w:t xml:space="preserve"> work closely </w:t>
      </w:r>
      <w:r w:rsidR="00432FEE" w:rsidRPr="000C38DC">
        <w:t xml:space="preserve">with </w:t>
      </w:r>
      <w:r w:rsidR="00432FEE">
        <w:t>Mr.</w:t>
      </w:r>
      <w:r w:rsidR="00432FEE" w:rsidRPr="000C38DC">
        <w:t xml:space="preserve"> Windfuhr, </w:t>
      </w:r>
      <w:r w:rsidR="00432FEE">
        <w:t>Mr.</w:t>
      </w:r>
      <w:r w:rsidR="00432FEE" w:rsidRPr="000C38DC">
        <w:t xml:space="preserve"> Hennebel, Karla Vanessa Lemus de Vásquez, </w:t>
      </w:r>
      <w:r w:rsidR="00432FEE">
        <w:t>Ms. El Yedri</w:t>
      </w:r>
      <w:r w:rsidR="00432FEE" w:rsidRPr="000C38DC">
        <w:t xml:space="preserve"> Afailal, </w:t>
      </w:r>
      <w:r w:rsidR="00432FEE">
        <w:t>Ms.</w:t>
      </w:r>
      <w:r w:rsidR="00432FEE" w:rsidRPr="000C38DC">
        <w:t xml:space="preserve"> Rossi, </w:t>
      </w:r>
      <w:r w:rsidR="00432FEE">
        <w:t>Mr.</w:t>
      </w:r>
      <w:r w:rsidR="00432FEE" w:rsidRPr="000C38DC">
        <w:t xml:space="preserve"> Abashidze and </w:t>
      </w:r>
      <w:r w:rsidR="00432FEE">
        <w:t>Mr.</w:t>
      </w:r>
      <w:r w:rsidR="00432FEE" w:rsidRPr="000C38DC">
        <w:t xml:space="preserve"> Nonthasoot.</w:t>
      </w:r>
    </w:p>
    <w:p w14:paraId="74E4E1FC" w14:textId="77777777" w:rsidR="00432FEE" w:rsidRPr="00C96549" w:rsidRDefault="00432FEE" w:rsidP="00432FEE">
      <w:pPr>
        <w:pStyle w:val="HChG"/>
      </w:pPr>
      <w:r w:rsidRPr="00C96549">
        <w:tab/>
      </w:r>
      <w:bookmarkStart w:id="655" w:name="_Toc321313444"/>
      <w:bookmarkStart w:id="656" w:name="_Toc419703787"/>
      <w:bookmarkStart w:id="657" w:name="_Toc470861833"/>
      <w:bookmarkStart w:id="658" w:name="_Toc504665053"/>
      <w:bookmarkStart w:id="659" w:name="_Toc532996362"/>
      <w:bookmarkStart w:id="660" w:name="_Toc536190888"/>
      <w:bookmarkStart w:id="661" w:name="_Toc536458173"/>
      <w:bookmarkStart w:id="662" w:name="_Toc31123804"/>
      <w:bookmarkStart w:id="663" w:name="_Toc63084568"/>
      <w:bookmarkStart w:id="664" w:name="_Toc81467358"/>
      <w:bookmarkStart w:id="665" w:name="_Toc96419384"/>
      <w:bookmarkStart w:id="666" w:name="_Toc127882998"/>
      <w:bookmarkStart w:id="667" w:name="_Toc143874854"/>
      <w:bookmarkStart w:id="668" w:name="_Toc144123936"/>
      <w:bookmarkStart w:id="669" w:name="_Toc158715844"/>
      <w:bookmarkStart w:id="670" w:name="_Toc172649351"/>
      <w:bookmarkStart w:id="671" w:name="_Toc172649450"/>
      <w:bookmarkStart w:id="672" w:name="_Toc223419039"/>
      <w:bookmarkStart w:id="673" w:name="_Toc223443614"/>
      <w:r w:rsidRPr="00C96549">
        <w:t>IX.</w:t>
      </w:r>
      <w:r w:rsidRPr="00C96549">
        <w:tab/>
        <w:t>Adoption of the report</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14:paraId="0BBE7BA8" w14:textId="3162290E" w:rsidR="00432FEE" w:rsidRPr="00C96549" w:rsidRDefault="0067057F" w:rsidP="0067057F">
      <w:pPr>
        <w:pStyle w:val="SingleTxtG"/>
        <w:tabs>
          <w:tab w:val="clear" w:pos="1701"/>
          <w:tab w:val="clear" w:pos="2268"/>
        </w:tabs>
      </w:pPr>
      <w:r w:rsidRPr="00C96549">
        <w:rPr>
          <w:rFonts w:asciiTheme="majorBidi" w:hAnsiTheme="majorBidi" w:cstheme="majorBidi"/>
        </w:rPr>
        <w:t>97.</w:t>
      </w:r>
      <w:r w:rsidRPr="00C96549">
        <w:rPr>
          <w:rFonts w:asciiTheme="majorBidi" w:hAnsiTheme="majorBidi" w:cstheme="majorBidi"/>
        </w:rPr>
        <w:tab/>
      </w:r>
      <w:r w:rsidR="00432FEE" w:rsidRPr="00C96549">
        <w:t xml:space="preserve">At the </w:t>
      </w:r>
      <w:r w:rsidR="00432FEE">
        <w:t>57</w:t>
      </w:r>
      <w:r w:rsidR="00432FEE" w:rsidRPr="00C25CAF">
        <w:t>th</w:t>
      </w:r>
      <w:r w:rsidR="00432FEE">
        <w:t xml:space="preserve"> </w:t>
      </w:r>
      <w:r w:rsidR="00432FEE" w:rsidRPr="00C96549">
        <w:t xml:space="preserve">meeting of its </w:t>
      </w:r>
      <w:r w:rsidR="00432FEE">
        <w:t>seventy-eighth</w:t>
      </w:r>
      <w:r w:rsidR="00432FEE" w:rsidRPr="00C96549">
        <w:t xml:space="preserve"> session, held on </w:t>
      </w:r>
      <w:r w:rsidR="00432FEE">
        <w:t>26 September 2025</w:t>
      </w:r>
      <w:r w:rsidR="00432FEE" w:rsidRPr="00C96549">
        <w:t xml:space="preserve">, the Committee </w:t>
      </w:r>
      <w:r w:rsidR="00432FEE">
        <w:t xml:space="preserve">adopted the </w:t>
      </w:r>
      <w:r w:rsidR="00432FEE" w:rsidRPr="00C96549">
        <w:t xml:space="preserve">report to the Economic and Social Council on the work of the Committee at its </w:t>
      </w:r>
      <w:r w:rsidR="00432FEE">
        <w:t>seventy-seventh</w:t>
      </w:r>
      <w:r w:rsidR="00432FEE" w:rsidRPr="00C96549">
        <w:t xml:space="preserve"> and </w:t>
      </w:r>
      <w:r w:rsidR="00432FEE">
        <w:t>seventy-eighth</w:t>
      </w:r>
      <w:r w:rsidR="00432FEE" w:rsidRPr="00C96549">
        <w:t xml:space="preserve"> sessions</w:t>
      </w:r>
      <w:r w:rsidR="00432FEE">
        <w:t>,</w:t>
      </w:r>
      <w:r w:rsidR="00432FEE" w:rsidRPr="00C96549">
        <w:t xml:space="preserve"> as amended during the discussions.</w:t>
      </w:r>
    </w:p>
    <w:p w14:paraId="259AA04B" w14:textId="77777777" w:rsidR="00432FEE" w:rsidRPr="00520093" w:rsidRDefault="00432FEE" w:rsidP="00432FEE">
      <w:pPr>
        <w:suppressAutoHyphens w:val="0"/>
        <w:kinsoku/>
        <w:overflowPunct/>
        <w:autoSpaceDE/>
        <w:autoSpaceDN/>
        <w:adjustRightInd/>
        <w:snapToGrid/>
        <w:spacing w:before="240"/>
        <w:jc w:val="center"/>
        <w:rPr>
          <w:u w:val="single"/>
        </w:rPr>
      </w:pPr>
      <w:r>
        <w:br w:type="page"/>
      </w:r>
    </w:p>
    <w:p w14:paraId="380422EE" w14:textId="76DDE289" w:rsidR="00432FEE" w:rsidRPr="00C96549" w:rsidRDefault="002557AB" w:rsidP="00432FEE">
      <w:pPr>
        <w:pStyle w:val="HChG"/>
      </w:pPr>
      <w:bookmarkStart w:id="674" w:name="_Toc127882999"/>
      <w:bookmarkStart w:id="675" w:name="_Toc143874855"/>
      <w:bookmarkStart w:id="676" w:name="_Toc144123937"/>
      <w:bookmarkStart w:id="677" w:name="_Toc158715845"/>
      <w:bookmarkStart w:id="678" w:name="_Toc172649352"/>
      <w:bookmarkStart w:id="679" w:name="_Toc172649451"/>
      <w:r>
        <w:lastRenderedPageBreak/>
        <w:tab/>
      </w:r>
      <w:bookmarkStart w:id="680" w:name="_Toc223419040"/>
      <w:bookmarkStart w:id="681" w:name="_Toc223443615"/>
      <w:r w:rsidR="00432FEE" w:rsidRPr="00C96549">
        <w:t>Annex</w:t>
      </w:r>
      <w:bookmarkEnd w:id="674"/>
      <w:bookmarkEnd w:id="675"/>
      <w:bookmarkEnd w:id="676"/>
      <w:bookmarkEnd w:id="677"/>
      <w:bookmarkEnd w:id="678"/>
      <w:bookmarkEnd w:id="679"/>
      <w:bookmarkEnd w:id="680"/>
      <w:bookmarkEnd w:id="681"/>
    </w:p>
    <w:p w14:paraId="11BCDB75" w14:textId="77777777" w:rsidR="00432FEE" w:rsidRPr="00C96549" w:rsidRDefault="00432FEE" w:rsidP="00432FEE">
      <w:pPr>
        <w:pStyle w:val="HChG"/>
      </w:pPr>
      <w:r w:rsidRPr="00C96549">
        <w:tab/>
      </w:r>
      <w:r w:rsidRPr="00C96549">
        <w:tab/>
      </w:r>
      <w:bookmarkStart w:id="682" w:name="_Toc63084570"/>
      <w:bookmarkStart w:id="683" w:name="_Toc81467360"/>
      <w:bookmarkStart w:id="684" w:name="_Toc96419386"/>
      <w:bookmarkStart w:id="685" w:name="_Toc127883000"/>
      <w:bookmarkStart w:id="686" w:name="_Toc143874856"/>
      <w:bookmarkStart w:id="687" w:name="_Toc144123938"/>
      <w:bookmarkStart w:id="688" w:name="_Toc158715846"/>
      <w:bookmarkStart w:id="689" w:name="_Toc172649353"/>
      <w:bookmarkStart w:id="690" w:name="_Toc172649452"/>
      <w:bookmarkStart w:id="691" w:name="_Toc223419041"/>
      <w:bookmarkStart w:id="692" w:name="_Toc223443616"/>
      <w:r w:rsidRPr="00C96549">
        <w:t>Members of the Committee</w:t>
      </w:r>
      <w:bookmarkEnd w:id="682"/>
      <w:bookmarkEnd w:id="683"/>
      <w:bookmarkEnd w:id="684"/>
      <w:bookmarkEnd w:id="685"/>
      <w:bookmarkEnd w:id="686"/>
      <w:bookmarkEnd w:id="687"/>
      <w:bookmarkEnd w:id="688"/>
      <w:bookmarkEnd w:id="689"/>
      <w:bookmarkEnd w:id="690"/>
      <w:bookmarkEnd w:id="691"/>
      <w:bookmarkEnd w:id="692"/>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74"/>
        <w:gridCol w:w="787"/>
        <w:gridCol w:w="1984"/>
        <w:gridCol w:w="678"/>
        <w:gridCol w:w="1447"/>
      </w:tblGrid>
      <w:tr w:rsidR="00432FEE" w:rsidRPr="0039615C" w14:paraId="4536CE8A" w14:textId="77777777" w:rsidTr="00E65988">
        <w:trPr>
          <w:tblHeader/>
        </w:trPr>
        <w:tc>
          <w:tcPr>
            <w:tcW w:w="3261" w:type="dxa"/>
            <w:gridSpan w:val="2"/>
            <w:tcBorders>
              <w:top w:val="single" w:sz="4" w:space="0" w:color="auto"/>
              <w:bottom w:val="single" w:sz="12" w:space="0" w:color="auto"/>
            </w:tcBorders>
            <w:vAlign w:val="bottom"/>
          </w:tcPr>
          <w:p w14:paraId="153BC690" w14:textId="77777777" w:rsidR="00432FEE" w:rsidRPr="0039615C" w:rsidRDefault="00432FEE" w:rsidP="00E65988">
            <w:pPr>
              <w:suppressAutoHyphens w:val="0"/>
              <w:spacing w:before="80" w:after="80" w:line="200" w:lineRule="exact"/>
              <w:ind w:right="113"/>
              <w:rPr>
                <w:i/>
                <w:sz w:val="16"/>
              </w:rPr>
            </w:pPr>
            <w:r w:rsidRPr="0039615C">
              <w:rPr>
                <w:i/>
                <w:sz w:val="16"/>
              </w:rPr>
              <w:t xml:space="preserve">Name </w:t>
            </w:r>
          </w:p>
        </w:tc>
        <w:tc>
          <w:tcPr>
            <w:tcW w:w="1984" w:type="dxa"/>
            <w:tcBorders>
              <w:top w:val="single" w:sz="4" w:space="0" w:color="auto"/>
              <w:bottom w:val="single" w:sz="12" w:space="0" w:color="auto"/>
            </w:tcBorders>
            <w:vAlign w:val="bottom"/>
          </w:tcPr>
          <w:p w14:paraId="313D387D" w14:textId="77777777" w:rsidR="00432FEE" w:rsidRPr="0039615C" w:rsidRDefault="00432FEE" w:rsidP="00E65988">
            <w:pPr>
              <w:suppressAutoHyphens w:val="0"/>
              <w:spacing w:before="80" w:after="80" w:line="200" w:lineRule="exact"/>
              <w:ind w:right="113"/>
              <w:rPr>
                <w:i/>
                <w:sz w:val="16"/>
              </w:rPr>
            </w:pPr>
            <w:r w:rsidRPr="0039615C">
              <w:rPr>
                <w:i/>
                <w:sz w:val="16"/>
              </w:rPr>
              <w:t xml:space="preserve">Country of nationality </w:t>
            </w:r>
          </w:p>
        </w:tc>
        <w:tc>
          <w:tcPr>
            <w:tcW w:w="2125" w:type="dxa"/>
            <w:gridSpan w:val="2"/>
            <w:tcBorders>
              <w:top w:val="single" w:sz="4" w:space="0" w:color="auto"/>
              <w:bottom w:val="single" w:sz="12" w:space="0" w:color="auto"/>
            </w:tcBorders>
            <w:vAlign w:val="bottom"/>
          </w:tcPr>
          <w:p w14:paraId="14ACD367" w14:textId="77777777" w:rsidR="00432FEE" w:rsidRPr="0039615C" w:rsidRDefault="00432FEE" w:rsidP="00E65988">
            <w:pPr>
              <w:suppressAutoHyphens w:val="0"/>
              <w:spacing w:before="80" w:after="80" w:line="200" w:lineRule="exact"/>
              <w:ind w:right="113"/>
              <w:rPr>
                <w:i/>
                <w:sz w:val="16"/>
              </w:rPr>
            </w:pPr>
            <w:r w:rsidRPr="0039615C">
              <w:rPr>
                <w:i/>
                <w:sz w:val="16"/>
              </w:rPr>
              <w:t>Term expires on 31 December</w:t>
            </w:r>
          </w:p>
        </w:tc>
      </w:tr>
      <w:tr w:rsidR="00432FEE" w:rsidRPr="0039615C" w14:paraId="6F5E6EAE" w14:textId="77777777" w:rsidTr="00E65988">
        <w:trPr>
          <w:trHeight w:hRule="exact" w:val="113"/>
          <w:tblHeader/>
        </w:trPr>
        <w:tc>
          <w:tcPr>
            <w:tcW w:w="2474" w:type="dxa"/>
            <w:tcBorders>
              <w:top w:val="single" w:sz="12" w:space="0" w:color="auto"/>
            </w:tcBorders>
          </w:tcPr>
          <w:p w14:paraId="629E5FD8" w14:textId="77777777" w:rsidR="00432FEE" w:rsidRPr="0039615C" w:rsidRDefault="00432FEE" w:rsidP="00E65988">
            <w:pPr>
              <w:suppressAutoHyphens w:val="0"/>
              <w:spacing w:before="40" w:after="120" w:line="220" w:lineRule="exact"/>
              <w:ind w:right="113"/>
            </w:pPr>
          </w:p>
        </w:tc>
        <w:tc>
          <w:tcPr>
            <w:tcW w:w="3449" w:type="dxa"/>
            <w:gridSpan w:val="3"/>
            <w:tcBorders>
              <w:top w:val="single" w:sz="12" w:space="0" w:color="auto"/>
            </w:tcBorders>
          </w:tcPr>
          <w:p w14:paraId="70CFC7E5" w14:textId="77777777" w:rsidR="00432FEE" w:rsidRPr="0039615C" w:rsidRDefault="00432FEE" w:rsidP="00E65988">
            <w:pPr>
              <w:suppressAutoHyphens w:val="0"/>
              <w:spacing w:before="40" w:after="120" w:line="220" w:lineRule="exact"/>
              <w:ind w:right="113"/>
            </w:pPr>
          </w:p>
        </w:tc>
        <w:tc>
          <w:tcPr>
            <w:tcW w:w="1447" w:type="dxa"/>
            <w:tcBorders>
              <w:top w:val="single" w:sz="12" w:space="0" w:color="auto"/>
            </w:tcBorders>
          </w:tcPr>
          <w:p w14:paraId="6E3481A4" w14:textId="77777777" w:rsidR="00432FEE" w:rsidRPr="0039615C" w:rsidRDefault="00432FEE" w:rsidP="00E65988">
            <w:pPr>
              <w:suppressAutoHyphens w:val="0"/>
              <w:spacing w:before="40" w:after="120" w:line="220" w:lineRule="exact"/>
              <w:ind w:right="113"/>
            </w:pPr>
          </w:p>
        </w:tc>
      </w:tr>
      <w:tr w:rsidR="00432FEE" w:rsidRPr="0039615C" w14:paraId="00CA05E5" w14:textId="77777777" w:rsidTr="00E65988">
        <w:trPr>
          <w:tblHeader/>
        </w:trPr>
        <w:tc>
          <w:tcPr>
            <w:tcW w:w="3261" w:type="dxa"/>
            <w:gridSpan w:val="2"/>
          </w:tcPr>
          <w:p w14:paraId="14C8FE07" w14:textId="77777777" w:rsidR="00432FEE" w:rsidRPr="0039615C" w:rsidRDefault="00432FEE" w:rsidP="00E65988">
            <w:pPr>
              <w:suppressAutoHyphens w:val="0"/>
              <w:spacing w:before="40" w:after="120" w:line="220" w:lineRule="exact"/>
              <w:ind w:right="113"/>
            </w:pPr>
            <w:r w:rsidRPr="0039615C">
              <w:t xml:space="preserve">Aslan </w:t>
            </w:r>
            <w:r w:rsidRPr="0039615C">
              <w:rPr>
                <w:b/>
                <w:bCs/>
              </w:rPr>
              <w:t>Abashidze</w:t>
            </w:r>
          </w:p>
        </w:tc>
        <w:tc>
          <w:tcPr>
            <w:tcW w:w="1984" w:type="dxa"/>
          </w:tcPr>
          <w:p w14:paraId="7DC60CE9" w14:textId="77777777" w:rsidR="00432FEE" w:rsidRPr="0039615C" w:rsidRDefault="00432FEE" w:rsidP="00E65988">
            <w:pPr>
              <w:suppressAutoHyphens w:val="0"/>
              <w:spacing w:before="40" w:after="120" w:line="220" w:lineRule="exact"/>
              <w:ind w:right="113"/>
            </w:pPr>
            <w:r w:rsidRPr="0039615C">
              <w:t>Russian Federation</w:t>
            </w:r>
          </w:p>
        </w:tc>
        <w:tc>
          <w:tcPr>
            <w:tcW w:w="2125" w:type="dxa"/>
            <w:gridSpan w:val="2"/>
          </w:tcPr>
          <w:p w14:paraId="31EA3397" w14:textId="77777777" w:rsidR="00432FEE" w:rsidRPr="0039615C" w:rsidRDefault="00432FEE" w:rsidP="00E65988">
            <w:pPr>
              <w:suppressAutoHyphens w:val="0"/>
              <w:spacing w:before="40" w:after="120" w:line="220" w:lineRule="exact"/>
              <w:ind w:right="113"/>
            </w:pPr>
            <w:r w:rsidRPr="0039615C">
              <w:t>2026</w:t>
            </w:r>
          </w:p>
        </w:tc>
      </w:tr>
      <w:tr w:rsidR="00432FEE" w:rsidRPr="0039615C" w14:paraId="401537F8" w14:textId="77777777" w:rsidTr="00E65988">
        <w:trPr>
          <w:tblHeader/>
        </w:trPr>
        <w:tc>
          <w:tcPr>
            <w:tcW w:w="3261" w:type="dxa"/>
            <w:gridSpan w:val="2"/>
          </w:tcPr>
          <w:p w14:paraId="6150D418" w14:textId="77777777" w:rsidR="00432FEE" w:rsidRPr="0039615C" w:rsidRDefault="00432FEE" w:rsidP="00E65988">
            <w:pPr>
              <w:suppressAutoHyphens w:val="0"/>
              <w:spacing w:before="40" w:after="120" w:line="220" w:lineRule="exact"/>
              <w:ind w:right="113"/>
            </w:pPr>
            <w:r w:rsidRPr="0039615C">
              <w:t xml:space="preserve">Nadir </w:t>
            </w:r>
            <w:r w:rsidRPr="0039615C">
              <w:rPr>
                <w:b/>
                <w:bCs/>
              </w:rPr>
              <w:t>Adilov</w:t>
            </w:r>
          </w:p>
        </w:tc>
        <w:tc>
          <w:tcPr>
            <w:tcW w:w="1984" w:type="dxa"/>
          </w:tcPr>
          <w:p w14:paraId="74E57582" w14:textId="77777777" w:rsidR="00432FEE" w:rsidRPr="0039615C" w:rsidRDefault="00432FEE" w:rsidP="00E65988">
            <w:pPr>
              <w:suppressAutoHyphens w:val="0"/>
              <w:spacing w:before="40" w:after="120" w:line="220" w:lineRule="exact"/>
              <w:ind w:right="113"/>
            </w:pPr>
            <w:r w:rsidRPr="0039615C">
              <w:t>Azerbaijan</w:t>
            </w:r>
          </w:p>
        </w:tc>
        <w:tc>
          <w:tcPr>
            <w:tcW w:w="2125" w:type="dxa"/>
            <w:gridSpan w:val="2"/>
          </w:tcPr>
          <w:p w14:paraId="21D9EAE6" w14:textId="77777777" w:rsidR="00432FEE" w:rsidRPr="0039615C" w:rsidRDefault="00432FEE" w:rsidP="00E65988">
            <w:pPr>
              <w:suppressAutoHyphens w:val="0"/>
              <w:spacing w:before="40" w:after="120" w:line="220" w:lineRule="exact"/>
              <w:ind w:right="113"/>
            </w:pPr>
            <w:r w:rsidRPr="0039615C">
              <w:t>202</w:t>
            </w:r>
            <w:r>
              <w:t>8</w:t>
            </w:r>
          </w:p>
        </w:tc>
      </w:tr>
      <w:tr w:rsidR="00432FEE" w:rsidRPr="0039615C" w14:paraId="47D4D264" w14:textId="77777777" w:rsidTr="00E65988">
        <w:trPr>
          <w:tblHeader/>
        </w:trPr>
        <w:tc>
          <w:tcPr>
            <w:tcW w:w="3261" w:type="dxa"/>
            <w:gridSpan w:val="2"/>
          </w:tcPr>
          <w:p w14:paraId="6DD43430" w14:textId="47609FA7" w:rsidR="00432FEE" w:rsidRPr="0039615C" w:rsidRDefault="00432FEE" w:rsidP="00C6296D">
            <w:pPr>
              <w:suppressAutoHyphens w:val="0"/>
              <w:spacing w:before="40" w:after="120" w:line="220" w:lineRule="exact"/>
              <w:ind w:right="113"/>
            </w:pPr>
            <w:r>
              <w:t xml:space="preserve">Lazhari </w:t>
            </w:r>
            <w:r w:rsidRPr="00FF0D46">
              <w:rPr>
                <w:b/>
                <w:bCs/>
              </w:rPr>
              <w:t>Bouzid</w:t>
            </w:r>
          </w:p>
        </w:tc>
        <w:tc>
          <w:tcPr>
            <w:tcW w:w="1984" w:type="dxa"/>
          </w:tcPr>
          <w:p w14:paraId="23771E41" w14:textId="5874CC1B" w:rsidR="00432FEE" w:rsidRPr="0039615C" w:rsidRDefault="00432FEE" w:rsidP="00C6296D">
            <w:pPr>
              <w:suppressAutoHyphens w:val="0"/>
              <w:spacing w:before="40" w:after="120" w:line="220" w:lineRule="exact"/>
              <w:ind w:right="113"/>
            </w:pPr>
            <w:r>
              <w:t>Algeria</w:t>
            </w:r>
          </w:p>
        </w:tc>
        <w:tc>
          <w:tcPr>
            <w:tcW w:w="2125" w:type="dxa"/>
            <w:gridSpan w:val="2"/>
          </w:tcPr>
          <w:p w14:paraId="760563DB" w14:textId="0B333ABA" w:rsidR="00432FEE" w:rsidRPr="0039615C" w:rsidRDefault="00432FEE" w:rsidP="00C6296D">
            <w:pPr>
              <w:suppressAutoHyphens w:val="0"/>
              <w:spacing w:before="40" w:after="120" w:line="220" w:lineRule="exact"/>
              <w:ind w:right="113"/>
            </w:pPr>
            <w:r>
              <w:t>2028</w:t>
            </w:r>
          </w:p>
        </w:tc>
      </w:tr>
      <w:tr w:rsidR="00C6296D" w:rsidRPr="0039615C" w14:paraId="3CB5099F" w14:textId="77777777" w:rsidTr="00E65988">
        <w:trPr>
          <w:tblHeader/>
        </w:trPr>
        <w:tc>
          <w:tcPr>
            <w:tcW w:w="3261" w:type="dxa"/>
            <w:gridSpan w:val="2"/>
          </w:tcPr>
          <w:p w14:paraId="17926AF5" w14:textId="6466F2BF" w:rsidR="00C6296D" w:rsidRDefault="00C6296D" w:rsidP="00E65988">
            <w:pPr>
              <w:suppressAutoHyphens w:val="0"/>
              <w:spacing w:before="40" w:after="120" w:line="220" w:lineRule="exact"/>
              <w:ind w:right="113"/>
            </w:pPr>
            <w:r w:rsidRPr="0039615C">
              <w:t xml:space="preserve">Asraf Ally </w:t>
            </w:r>
            <w:r w:rsidRPr="0039615C">
              <w:rPr>
                <w:b/>
                <w:bCs/>
              </w:rPr>
              <w:t>Caunhye</w:t>
            </w:r>
          </w:p>
        </w:tc>
        <w:tc>
          <w:tcPr>
            <w:tcW w:w="1984" w:type="dxa"/>
          </w:tcPr>
          <w:p w14:paraId="671DEA4E" w14:textId="0C5FF633" w:rsidR="00C6296D" w:rsidRDefault="00C6296D" w:rsidP="00E65988">
            <w:pPr>
              <w:suppressAutoHyphens w:val="0"/>
              <w:spacing w:before="40" w:after="120" w:line="220" w:lineRule="exact"/>
              <w:ind w:right="113"/>
            </w:pPr>
            <w:r w:rsidRPr="0039615C">
              <w:t>Mauritius</w:t>
            </w:r>
          </w:p>
        </w:tc>
        <w:tc>
          <w:tcPr>
            <w:tcW w:w="2125" w:type="dxa"/>
            <w:gridSpan w:val="2"/>
          </w:tcPr>
          <w:p w14:paraId="01B2A01C" w14:textId="4CC3B63E" w:rsidR="00C6296D" w:rsidRDefault="00C6296D" w:rsidP="00E65988">
            <w:pPr>
              <w:suppressAutoHyphens w:val="0"/>
              <w:spacing w:before="40" w:after="120" w:line="220" w:lineRule="exact"/>
              <w:ind w:right="113"/>
            </w:pPr>
            <w:r w:rsidRPr="0039615C">
              <w:t>2026</w:t>
            </w:r>
          </w:p>
        </w:tc>
      </w:tr>
      <w:tr w:rsidR="00432FEE" w:rsidRPr="0039615C" w14:paraId="2FC17F19" w14:textId="77777777" w:rsidTr="00E65988">
        <w:trPr>
          <w:tblHeader/>
        </w:trPr>
        <w:tc>
          <w:tcPr>
            <w:tcW w:w="3261" w:type="dxa"/>
            <w:gridSpan w:val="2"/>
          </w:tcPr>
          <w:p w14:paraId="46F4BBDD" w14:textId="1ECA0F3C" w:rsidR="00432FEE" w:rsidRPr="00D451C8" w:rsidRDefault="00432FEE" w:rsidP="00C6296D">
            <w:pPr>
              <w:suppressAutoHyphens w:val="0"/>
              <w:spacing w:before="40" w:after="120" w:line="220" w:lineRule="exact"/>
              <w:ind w:right="113"/>
              <w:rPr>
                <w:lang w:val="es-AR"/>
              </w:rPr>
            </w:pPr>
            <w:r w:rsidRPr="00D451C8">
              <w:rPr>
                <w:b/>
                <w:bCs/>
                <w:lang w:val="es-AR"/>
              </w:rPr>
              <w:t>Chen</w:t>
            </w:r>
            <w:r>
              <w:rPr>
                <w:b/>
                <w:bCs/>
                <w:lang w:val="es-AR"/>
              </w:rPr>
              <w:t xml:space="preserve"> </w:t>
            </w:r>
            <w:r w:rsidRPr="00D451C8">
              <w:rPr>
                <w:lang w:val="es-AR"/>
              </w:rPr>
              <w:t>Peijie</w:t>
            </w:r>
          </w:p>
        </w:tc>
        <w:tc>
          <w:tcPr>
            <w:tcW w:w="1984" w:type="dxa"/>
          </w:tcPr>
          <w:p w14:paraId="3914EDEA" w14:textId="48B73F2C" w:rsidR="00432FEE" w:rsidRPr="0039615C" w:rsidRDefault="00432FEE" w:rsidP="00C6296D">
            <w:pPr>
              <w:suppressAutoHyphens w:val="0"/>
              <w:spacing w:before="40" w:after="120" w:line="220" w:lineRule="exact"/>
              <w:ind w:right="113"/>
            </w:pPr>
            <w:r>
              <w:t>China</w:t>
            </w:r>
          </w:p>
        </w:tc>
        <w:tc>
          <w:tcPr>
            <w:tcW w:w="2125" w:type="dxa"/>
            <w:gridSpan w:val="2"/>
          </w:tcPr>
          <w:p w14:paraId="3025A897" w14:textId="38FF54AD" w:rsidR="00432FEE" w:rsidRPr="0039615C" w:rsidRDefault="00432FEE" w:rsidP="00C6296D">
            <w:pPr>
              <w:suppressAutoHyphens w:val="0"/>
              <w:spacing w:before="40" w:after="120" w:line="220" w:lineRule="exact"/>
              <w:ind w:right="113"/>
            </w:pPr>
            <w:r>
              <w:t>2028</w:t>
            </w:r>
          </w:p>
        </w:tc>
      </w:tr>
      <w:tr w:rsidR="00C6296D" w:rsidRPr="0039615C" w14:paraId="5D63C8ED" w14:textId="77777777" w:rsidTr="00E65988">
        <w:trPr>
          <w:tblHeader/>
        </w:trPr>
        <w:tc>
          <w:tcPr>
            <w:tcW w:w="3261" w:type="dxa"/>
            <w:gridSpan w:val="2"/>
          </w:tcPr>
          <w:p w14:paraId="32E64EEE" w14:textId="674289C5" w:rsidR="00C6296D" w:rsidRPr="00D451C8" w:rsidRDefault="00C6296D" w:rsidP="00E65988">
            <w:pPr>
              <w:suppressAutoHyphens w:val="0"/>
              <w:spacing w:before="40" w:after="120" w:line="220" w:lineRule="exact"/>
              <w:ind w:right="113"/>
              <w:rPr>
                <w:b/>
                <w:bCs/>
                <w:lang w:val="es-AR"/>
              </w:rPr>
            </w:pPr>
            <w:r w:rsidRPr="00D451C8">
              <w:rPr>
                <w:lang w:val="es-AR"/>
              </w:rPr>
              <w:t xml:space="preserve">Laura-Maria </w:t>
            </w:r>
            <w:r w:rsidRPr="00D451C8">
              <w:rPr>
                <w:b/>
                <w:bCs/>
                <w:lang w:val="es-AR"/>
              </w:rPr>
              <w:t>Crăciunean-Tatu</w:t>
            </w:r>
          </w:p>
        </w:tc>
        <w:tc>
          <w:tcPr>
            <w:tcW w:w="1984" w:type="dxa"/>
          </w:tcPr>
          <w:p w14:paraId="486EBFDA" w14:textId="58434297" w:rsidR="00C6296D" w:rsidRDefault="00C6296D" w:rsidP="00E65988">
            <w:pPr>
              <w:suppressAutoHyphens w:val="0"/>
              <w:spacing w:before="40" w:after="120" w:line="220" w:lineRule="exact"/>
              <w:ind w:right="113"/>
            </w:pPr>
            <w:r w:rsidRPr="0039615C">
              <w:t>Romania</w:t>
            </w:r>
          </w:p>
        </w:tc>
        <w:tc>
          <w:tcPr>
            <w:tcW w:w="2125" w:type="dxa"/>
            <w:gridSpan w:val="2"/>
          </w:tcPr>
          <w:p w14:paraId="5BC2DB4C" w14:textId="616FF2FF" w:rsidR="00C6296D" w:rsidRDefault="00C6296D" w:rsidP="00E65988">
            <w:pPr>
              <w:suppressAutoHyphens w:val="0"/>
              <w:spacing w:before="40" w:after="120" w:line="220" w:lineRule="exact"/>
              <w:ind w:right="113"/>
            </w:pPr>
            <w:r w:rsidRPr="0039615C">
              <w:t>202</w:t>
            </w:r>
            <w:r>
              <w:t>8</w:t>
            </w:r>
          </w:p>
        </w:tc>
      </w:tr>
      <w:tr w:rsidR="00432FEE" w:rsidRPr="0039615C" w14:paraId="02A56423" w14:textId="77777777" w:rsidTr="00E65988">
        <w:trPr>
          <w:tblHeader/>
        </w:trPr>
        <w:tc>
          <w:tcPr>
            <w:tcW w:w="3261" w:type="dxa"/>
            <w:gridSpan w:val="2"/>
          </w:tcPr>
          <w:p w14:paraId="01DBB9E2" w14:textId="42D5F26D" w:rsidR="00432FEE" w:rsidRPr="0039615C" w:rsidRDefault="00432FEE" w:rsidP="00C6296D">
            <w:pPr>
              <w:suppressAutoHyphens w:val="0"/>
              <w:spacing w:before="40" w:after="120" w:line="220" w:lineRule="exact"/>
              <w:ind w:right="113"/>
            </w:pPr>
            <w:r w:rsidRPr="00D70AC1">
              <w:t xml:space="preserve">Charafat </w:t>
            </w:r>
            <w:r w:rsidRPr="00C25CAF">
              <w:rPr>
                <w:b/>
                <w:bCs/>
              </w:rPr>
              <w:t>El Yedri</w:t>
            </w:r>
            <w:r w:rsidRPr="00D70AC1">
              <w:t xml:space="preserve"> </w:t>
            </w:r>
            <w:r w:rsidRPr="00FF0D46">
              <w:rPr>
                <w:b/>
                <w:bCs/>
              </w:rPr>
              <w:t>Afailal</w:t>
            </w:r>
          </w:p>
        </w:tc>
        <w:tc>
          <w:tcPr>
            <w:tcW w:w="1984" w:type="dxa"/>
          </w:tcPr>
          <w:p w14:paraId="19FD3E50" w14:textId="24C2183D" w:rsidR="00432FEE" w:rsidRPr="0039615C" w:rsidRDefault="00432FEE" w:rsidP="00C6296D">
            <w:pPr>
              <w:suppressAutoHyphens w:val="0"/>
              <w:spacing w:before="40" w:after="120" w:line="220" w:lineRule="exact"/>
              <w:ind w:right="113"/>
            </w:pPr>
            <w:r>
              <w:t>Morocco</w:t>
            </w:r>
          </w:p>
        </w:tc>
        <w:tc>
          <w:tcPr>
            <w:tcW w:w="2125" w:type="dxa"/>
            <w:gridSpan w:val="2"/>
          </w:tcPr>
          <w:p w14:paraId="3DF1DC83" w14:textId="4528B16E" w:rsidR="00432FEE" w:rsidRPr="0039615C" w:rsidRDefault="00432FEE" w:rsidP="00C6296D">
            <w:pPr>
              <w:suppressAutoHyphens w:val="0"/>
              <w:spacing w:before="40" w:after="120" w:line="220" w:lineRule="exact"/>
              <w:ind w:right="113"/>
            </w:pPr>
            <w:r>
              <w:t>2028</w:t>
            </w:r>
          </w:p>
        </w:tc>
      </w:tr>
      <w:tr w:rsidR="00C6296D" w:rsidRPr="0039615C" w14:paraId="706FE5DE" w14:textId="77777777" w:rsidTr="00E65988">
        <w:trPr>
          <w:tblHeader/>
        </w:trPr>
        <w:tc>
          <w:tcPr>
            <w:tcW w:w="3261" w:type="dxa"/>
            <w:gridSpan w:val="2"/>
          </w:tcPr>
          <w:p w14:paraId="2287C539" w14:textId="4C7B0367" w:rsidR="00C6296D" w:rsidRPr="00D70AC1" w:rsidRDefault="00C6296D" w:rsidP="00E65988">
            <w:pPr>
              <w:suppressAutoHyphens w:val="0"/>
              <w:spacing w:before="40" w:after="120" w:line="220" w:lineRule="exact"/>
              <w:ind w:right="113"/>
            </w:pPr>
            <w:r w:rsidRPr="0039615C">
              <w:t xml:space="preserve">Peters Sunday Omologbe </w:t>
            </w:r>
            <w:r w:rsidRPr="0039615C">
              <w:rPr>
                <w:b/>
                <w:bCs/>
              </w:rPr>
              <w:t>Emuze</w:t>
            </w:r>
          </w:p>
        </w:tc>
        <w:tc>
          <w:tcPr>
            <w:tcW w:w="1984" w:type="dxa"/>
          </w:tcPr>
          <w:p w14:paraId="4DA5EA88" w14:textId="1FC4A63E" w:rsidR="00C6296D" w:rsidRDefault="00C6296D" w:rsidP="00E65988">
            <w:pPr>
              <w:suppressAutoHyphens w:val="0"/>
              <w:spacing w:before="40" w:after="120" w:line="220" w:lineRule="exact"/>
              <w:ind w:right="113"/>
            </w:pPr>
            <w:r w:rsidRPr="0039615C">
              <w:t>Nigeria</w:t>
            </w:r>
          </w:p>
        </w:tc>
        <w:tc>
          <w:tcPr>
            <w:tcW w:w="2125" w:type="dxa"/>
            <w:gridSpan w:val="2"/>
          </w:tcPr>
          <w:p w14:paraId="7123408A" w14:textId="6B6CAA80" w:rsidR="00C6296D" w:rsidRDefault="00C6296D" w:rsidP="00E65988">
            <w:pPr>
              <w:suppressAutoHyphens w:val="0"/>
              <w:spacing w:before="40" w:after="120" w:line="220" w:lineRule="exact"/>
              <w:ind w:right="113"/>
            </w:pPr>
            <w:r w:rsidRPr="0039615C">
              <w:t>2026</w:t>
            </w:r>
          </w:p>
        </w:tc>
      </w:tr>
      <w:tr w:rsidR="00432FEE" w:rsidRPr="0039615C" w14:paraId="2A887591" w14:textId="77777777" w:rsidTr="00E65988">
        <w:trPr>
          <w:tblHeader/>
        </w:trPr>
        <w:tc>
          <w:tcPr>
            <w:tcW w:w="3261" w:type="dxa"/>
            <w:gridSpan w:val="2"/>
          </w:tcPr>
          <w:p w14:paraId="1DFF3E53" w14:textId="77777777" w:rsidR="00432FEE" w:rsidRPr="0039615C" w:rsidRDefault="00432FEE" w:rsidP="00E65988">
            <w:pPr>
              <w:suppressAutoHyphens w:val="0"/>
              <w:spacing w:before="40" w:after="120" w:line="220" w:lineRule="exact"/>
              <w:ind w:right="113"/>
            </w:pPr>
            <w:r w:rsidRPr="0039615C">
              <w:rPr>
                <w:lang w:eastAsia="en-GB"/>
              </w:rPr>
              <w:t xml:space="preserve">Santiago Manuel </w:t>
            </w:r>
            <w:r w:rsidRPr="0039615C">
              <w:rPr>
                <w:b/>
                <w:bCs/>
                <w:lang w:eastAsia="en-GB"/>
              </w:rPr>
              <w:t>Fiorio Vaesken</w:t>
            </w:r>
          </w:p>
        </w:tc>
        <w:tc>
          <w:tcPr>
            <w:tcW w:w="1984" w:type="dxa"/>
          </w:tcPr>
          <w:p w14:paraId="6406C50D" w14:textId="77777777" w:rsidR="00432FEE" w:rsidRPr="0039615C" w:rsidRDefault="00432FEE" w:rsidP="00E65988">
            <w:pPr>
              <w:suppressAutoHyphens w:val="0"/>
              <w:spacing w:before="40" w:after="120" w:line="220" w:lineRule="exact"/>
              <w:ind w:right="113"/>
            </w:pPr>
            <w:r w:rsidRPr="0039615C">
              <w:rPr>
                <w:lang w:eastAsia="en-GB"/>
              </w:rPr>
              <w:t>Paraguay</w:t>
            </w:r>
          </w:p>
        </w:tc>
        <w:tc>
          <w:tcPr>
            <w:tcW w:w="2125" w:type="dxa"/>
            <w:gridSpan w:val="2"/>
          </w:tcPr>
          <w:p w14:paraId="72C27ED4" w14:textId="77777777" w:rsidR="00432FEE" w:rsidRPr="0039615C" w:rsidRDefault="00432FEE" w:rsidP="00E65988">
            <w:pPr>
              <w:suppressAutoHyphens w:val="0"/>
              <w:spacing w:before="40" w:after="120" w:line="220" w:lineRule="exact"/>
              <w:ind w:right="113"/>
            </w:pPr>
            <w:r w:rsidRPr="0039615C">
              <w:t>2026</w:t>
            </w:r>
          </w:p>
        </w:tc>
      </w:tr>
      <w:tr w:rsidR="00432FEE" w:rsidRPr="0039615C" w14:paraId="17D6FE30" w14:textId="77777777" w:rsidTr="00E65988">
        <w:trPr>
          <w:tblHeader/>
        </w:trPr>
        <w:tc>
          <w:tcPr>
            <w:tcW w:w="3261" w:type="dxa"/>
            <w:gridSpan w:val="2"/>
          </w:tcPr>
          <w:p w14:paraId="5012FA8A" w14:textId="77777777" w:rsidR="00432FEE" w:rsidRPr="0039615C" w:rsidRDefault="00432FEE" w:rsidP="00E65988">
            <w:pPr>
              <w:suppressAutoHyphens w:val="0"/>
              <w:spacing w:before="40" w:after="120" w:line="220" w:lineRule="exact"/>
              <w:ind w:right="113"/>
            </w:pPr>
            <w:r w:rsidRPr="0039615C">
              <w:t xml:space="preserve">Ludovic </w:t>
            </w:r>
            <w:r w:rsidRPr="0039615C">
              <w:rPr>
                <w:b/>
                <w:bCs/>
              </w:rPr>
              <w:t>Hennebel</w:t>
            </w:r>
          </w:p>
        </w:tc>
        <w:tc>
          <w:tcPr>
            <w:tcW w:w="1984" w:type="dxa"/>
          </w:tcPr>
          <w:p w14:paraId="03226930" w14:textId="452B9790" w:rsidR="00432FEE" w:rsidRPr="0039615C" w:rsidRDefault="00432FEE" w:rsidP="00E65988">
            <w:pPr>
              <w:suppressAutoHyphens w:val="0"/>
              <w:spacing w:before="40" w:after="120" w:line="220" w:lineRule="exact"/>
              <w:ind w:right="113"/>
            </w:pPr>
            <w:r w:rsidRPr="0039615C">
              <w:t>Belgium</w:t>
            </w:r>
          </w:p>
        </w:tc>
        <w:tc>
          <w:tcPr>
            <w:tcW w:w="2125" w:type="dxa"/>
            <w:gridSpan w:val="2"/>
          </w:tcPr>
          <w:p w14:paraId="5A29FCE0" w14:textId="77777777" w:rsidR="00432FEE" w:rsidRPr="0039615C" w:rsidRDefault="00432FEE" w:rsidP="00E65988">
            <w:pPr>
              <w:suppressAutoHyphens w:val="0"/>
              <w:spacing w:before="40" w:after="120" w:line="220" w:lineRule="exact"/>
              <w:ind w:right="113"/>
            </w:pPr>
            <w:r w:rsidRPr="0039615C">
              <w:t>2026</w:t>
            </w:r>
          </w:p>
        </w:tc>
      </w:tr>
      <w:tr w:rsidR="00432FEE" w:rsidRPr="0039615C" w14:paraId="1B9DAF2B" w14:textId="77777777" w:rsidTr="00E65988">
        <w:trPr>
          <w:tblHeader/>
        </w:trPr>
        <w:tc>
          <w:tcPr>
            <w:tcW w:w="3261" w:type="dxa"/>
            <w:gridSpan w:val="2"/>
          </w:tcPr>
          <w:p w14:paraId="2DE235A1" w14:textId="77777777" w:rsidR="00432FEE" w:rsidRPr="0039615C" w:rsidRDefault="00432FEE" w:rsidP="00E65988">
            <w:pPr>
              <w:suppressAutoHyphens w:val="0"/>
              <w:spacing w:before="40" w:after="120" w:line="220" w:lineRule="exact"/>
              <w:ind w:right="113"/>
            </w:pPr>
            <w:r w:rsidRPr="0039615C">
              <w:t xml:space="preserve">Joo-Young </w:t>
            </w:r>
            <w:r w:rsidRPr="0039615C">
              <w:rPr>
                <w:b/>
                <w:bCs/>
              </w:rPr>
              <w:t>Lee</w:t>
            </w:r>
          </w:p>
        </w:tc>
        <w:tc>
          <w:tcPr>
            <w:tcW w:w="1984" w:type="dxa"/>
          </w:tcPr>
          <w:p w14:paraId="5A30322F" w14:textId="77777777" w:rsidR="00432FEE" w:rsidRPr="0039615C" w:rsidRDefault="00432FEE" w:rsidP="00E65988">
            <w:pPr>
              <w:suppressAutoHyphens w:val="0"/>
              <w:spacing w:before="40" w:after="120" w:line="220" w:lineRule="exact"/>
              <w:ind w:right="113"/>
            </w:pPr>
            <w:r w:rsidRPr="0039615C">
              <w:t>Republic of Korea</w:t>
            </w:r>
          </w:p>
        </w:tc>
        <w:tc>
          <w:tcPr>
            <w:tcW w:w="2125" w:type="dxa"/>
            <w:gridSpan w:val="2"/>
          </w:tcPr>
          <w:p w14:paraId="060226F8" w14:textId="77777777" w:rsidR="00432FEE" w:rsidRPr="0039615C" w:rsidRDefault="00432FEE" w:rsidP="00E65988">
            <w:pPr>
              <w:suppressAutoHyphens w:val="0"/>
              <w:spacing w:before="40" w:after="120" w:line="220" w:lineRule="exact"/>
              <w:ind w:right="113"/>
            </w:pPr>
            <w:r w:rsidRPr="0039615C">
              <w:t>2026</w:t>
            </w:r>
          </w:p>
        </w:tc>
      </w:tr>
      <w:tr w:rsidR="00432FEE" w:rsidRPr="0039615C" w14:paraId="457D809B" w14:textId="77777777" w:rsidTr="00E65988">
        <w:trPr>
          <w:tblHeader/>
        </w:trPr>
        <w:tc>
          <w:tcPr>
            <w:tcW w:w="3261" w:type="dxa"/>
            <w:gridSpan w:val="2"/>
          </w:tcPr>
          <w:p w14:paraId="0B55CB82" w14:textId="77777777" w:rsidR="00432FEE" w:rsidRPr="0039615C" w:rsidRDefault="00432FEE" w:rsidP="00E65988">
            <w:pPr>
              <w:suppressAutoHyphens w:val="0"/>
              <w:spacing w:before="40" w:after="120" w:line="220" w:lineRule="exact"/>
              <w:ind w:right="113"/>
              <w:rPr>
                <w:lang w:val="es-ES"/>
              </w:rPr>
            </w:pPr>
            <w:r w:rsidRPr="0039615C">
              <w:rPr>
                <w:lang w:val="es-ES"/>
              </w:rPr>
              <w:t xml:space="preserve">Karla Vanessa </w:t>
            </w:r>
            <w:r w:rsidRPr="0039615C">
              <w:rPr>
                <w:b/>
                <w:bCs/>
                <w:lang w:val="es-ES"/>
              </w:rPr>
              <w:t>Lemus de Vásquez</w:t>
            </w:r>
          </w:p>
        </w:tc>
        <w:tc>
          <w:tcPr>
            <w:tcW w:w="1984" w:type="dxa"/>
          </w:tcPr>
          <w:p w14:paraId="756CE741" w14:textId="77777777" w:rsidR="00432FEE" w:rsidRPr="0039615C" w:rsidRDefault="00432FEE" w:rsidP="00E65988">
            <w:pPr>
              <w:suppressAutoHyphens w:val="0"/>
              <w:spacing w:before="40" w:after="120" w:line="220" w:lineRule="exact"/>
              <w:ind w:right="113"/>
            </w:pPr>
            <w:r w:rsidRPr="0039615C">
              <w:t>El Salvador</w:t>
            </w:r>
          </w:p>
        </w:tc>
        <w:tc>
          <w:tcPr>
            <w:tcW w:w="2125" w:type="dxa"/>
            <w:gridSpan w:val="2"/>
          </w:tcPr>
          <w:p w14:paraId="6DF0AF2F" w14:textId="77777777" w:rsidR="00432FEE" w:rsidRPr="0039615C" w:rsidRDefault="00432FEE" w:rsidP="00E65988">
            <w:pPr>
              <w:suppressAutoHyphens w:val="0"/>
              <w:spacing w:before="40" w:after="120" w:line="220" w:lineRule="exact"/>
              <w:ind w:right="113"/>
            </w:pPr>
            <w:r w:rsidRPr="0039615C">
              <w:t>2026</w:t>
            </w:r>
          </w:p>
        </w:tc>
      </w:tr>
      <w:tr w:rsidR="00432FEE" w:rsidRPr="0039615C" w14:paraId="3D76017C" w14:textId="77777777" w:rsidTr="00E65988">
        <w:trPr>
          <w:tblHeader/>
        </w:trPr>
        <w:tc>
          <w:tcPr>
            <w:tcW w:w="3261" w:type="dxa"/>
            <w:gridSpan w:val="2"/>
          </w:tcPr>
          <w:p w14:paraId="7ABB8EC0" w14:textId="77777777" w:rsidR="00432FEE" w:rsidRPr="0039615C" w:rsidRDefault="00432FEE" w:rsidP="00E65988">
            <w:pPr>
              <w:suppressAutoHyphens w:val="0"/>
              <w:spacing w:before="40" w:after="120" w:line="220" w:lineRule="exact"/>
              <w:ind w:right="113"/>
            </w:pPr>
            <w:r w:rsidRPr="0039615C">
              <w:t xml:space="preserve">Seree </w:t>
            </w:r>
            <w:r w:rsidRPr="0039615C">
              <w:rPr>
                <w:b/>
                <w:bCs/>
              </w:rPr>
              <w:t>Nonthasoot</w:t>
            </w:r>
          </w:p>
        </w:tc>
        <w:tc>
          <w:tcPr>
            <w:tcW w:w="1984" w:type="dxa"/>
          </w:tcPr>
          <w:p w14:paraId="086050CB" w14:textId="77777777" w:rsidR="00432FEE" w:rsidRPr="0039615C" w:rsidRDefault="00432FEE" w:rsidP="00E65988">
            <w:pPr>
              <w:suppressAutoHyphens w:val="0"/>
              <w:spacing w:before="40" w:after="120" w:line="220" w:lineRule="exact"/>
              <w:ind w:right="113"/>
            </w:pPr>
            <w:r w:rsidRPr="0039615C">
              <w:t>Thailand</w:t>
            </w:r>
          </w:p>
        </w:tc>
        <w:tc>
          <w:tcPr>
            <w:tcW w:w="2125" w:type="dxa"/>
            <w:gridSpan w:val="2"/>
          </w:tcPr>
          <w:p w14:paraId="720824BB" w14:textId="77777777" w:rsidR="00432FEE" w:rsidRPr="0039615C" w:rsidRDefault="00432FEE" w:rsidP="00E65988">
            <w:pPr>
              <w:suppressAutoHyphens w:val="0"/>
              <w:spacing w:before="40" w:after="120" w:line="220" w:lineRule="exact"/>
              <w:ind w:right="113"/>
            </w:pPr>
            <w:r w:rsidRPr="0039615C">
              <w:t>202</w:t>
            </w:r>
            <w:r>
              <w:t>8</w:t>
            </w:r>
          </w:p>
        </w:tc>
      </w:tr>
      <w:tr w:rsidR="002557AB" w:rsidRPr="0039615C" w14:paraId="66D35E42" w14:textId="77777777" w:rsidTr="00E65988">
        <w:trPr>
          <w:tblHeader/>
        </w:trPr>
        <w:tc>
          <w:tcPr>
            <w:tcW w:w="3261" w:type="dxa"/>
            <w:gridSpan w:val="2"/>
          </w:tcPr>
          <w:p w14:paraId="1E3784B4" w14:textId="5BCE45EC" w:rsidR="002557AB" w:rsidRPr="0039615C" w:rsidRDefault="002557AB" w:rsidP="00E65988">
            <w:pPr>
              <w:suppressAutoHyphens w:val="0"/>
              <w:spacing w:before="40" w:after="120" w:line="220" w:lineRule="exact"/>
              <w:ind w:right="113"/>
            </w:pPr>
            <w:r w:rsidRPr="00D451C8">
              <w:rPr>
                <w:lang w:val="es-AR" w:eastAsia="en-GB"/>
              </w:rPr>
              <w:t>G</w:t>
            </w:r>
            <w:r>
              <w:rPr>
                <w:lang w:val="es-AR" w:eastAsia="en-GB"/>
              </w:rPr>
              <w:t>iu</w:t>
            </w:r>
            <w:r w:rsidRPr="00D451C8">
              <w:rPr>
                <w:lang w:val="es-AR" w:eastAsia="en-GB"/>
              </w:rPr>
              <w:t xml:space="preserve">seppe </w:t>
            </w:r>
            <w:r w:rsidRPr="00D451C8">
              <w:rPr>
                <w:b/>
                <w:bCs/>
                <w:lang w:val="es-AR" w:eastAsia="en-GB"/>
              </w:rPr>
              <w:t>Palmisano</w:t>
            </w:r>
          </w:p>
        </w:tc>
        <w:tc>
          <w:tcPr>
            <w:tcW w:w="1984" w:type="dxa"/>
          </w:tcPr>
          <w:p w14:paraId="52EAA43D" w14:textId="72071FF9" w:rsidR="002557AB" w:rsidRPr="0039615C" w:rsidRDefault="002557AB" w:rsidP="002557AB">
            <w:pPr>
              <w:suppressAutoHyphens w:val="0"/>
              <w:spacing w:before="40" w:after="120" w:line="220" w:lineRule="exact"/>
              <w:ind w:right="113"/>
            </w:pPr>
            <w:r>
              <w:t>Italy</w:t>
            </w:r>
          </w:p>
        </w:tc>
        <w:tc>
          <w:tcPr>
            <w:tcW w:w="2125" w:type="dxa"/>
            <w:gridSpan w:val="2"/>
          </w:tcPr>
          <w:p w14:paraId="0EAB9081" w14:textId="4001BE15" w:rsidR="002557AB" w:rsidRPr="0039615C" w:rsidRDefault="002557AB" w:rsidP="002557AB">
            <w:pPr>
              <w:suppressAutoHyphens w:val="0"/>
              <w:spacing w:before="40" w:after="120" w:line="220" w:lineRule="exact"/>
              <w:ind w:right="113"/>
            </w:pPr>
            <w:r>
              <w:t>2028</w:t>
            </w:r>
          </w:p>
        </w:tc>
      </w:tr>
      <w:tr w:rsidR="002557AB" w:rsidRPr="0039615C" w14:paraId="056CE4E1" w14:textId="77777777" w:rsidTr="00E65988">
        <w:trPr>
          <w:tblHeader/>
        </w:trPr>
        <w:tc>
          <w:tcPr>
            <w:tcW w:w="3261" w:type="dxa"/>
            <w:gridSpan w:val="2"/>
          </w:tcPr>
          <w:p w14:paraId="55D3E90F" w14:textId="79F832E7" w:rsidR="002557AB" w:rsidRPr="0039615C" w:rsidRDefault="002557AB" w:rsidP="002557AB">
            <w:pPr>
              <w:suppressAutoHyphens w:val="0"/>
              <w:spacing w:before="40" w:after="120" w:line="220" w:lineRule="exact"/>
              <w:ind w:right="113"/>
            </w:pPr>
            <w:r w:rsidRPr="00FF0D46">
              <w:rPr>
                <w:lang w:val="es-ES" w:eastAsia="en-GB"/>
              </w:rPr>
              <w:t xml:space="preserve">Laura Elisa </w:t>
            </w:r>
            <w:r w:rsidRPr="00FF0D46">
              <w:rPr>
                <w:b/>
                <w:bCs/>
                <w:lang w:val="es-ES" w:eastAsia="en-GB"/>
              </w:rPr>
              <w:t>Pérez</w:t>
            </w:r>
          </w:p>
        </w:tc>
        <w:tc>
          <w:tcPr>
            <w:tcW w:w="1984" w:type="dxa"/>
          </w:tcPr>
          <w:p w14:paraId="3DA0D18C" w14:textId="1DF2D812" w:rsidR="002557AB" w:rsidRPr="0039615C" w:rsidRDefault="002557AB" w:rsidP="002557AB">
            <w:pPr>
              <w:suppressAutoHyphens w:val="0"/>
              <w:spacing w:before="40" w:after="120" w:line="220" w:lineRule="exact"/>
              <w:ind w:right="113"/>
            </w:pPr>
            <w:r>
              <w:t>Mexico</w:t>
            </w:r>
          </w:p>
        </w:tc>
        <w:tc>
          <w:tcPr>
            <w:tcW w:w="2125" w:type="dxa"/>
            <w:gridSpan w:val="2"/>
          </w:tcPr>
          <w:p w14:paraId="5D93AD51" w14:textId="5C7BDD8F" w:rsidR="002557AB" w:rsidRPr="0039615C" w:rsidRDefault="002557AB" w:rsidP="002557AB">
            <w:pPr>
              <w:suppressAutoHyphens w:val="0"/>
              <w:spacing w:before="40" w:after="120" w:line="220" w:lineRule="exact"/>
              <w:ind w:right="113"/>
            </w:pPr>
            <w:r>
              <w:t>2028</w:t>
            </w:r>
          </w:p>
        </w:tc>
      </w:tr>
      <w:tr w:rsidR="00432FEE" w:rsidRPr="0039615C" w14:paraId="3A25A357" w14:textId="77777777" w:rsidTr="00E65988">
        <w:trPr>
          <w:tblHeader/>
        </w:trPr>
        <w:tc>
          <w:tcPr>
            <w:tcW w:w="3261" w:type="dxa"/>
            <w:gridSpan w:val="2"/>
          </w:tcPr>
          <w:p w14:paraId="1C39D782" w14:textId="77777777" w:rsidR="00432FEE" w:rsidRPr="00FF0D46" w:rsidRDefault="00432FEE" w:rsidP="00E65988">
            <w:pPr>
              <w:suppressAutoHyphens w:val="0"/>
              <w:spacing w:before="40" w:after="120" w:line="220" w:lineRule="exact"/>
              <w:ind w:right="113"/>
              <w:rPr>
                <w:lang w:val="es-ES"/>
              </w:rPr>
            </w:pPr>
            <w:r w:rsidRPr="00FF0D46">
              <w:rPr>
                <w:lang w:val="es-ES" w:eastAsia="en-GB"/>
              </w:rPr>
              <w:t xml:space="preserve">Julieta </w:t>
            </w:r>
            <w:r w:rsidRPr="00FF0D46">
              <w:rPr>
                <w:b/>
                <w:bCs/>
                <w:lang w:val="es-ES" w:eastAsia="en-GB"/>
              </w:rPr>
              <w:t>Rossi</w:t>
            </w:r>
          </w:p>
        </w:tc>
        <w:tc>
          <w:tcPr>
            <w:tcW w:w="1984" w:type="dxa"/>
          </w:tcPr>
          <w:p w14:paraId="03813925" w14:textId="77777777" w:rsidR="00432FEE" w:rsidRPr="0039615C" w:rsidRDefault="00432FEE" w:rsidP="00E65988">
            <w:pPr>
              <w:suppressAutoHyphens w:val="0"/>
              <w:spacing w:before="40" w:after="120" w:line="220" w:lineRule="exact"/>
              <w:ind w:right="113"/>
            </w:pPr>
            <w:r w:rsidRPr="0039615C">
              <w:t>Argentina</w:t>
            </w:r>
          </w:p>
        </w:tc>
        <w:tc>
          <w:tcPr>
            <w:tcW w:w="2125" w:type="dxa"/>
            <w:gridSpan w:val="2"/>
          </w:tcPr>
          <w:p w14:paraId="69C4B376" w14:textId="77777777" w:rsidR="00432FEE" w:rsidRPr="0039615C" w:rsidRDefault="00432FEE" w:rsidP="00E65988">
            <w:pPr>
              <w:suppressAutoHyphens w:val="0"/>
              <w:spacing w:before="40" w:after="120" w:line="220" w:lineRule="exact"/>
              <w:ind w:right="113"/>
            </w:pPr>
            <w:r w:rsidRPr="0039615C">
              <w:t>2026</w:t>
            </w:r>
          </w:p>
        </w:tc>
      </w:tr>
      <w:tr w:rsidR="00432FEE" w:rsidRPr="0039615C" w14:paraId="478CDF25" w14:textId="77777777" w:rsidTr="00E65988">
        <w:trPr>
          <w:tblHeader/>
        </w:trPr>
        <w:tc>
          <w:tcPr>
            <w:tcW w:w="3261" w:type="dxa"/>
            <w:gridSpan w:val="2"/>
          </w:tcPr>
          <w:p w14:paraId="50F8028B" w14:textId="77777777" w:rsidR="00432FEE" w:rsidRPr="0039615C" w:rsidRDefault="00432FEE" w:rsidP="00E65988">
            <w:pPr>
              <w:suppressAutoHyphens w:val="0"/>
              <w:spacing w:before="40" w:after="120" w:line="220" w:lineRule="exact"/>
              <w:ind w:right="113"/>
            </w:pPr>
            <w:r w:rsidRPr="0039615C">
              <w:t xml:space="preserve">Preeti </w:t>
            </w:r>
            <w:r w:rsidRPr="0039615C">
              <w:rPr>
                <w:b/>
                <w:bCs/>
              </w:rPr>
              <w:t xml:space="preserve">Saran </w:t>
            </w:r>
          </w:p>
        </w:tc>
        <w:tc>
          <w:tcPr>
            <w:tcW w:w="1984" w:type="dxa"/>
          </w:tcPr>
          <w:p w14:paraId="55866257" w14:textId="77777777" w:rsidR="00432FEE" w:rsidRPr="0039615C" w:rsidRDefault="00432FEE" w:rsidP="00E65988">
            <w:pPr>
              <w:suppressAutoHyphens w:val="0"/>
              <w:spacing w:before="40" w:after="120" w:line="220" w:lineRule="exact"/>
              <w:ind w:right="113"/>
            </w:pPr>
            <w:r w:rsidRPr="0039615C">
              <w:t>India</w:t>
            </w:r>
          </w:p>
        </w:tc>
        <w:tc>
          <w:tcPr>
            <w:tcW w:w="2125" w:type="dxa"/>
            <w:gridSpan w:val="2"/>
          </w:tcPr>
          <w:p w14:paraId="1F778743" w14:textId="77777777" w:rsidR="00432FEE" w:rsidRPr="0039615C" w:rsidRDefault="00432FEE" w:rsidP="00E65988">
            <w:pPr>
              <w:suppressAutoHyphens w:val="0"/>
              <w:spacing w:before="40" w:after="120" w:line="220" w:lineRule="exact"/>
              <w:ind w:right="113"/>
            </w:pPr>
            <w:r w:rsidRPr="0039615C">
              <w:t>2026</w:t>
            </w:r>
          </w:p>
        </w:tc>
      </w:tr>
      <w:tr w:rsidR="00432FEE" w:rsidRPr="0039615C" w14:paraId="00EB234B" w14:textId="77777777" w:rsidTr="00E65988">
        <w:trPr>
          <w:tblHeader/>
        </w:trPr>
        <w:tc>
          <w:tcPr>
            <w:tcW w:w="3261" w:type="dxa"/>
            <w:gridSpan w:val="2"/>
          </w:tcPr>
          <w:p w14:paraId="02596510" w14:textId="77777777" w:rsidR="00432FEE" w:rsidRPr="0039615C" w:rsidRDefault="00432FEE" w:rsidP="00E65988">
            <w:pPr>
              <w:suppressAutoHyphens w:val="0"/>
              <w:spacing w:before="40" w:after="120" w:line="220" w:lineRule="exact"/>
              <w:ind w:right="113"/>
            </w:pPr>
            <w:r w:rsidRPr="0039615C">
              <w:t xml:space="preserve">Michael </w:t>
            </w:r>
            <w:r w:rsidRPr="0039615C">
              <w:rPr>
                <w:b/>
                <w:bCs/>
              </w:rPr>
              <w:t>Windfuhr</w:t>
            </w:r>
            <w:r w:rsidRPr="0039615C">
              <w:t xml:space="preserve"> </w:t>
            </w:r>
          </w:p>
        </w:tc>
        <w:tc>
          <w:tcPr>
            <w:tcW w:w="1984" w:type="dxa"/>
          </w:tcPr>
          <w:p w14:paraId="3A86C964" w14:textId="77777777" w:rsidR="00432FEE" w:rsidRPr="0039615C" w:rsidRDefault="00432FEE" w:rsidP="00E65988">
            <w:pPr>
              <w:suppressAutoHyphens w:val="0"/>
              <w:spacing w:before="40" w:after="120" w:line="220" w:lineRule="exact"/>
              <w:ind w:right="113"/>
            </w:pPr>
            <w:r w:rsidRPr="0039615C">
              <w:t>Germany</w:t>
            </w:r>
          </w:p>
        </w:tc>
        <w:tc>
          <w:tcPr>
            <w:tcW w:w="2125" w:type="dxa"/>
            <w:gridSpan w:val="2"/>
          </w:tcPr>
          <w:p w14:paraId="5FE8CC1B" w14:textId="77777777" w:rsidR="00432FEE" w:rsidRPr="0039615C" w:rsidRDefault="00432FEE" w:rsidP="00E65988">
            <w:pPr>
              <w:suppressAutoHyphens w:val="0"/>
              <w:spacing w:before="40" w:after="120" w:line="220" w:lineRule="exact"/>
              <w:ind w:right="113"/>
            </w:pPr>
            <w:r w:rsidRPr="0039615C">
              <w:t>202</w:t>
            </w:r>
            <w:r>
              <w:t>8</w:t>
            </w:r>
          </w:p>
        </w:tc>
      </w:tr>
    </w:tbl>
    <w:p w14:paraId="4896D032" w14:textId="326078D3" w:rsidR="006E387B" w:rsidRDefault="00432FEE" w:rsidP="006E387B">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E387B" w:rsidSect="00743A31">
      <w:headerReference w:type="default" r:id="rId58"/>
      <w:footerReference w:type="default" r:id="rId59"/>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AE7F0" w14:textId="77777777" w:rsidR="00ED00B1" w:rsidRDefault="00ED00B1"/>
  </w:endnote>
  <w:endnote w:type="continuationSeparator" w:id="0">
    <w:p w14:paraId="19B0D410" w14:textId="77777777" w:rsidR="00ED00B1" w:rsidRDefault="00ED00B1">
      <w:pPr>
        <w:pStyle w:val="Footer"/>
      </w:pPr>
    </w:p>
  </w:endnote>
  <w:endnote w:type="continuationNotice" w:id="1">
    <w:p w14:paraId="13847BF6" w14:textId="77777777" w:rsidR="00ED00B1" w:rsidRPr="00C451B9" w:rsidRDefault="00ED00B1"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9B843" w14:textId="5CFBD5BC" w:rsidR="00BD03A2" w:rsidRDefault="00753FF1">
    <w:pPr>
      <w:pStyle w:val="Footer"/>
    </w:pPr>
    <w:r>
      <w:rPr>
        <w:noProof/>
      </w:rPr>
      <w:drawing>
        <wp:anchor distT="0" distB="0" distL="114300" distR="114300" simplePos="0" relativeHeight="251662336" behindDoc="0" locked="0" layoutInCell="1" allowOverlap="0" wp14:anchorId="44436F74" wp14:editId="41D0214B">
          <wp:simplePos x="0" y="0"/>
          <wp:positionH relativeFrom="margin">
            <wp:posOffset>5433391</wp:posOffset>
          </wp:positionH>
          <wp:positionV relativeFrom="margin">
            <wp:posOffset>8892650</wp:posOffset>
          </wp:positionV>
          <wp:extent cx="571500" cy="571500"/>
          <wp:effectExtent l="0" t="0" r="0" b="0"/>
          <wp:wrapNone/>
          <wp:docPr id="1531730681"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53277" name="Picture 1" descr="A qr code on a white background&#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7F60">
      <w:rPr>
        <w:noProof/>
      </w:rPr>
      <w:drawing>
        <wp:anchor distT="0" distB="0" distL="114300" distR="114300" simplePos="0" relativeHeight="251658240" behindDoc="0" locked="0" layoutInCell="1" allowOverlap="1" wp14:anchorId="14D6007E" wp14:editId="0E6D681B">
          <wp:simplePos x="0" y="0"/>
          <wp:positionH relativeFrom="margin">
            <wp:posOffset>4319905</wp:posOffset>
          </wp:positionH>
          <wp:positionV relativeFrom="margin">
            <wp:posOffset>9144000</wp:posOffset>
          </wp:positionV>
          <wp:extent cx="929640" cy="231140"/>
          <wp:effectExtent l="0" t="0" r="3810" b="0"/>
          <wp:wrapNone/>
          <wp:docPr id="2034050935" name="Picture 2034050935"/>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0" cy="23114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40354" w14:textId="77777777" w:rsidR="00657317" w:rsidRDefault="006573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EEC96" w14:textId="77777777" w:rsidR="00B7180A" w:rsidRDefault="00B718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F304B" w14:textId="77777777" w:rsidR="00B7180A" w:rsidRDefault="00B718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D851B" w14:textId="2C3462C0" w:rsidR="00743A31" w:rsidRPr="00743A31" w:rsidRDefault="00743A31" w:rsidP="00743A31">
    <w:pPr>
      <w:pStyle w:val="Footer"/>
      <w:tabs>
        <w:tab w:val="right" w:pos="9638"/>
      </w:tabs>
    </w:pPr>
    <w:r w:rsidRPr="00743A31">
      <w:rPr>
        <w:b/>
        <w:sz w:val="18"/>
      </w:rPr>
      <w:fldChar w:fldCharType="begin"/>
    </w:r>
    <w:r w:rsidRPr="00743A31">
      <w:rPr>
        <w:b/>
        <w:sz w:val="18"/>
      </w:rPr>
      <w:instrText xml:space="preserve"> PAGE  \* MERGEFORMAT </w:instrText>
    </w:r>
    <w:r w:rsidRPr="00743A31">
      <w:rPr>
        <w:b/>
        <w:sz w:val="18"/>
      </w:rPr>
      <w:fldChar w:fldCharType="separate"/>
    </w:r>
    <w:r w:rsidRPr="00743A31">
      <w:rPr>
        <w:b/>
        <w:noProof/>
        <w:sz w:val="18"/>
      </w:rPr>
      <w:t>iv</w:t>
    </w:r>
    <w:r w:rsidRPr="00743A31">
      <w:rPr>
        <w:b/>
        <w:sz w:val="18"/>
      </w:rPr>
      <w:fldChar w:fldCharType="end"/>
    </w:r>
    <w:r>
      <w:rPr>
        <w:b/>
        <w:sz w:val="18"/>
      </w:rPr>
      <w:tab/>
    </w:r>
    <w:r>
      <w:t>GE.26-02164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B3E67" w14:textId="09D8E1A3" w:rsidR="00657317" w:rsidRPr="00743A31" w:rsidRDefault="00743A31" w:rsidP="00743A31">
    <w:pPr>
      <w:pStyle w:val="Footer"/>
      <w:tabs>
        <w:tab w:val="right" w:pos="9638"/>
      </w:tabs>
      <w:rPr>
        <w:b/>
        <w:sz w:val="18"/>
      </w:rPr>
    </w:pPr>
    <w:r>
      <w:t>GE.26-02164</w:t>
    </w:r>
    <w:r>
      <w:tab/>
    </w:r>
    <w:r w:rsidRPr="00743A31">
      <w:rPr>
        <w:b/>
        <w:sz w:val="18"/>
      </w:rPr>
      <w:fldChar w:fldCharType="begin"/>
    </w:r>
    <w:r w:rsidRPr="00743A31">
      <w:rPr>
        <w:b/>
        <w:sz w:val="18"/>
      </w:rPr>
      <w:instrText xml:space="preserve"> PAGE  \* MERGEFORMAT </w:instrText>
    </w:r>
    <w:r w:rsidRPr="00743A31">
      <w:rPr>
        <w:b/>
        <w:sz w:val="18"/>
      </w:rPr>
      <w:fldChar w:fldCharType="separate"/>
    </w:r>
    <w:r w:rsidRPr="00743A31">
      <w:rPr>
        <w:b/>
        <w:noProof/>
        <w:sz w:val="18"/>
      </w:rPr>
      <w:t>v</w:t>
    </w:r>
    <w:r w:rsidRPr="00743A31">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D1D3F" w14:textId="4071FF8E" w:rsidR="00743A31" w:rsidRPr="00743A31" w:rsidRDefault="007E7DC5" w:rsidP="00743A31">
    <w:pPr>
      <w:pStyle w:val="Footer"/>
      <w:tabs>
        <w:tab w:val="right" w:pos="9638"/>
      </w:tabs>
      <w:spacing w:before="120"/>
      <w:rPr>
        <w:b/>
        <w:sz w:val="18"/>
      </w:rPr>
    </w:pPr>
    <w:r>
      <w:rPr>
        <w:sz w:val="20"/>
      </w:rPr>
      <w:t>GE.26-</w:t>
    </w:r>
    <w:proofErr w:type="gramStart"/>
    <w:r>
      <w:rPr>
        <w:sz w:val="20"/>
      </w:rPr>
      <w:t>02164  (</w:t>
    </w:r>
    <w:proofErr w:type="gramEnd"/>
    <w:r>
      <w:rPr>
        <w:sz w:val="20"/>
      </w:rPr>
      <w:t>E)</w:t>
    </w:r>
    <w:r w:rsidR="00743A31">
      <w:rPr>
        <w:sz w:val="20"/>
      </w:rPr>
      <w:tab/>
    </w:r>
    <w:r w:rsidR="00743A31">
      <w:rPr>
        <w:b/>
        <w:sz w:val="18"/>
      </w:rPr>
      <w:fldChar w:fldCharType="begin"/>
    </w:r>
    <w:r w:rsidR="00743A31">
      <w:rPr>
        <w:b/>
        <w:sz w:val="18"/>
      </w:rPr>
      <w:instrText xml:space="preserve"> PAGE  \* MERGEFORMAT </w:instrText>
    </w:r>
    <w:r w:rsidR="00743A31">
      <w:rPr>
        <w:b/>
        <w:sz w:val="18"/>
      </w:rPr>
      <w:fldChar w:fldCharType="separate"/>
    </w:r>
    <w:r w:rsidR="00743A31">
      <w:rPr>
        <w:b/>
        <w:noProof/>
        <w:sz w:val="18"/>
      </w:rPr>
      <w:t>iii</w:t>
    </w:r>
    <w:r w:rsidR="00743A31">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17368" w14:textId="77777777" w:rsidR="00743A31" w:rsidRPr="00743A31" w:rsidRDefault="00743A31" w:rsidP="00743A31">
    <w:pPr>
      <w:pStyle w:val="Footer"/>
      <w:tabs>
        <w:tab w:val="right" w:pos="9638"/>
      </w:tabs>
      <w:rPr>
        <w:b/>
        <w:sz w:val="18"/>
      </w:rPr>
    </w:pPr>
    <w:r>
      <w:t>GE.26-02164</w:t>
    </w:r>
    <w:r>
      <w:tab/>
    </w:r>
    <w:r w:rsidRPr="00743A31">
      <w:rPr>
        <w:b/>
        <w:sz w:val="18"/>
      </w:rPr>
      <w:fldChar w:fldCharType="begin"/>
    </w:r>
    <w:r w:rsidRPr="00743A31">
      <w:rPr>
        <w:b/>
        <w:sz w:val="18"/>
      </w:rPr>
      <w:instrText xml:space="preserve"> PAGE  \* MERGEFORMAT </w:instrText>
    </w:r>
    <w:r w:rsidRPr="00743A31">
      <w:rPr>
        <w:b/>
        <w:sz w:val="18"/>
      </w:rPr>
      <w:fldChar w:fldCharType="separate"/>
    </w:r>
    <w:r w:rsidRPr="00743A31">
      <w:rPr>
        <w:b/>
        <w:noProof/>
        <w:sz w:val="18"/>
      </w:rPr>
      <w:t>v</w:t>
    </w:r>
    <w:r w:rsidRPr="00743A31">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30BD9" w14:textId="77777777" w:rsidR="00ED00B1" w:rsidRPr="00D27D5E" w:rsidRDefault="00ED00B1" w:rsidP="00D27D5E">
      <w:pPr>
        <w:tabs>
          <w:tab w:val="right" w:pos="2155"/>
        </w:tabs>
        <w:spacing w:after="80"/>
        <w:ind w:left="680"/>
        <w:rPr>
          <w:u w:val="single"/>
        </w:rPr>
      </w:pPr>
      <w:r>
        <w:rPr>
          <w:u w:val="single"/>
        </w:rPr>
        <w:tab/>
      </w:r>
    </w:p>
  </w:footnote>
  <w:footnote w:type="continuationSeparator" w:id="0">
    <w:p w14:paraId="13F339DA" w14:textId="77777777" w:rsidR="00ED00B1" w:rsidRPr="00D171D4" w:rsidRDefault="00ED00B1" w:rsidP="00D171D4">
      <w:pPr>
        <w:tabs>
          <w:tab w:val="right" w:pos="2155"/>
        </w:tabs>
        <w:spacing w:after="80"/>
        <w:ind w:left="680"/>
        <w:rPr>
          <w:u w:val="single"/>
        </w:rPr>
      </w:pPr>
      <w:r w:rsidRPr="00D171D4">
        <w:rPr>
          <w:u w:val="single"/>
        </w:rPr>
        <w:tab/>
      </w:r>
    </w:p>
  </w:footnote>
  <w:footnote w:type="continuationNotice" w:id="1">
    <w:p w14:paraId="7A83F97E" w14:textId="77777777" w:rsidR="00ED00B1" w:rsidRPr="00C451B9" w:rsidRDefault="00ED00B1" w:rsidP="00C451B9">
      <w:pPr>
        <w:spacing w:line="240" w:lineRule="auto"/>
        <w:rPr>
          <w:sz w:val="2"/>
          <w:szCs w:val="2"/>
        </w:rPr>
      </w:pPr>
    </w:p>
  </w:footnote>
  <w:footnote w:id="2">
    <w:p w14:paraId="70EA1F1E" w14:textId="77777777" w:rsidR="00432FEE" w:rsidRPr="007006DD" w:rsidRDefault="00432FEE" w:rsidP="00432FEE">
      <w:pPr>
        <w:pStyle w:val="FootnoteText"/>
        <w:rPr>
          <w:rStyle w:val="FootnoteReference"/>
        </w:rPr>
      </w:pPr>
      <w:r w:rsidRPr="00137086">
        <w:rPr>
          <w:rStyle w:val="FootnoteReference"/>
        </w:rPr>
        <w:tab/>
      </w:r>
      <w:r w:rsidRPr="007006DD">
        <w:rPr>
          <w:rStyle w:val="FootnoteReference"/>
        </w:rPr>
        <w:footnoteRef/>
      </w:r>
      <w:r w:rsidRPr="007006DD">
        <w:rPr>
          <w:rStyle w:val="FootnoteReference"/>
        </w:rPr>
        <w:tab/>
      </w:r>
      <w:r w:rsidRPr="007006DD">
        <w:rPr>
          <w:rStyle w:val="FootnoteReference"/>
          <w:vertAlign w:val="baseline"/>
        </w:rPr>
        <w:t>States that have made declarations under articles 10 and 11 of the Optional Protocol.</w:t>
      </w:r>
    </w:p>
  </w:footnote>
  <w:footnote w:id="3">
    <w:p w14:paraId="60B8AA59" w14:textId="551DDD45" w:rsidR="00432FEE" w:rsidRPr="00D2525F" w:rsidRDefault="00432FEE" w:rsidP="00432FEE">
      <w:pPr>
        <w:pStyle w:val="FootnoteText"/>
        <w:rPr>
          <w:rStyle w:val="FootnoteReference"/>
          <w:vertAlign w:val="baseline"/>
          <w:lang w:val="de-CH"/>
        </w:rPr>
      </w:pPr>
      <w:r w:rsidRPr="007006DD">
        <w:rPr>
          <w:rStyle w:val="FootnoteReference"/>
          <w:lang w:val="de-CH"/>
        </w:rPr>
        <w:tab/>
      </w:r>
      <w:r w:rsidRPr="007006DD">
        <w:rPr>
          <w:rStyle w:val="FootnoteReference"/>
        </w:rPr>
        <w:footnoteRef/>
      </w:r>
      <w:r w:rsidRPr="00EB029D">
        <w:rPr>
          <w:rStyle w:val="FootnoteReference"/>
          <w:lang w:val="de-CH"/>
        </w:rPr>
        <w:tab/>
      </w:r>
      <w:r>
        <w:fldChar w:fldCharType="begin"/>
      </w:r>
      <w:r w:rsidRPr="00B2124B">
        <w:rPr>
          <w:lang w:val="de-CH"/>
        </w:rPr>
        <w:instrText>HYPERLINK "https://docs.un.org/en/E/C.12/2025/SR.1"</w:instrText>
      </w:r>
      <w:r>
        <w:fldChar w:fldCharType="separate"/>
      </w:r>
      <w:r w:rsidRPr="00DA147D">
        <w:rPr>
          <w:rStyle w:val="Hyperlink"/>
          <w:lang w:val="de-CH"/>
        </w:rPr>
        <w:t>E/C.12/2025/SR.1</w:t>
      </w:r>
      <w:r>
        <w:fldChar w:fldCharType="end"/>
      </w:r>
      <w:r w:rsidRPr="007006DD">
        <w:rPr>
          <w:rStyle w:val="FootnoteReference"/>
          <w:vertAlign w:val="baseline"/>
          <w:lang w:val="de-CH"/>
        </w:rPr>
        <w:t xml:space="preserve">, </w:t>
      </w:r>
      <w:hyperlink r:id="rId1" w:history="1">
        <w:r w:rsidRPr="00DA147D">
          <w:rPr>
            <w:rStyle w:val="Hyperlink"/>
            <w:lang w:val="de-CH"/>
          </w:rPr>
          <w:t>E/C.12/2025/SR.2</w:t>
        </w:r>
      </w:hyperlink>
      <w:r w:rsidRPr="007006DD">
        <w:rPr>
          <w:rStyle w:val="FootnoteReference"/>
          <w:vertAlign w:val="baseline"/>
          <w:lang w:val="de-CH"/>
        </w:rPr>
        <w:t>,</w:t>
      </w:r>
      <w:r w:rsidRPr="007006DD">
        <w:rPr>
          <w:lang w:val="de-CH"/>
        </w:rPr>
        <w:t xml:space="preserve"> </w:t>
      </w:r>
      <w:hyperlink r:id="rId2" w:history="1">
        <w:r w:rsidRPr="00DA147D">
          <w:rPr>
            <w:rStyle w:val="Hyperlink"/>
            <w:lang w:val="de-CH"/>
          </w:rPr>
          <w:t>E/C.12/2025/SR.3</w:t>
        </w:r>
      </w:hyperlink>
      <w:r w:rsidRPr="007006DD">
        <w:rPr>
          <w:rStyle w:val="FootnoteReference"/>
          <w:vertAlign w:val="baseline"/>
          <w:lang w:val="de-CH"/>
        </w:rPr>
        <w:t xml:space="preserve">, </w:t>
      </w:r>
      <w:hyperlink r:id="rId3" w:history="1">
        <w:r w:rsidRPr="00DA147D">
          <w:rPr>
            <w:rStyle w:val="Hyperlink"/>
            <w:lang w:val="de-CH"/>
          </w:rPr>
          <w:t>E/C.12/2025/SR.6</w:t>
        </w:r>
      </w:hyperlink>
      <w:r w:rsidRPr="007006DD">
        <w:rPr>
          <w:rStyle w:val="FootnoteReference"/>
          <w:vertAlign w:val="baseline"/>
          <w:lang w:val="de-CH"/>
        </w:rPr>
        <w:t xml:space="preserve">, </w:t>
      </w:r>
      <w:hyperlink r:id="rId4" w:history="1">
        <w:r w:rsidRPr="00DA147D">
          <w:rPr>
            <w:rStyle w:val="Hyperlink"/>
            <w:lang w:val="de-CH"/>
          </w:rPr>
          <w:t>E/C.12/2025/SR.7</w:t>
        </w:r>
      </w:hyperlink>
      <w:r w:rsidRPr="007006DD">
        <w:rPr>
          <w:rStyle w:val="FootnoteReference"/>
          <w:vertAlign w:val="baseline"/>
          <w:lang w:val="de-CH"/>
        </w:rPr>
        <w:t>,</w:t>
      </w:r>
      <w:r w:rsidRPr="007006DD">
        <w:rPr>
          <w:lang w:val="de-CH"/>
        </w:rPr>
        <w:t xml:space="preserve"> </w:t>
      </w:r>
      <w:hyperlink r:id="rId5" w:history="1">
        <w:r w:rsidRPr="00DA147D">
          <w:rPr>
            <w:rStyle w:val="Hyperlink"/>
            <w:lang w:val="de-CH"/>
          </w:rPr>
          <w:t>E/C.12/2025/SR.8</w:t>
        </w:r>
      </w:hyperlink>
      <w:r w:rsidRPr="007006DD">
        <w:rPr>
          <w:rStyle w:val="FootnoteReference"/>
          <w:vertAlign w:val="baseline"/>
          <w:lang w:val="de-CH"/>
        </w:rPr>
        <w:t>,</w:t>
      </w:r>
      <w:r w:rsidRPr="007006DD">
        <w:rPr>
          <w:lang w:val="de-CH"/>
        </w:rPr>
        <w:t xml:space="preserve"> </w:t>
      </w:r>
      <w:hyperlink r:id="rId6" w:history="1">
        <w:r w:rsidRPr="00DA147D">
          <w:rPr>
            <w:rStyle w:val="Hyperlink"/>
            <w:lang w:val="de-CH"/>
          </w:rPr>
          <w:t>E/C.12/2025/SR.9</w:t>
        </w:r>
      </w:hyperlink>
      <w:r w:rsidRPr="007006DD">
        <w:rPr>
          <w:lang w:val="de-CH"/>
        </w:rPr>
        <w:t>,</w:t>
      </w:r>
      <w:r w:rsidRPr="007006DD">
        <w:rPr>
          <w:rStyle w:val="FootnoteReference"/>
          <w:vertAlign w:val="baseline"/>
          <w:lang w:val="de-CH"/>
        </w:rPr>
        <w:t xml:space="preserve"> </w:t>
      </w:r>
      <w:hyperlink r:id="rId7" w:history="1">
        <w:r w:rsidRPr="00DA147D">
          <w:rPr>
            <w:rStyle w:val="Hyperlink"/>
            <w:lang w:val="de-CH"/>
          </w:rPr>
          <w:t>E/C.12/2025/SR.12</w:t>
        </w:r>
      </w:hyperlink>
      <w:r w:rsidRPr="007006DD">
        <w:rPr>
          <w:rStyle w:val="FootnoteReference"/>
          <w:vertAlign w:val="baseline"/>
          <w:lang w:val="de-CH"/>
        </w:rPr>
        <w:t xml:space="preserve">, </w:t>
      </w:r>
      <w:hyperlink r:id="rId8" w:history="1">
        <w:r w:rsidRPr="00DA147D">
          <w:rPr>
            <w:rStyle w:val="Hyperlink"/>
            <w:lang w:val="de-CH"/>
          </w:rPr>
          <w:t>E/C.12/2025/SR.13</w:t>
        </w:r>
      </w:hyperlink>
      <w:r w:rsidRPr="007006DD">
        <w:rPr>
          <w:rStyle w:val="FootnoteReference"/>
          <w:vertAlign w:val="baseline"/>
          <w:lang w:val="de-CH"/>
        </w:rPr>
        <w:t xml:space="preserve">, </w:t>
      </w:r>
      <w:hyperlink r:id="rId9" w:history="1">
        <w:r w:rsidRPr="00DA147D">
          <w:rPr>
            <w:rStyle w:val="Hyperlink"/>
            <w:lang w:val="de-CH"/>
          </w:rPr>
          <w:t>E/C.12/2025/SR.14</w:t>
        </w:r>
      </w:hyperlink>
      <w:r w:rsidRPr="007006DD">
        <w:rPr>
          <w:rStyle w:val="FootnoteReference"/>
          <w:vertAlign w:val="baseline"/>
          <w:lang w:val="de-CH"/>
        </w:rPr>
        <w:t xml:space="preserve">, </w:t>
      </w:r>
      <w:hyperlink r:id="rId10" w:history="1">
        <w:r w:rsidRPr="00DA147D">
          <w:rPr>
            <w:rStyle w:val="Hyperlink"/>
            <w:lang w:val="de-CH"/>
          </w:rPr>
          <w:t>E/C.12/2025/SR.15</w:t>
        </w:r>
      </w:hyperlink>
      <w:r w:rsidRPr="007006DD">
        <w:rPr>
          <w:rStyle w:val="FootnoteReference"/>
          <w:vertAlign w:val="baseline"/>
          <w:lang w:val="de-CH"/>
        </w:rPr>
        <w:t xml:space="preserve">, </w:t>
      </w:r>
      <w:hyperlink r:id="rId11" w:history="1">
        <w:r w:rsidRPr="00DA147D">
          <w:rPr>
            <w:rStyle w:val="Hyperlink"/>
            <w:lang w:val="de-CH"/>
          </w:rPr>
          <w:t>E/C.12/2025/SR.30</w:t>
        </w:r>
      </w:hyperlink>
      <w:r w:rsidRPr="007006DD">
        <w:rPr>
          <w:rStyle w:val="FootnoteReference"/>
          <w:vertAlign w:val="baseline"/>
          <w:lang w:val="de-CH"/>
        </w:rPr>
        <w:t xml:space="preserve">, </w:t>
      </w:r>
      <w:hyperlink r:id="rId12" w:history="1">
        <w:r w:rsidRPr="00DA147D">
          <w:rPr>
            <w:rStyle w:val="Hyperlink"/>
            <w:lang w:val="de-CH"/>
          </w:rPr>
          <w:t>E/C.12/2025/SR.31</w:t>
        </w:r>
      </w:hyperlink>
      <w:r w:rsidRPr="007006DD">
        <w:rPr>
          <w:rStyle w:val="FootnoteReference"/>
          <w:vertAlign w:val="baseline"/>
          <w:lang w:val="de-CH"/>
        </w:rPr>
        <w:t xml:space="preserve">, </w:t>
      </w:r>
      <w:hyperlink r:id="rId13" w:history="1">
        <w:r w:rsidRPr="00DA147D">
          <w:rPr>
            <w:rStyle w:val="Hyperlink"/>
            <w:lang w:val="de-CH"/>
          </w:rPr>
          <w:t>E/C.12/2025/SR.34</w:t>
        </w:r>
      </w:hyperlink>
      <w:r w:rsidRPr="007006DD">
        <w:rPr>
          <w:rStyle w:val="FootnoteReference"/>
          <w:vertAlign w:val="baseline"/>
          <w:lang w:val="de-CH"/>
        </w:rPr>
        <w:t xml:space="preserve">, </w:t>
      </w:r>
      <w:hyperlink r:id="rId14" w:history="1">
        <w:r w:rsidRPr="00DA147D">
          <w:rPr>
            <w:rStyle w:val="Hyperlink"/>
            <w:lang w:val="de-CH"/>
          </w:rPr>
          <w:t>E/C.12/2025/SR.35</w:t>
        </w:r>
      </w:hyperlink>
      <w:r w:rsidRPr="007006DD">
        <w:rPr>
          <w:rStyle w:val="FootnoteReference"/>
          <w:vertAlign w:val="baseline"/>
          <w:lang w:val="de-CH"/>
        </w:rPr>
        <w:t xml:space="preserve">, </w:t>
      </w:r>
      <w:hyperlink r:id="rId15" w:history="1">
        <w:r w:rsidRPr="00DA147D">
          <w:rPr>
            <w:rStyle w:val="Hyperlink"/>
            <w:lang w:val="de-CH"/>
          </w:rPr>
          <w:t>E/C.12/2025/SR.36</w:t>
        </w:r>
      </w:hyperlink>
      <w:r w:rsidRPr="007006DD">
        <w:rPr>
          <w:lang w:val="de-CH"/>
        </w:rPr>
        <w:t xml:space="preserve">, </w:t>
      </w:r>
      <w:hyperlink r:id="rId16" w:history="1">
        <w:r w:rsidRPr="00DA147D">
          <w:rPr>
            <w:rStyle w:val="Hyperlink"/>
            <w:lang w:val="de-CH"/>
          </w:rPr>
          <w:t>E/C.12/2025/SR.37</w:t>
        </w:r>
      </w:hyperlink>
      <w:r w:rsidRPr="007006DD">
        <w:rPr>
          <w:rStyle w:val="FootnoteReference"/>
          <w:vertAlign w:val="baseline"/>
          <w:lang w:val="de-CH"/>
        </w:rPr>
        <w:t xml:space="preserve">, </w:t>
      </w:r>
      <w:hyperlink r:id="rId17" w:history="1">
        <w:r w:rsidRPr="00DA147D">
          <w:rPr>
            <w:rStyle w:val="Hyperlink"/>
            <w:lang w:val="de-CH"/>
          </w:rPr>
          <w:t>E/C.12/2025/SR.40</w:t>
        </w:r>
      </w:hyperlink>
      <w:r w:rsidRPr="007006DD">
        <w:rPr>
          <w:lang w:val="de-CH"/>
        </w:rPr>
        <w:t xml:space="preserve">, </w:t>
      </w:r>
      <w:hyperlink r:id="rId18" w:history="1">
        <w:r w:rsidRPr="00DA147D">
          <w:rPr>
            <w:rStyle w:val="Hyperlink"/>
            <w:lang w:val="de-CH"/>
          </w:rPr>
          <w:t>E/C.12/2025/SR.41</w:t>
        </w:r>
      </w:hyperlink>
      <w:r w:rsidRPr="007006DD">
        <w:rPr>
          <w:lang w:val="de-CH"/>
        </w:rPr>
        <w:t xml:space="preserve">, </w:t>
      </w:r>
      <w:hyperlink r:id="rId19" w:history="1">
        <w:r w:rsidRPr="00DA147D">
          <w:rPr>
            <w:rStyle w:val="Hyperlink"/>
            <w:lang w:val="de-CH"/>
          </w:rPr>
          <w:t>E/C.12/2025/SR.42</w:t>
        </w:r>
      </w:hyperlink>
      <w:r w:rsidRPr="007006DD">
        <w:rPr>
          <w:rStyle w:val="FootnoteReference"/>
          <w:vertAlign w:val="baseline"/>
          <w:lang w:val="de-CH"/>
        </w:rPr>
        <w:t xml:space="preserve">, </w:t>
      </w:r>
      <w:hyperlink r:id="rId20" w:history="1">
        <w:r w:rsidRPr="00DA147D">
          <w:rPr>
            <w:rStyle w:val="Hyperlink"/>
            <w:lang w:val="de-CH"/>
          </w:rPr>
          <w:t>E/C.12/2025/SR.43</w:t>
        </w:r>
      </w:hyperlink>
      <w:r w:rsidRPr="007006DD">
        <w:rPr>
          <w:rStyle w:val="FootnoteReference"/>
          <w:vertAlign w:val="baseline"/>
          <w:lang w:val="de-CH"/>
        </w:rPr>
        <w:t xml:space="preserve">, </w:t>
      </w:r>
      <w:hyperlink r:id="rId21" w:history="1">
        <w:r w:rsidRPr="00DA147D">
          <w:rPr>
            <w:rStyle w:val="Hyperlink"/>
            <w:lang w:val="de-CH"/>
          </w:rPr>
          <w:t>E/C.12/2025/SR.44</w:t>
        </w:r>
      </w:hyperlink>
      <w:r w:rsidRPr="007006DD">
        <w:rPr>
          <w:rStyle w:val="FootnoteReference"/>
          <w:vertAlign w:val="baseline"/>
          <w:lang w:val="de-CH"/>
        </w:rPr>
        <w:t xml:space="preserve">, </w:t>
      </w:r>
      <w:hyperlink r:id="rId22" w:history="1">
        <w:r w:rsidRPr="00DA147D">
          <w:rPr>
            <w:rStyle w:val="Hyperlink"/>
            <w:lang w:val="de-CH"/>
          </w:rPr>
          <w:t>E/C.12/2025/SR.45</w:t>
        </w:r>
      </w:hyperlink>
      <w:r w:rsidRPr="007006DD">
        <w:rPr>
          <w:lang w:val="de-CH"/>
        </w:rPr>
        <w:t xml:space="preserve">, </w:t>
      </w:r>
      <w:hyperlink r:id="rId23" w:history="1">
        <w:r w:rsidRPr="0063021A">
          <w:rPr>
            <w:rStyle w:val="Hyperlink"/>
            <w:lang w:val="de-CH"/>
          </w:rPr>
          <w:t>E/C.12/2025/SR.46</w:t>
        </w:r>
      </w:hyperlink>
      <w:r w:rsidRPr="007006DD">
        <w:rPr>
          <w:lang w:val="de-CH"/>
        </w:rPr>
        <w:t xml:space="preserve">, </w:t>
      </w:r>
      <w:hyperlink r:id="rId24" w:history="1">
        <w:r w:rsidRPr="00DA147D">
          <w:rPr>
            <w:rStyle w:val="Hyperlink"/>
            <w:lang w:val="de-CH"/>
          </w:rPr>
          <w:t>E/C.12/2025/SR.47</w:t>
        </w:r>
      </w:hyperlink>
      <w:r w:rsidRPr="007006DD">
        <w:rPr>
          <w:lang w:val="de-CH"/>
        </w:rPr>
        <w:t xml:space="preserve"> and</w:t>
      </w:r>
      <w:r w:rsidRPr="007006DD">
        <w:rPr>
          <w:rStyle w:val="FootnoteReference"/>
          <w:vertAlign w:val="baseline"/>
          <w:lang w:val="de-CH"/>
        </w:rPr>
        <w:t xml:space="preserve"> </w:t>
      </w:r>
      <w:hyperlink r:id="rId25" w:history="1">
        <w:r w:rsidRPr="00DA147D">
          <w:rPr>
            <w:rStyle w:val="Hyperlink"/>
            <w:lang w:val="de-CH"/>
          </w:rPr>
          <w:t>E/C.12/2025/SR.58</w:t>
        </w:r>
      </w:hyperlink>
      <w:r w:rsidRPr="007006DD">
        <w:rPr>
          <w:rStyle w:val="FootnoteReference"/>
          <w:vertAlign w:val="baseline"/>
          <w:lang w:val="de-CH"/>
        </w:rPr>
        <w:t>.</w:t>
      </w:r>
    </w:p>
  </w:footnote>
  <w:footnote w:id="4">
    <w:p w14:paraId="276BFA44" w14:textId="0E839A99" w:rsidR="00432FEE" w:rsidRPr="000A7CF3" w:rsidRDefault="00432FEE" w:rsidP="00432FEE">
      <w:pPr>
        <w:pStyle w:val="FootnoteText"/>
        <w:rPr>
          <w:rStyle w:val="FootnoteReference"/>
          <w:vertAlign w:val="baseline"/>
          <w:lang w:val="es-AR"/>
        </w:rPr>
      </w:pPr>
      <w:r w:rsidRPr="00B2124B">
        <w:rPr>
          <w:rStyle w:val="FootnoteReference"/>
          <w:lang w:val="es-ES"/>
        </w:rPr>
        <w:tab/>
      </w:r>
      <w:r w:rsidRPr="00132181">
        <w:rPr>
          <w:rStyle w:val="FootnoteReference"/>
        </w:rPr>
        <w:footnoteRef/>
      </w:r>
      <w:r w:rsidRPr="000A7CF3">
        <w:rPr>
          <w:rStyle w:val="FootnoteReference"/>
          <w:lang w:val="es-AR"/>
        </w:rPr>
        <w:tab/>
      </w:r>
      <w:hyperlink r:id="rId26" w:history="1">
        <w:r w:rsidRPr="00DA147D">
          <w:rPr>
            <w:rStyle w:val="Hyperlink"/>
            <w:lang w:val="es-AR"/>
          </w:rPr>
          <w:t>E/2009/22-E/C.12/2008/3</w:t>
        </w:r>
      </w:hyperlink>
      <w:r w:rsidRPr="000A7CF3">
        <w:rPr>
          <w:rStyle w:val="FootnoteReference"/>
          <w:vertAlign w:val="baseline"/>
          <w:lang w:val="es-AR"/>
        </w:rPr>
        <w:t>, annex VIII.</w:t>
      </w:r>
    </w:p>
  </w:footnote>
  <w:footnote w:id="5">
    <w:p w14:paraId="746CC5B0" w14:textId="2AA42F54" w:rsidR="00432FEE" w:rsidRPr="00D451C8" w:rsidRDefault="00432FEE" w:rsidP="00432FEE">
      <w:pPr>
        <w:pStyle w:val="FootnoteText"/>
      </w:pPr>
      <w:r w:rsidRPr="002619FA">
        <w:rPr>
          <w:lang w:val="es-ES"/>
        </w:rPr>
        <w:tab/>
      </w:r>
      <w:r>
        <w:rPr>
          <w:rStyle w:val="FootnoteReference"/>
        </w:rPr>
        <w:footnoteRef/>
      </w:r>
      <w:r w:rsidRPr="00EB029D">
        <w:rPr>
          <w:lang w:val="es-ES"/>
        </w:rPr>
        <w:t xml:space="preserve"> </w:t>
      </w:r>
      <w:r w:rsidRPr="00EB029D">
        <w:rPr>
          <w:lang w:val="es-ES"/>
        </w:rPr>
        <w:tab/>
      </w:r>
      <w:r>
        <w:fldChar w:fldCharType="begin"/>
      </w:r>
      <w:r w:rsidRPr="00B2124B">
        <w:rPr>
          <w:lang w:val="es-ES"/>
        </w:rPr>
        <w:instrText>HYPERLINK "https://docs.un.org/en/A/80/294"</w:instrText>
      </w:r>
      <w:r>
        <w:fldChar w:fldCharType="separate"/>
      </w:r>
      <w:r w:rsidRPr="00EB029D">
        <w:rPr>
          <w:rStyle w:val="Hyperlink"/>
          <w:lang w:val="es-ES"/>
        </w:rPr>
        <w:t>A/80/294</w:t>
      </w:r>
      <w:r>
        <w:fldChar w:fldCharType="end"/>
      </w:r>
      <w:r w:rsidRPr="00EB029D">
        <w:rPr>
          <w:lang w:val="es-ES"/>
        </w:rPr>
        <w:t xml:space="preserve">, paras. </w:t>
      </w:r>
      <w:r w:rsidRPr="00C25CAF">
        <w:rPr>
          <w:lang w:val="en-US"/>
        </w:rPr>
        <w:t>76 and 77.</w:t>
      </w:r>
    </w:p>
  </w:footnote>
  <w:footnote w:id="6">
    <w:p w14:paraId="0BE8D99E" w14:textId="1F84F0A6" w:rsidR="00432FEE" w:rsidRPr="00C25CAF" w:rsidRDefault="00432FEE" w:rsidP="00432FEE">
      <w:pPr>
        <w:pStyle w:val="FootnoteText"/>
        <w:rPr>
          <w:lang w:val="en-US"/>
        </w:rPr>
      </w:pPr>
      <w:r w:rsidRPr="00C25CAF">
        <w:rPr>
          <w:lang w:val="en-US"/>
        </w:rPr>
        <w:tab/>
      </w:r>
      <w:r>
        <w:rPr>
          <w:rStyle w:val="FootnoteReference"/>
        </w:rPr>
        <w:footnoteRef/>
      </w:r>
      <w:r w:rsidRPr="00C25CAF">
        <w:rPr>
          <w:lang w:val="en-US"/>
        </w:rPr>
        <w:t xml:space="preserve"> </w:t>
      </w:r>
      <w:r w:rsidRPr="00C25CAF">
        <w:rPr>
          <w:lang w:val="en-US"/>
        </w:rPr>
        <w:tab/>
        <w:t xml:space="preserve">For more information, see </w:t>
      </w:r>
      <w:hyperlink r:id="rId27" w:history="1">
        <w:r w:rsidRPr="00DA147D">
          <w:rPr>
            <w:rStyle w:val="Hyperlink"/>
            <w:lang w:val="en-US"/>
          </w:rPr>
          <w:t>E/2024/22-E/C.12/2023/3</w:t>
        </w:r>
      </w:hyperlink>
      <w:r w:rsidRPr="00C25CAF">
        <w:rPr>
          <w:lang w:val="en-US"/>
        </w:rPr>
        <w:t>.</w:t>
      </w:r>
    </w:p>
  </w:footnote>
  <w:footnote w:id="7">
    <w:p w14:paraId="7EF12C6E" w14:textId="24551142" w:rsidR="00432FEE" w:rsidRPr="00EB029D" w:rsidRDefault="00432FEE" w:rsidP="00432FEE">
      <w:pPr>
        <w:pStyle w:val="FootnoteText"/>
      </w:pPr>
      <w:r w:rsidRPr="00C25CAF">
        <w:rPr>
          <w:lang w:val="en-US"/>
        </w:rPr>
        <w:tab/>
      </w:r>
      <w:r w:rsidRPr="00412884">
        <w:rPr>
          <w:rStyle w:val="FootnoteReference"/>
        </w:rPr>
        <w:footnoteRef/>
      </w:r>
      <w:r w:rsidRPr="00EB029D">
        <w:t xml:space="preserve"> </w:t>
      </w:r>
      <w:r w:rsidRPr="00EB029D">
        <w:tab/>
      </w:r>
      <w:hyperlink r:id="rId28" w:history="1">
        <w:r w:rsidRPr="00EB029D">
          <w:rPr>
            <w:rStyle w:val="Hyperlink"/>
          </w:rPr>
          <w:t>E/2025/22-E/C.12/2024/3</w:t>
        </w:r>
      </w:hyperlink>
      <w:r w:rsidRPr="00EB029D">
        <w:t>, para. 29.</w:t>
      </w:r>
    </w:p>
  </w:footnote>
  <w:footnote w:id="8">
    <w:p w14:paraId="05427459" w14:textId="69EDBA1E" w:rsidR="00432FEE" w:rsidRPr="00EB029D" w:rsidRDefault="00432FEE" w:rsidP="00432FEE">
      <w:pPr>
        <w:pStyle w:val="FootnoteText"/>
        <w:rPr>
          <w:rStyle w:val="FootnoteReference"/>
          <w:vertAlign w:val="baseline"/>
        </w:rPr>
      </w:pPr>
      <w:r w:rsidRPr="00EB029D">
        <w:rPr>
          <w:rStyle w:val="FootnoteReference"/>
        </w:rPr>
        <w:tab/>
      </w:r>
      <w:r w:rsidRPr="00132181">
        <w:rPr>
          <w:rStyle w:val="FootnoteReference"/>
        </w:rPr>
        <w:footnoteRef/>
      </w:r>
      <w:r w:rsidRPr="00EB029D">
        <w:rPr>
          <w:rStyle w:val="FootnoteReference"/>
        </w:rPr>
        <w:tab/>
      </w:r>
      <w:hyperlink r:id="rId29" w:history="1">
        <w:r w:rsidRPr="00EB029D">
          <w:rPr>
            <w:rStyle w:val="Hyperlink"/>
          </w:rPr>
          <w:t>E/2000/22-E/C.12/1999/11</w:t>
        </w:r>
      </w:hyperlink>
      <w:r w:rsidRPr="00EB029D">
        <w:rPr>
          <w:rStyle w:val="FootnoteReference"/>
          <w:vertAlign w:val="baseline"/>
        </w:rPr>
        <w:t>, paras. 38 and 39.</w:t>
      </w:r>
    </w:p>
  </w:footnote>
  <w:footnote w:id="9">
    <w:p w14:paraId="61761B86" w14:textId="77777777" w:rsidR="00432FEE" w:rsidRPr="00C25CAF" w:rsidRDefault="00432FEE" w:rsidP="00432FEE">
      <w:pPr>
        <w:pStyle w:val="FootnoteText"/>
        <w:rPr>
          <w:lang w:val="en-US"/>
        </w:rPr>
      </w:pPr>
      <w:r w:rsidRPr="00EB029D">
        <w:tab/>
      </w:r>
      <w:r>
        <w:rPr>
          <w:rStyle w:val="FootnoteReference"/>
        </w:rPr>
        <w:footnoteRef/>
      </w:r>
      <w:r w:rsidRPr="00C25CAF">
        <w:rPr>
          <w:lang w:val="en-US"/>
        </w:rPr>
        <w:t xml:space="preserve"> </w:t>
      </w:r>
      <w:r w:rsidRPr="00C25CAF">
        <w:rPr>
          <w:lang w:val="en-US"/>
        </w:rPr>
        <w:tab/>
      </w:r>
      <w:r w:rsidRPr="00C25CAF">
        <w:t xml:space="preserve">CESCR </w:t>
      </w:r>
      <w:r w:rsidRPr="00C25CAF">
        <w:rPr>
          <w:lang w:val="en-US"/>
        </w:rPr>
        <w:t>r</w:t>
      </w:r>
      <w:r w:rsidRPr="00C25CAF">
        <w:t>evised note on the procedure for follow-up to concluding observations</w:t>
      </w:r>
      <w:r w:rsidRPr="00C25CAF">
        <w:rPr>
          <w:lang w:val="en-US"/>
        </w:rPr>
        <w:t xml:space="preserve">, available from </w:t>
      </w:r>
      <w:hyperlink r:id="rId30" w:history="1">
        <w:r w:rsidRPr="00C25CAF">
          <w:rPr>
            <w:rStyle w:val="Hyperlink"/>
            <w:lang w:val="en-US"/>
          </w:rPr>
          <w:t>https://tbinternet.ohchr.org/_layouts/15/treatybodyexternal/Download.aspx?symbolno=INT%2FCESCR%2FFGD%2F8826&amp;Lang=en</w:t>
        </w:r>
      </w:hyperlink>
      <w:r>
        <w:t>.</w:t>
      </w:r>
    </w:p>
  </w:footnote>
  <w:footnote w:id="10">
    <w:p w14:paraId="0B0ACF6E" w14:textId="6BF41324" w:rsidR="00432FEE" w:rsidRPr="000A7CF3" w:rsidRDefault="00432FEE" w:rsidP="00432FEE">
      <w:pPr>
        <w:pStyle w:val="FootnoteText"/>
        <w:rPr>
          <w:rStyle w:val="FootnoteReference"/>
          <w:vertAlign w:val="baseline"/>
          <w:lang w:val="es-AR"/>
        </w:rPr>
      </w:pPr>
      <w:r w:rsidRPr="00B2124B">
        <w:rPr>
          <w:rStyle w:val="FootnoteReference"/>
          <w:lang w:val="es-ES"/>
        </w:rPr>
        <w:tab/>
      </w:r>
      <w:r w:rsidRPr="00132181">
        <w:rPr>
          <w:rStyle w:val="FootnoteReference"/>
        </w:rPr>
        <w:footnoteRef/>
      </w:r>
      <w:r w:rsidRPr="000A7CF3">
        <w:rPr>
          <w:rStyle w:val="FootnoteReference"/>
          <w:lang w:val="es-AR"/>
        </w:rPr>
        <w:tab/>
      </w:r>
      <w:hyperlink r:id="rId31" w:history="1">
        <w:r w:rsidRPr="00DA147D">
          <w:rPr>
            <w:rStyle w:val="Hyperlink"/>
            <w:lang w:val="es-AR"/>
          </w:rPr>
          <w:t>E/2020/22-E/C.12/2019/3</w:t>
        </w:r>
      </w:hyperlink>
      <w:r w:rsidRPr="000A7CF3">
        <w:rPr>
          <w:rStyle w:val="FootnoteReference"/>
          <w:vertAlign w:val="baseline"/>
          <w:lang w:val="es-AR"/>
        </w:rPr>
        <w:t>, annex I.</w:t>
      </w:r>
    </w:p>
  </w:footnote>
  <w:footnote w:id="11">
    <w:p w14:paraId="38C46A15" w14:textId="34771C4C" w:rsidR="00432FEE" w:rsidRPr="00D451C8" w:rsidRDefault="00432FEE" w:rsidP="00432FEE">
      <w:pPr>
        <w:pStyle w:val="FootnoteText"/>
        <w:rPr>
          <w:bCs/>
          <w:lang w:val="es-AR"/>
        </w:rPr>
      </w:pPr>
      <w:r>
        <w:rPr>
          <w:lang w:val="es-AR"/>
        </w:rPr>
        <w:tab/>
      </w:r>
      <w:r>
        <w:rPr>
          <w:rStyle w:val="FootnoteReference"/>
        </w:rPr>
        <w:footnoteRef/>
      </w:r>
      <w:r w:rsidRPr="00D451C8">
        <w:rPr>
          <w:lang w:val="es-AR"/>
        </w:rPr>
        <w:t xml:space="preserve"> </w:t>
      </w:r>
      <w:bookmarkStart w:id="281" w:name="_Hlk127867847"/>
      <w:r>
        <w:rPr>
          <w:lang w:val="es-AR"/>
        </w:rPr>
        <w:tab/>
      </w:r>
      <w:r>
        <w:fldChar w:fldCharType="begin"/>
      </w:r>
      <w:r w:rsidRPr="00B2124B">
        <w:rPr>
          <w:lang w:val="es-ES"/>
        </w:rPr>
        <w:instrText>HYPERLINK "https://docs.un.org/en/E/2023/22"</w:instrText>
      </w:r>
      <w:r>
        <w:fldChar w:fldCharType="separate"/>
      </w:r>
      <w:r w:rsidRPr="00DA147D">
        <w:rPr>
          <w:rStyle w:val="Hyperlink"/>
          <w:bCs/>
          <w:lang w:val="es-AR"/>
        </w:rPr>
        <w:t>E/2023/22-E/C.12/2022/3</w:t>
      </w:r>
      <w:r>
        <w:fldChar w:fldCharType="end"/>
      </w:r>
      <w:r w:rsidRPr="002619FA">
        <w:rPr>
          <w:lang w:val="es-ES"/>
        </w:rPr>
        <w:t>,</w:t>
      </w:r>
      <w:bookmarkEnd w:id="281"/>
      <w:r w:rsidRPr="002619FA">
        <w:rPr>
          <w:lang w:val="es-ES"/>
        </w:rPr>
        <w:t xml:space="preserve"> </w:t>
      </w:r>
      <w:r>
        <w:rPr>
          <w:lang w:val="es-AR"/>
        </w:rPr>
        <w:t>p</w:t>
      </w:r>
      <w:r w:rsidRPr="00D451C8">
        <w:rPr>
          <w:lang w:val="es-AR"/>
        </w:rPr>
        <w:t>ara. 45</w:t>
      </w:r>
      <w:r>
        <w:rPr>
          <w:lang w:val="es-AR"/>
        </w:rPr>
        <w:t>.</w:t>
      </w:r>
    </w:p>
  </w:footnote>
  <w:footnote w:id="12">
    <w:p w14:paraId="6226672B" w14:textId="18BCF447" w:rsidR="00432FEE" w:rsidRPr="000A7CF3" w:rsidRDefault="00432FEE" w:rsidP="00432FEE">
      <w:pPr>
        <w:pStyle w:val="FootnoteText"/>
        <w:rPr>
          <w:rStyle w:val="FootnoteReference"/>
          <w:vertAlign w:val="baseline"/>
          <w:lang w:val="es-AR"/>
        </w:rPr>
      </w:pPr>
      <w:r w:rsidRPr="000A7CF3">
        <w:rPr>
          <w:rStyle w:val="FootnoteReference"/>
          <w:lang w:val="es-AR"/>
        </w:rPr>
        <w:tab/>
      </w:r>
      <w:r w:rsidRPr="00132181">
        <w:rPr>
          <w:rStyle w:val="FootnoteReference"/>
        </w:rPr>
        <w:footnoteRef/>
      </w:r>
      <w:r w:rsidRPr="000A7CF3">
        <w:rPr>
          <w:rStyle w:val="FootnoteReference"/>
          <w:lang w:val="es-AR"/>
        </w:rPr>
        <w:tab/>
      </w:r>
      <w:r>
        <w:fldChar w:fldCharType="begin"/>
      </w:r>
      <w:r w:rsidRPr="00B2124B">
        <w:rPr>
          <w:lang w:val="es-AR"/>
        </w:rPr>
        <w:instrText>HYPERLINK "https://docs.un.org/en/E/2001/22"</w:instrText>
      </w:r>
      <w:r>
        <w:fldChar w:fldCharType="separate"/>
      </w:r>
      <w:r w:rsidRPr="00DA147D">
        <w:rPr>
          <w:rStyle w:val="Hyperlink"/>
          <w:lang w:val="es-AR"/>
        </w:rPr>
        <w:t>E/2001/22-E/C.12/2000/21</w:t>
      </w:r>
      <w:r>
        <w:fldChar w:fldCharType="end"/>
      </w:r>
      <w:r w:rsidRPr="000A7CF3">
        <w:rPr>
          <w:rStyle w:val="FootnoteReference"/>
          <w:vertAlign w:val="baseline"/>
          <w:lang w:val="es-AR"/>
        </w:rPr>
        <w:t>, annex V.</w:t>
      </w:r>
    </w:p>
  </w:footnote>
  <w:footnote w:id="13">
    <w:p w14:paraId="7650B7A8" w14:textId="77777777" w:rsidR="00432FEE" w:rsidRPr="000A7CF3" w:rsidRDefault="00432FEE" w:rsidP="00432FEE">
      <w:pPr>
        <w:pStyle w:val="FootnoteText"/>
        <w:rPr>
          <w:rStyle w:val="FootnoteReference"/>
          <w:vertAlign w:val="baseline"/>
          <w:lang w:val="es-AR"/>
        </w:rPr>
      </w:pPr>
      <w:r w:rsidRPr="000A7CF3">
        <w:rPr>
          <w:rStyle w:val="FootnoteReference"/>
          <w:lang w:val="es-AR"/>
        </w:rPr>
        <w:tab/>
      </w:r>
      <w:r w:rsidRPr="00132181">
        <w:rPr>
          <w:rStyle w:val="FootnoteReference"/>
        </w:rPr>
        <w:footnoteRef/>
      </w:r>
      <w:r w:rsidRPr="000A7CF3">
        <w:rPr>
          <w:rStyle w:val="FootnoteReference"/>
          <w:lang w:val="es-AR"/>
        </w:rPr>
        <w:tab/>
      </w:r>
      <w:r w:rsidRPr="000A7CF3">
        <w:rPr>
          <w:rStyle w:val="FootnoteReference"/>
          <w:vertAlign w:val="baseline"/>
          <w:lang w:val="es-AR"/>
        </w:rPr>
        <w:t xml:space="preserve">See </w:t>
      </w:r>
      <w:r>
        <w:fldChar w:fldCharType="begin"/>
      </w:r>
      <w:r w:rsidRPr="00B2124B">
        <w:rPr>
          <w:lang w:val="es-AR"/>
        </w:rPr>
        <w:instrText>HYPERLINK "https://www.ohchr.org/en/treaty-bodies/cescr/general-comments"</w:instrText>
      </w:r>
      <w:r>
        <w:fldChar w:fldCharType="separate"/>
      </w:r>
      <w:r w:rsidRPr="00622E66">
        <w:rPr>
          <w:rStyle w:val="Hyperlink"/>
          <w:lang w:val="es-AR"/>
        </w:rPr>
        <w:t>https://www.ohchr.org/en/treaty-bodies/cescr/general-comments</w:t>
      </w:r>
      <w:r>
        <w:fldChar w:fldCharType="end"/>
      </w:r>
      <w:r w:rsidRPr="000A7CF3">
        <w:rPr>
          <w:rStyle w:val="FootnoteReference"/>
          <w:vertAlign w:val="baseline"/>
          <w:lang w:val="es-AR"/>
        </w:rPr>
        <w:t>.</w:t>
      </w:r>
    </w:p>
  </w:footnote>
  <w:footnote w:id="14">
    <w:p w14:paraId="11A29C79" w14:textId="3BE6D747" w:rsidR="00432FEE" w:rsidRPr="000A7CF3" w:rsidRDefault="00432FEE" w:rsidP="00432FEE">
      <w:pPr>
        <w:pStyle w:val="FootnoteText"/>
        <w:rPr>
          <w:rStyle w:val="FootnoteReference"/>
          <w:vertAlign w:val="baseline"/>
          <w:lang w:val="es-AR"/>
        </w:rPr>
      </w:pPr>
      <w:r w:rsidRPr="000A7CF3">
        <w:rPr>
          <w:rStyle w:val="FootnoteReference"/>
          <w:vertAlign w:val="baseline"/>
          <w:lang w:val="es-AR"/>
        </w:rPr>
        <w:tab/>
      </w:r>
      <w:r w:rsidRPr="00132181">
        <w:rPr>
          <w:rStyle w:val="FootnoteReference"/>
        </w:rPr>
        <w:footnoteRef/>
      </w:r>
      <w:r w:rsidRPr="000A7CF3">
        <w:rPr>
          <w:rStyle w:val="FootnoteReference"/>
          <w:lang w:val="es-AR"/>
        </w:rPr>
        <w:t xml:space="preserve"> </w:t>
      </w:r>
      <w:r w:rsidRPr="000A7CF3">
        <w:rPr>
          <w:rStyle w:val="FootnoteReference"/>
          <w:vertAlign w:val="baseline"/>
          <w:lang w:val="es-AR"/>
        </w:rPr>
        <w:tab/>
      </w:r>
      <w:r>
        <w:fldChar w:fldCharType="begin"/>
      </w:r>
      <w:r w:rsidRPr="00B2124B">
        <w:rPr>
          <w:lang w:val="es-AR"/>
        </w:rPr>
        <w:instrText>HYPERLINK "https://docs.un.org/en/E/C.12/2008/2"</w:instrText>
      </w:r>
      <w:r>
        <w:fldChar w:fldCharType="separate"/>
      </w:r>
      <w:r w:rsidRPr="00DA147D">
        <w:rPr>
          <w:rStyle w:val="Hyperlink"/>
          <w:lang w:val="es-AR"/>
        </w:rPr>
        <w:t>E/C.12/2008/2</w:t>
      </w:r>
      <w:r>
        <w:fldChar w:fldCharType="end"/>
      </w:r>
      <w:r w:rsidRPr="000A7CF3">
        <w:rPr>
          <w:rStyle w:val="FootnoteReference"/>
          <w:vertAlign w:val="baseline"/>
          <w:lang w:val="es-AR"/>
        </w:rPr>
        <w:t>.</w:t>
      </w:r>
    </w:p>
  </w:footnote>
  <w:footnote w:id="15">
    <w:p w14:paraId="26598BED" w14:textId="05C018CE" w:rsidR="00432FEE" w:rsidRPr="000A7CF3" w:rsidRDefault="00432FEE" w:rsidP="00432FEE">
      <w:pPr>
        <w:pStyle w:val="FootnoteText"/>
        <w:rPr>
          <w:rStyle w:val="FootnoteReference"/>
          <w:vertAlign w:val="baseline"/>
          <w:lang w:val="es-AR"/>
        </w:rPr>
      </w:pPr>
      <w:r w:rsidRPr="000A7CF3">
        <w:rPr>
          <w:rStyle w:val="FootnoteReference"/>
          <w:vertAlign w:val="baseline"/>
          <w:lang w:val="es-AR"/>
        </w:rPr>
        <w:tab/>
      </w:r>
      <w:r w:rsidRPr="00132181">
        <w:rPr>
          <w:rStyle w:val="FootnoteReference"/>
        </w:rPr>
        <w:footnoteRef/>
      </w:r>
      <w:r w:rsidRPr="000A7CF3">
        <w:rPr>
          <w:rStyle w:val="FootnoteReference"/>
          <w:lang w:val="es-AR"/>
        </w:rPr>
        <w:tab/>
      </w:r>
      <w:r>
        <w:fldChar w:fldCharType="begin"/>
      </w:r>
      <w:r w:rsidRPr="00B2124B">
        <w:rPr>
          <w:lang w:val="es-AR"/>
        </w:rPr>
        <w:instrText>HYPERLINK "https://docs.un.org/en/E/C.12/76/2"</w:instrText>
      </w:r>
      <w:r>
        <w:fldChar w:fldCharType="separate"/>
      </w:r>
      <w:r w:rsidRPr="00DA147D">
        <w:rPr>
          <w:rStyle w:val="Hyperlink"/>
          <w:lang w:val="es-AR"/>
        </w:rPr>
        <w:t>E/C.12/76/2</w:t>
      </w:r>
      <w:r>
        <w:fldChar w:fldCharType="end"/>
      </w:r>
      <w:r w:rsidRPr="000A7CF3">
        <w:rPr>
          <w:rStyle w:val="FootnoteReference"/>
          <w:vertAlign w:val="baseline"/>
          <w:lang w:val="es-AR"/>
        </w:rPr>
        <w:t>.</w:t>
      </w:r>
    </w:p>
  </w:footnote>
  <w:footnote w:id="16">
    <w:p w14:paraId="5459BEE4" w14:textId="3AFC8632" w:rsidR="00432FEE" w:rsidRPr="00EB029D" w:rsidRDefault="00432FEE" w:rsidP="00432FEE">
      <w:pPr>
        <w:pStyle w:val="FootnoteText"/>
        <w:rPr>
          <w:lang w:val="es-AR"/>
        </w:rPr>
      </w:pPr>
      <w:r w:rsidRPr="00AF5AF9">
        <w:rPr>
          <w:lang w:val="it-IT"/>
        </w:rPr>
        <w:tab/>
      </w:r>
      <w:r w:rsidRPr="00F95486">
        <w:rPr>
          <w:rStyle w:val="FootnoteReference"/>
        </w:rPr>
        <w:footnoteRef/>
      </w:r>
      <w:r w:rsidRPr="00F95486">
        <w:rPr>
          <w:rStyle w:val="FootnoteReference"/>
          <w:lang w:val="it-IT"/>
        </w:rPr>
        <w:t xml:space="preserve"> </w:t>
      </w:r>
      <w:r w:rsidRPr="00EB029D">
        <w:rPr>
          <w:lang w:val="es-AR"/>
        </w:rPr>
        <w:tab/>
      </w:r>
      <w:r>
        <w:fldChar w:fldCharType="begin"/>
      </w:r>
      <w:r w:rsidRPr="00B2124B">
        <w:rPr>
          <w:lang w:val="es-AR"/>
        </w:rPr>
        <w:instrText>HYPERLINK "https://docs.un.org/en/E/C.12/77/D/165/2019"</w:instrText>
      </w:r>
      <w:r>
        <w:fldChar w:fldCharType="separate"/>
      </w:r>
      <w:r w:rsidRPr="00DA147D">
        <w:rPr>
          <w:rStyle w:val="Hyperlink"/>
          <w:lang w:val="es-AR"/>
        </w:rPr>
        <w:t>E/C.12/77/D/165/2019</w:t>
      </w:r>
      <w:r>
        <w:fldChar w:fldCharType="end"/>
      </w:r>
      <w:r w:rsidRPr="00F95486">
        <w:rPr>
          <w:lang w:val="es-AR"/>
        </w:rPr>
        <w:t>.</w:t>
      </w:r>
    </w:p>
  </w:footnote>
  <w:footnote w:id="17">
    <w:p w14:paraId="11FD08B9" w14:textId="2FABB828" w:rsidR="00432FEE" w:rsidRPr="00D451C8" w:rsidRDefault="00432FEE" w:rsidP="00432FEE">
      <w:pPr>
        <w:pStyle w:val="FootnoteText"/>
        <w:rPr>
          <w:lang w:val="es-AR"/>
        </w:rPr>
      </w:pPr>
      <w:r w:rsidRPr="00F95486">
        <w:rPr>
          <w:lang w:val="es-AR"/>
        </w:rPr>
        <w:tab/>
      </w:r>
      <w:r w:rsidRPr="00F95486">
        <w:rPr>
          <w:rStyle w:val="FootnoteReference"/>
        </w:rPr>
        <w:footnoteRef/>
      </w:r>
      <w:r w:rsidRPr="00F95486">
        <w:rPr>
          <w:lang w:val="es-AR"/>
        </w:rPr>
        <w:t xml:space="preserve"> </w:t>
      </w:r>
      <w:r w:rsidRPr="00F95486">
        <w:rPr>
          <w:lang w:val="es-AR"/>
        </w:rPr>
        <w:tab/>
      </w:r>
      <w:r>
        <w:fldChar w:fldCharType="begin"/>
      </w:r>
      <w:r w:rsidRPr="00B2124B">
        <w:rPr>
          <w:lang w:val="es-AR"/>
        </w:rPr>
        <w:instrText>HYPERLINK "https://docs.un.org/en/E/C.12/77/D/148/2019"</w:instrText>
      </w:r>
      <w:r>
        <w:fldChar w:fldCharType="separate"/>
      </w:r>
      <w:r w:rsidRPr="00DA147D">
        <w:rPr>
          <w:rStyle w:val="Hyperlink"/>
          <w:lang w:val="es-AR"/>
        </w:rPr>
        <w:t>E/C.12/77/D/148/2019</w:t>
      </w:r>
      <w:r>
        <w:fldChar w:fldCharType="end"/>
      </w:r>
      <w:r w:rsidRPr="00F95486">
        <w:rPr>
          <w:lang w:val="es-AR"/>
        </w:rPr>
        <w:t>.</w:t>
      </w:r>
    </w:p>
  </w:footnote>
  <w:footnote w:id="18">
    <w:p w14:paraId="33445728" w14:textId="7E61C5C8" w:rsidR="00432FEE" w:rsidRPr="000004E9" w:rsidRDefault="00432FEE" w:rsidP="00432FEE">
      <w:pPr>
        <w:pStyle w:val="FootnoteText"/>
        <w:rPr>
          <w:lang w:val="es-AR"/>
        </w:rPr>
      </w:pPr>
      <w:r w:rsidRPr="00D451C8">
        <w:rPr>
          <w:lang w:val="es-AR"/>
        </w:rPr>
        <w:tab/>
      </w:r>
      <w:r w:rsidRPr="000004E9">
        <w:rPr>
          <w:rStyle w:val="FootnoteReference"/>
        </w:rPr>
        <w:footnoteRef/>
      </w:r>
      <w:r w:rsidRPr="000004E9">
        <w:rPr>
          <w:lang w:val="es-AR"/>
        </w:rPr>
        <w:t xml:space="preserve"> </w:t>
      </w:r>
      <w:r w:rsidRPr="000004E9">
        <w:rPr>
          <w:lang w:val="es-AR"/>
        </w:rPr>
        <w:tab/>
      </w:r>
      <w:r>
        <w:fldChar w:fldCharType="begin"/>
      </w:r>
      <w:r w:rsidRPr="00B2124B">
        <w:rPr>
          <w:lang w:val="es-AR"/>
        </w:rPr>
        <w:instrText>HYPERLINK "https://docs.un.org/en/E/C.12/77/D/242/2021"</w:instrText>
      </w:r>
      <w:r>
        <w:fldChar w:fldCharType="separate"/>
      </w:r>
      <w:r w:rsidRPr="00DA147D">
        <w:rPr>
          <w:rStyle w:val="Hyperlink"/>
          <w:lang w:val="es-AR"/>
        </w:rPr>
        <w:t>E/C.12/77/D/242/2021</w:t>
      </w:r>
      <w:r>
        <w:fldChar w:fldCharType="end"/>
      </w:r>
      <w:r w:rsidRPr="000004E9">
        <w:rPr>
          <w:lang w:val="es-AR"/>
        </w:rPr>
        <w:t>.</w:t>
      </w:r>
    </w:p>
  </w:footnote>
  <w:footnote w:id="19">
    <w:p w14:paraId="5FD06AFA" w14:textId="29818E2E" w:rsidR="00432FEE" w:rsidRPr="000004E9" w:rsidRDefault="00432FEE" w:rsidP="00432FEE">
      <w:pPr>
        <w:pStyle w:val="FootnoteText"/>
        <w:rPr>
          <w:lang w:val="es-AR"/>
        </w:rPr>
      </w:pPr>
      <w:r w:rsidRPr="000004E9">
        <w:rPr>
          <w:lang w:val="es-AR"/>
        </w:rPr>
        <w:tab/>
      </w:r>
      <w:r w:rsidRPr="000004E9">
        <w:rPr>
          <w:rStyle w:val="FootnoteReference"/>
        </w:rPr>
        <w:footnoteRef/>
      </w:r>
      <w:r w:rsidRPr="000004E9">
        <w:rPr>
          <w:lang w:val="es-AR"/>
        </w:rPr>
        <w:t xml:space="preserve"> </w:t>
      </w:r>
      <w:r w:rsidRPr="000004E9">
        <w:rPr>
          <w:lang w:val="es-AR"/>
        </w:rPr>
        <w:tab/>
      </w:r>
      <w:r>
        <w:fldChar w:fldCharType="begin"/>
      </w:r>
      <w:r w:rsidRPr="00B2124B">
        <w:rPr>
          <w:lang w:val="es-AR"/>
        </w:rPr>
        <w:instrText>HYPERLINK "https://docs.un.org/en/E/C.12/77/D/199/2020"</w:instrText>
      </w:r>
      <w:r>
        <w:fldChar w:fldCharType="separate"/>
      </w:r>
      <w:r w:rsidRPr="00DA147D">
        <w:rPr>
          <w:rStyle w:val="Hyperlink"/>
          <w:lang w:val="es-AR"/>
        </w:rPr>
        <w:t>E/C.12/77/D/199/2020</w:t>
      </w:r>
      <w:r>
        <w:fldChar w:fldCharType="end"/>
      </w:r>
      <w:r w:rsidRPr="000004E9">
        <w:rPr>
          <w:lang w:val="es-AR"/>
        </w:rPr>
        <w:t>.</w:t>
      </w:r>
    </w:p>
  </w:footnote>
  <w:footnote w:id="20">
    <w:p w14:paraId="59A4E3AB" w14:textId="4C21E050" w:rsidR="00432FEE" w:rsidRPr="000004E9" w:rsidRDefault="00432FEE" w:rsidP="00432FEE">
      <w:pPr>
        <w:pStyle w:val="FootnoteText"/>
        <w:rPr>
          <w:lang w:val="es-AR"/>
        </w:rPr>
      </w:pPr>
      <w:r w:rsidRPr="000004E9">
        <w:rPr>
          <w:lang w:val="es-AR"/>
        </w:rPr>
        <w:tab/>
      </w:r>
      <w:r w:rsidRPr="000004E9">
        <w:rPr>
          <w:rStyle w:val="FootnoteReference"/>
        </w:rPr>
        <w:footnoteRef/>
      </w:r>
      <w:r w:rsidRPr="000004E9">
        <w:rPr>
          <w:lang w:val="it-IT"/>
        </w:rPr>
        <w:t xml:space="preserve"> </w:t>
      </w:r>
      <w:r w:rsidRPr="000004E9">
        <w:rPr>
          <w:lang w:val="it-IT"/>
        </w:rPr>
        <w:tab/>
      </w:r>
      <w:r>
        <w:fldChar w:fldCharType="begin"/>
      </w:r>
      <w:r w:rsidRPr="00B2124B">
        <w:rPr>
          <w:lang w:val="es-AR"/>
        </w:rPr>
        <w:instrText>HYPERLINK "https://docs.un.org/en/E/C.12/77/D/150/2019"</w:instrText>
      </w:r>
      <w:r>
        <w:fldChar w:fldCharType="separate"/>
      </w:r>
      <w:r w:rsidRPr="00DA147D">
        <w:rPr>
          <w:rStyle w:val="Hyperlink"/>
          <w:lang w:val="it-IT"/>
        </w:rPr>
        <w:t>E/C.12/77/D/150/2019</w:t>
      </w:r>
      <w:r>
        <w:fldChar w:fldCharType="end"/>
      </w:r>
      <w:r w:rsidRPr="000004E9">
        <w:rPr>
          <w:lang w:val="it-IT"/>
        </w:rPr>
        <w:t>.</w:t>
      </w:r>
    </w:p>
  </w:footnote>
  <w:footnote w:id="21">
    <w:p w14:paraId="25BEF1B6" w14:textId="0B6315BA" w:rsidR="00432FEE" w:rsidRPr="000004E9" w:rsidRDefault="00432FEE" w:rsidP="00432FEE">
      <w:pPr>
        <w:pStyle w:val="FootnoteText"/>
        <w:rPr>
          <w:lang w:val="es-AR"/>
        </w:rPr>
      </w:pPr>
      <w:r w:rsidRPr="000004E9">
        <w:rPr>
          <w:lang w:val="it-IT"/>
        </w:rPr>
        <w:tab/>
      </w:r>
      <w:r w:rsidRPr="000004E9">
        <w:rPr>
          <w:rStyle w:val="FootnoteReference"/>
        </w:rPr>
        <w:footnoteRef/>
      </w:r>
      <w:r w:rsidRPr="000004E9">
        <w:rPr>
          <w:lang w:val="it-IT"/>
        </w:rPr>
        <w:t xml:space="preserve"> </w:t>
      </w:r>
      <w:r w:rsidRPr="000004E9">
        <w:rPr>
          <w:lang w:val="it-IT"/>
        </w:rPr>
        <w:tab/>
      </w:r>
      <w:r>
        <w:fldChar w:fldCharType="begin"/>
      </w:r>
      <w:r w:rsidRPr="00B2124B">
        <w:rPr>
          <w:lang w:val="es-AR"/>
        </w:rPr>
        <w:instrText>HYPERLINK "https://docs.un.org/en/E/C.12/77/D/206/2021"</w:instrText>
      </w:r>
      <w:r>
        <w:fldChar w:fldCharType="separate"/>
      </w:r>
      <w:r w:rsidRPr="00DA147D">
        <w:rPr>
          <w:rStyle w:val="Hyperlink"/>
          <w:lang w:val="it-IT"/>
        </w:rPr>
        <w:t>E/C.12/77/D/206/2021</w:t>
      </w:r>
      <w:r>
        <w:fldChar w:fldCharType="end"/>
      </w:r>
      <w:r w:rsidRPr="000004E9">
        <w:rPr>
          <w:lang w:val="it-IT"/>
        </w:rPr>
        <w:t>.</w:t>
      </w:r>
    </w:p>
  </w:footnote>
  <w:footnote w:id="22">
    <w:p w14:paraId="294B9DBF" w14:textId="37C00FC8" w:rsidR="00432FEE" w:rsidRPr="000004E9" w:rsidRDefault="00432FEE" w:rsidP="00432FEE">
      <w:pPr>
        <w:pStyle w:val="FootnoteText"/>
        <w:rPr>
          <w:lang w:val="it-IT"/>
        </w:rPr>
      </w:pPr>
      <w:r w:rsidRPr="00EB029D">
        <w:rPr>
          <w:lang w:val="es-AR"/>
        </w:rPr>
        <w:tab/>
      </w:r>
      <w:r w:rsidRPr="000004E9">
        <w:rPr>
          <w:rStyle w:val="FootnoteReference"/>
        </w:rPr>
        <w:footnoteRef/>
      </w:r>
      <w:r w:rsidRPr="000004E9">
        <w:rPr>
          <w:rStyle w:val="FootnoteReference"/>
          <w:lang w:val="it-IT"/>
        </w:rPr>
        <w:t xml:space="preserve"> </w:t>
      </w:r>
      <w:r w:rsidRPr="000004E9">
        <w:rPr>
          <w:lang w:val="it-IT"/>
        </w:rPr>
        <w:tab/>
      </w:r>
      <w:r>
        <w:fldChar w:fldCharType="begin"/>
      </w:r>
      <w:r w:rsidRPr="00B2124B">
        <w:rPr>
          <w:lang w:val="es-AR"/>
        </w:rPr>
        <w:instrText>HYPERLINK "https://docs.un.org/en/E/C.12/77/D/219/2021"</w:instrText>
      </w:r>
      <w:r>
        <w:fldChar w:fldCharType="separate"/>
      </w:r>
      <w:r w:rsidRPr="00AC2C41">
        <w:rPr>
          <w:rStyle w:val="Hyperlink"/>
          <w:lang w:val="it-IT"/>
        </w:rPr>
        <w:t>E/C.12/77/D/219/2021</w:t>
      </w:r>
      <w:r>
        <w:fldChar w:fldCharType="end"/>
      </w:r>
      <w:r w:rsidRPr="000004E9">
        <w:rPr>
          <w:lang w:val="it-IT"/>
        </w:rPr>
        <w:t xml:space="preserve">, </w:t>
      </w:r>
      <w:hyperlink r:id="rId32" w:history="1">
        <w:r w:rsidRPr="00AC2C41">
          <w:rPr>
            <w:rStyle w:val="Hyperlink"/>
            <w:lang w:val="it-IT"/>
          </w:rPr>
          <w:t>E/C.12/77/D/221/2021</w:t>
        </w:r>
      </w:hyperlink>
      <w:r w:rsidRPr="000004E9">
        <w:rPr>
          <w:lang w:val="it-IT"/>
        </w:rPr>
        <w:t xml:space="preserve">, </w:t>
      </w:r>
      <w:hyperlink r:id="rId33" w:history="1">
        <w:r w:rsidRPr="00AC2C41">
          <w:rPr>
            <w:rStyle w:val="Hyperlink"/>
            <w:lang w:val="it-IT"/>
          </w:rPr>
          <w:t>E/C.12/77/D/228/2021</w:t>
        </w:r>
      </w:hyperlink>
      <w:r w:rsidRPr="000004E9">
        <w:rPr>
          <w:lang w:val="it-IT"/>
        </w:rPr>
        <w:t xml:space="preserve">, </w:t>
      </w:r>
      <w:hyperlink r:id="rId34" w:history="1">
        <w:r w:rsidRPr="00AC2C41">
          <w:rPr>
            <w:rStyle w:val="Hyperlink"/>
            <w:lang w:val="it-IT"/>
          </w:rPr>
          <w:t>E/C.12/77/D/229/2021</w:t>
        </w:r>
      </w:hyperlink>
      <w:r w:rsidRPr="000004E9">
        <w:rPr>
          <w:lang w:val="it-IT"/>
        </w:rPr>
        <w:t xml:space="preserve">, </w:t>
      </w:r>
      <w:hyperlink r:id="rId35" w:history="1">
        <w:r w:rsidRPr="00AC2C41">
          <w:rPr>
            <w:rStyle w:val="Hyperlink"/>
            <w:lang w:val="it-IT"/>
          </w:rPr>
          <w:t>E/C.12/77/D/231/2021</w:t>
        </w:r>
      </w:hyperlink>
      <w:r w:rsidRPr="000004E9">
        <w:rPr>
          <w:lang w:val="it-IT"/>
        </w:rPr>
        <w:t xml:space="preserve">, </w:t>
      </w:r>
      <w:hyperlink r:id="rId36" w:history="1">
        <w:r w:rsidRPr="00AC2C41">
          <w:rPr>
            <w:rStyle w:val="Hyperlink"/>
            <w:lang w:val="it-IT"/>
          </w:rPr>
          <w:t>E/C.12/77/D/233/2021</w:t>
        </w:r>
      </w:hyperlink>
      <w:r w:rsidRPr="000004E9">
        <w:rPr>
          <w:lang w:val="it-IT"/>
        </w:rPr>
        <w:t xml:space="preserve">, </w:t>
      </w:r>
      <w:hyperlink r:id="rId37" w:history="1">
        <w:r w:rsidRPr="00AC2C41">
          <w:rPr>
            <w:rStyle w:val="Hyperlink"/>
            <w:lang w:val="it-IT"/>
          </w:rPr>
          <w:t>E/C.12/77/D/237/2021</w:t>
        </w:r>
      </w:hyperlink>
      <w:r w:rsidRPr="000004E9">
        <w:rPr>
          <w:lang w:val="it-IT"/>
        </w:rPr>
        <w:t xml:space="preserve">, </w:t>
      </w:r>
      <w:hyperlink r:id="rId38" w:history="1">
        <w:r w:rsidRPr="00AC2C41">
          <w:rPr>
            <w:rStyle w:val="Hyperlink"/>
            <w:lang w:val="it-IT"/>
          </w:rPr>
          <w:t>E/C.12/77/D/239/2021</w:t>
        </w:r>
      </w:hyperlink>
      <w:r w:rsidRPr="000004E9">
        <w:rPr>
          <w:lang w:val="it-IT"/>
        </w:rPr>
        <w:t xml:space="preserve">, </w:t>
      </w:r>
      <w:hyperlink r:id="rId39" w:history="1">
        <w:r w:rsidRPr="00AC2C41">
          <w:rPr>
            <w:rStyle w:val="Hyperlink"/>
            <w:lang w:val="it-IT"/>
          </w:rPr>
          <w:t>E/C.12/77/D/244/2021</w:t>
        </w:r>
      </w:hyperlink>
      <w:r w:rsidRPr="000004E9">
        <w:rPr>
          <w:lang w:val="it-IT"/>
        </w:rPr>
        <w:t xml:space="preserve">, </w:t>
      </w:r>
      <w:hyperlink r:id="rId40" w:history="1">
        <w:r w:rsidRPr="00AC2C41">
          <w:rPr>
            <w:rStyle w:val="Hyperlink"/>
            <w:lang w:val="it-IT"/>
          </w:rPr>
          <w:t>E/C.12/77/D/249/2021</w:t>
        </w:r>
      </w:hyperlink>
      <w:r w:rsidRPr="000004E9">
        <w:rPr>
          <w:lang w:val="it-IT"/>
        </w:rPr>
        <w:t xml:space="preserve">, </w:t>
      </w:r>
      <w:hyperlink r:id="rId41" w:history="1">
        <w:r w:rsidRPr="00DA147D">
          <w:rPr>
            <w:rStyle w:val="Hyperlink"/>
            <w:lang w:val="it-IT"/>
          </w:rPr>
          <w:t>E/C.12/77/D/123/2019</w:t>
        </w:r>
      </w:hyperlink>
      <w:r w:rsidRPr="000004E9">
        <w:rPr>
          <w:lang w:val="it-IT"/>
        </w:rPr>
        <w:t xml:space="preserve">, </w:t>
      </w:r>
      <w:hyperlink r:id="rId42" w:history="1">
        <w:r w:rsidRPr="00DA147D">
          <w:rPr>
            <w:rStyle w:val="Hyperlink"/>
            <w:lang w:val="it-IT"/>
          </w:rPr>
          <w:t>E/C.12/77/D/179/2020</w:t>
        </w:r>
      </w:hyperlink>
      <w:r w:rsidRPr="000004E9">
        <w:rPr>
          <w:lang w:val="it-IT"/>
        </w:rPr>
        <w:t xml:space="preserve">, </w:t>
      </w:r>
      <w:hyperlink r:id="rId43" w:history="1">
        <w:r w:rsidRPr="00DA147D">
          <w:rPr>
            <w:rStyle w:val="Hyperlink"/>
            <w:lang w:val="it-IT"/>
          </w:rPr>
          <w:t>E/C.12/77/D/191/2020</w:t>
        </w:r>
      </w:hyperlink>
      <w:r w:rsidRPr="000004E9">
        <w:rPr>
          <w:lang w:val="it-IT"/>
        </w:rPr>
        <w:t xml:space="preserve">, </w:t>
      </w:r>
      <w:hyperlink r:id="rId44" w:history="1">
        <w:r w:rsidRPr="00AC2C41">
          <w:rPr>
            <w:rStyle w:val="Hyperlink"/>
            <w:lang w:val="it-IT"/>
          </w:rPr>
          <w:t>E/C.12/77/D/82/2018</w:t>
        </w:r>
      </w:hyperlink>
      <w:r w:rsidRPr="000004E9">
        <w:rPr>
          <w:lang w:val="it-IT"/>
        </w:rPr>
        <w:t xml:space="preserve">, </w:t>
      </w:r>
      <w:hyperlink r:id="rId45" w:history="1">
        <w:r w:rsidRPr="00DA147D">
          <w:rPr>
            <w:rStyle w:val="Hyperlink"/>
            <w:lang w:val="it-IT"/>
          </w:rPr>
          <w:t>E/C.12/77/D/206/2021</w:t>
        </w:r>
      </w:hyperlink>
      <w:r w:rsidRPr="000004E9">
        <w:rPr>
          <w:lang w:val="it-IT"/>
        </w:rPr>
        <w:t xml:space="preserve">, </w:t>
      </w:r>
      <w:hyperlink r:id="rId46" w:history="1">
        <w:r w:rsidRPr="00AC2C41">
          <w:rPr>
            <w:rStyle w:val="Hyperlink"/>
            <w:lang w:val="it-IT"/>
          </w:rPr>
          <w:t>E/C.12/77/D/141/2019</w:t>
        </w:r>
      </w:hyperlink>
      <w:r w:rsidRPr="000004E9">
        <w:rPr>
          <w:lang w:val="it-IT"/>
        </w:rPr>
        <w:t xml:space="preserve">, </w:t>
      </w:r>
      <w:hyperlink r:id="rId47" w:history="1">
        <w:r w:rsidRPr="00AC2C41">
          <w:rPr>
            <w:rStyle w:val="Hyperlink"/>
            <w:lang w:val="it-IT"/>
          </w:rPr>
          <w:t>E/C.12/77/D/143/2019</w:t>
        </w:r>
      </w:hyperlink>
      <w:r w:rsidRPr="000004E9">
        <w:rPr>
          <w:lang w:val="it-IT"/>
        </w:rPr>
        <w:t xml:space="preserve">, </w:t>
      </w:r>
      <w:hyperlink r:id="rId48" w:history="1">
        <w:r w:rsidRPr="00AC2C41">
          <w:rPr>
            <w:rStyle w:val="Hyperlink"/>
            <w:lang w:val="it-IT"/>
          </w:rPr>
          <w:t>E/C.12/77/D/153/2019</w:t>
        </w:r>
      </w:hyperlink>
      <w:r w:rsidRPr="000004E9">
        <w:rPr>
          <w:lang w:val="it-IT"/>
        </w:rPr>
        <w:t xml:space="preserve">, </w:t>
      </w:r>
      <w:hyperlink r:id="rId49" w:history="1">
        <w:r w:rsidRPr="00AC2C41">
          <w:rPr>
            <w:rStyle w:val="Hyperlink"/>
            <w:lang w:val="it-IT"/>
          </w:rPr>
          <w:t>E/C.12/77/D/154/2020</w:t>
        </w:r>
      </w:hyperlink>
      <w:r w:rsidRPr="000004E9">
        <w:rPr>
          <w:lang w:val="it-IT"/>
        </w:rPr>
        <w:t xml:space="preserve">, </w:t>
      </w:r>
      <w:hyperlink r:id="rId50" w:history="1">
        <w:r w:rsidRPr="00DA147D">
          <w:rPr>
            <w:rStyle w:val="Hyperlink"/>
            <w:lang w:val="it-IT"/>
          </w:rPr>
          <w:t>E/C.12/77/D/170/2019</w:t>
        </w:r>
      </w:hyperlink>
      <w:r w:rsidRPr="000004E9">
        <w:rPr>
          <w:lang w:val="it-IT"/>
        </w:rPr>
        <w:t xml:space="preserve">, </w:t>
      </w:r>
      <w:hyperlink r:id="rId51" w:history="1">
        <w:r w:rsidRPr="00AC2C41">
          <w:rPr>
            <w:rStyle w:val="Hyperlink"/>
            <w:lang w:val="it-IT"/>
          </w:rPr>
          <w:t>E/C.12/77/D/115/2019</w:t>
        </w:r>
      </w:hyperlink>
      <w:r w:rsidRPr="000004E9">
        <w:rPr>
          <w:lang w:val="it-IT"/>
        </w:rPr>
        <w:t xml:space="preserve">, </w:t>
      </w:r>
      <w:hyperlink r:id="rId52" w:history="1">
        <w:r w:rsidRPr="00AC2C41">
          <w:rPr>
            <w:rStyle w:val="Hyperlink"/>
            <w:lang w:val="it-IT"/>
          </w:rPr>
          <w:t>E/C.12/77/D/124/2019</w:t>
        </w:r>
      </w:hyperlink>
      <w:r w:rsidRPr="000004E9">
        <w:rPr>
          <w:lang w:val="it-IT"/>
        </w:rPr>
        <w:t xml:space="preserve">, </w:t>
      </w:r>
      <w:hyperlink r:id="rId53" w:history="1">
        <w:r w:rsidRPr="00AC2C41">
          <w:rPr>
            <w:rStyle w:val="Hyperlink"/>
            <w:lang w:val="it-IT"/>
          </w:rPr>
          <w:t>E/C.12/77/D/146/2019</w:t>
        </w:r>
      </w:hyperlink>
      <w:r w:rsidRPr="000004E9">
        <w:rPr>
          <w:lang w:val="it-IT"/>
        </w:rPr>
        <w:t xml:space="preserve">, </w:t>
      </w:r>
      <w:hyperlink r:id="rId54" w:history="1">
        <w:r w:rsidRPr="00AC2C41">
          <w:rPr>
            <w:rStyle w:val="Hyperlink"/>
            <w:lang w:val="it-IT"/>
          </w:rPr>
          <w:t>E/C.12/77/D/155/2019</w:t>
        </w:r>
      </w:hyperlink>
      <w:r w:rsidRPr="000004E9">
        <w:rPr>
          <w:lang w:val="it-IT"/>
        </w:rPr>
        <w:t xml:space="preserve">, </w:t>
      </w:r>
      <w:hyperlink r:id="rId55" w:history="1">
        <w:r w:rsidRPr="00AC2C41">
          <w:rPr>
            <w:rStyle w:val="Hyperlink"/>
            <w:lang w:val="it-IT"/>
          </w:rPr>
          <w:t>E/C.12/77/D/161/2019</w:t>
        </w:r>
      </w:hyperlink>
      <w:r w:rsidRPr="000004E9">
        <w:rPr>
          <w:lang w:val="it-IT"/>
        </w:rPr>
        <w:t xml:space="preserve">, </w:t>
      </w:r>
      <w:hyperlink r:id="rId56" w:history="1">
        <w:r w:rsidRPr="00AC2C41">
          <w:rPr>
            <w:rStyle w:val="Hyperlink"/>
            <w:lang w:val="it-IT"/>
          </w:rPr>
          <w:t>E/C.12/77/D/171/2019</w:t>
        </w:r>
      </w:hyperlink>
      <w:r w:rsidRPr="000004E9">
        <w:rPr>
          <w:lang w:val="it-IT"/>
        </w:rPr>
        <w:t xml:space="preserve">, </w:t>
      </w:r>
      <w:hyperlink r:id="rId57" w:history="1">
        <w:r w:rsidRPr="00AC2C41">
          <w:rPr>
            <w:rStyle w:val="Hyperlink"/>
            <w:lang w:val="it-IT"/>
          </w:rPr>
          <w:t>E/C.12/77/D/181/2020</w:t>
        </w:r>
      </w:hyperlink>
      <w:r w:rsidRPr="000004E9">
        <w:rPr>
          <w:lang w:val="it-IT"/>
        </w:rPr>
        <w:t xml:space="preserve">, </w:t>
      </w:r>
      <w:hyperlink r:id="rId58" w:history="1">
        <w:r w:rsidRPr="00AC2C41">
          <w:rPr>
            <w:rStyle w:val="Hyperlink"/>
            <w:lang w:val="it-IT"/>
          </w:rPr>
          <w:t>E/C.12/77/D/193/2020</w:t>
        </w:r>
      </w:hyperlink>
      <w:r w:rsidRPr="000004E9">
        <w:rPr>
          <w:lang w:val="it-IT"/>
        </w:rPr>
        <w:t xml:space="preserve">, </w:t>
      </w:r>
      <w:hyperlink r:id="rId59" w:history="1">
        <w:r w:rsidRPr="00AC2C41">
          <w:rPr>
            <w:rStyle w:val="Hyperlink"/>
            <w:lang w:val="it-IT"/>
          </w:rPr>
          <w:t>E/C.12/77/D/217/2021</w:t>
        </w:r>
      </w:hyperlink>
      <w:r w:rsidRPr="000004E9">
        <w:rPr>
          <w:lang w:val="it-IT"/>
        </w:rPr>
        <w:t xml:space="preserve">, </w:t>
      </w:r>
      <w:hyperlink r:id="rId60" w:history="1">
        <w:r w:rsidRPr="00AC2C41">
          <w:rPr>
            <w:rStyle w:val="Hyperlink"/>
            <w:lang w:val="it-IT"/>
          </w:rPr>
          <w:t>E/C.12/77/D/218/2021</w:t>
        </w:r>
      </w:hyperlink>
      <w:r w:rsidRPr="000004E9">
        <w:rPr>
          <w:lang w:val="it-IT"/>
        </w:rPr>
        <w:t xml:space="preserve">, </w:t>
      </w:r>
      <w:hyperlink r:id="rId61" w:history="1">
        <w:r w:rsidRPr="00DA147D">
          <w:rPr>
            <w:rStyle w:val="Hyperlink"/>
            <w:lang w:val="it-IT"/>
          </w:rPr>
          <w:t>E/C.12/77/D/243/2021</w:t>
        </w:r>
      </w:hyperlink>
      <w:r w:rsidRPr="000004E9">
        <w:rPr>
          <w:lang w:val="it-IT"/>
        </w:rPr>
        <w:t xml:space="preserve">, </w:t>
      </w:r>
      <w:hyperlink r:id="rId62" w:history="1">
        <w:r w:rsidRPr="00DA147D">
          <w:rPr>
            <w:rStyle w:val="Hyperlink"/>
            <w:lang w:val="it-IT"/>
          </w:rPr>
          <w:t>E/C.12/77/D/159/2019</w:t>
        </w:r>
      </w:hyperlink>
      <w:r w:rsidRPr="000004E9">
        <w:rPr>
          <w:lang w:val="it-IT"/>
        </w:rPr>
        <w:t xml:space="preserve">, </w:t>
      </w:r>
      <w:hyperlink r:id="rId63" w:history="1">
        <w:r w:rsidRPr="00DA147D">
          <w:rPr>
            <w:rStyle w:val="Hyperlink"/>
            <w:lang w:val="it-IT"/>
          </w:rPr>
          <w:t>E/C.12/77/D/220/2021</w:t>
        </w:r>
      </w:hyperlink>
      <w:r w:rsidRPr="000004E9">
        <w:rPr>
          <w:lang w:val="it-IT"/>
        </w:rPr>
        <w:t xml:space="preserve">, </w:t>
      </w:r>
      <w:hyperlink r:id="rId64" w:history="1">
        <w:r w:rsidRPr="00DA147D">
          <w:rPr>
            <w:rStyle w:val="Hyperlink"/>
            <w:lang w:val="it-IT"/>
          </w:rPr>
          <w:t>E/C.12/77/D/254/2022</w:t>
        </w:r>
      </w:hyperlink>
      <w:r w:rsidRPr="000004E9">
        <w:rPr>
          <w:lang w:val="it-IT"/>
        </w:rPr>
        <w:t xml:space="preserve"> and </w:t>
      </w:r>
      <w:hyperlink r:id="rId65" w:history="1">
        <w:r w:rsidRPr="00DA147D">
          <w:rPr>
            <w:rStyle w:val="Hyperlink"/>
            <w:lang w:val="it-IT"/>
          </w:rPr>
          <w:t>E/C.12/77/D/93/2019</w:t>
        </w:r>
      </w:hyperlink>
      <w:r w:rsidRPr="000004E9">
        <w:rPr>
          <w:lang w:val="it-IT"/>
        </w:rPr>
        <w:t>.</w:t>
      </w:r>
      <w:r w:rsidRPr="000004E9" w:rsidDel="0055425A">
        <w:rPr>
          <w:lang w:val="it-IT"/>
        </w:rPr>
        <w:t xml:space="preserve"> </w:t>
      </w:r>
    </w:p>
  </w:footnote>
  <w:footnote w:id="23">
    <w:p w14:paraId="54EF7EEE" w14:textId="3C137F34" w:rsidR="00432FEE" w:rsidRPr="00EB029D" w:rsidRDefault="00432FEE" w:rsidP="00432FEE">
      <w:pPr>
        <w:pStyle w:val="FootnoteText"/>
        <w:rPr>
          <w:lang w:val="de-CH"/>
        </w:rPr>
      </w:pPr>
      <w:r w:rsidRPr="000004E9">
        <w:rPr>
          <w:lang w:val="it-IT"/>
        </w:rPr>
        <w:tab/>
      </w:r>
      <w:r w:rsidRPr="000004E9">
        <w:rPr>
          <w:rStyle w:val="FootnoteReference"/>
        </w:rPr>
        <w:footnoteRef/>
      </w:r>
      <w:r w:rsidRPr="000004E9">
        <w:rPr>
          <w:lang w:val="it-IT"/>
        </w:rPr>
        <w:t xml:space="preserve"> </w:t>
      </w:r>
      <w:r w:rsidRPr="000004E9">
        <w:rPr>
          <w:lang w:val="it-IT"/>
        </w:rPr>
        <w:tab/>
      </w:r>
      <w:r>
        <w:fldChar w:fldCharType="begin"/>
      </w:r>
      <w:r w:rsidRPr="00B2124B">
        <w:rPr>
          <w:lang w:val="de-CH"/>
        </w:rPr>
        <w:instrText>HYPERLINK "https://docs.un.org/en/E/C.12/77/D/216/2021"</w:instrText>
      </w:r>
      <w:r>
        <w:fldChar w:fldCharType="separate"/>
      </w:r>
      <w:r w:rsidRPr="00AC2C41">
        <w:rPr>
          <w:rStyle w:val="Hyperlink"/>
          <w:lang w:val="it-IT"/>
        </w:rPr>
        <w:t>E/C.12/77/D/216/2021</w:t>
      </w:r>
      <w:r>
        <w:fldChar w:fldCharType="end"/>
      </w:r>
      <w:r w:rsidRPr="000004E9">
        <w:rPr>
          <w:lang w:val="it-IT"/>
        </w:rPr>
        <w:t xml:space="preserve">, </w:t>
      </w:r>
      <w:hyperlink r:id="rId66" w:history="1">
        <w:r w:rsidRPr="00AC2C41">
          <w:rPr>
            <w:rStyle w:val="Hyperlink"/>
            <w:lang w:val="it-IT"/>
          </w:rPr>
          <w:t>E/C.12/77/D/223/2021</w:t>
        </w:r>
      </w:hyperlink>
      <w:r w:rsidRPr="000004E9">
        <w:rPr>
          <w:lang w:val="it-IT"/>
        </w:rPr>
        <w:t xml:space="preserve">, </w:t>
      </w:r>
      <w:hyperlink r:id="rId67" w:history="1">
        <w:r w:rsidRPr="00AC2C41">
          <w:rPr>
            <w:rStyle w:val="Hyperlink"/>
            <w:lang w:val="it-IT"/>
          </w:rPr>
          <w:t>E/C.12/77/D/234/2021</w:t>
        </w:r>
      </w:hyperlink>
      <w:r w:rsidRPr="000004E9">
        <w:rPr>
          <w:lang w:val="it-IT"/>
        </w:rPr>
        <w:t xml:space="preserve">, </w:t>
      </w:r>
      <w:hyperlink r:id="rId68" w:history="1">
        <w:r w:rsidRPr="00AC2C41">
          <w:rPr>
            <w:rStyle w:val="Hyperlink"/>
            <w:lang w:val="it-IT"/>
          </w:rPr>
          <w:t>E/C.12/77/D/235/2021</w:t>
        </w:r>
      </w:hyperlink>
      <w:r w:rsidRPr="000004E9">
        <w:rPr>
          <w:lang w:val="it-IT"/>
        </w:rPr>
        <w:t xml:space="preserve">, </w:t>
      </w:r>
      <w:hyperlink r:id="rId69" w:history="1">
        <w:r w:rsidRPr="00AC2C41">
          <w:rPr>
            <w:rStyle w:val="Hyperlink"/>
            <w:lang w:val="it-IT"/>
          </w:rPr>
          <w:t>E/C.12/77/D/240/2021</w:t>
        </w:r>
      </w:hyperlink>
      <w:r w:rsidRPr="000004E9">
        <w:rPr>
          <w:lang w:val="it-IT"/>
        </w:rPr>
        <w:t xml:space="preserve"> and </w:t>
      </w:r>
      <w:hyperlink r:id="rId70" w:history="1">
        <w:r w:rsidRPr="00AC2C41">
          <w:rPr>
            <w:rStyle w:val="Hyperlink"/>
            <w:lang w:val="it-IT"/>
          </w:rPr>
          <w:t>E/C.12/77/D/241/2021</w:t>
        </w:r>
      </w:hyperlink>
      <w:r w:rsidRPr="000004E9">
        <w:rPr>
          <w:lang w:val="it-IT"/>
        </w:rPr>
        <w:t>.</w:t>
      </w:r>
    </w:p>
  </w:footnote>
  <w:footnote w:id="24">
    <w:p w14:paraId="02E54270" w14:textId="6380E1D3" w:rsidR="00432FEE" w:rsidRPr="00EB029D" w:rsidRDefault="00432FEE" w:rsidP="00432FEE">
      <w:pPr>
        <w:pStyle w:val="FootnoteText"/>
        <w:rPr>
          <w:lang w:val="it-IT"/>
        </w:rPr>
      </w:pPr>
      <w:r w:rsidRPr="000004E9">
        <w:rPr>
          <w:lang w:val="it-IT"/>
        </w:rPr>
        <w:tab/>
      </w:r>
      <w:r w:rsidRPr="000004E9">
        <w:rPr>
          <w:rStyle w:val="FootnoteReference"/>
        </w:rPr>
        <w:footnoteRef/>
      </w:r>
      <w:r w:rsidRPr="00EB029D">
        <w:rPr>
          <w:lang w:val="it-IT"/>
        </w:rPr>
        <w:t xml:space="preserve"> </w:t>
      </w:r>
      <w:r w:rsidRPr="00EB029D">
        <w:rPr>
          <w:lang w:val="it-IT"/>
        </w:rPr>
        <w:tab/>
      </w:r>
      <w:r>
        <w:fldChar w:fldCharType="begin"/>
      </w:r>
      <w:r w:rsidRPr="00B2124B">
        <w:rPr>
          <w:lang w:val="it-IT"/>
        </w:rPr>
        <w:instrText>HYPERLINK "https://docs.un.org/en/E/C.12/77/D/236/2021"</w:instrText>
      </w:r>
      <w:r>
        <w:fldChar w:fldCharType="separate"/>
      </w:r>
      <w:r w:rsidRPr="00DA147D">
        <w:rPr>
          <w:rStyle w:val="Hyperlink"/>
          <w:lang w:val="it-IT"/>
        </w:rPr>
        <w:t>E/C.12/77/D/236/2021</w:t>
      </w:r>
      <w:r>
        <w:fldChar w:fldCharType="end"/>
      </w:r>
      <w:r w:rsidRPr="000004E9">
        <w:rPr>
          <w:lang w:val="it-IT"/>
        </w:rPr>
        <w:t>.</w:t>
      </w:r>
    </w:p>
  </w:footnote>
  <w:footnote w:id="25">
    <w:p w14:paraId="30326B3A" w14:textId="33353A36" w:rsidR="00432FEE" w:rsidRPr="00EB029D" w:rsidRDefault="00432FEE" w:rsidP="00432FEE">
      <w:pPr>
        <w:pStyle w:val="FootnoteText"/>
        <w:rPr>
          <w:lang w:val="it-IT"/>
        </w:rPr>
      </w:pPr>
      <w:r w:rsidRPr="00EB029D">
        <w:rPr>
          <w:lang w:val="it-IT"/>
        </w:rPr>
        <w:tab/>
      </w:r>
      <w:r w:rsidRPr="000004E9">
        <w:rPr>
          <w:rStyle w:val="FootnoteReference"/>
        </w:rPr>
        <w:footnoteRef/>
      </w:r>
      <w:r w:rsidRPr="00EB029D">
        <w:rPr>
          <w:lang w:val="it-IT"/>
        </w:rPr>
        <w:tab/>
      </w:r>
      <w:r>
        <w:fldChar w:fldCharType="begin"/>
      </w:r>
      <w:r w:rsidRPr="00B2124B">
        <w:rPr>
          <w:lang w:val="it-IT"/>
        </w:rPr>
        <w:instrText>HYPERLINK "https://docs.un.org/en/E/C.12/78/D/187/2020"</w:instrText>
      </w:r>
      <w:r>
        <w:fldChar w:fldCharType="separate"/>
      </w:r>
      <w:r w:rsidRPr="00EB029D">
        <w:rPr>
          <w:rStyle w:val="Hyperlink"/>
          <w:lang w:val="it-IT"/>
        </w:rPr>
        <w:t>E/C.12/78/D/187/2020</w:t>
      </w:r>
      <w:r>
        <w:fldChar w:fldCharType="end"/>
      </w:r>
      <w:r w:rsidRPr="00EB029D">
        <w:rPr>
          <w:lang w:val="it-IT"/>
        </w:rPr>
        <w:t>.</w:t>
      </w:r>
    </w:p>
  </w:footnote>
  <w:footnote w:id="26">
    <w:p w14:paraId="19484DD1" w14:textId="32D64466" w:rsidR="00432FEE" w:rsidRPr="00EB029D" w:rsidRDefault="00432FEE" w:rsidP="00432FEE">
      <w:pPr>
        <w:pStyle w:val="FootnoteText"/>
        <w:rPr>
          <w:lang w:val="it-IT"/>
        </w:rPr>
      </w:pPr>
      <w:r w:rsidRPr="00EB029D">
        <w:rPr>
          <w:lang w:val="it-IT"/>
        </w:rPr>
        <w:tab/>
      </w:r>
      <w:r w:rsidRPr="000004E9">
        <w:rPr>
          <w:rStyle w:val="FootnoteReference"/>
        </w:rPr>
        <w:footnoteRef/>
      </w:r>
      <w:r w:rsidRPr="00EB029D">
        <w:rPr>
          <w:lang w:val="it-IT"/>
        </w:rPr>
        <w:tab/>
      </w:r>
      <w:r>
        <w:fldChar w:fldCharType="begin"/>
      </w:r>
      <w:r w:rsidRPr="00B2124B">
        <w:rPr>
          <w:lang w:val="it-IT"/>
        </w:rPr>
        <w:instrText>HYPERLINK "https://docs.un.org/en/E/C.12/78/D/225/2021"</w:instrText>
      </w:r>
      <w:r>
        <w:fldChar w:fldCharType="separate"/>
      </w:r>
      <w:r w:rsidRPr="00EB029D">
        <w:rPr>
          <w:rStyle w:val="Hyperlink"/>
          <w:lang w:val="it-IT"/>
        </w:rPr>
        <w:t>E/C.12/78/D/225/2021</w:t>
      </w:r>
      <w:r>
        <w:fldChar w:fldCharType="end"/>
      </w:r>
      <w:r w:rsidRPr="00EB029D">
        <w:rPr>
          <w:lang w:val="it-IT"/>
        </w:rPr>
        <w:t>.</w:t>
      </w:r>
    </w:p>
  </w:footnote>
  <w:footnote w:id="27">
    <w:p w14:paraId="05DE08D2" w14:textId="08BB6F26" w:rsidR="00432FEE" w:rsidRPr="00EB029D" w:rsidRDefault="00432FEE" w:rsidP="00432FEE">
      <w:pPr>
        <w:pStyle w:val="FootnoteText"/>
        <w:rPr>
          <w:lang w:val="it-IT"/>
        </w:rPr>
      </w:pPr>
      <w:r w:rsidRPr="00EB029D">
        <w:rPr>
          <w:lang w:val="it-IT"/>
        </w:rPr>
        <w:tab/>
      </w:r>
      <w:r w:rsidRPr="000004E9">
        <w:rPr>
          <w:rStyle w:val="FootnoteReference"/>
        </w:rPr>
        <w:footnoteRef/>
      </w:r>
      <w:r w:rsidRPr="00EB029D">
        <w:rPr>
          <w:lang w:val="it-IT"/>
        </w:rPr>
        <w:tab/>
      </w:r>
      <w:r>
        <w:fldChar w:fldCharType="begin"/>
      </w:r>
      <w:r w:rsidRPr="00B2124B">
        <w:rPr>
          <w:lang w:val="it-IT"/>
        </w:rPr>
        <w:instrText>HYPERLINK "https://docs.un.org/en/E/C.12/78/D/205/2021"</w:instrText>
      </w:r>
      <w:r>
        <w:fldChar w:fldCharType="separate"/>
      </w:r>
      <w:r w:rsidRPr="00EB029D">
        <w:rPr>
          <w:rStyle w:val="Hyperlink"/>
          <w:lang w:val="it-IT"/>
        </w:rPr>
        <w:t>E/C.12/78/D/205/2021</w:t>
      </w:r>
      <w:r>
        <w:fldChar w:fldCharType="end"/>
      </w:r>
      <w:r w:rsidRPr="00EB029D">
        <w:rPr>
          <w:lang w:val="it-IT"/>
        </w:rPr>
        <w:t>.</w:t>
      </w:r>
    </w:p>
  </w:footnote>
  <w:footnote w:id="28">
    <w:p w14:paraId="3205151D" w14:textId="1CCBC72C" w:rsidR="00432FEE" w:rsidRPr="00EB029D" w:rsidRDefault="00432FEE" w:rsidP="00432FEE">
      <w:pPr>
        <w:pStyle w:val="FootnoteText"/>
        <w:rPr>
          <w:lang w:val="it-IT"/>
        </w:rPr>
      </w:pPr>
      <w:r w:rsidRPr="000004E9">
        <w:rPr>
          <w:lang w:val="it-IT"/>
        </w:rPr>
        <w:tab/>
      </w:r>
      <w:r w:rsidRPr="000004E9">
        <w:rPr>
          <w:rStyle w:val="FootnoteReference"/>
        </w:rPr>
        <w:footnoteRef/>
      </w:r>
      <w:r w:rsidRPr="000004E9">
        <w:rPr>
          <w:lang w:val="it-IT"/>
        </w:rPr>
        <w:t xml:space="preserve"> </w:t>
      </w:r>
      <w:r w:rsidRPr="000004E9">
        <w:rPr>
          <w:lang w:val="it-IT"/>
        </w:rPr>
        <w:tab/>
      </w:r>
      <w:r>
        <w:fldChar w:fldCharType="begin"/>
      </w:r>
      <w:r w:rsidRPr="00B2124B">
        <w:rPr>
          <w:lang w:val="it-IT"/>
        </w:rPr>
        <w:instrText>HYPERLINK "https://docs.un.org/en/E/C.12/78/D/101/2019"</w:instrText>
      </w:r>
      <w:r>
        <w:fldChar w:fldCharType="separate"/>
      </w:r>
      <w:r w:rsidRPr="00EB029D">
        <w:rPr>
          <w:rStyle w:val="Hyperlink"/>
          <w:lang w:val="it-IT"/>
        </w:rPr>
        <w:t>E/C.12/78/D/101/2019</w:t>
      </w:r>
      <w:r>
        <w:fldChar w:fldCharType="end"/>
      </w:r>
      <w:r w:rsidRPr="00EB029D">
        <w:rPr>
          <w:lang w:val="it-IT"/>
        </w:rPr>
        <w:t xml:space="preserve">, </w:t>
      </w:r>
      <w:hyperlink r:id="rId71" w:history="1">
        <w:r w:rsidRPr="00EB029D">
          <w:rPr>
            <w:rStyle w:val="Hyperlink"/>
            <w:lang w:val="it-IT"/>
          </w:rPr>
          <w:t>E/C.12/78/D/104/2019</w:t>
        </w:r>
      </w:hyperlink>
      <w:r w:rsidRPr="00EB029D">
        <w:rPr>
          <w:lang w:val="it-IT"/>
        </w:rPr>
        <w:t xml:space="preserve">, </w:t>
      </w:r>
      <w:hyperlink r:id="rId72" w:history="1">
        <w:r w:rsidRPr="00EB029D">
          <w:rPr>
            <w:rStyle w:val="Hyperlink"/>
            <w:lang w:val="it-IT"/>
          </w:rPr>
          <w:t>E/C.12/78/D/137/2019</w:t>
        </w:r>
      </w:hyperlink>
      <w:r w:rsidRPr="00EB029D">
        <w:rPr>
          <w:lang w:val="it-IT"/>
        </w:rPr>
        <w:t xml:space="preserve">, </w:t>
      </w:r>
      <w:hyperlink r:id="rId73" w:history="1">
        <w:r w:rsidRPr="00EB029D">
          <w:rPr>
            <w:rStyle w:val="Hyperlink"/>
            <w:lang w:val="it-IT"/>
          </w:rPr>
          <w:t>E/C.12/78/D/157/2019</w:t>
        </w:r>
      </w:hyperlink>
      <w:r w:rsidRPr="00EB029D">
        <w:rPr>
          <w:lang w:val="it-IT"/>
        </w:rPr>
        <w:t xml:space="preserve">, </w:t>
      </w:r>
      <w:hyperlink r:id="rId74" w:history="1">
        <w:r w:rsidRPr="00EB029D">
          <w:rPr>
            <w:rStyle w:val="Hyperlink"/>
            <w:lang w:val="it-IT"/>
          </w:rPr>
          <w:t>E/C.12/78/D/160/2019</w:t>
        </w:r>
      </w:hyperlink>
      <w:r w:rsidRPr="00EB029D">
        <w:rPr>
          <w:lang w:val="it-IT"/>
        </w:rPr>
        <w:t xml:space="preserve">, </w:t>
      </w:r>
      <w:hyperlink r:id="rId75" w:history="1">
        <w:r w:rsidRPr="00EB029D">
          <w:rPr>
            <w:rStyle w:val="Hyperlink"/>
            <w:lang w:val="it-IT"/>
          </w:rPr>
          <w:t>E/C.12/78/D/164/2019</w:t>
        </w:r>
      </w:hyperlink>
      <w:r w:rsidRPr="00EB029D">
        <w:rPr>
          <w:lang w:val="it-IT"/>
        </w:rPr>
        <w:t xml:space="preserve">, </w:t>
      </w:r>
      <w:hyperlink r:id="rId76" w:history="1">
        <w:r w:rsidRPr="00EB029D">
          <w:rPr>
            <w:rStyle w:val="Hyperlink"/>
            <w:lang w:val="it-IT"/>
          </w:rPr>
          <w:t>E/C.12/78/D/168/2019</w:t>
        </w:r>
      </w:hyperlink>
      <w:r w:rsidRPr="00EB029D">
        <w:rPr>
          <w:lang w:val="it-IT"/>
        </w:rPr>
        <w:t xml:space="preserve">, </w:t>
      </w:r>
      <w:hyperlink r:id="rId77" w:history="1">
        <w:r w:rsidRPr="00EB029D">
          <w:rPr>
            <w:rStyle w:val="Hyperlink"/>
            <w:lang w:val="it-IT"/>
          </w:rPr>
          <w:t>E/C.12/78/D/169/2019</w:t>
        </w:r>
      </w:hyperlink>
      <w:r w:rsidRPr="00EB029D">
        <w:rPr>
          <w:lang w:val="it-IT"/>
        </w:rPr>
        <w:t xml:space="preserve">, </w:t>
      </w:r>
      <w:hyperlink r:id="rId78" w:history="1">
        <w:r w:rsidRPr="00EB029D">
          <w:rPr>
            <w:rStyle w:val="Hyperlink"/>
            <w:lang w:val="it-IT"/>
          </w:rPr>
          <w:t>E/C.12/78/D/173/2019</w:t>
        </w:r>
      </w:hyperlink>
      <w:r w:rsidRPr="00EB029D">
        <w:rPr>
          <w:lang w:val="it-IT"/>
        </w:rPr>
        <w:t xml:space="preserve">, </w:t>
      </w:r>
      <w:hyperlink r:id="rId79" w:history="1">
        <w:r w:rsidRPr="00EB029D">
          <w:rPr>
            <w:rStyle w:val="Hyperlink"/>
            <w:lang w:val="it-IT"/>
          </w:rPr>
          <w:t>E/C.12/78/D/211/2021</w:t>
        </w:r>
      </w:hyperlink>
      <w:r w:rsidRPr="00EB029D">
        <w:rPr>
          <w:lang w:val="it-IT"/>
        </w:rPr>
        <w:t xml:space="preserve">, </w:t>
      </w:r>
      <w:hyperlink r:id="rId80" w:history="1">
        <w:r w:rsidRPr="00EB029D">
          <w:rPr>
            <w:rStyle w:val="Hyperlink"/>
            <w:lang w:val="it-IT"/>
          </w:rPr>
          <w:t>E/C.12/78/D/250/2021</w:t>
        </w:r>
      </w:hyperlink>
      <w:r w:rsidRPr="00EB029D">
        <w:rPr>
          <w:lang w:val="it-IT"/>
        </w:rPr>
        <w:t xml:space="preserve">, </w:t>
      </w:r>
      <w:hyperlink r:id="rId81" w:history="1">
        <w:r w:rsidRPr="00EB029D">
          <w:rPr>
            <w:rStyle w:val="Hyperlink"/>
            <w:lang w:val="it-IT"/>
          </w:rPr>
          <w:t>E/C.12/78/D/253/2021</w:t>
        </w:r>
      </w:hyperlink>
      <w:r w:rsidRPr="00EB029D">
        <w:rPr>
          <w:lang w:val="it-IT"/>
        </w:rPr>
        <w:t xml:space="preserve">, </w:t>
      </w:r>
      <w:hyperlink r:id="rId82" w:history="1">
        <w:r w:rsidRPr="00EB029D">
          <w:rPr>
            <w:rStyle w:val="Hyperlink"/>
            <w:lang w:val="it-IT"/>
          </w:rPr>
          <w:t>E/C.12/78/D/208/2021</w:t>
        </w:r>
      </w:hyperlink>
      <w:r w:rsidRPr="00EB029D">
        <w:rPr>
          <w:lang w:val="it-IT"/>
        </w:rPr>
        <w:t xml:space="preserve">, </w:t>
      </w:r>
      <w:hyperlink r:id="rId83" w:history="1">
        <w:r w:rsidRPr="00EB029D">
          <w:rPr>
            <w:rStyle w:val="Hyperlink"/>
            <w:lang w:val="it-IT"/>
          </w:rPr>
          <w:t>E/C.12/78/D/215/2021</w:t>
        </w:r>
      </w:hyperlink>
      <w:r w:rsidRPr="00EB029D">
        <w:rPr>
          <w:lang w:val="it-IT"/>
        </w:rPr>
        <w:t xml:space="preserve"> and </w:t>
      </w:r>
      <w:hyperlink r:id="rId84" w:history="1">
        <w:r w:rsidRPr="00EB029D">
          <w:rPr>
            <w:rStyle w:val="Hyperlink"/>
            <w:lang w:val="it-IT"/>
          </w:rPr>
          <w:t>E/C.12/78/D/204/2021</w:t>
        </w:r>
      </w:hyperlink>
      <w:r w:rsidRPr="00EB029D">
        <w:rPr>
          <w:lang w:val="it-IT"/>
        </w:rPr>
        <w:t>.</w:t>
      </w:r>
    </w:p>
  </w:footnote>
  <w:footnote w:id="29">
    <w:p w14:paraId="0807D58D" w14:textId="19303847" w:rsidR="00432FEE" w:rsidRPr="00553337" w:rsidRDefault="00432FEE" w:rsidP="00432FEE">
      <w:pPr>
        <w:pStyle w:val="FootnoteText"/>
        <w:rPr>
          <w:lang w:val="de-CH"/>
        </w:rPr>
      </w:pPr>
      <w:r w:rsidRPr="00EB029D">
        <w:rPr>
          <w:lang w:val="it-IT"/>
        </w:rPr>
        <w:tab/>
      </w:r>
      <w:r w:rsidRPr="00132181">
        <w:rPr>
          <w:rStyle w:val="FootnoteReference"/>
        </w:rPr>
        <w:footnoteRef/>
      </w:r>
      <w:r w:rsidRPr="00EB029D">
        <w:rPr>
          <w:rStyle w:val="FootnoteReference"/>
          <w:lang w:val="de-CH"/>
        </w:rPr>
        <w:t xml:space="preserve"> </w:t>
      </w:r>
      <w:r w:rsidRPr="00553337">
        <w:rPr>
          <w:lang w:val="de-CH"/>
        </w:rPr>
        <w:tab/>
      </w:r>
      <w:r>
        <w:fldChar w:fldCharType="begin"/>
      </w:r>
      <w:r w:rsidRPr="00B2124B">
        <w:rPr>
          <w:lang w:val="de-CH"/>
        </w:rPr>
        <w:instrText>HYPERLINK "https://docs.un.org/en/E/C.12/77/3"</w:instrText>
      </w:r>
      <w:r>
        <w:fldChar w:fldCharType="separate"/>
      </w:r>
      <w:r w:rsidRPr="00EB029D">
        <w:rPr>
          <w:rStyle w:val="Hyperlink"/>
          <w:lang w:val="de-CH"/>
        </w:rPr>
        <w:t>E/C.12/77/3</w:t>
      </w:r>
      <w:r>
        <w:fldChar w:fldCharType="end"/>
      </w:r>
      <w:r w:rsidRPr="00553337">
        <w:rPr>
          <w:lang w:val="de-CH"/>
        </w:rPr>
        <w:t>.</w:t>
      </w:r>
    </w:p>
  </w:footnote>
  <w:footnote w:id="30">
    <w:p w14:paraId="2F9837CC" w14:textId="20D08863" w:rsidR="00432FEE" w:rsidRPr="00EB029D" w:rsidRDefault="00432FEE" w:rsidP="00432FEE">
      <w:pPr>
        <w:pStyle w:val="FootnoteText"/>
        <w:rPr>
          <w:lang w:val="de-CH"/>
        </w:rPr>
      </w:pPr>
      <w:r w:rsidRPr="00EB029D">
        <w:rPr>
          <w:lang w:val="de-CH"/>
        </w:rPr>
        <w:tab/>
      </w:r>
      <w:r>
        <w:rPr>
          <w:rStyle w:val="FootnoteReference"/>
        </w:rPr>
        <w:footnoteRef/>
      </w:r>
      <w:r w:rsidRPr="00EB029D">
        <w:rPr>
          <w:lang w:val="de-CH"/>
        </w:rPr>
        <w:t xml:space="preserve"> </w:t>
      </w:r>
      <w:r w:rsidRPr="00EB029D">
        <w:rPr>
          <w:lang w:val="de-CH"/>
        </w:rPr>
        <w:tab/>
      </w:r>
      <w:r>
        <w:fldChar w:fldCharType="begin"/>
      </w:r>
      <w:r w:rsidRPr="00B2124B">
        <w:rPr>
          <w:lang w:val="de-CH"/>
        </w:rPr>
        <w:instrText>HYPERLINK "https://docs.un.org/en/E/C.12/72/D/26/2018"</w:instrText>
      </w:r>
      <w:r>
        <w:fldChar w:fldCharType="separate"/>
      </w:r>
      <w:r w:rsidRPr="00EB029D">
        <w:rPr>
          <w:rStyle w:val="Hyperlink"/>
          <w:lang w:val="de-CH"/>
        </w:rPr>
        <w:t>E/C.12/72/D/26/2018</w:t>
      </w:r>
      <w:r>
        <w:fldChar w:fldCharType="end"/>
      </w:r>
      <w:r w:rsidRPr="00EB029D">
        <w:rPr>
          <w:lang w:val="de-CH"/>
        </w:rPr>
        <w:t xml:space="preserve">, </w:t>
      </w:r>
      <w:hyperlink r:id="rId85" w:history="1">
        <w:r w:rsidRPr="00EB029D">
          <w:rPr>
            <w:rStyle w:val="Hyperlink"/>
            <w:lang w:val="de-CH"/>
          </w:rPr>
          <w:t>E/C.12/67/D/52/2018</w:t>
        </w:r>
      </w:hyperlink>
      <w:r w:rsidRPr="00EB029D">
        <w:rPr>
          <w:lang w:val="de-CH"/>
        </w:rPr>
        <w:t xml:space="preserve"> and </w:t>
      </w:r>
      <w:hyperlink r:id="rId86" w:history="1">
        <w:r w:rsidRPr="00EB029D">
          <w:rPr>
            <w:rStyle w:val="Hyperlink"/>
            <w:lang w:val="de-CH"/>
          </w:rPr>
          <w:t>E/C.12/71/D/127/2019</w:t>
        </w:r>
      </w:hyperlink>
      <w:r w:rsidRPr="00EB029D">
        <w:rPr>
          <w:lang w:val="de-CH"/>
        </w:rPr>
        <w:t>.</w:t>
      </w:r>
    </w:p>
  </w:footnote>
  <w:footnote w:id="31">
    <w:p w14:paraId="7DA16213" w14:textId="1F57C3BC" w:rsidR="00432FEE" w:rsidRPr="00553337" w:rsidRDefault="00432FEE" w:rsidP="00432FEE">
      <w:pPr>
        <w:pStyle w:val="FootnoteText"/>
        <w:rPr>
          <w:lang w:val="de-CH"/>
        </w:rPr>
      </w:pPr>
      <w:r w:rsidRPr="00553337">
        <w:rPr>
          <w:lang w:val="de-CH"/>
        </w:rPr>
        <w:tab/>
      </w:r>
      <w:r w:rsidRPr="00132181">
        <w:rPr>
          <w:rStyle w:val="FootnoteReference"/>
        </w:rPr>
        <w:footnoteRef/>
      </w:r>
      <w:r w:rsidRPr="00DA147D">
        <w:rPr>
          <w:rStyle w:val="FootnoteReference"/>
          <w:lang w:val="es-ES"/>
        </w:rPr>
        <w:t xml:space="preserve"> </w:t>
      </w:r>
      <w:r w:rsidRPr="00553337">
        <w:rPr>
          <w:lang w:val="de-CH"/>
        </w:rPr>
        <w:tab/>
      </w:r>
      <w:hyperlink r:id="rId87" w:history="1">
        <w:r w:rsidRPr="00DA147D">
          <w:rPr>
            <w:rStyle w:val="Hyperlink"/>
            <w:lang w:val="de-CH"/>
          </w:rPr>
          <w:t>E/C.12/70/D/61/2018</w:t>
        </w:r>
      </w:hyperlink>
      <w:r w:rsidRPr="00553337">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B5320" w14:textId="0D5AA369" w:rsidR="00D71812" w:rsidRPr="00BC4613" w:rsidRDefault="004E7BF3" w:rsidP="00E56851">
    <w:pPr>
      <w:framePr w:w="491" w:h="2835" w:hRule="exact" w:wrap="notBeside" w:vAnchor="page" w:hAnchor="page" w:x="10895" w:y="1475" w:anchorLock="1"/>
      <w:spacing w:line="240" w:lineRule="auto"/>
      <w:textDirection w:val="tbRl"/>
      <w:rPr>
        <w:sz w:val="17"/>
        <w:szCs w:val="17"/>
      </w:rPr>
    </w:pPr>
    <w:r>
      <w:rPr>
        <w:sz w:val="17"/>
        <w:szCs w:val="17"/>
      </w:rPr>
      <w:t>E/2026/22</w:t>
    </w:r>
    <w:r w:rsidR="00EB029D">
      <w:rPr>
        <w:sz w:val="17"/>
        <w:szCs w:val="17"/>
      </w:rPr>
      <w:br/>
    </w:r>
    <w:r>
      <w:rPr>
        <w:sz w:val="17"/>
        <w:szCs w:val="17"/>
      </w:rPr>
      <w:t>E/C.12/2025/3</w:t>
    </w:r>
  </w:p>
  <w:p w14:paraId="6AC0D408"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42C1F" w14:textId="77777777" w:rsidR="00067141" w:rsidRPr="005813E3" w:rsidRDefault="00067141" w:rsidP="00743A3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E5BC6"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E5677" w14:textId="77777777" w:rsidR="00B7180A" w:rsidRDefault="00B7180A" w:rsidP="00743A31"/>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861D8" w14:textId="61B6A91C" w:rsidR="00743A31" w:rsidRPr="00743A31" w:rsidRDefault="00B435F7" w:rsidP="00743A31">
    <w:pPr>
      <w:pStyle w:val="Header"/>
    </w:pPr>
    <w:r>
      <w:t>E/2026/22</w:t>
    </w:r>
    <w:r>
      <w:br/>
      <w:t>E/C.12/2025/3</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12D02" w14:textId="1C461B81" w:rsidR="00657317" w:rsidRPr="00523F74" w:rsidRDefault="002A7AAD" w:rsidP="00743A31">
    <w:pPr>
      <w:pStyle w:val="Header"/>
      <w:jc w:val="right"/>
    </w:pPr>
    <w:fldSimple w:instr=" TITLE  \* MERGEFORMAT ">
      <w:r>
        <w:t>E/2026/22 - E/C.12/2025/3</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90AAA" w14:textId="18EE3338" w:rsidR="00743A31" w:rsidRDefault="00B435F7" w:rsidP="00743A31">
    <w:pPr>
      <w:pStyle w:val="Header"/>
      <w:jc w:val="right"/>
    </w:pPr>
    <w:r>
      <w:t>E/2026/22</w:t>
    </w:r>
    <w:r>
      <w:br/>
      <w:t>E/C.12/2025/3</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041AB" w14:textId="41C48FFD" w:rsidR="00743A31" w:rsidRPr="00523F74" w:rsidRDefault="00A62495" w:rsidP="00743A31">
    <w:pPr>
      <w:pStyle w:val="Header"/>
      <w:jc w:val="right"/>
    </w:pPr>
    <w:r>
      <w:t>E/2026/22</w:t>
    </w:r>
    <w:r w:rsidR="004A22E8">
      <w:br/>
    </w:r>
    <w:r>
      <w:t>E/C.12/2025/3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7C43"/>
    <w:multiLevelType w:val="hybridMultilevel"/>
    <w:tmpl w:val="011AAA98"/>
    <w:lvl w:ilvl="0" w:tplc="69FECF56">
      <w:start w:val="1"/>
      <w:numFmt w:val="decimal"/>
      <w:lvlText w:val="%1."/>
      <w:lvlJc w:val="left"/>
      <w:pPr>
        <w:ind w:left="2824" w:hanging="555"/>
      </w:pPr>
      <w:rPr>
        <w:rFonts w:hint="default"/>
        <w:b w:val="0"/>
        <w:bCs/>
        <w:i w:val="0"/>
        <w:iCs w:val="0"/>
        <w:vertAlign w:val="baseline"/>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54887"/>
    <w:multiLevelType w:val="hybridMultilevel"/>
    <w:tmpl w:val="A37442DC"/>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D0866C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E35852"/>
    <w:multiLevelType w:val="hybridMultilevel"/>
    <w:tmpl w:val="29864F8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CF4EB2"/>
    <w:multiLevelType w:val="hybridMultilevel"/>
    <w:tmpl w:val="045C8C80"/>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3B9925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DB86E96"/>
    <w:multiLevelType w:val="hybridMultilevel"/>
    <w:tmpl w:val="4AE487CC"/>
    <w:lvl w:ilvl="0" w:tplc="C5E4651C">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44400B41"/>
    <w:multiLevelType w:val="hybridMultilevel"/>
    <w:tmpl w:val="4D30B80E"/>
    <w:lvl w:ilvl="0" w:tplc="82706F4C">
      <w:start w:val="1"/>
      <w:numFmt w:val="decimal"/>
      <w:lvlText w:val="%1."/>
      <w:lvlJc w:val="left"/>
      <w:pPr>
        <w:ind w:left="1689" w:hanging="555"/>
      </w:pPr>
      <w:rPr>
        <w:rFonts w:asciiTheme="majorBidi" w:hAnsiTheme="majorBidi" w:cstheme="majorBidi" w:hint="default"/>
        <w:b w:val="0"/>
        <w:bCs w:val="0"/>
        <w:i w:val="0"/>
        <w:iCs w:val="0"/>
        <w:sz w:val="20"/>
        <w:szCs w:val="20"/>
        <w:u w:val="none"/>
        <w:vertAlign w:val="baseline"/>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2" w15:restartNumberingAfterBreak="0">
    <w:nsid w:val="45EE70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6736FD3"/>
    <w:multiLevelType w:val="hybridMultilevel"/>
    <w:tmpl w:val="9D1A674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9112D564"/>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8D511DD"/>
    <w:multiLevelType w:val="hybridMultilevel"/>
    <w:tmpl w:val="F64EA78A"/>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692334F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CBD6192"/>
    <w:multiLevelType w:val="hybridMultilevel"/>
    <w:tmpl w:val="BED0A39C"/>
    <w:lvl w:ilvl="0" w:tplc="BFA6F2C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2047869438">
    <w:abstractNumId w:val="15"/>
  </w:num>
  <w:num w:numId="2" w16cid:durableId="2050955769">
    <w:abstractNumId w:val="8"/>
  </w:num>
  <w:num w:numId="3" w16cid:durableId="565646640">
    <w:abstractNumId w:val="2"/>
  </w:num>
  <w:num w:numId="4" w16cid:durableId="22024684">
    <w:abstractNumId w:val="15"/>
  </w:num>
  <w:num w:numId="5" w16cid:durableId="2086032449">
    <w:abstractNumId w:val="8"/>
  </w:num>
  <w:num w:numId="6" w16cid:durableId="2069647868">
    <w:abstractNumId w:val="2"/>
  </w:num>
  <w:num w:numId="7" w16cid:durableId="1067993926">
    <w:abstractNumId w:val="15"/>
  </w:num>
  <w:num w:numId="8" w16cid:durableId="704789236">
    <w:abstractNumId w:val="8"/>
  </w:num>
  <w:num w:numId="9" w16cid:durableId="1389262056">
    <w:abstractNumId w:val="2"/>
  </w:num>
  <w:num w:numId="10" w16cid:durableId="263533488">
    <w:abstractNumId w:val="7"/>
  </w:num>
  <w:num w:numId="11" w16cid:durableId="2032293038">
    <w:abstractNumId w:val="5"/>
  </w:num>
  <w:num w:numId="12" w16cid:durableId="1427464132">
    <w:abstractNumId w:val="1"/>
  </w:num>
  <w:num w:numId="13" w16cid:durableId="1353458197">
    <w:abstractNumId w:val="14"/>
  </w:num>
  <w:num w:numId="14" w16cid:durableId="1618441896">
    <w:abstractNumId w:val="4"/>
  </w:num>
  <w:num w:numId="15" w16cid:durableId="1398163746">
    <w:abstractNumId w:val="9"/>
  </w:num>
  <w:num w:numId="16" w16cid:durableId="1667897546">
    <w:abstractNumId w:val="3"/>
  </w:num>
  <w:num w:numId="17" w16cid:durableId="1504735747">
    <w:abstractNumId w:val="17"/>
  </w:num>
  <w:num w:numId="18" w16cid:durableId="927468163">
    <w:abstractNumId w:val="12"/>
  </w:num>
  <w:num w:numId="19" w16cid:durableId="1656031730">
    <w:abstractNumId w:val="13"/>
  </w:num>
  <w:num w:numId="20" w16cid:durableId="1376005038">
    <w:abstractNumId w:val="10"/>
  </w:num>
  <w:num w:numId="21" w16cid:durableId="2022584462">
    <w:abstractNumId w:val="18"/>
  </w:num>
  <w:num w:numId="22" w16cid:durableId="814755540">
    <w:abstractNumId w:val="6"/>
  </w:num>
  <w:num w:numId="23" w16cid:durableId="1561284944">
    <w:abstractNumId w:val="0"/>
  </w:num>
  <w:num w:numId="24" w16cid:durableId="14549220">
    <w:abstractNumId w:val="16"/>
  </w:num>
  <w:num w:numId="25" w16cid:durableId="669605639">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activeWritingStyle w:appName="MSWord" w:lang="es-AR" w:vendorID="64" w:dllVersion="0" w:nlCheck="1" w:checkStyle="0"/>
  <w:activeWritingStyle w:appName="MSWord" w:lang="de-CH" w:vendorID="64" w:dllVersion="0" w:nlCheck="1" w:checkStyle="0"/>
  <w:activeWritingStyle w:appName="MSWord" w:lang="it-IT" w:vendorID="64" w:dllVersion="0" w:nlCheck="1" w:checkStyle="0"/>
  <w:proofState w:spelling="clean" w:grammar="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B23"/>
    <w:rsid w:val="00001828"/>
    <w:rsid w:val="000067A6"/>
    <w:rsid w:val="0001470D"/>
    <w:rsid w:val="00016165"/>
    <w:rsid w:val="00016AC5"/>
    <w:rsid w:val="00021907"/>
    <w:rsid w:val="000233A5"/>
    <w:rsid w:val="0002445D"/>
    <w:rsid w:val="00024C50"/>
    <w:rsid w:val="00024DFA"/>
    <w:rsid w:val="00025E92"/>
    <w:rsid w:val="000276A3"/>
    <w:rsid w:val="00031C3D"/>
    <w:rsid w:val="00032060"/>
    <w:rsid w:val="00040539"/>
    <w:rsid w:val="00040598"/>
    <w:rsid w:val="00047F10"/>
    <w:rsid w:val="00052157"/>
    <w:rsid w:val="0005346D"/>
    <w:rsid w:val="00055FE4"/>
    <w:rsid w:val="000641CE"/>
    <w:rsid w:val="00067141"/>
    <w:rsid w:val="00067310"/>
    <w:rsid w:val="00074214"/>
    <w:rsid w:val="00077223"/>
    <w:rsid w:val="00077E35"/>
    <w:rsid w:val="00082307"/>
    <w:rsid w:val="0008669E"/>
    <w:rsid w:val="00090599"/>
    <w:rsid w:val="00091A8D"/>
    <w:rsid w:val="00096270"/>
    <w:rsid w:val="000A097F"/>
    <w:rsid w:val="000A1501"/>
    <w:rsid w:val="000A2494"/>
    <w:rsid w:val="000A36EF"/>
    <w:rsid w:val="000A6B7E"/>
    <w:rsid w:val="000B6163"/>
    <w:rsid w:val="000C6CDB"/>
    <w:rsid w:val="000D4C95"/>
    <w:rsid w:val="000D5A2F"/>
    <w:rsid w:val="000D5C25"/>
    <w:rsid w:val="000E4F06"/>
    <w:rsid w:val="000E5601"/>
    <w:rsid w:val="000F41F2"/>
    <w:rsid w:val="0010373B"/>
    <w:rsid w:val="00123D83"/>
    <w:rsid w:val="00125446"/>
    <w:rsid w:val="00126DCC"/>
    <w:rsid w:val="001358D9"/>
    <w:rsid w:val="00141E26"/>
    <w:rsid w:val="00143EB9"/>
    <w:rsid w:val="00145051"/>
    <w:rsid w:val="001451FD"/>
    <w:rsid w:val="00145FE8"/>
    <w:rsid w:val="00146774"/>
    <w:rsid w:val="001512E1"/>
    <w:rsid w:val="0015389C"/>
    <w:rsid w:val="00160540"/>
    <w:rsid w:val="00166C68"/>
    <w:rsid w:val="00171563"/>
    <w:rsid w:val="00174814"/>
    <w:rsid w:val="00181A90"/>
    <w:rsid w:val="00187C1C"/>
    <w:rsid w:val="00190D5D"/>
    <w:rsid w:val="00192660"/>
    <w:rsid w:val="00192EEB"/>
    <w:rsid w:val="00194484"/>
    <w:rsid w:val="0019559B"/>
    <w:rsid w:val="001A2040"/>
    <w:rsid w:val="001A20FB"/>
    <w:rsid w:val="001A376F"/>
    <w:rsid w:val="001B09BB"/>
    <w:rsid w:val="001B3E8B"/>
    <w:rsid w:val="001C3D8D"/>
    <w:rsid w:val="001C6497"/>
    <w:rsid w:val="001D12EC"/>
    <w:rsid w:val="001D7F8A"/>
    <w:rsid w:val="001E0447"/>
    <w:rsid w:val="001E1495"/>
    <w:rsid w:val="001E2510"/>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557AB"/>
    <w:rsid w:val="002619FA"/>
    <w:rsid w:val="002628D6"/>
    <w:rsid w:val="00263237"/>
    <w:rsid w:val="002659F1"/>
    <w:rsid w:val="00266208"/>
    <w:rsid w:val="00270821"/>
    <w:rsid w:val="00271E41"/>
    <w:rsid w:val="00282B01"/>
    <w:rsid w:val="00283BB1"/>
    <w:rsid w:val="00284C19"/>
    <w:rsid w:val="00286E23"/>
    <w:rsid w:val="002876A1"/>
    <w:rsid w:val="00287CA6"/>
    <w:rsid w:val="00287E79"/>
    <w:rsid w:val="00290049"/>
    <w:rsid w:val="002928F9"/>
    <w:rsid w:val="00294D5B"/>
    <w:rsid w:val="002A0165"/>
    <w:rsid w:val="002A0879"/>
    <w:rsid w:val="002A2A2C"/>
    <w:rsid w:val="002A2DF2"/>
    <w:rsid w:val="002A5D07"/>
    <w:rsid w:val="002A7AAD"/>
    <w:rsid w:val="002D1BED"/>
    <w:rsid w:val="002D25CA"/>
    <w:rsid w:val="002D3DA4"/>
    <w:rsid w:val="002D64CF"/>
    <w:rsid w:val="002E2F5C"/>
    <w:rsid w:val="002F0C48"/>
    <w:rsid w:val="003016B7"/>
    <w:rsid w:val="00303D39"/>
    <w:rsid w:val="00304B91"/>
    <w:rsid w:val="00305BCD"/>
    <w:rsid w:val="0030754C"/>
    <w:rsid w:val="00317E54"/>
    <w:rsid w:val="00322DF1"/>
    <w:rsid w:val="00323A12"/>
    <w:rsid w:val="00324EBF"/>
    <w:rsid w:val="003251F7"/>
    <w:rsid w:val="0032556C"/>
    <w:rsid w:val="003255C4"/>
    <w:rsid w:val="00330508"/>
    <w:rsid w:val="0033286A"/>
    <w:rsid w:val="00333130"/>
    <w:rsid w:val="0034168A"/>
    <w:rsid w:val="00346E32"/>
    <w:rsid w:val="003515AA"/>
    <w:rsid w:val="00364F13"/>
    <w:rsid w:val="0036776C"/>
    <w:rsid w:val="00372A7A"/>
    <w:rsid w:val="00372D1D"/>
    <w:rsid w:val="00374106"/>
    <w:rsid w:val="003759BF"/>
    <w:rsid w:val="0037679A"/>
    <w:rsid w:val="0038047C"/>
    <w:rsid w:val="0038162B"/>
    <w:rsid w:val="00390EEF"/>
    <w:rsid w:val="00394410"/>
    <w:rsid w:val="00394469"/>
    <w:rsid w:val="003976D5"/>
    <w:rsid w:val="003B32CF"/>
    <w:rsid w:val="003B53B6"/>
    <w:rsid w:val="003C3FE0"/>
    <w:rsid w:val="003C64A9"/>
    <w:rsid w:val="003D1305"/>
    <w:rsid w:val="003D346F"/>
    <w:rsid w:val="003D3C77"/>
    <w:rsid w:val="003D6C68"/>
    <w:rsid w:val="003E01D0"/>
    <w:rsid w:val="003E49B9"/>
    <w:rsid w:val="003E5F12"/>
    <w:rsid w:val="003E786C"/>
    <w:rsid w:val="003F2A89"/>
    <w:rsid w:val="003F4433"/>
    <w:rsid w:val="003F4A54"/>
    <w:rsid w:val="0040144C"/>
    <w:rsid w:val="004067AE"/>
    <w:rsid w:val="00410521"/>
    <w:rsid w:val="004133FB"/>
    <w:rsid w:val="00413BB0"/>
    <w:rsid w:val="004159D0"/>
    <w:rsid w:val="00417326"/>
    <w:rsid w:val="00422499"/>
    <w:rsid w:val="00432FEE"/>
    <w:rsid w:val="004342E2"/>
    <w:rsid w:val="00434354"/>
    <w:rsid w:val="00434C92"/>
    <w:rsid w:val="00440BC8"/>
    <w:rsid w:val="00454F8D"/>
    <w:rsid w:val="004567EB"/>
    <w:rsid w:val="00460E72"/>
    <w:rsid w:val="00467412"/>
    <w:rsid w:val="00470062"/>
    <w:rsid w:val="00472098"/>
    <w:rsid w:val="004744AD"/>
    <w:rsid w:val="00476265"/>
    <w:rsid w:val="004809E7"/>
    <w:rsid w:val="00481132"/>
    <w:rsid w:val="00483E94"/>
    <w:rsid w:val="00490F56"/>
    <w:rsid w:val="00491F39"/>
    <w:rsid w:val="00496A92"/>
    <w:rsid w:val="004A0551"/>
    <w:rsid w:val="004A22E8"/>
    <w:rsid w:val="004A49A5"/>
    <w:rsid w:val="004A66A2"/>
    <w:rsid w:val="004B51CD"/>
    <w:rsid w:val="004B7AB1"/>
    <w:rsid w:val="004C54C0"/>
    <w:rsid w:val="004C56B2"/>
    <w:rsid w:val="004D00B2"/>
    <w:rsid w:val="004D2AE0"/>
    <w:rsid w:val="004E4963"/>
    <w:rsid w:val="004E6809"/>
    <w:rsid w:val="004E7BF3"/>
    <w:rsid w:val="004E7F24"/>
    <w:rsid w:val="004F49A4"/>
    <w:rsid w:val="005111B1"/>
    <w:rsid w:val="0051457E"/>
    <w:rsid w:val="00516D6F"/>
    <w:rsid w:val="0051714B"/>
    <w:rsid w:val="00520F80"/>
    <w:rsid w:val="005226D9"/>
    <w:rsid w:val="005239FF"/>
    <w:rsid w:val="00523DB8"/>
    <w:rsid w:val="00523F74"/>
    <w:rsid w:val="00527EB3"/>
    <w:rsid w:val="00533150"/>
    <w:rsid w:val="00541BE4"/>
    <w:rsid w:val="00543B57"/>
    <w:rsid w:val="00543C47"/>
    <w:rsid w:val="00543D5E"/>
    <w:rsid w:val="00550C89"/>
    <w:rsid w:val="00552260"/>
    <w:rsid w:val="00552777"/>
    <w:rsid w:val="00555494"/>
    <w:rsid w:val="00555CBA"/>
    <w:rsid w:val="005629D6"/>
    <w:rsid w:val="00565B29"/>
    <w:rsid w:val="00567F8A"/>
    <w:rsid w:val="005705C4"/>
    <w:rsid w:val="00571BC1"/>
    <w:rsid w:val="00571F41"/>
    <w:rsid w:val="00575476"/>
    <w:rsid w:val="005813E3"/>
    <w:rsid w:val="00584373"/>
    <w:rsid w:val="00591DB3"/>
    <w:rsid w:val="005939ED"/>
    <w:rsid w:val="005947BC"/>
    <w:rsid w:val="00595E8A"/>
    <w:rsid w:val="005A0268"/>
    <w:rsid w:val="005A316F"/>
    <w:rsid w:val="005A6014"/>
    <w:rsid w:val="005B473C"/>
    <w:rsid w:val="005C549A"/>
    <w:rsid w:val="005D7719"/>
    <w:rsid w:val="005E1B9B"/>
    <w:rsid w:val="005E32D1"/>
    <w:rsid w:val="005E5D1F"/>
    <w:rsid w:val="00603C52"/>
    <w:rsid w:val="0061113B"/>
    <w:rsid w:val="0061183C"/>
    <w:rsid w:val="00611D43"/>
    <w:rsid w:val="00612D48"/>
    <w:rsid w:val="00613A5E"/>
    <w:rsid w:val="00614FBD"/>
    <w:rsid w:val="00616B45"/>
    <w:rsid w:val="006241C6"/>
    <w:rsid w:val="00627593"/>
    <w:rsid w:val="0063021A"/>
    <w:rsid w:val="00630D9B"/>
    <w:rsid w:val="00631953"/>
    <w:rsid w:val="0063208D"/>
    <w:rsid w:val="00643814"/>
    <w:rsid w:val="006439EC"/>
    <w:rsid w:val="00645090"/>
    <w:rsid w:val="00647059"/>
    <w:rsid w:val="00647162"/>
    <w:rsid w:val="00647B42"/>
    <w:rsid w:val="0065029A"/>
    <w:rsid w:val="00650770"/>
    <w:rsid w:val="00650E75"/>
    <w:rsid w:val="00651276"/>
    <w:rsid w:val="00655778"/>
    <w:rsid w:val="00657317"/>
    <w:rsid w:val="00661667"/>
    <w:rsid w:val="00661E96"/>
    <w:rsid w:val="00665786"/>
    <w:rsid w:val="0067057F"/>
    <w:rsid w:val="00670604"/>
    <w:rsid w:val="00671C93"/>
    <w:rsid w:val="00671F00"/>
    <w:rsid w:val="006729C8"/>
    <w:rsid w:val="00675501"/>
    <w:rsid w:val="006818C6"/>
    <w:rsid w:val="0068562A"/>
    <w:rsid w:val="006957F9"/>
    <w:rsid w:val="006A6B31"/>
    <w:rsid w:val="006A6C95"/>
    <w:rsid w:val="006A7B29"/>
    <w:rsid w:val="006B0EB2"/>
    <w:rsid w:val="006B0FF8"/>
    <w:rsid w:val="006B4590"/>
    <w:rsid w:val="006C340C"/>
    <w:rsid w:val="006E387B"/>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27FE"/>
    <w:rsid w:val="00732CAA"/>
    <w:rsid w:val="00732E72"/>
    <w:rsid w:val="00741D90"/>
    <w:rsid w:val="00743A31"/>
    <w:rsid w:val="00753FF1"/>
    <w:rsid w:val="00755A4D"/>
    <w:rsid w:val="007607B1"/>
    <w:rsid w:val="00765296"/>
    <w:rsid w:val="00766D28"/>
    <w:rsid w:val="007723C2"/>
    <w:rsid w:val="007815B9"/>
    <w:rsid w:val="00785F1F"/>
    <w:rsid w:val="00790B9D"/>
    <w:rsid w:val="00795956"/>
    <w:rsid w:val="00796316"/>
    <w:rsid w:val="007A1C58"/>
    <w:rsid w:val="007A20D2"/>
    <w:rsid w:val="007A79CD"/>
    <w:rsid w:val="007B0ECA"/>
    <w:rsid w:val="007D2668"/>
    <w:rsid w:val="007D3119"/>
    <w:rsid w:val="007D3909"/>
    <w:rsid w:val="007E28DF"/>
    <w:rsid w:val="007E7DC5"/>
    <w:rsid w:val="007F1867"/>
    <w:rsid w:val="007F1EC4"/>
    <w:rsid w:val="007F3FDE"/>
    <w:rsid w:val="007F55CB"/>
    <w:rsid w:val="007F6597"/>
    <w:rsid w:val="007F768E"/>
    <w:rsid w:val="007F7FA3"/>
    <w:rsid w:val="008021D4"/>
    <w:rsid w:val="008149F9"/>
    <w:rsid w:val="008245B7"/>
    <w:rsid w:val="0082755E"/>
    <w:rsid w:val="00831A18"/>
    <w:rsid w:val="00832371"/>
    <w:rsid w:val="00837345"/>
    <w:rsid w:val="00844750"/>
    <w:rsid w:val="00851A74"/>
    <w:rsid w:val="00853AB8"/>
    <w:rsid w:val="00854C34"/>
    <w:rsid w:val="0085586A"/>
    <w:rsid w:val="008729F8"/>
    <w:rsid w:val="008754DE"/>
    <w:rsid w:val="00880592"/>
    <w:rsid w:val="00895DE5"/>
    <w:rsid w:val="008A0FA8"/>
    <w:rsid w:val="008A1EC0"/>
    <w:rsid w:val="008B44C4"/>
    <w:rsid w:val="008B6DFA"/>
    <w:rsid w:val="008B7CDF"/>
    <w:rsid w:val="008C322B"/>
    <w:rsid w:val="008C4B74"/>
    <w:rsid w:val="008D1156"/>
    <w:rsid w:val="008D32CE"/>
    <w:rsid w:val="008D59DB"/>
    <w:rsid w:val="008E0319"/>
    <w:rsid w:val="008E4DE2"/>
    <w:rsid w:val="008E52F4"/>
    <w:rsid w:val="008E7CE2"/>
    <w:rsid w:val="008E7FAE"/>
    <w:rsid w:val="008F750A"/>
    <w:rsid w:val="009040DE"/>
    <w:rsid w:val="00911611"/>
    <w:rsid w:val="00911BF7"/>
    <w:rsid w:val="00913A8F"/>
    <w:rsid w:val="0091594A"/>
    <w:rsid w:val="00915D6D"/>
    <w:rsid w:val="009230F1"/>
    <w:rsid w:val="00926DF8"/>
    <w:rsid w:val="00935490"/>
    <w:rsid w:val="009418DE"/>
    <w:rsid w:val="0094372F"/>
    <w:rsid w:val="009516B7"/>
    <w:rsid w:val="0095776B"/>
    <w:rsid w:val="00957CE5"/>
    <w:rsid w:val="009624E2"/>
    <w:rsid w:val="00977EC8"/>
    <w:rsid w:val="00983432"/>
    <w:rsid w:val="009A3048"/>
    <w:rsid w:val="009A6C26"/>
    <w:rsid w:val="009B17AD"/>
    <w:rsid w:val="009B3F8C"/>
    <w:rsid w:val="009B45E0"/>
    <w:rsid w:val="009B540F"/>
    <w:rsid w:val="009B735E"/>
    <w:rsid w:val="009D3A8C"/>
    <w:rsid w:val="009E032D"/>
    <w:rsid w:val="009E1BA9"/>
    <w:rsid w:val="009E2876"/>
    <w:rsid w:val="009E2F0B"/>
    <w:rsid w:val="009E749D"/>
    <w:rsid w:val="009E7956"/>
    <w:rsid w:val="009F072F"/>
    <w:rsid w:val="009F26C1"/>
    <w:rsid w:val="009F3F95"/>
    <w:rsid w:val="009F55C4"/>
    <w:rsid w:val="009F5BE7"/>
    <w:rsid w:val="00A005D2"/>
    <w:rsid w:val="00A023FC"/>
    <w:rsid w:val="00A0338D"/>
    <w:rsid w:val="00A05DD1"/>
    <w:rsid w:val="00A077E9"/>
    <w:rsid w:val="00A20715"/>
    <w:rsid w:val="00A2492E"/>
    <w:rsid w:val="00A31163"/>
    <w:rsid w:val="00A34593"/>
    <w:rsid w:val="00A364DB"/>
    <w:rsid w:val="00A37214"/>
    <w:rsid w:val="00A45E90"/>
    <w:rsid w:val="00A4770F"/>
    <w:rsid w:val="00A50D6B"/>
    <w:rsid w:val="00A51050"/>
    <w:rsid w:val="00A56466"/>
    <w:rsid w:val="00A56945"/>
    <w:rsid w:val="00A57027"/>
    <w:rsid w:val="00A5750C"/>
    <w:rsid w:val="00A62495"/>
    <w:rsid w:val="00A669DA"/>
    <w:rsid w:val="00A72C35"/>
    <w:rsid w:val="00A73195"/>
    <w:rsid w:val="00A752BB"/>
    <w:rsid w:val="00A81F93"/>
    <w:rsid w:val="00A9247E"/>
    <w:rsid w:val="00AA34DA"/>
    <w:rsid w:val="00AA7796"/>
    <w:rsid w:val="00AB44F9"/>
    <w:rsid w:val="00AC2B55"/>
    <w:rsid w:val="00AC2C41"/>
    <w:rsid w:val="00AC67A1"/>
    <w:rsid w:val="00AC7977"/>
    <w:rsid w:val="00AC7E56"/>
    <w:rsid w:val="00AE1F23"/>
    <w:rsid w:val="00AE2617"/>
    <w:rsid w:val="00AE352C"/>
    <w:rsid w:val="00AE79AC"/>
    <w:rsid w:val="00B01580"/>
    <w:rsid w:val="00B01AAD"/>
    <w:rsid w:val="00B101DB"/>
    <w:rsid w:val="00B10DD9"/>
    <w:rsid w:val="00B2124B"/>
    <w:rsid w:val="00B21751"/>
    <w:rsid w:val="00B256F0"/>
    <w:rsid w:val="00B31D7D"/>
    <w:rsid w:val="00B32E2D"/>
    <w:rsid w:val="00B435F7"/>
    <w:rsid w:val="00B43741"/>
    <w:rsid w:val="00B45642"/>
    <w:rsid w:val="00B52F29"/>
    <w:rsid w:val="00B5388D"/>
    <w:rsid w:val="00B5722C"/>
    <w:rsid w:val="00B61990"/>
    <w:rsid w:val="00B6249B"/>
    <w:rsid w:val="00B70CCD"/>
    <w:rsid w:val="00B7180A"/>
    <w:rsid w:val="00B736A8"/>
    <w:rsid w:val="00B75B95"/>
    <w:rsid w:val="00B75E66"/>
    <w:rsid w:val="00B773BF"/>
    <w:rsid w:val="00B824E9"/>
    <w:rsid w:val="00B840C1"/>
    <w:rsid w:val="00B93C7D"/>
    <w:rsid w:val="00BB0DAE"/>
    <w:rsid w:val="00BC3F20"/>
    <w:rsid w:val="00BC4613"/>
    <w:rsid w:val="00BD03A2"/>
    <w:rsid w:val="00BD28B2"/>
    <w:rsid w:val="00BD5A8D"/>
    <w:rsid w:val="00BD7343"/>
    <w:rsid w:val="00BD7E40"/>
    <w:rsid w:val="00BF0556"/>
    <w:rsid w:val="00BF2362"/>
    <w:rsid w:val="00BF37EE"/>
    <w:rsid w:val="00C024A1"/>
    <w:rsid w:val="00C02C42"/>
    <w:rsid w:val="00C031A5"/>
    <w:rsid w:val="00C0418E"/>
    <w:rsid w:val="00C1060E"/>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296D"/>
    <w:rsid w:val="00C63CC8"/>
    <w:rsid w:val="00C65837"/>
    <w:rsid w:val="00C66C3B"/>
    <w:rsid w:val="00C67D23"/>
    <w:rsid w:val="00C71827"/>
    <w:rsid w:val="00C81005"/>
    <w:rsid w:val="00C81366"/>
    <w:rsid w:val="00C825E5"/>
    <w:rsid w:val="00C8394E"/>
    <w:rsid w:val="00C840B8"/>
    <w:rsid w:val="00C872B4"/>
    <w:rsid w:val="00C95EB8"/>
    <w:rsid w:val="00CB02C5"/>
    <w:rsid w:val="00CB39CD"/>
    <w:rsid w:val="00CB78CF"/>
    <w:rsid w:val="00CC12C6"/>
    <w:rsid w:val="00CC7CE6"/>
    <w:rsid w:val="00CD044C"/>
    <w:rsid w:val="00CD1A71"/>
    <w:rsid w:val="00CD1FBB"/>
    <w:rsid w:val="00CD5A86"/>
    <w:rsid w:val="00CE033D"/>
    <w:rsid w:val="00CE08E5"/>
    <w:rsid w:val="00CE6578"/>
    <w:rsid w:val="00CF3FC4"/>
    <w:rsid w:val="00D016B5"/>
    <w:rsid w:val="00D03066"/>
    <w:rsid w:val="00D034F1"/>
    <w:rsid w:val="00D11B23"/>
    <w:rsid w:val="00D14F42"/>
    <w:rsid w:val="00D171D4"/>
    <w:rsid w:val="00D26F76"/>
    <w:rsid w:val="00D27D5E"/>
    <w:rsid w:val="00D32B08"/>
    <w:rsid w:val="00D334F5"/>
    <w:rsid w:val="00D407D1"/>
    <w:rsid w:val="00D42DF3"/>
    <w:rsid w:val="00D43E5F"/>
    <w:rsid w:val="00D51CE6"/>
    <w:rsid w:val="00D550DB"/>
    <w:rsid w:val="00D62158"/>
    <w:rsid w:val="00D639BD"/>
    <w:rsid w:val="00D648BE"/>
    <w:rsid w:val="00D65777"/>
    <w:rsid w:val="00D66E0D"/>
    <w:rsid w:val="00D71812"/>
    <w:rsid w:val="00D7425A"/>
    <w:rsid w:val="00D74F7E"/>
    <w:rsid w:val="00D7695F"/>
    <w:rsid w:val="00D831FC"/>
    <w:rsid w:val="00D83B6C"/>
    <w:rsid w:val="00D9039B"/>
    <w:rsid w:val="00D93582"/>
    <w:rsid w:val="00D944F3"/>
    <w:rsid w:val="00DA147D"/>
    <w:rsid w:val="00DA41A2"/>
    <w:rsid w:val="00DA43A1"/>
    <w:rsid w:val="00DA5E1D"/>
    <w:rsid w:val="00DA65D8"/>
    <w:rsid w:val="00DA6D91"/>
    <w:rsid w:val="00DC26A4"/>
    <w:rsid w:val="00DC4F43"/>
    <w:rsid w:val="00DC7A19"/>
    <w:rsid w:val="00DE004E"/>
    <w:rsid w:val="00DE6D90"/>
    <w:rsid w:val="00DF002F"/>
    <w:rsid w:val="00DF128E"/>
    <w:rsid w:val="00DF17EA"/>
    <w:rsid w:val="00DF4D0D"/>
    <w:rsid w:val="00E0244D"/>
    <w:rsid w:val="00E026DF"/>
    <w:rsid w:val="00E02F48"/>
    <w:rsid w:val="00E03712"/>
    <w:rsid w:val="00E06B3F"/>
    <w:rsid w:val="00E10A73"/>
    <w:rsid w:val="00E14F27"/>
    <w:rsid w:val="00E171D2"/>
    <w:rsid w:val="00E21778"/>
    <w:rsid w:val="00E25534"/>
    <w:rsid w:val="00E26EF3"/>
    <w:rsid w:val="00E319B6"/>
    <w:rsid w:val="00E32145"/>
    <w:rsid w:val="00E32F5A"/>
    <w:rsid w:val="00E37E21"/>
    <w:rsid w:val="00E510F3"/>
    <w:rsid w:val="00E56851"/>
    <w:rsid w:val="00E60012"/>
    <w:rsid w:val="00E62CFF"/>
    <w:rsid w:val="00E64690"/>
    <w:rsid w:val="00E665EE"/>
    <w:rsid w:val="00E679AE"/>
    <w:rsid w:val="00E71570"/>
    <w:rsid w:val="00E73B13"/>
    <w:rsid w:val="00E7513F"/>
    <w:rsid w:val="00E7590E"/>
    <w:rsid w:val="00E75C58"/>
    <w:rsid w:val="00E76819"/>
    <w:rsid w:val="00E81E94"/>
    <w:rsid w:val="00E82607"/>
    <w:rsid w:val="00E84A82"/>
    <w:rsid w:val="00E85025"/>
    <w:rsid w:val="00E9483E"/>
    <w:rsid w:val="00E96710"/>
    <w:rsid w:val="00E97F60"/>
    <w:rsid w:val="00EA1E3E"/>
    <w:rsid w:val="00EA3B1D"/>
    <w:rsid w:val="00EB029D"/>
    <w:rsid w:val="00EB3B42"/>
    <w:rsid w:val="00EB77B9"/>
    <w:rsid w:val="00EB7D07"/>
    <w:rsid w:val="00ED00B1"/>
    <w:rsid w:val="00ED3A26"/>
    <w:rsid w:val="00ED643C"/>
    <w:rsid w:val="00EE0C45"/>
    <w:rsid w:val="00EF33E0"/>
    <w:rsid w:val="00EF70BB"/>
    <w:rsid w:val="00EF7D1D"/>
    <w:rsid w:val="00F012F2"/>
    <w:rsid w:val="00F02FA9"/>
    <w:rsid w:val="00F06660"/>
    <w:rsid w:val="00F115C8"/>
    <w:rsid w:val="00F116EB"/>
    <w:rsid w:val="00F1794E"/>
    <w:rsid w:val="00F17DC0"/>
    <w:rsid w:val="00F20801"/>
    <w:rsid w:val="00F211AF"/>
    <w:rsid w:val="00F25EC3"/>
    <w:rsid w:val="00F26783"/>
    <w:rsid w:val="00F31AB9"/>
    <w:rsid w:val="00F32ADB"/>
    <w:rsid w:val="00F32C98"/>
    <w:rsid w:val="00F37E12"/>
    <w:rsid w:val="00F424BD"/>
    <w:rsid w:val="00F45124"/>
    <w:rsid w:val="00F50173"/>
    <w:rsid w:val="00F515AD"/>
    <w:rsid w:val="00F57DD7"/>
    <w:rsid w:val="00F636AD"/>
    <w:rsid w:val="00F70677"/>
    <w:rsid w:val="00F734D9"/>
    <w:rsid w:val="00F73F83"/>
    <w:rsid w:val="00F7416D"/>
    <w:rsid w:val="00F74902"/>
    <w:rsid w:val="00F85001"/>
    <w:rsid w:val="00F85A4E"/>
    <w:rsid w:val="00F9353A"/>
    <w:rsid w:val="00F93F87"/>
    <w:rsid w:val="00F94EBB"/>
    <w:rsid w:val="00F965C2"/>
    <w:rsid w:val="00FA1D61"/>
    <w:rsid w:val="00FA27D4"/>
    <w:rsid w:val="00FA5A79"/>
    <w:rsid w:val="00FB0BFE"/>
    <w:rsid w:val="00FB1C8F"/>
    <w:rsid w:val="00FB4300"/>
    <w:rsid w:val="00FB4C51"/>
    <w:rsid w:val="00FB734D"/>
    <w:rsid w:val="00FB7BCB"/>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17A59BF"/>
  <w15:docId w15:val="{0A571C3C-96C5-46E1-B3D7-CED958D41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A86"/>
    <w:pPr>
      <w:suppressAutoHyphens/>
      <w:kinsoku w:val="0"/>
      <w:overflowPunct w:val="0"/>
      <w:autoSpaceDE w:val="0"/>
      <w:autoSpaceDN w:val="0"/>
      <w:adjustRightInd w:val="0"/>
      <w:snapToGrid w:val="0"/>
      <w:spacing w:line="240" w:lineRule="atLeast"/>
    </w:pPr>
    <w:rPr>
      <w:rFonts w:eastAsiaTheme="minorHAnsi"/>
      <w:lang w:eastAsia="en-US"/>
    </w:rPr>
  </w:style>
  <w:style w:type="paragraph" w:styleId="Heading1">
    <w:name w:val="heading 1"/>
    <w:aliases w:val="Table_G"/>
    <w:basedOn w:val="SingleTxtG"/>
    <w:next w:val="SingleTxtG"/>
    <w:link w:val="Heading1Char"/>
    <w:rsid w:val="00D62158"/>
    <w:pPr>
      <w:spacing w:after="0" w:line="240" w:lineRule="auto"/>
      <w:ind w:right="0"/>
      <w:jc w:val="left"/>
      <w:outlineLvl w:val="0"/>
    </w:pPr>
  </w:style>
  <w:style w:type="paragraph" w:styleId="Heading2">
    <w:name w:val="heading 2"/>
    <w:basedOn w:val="Normal"/>
    <w:next w:val="Normal"/>
    <w:link w:val="Heading2Char"/>
    <w:semiHidden/>
    <w:qFormat/>
    <w:rsid w:val="00266208"/>
    <w:pPr>
      <w:outlineLvl w:val="1"/>
    </w:pPr>
  </w:style>
  <w:style w:type="paragraph" w:styleId="Heading3">
    <w:name w:val="heading 3"/>
    <w:basedOn w:val="Normal"/>
    <w:next w:val="Normal"/>
    <w:link w:val="Heading3Char"/>
    <w:semiHidden/>
    <w:qFormat/>
    <w:rsid w:val="00266208"/>
    <w:pPr>
      <w:outlineLvl w:val="2"/>
    </w:pPr>
  </w:style>
  <w:style w:type="paragraph" w:styleId="Heading4">
    <w:name w:val="heading 4"/>
    <w:basedOn w:val="Normal"/>
    <w:next w:val="Normal"/>
    <w:link w:val="Heading4Char"/>
    <w:semiHidden/>
    <w:qFormat/>
    <w:rsid w:val="00266208"/>
    <w:pPr>
      <w:outlineLvl w:val="3"/>
    </w:pPr>
  </w:style>
  <w:style w:type="paragraph" w:styleId="Heading5">
    <w:name w:val="heading 5"/>
    <w:basedOn w:val="Normal"/>
    <w:next w:val="Normal"/>
    <w:link w:val="Heading5Char"/>
    <w:semiHidden/>
    <w:qFormat/>
    <w:rsid w:val="00266208"/>
    <w:pPr>
      <w:outlineLvl w:val="4"/>
    </w:pPr>
  </w:style>
  <w:style w:type="paragraph" w:styleId="Heading6">
    <w:name w:val="heading 6"/>
    <w:basedOn w:val="Normal"/>
    <w:next w:val="Normal"/>
    <w:link w:val="Heading6Char"/>
    <w:semiHidden/>
    <w:qFormat/>
    <w:rsid w:val="00266208"/>
    <w:pPr>
      <w:outlineLvl w:val="5"/>
    </w:pPr>
  </w:style>
  <w:style w:type="paragraph" w:styleId="Heading7">
    <w:name w:val="heading 7"/>
    <w:basedOn w:val="Normal"/>
    <w:next w:val="Normal"/>
    <w:link w:val="Heading7Char"/>
    <w:semiHidden/>
    <w:qFormat/>
    <w:rsid w:val="00266208"/>
    <w:pPr>
      <w:outlineLvl w:val="6"/>
    </w:pPr>
  </w:style>
  <w:style w:type="paragraph" w:styleId="Heading8">
    <w:name w:val="heading 8"/>
    <w:basedOn w:val="Normal"/>
    <w:next w:val="Normal"/>
    <w:link w:val="Heading8Char"/>
    <w:semiHidden/>
    <w:qFormat/>
    <w:rsid w:val="00266208"/>
    <w:pPr>
      <w:outlineLvl w:val="7"/>
    </w:pPr>
  </w:style>
  <w:style w:type="paragraph" w:styleId="Heading9">
    <w:name w:val="heading 9"/>
    <w:basedOn w:val="Normal"/>
    <w:next w:val="Normal"/>
    <w:link w:val="Heading9Char"/>
    <w:semiHidden/>
    <w:qFormat/>
    <w:rsid w:val="0026620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qFormat/>
    <w:rsid w:val="00D62158"/>
    <w:pPr>
      <w:tabs>
        <w:tab w:val="left" w:pos="1701"/>
        <w:tab w:val="left" w:pos="2268"/>
      </w:tabs>
      <w:kinsoku/>
      <w:overflowPunct/>
      <w:autoSpaceDE/>
      <w:autoSpaceDN/>
      <w:adjustRightInd/>
      <w:snapToGrid/>
      <w:spacing w:after="120"/>
      <w:ind w:left="1134" w:right="1134"/>
      <w:jc w:val="both"/>
    </w:pPr>
    <w:rPr>
      <w:rFonts w:eastAsia="SimSun"/>
      <w:lang w:eastAsia="zh-CN"/>
    </w:rPr>
  </w:style>
  <w:style w:type="paragraph" w:styleId="EndnoteText">
    <w:name w:val="endnote text"/>
    <w:aliases w:val="2_G"/>
    <w:basedOn w:val="FootnoteText"/>
    <w:link w:val="EndnoteTextChar"/>
    <w:rsid w:val="00D62158"/>
  </w:style>
  <w:style w:type="paragraph" w:styleId="FootnoteText">
    <w:name w:val="footnote text"/>
    <w:aliases w:val="5_G"/>
    <w:basedOn w:val="Normal"/>
    <w:link w:val="FootnoteTextChar"/>
    <w:uiPriority w:val="99"/>
    <w:rsid w:val="00D62158"/>
    <w:pPr>
      <w:tabs>
        <w:tab w:val="right" w:pos="1021"/>
      </w:tabs>
      <w:kinsoku/>
      <w:overflowPunct/>
      <w:autoSpaceDE/>
      <w:autoSpaceDN/>
      <w:adjustRightInd/>
      <w:snapToGrid/>
      <w:spacing w:line="220" w:lineRule="exact"/>
      <w:ind w:left="1134" w:right="1134" w:hanging="1134"/>
    </w:pPr>
    <w:rPr>
      <w:rFonts w:eastAsia="SimSun"/>
      <w:sz w:val="18"/>
      <w:lang w:eastAsia="zh-CN"/>
    </w:rPr>
  </w:style>
  <w:style w:type="paragraph" w:styleId="Footer">
    <w:name w:val="footer"/>
    <w:aliases w:val="3_G"/>
    <w:basedOn w:val="Normal"/>
    <w:link w:val="FooterChar"/>
    <w:rsid w:val="00D62158"/>
    <w:pPr>
      <w:kinsoku/>
      <w:overflowPunct/>
      <w:autoSpaceDE/>
      <w:autoSpaceDN/>
      <w:adjustRightInd/>
      <w:snapToGrid/>
      <w:spacing w:line="240" w:lineRule="auto"/>
    </w:pPr>
    <w:rPr>
      <w:rFonts w:eastAsia="SimSun"/>
      <w:sz w:val="16"/>
      <w:lang w:eastAsia="zh-CN"/>
    </w:rPr>
  </w:style>
  <w:style w:type="character" w:styleId="EndnoteReference">
    <w:name w:val="endnote reference"/>
    <w:aliases w:val="1_G"/>
    <w:rsid w:val="00D62158"/>
    <w:rPr>
      <w:rFonts w:ascii="Times New Roman" w:hAnsi="Times New Roman"/>
      <w:sz w:val="18"/>
      <w:vertAlign w:val="superscript"/>
    </w:rPr>
  </w:style>
  <w:style w:type="character" w:styleId="FootnoteReference">
    <w:name w:val="footnote reference"/>
    <w:aliases w:val="4_G"/>
    <w:uiPriority w:val="99"/>
    <w:rsid w:val="00D62158"/>
    <w:rPr>
      <w:rFonts w:ascii="Times New Roman" w:hAnsi="Times New Roman"/>
      <w:sz w:val="18"/>
      <w:vertAlign w:val="superscript"/>
    </w:rPr>
  </w:style>
  <w:style w:type="character" w:styleId="PageNumber">
    <w:name w:val="page number"/>
    <w:aliases w:val="7_G"/>
    <w:rsid w:val="00D62158"/>
    <w:rPr>
      <w:rFonts w:ascii="Times New Roman" w:hAnsi="Times New Roman"/>
      <w:b/>
      <w:sz w:val="18"/>
    </w:rPr>
  </w:style>
  <w:style w:type="paragraph" w:styleId="Header">
    <w:name w:val="header"/>
    <w:aliases w:val="6_G"/>
    <w:basedOn w:val="Normal"/>
    <w:link w:val="HeaderChar"/>
    <w:rsid w:val="00D62158"/>
    <w:pPr>
      <w:pBdr>
        <w:bottom w:val="single" w:sz="4" w:space="4" w:color="auto"/>
      </w:pBdr>
      <w:kinsoku/>
      <w:overflowPunct/>
      <w:autoSpaceDE/>
      <w:autoSpaceDN/>
      <w:adjustRightInd/>
      <w:snapToGrid/>
      <w:spacing w:line="240" w:lineRule="auto"/>
    </w:pPr>
    <w:rPr>
      <w:rFonts w:eastAsia="SimSun"/>
      <w:b/>
      <w:sz w:val="18"/>
      <w:lang w:eastAsia="zh-CN"/>
    </w:rPr>
  </w:style>
  <w:style w:type="paragraph" w:customStyle="1" w:styleId="H1G">
    <w:name w:val="_ H_1_G"/>
    <w:basedOn w:val="Normal"/>
    <w:next w:val="Normal"/>
    <w:qFormat/>
    <w:rsid w:val="00D62158"/>
    <w:pPr>
      <w:keepNext/>
      <w:keepLines/>
      <w:tabs>
        <w:tab w:val="right" w:pos="851"/>
      </w:tabs>
      <w:kinsoku/>
      <w:overflowPunct/>
      <w:autoSpaceDE/>
      <w:autoSpaceDN/>
      <w:adjustRightInd/>
      <w:snapToGrid/>
      <w:spacing w:before="360" w:after="240" w:line="270" w:lineRule="exact"/>
      <w:ind w:left="1134" w:right="1134" w:hanging="1134"/>
      <w:outlineLvl w:val="2"/>
    </w:pPr>
    <w:rPr>
      <w:rFonts w:eastAsia="Times New Roman"/>
      <w:b/>
      <w:sz w:val="24"/>
    </w:rPr>
  </w:style>
  <w:style w:type="paragraph" w:customStyle="1" w:styleId="HChG">
    <w:name w:val="_ H _Ch_G"/>
    <w:basedOn w:val="Normal"/>
    <w:next w:val="Normal"/>
    <w:link w:val="HChGChar"/>
    <w:qFormat/>
    <w:rsid w:val="00D62158"/>
    <w:pPr>
      <w:keepNext/>
      <w:keepLines/>
      <w:tabs>
        <w:tab w:val="right" w:pos="851"/>
      </w:tabs>
      <w:kinsoku/>
      <w:overflowPunct/>
      <w:autoSpaceDE/>
      <w:autoSpaceDN/>
      <w:adjustRightInd/>
      <w:snapToGrid/>
      <w:spacing w:before="360" w:after="240" w:line="300" w:lineRule="exact"/>
      <w:ind w:left="1134" w:right="1134" w:hanging="1134"/>
      <w:outlineLvl w:val="1"/>
    </w:pPr>
    <w:rPr>
      <w:rFonts w:eastAsia="Times New Roman"/>
      <w:b/>
      <w:sz w:val="28"/>
    </w:rPr>
  </w:style>
  <w:style w:type="paragraph" w:customStyle="1" w:styleId="HMG">
    <w:name w:val="_ H __M_G"/>
    <w:basedOn w:val="Normal"/>
    <w:next w:val="Normal"/>
    <w:rsid w:val="00D62158"/>
    <w:pPr>
      <w:keepNext/>
      <w:keepLines/>
      <w:tabs>
        <w:tab w:val="right" w:pos="851"/>
      </w:tabs>
      <w:kinsoku/>
      <w:overflowPunct/>
      <w:autoSpaceDE/>
      <w:autoSpaceDN/>
      <w:adjustRightInd/>
      <w:snapToGrid/>
      <w:spacing w:before="240" w:after="240" w:line="360" w:lineRule="exact"/>
      <w:ind w:left="1134" w:right="1134" w:hanging="1134"/>
      <w:outlineLvl w:val="0"/>
    </w:pPr>
    <w:rPr>
      <w:rFonts w:eastAsia="Times New Roman"/>
      <w:b/>
      <w:sz w:val="34"/>
    </w:rPr>
  </w:style>
  <w:style w:type="paragraph" w:customStyle="1" w:styleId="H23G">
    <w:name w:val="_ H_2/3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3"/>
    </w:pPr>
    <w:rPr>
      <w:rFonts w:eastAsia="Times New Roman"/>
      <w:b/>
    </w:rPr>
  </w:style>
  <w:style w:type="paragraph" w:customStyle="1" w:styleId="H4G">
    <w:name w:val="_ H_4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4"/>
    </w:pPr>
    <w:rPr>
      <w:rFonts w:eastAsia="Times New Roman"/>
      <w:i/>
    </w:rPr>
  </w:style>
  <w:style w:type="paragraph" w:customStyle="1" w:styleId="H56G">
    <w:name w:val="_ H_5/6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5"/>
    </w:pPr>
    <w:rPr>
      <w:rFonts w:eastAsia="Times New Roman"/>
    </w:rPr>
  </w:style>
  <w:style w:type="paragraph" w:customStyle="1" w:styleId="SMG">
    <w:name w:val="__S_M_G"/>
    <w:basedOn w:val="Normal"/>
    <w:next w:val="Normal"/>
    <w:rsid w:val="00D62158"/>
    <w:pPr>
      <w:keepNext/>
      <w:keepLines/>
      <w:kinsoku/>
      <w:overflowPunct/>
      <w:autoSpaceDE/>
      <w:autoSpaceDN/>
      <w:adjustRightInd/>
      <w:snapToGrid/>
      <w:spacing w:before="240" w:after="240" w:line="420" w:lineRule="exact"/>
      <w:ind w:left="1134" w:right="1134"/>
    </w:pPr>
    <w:rPr>
      <w:rFonts w:eastAsia="Times New Roman"/>
      <w:b/>
      <w:sz w:val="40"/>
    </w:rPr>
  </w:style>
  <w:style w:type="paragraph" w:customStyle="1" w:styleId="SLG">
    <w:name w:val="__S_L_G"/>
    <w:basedOn w:val="Normal"/>
    <w:next w:val="Normal"/>
    <w:rsid w:val="00D62158"/>
    <w:pPr>
      <w:keepNext/>
      <w:keepLines/>
      <w:kinsoku/>
      <w:overflowPunct/>
      <w:autoSpaceDE/>
      <w:autoSpaceDN/>
      <w:adjustRightInd/>
      <w:snapToGrid/>
      <w:spacing w:before="240" w:after="240" w:line="580" w:lineRule="exact"/>
      <w:ind w:left="1134" w:right="1134"/>
    </w:pPr>
    <w:rPr>
      <w:rFonts w:eastAsia="Times New Roman"/>
      <w:b/>
      <w:sz w:val="56"/>
    </w:rPr>
  </w:style>
  <w:style w:type="paragraph" w:customStyle="1" w:styleId="SSG">
    <w:name w:val="__S_S_G"/>
    <w:basedOn w:val="Normal"/>
    <w:next w:val="Normal"/>
    <w:rsid w:val="009F55C4"/>
    <w:pPr>
      <w:keepNext/>
      <w:keepLines/>
      <w:kinsoku/>
      <w:overflowPunct/>
      <w:autoSpaceDE/>
      <w:autoSpaceDN/>
      <w:adjustRightInd/>
      <w:snapToGrid/>
      <w:spacing w:line="300" w:lineRule="exact"/>
      <w:ind w:left="1134" w:right="1134"/>
    </w:pPr>
    <w:rPr>
      <w:rFonts w:eastAsia="Times New Roman"/>
      <w:b/>
      <w:sz w:val="28"/>
    </w:rPr>
  </w:style>
  <w:style w:type="paragraph" w:customStyle="1" w:styleId="XLargeG">
    <w:name w:val="__XLarge_G"/>
    <w:basedOn w:val="Normal"/>
    <w:next w:val="Normal"/>
    <w:rsid w:val="009F55C4"/>
    <w:pPr>
      <w:keepNext/>
      <w:keepLines/>
      <w:kinsoku/>
      <w:overflowPunct/>
      <w:autoSpaceDE/>
      <w:autoSpaceDN/>
      <w:adjustRightInd/>
      <w:snapToGrid/>
      <w:spacing w:line="420" w:lineRule="exact"/>
      <w:ind w:left="1134" w:right="1134"/>
    </w:pPr>
    <w:rPr>
      <w:rFonts w:eastAsia="SimSun"/>
      <w:b/>
      <w:sz w:val="40"/>
      <w:lang w:eastAsia="zh-CN"/>
    </w:rPr>
  </w:style>
  <w:style w:type="paragraph" w:customStyle="1" w:styleId="Bullet1G">
    <w:name w:val="_Bullet 1_G"/>
    <w:basedOn w:val="Normal"/>
    <w:qFormat/>
    <w:rsid w:val="00D62158"/>
    <w:pPr>
      <w:numPr>
        <w:numId w:val="10"/>
      </w:numPr>
      <w:kinsoku/>
      <w:overflowPunct/>
      <w:autoSpaceDE/>
      <w:autoSpaceDN/>
      <w:adjustRightInd/>
      <w:snapToGrid/>
      <w:spacing w:after="120"/>
      <w:ind w:right="1134"/>
      <w:jc w:val="both"/>
    </w:pPr>
    <w:rPr>
      <w:rFonts w:eastAsia="Times New Roman"/>
    </w:rPr>
  </w:style>
  <w:style w:type="paragraph" w:customStyle="1" w:styleId="Bullet2G">
    <w:name w:val="_Bullet 2_G"/>
    <w:basedOn w:val="Normal"/>
    <w:qFormat/>
    <w:rsid w:val="00D62158"/>
    <w:pPr>
      <w:numPr>
        <w:numId w:val="11"/>
      </w:numPr>
      <w:kinsoku/>
      <w:overflowPunct/>
      <w:autoSpaceDE/>
      <w:autoSpaceDN/>
      <w:adjustRightInd/>
      <w:snapToGrid/>
      <w:spacing w:after="120"/>
      <w:ind w:right="1134"/>
      <w:jc w:val="both"/>
    </w:pPr>
    <w:rPr>
      <w:rFonts w:eastAsia="Times New Roman"/>
    </w:rPr>
  </w:style>
  <w:style w:type="table" w:styleId="TableGrid">
    <w:name w:val="Table Grid"/>
    <w:basedOn w:val="Table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DefaultParagraphFont"/>
    <w:link w:val="SingleTxtG"/>
    <w:rsid w:val="00266208"/>
    <w:rPr>
      <w:rFonts w:eastAsia="SimSun"/>
      <w:lang w:eastAsia="zh-CN"/>
    </w:rPr>
  </w:style>
  <w:style w:type="character" w:styleId="Hyperlink">
    <w:name w:val="Hyperlink"/>
    <w:basedOn w:val="DefaultParagraphFont"/>
    <w:uiPriority w:val="99"/>
    <w:rsid w:val="00266208"/>
    <w:rPr>
      <w:color w:val="0000FF"/>
      <w:u w:val="none"/>
    </w:rPr>
  </w:style>
  <w:style w:type="character" w:styleId="FollowedHyperlink">
    <w:name w:val="FollowedHyperlink"/>
    <w:basedOn w:val="DefaultParagraphFont"/>
    <w:uiPriority w:val="99"/>
    <w:semiHidden/>
    <w:rsid w:val="00266208"/>
    <w:rPr>
      <w:color w:val="0000FF"/>
      <w:u w:val="none"/>
    </w:rPr>
  </w:style>
  <w:style w:type="paragraph" w:styleId="TOC1">
    <w:name w:val="toc 1"/>
    <w:basedOn w:val="Normal"/>
    <w:next w:val="Normal"/>
    <w:autoRedefine/>
    <w:uiPriority w:val="39"/>
    <w:unhideWhenUsed/>
    <w:rsid w:val="007E7DC5"/>
    <w:pPr>
      <w:spacing w:after="100"/>
    </w:pPr>
  </w:style>
  <w:style w:type="paragraph" w:styleId="BalloonText">
    <w:name w:val="Balloon Text"/>
    <w:basedOn w:val="Normal"/>
    <w:link w:val="BalloonTextChar"/>
    <w:uiPriority w:val="99"/>
    <w:semiHidden/>
    <w:rsid w:val="002662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208"/>
    <w:rPr>
      <w:rFonts w:ascii="Tahoma" w:eastAsiaTheme="minorHAnsi" w:hAnsi="Tahoma" w:cs="Tahoma"/>
      <w:sz w:val="16"/>
      <w:szCs w:val="16"/>
      <w:lang w:val="es-ES" w:eastAsia="en-US"/>
    </w:rPr>
  </w:style>
  <w:style w:type="character" w:customStyle="1" w:styleId="HeaderChar">
    <w:name w:val="Header Char"/>
    <w:aliases w:val="6_G Char"/>
    <w:basedOn w:val="DefaultParagraphFont"/>
    <w:link w:val="Header"/>
    <w:rsid w:val="00D62158"/>
    <w:rPr>
      <w:rFonts w:eastAsia="SimSun"/>
      <w:b/>
      <w:sz w:val="18"/>
      <w:lang w:eastAsia="zh-CN"/>
    </w:rPr>
  </w:style>
  <w:style w:type="character" w:customStyle="1" w:styleId="FootnoteTextChar">
    <w:name w:val="Footnote Text Char"/>
    <w:aliases w:val="5_G Char"/>
    <w:basedOn w:val="DefaultParagraphFont"/>
    <w:link w:val="FootnoteText"/>
    <w:uiPriority w:val="99"/>
    <w:rsid w:val="00D62158"/>
    <w:rPr>
      <w:rFonts w:eastAsia="SimSun"/>
      <w:sz w:val="18"/>
      <w:lang w:eastAsia="zh-CN"/>
    </w:rPr>
  </w:style>
  <w:style w:type="character" w:customStyle="1" w:styleId="EndnoteTextChar">
    <w:name w:val="Endnote Text Char"/>
    <w:aliases w:val="2_G Char"/>
    <w:basedOn w:val="DefaultParagraphFont"/>
    <w:link w:val="EndnoteText"/>
    <w:rsid w:val="00D62158"/>
    <w:rPr>
      <w:rFonts w:eastAsia="SimSun"/>
      <w:sz w:val="18"/>
      <w:lang w:eastAsia="zh-CN"/>
    </w:rPr>
  </w:style>
  <w:style w:type="character" w:customStyle="1" w:styleId="FooterChar">
    <w:name w:val="Footer Char"/>
    <w:aliases w:val="3_G Char"/>
    <w:basedOn w:val="DefaultParagraphFont"/>
    <w:link w:val="Footer"/>
    <w:rsid w:val="00D62158"/>
    <w:rPr>
      <w:rFonts w:eastAsia="SimSun"/>
      <w:sz w:val="16"/>
      <w:lang w:eastAsia="zh-CN"/>
    </w:rPr>
  </w:style>
  <w:style w:type="character" w:customStyle="1" w:styleId="Heading1Char">
    <w:name w:val="Heading 1 Char"/>
    <w:aliases w:val="Table_G Char"/>
    <w:basedOn w:val="DefaultParagraphFont"/>
    <w:link w:val="Heading1"/>
    <w:uiPriority w:val="9"/>
    <w:rsid w:val="00D62158"/>
    <w:rPr>
      <w:rFonts w:eastAsia="SimSun"/>
      <w:lang w:eastAsia="zh-CN"/>
    </w:rPr>
  </w:style>
  <w:style w:type="character" w:customStyle="1" w:styleId="Heading2Char">
    <w:name w:val="Heading 2 Char"/>
    <w:basedOn w:val="DefaultParagraphFont"/>
    <w:link w:val="Heading2"/>
    <w:semiHidden/>
    <w:rsid w:val="00266208"/>
    <w:rPr>
      <w:rFonts w:eastAsiaTheme="minorHAnsi"/>
      <w:lang w:val="es-ES" w:eastAsia="en-US"/>
    </w:rPr>
  </w:style>
  <w:style w:type="character" w:customStyle="1" w:styleId="Heading3Char">
    <w:name w:val="Heading 3 Char"/>
    <w:basedOn w:val="DefaultParagraphFont"/>
    <w:link w:val="Heading3"/>
    <w:semiHidden/>
    <w:rsid w:val="00266208"/>
    <w:rPr>
      <w:rFonts w:eastAsiaTheme="minorHAnsi"/>
      <w:lang w:val="es-ES" w:eastAsia="en-US"/>
    </w:rPr>
  </w:style>
  <w:style w:type="character" w:customStyle="1" w:styleId="Heading4Char">
    <w:name w:val="Heading 4 Char"/>
    <w:basedOn w:val="DefaultParagraphFont"/>
    <w:link w:val="Heading4"/>
    <w:semiHidden/>
    <w:rsid w:val="00266208"/>
    <w:rPr>
      <w:rFonts w:eastAsiaTheme="minorHAnsi"/>
      <w:lang w:val="es-ES" w:eastAsia="en-US"/>
    </w:rPr>
  </w:style>
  <w:style w:type="character" w:customStyle="1" w:styleId="Heading5Char">
    <w:name w:val="Heading 5 Char"/>
    <w:basedOn w:val="DefaultParagraphFont"/>
    <w:link w:val="Heading5"/>
    <w:semiHidden/>
    <w:rsid w:val="00266208"/>
    <w:rPr>
      <w:rFonts w:eastAsiaTheme="minorHAnsi"/>
      <w:lang w:val="es-ES" w:eastAsia="en-US"/>
    </w:rPr>
  </w:style>
  <w:style w:type="character" w:customStyle="1" w:styleId="Heading6Char">
    <w:name w:val="Heading 6 Char"/>
    <w:basedOn w:val="DefaultParagraphFont"/>
    <w:link w:val="Heading6"/>
    <w:semiHidden/>
    <w:rsid w:val="00266208"/>
    <w:rPr>
      <w:rFonts w:eastAsiaTheme="minorHAnsi"/>
      <w:lang w:val="es-ES" w:eastAsia="en-US"/>
    </w:rPr>
  </w:style>
  <w:style w:type="character" w:customStyle="1" w:styleId="Heading7Char">
    <w:name w:val="Heading 7 Char"/>
    <w:basedOn w:val="DefaultParagraphFont"/>
    <w:link w:val="Heading7"/>
    <w:semiHidden/>
    <w:rsid w:val="00266208"/>
    <w:rPr>
      <w:rFonts w:eastAsiaTheme="minorHAnsi"/>
      <w:lang w:val="es-ES" w:eastAsia="en-US"/>
    </w:rPr>
  </w:style>
  <w:style w:type="character" w:customStyle="1" w:styleId="Heading8Char">
    <w:name w:val="Heading 8 Char"/>
    <w:basedOn w:val="DefaultParagraphFont"/>
    <w:link w:val="Heading8"/>
    <w:semiHidden/>
    <w:rsid w:val="00266208"/>
    <w:rPr>
      <w:rFonts w:eastAsiaTheme="minorHAnsi"/>
      <w:lang w:val="es-ES" w:eastAsia="en-US"/>
    </w:rPr>
  </w:style>
  <w:style w:type="character" w:customStyle="1" w:styleId="Heading9Char">
    <w:name w:val="Heading 9 Char"/>
    <w:basedOn w:val="DefaultParagraphFont"/>
    <w:link w:val="Heading9"/>
    <w:semiHidden/>
    <w:rsid w:val="00266208"/>
    <w:rPr>
      <w:rFonts w:eastAsiaTheme="minorHAnsi"/>
      <w:lang w:val="es-ES" w:eastAsia="en-US"/>
    </w:rPr>
  </w:style>
  <w:style w:type="paragraph" w:customStyle="1" w:styleId="STitleLG">
    <w:name w:val="S_Title_L_G"/>
    <w:basedOn w:val="SLG"/>
    <w:uiPriority w:val="2"/>
    <w:qFormat/>
    <w:rsid w:val="009F55C4"/>
    <w:pPr>
      <w:kinsoku w:val="0"/>
      <w:overflowPunct w:val="0"/>
      <w:autoSpaceDE w:val="0"/>
      <w:autoSpaceDN w:val="0"/>
      <w:adjustRightInd w:val="0"/>
      <w:snapToGrid w:val="0"/>
      <w:spacing w:before="0"/>
      <w:outlineLvl w:val="0"/>
    </w:pPr>
    <w:rPr>
      <w:rFonts w:eastAsiaTheme="minorHAnsi"/>
      <w:sz w:val="57"/>
      <w:szCs w:val="57"/>
    </w:rPr>
  </w:style>
  <w:style w:type="paragraph" w:customStyle="1" w:styleId="STitleMG">
    <w:name w:val="S_Title_M_G"/>
    <w:basedOn w:val="SMG"/>
    <w:uiPriority w:val="2"/>
    <w:qFormat/>
    <w:rsid w:val="009F55C4"/>
    <w:pPr>
      <w:kinsoku w:val="0"/>
      <w:overflowPunct w:val="0"/>
      <w:autoSpaceDE w:val="0"/>
      <w:autoSpaceDN w:val="0"/>
      <w:adjustRightInd w:val="0"/>
      <w:snapToGrid w:val="0"/>
      <w:spacing w:before="0" w:after="0"/>
      <w:outlineLvl w:val="0"/>
    </w:pPr>
    <w:rPr>
      <w:rFonts w:eastAsiaTheme="minorHAnsi"/>
    </w:rPr>
  </w:style>
  <w:style w:type="paragraph" w:customStyle="1" w:styleId="STitleSG">
    <w:name w:val="S_Title_S_G"/>
    <w:basedOn w:val="SSG"/>
    <w:uiPriority w:val="2"/>
    <w:qFormat/>
    <w:rsid w:val="009F55C4"/>
    <w:pPr>
      <w:kinsoku w:val="0"/>
      <w:overflowPunct w:val="0"/>
      <w:autoSpaceDE w:val="0"/>
      <w:autoSpaceDN w:val="0"/>
      <w:adjustRightInd w:val="0"/>
      <w:snapToGrid w:val="0"/>
      <w:outlineLvl w:val="0"/>
    </w:pPr>
    <w:rPr>
      <w:rFonts w:eastAsiaTheme="minorHAnsi"/>
    </w:rPr>
  </w:style>
  <w:style w:type="paragraph" w:customStyle="1" w:styleId="ParaNoG">
    <w:name w:val="_ParaNo._G"/>
    <w:basedOn w:val="SingleTxtG"/>
    <w:rsid w:val="00D62158"/>
    <w:pPr>
      <w:numPr>
        <w:numId w:val="12"/>
      </w:numPr>
    </w:pPr>
  </w:style>
  <w:style w:type="paragraph" w:styleId="Revision">
    <w:name w:val="Revision"/>
    <w:hidden/>
    <w:uiPriority w:val="99"/>
    <w:semiHidden/>
    <w:rsid w:val="00432FEE"/>
    <w:rPr>
      <w:lang w:eastAsia="en-US"/>
    </w:rPr>
  </w:style>
  <w:style w:type="character" w:customStyle="1" w:styleId="HChGChar">
    <w:name w:val="_ H _Ch_G Char"/>
    <w:link w:val="HChG"/>
    <w:locked/>
    <w:rsid w:val="00432FEE"/>
    <w:rPr>
      <w:b/>
      <w:sz w:val="28"/>
      <w:lang w:eastAsia="en-US"/>
    </w:rPr>
  </w:style>
  <w:style w:type="paragraph" w:styleId="TOC2">
    <w:name w:val="toc 2"/>
    <w:basedOn w:val="Normal"/>
    <w:next w:val="Normal"/>
    <w:autoRedefine/>
    <w:uiPriority w:val="39"/>
    <w:unhideWhenUsed/>
    <w:rsid w:val="007E7DC5"/>
    <w:pPr>
      <w:spacing w:after="100"/>
      <w:ind w:left="200"/>
    </w:pPr>
  </w:style>
  <w:style w:type="paragraph" w:styleId="TOC3">
    <w:name w:val="toc 3"/>
    <w:basedOn w:val="Normal"/>
    <w:next w:val="Normal"/>
    <w:autoRedefine/>
    <w:uiPriority w:val="39"/>
    <w:unhideWhenUsed/>
    <w:rsid w:val="007E7DC5"/>
    <w:pPr>
      <w:spacing w:after="100"/>
      <w:ind w:left="400"/>
    </w:pPr>
  </w:style>
  <w:style w:type="character" w:styleId="UnresolvedMention">
    <w:name w:val="Unresolved Mention"/>
    <w:basedOn w:val="DefaultParagraphFont"/>
    <w:uiPriority w:val="99"/>
    <w:semiHidden/>
    <w:unhideWhenUsed/>
    <w:rsid w:val="002619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footer" Target="footer7.xml"/><Relationship Id="rId39" Type="http://schemas.openxmlformats.org/officeDocument/2006/relationships/hyperlink" Target="https://docs.un.org/en/E/C.12/PHL/7" TargetMode="External"/><Relationship Id="rId21" Type="http://schemas.openxmlformats.org/officeDocument/2006/relationships/header" Target="header5.xml"/><Relationship Id="rId34" Type="http://schemas.openxmlformats.org/officeDocument/2006/relationships/hyperlink" Target="https://docs.un.org/en/E/C.12/PAK/2" TargetMode="External"/><Relationship Id="rId42" Type="http://schemas.openxmlformats.org/officeDocument/2006/relationships/hyperlink" Target="https://docs.un.org/en/E/C.12/ZWE/2" TargetMode="External"/><Relationship Id="rId47" Type="http://schemas.openxmlformats.org/officeDocument/2006/relationships/hyperlink" Target="https://docs.un.org/en/E/C.12/HRV/CO/2" TargetMode="External"/><Relationship Id="rId50" Type="http://schemas.openxmlformats.org/officeDocument/2006/relationships/hyperlink" Target="https://docs.un.org/en/E/C.12/RWA/CO/5" TargetMode="External"/><Relationship Id="rId55" Type="http://schemas.openxmlformats.org/officeDocument/2006/relationships/hyperlink" Target="https://docs.un.org/en/E/C.12/NLD/CO/7"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hyperlink" Target="https://docs.un.org/en/E/C.12/AUS/6" TargetMode="External"/><Relationship Id="rId41" Type="http://schemas.openxmlformats.org/officeDocument/2006/relationships/hyperlink" Target="https://docs.un.org/en/E/C.12/LAO/1" TargetMode="External"/><Relationship Id="rId54" Type="http://schemas.openxmlformats.org/officeDocument/2006/relationships/hyperlink" Target="https://docs.un.org/en/E/C.12/LAO/CO/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6.xml"/><Relationship Id="rId32" Type="http://schemas.openxmlformats.org/officeDocument/2006/relationships/hyperlink" Target="https://docs.un.org/en/E/C.12/KEN/6" TargetMode="External"/><Relationship Id="rId37" Type="http://schemas.openxmlformats.org/officeDocument/2006/relationships/hyperlink" Target="https://docs.un.org/en/E/C.12/PER/5" TargetMode="External"/><Relationship Id="rId40" Type="http://schemas.openxmlformats.org/officeDocument/2006/relationships/hyperlink" Target="https://docs.un.org/en/E/C.12/GBR/7" TargetMode="External"/><Relationship Id="rId45" Type="http://schemas.openxmlformats.org/officeDocument/2006/relationships/hyperlink" Target="https://docs.un.org/en/E/C.12/NLD/7" TargetMode="External"/><Relationship Id="rId53" Type="http://schemas.openxmlformats.org/officeDocument/2006/relationships/hyperlink" Target="https://docs.un.org/en/E/C.12/COL/CO/7" TargetMode="External"/><Relationship Id="rId58"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docs.un.org/en/E/C.12/78/1" TargetMode="External"/><Relationship Id="rId36" Type="http://schemas.openxmlformats.org/officeDocument/2006/relationships/hyperlink" Target="https://docs.un.org/en/E/C.12/HRV/2" TargetMode="External"/><Relationship Id="rId49" Type="http://schemas.openxmlformats.org/officeDocument/2006/relationships/hyperlink" Target="https://docs.un.org/en/E/C.12/PHL/CO/7" TargetMode="External"/><Relationship Id="rId57" Type="http://schemas.openxmlformats.org/officeDocument/2006/relationships/hyperlink" Target="https://docs.un.org/en/E/C.12/ZWE/CO/2" TargetMode="Externa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hyperlink" Target="https://docs.un.org/en/E/C.12/GEO/3" TargetMode="External"/><Relationship Id="rId44" Type="http://schemas.openxmlformats.org/officeDocument/2006/relationships/hyperlink" Target="https://docs.un.org/en/E/C.12/COL/7" TargetMode="External"/><Relationship Id="rId52" Type="http://schemas.openxmlformats.org/officeDocument/2006/relationships/hyperlink" Target="https://docs.un.org/en/E/C.12/CHL/CO/5"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6.xml"/><Relationship Id="rId27" Type="http://schemas.openxmlformats.org/officeDocument/2006/relationships/hyperlink" Target="https://docs.un.org/en/E/C.12/77/1" TargetMode="External"/><Relationship Id="rId30" Type="http://schemas.openxmlformats.org/officeDocument/2006/relationships/hyperlink" Target="https://docs.un.org/en/E/C.12/AUT/5" TargetMode="External"/><Relationship Id="rId35" Type="http://schemas.openxmlformats.org/officeDocument/2006/relationships/hyperlink" Target="https://docs.un.org/en/E/C.12/URY/6" TargetMode="External"/><Relationship Id="rId43" Type="http://schemas.openxmlformats.org/officeDocument/2006/relationships/hyperlink" Target="https://docs.un.org/en/E/C.12/CHL/5" TargetMode="External"/><Relationship Id="rId48" Type="http://schemas.openxmlformats.org/officeDocument/2006/relationships/hyperlink" Target="https://docs.un.org/en/E/C.12/PER/CO/5" TargetMode="External"/><Relationship Id="rId56" Type="http://schemas.openxmlformats.org/officeDocument/2006/relationships/hyperlink" Target="https://docs.un.org/en/E/C.12/RUS/CO/7" TargetMode="External"/><Relationship Id="rId8" Type="http://schemas.openxmlformats.org/officeDocument/2006/relationships/webSettings" Target="webSettings.xml"/><Relationship Id="rId51" Type="http://schemas.openxmlformats.org/officeDocument/2006/relationships/hyperlink" Target="https://docs.un.org/en/E/C.12/GBR/CO/7"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eader" Target="header7.xml"/><Relationship Id="rId33" Type="http://schemas.openxmlformats.org/officeDocument/2006/relationships/hyperlink" Target="https://docs.un.org/en/E/C.12/MEX/7" TargetMode="External"/><Relationship Id="rId38" Type="http://schemas.openxmlformats.org/officeDocument/2006/relationships/hyperlink" Target="https://docs.un.org/en/E/C.12/RWA/5" TargetMode="External"/><Relationship Id="rId46" Type="http://schemas.openxmlformats.org/officeDocument/2006/relationships/hyperlink" Target="https://docs.un.org/en/E/C.12/RUS/7" TargetMode="External"/><Relationship Id="rId59" Type="http://schemas.openxmlformats.org/officeDocument/2006/relationships/footer" Target="footer8.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E/C.12/2025/SR.34" TargetMode="External"/><Relationship Id="rId18" Type="http://schemas.openxmlformats.org/officeDocument/2006/relationships/hyperlink" Target="https://docs.un.org/en/E/C.12/2025/SR.41" TargetMode="External"/><Relationship Id="rId26" Type="http://schemas.openxmlformats.org/officeDocument/2006/relationships/hyperlink" Target="https://docs.un.org/en/E/2009/22" TargetMode="External"/><Relationship Id="rId39" Type="http://schemas.openxmlformats.org/officeDocument/2006/relationships/hyperlink" Target="https://docs.un.org/en/E/C.12/77/D/244/2021" TargetMode="External"/><Relationship Id="rId21" Type="http://schemas.openxmlformats.org/officeDocument/2006/relationships/hyperlink" Target="https://docs.un.org/en/E/C.12/2025/SR.44" TargetMode="External"/><Relationship Id="rId34" Type="http://schemas.openxmlformats.org/officeDocument/2006/relationships/hyperlink" Target="https://docs.un.org/en/E/C.12/77/D/229/2021" TargetMode="External"/><Relationship Id="rId42" Type="http://schemas.openxmlformats.org/officeDocument/2006/relationships/hyperlink" Target="https://docs.un.org/en/E/C.12/77/D/179/2020" TargetMode="External"/><Relationship Id="rId47" Type="http://schemas.openxmlformats.org/officeDocument/2006/relationships/hyperlink" Target="https://docs.un.org/en/E/C.12/77/D/143/2019" TargetMode="External"/><Relationship Id="rId50" Type="http://schemas.openxmlformats.org/officeDocument/2006/relationships/hyperlink" Target="https://docs.un.org/en/E/C.12/77/D/170/2019" TargetMode="External"/><Relationship Id="rId55" Type="http://schemas.openxmlformats.org/officeDocument/2006/relationships/hyperlink" Target="https://docs.un.org/en/E/C.12/77/D/161/2019" TargetMode="External"/><Relationship Id="rId63" Type="http://schemas.openxmlformats.org/officeDocument/2006/relationships/hyperlink" Target="https://docs.un.org/en/E/C.12/77/D/220/2021" TargetMode="External"/><Relationship Id="rId68" Type="http://schemas.openxmlformats.org/officeDocument/2006/relationships/hyperlink" Target="https://docs.un.org/en/E/C.12/77/D/235/2021" TargetMode="External"/><Relationship Id="rId76" Type="http://schemas.openxmlformats.org/officeDocument/2006/relationships/hyperlink" Target="https://docs.un.org/en/E/C.12/78/D/168/2019" TargetMode="External"/><Relationship Id="rId84" Type="http://schemas.openxmlformats.org/officeDocument/2006/relationships/hyperlink" Target="https://docs.un.org/en/E/C.12/78/D/204/2021" TargetMode="External"/><Relationship Id="rId7" Type="http://schemas.openxmlformats.org/officeDocument/2006/relationships/hyperlink" Target="https://docs.un.org/en/E/C.12/2025/SR.12" TargetMode="External"/><Relationship Id="rId71" Type="http://schemas.openxmlformats.org/officeDocument/2006/relationships/hyperlink" Target="https://docs.un.org/en/E/C.12/78/D/104/2019" TargetMode="External"/><Relationship Id="rId2" Type="http://schemas.openxmlformats.org/officeDocument/2006/relationships/hyperlink" Target="https://docs.un.org/en/E/C.12/2025/SR.3" TargetMode="External"/><Relationship Id="rId16" Type="http://schemas.openxmlformats.org/officeDocument/2006/relationships/hyperlink" Target="https://docs.un.org/en/E/C.12/2025/SR.37" TargetMode="External"/><Relationship Id="rId29" Type="http://schemas.openxmlformats.org/officeDocument/2006/relationships/hyperlink" Target="https://docs.un.org/en/E/2000/22" TargetMode="External"/><Relationship Id="rId11" Type="http://schemas.openxmlformats.org/officeDocument/2006/relationships/hyperlink" Target="https://docs.un.org/en/E/C.12/2025/SR.30" TargetMode="External"/><Relationship Id="rId24" Type="http://schemas.openxmlformats.org/officeDocument/2006/relationships/hyperlink" Target="https://docs.un.org/en/E/C.12/2025/SR.47" TargetMode="External"/><Relationship Id="rId32" Type="http://schemas.openxmlformats.org/officeDocument/2006/relationships/hyperlink" Target="https://docs.un.org/en/E/C.12/77/D/221/2021" TargetMode="External"/><Relationship Id="rId37" Type="http://schemas.openxmlformats.org/officeDocument/2006/relationships/hyperlink" Target="https://docs.un.org/en/E/C.12/77/D/237/2021" TargetMode="External"/><Relationship Id="rId40" Type="http://schemas.openxmlformats.org/officeDocument/2006/relationships/hyperlink" Target="https://docs.un.org/en/E/C.12/77/D/249/2021" TargetMode="External"/><Relationship Id="rId45" Type="http://schemas.openxmlformats.org/officeDocument/2006/relationships/hyperlink" Target="https://docs.un.org/en/E/C.12/77/D/206/2021" TargetMode="External"/><Relationship Id="rId53" Type="http://schemas.openxmlformats.org/officeDocument/2006/relationships/hyperlink" Target="https://docs.un.org/en/E/C.12/77/D/146/2019" TargetMode="External"/><Relationship Id="rId58" Type="http://schemas.openxmlformats.org/officeDocument/2006/relationships/hyperlink" Target="https://docs.un.org/en/E/C.12/77/D/193/2020" TargetMode="External"/><Relationship Id="rId66" Type="http://schemas.openxmlformats.org/officeDocument/2006/relationships/hyperlink" Target="https://docs.un.org/en/E/C.12/77/D/223/2021" TargetMode="External"/><Relationship Id="rId74" Type="http://schemas.openxmlformats.org/officeDocument/2006/relationships/hyperlink" Target="https://docs.un.org/en/E/C.12/78/D/160/2019" TargetMode="External"/><Relationship Id="rId79" Type="http://schemas.openxmlformats.org/officeDocument/2006/relationships/hyperlink" Target="https://docs.un.org/en/E/C.12/78/D/211/2021" TargetMode="External"/><Relationship Id="rId87" Type="http://schemas.openxmlformats.org/officeDocument/2006/relationships/hyperlink" Target="https://docs.un.org/en/E/C.12/70/D/61/2018" TargetMode="External"/><Relationship Id="rId5" Type="http://schemas.openxmlformats.org/officeDocument/2006/relationships/hyperlink" Target="https://docs.un.org/en/E/C.12/2025/SR.8" TargetMode="External"/><Relationship Id="rId61" Type="http://schemas.openxmlformats.org/officeDocument/2006/relationships/hyperlink" Target="https://docs.un.org/en/E/C.12/77/D/243/2021" TargetMode="External"/><Relationship Id="rId82" Type="http://schemas.openxmlformats.org/officeDocument/2006/relationships/hyperlink" Target="https://docs.un.org/en/E/C.12/78/D/208/2021" TargetMode="External"/><Relationship Id="rId19" Type="http://schemas.openxmlformats.org/officeDocument/2006/relationships/hyperlink" Target="https://docs.un.org/en/E/C.12/2025/SR.42" TargetMode="External"/><Relationship Id="rId4" Type="http://schemas.openxmlformats.org/officeDocument/2006/relationships/hyperlink" Target="https://docs.un.org/en/E/C.12/2025/SR.7" TargetMode="External"/><Relationship Id="rId9" Type="http://schemas.openxmlformats.org/officeDocument/2006/relationships/hyperlink" Target="https://docs.un.org/en/E/C.12/2025/SR.14" TargetMode="External"/><Relationship Id="rId14" Type="http://schemas.openxmlformats.org/officeDocument/2006/relationships/hyperlink" Target="https://docs.un.org/en/E/C.12/2025/SR.35" TargetMode="External"/><Relationship Id="rId22" Type="http://schemas.openxmlformats.org/officeDocument/2006/relationships/hyperlink" Target="https://docs.un.org/en/E/C.12/2025/SR.45" TargetMode="External"/><Relationship Id="rId27" Type="http://schemas.openxmlformats.org/officeDocument/2006/relationships/hyperlink" Target="https://docs.un.org/en/E/2024/22" TargetMode="External"/><Relationship Id="rId30" Type="http://schemas.openxmlformats.org/officeDocument/2006/relationships/hyperlink" Target="https://tbinternet.ohchr.org/_layouts/15/treatybodyexternal/Download.aspx?symbolno=INT%2FCESCR%2FFGD%2F8826&amp;Lang=en" TargetMode="External"/><Relationship Id="rId35" Type="http://schemas.openxmlformats.org/officeDocument/2006/relationships/hyperlink" Target="https://docs.un.org/en/E/C.12/77/D/231/2021" TargetMode="External"/><Relationship Id="rId43" Type="http://schemas.openxmlformats.org/officeDocument/2006/relationships/hyperlink" Target="https://docs.un.org/en/E/C.12/77/D/191/2020" TargetMode="External"/><Relationship Id="rId48" Type="http://schemas.openxmlformats.org/officeDocument/2006/relationships/hyperlink" Target="https://docs.un.org/en/E/C.12/77/D/153/2019" TargetMode="External"/><Relationship Id="rId56" Type="http://schemas.openxmlformats.org/officeDocument/2006/relationships/hyperlink" Target="https://docs.un.org/en/E/C.12/77/D/171/2019" TargetMode="External"/><Relationship Id="rId64" Type="http://schemas.openxmlformats.org/officeDocument/2006/relationships/hyperlink" Target="https://docs.un.org/en/E/C.12/77/D/254/2022" TargetMode="External"/><Relationship Id="rId69" Type="http://schemas.openxmlformats.org/officeDocument/2006/relationships/hyperlink" Target="https://docs.un.org/en/E/C.12/77/D/240/2021" TargetMode="External"/><Relationship Id="rId77" Type="http://schemas.openxmlformats.org/officeDocument/2006/relationships/hyperlink" Target="https://docs.un.org/en/E/C.12/78/D/169/2019" TargetMode="External"/><Relationship Id="rId8" Type="http://schemas.openxmlformats.org/officeDocument/2006/relationships/hyperlink" Target="https://docs.un.org/en/E/C.12/2025/SR.13" TargetMode="External"/><Relationship Id="rId51" Type="http://schemas.openxmlformats.org/officeDocument/2006/relationships/hyperlink" Target="https://docs.un.org/en/E/C.12/77/D/115/2019" TargetMode="External"/><Relationship Id="rId72" Type="http://schemas.openxmlformats.org/officeDocument/2006/relationships/hyperlink" Target="https://docs.un.org/en/E/C.12/78/D/137/2019" TargetMode="External"/><Relationship Id="rId80" Type="http://schemas.openxmlformats.org/officeDocument/2006/relationships/hyperlink" Target="https://docs.un.org/en/E/C.12/78/D/250/2021" TargetMode="External"/><Relationship Id="rId85" Type="http://schemas.openxmlformats.org/officeDocument/2006/relationships/hyperlink" Target="https://docs.un.org/en/E/C.12/67/D/52/2018" TargetMode="External"/><Relationship Id="rId3" Type="http://schemas.openxmlformats.org/officeDocument/2006/relationships/hyperlink" Target="https://docs.un.org/en/E/C.12/2025/SR.6" TargetMode="External"/><Relationship Id="rId12" Type="http://schemas.openxmlformats.org/officeDocument/2006/relationships/hyperlink" Target="https://docs.un.org/en/E/C.12/2025/SR.31" TargetMode="External"/><Relationship Id="rId17" Type="http://schemas.openxmlformats.org/officeDocument/2006/relationships/hyperlink" Target="https://docs.un.org/en/E/C.12/2025/SR.40" TargetMode="External"/><Relationship Id="rId25" Type="http://schemas.openxmlformats.org/officeDocument/2006/relationships/hyperlink" Target="https://docs.un.org/en/E/C.12/2025/SR.58" TargetMode="External"/><Relationship Id="rId33" Type="http://schemas.openxmlformats.org/officeDocument/2006/relationships/hyperlink" Target="https://docs.un.org/en/E/C.12/77/D/228/2021" TargetMode="External"/><Relationship Id="rId38" Type="http://schemas.openxmlformats.org/officeDocument/2006/relationships/hyperlink" Target="https://docs.un.org/en/E/C.12/77/D/239/2021" TargetMode="External"/><Relationship Id="rId46" Type="http://schemas.openxmlformats.org/officeDocument/2006/relationships/hyperlink" Target="https://docs.un.org/en/E/C.12/77/D/141/2019" TargetMode="External"/><Relationship Id="rId59" Type="http://schemas.openxmlformats.org/officeDocument/2006/relationships/hyperlink" Target="https://docs.un.org/en/E/C.12/77/D/217/2021" TargetMode="External"/><Relationship Id="rId67" Type="http://schemas.openxmlformats.org/officeDocument/2006/relationships/hyperlink" Target="https://docs.un.org/en/E/C.12/77/D/234/2021" TargetMode="External"/><Relationship Id="rId20" Type="http://schemas.openxmlformats.org/officeDocument/2006/relationships/hyperlink" Target="https://docs.un.org/en/E/C.12/2025/SR.43" TargetMode="External"/><Relationship Id="rId41" Type="http://schemas.openxmlformats.org/officeDocument/2006/relationships/hyperlink" Target="https://docs.un.org/en/E/C.12/77/D/123/2019" TargetMode="External"/><Relationship Id="rId54" Type="http://schemas.openxmlformats.org/officeDocument/2006/relationships/hyperlink" Target="https://docs.un.org/en/E/C.12/77/D/155/2019" TargetMode="External"/><Relationship Id="rId62" Type="http://schemas.openxmlformats.org/officeDocument/2006/relationships/hyperlink" Target="https://docs.un.org/en/E/C.12/77/D/159/2019" TargetMode="External"/><Relationship Id="rId70" Type="http://schemas.openxmlformats.org/officeDocument/2006/relationships/hyperlink" Target="https://docs.un.org/en/E/C.12/77/D/241/2021" TargetMode="External"/><Relationship Id="rId75" Type="http://schemas.openxmlformats.org/officeDocument/2006/relationships/hyperlink" Target="https://docs.un.org/en/E/C.12/78/D/164/2019" TargetMode="External"/><Relationship Id="rId83" Type="http://schemas.openxmlformats.org/officeDocument/2006/relationships/hyperlink" Target="https://docs.un.org/en/E/C.12/78/D/215/2021" TargetMode="External"/><Relationship Id="rId1" Type="http://schemas.openxmlformats.org/officeDocument/2006/relationships/hyperlink" Target="https://docs.un.org/en/E/C.12/2025/SR.2" TargetMode="External"/><Relationship Id="rId6" Type="http://schemas.openxmlformats.org/officeDocument/2006/relationships/hyperlink" Target="https://docs.un.org/en/E/C.12/2025/SR.9" TargetMode="External"/><Relationship Id="rId15" Type="http://schemas.openxmlformats.org/officeDocument/2006/relationships/hyperlink" Target="https://docs.un.org/en/E/C.12/2025/SR.36" TargetMode="External"/><Relationship Id="rId23" Type="http://schemas.openxmlformats.org/officeDocument/2006/relationships/hyperlink" Target="https://docs.un.org/en/E/C.12/2025/SR.46" TargetMode="External"/><Relationship Id="rId28" Type="http://schemas.openxmlformats.org/officeDocument/2006/relationships/hyperlink" Target="https://docs.un.org/en/E/2025/22" TargetMode="External"/><Relationship Id="rId36" Type="http://schemas.openxmlformats.org/officeDocument/2006/relationships/hyperlink" Target="https://docs.un.org/en/E/C.12/77/D/233/2021" TargetMode="External"/><Relationship Id="rId49" Type="http://schemas.openxmlformats.org/officeDocument/2006/relationships/hyperlink" Target="https://docs.un.org/en/E/C.12/77/D/154/2020" TargetMode="External"/><Relationship Id="rId57" Type="http://schemas.openxmlformats.org/officeDocument/2006/relationships/hyperlink" Target="https://docs.un.org/en/E/C.12/77/D/181/2020" TargetMode="External"/><Relationship Id="rId10" Type="http://schemas.openxmlformats.org/officeDocument/2006/relationships/hyperlink" Target="https://docs.un.org/en/E/C.12/2025/SR.15" TargetMode="External"/><Relationship Id="rId31" Type="http://schemas.openxmlformats.org/officeDocument/2006/relationships/hyperlink" Target="https://docs.un.org/en/E/2020/22" TargetMode="External"/><Relationship Id="rId44" Type="http://schemas.openxmlformats.org/officeDocument/2006/relationships/hyperlink" Target="https://docs.un.org/en/E/C.12/77/D/82/2018" TargetMode="External"/><Relationship Id="rId52" Type="http://schemas.openxmlformats.org/officeDocument/2006/relationships/hyperlink" Target="https://docs.un.org/en/E/C.12/77/D/124/2019" TargetMode="External"/><Relationship Id="rId60" Type="http://schemas.openxmlformats.org/officeDocument/2006/relationships/hyperlink" Target="https://docs.un.org/en/E/C.12/77/D/218/2021" TargetMode="External"/><Relationship Id="rId65" Type="http://schemas.openxmlformats.org/officeDocument/2006/relationships/hyperlink" Target="https://docs.un.org/en/E/C.12/77/D/93/2019" TargetMode="External"/><Relationship Id="rId73" Type="http://schemas.openxmlformats.org/officeDocument/2006/relationships/hyperlink" Target="https://docs.un.org/en/E/C.12/78/D/157/2019" TargetMode="External"/><Relationship Id="rId78" Type="http://schemas.openxmlformats.org/officeDocument/2006/relationships/hyperlink" Target="https://docs.un.org/en/E/C.12/78/D/173/2019" TargetMode="External"/><Relationship Id="rId81" Type="http://schemas.openxmlformats.org/officeDocument/2006/relationships/hyperlink" Target="https://docs.un.org/en/E/C.12/78/D/253/2021" TargetMode="External"/><Relationship Id="rId86" Type="http://schemas.openxmlformats.org/officeDocument/2006/relationships/hyperlink" Target="https://docs.un.org/en/E/C.12/71/D/127/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GAReport.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7" ma:contentTypeDescription="Create a new document." ma:contentTypeScope="" ma:versionID="69a625083ea8f59e0c3cd2b6bbe98aad">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f1b2e8d5be3742d5c3f467b0c8ba15f3"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customXml/itemProps2.xml><?xml version="1.0" encoding="utf-8"?>
<ds:datastoreItem xmlns:ds="http://schemas.openxmlformats.org/officeDocument/2006/customXml" ds:itemID="{25B0DB3F-A864-44B4-A2E4-EF7E44C97854}">
  <ds:schemaRefs>
    <ds:schemaRef ds:uri="http://schemas.microsoft.com/sharepoint/v3/contenttype/forms"/>
  </ds:schemaRefs>
</ds:datastoreItem>
</file>

<file path=customXml/itemProps3.xml><?xml version="1.0" encoding="utf-8"?>
<ds:datastoreItem xmlns:ds="http://schemas.openxmlformats.org/officeDocument/2006/customXml" ds:itemID="{D4372976-531C-43BA-AED6-C2D2DDD290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A51220-2EAE-43E0-9DAF-D1C2EEDF942C}">
  <ds:schemaRefs>
    <ds:schemaRef ds:uri="http://purl.org/dc/elements/1.1/"/>
    <ds:schemaRef ds:uri="http://schemas.microsoft.com/office/2006/metadata/properties"/>
    <ds:schemaRef ds:uri="1eb32321-44da-4c62-ad0f-14b4f1faba7c"/>
    <ds:schemaRef ds:uri="b5eadae6-6b7d-492b-8412-8c966af60245"/>
    <ds:schemaRef ds:uri="http://purl.org/dc/terms/"/>
    <ds:schemaRef ds:uri="985ec44e-1bab-4c0b-9df0-6ba128686fc9"/>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www.w3.org/XML/1998/namespace"/>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GAReport.dotm</Template>
  <TotalTime>0</TotalTime>
  <Pages>24</Pages>
  <Words>8640</Words>
  <Characters>47824</Characters>
  <Application>Microsoft Office Word</Application>
  <DocSecurity>0</DocSecurity>
  <Lines>885</Lines>
  <Paragraphs>343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E/2026/22 - E/C.12/2025/3</vt:lpstr>
      <vt:lpstr>A/88/99</vt:lpstr>
      <vt:lpstr>A/XX/XX</vt:lpstr>
    </vt:vector>
  </TitlesOfParts>
  <Manager>CSD</Manager>
  <Company>CSD</Company>
  <LinksUpToDate>false</LinksUpToDate>
  <CharactersWithSpaces>56336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E/2026/22 - E/C.12/2025/3</dc:title>
  <dc:subject>2602164</dc:subject>
  <dc:creator>Maria-Rosario GATMAYTAN</dc:creator>
  <cp:keywords/>
  <cp:lastModifiedBy>Pauline Anne Escalante</cp:lastModifiedBy>
  <cp:revision>2</cp:revision>
  <cp:lastPrinted>2026-03-09T14:48:00Z</cp:lastPrinted>
  <dcterms:created xsi:type="dcterms:W3CDTF">2026-03-10T09:45:00Z</dcterms:created>
  <dcterms:modified xsi:type="dcterms:W3CDTF">2026-03-10T09:45:00Z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30dbda95-76ad-45b6-85a6-2d8cca939f99</vt:lpwstr>
  </property>
  <property fmtid="{D5CDD505-2E9C-101B-9397-08002B2CF9AE}" pid="3" name="ContentTypeId">
    <vt:lpwstr>0x010100734BCCF75FF83A44BFF3683CDB9015E4</vt:lpwstr>
  </property>
  <property fmtid="{D5CDD505-2E9C-101B-9397-08002B2CF9AE}" pid="4" name="MediaServiceImageTags">
    <vt:lpwstr/>
  </property>
</Properties>
</file>