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5A6037">
            <w:pPr>
              <w:spacing w:line="240" w:lineRule="atLeast"/>
              <w:jc w:val="right"/>
              <w:rPr>
                <w:rFonts w:hint="eastAsia"/>
                <w:szCs w:val="21"/>
              </w:rPr>
            </w:pPr>
            <w:proofErr w:type="spellStart"/>
            <w:r>
              <w:rPr>
                <w:sz w:val="40"/>
                <w:szCs w:val="40"/>
              </w:rPr>
              <w:t>CE</w:t>
            </w:r>
            <w:r w:rsidR="00A14048">
              <w:rPr>
                <w:sz w:val="40"/>
                <w:szCs w:val="40"/>
              </w:rPr>
              <w:t>D</w:t>
            </w:r>
            <w:proofErr w:type="spellEnd"/>
            <w:r w:rsidR="00A14048" w:rsidRPr="00851AB6">
              <w:rPr>
                <w:sz w:val="20"/>
              </w:rPr>
              <w:t>/</w:t>
            </w:r>
            <w:r w:rsidR="007C434E">
              <w:rPr>
                <w:rFonts w:hint="eastAsia"/>
                <w:sz w:val="20"/>
              </w:rPr>
              <w:t>C/4</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706BE1" w:rsidRPr="00706BE1" w:rsidRDefault="00EC4AD8" w:rsidP="00706BE1">
            <w:pPr>
              <w:spacing w:before="240" w:line="240" w:lineRule="atLeast"/>
              <w:rPr>
                <w:sz w:val="20"/>
                <w:lang w:val="en-GB"/>
              </w:rPr>
            </w:pPr>
            <w:r>
              <w:rPr>
                <w:sz w:val="20"/>
              </w:rPr>
              <w:t xml:space="preserve">Distr.: </w:t>
            </w:r>
            <w:r w:rsidR="00706BE1" w:rsidRPr="00706BE1">
              <w:rPr>
                <w:sz w:val="20"/>
                <w:lang w:val="en-GB"/>
              </w:rPr>
              <w:t>General</w:t>
            </w:r>
          </w:p>
          <w:p w:rsidR="00A14048" w:rsidRPr="00851AB6" w:rsidRDefault="00706BE1" w:rsidP="00706BE1">
            <w:pPr>
              <w:spacing w:line="240" w:lineRule="atLeast"/>
              <w:rPr>
                <w:rFonts w:hint="eastAsia"/>
                <w:sz w:val="20"/>
              </w:rPr>
            </w:pPr>
            <w:r w:rsidRPr="00706BE1">
              <w:rPr>
                <w:sz w:val="20"/>
                <w:lang w:val="en-GB"/>
              </w:rPr>
              <w:t xml:space="preserve">29 April </w:t>
            </w:r>
            <w:r w:rsidR="001B4DB4">
              <w:rPr>
                <w:sz w:val="20"/>
              </w:rPr>
              <w:t>20</w:t>
            </w:r>
            <w:r w:rsidR="008E203D">
              <w:rPr>
                <w:rFonts w:hint="eastAsia"/>
                <w:sz w:val="20"/>
              </w:rPr>
              <w:t>14</w:t>
            </w:r>
          </w:p>
          <w:p w:rsidR="00A14048" w:rsidRPr="00851AB6" w:rsidRDefault="00A14048">
            <w:pPr>
              <w:spacing w:line="240" w:lineRule="atLeast"/>
              <w:rPr>
                <w:sz w:val="20"/>
              </w:rPr>
            </w:pPr>
            <w:r w:rsidRPr="00851AB6">
              <w:rPr>
                <w:sz w:val="20"/>
              </w:rPr>
              <w:t xml:space="preserve">Chinese </w:t>
            </w:r>
          </w:p>
          <w:p w:rsidR="00A14048" w:rsidRPr="00851AB6" w:rsidRDefault="00EC4AD8">
            <w:pPr>
              <w:spacing w:line="240" w:lineRule="atLeast"/>
              <w:rPr>
                <w:rFonts w:hint="eastAsia"/>
                <w:sz w:val="20"/>
              </w:rPr>
            </w:pPr>
            <w:r>
              <w:rPr>
                <w:sz w:val="20"/>
              </w:rPr>
              <w:t xml:space="preserve">Original: </w:t>
            </w:r>
            <w:r w:rsidR="00706BE1" w:rsidRPr="00706BE1">
              <w:rPr>
                <w:sz w:val="20"/>
              </w:rPr>
              <w:t>Spanish</w:t>
            </w:r>
          </w:p>
        </w:tc>
      </w:tr>
    </w:tbl>
    <w:p w:rsidR="004E0B26" w:rsidRPr="00EF12DB" w:rsidRDefault="00EF12DB" w:rsidP="00EF12DB">
      <w:pPr>
        <w:spacing w:before="120"/>
        <w:rPr>
          <w:rFonts w:eastAsia="SimHei"/>
          <w:spacing w:val="10"/>
          <w:sz w:val="24"/>
          <w:szCs w:val="24"/>
        </w:rPr>
      </w:pPr>
      <w:r w:rsidRPr="00EF12DB">
        <w:rPr>
          <w:rFonts w:eastAsia="SimHei" w:hint="eastAsia"/>
          <w:spacing w:val="10"/>
          <w:sz w:val="24"/>
          <w:szCs w:val="24"/>
        </w:rPr>
        <w:t>强迫失踪问题委员会</w:t>
      </w:r>
    </w:p>
    <w:p w:rsidR="001A1F55" w:rsidRPr="00EF12DB" w:rsidRDefault="00400B92" w:rsidP="00EF12DB">
      <w:pPr>
        <w:pStyle w:val="HChGC"/>
        <w:rPr>
          <w:lang w:val="fr-CH"/>
        </w:rPr>
      </w:pPr>
      <w:r>
        <w:rPr>
          <w:rFonts w:hint="eastAsia"/>
          <w:lang w:val="fr-CH"/>
        </w:rPr>
        <w:tab/>
      </w:r>
      <w:r>
        <w:rPr>
          <w:rFonts w:hint="eastAsia"/>
          <w:lang w:val="fr-CH"/>
        </w:rPr>
        <w:tab/>
      </w:r>
      <w:r w:rsidR="00A76C04" w:rsidRPr="00A76C04">
        <w:rPr>
          <w:rFonts w:hint="eastAsia"/>
          <w:position w:val="8"/>
          <w:szCs w:val="28"/>
        </w:rPr>
        <w:t>向委员会提交紧急行动请求的指南</w:t>
      </w:r>
      <w:r w:rsidR="00A76C04" w:rsidRPr="00A76C04">
        <w:rPr>
          <w:rStyle w:val="FootnoteReference"/>
          <w:position w:val="8"/>
          <w:sz w:val="28"/>
          <w:vertAlign w:val="baseline"/>
          <w:lang w:val="fr-CH"/>
        </w:rPr>
        <w:footnoteReference w:customMarkFollows="1" w:id="1"/>
        <w:t>*</w:t>
      </w:r>
    </w:p>
    <w:p w:rsidR="00E37AC2" w:rsidRPr="00E37AC2" w:rsidRDefault="00E37AC2" w:rsidP="00BC222E">
      <w:pPr>
        <w:pStyle w:val="H1GC"/>
        <w:rPr>
          <w:rFonts w:hint="eastAsia"/>
        </w:rPr>
      </w:pPr>
      <w:r w:rsidRPr="00E37AC2">
        <w:tab/>
      </w:r>
      <w:r w:rsidRPr="00E37AC2">
        <w:tab/>
      </w:r>
      <w:r w:rsidRPr="00E37AC2">
        <w:rPr>
          <w:rFonts w:hint="eastAsia"/>
        </w:rPr>
        <w:t>一般信息</w:t>
      </w:r>
    </w:p>
    <w:p w:rsidR="00E37AC2" w:rsidRPr="00E37AC2" w:rsidRDefault="00E37AC2" w:rsidP="00E37AC2">
      <w:pPr>
        <w:pStyle w:val="SingleTxtGC"/>
        <w:rPr>
          <w:rFonts w:hint="eastAsia"/>
        </w:rPr>
      </w:pPr>
      <w:r w:rsidRPr="00E37AC2">
        <w:t>1.1</w:t>
      </w:r>
      <w:r w:rsidRPr="00E37AC2">
        <w:tab/>
      </w:r>
      <w:r w:rsidRPr="00E37AC2">
        <w:rPr>
          <w:rFonts w:hint="eastAsia"/>
        </w:rPr>
        <w:t>强迫失踪问题委员会</w:t>
      </w:r>
      <w:r w:rsidR="0032428B">
        <w:rPr>
          <w:rFonts w:hint="eastAsia"/>
        </w:rPr>
        <w:t>是</w:t>
      </w:r>
      <w:r w:rsidRPr="00E37AC2">
        <w:rPr>
          <w:rFonts w:hint="eastAsia"/>
        </w:rPr>
        <w:t>由独立专家组成的机构，负责监测已批准</w:t>
      </w:r>
      <w:r w:rsidRPr="00E37AC2">
        <w:t>《保</w:t>
      </w:r>
      <w:r w:rsidRPr="00E37AC2">
        <w:rPr>
          <w:rFonts w:hint="eastAsia"/>
        </w:rPr>
        <w:t>护所有人免遭强迫失踪国际公约》的国家执行该公约的情况。</w:t>
      </w:r>
    </w:p>
    <w:p w:rsidR="00E37AC2" w:rsidRPr="00E37AC2" w:rsidRDefault="00E37AC2" w:rsidP="00E37AC2">
      <w:pPr>
        <w:pStyle w:val="SingleTxtGC"/>
        <w:rPr>
          <w:rFonts w:hint="eastAsia"/>
        </w:rPr>
      </w:pPr>
      <w:r w:rsidRPr="00E37AC2">
        <w:t>1.2</w:t>
      </w:r>
      <w:r w:rsidRPr="00E37AC2">
        <w:tab/>
      </w:r>
      <w:r w:rsidRPr="00E37AC2">
        <w:rPr>
          <w:rFonts w:hint="eastAsia"/>
        </w:rPr>
        <w:t>根据</w:t>
      </w:r>
      <w:r w:rsidRPr="00E37AC2">
        <w:t>《</w:t>
      </w:r>
      <w:r w:rsidRPr="00E37AC2">
        <w:rPr>
          <w:rFonts w:hint="eastAsia"/>
        </w:rPr>
        <w:t>公约》第三十条，</w:t>
      </w:r>
      <w:r w:rsidRPr="00E37AC2">
        <w:t>委员会</w:t>
      </w:r>
      <w:r w:rsidRPr="00E37AC2">
        <w:rPr>
          <w:rFonts w:hint="eastAsia"/>
        </w:rPr>
        <w:t>有权接受和审议失踪者的亲属、他们的法律代表、律师或任何得到其授权的人，以及任何拥有合法权益的其他人提交的</w:t>
      </w:r>
      <w:r w:rsidR="009F096E" w:rsidRPr="00E37AC2">
        <w:rPr>
          <w:rFonts w:hint="eastAsia"/>
        </w:rPr>
        <w:t>紧急行动请求</w:t>
      </w:r>
      <w:r w:rsidR="009F096E">
        <w:rPr>
          <w:rFonts w:hint="eastAsia"/>
        </w:rPr>
        <w:t>，旨在</w:t>
      </w:r>
      <w:r w:rsidR="003B65E0">
        <w:rPr>
          <w:rFonts w:hint="eastAsia"/>
        </w:rPr>
        <w:t>确保缔约国作为紧急事项采取一切必要措施查找失踪者</w:t>
      </w:r>
      <w:r w:rsidRPr="00E37AC2">
        <w:rPr>
          <w:rFonts w:hint="eastAsia"/>
        </w:rPr>
        <w:t>。</w:t>
      </w:r>
    </w:p>
    <w:p w:rsidR="00E37AC2" w:rsidRPr="00E37AC2" w:rsidRDefault="00E37AC2" w:rsidP="00E37AC2">
      <w:pPr>
        <w:pStyle w:val="SingleTxtGC"/>
        <w:rPr>
          <w:rFonts w:hint="eastAsia"/>
        </w:rPr>
      </w:pPr>
      <w:r w:rsidRPr="00E37AC2">
        <w:t>1.3</w:t>
      </w:r>
      <w:r w:rsidRPr="00E37AC2">
        <w:tab/>
      </w:r>
      <w:r w:rsidRPr="00E37AC2">
        <w:rPr>
          <w:rFonts w:hint="eastAsia"/>
        </w:rPr>
        <w:t>只有强迫失踪发生地国为《公约》缔约国时，紧急行动请求才可接受。</w:t>
      </w:r>
      <w:r w:rsidR="00DC704F">
        <w:rPr>
          <w:rStyle w:val="FootnoteReference"/>
        </w:rPr>
        <w:footnoteReference w:id="2"/>
      </w:r>
    </w:p>
    <w:p w:rsidR="00E37AC2" w:rsidRPr="00E37AC2" w:rsidRDefault="00E37AC2" w:rsidP="00BC222E">
      <w:pPr>
        <w:pStyle w:val="H23GC"/>
        <w:rPr>
          <w:rFonts w:hint="eastAsia"/>
        </w:rPr>
      </w:pPr>
      <w:r w:rsidRPr="00E37AC2">
        <w:rPr>
          <w:rFonts w:hint="eastAsia"/>
        </w:rPr>
        <w:tab/>
      </w:r>
      <w:r w:rsidRPr="00E37AC2">
        <w:rPr>
          <w:rFonts w:hint="eastAsia"/>
        </w:rPr>
        <w:tab/>
      </w:r>
      <w:r w:rsidRPr="00E37AC2">
        <w:rPr>
          <w:rFonts w:hint="eastAsia"/>
        </w:rPr>
        <w:t>紧急行动请求想</w:t>
      </w:r>
      <w:r w:rsidR="00B5591A">
        <w:rPr>
          <w:rFonts w:hint="eastAsia"/>
        </w:rPr>
        <w:t>原则上</w:t>
      </w:r>
      <w:r w:rsidRPr="00E37AC2">
        <w:rPr>
          <w:rFonts w:hint="eastAsia"/>
        </w:rPr>
        <w:t>得到委员会审议须</w:t>
      </w:r>
      <w:r w:rsidR="00B5591A">
        <w:rPr>
          <w:rFonts w:hint="eastAsia"/>
        </w:rPr>
        <w:t>遵守</w:t>
      </w:r>
      <w:r w:rsidRPr="00E37AC2">
        <w:rPr>
          <w:rFonts w:hint="eastAsia"/>
        </w:rPr>
        <w:t>的</w:t>
      </w:r>
      <w:r w:rsidR="00654432">
        <w:rPr>
          <w:rFonts w:hint="eastAsia"/>
        </w:rPr>
        <w:t>规定</w:t>
      </w:r>
    </w:p>
    <w:p w:rsidR="00E37AC2" w:rsidRPr="00E37AC2" w:rsidRDefault="00E37AC2" w:rsidP="00E37AC2">
      <w:pPr>
        <w:pStyle w:val="SingleTxtGC"/>
        <w:rPr>
          <w:rFonts w:hint="eastAsia"/>
        </w:rPr>
      </w:pPr>
      <w:r w:rsidRPr="00E37AC2">
        <w:t>2.1</w:t>
      </w:r>
      <w:r w:rsidRPr="00E37AC2">
        <w:tab/>
      </w:r>
      <w:r w:rsidRPr="00E37AC2">
        <w:rPr>
          <w:rFonts w:hint="eastAsia"/>
        </w:rPr>
        <w:t>请求须书面提交。</w:t>
      </w:r>
    </w:p>
    <w:p w:rsidR="00E37AC2" w:rsidRPr="00E37AC2" w:rsidRDefault="00E37AC2" w:rsidP="00E37AC2">
      <w:pPr>
        <w:pStyle w:val="SingleTxtGC"/>
        <w:rPr>
          <w:rFonts w:hint="eastAsia"/>
          <w:lang w:val="fr-FR"/>
        </w:rPr>
      </w:pPr>
      <w:r w:rsidRPr="00E37AC2">
        <w:rPr>
          <w:lang w:val="fr-FR"/>
        </w:rPr>
        <w:t>2.2</w:t>
      </w:r>
      <w:r w:rsidRPr="00E37AC2">
        <w:rPr>
          <w:lang w:val="fr-FR"/>
        </w:rPr>
        <w:tab/>
      </w:r>
      <w:r w:rsidRPr="00E37AC2">
        <w:rPr>
          <w:rFonts w:hint="eastAsia"/>
          <w:lang w:val="fr-FR"/>
        </w:rPr>
        <w:t>可向《公约》任何缔约国提交</w:t>
      </w:r>
      <w:r w:rsidRPr="00E37AC2">
        <w:rPr>
          <w:lang w:val="fr-FR"/>
        </w:rPr>
        <w:t>请求</w:t>
      </w:r>
      <w:r w:rsidRPr="00E37AC2">
        <w:rPr>
          <w:rFonts w:hint="eastAsia"/>
          <w:lang w:val="fr-FR"/>
        </w:rPr>
        <w:t>；</w:t>
      </w:r>
      <w:r w:rsidRPr="00E37AC2">
        <w:rPr>
          <w:rFonts w:hint="eastAsia"/>
        </w:rPr>
        <w:t>该国无需在这方面已发表具体声明。</w:t>
      </w:r>
    </w:p>
    <w:p w:rsidR="00E37AC2" w:rsidRPr="00E37AC2" w:rsidRDefault="00E37AC2" w:rsidP="00E37AC2">
      <w:pPr>
        <w:pStyle w:val="SingleTxtGC"/>
        <w:rPr>
          <w:rFonts w:hint="eastAsia"/>
        </w:rPr>
      </w:pPr>
      <w:r w:rsidRPr="00E37AC2">
        <w:t>2.3</w:t>
      </w:r>
      <w:r w:rsidRPr="00E37AC2">
        <w:tab/>
      </w:r>
      <w:r w:rsidRPr="00E37AC2">
        <w:rPr>
          <w:rFonts w:hint="eastAsia"/>
        </w:rPr>
        <w:t>不得匿名提交。为将</w:t>
      </w:r>
      <w:r w:rsidRPr="00E37AC2">
        <w:t>紧急行动请求</w:t>
      </w:r>
      <w:r w:rsidR="00654432">
        <w:rPr>
          <w:rFonts w:hint="eastAsia"/>
        </w:rPr>
        <w:t>转达</w:t>
      </w:r>
      <w:r w:rsidRPr="00E37AC2">
        <w:rPr>
          <w:rFonts w:hint="eastAsia"/>
        </w:rPr>
        <w:t>给缔约国，必须提供受害者的身份。还需要提供请求者的身份和联系信息，以便委员会与之联系。然而，请求者可要求对其身份保密，具体如何处理由委员会斟酌决定。在要求对其身份保密时，请求者应说明保密的理由。</w:t>
      </w:r>
    </w:p>
    <w:p w:rsidR="00E37AC2" w:rsidRPr="00E37AC2" w:rsidRDefault="00E37AC2" w:rsidP="00E37AC2">
      <w:pPr>
        <w:pStyle w:val="SingleTxtGC"/>
        <w:rPr>
          <w:rFonts w:hint="eastAsia"/>
        </w:rPr>
      </w:pPr>
      <w:r w:rsidRPr="00E37AC2">
        <w:t>2.4</w:t>
      </w:r>
      <w:r w:rsidRPr="00E37AC2">
        <w:tab/>
      </w:r>
      <w:r w:rsidRPr="00E37AC2">
        <w:rPr>
          <w:rFonts w:hint="eastAsia"/>
        </w:rPr>
        <w:t>请求须由失踪者的亲属或其法律代表、律师或任何得到其授权的人以及任何拥有合法权益的其他人提交。</w:t>
      </w:r>
    </w:p>
    <w:p w:rsidR="00E37AC2" w:rsidRPr="00E37AC2" w:rsidRDefault="00E37AC2" w:rsidP="00E37AC2">
      <w:pPr>
        <w:pStyle w:val="SingleTxtGC"/>
        <w:rPr>
          <w:rFonts w:hint="eastAsia"/>
        </w:rPr>
      </w:pPr>
      <w:r w:rsidRPr="00E37AC2">
        <w:t>2.5</w:t>
      </w:r>
      <w:r w:rsidRPr="00E37AC2">
        <w:tab/>
      </w:r>
      <w:r w:rsidRPr="00E37AC2">
        <w:rPr>
          <w:rFonts w:hint="eastAsia"/>
        </w:rPr>
        <w:t>在按照另一国际程序提出紧急行动请求以求查找失踪者之后，不得另提出此种请求。</w:t>
      </w:r>
    </w:p>
    <w:p w:rsidR="00E37AC2" w:rsidRPr="00E37AC2" w:rsidRDefault="00E37AC2" w:rsidP="00E37AC2">
      <w:pPr>
        <w:pStyle w:val="SingleTxtGC"/>
      </w:pPr>
      <w:r w:rsidRPr="00E37AC2">
        <w:t>2.6</w:t>
      </w:r>
      <w:r w:rsidRPr="00E37AC2">
        <w:tab/>
      </w:r>
      <w:r w:rsidRPr="00E37AC2">
        <w:rPr>
          <w:rFonts w:hint="eastAsia"/>
        </w:rPr>
        <w:t>只要有此种可能，须已经向有关缔约国的主管</w:t>
      </w:r>
      <w:r w:rsidR="00161BC1">
        <w:rPr>
          <w:rFonts w:hint="eastAsia"/>
        </w:rPr>
        <w:t>机构</w:t>
      </w:r>
      <w:r w:rsidRPr="00E37AC2">
        <w:rPr>
          <w:rFonts w:hint="eastAsia"/>
        </w:rPr>
        <w:t>，如有权展开调查的</w:t>
      </w:r>
      <w:r w:rsidR="00161BC1">
        <w:rPr>
          <w:rFonts w:hint="eastAsia"/>
        </w:rPr>
        <w:t>机构</w:t>
      </w:r>
      <w:r w:rsidRPr="00E37AC2">
        <w:rPr>
          <w:rFonts w:hint="eastAsia"/>
        </w:rPr>
        <w:t>充分陈述案件事实。如有可能，应附上相关文件的副本。如无可能，则详细说明已采取的行动即可。但委员会可在晚些时候要求提供相关文件的副本。</w:t>
      </w:r>
    </w:p>
    <w:p w:rsidR="00E37AC2" w:rsidRPr="00E37AC2" w:rsidRDefault="00E37AC2" w:rsidP="00E37AC2">
      <w:pPr>
        <w:pStyle w:val="SingleTxtGC"/>
        <w:rPr>
          <w:rFonts w:hint="eastAsia"/>
        </w:rPr>
      </w:pPr>
      <w:r w:rsidRPr="00E37AC2">
        <w:t>2.7</w:t>
      </w:r>
      <w:r w:rsidRPr="00E37AC2">
        <w:tab/>
      </w:r>
      <w:r w:rsidRPr="00E37AC2">
        <w:rPr>
          <w:rFonts w:hint="eastAsia"/>
        </w:rPr>
        <w:t>有关</w:t>
      </w:r>
      <w:r w:rsidR="005B7E8E">
        <w:rPr>
          <w:rFonts w:hint="eastAsia"/>
        </w:rPr>
        <w:t>失踪</w:t>
      </w:r>
      <w:r w:rsidRPr="00E37AC2">
        <w:rPr>
          <w:rFonts w:hint="eastAsia"/>
        </w:rPr>
        <w:t>事件须发生在《公约》对有关缔约国生效之后。</w:t>
      </w:r>
    </w:p>
    <w:p w:rsidR="00E37AC2" w:rsidRPr="00E37AC2" w:rsidRDefault="00E37AC2" w:rsidP="00E37AC2">
      <w:pPr>
        <w:pStyle w:val="SingleTxtGC"/>
        <w:rPr>
          <w:rFonts w:hint="eastAsia"/>
        </w:rPr>
      </w:pPr>
      <w:r w:rsidRPr="00E37AC2">
        <w:t>2.8</w:t>
      </w:r>
      <w:r w:rsidRPr="00E37AC2">
        <w:tab/>
      </w:r>
      <w:r w:rsidRPr="00E37AC2">
        <w:rPr>
          <w:rFonts w:hint="eastAsia"/>
        </w:rPr>
        <w:t>应向委员会提供请求者认为对适当处理案件有用的所有信息，包括在最初提交紧急行动请求之后提供</w:t>
      </w:r>
      <w:r w:rsidR="00445FA3">
        <w:rPr>
          <w:rFonts w:hint="eastAsia"/>
        </w:rPr>
        <w:t>此种信息</w:t>
      </w:r>
      <w:r w:rsidRPr="00E37AC2">
        <w:rPr>
          <w:rFonts w:hint="eastAsia"/>
        </w:rPr>
        <w:t>。如有可能，应附上能得到的所有证明文件的副本。</w:t>
      </w:r>
    </w:p>
    <w:p w:rsidR="00E37AC2" w:rsidRPr="00E37AC2" w:rsidRDefault="00E37AC2" w:rsidP="00E92BA2">
      <w:pPr>
        <w:pStyle w:val="H23GC"/>
        <w:rPr>
          <w:rFonts w:hint="eastAsia"/>
        </w:rPr>
      </w:pPr>
      <w:r w:rsidRPr="00E37AC2">
        <w:rPr>
          <w:rFonts w:hint="eastAsia"/>
        </w:rPr>
        <w:tab/>
      </w:r>
      <w:r w:rsidRPr="00E37AC2">
        <w:rPr>
          <w:rFonts w:hint="eastAsia"/>
        </w:rPr>
        <w:tab/>
      </w:r>
      <w:r w:rsidRPr="00E37AC2">
        <w:rPr>
          <w:rFonts w:hint="eastAsia"/>
        </w:rPr>
        <w:t>临时</w:t>
      </w:r>
      <w:r w:rsidR="00BB2657">
        <w:rPr>
          <w:rFonts w:hint="eastAsia"/>
        </w:rPr>
        <w:t>措施和</w:t>
      </w:r>
      <w:r w:rsidRPr="00E37AC2">
        <w:rPr>
          <w:rFonts w:hint="eastAsia"/>
        </w:rPr>
        <w:t>保护措施</w:t>
      </w:r>
    </w:p>
    <w:p w:rsidR="00E37AC2" w:rsidRPr="00E37AC2" w:rsidRDefault="00E37AC2" w:rsidP="00E37AC2">
      <w:pPr>
        <w:pStyle w:val="SingleTxtGC"/>
        <w:rPr>
          <w:rFonts w:hint="eastAsia"/>
          <w:lang w:val="en-GB"/>
        </w:rPr>
      </w:pPr>
      <w:r w:rsidRPr="00E37AC2">
        <w:rPr>
          <w:lang w:val="en-GB"/>
        </w:rPr>
        <w:t>3.1</w:t>
      </w:r>
      <w:r w:rsidRPr="00E37AC2">
        <w:rPr>
          <w:lang w:val="en-GB"/>
        </w:rPr>
        <w:tab/>
      </w:r>
      <w:r w:rsidRPr="00E37AC2">
        <w:rPr>
          <w:rFonts w:hint="eastAsia"/>
          <w:lang w:val="en-GB"/>
        </w:rPr>
        <w:t>在非常严重和紧急的情况下才</w:t>
      </w:r>
      <w:r w:rsidR="00BB2657">
        <w:rPr>
          <w:rFonts w:hint="eastAsia"/>
          <w:lang w:val="en-GB"/>
        </w:rPr>
        <w:t>请</w:t>
      </w:r>
      <w:r w:rsidRPr="00E37AC2">
        <w:rPr>
          <w:rFonts w:hint="eastAsia"/>
          <w:lang w:val="en-GB"/>
        </w:rPr>
        <w:t>求</w:t>
      </w:r>
      <w:r w:rsidR="00113EAD">
        <w:rPr>
          <w:rFonts w:hint="eastAsia"/>
          <w:lang w:val="en-GB"/>
        </w:rPr>
        <w:t>采取</w:t>
      </w:r>
      <w:r w:rsidRPr="00E37AC2">
        <w:rPr>
          <w:rFonts w:hint="eastAsia"/>
          <w:lang w:val="en-GB"/>
        </w:rPr>
        <w:t>临时措施。在这种情况下，要求缔约国采取措施</w:t>
      </w:r>
      <w:r w:rsidR="00113EAD">
        <w:rPr>
          <w:rFonts w:hint="eastAsia"/>
          <w:lang w:val="en-GB"/>
        </w:rPr>
        <w:t>以</w:t>
      </w:r>
      <w:r w:rsidRPr="00E37AC2">
        <w:rPr>
          <w:rFonts w:hint="eastAsia"/>
          <w:lang w:val="en-GB"/>
        </w:rPr>
        <w:t>避免对有关人员或与查找失踪者有关的其他要素造成</w:t>
      </w:r>
      <w:r w:rsidR="00113EAD">
        <w:rPr>
          <w:rFonts w:hint="eastAsia"/>
          <w:lang w:val="en-GB"/>
        </w:rPr>
        <w:t>无法</w:t>
      </w:r>
      <w:r w:rsidR="00FE751D">
        <w:rPr>
          <w:rFonts w:hint="eastAsia"/>
          <w:lang w:val="en-GB"/>
        </w:rPr>
        <w:t>弥补</w:t>
      </w:r>
      <w:r w:rsidRPr="00E37AC2">
        <w:rPr>
          <w:rFonts w:hint="eastAsia"/>
          <w:lang w:val="en-GB"/>
        </w:rPr>
        <w:t>的损</w:t>
      </w:r>
      <w:r w:rsidR="00FE751D">
        <w:rPr>
          <w:rFonts w:hint="eastAsia"/>
          <w:lang w:val="en-GB"/>
        </w:rPr>
        <w:t>害</w:t>
      </w:r>
      <w:r w:rsidRPr="00E37AC2">
        <w:rPr>
          <w:rFonts w:hint="eastAsia"/>
          <w:lang w:val="en-GB"/>
        </w:rPr>
        <w:t>。提出紧急行动请求的人可在下列时候要求委员会采取临时措施：</w:t>
      </w:r>
      <w:r w:rsidRPr="00E37AC2">
        <w:rPr>
          <w:rFonts w:hint="eastAsia"/>
          <w:lang w:val="en-GB"/>
        </w:rPr>
        <w:t xml:space="preserve"> </w:t>
      </w:r>
    </w:p>
    <w:p w:rsidR="00E37AC2" w:rsidRPr="00E37AC2" w:rsidRDefault="00E37AC2" w:rsidP="004454A8">
      <w:pPr>
        <w:pStyle w:val="Bullet1GC"/>
        <w:rPr>
          <w:rFonts w:hint="eastAsia"/>
          <w:lang w:val="en-GB"/>
        </w:rPr>
      </w:pPr>
      <w:r w:rsidRPr="00E37AC2">
        <w:rPr>
          <w:rFonts w:hint="eastAsia"/>
          <w:lang w:val="en-GB"/>
        </w:rPr>
        <w:t>在最初的请求里；</w:t>
      </w:r>
    </w:p>
    <w:p w:rsidR="00E37AC2" w:rsidRPr="00E37AC2" w:rsidRDefault="00E37AC2" w:rsidP="004454A8">
      <w:pPr>
        <w:pStyle w:val="Bullet1GC"/>
        <w:rPr>
          <w:lang w:val="en-GB"/>
        </w:rPr>
      </w:pPr>
      <w:r w:rsidRPr="00E37AC2">
        <w:rPr>
          <w:rFonts w:hint="eastAsia"/>
          <w:lang w:val="en-GB"/>
        </w:rPr>
        <w:t>在向委员会提交请求之后任何时候。</w:t>
      </w:r>
    </w:p>
    <w:p w:rsidR="00E37AC2" w:rsidRPr="00E37AC2" w:rsidRDefault="00E37AC2" w:rsidP="00E37AC2">
      <w:pPr>
        <w:pStyle w:val="SingleTxtGC"/>
        <w:rPr>
          <w:rFonts w:hint="eastAsia"/>
          <w:lang w:val="en-GB"/>
        </w:rPr>
      </w:pPr>
      <w:r w:rsidRPr="00E37AC2">
        <w:rPr>
          <w:lang w:val="en-GB"/>
        </w:rPr>
        <w:t>3.2</w:t>
      </w:r>
      <w:r w:rsidRPr="00E37AC2">
        <w:rPr>
          <w:lang w:val="en-GB"/>
        </w:rPr>
        <w:tab/>
      </w:r>
      <w:r w:rsidRPr="00E37AC2">
        <w:rPr>
          <w:rFonts w:hint="eastAsia"/>
          <w:lang w:val="en-GB"/>
        </w:rPr>
        <w:t>提交</w:t>
      </w:r>
      <w:r w:rsidR="007E6CA1">
        <w:rPr>
          <w:rFonts w:hint="eastAsia"/>
          <w:lang w:val="en-GB"/>
        </w:rPr>
        <w:t>请求</w:t>
      </w:r>
      <w:r w:rsidRPr="00E37AC2">
        <w:rPr>
          <w:rFonts w:hint="eastAsia"/>
          <w:lang w:val="en-GB"/>
        </w:rPr>
        <w:t>的人还可要求采取措施保护申诉人、证人、失踪者亲属及其辩护律师以及参与调查的人士。提出紧急行动请求的人可在下列时候要求委员会采取保护措施：</w:t>
      </w:r>
    </w:p>
    <w:p w:rsidR="00E37AC2" w:rsidRPr="00E37AC2" w:rsidRDefault="00E37AC2" w:rsidP="004454A8">
      <w:pPr>
        <w:pStyle w:val="Bullet1GC"/>
        <w:rPr>
          <w:rFonts w:hint="eastAsia"/>
          <w:lang w:val="en-GB"/>
        </w:rPr>
      </w:pPr>
      <w:r w:rsidRPr="00E37AC2">
        <w:rPr>
          <w:rFonts w:hint="eastAsia"/>
          <w:lang w:val="en-GB"/>
        </w:rPr>
        <w:t>在最初的请求里；</w:t>
      </w:r>
    </w:p>
    <w:p w:rsidR="00E37AC2" w:rsidRPr="00E37AC2" w:rsidRDefault="00E37AC2" w:rsidP="004454A8">
      <w:pPr>
        <w:pStyle w:val="Bullet1GC"/>
        <w:rPr>
          <w:lang w:val="en-GB"/>
        </w:rPr>
      </w:pPr>
      <w:r w:rsidRPr="00E37AC2">
        <w:rPr>
          <w:rFonts w:hint="eastAsia"/>
          <w:lang w:val="en-GB"/>
        </w:rPr>
        <w:t>在向委员会提交请求之后任何时候。</w:t>
      </w:r>
    </w:p>
    <w:p w:rsidR="00E37AC2" w:rsidRPr="00E37AC2" w:rsidRDefault="00E37AC2" w:rsidP="008C7A77">
      <w:pPr>
        <w:pStyle w:val="H23GC"/>
        <w:rPr>
          <w:rFonts w:hint="eastAsia"/>
        </w:rPr>
      </w:pPr>
      <w:r w:rsidRPr="00E37AC2">
        <w:rPr>
          <w:rFonts w:hint="eastAsia"/>
        </w:rPr>
        <w:tab/>
      </w:r>
      <w:r w:rsidRPr="00E37AC2">
        <w:rPr>
          <w:rFonts w:hint="eastAsia"/>
        </w:rPr>
        <w:tab/>
      </w:r>
      <w:r w:rsidRPr="00E37AC2">
        <w:rPr>
          <w:rFonts w:hint="eastAsia"/>
        </w:rPr>
        <w:t>对提交紧急行动请求者的建议</w:t>
      </w:r>
    </w:p>
    <w:p w:rsidR="00E37AC2" w:rsidRPr="00E37AC2" w:rsidRDefault="00E37AC2" w:rsidP="00E37AC2">
      <w:pPr>
        <w:pStyle w:val="SingleTxtGC"/>
      </w:pPr>
      <w:r w:rsidRPr="00E37AC2">
        <w:rPr>
          <w:rFonts w:hint="eastAsia"/>
        </w:rPr>
        <w:t>4</w:t>
      </w:r>
      <w:r w:rsidRPr="00E37AC2">
        <w:t>.1</w:t>
      </w:r>
      <w:r w:rsidRPr="00E37AC2">
        <w:tab/>
      </w:r>
      <w:r w:rsidRPr="00E37AC2">
        <w:rPr>
          <w:rFonts w:hint="eastAsia"/>
        </w:rPr>
        <w:t>使用下面提供的示范表格。尽可能充分地回答表中问题。</w:t>
      </w:r>
    </w:p>
    <w:p w:rsidR="00E37AC2" w:rsidRPr="00E37AC2" w:rsidRDefault="00E37AC2" w:rsidP="00E37AC2">
      <w:pPr>
        <w:pStyle w:val="SingleTxtGC"/>
        <w:rPr>
          <w:rFonts w:hint="eastAsia"/>
        </w:rPr>
      </w:pPr>
      <w:r w:rsidRPr="00E37AC2">
        <w:rPr>
          <w:rFonts w:hint="eastAsia"/>
        </w:rPr>
        <w:t>4</w:t>
      </w:r>
      <w:r w:rsidRPr="00E37AC2">
        <w:t>.2</w:t>
      </w:r>
      <w:r w:rsidRPr="00E37AC2">
        <w:tab/>
      </w:r>
      <w:r w:rsidRPr="00E37AC2">
        <w:rPr>
          <w:rFonts w:hint="eastAsia"/>
        </w:rPr>
        <w:t>按时间顺序，详细而简明地叙述案件事实。</w:t>
      </w:r>
    </w:p>
    <w:p w:rsidR="00E37AC2" w:rsidRPr="00E37AC2" w:rsidRDefault="00E37AC2" w:rsidP="00E37AC2">
      <w:pPr>
        <w:pStyle w:val="SingleTxtGC"/>
        <w:rPr>
          <w:rFonts w:hint="eastAsia"/>
        </w:rPr>
      </w:pPr>
      <w:r w:rsidRPr="00E37AC2">
        <w:rPr>
          <w:rFonts w:hint="eastAsia"/>
        </w:rPr>
        <w:t>4</w:t>
      </w:r>
      <w:r w:rsidRPr="00E37AC2">
        <w:t>.3</w:t>
      </w:r>
      <w:r w:rsidRPr="00E37AC2">
        <w:tab/>
      </w:r>
      <w:r w:rsidRPr="00E37AC2">
        <w:rPr>
          <w:rFonts w:hint="eastAsia"/>
        </w:rPr>
        <w:t>提供所提到的所有机构</w:t>
      </w:r>
      <w:r w:rsidRPr="00E37AC2">
        <w:rPr>
          <w:rFonts w:hint="eastAsia"/>
        </w:rPr>
        <w:t>(</w:t>
      </w:r>
      <w:r w:rsidR="007E6CA1">
        <w:rPr>
          <w:rFonts w:hint="eastAsia"/>
        </w:rPr>
        <w:t>治安</w:t>
      </w:r>
      <w:r w:rsidRPr="00E37AC2">
        <w:rPr>
          <w:rFonts w:hint="eastAsia"/>
        </w:rPr>
        <w:t>部队、政府机构或其他机构</w:t>
      </w:r>
      <w:r w:rsidRPr="00E37AC2">
        <w:rPr>
          <w:rFonts w:hint="eastAsia"/>
        </w:rPr>
        <w:t>)</w:t>
      </w:r>
      <w:r w:rsidRPr="00E37AC2">
        <w:rPr>
          <w:rFonts w:hint="eastAsia"/>
        </w:rPr>
        <w:t>的全称。不要用简称。</w:t>
      </w:r>
    </w:p>
    <w:p w:rsidR="00E37AC2" w:rsidRPr="00E37AC2" w:rsidRDefault="00E37AC2" w:rsidP="00E37AC2">
      <w:pPr>
        <w:pStyle w:val="SingleTxtGC"/>
        <w:rPr>
          <w:rFonts w:hint="eastAsia"/>
        </w:rPr>
      </w:pPr>
      <w:r w:rsidRPr="00E37AC2">
        <w:rPr>
          <w:rFonts w:hint="eastAsia"/>
        </w:rPr>
        <w:t>4</w:t>
      </w:r>
      <w:r w:rsidRPr="00E37AC2">
        <w:t>.4</w:t>
      </w:r>
      <w:r w:rsidRPr="00E37AC2">
        <w:tab/>
      </w:r>
      <w:r w:rsidRPr="00E37AC2">
        <w:rPr>
          <w:rFonts w:hint="eastAsia"/>
        </w:rPr>
        <w:t>用电脑</w:t>
      </w:r>
      <w:r w:rsidR="00EC4AD8">
        <w:rPr>
          <w:rFonts w:hint="eastAsia"/>
        </w:rPr>
        <w:t>(</w:t>
      </w:r>
      <w:r w:rsidRPr="00E37AC2">
        <w:rPr>
          <w:rFonts w:hint="eastAsia"/>
        </w:rPr>
        <w:t>或打字机</w:t>
      </w:r>
      <w:r w:rsidR="00EC4AD8">
        <w:rPr>
          <w:rFonts w:hint="eastAsia"/>
        </w:rPr>
        <w:t>)</w:t>
      </w:r>
      <w:r w:rsidRPr="00E37AC2">
        <w:rPr>
          <w:rFonts w:hint="eastAsia"/>
        </w:rPr>
        <w:t>填写表格。如果不可能，可用大写字母手写填表。</w:t>
      </w:r>
    </w:p>
    <w:p w:rsidR="00E37AC2" w:rsidRPr="00E37AC2" w:rsidRDefault="00E37AC2" w:rsidP="00E37AC2">
      <w:pPr>
        <w:pStyle w:val="SingleTxtGC"/>
        <w:rPr>
          <w:rFonts w:hint="eastAsia"/>
        </w:rPr>
      </w:pPr>
      <w:r w:rsidRPr="00E37AC2">
        <w:rPr>
          <w:rFonts w:hint="eastAsia"/>
        </w:rPr>
        <w:t>4</w:t>
      </w:r>
      <w:r w:rsidRPr="00E37AC2">
        <w:t>.5</w:t>
      </w:r>
      <w:r w:rsidRPr="00E37AC2">
        <w:tab/>
      </w:r>
      <w:r w:rsidRPr="00E37AC2">
        <w:rPr>
          <w:rFonts w:hint="eastAsia"/>
        </w:rPr>
        <w:t>可用联合国六种正式语文</w:t>
      </w:r>
      <w:r w:rsidR="00EC4AD8">
        <w:rPr>
          <w:rFonts w:hint="eastAsia"/>
        </w:rPr>
        <w:t>(</w:t>
      </w:r>
      <w:r w:rsidRPr="00E37AC2">
        <w:rPr>
          <w:rFonts w:hint="eastAsia"/>
        </w:rPr>
        <w:t>阿拉伯文、中文、英文、法文、俄文、西班牙文</w:t>
      </w:r>
      <w:r w:rsidR="00EC4AD8">
        <w:rPr>
          <w:rFonts w:hint="eastAsia"/>
        </w:rPr>
        <w:t>)</w:t>
      </w:r>
      <w:r w:rsidRPr="00E37AC2">
        <w:rPr>
          <w:rFonts w:hint="eastAsia"/>
        </w:rPr>
        <w:t>中的任何一种语文提交请求。只有以上述</w:t>
      </w:r>
      <w:r w:rsidR="00ED7CDF">
        <w:rPr>
          <w:rFonts w:hint="eastAsia"/>
        </w:rPr>
        <w:t>任何</w:t>
      </w:r>
      <w:r w:rsidRPr="00E37AC2">
        <w:rPr>
          <w:rFonts w:hint="eastAsia"/>
        </w:rPr>
        <w:t>一种语文提供的附件才会得到考虑</w:t>
      </w:r>
      <w:r w:rsidRPr="00E37AC2">
        <w:rPr>
          <w:rFonts w:hint="eastAsia"/>
        </w:rPr>
        <w:t>(</w:t>
      </w:r>
      <w:r w:rsidRPr="00E37AC2">
        <w:rPr>
          <w:rFonts w:hint="eastAsia"/>
        </w:rPr>
        <w:t>提供非正式译文即可</w:t>
      </w:r>
      <w:r w:rsidRPr="00E37AC2">
        <w:rPr>
          <w:rFonts w:hint="eastAsia"/>
        </w:rPr>
        <w:t>)</w:t>
      </w:r>
      <w:r w:rsidRPr="00E37AC2">
        <w:rPr>
          <w:rFonts w:hint="eastAsia"/>
        </w:rPr>
        <w:t>。</w:t>
      </w:r>
    </w:p>
    <w:p w:rsidR="00E37AC2" w:rsidRPr="00E37AC2" w:rsidRDefault="00E37AC2" w:rsidP="00E37AC2">
      <w:pPr>
        <w:pStyle w:val="SingleTxtGC"/>
        <w:rPr>
          <w:rFonts w:hint="eastAsia"/>
        </w:rPr>
      </w:pPr>
      <w:r w:rsidRPr="00E37AC2">
        <w:rPr>
          <w:rFonts w:hint="eastAsia"/>
        </w:rPr>
        <w:t>4</w:t>
      </w:r>
      <w:r w:rsidRPr="00E37AC2">
        <w:t>.6</w:t>
      </w:r>
      <w:r w:rsidRPr="00E37AC2">
        <w:tab/>
      </w:r>
      <w:r w:rsidRPr="00E37AC2">
        <w:rPr>
          <w:rFonts w:hint="eastAsia"/>
        </w:rPr>
        <w:t>关于</w:t>
      </w:r>
      <w:r w:rsidRPr="00E37AC2">
        <w:t>《</w:t>
      </w:r>
      <w:r w:rsidRPr="00E37AC2">
        <w:rPr>
          <w:rFonts w:hint="eastAsia"/>
        </w:rPr>
        <w:t>公约》及委员会议事规则的更多信息可在联合国人权事务高级专员办事处网站上查阅。</w:t>
      </w:r>
      <w:r w:rsidRPr="00BB7C46">
        <w:rPr>
          <w:rStyle w:val="FootnoteReference"/>
        </w:rPr>
        <w:footnoteReference w:id="3"/>
      </w:r>
    </w:p>
    <w:p w:rsidR="00E37AC2" w:rsidRPr="00E37AC2" w:rsidRDefault="00E37AC2" w:rsidP="00DC704F">
      <w:pPr>
        <w:pStyle w:val="H23GC"/>
        <w:rPr>
          <w:rFonts w:hint="eastAsia"/>
        </w:rPr>
      </w:pPr>
      <w:r w:rsidRPr="00E37AC2">
        <w:rPr>
          <w:rFonts w:hint="eastAsia"/>
        </w:rPr>
        <w:tab/>
      </w:r>
      <w:r w:rsidRPr="00E37AC2">
        <w:rPr>
          <w:rFonts w:hint="eastAsia"/>
        </w:rPr>
        <w:tab/>
      </w:r>
      <w:r w:rsidRPr="00E37AC2">
        <w:rPr>
          <w:rFonts w:hint="eastAsia"/>
        </w:rPr>
        <w:t>向哪里发送紧急行动请求</w:t>
      </w:r>
    </w:p>
    <w:p w:rsidR="00E37AC2" w:rsidRPr="00E37AC2" w:rsidRDefault="00E37AC2" w:rsidP="00E37AC2">
      <w:pPr>
        <w:pStyle w:val="SingleTxtGC"/>
        <w:rPr>
          <w:rFonts w:hint="eastAsia"/>
        </w:rPr>
      </w:pPr>
      <w:r w:rsidRPr="00E37AC2">
        <w:rPr>
          <w:rFonts w:hint="eastAsia"/>
        </w:rPr>
        <w:t>5</w:t>
      </w:r>
      <w:r w:rsidRPr="00E37AC2">
        <w:t>.1</w:t>
      </w:r>
      <w:r w:rsidRPr="00E37AC2">
        <w:tab/>
      </w:r>
      <w:r w:rsidRPr="00E37AC2">
        <w:rPr>
          <w:rFonts w:hint="eastAsia"/>
        </w:rPr>
        <w:t>邮寄方式：</w:t>
      </w:r>
    </w:p>
    <w:p w:rsidR="00E37AC2" w:rsidRPr="00E37AC2" w:rsidRDefault="00E37AC2" w:rsidP="00BB7C46">
      <w:pPr>
        <w:pStyle w:val="SingleTxtGC"/>
        <w:ind w:left="1565"/>
      </w:pPr>
      <w:r w:rsidRPr="00E37AC2">
        <w:t>Petitions and Inquiries Section/Committee on Enforced Disappearances</w:t>
      </w:r>
      <w:r w:rsidR="00D26531">
        <w:br/>
      </w:r>
      <w:r w:rsidRPr="00E37AC2">
        <w:t>Office of the United Nations High Commissioner for Human Rights</w:t>
      </w:r>
      <w:r w:rsidR="00D26531">
        <w:br/>
      </w:r>
      <w:r w:rsidRPr="00E37AC2">
        <w:t>United Nations Office at Geneva</w:t>
      </w:r>
      <w:r w:rsidR="00F465F0">
        <w:br/>
      </w:r>
      <w:r w:rsidRPr="00E37AC2">
        <w:t>1211 Geneva 1</w:t>
      </w:r>
      <w:r w:rsidR="00EC4AD8">
        <w:t>0,</w:t>
      </w:r>
      <w:r w:rsidRPr="00E37AC2">
        <w:t xml:space="preserve"> Switzerland</w:t>
      </w:r>
    </w:p>
    <w:p w:rsidR="00E37AC2" w:rsidRPr="00E37AC2" w:rsidRDefault="00E37AC2" w:rsidP="00E37AC2">
      <w:pPr>
        <w:pStyle w:val="SingleTxtGC"/>
      </w:pPr>
      <w:r w:rsidRPr="00E37AC2">
        <w:rPr>
          <w:rFonts w:hint="eastAsia"/>
        </w:rPr>
        <w:t>5</w:t>
      </w:r>
      <w:r w:rsidRPr="00E37AC2">
        <w:t>.2</w:t>
      </w:r>
      <w:r w:rsidRPr="00E37AC2">
        <w:tab/>
      </w:r>
      <w:r w:rsidRPr="00E37AC2">
        <w:rPr>
          <w:rFonts w:hint="eastAsia"/>
        </w:rPr>
        <w:t>传真方式：</w:t>
      </w:r>
      <w:r w:rsidRPr="00E37AC2">
        <w:t>+41 22 917 90 22</w:t>
      </w:r>
    </w:p>
    <w:p w:rsidR="00E37AC2" w:rsidRPr="00E37AC2" w:rsidRDefault="00E37AC2" w:rsidP="00E37AC2">
      <w:pPr>
        <w:pStyle w:val="SingleTxtGC"/>
      </w:pPr>
      <w:r w:rsidRPr="00E37AC2">
        <w:rPr>
          <w:rFonts w:hint="eastAsia"/>
        </w:rPr>
        <w:t>5</w:t>
      </w:r>
      <w:r w:rsidRPr="00E37AC2">
        <w:t>.3</w:t>
      </w:r>
      <w:r w:rsidRPr="00E37AC2">
        <w:tab/>
      </w:r>
      <w:r w:rsidRPr="00E37AC2">
        <w:rPr>
          <w:rFonts w:hint="eastAsia"/>
        </w:rPr>
        <w:t>电子邮件方式：</w:t>
      </w:r>
      <w:proofErr w:type="spellStart"/>
      <w:r w:rsidRPr="00E37AC2">
        <w:t>petitions@ohchr.org</w:t>
      </w:r>
      <w:proofErr w:type="spellEnd"/>
    </w:p>
    <w:p w:rsidR="00CC7B81" w:rsidRPr="00CC7B81" w:rsidRDefault="00CC7B81" w:rsidP="00B64098">
      <w:pPr>
        <w:pStyle w:val="HChGC"/>
        <w:rPr>
          <w:rFonts w:hint="eastAsia"/>
          <w:lang w:val="en-GB"/>
        </w:rPr>
      </w:pPr>
      <w:r>
        <w:br w:type="page"/>
      </w:r>
      <w:r w:rsidR="00B64098">
        <w:rPr>
          <w:rFonts w:hint="eastAsia"/>
        </w:rPr>
        <w:tab/>
      </w:r>
      <w:r w:rsidR="00B64098">
        <w:rPr>
          <w:rFonts w:hint="eastAsia"/>
        </w:rPr>
        <w:tab/>
      </w:r>
      <w:r w:rsidRPr="00CC7B81">
        <w:rPr>
          <w:rFonts w:hint="eastAsia"/>
          <w:lang w:val="en-GB"/>
        </w:rPr>
        <w:t>强迫失踪问题委员会</w:t>
      </w:r>
    </w:p>
    <w:p w:rsidR="00CC7B81" w:rsidRPr="00CC7B81" w:rsidRDefault="00B64098" w:rsidP="00B64098">
      <w:pPr>
        <w:pStyle w:val="H1GC"/>
        <w:rPr>
          <w:rFonts w:hint="eastAsia"/>
          <w:lang w:val="en-GB"/>
        </w:rPr>
      </w:pPr>
      <w:r>
        <w:rPr>
          <w:rFonts w:hint="eastAsia"/>
          <w:lang w:val="en-GB"/>
        </w:rPr>
        <w:tab/>
      </w:r>
      <w:r>
        <w:rPr>
          <w:rFonts w:hint="eastAsia"/>
          <w:lang w:val="en-GB"/>
        </w:rPr>
        <w:tab/>
      </w:r>
      <w:r w:rsidR="00CC7B81" w:rsidRPr="00CC7B81">
        <w:rPr>
          <w:rFonts w:hint="eastAsia"/>
          <w:lang w:val="en-GB"/>
        </w:rPr>
        <w:t>提交紧急行动请求所用的表格</w:t>
      </w:r>
    </w:p>
    <w:p w:rsidR="00CC7B81" w:rsidRPr="00CC7B81" w:rsidRDefault="00E7298E" w:rsidP="00CC7B81">
      <w:pPr>
        <w:pStyle w:val="SingleTxtGC"/>
      </w:pPr>
      <w:r>
        <w:rPr>
          <w:rFonts w:hint="eastAsia"/>
        </w:rPr>
        <w:t>以</w:t>
      </w:r>
      <w:r w:rsidR="00CC7B81" w:rsidRPr="00CC7B81">
        <w:rPr>
          <w:rFonts w:hint="eastAsia"/>
        </w:rPr>
        <w:t>下表</w:t>
      </w:r>
      <w:r>
        <w:rPr>
          <w:rFonts w:hint="eastAsia"/>
        </w:rPr>
        <w:t>格</w:t>
      </w:r>
      <w:r w:rsidR="00CC7B81" w:rsidRPr="00CC7B81">
        <w:rPr>
          <w:rFonts w:hint="eastAsia"/>
        </w:rPr>
        <w:t>为希望根据《保护所有人免遭强迫失踪国际公约》第三十条向强迫失踪问题委员会提交紧急行动请求的人提供指导。</w:t>
      </w:r>
    </w:p>
    <w:p w:rsidR="00CC7B81" w:rsidRPr="00CC7B81" w:rsidRDefault="00CC7B81" w:rsidP="00CC7B81">
      <w:pPr>
        <w:pStyle w:val="SingleTxtGC"/>
        <w:rPr>
          <w:rFonts w:hint="eastAsia"/>
        </w:rPr>
      </w:pPr>
      <w:r w:rsidRPr="00CC7B81">
        <w:rPr>
          <w:rFonts w:hint="eastAsia"/>
        </w:rPr>
        <w:t>请尽可能回答以下表</w:t>
      </w:r>
      <w:r w:rsidR="00E7298E">
        <w:rPr>
          <w:rFonts w:hint="eastAsia"/>
        </w:rPr>
        <w:t>格</w:t>
      </w:r>
      <w:r w:rsidRPr="00CC7B81">
        <w:rPr>
          <w:rFonts w:hint="eastAsia"/>
        </w:rPr>
        <w:t>中所列的每一个问题。紧急行动请求不得超过</w:t>
      </w:r>
      <w:r w:rsidRPr="00CC7B81">
        <w:rPr>
          <w:rFonts w:hint="eastAsia"/>
        </w:rPr>
        <w:t>30</w:t>
      </w:r>
      <w:r w:rsidRPr="00CC7B81">
        <w:rPr>
          <w:rFonts w:hint="eastAsia"/>
        </w:rPr>
        <w:t>页</w:t>
      </w:r>
      <w:r w:rsidRPr="00CC7B81">
        <w:rPr>
          <w:rFonts w:hint="eastAsia"/>
        </w:rPr>
        <w:t>(</w:t>
      </w:r>
      <w:r w:rsidRPr="00CC7B81">
        <w:rPr>
          <w:rFonts w:hint="eastAsia"/>
        </w:rPr>
        <w:t>附件除外</w:t>
      </w:r>
      <w:r w:rsidRPr="00CC7B81">
        <w:rPr>
          <w:rFonts w:hint="eastAsia"/>
        </w:rPr>
        <w:t>)</w:t>
      </w:r>
      <w:r w:rsidRPr="00CC7B81">
        <w:rPr>
          <w:rFonts w:hint="eastAsia"/>
        </w:rPr>
        <w:t>。请</w:t>
      </w:r>
      <w:r w:rsidR="00403253">
        <w:rPr>
          <w:rFonts w:hint="eastAsia"/>
        </w:rPr>
        <w:t>将</w:t>
      </w:r>
      <w:r w:rsidRPr="00CC7B81">
        <w:rPr>
          <w:rFonts w:hint="eastAsia"/>
        </w:rPr>
        <w:t>每一节</w:t>
      </w:r>
      <w:r w:rsidR="003D50E4">
        <w:rPr>
          <w:rFonts w:hint="eastAsia"/>
        </w:rPr>
        <w:t>里</w:t>
      </w:r>
      <w:r w:rsidR="000C30EA">
        <w:rPr>
          <w:rFonts w:hint="eastAsia"/>
        </w:rPr>
        <w:t>的</w:t>
      </w:r>
      <w:r w:rsidRPr="00CC7B81">
        <w:rPr>
          <w:rFonts w:hint="eastAsia"/>
        </w:rPr>
        <w:t>虚线</w:t>
      </w:r>
      <w:r w:rsidR="000C30EA">
        <w:rPr>
          <w:rFonts w:hint="eastAsia"/>
        </w:rPr>
        <w:t>替换</w:t>
      </w:r>
      <w:r w:rsidR="008A705A">
        <w:rPr>
          <w:rFonts w:hint="eastAsia"/>
        </w:rPr>
        <w:t>成相应</w:t>
      </w:r>
      <w:r w:rsidRPr="00CC7B81">
        <w:rPr>
          <w:rFonts w:hint="eastAsia"/>
        </w:rPr>
        <w:t>文字。</w:t>
      </w:r>
    </w:p>
    <w:p w:rsidR="00CC7B81" w:rsidRPr="00CC7B81" w:rsidRDefault="00CC7B81" w:rsidP="00CC7B81">
      <w:pPr>
        <w:pStyle w:val="SingleTxtGC"/>
        <w:rPr>
          <w:rFonts w:hint="eastAsia"/>
        </w:rPr>
      </w:pPr>
      <w:r w:rsidRPr="00CC7B81">
        <w:rPr>
          <w:rFonts w:hint="eastAsia"/>
        </w:rPr>
        <w:t>如有必要，委员会</w:t>
      </w:r>
      <w:r w:rsidR="008A705A">
        <w:rPr>
          <w:rFonts w:hint="eastAsia"/>
        </w:rPr>
        <w:t>将</w:t>
      </w:r>
      <w:r w:rsidRPr="00CC7B81">
        <w:rPr>
          <w:rFonts w:hint="eastAsia"/>
        </w:rPr>
        <w:t>设法联系失踪者的</w:t>
      </w:r>
      <w:r w:rsidR="008A705A">
        <w:rPr>
          <w:rFonts w:hint="eastAsia"/>
        </w:rPr>
        <w:t>家人</w:t>
      </w:r>
      <w:r w:rsidRPr="00CC7B81">
        <w:rPr>
          <w:rFonts w:hint="eastAsia"/>
        </w:rPr>
        <w:t>或亲属</w:t>
      </w:r>
      <w:r w:rsidR="008A705A">
        <w:rPr>
          <w:rFonts w:hint="eastAsia"/>
        </w:rPr>
        <w:t>，</w:t>
      </w:r>
      <w:r w:rsidR="009233B3">
        <w:rPr>
          <w:rFonts w:hint="eastAsia"/>
        </w:rPr>
        <w:t>因此</w:t>
      </w:r>
      <w:r w:rsidRPr="00CC7B81">
        <w:rPr>
          <w:rFonts w:hint="eastAsia"/>
        </w:rPr>
        <w:t>须填写他们的联系方式。</w:t>
      </w:r>
    </w:p>
    <w:p w:rsidR="00CC7B81" w:rsidRPr="00CC7B81" w:rsidRDefault="000D7847" w:rsidP="000D7847">
      <w:pPr>
        <w:pStyle w:val="H23GC"/>
        <w:rPr>
          <w:rFonts w:hint="eastAsia"/>
        </w:rPr>
      </w:pPr>
      <w:r>
        <w:rPr>
          <w:rFonts w:hint="eastAsia"/>
        </w:rPr>
        <w:tab/>
      </w:r>
      <w:r w:rsidR="00CC7B81" w:rsidRPr="00CC7B81">
        <w:t>1.</w:t>
      </w:r>
      <w:r w:rsidR="00CC7B81" w:rsidRPr="00CC7B81">
        <w:tab/>
      </w:r>
      <w:r w:rsidR="00CC7B81" w:rsidRPr="00CC7B81">
        <w:rPr>
          <w:rFonts w:hint="eastAsia"/>
        </w:rPr>
        <w:t>紧急行动请求所涉</w:t>
      </w:r>
      <w:r w:rsidR="00CC7B81" w:rsidRPr="00CC7B81">
        <w:t>缔约国</w:t>
      </w:r>
    </w:p>
    <w:p w:rsidR="00CC7B81" w:rsidRPr="00CC7B81" w:rsidRDefault="000D7847" w:rsidP="000D7847">
      <w:pPr>
        <w:pStyle w:val="H23GC"/>
        <w:rPr>
          <w:rFonts w:hint="eastAsia"/>
        </w:rPr>
      </w:pPr>
      <w:r>
        <w:rPr>
          <w:rFonts w:hint="eastAsia"/>
        </w:rPr>
        <w:tab/>
      </w:r>
      <w:r w:rsidR="00CC7B81" w:rsidRPr="00CC7B81">
        <w:t>2.</w:t>
      </w:r>
      <w:r w:rsidR="00CC7B81" w:rsidRPr="00CC7B81">
        <w:tab/>
      </w:r>
      <w:r w:rsidR="00CC7B81" w:rsidRPr="00CC7B81">
        <w:rPr>
          <w:rFonts w:hint="eastAsia"/>
        </w:rPr>
        <w:t>提交紧急行动请求者</w:t>
      </w:r>
    </w:p>
    <w:p w:rsidR="00CC7B81" w:rsidRPr="00CC7B81" w:rsidRDefault="00CC7B81" w:rsidP="00950155">
      <w:pPr>
        <w:pStyle w:val="a1"/>
        <w:tabs>
          <w:tab w:val="clear" w:pos="1996"/>
          <w:tab w:val="clear" w:pos="7655"/>
          <w:tab w:val="right" w:leader="dot" w:pos="8450"/>
        </w:tabs>
        <w:ind w:firstLine="36"/>
        <w:rPr>
          <w:rFonts w:hint="eastAsia"/>
        </w:rPr>
      </w:pPr>
      <w:r w:rsidRPr="00CC7B81">
        <w:t>2.1</w:t>
      </w:r>
      <w:r w:rsidRPr="00CC7B81">
        <w:tab/>
      </w:r>
      <w:r w:rsidRPr="00CC7B81">
        <w:rPr>
          <w:rFonts w:hint="eastAsia"/>
        </w:rPr>
        <w:t>姓：</w:t>
      </w:r>
      <w:r w:rsidR="001A2DF8">
        <w:rPr>
          <w:rFonts w:hint="eastAsia"/>
        </w:rPr>
        <w:tab/>
      </w:r>
    </w:p>
    <w:p w:rsidR="00CC7B81" w:rsidRPr="00CC7B81" w:rsidRDefault="00CC7B81" w:rsidP="00950155">
      <w:pPr>
        <w:pStyle w:val="a1"/>
        <w:tabs>
          <w:tab w:val="clear" w:pos="1996"/>
          <w:tab w:val="clear" w:pos="7655"/>
          <w:tab w:val="right" w:leader="dot" w:pos="8450"/>
        </w:tabs>
        <w:ind w:firstLine="36"/>
        <w:rPr>
          <w:rFonts w:hint="eastAsia"/>
        </w:rPr>
      </w:pPr>
      <w:r w:rsidRPr="00CC7B81">
        <w:t>2.2</w:t>
      </w:r>
      <w:r w:rsidRPr="00CC7B81">
        <w:tab/>
      </w:r>
      <w:r w:rsidRPr="00CC7B81">
        <w:rPr>
          <w:rFonts w:hint="eastAsia"/>
        </w:rPr>
        <w:t>名：</w:t>
      </w:r>
      <w:r w:rsidR="00262D0D">
        <w:rPr>
          <w:rFonts w:hint="eastAsia"/>
        </w:rPr>
        <w:tab/>
      </w:r>
    </w:p>
    <w:p w:rsidR="00CC7B81" w:rsidRPr="00CC7B81" w:rsidRDefault="00CC7B81" w:rsidP="00950155">
      <w:pPr>
        <w:pStyle w:val="a1"/>
        <w:tabs>
          <w:tab w:val="clear" w:pos="1996"/>
          <w:tab w:val="clear" w:pos="7655"/>
          <w:tab w:val="right" w:leader="dot" w:pos="8450"/>
        </w:tabs>
        <w:ind w:firstLine="36"/>
        <w:rPr>
          <w:rFonts w:hint="eastAsia"/>
        </w:rPr>
      </w:pPr>
      <w:r w:rsidRPr="00CC7B81">
        <w:t>2.3</w:t>
      </w:r>
      <w:r w:rsidRPr="00CC7B81">
        <w:tab/>
      </w:r>
      <w:r w:rsidRPr="00CC7B81">
        <w:rPr>
          <w:rFonts w:hint="eastAsia"/>
        </w:rPr>
        <w:t>联系方式：</w:t>
      </w:r>
      <w:r w:rsidR="00262D0D">
        <w:rPr>
          <w:rFonts w:hint="eastAsia"/>
        </w:rPr>
        <w:tab/>
      </w:r>
    </w:p>
    <w:p w:rsidR="00CC7B81" w:rsidRPr="00CC7B81" w:rsidRDefault="00CC7B81" w:rsidP="00067F7C">
      <w:pPr>
        <w:pStyle w:val="a1"/>
        <w:numPr>
          <w:ilvl w:val="3"/>
          <w:numId w:val="6"/>
        </w:numPr>
        <w:tabs>
          <w:tab w:val="clear" w:pos="1680"/>
          <w:tab w:val="clear" w:pos="1996"/>
          <w:tab w:val="clear" w:pos="7655"/>
          <w:tab w:val="num" w:pos="1985"/>
          <w:tab w:val="right" w:leader="dot" w:pos="8450"/>
        </w:tabs>
        <w:ind w:left="1985"/>
        <w:rPr>
          <w:lang w:val="en-GB"/>
        </w:rPr>
      </w:pPr>
      <w:r w:rsidRPr="00CC7B81">
        <w:rPr>
          <w:rFonts w:hint="eastAsia"/>
          <w:lang w:val="en-GB"/>
        </w:rPr>
        <w:t>地址</w:t>
      </w:r>
      <w:r w:rsidRPr="001C4329">
        <w:rPr>
          <w:rFonts w:hint="eastAsia"/>
        </w:rPr>
        <w:t>：</w:t>
      </w:r>
      <w:r w:rsidR="00262D0D">
        <w:rPr>
          <w:rFonts w:hint="eastAsia"/>
        </w:rPr>
        <w:tab/>
      </w:r>
    </w:p>
    <w:p w:rsidR="00CC7B81" w:rsidRPr="00CC7B81" w:rsidRDefault="00CC7B81" w:rsidP="00067F7C">
      <w:pPr>
        <w:pStyle w:val="a1"/>
        <w:numPr>
          <w:ilvl w:val="3"/>
          <w:numId w:val="6"/>
        </w:numPr>
        <w:tabs>
          <w:tab w:val="clear" w:pos="1680"/>
          <w:tab w:val="clear" w:pos="1996"/>
          <w:tab w:val="clear" w:pos="7655"/>
          <w:tab w:val="num" w:pos="1985"/>
          <w:tab w:val="right" w:leader="dot" w:pos="8450"/>
        </w:tabs>
        <w:ind w:left="1985"/>
        <w:rPr>
          <w:lang w:val="en-GB"/>
        </w:rPr>
      </w:pPr>
      <w:r w:rsidRPr="00CC7B81">
        <w:rPr>
          <w:rFonts w:hint="eastAsia"/>
          <w:lang w:val="en-GB"/>
        </w:rPr>
        <w:t>电话</w:t>
      </w:r>
      <w:r w:rsidRPr="001C4329">
        <w:rPr>
          <w:rFonts w:hint="eastAsia"/>
        </w:rPr>
        <w:t>：</w:t>
      </w:r>
      <w:r w:rsidR="00262D0D">
        <w:rPr>
          <w:rFonts w:hint="eastAsia"/>
        </w:rPr>
        <w:tab/>
      </w:r>
    </w:p>
    <w:p w:rsidR="00CC7B81" w:rsidRPr="00CC7B81" w:rsidRDefault="00CC7B81" w:rsidP="00067F7C">
      <w:pPr>
        <w:pStyle w:val="a1"/>
        <w:numPr>
          <w:ilvl w:val="3"/>
          <w:numId w:val="6"/>
        </w:numPr>
        <w:tabs>
          <w:tab w:val="clear" w:pos="1680"/>
          <w:tab w:val="clear" w:pos="1996"/>
          <w:tab w:val="clear" w:pos="7655"/>
          <w:tab w:val="num" w:pos="1985"/>
          <w:tab w:val="right" w:leader="dot" w:pos="8450"/>
        </w:tabs>
        <w:ind w:left="1985"/>
        <w:rPr>
          <w:lang w:val="en-GB"/>
        </w:rPr>
      </w:pPr>
      <w:r w:rsidRPr="00CC7B81">
        <w:rPr>
          <w:rFonts w:hint="eastAsia"/>
          <w:lang w:val="en-GB"/>
        </w:rPr>
        <w:t>电子邮件</w:t>
      </w:r>
      <w:r w:rsidRPr="001C4329">
        <w:rPr>
          <w:rFonts w:hint="eastAsia"/>
        </w:rPr>
        <w:t>：</w:t>
      </w:r>
      <w:r w:rsidR="00262D0D">
        <w:rPr>
          <w:rFonts w:hint="eastAsia"/>
        </w:rPr>
        <w:tab/>
      </w:r>
      <w:r w:rsidRPr="00CC7B81">
        <w:rPr>
          <w:rFonts w:hint="eastAsia"/>
          <w:lang w:val="en-GB"/>
        </w:rPr>
        <w:t>.</w:t>
      </w:r>
    </w:p>
    <w:p w:rsidR="00CC7B81" w:rsidRPr="00CC7B81" w:rsidRDefault="00CC7B81" w:rsidP="00950155">
      <w:pPr>
        <w:pStyle w:val="a1"/>
        <w:tabs>
          <w:tab w:val="clear" w:pos="1996"/>
          <w:tab w:val="clear" w:pos="7655"/>
          <w:tab w:val="right" w:leader="dot" w:pos="8450"/>
        </w:tabs>
        <w:ind w:firstLine="36"/>
        <w:rPr>
          <w:rFonts w:hint="eastAsia"/>
        </w:rPr>
      </w:pPr>
      <w:r w:rsidRPr="00CC7B81">
        <w:t>2.4</w:t>
      </w:r>
      <w:r w:rsidRPr="00CC7B81">
        <w:tab/>
      </w:r>
      <w:r w:rsidRPr="00CC7B81">
        <w:rPr>
          <w:rFonts w:hint="eastAsia"/>
        </w:rPr>
        <w:t>与失踪者的关系：</w:t>
      </w:r>
      <w:r w:rsidR="00262D0D">
        <w:rPr>
          <w:rFonts w:hint="eastAsia"/>
        </w:rPr>
        <w:tab/>
      </w:r>
    </w:p>
    <w:p w:rsidR="00CC7B81" w:rsidRPr="00CC7B81" w:rsidRDefault="00CC7B81" w:rsidP="00CC7B81">
      <w:pPr>
        <w:pStyle w:val="SingleTxtGC"/>
        <w:rPr>
          <w:rFonts w:hint="eastAsia"/>
        </w:rPr>
      </w:pPr>
      <w:r w:rsidRPr="00CC7B81">
        <w:t>2.</w:t>
      </w:r>
      <w:r w:rsidRPr="00CC7B81">
        <w:rPr>
          <w:rFonts w:hint="eastAsia"/>
        </w:rPr>
        <w:t>5</w:t>
      </w:r>
      <w:r w:rsidRPr="00CC7B81">
        <w:tab/>
      </w:r>
      <w:r w:rsidRPr="00CC7B81">
        <w:rPr>
          <w:rFonts w:hint="eastAsia"/>
        </w:rPr>
        <w:t>你是否同意因本紧急行动请求之故而披露你的身份？</w:t>
      </w:r>
    </w:p>
    <w:p w:rsidR="00CC7B81" w:rsidRPr="000D7847" w:rsidRDefault="00CC7B81" w:rsidP="00CC7B81">
      <w:pPr>
        <w:pStyle w:val="SingleTxtGC"/>
        <w:rPr>
          <w:rFonts w:hint="eastAsia"/>
        </w:rPr>
      </w:pPr>
      <w:r w:rsidRPr="00CC7B81">
        <w:tab/>
      </w:r>
      <w:r w:rsidRPr="00CC7B81">
        <w:rPr>
          <w:rFonts w:hint="eastAsia"/>
        </w:rPr>
        <w:t>是</w:t>
      </w:r>
      <w:r w:rsidR="00EC4AD8">
        <w:t xml:space="preserve"> </w:t>
      </w:r>
      <w:r w:rsidR="00EC4AD8">
        <w:t></w:t>
      </w:r>
      <w:r w:rsidR="00DD7985">
        <w:rPr>
          <w:rFonts w:hint="eastAsia"/>
        </w:rPr>
        <w:tab/>
      </w:r>
      <w:r w:rsidR="00EC4AD8">
        <w:tab/>
      </w:r>
      <w:r w:rsidRPr="00CC7B81">
        <w:rPr>
          <w:rFonts w:hint="eastAsia"/>
        </w:rPr>
        <w:t>否</w:t>
      </w:r>
      <w:r w:rsidRPr="00CC7B81">
        <w:t xml:space="preserve"> </w:t>
      </w:r>
      <w:r w:rsidRPr="00CC7B81">
        <w:t></w:t>
      </w:r>
    </w:p>
    <w:p w:rsidR="00CC7B81" w:rsidRPr="00CC7B81" w:rsidRDefault="000D7847" w:rsidP="000D7847">
      <w:pPr>
        <w:pStyle w:val="H23GC"/>
        <w:rPr>
          <w:rFonts w:hint="eastAsia"/>
        </w:rPr>
      </w:pPr>
      <w:r>
        <w:rPr>
          <w:rFonts w:hint="eastAsia"/>
        </w:rPr>
        <w:tab/>
      </w:r>
      <w:r w:rsidR="00CC7B81" w:rsidRPr="00CC7B81">
        <w:t>3.</w:t>
      </w:r>
      <w:r w:rsidR="00CC7B81" w:rsidRPr="00CC7B81">
        <w:tab/>
      </w:r>
      <w:r w:rsidR="00CC7B81" w:rsidRPr="00CC7B81">
        <w:rPr>
          <w:rFonts w:hint="eastAsia"/>
        </w:rPr>
        <w:t>据称受害者</w:t>
      </w:r>
    </w:p>
    <w:p w:rsidR="00CC7B81" w:rsidRPr="009233B3" w:rsidRDefault="00CC7B81" w:rsidP="009233B3">
      <w:pPr>
        <w:pStyle w:val="SingleTxtGC"/>
        <w:rPr>
          <w:rFonts w:eastAsia="SimHei" w:hint="eastAsia"/>
          <w:i/>
        </w:rPr>
      </w:pPr>
      <w:r w:rsidRPr="009233B3">
        <w:rPr>
          <w:rFonts w:eastAsia="SimHei" w:hint="eastAsia"/>
        </w:rPr>
        <w:t>应尽可能就本紧急行动请求涉及的每一</w:t>
      </w:r>
      <w:r w:rsidR="009233B3" w:rsidRPr="009233B3">
        <w:rPr>
          <w:rFonts w:eastAsia="SimHei" w:hint="eastAsia"/>
        </w:rPr>
        <w:t>位</w:t>
      </w:r>
      <w:r w:rsidRPr="009233B3">
        <w:rPr>
          <w:rFonts w:eastAsia="SimHei" w:hint="eastAsia"/>
        </w:rPr>
        <w:t>据称受害者提供以下信息：</w:t>
      </w:r>
    </w:p>
    <w:p w:rsidR="00CC7B81" w:rsidRPr="00CC7B81" w:rsidRDefault="00CC7B81" w:rsidP="002C153B">
      <w:pPr>
        <w:pStyle w:val="SingleTxtGC"/>
        <w:tabs>
          <w:tab w:val="clear" w:pos="1565"/>
          <w:tab w:val="clear" w:pos="2427"/>
          <w:tab w:val="left" w:pos="1820"/>
          <w:tab w:val="left" w:pos="2210"/>
          <w:tab w:val="left" w:leader="dot" w:pos="8511"/>
        </w:tabs>
        <w:rPr>
          <w:rFonts w:hint="eastAsia"/>
        </w:rPr>
      </w:pPr>
      <w:r w:rsidRPr="00CC7B81">
        <w:t>3.1</w:t>
      </w:r>
      <w:r w:rsidRPr="00CC7B81">
        <w:tab/>
      </w:r>
      <w:r w:rsidRPr="00CC7B81">
        <w:rPr>
          <w:rFonts w:hint="eastAsia"/>
        </w:rPr>
        <w:t>姓：</w:t>
      </w:r>
      <w:r w:rsidR="00C002E5">
        <w:rPr>
          <w:rFonts w:hint="eastAsia"/>
        </w:rPr>
        <w:tab/>
      </w:r>
    </w:p>
    <w:p w:rsidR="00CC7B81" w:rsidRPr="00CC7B81" w:rsidRDefault="00CC7B81" w:rsidP="002C153B">
      <w:pPr>
        <w:pStyle w:val="SingleTxtGC"/>
        <w:tabs>
          <w:tab w:val="clear" w:pos="1565"/>
          <w:tab w:val="clear" w:pos="2427"/>
          <w:tab w:val="left" w:pos="1820"/>
          <w:tab w:val="left" w:pos="2210"/>
          <w:tab w:val="left" w:leader="dot" w:pos="8511"/>
        </w:tabs>
        <w:rPr>
          <w:rFonts w:hint="eastAsia"/>
        </w:rPr>
      </w:pPr>
      <w:r w:rsidRPr="00CC7B81">
        <w:t>3.2</w:t>
      </w:r>
      <w:r w:rsidRPr="00CC7B81">
        <w:tab/>
      </w:r>
      <w:r w:rsidRPr="00CC7B81">
        <w:rPr>
          <w:rFonts w:hint="eastAsia"/>
        </w:rPr>
        <w:t>名：</w:t>
      </w:r>
      <w:r w:rsidR="00C002E5">
        <w:rPr>
          <w:rFonts w:hint="eastAsia"/>
        </w:rPr>
        <w:tab/>
      </w:r>
    </w:p>
    <w:p w:rsidR="00CC7B81" w:rsidRPr="00CC7B81" w:rsidRDefault="00CC7B81" w:rsidP="00A544FD">
      <w:pPr>
        <w:pStyle w:val="SingleTxtGC"/>
        <w:tabs>
          <w:tab w:val="clear" w:pos="1565"/>
          <w:tab w:val="left" w:pos="1820"/>
          <w:tab w:val="left" w:leader="dot" w:pos="8511"/>
        </w:tabs>
        <w:rPr>
          <w:rFonts w:hint="eastAsia"/>
        </w:rPr>
      </w:pPr>
      <w:r w:rsidRPr="00CC7B81">
        <w:t>3.3</w:t>
      </w:r>
      <w:r w:rsidRPr="00CC7B81">
        <w:tab/>
      </w:r>
      <w:r w:rsidRPr="00CC7B81">
        <w:rPr>
          <w:rFonts w:hint="eastAsia"/>
        </w:rPr>
        <w:t>如有必要，提供假名</w:t>
      </w:r>
      <w:r w:rsidRPr="00CC7B81">
        <w:rPr>
          <w:rFonts w:hint="eastAsia"/>
        </w:rPr>
        <w:t>(</w:t>
      </w:r>
      <w:r w:rsidRPr="00CC7B81">
        <w:rPr>
          <w:rFonts w:hint="eastAsia"/>
        </w:rPr>
        <w:t>化名、</w:t>
      </w:r>
      <w:r w:rsidR="009C4A64">
        <w:rPr>
          <w:rFonts w:hint="eastAsia"/>
        </w:rPr>
        <w:t>绰号</w:t>
      </w:r>
      <w:r w:rsidRPr="00CC7B81">
        <w:rPr>
          <w:rFonts w:hint="eastAsia"/>
        </w:rPr>
        <w:t>或其可能为人所知的其他名字</w:t>
      </w:r>
      <w:r w:rsidRPr="00CC7B81">
        <w:rPr>
          <w:rFonts w:hint="eastAsia"/>
        </w:rPr>
        <w:t>)</w:t>
      </w:r>
      <w:r w:rsidRPr="00CC7B81">
        <w:rPr>
          <w:rFonts w:hint="eastAsia"/>
        </w:rPr>
        <w:t>：</w:t>
      </w:r>
      <w:r w:rsidR="00A544FD">
        <w:rPr>
          <w:rFonts w:hint="eastAsia"/>
        </w:rPr>
        <w:tab/>
      </w:r>
    </w:p>
    <w:p w:rsidR="00CC7B81" w:rsidRPr="00CC7B81" w:rsidRDefault="00CC7B81" w:rsidP="000C05ED">
      <w:pPr>
        <w:pStyle w:val="SingleTxtGC"/>
        <w:tabs>
          <w:tab w:val="clear" w:pos="1565"/>
          <w:tab w:val="left" w:pos="1820"/>
          <w:tab w:val="left" w:leader="dot" w:pos="8511"/>
        </w:tabs>
        <w:rPr>
          <w:rFonts w:hint="eastAsia"/>
        </w:rPr>
      </w:pPr>
      <w:r w:rsidRPr="00CC7B81">
        <w:t>3.4</w:t>
      </w:r>
      <w:r w:rsidRPr="00CC7B81">
        <w:tab/>
      </w:r>
      <w:r w:rsidRPr="00CC7B81">
        <w:rPr>
          <w:rFonts w:hint="eastAsia"/>
        </w:rPr>
        <w:t>国籍</w:t>
      </w:r>
      <w:r w:rsidR="00EC4AD8">
        <w:rPr>
          <w:rFonts w:hint="eastAsia"/>
        </w:rPr>
        <w:t>(</w:t>
      </w:r>
      <w:r w:rsidRPr="00CC7B81">
        <w:rPr>
          <w:rFonts w:hint="eastAsia"/>
        </w:rPr>
        <w:t>一个或多个</w:t>
      </w:r>
      <w:r w:rsidR="00EC4AD8">
        <w:rPr>
          <w:rFonts w:hint="eastAsia"/>
        </w:rPr>
        <w:t>)</w:t>
      </w:r>
      <w:r w:rsidRPr="00CC7B81">
        <w:rPr>
          <w:rFonts w:hint="eastAsia"/>
        </w:rPr>
        <w:t>：</w:t>
      </w:r>
      <w:r w:rsidR="00C002E5">
        <w:rPr>
          <w:rFonts w:hint="eastAsia"/>
        </w:rPr>
        <w:tab/>
      </w:r>
    </w:p>
    <w:p w:rsidR="00CC7B81" w:rsidRPr="00CC7B81" w:rsidRDefault="00CC7B81" w:rsidP="000C05ED">
      <w:pPr>
        <w:pStyle w:val="SingleTxtGC"/>
        <w:tabs>
          <w:tab w:val="clear" w:pos="1565"/>
          <w:tab w:val="left" w:pos="1820"/>
          <w:tab w:val="left" w:leader="dot" w:pos="8511"/>
        </w:tabs>
        <w:rPr>
          <w:rFonts w:hint="eastAsia"/>
        </w:rPr>
      </w:pPr>
      <w:r w:rsidRPr="00CC7B81">
        <w:t>3.5</w:t>
      </w:r>
      <w:r w:rsidRPr="00CC7B81">
        <w:tab/>
      </w:r>
      <w:r w:rsidRPr="00CC7B81">
        <w:rPr>
          <w:rFonts w:hint="eastAsia"/>
        </w:rPr>
        <w:t>性别：男</w:t>
      </w:r>
      <w:r w:rsidRPr="00CC7B81">
        <w:t xml:space="preserve"> </w:t>
      </w:r>
      <w:r w:rsidRPr="00CC7B81">
        <w:t></w:t>
      </w:r>
      <w:r w:rsidR="00C002E5">
        <w:rPr>
          <w:rFonts w:hint="eastAsia"/>
        </w:rPr>
        <w:t xml:space="preserve"> </w:t>
      </w:r>
      <w:r w:rsidR="00DD7985">
        <w:rPr>
          <w:rFonts w:hint="eastAsia"/>
        </w:rPr>
        <w:t xml:space="preserve">  </w:t>
      </w:r>
      <w:r w:rsidRPr="00CC7B81">
        <w:rPr>
          <w:rFonts w:hint="eastAsia"/>
        </w:rPr>
        <w:t>女</w:t>
      </w:r>
      <w:r w:rsidR="008C57DC">
        <w:rPr>
          <w:rFonts w:hint="eastAsia"/>
        </w:rPr>
        <w:t xml:space="preserve"> </w:t>
      </w:r>
      <w:r w:rsidRPr="00CC7B81">
        <w:t></w:t>
      </w:r>
      <w:r w:rsidR="008C57DC">
        <w:rPr>
          <w:rFonts w:hint="eastAsia"/>
        </w:rPr>
        <w:t xml:space="preserve"> </w:t>
      </w:r>
      <w:r w:rsidRPr="00CC7B81">
        <w:rPr>
          <w:rFonts w:hint="eastAsia"/>
        </w:rPr>
        <w:t>其他：</w:t>
      </w:r>
      <w:r w:rsidR="00C002E5">
        <w:rPr>
          <w:rFonts w:hint="eastAsia"/>
        </w:rPr>
        <w:tab/>
      </w:r>
    </w:p>
    <w:p w:rsidR="00CC7B81" w:rsidRPr="00CC7B81" w:rsidRDefault="00CC7B81" w:rsidP="002C153B">
      <w:pPr>
        <w:pStyle w:val="SingleTxtGC"/>
        <w:tabs>
          <w:tab w:val="clear" w:pos="1565"/>
          <w:tab w:val="clear" w:pos="2427"/>
          <w:tab w:val="left" w:pos="1820"/>
          <w:tab w:val="left" w:leader="dot" w:pos="8511"/>
        </w:tabs>
      </w:pPr>
      <w:r w:rsidRPr="00CC7B81">
        <w:t>3.</w:t>
      </w:r>
      <w:r w:rsidRPr="00CC7B81">
        <w:rPr>
          <w:rFonts w:hint="eastAsia"/>
        </w:rPr>
        <w:t>6</w:t>
      </w:r>
      <w:r w:rsidRPr="00CC7B81">
        <w:tab/>
      </w:r>
      <w:r w:rsidRPr="00CC7B81">
        <w:rPr>
          <w:rFonts w:hint="eastAsia"/>
        </w:rPr>
        <w:t>出生日期：</w:t>
      </w:r>
      <w:r w:rsidR="00EC4AD8">
        <w:rPr>
          <w:rFonts w:hint="eastAsia"/>
        </w:rPr>
        <w:tab/>
      </w:r>
    </w:p>
    <w:p w:rsidR="00CC7B81" w:rsidRPr="00CC7B81" w:rsidRDefault="00CC7B81" w:rsidP="003646EF">
      <w:pPr>
        <w:pStyle w:val="SingleTxtGC"/>
        <w:tabs>
          <w:tab w:val="clear" w:pos="1565"/>
          <w:tab w:val="left" w:pos="1690"/>
        </w:tabs>
        <w:rPr>
          <w:rFonts w:hint="eastAsia"/>
        </w:rPr>
      </w:pPr>
      <w:r w:rsidRPr="00CC7B81">
        <w:t>3.</w:t>
      </w:r>
      <w:r w:rsidRPr="00CC7B81">
        <w:rPr>
          <w:rFonts w:hint="eastAsia"/>
        </w:rPr>
        <w:t>7</w:t>
      </w:r>
      <w:r w:rsidRPr="00CC7B81">
        <w:tab/>
      </w:r>
      <w:r w:rsidRPr="00CC7B81">
        <w:rPr>
          <w:rFonts w:hint="eastAsia"/>
        </w:rPr>
        <w:t>受害者失踪之时是否未满</w:t>
      </w:r>
      <w:r w:rsidRPr="00CC7B81">
        <w:rPr>
          <w:rFonts w:hint="eastAsia"/>
        </w:rPr>
        <w:t>18</w:t>
      </w:r>
      <w:r w:rsidRPr="00CC7B81">
        <w:rPr>
          <w:rFonts w:hint="eastAsia"/>
        </w:rPr>
        <w:t>岁？</w:t>
      </w:r>
    </w:p>
    <w:p w:rsidR="00CC7B81" w:rsidRPr="00CC7B81" w:rsidRDefault="00CC7B81" w:rsidP="003646EF">
      <w:pPr>
        <w:pStyle w:val="SingleTxtGC"/>
        <w:tabs>
          <w:tab w:val="clear" w:pos="1565"/>
          <w:tab w:val="left" w:pos="1690"/>
        </w:tabs>
      </w:pPr>
      <w:r w:rsidRPr="00CC7B81">
        <w:tab/>
      </w:r>
      <w:r w:rsidRPr="00CC7B81">
        <w:t>是</w:t>
      </w:r>
      <w:r w:rsidRPr="00CC7B81">
        <w:t xml:space="preserve"> </w:t>
      </w:r>
      <w:r w:rsidRPr="00CC7B81">
        <w:t></w:t>
      </w:r>
      <w:r w:rsidRPr="00CC7B81">
        <w:tab/>
      </w:r>
      <w:r w:rsidRPr="00CC7B81">
        <w:tab/>
      </w:r>
      <w:r w:rsidRPr="00CC7B81">
        <w:t>否</w:t>
      </w:r>
      <w:r w:rsidRPr="00CC7B81">
        <w:t xml:space="preserve"> </w:t>
      </w:r>
      <w:r w:rsidRPr="00CC7B81">
        <w:t></w:t>
      </w:r>
    </w:p>
    <w:p w:rsidR="00CC7B81" w:rsidRPr="00CC7B81" w:rsidRDefault="00CC7B81" w:rsidP="00D143D1">
      <w:pPr>
        <w:pStyle w:val="SingleTxtGC"/>
        <w:tabs>
          <w:tab w:val="clear" w:pos="1565"/>
          <w:tab w:val="left" w:pos="1820"/>
          <w:tab w:val="left" w:leader="dot" w:pos="8511"/>
        </w:tabs>
        <w:rPr>
          <w:rFonts w:hint="eastAsia"/>
        </w:rPr>
      </w:pPr>
      <w:r w:rsidRPr="00CC7B81">
        <w:t>3.</w:t>
      </w:r>
      <w:r w:rsidRPr="00CC7B81">
        <w:rPr>
          <w:rFonts w:hint="eastAsia"/>
        </w:rPr>
        <w:t>8</w:t>
      </w:r>
      <w:r w:rsidRPr="00CC7B81">
        <w:tab/>
      </w:r>
      <w:r w:rsidRPr="00CC7B81">
        <w:rPr>
          <w:rFonts w:hint="eastAsia"/>
        </w:rPr>
        <w:t>出生国家和地点：</w:t>
      </w:r>
      <w:r w:rsidR="00EC4AD8">
        <w:rPr>
          <w:rFonts w:hint="eastAsia"/>
        </w:rPr>
        <w:tab/>
      </w:r>
    </w:p>
    <w:p w:rsidR="00CC7B81" w:rsidRPr="00CC7B81" w:rsidRDefault="00CC7B81" w:rsidP="00D143D1">
      <w:pPr>
        <w:pStyle w:val="SingleTxtGC"/>
        <w:tabs>
          <w:tab w:val="clear" w:pos="1565"/>
          <w:tab w:val="left" w:pos="1820"/>
          <w:tab w:val="left" w:leader="dot" w:pos="8511"/>
        </w:tabs>
        <w:rPr>
          <w:rFonts w:hint="eastAsia"/>
        </w:rPr>
      </w:pPr>
      <w:r w:rsidRPr="00CC7B81">
        <w:t>3.</w:t>
      </w:r>
      <w:r w:rsidRPr="00CC7B81">
        <w:rPr>
          <w:rFonts w:hint="eastAsia"/>
        </w:rPr>
        <w:t>9</w:t>
      </w:r>
      <w:r w:rsidRPr="00CC7B81">
        <w:tab/>
      </w:r>
      <w:r w:rsidRPr="00CC7B81">
        <w:rPr>
          <w:rFonts w:hint="eastAsia"/>
        </w:rPr>
        <w:t>父母姓名</w:t>
      </w:r>
      <w:r w:rsidR="00EC4AD8">
        <w:rPr>
          <w:rFonts w:hint="eastAsia"/>
        </w:rPr>
        <w:t>(</w:t>
      </w:r>
      <w:r w:rsidRPr="00CC7B81">
        <w:rPr>
          <w:rFonts w:hint="eastAsia"/>
        </w:rPr>
        <w:t>自愿填写</w:t>
      </w:r>
      <w:r w:rsidR="00EC4AD8">
        <w:rPr>
          <w:rFonts w:hint="eastAsia"/>
        </w:rPr>
        <w:t>)</w:t>
      </w:r>
      <w:r w:rsidRPr="00CC7B81">
        <w:rPr>
          <w:rFonts w:hint="eastAsia"/>
        </w:rPr>
        <w:t>：</w:t>
      </w:r>
      <w:r w:rsidR="00EC4AD8">
        <w:rPr>
          <w:rFonts w:hint="eastAsia"/>
        </w:rPr>
        <w:tab/>
      </w:r>
    </w:p>
    <w:p w:rsidR="00CC7B81" w:rsidRPr="00CC7B81" w:rsidRDefault="00CC7B81" w:rsidP="000C05ED">
      <w:pPr>
        <w:pStyle w:val="SingleTxtGC"/>
        <w:tabs>
          <w:tab w:val="clear" w:pos="1565"/>
          <w:tab w:val="left" w:pos="1820"/>
          <w:tab w:val="left" w:leader="dot" w:pos="8511"/>
        </w:tabs>
        <w:rPr>
          <w:rFonts w:hint="eastAsia"/>
        </w:rPr>
      </w:pPr>
      <w:r w:rsidRPr="00CC7B81">
        <w:t>3.</w:t>
      </w:r>
      <w:r w:rsidRPr="00CC7B81">
        <w:rPr>
          <w:rFonts w:hint="eastAsia"/>
        </w:rPr>
        <w:t>10</w:t>
      </w:r>
      <w:r w:rsidRPr="00CC7B81">
        <w:tab/>
      </w:r>
      <w:r w:rsidRPr="00CC7B81">
        <w:rPr>
          <w:rFonts w:hint="eastAsia"/>
        </w:rPr>
        <w:t>受害者的已知联系方式：</w:t>
      </w:r>
    </w:p>
    <w:p w:rsidR="00CC7B81" w:rsidRPr="00CC7B81" w:rsidRDefault="00CC7B81" w:rsidP="003B6322">
      <w:pPr>
        <w:pStyle w:val="SingleTxtGC"/>
        <w:numPr>
          <w:ilvl w:val="0"/>
          <w:numId w:val="7"/>
        </w:numPr>
        <w:tabs>
          <w:tab w:val="clear" w:pos="1996"/>
          <w:tab w:val="clear" w:pos="2427"/>
          <w:tab w:val="left" w:pos="1300"/>
          <w:tab w:val="left" w:leader="dot" w:pos="8511"/>
        </w:tabs>
        <w:rPr>
          <w:lang w:val="en-GB"/>
        </w:rPr>
      </w:pPr>
      <w:r w:rsidRPr="00CC7B81">
        <w:rPr>
          <w:rFonts w:hint="eastAsia"/>
          <w:lang w:val="en-GB"/>
        </w:rPr>
        <w:t>常用地址：</w:t>
      </w:r>
      <w:r w:rsidR="00247730">
        <w:rPr>
          <w:rFonts w:hint="eastAsia"/>
          <w:lang w:val="en-GB"/>
        </w:rPr>
        <w:tab/>
      </w:r>
    </w:p>
    <w:p w:rsidR="00CC7B81" w:rsidRPr="00CC7B81" w:rsidRDefault="00CC7B81" w:rsidP="003B6322">
      <w:pPr>
        <w:pStyle w:val="SingleTxtGC"/>
        <w:numPr>
          <w:ilvl w:val="0"/>
          <w:numId w:val="7"/>
        </w:numPr>
        <w:tabs>
          <w:tab w:val="clear" w:pos="1996"/>
          <w:tab w:val="clear" w:pos="2427"/>
          <w:tab w:val="left" w:leader="dot" w:pos="8511"/>
        </w:tabs>
        <w:rPr>
          <w:lang w:val="en-GB"/>
        </w:rPr>
      </w:pPr>
      <w:r w:rsidRPr="00CC7B81">
        <w:rPr>
          <w:rFonts w:hint="eastAsia"/>
          <w:lang w:val="en-GB"/>
        </w:rPr>
        <w:t>电话：</w:t>
      </w:r>
      <w:r w:rsidR="004E3926">
        <w:rPr>
          <w:rFonts w:hint="eastAsia"/>
          <w:lang w:val="en-GB"/>
        </w:rPr>
        <w:tab/>
      </w:r>
    </w:p>
    <w:p w:rsidR="00CC7B81" w:rsidRPr="00CC7B81" w:rsidRDefault="00CC7B81" w:rsidP="003B6322">
      <w:pPr>
        <w:pStyle w:val="SingleTxtGC"/>
        <w:numPr>
          <w:ilvl w:val="0"/>
          <w:numId w:val="7"/>
        </w:numPr>
        <w:tabs>
          <w:tab w:val="clear" w:pos="1996"/>
          <w:tab w:val="clear" w:pos="2427"/>
          <w:tab w:val="left" w:pos="1820"/>
          <w:tab w:val="left" w:leader="dot" w:pos="8511"/>
        </w:tabs>
        <w:rPr>
          <w:lang w:val="en-GB"/>
        </w:rPr>
      </w:pPr>
      <w:r w:rsidRPr="00CC7B81">
        <w:rPr>
          <w:lang w:val="en-GB"/>
        </w:rPr>
        <w:t>电子邮件：</w:t>
      </w:r>
      <w:r w:rsidR="00247730">
        <w:rPr>
          <w:rFonts w:hint="eastAsia"/>
          <w:lang w:val="en-GB"/>
        </w:rPr>
        <w:tab/>
      </w:r>
    </w:p>
    <w:p w:rsidR="00C66EE4" w:rsidRDefault="00CC7B81" w:rsidP="00552948">
      <w:pPr>
        <w:pStyle w:val="SingleTxtGC"/>
        <w:tabs>
          <w:tab w:val="clear" w:pos="1565"/>
          <w:tab w:val="left" w:pos="1820"/>
          <w:tab w:val="left" w:leader="dot" w:pos="8511"/>
        </w:tabs>
        <w:rPr>
          <w:rFonts w:hint="eastAsia"/>
        </w:rPr>
      </w:pPr>
      <w:r w:rsidRPr="00CC7B81">
        <w:t>3.1</w:t>
      </w:r>
      <w:r w:rsidR="00F167C9">
        <w:rPr>
          <w:rFonts w:hint="eastAsia"/>
        </w:rPr>
        <w:t>1</w:t>
      </w:r>
      <w:r w:rsidR="00F167C9">
        <w:rPr>
          <w:rFonts w:hint="eastAsia"/>
        </w:rPr>
        <w:tab/>
      </w:r>
      <w:r w:rsidRPr="00CC7B81">
        <w:rPr>
          <w:rFonts w:hint="eastAsia"/>
        </w:rPr>
        <w:t>身份证件</w:t>
      </w:r>
      <w:r w:rsidR="00C71574">
        <w:rPr>
          <w:rFonts w:hint="eastAsia"/>
        </w:rPr>
        <w:t>号码</w:t>
      </w:r>
      <w:r w:rsidRPr="00CC7B81">
        <w:rPr>
          <w:rFonts w:hint="eastAsia"/>
        </w:rPr>
        <w:t>(</w:t>
      </w:r>
      <w:r w:rsidRPr="00CC7B81">
        <w:rPr>
          <w:rFonts w:hint="eastAsia"/>
        </w:rPr>
        <w:t>护照、国民身份证、选举人证或其他</w:t>
      </w:r>
      <w:r w:rsidR="00C71574">
        <w:rPr>
          <w:rFonts w:hint="eastAsia"/>
        </w:rPr>
        <w:t>身份</w:t>
      </w:r>
      <w:r w:rsidR="006E696F">
        <w:rPr>
          <w:rFonts w:hint="eastAsia"/>
        </w:rPr>
        <w:t>证件</w:t>
      </w:r>
      <w:r w:rsidRPr="00CC7B81">
        <w:rPr>
          <w:rFonts w:hint="eastAsia"/>
        </w:rPr>
        <w:t>)</w:t>
      </w:r>
      <w:r w:rsidRPr="00CC7B81">
        <w:rPr>
          <w:rFonts w:hint="eastAsia"/>
        </w:rPr>
        <w:t>：</w:t>
      </w:r>
      <w:r w:rsidR="00552948">
        <w:rPr>
          <w:rFonts w:hint="eastAsia"/>
        </w:rPr>
        <w:tab/>
      </w:r>
    </w:p>
    <w:p w:rsidR="00CC7B81" w:rsidRPr="00CC7B81" w:rsidRDefault="00247730" w:rsidP="003646EF">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F167C9">
      <w:pPr>
        <w:pStyle w:val="SingleTxtGC"/>
        <w:tabs>
          <w:tab w:val="clear" w:pos="1565"/>
          <w:tab w:val="left" w:pos="1820"/>
        </w:tabs>
        <w:rPr>
          <w:rFonts w:hint="eastAsia"/>
        </w:rPr>
      </w:pPr>
      <w:r w:rsidRPr="00CC7B81">
        <w:t>3.1</w:t>
      </w:r>
      <w:r w:rsidR="00F167C9">
        <w:rPr>
          <w:rFonts w:hint="eastAsia"/>
        </w:rPr>
        <w:t>2</w:t>
      </w:r>
      <w:r w:rsidR="00F167C9">
        <w:rPr>
          <w:rFonts w:hint="eastAsia"/>
        </w:rPr>
        <w:tab/>
      </w:r>
      <w:r w:rsidRPr="00CC7B81">
        <w:rPr>
          <w:rFonts w:hint="eastAsia"/>
        </w:rPr>
        <w:t>婚姻状况：</w:t>
      </w:r>
    </w:p>
    <w:p w:rsidR="00CC7B81" w:rsidRPr="00CC7B81" w:rsidRDefault="00CC7B81" w:rsidP="004D0718">
      <w:pPr>
        <w:pStyle w:val="SingleTxtGC"/>
        <w:tabs>
          <w:tab w:val="clear" w:pos="1565"/>
          <w:tab w:val="left" w:pos="1820"/>
          <w:tab w:val="left" w:pos="2990"/>
          <w:tab w:val="left" w:pos="4160"/>
          <w:tab w:val="left" w:pos="5070"/>
        </w:tabs>
      </w:pPr>
      <w:r w:rsidRPr="00CC7B81">
        <w:rPr>
          <w:rFonts w:hint="eastAsia"/>
        </w:rPr>
        <w:tab/>
      </w:r>
      <w:r w:rsidRPr="00CC7B81">
        <w:rPr>
          <w:rFonts w:hint="eastAsia"/>
        </w:rPr>
        <w:t>单身</w:t>
      </w:r>
      <w:r w:rsidR="006E0D01">
        <w:rPr>
          <w:rFonts w:hint="eastAsia"/>
        </w:rPr>
        <w:t xml:space="preserve"> </w:t>
      </w:r>
      <w:r w:rsidRPr="00CC7B81">
        <w:t></w:t>
      </w:r>
      <w:r w:rsidRPr="00CC7B81">
        <w:tab/>
      </w:r>
      <w:r w:rsidRPr="00CC7B81">
        <w:rPr>
          <w:rFonts w:hint="eastAsia"/>
        </w:rPr>
        <w:t>已婚</w:t>
      </w:r>
      <w:r w:rsidR="006E0D01">
        <w:rPr>
          <w:rFonts w:hint="eastAsia"/>
        </w:rPr>
        <w:t xml:space="preserve"> </w:t>
      </w:r>
      <w:r w:rsidRPr="00CC7B81">
        <w:t></w:t>
      </w:r>
      <w:r w:rsidRPr="00CC7B81">
        <w:tab/>
      </w:r>
      <w:r w:rsidRPr="00CC7B81">
        <w:rPr>
          <w:rFonts w:hint="eastAsia"/>
        </w:rPr>
        <w:t>同居</w:t>
      </w:r>
      <w:r w:rsidR="006E0D01">
        <w:rPr>
          <w:rFonts w:hint="eastAsia"/>
        </w:rPr>
        <w:t xml:space="preserve"> </w:t>
      </w:r>
      <w:r w:rsidRPr="00CC7B81">
        <w:t></w:t>
      </w:r>
      <w:r w:rsidR="00F167C9">
        <w:rPr>
          <w:rFonts w:hint="eastAsia"/>
        </w:rPr>
        <w:tab/>
      </w:r>
      <w:r w:rsidRPr="00CC7B81">
        <w:rPr>
          <w:rFonts w:hint="eastAsia"/>
        </w:rPr>
        <w:t>分居</w:t>
      </w:r>
      <w:r w:rsidR="006E0D01">
        <w:rPr>
          <w:rFonts w:hint="eastAsia"/>
        </w:rPr>
        <w:t xml:space="preserve"> </w:t>
      </w:r>
      <w:r w:rsidRPr="00CC7B81">
        <w:t></w:t>
      </w:r>
      <w:r w:rsidRPr="00CC7B81">
        <w:rPr>
          <w:rFonts w:hint="eastAsia"/>
        </w:rPr>
        <w:tab/>
      </w:r>
      <w:r w:rsidRPr="00CC7B81">
        <w:rPr>
          <w:rFonts w:hint="eastAsia"/>
        </w:rPr>
        <w:t>丧偶</w:t>
      </w:r>
      <w:r w:rsidR="006E0D01">
        <w:rPr>
          <w:rFonts w:hint="eastAsia"/>
        </w:rPr>
        <w:t xml:space="preserve"> </w:t>
      </w:r>
      <w:r w:rsidRPr="00CC7B81">
        <w:t></w:t>
      </w:r>
    </w:p>
    <w:p w:rsidR="00CC7B81" w:rsidRPr="00CC7B81" w:rsidRDefault="00CC7B81" w:rsidP="003B6322">
      <w:pPr>
        <w:pStyle w:val="SingleTxtGC"/>
        <w:tabs>
          <w:tab w:val="clear" w:pos="1565"/>
          <w:tab w:val="clear" w:pos="1996"/>
          <w:tab w:val="clear" w:pos="2427"/>
          <w:tab w:val="left" w:pos="1820"/>
          <w:tab w:val="left" w:leader="dot" w:pos="8511"/>
        </w:tabs>
        <w:rPr>
          <w:rFonts w:hint="eastAsia"/>
        </w:rPr>
      </w:pPr>
      <w:r w:rsidRPr="00CC7B81">
        <w:t>3.</w:t>
      </w:r>
      <w:r w:rsidR="00F167C9">
        <w:rPr>
          <w:rFonts w:hint="eastAsia"/>
        </w:rPr>
        <w:t>13</w:t>
      </w:r>
      <w:r w:rsidR="00F167C9">
        <w:rPr>
          <w:rFonts w:hint="eastAsia"/>
        </w:rPr>
        <w:tab/>
      </w:r>
      <w:r w:rsidRPr="00CC7B81">
        <w:rPr>
          <w:rFonts w:hint="eastAsia"/>
        </w:rPr>
        <w:t>配偶或伴侣姓名</w:t>
      </w:r>
      <w:r w:rsidRPr="00CC7B81">
        <w:rPr>
          <w:rFonts w:hint="eastAsia"/>
        </w:rPr>
        <w:t>(</w:t>
      </w:r>
      <w:r w:rsidRPr="00CC7B81">
        <w:rPr>
          <w:rFonts w:hint="eastAsia"/>
        </w:rPr>
        <w:t>自愿填写</w:t>
      </w:r>
      <w:r w:rsidRPr="00CC7B81">
        <w:rPr>
          <w:rFonts w:hint="eastAsia"/>
        </w:rPr>
        <w:t>)</w:t>
      </w:r>
      <w:r w:rsidRPr="00CC7B81">
        <w:rPr>
          <w:rFonts w:hint="eastAsia"/>
        </w:rPr>
        <w:t>：</w:t>
      </w:r>
      <w:r w:rsidR="005B2572">
        <w:rPr>
          <w:rFonts w:hint="eastAsia"/>
        </w:rPr>
        <w:tab/>
      </w:r>
    </w:p>
    <w:p w:rsidR="00CC7B81" w:rsidRPr="00CC7B81" w:rsidRDefault="00CC7B81" w:rsidP="00F167C9">
      <w:pPr>
        <w:pStyle w:val="SingleTxtGC"/>
        <w:tabs>
          <w:tab w:val="clear" w:pos="1565"/>
          <w:tab w:val="left" w:pos="1820"/>
        </w:tabs>
      </w:pPr>
      <w:r w:rsidRPr="00CC7B81">
        <w:t>3.1</w:t>
      </w:r>
      <w:r w:rsidRPr="00CC7B81">
        <w:rPr>
          <w:rFonts w:hint="eastAsia"/>
        </w:rPr>
        <w:t>4</w:t>
      </w:r>
      <w:r w:rsidR="00F167C9">
        <w:rPr>
          <w:rFonts w:hint="eastAsia"/>
        </w:rPr>
        <w:tab/>
      </w:r>
      <w:r w:rsidRPr="00CC7B81">
        <w:rPr>
          <w:rFonts w:hint="eastAsia"/>
        </w:rPr>
        <w:t>失踪者是否有子女</w:t>
      </w:r>
      <w:r w:rsidR="00EC4AD8">
        <w:t>？</w:t>
      </w:r>
      <w:r w:rsidR="00DD7985">
        <w:rPr>
          <w:rFonts w:hint="eastAsia"/>
        </w:rPr>
        <w:tab/>
      </w:r>
      <w:r w:rsidRPr="00CC7B81">
        <w:tab/>
      </w:r>
      <w:r w:rsidRPr="00CC7B81">
        <w:t>是</w:t>
      </w:r>
      <w:r w:rsidR="00F167C9">
        <w:t xml:space="preserve"> </w:t>
      </w:r>
      <w:r w:rsidR="00F167C9">
        <w:t></w:t>
      </w:r>
      <w:r w:rsidR="00DD7985">
        <w:rPr>
          <w:rFonts w:hint="eastAsia"/>
        </w:rPr>
        <w:tab/>
      </w:r>
      <w:r w:rsidR="00F167C9">
        <w:tab/>
      </w:r>
      <w:r w:rsidRPr="00CC7B81">
        <w:t>否</w:t>
      </w:r>
      <w:r w:rsidRPr="00CC7B81">
        <w:t xml:space="preserve"> </w:t>
      </w:r>
      <w:r w:rsidRPr="00CC7B81">
        <w:t></w:t>
      </w:r>
      <w:r w:rsidRPr="00CC7B81">
        <w:tab/>
      </w:r>
    </w:p>
    <w:p w:rsidR="00CC7B81" w:rsidRPr="00CC7B81" w:rsidRDefault="00826E35" w:rsidP="004E3926">
      <w:pPr>
        <w:pStyle w:val="SingleTxtGC"/>
        <w:tabs>
          <w:tab w:val="clear" w:pos="1996"/>
          <w:tab w:val="clear" w:pos="2427"/>
          <w:tab w:val="left" w:pos="1820"/>
          <w:tab w:val="left" w:leader="dot" w:pos="8511"/>
        </w:tabs>
        <w:rPr>
          <w:rFonts w:hint="eastAsia"/>
        </w:rPr>
      </w:pPr>
      <w:r>
        <w:rPr>
          <w:rFonts w:hint="eastAsia"/>
        </w:rPr>
        <w:tab/>
      </w:r>
      <w:r w:rsidR="003B6322">
        <w:rPr>
          <w:rFonts w:hint="eastAsia"/>
        </w:rPr>
        <w:tab/>
      </w:r>
      <w:r w:rsidR="00CC7B81" w:rsidRPr="00CC7B81">
        <w:rPr>
          <w:rFonts w:hint="eastAsia"/>
        </w:rPr>
        <w:t>如果是，有几个</w:t>
      </w:r>
      <w:r w:rsidR="00EC4AD8">
        <w:t>？</w:t>
      </w:r>
      <w:r>
        <w:rPr>
          <w:rFonts w:hint="eastAsia"/>
        </w:rPr>
        <w:tab/>
      </w:r>
    </w:p>
    <w:p w:rsidR="00CC7B81" w:rsidRPr="00CC7B81" w:rsidRDefault="00826E35" w:rsidP="004E3926">
      <w:pPr>
        <w:pStyle w:val="SingleTxtGC"/>
        <w:tabs>
          <w:tab w:val="clear" w:pos="1996"/>
          <w:tab w:val="clear" w:pos="2427"/>
          <w:tab w:val="left" w:pos="1820"/>
          <w:tab w:val="left" w:leader="dot" w:pos="8511"/>
        </w:tabs>
        <w:rPr>
          <w:rFonts w:hint="eastAsia"/>
        </w:rPr>
      </w:pPr>
      <w:r>
        <w:rPr>
          <w:rFonts w:hint="eastAsia"/>
        </w:rPr>
        <w:tab/>
      </w:r>
      <w:r w:rsidR="003B6322">
        <w:rPr>
          <w:rFonts w:hint="eastAsia"/>
        </w:rPr>
        <w:tab/>
      </w:r>
      <w:r w:rsidR="00CC7B81" w:rsidRPr="00CC7B81">
        <w:rPr>
          <w:rFonts w:hint="eastAsia"/>
        </w:rPr>
        <w:t>子女的年龄：</w:t>
      </w:r>
      <w:r>
        <w:rPr>
          <w:rFonts w:hint="eastAsia"/>
        </w:rPr>
        <w:tab/>
      </w:r>
    </w:p>
    <w:p w:rsidR="00CC7B81" w:rsidRPr="00CC7B81" w:rsidRDefault="00CC7B81" w:rsidP="003B6322">
      <w:pPr>
        <w:pStyle w:val="SingleTxtGC"/>
        <w:tabs>
          <w:tab w:val="clear" w:pos="1565"/>
          <w:tab w:val="left" w:pos="1820"/>
        </w:tabs>
        <w:rPr>
          <w:rFonts w:hint="eastAsia"/>
        </w:rPr>
      </w:pPr>
      <w:r w:rsidRPr="00CC7B81">
        <w:t>3.</w:t>
      </w:r>
      <w:r w:rsidRPr="00CC7B81">
        <w:rPr>
          <w:rFonts w:hint="eastAsia"/>
        </w:rPr>
        <w:t>15</w:t>
      </w:r>
      <w:r w:rsidR="000C6F5E">
        <w:rPr>
          <w:rFonts w:hint="eastAsia"/>
        </w:rPr>
        <w:tab/>
      </w:r>
      <w:r w:rsidRPr="00CC7B81">
        <w:rPr>
          <w:rFonts w:hint="eastAsia"/>
        </w:rPr>
        <w:t>受害者失踪时是否怀孕？</w:t>
      </w:r>
    </w:p>
    <w:p w:rsidR="00CC7B81" w:rsidRPr="00CC7B81" w:rsidRDefault="00CC7B81" w:rsidP="00D143D1">
      <w:pPr>
        <w:pStyle w:val="SingleTxtGC"/>
        <w:tabs>
          <w:tab w:val="clear" w:pos="1134"/>
          <w:tab w:val="clear" w:pos="1565"/>
          <w:tab w:val="clear" w:pos="1996"/>
          <w:tab w:val="clear" w:pos="2427"/>
          <w:tab w:val="left" w:pos="1792"/>
        </w:tabs>
      </w:pPr>
      <w:r w:rsidRPr="00CC7B81">
        <w:tab/>
      </w:r>
      <w:r w:rsidRPr="00CC7B81">
        <w:t>是</w:t>
      </w:r>
      <w:r w:rsidR="0067653D">
        <w:t xml:space="preserve"> </w:t>
      </w:r>
      <w:r w:rsidR="0067653D">
        <w:t></w:t>
      </w:r>
      <w:r w:rsidR="0067653D">
        <w:tab/>
      </w:r>
      <w:r w:rsidR="00CB4F71">
        <w:rPr>
          <w:rFonts w:hint="eastAsia"/>
        </w:rPr>
        <w:tab/>
      </w:r>
      <w:r w:rsidRPr="00CC7B81">
        <w:t>否</w:t>
      </w:r>
      <w:r w:rsidRPr="00CC7B81">
        <w:t xml:space="preserve"> </w:t>
      </w:r>
      <w:r w:rsidRPr="00CC7B81">
        <w:t></w:t>
      </w:r>
    </w:p>
    <w:p w:rsidR="00CC7B81" w:rsidRPr="00CC7B81" w:rsidRDefault="003F61D2" w:rsidP="00D143D1">
      <w:pPr>
        <w:pStyle w:val="SingleTxtGC"/>
        <w:tabs>
          <w:tab w:val="clear" w:pos="1565"/>
          <w:tab w:val="clear" w:pos="1996"/>
          <w:tab w:val="clear" w:pos="2427"/>
          <w:tab w:val="left" w:pos="1792"/>
          <w:tab w:val="left" w:pos="1820"/>
          <w:tab w:val="left" w:leader="dot" w:pos="8511"/>
        </w:tabs>
        <w:rPr>
          <w:rFonts w:hint="eastAsia"/>
        </w:rPr>
      </w:pPr>
      <w:r>
        <w:rPr>
          <w:rFonts w:hint="eastAsia"/>
        </w:rPr>
        <w:tab/>
      </w:r>
      <w:r w:rsidR="00CC7B81" w:rsidRPr="00CC7B81">
        <w:rPr>
          <w:rFonts w:hint="eastAsia"/>
        </w:rPr>
        <w:t>如果怀孕，失踪时大概已怀孕几个月？</w:t>
      </w:r>
      <w:r w:rsidR="007A4509">
        <w:rPr>
          <w:rFonts w:hint="eastAsia"/>
        </w:rPr>
        <w:tab/>
      </w:r>
    </w:p>
    <w:p w:rsidR="00CC7B81" w:rsidRPr="00CC7B81" w:rsidRDefault="00CC7B81" w:rsidP="003B2965">
      <w:pPr>
        <w:pStyle w:val="SingleTxtGC"/>
        <w:tabs>
          <w:tab w:val="clear" w:pos="1565"/>
          <w:tab w:val="left" w:pos="1820"/>
          <w:tab w:val="left" w:leader="dot" w:pos="8511"/>
        </w:tabs>
        <w:rPr>
          <w:rFonts w:hint="eastAsia"/>
        </w:rPr>
      </w:pPr>
      <w:r w:rsidRPr="00CC7B81">
        <w:t>3.1</w:t>
      </w:r>
      <w:r w:rsidRPr="00CC7B81">
        <w:rPr>
          <w:rFonts w:hint="eastAsia"/>
        </w:rPr>
        <w:t>6</w:t>
      </w:r>
      <w:r w:rsidRPr="00CC7B81">
        <w:tab/>
      </w:r>
      <w:r w:rsidRPr="00CC7B81">
        <w:rPr>
          <w:rFonts w:hint="eastAsia"/>
        </w:rPr>
        <w:t>如果认为相关的话</w:t>
      </w:r>
      <w:r w:rsidRPr="00CC7B81">
        <w:rPr>
          <w:rFonts w:hint="eastAsia"/>
        </w:rPr>
        <w:t>(</w:t>
      </w:r>
      <w:r w:rsidRPr="00CC7B81">
        <w:rPr>
          <w:rFonts w:hint="eastAsia"/>
        </w:rPr>
        <w:t>自愿填写</w:t>
      </w:r>
      <w:r w:rsidRPr="00CC7B81">
        <w:rPr>
          <w:rFonts w:hint="eastAsia"/>
        </w:rPr>
        <w:t>)</w:t>
      </w:r>
      <w:r w:rsidRPr="00CC7B81">
        <w:rPr>
          <w:rFonts w:hint="eastAsia"/>
        </w:rPr>
        <w:t>，请说明受害者是否属于任何群体</w:t>
      </w:r>
      <w:r w:rsidR="00EC4AD8">
        <w:rPr>
          <w:rFonts w:hint="eastAsia"/>
        </w:rPr>
        <w:t>(</w:t>
      </w:r>
      <w:r w:rsidRPr="00CC7B81">
        <w:rPr>
          <w:rFonts w:hint="eastAsia"/>
        </w:rPr>
        <w:t>土著人民、少数民族、政党或运动、工会、宗教团体、人权团体或非政府组织、同性恋、双性恋、</w:t>
      </w:r>
      <w:r w:rsidR="00286783">
        <w:rPr>
          <w:rFonts w:hint="eastAsia"/>
        </w:rPr>
        <w:t>跨性别</w:t>
      </w:r>
      <w:r w:rsidRPr="00CC7B81">
        <w:rPr>
          <w:rFonts w:hint="eastAsia"/>
        </w:rPr>
        <w:t>者或双性人等</w:t>
      </w:r>
      <w:r w:rsidR="00EC4AD8">
        <w:rPr>
          <w:rFonts w:hint="eastAsia"/>
        </w:rPr>
        <w:t>)</w:t>
      </w:r>
      <w:r w:rsidR="003B2965">
        <w:rPr>
          <w:rFonts w:hint="eastAsia"/>
        </w:rPr>
        <w:tab/>
      </w:r>
    </w:p>
    <w:p w:rsidR="00CC7B81" w:rsidRPr="00CC7B81" w:rsidRDefault="00CC7B81" w:rsidP="00FB7891">
      <w:pPr>
        <w:pStyle w:val="SingleTxtGC"/>
        <w:tabs>
          <w:tab w:val="clear" w:pos="1565"/>
          <w:tab w:val="left" w:pos="1820"/>
        </w:tabs>
      </w:pPr>
      <w:r w:rsidRPr="00CC7B81">
        <w:t>3.1</w:t>
      </w:r>
      <w:r w:rsidRPr="00CC7B81">
        <w:rPr>
          <w:rFonts w:hint="eastAsia"/>
        </w:rPr>
        <w:t>7</w:t>
      </w:r>
      <w:r w:rsidRPr="00CC7B81">
        <w:tab/>
      </w:r>
      <w:r w:rsidRPr="00CC7B81">
        <w:rPr>
          <w:rFonts w:hint="eastAsia"/>
        </w:rPr>
        <w:t>如果认为相关的话</w:t>
      </w:r>
      <w:r w:rsidRPr="00CC7B81">
        <w:rPr>
          <w:rFonts w:hint="eastAsia"/>
        </w:rPr>
        <w:t>(</w:t>
      </w:r>
      <w:r w:rsidRPr="00CC7B81">
        <w:rPr>
          <w:rFonts w:hint="eastAsia"/>
        </w:rPr>
        <w:t>自愿填写</w:t>
      </w:r>
      <w:r w:rsidRPr="00CC7B81">
        <w:rPr>
          <w:rFonts w:hint="eastAsia"/>
        </w:rPr>
        <w:t>)</w:t>
      </w:r>
      <w:r w:rsidRPr="00CC7B81">
        <w:rPr>
          <w:rFonts w:hint="eastAsia"/>
        </w:rPr>
        <w:t>，请说明受害者是否有残疾？</w:t>
      </w:r>
    </w:p>
    <w:p w:rsidR="00CC7B81" w:rsidRPr="00CC7B81" w:rsidRDefault="00CC7B81" w:rsidP="003B2965">
      <w:pPr>
        <w:pStyle w:val="SingleTxtGC"/>
        <w:tabs>
          <w:tab w:val="clear" w:pos="1565"/>
          <w:tab w:val="left" w:pos="1820"/>
        </w:tabs>
      </w:pPr>
      <w:r w:rsidRPr="00CC7B81">
        <w:tab/>
      </w:r>
      <w:r w:rsidRPr="00CC7B81">
        <w:t>是</w:t>
      </w:r>
      <w:r w:rsidR="00FB7891">
        <w:rPr>
          <w:rFonts w:hint="eastAsia"/>
        </w:rPr>
        <w:t xml:space="preserve"> </w:t>
      </w:r>
      <w:r w:rsidR="00FB7891">
        <w:t></w:t>
      </w:r>
      <w:r w:rsidR="00FB7891">
        <w:tab/>
      </w:r>
      <w:r w:rsidR="00DD7985">
        <w:rPr>
          <w:rFonts w:hint="eastAsia"/>
        </w:rPr>
        <w:tab/>
      </w:r>
      <w:r w:rsidRPr="00CC7B81">
        <w:t>否</w:t>
      </w:r>
      <w:r w:rsidR="00FB7891">
        <w:rPr>
          <w:rFonts w:hint="eastAsia"/>
        </w:rPr>
        <w:t xml:space="preserve"> </w:t>
      </w:r>
      <w:r w:rsidRPr="00CC7B81">
        <w:t></w:t>
      </w:r>
      <w:r w:rsidRPr="00CC7B81">
        <w:tab/>
      </w:r>
      <w:r w:rsidRPr="00CC7B81">
        <w:tab/>
      </w:r>
      <w:r w:rsidRPr="00CC7B81">
        <w:rPr>
          <w:rFonts w:hint="eastAsia"/>
        </w:rPr>
        <w:t>如果是，请</w:t>
      </w:r>
      <w:r w:rsidR="00E11A8D">
        <w:rPr>
          <w:rFonts w:hint="eastAsia"/>
        </w:rPr>
        <w:t>具体</w:t>
      </w:r>
      <w:r w:rsidRPr="00CC7B81">
        <w:rPr>
          <w:rFonts w:hint="eastAsia"/>
        </w:rPr>
        <w:t>说明。</w:t>
      </w:r>
    </w:p>
    <w:p w:rsidR="00CC7B81" w:rsidRPr="00CC7B81" w:rsidRDefault="00CC7B81" w:rsidP="003B2965">
      <w:pPr>
        <w:pStyle w:val="SingleTxtGC"/>
        <w:tabs>
          <w:tab w:val="clear" w:pos="1565"/>
          <w:tab w:val="left" w:pos="1820"/>
          <w:tab w:val="left" w:leader="dot" w:pos="8511"/>
        </w:tabs>
        <w:rPr>
          <w:rFonts w:hint="eastAsia"/>
        </w:rPr>
      </w:pPr>
      <w:r w:rsidRPr="00CC7B81">
        <w:t>3.1</w:t>
      </w:r>
      <w:r w:rsidRPr="00CC7B81">
        <w:rPr>
          <w:rFonts w:hint="eastAsia"/>
        </w:rPr>
        <w:t>8</w:t>
      </w:r>
      <w:r w:rsidR="00FB7891">
        <w:rPr>
          <w:rFonts w:hint="eastAsia"/>
        </w:rPr>
        <w:tab/>
      </w:r>
      <w:r w:rsidRPr="00CC7B81">
        <w:rPr>
          <w:rFonts w:hint="eastAsia"/>
        </w:rPr>
        <w:t>专业：</w:t>
      </w:r>
      <w:r w:rsidR="00BC16A7">
        <w:rPr>
          <w:rFonts w:hint="eastAsia"/>
        </w:rPr>
        <w:tab/>
      </w:r>
    </w:p>
    <w:p w:rsidR="00CC7B81" w:rsidRPr="00CC7B81" w:rsidRDefault="00CC7B81" w:rsidP="003B2965">
      <w:pPr>
        <w:pStyle w:val="SingleTxtGC"/>
        <w:tabs>
          <w:tab w:val="clear" w:pos="1565"/>
          <w:tab w:val="left" w:pos="1820"/>
          <w:tab w:val="left" w:leader="dot" w:pos="8511"/>
        </w:tabs>
        <w:rPr>
          <w:rFonts w:hint="eastAsia"/>
        </w:rPr>
      </w:pPr>
      <w:r w:rsidRPr="00CC7B81">
        <w:t>3.1</w:t>
      </w:r>
      <w:r w:rsidRPr="00CC7B81">
        <w:rPr>
          <w:rFonts w:hint="eastAsia"/>
        </w:rPr>
        <w:t>9</w:t>
      </w:r>
      <w:r w:rsidR="00FB7891">
        <w:rPr>
          <w:rFonts w:hint="eastAsia"/>
        </w:rPr>
        <w:tab/>
      </w:r>
      <w:r w:rsidRPr="00CC7B81">
        <w:rPr>
          <w:rFonts w:hint="eastAsia"/>
        </w:rPr>
        <w:t>失踪时从事的职业或行业：</w:t>
      </w:r>
      <w:r w:rsidR="003B2965">
        <w:rPr>
          <w:rFonts w:hint="eastAsia"/>
        </w:rPr>
        <w:tab/>
      </w:r>
    </w:p>
    <w:p w:rsidR="00CC7B81" w:rsidRPr="00CC7B81" w:rsidRDefault="00CC7B81" w:rsidP="00CE6454">
      <w:pPr>
        <w:pStyle w:val="SingleTxtGC"/>
        <w:tabs>
          <w:tab w:val="clear" w:pos="1565"/>
          <w:tab w:val="left" w:pos="1820"/>
          <w:tab w:val="left" w:leader="dot" w:pos="8511"/>
        </w:tabs>
        <w:rPr>
          <w:rFonts w:hint="eastAsia"/>
        </w:rPr>
      </w:pPr>
      <w:r w:rsidRPr="00CC7B81">
        <w:t>3.</w:t>
      </w:r>
      <w:r w:rsidRPr="00CC7B81">
        <w:rPr>
          <w:rFonts w:hint="eastAsia"/>
        </w:rPr>
        <w:t>20</w:t>
      </w:r>
      <w:r w:rsidR="00FB7891">
        <w:rPr>
          <w:rFonts w:hint="eastAsia"/>
        </w:rPr>
        <w:tab/>
      </w:r>
      <w:r w:rsidRPr="00CC7B81">
        <w:rPr>
          <w:rFonts w:hint="eastAsia"/>
        </w:rPr>
        <w:t>以前的职业活动和其他相关活动</w:t>
      </w:r>
      <w:r w:rsidRPr="00CC7B81">
        <w:rPr>
          <w:rFonts w:hint="eastAsia"/>
        </w:rPr>
        <w:t>(</w:t>
      </w:r>
      <w:r w:rsidRPr="00CC7B81">
        <w:rPr>
          <w:rFonts w:hint="eastAsia"/>
        </w:rPr>
        <w:t>自愿填写</w:t>
      </w:r>
      <w:r w:rsidRPr="00CC7B81">
        <w:rPr>
          <w:rFonts w:hint="eastAsia"/>
        </w:rPr>
        <w:t>)</w:t>
      </w:r>
      <w:r w:rsidRPr="00CC7B81">
        <w:rPr>
          <w:rFonts w:hint="eastAsia"/>
        </w:rPr>
        <w:t>：</w:t>
      </w:r>
      <w:r w:rsidR="00895FBC">
        <w:rPr>
          <w:rFonts w:hint="eastAsia"/>
        </w:rPr>
        <w:tab/>
      </w:r>
    </w:p>
    <w:p w:rsidR="00CC7B81" w:rsidRDefault="00C66EE4" w:rsidP="00C66EE4">
      <w:pPr>
        <w:pStyle w:val="SingleTxtGC"/>
        <w:tabs>
          <w:tab w:val="clear" w:pos="1565"/>
          <w:tab w:val="clear" w:pos="1996"/>
          <w:tab w:val="clear" w:pos="2427"/>
          <w:tab w:val="left" w:leader="dot" w:pos="8511"/>
        </w:tabs>
        <w:rPr>
          <w:rFonts w:hint="eastAsia"/>
        </w:rPr>
      </w:pPr>
      <w:r>
        <w:rPr>
          <w:rFonts w:hint="eastAsia"/>
        </w:rPr>
        <w:tab/>
      </w:r>
    </w:p>
    <w:p w:rsidR="00C66EE4" w:rsidRPr="00CC7B81" w:rsidRDefault="00C66EE4" w:rsidP="00C66EE4">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A9763C" w:rsidP="00A9763C">
      <w:pPr>
        <w:pStyle w:val="H23GC"/>
        <w:rPr>
          <w:rFonts w:hint="eastAsia"/>
        </w:rPr>
      </w:pPr>
      <w:r>
        <w:rPr>
          <w:rFonts w:hint="eastAsia"/>
        </w:rPr>
        <w:tab/>
      </w:r>
      <w:r w:rsidR="00CC7B81" w:rsidRPr="00CC7B81">
        <w:t>4.</w:t>
      </w:r>
      <w:r w:rsidR="00CC7B81" w:rsidRPr="00CC7B81">
        <w:tab/>
      </w:r>
      <w:r w:rsidR="00CC7B81" w:rsidRPr="00CC7B81">
        <w:rPr>
          <w:rFonts w:hint="eastAsia"/>
        </w:rPr>
        <w:t>案件事实叙述</w:t>
      </w:r>
    </w:p>
    <w:p w:rsidR="00CC7B81" w:rsidRPr="00CC7B81" w:rsidRDefault="00CC7B81" w:rsidP="008F1B67">
      <w:pPr>
        <w:pStyle w:val="SingleTxtGC"/>
        <w:tabs>
          <w:tab w:val="clear" w:pos="1996"/>
          <w:tab w:val="clear" w:pos="2427"/>
          <w:tab w:val="left" w:pos="1820"/>
          <w:tab w:val="left" w:leader="dot" w:pos="8511"/>
        </w:tabs>
        <w:rPr>
          <w:rFonts w:hint="eastAsia"/>
        </w:rPr>
      </w:pPr>
      <w:r w:rsidRPr="00CC7B81">
        <w:t>4.1</w:t>
      </w:r>
      <w:r w:rsidRPr="00CC7B81">
        <w:tab/>
      </w:r>
      <w:r w:rsidRPr="00CC7B81">
        <w:rPr>
          <w:rFonts w:hint="eastAsia"/>
        </w:rPr>
        <w:t>失踪日期：</w:t>
      </w:r>
      <w:r w:rsidR="008F1B67">
        <w:rPr>
          <w:rFonts w:hint="eastAsia"/>
        </w:rPr>
        <w:tab/>
      </w:r>
    </w:p>
    <w:p w:rsidR="00CC7B81" w:rsidRPr="00CC7B81" w:rsidRDefault="00CC7B81" w:rsidP="008F1B67">
      <w:pPr>
        <w:pStyle w:val="SingleTxtGC"/>
        <w:tabs>
          <w:tab w:val="clear" w:pos="1996"/>
          <w:tab w:val="clear" w:pos="2427"/>
          <w:tab w:val="left" w:pos="1820"/>
          <w:tab w:val="left" w:leader="dot" w:pos="8511"/>
        </w:tabs>
        <w:rPr>
          <w:rFonts w:hint="eastAsia"/>
        </w:rPr>
      </w:pPr>
      <w:r w:rsidRPr="00CC7B81">
        <w:t>4.2</w:t>
      </w:r>
      <w:r w:rsidRPr="00CC7B81">
        <w:tab/>
      </w:r>
      <w:r w:rsidRPr="00CC7B81">
        <w:rPr>
          <w:rFonts w:hint="eastAsia"/>
        </w:rPr>
        <w:t>失踪发生的地点。请提供尽可能具体的信息，说明省、市、街道或任何其他相关信息：</w:t>
      </w:r>
      <w:r w:rsidR="008F1B67">
        <w:rPr>
          <w:rFonts w:hint="eastAsia"/>
        </w:rPr>
        <w:tab/>
      </w:r>
    </w:p>
    <w:p w:rsidR="00CC7B81" w:rsidRDefault="008F1B67" w:rsidP="008F1B67">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8F1B67">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F061D3">
      <w:pPr>
        <w:pStyle w:val="SingleTxtGC"/>
        <w:tabs>
          <w:tab w:val="left" w:leader="dot" w:pos="8511"/>
        </w:tabs>
        <w:rPr>
          <w:rFonts w:hint="eastAsia"/>
        </w:rPr>
      </w:pPr>
      <w:r w:rsidRPr="00CC7B81">
        <w:t>4.3</w:t>
      </w:r>
      <w:r w:rsidRPr="00CC7B81">
        <w:tab/>
      </w:r>
      <w:r w:rsidRPr="00CC7B81">
        <w:rPr>
          <w:rFonts w:hint="eastAsia"/>
        </w:rPr>
        <w:t>提供失踪发生时的情况和失踪方式，包括说明地方或地区背景、</w:t>
      </w:r>
      <w:r w:rsidR="001549D3">
        <w:rPr>
          <w:rFonts w:hint="eastAsia"/>
        </w:rPr>
        <w:t>据认为</w:t>
      </w:r>
      <w:r w:rsidRPr="00CC7B81">
        <w:rPr>
          <w:rFonts w:hint="eastAsia"/>
        </w:rPr>
        <w:t>受害者有风险的特定情况，该国最近是否发生过其他强迫失踪案件，特别是受害者亲属或与其亲近的人</w:t>
      </w:r>
      <w:r w:rsidR="003C1C79">
        <w:rPr>
          <w:rFonts w:hint="eastAsia"/>
        </w:rPr>
        <w:t>是否失踪过</w:t>
      </w:r>
      <w:r w:rsidRPr="00CC7B81">
        <w:rPr>
          <w:rFonts w:hint="eastAsia"/>
        </w:rPr>
        <w:t>，是否注意到受害者的</w:t>
      </w:r>
      <w:r w:rsidR="00AB268D">
        <w:rPr>
          <w:rFonts w:hint="eastAsia"/>
        </w:rPr>
        <w:t>日</w:t>
      </w:r>
      <w:r w:rsidRPr="00CC7B81">
        <w:rPr>
          <w:rFonts w:hint="eastAsia"/>
        </w:rPr>
        <w:t>常</w:t>
      </w:r>
      <w:r w:rsidR="00AB268D">
        <w:rPr>
          <w:rFonts w:hint="eastAsia"/>
        </w:rPr>
        <w:t>生活</w:t>
      </w:r>
      <w:r w:rsidRPr="00CC7B81">
        <w:rPr>
          <w:rFonts w:hint="eastAsia"/>
        </w:rPr>
        <w:t>习惯有任何异常：</w:t>
      </w:r>
    </w:p>
    <w:p w:rsidR="00CC7B81" w:rsidRDefault="00123619" w:rsidP="000E1FA1">
      <w:pPr>
        <w:pStyle w:val="SingleTxtGC"/>
        <w:tabs>
          <w:tab w:val="clear" w:pos="1565"/>
          <w:tab w:val="clear" w:pos="1996"/>
          <w:tab w:val="clear" w:pos="2427"/>
          <w:tab w:val="left" w:leader="dot" w:pos="8511"/>
        </w:tabs>
        <w:rPr>
          <w:rFonts w:hint="eastAsia"/>
        </w:rPr>
      </w:pPr>
      <w:r>
        <w:rPr>
          <w:rFonts w:hint="eastAsia"/>
        </w:rPr>
        <w:tab/>
      </w:r>
    </w:p>
    <w:p w:rsidR="00CC7B81" w:rsidRDefault="00123619" w:rsidP="000E1FA1">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0E1FA1">
      <w:pPr>
        <w:pStyle w:val="SingleTxtGC"/>
        <w:tabs>
          <w:tab w:val="clear" w:pos="1565"/>
          <w:tab w:val="clear" w:pos="1996"/>
          <w:tab w:val="clear" w:pos="2427"/>
          <w:tab w:val="left" w:leader="dot" w:pos="8511"/>
        </w:tabs>
        <w:rPr>
          <w:rFonts w:hint="eastAsia"/>
        </w:rPr>
      </w:pPr>
      <w:r>
        <w:rPr>
          <w:rFonts w:hint="eastAsia"/>
        </w:rPr>
        <w:tab/>
      </w:r>
    </w:p>
    <w:p w:rsidR="00CC7B81" w:rsidRDefault="00CC7B81" w:rsidP="00744EBE">
      <w:pPr>
        <w:pStyle w:val="SingleTxtGC"/>
        <w:tabs>
          <w:tab w:val="left" w:leader="dot" w:pos="8511"/>
        </w:tabs>
        <w:rPr>
          <w:rFonts w:hint="eastAsia"/>
        </w:rPr>
      </w:pPr>
      <w:r w:rsidRPr="00CC7B81">
        <w:t>4.4</w:t>
      </w:r>
      <w:r w:rsidRPr="00CC7B81">
        <w:tab/>
      </w:r>
      <w:r w:rsidRPr="00CC7B81">
        <w:rPr>
          <w:rFonts w:hint="eastAsia"/>
        </w:rPr>
        <w:t>说明失踪者最后被人看见的日期和地点，如果该日期不同于失踪日期的话</w:t>
      </w:r>
      <w:r w:rsidRPr="00CC7B81">
        <w:rPr>
          <w:rFonts w:hint="eastAsia"/>
        </w:rPr>
        <w:t>(</w:t>
      </w:r>
      <w:r w:rsidRPr="00CC7B81">
        <w:rPr>
          <w:rFonts w:hint="eastAsia"/>
        </w:rPr>
        <w:t>例如，如果有人在失踪后，后来被人在监狱中看到</w:t>
      </w:r>
      <w:r w:rsidRPr="00CC7B81">
        <w:rPr>
          <w:rFonts w:hint="eastAsia"/>
        </w:rPr>
        <w:t>)</w:t>
      </w:r>
      <w:r w:rsidRPr="00CC7B81">
        <w:rPr>
          <w:rFonts w:hint="eastAsia"/>
        </w:rPr>
        <w:t>：</w:t>
      </w:r>
      <w:r w:rsidR="0063198C">
        <w:rPr>
          <w:rFonts w:hint="eastAsia"/>
        </w:rPr>
        <w:tab/>
      </w:r>
    </w:p>
    <w:p w:rsidR="00E0409E" w:rsidRDefault="00E0409E" w:rsidP="00E0409E">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4B6958">
      <w:pPr>
        <w:pStyle w:val="SingleTxtGC"/>
        <w:tabs>
          <w:tab w:val="clear" w:pos="1565"/>
          <w:tab w:val="left" w:pos="1690"/>
        </w:tabs>
        <w:rPr>
          <w:rFonts w:hint="eastAsia"/>
        </w:rPr>
      </w:pPr>
      <w:r w:rsidRPr="00CC7B81">
        <w:t>4.5</w:t>
      </w:r>
      <w:r w:rsidRPr="00CC7B81">
        <w:tab/>
      </w:r>
      <w:r w:rsidRPr="00CC7B81">
        <w:rPr>
          <w:rFonts w:hint="eastAsia"/>
        </w:rPr>
        <w:t>据认为对失踪负有责任的个人：</w:t>
      </w:r>
    </w:p>
    <w:p w:rsidR="00CC7B81" w:rsidRPr="00CC7B81" w:rsidRDefault="00744EBE" w:rsidP="00744EBE">
      <w:pPr>
        <w:pStyle w:val="SingleTxtGC"/>
        <w:tabs>
          <w:tab w:val="left" w:leader="dot" w:pos="8511"/>
        </w:tabs>
        <w:rPr>
          <w:rFonts w:hint="eastAsia"/>
        </w:rPr>
      </w:pPr>
      <w:r>
        <w:rPr>
          <w:rFonts w:hint="eastAsia"/>
        </w:rPr>
        <w:tab/>
        <w:t>(a)</w:t>
      </w:r>
      <w:r>
        <w:rPr>
          <w:rFonts w:hint="eastAsia"/>
        </w:rPr>
        <w:tab/>
      </w:r>
      <w:r w:rsidR="00CC7B81" w:rsidRPr="00CC7B81">
        <w:rPr>
          <w:rFonts w:hint="eastAsia"/>
        </w:rPr>
        <w:t>说明据认为对失踪负有责任的个人所属的政府</w:t>
      </w:r>
      <w:r w:rsidR="00AB268D">
        <w:rPr>
          <w:rFonts w:hint="eastAsia"/>
        </w:rPr>
        <w:t>部门</w:t>
      </w:r>
      <w:r w:rsidR="00CC7B81" w:rsidRPr="00CC7B81">
        <w:rPr>
          <w:rFonts w:hint="eastAsia"/>
        </w:rPr>
        <w:t>或治安部队，以及你为何认为他们负有责任：</w:t>
      </w:r>
      <w:r>
        <w:rPr>
          <w:rFonts w:hint="eastAsia"/>
        </w:rPr>
        <w:tab/>
      </w:r>
    </w:p>
    <w:p w:rsidR="00744EBE" w:rsidRDefault="00744EBE"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744EBE" w:rsidP="00E73B3C">
      <w:pPr>
        <w:pStyle w:val="SingleTxtGC"/>
        <w:tabs>
          <w:tab w:val="clear" w:pos="1565"/>
          <w:tab w:val="clear" w:pos="1996"/>
          <w:tab w:val="clear" w:pos="2427"/>
          <w:tab w:val="left" w:leader="dot" w:pos="8511"/>
        </w:tabs>
        <w:rPr>
          <w:rFonts w:hint="eastAsia"/>
        </w:rPr>
      </w:pPr>
      <w:r>
        <w:rPr>
          <w:rFonts w:hint="eastAsia"/>
        </w:rPr>
        <w:tab/>
      </w:r>
    </w:p>
    <w:p w:rsidR="00CC7B81" w:rsidRDefault="00F061D3" w:rsidP="00F061D3">
      <w:pPr>
        <w:pStyle w:val="SingleTxtGC"/>
        <w:tabs>
          <w:tab w:val="left" w:leader="dot" w:pos="8511"/>
        </w:tabs>
        <w:rPr>
          <w:rFonts w:hint="eastAsia"/>
        </w:rPr>
      </w:pPr>
      <w:r>
        <w:rPr>
          <w:rFonts w:hint="eastAsia"/>
        </w:rPr>
        <w:tab/>
        <w:t>(b)</w:t>
      </w:r>
      <w:r>
        <w:rPr>
          <w:rFonts w:hint="eastAsia"/>
        </w:rPr>
        <w:tab/>
      </w:r>
      <w:r w:rsidR="00CC7B81" w:rsidRPr="00CC7B81">
        <w:rPr>
          <w:rFonts w:hint="eastAsia"/>
        </w:rPr>
        <w:t>如果据认为对失踪负有责任的个人无法确定为国家人员，请说明你为何认为政府</w:t>
      </w:r>
      <w:r w:rsidR="00D64F19">
        <w:rPr>
          <w:rFonts w:hint="eastAsia"/>
        </w:rPr>
        <w:t>部门</w:t>
      </w:r>
      <w:r w:rsidR="00CC7B81" w:rsidRPr="00CC7B81">
        <w:rPr>
          <w:rFonts w:hint="eastAsia"/>
        </w:rPr>
        <w:t>或与之相关的人员应当对事件负责</w:t>
      </w:r>
      <w:r w:rsidR="00CC7B81" w:rsidRPr="00CC7B81">
        <w:rPr>
          <w:rFonts w:hint="eastAsia"/>
        </w:rPr>
        <w:t>(</w:t>
      </w:r>
      <w:r w:rsidR="00CC7B81" w:rsidRPr="00CC7B81">
        <w:rPr>
          <w:rFonts w:hint="eastAsia"/>
        </w:rPr>
        <w:t>例如，如果你认为他们的行为得到国家授权、支持、默许或批准</w:t>
      </w:r>
      <w:r w:rsidR="00CC7B81" w:rsidRPr="00CC7B81">
        <w:rPr>
          <w:rFonts w:hint="eastAsia"/>
        </w:rPr>
        <w:t>)</w:t>
      </w:r>
      <w:r w:rsidR="00CC7B81" w:rsidRPr="00CC7B81">
        <w:rPr>
          <w:rFonts w:hint="eastAsia"/>
        </w:rPr>
        <w:t>：</w:t>
      </w:r>
      <w:r>
        <w:rPr>
          <w:rFonts w:hint="eastAsia"/>
        </w:rPr>
        <w:tab/>
      </w:r>
    </w:p>
    <w:p w:rsidR="009358D3" w:rsidRPr="00CC7B81" w:rsidRDefault="009358D3" w:rsidP="009358D3">
      <w:pPr>
        <w:pStyle w:val="SingleTxtGC"/>
        <w:tabs>
          <w:tab w:val="clear" w:pos="1565"/>
          <w:tab w:val="clear" w:pos="1996"/>
          <w:tab w:val="clear" w:pos="2427"/>
          <w:tab w:val="left" w:leader="dot" w:pos="8511"/>
        </w:tabs>
        <w:rPr>
          <w:rFonts w:hint="eastAsia"/>
        </w:rPr>
      </w:pPr>
      <w:r>
        <w:rPr>
          <w:rFonts w:hint="eastAsia"/>
        </w:rPr>
        <w:tab/>
      </w:r>
    </w:p>
    <w:p w:rsidR="009358D3" w:rsidRPr="00CC7B81" w:rsidRDefault="009358D3" w:rsidP="009358D3">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123619">
      <w:pPr>
        <w:pStyle w:val="SingleTxtGC"/>
        <w:tabs>
          <w:tab w:val="left" w:leader="dot" w:pos="8511"/>
        </w:tabs>
        <w:rPr>
          <w:rFonts w:hint="eastAsia"/>
        </w:rPr>
      </w:pPr>
      <w:r w:rsidRPr="00CC7B81">
        <w:t>4.</w:t>
      </w:r>
      <w:r w:rsidRPr="00CC7B81">
        <w:rPr>
          <w:rFonts w:hint="eastAsia"/>
        </w:rPr>
        <w:t>6</w:t>
      </w:r>
      <w:r w:rsidRPr="00CC7B81">
        <w:tab/>
      </w:r>
      <w:r w:rsidRPr="00CC7B81">
        <w:rPr>
          <w:rFonts w:hint="eastAsia"/>
        </w:rPr>
        <w:t>提供有助于主管</w:t>
      </w:r>
      <w:r w:rsidR="00D64F19">
        <w:rPr>
          <w:rFonts w:hint="eastAsia"/>
        </w:rPr>
        <w:t>部门</w:t>
      </w:r>
      <w:r w:rsidRPr="00CC7B81">
        <w:rPr>
          <w:rFonts w:hint="eastAsia"/>
        </w:rPr>
        <w:t>查明失踪者身份的信息：体态描述、病史、牙科记录、对失踪者面貌、头发、眼睛、鼻子、耳朵、胡子、显著特点或标记、医疗信息、牙齿特征、牙科修补等，以及关于受害者在失踪时着装的任何信息：</w:t>
      </w:r>
      <w:r w:rsidR="00772B96">
        <w:rPr>
          <w:rFonts w:hint="eastAsia"/>
        </w:rPr>
        <w:tab/>
      </w:r>
    </w:p>
    <w:p w:rsidR="00CC7B81" w:rsidRDefault="00772B96" w:rsidP="00E73B3C">
      <w:pPr>
        <w:pStyle w:val="SingleTxtGC"/>
        <w:tabs>
          <w:tab w:val="clear" w:pos="1565"/>
          <w:tab w:val="clear" w:pos="1996"/>
          <w:tab w:val="clear" w:pos="2427"/>
          <w:tab w:val="left" w:leader="dot" w:pos="8511"/>
        </w:tabs>
        <w:rPr>
          <w:rFonts w:hint="eastAsia"/>
        </w:rPr>
      </w:pPr>
      <w:r>
        <w:rPr>
          <w:rFonts w:hint="eastAsia"/>
        </w:rPr>
        <w:tab/>
      </w:r>
    </w:p>
    <w:p w:rsidR="0063198C" w:rsidRDefault="0063198C" w:rsidP="00E73B3C">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156B19">
      <w:pPr>
        <w:pStyle w:val="SingleTxtGC"/>
        <w:tabs>
          <w:tab w:val="left" w:leader="dot" w:pos="8511"/>
        </w:tabs>
        <w:rPr>
          <w:rFonts w:hint="eastAsia"/>
        </w:rPr>
      </w:pPr>
      <w:r w:rsidRPr="00CC7B81">
        <w:t>4.</w:t>
      </w:r>
      <w:r w:rsidRPr="00CC7B81">
        <w:rPr>
          <w:rFonts w:hint="eastAsia"/>
        </w:rPr>
        <w:t>7</w:t>
      </w:r>
      <w:r w:rsidRPr="00CC7B81">
        <w:tab/>
      </w:r>
      <w:r w:rsidRPr="00CC7B81">
        <w:rPr>
          <w:rFonts w:hint="eastAsia"/>
        </w:rPr>
        <w:t>提供与案件有关的任何补充信息：</w:t>
      </w:r>
      <w:r w:rsidR="00156B19">
        <w:rPr>
          <w:rFonts w:hint="eastAsia"/>
        </w:rPr>
        <w:tab/>
      </w:r>
    </w:p>
    <w:p w:rsidR="00156B19" w:rsidRDefault="00156B19"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156B19"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D749A9" w:rsidP="00D749A9">
      <w:pPr>
        <w:pStyle w:val="H23GC"/>
        <w:rPr>
          <w:rFonts w:hint="eastAsia"/>
        </w:rPr>
      </w:pPr>
      <w:r>
        <w:rPr>
          <w:rFonts w:hint="eastAsia"/>
        </w:rPr>
        <w:tab/>
      </w:r>
      <w:r w:rsidR="00CC7B81" w:rsidRPr="00CC7B81">
        <w:t>5.</w:t>
      </w:r>
      <w:r w:rsidR="00CC7B81" w:rsidRPr="00CC7B81">
        <w:tab/>
      </w:r>
      <w:r w:rsidR="00CC7B81" w:rsidRPr="00CC7B81">
        <w:rPr>
          <w:rFonts w:hint="eastAsia"/>
        </w:rPr>
        <w:t>向政府主管机构陈述案件事实：</w:t>
      </w:r>
    </w:p>
    <w:p w:rsidR="00CC7B81" w:rsidRPr="00CC7B81" w:rsidRDefault="00CC7B81" w:rsidP="00D749A9">
      <w:pPr>
        <w:pStyle w:val="SingleTxtGC"/>
        <w:tabs>
          <w:tab w:val="clear" w:pos="1565"/>
          <w:tab w:val="left" w:pos="1690"/>
        </w:tabs>
        <w:rPr>
          <w:rFonts w:hint="eastAsia"/>
        </w:rPr>
      </w:pPr>
      <w:r w:rsidRPr="00CC7B81">
        <w:t>5.1</w:t>
      </w:r>
      <w:r w:rsidRPr="00CC7B81">
        <w:tab/>
      </w:r>
      <w:r w:rsidRPr="00CC7B81">
        <w:rPr>
          <w:rFonts w:hint="eastAsia"/>
        </w:rPr>
        <w:t>说明为查找失踪者采取的所有措施，包括所联系的主管部门或机构：</w:t>
      </w:r>
    </w:p>
    <w:p w:rsidR="00CC7B81" w:rsidRDefault="00CC7B81" w:rsidP="00E73B3C">
      <w:pPr>
        <w:pStyle w:val="SingleTxtGC"/>
        <w:tabs>
          <w:tab w:val="clear" w:pos="1565"/>
          <w:tab w:val="clear" w:pos="1996"/>
          <w:tab w:val="clear" w:pos="2427"/>
          <w:tab w:val="left" w:leader="dot" w:pos="8511"/>
        </w:tabs>
        <w:rPr>
          <w:rFonts w:hint="eastAsia"/>
        </w:rPr>
      </w:pPr>
      <w:r w:rsidRPr="00CC7B81">
        <w:rPr>
          <w:rFonts w:hint="eastAsia"/>
        </w:rPr>
        <w:t>采取的行动和由谁采取：</w:t>
      </w:r>
      <w:r w:rsidR="00772B96">
        <w:rPr>
          <w:rFonts w:hint="eastAsia"/>
        </w:rPr>
        <w:tab/>
      </w:r>
    </w:p>
    <w:p w:rsidR="00E0409E" w:rsidRPr="00CC7B81" w:rsidRDefault="00E0409E"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B86151">
      <w:pPr>
        <w:pStyle w:val="SingleTxtGC"/>
        <w:tabs>
          <w:tab w:val="left" w:leader="dot" w:pos="8511"/>
        </w:tabs>
        <w:rPr>
          <w:rFonts w:hint="eastAsia"/>
        </w:rPr>
      </w:pPr>
      <w:r w:rsidRPr="00CC7B81">
        <w:rPr>
          <w:rFonts w:hint="eastAsia"/>
        </w:rPr>
        <w:t>采取行动的日期：</w:t>
      </w:r>
      <w:r w:rsidR="00772B96">
        <w:rPr>
          <w:rFonts w:hint="eastAsia"/>
        </w:rPr>
        <w:tab/>
      </w:r>
    </w:p>
    <w:p w:rsidR="00E66AB8" w:rsidRDefault="00E66AB8"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B86151">
      <w:pPr>
        <w:pStyle w:val="SingleTxtGC"/>
        <w:tabs>
          <w:tab w:val="left" w:leader="dot" w:pos="8511"/>
        </w:tabs>
        <w:rPr>
          <w:rFonts w:hint="eastAsia"/>
        </w:rPr>
      </w:pPr>
      <w:r w:rsidRPr="00CC7B81">
        <w:rPr>
          <w:rFonts w:hint="eastAsia"/>
        </w:rPr>
        <w:t>联系的主管部门或机构：</w:t>
      </w:r>
      <w:r w:rsidR="00B86151">
        <w:rPr>
          <w:rFonts w:hint="eastAsia"/>
        </w:rPr>
        <w:tab/>
      </w:r>
    </w:p>
    <w:p w:rsidR="00B86151" w:rsidRPr="00CC7B81" w:rsidRDefault="00B86151"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B86151">
      <w:pPr>
        <w:pStyle w:val="SingleTxtGC"/>
        <w:tabs>
          <w:tab w:val="clear" w:pos="1565"/>
          <w:tab w:val="clear" w:pos="1996"/>
          <w:tab w:val="clear" w:pos="2427"/>
          <w:tab w:val="left" w:leader="dot" w:pos="8511"/>
        </w:tabs>
        <w:rPr>
          <w:rFonts w:hint="eastAsia"/>
        </w:rPr>
      </w:pPr>
      <w:r w:rsidRPr="00CC7B81">
        <w:rPr>
          <w:rFonts w:hint="eastAsia"/>
        </w:rPr>
        <w:t>采取的措施：</w:t>
      </w:r>
      <w:r w:rsidR="00B86151">
        <w:rPr>
          <w:rFonts w:hint="eastAsia"/>
        </w:rPr>
        <w:tab/>
      </w:r>
    </w:p>
    <w:p w:rsidR="00156B19" w:rsidRPr="00CC7B81" w:rsidRDefault="00B86151" w:rsidP="00E73B3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E66AB8">
      <w:pPr>
        <w:pStyle w:val="SingleTxtGC"/>
        <w:tabs>
          <w:tab w:val="clear" w:pos="1565"/>
          <w:tab w:val="clear" w:pos="1996"/>
          <w:tab w:val="clear" w:pos="2427"/>
          <w:tab w:val="left" w:leader="dot" w:pos="8511"/>
        </w:tabs>
        <w:rPr>
          <w:rFonts w:hint="eastAsia"/>
        </w:rPr>
      </w:pPr>
      <w:r w:rsidRPr="00CC7B81">
        <w:rPr>
          <w:rFonts w:hint="eastAsia"/>
        </w:rPr>
        <w:t>结果：</w:t>
      </w:r>
      <w:r w:rsidR="00B86151">
        <w:rPr>
          <w:rFonts w:hint="eastAsia"/>
        </w:rPr>
        <w:tab/>
      </w:r>
    </w:p>
    <w:p w:rsidR="00CC7B81" w:rsidRDefault="00E66AB8" w:rsidP="00E73B3C">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E73B3C">
      <w:pPr>
        <w:pStyle w:val="SingleTxtGC"/>
        <w:tabs>
          <w:tab w:val="clear" w:pos="1565"/>
          <w:tab w:val="clear" w:pos="1996"/>
          <w:tab w:val="clear" w:pos="2427"/>
          <w:tab w:val="left" w:leader="dot" w:pos="8511"/>
        </w:tabs>
        <w:rPr>
          <w:rFonts w:hint="eastAsia"/>
        </w:rPr>
      </w:pPr>
      <w:r>
        <w:rPr>
          <w:rFonts w:hint="eastAsia"/>
        </w:rPr>
        <w:tab/>
      </w:r>
    </w:p>
    <w:p w:rsidR="00E0409E" w:rsidRDefault="00CC7B81" w:rsidP="009E6146">
      <w:pPr>
        <w:pStyle w:val="SingleTxtGC"/>
        <w:tabs>
          <w:tab w:val="clear" w:pos="1565"/>
          <w:tab w:val="left" w:pos="1690"/>
        </w:tabs>
        <w:rPr>
          <w:rFonts w:hint="eastAsia"/>
        </w:rPr>
      </w:pPr>
      <w:r w:rsidRPr="00CC7B81">
        <w:t>5.2</w:t>
      </w:r>
      <w:r w:rsidRPr="00CC7B81">
        <w:tab/>
      </w:r>
      <w:r w:rsidRPr="00CC7B81">
        <w:rPr>
          <w:rFonts w:hint="eastAsia"/>
        </w:rPr>
        <w:t>附上所有相关文件</w:t>
      </w:r>
      <w:r w:rsidRPr="00CC7B81">
        <w:rPr>
          <w:rFonts w:hint="eastAsia"/>
        </w:rPr>
        <w:t>(</w:t>
      </w:r>
      <w:r w:rsidRPr="00CC7B81">
        <w:rPr>
          <w:rFonts w:hint="eastAsia"/>
        </w:rPr>
        <w:t>行政或司法裁决</w:t>
      </w:r>
      <w:r w:rsidRPr="00CC7B81">
        <w:rPr>
          <w:rFonts w:hint="eastAsia"/>
        </w:rPr>
        <w:t>)</w:t>
      </w:r>
      <w:r w:rsidRPr="00CC7B81">
        <w:rPr>
          <w:rFonts w:hint="eastAsia"/>
        </w:rPr>
        <w:t>的副本。</w:t>
      </w:r>
    </w:p>
    <w:p w:rsidR="00CC7B81" w:rsidRPr="00E0409E" w:rsidRDefault="00CC7B81" w:rsidP="009E6146">
      <w:pPr>
        <w:pStyle w:val="SingleTxtGC"/>
        <w:tabs>
          <w:tab w:val="clear" w:pos="1565"/>
          <w:tab w:val="left" w:pos="1690"/>
        </w:tabs>
        <w:rPr>
          <w:rFonts w:eastAsia="SimHei" w:hint="eastAsia"/>
        </w:rPr>
      </w:pPr>
      <w:r w:rsidRPr="00E0409E">
        <w:rPr>
          <w:rFonts w:eastAsia="SimHei" w:hint="eastAsia"/>
        </w:rPr>
        <w:t>不要发送原件。</w:t>
      </w:r>
    </w:p>
    <w:p w:rsidR="00CC7B81" w:rsidRPr="00CC7B81" w:rsidRDefault="00CC7B81" w:rsidP="00C10538">
      <w:pPr>
        <w:pStyle w:val="SingleTxtGC"/>
        <w:tabs>
          <w:tab w:val="left" w:leader="dot" w:pos="8511"/>
        </w:tabs>
        <w:rPr>
          <w:rFonts w:hint="eastAsia"/>
        </w:rPr>
      </w:pPr>
      <w:r w:rsidRPr="00CC7B81">
        <w:t>5.3</w:t>
      </w:r>
      <w:r w:rsidRPr="00CC7B81">
        <w:tab/>
      </w:r>
      <w:r w:rsidRPr="00CC7B81">
        <w:rPr>
          <w:rFonts w:hint="eastAsia"/>
        </w:rPr>
        <w:t>如果无法采取任何正式行动查找失踪者，请说明原因：</w:t>
      </w:r>
      <w:r w:rsidR="00E66AB8">
        <w:rPr>
          <w:rFonts w:hint="eastAsia"/>
        </w:rPr>
        <w:tab/>
      </w:r>
    </w:p>
    <w:p w:rsidR="00E66AB8" w:rsidRDefault="00E66AB8" w:rsidP="00C10538">
      <w:pPr>
        <w:pStyle w:val="SingleTxtGC"/>
        <w:tabs>
          <w:tab w:val="clear" w:pos="1565"/>
          <w:tab w:val="clear" w:pos="1996"/>
          <w:tab w:val="clear" w:pos="2427"/>
          <w:tab w:val="left" w:leader="dot" w:pos="8511"/>
        </w:tabs>
        <w:rPr>
          <w:rFonts w:hint="eastAsia"/>
        </w:rPr>
      </w:pPr>
      <w:r>
        <w:rPr>
          <w:rFonts w:hint="eastAsia"/>
        </w:rPr>
        <w:tab/>
      </w:r>
    </w:p>
    <w:p w:rsidR="00CC7B81" w:rsidRDefault="00E66AB8" w:rsidP="00C10538">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C10538">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9E6146" w:rsidP="009E6146">
      <w:pPr>
        <w:pStyle w:val="H23GC"/>
        <w:rPr>
          <w:rFonts w:hint="eastAsia"/>
        </w:rPr>
      </w:pPr>
      <w:r>
        <w:rPr>
          <w:rFonts w:hint="eastAsia"/>
        </w:rPr>
        <w:tab/>
      </w:r>
      <w:r w:rsidR="00CC7B81" w:rsidRPr="00CC7B81">
        <w:rPr>
          <w:rFonts w:hint="eastAsia"/>
        </w:rPr>
        <w:t>6.</w:t>
      </w:r>
      <w:r>
        <w:rPr>
          <w:rFonts w:hint="eastAsia"/>
        </w:rPr>
        <w:tab/>
      </w:r>
      <w:r w:rsidR="00CC7B81" w:rsidRPr="00CC7B81">
        <w:rPr>
          <w:rFonts w:hint="eastAsia"/>
        </w:rPr>
        <w:t>采取临时措施或保护措施的请求</w:t>
      </w:r>
      <w:r w:rsidR="00CC7B81" w:rsidRPr="00CC7B81">
        <w:tab/>
      </w:r>
    </w:p>
    <w:p w:rsidR="00CC7B81" w:rsidRPr="00CC7B81" w:rsidRDefault="00CC7B81" w:rsidP="009E6146">
      <w:pPr>
        <w:pStyle w:val="SingleTxtGC"/>
        <w:tabs>
          <w:tab w:val="clear" w:pos="1565"/>
          <w:tab w:val="left" w:pos="1690"/>
        </w:tabs>
        <w:rPr>
          <w:rFonts w:hint="eastAsia"/>
        </w:rPr>
      </w:pPr>
      <w:r w:rsidRPr="00CC7B81">
        <w:t>6.1</w:t>
      </w:r>
      <w:r w:rsidRPr="00CC7B81">
        <w:tab/>
      </w:r>
      <w:r w:rsidRPr="00CC7B81">
        <w:rPr>
          <w:rFonts w:hint="eastAsia"/>
        </w:rPr>
        <w:t>你想让委员会请该国采取临时措施，以免给所称侵权行为的受害者或与查找失踪者有关的其他要素造成无法弥补的损害吗？</w:t>
      </w:r>
    </w:p>
    <w:p w:rsidR="00CC7B81" w:rsidRPr="00CC7B81" w:rsidRDefault="00CC7B81" w:rsidP="00281DC5">
      <w:pPr>
        <w:pStyle w:val="SingleTxtGC"/>
        <w:tabs>
          <w:tab w:val="clear" w:pos="1565"/>
          <w:tab w:val="left" w:pos="1690"/>
        </w:tabs>
      </w:pPr>
      <w:r w:rsidRPr="00CC7B81">
        <w:tab/>
      </w:r>
      <w:r w:rsidRPr="00CC7B81">
        <w:t>是</w:t>
      </w:r>
      <w:r w:rsidR="00281DC5">
        <w:t xml:space="preserve"> </w:t>
      </w:r>
      <w:r w:rsidR="00281DC5">
        <w:t></w:t>
      </w:r>
      <w:r w:rsidR="00CB4F71">
        <w:rPr>
          <w:rFonts w:hint="eastAsia"/>
        </w:rPr>
        <w:tab/>
      </w:r>
      <w:r w:rsidR="00281DC5">
        <w:tab/>
      </w:r>
      <w:r w:rsidRPr="00CC7B81">
        <w:t>否</w:t>
      </w:r>
      <w:r w:rsidRPr="00CC7B81">
        <w:t xml:space="preserve"> </w:t>
      </w:r>
      <w:r w:rsidRPr="00CC7B81">
        <w:t></w:t>
      </w:r>
    </w:p>
    <w:p w:rsidR="00CC7B81" w:rsidRPr="00CC7B81" w:rsidRDefault="00281DC5" w:rsidP="00281DC5">
      <w:pPr>
        <w:pStyle w:val="SingleTxtGC"/>
        <w:tabs>
          <w:tab w:val="clear" w:pos="1565"/>
          <w:tab w:val="left" w:pos="1690"/>
        </w:tabs>
        <w:rPr>
          <w:rFonts w:hint="eastAsia"/>
        </w:rPr>
      </w:pPr>
      <w:r>
        <w:rPr>
          <w:rFonts w:hint="eastAsia"/>
        </w:rPr>
        <w:t>6.2</w:t>
      </w:r>
      <w:r>
        <w:rPr>
          <w:rFonts w:hint="eastAsia"/>
        </w:rPr>
        <w:tab/>
      </w:r>
      <w:r w:rsidR="00CC7B81" w:rsidRPr="00CC7B81">
        <w:rPr>
          <w:rFonts w:hint="eastAsia"/>
        </w:rPr>
        <w:t>如果是，请提供以下信息：</w:t>
      </w:r>
    </w:p>
    <w:p w:rsidR="00CC7B81" w:rsidRPr="00CC7B81" w:rsidRDefault="00CC7B81" w:rsidP="002B7026">
      <w:pPr>
        <w:pStyle w:val="SingleTxtGC"/>
        <w:numPr>
          <w:ilvl w:val="0"/>
          <w:numId w:val="5"/>
        </w:numPr>
        <w:tabs>
          <w:tab w:val="left" w:leader="dot" w:pos="8511"/>
        </w:tabs>
        <w:jc w:val="left"/>
        <w:rPr>
          <w:rFonts w:hint="eastAsia"/>
        </w:rPr>
      </w:pPr>
      <w:r w:rsidRPr="00CC7B81">
        <w:rPr>
          <w:rFonts w:hint="eastAsia"/>
        </w:rPr>
        <w:t>说明受害者或与查找失踪者有关的其他要素面对的风险：</w:t>
      </w:r>
      <w:r w:rsidR="002B7026">
        <w:rPr>
          <w:rFonts w:hint="eastAsia"/>
        </w:rPr>
        <w:tab/>
      </w:r>
    </w:p>
    <w:p w:rsidR="00CC7B81" w:rsidRPr="00CC7B81" w:rsidRDefault="002B7026" w:rsidP="002B7026">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9861E6">
      <w:pPr>
        <w:pStyle w:val="SingleTxtGC"/>
        <w:numPr>
          <w:ilvl w:val="0"/>
          <w:numId w:val="5"/>
        </w:numPr>
        <w:tabs>
          <w:tab w:val="left" w:leader="dot" w:pos="8511"/>
        </w:tabs>
        <w:jc w:val="left"/>
        <w:rPr>
          <w:rFonts w:hint="eastAsia"/>
        </w:rPr>
      </w:pPr>
      <w:r w:rsidRPr="00CC7B81">
        <w:rPr>
          <w:rFonts w:hint="eastAsia"/>
        </w:rPr>
        <w:t>说明可能无法弥补的损害的性质：</w:t>
      </w:r>
      <w:r w:rsidR="009861E6">
        <w:rPr>
          <w:rFonts w:hint="eastAsia"/>
        </w:rPr>
        <w:tab/>
      </w:r>
    </w:p>
    <w:p w:rsidR="00CC7B81" w:rsidRPr="00CC7B81" w:rsidRDefault="009861E6" w:rsidP="009861E6">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9861E6" w:rsidP="009861E6">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2F6ADC">
      <w:pPr>
        <w:pStyle w:val="SingleTxtGC"/>
        <w:numPr>
          <w:ilvl w:val="0"/>
          <w:numId w:val="5"/>
        </w:numPr>
        <w:tabs>
          <w:tab w:val="left" w:leader="dot" w:pos="8511"/>
        </w:tabs>
        <w:jc w:val="left"/>
        <w:rPr>
          <w:rFonts w:hint="eastAsia"/>
        </w:rPr>
      </w:pPr>
      <w:r w:rsidRPr="00CC7B81">
        <w:rPr>
          <w:rFonts w:hint="eastAsia"/>
        </w:rPr>
        <w:t>说明该国为避免可能无法弥补的损害可采取的措施：</w:t>
      </w:r>
      <w:r w:rsidR="002F6ADC">
        <w:rPr>
          <w:rFonts w:hint="eastAsia"/>
        </w:rPr>
        <w:tab/>
      </w:r>
    </w:p>
    <w:p w:rsidR="00CC7B81" w:rsidRDefault="002F6ADC" w:rsidP="002F6ADC">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2F6ADC">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A24F08">
      <w:pPr>
        <w:pStyle w:val="SingleTxtGC"/>
        <w:tabs>
          <w:tab w:val="clear" w:pos="1565"/>
          <w:tab w:val="left" w:pos="1690"/>
        </w:tabs>
        <w:rPr>
          <w:rFonts w:hint="eastAsia"/>
        </w:rPr>
      </w:pPr>
      <w:r w:rsidRPr="00CC7B81">
        <w:t>6.</w:t>
      </w:r>
      <w:r w:rsidRPr="00CC7B81">
        <w:rPr>
          <w:rFonts w:hint="eastAsia"/>
        </w:rPr>
        <w:t>3</w:t>
      </w:r>
      <w:r w:rsidRPr="00CC7B81">
        <w:tab/>
      </w:r>
      <w:r w:rsidRPr="00CC7B81">
        <w:rPr>
          <w:rFonts w:hint="eastAsia"/>
        </w:rPr>
        <w:t>你想让委员会请该国采取措施保护申诉人、证人、失踪者的亲属及其辩护律师以及参与调查者吗？</w:t>
      </w:r>
    </w:p>
    <w:p w:rsidR="00CC7B81" w:rsidRPr="00CC7B81" w:rsidRDefault="00CC7B81" w:rsidP="00A24F08">
      <w:pPr>
        <w:pStyle w:val="SingleTxtGC"/>
        <w:tabs>
          <w:tab w:val="clear" w:pos="1565"/>
          <w:tab w:val="left" w:pos="1690"/>
        </w:tabs>
      </w:pPr>
      <w:r w:rsidRPr="00CC7B81">
        <w:tab/>
      </w:r>
      <w:r w:rsidRPr="00CC7B81">
        <w:t>是</w:t>
      </w:r>
      <w:r w:rsidR="00A24F08">
        <w:t xml:space="preserve"> </w:t>
      </w:r>
      <w:r w:rsidR="00A24F08">
        <w:t></w:t>
      </w:r>
      <w:r w:rsidR="00CB4F71">
        <w:rPr>
          <w:rFonts w:hint="eastAsia"/>
        </w:rPr>
        <w:tab/>
      </w:r>
      <w:r w:rsidR="00A24F08">
        <w:tab/>
      </w:r>
      <w:r w:rsidRPr="00CC7B81">
        <w:t>否</w:t>
      </w:r>
      <w:r w:rsidRPr="00CC7B81">
        <w:t xml:space="preserve"> </w:t>
      </w:r>
      <w:r w:rsidRPr="00CC7B81">
        <w:t></w:t>
      </w:r>
    </w:p>
    <w:p w:rsidR="00CC7B81" w:rsidRPr="00CC7B81" w:rsidRDefault="00CC7B81" w:rsidP="009D3843">
      <w:pPr>
        <w:pStyle w:val="SingleTxtGC"/>
        <w:tabs>
          <w:tab w:val="clear" w:pos="1565"/>
          <w:tab w:val="clear" w:pos="1996"/>
          <w:tab w:val="left" w:pos="1690"/>
        </w:tabs>
        <w:rPr>
          <w:rFonts w:hint="eastAsia"/>
        </w:rPr>
      </w:pPr>
      <w:r w:rsidRPr="00CC7B81">
        <w:t>6.</w:t>
      </w:r>
      <w:r w:rsidRPr="00CC7B81">
        <w:rPr>
          <w:rFonts w:hint="eastAsia"/>
        </w:rPr>
        <w:t>4</w:t>
      </w:r>
      <w:r w:rsidRPr="00CC7B81">
        <w:tab/>
      </w:r>
      <w:r w:rsidRPr="00CC7B81">
        <w:rPr>
          <w:rFonts w:hint="eastAsia"/>
        </w:rPr>
        <w:t>如果是，请提供以下信息：</w:t>
      </w:r>
    </w:p>
    <w:p w:rsidR="00CC7B81" w:rsidRPr="00CC7B81" w:rsidRDefault="005970D6" w:rsidP="00921FA5">
      <w:pPr>
        <w:pStyle w:val="SingleTxtGC"/>
        <w:tabs>
          <w:tab w:val="left" w:leader="dot" w:pos="8511"/>
        </w:tabs>
        <w:rPr>
          <w:rFonts w:hint="eastAsia"/>
        </w:rPr>
      </w:pPr>
      <w:r>
        <w:rPr>
          <w:rFonts w:hint="eastAsia"/>
        </w:rPr>
        <w:tab/>
        <w:t>(a)</w:t>
      </w:r>
      <w:r>
        <w:rPr>
          <w:rFonts w:hint="eastAsia"/>
        </w:rPr>
        <w:tab/>
      </w:r>
      <w:r w:rsidR="00CC7B81" w:rsidRPr="00CC7B81">
        <w:rPr>
          <w:rFonts w:hint="eastAsia"/>
        </w:rPr>
        <w:t>请求对谁采取保护措施</w:t>
      </w:r>
      <w:r w:rsidR="00CC7B81" w:rsidRPr="00CC7B81">
        <w:rPr>
          <w:rFonts w:hint="eastAsia"/>
        </w:rPr>
        <w:t>(</w:t>
      </w:r>
      <w:r w:rsidR="00CC7B81" w:rsidRPr="00CC7B81">
        <w:rPr>
          <w:rFonts w:hint="eastAsia"/>
        </w:rPr>
        <w:t>姓名及与相关案件的联系</w:t>
      </w:r>
      <w:r w:rsidR="00CC7B81" w:rsidRPr="00CC7B81">
        <w:rPr>
          <w:rFonts w:hint="eastAsia"/>
        </w:rPr>
        <w:t>)</w:t>
      </w:r>
      <w:r w:rsidR="00CC7B81" w:rsidRPr="00CC7B81">
        <w:rPr>
          <w:rFonts w:hint="eastAsia"/>
        </w:rPr>
        <w:t>：</w:t>
      </w:r>
      <w:r w:rsidR="00CA7A5E">
        <w:rPr>
          <w:rFonts w:hint="eastAsia"/>
        </w:rPr>
        <w:tab/>
      </w:r>
    </w:p>
    <w:p w:rsidR="00CC7B81" w:rsidRDefault="00AD6DE6" w:rsidP="00343405">
      <w:pPr>
        <w:pStyle w:val="SingleTxtGC"/>
        <w:tabs>
          <w:tab w:val="clear" w:pos="1565"/>
          <w:tab w:val="clear" w:pos="1996"/>
          <w:tab w:val="clear" w:pos="2427"/>
          <w:tab w:val="left" w:leader="dot" w:pos="8511"/>
        </w:tabs>
        <w:rPr>
          <w:rFonts w:hint="eastAsia"/>
        </w:rPr>
      </w:pPr>
      <w:r>
        <w:rPr>
          <w:rFonts w:hint="eastAsia"/>
        </w:rPr>
        <w:tab/>
      </w:r>
    </w:p>
    <w:p w:rsidR="00AD6DE6" w:rsidRPr="00CC7B81" w:rsidRDefault="00AD6DE6" w:rsidP="007A57E9">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D52DA9" w:rsidP="00D52DA9">
      <w:pPr>
        <w:pStyle w:val="SingleTxtGC"/>
        <w:tabs>
          <w:tab w:val="left" w:leader="dot" w:pos="8511"/>
        </w:tabs>
        <w:rPr>
          <w:rFonts w:hint="eastAsia"/>
        </w:rPr>
      </w:pPr>
      <w:r>
        <w:rPr>
          <w:rFonts w:hint="eastAsia"/>
        </w:rPr>
        <w:tab/>
        <w:t>(b)</w:t>
      </w:r>
      <w:r>
        <w:rPr>
          <w:rFonts w:hint="eastAsia"/>
        </w:rPr>
        <w:tab/>
      </w:r>
      <w:r w:rsidR="00CC7B81" w:rsidRPr="00CC7B81">
        <w:rPr>
          <w:rFonts w:hint="eastAsia"/>
        </w:rPr>
        <w:t>说明其面对的个人风险</w:t>
      </w:r>
      <w:r w:rsidR="00CC7B81" w:rsidRPr="00CC7B81">
        <w:rPr>
          <w:rFonts w:hint="eastAsia"/>
        </w:rPr>
        <w:t>(</w:t>
      </w:r>
      <w:r w:rsidR="00CC7B81" w:rsidRPr="00CC7B81">
        <w:rPr>
          <w:rFonts w:hint="eastAsia"/>
        </w:rPr>
        <w:t>例如压力、恐吓或报复行为</w:t>
      </w:r>
      <w:r w:rsidR="00CC7B81" w:rsidRPr="00CC7B81">
        <w:rPr>
          <w:rFonts w:hint="eastAsia"/>
        </w:rPr>
        <w:t>)</w:t>
      </w:r>
      <w:r w:rsidR="00CC7B81" w:rsidRPr="00CC7B81">
        <w:rPr>
          <w:rFonts w:hint="eastAsia"/>
        </w:rPr>
        <w:t>：</w:t>
      </w:r>
      <w:r w:rsidR="00343405">
        <w:rPr>
          <w:rFonts w:hint="eastAsia"/>
        </w:rPr>
        <w:tab/>
      </w:r>
    </w:p>
    <w:p w:rsidR="00CC7B81" w:rsidRDefault="007A57E9" w:rsidP="007A57E9">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E0409E" w:rsidP="007A57E9">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D52DA9" w:rsidP="00D52DA9">
      <w:pPr>
        <w:pStyle w:val="SingleTxtGC"/>
        <w:tabs>
          <w:tab w:val="left" w:leader="dot" w:pos="8511"/>
        </w:tabs>
        <w:rPr>
          <w:rFonts w:hint="eastAsia"/>
        </w:rPr>
      </w:pPr>
      <w:r>
        <w:rPr>
          <w:rFonts w:hint="eastAsia"/>
        </w:rPr>
        <w:tab/>
        <w:t>(c)</w:t>
      </w:r>
      <w:r>
        <w:rPr>
          <w:rFonts w:hint="eastAsia"/>
        </w:rPr>
        <w:tab/>
      </w:r>
      <w:r w:rsidR="00CC7B81" w:rsidRPr="00CC7B81">
        <w:rPr>
          <w:rFonts w:hint="eastAsia"/>
        </w:rPr>
        <w:t>该国为避免这些风险可采取的保护措施：</w:t>
      </w:r>
      <w:r w:rsidR="007A57E9">
        <w:rPr>
          <w:rFonts w:hint="eastAsia"/>
        </w:rPr>
        <w:tab/>
      </w:r>
    </w:p>
    <w:p w:rsidR="00CC7B81" w:rsidRPr="00CC7B81" w:rsidRDefault="007A57E9" w:rsidP="007A57E9">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7A57E9" w:rsidP="007A57E9">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9B0984" w:rsidP="009B0984">
      <w:pPr>
        <w:pStyle w:val="H23GC"/>
        <w:rPr>
          <w:rFonts w:hint="eastAsia"/>
        </w:rPr>
      </w:pPr>
      <w:r>
        <w:rPr>
          <w:rFonts w:hint="eastAsia"/>
        </w:rPr>
        <w:tab/>
      </w:r>
      <w:r w:rsidR="00CC7B81" w:rsidRPr="00CC7B81">
        <w:rPr>
          <w:rFonts w:hint="eastAsia"/>
        </w:rPr>
        <w:t>7.</w:t>
      </w:r>
      <w:r>
        <w:rPr>
          <w:rFonts w:hint="eastAsia"/>
        </w:rPr>
        <w:tab/>
      </w:r>
      <w:r w:rsidR="00CC7B81" w:rsidRPr="00CC7B81">
        <w:rPr>
          <w:rFonts w:hint="eastAsia"/>
        </w:rPr>
        <w:t>其他国际程序</w:t>
      </w:r>
    </w:p>
    <w:p w:rsidR="00CC7B81" w:rsidRPr="00CC7B81" w:rsidRDefault="00CC7B81" w:rsidP="009B0984">
      <w:pPr>
        <w:pStyle w:val="SingleTxtGC"/>
        <w:tabs>
          <w:tab w:val="clear" w:pos="1565"/>
          <w:tab w:val="left" w:pos="1690"/>
        </w:tabs>
        <w:rPr>
          <w:rFonts w:hint="eastAsia"/>
        </w:rPr>
      </w:pPr>
      <w:r w:rsidRPr="00CC7B81">
        <w:t>7.1</w:t>
      </w:r>
      <w:r w:rsidRPr="00CC7B81">
        <w:tab/>
      </w:r>
      <w:r w:rsidRPr="00CC7B81">
        <w:rPr>
          <w:rFonts w:hint="eastAsia"/>
        </w:rPr>
        <w:t>是否已将同一事项提交另一国际调查或解决程序？</w:t>
      </w:r>
    </w:p>
    <w:p w:rsidR="00CC7B81" w:rsidRPr="00CC7B81" w:rsidRDefault="00CC7B81" w:rsidP="009B0984">
      <w:pPr>
        <w:pStyle w:val="SingleTxtGC"/>
        <w:tabs>
          <w:tab w:val="clear" w:pos="1565"/>
          <w:tab w:val="left" w:pos="1690"/>
        </w:tabs>
      </w:pPr>
      <w:r w:rsidRPr="00CC7B81">
        <w:tab/>
      </w:r>
      <w:r w:rsidRPr="00CC7B81">
        <w:t>是</w:t>
      </w:r>
      <w:r w:rsidRPr="00CC7B81">
        <w:t xml:space="preserve"> </w:t>
      </w:r>
      <w:r w:rsidRPr="00CC7B81">
        <w:t></w:t>
      </w:r>
      <w:r w:rsidRPr="00CC7B81">
        <w:tab/>
      </w:r>
      <w:r w:rsidRPr="00CC7B81">
        <w:tab/>
      </w:r>
      <w:r w:rsidRPr="00CC7B81">
        <w:t>否</w:t>
      </w:r>
      <w:r w:rsidRPr="00CC7B81">
        <w:t xml:space="preserve"> </w:t>
      </w:r>
      <w:r w:rsidRPr="00CC7B81">
        <w:t></w:t>
      </w:r>
    </w:p>
    <w:p w:rsidR="00CC7B81" w:rsidRPr="00CC7B81" w:rsidRDefault="00CC7B81" w:rsidP="00D52DA9">
      <w:pPr>
        <w:pStyle w:val="SingleTxtGC"/>
        <w:tabs>
          <w:tab w:val="left" w:leader="dot" w:pos="8511"/>
        </w:tabs>
        <w:rPr>
          <w:rFonts w:hint="eastAsia"/>
        </w:rPr>
      </w:pPr>
      <w:r w:rsidRPr="00CC7B81">
        <w:t>7.2</w:t>
      </w:r>
      <w:r w:rsidRPr="00CC7B81">
        <w:tab/>
      </w:r>
      <w:r w:rsidRPr="00CC7B81">
        <w:rPr>
          <w:rFonts w:hint="eastAsia"/>
        </w:rPr>
        <w:t>如果是，请说明：</w:t>
      </w:r>
    </w:p>
    <w:p w:rsidR="00CC7B81" w:rsidRDefault="00F9087F" w:rsidP="00F9087F">
      <w:pPr>
        <w:pStyle w:val="SingleTxtGC"/>
        <w:tabs>
          <w:tab w:val="clear" w:pos="1565"/>
          <w:tab w:val="clear" w:pos="1996"/>
          <w:tab w:val="clear" w:pos="2427"/>
          <w:tab w:val="left" w:leader="dot" w:pos="8511"/>
        </w:tabs>
        <w:rPr>
          <w:rFonts w:hint="eastAsia"/>
        </w:rPr>
      </w:pPr>
      <w:r>
        <w:rPr>
          <w:rFonts w:hint="eastAsia"/>
        </w:rPr>
        <w:tab/>
      </w:r>
    </w:p>
    <w:p w:rsidR="00FB46A9" w:rsidRPr="00CC7B81" w:rsidRDefault="00FB46A9" w:rsidP="00F9087F">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456CE7">
      <w:pPr>
        <w:pStyle w:val="SingleTxtGC"/>
        <w:tabs>
          <w:tab w:val="left" w:leader="dot" w:pos="8511"/>
        </w:tabs>
        <w:rPr>
          <w:rFonts w:hint="eastAsia"/>
        </w:rPr>
      </w:pPr>
      <w:r w:rsidRPr="00CC7B81">
        <w:rPr>
          <w:rFonts w:hint="eastAsia"/>
        </w:rPr>
        <w:t>向哪一机构提交了案件：</w:t>
      </w:r>
      <w:r w:rsidR="00456CE7">
        <w:rPr>
          <w:rFonts w:hint="eastAsia"/>
        </w:rPr>
        <w:tab/>
      </w:r>
    </w:p>
    <w:p w:rsidR="00CC7B81" w:rsidRPr="00CC7B81" w:rsidRDefault="00FC1D62" w:rsidP="00456CE7">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456CE7">
      <w:pPr>
        <w:pStyle w:val="SingleTxtGC"/>
        <w:tabs>
          <w:tab w:val="clear" w:pos="1565"/>
          <w:tab w:val="clear" w:pos="1996"/>
          <w:tab w:val="clear" w:pos="2427"/>
          <w:tab w:val="left" w:leader="dot" w:pos="8511"/>
        </w:tabs>
        <w:rPr>
          <w:rFonts w:hint="eastAsia"/>
        </w:rPr>
      </w:pPr>
      <w:r w:rsidRPr="00CC7B81">
        <w:rPr>
          <w:rFonts w:hint="eastAsia"/>
        </w:rPr>
        <w:t>所涉程序类型：</w:t>
      </w:r>
      <w:r w:rsidR="00FC1D62">
        <w:rPr>
          <w:rFonts w:hint="eastAsia"/>
        </w:rPr>
        <w:tab/>
      </w:r>
    </w:p>
    <w:p w:rsidR="00CC7B81" w:rsidRPr="00CC7B81" w:rsidRDefault="00FC1D62" w:rsidP="00456CE7">
      <w:pPr>
        <w:pStyle w:val="SingleTxtGC"/>
        <w:tabs>
          <w:tab w:val="clear" w:pos="1565"/>
          <w:tab w:val="clear" w:pos="1996"/>
          <w:tab w:val="clear" w:pos="2427"/>
          <w:tab w:val="left" w:leader="dot" w:pos="8511"/>
        </w:tabs>
        <w:rPr>
          <w:rFonts w:hint="eastAsia"/>
        </w:rPr>
      </w:pPr>
      <w:r>
        <w:rPr>
          <w:rFonts w:hint="eastAsia"/>
        </w:rPr>
        <w:tab/>
      </w:r>
      <w:r>
        <w:rPr>
          <w:rFonts w:hint="eastAsia"/>
        </w:rPr>
        <w:tab/>
      </w:r>
    </w:p>
    <w:p w:rsidR="00CC7B81" w:rsidRPr="00CC7B81" w:rsidRDefault="00CC7B81" w:rsidP="00456CE7">
      <w:pPr>
        <w:pStyle w:val="SingleTxtGC"/>
        <w:tabs>
          <w:tab w:val="clear" w:pos="1565"/>
          <w:tab w:val="clear" w:pos="1996"/>
          <w:tab w:val="clear" w:pos="2427"/>
          <w:tab w:val="left" w:leader="dot" w:pos="8511"/>
        </w:tabs>
        <w:rPr>
          <w:rFonts w:hint="eastAsia"/>
        </w:rPr>
      </w:pPr>
      <w:r w:rsidRPr="00CC7B81">
        <w:rPr>
          <w:rFonts w:hint="eastAsia"/>
        </w:rPr>
        <w:t>提交案件日期：</w:t>
      </w:r>
      <w:r w:rsidR="00FC1D62">
        <w:rPr>
          <w:rFonts w:hint="eastAsia"/>
        </w:rPr>
        <w:tab/>
      </w:r>
    </w:p>
    <w:p w:rsidR="00CC7B81" w:rsidRPr="00CC7B81" w:rsidRDefault="00FC1D62" w:rsidP="00456CE7">
      <w:pPr>
        <w:pStyle w:val="SingleTxtGC"/>
        <w:tabs>
          <w:tab w:val="clear" w:pos="1565"/>
          <w:tab w:val="clear" w:pos="1996"/>
          <w:tab w:val="clear" w:pos="2427"/>
          <w:tab w:val="left" w:leader="dot" w:pos="8511"/>
        </w:tabs>
        <w:rPr>
          <w:rFonts w:hint="eastAsia"/>
        </w:rPr>
      </w:pPr>
      <w:r>
        <w:rPr>
          <w:rFonts w:hint="eastAsia"/>
        </w:rPr>
        <w:tab/>
      </w:r>
      <w:r>
        <w:rPr>
          <w:rFonts w:hint="eastAsia"/>
        </w:rPr>
        <w:tab/>
      </w:r>
    </w:p>
    <w:p w:rsidR="00CC7B81" w:rsidRPr="00CC7B81" w:rsidRDefault="00CC7B81" w:rsidP="00456CE7">
      <w:pPr>
        <w:pStyle w:val="SingleTxtGC"/>
        <w:tabs>
          <w:tab w:val="clear" w:pos="1565"/>
          <w:tab w:val="clear" w:pos="1996"/>
          <w:tab w:val="clear" w:pos="2427"/>
          <w:tab w:val="left" w:leader="dot" w:pos="8511"/>
        </w:tabs>
        <w:rPr>
          <w:rFonts w:hint="eastAsia"/>
        </w:rPr>
      </w:pPr>
      <w:r w:rsidRPr="00CC7B81">
        <w:rPr>
          <w:rFonts w:hint="eastAsia"/>
        </w:rPr>
        <w:t>采取的措施：</w:t>
      </w:r>
      <w:r w:rsidR="00FC1D62">
        <w:rPr>
          <w:rFonts w:hint="eastAsia"/>
        </w:rPr>
        <w:tab/>
      </w:r>
    </w:p>
    <w:p w:rsidR="00B06F00" w:rsidRDefault="00FC1D62" w:rsidP="00456CE7">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FC1D62" w:rsidP="00456CE7">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456CE7">
      <w:pPr>
        <w:pStyle w:val="SingleTxtGC"/>
        <w:tabs>
          <w:tab w:val="clear" w:pos="1565"/>
          <w:tab w:val="clear" w:pos="1996"/>
          <w:tab w:val="clear" w:pos="2427"/>
          <w:tab w:val="left" w:leader="dot" w:pos="8511"/>
        </w:tabs>
        <w:rPr>
          <w:rFonts w:hint="eastAsia"/>
        </w:rPr>
      </w:pPr>
      <w:r w:rsidRPr="00CC7B81">
        <w:rPr>
          <w:rFonts w:hint="eastAsia"/>
        </w:rPr>
        <w:t>结果：</w:t>
      </w:r>
      <w:r w:rsidR="00FC1D62">
        <w:rPr>
          <w:rFonts w:hint="eastAsia"/>
        </w:rPr>
        <w:tab/>
      </w:r>
    </w:p>
    <w:p w:rsidR="00B06F00" w:rsidRDefault="00FC1D62" w:rsidP="00456CE7">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FC1D62" w:rsidP="00456CE7">
      <w:pPr>
        <w:pStyle w:val="SingleTxtGC"/>
        <w:tabs>
          <w:tab w:val="clear" w:pos="1565"/>
          <w:tab w:val="clear" w:pos="1996"/>
          <w:tab w:val="clear" w:pos="2427"/>
          <w:tab w:val="left" w:leader="dot" w:pos="8511"/>
        </w:tabs>
        <w:rPr>
          <w:rFonts w:hint="eastAsia"/>
        </w:rPr>
      </w:pPr>
      <w:r>
        <w:rPr>
          <w:rFonts w:hint="eastAsia"/>
        </w:rPr>
        <w:tab/>
      </w:r>
    </w:p>
    <w:p w:rsidR="00CC7B81" w:rsidRPr="00CC7B81" w:rsidRDefault="00CC7B81" w:rsidP="00F27AC0">
      <w:pPr>
        <w:pStyle w:val="SingleTxtGC"/>
        <w:tabs>
          <w:tab w:val="clear" w:pos="1565"/>
          <w:tab w:val="left" w:pos="1690"/>
        </w:tabs>
        <w:rPr>
          <w:rFonts w:hint="eastAsia"/>
        </w:rPr>
      </w:pPr>
      <w:r w:rsidRPr="00CC7B81">
        <w:t>7.3</w:t>
      </w:r>
      <w:r w:rsidRPr="00CC7B81">
        <w:tab/>
      </w:r>
      <w:r w:rsidRPr="00CC7B81">
        <w:rPr>
          <w:rFonts w:hint="eastAsia"/>
        </w:rPr>
        <w:t>请附上所有相关文件副本。</w:t>
      </w:r>
    </w:p>
    <w:p w:rsidR="00CC7B81" w:rsidRPr="00CC7B81" w:rsidRDefault="00F27AC0" w:rsidP="00F27AC0">
      <w:pPr>
        <w:pStyle w:val="H23GC"/>
        <w:rPr>
          <w:rFonts w:hint="eastAsia"/>
        </w:rPr>
      </w:pPr>
      <w:r>
        <w:rPr>
          <w:rFonts w:hint="eastAsia"/>
        </w:rPr>
        <w:tab/>
      </w:r>
      <w:r w:rsidR="00CC7B81" w:rsidRPr="00CC7B81">
        <w:t>8.</w:t>
      </w:r>
      <w:r w:rsidR="00CC7B81" w:rsidRPr="00CC7B81">
        <w:tab/>
      </w:r>
      <w:r w:rsidR="00CC7B81" w:rsidRPr="00CC7B81">
        <w:rPr>
          <w:rFonts w:hint="eastAsia"/>
        </w:rPr>
        <w:t>日期、地点和签字</w:t>
      </w:r>
    </w:p>
    <w:p w:rsidR="00CC7B81" w:rsidRPr="00CC7B81" w:rsidRDefault="00CC7B81" w:rsidP="00FC1D62">
      <w:pPr>
        <w:pStyle w:val="SingleTxtGC"/>
        <w:tabs>
          <w:tab w:val="left" w:leader="dot" w:pos="8511"/>
        </w:tabs>
        <w:rPr>
          <w:rFonts w:hint="eastAsia"/>
        </w:rPr>
      </w:pPr>
      <w:r w:rsidRPr="00CC7B81">
        <w:t>8.1</w:t>
      </w:r>
      <w:r w:rsidRPr="00CC7B81">
        <w:tab/>
      </w:r>
      <w:r w:rsidRPr="00CC7B81">
        <w:rPr>
          <w:rFonts w:hint="eastAsia"/>
        </w:rPr>
        <w:t>日期和地点：</w:t>
      </w:r>
      <w:r w:rsidR="00FC1D62">
        <w:rPr>
          <w:rFonts w:hint="eastAsia"/>
        </w:rPr>
        <w:tab/>
      </w:r>
    </w:p>
    <w:p w:rsidR="00CC7B81" w:rsidRPr="00CC7B81" w:rsidRDefault="00CC7B81" w:rsidP="00FC1D62">
      <w:pPr>
        <w:pStyle w:val="SingleTxtGC"/>
        <w:tabs>
          <w:tab w:val="left" w:leader="dot" w:pos="8511"/>
        </w:tabs>
        <w:rPr>
          <w:rFonts w:hint="eastAsia"/>
        </w:rPr>
      </w:pPr>
      <w:r w:rsidRPr="00CC7B81">
        <w:t>8.2</w:t>
      </w:r>
      <w:r w:rsidRPr="00CC7B81">
        <w:tab/>
      </w:r>
      <w:r w:rsidRPr="00CC7B81">
        <w:rPr>
          <w:rFonts w:hint="eastAsia"/>
        </w:rPr>
        <w:t>提交请求者签字：</w:t>
      </w:r>
      <w:r w:rsidR="00FC1D62">
        <w:rPr>
          <w:rFonts w:hint="eastAsia"/>
        </w:rPr>
        <w:tab/>
      </w:r>
    </w:p>
    <w:p w:rsidR="00E0409E" w:rsidRDefault="00CC7B81" w:rsidP="00E0409E">
      <w:pPr>
        <w:pStyle w:val="SingleTxtGC"/>
        <w:tabs>
          <w:tab w:val="left" w:leader="dot" w:pos="8511"/>
        </w:tabs>
        <w:rPr>
          <w:rFonts w:hint="eastAsia"/>
        </w:rPr>
      </w:pPr>
      <w:r w:rsidRPr="00CC7B81">
        <w:t>9.</w:t>
      </w:r>
      <w:r w:rsidRPr="00CC7B81">
        <w:tab/>
      </w:r>
      <w:r w:rsidRPr="00CC7B81">
        <w:rPr>
          <w:rFonts w:hint="eastAsia"/>
        </w:rPr>
        <w:t>所附文件清单</w:t>
      </w:r>
      <w:r w:rsidRPr="00CC7B81">
        <w:rPr>
          <w:rFonts w:hint="eastAsia"/>
        </w:rPr>
        <w:t>(</w:t>
      </w:r>
      <w:r w:rsidRPr="00CC7B81">
        <w:rPr>
          <w:rFonts w:hint="eastAsia"/>
        </w:rPr>
        <w:t>不要发送原件</w:t>
      </w:r>
      <w:r w:rsidRPr="00CC7B81">
        <w:rPr>
          <w:rFonts w:hint="eastAsia"/>
        </w:rPr>
        <w:t>)</w:t>
      </w:r>
      <w:r w:rsidR="00E0409E">
        <w:rPr>
          <w:rFonts w:hint="eastAsia"/>
        </w:rPr>
        <w:tab/>
      </w:r>
    </w:p>
    <w:p w:rsidR="00E0409E" w:rsidRPr="00CC7B81" w:rsidRDefault="005D1686" w:rsidP="00E0409E">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5D1686" w:rsidP="00E0409E">
      <w:pPr>
        <w:pStyle w:val="SingleTxtGC"/>
        <w:tabs>
          <w:tab w:val="clear" w:pos="1565"/>
          <w:tab w:val="clear" w:pos="1996"/>
          <w:tab w:val="clear" w:pos="2427"/>
          <w:tab w:val="left" w:leader="dot" w:pos="8511"/>
        </w:tabs>
        <w:rPr>
          <w:rFonts w:hint="eastAsia"/>
        </w:rPr>
      </w:pPr>
      <w:r>
        <w:rPr>
          <w:rFonts w:hint="eastAsia"/>
        </w:rPr>
        <w:tab/>
      </w:r>
    </w:p>
    <w:p w:rsidR="00E0409E" w:rsidRPr="00CC7B81" w:rsidRDefault="005D1686" w:rsidP="00E0409E">
      <w:pPr>
        <w:pStyle w:val="SingleTxtGC"/>
        <w:tabs>
          <w:tab w:val="clear" w:pos="1565"/>
          <w:tab w:val="clear" w:pos="1996"/>
          <w:tab w:val="clear" w:pos="2427"/>
          <w:tab w:val="left" w:leader="dot" w:pos="8511"/>
        </w:tabs>
        <w:rPr>
          <w:rFonts w:hint="eastAsia"/>
        </w:rPr>
      </w:pPr>
      <w:r>
        <w:rPr>
          <w:rFonts w:hint="eastAsia"/>
        </w:rPr>
        <w:tab/>
      </w:r>
    </w:p>
    <w:p w:rsidR="00A14048" w:rsidRDefault="005D1686" w:rsidP="00E0409E">
      <w:pPr>
        <w:pStyle w:val="SingleTxtGC"/>
        <w:tabs>
          <w:tab w:val="clear" w:pos="1565"/>
          <w:tab w:val="clear" w:pos="1996"/>
          <w:tab w:val="clear" w:pos="2427"/>
          <w:tab w:val="left" w:leader="dot" w:pos="8511"/>
        </w:tabs>
        <w:rPr>
          <w:rFonts w:hint="eastAsia"/>
        </w:rPr>
      </w:pPr>
      <w:r>
        <w:rPr>
          <w:rFonts w:hint="eastAsia"/>
        </w:rPr>
        <w:tab/>
      </w:r>
    </w:p>
    <w:p w:rsidR="00E37AC2" w:rsidRDefault="00E37AC2" w:rsidP="00B71969">
      <w:pPr>
        <w:pStyle w:val="SingleTxtGC"/>
        <w:rPr>
          <w:rFonts w:hint="eastAsia"/>
        </w:rPr>
      </w:pPr>
    </w:p>
    <w:p w:rsidR="00F27AC0" w:rsidRPr="002D6A9C" w:rsidRDefault="00F27A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27AC0" w:rsidRPr="00E37AC2" w:rsidRDefault="00F27AC0" w:rsidP="00B71969">
      <w:pPr>
        <w:pStyle w:val="SingleTxtGC"/>
        <w:rPr>
          <w:rFonts w:hint="eastAsia"/>
        </w:rPr>
      </w:pPr>
    </w:p>
    <w:sectPr w:rsidR="00F27AC0" w:rsidRPr="00E37A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71F" w:rsidRPr="00C6651F" w:rsidRDefault="00CB571F"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CB571F" w:rsidRPr="00C6651F" w:rsidRDefault="00CB571F" w:rsidP="00C6651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71F" w:rsidRPr="00CB126D" w:rsidRDefault="00CB571F" w:rsidP="00413EB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CB126D">
      <w:rPr>
        <w:rFonts w:eastAsia="SimSun"/>
      </w:rPr>
      <w:t>GE.14-42829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71F" w:rsidRDefault="00CB571F">
    <w:pPr>
      <w:pStyle w:val="Footer"/>
      <w:tabs>
        <w:tab w:val="right" w:pos="9639"/>
      </w:tabs>
    </w:pPr>
    <w:r w:rsidRPr="00CB126D">
      <w:rPr>
        <w:rFonts w:eastAsia="SimSun"/>
      </w:rPr>
      <w:t>GE.14-42829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71F" w:rsidRDefault="00CB571F" w:rsidP="002665A3">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42829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020614</w:t>
    </w:r>
    <w:r>
      <w:rPr>
        <w:rFonts w:eastAsia="SimSun"/>
        <w:sz w:val="20"/>
        <w:lang w:eastAsia="zh-CN"/>
      </w:rPr>
      <w:tab/>
    </w:r>
    <w:r>
      <w:rPr>
        <w:rFonts w:eastAsia="SimSun" w:hint="eastAsia"/>
        <w:sz w:val="20"/>
        <w:lang w:eastAsia="zh-CN"/>
      </w:rPr>
      <w:t>040614</w:t>
    </w:r>
  </w:p>
  <w:p w:rsidR="00CB571F" w:rsidRPr="00E04D00" w:rsidRDefault="00CB571F" w:rsidP="00814B0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B126D">
      <w:rPr>
        <w:rFonts w:ascii="C39T30Lfz" w:eastAsia="SimSun" w:hAnsi="C39T30Lfz"/>
        <w:sz w:val="56"/>
        <w:szCs w:val="56"/>
        <w:lang w:eastAsia="zh-CN"/>
      </w:rPr>
      <w:t></w:t>
    </w:r>
    <w:r w:rsidRPr="00CB126D">
      <w:rPr>
        <w:rFonts w:ascii="C39T30Lfz" w:eastAsia="SimSun" w:hAnsi="C39T30Lfz"/>
        <w:sz w:val="56"/>
        <w:szCs w:val="56"/>
        <w:lang w:eastAsia="zh-CN"/>
      </w:rPr>
      <w:t></w:t>
    </w:r>
    <w:r w:rsidRPr="00CB126D">
      <w:rPr>
        <w:rFonts w:ascii="C39T30Lfz" w:eastAsia="SimSun" w:hAnsi="C39T30Lfz"/>
        <w:sz w:val="56"/>
        <w:szCs w:val="56"/>
        <w:lang w:eastAsia="zh-CN"/>
      </w:rPr>
      <w:t></w:t>
    </w:r>
    <w:r w:rsidRPr="00CB126D">
      <w:rPr>
        <w:rFonts w:ascii="C39T30Lfz" w:eastAsia="SimSun" w:hAnsi="C39T30Lfz"/>
        <w:sz w:val="56"/>
        <w:szCs w:val="56"/>
        <w:lang w:eastAsia="zh-CN"/>
      </w:rPr>
      <w:t></w:t>
    </w:r>
    <w:r w:rsidRPr="00CB126D">
      <w:rPr>
        <w:rFonts w:ascii="C39T30Lfz" w:eastAsia="SimSun" w:hAnsi="C39T30Lfz"/>
        <w:sz w:val="56"/>
        <w:szCs w:val="56"/>
        <w:lang w:eastAsia="zh-CN"/>
      </w:rPr>
      <w:t></w:t>
    </w:r>
    <w:r w:rsidRPr="00CB126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71F" w:rsidRPr="00E8502B" w:rsidRDefault="00CB571F"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B571F" w:rsidRPr="00E8502B" w:rsidRDefault="00CB571F"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B571F" w:rsidRDefault="00CB571F" w:rsidP="00A76C04">
      <w:pPr>
        <w:pStyle w:val="FootnoteText"/>
      </w:pPr>
      <w:r>
        <w:tab/>
      </w:r>
      <w:r w:rsidRPr="00E92BA2">
        <w:rPr>
          <w:rStyle w:val="FootnoteReference"/>
          <w:szCs w:val="21"/>
          <w:vertAlign w:val="baseline"/>
        </w:rPr>
        <w:t>*</w:t>
      </w:r>
      <w:r>
        <w:tab/>
      </w:r>
      <w:r>
        <w:rPr>
          <w:rFonts w:hint="eastAsia"/>
        </w:rPr>
        <w:t>委员会第六届会议</w:t>
      </w:r>
      <w:r>
        <w:t>(</w:t>
      </w:r>
      <w:r w:rsidRPr="00EE25CC">
        <w:t>2014</w:t>
      </w:r>
      <w:r>
        <w:rPr>
          <w:rFonts w:hint="eastAsia"/>
        </w:rPr>
        <w:t>年</w:t>
      </w:r>
      <w:r>
        <w:rPr>
          <w:rFonts w:hint="eastAsia"/>
        </w:rPr>
        <w:t>3</w:t>
      </w:r>
      <w:r>
        <w:rPr>
          <w:rFonts w:hint="eastAsia"/>
        </w:rPr>
        <w:t>月</w:t>
      </w:r>
      <w:r>
        <w:rPr>
          <w:rFonts w:hint="eastAsia"/>
        </w:rPr>
        <w:t>17</w:t>
      </w:r>
      <w:r>
        <w:rPr>
          <w:rFonts w:hint="eastAsia"/>
        </w:rPr>
        <w:t>日至</w:t>
      </w:r>
      <w:r>
        <w:rPr>
          <w:rFonts w:hint="eastAsia"/>
        </w:rPr>
        <w:t>28</w:t>
      </w:r>
      <w:r>
        <w:rPr>
          <w:rFonts w:hint="eastAsia"/>
        </w:rPr>
        <w:t>日</w:t>
      </w:r>
      <w:r w:rsidRPr="00EE25CC">
        <w:t>)</w:t>
      </w:r>
      <w:r>
        <w:rPr>
          <w:rFonts w:hint="eastAsia"/>
        </w:rPr>
        <w:t>通过。</w:t>
      </w:r>
    </w:p>
  </w:footnote>
  <w:footnote w:id="2">
    <w:p w:rsidR="00CB571F" w:rsidRDefault="00CB571F" w:rsidP="0076526B">
      <w:pPr>
        <w:pStyle w:val="FootnoteText"/>
        <w:spacing w:after="0"/>
      </w:pPr>
      <w:r>
        <w:tab/>
      </w:r>
      <w:r>
        <w:rPr>
          <w:rStyle w:val="FootnoteReference"/>
        </w:rPr>
        <w:footnoteRef/>
      </w:r>
      <w:r>
        <w:tab/>
      </w:r>
      <w:r>
        <w:rPr>
          <w:rFonts w:hint="eastAsia"/>
        </w:rPr>
        <w:t>《公约》缔约国名单可从下列网址获得：</w:t>
      </w:r>
      <w:r>
        <w:br/>
      </w:r>
      <w:r>
        <w:tab/>
        <w:t>(a)</w:t>
      </w:r>
      <w:r>
        <w:tab/>
        <w:t>https://treaties.un.org/Pages/CNs.aspx (</w:t>
      </w:r>
      <w:r>
        <w:rPr>
          <w:rFonts w:hint="eastAsia"/>
        </w:rPr>
        <w:t>在</w:t>
      </w:r>
      <w:r w:rsidRPr="00951E66">
        <w:t>“Treaty Reference”</w:t>
      </w:r>
      <w:r>
        <w:rPr>
          <w:rFonts w:hint="eastAsia"/>
        </w:rPr>
        <w:t>目录里选</w:t>
      </w:r>
      <w:r>
        <w:t>“IV-16”)</w:t>
      </w:r>
      <w:r>
        <w:rPr>
          <w:rFonts w:hint="eastAsia"/>
        </w:rPr>
        <w:t>；</w:t>
      </w:r>
    </w:p>
    <w:p w:rsidR="00CB571F" w:rsidRPr="0076526B" w:rsidRDefault="00CB571F" w:rsidP="00806DC3">
      <w:pPr>
        <w:pStyle w:val="FootnoteText"/>
        <w:widowControl w:val="0"/>
        <w:tabs>
          <w:tab w:val="clear" w:pos="1021"/>
          <w:tab w:val="right" w:pos="1020"/>
          <w:tab w:val="right" w:pos="1690"/>
        </w:tabs>
        <w:spacing w:after="4"/>
        <w:ind w:left="1300"/>
        <w:rPr>
          <w:rFonts w:hint="eastAsia"/>
          <w:spacing w:val="-8"/>
        </w:rPr>
      </w:pPr>
      <w:r w:rsidRPr="00EE25CC">
        <w:tab/>
      </w:r>
      <w:r w:rsidRPr="00EE25CC">
        <w:tab/>
      </w:r>
      <w:r>
        <w:t>(b)</w:t>
      </w:r>
      <w:r w:rsidRPr="0076526B">
        <w:rPr>
          <w:rFonts w:hint="eastAsia"/>
          <w:spacing w:val="-8"/>
        </w:rPr>
        <w:tab/>
      </w:r>
      <w:r>
        <w:rPr>
          <w:rFonts w:hint="eastAsia"/>
          <w:spacing w:val="-8"/>
        </w:rPr>
        <w:tab/>
      </w:r>
      <w:r w:rsidRPr="0076526B">
        <w:rPr>
          <w:spacing w:val="-8"/>
        </w:rPr>
        <w:t>http</w:t>
      </w:r>
      <w:r>
        <w:rPr>
          <w:spacing w:val="-8"/>
        </w:rPr>
        <w:t>://</w:t>
      </w:r>
      <w:r w:rsidRPr="0076526B">
        <w:rPr>
          <w:spacing w:val="-8"/>
        </w:rPr>
        <w:t>tbinternet.ohchr.org/_layouts/TreatyBodyExternal/Treaty.aspx</w:t>
      </w:r>
      <w:r>
        <w:rPr>
          <w:spacing w:val="-8"/>
        </w:rPr>
        <w:t>？</w:t>
      </w:r>
      <w:r w:rsidRPr="0076526B">
        <w:rPr>
          <w:spacing w:val="-8"/>
        </w:rPr>
        <w:t>Treaty=CED&amp;Lang=en</w:t>
      </w:r>
      <w:r w:rsidRPr="0076526B">
        <w:rPr>
          <w:rFonts w:hint="eastAsia"/>
          <w:spacing w:val="-8"/>
        </w:rPr>
        <w:t>。</w:t>
      </w:r>
    </w:p>
  </w:footnote>
  <w:footnote w:id="3">
    <w:p w:rsidR="00CB571F" w:rsidRDefault="00CB571F" w:rsidP="00E37AC2">
      <w:pPr>
        <w:pStyle w:val="FootnoteText"/>
        <w:rPr>
          <w:rFonts w:hint="eastAsia"/>
        </w:rPr>
      </w:pPr>
      <w:r>
        <w:rPr>
          <w:rFonts w:hint="eastAsia"/>
        </w:rPr>
        <w:tab/>
      </w:r>
      <w:r>
        <w:rPr>
          <w:rStyle w:val="FootnoteReference"/>
        </w:rPr>
        <w:footnoteRef/>
      </w:r>
      <w:r>
        <w:rPr>
          <w:rFonts w:hint="eastAsia"/>
        </w:rPr>
        <w:tab/>
      </w:r>
      <w:r>
        <w:rPr>
          <w:rFonts w:hint="eastAsia"/>
        </w:rPr>
        <w:t>见</w:t>
      </w:r>
      <w:r w:rsidRPr="00BB2403">
        <w:t>www.ohchr.org/EN/HRBodies/ced/Pages/CEDIndex.aspx</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71F" w:rsidRPr="00CB126D" w:rsidRDefault="00CB571F">
    <w:pPr>
      <w:pStyle w:val="Header"/>
    </w:pPr>
    <w:r w:rsidRPr="00CB126D">
      <w:t>CED/C/4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71F" w:rsidRPr="00CB126D" w:rsidRDefault="00CB571F">
    <w:pPr>
      <w:pStyle w:val="Header"/>
      <w:jc w:val="right"/>
      <w:rPr>
        <w:rFonts w:hint="eastAsia"/>
        <w:lang w:eastAsia="zh-CN"/>
      </w:rPr>
    </w:pPr>
    <w:r w:rsidRPr="00CB126D">
      <w:rPr>
        <w:lang w:eastAsia="zh-CN"/>
      </w:rPr>
      <w:t>CED/C/4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07D1B"/>
    <w:multiLevelType w:val="hybridMultilevel"/>
    <w:tmpl w:val="7318DB7C"/>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4EFB2A6C"/>
    <w:multiLevelType w:val="hybridMultilevel"/>
    <w:tmpl w:val="75AE2924"/>
    <w:lvl w:ilvl="0" w:tplc="9754E29C">
      <w:start w:val="1"/>
      <w:numFmt w:val="bullet"/>
      <w:lvlText w:val="•"/>
      <w:lvlJc w:val="left"/>
      <w:pPr>
        <w:tabs>
          <w:tab w:val="num" w:pos="1928"/>
        </w:tabs>
        <w:ind w:left="1928" w:hanging="397"/>
      </w:pPr>
      <w:rPr>
        <w:rFonts w:ascii="Times New Roman" w:hAnsi="Times New Roman" w:cs="Times New Roman" w:hint="default"/>
        <w:b w:val="0"/>
        <w:i w:val="0"/>
        <w:sz w:val="20"/>
      </w:rPr>
    </w:lvl>
    <w:lvl w:ilvl="1" w:tplc="04090019">
      <w:start w:val="1"/>
      <w:numFmt w:val="chineseCountingThousand"/>
      <w:lvlRestart w:val="0"/>
      <w:lvlText w:val="(%2)"/>
      <w:lvlJc w:val="left"/>
      <w:pPr>
        <w:tabs>
          <w:tab w:val="num" w:pos="1941"/>
        </w:tabs>
        <w:ind w:left="649" w:firstLine="431"/>
      </w:pPr>
      <w:rPr>
        <w:rFonts w:ascii="Times New Roman" w:hAnsi="Times New Roman" w:cs="Times New Roman" w:hint="default"/>
        <w:b w:val="0"/>
        <w:i w:val="0"/>
        <w:color w:val="auto"/>
        <w:sz w:val="21"/>
      </w:rPr>
    </w:lvl>
    <w:lvl w:ilvl="2" w:tplc="0409001B">
      <w:start w:val="1"/>
      <w:numFmt w:val="chineseCountingThousand"/>
      <w:lvlRestart w:val="0"/>
      <w:lvlText w:val="(%3)"/>
      <w:lvlJc w:val="left"/>
      <w:pPr>
        <w:tabs>
          <w:tab w:val="num" w:pos="2661"/>
        </w:tabs>
        <w:ind w:left="1369" w:firstLine="431"/>
      </w:pPr>
      <w:rPr>
        <w:rFonts w:ascii="Times New Roman" w:hAnsi="Times New Roman" w:cs="Times New Roman" w:hint="eastAsia"/>
        <w:b w:val="0"/>
        <w:i w:val="0"/>
        <w:color w:val="auto"/>
        <w:sz w:val="21"/>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58045712"/>
    <w:multiLevelType w:val="hybridMultilevel"/>
    <w:tmpl w:val="0576BC6E"/>
    <w:lvl w:ilvl="0" w:tplc="BFA83CEE">
      <w:start w:val="1"/>
      <w:numFmt w:val="bullet"/>
      <w:lvlText w:val=""/>
      <w:lvlJc w:val="left"/>
      <w:pPr>
        <w:tabs>
          <w:tab w:val="num" w:pos="420"/>
        </w:tabs>
        <w:ind w:left="227" w:hanging="22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390E3EB2">
      <w:start w:val="1"/>
      <w:numFmt w:val="bullet"/>
      <w:lvlText w:val=""/>
      <w:lvlJc w:val="left"/>
      <w:pPr>
        <w:tabs>
          <w:tab w:val="num" w:pos="1680"/>
        </w:tabs>
        <w:ind w:left="1680" w:hanging="420"/>
      </w:pPr>
      <w:rPr>
        <w:rFonts w:ascii="Wingdings" w:hAnsi="Wingdings" w:hint="default"/>
        <w:sz w:val="18"/>
        <w:szCs w:val="18"/>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7ACB03DD"/>
    <w:multiLevelType w:val="hybridMultilevel"/>
    <w:tmpl w:val="CC162744"/>
    <w:lvl w:ilvl="0" w:tplc="BFA83CEE">
      <w:start w:val="1"/>
      <w:numFmt w:val="bullet"/>
      <w:lvlText w:val=""/>
      <w:lvlJc w:val="left"/>
      <w:pPr>
        <w:tabs>
          <w:tab w:val="num" w:pos="2240"/>
        </w:tabs>
        <w:ind w:left="2047" w:hanging="227"/>
      </w:pPr>
      <w:rPr>
        <w:rFonts w:ascii="Wingdings" w:hAnsi="Wingdings" w:hint="default"/>
        <w:sz w:val="13"/>
      </w:rPr>
    </w:lvl>
    <w:lvl w:ilvl="1" w:tplc="04090003" w:tentative="1">
      <w:start w:val="1"/>
      <w:numFmt w:val="bullet"/>
      <w:lvlText w:val=""/>
      <w:lvlJc w:val="left"/>
      <w:pPr>
        <w:tabs>
          <w:tab w:val="num" w:pos="2660"/>
        </w:tabs>
        <w:ind w:left="2660" w:hanging="420"/>
      </w:pPr>
      <w:rPr>
        <w:rFonts w:ascii="Wingdings" w:hAnsi="Wingdings" w:hint="default"/>
      </w:rPr>
    </w:lvl>
    <w:lvl w:ilvl="2" w:tplc="04090005" w:tentative="1">
      <w:start w:val="1"/>
      <w:numFmt w:val="bullet"/>
      <w:lvlText w:val=""/>
      <w:lvlJc w:val="left"/>
      <w:pPr>
        <w:tabs>
          <w:tab w:val="num" w:pos="3080"/>
        </w:tabs>
        <w:ind w:left="3080" w:hanging="420"/>
      </w:pPr>
      <w:rPr>
        <w:rFonts w:ascii="Wingdings" w:hAnsi="Wingdings" w:hint="default"/>
      </w:rPr>
    </w:lvl>
    <w:lvl w:ilvl="3" w:tplc="04090001" w:tentative="1">
      <w:start w:val="1"/>
      <w:numFmt w:val="bullet"/>
      <w:lvlText w:val=""/>
      <w:lvlJc w:val="left"/>
      <w:pPr>
        <w:tabs>
          <w:tab w:val="num" w:pos="3500"/>
        </w:tabs>
        <w:ind w:left="3500" w:hanging="420"/>
      </w:pPr>
      <w:rPr>
        <w:rFonts w:ascii="Wingdings" w:hAnsi="Wingdings" w:hint="default"/>
      </w:rPr>
    </w:lvl>
    <w:lvl w:ilvl="4" w:tplc="04090003" w:tentative="1">
      <w:start w:val="1"/>
      <w:numFmt w:val="bullet"/>
      <w:lvlText w:val=""/>
      <w:lvlJc w:val="left"/>
      <w:pPr>
        <w:tabs>
          <w:tab w:val="num" w:pos="3920"/>
        </w:tabs>
        <w:ind w:left="3920" w:hanging="420"/>
      </w:pPr>
      <w:rPr>
        <w:rFonts w:ascii="Wingdings" w:hAnsi="Wingdings" w:hint="default"/>
      </w:rPr>
    </w:lvl>
    <w:lvl w:ilvl="5" w:tplc="04090005" w:tentative="1">
      <w:start w:val="1"/>
      <w:numFmt w:val="bullet"/>
      <w:lvlText w:val=""/>
      <w:lvlJc w:val="left"/>
      <w:pPr>
        <w:tabs>
          <w:tab w:val="num" w:pos="4340"/>
        </w:tabs>
        <w:ind w:left="4340" w:hanging="420"/>
      </w:pPr>
      <w:rPr>
        <w:rFonts w:ascii="Wingdings" w:hAnsi="Wingdings" w:hint="default"/>
      </w:rPr>
    </w:lvl>
    <w:lvl w:ilvl="6" w:tplc="04090001" w:tentative="1">
      <w:start w:val="1"/>
      <w:numFmt w:val="bullet"/>
      <w:lvlText w:val=""/>
      <w:lvlJc w:val="left"/>
      <w:pPr>
        <w:tabs>
          <w:tab w:val="num" w:pos="4760"/>
        </w:tabs>
        <w:ind w:left="4760" w:hanging="420"/>
      </w:pPr>
      <w:rPr>
        <w:rFonts w:ascii="Wingdings" w:hAnsi="Wingdings" w:hint="default"/>
      </w:rPr>
    </w:lvl>
    <w:lvl w:ilvl="7" w:tplc="04090003" w:tentative="1">
      <w:start w:val="1"/>
      <w:numFmt w:val="bullet"/>
      <w:lvlText w:val=""/>
      <w:lvlJc w:val="left"/>
      <w:pPr>
        <w:tabs>
          <w:tab w:val="num" w:pos="5180"/>
        </w:tabs>
        <w:ind w:left="5180" w:hanging="420"/>
      </w:pPr>
      <w:rPr>
        <w:rFonts w:ascii="Wingdings" w:hAnsi="Wingdings" w:hint="default"/>
      </w:rPr>
    </w:lvl>
    <w:lvl w:ilvl="8" w:tplc="04090005" w:tentative="1">
      <w:start w:val="1"/>
      <w:numFmt w:val="bullet"/>
      <w:lvlText w:val=""/>
      <w:lvlJc w:val="left"/>
      <w:pPr>
        <w:tabs>
          <w:tab w:val="num" w:pos="5600"/>
        </w:tabs>
        <w:ind w:left="5600" w:hanging="42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7AC2"/>
    <w:rsid w:val="00001AB4"/>
    <w:rsid w:val="000051BC"/>
    <w:rsid w:val="00006DDC"/>
    <w:rsid w:val="00010566"/>
    <w:rsid w:val="00012B30"/>
    <w:rsid w:val="00016115"/>
    <w:rsid w:val="00023D41"/>
    <w:rsid w:val="00026F0A"/>
    <w:rsid w:val="0006731B"/>
    <w:rsid w:val="00067F7C"/>
    <w:rsid w:val="00070F1A"/>
    <w:rsid w:val="000743A0"/>
    <w:rsid w:val="000A766E"/>
    <w:rsid w:val="000B4E80"/>
    <w:rsid w:val="000B6967"/>
    <w:rsid w:val="000C05ED"/>
    <w:rsid w:val="000C30EA"/>
    <w:rsid w:val="000C6F5E"/>
    <w:rsid w:val="000D7847"/>
    <w:rsid w:val="000E09BC"/>
    <w:rsid w:val="000E1FA1"/>
    <w:rsid w:val="000F0241"/>
    <w:rsid w:val="00113EAD"/>
    <w:rsid w:val="00123619"/>
    <w:rsid w:val="00125308"/>
    <w:rsid w:val="00131C00"/>
    <w:rsid w:val="0013411D"/>
    <w:rsid w:val="00135CF6"/>
    <w:rsid w:val="00147030"/>
    <w:rsid w:val="001549D3"/>
    <w:rsid w:val="00155802"/>
    <w:rsid w:val="00156B19"/>
    <w:rsid w:val="00161BC1"/>
    <w:rsid w:val="00166EAC"/>
    <w:rsid w:val="001755A5"/>
    <w:rsid w:val="00190598"/>
    <w:rsid w:val="001A1F55"/>
    <w:rsid w:val="001A2DF8"/>
    <w:rsid w:val="001A4716"/>
    <w:rsid w:val="001B4DB4"/>
    <w:rsid w:val="001C05E0"/>
    <w:rsid w:val="001C4329"/>
    <w:rsid w:val="001C4E1C"/>
    <w:rsid w:val="00220010"/>
    <w:rsid w:val="00230336"/>
    <w:rsid w:val="0023473D"/>
    <w:rsid w:val="00247730"/>
    <w:rsid w:val="002509D4"/>
    <w:rsid w:val="00262D0D"/>
    <w:rsid w:val="002637F3"/>
    <w:rsid w:val="00265B47"/>
    <w:rsid w:val="002665A3"/>
    <w:rsid w:val="002814A8"/>
    <w:rsid w:val="00281DC5"/>
    <w:rsid w:val="00283F49"/>
    <w:rsid w:val="00286783"/>
    <w:rsid w:val="002867C8"/>
    <w:rsid w:val="002B5802"/>
    <w:rsid w:val="002B7026"/>
    <w:rsid w:val="002C153B"/>
    <w:rsid w:val="002C56F3"/>
    <w:rsid w:val="002E451E"/>
    <w:rsid w:val="002E6FB7"/>
    <w:rsid w:val="002F6ADC"/>
    <w:rsid w:val="0030408A"/>
    <w:rsid w:val="00304EA4"/>
    <w:rsid w:val="00306463"/>
    <w:rsid w:val="0031748B"/>
    <w:rsid w:val="0032428B"/>
    <w:rsid w:val="00343405"/>
    <w:rsid w:val="00355C20"/>
    <w:rsid w:val="003646EF"/>
    <w:rsid w:val="0036591A"/>
    <w:rsid w:val="00384C8C"/>
    <w:rsid w:val="003977EA"/>
    <w:rsid w:val="003B2965"/>
    <w:rsid w:val="003B396A"/>
    <w:rsid w:val="003B6322"/>
    <w:rsid w:val="003B65E0"/>
    <w:rsid w:val="003C1C79"/>
    <w:rsid w:val="003D50E4"/>
    <w:rsid w:val="003D6898"/>
    <w:rsid w:val="003F61D2"/>
    <w:rsid w:val="00400B92"/>
    <w:rsid w:val="00403253"/>
    <w:rsid w:val="00413EBD"/>
    <w:rsid w:val="00425BA5"/>
    <w:rsid w:val="00443D02"/>
    <w:rsid w:val="004454A8"/>
    <w:rsid w:val="00445FA3"/>
    <w:rsid w:val="00456CE7"/>
    <w:rsid w:val="00463924"/>
    <w:rsid w:val="004976C7"/>
    <w:rsid w:val="004B6958"/>
    <w:rsid w:val="004C3055"/>
    <w:rsid w:val="004C3131"/>
    <w:rsid w:val="004C33B9"/>
    <w:rsid w:val="004D0718"/>
    <w:rsid w:val="004E0B26"/>
    <w:rsid w:val="004E3926"/>
    <w:rsid w:val="005160EE"/>
    <w:rsid w:val="005166AF"/>
    <w:rsid w:val="00522777"/>
    <w:rsid w:val="005519A8"/>
    <w:rsid w:val="00552948"/>
    <w:rsid w:val="005618E2"/>
    <w:rsid w:val="00566D89"/>
    <w:rsid w:val="00584074"/>
    <w:rsid w:val="00587818"/>
    <w:rsid w:val="005970D6"/>
    <w:rsid w:val="005A6037"/>
    <w:rsid w:val="005B0B38"/>
    <w:rsid w:val="005B12B1"/>
    <w:rsid w:val="005B2572"/>
    <w:rsid w:val="005B7E8E"/>
    <w:rsid w:val="005C37AB"/>
    <w:rsid w:val="005D1686"/>
    <w:rsid w:val="005E199F"/>
    <w:rsid w:val="005E285A"/>
    <w:rsid w:val="006161EB"/>
    <w:rsid w:val="00626603"/>
    <w:rsid w:val="006266B8"/>
    <w:rsid w:val="0063198C"/>
    <w:rsid w:val="00636846"/>
    <w:rsid w:val="0064247B"/>
    <w:rsid w:val="00642BF5"/>
    <w:rsid w:val="00654432"/>
    <w:rsid w:val="0067653D"/>
    <w:rsid w:val="00694647"/>
    <w:rsid w:val="006A7DD2"/>
    <w:rsid w:val="006C1308"/>
    <w:rsid w:val="006D3882"/>
    <w:rsid w:val="006D4A48"/>
    <w:rsid w:val="006E0D01"/>
    <w:rsid w:val="006E696F"/>
    <w:rsid w:val="007052C9"/>
    <w:rsid w:val="00706BE1"/>
    <w:rsid w:val="00724796"/>
    <w:rsid w:val="00733AF1"/>
    <w:rsid w:val="00733FA0"/>
    <w:rsid w:val="00744EBE"/>
    <w:rsid w:val="00757163"/>
    <w:rsid w:val="007622BA"/>
    <w:rsid w:val="0076526B"/>
    <w:rsid w:val="00770004"/>
    <w:rsid w:val="007729E1"/>
    <w:rsid w:val="00772B96"/>
    <w:rsid w:val="00791A7D"/>
    <w:rsid w:val="0079209C"/>
    <w:rsid w:val="007A4509"/>
    <w:rsid w:val="007A57E9"/>
    <w:rsid w:val="007B1C00"/>
    <w:rsid w:val="007B7ACD"/>
    <w:rsid w:val="007C3144"/>
    <w:rsid w:val="007C434E"/>
    <w:rsid w:val="007D1346"/>
    <w:rsid w:val="007E2F83"/>
    <w:rsid w:val="007E57B3"/>
    <w:rsid w:val="007E6CA1"/>
    <w:rsid w:val="007F65D2"/>
    <w:rsid w:val="00804DF4"/>
    <w:rsid w:val="00806DC3"/>
    <w:rsid w:val="00814B03"/>
    <w:rsid w:val="00826E35"/>
    <w:rsid w:val="00832CFA"/>
    <w:rsid w:val="00834A5E"/>
    <w:rsid w:val="008376AA"/>
    <w:rsid w:val="00851AB6"/>
    <w:rsid w:val="00874D8B"/>
    <w:rsid w:val="008768E7"/>
    <w:rsid w:val="00895FBC"/>
    <w:rsid w:val="008A705A"/>
    <w:rsid w:val="008B22C0"/>
    <w:rsid w:val="008C57DC"/>
    <w:rsid w:val="008C7A77"/>
    <w:rsid w:val="008E203D"/>
    <w:rsid w:val="008F1B67"/>
    <w:rsid w:val="008F3785"/>
    <w:rsid w:val="0091598E"/>
    <w:rsid w:val="009162FC"/>
    <w:rsid w:val="00921FA5"/>
    <w:rsid w:val="009233B3"/>
    <w:rsid w:val="00935571"/>
    <w:rsid w:val="009358D3"/>
    <w:rsid w:val="0094429F"/>
    <w:rsid w:val="00950155"/>
    <w:rsid w:val="00952000"/>
    <w:rsid w:val="009619B4"/>
    <w:rsid w:val="009861E6"/>
    <w:rsid w:val="00996422"/>
    <w:rsid w:val="009B0984"/>
    <w:rsid w:val="009C4A64"/>
    <w:rsid w:val="009D3843"/>
    <w:rsid w:val="009D7AB5"/>
    <w:rsid w:val="009E6146"/>
    <w:rsid w:val="009F096E"/>
    <w:rsid w:val="00A04896"/>
    <w:rsid w:val="00A11DB9"/>
    <w:rsid w:val="00A14048"/>
    <w:rsid w:val="00A22745"/>
    <w:rsid w:val="00A23CB8"/>
    <w:rsid w:val="00A24F08"/>
    <w:rsid w:val="00A40159"/>
    <w:rsid w:val="00A47557"/>
    <w:rsid w:val="00A544FD"/>
    <w:rsid w:val="00A66545"/>
    <w:rsid w:val="00A666E8"/>
    <w:rsid w:val="00A76C04"/>
    <w:rsid w:val="00A9763C"/>
    <w:rsid w:val="00AB268D"/>
    <w:rsid w:val="00AB5D17"/>
    <w:rsid w:val="00AD24B3"/>
    <w:rsid w:val="00AD290D"/>
    <w:rsid w:val="00AD6DE6"/>
    <w:rsid w:val="00B00218"/>
    <w:rsid w:val="00B01A7D"/>
    <w:rsid w:val="00B040D3"/>
    <w:rsid w:val="00B06F00"/>
    <w:rsid w:val="00B34B18"/>
    <w:rsid w:val="00B407F6"/>
    <w:rsid w:val="00B5591A"/>
    <w:rsid w:val="00B63774"/>
    <w:rsid w:val="00B64098"/>
    <w:rsid w:val="00B71969"/>
    <w:rsid w:val="00B81EE1"/>
    <w:rsid w:val="00B82160"/>
    <w:rsid w:val="00B86151"/>
    <w:rsid w:val="00B97282"/>
    <w:rsid w:val="00BB2403"/>
    <w:rsid w:val="00BB2657"/>
    <w:rsid w:val="00BB7C46"/>
    <w:rsid w:val="00BC16A7"/>
    <w:rsid w:val="00BC222E"/>
    <w:rsid w:val="00BD34C9"/>
    <w:rsid w:val="00BD4B95"/>
    <w:rsid w:val="00BD63AB"/>
    <w:rsid w:val="00BF02B8"/>
    <w:rsid w:val="00C002E5"/>
    <w:rsid w:val="00C05293"/>
    <w:rsid w:val="00C0797B"/>
    <w:rsid w:val="00C07B95"/>
    <w:rsid w:val="00C10538"/>
    <w:rsid w:val="00C157E8"/>
    <w:rsid w:val="00C272CB"/>
    <w:rsid w:val="00C32E03"/>
    <w:rsid w:val="00C6651F"/>
    <w:rsid w:val="00C66EE4"/>
    <w:rsid w:val="00C71574"/>
    <w:rsid w:val="00C75F30"/>
    <w:rsid w:val="00C87791"/>
    <w:rsid w:val="00CA7A5E"/>
    <w:rsid w:val="00CB126D"/>
    <w:rsid w:val="00CB4F71"/>
    <w:rsid w:val="00CB571F"/>
    <w:rsid w:val="00CC2E8D"/>
    <w:rsid w:val="00CC7397"/>
    <w:rsid w:val="00CC7B81"/>
    <w:rsid w:val="00CE6454"/>
    <w:rsid w:val="00CF1541"/>
    <w:rsid w:val="00CF33D8"/>
    <w:rsid w:val="00D143D1"/>
    <w:rsid w:val="00D26531"/>
    <w:rsid w:val="00D3335F"/>
    <w:rsid w:val="00D460CD"/>
    <w:rsid w:val="00D465D5"/>
    <w:rsid w:val="00D52DA9"/>
    <w:rsid w:val="00D64F19"/>
    <w:rsid w:val="00D73C2D"/>
    <w:rsid w:val="00D749A9"/>
    <w:rsid w:val="00DB6A7C"/>
    <w:rsid w:val="00DC704F"/>
    <w:rsid w:val="00DD7985"/>
    <w:rsid w:val="00DF5EEA"/>
    <w:rsid w:val="00E0409E"/>
    <w:rsid w:val="00E11A8D"/>
    <w:rsid w:val="00E37AC2"/>
    <w:rsid w:val="00E5000B"/>
    <w:rsid w:val="00E52AAE"/>
    <w:rsid w:val="00E60841"/>
    <w:rsid w:val="00E630EB"/>
    <w:rsid w:val="00E66AB8"/>
    <w:rsid w:val="00E7298E"/>
    <w:rsid w:val="00E73B3C"/>
    <w:rsid w:val="00E83B64"/>
    <w:rsid w:val="00E8502B"/>
    <w:rsid w:val="00E92BA2"/>
    <w:rsid w:val="00EA6B8E"/>
    <w:rsid w:val="00EA709D"/>
    <w:rsid w:val="00EB3914"/>
    <w:rsid w:val="00EC4AD8"/>
    <w:rsid w:val="00EC7EC3"/>
    <w:rsid w:val="00ED7CDF"/>
    <w:rsid w:val="00EF12DB"/>
    <w:rsid w:val="00EF62FD"/>
    <w:rsid w:val="00F061D3"/>
    <w:rsid w:val="00F12203"/>
    <w:rsid w:val="00F167C9"/>
    <w:rsid w:val="00F22423"/>
    <w:rsid w:val="00F227C5"/>
    <w:rsid w:val="00F234BD"/>
    <w:rsid w:val="00F27AC0"/>
    <w:rsid w:val="00F305C6"/>
    <w:rsid w:val="00F465F0"/>
    <w:rsid w:val="00F507D7"/>
    <w:rsid w:val="00F5355A"/>
    <w:rsid w:val="00F808BD"/>
    <w:rsid w:val="00F9087F"/>
    <w:rsid w:val="00FA61FB"/>
    <w:rsid w:val="00FB12CF"/>
    <w:rsid w:val="00FB1B0B"/>
    <w:rsid w:val="00FB46A9"/>
    <w:rsid w:val="00FB7891"/>
    <w:rsid w:val="00FC1D62"/>
    <w:rsid w:val="00FC490F"/>
    <w:rsid w:val="00FE751D"/>
    <w:rsid w:val="00FF01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3"/>
      </w:numPr>
    </w:pPr>
    <w:rPr>
      <w:lang w:val="fr-CH"/>
    </w:rPr>
  </w:style>
  <w:style w:type="paragraph" w:styleId="FootnoteText">
    <w:name w:val="footnote text"/>
    <w:aliases w:val="5_G"/>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basedOn w:val="DefaultParagraphFont"/>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
      </w:numPr>
      <w:spacing w:after="120"/>
      <w:ind w:right="1134"/>
    </w:pPr>
  </w:style>
  <w:style w:type="paragraph" w:customStyle="1" w:styleId="Bullet2GC">
    <w:name w:val="_Bullet 2_GC"/>
    <w:basedOn w:val="Normal"/>
    <w:rsid w:val="00C6651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9</Pages>
  <Words>579</Words>
  <Characters>3305</Characters>
  <Application>Microsoft Office Outlook</Application>
  <DocSecurity>4</DocSecurity>
  <Lines>27</Lines>
  <Paragraphs>7</Paragraphs>
  <ScaleCrop>false</ScaleCrop>
  <Company>CSD</Company>
  <LinksUpToDate>false</LinksUpToDate>
  <CharactersWithSpaces>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Lu</cp:lastModifiedBy>
  <cp:revision>2</cp:revision>
  <cp:lastPrinted>2014-06-03T13:34:00Z</cp:lastPrinted>
  <dcterms:created xsi:type="dcterms:W3CDTF">2014-06-04T09:32:00Z</dcterms:created>
  <dcterms:modified xsi:type="dcterms:W3CDTF">2014-06-04T09:32:00Z</dcterms:modified>
</cp:coreProperties>
</file>