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4D5DD0EA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1DA25B3" w14:textId="77777777" w:rsidR="00A12E20" w:rsidRPr="00DB58B5" w:rsidRDefault="00A12E20" w:rsidP="00C433C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8E5305F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B7D9F86" w14:textId="1162F07F" w:rsidR="00A12E20" w:rsidRPr="00DB58B5" w:rsidRDefault="00C433CE" w:rsidP="00C433CE">
            <w:pPr>
              <w:jc w:val="right"/>
            </w:pPr>
            <w:r w:rsidRPr="00C433CE">
              <w:rPr>
                <w:sz w:val="40"/>
              </w:rPr>
              <w:t>A</w:t>
            </w:r>
            <w:r>
              <w:t>/HRC/RES/50/2</w:t>
            </w:r>
          </w:p>
        </w:tc>
      </w:tr>
      <w:tr w:rsidR="00A12E20" w:rsidRPr="00DB58B5" w14:paraId="4737DF4B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32476F4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CB94F67" wp14:editId="6C281834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F42F3B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350E842" w14:textId="77777777" w:rsidR="00A12E20" w:rsidRDefault="00C433CE" w:rsidP="00E6618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279AC944" w14:textId="77777777" w:rsidR="00C433CE" w:rsidRDefault="00C433CE" w:rsidP="00C433CE">
            <w:pPr>
              <w:spacing w:line="240" w:lineRule="exact"/>
            </w:pPr>
            <w:r>
              <w:t>15 juillet 2022</w:t>
            </w:r>
          </w:p>
          <w:p w14:paraId="6DBEE295" w14:textId="77777777" w:rsidR="00C433CE" w:rsidRDefault="00C433CE" w:rsidP="00C433CE">
            <w:pPr>
              <w:spacing w:line="240" w:lineRule="exact"/>
            </w:pPr>
            <w:r>
              <w:t>Français</w:t>
            </w:r>
          </w:p>
          <w:p w14:paraId="5AC4B3F0" w14:textId="66F054F0" w:rsidR="00C433CE" w:rsidRPr="00DB58B5" w:rsidRDefault="00C433CE" w:rsidP="00C433CE">
            <w:pPr>
              <w:spacing w:line="240" w:lineRule="exact"/>
            </w:pPr>
            <w:r>
              <w:t>Original : anglais</w:t>
            </w:r>
          </w:p>
        </w:tc>
      </w:tr>
    </w:tbl>
    <w:p w14:paraId="457E29AC" w14:textId="77777777"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14:paraId="3A2A0C0D" w14:textId="77777777" w:rsidR="009A1177" w:rsidRPr="000869C7" w:rsidRDefault="009A1177" w:rsidP="009A1177">
      <w:pPr>
        <w:rPr>
          <w:b/>
        </w:rPr>
      </w:pPr>
      <w:r w:rsidRPr="000869C7">
        <w:rPr>
          <w:b/>
          <w:bCs/>
        </w:rPr>
        <w:t>Cinquantième session</w:t>
      </w:r>
    </w:p>
    <w:p w14:paraId="7A1D2B1B" w14:textId="77777777" w:rsidR="009A1177" w:rsidRPr="000869C7" w:rsidRDefault="009A1177" w:rsidP="009A1177">
      <w:r w:rsidRPr="000869C7">
        <w:t>13 juin-8 juillet 2022</w:t>
      </w:r>
    </w:p>
    <w:p w14:paraId="4C0BA996" w14:textId="77777777" w:rsidR="009A1177" w:rsidRPr="000869C7" w:rsidRDefault="009A1177" w:rsidP="009A1177">
      <w:r w:rsidRPr="000869C7">
        <w:t>Point 2 de l</w:t>
      </w:r>
      <w:r>
        <w:t>’</w:t>
      </w:r>
      <w:r w:rsidRPr="000869C7">
        <w:t>ordre du jour</w:t>
      </w:r>
    </w:p>
    <w:p w14:paraId="7675C637" w14:textId="77777777" w:rsidR="009A1177" w:rsidRPr="000869C7" w:rsidRDefault="009A1177" w:rsidP="009A1177">
      <w:pPr>
        <w:rPr>
          <w:b/>
        </w:rPr>
      </w:pPr>
      <w:r w:rsidRPr="000869C7">
        <w:rPr>
          <w:b/>
          <w:bCs/>
        </w:rPr>
        <w:t xml:space="preserve">Rapport annuel du Haut-Commissaire des Nations Unies </w:t>
      </w:r>
      <w:r>
        <w:rPr>
          <w:b/>
          <w:bCs/>
        </w:rPr>
        <w:br/>
      </w:r>
      <w:r w:rsidRPr="000869C7">
        <w:rPr>
          <w:b/>
          <w:bCs/>
        </w:rPr>
        <w:t>aux droits de l</w:t>
      </w:r>
      <w:r>
        <w:rPr>
          <w:b/>
          <w:bCs/>
        </w:rPr>
        <w:t>’</w:t>
      </w:r>
      <w:r w:rsidRPr="000869C7">
        <w:rPr>
          <w:b/>
          <w:bCs/>
        </w:rPr>
        <w:t xml:space="preserve">homme et rapports du Haut-Commissariat </w:t>
      </w:r>
      <w:r>
        <w:rPr>
          <w:b/>
          <w:bCs/>
        </w:rPr>
        <w:br/>
      </w:r>
      <w:r w:rsidRPr="000869C7">
        <w:rPr>
          <w:b/>
          <w:bCs/>
        </w:rPr>
        <w:t>et du Secrétaire général</w:t>
      </w:r>
    </w:p>
    <w:p w14:paraId="1F422D4F" w14:textId="55C0A58A" w:rsidR="009A1177" w:rsidRPr="00912B12" w:rsidRDefault="009A1177" w:rsidP="00CF270D">
      <w:pPr>
        <w:pStyle w:val="HChG"/>
      </w:pPr>
      <w:r w:rsidRPr="000869C7">
        <w:tab/>
      </w:r>
      <w:r w:rsidRPr="000869C7">
        <w:tab/>
      </w:r>
      <w:r>
        <w:t>R</w:t>
      </w:r>
      <w:r w:rsidRPr="00912B12">
        <w:t>ésolution</w:t>
      </w:r>
      <w:r>
        <w:t xml:space="preserve"> adoptée par le Conseil des droits de l’homme </w:t>
      </w:r>
      <w:r w:rsidR="00CF270D">
        <w:br/>
      </w:r>
      <w:r>
        <w:t>le 7 juillet 2022</w:t>
      </w:r>
    </w:p>
    <w:p w14:paraId="48D0F6F5" w14:textId="0E447D19" w:rsidR="009A1177" w:rsidRPr="000869C7" w:rsidRDefault="009A1177" w:rsidP="00CF270D">
      <w:pPr>
        <w:pStyle w:val="H1G"/>
      </w:pPr>
      <w:r>
        <w:tab/>
      </w:r>
      <w:r w:rsidRPr="000869C7">
        <w:t>50/</w:t>
      </w:r>
      <w:r>
        <w:t>2</w:t>
      </w:r>
      <w:r w:rsidR="00CF270D">
        <w:t>.</w:t>
      </w:r>
      <w:r w:rsidRPr="000869C7">
        <w:tab/>
        <w:t>Situation des droits de l</w:t>
      </w:r>
      <w:r>
        <w:t>’</w:t>
      </w:r>
      <w:r w:rsidRPr="000869C7">
        <w:t>homme en Érythrée</w:t>
      </w:r>
    </w:p>
    <w:p w14:paraId="139EE4E1" w14:textId="77777777" w:rsidR="009A1177" w:rsidRPr="000869C7" w:rsidRDefault="009A1177" w:rsidP="009A1177">
      <w:pPr>
        <w:pStyle w:val="SingleTxtG"/>
        <w:ind w:firstLine="567"/>
      </w:pPr>
      <w:r w:rsidRPr="00912B12">
        <w:rPr>
          <w:i/>
          <w:iCs/>
        </w:rPr>
        <w:t>Le Conseil des droits de l</w:t>
      </w:r>
      <w:r>
        <w:rPr>
          <w:i/>
          <w:iCs/>
        </w:rPr>
        <w:t>’</w:t>
      </w:r>
      <w:r w:rsidRPr="00912B12">
        <w:rPr>
          <w:i/>
          <w:iCs/>
        </w:rPr>
        <w:t>homme</w:t>
      </w:r>
      <w:r w:rsidRPr="000869C7">
        <w:t>,</w:t>
      </w:r>
    </w:p>
    <w:p w14:paraId="51BF5757" w14:textId="77777777" w:rsidR="009A1177" w:rsidRPr="000869C7" w:rsidRDefault="009A1177" w:rsidP="009A1177">
      <w:pPr>
        <w:pStyle w:val="SingleTxtG"/>
        <w:ind w:firstLine="567"/>
      </w:pPr>
      <w:r w:rsidRPr="000869C7">
        <w:rPr>
          <w:i/>
          <w:iCs/>
        </w:rPr>
        <w:t>Guidé</w:t>
      </w:r>
      <w:r w:rsidRPr="000869C7">
        <w:t xml:space="preserve"> par la Charte des Nations Unies, la Déclaration universelle des droits de l</w:t>
      </w:r>
      <w:r>
        <w:t>’</w:t>
      </w:r>
      <w:r w:rsidRPr="000869C7">
        <w:t>homme, les Pactes internationaux relatifs aux droits de l</w:t>
      </w:r>
      <w:r>
        <w:t>’</w:t>
      </w:r>
      <w:r w:rsidRPr="000869C7">
        <w:t>homme et les autres instruments internationaux pertinents relatifs aux droits de l</w:t>
      </w:r>
      <w:r>
        <w:t>’</w:t>
      </w:r>
      <w:r w:rsidRPr="000869C7">
        <w:t>homme,</w:t>
      </w:r>
    </w:p>
    <w:p w14:paraId="34868903" w14:textId="29EE3E21" w:rsidR="009A1177" w:rsidRPr="00CF270D" w:rsidRDefault="009A1177" w:rsidP="009A1177">
      <w:pPr>
        <w:pStyle w:val="SingleTxtG"/>
        <w:ind w:firstLine="567"/>
      </w:pPr>
      <w:r w:rsidRPr="00CF270D">
        <w:rPr>
          <w:i/>
          <w:iCs/>
        </w:rPr>
        <w:t>Rappelant</w:t>
      </w:r>
      <w:r w:rsidRPr="00CF270D">
        <w:t xml:space="preserve"> la résolution </w:t>
      </w:r>
      <w:hyperlink r:id="rId9" w:history="1">
        <w:r w:rsidR="0003458D" w:rsidRPr="00CF270D">
          <w:rPr>
            <w:rStyle w:val="Lienhypertexte"/>
            <w:color w:val="auto"/>
          </w:rPr>
          <w:t>60/251</w:t>
        </w:r>
      </w:hyperlink>
      <w:r w:rsidRPr="00CF270D">
        <w:t xml:space="preserve"> de l’Assemblée générale, du 15 mars 2006, ses propres résolutions </w:t>
      </w:r>
      <w:hyperlink r:id="rId10" w:history="1">
        <w:r w:rsidR="0003458D" w:rsidRPr="00CF270D">
          <w:rPr>
            <w:rStyle w:val="Lienhypertexte"/>
            <w:color w:val="auto"/>
          </w:rPr>
          <w:t>5/1</w:t>
        </w:r>
      </w:hyperlink>
      <w:r w:rsidRPr="00CF270D">
        <w:t xml:space="preserve"> et </w:t>
      </w:r>
      <w:hyperlink r:id="rId11" w:history="1">
        <w:r w:rsidR="0003458D" w:rsidRPr="00CF270D">
          <w:rPr>
            <w:rStyle w:val="Lienhypertexte"/>
            <w:color w:val="auto"/>
          </w:rPr>
          <w:t>5/2</w:t>
        </w:r>
      </w:hyperlink>
      <w:r w:rsidRPr="00CF270D">
        <w:t>, du 18 juin 2007, la résolution 91 et les décisions 250/2002, 275/2003 et 428/12 de la Commission africaine des droits de l’homme et des peuples, et toutes ses propres résolutions sur la situation des droits de l’homme en Érythrée,</w:t>
      </w:r>
    </w:p>
    <w:p w14:paraId="2842FADA" w14:textId="77777777" w:rsidR="009A1177" w:rsidRPr="000869C7" w:rsidRDefault="009A1177" w:rsidP="009A1177">
      <w:pPr>
        <w:pStyle w:val="SingleTxtG"/>
        <w:ind w:firstLine="567"/>
      </w:pPr>
      <w:r w:rsidRPr="000869C7">
        <w:rPr>
          <w:i/>
          <w:iCs/>
        </w:rPr>
        <w:t>Prenant note</w:t>
      </w:r>
      <w:r w:rsidRPr="000869C7">
        <w:t xml:space="preserve"> des faits survenus dans la région et de leurs répercussions, notamment en ce qui concerne les droits de l</w:t>
      </w:r>
      <w:r>
        <w:t>’</w:t>
      </w:r>
      <w:r w:rsidRPr="000869C7">
        <w:t>homme en Érythrée,</w:t>
      </w:r>
    </w:p>
    <w:p w14:paraId="2C9E50F7" w14:textId="77777777" w:rsidR="009A1177" w:rsidRPr="000869C7" w:rsidRDefault="009A1177" w:rsidP="009A1177">
      <w:pPr>
        <w:pStyle w:val="SingleTxtG"/>
        <w:ind w:firstLine="567"/>
      </w:pPr>
      <w:r w:rsidRPr="000869C7">
        <w:rPr>
          <w:i/>
          <w:iCs/>
        </w:rPr>
        <w:t>Vivement préoccupé</w:t>
      </w:r>
      <w:r w:rsidRPr="000869C7">
        <w:t xml:space="preserve"> par la poursuite des violations des droits de l</w:t>
      </w:r>
      <w:r>
        <w:t>’</w:t>
      </w:r>
      <w:r w:rsidRPr="000869C7">
        <w:t>homme et des atteintes à ces droits, telles que décrites par le Rapporteur spécial dans son rapport</w:t>
      </w:r>
      <w:r w:rsidRPr="00126907">
        <w:rPr>
          <w:rStyle w:val="Appelnotedebasdep"/>
        </w:rPr>
        <w:footnoteReference w:id="2"/>
      </w:r>
      <w:r w:rsidRPr="000869C7">
        <w:t>,</w:t>
      </w:r>
    </w:p>
    <w:p w14:paraId="5094F06B" w14:textId="77777777" w:rsidR="009A1177" w:rsidRPr="000869C7" w:rsidRDefault="009A1177" w:rsidP="009A1177">
      <w:pPr>
        <w:pStyle w:val="SingleTxtG"/>
        <w:ind w:firstLine="567"/>
      </w:pPr>
      <w:r w:rsidRPr="000869C7">
        <w:t>1.</w:t>
      </w:r>
      <w:r w:rsidRPr="000869C7">
        <w:tab/>
      </w:r>
      <w:r w:rsidRPr="000869C7">
        <w:rPr>
          <w:i/>
          <w:iCs/>
        </w:rPr>
        <w:t>Accueille avec satisfaction</w:t>
      </w:r>
      <w:r w:rsidRPr="000869C7">
        <w:t xml:space="preserve"> le rapport du Rapporteur spécial sur la situation des droits de l</w:t>
      </w:r>
      <w:r>
        <w:t>’</w:t>
      </w:r>
      <w:r w:rsidRPr="000869C7">
        <w:t>homme en Érythrée et les conclusions qui y sont formulées</w:t>
      </w:r>
      <w:r>
        <w:t> ;</w:t>
      </w:r>
    </w:p>
    <w:p w14:paraId="7CD806CB" w14:textId="77777777" w:rsidR="009A1177" w:rsidRPr="000869C7" w:rsidRDefault="009A1177" w:rsidP="009A1177">
      <w:pPr>
        <w:pStyle w:val="SingleTxtG"/>
        <w:ind w:firstLine="567"/>
      </w:pPr>
      <w:r w:rsidRPr="000869C7">
        <w:t>2.</w:t>
      </w:r>
      <w:r w:rsidRPr="000869C7">
        <w:tab/>
      </w:r>
      <w:r w:rsidRPr="000869C7">
        <w:rPr>
          <w:i/>
          <w:iCs/>
        </w:rPr>
        <w:t>Décide</w:t>
      </w:r>
      <w:r w:rsidRPr="000869C7">
        <w:t xml:space="preserve"> de proroger le mandat de Rapporteur spécial sur la situation des droits de l</w:t>
      </w:r>
      <w:r>
        <w:t>’</w:t>
      </w:r>
      <w:r w:rsidRPr="000869C7">
        <w:t>homme en Érythrée pour une nouvelle période d</w:t>
      </w:r>
      <w:r>
        <w:t>’</w:t>
      </w:r>
      <w:r w:rsidRPr="000869C7">
        <w:t>un an</w:t>
      </w:r>
      <w:r>
        <w:t> ;</w:t>
      </w:r>
    </w:p>
    <w:p w14:paraId="0689965B" w14:textId="77777777" w:rsidR="009A1177" w:rsidRPr="000869C7" w:rsidRDefault="009A1177" w:rsidP="009A1177">
      <w:pPr>
        <w:pStyle w:val="SingleTxtG"/>
        <w:ind w:firstLine="567"/>
      </w:pPr>
      <w:r w:rsidRPr="000869C7">
        <w:t>3.</w:t>
      </w:r>
      <w:r w:rsidRPr="000869C7">
        <w:tab/>
      </w:r>
      <w:r w:rsidRPr="000869C7">
        <w:rPr>
          <w:i/>
          <w:iCs/>
        </w:rPr>
        <w:t>Prie</w:t>
      </w:r>
      <w:r w:rsidRPr="000869C7">
        <w:t xml:space="preserve"> le Rapporteur spécial de lui soumettre et de lui présenter un rapport à sa cinquante-troisième session et de soumettre et présenter un rapport à l</w:t>
      </w:r>
      <w:r>
        <w:t>’</w:t>
      </w:r>
      <w:r w:rsidRPr="000869C7">
        <w:t>Assemblée générale à sa soixante-dix-septième session</w:t>
      </w:r>
      <w:r>
        <w:t> ;</w:t>
      </w:r>
    </w:p>
    <w:p w14:paraId="6759D73B" w14:textId="77777777" w:rsidR="009A1177" w:rsidRPr="000869C7" w:rsidRDefault="009A1177" w:rsidP="009A1177">
      <w:pPr>
        <w:pStyle w:val="SingleTxtG"/>
        <w:keepLines/>
        <w:ind w:firstLine="567"/>
      </w:pPr>
      <w:r w:rsidRPr="000869C7">
        <w:t>4.</w:t>
      </w:r>
      <w:r w:rsidRPr="000869C7">
        <w:tab/>
      </w:r>
      <w:r w:rsidRPr="000869C7">
        <w:rPr>
          <w:i/>
          <w:iCs/>
        </w:rPr>
        <w:t>Décide</w:t>
      </w:r>
      <w:r w:rsidRPr="000869C7">
        <w:t xml:space="preserve"> de tenir un </w:t>
      </w:r>
      <w:r>
        <w:t>dialogue</w:t>
      </w:r>
      <w:r w:rsidRPr="000869C7">
        <w:t xml:space="preserve"> renforcé sur la situation des droits de l</w:t>
      </w:r>
      <w:r>
        <w:t>’</w:t>
      </w:r>
      <w:r w:rsidRPr="000869C7">
        <w:t>homme en Érythrée à sa cinquante-deuxième session, avec la participation du Rapporteur spécial, du Haut-Commissariat des Nations Unies aux droits de l</w:t>
      </w:r>
      <w:r>
        <w:t>’</w:t>
      </w:r>
      <w:r w:rsidRPr="000869C7">
        <w:t>homme, de la société civile et d</w:t>
      </w:r>
      <w:r>
        <w:t>’</w:t>
      </w:r>
      <w:r w:rsidRPr="000869C7">
        <w:t>autres parties prenantes</w:t>
      </w:r>
      <w:r>
        <w:t> ;</w:t>
      </w:r>
    </w:p>
    <w:p w14:paraId="7CA2D8C8" w14:textId="77777777" w:rsidR="009A1177" w:rsidRPr="000869C7" w:rsidRDefault="009A1177" w:rsidP="009A1177">
      <w:pPr>
        <w:pStyle w:val="SingleTxtG"/>
        <w:ind w:firstLine="567"/>
        <w:rPr>
          <w:bCs/>
        </w:rPr>
      </w:pPr>
      <w:r w:rsidRPr="000869C7">
        <w:t>5.</w:t>
      </w:r>
      <w:r w:rsidRPr="000869C7">
        <w:tab/>
      </w:r>
      <w:r w:rsidRPr="000869C7">
        <w:rPr>
          <w:i/>
          <w:iCs/>
        </w:rPr>
        <w:t>Demande</w:t>
      </w:r>
      <w:r w:rsidRPr="000869C7">
        <w:t xml:space="preserve"> au Gouvernement érythréen de coopérer pleinement avec le Rapporteur spécial, notamment en l</w:t>
      </w:r>
      <w:r>
        <w:t>’</w:t>
      </w:r>
      <w:r w:rsidRPr="000869C7">
        <w:t>autorisant à se rendre dans le pays et en s</w:t>
      </w:r>
      <w:r>
        <w:t>’</w:t>
      </w:r>
      <w:r w:rsidRPr="000869C7">
        <w:t>engageant à faire des progrès dans l</w:t>
      </w:r>
      <w:r>
        <w:t>’</w:t>
      </w:r>
      <w:r w:rsidRPr="000869C7">
        <w:t>application des recommandations qu</w:t>
      </w:r>
      <w:r>
        <w:t>’</w:t>
      </w:r>
      <w:r w:rsidRPr="000869C7">
        <w:t xml:space="preserve">il a formulées dans ses rapports </w:t>
      </w:r>
      <w:r w:rsidRPr="000869C7">
        <w:lastRenderedPageBreak/>
        <w:t>ainsi que des progrès au regard des critères et des indicateurs connexes proposés en 2019, à</w:t>
      </w:r>
      <w:r>
        <w:t> </w:t>
      </w:r>
      <w:r w:rsidRPr="000869C7">
        <w:t>savoir</w:t>
      </w:r>
      <w:r w:rsidRPr="00126907">
        <w:rPr>
          <w:rStyle w:val="Appelnotedebasdep"/>
        </w:rPr>
        <w:footnoteReference w:id="3"/>
      </w:r>
      <w:r>
        <w:t> :</w:t>
      </w:r>
    </w:p>
    <w:p w14:paraId="0E637582" w14:textId="77777777" w:rsidR="009A1177" w:rsidRPr="000869C7" w:rsidRDefault="009A1177" w:rsidP="009A1177">
      <w:pPr>
        <w:pStyle w:val="SingleTxtG"/>
        <w:ind w:firstLine="567"/>
      </w:pPr>
      <w:r w:rsidRPr="000869C7">
        <w:t>a)</w:t>
      </w:r>
      <w:r w:rsidRPr="000869C7">
        <w:tab/>
        <w:t>Amélioration de la promotion de l</w:t>
      </w:r>
      <w:r>
        <w:t>’</w:t>
      </w:r>
      <w:r w:rsidRPr="000869C7">
        <w:t>état de droit et renforcement des institutions judiciaires et des institutions chargées de l</w:t>
      </w:r>
      <w:r>
        <w:t>’</w:t>
      </w:r>
      <w:r w:rsidRPr="000869C7">
        <w:t>application des lois</w:t>
      </w:r>
      <w:r>
        <w:t> ;</w:t>
      </w:r>
    </w:p>
    <w:p w14:paraId="189FB1A7" w14:textId="77777777" w:rsidR="009A1177" w:rsidRPr="000869C7" w:rsidRDefault="009A1177" w:rsidP="009A1177">
      <w:pPr>
        <w:pStyle w:val="SingleTxtG"/>
        <w:ind w:firstLine="567"/>
      </w:pPr>
      <w:r w:rsidRPr="000869C7">
        <w:t>b)</w:t>
      </w:r>
      <w:r w:rsidRPr="000869C7">
        <w:tab/>
        <w:t>Preuve de l</w:t>
      </w:r>
      <w:r>
        <w:t>’</w:t>
      </w:r>
      <w:r w:rsidRPr="000869C7">
        <w:t>engagement en faveur de la mise en place de réformes du service national/militaire</w:t>
      </w:r>
      <w:r>
        <w:t> ;</w:t>
      </w:r>
    </w:p>
    <w:p w14:paraId="416F1AB3" w14:textId="77777777" w:rsidR="009A1177" w:rsidRDefault="009A1177" w:rsidP="009A1177">
      <w:pPr>
        <w:pStyle w:val="SingleTxtG"/>
        <w:ind w:firstLine="567"/>
      </w:pPr>
      <w:r w:rsidRPr="000869C7">
        <w:t>c)</w:t>
      </w:r>
      <w:r w:rsidRPr="000869C7">
        <w:tab/>
        <w:t>Déploiement d</w:t>
      </w:r>
      <w:r>
        <w:t>’</w:t>
      </w:r>
      <w:r w:rsidRPr="000869C7">
        <w:t>efforts importants pour respecter, protéger et réaliser les droits à la liberté de religion ou de conviction, à la liberté de réunion pacifique et d</w:t>
      </w:r>
      <w:r>
        <w:t>’</w:t>
      </w:r>
      <w:r w:rsidRPr="000869C7">
        <w:t>association et à la liberté d</w:t>
      </w:r>
      <w:r>
        <w:t>’</w:t>
      </w:r>
      <w:r w:rsidRPr="000869C7">
        <w:t>opinion et d</w:t>
      </w:r>
      <w:r>
        <w:t>’</w:t>
      </w:r>
      <w:r w:rsidRPr="000869C7">
        <w:t>expression, y compris pour les membres des médias, ainsi que pour mettre un terme à la discrimination religieuse et ethnique</w:t>
      </w:r>
      <w:r>
        <w:t> ;</w:t>
      </w:r>
    </w:p>
    <w:p w14:paraId="5E60265C" w14:textId="77777777" w:rsidR="009A1177" w:rsidRPr="000869C7" w:rsidRDefault="009A1177" w:rsidP="009A1177">
      <w:pPr>
        <w:pStyle w:val="SingleTxtG"/>
        <w:ind w:firstLine="567"/>
      </w:pPr>
      <w:r w:rsidRPr="000869C7">
        <w:t>d)</w:t>
      </w:r>
      <w:r w:rsidRPr="000869C7">
        <w:tab/>
        <w:t>Preuve de l</w:t>
      </w:r>
      <w:r>
        <w:t>’</w:t>
      </w:r>
      <w:r w:rsidRPr="000869C7">
        <w:t>engagement en faveur de la lutte contre toutes les formes de violence sexuelle et fondée sur le genre et en faveur de la promotion des droits des femmes et de l</w:t>
      </w:r>
      <w:r>
        <w:t>’</w:t>
      </w:r>
      <w:r w:rsidRPr="000869C7">
        <w:t>égalité femmes-hommes</w:t>
      </w:r>
      <w:r>
        <w:t> ;</w:t>
      </w:r>
    </w:p>
    <w:p w14:paraId="29AC6F64" w14:textId="77777777" w:rsidR="009A1177" w:rsidRPr="000869C7" w:rsidRDefault="009A1177" w:rsidP="009A1177">
      <w:pPr>
        <w:pStyle w:val="SingleTxtG"/>
        <w:ind w:firstLine="567"/>
      </w:pPr>
      <w:r w:rsidRPr="000869C7">
        <w:t>e)</w:t>
      </w:r>
      <w:r w:rsidRPr="000869C7">
        <w:tab/>
        <w:t>Renforcement de la coopération avec les organes de l</w:t>
      </w:r>
      <w:r>
        <w:t>’</w:t>
      </w:r>
      <w:r w:rsidRPr="000869C7">
        <w:t>Organisation des Nations Unies chargés des droits de l</w:t>
      </w:r>
      <w:r>
        <w:t>’</w:t>
      </w:r>
      <w:r w:rsidRPr="000869C7">
        <w:t>homme, les organismes internationaux et la Commission africaine des droits de l</w:t>
      </w:r>
      <w:r>
        <w:t>’</w:t>
      </w:r>
      <w:r w:rsidRPr="000869C7">
        <w:t>homme et des peuples</w:t>
      </w:r>
      <w:r>
        <w:t> ;</w:t>
      </w:r>
    </w:p>
    <w:p w14:paraId="573A0C3E" w14:textId="77777777" w:rsidR="009A1177" w:rsidRPr="000869C7" w:rsidRDefault="009A1177" w:rsidP="009A1177">
      <w:pPr>
        <w:pStyle w:val="SingleTxtG"/>
        <w:ind w:firstLine="567"/>
      </w:pPr>
      <w:r w:rsidRPr="000869C7">
        <w:t>6.</w:t>
      </w:r>
      <w:r w:rsidRPr="000869C7">
        <w:tab/>
      </w:r>
      <w:r w:rsidRPr="000869C7">
        <w:rPr>
          <w:i/>
          <w:iCs/>
        </w:rPr>
        <w:t>Engage</w:t>
      </w:r>
      <w:r w:rsidRPr="000869C7">
        <w:t xml:space="preserve"> le Gouvernement érythréen à donner suite aux recommandations acceptées par l</w:t>
      </w:r>
      <w:r>
        <w:t>’</w:t>
      </w:r>
      <w:r w:rsidRPr="000869C7">
        <w:t>État dans le cadre du troisième cycle de l</w:t>
      </w:r>
      <w:r>
        <w:t>’</w:t>
      </w:r>
      <w:r w:rsidRPr="000869C7">
        <w:t>Examen périodique universel</w:t>
      </w:r>
      <w:r>
        <w:t> ;</w:t>
      </w:r>
    </w:p>
    <w:p w14:paraId="68F49A36" w14:textId="77777777" w:rsidR="009A1177" w:rsidRPr="000869C7" w:rsidRDefault="009A1177" w:rsidP="009A1177">
      <w:pPr>
        <w:pStyle w:val="SingleTxtG"/>
        <w:ind w:firstLine="567"/>
      </w:pPr>
      <w:r w:rsidRPr="000869C7">
        <w:t>7.</w:t>
      </w:r>
      <w:r w:rsidRPr="000869C7">
        <w:tab/>
      </w:r>
      <w:r w:rsidRPr="000869C7">
        <w:rPr>
          <w:i/>
          <w:iCs/>
        </w:rPr>
        <w:t>Prie</w:t>
      </w:r>
      <w:r w:rsidRPr="000869C7">
        <w:t xml:space="preserve"> le Secrétaire général de fournir au Rapporteur spécial toutes les informations et toutes les ressources nécessaires à l</w:t>
      </w:r>
      <w:r>
        <w:t>’</w:t>
      </w:r>
      <w:r w:rsidRPr="000869C7">
        <w:t>accomplissement de son mandat</w:t>
      </w:r>
      <w:r>
        <w:t> ;</w:t>
      </w:r>
    </w:p>
    <w:p w14:paraId="0ACCF4D8" w14:textId="77777777" w:rsidR="009A1177" w:rsidRDefault="009A1177" w:rsidP="009A1177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 w:rsidRPr="000869C7">
        <w:t>8.</w:t>
      </w:r>
      <w:r w:rsidRPr="000869C7">
        <w:tab/>
      </w:r>
      <w:r w:rsidRPr="000869C7">
        <w:rPr>
          <w:i/>
          <w:iCs/>
        </w:rPr>
        <w:t>Décide</w:t>
      </w:r>
      <w:r w:rsidRPr="000869C7">
        <w:t xml:space="preserve"> de rester saisi de la question.</w:t>
      </w:r>
    </w:p>
    <w:p w14:paraId="73D9B32B" w14:textId="77777777" w:rsidR="009A1177" w:rsidRPr="00126907" w:rsidRDefault="009A1177" w:rsidP="009A1177">
      <w:pPr>
        <w:pStyle w:val="SingleTxtG"/>
        <w:ind w:firstLine="567"/>
        <w:jc w:val="right"/>
        <w:rPr>
          <w:i/>
          <w:iCs/>
        </w:rPr>
      </w:pPr>
      <w:r w:rsidRPr="00126907">
        <w:rPr>
          <w:i/>
          <w:iCs/>
        </w:rPr>
        <w:t>39</w:t>
      </w:r>
      <w:r w:rsidRPr="00126907">
        <w:rPr>
          <w:i/>
          <w:iCs/>
          <w:vertAlign w:val="superscript"/>
        </w:rPr>
        <w:t>e</w:t>
      </w:r>
      <w:r w:rsidRPr="00126907">
        <w:rPr>
          <w:i/>
          <w:iCs/>
        </w:rPr>
        <w:t xml:space="preserve"> séance</w:t>
      </w:r>
      <w:r w:rsidRPr="00126907">
        <w:rPr>
          <w:i/>
          <w:iCs/>
        </w:rPr>
        <w:br/>
        <w:t>7 juillet 2022</w:t>
      </w:r>
    </w:p>
    <w:p w14:paraId="1078C401" w14:textId="115AC1A2" w:rsidR="009A1177" w:rsidRDefault="009A1177" w:rsidP="009A1177">
      <w:pPr>
        <w:pStyle w:val="SingleTxtG"/>
        <w:ind w:firstLine="567"/>
      </w:pPr>
      <w:r>
        <w:t>[Adoptée à l’issue d’un vote enregistré par 21 voix contre 10, avec 16 abstentions. Les</w:t>
      </w:r>
      <w:r w:rsidR="0003458D">
        <w:t> </w:t>
      </w:r>
      <w:r>
        <w:t>voix se sont réparties comme suit</w:t>
      </w:r>
      <w:r w:rsidR="0003458D">
        <w:t> </w:t>
      </w:r>
      <w:r>
        <w:t>:</w:t>
      </w:r>
    </w:p>
    <w:p w14:paraId="040421B4" w14:textId="4C2D5528" w:rsidR="009A1177" w:rsidRPr="00920C97" w:rsidRDefault="009A1177" w:rsidP="00CB4E44">
      <w:pPr>
        <w:pStyle w:val="SingleTxtG"/>
        <w:keepNext/>
        <w:spacing w:after="0"/>
        <w:ind w:firstLine="567"/>
      </w:pPr>
      <w:r w:rsidRPr="00920C97">
        <w:rPr>
          <w:i/>
          <w:iCs/>
        </w:rPr>
        <w:t>Ont voté pour</w:t>
      </w:r>
      <w:r w:rsidR="00CB4E44" w:rsidRPr="00920C97">
        <w:t> </w:t>
      </w:r>
      <w:r w:rsidRPr="00920C97">
        <w:t>:</w:t>
      </w:r>
    </w:p>
    <w:p w14:paraId="2D8D9783" w14:textId="12F58C02" w:rsidR="009A1177" w:rsidRPr="00920C97" w:rsidRDefault="00920C97" w:rsidP="009A1177">
      <w:pPr>
        <w:pStyle w:val="SingleTxtG"/>
        <w:ind w:left="2268"/>
      </w:pPr>
      <w:r w:rsidRPr="00A14842">
        <w:t>Allemagne</w:t>
      </w:r>
      <w:r>
        <w:t xml:space="preserve">, </w:t>
      </w:r>
      <w:r w:rsidRPr="00A14842">
        <w:t>Argentine</w:t>
      </w:r>
      <w:r>
        <w:t xml:space="preserve">, </w:t>
      </w:r>
      <w:r w:rsidRPr="00A14842">
        <w:t>Arménie</w:t>
      </w:r>
      <w:r>
        <w:t xml:space="preserve">, </w:t>
      </w:r>
      <w:r w:rsidRPr="00A14842">
        <w:t>Brésil</w:t>
      </w:r>
      <w:r>
        <w:t xml:space="preserve">, </w:t>
      </w:r>
      <w:r w:rsidRPr="00A14842">
        <w:t>États-Unis d</w:t>
      </w:r>
      <w:r>
        <w:t>’</w:t>
      </w:r>
      <w:r w:rsidRPr="00A14842">
        <w:t>Amérique</w:t>
      </w:r>
      <w:r>
        <w:t xml:space="preserve">, </w:t>
      </w:r>
      <w:r w:rsidRPr="00A14842">
        <w:t>Finlande</w:t>
      </w:r>
      <w:r>
        <w:t xml:space="preserve">, </w:t>
      </w:r>
      <w:r w:rsidRPr="00A14842">
        <w:t>France</w:t>
      </w:r>
      <w:r>
        <w:t xml:space="preserve">, </w:t>
      </w:r>
      <w:r w:rsidRPr="00A14842">
        <w:t>Honduras</w:t>
      </w:r>
      <w:r>
        <w:t xml:space="preserve">, </w:t>
      </w:r>
      <w:r w:rsidRPr="00A14842">
        <w:t>Îles Marshall</w:t>
      </w:r>
      <w:r>
        <w:t xml:space="preserve">, </w:t>
      </w:r>
      <w:r w:rsidRPr="00A14842">
        <w:t>Japon</w:t>
      </w:r>
      <w:r>
        <w:t xml:space="preserve">, </w:t>
      </w:r>
      <w:r w:rsidRPr="00A14842">
        <w:t>Lituanie</w:t>
      </w:r>
      <w:r>
        <w:t xml:space="preserve">, </w:t>
      </w:r>
      <w:r w:rsidRPr="00A14842">
        <w:t>Luxembourg</w:t>
      </w:r>
      <w:r>
        <w:t xml:space="preserve">, </w:t>
      </w:r>
      <w:r w:rsidRPr="00A14842">
        <w:t>Mexique</w:t>
      </w:r>
      <w:r>
        <w:t xml:space="preserve">, </w:t>
      </w:r>
      <w:r w:rsidRPr="00A14842">
        <w:t>Monténégro</w:t>
      </w:r>
      <w:r>
        <w:t xml:space="preserve">, </w:t>
      </w:r>
      <w:r w:rsidRPr="00A14842">
        <w:t>Paraguay</w:t>
      </w:r>
      <w:r>
        <w:t xml:space="preserve">, </w:t>
      </w:r>
      <w:r w:rsidRPr="00A14842">
        <w:t>Pays-Bas</w:t>
      </w:r>
      <w:r>
        <w:t xml:space="preserve">, </w:t>
      </w:r>
      <w:r w:rsidRPr="00A14842">
        <w:t>Pologne</w:t>
      </w:r>
      <w:r>
        <w:t xml:space="preserve">, </w:t>
      </w:r>
      <w:r w:rsidRPr="00A14842">
        <w:t>République de Corée</w:t>
      </w:r>
      <w:r>
        <w:t xml:space="preserve">, </w:t>
      </w:r>
      <w:r w:rsidRPr="00A14842">
        <w:t>Royaume-Uni de Grande-Bretagne et d</w:t>
      </w:r>
      <w:r>
        <w:t>’</w:t>
      </w:r>
      <w:r w:rsidRPr="00A14842">
        <w:t>Irlande du Nord</w:t>
      </w:r>
      <w:r>
        <w:t xml:space="preserve">, </w:t>
      </w:r>
      <w:r w:rsidRPr="00A14842">
        <w:t>Tchéquie</w:t>
      </w:r>
      <w:r>
        <w:t xml:space="preserve"> et </w:t>
      </w:r>
      <w:r w:rsidRPr="00A14842">
        <w:t>Ukraine</w:t>
      </w:r>
      <w:r w:rsidR="009A1177" w:rsidRPr="00920C97">
        <w:t>.</w:t>
      </w:r>
    </w:p>
    <w:p w14:paraId="2BFA3B02" w14:textId="708735BB" w:rsidR="009A1177" w:rsidRPr="00920C97" w:rsidRDefault="009A1177" w:rsidP="00CB4E44">
      <w:pPr>
        <w:pStyle w:val="SingleTxtG"/>
        <w:keepNext/>
        <w:spacing w:after="0"/>
        <w:ind w:firstLine="567"/>
      </w:pPr>
      <w:r w:rsidRPr="00920C97">
        <w:rPr>
          <w:i/>
          <w:iCs/>
        </w:rPr>
        <w:t>Ont voté contre</w:t>
      </w:r>
      <w:r w:rsidR="00CB4E44" w:rsidRPr="00920C97">
        <w:t> </w:t>
      </w:r>
      <w:r w:rsidRPr="00920C97">
        <w:t>:</w:t>
      </w:r>
    </w:p>
    <w:p w14:paraId="39B67AF7" w14:textId="3F535220" w:rsidR="009A1177" w:rsidRPr="00920C97" w:rsidRDefault="00920C97" w:rsidP="009A1177">
      <w:pPr>
        <w:pStyle w:val="SingleTxtG"/>
        <w:ind w:left="2268"/>
      </w:pPr>
      <w:r w:rsidRPr="007601A9">
        <w:t>Bolivie (État plurinational de)</w:t>
      </w:r>
      <w:r>
        <w:t xml:space="preserve">, </w:t>
      </w:r>
      <w:r w:rsidRPr="007601A9">
        <w:t>Chine</w:t>
      </w:r>
      <w:r>
        <w:t xml:space="preserve">, </w:t>
      </w:r>
      <w:r w:rsidRPr="007601A9">
        <w:t>Cuba</w:t>
      </w:r>
      <w:r>
        <w:t xml:space="preserve">, </w:t>
      </w:r>
      <w:r w:rsidRPr="007601A9">
        <w:t>Émirats arabes unis</w:t>
      </w:r>
      <w:r>
        <w:t xml:space="preserve">, </w:t>
      </w:r>
      <w:r w:rsidRPr="007601A9">
        <w:t>Érythrée</w:t>
      </w:r>
      <w:r>
        <w:t xml:space="preserve">, </w:t>
      </w:r>
      <w:r w:rsidRPr="007601A9">
        <w:t>Inde</w:t>
      </w:r>
      <w:r>
        <w:t xml:space="preserve">, </w:t>
      </w:r>
      <w:r w:rsidRPr="007601A9">
        <w:t>Pakistan</w:t>
      </w:r>
      <w:r>
        <w:t xml:space="preserve">, </w:t>
      </w:r>
      <w:r w:rsidRPr="007601A9">
        <w:t>Somalie</w:t>
      </w:r>
      <w:r>
        <w:t xml:space="preserve">, </w:t>
      </w:r>
      <w:r w:rsidRPr="007601A9">
        <w:t>Soudan</w:t>
      </w:r>
      <w:r>
        <w:t xml:space="preserve"> et </w:t>
      </w:r>
      <w:r w:rsidRPr="007601A9">
        <w:t>Venezuela (République bolivarienne du).</w:t>
      </w:r>
    </w:p>
    <w:p w14:paraId="28983B43" w14:textId="4618BE8C" w:rsidR="009A1177" w:rsidRPr="00374F29" w:rsidRDefault="009A1177" w:rsidP="00CB4E44">
      <w:pPr>
        <w:pStyle w:val="SingleTxtG"/>
        <w:keepNext/>
        <w:spacing w:after="0"/>
        <w:ind w:firstLine="567"/>
      </w:pPr>
      <w:r w:rsidRPr="00374F29">
        <w:rPr>
          <w:i/>
          <w:iCs/>
        </w:rPr>
        <w:t>Se sont abstenus</w:t>
      </w:r>
      <w:r w:rsidR="00CB4E44" w:rsidRPr="00374F29">
        <w:t> </w:t>
      </w:r>
      <w:r w:rsidRPr="00374F29">
        <w:t>:</w:t>
      </w:r>
    </w:p>
    <w:p w14:paraId="05172897" w14:textId="648EEF5A" w:rsidR="00552797" w:rsidRPr="00374F29" w:rsidRDefault="00374F29" w:rsidP="009A1177">
      <w:pPr>
        <w:pStyle w:val="SingleTxtG"/>
        <w:ind w:left="2268"/>
      </w:pPr>
      <w:r w:rsidRPr="004422DC">
        <w:t>Bénin</w:t>
      </w:r>
      <w:r>
        <w:t xml:space="preserve">, </w:t>
      </w:r>
      <w:r w:rsidRPr="004422DC">
        <w:t>Cameroun</w:t>
      </w:r>
      <w:r>
        <w:t xml:space="preserve">, </w:t>
      </w:r>
      <w:r w:rsidRPr="004422DC">
        <w:t>Côte d</w:t>
      </w:r>
      <w:r>
        <w:t>’</w:t>
      </w:r>
      <w:r w:rsidRPr="004422DC">
        <w:t>Ivoire</w:t>
      </w:r>
      <w:r>
        <w:t xml:space="preserve">, </w:t>
      </w:r>
      <w:r w:rsidRPr="004422DC">
        <w:t>Gabon</w:t>
      </w:r>
      <w:r>
        <w:t xml:space="preserve">, </w:t>
      </w:r>
      <w:r w:rsidRPr="004422DC">
        <w:t>Gambie</w:t>
      </w:r>
      <w:r>
        <w:t xml:space="preserve">, </w:t>
      </w:r>
      <w:r w:rsidRPr="004422DC">
        <w:t>Indonésie</w:t>
      </w:r>
      <w:r>
        <w:t xml:space="preserve">, </w:t>
      </w:r>
      <w:r w:rsidRPr="004422DC">
        <w:t>Kazakhstan</w:t>
      </w:r>
      <w:r>
        <w:t xml:space="preserve">, </w:t>
      </w:r>
      <w:r w:rsidRPr="004422DC">
        <w:t>Libye</w:t>
      </w:r>
      <w:r>
        <w:t xml:space="preserve">, </w:t>
      </w:r>
      <w:r w:rsidRPr="004422DC">
        <w:t>Malaisie</w:t>
      </w:r>
      <w:r>
        <w:t xml:space="preserve">, </w:t>
      </w:r>
      <w:r w:rsidRPr="004422DC">
        <w:t>Malawi</w:t>
      </w:r>
      <w:r>
        <w:t xml:space="preserve">, </w:t>
      </w:r>
      <w:r w:rsidRPr="004422DC">
        <w:t>Mauritanie</w:t>
      </w:r>
      <w:r>
        <w:t xml:space="preserve">, </w:t>
      </w:r>
      <w:r w:rsidRPr="004422DC">
        <w:t>Namibie</w:t>
      </w:r>
      <w:r>
        <w:t xml:space="preserve">, </w:t>
      </w:r>
      <w:r w:rsidRPr="004422DC">
        <w:t>Népal</w:t>
      </w:r>
      <w:r>
        <w:t xml:space="preserve">, </w:t>
      </w:r>
      <w:r w:rsidRPr="004422DC">
        <w:t>Ouzbékistan</w:t>
      </w:r>
      <w:r>
        <w:t xml:space="preserve">, </w:t>
      </w:r>
      <w:r w:rsidRPr="004422DC">
        <w:t>Qatar</w:t>
      </w:r>
      <w:r>
        <w:t xml:space="preserve"> et </w:t>
      </w:r>
      <w:r w:rsidRPr="004422DC">
        <w:t>Sénéga</w:t>
      </w:r>
      <w:r>
        <w:t>l</w:t>
      </w:r>
      <w:r w:rsidRPr="004422DC">
        <w:t>.</w:t>
      </w:r>
      <w:r w:rsidR="009A1177" w:rsidRPr="00374F29">
        <w:t>]</w:t>
      </w:r>
    </w:p>
    <w:p w14:paraId="7D43A309" w14:textId="26D28828" w:rsidR="009A1177" w:rsidRPr="00374F29" w:rsidRDefault="009A1177" w:rsidP="009A1177">
      <w:pPr>
        <w:pStyle w:val="SingleTxtG"/>
        <w:spacing w:before="240" w:after="0"/>
        <w:jc w:val="center"/>
        <w:rPr>
          <w:u w:val="single"/>
        </w:rPr>
      </w:pPr>
      <w:r w:rsidRPr="00374F29">
        <w:rPr>
          <w:u w:val="single"/>
        </w:rPr>
        <w:tab/>
      </w:r>
      <w:r w:rsidRPr="00374F29">
        <w:rPr>
          <w:u w:val="single"/>
        </w:rPr>
        <w:tab/>
      </w:r>
      <w:r w:rsidRPr="00374F29">
        <w:rPr>
          <w:u w:val="single"/>
        </w:rPr>
        <w:tab/>
      </w:r>
    </w:p>
    <w:sectPr w:rsidR="009A1177" w:rsidRPr="00374F29" w:rsidSect="00C433CE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0C088" w14:textId="77777777" w:rsidR="00C00856" w:rsidRPr="00EF7F30" w:rsidRDefault="00C00856" w:rsidP="00EF7F30">
      <w:pPr>
        <w:pStyle w:val="Pieddepage"/>
      </w:pPr>
    </w:p>
  </w:endnote>
  <w:endnote w:type="continuationSeparator" w:id="0">
    <w:p w14:paraId="0CC71045" w14:textId="77777777" w:rsidR="00C00856" w:rsidRPr="00EF7F30" w:rsidRDefault="00C00856" w:rsidP="00EF7F30">
      <w:pPr>
        <w:pStyle w:val="Pieddepage"/>
      </w:pPr>
    </w:p>
  </w:endnote>
  <w:endnote w:type="continuationNotice" w:id="1">
    <w:p w14:paraId="4FB59A09" w14:textId="77777777" w:rsidR="00C00856" w:rsidRDefault="00C0085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85BE8" w14:textId="29F40BC3" w:rsidR="00C433CE" w:rsidRPr="00C433CE" w:rsidRDefault="00C433CE" w:rsidP="00C433CE">
    <w:pPr>
      <w:pStyle w:val="Pieddepage"/>
      <w:tabs>
        <w:tab w:val="right" w:pos="9638"/>
      </w:tabs>
    </w:pPr>
    <w:r w:rsidRPr="00C433CE">
      <w:rPr>
        <w:b/>
        <w:sz w:val="18"/>
      </w:rPr>
      <w:fldChar w:fldCharType="begin"/>
    </w:r>
    <w:r w:rsidRPr="00C433CE">
      <w:rPr>
        <w:b/>
        <w:sz w:val="18"/>
      </w:rPr>
      <w:instrText xml:space="preserve"> PAGE  \* MERGEFORMAT </w:instrText>
    </w:r>
    <w:r w:rsidRPr="00C433CE">
      <w:rPr>
        <w:b/>
        <w:sz w:val="18"/>
      </w:rPr>
      <w:fldChar w:fldCharType="separate"/>
    </w:r>
    <w:r w:rsidRPr="00C433CE">
      <w:rPr>
        <w:b/>
        <w:noProof/>
        <w:sz w:val="18"/>
      </w:rPr>
      <w:t>2</w:t>
    </w:r>
    <w:r w:rsidRPr="00C433CE">
      <w:rPr>
        <w:b/>
        <w:sz w:val="18"/>
      </w:rPr>
      <w:fldChar w:fldCharType="end"/>
    </w:r>
    <w:r>
      <w:rPr>
        <w:b/>
        <w:sz w:val="18"/>
      </w:rPr>
      <w:tab/>
    </w:r>
    <w:r>
      <w:t>GE.22-11084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C406A" w14:textId="10666979" w:rsidR="00C433CE" w:rsidRPr="00C433CE" w:rsidRDefault="00C433CE" w:rsidP="00C433CE">
    <w:pPr>
      <w:pStyle w:val="Pieddepage"/>
      <w:tabs>
        <w:tab w:val="right" w:pos="9638"/>
      </w:tabs>
      <w:rPr>
        <w:b/>
        <w:sz w:val="18"/>
      </w:rPr>
    </w:pPr>
    <w:r>
      <w:t>GE.22-11084</w:t>
    </w:r>
    <w:r>
      <w:tab/>
    </w:r>
    <w:r w:rsidRPr="00C433CE">
      <w:rPr>
        <w:b/>
        <w:sz w:val="18"/>
      </w:rPr>
      <w:fldChar w:fldCharType="begin"/>
    </w:r>
    <w:r w:rsidRPr="00C433CE">
      <w:rPr>
        <w:b/>
        <w:sz w:val="18"/>
      </w:rPr>
      <w:instrText xml:space="preserve"> PAGE  \* MERGEFORMAT </w:instrText>
    </w:r>
    <w:r w:rsidRPr="00C433CE">
      <w:rPr>
        <w:b/>
        <w:sz w:val="18"/>
      </w:rPr>
      <w:fldChar w:fldCharType="separate"/>
    </w:r>
    <w:r w:rsidRPr="00C433CE">
      <w:rPr>
        <w:b/>
        <w:noProof/>
        <w:sz w:val="18"/>
      </w:rPr>
      <w:t>3</w:t>
    </w:r>
    <w:r w:rsidRPr="00C433C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71790" w14:textId="4CF75B01" w:rsidR="0094352E" w:rsidRPr="00C433CE" w:rsidRDefault="00C433CE" w:rsidP="00C433CE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80233CF" wp14:editId="261D9B3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22-11084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6BA67E8" wp14:editId="45633AE0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230822    230822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57169" w14:textId="77777777" w:rsidR="00C00856" w:rsidRPr="00EF7F30" w:rsidRDefault="00C00856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00A27465" w14:textId="77777777" w:rsidR="00C00856" w:rsidRPr="00EF7F30" w:rsidRDefault="00C00856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12CE8228" w14:textId="77777777" w:rsidR="00C00856" w:rsidRPr="000F2457" w:rsidRDefault="00C00856">
      <w:pPr>
        <w:spacing w:line="240" w:lineRule="auto"/>
        <w:rPr>
          <w:sz w:val="2"/>
          <w:szCs w:val="2"/>
        </w:rPr>
      </w:pPr>
    </w:p>
  </w:footnote>
  <w:footnote w:id="2">
    <w:p w14:paraId="1B473774" w14:textId="237CEE5E" w:rsidR="009A1177" w:rsidRPr="00912B12" w:rsidRDefault="009A1177" w:rsidP="009A1177">
      <w:pPr>
        <w:pStyle w:val="Notedebasdepage"/>
      </w:pPr>
      <w:r w:rsidRPr="00912B12">
        <w:tab/>
      </w:r>
      <w:r w:rsidRPr="00126907">
        <w:rPr>
          <w:rStyle w:val="Appelnotedebasdep"/>
        </w:rPr>
        <w:footnoteRef/>
      </w:r>
      <w:r w:rsidRPr="00912B12">
        <w:tab/>
      </w:r>
      <w:hyperlink r:id="rId1" w:history="1">
        <w:r w:rsidR="0003458D">
          <w:rPr>
            <w:rStyle w:val="Lienhypertexte"/>
          </w:rPr>
          <w:t>A/HRC/50/20</w:t>
        </w:r>
      </w:hyperlink>
      <w:r w:rsidRPr="00912B12">
        <w:t>.</w:t>
      </w:r>
    </w:p>
  </w:footnote>
  <w:footnote w:id="3">
    <w:p w14:paraId="16271929" w14:textId="1565A4A5" w:rsidR="009A1177" w:rsidRPr="00912B12" w:rsidRDefault="009A1177" w:rsidP="009A1177">
      <w:pPr>
        <w:pStyle w:val="Notedebasdepage"/>
      </w:pPr>
      <w:r w:rsidRPr="00912B12">
        <w:tab/>
      </w:r>
      <w:r w:rsidRPr="00126907">
        <w:rPr>
          <w:rStyle w:val="Appelnotedebasdep"/>
        </w:rPr>
        <w:footnoteRef/>
      </w:r>
      <w:r w:rsidRPr="00912B12">
        <w:tab/>
        <w:t xml:space="preserve">Voir </w:t>
      </w:r>
      <w:hyperlink r:id="rId2" w:history="1">
        <w:r w:rsidR="0003458D">
          <w:rPr>
            <w:rStyle w:val="Lienhypertexte"/>
          </w:rPr>
          <w:t>A/HRC/41/53</w:t>
        </w:r>
      </w:hyperlink>
      <w:r w:rsidRPr="00912B12">
        <w:t>, par. 78 à 82.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057E4" w14:textId="6D1198A7" w:rsidR="00C433CE" w:rsidRPr="00C433CE" w:rsidRDefault="00C433CE">
    <w:pPr>
      <w:pStyle w:val="En-tte"/>
    </w:pPr>
    <w:fldSimple w:instr=" TITLE  \* MERGEFORMAT ">
      <w:r>
        <w:t>A/HRC/RES/50/2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2FE3B" w14:textId="530F633A" w:rsidR="00C433CE" w:rsidRPr="00C433CE" w:rsidRDefault="00C433CE" w:rsidP="00C433CE">
    <w:pPr>
      <w:pStyle w:val="En-tte"/>
      <w:jc w:val="right"/>
    </w:pPr>
    <w:fldSimple w:instr=" TITLE  \* MERGEFORMAT ">
      <w:r>
        <w:t>A/HRC/RES/50/2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856"/>
    <w:rsid w:val="00023842"/>
    <w:rsid w:val="0003458D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165E2"/>
    <w:rsid w:val="00260711"/>
    <w:rsid w:val="002E0D9C"/>
    <w:rsid w:val="003547BE"/>
    <w:rsid w:val="00374F29"/>
    <w:rsid w:val="00446FE5"/>
    <w:rsid w:val="004D4CB4"/>
    <w:rsid w:val="00552797"/>
    <w:rsid w:val="00573BE5"/>
    <w:rsid w:val="00586ED3"/>
    <w:rsid w:val="00587A52"/>
    <w:rsid w:val="005B4E23"/>
    <w:rsid w:val="005B75C4"/>
    <w:rsid w:val="00617B29"/>
    <w:rsid w:val="0068446C"/>
    <w:rsid w:val="00695AED"/>
    <w:rsid w:val="00710BD6"/>
    <w:rsid w:val="0071601D"/>
    <w:rsid w:val="00721020"/>
    <w:rsid w:val="00731589"/>
    <w:rsid w:val="0080684C"/>
    <w:rsid w:val="00840FB4"/>
    <w:rsid w:val="00871C75"/>
    <w:rsid w:val="008776DC"/>
    <w:rsid w:val="008B386A"/>
    <w:rsid w:val="00920C97"/>
    <w:rsid w:val="0094352E"/>
    <w:rsid w:val="00962015"/>
    <w:rsid w:val="009705C8"/>
    <w:rsid w:val="009A1177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BE2FA2"/>
    <w:rsid w:val="00C00856"/>
    <w:rsid w:val="00C02897"/>
    <w:rsid w:val="00C12613"/>
    <w:rsid w:val="00C433CE"/>
    <w:rsid w:val="00CB4E44"/>
    <w:rsid w:val="00CF270D"/>
    <w:rsid w:val="00D45432"/>
    <w:rsid w:val="00DB1831"/>
    <w:rsid w:val="00DD3BFD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ABCAD51"/>
  <w15:docId w15:val="{2B72DE7A-EB8E-4B06-B1D4-7E33856ED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2307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qFormat/>
    <w:locked/>
    <w:rsid w:val="009A1177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0345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ndocs.org/fr/A/HRC/RES/5/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undocs.org/fr/A/HRC/RES/5/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ndocs.org/fr/A/RES/60/251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fr/A/HRC/41/53" TargetMode="External"/><Relationship Id="rId1" Type="http://schemas.openxmlformats.org/officeDocument/2006/relationships/hyperlink" Target="http://undocs.org/fr/A/HRC/50/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4D617-A2D7-4690-9F2E-EACAD79E5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758</Words>
  <Characters>4094</Characters>
  <Application>Microsoft Office Word</Application>
  <DocSecurity>0</DocSecurity>
  <Lines>85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A/HRC/RES/50/2</vt:lpstr>
    </vt:vector>
  </TitlesOfParts>
  <Company>DCM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A/HRC/RES/50/2</dc:title>
  <dc:subject/>
  <dc:creator>Nathalie VITTOZ</dc:creator>
  <cp:keywords/>
  <cp:lastModifiedBy>Nathalie Vittoz</cp:lastModifiedBy>
  <cp:revision>2</cp:revision>
  <dcterms:created xsi:type="dcterms:W3CDTF">2022-08-23T10:47:00Z</dcterms:created>
  <dcterms:modified xsi:type="dcterms:W3CDTF">2022-08-23T10:47:00Z</dcterms:modified>
</cp:coreProperties>
</file>