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1B5ECE" w:rsidRPr="002A0426" w:rsidRDefault="001B5EC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</w:t>
                  </w:r>
                  <w:r>
                    <w:t>99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</w:t>
                  </w:r>
                  <w:r>
                    <w:t>949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200809    200809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 w:rsidRPr="00351A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468320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693594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Pr="00351AEA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351AE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351AEA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351AE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351AE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51AEA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351AEA">
              <w:rPr>
                <w:sz w:val="22"/>
                <w:lang w:val="en-US"/>
              </w:rPr>
              <w:instrText xml:space="preserve"> </w:instrText>
            </w:r>
            <w:r w:rsidR="00EC2C90">
              <w:rPr>
                <w:sz w:val="22"/>
                <w:lang w:val="en-US"/>
              </w:rPr>
              <w:fldChar w:fldCharType="separate"/>
            </w:r>
            <w:r w:rsidR="00EC2C90">
              <w:rPr>
                <w:sz w:val="22"/>
                <w:lang w:val="en-US"/>
              </w:rPr>
              <w:t>CCPR</w:t>
            </w:r>
            <w:r w:rsidR="00EC2C90" w:rsidRPr="00351AEA">
              <w:rPr>
                <w:sz w:val="22"/>
                <w:lang w:val="en-US"/>
              </w:rPr>
              <w:t>/</w:t>
            </w:r>
            <w:r w:rsidR="00EC2C90">
              <w:rPr>
                <w:sz w:val="22"/>
                <w:lang w:val="en-US"/>
              </w:rPr>
              <w:t>C</w:t>
            </w:r>
            <w:r w:rsidR="00EC2C90" w:rsidRPr="00351AEA">
              <w:rPr>
                <w:sz w:val="22"/>
                <w:lang w:val="en-US"/>
              </w:rPr>
              <w:t>/</w:t>
            </w:r>
            <w:r w:rsidR="00EC2C90">
              <w:rPr>
                <w:sz w:val="22"/>
                <w:lang w:val="en-US"/>
              </w:rPr>
              <w:t>SR</w:t>
            </w:r>
            <w:r w:rsidR="00EC2C90" w:rsidRPr="00351AEA">
              <w:rPr>
                <w:sz w:val="22"/>
                <w:lang w:val="en-US"/>
              </w:rPr>
              <w:t>.1</w:t>
            </w:r>
            <w:r>
              <w:rPr>
                <w:sz w:val="22"/>
                <w:lang w:val="en-US"/>
              </w:rPr>
              <w:fldChar w:fldCharType="end"/>
            </w:r>
            <w:r w:rsidR="009D0866" w:rsidRPr="00351AEA">
              <w:rPr>
                <w:sz w:val="22"/>
                <w:lang w:val="en-US"/>
              </w:rPr>
              <w:t>759</w:t>
            </w:r>
          </w:p>
          <w:p w:rsidR="009136F8" w:rsidRPr="00351AEA" w:rsidRDefault="002A0426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20 August 2009</w:t>
            </w:r>
          </w:p>
          <w:p w:rsidR="009136F8" w:rsidRPr="00351AEA" w:rsidRDefault="009136F8">
            <w:pPr>
              <w:spacing w:line="240" w:lineRule="auto"/>
              <w:rPr>
                <w:sz w:val="22"/>
                <w:lang w:val="en-US"/>
              </w:rPr>
            </w:pPr>
          </w:p>
          <w:p w:rsidR="009136F8" w:rsidRPr="00351AEA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Pr="00351AEA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 w:rsidRPr="00351AEA">
              <w:rPr>
                <w:sz w:val="22"/>
                <w:lang w:val="en-US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351AE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 w:rsidRPr="00351AE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9136F8" w:rsidRPr="00351AEA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9136F8" w:rsidRPr="00351AEA" w:rsidRDefault="009136F8">
      <w:pPr>
        <w:rPr>
          <w:lang w:val="en-US"/>
        </w:rPr>
      </w:pPr>
    </w:p>
    <w:p w:rsidR="004D6D3E" w:rsidRDefault="004D6D3E" w:rsidP="004D6D3E">
      <w:pPr>
        <w:jc w:val="center"/>
      </w:pPr>
      <w:r>
        <w:t>КОМИТЕТ ПО ПРАВАМ ЧЕЛОВЕКА</w:t>
      </w:r>
    </w:p>
    <w:p w:rsidR="004D6D3E" w:rsidRDefault="004D6D3E" w:rsidP="004D6D3E">
      <w:pPr>
        <w:jc w:val="center"/>
      </w:pPr>
    </w:p>
    <w:p w:rsidR="004D6D3E" w:rsidRDefault="009D0866" w:rsidP="004D6D3E">
      <w:pPr>
        <w:jc w:val="center"/>
      </w:pPr>
      <w:r>
        <w:t>Шестьдесят шестая</w:t>
      </w:r>
      <w:r w:rsidR="004D6D3E">
        <w:t xml:space="preserve"> сессия</w:t>
      </w:r>
    </w:p>
    <w:p w:rsidR="004D6D3E" w:rsidRDefault="004D6D3E" w:rsidP="004D6D3E">
      <w:pPr>
        <w:jc w:val="center"/>
      </w:pPr>
    </w:p>
    <w:p w:rsidR="004D6D3E" w:rsidRPr="00F02C11" w:rsidRDefault="004D6D3E" w:rsidP="004D6D3E">
      <w:pPr>
        <w:jc w:val="center"/>
      </w:pPr>
      <w:r>
        <w:t xml:space="preserve">КРАТКИЙ ОТЧЕТ О </w:t>
      </w:r>
      <w:r w:rsidR="009D0866">
        <w:t>1759</w:t>
      </w:r>
      <w:r>
        <w:t>-м ЗАСЕДАНИИ</w:t>
      </w:r>
      <w:r w:rsidR="00F02C11" w:rsidRPr="00F02C11">
        <w:t>,</w:t>
      </w:r>
      <w:r w:rsidR="002A0426">
        <w:rPr>
          <w:rStyle w:val="FootnoteReference"/>
        </w:rPr>
        <w:footnoteReference w:customMarkFollows="1" w:id="1"/>
        <w:t> </w:t>
      </w:r>
    </w:p>
    <w:p w:rsidR="004D6D3E" w:rsidRDefault="004D6D3E" w:rsidP="004D6D3E">
      <w:pPr>
        <w:jc w:val="center"/>
      </w:pPr>
    </w:p>
    <w:p w:rsidR="004D6D3E" w:rsidRDefault="004D6D3E" w:rsidP="004D6D3E">
      <w:pPr>
        <w:jc w:val="center"/>
      </w:pPr>
      <w:r>
        <w:t>состоявше</w:t>
      </w:r>
      <w:r w:rsidR="00411023">
        <w:t>м</w:t>
      </w:r>
      <w:r>
        <w:t xml:space="preserve">ся во Дворце </w:t>
      </w:r>
      <w:r w:rsidR="009D0866">
        <w:t>Наций в</w:t>
      </w:r>
      <w:r>
        <w:t xml:space="preserve"> </w:t>
      </w:r>
      <w:r w:rsidR="00411023">
        <w:t>Женев</w:t>
      </w:r>
      <w:r w:rsidR="009D0866">
        <w:t>е</w:t>
      </w:r>
      <w:r w:rsidR="002A0426">
        <w:br/>
      </w:r>
      <w:r>
        <w:t>в среду,</w:t>
      </w:r>
      <w:r w:rsidR="002A0426">
        <w:t xml:space="preserve"> </w:t>
      </w:r>
      <w:r w:rsidR="009D0866">
        <w:t>14</w:t>
      </w:r>
      <w:r>
        <w:t xml:space="preserve"> </w:t>
      </w:r>
      <w:r w:rsidR="009D0866">
        <w:t>июля</w:t>
      </w:r>
      <w:r>
        <w:t xml:space="preserve"> </w:t>
      </w:r>
      <w:r w:rsidR="009D0866">
        <w:t>1999</w:t>
      </w:r>
      <w:r>
        <w:t> года, в 15 час</w:t>
      </w:r>
      <w:r w:rsidR="00782FAE">
        <w:t xml:space="preserve">. </w:t>
      </w:r>
      <w:r>
        <w:t>00 мин.</w:t>
      </w:r>
    </w:p>
    <w:p w:rsidR="004D6D3E" w:rsidRDefault="004D6D3E" w:rsidP="004D6D3E">
      <w:pPr>
        <w:jc w:val="center"/>
      </w:pPr>
    </w:p>
    <w:p w:rsidR="004D6D3E" w:rsidRDefault="004D6D3E" w:rsidP="004D6D3E">
      <w:pPr>
        <w:jc w:val="center"/>
      </w:pPr>
      <w:r>
        <w:rPr>
          <w:u w:val="single"/>
        </w:rPr>
        <w:t>Председатель</w:t>
      </w:r>
      <w:r>
        <w:t xml:space="preserve">:  </w:t>
      </w:r>
      <w:r w:rsidR="00F02C11">
        <w:t>г</w:t>
      </w:r>
      <w:r w:rsidR="009D0866">
        <w:t>-жа МЕДИНА КИРОГА</w:t>
      </w:r>
    </w:p>
    <w:p w:rsidR="004D6D3E" w:rsidRDefault="004D6D3E" w:rsidP="004D6D3E">
      <w:pPr>
        <w:jc w:val="center"/>
      </w:pPr>
    </w:p>
    <w:p w:rsidR="004D6D3E" w:rsidRDefault="004D6D3E" w:rsidP="004D6D3E">
      <w:pPr>
        <w:jc w:val="center"/>
      </w:pPr>
      <w:r>
        <w:t>СОДЕРЖАНИЕ</w:t>
      </w:r>
    </w:p>
    <w:p w:rsidR="004D6D3E" w:rsidRDefault="004D6D3E" w:rsidP="004D6D3E">
      <w:pPr>
        <w:jc w:val="center"/>
      </w:pPr>
    </w:p>
    <w:p w:rsidR="004D6D3E" w:rsidRDefault="004D6D3E" w:rsidP="00BB7D00">
      <w:r>
        <w:t>РАССМОТРЕНИЕ ДОКЛАДОВ</w:t>
      </w:r>
      <w:r w:rsidR="005352D0" w:rsidRPr="005352D0">
        <w:t>, ПРЕДСТАВЛЕННЫХ ГОСУДАРСТВАМИ-УЧАСТНИКАМИ,</w:t>
      </w:r>
      <w:r>
        <w:t xml:space="preserve"> В СООТВЕТСТВИИ СО СТАТЬЕЙ 40 ПАКТА (</w:t>
      </w:r>
      <w:r w:rsidRPr="002A0426">
        <w:rPr>
          <w:i/>
        </w:rPr>
        <w:t>продолжение</w:t>
      </w:r>
      <w:r>
        <w:t>)</w:t>
      </w:r>
    </w:p>
    <w:p w:rsidR="004D6D3E" w:rsidRDefault="004D6D3E" w:rsidP="004D6D3E">
      <w:pPr>
        <w:jc w:val="center"/>
      </w:pPr>
    </w:p>
    <w:p w:rsidR="004D6D3E" w:rsidRPr="005352D0" w:rsidRDefault="004D6D3E" w:rsidP="004D6D3E">
      <w:r>
        <w:tab/>
      </w:r>
      <w:r w:rsidR="009D0866">
        <w:rPr>
          <w:u w:val="single"/>
        </w:rPr>
        <w:t>Первоначальный</w:t>
      </w:r>
      <w:r>
        <w:rPr>
          <w:u w:val="single"/>
        </w:rPr>
        <w:t xml:space="preserve"> доклад К</w:t>
      </w:r>
      <w:r w:rsidR="009D0866">
        <w:rPr>
          <w:u w:val="single"/>
        </w:rPr>
        <w:t>амбоджи</w:t>
      </w:r>
      <w:r w:rsidR="005352D0">
        <w:t xml:space="preserve"> (</w:t>
      </w:r>
      <w:r w:rsidR="005352D0" w:rsidRPr="002A0426">
        <w:rPr>
          <w:i/>
        </w:rPr>
        <w:t>продолжение</w:t>
      </w:r>
      <w:r w:rsidR="005352D0">
        <w:t>)</w:t>
      </w:r>
    </w:p>
    <w:p w:rsidR="004D6D3E" w:rsidRPr="00782FAE" w:rsidRDefault="00776D5E" w:rsidP="004D6D3E">
      <w:pPr>
        <w:jc w:val="center"/>
        <w:rPr>
          <w:i/>
        </w:rPr>
      </w:pPr>
      <w:r>
        <w:br w:type="page"/>
      </w:r>
      <w:r w:rsidR="004D6D3E" w:rsidRPr="00782FAE">
        <w:rPr>
          <w:i/>
        </w:rPr>
        <w:t>За</w:t>
      </w:r>
      <w:r w:rsidRPr="00782FAE">
        <w:rPr>
          <w:i/>
        </w:rPr>
        <w:t>седание открывается в 15 час</w:t>
      </w:r>
      <w:r w:rsidR="00782FAE">
        <w:rPr>
          <w:i/>
        </w:rPr>
        <w:t xml:space="preserve">.  </w:t>
      </w:r>
      <w:r w:rsidRPr="00782FAE">
        <w:rPr>
          <w:i/>
        </w:rPr>
        <w:t>05</w:t>
      </w:r>
      <w:r w:rsidR="004D6D3E" w:rsidRPr="00782FAE">
        <w:rPr>
          <w:i/>
        </w:rPr>
        <w:t xml:space="preserve"> мин.</w:t>
      </w:r>
    </w:p>
    <w:p w:rsidR="004D6D3E" w:rsidRDefault="004D6D3E" w:rsidP="004D6D3E">
      <w:pPr>
        <w:jc w:val="center"/>
      </w:pPr>
    </w:p>
    <w:p w:rsidR="004D6D3E" w:rsidRDefault="004D6D3E" w:rsidP="004D6D3E">
      <w:r>
        <w:t>РАССМОТРЕНИЕ ДОКЛАДОВ</w:t>
      </w:r>
      <w:r w:rsidR="006F60ED">
        <w:t>,</w:t>
      </w:r>
      <w:r w:rsidR="006F60ED" w:rsidRPr="006F60ED">
        <w:t xml:space="preserve"> </w:t>
      </w:r>
      <w:r w:rsidR="006F60ED" w:rsidRPr="005352D0">
        <w:t>ПРЕДСТАВЛЕННЫХ ГОСУДАРСТВАМИ-УЧАСТНИКАМИ,</w:t>
      </w:r>
      <w:r>
        <w:t xml:space="preserve"> В СООТВЕТСТВИИ СО СТАТЬЕЙ 40 ПАКТА</w:t>
      </w:r>
    </w:p>
    <w:p w:rsidR="004D6D3E" w:rsidRDefault="004D6D3E" w:rsidP="004D6D3E">
      <w:r>
        <w:t xml:space="preserve">(пункт </w:t>
      </w:r>
      <w:r w:rsidR="00776D5E">
        <w:t>4</w:t>
      </w:r>
      <w:r>
        <w:t xml:space="preserve"> повестки дня) (</w:t>
      </w:r>
      <w:r w:rsidRPr="00782FAE">
        <w:rPr>
          <w:i/>
        </w:rPr>
        <w:t>продолжение</w:t>
      </w:r>
      <w:r>
        <w:t>)</w:t>
      </w:r>
    </w:p>
    <w:p w:rsidR="00776D5E" w:rsidRDefault="00776D5E" w:rsidP="00776D5E">
      <w:pPr>
        <w:jc w:val="center"/>
      </w:pPr>
    </w:p>
    <w:p w:rsidR="00776D5E" w:rsidRDefault="00DC6371" w:rsidP="00F35A8C">
      <w:r w:rsidRPr="00033933">
        <w:rPr>
          <w:u w:val="single"/>
        </w:rPr>
        <w:t>Первоначальный доклад Камбоджи</w:t>
      </w:r>
      <w:r w:rsidR="00776D5E" w:rsidRPr="005754E5">
        <w:t xml:space="preserve"> (</w:t>
      </w:r>
      <w:r w:rsidR="00776D5E" w:rsidRPr="00351AEA">
        <w:rPr>
          <w:lang w:val="en-US"/>
        </w:rPr>
        <w:t>CCPR</w:t>
      </w:r>
      <w:r w:rsidR="00776D5E" w:rsidRPr="005754E5">
        <w:t>/</w:t>
      </w:r>
      <w:r w:rsidR="00776D5E" w:rsidRPr="00351AEA">
        <w:rPr>
          <w:lang w:val="en-US"/>
        </w:rPr>
        <w:t>C</w:t>
      </w:r>
      <w:r w:rsidR="00776D5E" w:rsidRPr="005754E5">
        <w:t>/81/</w:t>
      </w:r>
      <w:r w:rsidR="00776D5E" w:rsidRPr="00351AEA">
        <w:rPr>
          <w:lang w:val="en-US"/>
        </w:rPr>
        <w:t>Add</w:t>
      </w:r>
      <w:r w:rsidR="00776D5E" w:rsidRPr="005754E5">
        <w:t xml:space="preserve">.12; </w:t>
      </w:r>
      <w:r w:rsidR="00776D5E" w:rsidRPr="00351AEA">
        <w:rPr>
          <w:lang w:val="en-US"/>
        </w:rPr>
        <w:t>HRI</w:t>
      </w:r>
      <w:r w:rsidR="00776D5E" w:rsidRPr="005754E5">
        <w:t>/</w:t>
      </w:r>
      <w:r w:rsidR="00776D5E" w:rsidRPr="00351AEA">
        <w:rPr>
          <w:lang w:val="en-US"/>
        </w:rPr>
        <w:t>CORE</w:t>
      </w:r>
      <w:r w:rsidR="00776D5E" w:rsidRPr="005754E5">
        <w:t>/1/</w:t>
      </w:r>
      <w:r w:rsidR="00776D5E" w:rsidRPr="00351AEA">
        <w:rPr>
          <w:lang w:val="en-US"/>
        </w:rPr>
        <w:t>Add</w:t>
      </w:r>
      <w:r w:rsidR="00776D5E" w:rsidRPr="005754E5">
        <w:t xml:space="preserve">.94; </w:t>
      </w:r>
      <w:r w:rsidR="00776D5E" w:rsidRPr="00351AEA">
        <w:rPr>
          <w:lang w:val="en-US"/>
        </w:rPr>
        <w:t>CCPR</w:t>
      </w:r>
      <w:r w:rsidR="00776D5E" w:rsidRPr="005754E5">
        <w:t>/</w:t>
      </w:r>
      <w:r w:rsidR="00776D5E" w:rsidRPr="00351AEA">
        <w:rPr>
          <w:lang w:val="en-US"/>
        </w:rPr>
        <w:t>C</w:t>
      </w:r>
      <w:r w:rsidR="00776D5E" w:rsidRPr="005754E5">
        <w:t>/65/</w:t>
      </w:r>
      <w:r w:rsidR="00776D5E" w:rsidRPr="00351AEA">
        <w:rPr>
          <w:lang w:val="en-US"/>
        </w:rPr>
        <w:t>Q</w:t>
      </w:r>
      <w:r w:rsidR="00776D5E" w:rsidRPr="005754E5">
        <w:t>/</w:t>
      </w:r>
      <w:r w:rsidR="00776D5E" w:rsidRPr="00351AEA">
        <w:rPr>
          <w:lang w:val="en-US"/>
        </w:rPr>
        <w:t>KHM</w:t>
      </w:r>
      <w:r w:rsidR="00776D5E" w:rsidRPr="005754E5">
        <w:t xml:space="preserve">/1) </w:t>
      </w:r>
      <w:r w:rsidR="00776D5E" w:rsidRPr="00782FAE">
        <w:t>(</w:t>
      </w:r>
      <w:r w:rsidRPr="00782FAE">
        <w:rPr>
          <w:i/>
        </w:rPr>
        <w:t>продолжение</w:t>
      </w:r>
      <w:r w:rsidR="00776D5E" w:rsidRPr="00782FAE">
        <w:t>)</w:t>
      </w:r>
      <w:r w:rsidR="005754E5" w:rsidRPr="005754E5">
        <w:t xml:space="preserve"> </w:t>
      </w:r>
    </w:p>
    <w:p w:rsidR="00DC6371" w:rsidRPr="005754E5" w:rsidRDefault="00DC6371" w:rsidP="00F35A8C"/>
    <w:p w:rsidR="00351AEA" w:rsidRPr="00DC6371" w:rsidRDefault="00E372AA" w:rsidP="00F35A8C">
      <w:r>
        <w:t>1.</w:t>
      </w:r>
      <w:r>
        <w:tab/>
      </w:r>
      <w:r w:rsidR="00DC6371" w:rsidRPr="00782FAE">
        <w:rPr>
          <w:i/>
        </w:rPr>
        <w:t>По приглашению Председателя</w:t>
      </w:r>
      <w:r w:rsidR="00776D5E" w:rsidRPr="00782FAE">
        <w:rPr>
          <w:i/>
        </w:rPr>
        <w:t xml:space="preserve">, </w:t>
      </w:r>
      <w:r w:rsidR="00DC6371" w:rsidRPr="00782FAE">
        <w:rPr>
          <w:i/>
        </w:rPr>
        <w:t>г-н Ом, г-н Ок и г-н Итх</w:t>
      </w:r>
      <w:r w:rsidR="005754E5" w:rsidRPr="00782FAE">
        <w:rPr>
          <w:i/>
        </w:rPr>
        <w:t xml:space="preserve"> </w:t>
      </w:r>
      <w:r w:rsidR="00776D5E" w:rsidRPr="00782FAE">
        <w:rPr>
          <w:i/>
        </w:rPr>
        <w:t>(</w:t>
      </w:r>
      <w:r w:rsidR="00DC6371" w:rsidRPr="00782FAE">
        <w:rPr>
          <w:i/>
        </w:rPr>
        <w:t>Камбоджа</w:t>
      </w:r>
      <w:r w:rsidR="00776D5E" w:rsidRPr="00782FAE">
        <w:rPr>
          <w:i/>
        </w:rPr>
        <w:t xml:space="preserve">) </w:t>
      </w:r>
      <w:r w:rsidR="00033933" w:rsidRPr="00782FAE">
        <w:rPr>
          <w:i/>
        </w:rPr>
        <w:t xml:space="preserve">вновь </w:t>
      </w:r>
      <w:r w:rsidR="00DC6371" w:rsidRPr="00782FAE">
        <w:rPr>
          <w:i/>
        </w:rPr>
        <w:t>занимают места за столом Комитета.</w:t>
      </w:r>
    </w:p>
    <w:p w:rsidR="00351AEA" w:rsidRPr="00DC6371" w:rsidRDefault="00351AEA" w:rsidP="00F35A8C"/>
    <w:p w:rsidR="00676D14" w:rsidRDefault="00E372AA" w:rsidP="00F35A8C">
      <w:r>
        <w:t>2.</w:t>
      </w:r>
      <w:r>
        <w:tab/>
      </w:r>
      <w:r w:rsidR="00676D14" w:rsidRPr="00676D14">
        <w:rPr>
          <w:u w:val="single"/>
        </w:rPr>
        <w:t>ПРЕСЕДАТЕЛЬ</w:t>
      </w:r>
      <w:r w:rsidR="00676D14" w:rsidRPr="00676D14">
        <w:t xml:space="preserve"> </w:t>
      </w:r>
      <w:r w:rsidR="00676D14">
        <w:t>предлагает делегации</w:t>
      </w:r>
      <w:r w:rsidR="00676D14" w:rsidRPr="00676D14">
        <w:t xml:space="preserve"> </w:t>
      </w:r>
      <w:r w:rsidR="00676D14">
        <w:t>Камбоджи</w:t>
      </w:r>
      <w:r w:rsidR="00676D14" w:rsidRPr="00676D14">
        <w:t xml:space="preserve"> </w:t>
      </w:r>
      <w:r w:rsidR="00676D14">
        <w:t>завершить ответы на вопросы, поднятые Комитетом на предыдущем заседании.</w:t>
      </w:r>
    </w:p>
    <w:p w:rsidR="00351AEA" w:rsidRPr="00676D14" w:rsidRDefault="00351AEA" w:rsidP="00F35A8C"/>
    <w:p w:rsidR="00351AEA" w:rsidRPr="007314E7" w:rsidRDefault="00E372AA" w:rsidP="00F35A8C">
      <w:r>
        <w:t>3.</w:t>
      </w:r>
      <w:r>
        <w:tab/>
      </w:r>
      <w:r w:rsidR="00676D14">
        <w:rPr>
          <w:u w:val="single"/>
        </w:rPr>
        <w:t>Г</w:t>
      </w:r>
      <w:r w:rsidR="00676D14" w:rsidRPr="00676D14">
        <w:rPr>
          <w:u w:val="single"/>
        </w:rPr>
        <w:t>-</w:t>
      </w:r>
      <w:r w:rsidR="00676D14">
        <w:rPr>
          <w:u w:val="single"/>
        </w:rPr>
        <w:t>н</w:t>
      </w:r>
      <w:r w:rsidR="00676D14" w:rsidRPr="00676D14">
        <w:rPr>
          <w:u w:val="single"/>
        </w:rPr>
        <w:t xml:space="preserve"> </w:t>
      </w:r>
      <w:r w:rsidR="00676D14">
        <w:rPr>
          <w:u w:val="single"/>
        </w:rPr>
        <w:t>ОМ</w:t>
      </w:r>
      <w:r w:rsidR="00676D14" w:rsidRPr="00676D14">
        <w:t xml:space="preserve"> (</w:t>
      </w:r>
      <w:r w:rsidR="00676D14">
        <w:t>Камбоджа</w:t>
      </w:r>
      <w:r w:rsidR="00676D14" w:rsidRPr="00676D14">
        <w:t xml:space="preserve">) </w:t>
      </w:r>
      <w:r w:rsidR="00676D14">
        <w:t>говорит</w:t>
      </w:r>
      <w:r w:rsidR="00676D14" w:rsidRPr="00676D14">
        <w:t xml:space="preserve">, </w:t>
      </w:r>
      <w:r w:rsidR="00676D14">
        <w:t>что</w:t>
      </w:r>
      <w:r w:rsidR="00676D14" w:rsidRPr="00676D14">
        <w:t xml:space="preserve"> </w:t>
      </w:r>
      <w:r w:rsidR="00676D14">
        <w:t>он</w:t>
      </w:r>
      <w:r w:rsidR="00676D14" w:rsidRPr="00676D14">
        <w:t xml:space="preserve"> </w:t>
      </w:r>
      <w:r w:rsidR="00033933">
        <w:t>поделит</w:t>
      </w:r>
      <w:r w:rsidR="00676D14" w:rsidRPr="00676D14">
        <w:t xml:space="preserve"> </w:t>
      </w:r>
      <w:r w:rsidR="00676D14">
        <w:t>свои</w:t>
      </w:r>
      <w:r w:rsidR="00676D14" w:rsidRPr="00676D14">
        <w:t xml:space="preserve"> </w:t>
      </w:r>
      <w:r w:rsidR="00676D14">
        <w:t>ответы</w:t>
      </w:r>
      <w:r w:rsidR="00676D14" w:rsidRPr="00676D14">
        <w:t xml:space="preserve"> </w:t>
      </w:r>
      <w:r w:rsidR="00676D14">
        <w:t>на</w:t>
      </w:r>
      <w:r w:rsidR="00676D14" w:rsidRPr="00676D14">
        <w:t xml:space="preserve"> </w:t>
      </w:r>
      <w:r w:rsidR="00676D14">
        <w:t>различные</w:t>
      </w:r>
      <w:r w:rsidR="00676D14" w:rsidRPr="00676D14">
        <w:t xml:space="preserve"> </w:t>
      </w:r>
      <w:r w:rsidR="00676D14">
        <w:t>вопросы</w:t>
      </w:r>
      <w:r w:rsidR="00676D14" w:rsidRPr="00676D14">
        <w:t xml:space="preserve"> </w:t>
      </w:r>
      <w:r w:rsidR="00033933">
        <w:t>на</w:t>
      </w:r>
      <w:r w:rsidR="00676D14" w:rsidRPr="00676D14">
        <w:t xml:space="preserve"> </w:t>
      </w:r>
      <w:r w:rsidR="00676D14">
        <w:t>четыре</w:t>
      </w:r>
      <w:r w:rsidR="00676D14" w:rsidRPr="00676D14">
        <w:t xml:space="preserve"> </w:t>
      </w:r>
      <w:r w:rsidR="00033933">
        <w:t>части</w:t>
      </w:r>
      <w:r w:rsidR="00676D14" w:rsidRPr="00676D14">
        <w:t xml:space="preserve">: </w:t>
      </w:r>
      <w:r w:rsidR="007B60B8">
        <w:t>безнаказанность</w:t>
      </w:r>
      <w:r w:rsidR="00676D14">
        <w:t>, дискриминация</w:t>
      </w:r>
      <w:r w:rsidR="00F2224D">
        <w:t xml:space="preserve">, </w:t>
      </w:r>
      <w:r w:rsidR="00033933">
        <w:t>судебная</w:t>
      </w:r>
      <w:r w:rsidR="00F2224D">
        <w:t xml:space="preserve"> система </w:t>
      </w:r>
      <w:r w:rsidR="007314E7">
        <w:t>и</w:t>
      </w:r>
      <w:r w:rsidR="00F2224D">
        <w:t xml:space="preserve"> прочие вопросы</w:t>
      </w:r>
      <w:r w:rsidR="00782FAE">
        <w:t xml:space="preserve">.  </w:t>
      </w:r>
      <w:r w:rsidR="00E4560F">
        <w:t>Говоря о</w:t>
      </w:r>
      <w:r w:rsidR="00F2224D" w:rsidRPr="00F2224D">
        <w:t xml:space="preserve"> </w:t>
      </w:r>
      <w:r w:rsidR="007B60B8">
        <w:t>безнаказанности</w:t>
      </w:r>
      <w:r w:rsidR="00E4560F">
        <w:t>,</w:t>
      </w:r>
      <w:r w:rsidR="00F2224D" w:rsidRPr="00F2224D">
        <w:t xml:space="preserve"> </w:t>
      </w:r>
      <w:r w:rsidR="00F2224D">
        <w:t>он</w:t>
      </w:r>
      <w:r w:rsidR="00F2224D" w:rsidRPr="00F2224D">
        <w:t xml:space="preserve"> </w:t>
      </w:r>
      <w:r w:rsidR="00F2224D">
        <w:t>заверяет</w:t>
      </w:r>
      <w:r w:rsidR="00F2224D" w:rsidRPr="00F2224D">
        <w:t xml:space="preserve"> </w:t>
      </w:r>
      <w:r w:rsidR="00F2224D">
        <w:t>Комитет</w:t>
      </w:r>
      <w:r w:rsidR="00F2224D" w:rsidRPr="00F2224D">
        <w:t xml:space="preserve">, </w:t>
      </w:r>
      <w:r w:rsidR="00F2224D">
        <w:t>что</w:t>
      </w:r>
      <w:r w:rsidR="00F2224D" w:rsidRPr="00F2224D">
        <w:t xml:space="preserve"> </w:t>
      </w:r>
      <w:r w:rsidR="00F2224D">
        <w:t>мног</w:t>
      </w:r>
      <w:r w:rsidR="00033933">
        <w:t>очисленные</w:t>
      </w:r>
      <w:r w:rsidR="00F2224D" w:rsidRPr="00F2224D">
        <w:t xml:space="preserve"> </w:t>
      </w:r>
      <w:r w:rsidR="00F2224D">
        <w:t>комментарии</w:t>
      </w:r>
      <w:r w:rsidR="00F2224D" w:rsidRPr="00F2224D">
        <w:t xml:space="preserve"> </w:t>
      </w:r>
      <w:r w:rsidR="00F2224D">
        <w:t>по</w:t>
      </w:r>
      <w:r w:rsidR="00F2224D" w:rsidRPr="00F2224D">
        <w:t xml:space="preserve"> </w:t>
      </w:r>
      <w:r w:rsidR="00F2224D">
        <w:t>статье</w:t>
      </w:r>
      <w:r w:rsidR="00F2224D" w:rsidRPr="00F2224D">
        <w:t xml:space="preserve"> 51 </w:t>
      </w:r>
      <w:r w:rsidR="00F2224D">
        <w:t>Закон</w:t>
      </w:r>
      <w:r w:rsidR="007314E7">
        <w:t>а</w:t>
      </w:r>
      <w:r w:rsidR="00F2224D" w:rsidRPr="00F2224D">
        <w:t xml:space="preserve"> </w:t>
      </w:r>
      <w:r w:rsidR="00F2224D">
        <w:t>о</w:t>
      </w:r>
      <w:r w:rsidR="00F2224D" w:rsidRPr="00F2224D">
        <w:t xml:space="preserve"> </w:t>
      </w:r>
      <w:r w:rsidR="00F2224D">
        <w:t>гражданских</w:t>
      </w:r>
      <w:r w:rsidR="00F2224D" w:rsidRPr="00F2224D">
        <w:t xml:space="preserve"> </w:t>
      </w:r>
      <w:r w:rsidR="00F2224D">
        <w:t>служащих</w:t>
      </w:r>
      <w:r w:rsidR="00F2224D" w:rsidRPr="00F2224D">
        <w:t xml:space="preserve"> 1994 </w:t>
      </w:r>
      <w:r w:rsidR="00F2224D">
        <w:t>года</w:t>
      </w:r>
      <w:r w:rsidR="00F2224D" w:rsidRPr="00F2224D">
        <w:t xml:space="preserve"> </w:t>
      </w:r>
      <w:r w:rsidR="00F2224D">
        <w:t>будут</w:t>
      </w:r>
      <w:r w:rsidR="00F2224D" w:rsidRPr="00F2224D">
        <w:t xml:space="preserve"> </w:t>
      </w:r>
      <w:r w:rsidR="00F2224D">
        <w:t>переданы его правительству в кратчайшие сроки</w:t>
      </w:r>
      <w:r w:rsidR="00782FAE">
        <w:t xml:space="preserve">.  </w:t>
      </w:r>
      <w:r w:rsidR="007314E7">
        <w:t>Безусловно</w:t>
      </w:r>
      <w:r w:rsidR="007314E7" w:rsidRPr="007314E7">
        <w:t xml:space="preserve">, </w:t>
      </w:r>
      <w:r w:rsidR="007314E7">
        <w:t>оно</w:t>
      </w:r>
      <w:r w:rsidR="007314E7" w:rsidRPr="007314E7">
        <w:t xml:space="preserve"> </w:t>
      </w:r>
      <w:r w:rsidR="007314E7">
        <w:t>будет</w:t>
      </w:r>
      <w:r w:rsidR="007314E7" w:rsidRPr="007314E7">
        <w:t xml:space="preserve"> </w:t>
      </w:r>
      <w:r w:rsidR="007314E7">
        <w:t>только</w:t>
      </w:r>
      <w:r w:rsidR="007314E7" w:rsidRPr="007314E7">
        <w:t xml:space="preserve"> </w:t>
      </w:r>
      <w:r w:rsidR="007314E7">
        <w:t>приветствовать</w:t>
      </w:r>
      <w:r w:rsidR="007314E7" w:rsidRPr="007314E7">
        <w:t xml:space="preserve"> </w:t>
      </w:r>
      <w:r w:rsidR="007314E7">
        <w:t>так</w:t>
      </w:r>
      <w:r w:rsidR="0010209A">
        <w:t>ой вклад</w:t>
      </w:r>
      <w:r w:rsidR="00033933">
        <w:t xml:space="preserve">, учитывая, что </w:t>
      </w:r>
      <w:r w:rsidR="007314E7">
        <w:t>предложени</w:t>
      </w:r>
      <w:r w:rsidR="00033933">
        <w:t>е</w:t>
      </w:r>
      <w:r w:rsidR="007314E7" w:rsidRPr="007314E7">
        <w:t xml:space="preserve"> </w:t>
      </w:r>
      <w:r w:rsidR="00E4560F">
        <w:t xml:space="preserve">правительства </w:t>
      </w:r>
      <w:r w:rsidR="0010209A">
        <w:t>о</w:t>
      </w:r>
      <w:r w:rsidR="00E4560F">
        <w:t>б</w:t>
      </w:r>
      <w:r w:rsidR="0010209A">
        <w:t xml:space="preserve"> </w:t>
      </w:r>
      <w:r w:rsidR="00E4560F">
        <w:t>изменении</w:t>
      </w:r>
      <w:r w:rsidR="007314E7" w:rsidRPr="007314E7">
        <w:t xml:space="preserve"> </w:t>
      </w:r>
      <w:r w:rsidR="00033933">
        <w:t>эт</w:t>
      </w:r>
      <w:r w:rsidR="00E4560F">
        <w:t>ой</w:t>
      </w:r>
      <w:r w:rsidR="00033933">
        <w:t xml:space="preserve"> </w:t>
      </w:r>
      <w:r w:rsidR="007314E7">
        <w:t>стат</w:t>
      </w:r>
      <w:r w:rsidR="00E4560F">
        <w:t>ьи</w:t>
      </w:r>
      <w:r w:rsidR="007314E7" w:rsidRPr="007314E7">
        <w:t xml:space="preserve"> </w:t>
      </w:r>
      <w:r w:rsidR="007314E7">
        <w:t>будет</w:t>
      </w:r>
      <w:r w:rsidR="007314E7" w:rsidRPr="007314E7">
        <w:t xml:space="preserve"> </w:t>
      </w:r>
      <w:r w:rsidR="007314E7">
        <w:t>рассматриваться</w:t>
      </w:r>
      <w:r w:rsidR="007314E7" w:rsidRPr="007314E7">
        <w:t xml:space="preserve"> </w:t>
      </w:r>
      <w:r w:rsidR="007314E7">
        <w:t>на</w:t>
      </w:r>
      <w:r w:rsidR="007314E7" w:rsidRPr="007314E7">
        <w:t xml:space="preserve"> </w:t>
      </w:r>
      <w:r>
        <w:t>предстоящей</w:t>
      </w:r>
      <w:r w:rsidR="007314E7" w:rsidRPr="007314E7">
        <w:t xml:space="preserve"> </w:t>
      </w:r>
      <w:r w:rsidR="007314E7">
        <w:t>сессии Национальной ассамблеи</w:t>
      </w:r>
      <w:r w:rsidR="00782FAE">
        <w:t xml:space="preserve">.  </w:t>
      </w:r>
      <w:r w:rsidR="007314E7">
        <w:t>Статья</w:t>
      </w:r>
      <w:r w:rsidR="007314E7" w:rsidRPr="007314E7">
        <w:t xml:space="preserve"> 51 </w:t>
      </w:r>
      <w:r w:rsidR="007314E7">
        <w:t>данного</w:t>
      </w:r>
      <w:r w:rsidR="007314E7" w:rsidRPr="007314E7">
        <w:t xml:space="preserve"> </w:t>
      </w:r>
      <w:r w:rsidR="00033933">
        <w:t>З</w:t>
      </w:r>
      <w:r w:rsidR="007314E7">
        <w:t>акона</w:t>
      </w:r>
      <w:r w:rsidR="007314E7" w:rsidRPr="007314E7">
        <w:t xml:space="preserve"> </w:t>
      </w:r>
      <w:r w:rsidR="007314E7">
        <w:t>не</w:t>
      </w:r>
      <w:r w:rsidR="007314E7" w:rsidRPr="007314E7">
        <w:t xml:space="preserve"> </w:t>
      </w:r>
      <w:r w:rsidR="007314E7">
        <w:t>может</w:t>
      </w:r>
      <w:r w:rsidR="007314E7" w:rsidRPr="007314E7">
        <w:t xml:space="preserve"> </w:t>
      </w:r>
      <w:r w:rsidR="007314E7">
        <w:t>быть</w:t>
      </w:r>
      <w:r w:rsidR="007314E7" w:rsidRPr="007314E7">
        <w:t xml:space="preserve"> </w:t>
      </w:r>
      <w:r w:rsidR="007314E7">
        <w:t>и</w:t>
      </w:r>
      <w:r w:rsidR="00033933">
        <w:t>зменена</w:t>
      </w:r>
      <w:r w:rsidR="007314E7" w:rsidRPr="007314E7">
        <w:t xml:space="preserve"> </w:t>
      </w:r>
      <w:r w:rsidR="007314E7">
        <w:t>или</w:t>
      </w:r>
      <w:r w:rsidR="007314E7" w:rsidRPr="007314E7">
        <w:t xml:space="preserve"> </w:t>
      </w:r>
      <w:r w:rsidR="007314E7">
        <w:t>отменена</w:t>
      </w:r>
      <w:r w:rsidR="007314E7" w:rsidRPr="007314E7">
        <w:t xml:space="preserve"> </w:t>
      </w:r>
      <w:r w:rsidR="007314E7">
        <w:t>Конституционным</w:t>
      </w:r>
      <w:r w:rsidR="007314E7" w:rsidRPr="007314E7">
        <w:t xml:space="preserve"> </w:t>
      </w:r>
      <w:r w:rsidR="007314E7">
        <w:t>советом</w:t>
      </w:r>
      <w:r w:rsidR="0010209A">
        <w:t xml:space="preserve">, так как </w:t>
      </w:r>
      <w:r w:rsidR="007314E7">
        <w:t>она</w:t>
      </w:r>
      <w:r w:rsidR="0010209A">
        <w:t>, судя по всему, не противоречит</w:t>
      </w:r>
      <w:r w:rsidR="007314E7" w:rsidRPr="007314E7">
        <w:t xml:space="preserve"> </w:t>
      </w:r>
      <w:r w:rsidR="007314E7">
        <w:t>положениям</w:t>
      </w:r>
      <w:r w:rsidR="007314E7" w:rsidRPr="007314E7">
        <w:t xml:space="preserve"> </w:t>
      </w:r>
      <w:r w:rsidR="007314E7">
        <w:t>Конституции.</w:t>
      </w:r>
    </w:p>
    <w:p w:rsidR="00351AEA" w:rsidRPr="007314E7" w:rsidRDefault="00351AEA" w:rsidP="00F35A8C"/>
    <w:p w:rsidR="00D9423E" w:rsidRPr="00200A3B" w:rsidRDefault="00E372AA" w:rsidP="00F35A8C">
      <w:r>
        <w:t>4.</w:t>
      </w:r>
      <w:r>
        <w:tab/>
      </w:r>
      <w:r w:rsidR="007314E7">
        <w:t>Статья</w:t>
      </w:r>
      <w:r w:rsidR="007314E7" w:rsidRPr="00CF2294">
        <w:t xml:space="preserve"> </w:t>
      </w:r>
      <w:r w:rsidR="00BF6FF8">
        <w:t>была</w:t>
      </w:r>
      <w:r w:rsidR="00BF6FF8" w:rsidRPr="00CF2294">
        <w:t xml:space="preserve"> </w:t>
      </w:r>
      <w:r w:rsidR="00BF6FF8">
        <w:t>принята</w:t>
      </w:r>
      <w:r w:rsidR="00BF6FF8" w:rsidRPr="00CF2294">
        <w:t xml:space="preserve"> </w:t>
      </w:r>
      <w:r w:rsidR="00CF2294">
        <w:t>в то время</w:t>
      </w:r>
      <w:r w:rsidR="00BF6FF8" w:rsidRPr="00CF2294">
        <w:t xml:space="preserve">, </w:t>
      </w:r>
      <w:r w:rsidR="00BF6FF8">
        <w:t>когда</w:t>
      </w:r>
      <w:r w:rsidR="00BF6FF8" w:rsidRPr="00CF2294">
        <w:t xml:space="preserve"> </w:t>
      </w:r>
      <w:r w:rsidR="00033933">
        <w:t xml:space="preserve">в стране </w:t>
      </w:r>
      <w:r w:rsidR="00BF6FF8">
        <w:t>сильно</w:t>
      </w:r>
      <w:r w:rsidR="00BF6FF8" w:rsidRPr="00CF2294">
        <w:t xml:space="preserve"> </w:t>
      </w:r>
      <w:r w:rsidR="00BF6FF8">
        <w:t>не</w:t>
      </w:r>
      <w:r w:rsidR="00BF6FF8" w:rsidRPr="00CF2294">
        <w:t xml:space="preserve"> </w:t>
      </w:r>
      <w:r w:rsidR="00BF6FF8">
        <w:t>хватало</w:t>
      </w:r>
      <w:r w:rsidR="00BF6FF8" w:rsidRPr="00CF2294">
        <w:t xml:space="preserve"> </w:t>
      </w:r>
      <w:r w:rsidR="00BF6FF8">
        <w:t>судей</w:t>
      </w:r>
      <w:r w:rsidR="00BF6FF8" w:rsidRPr="00CF2294">
        <w:t xml:space="preserve"> </w:t>
      </w:r>
      <w:r w:rsidR="00BF6FF8">
        <w:t>и</w:t>
      </w:r>
      <w:r w:rsidR="00BF6FF8" w:rsidRPr="00CF2294">
        <w:t xml:space="preserve"> </w:t>
      </w:r>
      <w:r w:rsidR="00BF6FF8">
        <w:t>прокуроров</w:t>
      </w:r>
      <w:r w:rsidR="00BF6FF8" w:rsidRPr="00CF2294">
        <w:t xml:space="preserve">, </w:t>
      </w:r>
      <w:r w:rsidR="00BF6FF8">
        <w:t>с</w:t>
      </w:r>
      <w:r w:rsidR="00BF6FF8" w:rsidRPr="00CF2294">
        <w:t xml:space="preserve"> </w:t>
      </w:r>
      <w:r w:rsidR="00CF2294">
        <w:t>целью</w:t>
      </w:r>
      <w:r w:rsidR="00BF6FF8" w:rsidRPr="00CF2294">
        <w:t xml:space="preserve"> </w:t>
      </w:r>
      <w:r w:rsidR="00CF2294">
        <w:t>не допустить</w:t>
      </w:r>
      <w:r w:rsidR="00BF6FF8" w:rsidRPr="00CF2294">
        <w:t xml:space="preserve"> </w:t>
      </w:r>
      <w:r w:rsidR="00BF6FF8">
        <w:t>вынесени</w:t>
      </w:r>
      <w:r>
        <w:t>я</w:t>
      </w:r>
      <w:r w:rsidR="00BF6FF8" w:rsidRPr="00CF2294">
        <w:t xml:space="preserve"> </w:t>
      </w:r>
      <w:r w:rsidR="00BF6FF8">
        <w:t>приговоров</w:t>
      </w:r>
      <w:r w:rsidR="00CF2294">
        <w:t>,</w:t>
      </w:r>
      <w:r w:rsidR="00CF2294" w:rsidRPr="00CF2294">
        <w:t xml:space="preserve"> </w:t>
      </w:r>
      <w:r w:rsidR="00CF2294">
        <w:t>противоречащих</w:t>
      </w:r>
      <w:r w:rsidR="00CF2294" w:rsidRPr="00CF2294">
        <w:t xml:space="preserve"> </w:t>
      </w:r>
      <w:r w:rsidR="00CF2294">
        <w:t>закону</w:t>
      </w:r>
      <w:r w:rsidR="00782FAE">
        <w:t xml:space="preserve">.  </w:t>
      </w:r>
      <w:r w:rsidR="00BF6FF8">
        <w:t>В</w:t>
      </w:r>
      <w:r w:rsidR="00782FAE">
        <w:t> </w:t>
      </w:r>
      <w:r w:rsidR="00BF6FF8">
        <w:t>соответствии</w:t>
      </w:r>
      <w:r w:rsidR="00BF6FF8" w:rsidRPr="00905616">
        <w:t xml:space="preserve"> </w:t>
      </w:r>
      <w:r w:rsidR="00BF6FF8">
        <w:t>с</w:t>
      </w:r>
      <w:r w:rsidR="00BF6FF8" w:rsidRPr="00905616">
        <w:t xml:space="preserve"> </w:t>
      </w:r>
      <w:r w:rsidR="00BF6FF8">
        <w:t>имеющ</w:t>
      </w:r>
      <w:r w:rsidR="00033933">
        <w:t>ими</w:t>
      </w:r>
      <w:r w:rsidR="00BF6FF8">
        <w:t>ся</w:t>
      </w:r>
      <w:r w:rsidR="00BF6FF8" w:rsidRPr="00905616">
        <w:t xml:space="preserve"> </w:t>
      </w:r>
      <w:r w:rsidR="00BF6FF8">
        <w:t>статисти</w:t>
      </w:r>
      <w:r w:rsidR="00033933">
        <w:t>ческими данными</w:t>
      </w:r>
      <w:r>
        <w:t>,</w:t>
      </w:r>
      <w:r w:rsidR="00BF6FF8" w:rsidRPr="00905616">
        <w:t xml:space="preserve"> </w:t>
      </w:r>
      <w:r w:rsidR="00BF6FF8">
        <w:t>к</w:t>
      </w:r>
      <w:r w:rsidR="00BF6FF8" w:rsidRPr="00905616">
        <w:t xml:space="preserve"> </w:t>
      </w:r>
      <w:r w:rsidR="00BF6FF8">
        <w:t>настоящему</w:t>
      </w:r>
      <w:r w:rsidR="00BF6FF8" w:rsidRPr="00905616">
        <w:t xml:space="preserve"> </w:t>
      </w:r>
      <w:r w:rsidR="00BF6FF8">
        <w:t>моменту</w:t>
      </w:r>
      <w:r w:rsidR="00BF6FF8" w:rsidRPr="00905616">
        <w:t xml:space="preserve"> </w:t>
      </w:r>
      <w:r w:rsidR="00BF6FF8">
        <w:t>примерно</w:t>
      </w:r>
      <w:r w:rsidR="00BF6FF8" w:rsidRPr="00905616">
        <w:t xml:space="preserve"> </w:t>
      </w:r>
      <w:r w:rsidR="00BF6FF8">
        <w:t>половина</w:t>
      </w:r>
      <w:r w:rsidR="00BF6FF8" w:rsidRPr="00905616">
        <w:t xml:space="preserve"> </w:t>
      </w:r>
      <w:r w:rsidR="00BF6FF8">
        <w:t>из</w:t>
      </w:r>
      <w:r w:rsidR="00BF6FF8" w:rsidRPr="00905616">
        <w:t xml:space="preserve"> 222 </w:t>
      </w:r>
      <w:r w:rsidR="00BF6FF8">
        <w:t>жалоб</w:t>
      </w:r>
      <w:r w:rsidR="00BF6FF8" w:rsidRPr="00905616">
        <w:t xml:space="preserve">, </w:t>
      </w:r>
      <w:r w:rsidR="00BF6FF8">
        <w:t>п</w:t>
      </w:r>
      <w:r w:rsidR="00D93444">
        <w:t>оданных</w:t>
      </w:r>
      <w:r w:rsidR="00BF6FF8" w:rsidRPr="00905616">
        <w:t xml:space="preserve"> </w:t>
      </w:r>
      <w:r w:rsidR="00BF6FF8">
        <w:t>со</w:t>
      </w:r>
      <w:r w:rsidR="00BF6FF8" w:rsidRPr="00905616">
        <w:t xml:space="preserve"> </w:t>
      </w:r>
      <w:r w:rsidR="00D93444">
        <w:t xml:space="preserve">ссылкой на </w:t>
      </w:r>
      <w:r w:rsidR="00033933">
        <w:t xml:space="preserve">эту </w:t>
      </w:r>
      <w:r w:rsidR="00BF6FF8">
        <w:t>стать</w:t>
      </w:r>
      <w:r w:rsidR="00D93444">
        <w:t>ю,</w:t>
      </w:r>
      <w:r w:rsidR="00BF6FF8" w:rsidRPr="00905616">
        <w:t xml:space="preserve"> </w:t>
      </w:r>
      <w:r w:rsidR="00BF6FF8">
        <w:t>проверяется</w:t>
      </w:r>
      <w:r>
        <w:t xml:space="preserve"> и</w:t>
      </w:r>
      <w:r w:rsidR="00BF6FF8" w:rsidRPr="00905616">
        <w:t xml:space="preserve"> </w:t>
      </w:r>
      <w:r w:rsidR="00BF6FF8">
        <w:t>правонарушители</w:t>
      </w:r>
      <w:r w:rsidR="00BF6FF8" w:rsidRPr="00905616">
        <w:t xml:space="preserve"> </w:t>
      </w:r>
      <w:r w:rsidR="00905616">
        <w:t>привлекаются</w:t>
      </w:r>
      <w:r w:rsidR="00905616" w:rsidRPr="00905616">
        <w:t xml:space="preserve"> </w:t>
      </w:r>
      <w:r w:rsidR="00905616">
        <w:t>к</w:t>
      </w:r>
      <w:r w:rsidR="00905616" w:rsidRPr="00905616">
        <w:t xml:space="preserve"> </w:t>
      </w:r>
      <w:r w:rsidR="00905616">
        <w:t>ответственности</w:t>
      </w:r>
      <w:r w:rsidR="00782FAE">
        <w:t xml:space="preserve">.  </w:t>
      </w:r>
      <w:r w:rsidR="00905616">
        <w:t>Остальные</w:t>
      </w:r>
      <w:r w:rsidR="00905616" w:rsidRPr="00905616">
        <w:t xml:space="preserve"> </w:t>
      </w:r>
      <w:r w:rsidR="00905616">
        <w:t>дела</w:t>
      </w:r>
      <w:r w:rsidR="00905616" w:rsidRPr="00905616">
        <w:t xml:space="preserve"> </w:t>
      </w:r>
      <w:r w:rsidR="00905616">
        <w:t>все</w:t>
      </w:r>
      <w:r w:rsidR="00905616" w:rsidRPr="00905616">
        <w:t xml:space="preserve"> </w:t>
      </w:r>
      <w:r w:rsidR="00905616">
        <w:t>еще</w:t>
      </w:r>
      <w:r w:rsidR="00905616" w:rsidRPr="00905616">
        <w:t xml:space="preserve"> </w:t>
      </w:r>
      <w:r w:rsidR="00905616">
        <w:t>ожидают</w:t>
      </w:r>
      <w:r w:rsidR="00905616" w:rsidRPr="00905616">
        <w:t xml:space="preserve"> </w:t>
      </w:r>
      <w:r w:rsidR="00905616">
        <w:t>своего</w:t>
      </w:r>
      <w:r w:rsidR="00905616" w:rsidRPr="00905616">
        <w:t xml:space="preserve"> </w:t>
      </w:r>
      <w:r w:rsidR="00905616">
        <w:t>рассмотрения</w:t>
      </w:r>
      <w:r w:rsidR="00905616" w:rsidRPr="00905616">
        <w:t xml:space="preserve"> </w:t>
      </w:r>
      <w:r w:rsidR="00033933">
        <w:t>в основном</w:t>
      </w:r>
      <w:r w:rsidR="00905616" w:rsidRPr="00905616">
        <w:t xml:space="preserve"> </w:t>
      </w:r>
      <w:r w:rsidR="00D93444">
        <w:t>из-за того</w:t>
      </w:r>
      <w:r w:rsidR="00033933">
        <w:t>,</w:t>
      </w:r>
      <w:r w:rsidR="00905616" w:rsidRPr="00905616">
        <w:t xml:space="preserve"> </w:t>
      </w:r>
      <w:r w:rsidR="00905616">
        <w:t>что</w:t>
      </w:r>
      <w:r w:rsidR="00905616" w:rsidRPr="00905616">
        <w:t xml:space="preserve"> </w:t>
      </w:r>
      <w:r w:rsidR="00905616">
        <w:t>главы</w:t>
      </w:r>
      <w:r w:rsidR="00905616" w:rsidRPr="00905616">
        <w:t xml:space="preserve"> </w:t>
      </w:r>
      <w:r w:rsidR="00905616">
        <w:t>соответствующих</w:t>
      </w:r>
      <w:r w:rsidR="00905616" w:rsidRPr="00905616">
        <w:t xml:space="preserve"> </w:t>
      </w:r>
      <w:r w:rsidR="00905616">
        <w:t>министерств</w:t>
      </w:r>
      <w:r w:rsidR="00905616" w:rsidRPr="00905616">
        <w:t xml:space="preserve"> </w:t>
      </w:r>
      <w:r w:rsidR="00905616">
        <w:t>и</w:t>
      </w:r>
      <w:r w:rsidR="00905616" w:rsidRPr="00905616">
        <w:t xml:space="preserve"> </w:t>
      </w:r>
      <w:r w:rsidR="00905616">
        <w:t>департаментов</w:t>
      </w:r>
      <w:r w:rsidR="00905616" w:rsidRPr="00905616">
        <w:t xml:space="preserve"> </w:t>
      </w:r>
      <w:r w:rsidR="00905616">
        <w:t>не</w:t>
      </w:r>
      <w:r w:rsidR="00905616" w:rsidRPr="00905616">
        <w:t xml:space="preserve"> </w:t>
      </w:r>
      <w:r w:rsidR="00905616">
        <w:t>дали</w:t>
      </w:r>
      <w:r w:rsidR="00905616" w:rsidRPr="00905616">
        <w:t xml:space="preserve"> </w:t>
      </w:r>
      <w:r w:rsidR="00905616">
        <w:t xml:space="preserve">своего согласия на </w:t>
      </w:r>
      <w:r w:rsidR="001F2824">
        <w:t xml:space="preserve">начало </w:t>
      </w:r>
      <w:r w:rsidR="00033933">
        <w:t>разбирательства</w:t>
      </w:r>
      <w:r w:rsidR="00782FAE">
        <w:t xml:space="preserve">.  </w:t>
      </w:r>
      <w:r w:rsidR="001F2824">
        <w:t>Пытаясь</w:t>
      </w:r>
      <w:r w:rsidR="00905616" w:rsidRPr="008365AD">
        <w:t xml:space="preserve"> </w:t>
      </w:r>
      <w:r w:rsidR="00905616">
        <w:t>исправить</w:t>
      </w:r>
      <w:r w:rsidR="00905616" w:rsidRPr="008365AD">
        <w:t xml:space="preserve"> </w:t>
      </w:r>
      <w:r w:rsidR="00905616">
        <w:t>ситуацию</w:t>
      </w:r>
      <w:r w:rsidR="001F2824">
        <w:t>,</w:t>
      </w:r>
      <w:r w:rsidR="00905616" w:rsidRPr="008365AD">
        <w:t xml:space="preserve"> </w:t>
      </w:r>
      <w:r w:rsidR="00905616">
        <w:t>правительство</w:t>
      </w:r>
      <w:r w:rsidR="00905616" w:rsidRPr="008365AD">
        <w:t xml:space="preserve"> </w:t>
      </w:r>
      <w:r w:rsidR="00905616">
        <w:t>приняло</w:t>
      </w:r>
      <w:r w:rsidR="00905616" w:rsidRPr="008365AD">
        <w:t xml:space="preserve"> </w:t>
      </w:r>
      <w:r w:rsidR="00905616">
        <w:t>решение</w:t>
      </w:r>
      <w:r w:rsidR="00905616" w:rsidRPr="008365AD">
        <w:t xml:space="preserve"> </w:t>
      </w:r>
      <w:r w:rsidR="00905616">
        <w:t>пр</w:t>
      </w:r>
      <w:r w:rsidR="001F2824">
        <w:t>едставить</w:t>
      </w:r>
      <w:r w:rsidR="00905616" w:rsidRPr="008365AD">
        <w:t xml:space="preserve"> </w:t>
      </w:r>
      <w:r w:rsidR="00C850BD">
        <w:t>поправку</w:t>
      </w:r>
      <w:r w:rsidR="00C850BD" w:rsidRPr="008365AD">
        <w:t xml:space="preserve"> </w:t>
      </w:r>
      <w:r w:rsidR="00C850BD">
        <w:t>к</w:t>
      </w:r>
      <w:r w:rsidR="00C850BD" w:rsidRPr="008365AD">
        <w:t xml:space="preserve"> </w:t>
      </w:r>
      <w:r w:rsidR="00033933">
        <w:t xml:space="preserve">данной </w:t>
      </w:r>
      <w:r w:rsidR="00C850BD">
        <w:t>статье</w:t>
      </w:r>
      <w:r w:rsidR="001F2824">
        <w:t xml:space="preserve">, </w:t>
      </w:r>
      <w:r w:rsidR="00033933">
        <w:t>разреша</w:t>
      </w:r>
      <w:r w:rsidR="001F2824">
        <w:t>ющую</w:t>
      </w:r>
      <w:r w:rsidR="00C850BD" w:rsidRPr="008365AD">
        <w:t xml:space="preserve"> </w:t>
      </w:r>
      <w:r w:rsidR="00C850BD">
        <w:t>суд</w:t>
      </w:r>
      <w:r w:rsidR="00033933">
        <w:t>ьям</w:t>
      </w:r>
      <w:r w:rsidR="00C850BD" w:rsidRPr="008365AD">
        <w:t xml:space="preserve"> </w:t>
      </w:r>
      <w:r w:rsidR="00C850BD">
        <w:t>и</w:t>
      </w:r>
      <w:r w:rsidR="00C850BD" w:rsidRPr="008365AD">
        <w:t xml:space="preserve"> </w:t>
      </w:r>
      <w:r w:rsidR="00C850BD">
        <w:t>прокурор</w:t>
      </w:r>
      <w:r w:rsidR="00033933">
        <w:t>ам</w:t>
      </w:r>
      <w:r w:rsidR="00C850BD" w:rsidRPr="008365AD">
        <w:t xml:space="preserve"> </w:t>
      </w:r>
      <w:r w:rsidR="00C850BD">
        <w:t>немедленно</w:t>
      </w:r>
      <w:r w:rsidR="00033933" w:rsidRPr="00033933">
        <w:t xml:space="preserve"> </w:t>
      </w:r>
      <w:r w:rsidR="00033933">
        <w:t>предъявлять</w:t>
      </w:r>
      <w:r w:rsidR="00033933" w:rsidRPr="008365AD">
        <w:t xml:space="preserve"> </w:t>
      </w:r>
      <w:r w:rsidR="00033933">
        <w:t>обвинения</w:t>
      </w:r>
      <w:r w:rsidR="00033933" w:rsidRPr="008365AD">
        <w:t xml:space="preserve"> </w:t>
      </w:r>
      <w:r>
        <w:t>государственным должностным лицам</w:t>
      </w:r>
      <w:r w:rsidR="00033933" w:rsidRPr="008365AD">
        <w:t xml:space="preserve">, </w:t>
      </w:r>
      <w:r w:rsidR="00033933">
        <w:t>подозреваемым</w:t>
      </w:r>
      <w:r w:rsidR="00033933" w:rsidRPr="008365AD">
        <w:t xml:space="preserve"> </w:t>
      </w:r>
      <w:r w:rsidR="00033933">
        <w:t>в</w:t>
      </w:r>
      <w:r w:rsidR="00033933" w:rsidRPr="008365AD">
        <w:t xml:space="preserve"> </w:t>
      </w:r>
      <w:r w:rsidR="00033933">
        <w:t>правонарушении</w:t>
      </w:r>
      <w:r w:rsidR="001F2824">
        <w:t>,</w:t>
      </w:r>
      <w:r w:rsidR="001F2824" w:rsidRPr="001F2824">
        <w:t xml:space="preserve"> </w:t>
      </w:r>
      <w:r w:rsidR="001F2824">
        <w:t xml:space="preserve">не </w:t>
      </w:r>
      <w:r w:rsidR="00033933">
        <w:t>дожидаясь</w:t>
      </w:r>
      <w:r w:rsidR="001F2824">
        <w:t xml:space="preserve"> </w:t>
      </w:r>
      <w:r>
        <w:t xml:space="preserve">получения </w:t>
      </w:r>
      <w:r w:rsidR="001F2824">
        <w:t>разрешени</w:t>
      </w:r>
      <w:r w:rsidR="00033933">
        <w:t>я</w:t>
      </w:r>
      <w:r>
        <w:t xml:space="preserve"> на это от</w:t>
      </w:r>
      <w:r w:rsidR="00033933">
        <w:t xml:space="preserve"> их руководства</w:t>
      </w:r>
      <w:r w:rsidR="00782FAE">
        <w:t xml:space="preserve">.  </w:t>
      </w:r>
      <w:r w:rsidR="008365AD">
        <w:t>Согласно</w:t>
      </w:r>
      <w:r w:rsidR="008365AD" w:rsidRPr="008365AD">
        <w:t xml:space="preserve"> </w:t>
      </w:r>
      <w:r w:rsidR="008365AD">
        <w:t>законодательству</w:t>
      </w:r>
      <w:r w:rsidR="008365AD" w:rsidRPr="008365AD">
        <w:t xml:space="preserve"> </w:t>
      </w:r>
      <w:r w:rsidR="008365AD">
        <w:t>Камбоджи обвиняемо</w:t>
      </w:r>
      <w:r w:rsidR="00033933">
        <w:t>го</w:t>
      </w:r>
      <w:r w:rsidR="008365AD">
        <w:t xml:space="preserve"> </w:t>
      </w:r>
      <w:r w:rsidR="00033933">
        <w:t xml:space="preserve">необходимо проинформировать о предъявленных ему </w:t>
      </w:r>
      <w:r w:rsidR="008365AD">
        <w:t>обвинения</w:t>
      </w:r>
      <w:r w:rsidR="00033933">
        <w:t>х</w:t>
      </w:r>
      <w:r w:rsidR="008365AD">
        <w:t xml:space="preserve"> в течение 48 часов</w:t>
      </w:r>
      <w:r w:rsidR="00782FAE">
        <w:t xml:space="preserve">.  </w:t>
      </w:r>
      <w:r w:rsidR="008365AD">
        <w:t>О</w:t>
      </w:r>
      <w:r w:rsidR="00033933">
        <w:t>ратор</w:t>
      </w:r>
      <w:r w:rsidR="008365AD" w:rsidRPr="008365AD">
        <w:t xml:space="preserve"> </w:t>
      </w:r>
      <w:r w:rsidR="008365AD">
        <w:t>подтверждает</w:t>
      </w:r>
      <w:r w:rsidR="008365AD" w:rsidRPr="008365AD">
        <w:t xml:space="preserve">, </w:t>
      </w:r>
      <w:r w:rsidR="008365AD">
        <w:t>что</w:t>
      </w:r>
      <w:r w:rsidR="008365AD" w:rsidRPr="008365AD">
        <w:t xml:space="preserve"> </w:t>
      </w:r>
      <w:r w:rsidR="008365AD">
        <w:t>статья</w:t>
      </w:r>
      <w:r w:rsidR="008365AD" w:rsidRPr="008365AD">
        <w:t xml:space="preserve"> </w:t>
      </w:r>
      <w:r w:rsidR="008365AD">
        <w:t>не</w:t>
      </w:r>
      <w:r w:rsidR="008365AD" w:rsidRPr="008365AD">
        <w:t xml:space="preserve"> </w:t>
      </w:r>
      <w:r w:rsidR="00095A4F">
        <w:t>распространяется</w:t>
      </w:r>
      <w:r w:rsidR="008365AD" w:rsidRPr="008365AD">
        <w:t xml:space="preserve"> </w:t>
      </w:r>
      <w:r w:rsidR="00095A4F">
        <w:t xml:space="preserve">на </w:t>
      </w:r>
      <w:r w:rsidR="008365AD">
        <w:t>военнослужащи</w:t>
      </w:r>
      <w:r w:rsidR="00095A4F">
        <w:t>х</w:t>
      </w:r>
      <w:r w:rsidR="008365AD" w:rsidRPr="008365AD">
        <w:t xml:space="preserve">, </w:t>
      </w:r>
      <w:r w:rsidR="008365AD">
        <w:t>дела</w:t>
      </w:r>
      <w:r w:rsidR="008365AD" w:rsidRPr="008365AD">
        <w:t xml:space="preserve"> </w:t>
      </w:r>
      <w:r w:rsidR="008365AD">
        <w:t>которых</w:t>
      </w:r>
      <w:r w:rsidR="008365AD" w:rsidRPr="008365AD">
        <w:t xml:space="preserve"> </w:t>
      </w:r>
      <w:r w:rsidR="008365AD">
        <w:t>рассматриваются военными судами.</w:t>
      </w:r>
    </w:p>
    <w:p w:rsidR="00D9423E" w:rsidRPr="00200A3B" w:rsidRDefault="00D9423E" w:rsidP="00F35A8C"/>
    <w:p w:rsidR="00351AEA" w:rsidRPr="00200A3B" w:rsidRDefault="00C112F7" w:rsidP="00F35A8C">
      <w:r>
        <w:t>5.</w:t>
      </w:r>
      <w:r>
        <w:tab/>
      </w:r>
      <w:r w:rsidR="00200A3B">
        <w:t>В</w:t>
      </w:r>
      <w:r w:rsidR="00200A3B" w:rsidRPr="00200A3B">
        <w:t xml:space="preserve"> </w:t>
      </w:r>
      <w:r w:rsidR="00200A3B">
        <w:t>ответ</w:t>
      </w:r>
      <w:r w:rsidR="00200A3B" w:rsidRPr="00200A3B">
        <w:t xml:space="preserve"> </w:t>
      </w:r>
      <w:r w:rsidR="00200A3B">
        <w:t>на</w:t>
      </w:r>
      <w:r w:rsidR="00200A3B" w:rsidRPr="00200A3B">
        <w:t xml:space="preserve"> </w:t>
      </w:r>
      <w:r w:rsidR="00200A3B">
        <w:t>вопросы</w:t>
      </w:r>
      <w:r w:rsidR="00200A3B" w:rsidRPr="00200A3B">
        <w:t xml:space="preserve"> </w:t>
      </w:r>
      <w:r w:rsidR="004E52E0">
        <w:t>по поводу</w:t>
      </w:r>
      <w:r w:rsidR="00200A3B" w:rsidRPr="00200A3B">
        <w:t xml:space="preserve"> </w:t>
      </w:r>
      <w:r w:rsidR="00200A3B">
        <w:t>конкретного случая нарушения</w:t>
      </w:r>
      <w:r w:rsidR="00200A3B" w:rsidRPr="00200A3B">
        <w:t xml:space="preserve"> </w:t>
      </w:r>
      <w:r w:rsidR="00200A3B">
        <w:t xml:space="preserve">прав человека, произошедшего в 1998 году, он говорит, что направит доклад по </w:t>
      </w:r>
      <w:r w:rsidR="00783AE4">
        <w:t xml:space="preserve">этому </w:t>
      </w:r>
      <w:r w:rsidR="00200A3B">
        <w:t>делу в Комитет в</w:t>
      </w:r>
      <w:r w:rsidR="00782FAE">
        <w:t> </w:t>
      </w:r>
      <w:r w:rsidR="00783AE4">
        <w:t>будущем</w:t>
      </w:r>
      <w:r w:rsidR="00200A3B">
        <w:t>.</w:t>
      </w:r>
    </w:p>
    <w:p w:rsidR="00D9423E" w:rsidRPr="00200A3B" w:rsidRDefault="00D9423E" w:rsidP="00F35A8C"/>
    <w:p w:rsidR="00351AEA" w:rsidRPr="00D27C95" w:rsidRDefault="00C112F7" w:rsidP="00F35A8C">
      <w:r>
        <w:t>6.</w:t>
      </w:r>
      <w:r>
        <w:tab/>
      </w:r>
      <w:r w:rsidR="00200A3B">
        <w:t>Он</w:t>
      </w:r>
      <w:r w:rsidR="00200A3B" w:rsidRPr="00200A3B">
        <w:t xml:space="preserve"> </w:t>
      </w:r>
      <w:r w:rsidR="007B60B8">
        <w:t xml:space="preserve">не </w:t>
      </w:r>
      <w:r w:rsidR="00783AE4">
        <w:t>видит каких-либо оснований</w:t>
      </w:r>
      <w:r w:rsidR="00200A3B" w:rsidRPr="00200A3B">
        <w:t xml:space="preserve"> </w:t>
      </w:r>
      <w:r w:rsidR="007B60B8">
        <w:t>применять</w:t>
      </w:r>
      <w:r w:rsidR="00200A3B" w:rsidRPr="00200A3B">
        <w:t xml:space="preserve"> </w:t>
      </w:r>
      <w:r w:rsidR="00200A3B">
        <w:t>выражение</w:t>
      </w:r>
      <w:r w:rsidR="00200A3B" w:rsidRPr="00200A3B">
        <w:t xml:space="preserve"> «</w:t>
      </w:r>
      <w:r w:rsidR="00200A3B">
        <w:t>культ</w:t>
      </w:r>
      <w:r w:rsidR="007B60B8">
        <w:t>ура</w:t>
      </w:r>
      <w:r w:rsidR="00200A3B" w:rsidRPr="00200A3B">
        <w:t xml:space="preserve"> </w:t>
      </w:r>
      <w:r w:rsidR="00200A3B">
        <w:t>безнаказанности</w:t>
      </w:r>
      <w:r w:rsidR="00200A3B" w:rsidRPr="00200A3B">
        <w:t xml:space="preserve">» </w:t>
      </w:r>
      <w:r w:rsidR="007B60B8">
        <w:t>к</w:t>
      </w:r>
      <w:r w:rsidR="00200A3B" w:rsidRPr="00200A3B">
        <w:t xml:space="preserve"> </w:t>
      </w:r>
      <w:r w:rsidR="00200A3B">
        <w:t>народ</w:t>
      </w:r>
      <w:r w:rsidR="007B60B8">
        <w:t>у</w:t>
      </w:r>
      <w:r w:rsidR="00200A3B" w:rsidRPr="00200A3B">
        <w:t xml:space="preserve"> </w:t>
      </w:r>
      <w:r w:rsidR="00200A3B">
        <w:t>Камбоджи</w:t>
      </w:r>
      <w:r w:rsidR="00200A3B" w:rsidRPr="00200A3B">
        <w:t xml:space="preserve">: </w:t>
      </w:r>
      <w:r w:rsidR="00200A3B">
        <w:t>у</w:t>
      </w:r>
      <w:r w:rsidR="00200A3B" w:rsidRPr="00200A3B">
        <w:t xml:space="preserve"> </w:t>
      </w:r>
      <w:r w:rsidR="00200A3B">
        <w:t>н</w:t>
      </w:r>
      <w:r>
        <w:t>его</w:t>
      </w:r>
      <w:r w:rsidR="00200A3B" w:rsidRPr="00200A3B">
        <w:t xml:space="preserve"> </w:t>
      </w:r>
      <w:r w:rsidR="00200A3B">
        <w:t>нет</w:t>
      </w:r>
      <w:r w:rsidR="00200A3B" w:rsidRPr="00200A3B">
        <w:t xml:space="preserve"> </w:t>
      </w:r>
      <w:r w:rsidR="00200A3B">
        <w:t>этого</w:t>
      </w:r>
      <w:r w:rsidR="00200A3B" w:rsidRPr="00200A3B">
        <w:t xml:space="preserve"> </w:t>
      </w:r>
      <w:r w:rsidR="00200A3B">
        <w:t>в</w:t>
      </w:r>
      <w:r w:rsidR="00200A3B" w:rsidRPr="00200A3B">
        <w:t xml:space="preserve"> </w:t>
      </w:r>
      <w:r w:rsidR="00200A3B">
        <w:t>крови</w:t>
      </w:r>
      <w:r w:rsidR="00782FAE">
        <w:t xml:space="preserve">.  </w:t>
      </w:r>
      <w:r w:rsidR="007B60B8">
        <w:t>При этом он</w:t>
      </w:r>
      <w:r w:rsidR="00200A3B" w:rsidRPr="00C975D9">
        <w:t xml:space="preserve"> </w:t>
      </w:r>
      <w:r w:rsidR="00200A3B">
        <w:t>призна</w:t>
      </w:r>
      <w:r w:rsidR="007B60B8">
        <w:t>ет</w:t>
      </w:r>
      <w:r w:rsidR="00200A3B" w:rsidRPr="00C975D9">
        <w:t xml:space="preserve">, </w:t>
      </w:r>
      <w:r w:rsidR="007B60B8">
        <w:t xml:space="preserve">что </w:t>
      </w:r>
      <w:r w:rsidR="00200A3B">
        <w:t>права</w:t>
      </w:r>
      <w:r w:rsidR="00200A3B" w:rsidRPr="00C975D9">
        <w:t xml:space="preserve"> </w:t>
      </w:r>
      <w:r w:rsidR="00200A3B">
        <w:t>человека</w:t>
      </w:r>
      <w:r w:rsidR="00200A3B" w:rsidRPr="00C975D9">
        <w:t xml:space="preserve"> </w:t>
      </w:r>
      <w:r w:rsidR="00C975D9">
        <w:t>серьезно</w:t>
      </w:r>
      <w:r w:rsidR="00C975D9" w:rsidRPr="00C975D9">
        <w:t xml:space="preserve"> </w:t>
      </w:r>
      <w:r w:rsidR="007B60B8">
        <w:t>нарушали</w:t>
      </w:r>
      <w:r w:rsidR="00C975D9">
        <w:t>сь</w:t>
      </w:r>
      <w:r w:rsidR="00C975D9" w:rsidRPr="00C975D9">
        <w:t xml:space="preserve"> </w:t>
      </w:r>
      <w:r w:rsidR="00C975D9">
        <w:t>в</w:t>
      </w:r>
      <w:r w:rsidR="00C975D9" w:rsidRPr="00C975D9">
        <w:t xml:space="preserve"> </w:t>
      </w:r>
      <w:r w:rsidR="00C975D9">
        <w:t>период</w:t>
      </w:r>
      <w:r w:rsidR="00C975D9" w:rsidRPr="00C975D9">
        <w:t xml:space="preserve"> </w:t>
      </w:r>
      <w:r w:rsidR="00C975D9">
        <w:t>режима</w:t>
      </w:r>
      <w:r w:rsidR="00C975D9" w:rsidRPr="00C975D9">
        <w:t xml:space="preserve"> </w:t>
      </w:r>
      <w:r w:rsidR="00C975D9">
        <w:t xml:space="preserve">красных кхмеров и </w:t>
      </w:r>
      <w:r w:rsidR="00783AE4">
        <w:t>виновные в</w:t>
      </w:r>
      <w:r w:rsidR="00782FAE">
        <w:t> </w:t>
      </w:r>
      <w:r w:rsidR="00783AE4">
        <w:t>некоторых</w:t>
      </w:r>
      <w:r w:rsidR="007B60B8">
        <w:t xml:space="preserve"> </w:t>
      </w:r>
      <w:r w:rsidR="00C975D9">
        <w:t>правонарушения</w:t>
      </w:r>
      <w:r w:rsidR="00783AE4">
        <w:t>х</w:t>
      </w:r>
      <w:r w:rsidR="007B60B8">
        <w:t xml:space="preserve"> </w:t>
      </w:r>
      <w:r w:rsidR="00C975D9">
        <w:t>то</w:t>
      </w:r>
      <w:r w:rsidR="007B60B8">
        <w:t>го времени</w:t>
      </w:r>
      <w:r w:rsidR="00C975D9">
        <w:t xml:space="preserve"> еще не привлечены</w:t>
      </w:r>
      <w:r w:rsidR="00776D5E" w:rsidRPr="00C975D9">
        <w:t xml:space="preserve"> </w:t>
      </w:r>
      <w:r w:rsidR="00C975D9">
        <w:t>к ответственности</w:t>
      </w:r>
      <w:r w:rsidR="00782FAE">
        <w:t xml:space="preserve">.  </w:t>
      </w:r>
      <w:r w:rsidR="00C975D9">
        <w:t>Комитет</w:t>
      </w:r>
      <w:r w:rsidR="00C975D9" w:rsidRPr="00C975D9">
        <w:t xml:space="preserve"> </w:t>
      </w:r>
      <w:r w:rsidR="00C975D9">
        <w:t>всегда</w:t>
      </w:r>
      <w:r w:rsidR="00C975D9" w:rsidRPr="00C975D9">
        <w:t xml:space="preserve"> </w:t>
      </w:r>
      <w:r w:rsidR="00C975D9">
        <w:t>подчеркива</w:t>
      </w:r>
      <w:r w:rsidR="00783AE4">
        <w:t>ет</w:t>
      </w:r>
      <w:r w:rsidR="00C975D9" w:rsidRPr="00C975D9">
        <w:t xml:space="preserve"> </w:t>
      </w:r>
      <w:r w:rsidR="00C975D9">
        <w:t>необходимость</w:t>
      </w:r>
      <w:r w:rsidR="00C975D9" w:rsidRPr="00C975D9">
        <w:t xml:space="preserve"> </w:t>
      </w:r>
      <w:r w:rsidR="00783AE4">
        <w:t>соблюдения законности</w:t>
      </w:r>
      <w:r w:rsidR="00C975D9" w:rsidRPr="00C975D9">
        <w:t xml:space="preserve">, </w:t>
      </w:r>
      <w:r w:rsidR="00C975D9">
        <w:t>и</w:t>
      </w:r>
      <w:r w:rsidR="00C975D9" w:rsidRPr="00C975D9">
        <w:t xml:space="preserve"> </w:t>
      </w:r>
      <w:r w:rsidR="00C975D9">
        <w:t>Камбоджа</w:t>
      </w:r>
      <w:r w:rsidR="00C975D9" w:rsidRPr="00C975D9">
        <w:t xml:space="preserve"> </w:t>
      </w:r>
      <w:r w:rsidR="00C975D9">
        <w:t xml:space="preserve">прилагает </w:t>
      </w:r>
      <w:r w:rsidR="005444EB">
        <w:t xml:space="preserve">все </w:t>
      </w:r>
      <w:r w:rsidR="00C975D9">
        <w:t xml:space="preserve">усилия </w:t>
      </w:r>
      <w:r w:rsidR="00783AE4">
        <w:t>для</w:t>
      </w:r>
      <w:r w:rsidR="00C975D9">
        <w:t xml:space="preserve"> достижени</w:t>
      </w:r>
      <w:r w:rsidR="00783AE4">
        <w:t>я</w:t>
      </w:r>
      <w:r w:rsidR="00C975D9">
        <w:t xml:space="preserve"> </w:t>
      </w:r>
      <w:r w:rsidR="00783AE4">
        <w:t xml:space="preserve">этой </w:t>
      </w:r>
      <w:r w:rsidR="005444EB">
        <w:t>цели</w:t>
      </w:r>
      <w:r w:rsidR="00782FAE">
        <w:t xml:space="preserve">.  </w:t>
      </w:r>
      <w:r w:rsidR="00783AE4">
        <w:t>Ч</w:t>
      </w:r>
      <w:r w:rsidR="005444EB">
        <w:t>тобы</w:t>
      </w:r>
      <w:r w:rsidR="005444EB" w:rsidRPr="00C975D9">
        <w:t xml:space="preserve"> </w:t>
      </w:r>
      <w:r w:rsidR="005444EB">
        <w:t>вынести</w:t>
      </w:r>
      <w:r w:rsidR="005444EB" w:rsidRPr="00C975D9">
        <w:t xml:space="preserve"> </w:t>
      </w:r>
      <w:r w:rsidR="005444EB">
        <w:t>приговор</w:t>
      </w:r>
      <w:r w:rsidR="00783AE4">
        <w:t>,</w:t>
      </w:r>
      <w:r w:rsidR="005444EB">
        <w:t xml:space="preserve"> с</w:t>
      </w:r>
      <w:r w:rsidR="00C975D9">
        <w:t>удье</w:t>
      </w:r>
      <w:r w:rsidR="00C975D9" w:rsidRPr="00C975D9">
        <w:t xml:space="preserve"> </w:t>
      </w:r>
      <w:r w:rsidR="00C975D9">
        <w:t>необходимо</w:t>
      </w:r>
      <w:r w:rsidR="00C975D9" w:rsidRPr="00C975D9">
        <w:t xml:space="preserve"> </w:t>
      </w:r>
      <w:r w:rsidR="00C975D9">
        <w:t>иметь</w:t>
      </w:r>
      <w:r w:rsidR="00C975D9" w:rsidRPr="00C975D9">
        <w:t xml:space="preserve"> </w:t>
      </w:r>
      <w:r w:rsidR="00C975D9">
        <w:t>достаточн</w:t>
      </w:r>
      <w:r w:rsidR="00783AE4">
        <w:t>ые</w:t>
      </w:r>
      <w:r w:rsidR="00C975D9" w:rsidRPr="00C975D9">
        <w:t xml:space="preserve"> </w:t>
      </w:r>
      <w:r w:rsidR="00C975D9">
        <w:t>доказательств</w:t>
      </w:r>
      <w:r w:rsidR="00783AE4">
        <w:t>а</w:t>
      </w:r>
      <w:r w:rsidR="00C975D9" w:rsidRPr="00C975D9">
        <w:t xml:space="preserve"> </w:t>
      </w:r>
      <w:r w:rsidR="00C975D9">
        <w:t>и</w:t>
      </w:r>
      <w:r w:rsidR="00C975D9" w:rsidRPr="00C975D9">
        <w:t xml:space="preserve"> </w:t>
      </w:r>
      <w:r w:rsidR="00C975D9">
        <w:t>показани</w:t>
      </w:r>
      <w:r w:rsidR="00783AE4">
        <w:t>я</w:t>
      </w:r>
      <w:r w:rsidR="005444EB">
        <w:t>,</w:t>
      </w:r>
      <w:r w:rsidR="00C975D9">
        <w:t xml:space="preserve"> а </w:t>
      </w:r>
      <w:r w:rsidR="005444EB">
        <w:t xml:space="preserve">для </w:t>
      </w:r>
      <w:r w:rsidR="00783AE4">
        <w:t>проведения</w:t>
      </w:r>
      <w:r w:rsidR="005444EB">
        <w:t xml:space="preserve"> суд</w:t>
      </w:r>
      <w:r w:rsidR="00783AE4">
        <w:t>ебного разбирательства</w:t>
      </w:r>
      <w:r w:rsidR="005444EB">
        <w:t xml:space="preserve"> </w:t>
      </w:r>
      <w:r w:rsidR="00C975D9">
        <w:t>полици</w:t>
      </w:r>
      <w:r w:rsidR="005444EB">
        <w:t>я</w:t>
      </w:r>
      <w:r w:rsidR="00C975D9">
        <w:t xml:space="preserve"> и обвинени</w:t>
      </w:r>
      <w:r w:rsidR="005444EB">
        <w:t>е</w:t>
      </w:r>
      <w:r w:rsidR="00C975D9">
        <w:t xml:space="preserve"> </w:t>
      </w:r>
      <w:r w:rsidR="000278EB">
        <w:t>обязаны</w:t>
      </w:r>
      <w:r w:rsidR="00C975D9">
        <w:t xml:space="preserve"> </w:t>
      </w:r>
      <w:r w:rsidR="005444EB">
        <w:t>должным образом завершить расследование</w:t>
      </w:r>
      <w:r w:rsidR="00782FAE">
        <w:t xml:space="preserve">.  </w:t>
      </w:r>
      <w:r w:rsidR="00D27C95">
        <w:t>И</w:t>
      </w:r>
      <w:r w:rsidR="00D27C95" w:rsidRPr="00D27C95">
        <w:t xml:space="preserve"> </w:t>
      </w:r>
      <w:r w:rsidR="00D27C95">
        <w:t>это</w:t>
      </w:r>
      <w:r w:rsidR="00D27C95" w:rsidRPr="00D27C95">
        <w:t xml:space="preserve"> </w:t>
      </w:r>
      <w:r w:rsidR="00D27C95">
        <w:t>вызывает</w:t>
      </w:r>
      <w:r w:rsidR="00D27C95" w:rsidRPr="00D27C95">
        <w:t xml:space="preserve"> </w:t>
      </w:r>
      <w:r w:rsidR="00783AE4">
        <w:t>немалое</w:t>
      </w:r>
      <w:r w:rsidR="00D27C95" w:rsidRPr="00D27C95">
        <w:t xml:space="preserve"> </w:t>
      </w:r>
      <w:r w:rsidR="00D27C95">
        <w:t>недовольство</w:t>
      </w:r>
      <w:r w:rsidR="00D27C95" w:rsidRPr="00D27C95">
        <w:t xml:space="preserve"> </w:t>
      </w:r>
      <w:r w:rsidR="00D27C95">
        <w:t>среди</w:t>
      </w:r>
      <w:r w:rsidR="00D27C95" w:rsidRPr="00D27C95">
        <w:t xml:space="preserve"> </w:t>
      </w:r>
      <w:r w:rsidR="000278EB">
        <w:t>к</w:t>
      </w:r>
      <w:r w:rsidR="00D27C95">
        <w:t>амбоджи</w:t>
      </w:r>
      <w:r w:rsidR="000278EB">
        <w:t>йцев</w:t>
      </w:r>
      <w:r w:rsidR="00D27C95" w:rsidRPr="00D27C95">
        <w:t xml:space="preserve">, </w:t>
      </w:r>
      <w:r w:rsidR="00D27C95">
        <w:t>так</w:t>
      </w:r>
      <w:r w:rsidR="00D27C95" w:rsidRPr="00D27C95">
        <w:t xml:space="preserve"> </w:t>
      </w:r>
      <w:r>
        <w:t>порой</w:t>
      </w:r>
      <w:r w:rsidR="00783AE4">
        <w:t xml:space="preserve"> судья</w:t>
      </w:r>
      <w:r w:rsidR="00783AE4" w:rsidRPr="00D27C95">
        <w:t xml:space="preserve"> </w:t>
      </w:r>
      <w:r w:rsidR="00783AE4">
        <w:t>может</w:t>
      </w:r>
      <w:r w:rsidR="00783AE4" w:rsidRPr="00D27C95">
        <w:t xml:space="preserve"> </w:t>
      </w:r>
      <w:r w:rsidR="00783AE4">
        <w:t>отпустить</w:t>
      </w:r>
      <w:r w:rsidR="00D27C95" w:rsidRPr="00D27C95">
        <w:t xml:space="preserve"> </w:t>
      </w:r>
      <w:r w:rsidR="00783AE4">
        <w:t>человека, который, как всем</w:t>
      </w:r>
      <w:r w:rsidR="00D27C95" w:rsidRPr="00D27C95">
        <w:t xml:space="preserve"> </w:t>
      </w:r>
      <w:r w:rsidR="00D27C95">
        <w:t>известно</w:t>
      </w:r>
      <w:r w:rsidR="00D27C95" w:rsidRPr="00D27C95">
        <w:t xml:space="preserve">, </w:t>
      </w:r>
      <w:r w:rsidR="00D27C95">
        <w:t>винов</w:t>
      </w:r>
      <w:r w:rsidR="00783AE4">
        <w:t>е</w:t>
      </w:r>
      <w:r w:rsidR="00D27C95">
        <w:t>н</w:t>
      </w:r>
      <w:r w:rsidR="00D27C95" w:rsidRPr="00D27C95">
        <w:t xml:space="preserve"> </w:t>
      </w:r>
      <w:r w:rsidR="00D27C95">
        <w:t>в</w:t>
      </w:r>
      <w:r w:rsidR="00D27C95" w:rsidRPr="00D27C95">
        <w:t xml:space="preserve"> </w:t>
      </w:r>
      <w:r w:rsidR="00D27C95">
        <w:t>правонарушении</w:t>
      </w:r>
      <w:r w:rsidR="00D27C95" w:rsidRPr="00D27C95">
        <w:t xml:space="preserve">, </w:t>
      </w:r>
      <w:r w:rsidR="00D27C95">
        <w:t>если</w:t>
      </w:r>
      <w:r w:rsidR="00D27C95" w:rsidRPr="00D27C95">
        <w:t xml:space="preserve"> </w:t>
      </w:r>
      <w:r w:rsidR="00783AE4">
        <w:t xml:space="preserve">он </w:t>
      </w:r>
      <w:r w:rsidR="006C5BE0">
        <w:t>соч</w:t>
      </w:r>
      <w:r w:rsidR="00D27C95">
        <w:t>тет</w:t>
      </w:r>
      <w:r w:rsidR="00D27C95" w:rsidRPr="00D27C95">
        <w:t xml:space="preserve">, </w:t>
      </w:r>
      <w:r w:rsidR="00D27C95">
        <w:t>что</w:t>
      </w:r>
      <w:r w:rsidR="00D27C95" w:rsidRPr="00D27C95">
        <w:t xml:space="preserve"> </w:t>
      </w:r>
      <w:r w:rsidR="00783AE4">
        <w:t xml:space="preserve">следствие было проведено без соблюдения </w:t>
      </w:r>
      <w:r>
        <w:t>должных</w:t>
      </w:r>
      <w:r w:rsidR="00783AE4">
        <w:t xml:space="preserve"> </w:t>
      </w:r>
      <w:r w:rsidR="00D27C95">
        <w:t>процедур.</w:t>
      </w:r>
    </w:p>
    <w:p w:rsidR="00776D5E" w:rsidRPr="00D27C95" w:rsidRDefault="00776D5E" w:rsidP="00F35A8C"/>
    <w:p w:rsidR="00351AEA" w:rsidRPr="00536EC4" w:rsidRDefault="00C112F7" w:rsidP="00F35A8C">
      <w:r>
        <w:t>7.</w:t>
      </w:r>
      <w:r>
        <w:tab/>
      </w:r>
      <w:r w:rsidR="00D27C95">
        <w:t>Правительство</w:t>
      </w:r>
      <w:r w:rsidR="00D27C95" w:rsidRPr="007E4D40">
        <w:t xml:space="preserve"> </w:t>
      </w:r>
      <w:r w:rsidR="0032760F">
        <w:t xml:space="preserve">приняло меры для оперативного </w:t>
      </w:r>
      <w:r w:rsidR="00CE21D9">
        <w:t>создания</w:t>
      </w:r>
      <w:r w:rsidR="007E4D40" w:rsidRPr="007E4D40">
        <w:t xml:space="preserve"> </w:t>
      </w:r>
      <w:r w:rsidR="007E4D40">
        <w:t>комитета</w:t>
      </w:r>
      <w:r w:rsidR="007E4D40" w:rsidRPr="007E4D40">
        <w:t xml:space="preserve"> </w:t>
      </w:r>
      <w:r w:rsidR="007E4D40">
        <w:t>по</w:t>
      </w:r>
      <w:r w:rsidR="007E4D40" w:rsidRPr="007E4D40">
        <w:t xml:space="preserve"> </w:t>
      </w:r>
      <w:r w:rsidR="007E4D40">
        <w:t>расследованию</w:t>
      </w:r>
      <w:r w:rsidR="007E4D40" w:rsidRPr="007E4D40">
        <w:t xml:space="preserve"> </w:t>
      </w:r>
      <w:r>
        <w:t xml:space="preserve">обстоятельств </w:t>
      </w:r>
      <w:r w:rsidR="000615EB">
        <w:t>инцидента с применением ручных гранат против участников манифестации</w:t>
      </w:r>
      <w:r w:rsidR="007E4D40">
        <w:t xml:space="preserve"> 30 марта 1997 года</w:t>
      </w:r>
      <w:r w:rsidR="00782FAE">
        <w:t xml:space="preserve">.  </w:t>
      </w:r>
      <w:r w:rsidR="007E4D40">
        <w:t>Результаты</w:t>
      </w:r>
      <w:r w:rsidR="007E4D40" w:rsidRPr="007E4D40">
        <w:t xml:space="preserve"> </w:t>
      </w:r>
      <w:r w:rsidR="007E4D40">
        <w:t>тщательного</w:t>
      </w:r>
      <w:r w:rsidR="007E4D40" w:rsidRPr="007E4D40">
        <w:t xml:space="preserve"> </w:t>
      </w:r>
      <w:r w:rsidR="007E4D40">
        <w:t>расследования</w:t>
      </w:r>
      <w:r w:rsidR="007E4D40" w:rsidRPr="007E4D40">
        <w:t xml:space="preserve">, </w:t>
      </w:r>
      <w:r w:rsidR="007E4D40">
        <w:t>которое</w:t>
      </w:r>
      <w:r w:rsidR="007E4D40" w:rsidRPr="007E4D40">
        <w:t xml:space="preserve"> </w:t>
      </w:r>
      <w:r w:rsidR="007E4D40">
        <w:t>проводилось</w:t>
      </w:r>
      <w:r w:rsidR="007E4D40" w:rsidRPr="007E4D40">
        <w:t xml:space="preserve"> </w:t>
      </w:r>
      <w:r w:rsidR="007E4D40">
        <w:t>под</w:t>
      </w:r>
      <w:r w:rsidR="007E4D40" w:rsidRPr="007E4D40">
        <w:t xml:space="preserve"> </w:t>
      </w:r>
      <w:r w:rsidR="007E4D40">
        <w:t>его</w:t>
      </w:r>
      <w:r w:rsidR="007E4D40" w:rsidRPr="007E4D40">
        <w:t xml:space="preserve"> </w:t>
      </w:r>
      <w:r w:rsidR="007E4D40">
        <w:t>непосредственным</w:t>
      </w:r>
      <w:r w:rsidR="007E4D40" w:rsidRPr="007E4D40">
        <w:t xml:space="preserve"> </w:t>
      </w:r>
      <w:r w:rsidR="007E4D40">
        <w:t>на</w:t>
      </w:r>
      <w:r w:rsidR="0032760F">
        <w:t>дзором</w:t>
      </w:r>
      <w:r w:rsidR="007E4D40">
        <w:t>, будут скоро опубликованы</w:t>
      </w:r>
      <w:r w:rsidR="00782FAE">
        <w:t xml:space="preserve">.  </w:t>
      </w:r>
      <w:r w:rsidR="00536EC4">
        <w:t>Предварительные</w:t>
      </w:r>
      <w:r w:rsidR="00536EC4" w:rsidRPr="00536EC4">
        <w:t xml:space="preserve"> </w:t>
      </w:r>
      <w:r w:rsidR="0032760F">
        <w:t>заключения</w:t>
      </w:r>
      <w:r w:rsidR="00536EC4" w:rsidRPr="00536EC4">
        <w:t xml:space="preserve"> </w:t>
      </w:r>
      <w:r w:rsidR="00536EC4">
        <w:t>были</w:t>
      </w:r>
      <w:r w:rsidR="00536EC4" w:rsidRPr="00536EC4">
        <w:t xml:space="preserve"> </w:t>
      </w:r>
      <w:r w:rsidR="00536EC4">
        <w:t>проверены</w:t>
      </w:r>
      <w:r w:rsidR="00536EC4" w:rsidRPr="00536EC4">
        <w:t xml:space="preserve"> </w:t>
      </w:r>
      <w:r w:rsidR="00536EC4">
        <w:t xml:space="preserve">независимыми </w:t>
      </w:r>
      <w:r w:rsidR="0032760F">
        <w:t>следователями</w:t>
      </w:r>
      <w:r w:rsidR="00536EC4">
        <w:t xml:space="preserve"> по уголовным </w:t>
      </w:r>
      <w:r w:rsidR="0032760F">
        <w:t>делам</w:t>
      </w:r>
      <w:r w:rsidR="00536EC4">
        <w:t xml:space="preserve"> с использованием соответствующих </w:t>
      </w:r>
      <w:r w:rsidR="0032760F">
        <w:t>методов</w:t>
      </w:r>
      <w:r w:rsidR="00782FAE">
        <w:t xml:space="preserve">.  </w:t>
      </w:r>
      <w:r w:rsidR="00536EC4">
        <w:t>Ссылку</w:t>
      </w:r>
      <w:r w:rsidR="00536EC4" w:rsidRPr="00536EC4">
        <w:t xml:space="preserve"> </w:t>
      </w:r>
      <w:r w:rsidR="00536EC4">
        <w:t>на</w:t>
      </w:r>
      <w:r w:rsidR="00536EC4" w:rsidRPr="00536EC4">
        <w:t xml:space="preserve"> </w:t>
      </w:r>
      <w:r w:rsidR="00536EC4">
        <w:t>иностранное</w:t>
      </w:r>
      <w:r w:rsidR="00536EC4" w:rsidRPr="00536EC4">
        <w:t xml:space="preserve"> </w:t>
      </w:r>
      <w:r w:rsidR="00536EC4">
        <w:t>бюро</w:t>
      </w:r>
      <w:r w:rsidR="00536EC4" w:rsidRPr="00536EC4">
        <w:t xml:space="preserve"> </w:t>
      </w:r>
      <w:r w:rsidR="00536EC4">
        <w:t>расследований</w:t>
      </w:r>
      <w:r w:rsidR="00536EC4" w:rsidRPr="00536EC4">
        <w:t xml:space="preserve"> </w:t>
      </w:r>
      <w:r w:rsidR="00536EC4">
        <w:t>не</w:t>
      </w:r>
      <w:r w:rsidR="00536EC4" w:rsidRPr="00536EC4">
        <w:t xml:space="preserve"> </w:t>
      </w:r>
      <w:r w:rsidR="00536EC4">
        <w:t>следует</w:t>
      </w:r>
      <w:r w:rsidR="00536EC4" w:rsidRPr="00536EC4">
        <w:t xml:space="preserve"> </w:t>
      </w:r>
      <w:r w:rsidR="00536EC4">
        <w:t>путать</w:t>
      </w:r>
      <w:r w:rsidR="00536EC4" w:rsidRPr="00536EC4">
        <w:t xml:space="preserve"> </w:t>
      </w:r>
      <w:r w:rsidR="00536EC4">
        <w:t>с</w:t>
      </w:r>
      <w:r w:rsidR="00536EC4" w:rsidRPr="00536EC4">
        <w:t xml:space="preserve"> </w:t>
      </w:r>
      <w:r w:rsidR="00536EC4">
        <w:t>Федеральным</w:t>
      </w:r>
      <w:r w:rsidR="00536EC4" w:rsidRPr="00536EC4">
        <w:t xml:space="preserve"> </w:t>
      </w:r>
      <w:r w:rsidR="00536EC4">
        <w:t>бюро</w:t>
      </w:r>
      <w:r w:rsidR="00536EC4" w:rsidRPr="00536EC4">
        <w:t xml:space="preserve"> </w:t>
      </w:r>
      <w:r w:rsidR="00536EC4">
        <w:t>расследований</w:t>
      </w:r>
      <w:r w:rsidR="00536EC4" w:rsidRPr="00536EC4">
        <w:t xml:space="preserve"> (</w:t>
      </w:r>
      <w:r w:rsidR="00536EC4">
        <w:t>ФБР</w:t>
      </w:r>
      <w:r w:rsidR="00536EC4" w:rsidRPr="00536EC4">
        <w:t>)</w:t>
      </w:r>
      <w:r w:rsidR="00782FAE">
        <w:t xml:space="preserve">.  </w:t>
      </w:r>
      <w:r w:rsidR="00536EC4">
        <w:t>По</w:t>
      </w:r>
      <w:r w:rsidR="00782FAE">
        <w:t> </w:t>
      </w:r>
      <w:r w:rsidR="0032760F">
        <w:t>понятным</w:t>
      </w:r>
      <w:r w:rsidR="00536EC4" w:rsidRPr="00536EC4">
        <w:t xml:space="preserve"> </w:t>
      </w:r>
      <w:r w:rsidR="00536EC4">
        <w:t>причинам</w:t>
      </w:r>
      <w:r w:rsidR="0032760F">
        <w:t>,</w:t>
      </w:r>
      <w:r w:rsidR="00536EC4" w:rsidRPr="00536EC4">
        <w:t xml:space="preserve"> </w:t>
      </w:r>
      <w:r w:rsidR="00536EC4">
        <w:t>имена</w:t>
      </w:r>
      <w:r w:rsidR="00536EC4" w:rsidRPr="00536EC4">
        <w:t xml:space="preserve"> </w:t>
      </w:r>
      <w:r w:rsidR="00536EC4">
        <w:t>экспертов</w:t>
      </w:r>
      <w:r w:rsidR="00536EC4" w:rsidRPr="00536EC4">
        <w:t xml:space="preserve"> </w:t>
      </w:r>
      <w:r w:rsidR="00536EC4">
        <w:t>не</w:t>
      </w:r>
      <w:r w:rsidR="00536EC4" w:rsidRPr="00536EC4">
        <w:t xml:space="preserve"> </w:t>
      </w:r>
      <w:r w:rsidR="00536EC4">
        <w:t>разглашаются</w:t>
      </w:r>
      <w:r w:rsidR="00782FAE">
        <w:t xml:space="preserve">.  </w:t>
      </w:r>
      <w:r w:rsidR="0032760F">
        <w:t>Проверка была завершена т</w:t>
      </w:r>
      <w:r w:rsidR="00536EC4">
        <w:t>олько недавно</w:t>
      </w:r>
      <w:r w:rsidR="0032760F">
        <w:t>,</w:t>
      </w:r>
      <w:r w:rsidR="00536EC4">
        <w:t xml:space="preserve"> что </w:t>
      </w:r>
      <w:r w:rsidR="0032760F">
        <w:t xml:space="preserve">и </w:t>
      </w:r>
      <w:r w:rsidR="00536EC4">
        <w:t xml:space="preserve">объясняет задержку </w:t>
      </w:r>
      <w:r w:rsidR="0032760F">
        <w:t>с опубликованием</w:t>
      </w:r>
      <w:r w:rsidR="00536EC4">
        <w:t xml:space="preserve"> результатов расследования</w:t>
      </w:r>
      <w:r w:rsidR="00782FAE">
        <w:t xml:space="preserve">.  </w:t>
      </w:r>
    </w:p>
    <w:p w:rsidR="00D9423E" w:rsidRPr="00536EC4" w:rsidRDefault="00D9423E" w:rsidP="00F35A8C"/>
    <w:p w:rsidR="00D9423E" w:rsidRPr="00C756CA" w:rsidRDefault="00A7144C" w:rsidP="00F35A8C">
      <w:r>
        <w:t>8.</w:t>
      </w:r>
      <w:r>
        <w:tab/>
      </w:r>
      <w:r w:rsidR="0032760F">
        <w:t>В</w:t>
      </w:r>
      <w:r w:rsidR="00536EC4" w:rsidRPr="00536EC4">
        <w:t xml:space="preserve"> </w:t>
      </w:r>
      <w:r w:rsidR="00536EC4">
        <w:t>доклад</w:t>
      </w:r>
      <w:r w:rsidR="0032760F">
        <w:t>е, который будет опубликован в ближайшее время, будут представлены</w:t>
      </w:r>
      <w:r w:rsidR="0040163A">
        <w:t xml:space="preserve"> </w:t>
      </w:r>
      <w:r w:rsidR="0032760F">
        <w:t>две</w:t>
      </w:r>
      <w:r w:rsidR="00536EC4">
        <w:t xml:space="preserve"> в</w:t>
      </w:r>
      <w:r w:rsidR="0040163A">
        <w:t>озможны</w:t>
      </w:r>
      <w:r w:rsidR="0032760F">
        <w:t>е версии событий</w:t>
      </w:r>
      <w:r w:rsidR="00782FAE">
        <w:t xml:space="preserve">.  </w:t>
      </w:r>
      <w:r w:rsidR="00810E84">
        <w:t>По</w:t>
      </w:r>
      <w:r w:rsidR="00536EC4" w:rsidRPr="0099490D">
        <w:t xml:space="preserve"> </w:t>
      </w:r>
      <w:r w:rsidR="00536EC4">
        <w:t>перво</w:t>
      </w:r>
      <w:r w:rsidR="0032760F">
        <w:t>й версии</w:t>
      </w:r>
      <w:r w:rsidR="0099490D">
        <w:t xml:space="preserve">, </w:t>
      </w:r>
      <w:r w:rsidR="0032760F">
        <w:t>которая также совпадает с тем, что сообщалось</w:t>
      </w:r>
      <w:r w:rsidR="0099490D">
        <w:t xml:space="preserve"> иностранной пресс</w:t>
      </w:r>
      <w:r w:rsidR="00810E84">
        <w:t>ой</w:t>
      </w:r>
      <w:r w:rsidR="0099490D">
        <w:t>, в</w:t>
      </w:r>
      <w:r w:rsidR="00810E84">
        <w:t>ероятно</w:t>
      </w:r>
      <w:r w:rsidR="0099490D">
        <w:t xml:space="preserve">, </w:t>
      </w:r>
      <w:r w:rsidR="0032760F">
        <w:t xml:space="preserve">на </w:t>
      </w:r>
      <w:r w:rsidR="00810E84">
        <w:t>основ</w:t>
      </w:r>
      <w:r w:rsidR="0032760F">
        <w:t>е</w:t>
      </w:r>
      <w:r w:rsidR="00810E84">
        <w:t xml:space="preserve"> </w:t>
      </w:r>
      <w:r w:rsidR="0099490D">
        <w:t>доклад</w:t>
      </w:r>
      <w:r w:rsidR="0032760F">
        <w:t>а</w:t>
      </w:r>
      <w:r w:rsidR="0099490D">
        <w:t xml:space="preserve"> ИБР</w:t>
      </w:r>
      <w:r w:rsidR="001D6E23">
        <w:t>,</w:t>
      </w:r>
      <w:r w:rsidR="0099490D">
        <w:t xml:space="preserve"> </w:t>
      </w:r>
      <w:r w:rsidR="005A71D6">
        <w:t xml:space="preserve">два человека при попустительстве со стороны </w:t>
      </w:r>
      <w:r w:rsidR="001D6E23">
        <w:t>п</w:t>
      </w:r>
      <w:r w:rsidR="005A71D6">
        <w:t>равительственных</w:t>
      </w:r>
      <w:r w:rsidR="0099490D">
        <w:t xml:space="preserve"> вооруженны</w:t>
      </w:r>
      <w:r w:rsidR="005A71D6">
        <w:t>х</w:t>
      </w:r>
      <w:r w:rsidR="0099490D">
        <w:t xml:space="preserve"> сил </w:t>
      </w:r>
      <w:r w:rsidR="005A71D6">
        <w:t xml:space="preserve">забросали </w:t>
      </w:r>
      <w:r w:rsidR="0099490D">
        <w:t>гранат</w:t>
      </w:r>
      <w:r w:rsidR="005A71D6">
        <w:t>ами</w:t>
      </w:r>
      <w:r w:rsidR="0099490D">
        <w:t xml:space="preserve"> демонстраци</w:t>
      </w:r>
      <w:r w:rsidR="005A71D6">
        <w:t>ю</w:t>
      </w:r>
      <w:r w:rsidR="0099490D">
        <w:t xml:space="preserve">, организованную оппозиционной </w:t>
      </w:r>
      <w:r w:rsidR="0032760F">
        <w:t>П</w:t>
      </w:r>
      <w:r w:rsidR="0099490D">
        <w:t>артией кхмер</w:t>
      </w:r>
      <w:r w:rsidR="0032760F">
        <w:t>ской нации</w:t>
      </w:r>
      <w:r w:rsidR="00782FAE">
        <w:t xml:space="preserve">.  </w:t>
      </w:r>
      <w:r w:rsidR="005A71D6">
        <w:t>При этом утверждалось</w:t>
      </w:r>
      <w:r w:rsidR="0099490D" w:rsidRPr="0060058A">
        <w:t xml:space="preserve">, </w:t>
      </w:r>
      <w:r w:rsidR="0060058A">
        <w:t>что</w:t>
      </w:r>
      <w:r w:rsidR="0060058A" w:rsidRPr="0060058A">
        <w:t xml:space="preserve"> </w:t>
      </w:r>
      <w:r>
        <w:t>нападавшими были</w:t>
      </w:r>
      <w:r w:rsidR="0032760F">
        <w:t xml:space="preserve"> сотрудники личной охраны</w:t>
      </w:r>
      <w:r w:rsidR="0060058A" w:rsidRPr="0060058A">
        <w:t xml:space="preserve"> </w:t>
      </w:r>
      <w:r w:rsidR="005A71D6">
        <w:t>п</w:t>
      </w:r>
      <w:r w:rsidR="0060058A">
        <w:t>ремьер</w:t>
      </w:r>
      <w:r w:rsidR="0060058A" w:rsidRPr="0060058A">
        <w:t>-</w:t>
      </w:r>
      <w:r w:rsidR="0060058A">
        <w:t>министра</w:t>
      </w:r>
      <w:r w:rsidR="0060058A" w:rsidRPr="0060058A">
        <w:t xml:space="preserve"> </w:t>
      </w:r>
      <w:r w:rsidR="0060058A">
        <w:t>Хун</w:t>
      </w:r>
      <w:r w:rsidR="00782FAE">
        <w:t> </w:t>
      </w:r>
      <w:r w:rsidR="0060058A">
        <w:t>Сена</w:t>
      </w:r>
      <w:r w:rsidR="00782FAE">
        <w:t xml:space="preserve">.  </w:t>
      </w:r>
      <w:r w:rsidR="0060058A">
        <w:t>По</w:t>
      </w:r>
      <w:r w:rsidR="0060058A" w:rsidRPr="0060058A">
        <w:t xml:space="preserve"> </w:t>
      </w:r>
      <w:r w:rsidR="0060058A">
        <w:t>второ</w:t>
      </w:r>
      <w:r w:rsidR="0032760F">
        <w:t>й версии</w:t>
      </w:r>
      <w:r w:rsidR="0060058A" w:rsidRPr="0060058A">
        <w:t xml:space="preserve">, </w:t>
      </w:r>
      <w:r w:rsidR="0032760F">
        <w:t>которая</w:t>
      </w:r>
      <w:r w:rsidR="0060058A" w:rsidRPr="0060058A">
        <w:t xml:space="preserve"> </w:t>
      </w:r>
      <w:r w:rsidR="0060058A">
        <w:t>основывается</w:t>
      </w:r>
      <w:r w:rsidR="0060058A" w:rsidRPr="0060058A">
        <w:t xml:space="preserve"> </w:t>
      </w:r>
      <w:r w:rsidR="0060058A">
        <w:t>на</w:t>
      </w:r>
      <w:r w:rsidR="0060058A" w:rsidRPr="0060058A">
        <w:t xml:space="preserve"> </w:t>
      </w:r>
      <w:r w:rsidR="0060058A">
        <w:t>недавнем</w:t>
      </w:r>
      <w:r w:rsidR="0060058A" w:rsidRPr="0060058A">
        <w:t xml:space="preserve"> </w:t>
      </w:r>
      <w:r w:rsidR="0060058A">
        <w:t>расследовании</w:t>
      </w:r>
      <w:r w:rsidR="0060058A" w:rsidRPr="0060058A">
        <w:t xml:space="preserve"> </w:t>
      </w:r>
      <w:r w:rsidR="0060058A">
        <w:t>и</w:t>
      </w:r>
      <w:r w:rsidR="0060058A" w:rsidRPr="0060058A">
        <w:t xml:space="preserve"> </w:t>
      </w:r>
      <w:r w:rsidR="00202ECB">
        <w:t>подтверждается</w:t>
      </w:r>
      <w:r w:rsidR="0060058A" w:rsidRPr="0060058A">
        <w:t xml:space="preserve"> </w:t>
      </w:r>
      <w:r w:rsidR="0060058A">
        <w:t>международными</w:t>
      </w:r>
      <w:r w:rsidR="0060058A" w:rsidRPr="0060058A">
        <w:t xml:space="preserve"> </w:t>
      </w:r>
      <w:r w:rsidR="0060058A">
        <w:t>экспертами</w:t>
      </w:r>
      <w:r w:rsidR="0060058A" w:rsidRPr="0060058A">
        <w:t xml:space="preserve">, </w:t>
      </w:r>
      <w:r w:rsidR="00202ECB">
        <w:t>двое лиц, якобы причастны</w:t>
      </w:r>
      <w:r>
        <w:t>е</w:t>
      </w:r>
      <w:r w:rsidR="00202ECB">
        <w:t xml:space="preserve"> к этим событиям, вообще отсутствовали на месте происшествия, </w:t>
      </w:r>
      <w:r>
        <w:t xml:space="preserve">но </w:t>
      </w:r>
      <w:r w:rsidR="00202ECB">
        <w:t>им</w:t>
      </w:r>
      <w:r w:rsidR="0060058A" w:rsidRPr="0060058A">
        <w:t xml:space="preserve"> </w:t>
      </w:r>
      <w:r w:rsidR="0060058A">
        <w:t>просто</w:t>
      </w:r>
      <w:r w:rsidR="0060058A" w:rsidRPr="0060058A">
        <w:t xml:space="preserve"> </w:t>
      </w:r>
      <w:r w:rsidR="0060058A">
        <w:t>заплатили</w:t>
      </w:r>
      <w:r w:rsidR="0060058A" w:rsidRPr="0060058A">
        <w:t xml:space="preserve"> </w:t>
      </w:r>
      <w:r w:rsidR="005A71D6">
        <w:t>для того</w:t>
      </w:r>
      <w:r w:rsidR="0060058A" w:rsidRPr="0060058A">
        <w:t xml:space="preserve">, </w:t>
      </w:r>
      <w:r w:rsidR="0060058A">
        <w:t>чтобы</w:t>
      </w:r>
      <w:r w:rsidR="0060058A" w:rsidRPr="0060058A">
        <w:t xml:space="preserve"> </w:t>
      </w:r>
      <w:r w:rsidR="0060058A">
        <w:t>оппозиционная</w:t>
      </w:r>
      <w:r w:rsidR="0060058A" w:rsidRPr="0060058A">
        <w:t xml:space="preserve"> </w:t>
      </w:r>
      <w:r w:rsidR="0060058A">
        <w:t xml:space="preserve">партия могла </w:t>
      </w:r>
      <w:r w:rsidR="00202ECB">
        <w:t>выступить с подобными</w:t>
      </w:r>
      <w:r w:rsidR="0060058A">
        <w:t xml:space="preserve"> заявления</w:t>
      </w:r>
      <w:r w:rsidR="00202ECB">
        <w:t>ми</w:t>
      </w:r>
      <w:r w:rsidR="00782FAE">
        <w:t xml:space="preserve">.  </w:t>
      </w:r>
      <w:r w:rsidR="0060058A">
        <w:t>В</w:t>
      </w:r>
      <w:r w:rsidR="00782FAE">
        <w:t> </w:t>
      </w:r>
      <w:r w:rsidR="0060058A">
        <w:t>соответствии</w:t>
      </w:r>
      <w:r w:rsidR="0060058A" w:rsidRPr="00C756CA">
        <w:t xml:space="preserve"> </w:t>
      </w:r>
      <w:r w:rsidR="0060058A">
        <w:t>с</w:t>
      </w:r>
      <w:r w:rsidR="0060058A" w:rsidRPr="00C756CA">
        <w:t xml:space="preserve"> </w:t>
      </w:r>
      <w:r w:rsidR="0060058A">
        <w:t>законодательством</w:t>
      </w:r>
      <w:r w:rsidR="0060058A" w:rsidRPr="00C756CA">
        <w:t xml:space="preserve"> </w:t>
      </w:r>
      <w:r w:rsidR="0060058A">
        <w:t>Камбоджи</w:t>
      </w:r>
      <w:r w:rsidR="0060058A" w:rsidRPr="00C756CA">
        <w:t xml:space="preserve"> </w:t>
      </w:r>
      <w:r w:rsidR="0060058A">
        <w:t>лица</w:t>
      </w:r>
      <w:r w:rsidR="0060058A" w:rsidRPr="00C756CA">
        <w:t xml:space="preserve">, </w:t>
      </w:r>
      <w:r w:rsidR="0060058A">
        <w:t>обвиняемые</w:t>
      </w:r>
      <w:r w:rsidR="0060058A" w:rsidRPr="00C756CA">
        <w:t xml:space="preserve"> </w:t>
      </w:r>
      <w:r w:rsidR="0060058A">
        <w:t>в</w:t>
      </w:r>
      <w:r w:rsidR="0060058A" w:rsidRPr="00C756CA">
        <w:t xml:space="preserve"> </w:t>
      </w:r>
      <w:r w:rsidR="0060058A">
        <w:t>л</w:t>
      </w:r>
      <w:r w:rsidR="00202ECB">
        <w:t>жесвидетельстве</w:t>
      </w:r>
      <w:r w:rsidR="00C756CA">
        <w:t xml:space="preserve">, </w:t>
      </w:r>
      <w:r w:rsidR="00202ECB">
        <w:t>наказываются лишь лишением свободы на срок в</w:t>
      </w:r>
      <w:r w:rsidR="00C756CA">
        <w:t xml:space="preserve"> семь дней</w:t>
      </w:r>
      <w:r w:rsidR="00782FAE">
        <w:t xml:space="preserve">.  </w:t>
      </w:r>
    </w:p>
    <w:p w:rsidR="00351AEA" w:rsidRPr="00875676" w:rsidRDefault="00A7144C" w:rsidP="00F35A8C">
      <w:r>
        <w:t>9.</w:t>
      </w:r>
      <w:r>
        <w:tab/>
      </w:r>
      <w:r w:rsidR="00C756CA">
        <w:t>Отвечая</w:t>
      </w:r>
      <w:r w:rsidR="001D6E23" w:rsidRPr="001D6E23">
        <w:t xml:space="preserve"> </w:t>
      </w:r>
      <w:r w:rsidR="001D6E23">
        <w:t>на</w:t>
      </w:r>
      <w:r w:rsidR="001D6E23" w:rsidRPr="001D6E23">
        <w:t xml:space="preserve"> </w:t>
      </w:r>
      <w:r w:rsidR="001D6E23">
        <w:t>комментарии</w:t>
      </w:r>
      <w:r w:rsidR="001D6E23" w:rsidRPr="001D6E23">
        <w:t xml:space="preserve"> </w:t>
      </w:r>
      <w:r>
        <w:t>по поводу</w:t>
      </w:r>
      <w:r w:rsidR="00875676">
        <w:t xml:space="preserve"> так</w:t>
      </w:r>
      <w:r w:rsidR="00A0310E">
        <w:t xml:space="preserve"> </w:t>
      </w:r>
      <w:r w:rsidR="001D6E23">
        <w:t>называемо</w:t>
      </w:r>
      <w:r w:rsidR="00875676">
        <w:t>го</w:t>
      </w:r>
      <w:r w:rsidR="001D6E23" w:rsidRPr="001D6E23">
        <w:t xml:space="preserve"> </w:t>
      </w:r>
      <w:r w:rsidR="00875676">
        <w:t>п</w:t>
      </w:r>
      <w:r w:rsidR="00202ECB">
        <w:t>ереворота</w:t>
      </w:r>
      <w:r w:rsidR="001D6E23" w:rsidRPr="001D6E23">
        <w:t xml:space="preserve"> 5 </w:t>
      </w:r>
      <w:r w:rsidR="001D6E23">
        <w:t>июля</w:t>
      </w:r>
      <w:r w:rsidR="001D6E23" w:rsidRPr="001D6E23">
        <w:t xml:space="preserve"> 1997 </w:t>
      </w:r>
      <w:r w:rsidR="001D6E23">
        <w:t>года</w:t>
      </w:r>
      <w:r w:rsidR="001D6E23" w:rsidRPr="001D6E23">
        <w:t xml:space="preserve">, </w:t>
      </w:r>
      <w:r w:rsidR="001D6E23">
        <w:t>в</w:t>
      </w:r>
      <w:r w:rsidR="00782FAE">
        <w:t> </w:t>
      </w:r>
      <w:r w:rsidR="00202ECB">
        <w:t>ходе которого</w:t>
      </w:r>
      <w:r w:rsidR="001D6E23" w:rsidRPr="001D6E23">
        <w:t xml:space="preserve"> </w:t>
      </w:r>
      <w:r w:rsidR="001D6E23">
        <w:t>силы</w:t>
      </w:r>
      <w:r w:rsidR="001D6E23" w:rsidRPr="001D6E23">
        <w:t xml:space="preserve">, </w:t>
      </w:r>
      <w:r w:rsidR="001D6E23">
        <w:t>п</w:t>
      </w:r>
      <w:r w:rsidR="00A0310E">
        <w:t>оддерживающие</w:t>
      </w:r>
      <w:r w:rsidR="001D6E23" w:rsidRPr="001D6E23">
        <w:t xml:space="preserve"> </w:t>
      </w:r>
      <w:r w:rsidR="001D6E23">
        <w:t>Хун</w:t>
      </w:r>
      <w:r w:rsidR="001D6E23" w:rsidRPr="001D6E23">
        <w:t xml:space="preserve"> </w:t>
      </w:r>
      <w:r w:rsidR="001D6E23">
        <w:t>Сен</w:t>
      </w:r>
      <w:r w:rsidR="00A0310E">
        <w:t>а</w:t>
      </w:r>
      <w:r w:rsidR="001D6E23" w:rsidRPr="001D6E23">
        <w:t xml:space="preserve">, </w:t>
      </w:r>
      <w:r w:rsidR="001D6E23">
        <w:t>напали</w:t>
      </w:r>
      <w:r w:rsidR="001D6E23" w:rsidRPr="001D6E23">
        <w:t xml:space="preserve"> </w:t>
      </w:r>
      <w:r w:rsidR="00A0310E">
        <w:t xml:space="preserve">на </w:t>
      </w:r>
      <w:r w:rsidR="001D6E23">
        <w:t>силы</w:t>
      </w:r>
      <w:r w:rsidR="001D6E23" w:rsidRPr="001D6E23">
        <w:t xml:space="preserve">, </w:t>
      </w:r>
      <w:r w:rsidR="00A0310E">
        <w:t>поддерживающие</w:t>
      </w:r>
      <w:r w:rsidR="001D6E23" w:rsidRPr="001D6E23">
        <w:t xml:space="preserve"> принц</w:t>
      </w:r>
      <w:r w:rsidR="00A0310E">
        <w:t>а</w:t>
      </w:r>
      <w:r w:rsidR="001D6E23" w:rsidRPr="001D6E23">
        <w:t xml:space="preserve"> Ранариддх</w:t>
      </w:r>
      <w:r w:rsidR="00A0310E">
        <w:t>а</w:t>
      </w:r>
      <w:r w:rsidR="001D6E23" w:rsidRPr="001D6E23">
        <w:t>, он подчерк</w:t>
      </w:r>
      <w:r w:rsidR="00202ECB">
        <w:t>ивает</w:t>
      </w:r>
      <w:r w:rsidR="001D6E23" w:rsidRPr="001D6E23">
        <w:t xml:space="preserve"> желание Национальной комиссии по правам че</w:t>
      </w:r>
      <w:r w:rsidR="001D6E23">
        <w:t>л</w:t>
      </w:r>
      <w:r w:rsidR="001D6E23" w:rsidRPr="001D6E23">
        <w:t xml:space="preserve">овека </w:t>
      </w:r>
      <w:r w:rsidR="001D6E23">
        <w:t>не</w:t>
      </w:r>
      <w:r w:rsidR="001D6E23" w:rsidRPr="001D6E23">
        <w:t xml:space="preserve"> </w:t>
      </w:r>
      <w:r w:rsidR="001D6E23">
        <w:t>вмешиваться</w:t>
      </w:r>
      <w:r w:rsidR="001D6E23" w:rsidRPr="001D6E23">
        <w:t xml:space="preserve"> </w:t>
      </w:r>
      <w:r w:rsidR="001D6E23">
        <w:t>в</w:t>
      </w:r>
      <w:r w:rsidR="001D6E23" w:rsidRPr="001D6E23">
        <w:t xml:space="preserve"> </w:t>
      </w:r>
      <w:r w:rsidR="001D6E23">
        <w:t>полити</w:t>
      </w:r>
      <w:r w:rsidR="00202ECB">
        <w:t>ку, а</w:t>
      </w:r>
      <w:r w:rsidR="00A0310E">
        <w:t xml:space="preserve"> придерживаться своих правил и целей</w:t>
      </w:r>
      <w:r w:rsidR="00782FAE">
        <w:t xml:space="preserve">.  </w:t>
      </w:r>
      <w:r w:rsidR="00A0310E">
        <w:t>Он</w:t>
      </w:r>
      <w:r w:rsidR="00A0310E" w:rsidRPr="00A0310E">
        <w:t xml:space="preserve"> </w:t>
      </w:r>
      <w:r w:rsidR="00A0310E">
        <w:t>лично</w:t>
      </w:r>
      <w:r w:rsidR="00A0310E" w:rsidRPr="00A0310E">
        <w:t xml:space="preserve"> </w:t>
      </w:r>
      <w:r w:rsidR="00875676">
        <w:t>помогал</w:t>
      </w:r>
      <w:r w:rsidR="00A0310E" w:rsidRPr="00A0310E">
        <w:t xml:space="preserve"> </w:t>
      </w:r>
      <w:r w:rsidR="00A0310E">
        <w:t>Специальному</w:t>
      </w:r>
      <w:r w:rsidR="00A0310E" w:rsidRPr="00A0310E">
        <w:t xml:space="preserve"> </w:t>
      </w:r>
      <w:r w:rsidR="00A0310E">
        <w:t>представителю</w:t>
      </w:r>
      <w:r w:rsidR="00A0310E" w:rsidRPr="00A0310E">
        <w:t xml:space="preserve"> </w:t>
      </w:r>
      <w:r w:rsidR="00A0310E">
        <w:t>Организации</w:t>
      </w:r>
      <w:r w:rsidR="00A0310E" w:rsidRPr="00A0310E">
        <w:t xml:space="preserve"> </w:t>
      </w:r>
      <w:r w:rsidR="00A0310E">
        <w:t>Объединенных</w:t>
      </w:r>
      <w:r w:rsidR="00A0310E" w:rsidRPr="00A0310E">
        <w:t xml:space="preserve"> </w:t>
      </w:r>
      <w:r w:rsidR="00A0310E">
        <w:t>Наций</w:t>
      </w:r>
      <w:r w:rsidR="00A0310E" w:rsidRPr="00A0310E">
        <w:t xml:space="preserve"> </w:t>
      </w:r>
      <w:r w:rsidR="00202ECB">
        <w:t>по вопросу о положении в области</w:t>
      </w:r>
      <w:r w:rsidR="00A0310E" w:rsidRPr="00A0310E">
        <w:t xml:space="preserve"> </w:t>
      </w:r>
      <w:r w:rsidR="00A0310E">
        <w:t>прав</w:t>
      </w:r>
      <w:r w:rsidR="00A0310E" w:rsidRPr="00A0310E">
        <w:t xml:space="preserve"> </w:t>
      </w:r>
      <w:r w:rsidR="00A0310E">
        <w:t>человека</w:t>
      </w:r>
      <w:r w:rsidR="00A0310E" w:rsidRPr="00A0310E">
        <w:t xml:space="preserve"> </w:t>
      </w:r>
      <w:r w:rsidR="00A0310E">
        <w:t>в</w:t>
      </w:r>
      <w:r w:rsidR="00A0310E" w:rsidRPr="00A0310E">
        <w:t xml:space="preserve"> </w:t>
      </w:r>
      <w:r w:rsidR="00A0310E">
        <w:t>Камбодже</w:t>
      </w:r>
      <w:r w:rsidR="00202ECB">
        <w:t xml:space="preserve"> расследовать</w:t>
      </w:r>
      <w:r w:rsidR="00A0310E" w:rsidRPr="00A0310E">
        <w:t xml:space="preserve"> </w:t>
      </w:r>
      <w:r w:rsidR="00A0310E">
        <w:t>нарушения</w:t>
      </w:r>
      <w:r w:rsidR="00A0310E" w:rsidRPr="00A0310E">
        <w:t xml:space="preserve"> </w:t>
      </w:r>
      <w:r w:rsidR="00A0310E">
        <w:t>прав</w:t>
      </w:r>
      <w:r w:rsidR="00A0310E" w:rsidRPr="00A0310E">
        <w:t xml:space="preserve"> </w:t>
      </w:r>
      <w:r w:rsidR="00A0310E">
        <w:t>человека</w:t>
      </w:r>
      <w:r w:rsidR="00A0310E" w:rsidRPr="00A0310E">
        <w:t xml:space="preserve"> </w:t>
      </w:r>
      <w:r w:rsidR="00A0310E">
        <w:t xml:space="preserve">во время </w:t>
      </w:r>
      <w:r w:rsidR="00202ECB">
        <w:t xml:space="preserve">переворота </w:t>
      </w:r>
      <w:r w:rsidR="00A0310E">
        <w:t xml:space="preserve">и после </w:t>
      </w:r>
      <w:r w:rsidR="00202ECB">
        <w:t>него</w:t>
      </w:r>
      <w:r w:rsidR="00782FAE">
        <w:t xml:space="preserve">.  </w:t>
      </w:r>
      <w:r w:rsidR="001C424C">
        <w:t>Как отмечено в</w:t>
      </w:r>
      <w:r w:rsidR="00607158" w:rsidRPr="00296257">
        <w:t xml:space="preserve"> </w:t>
      </w:r>
      <w:r w:rsidR="00607158">
        <w:t>меморандум</w:t>
      </w:r>
      <w:r w:rsidR="001C424C">
        <w:t>е</w:t>
      </w:r>
      <w:r w:rsidR="00607158" w:rsidRPr="00296257">
        <w:t xml:space="preserve"> </w:t>
      </w:r>
      <w:r w:rsidR="00607158">
        <w:t>Специального</w:t>
      </w:r>
      <w:r w:rsidR="00607158" w:rsidRPr="00296257">
        <w:t xml:space="preserve"> </w:t>
      </w:r>
      <w:r w:rsidR="00607158">
        <w:t>представителя</w:t>
      </w:r>
      <w:r w:rsidR="00607158" w:rsidRPr="00296257">
        <w:t xml:space="preserve"> </w:t>
      </w:r>
      <w:r w:rsidR="00202ECB">
        <w:t>в адрес</w:t>
      </w:r>
      <w:r w:rsidR="00607158" w:rsidRPr="00296257">
        <w:t xml:space="preserve"> </w:t>
      </w:r>
      <w:r w:rsidR="00607158">
        <w:t>правительств</w:t>
      </w:r>
      <w:r w:rsidR="00202ECB">
        <w:t>а</w:t>
      </w:r>
      <w:r w:rsidR="00607158" w:rsidRPr="00296257">
        <w:t xml:space="preserve">, </w:t>
      </w:r>
      <w:r w:rsidR="00296257">
        <w:t>датированн</w:t>
      </w:r>
      <w:r w:rsidR="00202ECB">
        <w:t>ого</w:t>
      </w:r>
      <w:r w:rsidR="00607158" w:rsidRPr="00296257">
        <w:t xml:space="preserve"> </w:t>
      </w:r>
      <w:r w:rsidR="00607158">
        <w:t>сентябрем</w:t>
      </w:r>
      <w:r w:rsidR="00607158" w:rsidRPr="00296257">
        <w:t xml:space="preserve"> 1997</w:t>
      </w:r>
      <w:r w:rsidR="00296257" w:rsidRPr="00296257">
        <w:t xml:space="preserve"> </w:t>
      </w:r>
      <w:r w:rsidR="00296257">
        <w:t>года</w:t>
      </w:r>
      <w:r w:rsidR="00875676">
        <w:t>,</w:t>
      </w:r>
      <w:r w:rsidR="00296257">
        <w:t xml:space="preserve"> </w:t>
      </w:r>
      <w:r w:rsidR="00202ECB">
        <w:t>в расследовании этих событий был достигнут</w:t>
      </w:r>
      <w:r w:rsidR="00296257">
        <w:t xml:space="preserve"> значительный прогресс</w:t>
      </w:r>
      <w:r w:rsidR="00782FAE">
        <w:t xml:space="preserve">.  </w:t>
      </w:r>
      <w:r w:rsidR="00296257">
        <w:t>Как</w:t>
      </w:r>
      <w:r w:rsidR="00296257" w:rsidRPr="00296257">
        <w:t xml:space="preserve"> </w:t>
      </w:r>
      <w:r w:rsidR="00202ECB">
        <w:t>следует из</w:t>
      </w:r>
      <w:r w:rsidR="00296257" w:rsidRPr="00296257">
        <w:t xml:space="preserve"> </w:t>
      </w:r>
      <w:r w:rsidR="00296257">
        <w:t>недавно</w:t>
      </w:r>
      <w:r w:rsidR="00296257" w:rsidRPr="00296257">
        <w:t xml:space="preserve"> </w:t>
      </w:r>
      <w:r w:rsidR="00296257">
        <w:t>опубликованно</w:t>
      </w:r>
      <w:r w:rsidR="00202ECB">
        <w:t>го</w:t>
      </w:r>
      <w:r w:rsidR="00296257" w:rsidRPr="00296257">
        <w:t xml:space="preserve"> </w:t>
      </w:r>
      <w:r w:rsidR="00202ECB">
        <w:t>доклада</w:t>
      </w:r>
      <w:r w:rsidR="00296257" w:rsidRPr="00296257">
        <w:t xml:space="preserve"> </w:t>
      </w:r>
      <w:r w:rsidR="001C424C">
        <w:t>м</w:t>
      </w:r>
      <w:r w:rsidR="00296257">
        <w:t>инистерства</w:t>
      </w:r>
      <w:r w:rsidR="00296257" w:rsidRPr="00296257">
        <w:t xml:space="preserve"> </w:t>
      </w:r>
      <w:r w:rsidR="00202ECB">
        <w:t xml:space="preserve">внутренних </w:t>
      </w:r>
      <w:r w:rsidR="00296257">
        <w:t>дел</w:t>
      </w:r>
      <w:r w:rsidR="00296257" w:rsidRPr="00296257">
        <w:t xml:space="preserve">, </w:t>
      </w:r>
      <w:r w:rsidR="00296257">
        <w:t>по</w:t>
      </w:r>
      <w:r w:rsidR="00296257" w:rsidRPr="00296257">
        <w:t xml:space="preserve"> </w:t>
      </w:r>
      <w:r w:rsidR="00296257">
        <w:t>некоторым</w:t>
      </w:r>
      <w:r w:rsidR="00296257" w:rsidRPr="00296257">
        <w:t xml:space="preserve"> </w:t>
      </w:r>
      <w:r w:rsidR="00296257">
        <w:t>из</w:t>
      </w:r>
      <w:r w:rsidR="00296257" w:rsidRPr="00296257">
        <w:t xml:space="preserve"> </w:t>
      </w:r>
      <w:r w:rsidR="00296257">
        <w:t>нарушений</w:t>
      </w:r>
      <w:r w:rsidR="00296257" w:rsidRPr="00296257">
        <w:t xml:space="preserve">, </w:t>
      </w:r>
      <w:r w:rsidR="00296257">
        <w:t>упомянутых</w:t>
      </w:r>
      <w:r w:rsidR="00296257" w:rsidRPr="00296257">
        <w:t xml:space="preserve"> </w:t>
      </w:r>
      <w:r w:rsidR="00296257">
        <w:t>в</w:t>
      </w:r>
      <w:r w:rsidR="00296257" w:rsidRPr="00296257">
        <w:t xml:space="preserve"> </w:t>
      </w:r>
      <w:r w:rsidR="00296257">
        <w:t>меморандуме</w:t>
      </w:r>
      <w:r w:rsidR="00296257" w:rsidRPr="00296257">
        <w:t xml:space="preserve">, </w:t>
      </w:r>
      <w:r w:rsidR="00296257">
        <w:t>уже</w:t>
      </w:r>
      <w:r w:rsidR="00296257" w:rsidRPr="00296257">
        <w:t xml:space="preserve"> </w:t>
      </w:r>
      <w:r w:rsidR="00296257">
        <w:t>приняты</w:t>
      </w:r>
      <w:r w:rsidR="00296257" w:rsidRPr="00296257">
        <w:t xml:space="preserve"> </w:t>
      </w:r>
      <w:r w:rsidR="00296257">
        <w:t>меры</w:t>
      </w:r>
      <w:r w:rsidR="00296257" w:rsidRPr="00296257">
        <w:t xml:space="preserve">, </w:t>
      </w:r>
      <w:r w:rsidR="00296257">
        <w:t>и</w:t>
      </w:r>
      <w:r w:rsidR="00296257" w:rsidRPr="00296257">
        <w:t xml:space="preserve"> </w:t>
      </w:r>
      <w:r w:rsidR="00296257">
        <w:t>виновные</w:t>
      </w:r>
      <w:r w:rsidR="00296257" w:rsidRPr="00296257">
        <w:t xml:space="preserve"> </w:t>
      </w:r>
      <w:r w:rsidR="00296257">
        <w:t>будут</w:t>
      </w:r>
      <w:r w:rsidR="00296257" w:rsidRPr="00296257">
        <w:t xml:space="preserve"> </w:t>
      </w:r>
      <w:r w:rsidR="00296257">
        <w:t>привлечены</w:t>
      </w:r>
      <w:r w:rsidR="00296257" w:rsidRPr="00296257">
        <w:t xml:space="preserve"> </w:t>
      </w:r>
      <w:r w:rsidR="00296257">
        <w:t>к</w:t>
      </w:r>
      <w:r w:rsidR="00296257" w:rsidRPr="00296257">
        <w:t xml:space="preserve"> </w:t>
      </w:r>
      <w:r w:rsidR="00296257">
        <w:t>ответственности</w:t>
      </w:r>
      <w:r w:rsidR="00782FAE">
        <w:t xml:space="preserve">.  </w:t>
      </w:r>
      <w:r w:rsidR="00922938">
        <w:t>В</w:t>
      </w:r>
      <w:r w:rsidR="00922938" w:rsidRPr="00922938">
        <w:t xml:space="preserve"> </w:t>
      </w:r>
      <w:r w:rsidR="00922938">
        <w:t>последнее</w:t>
      </w:r>
      <w:r w:rsidR="00922938" w:rsidRPr="00922938">
        <w:t xml:space="preserve"> </w:t>
      </w:r>
      <w:r w:rsidR="00922938">
        <w:t>время</w:t>
      </w:r>
      <w:r w:rsidR="00922938" w:rsidRPr="00922938">
        <w:t xml:space="preserve"> </w:t>
      </w:r>
      <w:r w:rsidR="00922938">
        <w:t>весь</w:t>
      </w:r>
      <w:r w:rsidR="00922938" w:rsidRPr="00922938">
        <w:t xml:space="preserve"> </w:t>
      </w:r>
      <w:r w:rsidR="00922938">
        <w:t>процесс</w:t>
      </w:r>
      <w:r w:rsidR="00922938" w:rsidRPr="00922938">
        <w:t xml:space="preserve"> </w:t>
      </w:r>
      <w:r w:rsidR="00922938">
        <w:t>расследования</w:t>
      </w:r>
      <w:r w:rsidR="00922938" w:rsidRPr="00922938">
        <w:t xml:space="preserve"> </w:t>
      </w:r>
      <w:r w:rsidR="00202ECB">
        <w:t>намного упростился</w:t>
      </w:r>
      <w:r w:rsidR="00922938" w:rsidRPr="00922938">
        <w:t xml:space="preserve"> </w:t>
      </w:r>
      <w:r w:rsidR="00922938">
        <w:t>благодаря</w:t>
      </w:r>
      <w:r w:rsidR="00922938" w:rsidRPr="00922938">
        <w:t xml:space="preserve"> </w:t>
      </w:r>
      <w:r w:rsidR="00922938">
        <w:t>возвращению</w:t>
      </w:r>
      <w:r w:rsidR="00922938" w:rsidRPr="00922938">
        <w:t xml:space="preserve"> </w:t>
      </w:r>
      <w:r w:rsidR="00922938">
        <w:t>в</w:t>
      </w:r>
      <w:r w:rsidR="00922938" w:rsidRPr="00922938">
        <w:t xml:space="preserve"> </w:t>
      </w:r>
      <w:r w:rsidR="00922938">
        <w:t>Камбоджу</w:t>
      </w:r>
      <w:r w:rsidR="00922938" w:rsidRPr="00922938">
        <w:t xml:space="preserve"> </w:t>
      </w:r>
      <w:r w:rsidR="00922938">
        <w:t>и</w:t>
      </w:r>
      <w:r w:rsidR="00922938" w:rsidRPr="00922938">
        <w:t xml:space="preserve"> </w:t>
      </w:r>
      <w:r w:rsidR="001C424C">
        <w:t xml:space="preserve">готовности к </w:t>
      </w:r>
      <w:r w:rsidR="000A498B">
        <w:t>сотрудничеству лидеров</w:t>
      </w:r>
      <w:r w:rsidR="00922938">
        <w:t xml:space="preserve"> обеих сторон, </w:t>
      </w:r>
      <w:r w:rsidR="000A498B">
        <w:t>причастных к перевороту</w:t>
      </w:r>
      <w:r w:rsidR="00782FAE">
        <w:t xml:space="preserve">.  </w:t>
      </w:r>
    </w:p>
    <w:p w:rsidR="00D9423E" w:rsidRPr="00875676" w:rsidRDefault="00D9423E" w:rsidP="00F35A8C"/>
    <w:p w:rsidR="00776D5E" w:rsidRDefault="001C424C" w:rsidP="00F35A8C">
      <w:r>
        <w:t>10.</w:t>
      </w:r>
      <w:r>
        <w:tab/>
      </w:r>
      <w:r w:rsidR="00292644">
        <w:t>Переходя к вопросам о</w:t>
      </w:r>
      <w:r w:rsidR="00922938" w:rsidRPr="00087DC8">
        <w:t xml:space="preserve"> </w:t>
      </w:r>
      <w:r w:rsidR="00292644">
        <w:t>пытках</w:t>
      </w:r>
      <w:r w:rsidR="00922938" w:rsidRPr="00087DC8">
        <w:t xml:space="preserve">, </w:t>
      </w:r>
      <w:r w:rsidR="00922938">
        <w:t>он</w:t>
      </w:r>
      <w:r w:rsidR="00922938" w:rsidRPr="00087DC8">
        <w:t xml:space="preserve"> </w:t>
      </w:r>
      <w:r w:rsidR="00922938">
        <w:t>говорит</w:t>
      </w:r>
      <w:r w:rsidR="00922938" w:rsidRPr="00087DC8">
        <w:t xml:space="preserve">, </w:t>
      </w:r>
      <w:r w:rsidR="00922938">
        <w:t>что</w:t>
      </w:r>
      <w:r>
        <w:t>,</w:t>
      </w:r>
      <w:r w:rsidR="00922938" w:rsidRPr="00087DC8">
        <w:t xml:space="preserve"> </w:t>
      </w:r>
      <w:r w:rsidR="00922938">
        <w:t>когда</w:t>
      </w:r>
      <w:r w:rsidR="00922938" w:rsidRPr="00087DC8">
        <w:t xml:space="preserve"> </w:t>
      </w:r>
      <w:r w:rsidR="00922938">
        <w:t>обвиняемый</w:t>
      </w:r>
      <w:r w:rsidR="00922938" w:rsidRPr="00087DC8">
        <w:t xml:space="preserve"> </w:t>
      </w:r>
      <w:r w:rsidR="00922938">
        <w:t>заявляет</w:t>
      </w:r>
      <w:r w:rsidR="00922938" w:rsidRPr="00087DC8">
        <w:t xml:space="preserve">, </w:t>
      </w:r>
      <w:r w:rsidR="00922938">
        <w:t>что</w:t>
      </w:r>
      <w:r w:rsidR="00922938" w:rsidRPr="00087DC8">
        <w:t xml:space="preserve"> </w:t>
      </w:r>
      <w:r w:rsidR="00922938">
        <w:t>он</w:t>
      </w:r>
      <w:r w:rsidR="00922938" w:rsidRPr="00087DC8">
        <w:t xml:space="preserve"> </w:t>
      </w:r>
      <w:r w:rsidR="00922938">
        <w:t>подвергался</w:t>
      </w:r>
      <w:r w:rsidR="00922938" w:rsidRPr="00087DC8">
        <w:t xml:space="preserve"> </w:t>
      </w:r>
      <w:r w:rsidR="00922938">
        <w:t>пыткам</w:t>
      </w:r>
      <w:r w:rsidR="00922938" w:rsidRPr="00087DC8">
        <w:t xml:space="preserve"> </w:t>
      </w:r>
      <w:r w:rsidR="00922938">
        <w:t>во</w:t>
      </w:r>
      <w:r w:rsidR="00922938" w:rsidRPr="00087DC8">
        <w:t xml:space="preserve"> </w:t>
      </w:r>
      <w:r w:rsidR="00922938">
        <w:t>время</w:t>
      </w:r>
      <w:r w:rsidR="00922938" w:rsidRPr="00087DC8">
        <w:t xml:space="preserve"> </w:t>
      </w:r>
      <w:r w:rsidR="00922938">
        <w:t>полицейского</w:t>
      </w:r>
      <w:r w:rsidR="00922938" w:rsidRPr="00087DC8">
        <w:t xml:space="preserve"> </w:t>
      </w:r>
      <w:r w:rsidR="00922938">
        <w:t>допроса</w:t>
      </w:r>
      <w:r w:rsidR="00922938" w:rsidRPr="00087DC8">
        <w:t xml:space="preserve">, </w:t>
      </w:r>
      <w:r w:rsidR="00292644">
        <w:t xml:space="preserve">судья </w:t>
      </w:r>
      <w:r w:rsidR="00922938">
        <w:t>обычно</w:t>
      </w:r>
      <w:r w:rsidR="00922938" w:rsidRPr="00087DC8">
        <w:t xml:space="preserve"> </w:t>
      </w:r>
      <w:r w:rsidR="00922938">
        <w:t>его</w:t>
      </w:r>
      <w:r w:rsidR="00922938" w:rsidRPr="00087DC8">
        <w:t xml:space="preserve"> </w:t>
      </w:r>
      <w:r w:rsidR="00922938">
        <w:t>освобождает</w:t>
      </w:r>
      <w:r w:rsidR="00922938" w:rsidRPr="00087DC8">
        <w:t xml:space="preserve"> </w:t>
      </w:r>
      <w:r w:rsidR="00922938">
        <w:t>и</w:t>
      </w:r>
      <w:r w:rsidR="00922938" w:rsidRPr="00087DC8">
        <w:t xml:space="preserve"> </w:t>
      </w:r>
      <w:r w:rsidR="00922938">
        <w:t>п</w:t>
      </w:r>
      <w:r w:rsidR="00087DC8">
        <w:t>оручает</w:t>
      </w:r>
      <w:r w:rsidR="00922938" w:rsidRPr="00087DC8">
        <w:t xml:space="preserve"> </w:t>
      </w:r>
      <w:r w:rsidR="00087DC8">
        <w:t>полиции</w:t>
      </w:r>
      <w:r w:rsidR="00087DC8" w:rsidRPr="00087DC8">
        <w:t xml:space="preserve"> </w:t>
      </w:r>
      <w:r w:rsidR="00087DC8">
        <w:t>провести</w:t>
      </w:r>
      <w:r w:rsidR="00087DC8" w:rsidRPr="00087DC8">
        <w:t xml:space="preserve"> </w:t>
      </w:r>
      <w:r w:rsidR="00087DC8">
        <w:t>д</w:t>
      </w:r>
      <w:r w:rsidR="00292644">
        <w:t>ополнительное</w:t>
      </w:r>
      <w:r w:rsidR="00087DC8" w:rsidRPr="00087DC8">
        <w:t xml:space="preserve"> </w:t>
      </w:r>
      <w:r w:rsidR="00087DC8">
        <w:t>расследование</w:t>
      </w:r>
      <w:r w:rsidR="00087DC8" w:rsidRPr="00087DC8">
        <w:t xml:space="preserve">, </w:t>
      </w:r>
      <w:r w:rsidR="00087DC8">
        <w:t>так</w:t>
      </w:r>
      <w:r w:rsidR="00087DC8" w:rsidRPr="00087DC8">
        <w:t xml:space="preserve"> </w:t>
      </w:r>
      <w:r w:rsidR="00087DC8">
        <w:t>как</w:t>
      </w:r>
      <w:r w:rsidR="00087DC8" w:rsidRPr="00087DC8">
        <w:t xml:space="preserve"> </w:t>
      </w:r>
      <w:r w:rsidR="00292644">
        <w:t>доказательства</w:t>
      </w:r>
      <w:r w:rsidR="00087DC8" w:rsidRPr="00087DC8">
        <w:t xml:space="preserve"> </w:t>
      </w:r>
      <w:r w:rsidR="00087DC8">
        <w:t>или</w:t>
      </w:r>
      <w:r w:rsidR="00087DC8" w:rsidRPr="00087DC8">
        <w:t xml:space="preserve"> </w:t>
      </w:r>
      <w:r w:rsidR="00087DC8">
        <w:t>свидетельск</w:t>
      </w:r>
      <w:r w:rsidR="00292644">
        <w:t>ие</w:t>
      </w:r>
      <w:r w:rsidR="00087DC8" w:rsidRPr="00087DC8">
        <w:t xml:space="preserve"> </w:t>
      </w:r>
      <w:r w:rsidR="00087DC8">
        <w:t>показани</w:t>
      </w:r>
      <w:r w:rsidR="00292644">
        <w:t>я</w:t>
      </w:r>
      <w:r w:rsidR="00087DC8" w:rsidRPr="00087DC8">
        <w:t xml:space="preserve">, </w:t>
      </w:r>
      <w:r w:rsidR="00087DC8">
        <w:t>полученные</w:t>
      </w:r>
      <w:r w:rsidR="00087DC8" w:rsidRPr="00087DC8">
        <w:t xml:space="preserve"> </w:t>
      </w:r>
      <w:r w:rsidR="00087DC8">
        <w:t>под</w:t>
      </w:r>
      <w:r w:rsidR="00087DC8" w:rsidRPr="00087DC8">
        <w:t xml:space="preserve"> </w:t>
      </w:r>
      <w:r w:rsidR="00087DC8">
        <w:t>пыткой</w:t>
      </w:r>
      <w:r w:rsidR="00087DC8" w:rsidRPr="00087DC8">
        <w:t xml:space="preserve">, </w:t>
      </w:r>
      <w:r w:rsidR="00087DC8">
        <w:t>не</w:t>
      </w:r>
      <w:r w:rsidR="00087DC8" w:rsidRPr="00087DC8">
        <w:t xml:space="preserve"> </w:t>
      </w:r>
      <w:r w:rsidR="00087DC8">
        <w:t>признаются</w:t>
      </w:r>
      <w:r w:rsidR="00087DC8" w:rsidRPr="00087DC8">
        <w:t xml:space="preserve"> </w:t>
      </w:r>
      <w:r w:rsidR="00087DC8">
        <w:t>судом</w:t>
      </w:r>
      <w:r w:rsidR="00782FAE">
        <w:t xml:space="preserve">.  </w:t>
      </w:r>
      <w:r w:rsidR="00087DC8">
        <w:t>Хотя</w:t>
      </w:r>
      <w:r w:rsidR="00087DC8" w:rsidRPr="00087DC8">
        <w:t xml:space="preserve"> </w:t>
      </w:r>
      <w:r w:rsidR="00292644">
        <w:t xml:space="preserve">проблема пыток со стороны полиции </w:t>
      </w:r>
      <w:r w:rsidR="00182619">
        <w:t>в</w:t>
      </w:r>
      <w:r w:rsidR="00182619" w:rsidRPr="00087DC8">
        <w:t xml:space="preserve"> </w:t>
      </w:r>
      <w:r w:rsidR="00182619">
        <w:t xml:space="preserve">Камбодже в целом </w:t>
      </w:r>
      <w:r w:rsidR="00292644">
        <w:t>не признается</w:t>
      </w:r>
      <w:r w:rsidR="00087DC8" w:rsidRPr="00087DC8">
        <w:t xml:space="preserve">, </w:t>
      </w:r>
      <w:r w:rsidR="00087DC8">
        <w:t>он</w:t>
      </w:r>
      <w:r w:rsidR="00087DC8" w:rsidRPr="00087DC8">
        <w:t xml:space="preserve"> </w:t>
      </w:r>
      <w:r w:rsidR="00087DC8">
        <w:t>не</w:t>
      </w:r>
      <w:r w:rsidR="00087DC8" w:rsidRPr="00087DC8">
        <w:t xml:space="preserve"> </w:t>
      </w:r>
      <w:r w:rsidR="00087DC8">
        <w:t>отрицает</w:t>
      </w:r>
      <w:r w:rsidR="00087DC8" w:rsidRPr="00087DC8">
        <w:t xml:space="preserve"> </w:t>
      </w:r>
      <w:r w:rsidR="00087DC8">
        <w:t>ее</w:t>
      </w:r>
      <w:r w:rsidR="00087DC8" w:rsidRPr="00087DC8">
        <w:t xml:space="preserve"> </w:t>
      </w:r>
      <w:r w:rsidR="00087DC8">
        <w:t>существовани</w:t>
      </w:r>
      <w:r w:rsidR="00182619">
        <w:t>я</w:t>
      </w:r>
      <w:r w:rsidR="00087DC8" w:rsidRPr="00087DC8">
        <w:t xml:space="preserve"> </w:t>
      </w:r>
      <w:r w:rsidR="00087DC8">
        <w:t>и</w:t>
      </w:r>
      <w:r w:rsidR="00087DC8" w:rsidRPr="00087DC8">
        <w:t xml:space="preserve"> </w:t>
      </w:r>
      <w:r w:rsidR="00087DC8">
        <w:t>заверяет</w:t>
      </w:r>
      <w:r w:rsidR="00087DC8" w:rsidRPr="00087DC8">
        <w:t xml:space="preserve"> </w:t>
      </w:r>
      <w:r w:rsidR="00087DC8">
        <w:t>Комитет</w:t>
      </w:r>
      <w:r w:rsidR="00BD239A">
        <w:t xml:space="preserve"> в том</w:t>
      </w:r>
      <w:r w:rsidR="00087DC8" w:rsidRPr="00087DC8">
        <w:t xml:space="preserve">, </w:t>
      </w:r>
      <w:r w:rsidR="00087DC8">
        <w:t>что</w:t>
      </w:r>
      <w:r w:rsidR="00087DC8" w:rsidRPr="00087DC8">
        <w:t xml:space="preserve"> </w:t>
      </w:r>
      <w:r w:rsidR="00087DC8">
        <w:t>будут</w:t>
      </w:r>
      <w:r w:rsidR="00087DC8" w:rsidRPr="00087DC8">
        <w:t xml:space="preserve"> </w:t>
      </w:r>
      <w:r w:rsidR="00087DC8">
        <w:t>приняты</w:t>
      </w:r>
      <w:r w:rsidR="00087DC8" w:rsidRPr="00087DC8">
        <w:t xml:space="preserve"> </w:t>
      </w:r>
      <w:r w:rsidR="00087DC8">
        <w:t>все</w:t>
      </w:r>
      <w:r w:rsidR="00087DC8" w:rsidRPr="00087DC8">
        <w:t xml:space="preserve"> </w:t>
      </w:r>
      <w:r w:rsidR="00087DC8">
        <w:t>меры</w:t>
      </w:r>
      <w:r w:rsidR="00087DC8" w:rsidRPr="00087DC8">
        <w:t xml:space="preserve"> </w:t>
      </w:r>
      <w:r w:rsidR="00182619">
        <w:t>для того</w:t>
      </w:r>
      <w:r w:rsidR="00087DC8" w:rsidRPr="00087DC8">
        <w:t xml:space="preserve">, </w:t>
      </w:r>
      <w:r w:rsidR="00087DC8">
        <w:t xml:space="preserve">чтобы улучшить </w:t>
      </w:r>
      <w:r w:rsidR="00182619">
        <w:t>настоящую</w:t>
      </w:r>
      <w:r w:rsidR="00087DC8">
        <w:t xml:space="preserve"> ситуаци</w:t>
      </w:r>
      <w:r w:rsidR="00182619">
        <w:t>ю</w:t>
      </w:r>
      <w:r w:rsidR="00782FAE">
        <w:t xml:space="preserve">.  </w:t>
      </w:r>
      <w:r w:rsidR="00182619">
        <w:t>Применение п</w:t>
      </w:r>
      <w:r w:rsidR="00087DC8">
        <w:t>ыт</w:t>
      </w:r>
      <w:r w:rsidR="00182619">
        <w:t>ок</w:t>
      </w:r>
      <w:r w:rsidR="00087DC8" w:rsidRPr="00A7289D">
        <w:t xml:space="preserve"> – </w:t>
      </w:r>
      <w:r w:rsidR="00087DC8">
        <w:t>это</w:t>
      </w:r>
      <w:r w:rsidR="00087DC8" w:rsidRPr="00A7289D">
        <w:t xml:space="preserve"> </w:t>
      </w:r>
      <w:r w:rsidR="00087DC8">
        <w:t>нарушение</w:t>
      </w:r>
      <w:r w:rsidR="00087DC8" w:rsidRPr="00A7289D">
        <w:t xml:space="preserve"> </w:t>
      </w:r>
      <w:r w:rsidR="00087DC8">
        <w:t>прав</w:t>
      </w:r>
      <w:r w:rsidR="00087DC8" w:rsidRPr="00A7289D">
        <w:t xml:space="preserve"> </w:t>
      </w:r>
      <w:r w:rsidR="00087DC8">
        <w:t>человека</w:t>
      </w:r>
      <w:r w:rsidR="00087DC8" w:rsidRPr="00A7289D">
        <w:t xml:space="preserve"> </w:t>
      </w:r>
      <w:r w:rsidR="00087DC8">
        <w:t>и</w:t>
      </w:r>
      <w:r w:rsidR="00087DC8" w:rsidRPr="00A7289D">
        <w:t xml:space="preserve"> </w:t>
      </w:r>
      <w:r w:rsidR="00BD239A">
        <w:t xml:space="preserve">оно </w:t>
      </w:r>
      <w:r w:rsidR="00A7289D">
        <w:t>должн</w:t>
      </w:r>
      <w:r w:rsidR="00182619">
        <w:t>о быть</w:t>
      </w:r>
      <w:r w:rsidR="00A7289D">
        <w:t xml:space="preserve"> наказ</w:t>
      </w:r>
      <w:r w:rsidR="00182619">
        <w:t>уемо</w:t>
      </w:r>
      <w:r w:rsidR="00292644">
        <w:t xml:space="preserve"> по закону</w:t>
      </w:r>
      <w:r w:rsidR="00A7289D">
        <w:t>.</w:t>
      </w:r>
    </w:p>
    <w:p w:rsidR="00A7289D" w:rsidRPr="00182619" w:rsidRDefault="00A7289D" w:rsidP="00F35A8C"/>
    <w:p w:rsidR="00351AEA" w:rsidRPr="00AC6004" w:rsidRDefault="00BD239A" w:rsidP="00F35A8C">
      <w:r>
        <w:t>11.</w:t>
      </w:r>
      <w:r>
        <w:tab/>
      </w:r>
      <w:r w:rsidR="006A25FA">
        <w:t>В</w:t>
      </w:r>
      <w:r w:rsidR="006A25FA" w:rsidRPr="006A25FA">
        <w:t xml:space="preserve"> </w:t>
      </w:r>
      <w:r w:rsidR="006A25FA">
        <w:t>отношении</w:t>
      </w:r>
      <w:r w:rsidR="006A25FA" w:rsidRPr="006A25FA">
        <w:t xml:space="preserve"> </w:t>
      </w:r>
      <w:r w:rsidR="006A25FA">
        <w:t>дискриминации</w:t>
      </w:r>
      <w:r w:rsidR="006A25FA" w:rsidRPr="006A25FA">
        <w:t xml:space="preserve"> </w:t>
      </w:r>
      <w:r w:rsidR="006A25FA">
        <w:t>были</w:t>
      </w:r>
      <w:r w:rsidR="006A25FA" w:rsidRPr="006A25FA">
        <w:t xml:space="preserve"> </w:t>
      </w:r>
      <w:r w:rsidR="006A25FA">
        <w:t>заданы</w:t>
      </w:r>
      <w:r w:rsidR="006A25FA" w:rsidRPr="006A25FA">
        <w:t xml:space="preserve"> </w:t>
      </w:r>
      <w:r w:rsidR="004C75C3">
        <w:t>конкретные</w:t>
      </w:r>
      <w:r w:rsidR="006A25FA" w:rsidRPr="006A25FA">
        <w:t xml:space="preserve"> </w:t>
      </w:r>
      <w:r w:rsidR="006A25FA">
        <w:t>вопросы</w:t>
      </w:r>
      <w:r w:rsidR="006A25FA" w:rsidRPr="006A25FA">
        <w:t xml:space="preserve"> </w:t>
      </w:r>
      <w:r w:rsidR="006A25FA">
        <w:t>о</w:t>
      </w:r>
      <w:r w:rsidR="006A25FA" w:rsidRPr="006A25FA">
        <w:t xml:space="preserve"> </w:t>
      </w:r>
      <w:r w:rsidR="00EF1963">
        <w:t xml:space="preserve">влиянии </w:t>
      </w:r>
      <w:r w:rsidR="004C75C3">
        <w:t xml:space="preserve">существующих </w:t>
      </w:r>
      <w:r w:rsidR="006A25FA">
        <w:t>в</w:t>
      </w:r>
      <w:r w:rsidR="006A25FA" w:rsidRPr="006A25FA">
        <w:t xml:space="preserve"> </w:t>
      </w:r>
      <w:r w:rsidR="006A25FA">
        <w:t>Камбодже</w:t>
      </w:r>
      <w:r w:rsidR="006A25FA" w:rsidRPr="006A25FA">
        <w:t xml:space="preserve"> </w:t>
      </w:r>
      <w:r w:rsidR="004C75C3">
        <w:t>традиций на</w:t>
      </w:r>
      <w:r w:rsidR="006A25FA">
        <w:t xml:space="preserve"> дискриминаци</w:t>
      </w:r>
      <w:r w:rsidR="004C75C3">
        <w:t>ю</w:t>
      </w:r>
      <w:r w:rsidR="006A25FA">
        <w:t xml:space="preserve"> женщин</w:t>
      </w:r>
      <w:r w:rsidR="00782FAE">
        <w:t xml:space="preserve">.  </w:t>
      </w:r>
      <w:r w:rsidR="006A25FA">
        <w:t>Некоторые</w:t>
      </w:r>
      <w:r w:rsidR="006A25FA" w:rsidRPr="006A25FA">
        <w:t xml:space="preserve"> </w:t>
      </w:r>
      <w:r w:rsidR="004C75C3">
        <w:t>аспекты</w:t>
      </w:r>
      <w:r w:rsidR="006A25FA" w:rsidRPr="006A25FA">
        <w:t xml:space="preserve"> </w:t>
      </w:r>
      <w:r w:rsidR="00EF1963">
        <w:t>камбоджийск</w:t>
      </w:r>
      <w:r w:rsidR="004C75C3">
        <w:t>их</w:t>
      </w:r>
      <w:r w:rsidR="00EF1963">
        <w:t xml:space="preserve"> </w:t>
      </w:r>
      <w:r w:rsidR="006A25FA">
        <w:t>традици</w:t>
      </w:r>
      <w:r w:rsidR="004C75C3">
        <w:t>й</w:t>
      </w:r>
      <w:r w:rsidR="006A25FA" w:rsidRPr="006A25FA">
        <w:t xml:space="preserve"> </w:t>
      </w:r>
      <w:r w:rsidR="004C75C3">
        <w:t>стимулируют</w:t>
      </w:r>
      <w:r w:rsidR="006A25FA" w:rsidRPr="006A25FA">
        <w:t xml:space="preserve"> </w:t>
      </w:r>
      <w:r w:rsidR="006A25FA">
        <w:t>уважение</w:t>
      </w:r>
      <w:r w:rsidR="006A25FA" w:rsidRPr="006A25FA">
        <w:t xml:space="preserve"> </w:t>
      </w:r>
      <w:r w:rsidR="006A25FA">
        <w:t>прав</w:t>
      </w:r>
      <w:r w:rsidR="006A25FA" w:rsidRPr="006A25FA">
        <w:t xml:space="preserve"> </w:t>
      </w:r>
      <w:r w:rsidR="006A25FA">
        <w:t>человека</w:t>
      </w:r>
      <w:r w:rsidR="006A25FA" w:rsidRPr="006A25FA">
        <w:t xml:space="preserve">, </w:t>
      </w:r>
      <w:r w:rsidR="006A25FA">
        <w:t>в</w:t>
      </w:r>
      <w:r w:rsidR="006A25FA" w:rsidRPr="006A25FA">
        <w:t xml:space="preserve"> </w:t>
      </w:r>
      <w:r w:rsidR="006A25FA">
        <w:t>то</w:t>
      </w:r>
      <w:r w:rsidR="006A25FA" w:rsidRPr="006A25FA">
        <w:t xml:space="preserve"> </w:t>
      </w:r>
      <w:r w:rsidR="006A25FA">
        <w:t>время</w:t>
      </w:r>
      <w:r w:rsidR="006A25FA" w:rsidRPr="006A25FA">
        <w:t xml:space="preserve"> </w:t>
      </w:r>
      <w:r w:rsidR="006A25FA">
        <w:t>как</w:t>
      </w:r>
      <w:r w:rsidR="006A25FA" w:rsidRPr="006A25FA">
        <w:t xml:space="preserve"> </w:t>
      </w:r>
      <w:r w:rsidR="006A25FA">
        <w:t xml:space="preserve">другие </w:t>
      </w:r>
      <w:r w:rsidR="00EF1963">
        <w:t>необходимо</w:t>
      </w:r>
      <w:r w:rsidR="006A25FA">
        <w:t xml:space="preserve"> приве</w:t>
      </w:r>
      <w:r w:rsidR="00EF1963">
        <w:t>сти</w:t>
      </w:r>
      <w:r w:rsidR="006A25FA">
        <w:t xml:space="preserve"> в соответствие с </w:t>
      </w:r>
      <w:r w:rsidR="00EF1963">
        <w:t>требованиями</w:t>
      </w:r>
      <w:r w:rsidR="006A25FA">
        <w:t xml:space="preserve"> современно</w:t>
      </w:r>
      <w:r>
        <w:t>сти</w:t>
      </w:r>
      <w:r w:rsidR="00782FAE">
        <w:t xml:space="preserve">.  </w:t>
      </w:r>
      <w:r w:rsidR="006A25FA">
        <w:t>Тем</w:t>
      </w:r>
      <w:r w:rsidR="006A25FA" w:rsidRPr="00AC6004">
        <w:t xml:space="preserve"> </w:t>
      </w:r>
      <w:r w:rsidR="006A25FA">
        <w:t>не</w:t>
      </w:r>
      <w:r w:rsidR="006A25FA" w:rsidRPr="00AC6004">
        <w:t xml:space="preserve"> </w:t>
      </w:r>
      <w:r w:rsidR="006A25FA">
        <w:t>менее</w:t>
      </w:r>
      <w:r w:rsidR="006A25FA" w:rsidRPr="00AC6004">
        <w:t xml:space="preserve">, </w:t>
      </w:r>
      <w:r w:rsidR="006A25FA">
        <w:t>стоит</w:t>
      </w:r>
      <w:r w:rsidR="006A25FA" w:rsidRPr="00AC6004">
        <w:t xml:space="preserve"> </w:t>
      </w:r>
      <w:r w:rsidR="006A25FA">
        <w:t>отметить</w:t>
      </w:r>
      <w:r w:rsidR="006A25FA" w:rsidRPr="00AC6004">
        <w:t xml:space="preserve">, </w:t>
      </w:r>
      <w:r w:rsidR="00AC6004">
        <w:t>что</w:t>
      </w:r>
      <w:r w:rsidR="00AC6004" w:rsidRPr="00AC6004">
        <w:t xml:space="preserve"> </w:t>
      </w:r>
      <w:r w:rsidR="00AC6004">
        <w:t>в</w:t>
      </w:r>
      <w:r w:rsidR="00AC6004" w:rsidRPr="00AC6004">
        <w:t xml:space="preserve"> </w:t>
      </w:r>
      <w:r w:rsidR="00AC6004">
        <w:t>отличие</w:t>
      </w:r>
      <w:r w:rsidR="00AC6004" w:rsidRPr="00AC6004">
        <w:t xml:space="preserve"> </w:t>
      </w:r>
      <w:r w:rsidR="00AC6004">
        <w:t>от</w:t>
      </w:r>
      <w:r w:rsidR="00AC6004" w:rsidRPr="00AC6004">
        <w:t xml:space="preserve"> </w:t>
      </w:r>
      <w:r w:rsidR="00AC6004">
        <w:t>многих</w:t>
      </w:r>
      <w:r w:rsidR="00AC6004" w:rsidRPr="00AC6004">
        <w:t xml:space="preserve"> </w:t>
      </w:r>
      <w:r w:rsidR="00AC6004">
        <w:t>других</w:t>
      </w:r>
      <w:r w:rsidR="00AC6004" w:rsidRPr="00AC6004">
        <w:t xml:space="preserve"> </w:t>
      </w:r>
      <w:r w:rsidR="00564041">
        <w:t>народов</w:t>
      </w:r>
      <w:r w:rsidR="00AC6004" w:rsidRPr="00AC6004">
        <w:t xml:space="preserve"> </w:t>
      </w:r>
      <w:r w:rsidR="004C75C3">
        <w:t>к</w:t>
      </w:r>
      <w:r w:rsidR="00AC6004">
        <w:t>амбоджи</w:t>
      </w:r>
      <w:r w:rsidR="004C75C3">
        <w:t>йцы</w:t>
      </w:r>
      <w:r w:rsidR="00AC6004" w:rsidRPr="00AC6004">
        <w:t xml:space="preserve"> </w:t>
      </w:r>
      <w:r w:rsidR="004C75C3">
        <w:t>отдаю</w:t>
      </w:r>
      <w:r w:rsidR="00AC6004">
        <w:t xml:space="preserve">т </w:t>
      </w:r>
      <w:r w:rsidR="00564041">
        <w:t>несомненное</w:t>
      </w:r>
      <w:r w:rsidR="00AC6004">
        <w:t xml:space="preserve"> предпочтение </w:t>
      </w:r>
      <w:r w:rsidR="00564041">
        <w:t xml:space="preserve">рождению </w:t>
      </w:r>
      <w:r w:rsidR="00AC6004">
        <w:t>д</w:t>
      </w:r>
      <w:r w:rsidR="004C75C3">
        <w:t>евочек</w:t>
      </w:r>
      <w:r w:rsidR="00564041">
        <w:t xml:space="preserve">; </w:t>
      </w:r>
      <w:r w:rsidR="004C75C3">
        <w:t xml:space="preserve">считается, что </w:t>
      </w:r>
      <w:r w:rsidR="00564041">
        <w:t>семья</w:t>
      </w:r>
      <w:r w:rsidR="004C75C3">
        <w:t xml:space="preserve"> без</w:t>
      </w:r>
      <w:r w:rsidR="00564041">
        <w:t xml:space="preserve"> девочки</w:t>
      </w:r>
      <w:r w:rsidR="00AC6004">
        <w:t xml:space="preserve"> не </w:t>
      </w:r>
      <w:r w:rsidR="004C75C3">
        <w:t>может быть</w:t>
      </w:r>
      <w:r w:rsidR="00AC6004">
        <w:t xml:space="preserve"> счастливой</w:t>
      </w:r>
      <w:r w:rsidR="00782FAE">
        <w:t xml:space="preserve">.  </w:t>
      </w:r>
      <w:r w:rsidR="004C75C3">
        <w:t>Все</w:t>
      </w:r>
      <w:r w:rsidR="00AC6004">
        <w:t xml:space="preserve"> это доказывает, что женщина в Камбодже занимает особое место</w:t>
      </w:r>
      <w:r w:rsidR="00782FAE">
        <w:t xml:space="preserve">.  </w:t>
      </w:r>
      <w:r w:rsidR="00AC6004">
        <w:t>Естественно</w:t>
      </w:r>
      <w:r w:rsidR="00AC6004" w:rsidRPr="00AC6004">
        <w:t xml:space="preserve">, </w:t>
      </w:r>
      <w:r w:rsidR="00AC6004">
        <w:t xml:space="preserve">есть примеры жестокого обращения мужчин </w:t>
      </w:r>
      <w:r w:rsidR="00564041">
        <w:t>с женщинами</w:t>
      </w:r>
      <w:r w:rsidR="00AC6004">
        <w:t xml:space="preserve"> и наоборот, </w:t>
      </w:r>
      <w:r w:rsidR="00564041">
        <w:t xml:space="preserve">этим </w:t>
      </w:r>
      <w:r w:rsidR="00AC6004">
        <w:t>занима</w:t>
      </w:r>
      <w:r w:rsidR="004C75C3">
        <w:t>ю</w:t>
      </w:r>
      <w:r w:rsidR="00AC6004">
        <w:t xml:space="preserve">тся </w:t>
      </w:r>
      <w:r w:rsidR="004C75C3">
        <w:t>органы</w:t>
      </w:r>
      <w:r w:rsidR="00AC6004">
        <w:t xml:space="preserve"> уголовно</w:t>
      </w:r>
      <w:r w:rsidR="004C75C3">
        <w:t>й юстиции</w:t>
      </w:r>
      <w:r w:rsidR="00AC6004">
        <w:t>.</w:t>
      </w:r>
    </w:p>
    <w:p w:rsidR="00D9423E" w:rsidRPr="00AC6004" w:rsidRDefault="00D9423E" w:rsidP="00F35A8C"/>
    <w:p w:rsidR="00351AEA" w:rsidRPr="00403E71" w:rsidRDefault="00BD239A" w:rsidP="00F35A8C">
      <w:r>
        <w:t>12.</w:t>
      </w:r>
      <w:r>
        <w:tab/>
      </w:r>
      <w:r w:rsidR="00FF34DC">
        <w:t xml:space="preserve">Что касается участия </w:t>
      </w:r>
      <w:r w:rsidR="00CC578B">
        <w:t xml:space="preserve">женщин в </w:t>
      </w:r>
      <w:r w:rsidR="00AC6004">
        <w:t>полити</w:t>
      </w:r>
      <w:r w:rsidR="00FF34DC">
        <w:t>ческой жизни</w:t>
      </w:r>
      <w:r w:rsidR="00AC6004" w:rsidRPr="00FE7A48">
        <w:t xml:space="preserve">, </w:t>
      </w:r>
      <w:r w:rsidR="00FF34DC">
        <w:t xml:space="preserve">то </w:t>
      </w:r>
      <w:r w:rsidR="00AC6004">
        <w:t>существует</w:t>
      </w:r>
      <w:r w:rsidR="00AC6004" w:rsidRPr="00FE7A48">
        <w:t xml:space="preserve"> </w:t>
      </w:r>
      <w:r w:rsidR="00FE7A48">
        <w:t>четыре</w:t>
      </w:r>
      <w:r w:rsidR="00FE7A48" w:rsidRPr="00FE7A48">
        <w:t xml:space="preserve"> </w:t>
      </w:r>
      <w:r w:rsidR="00FF34DC">
        <w:t xml:space="preserve">сугубо </w:t>
      </w:r>
      <w:r w:rsidR="00FE7A48">
        <w:t>женски</w:t>
      </w:r>
      <w:r w:rsidR="00CC578B">
        <w:t>е</w:t>
      </w:r>
      <w:r w:rsidR="00FE7A48" w:rsidRPr="00FE7A48">
        <w:t xml:space="preserve"> </w:t>
      </w:r>
      <w:r w:rsidR="00FE7A48">
        <w:t>политические</w:t>
      </w:r>
      <w:r w:rsidR="00FE7A48" w:rsidRPr="00FE7A48">
        <w:t xml:space="preserve"> </w:t>
      </w:r>
      <w:r w:rsidR="00FE7A48">
        <w:t>партии и</w:t>
      </w:r>
      <w:r w:rsidR="003F494B">
        <w:t>,</w:t>
      </w:r>
      <w:r w:rsidR="00FE7A48">
        <w:t xml:space="preserve"> если одна из них наберет большинство голосов во время следующих выборов, тогда</w:t>
      </w:r>
      <w:r w:rsidR="00CC578B">
        <w:t>,</w:t>
      </w:r>
      <w:r w:rsidR="00FE7A48">
        <w:t xml:space="preserve"> </w:t>
      </w:r>
      <w:r w:rsidR="00CC578B">
        <w:t>возможно, наступит</w:t>
      </w:r>
      <w:r w:rsidR="00FE7A48">
        <w:t xml:space="preserve"> тот день, когда премьер-министром</w:t>
      </w:r>
      <w:r w:rsidR="00CC578B">
        <w:t xml:space="preserve"> </w:t>
      </w:r>
      <w:r w:rsidR="00FF34DC">
        <w:t xml:space="preserve">в стране </w:t>
      </w:r>
      <w:r w:rsidR="00CC578B">
        <w:t>будет женщина</w:t>
      </w:r>
      <w:r w:rsidR="00782FAE">
        <w:t xml:space="preserve">.  </w:t>
      </w:r>
      <w:r w:rsidR="00FF34DC">
        <w:t>Низк</w:t>
      </w:r>
      <w:r w:rsidR="003F494B">
        <w:t>ая</w:t>
      </w:r>
      <w:r w:rsidR="00FE7A48" w:rsidRPr="00FE7A48">
        <w:t xml:space="preserve"> </w:t>
      </w:r>
      <w:r w:rsidR="00FE7A48">
        <w:t>представлен</w:t>
      </w:r>
      <w:r w:rsidR="00FF34DC">
        <w:t>ность</w:t>
      </w:r>
      <w:r w:rsidR="00FE7A48" w:rsidRPr="00FE7A48">
        <w:t xml:space="preserve"> </w:t>
      </w:r>
      <w:r w:rsidR="00FE7A48">
        <w:t>женщин</w:t>
      </w:r>
      <w:r w:rsidR="00FE7A48" w:rsidRPr="00FE7A48">
        <w:t xml:space="preserve"> </w:t>
      </w:r>
      <w:r w:rsidR="00FE7A48">
        <w:t>в</w:t>
      </w:r>
      <w:r w:rsidR="00FE7A48" w:rsidRPr="00FE7A48">
        <w:t xml:space="preserve"> </w:t>
      </w:r>
      <w:r w:rsidR="00FE7A48">
        <w:t>политике</w:t>
      </w:r>
      <w:r w:rsidR="00FE7A48" w:rsidRPr="00FE7A48">
        <w:t xml:space="preserve"> </w:t>
      </w:r>
      <w:r w:rsidR="00FE7A48">
        <w:t>Камбоджи</w:t>
      </w:r>
      <w:r w:rsidR="00FE7A48" w:rsidRPr="00FE7A48">
        <w:t xml:space="preserve"> </w:t>
      </w:r>
      <w:r w:rsidR="003F494B">
        <w:t>во многом является упущением со стороны</w:t>
      </w:r>
      <w:r w:rsidR="00141794">
        <w:t xml:space="preserve"> самих</w:t>
      </w:r>
      <w:r w:rsidR="00FE7A48">
        <w:t xml:space="preserve"> политически</w:t>
      </w:r>
      <w:r w:rsidR="00141794">
        <w:t>х партий</w:t>
      </w:r>
      <w:r w:rsidR="00782FAE">
        <w:t xml:space="preserve">.  </w:t>
      </w:r>
      <w:r w:rsidR="00FE7A48">
        <w:t>До</w:t>
      </w:r>
      <w:r w:rsidR="00FE7A48" w:rsidRPr="00FE7A48">
        <w:t xml:space="preserve"> </w:t>
      </w:r>
      <w:r w:rsidR="00FE7A48">
        <w:t>выборов</w:t>
      </w:r>
      <w:r w:rsidR="00FE7A48" w:rsidRPr="00FE7A48">
        <w:t xml:space="preserve"> 1998</w:t>
      </w:r>
      <w:r w:rsidR="00782FAE">
        <w:t> </w:t>
      </w:r>
      <w:r w:rsidR="00FE7A48">
        <w:t>года</w:t>
      </w:r>
      <w:r w:rsidR="00FE7A48" w:rsidRPr="00FE7A48">
        <w:t xml:space="preserve"> </w:t>
      </w:r>
      <w:r w:rsidR="00141794">
        <w:t>м</w:t>
      </w:r>
      <w:r w:rsidR="00FE7A48">
        <w:t>инистром</w:t>
      </w:r>
      <w:r w:rsidR="00FE7A48" w:rsidRPr="00FE7A48">
        <w:t xml:space="preserve"> </w:t>
      </w:r>
      <w:r w:rsidR="00FE7A48">
        <w:t>по</w:t>
      </w:r>
      <w:r w:rsidR="00FE7A48" w:rsidRPr="00FE7A48">
        <w:t xml:space="preserve"> </w:t>
      </w:r>
      <w:r w:rsidR="00FE7A48">
        <w:t>делам</w:t>
      </w:r>
      <w:r w:rsidR="00FE7A48" w:rsidRPr="00FE7A48">
        <w:t xml:space="preserve"> </w:t>
      </w:r>
      <w:r w:rsidR="00141794">
        <w:t xml:space="preserve">женщин </w:t>
      </w:r>
      <w:r w:rsidR="00FE7A48">
        <w:t>всегда</w:t>
      </w:r>
      <w:r w:rsidR="00FE7A48" w:rsidRPr="00FE7A48">
        <w:t xml:space="preserve"> </w:t>
      </w:r>
      <w:r w:rsidR="00FE7A48">
        <w:t>был</w:t>
      </w:r>
      <w:r w:rsidR="00FE7A48" w:rsidRPr="00FE7A48">
        <w:t xml:space="preserve"> </w:t>
      </w:r>
      <w:r w:rsidR="00FE7A48">
        <w:t xml:space="preserve">мужчина, </w:t>
      </w:r>
      <w:r w:rsidR="000E5FCA">
        <w:t>теперь это не так</w:t>
      </w:r>
      <w:r w:rsidR="00782FAE">
        <w:t xml:space="preserve">.  </w:t>
      </w:r>
      <w:r w:rsidR="00FE7A48">
        <w:t>Ситуация</w:t>
      </w:r>
      <w:r w:rsidR="00FE7A48" w:rsidRPr="00C13A1B">
        <w:t xml:space="preserve"> </w:t>
      </w:r>
      <w:r w:rsidR="000E5FCA">
        <w:t>постепенно меняется</w:t>
      </w:r>
      <w:r w:rsidR="00FE7A48" w:rsidRPr="00C13A1B">
        <w:t xml:space="preserve"> </w:t>
      </w:r>
      <w:r w:rsidR="00FE7A48">
        <w:t>благодаря</w:t>
      </w:r>
      <w:r w:rsidR="00FE7A48" w:rsidRPr="00C13A1B">
        <w:t xml:space="preserve">, </w:t>
      </w:r>
      <w:r w:rsidR="00FE7A48">
        <w:t>в</w:t>
      </w:r>
      <w:r w:rsidR="00FE7A48" w:rsidRPr="00C13A1B">
        <w:t xml:space="preserve"> </w:t>
      </w:r>
      <w:r w:rsidR="00FE7A48">
        <w:t>частности</w:t>
      </w:r>
      <w:r w:rsidR="00FE7A48" w:rsidRPr="00C13A1B">
        <w:t xml:space="preserve">, </w:t>
      </w:r>
      <w:r w:rsidR="00C13A1B">
        <w:t>усилиям</w:t>
      </w:r>
      <w:r w:rsidR="00C13A1B" w:rsidRPr="00C13A1B">
        <w:t xml:space="preserve"> </w:t>
      </w:r>
      <w:r w:rsidR="00C13A1B">
        <w:t>Национальной</w:t>
      </w:r>
      <w:r w:rsidR="00C13A1B" w:rsidRPr="00C13A1B">
        <w:t xml:space="preserve"> </w:t>
      </w:r>
      <w:r w:rsidR="00C13A1B">
        <w:t>комиссии</w:t>
      </w:r>
      <w:r w:rsidR="00C13A1B" w:rsidRPr="00C13A1B">
        <w:t xml:space="preserve"> </w:t>
      </w:r>
      <w:r w:rsidR="00C13A1B">
        <w:t>по</w:t>
      </w:r>
      <w:r w:rsidR="00C13A1B" w:rsidRPr="00C13A1B">
        <w:t xml:space="preserve"> </w:t>
      </w:r>
      <w:r w:rsidR="00C13A1B">
        <w:t>правам</w:t>
      </w:r>
      <w:r w:rsidR="00C13A1B" w:rsidRPr="00C13A1B">
        <w:t xml:space="preserve"> </w:t>
      </w:r>
      <w:r w:rsidR="00C13A1B">
        <w:t>человека</w:t>
      </w:r>
      <w:r w:rsidR="00141794">
        <w:t xml:space="preserve">, стремящейся побудить </w:t>
      </w:r>
      <w:r w:rsidR="00C13A1B">
        <w:t>все политически</w:t>
      </w:r>
      <w:r w:rsidR="00141794">
        <w:t>е</w:t>
      </w:r>
      <w:r w:rsidR="00C13A1B">
        <w:t xml:space="preserve"> парти</w:t>
      </w:r>
      <w:r w:rsidR="00141794">
        <w:t>и</w:t>
      </w:r>
      <w:r w:rsidR="00C13A1B">
        <w:t xml:space="preserve"> </w:t>
      </w:r>
      <w:r w:rsidR="00141794">
        <w:t>вы</w:t>
      </w:r>
      <w:r w:rsidR="00C13A1B">
        <w:t xml:space="preserve">двигать </w:t>
      </w:r>
      <w:r w:rsidR="000E5FCA">
        <w:t xml:space="preserve">больше </w:t>
      </w:r>
      <w:r w:rsidR="00141794">
        <w:t xml:space="preserve">кандидатов из числа </w:t>
      </w:r>
      <w:r w:rsidR="00C13A1B">
        <w:t>женщин</w:t>
      </w:r>
      <w:r w:rsidR="00782FAE">
        <w:t xml:space="preserve">.  </w:t>
      </w:r>
      <w:r w:rsidR="00C13A1B">
        <w:t>Еще</w:t>
      </w:r>
      <w:r w:rsidR="00C13A1B" w:rsidRPr="00C13A1B">
        <w:t xml:space="preserve"> </w:t>
      </w:r>
      <w:r w:rsidR="00C13A1B">
        <w:t>одним</w:t>
      </w:r>
      <w:r w:rsidR="00C13A1B" w:rsidRPr="00C13A1B">
        <w:t xml:space="preserve"> </w:t>
      </w:r>
      <w:r w:rsidR="00141794">
        <w:t>примечательным</w:t>
      </w:r>
      <w:r w:rsidR="00C13A1B" w:rsidRPr="00C13A1B">
        <w:t xml:space="preserve"> </w:t>
      </w:r>
      <w:r w:rsidR="00C13A1B">
        <w:t>событием</w:t>
      </w:r>
      <w:r w:rsidR="00C13A1B" w:rsidRPr="00C13A1B">
        <w:t xml:space="preserve"> </w:t>
      </w:r>
      <w:r w:rsidR="00141794">
        <w:t>стало обещание вице-председателя</w:t>
      </w:r>
      <w:r w:rsidR="00C13A1B" w:rsidRPr="00C13A1B">
        <w:t xml:space="preserve"> </w:t>
      </w:r>
      <w:r w:rsidR="00141794">
        <w:t>Н</w:t>
      </w:r>
      <w:r w:rsidR="00C13A1B">
        <w:t>ародной</w:t>
      </w:r>
      <w:r w:rsidR="00C13A1B" w:rsidRPr="00C13A1B">
        <w:t xml:space="preserve"> </w:t>
      </w:r>
      <w:r w:rsidR="00C13A1B">
        <w:t>партии</w:t>
      </w:r>
      <w:r w:rsidR="00C13A1B" w:rsidRPr="00C13A1B">
        <w:t xml:space="preserve"> </w:t>
      </w:r>
      <w:r w:rsidR="00C13A1B">
        <w:t>Камбоджи</w:t>
      </w:r>
      <w:r w:rsidR="00141794">
        <w:t>, ч</w:t>
      </w:r>
      <w:r w:rsidR="00C13A1B">
        <w:t>то</w:t>
      </w:r>
      <w:r w:rsidR="00C13A1B" w:rsidRPr="00C13A1B">
        <w:t xml:space="preserve"> </w:t>
      </w:r>
      <w:r w:rsidR="00141794">
        <w:t>на предстоящих муниципальных выборах свыше</w:t>
      </w:r>
      <w:r w:rsidR="000E5FCA">
        <w:t xml:space="preserve"> </w:t>
      </w:r>
      <w:r w:rsidR="00C13A1B" w:rsidRPr="00C13A1B">
        <w:t xml:space="preserve">30 </w:t>
      </w:r>
      <w:r w:rsidR="00C13A1B">
        <w:t xml:space="preserve">процентов кандидатов </w:t>
      </w:r>
      <w:r w:rsidR="000E5FCA">
        <w:t>составят</w:t>
      </w:r>
      <w:r w:rsidR="00C13A1B">
        <w:t xml:space="preserve"> женщины</w:t>
      </w:r>
      <w:r w:rsidR="00782FAE">
        <w:t xml:space="preserve">.  </w:t>
      </w:r>
      <w:r w:rsidR="00C13A1B">
        <w:t>Начиная</w:t>
      </w:r>
      <w:r w:rsidR="00C13A1B" w:rsidRPr="00403E71">
        <w:t xml:space="preserve"> </w:t>
      </w:r>
      <w:r w:rsidR="00C13A1B">
        <w:t>с</w:t>
      </w:r>
      <w:r w:rsidR="00C13A1B" w:rsidRPr="00403E71">
        <w:t xml:space="preserve"> 1998 </w:t>
      </w:r>
      <w:r w:rsidR="00C13A1B">
        <w:t>года</w:t>
      </w:r>
      <w:r w:rsidR="00C13A1B" w:rsidRPr="00403E71">
        <w:t xml:space="preserve"> </w:t>
      </w:r>
      <w:r w:rsidR="00C13A1B">
        <w:t>муниципальны</w:t>
      </w:r>
      <w:r w:rsidR="00403E71">
        <w:t>м</w:t>
      </w:r>
      <w:r w:rsidR="00C13A1B" w:rsidRPr="00403E71">
        <w:t xml:space="preserve"> </w:t>
      </w:r>
      <w:r w:rsidR="00403E71">
        <w:t>советам</w:t>
      </w:r>
      <w:r w:rsidR="00403E71" w:rsidRPr="00403E71">
        <w:t xml:space="preserve"> </w:t>
      </w:r>
      <w:r w:rsidR="00403E71">
        <w:t>предоставл</w:t>
      </w:r>
      <w:r w:rsidR="00141794">
        <w:t>ены большие</w:t>
      </w:r>
      <w:r w:rsidR="00403E71" w:rsidRPr="00403E71">
        <w:t xml:space="preserve"> </w:t>
      </w:r>
      <w:r w:rsidR="00403E71">
        <w:t>полномочия</w:t>
      </w:r>
      <w:r w:rsidR="00403E71" w:rsidRPr="00403E71">
        <w:t xml:space="preserve"> </w:t>
      </w:r>
      <w:r w:rsidR="00141794">
        <w:t>в области самоуправления</w:t>
      </w:r>
      <w:r w:rsidR="00782FAE">
        <w:t xml:space="preserve">.  </w:t>
      </w:r>
      <w:r w:rsidR="00403E71">
        <w:t>Так</w:t>
      </w:r>
      <w:r w:rsidR="00403E71" w:rsidRPr="00403E71">
        <w:t xml:space="preserve"> </w:t>
      </w:r>
      <w:r w:rsidR="00403E71">
        <w:t>что</w:t>
      </w:r>
      <w:r w:rsidR="00403E71" w:rsidRPr="00403E71">
        <w:t xml:space="preserve"> </w:t>
      </w:r>
      <w:r w:rsidR="00403E71">
        <w:t>есть</w:t>
      </w:r>
      <w:r w:rsidR="00403E71" w:rsidRPr="00403E71">
        <w:t xml:space="preserve"> </w:t>
      </w:r>
      <w:r w:rsidR="00403E71">
        <w:t>надежда</w:t>
      </w:r>
      <w:r w:rsidR="00403E71" w:rsidRPr="00403E71">
        <w:t xml:space="preserve">, </w:t>
      </w:r>
      <w:r w:rsidR="00403E71">
        <w:t>что</w:t>
      </w:r>
      <w:r w:rsidR="00403E71" w:rsidRPr="00403E71">
        <w:t xml:space="preserve"> </w:t>
      </w:r>
      <w:r w:rsidR="00403E71">
        <w:t>в</w:t>
      </w:r>
      <w:r w:rsidR="00403E71" w:rsidRPr="00403E71">
        <w:t xml:space="preserve"> </w:t>
      </w:r>
      <w:r w:rsidR="00403E71">
        <w:t>будущем</w:t>
      </w:r>
      <w:r w:rsidR="00403E71" w:rsidRPr="00403E71">
        <w:t xml:space="preserve"> </w:t>
      </w:r>
      <w:r w:rsidR="00403E71">
        <w:t>женщины</w:t>
      </w:r>
      <w:r w:rsidR="00403E71" w:rsidRPr="00403E71">
        <w:t xml:space="preserve"> </w:t>
      </w:r>
      <w:r w:rsidR="00403E71">
        <w:t>будут</w:t>
      </w:r>
      <w:r w:rsidR="00403E71" w:rsidRPr="00403E71">
        <w:t xml:space="preserve"> </w:t>
      </w:r>
      <w:r w:rsidR="00141794">
        <w:t>играть более заметную роль</w:t>
      </w:r>
      <w:r w:rsidR="00403E71" w:rsidRPr="00403E71">
        <w:t xml:space="preserve"> </w:t>
      </w:r>
      <w:r w:rsidR="00403E71">
        <w:t>в</w:t>
      </w:r>
      <w:r w:rsidR="00403E71" w:rsidRPr="00403E71">
        <w:t xml:space="preserve"> </w:t>
      </w:r>
      <w:r w:rsidR="00403E71">
        <w:t>развитии</w:t>
      </w:r>
      <w:r w:rsidR="00403E71" w:rsidRPr="00403E71">
        <w:t xml:space="preserve"> </w:t>
      </w:r>
      <w:r w:rsidR="00403E71">
        <w:t>и</w:t>
      </w:r>
      <w:r w:rsidR="00403E71" w:rsidRPr="00403E71">
        <w:t xml:space="preserve"> </w:t>
      </w:r>
      <w:r w:rsidR="00403E71">
        <w:t>организации</w:t>
      </w:r>
      <w:r w:rsidR="00403E71" w:rsidRPr="00403E71">
        <w:t xml:space="preserve"> </w:t>
      </w:r>
      <w:r w:rsidR="00403E71">
        <w:t xml:space="preserve">своих </w:t>
      </w:r>
      <w:r w:rsidR="00141794">
        <w:t>общин</w:t>
      </w:r>
      <w:r w:rsidR="00403E71">
        <w:t>.</w:t>
      </w:r>
    </w:p>
    <w:p w:rsidR="00D9423E" w:rsidRPr="00403E71" w:rsidRDefault="00D9423E" w:rsidP="00F35A8C"/>
    <w:p w:rsidR="00D9423E" w:rsidRDefault="0074206D" w:rsidP="00F35A8C">
      <w:r>
        <w:t>13.</w:t>
      </w:r>
      <w:r>
        <w:tab/>
      </w:r>
      <w:r w:rsidR="00C93FEF">
        <w:t xml:space="preserve">Дополнительно поясняя озвученные ранее статистические данные о </w:t>
      </w:r>
      <w:r w:rsidR="006470C5">
        <w:t>занятости</w:t>
      </w:r>
      <w:r w:rsidR="006470C5" w:rsidRPr="006470C5">
        <w:t xml:space="preserve"> </w:t>
      </w:r>
      <w:r w:rsidR="006470C5">
        <w:t>и</w:t>
      </w:r>
      <w:r w:rsidR="006470C5" w:rsidRPr="006470C5">
        <w:t xml:space="preserve"> </w:t>
      </w:r>
      <w:r w:rsidR="00C93FEF">
        <w:t>расширении</w:t>
      </w:r>
      <w:r w:rsidR="006470C5" w:rsidRPr="006470C5">
        <w:t xml:space="preserve"> </w:t>
      </w:r>
      <w:r w:rsidR="006470C5">
        <w:t>возможностей</w:t>
      </w:r>
      <w:r w:rsidR="006470C5" w:rsidRPr="006470C5">
        <w:t xml:space="preserve"> </w:t>
      </w:r>
      <w:r w:rsidR="00C93FEF">
        <w:t xml:space="preserve">женщин в области </w:t>
      </w:r>
      <w:r w:rsidR="006470C5">
        <w:t>трудоустройств</w:t>
      </w:r>
      <w:r>
        <w:t>а</w:t>
      </w:r>
      <w:r w:rsidR="006470C5" w:rsidRPr="006470C5">
        <w:t xml:space="preserve">, </w:t>
      </w:r>
      <w:r w:rsidR="006470C5">
        <w:t>он</w:t>
      </w:r>
      <w:r w:rsidR="006470C5" w:rsidRPr="006470C5">
        <w:t xml:space="preserve"> </w:t>
      </w:r>
      <w:r w:rsidR="006470C5">
        <w:t>отмечает</w:t>
      </w:r>
      <w:r w:rsidR="006470C5" w:rsidRPr="006470C5">
        <w:t xml:space="preserve">, </w:t>
      </w:r>
      <w:r w:rsidR="006470C5">
        <w:t>что</w:t>
      </w:r>
      <w:r w:rsidR="006470C5" w:rsidRPr="006470C5">
        <w:t xml:space="preserve"> </w:t>
      </w:r>
      <w:r w:rsidR="006470C5">
        <w:t>за</w:t>
      </w:r>
      <w:r w:rsidR="006470C5" w:rsidRPr="006470C5">
        <w:t xml:space="preserve"> </w:t>
      </w:r>
      <w:r w:rsidR="006470C5">
        <w:t>последние</w:t>
      </w:r>
      <w:r w:rsidR="006470C5" w:rsidRPr="006470C5">
        <w:t xml:space="preserve"> </w:t>
      </w:r>
      <w:r w:rsidR="006470C5">
        <w:t>три</w:t>
      </w:r>
      <w:r w:rsidR="006470C5" w:rsidRPr="006470C5">
        <w:t xml:space="preserve"> </w:t>
      </w:r>
      <w:r w:rsidR="006470C5">
        <w:t>года</w:t>
      </w:r>
      <w:r w:rsidR="006470C5" w:rsidRPr="006470C5">
        <w:t xml:space="preserve"> </w:t>
      </w:r>
      <w:r w:rsidR="006470C5">
        <w:t>в Камбодже открылось более 100 новых текстильных фабрик</w:t>
      </w:r>
      <w:r w:rsidR="00782FAE">
        <w:t xml:space="preserve">.  </w:t>
      </w:r>
      <w:r w:rsidR="006470C5">
        <w:t>В</w:t>
      </w:r>
      <w:r w:rsidR="00782FAE">
        <w:t> </w:t>
      </w:r>
      <w:r w:rsidR="006470C5">
        <w:t>среднем, более 80 процентов работников фабрик – женщины с минимальным образованием или совсем без образования</w:t>
      </w:r>
      <w:r w:rsidR="00782FAE">
        <w:t xml:space="preserve">.  </w:t>
      </w:r>
      <w:r w:rsidR="009779DF">
        <w:t>С его точки зрения</w:t>
      </w:r>
      <w:r w:rsidR="006470C5" w:rsidRPr="006470C5">
        <w:t xml:space="preserve">, </w:t>
      </w:r>
      <w:r w:rsidR="00C93FEF">
        <w:t>все-таки</w:t>
      </w:r>
      <w:r w:rsidR="006470C5" w:rsidRPr="006470C5">
        <w:t xml:space="preserve"> </w:t>
      </w:r>
      <w:r w:rsidR="006470C5">
        <w:t>лучше</w:t>
      </w:r>
      <w:r w:rsidR="006470C5" w:rsidRPr="006470C5">
        <w:t xml:space="preserve">, </w:t>
      </w:r>
      <w:r w:rsidR="00C93FEF">
        <w:t>когда</w:t>
      </w:r>
      <w:r w:rsidR="006470C5" w:rsidRPr="006470C5">
        <w:t xml:space="preserve"> </w:t>
      </w:r>
      <w:r w:rsidR="006470C5">
        <w:t>молодые</w:t>
      </w:r>
      <w:r w:rsidR="006470C5" w:rsidRPr="006470C5">
        <w:t xml:space="preserve"> </w:t>
      </w:r>
      <w:r w:rsidR="006470C5">
        <w:t>женщины</w:t>
      </w:r>
      <w:r w:rsidR="006470C5" w:rsidRPr="006470C5">
        <w:t xml:space="preserve"> </w:t>
      </w:r>
      <w:r w:rsidR="00C93FEF">
        <w:t>без</w:t>
      </w:r>
      <w:r w:rsidR="006470C5" w:rsidRPr="006470C5">
        <w:t xml:space="preserve"> </w:t>
      </w:r>
      <w:r w:rsidR="006470C5">
        <w:t>образовани</w:t>
      </w:r>
      <w:r w:rsidR="00C93FEF">
        <w:t>я</w:t>
      </w:r>
      <w:r w:rsidR="006470C5" w:rsidRPr="006470C5">
        <w:t xml:space="preserve"> </w:t>
      </w:r>
      <w:r w:rsidR="006470C5">
        <w:t>из</w:t>
      </w:r>
      <w:r w:rsidR="006470C5" w:rsidRPr="006470C5">
        <w:t xml:space="preserve"> </w:t>
      </w:r>
      <w:r w:rsidR="00C93FEF">
        <w:t>сельской</w:t>
      </w:r>
      <w:r w:rsidR="006470C5" w:rsidRPr="006470C5">
        <w:t xml:space="preserve"> </w:t>
      </w:r>
      <w:r w:rsidR="006470C5">
        <w:t>местности</w:t>
      </w:r>
      <w:r w:rsidR="006470C5" w:rsidRPr="006470C5">
        <w:t xml:space="preserve"> </w:t>
      </w:r>
      <w:r w:rsidR="00C93FEF">
        <w:t>могут найти себе</w:t>
      </w:r>
      <w:r w:rsidR="006470C5" w:rsidRPr="006470C5">
        <w:t xml:space="preserve"> </w:t>
      </w:r>
      <w:r w:rsidR="006470C5">
        <w:t>работу</w:t>
      </w:r>
      <w:r w:rsidR="006470C5" w:rsidRPr="006470C5">
        <w:t xml:space="preserve"> </w:t>
      </w:r>
      <w:r w:rsidR="006470C5">
        <w:t>в</w:t>
      </w:r>
      <w:r w:rsidR="006470C5" w:rsidRPr="006470C5">
        <w:t xml:space="preserve"> </w:t>
      </w:r>
      <w:r w:rsidR="006470C5">
        <w:t>больших</w:t>
      </w:r>
      <w:r w:rsidR="006470C5" w:rsidRPr="006470C5">
        <w:t xml:space="preserve"> </w:t>
      </w:r>
      <w:r w:rsidR="006470C5">
        <w:t>городах и</w:t>
      </w:r>
      <w:r w:rsidR="009779DF">
        <w:t>,</w:t>
      </w:r>
      <w:r w:rsidR="006470C5">
        <w:t xml:space="preserve"> таким образом</w:t>
      </w:r>
      <w:r w:rsidR="009779DF">
        <w:t>,</w:t>
      </w:r>
      <w:r w:rsidR="006470C5">
        <w:t xml:space="preserve"> </w:t>
      </w:r>
      <w:r w:rsidR="00C93FEF">
        <w:t xml:space="preserve">могут </w:t>
      </w:r>
      <w:r w:rsidR="006470C5">
        <w:t>помога</w:t>
      </w:r>
      <w:r w:rsidR="00C93FEF">
        <w:t>ть</w:t>
      </w:r>
      <w:r w:rsidR="006470C5">
        <w:t xml:space="preserve"> своим семьям, чем </w:t>
      </w:r>
      <w:r w:rsidR="00C93FEF">
        <w:t>когда их втягивают в</w:t>
      </w:r>
      <w:r w:rsidR="00671C74">
        <w:t xml:space="preserve"> проституци</w:t>
      </w:r>
      <w:r w:rsidR="00C93FEF">
        <w:t>ю</w:t>
      </w:r>
      <w:r w:rsidR="00782FAE">
        <w:t xml:space="preserve">.  </w:t>
      </w:r>
      <w:r w:rsidR="00671C74">
        <w:t>Не</w:t>
      </w:r>
      <w:r w:rsidR="00671C74" w:rsidRPr="00671C74">
        <w:t xml:space="preserve"> </w:t>
      </w:r>
      <w:r w:rsidR="00C93FEF">
        <w:t>соответствуют действительности утверждения о том</w:t>
      </w:r>
      <w:r w:rsidR="00671C74" w:rsidRPr="00671C74">
        <w:t xml:space="preserve">, </w:t>
      </w:r>
      <w:r w:rsidR="00671C74">
        <w:t>что</w:t>
      </w:r>
      <w:r w:rsidR="00671C74" w:rsidRPr="00671C74">
        <w:t xml:space="preserve"> </w:t>
      </w:r>
      <w:r w:rsidR="00671C74">
        <w:t>зарплата</w:t>
      </w:r>
      <w:r w:rsidR="00671C74" w:rsidRPr="00671C74">
        <w:t xml:space="preserve"> </w:t>
      </w:r>
      <w:r w:rsidR="00671C74">
        <w:t>женщин</w:t>
      </w:r>
      <w:r w:rsidR="00671C74" w:rsidRPr="00671C74">
        <w:t xml:space="preserve"> </w:t>
      </w:r>
      <w:r w:rsidR="00671C74">
        <w:t>ниже</w:t>
      </w:r>
      <w:r w:rsidR="00671C74" w:rsidRPr="00671C74">
        <w:t xml:space="preserve">, </w:t>
      </w:r>
      <w:r w:rsidR="00671C74">
        <w:t>чем</w:t>
      </w:r>
      <w:r w:rsidR="00671C74" w:rsidRPr="00671C74">
        <w:t xml:space="preserve"> </w:t>
      </w:r>
      <w:r w:rsidR="00671C74">
        <w:t>у</w:t>
      </w:r>
      <w:r w:rsidR="00671C74" w:rsidRPr="00671C74">
        <w:t xml:space="preserve"> </w:t>
      </w:r>
      <w:r w:rsidR="00671C74">
        <w:t>мужчин</w:t>
      </w:r>
      <w:r w:rsidR="00671C74" w:rsidRPr="00671C74">
        <w:t xml:space="preserve">: </w:t>
      </w:r>
      <w:r w:rsidR="00671C74">
        <w:t>им</w:t>
      </w:r>
      <w:r w:rsidR="00671C74" w:rsidRPr="00671C74">
        <w:t xml:space="preserve"> </w:t>
      </w:r>
      <w:r w:rsidR="00671C74">
        <w:t>платят</w:t>
      </w:r>
      <w:r w:rsidR="00671C74" w:rsidRPr="00671C74">
        <w:t xml:space="preserve"> </w:t>
      </w:r>
      <w:r w:rsidR="00671C74">
        <w:t>одинаково</w:t>
      </w:r>
      <w:r w:rsidR="00671C74" w:rsidRPr="00671C74">
        <w:t xml:space="preserve"> </w:t>
      </w:r>
      <w:r w:rsidR="00671C74">
        <w:t>за</w:t>
      </w:r>
      <w:r w:rsidR="00671C74" w:rsidRPr="00671C74">
        <w:t xml:space="preserve"> </w:t>
      </w:r>
      <w:r w:rsidR="00671C74">
        <w:t>одну</w:t>
      </w:r>
      <w:r w:rsidR="00671C74" w:rsidRPr="00671C74">
        <w:t xml:space="preserve"> </w:t>
      </w:r>
      <w:r w:rsidR="00671C74">
        <w:t>и</w:t>
      </w:r>
      <w:r w:rsidR="00671C74" w:rsidRPr="00671C74">
        <w:t xml:space="preserve"> </w:t>
      </w:r>
      <w:r w:rsidR="00671C74">
        <w:t>ту</w:t>
      </w:r>
      <w:r w:rsidR="00671C74" w:rsidRPr="00671C74">
        <w:t xml:space="preserve"> </w:t>
      </w:r>
      <w:r w:rsidR="00671C74">
        <w:t>же</w:t>
      </w:r>
      <w:r w:rsidR="00671C74" w:rsidRPr="00671C74">
        <w:t xml:space="preserve"> </w:t>
      </w:r>
      <w:r w:rsidR="00671C74">
        <w:t>работу</w:t>
      </w:r>
      <w:r w:rsidR="00782FAE">
        <w:t xml:space="preserve">.  </w:t>
      </w:r>
      <w:r w:rsidR="00671C74">
        <w:t>Комитет</w:t>
      </w:r>
      <w:r w:rsidR="00671C74" w:rsidRPr="00671C74">
        <w:t xml:space="preserve"> </w:t>
      </w:r>
      <w:r w:rsidR="00C93FEF">
        <w:t xml:space="preserve">может ознакомиться с </w:t>
      </w:r>
      <w:r w:rsidR="00671C74">
        <w:t>доклад</w:t>
      </w:r>
      <w:r w:rsidR="00C93FEF">
        <w:t>ом</w:t>
      </w:r>
      <w:r w:rsidR="00671C74" w:rsidRPr="00671C74">
        <w:t xml:space="preserve">, </w:t>
      </w:r>
      <w:r w:rsidR="00671C74">
        <w:t>недавно</w:t>
      </w:r>
      <w:r w:rsidR="00671C74" w:rsidRPr="00671C74">
        <w:t xml:space="preserve"> </w:t>
      </w:r>
      <w:r w:rsidR="00671C74">
        <w:t>подготовленны</w:t>
      </w:r>
      <w:r w:rsidR="00C93FEF">
        <w:t>м</w:t>
      </w:r>
      <w:r w:rsidR="00671C74" w:rsidRPr="00671C74">
        <w:t xml:space="preserve"> </w:t>
      </w:r>
      <w:r w:rsidR="00C93FEF">
        <w:t xml:space="preserve">Камбоджой </w:t>
      </w:r>
      <w:r>
        <w:t>по линии</w:t>
      </w:r>
      <w:r w:rsidR="00671C74" w:rsidRPr="00671C74">
        <w:t xml:space="preserve"> </w:t>
      </w:r>
      <w:r w:rsidR="00671C74">
        <w:t>Конвенци</w:t>
      </w:r>
      <w:r w:rsidR="00C93FEF">
        <w:t>и</w:t>
      </w:r>
      <w:r w:rsidR="00671C74" w:rsidRPr="00671C74">
        <w:t xml:space="preserve"> </w:t>
      </w:r>
      <w:r w:rsidR="00671C74">
        <w:t>Организации</w:t>
      </w:r>
      <w:r w:rsidR="00671C74" w:rsidRPr="00671C74">
        <w:t xml:space="preserve"> </w:t>
      </w:r>
      <w:r w:rsidR="00671C74">
        <w:t>Объединенных</w:t>
      </w:r>
      <w:r w:rsidR="00671C74" w:rsidRPr="00671C74">
        <w:t xml:space="preserve"> </w:t>
      </w:r>
      <w:r w:rsidR="00671C74">
        <w:t>Наций</w:t>
      </w:r>
      <w:r w:rsidR="00671C74" w:rsidRPr="00671C74">
        <w:t xml:space="preserve"> </w:t>
      </w:r>
      <w:r w:rsidR="00C93FEF">
        <w:t xml:space="preserve">о ликвидации </w:t>
      </w:r>
      <w:r w:rsidR="00671C74">
        <w:t>всех</w:t>
      </w:r>
      <w:r w:rsidR="00671C74" w:rsidRPr="00671C74">
        <w:t xml:space="preserve"> </w:t>
      </w:r>
      <w:r w:rsidR="00671C74">
        <w:t>форм</w:t>
      </w:r>
      <w:r w:rsidR="00671C74" w:rsidRPr="00671C74">
        <w:t xml:space="preserve"> </w:t>
      </w:r>
      <w:r w:rsidR="00671C74">
        <w:t>дискриминации</w:t>
      </w:r>
      <w:r w:rsidR="00671C74" w:rsidRPr="00671C74">
        <w:t xml:space="preserve"> </w:t>
      </w:r>
      <w:r w:rsidR="00C93FEF">
        <w:t>в</w:t>
      </w:r>
      <w:r w:rsidR="00782FAE">
        <w:t> </w:t>
      </w:r>
      <w:r w:rsidR="00C93FEF">
        <w:t>отношении</w:t>
      </w:r>
      <w:r w:rsidR="00671C74" w:rsidRPr="00671C74">
        <w:t xml:space="preserve"> </w:t>
      </w:r>
      <w:r w:rsidR="00671C74">
        <w:t>женщин</w:t>
      </w:r>
      <w:r w:rsidR="00671C74" w:rsidRPr="00671C74">
        <w:t xml:space="preserve">, </w:t>
      </w:r>
      <w:r w:rsidR="00C93FEF">
        <w:t>где содержится</w:t>
      </w:r>
      <w:r w:rsidR="00671C74" w:rsidRPr="00671C74">
        <w:t xml:space="preserve"> </w:t>
      </w:r>
      <w:r w:rsidR="00671C74">
        <w:t>более</w:t>
      </w:r>
      <w:r w:rsidR="00671C74" w:rsidRPr="00671C74">
        <w:t xml:space="preserve"> </w:t>
      </w:r>
      <w:r w:rsidR="00671C74">
        <w:t>подробн</w:t>
      </w:r>
      <w:r w:rsidR="00C93FEF">
        <w:t>ая</w:t>
      </w:r>
      <w:r w:rsidR="00671C74" w:rsidRPr="00671C74">
        <w:t xml:space="preserve"> </w:t>
      </w:r>
      <w:r w:rsidR="00671C74">
        <w:t>информаци</w:t>
      </w:r>
      <w:r w:rsidR="00C93FEF">
        <w:t>я</w:t>
      </w:r>
      <w:r w:rsidR="00671C74" w:rsidRPr="00671C74">
        <w:t xml:space="preserve"> </w:t>
      </w:r>
      <w:r w:rsidR="00671C74">
        <w:t>и</w:t>
      </w:r>
      <w:r w:rsidR="00671C74" w:rsidRPr="00671C74">
        <w:t xml:space="preserve"> </w:t>
      </w:r>
      <w:r w:rsidR="00671C74">
        <w:t>статистик</w:t>
      </w:r>
      <w:r w:rsidR="00C93FEF">
        <w:t>а, касающиеся</w:t>
      </w:r>
      <w:r w:rsidR="00671C74" w:rsidRPr="00671C74">
        <w:t xml:space="preserve"> </w:t>
      </w:r>
      <w:r w:rsidR="00671C74">
        <w:t>обще</w:t>
      </w:r>
      <w:r w:rsidR="00C93FEF">
        <w:t>го</w:t>
      </w:r>
      <w:r w:rsidR="00671C74">
        <w:t xml:space="preserve"> положени</w:t>
      </w:r>
      <w:r w:rsidR="00C93FEF">
        <w:t>я</w:t>
      </w:r>
      <w:r w:rsidR="00671C74">
        <w:t xml:space="preserve"> женщин в стране</w:t>
      </w:r>
      <w:r w:rsidR="00782FAE">
        <w:t xml:space="preserve">.  </w:t>
      </w:r>
    </w:p>
    <w:p w:rsidR="00671C74" w:rsidRPr="00671C74" w:rsidRDefault="00671C74" w:rsidP="00F35A8C"/>
    <w:p w:rsidR="00D9423E" w:rsidRDefault="0074206D" w:rsidP="00F35A8C">
      <w:r>
        <w:t>14.</w:t>
      </w:r>
      <w:r>
        <w:tab/>
      </w:r>
      <w:r w:rsidR="00741F8E">
        <w:t>Хотя</w:t>
      </w:r>
      <w:r w:rsidR="00741F8E" w:rsidRPr="00781830">
        <w:t xml:space="preserve"> </w:t>
      </w:r>
      <w:r w:rsidR="00741F8E">
        <w:t>статья</w:t>
      </w:r>
      <w:r w:rsidR="00741F8E" w:rsidRPr="00781830">
        <w:t xml:space="preserve"> 31 </w:t>
      </w:r>
      <w:r w:rsidR="00741F8E">
        <w:t>Конституции</w:t>
      </w:r>
      <w:r w:rsidR="00741F8E" w:rsidRPr="00781830">
        <w:t xml:space="preserve"> </w:t>
      </w:r>
      <w:r w:rsidR="00741F8E">
        <w:t>относится</w:t>
      </w:r>
      <w:r w:rsidR="00741F8E" w:rsidRPr="00781830">
        <w:t xml:space="preserve"> </w:t>
      </w:r>
      <w:r w:rsidR="00741F8E">
        <w:t>исключительно</w:t>
      </w:r>
      <w:r w:rsidR="00741F8E" w:rsidRPr="00781830">
        <w:t xml:space="preserve"> </w:t>
      </w:r>
      <w:r w:rsidR="00741F8E">
        <w:t>к</w:t>
      </w:r>
      <w:r w:rsidR="00741F8E" w:rsidRPr="00781830">
        <w:t xml:space="preserve"> </w:t>
      </w:r>
      <w:r w:rsidR="00781830">
        <w:t>кхмерским</w:t>
      </w:r>
      <w:r w:rsidR="00781830" w:rsidRPr="00781830">
        <w:t xml:space="preserve"> </w:t>
      </w:r>
      <w:r w:rsidR="00781830">
        <w:t>гражданам</w:t>
      </w:r>
      <w:r w:rsidR="00781830" w:rsidRPr="00781830">
        <w:t xml:space="preserve">, </w:t>
      </w:r>
      <w:r w:rsidR="00781830">
        <w:t>стоит</w:t>
      </w:r>
      <w:r w:rsidR="00781830" w:rsidRPr="00781830">
        <w:t xml:space="preserve"> </w:t>
      </w:r>
      <w:r w:rsidR="00781830">
        <w:t>отметить</w:t>
      </w:r>
      <w:r w:rsidR="00781830" w:rsidRPr="00781830">
        <w:t xml:space="preserve">, </w:t>
      </w:r>
      <w:r w:rsidR="00781830">
        <w:t>что</w:t>
      </w:r>
      <w:r w:rsidR="00781830" w:rsidRPr="00781830">
        <w:t xml:space="preserve"> </w:t>
      </w:r>
      <w:r w:rsidR="00781830">
        <w:t>ни</w:t>
      </w:r>
      <w:r w:rsidR="00781830" w:rsidRPr="00781830">
        <w:t xml:space="preserve"> </w:t>
      </w:r>
      <w:r w:rsidR="00781830">
        <w:t>в</w:t>
      </w:r>
      <w:r w:rsidR="00781830" w:rsidRPr="00781830">
        <w:t xml:space="preserve"> </w:t>
      </w:r>
      <w:r w:rsidR="00781830">
        <w:t>одной</w:t>
      </w:r>
      <w:r w:rsidR="00781830" w:rsidRPr="00781830">
        <w:t xml:space="preserve"> </w:t>
      </w:r>
      <w:r w:rsidR="00781830">
        <w:t>статье</w:t>
      </w:r>
      <w:r w:rsidR="00781830" w:rsidRPr="00781830">
        <w:t xml:space="preserve"> </w:t>
      </w:r>
      <w:r w:rsidR="00781830">
        <w:t>Конституции</w:t>
      </w:r>
      <w:r w:rsidR="00781830" w:rsidRPr="00781830">
        <w:t xml:space="preserve"> </w:t>
      </w:r>
      <w:r w:rsidR="00781830">
        <w:t>нет</w:t>
      </w:r>
      <w:r w:rsidR="00781830" w:rsidRPr="00781830">
        <w:t xml:space="preserve"> </w:t>
      </w:r>
      <w:r w:rsidR="003D760E">
        <w:t>каких-либо указаний на то</w:t>
      </w:r>
      <w:r w:rsidR="00781830" w:rsidRPr="00781830">
        <w:t xml:space="preserve">, </w:t>
      </w:r>
      <w:r w:rsidR="00781830">
        <w:t>что</w:t>
      </w:r>
      <w:r w:rsidR="00781830" w:rsidRPr="00781830">
        <w:t xml:space="preserve"> </w:t>
      </w:r>
      <w:r w:rsidR="00781830">
        <w:t>некхмерские</w:t>
      </w:r>
      <w:r w:rsidR="00781830" w:rsidRPr="00781830">
        <w:t xml:space="preserve"> </w:t>
      </w:r>
      <w:r w:rsidR="00781830">
        <w:t>граждане не обладают правом равенства перед законом</w:t>
      </w:r>
      <w:r w:rsidR="00782FAE">
        <w:t xml:space="preserve">.  </w:t>
      </w:r>
      <w:r w:rsidR="00781830">
        <w:t>На практике любое лицо, объявля</w:t>
      </w:r>
      <w:r w:rsidR="009779DF">
        <w:t>ющее</w:t>
      </w:r>
      <w:r w:rsidR="00781830">
        <w:t xml:space="preserve"> себя пострадавшим от насилия, </w:t>
      </w:r>
      <w:r w:rsidR="003D760E">
        <w:t>может обратиться</w:t>
      </w:r>
      <w:r w:rsidR="00781830">
        <w:t xml:space="preserve"> в суд</w:t>
      </w:r>
      <w:r w:rsidR="00782FAE">
        <w:t xml:space="preserve">.  </w:t>
      </w:r>
      <w:r w:rsidR="00781830">
        <w:t>Однако</w:t>
      </w:r>
      <w:r w:rsidR="00781830" w:rsidRPr="00781830">
        <w:t xml:space="preserve"> </w:t>
      </w:r>
      <w:r w:rsidR="009779DF">
        <w:t xml:space="preserve">у </w:t>
      </w:r>
      <w:r w:rsidR="00781830">
        <w:t>некхмеров</w:t>
      </w:r>
      <w:r w:rsidR="00781830" w:rsidRPr="00781830">
        <w:t xml:space="preserve"> </w:t>
      </w:r>
      <w:r w:rsidR="00781830">
        <w:t>есть</w:t>
      </w:r>
      <w:r w:rsidR="00781830" w:rsidRPr="00781830">
        <w:t xml:space="preserve"> </w:t>
      </w:r>
      <w:r w:rsidR="00781830">
        <w:t>другие</w:t>
      </w:r>
      <w:r w:rsidR="00781830" w:rsidRPr="00781830">
        <w:t xml:space="preserve"> </w:t>
      </w:r>
      <w:r w:rsidR="00781830">
        <w:t>огра</w:t>
      </w:r>
      <w:r w:rsidR="009779DF">
        <w:t>н</w:t>
      </w:r>
      <w:r w:rsidR="00781830">
        <w:t>ичения</w:t>
      </w:r>
      <w:r w:rsidR="00781830" w:rsidRPr="00781830">
        <w:t xml:space="preserve">: </w:t>
      </w:r>
      <w:r w:rsidR="00781830">
        <w:t>они</w:t>
      </w:r>
      <w:r w:rsidR="00781830" w:rsidRPr="00781830">
        <w:t xml:space="preserve"> </w:t>
      </w:r>
      <w:r w:rsidR="00781830">
        <w:t>не</w:t>
      </w:r>
      <w:r w:rsidR="00781830" w:rsidRPr="00781830">
        <w:t xml:space="preserve"> </w:t>
      </w:r>
      <w:r w:rsidR="00781830">
        <w:t>имеют</w:t>
      </w:r>
      <w:r w:rsidR="00781830" w:rsidRPr="00781830">
        <w:t xml:space="preserve"> </w:t>
      </w:r>
      <w:r w:rsidR="00781830">
        <w:t>право</w:t>
      </w:r>
      <w:r w:rsidR="00781830" w:rsidRPr="00781830">
        <w:t xml:space="preserve"> </w:t>
      </w:r>
      <w:r w:rsidR="00781830">
        <w:t>покупать</w:t>
      </w:r>
      <w:r w:rsidR="00781830" w:rsidRPr="00781830">
        <w:t xml:space="preserve"> </w:t>
      </w:r>
      <w:r w:rsidR="00781830">
        <w:t>землю</w:t>
      </w:r>
      <w:r w:rsidR="00781830" w:rsidRPr="00781830">
        <w:t xml:space="preserve"> </w:t>
      </w:r>
      <w:r w:rsidR="00781830">
        <w:t>или</w:t>
      </w:r>
      <w:r w:rsidR="00781830" w:rsidRPr="00781830">
        <w:t xml:space="preserve"> </w:t>
      </w:r>
      <w:r w:rsidR="00781830">
        <w:t>недвижимость в Камбодже</w:t>
      </w:r>
      <w:r w:rsidR="00782FAE">
        <w:t xml:space="preserve">.  </w:t>
      </w:r>
      <w:r w:rsidR="008A21B3">
        <w:t>Возможно</w:t>
      </w:r>
      <w:r w:rsidR="003D760E">
        <w:t>, с точки зрения</w:t>
      </w:r>
      <w:r w:rsidR="008A21B3">
        <w:t xml:space="preserve"> Комитета, это </w:t>
      </w:r>
      <w:r w:rsidR="003D760E">
        <w:t>равносильно</w:t>
      </w:r>
      <w:r w:rsidR="008A21B3">
        <w:t xml:space="preserve"> дискриминации</w:t>
      </w:r>
      <w:r w:rsidR="00782FAE">
        <w:t xml:space="preserve">.  </w:t>
      </w:r>
      <w:r w:rsidR="008A21B3">
        <w:t>В любом случае он до</w:t>
      </w:r>
      <w:r w:rsidR="003D760E">
        <w:t>ведет до сведения</w:t>
      </w:r>
      <w:r w:rsidR="008A21B3">
        <w:t xml:space="preserve"> Конституционно</w:t>
      </w:r>
      <w:r w:rsidR="003D760E">
        <w:t>го</w:t>
      </w:r>
      <w:r w:rsidR="008A21B3">
        <w:t xml:space="preserve"> совет</w:t>
      </w:r>
      <w:r w:rsidR="003D760E">
        <w:t>а</w:t>
      </w:r>
      <w:r w:rsidR="008A21B3">
        <w:t xml:space="preserve"> мнение Комитета о необходимости </w:t>
      </w:r>
      <w:r>
        <w:t xml:space="preserve">включения </w:t>
      </w:r>
      <w:r w:rsidR="008A21B3">
        <w:t>в Конституци</w:t>
      </w:r>
      <w:r>
        <w:t>ю</w:t>
      </w:r>
      <w:r w:rsidR="003D760E" w:rsidRPr="003D760E">
        <w:t xml:space="preserve"> </w:t>
      </w:r>
      <w:r w:rsidR="003D760E">
        <w:t>статьи</w:t>
      </w:r>
      <w:r w:rsidR="008A21B3">
        <w:t xml:space="preserve">, которая гарантировала бы </w:t>
      </w:r>
      <w:r w:rsidR="003D760E">
        <w:t xml:space="preserve">всем в Камбодже равенство </w:t>
      </w:r>
      <w:r w:rsidR="008A21B3">
        <w:t>перед законом</w:t>
      </w:r>
      <w:r w:rsidR="003D760E">
        <w:t>.</w:t>
      </w:r>
    </w:p>
    <w:p w:rsidR="008A21B3" w:rsidRPr="008C2A9E" w:rsidRDefault="008A21B3" w:rsidP="00F35A8C"/>
    <w:p w:rsidR="003A6D7B" w:rsidRDefault="007D05C9" w:rsidP="00F35A8C">
      <w:r>
        <w:t>15.</w:t>
      </w:r>
      <w:r>
        <w:tab/>
      </w:r>
      <w:r w:rsidR="00840C5B">
        <w:t>Его</w:t>
      </w:r>
      <w:r w:rsidR="00840C5B" w:rsidRPr="00840C5B">
        <w:t xml:space="preserve"> </w:t>
      </w:r>
      <w:r w:rsidR="00840C5B">
        <w:t>правительство</w:t>
      </w:r>
      <w:r w:rsidR="00840C5B" w:rsidRPr="00840C5B">
        <w:t xml:space="preserve"> </w:t>
      </w:r>
      <w:r w:rsidR="00840C5B">
        <w:t>предпринимает</w:t>
      </w:r>
      <w:r w:rsidR="00840C5B" w:rsidRPr="00840C5B">
        <w:t xml:space="preserve"> </w:t>
      </w:r>
      <w:r w:rsidR="00840C5B">
        <w:t>шаги</w:t>
      </w:r>
      <w:r w:rsidR="00840C5B" w:rsidRPr="00840C5B">
        <w:t xml:space="preserve"> </w:t>
      </w:r>
      <w:r w:rsidR="006E59C3">
        <w:t>по</w:t>
      </w:r>
      <w:r w:rsidR="00840C5B" w:rsidRPr="00840C5B">
        <w:t xml:space="preserve"> </w:t>
      </w:r>
      <w:r w:rsidR="00840C5B">
        <w:t>укреплени</w:t>
      </w:r>
      <w:r w:rsidR="006E59C3">
        <w:t>ю</w:t>
      </w:r>
      <w:r w:rsidR="00840C5B" w:rsidRPr="00840C5B">
        <w:t xml:space="preserve"> </w:t>
      </w:r>
      <w:r w:rsidR="00E03636">
        <w:t>судебной</w:t>
      </w:r>
      <w:r w:rsidR="00840C5B" w:rsidRPr="00840C5B">
        <w:t xml:space="preserve"> </w:t>
      </w:r>
      <w:r w:rsidR="00840C5B">
        <w:t>системы</w:t>
      </w:r>
      <w:r w:rsidR="00840C5B" w:rsidRPr="00840C5B">
        <w:t xml:space="preserve">, </w:t>
      </w:r>
      <w:r w:rsidR="00E03636">
        <w:t xml:space="preserve">в первую очередь пытаясь </w:t>
      </w:r>
      <w:r w:rsidR="00840C5B">
        <w:t>решить</w:t>
      </w:r>
      <w:r w:rsidR="00840C5B" w:rsidRPr="00840C5B">
        <w:t xml:space="preserve"> </w:t>
      </w:r>
      <w:r w:rsidR="00840C5B">
        <w:t>проблему</w:t>
      </w:r>
      <w:r w:rsidR="00840C5B" w:rsidRPr="00840C5B">
        <w:t xml:space="preserve"> </w:t>
      </w:r>
      <w:r w:rsidR="00840C5B">
        <w:t>нехватки</w:t>
      </w:r>
      <w:r w:rsidR="00840C5B" w:rsidRPr="00840C5B">
        <w:t xml:space="preserve"> </w:t>
      </w:r>
      <w:r w:rsidR="00840C5B">
        <w:t>судей</w:t>
      </w:r>
      <w:r w:rsidR="006E59C3">
        <w:t>,</w:t>
      </w:r>
      <w:r w:rsidR="00776D5E" w:rsidRPr="00840C5B">
        <w:t xml:space="preserve"> </w:t>
      </w:r>
      <w:r w:rsidR="006E59C3">
        <w:t>на</w:t>
      </w:r>
      <w:r w:rsidR="006E59C3" w:rsidRPr="00840C5B">
        <w:t xml:space="preserve"> </w:t>
      </w:r>
      <w:r w:rsidR="006E59C3">
        <w:t>которую</w:t>
      </w:r>
      <w:r w:rsidR="006E59C3" w:rsidRPr="00840C5B">
        <w:t xml:space="preserve"> </w:t>
      </w:r>
      <w:r w:rsidR="006E59C3">
        <w:t>обратил</w:t>
      </w:r>
      <w:r w:rsidR="006E59C3" w:rsidRPr="00840C5B">
        <w:t xml:space="preserve"> </w:t>
      </w:r>
      <w:r w:rsidR="006E59C3">
        <w:t>внимание</w:t>
      </w:r>
      <w:r w:rsidR="006E59C3" w:rsidRPr="00840C5B">
        <w:t xml:space="preserve"> </w:t>
      </w:r>
      <w:r w:rsidR="006E59C3">
        <w:t>Комитет</w:t>
      </w:r>
      <w:r w:rsidR="00782FAE">
        <w:t xml:space="preserve">.  </w:t>
      </w:r>
      <w:r w:rsidR="00840C5B">
        <w:t>Предпринимаются</w:t>
      </w:r>
      <w:r w:rsidR="00840C5B" w:rsidRPr="003F2C64">
        <w:t xml:space="preserve"> </w:t>
      </w:r>
      <w:r w:rsidR="00840C5B">
        <w:t>попытки</w:t>
      </w:r>
      <w:r w:rsidR="00840C5B" w:rsidRPr="003F2C64">
        <w:t xml:space="preserve"> </w:t>
      </w:r>
      <w:r w:rsidR="00840C5B">
        <w:t>подготовить</w:t>
      </w:r>
      <w:r w:rsidR="00840C5B" w:rsidRPr="003F2C64">
        <w:t xml:space="preserve"> </w:t>
      </w:r>
      <w:r w:rsidR="00840C5B">
        <w:t>больше</w:t>
      </w:r>
      <w:r w:rsidR="00840C5B" w:rsidRPr="003F2C64">
        <w:t xml:space="preserve"> </w:t>
      </w:r>
      <w:r w:rsidR="00840C5B">
        <w:t>судей</w:t>
      </w:r>
      <w:r w:rsidR="003F2C64" w:rsidRPr="003F2C64">
        <w:t xml:space="preserve">, </w:t>
      </w:r>
      <w:r w:rsidR="003F2C64">
        <w:t>но</w:t>
      </w:r>
      <w:r w:rsidR="003F2C64" w:rsidRPr="003F2C64">
        <w:t xml:space="preserve"> </w:t>
      </w:r>
      <w:r w:rsidR="003F2C64">
        <w:t>пройдет</w:t>
      </w:r>
      <w:r w:rsidR="003F2C64" w:rsidRPr="003F2C64">
        <w:t xml:space="preserve"> </w:t>
      </w:r>
      <w:r w:rsidR="003F2C64">
        <w:t>время</w:t>
      </w:r>
      <w:r w:rsidR="003F2C64" w:rsidRPr="003F2C64">
        <w:t xml:space="preserve">, </w:t>
      </w:r>
      <w:r w:rsidR="00E03636">
        <w:t>прежде чем</w:t>
      </w:r>
      <w:r w:rsidR="003F2C64" w:rsidRPr="003F2C64">
        <w:t xml:space="preserve"> </w:t>
      </w:r>
      <w:r w:rsidR="003F2C64">
        <w:t>результат</w:t>
      </w:r>
      <w:r w:rsidR="003F2C64" w:rsidRPr="003F2C64">
        <w:t xml:space="preserve"> </w:t>
      </w:r>
      <w:r w:rsidR="006E59C3">
        <w:t>даст о себе знать</w:t>
      </w:r>
      <w:r w:rsidR="003F2C64">
        <w:t xml:space="preserve">, </w:t>
      </w:r>
      <w:r w:rsidR="006E59C3">
        <w:t xml:space="preserve">и </w:t>
      </w:r>
      <w:r w:rsidR="003F2C64">
        <w:t>не в самую последнюю очередь, по</w:t>
      </w:r>
      <w:r w:rsidR="006E59C3">
        <w:t>тому что нужно</w:t>
      </w:r>
      <w:r w:rsidR="003F2C64">
        <w:t xml:space="preserve"> много лет учебы</w:t>
      </w:r>
      <w:r w:rsidR="006E59C3">
        <w:t xml:space="preserve"> для</w:t>
      </w:r>
      <w:r w:rsidR="003F2C64">
        <w:t xml:space="preserve"> овладе</w:t>
      </w:r>
      <w:r w:rsidR="006E59C3">
        <w:t>ния</w:t>
      </w:r>
      <w:r w:rsidR="003F2C64">
        <w:t xml:space="preserve"> </w:t>
      </w:r>
      <w:r w:rsidR="00E03636">
        <w:t xml:space="preserve">этой </w:t>
      </w:r>
      <w:r w:rsidR="003F2C64">
        <w:t>профессией</w:t>
      </w:r>
      <w:r w:rsidR="00782FAE">
        <w:t xml:space="preserve">.  </w:t>
      </w:r>
      <w:r w:rsidR="006E59C3">
        <w:t>Кроме</w:t>
      </w:r>
      <w:r w:rsidR="003F2C64" w:rsidRPr="003F2C64">
        <w:t xml:space="preserve"> </w:t>
      </w:r>
      <w:r w:rsidR="003F2C64">
        <w:t>того</w:t>
      </w:r>
      <w:r w:rsidR="003F2C64" w:rsidRPr="003F2C64">
        <w:t xml:space="preserve">, </w:t>
      </w:r>
      <w:r w:rsidR="003F2C64">
        <w:t>не</w:t>
      </w:r>
      <w:r w:rsidR="003F2C64" w:rsidRPr="003F2C64">
        <w:t xml:space="preserve"> </w:t>
      </w:r>
      <w:r w:rsidR="003F2C64">
        <w:t>хватает</w:t>
      </w:r>
      <w:r w:rsidR="003F2C64" w:rsidRPr="003F2C64">
        <w:t xml:space="preserve"> </w:t>
      </w:r>
      <w:r w:rsidR="003F2C64">
        <w:t>квалифицированных</w:t>
      </w:r>
      <w:r w:rsidR="003F2C64" w:rsidRPr="003F2C64">
        <w:t xml:space="preserve"> </w:t>
      </w:r>
      <w:r w:rsidR="003F2C64">
        <w:t>адвокатов</w:t>
      </w:r>
      <w:r w:rsidR="003F2C64" w:rsidRPr="003F2C64">
        <w:t xml:space="preserve">, </w:t>
      </w:r>
      <w:r w:rsidR="003F2C64">
        <w:t>что</w:t>
      </w:r>
      <w:r w:rsidR="003F2C64" w:rsidRPr="003F2C64">
        <w:t xml:space="preserve"> </w:t>
      </w:r>
      <w:r w:rsidR="003F2C64">
        <w:t>создает</w:t>
      </w:r>
      <w:r w:rsidR="003F2C64" w:rsidRPr="003F2C64">
        <w:t xml:space="preserve"> </w:t>
      </w:r>
      <w:r w:rsidR="003F2C64">
        <w:t>особую</w:t>
      </w:r>
      <w:r w:rsidR="003F2C64" w:rsidRPr="003F2C64">
        <w:t xml:space="preserve"> </w:t>
      </w:r>
      <w:r w:rsidR="003F2C64">
        <w:t>проблему</w:t>
      </w:r>
      <w:r w:rsidR="003F2C64" w:rsidRPr="003F2C64">
        <w:t xml:space="preserve">, </w:t>
      </w:r>
      <w:r w:rsidR="003F2C64">
        <w:t>так</w:t>
      </w:r>
      <w:r w:rsidR="003F2C64" w:rsidRPr="003F2C64">
        <w:t xml:space="preserve"> </w:t>
      </w:r>
      <w:r w:rsidR="003F2C64">
        <w:t>как</w:t>
      </w:r>
      <w:r w:rsidR="003F2C64" w:rsidRPr="003F2C64">
        <w:t xml:space="preserve"> </w:t>
      </w:r>
      <w:r w:rsidR="003F2C64">
        <w:t>в</w:t>
      </w:r>
      <w:r w:rsidR="003F2C64" w:rsidRPr="003F2C64">
        <w:t xml:space="preserve"> </w:t>
      </w:r>
      <w:r w:rsidR="003F2C64">
        <w:t>соответствии</w:t>
      </w:r>
      <w:r w:rsidR="003F2C64" w:rsidRPr="003F2C64">
        <w:t xml:space="preserve"> </w:t>
      </w:r>
      <w:r w:rsidR="003F2C64">
        <w:t>с</w:t>
      </w:r>
      <w:r w:rsidR="003F2C64" w:rsidRPr="003F2C64">
        <w:t xml:space="preserve"> </w:t>
      </w:r>
      <w:r w:rsidR="003F2C64">
        <w:t>законодательством</w:t>
      </w:r>
      <w:r w:rsidR="003F2C64" w:rsidRPr="003F2C64">
        <w:t xml:space="preserve"> </w:t>
      </w:r>
      <w:r w:rsidR="003F2C64">
        <w:t>Камбоджи</w:t>
      </w:r>
      <w:r w:rsidR="003F2C64" w:rsidRPr="003F2C64">
        <w:t xml:space="preserve"> </w:t>
      </w:r>
      <w:r w:rsidR="003F2C64">
        <w:t>обвиняемый</w:t>
      </w:r>
      <w:r w:rsidR="003F2C64" w:rsidRPr="003F2C64">
        <w:t xml:space="preserve"> </w:t>
      </w:r>
      <w:r w:rsidR="003F2C64">
        <w:t xml:space="preserve">обязан иметь </w:t>
      </w:r>
      <w:r w:rsidR="006E59C3">
        <w:t>защитника</w:t>
      </w:r>
      <w:r w:rsidR="003F2C64">
        <w:t xml:space="preserve"> </w:t>
      </w:r>
      <w:r>
        <w:t xml:space="preserve">в </w:t>
      </w:r>
      <w:r w:rsidR="003F2C64">
        <w:t>суд</w:t>
      </w:r>
      <w:r>
        <w:t>е</w:t>
      </w:r>
      <w:r w:rsidR="00782FAE">
        <w:t xml:space="preserve">.  </w:t>
      </w:r>
      <w:r w:rsidR="003A6D7B">
        <w:t>Одн</w:t>
      </w:r>
      <w:r w:rsidR="00E03636">
        <w:t xml:space="preserve">им </w:t>
      </w:r>
      <w:r w:rsidR="003A6D7B">
        <w:t>из</w:t>
      </w:r>
      <w:r w:rsidR="003A6D7B" w:rsidRPr="003A6D7B">
        <w:t xml:space="preserve"> </w:t>
      </w:r>
      <w:r w:rsidR="00E03636">
        <w:t>приоритетов</w:t>
      </w:r>
      <w:r w:rsidR="003A6D7B" w:rsidRPr="003A6D7B">
        <w:t xml:space="preserve"> </w:t>
      </w:r>
      <w:r w:rsidR="003A6D7B">
        <w:t>нового</w:t>
      </w:r>
      <w:r w:rsidR="003A6D7B" w:rsidRPr="003A6D7B">
        <w:t xml:space="preserve"> </w:t>
      </w:r>
      <w:r w:rsidR="003A6D7B">
        <w:t>правительства</w:t>
      </w:r>
      <w:r w:rsidR="003A6D7B" w:rsidRPr="003A6D7B">
        <w:t xml:space="preserve"> </w:t>
      </w:r>
      <w:r w:rsidR="003A6D7B">
        <w:t>является</w:t>
      </w:r>
      <w:r w:rsidR="003A6D7B" w:rsidRPr="003A6D7B">
        <w:t xml:space="preserve"> </w:t>
      </w:r>
      <w:r w:rsidR="003A6D7B">
        <w:t>укрепление</w:t>
      </w:r>
      <w:r w:rsidR="003A6D7B" w:rsidRPr="003A6D7B">
        <w:t xml:space="preserve"> </w:t>
      </w:r>
      <w:r w:rsidR="003A6D7B">
        <w:t>прав</w:t>
      </w:r>
      <w:r w:rsidR="003A6D7B" w:rsidRPr="003A6D7B">
        <w:t xml:space="preserve"> </w:t>
      </w:r>
      <w:r w:rsidR="003A6D7B">
        <w:t>человека</w:t>
      </w:r>
      <w:r w:rsidR="003A6D7B" w:rsidRPr="003A6D7B">
        <w:t xml:space="preserve"> </w:t>
      </w:r>
      <w:r w:rsidR="003A6D7B">
        <w:t>и</w:t>
      </w:r>
      <w:r w:rsidR="003A6D7B" w:rsidRPr="003A6D7B">
        <w:t xml:space="preserve"> </w:t>
      </w:r>
      <w:r w:rsidR="00E03636">
        <w:t>поддержание законности</w:t>
      </w:r>
      <w:r w:rsidR="003A6D7B">
        <w:t xml:space="preserve"> различными средствами</w:t>
      </w:r>
      <w:r w:rsidR="003A6D7B" w:rsidRPr="003A6D7B">
        <w:t xml:space="preserve">, </w:t>
      </w:r>
      <w:r w:rsidR="003A6D7B">
        <w:t>включая</w:t>
      </w:r>
      <w:r w:rsidR="003A6D7B" w:rsidRPr="003A6D7B">
        <w:t xml:space="preserve"> </w:t>
      </w:r>
      <w:r w:rsidR="003A6D7B">
        <w:t>ускоренн</w:t>
      </w:r>
      <w:r w:rsidR="00E03636">
        <w:t>ую</w:t>
      </w:r>
      <w:r w:rsidR="003A6D7B">
        <w:t xml:space="preserve"> подготовк</w:t>
      </w:r>
      <w:r w:rsidR="00E03636">
        <w:t>у</w:t>
      </w:r>
      <w:r w:rsidR="003A6D7B">
        <w:t xml:space="preserve"> судей и адвокатов</w:t>
      </w:r>
      <w:r w:rsidR="00782FAE">
        <w:t xml:space="preserve">.  </w:t>
      </w:r>
    </w:p>
    <w:p w:rsidR="003A6D7B" w:rsidRDefault="003A6D7B" w:rsidP="00F35A8C"/>
    <w:p w:rsidR="00351AEA" w:rsidRPr="00906FCD" w:rsidRDefault="007D05C9" w:rsidP="00F35A8C">
      <w:r>
        <w:t>16.</w:t>
      </w:r>
      <w:r>
        <w:tab/>
      </w:r>
      <w:r w:rsidR="00C82AB8">
        <w:t xml:space="preserve">В качестве </w:t>
      </w:r>
      <w:r w:rsidR="00906FCD">
        <w:t>дальнейше</w:t>
      </w:r>
      <w:r w:rsidR="00C82AB8">
        <w:t xml:space="preserve">й меры по </w:t>
      </w:r>
      <w:r w:rsidR="00906FCD">
        <w:t>реформ</w:t>
      </w:r>
      <w:r w:rsidR="00C82AB8">
        <w:t>е</w:t>
      </w:r>
      <w:r w:rsidR="00906FCD" w:rsidRPr="00906FCD">
        <w:t xml:space="preserve"> </w:t>
      </w:r>
      <w:r w:rsidR="00906FCD">
        <w:t>планируется</w:t>
      </w:r>
      <w:r w:rsidR="00906FCD" w:rsidRPr="00906FCD">
        <w:t xml:space="preserve"> </w:t>
      </w:r>
      <w:r w:rsidR="00906FCD">
        <w:t>раздел</w:t>
      </w:r>
      <w:r w:rsidR="00C82AB8">
        <w:t>ение</w:t>
      </w:r>
      <w:r w:rsidR="00906FCD" w:rsidRPr="00906FCD">
        <w:t xml:space="preserve"> </w:t>
      </w:r>
      <w:r>
        <w:t>функций</w:t>
      </w:r>
      <w:r w:rsidR="00906FCD" w:rsidRPr="00906FCD">
        <w:t xml:space="preserve"> </w:t>
      </w:r>
      <w:r w:rsidR="00906FCD">
        <w:t>полиции</w:t>
      </w:r>
      <w:r w:rsidR="00906FCD" w:rsidRPr="00906FCD">
        <w:t xml:space="preserve"> </w:t>
      </w:r>
      <w:r w:rsidR="00906FCD">
        <w:t>и</w:t>
      </w:r>
      <w:r w:rsidR="00906FCD" w:rsidRPr="00906FCD">
        <w:t xml:space="preserve"> </w:t>
      </w:r>
      <w:r w:rsidR="00906FCD">
        <w:t>жандармерии</w:t>
      </w:r>
      <w:r w:rsidR="00782FAE">
        <w:t xml:space="preserve">.  </w:t>
      </w:r>
      <w:r w:rsidR="00A85F19">
        <w:t>П</w:t>
      </w:r>
      <w:r w:rsidR="00906FCD">
        <w:t>роцедуры</w:t>
      </w:r>
      <w:r w:rsidR="00906FCD" w:rsidRPr="00906FCD">
        <w:t xml:space="preserve"> </w:t>
      </w:r>
      <w:r w:rsidR="00906FCD">
        <w:t>расследования</w:t>
      </w:r>
      <w:r w:rsidR="00906FCD" w:rsidRPr="00906FCD">
        <w:t xml:space="preserve"> </w:t>
      </w:r>
      <w:r w:rsidR="00A85F19">
        <w:t>будут укреплены путем расширения</w:t>
      </w:r>
      <w:r w:rsidR="00906FCD" w:rsidRPr="00906FCD">
        <w:t xml:space="preserve"> </w:t>
      </w:r>
      <w:r w:rsidR="00906FCD">
        <w:t>полномочий</w:t>
      </w:r>
      <w:r w:rsidR="00906FCD" w:rsidRPr="00906FCD">
        <w:t xml:space="preserve"> </w:t>
      </w:r>
      <w:r w:rsidR="00A85F19">
        <w:t xml:space="preserve">государственного </w:t>
      </w:r>
      <w:r>
        <w:t>обвинителя</w:t>
      </w:r>
      <w:r w:rsidR="00906FCD" w:rsidRPr="00906FCD">
        <w:t xml:space="preserve">, </w:t>
      </w:r>
      <w:r w:rsidR="00906FCD">
        <w:t>а</w:t>
      </w:r>
      <w:r w:rsidR="00906FCD" w:rsidRPr="00906FCD">
        <w:t xml:space="preserve"> </w:t>
      </w:r>
      <w:r w:rsidR="00906FCD">
        <w:t>также</w:t>
      </w:r>
      <w:r w:rsidR="00906FCD" w:rsidRPr="00906FCD">
        <w:t xml:space="preserve"> </w:t>
      </w:r>
      <w:r w:rsidR="00906FCD">
        <w:t xml:space="preserve">усиления роли </w:t>
      </w:r>
      <w:r w:rsidR="00A85F19">
        <w:t>защитника</w:t>
      </w:r>
      <w:r w:rsidR="00782FAE">
        <w:t xml:space="preserve">.  </w:t>
      </w:r>
      <w:r w:rsidR="00906FCD">
        <w:t>Для</w:t>
      </w:r>
      <w:r w:rsidR="007D05CB">
        <w:t> </w:t>
      </w:r>
      <w:r w:rsidR="00A85F19">
        <w:t xml:space="preserve">решения проблемы </w:t>
      </w:r>
      <w:r w:rsidR="00906FCD">
        <w:t>нехватк</w:t>
      </w:r>
      <w:r w:rsidR="00A85F19">
        <w:t>и</w:t>
      </w:r>
      <w:r w:rsidR="00921B58">
        <w:t xml:space="preserve"> </w:t>
      </w:r>
      <w:r w:rsidR="00906FCD">
        <w:t>судей</w:t>
      </w:r>
      <w:r w:rsidR="00906FCD" w:rsidRPr="00906FCD">
        <w:t xml:space="preserve"> </w:t>
      </w:r>
      <w:r w:rsidR="00906FCD">
        <w:t>в</w:t>
      </w:r>
      <w:r w:rsidR="00906FCD" w:rsidRPr="00906FCD">
        <w:t xml:space="preserve"> </w:t>
      </w:r>
      <w:r w:rsidR="00906FCD">
        <w:t>стране</w:t>
      </w:r>
      <w:r w:rsidR="00906FCD" w:rsidRPr="00906FCD">
        <w:t xml:space="preserve"> </w:t>
      </w:r>
      <w:r w:rsidR="00906FCD">
        <w:t>планируется</w:t>
      </w:r>
      <w:r w:rsidR="00906FCD" w:rsidRPr="00906FCD">
        <w:t xml:space="preserve"> </w:t>
      </w:r>
      <w:r w:rsidR="00A85F19">
        <w:t>предоставить судьям</w:t>
      </w:r>
      <w:r w:rsidR="00906FCD" w:rsidRPr="00906FCD">
        <w:t xml:space="preserve"> </w:t>
      </w:r>
      <w:r w:rsidR="00906FCD">
        <w:t>привилегированн</w:t>
      </w:r>
      <w:r w:rsidR="00A85F19">
        <w:t>ый статус с</w:t>
      </w:r>
      <w:r w:rsidR="00906FCD">
        <w:t xml:space="preserve"> более высок</w:t>
      </w:r>
      <w:r w:rsidR="00A85F19">
        <w:t>ой</w:t>
      </w:r>
      <w:r w:rsidR="00906FCD">
        <w:t xml:space="preserve"> по сравнению с другими камбоджийцами</w:t>
      </w:r>
      <w:r w:rsidR="00776D5E" w:rsidRPr="00906FCD">
        <w:t xml:space="preserve"> </w:t>
      </w:r>
      <w:r w:rsidR="00906FCD">
        <w:t>зарплат</w:t>
      </w:r>
      <w:r w:rsidR="00A85F19">
        <w:t>ой</w:t>
      </w:r>
      <w:r w:rsidR="00921B58">
        <w:t>,</w:t>
      </w:r>
      <w:r w:rsidR="00906FCD" w:rsidRPr="00906FCD">
        <w:t xml:space="preserve"> </w:t>
      </w:r>
      <w:r>
        <w:t>составляющей порядка</w:t>
      </w:r>
      <w:r w:rsidR="00906FCD">
        <w:t xml:space="preserve"> 400 долларов в месяц</w:t>
      </w:r>
      <w:r w:rsidR="00782FAE">
        <w:t xml:space="preserve">.  </w:t>
      </w:r>
      <w:r w:rsidR="00906FCD">
        <w:t>Это</w:t>
      </w:r>
      <w:r w:rsidR="00906FCD" w:rsidRPr="00906FCD">
        <w:t xml:space="preserve"> </w:t>
      </w:r>
      <w:r w:rsidR="00A85F19">
        <w:t xml:space="preserve">поможет поднять авторитет </w:t>
      </w:r>
      <w:r>
        <w:t>данной</w:t>
      </w:r>
      <w:r w:rsidR="00A85F19">
        <w:t xml:space="preserve"> профессии в глазах</w:t>
      </w:r>
      <w:r w:rsidR="00906FCD">
        <w:t xml:space="preserve"> обществ</w:t>
      </w:r>
      <w:r w:rsidR="00921B58">
        <w:t>а.</w:t>
      </w:r>
    </w:p>
    <w:p w:rsidR="00D9423E" w:rsidRPr="00906FCD" w:rsidRDefault="00D9423E" w:rsidP="00F35A8C"/>
    <w:p w:rsidR="00D9423E" w:rsidRDefault="00FF0995" w:rsidP="00F35A8C">
      <w:r>
        <w:t>17.</w:t>
      </w:r>
      <w:r>
        <w:tab/>
      </w:r>
      <w:r w:rsidR="0030372E">
        <w:t>В</w:t>
      </w:r>
      <w:r w:rsidR="0030372E" w:rsidRPr="0030372E">
        <w:t xml:space="preserve"> </w:t>
      </w:r>
      <w:r w:rsidR="0030372E">
        <w:t>отношении</w:t>
      </w:r>
      <w:r w:rsidR="0030372E" w:rsidRPr="0030372E">
        <w:t xml:space="preserve"> </w:t>
      </w:r>
      <w:r w:rsidR="0030372E">
        <w:t>вопроса</w:t>
      </w:r>
      <w:r w:rsidR="0030372E" w:rsidRPr="0030372E">
        <w:t xml:space="preserve"> </w:t>
      </w:r>
      <w:r w:rsidR="00765B83">
        <w:t xml:space="preserve">о </w:t>
      </w:r>
      <w:r w:rsidR="0030372E">
        <w:t>реформ</w:t>
      </w:r>
      <w:r w:rsidR="00765B83">
        <w:t>е</w:t>
      </w:r>
      <w:r w:rsidR="0030372E" w:rsidRPr="0030372E">
        <w:t xml:space="preserve"> </w:t>
      </w:r>
      <w:r w:rsidR="00765B83">
        <w:t>судебной</w:t>
      </w:r>
      <w:r w:rsidR="0030372E" w:rsidRPr="0030372E">
        <w:t xml:space="preserve"> </w:t>
      </w:r>
      <w:r w:rsidR="0030372E">
        <w:t>системы</w:t>
      </w:r>
      <w:r w:rsidR="0030372E" w:rsidRPr="0030372E">
        <w:t xml:space="preserve"> </w:t>
      </w:r>
      <w:r w:rsidR="00765B83">
        <w:t xml:space="preserve">он говорит, что </w:t>
      </w:r>
      <w:r w:rsidR="0030372E">
        <w:t>роль</w:t>
      </w:r>
      <w:r w:rsidR="0030372E" w:rsidRPr="0030372E">
        <w:t xml:space="preserve"> </w:t>
      </w:r>
      <w:r w:rsidR="0030372E">
        <w:t>судей</w:t>
      </w:r>
      <w:r w:rsidR="0030372E" w:rsidRPr="0030372E">
        <w:t xml:space="preserve"> </w:t>
      </w:r>
      <w:r w:rsidR="0030372E">
        <w:t>во</w:t>
      </w:r>
      <w:r w:rsidR="007D05CB">
        <w:t> </w:t>
      </w:r>
      <w:r w:rsidR="0030372E">
        <w:t>время</w:t>
      </w:r>
      <w:r w:rsidR="0030372E" w:rsidRPr="0030372E">
        <w:t xml:space="preserve"> </w:t>
      </w:r>
      <w:r w:rsidR="0030372E">
        <w:t>судебных</w:t>
      </w:r>
      <w:r w:rsidR="0030372E" w:rsidRPr="0030372E">
        <w:t xml:space="preserve"> </w:t>
      </w:r>
      <w:r w:rsidR="0030372E">
        <w:t>процессов</w:t>
      </w:r>
      <w:r w:rsidR="0030372E" w:rsidRPr="0030372E">
        <w:t xml:space="preserve"> </w:t>
      </w:r>
      <w:r w:rsidR="0030372E">
        <w:t>меняется</w:t>
      </w:r>
      <w:r w:rsidR="0030372E" w:rsidRPr="0030372E">
        <w:t xml:space="preserve"> </w:t>
      </w:r>
      <w:r w:rsidR="0030372E">
        <w:t>и</w:t>
      </w:r>
      <w:r w:rsidR="0030372E" w:rsidRPr="0030372E">
        <w:t xml:space="preserve"> </w:t>
      </w:r>
      <w:r w:rsidR="0030372E">
        <w:t>в</w:t>
      </w:r>
      <w:r w:rsidR="0030372E" w:rsidRPr="0030372E">
        <w:t xml:space="preserve"> </w:t>
      </w:r>
      <w:r w:rsidR="0030372E">
        <w:t>настоящее</w:t>
      </w:r>
      <w:r w:rsidR="0030372E" w:rsidRPr="0030372E">
        <w:t xml:space="preserve"> </w:t>
      </w:r>
      <w:r w:rsidR="0030372E">
        <w:t>время</w:t>
      </w:r>
      <w:r w:rsidR="0030372E" w:rsidRPr="0030372E">
        <w:t xml:space="preserve"> </w:t>
      </w:r>
      <w:r w:rsidR="0030372E">
        <w:t xml:space="preserve">с помощью японских специалистов </w:t>
      </w:r>
      <w:r>
        <w:t>ведется подготовка</w:t>
      </w:r>
      <w:r w:rsidR="0030372E" w:rsidRPr="0030372E">
        <w:t xml:space="preserve"> </w:t>
      </w:r>
      <w:r w:rsidR="0030372E">
        <w:t>новы</w:t>
      </w:r>
      <w:r>
        <w:t>х</w:t>
      </w:r>
      <w:r w:rsidR="0030372E" w:rsidRPr="0030372E">
        <w:t xml:space="preserve"> </w:t>
      </w:r>
      <w:r w:rsidR="0030372E">
        <w:t>уголовн</w:t>
      </w:r>
      <w:r>
        <w:t>ого</w:t>
      </w:r>
      <w:r w:rsidR="0030372E" w:rsidRPr="0030372E">
        <w:t xml:space="preserve"> </w:t>
      </w:r>
      <w:r w:rsidR="0030372E">
        <w:t>и</w:t>
      </w:r>
      <w:r w:rsidR="0030372E" w:rsidRPr="0030372E">
        <w:t xml:space="preserve"> </w:t>
      </w:r>
      <w:r w:rsidR="0030372E">
        <w:t>гражданск</w:t>
      </w:r>
      <w:r>
        <w:t>ого</w:t>
      </w:r>
      <w:r w:rsidR="0030372E">
        <w:t xml:space="preserve"> кодекс</w:t>
      </w:r>
      <w:r>
        <w:t>ов</w:t>
      </w:r>
      <w:r w:rsidR="00782FAE">
        <w:t xml:space="preserve">.  </w:t>
      </w:r>
      <w:r w:rsidR="0030372E">
        <w:t>В</w:t>
      </w:r>
      <w:r>
        <w:t xml:space="preserve">ысший </w:t>
      </w:r>
      <w:r w:rsidR="0030372E">
        <w:t>совет</w:t>
      </w:r>
      <w:r w:rsidR="0030372E" w:rsidRPr="0030372E">
        <w:t xml:space="preserve"> </w:t>
      </w:r>
      <w:r>
        <w:t>магистратуры</w:t>
      </w:r>
      <w:r w:rsidR="0030372E" w:rsidRPr="0030372E">
        <w:t xml:space="preserve"> </w:t>
      </w:r>
      <w:r w:rsidR="0030372E">
        <w:t>еще</w:t>
      </w:r>
      <w:r w:rsidR="0030372E" w:rsidRPr="0030372E">
        <w:t xml:space="preserve"> </w:t>
      </w:r>
      <w:r w:rsidR="0030372E">
        <w:t>пока</w:t>
      </w:r>
      <w:r w:rsidR="0030372E" w:rsidRPr="0030372E">
        <w:t xml:space="preserve"> </w:t>
      </w:r>
      <w:r w:rsidR="0030372E">
        <w:t>не</w:t>
      </w:r>
      <w:r w:rsidR="0030372E" w:rsidRPr="0030372E">
        <w:t xml:space="preserve"> </w:t>
      </w:r>
      <w:r w:rsidR="0030372E">
        <w:t>работает</w:t>
      </w:r>
      <w:r w:rsidR="0030372E" w:rsidRPr="0030372E">
        <w:t xml:space="preserve"> </w:t>
      </w:r>
      <w:r w:rsidR="0030372E">
        <w:t>в</w:t>
      </w:r>
      <w:r w:rsidR="0030372E" w:rsidRPr="0030372E">
        <w:t xml:space="preserve"> </w:t>
      </w:r>
      <w:r w:rsidR="0030372E">
        <w:t>полном</w:t>
      </w:r>
      <w:r w:rsidR="0030372E" w:rsidRPr="0030372E">
        <w:t xml:space="preserve"> </w:t>
      </w:r>
      <w:r w:rsidR="0030372E">
        <w:t>объеме</w:t>
      </w:r>
      <w:r w:rsidR="0030372E" w:rsidRPr="0030372E">
        <w:t xml:space="preserve">, </w:t>
      </w:r>
      <w:r w:rsidR="0030372E">
        <w:t>но</w:t>
      </w:r>
      <w:r w:rsidR="0030372E" w:rsidRPr="0030372E">
        <w:t xml:space="preserve"> </w:t>
      </w:r>
      <w:r w:rsidR="0030372E">
        <w:t>Конституционный</w:t>
      </w:r>
      <w:r w:rsidR="0030372E" w:rsidRPr="0030372E">
        <w:t xml:space="preserve"> </w:t>
      </w:r>
      <w:r w:rsidR="0030372E">
        <w:t>совет</w:t>
      </w:r>
      <w:r w:rsidR="0030372E" w:rsidRPr="0030372E">
        <w:t xml:space="preserve"> </w:t>
      </w:r>
      <w:r w:rsidR="0030372E">
        <w:t>уже функционирует</w:t>
      </w:r>
      <w:r w:rsidR="00782FAE">
        <w:t xml:space="preserve">.  </w:t>
      </w:r>
      <w:r w:rsidR="0030372E">
        <w:t>Он</w:t>
      </w:r>
      <w:r w:rsidR="0030372E" w:rsidRPr="00544DD0">
        <w:t xml:space="preserve"> </w:t>
      </w:r>
      <w:r w:rsidR="0030372E">
        <w:t>сыграл</w:t>
      </w:r>
      <w:r w:rsidR="0030372E" w:rsidRPr="00544DD0">
        <w:t xml:space="preserve"> </w:t>
      </w:r>
      <w:r w:rsidR="0030372E">
        <w:t>полезную</w:t>
      </w:r>
      <w:r w:rsidR="0030372E" w:rsidRPr="00544DD0">
        <w:t xml:space="preserve"> </w:t>
      </w:r>
      <w:r w:rsidR="0030372E">
        <w:t>роль</w:t>
      </w:r>
      <w:r w:rsidR="00765B83">
        <w:t xml:space="preserve"> в наблюдении за</w:t>
      </w:r>
      <w:r w:rsidR="0030372E" w:rsidRPr="00544DD0">
        <w:t xml:space="preserve"> </w:t>
      </w:r>
      <w:r w:rsidR="00544DD0">
        <w:t>выбор</w:t>
      </w:r>
      <w:r w:rsidR="00765B83">
        <w:t>ами</w:t>
      </w:r>
      <w:r w:rsidR="0030372E" w:rsidRPr="00544DD0">
        <w:t xml:space="preserve"> 1998</w:t>
      </w:r>
      <w:r w:rsidR="00544DD0" w:rsidRPr="00544DD0">
        <w:t xml:space="preserve"> </w:t>
      </w:r>
      <w:r w:rsidR="00544DD0">
        <w:t>года</w:t>
      </w:r>
      <w:r w:rsidR="0030372E" w:rsidRPr="00544DD0">
        <w:t xml:space="preserve">, </w:t>
      </w:r>
      <w:r w:rsidR="00544DD0">
        <w:t>а</w:t>
      </w:r>
      <w:r w:rsidR="007D05CB">
        <w:t> </w:t>
      </w:r>
      <w:r w:rsidR="00544DD0">
        <w:t>также</w:t>
      </w:r>
      <w:r w:rsidR="00544DD0" w:rsidRPr="00544DD0">
        <w:t xml:space="preserve"> </w:t>
      </w:r>
      <w:r w:rsidR="00544DD0">
        <w:t>в рассмотрении нового законодательства</w:t>
      </w:r>
      <w:r w:rsidR="00782FAE">
        <w:t xml:space="preserve">.  </w:t>
      </w:r>
      <w:r w:rsidR="00544DD0">
        <w:t>Например</w:t>
      </w:r>
      <w:r w:rsidR="00544DD0" w:rsidRPr="00544DD0">
        <w:t xml:space="preserve">, </w:t>
      </w:r>
      <w:r w:rsidR="00544DD0">
        <w:t>недавно</w:t>
      </w:r>
      <w:r w:rsidR="00544DD0" w:rsidRPr="00544DD0">
        <w:t xml:space="preserve"> </w:t>
      </w:r>
      <w:r w:rsidR="00544DD0">
        <w:t>Совет</w:t>
      </w:r>
      <w:r w:rsidR="00544DD0" w:rsidRPr="00544DD0">
        <w:t xml:space="preserve"> </w:t>
      </w:r>
      <w:r w:rsidR="00765B83">
        <w:t>по</w:t>
      </w:r>
      <w:r w:rsidR="00544DD0">
        <w:t>становил</w:t>
      </w:r>
      <w:r w:rsidR="00544DD0" w:rsidRPr="00544DD0">
        <w:t xml:space="preserve">, </w:t>
      </w:r>
      <w:r w:rsidR="00544DD0">
        <w:t>что</w:t>
      </w:r>
      <w:r w:rsidR="00544DD0" w:rsidRPr="00544DD0">
        <w:t xml:space="preserve"> </w:t>
      </w:r>
      <w:r w:rsidR="00544DD0">
        <w:t>статья</w:t>
      </w:r>
      <w:r w:rsidR="00544DD0" w:rsidRPr="00544DD0">
        <w:t xml:space="preserve"> 5 </w:t>
      </w:r>
      <w:r w:rsidR="00544DD0">
        <w:t>нового</w:t>
      </w:r>
      <w:r w:rsidR="00544DD0" w:rsidRPr="00544DD0">
        <w:t xml:space="preserve"> </w:t>
      </w:r>
      <w:r w:rsidR="00544DD0">
        <w:t>законопроекта</w:t>
      </w:r>
      <w:r w:rsidR="00765B83">
        <w:t xml:space="preserve"> о деятельности</w:t>
      </w:r>
      <w:r w:rsidR="00544DD0" w:rsidRPr="00544DD0">
        <w:t xml:space="preserve"> </w:t>
      </w:r>
      <w:r w:rsidR="00544DD0">
        <w:t>кабинета</w:t>
      </w:r>
      <w:r w:rsidR="00544DD0" w:rsidRPr="00544DD0">
        <w:t xml:space="preserve"> </w:t>
      </w:r>
      <w:r w:rsidR="00544DD0">
        <w:t>Государственного</w:t>
      </w:r>
      <w:r w:rsidR="00544DD0" w:rsidRPr="00544DD0">
        <w:t xml:space="preserve"> </w:t>
      </w:r>
      <w:r w:rsidR="00544DD0">
        <w:t>секретаря</w:t>
      </w:r>
      <w:r w:rsidR="00544DD0" w:rsidRPr="00544DD0">
        <w:t xml:space="preserve"> </w:t>
      </w:r>
      <w:r w:rsidR="00544DD0">
        <w:t>по</w:t>
      </w:r>
      <w:r w:rsidR="00544DD0" w:rsidRPr="00544DD0">
        <w:t xml:space="preserve"> </w:t>
      </w:r>
      <w:r w:rsidR="00544DD0">
        <w:t>делам</w:t>
      </w:r>
      <w:r w:rsidR="00544DD0" w:rsidRPr="00544DD0">
        <w:t xml:space="preserve"> </w:t>
      </w:r>
      <w:r w:rsidR="00544DD0">
        <w:t>женщин</w:t>
      </w:r>
      <w:r w:rsidR="00544DD0" w:rsidRPr="00544DD0">
        <w:t xml:space="preserve"> </w:t>
      </w:r>
      <w:r w:rsidR="00544DD0">
        <w:t>противоречит</w:t>
      </w:r>
      <w:r w:rsidR="00544DD0" w:rsidRPr="00544DD0">
        <w:t xml:space="preserve"> </w:t>
      </w:r>
      <w:r w:rsidR="00544DD0">
        <w:t>Конституции</w:t>
      </w:r>
      <w:r w:rsidR="00544DD0" w:rsidRPr="00544DD0">
        <w:t xml:space="preserve">, </w:t>
      </w:r>
      <w:r w:rsidR="00544DD0">
        <w:t>так</w:t>
      </w:r>
      <w:r w:rsidR="00544DD0" w:rsidRPr="00544DD0">
        <w:t xml:space="preserve"> </w:t>
      </w:r>
      <w:r w:rsidR="00544DD0">
        <w:t>как</w:t>
      </w:r>
      <w:r w:rsidR="00544DD0" w:rsidRPr="00544DD0">
        <w:t xml:space="preserve"> </w:t>
      </w:r>
      <w:r w:rsidR="00544DD0">
        <w:t>в</w:t>
      </w:r>
      <w:r w:rsidR="00544DD0" w:rsidRPr="00544DD0">
        <w:t xml:space="preserve"> </w:t>
      </w:r>
      <w:r w:rsidR="00544DD0">
        <w:t>ней</w:t>
      </w:r>
      <w:r w:rsidR="00544DD0" w:rsidRPr="00544DD0">
        <w:t xml:space="preserve"> </w:t>
      </w:r>
      <w:r w:rsidR="00544DD0">
        <w:t>определяется</w:t>
      </w:r>
      <w:r w:rsidR="00544DD0" w:rsidRPr="00544DD0">
        <w:t xml:space="preserve">, </w:t>
      </w:r>
      <w:r w:rsidR="00544DD0">
        <w:t>что</w:t>
      </w:r>
      <w:r w:rsidR="00544DD0" w:rsidRPr="00544DD0">
        <w:t xml:space="preserve"> </w:t>
      </w:r>
      <w:r w:rsidR="00544DD0">
        <w:t>Государственным</w:t>
      </w:r>
      <w:r w:rsidR="00544DD0" w:rsidRPr="00544DD0">
        <w:t xml:space="preserve"> </w:t>
      </w:r>
      <w:r w:rsidR="00544DD0">
        <w:t>секретарем должна быть</w:t>
      </w:r>
      <w:r w:rsidR="00544DD0" w:rsidRPr="00544DD0">
        <w:t xml:space="preserve"> </w:t>
      </w:r>
      <w:r w:rsidR="00544DD0">
        <w:t>женщина, что расценивается как дискриминация</w:t>
      </w:r>
      <w:r w:rsidR="00782FAE">
        <w:t xml:space="preserve">.  </w:t>
      </w:r>
      <w:r w:rsidR="00544DD0">
        <w:t>В</w:t>
      </w:r>
      <w:r w:rsidR="00544DD0" w:rsidRPr="00544DD0">
        <w:t xml:space="preserve"> </w:t>
      </w:r>
      <w:r w:rsidR="00544DD0">
        <w:t>результате</w:t>
      </w:r>
      <w:r w:rsidR="00544DD0" w:rsidRPr="00544DD0">
        <w:t xml:space="preserve"> </w:t>
      </w:r>
      <w:r w:rsidR="00544DD0">
        <w:t>законопроект</w:t>
      </w:r>
      <w:r w:rsidR="00544DD0" w:rsidRPr="00544DD0">
        <w:t xml:space="preserve"> </w:t>
      </w:r>
      <w:r>
        <w:t xml:space="preserve">был </w:t>
      </w:r>
      <w:r w:rsidR="00765B83">
        <w:t>возвращен и</w:t>
      </w:r>
      <w:r w:rsidR="00544DD0" w:rsidRPr="00544DD0">
        <w:t xml:space="preserve"> </w:t>
      </w:r>
      <w:r w:rsidR="00544DD0">
        <w:t>должен</w:t>
      </w:r>
      <w:r w:rsidR="00544DD0" w:rsidRPr="00544DD0">
        <w:t xml:space="preserve"> </w:t>
      </w:r>
      <w:r w:rsidR="00544DD0">
        <w:t>быть</w:t>
      </w:r>
      <w:r w:rsidR="00544DD0" w:rsidRPr="00544DD0">
        <w:t xml:space="preserve"> </w:t>
      </w:r>
      <w:r w:rsidR="00544DD0">
        <w:t>еще</w:t>
      </w:r>
      <w:r w:rsidR="00544DD0" w:rsidRPr="00544DD0">
        <w:t xml:space="preserve"> </w:t>
      </w:r>
      <w:r w:rsidR="00544DD0">
        <w:t>раз</w:t>
      </w:r>
      <w:r w:rsidR="00544DD0" w:rsidRPr="00544DD0">
        <w:t xml:space="preserve"> </w:t>
      </w:r>
      <w:r w:rsidR="00544DD0">
        <w:t>представлен</w:t>
      </w:r>
      <w:r w:rsidR="00544DD0" w:rsidRPr="00544DD0">
        <w:t xml:space="preserve"> </w:t>
      </w:r>
      <w:r w:rsidR="00544DD0">
        <w:t>на рассмотрение Ассамблеи</w:t>
      </w:r>
      <w:r w:rsidR="00782FAE">
        <w:t xml:space="preserve">.  </w:t>
      </w:r>
    </w:p>
    <w:p w:rsidR="00544DD0" w:rsidRPr="00765B83" w:rsidRDefault="00544DD0" w:rsidP="00F35A8C"/>
    <w:p w:rsidR="00D9423E" w:rsidRDefault="00CE5DC5" w:rsidP="00F35A8C">
      <w:r>
        <w:t>18.</w:t>
      </w:r>
      <w:r>
        <w:tab/>
        <w:t>Переходя к</w:t>
      </w:r>
      <w:r w:rsidR="005A3482" w:rsidRPr="005A3482">
        <w:t xml:space="preserve"> </w:t>
      </w:r>
      <w:r w:rsidR="005A3482">
        <w:t>вопросу</w:t>
      </w:r>
      <w:r w:rsidR="005A3482" w:rsidRPr="005A3482">
        <w:t xml:space="preserve"> </w:t>
      </w:r>
      <w:r w:rsidR="005A3482">
        <w:t>о</w:t>
      </w:r>
      <w:r w:rsidR="005A3482" w:rsidRPr="005A3482">
        <w:t xml:space="preserve"> </w:t>
      </w:r>
      <w:r w:rsidR="005A3482">
        <w:t>том</w:t>
      </w:r>
      <w:r w:rsidR="005A3482" w:rsidRPr="005A3482">
        <w:t xml:space="preserve">, </w:t>
      </w:r>
      <w:r w:rsidR="005A3482">
        <w:t>каким</w:t>
      </w:r>
      <w:r w:rsidR="005A3482" w:rsidRPr="005A3482">
        <w:t xml:space="preserve"> </w:t>
      </w:r>
      <w:r w:rsidR="005A3482">
        <w:t>образом</w:t>
      </w:r>
      <w:r w:rsidR="005A3482" w:rsidRPr="005A3482">
        <w:t xml:space="preserve"> </w:t>
      </w:r>
      <w:r w:rsidR="005A3482">
        <w:t>Пакт</w:t>
      </w:r>
      <w:r w:rsidR="005A3482" w:rsidRPr="005A3482">
        <w:t xml:space="preserve"> </w:t>
      </w:r>
      <w:r w:rsidR="005A3482">
        <w:t>применяется</w:t>
      </w:r>
      <w:r w:rsidR="005A3482" w:rsidRPr="005A3482">
        <w:t xml:space="preserve"> </w:t>
      </w:r>
      <w:r w:rsidR="005A3482">
        <w:t>на</w:t>
      </w:r>
      <w:r w:rsidR="005A3482" w:rsidRPr="005A3482">
        <w:t xml:space="preserve"> </w:t>
      </w:r>
      <w:r w:rsidR="005A3482">
        <w:t>практике</w:t>
      </w:r>
      <w:r w:rsidR="005A3482" w:rsidRPr="005A3482">
        <w:t xml:space="preserve">, </w:t>
      </w:r>
      <w:r w:rsidR="005A3482">
        <w:t>он</w:t>
      </w:r>
      <w:r w:rsidR="005A3482" w:rsidRPr="005A3482">
        <w:t xml:space="preserve"> </w:t>
      </w:r>
      <w:r w:rsidR="005A3482">
        <w:t>говорит</w:t>
      </w:r>
      <w:r w:rsidR="005A3482" w:rsidRPr="005A3482">
        <w:t xml:space="preserve">, </w:t>
      </w:r>
      <w:r w:rsidR="005A3482">
        <w:t>что</w:t>
      </w:r>
      <w:r w:rsidR="005A3482" w:rsidRPr="005A3482">
        <w:t xml:space="preserve"> </w:t>
      </w:r>
      <w:r w:rsidR="005A3482">
        <w:t>новое</w:t>
      </w:r>
      <w:r w:rsidR="005A3482" w:rsidRPr="005A3482">
        <w:t xml:space="preserve"> </w:t>
      </w:r>
      <w:r w:rsidR="005A3482">
        <w:t>законодательство</w:t>
      </w:r>
      <w:r w:rsidR="005A3482" w:rsidRPr="005A3482">
        <w:t xml:space="preserve"> </w:t>
      </w:r>
      <w:r w:rsidR="005A3482">
        <w:t>всегда</w:t>
      </w:r>
      <w:r w:rsidR="005A3482" w:rsidRPr="005A3482">
        <w:t xml:space="preserve"> </w:t>
      </w:r>
      <w:r w:rsidR="005A3482">
        <w:t>готовится</w:t>
      </w:r>
      <w:r w:rsidR="005A3482" w:rsidRPr="005A3482">
        <w:t xml:space="preserve"> </w:t>
      </w:r>
      <w:r w:rsidR="005A3482">
        <w:t>на</w:t>
      </w:r>
      <w:r w:rsidR="005A3482" w:rsidRPr="005A3482">
        <w:t xml:space="preserve"> </w:t>
      </w:r>
      <w:r w:rsidR="005A3482">
        <w:t>основе</w:t>
      </w:r>
      <w:r w:rsidR="005A3482" w:rsidRPr="005A3482">
        <w:t xml:space="preserve"> </w:t>
      </w:r>
      <w:r w:rsidR="005A3482">
        <w:t>соответствующего</w:t>
      </w:r>
      <w:r w:rsidR="005A3482" w:rsidRPr="005A3482">
        <w:t xml:space="preserve"> </w:t>
      </w:r>
      <w:r w:rsidR="005A3482">
        <w:t>международного</w:t>
      </w:r>
      <w:r w:rsidR="005A3482" w:rsidRPr="005A3482">
        <w:t xml:space="preserve"> </w:t>
      </w:r>
      <w:r w:rsidR="00765B83">
        <w:t>договора</w:t>
      </w:r>
      <w:r w:rsidR="005A3482" w:rsidRPr="005A3482">
        <w:t xml:space="preserve">, </w:t>
      </w:r>
      <w:r w:rsidR="005A3482">
        <w:t>участником</w:t>
      </w:r>
      <w:r w:rsidR="005A3482" w:rsidRPr="005A3482">
        <w:t xml:space="preserve"> </w:t>
      </w:r>
      <w:r w:rsidR="005A3482">
        <w:t>которого</w:t>
      </w:r>
      <w:r w:rsidR="005A3482" w:rsidRPr="005A3482">
        <w:t xml:space="preserve"> </w:t>
      </w:r>
      <w:r w:rsidR="005A3482">
        <w:t>является</w:t>
      </w:r>
      <w:r w:rsidR="005A3482" w:rsidRPr="005A3482">
        <w:t xml:space="preserve"> </w:t>
      </w:r>
      <w:r w:rsidR="005A3482">
        <w:t>Камбоджа</w:t>
      </w:r>
      <w:r w:rsidR="00782FAE">
        <w:t xml:space="preserve">.  </w:t>
      </w:r>
      <w:r w:rsidR="00765B83">
        <w:t>На положения таких договоров</w:t>
      </w:r>
      <w:r w:rsidR="005A3482" w:rsidRPr="005A3482">
        <w:t xml:space="preserve"> </w:t>
      </w:r>
      <w:r w:rsidR="005A3482">
        <w:t>также</w:t>
      </w:r>
      <w:r w:rsidR="005A3482" w:rsidRPr="005A3482">
        <w:t xml:space="preserve"> </w:t>
      </w:r>
      <w:r w:rsidR="00765B83">
        <w:t>можно ссылаться</w:t>
      </w:r>
      <w:r w:rsidR="005A3482" w:rsidRPr="005A3482">
        <w:t xml:space="preserve"> </w:t>
      </w:r>
      <w:r w:rsidR="005A3482">
        <w:t>в</w:t>
      </w:r>
      <w:r w:rsidR="005A3482" w:rsidRPr="005A3482">
        <w:t xml:space="preserve"> </w:t>
      </w:r>
      <w:r w:rsidR="005A3482">
        <w:t>суде</w:t>
      </w:r>
      <w:r w:rsidR="005A3482" w:rsidRPr="005A3482">
        <w:t xml:space="preserve">: </w:t>
      </w:r>
      <w:r w:rsidR="005A3482">
        <w:t>например</w:t>
      </w:r>
      <w:r w:rsidR="005A3482" w:rsidRPr="005A3482">
        <w:t xml:space="preserve">, </w:t>
      </w:r>
      <w:r w:rsidR="00765B83">
        <w:t xml:space="preserve">ссылка на </w:t>
      </w:r>
      <w:r w:rsidR="005A3482">
        <w:t>Конвенци</w:t>
      </w:r>
      <w:r w:rsidR="00765B83">
        <w:t>ю</w:t>
      </w:r>
      <w:r w:rsidR="005A3482" w:rsidRPr="005A3482">
        <w:t xml:space="preserve"> </w:t>
      </w:r>
      <w:r w:rsidR="005A3482">
        <w:t>о</w:t>
      </w:r>
      <w:r w:rsidR="005A3482" w:rsidRPr="005A3482">
        <w:t xml:space="preserve"> </w:t>
      </w:r>
      <w:r w:rsidR="005A3482">
        <w:t>правах</w:t>
      </w:r>
      <w:r w:rsidR="005A3482" w:rsidRPr="005A3482">
        <w:t xml:space="preserve"> </w:t>
      </w:r>
      <w:r w:rsidR="005A3482">
        <w:t>ребенка</w:t>
      </w:r>
      <w:r w:rsidR="005A3482" w:rsidRPr="005A3482">
        <w:t xml:space="preserve"> </w:t>
      </w:r>
      <w:r w:rsidR="00B22985">
        <w:t xml:space="preserve">была </w:t>
      </w:r>
      <w:r w:rsidR="00765B83">
        <w:t>сделана</w:t>
      </w:r>
      <w:r w:rsidR="00B22985">
        <w:t xml:space="preserve"> судьей </w:t>
      </w:r>
      <w:r w:rsidR="00765B83">
        <w:t>в</w:t>
      </w:r>
      <w:r w:rsidR="005A3482" w:rsidRPr="005A3482">
        <w:t xml:space="preserve"> </w:t>
      </w:r>
      <w:r w:rsidR="005A3482">
        <w:t>дел</w:t>
      </w:r>
      <w:r w:rsidR="00765B83">
        <w:t>е</w:t>
      </w:r>
      <w:r w:rsidR="005A3482" w:rsidRPr="005A3482">
        <w:t xml:space="preserve">, </w:t>
      </w:r>
      <w:r w:rsidR="005A3482">
        <w:t>связанн</w:t>
      </w:r>
      <w:r w:rsidR="00765B83">
        <w:t>ы</w:t>
      </w:r>
      <w:r w:rsidR="00827D09">
        <w:t>м</w:t>
      </w:r>
      <w:r w:rsidR="005A3482" w:rsidRPr="005A3482">
        <w:t xml:space="preserve"> </w:t>
      </w:r>
      <w:r w:rsidR="005A3482">
        <w:t xml:space="preserve">с развратными действиями в отношении </w:t>
      </w:r>
      <w:r w:rsidR="00765B83">
        <w:t>подростка.</w:t>
      </w:r>
    </w:p>
    <w:p w:rsidR="005A3482" w:rsidRPr="005A3482" w:rsidRDefault="005A3482" w:rsidP="00F35A8C"/>
    <w:p w:rsidR="000A56D6" w:rsidRDefault="00CE5DC5" w:rsidP="00F35A8C">
      <w:r>
        <w:t>19.</w:t>
      </w:r>
      <w:r>
        <w:tab/>
      </w:r>
      <w:r w:rsidR="002A32E4">
        <w:t>О</w:t>
      </w:r>
      <w:r w:rsidR="005A3482">
        <w:t>тве</w:t>
      </w:r>
      <w:r w:rsidR="002A32E4">
        <w:t>чая</w:t>
      </w:r>
      <w:r w:rsidR="005A3482" w:rsidRPr="00B558AA">
        <w:t xml:space="preserve"> </w:t>
      </w:r>
      <w:r w:rsidR="005A3482">
        <w:t>на</w:t>
      </w:r>
      <w:r w:rsidR="005A3482" w:rsidRPr="00B558AA">
        <w:t xml:space="preserve"> </w:t>
      </w:r>
      <w:r w:rsidR="005A3482">
        <w:t>вопрос</w:t>
      </w:r>
      <w:r>
        <w:t xml:space="preserve"> о том</w:t>
      </w:r>
      <w:r w:rsidR="005A3482" w:rsidRPr="00B558AA">
        <w:t xml:space="preserve">, </w:t>
      </w:r>
      <w:r w:rsidR="005A3482">
        <w:t>являются</w:t>
      </w:r>
      <w:r w:rsidR="005A3482" w:rsidRPr="00B558AA">
        <w:t xml:space="preserve"> </w:t>
      </w:r>
      <w:r w:rsidR="005A3482">
        <w:t>ли</w:t>
      </w:r>
      <w:r w:rsidR="005A3482" w:rsidRPr="00B558AA">
        <w:t xml:space="preserve"> </w:t>
      </w:r>
      <w:r w:rsidR="005A3482">
        <w:t>силы</w:t>
      </w:r>
      <w:r w:rsidR="005A3482" w:rsidRPr="00B558AA">
        <w:t xml:space="preserve"> </w:t>
      </w:r>
      <w:r w:rsidR="005A3482">
        <w:t>безопасности</w:t>
      </w:r>
      <w:r w:rsidR="005A3482" w:rsidRPr="00B558AA">
        <w:t xml:space="preserve"> «</w:t>
      </w:r>
      <w:r w:rsidR="005A3482">
        <w:t>государством</w:t>
      </w:r>
      <w:r w:rsidR="005A3482" w:rsidRPr="00B558AA">
        <w:t xml:space="preserve"> </w:t>
      </w:r>
      <w:r w:rsidR="005A3482">
        <w:t>в</w:t>
      </w:r>
      <w:r w:rsidR="005A3482" w:rsidRPr="00B558AA">
        <w:t xml:space="preserve"> </w:t>
      </w:r>
      <w:r w:rsidR="005A3482">
        <w:t>государств</w:t>
      </w:r>
      <w:r w:rsidR="00020638">
        <w:t>е</w:t>
      </w:r>
      <w:r w:rsidR="005A3482" w:rsidRPr="00B558AA">
        <w:t>»</w:t>
      </w:r>
      <w:r w:rsidR="00B558AA" w:rsidRPr="00B558AA">
        <w:t xml:space="preserve">, </w:t>
      </w:r>
      <w:r w:rsidR="00B558AA">
        <w:t>он</w:t>
      </w:r>
      <w:r w:rsidR="00B558AA" w:rsidRPr="00B558AA">
        <w:t xml:space="preserve"> </w:t>
      </w:r>
      <w:r w:rsidR="00B558AA">
        <w:t>указывает</w:t>
      </w:r>
      <w:r w:rsidR="00B558AA" w:rsidRPr="00B558AA">
        <w:t xml:space="preserve"> </w:t>
      </w:r>
      <w:r w:rsidR="00B558AA">
        <w:t>на</w:t>
      </w:r>
      <w:r w:rsidR="00B558AA" w:rsidRPr="00B558AA">
        <w:t xml:space="preserve"> </w:t>
      </w:r>
      <w:r w:rsidR="00B558AA">
        <w:t>то</w:t>
      </w:r>
      <w:r w:rsidR="00B558AA" w:rsidRPr="00B558AA">
        <w:t xml:space="preserve">, </w:t>
      </w:r>
      <w:r w:rsidR="00B558AA">
        <w:t>что</w:t>
      </w:r>
      <w:r w:rsidR="00B558AA" w:rsidRPr="00B558AA">
        <w:t xml:space="preserve"> </w:t>
      </w:r>
      <w:r w:rsidR="00B558AA">
        <w:t>Камбоджа</w:t>
      </w:r>
      <w:r w:rsidR="00B558AA" w:rsidRPr="00B558AA">
        <w:t xml:space="preserve"> </w:t>
      </w:r>
      <w:r w:rsidR="00B558AA">
        <w:t>находилась</w:t>
      </w:r>
      <w:r w:rsidR="00B558AA" w:rsidRPr="00B558AA">
        <w:t xml:space="preserve"> </w:t>
      </w:r>
      <w:r w:rsidR="00B558AA">
        <w:t>в</w:t>
      </w:r>
      <w:r w:rsidR="00B558AA" w:rsidRPr="00B558AA">
        <w:t xml:space="preserve"> </w:t>
      </w:r>
      <w:r w:rsidR="00B558AA">
        <w:t>состоянии</w:t>
      </w:r>
      <w:r w:rsidR="00B558AA" w:rsidRPr="00B558AA">
        <w:t xml:space="preserve"> </w:t>
      </w:r>
      <w:r w:rsidR="00B558AA">
        <w:t>войны</w:t>
      </w:r>
      <w:r w:rsidR="00B558AA" w:rsidRPr="00B558AA">
        <w:t xml:space="preserve"> </w:t>
      </w:r>
      <w:r w:rsidR="00B558AA">
        <w:t>в</w:t>
      </w:r>
      <w:r w:rsidR="00B558AA" w:rsidRPr="00B558AA">
        <w:t xml:space="preserve"> </w:t>
      </w:r>
      <w:r w:rsidR="00B558AA">
        <w:t>течение</w:t>
      </w:r>
      <w:r w:rsidR="00B558AA" w:rsidRPr="00B558AA">
        <w:t xml:space="preserve"> 20 </w:t>
      </w:r>
      <w:r w:rsidR="00B558AA">
        <w:t>лет</w:t>
      </w:r>
      <w:r w:rsidR="00B558AA" w:rsidRPr="00B558AA">
        <w:t xml:space="preserve"> </w:t>
      </w:r>
      <w:r w:rsidR="00B558AA">
        <w:t>и</w:t>
      </w:r>
      <w:r w:rsidR="00B558AA" w:rsidRPr="00B558AA">
        <w:t xml:space="preserve"> </w:t>
      </w:r>
      <w:r w:rsidR="00020638">
        <w:t>мир полностью воцарился в ней лишь</w:t>
      </w:r>
      <w:r w:rsidR="00B558AA">
        <w:t xml:space="preserve"> с 25 декабря 1998 года</w:t>
      </w:r>
      <w:r w:rsidR="00782FAE">
        <w:t xml:space="preserve">.  </w:t>
      </w:r>
      <w:r w:rsidR="00B558AA">
        <w:t>Теперь</w:t>
      </w:r>
      <w:r w:rsidR="00B558AA" w:rsidRPr="00B558AA">
        <w:t xml:space="preserve"> </w:t>
      </w:r>
      <w:r w:rsidR="00B558AA">
        <w:t>необходимо</w:t>
      </w:r>
      <w:r w:rsidR="00B558AA" w:rsidRPr="00B558AA">
        <w:t xml:space="preserve"> </w:t>
      </w:r>
      <w:r w:rsidR="00B558AA">
        <w:t>приложить</w:t>
      </w:r>
      <w:r w:rsidR="00B558AA" w:rsidRPr="00B558AA">
        <w:t xml:space="preserve"> </w:t>
      </w:r>
      <w:r w:rsidR="00B558AA">
        <w:t>все</w:t>
      </w:r>
      <w:r w:rsidR="00B558AA" w:rsidRPr="00B558AA">
        <w:t xml:space="preserve"> </w:t>
      </w:r>
      <w:r w:rsidR="00B558AA">
        <w:t>усилия</w:t>
      </w:r>
      <w:r w:rsidR="00B558AA" w:rsidRPr="00B558AA">
        <w:t xml:space="preserve">, </w:t>
      </w:r>
      <w:r w:rsidR="00B558AA">
        <w:t>чтобы</w:t>
      </w:r>
      <w:r w:rsidR="00B558AA" w:rsidRPr="00B558AA">
        <w:t xml:space="preserve"> </w:t>
      </w:r>
      <w:r w:rsidR="00B558AA">
        <w:t>обеспечить</w:t>
      </w:r>
      <w:r w:rsidR="00B558AA" w:rsidRPr="00B558AA">
        <w:t xml:space="preserve"> </w:t>
      </w:r>
      <w:r w:rsidR="00B558AA">
        <w:t>защиту</w:t>
      </w:r>
      <w:r w:rsidR="00B558AA" w:rsidRPr="00B558AA">
        <w:t xml:space="preserve"> </w:t>
      </w:r>
      <w:r w:rsidR="00B558AA">
        <w:t>прав</w:t>
      </w:r>
      <w:r w:rsidR="00B558AA" w:rsidRPr="00B558AA">
        <w:t xml:space="preserve"> </w:t>
      </w:r>
      <w:r w:rsidR="00B558AA">
        <w:t>человека</w:t>
      </w:r>
      <w:r w:rsidR="00B558AA" w:rsidRPr="00B558AA">
        <w:t xml:space="preserve">, </w:t>
      </w:r>
      <w:r w:rsidR="00B558AA">
        <w:t>особенно</w:t>
      </w:r>
      <w:r w:rsidR="00020638">
        <w:t xml:space="preserve"> с учетом того, что</w:t>
      </w:r>
      <w:r w:rsidR="00492964">
        <w:t xml:space="preserve"> большое количество</w:t>
      </w:r>
      <w:r w:rsidR="00492964" w:rsidRPr="00B558AA">
        <w:t xml:space="preserve"> </w:t>
      </w:r>
      <w:r w:rsidR="00492964">
        <w:t>вооруженных</w:t>
      </w:r>
      <w:r w:rsidR="00492964" w:rsidRPr="00B558AA">
        <w:t xml:space="preserve"> </w:t>
      </w:r>
      <w:r w:rsidR="00492964">
        <w:t>солдат</w:t>
      </w:r>
      <w:r w:rsidR="00492964" w:rsidRPr="00B558AA">
        <w:t xml:space="preserve"> </w:t>
      </w:r>
      <w:r w:rsidR="00492964">
        <w:t>красных</w:t>
      </w:r>
      <w:r w:rsidR="00492964" w:rsidRPr="00B558AA">
        <w:t xml:space="preserve"> </w:t>
      </w:r>
      <w:r w:rsidR="00492964">
        <w:t>кхмер</w:t>
      </w:r>
      <w:r w:rsidR="00020638">
        <w:t>ов</w:t>
      </w:r>
      <w:r w:rsidR="00492964">
        <w:t xml:space="preserve"> </w:t>
      </w:r>
      <w:r>
        <w:t>все еще</w:t>
      </w:r>
      <w:r w:rsidR="00492964">
        <w:t xml:space="preserve"> прячется</w:t>
      </w:r>
      <w:r w:rsidR="00782FAE">
        <w:t xml:space="preserve">.  </w:t>
      </w:r>
      <w:r w:rsidR="00B558AA">
        <w:t>Однако страна сделала некоторый прогресс на пути развити</w:t>
      </w:r>
      <w:r w:rsidR="00020638">
        <w:t>я</w:t>
      </w:r>
      <w:r w:rsidR="00BE4EF6">
        <w:t xml:space="preserve"> и уважени</w:t>
      </w:r>
      <w:r w:rsidR="00020638">
        <w:t>я</w:t>
      </w:r>
      <w:r w:rsidR="00B558AA">
        <w:t xml:space="preserve"> закона, и сил</w:t>
      </w:r>
      <w:r w:rsidR="00BE4EF6">
        <w:t>ы</w:t>
      </w:r>
      <w:r w:rsidR="00B558AA">
        <w:t xml:space="preserve"> безопасности </w:t>
      </w:r>
      <w:r w:rsidR="00BE4EF6">
        <w:t xml:space="preserve">уже не могут </w:t>
      </w:r>
      <w:r w:rsidR="00B558AA">
        <w:t>действ</w:t>
      </w:r>
      <w:r w:rsidR="00020638">
        <w:t>овать в обстановке полной безнаказанности</w:t>
      </w:r>
      <w:r w:rsidR="00782FAE">
        <w:t xml:space="preserve">.  </w:t>
      </w:r>
      <w:r w:rsidR="00B558AA">
        <w:t>Правда</w:t>
      </w:r>
      <w:r w:rsidR="000A56D6" w:rsidRPr="000A56D6">
        <w:t>,</w:t>
      </w:r>
      <w:r w:rsidR="007D05CB">
        <w:t> </w:t>
      </w:r>
      <w:r w:rsidR="000A56D6">
        <w:t>были</w:t>
      </w:r>
      <w:r w:rsidR="000A56D6" w:rsidRPr="000A56D6">
        <w:t xml:space="preserve"> </w:t>
      </w:r>
      <w:r w:rsidR="000A56D6">
        <w:t>случаи</w:t>
      </w:r>
      <w:r w:rsidR="000A56D6" w:rsidRPr="000A56D6">
        <w:t xml:space="preserve"> </w:t>
      </w:r>
      <w:r w:rsidR="000A56D6">
        <w:t>злоупотребления</w:t>
      </w:r>
      <w:r w:rsidR="000A56D6" w:rsidRPr="000A56D6">
        <w:t xml:space="preserve"> </w:t>
      </w:r>
      <w:r w:rsidR="000A56D6">
        <w:t>властью</w:t>
      </w:r>
      <w:r w:rsidR="000A56D6" w:rsidRPr="000A56D6">
        <w:t xml:space="preserve"> </w:t>
      </w:r>
      <w:r w:rsidR="000A56D6">
        <w:t>отдельными</w:t>
      </w:r>
      <w:r w:rsidR="000A56D6" w:rsidRPr="000A56D6">
        <w:t xml:space="preserve"> </w:t>
      </w:r>
      <w:r w:rsidR="000A56D6">
        <w:t>лицами</w:t>
      </w:r>
      <w:r w:rsidR="000A56D6" w:rsidRPr="000A56D6">
        <w:t xml:space="preserve">, </w:t>
      </w:r>
      <w:r w:rsidR="000A56D6">
        <w:t>а</w:t>
      </w:r>
      <w:r w:rsidR="000A56D6" w:rsidRPr="000A56D6">
        <w:t xml:space="preserve"> </w:t>
      </w:r>
      <w:r w:rsidR="000A56D6">
        <w:t>также</w:t>
      </w:r>
      <w:r w:rsidR="000A56D6" w:rsidRPr="000A56D6">
        <w:t xml:space="preserve"> </w:t>
      </w:r>
      <w:r w:rsidR="000A56D6">
        <w:t>случаи</w:t>
      </w:r>
      <w:r w:rsidR="000A56D6" w:rsidRPr="000A56D6">
        <w:t xml:space="preserve">, </w:t>
      </w:r>
      <w:r w:rsidR="000A56D6">
        <w:t>когда</w:t>
      </w:r>
      <w:r w:rsidR="007D05CB">
        <w:t> </w:t>
      </w:r>
      <w:r w:rsidR="000A56D6">
        <w:t>жандармерия</w:t>
      </w:r>
      <w:r w:rsidR="000A56D6" w:rsidRPr="000A56D6">
        <w:t xml:space="preserve"> </w:t>
      </w:r>
      <w:r w:rsidR="000A56D6">
        <w:t xml:space="preserve">действовала </w:t>
      </w:r>
      <w:r w:rsidR="00AB09D6">
        <w:t xml:space="preserve">неправомерным образом </w:t>
      </w:r>
      <w:r w:rsidR="000B1D4B">
        <w:t xml:space="preserve">в качестве </w:t>
      </w:r>
      <w:r w:rsidR="00020638">
        <w:t>судебной</w:t>
      </w:r>
      <w:r w:rsidR="000A56D6">
        <w:t xml:space="preserve"> полици</w:t>
      </w:r>
      <w:r w:rsidR="000B1D4B">
        <w:t>и</w:t>
      </w:r>
      <w:r w:rsidR="00782FAE">
        <w:t xml:space="preserve">.  </w:t>
      </w:r>
      <w:r w:rsidR="000A56D6">
        <w:t xml:space="preserve">Однако ситуация исправляется </w:t>
      </w:r>
      <w:r w:rsidR="00BF4478">
        <w:t>с помощью</w:t>
      </w:r>
      <w:r w:rsidR="000A56D6">
        <w:t xml:space="preserve"> нового законопроекта по уголовной процедуре, который определяет, что такими полномочиями обладает только полиция</w:t>
      </w:r>
      <w:r w:rsidR="00782FAE">
        <w:t xml:space="preserve">.  </w:t>
      </w:r>
      <w:r w:rsidR="000A56D6">
        <w:t>Что</w:t>
      </w:r>
      <w:r w:rsidR="000A56D6" w:rsidRPr="000A56D6">
        <w:t xml:space="preserve"> </w:t>
      </w:r>
      <w:r w:rsidR="000A56D6">
        <w:t>касается</w:t>
      </w:r>
      <w:r w:rsidR="000A56D6" w:rsidRPr="000A56D6">
        <w:t xml:space="preserve"> </w:t>
      </w:r>
      <w:r w:rsidR="000A56D6">
        <w:t>случая</w:t>
      </w:r>
      <w:r w:rsidR="000A56D6" w:rsidRPr="000A56D6">
        <w:t xml:space="preserve"> </w:t>
      </w:r>
      <w:r w:rsidR="00BF4478">
        <w:t xml:space="preserve">с </w:t>
      </w:r>
      <w:r w:rsidR="000A56D6">
        <w:t>команд</w:t>
      </w:r>
      <w:r w:rsidR="00020638">
        <w:t>иром воинского подразделения</w:t>
      </w:r>
      <w:r w:rsidR="000A56D6" w:rsidRPr="000A56D6">
        <w:t xml:space="preserve">, </w:t>
      </w:r>
      <w:r w:rsidR="000A56D6">
        <w:t>который</w:t>
      </w:r>
      <w:r w:rsidR="000A56D6" w:rsidRPr="000A56D6">
        <w:t xml:space="preserve"> </w:t>
      </w:r>
      <w:r w:rsidR="000A56D6">
        <w:t>наказал</w:t>
      </w:r>
      <w:r w:rsidR="000A56D6" w:rsidRPr="000A56D6">
        <w:t xml:space="preserve"> </w:t>
      </w:r>
      <w:r w:rsidR="000A56D6">
        <w:t>солдата</w:t>
      </w:r>
      <w:r w:rsidR="000A56D6" w:rsidRPr="000A56D6">
        <w:t xml:space="preserve">, </w:t>
      </w:r>
      <w:r w:rsidR="00020638">
        <w:t>заперев</w:t>
      </w:r>
      <w:r w:rsidR="00BF4478">
        <w:t xml:space="preserve"> </w:t>
      </w:r>
      <w:r w:rsidR="000A56D6">
        <w:t>его</w:t>
      </w:r>
      <w:r w:rsidR="000A56D6" w:rsidRPr="000A56D6">
        <w:t xml:space="preserve"> </w:t>
      </w:r>
      <w:r w:rsidR="000A56D6">
        <w:t>в</w:t>
      </w:r>
      <w:r w:rsidR="000A56D6" w:rsidRPr="000A56D6">
        <w:t xml:space="preserve"> </w:t>
      </w:r>
      <w:r w:rsidR="000A56D6">
        <w:t>контейнер</w:t>
      </w:r>
      <w:r w:rsidR="00BF4478">
        <w:t>е</w:t>
      </w:r>
      <w:r w:rsidR="000A56D6" w:rsidRPr="000A56D6">
        <w:t xml:space="preserve"> </w:t>
      </w:r>
      <w:r w:rsidR="00BF4478">
        <w:t>на</w:t>
      </w:r>
      <w:r w:rsidR="000A56D6" w:rsidRPr="000A56D6">
        <w:t xml:space="preserve"> </w:t>
      </w:r>
      <w:r w:rsidR="000A56D6">
        <w:t>открыт</w:t>
      </w:r>
      <w:r w:rsidR="00BF4478">
        <w:t>о</w:t>
      </w:r>
      <w:r w:rsidR="000A56D6">
        <w:t>м</w:t>
      </w:r>
      <w:r w:rsidR="000A56D6" w:rsidRPr="000A56D6">
        <w:t xml:space="preserve"> </w:t>
      </w:r>
      <w:r w:rsidR="000A56D6">
        <w:t>солнце</w:t>
      </w:r>
      <w:r w:rsidR="000A56D6" w:rsidRPr="000A56D6">
        <w:t xml:space="preserve">, </w:t>
      </w:r>
      <w:r w:rsidR="00020638">
        <w:t xml:space="preserve">то, </w:t>
      </w:r>
      <w:r w:rsidR="000A56D6">
        <w:t>к</w:t>
      </w:r>
      <w:r w:rsidR="000A56D6" w:rsidRPr="000A56D6">
        <w:t xml:space="preserve"> </w:t>
      </w:r>
      <w:r w:rsidR="000A56D6">
        <w:t>счастью</w:t>
      </w:r>
      <w:r w:rsidR="000A56D6" w:rsidRPr="000A56D6">
        <w:t xml:space="preserve">, </w:t>
      </w:r>
      <w:r w:rsidR="000A56D6">
        <w:t>рецидивов подобных дел не было с 1997</w:t>
      </w:r>
      <w:r w:rsidR="007D05CB">
        <w:t> </w:t>
      </w:r>
      <w:r w:rsidR="000A56D6">
        <w:t xml:space="preserve">года и Национальная комиссия по правам человека внимательно </w:t>
      </w:r>
      <w:r>
        <w:t>следит за</w:t>
      </w:r>
      <w:r w:rsidR="007D05CB">
        <w:t> </w:t>
      </w:r>
      <w:r w:rsidR="000A56D6">
        <w:t>ситуаци</w:t>
      </w:r>
      <w:r>
        <w:t>ей</w:t>
      </w:r>
      <w:r w:rsidR="000A56D6">
        <w:t>.</w:t>
      </w:r>
    </w:p>
    <w:p w:rsidR="00D9423E" w:rsidRPr="000A56D6" w:rsidRDefault="00D9423E" w:rsidP="00F35A8C"/>
    <w:p w:rsidR="00351AEA" w:rsidRPr="004343B9" w:rsidRDefault="00CE5DC5" w:rsidP="00F35A8C">
      <w:r>
        <w:t>20.</w:t>
      </w:r>
      <w:r>
        <w:tab/>
        <w:t>Переходя к</w:t>
      </w:r>
      <w:r w:rsidR="00017BBB" w:rsidRPr="00017BBB">
        <w:t xml:space="preserve"> </w:t>
      </w:r>
      <w:r w:rsidR="00017BBB">
        <w:t>вопросу</w:t>
      </w:r>
      <w:r w:rsidR="00017BBB" w:rsidRPr="00017BBB">
        <w:t xml:space="preserve"> </w:t>
      </w:r>
      <w:r w:rsidR="00017BBB">
        <w:t>о</w:t>
      </w:r>
      <w:r w:rsidR="00017BBB" w:rsidRPr="00017BBB">
        <w:t xml:space="preserve"> </w:t>
      </w:r>
      <w:r w:rsidR="00017BBB">
        <w:t>проституции</w:t>
      </w:r>
      <w:r w:rsidR="00017BBB" w:rsidRPr="00017BBB">
        <w:t xml:space="preserve">, </w:t>
      </w:r>
      <w:r>
        <w:t xml:space="preserve">он говорит, что </w:t>
      </w:r>
      <w:r w:rsidR="00017BBB">
        <w:t>в</w:t>
      </w:r>
      <w:r w:rsidR="00017BBB" w:rsidRPr="00017BBB">
        <w:t xml:space="preserve"> </w:t>
      </w:r>
      <w:r w:rsidR="00017BBB">
        <w:t>настоящее</w:t>
      </w:r>
      <w:r w:rsidR="00017BBB" w:rsidRPr="00017BBB">
        <w:t xml:space="preserve"> </w:t>
      </w:r>
      <w:r w:rsidR="00017BBB">
        <w:t>время</w:t>
      </w:r>
      <w:r w:rsidR="00017BBB" w:rsidRPr="00017BBB">
        <w:t xml:space="preserve"> </w:t>
      </w:r>
      <w:r w:rsidR="00236E15">
        <w:t xml:space="preserve">в </w:t>
      </w:r>
      <w:r w:rsidR="00017BBB">
        <w:t>стран</w:t>
      </w:r>
      <w:r w:rsidR="00236E15">
        <w:t>е</w:t>
      </w:r>
      <w:r w:rsidR="00017BBB" w:rsidRPr="00017BBB">
        <w:t xml:space="preserve"> </w:t>
      </w:r>
      <w:r w:rsidR="00017BBB">
        <w:t>насчитывает</w:t>
      </w:r>
      <w:r w:rsidR="00236E15">
        <w:t>ся порядка</w:t>
      </w:r>
      <w:r w:rsidR="00017BBB" w:rsidRPr="00017BBB">
        <w:t xml:space="preserve"> 35</w:t>
      </w:r>
      <w:r w:rsidR="006060B6">
        <w:t xml:space="preserve"> </w:t>
      </w:r>
      <w:r w:rsidR="00017BBB" w:rsidRPr="00017BBB">
        <w:t xml:space="preserve">000 </w:t>
      </w:r>
      <w:r w:rsidR="00017BBB">
        <w:t>пр</w:t>
      </w:r>
      <w:r w:rsidR="006060B6">
        <w:t>о</w:t>
      </w:r>
      <w:r w:rsidR="00017BBB">
        <w:t>ституток</w:t>
      </w:r>
      <w:r w:rsidR="00017BBB" w:rsidRPr="00017BBB">
        <w:t xml:space="preserve">, </w:t>
      </w:r>
      <w:r w:rsidR="00017BBB">
        <w:t>зарабатывающих</w:t>
      </w:r>
      <w:r w:rsidR="00017BBB" w:rsidRPr="00017BBB">
        <w:t xml:space="preserve"> </w:t>
      </w:r>
      <w:r w:rsidR="00017BBB">
        <w:t>более</w:t>
      </w:r>
      <w:r w:rsidR="00017BBB" w:rsidRPr="00017BBB">
        <w:t xml:space="preserve"> 22 </w:t>
      </w:r>
      <w:r w:rsidR="00017BBB">
        <w:t>миллионов</w:t>
      </w:r>
      <w:r w:rsidR="00017BBB" w:rsidRPr="00017BBB">
        <w:t xml:space="preserve"> </w:t>
      </w:r>
      <w:r w:rsidR="00017BBB">
        <w:t>долларов</w:t>
      </w:r>
      <w:r w:rsidR="00017BBB" w:rsidRPr="00017BBB">
        <w:t xml:space="preserve"> </w:t>
      </w:r>
      <w:r w:rsidR="00017BBB">
        <w:t>США</w:t>
      </w:r>
      <w:r w:rsidR="00017BBB" w:rsidRPr="00017BBB">
        <w:t xml:space="preserve"> </w:t>
      </w:r>
      <w:r w:rsidR="00017BBB">
        <w:t>в</w:t>
      </w:r>
      <w:r w:rsidR="00017BBB" w:rsidRPr="00017BBB">
        <w:t xml:space="preserve"> </w:t>
      </w:r>
      <w:r w:rsidR="00017BBB">
        <w:t>год</w:t>
      </w:r>
      <w:r w:rsidR="00017BBB" w:rsidRPr="00017BBB">
        <w:t xml:space="preserve">, </w:t>
      </w:r>
      <w:r w:rsidR="00017BBB">
        <w:t>в</w:t>
      </w:r>
      <w:r w:rsidR="00017BBB" w:rsidRPr="00017BBB">
        <w:t xml:space="preserve"> </w:t>
      </w:r>
      <w:r w:rsidR="00017BBB">
        <w:t>то</w:t>
      </w:r>
      <w:r w:rsidR="00017BBB" w:rsidRPr="00017BBB">
        <w:t xml:space="preserve"> </w:t>
      </w:r>
      <w:r w:rsidR="00017BBB">
        <w:t>время</w:t>
      </w:r>
      <w:r w:rsidR="00017BBB" w:rsidRPr="00017BBB">
        <w:t xml:space="preserve"> </w:t>
      </w:r>
      <w:r w:rsidR="00017BBB">
        <w:t>как</w:t>
      </w:r>
      <w:r w:rsidR="006060B6">
        <w:t xml:space="preserve"> </w:t>
      </w:r>
      <w:r w:rsidR="00017BBB">
        <w:t>правительство</w:t>
      </w:r>
      <w:r w:rsidR="006060B6" w:rsidRPr="00017BBB">
        <w:t xml:space="preserve">, </w:t>
      </w:r>
      <w:r w:rsidR="006060B6">
        <w:t>к</w:t>
      </w:r>
      <w:r w:rsidR="006060B6" w:rsidRPr="00017BBB">
        <w:t xml:space="preserve"> </w:t>
      </w:r>
      <w:r w:rsidR="006060B6">
        <w:t>сожалению</w:t>
      </w:r>
      <w:r w:rsidR="006060B6" w:rsidRPr="00017BBB">
        <w:t xml:space="preserve">, </w:t>
      </w:r>
      <w:r w:rsidR="00017BBB">
        <w:t xml:space="preserve">может позволить </w:t>
      </w:r>
      <w:r w:rsidR="006060B6">
        <w:t xml:space="preserve">себе </w:t>
      </w:r>
      <w:r w:rsidR="00017BBB">
        <w:t xml:space="preserve">потратить только 3 миллиона </w:t>
      </w:r>
      <w:r w:rsidR="006060B6">
        <w:t xml:space="preserve">долларов </w:t>
      </w:r>
      <w:r w:rsidR="00017BBB">
        <w:t xml:space="preserve">на </w:t>
      </w:r>
      <w:r w:rsidR="006060B6">
        <w:t>борьбу со</w:t>
      </w:r>
      <w:r w:rsidR="00017BBB">
        <w:t xml:space="preserve"> СПИД</w:t>
      </w:r>
      <w:r w:rsidR="006060B6">
        <w:t>ом</w:t>
      </w:r>
      <w:r w:rsidR="00782FAE">
        <w:t xml:space="preserve">.  </w:t>
      </w:r>
      <w:r w:rsidR="00017BBB">
        <w:t xml:space="preserve">Проститутки </w:t>
      </w:r>
      <w:r w:rsidR="006060B6">
        <w:t>от</w:t>
      </w:r>
      <w:r w:rsidR="00017BBB">
        <w:t xml:space="preserve">правляют более 50 процентов своих доходов домой для </w:t>
      </w:r>
      <w:r w:rsidR="00DC73F9">
        <w:t>с</w:t>
      </w:r>
      <w:r w:rsidR="00017BBB">
        <w:t>одержания своих семей в сельской местности</w:t>
      </w:r>
      <w:r w:rsidR="00782FAE">
        <w:t xml:space="preserve">.  </w:t>
      </w:r>
      <w:r w:rsidR="00017BBB">
        <w:t xml:space="preserve">В настоящее время публичные дома запрещены законом, но </w:t>
      </w:r>
      <w:r w:rsidR="00DC73F9">
        <w:t>м</w:t>
      </w:r>
      <w:r w:rsidR="00017BBB">
        <w:t xml:space="preserve">инистерство здравоохранения, а также ряд </w:t>
      </w:r>
      <w:r w:rsidR="00236E15">
        <w:t>Н</w:t>
      </w:r>
      <w:r w:rsidR="00017BBB">
        <w:t xml:space="preserve">ПО придерживаются мнения, что их нужно официально </w:t>
      </w:r>
      <w:r w:rsidR="006060B6">
        <w:t>разрешить</w:t>
      </w:r>
      <w:r w:rsidR="00017BBB">
        <w:t xml:space="preserve">, так как это упростит </w:t>
      </w:r>
      <w:r w:rsidR="00913D72">
        <w:t xml:space="preserve">процесс </w:t>
      </w:r>
      <w:r w:rsidR="00236E15">
        <w:t xml:space="preserve">санитарного просвещения </w:t>
      </w:r>
      <w:r w:rsidR="00017BBB">
        <w:t>и предотвра</w:t>
      </w:r>
      <w:r w:rsidR="00236E15">
        <w:t>щения распространения</w:t>
      </w:r>
      <w:r w:rsidR="00017BBB">
        <w:t xml:space="preserve"> СПИДа</w:t>
      </w:r>
      <w:r w:rsidR="00782FAE">
        <w:t xml:space="preserve">.  </w:t>
      </w:r>
      <w:r w:rsidR="00236E15">
        <w:t>Этот в</w:t>
      </w:r>
      <w:r w:rsidR="00FE51D4">
        <w:t>опрос</w:t>
      </w:r>
      <w:r w:rsidR="00FE51D4" w:rsidRPr="004343B9">
        <w:t xml:space="preserve"> </w:t>
      </w:r>
      <w:r w:rsidR="00FE51D4">
        <w:t>все</w:t>
      </w:r>
      <w:r w:rsidR="00FE51D4" w:rsidRPr="004343B9">
        <w:t xml:space="preserve"> </w:t>
      </w:r>
      <w:r w:rsidR="00FE51D4">
        <w:t>еще</w:t>
      </w:r>
      <w:r w:rsidR="00FE51D4" w:rsidRPr="004343B9">
        <w:t xml:space="preserve"> </w:t>
      </w:r>
      <w:r w:rsidR="00FE51D4">
        <w:t>дискутируется</w:t>
      </w:r>
      <w:r w:rsidR="00FE51D4" w:rsidRPr="004343B9">
        <w:t xml:space="preserve"> </w:t>
      </w:r>
      <w:r w:rsidR="00FE51D4">
        <w:t>в</w:t>
      </w:r>
      <w:r w:rsidR="00FE51D4" w:rsidRPr="004343B9">
        <w:t xml:space="preserve"> </w:t>
      </w:r>
      <w:r w:rsidR="00FE51D4">
        <w:t>Камбодже</w:t>
      </w:r>
      <w:r w:rsidR="00FE51D4" w:rsidRPr="004343B9">
        <w:t>.</w:t>
      </w:r>
    </w:p>
    <w:p w:rsidR="00D9423E" w:rsidRPr="004343B9" w:rsidRDefault="00D9423E" w:rsidP="00F35A8C"/>
    <w:p w:rsidR="00142631" w:rsidRDefault="00DC73F9" w:rsidP="00F35A8C">
      <w:r>
        <w:t>21.</w:t>
      </w:r>
      <w:r>
        <w:tab/>
      </w:r>
      <w:r w:rsidR="00142631">
        <w:t>Несмотря</w:t>
      </w:r>
      <w:r w:rsidR="00142631" w:rsidRPr="00142631">
        <w:t xml:space="preserve"> </w:t>
      </w:r>
      <w:r w:rsidR="00142631">
        <w:t>на</w:t>
      </w:r>
      <w:r w:rsidR="00142631" w:rsidRPr="00142631">
        <w:t xml:space="preserve"> </w:t>
      </w:r>
      <w:r w:rsidR="00142631">
        <w:t>то</w:t>
      </w:r>
      <w:r w:rsidR="00142631" w:rsidRPr="00142631">
        <w:t xml:space="preserve"> </w:t>
      </w:r>
      <w:r w:rsidR="00142631">
        <w:t>что</w:t>
      </w:r>
      <w:r w:rsidR="00142631" w:rsidRPr="00142631">
        <w:t xml:space="preserve"> </w:t>
      </w:r>
      <w:r w:rsidR="00142631">
        <w:t>пока</w:t>
      </w:r>
      <w:r w:rsidR="00142631" w:rsidRPr="00142631">
        <w:t xml:space="preserve"> </w:t>
      </w:r>
      <w:r w:rsidR="00142631">
        <w:t>еще</w:t>
      </w:r>
      <w:r w:rsidR="00142631" w:rsidRPr="00142631">
        <w:t xml:space="preserve"> </w:t>
      </w:r>
      <w:r w:rsidR="00142631">
        <w:t>нет</w:t>
      </w:r>
      <w:r w:rsidR="00142631" w:rsidRPr="00142631">
        <w:t xml:space="preserve"> </w:t>
      </w:r>
      <w:r w:rsidR="00142631">
        <w:t>закона</w:t>
      </w:r>
      <w:r w:rsidR="00142631" w:rsidRPr="00142631">
        <w:t xml:space="preserve">, </w:t>
      </w:r>
      <w:r w:rsidR="00142631">
        <w:t>регулирующего</w:t>
      </w:r>
      <w:r w:rsidR="00142631" w:rsidRPr="00142631">
        <w:t xml:space="preserve"> </w:t>
      </w:r>
      <w:r w:rsidR="00142631">
        <w:t>статус</w:t>
      </w:r>
      <w:r w:rsidR="00142631" w:rsidRPr="00142631">
        <w:t xml:space="preserve"> </w:t>
      </w:r>
      <w:r w:rsidR="00142631">
        <w:t>НПО</w:t>
      </w:r>
      <w:r w:rsidR="00142631" w:rsidRPr="00142631">
        <w:t xml:space="preserve">, </w:t>
      </w:r>
      <w:r w:rsidR="00142631">
        <w:t>в</w:t>
      </w:r>
      <w:r w:rsidR="00142631" w:rsidRPr="00142631">
        <w:t xml:space="preserve"> </w:t>
      </w:r>
      <w:r w:rsidR="00142631">
        <w:t>стране</w:t>
      </w:r>
      <w:r w:rsidR="00142631" w:rsidRPr="00142631">
        <w:t xml:space="preserve"> </w:t>
      </w:r>
      <w:r w:rsidR="00142631">
        <w:t>уже</w:t>
      </w:r>
      <w:r w:rsidR="00142631" w:rsidRPr="00142631">
        <w:t xml:space="preserve"> </w:t>
      </w:r>
      <w:r w:rsidR="00142631">
        <w:t>действует</w:t>
      </w:r>
      <w:r w:rsidR="00142631" w:rsidRPr="00142631">
        <w:t xml:space="preserve"> </w:t>
      </w:r>
      <w:r w:rsidR="004343B9">
        <w:t>свыше</w:t>
      </w:r>
      <w:r>
        <w:t xml:space="preserve"> </w:t>
      </w:r>
      <w:r w:rsidR="00142631" w:rsidRPr="00142631">
        <w:t xml:space="preserve">300 </w:t>
      </w:r>
      <w:r w:rsidR="00142631">
        <w:t>организаций</w:t>
      </w:r>
      <w:r w:rsidR="00142631" w:rsidRPr="00142631">
        <w:t>,</w:t>
      </w:r>
      <w:r w:rsidR="00142631">
        <w:t xml:space="preserve"> признанных государством</w:t>
      </w:r>
      <w:r w:rsidR="00782FAE">
        <w:t xml:space="preserve">.  </w:t>
      </w:r>
      <w:r w:rsidR="00142631">
        <w:t>В</w:t>
      </w:r>
      <w:r w:rsidR="00142631" w:rsidRPr="004343B9">
        <w:t xml:space="preserve"> </w:t>
      </w:r>
      <w:r w:rsidR="00142631">
        <w:t>настоящее</w:t>
      </w:r>
      <w:r w:rsidR="00142631" w:rsidRPr="004343B9">
        <w:t xml:space="preserve"> </w:t>
      </w:r>
      <w:r w:rsidR="00142631">
        <w:t>время</w:t>
      </w:r>
      <w:r w:rsidR="00142631" w:rsidRPr="004343B9">
        <w:t xml:space="preserve"> </w:t>
      </w:r>
      <w:r w:rsidR="00142631">
        <w:t>готовится</w:t>
      </w:r>
      <w:r w:rsidR="00142631" w:rsidRPr="004343B9">
        <w:t xml:space="preserve"> </w:t>
      </w:r>
      <w:r w:rsidR="00142631">
        <w:t>законопроект</w:t>
      </w:r>
      <w:r w:rsidR="004343B9">
        <w:t xml:space="preserve"> по этому вопросу</w:t>
      </w:r>
      <w:r w:rsidR="00142631" w:rsidRPr="004343B9">
        <w:t xml:space="preserve">, </w:t>
      </w:r>
      <w:r w:rsidR="00142631">
        <w:t>в</w:t>
      </w:r>
      <w:r w:rsidR="00142631" w:rsidRPr="004343B9">
        <w:t xml:space="preserve"> </w:t>
      </w:r>
      <w:r w:rsidR="00142631">
        <w:t>котором</w:t>
      </w:r>
      <w:r w:rsidR="00142631" w:rsidRPr="004343B9">
        <w:t xml:space="preserve"> </w:t>
      </w:r>
      <w:r w:rsidR="00142631">
        <w:t>будут</w:t>
      </w:r>
      <w:r w:rsidR="00142631" w:rsidRPr="004343B9">
        <w:t xml:space="preserve"> </w:t>
      </w:r>
      <w:r w:rsidR="00142631">
        <w:t>также</w:t>
      </w:r>
      <w:r w:rsidR="00142631" w:rsidRPr="004343B9">
        <w:t xml:space="preserve"> </w:t>
      </w:r>
      <w:r w:rsidR="00142631">
        <w:t>учтены</w:t>
      </w:r>
      <w:r w:rsidR="00142631" w:rsidRPr="004343B9">
        <w:t xml:space="preserve"> </w:t>
      </w:r>
      <w:r w:rsidR="00142631">
        <w:t>мнения</w:t>
      </w:r>
      <w:r w:rsidR="00142631" w:rsidRPr="004343B9">
        <w:t xml:space="preserve"> </w:t>
      </w:r>
      <w:r w:rsidR="00142631">
        <w:t>НПО</w:t>
      </w:r>
      <w:r w:rsidR="00142631" w:rsidRPr="004343B9">
        <w:t>.</w:t>
      </w:r>
    </w:p>
    <w:p w:rsidR="00D9423E" w:rsidRPr="004343B9" w:rsidRDefault="00142631" w:rsidP="00F35A8C">
      <w:r w:rsidRPr="004343B9">
        <w:t xml:space="preserve"> </w:t>
      </w:r>
    </w:p>
    <w:p w:rsidR="00D9423E" w:rsidRDefault="00DC73F9" w:rsidP="00F35A8C">
      <w:r>
        <w:t>22.</w:t>
      </w:r>
      <w:r>
        <w:tab/>
      </w:r>
      <w:r w:rsidR="00142631">
        <w:t>Некоторые</w:t>
      </w:r>
      <w:r w:rsidR="00142631" w:rsidRPr="00142631">
        <w:t xml:space="preserve"> </w:t>
      </w:r>
      <w:r w:rsidR="00142631">
        <w:t>правительственные</w:t>
      </w:r>
      <w:r w:rsidR="00142631" w:rsidRPr="00142631">
        <w:t xml:space="preserve"> </w:t>
      </w:r>
      <w:r w:rsidR="00142631">
        <w:t>официальные</w:t>
      </w:r>
      <w:r w:rsidR="00142631" w:rsidRPr="00142631">
        <w:t xml:space="preserve"> </w:t>
      </w:r>
      <w:r w:rsidR="00142631">
        <w:t>лица</w:t>
      </w:r>
      <w:r w:rsidR="00142631" w:rsidRPr="00142631">
        <w:t xml:space="preserve">, </w:t>
      </w:r>
      <w:r w:rsidR="00142631">
        <w:t>солдаты</w:t>
      </w:r>
      <w:r w:rsidR="00142631" w:rsidRPr="00142631">
        <w:t xml:space="preserve"> </w:t>
      </w:r>
      <w:r w:rsidR="00142631">
        <w:t>и</w:t>
      </w:r>
      <w:r w:rsidR="00142631" w:rsidRPr="00142631">
        <w:t xml:space="preserve"> </w:t>
      </w:r>
      <w:r w:rsidR="00142631">
        <w:t>полиция</w:t>
      </w:r>
      <w:r w:rsidR="00142631" w:rsidRPr="00142631">
        <w:t xml:space="preserve"> </w:t>
      </w:r>
      <w:r w:rsidR="00142631">
        <w:t>имеют</w:t>
      </w:r>
      <w:r w:rsidR="00142631" w:rsidRPr="00142631">
        <w:t xml:space="preserve"> </w:t>
      </w:r>
      <w:r w:rsidR="00142631">
        <w:t>право на ношение оружия с определенными ограничениями</w:t>
      </w:r>
      <w:r w:rsidR="00782FAE">
        <w:t xml:space="preserve">.  </w:t>
      </w:r>
      <w:r w:rsidR="00142631">
        <w:t>К</w:t>
      </w:r>
      <w:r w:rsidR="00142631" w:rsidRPr="004343B9">
        <w:t xml:space="preserve"> </w:t>
      </w:r>
      <w:r w:rsidR="00142631">
        <w:t>настоящему</w:t>
      </w:r>
      <w:r w:rsidR="00142631" w:rsidRPr="004343B9">
        <w:t xml:space="preserve"> </w:t>
      </w:r>
      <w:r w:rsidR="00142631">
        <w:t>моменту</w:t>
      </w:r>
      <w:r w:rsidR="00142631" w:rsidRPr="004343B9">
        <w:t xml:space="preserve"> </w:t>
      </w:r>
      <w:r w:rsidR="00142631">
        <w:t>более</w:t>
      </w:r>
      <w:r w:rsidR="00142631" w:rsidRPr="004343B9">
        <w:t xml:space="preserve"> 60</w:t>
      </w:r>
      <w:r w:rsidR="007D05CB">
        <w:t> </w:t>
      </w:r>
      <w:r>
        <w:t>тыс</w:t>
      </w:r>
      <w:r w:rsidR="00782FAE">
        <w:t xml:space="preserve">. </w:t>
      </w:r>
      <w:r w:rsidR="00142631">
        <w:t>единиц</w:t>
      </w:r>
      <w:r w:rsidR="00142631" w:rsidRPr="004343B9">
        <w:t xml:space="preserve"> </w:t>
      </w:r>
      <w:r w:rsidR="004343B9">
        <w:t xml:space="preserve">оружия </w:t>
      </w:r>
      <w:r>
        <w:t>сдано</w:t>
      </w:r>
      <w:r w:rsidR="00142631" w:rsidRPr="004343B9">
        <w:t xml:space="preserve"> </w:t>
      </w:r>
      <w:r w:rsidR="00142631">
        <w:t>властям</w:t>
      </w:r>
      <w:r w:rsidR="00782FAE">
        <w:t xml:space="preserve">.  </w:t>
      </w:r>
    </w:p>
    <w:p w:rsidR="00142631" w:rsidRPr="00142631" w:rsidRDefault="00142631" w:rsidP="00F35A8C"/>
    <w:p w:rsidR="00351AEA" w:rsidRPr="00932893" w:rsidRDefault="00DC73F9" w:rsidP="00F35A8C">
      <w:r>
        <w:t>23.</w:t>
      </w:r>
      <w:r>
        <w:tab/>
      </w:r>
      <w:r w:rsidR="00F02120">
        <w:t>В</w:t>
      </w:r>
      <w:r w:rsidR="00F02120" w:rsidRPr="00F02120">
        <w:t xml:space="preserve"> </w:t>
      </w:r>
      <w:r w:rsidR="00F02120">
        <w:t>Камбодже</w:t>
      </w:r>
      <w:r w:rsidR="00F02120" w:rsidRPr="00F02120">
        <w:t xml:space="preserve"> </w:t>
      </w:r>
      <w:r w:rsidR="00F02120">
        <w:t>прав</w:t>
      </w:r>
      <w:r w:rsidR="00913D72">
        <w:t>ами</w:t>
      </w:r>
      <w:r w:rsidR="00F02120" w:rsidRPr="00F02120">
        <w:t xml:space="preserve"> </w:t>
      </w:r>
      <w:r w:rsidR="00F02120">
        <w:t>человека</w:t>
      </w:r>
      <w:r w:rsidR="00F02120" w:rsidRPr="00F02120">
        <w:t xml:space="preserve"> </w:t>
      </w:r>
      <w:r w:rsidR="00F02120">
        <w:t>занимается</w:t>
      </w:r>
      <w:r w:rsidR="00F02120" w:rsidRPr="00F02120">
        <w:t xml:space="preserve"> </w:t>
      </w:r>
      <w:r w:rsidR="00F02120">
        <w:t>ряд</w:t>
      </w:r>
      <w:r w:rsidR="00F02120" w:rsidRPr="00F02120">
        <w:t xml:space="preserve"> </w:t>
      </w:r>
      <w:r w:rsidR="00F02120">
        <w:t>различных</w:t>
      </w:r>
      <w:r w:rsidR="00F02120" w:rsidRPr="00F02120">
        <w:t xml:space="preserve"> </w:t>
      </w:r>
      <w:r w:rsidR="00F02120">
        <w:t>организаций</w:t>
      </w:r>
      <w:r w:rsidR="00F02120" w:rsidRPr="00F02120">
        <w:t xml:space="preserve">: </w:t>
      </w:r>
      <w:r w:rsidR="00913D72">
        <w:t>на</w:t>
      </w:r>
      <w:r w:rsidR="00F02120">
        <w:t>р</w:t>
      </w:r>
      <w:r w:rsidR="004343B9">
        <w:t>яду</w:t>
      </w:r>
      <w:r w:rsidR="00F02120">
        <w:t xml:space="preserve"> </w:t>
      </w:r>
      <w:r w:rsidR="00913D72">
        <w:t>с</w:t>
      </w:r>
      <w:r w:rsidR="00F02120">
        <w:t xml:space="preserve"> </w:t>
      </w:r>
      <w:r w:rsidR="004343B9">
        <w:t>к</w:t>
      </w:r>
      <w:r w:rsidR="00F02120">
        <w:t>омисси</w:t>
      </w:r>
      <w:r w:rsidR="004343B9">
        <w:t>ями</w:t>
      </w:r>
      <w:r w:rsidR="00F02120">
        <w:t xml:space="preserve"> по правам человека </w:t>
      </w:r>
      <w:r w:rsidR="00620FB8">
        <w:t>при</w:t>
      </w:r>
      <w:r w:rsidR="00F02120">
        <w:t xml:space="preserve"> </w:t>
      </w:r>
      <w:r w:rsidR="00620FB8">
        <w:t xml:space="preserve">сенате, </w:t>
      </w:r>
      <w:r>
        <w:t>Н</w:t>
      </w:r>
      <w:r w:rsidR="00F02120">
        <w:t>ациональн</w:t>
      </w:r>
      <w:r w:rsidR="00913D72">
        <w:t>ой</w:t>
      </w:r>
      <w:r w:rsidR="00F02120">
        <w:t xml:space="preserve"> ассамбле</w:t>
      </w:r>
      <w:r w:rsidR="00913D72">
        <w:t>е</w:t>
      </w:r>
      <w:r w:rsidR="00F02120">
        <w:t xml:space="preserve"> и правительств</w:t>
      </w:r>
      <w:r w:rsidR="00620FB8">
        <w:t>е</w:t>
      </w:r>
      <w:r w:rsidR="00F02120">
        <w:t>, по</w:t>
      </w:r>
      <w:r w:rsidR="007D05CB">
        <w:t> </w:t>
      </w:r>
      <w:r w:rsidR="00F02120">
        <w:t>меньшей мере, 18 из 300 НПО в стране занима</w:t>
      </w:r>
      <w:r w:rsidR="00913D72">
        <w:t>ю</w:t>
      </w:r>
      <w:r w:rsidR="00F02120">
        <w:t>тся правами человека</w:t>
      </w:r>
      <w:r w:rsidR="00782FAE">
        <w:t xml:space="preserve">.  </w:t>
      </w:r>
      <w:r w:rsidR="00F02120">
        <w:t>Эти органы имеют свободный доступ в тюрьмы для контроля условий содержания</w:t>
      </w:r>
      <w:r w:rsidR="00782FAE">
        <w:t xml:space="preserve">.  </w:t>
      </w:r>
      <w:r w:rsidR="00F02120">
        <w:t>Кроме</w:t>
      </w:r>
      <w:r w:rsidR="00F02120" w:rsidRPr="00932893">
        <w:t xml:space="preserve"> </w:t>
      </w:r>
      <w:r w:rsidR="00F02120">
        <w:t>этого</w:t>
      </w:r>
      <w:r w:rsidR="00F02120" w:rsidRPr="00932893">
        <w:t xml:space="preserve">, </w:t>
      </w:r>
      <w:r w:rsidR="00F02120">
        <w:t>планируется</w:t>
      </w:r>
      <w:r w:rsidR="00F02120" w:rsidRPr="00932893">
        <w:t xml:space="preserve"> </w:t>
      </w:r>
      <w:r w:rsidR="00F02120">
        <w:t>создать</w:t>
      </w:r>
      <w:r w:rsidR="00F02120" w:rsidRPr="00932893">
        <w:t xml:space="preserve"> </w:t>
      </w:r>
      <w:r w:rsidR="00F02120">
        <w:t>в</w:t>
      </w:r>
      <w:r w:rsidR="00620FB8">
        <w:t>ысший орган</w:t>
      </w:r>
      <w:r>
        <w:t xml:space="preserve"> -</w:t>
      </w:r>
      <w:r w:rsidR="00932893">
        <w:t xml:space="preserve"> </w:t>
      </w:r>
      <w:r w:rsidR="00913D72">
        <w:t>н</w:t>
      </w:r>
      <w:r w:rsidR="00932893">
        <w:t>ациональный комитет по правам человека,</w:t>
      </w:r>
      <w:r>
        <w:t xml:space="preserve"> -</w:t>
      </w:r>
      <w:r w:rsidR="00932893">
        <w:t xml:space="preserve"> который будет абсолютно независимым от правительства</w:t>
      </w:r>
      <w:r w:rsidR="00782FAE">
        <w:t xml:space="preserve">.  </w:t>
      </w:r>
      <w:r w:rsidR="00620FB8">
        <w:t>З</w:t>
      </w:r>
      <w:r w:rsidR="00932893">
        <w:t>аконопроект</w:t>
      </w:r>
      <w:r w:rsidR="00932893" w:rsidRPr="00932893">
        <w:t xml:space="preserve"> </w:t>
      </w:r>
      <w:r w:rsidR="00932893">
        <w:t>о</w:t>
      </w:r>
      <w:r w:rsidR="00932893" w:rsidRPr="00932893">
        <w:t xml:space="preserve"> </w:t>
      </w:r>
      <w:r w:rsidR="00932893">
        <w:t>создани</w:t>
      </w:r>
      <w:r w:rsidR="00620FB8">
        <w:t>и</w:t>
      </w:r>
      <w:r w:rsidR="00932893" w:rsidRPr="00932893">
        <w:t xml:space="preserve"> </w:t>
      </w:r>
      <w:r w:rsidR="00932893">
        <w:t>нового</w:t>
      </w:r>
      <w:r w:rsidR="00932893" w:rsidRPr="00932893">
        <w:t xml:space="preserve"> </w:t>
      </w:r>
      <w:r w:rsidR="00932893">
        <w:t>комитета</w:t>
      </w:r>
      <w:r w:rsidR="00620FB8" w:rsidRPr="00620FB8">
        <w:t xml:space="preserve"> </w:t>
      </w:r>
      <w:r w:rsidR="00620FB8">
        <w:t>готовится</w:t>
      </w:r>
      <w:r w:rsidR="00620FB8" w:rsidRPr="00620FB8">
        <w:t xml:space="preserve"> </w:t>
      </w:r>
      <w:r w:rsidR="00620FB8">
        <w:t>в настоящее время</w:t>
      </w:r>
      <w:r w:rsidR="00351AEA" w:rsidRPr="00932893">
        <w:t>.</w:t>
      </w:r>
    </w:p>
    <w:p w:rsidR="00D9423E" w:rsidRPr="00932893" w:rsidRDefault="00D9423E" w:rsidP="00F35A8C"/>
    <w:p w:rsidR="00D9423E" w:rsidRDefault="00DC73F9" w:rsidP="00F35A8C">
      <w:r>
        <w:t>24.</w:t>
      </w:r>
      <w:r>
        <w:tab/>
      </w:r>
      <w:r w:rsidR="00932893" w:rsidRPr="00932893">
        <w:rPr>
          <w:u w:val="single"/>
        </w:rPr>
        <w:t>Г</w:t>
      </w:r>
      <w:r w:rsidR="00932893" w:rsidRPr="008848EC">
        <w:rPr>
          <w:u w:val="single"/>
        </w:rPr>
        <w:t>-</w:t>
      </w:r>
      <w:r w:rsidR="00932893" w:rsidRPr="00932893">
        <w:rPr>
          <w:u w:val="single"/>
        </w:rPr>
        <w:t>н</w:t>
      </w:r>
      <w:r w:rsidR="00932893" w:rsidRPr="008848EC">
        <w:rPr>
          <w:u w:val="single"/>
        </w:rPr>
        <w:t xml:space="preserve"> </w:t>
      </w:r>
      <w:r w:rsidR="00932893" w:rsidRPr="00932893">
        <w:rPr>
          <w:u w:val="single"/>
        </w:rPr>
        <w:t>КРЕЦМЕР</w:t>
      </w:r>
      <w:r w:rsidR="00932893" w:rsidRPr="008848EC">
        <w:t xml:space="preserve"> </w:t>
      </w:r>
      <w:r w:rsidR="00932893">
        <w:t>говорит</w:t>
      </w:r>
      <w:r w:rsidR="00932893" w:rsidRPr="008848EC">
        <w:t xml:space="preserve">, </w:t>
      </w:r>
      <w:r w:rsidR="00932893">
        <w:t>что</w:t>
      </w:r>
      <w:r w:rsidR="00932893" w:rsidRPr="008848EC">
        <w:t xml:space="preserve"> </w:t>
      </w:r>
      <w:r w:rsidR="00932893">
        <w:t>он</w:t>
      </w:r>
      <w:r w:rsidR="00932893" w:rsidRPr="008848EC">
        <w:t xml:space="preserve"> </w:t>
      </w:r>
      <w:r w:rsidR="00932893">
        <w:t>будет</w:t>
      </w:r>
      <w:r w:rsidR="00932893" w:rsidRPr="008848EC">
        <w:t xml:space="preserve"> </w:t>
      </w:r>
      <w:r w:rsidR="00932893">
        <w:t>признателен</w:t>
      </w:r>
      <w:r w:rsidR="00932893" w:rsidRPr="008848EC">
        <w:t xml:space="preserve"> </w:t>
      </w:r>
      <w:r w:rsidR="00932893">
        <w:t>за</w:t>
      </w:r>
      <w:r w:rsidR="00932893" w:rsidRPr="008848EC">
        <w:t xml:space="preserve"> </w:t>
      </w:r>
      <w:r w:rsidR="00932893">
        <w:t>ответ</w:t>
      </w:r>
      <w:r w:rsidR="00932893" w:rsidRPr="008848EC">
        <w:t xml:space="preserve"> </w:t>
      </w:r>
      <w:r w:rsidR="00932893">
        <w:t>на</w:t>
      </w:r>
      <w:r w:rsidR="00932893" w:rsidRPr="008848EC">
        <w:t xml:space="preserve"> </w:t>
      </w:r>
      <w:r w:rsidR="00932893">
        <w:t>вопрос</w:t>
      </w:r>
      <w:r w:rsidR="00471AD8">
        <w:t xml:space="preserve"> о том</w:t>
      </w:r>
      <w:r w:rsidR="00932893" w:rsidRPr="008848EC">
        <w:t xml:space="preserve">, </w:t>
      </w:r>
      <w:r w:rsidR="00932893">
        <w:t>каки</w:t>
      </w:r>
      <w:r w:rsidR="008848EC">
        <w:t>е</w:t>
      </w:r>
      <w:r w:rsidR="00932893" w:rsidRPr="008848EC">
        <w:t xml:space="preserve"> </w:t>
      </w:r>
      <w:r w:rsidR="00932893">
        <w:t>прав</w:t>
      </w:r>
      <w:r w:rsidR="00471AD8">
        <w:t>ила</w:t>
      </w:r>
      <w:r w:rsidR="008848EC">
        <w:t xml:space="preserve"> регулиру</w:t>
      </w:r>
      <w:r w:rsidR="00471AD8">
        <w:t>ю</w:t>
      </w:r>
      <w:r w:rsidR="008848EC">
        <w:t>т</w:t>
      </w:r>
      <w:r w:rsidR="00932893" w:rsidRPr="008848EC">
        <w:t xml:space="preserve">, </w:t>
      </w:r>
      <w:r w:rsidR="008848EC">
        <w:t>во-</w:t>
      </w:r>
      <w:r w:rsidR="00932893">
        <w:t>перв</w:t>
      </w:r>
      <w:r w:rsidR="008848EC">
        <w:t>ых</w:t>
      </w:r>
      <w:r w:rsidR="00470BD2">
        <w:t>,</w:t>
      </w:r>
      <w:r w:rsidR="008848EC">
        <w:t xml:space="preserve"> </w:t>
      </w:r>
      <w:r w:rsidR="00470BD2">
        <w:t xml:space="preserve">ношение </w:t>
      </w:r>
      <w:r w:rsidR="008848EC">
        <w:t>оружи</w:t>
      </w:r>
      <w:r w:rsidR="00470BD2">
        <w:t>я сотрудниками</w:t>
      </w:r>
      <w:r w:rsidR="008848EC">
        <w:t xml:space="preserve"> правоохранительных органов и, во-вторых</w:t>
      </w:r>
      <w:r w:rsidR="00932893" w:rsidRPr="008848EC">
        <w:t xml:space="preserve">, </w:t>
      </w:r>
      <w:r w:rsidR="008848EC">
        <w:t>право открывать огонь при действиях по охране общественного порядка</w:t>
      </w:r>
      <w:r w:rsidR="00782FAE">
        <w:t xml:space="preserve">.  </w:t>
      </w:r>
    </w:p>
    <w:p w:rsidR="008848EC" w:rsidRPr="00470BD2" w:rsidRDefault="008848EC" w:rsidP="00F35A8C"/>
    <w:p w:rsidR="007646F4" w:rsidRDefault="002E5091" w:rsidP="00F35A8C">
      <w:r>
        <w:t>25.</w:t>
      </w:r>
      <w:r>
        <w:tab/>
      </w:r>
      <w:r w:rsidR="00470BD2" w:rsidRPr="00470BD2">
        <w:rPr>
          <w:u w:val="single"/>
        </w:rPr>
        <w:t>Г-н ЗА</w:t>
      </w:r>
      <w:r w:rsidR="00470BD2">
        <w:rPr>
          <w:u w:val="single"/>
        </w:rPr>
        <w:t>Х</w:t>
      </w:r>
      <w:r w:rsidR="00470BD2" w:rsidRPr="00470BD2">
        <w:rPr>
          <w:u w:val="single"/>
        </w:rPr>
        <w:t>ИЯ</w:t>
      </w:r>
      <w:r w:rsidR="00470BD2" w:rsidRPr="00470BD2">
        <w:t xml:space="preserve"> </w:t>
      </w:r>
      <w:r w:rsidR="00470BD2">
        <w:t>отмечает</w:t>
      </w:r>
      <w:r w:rsidR="00470BD2" w:rsidRPr="00470BD2">
        <w:t xml:space="preserve">, </w:t>
      </w:r>
      <w:r w:rsidR="00470BD2">
        <w:t>что</w:t>
      </w:r>
      <w:r w:rsidR="00470BD2" w:rsidRPr="00470BD2">
        <w:t xml:space="preserve"> </w:t>
      </w:r>
      <w:r w:rsidR="00470BD2">
        <w:t>глава</w:t>
      </w:r>
      <w:r w:rsidR="00470BD2" w:rsidRPr="00470BD2">
        <w:t xml:space="preserve"> </w:t>
      </w:r>
      <w:r w:rsidR="00470BD2">
        <w:rPr>
          <w:lang w:val="en-US"/>
        </w:rPr>
        <w:t>III</w:t>
      </w:r>
      <w:r w:rsidR="00470BD2" w:rsidRPr="00470BD2">
        <w:t xml:space="preserve"> </w:t>
      </w:r>
      <w:r w:rsidR="00470BD2">
        <w:t>Конституции называется «Права и обязанности кхмерского гражданина»</w:t>
      </w:r>
      <w:r w:rsidR="00782FAE">
        <w:t xml:space="preserve">.  </w:t>
      </w:r>
      <w:r w:rsidR="00470BD2">
        <w:t xml:space="preserve">Не </w:t>
      </w:r>
      <w:r w:rsidR="00471AD8">
        <w:t xml:space="preserve">предполагает ли это </w:t>
      </w:r>
      <w:r w:rsidR="00320067">
        <w:t>раз</w:t>
      </w:r>
      <w:r w:rsidR="00471AD8">
        <w:t>личия между</w:t>
      </w:r>
      <w:r w:rsidR="00470BD2">
        <w:t xml:space="preserve"> кхмерски</w:t>
      </w:r>
      <w:r w:rsidR="00471AD8">
        <w:t>ми</w:t>
      </w:r>
      <w:r w:rsidR="00470BD2">
        <w:t xml:space="preserve"> и некхмерски</w:t>
      </w:r>
      <w:r w:rsidR="00471AD8">
        <w:t>ми</w:t>
      </w:r>
      <w:r w:rsidR="00470BD2">
        <w:t xml:space="preserve"> граждан</w:t>
      </w:r>
      <w:r w:rsidR="00471AD8">
        <w:t>ами</w:t>
      </w:r>
      <w:r w:rsidR="00470BD2">
        <w:t xml:space="preserve">? </w:t>
      </w:r>
      <w:r w:rsidR="007646F4">
        <w:t>Он</w:t>
      </w:r>
      <w:r w:rsidR="007646F4" w:rsidRPr="007646F4">
        <w:t xml:space="preserve"> </w:t>
      </w:r>
      <w:r w:rsidR="00471AD8">
        <w:t>с тревогой</w:t>
      </w:r>
      <w:r w:rsidR="007646F4" w:rsidRPr="007646F4">
        <w:t xml:space="preserve"> </w:t>
      </w:r>
      <w:r w:rsidR="007646F4">
        <w:t>узна</w:t>
      </w:r>
      <w:r w:rsidR="00471AD8">
        <w:t>л о том</w:t>
      </w:r>
      <w:r w:rsidR="007646F4" w:rsidRPr="007646F4">
        <w:t xml:space="preserve">, </w:t>
      </w:r>
      <w:r w:rsidR="007646F4">
        <w:t>что</w:t>
      </w:r>
      <w:r w:rsidR="007646F4" w:rsidRPr="007646F4">
        <w:t xml:space="preserve"> </w:t>
      </w:r>
      <w:r w:rsidR="007646F4">
        <w:t>согласно</w:t>
      </w:r>
      <w:r w:rsidR="007646F4" w:rsidRPr="007646F4">
        <w:t xml:space="preserve"> </w:t>
      </w:r>
      <w:r w:rsidR="007646F4">
        <w:t>исследованию</w:t>
      </w:r>
      <w:r w:rsidR="007646F4" w:rsidRPr="007646F4">
        <w:t xml:space="preserve">, </w:t>
      </w:r>
      <w:r w:rsidR="007646F4">
        <w:t>проведенному</w:t>
      </w:r>
      <w:r w:rsidR="007646F4" w:rsidRPr="007646F4">
        <w:t xml:space="preserve"> </w:t>
      </w:r>
      <w:r w:rsidR="007646F4">
        <w:t>кабинетом</w:t>
      </w:r>
      <w:r w:rsidR="007646F4" w:rsidRPr="007646F4">
        <w:t xml:space="preserve"> </w:t>
      </w:r>
      <w:r w:rsidR="007646F4">
        <w:t>государственного</w:t>
      </w:r>
      <w:r w:rsidR="007646F4" w:rsidRPr="007646F4">
        <w:t xml:space="preserve"> </w:t>
      </w:r>
      <w:r w:rsidR="007646F4">
        <w:t>секретаря</w:t>
      </w:r>
      <w:r w:rsidR="007646F4" w:rsidRPr="007646F4">
        <w:t xml:space="preserve"> </w:t>
      </w:r>
      <w:r w:rsidR="007646F4">
        <w:t>по</w:t>
      </w:r>
      <w:r w:rsidR="007646F4" w:rsidRPr="007646F4">
        <w:t xml:space="preserve"> </w:t>
      </w:r>
      <w:r w:rsidR="007646F4">
        <w:t>делам</w:t>
      </w:r>
      <w:r w:rsidR="007646F4" w:rsidRPr="007646F4">
        <w:t xml:space="preserve"> </w:t>
      </w:r>
      <w:r w:rsidR="007646F4">
        <w:t>женщин</w:t>
      </w:r>
      <w:r w:rsidR="007646F4" w:rsidRPr="007646F4">
        <w:t xml:space="preserve"> </w:t>
      </w:r>
      <w:r w:rsidR="007646F4">
        <w:t>в</w:t>
      </w:r>
      <w:r w:rsidR="007646F4" w:rsidRPr="007646F4">
        <w:t xml:space="preserve"> 1996 </w:t>
      </w:r>
      <w:r w:rsidR="007646F4">
        <w:t>году</w:t>
      </w:r>
      <w:r w:rsidR="007646F4" w:rsidRPr="007646F4">
        <w:t xml:space="preserve">, </w:t>
      </w:r>
      <w:r w:rsidR="007646F4">
        <w:t>одна</w:t>
      </w:r>
      <w:r w:rsidR="007646F4" w:rsidRPr="007646F4">
        <w:t xml:space="preserve"> </w:t>
      </w:r>
      <w:r w:rsidR="007646F4">
        <w:t>из</w:t>
      </w:r>
      <w:r w:rsidR="007646F4" w:rsidRPr="007646F4">
        <w:t xml:space="preserve"> </w:t>
      </w:r>
      <w:r w:rsidR="007646F4">
        <w:t>шести</w:t>
      </w:r>
      <w:r w:rsidR="007646F4" w:rsidRPr="007646F4">
        <w:t xml:space="preserve"> </w:t>
      </w:r>
      <w:r w:rsidR="007646F4">
        <w:t>женщин</w:t>
      </w:r>
      <w:r w:rsidR="007646F4" w:rsidRPr="007646F4">
        <w:t xml:space="preserve"> </w:t>
      </w:r>
      <w:r>
        <w:t xml:space="preserve">в </w:t>
      </w:r>
      <w:r w:rsidR="007646F4">
        <w:t xml:space="preserve">Камбоджи </w:t>
      </w:r>
      <w:r>
        <w:t>становилась жертвой</w:t>
      </w:r>
      <w:r w:rsidR="007646F4">
        <w:t xml:space="preserve"> насили</w:t>
      </w:r>
      <w:r>
        <w:t>я</w:t>
      </w:r>
      <w:r w:rsidR="007646F4">
        <w:t xml:space="preserve"> в семье</w:t>
      </w:r>
      <w:r w:rsidR="00782FAE">
        <w:t xml:space="preserve">.  </w:t>
      </w:r>
      <w:r w:rsidR="00320067">
        <w:t>В и</w:t>
      </w:r>
      <w:r w:rsidR="007646F4">
        <w:t>сследовани</w:t>
      </w:r>
      <w:r w:rsidR="00320067">
        <w:t>и утверждается</w:t>
      </w:r>
      <w:r w:rsidR="007646F4" w:rsidRPr="00320067">
        <w:t xml:space="preserve">, </w:t>
      </w:r>
      <w:r w:rsidR="007646F4">
        <w:t>что</w:t>
      </w:r>
      <w:r w:rsidR="007646F4" w:rsidRPr="00320067">
        <w:t xml:space="preserve"> </w:t>
      </w:r>
      <w:r w:rsidR="007646F4">
        <w:t>никаких</w:t>
      </w:r>
      <w:r w:rsidR="007646F4" w:rsidRPr="00320067">
        <w:t xml:space="preserve"> </w:t>
      </w:r>
      <w:r w:rsidR="007646F4">
        <w:t>эффективных</w:t>
      </w:r>
      <w:r w:rsidR="007646F4" w:rsidRPr="00320067">
        <w:t xml:space="preserve"> </w:t>
      </w:r>
      <w:r w:rsidR="007646F4">
        <w:t>мер</w:t>
      </w:r>
      <w:r w:rsidR="007646F4" w:rsidRPr="00320067">
        <w:t xml:space="preserve"> </w:t>
      </w:r>
      <w:r w:rsidR="007646F4">
        <w:t>по</w:t>
      </w:r>
      <w:r w:rsidR="007646F4" w:rsidRPr="00320067">
        <w:t xml:space="preserve"> </w:t>
      </w:r>
      <w:r w:rsidR="007646F4">
        <w:t>защите</w:t>
      </w:r>
      <w:r w:rsidR="007646F4" w:rsidRPr="00320067">
        <w:t xml:space="preserve"> </w:t>
      </w:r>
      <w:r w:rsidR="007646F4">
        <w:t>женщин</w:t>
      </w:r>
      <w:r w:rsidR="007646F4" w:rsidRPr="00320067">
        <w:t xml:space="preserve"> </w:t>
      </w:r>
      <w:r w:rsidR="007646F4">
        <w:t>от</w:t>
      </w:r>
      <w:r w:rsidR="007646F4" w:rsidRPr="00320067">
        <w:t xml:space="preserve"> </w:t>
      </w:r>
      <w:r w:rsidR="007646F4">
        <w:t>такого</w:t>
      </w:r>
      <w:r w:rsidR="007646F4" w:rsidRPr="00320067">
        <w:t xml:space="preserve"> </w:t>
      </w:r>
      <w:r w:rsidR="007646F4">
        <w:t>насилия</w:t>
      </w:r>
      <w:r w:rsidR="007646F4" w:rsidRPr="00320067">
        <w:t xml:space="preserve"> </w:t>
      </w:r>
      <w:r w:rsidR="007646F4">
        <w:t>принято</w:t>
      </w:r>
      <w:r w:rsidR="007646F4" w:rsidRPr="00320067">
        <w:t xml:space="preserve"> </w:t>
      </w:r>
      <w:r w:rsidR="007646F4">
        <w:t>не</w:t>
      </w:r>
      <w:r w:rsidR="007646F4" w:rsidRPr="00320067">
        <w:t xml:space="preserve"> </w:t>
      </w:r>
      <w:r w:rsidR="007646F4">
        <w:t>было</w:t>
      </w:r>
      <w:r w:rsidR="007646F4" w:rsidRPr="00320067">
        <w:t xml:space="preserve">, </w:t>
      </w:r>
      <w:r w:rsidR="007646F4">
        <w:t>и</w:t>
      </w:r>
      <w:r w:rsidR="007646F4" w:rsidRPr="00320067">
        <w:t xml:space="preserve"> </w:t>
      </w:r>
      <w:r w:rsidR="007646F4">
        <w:t>он</w:t>
      </w:r>
      <w:r w:rsidR="007646F4" w:rsidRPr="00320067">
        <w:t xml:space="preserve"> </w:t>
      </w:r>
      <w:r w:rsidR="00043CED">
        <w:t xml:space="preserve">хотел </w:t>
      </w:r>
      <w:r w:rsidR="007646F4">
        <w:t>бы</w:t>
      </w:r>
      <w:r w:rsidR="007646F4" w:rsidRPr="00320067">
        <w:t xml:space="preserve"> </w:t>
      </w:r>
      <w:r w:rsidR="007646F4">
        <w:t>получить</w:t>
      </w:r>
      <w:r w:rsidR="007646F4" w:rsidRPr="00320067">
        <w:t xml:space="preserve"> </w:t>
      </w:r>
      <w:r w:rsidR="007646F4">
        <w:t>информацию</w:t>
      </w:r>
      <w:r w:rsidR="007646F4" w:rsidRPr="00320067">
        <w:t xml:space="preserve"> </w:t>
      </w:r>
      <w:r w:rsidR="007646F4">
        <w:t>по</w:t>
      </w:r>
      <w:r w:rsidR="007646F4" w:rsidRPr="00320067">
        <w:t xml:space="preserve"> </w:t>
      </w:r>
      <w:r w:rsidR="007646F4">
        <w:t>этому</w:t>
      </w:r>
      <w:r w:rsidR="007646F4" w:rsidRPr="00320067">
        <w:t xml:space="preserve"> </w:t>
      </w:r>
      <w:r w:rsidR="007646F4">
        <w:t>поводу</w:t>
      </w:r>
      <w:r w:rsidR="007646F4" w:rsidRPr="00320067">
        <w:t>.</w:t>
      </w:r>
    </w:p>
    <w:p w:rsidR="00D9423E" w:rsidRPr="00320067" w:rsidRDefault="007646F4" w:rsidP="00F35A8C">
      <w:r w:rsidRPr="00320067">
        <w:t xml:space="preserve"> </w:t>
      </w:r>
    </w:p>
    <w:p w:rsidR="00F77B1D" w:rsidRDefault="002E5091" w:rsidP="00F35A8C">
      <w:r>
        <w:t>26.</w:t>
      </w:r>
      <w:r>
        <w:tab/>
      </w:r>
      <w:r w:rsidR="00B54007" w:rsidRPr="00B54007">
        <w:rPr>
          <w:u w:val="single"/>
        </w:rPr>
        <w:t>Г</w:t>
      </w:r>
      <w:r w:rsidR="00B54007" w:rsidRPr="00F77B1D">
        <w:rPr>
          <w:u w:val="single"/>
        </w:rPr>
        <w:t>-</w:t>
      </w:r>
      <w:r w:rsidR="00B54007" w:rsidRPr="00B54007">
        <w:rPr>
          <w:u w:val="single"/>
        </w:rPr>
        <w:t>н</w:t>
      </w:r>
      <w:r w:rsidR="00B54007" w:rsidRPr="00F77B1D">
        <w:rPr>
          <w:u w:val="single"/>
        </w:rPr>
        <w:t xml:space="preserve"> </w:t>
      </w:r>
      <w:r w:rsidR="00B54007" w:rsidRPr="00B54007">
        <w:rPr>
          <w:u w:val="single"/>
        </w:rPr>
        <w:t>ОМ</w:t>
      </w:r>
      <w:r w:rsidR="00B54007" w:rsidRPr="00F77B1D">
        <w:t xml:space="preserve"> (</w:t>
      </w:r>
      <w:r w:rsidR="00B54007">
        <w:t>Камбоджа</w:t>
      </w:r>
      <w:r w:rsidR="00B54007" w:rsidRPr="00F77B1D">
        <w:t>)</w:t>
      </w:r>
      <w:r w:rsidR="00776D5E" w:rsidRPr="00F77B1D">
        <w:t xml:space="preserve">, </w:t>
      </w:r>
      <w:r w:rsidR="00B54007">
        <w:t>отве</w:t>
      </w:r>
      <w:r w:rsidR="001255DC">
        <w:t>чая</w:t>
      </w:r>
      <w:r w:rsidR="00B54007" w:rsidRPr="00F77B1D">
        <w:t xml:space="preserve"> </w:t>
      </w:r>
      <w:r w:rsidR="00B54007">
        <w:t>на</w:t>
      </w:r>
      <w:r w:rsidR="00B54007" w:rsidRPr="00F77B1D">
        <w:t xml:space="preserve"> </w:t>
      </w:r>
      <w:r w:rsidR="00B54007">
        <w:t>первый</w:t>
      </w:r>
      <w:r w:rsidR="00B54007" w:rsidRPr="00F77B1D">
        <w:t xml:space="preserve"> </w:t>
      </w:r>
      <w:r w:rsidR="00B54007">
        <w:t>вопрос</w:t>
      </w:r>
      <w:r w:rsidR="00043CED">
        <w:t>,</w:t>
      </w:r>
      <w:r w:rsidR="00B54007" w:rsidRPr="00F77B1D">
        <w:t xml:space="preserve"> </w:t>
      </w:r>
      <w:r w:rsidR="00B54007">
        <w:t>говорит</w:t>
      </w:r>
      <w:r w:rsidR="00B54007" w:rsidRPr="00F77B1D">
        <w:t xml:space="preserve">, </w:t>
      </w:r>
      <w:r w:rsidR="00B54007">
        <w:t>что</w:t>
      </w:r>
      <w:r w:rsidR="00B54007" w:rsidRPr="00F77B1D">
        <w:t xml:space="preserve"> </w:t>
      </w:r>
      <w:r w:rsidR="00B54007">
        <w:t>в</w:t>
      </w:r>
      <w:r w:rsidR="00B54007" w:rsidRPr="00F77B1D">
        <w:t xml:space="preserve"> </w:t>
      </w:r>
      <w:r w:rsidR="00B54007">
        <w:t>соответствии</w:t>
      </w:r>
      <w:r w:rsidR="00B54007" w:rsidRPr="00F77B1D">
        <w:t xml:space="preserve"> </w:t>
      </w:r>
      <w:r w:rsidR="00B54007">
        <w:t>с</w:t>
      </w:r>
      <w:r w:rsidR="00B54007" w:rsidRPr="00F77B1D">
        <w:t xml:space="preserve"> </w:t>
      </w:r>
      <w:r w:rsidR="00B54007">
        <w:t>новым</w:t>
      </w:r>
      <w:r w:rsidR="00B54007" w:rsidRPr="00F77B1D">
        <w:t xml:space="preserve"> </w:t>
      </w:r>
      <w:r w:rsidR="00B54007">
        <w:t>декретом</w:t>
      </w:r>
      <w:r w:rsidR="00B54007" w:rsidRPr="00F77B1D">
        <w:t xml:space="preserve"> </w:t>
      </w:r>
      <w:r w:rsidR="00B54007">
        <w:t>все</w:t>
      </w:r>
      <w:r w:rsidR="00B54007" w:rsidRPr="00F77B1D">
        <w:t xml:space="preserve"> </w:t>
      </w:r>
      <w:r w:rsidR="00B54007">
        <w:t>оружие</w:t>
      </w:r>
      <w:r w:rsidR="00B54007" w:rsidRPr="00F77B1D">
        <w:t xml:space="preserve">, </w:t>
      </w:r>
      <w:r w:rsidR="00B54007">
        <w:t>законное</w:t>
      </w:r>
      <w:r w:rsidR="00B54007" w:rsidRPr="00F77B1D">
        <w:t xml:space="preserve"> </w:t>
      </w:r>
      <w:r w:rsidR="00B54007">
        <w:t>или</w:t>
      </w:r>
      <w:r w:rsidR="00B54007" w:rsidRPr="00F77B1D">
        <w:t xml:space="preserve"> </w:t>
      </w:r>
      <w:r w:rsidR="00B54007">
        <w:t>незаконное</w:t>
      </w:r>
      <w:r w:rsidR="00B54007" w:rsidRPr="00F77B1D">
        <w:t xml:space="preserve">, </w:t>
      </w:r>
      <w:r w:rsidR="00B54007">
        <w:t>должно</w:t>
      </w:r>
      <w:r w:rsidR="00B54007" w:rsidRPr="00F77B1D">
        <w:t xml:space="preserve"> </w:t>
      </w:r>
      <w:r w:rsidR="00B54007">
        <w:t>быть</w:t>
      </w:r>
      <w:r w:rsidR="00B54007" w:rsidRPr="00F77B1D">
        <w:t xml:space="preserve"> </w:t>
      </w:r>
      <w:r w:rsidR="00043CED">
        <w:t>сда</w:t>
      </w:r>
      <w:r w:rsidR="00B54007">
        <w:t>но</w:t>
      </w:r>
      <w:r w:rsidR="00B54007" w:rsidRPr="00F77B1D">
        <w:t xml:space="preserve"> </w:t>
      </w:r>
      <w:r w:rsidR="00B54007">
        <w:t>властям</w:t>
      </w:r>
      <w:r w:rsidR="00782FAE">
        <w:t xml:space="preserve">.  </w:t>
      </w:r>
      <w:r w:rsidR="00B54007">
        <w:t>Некоторые</w:t>
      </w:r>
      <w:r w:rsidR="00B54007" w:rsidRPr="002E5091">
        <w:t xml:space="preserve"> </w:t>
      </w:r>
      <w:r w:rsidR="00B54007">
        <w:t>полицейские</w:t>
      </w:r>
      <w:r w:rsidR="00B54007" w:rsidRPr="002E5091">
        <w:t xml:space="preserve"> </w:t>
      </w:r>
      <w:r w:rsidR="00B54007">
        <w:t>все</w:t>
      </w:r>
      <w:r w:rsidR="00B54007" w:rsidRPr="002E5091">
        <w:t xml:space="preserve"> </w:t>
      </w:r>
      <w:r w:rsidR="00B54007">
        <w:t>еще</w:t>
      </w:r>
      <w:r w:rsidR="00B54007" w:rsidRPr="002E5091">
        <w:t xml:space="preserve"> </w:t>
      </w:r>
      <w:r w:rsidR="00B54007">
        <w:t>имеют</w:t>
      </w:r>
      <w:r w:rsidR="00B54007" w:rsidRPr="002E5091">
        <w:t xml:space="preserve"> </w:t>
      </w:r>
      <w:r w:rsidR="00B54007">
        <w:t>право</w:t>
      </w:r>
      <w:r w:rsidR="00B54007" w:rsidRPr="002E5091">
        <w:t xml:space="preserve"> </w:t>
      </w:r>
      <w:r w:rsidR="00B54007">
        <w:t>на</w:t>
      </w:r>
      <w:r w:rsidR="00B54007" w:rsidRPr="002E5091">
        <w:t xml:space="preserve"> </w:t>
      </w:r>
      <w:r w:rsidR="00B54007">
        <w:t>ношение</w:t>
      </w:r>
      <w:r w:rsidR="00B54007" w:rsidRPr="002E5091">
        <w:t xml:space="preserve"> </w:t>
      </w:r>
      <w:r w:rsidR="00B54007">
        <w:t>оружия</w:t>
      </w:r>
      <w:r w:rsidR="00B54007" w:rsidRPr="002E5091">
        <w:t xml:space="preserve">, </w:t>
      </w:r>
      <w:r w:rsidR="00B54007">
        <w:t>но</w:t>
      </w:r>
      <w:r w:rsidR="00B54007" w:rsidRPr="002E5091">
        <w:t xml:space="preserve"> </w:t>
      </w:r>
      <w:r w:rsidR="00B54007">
        <w:t>предпринимаются</w:t>
      </w:r>
      <w:r w:rsidR="00B54007" w:rsidRPr="002E5091">
        <w:t xml:space="preserve"> </w:t>
      </w:r>
      <w:r w:rsidR="00B54007">
        <w:t>меры</w:t>
      </w:r>
      <w:r w:rsidR="00B54007" w:rsidRPr="002E5091">
        <w:t xml:space="preserve"> </w:t>
      </w:r>
      <w:r w:rsidR="00B54007">
        <w:t>по</w:t>
      </w:r>
      <w:r w:rsidR="00B54007" w:rsidRPr="002E5091">
        <w:t xml:space="preserve"> </w:t>
      </w:r>
      <w:r w:rsidR="00B54007">
        <w:t>максимальному</w:t>
      </w:r>
      <w:r w:rsidR="00B54007" w:rsidRPr="002E5091">
        <w:t xml:space="preserve"> </w:t>
      </w:r>
      <w:r w:rsidR="00B54007">
        <w:t>ограничению</w:t>
      </w:r>
      <w:r w:rsidR="00B54007" w:rsidRPr="002E5091">
        <w:t xml:space="preserve"> </w:t>
      </w:r>
      <w:r>
        <w:t>этого права</w:t>
      </w:r>
      <w:r w:rsidR="00F77B1D" w:rsidRPr="002E5091">
        <w:t xml:space="preserve">: </w:t>
      </w:r>
      <w:r w:rsidR="00F77B1D">
        <w:t>например</w:t>
      </w:r>
      <w:r w:rsidR="00F77B1D" w:rsidRPr="002E5091">
        <w:t>,</w:t>
      </w:r>
      <w:r w:rsidR="00B54007" w:rsidRPr="002E5091">
        <w:t xml:space="preserve"> </w:t>
      </w:r>
      <w:r w:rsidR="00F77B1D">
        <w:t>офицеры</w:t>
      </w:r>
      <w:r w:rsidR="00F77B1D" w:rsidRPr="002E5091">
        <w:t xml:space="preserve"> </w:t>
      </w:r>
      <w:r w:rsidR="00F77B1D">
        <w:t>не</w:t>
      </w:r>
      <w:r w:rsidR="00F77B1D" w:rsidRPr="002E5091">
        <w:t xml:space="preserve"> </w:t>
      </w:r>
      <w:r w:rsidR="00F77B1D">
        <w:t>имеют</w:t>
      </w:r>
      <w:r w:rsidR="00F77B1D" w:rsidRPr="002E5091">
        <w:t xml:space="preserve"> </w:t>
      </w:r>
      <w:r w:rsidR="00F77B1D">
        <w:t>право</w:t>
      </w:r>
      <w:r w:rsidR="00F77B1D" w:rsidRPr="002E5091">
        <w:t xml:space="preserve"> </w:t>
      </w:r>
      <w:r w:rsidR="00F77B1D">
        <w:t>приносить</w:t>
      </w:r>
      <w:r w:rsidR="00F77B1D" w:rsidRPr="002E5091">
        <w:t xml:space="preserve"> </w:t>
      </w:r>
      <w:r w:rsidR="00F77B1D">
        <w:t>оружие</w:t>
      </w:r>
      <w:r w:rsidR="00F77B1D" w:rsidRPr="002E5091">
        <w:t xml:space="preserve"> </w:t>
      </w:r>
      <w:r w:rsidR="00F77B1D">
        <w:t>домой</w:t>
      </w:r>
      <w:r w:rsidR="00F77B1D" w:rsidRPr="002E5091">
        <w:t>.</w:t>
      </w:r>
    </w:p>
    <w:p w:rsidR="00D9423E" w:rsidRPr="00F77B1D" w:rsidRDefault="00D9423E" w:rsidP="00F35A8C"/>
    <w:p w:rsidR="00351AEA" w:rsidRPr="00F77B1D" w:rsidRDefault="00776D5E" w:rsidP="00F35A8C">
      <w:r w:rsidRPr="00F77B1D">
        <w:t>27.</w:t>
      </w:r>
      <w:r w:rsidR="002E5091">
        <w:tab/>
      </w:r>
      <w:r w:rsidR="001255DC">
        <w:t>П</w:t>
      </w:r>
      <w:r w:rsidR="00F77B1D">
        <w:t xml:space="preserve">о </w:t>
      </w:r>
      <w:r w:rsidR="001255DC">
        <w:t>проблеме</w:t>
      </w:r>
      <w:r w:rsidR="00F77B1D">
        <w:t>, поднято</w:t>
      </w:r>
      <w:r w:rsidR="001255DC">
        <w:t>й</w:t>
      </w:r>
      <w:r w:rsidR="00F77B1D">
        <w:t xml:space="preserve"> г-ном Захия, </w:t>
      </w:r>
      <w:r w:rsidR="001255DC">
        <w:t xml:space="preserve">в </w:t>
      </w:r>
      <w:r w:rsidR="00F77B1D">
        <w:t>Конституци</w:t>
      </w:r>
      <w:r w:rsidR="001255DC">
        <w:t xml:space="preserve">и </w:t>
      </w:r>
      <w:r w:rsidR="00F77B1D">
        <w:t>н</w:t>
      </w:r>
      <w:r w:rsidR="00043CED">
        <w:t>е проводится различия между</w:t>
      </w:r>
      <w:r w:rsidR="001255DC">
        <w:t xml:space="preserve"> кхмерски</w:t>
      </w:r>
      <w:r w:rsidR="00043CED">
        <w:t>ми</w:t>
      </w:r>
      <w:r w:rsidR="001255DC">
        <w:t xml:space="preserve"> и некхмерски</w:t>
      </w:r>
      <w:r w:rsidR="00043CED">
        <w:t>ми</w:t>
      </w:r>
      <w:r w:rsidR="001255DC">
        <w:t xml:space="preserve"> граждан</w:t>
      </w:r>
      <w:r w:rsidR="00043CED">
        <w:t>ами</w:t>
      </w:r>
      <w:r w:rsidR="00782FAE">
        <w:t xml:space="preserve">.  </w:t>
      </w:r>
      <w:r w:rsidR="00F77B1D">
        <w:t xml:space="preserve">Однако </w:t>
      </w:r>
      <w:r w:rsidR="001255DC">
        <w:t xml:space="preserve">по возвращении </w:t>
      </w:r>
      <w:r w:rsidR="00043CED">
        <w:t xml:space="preserve">он </w:t>
      </w:r>
      <w:r w:rsidR="002E5091">
        <w:t>поставит</w:t>
      </w:r>
      <w:r w:rsidR="00043CED">
        <w:t xml:space="preserve"> этот вопрос </w:t>
      </w:r>
      <w:r w:rsidR="002E5091">
        <w:t xml:space="preserve">перед </w:t>
      </w:r>
      <w:r w:rsidR="00043CED">
        <w:t>К</w:t>
      </w:r>
      <w:r w:rsidR="00F77B1D">
        <w:t>онституционн</w:t>
      </w:r>
      <w:r w:rsidR="002E5091">
        <w:t>ым</w:t>
      </w:r>
      <w:r w:rsidR="00F77B1D">
        <w:t xml:space="preserve"> совет</w:t>
      </w:r>
      <w:r w:rsidR="002E5091">
        <w:t>ом</w:t>
      </w:r>
      <w:r w:rsidR="00782FAE">
        <w:t xml:space="preserve">.  </w:t>
      </w:r>
      <w:r w:rsidR="00F77B1D">
        <w:t>И последнее, он не уверен</w:t>
      </w:r>
      <w:r w:rsidR="00B2575B">
        <w:t xml:space="preserve"> в точности</w:t>
      </w:r>
      <w:r w:rsidR="00F77B1D">
        <w:t xml:space="preserve"> процитированн</w:t>
      </w:r>
      <w:r w:rsidR="00043CED">
        <w:t>ы</w:t>
      </w:r>
      <w:r w:rsidR="00B2575B">
        <w:t>х</w:t>
      </w:r>
      <w:r w:rsidR="00043CED">
        <w:t xml:space="preserve"> данны</w:t>
      </w:r>
      <w:r w:rsidR="00B2575B">
        <w:t>х</w:t>
      </w:r>
      <w:r w:rsidR="00043CED">
        <w:t xml:space="preserve"> о распространении</w:t>
      </w:r>
      <w:r w:rsidR="00F77B1D">
        <w:t xml:space="preserve"> насилия над женщинами в семье: он предоставит Комитету больше информации позднее.</w:t>
      </w:r>
    </w:p>
    <w:p w:rsidR="00776D5E" w:rsidRPr="00F77B1D" w:rsidRDefault="00776D5E" w:rsidP="00F35A8C"/>
    <w:p w:rsidR="00872F87" w:rsidRDefault="00B2575B" w:rsidP="00F35A8C">
      <w:r>
        <w:t>28.</w:t>
      </w:r>
      <w:r>
        <w:tab/>
      </w:r>
      <w:r w:rsidR="00F77B1D" w:rsidRPr="00F77B1D">
        <w:rPr>
          <w:u w:val="single"/>
        </w:rPr>
        <w:t>Г-н БХАГВАТТИ</w:t>
      </w:r>
      <w:r w:rsidR="00F77B1D" w:rsidRPr="00F77B1D">
        <w:t xml:space="preserve"> </w:t>
      </w:r>
      <w:r w:rsidR="00F77B1D">
        <w:t>отмечает</w:t>
      </w:r>
      <w:r w:rsidR="00F77B1D" w:rsidRPr="00F77B1D">
        <w:t xml:space="preserve">, </w:t>
      </w:r>
      <w:r w:rsidR="00F77B1D">
        <w:t xml:space="preserve">что представитель Камбоджи </w:t>
      </w:r>
      <w:r w:rsidR="00872F87">
        <w:t xml:space="preserve">сослался на роль </w:t>
      </w:r>
      <w:r w:rsidR="00A10396">
        <w:t>К</w:t>
      </w:r>
      <w:r w:rsidR="00872F87">
        <w:t>онституционного совета</w:t>
      </w:r>
      <w:r w:rsidR="00782FAE">
        <w:t xml:space="preserve">.  </w:t>
      </w:r>
      <w:r>
        <w:t>Поскольку</w:t>
      </w:r>
      <w:r w:rsidR="00872F87">
        <w:t xml:space="preserve"> в пункт</w:t>
      </w:r>
      <w:r w:rsidR="00A10396">
        <w:t>е</w:t>
      </w:r>
      <w:r w:rsidR="00872F87">
        <w:t xml:space="preserve"> 21 доклада утверждается, что </w:t>
      </w:r>
      <w:r>
        <w:t>С</w:t>
      </w:r>
      <w:r w:rsidR="00872F87">
        <w:t>овет еще не функц</w:t>
      </w:r>
      <w:r w:rsidR="00A10396">
        <w:t>и</w:t>
      </w:r>
      <w:r w:rsidR="00872F87">
        <w:t>онирует, он спрашивает, как давно он начал свою работу?</w:t>
      </w:r>
    </w:p>
    <w:p w:rsidR="00D9423E" w:rsidRPr="00872F87" w:rsidRDefault="00872F87" w:rsidP="00F35A8C">
      <w:r w:rsidRPr="00872F87">
        <w:t xml:space="preserve"> </w:t>
      </w:r>
    </w:p>
    <w:p w:rsidR="00351AEA" w:rsidRPr="00ED7977" w:rsidRDefault="00B2575B" w:rsidP="00F35A8C">
      <w:r>
        <w:t>29.</w:t>
      </w:r>
      <w:r>
        <w:tab/>
      </w:r>
      <w:r w:rsidR="00872F87" w:rsidRPr="00872F87">
        <w:rPr>
          <w:u w:val="single"/>
        </w:rPr>
        <w:t>Г-н СОЛАРИ ИРИГОЙЕН</w:t>
      </w:r>
      <w:r w:rsidR="00872F87" w:rsidRPr="00872F87">
        <w:t xml:space="preserve"> </w:t>
      </w:r>
      <w:r w:rsidR="00872F87">
        <w:t>говорит</w:t>
      </w:r>
      <w:r w:rsidR="00872F87" w:rsidRPr="00872F87">
        <w:t xml:space="preserve">, </w:t>
      </w:r>
      <w:r w:rsidR="00872F87">
        <w:t>он</w:t>
      </w:r>
      <w:r w:rsidR="00872F87" w:rsidRPr="00872F87">
        <w:t xml:space="preserve"> </w:t>
      </w:r>
      <w:r>
        <w:t>хотел бы</w:t>
      </w:r>
      <w:r w:rsidR="00872F87" w:rsidRPr="00872F87">
        <w:t xml:space="preserve"> </w:t>
      </w:r>
      <w:r w:rsidR="00872F87">
        <w:t>услышать</w:t>
      </w:r>
      <w:r w:rsidR="00872F87" w:rsidRPr="00872F87">
        <w:t xml:space="preserve"> </w:t>
      </w:r>
      <w:r w:rsidR="00872F87">
        <w:t>ответ</w:t>
      </w:r>
      <w:r w:rsidR="00872F87" w:rsidRPr="00872F87">
        <w:t xml:space="preserve"> </w:t>
      </w:r>
      <w:r w:rsidR="00872F87">
        <w:t>на</w:t>
      </w:r>
      <w:r w:rsidR="00872F87" w:rsidRPr="00872F87">
        <w:t xml:space="preserve"> </w:t>
      </w:r>
      <w:r w:rsidR="000A6046">
        <w:t>свой</w:t>
      </w:r>
      <w:r w:rsidR="00872F87" w:rsidRPr="00872F87">
        <w:t xml:space="preserve"> </w:t>
      </w:r>
      <w:r w:rsidR="00872F87">
        <w:t>вопрос</w:t>
      </w:r>
      <w:r w:rsidR="00872F87" w:rsidRPr="00872F87">
        <w:t xml:space="preserve"> </w:t>
      </w:r>
      <w:r w:rsidR="00872F87">
        <w:t>о внесудебны</w:t>
      </w:r>
      <w:r>
        <w:t>х казнях</w:t>
      </w:r>
      <w:r w:rsidR="00782FAE">
        <w:t xml:space="preserve">.  </w:t>
      </w:r>
      <w:r w:rsidR="00872F87">
        <w:t>Он</w:t>
      </w:r>
      <w:r w:rsidR="00872F87" w:rsidRPr="00872F87">
        <w:t xml:space="preserve"> </w:t>
      </w:r>
      <w:r w:rsidR="00872F87">
        <w:t>ссылался</w:t>
      </w:r>
      <w:r w:rsidR="00872F87" w:rsidRPr="00872F87">
        <w:t xml:space="preserve"> </w:t>
      </w:r>
      <w:r w:rsidR="00872F87">
        <w:t>на</w:t>
      </w:r>
      <w:r w:rsidR="00872F87" w:rsidRPr="00872F87">
        <w:t xml:space="preserve"> </w:t>
      </w:r>
      <w:r w:rsidR="00047663">
        <w:t>конкретные</w:t>
      </w:r>
      <w:r w:rsidR="00872F87" w:rsidRPr="00872F87">
        <w:t xml:space="preserve"> </w:t>
      </w:r>
      <w:r w:rsidR="00047663">
        <w:t>случаи</w:t>
      </w:r>
      <w:r w:rsidR="00872F87" w:rsidRPr="00872F87">
        <w:t xml:space="preserve">, </w:t>
      </w:r>
      <w:r w:rsidR="00047663">
        <w:t>когда</w:t>
      </w:r>
      <w:r w:rsidR="00872F87" w:rsidRPr="00872F87">
        <w:t xml:space="preserve"> </w:t>
      </w:r>
      <w:r w:rsidR="00872F87">
        <w:t>ряд</w:t>
      </w:r>
      <w:r w:rsidR="00872F87" w:rsidRPr="00872F87">
        <w:t xml:space="preserve"> </w:t>
      </w:r>
      <w:r w:rsidR="00872F87">
        <w:t>лиц</w:t>
      </w:r>
      <w:r w:rsidR="00872F87" w:rsidRPr="00872F87">
        <w:t xml:space="preserve"> </w:t>
      </w:r>
      <w:r w:rsidR="00872F87">
        <w:t>были</w:t>
      </w:r>
      <w:r w:rsidR="00872F87" w:rsidRPr="00872F87">
        <w:t xml:space="preserve"> </w:t>
      </w:r>
      <w:r w:rsidR="00872F87">
        <w:t>убиты</w:t>
      </w:r>
      <w:r w:rsidR="00872F87" w:rsidRPr="00872F87">
        <w:t xml:space="preserve"> </w:t>
      </w:r>
      <w:r w:rsidR="00872F87">
        <w:t>полицейскими в форме</w:t>
      </w:r>
      <w:r w:rsidR="00782FAE">
        <w:t xml:space="preserve">.  </w:t>
      </w:r>
      <w:r w:rsidR="00872F87">
        <w:t xml:space="preserve">В частности, </w:t>
      </w:r>
      <w:r w:rsidR="00ED7977">
        <w:t xml:space="preserve">он запрашивал информацию по делу, в котором гражданская и военная </w:t>
      </w:r>
      <w:r w:rsidR="00043CED">
        <w:t>полиция</w:t>
      </w:r>
      <w:r w:rsidR="00ED7977">
        <w:t xml:space="preserve"> применяли </w:t>
      </w:r>
      <w:r w:rsidR="00043CED">
        <w:t xml:space="preserve">против демонстрантов электрические дубинки </w:t>
      </w:r>
      <w:r>
        <w:t xml:space="preserve">и </w:t>
      </w:r>
      <w:r w:rsidR="00043CED">
        <w:t xml:space="preserve">водометы, обливая </w:t>
      </w:r>
      <w:r w:rsidR="00ED7977">
        <w:t>и</w:t>
      </w:r>
      <w:r w:rsidR="00043CED">
        <w:t>х струями</w:t>
      </w:r>
      <w:r w:rsidR="00ED7977">
        <w:t xml:space="preserve"> грязной воды под высоким давлением, и он спрашивал, </w:t>
      </w:r>
      <w:r w:rsidR="00B6569D">
        <w:t xml:space="preserve">не </w:t>
      </w:r>
      <w:r w:rsidR="00ED7977">
        <w:t>привело ли это к смертельным исходам.</w:t>
      </w:r>
    </w:p>
    <w:p w:rsidR="00784E80" w:rsidRPr="00ED7977" w:rsidRDefault="00784E80" w:rsidP="00F35A8C"/>
    <w:p w:rsidR="00351AEA" w:rsidRPr="00612CBF" w:rsidRDefault="0054171F" w:rsidP="00F35A8C">
      <w:r>
        <w:t>30.</w:t>
      </w:r>
      <w:r>
        <w:tab/>
      </w:r>
      <w:r w:rsidR="00612CBF" w:rsidRPr="00612CBF">
        <w:rPr>
          <w:u w:val="single"/>
        </w:rPr>
        <w:t>Г-н ОМ</w:t>
      </w:r>
      <w:r w:rsidR="00612CBF" w:rsidRPr="00612CBF">
        <w:t xml:space="preserve"> (Камбоджа), отвечая</w:t>
      </w:r>
      <w:r w:rsidR="00645302">
        <w:t xml:space="preserve"> на эти вопросы</w:t>
      </w:r>
      <w:r w:rsidR="00612CBF">
        <w:t>, говорит, что</w:t>
      </w:r>
      <w:r w:rsidR="00645302">
        <w:t xml:space="preserve"> на момент подготовки</w:t>
      </w:r>
      <w:r w:rsidR="00612CBF">
        <w:t xml:space="preserve"> доклад</w:t>
      </w:r>
      <w:r w:rsidR="00645302">
        <w:t>а</w:t>
      </w:r>
      <w:r w:rsidR="00612CBF">
        <w:t xml:space="preserve"> </w:t>
      </w:r>
      <w:r w:rsidR="00B6569D">
        <w:t>К</w:t>
      </w:r>
      <w:r w:rsidR="00612CBF">
        <w:t>онституционный совет еще не функционировал; он начал свою работу в июле 1998 года.</w:t>
      </w:r>
    </w:p>
    <w:p w:rsidR="00784E80" w:rsidRPr="00612CBF" w:rsidRDefault="00784E80" w:rsidP="00F35A8C"/>
    <w:p w:rsidR="00351AEA" w:rsidRPr="007F3260" w:rsidRDefault="0054171F" w:rsidP="00F35A8C">
      <w:r>
        <w:t>31.</w:t>
      </w:r>
      <w:r>
        <w:tab/>
      </w:r>
      <w:r w:rsidR="00612CBF">
        <w:t>К</w:t>
      </w:r>
      <w:r w:rsidR="00612CBF" w:rsidRPr="00612CBF">
        <w:t xml:space="preserve"> </w:t>
      </w:r>
      <w:r w:rsidR="00612CBF">
        <w:t>сожалению</w:t>
      </w:r>
      <w:r w:rsidR="00612CBF" w:rsidRPr="00612CBF">
        <w:t xml:space="preserve">, </w:t>
      </w:r>
      <w:r w:rsidR="00612CBF">
        <w:t>в</w:t>
      </w:r>
      <w:r w:rsidR="00612CBF" w:rsidRPr="00612CBF">
        <w:t xml:space="preserve"> </w:t>
      </w:r>
      <w:r w:rsidR="00612CBF">
        <w:t>докладе</w:t>
      </w:r>
      <w:r w:rsidR="00612CBF" w:rsidRPr="00612CBF">
        <w:t xml:space="preserve"> </w:t>
      </w:r>
      <w:r w:rsidR="00612CBF">
        <w:t>Центра</w:t>
      </w:r>
      <w:r w:rsidR="00612CBF" w:rsidRPr="00612CBF">
        <w:t xml:space="preserve"> </w:t>
      </w:r>
      <w:r w:rsidR="00612CBF">
        <w:t>Организации</w:t>
      </w:r>
      <w:r w:rsidR="00612CBF" w:rsidRPr="00612CBF">
        <w:t xml:space="preserve"> </w:t>
      </w:r>
      <w:r w:rsidR="00612CBF">
        <w:t>Объединенных</w:t>
      </w:r>
      <w:r w:rsidR="00612CBF" w:rsidRPr="00612CBF">
        <w:t xml:space="preserve"> </w:t>
      </w:r>
      <w:r w:rsidR="00612CBF">
        <w:t>Наций</w:t>
      </w:r>
      <w:r w:rsidR="00612CBF" w:rsidRPr="00612CBF">
        <w:t xml:space="preserve"> </w:t>
      </w:r>
      <w:r w:rsidR="00612CBF">
        <w:t>по</w:t>
      </w:r>
      <w:r w:rsidR="00612CBF" w:rsidRPr="00612CBF">
        <w:t xml:space="preserve"> </w:t>
      </w:r>
      <w:r w:rsidR="00612CBF">
        <w:t>правам</w:t>
      </w:r>
      <w:r w:rsidR="00612CBF" w:rsidRPr="00612CBF">
        <w:t xml:space="preserve"> </w:t>
      </w:r>
      <w:r w:rsidR="00612CBF">
        <w:t>человека</w:t>
      </w:r>
      <w:r w:rsidR="00612CBF" w:rsidRPr="00612CBF">
        <w:t xml:space="preserve"> </w:t>
      </w:r>
      <w:r w:rsidR="00612CBF">
        <w:t>в</w:t>
      </w:r>
      <w:r w:rsidR="00612CBF" w:rsidRPr="00612CBF">
        <w:t xml:space="preserve"> </w:t>
      </w:r>
      <w:r w:rsidR="00612CBF">
        <w:t>Камбодже</w:t>
      </w:r>
      <w:r w:rsidR="00612CBF" w:rsidRPr="00612CBF">
        <w:t xml:space="preserve"> </w:t>
      </w:r>
      <w:r w:rsidR="00612CBF">
        <w:t>действительно</w:t>
      </w:r>
      <w:r w:rsidR="00612CBF" w:rsidRPr="00612CBF">
        <w:t xml:space="preserve"> </w:t>
      </w:r>
      <w:r w:rsidR="00612CBF">
        <w:t xml:space="preserve">упомянуто </w:t>
      </w:r>
      <w:r w:rsidR="00645302">
        <w:t xml:space="preserve">о </w:t>
      </w:r>
      <w:r w:rsidR="00612CBF">
        <w:t xml:space="preserve">40 </w:t>
      </w:r>
      <w:r w:rsidR="00645302">
        <w:t xml:space="preserve">случаях </w:t>
      </w:r>
      <w:r w:rsidR="00612CBF">
        <w:t xml:space="preserve">внесудебных </w:t>
      </w:r>
      <w:r>
        <w:t>казней</w:t>
      </w:r>
      <w:r w:rsidR="00782FAE">
        <w:t xml:space="preserve">.  </w:t>
      </w:r>
      <w:r w:rsidR="00612CBF">
        <w:t>Он</w:t>
      </w:r>
      <w:r w:rsidR="007D05CB">
        <w:t> </w:t>
      </w:r>
      <w:r w:rsidR="00612CBF">
        <w:t>предоставит</w:t>
      </w:r>
      <w:r w:rsidR="00612CBF" w:rsidRPr="00612CBF">
        <w:t xml:space="preserve"> </w:t>
      </w:r>
      <w:r w:rsidR="00612CBF">
        <w:t>Комитету</w:t>
      </w:r>
      <w:r w:rsidR="00612CBF" w:rsidRPr="00612CBF">
        <w:t xml:space="preserve"> </w:t>
      </w:r>
      <w:r w:rsidR="00612CBF">
        <w:t>больше</w:t>
      </w:r>
      <w:r w:rsidR="00612CBF" w:rsidRPr="00612CBF">
        <w:t xml:space="preserve"> </w:t>
      </w:r>
      <w:r w:rsidR="00612CBF">
        <w:t>информации</w:t>
      </w:r>
      <w:r w:rsidR="00612CBF" w:rsidRPr="00612CBF">
        <w:t xml:space="preserve">, </w:t>
      </w:r>
      <w:r w:rsidR="00612CBF">
        <w:t>как</w:t>
      </w:r>
      <w:r w:rsidR="00612CBF" w:rsidRPr="00612CBF">
        <w:t xml:space="preserve"> </w:t>
      </w:r>
      <w:r w:rsidR="00612CBF">
        <w:t>только</w:t>
      </w:r>
      <w:r w:rsidR="00612CBF" w:rsidRPr="00612CBF">
        <w:t xml:space="preserve"> </w:t>
      </w:r>
      <w:r w:rsidR="00612CBF">
        <w:t>закончатся</w:t>
      </w:r>
      <w:r w:rsidR="00612CBF" w:rsidRPr="00612CBF">
        <w:t xml:space="preserve"> </w:t>
      </w:r>
      <w:r w:rsidR="00612CBF">
        <w:t>расследования</w:t>
      </w:r>
      <w:r w:rsidR="00782FAE">
        <w:t xml:space="preserve">.  </w:t>
      </w:r>
      <w:r w:rsidR="00612CBF">
        <w:t xml:space="preserve">Что касается демонстрации 1998 года, </w:t>
      </w:r>
      <w:r w:rsidR="00645302">
        <w:t xml:space="preserve">то </w:t>
      </w:r>
      <w:r w:rsidR="00612CBF">
        <w:t xml:space="preserve">15 демонстрантов были арестованы </w:t>
      </w:r>
      <w:r w:rsidR="00457868">
        <w:t>службой</w:t>
      </w:r>
      <w:r w:rsidR="00612CBF">
        <w:t xml:space="preserve"> безопасности</w:t>
      </w:r>
      <w:r w:rsidR="00782FAE">
        <w:t xml:space="preserve">.  </w:t>
      </w:r>
      <w:r w:rsidR="00457868">
        <w:t>В</w:t>
      </w:r>
      <w:r w:rsidR="00E710D7" w:rsidRPr="00E710D7">
        <w:t xml:space="preserve"> </w:t>
      </w:r>
      <w:r w:rsidR="00E710D7">
        <w:t>сотрудничестве</w:t>
      </w:r>
      <w:r w:rsidR="00E710D7" w:rsidRPr="00E710D7">
        <w:t xml:space="preserve"> </w:t>
      </w:r>
      <w:r w:rsidR="00B6569D">
        <w:t xml:space="preserve">с </w:t>
      </w:r>
      <w:r w:rsidR="00E710D7">
        <w:t>о</w:t>
      </w:r>
      <w:r w:rsidR="00645302">
        <w:t>тделением</w:t>
      </w:r>
      <w:r w:rsidR="00E710D7" w:rsidRPr="00E710D7">
        <w:t xml:space="preserve"> </w:t>
      </w:r>
      <w:r w:rsidR="00E710D7">
        <w:t>Организации</w:t>
      </w:r>
      <w:r w:rsidR="00E710D7" w:rsidRPr="00E710D7">
        <w:t xml:space="preserve"> </w:t>
      </w:r>
      <w:r w:rsidR="00E710D7">
        <w:t>Объединенных</w:t>
      </w:r>
      <w:r w:rsidR="00E710D7" w:rsidRPr="00E710D7">
        <w:t xml:space="preserve"> </w:t>
      </w:r>
      <w:r w:rsidR="00E710D7">
        <w:t>Наций</w:t>
      </w:r>
      <w:r w:rsidR="00E710D7" w:rsidRPr="00E710D7">
        <w:t xml:space="preserve"> </w:t>
      </w:r>
      <w:r w:rsidR="00E710D7">
        <w:t>в</w:t>
      </w:r>
      <w:r w:rsidR="00E710D7" w:rsidRPr="00E710D7">
        <w:t xml:space="preserve"> </w:t>
      </w:r>
      <w:r w:rsidR="00E710D7">
        <w:t>Пномпене</w:t>
      </w:r>
      <w:r w:rsidR="00457868" w:rsidRPr="00457868">
        <w:t xml:space="preserve"> </w:t>
      </w:r>
      <w:r w:rsidR="00457868">
        <w:t>было</w:t>
      </w:r>
      <w:r w:rsidR="00457868" w:rsidRPr="00E710D7">
        <w:t xml:space="preserve"> </w:t>
      </w:r>
      <w:r w:rsidR="00457868">
        <w:t>начато</w:t>
      </w:r>
      <w:r w:rsidR="00457868" w:rsidRPr="00E710D7">
        <w:t xml:space="preserve"> </w:t>
      </w:r>
      <w:r w:rsidR="00457868">
        <w:t>немедленное</w:t>
      </w:r>
      <w:r w:rsidR="00457868" w:rsidRPr="00E710D7">
        <w:t xml:space="preserve"> </w:t>
      </w:r>
      <w:r w:rsidR="00457868">
        <w:t>расследование</w:t>
      </w:r>
      <w:r w:rsidR="00E710D7">
        <w:t xml:space="preserve">, в результате </w:t>
      </w:r>
      <w:r w:rsidR="007F3260">
        <w:t xml:space="preserve">которого было сделано заключение, что смертельных </w:t>
      </w:r>
      <w:r w:rsidR="00457868">
        <w:t>случаев</w:t>
      </w:r>
      <w:r w:rsidR="007F3260">
        <w:t xml:space="preserve"> не было.</w:t>
      </w:r>
    </w:p>
    <w:p w:rsidR="00784E80" w:rsidRPr="007F3260" w:rsidRDefault="00784E80" w:rsidP="00F35A8C"/>
    <w:p w:rsidR="00351AEA" w:rsidRPr="009D6DAD" w:rsidRDefault="00457868" w:rsidP="00F35A8C">
      <w:r>
        <w:t>32.</w:t>
      </w:r>
      <w:r>
        <w:tab/>
      </w:r>
      <w:r w:rsidR="007F3260" w:rsidRPr="007F3260">
        <w:rPr>
          <w:u w:val="single"/>
        </w:rPr>
        <w:t>ПРЕДСЕДАТЕЛЬ</w:t>
      </w:r>
      <w:r w:rsidR="007F3260" w:rsidRPr="009D6DAD">
        <w:rPr>
          <w:u w:val="single"/>
        </w:rPr>
        <w:t xml:space="preserve"> </w:t>
      </w:r>
      <w:r w:rsidR="007F3260">
        <w:t xml:space="preserve">предлагает делегации ответить на вопросы с 17 по 33 перечня </w:t>
      </w:r>
      <w:r w:rsidR="00776D5E" w:rsidRPr="009D6DAD">
        <w:t>(</w:t>
      </w:r>
      <w:r w:rsidR="00776D5E" w:rsidRPr="00351AEA">
        <w:rPr>
          <w:lang w:val="en-US"/>
        </w:rPr>
        <w:t>CCPR</w:t>
      </w:r>
      <w:r w:rsidR="00776D5E" w:rsidRPr="009D6DAD">
        <w:t>/</w:t>
      </w:r>
      <w:r w:rsidR="00776D5E" w:rsidRPr="00351AEA">
        <w:rPr>
          <w:lang w:val="en-US"/>
        </w:rPr>
        <w:t>C</w:t>
      </w:r>
      <w:r w:rsidR="00776D5E" w:rsidRPr="009D6DAD">
        <w:t>/65/</w:t>
      </w:r>
      <w:r w:rsidR="00776D5E" w:rsidRPr="00351AEA">
        <w:rPr>
          <w:lang w:val="en-US"/>
        </w:rPr>
        <w:t>Q</w:t>
      </w:r>
      <w:r w:rsidR="00776D5E" w:rsidRPr="009D6DAD">
        <w:t>/</w:t>
      </w:r>
      <w:r w:rsidR="00776D5E" w:rsidRPr="00351AEA">
        <w:rPr>
          <w:lang w:val="en-US"/>
        </w:rPr>
        <w:t>KHM</w:t>
      </w:r>
      <w:r w:rsidR="00776D5E" w:rsidRPr="009D6DAD">
        <w:t>/1)</w:t>
      </w:r>
      <w:r w:rsidR="00351AEA" w:rsidRPr="009D6DAD">
        <w:t>.</w:t>
      </w:r>
    </w:p>
    <w:p w:rsidR="00784E80" w:rsidRPr="009D6DAD" w:rsidRDefault="00784E80" w:rsidP="00F35A8C"/>
    <w:p w:rsidR="00351AEA" w:rsidRPr="00B441BE" w:rsidRDefault="00457868" w:rsidP="00F35A8C">
      <w:r>
        <w:t>33.</w:t>
      </w:r>
      <w:r>
        <w:tab/>
      </w:r>
      <w:r w:rsidR="009D6DAD" w:rsidRPr="00612CBF">
        <w:rPr>
          <w:u w:val="single"/>
        </w:rPr>
        <w:t>Г</w:t>
      </w:r>
      <w:r w:rsidR="009D6DAD" w:rsidRPr="009D6DAD">
        <w:rPr>
          <w:u w:val="single"/>
        </w:rPr>
        <w:t>-</w:t>
      </w:r>
      <w:r w:rsidR="009D6DAD" w:rsidRPr="00612CBF">
        <w:rPr>
          <w:u w:val="single"/>
        </w:rPr>
        <w:t>н</w:t>
      </w:r>
      <w:r w:rsidR="009D6DAD" w:rsidRPr="009D6DAD">
        <w:rPr>
          <w:u w:val="single"/>
        </w:rPr>
        <w:t xml:space="preserve"> </w:t>
      </w:r>
      <w:r w:rsidR="009D6DAD" w:rsidRPr="00612CBF">
        <w:rPr>
          <w:u w:val="single"/>
        </w:rPr>
        <w:t>ОМ</w:t>
      </w:r>
      <w:r w:rsidR="009D6DAD" w:rsidRPr="009D6DAD">
        <w:t xml:space="preserve"> (</w:t>
      </w:r>
      <w:r w:rsidR="009D6DAD" w:rsidRPr="00612CBF">
        <w:t>Камбоджа</w:t>
      </w:r>
      <w:r w:rsidR="009D6DAD" w:rsidRPr="009D6DAD">
        <w:t xml:space="preserve">), </w:t>
      </w:r>
      <w:r w:rsidR="009D6DAD" w:rsidRPr="00612CBF">
        <w:t>отвечая</w:t>
      </w:r>
      <w:r w:rsidR="009D6DAD" w:rsidRPr="009D6DAD">
        <w:t xml:space="preserve"> </w:t>
      </w:r>
      <w:r w:rsidR="009D6DAD">
        <w:t>на</w:t>
      </w:r>
      <w:r w:rsidR="009D6DAD" w:rsidRPr="009D6DAD">
        <w:t xml:space="preserve"> </w:t>
      </w:r>
      <w:r w:rsidR="009D6DAD">
        <w:t>вопрос</w:t>
      </w:r>
      <w:r w:rsidR="009D6DAD" w:rsidRPr="009D6DAD">
        <w:t xml:space="preserve"> 17, </w:t>
      </w:r>
      <w:r w:rsidR="009D6DAD">
        <w:t>говорит</w:t>
      </w:r>
      <w:r w:rsidR="009D6DAD" w:rsidRPr="009D6DAD">
        <w:t xml:space="preserve">, </w:t>
      </w:r>
      <w:r w:rsidR="009D6DAD">
        <w:t>что</w:t>
      </w:r>
      <w:r w:rsidR="009D6DAD" w:rsidRPr="009D6DAD">
        <w:t xml:space="preserve"> </w:t>
      </w:r>
      <w:r w:rsidR="009D6DAD">
        <w:t>максимальный период предварительного за</w:t>
      </w:r>
      <w:r w:rsidR="00B03BFE">
        <w:t>ключения</w:t>
      </w:r>
      <w:r w:rsidR="009D6DAD">
        <w:t xml:space="preserve"> составляет 6 месяцев</w:t>
      </w:r>
      <w:r w:rsidR="00782FAE">
        <w:t xml:space="preserve">.  </w:t>
      </w:r>
      <w:r w:rsidR="00B441BE">
        <w:t>Несмотря</w:t>
      </w:r>
      <w:r w:rsidR="00B441BE" w:rsidRPr="00B441BE">
        <w:t xml:space="preserve"> </w:t>
      </w:r>
      <w:r w:rsidR="00B441BE">
        <w:t>на</w:t>
      </w:r>
      <w:r w:rsidR="00B441BE" w:rsidRPr="00B441BE">
        <w:t xml:space="preserve"> </w:t>
      </w:r>
      <w:r w:rsidR="00B441BE">
        <w:t>то</w:t>
      </w:r>
      <w:r w:rsidR="00776D5E" w:rsidRPr="00B441BE">
        <w:t xml:space="preserve"> </w:t>
      </w:r>
      <w:r w:rsidR="00B441BE">
        <w:t xml:space="preserve">что предпринимаются огромные усилия по соблюдению </w:t>
      </w:r>
      <w:r w:rsidR="00B03BFE">
        <w:t>установленных</w:t>
      </w:r>
      <w:r w:rsidR="00B441BE">
        <w:t xml:space="preserve"> сроков, существуют серьезные технические проблемы, тормозящие процедуру расследования</w:t>
      </w:r>
      <w:r w:rsidR="00782FAE">
        <w:t xml:space="preserve">.  </w:t>
      </w:r>
      <w:r w:rsidR="00B441BE">
        <w:t>Например</w:t>
      </w:r>
      <w:r w:rsidR="00B441BE" w:rsidRPr="00B441BE">
        <w:t xml:space="preserve">, </w:t>
      </w:r>
      <w:r w:rsidR="00B441BE">
        <w:t>в</w:t>
      </w:r>
      <w:r w:rsidR="007D05CB">
        <w:t> </w:t>
      </w:r>
      <w:r w:rsidR="00B441BE">
        <w:t xml:space="preserve">делах </w:t>
      </w:r>
      <w:r w:rsidR="00B03BFE">
        <w:t xml:space="preserve">о </w:t>
      </w:r>
      <w:r w:rsidR="00B441BE">
        <w:t>наркоторговл</w:t>
      </w:r>
      <w:r w:rsidR="00B03BFE">
        <w:t>е</w:t>
      </w:r>
      <w:r w:rsidR="00B441BE">
        <w:t xml:space="preserve"> образцы наркотиков отправляют за</w:t>
      </w:r>
      <w:r>
        <w:t xml:space="preserve"> </w:t>
      </w:r>
      <w:r w:rsidR="00B441BE">
        <w:t xml:space="preserve">границу для анализов, результаты </w:t>
      </w:r>
      <w:r w:rsidR="00B03BFE">
        <w:t>которых</w:t>
      </w:r>
      <w:r w:rsidR="00F016E5">
        <w:t xml:space="preserve"> за</w:t>
      </w:r>
      <w:r w:rsidR="00B441BE">
        <w:t>част</w:t>
      </w:r>
      <w:r w:rsidR="00F016E5">
        <w:t>ую</w:t>
      </w:r>
      <w:r w:rsidR="00B03BFE">
        <w:t xml:space="preserve"> приходят лишь спустя полгода</w:t>
      </w:r>
      <w:r w:rsidR="00782FAE">
        <w:t xml:space="preserve">.  </w:t>
      </w:r>
      <w:r w:rsidR="00B441BE">
        <w:t>Задержанные</w:t>
      </w:r>
      <w:r w:rsidR="00B441BE" w:rsidRPr="00B441BE">
        <w:t xml:space="preserve"> </w:t>
      </w:r>
      <w:r w:rsidR="00B441BE">
        <w:t>лица</w:t>
      </w:r>
      <w:r w:rsidR="00B441BE" w:rsidRPr="00B441BE">
        <w:t xml:space="preserve">, </w:t>
      </w:r>
      <w:r w:rsidR="00B441BE">
        <w:t>которые</w:t>
      </w:r>
      <w:r w:rsidR="00B03BFE">
        <w:t xml:space="preserve"> впоследствии</w:t>
      </w:r>
      <w:r w:rsidR="00B441BE" w:rsidRPr="00B441BE">
        <w:t xml:space="preserve"> </w:t>
      </w:r>
      <w:r w:rsidR="00B441BE">
        <w:t>признаются</w:t>
      </w:r>
      <w:r w:rsidR="00B441BE" w:rsidRPr="00B441BE">
        <w:t xml:space="preserve"> </w:t>
      </w:r>
      <w:r w:rsidR="00F016E5">
        <w:t>не</w:t>
      </w:r>
      <w:r w:rsidR="00B441BE">
        <w:t>виновными</w:t>
      </w:r>
      <w:r w:rsidR="00B441BE" w:rsidRPr="00B441BE">
        <w:t xml:space="preserve">, </w:t>
      </w:r>
      <w:r w:rsidR="00B441BE">
        <w:t>имеют</w:t>
      </w:r>
      <w:r w:rsidR="00B441BE" w:rsidRPr="00B441BE">
        <w:t xml:space="preserve"> </w:t>
      </w:r>
      <w:r w:rsidR="00B441BE">
        <w:t>право</w:t>
      </w:r>
      <w:r w:rsidR="00B441BE" w:rsidRPr="00B441BE">
        <w:t xml:space="preserve"> </w:t>
      </w:r>
      <w:r w:rsidR="00B03BFE">
        <w:t>на получение</w:t>
      </w:r>
      <w:r w:rsidR="00B441BE">
        <w:t xml:space="preserve"> компенсации.</w:t>
      </w:r>
    </w:p>
    <w:p w:rsidR="00784E80" w:rsidRPr="00B441BE" w:rsidRDefault="00784E80" w:rsidP="00F35A8C"/>
    <w:p w:rsidR="00351AEA" w:rsidRPr="00052EA2" w:rsidRDefault="00EC5116" w:rsidP="00F35A8C">
      <w:r>
        <w:t>34.</w:t>
      </w:r>
      <w:r>
        <w:tab/>
      </w:r>
      <w:r w:rsidR="00B441BE">
        <w:t>По</w:t>
      </w:r>
      <w:r w:rsidR="00B441BE" w:rsidRPr="00052EA2">
        <w:t xml:space="preserve"> </w:t>
      </w:r>
      <w:r w:rsidR="00B441BE">
        <w:t>вопросу</w:t>
      </w:r>
      <w:r w:rsidR="00B441BE" w:rsidRPr="00052EA2">
        <w:t xml:space="preserve"> 18 </w:t>
      </w:r>
      <w:r w:rsidR="00B441BE">
        <w:t>он</w:t>
      </w:r>
      <w:r w:rsidR="00B441BE" w:rsidRPr="00052EA2">
        <w:t xml:space="preserve"> </w:t>
      </w:r>
      <w:r w:rsidR="00B441BE">
        <w:t>говорит</w:t>
      </w:r>
      <w:r w:rsidR="00B441BE" w:rsidRPr="00052EA2">
        <w:t xml:space="preserve">, </w:t>
      </w:r>
      <w:r w:rsidR="00B441BE">
        <w:t>что</w:t>
      </w:r>
      <w:r w:rsidR="00B441BE" w:rsidRPr="00052EA2">
        <w:t xml:space="preserve"> </w:t>
      </w:r>
      <w:r w:rsidR="00B441BE">
        <w:t>несовершеннолетние</w:t>
      </w:r>
      <w:r w:rsidR="00B441BE" w:rsidRPr="00052EA2">
        <w:t xml:space="preserve"> </w:t>
      </w:r>
      <w:r>
        <w:t>моложе</w:t>
      </w:r>
      <w:r w:rsidR="00B441BE" w:rsidRPr="00052EA2">
        <w:t xml:space="preserve"> 13 </w:t>
      </w:r>
      <w:r w:rsidR="00B441BE">
        <w:t>лет</w:t>
      </w:r>
      <w:r w:rsidR="00B441BE" w:rsidRPr="00052EA2">
        <w:t xml:space="preserve"> </w:t>
      </w:r>
      <w:r w:rsidR="00B441BE">
        <w:t>не</w:t>
      </w:r>
      <w:r w:rsidR="00B441BE" w:rsidRPr="00052EA2">
        <w:t xml:space="preserve"> </w:t>
      </w:r>
      <w:r w:rsidR="00B441BE">
        <w:t>могут</w:t>
      </w:r>
      <w:r w:rsidR="00B441BE" w:rsidRPr="00052EA2">
        <w:t xml:space="preserve"> </w:t>
      </w:r>
      <w:r w:rsidR="00B441BE">
        <w:t>быть</w:t>
      </w:r>
      <w:r w:rsidR="00B441BE" w:rsidRPr="00052EA2">
        <w:t xml:space="preserve"> </w:t>
      </w:r>
      <w:r w:rsidR="00B441BE">
        <w:t>задержаны</w:t>
      </w:r>
      <w:r w:rsidR="00B441BE" w:rsidRPr="00052EA2">
        <w:t xml:space="preserve">, </w:t>
      </w:r>
      <w:r w:rsidR="00B441BE">
        <w:t>несовершеннолетние</w:t>
      </w:r>
      <w:r w:rsidR="00B441BE" w:rsidRPr="00052EA2">
        <w:t xml:space="preserve"> </w:t>
      </w:r>
      <w:r w:rsidR="00F55B9A">
        <w:t xml:space="preserve">в возрасте от </w:t>
      </w:r>
      <w:r w:rsidR="00B441BE" w:rsidRPr="00052EA2">
        <w:t xml:space="preserve">13 </w:t>
      </w:r>
      <w:r w:rsidR="00F55B9A">
        <w:t xml:space="preserve">до </w:t>
      </w:r>
      <w:r w:rsidR="00B441BE" w:rsidRPr="00052EA2">
        <w:t xml:space="preserve">14 </w:t>
      </w:r>
      <w:r w:rsidR="00B441BE">
        <w:t>лет</w:t>
      </w:r>
      <w:r w:rsidR="00B441BE" w:rsidRPr="00052EA2">
        <w:t xml:space="preserve"> </w:t>
      </w:r>
      <w:r w:rsidR="00B441BE">
        <w:t>могут</w:t>
      </w:r>
      <w:r w:rsidR="00B441BE" w:rsidRPr="00052EA2">
        <w:t xml:space="preserve"> </w:t>
      </w:r>
      <w:r w:rsidR="00B441BE">
        <w:t>быть</w:t>
      </w:r>
      <w:r w:rsidR="00B441BE" w:rsidRPr="00052EA2">
        <w:t xml:space="preserve"> </w:t>
      </w:r>
      <w:r w:rsidR="00B441BE">
        <w:t>задержаны</w:t>
      </w:r>
      <w:r w:rsidR="00B441BE" w:rsidRPr="00052EA2">
        <w:t xml:space="preserve"> </w:t>
      </w:r>
      <w:r w:rsidR="005F7537">
        <w:t xml:space="preserve">на </w:t>
      </w:r>
      <w:r w:rsidR="00B441BE">
        <w:t>срок</w:t>
      </w:r>
      <w:r w:rsidR="00B441BE" w:rsidRPr="00052EA2">
        <w:t xml:space="preserve"> </w:t>
      </w:r>
      <w:r w:rsidR="00B441BE">
        <w:t>не</w:t>
      </w:r>
      <w:r w:rsidR="00B441BE" w:rsidRPr="00052EA2">
        <w:t xml:space="preserve"> </w:t>
      </w:r>
      <w:r w:rsidR="00B441BE">
        <w:t>более</w:t>
      </w:r>
      <w:r w:rsidR="00052EA2" w:rsidRPr="00052EA2">
        <w:t xml:space="preserve"> </w:t>
      </w:r>
      <w:r w:rsidR="00052EA2">
        <w:t>одного</w:t>
      </w:r>
      <w:r w:rsidR="00B441BE" w:rsidRPr="00052EA2">
        <w:t xml:space="preserve"> </w:t>
      </w:r>
      <w:r w:rsidR="00B441BE">
        <w:t>месяца</w:t>
      </w:r>
      <w:r w:rsidR="00052EA2" w:rsidRPr="00052EA2">
        <w:t xml:space="preserve">, </w:t>
      </w:r>
      <w:r w:rsidR="00052EA2">
        <w:t>за</w:t>
      </w:r>
      <w:r w:rsidR="00052EA2" w:rsidRPr="00052EA2">
        <w:t xml:space="preserve"> </w:t>
      </w:r>
      <w:r w:rsidR="00052EA2">
        <w:t>исключением</w:t>
      </w:r>
      <w:r w:rsidR="00052EA2" w:rsidRPr="00052EA2">
        <w:t xml:space="preserve"> </w:t>
      </w:r>
      <w:r w:rsidR="00052EA2">
        <w:t xml:space="preserve">случаев уголовного правонарушения, </w:t>
      </w:r>
      <w:r w:rsidR="00F55B9A">
        <w:t>когда</w:t>
      </w:r>
      <w:r w:rsidR="00052EA2">
        <w:t xml:space="preserve"> этот срок может быть удвоен.</w:t>
      </w:r>
    </w:p>
    <w:p w:rsidR="00784E80" w:rsidRPr="00052EA2" w:rsidRDefault="00784E80" w:rsidP="00F35A8C"/>
    <w:p w:rsidR="00351AEA" w:rsidRPr="000066E7" w:rsidRDefault="00EC5116" w:rsidP="00F35A8C">
      <w:r>
        <w:t>35.</w:t>
      </w:r>
      <w:r>
        <w:tab/>
      </w:r>
      <w:r w:rsidR="0000704A">
        <w:t>Отвечая</w:t>
      </w:r>
      <w:r w:rsidR="0000704A" w:rsidRPr="0000704A">
        <w:t xml:space="preserve"> </w:t>
      </w:r>
      <w:r w:rsidR="0000704A">
        <w:t>на</w:t>
      </w:r>
      <w:r w:rsidR="0000704A" w:rsidRPr="0000704A">
        <w:t xml:space="preserve"> </w:t>
      </w:r>
      <w:r w:rsidR="0000704A">
        <w:t>вопрос</w:t>
      </w:r>
      <w:r w:rsidR="0000704A" w:rsidRPr="0000704A">
        <w:t xml:space="preserve"> 19, </w:t>
      </w:r>
      <w:r w:rsidR="0000704A">
        <w:t>он</w:t>
      </w:r>
      <w:r w:rsidR="0000704A" w:rsidRPr="0000704A">
        <w:t xml:space="preserve"> </w:t>
      </w:r>
      <w:r w:rsidR="0000704A">
        <w:t>говорит</w:t>
      </w:r>
      <w:r w:rsidR="0000704A" w:rsidRPr="0000704A">
        <w:t xml:space="preserve">, </w:t>
      </w:r>
      <w:r w:rsidR="0000704A">
        <w:t>что</w:t>
      </w:r>
      <w:r w:rsidR="0000704A" w:rsidRPr="0000704A">
        <w:t xml:space="preserve"> </w:t>
      </w:r>
      <w:r w:rsidR="00F55B9A">
        <w:t>прокуроры обязаны</w:t>
      </w:r>
      <w:r w:rsidR="0000704A" w:rsidRPr="0000704A">
        <w:t xml:space="preserve"> </w:t>
      </w:r>
      <w:r w:rsidR="0000704A">
        <w:t>ежемесячно</w:t>
      </w:r>
      <w:r w:rsidR="0000704A" w:rsidRPr="0000704A">
        <w:t xml:space="preserve"> </w:t>
      </w:r>
      <w:r w:rsidR="0000704A">
        <w:t>посещ</w:t>
      </w:r>
      <w:r w:rsidR="00F55B9A">
        <w:t>ать</w:t>
      </w:r>
      <w:r w:rsidR="0000704A" w:rsidRPr="0000704A">
        <w:t xml:space="preserve"> </w:t>
      </w:r>
      <w:r w:rsidR="0000704A">
        <w:t>заключенных</w:t>
      </w:r>
      <w:r w:rsidR="0000704A" w:rsidRPr="0000704A">
        <w:t xml:space="preserve"> </w:t>
      </w:r>
      <w:r w:rsidR="00F55B9A">
        <w:t>в тюрьме и передавать</w:t>
      </w:r>
      <w:r w:rsidR="0000704A">
        <w:t xml:space="preserve"> любы</w:t>
      </w:r>
      <w:r w:rsidR="00F55B9A">
        <w:t>е</w:t>
      </w:r>
      <w:r w:rsidR="0000704A">
        <w:t xml:space="preserve"> их просьб</w:t>
      </w:r>
      <w:r w:rsidR="00F55B9A">
        <w:t>ы</w:t>
      </w:r>
      <w:r w:rsidR="00782FAE">
        <w:t xml:space="preserve">.  </w:t>
      </w:r>
      <w:r w:rsidR="0059249A">
        <w:t>К</w:t>
      </w:r>
      <w:r w:rsidR="0000704A">
        <w:t>андалы</w:t>
      </w:r>
      <w:r w:rsidR="0000704A" w:rsidRPr="0059249A">
        <w:t xml:space="preserve"> </w:t>
      </w:r>
      <w:r w:rsidR="0000704A">
        <w:t>используются</w:t>
      </w:r>
      <w:r w:rsidR="0000704A" w:rsidRPr="0059249A">
        <w:t xml:space="preserve"> </w:t>
      </w:r>
      <w:r w:rsidR="0000704A">
        <w:t>только</w:t>
      </w:r>
      <w:r w:rsidR="0000704A" w:rsidRPr="0059249A">
        <w:t xml:space="preserve"> </w:t>
      </w:r>
      <w:r w:rsidR="0000704A">
        <w:t>для</w:t>
      </w:r>
      <w:r w:rsidR="0000704A" w:rsidRPr="0059249A">
        <w:t xml:space="preserve"> </w:t>
      </w:r>
      <w:r w:rsidR="0000704A">
        <w:t>усмир</w:t>
      </w:r>
      <w:r w:rsidR="0059249A">
        <w:t>ения</w:t>
      </w:r>
      <w:r w:rsidR="0000704A" w:rsidRPr="0059249A">
        <w:t xml:space="preserve"> </w:t>
      </w:r>
      <w:r w:rsidR="0000704A">
        <w:t>заключенных</w:t>
      </w:r>
      <w:r w:rsidR="0059249A">
        <w:t xml:space="preserve">, а не </w:t>
      </w:r>
      <w:r w:rsidR="00847745">
        <w:t xml:space="preserve">в </w:t>
      </w:r>
      <w:r w:rsidR="0059249A">
        <w:t>ка</w:t>
      </w:r>
      <w:r w:rsidR="00847745">
        <w:t>честве</w:t>
      </w:r>
      <w:r w:rsidR="0059249A">
        <w:t xml:space="preserve"> наказани</w:t>
      </w:r>
      <w:r w:rsidR="00847745">
        <w:t>я</w:t>
      </w:r>
      <w:r w:rsidR="00782FAE">
        <w:t xml:space="preserve">.  </w:t>
      </w:r>
      <w:r w:rsidR="0059249A">
        <w:t>Наручники</w:t>
      </w:r>
      <w:r w:rsidR="0059249A" w:rsidRPr="0059249A">
        <w:t xml:space="preserve"> </w:t>
      </w:r>
      <w:r w:rsidR="00847745">
        <w:t>могут использоваться</w:t>
      </w:r>
      <w:r w:rsidR="0059249A" w:rsidRPr="0059249A">
        <w:t xml:space="preserve"> </w:t>
      </w:r>
      <w:r w:rsidR="0059249A">
        <w:t>для</w:t>
      </w:r>
      <w:r w:rsidR="0059249A" w:rsidRPr="0059249A">
        <w:t xml:space="preserve"> </w:t>
      </w:r>
      <w:r w:rsidR="0059249A">
        <w:t>предотвра</w:t>
      </w:r>
      <w:r w:rsidR="00847745">
        <w:t>щения</w:t>
      </w:r>
      <w:r w:rsidR="0059249A" w:rsidRPr="0059249A">
        <w:t xml:space="preserve"> </w:t>
      </w:r>
      <w:r w:rsidR="0059249A">
        <w:t>побег</w:t>
      </w:r>
      <w:r w:rsidR="00847745">
        <w:t>а</w:t>
      </w:r>
      <w:r w:rsidR="0059249A" w:rsidRPr="0059249A">
        <w:t xml:space="preserve"> </w:t>
      </w:r>
      <w:r w:rsidR="0059249A">
        <w:t>или</w:t>
      </w:r>
      <w:r w:rsidR="0059249A" w:rsidRPr="0059249A">
        <w:t xml:space="preserve"> </w:t>
      </w:r>
      <w:r w:rsidR="0059249A">
        <w:t>нанесения</w:t>
      </w:r>
      <w:r w:rsidR="0059249A" w:rsidRPr="0059249A">
        <w:t xml:space="preserve"> </w:t>
      </w:r>
      <w:r w:rsidR="0059249A">
        <w:t>вреда</w:t>
      </w:r>
      <w:r w:rsidR="0059249A" w:rsidRPr="0059249A">
        <w:t xml:space="preserve"> </w:t>
      </w:r>
      <w:r w:rsidR="0059249A">
        <w:t>и</w:t>
      </w:r>
      <w:r w:rsidR="0059249A" w:rsidRPr="0059249A">
        <w:t xml:space="preserve"> </w:t>
      </w:r>
      <w:r w:rsidR="0059249A">
        <w:t>порчи</w:t>
      </w:r>
      <w:r w:rsidR="0059249A" w:rsidRPr="0059249A">
        <w:t xml:space="preserve"> </w:t>
      </w:r>
      <w:r w:rsidR="0059249A">
        <w:t>имуществу</w:t>
      </w:r>
      <w:r w:rsidR="0059249A" w:rsidRPr="0059249A">
        <w:t xml:space="preserve">; </w:t>
      </w:r>
      <w:r w:rsidR="0059249A">
        <w:t>они</w:t>
      </w:r>
      <w:r w:rsidR="0059249A" w:rsidRPr="0059249A">
        <w:t xml:space="preserve"> </w:t>
      </w:r>
      <w:r w:rsidR="0059249A">
        <w:t>не</w:t>
      </w:r>
      <w:r w:rsidR="0059249A" w:rsidRPr="0059249A">
        <w:t xml:space="preserve"> </w:t>
      </w:r>
      <w:r w:rsidR="0059249A">
        <w:t>должны</w:t>
      </w:r>
      <w:r w:rsidR="0059249A" w:rsidRPr="0059249A">
        <w:t xml:space="preserve"> </w:t>
      </w:r>
      <w:r w:rsidR="0059249A">
        <w:t>причинять</w:t>
      </w:r>
      <w:r w:rsidR="0059249A" w:rsidRPr="0059249A">
        <w:t xml:space="preserve"> </w:t>
      </w:r>
      <w:r w:rsidR="00F55B9A">
        <w:t>боль</w:t>
      </w:r>
      <w:r w:rsidR="0059249A">
        <w:t xml:space="preserve"> и их не </w:t>
      </w:r>
      <w:r w:rsidR="00F55B9A">
        <w:t>используют</w:t>
      </w:r>
      <w:r w:rsidR="00847745">
        <w:t xml:space="preserve"> больше</w:t>
      </w:r>
      <w:r w:rsidR="0059249A">
        <w:t>, чем это необходимо</w:t>
      </w:r>
      <w:r w:rsidR="00782FAE">
        <w:t xml:space="preserve">.  </w:t>
      </w:r>
      <w:r w:rsidR="0059249A">
        <w:t>Трудно</w:t>
      </w:r>
      <w:r w:rsidR="0059249A" w:rsidRPr="0059249A">
        <w:t xml:space="preserve"> </w:t>
      </w:r>
      <w:r w:rsidR="0059249A">
        <w:t>решить</w:t>
      </w:r>
      <w:r w:rsidR="0059249A" w:rsidRPr="0059249A">
        <w:t xml:space="preserve"> </w:t>
      </w:r>
      <w:r w:rsidR="0059249A">
        <w:t>проблему</w:t>
      </w:r>
      <w:r w:rsidR="0059249A" w:rsidRPr="0059249A">
        <w:t xml:space="preserve"> </w:t>
      </w:r>
      <w:r w:rsidR="0059249A">
        <w:t>переполненности</w:t>
      </w:r>
      <w:r w:rsidR="0059249A" w:rsidRPr="0059249A">
        <w:t xml:space="preserve"> </w:t>
      </w:r>
      <w:r w:rsidR="0059249A">
        <w:t>тюрем, когда у правительства финансовые затруднения</w:t>
      </w:r>
      <w:r w:rsidR="00782FAE">
        <w:t xml:space="preserve">.  </w:t>
      </w:r>
      <w:r w:rsidR="0059249A">
        <w:t>Привлечение</w:t>
      </w:r>
      <w:r w:rsidR="0059249A" w:rsidRPr="000066E7">
        <w:t xml:space="preserve"> </w:t>
      </w:r>
      <w:r w:rsidR="0059249A">
        <w:t>женщин</w:t>
      </w:r>
      <w:r w:rsidR="0059249A" w:rsidRPr="000066E7">
        <w:t xml:space="preserve"> </w:t>
      </w:r>
      <w:r w:rsidR="0059249A">
        <w:t>в</w:t>
      </w:r>
      <w:r w:rsidR="0059249A" w:rsidRPr="000066E7">
        <w:t xml:space="preserve"> </w:t>
      </w:r>
      <w:r w:rsidR="0059249A">
        <w:t>качестве</w:t>
      </w:r>
      <w:r w:rsidR="0059249A" w:rsidRPr="000066E7">
        <w:t xml:space="preserve"> </w:t>
      </w:r>
      <w:r w:rsidR="0059249A">
        <w:t>тюремных</w:t>
      </w:r>
      <w:r w:rsidR="0059249A" w:rsidRPr="000066E7">
        <w:t xml:space="preserve"> </w:t>
      </w:r>
      <w:r w:rsidR="0059249A">
        <w:t>надзирателей</w:t>
      </w:r>
      <w:r w:rsidR="0059249A" w:rsidRPr="000066E7">
        <w:t xml:space="preserve"> </w:t>
      </w:r>
      <w:r w:rsidR="0059249A">
        <w:t>было</w:t>
      </w:r>
      <w:r w:rsidR="0059249A" w:rsidRPr="000066E7">
        <w:t xml:space="preserve"> </w:t>
      </w:r>
      <w:r w:rsidR="0059249A">
        <w:t>бы</w:t>
      </w:r>
      <w:r w:rsidR="0059249A" w:rsidRPr="000066E7">
        <w:t xml:space="preserve"> </w:t>
      </w:r>
      <w:r w:rsidR="0059249A">
        <w:t>хорошим</w:t>
      </w:r>
      <w:r w:rsidR="0059249A" w:rsidRPr="000066E7">
        <w:t xml:space="preserve"> </w:t>
      </w:r>
      <w:r w:rsidR="0059249A">
        <w:t>решением</w:t>
      </w:r>
      <w:r w:rsidR="0059249A" w:rsidRPr="000066E7">
        <w:t xml:space="preserve"> </w:t>
      </w:r>
      <w:r w:rsidR="000066E7">
        <w:t>проблемы предотвращения изнасиловани</w:t>
      </w:r>
      <w:r>
        <w:t>й</w:t>
      </w:r>
      <w:r w:rsidR="000066E7">
        <w:t>, но женщины часто неохотно служат в тюрьмах</w:t>
      </w:r>
      <w:r w:rsidR="00782FAE">
        <w:t xml:space="preserve">.  </w:t>
      </w:r>
      <w:r w:rsidR="000066E7">
        <w:t xml:space="preserve">Министр внутренних дел </w:t>
      </w:r>
      <w:r w:rsidR="00F55B9A">
        <w:t xml:space="preserve">потребовал от </w:t>
      </w:r>
      <w:r w:rsidR="000066E7">
        <w:t>начальник</w:t>
      </w:r>
      <w:r w:rsidR="00F55B9A">
        <w:t>а</w:t>
      </w:r>
      <w:r w:rsidR="000066E7">
        <w:t xml:space="preserve"> тюремной службы принять все необходимые меры для охраны жизни и здоровья заключенных</w:t>
      </w:r>
      <w:r>
        <w:t xml:space="preserve"> </w:t>
      </w:r>
      <w:r w:rsidR="000066E7">
        <w:t>женщин.</w:t>
      </w:r>
    </w:p>
    <w:p w:rsidR="00776D5E" w:rsidRPr="000066E7" w:rsidRDefault="00776D5E" w:rsidP="00F35A8C"/>
    <w:p w:rsidR="00351AEA" w:rsidRPr="00CC51AF" w:rsidRDefault="00EC5116" w:rsidP="00F35A8C">
      <w:r>
        <w:t>36.</w:t>
      </w:r>
      <w:r>
        <w:tab/>
      </w:r>
      <w:r w:rsidR="00AA72BC">
        <w:t>Отвечая</w:t>
      </w:r>
      <w:r w:rsidR="00AA72BC" w:rsidRPr="00CC51AF">
        <w:t xml:space="preserve"> </w:t>
      </w:r>
      <w:r w:rsidR="00AA72BC">
        <w:t>на</w:t>
      </w:r>
      <w:r w:rsidR="00AA72BC" w:rsidRPr="00CC51AF">
        <w:t xml:space="preserve"> </w:t>
      </w:r>
      <w:r w:rsidR="00AA72BC">
        <w:t>вопрос</w:t>
      </w:r>
      <w:r w:rsidR="00AA72BC" w:rsidRPr="00CC51AF">
        <w:t xml:space="preserve"> 21 (</w:t>
      </w:r>
      <w:r w:rsidR="00AA72BC">
        <w:t>ст</w:t>
      </w:r>
      <w:r w:rsidR="00782FAE">
        <w:t xml:space="preserve">.  </w:t>
      </w:r>
      <w:r w:rsidR="00AA72BC" w:rsidRPr="00CC51AF">
        <w:t xml:space="preserve">14), </w:t>
      </w:r>
      <w:r w:rsidR="00AA72BC">
        <w:t>он</w:t>
      </w:r>
      <w:r w:rsidR="00AA72BC" w:rsidRPr="00CC51AF">
        <w:t xml:space="preserve"> </w:t>
      </w:r>
      <w:r w:rsidR="00AA72BC">
        <w:t>говорит</w:t>
      </w:r>
      <w:r w:rsidR="00AA72BC" w:rsidRPr="00CC51AF">
        <w:t xml:space="preserve">, </w:t>
      </w:r>
      <w:r w:rsidR="00AA72BC">
        <w:t>что</w:t>
      </w:r>
      <w:r w:rsidR="00AA72BC" w:rsidRPr="00CC51AF">
        <w:t xml:space="preserve"> </w:t>
      </w:r>
      <w:r w:rsidR="00AA72BC">
        <w:t>в</w:t>
      </w:r>
      <w:r w:rsidR="00AA72BC" w:rsidRPr="00CC51AF">
        <w:t xml:space="preserve"> </w:t>
      </w:r>
      <w:r w:rsidR="00AA72BC">
        <w:t>В</w:t>
      </w:r>
      <w:r>
        <w:t>ысший совет магистратуры</w:t>
      </w:r>
      <w:r w:rsidR="00AA72BC" w:rsidRPr="00CC51AF">
        <w:t xml:space="preserve"> </w:t>
      </w:r>
      <w:r w:rsidR="00AA72BC">
        <w:t>входят</w:t>
      </w:r>
      <w:r w:rsidR="00AA72BC" w:rsidRPr="00CC51AF">
        <w:t xml:space="preserve"> </w:t>
      </w:r>
      <w:r w:rsidR="00AA72BC">
        <w:t>девять</w:t>
      </w:r>
      <w:r w:rsidR="00AA72BC" w:rsidRPr="00CC51AF">
        <w:t xml:space="preserve"> </w:t>
      </w:r>
      <w:r w:rsidR="00AA72BC">
        <w:t>членов</w:t>
      </w:r>
      <w:r w:rsidR="00AA72BC" w:rsidRPr="00CC51AF">
        <w:t xml:space="preserve">: </w:t>
      </w:r>
      <w:r w:rsidR="00AA72BC">
        <w:t>король</w:t>
      </w:r>
      <w:r w:rsidR="00AA72BC" w:rsidRPr="00CC51AF">
        <w:t xml:space="preserve">, </w:t>
      </w:r>
      <w:r w:rsidR="00AA72BC">
        <w:t>который</w:t>
      </w:r>
      <w:r w:rsidR="00AA72BC" w:rsidRPr="00CC51AF">
        <w:t xml:space="preserve"> </w:t>
      </w:r>
      <w:r w:rsidR="00AA72BC">
        <w:t>председательствует</w:t>
      </w:r>
      <w:r w:rsidR="00F55B9A">
        <w:t xml:space="preserve"> в нем</w:t>
      </w:r>
      <w:r w:rsidR="00AA72BC" w:rsidRPr="00CC51AF">
        <w:t xml:space="preserve">, </w:t>
      </w:r>
      <w:r w:rsidR="00AA72BC">
        <w:t>министр</w:t>
      </w:r>
      <w:r w:rsidR="00AA72BC" w:rsidRPr="00CC51AF">
        <w:t xml:space="preserve"> </w:t>
      </w:r>
      <w:r w:rsidR="00AA72BC">
        <w:t>юстиции</w:t>
      </w:r>
      <w:r w:rsidR="00AA72BC" w:rsidRPr="00CC51AF">
        <w:t xml:space="preserve">, </w:t>
      </w:r>
      <w:r w:rsidR="00AA72BC">
        <w:t>председатель</w:t>
      </w:r>
      <w:r w:rsidR="00AA72BC" w:rsidRPr="00CC51AF">
        <w:t xml:space="preserve"> </w:t>
      </w:r>
      <w:r w:rsidR="00AA72BC">
        <w:t>Верховного</w:t>
      </w:r>
      <w:r w:rsidR="00AA72BC" w:rsidRPr="00CC51AF">
        <w:t xml:space="preserve"> </w:t>
      </w:r>
      <w:r w:rsidR="00AA72BC">
        <w:t>с</w:t>
      </w:r>
      <w:r w:rsidR="00F55B9A">
        <w:t>уд</w:t>
      </w:r>
      <w:r w:rsidR="00AA72BC">
        <w:t>а</w:t>
      </w:r>
      <w:r w:rsidR="00AA72BC" w:rsidRPr="00CC51AF">
        <w:t xml:space="preserve">, </w:t>
      </w:r>
      <w:r w:rsidR="00AA72BC">
        <w:t>Генеральный</w:t>
      </w:r>
      <w:r w:rsidR="00AA72BC" w:rsidRPr="00CC51AF">
        <w:t xml:space="preserve"> </w:t>
      </w:r>
      <w:r w:rsidR="00AA72BC">
        <w:t>прокурор</w:t>
      </w:r>
      <w:r w:rsidR="00AA72BC" w:rsidRPr="00CC51AF">
        <w:t xml:space="preserve"> </w:t>
      </w:r>
      <w:r w:rsidR="00AA72BC">
        <w:t>Верховного</w:t>
      </w:r>
      <w:r w:rsidR="00AA72BC" w:rsidRPr="00CC51AF">
        <w:t xml:space="preserve"> </w:t>
      </w:r>
      <w:r w:rsidR="00AA72BC">
        <w:t>суда</w:t>
      </w:r>
      <w:r w:rsidR="00AA72BC" w:rsidRPr="00CC51AF">
        <w:t xml:space="preserve">, </w:t>
      </w:r>
      <w:r w:rsidR="00AA72BC">
        <w:t>председатель</w:t>
      </w:r>
      <w:r w:rsidR="00AA72BC" w:rsidRPr="00CC51AF">
        <w:t xml:space="preserve"> </w:t>
      </w:r>
      <w:r w:rsidR="00AA72BC">
        <w:t>Апелляционного</w:t>
      </w:r>
      <w:r w:rsidR="00AA72BC" w:rsidRPr="00CC51AF">
        <w:t xml:space="preserve"> </w:t>
      </w:r>
      <w:r w:rsidR="00AA72BC">
        <w:t>суда</w:t>
      </w:r>
      <w:r w:rsidR="00AA72BC" w:rsidRPr="00CC51AF">
        <w:t xml:space="preserve">, </w:t>
      </w:r>
      <w:r w:rsidR="00AA72BC">
        <w:t>Генеральный</w:t>
      </w:r>
      <w:r w:rsidR="00AA72BC" w:rsidRPr="00CC51AF">
        <w:t xml:space="preserve"> </w:t>
      </w:r>
      <w:r w:rsidR="00AA72BC">
        <w:t>прокурор</w:t>
      </w:r>
      <w:r w:rsidR="00AA72BC" w:rsidRPr="00CC51AF">
        <w:t xml:space="preserve"> </w:t>
      </w:r>
      <w:r w:rsidR="00AA72BC">
        <w:t>Апелляционного</w:t>
      </w:r>
      <w:r w:rsidR="00AA72BC" w:rsidRPr="00CC51AF">
        <w:t xml:space="preserve"> </w:t>
      </w:r>
      <w:r w:rsidR="00AA72BC">
        <w:t>суда</w:t>
      </w:r>
      <w:r w:rsidR="00AA72BC" w:rsidRPr="00CC51AF">
        <w:t xml:space="preserve"> </w:t>
      </w:r>
      <w:r w:rsidR="00CC51AF">
        <w:t>и</w:t>
      </w:r>
      <w:r w:rsidR="00CC51AF" w:rsidRPr="00CC51AF">
        <w:t xml:space="preserve"> </w:t>
      </w:r>
      <w:r w:rsidR="00CC51AF">
        <w:t>три</w:t>
      </w:r>
      <w:r w:rsidR="00CC51AF" w:rsidRPr="00CC51AF">
        <w:t xml:space="preserve"> </w:t>
      </w:r>
      <w:r w:rsidR="00354104">
        <w:t>судьи</w:t>
      </w:r>
      <w:r w:rsidR="00CC51AF" w:rsidRPr="00CC51AF">
        <w:t xml:space="preserve">, </w:t>
      </w:r>
      <w:r w:rsidR="00CC51AF">
        <w:t>избранные с</w:t>
      </w:r>
      <w:r w:rsidR="00F55B9A">
        <w:t>амими судьями</w:t>
      </w:r>
      <w:r w:rsidR="00782FAE">
        <w:t xml:space="preserve">.  </w:t>
      </w:r>
      <w:r w:rsidR="00CC51AF">
        <w:t>Также</w:t>
      </w:r>
      <w:r w:rsidR="00CC51AF" w:rsidRPr="00CC51AF">
        <w:t xml:space="preserve"> </w:t>
      </w:r>
      <w:r w:rsidR="00F55B9A">
        <w:t>судейским корпусом</w:t>
      </w:r>
      <w:r w:rsidR="00CC51AF" w:rsidRPr="00CC51AF">
        <w:t xml:space="preserve"> </w:t>
      </w:r>
      <w:r w:rsidR="00CC51AF">
        <w:t>избираются</w:t>
      </w:r>
      <w:r w:rsidR="00CC51AF" w:rsidRPr="00CC51AF">
        <w:t xml:space="preserve"> </w:t>
      </w:r>
      <w:r w:rsidR="00CC51AF">
        <w:t>три</w:t>
      </w:r>
      <w:r w:rsidR="00CC51AF" w:rsidRPr="00CC51AF">
        <w:t xml:space="preserve"> </w:t>
      </w:r>
      <w:r w:rsidR="00F55B9A">
        <w:t>за</w:t>
      </w:r>
      <w:r w:rsidR="00BD506F">
        <w:t>пасных</w:t>
      </w:r>
      <w:r w:rsidR="00CC51AF" w:rsidRPr="00CC51AF">
        <w:t xml:space="preserve"> </w:t>
      </w:r>
      <w:r w:rsidR="00CC51AF">
        <w:t>члена</w:t>
      </w:r>
      <w:r w:rsidR="00CC51AF" w:rsidRPr="00CC51AF">
        <w:t xml:space="preserve"> </w:t>
      </w:r>
      <w:r w:rsidR="00F55B9A">
        <w:t>на случай отсутствия действительных</w:t>
      </w:r>
      <w:r w:rsidR="00CC51AF" w:rsidRPr="00CC51AF">
        <w:t xml:space="preserve"> </w:t>
      </w:r>
      <w:r w:rsidR="00CC51AF">
        <w:t>членов</w:t>
      </w:r>
      <w:r w:rsidR="00782FAE">
        <w:t xml:space="preserve">.  </w:t>
      </w:r>
      <w:r w:rsidR="00CC51AF">
        <w:t>Срок п</w:t>
      </w:r>
      <w:r w:rsidR="00F55B9A">
        <w:t>олномочий</w:t>
      </w:r>
      <w:r w:rsidR="00CC51AF">
        <w:t xml:space="preserve"> Совета </w:t>
      </w:r>
      <w:r w:rsidR="00F55B9A">
        <w:t>составляет</w:t>
      </w:r>
      <w:r w:rsidR="00CC51AF">
        <w:t xml:space="preserve"> пять лет, </w:t>
      </w:r>
      <w:r w:rsidR="007B6547">
        <w:t>к нему обращаются за</w:t>
      </w:r>
      <w:r w:rsidR="00CC51AF">
        <w:t xml:space="preserve"> консульт</w:t>
      </w:r>
      <w:r w:rsidR="007B6547">
        <w:t>ацией</w:t>
      </w:r>
      <w:r w:rsidR="00CC51AF">
        <w:t xml:space="preserve"> </w:t>
      </w:r>
      <w:r w:rsidR="007B6547">
        <w:t xml:space="preserve">при подготовке </w:t>
      </w:r>
      <w:r w:rsidR="00CC51AF">
        <w:t>законопроект</w:t>
      </w:r>
      <w:r w:rsidR="007B6547">
        <w:t>ов</w:t>
      </w:r>
      <w:r w:rsidR="00CC51AF">
        <w:t>, касающ</w:t>
      </w:r>
      <w:r w:rsidR="007B6547">
        <w:t>ихся</w:t>
      </w:r>
      <w:r w:rsidR="00CC51AF">
        <w:t xml:space="preserve"> организации </w:t>
      </w:r>
      <w:r w:rsidR="007B6547">
        <w:t>судебных органов</w:t>
      </w:r>
      <w:r w:rsidR="00262165">
        <w:t xml:space="preserve"> и </w:t>
      </w:r>
      <w:r w:rsidR="007B6547">
        <w:t>всего, что с ними связано; он также принимает решения о назначени</w:t>
      </w:r>
      <w:r w:rsidR="00354104">
        <w:t>и</w:t>
      </w:r>
      <w:r w:rsidR="007B6547">
        <w:t>, перевод</w:t>
      </w:r>
      <w:r w:rsidR="00F55B9A">
        <w:t>е</w:t>
      </w:r>
      <w:r w:rsidR="007B6547">
        <w:t>, прикомандировани</w:t>
      </w:r>
      <w:r w:rsidR="00F55B9A">
        <w:t>и</w:t>
      </w:r>
      <w:r w:rsidR="007B6547">
        <w:t>, временном отстранени</w:t>
      </w:r>
      <w:r w:rsidR="00F55B9A">
        <w:t>и</w:t>
      </w:r>
      <w:r w:rsidR="007B6547">
        <w:t xml:space="preserve"> от должности и увольнени</w:t>
      </w:r>
      <w:r w:rsidR="00F55B9A">
        <w:t>и</w:t>
      </w:r>
      <w:r w:rsidR="007B6547">
        <w:t xml:space="preserve"> судей и прокуроров.</w:t>
      </w:r>
    </w:p>
    <w:p w:rsidR="00784E80" w:rsidRPr="00354104" w:rsidRDefault="00784E80" w:rsidP="00F35A8C"/>
    <w:p w:rsidR="00AC1AA7" w:rsidRDefault="00BD506F" w:rsidP="00F35A8C">
      <w:r>
        <w:t>37.</w:t>
      </w:r>
      <w:r>
        <w:tab/>
      </w:r>
      <w:r w:rsidR="00F55B9A">
        <w:t>О</w:t>
      </w:r>
      <w:r w:rsidR="00DD7651">
        <w:t>твет</w:t>
      </w:r>
      <w:r w:rsidR="00F55B9A">
        <w:t>ы</w:t>
      </w:r>
      <w:r w:rsidR="00DD7651">
        <w:t xml:space="preserve"> на вопрос 22 </w:t>
      </w:r>
      <w:r w:rsidR="00F55B9A">
        <w:t>уже были даны в контексте с</w:t>
      </w:r>
      <w:r w:rsidR="00DD7651">
        <w:t>тать</w:t>
      </w:r>
      <w:r w:rsidR="00F55B9A">
        <w:t>и</w:t>
      </w:r>
      <w:r w:rsidR="00DD7651">
        <w:t xml:space="preserve"> 2</w:t>
      </w:r>
      <w:r w:rsidR="00782FAE">
        <w:t xml:space="preserve">.  </w:t>
      </w:r>
      <w:r w:rsidR="00DD7651">
        <w:t>Что</w:t>
      </w:r>
      <w:r w:rsidR="00DD7651" w:rsidRPr="00AC1AA7">
        <w:t xml:space="preserve"> </w:t>
      </w:r>
      <w:r w:rsidR="00DD7651">
        <w:t>касается</w:t>
      </w:r>
      <w:r w:rsidR="00DD7651" w:rsidRPr="00AC1AA7">
        <w:t xml:space="preserve"> </w:t>
      </w:r>
      <w:r w:rsidR="00DD7651">
        <w:t>вопроса</w:t>
      </w:r>
      <w:r w:rsidR="00DD7651" w:rsidRPr="00AC1AA7">
        <w:t xml:space="preserve"> 23, </w:t>
      </w:r>
      <w:r w:rsidR="00C07CF9">
        <w:t xml:space="preserve">то, </w:t>
      </w:r>
      <w:r w:rsidR="00DD7651">
        <w:t>несмотря</w:t>
      </w:r>
      <w:r w:rsidR="00DD7651" w:rsidRPr="00AC1AA7">
        <w:t xml:space="preserve"> </w:t>
      </w:r>
      <w:r w:rsidR="00DD7651">
        <w:t>на</w:t>
      </w:r>
      <w:r w:rsidR="00DD7651" w:rsidRPr="00AC1AA7">
        <w:t xml:space="preserve"> </w:t>
      </w:r>
      <w:r w:rsidR="00DD7651">
        <w:t>нехватку</w:t>
      </w:r>
      <w:r w:rsidR="00DD7651" w:rsidRPr="00AC1AA7">
        <w:t xml:space="preserve"> </w:t>
      </w:r>
      <w:r w:rsidR="00AC1AA7">
        <w:t>всех видов ресурсов</w:t>
      </w:r>
      <w:r w:rsidR="00C07CF9">
        <w:t>,</w:t>
      </w:r>
      <w:r w:rsidR="00AC1AA7">
        <w:t xml:space="preserve"> значительное внимание уделяется тому, чтобы гарантировать равенство перед законом в целом и право обвиняемых на защиту в частности</w:t>
      </w:r>
      <w:r w:rsidR="00782FAE">
        <w:t xml:space="preserve">.  </w:t>
      </w:r>
      <w:r w:rsidR="00AC1AA7">
        <w:t>Перед</w:t>
      </w:r>
      <w:r w:rsidR="00AC1AA7" w:rsidRPr="00AC1AA7">
        <w:t xml:space="preserve"> </w:t>
      </w:r>
      <w:r w:rsidR="00AC1AA7">
        <w:t>тем</w:t>
      </w:r>
      <w:r w:rsidR="00AC1AA7" w:rsidRPr="00AC1AA7">
        <w:t xml:space="preserve"> </w:t>
      </w:r>
      <w:r w:rsidR="00AC1AA7">
        <w:t>как</w:t>
      </w:r>
      <w:r w:rsidR="00AC1AA7" w:rsidRPr="00AC1AA7">
        <w:t xml:space="preserve"> </w:t>
      </w:r>
      <w:r w:rsidR="00AC1AA7">
        <w:t>начать</w:t>
      </w:r>
      <w:r w:rsidR="00AC1AA7" w:rsidRPr="00AC1AA7">
        <w:t xml:space="preserve"> </w:t>
      </w:r>
      <w:r w:rsidR="00AC1AA7">
        <w:t>свою</w:t>
      </w:r>
      <w:r w:rsidR="00AC1AA7" w:rsidRPr="00AC1AA7">
        <w:t xml:space="preserve"> </w:t>
      </w:r>
      <w:r w:rsidR="00AC1AA7">
        <w:t>работу</w:t>
      </w:r>
      <w:r w:rsidR="00AC1AA7" w:rsidRPr="00AC1AA7">
        <w:t xml:space="preserve"> </w:t>
      </w:r>
      <w:r w:rsidR="00AC1AA7">
        <w:t>суд</w:t>
      </w:r>
      <w:r w:rsidR="00C07CF9">
        <w:t>ебный следователь</w:t>
      </w:r>
      <w:r w:rsidR="00AC1AA7" w:rsidRPr="00AC1AA7">
        <w:t xml:space="preserve"> </w:t>
      </w:r>
      <w:r w:rsidR="00AC1AA7">
        <w:t>обязан</w:t>
      </w:r>
      <w:r w:rsidR="00AC1AA7" w:rsidRPr="00AC1AA7">
        <w:t xml:space="preserve"> </w:t>
      </w:r>
      <w:r w:rsidR="00AC1AA7">
        <w:t>обеспечить</w:t>
      </w:r>
      <w:r w:rsidR="00AC1AA7" w:rsidRPr="00AC1AA7">
        <w:t xml:space="preserve"> </w:t>
      </w:r>
      <w:r w:rsidR="00AC1AA7">
        <w:t>обвиняемого защитником, в присутствии которого будут проходить все допросы</w:t>
      </w:r>
      <w:r w:rsidR="00782FAE">
        <w:t xml:space="preserve">.  </w:t>
      </w:r>
      <w:r w:rsidR="00AC1AA7">
        <w:t>Каждая</w:t>
      </w:r>
      <w:r w:rsidR="00AC1AA7" w:rsidRPr="00782FAE">
        <w:t xml:space="preserve"> </w:t>
      </w:r>
      <w:r w:rsidR="00AC1AA7">
        <w:t>улика</w:t>
      </w:r>
      <w:r w:rsidR="00AC1AA7" w:rsidRPr="00782FAE">
        <w:t xml:space="preserve"> </w:t>
      </w:r>
      <w:r w:rsidR="00AC1AA7">
        <w:t>должна</w:t>
      </w:r>
      <w:r w:rsidR="00AC1AA7" w:rsidRPr="00782FAE">
        <w:t xml:space="preserve"> </w:t>
      </w:r>
      <w:r w:rsidR="00AC1AA7">
        <w:t>быть</w:t>
      </w:r>
      <w:r w:rsidR="00AC1AA7" w:rsidRPr="00782FAE">
        <w:t xml:space="preserve"> </w:t>
      </w:r>
      <w:r w:rsidR="00AC1AA7">
        <w:t>передана</w:t>
      </w:r>
      <w:r w:rsidR="00AC1AA7" w:rsidRPr="00782FAE">
        <w:t xml:space="preserve"> </w:t>
      </w:r>
      <w:r w:rsidR="00AC1AA7">
        <w:t>обвиняемому</w:t>
      </w:r>
      <w:r w:rsidR="00AC1AA7" w:rsidRPr="00782FAE">
        <w:t xml:space="preserve"> </w:t>
      </w:r>
      <w:r w:rsidR="00AC1AA7">
        <w:t>или</w:t>
      </w:r>
      <w:r w:rsidR="00AC1AA7" w:rsidRPr="00782FAE">
        <w:t xml:space="preserve"> </w:t>
      </w:r>
      <w:r w:rsidR="00AC1AA7">
        <w:t>его</w:t>
      </w:r>
      <w:r w:rsidR="00AC1AA7" w:rsidRPr="00782FAE">
        <w:t xml:space="preserve"> </w:t>
      </w:r>
      <w:r w:rsidR="00AC1AA7">
        <w:t>адвокату</w:t>
      </w:r>
      <w:r w:rsidR="00AC1AA7" w:rsidRPr="00782FAE">
        <w:t xml:space="preserve"> </w:t>
      </w:r>
      <w:r w:rsidR="00AC1AA7">
        <w:t>заблаговременно</w:t>
      </w:r>
      <w:r w:rsidR="00AC1AA7" w:rsidRPr="00782FAE">
        <w:t xml:space="preserve"> </w:t>
      </w:r>
      <w:r w:rsidR="00AC1AA7">
        <w:t>для</w:t>
      </w:r>
      <w:r w:rsidR="00AC1AA7" w:rsidRPr="00782FAE">
        <w:t xml:space="preserve"> </w:t>
      </w:r>
      <w:r w:rsidR="00AC1AA7">
        <w:t>подготовки</w:t>
      </w:r>
      <w:r w:rsidR="00AC1AA7" w:rsidRPr="00782FAE">
        <w:t xml:space="preserve"> </w:t>
      </w:r>
      <w:r w:rsidR="00AC1AA7">
        <w:t>защиты</w:t>
      </w:r>
      <w:r w:rsidR="00AC1AA7" w:rsidRPr="00782FAE">
        <w:t>.</w:t>
      </w:r>
    </w:p>
    <w:p w:rsidR="00784E80" w:rsidRPr="00782FAE" w:rsidRDefault="00784E80" w:rsidP="00F35A8C"/>
    <w:p w:rsidR="00784E80" w:rsidRPr="009D6608" w:rsidRDefault="00BD506F" w:rsidP="00F35A8C">
      <w:r>
        <w:t>38.</w:t>
      </w:r>
      <w:r>
        <w:tab/>
      </w:r>
      <w:r w:rsidR="00AC1AA7">
        <w:t>Отвечая</w:t>
      </w:r>
      <w:r w:rsidR="00AC1AA7" w:rsidRPr="004A3768">
        <w:t xml:space="preserve"> </w:t>
      </w:r>
      <w:r w:rsidR="00AC1AA7">
        <w:t>на</w:t>
      </w:r>
      <w:r w:rsidR="00AC1AA7" w:rsidRPr="004A3768">
        <w:t xml:space="preserve"> </w:t>
      </w:r>
      <w:r w:rsidR="00AC1AA7">
        <w:t>вопрос</w:t>
      </w:r>
      <w:r w:rsidR="00AC1AA7" w:rsidRPr="004A3768">
        <w:t xml:space="preserve"> 24 (</w:t>
      </w:r>
      <w:r w:rsidR="00AC1AA7">
        <w:t>ст</w:t>
      </w:r>
      <w:r w:rsidR="00782FAE">
        <w:t xml:space="preserve">. </w:t>
      </w:r>
      <w:r w:rsidR="00AC1AA7" w:rsidRPr="004A3768">
        <w:t xml:space="preserve">19), </w:t>
      </w:r>
      <w:r w:rsidR="00AC1AA7">
        <w:t>он</w:t>
      </w:r>
      <w:r w:rsidR="00AC1AA7" w:rsidRPr="004A3768">
        <w:t xml:space="preserve"> </w:t>
      </w:r>
      <w:r w:rsidR="00AC1AA7">
        <w:t>говорит</w:t>
      </w:r>
      <w:r w:rsidR="004A3768" w:rsidRPr="004A3768">
        <w:t xml:space="preserve">, </w:t>
      </w:r>
      <w:r w:rsidR="004A3768">
        <w:t>что</w:t>
      </w:r>
      <w:r w:rsidR="004A3768" w:rsidRPr="004A3768">
        <w:t xml:space="preserve"> </w:t>
      </w:r>
      <w:r w:rsidR="004A3768">
        <w:t>у</w:t>
      </w:r>
      <w:r w:rsidR="004A3768" w:rsidRPr="004A3768">
        <w:t xml:space="preserve"> </w:t>
      </w:r>
      <w:r w:rsidR="004A3768">
        <w:t>прессы</w:t>
      </w:r>
      <w:r w:rsidR="004A3768" w:rsidRPr="004A3768">
        <w:t xml:space="preserve"> </w:t>
      </w:r>
      <w:r w:rsidR="004A3768">
        <w:t>в</w:t>
      </w:r>
      <w:r w:rsidR="004A3768" w:rsidRPr="004A3768">
        <w:t xml:space="preserve"> </w:t>
      </w:r>
      <w:r w:rsidR="004A3768">
        <w:t>Камбодже</w:t>
      </w:r>
      <w:r w:rsidR="004A3768" w:rsidRPr="004A3768">
        <w:t xml:space="preserve"> </w:t>
      </w:r>
      <w:r w:rsidR="004A3768">
        <w:t>огромная свобода</w:t>
      </w:r>
      <w:r w:rsidR="00782FAE">
        <w:t xml:space="preserve">.  </w:t>
      </w:r>
      <w:r w:rsidR="004A3768">
        <w:t xml:space="preserve">Свобода </w:t>
      </w:r>
      <w:r w:rsidR="00B01EF9">
        <w:t>печати</w:t>
      </w:r>
      <w:r w:rsidR="004A3768">
        <w:t xml:space="preserve"> в Камбодже – это предмет гордости, </w:t>
      </w:r>
      <w:r w:rsidR="00C07CF9">
        <w:t>поскольку она</w:t>
      </w:r>
      <w:r w:rsidR="004A3768">
        <w:t xml:space="preserve"> соответств</w:t>
      </w:r>
      <w:r w:rsidR="00B01EF9">
        <w:t>ует</w:t>
      </w:r>
      <w:r w:rsidR="004A3768">
        <w:t xml:space="preserve"> статье 19 Пакта </w:t>
      </w:r>
      <w:r>
        <w:t>и</w:t>
      </w:r>
      <w:r w:rsidR="004A3768">
        <w:t xml:space="preserve"> Закон о </w:t>
      </w:r>
      <w:r w:rsidR="00B01EF9">
        <w:t>печати</w:t>
      </w:r>
      <w:r w:rsidR="004A3768">
        <w:t xml:space="preserve"> </w:t>
      </w:r>
      <w:r w:rsidR="00C07CF9">
        <w:t>применяется</w:t>
      </w:r>
      <w:r w:rsidR="004A3768">
        <w:t xml:space="preserve"> в соответствии с пунктом 3 статьи 19</w:t>
      </w:r>
      <w:r w:rsidR="00782FAE">
        <w:t xml:space="preserve">.  </w:t>
      </w:r>
      <w:r w:rsidR="004A3768">
        <w:t>Нет</w:t>
      </w:r>
      <w:r w:rsidR="004A3768" w:rsidRPr="004A3768">
        <w:t xml:space="preserve"> </w:t>
      </w:r>
      <w:r w:rsidR="004A3768">
        <w:t>закона</w:t>
      </w:r>
      <w:r w:rsidR="004A3768" w:rsidRPr="004A3768">
        <w:t xml:space="preserve">, </w:t>
      </w:r>
      <w:r w:rsidR="004A3768">
        <w:t>запрещающего</w:t>
      </w:r>
      <w:r w:rsidR="004A3768" w:rsidRPr="004A3768">
        <w:t xml:space="preserve"> </w:t>
      </w:r>
      <w:r w:rsidR="00B01EF9">
        <w:t xml:space="preserve">представителям </w:t>
      </w:r>
      <w:r w:rsidR="004A3768">
        <w:t>пресс</w:t>
      </w:r>
      <w:r w:rsidR="00B01EF9">
        <w:t>ы</w:t>
      </w:r>
      <w:r w:rsidR="004A3768">
        <w:t xml:space="preserve"> обращаться в суд</w:t>
      </w:r>
      <w:r w:rsidR="00782FAE">
        <w:t xml:space="preserve">.  </w:t>
      </w:r>
      <w:r w:rsidR="004A3768">
        <w:t>Правительство</w:t>
      </w:r>
      <w:r w:rsidR="004A3768" w:rsidRPr="004A3768">
        <w:t xml:space="preserve"> </w:t>
      </w:r>
      <w:r w:rsidR="004A3768">
        <w:t>гарантирует</w:t>
      </w:r>
      <w:r w:rsidR="004A3768" w:rsidRPr="004A3768">
        <w:t xml:space="preserve"> </w:t>
      </w:r>
      <w:r w:rsidR="004A3768">
        <w:t>равные</w:t>
      </w:r>
      <w:r w:rsidR="004A3768" w:rsidRPr="004A3768">
        <w:t xml:space="preserve"> </w:t>
      </w:r>
      <w:r w:rsidR="004A3768">
        <w:t>права</w:t>
      </w:r>
      <w:r w:rsidR="004A3768" w:rsidRPr="004A3768">
        <w:t xml:space="preserve"> </w:t>
      </w:r>
      <w:r w:rsidR="004A3768">
        <w:t>всем</w:t>
      </w:r>
      <w:r w:rsidR="004A3768" w:rsidRPr="004A3768">
        <w:t xml:space="preserve"> </w:t>
      </w:r>
      <w:r w:rsidR="004A3768">
        <w:t>политическим</w:t>
      </w:r>
      <w:r w:rsidR="004A3768" w:rsidRPr="004A3768">
        <w:t xml:space="preserve"> </w:t>
      </w:r>
      <w:r w:rsidR="004A3768">
        <w:t>партиям на время избирательной к</w:t>
      </w:r>
      <w:r w:rsidR="00B01EF9">
        <w:t>а</w:t>
      </w:r>
      <w:r w:rsidR="004A3768">
        <w:t xml:space="preserve">мпании, выделяя </w:t>
      </w:r>
      <w:r w:rsidR="00696D17">
        <w:t>равное эфирное время каждой партии</w:t>
      </w:r>
      <w:r w:rsidR="00782FAE">
        <w:t xml:space="preserve">.  </w:t>
      </w:r>
      <w:r w:rsidR="00696D17">
        <w:t>Частны</w:t>
      </w:r>
      <w:r w:rsidR="009D6608">
        <w:t>м</w:t>
      </w:r>
      <w:r w:rsidR="00696D17" w:rsidRPr="009D6608">
        <w:t xml:space="preserve"> </w:t>
      </w:r>
      <w:r w:rsidR="00696D17">
        <w:t>радио</w:t>
      </w:r>
      <w:r w:rsidR="00B01EF9">
        <w:t>-</w:t>
      </w:r>
      <w:r w:rsidR="00696D17" w:rsidRPr="009D6608">
        <w:t xml:space="preserve"> </w:t>
      </w:r>
      <w:r w:rsidR="00696D17">
        <w:t>и</w:t>
      </w:r>
      <w:r w:rsidR="00696D17" w:rsidRPr="009D6608">
        <w:t xml:space="preserve"> </w:t>
      </w:r>
      <w:r w:rsidR="00696D17">
        <w:t>телевизионны</w:t>
      </w:r>
      <w:r w:rsidR="009D6608">
        <w:t>м компаниям запрещена пропаганда в пользу</w:t>
      </w:r>
      <w:r w:rsidR="00B01EF9">
        <w:t xml:space="preserve"> какой-либо политической партии во время </w:t>
      </w:r>
      <w:r>
        <w:t xml:space="preserve">избирательной </w:t>
      </w:r>
      <w:r w:rsidR="00B01EF9">
        <w:t>кампании.</w:t>
      </w:r>
    </w:p>
    <w:p w:rsidR="00784E80" w:rsidRPr="009D6608" w:rsidRDefault="00784E80" w:rsidP="00F35A8C"/>
    <w:p w:rsidR="00351AEA" w:rsidRPr="00CD28CA" w:rsidRDefault="00BD506F" w:rsidP="00F35A8C">
      <w:r>
        <w:t>39.</w:t>
      </w:r>
      <w:r>
        <w:tab/>
      </w:r>
      <w:r w:rsidR="009D6608">
        <w:t>В отн</w:t>
      </w:r>
      <w:r w:rsidR="00C07CF9">
        <w:t>ошении вопроса 25 (ст.</w:t>
      </w:r>
      <w:r w:rsidR="007D05CB">
        <w:t xml:space="preserve"> </w:t>
      </w:r>
      <w:r w:rsidR="00C07CF9">
        <w:t>21)</w:t>
      </w:r>
      <w:r w:rsidR="009D6608">
        <w:t xml:space="preserve"> он говорит, что если</w:t>
      </w:r>
      <w:r w:rsidR="00C07CF9">
        <w:t xml:space="preserve"> считается, что</w:t>
      </w:r>
      <w:r w:rsidR="009D6608">
        <w:t xml:space="preserve"> демонстрация представля</w:t>
      </w:r>
      <w:r w:rsidR="00C07CF9">
        <w:t>ет</w:t>
      </w:r>
      <w:r w:rsidR="009D6608">
        <w:t xml:space="preserve"> угрозу общественному порядку или общественной безопасности, </w:t>
      </w:r>
      <w:r w:rsidR="008D0B5A">
        <w:t xml:space="preserve">то </w:t>
      </w:r>
      <w:r w:rsidR="009D6608">
        <w:t>власти сообщают организаторам о том, что демонстрация не может состояться, или просят о переносе даты и места</w:t>
      </w:r>
      <w:r w:rsidR="00782FAE">
        <w:t xml:space="preserve">.  </w:t>
      </w:r>
      <w:r w:rsidR="009D6608">
        <w:t>Организаторы</w:t>
      </w:r>
      <w:r w:rsidR="009D6608" w:rsidRPr="009D6608">
        <w:t xml:space="preserve"> </w:t>
      </w:r>
      <w:r w:rsidR="009D6608">
        <w:t>демонстраций</w:t>
      </w:r>
      <w:r w:rsidR="009D6608" w:rsidRPr="009D6608">
        <w:t xml:space="preserve"> </w:t>
      </w:r>
      <w:r w:rsidR="009D6608">
        <w:t>имеют</w:t>
      </w:r>
      <w:r w:rsidR="009D6608" w:rsidRPr="009D6608">
        <w:t xml:space="preserve"> </w:t>
      </w:r>
      <w:r w:rsidR="009D6608">
        <w:t>полное</w:t>
      </w:r>
      <w:r w:rsidR="009D6608" w:rsidRPr="009D6608">
        <w:t xml:space="preserve"> </w:t>
      </w:r>
      <w:r w:rsidR="009D6608">
        <w:t>право</w:t>
      </w:r>
      <w:r w:rsidR="009D6608" w:rsidRPr="009D6608">
        <w:t xml:space="preserve"> </w:t>
      </w:r>
      <w:r w:rsidR="009D6608">
        <w:t>начать</w:t>
      </w:r>
      <w:r w:rsidR="009D6608" w:rsidRPr="009D6608">
        <w:t xml:space="preserve"> </w:t>
      </w:r>
      <w:r w:rsidR="009D6608">
        <w:t>судебн</w:t>
      </w:r>
      <w:r w:rsidR="00C07CF9">
        <w:t>ое</w:t>
      </w:r>
      <w:r w:rsidR="009D6608" w:rsidRPr="009D6608">
        <w:t xml:space="preserve"> </w:t>
      </w:r>
      <w:r w:rsidR="009D6608">
        <w:t>разбирательств</w:t>
      </w:r>
      <w:r w:rsidR="00C07CF9">
        <w:t>о</w:t>
      </w:r>
      <w:r w:rsidR="009D6608" w:rsidRPr="009D6608">
        <w:t xml:space="preserve"> </w:t>
      </w:r>
      <w:r w:rsidR="009D6608">
        <w:t>в</w:t>
      </w:r>
      <w:r w:rsidR="009D6608" w:rsidRPr="009D6608">
        <w:t xml:space="preserve"> </w:t>
      </w:r>
      <w:r w:rsidR="009D6608">
        <w:t>случае</w:t>
      </w:r>
      <w:r w:rsidR="009D6608" w:rsidRPr="009D6608">
        <w:t xml:space="preserve">, </w:t>
      </w:r>
      <w:r w:rsidR="009D6608">
        <w:t>если</w:t>
      </w:r>
      <w:r w:rsidR="009D6608" w:rsidRPr="009D6608">
        <w:t xml:space="preserve"> </w:t>
      </w:r>
      <w:r w:rsidR="009D6608">
        <w:t>они</w:t>
      </w:r>
      <w:r w:rsidR="009D6608" w:rsidRPr="009D6608">
        <w:t xml:space="preserve"> </w:t>
      </w:r>
      <w:r w:rsidR="00C07CF9">
        <w:t>считают</w:t>
      </w:r>
      <w:r w:rsidR="009D6608" w:rsidRPr="009D6608">
        <w:t xml:space="preserve">, </w:t>
      </w:r>
      <w:r w:rsidR="009D6608">
        <w:t>что</w:t>
      </w:r>
      <w:r w:rsidR="009D6608" w:rsidRPr="009D6608">
        <w:t xml:space="preserve"> </w:t>
      </w:r>
      <w:r w:rsidR="009D6608">
        <w:t>это</w:t>
      </w:r>
      <w:r w:rsidR="009D6608" w:rsidRPr="009D6608">
        <w:t xml:space="preserve"> </w:t>
      </w:r>
      <w:r w:rsidR="009D6608">
        <w:t>решение</w:t>
      </w:r>
      <w:r w:rsidR="009D6608" w:rsidRPr="009D6608">
        <w:t xml:space="preserve"> </w:t>
      </w:r>
      <w:r w:rsidR="00C07CF9">
        <w:t>было принято в нарушение</w:t>
      </w:r>
      <w:r w:rsidR="009D6608">
        <w:t xml:space="preserve"> законодательств</w:t>
      </w:r>
      <w:r w:rsidR="00C07CF9">
        <w:t>а</w:t>
      </w:r>
      <w:r w:rsidR="00782FAE">
        <w:t xml:space="preserve">.  </w:t>
      </w:r>
      <w:r w:rsidR="009D6608">
        <w:t>В</w:t>
      </w:r>
      <w:r w:rsidR="009D6608" w:rsidRPr="00CD28CA">
        <w:t xml:space="preserve"> </w:t>
      </w:r>
      <w:r w:rsidR="009D6608">
        <w:t>большинстве</w:t>
      </w:r>
      <w:r w:rsidR="009D6608" w:rsidRPr="00CD28CA">
        <w:t xml:space="preserve"> </w:t>
      </w:r>
      <w:r w:rsidR="009D6608">
        <w:t>случаев</w:t>
      </w:r>
      <w:r w:rsidR="00C07CF9">
        <w:t xml:space="preserve"> </w:t>
      </w:r>
      <w:r w:rsidR="009D6608">
        <w:t>организ</w:t>
      </w:r>
      <w:r w:rsidR="00C07CF9">
        <w:t>аторы</w:t>
      </w:r>
      <w:r w:rsidR="009D6608" w:rsidRPr="00CD28CA">
        <w:t xml:space="preserve"> </w:t>
      </w:r>
      <w:r w:rsidR="009D6608">
        <w:t>демонстраци</w:t>
      </w:r>
      <w:r w:rsidR="00C07CF9">
        <w:t>й</w:t>
      </w:r>
      <w:r w:rsidR="00CD28CA" w:rsidRPr="00CD28CA">
        <w:t xml:space="preserve">, </w:t>
      </w:r>
      <w:r w:rsidR="00C07CF9">
        <w:t xml:space="preserve">которые </w:t>
      </w:r>
      <w:r w:rsidR="00CD28CA" w:rsidRPr="00CD28CA">
        <w:t>не обраща</w:t>
      </w:r>
      <w:r w:rsidR="00C07CF9">
        <w:t>ются</w:t>
      </w:r>
      <w:r w:rsidR="00CD28CA" w:rsidRPr="00CD28CA">
        <w:t xml:space="preserve"> за разрешением </w:t>
      </w:r>
      <w:r w:rsidR="00CD28CA">
        <w:t>или</w:t>
      </w:r>
      <w:r w:rsidR="00CD28CA" w:rsidRPr="00CD28CA">
        <w:t xml:space="preserve"> </w:t>
      </w:r>
      <w:r w:rsidR="00CD28CA">
        <w:t>проводя</w:t>
      </w:r>
      <w:r w:rsidR="00C07CF9">
        <w:t>т</w:t>
      </w:r>
      <w:r w:rsidR="00CD28CA" w:rsidRPr="00CD28CA">
        <w:t xml:space="preserve"> </w:t>
      </w:r>
      <w:r w:rsidR="00CD28CA">
        <w:t>демонстраци</w:t>
      </w:r>
      <w:r w:rsidR="00C07CF9">
        <w:t>ю</w:t>
      </w:r>
      <w:r w:rsidR="00CD28CA" w:rsidRPr="00CD28CA">
        <w:t xml:space="preserve"> </w:t>
      </w:r>
      <w:r w:rsidR="00CD28CA">
        <w:t>вопреки</w:t>
      </w:r>
      <w:r w:rsidR="00CD28CA" w:rsidRPr="00CD28CA">
        <w:t xml:space="preserve"> </w:t>
      </w:r>
      <w:r w:rsidR="00CD28CA">
        <w:t>запрету</w:t>
      </w:r>
      <w:r w:rsidR="00CD28CA" w:rsidRPr="00CD28CA">
        <w:t xml:space="preserve">, </w:t>
      </w:r>
      <w:r w:rsidR="00CD28CA">
        <w:t>больше</w:t>
      </w:r>
      <w:r w:rsidR="00CD28CA" w:rsidRPr="00CD28CA">
        <w:t xml:space="preserve"> </w:t>
      </w:r>
      <w:r w:rsidR="00C07CF9">
        <w:t>за</w:t>
      </w:r>
      <w:r w:rsidR="00CD28CA">
        <w:t>интерес</w:t>
      </w:r>
      <w:r w:rsidR="00C07CF9">
        <w:t>ованы в</w:t>
      </w:r>
      <w:r w:rsidR="00CD28CA" w:rsidRPr="00CD28CA">
        <w:t xml:space="preserve"> </w:t>
      </w:r>
      <w:r w:rsidR="00CD28CA">
        <w:t>разжигани</w:t>
      </w:r>
      <w:r w:rsidR="00C07CF9">
        <w:t>и</w:t>
      </w:r>
      <w:r w:rsidR="00CD28CA" w:rsidRPr="00CD28CA">
        <w:t xml:space="preserve"> </w:t>
      </w:r>
      <w:r w:rsidR="00CD28CA">
        <w:t>насилия</w:t>
      </w:r>
      <w:r w:rsidR="00CD28CA" w:rsidRPr="00CD28CA">
        <w:t xml:space="preserve">, </w:t>
      </w:r>
      <w:r w:rsidR="00CD28CA">
        <w:t>чем</w:t>
      </w:r>
      <w:r w:rsidR="00CD28CA" w:rsidRPr="00CD28CA">
        <w:t xml:space="preserve"> </w:t>
      </w:r>
      <w:r w:rsidR="008D0B5A">
        <w:t xml:space="preserve">в </w:t>
      </w:r>
      <w:r w:rsidR="00CD28CA">
        <w:t>решени</w:t>
      </w:r>
      <w:r w:rsidR="00C07CF9">
        <w:t>и этой</w:t>
      </w:r>
      <w:r w:rsidR="00CD28CA" w:rsidRPr="00CD28CA">
        <w:t xml:space="preserve"> </w:t>
      </w:r>
      <w:r w:rsidR="00CD28CA">
        <w:t>проблемы</w:t>
      </w:r>
      <w:r w:rsidR="00CD28CA" w:rsidRPr="00CD28CA">
        <w:t xml:space="preserve"> </w:t>
      </w:r>
      <w:r w:rsidR="00CD28CA">
        <w:t>правовым</w:t>
      </w:r>
      <w:r w:rsidR="00CD28CA" w:rsidRPr="00CD28CA">
        <w:t xml:space="preserve"> </w:t>
      </w:r>
      <w:r w:rsidR="00CD28CA">
        <w:t>или</w:t>
      </w:r>
      <w:r w:rsidR="00CD28CA" w:rsidRPr="00CD28CA">
        <w:t xml:space="preserve"> </w:t>
      </w:r>
      <w:r w:rsidR="00CD28CA">
        <w:t>демократическим</w:t>
      </w:r>
      <w:r w:rsidR="00CD28CA" w:rsidRPr="00CD28CA">
        <w:t xml:space="preserve"> </w:t>
      </w:r>
      <w:r w:rsidR="00CD28CA">
        <w:t>путем</w:t>
      </w:r>
      <w:r w:rsidR="00782FAE">
        <w:t xml:space="preserve">.  </w:t>
      </w:r>
      <w:r w:rsidR="00CD28CA">
        <w:t>Расследование</w:t>
      </w:r>
      <w:r w:rsidR="00CD28CA" w:rsidRPr="00CD28CA">
        <w:t xml:space="preserve"> </w:t>
      </w:r>
      <w:r w:rsidR="00CD28CA">
        <w:t>случая</w:t>
      </w:r>
      <w:r w:rsidR="00CD28CA" w:rsidRPr="00CD28CA">
        <w:t xml:space="preserve"> </w:t>
      </w:r>
      <w:r w:rsidR="00CD28CA">
        <w:t>с</w:t>
      </w:r>
      <w:r w:rsidR="00CD28CA" w:rsidRPr="00CD28CA">
        <w:t xml:space="preserve"> </w:t>
      </w:r>
      <w:r w:rsidR="00C07CF9">
        <w:t xml:space="preserve">забрасыванием </w:t>
      </w:r>
      <w:r w:rsidR="00CD28CA">
        <w:t>гранат</w:t>
      </w:r>
      <w:r w:rsidR="00C07CF9">
        <w:t>ами</w:t>
      </w:r>
      <w:r w:rsidR="00CD28CA" w:rsidRPr="00CD28CA">
        <w:t xml:space="preserve"> </w:t>
      </w:r>
      <w:r w:rsidR="00CD28CA">
        <w:t>демонстрантов</w:t>
      </w:r>
      <w:r w:rsidR="00CD28CA" w:rsidRPr="00CD28CA">
        <w:t xml:space="preserve"> </w:t>
      </w:r>
      <w:r w:rsidR="00CD28CA">
        <w:t>не</w:t>
      </w:r>
      <w:r w:rsidR="00CD28CA" w:rsidRPr="00CD28CA">
        <w:t xml:space="preserve"> </w:t>
      </w:r>
      <w:r w:rsidR="00CD28CA">
        <w:t>за</w:t>
      </w:r>
      <w:r w:rsidR="00C07CF9">
        <w:t>крыто</w:t>
      </w:r>
      <w:r w:rsidR="00CD28CA" w:rsidRPr="00CD28CA">
        <w:t xml:space="preserve"> </w:t>
      </w:r>
      <w:r w:rsidR="00CD28CA">
        <w:t>и</w:t>
      </w:r>
      <w:r w:rsidR="00CD28CA" w:rsidRPr="00CD28CA">
        <w:t xml:space="preserve"> </w:t>
      </w:r>
      <w:r w:rsidR="00CD28CA">
        <w:t>все</w:t>
      </w:r>
      <w:r w:rsidR="00CD28CA" w:rsidRPr="00CD28CA">
        <w:t xml:space="preserve"> </w:t>
      </w:r>
      <w:r w:rsidR="00CD28CA">
        <w:t>еще</w:t>
      </w:r>
      <w:r w:rsidR="00C07CF9">
        <w:t xml:space="preserve"> продолжается</w:t>
      </w:r>
      <w:r w:rsidR="00CD28CA" w:rsidRPr="00CD28CA">
        <w:t>.</w:t>
      </w:r>
    </w:p>
    <w:p w:rsidR="00784E80" w:rsidRPr="00CD28CA" w:rsidRDefault="00784E80" w:rsidP="00F35A8C"/>
    <w:p w:rsidR="00776D5E" w:rsidRDefault="008D0B5A" w:rsidP="00F35A8C">
      <w:r>
        <w:t>40.</w:t>
      </w:r>
      <w:r>
        <w:tab/>
      </w:r>
      <w:r w:rsidR="00BB72E7">
        <w:t>В</w:t>
      </w:r>
      <w:r w:rsidR="00BB72E7" w:rsidRPr="00317D27">
        <w:t xml:space="preserve"> </w:t>
      </w:r>
      <w:r w:rsidR="00BB72E7">
        <w:t>связи</w:t>
      </w:r>
      <w:r w:rsidR="00BB72E7" w:rsidRPr="00317D27">
        <w:t xml:space="preserve"> </w:t>
      </w:r>
      <w:r w:rsidR="00BB72E7">
        <w:t>с</w:t>
      </w:r>
      <w:r w:rsidR="00BB72E7" w:rsidRPr="00317D27">
        <w:t xml:space="preserve"> </w:t>
      </w:r>
      <w:r w:rsidR="00BB72E7">
        <w:t>вопросом</w:t>
      </w:r>
      <w:r w:rsidR="00BB72E7" w:rsidRPr="00317D27">
        <w:t xml:space="preserve"> 26 (</w:t>
      </w:r>
      <w:r w:rsidR="00BB72E7">
        <w:t>ст</w:t>
      </w:r>
      <w:r w:rsidR="00BB72E7" w:rsidRPr="00317D27">
        <w:t>.</w:t>
      </w:r>
      <w:r w:rsidR="007D05CB">
        <w:t xml:space="preserve"> </w:t>
      </w:r>
      <w:r w:rsidR="00BB72E7" w:rsidRPr="00317D27">
        <w:t xml:space="preserve">22) </w:t>
      </w:r>
      <w:r w:rsidR="00BB72E7">
        <w:t>он</w:t>
      </w:r>
      <w:r w:rsidR="00BB72E7" w:rsidRPr="00317D27">
        <w:t xml:space="preserve"> </w:t>
      </w:r>
      <w:r w:rsidR="00BB72E7">
        <w:t>говорит</w:t>
      </w:r>
      <w:r w:rsidR="00BB72E7" w:rsidRPr="00317D27">
        <w:t xml:space="preserve">, </w:t>
      </w:r>
      <w:r w:rsidR="00BB72E7">
        <w:t>что</w:t>
      </w:r>
      <w:r w:rsidR="00BB72E7" w:rsidRPr="00317D27">
        <w:t xml:space="preserve"> </w:t>
      </w:r>
      <w:r w:rsidR="00BB72E7">
        <w:t>законопроект</w:t>
      </w:r>
      <w:r w:rsidR="00BB72E7" w:rsidRPr="00317D27">
        <w:t xml:space="preserve"> </w:t>
      </w:r>
      <w:r w:rsidR="002048AA">
        <w:t>об</w:t>
      </w:r>
      <w:r w:rsidR="00BB72E7" w:rsidRPr="00317D27">
        <w:t xml:space="preserve"> </w:t>
      </w:r>
      <w:r w:rsidR="00653663" w:rsidRPr="00C07CF9">
        <w:t>ассоциация</w:t>
      </w:r>
      <w:r w:rsidR="002048AA" w:rsidRPr="00C07CF9">
        <w:t>х</w:t>
      </w:r>
      <w:r w:rsidR="00653663">
        <w:rPr>
          <w:i/>
        </w:rPr>
        <w:t xml:space="preserve"> </w:t>
      </w:r>
      <w:r w:rsidR="00C07CF9">
        <w:t xml:space="preserve">был </w:t>
      </w:r>
      <w:r w:rsidR="00653663">
        <w:t>подготовлен</w:t>
      </w:r>
      <w:r w:rsidR="00BB72E7" w:rsidRPr="00317D27">
        <w:t xml:space="preserve"> </w:t>
      </w:r>
      <w:r w:rsidR="00BB72E7">
        <w:t>и</w:t>
      </w:r>
      <w:r w:rsidR="00BB72E7" w:rsidRPr="00317D27">
        <w:t xml:space="preserve"> </w:t>
      </w:r>
      <w:r w:rsidR="00653663">
        <w:t>на</w:t>
      </w:r>
      <w:r w:rsidR="00BB72E7">
        <w:t>правлен</w:t>
      </w:r>
      <w:r w:rsidR="00BB72E7" w:rsidRPr="00317D27">
        <w:t xml:space="preserve"> </w:t>
      </w:r>
      <w:r w:rsidR="00BB72E7">
        <w:t>в</w:t>
      </w:r>
      <w:r w:rsidR="00BB72E7" w:rsidRPr="00317D27">
        <w:t xml:space="preserve"> </w:t>
      </w:r>
      <w:r w:rsidR="00BB72E7">
        <w:t>НПО</w:t>
      </w:r>
      <w:r w:rsidR="00BB72E7" w:rsidRPr="00317D27">
        <w:t xml:space="preserve"> </w:t>
      </w:r>
      <w:r w:rsidR="00317D27">
        <w:t xml:space="preserve">и различные организации </w:t>
      </w:r>
      <w:r w:rsidR="00653663">
        <w:t>для</w:t>
      </w:r>
      <w:r w:rsidR="00317D27">
        <w:t xml:space="preserve"> получ</w:t>
      </w:r>
      <w:r w:rsidR="00653663">
        <w:t>ения</w:t>
      </w:r>
      <w:r w:rsidR="00317D27">
        <w:t xml:space="preserve"> их мнени</w:t>
      </w:r>
      <w:r>
        <w:t>й</w:t>
      </w:r>
      <w:r w:rsidR="00782FAE">
        <w:t xml:space="preserve">.  </w:t>
      </w:r>
      <w:r w:rsidR="00317D27">
        <w:t>Закон</w:t>
      </w:r>
      <w:r w:rsidR="00317D27" w:rsidRPr="00317D27">
        <w:t xml:space="preserve"> </w:t>
      </w:r>
      <w:r w:rsidR="00317D27">
        <w:t>о</w:t>
      </w:r>
      <w:r w:rsidR="00317D27" w:rsidRPr="00317D27">
        <w:t xml:space="preserve"> </w:t>
      </w:r>
      <w:r w:rsidR="00317D27">
        <w:t>политически</w:t>
      </w:r>
      <w:r w:rsidR="002048AA">
        <w:t>х</w:t>
      </w:r>
      <w:r w:rsidR="00317D27" w:rsidRPr="00317D27">
        <w:t xml:space="preserve"> </w:t>
      </w:r>
      <w:r w:rsidR="00317D27">
        <w:t>партия</w:t>
      </w:r>
      <w:r w:rsidR="002048AA">
        <w:t>х</w:t>
      </w:r>
      <w:r w:rsidR="00317D27" w:rsidRPr="00317D27">
        <w:t xml:space="preserve">, </w:t>
      </w:r>
      <w:r w:rsidR="00317D27">
        <w:t>который</w:t>
      </w:r>
      <w:r w:rsidR="00317D27" w:rsidRPr="00317D27">
        <w:t xml:space="preserve"> </w:t>
      </w:r>
      <w:r w:rsidR="00317D27">
        <w:t>был</w:t>
      </w:r>
      <w:r w:rsidR="00317D27" w:rsidRPr="00317D27">
        <w:t xml:space="preserve"> </w:t>
      </w:r>
      <w:r w:rsidR="00317D27">
        <w:t>принят</w:t>
      </w:r>
      <w:r w:rsidR="00317D27" w:rsidRPr="00317D27">
        <w:t xml:space="preserve"> </w:t>
      </w:r>
      <w:r w:rsidR="00317D27">
        <w:t>Национальной</w:t>
      </w:r>
      <w:r w:rsidR="00317D27" w:rsidRPr="00317D27">
        <w:t xml:space="preserve"> </w:t>
      </w:r>
      <w:r w:rsidR="00317D27">
        <w:t>ассамблеей</w:t>
      </w:r>
      <w:r w:rsidR="00317D27" w:rsidRPr="00317D27">
        <w:t xml:space="preserve">, </w:t>
      </w:r>
      <w:r w:rsidR="00317D27">
        <w:t>дает</w:t>
      </w:r>
      <w:r w:rsidR="00317D27" w:rsidRPr="00317D27">
        <w:t xml:space="preserve"> </w:t>
      </w:r>
      <w:r w:rsidR="00317D27">
        <w:t>возможность</w:t>
      </w:r>
      <w:r w:rsidR="00317D27" w:rsidRPr="00317D27">
        <w:t xml:space="preserve"> </w:t>
      </w:r>
      <w:r w:rsidR="00317D27">
        <w:t>политическим</w:t>
      </w:r>
      <w:r w:rsidR="00317D27" w:rsidRPr="00317D27">
        <w:t xml:space="preserve"> </w:t>
      </w:r>
      <w:r w:rsidR="00317D27">
        <w:t>партиям</w:t>
      </w:r>
      <w:r w:rsidR="00317D27" w:rsidRPr="00317D27">
        <w:t xml:space="preserve"> </w:t>
      </w:r>
      <w:r w:rsidR="002048AA">
        <w:t>заниматься активной деятельностью</w:t>
      </w:r>
      <w:r w:rsidR="00317D27">
        <w:t xml:space="preserve"> и участвовать в выборах</w:t>
      </w:r>
      <w:r w:rsidR="00782FAE">
        <w:t xml:space="preserve">.  </w:t>
      </w:r>
      <w:r w:rsidR="00317D27">
        <w:t>В соответствии со статьей 6 политическим партиям запрещено заниматься всем, что связано с расколом, подрывной деятельностью, направленной против свободного и плюралистического демократического режима, использова</w:t>
      </w:r>
      <w:r w:rsidR="009B1612">
        <w:t>ние</w:t>
      </w:r>
      <w:r w:rsidR="00C07CF9">
        <w:t>м</w:t>
      </w:r>
      <w:r w:rsidR="00317D27">
        <w:t xml:space="preserve"> насилия </w:t>
      </w:r>
      <w:r w:rsidR="009B1612">
        <w:t>для завладения властью и организ</w:t>
      </w:r>
      <w:r w:rsidR="002048AA">
        <w:t>аци</w:t>
      </w:r>
      <w:r w:rsidR="00C07CF9">
        <w:t>ей вооруженных групп</w:t>
      </w:r>
      <w:r w:rsidR="009B1612">
        <w:t>.</w:t>
      </w:r>
    </w:p>
    <w:p w:rsidR="00C07CF9" w:rsidRPr="009B1612" w:rsidRDefault="00C07CF9" w:rsidP="00F35A8C"/>
    <w:p w:rsidR="00351AEA" w:rsidRPr="007B61F2" w:rsidRDefault="008D0B5A" w:rsidP="00F35A8C">
      <w:r>
        <w:t>41.</w:t>
      </w:r>
      <w:r>
        <w:tab/>
      </w:r>
      <w:r w:rsidR="00744A9B">
        <w:t>Отвечая</w:t>
      </w:r>
      <w:r w:rsidR="00744A9B" w:rsidRPr="00BF555C">
        <w:t xml:space="preserve"> </w:t>
      </w:r>
      <w:r w:rsidR="00744A9B">
        <w:t>на</w:t>
      </w:r>
      <w:r w:rsidR="00744A9B" w:rsidRPr="00BF555C">
        <w:t xml:space="preserve"> </w:t>
      </w:r>
      <w:r w:rsidR="00744A9B">
        <w:t>вопросы</w:t>
      </w:r>
      <w:r w:rsidR="00744A9B" w:rsidRPr="00BF555C">
        <w:t xml:space="preserve"> 27 </w:t>
      </w:r>
      <w:r w:rsidR="00744A9B">
        <w:t>и</w:t>
      </w:r>
      <w:r w:rsidR="00744A9B" w:rsidRPr="00BF555C">
        <w:t xml:space="preserve"> 28 (</w:t>
      </w:r>
      <w:r w:rsidR="00744A9B">
        <w:t>ст</w:t>
      </w:r>
      <w:r w:rsidR="00782FAE">
        <w:t xml:space="preserve">.  </w:t>
      </w:r>
      <w:r w:rsidR="00744A9B" w:rsidRPr="00BF555C">
        <w:t xml:space="preserve">23), </w:t>
      </w:r>
      <w:r w:rsidR="00744A9B">
        <w:t>он</w:t>
      </w:r>
      <w:r w:rsidR="00744A9B" w:rsidRPr="00BF555C">
        <w:t xml:space="preserve"> </w:t>
      </w:r>
      <w:r w:rsidR="00744A9B">
        <w:t>говорит</w:t>
      </w:r>
      <w:r w:rsidR="00744A9B" w:rsidRPr="00BF555C">
        <w:t xml:space="preserve">, </w:t>
      </w:r>
      <w:r w:rsidR="00BF555C">
        <w:t>что</w:t>
      </w:r>
      <w:r w:rsidR="00BF555C" w:rsidRPr="00BF555C">
        <w:t xml:space="preserve"> </w:t>
      </w:r>
      <w:r w:rsidR="00BF555C">
        <w:t>для</w:t>
      </w:r>
      <w:r w:rsidR="00BF555C" w:rsidRPr="00BF555C">
        <w:t xml:space="preserve"> </w:t>
      </w:r>
      <w:r w:rsidR="00BF555C">
        <w:t>борьбы</w:t>
      </w:r>
      <w:r w:rsidR="00BF555C" w:rsidRPr="00BF555C">
        <w:t xml:space="preserve"> </w:t>
      </w:r>
      <w:r w:rsidR="00BF555C">
        <w:t>с</w:t>
      </w:r>
      <w:r w:rsidR="00BF555C" w:rsidRPr="00BF555C">
        <w:t xml:space="preserve"> </w:t>
      </w:r>
      <w:r w:rsidR="00C07CF9">
        <w:t>бытовым</w:t>
      </w:r>
      <w:r w:rsidR="00BF555C" w:rsidRPr="00BF555C">
        <w:t xml:space="preserve"> </w:t>
      </w:r>
      <w:r w:rsidR="00BF555C">
        <w:t>насилием</w:t>
      </w:r>
      <w:r w:rsidR="00BF555C" w:rsidRPr="00BF555C">
        <w:t xml:space="preserve"> </w:t>
      </w:r>
      <w:r w:rsidR="00BF555C">
        <w:t>и</w:t>
      </w:r>
      <w:r w:rsidR="00BF555C" w:rsidRPr="00BF555C">
        <w:t xml:space="preserve"> </w:t>
      </w:r>
      <w:r w:rsidR="00C07CF9">
        <w:t>сексуальными посягательствами на женщин</w:t>
      </w:r>
      <w:r w:rsidR="00BF555C" w:rsidRPr="00BF555C">
        <w:t xml:space="preserve"> </w:t>
      </w:r>
      <w:r w:rsidR="00BF555C">
        <w:t>и</w:t>
      </w:r>
      <w:r w:rsidR="00BF555C" w:rsidRPr="00BF555C">
        <w:t xml:space="preserve"> </w:t>
      </w:r>
      <w:r w:rsidR="00BF555C">
        <w:t>дет</w:t>
      </w:r>
      <w:r w:rsidR="00C07CF9">
        <w:t>ей</w:t>
      </w:r>
      <w:r w:rsidR="00BF555C" w:rsidRPr="00BF555C">
        <w:t xml:space="preserve"> </w:t>
      </w:r>
      <w:r w:rsidR="00BF555C">
        <w:t>принимаются такие меры</w:t>
      </w:r>
      <w:r>
        <w:t>,</w:t>
      </w:r>
      <w:r w:rsidR="00BF555C">
        <w:t xml:space="preserve"> как</w:t>
      </w:r>
      <w:r w:rsidR="00BF555C" w:rsidRPr="00BF555C">
        <w:t xml:space="preserve"> </w:t>
      </w:r>
      <w:r w:rsidR="00BF555C">
        <w:t>просвещение</w:t>
      </w:r>
      <w:r w:rsidR="00BF555C" w:rsidRPr="00BF555C">
        <w:t xml:space="preserve">, </w:t>
      </w:r>
      <w:r w:rsidR="00BF555C">
        <w:t>теле</w:t>
      </w:r>
      <w:r w:rsidR="00C3694E">
        <w:t>-</w:t>
      </w:r>
      <w:r w:rsidR="00BF555C" w:rsidRPr="00BF555C">
        <w:t xml:space="preserve"> </w:t>
      </w:r>
      <w:r w:rsidR="00BF555C">
        <w:t>и</w:t>
      </w:r>
      <w:r w:rsidR="00BF555C" w:rsidRPr="00BF555C">
        <w:t xml:space="preserve"> </w:t>
      </w:r>
      <w:r w:rsidR="00BF555C">
        <w:t xml:space="preserve">радиовещание, активное участие НПО, </w:t>
      </w:r>
      <w:r w:rsidR="00C07CF9">
        <w:t>возбуждение судебных дел</w:t>
      </w:r>
      <w:r w:rsidR="00BF555C">
        <w:t xml:space="preserve"> и предоставление </w:t>
      </w:r>
      <w:r>
        <w:t>компенсации</w:t>
      </w:r>
      <w:r w:rsidR="00BF555C">
        <w:t xml:space="preserve"> потерпевшим</w:t>
      </w:r>
      <w:r w:rsidR="00782FAE">
        <w:t xml:space="preserve">.  </w:t>
      </w:r>
      <w:r w:rsidR="00BF555C">
        <w:t>В</w:t>
      </w:r>
      <w:r w:rsidR="00BF555C" w:rsidRPr="00BF555C">
        <w:t xml:space="preserve"> </w:t>
      </w:r>
      <w:r w:rsidR="00BF555C">
        <w:t>настоящее</w:t>
      </w:r>
      <w:r w:rsidR="00BF555C" w:rsidRPr="00BF555C">
        <w:t xml:space="preserve"> </w:t>
      </w:r>
      <w:r w:rsidR="00BF555C">
        <w:t>время</w:t>
      </w:r>
      <w:r w:rsidR="00BF555C" w:rsidRPr="00BF555C">
        <w:t xml:space="preserve"> </w:t>
      </w:r>
      <w:r w:rsidR="00BF555C">
        <w:t>правительство</w:t>
      </w:r>
      <w:r w:rsidR="00BF555C" w:rsidRPr="00BF555C">
        <w:t xml:space="preserve"> </w:t>
      </w:r>
      <w:r>
        <w:t>финансирует</w:t>
      </w:r>
      <w:r w:rsidR="00BF555C">
        <w:t xml:space="preserve"> </w:t>
      </w:r>
      <w:r w:rsidR="00C07CF9">
        <w:t xml:space="preserve">масштабные </w:t>
      </w:r>
      <w:r w:rsidR="00BF555C">
        <w:t xml:space="preserve">проекты, направленные на </w:t>
      </w:r>
      <w:r w:rsidR="004909F9">
        <w:t>повышение роли</w:t>
      </w:r>
      <w:r w:rsidR="00BF555C">
        <w:t xml:space="preserve"> женщин в обществе, особенно </w:t>
      </w:r>
      <w:r>
        <w:t>для расширения их</w:t>
      </w:r>
      <w:r w:rsidR="00BF555C">
        <w:t xml:space="preserve"> возможност</w:t>
      </w:r>
      <w:r w:rsidR="004909F9">
        <w:t>ей</w:t>
      </w:r>
      <w:r w:rsidR="00BF555C">
        <w:t xml:space="preserve"> </w:t>
      </w:r>
      <w:r>
        <w:t>в области</w:t>
      </w:r>
      <w:r w:rsidR="00BF555C">
        <w:t xml:space="preserve"> трудоустройства</w:t>
      </w:r>
      <w:r w:rsidR="00782FAE">
        <w:t xml:space="preserve">.  </w:t>
      </w:r>
      <w:r w:rsidR="005C605E">
        <w:t>Запрет</w:t>
      </w:r>
      <w:r w:rsidR="00DA0572" w:rsidRPr="00DA0572">
        <w:t xml:space="preserve"> </w:t>
      </w:r>
      <w:r w:rsidR="005C605E">
        <w:t>на</w:t>
      </w:r>
      <w:r w:rsidR="005C605E" w:rsidRPr="00DA0572">
        <w:t xml:space="preserve"> </w:t>
      </w:r>
      <w:r w:rsidR="005C605E">
        <w:t>заключение</w:t>
      </w:r>
      <w:r w:rsidR="005C605E" w:rsidRPr="00DA0572">
        <w:t xml:space="preserve"> </w:t>
      </w:r>
      <w:r w:rsidR="005C605E">
        <w:t>брака</w:t>
      </w:r>
      <w:r w:rsidR="005C605E" w:rsidRPr="00DA0572">
        <w:t xml:space="preserve"> </w:t>
      </w:r>
      <w:r w:rsidR="005C605E">
        <w:t>между</w:t>
      </w:r>
      <w:r w:rsidR="005C605E" w:rsidRPr="00DA0572">
        <w:t xml:space="preserve"> </w:t>
      </w:r>
      <w:r w:rsidR="005C605E">
        <w:t>лицами</w:t>
      </w:r>
      <w:r w:rsidR="005C605E" w:rsidRPr="00DA0572">
        <w:t xml:space="preserve"> </w:t>
      </w:r>
      <w:r w:rsidR="005C605E">
        <w:t>одного</w:t>
      </w:r>
      <w:r w:rsidR="005C605E" w:rsidRPr="00DA0572">
        <w:t xml:space="preserve"> </w:t>
      </w:r>
      <w:r w:rsidR="005C605E">
        <w:t>пола</w:t>
      </w:r>
      <w:r w:rsidR="005C605E" w:rsidRPr="00DA0572">
        <w:t xml:space="preserve">, </w:t>
      </w:r>
      <w:r w:rsidR="00DA0572">
        <w:t>импотентами</w:t>
      </w:r>
      <w:r w:rsidR="00DA0572" w:rsidRPr="00DA0572">
        <w:t xml:space="preserve">, </w:t>
      </w:r>
      <w:r w:rsidR="00DA0572">
        <w:t>лицами</w:t>
      </w:r>
      <w:r w:rsidR="00DA0572" w:rsidRPr="00DA0572">
        <w:t xml:space="preserve"> </w:t>
      </w:r>
      <w:r w:rsidR="00DA0572">
        <w:t>страдающими</w:t>
      </w:r>
      <w:r w:rsidR="00DA0572" w:rsidRPr="00DA0572">
        <w:t xml:space="preserve"> </w:t>
      </w:r>
      <w:r w:rsidR="00DA0572">
        <w:t>проказой</w:t>
      </w:r>
      <w:r w:rsidR="00DA0572" w:rsidRPr="00DA0572">
        <w:t xml:space="preserve"> </w:t>
      </w:r>
      <w:r w:rsidR="00DA0572">
        <w:t>или</w:t>
      </w:r>
      <w:r w:rsidR="00DA0572" w:rsidRPr="00DA0572">
        <w:t xml:space="preserve"> </w:t>
      </w:r>
      <w:r w:rsidR="00DA0572">
        <w:t>туберкулезом</w:t>
      </w:r>
      <w:r w:rsidR="00DA0572" w:rsidRPr="00DA0572">
        <w:t xml:space="preserve">, </w:t>
      </w:r>
      <w:r w:rsidR="00DA0572">
        <w:t>а</w:t>
      </w:r>
      <w:r w:rsidR="00DA0572" w:rsidRPr="00DA0572">
        <w:t xml:space="preserve"> </w:t>
      </w:r>
      <w:r w:rsidR="00DA0572">
        <w:t>также</w:t>
      </w:r>
      <w:r w:rsidR="00DA0572" w:rsidRPr="00DA0572">
        <w:t xml:space="preserve"> </w:t>
      </w:r>
      <w:r w:rsidR="00DA0572">
        <w:t>душевнобольными</w:t>
      </w:r>
      <w:r w:rsidR="00DA0572" w:rsidRPr="00DA0572">
        <w:t xml:space="preserve"> </w:t>
      </w:r>
      <w:r w:rsidR="00DA0572">
        <w:t>не</w:t>
      </w:r>
      <w:r w:rsidR="00DA0572" w:rsidRPr="00DA0572">
        <w:t xml:space="preserve"> </w:t>
      </w:r>
      <w:r w:rsidR="00DA0572">
        <w:t>является</w:t>
      </w:r>
      <w:r w:rsidR="00DA0572" w:rsidRPr="00DA0572">
        <w:t xml:space="preserve"> </w:t>
      </w:r>
      <w:r w:rsidR="004909F9">
        <w:t>нарушением</w:t>
      </w:r>
      <w:r w:rsidR="00DA0572" w:rsidRPr="00DA0572">
        <w:t xml:space="preserve"> </w:t>
      </w:r>
      <w:r w:rsidR="00DA0572">
        <w:t>прав и свобод человека; он больше направлен на защиту семьи и предотвращение передачи инфекционных болезней</w:t>
      </w:r>
      <w:r w:rsidR="00782FAE">
        <w:t xml:space="preserve">.  </w:t>
      </w:r>
      <w:r w:rsidR="00DA0572">
        <w:t>У</w:t>
      </w:r>
      <w:r w:rsidR="00DA0572" w:rsidRPr="00DA0572">
        <w:t xml:space="preserve"> </w:t>
      </w:r>
      <w:r w:rsidR="00DA0572">
        <w:t>больного</w:t>
      </w:r>
      <w:r w:rsidR="00DA0572" w:rsidRPr="00DA0572">
        <w:t xml:space="preserve"> </w:t>
      </w:r>
      <w:r w:rsidR="00DA0572">
        <w:t>туберкулезом</w:t>
      </w:r>
      <w:r w:rsidR="00DA0572" w:rsidRPr="00DA0572">
        <w:t xml:space="preserve"> </w:t>
      </w:r>
      <w:r w:rsidR="00DA0572">
        <w:t>не будет никаких ограничений для вступления в брак, как только он или она полностью поправится</w:t>
      </w:r>
      <w:r w:rsidR="00782FAE">
        <w:t xml:space="preserve">.  </w:t>
      </w:r>
      <w:r w:rsidR="00DA0572">
        <w:t>Хотя</w:t>
      </w:r>
      <w:r w:rsidR="00DA0572" w:rsidRPr="00DA0572">
        <w:t xml:space="preserve"> </w:t>
      </w:r>
      <w:r w:rsidR="00DA0572">
        <w:t>законодательство</w:t>
      </w:r>
      <w:r w:rsidR="00DA0572" w:rsidRPr="00DA0572">
        <w:t xml:space="preserve"> </w:t>
      </w:r>
      <w:r w:rsidR="00DA0572">
        <w:t>не</w:t>
      </w:r>
      <w:r w:rsidR="00DA0572" w:rsidRPr="00DA0572">
        <w:t xml:space="preserve"> </w:t>
      </w:r>
      <w:r w:rsidR="00DA0572">
        <w:t>предусматривает</w:t>
      </w:r>
      <w:r w:rsidR="00DA0572" w:rsidRPr="00DA0572">
        <w:t xml:space="preserve"> </w:t>
      </w:r>
      <w:r w:rsidR="00DA0572">
        <w:t>никаких</w:t>
      </w:r>
      <w:r w:rsidR="00DA0572" w:rsidRPr="00DA0572">
        <w:t xml:space="preserve"> </w:t>
      </w:r>
      <w:r w:rsidR="00DA0572">
        <w:t>специальных</w:t>
      </w:r>
      <w:r w:rsidR="00DA0572" w:rsidRPr="00DA0572">
        <w:t xml:space="preserve"> </w:t>
      </w:r>
      <w:r w:rsidR="00DA0572">
        <w:t>положений</w:t>
      </w:r>
      <w:r w:rsidR="00DA0572" w:rsidRPr="00DA0572">
        <w:t xml:space="preserve"> </w:t>
      </w:r>
      <w:r w:rsidR="00DA0572">
        <w:t>в</w:t>
      </w:r>
      <w:r w:rsidR="00DA0572" w:rsidRPr="00DA0572">
        <w:t xml:space="preserve"> </w:t>
      </w:r>
      <w:r w:rsidR="00DA0572">
        <w:t>отношении</w:t>
      </w:r>
      <w:r w:rsidR="00DA0572" w:rsidRPr="00DA0572">
        <w:t xml:space="preserve"> </w:t>
      </w:r>
      <w:r w:rsidR="00DA0572">
        <w:t>ВИЧа</w:t>
      </w:r>
      <w:r w:rsidR="00DA0572" w:rsidRPr="00DA0572">
        <w:t xml:space="preserve">/ </w:t>
      </w:r>
      <w:r w:rsidR="00DA0572">
        <w:t xml:space="preserve">СПИДа, предполагается, что каждая семья соблюдает общие </w:t>
      </w:r>
      <w:r w:rsidR="004909F9">
        <w:t xml:space="preserve">меры </w:t>
      </w:r>
      <w:r w:rsidR="00DA0572">
        <w:t>предосторожности</w:t>
      </w:r>
      <w:r w:rsidR="00782FAE">
        <w:t xml:space="preserve">.  </w:t>
      </w:r>
      <w:r w:rsidR="004909F9">
        <w:t>Согласно традициям</w:t>
      </w:r>
      <w:r w:rsidR="007B61F2">
        <w:t xml:space="preserve"> Камбоджи муж, который отвечает за обеспечение семьи, обычно старше жены</w:t>
      </w:r>
      <w:r w:rsidR="00782FAE">
        <w:t xml:space="preserve">.  </w:t>
      </w:r>
      <w:r w:rsidR="007B61F2">
        <w:t>Закон о браке предусматривает, что в</w:t>
      </w:r>
      <w:r w:rsidR="00813760">
        <w:t>зрослые люди свободны в принятии решения о заключени</w:t>
      </w:r>
      <w:r w:rsidR="004909F9">
        <w:t>и</w:t>
      </w:r>
      <w:r w:rsidR="007B61F2">
        <w:t xml:space="preserve"> брака; однако в случае</w:t>
      </w:r>
      <w:r w:rsidR="004909F9">
        <w:t>,</w:t>
      </w:r>
      <w:r w:rsidR="007B61F2">
        <w:t xml:space="preserve"> когда муж моложе 20 лет, а жена </w:t>
      </w:r>
      <w:r w:rsidR="004909F9">
        <w:t xml:space="preserve">– </w:t>
      </w:r>
      <w:r w:rsidR="007B61F2">
        <w:t>18</w:t>
      </w:r>
      <w:r w:rsidR="004909F9">
        <w:t xml:space="preserve"> лет</w:t>
      </w:r>
      <w:r w:rsidR="007B61F2">
        <w:t>, брак считается недействительным до тех пор, пока пара не достигнет брачного возраста</w:t>
      </w:r>
      <w:r w:rsidR="00782FAE">
        <w:t xml:space="preserve">.  </w:t>
      </w:r>
      <w:r w:rsidR="004909F9">
        <w:t>В</w:t>
      </w:r>
      <w:r w:rsidR="007D05CB">
        <w:t> </w:t>
      </w:r>
      <w:r w:rsidR="004909F9">
        <w:t>отношении</w:t>
      </w:r>
      <w:r w:rsidR="007B61F2">
        <w:t xml:space="preserve"> вопроса</w:t>
      </w:r>
      <w:r w:rsidR="00281AC2">
        <w:t xml:space="preserve"> 29</w:t>
      </w:r>
      <w:r w:rsidR="007B61F2">
        <w:t xml:space="preserve"> </w:t>
      </w:r>
      <w:r w:rsidR="004909F9">
        <w:t xml:space="preserve">по </w:t>
      </w:r>
      <w:r w:rsidR="007B61F2">
        <w:t>стать</w:t>
      </w:r>
      <w:r w:rsidR="004909F9">
        <w:t>е</w:t>
      </w:r>
      <w:r w:rsidR="007B61F2">
        <w:t xml:space="preserve"> 24 членам предлагается </w:t>
      </w:r>
      <w:r w:rsidR="00281AC2">
        <w:t>ознакомиться</w:t>
      </w:r>
      <w:r w:rsidR="007B61F2">
        <w:t xml:space="preserve"> </w:t>
      </w:r>
      <w:r w:rsidR="00281AC2">
        <w:t>с</w:t>
      </w:r>
      <w:r w:rsidR="007B61F2">
        <w:t xml:space="preserve"> ответам</w:t>
      </w:r>
      <w:r w:rsidR="00281AC2">
        <w:t>и</w:t>
      </w:r>
      <w:r w:rsidR="007B61F2">
        <w:t xml:space="preserve"> на вопросы 14 и 18.</w:t>
      </w:r>
    </w:p>
    <w:p w:rsidR="00784E80" w:rsidRPr="007B61F2" w:rsidRDefault="00784E80" w:rsidP="00F35A8C"/>
    <w:p w:rsidR="00351AEA" w:rsidRPr="00670956" w:rsidRDefault="00776D5E" w:rsidP="00F35A8C">
      <w:r w:rsidRPr="008A3A9D">
        <w:t>42.</w:t>
      </w:r>
      <w:r w:rsidR="002F700A">
        <w:tab/>
      </w:r>
      <w:r w:rsidR="009B3481">
        <w:t>По</w:t>
      </w:r>
      <w:r w:rsidR="009B3481" w:rsidRPr="008A3A9D">
        <w:t xml:space="preserve"> </w:t>
      </w:r>
      <w:r w:rsidR="009B3481">
        <w:t>поводу</w:t>
      </w:r>
      <w:r w:rsidR="009B3481" w:rsidRPr="008A3A9D">
        <w:t xml:space="preserve"> </w:t>
      </w:r>
      <w:r w:rsidR="009B3481">
        <w:t>вопроса</w:t>
      </w:r>
      <w:r w:rsidR="009B3481" w:rsidRPr="008A3A9D">
        <w:t xml:space="preserve"> 30 (</w:t>
      </w:r>
      <w:r w:rsidR="009B3481">
        <w:t>ст</w:t>
      </w:r>
      <w:r w:rsidR="00782FAE">
        <w:t xml:space="preserve">.  </w:t>
      </w:r>
      <w:r w:rsidR="009B3481" w:rsidRPr="008A3A9D">
        <w:t xml:space="preserve">25) </w:t>
      </w:r>
      <w:r w:rsidR="009B3481">
        <w:t>он</w:t>
      </w:r>
      <w:r w:rsidR="009B3481" w:rsidRPr="008A3A9D">
        <w:t xml:space="preserve"> </w:t>
      </w:r>
      <w:r w:rsidR="009B3481">
        <w:t>говорит</w:t>
      </w:r>
      <w:r w:rsidR="009B3481" w:rsidRPr="008A3A9D">
        <w:t xml:space="preserve">, </w:t>
      </w:r>
      <w:r w:rsidR="009B3481">
        <w:t>что</w:t>
      </w:r>
      <w:r w:rsidR="009B3481" w:rsidRPr="008A3A9D">
        <w:t xml:space="preserve"> </w:t>
      </w:r>
      <w:r w:rsidR="009B3481">
        <w:t>роль</w:t>
      </w:r>
      <w:r w:rsidR="009B3481" w:rsidRPr="008A3A9D">
        <w:t xml:space="preserve"> </w:t>
      </w:r>
      <w:r w:rsidR="009B3481">
        <w:t>прави</w:t>
      </w:r>
      <w:r w:rsidR="008A3A9D">
        <w:t>т</w:t>
      </w:r>
      <w:r w:rsidR="009B3481">
        <w:t>ельства</w:t>
      </w:r>
      <w:r w:rsidR="008A3A9D" w:rsidRPr="008A3A9D">
        <w:t xml:space="preserve"> </w:t>
      </w:r>
      <w:r w:rsidR="000B352F">
        <w:t>ограничивается</w:t>
      </w:r>
      <w:r w:rsidR="008A3A9D" w:rsidRPr="008A3A9D">
        <w:t xml:space="preserve"> </w:t>
      </w:r>
      <w:r w:rsidR="008A3A9D">
        <w:t>предоставлени</w:t>
      </w:r>
      <w:r w:rsidR="000B352F">
        <w:t>ем</w:t>
      </w:r>
      <w:r w:rsidR="008A3A9D" w:rsidRPr="008A3A9D">
        <w:t xml:space="preserve"> </w:t>
      </w:r>
      <w:r w:rsidR="008A3A9D">
        <w:t>средств</w:t>
      </w:r>
      <w:r w:rsidR="008A3A9D" w:rsidRPr="008A3A9D">
        <w:t xml:space="preserve"> </w:t>
      </w:r>
      <w:r w:rsidR="008A3A9D">
        <w:t>по просьбе Национальной избирательной комиссии</w:t>
      </w:r>
      <w:r w:rsidR="00782FAE">
        <w:t xml:space="preserve">.  </w:t>
      </w:r>
      <w:r w:rsidR="008A3A9D">
        <w:t>Беспристрастность</w:t>
      </w:r>
      <w:r w:rsidR="008A3A9D" w:rsidRPr="00C03996">
        <w:t xml:space="preserve"> </w:t>
      </w:r>
      <w:r w:rsidR="008A3A9D">
        <w:t>Комиссии</w:t>
      </w:r>
      <w:r w:rsidRPr="00C03996">
        <w:t xml:space="preserve"> </w:t>
      </w:r>
      <w:r w:rsidR="008A3A9D">
        <w:t>может</w:t>
      </w:r>
      <w:r w:rsidR="008A3A9D" w:rsidRPr="00C03996">
        <w:t xml:space="preserve"> </w:t>
      </w:r>
      <w:r w:rsidR="008A3A9D">
        <w:t>быть</w:t>
      </w:r>
      <w:r w:rsidR="008A3A9D" w:rsidRPr="00C03996">
        <w:t xml:space="preserve"> </w:t>
      </w:r>
      <w:r w:rsidR="008A3A9D">
        <w:t>легко</w:t>
      </w:r>
      <w:r w:rsidR="008A3A9D" w:rsidRPr="00C03996">
        <w:t xml:space="preserve"> </w:t>
      </w:r>
      <w:r w:rsidR="008A3A9D">
        <w:t>доказана</w:t>
      </w:r>
      <w:r w:rsidR="00C03996" w:rsidRPr="00C03996">
        <w:t xml:space="preserve">, </w:t>
      </w:r>
      <w:r w:rsidR="00C03996">
        <w:t>если</w:t>
      </w:r>
      <w:r w:rsidR="00C03996" w:rsidRPr="00C03996">
        <w:t xml:space="preserve"> </w:t>
      </w:r>
      <w:r w:rsidR="00C03996">
        <w:t>сравнить</w:t>
      </w:r>
      <w:r w:rsidR="00C03996" w:rsidRPr="00C03996">
        <w:t xml:space="preserve"> </w:t>
      </w:r>
      <w:r w:rsidR="00C03996">
        <w:t>ее</w:t>
      </w:r>
      <w:r w:rsidR="00C03996" w:rsidRPr="00C03996">
        <w:t xml:space="preserve"> </w:t>
      </w:r>
      <w:r w:rsidR="00C03996">
        <w:t>решения</w:t>
      </w:r>
      <w:r w:rsidR="00C03996" w:rsidRPr="00C03996">
        <w:t xml:space="preserve"> </w:t>
      </w:r>
      <w:r w:rsidR="00C03996">
        <w:t>и</w:t>
      </w:r>
      <w:r w:rsidR="00C03996" w:rsidRPr="00C03996">
        <w:t xml:space="preserve"> </w:t>
      </w:r>
      <w:r w:rsidR="00C03996">
        <w:t>действия</w:t>
      </w:r>
      <w:r w:rsidR="00C03996" w:rsidRPr="00C03996">
        <w:t xml:space="preserve"> </w:t>
      </w:r>
      <w:r w:rsidR="00C03996">
        <w:t>с</w:t>
      </w:r>
      <w:r w:rsidR="00C03996" w:rsidRPr="00C03996">
        <w:t xml:space="preserve"> </w:t>
      </w:r>
      <w:r w:rsidR="000B352F">
        <w:t>ее полномочиями</w:t>
      </w:r>
      <w:r w:rsidR="00C03996" w:rsidRPr="00C03996">
        <w:t xml:space="preserve">, </w:t>
      </w:r>
      <w:r w:rsidR="00C03996">
        <w:t xml:space="preserve">прописанными </w:t>
      </w:r>
      <w:r w:rsidR="002F700A">
        <w:t xml:space="preserve">в </w:t>
      </w:r>
      <w:r w:rsidR="00C03996">
        <w:t>законодательств</w:t>
      </w:r>
      <w:r w:rsidR="002F700A">
        <w:t>е</w:t>
      </w:r>
      <w:r w:rsidR="00782FAE">
        <w:t xml:space="preserve">.  </w:t>
      </w:r>
      <w:r w:rsidR="00C03996">
        <w:t>Политическая</w:t>
      </w:r>
      <w:r w:rsidR="00C03996" w:rsidRPr="00670956">
        <w:t xml:space="preserve"> </w:t>
      </w:r>
      <w:r w:rsidR="00C03996">
        <w:t>партия</w:t>
      </w:r>
      <w:r w:rsidR="00C03996" w:rsidRPr="00670956">
        <w:t xml:space="preserve">, </w:t>
      </w:r>
      <w:r w:rsidR="00C03996">
        <w:t>которая</w:t>
      </w:r>
      <w:r w:rsidR="00C03996" w:rsidRPr="00670956">
        <w:t xml:space="preserve"> </w:t>
      </w:r>
      <w:r w:rsidR="00C03996">
        <w:t>недовольна</w:t>
      </w:r>
      <w:r w:rsidR="00C03996" w:rsidRPr="00670956">
        <w:t xml:space="preserve"> </w:t>
      </w:r>
      <w:r w:rsidR="00C03996">
        <w:t>решениями</w:t>
      </w:r>
      <w:r w:rsidR="00C03996" w:rsidRPr="00670956">
        <w:t xml:space="preserve"> </w:t>
      </w:r>
      <w:r w:rsidR="00C03996">
        <w:t>Комиссии</w:t>
      </w:r>
      <w:r w:rsidR="00C03996" w:rsidRPr="00670956">
        <w:t xml:space="preserve">, </w:t>
      </w:r>
      <w:r w:rsidR="00C03996">
        <w:t>может</w:t>
      </w:r>
      <w:r w:rsidR="00C03996" w:rsidRPr="00670956">
        <w:t xml:space="preserve"> </w:t>
      </w:r>
      <w:r w:rsidR="006E1CDF">
        <w:t>возбудить</w:t>
      </w:r>
      <w:r w:rsidR="00C03996" w:rsidRPr="00670956">
        <w:t xml:space="preserve"> </w:t>
      </w:r>
      <w:r w:rsidR="00C03996">
        <w:t>дело</w:t>
      </w:r>
      <w:r w:rsidR="00C03996" w:rsidRPr="00670956">
        <w:t xml:space="preserve"> </w:t>
      </w:r>
      <w:r w:rsidR="006E1CDF">
        <w:t>в</w:t>
      </w:r>
      <w:r w:rsidR="00C03996" w:rsidRPr="00670956">
        <w:t xml:space="preserve"> </w:t>
      </w:r>
      <w:r w:rsidR="00C03996">
        <w:t>Конституционн</w:t>
      </w:r>
      <w:r w:rsidR="006E1CDF">
        <w:t>ом</w:t>
      </w:r>
      <w:r w:rsidR="00C03996" w:rsidRPr="00670956">
        <w:t xml:space="preserve"> </w:t>
      </w:r>
      <w:r w:rsidR="00C03996">
        <w:t>совет</w:t>
      </w:r>
      <w:r w:rsidR="006E1CDF">
        <w:t>е</w:t>
      </w:r>
      <w:r w:rsidR="000B352F">
        <w:t>; такова основа взаимоотношений между Со</w:t>
      </w:r>
      <w:r w:rsidR="00670956">
        <w:t>вет</w:t>
      </w:r>
      <w:r w:rsidR="000B352F">
        <w:t>ом и</w:t>
      </w:r>
      <w:r w:rsidR="00670956" w:rsidRPr="00670956">
        <w:t xml:space="preserve"> </w:t>
      </w:r>
      <w:r w:rsidR="00670956">
        <w:t>Национальной избирательной комисси</w:t>
      </w:r>
      <w:r w:rsidR="000B352F">
        <w:t>ей</w:t>
      </w:r>
      <w:r w:rsidR="00351AEA" w:rsidRPr="00670956">
        <w:t>.</w:t>
      </w:r>
    </w:p>
    <w:p w:rsidR="00784E80" w:rsidRPr="00670956" w:rsidRDefault="00784E80" w:rsidP="00F35A8C"/>
    <w:p w:rsidR="00C3694E" w:rsidRDefault="002F700A" w:rsidP="00F35A8C">
      <w:r>
        <w:t>43.</w:t>
      </w:r>
      <w:r>
        <w:tab/>
      </w:r>
      <w:r w:rsidR="00670956">
        <w:t>Что касается вопросов 31 и 32 (ст</w:t>
      </w:r>
      <w:r w:rsidR="00782FAE">
        <w:t xml:space="preserve">.  </w:t>
      </w:r>
      <w:r w:rsidR="00670956">
        <w:t xml:space="preserve">26 и 27), </w:t>
      </w:r>
      <w:r w:rsidR="00C01C85" w:rsidRPr="00C01C85">
        <w:t xml:space="preserve">то </w:t>
      </w:r>
      <w:r w:rsidR="00670956">
        <w:t>он говорит, что население Камбоджи</w:t>
      </w:r>
      <w:r w:rsidR="00C01C85">
        <w:t xml:space="preserve"> в целом</w:t>
      </w:r>
      <w:r w:rsidR="00670956">
        <w:t xml:space="preserve"> свободно от расовых предрассудков</w:t>
      </w:r>
      <w:r w:rsidR="00782FAE">
        <w:t xml:space="preserve">.  </w:t>
      </w:r>
      <w:r w:rsidR="00C01C85">
        <w:t>В отношении</w:t>
      </w:r>
      <w:r w:rsidR="00670956" w:rsidRPr="00670956">
        <w:t xml:space="preserve"> </w:t>
      </w:r>
      <w:r w:rsidR="00670956">
        <w:t>вьетнамцев</w:t>
      </w:r>
      <w:r w:rsidR="00670956" w:rsidRPr="00670956">
        <w:t xml:space="preserve"> </w:t>
      </w:r>
      <w:r w:rsidR="00670956">
        <w:t>в</w:t>
      </w:r>
      <w:r w:rsidR="00670956" w:rsidRPr="00670956">
        <w:t xml:space="preserve"> </w:t>
      </w:r>
      <w:r w:rsidR="00670956">
        <w:t>Камбодже</w:t>
      </w:r>
      <w:r w:rsidR="00670956" w:rsidRPr="00670956">
        <w:t xml:space="preserve"> </w:t>
      </w:r>
      <w:r w:rsidR="00670956">
        <w:t>в</w:t>
      </w:r>
      <w:r w:rsidR="006E1CDF">
        <w:t>стает</w:t>
      </w:r>
      <w:r w:rsidR="00670956" w:rsidRPr="00670956">
        <w:t xml:space="preserve"> </w:t>
      </w:r>
      <w:r w:rsidR="00670956">
        <w:t>вопрос</w:t>
      </w:r>
      <w:r w:rsidR="00670956" w:rsidRPr="00670956">
        <w:t xml:space="preserve"> </w:t>
      </w:r>
      <w:r w:rsidR="00670956">
        <w:t>об</w:t>
      </w:r>
      <w:r w:rsidR="00670956" w:rsidRPr="00670956">
        <w:t xml:space="preserve"> </w:t>
      </w:r>
      <w:r w:rsidR="00670956">
        <w:t>ответственности</w:t>
      </w:r>
      <w:r w:rsidR="00670956" w:rsidRPr="00670956">
        <w:t xml:space="preserve"> </w:t>
      </w:r>
      <w:r w:rsidR="006E1CDF">
        <w:t>красных</w:t>
      </w:r>
      <w:r w:rsidR="006E1CDF" w:rsidRPr="00670956">
        <w:t xml:space="preserve"> </w:t>
      </w:r>
      <w:r w:rsidR="006E1CDF">
        <w:t>кхмеров</w:t>
      </w:r>
      <w:r w:rsidR="006E1CDF" w:rsidRPr="00670956">
        <w:t xml:space="preserve"> </w:t>
      </w:r>
      <w:r w:rsidR="006E1CDF">
        <w:t>до</w:t>
      </w:r>
      <w:r w:rsidR="006E1CDF" w:rsidRPr="00670956">
        <w:t xml:space="preserve"> </w:t>
      </w:r>
      <w:r w:rsidR="006E1CDF">
        <w:t>их</w:t>
      </w:r>
      <w:r w:rsidR="006E1CDF" w:rsidRPr="00670956">
        <w:t xml:space="preserve"> </w:t>
      </w:r>
      <w:r>
        <w:t>свержения</w:t>
      </w:r>
      <w:r w:rsidR="006E1CDF">
        <w:t xml:space="preserve"> </w:t>
      </w:r>
      <w:r w:rsidR="00670956">
        <w:t>за</w:t>
      </w:r>
      <w:r w:rsidR="00670956" w:rsidRPr="00670956">
        <w:t xml:space="preserve"> </w:t>
      </w:r>
      <w:r w:rsidR="00C01C85">
        <w:t>зверские преступления, совершенные ими в период пребывания у власти</w:t>
      </w:r>
      <w:r w:rsidR="00782FAE">
        <w:t xml:space="preserve">.  </w:t>
      </w:r>
      <w:r w:rsidR="00670956">
        <w:t xml:space="preserve">Будет лучше, если определенные политические партии воздержатся от </w:t>
      </w:r>
      <w:r w:rsidR="002944DE">
        <w:t>включения</w:t>
      </w:r>
      <w:r w:rsidR="00670956">
        <w:t xml:space="preserve"> </w:t>
      </w:r>
      <w:r w:rsidR="002944DE">
        <w:t>проблем, связанных с</w:t>
      </w:r>
      <w:r w:rsidR="00670956">
        <w:t xml:space="preserve"> расовой дискриминаци</w:t>
      </w:r>
      <w:r w:rsidR="002944DE">
        <w:t>ей,</w:t>
      </w:r>
      <w:r w:rsidR="00670956">
        <w:t xml:space="preserve"> в свою политику</w:t>
      </w:r>
      <w:r w:rsidR="00782FAE">
        <w:t xml:space="preserve">.  </w:t>
      </w:r>
      <w:r w:rsidR="00670956">
        <w:t>Со</w:t>
      </w:r>
      <w:r w:rsidR="00670956" w:rsidRPr="00F64332">
        <w:t xml:space="preserve"> </w:t>
      </w:r>
      <w:r w:rsidR="00670956">
        <w:t>своей</w:t>
      </w:r>
      <w:r w:rsidR="00670956" w:rsidRPr="00F64332">
        <w:t xml:space="preserve"> </w:t>
      </w:r>
      <w:r w:rsidR="00670956">
        <w:t>стороны</w:t>
      </w:r>
      <w:r w:rsidR="00670956" w:rsidRPr="00F64332">
        <w:t xml:space="preserve">, </w:t>
      </w:r>
      <w:r w:rsidR="00670956">
        <w:t>правительство</w:t>
      </w:r>
      <w:r w:rsidR="00670956" w:rsidRPr="00F64332">
        <w:t xml:space="preserve"> </w:t>
      </w:r>
      <w:r w:rsidR="00F64332">
        <w:t>готово</w:t>
      </w:r>
      <w:r w:rsidR="00F64332" w:rsidRPr="00F64332">
        <w:t xml:space="preserve"> </w:t>
      </w:r>
      <w:r w:rsidR="001E2E2D">
        <w:t xml:space="preserve">противодействовать </w:t>
      </w:r>
      <w:r w:rsidR="00F64332">
        <w:t>люб</w:t>
      </w:r>
      <w:r w:rsidR="001E2E2D">
        <w:t>ым</w:t>
      </w:r>
      <w:r w:rsidR="00F64332" w:rsidRPr="00F64332">
        <w:t xml:space="preserve"> </w:t>
      </w:r>
      <w:r w:rsidR="00F64332">
        <w:t>экономическ</w:t>
      </w:r>
      <w:r w:rsidR="001E2E2D">
        <w:t>им</w:t>
      </w:r>
      <w:r w:rsidR="00F64332" w:rsidRPr="00F64332">
        <w:t xml:space="preserve"> </w:t>
      </w:r>
      <w:r w:rsidR="00F64332">
        <w:t>инвестици</w:t>
      </w:r>
      <w:r w:rsidR="001E2E2D">
        <w:t>ям</w:t>
      </w:r>
      <w:r w:rsidR="00F64332" w:rsidRPr="00F64332">
        <w:t xml:space="preserve">, </w:t>
      </w:r>
      <w:r w:rsidR="00D04454">
        <w:t>способным вести к</w:t>
      </w:r>
      <w:r w:rsidR="00493C95">
        <w:t xml:space="preserve"> </w:t>
      </w:r>
      <w:r w:rsidR="00F64332">
        <w:t>исчезновени</w:t>
      </w:r>
      <w:r w:rsidR="00D04454">
        <w:t>ю</w:t>
      </w:r>
      <w:r w:rsidR="00F64332">
        <w:t xml:space="preserve"> этнических меньшинств Камбоджи и </w:t>
      </w:r>
      <w:r w:rsidR="001E2E2D">
        <w:t>их</w:t>
      </w:r>
      <w:r w:rsidR="00F64332">
        <w:t xml:space="preserve"> ценнейши</w:t>
      </w:r>
      <w:r w:rsidR="001E2E2D">
        <w:t>х</w:t>
      </w:r>
      <w:r w:rsidR="00F64332">
        <w:t xml:space="preserve"> традици</w:t>
      </w:r>
      <w:r w:rsidR="001E2E2D">
        <w:t>й</w:t>
      </w:r>
      <w:r w:rsidR="00782FAE">
        <w:t xml:space="preserve">.  </w:t>
      </w:r>
      <w:r w:rsidR="00F64332">
        <w:t>И</w:t>
      </w:r>
      <w:r w:rsidR="007D05CB">
        <w:t> </w:t>
      </w:r>
      <w:r w:rsidR="00F64332">
        <w:t>последнее</w:t>
      </w:r>
      <w:r w:rsidR="00F64332" w:rsidRPr="00C3694E">
        <w:t xml:space="preserve">, </w:t>
      </w:r>
      <w:r w:rsidR="00F64332">
        <w:t>отвечая</w:t>
      </w:r>
      <w:r w:rsidR="00F64332" w:rsidRPr="00C3694E">
        <w:t xml:space="preserve"> </w:t>
      </w:r>
      <w:r w:rsidR="00F64332">
        <w:t>на</w:t>
      </w:r>
      <w:r w:rsidR="00F64332" w:rsidRPr="00C3694E">
        <w:t xml:space="preserve"> </w:t>
      </w:r>
      <w:r w:rsidR="00F64332">
        <w:t>вопрос</w:t>
      </w:r>
      <w:r w:rsidR="00F64332" w:rsidRPr="00C3694E">
        <w:t xml:space="preserve"> 33, </w:t>
      </w:r>
      <w:r w:rsidR="00F64332">
        <w:t>относящийся</w:t>
      </w:r>
      <w:r w:rsidR="00F64332" w:rsidRPr="00C3694E">
        <w:t xml:space="preserve"> </w:t>
      </w:r>
      <w:r w:rsidR="00F64332">
        <w:t>к</w:t>
      </w:r>
      <w:r w:rsidR="00F64332" w:rsidRPr="00C3694E">
        <w:t xml:space="preserve"> </w:t>
      </w:r>
      <w:r w:rsidR="00F64332">
        <w:t>статье</w:t>
      </w:r>
      <w:r w:rsidR="00F64332" w:rsidRPr="00C3694E">
        <w:t xml:space="preserve"> 2, </w:t>
      </w:r>
      <w:r w:rsidR="00F64332">
        <w:t>он</w:t>
      </w:r>
      <w:r w:rsidR="00F64332" w:rsidRPr="00C3694E">
        <w:t xml:space="preserve"> </w:t>
      </w:r>
      <w:r w:rsidR="00F64332">
        <w:t>говорит</w:t>
      </w:r>
      <w:r w:rsidR="00F64332" w:rsidRPr="00C3694E">
        <w:t xml:space="preserve">, </w:t>
      </w:r>
      <w:r w:rsidR="00F64332">
        <w:t>что</w:t>
      </w:r>
      <w:r w:rsidR="00F64332" w:rsidRPr="00C3694E">
        <w:t xml:space="preserve"> </w:t>
      </w:r>
      <w:r w:rsidR="00F64332">
        <w:t>первоначальный</w:t>
      </w:r>
      <w:r w:rsidR="00F64332" w:rsidRPr="00C3694E">
        <w:t xml:space="preserve"> </w:t>
      </w:r>
      <w:r w:rsidR="00F64332">
        <w:t>доклад</w:t>
      </w:r>
      <w:r w:rsidR="00F64332" w:rsidRPr="00C3694E">
        <w:t xml:space="preserve"> </w:t>
      </w:r>
      <w:r w:rsidR="001E2E2D">
        <w:t xml:space="preserve">об осуществлении </w:t>
      </w:r>
      <w:r w:rsidR="000C5DE3">
        <w:t>гражданских</w:t>
      </w:r>
      <w:r w:rsidR="000C5DE3" w:rsidRPr="00C3694E">
        <w:t xml:space="preserve"> </w:t>
      </w:r>
      <w:r w:rsidR="000C5DE3">
        <w:t>и</w:t>
      </w:r>
      <w:r w:rsidR="000C5DE3" w:rsidRPr="00C3694E">
        <w:t xml:space="preserve"> </w:t>
      </w:r>
      <w:r w:rsidR="000C5DE3">
        <w:t>политических</w:t>
      </w:r>
      <w:r w:rsidR="000C5DE3" w:rsidRPr="00C3694E">
        <w:t xml:space="preserve"> </w:t>
      </w:r>
      <w:r w:rsidR="000C5DE3">
        <w:t>прав</w:t>
      </w:r>
      <w:r w:rsidR="000C5DE3" w:rsidRPr="00C3694E">
        <w:t xml:space="preserve"> </w:t>
      </w:r>
      <w:r w:rsidR="000C5DE3">
        <w:t>в</w:t>
      </w:r>
      <w:r w:rsidR="000C5DE3" w:rsidRPr="00C3694E">
        <w:t xml:space="preserve"> </w:t>
      </w:r>
      <w:r w:rsidR="000C5DE3">
        <w:t>Камбодже</w:t>
      </w:r>
      <w:r w:rsidR="00493C95" w:rsidRPr="00C3694E">
        <w:t xml:space="preserve"> </w:t>
      </w:r>
      <w:r w:rsidR="00C3694E">
        <w:t>еще</w:t>
      </w:r>
      <w:r w:rsidR="00C3694E" w:rsidRPr="00C3694E">
        <w:t xml:space="preserve"> </w:t>
      </w:r>
      <w:r w:rsidR="00C3694E">
        <w:t>не</w:t>
      </w:r>
      <w:r w:rsidR="00C3694E" w:rsidRPr="00C3694E">
        <w:t xml:space="preserve"> </w:t>
      </w:r>
      <w:r w:rsidR="00C3694E">
        <w:t>был</w:t>
      </w:r>
      <w:r w:rsidR="00C3694E" w:rsidRPr="00C3694E">
        <w:t xml:space="preserve"> </w:t>
      </w:r>
      <w:r w:rsidR="00C3694E">
        <w:t>распространен</w:t>
      </w:r>
      <w:r w:rsidR="00C3694E" w:rsidRPr="00C3694E">
        <w:t xml:space="preserve"> </w:t>
      </w:r>
      <w:r w:rsidR="00C3694E">
        <w:t>в</w:t>
      </w:r>
      <w:r w:rsidR="00C3694E" w:rsidRPr="00C3694E">
        <w:t xml:space="preserve"> </w:t>
      </w:r>
      <w:r w:rsidR="00C3694E">
        <w:t>связи</w:t>
      </w:r>
      <w:r w:rsidR="00C3694E" w:rsidRPr="00C3694E">
        <w:t xml:space="preserve"> </w:t>
      </w:r>
      <w:r w:rsidR="00C3694E">
        <w:t>с</w:t>
      </w:r>
      <w:r w:rsidR="00C3694E" w:rsidRPr="00C3694E">
        <w:t xml:space="preserve"> </w:t>
      </w:r>
      <w:r w:rsidR="00C3694E">
        <w:t>нехваткой</w:t>
      </w:r>
      <w:r w:rsidR="00C3694E" w:rsidRPr="00C3694E">
        <w:t xml:space="preserve"> </w:t>
      </w:r>
      <w:r w:rsidR="00C3694E">
        <w:t>средств, а также потому</w:t>
      </w:r>
      <w:r w:rsidR="001E2E2D">
        <w:t>,</w:t>
      </w:r>
      <w:r w:rsidR="00C3694E">
        <w:t xml:space="preserve"> что прошло относительно немного времени с момента его завершения.</w:t>
      </w:r>
    </w:p>
    <w:p w:rsidR="00D04454" w:rsidRDefault="00D04454" w:rsidP="00F35A8C"/>
    <w:p w:rsidR="00351AEA" w:rsidRPr="00C3694E" w:rsidRDefault="00776D5E" w:rsidP="00F35A8C">
      <w:r w:rsidRPr="00C3694E">
        <w:t>44.</w:t>
      </w:r>
      <w:r w:rsidR="00D04454">
        <w:tab/>
      </w:r>
      <w:r w:rsidR="00C3694E" w:rsidRPr="00C3694E">
        <w:rPr>
          <w:u w:val="single"/>
        </w:rPr>
        <w:t>ПРЕСЕДАТЕЛЬ</w:t>
      </w:r>
      <w:r w:rsidR="00C3694E" w:rsidRPr="00C3694E">
        <w:t xml:space="preserve"> </w:t>
      </w:r>
      <w:r w:rsidR="00C3694E">
        <w:t>предлагает</w:t>
      </w:r>
      <w:r w:rsidR="00C3694E" w:rsidRPr="00C3694E">
        <w:t xml:space="preserve"> </w:t>
      </w:r>
      <w:r w:rsidR="00C3694E">
        <w:t>членам</w:t>
      </w:r>
      <w:r w:rsidR="00C3694E" w:rsidRPr="00C3694E">
        <w:t xml:space="preserve"> </w:t>
      </w:r>
      <w:r w:rsidR="00C3694E">
        <w:t>Комитета</w:t>
      </w:r>
      <w:r w:rsidR="00C3694E" w:rsidRPr="00C3694E">
        <w:t xml:space="preserve"> </w:t>
      </w:r>
      <w:r w:rsidR="00C3694E">
        <w:t>задать</w:t>
      </w:r>
      <w:r w:rsidR="00C3694E" w:rsidRPr="00C3694E">
        <w:t xml:space="preserve"> </w:t>
      </w:r>
      <w:r w:rsidR="00C3694E">
        <w:t>дополнительные</w:t>
      </w:r>
      <w:r w:rsidR="00C3694E" w:rsidRPr="00C3694E">
        <w:t xml:space="preserve"> </w:t>
      </w:r>
      <w:r w:rsidR="00C3694E">
        <w:t>вопросы</w:t>
      </w:r>
      <w:r w:rsidR="00C3694E" w:rsidRPr="00C3694E">
        <w:t xml:space="preserve"> </w:t>
      </w:r>
      <w:r w:rsidR="00C3694E">
        <w:t>по</w:t>
      </w:r>
      <w:r w:rsidR="00C3694E" w:rsidRPr="00C3694E">
        <w:t xml:space="preserve"> </w:t>
      </w:r>
      <w:r w:rsidR="00C3694E">
        <w:t>второй</w:t>
      </w:r>
      <w:r w:rsidR="00C3694E" w:rsidRPr="00C3694E">
        <w:t xml:space="preserve"> </w:t>
      </w:r>
      <w:r w:rsidR="00C3694E">
        <w:t>части</w:t>
      </w:r>
      <w:r w:rsidR="00C3694E" w:rsidRPr="00C3694E">
        <w:t xml:space="preserve"> </w:t>
      </w:r>
      <w:r w:rsidR="00C3694E">
        <w:t>перечня</w:t>
      </w:r>
      <w:r w:rsidR="00C3694E" w:rsidRPr="00C3694E">
        <w:t xml:space="preserve"> </w:t>
      </w:r>
      <w:r w:rsidR="00C3694E">
        <w:t>вопросов</w:t>
      </w:r>
      <w:r w:rsidR="00C3694E" w:rsidRPr="00C3694E">
        <w:t>.</w:t>
      </w:r>
    </w:p>
    <w:p w:rsidR="00784E80" w:rsidRPr="00C3694E" w:rsidRDefault="00784E80" w:rsidP="00F35A8C"/>
    <w:p w:rsidR="00776D5E" w:rsidRPr="007E1F47" w:rsidRDefault="00776D5E" w:rsidP="00F35A8C">
      <w:r w:rsidRPr="00D72204">
        <w:t>45.</w:t>
      </w:r>
      <w:r w:rsidR="00D04454">
        <w:tab/>
      </w:r>
      <w:r w:rsidR="00D72204" w:rsidRPr="00D72204">
        <w:rPr>
          <w:u w:val="single"/>
        </w:rPr>
        <w:t>Г-н КРЕЦМЕР</w:t>
      </w:r>
      <w:r w:rsidR="00D72204">
        <w:t xml:space="preserve"> отмечает, что еще по первой части перечня делегация не дала четких ответов на ряд </w:t>
      </w:r>
      <w:r w:rsidR="00D04454">
        <w:t>весьма</w:t>
      </w:r>
      <w:r w:rsidR="00D72204">
        <w:t xml:space="preserve"> конкретных вопросов</w:t>
      </w:r>
      <w:r w:rsidR="00782FAE">
        <w:t xml:space="preserve">.  </w:t>
      </w:r>
      <w:r w:rsidR="00D72204">
        <w:t>В</w:t>
      </w:r>
      <w:r w:rsidR="00D72204" w:rsidRPr="00D72204">
        <w:t xml:space="preserve"> </w:t>
      </w:r>
      <w:r w:rsidR="00D72204">
        <w:t>частности</w:t>
      </w:r>
      <w:r w:rsidR="00D72204" w:rsidRPr="00D72204">
        <w:t xml:space="preserve">, </w:t>
      </w:r>
      <w:r w:rsidR="00D72204">
        <w:t>он</w:t>
      </w:r>
      <w:r w:rsidR="00D72204" w:rsidRPr="00D72204">
        <w:t xml:space="preserve"> </w:t>
      </w:r>
      <w:r w:rsidR="00D72204">
        <w:t>был</w:t>
      </w:r>
      <w:r w:rsidR="00D72204" w:rsidRPr="00D72204">
        <w:t xml:space="preserve"> </w:t>
      </w:r>
      <w:r w:rsidR="00D72204">
        <w:t>бы</w:t>
      </w:r>
      <w:r w:rsidR="00D72204" w:rsidRPr="00D72204">
        <w:t xml:space="preserve"> </w:t>
      </w:r>
      <w:r w:rsidR="00D72204">
        <w:t>признателен</w:t>
      </w:r>
      <w:r w:rsidR="00D72204" w:rsidRPr="00D72204">
        <w:t xml:space="preserve"> </w:t>
      </w:r>
      <w:r w:rsidR="00D04454">
        <w:t>за</w:t>
      </w:r>
      <w:r w:rsidR="00D72204" w:rsidRPr="00D72204">
        <w:t xml:space="preserve"> </w:t>
      </w:r>
      <w:r w:rsidR="000D6F94">
        <w:t>четкие</w:t>
      </w:r>
      <w:r w:rsidR="00D72204" w:rsidRPr="00D72204">
        <w:t xml:space="preserve"> </w:t>
      </w:r>
      <w:r w:rsidR="00D72204">
        <w:t>ответы</w:t>
      </w:r>
      <w:r w:rsidR="00D72204" w:rsidRPr="00D72204">
        <w:t xml:space="preserve"> </w:t>
      </w:r>
      <w:r w:rsidR="00D72204">
        <w:t>на</w:t>
      </w:r>
      <w:r w:rsidR="00D72204" w:rsidRPr="00D72204">
        <w:t xml:space="preserve"> </w:t>
      </w:r>
      <w:r w:rsidR="00D72204">
        <w:t>вопросы</w:t>
      </w:r>
      <w:r w:rsidR="00D72204" w:rsidRPr="00D72204">
        <w:t xml:space="preserve"> </w:t>
      </w:r>
      <w:r w:rsidR="001E2E2D">
        <w:t xml:space="preserve">в </w:t>
      </w:r>
      <w:r w:rsidR="00D72204">
        <w:t>пункт</w:t>
      </w:r>
      <w:r w:rsidR="001E2E2D">
        <w:t>е</w:t>
      </w:r>
      <w:r w:rsidR="00D72204" w:rsidRPr="00D72204">
        <w:t xml:space="preserve"> 19 </w:t>
      </w:r>
      <w:r w:rsidR="00D72204">
        <w:t>касательно</w:t>
      </w:r>
      <w:r w:rsidR="00D72204" w:rsidRPr="00D72204">
        <w:t xml:space="preserve"> </w:t>
      </w:r>
      <w:r w:rsidR="001E2E2D">
        <w:t>обращения</w:t>
      </w:r>
      <w:r w:rsidR="00D72204" w:rsidRPr="00D72204">
        <w:t xml:space="preserve"> </w:t>
      </w:r>
      <w:r w:rsidR="00D04454">
        <w:t xml:space="preserve">с </w:t>
      </w:r>
      <w:r w:rsidR="00D72204">
        <w:t>отдельны</w:t>
      </w:r>
      <w:r w:rsidR="001E2E2D">
        <w:t>ми</w:t>
      </w:r>
      <w:r w:rsidR="00D72204" w:rsidRPr="00D72204">
        <w:t xml:space="preserve"> </w:t>
      </w:r>
      <w:r w:rsidR="00D72204">
        <w:t>лиц</w:t>
      </w:r>
      <w:r w:rsidR="001E2E2D">
        <w:t>ами</w:t>
      </w:r>
      <w:r w:rsidR="00D72204" w:rsidRPr="00D72204">
        <w:t xml:space="preserve"> </w:t>
      </w:r>
      <w:r w:rsidR="00D72204">
        <w:t>в</w:t>
      </w:r>
      <w:r w:rsidR="00D72204" w:rsidRPr="00D72204">
        <w:t xml:space="preserve"> </w:t>
      </w:r>
      <w:r w:rsidR="00D04454">
        <w:t>местах лишения свободы</w:t>
      </w:r>
      <w:r w:rsidR="00782FAE">
        <w:t xml:space="preserve">.  </w:t>
      </w:r>
      <w:r w:rsidR="00D72204">
        <w:t>В</w:t>
      </w:r>
      <w:r w:rsidR="00D72204" w:rsidRPr="00D72204">
        <w:t xml:space="preserve"> </w:t>
      </w:r>
      <w:r w:rsidR="00D72204">
        <w:t>отношении</w:t>
      </w:r>
      <w:r w:rsidR="00D72204" w:rsidRPr="00D72204">
        <w:t xml:space="preserve"> </w:t>
      </w:r>
      <w:r w:rsidR="00D72204">
        <w:t>проблемы</w:t>
      </w:r>
      <w:r w:rsidR="00D72204" w:rsidRPr="00D72204">
        <w:t xml:space="preserve"> </w:t>
      </w:r>
      <w:r w:rsidR="001E2E2D">
        <w:t>бытового</w:t>
      </w:r>
      <w:r w:rsidR="00D72204" w:rsidRPr="00D72204">
        <w:t xml:space="preserve"> </w:t>
      </w:r>
      <w:r w:rsidR="00D72204">
        <w:t xml:space="preserve">насилия делегация </w:t>
      </w:r>
      <w:r w:rsidR="007E1F47">
        <w:t>дала</w:t>
      </w:r>
      <w:r w:rsidR="00D72204">
        <w:t xml:space="preserve"> только очень общий ответ, в то время как в докладе </w:t>
      </w:r>
      <w:r w:rsidR="00F27402">
        <w:t>открыто</w:t>
      </w:r>
      <w:r w:rsidR="00D72204">
        <w:t xml:space="preserve"> </w:t>
      </w:r>
      <w:r w:rsidR="007E1F47">
        <w:t>признается</w:t>
      </w:r>
      <w:r w:rsidR="00D72204">
        <w:t xml:space="preserve">, что бытовое насилие над женщиной </w:t>
      </w:r>
      <w:r w:rsidR="00ED4A2B">
        <w:t xml:space="preserve">– </w:t>
      </w:r>
      <w:r w:rsidR="001E2E2D">
        <w:t>распространенное явление</w:t>
      </w:r>
      <w:r w:rsidR="00ED4A2B">
        <w:t xml:space="preserve"> (пункт 325) и что </w:t>
      </w:r>
      <w:r w:rsidR="00212EB5">
        <w:t xml:space="preserve">в </w:t>
      </w:r>
      <w:r w:rsidR="00ED4A2B">
        <w:t>95 процент</w:t>
      </w:r>
      <w:r w:rsidR="00212EB5">
        <w:t>ах</w:t>
      </w:r>
      <w:r w:rsidR="00ED4A2B">
        <w:t xml:space="preserve"> таких случаев </w:t>
      </w:r>
      <w:r w:rsidR="00212EB5">
        <w:t xml:space="preserve">виновным является </w:t>
      </w:r>
      <w:r w:rsidR="00ED4A2B">
        <w:t>муж (пункт 339)</w:t>
      </w:r>
      <w:r w:rsidR="00782FAE">
        <w:t xml:space="preserve">.  </w:t>
      </w:r>
      <w:r w:rsidR="001E2E2D">
        <w:t xml:space="preserve">Как сказано в том </w:t>
      </w:r>
      <w:r w:rsidR="00ED4A2B">
        <w:t>же пункт</w:t>
      </w:r>
      <w:r w:rsidR="001E2E2D">
        <w:t>е</w:t>
      </w:r>
      <w:r w:rsidR="00ED4A2B">
        <w:t xml:space="preserve"> доклада, в настоящий момент кабинет государственного секретаря </w:t>
      </w:r>
      <w:r w:rsidR="00212EB5">
        <w:t>изуча</w:t>
      </w:r>
      <w:r w:rsidR="00ED4A2B">
        <w:t xml:space="preserve">ет </w:t>
      </w:r>
      <w:r w:rsidR="001E2E2D">
        <w:t>вопрос о причинах</w:t>
      </w:r>
      <w:r w:rsidR="00ED4A2B">
        <w:t xml:space="preserve"> бытового насилия </w:t>
      </w:r>
      <w:r w:rsidR="007E1F47">
        <w:t>для</w:t>
      </w:r>
      <w:r w:rsidR="00ED4A2B">
        <w:t xml:space="preserve"> </w:t>
      </w:r>
      <w:r w:rsidR="001E2E2D">
        <w:t>организации</w:t>
      </w:r>
      <w:r w:rsidR="007E1F47">
        <w:t xml:space="preserve"> </w:t>
      </w:r>
      <w:r w:rsidR="00ED4A2B">
        <w:t>надлежащ</w:t>
      </w:r>
      <w:r w:rsidR="001E2E2D">
        <w:t>ей борьбы с ним</w:t>
      </w:r>
      <w:r w:rsidR="00782FAE">
        <w:t xml:space="preserve">.  </w:t>
      </w:r>
      <w:r w:rsidR="00ED4A2B">
        <w:t xml:space="preserve">Каковы результаты </w:t>
      </w:r>
      <w:r w:rsidR="007E1F47">
        <w:t xml:space="preserve">этого </w:t>
      </w:r>
      <w:r w:rsidR="00ED4A2B">
        <w:t>расс</w:t>
      </w:r>
      <w:r w:rsidR="001E2E2D">
        <w:t>мотрения</w:t>
      </w:r>
      <w:r w:rsidR="00ED4A2B">
        <w:t xml:space="preserve">? </w:t>
      </w:r>
      <w:r w:rsidR="007E1F47">
        <w:t>В соответствии с</w:t>
      </w:r>
      <w:r w:rsidR="00ED4A2B">
        <w:t xml:space="preserve"> </w:t>
      </w:r>
      <w:r w:rsidR="001E2E2D">
        <w:t>сообщениями</w:t>
      </w:r>
      <w:r w:rsidR="00ED4A2B">
        <w:t xml:space="preserve"> НПО власти Камбоджи не </w:t>
      </w:r>
      <w:r w:rsidR="001E2E2D">
        <w:t>занимаются</w:t>
      </w:r>
      <w:r w:rsidR="00ED4A2B">
        <w:t xml:space="preserve"> случа</w:t>
      </w:r>
      <w:r w:rsidR="001E2E2D">
        <w:t>ями</w:t>
      </w:r>
      <w:r w:rsidR="00ED4A2B">
        <w:t xml:space="preserve"> бытового насилия</w:t>
      </w:r>
      <w:r w:rsidR="007E1F47">
        <w:t>,</w:t>
      </w:r>
      <w:r w:rsidR="00ED4A2B">
        <w:t xml:space="preserve"> </w:t>
      </w:r>
      <w:r w:rsidR="007E1F47">
        <w:t xml:space="preserve">если </w:t>
      </w:r>
      <w:r w:rsidR="001E2E2D">
        <w:t xml:space="preserve">только </w:t>
      </w:r>
      <w:r w:rsidR="00ED4A2B">
        <w:t>они не влекут за собой смерть или серьезн</w:t>
      </w:r>
      <w:r w:rsidR="001E2E2D">
        <w:t>ое увечье</w:t>
      </w:r>
      <w:r w:rsidR="00782FAE">
        <w:t xml:space="preserve">.  </w:t>
      </w:r>
      <w:r w:rsidR="00ED4A2B">
        <w:t xml:space="preserve">Какова реальная ситуация? Правда ли, что закон не рассматривает </w:t>
      </w:r>
      <w:r w:rsidR="007E1F47">
        <w:t>принужден</w:t>
      </w:r>
      <w:r w:rsidR="001E2E2D">
        <w:t>ие к</w:t>
      </w:r>
      <w:r w:rsidR="007D05CB">
        <w:t> </w:t>
      </w:r>
      <w:r w:rsidR="001E2E2D">
        <w:t>половым</w:t>
      </w:r>
      <w:r w:rsidR="00ED4A2B">
        <w:t xml:space="preserve"> отношения</w:t>
      </w:r>
      <w:r w:rsidR="001E2E2D">
        <w:t>м</w:t>
      </w:r>
      <w:r w:rsidR="00ED4A2B">
        <w:t xml:space="preserve"> в браке как изнасилование?</w:t>
      </w:r>
      <w:r w:rsidRPr="00ED4A2B">
        <w:t xml:space="preserve"> </w:t>
      </w:r>
    </w:p>
    <w:p w:rsidR="00776D5E" w:rsidRPr="007E1F47" w:rsidRDefault="00776D5E" w:rsidP="00F35A8C"/>
    <w:p w:rsidR="005F3080" w:rsidRDefault="00212EB5" w:rsidP="00F35A8C">
      <w:r>
        <w:t>46.</w:t>
      </w:r>
      <w:r>
        <w:tab/>
      </w:r>
      <w:r w:rsidR="00CF7CF0" w:rsidRPr="00D72204">
        <w:rPr>
          <w:u w:val="single"/>
        </w:rPr>
        <w:t>Г</w:t>
      </w:r>
      <w:r w:rsidR="00CF7CF0" w:rsidRPr="00F80DB5">
        <w:rPr>
          <w:u w:val="single"/>
        </w:rPr>
        <w:t>-</w:t>
      </w:r>
      <w:r w:rsidR="00CF7CF0">
        <w:rPr>
          <w:u w:val="single"/>
        </w:rPr>
        <w:t>жа</w:t>
      </w:r>
      <w:r w:rsidR="00CF7CF0" w:rsidRPr="00F80DB5">
        <w:rPr>
          <w:u w:val="single"/>
        </w:rPr>
        <w:t xml:space="preserve"> </w:t>
      </w:r>
      <w:r w:rsidR="00CF7CF0">
        <w:rPr>
          <w:u w:val="single"/>
        </w:rPr>
        <w:t>ЭВАТ</w:t>
      </w:r>
      <w:r w:rsidR="00B022CE">
        <w:rPr>
          <w:u w:val="single"/>
        </w:rPr>
        <w:t>Т</w:t>
      </w:r>
      <w:r w:rsidR="00CF7CF0" w:rsidRPr="00F80DB5">
        <w:t xml:space="preserve"> </w:t>
      </w:r>
      <w:r w:rsidR="00AB1EED">
        <w:t>вновь с озабоченностью отмечает разительный контраст</w:t>
      </w:r>
      <w:r w:rsidR="00F80DB5" w:rsidRPr="00F80DB5">
        <w:t xml:space="preserve"> </w:t>
      </w:r>
      <w:r w:rsidR="00F80DB5">
        <w:t>между</w:t>
      </w:r>
      <w:r w:rsidR="00F80DB5" w:rsidRPr="00F80DB5">
        <w:t xml:space="preserve"> </w:t>
      </w:r>
      <w:r w:rsidR="00F80DB5">
        <w:t>откровенностью</w:t>
      </w:r>
      <w:r w:rsidR="00F80DB5" w:rsidRPr="00F80DB5">
        <w:t xml:space="preserve"> </w:t>
      </w:r>
      <w:r w:rsidR="00F80DB5">
        <w:t>доклада</w:t>
      </w:r>
      <w:r w:rsidR="00F80DB5" w:rsidRPr="00F80DB5">
        <w:t xml:space="preserve"> </w:t>
      </w:r>
      <w:r w:rsidR="00F80DB5">
        <w:t>и</w:t>
      </w:r>
      <w:r w:rsidR="00F80DB5" w:rsidRPr="00F80DB5">
        <w:t xml:space="preserve"> </w:t>
      </w:r>
      <w:r w:rsidR="00F80DB5">
        <w:t>не</w:t>
      </w:r>
      <w:r w:rsidR="00AB1EED">
        <w:t>адекватностью</w:t>
      </w:r>
      <w:r w:rsidR="00F80DB5" w:rsidRPr="00F80DB5">
        <w:t xml:space="preserve"> </w:t>
      </w:r>
      <w:r w:rsidR="00F80DB5">
        <w:t>ответов делегации на вопросы Комитета</w:t>
      </w:r>
      <w:r w:rsidR="00782FAE">
        <w:t xml:space="preserve">.  </w:t>
      </w:r>
      <w:r w:rsidR="00F80DB5">
        <w:t>В</w:t>
      </w:r>
      <w:r w:rsidR="007D05CB">
        <w:t> </w:t>
      </w:r>
      <w:r w:rsidR="00F80DB5">
        <w:t>дополнение к моментам, уже отмеченным г-ном Крецмером, она привлекает внимание к</w:t>
      </w:r>
      <w:r w:rsidR="007D05CB">
        <w:t> </w:t>
      </w:r>
      <w:r w:rsidR="00F80DB5">
        <w:t xml:space="preserve">вопросу, который касается </w:t>
      </w:r>
      <w:r w:rsidR="00563D2D">
        <w:t>возможности связаться с</w:t>
      </w:r>
      <w:r w:rsidR="00F80DB5">
        <w:t xml:space="preserve"> адвокат</w:t>
      </w:r>
      <w:r w:rsidR="00563D2D">
        <w:t>ом</w:t>
      </w:r>
      <w:r w:rsidR="00F80DB5">
        <w:t xml:space="preserve"> после ареста (пункт 17)</w:t>
      </w:r>
      <w:r w:rsidR="00782FAE">
        <w:t xml:space="preserve">.  </w:t>
      </w:r>
      <w:r w:rsidR="00C57795">
        <w:t>В</w:t>
      </w:r>
      <w:r w:rsidR="00C57795" w:rsidRPr="00C57795">
        <w:t xml:space="preserve"> </w:t>
      </w:r>
      <w:r w:rsidR="00C57795">
        <w:t>докладе</w:t>
      </w:r>
      <w:r w:rsidR="00C57795" w:rsidRPr="00C57795">
        <w:t xml:space="preserve"> </w:t>
      </w:r>
      <w:r w:rsidR="00563D2D">
        <w:t>отмечается</w:t>
      </w:r>
      <w:r w:rsidR="00C57795" w:rsidRPr="00C57795">
        <w:t xml:space="preserve">, </w:t>
      </w:r>
      <w:r w:rsidR="00C57795">
        <w:t>что</w:t>
      </w:r>
      <w:r w:rsidR="00C57795" w:rsidRPr="00C57795">
        <w:t xml:space="preserve"> </w:t>
      </w:r>
      <w:r w:rsidR="00A5163F">
        <w:t xml:space="preserve">некоторые </w:t>
      </w:r>
      <w:r w:rsidR="00C57795">
        <w:t>заключенны</w:t>
      </w:r>
      <w:r w:rsidR="005F3080">
        <w:t>е</w:t>
      </w:r>
      <w:r w:rsidR="00C57795" w:rsidRPr="00C57795">
        <w:t xml:space="preserve"> </w:t>
      </w:r>
      <w:r w:rsidR="00C57795">
        <w:t>содержатся</w:t>
      </w:r>
      <w:r w:rsidR="00C57795" w:rsidRPr="00C57795">
        <w:t xml:space="preserve"> </w:t>
      </w:r>
      <w:r w:rsidR="00A5163F">
        <w:t>в предварительном заключении</w:t>
      </w:r>
      <w:r w:rsidR="00C57795" w:rsidRPr="00C57795">
        <w:t xml:space="preserve"> </w:t>
      </w:r>
      <w:r w:rsidR="00C57795">
        <w:t>без</w:t>
      </w:r>
      <w:r w:rsidR="00C57795" w:rsidRPr="00C57795">
        <w:t xml:space="preserve"> </w:t>
      </w:r>
      <w:r w:rsidR="00C57795">
        <w:t>суда</w:t>
      </w:r>
      <w:r w:rsidR="00C57795" w:rsidRPr="00C57795">
        <w:t xml:space="preserve"> </w:t>
      </w:r>
      <w:r w:rsidR="00C57795">
        <w:t>более</w:t>
      </w:r>
      <w:r w:rsidR="00C57795" w:rsidRPr="00C57795">
        <w:t xml:space="preserve"> 6 </w:t>
      </w:r>
      <w:r w:rsidR="00C57795">
        <w:t>месяцев</w:t>
      </w:r>
      <w:r w:rsidR="00C57795" w:rsidRPr="00C57795">
        <w:t xml:space="preserve">, </w:t>
      </w:r>
      <w:r w:rsidR="005F3080">
        <w:t>и</w:t>
      </w:r>
      <w:r w:rsidR="00C57795" w:rsidRPr="00C57795">
        <w:t xml:space="preserve"> </w:t>
      </w:r>
      <w:r w:rsidR="00C57795">
        <w:t>в</w:t>
      </w:r>
      <w:r w:rsidR="00C57795" w:rsidRPr="00C57795">
        <w:t xml:space="preserve"> </w:t>
      </w:r>
      <w:r w:rsidR="00A5163F">
        <w:t>сообщениях</w:t>
      </w:r>
      <w:r w:rsidR="00C57795" w:rsidRPr="00C57795">
        <w:t xml:space="preserve"> </w:t>
      </w:r>
      <w:r w:rsidR="00C57795">
        <w:t>НПО</w:t>
      </w:r>
      <w:r w:rsidR="00C57795" w:rsidRPr="00C57795">
        <w:t xml:space="preserve"> </w:t>
      </w:r>
      <w:r w:rsidR="00C57795">
        <w:t>указано</w:t>
      </w:r>
      <w:r w:rsidR="00C57795" w:rsidRPr="00C57795">
        <w:t xml:space="preserve">, </w:t>
      </w:r>
      <w:r w:rsidR="00C57795">
        <w:t>что</w:t>
      </w:r>
      <w:r w:rsidR="00C57795" w:rsidRPr="00C57795">
        <w:t xml:space="preserve"> </w:t>
      </w:r>
      <w:r w:rsidR="00C57795">
        <w:t>такие</w:t>
      </w:r>
      <w:r w:rsidR="00C57795" w:rsidRPr="00C57795">
        <w:t xml:space="preserve"> </w:t>
      </w:r>
      <w:r w:rsidR="00C57795">
        <w:t>заключенные</w:t>
      </w:r>
      <w:r w:rsidR="00C57795" w:rsidRPr="00C57795">
        <w:t xml:space="preserve"> </w:t>
      </w:r>
      <w:r w:rsidR="00C57795">
        <w:t>составляют</w:t>
      </w:r>
      <w:r w:rsidR="00C57795" w:rsidRPr="00C57795">
        <w:t xml:space="preserve"> 34 </w:t>
      </w:r>
      <w:r w:rsidR="00C57795">
        <w:t>процента</w:t>
      </w:r>
      <w:r w:rsidR="00C57795" w:rsidRPr="00C57795">
        <w:t xml:space="preserve"> </w:t>
      </w:r>
      <w:r w:rsidR="00C57795">
        <w:t>все</w:t>
      </w:r>
      <w:r w:rsidR="00A5163F">
        <w:t xml:space="preserve">го контингента </w:t>
      </w:r>
      <w:r w:rsidR="00C57795">
        <w:t>задержанных до суда</w:t>
      </w:r>
      <w:r w:rsidR="00782FAE">
        <w:t xml:space="preserve">.  </w:t>
      </w:r>
      <w:r w:rsidR="00F1119C">
        <w:t>Как</w:t>
      </w:r>
      <w:r w:rsidR="00A5163F">
        <w:t>ов</w:t>
      </w:r>
      <w:r w:rsidR="00F1119C" w:rsidRPr="002D54B5">
        <w:t xml:space="preserve"> </w:t>
      </w:r>
      <w:r w:rsidR="00A5163F">
        <w:t>порядок общения с</w:t>
      </w:r>
      <w:r w:rsidR="00F1119C" w:rsidRPr="002D54B5">
        <w:t xml:space="preserve"> </w:t>
      </w:r>
      <w:r w:rsidR="00F1119C">
        <w:t>семь</w:t>
      </w:r>
      <w:r w:rsidR="00A5163F">
        <w:t>ями</w:t>
      </w:r>
      <w:r w:rsidR="00F1119C" w:rsidRPr="002D54B5">
        <w:t xml:space="preserve"> </w:t>
      </w:r>
      <w:r w:rsidR="00F1119C">
        <w:t>и</w:t>
      </w:r>
      <w:r w:rsidR="00F1119C" w:rsidRPr="002D54B5">
        <w:t xml:space="preserve"> </w:t>
      </w:r>
      <w:r w:rsidR="00F1119C">
        <w:t>адвокат</w:t>
      </w:r>
      <w:r w:rsidR="00A5163F">
        <w:t>а</w:t>
      </w:r>
      <w:r w:rsidR="00563D2D">
        <w:t>м</w:t>
      </w:r>
      <w:r w:rsidR="00A5163F">
        <w:t>и</w:t>
      </w:r>
      <w:r w:rsidR="00F1119C" w:rsidRPr="002D54B5">
        <w:t>,</w:t>
      </w:r>
      <w:r w:rsidR="002D54B5">
        <w:t xml:space="preserve"> </w:t>
      </w:r>
      <w:r w:rsidR="00FC2A2B" w:rsidRPr="00FC2A2B">
        <w:t>и</w:t>
      </w:r>
      <w:r w:rsidR="002D54B5">
        <w:t xml:space="preserve"> как гарантируется</w:t>
      </w:r>
      <w:r w:rsidR="00A5163F">
        <w:t xml:space="preserve"> его соблюдение</w:t>
      </w:r>
      <w:r w:rsidR="002D54B5">
        <w:t xml:space="preserve">? </w:t>
      </w:r>
      <w:r w:rsidR="007D05CB">
        <w:t xml:space="preserve"> </w:t>
      </w:r>
      <w:r w:rsidR="00A5163F">
        <w:t>Из</w:t>
      </w:r>
      <w:r w:rsidR="007D05CB">
        <w:t> </w:t>
      </w:r>
      <w:r w:rsidR="00A5163F">
        <w:t>о</w:t>
      </w:r>
      <w:r w:rsidR="00F1119C">
        <w:t>твет</w:t>
      </w:r>
      <w:r w:rsidR="00A5163F">
        <w:t>а</w:t>
      </w:r>
      <w:r w:rsidR="00F1119C" w:rsidRPr="00FC2A2B">
        <w:t xml:space="preserve"> </w:t>
      </w:r>
      <w:r w:rsidR="00F1119C">
        <w:t>делегации</w:t>
      </w:r>
      <w:r w:rsidR="00F1119C" w:rsidRPr="00FC2A2B">
        <w:t xml:space="preserve"> </w:t>
      </w:r>
      <w:r w:rsidR="00F1119C">
        <w:t>на</w:t>
      </w:r>
      <w:r w:rsidR="00F1119C" w:rsidRPr="00FC2A2B">
        <w:t xml:space="preserve"> </w:t>
      </w:r>
      <w:r w:rsidR="00F1119C">
        <w:t>вопросы</w:t>
      </w:r>
      <w:r w:rsidR="00F1119C" w:rsidRPr="00FC2A2B">
        <w:t xml:space="preserve"> </w:t>
      </w:r>
      <w:r w:rsidR="00A5163F">
        <w:t xml:space="preserve">в </w:t>
      </w:r>
      <w:r w:rsidR="00F1119C">
        <w:t>пункт</w:t>
      </w:r>
      <w:r w:rsidR="00A5163F">
        <w:t>е</w:t>
      </w:r>
      <w:r w:rsidR="00F1119C" w:rsidRPr="00FC2A2B">
        <w:t xml:space="preserve"> 18 </w:t>
      </w:r>
      <w:r w:rsidR="00A5163F">
        <w:t>следует</w:t>
      </w:r>
      <w:r w:rsidR="00F1119C" w:rsidRPr="00FC2A2B">
        <w:t xml:space="preserve">, </w:t>
      </w:r>
      <w:r w:rsidR="00F1119C">
        <w:t>что</w:t>
      </w:r>
      <w:r w:rsidR="00F1119C" w:rsidRPr="00FC2A2B">
        <w:t xml:space="preserve"> </w:t>
      </w:r>
      <w:r w:rsidR="00A5163F">
        <w:t xml:space="preserve">несовершеннолетние </w:t>
      </w:r>
      <w:r w:rsidR="002D54B5">
        <w:t>могут</w:t>
      </w:r>
      <w:r w:rsidR="002D54B5" w:rsidRPr="00FC2A2B">
        <w:t xml:space="preserve"> </w:t>
      </w:r>
      <w:r w:rsidR="002D54B5">
        <w:t>быть</w:t>
      </w:r>
      <w:r w:rsidR="002D54B5" w:rsidRPr="00FC2A2B">
        <w:t xml:space="preserve"> </w:t>
      </w:r>
      <w:r w:rsidR="002D54B5">
        <w:t>задержаны</w:t>
      </w:r>
      <w:r w:rsidR="002D54B5" w:rsidRPr="00FC2A2B">
        <w:t xml:space="preserve"> </w:t>
      </w:r>
      <w:r w:rsidR="00563D2D">
        <w:t>до суда</w:t>
      </w:r>
      <w:r w:rsidR="00FC2A2B">
        <w:t xml:space="preserve"> на срок до одного месяца</w:t>
      </w:r>
      <w:r w:rsidR="00782FAE">
        <w:t xml:space="preserve">.  </w:t>
      </w:r>
      <w:r w:rsidR="00A5163F">
        <w:t>Если это так, то это являлось бы нарушением с</w:t>
      </w:r>
      <w:r w:rsidR="002D54B5">
        <w:t>татьи</w:t>
      </w:r>
      <w:r w:rsidR="002D54B5" w:rsidRPr="00FC2A2B">
        <w:t xml:space="preserve"> 9, </w:t>
      </w:r>
      <w:r w:rsidR="00A5163F">
        <w:t xml:space="preserve">и она будет </w:t>
      </w:r>
      <w:r w:rsidR="002D54B5">
        <w:t>признательна</w:t>
      </w:r>
      <w:r w:rsidR="002D54B5" w:rsidRPr="00FC2A2B">
        <w:t xml:space="preserve"> </w:t>
      </w:r>
      <w:r w:rsidR="002D54B5">
        <w:t>за</w:t>
      </w:r>
      <w:r w:rsidR="002D54B5" w:rsidRPr="00FC2A2B">
        <w:t xml:space="preserve"> </w:t>
      </w:r>
      <w:r w:rsidR="00A5163F">
        <w:t>дополнительные разъяснения</w:t>
      </w:r>
      <w:r w:rsidR="00782FAE">
        <w:t xml:space="preserve">.  </w:t>
      </w:r>
      <w:r w:rsidR="00FC2A2B">
        <w:t>В</w:t>
      </w:r>
      <w:r w:rsidR="007D05CB">
        <w:t> </w:t>
      </w:r>
      <w:r w:rsidR="00FC2A2B">
        <w:t>продолжение</w:t>
      </w:r>
      <w:r w:rsidR="00FC2A2B" w:rsidRPr="00FC2A2B">
        <w:t xml:space="preserve"> </w:t>
      </w:r>
      <w:r w:rsidR="00FC2A2B">
        <w:t>вопроса</w:t>
      </w:r>
      <w:r w:rsidR="00FC2A2B" w:rsidRPr="00FC2A2B">
        <w:t xml:space="preserve"> </w:t>
      </w:r>
      <w:r w:rsidR="00FC2A2B">
        <w:t>г</w:t>
      </w:r>
      <w:r w:rsidR="00FC2A2B" w:rsidRPr="00FC2A2B">
        <w:t>-</w:t>
      </w:r>
      <w:r w:rsidR="00FC2A2B">
        <w:t>на</w:t>
      </w:r>
      <w:r w:rsidR="00FC2A2B" w:rsidRPr="00FC2A2B">
        <w:t xml:space="preserve"> </w:t>
      </w:r>
      <w:r w:rsidR="00FC2A2B">
        <w:t>Крецмера</w:t>
      </w:r>
      <w:r w:rsidR="00FC2A2B" w:rsidRPr="00FC2A2B">
        <w:t xml:space="preserve"> </w:t>
      </w:r>
      <w:r w:rsidR="00563D2D">
        <w:t>по</w:t>
      </w:r>
      <w:r w:rsidR="00FC2A2B" w:rsidRPr="00FC2A2B">
        <w:t xml:space="preserve"> </w:t>
      </w:r>
      <w:r w:rsidR="00FC2A2B">
        <w:t>пункт</w:t>
      </w:r>
      <w:r w:rsidR="00563D2D">
        <w:t>у</w:t>
      </w:r>
      <w:r w:rsidR="00FC2A2B" w:rsidRPr="00FC2A2B">
        <w:t xml:space="preserve"> 19</w:t>
      </w:r>
      <w:r w:rsidR="00FC2A2B">
        <w:t xml:space="preserve"> она спрашивает, отменено ли использование кандалов и наручников в тюрьмах? В</w:t>
      </w:r>
      <w:r w:rsidR="00FC2A2B" w:rsidRPr="00FC2A2B">
        <w:t xml:space="preserve"> </w:t>
      </w:r>
      <w:r w:rsidR="00FC2A2B">
        <w:t>отношении</w:t>
      </w:r>
      <w:r w:rsidR="00FC2A2B" w:rsidRPr="00FC2A2B">
        <w:t xml:space="preserve"> </w:t>
      </w:r>
      <w:r w:rsidR="00FC2A2B">
        <w:t>вопроса</w:t>
      </w:r>
      <w:r w:rsidR="00FC2A2B" w:rsidRPr="00FC2A2B">
        <w:t xml:space="preserve"> 20 </w:t>
      </w:r>
      <w:r w:rsidR="00FC2A2B">
        <w:t>она</w:t>
      </w:r>
      <w:r w:rsidR="00FC2A2B" w:rsidRPr="00FC2A2B">
        <w:t xml:space="preserve"> </w:t>
      </w:r>
      <w:r w:rsidR="00FC2A2B">
        <w:t>хотела</w:t>
      </w:r>
      <w:r w:rsidR="00FC2A2B" w:rsidRPr="00FC2A2B">
        <w:t xml:space="preserve"> </w:t>
      </w:r>
      <w:r w:rsidR="00FC2A2B">
        <w:t>бы</w:t>
      </w:r>
      <w:r w:rsidR="00FC2A2B" w:rsidRPr="00FC2A2B">
        <w:t xml:space="preserve"> </w:t>
      </w:r>
      <w:r w:rsidR="00FC2A2B">
        <w:t>знать</w:t>
      </w:r>
      <w:r w:rsidR="00FC2A2B" w:rsidRPr="00FC2A2B">
        <w:t xml:space="preserve">, </w:t>
      </w:r>
      <w:r w:rsidR="00FC2A2B">
        <w:t>что</w:t>
      </w:r>
      <w:r w:rsidR="00FC2A2B" w:rsidRPr="00FC2A2B">
        <w:t xml:space="preserve"> </w:t>
      </w:r>
      <w:r w:rsidR="00FC2A2B">
        <w:t>было</w:t>
      </w:r>
      <w:r w:rsidR="00FC2A2B" w:rsidRPr="00FC2A2B">
        <w:t xml:space="preserve"> </w:t>
      </w:r>
      <w:r w:rsidR="00FC2A2B">
        <w:t>сделано</w:t>
      </w:r>
      <w:r w:rsidR="00FC2A2B" w:rsidRPr="00FC2A2B">
        <w:t xml:space="preserve"> </w:t>
      </w:r>
      <w:r w:rsidR="00FC2A2B">
        <w:t>для</w:t>
      </w:r>
      <w:r w:rsidR="00FC2A2B" w:rsidRPr="00FC2A2B">
        <w:t xml:space="preserve"> </w:t>
      </w:r>
      <w:r w:rsidR="00FC2A2B">
        <w:t>того</w:t>
      </w:r>
      <w:r w:rsidR="00FC2A2B" w:rsidRPr="00FC2A2B">
        <w:t xml:space="preserve">, </w:t>
      </w:r>
      <w:r w:rsidR="00FC2A2B">
        <w:t>чтобы</w:t>
      </w:r>
      <w:r w:rsidR="00FC2A2B" w:rsidRPr="00FC2A2B">
        <w:t xml:space="preserve"> </w:t>
      </w:r>
      <w:r w:rsidR="00FC2A2B">
        <w:t>решить</w:t>
      </w:r>
      <w:r w:rsidR="00FC2A2B" w:rsidRPr="00FC2A2B">
        <w:t xml:space="preserve"> </w:t>
      </w:r>
      <w:r w:rsidR="00FC2A2B">
        <w:t>проблему</w:t>
      </w:r>
      <w:r w:rsidR="00563D2D">
        <w:t>, связанную с</w:t>
      </w:r>
      <w:r w:rsidR="00FC2A2B" w:rsidRPr="00FC2A2B">
        <w:t xml:space="preserve"> </w:t>
      </w:r>
      <w:r w:rsidR="00FC2A2B">
        <w:t>изнасиловани</w:t>
      </w:r>
      <w:r w:rsidR="00563D2D">
        <w:t>ем</w:t>
      </w:r>
      <w:r w:rsidR="00FC2A2B" w:rsidRPr="00FC2A2B">
        <w:t xml:space="preserve"> </w:t>
      </w:r>
      <w:r w:rsidR="00FC2A2B">
        <w:t xml:space="preserve">заключенных </w:t>
      </w:r>
      <w:r w:rsidR="005F3080">
        <w:t>женщин.</w:t>
      </w:r>
    </w:p>
    <w:p w:rsidR="00784E80" w:rsidRPr="00563D2D" w:rsidRDefault="00784E80" w:rsidP="00F35A8C"/>
    <w:p w:rsidR="00784E80" w:rsidRPr="00594C55" w:rsidRDefault="00B022CE" w:rsidP="00F35A8C">
      <w:r>
        <w:t>47.</w:t>
      </w:r>
      <w:r>
        <w:tab/>
      </w:r>
      <w:r w:rsidR="003C1376">
        <w:t>Ответ</w:t>
      </w:r>
      <w:r w:rsidR="003C1376" w:rsidRPr="00240948">
        <w:t xml:space="preserve"> </w:t>
      </w:r>
      <w:r w:rsidR="003C1376">
        <w:t>делегации</w:t>
      </w:r>
      <w:r w:rsidR="003C1376" w:rsidRPr="00240948">
        <w:t xml:space="preserve"> </w:t>
      </w:r>
      <w:r w:rsidR="003C1376">
        <w:t>на</w:t>
      </w:r>
      <w:r w:rsidR="003C1376" w:rsidRPr="00240948">
        <w:t xml:space="preserve"> </w:t>
      </w:r>
      <w:r w:rsidR="003C1376">
        <w:t>вопросы</w:t>
      </w:r>
      <w:r w:rsidR="003C1376" w:rsidRPr="00240948">
        <w:t xml:space="preserve">, </w:t>
      </w:r>
      <w:r w:rsidR="003C1376">
        <w:t>касающиеся</w:t>
      </w:r>
      <w:r w:rsidR="003C1376" w:rsidRPr="00240948">
        <w:t xml:space="preserve"> </w:t>
      </w:r>
      <w:r w:rsidR="003C1376">
        <w:t>свободы</w:t>
      </w:r>
      <w:r w:rsidR="003C1376" w:rsidRPr="00240948">
        <w:t xml:space="preserve"> </w:t>
      </w:r>
      <w:r w:rsidR="003C1376">
        <w:t>выражения</w:t>
      </w:r>
      <w:r w:rsidR="003C1376" w:rsidRPr="00240948">
        <w:t xml:space="preserve">, </w:t>
      </w:r>
      <w:r w:rsidR="003C1376">
        <w:t>собраний</w:t>
      </w:r>
      <w:r w:rsidR="003C1376" w:rsidRPr="00240948">
        <w:t xml:space="preserve"> </w:t>
      </w:r>
      <w:r w:rsidR="003C1376">
        <w:t>и</w:t>
      </w:r>
      <w:r w:rsidR="003C1376" w:rsidRPr="00240948">
        <w:t xml:space="preserve"> </w:t>
      </w:r>
      <w:r w:rsidR="003C1376">
        <w:t>ассоциаций</w:t>
      </w:r>
      <w:r>
        <w:t>,</w:t>
      </w:r>
      <w:r w:rsidR="003C1376" w:rsidRPr="00240948">
        <w:t xml:space="preserve"> </w:t>
      </w:r>
      <w:r w:rsidR="003C1376">
        <w:t>тоже</w:t>
      </w:r>
      <w:r w:rsidR="003C1376" w:rsidRPr="00240948">
        <w:t xml:space="preserve"> </w:t>
      </w:r>
      <w:r w:rsidR="003C1376">
        <w:t>был</w:t>
      </w:r>
      <w:r w:rsidR="003C1376" w:rsidRPr="00240948">
        <w:t xml:space="preserve"> </w:t>
      </w:r>
      <w:r>
        <w:t>неконкретным</w:t>
      </w:r>
      <w:r w:rsidR="00782FAE">
        <w:t xml:space="preserve">.  </w:t>
      </w:r>
      <w:r w:rsidR="00240948">
        <w:t>Что</w:t>
      </w:r>
      <w:r w:rsidR="00240948" w:rsidRPr="00240948">
        <w:t xml:space="preserve"> </w:t>
      </w:r>
      <w:r w:rsidR="00240948">
        <w:t>конкретно</w:t>
      </w:r>
      <w:r w:rsidR="00240948" w:rsidRPr="00240948">
        <w:t xml:space="preserve"> </w:t>
      </w:r>
      <w:r w:rsidR="00240948">
        <w:t>было</w:t>
      </w:r>
      <w:r w:rsidR="00240948" w:rsidRPr="00240948">
        <w:t xml:space="preserve"> </w:t>
      </w:r>
      <w:r w:rsidR="00240948">
        <w:t>сделано</w:t>
      </w:r>
      <w:r w:rsidR="00240948" w:rsidRPr="00240948">
        <w:t xml:space="preserve">, </w:t>
      </w:r>
      <w:r w:rsidR="00240948">
        <w:t>в</w:t>
      </w:r>
      <w:r w:rsidR="00240948" w:rsidRPr="00240948">
        <w:t xml:space="preserve"> </w:t>
      </w:r>
      <w:r w:rsidR="00240948">
        <w:t xml:space="preserve">частности, чтобы </w:t>
      </w:r>
      <w:r w:rsidR="00563D2D">
        <w:t xml:space="preserve">исправить </w:t>
      </w:r>
      <w:r w:rsidR="00240948">
        <w:t xml:space="preserve">настоящую неудовлетворительную ситуацию в отношении свободы </w:t>
      </w:r>
      <w:r w:rsidR="00563D2D">
        <w:t>печати</w:t>
      </w:r>
      <w:r w:rsidR="00240948">
        <w:t>? И</w:t>
      </w:r>
      <w:r w:rsidR="007D05CB">
        <w:t> </w:t>
      </w:r>
      <w:r w:rsidR="00240948">
        <w:t>последнее</w:t>
      </w:r>
      <w:r w:rsidR="00240948" w:rsidRPr="00240948">
        <w:t xml:space="preserve">, </w:t>
      </w:r>
      <w:r w:rsidR="00240948">
        <w:t>какие</w:t>
      </w:r>
      <w:r w:rsidR="00240948" w:rsidRPr="00240948">
        <w:t xml:space="preserve"> </w:t>
      </w:r>
      <w:r w:rsidR="00240948">
        <w:t>конкретно были</w:t>
      </w:r>
      <w:r w:rsidR="00240948" w:rsidRPr="00240948">
        <w:t xml:space="preserve"> </w:t>
      </w:r>
      <w:r w:rsidR="00240948">
        <w:t>предприняты</w:t>
      </w:r>
      <w:r w:rsidR="00240948" w:rsidRPr="00240948">
        <w:t xml:space="preserve"> </w:t>
      </w:r>
      <w:r w:rsidR="00240948">
        <w:t>шаги</w:t>
      </w:r>
      <w:r w:rsidR="00240948" w:rsidRPr="00240948">
        <w:t xml:space="preserve"> </w:t>
      </w:r>
      <w:r w:rsidR="00240948">
        <w:t>для</w:t>
      </w:r>
      <w:r w:rsidR="00240948" w:rsidRPr="00240948">
        <w:t xml:space="preserve"> </w:t>
      </w:r>
      <w:r w:rsidR="00240948">
        <w:t>того</w:t>
      </w:r>
      <w:r w:rsidR="00240948" w:rsidRPr="00240948">
        <w:t xml:space="preserve">, </w:t>
      </w:r>
      <w:r w:rsidR="00240948">
        <w:t>чтобы</w:t>
      </w:r>
      <w:r w:rsidR="00240948" w:rsidRPr="00240948">
        <w:t xml:space="preserve"> </w:t>
      </w:r>
      <w:r w:rsidR="00240948">
        <w:t>предотвратить</w:t>
      </w:r>
      <w:r w:rsidR="00240948" w:rsidRPr="00240948">
        <w:t xml:space="preserve"> </w:t>
      </w:r>
      <w:r w:rsidR="00240948">
        <w:t>бытовое</w:t>
      </w:r>
      <w:r w:rsidR="00240948" w:rsidRPr="00240948">
        <w:t xml:space="preserve"> </w:t>
      </w:r>
      <w:r w:rsidR="00240948">
        <w:t>насилие</w:t>
      </w:r>
      <w:r w:rsidR="00240948" w:rsidRPr="00240948">
        <w:t xml:space="preserve"> </w:t>
      </w:r>
      <w:r w:rsidR="00240948">
        <w:t>и</w:t>
      </w:r>
      <w:r w:rsidR="00240948" w:rsidRPr="00240948">
        <w:t xml:space="preserve"> </w:t>
      </w:r>
      <w:r w:rsidR="00240948">
        <w:t>принудительные</w:t>
      </w:r>
      <w:r w:rsidR="00240948" w:rsidRPr="00240948">
        <w:t xml:space="preserve"> </w:t>
      </w:r>
      <w:r w:rsidR="00240948">
        <w:t>браки</w:t>
      </w:r>
      <w:r w:rsidR="00240948" w:rsidRPr="00240948">
        <w:t xml:space="preserve"> </w:t>
      </w:r>
      <w:r w:rsidR="00240948">
        <w:t>женщин</w:t>
      </w:r>
      <w:r w:rsidR="00563D2D">
        <w:t>, не достигших брачного возраста</w:t>
      </w:r>
      <w:r w:rsidR="00240948">
        <w:t>?</w:t>
      </w:r>
    </w:p>
    <w:p w:rsidR="00B022CE" w:rsidRDefault="00B022CE" w:rsidP="00F35A8C"/>
    <w:p w:rsidR="00784E80" w:rsidRPr="00141729" w:rsidRDefault="00776D5E" w:rsidP="00F35A8C">
      <w:r w:rsidRPr="009D65C4">
        <w:t>48.</w:t>
      </w:r>
      <w:r w:rsidR="00B022CE">
        <w:tab/>
      </w:r>
      <w:r w:rsidR="00594C55">
        <w:rPr>
          <w:u w:val="single"/>
        </w:rPr>
        <w:t>Г</w:t>
      </w:r>
      <w:r w:rsidR="00594C55" w:rsidRPr="009D65C4">
        <w:rPr>
          <w:u w:val="single"/>
        </w:rPr>
        <w:t>-</w:t>
      </w:r>
      <w:r w:rsidR="00594C55">
        <w:rPr>
          <w:u w:val="single"/>
        </w:rPr>
        <w:t>н</w:t>
      </w:r>
      <w:r w:rsidR="00594C55" w:rsidRPr="009D65C4">
        <w:rPr>
          <w:u w:val="single"/>
        </w:rPr>
        <w:t xml:space="preserve"> </w:t>
      </w:r>
      <w:r w:rsidR="00594C55">
        <w:rPr>
          <w:u w:val="single"/>
        </w:rPr>
        <w:t>КЛЯЙН</w:t>
      </w:r>
      <w:r w:rsidR="00594C55" w:rsidRPr="009D65C4">
        <w:rPr>
          <w:u w:val="single"/>
        </w:rPr>
        <w:t xml:space="preserve"> </w:t>
      </w:r>
      <w:r w:rsidR="00594C55">
        <w:t>отмеча</w:t>
      </w:r>
      <w:r w:rsidR="00D41696">
        <w:t>я</w:t>
      </w:r>
      <w:r w:rsidR="00594C55" w:rsidRPr="009D65C4">
        <w:t xml:space="preserve">, </w:t>
      </w:r>
      <w:r w:rsidR="00594C55">
        <w:t>что</w:t>
      </w:r>
      <w:r w:rsidR="00594C55" w:rsidRPr="009D65C4">
        <w:t xml:space="preserve"> </w:t>
      </w:r>
      <w:r w:rsidR="00594C55">
        <w:t>представитель</w:t>
      </w:r>
      <w:r w:rsidR="00594C55" w:rsidRPr="009D65C4">
        <w:t xml:space="preserve"> </w:t>
      </w:r>
      <w:r w:rsidR="00594C55">
        <w:t>Камбоджи</w:t>
      </w:r>
      <w:r w:rsidR="00594C55" w:rsidRPr="009D65C4">
        <w:t xml:space="preserve"> </w:t>
      </w:r>
      <w:r w:rsidR="00D41696">
        <w:t xml:space="preserve">при </w:t>
      </w:r>
      <w:r w:rsidR="009D65C4">
        <w:t>описа</w:t>
      </w:r>
      <w:r w:rsidR="00D41696">
        <w:t>нии</w:t>
      </w:r>
      <w:r w:rsidR="009D65C4" w:rsidRPr="009D65C4">
        <w:t xml:space="preserve"> </w:t>
      </w:r>
      <w:r w:rsidR="009D65C4">
        <w:t>свобод</w:t>
      </w:r>
      <w:r w:rsidR="00D41696">
        <w:t>ы</w:t>
      </w:r>
      <w:r w:rsidR="009D65C4" w:rsidRPr="009D65C4">
        <w:t xml:space="preserve"> </w:t>
      </w:r>
      <w:r w:rsidR="009D65C4">
        <w:t>п</w:t>
      </w:r>
      <w:r w:rsidR="005144E8">
        <w:t>ечати</w:t>
      </w:r>
      <w:r w:rsidR="009D65C4" w:rsidRPr="009D65C4">
        <w:t xml:space="preserve"> </w:t>
      </w:r>
      <w:r w:rsidR="00D41696">
        <w:t>использовал эпитет</w:t>
      </w:r>
      <w:r w:rsidR="009D65C4" w:rsidRPr="009D65C4">
        <w:t xml:space="preserve"> «</w:t>
      </w:r>
      <w:r w:rsidR="00D41696">
        <w:t>огромная</w:t>
      </w:r>
      <w:r w:rsidR="009D65C4" w:rsidRPr="009D65C4">
        <w:t xml:space="preserve">», </w:t>
      </w:r>
      <w:r w:rsidR="009D65C4">
        <w:t>присоедин</w:t>
      </w:r>
      <w:r w:rsidR="005144E8">
        <w:t>яется</w:t>
      </w:r>
      <w:r w:rsidR="009D65C4">
        <w:t xml:space="preserve"> к озабоченности, выраженной по данному поводу г-жой Эват</w:t>
      </w:r>
      <w:r w:rsidR="00B022CE">
        <w:t>т</w:t>
      </w:r>
      <w:r w:rsidR="00782FAE">
        <w:t xml:space="preserve">.  </w:t>
      </w:r>
      <w:r w:rsidR="00D41696">
        <w:t>В п</w:t>
      </w:r>
      <w:r w:rsidR="009D65C4">
        <w:t>ункт</w:t>
      </w:r>
      <w:r w:rsidR="00D41696">
        <w:t>е</w:t>
      </w:r>
      <w:r w:rsidR="009D65C4" w:rsidRPr="009D65C4">
        <w:t xml:space="preserve"> 297 </w:t>
      </w:r>
      <w:r w:rsidR="009D65C4">
        <w:t>доклада</w:t>
      </w:r>
      <w:r w:rsidR="009D65C4" w:rsidRPr="009D65C4">
        <w:t xml:space="preserve"> </w:t>
      </w:r>
      <w:r w:rsidR="00D41696">
        <w:t>сказано о</w:t>
      </w:r>
      <w:r w:rsidR="009D65C4" w:rsidRPr="009D65C4">
        <w:t xml:space="preserve"> </w:t>
      </w:r>
      <w:r w:rsidR="005144E8">
        <w:t>цело</w:t>
      </w:r>
      <w:r w:rsidR="00D41696">
        <w:t>м</w:t>
      </w:r>
      <w:r w:rsidR="005144E8">
        <w:t xml:space="preserve"> ряд</w:t>
      </w:r>
      <w:r w:rsidR="00D41696">
        <w:t>е</w:t>
      </w:r>
      <w:r w:rsidR="009D65C4" w:rsidRPr="009D65C4">
        <w:t xml:space="preserve"> </w:t>
      </w:r>
      <w:r w:rsidR="009D65C4">
        <w:t>закрытых</w:t>
      </w:r>
      <w:r w:rsidR="009D65C4" w:rsidRPr="009D65C4">
        <w:t xml:space="preserve"> </w:t>
      </w:r>
      <w:r w:rsidR="009D65C4">
        <w:t>или</w:t>
      </w:r>
      <w:r w:rsidR="009D65C4" w:rsidRPr="009D65C4">
        <w:t xml:space="preserve"> </w:t>
      </w:r>
      <w:r w:rsidR="009D65C4">
        <w:t>приостановленных</w:t>
      </w:r>
      <w:r w:rsidR="009D65C4" w:rsidRPr="009D65C4">
        <w:t xml:space="preserve"> </w:t>
      </w:r>
      <w:r w:rsidR="009D65C4">
        <w:t>соответствующим</w:t>
      </w:r>
      <w:r w:rsidR="009D65C4" w:rsidRPr="009D65C4">
        <w:t xml:space="preserve"> </w:t>
      </w:r>
      <w:r w:rsidR="009D65C4">
        <w:t>министерством</w:t>
      </w:r>
      <w:r w:rsidRPr="009D65C4">
        <w:t xml:space="preserve"> </w:t>
      </w:r>
      <w:r w:rsidR="009D65C4">
        <w:t xml:space="preserve">газет; такая ситуация абсолютно ненормальна </w:t>
      </w:r>
      <w:r w:rsidR="00D41696">
        <w:t>в</w:t>
      </w:r>
      <w:r w:rsidR="009D65C4">
        <w:t xml:space="preserve"> свободной демократи</w:t>
      </w:r>
      <w:r w:rsidR="00D41696">
        <w:t>ческой стране</w:t>
      </w:r>
      <w:r w:rsidR="009D65C4">
        <w:t xml:space="preserve">, где закрытие даже одной газеты </w:t>
      </w:r>
      <w:r w:rsidR="005144E8">
        <w:t>станет</w:t>
      </w:r>
      <w:r w:rsidR="009D65C4">
        <w:t xml:space="preserve"> поводом для озабоченности</w:t>
      </w:r>
      <w:r w:rsidR="00782FAE">
        <w:t xml:space="preserve">.  </w:t>
      </w:r>
      <w:r w:rsidR="00ED0CC3">
        <w:t>Почему</w:t>
      </w:r>
      <w:r w:rsidR="00ED0CC3" w:rsidRPr="005144E8">
        <w:t xml:space="preserve"> </w:t>
      </w:r>
      <w:r w:rsidR="00ED0CC3">
        <w:t>для</w:t>
      </w:r>
      <w:r w:rsidR="00ED0CC3" w:rsidRPr="005144E8">
        <w:t xml:space="preserve"> </w:t>
      </w:r>
      <w:r w:rsidR="00ED0CC3">
        <w:t>издания</w:t>
      </w:r>
      <w:r w:rsidR="00ED0CC3" w:rsidRPr="005144E8">
        <w:t xml:space="preserve"> </w:t>
      </w:r>
      <w:r w:rsidR="00ED0CC3">
        <w:t>газеты</w:t>
      </w:r>
      <w:r w:rsidR="00ED0CC3" w:rsidRPr="005144E8">
        <w:t xml:space="preserve"> </w:t>
      </w:r>
      <w:r w:rsidR="00ED0CC3">
        <w:t>необходимо</w:t>
      </w:r>
      <w:r w:rsidR="00ED0CC3" w:rsidRPr="005144E8">
        <w:t xml:space="preserve"> </w:t>
      </w:r>
      <w:r w:rsidR="00ED0CC3">
        <w:t>разрешение</w:t>
      </w:r>
      <w:r w:rsidR="00ED0CC3" w:rsidRPr="005144E8">
        <w:t xml:space="preserve"> </w:t>
      </w:r>
      <w:r w:rsidR="00B022CE">
        <w:t>м</w:t>
      </w:r>
      <w:r w:rsidR="00ED0CC3">
        <w:t>инистерства</w:t>
      </w:r>
      <w:r w:rsidR="00ED0CC3" w:rsidRPr="005144E8">
        <w:t xml:space="preserve"> </w:t>
      </w:r>
      <w:r w:rsidR="00ED0CC3">
        <w:t>информации</w:t>
      </w:r>
      <w:r w:rsidR="00ED0CC3" w:rsidRPr="005144E8">
        <w:t>?</w:t>
      </w:r>
      <w:r w:rsidRPr="005144E8">
        <w:t xml:space="preserve"> </w:t>
      </w:r>
      <w:r w:rsidR="007D05CB">
        <w:t xml:space="preserve"> </w:t>
      </w:r>
      <w:r w:rsidR="00ED0CC3">
        <w:t>В</w:t>
      </w:r>
      <w:r w:rsidR="00ED0CC3" w:rsidRPr="00ED0CC3">
        <w:t xml:space="preserve"> </w:t>
      </w:r>
      <w:r w:rsidR="00ED0CC3">
        <w:t>этом</w:t>
      </w:r>
      <w:r w:rsidR="00ED0CC3" w:rsidRPr="00ED0CC3">
        <w:t xml:space="preserve"> </w:t>
      </w:r>
      <w:r w:rsidR="00ED0CC3">
        <w:t>случае</w:t>
      </w:r>
      <w:r w:rsidR="00ED0CC3" w:rsidRPr="00ED0CC3">
        <w:t xml:space="preserve"> </w:t>
      </w:r>
      <w:r w:rsidR="00ED0CC3">
        <w:t>законодательство</w:t>
      </w:r>
      <w:r w:rsidR="00ED0CC3" w:rsidRPr="00ED0CC3">
        <w:t xml:space="preserve">, </w:t>
      </w:r>
      <w:r w:rsidR="005144E8">
        <w:t xml:space="preserve">которое </w:t>
      </w:r>
      <w:r w:rsidR="00ED0CC3">
        <w:t>дае</w:t>
      </w:r>
      <w:r w:rsidR="005144E8">
        <w:t>т право</w:t>
      </w:r>
      <w:r w:rsidR="00ED0CC3" w:rsidRPr="00ED0CC3">
        <w:t xml:space="preserve"> </w:t>
      </w:r>
      <w:r w:rsidR="00ED0CC3">
        <w:t>правительству</w:t>
      </w:r>
      <w:r w:rsidR="00ED0CC3" w:rsidRPr="00ED0CC3">
        <w:t xml:space="preserve"> </w:t>
      </w:r>
      <w:r w:rsidR="001676F2">
        <w:t>разрешать</w:t>
      </w:r>
      <w:r w:rsidR="00ED0CC3" w:rsidRPr="00ED0CC3">
        <w:t xml:space="preserve"> </w:t>
      </w:r>
      <w:r w:rsidR="00ED0CC3">
        <w:t>только</w:t>
      </w:r>
      <w:r w:rsidR="00ED0CC3" w:rsidRPr="00ED0CC3">
        <w:t xml:space="preserve"> </w:t>
      </w:r>
      <w:r w:rsidR="00ED0CC3">
        <w:t>те</w:t>
      </w:r>
      <w:r w:rsidR="00ED0CC3" w:rsidRPr="00ED0CC3">
        <w:t xml:space="preserve"> </w:t>
      </w:r>
      <w:r w:rsidR="00ED0CC3">
        <w:t>газеты</w:t>
      </w:r>
      <w:r w:rsidR="00ED0CC3" w:rsidRPr="00ED0CC3">
        <w:t xml:space="preserve">, </w:t>
      </w:r>
      <w:r w:rsidR="00ED0CC3">
        <w:t>которые</w:t>
      </w:r>
      <w:r w:rsidR="00ED0CC3" w:rsidRPr="00ED0CC3">
        <w:t xml:space="preserve"> </w:t>
      </w:r>
      <w:r w:rsidR="001676F2">
        <w:t>проводят</w:t>
      </w:r>
      <w:r w:rsidR="00ED0CC3" w:rsidRPr="00ED0CC3">
        <w:t xml:space="preserve"> </w:t>
      </w:r>
      <w:r w:rsidR="00ED0CC3">
        <w:t>его</w:t>
      </w:r>
      <w:r w:rsidR="00ED0CC3" w:rsidRPr="00ED0CC3">
        <w:t xml:space="preserve"> </w:t>
      </w:r>
      <w:r w:rsidR="00ED0CC3">
        <w:t>собственн</w:t>
      </w:r>
      <w:r w:rsidR="001676F2">
        <w:t>ую</w:t>
      </w:r>
      <w:r w:rsidR="00ED0CC3" w:rsidRPr="00ED0CC3">
        <w:t xml:space="preserve"> </w:t>
      </w:r>
      <w:r w:rsidR="001676F2">
        <w:t>линию</w:t>
      </w:r>
      <w:r w:rsidR="00ED0CC3" w:rsidRPr="00ED0CC3">
        <w:t xml:space="preserve">, </w:t>
      </w:r>
      <w:r w:rsidR="00ED0CC3">
        <w:t>однозначно</w:t>
      </w:r>
      <w:r w:rsidR="00ED0CC3" w:rsidRPr="00ED0CC3">
        <w:t xml:space="preserve"> </w:t>
      </w:r>
      <w:r w:rsidR="00ED0CC3">
        <w:t>способствуют</w:t>
      </w:r>
      <w:r w:rsidR="00ED0CC3" w:rsidRPr="00ED0CC3">
        <w:t xml:space="preserve"> </w:t>
      </w:r>
      <w:r w:rsidR="00ED0CC3">
        <w:t>атмосфере</w:t>
      </w:r>
      <w:r w:rsidR="00ED0CC3" w:rsidRPr="00ED0CC3">
        <w:t xml:space="preserve"> </w:t>
      </w:r>
      <w:r w:rsidR="00ED0CC3">
        <w:t>недоверия</w:t>
      </w:r>
      <w:r w:rsidR="00782FAE">
        <w:t xml:space="preserve">.  </w:t>
      </w:r>
      <w:r w:rsidR="00ED0CC3">
        <w:t>Правда</w:t>
      </w:r>
      <w:r w:rsidR="00ED0CC3" w:rsidRPr="00ED0CC3">
        <w:t xml:space="preserve"> </w:t>
      </w:r>
      <w:r w:rsidR="00ED0CC3">
        <w:t>ли</w:t>
      </w:r>
      <w:r w:rsidR="00ED0CC3" w:rsidRPr="00ED0CC3">
        <w:t xml:space="preserve">, </w:t>
      </w:r>
      <w:r w:rsidR="00ED0CC3">
        <w:t>что</w:t>
      </w:r>
      <w:r w:rsidR="00ED0CC3" w:rsidRPr="00ED0CC3">
        <w:t xml:space="preserve"> </w:t>
      </w:r>
      <w:r w:rsidR="001676F2">
        <w:t>так</w:t>
      </w:r>
      <w:r w:rsidR="005144E8">
        <w:t>ие</w:t>
      </w:r>
      <w:r w:rsidR="00ED0CC3" w:rsidRPr="00ED0CC3">
        <w:t xml:space="preserve"> </w:t>
      </w:r>
      <w:r w:rsidR="00ED0CC3">
        <w:t>разрешени</w:t>
      </w:r>
      <w:r w:rsidR="005144E8">
        <w:t>я</w:t>
      </w:r>
      <w:r w:rsidR="00ED0CC3" w:rsidRPr="00ED0CC3">
        <w:t xml:space="preserve"> </w:t>
      </w:r>
      <w:r w:rsidR="00ED0CC3">
        <w:t>министерства</w:t>
      </w:r>
      <w:r w:rsidR="00ED0CC3" w:rsidRPr="00ED0CC3">
        <w:t xml:space="preserve"> </w:t>
      </w:r>
      <w:r w:rsidR="001676F2">
        <w:t>собираются пересматривать на ежегодной основе</w:t>
      </w:r>
      <w:r w:rsidR="005144E8">
        <w:t>?</w:t>
      </w:r>
      <w:r w:rsidR="00A12B69">
        <w:t xml:space="preserve"> </w:t>
      </w:r>
      <w:r w:rsidR="007D05CB">
        <w:t xml:space="preserve"> </w:t>
      </w:r>
      <w:r w:rsidR="00A12B69">
        <w:t>Есть ли</w:t>
      </w:r>
      <w:r w:rsidRPr="00ED0CC3">
        <w:t xml:space="preserve"> </w:t>
      </w:r>
      <w:r w:rsidR="00A12B69">
        <w:t>к</w:t>
      </w:r>
      <w:r w:rsidR="00ED0CC3">
        <w:t>акие</w:t>
      </w:r>
      <w:r w:rsidR="00A12B69">
        <w:t>-либо</w:t>
      </w:r>
      <w:r w:rsidR="00ED0CC3" w:rsidRPr="00BF43D7">
        <w:t xml:space="preserve"> </w:t>
      </w:r>
      <w:r w:rsidR="00ED0CC3">
        <w:t>средства</w:t>
      </w:r>
      <w:r w:rsidR="00ED0CC3" w:rsidRPr="00BF43D7">
        <w:t xml:space="preserve"> </w:t>
      </w:r>
      <w:r w:rsidR="001676F2">
        <w:t>обжалования отказа в разрешении</w:t>
      </w:r>
      <w:r w:rsidR="00BF43D7" w:rsidRPr="00BF43D7">
        <w:t xml:space="preserve"> </w:t>
      </w:r>
      <w:r w:rsidR="00BF43D7">
        <w:t>или</w:t>
      </w:r>
      <w:r w:rsidR="00BF43D7" w:rsidRPr="00BF43D7">
        <w:t xml:space="preserve"> </w:t>
      </w:r>
      <w:r w:rsidR="00BF43D7">
        <w:t>закрытия</w:t>
      </w:r>
      <w:r w:rsidR="00BF43D7" w:rsidRPr="00BF43D7">
        <w:t xml:space="preserve"> </w:t>
      </w:r>
      <w:r w:rsidR="001676F2">
        <w:t>либо</w:t>
      </w:r>
      <w:r w:rsidR="00BF43D7">
        <w:t xml:space="preserve"> приостановления издания газеты? Полностью</w:t>
      </w:r>
      <w:r w:rsidR="00BF43D7" w:rsidRPr="00BF43D7">
        <w:t xml:space="preserve"> </w:t>
      </w:r>
      <w:r w:rsidR="00BF43D7">
        <w:t>ли</w:t>
      </w:r>
      <w:r w:rsidR="00BF43D7" w:rsidRPr="00BF43D7">
        <w:t xml:space="preserve"> </w:t>
      </w:r>
      <w:r w:rsidR="00BF43D7">
        <w:t>контролируются</w:t>
      </w:r>
      <w:r w:rsidR="00BF43D7" w:rsidRPr="00BF43D7">
        <w:t xml:space="preserve"> </w:t>
      </w:r>
      <w:r w:rsidR="00BF43D7">
        <w:t>правительством</w:t>
      </w:r>
      <w:r w:rsidR="00BF43D7" w:rsidRPr="00BF43D7">
        <w:t xml:space="preserve"> </w:t>
      </w:r>
      <w:r w:rsidR="00BF43D7">
        <w:t>телевидение</w:t>
      </w:r>
      <w:r w:rsidR="00BF43D7" w:rsidRPr="00BF43D7">
        <w:t xml:space="preserve"> </w:t>
      </w:r>
      <w:r w:rsidR="00BF43D7">
        <w:t>и</w:t>
      </w:r>
      <w:r w:rsidR="00BF43D7" w:rsidRPr="00BF43D7">
        <w:t xml:space="preserve"> </w:t>
      </w:r>
      <w:r w:rsidR="00BF43D7">
        <w:t>радио</w:t>
      </w:r>
      <w:r w:rsidR="00141729">
        <w:t xml:space="preserve"> Камбоджи</w:t>
      </w:r>
      <w:r w:rsidR="00BF43D7">
        <w:t>, и, если это так, как</w:t>
      </w:r>
      <w:r w:rsidR="00141729">
        <w:t>им образом</w:t>
      </w:r>
      <w:r w:rsidR="00BF43D7">
        <w:t xml:space="preserve"> оппозиционные партии могут выра</w:t>
      </w:r>
      <w:r w:rsidR="00141729">
        <w:t>жать</w:t>
      </w:r>
      <w:r w:rsidR="00BF43D7">
        <w:t xml:space="preserve"> свои мнения?</w:t>
      </w:r>
    </w:p>
    <w:p w:rsidR="00784E80" w:rsidRPr="00141729" w:rsidRDefault="00784E80" w:rsidP="00F35A8C"/>
    <w:p w:rsidR="00776D5E" w:rsidRDefault="009D0893" w:rsidP="00F35A8C">
      <w:r>
        <w:t>49.</w:t>
      </w:r>
      <w:r>
        <w:tab/>
      </w:r>
      <w:r w:rsidR="00172AF2">
        <w:rPr>
          <w:u w:val="single"/>
        </w:rPr>
        <w:t>Г</w:t>
      </w:r>
      <w:r w:rsidR="00172AF2" w:rsidRPr="00172AF2">
        <w:rPr>
          <w:u w:val="single"/>
        </w:rPr>
        <w:t>-</w:t>
      </w:r>
      <w:r w:rsidR="00172AF2">
        <w:rPr>
          <w:u w:val="single"/>
        </w:rPr>
        <w:t>н</w:t>
      </w:r>
      <w:r w:rsidR="00172AF2" w:rsidRPr="00172AF2">
        <w:rPr>
          <w:u w:val="single"/>
        </w:rPr>
        <w:t xml:space="preserve"> </w:t>
      </w:r>
      <w:r w:rsidR="00172AF2">
        <w:rPr>
          <w:u w:val="single"/>
        </w:rPr>
        <w:t>АМОР</w:t>
      </w:r>
      <w:r w:rsidR="00172AF2" w:rsidRPr="00172AF2">
        <w:rPr>
          <w:u w:val="single"/>
        </w:rPr>
        <w:t xml:space="preserve"> </w:t>
      </w:r>
      <w:r w:rsidR="00172AF2">
        <w:t>говорит</w:t>
      </w:r>
      <w:r w:rsidR="00172AF2" w:rsidRPr="00172AF2">
        <w:t xml:space="preserve">, </w:t>
      </w:r>
      <w:r w:rsidR="00172AF2">
        <w:t>что</w:t>
      </w:r>
      <w:r w:rsidR="00172AF2" w:rsidRPr="00172AF2">
        <w:t xml:space="preserve"> </w:t>
      </w:r>
      <w:r w:rsidR="00172AF2">
        <w:t>вопросы</w:t>
      </w:r>
      <w:r w:rsidR="00172AF2" w:rsidRPr="00172AF2">
        <w:t xml:space="preserve">, </w:t>
      </w:r>
      <w:r w:rsidR="00172AF2">
        <w:t>которые</w:t>
      </w:r>
      <w:r w:rsidR="00172AF2" w:rsidRPr="00172AF2">
        <w:t xml:space="preserve"> </w:t>
      </w:r>
      <w:r w:rsidR="00172AF2">
        <w:t>он</w:t>
      </w:r>
      <w:r w:rsidR="00172AF2" w:rsidRPr="00172AF2">
        <w:t xml:space="preserve"> </w:t>
      </w:r>
      <w:r w:rsidR="00172AF2">
        <w:t>хотел</w:t>
      </w:r>
      <w:r w:rsidR="00172AF2" w:rsidRPr="00172AF2">
        <w:t xml:space="preserve"> </w:t>
      </w:r>
      <w:r w:rsidR="00172AF2">
        <w:t>бы</w:t>
      </w:r>
      <w:r w:rsidR="00172AF2" w:rsidRPr="00172AF2">
        <w:t xml:space="preserve"> </w:t>
      </w:r>
      <w:r w:rsidR="00172AF2">
        <w:t>задать</w:t>
      </w:r>
      <w:r w:rsidR="00172AF2" w:rsidRPr="00172AF2">
        <w:t xml:space="preserve">, </w:t>
      </w:r>
      <w:r w:rsidR="00172AF2">
        <w:t>относятся</w:t>
      </w:r>
      <w:r w:rsidR="00172AF2" w:rsidRPr="00172AF2">
        <w:t xml:space="preserve"> </w:t>
      </w:r>
      <w:r w:rsidR="00172AF2">
        <w:t>к</w:t>
      </w:r>
      <w:r w:rsidR="00172AF2" w:rsidRPr="00172AF2">
        <w:t xml:space="preserve"> </w:t>
      </w:r>
      <w:r w:rsidR="003023C6">
        <w:t>конкретным</w:t>
      </w:r>
      <w:r w:rsidR="00172AF2" w:rsidRPr="00172AF2">
        <w:t xml:space="preserve"> </w:t>
      </w:r>
      <w:r w:rsidR="00172AF2">
        <w:t>пунктам</w:t>
      </w:r>
      <w:r w:rsidR="00172AF2" w:rsidRPr="00172AF2">
        <w:t xml:space="preserve"> </w:t>
      </w:r>
      <w:r w:rsidR="00172AF2">
        <w:t>доклада</w:t>
      </w:r>
      <w:r w:rsidR="00782FAE">
        <w:t xml:space="preserve">.  </w:t>
      </w:r>
      <w:r w:rsidR="00290F40">
        <w:t>Во-п</w:t>
      </w:r>
      <w:r w:rsidR="00172AF2">
        <w:t>ерв</w:t>
      </w:r>
      <w:r w:rsidR="00290F40">
        <w:t>ых</w:t>
      </w:r>
      <w:r w:rsidR="00172AF2" w:rsidRPr="00172AF2">
        <w:t xml:space="preserve">, </w:t>
      </w:r>
      <w:r w:rsidR="00172AF2">
        <w:t>в</w:t>
      </w:r>
      <w:r w:rsidR="00172AF2" w:rsidRPr="00172AF2">
        <w:t xml:space="preserve"> </w:t>
      </w:r>
      <w:r w:rsidR="00172AF2">
        <w:t>пункте</w:t>
      </w:r>
      <w:r w:rsidR="00172AF2" w:rsidRPr="00172AF2">
        <w:t xml:space="preserve"> 173 </w:t>
      </w:r>
      <w:r w:rsidR="00172AF2">
        <w:t>доклада</w:t>
      </w:r>
      <w:r w:rsidR="00172AF2" w:rsidRPr="00172AF2">
        <w:t xml:space="preserve"> </w:t>
      </w:r>
      <w:r w:rsidR="003023C6">
        <w:t>сказано</w:t>
      </w:r>
      <w:r w:rsidR="00172AF2" w:rsidRPr="00172AF2">
        <w:t xml:space="preserve">, </w:t>
      </w:r>
      <w:r w:rsidR="00172AF2">
        <w:t>что</w:t>
      </w:r>
      <w:r w:rsidR="00172AF2" w:rsidRPr="00172AF2">
        <w:t xml:space="preserve"> </w:t>
      </w:r>
      <w:r w:rsidR="003023C6">
        <w:t xml:space="preserve">стоимость </w:t>
      </w:r>
      <w:r w:rsidR="00172AF2">
        <w:t>ежедневн</w:t>
      </w:r>
      <w:r w:rsidR="003023C6">
        <w:t>ого</w:t>
      </w:r>
      <w:r w:rsidR="00172AF2" w:rsidRPr="00172AF2">
        <w:t xml:space="preserve"> </w:t>
      </w:r>
      <w:r w:rsidR="00172AF2">
        <w:t>продовольственн</w:t>
      </w:r>
      <w:r w:rsidR="003023C6">
        <w:t>ого</w:t>
      </w:r>
      <w:r w:rsidR="00172AF2" w:rsidRPr="00172AF2">
        <w:t xml:space="preserve"> </w:t>
      </w:r>
      <w:r w:rsidR="00172AF2">
        <w:t>рацион</w:t>
      </w:r>
      <w:r w:rsidR="003023C6">
        <w:t>а</w:t>
      </w:r>
      <w:r w:rsidR="00172AF2" w:rsidRPr="00172AF2">
        <w:t xml:space="preserve"> </w:t>
      </w:r>
      <w:r w:rsidR="00172AF2">
        <w:t>заключенных</w:t>
      </w:r>
      <w:r w:rsidR="00172AF2" w:rsidRPr="00172AF2">
        <w:t xml:space="preserve"> </w:t>
      </w:r>
      <w:r w:rsidR="003023C6">
        <w:t>установлена на уровне</w:t>
      </w:r>
      <w:r w:rsidR="00172AF2">
        <w:t xml:space="preserve"> в 1</w:t>
      </w:r>
      <w:r w:rsidR="007D05CB">
        <w:t> </w:t>
      </w:r>
      <w:r w:rsidR="00172AF2">
        <w:t>000</w:t>
      </w:r>
      <w:r w:rsidR="007D05CB">
        <w:t> </w:t>
      </w:r>
      <w:r w:rsidR="00172AF2">
        <w:t xml:space="preserve">риелей, </w:t>
      </w:r>
      <w:r w:rsidR="003023C6">
        <w:t xml:space="preserve">в </w:t>
      </w:r>
      <w:r w:rsidR="00172AF2">
        <w:t>сумм</w:t>
      </w:r>
      <w:r w:rsidR="003023C6">
        <w:t>е</w:t>
      </w:r>
      <w:r w:rsidR="00172AF2">
        <w:t xml:space="preserve">, </w:t>
      </w:r>
      <w:r w:rsidR="003023C6">
        <w:t>соответствующей</w:t>
      </w:r>
      <w:r w:rsidR="00172AF2">
        <w:t xml:space="preserve"> зарплате государственных служащих среднего ранга</w:t>
      </w:r>
      <w:r w:rsidR="00782FAE">
        <w:t xml:space="preserve">.  </w:t>
      </w:r>
      <w:r w:rsidR="003023C6">
        <w:t xml:space="preserve">Его эта цифра </w:t>
      </w:r>
      <w:r>
        <w:t xml:space="preserve">несколько </w:t>
      </w:r>
      <w:r w:rsidR="003023C6">
        <w:t>озадачила,</w:t>
      </w:r>
      <w:r w:rsidR="00172AF2" w:rsidRPr="00172AF2">
        <w:t xml:space="preserve"> </w:t>
      </w:r>
      <w:r w:rsidR="00172AF2">
        <w:t>и</w:t>
      </w:r>
      <w:r w:rsidR="00172AF2" w:rsidRPr="00172AF2">
        <w:t xml:space="preserve"> </w:t>
      </w:r>
      <w:r w:rsidR="003023C6">
        <w:t xml:space="preserve">он </w:t>
      </w:r>
      <w:r w:rsidR="00172AF2">
        <w:t>будет</w:t>
      </w:r>
      <w:r w:rsidR="00172AF2" w:rsidRPr="00172AF2">
        <w:t xml:space="preserve"> </w:t>
      </w:r>
      <w:r w:rsidR="00172AF2">
        <w:t>признателен</w:t>
      </w:r>
      <w:r w:rsidR="00172AF2" w:rsidRPr="00172AF2">
        <w:t xml:space="preserve"> </w:t>
      </w:r>
      <w:r w:rsidR="00172AF2">
        <w:t>за</w:t>
      </w:r>
      <w:r w:rsidR="00172AF2" w:rsidRPr="00172AF2">
        <w:t xml:space="preserve"> </w:t>
      </w:r>
      <w:r w:rsidR="00172AF2">
        <w:t>подробн</w:t>
      </w:r>
      <w:r>
        <w:t>ы</w:t>
      </w:r>
      <w:r w:rsidR="00172AF2">
        <w:t>е</w:t>
      </w:r>
      <w:r w:rsidR="00172AF2" w:rsidRPr="00172AF2">
        <w:t xml:space="preserve"> </w:t>
      </w:r>
      <w:r>
        <w:t>разъяснения</w:t>
      </w:r>
      <w:r w:rsidR="00782FAE">
        <w:t xml:space="preserve">.  </w:t>
      </w:r>
      <w:r w:rsidR="00172AF2">
        <w:t>В отношении пунктов 295 и 297 он присоединяется к вопросам, уже заданны</w:t>
      </w:r>
      <w:r w:rsidR="005550D0">
        <w:t>м г-ном Кляйном, и</w:t>
      </w:r>
      <w:r w:rsidR="003023C6">
        <w:t xml:space="preserve"> в частности</w:t>
      </w:r>
      <w:r w:rsidR="005550D0">
        <w:t xml:space="preserve"> </w:t>
      </w:r>
      <w:r w:rsidR="00290F40">
        <w:t>просит предоставить</w:t>
      </w:r>
      <w:r w:rsidR="005550D0">
        <w:t xml:space="preserve"> информаци</w:t>
      </w:r>
      <w:r w:rsidR="00290F40">
        <w:t>ю</w:t>
      </w:r>
      <w:r w:rsidR="005550D0">
        <w:t xml:space="preserve"> касательно доступа </w:t>
      </w:r>
      <w:r w:rsidR="00290F40">
        <w:t xml:space="preserve">религий, не связанных с буддизмом, </w:t>
      </w:r>
      <w:r w:rsidR="005550D0">
        <w:t>к средствам радио</w:t>
      </w:r>
      <w:r>
        <w:t>-</w:t>
      </w:r>
      <w:r w:rsidR="005550D0">
        <w:t xml:space="preserve"> и телевещания</w:t>
      </w:r>
      <w:r w:rsidR="00782FAE">
        <w:t xml:space="preserve">.  </w:t>
      </w:r>
      <w:r w:rsidR="005550D0">
        <w:t>В</w:t>
      </w:r>
      <w:r w:rsidR="007D05CB">
        <w:t> </w:t>
      </w:r>
      <w:r w:rsidR="005550D0">
        <w:t>отношении</w:t>
      </w:r>
      <w:r w:rsidR="005550D0" w:rsidRPr="005550D0">
        <w:t xml:space="preserve"> </w:t>
      </w:r>
      <w:r w:rsidR="005550D0">
        <w:t>пунктов</w:t>
      </w:r>
      <w:r w:rsidR="005550D0" w:rsidRPr="005550D0">
        <w:t xml:space="preserve"> </w:t>
      </w:r>
      <w:r w:rsidR="00776D5E" w:rsidRPr="005550D0">
        <w:t xml:space="preserve">360 </w:t>
      </w:r>
      <w:r w:rsidR="005550D0">
        <w:t>и</w:t>
      </w:r>
      <w:r w:rsidR="00776D5E" w:rsidRPr="005550D0">
        <w:t xml:space="preserve"> 361</w:t>
      </w:r>
      <w:r w:rsidR="005550D0" w:rsidRPr="005550D0">
        <w:t xml:space="preserve"> </w:t>
      </w:r>
      <w:r w:rsidR="005550D0">
        <w:t>он</w:t>
      </w:r>
      <w:r w:rsidR="005550D0" w:rsidRPr="005550D0">
        <w:t xml:space="preserve"> </w:t>
      </w:r>
      <w:r w:rsidR="005550D0">
        <w:t>озабочен</w:t>
      </w:r>
      <w:r w:rsidR="005550D0" w:rsidRPr="005550D0">
        <w:t xml:space="preserve"> </w:t>
      </w:r>
      <w:r w:rsidR="005550D0">
        <w:t>отсутствием</w:t>
      </w:r>
      <w:r w:rsidR="005550D0" w:rsidRPr="005550D0">
        <w:t xml:space="preserve"> </w:t>
      </w:r>
      <w:r w:rsidR="003023C6">
        <w:t>книг</w:t>
      </w:r>
      <w:r w:rsidR="005550D0">
        <w:t xml:space="preserve"> регистраций</w:t>
      </w:r>
      <w:r w:rsidR="005550D0" w:rsidRPr="005550D0">
        <w:t xml:space="preserve"> </w:t>
      </w:r>
      <w:r w:rsidR="005550D0">
        <w:t>рождений</w:t>
      </w:r>
      <w:r w:rsidR="005550D0" w:rsidRPr="005550D0">
        <w:t xml:space="preserve">, </w:t>
      </w:r>
      <w:r w:rsidR="005550D0">
        <w:t>браков</w:t>
      </w:r>
      <w:r w:rsidR="005550D0" w:rsidRPr="005550D0">
        <w:t xml:space="preserve"> </w:t>
      </w:r>
      <w:r w:rsidR="005550D0">
        <w:t>и</w:t>
      </w:r>
      <w:r w:rsidR="005550D0" w:rsidRPr="005550D0">
        <w:t xml:space="preserve"> </w:t>
      </w:r>
      <w:r w:rsidR="005550D0">
        <w:t>смертей</w:t>
      </w:r>
      <w:r w:rsidR="005550D0" w:rsidRPr="005550D0">
        <w:t xml:space="preserve"> </w:t>
      </w:r>
      <w:r w:rsidR="005550D0">
        <w:t>и</w:t>
      </w:r>
      <w:r w:rsidR="005550D0" w:rsidRPr="005550D0">
        <w:t xml:space="preserve"> </w:t>
      </w:r>
      <w:r w:rsidR="005550D0">
        <w:t>спрашивает</w:t>
      </w:r>
      <w:r w:rsidR="005550D0" w:rsidRPr="005550D0">
        <w:t xml:space="preserve">, </w:t>
      </w:r>
      <w:r w:rsidR="005550D0">
        <w:t>изменилась</w:t>
      </w:r>
      <w:r w:rsidR="005550D0" w:rsidRPr="005550D0">
        <w:t xml:space="preserve"> </w:t>
      </w:r>
      <w:r w:rsidR="005550D0">
        <w:t>ли</w:t>
      </w:r>
      <w:r w:rsidR="005550D0" w:rsidRPr="005550D0">
        <w:t xml:space="preserve"> </w:t>
      </w:r>
      <w:r w:rsidR="005550D0">
        <w:t>ситуация</w:t>
      </w:r>
      <w:r w:rsidR="005550D0" w:rsidRPr="005550D0">
        <w:t xml:space="preserve"> </w:t>
      </w:r>
      <w:r w:rsidR="005550D0">
        <w:t>в</w:t>
      </w:r>
      <w:r w:rsidR="005550D0" w:rsidRPr="005550D0">
        <w:t xml:space="preserve"> </w:t>
      </w:r>
      <w:r w:rsidR="005550D0">
        <w:t>этом</w:t>
      </w:r>
      <w:r w:rsidR="005550D0" w:rsidRPr="005550D0">
        <w:t xml:space="preserve"> </w:t>
      </w:r>
      <w:r w:rsidR="005550D0">
        <w:t>отношении</w:t>
      </w:r>
      <w:r w:rsidR="005550D0" w:rsidRPr="005550D0">
        <w:t xml:space="preserve"> </w:t>
      </w:r>
      <w:r w:rsidR="005550D0">
        <w:t>с</w:t>
      </w:r>
      <w:r w:rsidR="005550D0" w:rsidRPr="005550D0">
        <w:t xml:space="preserve"> </w:t>
      </w:r>
      <w:r w:rsidR="005550D0">
        <w:t>момента</w:t>
      </w:r>
      <w:r w:rsidR="005550D0" w:rsidRPr="005550D0">
        <w:t xml:space="preserve"> </w:t>
      </w:r>
      <w:r w:rsidR="005550D0">
        <w:t>завершения</w:t>
      </w:r>
      <w:r w:rsidR="005550D0" w:rsidRPr="005550D0">
        <w:t xml:space="preserve"> </w:t>
      </w:r>
      <w:r w:rsidR="005550D0">
        <w:t>доклада</w:t>
      </w:r>
      <w:r w:rsidR="005550D0" w:rsidRPr="005550D0">
        <w:t xml:space="preserve"> </w:t>
      </w:r>
      <w:r w:rsidR="005550D0">
        <w:t>в</w:t>
      </w:r>
      <w:r w:rsidR="005550D0" w:rsidRPr="005550D0">
        <w:t xml:space="preserve"> </w:t>
      </w:r>
      <w:r w:rsidR="005550D0">
        <w:t>ноябре</w:t>
      </w:r>
      <w:r w:rsidR="005550D0" w:rsidRPr="005550D0">
        <w:t xml:space="preserve"> 1997 </w:t>
      </w:r>
      <w:r w:rsidR="005550D0">
        <w:t>года</w:t>
      </w:r>
      <w:r w:rsidR="00782FAE">
        <w:t xml:space="preserve">.  </w:t>
      </w:r>
      <w:r w:rsidR="003023C6">
        <w:t>Регистрация актов гражданского состояния</w:t>
      </w:r>
      <w:r w:rsidR="005550D0" w:rsidRPr="005550D0">
        <w:t xml:space="preserve"> </w:t>
      </w:r>
      <w:r w:rsidR="005550D0">
        <w:t>имеет</w:t>
      </w:r>
      <w:r w:rsidR="005550D0" w:rsidRPr="005550D0">
        <w:t xml:space="preserve"> </w:t>
      </w:r>
      <w:r w:rsidR="005550D0">
        <w:t>фундаментальное</w:t>
      </w:r>
      <w:r w:rsidR="005550D0" w:rsidRPr="005550D0">
        <w:t xml:space="preserve"> </w:t>
      </w:r>
      <w:r w:rsidR="005550D0">
        <w:t>значение</w:t>
      </w:r>
      <w:r w:rsidR="005550D0" w:rsidRPr="005550D0">
        <w:t xml:space="preserve"> </w:t>
      </w:r>
      <w:r w:rsidR="005550D0">
        <w:t>для</w:t>
      </w:r>
      <w:r w:rsidR="005550D0" w:rsidRPr="005550D0">
        <w:t xml:space="preserve"> </w:t>
      </w:r>
      <w:r w:rsidR="005550D0">
        <w:t>прав</w:t>
      </w:r>
      <w:r w:rsidR="005550D0" w:rsidRPr="005550D0">
        <w:t xml:space="preserve"> </w:t>
      </w:r>
      <w:r w:rsidR="005550D0">
        <w:t>человека</w:t>
      </w:r>
      <w:r w:rsidR="005550D0" w:rsidRPr="005550D0">
        <w:t xml:space="preserve">, </w:t>
      </w:r>
      <w:r w:rsidR="005550D0">
        <w:t>в</w:t>
      </w:r>
      <w:r w:rsidR="005550D0" w:rsidRPr="005550D0">
        <w:t xml:space="preserve"> </w:t>
      </w:r>
      <w:r w:rsidR="005550D0">
        <w:t>частности</w:t>
      </w:r>
      <w:r w:rsidR="005550D0" w:rsidRPr="005550D0">
        <w:t xml:space="preserve">, </w:t>
      </w:r>
      <w:r w:rsidR="005550D0">
        <w:t>для</w:t>
      </w:r>
      <w:r w:rsidR="005550D0" w:rsidRPr="005550D0">
        <w:t xml:space="preserve"> </w:t>
      </w:r>
      <w:r w:rsidR="005550D0">
        <w:t>права</w:t>
      </w:r>
      <w:r w:rsidR="005550D0" w:rsidRPr="005550D0">
        <w:t xml:space="preserve"> </w:t>
      </w:r>
      <w:r w:rsidR="005550D0">
        <w:t>голос</w:t>
      </w:r>
      <w:r w:rsidR="003023C6">
        <w:t>а</w:t>
      </w:r>
      <w:r w:rsidR="00782FAE">
        <w:t xml:space="preserve">.  </w:t>
      </w:r>
      <w:r w:rsidR="005550D0">
        <w:t>И</w:t>
      </w:r>
      <w:r w:rsidR="007D05CB">
        <w:t> </w:t>
      </w:r>
      <w:r w:rsidR="005550D0">
        <w:t>последнее</w:t>
      </w:r>
      <w:r w:rsidR="005550D0" w:rsidRPr="00FF4023">
        <w:t xml:space="preserve">, </w:t>
      </w:r>
      <w:r w:rsidR="005550D0">
        <w:t>ссылаясь</w:t>
      </w:r>
      <w:r w:rsidR="005550D0" w:rsidRPr="00FF4023">
        <w:t xml:space="preserve"> </w:t>
      </w:r>
      <w:r w:rsidR="005550D0">
        <w:t>на</w:t>
      </w:r>
      <w:r w:rsidR="005550D0" w:rsidRPr="00FF4023">
        <w:t xml:space="preserve"> </w:t>
      </w:r>
      <w:r w:rsidR="005550D0">
        <w:t>пункт</w:t>
      </w:r>
      <w:r w:rsidR="005550D0" w:rsidRPr="00FF4023">
        <w:t xml:space="preserve"> 370 </w:t>
      </w:r>
      <w:r w:rsidR="005550D0">
        <w:t>доклада</w:t>
      </w:r>
      <w:r w:rsidR="005550D0" w:rsidRPr="00FF4023">
        <w:t xml:space="preserve">, </w:t>
      </w:r>
      <w:r w:rsidR="005550D0">
        <w:t>где</w:t>
      </w:r>
      <w:r w:rsidR="005550D0" w:rsidRPr="00FF4023">
        <w:t xml:space="preserve"> </w:t>
      </w:r>
      <w:r w:rsidR="005550D0">
        <w:t>упоминается</w:t>
      </w:r>
      <w:r w:rsidR="005550D0" w:rsidRPr="00FF4023">
        <w:t xml:space="preserve"> </w:t>
      </w:r>
      <w:r w:rsidR="00A2696C">
        <w:t>случай</w:t>
      </w:r>
      <w:r w:rsidR="00A2696C" w:rsidRPr="00FF4023">
        <w:t xml:space="preserve">, </w:t>
      </w:r>
      <w:r w:rsidR="00A2696C">
        <w:t>когда</w:t>
      </w:r>
      <w:r w:rsidR="00A2696C" w:rsidRPr="00FF4023">
        <w:t xml:space="preserve"> </w:t>
      </w:r>
      <w:r w:rsidR="00A2696C">
        <w:t>депутата</w:t>
      </w:r>
      <w:r w:rsidR="00A2696C" w:rsidRPr="00FF4023">
        <w:t xml:space="preserve"> </w:t>
      </w:r>
      <w:r w:rsidR="00A2696C">
        <w:t>отстранили</w:t>
      </w:r>
      <w:r w:rsidR="00A2696C" w:rsidRPr="00FF4023">
        <w:t xml:space="preserve"> </w:t>
      </w:r>
      <w:r w:rsidR="00A2696C">
        <w:t>от</w:t>
      </w:r>
      <w:r w:rsidR="00A2696C" w:rsidRPr="00FF4023">
        <w:t xml:space="preserve"> </w:t>
      </w:r>
      <w:r w:rsidR="00290F40">
        <w:t xml:space="preserve">участия в </w:t>
      </w:r>
      <w:r w:rsidR="00A2696C">
        <w:t>Национальной</w:t>
      </w:r>
      <w:r w:rsidR="00A2696C" w:rsidRPr="00FF4023">
        <w:t xml:space="preserve"> </w:t>
      </w:r>
      <w:r w:rsidR="00A2696C">
        <w:t>ассамбле</w:t>
      </w:r>
      <w:r w:rsidR="00290F40">
        <w:t>е</w:t>
      </w:r>
      <w:r w:rsidR="00A2696C" w:rsidRPr="00FF4023">
        <w:t xml:space="preserve"> </w:t>
      </w:r>
      <w:r w:rsidR="00A2696C">
        <w:t>после</w:t>
      </w:r>
      <w:r w:rsidR="00A2696C" w:rsidRPr="00FF4023">
        <w:t xml:space="preserve"> </w:t>
      </w:r>
      <w:r w:rsidR="00A2696C">
        <w:t>его</w:t>
      </w:r>
      <w:r w:rsidR="00A2696C" w:rsidRPr="00FF4023">
        <w:t xml:space="preserve"> </w:t>
      </w:r>
      <w:r w:rsidR="00A2696C">
        <w:t>исключ</w:t>
      </w:r>
      <w:r w:rsidR="00290F40">
        <w:t>ения</w:t>
      </w:r>
      <w:r w:rsidR="00A2696C" w:rsidRPr="00FF4023">
        <w:t xml:space="preserve"> </w:t>
      </w:r>
      <w:r w:rsidR="00A2696C">
        <w:t>из</w:t>
      </w:r>
      <w:r w:rsidR="00A2696C" w:rsidRPr="00FF4023">
        <w:t xml:space="preserve"> </w:t>
      </w:r>
      <w:r w:rsidR="00A2696C">
        <w:t>политической</w:t>
      </w:r>
      <w:r w:rsidR="00A2696C" w:rsidRPr="00FF4023">
        <w:t xml:space="preserve"> </w:t>
      </w:r>
      <w:r w:rsidR="00A2696C">
        <w:t>партии</w:t>
      </w:r>
      <w:r w:rsidR="00A2696C" w:rsidRPr="00FF4023">
        <w:t xml:space="preserve">, </w:t>
      </w:r>
      <w:r w:rsidR="00A2696C">
        <w:t>он</w:t>
      </w:r>
      <w:r w:rsidR="00A2696C" w:rsidRPr="00FF4023">
        <w:t xml:space="preserve"> </w:t>
      </w:r>
      <w:r w:rsidR="00A2696C">
        <w:t>подчеркивает</w:t>
      </w:r>
      <w:r w:rsidR="00A2696C" w:rsidRPr="00FF4023">
        <w:t xml:space="preserve">, </w:t>
      </w:r>
      <w:r w:rsidR="00A2696C">
        <w:t>что</w:t>
      </w:r>
      <w:r w:rsidR="00A2696C" w:rsidRPr="00FF4023">
        <w:t xml:space="preserve"> </w:t>
      </w:r>
      <w:r w:rsidR="00A2696C">
        <w:t>любое</w:t>
      </w:r>
      <w:r w:rsidR="00A2696C" w:rsidRPr="00FF4023">
        <w:t xml:space="preserve"> </w:t>
      </w:r>
      <w:r w:rsidR="00A2696C">
        <w:t>законодательство</w:t>
      </w:r>
      <w:r w:rsidR="00A2696C" w:rsidRPr="00FF4023">
        <w:t xml:space="preserve">, </w:t>
      </w:r>
      <w:r w:rsidR="00A2696C">
        <w:t>позволя</w:t>
      </w:r>
      <w:r w:rsidR="00290F40">
        <w:t>ющее</w:t>
      </w:r>
      <w:r w:rsidR="00A2696C" w:rsidRPr="00FF4023">
        <w:t xml:space="preserve"> </w:t>
      </w:r>
      <w:r w:rsidR="00FF4023">
        <w:t>такое отстранение</w:t>
      </w:r>
      <w:r>
        <w:t>,</w:t>
      </w:r>
      <w:r w:rsidR="00FF4023">
        <w:t xml:space="preserve"> </w:t>
      </w:r>
      <w:r w:rsidR="00290F40">
        <w:t xml:space="preserve">не </w:t>
      </w:r>
      <w:r w:rsidR="00FF4023">
        <w:t>будет считаться соответств</w:t>
      </w:r>
      <w:r w:rsidR="00290F40">
        <w:t xml:space="preserve">ующим </w:t>
      </w:r>
      <w:r w:rsidR="00FF4023">
        <w:t>статье 25 Пакта, и п</w:t>
      </w:r>
      <w:r w:rsidR="003023C6">
        <w:t>росит</w:t>
      </w:r>
      <w:r w:rsidR="00FF4023">
        <w:t xml:space="preserve"> дополнительные </w:t>
      </w:r>
      <w:r w:rsidR="003023C6">
        <w:t>раз</w:t>
      </w:r>
      <w:r w:rsidR="00FF4023">
        <w:t>ъяснения.</w:t>
      </w:r>
    </w:p>
    <w:p w:rsidR="00FF4023" w:rsidRPr="00FF4023" w:rsidRDefault="00FF4023" w:rsidP="00F35A8C"/>
    <w:p w:rsidR="005754E5" w:rsidRDefault="009D0893" w:rsidP="00F35A8C">
      <w:r>
        <w:t>50.</w:t>
      </w:r>
      <w:r>
        <w:tab/>
      </w:r>
      <w:r w:rsidR="00CA6537" w:rsidRPr="00CA6537">
        <w:rPr>
          <w:u w:val="single"/>
        </w:rPr>
        <w:t>Г-жа ГАЙТАН ДЕ ПОМБО</w:t>
      </w:r>
      <w:r w:rsidR="00CA6537" w:rsidRPr="00CA6537">
        <w:t xml:space="preserve"> </w:t>
      </w:r>
      <w:r w:rsidR="00CA6537">
        <w:t>просит</w:t>
      </w:r>
      <w:r w:rsidR="00CA6537" w:rsidRPr="00CA6537">
        <w:t xml:space="preserve"> </w:t>
      </w:r>
      <w:r w:rsidR="00CA6537">
        <w:t>дополнительную</w:t>
      </w:r>
      <w:r w:rsidR="00CA6537" w:rsidRPr="00CA6537">
        <w:t xml:space="preserve"> </w:t>
      </w:r>
      <w:r w:rsidR="00CA6537">
        <w:t>информацию</w:t>
      </w:r>
      <w:r w:rsidR="00CA6537" w:rsidRPr="00CA6537">
        <w:t xml:space="preserve"> </w:t>
      </w:r>
      <w:r w:rsidR="00CA6537">
        <w:t>о</w:t>
      </w:r>
      <w:r w:rsidR="00CA6537" w:rsidRPr="00CA6537">
        <w:t xml:space="preserve"> </w:t>
      </w:r>
      <w:r w:rsidR="00CA6537">
        <w:t>деятельности</w:t>
      </w:r>
      <w:r w:rsidR="00CA6537" w:rsidRPr="00CA6537">
        <w:t xml:space="preserve"> </w:t>
      </w:r>
      <w:r w:rsidR="00CA6537">
        <w:t>Центра</w:t>
      </w:r>
      <w:r w:rsidR="00CA6537" w:rsidRPr="00CA6537">
        <w:t xml:space="preserve"> </w:t>
      </w:r>
      <w:r w:rsidR="00CA6537">
        <w:t>Организации</w:t>
      </w:r>
      <w:r w:rsidR="00CA6537" w:rsidRPr="00CA6537">
        <w:t xml:space="preserve"> </w:t>
      </w:r>
      <w:r w:rsidR="00CA6537">
        <w:t>Объединенных</w:t>
      </w:r>
      <w:r w:rsidR="00CA6537" w:rsidRPr="00CA6537">
        <w:t xml:space="preserve"> </w:t>
      </w:r>
      <w:r w:rsidR="00CA6537">
        <w:t>Наций</w:t>
      </w:r>
      <w:r w:rsidR="00CA6537" w:rsidRPr="00CA6537">
        <w:t xml:space="preserve"> </w:t>
      </w:r>
      <w:r w:rsidR="00CA6537">
        <w:t>по</w:t>
      </w:r>
      <w:r w:rsidR="00CA6537" w:rsidRPr="00CA6537">
        <w:t xml:space="preserve"> </w:t>
      </w:r>
      <w:r w:rsidR="00CA6537">
        <w:t>правам</w:t>
      </w:r>
      <w:r w:rsidR="00CA6537" w:rsidRPr="00CA6537">
        <w:t xml:space="preserve"> </w:t>
      </w:r>
      <w:r w:rsidR="00CA6537">
        <w:t>человека</w:t>
      </w:r>
      <w:r w:rsidR="00CA6537" w:rsidRPr="00CA6537">
        <w:t xml:space="preserve"> </w:t>
      </w:r>
      <w:r w:rsidR="00CA6537">
        <w:t>в</w:t>
      </w:r>
      <w:r w:rsidR="00CA6537" w:rsidRPr="00CA6537">
        <w:t xml:space="preserve"> </w:t>
      </w:r>
      <w:r w:rsidR="00CA6537">
        <w:t>Пномпене</w:t>
      </w:r>
      <w:r w:rsidR="00CA6537" w:rsidRPr="00CA6537">
        <w:t xml:space="preserve"> </w:t>
      </w:r>
      <w:r w:rsidR="00CA6537">
        <w:t>и</w:t>
      </w:r>
      <w:r w:rsidR="00CA6537" w:rsidRPr="00CA6537">
        <w:t xml:space="preserve"> </w:t>
      </w:r>
      <w:r w:rsidR="00CA6537">
        <w:t>помощи</w:t>
      </w:r>
      <w:r w:rsidR="00CA6537" w:rsidRPr="00CA6537">
        <w:t xml:space="preserve">, </w:t>
      </w:r>
      <w:r w:rsidR="00CA6537">
        <w:t>которую</w:t>
      </w:r>
      <w:r w:rsidR="00CA6537" w:rsidRPr="00CA6537">
        <w:t xml:space="preserve"> </w:t>
      </w:r>
      <w:r w:rsidR="00CA6537">
        <w:t>оказывает</w:t>
      </w:r>
      <w:r w:rsidR="00CA6537" w:rsidRPr="00CA6537">
        <w:t xml:space="preserve"> </w:t>
      </w:r>
      <w:r w:rsidR="00CA6537">
        <w:t>Центр</w:t>
      </w:r>
      <w:r w:rsidR="00CA6537" w:rsidRPr="00CA6537">
        <w:t xml:space="preserve"> </w:t>
      </w:r>
      <w:r w:rsidR="00CA6537">
        <w:t>королевскому</w:t>
      </w:r>
      <w:r w:rsidR="00CA6537" w:rsidRPr="00CA6537">
        <w:t xml:space="preserve"> </w:t>
      </w:r>
      <w:r w:rsidR="00CA6537">
        <w:t>правительству</w:t>
      </w:r>
      <w:r w:rsidR="00782FAE">
        <w:t xml:space="preserve">.  </w:t>
      </w:r>
      <w:r w:rsidR="00CA6537">
        <w:t>Во-вторых, отмечая, что почти 44</w:t>
      </w:r>
      <w:r w:rsidR="007D05CB">
        <w:t> </w:t>
      </w:r>
      <w:r w:rsidR="00CA6537">
        <w:t>процента населения Камбоджи моложе 15 лет, она просит дальнейшую</w:t>
      </w:r>
      <w:r w:rsidR="00776D5E" w:rsidRPr="00CA6537">
        <w:t xml:space="preserve"> </w:t>
      </w:r>
      <w:r w:rsidR="00CA6537">
        <w:t>информацию о предпринимаемых мерах для улучшения ситуации в отношении детского труда, детской проституции и задержания несовершеннолетних.</w:t>
      </w:r>
    </w:p>
    <w:p w:rsidR="00CA6537" w:rsidRPr="00CA6537" w:rsidRDefault="00CA6537" w:rsidP="00F35A8C"/>
    <w:p w:rsidR="00351AEA" w:rsidRPr="00E41FCC" w:rsidRDefault="009D0893" w:rsidP="00F35A8C">
      <w:r>
        <w:t>51.</w:t>
      </w:r>
      <w:r>
        <w:tab/>
      </w:r>
      <w:r w:rsidR="00E41FCC" w:rsidRPr="00E41FCC">
        <w:rPr>
          <w:u w:val="single"/>
        </w:rPr>
        <w:t>Г-н БХАГВАТТИ</w:t>
      </w:r>
      <w:r w:rsidR="00E41FCC" w:rsidRPr="00E41FCC">
        <w:t xml:space="preserve"> </w:t>
      </w:r>
      <w:r w:rsidR="00E41FCC">
        <w:t>говорит</w:t>
      </w:r>
      <w:r w:rsidR="00E41FCC" w:rsidRPr="00E41FCC">
        <w:t xml:space="preserve">, </w:t>
      </w:r>
      <w:r w:rsidR="00E41FCC">
        <w:t>что</w:t>
      </w:r>
      <w:r w:rsidR="00E41FCC" w:rsidRPr="00E41FCC">
        <w:t xml:space="preserve"> </w:t>
      </w:r>
      <w:r w:rsidR="00E41FCC">
        <w:t>он</w:t>
      </w:r>
      <w:r w:rsidR="00E41FCC" w:rsidRPr="00E41FCC">
        <w:t xml:space="preserve"> </w:t>
      </w:r>
      <w:r w:rsidR="00E41FCC">
        <w:t>не</w:t>
      </w:r>
      <w:r w:rsidR="00E41FCC" w:rsidRPr="00E41FCC">
        <w:t xml:space="preserve"> </w:t>
      </w:r>
      <w:r w:rsidR="00E41FCC">
        <w:t>услышал</w:t>
      </w:r>
      <w:r w:rsidR="00E41FCC" w:rsidRPr="00E41FCC">
        <w:t xml:space="preserve"> </w:t>
      </w:r>
      <w:r w:rsidR="00E41FCC">
        <w:t>ответа</w:t>
      </w:r>
      <w:r w:rsidR="00E41FCC" w:rsidRPr="00E41FCC">
        <w:t xml:space="preserve"> </w:t>
      </w:r>
      <w:r w:rsidR="00E41FCC">
        <w:t>на</w:t>
      </w:r>
      <w:r w:rsidR="00E41FCC" w:rsidRPr="00E41FCC">
        <w:t xml:space="preserve"> </w:t>
      </w:r>
      <w:r w:rsidR="00E41FCC">
        <w:t>вопрос</w:t>
      </w:r>
      <w:r w:rsidR="00E41FCC" w:rsidRPr="00E41FCC">
        <w:t xml:space="preserve">, </w:t>
      </w:r>
      <w:r w:rsidR="00E41FCC">
        <w:t>который</w:t>
      </w:r>
      <w:r w:rsidR="00E41FCC" w:rsidRPr="00E41FCC">
        <w:t xml:space="preserve"> </w:t>
      </w:r>
      <w:r w:rsidR="00E41FCC">
        <w:t>он</w:t>
      </w:r>
      <w:r w:rsidR="00E41FCC" w:rsidRPr="00E41FCC">
        <w:t xml:space="preserve"> </w:t>
      </w:r>
      <w:r w:rsidR="00E41FCC">
        <w:t>задавал</w:t>
      </w:r>
      <w:r w:rsidR="00E41FCC" w:rsidRPr="00E41FCC">
        <w:t xml:space="preserve"> </w:t>
      </w:r>
      <w:r w:rsidR="00E41FCC">
        <w:t>ранее</w:t>
      </w:r>
      <w:r w:rsidR="00E41FCC" w:rsidRPr="00E41FCC">
        <w:t xml:space="preserve">, </w:t>
      </w:r>
      <w:r w:rsidR="003023C6">
        <w:t xml:space="preserve">а именно: </w:t>
      </w:r>
      <w:r w:rsidR="00E41FCC">
        <w:t>наделено</w:t>
      </w:r>
      <w:r w:rsidR="00E41FCC" w:rsidRPr="00E41FCC">
        <w:t xml:space="preserve"> </w:t>
      </w:r>
      <w:r w:rsidR="00E41FCC">
        <w:t>ли</w:t>
      </w:r>
      <w:r w:rsidR="00E41FCC" w:rsidRPr="00E41FCC">
        <w:t xml:space="preserve"> </w:t>
      </w:r>
      <w:r w:rsidR="00F6427D">
        <w:t>м</w:t>
      </w:r>
      <w:r w:rsidR="00E41FCC">
        <w:t>инистерство</w:t>
      </w:r>
      <w:r w:rsidR="00E41FCC" w:rsidRPr="00E41FCC">
        <w:t xml:space="preserve"> </w:t>
      </w:r>
      <w:r w:rsidR="00E41FCC">
        <w:t>юстиции</w:t>
      </w:r>
      <w:r w:rsidR="00E41FCC" w:rsidRPr="00E41FCC">
        <w:t xml:space="preserve"> </w:t>
      </w:r>
      <w:r w:rsidR="00E41FCC">
        <w:t>полномочиями</w:t>
      </w:r>
      <w:r w:rsidR="00E41FCC" w:rsidRPr="00E41FCC">
        <w:t xml:space="preserve"> </w:t>
      </w:r>
      <w:r w:rsidR="002F2CA0">
        <w:t>отстранять судей</w:t>
      </w:r>
      <w:r w:rsidR="00E41FCC" w:rsidRPr="00E41FCC">
        <w:t xml:space="preserve"> Апелляционно</w:t>
      </w:r>
      <w:r w:rsidR="002F2CA0">
        <w:t>го</w:t>
      </w:r>
      <w:r w:rsidR="00E41FCC" w:rsidRPr="00E41FCC">
        <w:t xml:space="preserve"> суд</w:t>
      </w:r>
      <w:r w:rsidR="002F2CA0">
        <w:t>а,</w:t>
      </w:r>
      <w:r w:rsidR="00E41FCC">
        <w:t xml:space="preserve"> и если это так, какая существует конституционная база для использования таких полномочий</w:t>
      </w:r>
      <w:r w:rsidR="00782FAE">
        <w:t xml:space="preserve">.  </w:t>
      </w:r>
      <w:r w:rsidR="00E41FCC">
        <w:t>Он</w:t>
      </w:r>
      <w:r w:rsidR="00E41FCC" w:rsidRPr="00E41FCC">
        <w:t xml:space="preserve"> </w:t>
      </w:r>
      <w:r w:rsidR="00E41FCC">
        <w:t>также</w:t>
      </w:r>
      <w:r w:rsidR="00E41FCC" w:rsidRPr="00E41FCC">
        <w:t xml:space="preserve"> </w:t>
      </w:r>
      <w:r w:rsidR="00E41FCC">
        <w:t>спрашивал</w:t>
      </w:r>
      <w:r w:rsidR="00E41FCC" w:rsidRPr="00E41FCC">
        <w:t xml:space="preserve">, </w:t>
      </w:r>
      <w:r w:rsidR="002F2CA0">
        <w:t xml:space="preserve">занимается ли </w:t>
      </w:r>
      <w:r w:rsidR="00E41FCC">
        <w:t>министр</w:t>
      </w:r>
      <w:r w:rsidR="00E41FCC" w:rsidRPr="00E41FCC">
        <w:t xml:space="preserve"> </w:t>
      </w:r>
      <w:r w:rsidR="00E41FCC">
        <w:t>юстиции</w:t>
      </w:r>
      <w:r w:rsidR="00E41FCC" w:rsidRPr="00E41FCC">
        <w:t xml:space="preserve"> </w:t>
      </w:r>
      <w:r w:rsidR="003023C6">
        <w:t>изданием</w:t>
      </w:r>
      <w:r w:rsidR="002F2CA0">
        <w:t xml:space="preserve"> </w:t>
      </w:r>
      <w:r w:rsidR="00E41FCC">
        <w:t>циркуляр</w:t>
      </w:r>
      <w:r w:rsidR="003023C6">
        <w:t>ных писем в адрес судов</w:t>
      </w:r>
      <w:r w:rsidR="00E41FCC">
        <w:t xml:space="preserve">, </w:t>
      </w:r>
      <w:r w:rsidR="002F2CA0">
        <w:t xml:space="preserve">которые </w:t>
      </w:r>
      <w:r w:rsidR="00E41FCC">
        <w:t>име</w:t>
      </w:r>
      <w:r w:rsidR="002F2CA0">
        <w:t>ли бы</w:t>
      </w:r>
      <w:r w:rsidR="00E41FCC">
        <w:t xml:space="preserve"> силу закона.</w:t>
      </w:r>
    </w:p>
    <w:p w:rsidR="005754E5" w:rsidRPr="00E41FCC" w:rsidRDefault="005754E5" w:rsidP="00F35A8C"/>
    <w:p w:rsidR="000A0064" w:rsidRDefault="00F6427D" w:rsidP="00F35A8C">
      <w:r>
        <w:t>52.</w:t>
      </w:r>
      <w:r>
        <w:tab/>
      </w:r>
      <w:r w:rsidR="00E41FCC">
        <w:t>Согласно</w:t>
      </w:r>
      <w:r w:rsidR="00E41FCC" w:rsidRPr="00C27CDA">
        <w:t xml:space="preserve"> </w:t>
      </w:r>
      <w:r w:rsidR="00E41FCC">
        <w:t>пункту</w:t>
      </w:r>
      <w:r w:rsidR="00E41FCC" w:rsidRPr="00C27CDA">
        <w:t xml:space="preserve"> 211 </w:t>
      </w:r>
      <w:r w:rsidR="00E41FCC">
        <w:t>доклада</w:t>
      </w:r>
      <w:r w:rsidR="00E41FCC" w:rsidRPr="00C27CDA">
        <w:t xml:space="preserve">, </w:t>
      </w:r>
      <w:r w:rsidR="00E41FCC">
        <w:t>некоторые</w:t>
      </w:r>
      <w:r w:rsidR="00E41FCC" w:rsidRPr="00C27CDA">
        <w:t xml:space="preserve"> </w:t>
      </w:r>
      <w:r w:rsidR="00E41FCC">
        <w:t>судьи</w:t>
      </w:r>
      <w:r w:rsidR="00E41FCC" w:rsidRPr="00C27CDA">
        <w:t xml:space="preserve"> </w:t>
      </w:r>
      <w:r w:rsidR="00E41FCC">
        <w:t>обязаны</w:t>
      </w:r>
      <w:r w:rsidR="00E41FCC" w:rsidRPr="00C27CDA">
        <w:t xml:space="preserve"> </w:t>
      </w:r>
      <w:r w:rsidR="00CD2E52">
        <w:t>запрашивать</w:t>
      </w:r>
      <w:r w:rsidR="00C27CDA" w:rsidRPr="00C27CDA">
        <w:t xml:space="preserve"> </w:t>
      </w:r>
      <w:r w:rsidR="00CD2E52">
        <w:t>мнения</w:t>
      </w:r>
      <w:r w:rsidR="00C27CDA" w:rsidRPr="00C27CDA">
        <w:t xml:space="preserve"> </w:t>
      </w:r>
      <w:r w:rsidR="00C27CDA">
        <w:t>министерства</w:t>
      </w:r>
      <w:r w:rsidR="00C27CDA" w:rsidRPr="00C27CDA">
        <w:t xml:space="preserve"> </w:t>
      </w:r>
      <w:r w:rsidR="00C27CDA">
        <w:t>юстиции</w:t>
      </w:r>
      <w:r w:rsidR="00C27CDA" w:rsidRPr="00C27CDA">
        <w:t xml:space="preserve"> </w:t>
      </w:r>
      <w:r w:rsidR="00CD2E52">
        <w:t>о</w:t>
      </w:r>
      <w:r w:rsidR="00C27CDA">
        <w:t xml:space="preserve"> толковании статей и </w:t>
      </w:r>
      <w:r>
        <w:t>квалификкации</w:t>
      </w:r>
      <w:r w:rsidR="00C27CDA">
        <w:t xml:space="preserve"> правонарушений</w:t>
      </w:r>
      <w:r w:rsidR="00782FAE">
        <w:t xml:space="preserve">.  </w:t>
      </w:r>
      <w:r w:rsidR="000A0064">
        <w:t>В</w:t>
      </w:r>
      <w:r w:rsidR="000A0064" w:rsidRPr="000A0064">
        <w:t xml:space="preserve"> </w:t>
      </w:r>
      <w:r w:rsidR="000A0064">
        <w:t>этой</w:t>
      </w:r>
      <w:r w:rsidR="000A0064" w:rsidRPr="000A0064">
        <w:t xml:space="preserve"> </w:t>
      </w:r>
      <w:r w:rsidR="000A0064">
        <w:t>ситуации</w:t>
      </w:r>
      <w:r w:rsidR="000A0064" w:rsidRPr="000A0064">
        <w:t xml:space="preserve"> </w:t>
      </w:r>
      <w:r w:rsidR="000A0064">
        <w:t>роль</w:t>
      </w:r>
      <w:r w:rsidR="000A0064" w:rsidRPr="000A0064">
        <w:t xml:space="preserve"> </w:t>
      </w:r>
      <w:r w:rsidR="000A0064">
        <w:t>министерства</w:t>
      </w:r>
      <w:r w:rsidR="000A0064" w:rsidRPr="000A0064">
        <w:t xml:space="preserve"> </w:t>
      </w:r>
      <w:r>
        <w:t>едва ли согласуется</w:t>
      </w:r>
      <w:r w:rsidR="00CD2E52">
        <w:t xml:space="preserve"> с </w:t>
      </w:r>
      <w:r w:rsidR="000A0064">
        <w:t>принципом</w:t>
      </w:r>
      <w:r w:rsidR="000A0064" w:rsidRPr="000A0064">
        <w:t xml:space="preserve"> </w:t>
      </w:r>
      <w:r w:rsidR="000A0064">
        <w:t>независимости</w:t>
      </w:r>
      <w:r w:rsidR="000A0064" w:rsidRPr="000A0064">
        <w:t xml:space="preserve"> </w:t>
      </w:r>
      <w:r w:rsidR="000A0064">
        <w:t>судебной власти</w:t>
      </w:r>
      <w:r w:rsidR="00782FAE">
        <w:t xml:space="preserve">.  </w:t>
      </w:r>
      <w:r w:rsidR="000A0064">
        <w:t>Какие</w:t>
      </w:r>
      <w:r w:rsidR="000A0064" w:rsidRPr="00782FAE">
        <w:t xml:space="preserve"> </w:t>
      </w:r>
      <w:r w:rsidR="000A0064">
        <w:t>шаги</w:t>
      </w:r>
      <w:r w:rsidR="000A0064" w:rsidRPr="00782FAE">
        <w:t xml:space="preserve"> </w:t>
      </w:r>
      <w:r w:rsidR="000A0064">
        <w:t>предпринимаются</w:t>
      </w:r>
      <w:r w:rsidR="000A0064" w:rsidRPr="00782FAE">
        <w:t xml:space="preserve"> </w:t>
      </w:r>
      <w:r w:rsidR="000A0064">
        <w:t>для</w:t>
      </w:r>
      <w:r w:rsidR="000A0064" w:rsidRPr="00782FAE">
        <w:t xml:space="preserve"> </w:t>
      </w:r>
      <w:r w:rsidR="000A0064">
        <w:t>того</w:t>
      </w:r>
      <w:r w:rsidR="000A0064" w:rsidRPr="00782FAE">
        <w:t xml:space="preserve">, </w:t>
      </w:r>
      <w:r w:rsidR="000A0064">
        <w:t>чтобы</w:t>
      </w:r>
      <w:r w:rsidR="000A0064" w:rsidRPr="00782FAE">
        <w:t xml:space="preserve"> </w:t>
      </w:r>
      <w:r w:rsidR="000A0064">
        <w:t>исправить</w:t>
      </w:r>
      <w:r w:rsidR="000A0064" w:rsidRPr="00782FAE">
        <w:t xml:space="preserve"> </w:t>
      </w:r>
      <w:r w:rsidR="000A0064">
        <w:t>ситуацию</w:t>
      </w:r>
      <w:r w:rsidR="000A0064" w:rsidRPr="00782FAE">
        <w:t>?</w:t>
      </w:r>
    </w:p>
    <w:p w:rsidR="005754E5" w:rsidRPr="00782FAE" w:rsidRDefault="000A0064" w:rsidP="00F35A8C">
      <w:r w:rsidRPr="00782FAE">
        <w:t xml:space="preserve"> </w:t>
      </w:r>
    </w:p>
    <w:p w:rsidR="005754E5" w:rsidRPr="002F2CA0" w:rsidRDefault="00F6427D" w:rsidP="00F35A8C">
      <w:r>
        <w:t>53.</w:t>
      </w:r>
      <w:r>
        <w:tab/>
      </w:r>
      <w:r w:rsidR="000A0064">
        <w:t>Являются</w:t>
      </w:r>
      <w:r w:rsidR="000A0064" w:rsidRPr="008143B6">
        <w:t xml:space="preserve"> </w:t>
      </w:r>
      <w:r w:rsidR="000A0064">
        <w:t>ли</w:t>
      </w:r>
      <w:r w:rsidR="000A0064" w:rsidRPr="008143B6">
        <w:t xml:space="preserve"> </w:t>
      </w:r>
      <w:r w:rsidR="000A0064">
        <w:t>министр</w:t>
      </w:r>
      <w:r w:rsidR="000A0064" w:rsidRPr="008143B6">
        <w:t xml:space="preserve"> </w:t>
      </w:r>
      <w:r w:rsidR="000A0064">
        <w:t>юстиции</w:t>
      </w:r>
      <w:r w:rsidR="000A0064" w:rsidRPr="008143B6">
        <w:t xml:space="preserve"> </w:t>
      </w:r>
      <w:r w:rsidR="000A0064">
        <w:t>и</w:t>
      </w:r>
      <w:r w:rsidR="000A0064" w:rsidRPr="008143B6">
        <w:t xml:space="preserve"> </w:t>
      </w:r>
      <w:r w:rsidR="00CD2E52">
        <w:t>главные обвинители</w:t>
      </w:r>
      <w:r w:rsidR="000A0064" w:rsidRPr="008143B6">
        <w:t xml:space="preserve"> </w:t>
      </w:r>
      <w:r w:rsidR="008143B6">
        <w:t>А</w:t>
      </w:r>
      <w:r w:rsidR="000A0064">
        <w:t>пелляционного</w:t>
      </w:r>
      <w:r w:rsidR="000A0064" w:rsidRPr="008143B6">
        <w:t xml:space="preserve"> </w:t>
      </w:r>
      <w:r w:rsidR="000A0064">
        <w:t>суда</w:t>
      </w:r>
      <w:r w:rsidR="008143B6" w:rsidRPr="008143B6">
        <w:t xml:space="preserve"> </w:t>
      </w:r>
      <w:r w:rsidR="008143B6">
        <w:t>и</w:t>
      </w:r>
      <w:r w:rsidR="008143B6" w:rsidRPr="008143B6">
        <w:t xml:space="preserve"> </w:t>
      </w:r>
      <w:r w:rsidR="008143B6">
        <w:t>Верховного</w:t>
      </w:r>
      <w:r w:rsidR="008143B6" w:rsidRPr="008143B6">
        <w:t xml:space="preserve"> </w:t>
      </w:r>
      <w:r w:rsidR="008143B6">
        <w:t>суда</w:t>
      </w:r>
      <w:r w:rsidR="00CD2E52">
        <w:t>, то есть представители</w:t>
      </w:r>
      <w:r w:rsidR="008143B6" w:rsidRPr="008143B6">
        <w:t xml:space="preserve"> </w:t>
      </w:r>
      <w:r w:rsidR="008143B6">
        <w:t>исполнительной</w:t>
      </w:r>
      <w:r w:rsidR="008143B6" w:rsidRPr="008143B6">
        <w:t xml:space="preserve"> </w:t>
      </w:r>
      <w:r w:rsidR="008143B6">
        <w:t>власт</w:t>
      </w:r>
      <w:r w:rsidR="00CD2E52">
        <w:t>и</w:t>
      </w:r>
      <w:r w:rsidR="008143B6" w:rsidRPr="008143B6">
        <w:t xml:space="preserve">, </w:t>
      </w:r>
      <w:r w:rsidR="008143B6">
        <w:t>членами В</w:t>
      </w:r>
      <w:r w:rsidR="00E027CE">
        <w:t>ысшего</w:t>
      </w:r>
      <w:r w:rsidR="008143B6" w:rsidRPr="008143B6">
        <w:t xml:space="preserve"> </w:t>
      </w:r>
      <w:r w:rsidR="008143B6">
        <w:t>совета</w:t>
      </w:r>
      <w:r w:rsidR="008143B6" w:rsidRPr="008143B6">
        <w:t xml:space="preserve"> </w:t>
      </w:r>
      <w:r w:rsidR="00E027CE">
        <w:t>магистратуры</w:t>
      </w:r>
      <w:r w:rsidR="008143B6">
        <w:t xml:space="preserve">, и если да, то какую роль они </w:t>
      </w:r>
      <w:r w:rsidR="00CD2E52">
        <w:t>в нем играют</w:t>
      </w:r>
      <w:r w:rsidR="008143B6">
        <w:t>? Кем</w:t>
      </w:r>
      <w:r w:rsidR="008143B6" w:rsidRPr="00782FAE">
        <w:t xml:space="preserve"> </w:t>
      </w:r>
      <w:r w:rsidR="008143B6">
        <w:t>являются</w:t>
      </w:r>
      <w:r w:rsidR="008143B6" w:rsidRPr="00782FAE">
        <w:t xml:space="preserve"> </w:t>
      </w:r>
      <w:r w:rsidR="008143B6">
        <w:t>другие</w:t>
      </w:r>
      <w:r w:rsidR="008143B6" w:rsidRPr="00782FAE">
        <w:t xml:space="preserve"> </w:t>
      </w:r>
      <w:r w:rsidR="008143B6">
        <w:t>члены</w:t>
      </w:r>
      <w:r w:rsidR="008143B6" w:rsidRPr="00782FAE">
        <w:t xml:space="preserve"> </w:t>
      </w:r>
      <w:r w:rsidR="008143B6">
        <w:t>и</w:t>
      </w:r>
      <w:r w:rsidR="008143B6" w:rsidRPr="00782FAE">
        <w:t xml:space="preserve"> </w:t>
      </w:r>
      <w:r w:rsidR="008143B6">
        <w:t>каков</w:t>
      </w:r>
      <w:r w:rsidR="008143B6" w:rsidRPr="00782FAE">
        <w:t xml:space="preserve"> </w:t>
      </w:r>
      <w:r w:rsidR="008143B6">
        <w:t>их</w:t>
      </w:r>
      <w:r w:rsidR="008143B6" w:rsidRPr="00782FAE">
        <w:t xml:space="preserve"> </w:t>
      </w:r>
      <w:r w:rsidR="008143B6">
        <w:t>статус</w:t>
      </w:r>
      <w:r w:rsidR="008143B6" w:rsidRPr="00782FAE">
        <w:t xml:space="preserve">? </w:t>
      </w:r>
      <w:r w:rsidR="008143B6">
        <w:t>Имеет</w:t>
      </w:r>
      <w:r w:rsidR="008143B6" w:rsidRPr="002F2CA0">
        <w:t xml:space="preserve"> </w:t>
      </w:r>
      <w:r w:rsidR="008143B6">
        <w:t>ли</w:t>
      </w:r>
      <w:r w:rsidR="008143B6" w:rsidRPr="002F2CA0">
        <w:t xml:space="preserve"> </w:t>
      </w:r>
      <w:r w:rsidR="008143B6">
        <w:t>Совет</w:t>
      </w:r>
      <w:r w:rsidR="008143B6" w:rsidRPr="002F2CA0">
        <w:t xml:space="preserve"> </w:t>
      </w:r>
      <w:r w:rsidR="008143B6">
        <w:t>правомочия</w:t>
      </w:r>
      <w:r w:rsidR="008143B6" w:rsidRPr="002F2CA0">
        <w:t xml:space="preserve"> </w:t>
      </w:r>
      <w:r w:rsidR="008143B6">
        <w:t>назначать</w:t>
      </w:r>
      <w:r w:rsidR="008143B6" w:rsidRPr="002F2CA0">
        <w:t xml:space="preserve"> </w:t>
      </w:r>
      <w:r w:rsidR="008143B6">
        <w:t>судей</w:t>
      </w:r>
      <w:r w:rsidR="008143B6" w:rsidRPr="002F2CA0">
        <w:t xml:space="preserve"> </w:t>
      </w:r>
      <w:r w:rsidR="008143B6">
        <w:t>и</w:t>
      </w:r>
      <w:r w:rsidR="008143B6" w:rsidRPr="002F2CA0">
        <w:t xml:space="preserve"> </w:t>
      </w:r>
      <w:r w:rsidR="008143B6">
        <w:t>принимать</w:t>
      </w:r>
      <w:r w:rsidR="008143B6" w:rsidRPr="002F2CA0">
        <w:t xml:space="preserve"> </w:t>
      </w:r>
      <w:r w:rsidR="008143B6">
        <w:t>дисциплинарные</w:t>
      </w:r>
      <w:r w:rsidR="008143B6" w:rsidRPr="002F2CA0">
        <w:t xml:space="preserve"> </w:t>
      </w:r>
      <w:r w:rsidR="008143B6">
        <w:t>меры</w:t>
      </w:r>
      <w:r w:rsidR="008143B6" w:rsidRPr="002F2CA0">
        <w:t>?</w:t>
      </w:r>
    </w:p>
    <w:p w:rsidR="005754E5" w:rsidRPr="002F2CA0" w:rsidRDefault="005754E5" w:rsidP="00F35A8C"/>
    <w:p w:rsidR="00351AEA" w:rsidRPr="000A15E7" w:rsidRDefault="00F6427D" w:rsidP="00F35A8C">
      <w:r>
        <w:t>54.</w:t>
      </w:r>
      <w:r>
        <w:tab/>
      </w:r>
      <w:r w:rsidR="00D754CE">
        <w:t>Он спрашивает о</w:t>
      </w:r>
      <w:r w:rsidR="002F2CA0">
        <w:t>б</w:t>
      </w:r>
      <w:r w:rsidR="00D754CE">
        <w:t xml:space="preserve"> условиях </w:t>
      </w:r>
      <w:r w:rsidR="002F2CA0">
        <w:t xml:space="preserve">подготовки </w:t>
      </w:r>
      <w:r w:rsidR="00D754CE">
        <w:t>адвокатов и судей, особенно, в области прав человека</w:t>
      </w:r>
      <w:r w:rsidR="00782FAE">
        <w:t xml:space="preserve">.  </w:t>
      </w:r>
      <w:r w:rsidR="00E657D4">
        <w:t>П</w:t>
      </w:r>
      <w:r w:rsidR="00D754CE">
        <w:t>редусмотрено</w:t>
      </w:r>
      <w:r w:rsidR="00D754CE" w:rsidRPr="00E657D4">
        <w:t xml:space="preserve"> </w:t>
      </w:r>
      <w:r w:rsidR="00E657D4">
        <w:t xml:space="preserve">ли </w:t>
      </w:r>
      <w:r w:rsidR="00D754CE">
        <w:t>дальнейшее</w:t>
      </w:r>
      <w:r w:rsidR="00D754CE" w:rsidRPr="00E657D4">
        <w:t xml:space="preserve"> </w:t>
      </w:r>
      <w:r w:rsidR="00D754CE">
        <w:t>образование</w:t>
      </w:r>
      <w:r w:rsidR="00D754CE" w:rsidRPr="00E657D4">
        <w:t xml:space="preserve">? </w:t>
      </w:r>
      <w:r w:rsidR="00D754CE">
        <w:t>Он</w:t>
      </w:r>
      <w:r w:rsidR="00D754CE" w:rsidRPr="00D754CE">
        <w:t xml:space="preserve"> </w:t>
      </w:r>
      <w:r w:rsidR="00D754CE">
        <w:t>хотел</w:t>
      </w:r>
      <w:r w:rsidR="00D754CE" w:rsidRPr="00D754CE">
        <w:t xml:space="preserve"> </w:t>
      </w:r>
      <w:r w:rsidR="00D754CE">
        <w:t>бы</w:t>
      </w:r>
      <w:r w:rsidR="00D754CE" w:rsidRPr="00D754CE">
        <w:t xml:space="preserve"> </w:t>
      </w:r>
      <w:r w:rsidR="00D754CE">
        <w:t>знать</w:t>
      </w:r>
      <w:r w:rsidR="00D754CE" w:rsidRPr="00D754CE">
        <w:t xml:space="preserve">, </w:t>
      </w:r>
      <w:r w:rsidR="00D754CE">
        <w:t>существует</w:t>
      </w:r>
      <w:r w:rsidR="00D754CE" w:rsidRPr="00D754CE">
        <w:t xml:space="preserve"> </w:t>
      </w:r>
      <w:r w:rsidR="00D754CE">
        <w:t>ли</w:t>
      </w:r>
      <w:r w:rsidR="00D754CE" w:rsidRPr="00D754CE">
        <w:t xml:space="preserve"> </w:t>
      </w:r>
      <w:r w:rsidR="00D754CE">
        <w:t>какой</w:t>
      </w:r>
      <w:r w:rsidR="000A15E7">
        <w:t>-</w:t>
      </w:r>
      <w:r w:rsidR="00D754CE">
        <w:t xml:space="preserve">либо законодательный </w:t>
      </w:r>
      <w:r w:rsidR="00E657D4">
        <w:t>механизм</w:t>
      </w:r>
      <w:r w:rsidR="00D754CE">
        <w:t xml:space="preserve"> для определения статуса беженцев?</w:t>
      </w:r>
      <w:r w:rsidR="00D754CE" w:rsidRPr="00D754CE">
        <w:t xml:space="preserve"> </w:t>
      </w:r>
    </w:p>
    <w:p w:rsidR="005754E5" w:rsidRPr="000A15E7" w:rsidRDefault="005754E5" w:rsidP="00F35A8C"/>
    <w:p w:rsidR="00776D5E" w:rsidRPr="00EE0F59" w:rsidRDefault="00F6427D" w:rsidP="00F35A8C">
      <w:r>
        <w:t>55.</w:t>
      </w:r>
      <w:r>
        <w:tab/>
      </w:r>
      <w:r w:rsidR="00317C8A" w:rsidRPr="00317C8A">
        <w:rPr>
          <w:u w:val="single"/>
        </w:rPr>
        <w:t>Г-н ЗАХИА</w:t>
      </w:r>
      <w:r w:rsidR="00317C8A" w:rsidRPr="00317C8A">
        <w:t xml:space="preserve"> </w:t>
      </w:r>
      <w:r w:rsidR="00317C8A">
        <w:t>говорит</w:t>
      </w:r>
      <w:r w:rsidR="00317C8A" w:rsidRPr="00317C8A">
        <w:t xml:space="preserve">, </w:t>
      </w:r>
      <w:r w:rsidR="00317C8A">
        <w:t>что</w:t>
      </w:r>
      <w:r w:rsidR="00317C8A" w:rsidRPr="00317C8A">
        <w:t xml:space="preserve"> </w:t>
      </w:r>
      <w:r w:rsidR="00317C8A">
        <w:t xml:space="preserve">согласно камбоджийским и международным источникам насилие над женщинами </w:t>
      </w:r>
      <w:r w:rsidR="00E657D4">
        <w:t xml:space="preserve">в Камбодже </w:t>
      </w:r>
      <w:r w:rsidR="00317C8A">
        <w:t>достигло эпидемических масштабов</w:t>
      </w:r>
      <w:r w:rsidR="00782FAE">
        <w:t xml:space="preserve">.  </w:t>
      </w:r>
      <w:r w:rsidR="00317C8A">
        <w:t xml:space="preserve">Он утверждает, что </w:t>
      </w:r>
      <w:r w:rsidR="00E657D4">
        <w:t xml:space="preserve">существует связь </w:t>
      </w:r>
      <w:r w:rsidR="00317C8A">
        <w:t xml:space="preserve">между </w:t>
      </w:r>
      <w:r w:rsidR="00E657D4">
        <w:t>реальным</w:t>
      </w:r>
      <w:r w:rsidR="00317C8A">
        <w:t xml:space="preserve"> насилием и символическим насилием, под котор</w:t>
      </w:r>
      <w:r w:rsidR="00E657D4">
        <w:t>ым</w:t>
      </w:r>
      <w:r w:rsidR="00317C8A">
        <w:t xml:space="preserve"> он подразумевает концентрацию власти в руках мужчин, </w:t>
      </w:r>
      <w:r w:rsidR="00E657D4">
        <w:t>что стимулирует</w:t>
      </w:r>
      <w:r w:rsidR="00317C8A">
        <w:t xml:space="preserve"> насилие </w:t>
      </w:r>
      <w:r w:rsidR="00E657D4">
        <w:t xml:space="preserve">в отношениях </w:t>
      </w:r>
      <w:r w:rsidR="00317C8A">
        <w:t>между мужчинами и женщинами</w:t>
      </w:r>
      <w:r w:rsidR="00782FAE">
        <w:t xml:space="preserve">.  </w:t>
      </w:r>
      <w:r w:rsidR="00317C8A">
        <w:t>Если</w:t>
      </w:r>
      <w:r w:rsidR="00317C8A" w:rsidRPr="00BD4A6B">
        <w:t xml:space="preserve"> </w:t>
      </w:r>
      <w:r w:rsidR="00317C8A">
        <w:t>бы</w:t>
      </w:r>
      <w:r w:rsidR="00317C8A" w:rsidRPr="00BD4A6B">
        <w:t xml:space="preserve"> </w:t>
      </w:r>
      <w:r w:rsidR="00E657D4">
        <w:t>была введена система квот, позволяющая</w:t>
      </w:r>
      <w:r w:rsidR="00317C8A" w:rsidRPr="00BD4A6B">
        <w:t xml:space="preserve"> </w:t>
      </w:r>
      <w:r w:rsidR="00317C8A">
        <w:t>женщин</w:t>
      </w:r>
      <w:r w:rsidR="00E657D4">
        <w:t>ам получить</w:t>
      </w:r>
      <w:r w:rsidR="00BD4A6B" w:rsidRPr="00BD4A6B">
        <w:t xml:space="preserve"> </w:t>
      </w:r>
      <w:r w:rsidR="00BD4A6B">
        <w:t>доступ</w:t>
      </w:r>
      <w:r w:rsidR="00BD4A6B" w:rsidRPr="00BD4A6B">
        <w:t xml:space="preserve"> </w:t>
      </w:r>
      <w:r w:rsidR="00BD4A6B">
        <w:t>к</w:t>
      </w:r>
      <w:r w:rsidR="00BD4A6B" w:rsidRPr="00BD4A6B">
        <w:t xml:space="preserve"> </w:t>
      </w:r>
      <w:r w:rsidR="00BD4A6B">
        <w:t>руководящим</w:t>
      </w:r>
      <w:r w:rsidR="00BD4A6B" w:rsidRPr="00BD4A6B">
        <w:t xml:space="preserve"> </w:t>
      </w:r>
      <w:r w:rsidR="00BD4A6B">
        <w:t xml:space="preserve">постам, например, </w:t>
      </w:r>
      <w:r w:rsidR="00E657D4">
        <w:t>в</w:t>
      </w:r>
      <w:r w:rsidR="00230B18">
        <w:t> </w:t>
      </w:r>
      <w:r w:rsidR="00BD4A6B">
        <w:t xml:space="preserve">исполнительной или законодательной власти или полиции, </w:t>
      </w:r>
      <w:r w:rsidR="00EA7D52">
        <w:t>такое явление</w:t>
      </w:r>
      <w:r w:rsidR="00E657D4">
        <w:t>,</w:t>
      </w:r>
      <w:r w:rsidR="00EA7D52">
        <w:t xml:space="preserve"> как</w:t>
      </w:r>
      <w:r w:rsidR="00BD4A6B">
        <w:t xml:space="preserve"> мужско</w:t>
      </w:r>
      <w:r w:rsidR="00EA7D52">
        <w:t>е насилие</w:t>
      </w:r>
      <w:r w:rsidR="00E657D4">
        <w:t>,</w:t>
      </w:r>
      <w:r w:rsidR="00BD4A6B">
        <w:t xml:space="preserve"> </w:t>
      </w:r>
      <w:r w:rsidR="00EA7D52">
        <w:t>могло бы пойти на убыль</w:t>
      </w:r>
      <w:r w:rsidR="00782FAE">
        <w:t xml:space="preserve">.  </w:t>
      </w:r>
      <w:r w:rsidR="00BD4A6B">
        <w:t>Он</w:t>
      </w:r>
      <w:r w:rsidR="00BD4A6B" w:rsidRPr="00BD4A6B">
        <w:t xml:space="preserve"> </w:t>
      </w:r>
      <w:r w:rsidR="00BD4A6B">
        <w:t>просит</w:t>
      </w:r>
      <w:r w:rsidR="00BD4A6B" w:rsidRPr="00BD4A6B">
        <w:t xml:space="preserve"> </w:t>
      </w:r>
      <w:r w:rsidR="00BD4A6B">
        <w:t>предоставить</w:t>
      </w:r>
      <w:r w:rsidR="00BD4A6B" w:rsidRPr="00BD4A6B">
        <w:t xml:space="preserve"> </w:t>
      </w:r>
      <w:r w:rsidR="00BD4A6B">
        <w:t>больше</w:t>
      </w:r>
      <w:r w:rsidR="00BD4A6B" w:rsidRPr="00BD4A6B">
        <w:t xml:space="preserve"> </w:t>
      </w:r>
      <w:r w:rsidR="00BD4A6B">
        <w:t>информации</w:t>
      </w:r>
      <w:r w:rsidR="00BD4A6B" w:rsidRPr="00BD4A6B">
        <w:t xml:space="preserve"> </w:t>
      </w:r>
      <w:r w:rsidR="00BD4A6B">
        <w:t>по</w:t>
      </w:r>
      <w:r w:rsidR="00BD4A6B" w:rsidRPr="00BD4A6B">
        <w:t xml:space="preserve"> </w:t>
      </w:r>
      <w:r w:rsidR="00BD4A6B">
        <w:t>брачному</w:t>
      </w:r>
      <w:r w:rsidR="00BD4A6B" w:rsidRPr="00BD4A6B">
        <w:t xml:space="preserve"> </w:t>
      </w:r>
      <w:r w:rsidR="00BD4A6B">
        <w:t>законодательству</w:t>
      </w:r>
      <w:r w:rsidR="00782FAE">
        <w:t xml:space="preserve">.  </w:t>
      </w:r>
      <w:r w:rsidR="00BD4A6B">
        <w:t>Обязателен ли гражданский брак?</w:t>
      </w:r>
      <w:r w:rsidR="00776D5E" w:rsidRPr="00BD4A6B">
        <w:t xml:space="preserve"> </w:t>
      </w:r>
      <w:r w:rsidR="00BD4A6B">
        <w:t>Имеют ли мужчины и женщины равные права в том, что касается брака, развода, опек</w:t>
      </w:r>
      <w:r w:rsidR="00E657D4">
        <w:t>и над детьми</w:t>
      </w:r>
      <w:r w:rsidR="00BD4A6B">
        <w:t xml:space="preserve"> или наследства?</w:t>
      </w:r>
      <w:r w:rsidR="005754E5" w:rsidRPr="00EE0F59">
        <w:t xml:space="preserve"> </w:t>
      </w:r>
    </w:p>
    <w:p w:rsidR="00776D5E" w:rsidRPr="00EE0F59" w:rsidRDefault="00776D5E" w:rsidP="00F35A8C"/>
    <w:p w:rsidR="00EE0F59" w:rsidRDefault="009F7B09" w:rsidP="00F35A8C">
      <w:r>
        <w:t>56.</w:t>
      </w:r>
      <w:r>
        <w:tab/>
      </w:r>
      <w:r w:rsidR="00EE0F59" w:rsidRPr="00EE0F59">
        <w:rPr>
          <w:u w:val="single"/>
        </w:rPr>
        <w:t>Г-н ЯЛДЕН</w:t>
      </w:r>
      <w:r w:rsidR="00EE0F59">
        <w:t xml:space="preserve"> говорит, что ответ делегации </w:t>
      </w:r>
      <w:r w:rsidR="00E657D4">
        <w:t>на</w:t>
      </w:r>
      <w:r w:rsidR="00EE0F59">
        <w:t xml:space="preserve"> пункт 32 не удовлетворителен</w:t>
      </w:r>
      <w:r w:rsidR="00782FAE">
        <w:t xml:space="preserve">.  </w:t>
      </w:r>
      <w:r w:rsidR="00EE0F59">
        <w:t>В</w:t>
      </w:r>
      <w:r w:rsidR="00230B18">
        <w:t> </w:t>
      </w:r>
      <w:r w:rsidR="00EE0F59">
        <w:t>частности</w:t>
      </w:r>
      <w:r w:rsidR="00EE0F59" w:rsidRPr="00EE0F59">
        <w:t xml:space="preserve">, </w:t>
      </w:r>
      <w:r w:rsidR="00EE0F59">
        <w:t>она</w:t>
      </w:r>
      <w:r w:rsidR="00EE0F59" w:rsidRPr="00EE0F59">
        <w:t xml:space="preserve"> </w:t>
      </w:r>
      <w:r w:rsidR="00EE0F59">
        <w:t>не</w:t>
      </w:r>
      <w:r w:rsidR="00EE0F59" w:rsidRPr="00EE0F59">
        <w:t xml:space="preserve"> </w:t>
      </w:r>
      <w:r w:rsidR="00EE0F59">
        <w:t>предоставила</w:t>
      </w:r>
      <w:r w:rsidR="00EE0F59" w:rsidRPr="00EE0F59">
        <w:t xml:space="preserve"> </w:t>
      </w:r>
      <w:r w:rsidR="00EE0F59">
        <w:t>никакой</w:t>
      </w:r>
      <w:r w:rsidR="00EE0F59" w:rsidRPr="00EE0F59">
        <w:t xml:space="preserve"> </w:t>
      </w:r>
      <w:r w:rsidR="00EE0F59">
        <w:t>информации</w:t>
      </w:r>
      <w:r w:rsidR="00EE0F59" w:rsidRPr="00EE0F59">
        <w:t xml:space="preserve"> </w:t>
      </w:r>
      <w:r w:rsidR="00EE0F59">
        <w:t>о</w:t>
      </w:r>
      <w:r w:rsidR="00E657D4">
        <w:t xml:space="preserve"> коренных племенах горных народов</w:t>
      </w:r>
      <w:r w:rsidR="00782FAE">
        <w:t xml:space="preserve">.  </w:t>
      </w:r>
      <w:r w:rsidR="00EE0F59">
        <w:t>Он надеется, что это упущение будет исправлено, если понадобится, в письменном виде.</w:t>
      </w:r>
    </w:p>
    <w:p w:rsidR="005754E5" w:rsidRPr="00782FAE" w:rsidRDefault="00EE0F59" w:rsidP="00F35A8C">
      <w:r w:rsidRPr="00782FAE">
        <w:t xml:space="preserve"> </w:t>
      </w:r>
    </w:p>
    <w:p w:rsidR="005754E5" w:rsidRPr="00F3365A" w:rsidRDefault="009F7B09" w:rsidP="00F35A8C">
      <w:r>
        <w:t>57</w:t>
      </w:r>
      <w:r>
        <w:tab/>
      </w:r>
      <w:r w:rsidR="00776D5E" w:rsidRPr="00EE0F59">
        <w:t xml:space="preserve"> </w:t>
      </w:r>
      <w:r w:rsidR="00EE0F59" w:rsidRPr="00EE0F59">
        <w:rPr>
          <w:u w:val="single"/>
        </w:rPr>
        <w:t xml:space="preserve">Г-н </w:t>
      </w:r>
      <w:r w:rsidR="00EE0F59">
        <w:rPr>
          <w:u w:val="single"/>
        </w:rPr>
        <w:t>ШЕЙНИН</w:t>
      </w:r>
      <w:r w:rsidR="00EE0F59" w:rsidRPr="00EE0F59">
        <w:t xml:space="preserve"> </w:t>
      </w:r>
      <w:r w:rsidR="00EE0F59">
        <w:t>говорит</w:t>
      </w:r>
      <w:r w:rsidR="00EE0F59" w:rsidRPr="00EE0F59">
        <w:t xml:space="preserve">, </w:t>
      </w:r>
      <w:r w:rsidR="00EE0F59">
        <w:t>что</w:t>
      </w:r>
      <w:r w:rsidR="00EE0F59" w:rsidRPr="00EE0F59">
        <w:t xml:space="preserve"> </w:t>
      </w:r>
      <w:r w:rsidR="00EE0F59">
        <w:t>его</w:t>
      </w:r>
      <w:r w:rsidR="00EE0F59" w:rsidRPr="00EE0F59">
        <w:t xml:space="preserve"> </w:t>
      </w:r>
      <w:r w:rsidR="00EE0F59">
        <w:t>обнадеживает</w:t>
      </w:r>
      <w:r w:rsidR="00EE0F59" w:rsidRPr="00EE0F59">
        <w:t xml:space="preserve"> </w:t>
      </w:r>
      <w:r w:rsidR="00EE0F59">
        <w:t>информация</w:t>
      </w:r>
      <w:r w:rsidR="00EE0F59" w:rsidRPr="00EE0F59">
        <w:t xml:space="preserve"> </w:t>
      </w:r>
      <w:r w:rsidR="00443CE7">
        <w:t>в</w:t>
      </w:r>
      <w:r w:rsidR="00EE0F59" w:rsidRPr="00EE0F59">
        <w:t xml:space="preserve"> </w:t>
      </w:r>
      <w:r w:rsidR="00EE0F59">
        <w:t>пункт</w:t>
      </w:r>
      <w:r w:rsidR="00443CE7">
        <w:t>е</w:t>
      </w:r>
      <w:r w:rsidR="00EE0F59" w:rsidRPr="00EE0F59">
        <w:t xml:space="preserve"> 386 </w:t>
      </w:r>
      <w:r w:rsidR="00EE0F59">
        <w:t>доклада</w:t>
      </w:r>
      <w:r w:rsidR="00EE0F59" w:rsidRPr="00EE0F59">
        <w:t xml:space="preserve"> </w:t>
      </w:r>
      <w:r w:rsidR="00EE0F59">
        <w:t>относительно</w:t>
      </w:r>
      <w:r w:rsidR="00EE0F59" w:rsidRPr="00EE0F59">
        <w:t xml:space="preserve"> </w:t>
      </w:r>
      <w:r w:rsidR="00EE0F59">
        <w:t>прав</w:t>
      </w:r>
      <w:r w:rsidR="00EE0F59" w:rsidRPr="00EE0F59">
        <w:t xml:space="preserve"> </w:t>
      </w:r>
      <w:r w:rsidR="00EE0F59">
        <w:t>на</w:t>
      </w:r>
      <w:r w:rsidR="00EE0F59" w:rsidRPr="00EE0F59">
        <w:t xml:space="preserve"> </w:t>
      </w:r>
      <w:r w:rsidR="00EE0F59">
        <w:t>землю</w:t>
      </w:r>
      <w:r w:rsidR="00EE0F59" w:rsidRPr="00EE0F59">
        <w:t xml:space="preserve"> </w:t>
      </w:r>
      <w:r w:rsidR="00EE0F59">
        <w:t>и</w:t>
      </w:r>
      <w:r w:rsidR="00EE0F59" w:rsidRPr="00EE0F59">
        <w:t xml:space="preserve"> </w:t>
      </w:r>
      <w:r w:rsidR="00EE0F59">
        <w:t>ресурсы</w:t>
      </w:r>
      <w:r w:rsidR="00EC2868">
        <w:t xml:space="preserve"> </w:t>
      </w:r>
      <w:r w:rsidR="00443CE7">
        <w:t>коренных племен</w:t>
      </w:r>
      <w:r w:rsidR="00EE0F59" w:rsidRPr="00EE0F59">
        <w:t xml:space="preserve"> </w:t>
      </w:r>
      <w:r w:rsidR="00EE0F59">
        <w:t>горн</w:t>
      </w:r>
      <w:r w:rsidR="00443CE7">
        <w:t>ых</w:t>
      </w:r>
      <w:r w:rsidR="00EE0F59" w:rsidRPr="00EE0F59">
        <w:t xml:space="preserve"> </w:t>
      </w:r>
      <w:r w:rsidR="00EE0F59">
        <w:t>на</w:t>
      </w:r>
      <w:r w:rsidR="00443CE7">
        <w:t>родов</w:t>
      </w:r>
      <w:r w:rsidR="00782FAE">
        <w:t xml:space="preserve">.  </w:t>
      </w:r>
      <w:r w:rsidR="00EE0F59">
        <w:t>Но</w:t>
      </w:r>
      <w:r>
        <w:t>, если верить</w:t>
      </w:r>
      <w:r w:rsidR="00EE0F59" w:rsidRPr="00EC2868">
        <w:t xml:space="preserve"> </w:t>
      </w:r>
      <w:r w:rsidR="00EE0F59">
        <w:t>источникам</w:t>
      </w:r>
      <w:r w:rsidR="00EE0F59" w:rsidRPr="00EC2868">
        <w:t xml:space="preserve"> </w:t>
      </w:r>
      <w:r>
        <w:t xml:space="preserve">из числа </w:t>
      </w:r>
      <w:r w:rsidR="00EE0F59">
        <w:t>НПО</w:t>
      </w:r>
      <w:r>
        <w:t>, эта</w:t>
      </w:r>
      <w:r w:rsidR="00EE0F59" w:rsidRPr="00EC2868">
        <w:t xml:space="preserve"> </w:t>
      </w:r>
      <w:r w:rsidR="00EE0F59">
        <w:t>позитивная</w:t>
      </w:r>
      <w:r w:rsidR="00EE0F59" w:rsidRPr="00EC2868">
        <w:t xml:space="preserve"> </w:t>
      </w:r>
      <w:r w:rsidR="00EE0F59">
        <w:t>тенденция</w:t>
      </w:r>
      <w:r w:rsidR="00EC2868" w:rsidRPr="00EC2868">
        <w:t xml:space="preserve"> </w:t>
      </w:r>
      <w:r w:rsidR="00EC2868">
        <w:t>не</w:t>
      </w:r>
      <w:r w:rsidR="00EC2868" w:rsidRPr="00EC2868">
        <w:t xml:space="preserve"> </w:t>
      </w:r>
      <w:r w:rsidR="00EC2868">
        <w:t>имела</w:t>
      </w:r>
      <w:r w:rsidR="00EC2868" w:rsidRPr="00EC2868">
        <w:t xml:space="preserve"> </w:t>
      </w:r>
      <w:r w:rsidR="00EC2868">
        <w:t>продолжения</w:t>
      </w:r>
      <w:r w:rsidR="00EC2868" w:rsidRPr="00EC2868">
        <w:t xml:space="preserve"> </w:t>
      </w:r>
      <w:r w:rsidR="00EC2868">
        <w:t>и</w:t>
      </w:r>
      <w:r w:rsidR="00EC2868" w:rsidRPr="00EC2868">
        <w:t xml:space="preserve"> </w:t>
      </w:r>
      <w:r w:rsidR="00EC2868">
        <w:t>Специальный</w:t>
      </w:r>
      <w:r w:rsidR="00EC2868" w:rsidRPr="00EC2868">
        <w:t xml:space="preserve"> </w:t>
      </w:r>
      <w:r w:rsidR="00EC2868">
        <w:t>представитель</w:t>
      </w:r>
      <w:r w:rsidR="00EC2868" w:rsidRPr="00EC2868">
        <w:t xml:space="preserve"> </w:t>
      </w:r>
      <w:r w:rsidR="00EC2868">
        <w:t>Генерального</w:t>
      </w:r>
      <w:r w:rsidR="00EC2868" w:rsidRPr="00EC2868">
        <w:t xml:space="preserve"> </w:t>
      </w:r>
      <w:r w:rsidR="00EC2868">
        <w:t>секретаря</w:t>
      </w:r>
      <w:r w:rsidR="00EC2868" w:rsidRPr="00EC2868">
        <w:t xml:space="preserve"> </w:t>
      </w:r>
      <w:r w:rsidR="00EC2868">
        <w:t>Организации</w:t>
      </w:r>
      <w:r w:rsidR="00EC2868" w:rsidRPr="00EC2868">
        <w:t xml:space="preserve"> </w:t>
      </w:r>
      <w:r w:rsidR="00EC2868">
        <w:t>Объединенных</w:t>
      </w:r>
      <w:r w:rsidR="00EC2868" w:rsidRPr="00EC2868">
        <w:t xml:space="preserve"> </w:t>
      </w:r>
      <w:r w:rsidR="00EC2868">
        <w:t>Наций</w:t>
      </w:r>
      <w:r w:rsidR="00EC2868" w:rsidRPr="00EC2868">
        <w:t xml:space="preserve"> </w:t>
      </w:r>
      <w:r w:rsidR="00EC2868">
        <w:t>и</w:t>
      </w:r>
      <w:r w:rsidR="00EC2868" w:rsidRPr="00EC2868">
        <w:t xml:space="preserve"> </w:t>
      </w:r>
      <w:r w:rsidR="00443CE7">
        <w:t>Всемирный</w:t>
      </w:r>
      <w:r w:rsidR="00EC2868" w:rsidRPr="00EC2868">
        <w:t xml:space="preserve"> </w:t>
      </w:r>
      <w:r w:rsidR="00EC2868">
        <w:t>банк</w:t>
      </w:r>
      <w:r w:rsidR="00EC2868" w:rsidRPr="00EC2868">
        <w:t xml:space="preserve"> </w:t>
      </w:r>
      <w:r w:rsidR="00EC2868">
        <w:t>отметили</w:t>
      </w:r>
      <w:r w:rsidR="00EC2868" w:rsidRPr="00EC2868">
        <w:t xml:space="preserve"> </w:t>
      </w:r>
      <w:r w:rsidR="00EA7D52">
        <w:t>увеличение</w:t>
      </w:r>
      <w:r w:rsidR="00EC2868" w:rsidRPr="00EC2868">
        <w:t xml:space="preserve"> </w:t>
      </w:r>
      <w:r w:rsidR="00EA7D52">
        <w:t xml:space="preserve">случаев </w:t>
      </w:r>
      <w:r w:rsidR="00EC2868">
        <w:t>незаконной</w:t>
      </w:r>
      <w:r w:rsidR="00EC2868" w:rsidRPr="00EC2868">
        <w:t xml:space="preserve"> </w:t>
      </w:r>
      <w:r w:rsidR="00EC2868">
        <w:t>вырубк</w:t>
      </w:r>
      <w:r w:rsidR="00EA7D52">
        <w:t>и</w:t>
      </w:r>
      <w:r w:rsidR="00EC2868">
        <w:t xml:space="preserve"> леса и </w:t>
      </w:r>
      <w:r w:rsidR="00EA7D52">
        <w:t>предоставления</w:t>
      </w:r>
      <w:r w:rsidR="00EC2868">
        <w:t xml:space="preserve"> права на </w:t>
      </w:r>
      <w:r w:rsidR="00443CE7">
        <w:t>лесозаготовительную деятельность</w:t>
      </w:r>
      <w:r w:rsidR="00EC2868">
        <w:t xml:space="preserve"> на </w:t>
      </w:r>
      <w:r w:rsidR="00443CE7">
        <w:t xml:space="preserve">исконных </w:t>
      </w:r>
      <w:r w:rsidR="00EC2868">
        <w:t>землях</w:t>
      </w:r>
      <w:r w:rsidR="00EC2868" w:rsidRPr="00EC2868">
        <w:t xml:space="preserve"> </w:t>
      </w:r>
      <w:r w:rsidR="00EC2868">
        <w:t>горн</w:t>
      </w:r>
      <w:r w:rsidR="00443CE7">
        <w:t>ых</w:t>
      </w:r>
      <w:r w:rsidR="00EC2868">
        <w:t xml:space="preserve"> на</w:t>
      </w:r>
      <w:r w:rsidR="00443CE7">
        <w:t>родов</w:t>
      </w:r>
      <w:r w:rsidR="00782FAE">
        <w:t xml:space="preserve">.  </w:t>
      </w:r>
      <w:r w:rsidR="00EC2868">
        <w:t>Что</w:t>
      </w:r>
      <w:r w:rsidR="00EC2868" w:rsidRPr="00EC2868">
        <w:t xml:space="preserve"> </w:t>
      </w:r>
      <w:r w:rsidR="00EC2868">
        <w:t>делается</w:t>
      </w:r>
      <w:r w:rsidR="00EC2868" w:rsidRPr="00EC2868">
        <w:t xml:space="preserve"> </w:t>
      </w:r>
      <w:r w:rsidR="00EC2868">
        <w:t>для</w:t>
      </w:r>
      <w:r w:rsidR="00EC2868" w:rsidRPr="00EC2868">
        <w:t xml:space="preserve"> </w:t>
      </w:r>
      <w:r w:rsidR="00EC2868">
        <w:t>того</w:t>
      </w:r>
      <w:r w:rsidR="00EC2868" w:rsidRPr="00EC2868">
        <w:t xml:space="preserve">, </w:t>
      </w:r>
      <w:r w:rsidR="00EC2868">
        <w:t>чтобы</w:t>
      </w:r>
      <w:r w:rsidR="00EC2868" w:rsidRPr="00EC2868">
        <w:t xml:space="preserve"> </w:t>
      </w:r>
      <w:r w:rsidR="00EC2868">
        <w:t>покончить</w:t>
      </w:r>
      <w:r w:rsidR="00EC2868" w:rsidRPr="00EC2868">
        <w:t xml:space="preserve"> </w:t>
      </w:r>
      <w:r w:rsidR="00EC2868">
        <w:t>с</w:t>
      </w:r>
      <w:r w:rsidR="00EC2868" w:rsidRPr="00EC2868">
        <w:t xml:space="preserve"> </w:t>
      </w:r>
      <w:r w:rsidR="00EC2868">
        <w:t>незаконной</w:t>
      </w:r>
      <w:r w:rsidR="00EC2868" w:rsidRPr="00EC2868">
        <w:t xml:space="preserve"> </w:t>
      </w:r>
      <w:r w:rsidR="00EC2868">
        <w:t>вырубкой</w:t>
      </w:r>
      <w:r w:rsidR="00EC2868" w:rsidRPr="00EC2868">
        <w:t xml:space="preserve"> </w:t>
      </w:r>
      <w:r w:rsidR="00EC2868">
        <w:t>леса, которая</w:t>
      </w:r>
      <w:r w:rsidR="00F3365A">
        <w:t>,</w:t>
      </w:r>
      <w:r w:rsidR="00EC2868">
        <w:t xml:space="preserve"> </w:t>
      </w:r>
      <w:r w:rsidR="00065625">
        <w:t>как утверждается</w:t>
      </w:r>
      <w:r w:rsidR="00F3365A">
        <w:t xml:space="preserve">, проводится вооруженными </w:t>
      </w:r>
      <w:r w:rsidR="00443CE7">
        <w:t>силами</w:t>
      </w:r>
      <w:r w:rsidR="00782FAE">
        <w:t xml:space="preserve">.  </w:t>
      </w:r>
      <w:r w:rsidR="00F3365A">
        <w:t>И</w:t>
      </w:r>
      <w:r w:rsidR="00F3365A" w:rsidRPr="00F3365A">
        <w:t xml:space="preserve"> </w:t>
      </w:r>
      <w:r w:rsidR="00F3365A">
        <w:t>полностью</w:t>
      </w:r>
      <w:r w:rsidR="00F3365A" w:rsidRPr="00F3365A">
        <w:t xml:space="preserve"> </w:t>
      </w:r>
      <w:r w:rsidR="00F3365A">
        <w:t>ли</w:t>
      </w:r>
      <w:r w:rsidR="00F3365A" w:rsidRPr="00F3365A">
        <w:t xml:space="preserve"> </w:t>
      </w:r>
      <w:r w:rsidR="00EA7D52">
        <w:t>участву</w:t>
      </w:r>
      <w:r w:rsidR="00443CE7">
        <w:t>ю</w:t>
      </w:r>
      <w:r w:rsidR="00EA7D52">
        <w:t>т</w:t>
      </w:r>
      <w:r w:rsidR="00F3365A" w:rsidRPr="00F3365A">
        <w:t xml:space="preserve"> </w:t>
      </w:r>
      <w:r w:rsidR="00EA7D52">
        <w:t>горны</w:t>
      </w:r>
      <w:r w:rsidR="00443CE7">
        <w:t xml:space="preserve">е племена </w:t>
      </w:r>
      <w:r w:rsidR="00F3365A">
        <w:t>в</w:t>
      </w:r>
      <w:r w:rsidR="00F3365A" w:rsidRPr="00F3365A">
        <w:t xml:space="preserve"> </w:t>
      </w:r>
      <w:r w:rsidR="00F3365A">
        <w:t>процесс</w:t>
      </w:r>
      <w:r w:rsidR="00EA7D52">
        <w:t>е</w:t>
      </w:r>
      <w:r w:rsidR="00F3365A" w:rsidRPr="00F3365A">
        <w:t xml:space="preserve"> </w:t>
      </w:r>
      <w:r w:rsidR="00F3365A">
        <w:t>переговоров</w:t>
      </w:r>
      <w:r w:rsidR="00F3365A" w:rsidRPr="00F3365A">
        <w:t xml:space="preserve"> </w:t>
      </w:r>
      <w:r w:rsidR="00F3365A">
        <w:t xml:space="preserve">при предоставлении </w:t>
      </w:r>
      <w:r>
        <w:t>лицензий</w:t>
      </w:r>
      <w:r w:rsidR="00F3365A">
        <w:t xml:space="preserve"> на вырубку леса? Является</w:t>
      </w:r>
      <w:r w:rsidR="00F3365A" w:rsidRPr="00F3365A">
        <w:t xml:space="preserve"> </w:t>
      </w:r>
      <w:r w:rsidR="00F3365A">
        <w:t>ли</w:t>
      </w:r>
      <w:r w:rsidR="00F3365A" w:rsidRPr="00F3365A">
        <w:t xml:space="preserve"> </w:t>
      </w:r>
      <w:r w:rsidR="00443CE7">
        <w:t>сохранени</w:t>
      </w:r>
      <w:r>
        <w:t>е</w:t>
      </w:r>
      <w:r w:rsidR="00443CE7">
        <w:t xml:space="preserve"> их</w:t>
      </w:r>
      <w:r w:rsidR="00F3365A" w:rsidRPr="00F3365A">
        <w:t xml:space="preserve"> </w:t>
      </w:r>
      <w:r w:rsidR="00F3365A">
        <w:t>традиционного</w:t>
      </w:r>
      <w:r w:rsidR="00F3365A" w:rsidRPr="00F3365A">
        <w:t xml:space="preserve"> </w:t>
      </w:r>
      <w:r w:rsidR="00443CE7">
        <w:t>уклада</w:t>
      </w:r>
      <w:r w:rsidR="00F3365A">
        <w:t xml:space="preserve"> жизни </w:t>
      </w:r>
      <w:r w:rsidR="00443CE7">
        <w:t>критерием</w:t>
      </w:r>
      <w:r w:rsidR="00F3365A">
        <w:t xml:space="preserve"> предоставления этого права?</w:t>
      </w:r>
    </w:p>
    <w:p w:rsidR="005754E5" w:rsidRPr="00F3365A" w:rsidRDefault="005754E5" w:rsidP="00F35A8C"/>
    <w:p w:rsidR="00351AEA" w:rsidRPr="00405E42" w:rsidRDefault="009F7B09" w:rsidP="00F35A8C">
      <w:r>
        <w:t>58.</w:t>
      </w:r>
      <w:r>
        <w:tab/>
      </w:r>
      <w:r w:rsidR="00F3365A" w:rsidRPr="00F3365A">
        <w:rPr>
          <w:u w:val="single"/>
        </w:rPr>
        <w:t>Г</w:t>
      </w:r>
      <w:r w:rsidR="00F3365A" w:rsidRPr="00065625">
        <w:rPr>
          <w:u w:val="single"/>
        </w:rPr>
        <w:t>-</w:t>
      </w:r>
      <w:r w:rsidR="00F3365A" w:rsidRPr="00F3365A">
        <w:rPr>
          <w:u w:val="single"/>
        </w:rPr>
        <w:t>н</w:t>
      </w:r>
      <w:r w:rsidR="00F3365A" w:rsidRPr="00065625">
        <w:rPr>
          <w:u w:val="single"/>
        </w:rPr>
        <w:t xml:space="preserve"> </w:t>
      </w:r>
      <w:r w:rsidR="00F3365A" w:rsidRPr="00F3365A">
        <w:rPr>
          <w:u w:val="single"/>
        </w:rPr>
        <w:t>СОЛАРИ</w:t>
      </w:r>
      <w:r w:rsidR="00F3365A" w:rsidRPr="00065625">
        <w:rPr>
          <w:u w:val="single"/>
        </w:rPr>
        <w:t xml:space="preserve"> </w:t>
      </w:r>
      <w:r w:rsidR="00F3365A" w:rsidRPr="00F3365A">
        <w:rPr>
          <w:u w:val="single"/>
        </w:rPr>
        <w:t>ИРИГОЙЕН</w:t>
      </w:r>
      <w:r w:rsidR="00F3365A" w:rsidRPr="00065625">
        <w:t xml:space="preserve"> </w:t>
      </w:r>
      <w:r w:rsidR="00F3365A">
        <w:t>говорит</w:t>
      </w:r>
      <w:r w:rsidR="00F3365A" w:rsidRPr="00065625">
        <w:t xml:space="preserve">, </w:t>
      </w:r>
      <w:r w:rsidR="00F3365A">
        <w:t>что</w:t>
      </w:r>
      <w:r w:rsidR="00F3365A" w:rsidRPr="00065625">
        <w:t xml:space="preserve"> </w:t>
      </w:r>
      <w:r w:rsidR="00F3365A">
        <w:t>он</w:t>
      </w:r>
      <w:r w:rsidR="00F3365A" w:rsidRPr="00065625">
        <w:t xml:space="preserve"> </w:t>
      </w:r>
      <w:r w:rsidR="00F3365A">
        <w:t>озабочен</w:t>
      </w:r>
      <w:r w:rsidR="00F3365A" w:rsidRPr="00065625">
        <w:t xml:space="preserve"> </w:t>
      </w:r>
      <w:r w:rsidR="00A7690B">
        <w:t>сообщениями</w:t>
      </w:r>
      <w:r w:rsidR="00F3365A" w:rsidRPr="00065625">
        <w:t xml:space="preserve"> </w:t>
      </w:r>
      <w:r w:rsidR="00F3365A">
        <w:t>о</w:t>
      </w:r>
      <w:r w:rsidR="00F3365A" w:rsidRPr="00065625">
        <w:t xml:space="preserve"> </w:t>
      </w:r>
      <w:r w:rsidR="00A7690B">
        <w:t>суровости условий содержания под стражей,</w:t>
      </w:r>
      <w:r w:rsidR="00065625" w:rsidRPr="00065625">
        <w:t xml:space="preserve"> </w:t>
      </w:r>
      <w:r w:rsidR="00065625">
        <w:t>особенно</w:t>
      </w:r>
      <w:r w:rsidR="00065625" w:rsidRPr="00065625">
        <w:t xml:space="preserve"> </w:t>
      </w:r>
      <w:r w:rsidR="00065625">
        <w:t>в</w:t>
      </w:r>
      <w:r w:rsidR="00065625" w:rsidRPr="00065625">
        <w:t xml:space="preserve"> </w:t>
      </w:r>
      <w:r w:rsidR="00065625">
        <w:t>провинциях</w:t>
      </w:r>
      <w:r w:rsidR="00065625" w:rsidRPr="00065625">
        <w:t xml:space="preserve">, </w:t>
      </w:r>
      <w:r w:rsidR="00065625">
        <w:t>где, как утверждается,</w:t>
      </w:r>
      <w:r w:rsidR="00065625" w:rsidRPr="00065625">
        <w:t xml:space="preserve"> </w:t>
      </w:r>
      <w:r w:rsidR="00065625">
        <w:t>нехватка</w:t>
      </w:r>
      <w:r w:rsidR="00065625" w:rsidRPr="00065625">
        <w:t xml:space="preserve"> </w:t>
      </w:r>
      <w:r w:rsidR="00065625">
        <w:t>продовольствия</w:t>
      </w:r>
      <w:r w:rsidR="00065625" w:rsidRPr="00065625">
        <w:t xml:space="preserve"> </w:t>
      </w:r>
      <w:r w:rsidR="00065625">
        <w:t xml:space="preserve">привела к серьезным проблемам здоровья среди </w:t>
      </w:r>
      <w:r w:rsidR="00A7690B">
        <w:t>заключенных</w:t>
      </w:r>
      <w:r w:rsidR="00782FAE">
        <w:t xml:space="preserve">.  </w:t>
      </w:r>
      <w:r w:rsidR="009B0390">
        <w:t>Он</w:t>
      </w:r>
      <w:r w:rsidR="009B0390" w:rsidRPr="009B0390">
        <w:t xml:space="preserve"> </w:t>
      </w:r>
      <w:r w:rsidR="009B0390">
        <w:t>спрашивает</w:t>
      </w:r>
      <w:r w:rsidR="009B0390" w:rsidRPr="009B0390">
        <w:t xml:space="preserve">, </w:t>
      </w:r>
      <w:r w:rsidR="009B0390">
        <w:t>планирует</w:t>
      </w:r>
      <w:r w:rsidR="009B0390" w:rsidRPr="009B0390">
        <w:t xml:space="preserve"> </w:t>
      </w:r>
      <w:r w:rsidR="009B0390">
        <w:t>ли</w:t>
      </w:r>
      <w:r w:rsidR="009B0390" w:rsidRPr="009B0390">
        <w:t xml:space="preserve"> </w:t>
      </w:r>
      <w:r w:rsidR="009B0390">
        <w:t>правительство</w:t>
      </w:r>
      <w:r w:rsidR="009B0390" w:rsidRPr="009B0390">
        <w:t xml:space="preserve"> </w:t>
      </w:r>
      <w:r w:rsidR="009B0390">
        <w:t>ввести</w:t>
      </w:r>
      <w:r w:rsidR="009B0390" w:rsidRPr="009B0390">
        <w:t xml:space="preserve"> </w:t>
      </w:r>
      <w:r w:rsidR="009B0390">
        <w:t>реальный</w:t>
      </w:r>
      <w:r w:rsidR="009B0390" w:rsidRPr="009B0390">
        <w:t xml:space="preserve"> </w:t>
      </w:r>
      <w:r w:rsidR="009B0390">
        <w:t>запрет</w:t>
      </w:r>
      <w:r w:rsidR="009B0390" w:rsidRPr="009B0390">
        <w:t xml:space="preserve"> </w:t>
      </w:r>
      <w:r w:rsidR="009B0390">
        <w:t>на</w:t>
      </w:r>
      <w:r w:rsidR="009B0390" w:rsidRPr="009B0390">
        <w:t xml:space="preserve"> </w:t>
      </w:r>
      <w:r w:rsidR="009B0390">
        <w:t>кандалы</w:t>
      </w:r>
      <w:r w:rsidR="009B0390" w:rsidRPr="009B0390">
        <w:t xml:space="preserve"> </w:t>
      </w:r>
      <w:r w:rsidR="009B0390">
        <w:t>и</w:t>
      </w:r>
      <w:r w:rsidR="009B0390" w:rsidRPr="009B0390">
        <w:t xml:space="preserve"> </w:t>
      </w:r>
      <w:r w:rsidR="009B0390">
        <w:t>наручники, которые все еще используются в тюрьмах для сдерживания «недисциплинированных и опасных преступников»</w:t>
      </w:r>
      <w:r w:rsidR="00782FAE">
        <w:t xml:space="preserve">.  </w:t>
      </w:r>
      <w:r w:rsidR="009B0390">
        <w:t xml:space="preserve">Согласно заявлению правительства, по экономическим причинам невозможно отделить обвиняемых от осужденных, </w:t>
      </w:r>
      <w:r w:rsidR="00A7690B">
        <w:t>но в этом случае</w:t>
      </w:r>
      <w:r w:rsidR="009B0390">
        <w:t xml:space="preserve"> должны быть приняты другие</w:t>
      </w:r>
      <w:r w:rsidR="004B3938">
        <w:t xml:space="preserve">, не требующие финансирования </w:t>
      </w:r>
      <w:r w:rsidR="009B0390">
        <w:t xml:space="preserve"> меры</w:t>
      </w:r>
      <w:r w:rsidR="007E3962">
        <w:t xml:space="preserve">, </w:t>
      </w:r>
      <w:r w:rsidR="009B0390">
        <w:t>для того чтобы улучшить условия содержания в тюрьме</w:t>
      </w:r>
      <w:r w:rsidR="00782FAE">
        <w:t xml:space="preserve">.  </w:t>
      </w:r>
      <w:r w:rsidR="00405E42">
        <w:t>Например,</w:t>
      </w:r>
      <w:r w:rsidR="00776D5E" w:rsidRPr="009B0390">
        <w:t xml:space="preserve"> </w:t>
      </w:r>
      <w:r w:rsidR="00405E42">
        <w:t xml:space="preserve">в настоящее время заключенным разрешено отправлять </w:t>
      </w:r>
      <w:r w:rsidR="007E3962">
        <w:t xml:space="preserve">только </w:t>
      </w:r>
      <w:r w:rsidR="00405E42">
        <w:t>одно письмо в месяц, а свидания с семьей ограничены одним разом в два месяца.</w:t>
      </w:r>
    </w:p>
    <w:p w:rsidR="005754E5" w:rsidRPr="00405E42" w:rsidRDefault="005754E5" w:rsidP="00F35A8C"/>
    <w:p w:rsidR="005754E5" w:rsidRDefault="004B3938" w:rsidP="00F35A8C">
      <w:r>
        <w:t>59.</w:t>
      </w:r>
      <w:r>
        <w:tab/>
      </w:r>
      <w:r w:rsidR="00405E42">
        <w:t>Он</w:t>
      </w:r>
      <w:r w:rsidR="00405E42" w:rsidRPr="00405E42">
        <w:t xml:space="preserve"> </w:t>
      </w:r>
      <w:r w:rsidR="00405E42">
        <w:t>озабочен</w:t>
      </w:r>
      <w:r w:rsidR="00405E42" w:rsidRPr="00405E42">
        <w:t xml:space="preserve"> </w:t>
      </w:r>
      <w:r w:rsidR="00405E42">
        <w:t>камбоджийской</w:t>
      </w:r>
      <w:r w:rsidR="00405E42" w:rsidRPr="00405E42">
        <w:t xml:space="preserve"> </w:t>
      </w:r>
      <w:r w:rsidR="00405E42">
        <w:t>традицией</w:t>
      </w:r>
      <w:r w:rsidR="00405E42" w:rsidRPr="00405E42">
        <w:t xml:space="preserve"> </w:t>
      </w:r>
      <w:r w:rsidR="00A7690B">
        <w:t>договорных</w:t>
      </w:r>
      <w:r w:rsidR="00405E42">
        <w:t xml:space="preserve"> браков</w:t>
      </w:r>
      <w:r w:rsidR="00782FAE">
        <w:t xml:space="preserve">.  </w:t>
      </w:r>
      <w:r w:rsidR="00405E42">
        <w:t>Если</w:t>
      </w:r>
      <w:r w:rsidR="00405E42" w:rsidRPr="00405E42">
        <w:t xml:space="preserve">, </w:t>
      </w:r>
      <w:r w:rsidR="00405E42">
        <w:t>как</w:t>
      </w:r>
      <w:r w:rsidR="00405E42" w:rsidRPr="00405E42">
        <w:t xml:space="preserve"> </w:t>
      </w:r>
      <w:r w:rsidR="00405E42">
        <w:t>утверждает</w:t>
      </w:r>
      <w:r w:rsidR="00405E42" w:rsidRPr="00405E42">
        <w:t xml:space="preserve"> </w:t>
      </w:r>
      <w:r w:rsidR="00405E42">
        <w:t>правительство</w:t>
      </w:r>
      <w:r w:rsidR="00405E42" w:rsidRPr="00405E42">
        <w:t xml:space="preserve">, </w:t>
      </w:r>
      <w:r w:rsidR="00405E42">
        <w:t>насильственные</w:t>
      </w:r>
      <w:r w:rsidR="00405E42" w:rsidRPr="00405E42">
        <w:t xml:space="preserve"> </w:t>
      </w:r>
      <w:r w:rsidR="00405E42">
        <w:t>браки не действительное, а кажущееся явление, готово ли оно запретить такую практику?</w:t>
      </w:r>
      <w:r w:rsidR="00405E42" w:rsidRPr="00405E42">
        <w:t xml:space="preserve"> </w:t>
      </w:r>
    </w:p>
    <w:p w:rsidR="00405E42" w:rsidRPr="00782FAE" w:rsidRDefault="00405E42" w:rsidP="00F35A8C"/>
    <w:p w:rsidR="00351AEA" w:rsidRPr="001D2D11" w:rsidRDefault="004B3938" w:rsidP="00F35A8C">
      <w:r>
        <w:t>60.</w:t>
      </w:r>
      <w:r>
        <w:tab/>
      </w:r>
      <w:r w:rsidR="00405E42" w:rsidRPr="00405E42">
        <w:rPr>
          <w:u w:val="single"/>
        </w:rPr>
        <w:t>Г-н ОМ (Камбоджа)</w:t>
      </w:r>
      <w:r w:rsidR="00405E42" w:rsidRPr="00405E42">
        <w:t xml:space="preserve"> </w:t>
      </w:r>
      <w:r w:rsidR="00405E42">
        <w:t>говорит</w:t>
      </w:r>
      <w:r w:rsidR="00405E42" w:rsidRPr="00405E42">
        <w:t xml:space="preserve">, </w:t>
      </w:r>
      <w:r w:rsidR="007E3962">
        <w:t xml:space="preserve">что </w:t>
      </w:r>
      <w:r w:rsidR="00B1192B">
        <w:t xml:space="preserve">ответы </w:t>
      </w:r>
      <w:r w:rsidR="00405E42">
        <w:t>на</w:t>
      </w:r>
      <w:r w:rsidR="00405E42" w:rsidRPr="00405E42">
        <w:t xml:space="preserve"> </w:t>
      </w:r>
      <w:r w:rsidR="00405E42">
        <w:t>многие</w:t>
      </w:r>
      <w:r w:rsidR="00405E42" w:rsidRPr="00405E42">
        <w:t xml:space="preserve"> </w:t>
      </w:r>
      <w:r w:rsidR="00405E42">
        <w:t>вопросы</w:t>
      </w:r>
      <w:r w:rsidR="00405E42" w:rsidRPr="00405E42">
        <w:t xml:space="preserve"> </w:t>
      </w:r>
      <w:r w:rsidR="00405E42">
        <w:t>членов</w:t>
      </w:r>
      <w:r w:rsidR="00405E42" w:rsidRPr="00405E42">
        <w:t xml:space="preserve"> </w:t>
      </w:r>
      <w:r w:rsidR="00405E42">
        <w:t>Комитета</w:t>
      </w:r>
      <w:r w:rsidR="00405E42" w:rsidRPr="00405E42">
        <w:t xml:space="preserve"> </w:t>
      </w:r>
      <w:r w:rsidR="00B1192B">
        <w:t xml:space="preserve">будут даны </w:t>
      </w:r>
      <w:r w:rsidR="00405E42">
        <w:t>позднее</w:t>
      </w:r>
      <w:r w:rsidR="00405E42" w:rsidRPr="00405E42">
        <w:t xml:space="preserve"> </w:t>
      </w:r>
      <w:r w:rsidR="00405E42">
        <w:t>в</w:t>
      </w:r>
      <w:r w:rsidR="00405E42" w:rsidRPr="00405E42">
        <w:t xml:space="preserve"> </w:t>
      </w:r>
      <w:r w:rsidR="00405E42">
        <w:t>письменном</w:t>
      </w:r>
      <w:r w:rsidR="00405E42" w:rsidRPr="00405E42">
        <w:t xml:space="preserve"> </w:t>
      </w:r>
      <w:r w:rsidR="00405E42">
        <w:t>виде</w:t>
      </w:r>
      <w:r w:rsidR="00782FAE">
        <w:t xml:space="preserve">.  </w:t>
      </w:r>
      <w:r w:rsidR="00090F5E">
        <w:t>Перед</w:t>
      </w:r>
      <w:r w:rsidR="00090F5E" w:rsidRPr="00090F5E">
        <w:t xml:space="preserve"> </w:t>
      </w:r>
      <w:r w:rsidR="00090F5E">
        <w:t>отъездом</w:t>
      </w:r>
      <w:r w:rsidR="00090F5E" w:rsidRPr="00090F5E">
        <w:t xml:space="preserve"> </w:t>
      </w:r>
      <w:r w:rsidR="00090F5E">
        <w:t>из</w:t>
      </w:r>
      <w:r w:rsidR="00090F5E" w:rsidRPr="00090F5E">
        <w:t xml:space="preserve"> </w:t>
      </w:r>
      <w:r w:rsidR="00090F5E">
        <w:t>Камбоджи</w:t>
      </w:r>
      <w:r w:rsidR="00090F5E" w:rsidRPr="00090F5E">
        <w:t xml:space="preserve"> </w:t>
      </w:r>
      <w:r w:rsidR="00090F5E">
        <w:t>он</w:t>
      </w:r>
      <w:r w:rsidR="00090F5E" w:rsidRPr="00090F5E">
        <w:t xml:space="preserve"> </w:t>
      </w:r>
      <w:r w:rsidR="00090F5E">
        <w:t>провел</w:t>
      </w:r>
      <w:r w:rsidR="00090F5E" w:rsidRPr="00090F5E">
        <w:t xml:space="preserve"> </w:t>
      </w:r>
      <w:r w:rsidR="00090F5E">
        <w:t>тщательное расследование условий тюремного заключения</w:t>
      </w:r>
      <w:r w:rsidR="00782FAE">
        <w:t xml:space="preserve">.  </w:t>
      </w:r>
      <w:r w:rsidR="00090F5E">
        <w:t>Ни в одной из 24 тюрем с 3 530 заключенными нет случа</w:t>
      </w:r>
      <w:r>
        <w:t>ев</w:t>
      </w:r>
      <w:r w:rsidR="00090F5E">
        <w:t xml:space="preserve"> нарушения прав человека</w:t>
      </w:r>
      <w:r w:rsidR="00782FAE">
        <w:t xml:space="preserve">.  </w:t>
      </w:r>
      <w:r w:rsidR="00B1192B">
        <w:t>Е</w:t>
      </w:r>
      <w:r w:rsidR="00090F5E">
        <w:t>сли</w:t>
      </w:r>
      <w:r w:rsidR="00090F5E" w:rsidRPr="00090F5E">
        <w:t xml:space="preserve"> </w:t>
      </w:r>
      <w:r w:rsidR="00B1192B">
        <w:t xml:space="preserve">имели </w:t>
      </w:r>
      <w:r>
        <w:t xml:space="preserve">место </w:t>
      </w:r>
      <w:r w:rsidR="00B1192B">
        <w:t>случаи</w:t>
      </w:r>
      <w:r w:rsidR="00090F5E" w:rsidRPr="00090F5E">
        <w:t xml:space="preserve"> </w:t>
      </w:r>
      <w:r w:rsidR="00B1192B">
        <w:t>изнасилования</w:t>
      </w:r>
      <w:r w:rsidR="00090F5E" w:rsidRPr="00090F5E">
        <w:t xml:space="preserve"> </w:t>
      </w:r>
      <w:r w:rsidR="00090F5E">
        <w:t>или</w:t>
      </w:r>
      <w:r w:rsidR="00090F5E" w:rsidRPr="00090F5E">
        <w:t xml:space="preserve"> </w:t>
      </w:r>
      <w:r w:rsidR="00090F5E">
        <w:t>жестоко</w:t>
      </w:r>
      <w:r w:rsidR="00B1192B">
        <w:t>го</w:t>
      </w:r>
      <w:r w:rsidR="00090F5E">
        <w:t xml:space="preserve"> обращени</w:t>
      </w:r>
      <w:r w:rsidR="00B1192B">
        <w:t>я с заключенными</w:t>
      </w:r>
      <w:r w:rsidR="00090F5E">
        <w:t>,</w:t>
      </w:r>
      <w:r w:rsidR="00776D5E" w:rsidRPr="00090F5E">
        <w:t xml:space="preserve"> </w:t>
      </w:r>
      <w:r w:rsidR="00090F5E">
        <w:t>виновные будут наказаны</w:t>
      </w:r>
      <w:r w:rsidR="00782FAE">
        <w:t xml:space="preserve">.  </w:t>
      </w:r>
      <w:r w:rsidR="007E3962">
        <w:t>В</w:t>
      </w:r>
      <w:r w:rsidR="00230B18">
        <w:t> </w:t>
      </w:r>
      <w:r w:rsidR="007E3962">
        <w:t>отношении</w:t>
      </w:r>
      <w:r w:rsidR="00837FAF">
        <w:t xml:space="preserve"> процедуры подачи жалоб, </w:t>
      </w:r>
      <w:r w:rsidR="007E3962">
        <w:t>если</w:t>
      </w:r>
      <w:r w:rsidR="00837FAF">
        <w:t xml:space="preserve"> заключенные хотят получить юридическую консультацию, соответствующие тюремные </w:t>
      </w:r>
      <w:r w:rsidR="001D2D11">
        <w:t xml:space="preserve">служащие обязаны передавать </w:t>
      </w:r>
      <w:r>
        <w:t>их просьбу</w:t>
      </w:r>
      <w:r w:rsidR="00782FAE">
        <w:t xml:space="preserve">.  </w:t>
      </w:r>
      <w:r w:rsidR="001D2D11">
        <w:t xml:space="preserve">Члены семьи посещают заключенных каждую неделю и также могут </w:t>
      </w:r>
      <w:r>
        <w:t>подавать</w:t>
      </w:r>
      <w:r w:rsidR="001D2D11">
        <w:t xml:space="preserve"> жалоб</w:t>
      </w:r>
      <w:r>
        <w:t>ы</w:t>
      </w:r>
      <w:r w:rsidR="00782FAE">
        <w:t xml:space="preserve">.  </w:t>
      </w:r>
      <w:r w:rsidR="001D2D11">
        <w:t>Представители</w:t>
      </w:r>
      <w:r w:rsidR="001D2D11" w:rsidRPr="001D2D11">
        <w:t xml:space="preserve"> </w:t>
      </w:r>
      <w:r w:rsidR="001D2D11">
        <w:t>НПО</w:t>
      </w:r>
      <w:r w:rsidR="00B1192B">
        <w:t xml:space="preserve"> под наз</w:t>
      </w:r>
      <w:r w:rsidR="001D2D11">
        <w:t>ва</w:t>
      </w:r>
      <w:r w:rsidR="00B1192B">
        <w:t>нием</w:t>
      </w:r>
      <w:r w:rsidR="001D2D11">
        <w:t xml:space="preserve"> </w:t>
      </w:r>
      <w:r w:rsidR="00B1192B">
        <w:t>«</w:t>
      </w:r>
      <w:r w:rsidR="001D2D11">
        <w:t>Ликадхо</w:t>
      </w:r>
      <w:r w:rsidR="00B1192B">
        <w:t>»</w:t>
      </w:r>
      <w:r w:rsidR="001D2D11">
        <w:t xml:space="preserve"> работают в центральной тюрьме пять </w:t>
      </w:r>
      <w:r w:rsidR="00B1192B">
        <w:t>дней</w:t>
      </w:r>
      <w:r w:rsidR="001D2D11">
        <w:t xml:space="preserve"> в неделю и получают </w:t>
      </w:r>
      <w:r w:rsidR="00B1192B">
        <w:t>всевозможные</w:t>
      </w:r>
      <w:r w:rsidR="001D2D11">
        <w:t xml:space="preserve"> жалобы</w:t>
      </w:r>
      <w:r w:rsidR="00782FAE">
        <w:t xml:space="preserve">.  </w:t>
      </w:r>
      <w:r w:rsidR="00B1192B">
        <w:t xml:space="preserve">Представители </w:t>
      </w:r>
      <w:r w:rsidR="001D2D11">
        <w:t>Международн</w:t>
      </w:r>
      <w:r w:rsidR="00B1192B">
        <w:t>ого</w:t>
      </w:r>
      <w:r w:rsidR="001D2D11">
        <w:t xml:space="preserve"> комитет</w:t>
      </w:r>
      <w:r w:rsidR="00B1192B">
        <w:t>а К</w:t>
      </w:r>
      <w:r w:rsidR="001D2D11">
        <w:t xml:space="preserve">расного </w:t>
      </w:r>
      <w:r w:rsidR="00B1192B">
        <w:t>К</w:t>
      </w:r>
      <w:r w:rsidR="001D2D11">
        <w:t>реста (МККК) т</w:t>
      </w:r>
      <w:r w:rsidR="007E3962">
        <w:t>ак</w:t>
      </w:r>
      <w:r w:rsidR="001D2D11">
        <w:t>же ежемесячно посеща</w:t>
      </w:r>
      <w:r w:rsidR="00B1192B">
        <w:t>ю</w:t>
      </w:r>
      <w:r w:rsidR="001D2D11">
        <w:t>т все тюрьмы</w:t>
      </w:r>
      <w:r w:rsidR="00351AEA" w:rsidRPr="001D2D11">
        <w:t>.</w:t>
      </w:r>
    </w:p>
    <w:p w:rsidR="005754E5" w:rsidRPr="001D2D11" w:rsidRDefault="005754E5" w:rsidP="00F35A8C"/>
    <w:p w:rsidR="00776D5E" w:rsidRDefault="000242AA" w:rsidP="00F35A8C">
      <w:r>
        <w:t>61.</w:t>
      </w:r>
      <w:r>
        <w:tab/>
      </w:r>
      <w:r w:rsidR="001D2D11">
        <w:t>Что</w:t>
      </w:r>
      <w:r w:rsidR="001D2D11" w:rsidRPr="001D2D11">
        <w:t xml:space="preserve"> </w:t>
      </w:r>
      <w:r w:rsidR="001D2D11">
        <w:t>касается</w:t>
      </w:r>
      <w:r w:rsidR="001D2D11" w:rsidRPr="001D2D11">
        <w:t xml:space="preserve"> </w:t>
      </w:r>
      <w:r w:rsidR="007E3962">
        <w:t xml:space="preserve">случаев </w:t>
      </w:r>
      <w:r w:rsidR="001D2D11">
        <w:t>изнасилования</w:t>
      </w:r>
      <w:r w:rsidR="001D2D11" w:rsidRPr="001D2D11">
        <w:t xml:space="preserve"> </w:t>
      </w:r>
      <w:r w:rsidR="001D2D11">
        <w:t>заключенных</w:t>
      </w:r>
      <w:r w:rsidR="001D2D11" w:rsidRPr="001D2D11">
        <w:t xml:space="preserve"> </w:t>
      </w:r>
      <w:r w:rsidR="001D2D11">
        <w:t xml:space="preserve">женщин, </w:t>
      </w:r>
      <w:r>
        <w:t xml:space="preserve">то </w:t>
      </w:r>
      <w:r w:rsidR="001D2D11">
        <w:t>в некоторых тюрьмах защита обеспечивается за счет женщин-охранников</w:t>
      </w:r>
      <w:r w:rsidR="00BF48DB">
        <w:t>, но</w:t>
      </w:r>
      <w:r w:rsidR="00CD3B0A">
        <w:t xml:space="preserve"> обычно женщины неохотно идут работать в тюрьмы</w:t>
      </w:r>
      <w:r w:rsidR="00782FAE">
        <w:t xml:space="preserve">.  </w:t>
      </w:r>
      <w:r w:rsidR="00CD3B0A">
        <w:t>Министерство внутренних дел распространил</w:t>
      </w:r>
      <w:r>
        <w:t>о</w:t>
      </w:r>
      <w:r w:rsidR="00CD3B0A">
        <w:t xml:space="preserve"> циркуляр, предписывающий тюремным властям принимать </w:t>
      </w:r>
      <w:r>
        <w:t>незамедлительные</w:t>
      </w:r>
      <w:r w:rsidR="00CD3B0A">
        <w:t xml:space="preserve"> действия в чрезвычайных ситуациях, связанных с заключенными женщинами</w:t>
      </w:r>
      <w:r w:rsidR="00782FAE">
        <w:t xml:space="preserve">.  </w:t>
      </w:r>
      <w:r w:rsidR="00CD3B0A">
        <w:t xml:space="preserve">Существующие тюрьмы </w:t>
      </w:r>
      <w:r w:rsidR="00BF48DB">
        <w:t>расположены в</w:t>
      </w:r>
      <w:r w:rsidR="00CD3B0A">
        <w:t xml:space="preserve"> очень </w:t>
      </w:r>
      <w:r w:rsidR="00BF48DB">
        <w:t>ветхих строениях</w:t>
      </w:r>
      <w:r w:rsidR="00CD3B0A">
        <w:t xml:space="preserve"> колониальных времен, и их в</w:t>
      </w:r>
      <w:r w:rsidR="00BF48DB">
        <w:t>местимость</w:t>
      </w:r>
      <w:r w:rsidR="00CD3B0A">
        <w:t xml:space="preserve"> весьма ограничен</w:t>
      </w:r>
      <w:r w:rsidR="00BF48DB">
        <w:t>а</w:t>
      </w:r>
      <w:r w:rsidR="00782FAE">
        <w:t xml:space="preserve">.  </w:t>
      </w:r>
      <w:r w:rsidR="00CD3B0A">
        <w:t>В</w:t>
      </w:r>
      <w:r w:rsidR="00CD3B0A" w:rsidRPr="00CD3B0A">
        <w:t xml:space="preserve"> </w:t>
      </w:r>
      <w:r w:rsidR="00CD3B0A">
        <w:t>большинстве</w:t>
      </w:r>
      <w:r w:rsidR="00CD3B0A" w:rsidRPr="00CD3B0A">
        <w:t xml:space="preserve"> </w:t>
      </w:r>
      <w:r w:rsidR="00CD3B0A">
        <w:t>из</w:t>
      </w:r>
      <w:r w:rsidR="00CD3B0A" w:rsidRPr="00CD3B0A">
        <w:t xml:space="preserve"> </w:t>
      </w:r>
      <w:r w:rsidR="00CD3B0A">
        <w:t>них</w:t>
      </w:r>
      <w:r w:rsidR="00CD3B0A" w:rsidRPr="00CD3B0A">
        <w:t xml:space="preserve"> </w:t>
      </w:r>
      <w:r w:rsidR="00CD3B0A">
        <w:t>находится</w:t>
      </w:r>
      <w:r w:rsidR="00CD3B0A" w:rsidRPr="00CD3B0A">
        <w:t xml:space="preserve"> </w:t>
      </w:r>
      <w:r w:rsidR="00CD3B0A">
        <w:t>вдвое</w:t>
      </w:r>
      <w:r w:rsidR="00CD3B0A" w:rsidRPr="00CD3B0A">
        <w:t xml:space="preserve"> </w:t>
      </w:r>
      <w:r w:rsidR="00CD3B0A">
        <w:t>больше</w:t>
      </w:r>
      <w:r w:rsidR="00CD3B0A" w:rsidRPr="00CD3B0A">
        <w:t xml:space="preserve"> </w:t>
      </w:r>
      <w:r w:rsidR="00CD3B0A">
        <w:t>заключенных</w:t>
      </w:r>
      <w:r>
        <w:t>,</w:t>
      </w:r>
      <w:r w:rsidR="00CD3B0A" w:rsidRPr="00CD3B0A">
        <w:t xml:space="preserve"> </w:t>
      </w:r>
      <w:r w:rsidR="00CD3B0A">
        <w:t>чем</w:t>
      </w:r>
      <w:r w:rsidR="00BF48DB">
        <w:t xml:space="preserve"> положено</w:t>
      </w:r>
      <w:r w:rsidR="00782FAE">
        <w:t xml:space="preserve">.  </w:t>
      </w:r>
      <w:r w:rsidR="00CD3B0A">
        <w:t>Но</w:t>
      </w:r>
      <w:r w:rsidR="00CD3B0A" w:rsidRPr="00CD3B0A">
        <w:t xml:space="preserve"> </w:t>
      </w:r>
      <w:r w:rsidR="00CD3B0A">
        <w:t>переполненн</w:t>
      </w:r>
      <w:r w:rsidR="00BF48DB">
        <w:t>ость</w:t>
      </w:r>
      <w:r w:rsidR="00CD3B0A" w:rsidRPr="00CD3B0A">
        <w:t xml:space="preserve"> </w:t>
      </w:r>
      <w:r w:rsidR="00CD3B0A">
        <w:t>тюр</w:t>
      </w:r>
      <w:r w:rsidR="00BF48DB">
        <w:t>ем служит определенной гарантией защиты</w:t>
      </w:r>
      <w:r w:rsidR="00CD3B0A">
        <w:t xml:space="preserve"> от изнасилования.</w:t>
      </w:r>
    </w:p>
    <w:p w:rsidR="00CD3B0A" w:rsidRPr="00CD3B0A" w:rsidRDefault="00CD3B0A" w:rsidP="00F35A8C"/>
    <w:p w:rsidR="00351AEA" w:rsidRPr="00C15DFD" w:rsidRDefault="000242AA" w:rsidP="00F35A8C">
      <w:r>
        <w:t>62.</w:t>
      </w:r>
      <w:r>
        <w:tab/>
      </w:r>
      <w:r w:rsidR="00C15DFD">
        <w:t>Сорок</w:t>
      </w:r>
      <w:r w:rsidR="00C15DFD" w:rsidRPr="00C15DFD">
        <w:t xml:space="preserve"> </w:t>
      </w:r>
      <w:r w:rsidR="00C15DFD">
        <w:t>процентов</w:t>
      </w:r>
      <w:r w:rsidR="00C15DFD" w:rsidRPr="00C15DFD">
        <w:t xml:space="preserve"> </w:t>
      </w:r>
      <w:r w:rsidR="00BF48DB">
        <w:t>контингента заключенных</w:t>
      </w:r>
      <w:r w:rsidR="00C15DFD" w:rsidRPr="00C15DFD">
        <w:t xml:space="preserve"> </w:t>
      </w:r>
      <w:r w:rsidR="00943AA1">
        <w:t xml:space="preserve">– это </w:t>
      </w:r>
      <w:r w:rsidR="00C15DFD">
        <w:t>обвиняемые</w:t>
      </w:r>
      <w:r w:rsidR="00BF48DB">
        <w:t>, о</w:t>
      </w:r>
      <w:r w:rsidR="00943AA1">
        <w:t>ж</w:t>
      </w:r>
      <w:r w:rsidR="00BF48DB">
        <w:t>и</w:t>
      </w:r>
      <w:r w:rsidR="00943AA1">
        <w:t>д</w:t>
      </w:r>
      <w:r w:rsidR="00BF48DB">
        <w:t>ающие</w:t>
      </w:r>
      <w:r w:rsidR="00C15DFD">
        <w:t xml:space="preserve"> суда</w:t>
      </w:r>
      <w:r w:rsidR="00782FAE">
        <w:t xml:space="preserve">.  </w:t>
      </w:r>
      <w:r w:rsidR="00C15DFD">
        <w:t>Многие из тех, кто находится под стражей свыше шести месяцев, - торговцы наркотиками</w:t>
      </w:r>
      <w:r w:rsidR="00782FAE">
        <w:t xml:space="preserve">.  </w:t>
      </w:r>
      <w:r w:rsidR="00C15DFD">
        <w:t>Образцы</w:t>
      </w:r>
      <w:r w:rsidR="00C15DFD" w:rsidRPr="00C15DFD">
        <w:t xml:space="preserve"> </w:t>
      </w:r>
      <w:r w:rsidR="00C15DFD">
        <w:t>найденной</w:t>
      </w:r>
      <w:r w:rsidR="00C15DFD" w:rsidRPr="00C15DFD">
        <w:t xml:space="preserve"> </w:t>
      </w:r>
      <w:r w:rsidR="00C15DFD">
        <w:t>у</w:t>
      </w:r>
      <w:r w:rsidR="00C15DFD" w:rsidRPr="00C15DFD">
        <w:t xml:space="preserve"> </w:t>
      </w:r>
      <w:r w:rsidR="00C15DFD">
        <w:t>них</w:t>
      </w:r>
      <w:r w:rsidR="00C15DFD" w:rsidRPr="00C15DFD">
        <w:t xml:space="preserve"> </w:t>
      </w:r>
      <w:r w:rsidR="00C15DFD">
        <w:t xml:space="preserve">продукции отправлены </w:t>
      </w:r>
      <w:r w:rsidR="00943AA1">
        <w:t xml:space="preserve">на анализ </w:t>
      </w:r>
      <w:r w:rsidR="00C15DFD">
        <w:t>в Соединенные Штаты и обычно</w:t>
      </w:r>
      <w:r w:rsidR="00BF48DB">
        <w:t xml:space="preserve"> </w:t>
      </w:r>
      <w:r w:rsidR="00C15DFD">
        <w:t>результат</w:t>
      </w:r>
      <w:r w:rsidR="00BF48DB">
        <w:t>ы</w:t>
      </w:r>
      <w:r w:rsidR="00943AA1">
        <w:t xml:space="preserve"> анализа </w:t>
      </w:r>
      <w:r w:rsidR="00BF48DB">
        <w:t>приходят не раньше, чем через</w:t>
      </w:r>
      <w:r w:rsidR="00C15DFD">
        <w:t xml:space="preserve"> шесть месяцев</w:t>
      </w:r>
      <w:r w:rsidR="00782FAE">
        <w:t xml:space="preserve">.  </w:t>
      </w:r>
      <w:r w:rsidR="00C15DFD">
        <w:t>К</w:t>
      </w:r>
      <w:r w:rsidR="00230B18">
        <w:t> </w:t>
      </w:r>
      <w:r w:rsidR="00C15DFD">
        <w:t>Соединенным</w:t>
      </w:r>
      <w:r w:rsidR="00C15DFD" w:rsidRPr="00C15DFD">
        <w:t xml:space="preserve"> </w:t>
      </w:r>
      <w:r w:rsidR="00C15DFD">
        <w:t>Штатам</w:t>
      </w:r>
      <w:r w:rsidR="00C15DFD" w:rsidRPr="00C15DFD">
        <w:t xml:space="preserve"> </w:t>
      </w:r>
      <w:r w:rsidR="00C15DFD">
        <w:t>обратились</w:t>
      </w:r>
      <w:r w:rsidR="00C15DFD" w:rsidRPr="00C15DFD">
        <w:t xml:space="preserve"> </w:t>
      </w:r>
      <w:r w:rsidR="00C15DFD">
        <w:t>за</w:t>
      </w:r>
      <w:r w:rsidR="00C15DFD" w:rsidRPr="00C15DFD">
        <w:t xml:space="preserve"> </w:t>
      </w:r>
      <w:r w:rsidR="00C15DFD">
        <w:t>помощью</w:t>
      </w:r>
      <w:r w:rsidR="00C15DFD" w:rsidRPr="00C15DFD">
        <w:t xml:space="preserve"> </w:t>
      </w:r>
      <w:r w:rsidR="00C15DFD">
        <w:t>в</w:t>
      </w:r>
      <w:r w:rsidR="00C15DFD" w:rsidRPr="00C15DFD">
        <w:t xml:space="preserve"> </w:t>
      </w:r>
      <w:r w:rsidR="00BF48DB">
        <w:t>создании</w:t>
      </w:r>
      <w:r w:rsidR="00C15DFD" w:rsidRPr="00C15DFD">
        <w:t xml:space="preserve"> </w:t>
      </w:r>
      <w:r w:rsidR="00C15DFD">
        <w:t>лаборатории</w:t>
      </w:r>
      <w:r w:rsidR="00C15DFD" w:rsidRPr="00C15DFD">
        <w:t xml:space="preserve"> </w:t>
      </w:r>
      <w:r w:rsidR="00C15DFD">
        <w:t>по</w:t>
      </w:r>
      <w:r w:rsidR="00C15DFD" w:rsidRPr="00C15DFD">
        <w:t xml:space="preserve"> </w:t>
      </w:r>
      <w:r w:rsidR="00C15DFD">
        <w:t>анализ</w:t>
      </w:r>
      <w:r>
        <w:t>у</w:t>
      </w:r>
      <w:r w:rsidR="00C15DFD" w:rsidRPr="00C15DFD">
        <w:t xml:space="preserve"> </w:t>
      </w:r>
      <w:r w:rsidR="00C15DFD">
        <w:t>наркотиков</w:t>
      </w:r>
      <w:r w:rsidR="00C15DFD" w:rsidRPr="00C15DFD">
        <w:t xml:space="preserve"> </w:t>
      </w:r>
      <w:r w:rsidR="00C15DFD">
        <w:t>в</w:t>
      </w:r>
      <w:r w:rsidR="00C15DFD" w:rsidRPr="00C15DFD">
        <w:t xml:space="preserve"> </w:t>
      </w:r>
      <w:r w:rsidR="00C15DFD">
        <w:t>Камбодже</w:t>
      </w:r>
      <w:r w:rsidR="00C15DFD" w:rsidRPr="00C15DFD">
        <w:t xml:space="preserve">, </w:t>
      </w:r>
      <w:r w:rsidR="00C15DFD">
        <w:t>и</w:t>
      </w:r>
      <w:r w:rsidR="00C15DFD" w:rsidRPr="00C15DFD">
        <w:t xml:space="preserve"> </w:t>
      </w:r>
      <w:r w:rsidR="00C15DFD">
        <w:t xml:space="preserve">ожидается, что </w:t>
      </w:r>
      <w:r w:rsidR="00BF48DB">
        <w:t xml:space="preserve">ответ на эту просьбу будет дан </w:t>
      </w:r>
      <w:r w:rsidR="00C15DFD">
        <w:t>в</w:t>
      </w:r>
      <w:r w:rsidR="00C15DFD" w:rsidRPr="00C15DFD">
        <w:t xml:space="preserve"> </w:t>
      </w:r>
      <w:r w:rsidR="00C15DFD">
        <w:t>следующем</w:t>
      </w:r>
      <w:r w:rsidR="00C15DFD" w:rsidRPr="00C15DFD">
        <w:t xml:space="preserve"> </w:t>
      </w:r>
      <w:r w:rsidR="00C15DFD">
        <w:t>месяце.</w:t>
      </w:r>
    </w:p>
    <w:p w:rsidR="005754E5" w:rsidRPr="00C15DFD" w:rsidRDefault="005754E5" w:rsidP="00F35A8C"/>
    <w:p w:rsidR="00351AEA" w:rsidRPr="00452C88" w:rsidRDefault="000242AA" w:rsidP="00F35A8C">
      <w:r>
        <w:t>63.</w:t>
      </w:r>
      <w:r>
        <w:tab/>
      </w:r>
      <w:r w:rsidR="00896306">
        <w:t>К</w:t>
      </w:r>
      <w:r w:rsidR="00896306" w:rsidRPr="00896306">
        <w:t xml:space="preserve"> </w:t>
      </w:r>
      <w:r w:rsidR="00896306">
        <w:t>малолетним</w:t>
      </w:r>
      <w:r w:rsidR="00896306" w:rsidRPr="00896306">
        <w:t xml:space="preserve"> </w:t>
      </w:r>
      <w:r w:rsidR="00896306">
        <w:t xml:space="preserve">заключенным, многие из которых </w:t>
      </w:r>
      <w:r w:rsidR="00063751">
        <w:t xml:space="preserve">являются </w:t>
      </w:r>
      <w:r w:rsidR="00896306">
        <w:t>мелки</w:t>
      </w:r>
      <w:r w:rsidR="00063751">
        <w:t>ми</w:t>
      </w:r>
      <w:r w:rsidR="00896306">
        <w:t xml:space="preserve"> правонарушител</w:t>
      </w:r>
      <w:r w:rsidR="00063751">
        <w:t>ями</w:t>
      </w:r>
      <w:r w:rsidR="00896306">
        <w:t>,</w:t>
      </w:r>
      <w:r w:rsidR="00896306" w:rsidRPr="00896306">
        <w:t xml:space="preserve"> </w:t>
      </w:r>
      <w:r w:rsidR="00896306">
        <w:t>относятся</w:t>
      </w:r>
      <w:r w:rsidR="00896306" w:rsidRPr="00896306">
        <w:t xml:space="preserve"> </w:t>
      </w:r>
      <w:r w:rsidR="00896306">
        <w:t>так</w:t>
      </w:r>
      <w:r w:rsidR="00063751">
        <w:t xml:space="preserve"> </w:t>
      </w:r>
      <w:r w:rsidR="00896306">
        <w:t>же</w:t>
      </w:r>
      <w:r w:rsidR="00063751">
        <w:t>,</w:t>
      </w:r>
      <w:r w:rsidR="00896306" w:rsidRPr="00896306">
        <w:t xml:space="preserve"> </w:t>
      </w:r>
      <w:r w:rsidR="00896306">
        <w:t>как</w:t>
      </w:r>
      <w:r w:rsidR="00896306" w:rsidRPr="00896306">
        <w:t xml:space="preserve"> </w:t>
      </w:r>
      <w:r w:rsidR="00896306">
        <w:t>к</w:t>
      </w:r>
      <w:r w:rsidR="00896306" w:rsidRPr="00896306">
        <w:t xml:space="preserve"> </w:t>
      </w:r>
      <w:r w:rsidR="00896306">
        <w:t>взрослым</w:t>
      </w:r>
      <w:r w:rsidR="00782FAE">
        <w:t xml:space="preserve">.  </w:t>
      </w:r>
      <w:r w:rsidR="00896306">
        <w:t>Полиция</w:t>
      </w:r>
      <w:r w:rsidR="00896306" w:rsidRPr="00896306">
        <w:t xml:space="preserve"> </w:t>
      </w:r>
      <w:r w:rsidR="00896306">
        <w:t>работает</w:t>
      </w:r>
      <w:r w:rsidR="00896306" w:rsidRPr="00896306">
        <w:t xml:space="preserve"> </w:t>
      </w:r>
      <w:r w:rsidR="00896306">
        <w:t>совместно</w:t>
      </w:r>
      <w:r w:rsidR="00896306" w:rsidRPr="00896306">
        <w:t xml:space="preserve"> </w:t>
      </w:r>
      <w:r w:rsidR="00896306">
        <w:t>с</w:t>
      </w:r>
      <w:r w:rsidR="00896306" w:rsidRPr="00896306">
        <w:t xml:space="preserve"> </w:t>
      </w:r>
      <w:r w:rsidR="00896306">
        <w:t>НПО</w:t>
      </w:r>
      <w:r w:rsidR="00896306" w:rsidRPr="00896306">
        <w:t xml:space="preserve"> </w:t>
      </w:r>
      <w:r w:rsidR="00896306">
        <w:t>и</w:t>
      </w:r>
      <w:r w:rsidR="00896306" w:rsidRPr="00896306">
        <w:t xml:space="preserve"> </w:t>
      </w:r>
      <w:r w:rsidR="00896306">
        <w:t>Центром</w:t>
      </w:r>
      <w:r w:rsidR="00896306" w:rsidRPr="00896306">
        <w:t xml:space="preserve"> </w:t>
      </w:r>
      <w:r w:rsidR="00896306">
        <w:t>молодежи</w:t>
      </w:r>
      <w:r w:rsidR="00896306" w:rsidRPr="00896306">
        <w:t xml:space="preserve"> </w:t>
      </w:r>
      <w:r w:rsidR="00762B5B">
        <w:t xml:space="preserve">над </w:t>
      </w:r>
      <w:r w:rsidR="00896306">
        <w:t>улучш</w:t>
      </w:r>
      <w:r w:rsidR="00762B5B">
        <w:t>ением</w:t>
      </w:r>
      <w:r w:rsidR="00896306" w:rsidRPr="00896306">
        <w:t xml:space="preserve"> </w:t>
      </w:r>
      <w:r w:rsidR="00896306">
        <w:t>услови</w:t>
      </w:r>
      <w:r w:rsidR="00762B5B">
        <w:t>й</w:t>
      </w:r>
      <w:r w:rsidR="00896306" w:rsidRPr="00896306">
        <w:t xml:space="preserve"> </w:t>
      </w:r>
      <w:r w:rsidR="00896306">
        <w:t>содержания</w:t>
      </w:r>
      <w:r w:rsidR="00896306" w:rsidRPr="00896306">
        <w:t xml:space="preserve"> </w:t>
      </w:r>
      <w:r w:rsidR="00896306">
        <w:t>малолетних</w:t>
      </w:r>
      <w:r w:rsidR="00063751" w:rsidRPr="00063751">
        <w:t xml:space="preserve"> </w:t>
      </w:r>
      <w:r w:rsidR="00063751">
        <w:t>правонарушителей</w:t>
      </w:r>
      <w:r w:rsidR="00896306">
        <w:t xml:space="preserve">, например, предоставляя им </w:t>
      </w:r>
      <w:r w:rsidR="00681852">
        <w:t>необходим</w:t>
      </w:r>
      <w:r w:rsidR="00762B5B">
        <w:t>ы</w:t>
      </w:r>
      <w:r w:rsidR="00681852">
        <w:t>е</w:t>
      </w:r>
      <w:r w:rsidR="00896306">
        <w:t xml:space="preserve"> </w:t>
      </w:r>
      <w:r w:rsidR="00762B5B">
        <w:t xml:space="preserve">условия </w:t>
      </w:r>
      <w:r w:rsidR="00896306">
        <w:t>для образования</w:t>
      </w:r>
      <w:r w:rsidR="00782FAE">
        <w:t xml:space="preserve">.  </w:t>
      </w:r>
      <w:r w:rsidR="00681852">
        <w:t>За</w:t>
      </w:r>
      <w:r w:rsidR="00762B5B">
        <w:t>ключенные</w:t>
      </w:r>
      <w:r w:rsidR="00681852" w:rsidRPr="00681852">
        <w:t xml:space="preserve"> </w:t>
      </w:r>
      <w:r w:rsidR="00681852">
        <w:t>в</w:t>
      </w:r>
      <w:r w:rsidR="00681852" w:rsidRPr="00681852">
        <w:t xml:space="preserve"> </w:t>
      </w:r>
      <w:r w:rsidR="00681852">
        <w:t>возрасте</w:t>
      </w:r>
      <w:r w:rsidR="00681852" w:rsidRPr="00681852">
        <w:t xml:space="preserve"> </w:t>
      </w:r>
      <w:r w:rsidR="00063751">
        <w:t xml:space="preserve">от </w:t>
      </w:r>
      <w:r w:rsidR="00681852" w:rsidRPr="00681852">
        <w:t xml:space="preserve">13 </w:t>
      </w:r>
      <w:r w:rsidR="00063751">
        <w:t>до</w:t>
      </w:r>
      <w:r w:rsidR="00681852" w:rsidRPr="00681852">
        <w:t xml:space="preserve"> 14 </w:t>
      </w:r>
      <w:r w:rsidR="00681852">
        <w:t>лет</w:t>
      </w:r>
      <w:r w:rsidR="00681852" w:rsidRPr="00681852">
        <w:t xml:space="preserve"> </w:t>
      </w:r>
      <w:r w:rsidR="00681852">
        <w:t>могут</w:t>
      </w:r>
      <w:r w:rsidR="00681852" w:rsidRPr="00681852">
        <w:t xml:space="preserve"> </w:t>
      </w:r>
      <w:r w:rsidR="00681852">
        <w:t>оставаться</w:t>
      </w:r>
      <w:r w:rsidR="00681852" w:rsidRPr="00681852">
        <w:t xml:space="preserve"> </w:t>
      </w:r>
      <w:r w:rsidR="00567FA0">
        <w:t>в следственном изоляторе</w:t>
      </w:r>
      <w:r w:rsidR="00452C88">
        <w:t xml:space="preserve"> </w:t>
      </w:r>
      <w:r w:rsidR="00681852">
        <w:t>максимум</w:t>
      </w:r>
      <w:r w:rsidR="00681852" w:rsidRPr="00681852">
        <w:t xml:space="preserve"> 30 </w:t>
      </w:r>
      <w:r w:rsidR="00681852">
        <w:t>дней</w:t>
      </w:r>
      <w:r w:rsidR="00681852" w:rsidRPr="00681852">
        <w:t xml:space="preserve">, </w:t>
      </w:r>
      <w:r w:rsidR="00681852">
        <w:t>в</w:t>
      </w:r>
      <w:r w:rsidR="00681852" w:rsidRPr="00681852">
        <w:t xml:space="preserve"> </w:t>
      </w:r>
      <w:r w:rsidR="00681852">
        <w:t>течение</w:t>
      </w:r>
      <w:r w:rsidR="00681852" w:rsidRPr="00681852">
        <w:t xml:space="preserve"> </w:t>
      </w:r>
      <w:r w:rsidR="00681852">
        <w:t>которых</w:t>
      </w:r>
      <w:r w:rsidR="00681852" w:rsidRPr="00681852">
        <w:t xml:space="preserve"> </w:t>
      </w:r>
      <w:r w:rsidR="00063751">
        <w:t>следователь</w:t>
      </w:r>
      <w:r w:rsidR="00681852" w:rsidRPr="00681852">
        <w:t xml:space="preserve"> </w:t>
      </w:r>
      <w:r w:rsidR="00681852">
        <w:t>и</w:t>
      </w:r>
      <w:r w:rsidR="00681852" w:rsidRPr="00681852">
        <w:t xml:space="preserve"> </w:t>
      </w:r>
      <w:r w:rsidR="00681852">
        <w:t xml:space="preserve">адвокаты </w:t>
      </w:r>
      <w:r w:rsidR="00063751">
        <w:t>должны завершить</w:t>
      </w:r>
      <w:r w:rsidR="00681852">
        <w:t xml:space="preserve"> расследование и п</w:t>
      </w:r>
      <w:r w:rsidR="00567FA0">
        <w:t>ереда</w:t>
      </w:r>
      <w:r w:rsidR="00063751">
        <w:t>ть</w:t>
      </w:r>
      <w:r w:rsidR="00567FA0">
        <w:t xml:space="preserve"> дело</w:t>
      </w:r>
      <w:r w:rsidR="00063751">
        <w:t xml:space="preserve"> </w:t>
      </w:r>
      <w:r w:rsidR="00567FA0">
        <w:t>в</w:t>
      </w:r>
      <w:r w:rsidR="00681852">
        <w:t xml:space="preserve"> суд</w:t>
      </w:r>
      <w:r w:rsidR="00782FAE">
        <w:t xml:space="preserve">.  </w:t>
      </w:r>
      <w:r w:rsidR="00681852">
        <w:t>В</w:t>
      </w:r>
      <w:r w:rsidR="00681852" w:rsidRPr="00452C88">
        <w:t xml:space="preserve"> </w:t>
      </w:r>
      <w:r w:rsidR="00681852">
        <w:t>случае</w:t>
      </w:r>
      <w:r w:rsidR="00681852" w:rsidRPr="00452C88">
        <w:t xml:space="preserve"> </w:t>
      </w:r>
      <w:r w:rsidR="00681852">
        <w:t>серьезных</w:t>
      </w:r>
      <w:r w:rsidR="00681852" w:rsidRPr="00452C88">
        <w:t xml:space="preserve"> </w:t>
      </w:r>
      <w:r w:rsidR="00681852">
        <w:t>правонарушений</w:t>
      </w:r>
      <w:r w:rsidR="00681852" w:rsidRPr="00452C88">
        <w:t xml:space="preserve"> </w:t>
      </w:r>
      <w:r w:rsidR="00452C88">
        <w:t>срок</w:t>
      </w:r>
      <w:r w:rsidR="00452C88" w:rsidRPr="00452C88">
        <w:t xml:space="preserve"> </w:t>
      </w:r>
      <w:r w:rsidR="00452C88">
        <w:t>предварительного</w:t>
      </w:r>
      <w:r w:rsidR="00452C88" w:rsidRPr="00452C88">
        <w:t xml:space="preserve"> </w:t>
      </w:r>
      <w:r w:rsidR="00452C88">
        <w:t>заключения может быть продлен до двух месяцев.</w:t>
      </w:r>
    </w:p>
    <w:p w:rsidR="005754E5" w:rsidRPr="00452C88" w:rsidRDefault="005754E5" w:rsidP="00F35A8C"/>
    <w:p w:rsidR="00351AEA" w:rsidRPr="00DC41D0" w:rsidRDefault="000242AA" w:rsidP="00F35A8C">
      <w:r>
        <w:t>64.</w:t>
      </w:r>
      <w:r>
        <w:tab/>
      </w:r>
      <w:r w:rsidR="00452C88">
        <w:t>В Камбодже много газет</w:t>
      </w:r>
      <w:r w:rsidR="00782FAE">
        <w:t xml:space="preserve">.  </w:t>
      </w:r>
      <w:r w:rsidR="00452C88">
        <w:t xml:space="preserve">Кодекс печати не требует </w:t>
      </w:r>
      <w:r w:rsidR="001E5C8E">
        <w:t xml:space="preserve">от них подачи просьбы о разрешении, просто нужно </w:t>
      </w:r>
      <w:r w:rsidR="00A870AA">
        <w:t>про</w:t>
      </w:r>
      <w:r w:rsidR="001E5A62">
        <w:t xml:space="preserve">информировать </w:t>
      </w:r>
      <w:r w:rsidR="00A870AA">
        <w:t>м</w:t>
      </w:r>
      <w:r w:rsidR="001E5C8E">
        <w:t>инистерств</w:t>
      </w:r>
      <w:r w:rsidR="001E5A62">
        <w:t>о</w:t>
      </w:r>
      <w:r w:rsidR="001E5C8E">
        <w:t xml:space="preserve"> информации</w:t>
      </w:r>
      <w:r w:rsidR="00782FAE">
        <w:t xml:space="preserve">.  </w:t>
      </w:r>
      <w:r w:rsidR="001E5C8E">
        <w:t>Если</w:t>
      </w:r>
      <w:r w:rsidR="001E5C8E" w:rsidRPr="001E5C8E">
        <w:t xml:space="preserve"> </w:t>
      </w:r>
      <w:r w:rsidR="001E5C8E">
        <w:t>в</w:t>
      </w:r>
      <w:r w:rsidR="001E5C8E" w:rsidRPr="001E5C8E">
        <w:t xml:space="preserve"> </w:t>
      </w:r>
      <w:r w:rsidR="001E5C8E">
        <w:t>течение</w:t>
      </w:r>
      <w:r w:rsidR="001E5C8E" w:rsidRPr="001E5C8E">
        <w:t xml:space="preserve"> </w:t>
      </w:r>
      <w:r w:rsidR="001E5C8E">
        <w:t>двух</w:t>
      </w:r>
      <w:r w:rsidR="001E5C8E" w:rsidRPr="001E5C8E">
        <w:t xml:space="preserve"> </w:t>
      </w:r>
      <w:r w:rsidR="001E5C8E">
        <w:t>недель</w:t>
      </w:r>
      <w:r w:rsidR="001E5C8E" w:rsidRPr="001E5C8E">
        <w:t xml:space="preserve"> </w:t>
      </w:r>
      <w:r w:rsidR="001E5C8E">
        <w:t>не</w:t>
      </w:r>
      <w:r w:rsidR="001E5A62">
        <w:t>т</w:t>
      </w:r>
      <w:r w:rsidR="001E5C8E" w:rsidRPr="001E5C8E">
        <w:t xml:space="preserve"> </w:t>
      </w:r>
      <w:r w:rsidR="001E5C8E">
        <w:t>никако</w:t>
      </w:r>
      <w:r w:rsidR="00A41181">
        <w:t>го ответа</w:t>
      </w:r>
      <w:r w:rsidR="001E5C8E" w:rsidRPr="001E5C8E">
        <w:t xml:space="preserve">, </w:t>
      </w:r>
      <w:r w:rsidR="001E5C8E">
        <w:t>они</w:t>
      </w:r>
      <w:r w:rsidR="001E5C8E" w:rsidRPr="001E5C8E">
        <w:t xml:space="preserve"> </w:t>
      </w:r>
      <w:r w:rsidR="001E5C8E">
        <w:t>могут</w:t>
      </w:r>
      <w:r w:rsidR="001E5C8E" w:rsidRPr="001E5C8E">
        <w:t xml:space="preserve"> </w:t>
      </w:r>
      <w:r w:rsidR="001E5C8E">
        <w:t>приступ</w:t>
      </w:r>
      <w:r w:rsidR="001E5A62">
        <w:t>а</w:t>
      </w:r>
      <w:r w:rsidR="001E5C8E">
        <w:t>ть</w:t>
      </w:r>
      <w:r w:rsidR="001E5C8E" w:rsidRPr="001E5C8E">
        <w:t xml:space="preserve"> </w:t>
      </w:r>
      <w:r w:rsidR="001E5C8E">
        <w:t xml:space="preserve">к </w:t>
      </w:r>
      <w:r w:rsidR="001E5A62">
        <w:t>работе</w:t>
      </w:r>
      <w:r w:rsidR="00782FAE">
        <w:t xml:space="preserve">.  </w:t>
      </w:r>
      <w:r w:rsidR="001E5C8E">
        <w:t>Министерство</w:t>
      </w:r>
      <w:r w:rsidR="001E5C8E" w:rsidRPr="00782FAE">
        <w:t xml:space="preserve"> </w:t>
      </w:r>
      <w:r w:rsidR="001E5C8E">
        <w:t>выдает</w:t>
      </w:r>
      <w:r w:rsidR="001E5C8E" w:rsidRPr="00782FAE">
        <w:t xml:space="preserve"> </w:t>
      </w:r>
      <w:r w:rsidR="001E5C8E">
        <w:t>журналистам</w:t>
      </w:r>
      <w:r w:rsidR="001E5C8E" w:rsidRPr="00782FAE">
        <w:t xml:space="preserve"> </w:t>
      </w:r>
      <w:r w:rsidR="001E5C8E">
        <w:t>специальные</w:t>
      </w:r>
      <w:r w:rsidR="001E5C8E" w:rsidRPr="00782FAE">
        <w:t xml:space="preserve"> </w:t>
      </w:r>
      <w:r w:rsidR="001E5C8E">
        <w:t>карточки</w:t>
      </w:r>
      <w:r w:rsidR="001E5C8E" w:rsidRPr="00782FAE">
        <w:t xml:space="preserve"> </w:t>
      </w:r>
      <w:r w:rsidR="001E5C8E">
        <w:t>прессы</w:t>
      </w:r>
      <w:r w:rsidR="00782FAE" w:rsidRPr="00782FAE">
        <w:t xml:space="preserve">.  </w:t>
      </w:r>
      <w:r w:rsidR="001E5C8E">
        <w:t>Каждая</w:t>
      </w:r>
      <w:r w:rsidR="001E5C8E" w:rsidRPr="001E5C8E">
        <w:t xml:space="preserve"> </w:t>
      </w:r>
      <w:r w:rsidR="001E5C8E">
        <w:t>газета</w:t>
      </w:r>
      <w:r w:rsidR="001E5C8E" w:rsidRPr="001E5C8E">
        <w:t xml:space="preserve"> </w:t>
      </w:r>
      <w:r w:rsidR="001E5C8E">
        <w:t>раз</w:t>
      </w:r>
      <w:r w:rsidR="001E5C8E" w:rsidRPr="001E5C8E">
        <w:t xml:space="preserve"> </w:t>
      </w:r>
      <w:r w:rsidR="001E5C8E">
        <w:t>в</w:t>
      </w:r>
      <w:r w:rsidR="001E5C8E" w:rsidRPr="001E5C8E">
        <w:t xml:space="preserve"> </w:t>
      </w:r>
      <w:r w:rsidR="001E5C8E">
        <w:t>год</w:t>
      </w:r>
      <w:r w:rsidR="001E5C8E" w:rsidRPr="001E5C8E">
        <w:t xml:space="preserve"> </w:t>
      </w:r>
      <w:r w:rsidR="001E5C8E">
        <w:t>должна</w:t>
      </w:r>
      <w:r w:rsidR="001E5C8E" w:rsidRPr="001E5C8E">
        <w:t xml:space="preserve"> </w:t>
      </w:r>
      <w:r w:rsidR="001E5C8E">
        <w:t>подавать</w:t>
      </w:r>
      <w:r w:rsidR="001E5C8E" w:rsidRPr="001E5C8E">
        <w:t xml:space="preserve"> </w:t>
      </w:r>
      <w:r w:rsidR="001E5C8E">
        <w:t>нов</w:t>
      </w:r>
      <w:r w:rsidR="000D7C18">
        <w:t>ый</w:t>
      </w:r>
      <w:r w:rsidR="001E5C8E" w:rsidRPr="001E5C8E">
        <w:t xml:space="preserve"> </w:t>
      </w:r>
      <w:r w:rsidR="001E5C8E">
        <w:t>за</w:t>
      </w:r>
      <w:r w:rsidR="000D7C18">
        <w:t>прос на выдачу</w:t>
      </w:r>
      <w:r w:rsidR="001E5C8E" w:rsidRPr="001E5C8E">
        <w:t xml:space="preserve"> </w:t>
      </w:r>
      <w:r w:rsidR="001E5C8E">
        <w:t>карточ</w:t>
      </w:r>
      <w:r w:rsidR="000D7C18">
        <w:t>ек</w:t>
      </w:r>
      <w:r w:rsidR="001E5C8E" w:rsidRPr="001E5C8E">
        <w:t xml:space="preserve"> </w:t>
      </w:r>
      <w:r w:rsidR="001E5C8E">
        <w:t>прессы</w:t>
      </w:r>
      <w:r w:rsidR="001E5C8E" w:rsidRPr="001E5C8E">
        <w:t xml:space="preserve"> </w:t>
      </w:r>
      <w:r w:rsidR="001E5C8E">
        <w:t>с</w:t>
      </w:r>
      <w:r w:rsidR="001E5C8E" w:rsidRPr="001E5C8E">
        <w:t xml:space="preserve"> </w:t>
      </w:r>
      <w:r w:rsidR="001E5C8E">
        <w:t>тем</w:t>
      </w:r>
      <w:r w:rsidR="001E5C8E" w:rsidRPr="001E5C8E">
        <w:t xml:space="preserve">, </w:t>
      </w:r>
      <w:r w:rsidR="001E5C8E">
        <w:t>чтобы</w:t>
      </w:r>
      <w:r w:rsidR="001E5C8E" w:rsidRPr="001E5C8E">
        <w:t xml:space="preserve"> </w:t>
      </w:r>
      <w:r w:rsidR="001E5C8E">
        <w:t>у</w:t>
      </w:r>
      <w:r w:rsidR="001E5C8E" w:rsidRPr="001E5C8E">
        <w:t xml:space="preserve"> </w:t>
      </w:r>
      <w:r w:rsidR="00A870AA">
        <w:t>м</w:t>
      </w:r>
      <w:r w:rsidR="001E5C8E">
        <w:t>инистерства</w:t>
      </w:r>
      <w:r w:rsidR="001E5C8E" w:rsidRPr="001E5C8E">
        <w:t xml:space="preserve"> </w:t>
      </w:r>
      <w:r w:rsidR="001E5C8E">
        <w:t>была</w:t>
      </w:r>
      <w:r w:rsidR="001E5C8E" w:rsidRPr="001E5C8E">
        <w:t xml:space="preserve"> </w:t>
      </w:r>
      <w:r w:rsidR="001E5C8E">
        <w:t>возможность</w:t>
      </w:r>
      <w:r w:rsidR="001E5C8E" w:rsidRPr="001E5C8E">
        <w:t xml:space="preserve"> </w:t>
      </w:r>
      <w:r w:rsidR="001E5C8E">
        <w:t>отслеживать</w:t>
      </w:r>
      <w:r w:rsidR="001E5C8E" w:rsidRPr="001E5C8E">
        <w:t xml:space="preserve"> </w:t>
      </w:r>
      <w:r w:rsidR="001E5C8E">
        <w:t>увольнения</w:t>
      </w:r>
      <w:r w:rsidR="001E5C8E" w:rsidRPr="001E5C8E">
        <w:t xml:space="preserve"> </w:t>
      </w:r>
      <w:r w:rsidR="001E5C8E">
        <w:t>и</w:t>
      </w:r>
      <w:r w:rsidR="001E5C8E" w:rsidRPr="001E5C8E">
        <w:t xml:space="preserve"> </w:t>
      </w:r>
      <w:r w:rsidR="00A870AA">
        <w:t>наем сотрудников</w:t>
      </w:r>
      <w:r w:rsidR="001E5C8E" w:rsidRPr="001E5C8E">
        <w:t xml:space="preserve">, </w:t>
      </w:r>
      <w:r w:rsidR="001E5C8E">
        <w:t>а</w:t>
      </w:r>
      <w:r w:rsidR="001E5C8E" w:rsidRPr="001E5C8E">
        <w:t xml:space="preserve"> </w:t>
      </w:r>
      <w:r w:rsidR="001E5C8E">
        <w:t>также</w:t>
      </w:r>
      <w:r w:rsidR="001E5C8E" w:rsidRPr="001E5C8E">
        <w:t xml:space="preserve"> </w:t>
      </w:r>
      <w:r w:rsidR="001E5C8E">
        <w:t>вести</w:t>
      </w:r>
      <w:r w:rsidR="001E5C8E" w:rsidRPr="001E5C8E">
        <w:t xml:space="preserve"> </w:t>
      </w:r>
      <w:r w:rsidR="001E5C8E">
        <w:t>статистику</w:t>
      </w:r>
      <w:r w:rsidR="001E5C8E" w:rsidRPr="001E5C8E">
        <w:t xml:space="preserve"> </w:t>
      </w:r>
      <w:r w:rsidR="001E5C8E">
        <w:t>по</w:t>
      </w:r>
      <w:r w:rsidR="001E5C8E" w:rsidRPr="001E5C8E">
        <w:t xml:space="preserve"> </w:t>
      </w:r>
      <w:r w:rsidR="001E5C8E">
        <w:t>журналистам</w:t>
      </w:r>
      <w:r w:rsidR="00782FAE">
        <w:t xml:space="preserve">.  </w:t>
      </w:r>
      <w:r w:rsidR="00DC41D0">
        <w:t>Существуют</w:t>
      </w:r>
      <w:r w:rsidR="00DC41D0" w:rsidRPr="00DC41D0">
        <w:t xml:space="preserve"> </w:t>
      </w:r>
      <w:r w:rsidR="00DC41D0">
        <w:t>две</w:t>
      </w:r>
      <w:r w:rsidR="00DC41D0" w:rsidRPr="00DC41D0">
        <w:t xml:space="preserve"> </w:t>
      </w:r>
      <w:r w:rsidR="00DC41D0">
        <w:t>ассоциации</w:t>
      </w:r>
      <w:r w:rsidR="00DC41D0" w:rsidRPr="00DC41D0">
        <w:t xml:space="preserve"> </w:t>
      </w:r>
      <w:r w:rsidR="00DC41D0">
        <w:t xml:space="preserve">журналистов, и обе испытывает сильнейшие финансовые затруднения из-за потери субсидий, которые они </w:t>
      </w:r>
      <w:r w:rsidR="000D7C18">
        <w:t xml:space="preserve">раньше </w:t>
      </w:r>
      <w:r w:rsidR="00DC41D0">
        <w:t xml:space="preserve">получали </w:t>
      </w:r>
      <w:r w:rsidR="00A41181">
        <w:t>из А</w:t>
      </w:r>
      <w:r w:rsidR="00DC41D0">
        <w:t>зиатского фонда.</w:t>
      </w:r>
    </w:p>
    <w:p w:rsidR="005754E5" w:rsidRPr="00DC41D0" w:rsidRDefault="005754E5" w:rsidP="00F35A8C"/>
    <w:p w:rsidR="00351AEA" w:rsidRPr="002D44F5" w:rsidRDefault="00A870AA" w:rsidP="00F35A8C">
      <w:r>
        <w:t>65.</w:t>
      </w:r>
      <w:r>
        <w:tab/>
      </w:r>
      <w:r w:rsidR="00DC41D0">
        <w:t>Случаи</w:t>
      </w:r>
      <w:r w:rsidR="00DC41D0" w:rsidRPr="00DC41D0">
        <w:t xml:space="preserve"> </w:t>
      </w:r>
      <w:r w:rsidR="00DC41D0">
        <w:t>принудительного брака очень редки</w:t>
      </w:r>
      <w:r w:rsidR="00782FAE">
        <w:t xml:space="preserve">.  </w:t>
      </w:r>
      <w:r w:rsidR="00DC41D0">
        <w:t>И девушки, и юноши всегда советуются со своими родителями перед вступлением в брак</w:t>
      </w:r>
      <w:r w:rsidR="00782FAE">
        <w:t xml:space="preserve">.  </w:t>
      </w:r>
      <w:r w:rsidR="00DC41D0">
        <w:t xml:space="preserve">В законодательстве Камбоджи не установлен минимальный возраст для вступления в брак, но возраст упоминается в связи с гражданским положением </w:t>
      </w:r>
      <w:r w:rsidR="00A41181">
        <w:t>новобрачных</w:t>
      </w:r>
      <w:r w:rsidR="00782FAE">
        <w:t xml:space="preserve">.  </w:t>
      </w:r>
      <w:r w:rsidR="00DC41D0">
        <w:t>Например</w:t>
      </w:r>
      <w:r w:rsidR="00DC41D0" w:rsidRPr="00196262">
        <w:t xml:space="preserve">, </w:t>
      </w:r>
      <w:r w:rsidR="00F0257C">
        <w:t>несмотря на то</w:t>
      </w:r>
      <w:r>
        <w:t>,</w:t>
      </w:r>
      <w:r w:rsidR="00F0257C">
        <w:t xml:space="preserve"> что</w:t>
      </w:r>
      <w:r w:rsidR="00DC41D0" w:rsidRPr="00196262">
        <w:t xml:space="preserve"> </w:t>
      </w:r>
      <w:r w:rsidR="00DC41D0">
        <w:t>традиционный</w:t>
      </w:r>
      <w:r w:rsidR="00DC41D0" w:rsidRPr="00196262">
        <w:t xml:space="preserve"> </w:t>
      </w:r>
      <w:r w:rsidR="00DC41D0">
        <w:t>возраст</w:t>
      </w:r>
      <w:r w:rsidR="00DC41D0" w:rsidRPr="00196262">
        <w:t xml:space="preserve"> </w:t>
      </w:r>
      <w:r w:rsidR="00DC41D0">
        <w:t>для</w:t>
      </w:r>
      <w:r w:rsidR="00DC41D0" w:rsidRPr="00196262">
        <w:t xml:space="preserve"> </w:t>
      </w:r>
      <w:r w:rsidR="00DC41D0">
        <w:t>вступления</w:t>
      </w:r>
      <w:r w:rsidR="00DC41D0" w:rsidRPr="00196262">
        <w:t xml:space="preserve"> </w:t>
      </w:r>
      <w:r w:rsidR="00DC41D0">
        <w:t>в</w:t>
      </w:r>
      <w:r w:rsidR="00DC41D0" w:rsidRPr="00196262">
        <w:t xml:space="preserve"> </w:t>
      </w:r>
      <w:r w:rsidR="00DC41D0">
        <w:t>брак</w:t>
      </w:r>
      <w:r w:rsidR="00DC41D0" w:rsidRPr="00196262">
        <w:t xml:space="preserve"> </w:t>
      </w:r>
      <w:r w:rsidR="00DC41D0">
        <w:t>у</w:t>
      </w:r>
      <w:r w:rsidR="00DC41D0" w:rsidRPr="00196262">
        <w:t xml:space="preserve"> </w:t>
      </w:r>
      <w:r w:rsidR="00DC41D0">
        <w:t>женщин</w:t>
      </w:r>
      <w:r w:rsidR="00DC41D0" w:rsidRPr="00196262">
        <w:t xml:space="preserve">, </w:t>
      </w:r>
      <w:r w:rsidR="00DC41D0">
        <w:t>проживающих</w:t>
      </w:r>
      <w:r w:rsidR="00DC41D0" w:rsidRPr="00196262">
        <w:t xml:space="preserve"> </w:t>
      </w:r>
      <w:r w:rsidR="00DC41D0">
        <w:t>в</w:t>
      </w:r>
      <w:r w:rsidR="00DC41D0" w:rsidRPr="00196262">
        <w:t xml:space="preserve"> </w:t>
      </w:r>
      <w:r w:rsidR="00DC41D0">
        <w:t>сельской</w:t>
      </w:r>
      <w:r w:rsidR="00DC41D0" w:rsidRPr="00196262">
        <w:t xml:space="preserve"> </w:t>
      </w:r>
      <w:r w:rsidR="00DC41D0">
        <w:t>местности</w:t>
      </w:r>
      <w:r>
        <w:t>,</w:t>
      </w:r>
      <w:r w:rsidR="00DC41D0" w:rsidRPr="00196262">
        <w:t xml:space="preserve"> – 15-17 </w:t>
      </w:r>
      <w:r w:rsidR="00DC41D0">
        <w:t>лет</w:t>
      </w:r>
      <w:r w:rsidR="00DC41D0" w:rsidRPr="00196262">
        <w:t xml:space="preserve">, </w:t>
      </w:r>
      <w:r w:rsidR="00DC41D0">
        <w:t>эти</w:t>
      </w:r>
      <w:r w:rsidR="00DC41D0" w:rsidRPr="00196262">
        <w:t xml:space="preserve"> </w:t>
      </w:r>
      <w:r w:rsidR="00DC41D0">
        <w:t>женщины</w:t>
      </w:r>
      <w:r w:rsidR="00DC41D0" w:rsidRPr="00196262">
        <w:t xml:space="preserve"> </w:t>
      </w:r>
      <w:r w:rsidR="00DC41D0">
        <w:t>не</w:t>
      </w:r>
      <w:r w:rsidR="00DC41D0" w:rsidRPr="00196262">
        <w:t xml:space="preserve"> </w:t>
      </w:r>
      <w:r w:rsidR="00DC41D0">
        <w:t>могут</w:t>
      </w:r>
      <w:r w:rsidR="00DC41D0" w:rsidRPr="00196262">
        <w:t xml:space="preserve"> </w:t>
      </w:r>
      <w:r w:rsidR="00DC41D0">
        <w:t>зарегистрировать</w:t>
      </w:r>
      <w:r w:rsidR="00DC41D0" w:rsidRPr="00196262">
        <w:t xml:space="preserve"> </w:t>
      </w:r>
      <w:r w:rsidR="00196262">
        <w:t>свой брак</w:t>
      </w:r>
      <w:r w:rsidR="00F0257C">
        <w:t xml:space="preserve"> до</w:t>
      </w:r>
      <w:r w:rsidR="00196262">
        <w:t xml:space="preserve"> дости</w:t>
      </w:r>
      <w:r w:rsidR="00F0257C">
        <w:t>жения ими</w:t>
      </w:r>
      <w:r w:rsidR="00196262">
        <w:t xml:space="preserve"> возраста</w:t>
      </w:r>
      <w:r w:rsidR="002D44F5">
        <w:t xml:space="preserve"> 18 лет.</w:t>
      </w:r>
    </w:p>
    <w:p w:rsidR="005754E5" w:rsidRPr="002D44F5" w:rsidRDefault="005754E5" w:rsidP="00F35A8C"/>
    <w:p w:rsidR="00351AEA" w:rsidRPr="00782FAE" w:rsidRDefault="00A870AA" w:rsidP="00F35A8C">
      <w:r>
        <w:t>66.</w:t>
      </w:r>
      <w:r>
        <w:tab/>
      </w:r>
      <w:r w:rsidR="00626B4E">
        <w:t>К вопросу о</w:t>
      </w:r>
      <w:r w:rsidR="00ED4ACE" w:rsidRPr="00ED4ACE">
        <w:t xml:space="preserve"> </w:t>
      </w:r>
      <w:r w:rsidR="00ED4ACE">
        <w:t>свобод</w:t>
      </w:r>
      <w:r w:rsidR="00626B4E">
        <w:t>е</w:t>
      </w:r>
      <w:r w:rsidR="00ED4ACE" w:rsidRPr="00ED4ACE">
        <w:t xml:space="preserve"> </w:t>
      </w:r>
      <w:r w:rsidR="00ED4ACE">
        <w:t>печати</w:t>
      </w:r>
      <w:r>
        <w:t>:</w:t>
      </w:r>
      <w:r w:rsidR="00ED4ACE" w:rsidRPr="00ED4ACE">
        <w:t xml:space="preserve"> </w:t>
      </w:r>
      <w:r w:rsidR="00ED4ACE">
        <w:t>судами был</w:t>
      </w:r>
      <w:r w:rsidR="00A41181">
        <w:t>о</w:t>
      </w:r>
      <w:r w:rsidR="00ED4ACE">
        <w:t xml:space="preserve"> закрыт</w:t>
      </w:r>
      <w:r w:rsidR="00A41181">
        <w:t>о очень мало газет</w:t>
      </w:r>
      <w:r w:rsidR="00782FAE">
        <w:t xml:space="preserve">.  </w:t>
      </w:r>
      <w:r w:rsidR="00A41181">
        <w:t>Большинство</w:t>
      </w:r>
      <w:r w:rsidR="00ED4ACE">
        <w:t xml:space="preserve"> газет прекрати</w:t>
      </w:r>
      <w:r w:rsidR="00626B4E">
        <w:t>л</w:t>
      </w:r>
      <w:r w:rsidR="00A41181">
        <w:t>о</w:t>
      </w:r>
      <w:r w:rsidR="00ED4ACE">
        <w:t xml:space="preserve"> сво</w:t>
      </w:r>
      <w:r w:rsidR="00626B4E">
        <w:t>е существование</w:t>
      </w:r>
      <w:r w:rsidR="00ED4ACE">
        <w:t xml:space="preserve"> из-за финансовых затруднений</w:t>
      </w:r>
      <w:r w:rsidR="00782FAE">
        <w:t xml:space="preserve">.  </w:t>
      </w:r>
      <w:r w:rsidR="00ED4ACE">
        <w:t>У</w:t>
      </w:r>
      <w:r w:rsidR="00ED4ACE" w:rsidRPr="00A870AA">
        <w:t xml:space="preserve"> </w:t>
      </w:r>
      <w:r w:rsidR="00ED4ACE">
        <w:t>государства</w:t>
      </w:r>
      <w:r w:rsidR="00ED4ACE" w:rsidRPr="00A870AA">
        <w:t xml:space="preserve"> </w:t>
      </w:r>
      <w:r w:rsidR="00ED4ACE">
        <w:t>есть</w:t>
      </w:r>
      <w:r w:rsidR="00ED4ACE" w:rsidRPr="00A870AA">
        <w:t xml:space="preserve"> </w:t>
      </w:r>
      <w:r w:rsidR="00ED4ACE">
        <w:t>одна</w:t>
      </w:r>
      <w:r w:rsidR="00ED4ACE" w:rsidRPr="00A870AA">
        <w:t xml:space="preserve"> </w:t>
      </w:r>
      <w:r w:rsidR="00ED4ACE">
        <w:t>радиостанция</w:t>
      </w:r>
      <w:r w:rsidR="00ED4ACE" w:rsidRPr="00A870AA">
        <w:t xml:space="preserve"> </w:t>
      </w:r>
      <w:r w:rsidR="00ED4ACE">
        <w:t>и</w:t>
      </w:r>
      <w:r w:rsidR="00ED4ACE" w:rsidRPr="00A870AA">
        <w:t xml:space="preserve"> </w:t>
      </w:r>
      <w:r w:rsidR="00ED4ACE">
        <w:t>один</w:t>
      </w:r>
      <w:r w:rsidR="00ED4ACE" w:rsidRPr="00A870AA">
        <w:t xml:space="preserve"> </w:t>
      </w:r>
      <w:r w:rsidR="00ED4ACE">
        <w:t>телевизионный</w:t>
      </w:r>
      <w:r w:rsidR="00ED4ACE" w:rsidRPr="00A870AA">
        <w:t xml:space="preserve"> </w:t>
      </w:r>
      <w:r w:rsidR="00ED4ACE">
        <w:t>канал</w:t>
      </w:r>
      <w:r w:rsidR="00782FAE">
        <w:t xml:space="preserve">.  </w:t>
      </w:r>
      <w:r w:rsidR="00ED4ACE">
        <w:t>Остальные – частные</w:t>
      </w:r>
      <w:r w:rsidR="00782FAE">
        <w:t xml:space="preserve">.  </w:t>
      </w:r>
      <w:r w:rsidR="00ED4ACE">
        <w:t>Есть шесть частных телевизионных каналов, которым запрещено вести партийную политическую пропаганду во время избирательных компаний</w:t>
      </w:r>
      <w:r w:rsidR="00782FAE">
        <w:t xml:space="preserve">.  </w:t>
      </w:r>
      <w:r w:rsidR="00ED4ACE">
        <w:t>Государственный телевизионный канал предоставляет равное эфирное время каждой партии.</w:t>
      </w:r>
    </w:p>
    <w:p w:rsidR="005754E5" w:rsidRPr="00782FAE" w:rsidRDefault="005754E5" w:rsidP="00F35A8C"/>
    <w:p w:rsidR="00351AEA" w:rsidRPr="001A73E1" w:rsidRDefault="00A870AA" w:rsidP="00F35A8C">
      <w:r>
        <w:t>67.</w:t>
      </w:r>
      <w:r>
        <w:tab/>
      </w:r>
      <w:r w:rsidR="00E005AE">
        <w:t>Продовольственный</w:t>
      </w:r>
      <w:r w:rsidR="00E005AE" w:rsidRPr="00AD5EF2">
        <w:t xml:space="preserve"> </w:t>
      </w:r>
      <w:r w:rsidR="001A73E1">
        <w:t>рацион</w:t>
      </w:r>
      <w:r w:rsidR="00E005AE" w:rsidRPr="00AD5EF2">
        <w:t xml:space="preserve"> </w:t>
      </w:r>
      <w:r w:rsidR="00E005AE">
        <w:t>на</w:t>
      </w:r>
      <w:r w:rsidR="00E005AE" w:rsidRPr="00AD5EF2">
        <w:t xml:space="preserve"> </w:t>
      </w:r>
      <w:r w:rsidR="00E005AE">
        <w:t>сумму</w:t>
      </w:r>
      <w:r w:rsidR="00E005AE" w:rsidRPr="00AD5EF2">
        <w:t xml:space="preserve"> 1 000 </w:t>
      </w:r>
      <w:r w:rsidR="00E005AE">
        <w:t>риелей</w:t>
      </w:r>
      <w:r w:rsidR="00E005AE" w:rsidRPr="00AD5EF2">
        <w:t xml:space="preserve"> </w:t>
      </w:r>
      <w:r w:rsidR="00E005AE">
        <w:t>в</w:t>
      </w:r>
      <w:r w:rsidR="00E005AE" w:rsidRPr="00AD5EF2">
        <w:t xml:space="preserve"> </w:t>
      </w:r>
      <w:r w:rsidR="00E005AE">
        <w:t>день</w:t>
      </w:r>
      <w:r w:rsidR="00E005AE" w:rsidRPr="00AD5EF2">
        <w:t xml:space="preserve"> </w:t>
      </w:r>
      <w:r w:rsidR="00E005AE">
        <w:t>на</w:t>
      </w:r>
      <w:r w:rsidR="00E005AE" w:rsidRPr="00AD5EF2">
        <w:t xml:space="preserve"> </w:t>
      </w:r>
      <w:r w:rsidR="00E005AE">
        <w:t>одного</w:t>
      </w:r>
      <w:r w:rsidR="00E005AE" w:rsidRPr="00AD5EF2">
        <w:t xml:space="preserve"> </w:t>
      </w:r>
      <w:r w:rsidR="00E005AE">
        <w:t>заключенного</w:t>
      </w:r>
      <w:r w:rsidR="00AD5EF2">
        <w:t>, упомянутый в пункте 173 доклада, равен примерно трети доллара США</w:t>
      </w:r>
      <w:r w:rsidR="00782FAE">
        <w:t xml:space="preserve">.  </w:t>
      </w:r>
      <w:r w:rsidR="00A41181">
        <w:t>Сумма</w:t>
      </w:r>
      <w:r w:rsidR="00AD5EF2">
        <w:t xml:space="preserve"> в размере 30 000 риелей в месяц выше зарплаты полицейского, которому нужно кормить целую семью</w:t>
      </w:r>
      <w:r w:rsidR="00782FAE">
        <w:t xml:space="preserve">.  </w:t>
      </w:r>
      <w:r w:rsidR="00AD5EF2">
        <w:t>Рабочий</w:t>
      </w:r>
      <w:r w:rsidR="00AD5EF2" w:rsidRPr="00A41181">
        <w:t xml:space="preserve"> </w:t>
      </w:r>
      <w:r w:rsidR="00AD5EF2">
        <w:t>на</w:t>
      </w:r>
      <w:r w:rsidR="00AD5EF2" w:rsidRPr="00A41181">
        <w:t xml:space="preserve"> </w:t>
      </w:r>
      <w:r w:rsidR="00AD5EF2">
        <w:t>стройке</w:t>
      </w:r>
      <w:r w:rsidR="00AD5EF2" w:rsidRPr="00A41181">
        <w:t xml:space="preserve"> </w:t>
      </w:r>
      <w:r w:rsidR="00AD5EF2">
        <w:t>зарабатывает</w:t>
      </w:r>
      <w:r w:rsidR="00AD5EF2" w:rsidRPr="00A41181">
        <w:t xml:space="preserve"> </w:t>
      </w:r>
      <w:r w:rsidR="00AD5EF2">
        <w:t>только</w:t>
      </w:r>
      <w:r w:rsidR="00AD5EF2" w:rsidRPr="00A41181">
        <w:t xml:space="preserve"> 700 </w:t>
      </w:r>
      <w:r w:rsidR="00AD5EF2">
        <w:t>риелей</w:t>
      </w:r>
      <w:r w:rsidR="00AD5EF2" w:rsidRPr="00A41181">
        <w:t xml:space="preserve"> </w:t>
      </w:r>
      <w:r w:rsidR="00AD5EF2">
        <w:t>в</w:t>
      </w:r>
      <w:r w:rsidR="00AD5EF2" w:rsidRPr="00A41181">
        <w:t xml:space="preserve"> </w:t>
      </w:r>
      <w:r w:rsidR="00AD5EF2">
        <w:t>день</w:t>
      </w:r>
      <w:r w:rsidR="00782FAE">
        <w:t xml:space="preserve">.  </w:t>
      </w:r>
      <w:r w:rsidR="00AD5EF2">
        <w:t>Примерно</w:t>
      </w:r>
      <w:r w:rsidR="00AD5EF2" w:rsidRPr="00AD5EF2">
        <w:t xml:space="preserve"> </w:t>
      </w:r>
      <w:r w:rsidR="00AD5EF2">
        <w:t>подсчитано</w:t>
      </w:r>
      <w:r w:rsidR="00AD5EF2" w:rsidRPr="00AD5EF2">
        <w:t xml:space="preserve">, </w:t>
      </w:r>
      <w:r w:rsidR="00AD5EF2">
        <w:t>что</w:t>
      </w:r>
      <w:r w:rsidR="00AD5EF2" w:rsidRPr="00AD5EF2">
        <w:t xml:space="preserve"> </w:t>
      </w:r>
      <w:r w:rsidR="00AD5EF2">
        <w:t>условия проживания заключенных по сравнению с</w:t>
      </w:r>
      <w:r w:rsidR="00A41181">
        <w:t>о всеми</w:t>
      </w:r>
      <w:r w:rsidR="00AD5EF2">
        <w:t xml:space="preserve"> други</w:t>
      </w:r>
      <w:r w:rsidR="00A41181">
        <w:t>ми слоями</w:t>
      </w:r>
      <w:r w:rsidR="00AD5EF2">
        <w:t xml:space="preserve"> общества находятся на отметке 30 по шкале от 1</w:t>
      </w:r>
      <w:r w:rsidR="001F0E38">
        <w:t xml:space="preserve"> </w:t>
      </w:r>
      <w:r w:rsidR="00AD5EF2">
        <w:t>до 100</w:t>
      </w:r>
      <w:r w:rsidR="00782FAE">
        <w:t xml:space="preserve">.  </w:t>
      </w:r>
      <w:r w:rsidR="00AD5EF2">
        <w:t xml:space="preserve">Они также получают </w:t>
      </w:r>
      <w:r w:rsidR="001F0E38">
        <w:t>посылки</w:t>
      </w:r>
      <w:r w:rsidR="00AD5EF2">
        <w:t xml:space="preserve"> от своих семей, МККК и НПО</w:t>
      </w:r>
      <w:r w:rsidR="00782FAE">
        <w:t xml:space="preserve">.  </w:t>
      </w:r>
      <w:r w:rsidR="00AD5EF2">
        <w:t>В</w:t>
      </w:r>
      <w:r w:rsidR="00AD5EF2" w:rsidRPr="001E7E31">
        <w:t xml:space="preserve"> </w:t>
      </w:r>
      <w:r w:rsidR="00AD5EF2">
        <w:t>течение</w:t>
      </w:r>
      <w:r w:rsidR="00AD5EF2" w:rsidRPr="001E7E31">
        <w:t xml:space="preserve"> </w:t>
      </w:r>
      <w:r w:rsidR="00AD5EF2">
        <w:t>ближайших</w:t>
      </w:r>
      <w:r w:rsidR="00AD5EF2" w:rsidRPr="001E7E31">
        <w:t xml:space="preserve"> </w:t>
      </w:r>
      <w:r w:rsidR="00AD5EF2">
        <w:t>месяца</w:t>
      </w:r>
      <w:r w:rsidR="00AD5EF2" w:rsidRPr="001E7E31">
        <w:t xml:space="preserve"> – </w:t>
      </w:r>
      <w:r w:rsidR="00AD5EF2">
        <w:t>двух</w:t>
      </w:r>
      <w:r w:rsidR="00AD5EF2" w:rsidRPr="001E7E31">
        <w:t xml:space="preserve"> </w:t>
      </w:r>
      <w:r w:rsidR="001F0E38">
        <w:t>м</w:t>
      </w:r>
      <w:r w:rsidR="00AD5EF2">
        <w:t>инистерство</w:t>
      </w:r>
      <w:r w:rsidR="00AD5EF2" w:rsidRPr="001E7E31">
        <w:t xml:space="preserve"> </w:t>
      </w:r>
      <w:r w:rsidR="00AD5EF2">
        <w:t>здравоохранения</w:t>
      </w:r>
      <w:r w:rsidR="00AD5EF2" w:rsidRPr="001E7E31">
        <w:t xml:space="preserve"> </w:t>
      </w:r>
      <w:r w:rsidR="00AD5EF2">
        <w:t>планирует</w:t>
      </w:r>
      <w:r w:rsidR="00AD5EF2" w:rsidRPr="001E7E31">
        <w:t xml:space="preserve"> </w:t>
      </w:r>
      <w:r w:rsidR="00AD5EF2">
        <w:t>направить</w:t>
      </w:r>
      <w:r w:rsidR="00AD5EF2" w:rsidRPr="001E7E31">
        <w:t xml:space="preserve"> </w:t>
      </w:r>
      <w:r w:rsidR="001E7E31">
        <w:t>в</w:t>
      </w:r>
      <w:r w:rsidR="001E7E31" w:rsidRPr="001E7E31">
        <w:t xml:space="preserve"> </w:t>
      </w:r>
      <w:r w:rsidR="001E7E31">
        <w:t>тюрьмы</w:t>
      </w:r>
      <w:r w:rsidR="001E7E31" w:rsidRPr="001E7E31">
        <w:t xml:space="preserve"> </w:t>
      </w:r>
      <w:r w:rsidR="001E7E31">
        <w:t>группы</w:t>
      </w:r>
      <w:r w:rsidR="001E7E31" w:rsidRPr="001E7E31">
        <w:t xml:space="preserve"> </w:t>
      </w:r>
      <w:r w:rsidR="001E7E31">
        <w:t>медицинских</w:t>
      </w:r>
      <w:r w:rsidR="001E7E31" w:rsidRPr="001E7E31">
        <w:t xml:space="preserve"> </w:t>
      </w:r>
      <w:r w:rsidR="001E7E31">
        <w:t>специалистов</w:t>
      </w:r>
      <w:r w:rsidR="001E7E31" w:rsidRPr="001E7E31">
        <w:t xml:space="preserve"> </w:t>
      </w:r>
      <w:r w:rsidR="001E7E31">
        <w:t>для</w:t>
      </w:r>
      <w:r w:rsidR="001E7E31" w:rsidRPr="001E7E31">
        <w:t xml:space="preserve"> </w:t>
      </w:r>
      <w:r w:rsidR="001E7E31">
        <w:t>проверки</w:t>
      </w:r>
      <w:r w:rsidR="001E7E31" w:rsidRPr="001E7E31">
        <w:t xml:space="preserve"> </w:t>
      </w:r>
      <w:r w:rsidR="001E7E31">
        <w:t>состояния</w:t>
      </w:r>
      <w:r w:rsidR="001E7E31" w:rsidRPr="001E7E31">
        <w:t xml:space="preserve"> </w:t>
      </w:r>
      <w:r w:rsidR="001E7E31">
        <w:t>здоровья</w:t>
      </w:r>
      <w:r w:rsidR="001E7E31" w:rsidRPr="001E7E31">
        <w:t xml:space="preserve"> </w:t>
      </w:r>
      <w:r w:rsidR="001E7E31">
        <w:t>каждого заключенного</w:t>
      </w:r>
      <w:r w:rsidR="00782FAE">
        <w:t xml:space="preserve">.  </w:t>
      </w:r>
      <w:r w:rsidR="00A41181">
        <w:t xml:space="preserve">Мало кто из </w:t>
      </w:r>
      <w:r w:rsidR="001E7E31">
        <w:t>заключенных жал</w:t>
      </w:r>
      <w:r w:rsidR="00A41181">
        <w:t>уется</w:t>
      </w:r>
      <w:r w:rsidR="001E7E31">
        <w:t xml:space="preserve"> на здоровье, и у всех есть обувь, в то время как миллионы деревенских жителей Камбоджи вынуждены ходить босиком</w:t>
      </w:r>
      <w:r w:rsidR="00782FAE">
        <w:t xml:space="preserve">.  </w:t>
      </w:r>
      <w:r w:rsidR="001E7E31">
        <w:t>У</w:t>
      </w:r>
      <w:r w:rsidR="001E7E31" w:rsidRPr="001E7E31">
        <w:t xml:space="preserve"> </w:t>
      </w:r>
      <w:r w:rsidR="001E7E31">
        <w:t>многих</w:t>
      </w:r>
      <w:r w:rsidR="001E7E31" w:rsidRPr="001E7E31">
        <w:t xml:space="preserve"> </w:t>
      </w:r>
      <w:r w:rsidR="001E7E31">
        <w:t>камбоджийцев</w:t>
      </w:r>
      <w:r w:rsidR="001E7E31" w:rsidRPr="001E7E31">
        <w:t xml:space="preserve"> </w:t>
      </w:r>
      <w:r w:rsidR="001E7E31">
        <w:t>в</w:t>
      </w:r>
      <w:r w:rsidR="00230B18">
        <w:t> </w:t>
      </w:r>
      <w:r w:rsidR="001E7E31">
        <w:t>сельской местности нет питьевой воды, в то время как все заключенные регулярно получает необходимое количество воды.</w:t>
      </w:r>
    </w:p>
    <w:p w:rsidR="00776D5E" w:rsidRPr="001A73E1" w:rsidRDefault="00776D5E" w:rsidP="00F35A8C"/>
    <w:p w:rsidR="00351AEA" w:rsidRPr="00782FAE" w:rsidRDefault="001F0E38" w:rsidP="00F35A8C">
      <w:r>
        <w:t>68.</w:t>
      </w:r>
      <w:r>
        <w:tab/>
      </w:r>
      <w:r w:rsidR="00A41181">
        <w:t>На протяжении десятилетий в Камбодже регистрировались н</w:t>
      </w:r>
      <w:r w:rsidR="001E7E31">
        <w:t>е</w:t>
      </w:r>
      <w:r w:rsidR="001E7E31" w:rsidRPr="001E7E31">
        <w:t xml:space="preserve"> </w:t>
      </w:r>
      <w:r w:rsidR="001E7E31">
        <w:t>все</w:t>
      </w:r>
      <w:r w:rsidR="001E7E31" w:rsidRPr="001E7E31">
        <w:t xml:space="preserve"> </w:t>
      </w:r>
      <w:r w:rsidR="001E7E31">
        <w:t>новорожденные</w:t>
      </w:r>
      <w:r w:rsidR="001E7E31" w:rsidRPr="001E7E31">
        <w:t xml:space="preserve"> </w:t>
      </w:r>
      <w:r w:rsidR="001E7E31">
        <w:t>дети</w:t>
      </w:r>
      <w:r w:rsidR="00A41181">
        <w:t xml:space="preserve"> из-за</w:t>
      </w:r>
      <w:r w:rsidR="001E7E31" w:rsidRPr="001E7E31">
        <w:t xml:space="preserve"> </w:t>
      </w:r>
      <w:r w:rsidR="001E7E31">
        <w:t>войн</w:t>
      </w:r>
      <w:r w:rsidR="00A41181">
        <w:t>ы</w:t>
      </w:r>
      <w:r w:rsidR="001E7E31" w:rsidRPr="001E7E31">
        <w:t xml:space="preserve">, </w:t>
      </w:r>
      <w:r w:rsidR="001E7E31">
        <w:t>перемещени</w:t>
      </w:r>
      <w:r w:rsidR="00A41181">
        <w:t>я</w:t>
      </w:r>
      <w:r w:rsidR="001E7E31" w:rsidRPr="001E7E31">
        <w:t xml:space="preserve"> </w:t>
      </w:r>
      <w:r w:rsidR="001E7E31">
        <w:t>населения</w:t>
      </w:r>
      <w:r w:rsidR="001E7E31" w:rsidRPr="001E7E31">
        <w:t xml:space="preserve"> </w:t>
      </w:r>
      <w:r w:rsidR="001E7E31">
        <w:t>и массов</w:t>
      </w:r>
      <w:r w:rsidR="00A41181">
        <w:t>ого</w:t>
      </w:r>
      <w:r w:rsidR="001E7E31">
        <w:t xml:space="preserve"> наплыв</w:t>
      </w:r>
      <w:r w:rsidR="00A41181">
        <w:t>а</w:t>
      </w:r>
      <w:r w:rsidR="001E7E31">
        <w:t xml:space="preserve"> беженцев</w:t>
      </w:r>
      <w:r w:rsidR="00782FAE">
        <w:t xml:space="preserve">.  </w:t>
      </w:r>
      <w:r w:rsidR="001E7E31">
        <w:t>Например</w:t>
      </w:r>
      <w:r w:rsidR="001E7E31" w:rsidRPr="001E7E31">
        <w:t xml:space="preserve">, </w:t>
      </w:r>
      <w:r w:rsidR="001E7E31">
        <w:t>в</w:t>
      </w:r>
      <w:r w:rsidR="001E7E31" w:rsidRPr="001E7E31">
        <w:t xml:space="preserve"> </w:t>
      </w:r>
      <w:r w:rsidR="001E7E31">
        <w:t>областях</w:t>
      </w:r>
      <w:r w:rsidR="001E7E31" w:rsidRPr="001E7E31">
        <w:t xml:space="preserve">, </w:t>
      </w:r>
      <w:r w:rsidR="00A41181">
        <w:t>оккупирова</w:t>
      </w:r>
      <w:r w:rsidR="001E7E31">
        <w:t>нных</w:t>
      </w:r>
      <w:r w:rsidR="001E7E31" w:rsidRPr="001E7E31">
        <w:t xml:space="preserve"> </w:t>
      </w:r>
      <w:r w:rsidR="001E7E31">
        <w:t>красными</w:t>
      </w:r>
      <w:r w:rsidR="001E7E31" w:rsidRPr="001E7E31">
        <w:t xml:space="preserve"> </w:t>
      </w:r>
      <w:r w:rsidR="001E7E31">
        <w:t>кхмерами</w:t>
      </w:r>
      <w:r w:rsidR="001E7E31" w:rsidRPr="001E7E31">
        <w:t xml:space="preserve">, </w:t>
      </w:r>
      <w:r w:rsidR="001E7E31">
        <w:t>свидетельства о рождении не выдавались</w:t>
      </w:r>
      <w:r w:rsidR="00782FAE">
        <w:t xml:space="preserve">.  </w:t>
      </w:r>
      <w:r w:rsidR="00C53F79">
        <w:t>Но</w:t>
      </w:r>
      <w:r w:rsidR="00C53F79" w:rsidRPr="00C53F79">
        <w:t xml:space="preserve"> </w:t>
      </w:r>
      <w:r w:rsidR="00C53F79">
        <w:t>даже</w:t>
      </w:r>
      <w:r w:rsidR="00C53F79" w:rsidRPr="00C53F79">
        <w:t xml:space="preserve"> </w:t>
      </w:r>
      <w:r w:rsidR="00C53F79">
        <w:t>если</w:t>
      </w:r>
      <w:r w:rsidR="00C53F79" w:rsidRPr="00C53F79">
        <w:t xml:space="preserve"> </w:t>
      </w:r>
      <w:r w:rsidR="00C53F79">
        <w:t>дети</w:t>
      </w:r>
      <w:r w:rsidR="00C53F79" w:rsidRPr="00C53F79">
        <w:t xml:space="preserve"> </w:t>
      </w:r>
      <w:r w:rsidR="00C53F79">
        <w:t>не</w:t>
      </w:r>
      <w:r w:rsidR="00C53F79" w:rsidRPr="00C53F79">
        <w:t xml:space="preserve"> </w:t>
      </w:r>
      <w:r w:rsidR="00C53F79">
        <w:t>регистрируются</w:t>
      </w:r>
      <w:r w:rsidR="00C53F79" w:rsidRPr="00C53F79">
        <w:t xml:space="preserve"> </w:t>
      </w:r>
      <w:r w:rsidR="00C53F79">
        <w:t>при</w:t>
      </w:r>
      <w:r w:rsidR="00C53F79" w:rsidRPr="00C53F79">
        <w:t xml:space="preserve"> </w:t>
      </w:r>
      <w:r w:rsidR="00C53F79">
        <w:t>рождении</w:t>
      </w:r>
      <w:r w:rsidR="00C53F79" w:rsidRPr="00C53F79">
        <w:t xml:space="preserve">, </w:t>
      </w:r>
      <w:r w:rsidR="00C53F79">
        <w:t>их</w:t>
      </w:r>
      <w:r w:rsidR="00C53F79" w:rsidRPr="00C53F79">
        <w:t xml:space="preserve"> </w:t>
      </w:r>
      <w:r w:rsidR="00C53F79">
        <w:t>зарегистрируют</w:t>
      </w:r>
      <w:r w:rsidR="00C53F79" w:rsidRPr="00C53F79">
        <w:t xml:space="preserve"> </w:t>
      </w:r>
      <w:r w:rsidR="00C53F79">
        <w:t>местные</w:t>
      </w:r>
      <w:r w:rsidR="00C53F79" w:rsidRPr="00C53F79">
        <w:t xml:space="preserve"> </w:t>
      </w:r>
      <w:r w:rsidR="00C53F79">
        <w:t>власти, когда они достигнут возраста шести лет и начнут ходить в школу</w:t>
      </w:r>
      <w:r w:rsidR="00782FAE">
        <w:t xml:space="preserve">.  </w:t>
      </w:r>
    </w:p>
    <w:p w:rsidR="005754E5" w:rsidRPr="00782FAE" w:rsidRDefault="005754E5" w:rsidP="00F35A8C"/>
    <w:p w:rsidR="005754E5" w:rsidRDefault="001F0E38" w:rsidP="00F35A8C">
      <w:r>
        <w:t>69.</w:t>
      </w:r>
      <w:r>
        <w:tab/>
      </w:r>
      <w:r w:rsidR="00C53F79">
        <w:t>Роль</w:t>
      </w:r>
      <w:r w:rsidR="00C53F79" w:rsidRPr="00C53F79">
        <w:t xml:space="preserve"> </w:t>
      </w:r>
      <w:r w:rsidR="00C53F79">
        <w:t>будущей</w:t>
      </w:r>
      <w:r w:rsidR="00C53F79" w:rsidRPr="00C53F79">
        <w:t xml:space="preserve"> </w:t>
      </w:r>
      <w:r w:rsidR="00C53F79">
        <w:t>национальной</w:t>
      </w:r>
      <w:r w:rsidR="00C53F79" w:rsidRPr="00C53F79">
        <w:t xml:space="preserve"> </w:t>
      </w:r>
      <w:r w:rsidR="00C53F79">
        <w:t>комиссии</w:t>
      </w:r>
      <w:r w:rsidR="00C53F79" w:rsidRPr="00C53F79">
        <w:t xml:space="preserve"> </w:t>
      </w:r>
      <w:r w:rsidR="00C53F79">
        <w:t>по</w:t>
      </w:r>
      <w:r w:rsidR="00C53F79" w:rsidRPr="00C53F79">
        <w:t xml:space="preserve"> </w:t>
      </w:r>
      <w:r w:rsidR="00C53F79">
        <w:t>правам</w:t>
      </w:r>
      <w:r w:rsidR="00C53F79" w:rsidRPr="00C53F79">
        <w:t xml:space="preserve"> </w:t>
      </w:r>
      <w:r w:rsidR="00C53F79">
        <w:t>человека</w:t>
      </w:r>
      <w:r w:rsidR="00C53F79" w:rsidRPr="00C53F79">
        <w:t xml:space="preserve"> </w:t>
      </w:r>
      <w:r w:rsidR="00C53F79">
        <w:t>еще</w:t>
      </w:r>
      <w:r w:rsidR="00C53F79" w:rsidRPr="00C53F79">
        <w:t xml:space="preserve"> </w:t>
      </w:r>
      <w:r w:rsidR="00C53F79">
        <w:t>до конца не определена</w:t>
      </w:r>
      <w:r w:rsidR="00782FAE">
        <w:t xml:space="preserve">.  </w:t>
      </w:r>
      <w:r w:rsidR="00C53F79">
        <w:t>Канадский специалист готовит законопроект, который будет обсуждаться с НПО и Комитетом по правам человека Национальной ассамблеи</w:t>
      </w:r>
      <w:r w:rsidR="00782FAE">
        <w:t xml:space="preserve">.  </w:t>
      </w:r>
      <w:r w:rsidR="00C53F79">
        <w:t>Комиссия будет абсолютно независимой и будет проводить свои расследования в рамках соответствующих стандартов и рекомендаций Организации Объединенных Наций</w:t>
      </w:r>
      <w:r w:rsidR="00782FAE">
        <w:t xml:space="preserve">.  </w:t>
      </w:r>
    </w:p>
    <w:p w:rsidR="001A73E1" w:rsidRPr="00C53F79" w:rsidRDefault="001A73E1" w:rsidP="00F35A8C"/>
    <w:p w:rsidR="00351AEA" w:rsidRPr="00C53F79" w:rsidRDefault="001F0E38" w:rsidP="00F35A8C">
      <w:r>
        <w:t>70.</w:t>
      </w:r>
      <w:r>
        <w:tab/>
      </w:r>
      <w:r w:rsidR="00C53F79" w:rsidRPr="00C53F79">
        <w:rPr>
          <w:u w:val="single"/>
        </w:rPr>
        <w:t>ПРЕДСЕДАТЕЛЬ</w:t>
      </w:r>
      <w:r w:rsidR="00C53F79" w:rsidRPr="00C53F79">
        <w:t xml:space="preserve"> </w:t>
      </w:r>
      <w:r w:rsidR="00C53F79">
        <w:t>предлагает</w:t>
      </w:r>
      <w:r w:rsidR="00C53F79" w:rsidRPr="00C53F79">
        <w:t xml:space="preserve"> </w:t>
      </w:r>
      <w:r w:rsidR="00C53F79">
        <w:t>делегации</w:t>
      </w:r>
      <w:r w:rsidR="00C53F79" w:rsidRPr="00C53F79">
        <w:t xml:space="preserve"> </w:t>
      </w:r>
      <w:r w:rsidR="00C53F79">
        <w:t>продолжить</w:t>
      </w:r>
      <w:r w:rsidR="00C53F79" w:rsidRPr="00C53F79">
        <w:t xml:space="preserve"> </w:t>
      </w:r>
      <w:r w:rsidR="00C53F79">
        <w:t>отве</w:t>
      </w:r>
      <w:r w:rsidR="001A73E1">
        <w:t>ты</w:t>
      </w:r>
      <w:r w:rsidR="00C53F79" w:rsidRPr="00C53F79">
        <w:t xml:space="preserve"> </w:t>
      </w:r>
      <w:r w:rsidR="00C53F79">
        <w:t>на</w:t>
      </w:r>
      <w:r w:rsidR="00C53F79" w:rsidRPr="00C53F79">
        <w:t xml:space="preserve"> </w:t>
      </w:r>
      <w:r w:rsidR="00C53F79">
        <w:t>вопросы</w:t>
      </w:r>
      <w:r w:rsidR="00C53F79" w:rsidRPr="00C53F79">
        <w:t xml:space="preserve"> </w:t>
      </w:r>
      <w:r w:rsidR="00C53F79">
        <w:t>Комитета</w:t>
      </w:r>
      <w:r w:rsidR="00C53F79" w:rsidRPr="00C53F79">
        <w:t xml:space="preserve"> </w:t>
      </w:r>
      <w:r w:rsidR="00C53F79">
        <w:t>на</w:t>
      </w:r>
      <w:r w:rsidR="00C53F79" w:rsidRPr="00C53F79">
        <w:t xml:space="preserve"> </w:t>
      </w:r>
      <w:r w:rsidR="00C53F79">
        <w:t>следующем</w:t>
      </w:r>
      <w:r w:rsidR="00C53F79" w:rsidRPr="00C53F79">
        <w:t xml:space="preserve"> </w:t>
      </w:r>
      <w:r w:rsidR="00C53F79">
        <w:t>заседании</w:t>
      </w:r>
      <w:r w:rsidR="00C53F79" w:rsidRPr="00C53F79">
        <w:t>.</w:t>
      </w:r>
    </w:p>
    <w:p w:rsidR="00776D5E" w:rsidRDefault="00776D5E" w:rsidP="00F35A8C">
      <w:pPr>
        <w:rPr>
          <w:color w:val="0000FF"/>
        </w:rPr>
      </w:pPr>
    </w:p>
    <w:p w:rsidR="000625CB" w:rsidRDefault="00C53F79" w:rsidP="00D37ACB">
      <w:pPr>
        <w:jc w:val="center"/>
        <w:rPr>
          <w:i/>
        </w:rPr>
      </w:pPr>
      <w:r w:rsidRPr="00230B18">
        <w:rPr>
          <w:i/>
        </w:rPr>
        <w:t>Заседание закрывается в 18 час</w:t>
      </w:r>
      <w:r w:rsidR="00230B18">
        <w:rPr>
          <w:i/>
        </w:rPr>
        <w:t>.</w:t>
      </w:r>
      <w:r w:rsidR="00782FAE" w:rsidRPr="00230B18">
        <w:rPr>
          <w:i/>
        </w:rPr>
        <w:t xml:space="preserve"> </w:t>
      </w:r>
      <w:r w:rsidRPr="00230B18">
        <w:rPr>
          <w:i/>
        </w:rPr>
        <w:t>00 мин</w:t>
      </w:r>
      <w:r w:rsidR="00230B18">
        <w:rPr>
          <w:i/>
        </w:rPr>
        <w:t>.</w:t>
      </w:r>
    </w:p>
    <w:p w:rsidR="00230B18" w:rsidRDefault="00230B18" w:rsidP="00D37ACB">
      <w:pPr>
        <w:jc w:val="center"/>
        <w:rPr>
          <w:i/>
        </w:rPr>
      </w:pPr>
    </w:p>
    <w:p w:rsidR="00230B18" w:rsidRPr="00230B18" w:rsidRDefault="00230B18" w:rsidP="00D37ACB">
      <w:pPr>
        <w:jc w:val="center"/>
        <w:rPr>
          <w:color w:val="0000FF"/>
        </w:rPr>
      </w:pPr>
      <w:r>
        <w:t>------</w:t>
      </w:r>
    </w:p>
    <w:sectPr w:rsidR="00230B18" w:rsidRPr="00230B18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C70" w:rsidRDefault="00541C70">
      <w:r>
        <w:separator/>
      </w:r>
    </w:p>
  </w:endnote>
  <w:endnote w:type="continuationSeparator" w:id="0">
    <w:p w:rsidR="00541C70" w:rsidRDefault="00541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C70" w:rsidRDefault="00541C70">
      <w:r>
        <w:separator/>
      </w:r>
    </w:p>
  </w:footnote>
  <w:footnote w:type="continuationSeparator" w:id="0">
    <w:p w:rsidR="00541C70" w:rsidRDefault="00541C70">
      <w:r>
        <w:continuationSeparator/>
      </w:r>
    </w:p>
  </w:footnote>
  <w:footnote w:id="1">
    <w:p w:rsidR="001B5ECE" w:rsidRPr="002A0426" w:rsidRDefault="001B5ECE" w:rsidP="002A0426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before="120" w:line="240" w:lineRule="auto"/>
        <w:rPr>
          <w:sz w:val="22"/>
          <w:szCs w:val="22"/>
        </w:rPr>
      </w:pPr>
      <w:r w:rsidRPr="002A0426">
        <w:rPr>
          <w:rStyle w:val="FootnoteReference"/>
          <w:sz w:val="22"/>
          <w:szCs w:val="22"/>
        </w:rPr>
        <w:t> </w:t>
      </w:r>
      <w:r w:rsidRPr="002A0426">
        <w:rPr>
          <w:sz w:val="22"/>
          <w:szCs w:val="22"/>
        </w:rPr>
        <w:tab/>
        <w:t>В настоящий отчет могут вноситься поправки.</w:t>
      </w:r>
    </w:p>
    <w:p w:rsidR="001B5ECE" w:rsidRPr="002A0426" w:rsidRDefault="001B5ECE" w:rsidP="002A0426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sz w:val="22"/>
          <w:szCs w:val="22"/>
        </w:rPr>
      </w:pPr>
    </w:p>
    <w:p w:rsidR="001B5ECE" w:rsidRPr="002A0426" w:rsidRDefault="001B5ECE" w:rsidP="002A0426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sz w:val="22"/>
          <w:szCs w:val="22"/>
        </w:rPr>
      </w:pPr>
      <w:r w:rsidRPr="002A0426">
        <w:rPr>
          <w:sz w:val="22"/>
          <w:szCs w:val="22"/>
        </w:rPr>
        <w:tab/>
        <w:t>Поправки должны представляться на одном из рабочих языков</w:t>
      </w:r>
      <w:r>
        <w:rPr>
          <w:sz w:val="22"/>
          <w:szCs w:val="22"/>
        </w:rPr>
        <w:t xml:space="preserve">.  </w:t>
      </w:r>
      <w:r w:rsidRPr="002A0426">
        <w:rPr>
          <w:sz w:val="22"/>
          <w:szCs w:val="22"/>
        </w:rPr>
        <w:t>Они должны быть изложены в пояснительной записке, а также внесены в один из экземпляров отчета</w:t>
      </w:r>
      <w:r>
        <w:rPr>
          <w:sz w:val="22"/>
          <w:szCs w:val="22"/>
        </w:rPr>
        <w:t xml:space="preserve">.  </w:t>
      </w:r>
      <w:r w:rsidRPr="002A0426">
        <w:rPr>
          <w:sz w:val="22"/>
          <w:szCs w:val="22"/>
        </w:rPr>
        <w:t xml:space="preserve">Поправки следует направлять </w:t>
      </w:r>
      <w:r w:rsidRPr="002A0426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2A0426">
        <w:rPr>
          <w:sz w:val="22"/>
          <w:szCs w:val="22"/>
        </w:rPr>
        <w:t xml:space="preserve"> в Секцию редактирования официальных отчетов, комната Е</w:t>
      </w:r>
      <w:r>
        <w:rPr>
          <w:sz w:val="22"/>
          <w:szCs w:val="22"/>
        </w:rPr>
        <w:t xml:space="preserve">.  </w:t>
      </w:r>
      <w:r w:rsidRPr="002A0426">
        <w:rPr>
          <w:sz w:val="22"/>
          <w:szCs w:val="22"/>
        </w:rPr>
        <w:t>4108, Дворец Наций, Женева.</w:t>
      </w:r>
    </w:p>
    <w:p w:rsidR="001B5ECE" w:rsidRPr="002A0426" w:rsidRDefault="001B5ECE" w:rsidP="002A0426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sz w:val="22"/>
          <w:szCs w:val="22"/>
        </w:rPr>
      </w:pPr>
    </w:p>
    <w:p w:rsidR="001B5ECE" w:rsidRPr="002A0426" w:rsidRDefault="001B5ECE" w:rsidP="002A0426">
      <w:pPr>
        <w:pStyle w:val="FootnoteText"/>
        <w:rPr>
          <w:sz w:val="22"/>
          <w:szCs w:val="22"/>
        </w:rPr>
      </w:pPr>
      <w:r w:rsidRPr="002A0426">
        <w:rPr>
          <w:sz w:val="22"/>
          <w:szCs w:val="22"/>
        </w:rPr>
        <w:tab/>
        <w:t>Любые поправки к отчетам об открытых заседаниях Комитета на настоящей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ECE" w:rsidRPr="006F60ED" w:rsidRDefault="001B5ECE">
    <w:pPr>
      <w:pStyle w:val="Header"/>
    </w:pPr>
    <w:r>
      <w:rPr>
        <w:lang w:val="en-US"/>
      </w:rPr>
      <w:t>CCPR/C/SR.</w:t>
    </w:r>
    <w:r>
      <w:t>1759</w:t>
    </w:r>
  </w:p>
  <w:p w:rsidR="001B5ECE" w:rsidRDefault="001B5ECE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3594">
      <w:rPr>
        <w:rStyle w:val="PageNumber"/>
        <w:noProof/>
      </w:rPr>
      <w:t>12</w:t>
    </w:r>
    <w:r>
      <w:rPr>
        <w:rStyle w:val="PageNumber"/>
      </w:rPr>
      <w:fldChar w:fldCharType="end"/>
    </w:r>
  </w:p>
  <w:p w:rsidR="001B5ECE" w:rsidRDefault="001B5ECE">
    <w:pPr>
      <w:pStyle w:val="Header"/>
      <w:rPr>
        <w:rStyle w:val="PageNumber"/>
        <w:lang w:val="en-US"/>
      </w:rPr>
    </w:pPr>
  </w:p>
  <w:p w:rsidR="001B5ECE" w:rsidRDefault="001B5ECE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ECE" w:rsidRPr="00200A3B" w:rsidRDefault="001B5ECE">
    <w:pPr>
      <w:pStyle w:val="Header"/>
      <w:tabs>
        <w:tab w:val="left" w:pos="6237"/>
      </w:tabs>
    </w:pPr>
    <w:r>
      <w:rPr>
        <w:lang w:val="en-US"/>
      </w:rPr>
      <w:tab/>
    </w:r>
    <w:r>
      <w:rPr>
        <w:lang w:val="en-US"/>
      </w:rPr>
      <w:tab/>
      <w:t>CCPR/C/SR.</w:t>
    </w:r>
    <w:r>
      <w:t>1759</w:t>
    </w:r>
  </w:p>
  <w:p w:rsidR="001B5ECE" w:rsidRDefault="001B5EC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3594">
      <w:rPr>
        <w:rStyle w:val="PageNumber"/>
        <w:noProof/>
      </w:rPr>
      <w:t>11</w:t>
    </w:r>
    <w:r>
      <w:rPr>
        <w:rStyle w:val="PageNumber"/>
      </w:rPr>
      <w:fldChar w:fldCharType="end"/>
    </w:r>
  </w:p>
  <w:p w:rsidR="001B5ECE" w:rsidRDefault="001B5ECE">
    <w:pPr>
      <w:pStyle w:val="Header"/>
      <w:tabs>
        <w:tab w:val="left" w:pos="6237"/>
      </w:tabs>
      <w:rPr>
        <w:rStyle w:val="PageNumber"/>
        <w:lang w:val="en-US"/>
      </w:rPr>
    </w:pPr>
  </w:p>
  <w:p w:rsidR="001B5ECE" w:rsidRDefault="001B5EC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C90"/>
    <w:rsid w:val="000066E7"/>
    <w:rsid w:val="0000704A"/>
    <w:rsid w:val="00017914"/>
    <w:rsid w:val="00017BBB"/>
    <w:rsid w:val="00020638"/>
    <w:rsid w:val="000242AA"/>
    <w:rsid w:val="000265E4"/>
    <w:rsid w:val="000278EB"/>
    <w:rsid w:val="00033933"/>
    <w:rsid w:val="00043CED"/>
    <w:rsid w:val="00047663"/>
    <w:rsid w:val="00050EF3"/>
    <w:rsid w:val="00052EA2"/>
    <w:rsid w:val="000615EB"/>
    <w:rsid w:val="000625CB"/>
    <w:rsid w:val="00063751"/>
    <w:rsid w:val="00065625"/>
    <w:rsid w:val="00087DC8"/>
    <w:rsid w:val="00090F5E"/>
    <w:rsid w:val="00095A4F"/>
    <w:rsid w:val="000A0064"/>
    <w:rsid w:val="000A15E7"/>
    <w:rsid w:val="000A498B"/>
    <w:rsid w:val="000A56D6"/>
    <w:rsid w:val="000A5B62"/>
    <w:rsid w:val="000A6046"/>
    <w:rsid w:val="000A687D"/>
    <w:rsid w:val="000B1D4B"/>
    <w:rsid w:val="000B352F"/>
    <w:rsid w:val="000C5DE3"/>
    <w:rsid w:val="000C606D"/>
    <w:rsid w:val="000D270F"/>
    <w:rsid w:val="000D6F94"/>
    <w:rsid w:val="000D74A5"/>
    <w:rsid w:val="000D7C18"/>
    <w:rsid w:val="000E5FCA"/>
    <w:rsid w:val="0010209A"/>
    <w:rsid w:val="001255DC"/>
    <w:rsid w:val="00141729"/>
    <w:rsid w:val="00141794"/>
    <w:rsid w:val="00142631"/>
    <w:rsid w:val="001676F2"/>
    <w:rsid w:val="00171B82"/>
    <w:rsid w:val="00172AF2"/>
    <w:rsid w:val="00173F77"/>
    <w:rsid w:val="00182619"/>
    <w:rsid w:val="00196262"/>
    <w:rsid w:val="001A73E1"/>
    <w:rsid w:val="001B5ECE"/>
    <w:rsid w:val="001C424C"/>
    <w:rsid w:val="001D2D11"/>
    <w:rsid w:val="001D6E23"/>
    <w:rsid w:val="001E2E2D"/>
    <w:rsid w:val="001E5A62"/>
    <w:rsid w:val="001E5C8E"/>
    <w:rsid w:val="001E7E31"/>
    <w:rsid w:val="001F0E38"/>
    <w:rsid w:val="001F2824"/>
    <w:rsid w:val="00200A3B"/>
    <w:rsid w:val="00202ECB"/>
    <w:rsid w:val="002048AA"/>
    <w:rsid w:val="00212EB5"/>
    <w:rsid w:val="00230B18"/>
    <w:rsid w:val="00236E15"/>
    <w:rsid w:val="00240948"/>
    <w:rsid w:val="00262165"/>
    <w:rsid w:val="00277DB8"/>
    <w:rsid w:val="00281AC2"/>
    <w:rsid w:val="00283F7E"/>
    <w:rsid w:val="00286D13"/>
    <w:rsid w:val="00290F40"/>
    <w:rsid w:val="00292644"/>
    <w:rsid w:val="002944DE"/>
    <w:rsid w:val="00296257"/>
    <w:rsid w:val="002A0426"/>
    <w:rsid w:val="002A3246"/>
    <w:rsid w:val="002A32E4"/>
    <w:rsid w:val="002B6BEE"/>
    <w:rsid w:val="002D44F5"/>
    <w:rsid w:val="002D54B5"/>
    <w:rsid w:val="002E5091"/>
    <w:rsid w:val="002F2CA0"/>
    <w:rsid w:val="002F700A"/>
    <w:rsid w:val="003023C6"/>
    <w:rsid w:val="0030372E"/>
    <w:rsid w:val="00317C8A"/>
    <w:rsid w:val="00317D27"/>
    <w:rsid w:val="00320067"/>
    <w:rsid w:val="0032760F"/>
    <w:rsid w:val="0033042C"/>
    <w:rsid w:val="003442B1"/>
    <w:rsid w:val="00351AEA"/>
    <w:rsid w:val="00354104"/>
    <w:rsid w:val="003654CD"/>
    <w:rsid w:val="003A6D7B"/>
    <w:rsid w:val="003C1376"/>
    <w:rsid w:val="003D1BCF"/>
    <w:rsid w:val="003D2587"/>
    <w:rsid w:val="003D57F5"/>
    <w:rsid w:val="003D760E"/>
    <w:rsid w:val="003F2C64"/>
    <w:rsid w:val="003F494B"/>
    <w:rsid w:val="0040163A"/>
    <w:rsid w:val="00403E71"/>
    <w:rsid w:val="00405E42"/>
    <w:rsid w:val="00411023"/>
    <w:rsid w:val="00413AAC"/>
    <w:rsid w:val="00422680"/>
    <w:rsid w:val="004343B9"/>
    <w:rsid w:val="00437203"/>
    <w:rsid w:val="00443CE7"/>
    <w:rsid w:val="00452C88"/>
    <w:rsid w:val="00457868"/>
    <w:rsid w:val="00460240"/>
    <w:rsid w:val="00470BD2"/>
    <w:rsid w:val="00471AD8"/>
    <w:rsid w:val="004909F9"/>
    <w:rsid w:val="00491D3A"/>
    <w:rsid w:val="00492964"/>
    <w:rsid w:val="00493C95"/>
    <w:rsid w:val="004951BD"/>
    <w:rsid w:val="004956B9"/>
    <w:rsid w:val="004A3768"/>
    <w:rsid w:val="004B3938"/>
    <w:rsid w:val="004B7118"/>
    <w:rsid w:val="004C1031"/>
    <w:rsid w:val="004C75C3"/>
    <w:rsid w:val="004D6D3E"/>
    <w:rsid w:val="004E52E0"/>
    <w:rsid w:val="005144E8"/>
    <w:rsid w:val="005352D0"/>
    <w:rsid w:val="00536EC4"/>
    <w:rsid w:val="0054171F"/>
    <w:rsid w:val="00541C70"/>
    <w:rsid w:val="005444EB"/>
    <w:rsid w:val="00544DD0"/>
    <w:rsid w:val="00554F3E"/>
    <w:rsid w:val="005550D0"/>
    <w:rsid w:val="00563D2D"/>
    <w:rsid w:val="00564041"/>
    <w:rsid w:val="00567FA0"/>
    <w:rsid w:val="00571DA1"/>
    <w:rsid w:val="005754E5"/>
    <w:rsid w:val="0059249A"/>
    <w:rsid w:val="00594C55"/>
    <w:rsid w:val="005A3482"/>
    <w:rsid w:val="005A71D6"/>
    <w:rsid w:val="005B02C6"/>
    <w:rsid w:val="005C605E"/>
    <w:rsid w:val="005E52E6"/>
    <w:rsid w:val="005F3080"/>
    <w:rsid w:val="005F7537"/>
    <w:rsid w:val="0060058A"/>
    <w:rsid w:val="006060B6"/>
    <w:rsid w:val="00607158"/>
    <w:rsid w:val="00612CBF"/>
    <w:rsid w:val="00620FB8"/>
    <w:rsid w:val="00626B4E"/>
    <w:rsid w:val="00632128"/>
    <w:rsid w:val="00645302"/>
    <w:rsid w:val="006470C5"/>
    <w:rsid w:val="0065295C"/>
    <w:rsid w:val="00653663"/>
    <w:rsid w:val="00670956"/>
    <w:rsid w:val="00671C74"/>
    <w:rsid w:val="00676D14"/>
    <w:rsid w:val="00681852"/>
    <w:rsid w:val="00693594"/>
    <w:rsid w:val="00696D17"/>
    <w:rsid w:val="006A25FA"/>
    <w:rsid w:val="006A7FB6"/>
    <w:rsid w:val="006C5377"/>
    <w:rsid w:val="006C5BE0"/>
    <w:rsid w:val="006E1CDF"/>
    <w:rsid w:val="006E59C3"/>
    <w:rsid w:val="006F60ED"/>
    <w:rsid w:val="007314E7"/>
    <w:rsid w:val="00741F8E"/>
    <w:rsid w:val="0074206D"/>
    <w:rsid w:val="00744A9B"/>
    <w:rsid w:val="00751FB8"/>
    <w:rsid w:val="00762B5B"/>
    <w:rsid w:val="007646F4"/>
    <w:rsid w:val="00765B83"/>
    <w:rsid w:val="00776D5E"/>
    <w:rsid w:val="00781830"/>
    <w:rsid w:val="00782FAE"/>
    <w:rsid w:val="00783AE4"/>
    <w:rsid w:val="00784E80"/>
    <w:rsid w:val="007B60B8"/>
    <w:rsid w:val="007B61F2"/>
    <w:rsid w:val="007B6285"/>
    <w:rsid w:val="007B6547"/>
    <w:rsid w:val="007D05C9"/>
    <w:rsid w:val="007D05CB"/>
    <w:rsid w:val="007E1F47"/>
    <w:rsid w:val="007E3962"/>
    <w:rsid w:val="007E4D40"/>
    <w:rsid w:val="007F3260"/>
    <w:rsid w:val="00810E84"/>
    <w:rsid w:val="00813760"/>
    <w:rsid w:val="008143B6"/>
    <w:rsid w:val="00827D09"/>
    <w:rsid w:val="008365AD"/>
    <w:rsid w:val="00837FAF"/>
    <w:rsid w:val="00840C5B"/>
    <w:rsid w:val="00847745"/>
    <w:rsid w:val="00852049"/>
    <w:rsid w:val="008622C7"/>
    <w:rsid w:val="00872F87"/>
    <w:rsid w:val="00875676"/>
    <w:rsid w:val="00875E95"/>
    <w:rsid w:val="00876614"/>
    <w:rsid w:val="008778E6"/>
    <w:rsid w:val="008848EC"/>
    <w:rsid w:val="00896306"/>
    <w:rsid w:val="008A21B3"/>
    <w:rsid w:val="008A3A9D"/>
    <w:rsid w:val="008C2A9E"/>
    <w:rsid w:val="008D0B5A"/>
    <w:rsid w:val="00900441"/>
    <w:rsid w:val="00905616"/>
    <w:rsid w:val="00906FCD"/>
    <w:rsid w:val="009136F8"/>
    <w:rsid w:val="00913D72"/>
    <w:rsid w:val="00921B58"/>
    <w:rsid w:val="00922938"/>
    <w:rsid w:val="00932893"/>
    <w:rsid w:val="00943AA1"/>
    <w:rsid w:val="00975F34"/>
    <w:rsid w:val="009779DF"/>
    <w:rsid w:val="0099490D"/>
    <w:rsid w:val="00995897"/>
    <w:rsid w:val="009A2A8F"/>
    <w:rsid w:val="009A6063"/>
    <w:rsid w:val="009B0390"/>
    <w:rsid w:val="009B1612"/>
    <w:rsid w:val="009B3481"/>
    <w:rsid w:val="009D0866"/>
    <w:rsid w:val="009D0893"/>
    <w:rsid w:val="009D65C4"/>
    <w:rsid w:val="009D6608"/>
    <w:rsid w:val="009D6DAD"/>
    <w:rsid w:val="009E27D2"/>
    <w:rsid w:val="009F7B09"/>
    <w:rsid w:val="00A0310E"/>
    <w:rsid w:val="00A10396"/>
    <w:rsid w:val="00A12B69"/>
    <w:rsid w:val="00A2696C"/>
    <w:rsid w:val="00A40D1E"/>
    <w:rsid w:val="00A41181"/>
    <w:rsid w:val="00A5163F"/>
    <w:rsid w:val="00A7144C"/>
    <w:rsid w:val="00A7289D"/>
    <w:rsid w:val="00A7690B"/>
    <w:rsid w:val="00A77FAF"/>
    <w:rsid w:val="00A85F19"/>
    <w:rsid w:val="00A870AA"/>
    <w:rsid w:val="00AA72BC"/>
    <w:rsid w:val="00AB09D6"/>
    <w:rsid w:val="00AB1EED"/>
    <w:rsid w:val="00AC1AA7"/>
    <w:rsid w:val="00AC6004"/>
    <w:rsid w:val="00AD5EF2"/>
    <w:rsid w:val="00B01EF9"/>
    <w:rsid w:val="00B022CE"/>
    <w:rsid w:val="00B03BFE"/>
    <w:rsid w:val="00B1192B"/>
    <w:rsid w:val="00B22985"/>
    <w:rsid w:val="00B2575B"/>
    <w:rsid w:val="00B441BE"/>
    <w:rsid w:val="00B475F9"/>
    <w:rsid w:val="00B54007"/>
    <w:rsid w:val="00B558AA"/>
    <w:rsid w:val="00B6569D"/>
    <w:rsid w:val="00B84494"/>
    <w:rsid w:val="00B87BC0"/>
    <w:rsid w:val="00BB72E7"/>
    <w:rsid w:val="00BB7D00"/>
    <w:rsid w:val="00BC08EA"/>
    <w:rsid w:val="00BD239A"/>
    <w:rsid w:val="00BD4A6B"/>
    <w:rsid w:val="00BD506F"/>
    <w:rsid w:val="00BE172A"/>
    <w:rsid w:val="00BE4EF6"/>
    <w:rsid w:val="00BE5A76"/>
    <w:rsid w:val="00BF43D7"/>
    <w:rsid w:val="00BF4478"/>
    <w:rsid w:val="00BF48DB"/>
    <w:rsid w:val="00BF555C"/>
    <w:rsid w:val="00BF6FF8"/>
    <w:rsid w:val="00C01C85"/>
    <w:rsid w:val="00C03996"/>
    <w:rsid w:val="00C07CF9"/>
    <w:rsid w:val="00C112F7"/>
    <w:rsid w:val="00C13A1B"/>
    <w:rsid w:val="00C15DFD"/>
    <w:rsid w:val="00C27CDA"/>
    <w:rsid w:val="00C3694E"/>
    <w:rsid w:val="00C53F79"/>
    <w:rsid w:val="00C57795"/>
    <w:rsid w:val="00C6490C"/>
    <w:rsid w:val="00C756CA"/>
    <w:rsid w:val="00C82AB8"/>
    <w:rsid w:val="00C850BD"/>
    <w:rsid w:val="00C93FEF"/>
    <w:rsid w:val="00C975D9"/>
    <w:rsid w:val="00CA6537"/>
    <w:rsid w:val="00CC1300"/>
    <w:rsid w:val="00CC51AF"/>
    <w:rsid w:val="00CC578B"/>
    <w:rsid w:val="00CD28CA"/>
    <w:rsid w:val="00CD2E52"/>
    <w:rsid w:val="00CD3B0A"/>
    <w:rsid w:val="00CE21D9"/>
    <w:rsid w:val="00CE5621"/>
    <w:rsid w:val="00CE5DC5"/>
    <w:rsid w:val="00CF1E36"/>
    <w:rsid w:val="00CF2294"/>
    <w:rsid w:val="00CF7CF0"/>
    <w:rsid w:val="00D04454"/>
    <w:rsid w:val="00D14C49"/>
    <w:rsid w:val="00D27C95"/>
    <w:rsid w:val="00D37ACB"/>
    <w:rsid w:val="00D41696"/>
    <w:rsid w:val="00D45006"/>
    <w:rsid w:val="00D6075C"/>
    <w:rsid w:val="00D6175A"/>
    <w:rsid w:val="00D72204"/>
    <w:rsid w:val="00D754CE"/>
    <w:rsid w:val="00D93444"/>
    <w:rsid w:val="00D9423E"/>
    <w:rsid w:val="00DA0572"/>
    <w:rsid w:val="00DC2C92"/>
    <w:rsid w:val="00DC41D0"/>
    <w:rsid w:val="00DC6371"/>
    <w:rsid w:val="00DC73F9"/>
    <w:rsid w:val="00DD4BE3"/>
    <w:rsid w:val="00DD7651"/>
    <w:rsid w:val="00E005AE"/>
    <w:rsid w:val="00E027CE"/>
    <w:rsid w:val="00E03636"/>
    <w:rsid w:val="00E372AA"/>
    <w:rsid w:val="00E41FCC"/>
    <w:rsid w:val="00E4560F"/>
    <w:rsid w:val="00E52C97"/>
    <w:rsid w:val="00E655CA"/>
    <w:rsid w:val="00E657D4"/>
    <w:rsid w:val="00E65B69"/>
    <w:rsid w:val="00E66795"/>
    <w:rsid w:val="00E66E1B"/>
    <w:rsid w:val="00E710D7"/>
    <w:rsid w:val="00E82F10"/>
    <w:rsid w:val="00EA4EFB"/>
    <w:rsid w:val="00EA7D52"/>
    <w:rsid w:val="00EC2868"/>
    <w:rsid w:val="00EC2C90"/>
    <w:rsid w:val="00EC5116"/>
    <w:rsid w:val="00ED0CC3"/>
    <w:rsid w:val="00ED130D"/>
    <w:rsid w:val="00ED4A2B"/>
    <w:rsid w:val="00ED4ACE"/>
    <w:rsid w:val="00ED7977"/>
    <w:rsid w:val="00EE0F59"/>
    <w:rsid w:val="00EF1963"/>
    <w:rsid w:val="00F016E5"/>
    <w:rsid w:val="00F02120"/>
    <w:rsid w:val="00F0257C"/>
    <w:rsid w:val="00F02C11"/>
    <w:rsid w:val="00F1119C"/>
    <w:rsid w:val="00F12567"/>
    <w:rsid w:val="00F2224D"/>
    <w:rsid w:val="00F27402"/>
    <w:rsid w:val="00F3365A"/>
    <w:rsid w:val="00F35A8C"/>
    <w:rsid w:val="00F40283"/>
    <w:rsid w:val="00F55B9A"/>
    <w:rsid w:val="00F6427D"/>
    <w:rsid w:val="00F64332"/>
    <w:rsid w:val="00F77B1D"/>
    <w:rsid w:val="00F80DB5"/>
    <w:rsid w:val="00FA3F39"/>
    <w:rsid w:val="00FC2A2B"/>
    <w:rsid w:val="00FE51D4"/>
    <w:rsid w:val="00FE7A48"/>
    <w:rsid w:val="00FF0390"/>
    <w:rsid w:val="00FF0995"/>
    <w:rsid w:val="00FF34DC"/>
    <w:rsid w:val="00FF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6342</Words>
  <Characters>36152</Characters>
  <Application>Microsoft Office Word</Application>
  <DocSecurity>4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42410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Tcherniaeva</dc:creator>
  <cp:keywords/>
  <dc:description/>
  <cp:lastModifiedBy>Лариса Майковская</cp:lastModifiedBy>
  <cp:revision>3</cp:revision>
  <cp:lastPrinted>2009-08-20T14:21:00Z</cp:lastPrinted>
  <dcterms:created xsi:type="dcterms:W3CDTF">2009-08-20T14:21:00Z</dcterms:created>
  <dcterms:modified xsi:type="dcterms:W3CDTF">2009-08-20T14:21:00Z</dcterms:modified>
</cp:coreProperties>
</file>