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B6149" w14:paraId="6640A483" w14:textId="77777777" w:rsidTr="00660CE8">
        <w:trPr>
          <w:trHeight w:hRule="exact" w:val="851"/>
        </w:trPr>
        <w:tc>
          <w:tcPr>
            <w:tcW w:w="1276" w:type="dxa"/>
            <w:tcBorders>
              <w:bottom w:val="single" w:sz="4" w:space="0" w:color="auto"/>
            </w:tcBorders>
          </w:tcPr>
          <w:p w14:paraId="09E9036D" w14:textId="77777777" w:rsidR="002D5AAC" w:rsidRPr="007B6149" w:rsidRDefault="002D5AAC" w:rsidP="007B6149">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B35271E" w14:textId="77777777" w:rsidR="002D5AAC" w:rsidRPr="007B6149" w:rsidRDefault="00BD33EE" w:rsidP="00660CE8">
            <w:pPr>
              <w:spacing w:after="80" w:line="300" w:lineRule="exact"/>
              <w:rPr>
                <w:sz w:val="28"/>
              </w:rPr>
            </w:pPr>
            <w:r w:rsidRPr="007B6149">
              <w:rPr>
                <w:sz w:val="28"/>
              </w:rPr>
              <w:t>Naciones Unidas</w:t>
            </w:r>
          </w:p>
        </w:tc>
        <w:tc>
          <w:tcPr>
            <w:tcW w:w="6073" w:type="dxa"/>
            <w:gridSpan w:val="2"/>
            <w:tcBorders>
              <w:bottom w:val="single" w:sz="4" w:space="0" w:color="auto"/>
            </w:tcBorders>
            <w:vAlign w:val="bottom"/>
          </w:tcPr>
          <w:p w14:paraId="512A7E6B" w14:textId="3FD74BC8" w:rsidR="002D5AAC" w:rsidRPr="007B6149" w:rsidRDefault="007B6149" w:rsidP="007B6149">
            <w:pPr>
              <w:jc w:val="right"/>
            </w:pPr>
            <w:r w:rsidRPr="007B6149">
              <w:rPr>
                <w:sz w:val="40"/>
              </w:rPr>
              <w:t>CCPR</w:t>
            </w:r>
            <w:r w:rsidRPr="007B6149">
              <w:t>/C/139/1</w:t>
            </w:r>
          </w:p>
        </w:tc>
      </w:tr>
      <w:tr w:rsidR="002D5AAC" w:rsidRPr="007B6149" w14:paraId="2D90289F" w14:textId="77777777" w:rsidTr="00660CE8">
        <w:trPr>
          <w:trHeight w:hRule="exact" w:val="2835"/>
        </w:trPr>
        <w:tc>
          <w:tcPr>
            <w:tcW w:w="1276" w:type="dxa"/>
            <w:tcBorders>
              <w:top w:val="single" w:sz="4" w:space="0" w:color="auto"/>
              <w:bottom w:val="single" w:sz="12" w:space="0" w:color="auto"/>
            </w:tcBorders>
          </w:tcPr>
          <w:p w14:paraId="58F42708" w14:textId="77777777" w:rsidR="002D5AAC" w:rsidRPr="007B6149" w:rsidRDefault="00411A36" w:rsidP="00660CE8">
            <w:pPr>
              <w:spacing w:before="120"/>
              <w:jc w:val="center"/>
            </w:pPr>
            <w:r w:rsidRPr="007B6149">
              <w:rPr>
                <w:noProof/>
              </w:rPr>
              <w:drawing>
                <wp:inline distT="0" distB="0" distL="0" distR="0" wp14:anchorId="46E05AA4" wp14:editId="28022A3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8A37E6" w14:textId="77777777" w:rsidR="002D5AAC" w:rsidRPr="007B6149" w:rsidRDefault="00963777" w:rsidP="00660CE8">
            <w:pPr>
              <w:spacing w:before="120" w:line="360" w:lineRule="exact"/>
              <w:rPr>
                <w:b/>
                <w:sz w:val="34"/>
                <w:szCs w:val="34"/>
              </w:rPr>
            </w:pPr>
            <w:r w:rsidRPr="007B6149">
              <w:rPr>
                <w:b/>
                <w:sz w:val="34"/>
                <w:szCs w:val="34"/>
              </w:rPr>
              <w:t>Pacto Internacional de Derechos</w:t>
            </w:r>
            <w:r w:rsidRPr="007B6149">
              <w:rPr>
                <w:b/>
                <w:sz w:val="34"/>
                <w:szCs w:val="34"/>
              </w:rPr>
              <w:br/>
              <w:t>Civiles y Políticos</w:t>
            </w:r>
          </w:p>
        </w:tc>
        <w:tc>
          <w:tcPr>
            <w:tcW w:w="2813" w:type="dxa"/>
            <w:tcBorders>
              <w:top w:val="single" w:sz="4" w:space="0" w:color="auto"/>
              <w:bottom w:val="single" w:sz="12" w:space="0" w:color="auto"/>
            </w:tcBorders>
          </w:tcPr>
          <w:p w14:paraId="3F6D90C2" w14:textId="77777777" w:rsidR="002D5AAC" w:rsidRPr="007B6149" w:rsidRDefault="007B6149" w:rsidP="00660CE8">
            <w:pPr>
              <w:spacing w:before="240"/>
            </w:pPr>
            <w:r w:rsidRPr="007B6149">
              <w:t>Distr. general</w:t>
            </w:r>
          </w:p>
          <w:p w14:paraId="5116F1F9" w14:textId="77777777" w:rsidR="007B6149" w:rsidRPr="007B6149" w:rsidRDefault="007B6149" w:rsidP="007B6149">
            <w:pPr>
              <w:spacing w:line="240" w:lineRule="exact"/>
            </w:pPr>
            <w:r w:rsidRPr="007B6149">
              <w:t>25 de agosto de 2023</w:t>
            </w:r>
          </w:p>
          <w:p w14:paraId="1040A514" w14:textId="77777777" w:rsidR="007B6149" w:rsidRPr="007B6149" w:rsidRDefault="007B6149" w:rsidP="007B6149">
            <w:pPr>
              <w:spacing w:line="240" w:lineRule="exact"/>
            </w:pPr>
            <w:r w:rsidRPr="007B6149">
              <w:t>Español</w:t>
            </w:r>
          </w:p>
          <w:p w14:paraId="271CCAA2" w14:textId="77777777" w:rsidR="007B6149" w:rsidRPr="007B6149" w:rsidRDefault="007B6149" w:rsidP="007B6149">
            <w:pPr>
              <w:spacing w:line="240" w:lineRule="exact"/>
            </w:pPr>
            <w:r w:rsidRPr="007B6149">
              <w:t>Original: inglés</w:t>
            </w:r>
          </w:p>
          <w:p w14:paraId="368F2BCD" w14:textId="71CCEE03" w:rsidR="007B6149" w:rsidRPr="007B6149" w:rsidRDefault="007B6149" w:rsidP="007B6149">
            <w:pPr>
              <w:spacing w:line="240" w:lineRule="exact"/>
            </w:pPr>
            <w:r w:rsidRPr="007B6149">
              <w:t>Español, francés e inglés únicamente</w:t>
            </w:r>
          </w:p>
        </w:tc>
      </w:tr>
    </w:tbl>
    <w:p w14:paraId="0E732ABD" w14:textId="77777777" w:rsidR="006F35EE" w:rsidRPr="007B6149" w:rsidRDefault="00411A36" w:rsidP="0036261E">
      <w:pPr>
        <w:spacing w:before="120"/>
        <w:rPr>
          <w:b/>
          <w:sz w:val="24"/>
          <w:szCs w:val="24"/>
        </w:rPr>
      </w:pPr>
      <w:r w:rsidRPr="007B6149">
        <w:rPr>
          <w:b/>
          <w:sz w:val="24"/>
          <w:szCs w:val="24"/>
        </w:rPr>
        <w:t>Comité de Derechos Humanos</w:t>
      </w:r>
    </w:p>
    <w:p w14:paraId="5E68F3DE" w14:textId="61AFC5EC" w:rsidR="007B6149" w:rsidRPr="007B6149" w:rsidRDefault="007B6149" w:rsidP="007B6149">
      <w:pPr>
        <w:spacing w:line="240" w:lineRule="auto"/>
        <w:rPr>
          <w:b/>
          <w:bCs/>
        </w:rPr>
      </w:pPr>
      <w:r w:rsidRPr="007B6149">
        <w:rPr>
          <w:b/>
          <w:bCs/>
        </w:rPr>
        <w:t>139</w:t>
      </w:r>
      <w:r>
        <w:rPr>
          <w:b/>
          <w:bCs/>
        </w:rPr>
        <w:t>º</w:t>
      </w:r>
      <w:r w:rsidRPr="007B6149">
        <w:rPr>
          <w:b/>
          <w:bCs/>
        </w:rPr>
        <w:t xml:space="preserve"> período de sesiones</w:t>
      </w:r>
    </w:p>
    <w:p w14:paraId="7B607153" w14:textId="77777777" w:rsidR="007B6149" w:rsidRPr="007B6149" w:rsidRDefault="007B6149" w:rsidP="007B6149">
      <w:pPr>
        <w:spacing w:line="240" w:lineRule="auto"/>
      </w:pPr>
      <w:bookmarkStart w:id="0" w:name="_Hlk43814704"/>
      <w:r w:rsidRPr="007B6149">
        <w:t>9 de octubre a 3 de noviembre de 2023</w:t>
      </w:r>
    </w:p>
    <w:bookmarkEnd w:id="0"/>
    <w:p w14:paraId="3DE869A6" w14:textId="77777777" w:rsidR="007B6149" w:rsidRPr="007B6149" w:rsidRDefault="007B6149" w:rsidP="007B6149">
      <w:pPr>
        <w:spacing w:line="240" w:lineRule="auto"/>
      </w:pPr>
      <w:r w:rsidRPr="007B6149">
        <w:t>Tema 1 del programa provisional</w:t>
      </w:r>
    </w:p>
    <w:p w14:paraId="1829DFBF" w14:textId="77777777" w:rsidR="007B6149" w:rsidRPr="007B6149" w:rsidRDefault="007B6149" w:rsidP="007B6149">
      <w:pPr>
        <w:spacing w:line="240" w:lineRule="auto"/>
        <w:rPr>
          <w:b/>
          <w:bCs/>
        </w:rPr>
      </w:pPr>
      <w:r w:rsidRPr="007B6149">
        <w:rPr>
          <w:b/>
          <w:bCs/>
        </w:rPr>
        <w:t>Aprobación del programa</w:t>
      </w:r>
    </w:p>
    <w:p w14:paraId="19795F15" w14:textId="0D33BA8A" w:rsidR="007B6149" w:rsidRPr="007B6149" w:rsidRDefault="007B6149" w:rsidP="007B6149">
      <w:pPr>
        <w:pStyle w:val="HChG"/>
      </w:pPr>
      <w:r w:rsidRPr="007B6149">
        <w:tab/>
      </w:r>
      <w:r w:rsidRPr="007B6149">
        <w:tab/>
        <w:t>Orden del día provisional anotado</w:t>
      </w:r>
      <w:r w:rsidRPr="007B6149">
        <w:rPr>
          <w:rStyle w:val="Refdenotaalpie"/>
          <w:b w:val="0"/>
          <w:bCs/>
          <w:sz w:val="20"/>
          <w:vertAlign w:val="baseline"/>
        </w:rPr>
        <w:footnoteReference w:customMarkFollows="1" w:id="1"/>
        <w:t>*</w:t>
      </w:r>
    </w:p>
    <w:p w14:paraId="733B595E" w14:textId="652809F7" w:rsidR="007B6149" w:rsidRPr="007B6149" w:rsidRDefault="007B6149" w:rsidP="007B6149">
      <w:pPr>
        <w:pStyle w:val="H1G"/>
      </w:pPr>
      <w:r w:rsidRPr="007B6149">
        <w:tab/>
      </w:r>
      <w:r w:rsidRPr="007B6149">
        <w:tab/>
        <w:t>Programa provisional</w:t>
      </w:r>
    </w:p>
    <w:p w14:paraId="59721958" w14:textId="77777777" w:rsidR="007B6149" w:rsidRPr="007B6149" w:rsidRDefault="007B6149" w:rsidP="007B6149">
      <w:pPr>
        <w:pStyle w:val="SingleTxtG"/>
      </w:pPr>
      <w:r w:rsidRPr="007B6149">
        <w:t>1.</w:t>
      </w:r>
      <w:r w:rsidRPr="007B6149">
        <w:tab/>
        <w:t>Aprobación del programa.</w:t>
      </w:r>
    </w:p>
    <w:p w14:paraId="09432435" w14:textId="77777777" w:rsidR="007B6149" w:rsidRPr="007B6149" w:rsidRDefault="007B6149" w:rsidP="007B6149">
      <w:pPr>
        <w:pStyle w:val="SingleTxtG"/>
        <w:ind w:left="1701" w:hanging="567"/>
      </w:pPr>
      <w:r w:rsidRPr="007B6149">
        <w:t>2.</w:t>
      </w:r>
      <w:r w:rsidRPr="007B6149">
        <w:tab/>
        <w:t>Cuestiones de organización y otros asuntos, incluida la aprobación del informe del Grupo de Trabajo sobre las Comunicaciones Individuales.</w:t>
      </w:r>
    </w:p>
    <w:p w14:paraId="6FD0B38F" w14:textId="77777777" w:rsidR="007B6149" w:rsidRPr="007B6149" w:rsidRDefault="007B6149" w:rsidP="007B6149">
      <w:pPr>
        <w:pStyle w:val="SingleTxtG"/>
        <w:ind w:left="1701" w:hanging="567"/>
      </w:pPr>
      <w:r w:rsidRPr="007B6149">
        <w:t>3.</w:t>
      </w:r>
      <w:r w:rsidRPr="007B6149">
        <w:tab/>
        <w:t>Reunión con representantes de órganos y organismos especializados de las Naciones Unidas, instituciones nacionales de derechos humanos y organizaciones no gubernamentales.</w:t>
      </w:r>
    </w:p>
    <w:p w14:paraId="34855888" w14:textId="77777777" w:rsidR="007B6149" w:rsidRPr="007B6149" w:rsidRDefault="007B6149" w:rsidP="007B6149">
      <w:pPr>
        <w:pStyle w:val="SingleTxtG"/>
        <w:ind w:left="1701" w:hanging="567"/>
      </w:pPr>
      <w:r w:rsidRPr="007B6149">
        <w:t>4.</w:t>
      </w:r>
      <w:r w:rsidRPr="007B6149">
        <w:tab/>
        <w:t>Examen de los informes presentados por los Estados partes en virtud del artículo 40 del Pacto.</w:t>
      </w:r>
    </w:p>
    <w:p w14:paraId="7AA21C50" w14:textId="77777777" w:rsidR="007B6149" w:rsidRPr="007B6149" w:rsidRDefault="007B6149" w:rsidP="007B6149">
      <w:pPr>
        <w:pStyle w:val="SingleTxtG"/>
        <w:ind w:left="1701" w:hanging="567"/>
      </w:pPr>
      <w:r w:rsidRPr="007B6149">
        <w:t>5.</w:t>
      </w:r>
      <w:r w:rsidRPr="007B6149">
        <w:tab/>
        <w:t>Seguimiento de las observaciones finales sobre los informes de los Estados partes.</w:t>
      </w:r>
    </w:p>
    <w:p w14:paraId="38253122" w14:textId="77777777" w:rsidR="007B6149" w:rsidRPr="007B6149" w:rsidRDefault="007B6149" w:rsidP="007B6149">
      <w:pPr>
        <w:pStyle w:val="SingleTxtG"/>
        <w:ind w:left="1701" w:hanging="567"/>
      </w:pPr>
      <w:r w:rsidRPr="007B6149">
        <w:t>6.</w:t>
      </w:r>
      <w:r w:rsidRPr="007B6149">
        <w:tab/>
        <w:t>Seguimiento de los dictámenes aprobados a tenor del Protocolo Facultativo del Pacto.</w:t>
      </w:r>
    </w:p>
    <w:p w14:paraId="05DAB9CD" w14:textId="77777777" w:rsidR="007B6149" w:rsidRPr="007B6149" w:rsidRDefault="007B6149" w:rsidP="007B6149">
      <w:pPr>
        <w:pStyle w:val="SingleTxtG"/>
        <w:ind w:left="1701" w:hanging="567"/>
      </w:pPr>
      <w:r w:rsidRPr="007B6149">
        <w:t>7.</w:t>
      </w:r>
      <w:r w:rsidRPr="007B6149">
        <w:tab/>
        <w:t>Examen de las comunicaciones presentadas en virtud del primer Protocolo Facultativo del Pacto.</w:t>
      </w:r>
    </w:p>
    <w:p w14:paraId="331695C9" w14:textId="6B2B7992" w:rsidR="007B6149" w:rsidRPr="007B6149" w:rsidRDefault="007B6149" w:rsidP="007B6149">
      <w:pPr>
        <w:pStyle w:val="H1G"/>
      </w:pPr>
      <w:r w:rsidRPr="007B6149">
        <w:tab/>
      </w:r>
      <w:r w:rsidRPr="007B6149">
        <w:tab/>
        <w:t>Anotaciones</w:t>
      </w:r>
    </w:p>
    <w:p w14:paraId="047D0F39" w14:textId="687C659E" w:rsidR="007B6149" w:rsidRPr="007B6149" w:rsidRDefault="007B6149" w:rsidP="007B6149">
      <w:pPr>
        <w:pStyle w:val="H23G"/>
      </w:pPr>
      <w:r w:rsidRPr="007B6149">
        <w:tab/>
        <w:t>1.</w:t>
      </w:r>
      <w:r w:rsidRPr="007B6149">
        <w:tab/>
        <w:t>Aprobación del programa</w:t>
      </w:r>
    </w:p>
    <w:p w14:paraId="4CBDB0F5" w14:textId="192EDF74" w:rsidR="007B6149" w:rsidRPr="007B6149" w:rsidRDefault="007B6149" w:rsidP="007B6149">
      <w:pPr>
        <w:pStyle w:val="SingleTxtG"/>
      </w:pPr>
      <w:r w:rsidRPr="007B6149">
        <w:tab/>
        <w:t>De conformidad con el artículo 8 del reglamento del Comité, el primer tema del programa provisional de todo período de sesiones será la aprobación del programa, excepto cuando en virtud del artículo 16 de dicho reglamento haya que elegir a los miembros de la</w:t>
      </w:r>
      <w:r>
        <w:t> </w:t>
      </w:r>
      <w:r w:rsidRPr="007B6149">
        <w:t>Mesa. En el marco de este tema, el Comité aprobará el programa del período de sesiones.</w:t>
      </w:r>
    </w:p>
    <w:p w14:paraId="243A8A23" w14:textId="20985734" w:rsidR="007B6149" w:rsidRPr="007B6149" w:rsidRDefault="007B6149" w:rsidP="007B6149">
      <w:pPr>
        <w:pStyle w:val="SingleTxtG"/>
      </w:pPr>
      <w:r w:rsidRPr="007B6149">
        <w:tab/>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añadir, aplazar o suprimir temas.</w:t>
      </w:r>
    </w:p>
    <w:p w14:paraId="74D2201A" w14:textId="4377FCF8" w:rsidR="007B6149" w:rsidRPr="007B6149" w:rsidRDefault="007B6149" w:rsidP="007B6149">
      <w:pPr>
        <w:pStyle w:val="H23G"/>
      </w:pPr>
      <w:r w:rsidRPr="007B6149">
        <w:tab/>
        <w:t>2.</w:t>
      </w:r>
      <w:r w:rsidRPr="007B6149">
        <w:tab/>
        <w:t>Cuestiones de organización y otros asuntos, incluida la aprobación del informe del</w:t>
      </w:r>
      <w:r>
        <w:t> </w:t>
      </w:r>
      <w:r w:rsidRPr="007B6149">
        <w:t>Grupo de Trabajo sobre las Comunicaciones Individuales</w:t>
      </w:r>
    </w:p>
    <w:p w14:paraId="3C2678E9" w14:textId="762ED046" w:rsidR="007B6149" w:rsidRPr="007B6149" w:rsidRDefault="007B6149" w:rsidP="007B6149">
      <w:pPr>
        <w:pStyle w:val="SingleTxtG"/>
      </w:pPr>
      <w:bookmarkStart w:id="1" w:name="_Hlk43881586"/>
      <w:r w:rsidRPr="007B6149">
        <w:tab/>
        <w:t>El 139º período de sesiones del Comité se celebrará del 9 de octubre al 3 de noviembre de 2023. La primera sesión se celebrará el lunes 9 de octubre a las 10.00 horas.</w:t>
      </w:r>
    </w:p>
    <w:bookmarkEnd w:id="1"/>
    <w:p w14:paraId="2AF9590A" w14:textId="7CF8FD12" w:rsidR="007B6149" w:rsidRPr="007B6149" w:rsidRDefault="007B6149" w:rsidP="007B6149">
      <w:pPr>
        <w:pStyle w:val="SingleTxtG"/>
      </w:pPr>
      <w:r w:rsidRPr="007B6149">
        <w:lastRenderedPageBreak/>
        <w:tab/>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3AD998AB" w14:textId="77118E40" w:rsidR="007B6149" w:rsidRPr="007B6149" w:rsidRDefault="007B6149" w:rsidP="007B6149">
      <w:pPr>
        <w:pStyle w:val="SingleTxtG"/>
      </w:pPr>
      <w:r w:rsidRPr="007B6149">
        <w:tab/>
        <w:t>En relación con este tema, el Comité examinará diversos asuntos referentes a sus actividades.</w:t>
      </w:r>
    </w:p>
    <w:p w14:paraId="48C2AF43" w14:textId="7650395D" w:rsidR="007B6149" w:rsidRPr="007B6149" w:rsidRDefault="007B6149" w:rsidP="007B6149">
      <w:pPr>
        <w:pStyle w:val="H23G"/>
      </w:pPr>
      <w:r w:rsidRPr="007B6149">
        <w:tab/>
        <w:t>3.</w:t>
      </w:r>
      <w:r w:rsidRPr="007B6149">
        <w:tab/>
        <w:t xml:space="preserve">Reunión con representantes de órganos y organismos especializados de </w:t>
      </w:r>
      <w:r>
        <w:br/>
      </w:r>
      <w:r w:rsidRPr="007B6149">
        <w:t xml:space="preserve">las Naciones Unidas, instituciones nacionales de derechos humanos </w:t>
      </w:r>
      <w:r>
        <w:br/>
      </w:r>
      <w:r w:rsidRPr="007B6149">
        <w:t>y</w:t>
      </w:r>
      <w:r>
        <w:t> </w:t>
      </w:r>
      <w:r w:rsidRPr="007B6149">
        <w:t>organizaciones no gubernamentales</w:t>
      </w:r>
    </w:p>
    <w:p w14:paraId="6FCA80B1" w14:textId="31E586AE" w:rsidR="007B6149" w:rsidRPr="007B6149" w:rsidRDefault="007B6149" w:rsidP="007B6149">
      <w:pPr>
        <w:pStyle w:val="SingleTxtG"/>
      </w:pPr>
      <w:r w:rsidRPr="007B6149">
        <w:tab/>
        <w:t>En cada período de sesiones, el Comité se reúne con representantes de órganos y organismos especializados de las Naciones Unidas, instituciones nacionales de derechos humanos y organizaciones no gubernamentales. Por consiguiente, se han programado las siguientes reuniones: el 9 de octubre, con los órganos y los organismos especializados de las Naciones Unidas de las 10.30 a las 11.00 horas, y con las instituciones nacionales de derechos humanos y las organizaciones no gubernamentales de las 11.30 a las 13.00 horas; y el 16 de octubre, con los órganos y los organismos especializados de las Naciones Unidas de las 10.00 a las 11.00 horas, y con las instituciones nacionales de derechos humanos y las organizaciones no gubernamentales de las 11.00 a las 13.00 horas.</w:t>
      </w:r>
    </w:p>
    <w:p w14:paraId="46B800F5" w14:textId="3200A355" w:rsidR="007B6149" w:rsidRPr="007B6149" w:rsidRDefault="007B6149" w:rsidP="007B6149">
      <w:pPr>
        <w:pStyle w:val="H23G"/>
      </w:pPr>
      <w:r w:rsidRPr="007B6149">
        <w:tab/>
        <w:t>4.</w:t>
      </w:r>
      <w:r w:rsidRPr="007B6149">
        <w:tab/>
        <w:t xml:space="preserve">Examen de los informes presentados por los Estados partes en virtud del </w:t>
      </w:r>
      <w:r>
        <w:br/>
      </w:r>
      <w:r w:rsidRPr="007B6149">
        <w:t>artículo 40 del Pacto</w:t>
      </w:r>
    </w:p>
    <w:p w14:paraId="1C099E2F" w14:textId="73946FC9" w:rsidR="007B6149" w:rsidRPr="007B6149" w:rsidRDefault="007B6149" w:rsidP="007B6149">
      <w:pPr>
        <w:pStyle w:val="SingleTxtG"/>
      </w:pPr>
      <w:r w:rsidRPr="007B6149">
        <w:tab/>
        <w:t>Los informes de los Estados Unidos de América, Haití, Irán (República Islámica del), Kuwait, la República de Corea, Trinidad y Tabago</w:t>
      </w:r>
      <w:r>
        <w:t xml:space="preserve"> y</w:t>
      </w:r>
      <w:r w:rsidRPr="007B6149">
        <w:t xml:space="preserve"> Venezuela (República Bolivariana de) se examinarán durante el 139º período de sesiones del Comité. A continuación figura un calendario provisional para el examen de los informes, preparado en consulta con el Comité.</w:t>
      </w:r>
    </w:p>
    <w:p w14:paraId="3806291F" w14:textId="35F5DF9F" w:rsidR="007B6149" w:rsidRPr="007B6149" w:rsidRDefault="007B6149" w:rsidP="007B6149">
      <w:pPr>
        <w:pStyle w:val="H23G"/>
      </w:pPr>
      <w:r w:rsidRPr="007B6149">
        <w:tab/>
      </w:r>
      <w:r w:rsidRPr="007B6149">
        <w:tab/>
        <w:t xml:space="preserve">Calendario para el examen de los informes presentados en virtud del </w:t>
      </w:r>
      <w:r>
        <w:br/>
      </w:r>
      <w:r w:rsidRPr="007B6149">
        <w:t>artículo 40 del Pacto</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985"/>
        <w:gridCol w:w="2410"/>
        <w:gridCol w:w="2975"/>
      </w:tblGrid>
      <w:tr w:rsidR="007B6149" w:rsidRPr="007B6149" w14:paraId="7A803251" w14:textId="77777777" w:rsidTr="007B6149">
        <w:trPr>
          <w:trHeight w:val="240"/>
          <w:tblHeader/>
        </w:trPr>
        <w:tc>
          <w:tcPr>
            <w:tcW w:w="1985" w:type="dxa"/>
            <w:tcBorders>
              <w:top w:val="single" w:sz="4" w:space="0" w:color="auto"/>
              <w:bottom w:val="single" w:sz="12" w:space="0" w:color="auto"/>
            </w:tcBorders>
            <w:shd w:val="clear" w:color="auto" w:fill="auto"/>
            <w:vAlign w:val="bottom"/>
            <w:hideMark/>
          </w:tcPr>
          <w:p w14:paraId="5F645F01" w14:textId="483823EC" w:rsidR="007B6149" w:rsidRPr="007B6149" w:rsidRDefault="007B6149" w:rsidP="007B6149">
            <w:pPr>
              <w:pStyle w:val="SingleTxtG"/>
              <w:tabs>
                <w:tab w:val="clear" w:pos="1701"/>
                <w:tab w:val="clear" w:pos="2268"/>
                <w:tab w:val="clear" w:pos="2835"/>
              </w:tabs>
              <w:spacing w:before="80" w:after="80" w:line="200" w:lineRule="exact"/>
              <w:ind w:left="0" w:right="0"/>
              <w:jc w:val="left"/>
              <w:rPr>
                <w:i/>
                <w:sz w:val="16"/>
              </w:rPr>
            </w:pPr>
            <w:r w:rsidRPr="007B6149">
              <w:rPr>
                <w:i/>
                <w:iCs/>
                <w:sz w:val="16"/>
              </w:rPr>
              <w:t>Estado</w:t>
            </w:r>
          </w:p>
        </w:tc>
        <w:tc>
          <w:tcPr>
            <w:tcW w:w="2410" w:type="dxa"/>
            <w:tcBorders>
              <w:top w:val="single" w:sz="4" w:space="0" w:color="auto"/>
              <w:bottom w:val="single" w:sz="12" w:space="0" w:color="auto"/>
            </w:tcBorders>
            <w:shd w:val="clear" w:color="auto" w:fill="auto"/>
            <w:vAlign w:val="bottom"/>
            <w:hideMark/>
          </w:tcPr>
          <w:p w14:paraId="289D93EA" w14:textId="77777777" w:rsidR="007B6149" w:rsidRPr="007B6149" w:rsidRDefault="007B6149" w:rsidP="007B6149">
            <w:pPr>
              <w:pStyle w:val="SingleTxtG"/>
              <w:tabs>
                <w:tab w:val="clear" w:pos="1701"/>
                <w:tab w:val="clear" w:pos="2268"/>
                <w:tab w:val="clear" w:pos="2835"/>
              </w:tabs>
              <w:spacing w:before="80" w:after="80" w:line="200" w:lineRule="exact"/>
              <w:ind w:left="0" w:right="0"/>
              <w:jc w:val="left"/>
              <w:rPr>
                <w:i/>
                <w:sz w:val="16"/>
              </w:rPr>
            </w:pPr>
            <w:r w:rsidRPr="007B6149">
              <w:rPr>
                <w:i/>
                <w:iCs/>
                <w:sz w:val="16"/>
              </w:rPr>
              <w:t>Informe</w:t>
            </w:r>
          </w:p>
        </w:tc>
        <w:tc>
          <w:tcPr>
            <w:tcW w:w="2976" w:type="dxa"/>
            <w:tcBorders>
              <w:top w:val="single" w:sz="4" w:space="0" w:color="auto"/>
              <w:bottom w:val="single" w:sz="12" w:space="0" w:color="auto"/>
            </w:tcBorders>
            <w:shd w:val="clear" w:color="auto" w:fill="auto"/>
            <w:vAlign w:val="bottom"/>
            <w:hideMark/>
          </w:tcPr>
          <w:p w14:paraId="404036B9" w14:textId="77777777" w:rsidR="007B6149" w:rsidRPr="007B6149" w:rsidRDefault="007B6149" w:rsidP="007B6149">
            <w:pPr>
              <w:pStyle w:val="SingleTxtG"/>
              <w:tabs>
                <w:tab w:val="clear" w:pos="1701"/>
                <w:tab w:val="clear" w:pos="2268"/>
                <w:tab w:val="clear" w:pos="2835"/>
              </w:tabs>
              <w:spacing w:before="80" w:after="80" w:line="200" w:lineRule="exact"/>
              <w:ind w:left="0" w:right="0"/>
              <w:jc w:val="left"/>
              <w:rPr>
                <w:i/>
                <w:sz w:val="16"/>
              </w:rPr>
            </w:pPr>
            <w:r w:rsidRPr="007B6149">
              <w:rPr>
                <w:i/>
                <w:iCs/>
                <w:sz w:val="16"/>
              </w:rPr>
              <w:t>Fecha</w:t>
            </w:r>
          </w:p>
        </w:tc>
      </w:tr>
      <w:tr w:rsidR="007B6149" w:rsidRPr="007B6149" w14:paraId="5D2CE4A8" w14:textId="77777777" w:rsidTr="007B6149">
        <w:trPr>
          <w:trHeight w:hRule="exact" w:val="113"/>
          <w:tblHeader/>
        </w:trPr>
        <w:tc>
          <w:tcPr>
            <w:tcW w:w="1985" w:type="dxa"/>
            <w:tcBorders>
              <w:top w:val="single" w:sz="12" w:space="0" w:color="auto"/>
            </w:tcBorders>
            <w:shd w:val="clear" w:color="auto" w:fill="auto"/>
          </w:tcPr>
          <w:p w14:paraId="231748D6" w14:textId="77777777" w:rsidR="007B6149" w:rsidRPr="007B6149" w:rsidRDefault="007B6149" w:rsidP="007B6149">
            <w:pPr>
              <w:pStyle w:val="SingleTxtG"/>
              <w:tabs>
                <w:tab w:val="clear" w:pos="1701"/>
                <w:tab w:val="clear" w:pos="2268"/>
                <w:tab w:val="clear" w:pos="2835"/>
              </w:tabs>
              <w:spacing w:before="40"/>
              <w:ind w:left="0" w:right="0"/>
              <w:jc w:val="left"/>
            </w:pPr>
          </w:p>
        </w:tc>
        <w:tc>
          <w:tcPr>
            <w:tcW w:w="2410" w:type="dxa"/>
            <w:tcBorders>
              <w:top w:val="single" w:sz="12" w:space="0" w:color="auto"/>
            </w:tcBorders>
            <w:shd w:val="clear" w:color="auto" w:fill="auto"/>
          </w:tcPr>
          <w:p w14:paraId="4F51F383" w14:textId="77777777" w:rsidR="007B6149" w:rsidRPr="007B6149" w:rsidRDefault="007B6149" w:rsidP="007B6149">
            <w:pPr>
              <w:pStyle w:val="SingleTxtG"/>
              <w:tabs>
                <w:tab w:val="clear" w:pos="1701"/>
                <w:tab w:val="clear" w:pos="2268"/>
                <w:tab w:val="clear" w:pos="2835"/>
              </w:tabs>
              <w:spacing w:before="40"/>
              <w:ind w:left="0" w:right="0"/>
              <w:jc w:val="left"/>
            </w:pPr>
          </w:p>
        </w:tc>
        <w:tc>
          <w:tcPr>
            <w:tcW w:w="2976" w:type="dxa"/>
            <w:tcBorders>
              <w:top w:val="single" w:sz="12" w:space="0" w:color="auto"/>
            </w:tcBorders>
            <w:shd w:val="clear" w:color="auto" w:fill="auto"/>
          </w:tcPr>
          <w:p w14:paraId="15F7C428" w14:textId="77777777" w:rsidR="007B6149" w:rsidRPr="007B6149" w:rsidRDefault="007B6149" w:rsidP="007B6149">
            <w:pPr>
              <w:pStyle w:val="SingleTxtG"/>
              <w:tabs>
                <w:tab w:val="clear" w:pos="1701"/>
                <w:tab w:val="clear" w:pos="2268"/>
                <w:tab w:val="clear" w:pos="2835"/>
              </w:tabs>
              <w:spacing w:before="40"/>
              <w:ind w:left="0" w:right="0"/>
              <w:jc w:val="left"/>
            </w:pPr>
          </w:p>
        </w:tc>
      </w:tr>
      <w:tr w:rsidR="007B6149" w:rsidRPr="007B6149" w14:paraId="1D47FCFB" w14:textId="77777777" w:rsidTr="007B6149">
        <w:trPr>
          <w:trHeight w:val="240"/>
        </w:trPr>
        <w:tc>
          <w:tcPr>
            <w:tcW w:w="1985" w:type="dxa"/>
            <w:shd w:val="clear" w:color="auto" w:fill="auto"/>
          </w:tcPr>
          <w:p w14:paraId="7B469D3A" w14:textId="64C4921E" w:rsidR="007B6149" w:rsidRPr="007B6149" w:rsidDel="00402791" w:rsidRDefault="007B6149" w:rsidP="007B6149">
            <w:pPr>
              <w:pStyle w:val="SingleTxtG"/>
              <w:tabs>
                <w:tab w:val="clear" w:pos="1701"/>
                <w:tab w:val="clear" w:pos="2268"/>
                <w:tab w:val="clear" w:pos="2835"/>
              </w:tabs>
              <w:spacing w:before="40"/>
              <w:ind w:left="0" w:right="0"/>
              <w:jc w:val="left"/>
            </w:pPr>
            <w:r w:rsidRPr="007B6149">
              <w:t>Estados Unidos de</w:t>
            </w:r>
            <w:r>
              <w:t> </w:t>
            </w:r>
            <w:r w:rsidRPr="007B6149">
              <w:t>América</w:t>
            </w:r>
          </w:p>
        </w:tc>
        <w:tc>
          <w:tcPr>
            <w:tcW w:w="2410" w:type="dxa"/>
            <w:shd w:val="clear" w:color="auto" w:fill="auto"/>
          </w:tcPr>
          <w:p w14:paraId="5F0AC057" w14:textId="20BB4737" w:rsidR="007B6149" w:rsidRPr="007B6149" w:rsidRDefault="007B6149" w:rsidP="007B6149">
            <w:pPr>
              <w:pStyle w:val="SingleTxtG"/>
              <w:tabs>
                <w:tab w:val="clear" w:pos="1701"/>
                <w:tab w:val="clear" w:pos="2268"/>
                <w:tab w:val="clear" w:pos="2835"/>
              </w:tabs>
              <w:spacing w:before="40"/>
              <w:ind w:left="0" w:right="0"/>
              <w:jc w:val="left"/>
            </w:pPr>
            <w:r w:rsidRPr="007B6149">
              <w:t>Quinto informe periódico (</w:t>
            </w:r>
            <w:hyperlink r:id="rId9" w:history="1">
              <w:r w:rsidRPr="007B6149">
                <w:rPr>
                  <w:rStyle w:val="Hipervnculo"/>
                </w:rPr>
                <w:t>CCPR/C/USA/5</w:t>
              </w:r>
            </w:hyperlink>
            <w:r w:rsidRPr="007B6149">
              <w:t>)</w:t>
            </w:r>
          </w:p>
        </w:tc>
        <w:tc>
          <w:tcPr>
            <w:tcW w:w="2976" w:type="dxa"/>
            <w:shd w:val="clear" w:color="auto" w:fill="auto"/>
          </w:tcPr>
          <w:p w14:paraId="3A81B6A0" w14:textId="6910007E" w:rsidR="007B6149" w:rsidRPr="007B6149" w:rsidRDefault="007B6149" w:rsidP="007B6149">
            <w:pPr>
              <w:pStyle w:val="SingleTxtG"/>
              <w:tabs>
                <w:tab w:val="clear" w:pos="1701"/>
                <w:tab w:val="clear" w:pos="2268"/>
                <w:tab w:val="clear" w:pos="2835"/>
              </w:tabs>
              <w:spacing w:before="40"/>
              <w:ind w:left="0" w:right="0"/>
              <w:jc w:val="left"/>
            </w:pPr>
            <w:r w:rsidRPr="007B6149">
              <w:t>Martes, 17 de octubre, tarde</w:t>
            </w:r>
            <w:r w:rsidR="007C64DD">
              <w:br/>
            </w:r>
            <w:r w:rsidRPr="007B6149">
              <w:t>Miércoles, 18 de octubre, mañana</w:t>
            </w:r>
          </w:p>
        </w:tc>
      </w:tr>
      <w:tr w:rsidR="007B6149" w:rsidRPr="007B6149" w14:paraId="2B26E598" w14:textId="77777777" w:rsidTr="007B6149">
        <w:trPr>
          <w:trHeight w:val="240"/>
        </w:trPr>
        <w:tc>
          <w:tcPr>
            <w:tcW w:w="1985" w:type="dxa"/>
            <w:shd w:val="clear" w:color="auto" w:fill="auto"/>
          </w:tcPr>
          <w:p w14:paraId="6DC0EF64" w14:textId="25EFBE03" w:rsidR="007B6149" w:rsidRPr="007B6149" w:rsidDel="00E9540F" w:rsidRDefault="007B6149" w:rsidP="007B6149">
            <w:pPr>
              <w:pStyle w:val="SingleTxtG"/>
              <w:tabs>
                <w:tab w:val="clear" w:pos="1701"/>
                <w:tab w:val="clear" w:pos="2268"/>
                <w:tab w:val="clear" w:pos="2835"/>
              </w:tabs>
              <w:spacing w:before="40"/>
              <w:ind w:left="0" w:right="0"/>
              <w:jc w:val="left"/>
            </w:pPr>
            <w:r w:rsidRPr="007B6149">
              <w:t>Haití</w:t>
            </w:r>
          </w:p>
        </w:tc>
        <w:tc>
          <w:tcPr>
            <w:tcW w:w="2410" w:type="dxa"/>
            <w:shd w:val="clear" w:color="auto" w:fill="auto"/>
          </w:tcPr>
          <w:p w14:paraId="1DACB0BD" w14:textId="5D97B9AC" w:rsidR="007B6149" w:rsidRPr="007B6149" w:rsidDel="00E9540F" w:rsidRDefault="007B6149" w:rsidP="007B6149">
            <w:pPr>
              <w:pStyle w:val="SingleTxtG"/>
              <w:tabs>
                <w:tab w:val="clear" w:pos="1701"/>
                <w:tab w:val="clear" w:pos="2268"/>
                <w:tab w:val="clear" w:pos="2835"/>
              </w:tabs>
              <w:spacing w:before="40"/>
              <w:ind w:left="0" w:right="0"/>
              <w:jc w:val="left"/>
            </w:pPr>
            <w:r w:rsidRPr="007B6149">
              <w:t>Segundo informe periódico (</w:t>
            </w:r>
            <w:hyperlink r:id="rId10" w:history="1">
              <w:r w:rsidRPr="007B6149">
                <w:rPr>
                  <w:rStyle w:val="Hipervnculo"/>
                </w:rPr>
                <w:t>CCPR/C/HTI/2</w:t>
              </w:r>
            </w:hyperlink>
            <w:r w:rsidRPr="007B6149">
              <w:t>)</w:t>
            </w:r>
          </w:p>
        </w:tc>
        <w:tc>
          <w:tcPr>
            <w:tcW w:w="2976" w:type="dxa"/>
            <w:shd w:val="clear" w:color="auto" w:fill="auto"/>
          </w:tcPr>
          <w:p w14:paraId="0504FB3C" w14:textId="77777777" w:rsidR="007B6149" w:rsidRPr="007B6149" w:rsidRDefault="007B6149" w:rsidP="007B6149">
            <w:pPr>
              <w:pStyle w:val="SingleTxtG"/>
              <w:tabs>
                <w:tab w:val="clear" w:pos="1701"/>
                <w:tab w:val="clear" w:pos="2268"/>
                <w:tab w:val="clear" w:pos="2835"/>
              </w:tabs>
              <w:spacing w:before="40"/>
              <w:ind w:left="0" w:right="0"/>
              <w:jc w:val="left"/>
            </w:pPr>
            <w:r w:rsidRPr="007B6149">
              <w:t>Miércoles, 11 de octubre, tarde Jueves, 12 de octubre, mañana</w:t>
            </w:r>
          </w:p>
        </w:tc>
      </w:tr>
      <w:tr w:rsidR="007B6149" w:rsidRPr="007B6149" w14:paraId="11A94D0C" w14:textId="77777777" w:rsidTr="007B6149">
        <w:trPr>
          <w:trHeight w:val="240"/>
        </w:trPr>
        <w:tc>
          <w:tcPr>
            <w:tcW w:w="1985" w:type="dxa"/>
            <w:shd w:val="clear" w:color="auto" w:fill="auto"/>
          </w:tcPr>
          <w:p w14:paraId="0E42C5EC" w14:textId="77777777" w:rsidR="007B6149" w:rsidRPr="007B6149" w:rsidRDefault="007B6149" w:rsidP="007B6149">
            <w:pPr>
              <w:pStyle w:val="SingleTxtG"/>
              <w:tabs>
                <w:tab w:val="clear" w:pos="1701"/>
                <w:tab w:val="clear" w:pos="2268"/>
                <w:tab w:val="clear" w:pos="2835"/>
              </w:tabs>
              <w:spacing w:before="40"/>
              <w:ind w:left="0" w:right="0"/>
              <w:jc w:val="left"/>
            </w:pPr>
            <w:r w:rsidRPr="007B6149">
              <w:t>Irán (República Islámica del)</w:t>
            </w:r>
          </w:p>
        </w:tc>
        <w:tc>
          <w:tcPr>
            <w:tcW w:w="2410" w:type="dxa"/>
            <w:shd w:val="clear" w:color="auto" w:fill="auto"/>
          </w:tcPr>
          <w:p w14:paraId="32AFB013" w14:textId="2870E06A" w:rsidR="007B6149" w:rsidRPr="007B6149" w:rsidRDefault="007B6149" w:rsidP="007B6149">
            <w:pPr>
              <w:pStyle w:val="SingleTxtG"/>
              <w:tabs>
                <w:tab w:val="clear" w:pos="1701"/>
                <w:tab w:val="clear" w:pos="2268"/>
                <w:tab w:val="clear" w:pos="2835"/>
              </w:tabs>
              <w:spacing w:before="40"/>
              <w:ind w:left="0" w:right="0"/>
              <w:jc w:val="left"/>
            </w:pPr>
            <w:r w:rsidRPr="007B6149">
              <w:t>Cuarto informe periódico (</w:t>
            </w:r>
            <w:hyperlink r:id="rId11" w:history="1">
              <w:r w:rsidRPr="007B6149">
                <w:rPr>
                  <w:rStyle w:val="Hipervnculo"/>
                </w:rPr>
                <w:t>CCPR/C/IRN/4</w:t>
              </w:r>
            </w:hyperlink>
            <w:r w:rsidRPr="007B6149">
              <w:t>)</w:t>
            </w:r>
          </w:p>
        </w:tc>
        <w:tc>
          <w:tcPr>
            <w:tcW w:w="2976" w:type="dxa"/>
            <w:shd w:val="clear" w:color="auto" w:fill="auto"/>
          </w:tcPr>
          <w:p w14:paraId="19028B5E" w14:textId="465F943B" w:rsidR="007B6149" w:rsidRPr="007B6149" w:rsidRDefault="007B6149" w:rsidP="007B6149">
            <w:pPr>
              <w:pStyle w:val="SingleTxtG"/>
              <w:tabs>
                <w:tab w:val="clear" w:pos="1701"/>
                <w:tab w:val="clear" w:pos="2268"/>
                <w:tab w:val="clear" w:pos="2835"/>
              </w:tabs>
              <w:spacing w:before="40"/>
              <w:ind w:left="0" w:right="0"/>
              <w:jc w:val="left"/>
            </w:pPr>
            <w:r w:rsidRPr="007B6149">
              <w:t>Lunes, 9 de octubre, tarde</w:t>
            </w:r>
            <w:r w:rsidR="007C64DD">
              <w:br/>
            </w:r>
            <w:r w:rsidRPr="007B6149">
              <w:t>Martes, 10 de octubre, mañana</w:t>
            </w:r>
          </w:p>
        </w:tc>
      </w:tr>
      <w:tr w:rsidR="007B6149" w:rsidRPr="007B6149" w14:paraId="12D29C19" w14:textId="77777777" w:rsidTr="007B6149">
        <w:trPr>
          <w:trHeight w:val="240"/>
        </w:trPr>
        <w:tc>
          <w:tcPr>
            <w:tcW w:w="1985" w:type="dxa"/>
            <w:shd w:val="clear" w:color="auto" w:fill="auto"/>
          </w:tcPr>
          <w:p w14:paraId="26FD8C2B" w14:textId="77777777" w:rsidR="007B6149" w:rsidRPr="007B6149" w:rsidDel="00E9540F" w:rsidRDefault="007B6149" w:rsidP="007B6149">
            <w:pPr>
              <w:pStyle w:val="SingleTxtG"/>
              <w:tabs>
                <w:tab w:val="clear" w:pos="1701"/>
                <w:tab w:val="clear" w:pos="2268"/>
                <w:tab w:val="clear" w:pos="2835"/>
              </w:tabs>
              <w:spacing w:before="40"/>
              <w:ind w:left="0" w:right="0"/>
              <w:jc w:val="left"/>
            </w:pPr>
            <w:r w:rsidRPr="007B6149">
              <w:t>Kuwait</w:t>
            </w:r>
          </w:p>
        </w:tc>
        <w:tc>
          <w:tcPr>
            <w:tcW w:w="2410" w:type="dxa"/>
            <w:shd w:val="clear" w:color="auto" w:fill="auto"/>
          </w:tcPr>
          <w:p w14:paraId="67F71A0C" w14:textId="7BADC49E" w:rsidR="007B6149" w:rsidRPr="007B6149" w:rsidDel="00E9540F" w:rsidRDefault="007B6149" w:rsidP="007B6149">
            <w:pPr>
              <w:pStyle w:val="SingleTxtG"/>
              <w:tabs>
                <w:tab w:val="clear" w:pos="1701"/>
                <w:tab w:val="clear" w:pos="2268"/>
                <w:tab w:val="clear" w:pos="2835"/>
              </w:tabs>
              <w:spacing w:before="40"/>
              <w:ind w:left="0" w:right="0"/>
              <w:jc w:val="left"/>
            </w:pPr>
            <w:r w:rsidRPr="007B6149">
              <w:t>Cuarto informe periódico (</w:t>
            </w:r>
            <w:hyperlink r:id="rId12" w:history="1">
              <w:r w:rsidRPr="007B6149">
                <w:rPr>
                  <w:rStyle w:val="Hipervnculo"/>
                </w:rPr>
                <w:t>CCPR/C/KWT/4</w:t>
              </w:r>
            </w:hyperlink>
            <w:r w:rsidRPr="007B6149">
              <w:t>)</w:t>
            </w:r>
          </w:p>
        </w:tc>
        <w:tc>
          <w:tcPr>
            <w:tcW w:w="2976" w:type="dxa"/>
            <w:shd w:val="clear" w:color="auto" w:fill="auto"/>
          </w:tcPr>
          <w:p w14:paraId="0DAF22B1" w14:textId="66DB981E" w:rsidR="007B6149" w:rsidRPr="007B6149" w:rsidRDefault="007B6149" w:rsidP="007B6149">
            <w:pPr>
              <w:pStyle w:val="SingleTxtG"/>
              <w:tabs>
                <w:tab w:val="clear" w:pos="1701"/>
                <w:tab w:val="clear" w:pos="2268"/>
                <w:tab w:val="clear" w:pos="2835"/>
              </w:tabs>
              <w:spacing w:before="40"/>
              <w:ind w:left="0" w:right="0"/>
              <w:jc w:val="left"/>
            </w:pPr>
            <w:r w:rsidRPr="007B6149">
              <w:t>Lunes, 16 de octubre, tarde</w:t>
            </w:r>
            <w:r w:rsidR="007C64DD">
              <w:br/>
            </w:r>
            <w:r w:rsidRPr="007B6149">
              <w:t>Martes, 17 de octubre, mañana</w:t>
            </w:r>
          </w:p>
        </w:tc>
      </w:tr>
      <w:tr w:rsidR="007B6149" w:rsidRPr="007B6149" w14:paraId="1BD16720" w14:textId="77777777" w:rsidTr="007B6149">
        <w:trPr>
          <w:trHeight w:val="240"/>
        </w:trPr>
        <w:tc>
          <w:tcPr>
            <w:tcW w:w="1985" w:type="dxa"/>
            <w:shd w:val="clear" w:color="auto" w:fill="auto"/>
          </w:tcPr>
          <w:p w14:paraId="34BB1C9C" w14:textId="77777777" w:rsidR="007B6149" w:rsidRPr="007B6149" w:rsidRDefault="007B6149" w:rsidP="007B6149">
            <w:pPr>
              <w:pStyle w:val="SingleTxtG"/>
              <w:tabs>
                <w:tab w:val="clear" w:pos="1701"/>
                <w:tab w:val="clear" w:pos="2268"/>
                <w:tab w:val="clear" w:pos="2835"/>
              </w:tabs>
              <w:spacing w:before="40"/>
              <w:ind w:left="0" w:right="0"/>
              <w:jc w:val="left"/>
            </w:pPr>
            <w:r w:rsidRPr="007B6149">
              <w:t>República de Corea</w:t>
            </w:r>
          </w:p>
        </w:tc>
        <w:tc>
          <w:tcPr>
            <w:tcW w:w="2410" w:type="dxa"/>
            <w:shd w:val="clear" w:color="auto" w:fill="auto"/>
          </w:tcPr>
          <w:p w14:paraId="094568FD" w14:textId="7D2A97FB" w:rsidR="007B6149" w:rsidRPr="007B6149" w:rsidRDefault="007B6149" w:rsidP="007B6149">
            <w:pPr>
              <w:pStyle w:val="SingleTxtG"/>
              <w:tabs>
                <w:tab w:val="clear" w:pos="1701"/>
                <w:tab w:val="clear" w:pos="2268"/>
                <w:tab w:val="clear" w:pos="2835"/>
              </w:tabs>
              <w:spacing w:before="40"/>
              <w:ind w:left="0" w:right="0"/>
              <w:jc w:val="left"/>
            </w:pPr>
            <w:r w:rsidRPr="007B6149">
              <w:t>Quinto informe periódico (</w:t>
            </w:r>
            <w:hyperlink r:id="rId13" w:history="1">
              <w:r w:rsidRPr="007B6149">
                <w:rPr>
                  <w:rStyle w:val="Hipervnculo"/>
                </w:rPr>
                <w:t>CCPR/C/KOR/5</w:t>
              </w:r>
            </w:hyperlink>
            <w:r w:rsidRPr="007B6149">
              <w:t>)</w:t>
            </w:r>
          </w:p>
        </w:tc>
        <w:tc>
          <w:tcPr>
            <w:tcW w:w="2976" w:type="dxa"/>
            <w:shd w:val="clear" w:color="auto" w:fill="auto"/>
          </w:tcPr>
          <w:p w14:paraId="46D95CFE" w14:textId="50E2C965" w:rsidR="007B6149" w:rsidRPr="007B6149" w:rsidRDefault="007B6149" w:rsidP="007B6149">
            <w:pPr>
              <w:pStyle w:val="SingleTxtG"/>
              <w:tabs>
                <w:tab w:val="clear" w:pos="1701"/>
                <w:tab w:val="clear" w:pos="2268"/>
                <w:tab w:val="clear" w:pos="2835"/>
              </w:tabs>
              <w:spacing w:before="40"/>
              <w:ind w:left="0" w:right="0"/>
              <w:jc w:val="left"/>
            </w:pPr>
            <w:r w:rsidRPr="007B6149">
              <w:t>Jueves, 19 de octubre, tarde</w:t>
            </w:r>
            <w:r w:rsidR="007C64DD">
              <w:br/>
            </w:r>
            <w:r w:rsidRPr="007B6149">
              <w:t>Viernes, 20 de octubre, mañana</w:t>
            </w:r>
          </w:p>
        </w:tc>
      </w:tr>
      <w:tr w:rsidR="007B6149" w:rsidRPr="007B6149" w14:paraId="7AA04022" w14:textId="77777777" w:rsidTr="007B6149">
        <w:trPr>
          <w:trHeight w:val="240"/>
        </w:trPr>
        <w:tc>
          <w:tcPr>
            <w:tcW w:w="1985" w:type="dxa"/>
            <w:shd w:val="clear" w:color="auto" w:fill="auto"/>
          </w:tcPr>
          <w:p w14:paraId="4B6DEADA" w14:textId="77777777" w:rsidR="007B6149" w:rsidRPr="007B6149" w:rsidRDefault="007B6149" w:rsidP="007B6149">
            <w:pPr>
              <w:pStyle w:val="SingleTxtG"/>
              <w:tabs>
                <w:tab w:val="clear" w:pos="1701"/>
                <w:tab w:val="clear" w:pos="2268"/>
                <w:tab w:val="clear" w:pos="2835"/>
              </w:tabs>
              <w:spacing w:before="40"/>
              <w:ind w:left="0" w:right="0"/>
              <w:jc w:val="left"/>
            </w:pPr>
            <w:r w:rsidRPr="007B6149">
              <w:t>Trinidad y Tabago</w:t>
            </w:r>
          </w:p>
        </w:tc>
        <w:tc>
          <w:tcPr>
            <w:tcW w:w="2410" w:type="dxa"/>
            <w:shd w:val="clear" w:color="auto" w:fill="auto"/>
          </w:tcPr>
          <w:p w14:paraId="52D777D3" w14:textId="4E9280D4" w:rsidR="007B6149" w:rsidRPr="007B6149" w:rsidRDefault="007B6149" w:rsidP="007B6149">
            <w:pPr>
              <w:pStyle w:val="SingleTxtG"/>
              <w:tabs>
                <w:tab w:val="clear" w:pos="1701"/>
                <w:tab w:val="clear" w:pos="2268"/>
                <w:tab w:val="clear" w:pos="2835"/>
              </w:tabs>
              <w:spacing w:before="40"/>
              <w:ind w:left="0" w:right="0"/>
              <w:jc w:val="left"/>
            </w:pPr>
            <w:r w:rsidRPr="007B6149">
              <w:t>Quinto informe periódico (</w:t>
            </w:r>
            <w:hyperlink r:id="rId14" w:history="1">
              <w:r w:rsidRPr="007B6149">
                <w:rPr>
                  <w:rStyle w:val="Hipervnculo"/>
                </w:rPr>
                <w:t>CCPR/C/TTO/5</w:t>
              </w:r>
            </w:hyperlink>
            <w:r w:rsidRPr="007B6149">
              <w:t>)</w:t>
            </w:r>
          </w:p>
        </w:tc>
        <w:tc>
          <w:tcPr>
            <w:tcW w:w="2976" w:type="dxa"/>
            <w:shd w:val="clear" w:color="auto" w:fill="auto"/>
          </w:tcPr>
          <w:p w14:paraId="2F1CB032" w14:textId="77777777" w:rsidR="007B6149" w:rsidRPr="007B6149" w:rsidRDefault="007B6149" w:rsidP="007B6149">
            <w:pPr>
              <w:pStyle w:val="SingleTxtG"/>
              <w:tabs>
                <w:tab w:val="clear" w:pos="1701"/>
                <w:tab w:val="clear" w:pos="2268"/>
                <w:tab w:val="clear" w:pos="2835"/>
              </w:tabs>
              <w:spacing w:before="40"/>
              <w:ind w:left="0" w:right="0"/>
              <w:jc w:val="left"/>
            </w:pPr>
            <w:r w:rsidRPr="007B6149">
              <w:t>Miércoles, 18 de octubre, tarde Jueves, 19 de octubre, mañana</w:t>
            </w:r>
          </w:p>
        </w:tc>
      </w:tr>
      <w:tr w:rsidR="007B6149" w:rsidRPr="007B6149" w14:paraId="0918729C" w14:textId="77777777" w:rsidTr="007B6149">
        <w:trPr>
          <w:trHeight w:val="240"/>
        </w:trPr>
        <w:tc>
          <w:tcPr>
            <w:tcW w:w="1985" w:type="dxa"/>
            <w:tcBorders>
              <w:bottom w:val="single" w:sz="12" w:space="0" w:color="auto"/>
            </w:tcBorders>
            <w:shd w:val="clear" w:color="auto" w:fill="auto"/>
          </w:tcPr>
          <w:p w14:paraId="70C94D9D" w14:textId="77777777" w:rsidR="007B6149" w:rsidRPr="007B6149" w:rsidDel="00E9540F" w:rsidRDefault="007B6149" w:rsidP="007B6149">
            <w:pPr>
              <w:pStyle w:val="SingleTxtG"/>
              <w:tabs>
                <w:tab w:val="clear" w:pos="1701"/>
                <w:tab w:val="clear" w:pos="2268"/>
                <w:tab w:val="clear" w:pos="2835"/>
              </w:tabs>
              <w:spacing w:before="40"/>
              <w:ind w:left="0" w:right="0"/>
              <w:jc w:val="left"/>
            </w:pPr>
            <w:r w:rsidRPr="007B6149">
              <w:t>Venezuela (República Bolivariana de)</w:t>
            </w:r>
          </w:p>
        </w:tc>
        <w:tc>
          <w:tcPr>
            <w:tcW w:w="2410" w:type="dxa"/>
            <w:tcBorders>
              <w:bottom w:val="single" w:sz="12" w:space="0" w:color="auto"/>
            </w:tcBorders>
            <w:shd w:val="clear" w:color="auto" w:fill="auto"/>
          </w:tcPr>
          <w:p w14:paraId="75B36436" w14:textId="65AF69C2" w:rsidR="007B6149" w:rsidRPr="007B6149" w:rsidDel="00E9540F" w:rsidRDefault="007B6149" w:rsidP="007B6149">
            <w:pPr>
              <w:pStyle w:val="SingleTxtG"/>
              <w:tabs>
                <w:tab w:val="clear" w:pos="1701"/>
                <w:tab w:val="clear" w:pos="2268"/>
                <w:tab w:val="clear" w:pos="2835"/>
              </w:tabs>
              <w:spacing w:before="40"/>
              <w:ind w:left="0" w:right="0"/>
              <w:jc w:val="left"/>
            </w:pPr>
            <w:r w:rsidRPr="007B6149">
              <w:t>Quinto informe periódico (</w:t>
            </w:r>
            <w:hyperlink r:id="rId15" w:history="1">
              <w:r w:rsidRPr="007B6149">
                <w:rPr>
                  <w:rStyle w:val="Hipervnculo"/>
                </w:rPr>
                <w:t>CCPR/C/VEN/5</w:t>
              </w:r>
            </w:hyperlink>
            <w:r w:rsidRPr="007B6149">
              <w:t>)</w:t>
            </w:r>
          </w:p>
        </w:tc>
        <w:tc>
          <w:tcPr>
            <w:tcW w:w="2976" w:type="dxa"/>
            <w:tcBorders>
              <w:bottom w:val="single" w:sz="12" w:space="0" w:color="auto"/>
            </w:tcBorders>
            <w:shd w:val="clear" w:color="auto" w:fill="auto"/>
          </w:tcPr>
          <w:p w14:paraId="7E186645" w14:textId="0505BA9D" w:rsidR="007B6149" w:rsidRPr="007B6149" w:rsidRDefault="007B6149" w:rsidP="007B6149">
            <w:pPr>
              <w:pStyle w:val="SingleTxtG"/>
              <w:tabs>
                <w:tab w:val="clear" w:pos="1701"/>
                <w:tab w:val="clear" w:pos="2268"/>
                <w:tab w:val="clear" w:pos="2835"/>
              </w:tabs>
              <w:spacing w:before="40"/>
              <w:ind w:left="0" w:right="0"/>
              <w:jc w:val="left"/>
            </w:pPr>
            <w:r w:rsidRPr="007B6149">
              <w:t>Martes, 10 de octubre, tarde</w:t>
            </w:r>
            <w:r w:rsidR="007C64DD">
              <w:br/>
            </w:r>
            <w:r w:rsidRPr="007B6149">
              <w:t>Miércoles, 11 de octubre, mañana</w:t>
            </w:r>
          </w:p>
        </w:tc>
      </w:tr>
    </w:tbl>
    <w:p w14:paraId="6B1299DE" w14:textId="3A0866EF" w:rsidR="007B6149" w:rsidRPr="007B6149" w:rsidRDefault="007B6149" w:rsidP="007B6149">
      <w:pPr>
        <w:pStyle w:val="SingleTxtG"/>
        <w:spacing w:before="240"/>
      </w:pPr>
      <w:r>
        <w:tab/>
      </w:r>
      <w:r w:rsidRPr="007B6149">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139º período de sesiones.</w:t>
      </w:r>
    </w:p>
    <w:p w14:paraId="43A5B955" w14:textId="1CB2D0CF" w:rsidR="007B6149" w:rsidRPr="007B6149" w:rsidRDefault="007B6149" w:rsidP="007B6149">
      <w:pPr>
        <w:pStyle w:val="SingleTxtG"/>
      </w:pPr>
      <w:r>
        <w:lastRenderedPageBreak/>
        <w:tab/>
      </w:r>
      <w:r w:rsidRPr="007B6149">
        <w:t xml:space="preserve">Los equipos de tareas para los informes de los países examinarán y aprobarán una lista de cuestiones para el Pakistán y listas de cuestiones previas a la presentación de informes para </w:t>
      </w:r>
      <w:r w:rsidR="007C64DD" w:rsidRPr="007B6149">
        <w:t xml:space="preserve">Eslovaquia y </w:t>
      </w:r>
      <w:r w:rsidRPr="007B6149">
        <w:t>San Marino.</w:t>
      </w:r>
    </w:p>
    <w:p w14:paraId="47C3CA12" w14:textId="158C1A9B" w:rsidR="007B6149" w:rsidRPr="007B6149" w:rsidRDefault="007B6149" w:rsidP="007B6149">
      <w:pPr>
        <w:pStyle w:val="H23G"/>
        <w:rPr>
          <w:spacing w:val="-1"/>
        </w:rPr>
      </w:pPr>
      <w:r w:rsidRPr="007B6149">
        <w:rPr>
          <w:spacing w:val="-1"/>
        </w:rPr>
        <w:tab/>
        <w:t>5.</w:t>
      </w:r>
      <w:r w:rsidRPr="007B6149">
        <w:rPr>
          <w:spacing w:val="-1"/>
        </w:rPr>
        <w:tab/>
        <w:t>Seguimiento de las observaciones finales sobre los informes de los Estados partes</w:t>
      </w:r>
    </w:p>
    <w:p w14:paraId="3D2BE65C" w14:textId="3AE57AC2" w:rsidR="007B6149" w:rsidRPr="007B6149" w:rsidRDefault="007B6149" w:rsidP="007B6149">
      <w:pPr>
        <w:pStyle w:val="SingleTxtG"/>
      </w:pPr>
      <w:r>
        <w:tab/>
      </w:r>
      <w:r w:rsidRPr="007B6149">
        <w:t>El Relator Especial para el seguimiento de las observaciones finales presentará un informe sobre sus actividades.</w:t>
      </w:r>
    </w:p>
    <w:p w14:paraId="58313EBF" w14:textId="130158F0" w:rsidR="007B6149" w:rsidRPr="007B6149" w:rsidRDefault="007B6149" w:rsidP="007B6149">
      <w:pPr>
        <w:pStyle w:val="H23G"/>
      </w:pPr>
      <w:r>
        <w:tab/>
      </w:r>
      <w:r w:rsidRPr="007B6149">
        <w:t>6.</w:t>
      </w:r>
      <w:r w:rsidRPr="007B6149">
        <w:tab/>
        <w:t xml:space="preserve">Seguimiento de los dictámenes aprobados a tenor del Protocolo Facultativo </w:t>
      </w:r>
      <w:r>
        <w:br/>
      </w:r>
      <w:r w:rsidRPr="007B6149">
        <w:t>del Pacto</w:t>
      </w:r>
    </w:p>
    <w:p w14:paraId="744111BB" w14:textId="62A00F54" w:rsidR="007B6149" w:rsidRPr="007B6149" w:rsidRDefault="007B6149" w:rsidP="007B6149">
      <w:pPr>
        <w:pStyle w:val="SingleTxtG"/>
      </w:pPr>
      <w:r>
        <w:tab/>
      </w:r>
      <w:r w:rsidRPr="007B6149">
        <w:t>El Relator Especial para el seguimiento de los dictámenes presentará un informe sobre sus actividades.</w:t>
      </w:r>
    </w:p>
    <w:p w14:paraId="7F5225CC" w14:textId="0E467DE6" w:rsidR="007B6149" w:rsidRPr="007B6149" w:rsidRDefault="007B6149" w:rsidP="007B6149">
      <w:pPr>
        <w:pStyle w:val="H23G"/>
      </w:pPr>
      <w:r>
        <w:tab/>
      </w:r>
      <w:r w:rsidRPr="007B6149">
        <w:t>7.</w:t>
      </w:r>
      <w:r w:rsidRPr="007B6149">
        <w:tab/>
        <w:t>Examen de las comunicaciones presentadas en virtud del primer Protocolo Facultativo del Pacto</w:t>
      </w:r>
      <w:bookmarkStart w:id="2" w:name="_Hlk95740779"/>
    </w:p>
    <w:p w14:paraId="0D80EE7C" w14:textId="5BCF5958" w:rsidR="007B6149" w:rsidRPr="007B6149" w:rsidRDefault="007B6149" w:rsidP="007B6149">
      <w:pPr>
        <w:pStyle w:val="SingleTxtG"/>
      </w:pPr>
      <w:r>
        <w:tab/>
      </w:r>
      <w:r w:rsidRPr="007B6149">
        <w:t>Teniendo presentes las disposiciones del artículo 107 del reglamento del Comité, el</w:t>
      </w:r>
      <w:r>
        <w:t> </w:t>
      </w:r>
      <w:r w:rsidRPr="007B6149">
        <w:t>Grupo de Trabajo sobre las Comunicaciones Individuales se reunirá del 2 al 6 de octubre de 2023, con anterioridad al 139º período de sesiones.</w:t>
      </w:r>
    </w:p>
    <w:p w14:paraId="2649C9C4" w14:textId="49795468" w:rsidR="007B6149" w:rsidRPr="007B6149" w:rsidRDefault="007B6149" w:rsidP="007B6149">
      <w:pPr>
        <w:pStyle w:val="SingleTxtG"/>
      </w:pPr>
      <w:r>
        <w:tab/>
      </w:r>
      <w:r w:rsidRPr="007B6149">
        <w:t>De conformidad con las disposiciones del capítulo XVIII de su reglamento, el Comité examinará las comunicaciones que se le hayan presentado o parezcan habérsele presentado de conformidad con el Protocolo Facultativo.</w:t>
      </w:r>
    </w:p>
    <w:p w14:paraId="77CE18F3" w14:textId="4EA7EA7A" w:rsidR="007B6149" w:rsidRPr="007B6149" w:rsidRDefault="007B6149" w:rsidP="007B6149">
      <w:pPr>
        <w:pStyle w:val="SingleTxtG"/>
      </w:pPr>
      <w:bookmarkStart w:id="3" w:name="_Hlk143017406"/>
      <w:r>
        <w:tab/>
      </w:r>
      <w:r w:rsidRPr="007B6149">
        <w:t>Al 1 de agosto de 2023 el Comité tenía pendientes 1.252 comunicaciones.</w:t>
      </w:r>
    </w:p>
    <w:bookmarkEnd w:id="3"/>
    <w:p w14:paraId="61738E13" w14:textId="016423DB" w:rsidR="007B6149" w:rsidRPr="007B6149" w:rsidRDefault="007B6149" w:rsidP="007B6149">
      <w:pPr>
        <w:pStyle w:val="SingleTxtG"/>
      </w:pPr>
      <w:r>
        <w:tab/>
      </w:r>
      <w:r w:rsidRPr="00CE13F7">
        <w:t>De conformidad con el artículo 5, párrafo 3, del Protocolo Facultativo y con el artículo</w:t>
      </w:r>
      <w:r>
        <w:t> </w:t>
      </w:r>
      <w:r w:rsidRPr="00CE13F7">
        <w:t>110 del reglamento del Comité, el presente tema del programa se examinará en sesiones privadas.</w:t>
      </w:r>
      <w:bookmarkEnd w:id="2"/>
    </w:p>
    <w:p w14:paraId="1CFF08FB" w14:textId="48D9D991" w:rsidR="00411A36" w:rsidRPr="007B6149" w:rsidRDefault="007B6149" w:rsidP="007B6149">
      <w:pPr>
        <w:pStyle w:val="SingleTxtG"/>
        <w:suppressAutoHyphens/>
        <w:spacing w:before="240" w:after="0"/>
        <w:jc w:val="center"/>
        <w:rPr>
          <w:u w:val="single"/>
        </w:rPr>
      </w:pPr>
      <w:r w:rsidRPr="007B6149">
        <w:rPr>
          <w:u w:val="single"/>
        </w:rPr>
        <w:tab/>
      </w:r>
      <w:r w:rsidRPr="007B6149">
        <w:rPr>
          <w:u w:val="single"/>
        </w:rPr>
        <w:tab/>
      </w:r>
      <w:r w:rsidRPr="007B6149">
        <w:rPr>
          <w:u w:val="single"/>
        </w:rPr>
        <w:tab/>
      </w:r>
    </w:p>
    <w:sectPr w:rsidR="00411A36" w:rsidRPr="007B6149" w:rsidSect="007B6149">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BAB7C" w14:textId="77777777" w:rsidR="003A0ECA" w:rsidRDefault="003A0ECA"/>
  </w:endnote>
  <w:endnote w:type="continuationSeparator" w:id="0">
    <w:p w14:paraId="61C0E27A" w14:textId="77777777" w:rsidR="003A0ECA" w:rsidRDefault="003A0E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8208C" w14:textId="708440F6" w:rsidR="007B6149" w:rsidRPr="007B6149" w:rsidRDefault="007B6149" w:rsidP="007B6149">
    <w:pPr>
      <w:pStyle w:val="Piedepgina"/>
      <w:tabs>
        <w:tab w:val="right" w:pos="9638"/>
      </w:tabs>
    </w:pPr>
    <w:r w:rsidRPr="007B6149">
      <w:rPr>
        <w:b/>
        <w:sz w:val="18"/>
      </w:rPr>
      <w:fldChar w:fldCharType="begin"/>
    </w:r>
    <w:r w:rsidRPr="007B6149">
      <w:rPr>
        <w:b/>
        <w:sz w:val="18"/>
      </w:rPr>
      <w:instrText xml:space="preserve"> PAGE  \* MERGEFORMAT </w:instrText>
    </w:r>
    <w:r w:rsidRPr="007B6149">
      <w:rPr>
        <w:b/>
        <w:sz w:val="18"/>
      </w:rPr>
      <w:fldChar w:fldCharType="separate"/>
    </w:r>
    <w:r w:rsidRPr="007B6149">
      <w:rPr>
        <w:b/>
        <w:noProof/>
        <w:sz w:val="18"/>
      </w:rPr>
      <w:t>2</w:t>
    </w:r>
    <w:r w:rsidRPr="007B6149">
      <w:rPr>
        <w:b/>
        <w:sz w:val="18"/>
      </w:rPr>
      <w:fldChar w:fldCharType="end"/>
    </w:r>
    <w:r>
      <w:rPr>
        <w:b/>
        <w:sz w:val="18"/>
      </w:rPr>
      <w:tab/>
    </w:r>
    <w:r>
      <w:t>GE.23-15843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B2B9A" w14:textId="493D044A" w:rsidR="007B6149" w:rsidRPr="007B6149" w:rsidRDefault="007B6149" w:rsidP="007B6149">
    <w:pPr>
      <w:pStyle w:val="Piedepgina"/>
      <w:tabs>
        <w:tab w:val="right" w:pos="9638"/>
      </w:tabs>
      <w:rPr>
        <w:b/>
        <w:sz w:val="18"/>
      </w:rPr>
    </w:pPr>
    <w:r>
      <w:t>GE.23-15843</w:t>
    </w:r>
    <w:r>
      <w:tab/>
    </w:r>
    <w:r w:rsidRPr="007B6149">
      <w:rPr>
        <w:b/>
        <w:sz w:val="18"/>
      </w:rPr>
      <w:fldChar w:fldCharType="begin"/>
    </w:r>
    <w:r w:rsidRPr="007B6149">
      <w:rPr>
        <w:b/>
        <w:sz w:val="18"/>
      </w:rPr>
      <w:instrText xml:space="preserve"> PAGE  \* MERGEFORMAT </w:instrText>
    </w:r>
    <w:r w:rsidRPr="007B6149">
      <w:rPr>
        <w:b/>
        <w:sz w:val="18"/>
      </w:rPr>
      <w:fldChar w:fldCharType="separate"/>
    </w:r>
    <w:r w:rsidRPr="007B6149">
      <w:rPr>
        <w:b/>
        <w:noProof/>
        <w:sz w:val="18"/>
      </w:rPr>
      <w:t>3</w:t>
    </w:r>
    <w:r w:rsidRPr="007B614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FF889" w14:textId="265B27A8" w:rsidR="00DE44AD" w:rsidRPr="007B6149" w:rsidRDefault="007B6149" w:rsidP="007B6149">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8D85619" wp14:editId="0A488F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23-15843  (S)</w:t>
    </w:r>
    <w:r>
      <w:rPr>
        <w:noProof/>
        <w:sz w:val="20"/>
      </w:rPr>
      <w:drawing>
        <wp:anchor distT="0" distB="0" distL="114300" distR="114300" simplePos="0" relativeHeight="251658752" behindDoc="0" locked="0" layoutInCell="1" allowOverlap="1" wp14:anchorId="17B452CD" wp14:editId="757DEEA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010923    040923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A0AEB" w14:textId="77777777" w:rsidR="003A0ECA" w:rsidRPr="001075E9" w:rsidRDefault="003A0ECA" w:rsidP="001075E9">
      <w:pPr>
        <w:tabs>
          <w:tab w:val="right" w:pos="2155"/>
        </w:tabs>
        <w:spacing w:after="80" w:line="240" w:lineRule="auto"/>
        <w:ind w:left="680"/>
        <w:rPr>
          <w:u w:val="single"/>
        </w:rPr>
      </w:pPr>
      <w:r>
        <w:rPr>
          <w:u w:val="single"/>
        </w:rPr>
        <w:tab/>
      </w:r>
    </w:p>
  </w:footnote>
  <w:footnote w:type="continuationSeparator" w:id="0">
    <w:p w14:paraId="0AE18DF8" w14:textId="77777777" w:rsidR="003A0ECA" w:rsidRDefault="003A0ECA" w:rsidP="00AE0E02">
      <w:pPr>
        <w:tabs>
          <w:tab w:val="right" w:pos="2155"/>
        </w:tabs>
        <w:spacing w:after="80" w:line="240" w:lineRule="auto"/>
        <w:ind w:left="680"/>
        <w:rPr>
          <w:u w:val="single"/>
        </w:rPr>
      </w:pPr>
      <w:r>
        <w:rPr>
          <w:u w:val="single"/>
        </w:rPr>
        <w:tab/>
      </w:r>
    </w:p>
  </w:footnote>
  <w:footnote w:id="1">
    <w:p w14:paraId="166E7140" w14:textId="11F9FD35" w:rsidR="007B6149" w:rsidRPr="007B6149" w:rsidRDefault="007B6149" w:rsidP="007B6149">
      <w:pPr>
        <w:pStyle w:val="Textonotapie"/>
        <w:rPr>
          <w:sz w:val="20"/>
        </w:rPr>
      </w:pPr>
      <w:r>
        <w:tab/>
      </w:r>
      <w:r w:rsidRPr="007B6149">
        <w:rPr>
          <w:rStyle w:val="Refdenotaalpie"/>
          <w:sz w:val="20"/>
          <w:vertAlign w:val="baseline"/>
        </w:rPr>
        <w:t>*</w:t>
      </w:r>
      <w:r w:rsidRPr="007B6149">
        <w:rPr>
          <w:rStyle w:val="Refdenotaalpie"/>
          <w:vertAlign w:val="baseline"/>
        </w:rPr>
        <w:tab/>
      </w:r>
      <w:r w:rsidRPr="007B6149">
        <w:t>El presente documento se presentó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9410A" w14:textId="54CC78B2" w:rsidR="007B6149" w:rsidRPr="007B6149" w:rsidRDefault="003C6FF5">
    <w:pPr>
      <w:pStyle w:val="Encabezado"/>
    </w:pPr>
    <w:r>
      <w:fldChar w:fldCharType="begin"/>
    </w:r>
    <w:r>
      <w:instrText xml:space="preserve"> TITLE  \* MERGEFORMAT </w:instrText>
    </w:r>
    <w:r>
      <w:fldChar w:fldCharType="separate"/>
    </w:r>
    <w:r>
      <w:t>CCPR/C/139/1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D54A8" w14:textId="6893203F" w:rsidR="007B6149" w:rsidRPr="007B6149" w:rsidRDefault="003C6FF5" w:rsidP="007B6149">
    <w:pPr>
      <w:pStyle w:val="Encabezado"/>
      <w:jc w:val="right"/>
    </w:pPr>
    <w:r>
      <w:fldChar w:fldCharType="begin"/>
    </w:r>
    <w:r>
      <w:instrText xml:space="preserve"> TITLE  \* MERGEFORMAT </w:instrText>
    </w:r>
    <w:r>
      <w:fldChar w:fldCharType="separate"/>
    </w:r>
    <w:r>
      <w:t>CCPR/C/139/1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02848113">
    <w:abstractNumId w:val="14"/>
  </w:num>
  <w:num w:numId="2" w16cid:durableId="599725563">
    <w:abstractNumId w:val="11"/>
  </w:num>
  <w:num w:numId="3" w16cid:durableId="1334335982">
    <w:abstractNumId w:val="16"/>
  </w:num>
  <w:num w:numId="4" w16cid:durableId="1093866000">
    <w:abstractNumId w:val="15"/>
  </w:num>
  <w:num w:numId="5" w16cid:durableId="1295255563">
    <w:abstractNumId w:val="13"/>
  </w:num>
  <w:num w:numId="6" w16cid:durableId="1411273894">
    <w:abstractNumId w:val="8"/>
  </w:num>
  <w:num w:numId="7" w16cid:durableId="1919708510">
    <w:abstractNumId w:val="3"/>
  </w:num>
  <w:num w:numId="8" w16cid:durableId="558833274">
    <w:abstractNumId w:val="2"/>
  </w:num>
  <w:num w:numId="9" w16cid:durableId="1599408250">
    <w:abstractNumId w:val="1"/>
  </w:num>
  <w:num w:numId="10" w16cid:durableId="80950990">
    <w:abstractNumId w:val="0"/>
  </w:num>
  <w:num w:numId="11" w16cid:durableId="1363246640">
    <w:abstractNumId w:val="9"/>
  </w:num>
  <w:num w:numId="12" w16cid:durableId="1054506481">
    <w:abstractNumId w:val="7"/>
  </w:num>
  <w:num w:numId="13" w16cid:durableId="1757626082">
    <w:abstractNumId w:val="6"/>
  </w:num>
  <w:num w:numId="14" w16cid:durableId="301008584">
    <w:abstractNumId w:val="5"/>
  </w:num>
  <w:num w:numId="15" w16cid:durableId="913852085">
    <w:abstractNumId w:val="4"/>
  </w:num>
  <w:num w:numId="16" w16cid:durableId="1628244245">
    <w:abstractNumId w:val="10"/>
  </w:num>
  <w:num w:numId="17" w16cid:durableId="609975532">
    <w:abstractNumId w:val="14"/>
  </w:num>
  <w:num w:numId="18" w16cid:durableId="2132166308">
    <w:abstractNumId w:val="11"/>
  </w:num>
  <w:num w:numId="19" w16cid:durableId="1394355403">
    <w:abstractNumId w:val="10"/>
  </w:num>
  <w:num w:numId="20" w16cid:durableId="427190674">
    <w:abstractNumId w:val="16"/>
  </w:num>
  <w:num w:numId="21" w16cid:durableId="1942950686">
    <w:abstractNumId w:val="15"/>
  </w:num>
  <w:num w:numId="22" w16cid:durableId="1250165126">
    <w:abstractNumId w:val="12"/>
  </w:num>
  <w:num w:numId="23" w16cid:durableId="2084985715">
    <w:abstractNumId w:val="12"/>
  </w:num>
  <w:num w:numId="24" w16cid:durableId="69931171">
    <w:abstractNumId w:val="13"/>
  </w:num>
  <w:num w:numId="25" w16cid:durableId="1992558494">
    <w:abstractNumId w:val="9"/>
  </w:num>
  <w:num w:numId="26" w16cid:durableId="1807040477">
    <w:abstractNumId w:val="7"/>
  </w:num>
  <w:num w:numId="27" w16cid:durableId="359283711">
    <w:abstractNumId w:val="6"/>
  </w:num>
  <w:num w:numId="28" w16cid:durableId="925118497">
    <w:abstractNumId w:val="5"/>
  </w:num>
  <w:num w:numId="29" w16cid:durableId="1365329872">
    <w:abstractNumId w:val="4"/>
  </w:num>
  <w:num w:numId="30" w16cid:durableId="1276213517">
    <w:abstractNumId w:val="8"/>
  </w:num>
  <w:num w:numId="31" w16cid:durableId="665136976">
    <w:abstractNumId w:val="3"/>
  </w:num>
  <w:num w:numId="32" w16cid:durableId="1039889756">
    <w:abstractNumId w:val="2"/>
  </w:num>
  <w:num w:numId="33" w16cid:durableId="188494123">
    <w:abstractNumId w:val="1"/>
  </w:num>
  <w:num w:numId="34" w16cid:durableId="11807802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ECA"/>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A0ECA"/>
    <w:rsid w:val="003C28B1"/>
    <w:rsid w:val="003C6FF5"/>
    <w:rsid w:val="003E1F6E"/>
    <w:rsid w:val="004039A7"/>
    <w:rsid w:val="00411A36"/>
    <w:rsid w:val="00416B13"/>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7B6149"/>
    <w:rsid w:val="007C64DD"/>
    <w:rsid w:val="007F3A4E"/>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D4BC7"/>
  <w15:docId w15:val="{9811F6DF-9E7A-46AD-A75D-08DA0B9C8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sp/CCPR/C/KOR/5"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sp/CCPR/C/KWT/4"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sp/CCPR/C/IRN/4" TargetMode="External"/><Relationship Id="rId5" Type="http://schemas.openxmlformats.org/officeDocument/2006/relationships/webSettings" Target="webSettings.xml"/><Relationship Id="rId15" Type="http://schemas.openxmlformats.org/officeDocument/2006/relationships/hyperlink" Target="http://undocs.org/sp/CCPR/C/VEN/5" TargetMode="External"/><Relationship Id="rId10" Type="http://schemas.openxmlformats.org/officeDocument/2006/relationships/hyperlink" Target="http://undocs.org/sp/CCPR/C/HTI/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sp/CCPR/C/USA/5" TargetMode="External"/><Relationship Id="rId14" Type="http://schemas.openxmlformats.org/officeDocument/2006/relationships/hyperlink" Target="http://undocs.org/sp/CCPR/C/TTO/5"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Pages>
  <Words>1070</Words>
  <Characters>5940</Characters>
  <Application>Microsoft Office Word</Application>
  <DocSecurity>0</DocSecurity>
  <Lines>135</Lines>
  <Paragraphs>74</Paragraphs>
  <ScaleCrop>false</ScaleCrop>
  <HeadingPairs>
    <vt:vector size="2" baseType="variant">
      <vt:variant>
        <vt:lpstr>Título</vt:lpstr>
      </vt:variant>
      <vt:variant>
        <vt:i4>1</vt:i4>
      </vt:variant>
    </vt:vector>
  </HeadingPairs>
  <TitlesOfParts>
    <vt:vector size="1" baseType="lpstr">
      <vt:lpstr>CCPR/C/139/1</vt:lpstr>
    </vt:vector>
  </TitlesOfParts>
  <Company/>
  <LinksUpToDate>false</LinksUpToDate>
  <CharactersWithSpaces>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CCPR/C/139/1</dc:title>
  <dc:subject/>
  <dc:creator>Marcel GONZALEZ-PEREZ</dc:creator>
  <cp:keywords/>
  <cp:lastModifiedBy>Luz Urquizu Marroquin</cp:lastModifiedBy>
  <cp:revision>3</cp:revision>
  <cp:lastPrinted>2023-09-04T14:22:00Z</cp:lastPrinted>
  <dcterms:created xsi:type="dcterms:W3CDTF">2023-09-04T14:22:00Z</dcterms:created>
  <dcterms:modified xsi:type="dcterms:W3CDTF">2023-09-04T14:22:00Z</dcterms:modified>
</cp:coreProperties>
</file>