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40" w:rsidRDefault="00274F40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74F40" w:rsidRDefault="00274F4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74F40" w:rsidRDefault="00274F4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74F40" w:rsidRDefault="00274F4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9043" r:id="rId8"/>
              </w:object>
            </w:r>
          </w:p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vanish/>
                <w:sz w:val="20"/>
              </w:rPr>
            </w:pPr>
          </w:p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0"/>
              </w:rPr>
            </w:pPr>
          </w:p>
        </w:tc>
        <w:tc>
          <w:tcPr>
            <w:tcW w:w="4961" w:type="dxa"/>
          </w:tcPr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74F40" w:rsidRDefault="00274F40" w:rsidP="00C0009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74F40" w:rsidRDefault="00274F40" w:rsidP="00C0009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74F40" w:rsidRDefault="00274F40" w:rsidP="00C0009E">
            <w:pPr>
              <w:spacing w:line="240" w:lineRule="auto"/>
              <w:rPr>
                <w:sz w:val="22"/>
              </w:rPr>
            </w:pPr>
          </w:p>
          <w:p w:rsidR="00274F40" w:rsidRPr="00BC7F63" w:rsidRDefault="00274F40" w:rsidP="00C0009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C7F63">
              <w:rPr>
                <w:sz w:val="22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C7F63">
              <w:rPr>
                <w:sz w:val="22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BC7F63">
              <w:rPr>
                <w:sz w:val="22"/>
                <w:lang w:val="en-US"/>
              </w:rPr>
              <w:t>CCPR</w:t>
            </w:r>
            <w:r w:rsidR="00BC7F63" w:rsidRPr="00BC7F63">
              <w:rPr>
                <w:sz w:val="22"/>
              </w:rPr>
              <w:t>/</w:t>
            </w:r>
            <w:r w:rsidR="00BC7F63">
              <w:rPr>
                <w:sz w:val="22"/>
                <w:lang w:val="en-US"/>
              </w:rPr>
              <w:t>C</w:t>
            </w:r>
            <w:r w:rsidR="00BC7F63" w:rsidRPr="00BC7F63">
              <w:rPr>
                <w:sz w:val="22"/>
              </w:rPr>
              <w:t>/</w:t>
            </w:r>
            <w:r w:rsidR="00BC7F63">
              <w:rPr>
                <w:sz w:val="22"/>
                <w:lang w:val="en-US"/>
              </w:rPr>
              <w:t>SR</w:t>
            </w:r>
            <w:r w:rsidR="00BC7F63" w:rsidRPr="00BC7F63">
              <w:rPr>
                <w:sz w:val="22"/>
              </w:rPr>
              <w:t>.24</w:t>
            </w:r>
            <w:r w:rsidR="00180B06">
              <w:rPr>
                <w:sz w:val="22"/>
                <w:lang w:val="en-US"/>
              </w:rPr>
              <w:t>6</w:t>
            </w:r>
            <w:r w:rsidR="00BC7F63" w:rsidRPr="00BC7F63">
              <w:rPr>
                <w:sz w:val="22"/>
              </w:rPr>
              <w:t>4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C0009E" w:rsidRDefault="00274F40" w:rsidP="00C0009E">
            <w:pPr>
              <w:spacing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C7F63">
              <w:rPr>
                <w:sz w:val="22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C7F63">
              <w:rPr>
                <w:sz w:val="22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C0009E" w:rsidRPr="00C0009E">
              <w:rPr>
                <w:sz w:val="22"/>
                <w:lang w:val="en-US"/>
              </w:rPr>
              <w:t>11 April</w:t>
            </w:r>
            <w:r w:rsidR="00C0009E">
              <w:rPr>
                <w:sz w:val="22"/>
              </w:rPr>
              <w:t xml:space="preserve"> 2008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BC7F63" w:rsidRDefault="00274F40" w:rsidP="00C0009E">
            <w:pPr>
              <w:spacing w:line="240" w:lineRule="auto"/>
              <w:rPr>
                <w:sz w:val="22"/>
              </w:rPr>
            </w:pPr>
          </w:p>
          <w:p w:rsidR="00274F40" w:rsidRDefault="00274F40" w:rsidP="00C0009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74F40" w:rsidRDefault="00274F40" w:rsidP="00C0009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</w:tc>
      </w:tr>
    </w:tbl>
    <w:p w:rsidR="00BC7F63" w:rsidRDefault="00BC7F63" w:rsidP="00C0009E">
      <w:pPr>
        <w:spacing w:line="240" w:lineRule="auto"/>
        <w:jc w:val="center"/>
        <w:rPr>
          <w:lang w:val="en-US"/>
        </w:rPr>
      </w:pPr>
    </w:p>
    <w:p w:rsidR="00274F40" w:rsidRDefault="00274F40" w:rsidP="00C0009E">
      <w:pPr>
        <w:spacing w:line="240" w:lineRule="auto"/>
        <w:jc w:val="center"/>
      </w:pPr>
      <w:r>
        <w:t>КОМИТЕТ ПО ПРАВАМ ЧЕЛОВЕКА</w:t>
      </w:r>
    </w:p>
    <w:p w:rsidR="00274F40" w:rsidRDefault="00274F40" w:rsidP="00C0009E">
      <w:pPr>
        <w:spacing w:line="240" w:lineRule="auto"/>
        <w:jc w:val="center"/>
        <w:rPr>
          <w:sz w:val="16"/>
        </w:rPr>
      </w:pPr>
    </w:p>
    <w:p w:rsidR="00274F40" w:rsidRDefault="00BC7F63" w:rsidP="00C0009E">
      <w:pPr>
        <w:spacing w:line="240" w:lineRule="auto"/>
        <w:jc w:val="center"/>
      </w:pPr>
      <w:r>
        <w:t xml:space="preserve">Девяностая </w:t>
      </w:r>
      <w:r w:rsidR="00274F40">
        <w:t>сессия</w:t>
      </w:r>
    </w:p>
    <w:p w:rsidR="00274F40" w:rsidRDefault="00274F40" w:rsidP="00C0009E">
      <w:pPr>
        <w:spacing w:line="240" w:lineRule="auto"/>
        <w:jc w:val="center"/>
      </w:pPr>
    </w:p>
    <w:p w:rsidR="00274F40" w:rsidRDefault="00274F40" w:rsidP="00C0009E">
      <w:pPr>
        <w:spacing w:line="240" w:lineRule="auto"/>
        <w:jc w:val="center"/>
      </w:pPr>
      <w:r>
        <w:t>КРАТКИЙ ОТЧЕТ О 2</w:t>
      </w:r>
      <w:r w:rsidR="00BC7F63">
        <w:t>4</w:t>
      </w:r>
      <w:r w:rsidR="00180B06">
        <w:t>6</w:t>
      </w:r>
      <w:r w:rsidR="00BC7F63">
        <w:t>4</w:t>
      </w:r>
      <w:r>
        <w:t>-м ЗАСЕДАНИИ,</w:t>
      </w:r>
    </w:p>
    <w:p w:rsidR="00274F40" w:rsidRDefault="00274F40" w:rsidP="00C0009E">
      <w:pPr>
        <w:spacing w:line="240" w:lineRule="auto"/>
        <w:jc w:val="center"/>
      </w:pPr>
    </w:p>
    <w:p w:rsidR="00274F40" w:rsidRDefault="00274F40" w:rsidP="00C0009E">
      <w:pPr>
        <w:spacing w:line="240" w:lineRule="auto"/>
        <w:jc w:val="center"/>
      </w:pPr>
      <w:r>
        <w:t xml:space="preserve">состоявшемся во Дворце Вильсона в Женеве </w:t>
      </w:r>
    </w:p>
    <w:p w:rsidR="00274F40" w:rsidRDefault="00274F40" w:rsidP="00C0009E">
      <w:pPr>
        <w:spacing w:line="240" w:lineRule="auto"/>
        <w:jc w:val="center"/>
      </w:pPr>
      <w:r>
        <w:t>в</w:t>
      </w:r>
      <w:r w:rsidR="00BD51F1">
        <w:t xml:space="preserve"> понедельник</w:t>
      </w:r>
      <w:r>
        <w:t xml:space="preserve">, </w:t>
      </w:r>
      <w:r w:rsidR="00180B06">
        <w:t>16</w:t>
      </w:r>
      <w:r>
        <w:t xml:space="preserve"> июля 200</w:t>
      </w:r>
      <w:r w:rsidR="008637CC">
        <w:t>7</w:t>
      </w:r>
      <w:r>
        <w:t> года, в 1</w:t>
      </w:r>
      <w:r w:rsidR="00BD51F1">
        <w:t>5</w:t>
      </w:r>
      <w:r>
        <w:t> час. 00 мин.</w:t>
      </w:r>
    </w:p>
    <w:p w:rsidR="00274F40" w:rsidRDefault="00274F40" w:rsidP="00C0009E">
      <w:pPr>
        <w:spacing w:line="240" w:lineRule="auto"/>
        <w:jc w:val="center"/>
        <w:rPr>
          <w:sz w:val="16"/>
        </w:rPr>
      </w:pPr>
    </w:p>
    <w:p w:rsidR="00274F40" w:rsidRDefault="00274F40" w:rsidP="00C0009E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</w:t>
      </w:r>
      <w:r w:rsidR="00BD51F1">
        <w:t>н</w:t>
      </w:r>
      <w:r>
        <w:t xml:space="preserve"> </w:t>
      </w:r>
      <w:r w:rsidR="00BD51F1">
        <w:t xml:space="preserve">РИВАС ПОСАДА </w:t>
      </w:r>
    </w:p>
    <w:p w:rsidR="00274F40" w:rsidRDefault="00274F40" w:rsidP="00C0009E">
      <w:pPr>
        <w:spacing w:line="240" w:lineRule="auto"/>
        <w:jc w:val="center"/>
      </w:pPr>
    </w:p>
    <w:p w:rsidR="00274F40" w:rsidRDefault="00274F40" w:rsidP="00C0009E">
      <w:pPr>
        <w:spacing w:line="240" w:lineRule="auto"/>
        <w:jc w:val="center"/>
      </w:pPr>
      <w:r>
        <w:t>СОДЕРЖАНИЕ</w:t>
      </w:r>
    </w:p>
    <w:p w:rsidR="00274F40" w:rsidRDefault="00274F40" w:rsidP="00C0009E">
      <w:pPr>
        <w:spacing w:line="240" w:lineRule="auto"/>
        <w:jc w:val="center"/>
      </w:pPr>
    </w:p>
    <w:p w:rsidR="00274F40" w:rsidRPr="008637CC" w:rsidRDefault="00274F40" w:rsidP="00C0009E">
      <w:pPr>
        <w:spacing w:line="240" w:lineRule="auto"/>
        <w:rPr>
          <w:iCs/>
        </w:rPr>
      </w:pPr>
      <w:r>
        <w:t>РАССМОТРЕНИЕ ДОКЛАДОВ</w:t>
      </w:r>
      <w:r w:rsidR="00BD51F1">
        <w:t xml:space="preserve">, ПРЕДСТАВЛЕННЫХ ГОСУДАРСТВАМИ-УЧАСТНИКАМИ </w:t>
      </w:r>
      <w:r>
        <w:t>В СООТВ</w:t>
      </w:r>
      <w:r w:rsidR="00981A54">
        <w:t>ЕТСТВИИ СО СТАТЬЕЙ 40 ПАКТА</w:t>
      </w:r>
      <w:r w:rsidR="008637CC">
        <w:t xml:space="preserve"> (</w:t>
      </w:r>
      <w:r w:rsidR="008637CC">
        <w:rPr>
          <w:i/>
        </w:rPr>
        <w:t>продолжение</w:t>
      </w:r>
      <w:r w:rsidR="008637CC">
        <w:t>)</w:t>
      </w:r>
    </w:p>
    <w:p w:rsidR="00274F40" w:rsidRDefault="00274F40" w:rsidP="00C0009E">
      <w:pPr>
        <w:spacing w:line="240" w:lineRule="auto"/>
        <w:jc w:val="center"/>
        <w:rPr>
          <w:i/>
          <w:iCs/>
        </w:rPr>
      </w:pPr>
    </w:p>
    <w:p w:rsidR="00274F40" w:rsidRDefault="00274F40" w:rsidP="00C0009E">
      <w:pPr>
        <w:spacing w:line="240" w:lineRule="auto"/>
        <w:rPr>
          <w:u w:val="single"/>
        </w:rPr>
      </w:pPr>
      <w:r>
        <w:tab/>
      </w:r>
      <w:r w:rsidR="008637CC">
        <w:rPr>
          <w:u w:val="single"/>
        </w:rPr>
        <w:t xml:space="preserve">Второй </w:t>
      </w:r>
      <w:r w:rsidR="00981A54">
        <w:rPr>
          <w:u w:val="single"/>
        </w:rPr>
        <w:t xml:space="preserve">периодический </w:t>
      </w:r>
      <w:r>
        <w:rPr>
          <w:u w:val="single"/>
        </w:rPr>
        <w:t xml:space="preserve">доклад </w:t>
      </w:r>
      <w:r w:rsidR="008637CC">
        <w:rPr>
          <w:u w:val="single"/>
        </w:rPr>
        <w:t>Чешской Республики</w:t>
      </w:r>
    </w:p>
    <w:p w:rsidR="00274F40" w:rsidRDefault="00274F40" w:rsidP="00C0009E">
      <w:pPr>
        <w:spacing w:line="240" w:lineRule="auto"/>
        <w:jc w:val="center"/>
        <w:rPr>
          <w:sz w:val="16"/>
          <w:u w:val="single"/>
        </w:rPr>
      </w:pPr>
    </w:p>
    <w:p w:rsidR="00274F40" w:rsidRDefault="00274F40" w:rsidP="00C0009E">
      <w:pPr>
        <w:spacing w:line="240" w:lineRule="auto"/>
        <w:rPr>
          <w:u w:val="single"/>
        </w:rPr>
      </w:pPr>
      <w:r>
        <w:rPr>
          <w:u w:val="single"/>
        </w:rPr>
        <w:t>______________</w:t>
      </w:r>
    </w:p>
    <w:p w:rsidR="00274F40" w:rsidRDefault="00274F40" w:rsidP="00C0009E">
      <w:pPr>
        <w:spacing w:line="240" w:lineRule="auto"/>
      </w:pPr>
      <w:r>
        <w:tab/>
        <w:t>В настоящий отчет могут вноситься поправки.</w:t>
      </w:r>
    </w:p>
    <w:p w:rsidR="00274F40" w:rsidRDefault="00274F40" w:rsidP="00C0009E">
      <w:pPr>
        <w:spacing w:line="240" w:lineRule="auto"/>
      </w:pPr>
    </w:p>
    <w:p w:rsidR="00274F40" w:rsidRDefault="00274F40" w:rsidP="00C0009E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274F40" w:rsidRDefault="00274F40" w:rsidP="00C0009E">
      <w:pPr>
        <w:spacing w:line="240" w:lineRule="auto"/>
      </w:pPr>
    </w:p>
    <w:p w:rsidR="00274F40" w:rsidRDefault="00274F40" w:rsidP="00C0009E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274F40" w:rsidRDefault="00274F40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</w:p>
    <w:p w:rsidR="00C0009E" w:rsidRDefault="00C0009E" w:rsidP="00C0009E">
      <w:pPr>
        <w:spacing w:line="240" w:lineRule="auto"/>
        <w:rPr>
          <w:lang w:val="en-US"/>
        </w:rPr>
      </w:pPr>
      <w:r>
        <w:rPr>
          <w:lang w:val="en-US"/>
        </w:rPr>
        <w:t>GE.07-43210   (EXT)</w:t>
      </w:r>
    </w:p>
    <w:p w:rsidR="000A12B9" w:rsidRDefault="00C0009E" w:rsidP="00C0009E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</w:r>
      <w:r w:rsidR="00274F40">
        <w:rPr>
          <w:i/>
          <w:iCs/>
        </w:rPr>
        <w:t>Заседание открывается в 1</w:t>
      </w:r>
      <w:r w:rsidR="00241251">
        <w:rPr>
          <w:i/>
          <w:iCs/>
        </w:rPr>
        <w:t>5</w:t>
      </w:r>
      <w:r w:rsidR="00274F40">
        <w:rPr>
          <w:i/>
          <w:iCs/>
        </w:rPr>
        <w:t xml:space="preserve"> час.</w:t>
      </w:r>
      <w:r w:rsidR="008A1958">
        <w:rPr>
          <w:i/>
          <w:iCs/>
        </w:rPr>
        <w:t xml:space="preserve"> </w:t>
      </w:r>
      <w:r w:rsidR="00241251">
        <w:rPr>
          <w:i/>
          <w:iCs/>
        </w:rPr>
        <w:t>0</w:t>
      </w:r>
      <w:r w:rsidR="008637CC">
        <w:rPr>
          <w:i/>
          <w:iCs/>
        </w:rPr>
        <w:t>5</w:t>
      </w:r>
      <w:r w:rsidR="00274F40">
        <w:rPr>
          <w:i/>
          <w:iCs/>
        </w:rPr>
        <w:t xml:space="preserve"> мин.</w:t>
      </w:r>
    </w:p>
    <w:p w:rsidR="000A12B9" w:rsidRDefault="000A12B9" w:rsidP="00C0009E">
      <w:pPr>
        <w:spacing w:line="240" w:lineRule="auto"/>
        <w:jc w:val="center"/>
        <w:rPr>
          <w:i/>
          <w:iCs/>
        </w:rPr>
      </w:pPr>
    </w:p>
    <w:p w:rsidR="000A12B9" w:rsidRDefault="00274F40" w:rsidP="00C0009E">
      <w:pPr>
        <w:spacing w:line="240" w:lineRule="auto"/>
      </w:pPr>
      <w:r>
        <w:t>РАССМОТРЕНИЕ ДОКЛАДОВ</w:t>
      </w:r>
      <w:r w:rsidR="00241251">
        <w:t xml:space="preserve">, ПРЕДСТАВЛЕННЫХ ГОСУДАРСТВАМИ-УЧАСТНИКАМИ </w:t>
      </w:r>
      <w:r>
        <w:t xml:space="preserve">В СООТВЕТСТВИИ СО СТАТЬЕЙ 40 ПАКТА (пункт 6 повестки дня) </w:t>
      </w:r>
      <w:r w:rsidR="00826336">
        <w:t>(</w:t>
      </w:r>
      <w:r w:rsidR="00826336">
        <w:rPr>
          <w:i/>
        </w:rPr>
        <w:t>продолжение</w:t>
      </w:r>
      <w:r w:rsidR="00826336">
        <w:t>)</w:t>
      </w:r>
    </w:p>
    <w:p w:rsidR="000A12B9" w:rsidRDefault="000A12B9" w:rsidP="00C0009E">
      <w:pPr>
        <w:spacing w:line="240" w:lineRule="auto"/>
      </w:pPr>
    </w:p>
    <w:p w:rsidR="000A12B9" w:rsidRDefault="00826336" w:rsidP="00C0009E">
      <w:pPr>
        <w:spacing w:line="240" w:lineRule="auto"/>
      </w:pPr>
      <w:r>
        <w:rPr>
          <w:u w:val="single"/>
        </w:rPr>
        <w:t>Второй</w:t>
      </w:r>
      <w:r w:rsidRPr="00826336">
        <w:rPr>
          <w:u w:val="single"/>
        </w:rPr>
        <w:t xml:space="preserve"> </w:t>
      </w:r>
      <w:r w:rsidR="00963747">
        <w:rPr>
          <w:u w:val="single"/>
        </w:rPr>
        <w:t xml:space="preserve">периодический доклад </w:t>
      </w:r>
      <w:r>
        <w:rPr>
          <w:u w:val="single"/>
        </w:rPr>
        <w:t xml:space="preserve">Чешской Республики </w:t>
      </w:r>
      <w:r w:rsidR="00274F40" w:rsidRPr="003667C1">
        <w:rPr>
          <w:u w:val="single"/>
        </w:rPr>
        <w:t>(С</w:t>
      </w:r>
      <w:r w:rsidR="00274F40" w:rsidRPr="003667C1">
        <w:rPr>
          <w:u w:val="single"/>
          <w:lang w:val="en-US"/>
        </w:rPr>
        <w:t>CPR</w:t>
      </w:r>
      <w:r w:rsidR="00274F40" w:rsidRPr="003667C1">
        <w:rPr>
          <w:u w:val="single"/>
        </w:rPr>
        <w:t>/</w:t>
      </w:r>
      <w:r w:rsidR="00274F40" w:rsidRPr="003667C1">
        <w:rPr>
          <w:u w:val="single"/>
          <w:lang w:val="en-US"/>
        </w:rPr>
        <w:t>C</w:t>
      </w:r>
      <w:r w:rsidR="00274F40" w:rsidRPr="003667C1">
        <w:rPr>
          <w:u w:val="single"/>
        </w:rPr>
        <w:t>/</w:t>
      </w:r>
      <w:r w:rsidR="008637CC" w:rsidRPr="003667C1">
        <w:rPr>
          <w:u w:val="single"/>
          <w:lang w:val="en-US"/>
        </w:rPr>
        <w:t>CZE</w:t>
      </w:r>
      <w:r w:rsidR="00963747" w:rsidRPr="003667C1">
        <w:rPr>
          <w:u w:val="single"/>
        </w:rPr>
        <w:t>/</w:t>
      </w:r>
      <w:r w:rsidR="008637CC" w:rsidRPr="003667C1">
        <w:rPr>
          <w:u w:val="single"/>
        </w:rPr>
        <w:t>2</w:t>
      </w:r>
      <w:r w:rsidR="0070115C" w:rsidRPr="003667C1">
        <w:rPr>
          <w:u w:val="single"/>
        </w:rPr>
        <w:t>,</w:t>
      </w:r>
      <w:r w:rsidR="00274F40" w:rsidRPr="003667C1">
        <w:rPr>
          <w:u w:val="single"/>
        </w:rPr>
        <w:t xml:space="preserve"> С</w:t>
      </w:r>
      <w:r w:rsidR="00274F40" w:rsidRPr="003667C1">
        <w:rPr>
          <w:u w:val="single"/>
          <w:lang w:val="en-US"/>
        </w:rPr>
        <w:t>CPR</w:t>
      </w:r>
      <w:r w:rsidR="00274F40" w:rsidRPr="003667C1">
        <w:rPr>
          <w:u w:val="single"/>
        </w:rPr>
        <w:t>/</w:t>
      </w:r>
      <w:r w:rsidR="00274F40" w:rsidRPr="003667C1">
        <w:rPr>
          <w:u w:val="single"/>
          <w:lang w:val="en-US"/>
        </w:rPr>
        <w:t>C</w:t>
      </w:r>
      <w:r w:rsidR="00274F40" w:rsidRPr="003667C1">
        <w:rPr>
          <w:u w:val="single"/>
        </w:rPr>
        <w:t>/</w:t>
      </w:r>
      <w:r w:rsidR="008637CC" w:rsidRPr="003667C1">
        <w:rPr>
          <w:u w:val="single"/>
          <w:lang w:val="en-US"/>
        </w:rPr>
        <w:t>C</w:t>
      </w:r>
      <w:r w:rsidR="0070115C" w:rsidRPr="003667C1">
        <w:rPr>
          <w:u w:val="single"/>
          <w:lang w:val="en-US"/>
        </w:rPr>
        <w:t>Z</w:t>
      </w:r>
      <w:r w:rsidRPr="003667C1">
        <w:rPr>
          <w:u w:val="single"/>
        </w:rPr>
        <w:t>Е</w:t>
      </w:r>
      <w:r w:rsidR="00274F40" w:rsidRPr="003667C1">
        <w:rPr>
          <w:u w:val="single"/>
        </w:rPr>
        <w:t>/</w:t>
      </w:r>
      <w:r w:rsidR="0070115C" w:rsidRPr="003667C1">
        <w:rPr>
          <w:u w:val="single"/>
          <w:lang w:val="en-US"/>
        </w:rPr>
        <w:t>Q</w:t>
      </w:r>
      <w:r w:rsidR="00274F40" w:rsidRPr="003667C1">
        <w:rPr>
          <w:u w:val="single"/>
        </w:rPr>
        <w:t>/</w:t>
      </w:r>
      <w:r w:rsidR="008637CC" w:rsidRPr="003667C1">
        <w:rPr>
          <w:u w:val="single"/>
        </w:rPr>
        <w:t>2</w:t>
      </w:r>
      <w:r w:rsidR="0070115C" w:rsidRPr="003667C1">
        <w:rPr>
          <w:u w:val="single"/>
        </w:rPr>
        <w:t xml:space="preserve">;  </w:t>
      </w:r>
      <w:r w:rsidRPr="003667C1">
        <w:rPr>
          <w:u w:val="single"/>
        </w:rPr>
        <w:t>С</w:t>
      </w:r>
      <w:r w:rsidRPr="003667C1">
        <w:rPr>
          <w:u w:val="single"/>
          <w:lang w:val="en-US"/>
        </w:rPr>
        <w:t>CPR</w:t>
      </w:r>
      <w:r w:rsidRPr="003667C1">
        <w:rPr>
          <w:u w:val="single"/>
        </w:rPr>
        <w:t>/</w:t>
      </w:r>
      <w:r w:rsidRPr="003667C1">
        <w:rPr>
          <w:u w:val="single"/>
          <w:lang w:val="en-US"/>
        </w:rPr>
        <w:t>C</w:t>
      </w:r>
      <w:r w:rsidRPr="003667C1">
        <w:rPr>
          <w:u w:val="single"/>
        </w:rPr>
        <w:t>/</w:t>
      </w:r>
      <w:r w:rsidRPr="003667C1">
        <w:rPr>
          <w:u w:val="single"/>
          <w:lang w:val="en-US"/>
        </w:rPr>
        <w:t>CZ</w:t>
      </w:r>
      <w:r w:rsidRPr="003667C1">
        <w:rPr>
          <w:u w:val="single"/>
        </w:rPr>
        <w:t>Е/</w:t>
      </w:r>
      <w:r w:rsidRPr="003667C1">
        <w:rPr>
          <w:u w:val="single"/>
          <w:lang w:val="en-US"/>
        </w:rPr>
        <w:t>Q</w:t>
      </w:r>
      <w:r w:rsidRPr="003667C1">
        <w:rPr>
          <w:u w:val="single"/>
        </w:rPr>
        <w:t>/2</w:t>
      </w:r>
      <w:r w:rsidR="0070115C" w:rsidRPr="003667C1">
        <w:rPr>
          <w:u w:val="single"/>
        </w:rPr>
        <w:t>/А</w:t>
      </w:r>
      <w:r w:rsidR="0070115C" w:rsidRPr="003667C1">
        <w:rPr>
          <w:u w:val="single"/>
          <w:lang w:val="en-US"/>
        </w:rPr>
        <w:t>dd</w:t>
      </w:r>
      <w:r w:rsidR="0070115C" w:rsidRPr="003667C1">
        <w:rPr>
          <w:u w:val="single"/>
        </w:rPr>
        <w:t>.</w:t>
      </w:r>
      <w:r w:rsidRPr="003667C1">
        <w:rPr>
          <w:u w:val="single"/>
        </w:rPr>
        <w:t>1</w:t>
      </w:r>
      <w:r w:rsidR="00C07A41" w:rsidRPr="003667C1">
        <w:rPr>
          <w:u w:val="single"/>
        </w:rPr>
        <w:t>)</w:t>
      </w:r>
      <w:r w:rsidRPr="003667C1">
        <w:rPr>
          <w:u w:val="single"/>
        </w:rPr>
        <w:t xml:space="preserve"> </w:t>
      </w:r>
      <w:r w:rsidR="00C07A41" w:rsidRPr="003667C1">
        <w:rPr>
          <w:u w:val="single"/>
        </w:rPr>
        <w:t>(</w:t>
      </w:r>
      <w:r w:rsidRPr="003667C1">
        <w:rPr>
          <w:u w:val="single"/>
        </w:rPr>
        <w:t>только на английском языке</w:t>
      </w:r>
      <w:r w:rsidR="00C07A41" w:rsidRPr="003667C1">
        <w:rPr>
          <w:u w:val="single"/>
        </w:rPr>
        <w:t>)</w:t>
      </w:r>
      <w:r w:rsidRPr="003667C1">
        <w:rPr>
          <w:u w:val="single"/>
        </w:rPr>
        <w:t>;  замечания правительства о</w:t>
      </w:r>
      <w:r w:rsidR="00B77A72" w:rsidRPr="003667C1">
        <w:rPr>
          <w:u w:val="single"/>
        </w:rPr>
        <w:t xml:space="preserve"> выполнении </w:t>
      </w:r>
      <w:r w:rsidRPr="003667C1">
        <w:rPr>
          <w:u w:val="single"/>
        </w:rPr>
        <w:t>соображений Комитета по правам человека Организации Объединенных Наций (документ без номера, только на французском языке</w:t>
      </w:r>
      <w:r w:rsidR="0070115C">
        <w:t>)</w:t>
      </w:r>
    </w:p>
    <w:p w:rsidR="000A12B9" w:rsidRDefault="000A12B9" w:rsidP="00C0009E">
      <w:pPr>
        <w:spacing w:line="240" w:lineRule="auto"/>
      </w:pPr>
    </w:p>
    <w:p w:rsidR="000A12B9" w:rsidRDefault="00274F40" w:rsidP="00C0009E">
      <w:pPr>
        <w:spacing w:line="240" w:lineRule="auto"/>
        <w:rPr>
          <w:i/>
          <w:iCs/>
        </w:rPr>
      </w:pPr>
      <w:r>
        <w:t>1.</w:t>
      </w:r>
      <w:r>
        <w:tab/>
      </w:r>
      <w:r w:rsidR="00963747">
        <w:rPr>
          <w:i/>
          <w:iCs/>
        </w:rPr>
        <w:t xml:space="preserve">По приглашению Председателя </w:t>
      </w:r>
      <w:r w:rsidR="00C07A41">
        <w:rPr>
          <w:i/>
          <w:iCs/>
        </w:rPr>
        <w:t>г</w:t>
      </w:r>
      <w:r w:rsidR="00B77A72">
        <w:rPr>
          <w:i/>
          <w:iCs/>
        </w:rPr>
        <w:noBreakHyphen/>
        <w:t>н</w:t>
      </w:r>
      <w:r w:rsidR="00C07A41">
        <w:rPr>
          <w:i/>
          <w:iCs/>
        </w:rPr>
        <w:t xml:space="preserve"> Вит А. Шорм,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 xml:space="preserve">Петр Конупек,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 xml:space="preserve">Радим Буреш,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>Павел Покорни</w:t>
      </w:r>
      <w:r w:rsidR="00B00CA4">
        <w:rPr>
          <w:i/>
          <w:iCs/>
        </w:rPr>
        <w:t>й</w:t>
      </w:r>
      <w:r w:rsidR="00C07A41">
        <w:rPr>
          <w:i/>
          <w:iCs/>
        </w:rPr>
        <w:t xml:space="preserve">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>Артуш Ре</w:t>
      </w:r>
      <w:r w:rsidR="00B00CA4">
        <w:rPr>
          <w:i/>
          <w:iCs/>
        </w:rPr>
        <w:t>й</w:t>
      </w:r>
      <w:r w:rsidR="00C07A41">
        <w:rPr>
          <w:i/>
          <w:iCs/>
        </w:rPr>
        <w:t xml:space="preserve">ент,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 xml:space="preserve">Петр Гнатик,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 xml:space="preserve">н </w:t>
      </w:r>
      <w:r w:rsidR="00C07A41">
        <w:rPr>
          <w:i/>
          <w:iCs/>
        </w:rPr>
        <w:t xml:space="preserve">Павел </w:t>
      </w:r>
      <w:r w:rsidR="00B00CA4">
        <w:rPr>
          <w:i/>
          <w:iCs/>
        </w:rPr>
        <w:t>Грнчирж</w:t>
      </w:r>
      <w:r w:rsidR="00C07A41">
        <w:rPr>
          <w:i/>
          <w:iCs/>
        </w:rPr>
        <w:t xml:space="preserve">, </w:t>
      </w:r>
      <w:r w:rsidR="00B00CA4">
        <w:rPr>
          <w:i/>
          <w:iCs/>
        </w:rPr>
        <w:t>г</w:t>
      </w:r>
      <w:r w:rsidR="00B00CA4">
        <w:rPr>
          <w:i/>
          <w:iCs/>
        </w:rPr>
        <w:noBreakHyphen/>
        <w:t>н </w:t>
      </w:r>
      <w:r w:rsidR="00C07A41">
        <w:rPr>
          <w:i/>
          <w:iCs/>
        </w:rPr>
        <w:t>Томаш Гус</w:t>
      </w:r>
      <w:r w:rsidR="00B00CA4">
        <w:rPr>
          <w:i/>
          <w:iCs/>
        </w:rPr>
        <w:t>а</w:t>
      </w:r>
      <w:r w:rsidR="003667C1">
        <w:rPr>
          <w:i/>
          <w:iCs/>
        </w:rPr>
        <w:t>к</w:t>
      </w:r>
      <w:r w:rsidR="00B00CA4">
        <w:rPr>
          <w:i/>
          <w:iCs/>
        </w:rPr>
        <w:t>,</w:t>
      </w:r>
      <w:r w:rsidR="00C07A41">
        <w:rPr>
          <w:i/>
          <w:iCs/>
        </w:rPr>
        <w:t xml:space="preserve"> г</w:t>
      </w:r>
      <w:r w:rsidR="00BA50F5">
        <w:rPr>
          <w:i/>
          <w:iCs/>
        </w:rPr>
        <w:noBreakHyphen/>
      </w:r>
      <w:r w:rsidR="00C07A41">
        <w:rPr>
          <w:i/>
          <w:iCs/>
        </w:rPr>
        <w:t>жа</w:t>
      </w:r>
      <w:r w:rsidR="00BA50F5">
        <w:rPr>
          <w:i/>
          <w:iCs/>
        </w:rPr>
        <w:t> </w:t>
      </w:r>
      <w:r w:rsidR="00B00CA4">
        <w:rPr>
          <w:i/>
          <w:iCs/>
        </w:rPr>
        <w:t>З</w:t>
      </w:r>
      <w:r w:rsidR="00C07A41">
        <w:rPr>
          <w:i/>
          <w:iCs/>
        </w:rPr>
        <w:t>узана Капрова и г-жа Люси Ота</w:t>
      </w:r>
      <w:r w:rsidR="003667C1">
        <w:rPr>
          <w:i/>
          <w:iCs/>
        </w:rPr>
        <w:t>х</w:t>
      </w:r>
      <w:r w:rsidR="00C07A41">
        <w:rPr>
          <w:i/>
          <w:iCs/>
        </w:rPr>
        <w:t xml:space="preserve">алова </w:t>
      </w:r>
      <w:r>
        <w:rPr>
          <w:i/>
          <w:iCs/>
        </w:rPr>
        <w:t>занима</w:t>
      </w:r>
      <w:r w:rsidR="00C07A41">
        <w:rPr>
          <w:i/>
          <w:iCs/>
        </w:rPr>
        <w:t>ю</w:t>
      </w:r>
      <w:r>
        <w:rPr>
          <w:i/>
          <w:iCs/>
        </w:rPr>
        <w:t>т места за столом Комитета.</w:t>
      </w:r>
    </w:p>
    <w:p w:rsidR="000A12B9" w:rsidRDefault="000A12B9" w:rsidP="00C0009E">
      <w:pPr>
        <w:spacing w:line="240" w:lineRule="auto"/>
        <w:rPr>
          <w:i/>
          <w:iCs/>
        </w:rPr>
      </w:pPr>
    </w:p>
    <w:p w:rsidR="000A12B9" w:rsidRDefault="00274F40" w:rsidP="00C0009E">
      <w:pPr>
        <w:spacing w:line="240" w:lineRule="auto"/>
      </w:pPr>
      <w:r>
        <w:t>2.</w:t>
      </w:r>
      <w:r>
        <w:tab/>
      </w:r>
      <w:r w:rsidR="00830403">
        <w:rPr>
          <w:u w:val="single"/>
        </w:rPr>
        <w:t>Г-</w:t>
      </w:r>
      <w:r w:rsidR="00C07A41">
        <w:rPr>
          <w:u w:val="single"/>
        </w:rPr>
        <w:t>н</w:t>
      </w:r>
      <w:r w:rsidR="00830403">
        <w:rPr>
          <w:u w:val="single"/>
        </w:rPr>
        <w:t xml:space="preserve"> </w:t>
      </w:r>
      <w:r w:rsidR="00C07A41">
        <w:rPr>
          <w:u w:val="single"/>
        </w:rPr>
        <w:t>Шорм</w:t>
      </w:r>
      <w:r w:rsidR="00C07A41">
        <w:t xml:space="preserve"> (Чешская Республика</w:t>
      </w:r>
      <w:r w:rsidR="00830403">
        <w:t xml:space="preserve">) </w:t>
      </w:r>
      <w:r w:rsidR="00C07A41">
        <w:t>рад предоставленному Чешской Республике</w:t>
      </w:r>
      <w:r w:rsidR="00B00CA4">
        <w:t xml:space="preserve"> случаю</w:t>
      </w:r>
      <w:r w:rsidR="00C07A41">
        <w:t xml:space="preserve"> продолжить конструктивный и открытый диалог, начатый в Комитете по случаю рассмотрения ее первоначального доклада, и </w:t>
      </w:r>
      <w:r w:rsidR="00600268">
        <w:t xml:space="preserve">сообщить </w:t>
      </w:r>
      <w:r w:rsidR="00C07A41">
        <w:t>Комитету об усилиях, которые она по</w:t>
      </w:r>
      <w:r w:rsidR="00600268">
        <w:noBreakHyphen/>
        <w:t xml:space="preserve">прежнему </w:t>
      </w:r>
      <w:r w:rsidR="00C07A41">
        <w:t>прилага</w:t>
      </w:r>
      <w:r w:rsidR="00600268">
        <w:t>е</w:t>
      </w:r>
      <w:r w:rsidR="00C07A41">
        <w:t xml:space="preserve">т, чтобы выполнить свои международные обязательства в области защиты гражданских и политических прав.  Он указывает, </w:t>
      </w:r>
      <w:r w:rsidR="00600268">
        <w:t xml:space="preserve">что </w:t>
      </w:r>
      <w:r w:rsidR="00C07A41">
        <w:t xml:space="preserve">прошел уже год с момента направления Комитету второго периодического доклада и что он позже расскажет о мерах, принятых правительством </w:t>
      </w:r>
      <w:r w:rsidR="00600268">
        <w:t xml:space="preserve">за этот отрезок </w:t>
      </w:r>
      <w:r w:rsidR="00C07A41">
        <w:t xml:space="preserve">времени, а также о </w:t>
      </w:r>
      <w:r w:rsidR="00600268">
        <w:t xml:space="preserve">предстоящих </w:t>
      </w:r>
      <w:r w:rsidR="00C07A41">
        <w:t xml:space="preserve">мерах. </w:t>
      </w:r>
    </w:p>
    <w:p w:rsidR="000A12B9" w:rsidRDefault="000A12B9" w:rsidP="00C0009E">
      <w:pPr>
        <w:spacing w:line="240" w:lineRule="auto"/>
      </w:pPr>
    </w:p>
    <w:p w:rsidR="000A12B9" w:rsidRDefault="00830403" w:rsidP="00C0009E">
      <w:pPr>
        <w:spacing w:line="240" w:lineRule="auto"/>
      </w:pPr>
      <w:r>
        <w:t>3.</w:t>
      </w:r>
      <w:r>
        <w:tab/>
      </w:r>
      <w:r w:rsidR="00C07A41">
        <w:t>Во</w:t>
      </w:r>
      <w:r w:rsidR="00391DE4">
        <w:t>п</w:t>
      </w:r>
      <w:r w:rsidR="00C07A41">
        <w:t xml:space="preserve">росы, </w:t>
      </w:r>
      <w:r w:rsidR="00082467">
        <w:t>относящиеся к гражданским и политическим правам, являю</w:t>
      </w:r>
      <w:r w:rsidR="00600268">
        <w:t xml:space="preserve">щимися устоями </w:t>
      </w:r>
      <w:r w:rsidR="00082467">
        <w:t>любого свободного и демократического общества, регламентируются не только Конституцией</w:t>
      </w:r>
      <w:r w:rsidR="00600268">
        <w:t xml:space="preserve"> страны</w:t>
      </w:r>
      <w:r w:rsidR="00082467">
        <w:t xml:space="preserve">, но </w:t>
      </w:r>
      <w:r w:rsidR="00600268">
        <w:t xml:space="preserve">и </w:t>
      </w:r>
      <w:r w:rsidR="00082467">
        <w:t xml:space="preserve">международными договорами, </w:t>
      </w:r>
      <w:r w:rsidR="00600268">
        <w:t xml:space="preserve">особенно теми, которые </w:t>
      </w:r>
      <w:r w:rsidR="00082467">
        <w:t>заключены</w:t>
      </w:r>
      <w:r w:rsidR="00600268">
        <w:t xml:space="preserve"> </w:t>
      </w:r>
      <w:r w:rsidR="00082467">
        <w:t xml:space="preserve">в рамках Организации Объединенных </w:t>
      </w:r>
      <w:r w:rsidR="003667C1">
        <w:t>Н</w:t>
      </w:r>
      <w:r w:rsidR="00082467">
        <w:t xml:space="preserve">аций и Совета Европы.  Эти договоры </w:t>
      </w:r>
      <w:r w:rsidR="00A17FF7">
        <w:t xml:space="preserve">применяются </w:t>
      </w:r>
      <w:r w:rsidR="00082467">
        <w:t>совместн</w:t>
      </w:r>
      <w:r w:rsidR="00A17FF7">
        <w:t xml:space="preserve">ым </w:t>
      </w:r>
      <w:r w:rsidR="00082467">
        <w:t>и дополняющим друг друга образом</w:t>
      </w:r>
      <w:r w:rsidR="00A17FF7">
        <w:t xml:space="preserve">, имея в виду </w:t>
      </w:r>
      <w:r w:rsidR="00082467">
        <w:t>обеспечи</w:t>
      </w:r>
      <w:r w:rsidR="00A17FF7">
        <w:t>ть</w:t>
      </w:r>
      <w:r w:rsidR="00082467">
        <w:t xml:space="preserve"> защит</w:t>
      </w:r>
      <w:r w:rsidR="00A17FF7">
        <w:t>у</w:t>
      </w:r>
      <w:r w:rsidR="00082467">
        <w:t xml:space="preserve"> гражданских и политических прав и </w:t>
      </w:r>
      <w:r w:rsidR="00A17FF7">
        <w:t xml:space="preserve">функционирование соответствующих </w:t>
      </w:r>
      <w:r w:rsidR="00082467">
        <w:t>механизм</w:t>
      </w:r>
      <w:r w:rsidR="00A17FF7">
        <w:t>ов</w:t>
      </w:r>
      <w:r w:rsidR="00082467">
        <w:t>.</w:t>
      </w:r>
    </w:p>
    <w:p w:rsidR="000A12B9" w:rsidRDefault="000A12B9" w:rsidP="00C0009E">
      <w:pPr>
        <w:spacing w:line="240" w:lineRule="auto"/>
      </w:pPr>
    </w:p>
    <w:p w:rsidR="000A12B9" w:rsidRDefault="00082467" w:rsidP="00C0009E">
      <w:pPr>
        <w:spacing w:line="240" w:lineRule="auto"/>
      </w:pPr>
      <w:r>
        <w:t>4.</w:t>
      </w:r>
      <w:r>
        <w:tab/>
      </w:r>
      <w:r w:rsidR="00A17FF7">
        <w:t>Еще д</w:t>
      </w:r>
      <w:r>
        <w:t>о внесения в Конституцию поправок в 2002 году она уже надел</w:t>
      </w:r>
      <w:r w:rsidR="00A17FF7">
        <w:t>и</w:t>
      </w:r>
      <w:r>
        <w:t>ла международные договоры, ратифицир</w:t>
      </w:r>
      <w:r w:rsidR="00A17FF7">
        <w:t xml:space="preserve">ованные </w:t>
      </w:r>
      <w:r>
        <w:t>Чешской Республикой</w:t>
      </w:r>
      <w:r w:rsidR="003667C1">
        <w:t>,</w:t>
      </w:r>
      <w:r>
        <w:t xml:space="preserve"> </w:t>
      </w:r>
      <w:r w:rsidR="00A17FF7">
        <w:t xml:space="preserve">статусом </w:t>
      </w:r>
      <w:r>
        <w:t>верховенств</w:t>
      </w:r>
      <w:r w:rsidR="00A17FF7">
        <w:t>а</w:t>
      </w:r>
      <w:r>
        <w:t xml:space="preserve"> по отношению к национальному законодательству, верховенств</w:t>
      </w:r>
      <w:r w:rsidR="00B62781">
        <w:t>а</w:t>
      </w:r>
      <w:r w:rsidR="00201DDE">
        <w:t>, которо</w:t>
      </w:r>
      <w:r w:rsidR="00B62781">
        <w:t>е</w:t>
      </w:r>
      <w:r w:rsidR="00201DDE">
        <w:t xml:space="preserve"> в свою очередь приобрели международные договоры, утвержденные парламентом начиная с 2001 года.  Кроме того, </w:t>
      </w:r>
      <w:r w:rsidR="00B62781">
        <w:t>К</w:t>
      </w:r>
      <w:r w:rsidR="00201DDE">
        <w:t xml:space="preserve">онституционные суд, полномочия которого были также расширены, отныне правомочен оценивать совместимость международных договоров с </w:t>
      </w:r>
      <w:r w:rsidR="00B62781">
        <w:t>ч</w:t>
      </w:r>
      <w:r w:rsidR="00201DDE">
        <w:t xml:space="preserve">ешским конституционным правом до их ратификации, что укрепило соблюдение права.  </w:t>
      </w:r>
    </w:p>
    <w:p w:rsidR="000A12B9" w:rsidRDefault="00F566DB" w:rsidP="00C0009E">
      <w:pPr>
        <w:spacing w:line="240" w:lineRule="auto"/>
      </w:pPr>
      <w:r>
        <w:t>5.</w:t>
      </w:r>
      <w:r>
        <w:tab/>
      </w:r>
      <w:r w:rsidR="00201DDE">
        <w:t>Чешская Республика придает большое значение соблюдению своих международных</w:t>
      </w:r>
      <w:r w:rsidR="00B62781">
        <w:t xml:space="preserve"> обязательств, а также расширению своего участия в международных </w:t>
      </w:r>
      <w:r w:rsidR="00201DDE">
        <w:t>и региональных механизм</w:t>
      </w:r>
      <w:r w:rsidR="00B62781">
        <w:t>ах</w:t>
      </w:r>
      <w:r w:rsidR="00201DDE">
        <w:t xml:space="preserve"> защиты прав человека.  В течение года, прошедшего после представления своего второго периодического доклада Комитету в 2006 году, она ратифицировала Факультативный протокол к Конвенции против пыток и других жестоких, бесчеловечных или унижающих достоинство видов обращения и наказания, а также </w:t>
      </w:r>
      <w:r w:rsidR="00B62781">
        <w:t>П</w:t>
      </w:r>
      <w:r w:rsidR="00201DDE">
        <w:t xml:space="preserve">ротокол </w:t>
      </w:r>
      <w:r w:rsidR="00B62781">
        <w:t xml:space="preserve">№ </w:t>
      </w:r>
      <w:r w:rsidR="00201DDE">
        <w:t>14 к Конвенции о защите прав и основных свобод человека и Европейскую хартию региональных языков.</w:t>
      </w:r>
    </w:p>
    <w:p w:rsidR="000A12B9" w:rsidRDefault="003165B7" w:rsidP="00C0009E">
      <w:pPr>
        <w:spacing w:line="240" w:lineRule="auto"/>
      </w:pPr>
      <w:r>
        <w:t>6.</w:t>
      </w:r>
      <w:r>
        <w:tab/>
      </w:r>
      <w:r w:rsidR="003E5FA4">
        <w:t xml:space="preserve">В Чешской Республике защита гражданских и политических прав обеспечивается прежде всего судами.  Консультативные органы правительства, а именно Совет по правам человека, Межведомственная комиссия по вопросам, касающимся </w:t>
      </w:r>
      <w:r w:rsidR="00182F7C">
        <w:t xml:space="preserve">общины </w:t>
      </w:r>
      <w:r w:rsidR="003E5FA4">
        <w:t>ром</w:t>
      </w:r>
      <w:r w:rsidR="00182F7C">
        <w:t>а</w:t>
      </w:r>
      <w:r w:rsidR="003E5FA4">
        <w:t>, и Совет национальных меньшинств, также занима</w:t>
      </w:r>
      <w:r w:rsidR="00182F7C">
        <w:t>ю</w:t>
      </w:r>
      <w:r w:rsidR="003E5FA4">
        <w:t xml:space="preserve">тся защитой прав, </w:t>
      </w:r>
      <w:r w:rsidR="00182F7C">
        <w:t xml:space="preserve">закрепленных в </w:t>
      </w:r>
      <w:r w:rsidR="003E5FA4">
        <w:t>Пакт</w:t>
      </w:r>
      <w:r w:rsidR="00182F7C">
        <w:t>е</w:t>
      </w:r>
      <w:r w:rsidR="003E5FA4">
        <w:t xml:space="preserve">, </w:t>
      </w:r>
      <w:r w:rsidR="00182F7C">
        <w:t xml:space="preserve">как </w:t>
      </w:r>
      <w:r w:rsidR="003E5FA4">
        <w:t>в общем</w:t>
      </w:r>
      <w:r w:rsidR="00182F7C">
        <w:t xml:space="preserve">, так и в теоретическом </w:t>
      </w:r>
      <w:r w:rsidR="003E5FA4">
        <w:t>планах.  Учрежденн</w:t>
      </w:r>
      <w:r w:rsidR="004E5267">
        <w:t>ы</w:t>
      </w:r>
      <w:r w:rsidR="003E5FA4">
        <w:t xml:space="preserve">й правительством </w:t>
      </w:r>
      <w:r w:rsidR="004E5267">
        <w:t xml:space="preserve">пост </w:t>
      </w:r>
      <w:r w:rsidR="00182F7C">
        <w:t>К</w:t>
      </w:r>
      <w:r w:rsidR="004E5267">
        <w:t xml:space="preserve">омиссара по правам человека </w:t>
      </w:r>
      <w:r w:rsidR="00182F7C">
        <w:t xml:space="preserve">наделяет его обладателя полномочиями по </w:t>
      </w:r>
      <w:r w:rsidR="004E5267">
        <w:t>координаци</w:t>
      </w:r>
      <w:r w:rsidR="00182F7C">
        <w:t>и</w:t>
      </w:r>
      <w:r w:rsidR="004E5267">
        <w:t xml:space="preserve"> оценок положения </w:t>
      </w:r>
      <w:r w:rsidR="00182F7C">
        <w:t xml:space="preserve">в области </w:t>
      </w:r>
      <w:r w:rsidR="004E5267">
        <w:t>защиты прав человека.  Он также еже</w:t>
      </w:r>
      <w:r w:rsidR="00182F7C">
        <w:t xml:space="preserve">годно </w:t>
      </w:r>
      <w:r w:rsidR="004E5267">
        <w:t>представляет правительству</w:t>
      </w:r>
      <w:r w:rsidR="0055071C">
        <w:t xml:space="preserve"> доклад о </w:t>
      </w:r>
      <w:r w:rsidR="00182F7C">
        <w:t xml:space="preserve">положении в области </w:t>
      </w:r>
      <w:r w:rsidR="0055071C">
        <w:t xml:space="preserve">прав человека в стране, а также доклады о соблюдении обязательств, вытекающих из международных конвенций по правам человека, участником которых является Чешская Республика, и рекомендует меры, направленные на </w:t>
      </w:r>
      <w:r w:rsidR="00B00F03">
        <w:t xml:space="preserve">совершенствование </w:t>
      </w:r>
      <w:r w:rsidR="0055071C">
        <w:t>защиты прав человека.</w:t>
      </w:r>
    </w:p>
    <w:p w:rsidR="000A12B9" w:rsidRDefault="000A12B9" w:rsidP="00C0009E">
      <w:pPr>
        <w:spacing w:line="240" w:lineRule="auto"/>
      </w:pPr>
    </w:p>
    <w:p w:rsidR="000A12B9" w:rsidRDefault="003165B7" w:rsidP="00C0009E">
      <w:pPr>
        <w:spacing w:line="240" w:lineRule="auto"/>
      </w:pPr>
      <w:r>
        <w:t>7.</w:t>
      </w:r>
      <w:r>
        <w:tab/>
      </w:r>
      <w:r w:rsidR="0055071C">
        <w:t xml:space="preserve">Омбудсмен выполняет свои обязанности с 2001 года.  В его полномочия входит защита граждан против любого </w:t>
      </w:r>
      <w:r w:rsidR="00B00F03">
        <w:t>действия</w:t>
      </w:r>
      <w:r w:rsidR="0055071C">
        <w:t xml:space="preserve">, совершаемого властями в нарушение закона или </w:t>
      </w:r>
      <w:r w:rsidR="00B00F03">
        <w:t xml:space="preserve">отклоняющегося </w:t>
      </w:r>
      <w:r w:rsidR="0055071C">
        <w:t xml:space="preserve">от принципов верховенства права или рационального управления, характерных для демократии.  Ежегодно </w:t>
      </w:r>
      <w:r w:rsidR="00B00F03">
        <w:t>ему</w:t>
      </w:r>
      <w:r w:rsidR="0055071C">
        <w:t xml:space="preserve"> по</w:t>
      </w:r>
      <w:r w:rsidR="00B00F03">
        <w:t xml:space="preserve">ступает </w:t>
      </w:r>
      <w:r w:rsidR="0055071C">
        <w:t xml:space="preserve">около 6 000 жалоб, </w:t>
      </w:r>
      <w:r w:rsidR="00B00F03">
        <w:t xml:space="preserve">касающихся </w:t>
      </w:r>
      <w:r w:rsidR="0055071C">
        <w:t>в своем большинстве защит</w:t>
      </w:r>
      <w:r w:rsidR="00B00F03">
        <w:t>ы</w:t>
      </w:r>
      <w:r w:rsidR="0055071C">
        <w:t xml:space="preserve"> прав ребенка, несовершеннолетн</w:t>
      </w:r>
      <w:r w:rsidR="00B00F03">
        <w:t>их</w:t>
      </w:r>
      <w:r w:rsidR="0055071C">
        <w:t xml:space="preserve"> и семьи, которые гарантируются Пактом.  Начиная с 2006 года омбудсмен совершает систематические профилактические посещения всех мест лишения свободы.  Он может потребовать проведения расследования либо в результате жалобы, либо по своей собственной инициативе, а также </w:t>
      </w:r>
      <w:r w:rsidR="00B00F03">
        <w:t xml:space="preserve">правомочен вносить </w:t>
      </w:r>
      <w:r w:rsidR="00160F45">
        <w:t xml:space="preserve">предложения, </w:t>
      </w:r>
      <w:r w:rsidR="00B00F03">
        <w:t xml:space="preserve">касающиеся </w:t>
      </w:r>
      <w:r w:rsidR="00160F45">
        <w:t>приняти</w:t>
      </w:r>
      <w:r w:rsidR="00B00F03">
        <w:t>я</w:t>
      </w:r>
      <w:r w:rsidR="00160F45">
        <w:t>, изменени</w:t>
      </w:r>
      <w:r w:rsidR="00B00F03">
        <w:t>я</w:t>
      </w:r>
      <w:r w:rsidR="00160F45">
        <w:t xml:space="preserve"> или отмен</w:t>
      </w:r>
      <w:r w:rsidR="00B00F03">
        <w:t>ы</w:t>
      </w:r>
      <w:r w:rsidR="00160F45">
        <w:t xml:space="preserve"> законов.  С момента своего создания институт омбудсмена добился весьма хороших результатов и </w:t>
      </w:r>
      <w:r w:rsidR="00B00F03">
        <w:t xml:space="preserve">пользуется </w:t>
      </w:r>
      <w:r w:rsidR="00160F45">
        <w:t>широк</w:t>
      </w:r>
      <w:r w:rsidR="00B00F03">
        <w:t>ой</w:t>
      </w:r>
      <w:r w:rsidR="00160F45">
        <w:t xml:space="preserve"> поддержк</w:t>
      </w:r>
      <w:r w:rsidR="00CD00E8">
        <w:t>ой</w:t>
      </w:r>
      <w:r w:rsidR="00160F45">
        <w:t xml:space="preserve"> со стороны </w:t>
      </w:r>
      <w:r w:rsidR="00CD00E8">
        <w:t xml:space="preserve">не только </w:t>
      </w:r>
      <w:r w:rsidR="00160F45">
        <w:t xml:space="preserve">населения, но и властей, которые, </w:t>
      </w:r>
      <w:r w:rsidR="00CD00E8">
        <w:t>обычно</w:t>
      </w:r>
      <w:r w:rsidR="00160F45">
        <w:t>, учитывают его рекомендации.</w:t>
      </w:r>
    </w:p>
    <w:p w:rsidR="000A12B9" w:rsidRDefault="000A12B9" w:rsidP="00C0009E">
      <w:pPr>
        <w:spacing w:line="240" w:lineRule="auto"/>
      </w:pPr>
    </w:p>
    <w:p w:rsidR="000A12B9" w:rsidRDefault="009A3B3D" w:rsidP="00C0009E">
      <w:pPr>
        <w:spacing w:line="240" w:lineRule="auto"/>
      </w:pPr>
      <w:r>
        <w:t>8.</w:t>
      </w:r>
      <w:r>
        <w:tab/>
      </w:r>
      <w:r w:rsidR="00CD00E8">
        <w:t xml:space="preserve">Правильное </w:t>
      </w:r>
      <w:r w:rsidR="00160F45">
        <w:t xml:space="preserve"> функционирование государственного аппарата является решающим фактором свободного осуществления свобод и прав человека</w:t>
      </w:r>
      <w:r w:rsidR="00CD00E8">
        <w:t xml:space="preserve">, а также </w:t>
      </w:r>
      <w:r w:rsidR="00160F45">
        <w:t>выполнени</w:t>
      </w:r>
      <w:r w:rsidR="00CD00E8">
        <w:t>я</w:t>
      </w:r>
      <w:r w:rsidR="00160F45">
        <w:t xml:space="preserve"> статей Пакта, которые их защищают.  Нынешнее правительство разработало программу, направленную на повышение эффективности администрации и доступа к государствен</w:t>
      </w:r>
      <w:r w:rsidR="008B11AC">
        <w:t>н</w:t>
      </w:r>
      <w:r w:rsidR="00160F45">
        <w:t>ым органам</w:t>
      </w:r>
      <w:r w:rsidR="008B11AC">
        <w:t xml:space="preserve">, укрепляя их открытость, транспаретность и беспристрастность и борясь с коррупцией.  Правительство также считает важным самое широкое участие </w:t>
      </w:r>
      <w:r w:rsidR="00CD00E8">
        <w:t xml:space="preserve">населения </w:t>
      </w:r>
      <w:r w:rsidR="008B11AC">
        <w:t>в процессах принятия решени</w:t>
      </w:r>
      <w:r w:rsidR="00CD00E8">
        <w:t>й</w:t>
      </w:r>
      <w:r w:rsidR="008B11AC">
        <w:t xml:space="preserve">.  </w:t>
      </w:r>
      <w:r w:rsidR="00CD00E8">
        <w:t xml:space="preserve">Отныне в стране организуются </w:t>
      </w:r>
      <w:r w:rsidR="008B11AC">
        <w:t>народные консультации в</w:t>
      </w:r>
      <w:r w:rsidR="00CD00E8">
        <w:t xml:space="preserve"> ходе </w:t>
      </w:r>
      <w:r w:rsidR="003667C1">
        <w:t>в</w:t>
      </w:r>
      <w:r w:rsidR="008B11AC">
        <w:t>ыработк</w:t>
      </w:r>
      <w:r w:rsidR="00CD00E8">
        <w:t>и</w:t>
      </w:r>
      <w:r w:rsidR="008B11AC">
        <w:t xml:space="preserve"> законов;  эт</w:t>
      </w:r>
      <w:r w:rsidR="00CD00E8">
        <w:t>а</w:t>
      </w:r>
      <w:r w:rsidR="008B11AC">
        <w:t xml:space="preserve"> практика </w:t>
      </w:r>
      <w:r w:rsidR="00517263">
        <w:t xml:space="preserve">и впредь </w:t>
      </w:r>
      <w:r w:rsidR="008B11AC">
        <w:t>будет принимать все более широкие масштабы.</w:t>
      </w:r>
    </w:p>
    <w:p w:rsidR="000A12B9" w:rsidRDefault="000A12B9" w:rsidP="00C0009E">
      <w:pPr>
        <w:spacing w:line="240" w:lineRule="auto"/>
      </w:pPr>
    </w:p>
    <w:p w:rsidR="000A12B9" w:rsidRDefault="009A3B3D" w:rsidP="00C0009E">
      <w:pPr>
        <w:spacing w:line="240" w:lineRule="auto"/>
        <w:rPr>
          <w:lang w:val="fr-CH"/>
        </w:rPr>
      </w:pPr>
      <w:r>
        <w:t>9.</w:t>
      </w:r>
      <w:r>
        <w:tab/>
      </w:r>
      <w:r w:rsidR="008B11AC">
        <w:t>Защита гражданских и политических прав обеспечивается каждому человеку, находящемуся под юрисдикцией Чешской Республики, независимого от того</w:t>
      </w:r>
      <w:r w:rsidR="00CE19F5">
        <w:t xml:space="preserve">, принадлежит ли он </w:t>
      </w:r>
      <w:r w:rsidR="00517263">
        <w:t xml:space="preserve">к </w:t>
      </w:r>
      <w:r w:rsidR="00CE19F5">
        <w:t xml:space="preserve">основному населению или же к национальному или этническому меньшинству, является ли он иностранцем, беженцем или бездомным, за исключением определенных политических прав, которые закреплены исключительно за чешскими гражданами.  </w:t>
      </w:r>
      <w:r w:rsidR="00517263">
        <w:t xml:space="preserve">Вместе с тем </w:t>
      </w:r>
      <w:r w:rsidR="00CE19F5">
        <w:t xml:space="preserve">правительство понимает, что некоторые меньшинства более </w:t>
      </w:r>
      <w:r w:rsidR="00517263">
        <w:t xml:space="preserve">чем другие </w:t>
      </w:r>
      <w:r w:rsidR="00CE19F5">
        <w:t xml:space="preserve">уязвимы </w:t>
      </w:r>
      <w:r w:rsidR="00517263">
        <w:t xml:space="preserve">по отношению </w:t>
      </w:r>
      <w:r w:rsidR="00CE19F5">
        <w:t xml:space="preserve">дискриминации и в связи с этим </w:t>
      </w:r>
      <w:r w:rsidR="00517263">
        <w:t xml:space="preserve">могут </w:t>
      </w:r>
      <w:r w:rsidR="00CE19F5">
        <w:t>не в полной мере пользоваться правами, гарантированными Пактом, из-за отсутствия адекватной защиты.  Поэтому оно стремится</w:t>
      </w:r>
      <w:r w:rsidR="003A2911">
        <w:t xml:space="preserve"> как в праве, так и на деле усилить борьбу с дискриминацией </w:t>
      </w:r>
      <w:r w:rsidR="00517263">
        <w:t>и</w:t>
      </w:r>
      <w:r w:rsidR="003A2911">
        <w:t xml:space="preserve"> укрепить защиту национальных меньшинств.</w:t>
      </w:r>
    </w:p>
    <w:p w:rsidR="00C0009E" w:rsidRPr="00C0009E" w:rsidRDefault="00C0009E" w:rsidP="00C0009E">
      <w:pPr>
        <w:spacing w:line="240" w:lineRule="auto"/>
        <w:rPr>
          <w:lang w:val="fr-CH"/>
        </w:rPr>
      </w:pPr>
    </w:p>
    <w:p w:rsidR="000A12B9" w:rsidRDefault="00744C62" w:rsidP="00C0009E">
      <w:pPr>
        <w:spacing w:line="240" w:lineRule="auto"/>
      </w:pPr>
      <w:r>
        <w:t>10.</w:t>
      </w:r>
      <w:r>
        <w:tab/>
      </w:r>
      <w:r w:rsidR="003A2911">
        <w:t xml:space="preserve">Защита от пыток </w:t>
      </w:r>
      <w:r w:rsidR="00517263">
        <w:t>и</w:t>
      </w:r>
      <w:r w:rsidR="003A2911">
        <w:t xml:space="preserve"> других жестоких, бесчеловечных или унижающих достоинство видов обращения и наказания является предметом постоянного </w:t>
      </w:r>
      <w:r w:rsidR="00517263">
        <w:t>контроля</w:t>
      </w:r>
      <w:r w:rsidR="003A2911">
        <w:t>.  Чешская Республика регулярно представляет доклады Комитету против пыток</w:t>
      </w:r>
      <w:r w:rsidR="00517263">
        <w:t xml:space="preserve"> Организации Объединенных наций</w:t>
      </w:r>
      <w:r w:rsidR="003A2911">
        <w:t xml:space="preserve">, с которым она поддерживает постоянный диалог.  Она также сотрудничает с Европейским комитетом по предупреждению пыток и бесчеловечных или унижающих достоинство видов обращения и наказания, </w:t>
      </w:r>
      <w:r w:rsidR="00517263">
        <w:t xml:space="preserve">члены </w:t>
      </w:r>
      <w:r w:rsidR="003A2911">
        <w:t>котор</w:t>
      </w:r>
      <w:r w:rsidR="00B912AE">
        <w:t>ого</w:t>
      </w:r>
      <w:r w:rsidR="003A2911">
        <w:t xml:space="preserve"> в</w:t>
      </w:r>
      <w:r w:rsidR="00495215">
        <w:t xml:space="preserve"> </w:t>
      </w:r>
      <w:r w:rsidR="003A2911">
        <w:t>послед</w:t>
      </w:r>
      <w:r w:rsidR="00495215">
        <w:t xml:space="preserve">ний раз посетил </w:t>
      </w:r>
      <w:r w:rsidR="003A2911">
        <w:t>ст</w:t>
      </w:r>
      <w:r w:rsidR="00495215">
        <w:t>рану в 2006 году.</w:t>
      </w:r>
    </w:p>
    <w:p w:rsidR="000A12B9" w:rsidRDefault="000A12B9" w:rsidP="00C0009E">
      <w:pPr>
        <w:spacing w:line="240" w:lineRule="auto"/>
      </w:pPr>
    </w:p>
    <w:p w:rsidR="000A12B9" w:rsidRDefault="00744C62" w:rsidP="00C0009E">
      <w:pPr>
        <w:spacing w:line="240" w:lineRule="auto"/>
      </w:pPr>
      <w:r>
        <w:t>11.</w:t>
      </w:r>
      <w:r>
        <w:tab/>
      </w:r>
      <w:r w:rsidR="00495215">
        <w:t xml:space="preserve">В 2006 году Чешская Республика приняла закон о насилии в семье, который укрепляет профилактическую роль полиции в отношении этого вида насилия.  Действительно, согласно этому закону полиция уполномочена </w:t>
      </w:r>
      <w:r w:rsidR="00B912AE">
        <w:t xml:space="preserve">временно выселять </w:t>
      </w:r>
      <w:r w:rsidR="00495215">
        <w:t>лицо, совершающее насили</w:t>
      </w:r>
      <w:r w:rsidR="00B912AE">
        <w:t>я</w:t>
      </w:r>
      <w:r w:rsidR="00495215">
        <w:t xml:space="preserve"> в семье, </w:t>
      </w:r>
      <w:r w:rsidR="00B912AE">
        <w:t xml:space="preserve">сроком </w:t>
      </w:r>
      <w:r w:rsidR="00495215">
        <w:t>до 10 дней</w:t>
      </w:r>
      <w:r w:rsidR="00B912AE">
        <w:t>,</w:t>
      </w:r>
      <w:r w:rsidR="00495215">
        <w:t xml:space="preserve"> при</w:t>
      </w:r>
      <w:r w:rsidR="00B912AE">
        <w:t xml:space="preserve">чем </w:t>
      </w:r>
      <w:r w:rsidR="00495215">
        <w:t xml:space="preserve">без согласия </w:t>
      </w:r>
      <w:r w:rsidR="00B912AE">
        <w:t xml:space="preserve">потерпевшего </w:t>
      </w:r>
      <w:r w:rsidR="00495215">
        <w:t xml:space="preserve">лица.  Закон также предусматривает оказание специализированной помощи жертве, а также ее </w:t>
      </w:r>
      <w:r w:rsidR="00B912AE">
        <w:t>обидчику</w:t>
      </w:r>
      <w:r w:rsidR="00495215">
        <w:t xml:space="preserve">.  Результаты, полученные после вступления в силу этого закона, </w:t>
      </w:r>
      <w:r w:rsidR="00B912AE">
        <w:t xml:space="preserve">весьма </w:t>
      </w:r>
      <w:r w:rsidR="00495215">
        <w:t>обнадеживают.</w:t>
      </w:r>
    </w:p>
    <w:p w:rsidR="000A12B9" w:rsidRDefault="000A12B9" w:rsidP="00C0009E">
      <w:pPr>
        <w:spacing w:line="240" w:lineRule="auto"/>
      </w:pPr>
    </w:p>
    <w:p w:rsidR="000A12B9" w:rsidRDefault="00526978" w:rsidP="00C0009E">
      <w:pPr>
        <w:spacing w:line="240" w:lineRule="auto"/>
      </w:pPr>
      <w:r>
        <w:t>12.</w:t>
      </w:r>
      <w:r>
        <w:tab/>
      </w:r>
      <w:r w:rsidR="00C61122">
        <w:t xml:space="preserve">Чешская Республика проявляет высокую бдительность в отношении </w:t>
      </w:r>
      <w:r w:rsidR="00B912AE">
        <w:t xml:space="preserve">жестокого </w:t>
      </w:r>
      <w:r w:rsidR="00C61122">
        <w:t xml:space="preserve">обращения с детьми.  В 2000 году Министерство внутренних дел </w:t>
      </w:r>
      <w:r w:rsidR="00B912AE">
        <w:t xml:space="preserve">начало </w:t>
      </w:r>
      <w:r w:rsidR="00C61122">
        <w:t>осуществл</w:t>
      </w:r>
      <w:r w:rsidR="00B912AE">
        <w:t>ять</w:t>
      </w:r>
      <w:r w:rsidR="00C61122">
        <w:t xml:space="preserve"> национальн</w:t>
      </w:r>
      <w:r w:rsidR="00B912AE">
        <w:t>ый</w:t>
      </w:r>
      <w:r w:rsidR="00C61122">
        <w:t xml:space="preserve"> план</w:t>
      </w:r>
      <w:r w:rsidR="00B912AE">
        <w:t xml:space="preserve"> </w:t>
      </w:r>
      <w:r w:rsidR="00C61122">
        <w:t>борьб</w:t>
      </w:r>
      <w:r w:rsidR="00B912AE">
        <w:t>ы</w:t>
      </w:r>
      <w:r w:rsidR="00C61122">
        <w:t>е с сексуальной эксплуатацией детей в коммерческих целях.  Кроме того, Палата депутатов парламента одобрила в июне 2007 года проект поправки к Уголовному кодексу</w:t>
      </w:r>
      <w:r w:rsidR="008D64E7">
        <w:t>,</w:t>
      </w:r>
      <w:r w:rsidR="00C61122">
        <w:t xml:space="preserve"> классифици</w:t>
      </w:r>
      <w:r w:rsidR="008D64E7">
        <w:t>рующей</w:t>
      </w:r>
      <w:r w:rsidR="00C61122">
        <w:t xml:space="preserve"> обладани</w:t>
      </w:r>
      <w:r w:rsidR="008D64E7">
        <w:t>е</w:t>
      </w:r>
      <w:r w:rsidR="00C61122">
        <w:t xml:space="preserve"> порнографическими материалами</w:t>
      </w:r>
      <w:r w:rsidR="008D64E7">
        <w:t xml:space="preserve"> с </w:t>
      </w:r>
      <w:r w:rsidR="00C61122">
        <w:t xml:space="preserve"> изображ</w:t>
      </w:r>
      <w:r w:rsidR="008D64E7">
        <w:t xml:space="preserve">ением </w:t>
      </w:r>
      <w:r w:rsidR="00C61122">
        <w:t>детей</w:t>
      </w:r>
      <w:r w:rsidR="008D64E7">
        <w:t xml:space="preserve"> как уголовно наказуемое деяние</w:t>
      </w:r>
      <w:r w:rsidR="00C61122">
        <w:t xml:space="preserve">.  </w:t>
      </w:r>
      <w:r w:rsidR="008D64E7">
        <w:t xml:space="preserve">Кроме того, </w:t>
      </w:r>
      <w:r w:rsidR="00C61122">
        <w:t xml:space="preserve">подготовлен измененный вариант Уголовного кодекса, который вынесен на обсуждение </w:t>
      </w:r>
      <w:r w:rsidR="008D64E7">
        <w:t xml:space="preserve">и замечания </w:t>
      </w:r>
      <w:r w:rsidR="00C61122">
        <w:t xml:space="preserve">специалистов, широкой публики и других министерств.  Правительство также </w:t>
      </w:r>
      <w:r w:rsidR="008D64E7">
        <w:t xml:space="preserve">контролирует </w:t>
      </w:r>
      <w:r w:rsidR="00C61122">
        <w:t>защит</w:t>
      </w:r>
      <w:r w:rsidR="008D64E7">
        <w:t>у</w:t>
      </w:r>
      <w:r w:rsidR="00C61122">
        <w:t xml:space="preserve"> детей, участвующих в </w:t>
      </w:r>
      <w:r w:rsidR="008D64E7">
        <w:t xml:space="preserve">уголовных </w:t>
      </w:r>
      <w:r w:rsidR="00C61122">
        <w:t xml:space="preserve">судебных разбирательствах либо в качестве свидетелей, либо в качестве жертв, </w:t>
      </w:r>
      <w:r w:rsidR="008D64E7">
        <w:t>обеспечивая</w:t>
      </w:r>
      <w:r w:rsidR="00C61122">
        <w:t>, в частности, их анонимность.  В</w:t>
      </w:r>
      <w:r w:rsidR="0008525D">
        <w:t> </w:t>
      </w:r>
      <w:r w:rsidR="00C61122">
        <w:t>настоящее время разрабатывается система бесплатных услуг (психологических, юридических и социальных</w:t>
      </w:r>
      <w:r w:rsidR="00B42B65">
        <w:t>)</w:t>
      </w:r>
      <w:r w:rsidR="008D64E7">
        <w:t xml:space="preserve"> для </w:t>
      </w:r>
      <w:r w:rsidR="00C61122">
        <w:t xml:space="preserve">этих детей в течение всего судебного разбирательства и </w:t>
      </w:r>
      <w:r w:rsidR="0008525D">
        <w:t xml:space="preserve">для их </w:t>
      </w:r>
      <w:r w:rsidR="00C61122">
        <w:t xml:space="preserve">информирования о </w:t>
      </w:r>
      <w:r w:rsidR="00B42B65">
        <w:t>средствах</w:t>
      </w:r>
      <w:r w:rsidR="0008525D">
        <w:t xml:space="preserve">, позволяющих им </w:t>
      </w:r>
      <w:r w:rsidR="00B42B65">
        <w:t>осуществля</w:t>
      </w:r>
      <w:r w:rsidR="0008525D">
        <w:t xml:space="preserve">ть свои </w:t>
      </w:r>
      <w:r w:rsidR="00B42B65">
        <w:t>прав</w:t>
      </w:r>
      <w:r w:rsidR="0008525D">
        <w:t>а</w:t>
      </w:r>
      <w:r w:rsidR="00B42B65">
        <w:t>.  В</w:t>
      </w:r>
      <w:r w:rsidR="0008525D">
        <w:t> </w:t>
      </w:r>
      <w:r w:rsidR="00B42B65">
        <w:t>2007</w:t>
      </w:r>
      <w:r w:rsidR="0008525D">
        <w:t> </w:t>
      </w:r>
      <w:r w:rsidR="00B42B65">
        <w:t xml:space="preserve">году Министерство внутренних дел подготовило проект, который должен способствовать постепенному созданию сети специальных </w:t>
      </w:r>
      <w:r w:rsidR="003667C1">
        <w:t xml:space="preserve">помещений </w:t>
      </w:r>
      <w:r w:rsidR="00B42B65">
        <w:t xml:space="preserve">для допроса лиц, страдающих травматизмом (в </w:t>
      </w:r>
      <w:r w:rsidR="0008525D">
        <w:t>первую очередь</w:t>
      </w:r>
      <w:r w:rsidR="00B42B65">
        <w:t>, для детей</w:t>
      </w:r>
      <w:r w:rsidR="0049247E">
        <w:t xml:space="preserve"> и женщин).  С</w:t>
      </w:r>
      <w:r w:rsidR="0008525D">
        <w:t xml:space="preserve">тремясь </w:t>
      </w:r>
      <w:r w:rsidR="0049247E">
        <w:t>совершенствова</w:t>
      </w:r>
      <w:r w:rsidR="0008525D">
        <w:t>ть</w:t>
      </w:r>
      <w:r w:rsidR="0049247E">
        <w:t xml:space="preserve"> защит</w:t>
      </w:r>
      <w:r w:rsidR="0008525D">
        <w:t>у</w:t>
      </w:r>
      <w:r w:rsidR="0049247E">
        <w:t xml:space="preserve"> детей</w:t>
      </w:r>
      <w:r w:rsidR="0008525D">
        <w:t>,</w:t>
      </w:r>
      <w:r w:rsidR="0049247E">
        <w:t xml:space="preserve"> правительство выступает за создание институт</w:t>
      </w:r>
      <w:r w:rsidR="0008525D">
        <w:t>а</w:t>
      </w:r>
      <w:r w:rsidR="0049247E">
        <w:t>, котор</w:t>
      </w:r>
      <w:r w:rsidR="0008525D">
        <w:t>ой</w:t>
      </w:r>
      <w:r w:rsidR="0049247E">
        <w:t xml:space="preserve"> будут заниматься всеми вопросами, относящимися к детям в </w:t>
      </w:r>
      <w:r w:rsidR="0008525D">
        <w:t xml:space="preserve">ситуации </w:t>
      </w:r>
      <w:r w:rsidR="0049247E">
        <w:t>риска.</w:t>
      </w:r>
    </w:p>
    <w:p w:rsidR="000A12B9" w:rsidRDefault="000A12B9" w:rsidP="00C0009E">
      <w:pPr>
        <w:spacing w:line="240" w:lineRule="auto"/>
        <w:jc w:val="both"/>
      </w:pPr>
    </w:p>
    <w:p w:rsidR="000A12B9" w:rsidRDefault="00E57344" w:rsidP="00C0009E">
      <w:pPr>
        <w:spacing w:line="240" w:lineRule="auto"/>
        <w:rPr>
          <w:i/>
        </w:rPr>
      </w:pPr>
      <w:r>
        <w:t>13.</w:t>
      </w:r>
      <w:r>
        <w:tab/>
      </w:r>
      <w:r w:rsidR="0049247E">
        <w:t>Процедуры, относящиеся к защите прав жертв пр</w:t>
      </w:r>
      <w:r w:rsidR="0008525D">
        <w:t>еступлений</w:t>
      </w:r>
      <w:r w:rsidR="0049247E">
        <w:t>, включены в национальн</w:t>
      </w:r>
      <w:r w:rsidR="00C26E13">
        <w:t>ую</w:t>
      </w:r>
      <w:r w:rsidR="0049247E">
        <w:t xml:space="preserve"> стратеги</w:t>
      </w:r>
      <w:r w:rsidR="00C26E13">
        <w:t>ю</w:t>
      </w:r>
      <w:r w:rsidR="0049247E">
        <w:t xml:space="preserve"> борьбы с торговлей людьми.  Программа оказания помощи жертвам торговли людьми направлена на поощрение этих </w:t>
      </w:r>
      <w:r w:rsidR="00C26E13">
        <w:t xml:space="preserve">жертв </w:t>
      </w:r>
      <w:r w:rsidR="0049247E">
        <w:t xml:space="preserve">сотрудничать с властями, </w:t>
      </w:r>
      <w:r w:rsidR="00C26E13">
        <w:t>контролирующими со</w:t>
      </w:r>
      <w:r w:rsidR="0049247E">
        <w:t>блюдение закон</w:t>
      </w:r>
      <w:r w:rsidR="00C26E13">
        <w:t>ности</w:t>
      </w:r>
      <w:r w:rsidR="0049247E">
        <w:t xml:space="preserve"> в </w:t>
      </w:r>
      <w:r w:rsidR="00C26E13">
        <w:t xml:space="preserve">ходе </w:t>
      </w:r>
      <w:r w:rsidR="0049247E">
        <w:t xml:space="preserve">уголовного </w:t>
      </w:r>
      <w:r w:rsidR="00C26E13">
        <w:t xml:space="preserve">преследования виновных </w:t>
      </w:r>
      <w:r w:rsidR="0049247E">
        <w:t xml:space="preserve">с целью их наказания.  Она также предусматривает оказание срочной медицинской и психо-социальной помощи жертвам, а также их прием в центрах, обеспечивающих их возвращение к обычной жизни.  </w:t>
      </w:r>
      <w:r w:rsidR="00C26E13">
        <w:t>И</w:t>
      </w:r>
      <w:r w:rsidR="0049247E">
        <w:t>ностранные граждан</w:t>
      </w:r>
      <w:r w:rsidR="003667C1">
        <w:t>,</w:t>
      </w:r>
      <w:r w:rsidR="0049247E">
        <w:t>е</w:t>
      </w:r>
      <w:r w:rsidR="00C26E13">
        <w:t xml:space="preserve"> являющиеся жертвами </w:t>
      </w:r>
      <w:r w:rsidR="008A4D08">
        <w:t xml:space="preserve">и желающиеся </w:t>
      </w:r>
      <w:r w:rsidR="0049247E">
        <w:t xml:space="preserve">остаться в Чешской Республике, могут просить об изменении их статуса;  </w:t>
      </w:r>
      <w:r w:rsidR="008A4D08">
        <w:t>те же</w:t>
      </w:r>
      <w:r w:rsidR="0049247E">
        <w:t>, кто</w:t>
      </w:r>
      <w:r w:rsidR="008A4D08">
        <w:t xml:space="preserve"> </w:t>
      </w:r>
      <w:r w:rsidR="0049247E">
        <w:t>этого желают</w:t>
      </w:r>
      <w:r w:rsidR="00F52F79">
        <w:t>,</w:t>
      </w:r>
      <w:r w:rsidR="0049247E">
        <w:t xml:space="preserve"> </w:t>
      </w:r>
      <w:r w:rsidR="00F52F79">
        <w:t>возвращаются в свою страту происхождения под эгидой Международной организации по миграции.</w:t>
      </w:r>
    </w:p>
    <w:p w:rsidR="000A12B9" w:rsidRDefault="000A12B9" w:rsidP="00C0009E">
      <w:pPr>
        <w:spacing w:line="240" w:lineRule="auto"/>
      </w:pPr>
    </w:p>
    <w:p w:rsidR="000A12B9" w:rsidRDefault="00A53308" w:rsidP="00C0009E">
      <w:pPr>
        <w:spacing w:line="240" w:lineRule="auto"/>
        <w:rPr>
          <w:iCs/>
        </w:rPr>
      </w:pPr>
      <w:r>
        <w:rPr>
          <w:iCs/>
        </w:rPr>
        <w:t>14.</w:t>
      </w:r>
      <w:r>
        <w:rPr>
          <w:iCs/>
        </w:rPr>
        <w:tab/>
      </w:r>
      <w:r w:rsidR="00F52F79">
        <w:rPr>
          <w:iCs/>
        </w:rPr>
        <w:t xml:space="preserve">Как </w:t>
      </w:r>
      <w:r w:rsidR="008A4D08">
        <w:rPr>
          <w:iCs/>
        </w:rPr>
        <w:t xml:space="preserve">ранее </w:t>
      </w:r>
      <w:r w:rsidR="00F52F79">
        <w:rPr>
          <w:iCs/>
        </w:rPr>
        <w:t>указывалось, Чешская Республика ратифицировала в 2000 году Европейскую хартию региональных языков</w:t>
      </w:r>
      <w:r w:rsidR="008A4D08">
        <w:rPr>
          <w:iCs/>
        </w:rPr>
        <w:t xml:space="preserve">, </w:t>
      </w:r>
      <w:r w:rsidR="00F52F79">
        <w:rPr>
          <w:iCs/>
        </w:rPr>
        <w:t xml:space="preserve">которая вступила в силу 1 марта </w:t>
      </w:r>
      <w:r w:rsidR="00F52F79" w:rsidRPr="00F52F79">
        <w:rPr>
          <w:iCs/>
        </w:rPr>
        <w:t>2007 года</w:t>
      </w:r>
      <w:r w:rsidR="00F52F79">
        <w:rPr>
          <w:iCs/>
        </w:rPr>
        <w:t xml:space="preserve">.  Согласно Хартии, словацкий, польский, немецкий и цыганский языки являются языками меньшинств в Чешской Республике, что предполагает </w:t>
      </w:r>
      <w:r w:rsidR="008A4D08">
        <w:rPr>
          <w:iCs/>
        </w:rPr>
        <w:t xml:space="preserve">необходимость </w:t>
      </w:r>
      <w:r w:rsidR="00F52F79">
        <w:rPr>
          <w:iCs/>
        </w:rPr>
        <w:t>поощрени</w:t>
      </w:r>
      <w:r w:rsidR="008A4D08">
        <w:rPr>
          <w:iCs/>
        </w:rPr>
        <w:t>я</w:t>
      </w:r>
      <w:r w:rsidR="00F52F79">
        <w:rPr>
          <w:iCs/>
        </w:rPr>
        <w:t xml:space="preserve"> их </w:t>
      </w:r>
      <w:r w:rsidR="008A4D08">
        <w:rPr>
          <w:iCs/>
        </w:rPr>
        <w:t>практического использования</w:t>
      </w:r>
      <w:r w:rsidR="00F52F79">
        <w:rPr>
          <w:iCs/>
        </w:rPr>
        <w:t>.  Следует отметить, что государство ежегодно выделяет 1,4</w:t>
      </w:r>
      <w:r w:rsidR="00F307DE">
        <w:rPr>
          <w:iCs/>
        </w:rPr>
        <w:t> </w:t>
      </w:r>
      <w:r w:rsidR="00F52F79">
        <w:rPr>
          <w:iCs/>
        </w:rPr>
        <w:t xml:space="preserve">млн. долл. США на распространение информации, касающейся языков меньшинств, используемых в стране, главным образом </w:t>
      </w:r>
      <w:r w:rsidR="00F307DE">
        <w:rPr>
          <w:iCs/>
        </w:rPr>
        <w:t xml:space="preserve">путем </w:t>
      </w:r>
      <w:r w:rsidR="00F52F79">
        <w:rPr>
          <w:iCs/>
        </w:rPr>
        <w:t xml:space="preserve">периодических публикаций, но также </w:t>
      </w:r>
      <w:r w:rsidR="00F307DE">
        <w:rPr>
          <w:iCs/>
        </w:rPr>
        <w:t xml:space="preserve">и посредством </w:t>
      </w:r>
      <w:r w:rsidR="00F52F79">
        <w:rPr>
          <w:iCs/>
        </w:rPr>
        <w:t>радио- и телевизионных программ, подготовленных на языках национальных меньшинств или касающихся вопросов, связанных с национальными меньшинствами.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A94F74" w:rsidP="00C0009E">
      <w:pPr>
        <w:spacing w:line="240" w:lineRule="auto"/>
        <w:rPr>
          <w:iCs/>
        </w:rPr>
      </w:pPr>
      <w:r>
        <w:rPr>
          <w:iCs/>
        </w:rPr>
        <w:t>15.</w:t>
      </w:r>
      <w:r>
        <w:rPr>
          <w:iCs/>
        </w:rPr>
        <w:tab/>
      </w:r>
      <w:r w:rsidR="00573DED">
        <w:rPr>
          <w:iCs/>
        </w:rPr>
        <w:t xml:space="preserve">По примеру других европейских стран Чешская Республика принимает все большее число иммигрантов.  Это новое для нее явление не проходит без трудностей.  В стране прилагаются значительные усилия, направленные на улучшение интеграции иностранцев, чему должно способствовать принятие поправки к закону </w:t>
      </w:r>
      <w:r w:rsidR="00573DED" w:rsidRPr="00573DED">
        <w:rPr>
          <w:iCs/>
        </w:rPr>
        <w:t>2006 года</w:t>
      </w:r>
      <w:r w:rsidR="00573DED">
        <w:rPr>
          <w:iCs/>
        </w:rPr>
        <w:t xml:space="preserve"> о пребывании иностранцев, в </w:t>
      </w:r>
      <w:r w:rsidR="00F307DE">
        <w:rPr>
          <w:iCs/>
        </w:rPr>
        <w:t xml:space="preserve">соответствии с </w:t>
      </w:r>
      <w:r w:rsidR="00573DED">
        <w:rPr>
          <w:iCs/>
        </w:rPr>
        <w:t>которо</w:t>
      </w:r>
      <w:r w:rsidR="00F307DE">
        <w:rPr>
          <w:iCs/>
        </w:rPr>
        <w:t>й</w:t>
      </w:r>
      <w:r w:rsidR="00573DED">
        <w:rPr>
          <w:iCs/>
        </w:rPr>
        <w:t xml:space="preserve"> необходимый срок </w:t>
      </w:r>
      <w:r w:rsidR="00F307DE">
        <w:rPr>
          <w:iCs/>
        </w:rPr>
        <w:t xml:space="preserve">пребывания в стране, требующийся для </w:t>
      </w:r>
      <w:r w:rsidR="00573DED">
        <w:rPr>
          <w:iCs/>
        </w:rPr>
        <w:t>подачи заявления на постоянное проживание</w:t>
      </w:r>
      <w:r w:rsidR="003667C1">
        <w:rPr>
          <w:iCs/>
        </w:rPr>
        <w:t>,</w:t>
      </w:r>
      <w:r w:rsidR="00573DED">
        <w:rPr>
          <w:iCs/>
        </w:rPr>
        <w:t xml:space="preserve"> б</w:t>
      </w:r>
      <w:r w:rsidR="00F307DE">
        <w:rPr>
          <w:iCs/>
        </w:rPr>
        <w:t xml:space="preserve">удет </w:t>
      </w:r>
      <w:r w:rsidR="00573DED">
        <w:rPr>
          <w:iCs/>
        </w:rPr>
        <w:t xml:space="preserve">сокращен с </w:t>
      </w:r>
      <w:r w:rsidR="00F307DE">
        <w:rPr>
          <w:iCs/>
        </w:rPr>
        <w:t xml:space="preserve">десяти </w:t>
      </w:r>
      <w:r w:rsidR="00573DED">
        <w:rPr>
          <w:iCs/>
        </w:rPr>
        <w:t xml:space="preserve">до </w:t>
      </w:r>
      <w:r w:rsidR="00F307DE">
        <w:rPr>
          <w:iCs/>
        </w:rPr>
        <w:t>пяти</w:t>
      </w:r>
      <w:r w:rsidR="00573DED">
        <w:rPr>
          <w:iCs/>
        </w:rPr>
        <w:t xml:space="preserve"> лет.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BC1665" w:rsidRDefault="00BC1665" w:rsidP="00C0009E">
      <w:pPr>
        <w:spacing w:line="240" w:lineRule="auto"/>
        <w:rPr>
          <w:iCs/>
        </w:rPr>
      </w:pPr>
      <w:r>
        <w:rPr>
          <w:iCs/>
        </w:rPr>
        <w:t>16.</w:t>
      </w:r>
      <w:r w:rsidRPr="00BC1665">
        <w:rPr>
          <w:iCs/>
        </w:rPr>
        <w:tab/>
      </w:r>
      <w:r>
        <w:rPr>
          <w:iCs/>
        </w:rPr>
        <w:t xml:space="preserve">Правительство ежегодно проводит оценку </w:t>
      </w:r>
      <w:r w:rsidR="00F307DE">
        <w:rPr>
          <w:iCs/>
        </w:rPr>
        <w:t>х</w:t>
      </w:r>
      <w:r>
        <w:rPr>
          <w:iCs/>
        </w:rPr>
        <w:t>о</w:t>
      </w:r>
      <w:r w:rsidR="00F307DE">
        <w:rPr>
          <w:iCs/>
        </w:rPr>
        <w:t xml:space="preserve">да выполнения </w:t>
      </w:r>
      <w:r>
        <w:rPr>
          <w:iCs/>
        </w:rPr>
        <w:t>плана интеграции иностранцев, предпринят</w:t>
      </w:r>
      <w:r w:rsidR="00BE7615">
        <w:rPr>
          <w:iCs/>
        </w:rPr>
        <w:t>ого</w:t>
      </w:r>
      <w:r>
        <w:rPr>
          <w:iCs/>
        </w:rPr>
        <w:t xml:space="preserve"> в 1999 году.  Начиная с </w:t>
      </w:r>
      <w:r w:rsidRPr="00BC1665">
        <w:rPr>
          <w:iCs/>
        </w:rPr>
        <w:t>2004 года</w:t>
      </w:r>
      <w:r>
        <w:rPr>
          <w:iCs/>
        </w:rPr>
        <w:t xml:space="preserve"> координация вопросов интеграции иностранцев, котор</w:t>
      </w:r>
      <w:r w:rsidR="00BE7615">
        <w:rPr>
          <w:iCs/>
        </w:rPr>
        <w:t>ая</w:t>
      </w:r>
      <w:r>
        <w:rPr>
          <w:iCs/>
        </w:rPr>
        <w:t xml:space="preserve"> первоначально </w:t>
      </w:r>
      <w:r w:rsidR="00C374FD">
        <w:rPr>
          <w:iCs/>
        </w:rPr>
        <w:t>входил</w:t>
      </w:r>
      <w:r w:rsidR="00BE7615">
        <w:rPr>
          <w:iCs/>
        </w:rPr>
        <w:t>а</w:t>
      </w:r>
      <w:r w:rsidR="00C374FD">
        <w:rPr>
          <w:iCs/>
        </w:rPr>
        <w:t xml:space="preserve"> в компетенцию Министерства внутренних дел, передан</w:t>
      </w:r>
      <w:r w:rsidR="00BE7615">
        <w:rPr>
          <w:iCs/>
        </w:rPr>
        <w:t>а</w:t>
      </w:r>
      <w:r w:rsidR="00C374FD">
        <w:rPr>
          <w:iCs/>
        </w:rPr>
        <w:t xml:space="preserve"> в ведение Министерства труда и социальных дел, </w:t>
      </w:r>
      <w:r w:rsidR="00BE7615">
        <w:rPr>
          <w:iCs/>
        </w:rPr>
        <w:t>что свидетельствует о том,</w:t>
      </w:r>
      <w:r w:rsidR="00C374FD">
        <w:rPr>
          <w:iCs/>
        </w:rPr>
        <w:t xml:space="preserve"> что этот вопрос больше не рассматривается с единственной точки зрения безопасности и иммиграции, а </w:t>
      </w:r>
      <w:r w:rsidR="00BE7615">
        <w:rPr>
          <w:iCs/>
        </w:rPr>
        <w:t xml:space="preserve">трактуется </w:t>
      </w:r>
      <w:r w:rsidR="00C374FD">
        <w:rPr>
          <w:iCs/>
        </w:rPr>
        <w:t xml:space="preserve">под социальным углом.  В 2005 году в этот план были включены законодательные </w:t>
      </w:r>
      <w:r w:rsidR="00BE7615">
        <w:rPr>
          <w:iCs/>
        </w:rPr>
        <w:t xml:space="preserve">и </w:t>
      </w:r>
      <w:r w:rsidR="00C374FD">
        <w:rPr>
          <w:iCs/>
        </w:rPr>
        <w:t>практические меры, направленные на определение интеграции иностранцев как процесса взаимной адаптации, основанной на добром согласии между иммигрантами и остальн</w:t>
      </w:r>
      <w:r w:rsidR="00BE7615">
        <w:rPr>
          <w:iCs/>
        </w:rPr>
        <w:t xml:space="preserve">ым </w:t>
      </w:r>
      <w:r w:rsidR="00C374FD">
        <w:rPr>
          <w:iCs/>
        </w:rPr>
        <w:t>населени</w:t>
      </w:r>
      <w:r w:rsidR="00BE7615">
        <w:rPr>
          <w:iCs/>
        </w:rPr>
        <w:t>ем</w:t>
      </w:r>
      <w:r w:rsidR="00C374FD">
        <w:rPr>
          <w:iCs/>
        </w:rPr>
        <w:t xml:space="preserve">.  Организации гражданского общества могут играть решающую роль в этом плане, и правительство </w:t>
      </w:r>
      <w:r w:rsidR="00BE7615">
        <w:rPr>
          <w:iCs/>
        </w:rPr>
        <w:t xml:space="preserve">ежегодно </w:t>
      </w:r>
      <w:r w:rsidR="00C374FD">
        <w:rPr>
          <w:iCs/>
        </w:rPr>
        <w:t>субсидирует мно</w:t>
      </w:r>
      <w:r w:rsidR="00BE7615">
        <w:rPr>
          <w:iCs/>
        </w:rPr>
        <w:t xml:space="preserve">гие соответствующие </w:t>
      </w:r>
      <w:r w:rsidR="00C374FD">
        <w:rPr>
          <w:iCs/>
        </w:rPr>
        <w:t>проект</w:t>
      </w:r>
      <w:r w:rsidR="00BE7615">
        <w:rPr>
          <w:iCs/>
        </w:rPr>
        <w:t>ы</w:t>
      </w:r>
      <w:r w:rsidR="00C374FD">
        <w:rPr>
          <w:iCs/>
        </w:rPr>
        <w:t xml:space="preserve"> </w:t>
      </w:r>
      <w:r w:rsidR="00BE7615">
        <w:rPr>
          <w:iCs/>
        </w:rPr>
        <w:t xml:space="preserve">на </w:t>
      </w:r>
      <w:r w:rsidR="00C374FD">
        <w:rPr>
          <w:iCs/>
        </w:rPr>
        <w:t>сумм</w:t>
      </w:r>
      <w:r w:rsidR="00BE7615">
        <w:rPr>
          <w:iCs/>
        </w:rPr>
        <w:t>у</w:t>
      </w:r>
      <w:r w:rsidR="00C374FD">
        <w:rPr>
          <w:iCs/>
        </w:rPr>
        <w:t xml:space="preserve"> более 1</w:t>
      </w:r>
      <w:r w:rsidR="00D376DC">
        <w:rPr>
          <w:iCs/>
        </w:rPr>
        <w:t> </w:t>
      </w:r>
      <w:r w:rsidR="00C374FD">
        <w:rPr>
          <w:iCs/>
        </w:rPr>
        <w:t>млн.</w:t>
      </w:r>
      <w:r w:rsidR="00D376DC">
        <w:rPr>
          <w:iCs/>
        </w:rPr>
        <w:t> </w:t>
      </w:r>
      <w:r w:rsidR="00C374FD">
        <w:rPr>
          <w:iCs/>
        </w:rPr>
        <w:t>долл.</w:t>
      </w:r>
      <w:r w:rsidR="00D376DC">
        <w:rPr>
          <w:iCs/>
        </w:rPr>
        <w:t> </w:t>
      </w:r>
      <w:r w:rsidR="00C374FD">
        <w:rPr>
          <w:iCs/>
        </w:rPr>
        <w:t>США.  Например, в начальных и средних школах, а также в университетах организуются семинары по вопросам многоэтн</w:t>
      </w:r>
      <w:r w:rsidR="00D376DC">
        <w:rPr>
          <w:iCs/>
        </w:rPr>
        <w:t xml:space="preserve">ического общества, с тем чтобы </w:t>
      </w:r>
      <w:r w:rsidR="00C374FD">
        <w:rPr>
          <w:iCs/>
        </w:rPr>
        <w:t xml:space="preserve">знакомить учащихся с культурой иностранцев, с которыми они </w:t>
      </w:r>
      <w:r w:rsidR="00D376DC">
        <w:rPr>
          <w:iCs/>
        </w:rPr>
        <w:t xml:space="preserve">общаются </w:t>
      </w:r>
      <w:r w:rsidR="00C374FD">
        <w:rPr>
          <w:iCs/>
        </w:rPr>
        <w:t xml:space="preserve">ежедневно, и тем самым повысить взаимопонимание между различными общинами и бороться с проявлениями нетерпимости и ксенофобии среди молодежи. 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EB2DD5" w:rsidP="00C0009E">
      <w:pPr>
        <w:spacing w:line="240" w:lineRule="auto"/>
        <w:rPr>
          <w:iCs/>
        </w:rPr>
      </w:pPr>
      <w:r>
        <w:rPr>
          <w:iCs/>
        </w:rPr>
        <w:t>17.</w:t>
      </w:r>
      <w:r>
        <w:rPr>
          <w:iCs/>
        </w:rPr>
        <w:tab/>
      </w:r>
      <w:r w:rsidR="00C374FD">
        <w:rPr>
          <w:iCs/>
        </w:rPr>
        <w:t xml:space="preserve">К тому же принятие поправки к закону об иностранцах </w:t>
      </w:r>
      <w:r w:rsidR="00D376DC">
        <w:rPr>
          <w:iCs/>
        </w:rPr>
        <w:t xml:space="preserve">улучшило </w:t>
      </w:r>
      <w:r w:rsidR="00725D19">
        <w:rPr>
          <w:iCs/>
        </w:rPr>
        <w:t xml:space="preserve">условия жизни в центрах </w:t>
      </w:r>
      <w:r w:rsidR="00D376DC">
        <w:rPr>
          <w:iCs/>
        </w:rPr>
        <w:t>за</w:t>
      </w:r>
      <w:r w:rsidR="00725D19">
        <w:rPr>
          <w:iCs/>
        </w:rPr>
        <w:t xml:space="preserve">держания иностранцев </w:t>
      </w:r>
      <w:r w:rsidR="00D376DC">
        <w:rPr>
          <w:iCs/>
        </w:rPr>
        <w:t xml:space="preserve">в административном порядке </w:t>
      </w:r>
      <w:r w:rsidR="00725D19">
        <w:rPr>
          <w:iCs/>
        </w:rPr>
        <w:t xml:space="preserve">и отныне </w:t>
      </w:r>
      <w:r w:rsidR="00D376DC">
        <w:rPr>
          <w:iCs/>
        </w:rPr>
        <w:t xml:space="preserve">они </w:t>
      </w:r>
      <w:r w:rsidR="00725D19">
        <w:rPr>
          <w:iCs/>
        </w:rPr>
        <w:t>сопоставимы с условиями жизни в центрах приема беженцев, что свидетельствует об усилиях Чешской Республики</w:t>
      </w:r>
      <w:r w:rsidR="00D376DC">
        <w:rPr>
          <w:iCs/>
        </w:rPr>
        <w:t xml:space="preserve">, направленных на </w:t>
      </w:r>
      <w:r w:rsidR="00725D19">
        <w:rPr>
          <w:iCs/>
        </w:rPr>
        <w:t>соблюдени</w:t>
      </w:r>
      <w:r w:rsidR="00D376DC">
        <w:rPr>
          <w:iCs/>
        </w:rPr>
        <w:t>е</w:t>
      </w:r>
      <w:r w:rsidR="00725D19">
        <w:rPr>
          <w:iCs/>
        </w:rPr>
        <w:t xml:space="preserve"> положений статьи 9 Пакта. 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0A23FA" w:rsidP="00C0009E">
      <w:pPr>
        <w:spacing w:line="240" w:lineRule="auto"/>
        <w:rPr>
          <w:iCs/>
        </w:rPr>
      </w:pPr>
      <w:r>
        <w:rPr>
          <w:iCs/>
        </w:rPr>
        <w:t>18.</w:t>
      </w:r>
      <w:r>
        <w:rPr>
          <w:iCs/>
        </w:rPr>
        <w:tab/>
      </w:r>
      <w:r w:rsidR="00725D19">
        <w:rPr>
          <w:iCs/>
        </w:rPr>
        <w:t>Правительство полностью осознает тот факт, что образование необходимо для строительства гражданского общества и социального единства, и стремится по мере возможности применять положения Конвенции о правах ребенка, а также други</w:t>
      </w:r>
      <w:r w:rsidR="00D376DC">
        <w:rPr>
          <w:iCs/>
        </w:rPr>
        <w:t>х</w:t>
      </w:r>
      <w:r w:rsidR="00725D19">
        <w:rPr>
          <w:iCs/>
        </w:rPr>
        <w:t xml:space="preserve"> международны</w:t>
      </w:r>
      <w:r w:rsidR="00D376DC">
        <w:rPr>
          <w:iCs/>
        </w:rPr>
        <w:t>х</w:t>
      </w:r>
      <w:r w:rsidR="00725D19">
        <w:rPr>
          <w:iCs/>
        </w:rPr>
        <w:t xml:space="preserve"> до</w:t>
      </w:r>
      <w:r w:rsidR="00D376DC">
        <w:rPr>
          <w:iCs/>
        </w:rPr>
        <w:t>говоров</w:t>
      </w:r>
      <w:r w:rsidR="00725D19">
        <w:rPr>
          <w:iCs/>
        </w:rPr>
        <w:t xml:space="preserve">.  Закон о школе, вступивший в силу 1 января </w:t>
      </w:r>
      <w:r w:rsidR="00725D19" w:rsidRPr="00725D19">
        <w:rPr>
          <w:iCs/>
        </w:rPr>
        <w:t>2005 года</w:t>
      </w:r>
      <w:r w:rsidR="00725D19">
        <w:rPr>
          <w:iCs/>
        </w:rPr>
        <w:t xml:space="preserve">, </w:t>
      </w:r>
      <w:r w:rsidR="00D376DC">
        <w:rPr>
          <w:iCs/>
        </w:rPr>
        <w:t xml:space="preserve">составлен </w:t>
      </w:r>
      <w:r w:rsidR="00725D19">
        <w:rPr>
          <w:iCs/>
        </w:rPr>
        <w:t>таким образом, чтобы создать среду, гарантирующую каждому доступ к знаниям в зависимости от его способностей</w:t>
      </w:r>
      <w:r w:rsidR="0061344F">
        <w:rPr>
          <w:iCs/>
        </w:rPr>
        <w:t xml:space="preserve"> и</w:t>
      </w:r>
      <w:r w:rsidR="00725D19">
        <w:rPr>
          <w:iCs/>
        </w:rPr>
        <w:t xml:space="preserve"> потребностей, причем каждый свободен выбирать собственное образование и менять при необходимости пути</w:t>
      </w:r>
      <w:r w:rsidR="0061344F">
        <w:rPr>
          <w:iCs/>
        </w:rPr>
        <w:t xml:space="preserve"> его приобретения</w:t>
      </w:r>
      <w:r w:rsidR="00725D19">
        <w:rPr>
          <w:iCs/>
        </w:rPr>
        <w:t xml:space="preserve">.  Для уязвимых учащихся существуют меры поддержки.  Закон гарантирует также право детей </w:t>
      </w:r>
      <w:r w:rsidR="00202E02">
        <w:rPr>
          <w:iCs/>
        </w:rPr>
        <w:t>(</w:t>
      </w:r>
      <w:r w:rsidR="00725D19">
        <w:rPr>
          <w:iCs/>
        </w:rPr>
        <w:t>и их законных опекунов</w:t>
      </w:r>
      <w:r w:rsidR="00202E02">
        <w:rPr>
          <w:iCs/>
        </w:rPr>
        <w:t>) высказывать с</w:t>
      </w:r>
      <w:r w:rsidR="0061344F">
        <w:rPr>
          <w:iCs/>
        </w:rPr>
        <w:t>вое</w:t>
      </w:r>
      <w:r w:rsidR="00202E02">
        <w:rPr>
          <w:iCs/>
        </w:rPr>
        <w:t xml:space="preserve"> мнение по всем касающимся их решениям.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340C1D" w:rsidP="00C0009E">
      <w:pPr>
        <w:spacing w:line="240" w:lineRule="auto"/>
        <w:rPr>
          <w:iCs/>
        </w:rPr>
      </w:pPr>
      <w:r>
        <w:rPr>
          <w:iCs/>
        </w:rPr>
        <w:t>19.</w:t>
      </w:r>
      <w:r>
        <w:rPr>
          <w:iCs/>
        </w:rPr>
        <w:tab/>
      </w:r>
      <w:r w:rsidR="00202E02">
        <w:rPr>
          <w:iCs/>
        </w:rPr>
        <w:t xml:space="preserve">В отношении лишения свободы и связанных с этим прав следует отметить, что число лиц, содержащихся под стражей либо в ожидании суда, либо </w:t>
      </w:r>
      <w:r w:rsidR="0061344F">
        <w:rPr>
          <w:iCs/>
        </w:rPr>
        <w:t xml:space="preserve">в ходе </w:t>
      </w:r>
      <w:r w:rsidR="00202E02">
        <w:rPr>
          <w:iCs/>
        </w:rPr>
        <w:t>исполнени</w:t>
      </w:r>
      <w:r w:rsidR="0061344F">
        <w:rPr>
          <w:iCs/>
        </w:rPr>
        <w:t>я</w:t>
      </w:r>
      <w:r w:rsidR="00202E02">
        <w:rPr>
          <w:iCs/>
        </w:rPr>
        <w:t xml:space="preserve"> наказания, регулярно сокращается начиная с </w:t>
      </w:r>
      <w:r w:rsidR="00202E02" w:rsidRPr="00202E02">
        <w:rPr>
          <w:iCs/>
        </w:rPr>
        <w:t>2000 года</w:t>
      </w:r>
      <w:r w:rsidR="00202E02">
        <w:rPr>
          <w:iCs/>
        </w:rPr>
        <w:t xml:space="preserve">.  Кроме того, правительством принимаются </w:t>
      </w:r>
      <w:r w:rsidR="0061344F">
        <w:rPr>
          <w:iCs/>
        </w:rPr>
        <w:t xml:space="preserve">все </w:t>
      </w:r>
      <w:r w:rsidR="00202E02">
        <w:rPr>
          <w:iCs/>
        </w:rPr>
        <w:t xml:space="preserve">меры к тому, чтобы гарантировать достойное обращение с лицами, лишенными свободы.  Например, в медико-социальных центрах было отменено использование </w:t>
      </w:r>
      <w:r w:rsidR="0061344F">
        <w:rPr>
          <w:iCs/>
        </w:rPr>
        <w:t xml:space="preserve">оборудованных фиксаторами </w:t>
      </w:r>
      <w:r w:rsidR="00202E02">
        <w:rPr>
          <w:iCs/>
        </w:rPr>
        <w:t>кроватей.  Как правило</w:t>
      </w:r>
      <w:r w:rsidR="0061344F">
        <w:rPr>
          <w:iCs/>
        </w:rPr>
        <w:t>,</w:t>
      </w:r>
      <w:r w:rsidR="00202E02">
        <w:rPr>
          <w:iCs/>
        </w:rPr>
        <w:t xml:space="preserve"> </w:t>
      </w:r>
      <w:r w:rsidR="008E60D0">
        <w:rPr>
          <w:iCs/>
        </w:rPr>
        <w:t xml:space="preserve">средства </w:t>
      </w:r>
      <w:r w:rsidR="0061344F">
        <w:rPr>
          <w:iCs/>
        </w:rPr>
        <w:t xml:space="preserve">усмирения </w:t>
      </w:r>
      <w:r w:rsidR="008E60D0">
        <w:rPr>
          <w:iCs/>
        </w:rPr>
        <w:t xml:space="preserve">используются лишь в </w:t>
      </w:r>
      <w:r w:rsidR="0061344F">
        <w:rPr>
          <w:iCs/>
        </w:rPr>
        <w:t>крайнем случае</w:t>
      </w:r>
      <w:r w:rsidR="008E60D0">
        <w:rPr>
          <w:iCs/>
        </w:rPr>
        <w:t>, и правительство стремится постепенно сократить эт</w:t>
      </w:r>
      <w:r w:rsidR="00EF6048">
        <w:rPr>
          <w:iCs/>
        </w:rPr>
        <w:t>у</w:t>
      </w:r>
      <w:r w:rsidR="008E60D0">
        <w:rPr>
          <w:iCs/>
        </w:rPr>
        <w:t xml:space="preserve"> практик</w:t>
      </w:r>
      <w:r w:rsidR="00EF6048">
        <w:rPr>
          <w:iCs/>
        </w:rPr>
        <w:t>у</w:t>
      </w:r>
      <w:r w:rsidR="008E60D0">
        <w:rPr>
          <w:iCs/>
        </w:rPr>
        <w:t>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340C1D" w:rsidP="00C0009E">
      <w:pPr>
        <w:spacing w:line="240" w:lineRule="auto"/>
        <w:rPr>
          <w:iCs/>
        </w:rPr>
      </w:pPr>
      <w:r>
        <w:rPr>
          <w:iCs/>
        </w:rPr>
        <w:t>20.</w:t>
      </w:r>
      <w:r>
        <w:rPr>
          <w:iCs/>
        </w:rPr>
        <w:tab/>
      </w:r>
      <w:r w:rsidR="008E60D0">
        <w:rPr>
          <w:iCs/>
        </w:rPr>
        <w:t>С наступлением информационного общества и с учетом растущего использования информационных технологий и систем видеозапис</w:t>
      </w:r>
      <w:r w:rsidR="00EF6048">
        <w:rPr>
          <w:iCs/>
        </w:rPr>
        <w:t>и</w:t>
      </w:r>
      <w:r w:rsidR="008E60D0">
        <w:rPr>
          <w:iCs/>
        </w:rPr>
        <w:t xml:space="preserve"> в публичной жизни правительство считает важным защищать право каждого на личную жизнь.  Именно исходя из этого, в 20000 году был создан </w:t>
      </w:r>
      <w:r w:rsidR="00EF6048">
        <w:rPr>
          <w:iCs/>
        </w:rPr>
        <w:t xml:space="preserve">Отдел </w:t>
      </w:r>
      <w:r w:rsidR="008E60D0">
        <w:rPr>
          <w:iCs/>
        </w:rPr>
        <w:t xml:space="preserve">по защите </w:t>
      </w:r>
      <w:r w:rsidR="003667C1">
        <w:rPr>
          <w:iCs/>
        </w:rPr>
        <w:t xml:space="preserve">персональных </w:t>
      </w:r>
      <w:r w:rsidR="008E60D0">
        <w:rPr>
          <w:iCs/>
        </w:rPr>
        <w:t>данных, котор</w:t>
      </w:r>
      <w:r w:rsidR="00EF6048">
        <w:rPr>
          <w:iCs/>
        </w:rPr>
        <w:t>ый</w:t>
      </w:r>
      <w:r w:rsidR="008E60D0">
        <w:rPr>
          <w:iCs/>
        </w:rPr>
        <w:t>, помимо оказания помощи частным лицам, публикует сообщения</w:t>
      </w:r>
      <w:r w:rsidR="00EF6048">
        <w:rPr>
          <w:iCs/>
        </w:rPr>
        <w:t>,</w:t>
      </w:r>
      <w:r w:rsidR="008E60D0">
        <w:rPr>
          <w:iCs/>
        </w:rPr>
        <w:t xml:space="preserve"> с</w:t>
      </w:r>
      <w:r w:rsidR="00EF6048">
        <w:rPr>
          <w:iCs/>
        </w:rPr>
        <w:t xml:space="preserve">одержащие </w:t>
      </w:r>
      <w:r w:rsidR="008E60D0">
        <w:rPr>
          <w:iCs/>
        </w:rPr>
        <w:t>практически</w:t>
      </w:r>
      <w:r w:rsidR="00EF6048">
        <w:rPr>
          <w:iCs/>
        </w:rPr>
        <w:t>е</w:t>
      </w:r>
      <w:r w:rsidR="008E60D0">
        <w:rPr>
          <w:iCs/>
        </w:rPr>
        <w:t xml:space="preserve"> рекомендации, например, по поводу использования </w:t>
      </w:r>
      <w:r w:rsidR="00EF6048">
        <w:rPr>
          <w:iCs/>
        </w:rPr>
        <w:t>видео</w:t>
      </w:r>
      <w:r w:rsidR="00E14F33">
        <w:rPr>
          <w:iCs/>
        </w:rPr>
        <w:t>камер в общественных местах.  В медицинской области был</w:t>
      </w:r>
      <w:r w:rsidR="00EF6048">
        <w:rPr>
          <w:iCs/>
        </w:rPr>
        <w:t>а</w:t>
      </w:r>
      <w:r w:rsidR="00E14F33">
        <w:rPr>
          <w:iCs/>
        </w:rPr>
        <w:t xml:space="preserve"> </w:t>
      </w:r>
      <w:r w:rsidR="00EF6048">
        <w:rPr>
          <w:iCs/>
        </w:rPr>
        <w:t xml:space="preserve">введена </w:t>
      </w:r>
      <w:r w:rsidR="00E14F33">
        <w:rPr>
          <w:iCs/>
        </w:rPr>
        <w:t>более высокая транспарентность благодаря изменению закона о медицинской помощи, согласно которому пациентам отныне разрешается знакомиться с их медицинским</w:t>
      </w:r>
      <w:r w:rsidR="00EF6048">
        <w:rPr>
          <w:iCs/>
        </w:rPr>
        <w:t>и</w:t>
      </w:r>
      <w:r w:rsidR="00E14F33">
        <w:rPr>
          <w:iCs/>
        </w:rPr>
        <w:t xml:space="preserve"> </w:t>
      </w:r>
      <w:r w:rsidR="00EF6048">
        <w:rPr>
          <w:iCs/>
        </w:rPr>
        <w:t xml:space="preserve">картами </w:t>
      </w:r>
      <w:r w:rsidR="00E14F33">
        <w:rPr>
          <w:iCs/>
        </w:rPr>
        <w:t>и снимать с н</w:t>
      </w:r>
      <w:r w:rsidR="00EF6048">
        <w:rPr>
          <w:iCs/>
        </w:rPr>
        <w:t xml:space="preserve">их </w:t>
      </w:r>
      <w:r w:rsidR="00E14F33">
        <w:rPr>
          <w:iCs/>
        </w:rPr>
        <w:t>копи</w:t>
      </w:r>
      <w:r w:rsidR="00EF6048">
        <w:rPr>
          <w:iCs/>
        </w:rPr>
        <w:t>и</w:t>
      </w:r>
      <w:r w:rsidR="00E14F33">
        <w:rPr>
          <w:iCs/>
        </w:rPr>
        <w:t>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340C1D" w:rsidP="00C0009E">
      <w:pPr>
        <w:spacing w:line="240" w:lineRule="auto"/>
        <w:rPr>
          <w:iCs/>
        </w:rPr>
      </w:pPr>
      <w:r>
        <w:rPr>
          <w:iCs/>
        </w:rPr>
        <w:t>21.</w:t>
      </w:r>
      <w:r>
        <w:rPr>
          <w:iCs/>
        </w:rPr>
        <w:tab/>
      </w:r>
      <w:r w:rsidR="00E14F33">
        <w:rPr>
          <w:iCs/>
        </w:rPr>
        <w:t xml:space="preserve">Чешское правительство полностью сознает тяжкий характер преступлений, </w:t>
      </w:r>
      <w:r w:rsidR="00797AC1">
        <w:rPr>
          <w:iCs/>
        </w:rPr>
        <w:t xml:space="preserve">порождаемых </w:t>
      </w:r>
      <w:r w:rsidR="00E14F33">
        <w:rPr>
          <w:iCs/>
        </w:rPr>
        <w:t xml:space="preserve">расовой или этнической ненавистью.  Министерство внутренних дел внимательно следит за ситуацией в этой области и ежегодно представляет правительству доклад об экстремизме.  Статистические данные свидетельствуют о том, что </w:t>
      </w:r>
      <w:r w:rsidR="00797AC1">
        <w:rPr>
          <w:iCs/>
        </w:rPr>
        <w:t xml:space="preserve">показатель </w:t>
      </w:r>
      <w:r w:rsidR="00E14F33">
        <w:rPr>
          <w:iCs/>
        </w:rPr>
        <w:t xml:space="preserve"> </w:t>
      </w:r>
      <w:r w:rsidR="003C45F8">
        <w:rPr>
          <w:iCs/>
        </w:rPr>
        <w:t xml:space="preserve">расистких преступлений в Чешской Республике относительно стабилен и даже несколько снизился.  Так, в 2006 году было зарегистрировано 248 преступлений экстремистского характера, что </w:t>
      </w:r>
      <w:r w:rsidR="00797AC1">
        <w:rPr>
          <w:iCs/>
        </w:rPr>
        <w:t xml:space="preserve">является </w:t>
      </w:r>
      <w:r w:rsidR="003C45F8">
        <w:rPr>
          <w:iCs/>
        </w:rPr>
        <w:t>сам</w:t>
      </w:r>
      <w:r w:rsidR="00797AC1">
        <w:rPr>
          <w:iCs/>
        </w:rPr>
        <w:t>ой</w:t>
      </w:r>
      <w:r w:rsidR="003C45F8">
        <w:rPr>
          <w:iCs/>
        </w:rPr>
        <w:t xml:space="preserve"> низк</w:t>
      </w:r>
      <w:r w:rsidR="00797AC1">
        <w:rPr>
          <w:iCs/>
        </w:rPr>
        <w:t>ой</w:t>
      </w:r>
      <w:r w:rsidR="003C45F8">
        <w:rPr>
          <w:iCs/>
        </w:rPr>
        <w:t xml:space="preserve"> цифр</w:t>
      </w:r>
      <w:r w:rsidR="00797AC1">
        <w:rPr>
          <w:iCs/>
        </w:rPr>
        <w:t>ой</w:t>
      </w:r>
      <w:r w:rsidR="003C45F8">
        <w:rPr>
          <w:iCs/>
        </w:rPr>
        <w:t>, заре</w:t>
      </w:r>
      <w:r w:rsidR="00797AC1">
        <w:rPr>
          <w:iCs/>
        </w:rPr>
        <w:t>ги</w:t>
      </w:r>
      <w:r w:rsidR="003C45F8">
        <w:rPr>
          <w:iCs/>
        </w:rPr>
        <w:t>стрированн</w:t>
      </w:r>
      <w:r w:rsidR="00797AC1">
        <w:rPr>
          <w:iCs/>
        </w:rPr>
        <w:t>ой</w:t>
      </w:r>
      <w:r w:rsidR="003C45F8">
        <w:rPr>
          <w:iCs/>
        </w:rPr>
        <w:t xml:space="preserve"> за последние восемь лет.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616625" w:rsidP="00C0009E">
      <w:pPr>
        <w:spacing w:line="240" w:lineRule="auto"/>
        <w:rPr>
          <w:iCs/>
        </w:rPr>
      </w:pPr>
      <w:r>
        <w:rPr>
          <w:iCs/>
        </w:rPr>
        <w:t>22.</w:t>
      </w:r>
      <w:r>
        <w:rPr>
          <w:iCs/>
        </w:rPr>
        <w:tab/>
      </w:r>
      <w:r w:rsidR="003C45F8">
        <w:rPr>
          <w:iCs/>
        </w:rPr>
        <w:t>Для обеспеч</w:t>
      </w:r>
      <w:r w:rsidR="00797AC1">
        <w:rPr>
          <w:iCs/>
        </w:rPr>
        <w:t>ен</w:t>
      </w:r>
      <w:r w:rsidR="003C45F8">
        <w:rPr>
          <w:iCs/>
        </w:rPr>
        <w:t>и</w:t>
      </w:r>
      <w:r w:rsidR="00797AC1">
        <w:rPr>
          <w:iCs/>
        </w:rPr>
        <w:t>я</w:t>
      </w:r>
      <w:r w:rsidR="003C45F8">
        <w:rPr>
          <w:iCs/>
        </w:rPr>
        <w:t xml:space="preserve"> социальн</w:t>
      </w:r>
      <w:r w:rsidR="00797AC1">
        <w:rPr>
          <w:iCs/>
        </w:rPr>
        <w:t>ой</w:t>
      </w:r>
      <w:r w:rsidR="003C45F8">
        <w:rPr>
          <w:iCs/>
        </w:rPr>
        <w:t xml:space="preserve"> сплоченност</w:t>
      </w:r>
      <w:r w:rsidR="00797AC1">
        <w:rPr>
          <w:iCs/>
        </w:rPr>
        <w:t>и</w:t>
      </w:r>
      <w:r w:rsidR="003C45F8">
        <w:rPr>
          <w:iCs/>
        </w:rPr>
        <w:t xml:space="preserve"> и улучш</w:t>
      </w:r>
      <w:r w:rsidR="00797AC1">
        <w:rPr>
          <w:iCs/>
        </w:rPr>
        <w:t>ен</w:t>
      </w:r>
      <w:r w:rsidR="003C45F8">
        <w:rPr>
          <w:iCs/>
        </w:rPr>
        <w:t>и</w:t>
      </w:r>
      <w:r w:rsidR="00797AC1">
        <w:rPr>
          <w:iCs/>
        </w:rPr>
        <w:t>я</w:t>
      </w:r>
      <w:r w:rsidR="003C45F8">
        <w:rPr>
          <w:iCs/>
        </w:rPr>
        <w:t xml:space="preserve"> отношени</w:t>
      </w:r>
      <w:r w:rsidR="00797AC1">
        <w:rPr>
          <w:iCs/>
        </w:rPr>
        <w:t>й</w:t>
      </w:r>
      <w:r w:rsidR="003C45F8">
        <w:rPr>
          <w:iCs/>
        </w:rPr>
        <w:t xml:space="preserve"> между меньшинствами и большинством населения, необходимо, чтобы меньшинства были представлены в определенных профессиях, таких, как полиция.  В 2006 году одновременно с </w:t>
      </w:r>
      <w:r w:rsidR="00797AC1">
        <w:rPr>
          <w:iCs/>
        </w:rPr>
        <w:t xml:space="preserve">массовой </w:t>
      </w:r>
      <w:r w:rsidR="003C45F8">
        <w:rPr>
          <w:iCs/>
        </w:rPr>
        <w:t xml:space="preserve">кампанией против расизма была </w:t>
      </w:r>
      <w:r w:rsidR="00797AC1">
        <w:rPr>
          <w:iCs/>
        </w:rPr>
        <w:t xml:space="preserve">организована </w:t>
      </w:r>
      <w:r w:rsidR="003C45F8">
        <w:rPr>
          <w:iCs/>
        </w:rPr>
        <w:t xml:space="preserve">кампания, </w:t>
      </w:r>
      <w:r w:rsidR="00797AC1">
        <w:rPr>
          <w:iCs/>
        </w:rPr>
        <w:t xml:space="preserve">поощряющая </w:t>
      </w:r>
      <w:r w:rsidR="003C45F8">
        <w:rPr>
          <w:iCs/>
        </w:rPr>
        <w:t>член</w:t>
      </w:r>
      <w:r w:rsidR="00797AC1">
        <w:rPr>
          <w:iCs/>
        </w:rPr>
        <w:t>ов</w:t>
      </w:r>
      <w:r w:rsidR="003C45F8">
        <w:rPr>
          <w:iCs/>
        </w:rPr>
        <w:t xml:space="preserve"> меньшинств вступать в полицию.  Следует отметить, что при </w:t>
      </w:r>
      <w:r w:rsidR="006C7CDD">
        <w:rPr>
          <w:iCs/>
        </w:rPr>
        <w:t xml:space="preserve">приеме в полицию </w:t>
      </w:r>
      <w:r w:rsidR="003C45F8">
        <w:rPr>
          <w:iCs/>
        </w:rPr>
        <w:t>лица, принадлежащие к тому или иному меньшинству, проходят те же процедуры о</w:t>
      </w:r>
      <w:r w:rsidR="006C7CDD">
        <w:rPr>
          <w:iCs/>
        </w:rPr>
        <w:t>тбора</w:t>
      </w:r>
      <w:r w:rsidR="003C45F8">
        <w:rPr>
          <w:iCs/>
        </w:rPr>
        <w:t>, что и другие лица.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FB7FF9" w:rsidP="00C0009E">
      <w:pPr>
        <w:spacing w:line="240" w:lineRule="auto"/>
        <w:rPr>
          <w:iCs/>
        </w:rPr>
      </w:pPr>
      <w:r>
        <w:rPr>
          <w:iCs/>
        </w:rPr>
        <w:t>23.</w:t>
      </w:r>
      <w:r>
        <w:rPr>
          <w:iCs/>
        </w:rPr>
        <w:tab/>
      </w:r>
      <w:r w:rsidR="003C45F8">
        <w:rPr>
          <w:iCs/>
        </w:rPr>
        <w:t>Правительство принимает меры, с тем чтобы создать систему независим</w:t>
      </w:r>
      <w:r w:rsidR="006C7CDD">
        <w:rPr>
          <w:iCs/>
        </w:rPr>
        <w:t xml:space="preserve">ого инспектирования органов полиции.  </w:t>
      </w:r>
      <w:r w:rsidR="003C45F8">
        <w:rPr>
          <w:iCs/>
        </w:rPr>
        <w:t xml:space="preserve">В своем общеполитческом заявлении </w:t>
      </w:r>
      <w:r w:rsidR="00310492">
        <w:rPr>
          <w:iCs/>
        </w:rPr>
        <w:t>правительство четко изложило свое намерение изъять Инспекционную службу полиции из ведения Министерства внутренних дел.  Эта мера будет вписываться в общую реформу полиции, принципы которой, в частности устав Инспекционной службы, в настоящее время обсуждается в Комиссии по вопросам обороны и безопасности Палаты депутатов.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877436" w:rsidP="00C0009E">
      <w:pPr>
        <w:spacing w:line="240" w:lineRule="auto"/>
        <w:rPr>
          <w:iCs/>
        </w:rPr>
      </w:pPr>
      <w:r>
        <w:rPr>
          <w:iCs/>
        </w:rPr>
        <w:t>24.</w:t>
      </w:r>
      <w:r>
        <w:rPr>
          <w:iCs/>
        </w:rPr>
        <w:tab/>
      </w:r>
      <w:r w:rsidR="00310492">
        <w:rPr>
          <w:iCs/>
        </w:rPr>
        <w:t>Чешское правительство понимает важностью борьбы с расистскими п</w:t>
      </w:r>
      <w:r w:rsidR="006C7CDD">
        <w:rPr>
          <w:iCs/>
        </w:rPr>
        <w:t>р</w:t>
      </w:r>
      <w:r w:rsidR="00310492">
        <w:rPr>
          <w:iCs/>
        </w:rPr>
        <w:t>о</w:t>
      </w:r>
      <w:r w:rsidR="006C7CDD">
        <w:rPr>
          <w:iCs/>
        </w:rPr>
        <w:t xml:space="preserve">явлениями </w:t>
      </w:r>
      <w:r w:rsidR="00310492">
        <w:rPr>
          <w:iCs/>
        </w:rPr>
        <w:t>и идеологиями и с этой целью организует многочисленные программы подготовки по</w:t>
      </w:r>
      <w:r w:rsidR="006C7CDD">
        <w:rPr>
          <w:iCs/>
        </w:rPr>
        <w:t xml:space="preserve"> вопросам </w:t>
      </w:r>
      <w:r w:rsidR="00310492">
        <w:rPr>
          <w:iCs/>
        </w:rPr>
        <w:t>прав человека для сотрудников полиции, военнослужащих, преподавателей, судей с социальных работников.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A219F" w:rsidP="00C0009E">
      <w:pPr>
        <w:spacing w:line="240" w:lineRule="auto"/>
        <w:rPr>
          <w:iCs/>
        </w:rPr>
      </w:pPr>
      <w:r>
        <w:rPr>
          <w:iCs/>
        </w:rPr>
        <w:t>25.</w:t>
      </w:r>
      <w:r>
        <w:rPr>
          <w:iCs/>
        </w:rPr>
        <w:tab/>
      </w:r>
      <w:r w:rsidR="00310492">
        <w:rPr>
          <w:iCs/>
        </w:rPr>
        <w:t>Запрещение дискриминации за</w:t>
      </w:r>
      <w:r w:rsidR="006C7CDD">
        <w:rPr>
          <w:iCs/>
        </w:rPr>
        <w:t>креплено в Х</w:t>
      </w:r>
      <w:r w:rsidR="00310492">
        <w:rPr>
          <w:iCs/>
        </w:rPr>
        <w:t>арти</w:t>
      </w:r>
      <w:r w:rsidR="006C7CDD">
        <w:rPr>
          <w:iCs/>
        </w:rPr>
        <w:t>и</w:t>
      </w:r>
      <w:r w:rsidR="00310492">
        <w:rPr>
          <w:iCs/>
        </w:rPr>
        <w:t xml:space="preserve"> свобод и основных прав, котор</w:t>
      </w:r>
      <w:r w:rsidR="006C7CDD">
        <w:rPr>
          <w:iCs/>
        </w:rPr>
        <w:t>ая</w:t>
      </w:r>
      <w:r w:rsidR="00310492">
        <w:rPr>
          <w:iCs/>
        </w:rPr>
        <w:t xml:space="preserve"> имеют ранг конституционного </w:t>
      </w:r>
      <w:r w:rsidR="006A3CE4">
        <w:rPr>
          <w:iCs/>
        </w:rPr>
        <w:t>закона</w:t>
      </w:r>
      <w:r w:rsidR="00310492">
        <w:rPr>
          <w:iCs/>
        </w:rPr>
        <w:t xml:space="preserve">.  Тем не менее правительство сознает, что защита против дискриминации неполностью гарантируется законом.  Действительно, хотя многие законодательные акты запрещают дискриминацию </w:t>
      </w:r>
      <w:r w:rsidR="002368F1">
        <w:rPr>
          <w:iCs/>
        </w:rPr>
        <w:t xml:space="preserve">и предоставляют жертвам средства правовой защиты, правительство считает необходимым принять </w:t>
      </w:r>
      <w:r w:rsidR="006A3CE4">
        <w:rPr>
          <w:iCs/>
        </w:rPr>
        <w:t xml:space="preserve">всеобъемлющий </w:t>
      </w:r>
      <w:r w:rsidR="002368F1">
        <w:rPr>
          <w:iCs/>
        </w:rPr>
        <w:t xml:space="preserve">закон против дискриминации.  С этой целью оно одобрило законопроект, который в настоящее время изучается парламентом. Омбудсмена </w:t>
      </w:r>
      <w:r w:rsidR="006A3CE4">
        <w:rPr>
          <w:iCs/>
        </w:rPr>
        <w:t xml:space="preserve">должен контролировать </w:t>
      </w:r>
      <w:r w:rsidR="002368F1">
        <w:rPr>
          <w:iCs/>
        </w:rPr>
        <w:t>соблюдение принципа равного обращения.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6E1858" w:rsidRDefault="0069427C" w:rsidP="00C0009E">
      <w:pPr>
        <w:spacing w:line="240" w:lineRule="auto"/>
        <w:rPr>
          <w:iCs/>
        </w:rPr>
      </w:pPr>
      <w:r>
        <w:rPr>
          <w:iCs/>
        </w:rPr>
        <w:t>26.</w:t>
      </w:r>
      <w:r>
        <w:rPr>
          <w:iCs/>
        </w:rPr>
        <w:tab/>
      </w:r>
      <w:r w:rsidR="006E1858">
        <w:rPr>
          <w:iCs/>
        </w:rPr>
        <w:t xml:space="preserve">Политика Чешской Республики в области прав человека </w:t>
      </w:r>
      <w:r w:rsidR="006A3CE4">
        <w:rPr>
          <w:iCs/>
        </w:rPr>
        <w:t xml:space="preserve">руководствуется </w:t>
      </w:r>
      <w:r w:rsidR="006E1858">
        <w:rPr>
          <w:iCs/>
        </w:rPr>
        <w:t>международны</w:t>
      </w:r>
      <w:r w:rsidR="006A3CE4">
        <w:rPr>
          <w:iCs/>
        </w:rPr>
        <w:t>ми</w:t>
      </w:r>
      <w:r w:rsidR="006E1858">
        <w:rPr>
          <w:iCs/>
        </w:rPr>
        <w:t xml:space="preserve"> обязательств</w:t>
      </w:r>
      <w:r w:rsidR="006A3CE4">
        <w:rPr>
          <w:iCs/>
        </w:rPr>
        <w:t>ами</w:t>
      </w:r>
      <w:r w:rsidR="006E1858">
        <w:rPr>
          <w:iCs/>
        </w:rPr>
        <w:t xml:space="preserve"> и ее Конституци</w:t>
      </w:r>
      <w:r w:rsidR="006A3CE4">
        <w:rPr>
          <w:iCs/>
        </w:rPr>
        <w:t>ей</w:t>
      </w:r>
      <w:r w:rsidR="006E1858">
        <w:rPr>
          <w:iCs/>
        </w:rPr>
        <w:t xml:space="preserve">, что означает, что она радикально не изменяется при смене правительства.  Тем не менее, как и при любом демократическом </w:t>
      </w:r>
      <w:r w:rsidR="006A3CE4">
        <w:rPr>
          <w:iCs/>
        </w:rPr>
        <w:t xml:space="preserve"> строе, </w:t>
      </w:r>
      <w:r w:rsidR="006E1858">
        <w:rPr>
          <w:iCs/>
        </w:rPr>
        <w:t>ситуация по</w:t>
      </w:r>
      <w:r w:rsidR="006A3CE4">
        <w:rPr>
          <w:iCs/>
        </w:rPr>
        <w:t xml:space="preserve">стоянно </w:t>
      </w:r>
      <w:r w:rsidR="006E1858">
        <w:rPr>
          <w:iCs/>
        </w:rPr>
        <w:t>критическ</w:t>
      </w:r>
      <w:r w:rsidR="006A3CE4">
        <w:rPr>
          <w:iCs/>
        </w:rPr>
        <w:t>и</w:t>
      </w:r>
      <w:r w:rsidR="006E1858">
        <w:rPr>
          <w:iCs/>
        </w:rPr>
        <w:t xml:space="preserve"> анализ</w:t>
      </w:r>
      <w:r w:rsidR="006A3CE4">
        <w:rPr>
          <w:iCs/>
        </w:rPr>
        <w:t xml:space="preserve">ируется </w:t>
      </w:r>
      <w:r w:rsidR="006E1858">
        <w:rPr>
          <w:iCs/>
        </w:rPr>
        <w:t xml:space="preserve">и </w:t>
      </w:r>
      <w:r w:rsidR="006A3CE4">
        <w:rPr>
          <w:iCs/>
        </w:rPr>
        <w:t xml:space="preserve">намечаются новые </w:t>
      </w:r>
      <w:r w:rsidR="006E1858">
        <w:rPr>
          <w:iCs/>
        </w:rPr>
        <w:t>решения для урегулирования существующих проблем.  Одна из мер</w:t>
      </w:r>
      <w:r w:rsidR="00480A18">
        <w:rPr>
          <w:iCs/>
        </w:rPr>
        <w:t xml:space="preserve"> </w:t>
      </w:r>
      <w:r w:rsidR="006E1858">
        <w:rPr>
          <w:iCs/>
        </w:rPr>
        <w:t>нынешн</w:t>
      </w:r>
      <w:r w:rsidR="00480A18">
        <w:rPr>
          <w:iCs/>
        </w:rPr>
        <w:t>его</w:t>
      </w:r>
      <w:r w:rsidR="006E1858">
        <w:rPr>
          <w:iCs/>
        </w:rPr>
        <w:t xml:space="preserve"> правительств</w:t>
      </w:r>
      <w:r w:rsidR="00480A18">
        <w:rPr>
          <w:iCs/>
        </w:rPr>
        <w:t xml:space="preserve">а заключалась </w:t>
      </w:r>
      <w:r w:rsidR="006E1858">
        <w:rPr>
          <w:iCs/>
        </w:rPr>
        <w:t xml:space="preserve">в том, что одному </w:t>
      </w:r>
      <w:r w:rsidR="00480A18">
        <w:rPr>
          <w:iCs/>
        </w:rPr>
        <w:t>ее</w:t>
      </w:r>
      <w:r w:rsidR="006E1858">
        <w:rPr>
          <w:iCs/>
        </w:rPr>
        <w:t xml:space="preserve"> член</w:t>
      </w:r>
      <w:r w:rsidR="00480A18">
        <w:rPr>
          <w:iCs/>
        </w:rPr>
        <w:t>у</w:t>
      </w:r>
      <w:r w:rsidR="006E1858">
        <w:rPr>
          <w:iCs/>
        </w:rPr>
        <w:t xml:space="preserve"> </w:t>
      </w:r>
      <w:r w:rsidR="00480A18">
        <w:rPr>
          <w:iCs/>
        </w:rPr>
        <w:t xml:space="preserve">было поручено конкретно заниматься вопросами </w:t>
      </w:r>
      <w:r w:rsidR="006E1858">
        <w:rPr>
          <w:iCs/>
        </w:rPr>
        <w:t>защиты прав человека и прав меньшинств, гарантируя тем самым</w:t>
      </w:r>
      <w:r w:rsidR="00480A18">
        <w:rPr>
          <w:iCs/>
        </w:rPr>
        <w:t xml:space="preserve">, что </w:t>
      </w:r>
      <w:r w:rsidR="006E1858">
        <w:rPr>
          <w:iCs/>
        </w:rPr>
        <w:t>вопрос</w:t>
      </w:r>
      <w:r w:rsidR="00480A18">
        <w:rPr>
          <w:iCs/>
        </w:rPr>
        <w:t>ы</w:t>
      </w:r>
      <w:r w:rsidR="006E1858">
        <w:rPr>
          <w:iCs/>
        </w:rPr>
        <w:t xml:space="preserve"> защиты гражданских и политических прав </w:t>
      </w:r>
      <w:r w:rsidR="00480A18">
        <w:rPr>
          <w:iCs/>
        </w:rPr>
        <w:t>будут приниматься во внимание в ходе всех его заседаний.</w:t>
      </w:r>
      <w:r w:rsidR="006E1858">
        <w:rPr>
          <w:iCs/>
        </w:rPr>
        <w:t xml:space="preserve">  В</w:t>
      </w:r>
      <w:r w:rsidR="00C45E0F">
        <w:rPr>
          <w:iCs/>
        </w:rPr>
        <w:t> </w:t>
      </w:r>
      <w:r w:rsidR="006E1858">
        <w:rPr>
          <w:iCs/>
        </w:rPr>
        <w:t>настоящее время оно предусматривает изменить некоторые законодательные положения</w:t>
      </w:r>
      <w:r w:rsidR="00C45E0F">
        <w:rPr>
          <w:iCs/>
        </w:rPr>
        <w:t>, с тем чтобы более четко определить обязанност</w:t>
      </w:r>
      <w:r w:rsidR="00FD4D6F">
        <w:rPr>
          <w:iCs/>
        </w:rPr>
        <w:t>ь</w:t>
      </w:r>
      <w:r w:rsidR="00C45E0F">
        <w:rPr>
          <w:iCs/>
        </w:rPr>
        <w:t xml:space="preserve"> государственных органо</w:t>
      </w:r>
      <w:r w:rsidR="00FD4D6F">
        <w:rPr>
          <w:iCs/>
        </w:rPr>
        <w:t>в</w:t>
      </w:r>
      <w:r w:rsidR="00C45E0F">
        <w:rPr>
          <w:iCs/>
        </w:rPr>
        <w:t xml:space="preserve"> изучать совместимость новых законопроектов с международными обязательствами Чешской Республики в области защиты прав человека.  </w:t>
      </w:r>
      <w:r w:rsidR="006E1858">
        <w:rPr>
          <w:iCs/>
        </w:rPr>
        <w:t xml:space="preserve">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69427C" w:rsidP="00C0009E">
      <w:pPr>
        <w:spacing w:line="240" w:lineRule="auto"/>
        <w:rPr>
          <w:iCs/>
        </w:rPr>
      </w:pPr>
      <w:r>
        <w:rPr>
          <w:iCs/>
        </w:rPr>
        <w:t>27.</w:t>
      </w:r>
      <w:r>
        <w:rPr>
          <w:iCs/>
        </w:rPr>
        <w:tab/>
      </w:r>
      <w:r w:rsidR="00C45E0F">
        <w:rPr>
          <w:iCs/>
        </w:rPr>
        <w:t xml:space="preserve">Поощрение прав человека является трудной задачей, которая требует постоянно решать новые </w:t>
      </w:r>
      <w:r w:rsidR="00FD4D6F">
        <w:rPr>
          <w:iCs/>
        </w:rPr>
        <w:t>проблемы</w:t>
      </w:r>
      <w:r w:rsidR="00C45E0F">
        <w:rPr>
          <w:iCs/>
        </w:rPr>
        <w:t xml:space="preserve">.  До настоящего времени Чешская Республика успешно решала эту задачу и намерена и </w:t>
      </w:r>
      <w:r w:rsidR="00FD4D6F">
        <w:rPr>
          <w:iCs/>
        </w:rPr>
        <w:t xml:space="preserve">впредь </w:t>
      </w:r>
      <w:r w:rsidR="00C45E0F">
        <w:rPr>
          <w:iCs/>
        </w:rPr>
        <w:t>следовать по этому пути.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5158FC" w:rsidRDefault="0069427C" w:rsidP="00C0009E">
      <w:pPr>
        <w:spacing w:line="240" w:lineRule="auto"/>
        <w:rPr>
          <w:iCs/>
        </w:rPr>
      </w:pPr>
      <w:r>
        <w:rPr>
          <w:iCs/>
        </w:rPr>
        <w:t>28.</w:t>
      </w:r>
      <w:r>
        <w:rPr>
          <w:iCs/>
        </w:rPr>
        <w:tab/>
      </w:r>
      <w:r w:rsidR="008F28C0">
        <w:rPr>
          <w:u w:val="single"/>
        </w:rPr>
        <w:t>ПРЕДСЕДАТЕЛЬ</w:t>
      </w:r>
      <w:r w:rsidR="005158FC">
        <w:t xml:space="preserve"> благодарит г-на Шорма за представление доклада и предлагает ему ответить на вопросы 1-14</w:t>
      </w:r>
      <w:r w:rsidR="00FD4D6F">
        <w:t xml:space="preserve">, содержащиеся </w:t>
      </w:r>
      <w:r w:rsidR="005158FC">
        <w:t>в перечне вопросов.</w:t>
      </w:r>
    </w:p>
    <w:p w:rsidR="008F28C0" w:rsidRDefault="008F28C0" w:rsidP="00C0009E">
      <w:pPr>
        <w:spacing w:line="240" w:lineRule="auto"/>
        <w:rPr>
          <w:iCs/>
        </w:rPr>
      </w:pPr>
    </w:p>
    <w:p w:rsidR="000A12B9" w:rsidRDefault="0069427C" w:rsidP="00C0009E">
      <w:pPr>
        <w:spacing w:line="240" w:lineRule="auto"/>
        <w:rPr>
          <w:iCs/>
        </w:rPr>
      </w:pPr>
      <w:r>
        <w:rPr>
          <w:iCs/>
        </w:rPr>
        <w:t>29.</w:t>
      </w:r>
      <w:r w:rsidR="00A17A2B">
        <w:rPr>
          <w:iCs/>
        </w:rPr>
        <w:tab/>
      </w:r>
      <w:r w:rsidR="008F28C0">
        <w:rPr>
          <w:u w:val="single"/>
        </w:rPr>
        <w:t>Г-н ШОРМ</w:t>
      </w:r>
      <w:r w:rsidR="00A17A2B">
        <w:rPr>
          <w:iCs/>
        </w:rPr>
        <w:t xml:space="preserve"> </w:t>
      </w:r>
      <w:r w:rsidR="008F28C0">
        <w:rPr>
          <w:iCs/>
        </w:rPr>
        <w:t>(Чешская Республика)</w:t>
      </w:r>
      <w:r w:rsidR="005158FC">
        <w:rPr>
          <w:iCs/>
        </w:rPr>
        <w:t xml:space="preserve"> просит прервать заседание на несколько минут, с тем чтобы распределить вопросы между членами делегации. </w:t>
      </w:r>
    </w:p>
    <w:p w:rsidR="000A12B9" w:rsidRDefault="000A12B9" w:rsidP="00C0009E">
      <w:pPr>
        <w:spacing w:line="240" w:lineRule="auto"/>
        <w:rPr>
          <w:iCs/>
        </w:rPr>
      </w:pPr>
    </w:p>
    <w:p w:rsidR="00EA58B3" w:rsidRDefault="00EA58B3" w:rsidP="00C0009E">
      <w:pPr>
        <w:spacing w:line="240" w:lineRule="auto"/>
        <w:jc w:val="center"/>
        <w:rPr>
          <w:i/>
          <w:iCs/>
        </w:rPr>
      </w:pPr>
      <w:r>
        <w:rPr>
          <w:i/>
          <w:iCs/>
        </w:rPr>
        <w:t>Заседание прерывается в 15 час. 35 мин.</w:t>
      </w:r>
      <w:r w:rsidR="005158FC">
        <w:rPr>
          <w:i/>
          <w:iCs/>
        </w:rPr>
        <w:t xml:space="preserve"> и возобновляется </w:t>
      </w:r>
      <w:r>
        <w:rPr>
          <w:i/>
          <w:iCs/>
        </w:rPr>
        <w:t>в 15 час. 45 мин</w:t>
      </w:r>
    </w:p>
    <w:p w:rsidR="00EA58B3" w:rsidRDefault="00EA58B3" w:rsidP="00C0009E">
      <w:pPr>
        <w:spacing w:line="240" w:lineRule="auto"/>
        <w:rPr>
          <w:iCs/>
        </w:rPr>
      </w:pPr>
    </w:p>
    <w:p w:rsidR="000A12B9" w:rsidRPr="00D269F0" w:rsidRDefault="001D390C" w:rsidP="00C0009E">
      <w:pPr>
        <w:spacing w:line="240" w:lineRule="auto"/>
        <w:rPr>
          <w:iCs/>
        </w:rPr>
      </w:pPr>
      <w:r>
        <w:rPr>
          <w:iCs/>
        </w:rPr>
        <w:t>30.</w:t>
      </w:r>
      <w:r>
        <w:rPr>
          <w:iCs/>
        </w:rPr>
        <w:tab/>
      </w:r>
      <w:r w:rsidR="008F28C0">
        <w:rPr>
          <w:u w:val="single"/>
        </w:rPr>
        <w:t>Г-н ШОРМ</w:t>
      </w:r>
      <w:r w:rsidR="008F28C0">
        <w:rPr>
          <w:iCs/>
        </w:rPr>
        <w:t xml:space="preserve"> (Чешская Республика)</w:t>
      </w:r>
      <w:r w:rsidR="005158FC">
        <w:rPr>
          <w:iCs/>
        </w:rPr>
        <w:t>, отвечая на вопрос о выполнении соображений Комитета по индивидуальны</w:t>
      </w:r>
      <w:r w:rsidR="00FD4D6F">
        <w:rPr>
          <w:iCs/>
        </w:rPr>
        <w:t>м</w:t>
      </w:r>
      <w:r w:rsidR="005158FC">
        <w:rPr>
          <w:iCs/>
        </w:rPr>
        <w:t xml:space="preserve"> сообщени</w:t>
      </w:r>
      <w:r w:rsidR="00FD4D6F">
        <w:rPr>
          <w:iCs/>
        </w:rPr>
        <w:t>ям</w:t>
      </w:r>
      <w:r w:rsidR="005158FC">
        <w:rPr>
          <w:iCs/>
        </w:rPr>
        <w:t xml:space="preserve"> (вопрос 1, см. документ без номера, только на французском языке), говорит, что Министерство юстиции регулярно представляет </w:t>
      </w:r>
      <w:r w:rsidR="00937345">
        <w:rPr>
          <w:iCs/>
        </w:rPr>
        <w:t xml:space="preserve">правительству </w:t>
      </w:r>
      <w:r w:rsidR="005158FC">
        <w:rPr>
          <w:iCs/>
        </w:rPr>
        <w:t>доклады</w:t>
      </w:r>
      <w:r w:rsidR="00937345">
        <w:rPr>
          <w:iCs/>
        </w:rPr>
        <w:t>,</w:t>
      </w:r>
      <w:r w:rsidR="005158FC">
        <w:rPr>
          <w:iCs/>
        </w:rPr>
        <w:t xml:space="preserve"> информируя его о правовых спорах </w:t>
      </w:r>
      <w:r w:rsidR="00937345">
        <w:rPr>
          <w:iCs/>
        </w:rPr>
        <w:t xml:space="preserve">в </w:t>
      </w:r>
      <w:r w:rsidR="005158FC">
        <w:rPr>
          <w:iCs/>
        </w:rPr>
        <w:t>сообщени</w:t>
      </w:r>
      <w:r w:rsidR="00937345">
        <w:rPr>
          <w:iCs/>
        </w:rPr>
        <w:t>ях</w:t>
      </w:r>
      <w:r w:rsidR="005158FC">
        <w:rPr>
          <w:iCs/>
        </w:rPr>
        <w:t xml:space="preserve">, рассматриваемых Комитетом, а также о соображениях, принятых им </w:t>
      </w:r>
      <w:r w:rsidR="0000328D">
        <w:rPr>
          <w:iCs/>
        </w:rPr>
        <w:t>по этому поводу</w:t>
      </w:r>
      <w:r w:rsidR="005158FC">
        <w:rPr>
          <w:iCs/>
        </w:rPr>
        <w:t xml:space="preserve">.  Правительство приняло к сведению 11 соображений, в которых Комитет пришел к заключению о наличии нарушения Пакта, из которых шесть касались </w:t>
      </w:r>
      <w:r w:rsidR="0000328D">
        <w:rPr>
          <w:iCs/>
        </w:rPr>
        <w:t xml:space="preserve">условия обладания </w:t>
      </w:r>
      <w:r w:rsidR="005158FC">
        <w:rPr>
          <w:iCs/>
        </w:rPr>
        <w:t>гражданств</w:t>
      </w:r>
      <w:r w:rsidR="0000328D">
        <w:rPr>
          <w:iCs/>
        </w:rPr>
        <w:t>ом</w:t>
      </w:r>
      <w:r w:rsidR="005158FC">
        <w:rPr>
          <w:iCs/>
        </w:rPr>
        <w:t xml:space="preserve">, предусмотренного законом о </w:t>
      </w:r>
      <w:r w:rsidR="0000328D">
        <w:rPr>
          <w:iCs/>
        </w:rPr>
        <w:t xml:space="preserve">восстановлении </w:t>
      </w:r>
      <w:r w:rsidR="005158FC">
        <w:rPr>
          <w:iCs/>
        </w:rPr>
        <w:t>имуществ</w:t>
      </w:r>
      <w:r w:rsidR="0000328D">
        <w:rPr>
          <w:iCs/>
        </w:rPr>
        <w:t>енных прав</w:t>
      </w:r>
      <w:r w:rsidR="005158FC">
        <w:rPr>
          <w:iCs/>
        </w:rPr>
        <w:t xml:space="preserve">, который был признан </w:t>
      </w:r>
      <w:r w:rsidR="0000328D">
        <w:rPr>
          <w:iCs/>
        </w:rPr>
        <w:t xml:space="preserve">Комитетом </w:t>
      </w:r>
      <w:r w:rsidR="005158FC">
        <w:rPr>
          <w:iCs/>
        </w:rPr>
        <w:t>дискриминационным</w:t>
      </w:r>
      <w:r w:rsidR="002329E1">
        <w:rPr>
          <w:iCs/>
        </w:rPr>
        <w:t xml:space="preserve">.  В мае </w:t>
      </w:r>
      <w:r w:rsidR="002329E1" w:rsidRPr="002329E1">
        <w:rPr>
          <w:iCs/>
        </w:rPr>
        <w:t>2002 года</w:t>
      </w:r>
      <w:r w:rsidR="002329E1">
        <w:rPr>
          <w:iCs/>
        </w:rPr>
        <w:t xml:space="preserve"> реагируя на заключительные замечания</w:t>
      </w:r>
      <w:r w:rsidR="0000328D">
        <w:rPr>
          <w:iCs/>
        </w:rPr>
        <w:t xml:space="preserve">, высказанные </w:t>
      </w:r>
      <w:r w:rsidR="002329E1">
        <w:rPr>
          <w:iCs/>
        </w:rPr>
        <w:t>Комитет</w:t>
      </w:r>
      <w:r w:rsidR="0000328D">
        <w:rPr>
          <w:iCs/>
        </w:rPr>
        <w:t>ом</w:t>
      </w:r>
      <w:r w:rsidR="002329E1">
        <w:rPr>
          <w:iCs/>
        </w:rPr>
        <w:t xml:space="preserve"> </w:t>
      </w:r>
      <w:r w:rsidR="0000328D">
        <w:rPr>
          <w:iCs/>
        </w:rPr>
        <w:t xml:space="preserve">после </w:t>
      </w:r>
      <w:r w:rsidR="002329E1">
        <w:rPr>
          <w:iCs/>
        </w:rPr>
        <w:t>рассмотрени</w:t>
      </w:r>
      <w:r w:rsidR="0000328D">
        <w:rPr>
          <w:iCs/>
        </w:rPr>
        <w:t>я</w:t>
      </w:r>
      <w:r w:rsidR="002329E1">
        <w:rPr>
          <w:iCs/>
        </w:rPr>
        <w:t xml:space="preserve"> </w:t>
      </w:r>
      <w:r w:rsidR="0000328D">
        <w:rPr>
          <w:iCs/>
        </w:rPr>
        <w:t>перво</w:t>
      </w:r>
      <w:r w:rsidR="002329E1">
        <w:rPr>
          <w:iCs/>
        </w:rPr>
        <w:t>начального доклада (</w:t>
      </w:r>
      <w:r w:rsidR="008F28C0">
        <w:t>С</w:t>
      </w:r>
      <w:r w:rsidR="008F28C0">
        <w:rPr>
          <w:lang w:val="en-US"/>
        </w:rPr>
        <w:t>CPR</w:t>
      </w:r>
      <w:r w:rsidR="008F28C0">
        <w:t>/</w:t>
      </w:r>
      <w:r w:rsidR="008F28C0">
        <w:rPr>
          <w:lang w:val="en-US"/>
        </w:rPr>
        <w:t>C</w:t>
      </w:r>
      <w:r w:rsidR="008F28C0">
        <w:t>/72/</w:t>
      </w:r>
      <w:r w:rsidR="008F28C0">
        <w:rPr>
          <w:lang w:val="en-US"/>
        </w:rPr>
        <w:t>CZE</w:t>
      </w:r>
      <w:r w:rsidR="00D269F0">
        <w:t>)</w:t>
      </w:r>
      <w:r w:rsidR="002329E1">
        <w:t xml:space="preserve">, правительство изучило </w:t>
      </w:r>
      <w:r w:rsidR="0000328D">
        <w:t xml:space="preserve">условие обладания </w:t>
      </w:r>
      <w:r w:rsidR="002329E1">
        <w:t>гражданств</w:t>
      </w:r>
      <w:r w:rsidR="0000328D">
        <w:t>ом</w:t>
      </w:r>
      <w:r w:rsidR="002329E1">
        <w:t xml:space="preserve"> в свете соображений, принятых Комитетом </w:t>
      </w:r>
      <w:r w:rsidR="004F0E27">
        <w:t>по этому поводу</w:t>
      </w:r>
      <w:r w:rsidR="002329E1">
        <w:t xml:space="preserve">.  Процесс </w:t>
      </w:r>
      <w:r w:rsidR="004F0E27">
        <w:t xml:space="preserve">восстановления имущественных прав </w:t>
      </w:r>
      <w:r w:rsidR="002329E1">
        <w:t xml:space="preserve">начался сразу же после крушения коммунистического режима, т.е. в начале 90-х годов в соответствии с условиями, определенными в то время, среди которых было и условие </w:t>
      </w:r>
      <w:r w:rsidR="004F0E27">
        <w:t xml:space="preserve">обладания </w:t>
      </w:r>
      <w:r w:rsidR="002329E1">
        <w:t>гражданств</w:t>
      </w:r>
      <w:r w:rsidR="004F0E27">
        <w:t>ом</w:t>
      </w:r>
      <w:r w:rsidR="002329E1">
        <w:t xml:space="preserve">, оспариваемое Комитетом.  Если бы условия, регулирующие право на </w:t>
      </w:r>
      <w:r w:rsidR="004F0E27">
        <w:t>восстановление имущественных прав</w:t>
      </w:r>
      <w:r w:rsidR="002329E1">
        <w:t>, были бы изменены и, в частности, если бы услови</w:t>
      </w:r>
      <w:r w:rsidR="004F0E27">
        <w:t xml:space="preserve">е обладания </w:t>
      </w:r>
      <w:r w:rsidR="002329E1">
        <w:t>гражданств</w:t>
      </w:r>
      <w:r w:rsidR="004F0E27">
        <w:t>ом</w:t>
      </w:r>
      <w:r w:rsidR="002329E1">
        <w:t xml:space="preserve"> было бы отменено, как это требовало бы выполнение соображений Комитета, то пришлось бы вновь от</w:t>
      </w:r>
      <w:r w:rsidR="004F0E27">
        <w:t>к</w:t>
      </w:r>
      <w:r w:rsidR="002329E1">
        <w:t>рыть процесс реституции</w:t>
      </w:r>
      <w:r w:rsidR="00C5063C">
        <w:t>, вследствие чего права, приобретенные на полностью законных основаниях большим числом лиц, могли бы быть поставлены под вопрос.  Вс</w:t>
      </w:r>
      <w:r w:rsidR="004F0E27">
        <w:t>ледствие э</w:t>
      </w:r>
      <w:r w:rsidR="00C5063C">
        <w:t>т</w:t>
      </w:r>
      <w:r w:rsidR="004F0E27">
        <w:t xml:space="preserve">ого представляется </w:t>
      </w:r>
      <w:r w:rsidR="00C5063C">
        <w:t>трудным предусмотреть такую реформу, тем менее желательную, что, за исключением некоторых дел, по</w:t>
      </w:r>
      <w:r w:rsidR="00C5063C">
        <w:noBreakHyphen/>
        <w:t xml:space="preserve">прежнему рассматриваемых судами, </w:t>
      </w:r>
      <w:r w:rsidR="004F0E27">
        <w:t xml:space="preserve">число </w:t>
      </w:r>
      <w:r w:rsidR="00C5063C">
        <w:t>требовани</w:t>
      </w:r>
      <w:r w:rsidR="004F0E27">
        <w:t>й</w:t>
      </w:r>
      <w:r w:rsidR="00C5063C">
        <w:t xml:space="preserve"> о возвращении собственности в целом стабилизировал</w:t>
      </w:r>
      <w:r w:rsidR="004F0E27">
        <w:t>о</w:t>
      </w:r>
      <w:r w:rsidR="00C5063C">
        <w:t xml:space="preserve">сь. 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2E524B" w:rsidRDefault="00FC5089" w:rsidP="00C0009E">
      <w:pPr>
        <w:spacing w:line="240" w:lineRule="auto"/>
        <w:rPr>
          <w:iCs/>
        </w:rPr>
      </w:pPr>
      <w:r>
        <w:rPr>
          <w:iCs/>
        </w:rPr>
        <w:t>31.</w:t>
      </w:r>
      <w:r>
        <w:rPr>
          <w:iCs/>
        </w:rPr>
        <w:tab/>
      </w:r>
      <w:r w:rsidR="00C5063C">
        <w:rPr>
          <w:iCs/>
        </w:rPr>
        <w:t xml:space="preserve">Что касается дел, рассмотренных Комитетом, то некоторые из них все еще изучаются в судах.  Так, продолжается судебное разбирательство по делу </w:t>
      </w:r>
      <w:r w:rsidR="00D269F0">
        <w:rPr>
          <w:iCs/>
        </w:rPr>
        <w:t xml:space="preserve"> </w:t>
      </w:r>
      <w:r w:rsidR="00D269F0">
        <w:rPr>
          <w:i/>
          <w:iCs/>
          <w:lang w:val="en-US"/>
        </w:rPr>
        <w:t>Des</w:t>
      </w:r>
      <w:r w:rsidR="00D269F0" w:rsidRPr="007518EC">
        <w:rPr>
          <w:i/>
          <w:iCs/>
        </w:rPr>
        <w:t xml:space="preserve"> </w:t>
      </w:r>
      <w:r w:rsidR="00D269F0">
        <w:rPr>
          <w:i/>
          <w:iCs/>
          <w:lang w:val="en-US"/>
        </w:rPr>
        <w:t>Fours</w:t>
      </w:r>
      <w:r w:rsidR="00D269F0" w:rsidRPr="007518EC">
        <w:rPr>
          <w:i/>
          <w:iCs/>
        </w:rPr>
        <w:t xml:space="preserve"> </w:t>
      </w:r>
      <w:r w:rsidR="00D269F0">
        <w:rPr>
          <w:i/>
          <w:iCs/>
          <w:lang w:val="en-US"/>
        </w:rPr>
        <w:t>Walderode</w:t>
      </w:r>
      <w:r w:rsidR="00B51833">
        <w:rPr>
          <w:iCs/>
        </w:rPr>
        <w:t xml:space="preserve"> </w:t>
      </w:r>
      <w:r w:rsidR="00C5063C">
        <w:rPr>
          <w:iCs/>
        </w:rPr>
        <w:t xml:space="preserve">(сообщение </w:t>
      </w:r>
      <w:r w:rsidR="00D269F0">
        <w:rPr>
          <w:iCs/>
        </w:rPr>
        <w:t>№ 747/1997)</w:t>
      </w:r>
      <w:r w:rsidR="007518EC">
        <w:rPr>
          <w:iCs/>
        </w:rPr>
        <w:t>, в отношении которого следует все же уточнить, что</w:t>
      </w:r>
      <w:r w:rsidR="00D269F0">
        <w:rPr>
          <w:iCs/>
        </w:rPr>
        <w:t xml:space="preserve"> </w:t>
      </w:r>
      <w:r w:rsidR="007518EC">
        <w:rPr>
          <w:iCs/>
        </w:rPr>
        <w:t>правопреемник заявителя добился в результате постановлени</w:t>
      </w:r>
      <w:r w:rsidR="00961CB3">
        <w:rPr>
          <w:iCs/>
        </w:rPr>
        <w:t>я</w:t>
      </w:r>
      <w:r w:rsidR="007518EC">
        <w:rPr>
          <w:iCs/>
        </w:rPr>
        <w:t xml:space="preserve"> Конституционного суда того, что</w:t>
      </w:r>
      <w:r w:rsidR="00961CB3">
        <w:rPr>
          <w:iCs/>
        </w:rPr>
        <w:t>бы</w:t>
      </w:r>
      <w:r w:rsidR="007518EC">
        <w:rPr>
          <w:iCs/>
        </w:rPr>
        <w:t xml:space="preserve"> услови</w:t>
      </w:r>
      <w:r w:rsidR="00961CB3">
        <w:rPr>
          <w:iCs/>
        </w:rPr>
        <w:t>е</w:t>
      </w:r>
      <w:r w:rsidR="007518EC">
        <w:rPr>
          <w:iCs/>
        </w:rPr>
        <w:t xml:space="preserve"> о</w:t>
      </w:r>
      <w:r w:rsidR="00961CB3">
        <w:rPr>
          <w:iCs/>
        </w:rPr>
        <w:t xml:space="preserve">бладания </w:t>
      </w:r>
      <w:r w:rsidR="007518EC">
        <w:rPr>
          <w:iCs/>
        </w:rPr>
        <w:t>гражданств</w:t>
      </w:r>
      <w:r w:rsidR="00961CB3">
        <w:rPr>
          <w:iCs/>
        </w:rPr>
        <w:t>ом</w:t>
      </w:r>
      <w:r w:rsidR="007518EC">
        <w:rPr>
          <w:iCs/>
        </w:rPr>
        <w:t xml:space="preserve">, которое, по мнению Комитета, противоречит Пакту, не применялось ретроактивно. </w:t>
      </w:r>
      <w:r w:rsidR="00D269F0">
        <w:rPr>
          <w:iCs/>
        </w:rPr>
        <w:t xml:space="preserve"> </w:t>
      </w:r>
      <w:r w:rsidR="007518EC">
        <w:rPr>
          <w:iCs/>
        </w:rPr>
        <w:t xml:space="preserve">В деле </w:t>
      </w:r>
      <w:r w:rsidR="007518EC">
        <w:rPr>
          <w:i/>
          <w:iCs/>
        </w:rPr>
        <w:t>Пезольдовой</w:t>
      </w:r>
      <w:r w:rsidR="007518EC">
        <w:rPr>
          <w:iCs/>
        </w:rPr>
        <w:t xml:space="preserve"> (сообщение № </w:t>
      </w:r>
      <w:r w:rsidR="00D269F0">
        <w:rPr>
          <w:iCs/>
        </w:rPr>
        <w:t>757/1997</w:t>
      </w:r>
      <w:r w:rsidR="007518EC">
        <w:rPr>
          <w:iCs/>
        </w:rPr>
        <w:t>) судебное разбирательство было возоб</w:t>
      </w:r>
      <w:r w:rsidR="00961CB3">
        <w:rPr>
          <w:iCs/>
        </w:rPr>
        <w:t>нов</w:t>
      </w:r>
      <w:r w:rsidR="007518EC">
        <w:rPr>
          <w:iCs/>
        </w:rPr>
        <w:t xml:space="preserve">лено </w:t>
      </w:r>
      <w:r w:rsidR="000A3261">
        <w:rPr>
          <w:iCs/>
        </w:rPr>
        <w:t>в результате п</w:t>
      </w:r>
      <w:r w:rsidR="00961CB3">
        <w:rPr>
          <w:iCs/>
        </w:rPr>
        <w:t xml:space="preserve">олучения </w:t>
      </w:r>
      <w:r w:rsidR="000A3261">
        <w:rPr>
          <w:iCs/>
        </w:rPr>
        <w:t>новых документов</w:t>
      </w:r>
      <w:r w:rsidR="00961CB3">
        <w:rPr>
          <w:iCs/>
        </w:rPr>
        <w:t>,</w:t>
      </w:r>
      <w:r w:rsidR="000A3261">
        <w:rPr>
          <w:iCs/>
        </w:rPr>
        <w:t xml:space="preserve"> </w:t>
      </w:r>
      <w:r w:rsidR="00961CB3">
        <w:rPr>
          <w:iCs/>
        </w:rPr>
        <w:t xml:space="preserve">представленных </w:t>
      </w:r>
      <w:r w:rsidR="000A3261">
        <w:rPr>
          <w:iCs/>
        </w:rPr>
        <w:t xml:space="preserve">заявительницей, которой в </w:t>
      </w:r>
      <w:r w:rsidR="00961CB3">
        <w:rPr>
          <w:iCs/>
        </w:rPr>
        <w:t xml:space="preserve">конечном </w:t>
      </w:r>
      <w:r w:rsidR="000A3261">
        <w:rPr>
          <w:iCs/>
        </w:rPr>
        <w:t xml:space="preserve">итоге было отказано в иске.  Семья Брок (сообщение </w:t>
      </w:r>
      <w:r w:rsidR="00D269F0">
        <w:rPr>
          <w:iCs/>
        </w:rPr>
        <w:t>№</w:t>
      </w:r>
      <w:r w:rsidR="000A3261">
        <w:rPr>
          <w:iCs/>
        </w:rPr>
        <w:t> </w:t>
      </w:r>
      <w:r w:rsidR="00D269F0">
        <w:rPr>
          <w:iCs/>
        </w:rPr>
        <w:t>774/1997</w:t>
      </w:r>
      <w:r w:rsidR="000A3261">
        <w:rPr>
          <w:iCs/>
        </w:rPr>
        <w:t>)</w:t>
      </w:r>
      <w:r w:rsidR="00D269F0">
        <w:rPr>
          <w:iCs/>
        </w:rPr>
        <w:t xml:space="preserve"> </w:t>
      </w:r>
      <w:r w:rsidR="000A3261">
        <w:rPr>
          <w:iCs/>
        </w:rPr>
        <w:t xml:space="preserve">получила компенсацию </w:t>
      </w:r>
      <w:r w:rsidR="00735DA5">
        <w:rPr>
          <w:iCs/>
        </w:rPr>
        <w:t xml:space="preserve">за счет средств </w:t>
      </w:r>
      <w:r w:rsidR="000A3261">
        <w:rPr>
          <w:iCs/>
        </w:rPr>
        <w:t xml:space="preserve">Фонда для жертв </w:t>
      </w:r>
      <w:r w:rsidR="00735DA5">
        <w:rPr>
          <w:iCs/>
        </w:rPr>
        <w:t>Х</w:t>
      </w:r>
      <w:r w:rsidR="000A3261">
        <w:rPr>
          <w:iCs/>
        </w:rPr>
        <w:t>олокоста, равно как и г</w:t>
      </w:r>
      <w:r w:rsidR="000A3261">
        <w:rPr>
          <w:iCs/>
        </w:rPr>
        <w:noBreakHyphen/>
        <w:t>жа Фабриова</w:t>
      </w:r>
      <w:r w:rsidR="00D269F0">
        <w:rPr>
          <w:iCs/>
        </w:rPr>
        <w:t xml:space="preserve"> </w:t>
      </w:r>
      <w:r w:rsidR="000A3261">
        <w:rPr>
          <w:iCs/>
        </w:rPr>
        <w:t xml:space="preserve">(сообщение № 765/1997), которая, кроме того, добилась права предъявить новый иск </w:t>
      </w:r>
      <w:r w:rsidR="00735DA5">
        <w:rPr>
          <w:iCs/>
        </w:rPr>
        <w:t>о восстановлении имущественных прав</w:t>
      </w:r>
      <w:r w:rsidR="000A3261">
        <w:rPr>
          <w:iCs/>
        </w:rPr>
        <w:t>.  В</w:t>
      </w:r>
      <w:r w:rsidR="00735DA5">
        <w:rPr>
          <w:iCs/>
        </w:rPr>
        <w:t> </w:t>
      </w:r>
      <w:r w:rsidR="000A3261">
        <w:rPr>
          <w:iCs/>
        </w:rPr>
        <w:t xml:space="preserve">деле </w:t>
      </w:r>
      <w:r w:rsidR="000A3261">
        <w:rPr>
          <w:i/>
          <w:iCs/>
        </w:rPr>
        <w:t>Чернина</w:t>
      </w:r>
      <w:r w:rsidR="000A3261">
        <w:rPr>
          <w:iCs/>
        </w:rPr>
        <w:t xml:space="preserve"> (сообщение № 823/1998) </w:t>
      </w:r>
      <w:r w:rsidR="00735DA5">
        <w:rPr>
          <w:iCs/>
        </w:rPr>
        <w:t xml:space="preserve">Верховный </w:t>
      </w:r>
      <w:r w:rsidR="000A3261">
        <w:rPr>
          <w:iCs/>
        </w:rPr>
        <w:t>административный суд вынес постановление об отказе, которо</w:t>
      </w:r>
      <w:r w:rsidR="00735DA5">
        <w:rPr>
          <w:iCs/>
        </w:rPr>
        <w:t>е</w:t>
      </w:r>
      <w:r w:rsidR="000A3261">
        <w:rPr>
          <w:iCs/>
        </w:rPr>
        <w:t xml:space="preserve"> заявитель может </w:t>
      </w:r>
      <w:r w:rsidR="00735DA5">
        <w:rPr>
          <w:iCs/>
        </w:rPr>
        <w:t>еще обжаловать</w:t>
      </w:r>
      <w:r w:rsidR="002E524B">
        <w:rPr>
          <w:iCs/>
        </w:rPr>
        <w:t xml:space="preserve">.  </w:t>
      </w:r>
      <w:r w:rsidR="00735DA5">
        <w:rPr>
          <w:iCs/>
        </w:rPr>
        <w:t xml:space="preserve">Что касается дела </w:t>
      </w:r>
      <w:r w:rsidR="002E524B">
        <w:rPr>
          <w:i/>
          <w:iCs/>
        </w:rPr>
        <w:t xml:space="preserve">Л.П. </w:t>
      </w:r>
      <w:r w:rsidR="002E524B">
        <w:rPr>
          <w:iCs/>
        </w:rPr>
        <w:t xml:space="preserve">(сообщение № </w:t>
      </w:r>
      <w:r w:rsidR="004A63D9">
        <w:rPr>
          <w:iCs/>
        </w:rPr>
        <w:t>946/2000)</w:t>
      </w:r>
      <w:r w:rsidR="00735DA5">
        <w:rPr>
          <w:iCs/>
        </w:rPr>
        <w:t xml:space="preserve">, то </w:t>
      </w:r>
      <w:r w:rsidR="004A63D9">
        <w:rPr>
          <w:iCs/>
        </w:rPr>
        <w:t xml:space="preserve"> заявитель направил несколько обжалований в национальные </w:t>
      </w:r>
      <w:r w:rsidR="00735DA5">
        <w:rPr>
          <w:iCs/>
        </w:rPr>
        <w:t>суд</w:t>
      </w:r>
      <w:r w:rsidR="00FB4FEB">
        <w:rPr>
          <w:iCs/>
        </w:rPr>
        <w:t>ы</w:t>
      </w:r>
      <w:r w:rsidR="004A63D9">
        <w:rPr>
          <w:iCs/>
        </w:rPr>
        <w:t xml:space="preserve">, прежде чем </w:t>
      </w:r>
      <w:r w:rsidR="00735DA5">
        <w:rPr>
          <w:iCs/>
        </w:rPr>
        <w:t xml:space="preserve">он </w:t>
      </w:r>
      <w:r w:rsidR="004A63D9">
        <w:rPr>
          <w:iCs/>
        </w:rPr>
        <w:t>обрати</w:t>
      </w:r>
      <w:r w:rsidR="00735DA5">
        <w:rPr>
          <w:iCs/>
        </w:rPr>
        <w:t>л</w:t>
      </w:r>
      <w:r w:rsidR="004A63D9">
        <w:rPr>
          <w:iCs/>
        </w:rPr>
        <w:t xml:space="preserve">ся в Европейский суд по правам человека, который в апреле </w:t>
      </w:r>
      <w:r w:rsidR="004A63D9" w:rsidRPr="004A63D9">
        <w:rPr>
          <w:iCs/>
        </w:rPr>
        <w:t>2007 года</w:t>
      </w:r>
      <w:r w:rsidR="004A63D9">
        <w:rPr>
          <w:iCs/>
        </w:rPr>
        <w:t xml:space="preserve"> </w:t>
      </w:r>
      <w:r w:rsidR="00735DA5">
        <w:rPr>
          <w:iCs/>
        </w:rPr>
        <w:t xml:space="preserve">пришел к </w:t>
      </w:r>
      <w:r w:rsidR="004A63D9">
        <w:rPr>
          <w:iCs/>
        </w:rPr>
        <w:t>заключе</w:t>
      </w:r>
      <w:r w:rsidR="00735DA5">
        <w:rPr>
          <w:iCs/>
        </w:rPr>
        <w:t>нию</w:t>
      </w:r>
      <w:r w:rsidR="004A63D9">
        <w:rPr>
          <w:iCs/>
        </w:rPr>
        <w:t xml:space="preserve"> об отсутствии нарушения права на </w:t>
      </w:r>
      <w:r w:rsidR="00735DA5">
        <w:rPr>
          <w:iCs/>
        </w:rPr>
        <w:t xml:space="preserve">уважение </w:t>
      </w:r>
      <w:r w:rsidR="004A63D9">
        <w:rPr>
          <w:iCs/>
        </w:rPr>
        <w:t>частной и семейной жизни.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B51833" w:rsidP="00C0009E">
      <w:pPr>
        <w:spacing w:line="240" w:lineRule="auto"/>
        <w:rPr>
          <w:iCs/>
        </w:rPr>
      </w:pPr>
      <w:r>
        <w:rPr>
          <w:iCs/>
        </w:rPr>
        <w:t>32.</w:t>
      </w:r>
      <w:r>
        <w:rPr>
          <w:iCs/>
        </w:rPr>
        <w:tab/>
      </w:r>
      <w:r w:rsidR="004A63D9">
        <w:rPr>
          <w:iCs/>
        </w:rPr>
        <w:t xml:space="preserve">В заключение следует </w:t>
      </w:r>
      <w:r w:rsidR="00735DA5">
        <w:rPr>
          <w:iCs/>
        </w:rPr>
        <w:t>с</w:t>
      </w:r>
      <w:r w:rsidR="004A63D9">
        <w:rPr>
          <w:iCs/>
        </w:rPr>
        <w:t>казать, что соображения, принимаемые Комитетом в связи с индивидуальными сообщениями, даже если они не всегда выполняются, как, например, в случае с условием о</w:t>
      </w:r>
      <w:r w:rsidR="004C7F50">
        <w:rPr>
          <w:iCs/>
        </w:rPr>
        <w:t xml:space="preserve">бладания </w:t>
      </w:r>
      <w:r w:rsidR="004A63D9">
        <w:rPr>
          <w:iCs/>
        </w:rPr>
        <w:t>гражданств</w:t>
      </w:r>
      <w:r w:rsidR="004C7F50">
        <w:rPr>
          <w:iCs/>
        </w:rPr>
        <w:t>ом</w:t>
      </w:r>
      <w:r w:rsidR="00FB4FEB">
        <w:rPr>
          <w:iCs/>
        </w:rPr>
        <w:t>,</w:t>
      </w:r>
      <w:r w:rsidR="004C7F50">
        <w:rPr>
          <w:iCs/>
        </w:rPr>
        <w:t xml:space="preserve"> все же </w:t>
      </w:r>
      <w:r w:rsidR="004A63D9">
        <w:rPr>
          <w:iCs/>
        </w:rPr>
        <w:t>должным образом учитыва</w:t>
      </w:r>
      <w:r w:rsidR="004C7F50">
        <w:rPr>
          <w:iCs/>
        </w:rPr>
        <w:t>ю</w:t>
      </w:r>
      <w:r w:rsidR="004A63D9">
        <w:rPr>
          <w:iCs/>
        </w:rPr>
        <w:t xml:space="preserve">тся Чешской Республикой, которая добросовестно </w:t>
      </w:r>
      <w:r w:rsidR="004C7F50">
        <w:rPr>
          <w:iCs/>
        </w:rPr>
        <w:t xml:space="preserve">следует </w:t>
      </w:r>
      <w:r w:rsidR="004A63D9">
        <w:rPr>
          <w:iCs/>
        </w:rPr>
        <w:t>положения</w:t>
      </w:r>
      <w:r w:rsidR="004C7F50">
        <w:rPr>
          <w:iCs/>
        </w:rPr>
        <w:t>м</w:t>
      </w:r>
      <w:r w:rsidR="004A63D9">
        <w:rPr>
          <w:iCs/>
        </w:rPr>
        <w:t xml:space="preserve"> Факультативного протокола к Пакту, согласно которому принимаемые Комитетом </w:t>
      </w:r>
      <w:r w:rsidR="004C7F50">
        <w:rPr>
          <w:iCs/>
        </w:rPr>
        <w:t xml:space="preserve">соображения </w:t>
      </w:r>
      <w:r w:rsidR="004A63D9">
        <w:rPr>
          <w:iCs/>
        </w:rPr>
        <w:t xml:space="preserve">не имеют статуса судебного </w:t>
      </w:r>
      <w:r w:rsidR="004C7F50">
        <w:rPr>
          <w:iCs/>
        </w:rPr>
        <w:t>постановле</w:t>
      </w:r>
      <w:r w:rsidR="004A63D9">
        <w:rPr>
          <w:iCs/>
        </w:rPr>
        <w:t>ния.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A70456" w:rsidP="00C0009E">
      <w:pPr>
        <w:spacing w:line="240" w:lineRule="auto"/>
        <w:rPr>
          <w:iCs/>
        </w:rPr>
      </w:pPr>
      <w:r>
        <w:rPr>
          <w:iCs/>
        </w:rPr>
        <w:t>33.</w:t>
      </w:r>
      <w:r>
        <w:rPr>
          <w:iCs/>
        </w:rPr>
        <w:tab/>
      </w:r>
      <w:r>
        <w:rPr>
          <w:iCs/>
          <w:u w:val="single"/>
        </w:rPr>
        <w:t>Г-</w:t>
      </w:r>
      <w:r w:rsidR="00EA58B3">
        <w:rPr>
          <w:iCs/>
          <w:u w:val="single"/>
        </w:rPr>
        <w:t>н</w:t>
      </w:r>
      <w:r>
        <w:rPr>
          <w:iCs/>
          <w:u w:val="single"/>
        </w:rPr>
        <w:t xml:space="preserve"> </w:t>
      </w:r>
      <w:r w:rsidR="00EA58B3">
        <w:rPr>
          <w:iCs/>
          <w:u w:val="single"/>
        </w:rPr>
        <w:t>КОН</w:t>
      </w:r>
      <w:r w:rsidR="004C7F50">
        <w:rPr>
          <w:iCs/>
          <w:u w:val="single"/>
        </w:rPr>
        <w:t>У</w:t>
      </w:r>
      <w:r w:rsidR="00EA58B3">
        <w:rPr>
          <w:iCs/>
          <w:u w:val="single"/>
        </w:rPr>
        <w:t>ПЕК</w:t>
      </w:r>
      <w:r w:rsidR="00EA58B3" w:rsidRPr="00EA58B3">
        <w:rPr>
          <w:iCs/>
        </w:rPr>
        <w:t xml:space="preserve"> </w:t>
      </w:r>
      <w:r w:rsidR="00EA58B3">
        <w:rPr>
          <w:iCs/>
        </w:rPr>
        <w:t>(Чешская Республика)</w:t>
      </w:r>
      <w:r w:rsidR="003D09D4">
        <w:rPr>
          <w:iCs/>
        </w:rPr>
        <w:t xml:space="preserve">, отвечая на вопрос о судебной реформе (вопрос 2), говорит, что </w:t>
      </w:r>
      <w:r w:rsidR="004C7F50">
        <w:rPr>
          <w:iCs/>
        </w:rPr>
        <w:t xml:space="preserve">в стране </w:t>
      </w:r>
      <w:r w:rsidR="003D09D4">
        <w:rPr>
          <w:iCs/>
        </w:rPr>
        <w:t>прилагаются с</w:t>
      </w:r>
      <w:r w:rsidR="004C7F50">
        <w:rPr>
          <w:iCs/>
        </w:rPr>
        <w:t>уществен</w:t>
      </w:r>
      <w:r w:rsidR="003D09D4">
        <w:rPr>
          <w:iCs/>
        </w:rPr>
        <w:t>ные усилия, направленные на совершенствование функционирования правосудия и, в частности, на ускорение рассмотрения дел</w:t>
      </w:r>
      <w:r w:rsidR="004C7F50">
        <w:rPr>
          <w:iCs/>
        </w:rPr>
        <w:t xml:space="preserve"> в судах</w:t>
      </w:r>
      <w:r w:rsidR="003D09D4">
        <w:rPr>
          <w:iCs/>
        </w:rPr>
        <w:t>.  Статистические данные,</w:t>
      </w:r>
      <w:r w:rsidR="00EA58B3">
        <w:rPr>
          <w:iCs/>
        </w:rPr>
        <w:t xml:space="preserve"> </w:t>
      </w:r>
      <w:r w:rsidR="004C7F50">
        <w:rPr>
          <w:iCs/>
        </w:rPr>
        <w:t xml:space="preserve">содержащиеся </w:t>
      </w:r>
      <w:r w:rsidR="003D09D4">
        <w:rPr>
          <w:iCs/>
        </w:rPr>
        <w:t>в письменных ответах государства-участника (</w:t>
      </w:r>
      <w:r w:rsidR="00EA58B3">
        <w:t>С</w:t>
      </w:r>
      <w:r w:rsidR="00EA58B3">
        <w:rPr>
          <w:lang w:val="en-US"/>
        </w:rPr>
        <w:t>CPR</w:t>
      </w:r>
      <w:r w:rsidR="00EA58B3">
        <w:t>/</w:t>
      </w:r>
      <w:r w:rsidR="00EA58B3">
        <w:rPr>
          <w:lang w:val="en-US"/>
        </w:rPr>
        <w:t>C</w:t>
      </w:r>
      <w:r w:rsidR="00EA58B3">
        <w:t>/</w:t>
      </w:r>
      <w:r w:rsidR="00EA58B3">
        <w:rPr>
          <w:lang w:val="en-US"/>
        </w:rPr>
        <w:t>CZ</w:t>
      </w:r>
      <w:r w:rsidR="00EA58B3">
        <w:t>Е/</w:t>
      </w:r>
      <w:r w:rsidR="00EA58B3">
        <w:rPr>
          <w:lang w:val="en-US"/>
        </w:rPr>
        <w:t>Q</w:t>
      </w:r>
      <w:r w:rsidR="00EA58B3">
        <w:t>/</w:t>
      </w:r>
      <w:r w:rsidR="00EA58B3" w:rsidRPr="008637CC">
        <w:t>2</w:t>
      </w:r>
      <w:r w:rsidR="00EA58B3" w:rsidRPr="0070115C">
        <w:t>/</w:t>
      </w:r>
      <w:r w:rsidR="00EA58B3">
        <w:t>А</w:t>
      </w:r>
      <w:r w:rsidR="00EA58B3">
        <w:rPr>
          <w:lang w:val="en-US"/>
        </w:rPr>
        <w:t>dd</w:t>
      </w:r>
      <w:r w:rsidR="00EA58B3" w:rsidRPr="0070115C">
        <w:t>.</w:t>
      </w:r>
      <w:r w:rsidR="00EA58B3">
        <w:t>1</w:t>
      </w:r>
      <w:r w:rsidR="003D09D4">
        <w:t>)</w:t>
      </w:r>
      <w:r w:rsidR="004C7F50">
        <w:t>,</w:t>
      </w:r>
      <w:r w:rsidR="003D09D4">
        <w:t xml:space="preserve"> свидетельствует о том, что начиная с 2002 года продолжительность судебных процессов непрестанно сокращается.  Кроме того, отныне можно требовать </w:t>
      </w:r>
      <w:r w:rsidR="004C7F50">
        <w:t xml:space="preserve">назначения определенного </w:t>
      </w:r>
      <w:r w:rsidR="003D09D4">
        <w:t xml:space="preserve">срока </w:t>
      </w:r>
      <w:r w:rsidR="004C7F50">
        <w:t xml:space="preserve">для </w:t>
      </w:r>
      <w:r w:rsidR="003D09D4">
        <w:t xml:space="preserve">рассмотрения того или иного </w:t>
      </w:r>
      <w:r w:rsidR="004C7F50">
        <w:t xml:space="preserve">акта </w:t>
      </w:r>
      <w:r w:rsidR="003D09D4">
        <w:t>в суде и получить возмещение в случае необоснованно дли</w:t>
      </w:r>
      <w:r w:rsidR="00EB4A66">
        <w:t>тель</w:t>
      </w:r>
      <w:r w:rsidR="003D09D4">
        <w:t>ного судебного процесса.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FD4D66" w:rsidP="00C0009E">
      <w:pPr>
        <w:spacing w:line="240" w:lineRule="auto"/>
        <w:rPr>
          <w:iCs/>
        </w:rPr>
      </w:pPr>
      <w:r>
        <w:rPr>
          <w:iCs/>
        </w:rPr>
        <w:t>34.</w:t>
      </w:r>
      <w:r>
        <w:rPr>
          <w:iCs/>
        </w:rPr>
        <w:tab/>
      </w:r>
      <w:r w:rsidR="003D09D4">
        <w:rPr>
          <w:iCs/>
        </w:rPr>
        <w:t>Работа судов реорганизована.  Введена должность судебного помощника</w:t>
      </w:r>
      <w:r w:rsidR="00B728C8">
        <w:rPr>
          <w:iCs/>
        </w:rPr>
        <w:t xml:space="preserve">, с тем чтобы освободить судей от административных задач, а Служба пробации и посредничества все </w:t>
      </w:r>
      <w:r w:rsidR="00EB4A66">
        <w:rPr>
          <w:iCs/>
        </w:rPr>
        <w:t xml:space="preserve">чаще </w:t>
      </w:r>
      <w:r w:rsidR="00B728C8">
        <w:rPr>
          <w:iCs/>
        </w:rPr>
        <w:t xml:space="preserve">занимается вопросами исполнения наказаний.  Число судебных работников увеличено, </w:t>
      </w:r>
      <w:r w:rsidR="00EB4A66">
        <w:rPr>
          <w:iCs/>
        </w:rPr>
        <w:t>а</w:t>
      </w:r>
      <w:r w:rsidR="00B728C8">
        <w:rPr>
          <w:iCs/>
        </w:rPr>
        <w:t xml:space="preserve"> председатели судов имеют более широкие полномочия, в частности в отношении управления своим персоналом.  Кроме того, принят целый ряд мер, направленных на более широкое использование технологий и создания "электронного правосудия".  Общая сумма ассигнований на совершенствование судебной системы (здания, оборудование, информационные технологии и т.д.) составля</w:t>
      </w:r>
      <w:r w:rsidR="00EB4A66">
        <w:rPr>
          <w:iCs/>
        </w:rPr>
        <w:t>е</w:t>
      </w:r>
      <w:r w:rsidR="00B728C8">
        <w:rPr>
          <w:iCs/>
        </w:rPr>
        <w:t>т 350 млн. долл. США.</w:t>
      </w:r>
    </w:p>
    <w:p w:rsidR="00EA58B3" w:rsidRDefault="00EA58B3" w:rsidP="00C0009E">
      <w:pPr>
        <w:spacing w:line="240" w:lineRule="auto"/>
        <w:rPr>
          <w:iCs/>
        </w:rPr>
      </w:pPr>
    </w:p>
    <w:p w:rsidR="000A12B9" w:rsidRDefault="00CC407C" w:rsidP="00C0009E">
      <w:pPr>
        <w:spacing w:line="240" w:lineRule="auto"/>
        <w:rPr>
          <w:iCs/>
        </w:rPr>
      </w:pPr>
      <w:r>
        <w:rPr>
          <w:iCs/>
        </w:rPr>
        <w:t>35.</w:t>
      </w:r>
      <w:r>
        <w:rPr>
          <w:iCs/>
        </w:rPr>
        <w:tab/>
      </w:r>
      <w:r w:rsidR="005C2536">
        <w:rPr>
          <w:iCs/>
        </w:rPr>
        <w:t>Что касается доступа жертв дискриминации к средствам правовой помощи (вопрос 12), то Комитет найдет всю полезную информацию в письменных ответах.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249DD" w:rsidP="00C0009E">
      <w:pPr>
        <w:spacing w:line="240" w:lineRule="auto"/>
        <w:rPr>
          <w:iCs/>
        </w:rPr>
      </w:pPr>
      <w:r>
        <w:rPr>
          <w:iCs/>
        </w:rPr>
        <w:t>36.</w:t>
      </w:r>
      <w:r>
        <w:rPr>
          <w:iCs/>
        </w:rPr>
        <w:tab/>
      </w:r>
      <w:r>
        <w:rPr>
          <w:iCs/>
          <w:u w:val="single"/>
        </w:rPr>
        <w:t>Г-</w:t>
      </w:r>
      <w:r w:rsidR="00EA58B3">
        <w:rPr>
          <w:iCs/>
          <w:u w:val="single"/>
        </w:rPr>
        <w:t>н ПОКОРНИ</w:t>
      </w:r>
      <w:r w:rsidR="00FB4FEB">
        <w:rPr>
          <w:iCs/>
          <w:u w:val="single"/>
        </w:rPr>
        <w:t>Й</w:t>
      </w:r>
      <w:r>
        <w:rPr>
          <w:iCs/>
        </w:rPr>
        <w:t xml:space="preserve"> </w:t>
      </w:r>
      <w:r w:rsidR="00EA58B3">
        <w:rPr>
          <w:iCs/>
        </w:rPr>
        <w:t>(Чешская Республика)</w:t>
      </w:r>
      <w:r w:rsidR="005C2536">
        <w:rPr>
          <w:iCs/>
        </w:rPr>
        <w:t xml:space="preserve"> говорит, что ничто не препятствует участи</w:t>
      </w:r>
      <w:r w:rsidR="00EB4A66">
        <w:rPr>
          <w:iCs/>
        </w:rPr>
        <w:t>ю</w:t>
      </w:r>
      <w:r w:rsidR="005C2536">
        <w:rPr>
          <w:iCs/>
        </w:rPr>
        <w:t xml:space="preserve"> женщин в политической деятельности или в принятии решений (вопрос 4).  Пока еще не существует официальных квот, но р</w:t>
      </w:r>
      <w:r w:rsidR="00EB4A66">
        <w:rPr>
          <w:iCs/>
        </w:rPr>
        <w:t>яд</w:t>
      </w:r>
      <w:r w:rsidR="005C2536">
        <w:rPr>
          <w:iCs/>
        </w:rPr>
        <w:t xml:space="preserve"> политически</w:t>
      </w:r>
      <w:r w:rsidR="00EB4A66">
        <w:rPr>
          <w:iCs/>
        </w:rPr>
        <w:t>х</w:t>
      </w:r>
      <w:r w:rsidR="005C2536">
        <w:rPr>
          <w:iCs/>
        </w:rPr>
        <w:t xml:space="preserve"> парти</w:t>
      </w:r>
      <w:r w:rsidR="00EB4A66">
        <w:rPr>
          <w:iCs/>
        </w:rPr>
        <w:t>й</w:t>
      </w:r>
      <w:r w:rsidR="005C2536">
        <w:rPr>
          <w:iCs/>
        </w:rPr>
        <w:t xml:space="preserve"> </w:t>
      </w:r>
      <w:r w:rsidR="00EB4A66">
        <w:rPr>
          <w:iCs/>
        </w:rPr>
        <w:t xml:space="preserve">приняли </w:t>
      </w:r>
      <w:r w:rsidR="005C2536">
        <w:rPr>
          <w:iCs/>
        </w:rPr>
        <w:t xml:space="preserve">внутренние </w:t>
      </w:r>
      <w:r w:rsidR="00EB4A66">
        <w:rPr>
          <w:iCs/>
        </w:rPr>
        <w:t>руководящие принципы</w:t>
      </w:r>
      <w:r w:rsidR="005C2536">
        <w:rPr>
          <w:iCs/>
        </w:rPr>
        <w:t>, обеспечивающие равное соотношение мужчин и женщин в их списках.  Со своей стороны, правительство стремится активизировать информационно</w:t>
      </w:r>
      <w:r w:rsidR="005C2536">
        <w:rPr>
          <w:iCs/>
        </w:rPr>
        <w:noBreakHyphen/>
        <w:t>про</w:t>
      </w:r>
      <w:r w:rsidR="00EB4A66">
        <w:rPr>
          <w:iCs/>
        </w:rPr>
        <w:t>с</w:t>
      </w:r>
      <w:r w:rsidR="005C2536">
        <w:rPr>
          <w:iCs/>
        </w:rPr>
        <w:t xml:space="preserve">ветительную деятельность.  Например, оно финансирует трехлетний проект "Уравнять </w:t>
      </w:r>
      <w:r w:rsidR="0005476D">
        <w:rPr>
          <w:iCs/>
        </w:rPr>
        <w:t xml:space="preserve">шансы </w:t>
      </w:r>
      <w:r w:rsidR="005C2536">
        <w:rPr>
          <w:iCs/>
        </w:rPr>
        <w:t xml:space="preserve">женщин и мужчин для занятия ответственных постов и исполнения политических функций", который осуществляется неправительственными организациями.  После </w:t>
      </w:r>
      <w:r w:rsidR="0005476D">
        <w:rPr>
          <w:iCs/>
        </w:rPr>
        <w:t xml:space="preserve">состоявшихся в 2006 году </w:t>
      </w:r>
      <w:r w:rsidR="005C2536">
        <w:rPr>
          <w:iCs/>
        </w:rPr>
        <w:t>выборов 36 депутатов из 200 являются женщинами, 6 из 26 сенатор</w:t>
      </w:r>
      <w:r w:rsidR="00FB4FEB">
        <w:rPr>
          <w:iCs/>
        </w:rPr>
        <w:t>ов</w:t>
      </w:r>
      <w:r w:rsidR="005C2536">
        <w:rPr>
          <w:iCs/>
        </w:rPr>
        <w:t xml:space="preserve"> и 3 из 17 министр</w:t>
      </w:r>
      <w:r w:rsidR="00FB4FEB">
        <w:rPr>
          <w:iCs/>
        </w:rPr>
        <w:t>ов</w:t>
      </w:r>
      <w:r w:rsidR="005C2536">
        <w:rPr>
          <w:iCs/>
        </w:rPr>
        <w:t>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6C0721" w:rsidRDefault="00832A4D" w:rsidP="00C0009E">
      <w:pPr>
        <w:spacing w:line="240" w:lineRule="auto"/>
        <w:rPr>
          <w:iCs/>
        </w:rPr>
      </w:pPr>
      <w:r>
        <w:rPr>
          <w:iCs/>
        </w:rPr>
        <w:t>37.</w:t>
      </w:r>
      <w:r>
        <w:rPr>
          <w:iCs/>
        </w:rPr>
        <w:tab/>
      </w:r>
      <w:r w:rsidR="00D339C8" w:rsidRPr="00D339C8">
        <w:rPr>
          <w:iCs/>
          <w:u w:val="single"/>
        </w:rPr>
        <w:t>Г-жа ОТАХАЛОВА</w:t>
      </w:r>
      <w:r w:rsidR="006C0721" w:rsidRPr="006C0721">
        <w:rPr>
          <w:iCs/>
        </w:rPr>
        <w:t>,</w:t>
      </w:r>
      <w:r w:rsidR="00D339C8">
        <w:rPr>
          <w:i/>
          <w:iCs/>
        </w:rPr>
        <w:t xml:space="preserve"> </w:t>
      </w:r>
      <w:r w:rsidR="006C0721">
        <w:rPr>
          <w:iCs/>
        </w:rPr>
        <w:t xml:space="preserve">отвечая на вопрос о принудительной стерилизации (вопрос 5), поясняет, что проблема возникает в результате обычно </w:t>
      </w:r>
      <w:r w:rsidR="0005476D">
        <w:rPr>
          <w:iCs/>
        </w:rPr>
        <w:t xml:space="preserve">бессердечного отношения </w:t>
      </w:r>
      <w:r w:rsidR="006C0721">
        <w:rPr>
          <w:iCs/>
        </w:rPr>
        <w:t>врачей к их пациентам</w:t>
      </w:r>
      <w:r w:rsidR="0005476D">
        <w:rPr>
          <w:iCs/>
        </w:rPr>
        <w:t xml:space="preserve">, причем </w:t>
      </w:r>
      <w:r w:rsidR="006C0721">
        <w:rPr>
          <w:iCs/>
        </w:rPr>
        <w:t xml:space="preserve">не только тогда, когда речь идет о стерилизации, но и </w:t>
      </w:r>
      <w:r w:rsidR="0005476D">
        <w:rPr>
          <w:iCs/>
        </w:rPr>
        <w:t xml:space="preserve">при </w:t>
      </w:r>
      <w:r w:rsidR="006C0721">
        <w:rPr>
          <w:iCs/>
        </w:rPr>
        <w:t>любо</w:t>
      </w:r>
      <w:r w:rsidR="0005476D">
        <w:rPr>
          <w:iCs/>
        </w:rPr>
        <w:t>м</w:t>
      </w:r>
      <w:r w:rsidR="006C0721">
        <w:rPr>
          <w:iCs/>
        </w:rPr>
        <w:t xml:space="preserve"> друго</w:t>
      </w:r>
      <w:r w:rsidR="0005476D">
        <w:rPr>
          <w:iCs/>
        </w:rPr>
        <w:t>м</w:t>
      </w:r>
      <w:r w:rsidR="006C0721">
        <w:rPr>
          <w:iCs/>
        </w:rPr>
        <w:t xml:space="preserve"> лечени</w:t>
      </w:r>
      <w:r w:rsidR="0005476D">
        <w:rPr>
          <w:iCs/>
        </w:rPr>
        <w:t>и</w:t>
      </w:r>
      <w:r w:rsidR="006C0721">
        <w:rPr>
          <w:iCs/>
        </w:rPr>
        <w:t xml:space="preserve"> или операции.  Министерство здравоохранения стремится улучшить эту ситуацию.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832A4D" w:rsidP="00C0009E">
      <w:pPr>
        <w:spacing w:line="240" w:lineRule="auto"/>
        <w:rPr>
          <w:iCs/>
        </w:rPr>
      </w:pPr>
      <w:r>
        <w:rPr>
          <w:iCs/>
        </w:rPr>
        <w:t>38.</w:t>
      </w:r>
      <w:r>
        <w:rPr>
          <w:iCs/>
        </w:rPr>
        <w:tab/>
      </w:r>
      <w:r w:rsidR="006F34A9">
        <w:rPr>
          <w:iCs/>
        </w:rPr>
        <w:t xml:space="preserve">Консультативному органу было поручено расследовать случаи принудительной стерилизации, которые были доведены до сведения обмудсмена.  Этот орган пришел к заключению, что действительно были совершены ошибки, но ни в коем случае </w:t>
      </w:r>
      <w:r w:rsidR="00203B22">
        <w:rPr>
          <w:iCs/>
        </w:rPr>
        <w:t xml:space="preserve">речь </w:t>
      </w:r>
      <w:r w:rsidR="006F34A9">
        <w:rPr>
          <w:iCs/>
        </w:rPr>
        <w:t>не шла о национальном явлении.  Из 76 соответствующих женщин 12 не были стерилизованы, 14 были стерилизованы в соответствии с и</w:t>
      </w:r>
      <w:r w:rsidR="00203B22">
        <w:rPr>
          <w:iCs/>
        </w:rPr>
        <w:t>нст</w:t>
      </w:r>
      <w:r w:rsidR="006F34A9">
        <w:rPr>
          <w:iCs/>
        </w:rPr>
        <w:t>р</w:t>
      </w:r>
      <w:r w:rsidR="00203B22">
        <w:rPr>
          <w:iCs/>
        </w:rPr>
        <w:t>у</w:t>
      </w:r>
      <w:r w:rsidR="006F34A9">
        <w:rPr>
          <w:iCs/>
        </w:rPr>
        <w:t>к</w:t>
      </w:r>
      <w:r w:rsidR="00203B22">
        <w:rPr>
          <w:iCs/>
        </w:rPr>
        <w:t>ц</w:t>
      </w:r>
      <w:r w:rsidR="006F34A9">
        <w:rPr>
          <w:iCs/>
        </w:rPr>
        <w:t>и</w:t>
      </w:r>
      <w:r w:rsidR="00203B22">
        <w:rPr>
          <w:iCs/>
        </w:rPr>
        <w:t>я</w:t>
      </w:r>
      <w:r w:rsidR="006F34A9">
        <w:rPr>
          <w:iCs/>
        </w:rPr>
        <w:t xml:space="preserve">ми о стерилизации Министерства здравоохранения, а 41 - в нарушение этих </w:t>
      </w:r>
      <w:r w:rsidR="00203B22">
        <w:rPr>
          <w:iCs/>
        </w:rPr>
        <w:t>инструкций</w:t>
      </w:r>
      <w:r w:rsidR="006F34A9">
        <w:rPr>
          <w:iCs/>
        </w:rPr>
        <w:t>.  В восьми других случаях подлинность подписи под документом о согласии вызыва</w:t>
      </w:r>
      <w:r w:rsidR="00203B22">
        <w:rPr>
          <w:iCs/>
        </w:rPr>
        <w:t>ю</w:t>
      </w:r>
      <w:r w:rsidR="006F34A9">
        <w:rPr>
          <w:iCs/>
        </w:rPr>
        <w:t>т сомнени</w:t>
      </w:r>
      <w:r w:rsidR="00203B22">
        <w:rPr>
          <w:iCs/>
        </w:rPr>
        <w:t>я</w:t>
      </w:r>
      <w:r w:rsidR="006F34A9">
        <w:rPr>
          <w:iCs/>
        </w:rPr>
        <w:t xml:space="preserve">.  Пять других </w:t>
      </w:r>
      <w:r w:rsidR="00203B22">
        <w:rPr>
          <w:iCs/>
        </w:rPr>
        <w:t xml:space="preserve">случаев </w:t>
      </w:r>
      <w:r w:rsidR="006F34A9">
        <w:rPr>
          <w:iCs/>
        </w:rPr>
        <w:t>были изучены после вступления в силу Европейской конвенции о правах человека и биомедицин</w:t>
      </w:r>
      <w:r w:rsidR="00203B22">
        <w:rPr>
          <w:iCs/>
        </w:rPr>
        <w:t>е</w:t>
      </w:r>
      <w:r w:rsidR="006F34A9">
        <w:rPr>
          <w:iCs/>
        </w:rPr>
        <w:t xml:space="preserve">:  три операции соответствовали </w:t>
      </w:r>
      <w:r w:rsidR="00203B22">
        <w:rPr>
          <w:iCs/>
        </w:rPr>
        <w:t>инструкциям</w:t>
      </w:r>
      <w:r w:rsidR="006F34A9">
        <w:rPr>
          <w:iCs/>
        </w:rPr>
        <w:t>, а две не соответствовали.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7515F1" w:rsidP="00C0009E">
      <w:pPr>
        <w:spacing w:line="240" w:lineRule="auto"/>
        <w:rPr>
          <w:iCs/>
        </w:rPr>
      </w:pPr>
      <w:r>
        <w:rPr>
          <w:iCs/>
        </w:rPr>
        <w:t>39.</w:t>
      </w:r>
      <w:r>
        <w:rPr>
          <w:iCs/>
        </w:rPr>
        <w:tab/>
      </w:r>
      <w:r w:rsidR="006F34A9">
        <w:rPr>
          <w:iCs/>
        </w:rPr>
        <w:t xml:space="preserve">Консультативный орган предложил восемь мер, среди которых можно назвать следующие три:  опубликование образца документа о согласии в </w:t>
      </w:r>
      <w:r w:rsidR="006D4ED5">
        <w:rPr>
          <w:iCs/>
        </w:rPr>
        <w:t xml:space="preserve">журнале </w:t>
      </w:r>
      <w:r w:rsidR="006F34A9">
        <w:rPr>
          <w:iCs/>
        </w:rPr>
        <w:t>Министерства здравоохранения, информи</w:t>
      </w:r>
      <w:r w:rsidR="006D4ED5">
        <w:rPr>
          <w:iCs/>
        </w:rPr>
        <w:t xml:space="preserve">рование </w:t>
      </w:r>
      <w:r w:rsidR="006F34A9">
        <w:rPr>
          <w:iCs/>
        </w:rPr>
        <w:t>общественности по</w:t>
      </w:r>
      <w:r w:rsidR="006D4ED5">
        <w:rPr>
          <w:iCs/>
        </w:rPr>
        <w:t xml:space="preserve">средством издания </w:t>
      </w:r>
      <w:r w:rsidR="006F34A9">
        <w:rPr>
          <w:iCs/>
        </w:rPr>
        <w:t>брошюр и веб</w:t>
      </w:r>
      <w:r w:rsidR="006D4ED5">
        <w:rPr>
          <w:iCs/>
        </w:rPr>
        <w:noBreakHyphen/>
      </w:r>
      <w:r w:rsidR="006F34A9">
        <w:rPr>
          <w:iCs/>
        </w:rPr>
        <w:t>страниц, подготовка медицинского персонала по вопросам прав пациентов и, в частности,</w:t>
      </w:r>
      <w:r w:rsidR="002F63B0">
        <w:rPr>
          <w:iCs/>
        </w:rPr>
        <w:t xml:space="preserve"> </w:t>
      </w:r>
      <w:r w:rsidR="006F34A9">
        <w:rPr>
          <w:iCs/>
        </w:rPr>
        <w:t>об условиях просвещенного согласия.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F63B0" w:rsidP="00C0009E">
      <w:pPr>
        <w:spacing w:line="240" w:lineRule="auto"/>
        <w:rPr>
          <w:iCs/>
        </w:rPr>
      </w:pPr>
      <w:r>
        <w:rPr>
          <w:iCs/>
        </w:rPr>
        <w:t>40.</w:t>
      </w:r>
      <w:r>
        <w:rPr>
          <w:iCs/>
        </w:rPr>
        <w:tab/>
        <w:t xml:space="preserve"> </w:t>
      </w:r>
      <w:r w:rsidR="006F34A9">
        <w:rPr>
          <w:iCs/>
        </w:rPr>
        <w:t xml:space="preserve">Правительство признает, что существуют пробелы в процедуре </w:t>
      </w:r>
      <w:r w:rsidR="006D4ED5">
        <w:rPr>
          <w:iCs/>
        </w:rPr>
        <w:t xml:space="preserve">получения </w:t>
      </w:r>
      <w:r w:rsidR="006F34A9">
        <w:rPr>
          <w:iCs/>
        </w:rPr>
        <w:t xml:space="preserve">согласия </w:t>
      </w:r>
      <w:r w:rsidR="006D4ED5">
        <w:rPr>
          <w:iCs/>
        </w:rPr>
        <w:t xml:space="preserve">от </w:t>
      </w:r>
      <w:r w:rsidR="006F34A9">
        <w:rPr>
          <w:iCs/>
        </w:rPr>
        <w:t xml:space="preserve">стерилизованных женщин, но категорически отрицает, что эти ошибки мотивировались расистскими соображениями.  </w:t>
      </w:r>
      <w:r w:rsidR="009B2C42">
        <w:rPr>
          <w:iCs/>
        </w:rPr>
        <w:t xml:space="preserve">В настоящее время вопрос о компенсации жертвам обсуждается правительством в консультации с Национальным советом по правам человека и </w:t>
      </w:r>
      <w:r w:rsidR="006D4ED5">
        <w:rPr>
          <w:iCs/>
        </w:rPr>
        <w:t>С</w:t>
      </w:r>
      <w:r w:rsidR="009B2C42">
        <w:rPr>
          <w:iCs/>
        </w:rPr>
        <w:t>оветом по делам ром</w:t>
      </w:r>
      <w:r w:rsidR="006D4ED5">
        <w:rPr>
          <w:iCs/>
        </w:rPr>
        <w:t>а</w:t>
      </w:r>
      <w:r w:rsidR="009B2C42">
        <w:rPr>
          <w:iCs/>
        </w:rPr>
        <w:t>.  Одновременно предусматривается принести публичные извинения.  Однако, трудно оценить размеры компенсации</w:t>
      </w:r>
      <w:r w:rsidR="00DD6A63">
        <w:rPr>
          <w:iCs/>
        </w:rPr>
        <w:t>,</w:t>
      </w:r>
      <w:r w:rsidR="00D61F86">
        <w:rPr>
          <w:iCs/>
        </w:rPr>
        <w:t xml:space="preserve"> так как </w:t>
      </w:r>
      <w:r w:rsidR="006D4ED5">
        <w:rPr>
          <w:iCs/>
        </w:rPr>
        <w:t xml:space="preserve">медицинские карты </w:t>
      </w:r>
      <w:r w:rsidR="00D61F86">
        <w:rPr>
          <w:iCs/>
        </w:rPr>
        <w:t>зачастую являются неполными;  эта проблема будет решена с</w:t>
      </w:r>
      <w:r w:rsidR="00CF0A69">
        <w:rPr>
          <w:iCs/>
        </w:rPr>
        <w:t xml:space="preserve"> помощью </w:t>
      </w:r>
      <w:r w:rsidR="00D61F86">
        <w:rPr>
          <w:iCs/>
        </w:rPr>
        <w:t xml:space="preserve">указа № 385/2006 </w:t>
      </w:r>
      <w:r w:rsidR="00CF0A69">
        <w:rPr>
          <w:iCs/>
        </w:rPr>
        <w:t>о</w:t>
      </w:r>
      <w:r w:rsidR="00D61F86">
        <w:rPr>
          <w:iCs/>
        </w:rPr>
        <w:t xml:space="preserve"> документах, подлежащих включению в медицинские </w:t>
      </w:r>
      <w:r w:rsidR="00CF0A69">
        <w:rPr>
          <w:iCs/>
        </w:rPr>
        <w:t xml:space="preserve">карты </w:t>
      </w:r>
      <w:r w:rsidR="00D61F86">
        <w:rPr>
          <w:iCs/>
        </w:rPr>
        <w:t>(с поправками), в котором определяется перечень необходимой информации для любо</w:t>
      </w:r>
      <w:r w:rsidR="00CF0A69">
        <w:rPr>
          <w:iCs/>
        </w:rPr>
        <w:t>й</w:t>
      </w:r>
      <w:r w:rsidR="00D61F86">
        <w:rPr>
          <w:iCs/>
        </w:rPr>
        <w:t xml:space="preserve"> медицинско</w:t>
      </w:r>
      <w:r w:rsidR="00CF0A69">
        <w:rPr>
          <w:iCs/>
        </w:rPr>
        <w:t>й</w:t>
      </w:r>
      <w:r w:rsidR="00D61F86">
        <w:rPr>
          <w:iCs/>
        </w:rPr>
        <w:t xml:space="preserve"> </w:t>
      </w:r>
      <w:r w:rsidR="00CF0A69">
        <w:rPr>
          <w:iCs/>
        </w:rPr>
        <w:t>операции</w:t>
      </w:r>
      <w:r w:rsidR="00D61F86">
        <w:rPr>
          <w:iCs/>
        </w:rPr>
        <w:t>, включая стерилизацию.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F63B0" w:rsidP="00C0009E">
      <w:pPr>
        <w:spacing w:line="240" w:lineRule="auto"/>
        <w:rPr>
          <w:iCs/>
        </w:rPr>
      </w:pPr>
      <w:r>
        <w:rPr>
          <w:iCs/>
        </w:rPr>
        <w:t>41.</w:t>
      </w:r>
      <w:r>
        <w:rPr>
          <w:iCs/>
        </w:rPr>
        <w:tab/>
      </w:r>
      <w:r w:rsidR="00D61F86">
        <w:rPr>
          <w:iCs/>
        </w:rPr>
        <w:t xml:space="preserve">Что же касается </w:t>
      </w:r>
      <w:r w:rsidR="00CF0A69">
        <w:rPr>
          <w:iCs/>
        </w:rPr>
        <w:t xml:space="preserve">оборудованных специальными фиксаторами </w:t>
      </w:r>
      <w:r w:rsidR="00D61F86">
        <w:rPr>
          <w:iCs/>
        </w:rPr>
        <w:t xml:space="preserve">кроватей (вопрос 11), то следует напомнить, что их использование </w:t>
      </w:r>
      <w:r w:rsidR="00CF0A69">
        <w:rPr>
          <w:iCs/>
        </w:rPr>
        <w:t xml:space="preserve">стало </w:t>
      </w:r>
      <w:r w:rsidR="00D61F86">
        <w:rPr>
          <w:iCs/>
        </w:rPr>
        <w:t xml:space="preserve">предметом длительных </w:t>
      </w:r>
      <w:r w:rsidR="00CF0A69">
        <w:rPr>
          <w:iCs/>
        </w:rPr>
        <w:t>дискуссий</w:t>
      </w:r>
      <w:r w:rsidR="00D61F86">
        <w:rPr>
          <w:iCs/>
        </w:rPr>
        <w:t xml:space="preserve">.  Эти кровати используются лишь в психиатрических </w:t>
      </w:r>
      <w:r w:rsidR="00CF0A69">
        <w:rPr>
          <w:iCs/>
        </w:rPr>
        <w:t>больницах</w:t>
      </w:r>
      <w:r w:rsidR="00D61F86">
        <w:rPr>
          <w:iCs/>
        </w:rPr>
        <w:t xml:space="preserve">, когда безопасность самого пациента этого требует, причем в крайнем случае.  В письменных ответах </w:t>
      </w:r>
      <w:r w:rsidR="00737EAE">
        <w:rPr>
          <w:iCs/>
        </w:rPr>
        <w:t xml:space="preserve">содержатся </w:t>
      </w:r>
      <w:r w:rsidR="00D61F86">
        <w:rPr>
          <w:iCs/>
        </w:rPr>
        <w:t xml:space="preserve">уточнения на этот счет.  Начиная с января </w:t>
      </w:r>
      <w:r w:rsidR="00D61F86" w:rsidRPr="00D61F86">
        <w:rPr>
          <w:iCs/>
        </w:rPr>
        <w:t>2007 года</w:t>
      </w:r>
      <w:r w:rsidR="00D61F86">
        <w:rPr>
          <w:iCs/>
        </w:rPr>
        <w:t xml:space="preserve"> использование этих кроватей также запрещено в учреждениях социал</w:t>
      </w:r>
      <w:r w:rsidR="00737EAE">
        <w:rPr>
          <w:iCs/>
        </w:rPr>
        <w:t xml:space="preserve">ьной помощи, которые омбудсмен </w:t>
      </w:r>
      <w:r w:rsidR="00D61F86">
        <w:rPr>
          <w:iCs/>
        </w:rPr>
        <w:t>мо</w:t>
      </w:r>
      <w:r w:rsidR="00737EAE">
        <w:rPr>
          <w:iCs/>
        </w:rPr>
        <w:t xml:space="preserve">жет </w:t>
      </w:r>
      <w:r w:rsidR="00D61F86">
        <w:rPr>
          <w:iCs/>
        </w:rPr>
        <w:t>посе</w:t>
      </w:r>
      <w:r w:rsidR="00737EAE">
        <w:rPr>
          <w:iCs/>
        </w:rPr>
        <w:t>ща</w:t>
      </w:r>
      <w:r w:rsidR="00D61F86">
        <w:rPr>
          <w:iCs/>
        </w:rPr>
        <w:t xml:space="preserve">ть после расширения его полномочий </w:t>
      </w:r>
      <w:r w:rsidR="00737EAE">
        <w:rPr>
          <w:iCs/>
        </w:rPr>
        <w:t>з</w:t>
      </w:r>
      <w:r w:rsidR="00D61F86">
        <w:rPr>
          <w:iCs/>
        </w:rPr>
        <w:t xml:space="preserve">аконом № 381 </w:t>
      </w:r>
      <w:r w:rsidR="00D61F86" w:rsidRPr="00D61F86">
        <w:rPr>
          <w:iCs/>
        </w:rPr>
        <w:t>2005 года</w:t>
      </w:r>
      <w:r w:rsidR="00D61F86">
        <w:rPr>
          <w:iCs/>
        </w:rPr>
        <w:t>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DA4109" w:rsidRDefault="002F63B0" w:rsidP="00C0009E">
      <w:pPr>
        <w:spacing w:line="240" w:lineRule="auto"/>
        <w:rPr>
          <w:iCs/>
        </w:rPr>
      </w:pPr>
      <w:r>
        <w:rPr>
          <w:iCs/>
        </w:rPr>
        <w:t>42.</w:t>
      </w:r>
      <w:r>
        <w:rPr>
          <w:iCs/>
        </w:rPr>
        <w:tab/>
      </w:r>
      <w:r w:rsidR="00A048A9" w:rsidRPr="00DA4109">
        <w:rPr>
          <w:iCs/>
          <w:u w:val="single"/>
        </w:rPr>
        <w:t xml:space="preserve">Г-н </w:t>
      </w:r>
      <w:r w:rsidR="00DA4109" w:rsidRPr="00DA4109">
        <w:rPr>
          <w:iCs/>
          <w:u w:val="single"/>
        </w:rPr>
        <w:t>БУРЕШ</w:t>
      </w:r>
      <w:r w:rsidR="00DA4109">
        <w:rPr>
          <w:iCs/>
        </w:rPr>
        <w:t xml:space="preserve"> (Чешская Республика), переходя к вопросу 3, указывает, что в Чешской Республике нет</w:t>
      </w:r>
      <w:r w:rsidR="00737EAE">
        <w:rPr>
          <w:iCs/>
        </w:rPr>
        <w:t xml:space="preserve"> </w:t>
      </w:r>
      <w:r w:rsidR="00DA4109">
        <w:rPr>
          <w:iCs/>
        </w:rPr>
        <w:t xml:space="preserve">конкретного закона о терроризме и что она не </w:t>
      </w:r>
      <w:r w:rsidR="00737EAE">
        <w:rPr>
          <w:iCs/>
        </w:rPr>
        <w:t xml:space="preserve">намерена </w:t>
      </w:r>
      <w:r w:rsidR="00DA4109">
        <w:rPr>
          <w:iCs/>
        </w:rPr>
        <w:t>принять его, но она тем не менее активно участвует в международной борьбе с этим бедствием.  Ее</w:t>
      </w:r>
      <w:r w:rsidR="00737EAE">
        <w:rPr>
          <w:iCs/>
        </w:rPr>
        <w:t> </w:t>
      </w:r>
      <w:r w:rsidR="00DA4109">
        <w:rPr>
          <w:iCs/>
        </w:rPr>
        <w:t>законодательство позволяет наказывать за люб</w:t>
      </w:r>
      <w:r w:rsidR="00737EAE">
        <w:rPr>
          <w:iCs/>
        </w:rPr>
        <w:t>ые</w:t>
      </w:r>
      <w:r w:rsidR="00DA4109">
        <w:rPr>
          <w:iCs/>
        </w:rPr>
        <w:t xml:space="preserve"> дея</w:t>
      </w:r>
      <w:r w:rsidR="00737EAE">
        <w:rPr>
          <w:iCs/>
        </w:rPr>
        <w:t xml:space="preserve">ния </w:t>
      </w:r>
      <w:r w:rsidR="00DA4109">
        <w:rPr>
          <w:iCs/>
        </w:rPr>
        <w:t xml:space="preserve">террористического характера.  В этом случае определение наказуемых деяний </w:t>
      </w:r>
      <w:r w:rsidR="00FB31AA">
        <w:rPr>
          <w:iCs/>
        </w:rPr>
        <w:t>и применяемы</w:t>
      </w:r>
      <w:r w:rsidR="00737EAE">
        <w:rPr>
          <w:iCs/>
        </w:rPr>
        <w:t>е</w:t>
      </w:r>
      <w:r w:rsidR="00FB31AA">
        <w:rPr>
          <w:iCs/>
        </w:rPr>
        <w:t xml:space="preserve"> </w:t>
      </w:r>
      <w:r w:rsidR="00737EAE">
        <w:rPr>
          <w:iCs/>
        </w:rPr>
        <w:t xml:space="preserve">меры </w:t>
      </w:r>
      <w:r w:rsidR="00FB31AA">
        <w:rPr>
          <w:iCs/>
        </w:rPr>
        <w:t>наказани</w:t>
      </w:r>
      <w:r w:rsidR="00737EAE">
        <w:rPr>
          <w:iCs/>
        </w:rPr>
        <w:t>я</w:t>
      </w:r>
      <w:r w:rsidR="00FB31AA">
        <w:rPr>
          <w:iCs/>
        </w:rPr>
        <w:t xml:space="preserve"> соответству</w:t>
      </w:r>
      <w:r w:rsidR="00737EAE">
        <w:rPr>
          <w:iCs/>
        </w:rPr>
        <w:t>ю</w:t>
      </w:r>
      <w:r w:rsidR="00FB31AA">
        <w:rPr>
          <w:iCs/>
        </w:rPr>
        <w:t xml:space="preserve">т международным нормам.  В законодательных </w:t>
      </w:r>
      <w:r w:rsidR="008A6CF4">
        <w:rPr>
          <w:iCs/>
        </w:rPr>
        <w:t xml:space="preserve">актах </w:t>
      </w:r>
      <w:r w:rsidR="00FB31AA">
        <w:rPr>
          <w:iCs/>
        </w:rPr>
        <w:t xml:space="preserve">также говорится о защите жертв, </w:t>
      </w:r>
      <w:r w:rsidR="008A6CF4">
        <w:rPr>
          <w:iCs/>
        </w:rPr>
        <w:t xml:space="preserve">а также о </w:t>
      </w:r>
      <w:r w:rsidR="00FB31AA">
        <w:rPr>
          <w:iCs/>
        </w:rPr>
        <w:t>помощи и компенсации, на котор</w:t>
      </w:r>
      <w:r w:rsidR="008A6CF4">
        <w:rPr>
          <w:iCs/>
        </w:rPr>
        <w:t>ые</w:t>
      </w:r>
      <w:r w:rsidR="00FB31AA">
        <w:rPr>
          <w:iCs/>
        </w:rPr>
        <w:t xml:space="preserve"> они имеют право.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F63B0" w:rsidP="00C0009E">
      <w:pPr>
        <w:spacing w:line="240" w:lineRule="auto"/>
        <w:rPr>
          <w:iCs/>
        </w:rPr>
      </w:pPr>
      <w:r>
        <w:rPr>
          <w:iCs/>
        </w:rPr>
        <w:t>43.</w:t>
      </w:r>
      <w:r>
        <w:rPr>
          <w:iCs/>
        </w:rPr>
        <w:tab/>
      </w:r>
      <w:r w:rsidR="00FB31AA">
        <w:rPr>
          <w:iCs/>
        </w:rPr>
        <w:t xml:space="preserve">Закон № 91/2004, введя понятие "жестокости </w:t>
      </w:r>
      <w:r w:rsidR="008A6CF4">
        <w:rPr>
          <w:iCs/>
        </w:rPr>
        <w:t xml:space="preserve">по </w:t>
      </w:r>
      <w:r w:rsidR="00FB31AA">
        <w:rPr>
          <w:iCs/>
        </w:rPr>
        <w:t>отношени</w:t>
      </w:r>
      <w:r w:rsidR="008A6CF4">
        <w:rPr>
          <w:iCs/>
        </w:rPr>
        <w:t>ю</w:t>
      </w:r>
      <w:r w:rsidR="00FB31AA">
        <w:rPr>
          <w:iCs/>
        </w:rPr>
        <w:t xml:space="preserve"> </w:t>
      </w:r>
      <w:r w:rsidR="008A6CF4">
        <w:rPr>
          <w:iCs/>
        </w:rPr>
        <w:t xml:space="preserve">к </w:t>
      </w:r>
      <w:r w:rsidR="00FB31AA">
        <w:rPr>
          <w:iCs/>
        </w:rPr>
        <w:t>лица</w:t>
      </w:r>
      <w:r w:rsidR="008A6CF4">
        <w:rPr>
          <w:iCs/>
        </w:rPr>
        <w:t>м</w:t>
      </w:r>
      <w:r w:rsidR="00FB31AA">
        <w:rPr>
          <w:iCs/>
        </w:rPr>
        <w:t>, проживающ</w:t>
      </w:r>
      <w:r w:rsidR="008A6CF4">
        <w:rPr>
          <w:iCs/>
        </w:rPr>
        <w:t>им в совместном жилище</w:t>
      </w:r>
      <w:r w:rsidR="00B829EA">
        <w:rPr>
          <w:iCs/>
        </w:rPr>
        <w:t>"</w:t>
      </w:r>
      <w:r w:rsidR="00FB31AA">
        <w:rPr>
          <w:iCs/>
        </w:rPr>
        <w:t xml:space="preserve">, облегчил </w:t>
      </w:r>
      <w:r w:rsidR="008A6CF4">
        <w:rPr>
          <w:iCs/>
        </w:rPr>
        <w:t xml:space="preserve">борьбу с насилиями </w:t>
      </w:r>
      <w:r w:rsidR="00FB31AA">
        <w:rPr>
          <w:iCs/>
        </w:rPr>
        <w:t>в семье</w:t>
      </w:r>
      <w:r w:rsidR="00B829EA">
        <w:rPr>
          <w:iCs/>
        </w:rPr>
        <w:t xml:space="preserve"> (вопрос  6).  </w:t>
      </w:r>
      <w:r w:rsidR="008A6CF4">
        <w:rPr>
          <w:iCs/>
        </w:rPr>
        <w:t>В</w:t>
      </w:r>
      <w:r w:rsidR="00B829EA">
        <w:rPr>
          <w:iCs/>
        </w:rPr>
        <w:t xml:space="preserve"> 2006 году 225 человек были признаны виновными в этом преступлении.  Кроме того, закон</w:t>
      </w:r>
      <w:r w:rsidR="00FB4FEB">
        <w:rPr>
          <w:iCs/>
        </w:rPr>
        <w:t> </w:t>
      </w:r>
      <w:r w:rsidR="00B829EA">
        <w:rPr>
          <w:iCs/>
        </w:rPr>
        <w:t>№ 135/2006 наделил полицию полномочиями обязывать жестоко</w:t>
      </w:r>
      <w:r w:rsidR="008A6CF4">
        <w:rPr>
          <w:iCs/>
        </w:rPr>
        <w:t>е</w:t>
      </w:r>
      <w:r w:rsidR="00B829EA">
        <w:rPr>
          <w:iCs/>
        </w:rPr>
        <w:t xml:space="preserve"> лиц</w:t>
      </w:r>
      <w:r w:rsidR="008A6CF4">
        <w:rPr>
          <w:iCs/>
        </w:rPr>
        <w:t>о</w:t>
      </w:r>
      <w:r w:rsidR="00B829EA">
        <w:rPr>
          <w:iCs/>
        </w:rPr>
        <w:t xml:space="preserve"> покидать семейный очаг сроком на 10 дней.  Эта процедура подробно описана в письменных ответах.  Многие сомневались, </w:t>
      </w:r>
      <w:r w:rsidR="008A6CF4">
        <w:rPr>
          <w:iCs/>
        </w:rPr>
        <w:t>в том, чт</w:t>
      </w:r>
      <w:r w:rsidR="00B829EA">
        <w:rPr>
          <w:iCs/>
        </w:rPr>
        <w:t xml:space="preserve">о полиции удастся применять на практике этот закон, но эти опасения оказались необоснованными:  в первом полугодии </w:t>
      </w:r>
      <w:r w:rsidR="00B829EA" w:rsidRPr="00B829EA">
        <w:rPr>
          <w:iCs/>
        </w:rPr>
        <w:t>2007 года</w:t>
      </w:r>
      <w:r w:rsidR="00B829EA">
        <w:rPr>
          <w:iCs/>
        </w:rPr>
        <w:t xml:space="preserve"> было издано 482 </w:t>
      </w:r>
      <w:r w:rsidR="008A6CF4">
        <w:rPr>
          <w:iCs/>
        </w:rPr>
        <w:t>распоряжения подобного рода</w:t>
      </w:r>
      <w:r w:rsidR="00B829EA">
        <w:rPr>
          <w:iCs/>
        </w:rPr>
        <w:t xml:space="preserve">. Этот успех </w:t>
      </w:r>
      <w:r w:rsidR="00816569">
        <w:rPr>
          <w:iCs/>
        </w:rPr>
        <w:t xml:space="preserve">объясняется </w:t>
      </w:r>
      <w:r w:rsidR="00B829EA">
        <w:rPr>
          <w:iCs/>
        </w:rPr>
        <w:t xml:space="preserve">главным образом </w:t>
      </w:r>
      <w:r w:rsidR="00816569">
        <w:rPr>
          <w:iCs/>
        </w:rPr>
        <w:t xml:space="preserve">подробной </w:t>
      </w:r>
      <w:r w:rsidR="00B829EA">
        <w:rPr>
          <w:iCs/>
        </w:rPr>
        <w:t xml:space="preserve">подготовкой </w:t>
      </w:r>
      <w:r w:rsidR="00816569">
        <w:rPr>
          <w:iCs/>
        </w:rPr>
        <w:t xml:space="preserve">сотрудников </w:t>
      </w:r>
      <w:r w:rsidR="00B829EA">
        <w:rPr>
          <w:iCs/>
        </w:rPr>
        <w:t>полиц</w:t>
      </w:r>
      <w:r w:rsidR="00816569">
        <w:rPr>
          <w:iCs/>
        </w:rPr>
        <w:t>и</w:t>
      </w:r>
      <w:r w:rsidR="00B829EA">
        <w:rPr>
          <w:iCs/>
        </w:rPr>
        <w:t xml:space="preserve">и.  Для сотрудников полиции была также </w:t>
      </w:r>
      <w:r w:rsidR="00816569">
        <w:rPr>
          <w:iCs/>
        </w:rPr>
        <w:t xml:space="preserve">выпущена </w:t>
      </w:r>
      <w:r w:rsidR="00B829EA">
        <w:rPr>
          <w:iCs/>
        </w:rPr>
        <w:t>инструкция о средствах, позволяющих реагировать на ситуации насилия в семье.</w:t>
      </w:r>
    </w:p>
    <w:p w:rsidR="00816569" w:rsidRDefault="00816569" w:rsidP="00C0009E">
      <w:pPr>
        <w:spacing w:line="240" w:lineRule="auto"/>
        <w:rPr>
          <w:iCs/>
        </w:rPr>
      </w:pPr>
    </w:p>
    <w:p w:rsidR="000A12B9" w:rsidRDefault="00346AB8" w:rsidP="00C0009E">
      <w:pPr>
        <w:spacing w:line="240" w:lineRule="auto"/>
        <w:rPr>
          <w:iCs/>
        </w:rPr>
      </w:pPr>
      <w:r>
        <w:rPr>
          <w:iCs/>
        </w:rPr>
        <w:t>44.</w:t>
      </w:r>
      <w:r>
        <w:rPr>
          <w:iCs/>
        </w:rPr>
        <w:tab/>
      </w:r>
      <w:r w:rsidR="008B090A">
        <w:rPr>
          <w:iCs/>
        </w:rPr>
        <w:t xml:space="preserve">Правительство обязалось гарантировать независимость расследований </w:t>
      </w:r>
      <w:r w:rsidR="00816569">
        <w:rPr>
          <w:iCs/>
        </w:rPr>
        <w:t>действий</w:t>
      </w:r>
      <w:r w:rsidR="008B090A">
        <w:rPr>
          <w:iCs/>
        </w:rPr>
        <w:t xml:space="preserve">, </w:t>
      </w:r>
      <w:r w:rsidR="00816569">
        <w:rPr>
          <w:iCs/>
        </w:rPr>
        <w:t xml:space="preserve">вменяемых в вину сотрудникам </w:t>
      </w:r>
      <w:r w:rsidR="008B090A">
        <w:rPr>
          <w:iCs/>
        </w:rPr>
        <w:t xml:space="preserve">полиции (вопрос 7).  Комиссия по обороне и национальной безопасности </w:t>
      </w:r>
      <w:r w:rsidR="00CD5EAD">
        <w:rPr>
          <w:iCs/>
        </w:rPr>
        <w:t>П</w:t>
      </w:r>
      <w:r w:rsidR="008B090A">
        <w:rPr>
          <w:iCs/>
        </w:rPr>
        <w:t xml:space="preserve">алаты </w:t>
      </w:r>
      <w:r w:rsidR="00CD5EAD">
        <w:rPr>
          <w:iCs/>
        </w:rPr>
        <w:t xml:space="preserve">депутатов </w:t>
      </w:r>
      <w:r w:rsidR="008B090A">
        <w:rPr>
          <w:iCs/>
        </w:rPr>
        <w:t xml:space="preserve">парламента в настоящее время изучает проект принципов, в котором предлагаются три варианта нового механизма расследований:  создание нового органа, подчиняющегося правительству;  передача нынешней Инспекционной службы в ведение Министерства юстиции;  сохранение этой службы в ведении </w:t>
      </w:r>
      <w:r w:rsidR="00CD5EAD">
        <w:rPr>
          <w:iCs/>
        </w:rPr>
        <w:t>М</w:t>
      </w:r>
      <w:r w:rsidR="008B090A">
        <w:rPr>
          <w:iCs/>
        </w:rPr>
        <w:t xml:space="preserve">инистерства внутренних дел, но при строгом парламентском контроле. 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2F515D" w:rsidP="00C0009E">
      <w:pPr>
        <w:spacing w:line="240" w:lineRule="auto"/>
        <w:rPr>
          <w:iCs/>
        </w:rPr>
      </w:pPr>
      <w:r>
        <w:rPr>
          <w:iCs/>
        </w:rPr>
        <w:t>45.</w:t>
      </w:r>
      <w:r>
        <w:rPr>
          <w:iCs/>
        </w:rPr>
        <w:tab/>
      </w:r>
      <w:r w:rsidR="00152650">
        <w:rPr>
          <w:iCs/>
        </w:rPr>
        <w:t xml:space="preserve">Новые </w:t>
      </w:r>
      <w:r w:rsidR="00CD5EAD">
        <w:rPr>
          <w:iCs/>
        </w:rPr>
        <w:t xml:space="preserve">нормативные положения, регулирующие условия содержания в камерах при полицейских участках </w:t>
      </w:r>
      <w:r w:rsidR="00152650">
        <w:rPr>
          <w:iCs/>
        </w:rPr>
        <w:t>(вопрос 8)</w:t>
      </w:r>
      <w:r w:rsidR="00FB4FEB">
        <w:rPr>
          <w:iCs/>
        </w:rPr>
        <w:t>,</w:t>
      </w:r>
      <w:r w:rsidR="00152650">
        <w:rPr>
          <w:iCs/>
        </w:rPr>
        <w:t xml:space="preserve"> вступят в силу 1 августа </w:t>
      </w:r>
      <w:r w:rsidR="00152650" w:rsidRPr="00152650">
        <w:rPr>
          <w:iCs/>
        </w:rPr>
        <w:t>2007 года</w:t>
      </w:r>
      <w:r w:rsidR="00152650">
        <w:rPr>
          <w:iCs/>
        </w:rPr>
        <w:t xml:space="preserve"> и будут розданы всем полицейским.  К </w:t>
      </w:r>
      <w:r w:rsidR="00CD5EAD">
        <w:rPr>
          <w:iCs/>
        </w:rPr>
        <w:t>н</w:t>
      </w:r>
      <w:r w:rsidR="00152650">
        <w:rPr>
          <w:iCs/>
        </w:rPr>
        <w:t>им прилагается документ, названный "Советы задержанным лицам", который будет иметься во всех полицейских участках на нескольких языках и в котором</w:t>
      </w:r>
      <w:r w:rsidR="00FB4FEB">
        <w:rPr>
          <w:iCs/>
        </w:rPr>
        <w:t>,</w:t>
      </w:r>
      <w:r w:rsidR="00152650">
        <w:rPr>
          <w:iCs/>
        </w:rPr>
        <w:t xml:space="preserve"> </w:t>
      </w:r>
      <w:r w:rsidR="00CD5EAD">
        <w:rPr>
          <w:iCs/>
        </w:rPr>
        <w:t xml:space="preserve">в частности </w:t>
      </w:r>
      <w:r w:rsidR="00152650">
        <w:rPr>
          <w:iCs/>
        </w:rPr>
        <w:t xml:space="preserve">излагается </w:t>
      </w:r>
      <w:r w:rsidR="00CD5EAD">
        <w:rPr>
          <w:iCs/>
        </w:rPr>
        <w:t xml:space="preserve">порядок </w:t>
      </w:r>
      <w:r w:rsidR="00152650">
        <w:rPr>
          <w:iCs/>
        </w:rPr>
        <w:t xml:space="preserve">подачи жалобы на </w:t>
      </w:r>
      <w:r w:rsidR="00CD5EAD">
        <w:rPr>
          <w:iCs/>
        </w:rPr>
        <w:t xml:space="preserve">сотрудника </w:t>
      </w:r>
      <w:r w:rsidR="00152650">
        <w:rPr>
          <w:iCs/>
        </w:rPr>
        <w:t>полиц</w:t>
      </w:r>
      <w:r w:rsidR="00CD5EAD">
        <w:rPr>
          <w:iCs/>
        </w:rPr>
        <w:t>ии</w:t>
      </w:r>
      <w:r w:rsidR="00152650">
        <w:rPr>
          <w:iCs/>
        </w:rPr>
        <w:t xml:space="preserve">.  Следует напомнить, кроме того, что начиная с </w:t>
      </w:r>
      <w:r w:rsidR="00152650" w:rsidRPr="00152650">
        <w:rPr>
          <w:iCs/>
        </w:rPr>
        <w:t>2005 года</w:t>
      </w:r>
      <w:r w:rsidR="00152650">
        <w:rPr>
          <w:iCs/>
        </w:rPr>
        <w:t xml:space="preserve"> омбудсмен может посещать все места, где содержатся лица, лишенные свободы.  Большинство рекомендаций, которые он сформулировал в результате посещения полицейских участков в первом полугодии </w:t>
      </w:r>
      <w:r w:rsidR="00152650" w:rsidRPr="00152650">
        <w:rPr>
          <w:iCs/>
        </w:rPr>
        <w:t>2006 года</w:t>
      </w:r>
      <w:r w:rsidR="00152650">
        <w:rPr>
          <w:iCs/>
        </w:rPr>
        <w:t xml:space="preserve">, были использованы для подготовки новых </w:t>
      </w:r>
      <w:r w:rsidR="00EF0799">
        <w:rPr>
          <w:iCs/>
        </w:rPr>
        <w:t>нормативных положений</w:t>
      </w:r>
      <w:r w:rsidR="00152650">
        <w:rPr>
          <w:iCs/>
        </w:rPr>
        <w:t xml:space="preserve">.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7F09E9" w:rsidP="00C0009E">
      <w:pPr>
        <w:spacing w:line="240" w:lineRule="auto"/>
        <w:rPr>
          <w:iCs/>
        </w:rPr>
      </w:pPr>
      <w:r>
        <w:rPr>
          <w:iCs/>
        </w:rPr>
        <w:t>46.</w:t>
      </w:r>
      <w:r>
        <w:rPr>
          <w:iCs/>
        </w:rPr>
        <w:tab/>
      </w:r>
      <w:r w:rsidR="00152650">
        <w:rPr>
          <w:iCs/>
        </w:rPr>
        <w:t xml:space="preserve">Что касается новых </w:t>
      </w:r>
      <w:r w:rsidR="00EF0799">
        <w:rPr>
          <w:iCs/>
        </w:rPr>
        <w:t xml:space="preserve">нормативных </w:t>
      </w:r>
      <w:r w:rsidR="00152650">
        <w:rPr>
          <w:iCs/>
        </w:rPr>
        <w:t>положений</w:t>
      </w:r>
      <w:r w:rsidR="00EF0799">
        <w:rPr>
          <w:iCs/>
        </w:rPr>
        <w:t>,</w:t>
      </w:r>
      <w:r w:rsidR="00152650">
        <w:rPr>
          <w:iCs/>
        </w:rPr>
        <w:t xml:space="preserve"> </w:t>
      </w:r>
      <w:r w:rsidR="00EF0799">
        <w:rPr>
          <w:iCs/>
        </w:rPr>
        <w:t xml:space="preserve">применимых к </w:t>
      </w:r>
      <w:r w:rsidR="00152650">
        <w:rPr>
          <w:iCs/>
        </w:rPr>
        <w:t>иностранц</w:t>
      </w:r>
      <w:r w:rsidR="00EF0799">
        <w:rPr>
          <w:iCs/>
        </w:rPr>
        <w:t>ам</w:t>
      </w:r>
      <w:r w:rsidR="00152650">
        <w:rPr>
          <w:iCs/>
        </w:rPr>
        <w:t xml:space="preserve"> (вопрос</w:t>
      </w:r>
      <w:r w:rsidR="00EF0799">
        <w:rPr>
          <w:iCs/>
        </w:rPr>
        <w:t> </w:t>
      </w:r>
      <w:r w:rsidR="00152650">
        <w:rPr>
          <w:iCs/>
        </w:rPr>
        <w:t>9), то заслуживает внимани</w:t>
      </w:r>
      <w:r w:rsidR="00FB4FEB">
        <w:rPr>
          <w:iCs/>
        </w:rPr>
        <w:t>я</w:t>
      </w:r>
      <w:r w:rsidR="00152650">
        <w:rPr>
          <w:iCs/>
        </w:rPr>
        <w:t xml:space="preserve"> следующее важное изменение:  начиная с 1 января </w:t>
      </w:r>
      <w:r w:rsidR="00152650" w:rsidRPr="00152650">
        <w:rPr>
          <w:iCs/>
        </w:rPr>
        <w:t>2007 года</w:t>
      </w:r>
      <w:r w:rsidR="00152650">
        <w:rPr>
          <w:iCs/>
        </w:rPr>
        <w:t xml:space="preserve"> </w:t>
      </w:r>
      <w:r w:rsidR="005B2898">
        <w:rPr>
          <w:iCs/>
        </w:rPr>
        <w:t>ц</w:t>
      </w:r>
      <w:r w:rsidR="00152650">
        <w:rPr>
          <w:iCs/>
        </w:rPr>
        <w:t>ентр</w:t>
      </w:r>
      <w:r w:rsidR="005B2898">
        <w:rPr>
          <w:iCs/>
        </w:rPr>
        <w:t>ы</w:t>
      </w:r>
      <w:r w:rsidR="00152650">
        <w:rPr>
          <w:iCs/>
        </w:rPr>
        <w:t xml:space="preserve"> содержания под стражей для иностранцев</w:t>
      </w:r>
      <w:r w:rsidR="005B2898">
        <w:rPr>
          <w:iCs/>
        </w:rPr>
        <w:t xml:space="preserve"> переходят </w:t>
      </w:r>
      <w:r w:rsidR="000310A6">
        <w:rPr>
          <w:iCs/>
        </w:rPr>
        <w:t>под гражданский контроль</w:t>
      </w:r>
      <w:r w:rsidR="00EF0799">
        <w:rPr>
          <w:iCs/>
        </w:rPr>
        <w:t>;</w:t>
      </w:r>
      <w:r w:rsidR="000310A6">
        <w:rPr>
          <w:iCs/>
        </w:rPr>
        <w:t xml:space="preserve">  </w:t>
      </w:r>
      <w:r w:rsidR="00EF0799">
        <w:rPr>
          <w:iCs/>
        </w:rPr>
        <w:t xml:space="preserve">теперь </w:t>
      </w:r>
      <w:r w:rsidR="000310A6">
        <w:rPr>
          <w:iCs/>
        </w:rPr>
        <w:t xml:space="preserve">они подчиняются </w:t>
      </w:r>
      <w:r w:rsidR="00EF0799">
        <w:rPr>
          <w:iCs/>
        </w:rPr>
        <w:t xml:space="preserve">не </w:t>
      </w:r>
      <w:r w:rsidR="000310A6">
        <w:rPr>
          <w:iCs/>
        </w:rPr>
        <w:t>полиции, а Министерств</w:t>
      </w:r>
      <w:r w:rsidR="00EF0799">
        <w:rPr>
          <w:iCs/>
        </w:rPr>
        <w:t>у</w:t>
      </w:r>
      <w:r w:rsidR="000310A6">
        <w:rPr>
          <w:iCs/>
        </w:rPr>
        <w:t xml:space="preserve"> внутренних дел, </w:t>
      </w:r>
      <w:r w:rsidR="00EF0799">
        <w:rPr>
          <w:iCs/>
        </w:rPr>
        <w:t xml:space="preserve">а </w:t>
      </w:r>
      <w:r w:rsidR="000310A6">
        <w:rPr>
          <w:iCs/>
        </w:rPr>
        <w:t>более конкретно </w:t>
      </w:r>
      <w:r w:rsidR="000310A6">
        <w:rPr>
          <w:iCs/>
        </w:rPr>
        <w:noBreakHyphen/>
        <w:t xml:space="preserve"> органу, рассматривающему просьбы о предоставлении убежища.  Иностранцы могут подвергаться задержанию по просьбе полиции </w:t>
      </w:r>
      <w:r w:rsidR="00EF0799">
        <w:rPr>
          <w:iCs/>
        </w:rPr>
        <w:t>в тех случаях</w:t>
      </w:r>
      <w:r w:rsidR="004F419B">
        <w:rPr>
          <w:iCs/>
        </w:rPr>
        <w:t>,</w:t>
      </w:r>
      <w:r w:rsidR="00EF0799">
        <w:rPr>
          <w:iCs/>
        </w:rPr>
        <w:t xml:space="preserve"> </w:t>
      </w:r>
      <w:r w:rsidR="000310A6">
        <w:rPr>
          <w:iCs/>
        </w:rPr>
        <w:t>когда выносится постановление о их высылке.  В статье 135 закона об иностранцах определяются условия, ко</w:t>
      </w:r>
      <w:r w:rsidR="00EF0799">
        <w:rPr>
          <w:iCs/>
        </w:rPr>
        <w:t xml:space="preserve">гда </w:t>
      </w:r>
      <w:r w:rsidR="000310A6">
        <w:rPr>
          <w:iCs/>
        </w:rPr>
        <w:t xml:space="preserve">они могут подвергаться режиму усиленного надзора (в случае проявления агрессивности, постоянного невыполнения </w:t>
      </w:r>
      <w:r w:rsidR="00EF0799">
        <w:rPr>
          <w:iCs/>
        </w:rPr>
        <w:t xml:space="preserve">правил </w:t>
      </w:r>
      <w:r w:rsidR="000310A6">
        <w:rPr>
          <w:iCs/>
        </w:rPr>
        <w:t>и т.д.).  Уточнени</w:t>
      </w:r>
      <w:r w:rsidR="00EF0799">
        <w:rPr>
          <w:iCs/>
        </w:rPr>
        <w:t>я</w:t>
      </w:r>
      <w:r w:rsidR="000310A6">
        <w:rPr>
          <w:iCs/>
        </w:rPr>
        <w:t xml:space="preserve"> на этот счет привод</w:t>
      </w:r>
      <w:r w:rsidR="00EF0799">
        <w:rPr>
          <w:iCs/>
        </w:rPr>
        <w:t>я</w:t>
      </w:r>
      <w:r w:rsidR="000310A6">
        <w:rPr>
          <w:iCs/>
        </w:rPr>
        <w:t>тся в письменных ответах.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4930F9" w:rsidP="00C0009E">
      <w:pPr>
        <w:spacing w:line="240" w:lineRule="auto"/>
        <w:rPr>
          <w:iCs/>
        </w:rPr>
      </w:pPr>
      <w:r w:rsidRPr="004930F9">
        <w:rPr>
          <w:iCs/>
        </w:rPr>
        <w:t>47.</w:t>
      </w:r>
      <w:r w:rsidRPr="004930F9">
        <w:rPr>
          <w:iCs/>
        </w:rPr>
        <w:tab/>
      </w:r>
      <w:r w:rsidR="00122005">
        <w:rPr>
          <w:iCs/>
        </w:rPr>
        <w:t xml:space="preserve">Как объясняется в письменных ответах, проект закона о регламентации проституции (вопрос 13) оказался несовместимым с положениями Конвенции о борьбе с торговлей людьми и с эксплуатацией проституции третьими лицами, в связи с чем его принятие было </w:t>
      </w:r>
      <w:r w:rsidR="002F4E89">
        <w:rPr>
          <w:iCs/>
        </w:rPr>
        <w:t>парализовано</w:t>
      </w:r>
      <w:r w:rsidR="00122005">
        <w:rPr>
          <w:iCs/>
        </w:rPr>
        <w:t>.  В настоящее время никакой другой меры на этот счет не предусматривается.</w:t>
      </w:r>
    </w:p>
    <w:p w:rsidR="004F419B" w:rsidRDefault="004F419B" w:rsidP="00C0009E">
      <w:pPr>
        <w:spacing w:line="240" w:lineRule="auto"/>
        <w:rPr>
          <w:iCs/>
        </w:rPr>
      </w:pPr>
    </w:p>
    <w:p w:rsidR="000A12B9" w:rsidRDefault="00030A57" w:rsidP="00C0009E">
      <w:pPr>
        <w:spacing w:line="240" w:lineRule="auto"/>
        <w:rPr>
          <w:iCs/>
        </w:rPr>
      </w:pPr>
      <w:r>
        <w:rPr>
          <w:iCs/>
        </w:rPr>
        <w:t>48.</w:t>
      </w:r>
      <w:r>
        <w:rPr>
          <w:iCs/>
        </w:rPr>
        <w:tab/>
      </w:r>
      <w:r w:rsidR="00122005">
        <w:rPr>
          <w:iCs/>
        </w:rPr>
        <w:t xml:space="preserve">Чешское правительство уделяет большое внимание борьбе с сексуальной эксплуатацией детей (вопрос 14).  Хотя многие дети </w:t>
      </w:r>
      <w:r w:rsidR="002F4E89">
        <w:rPr>
          <w:iCs/>
        </w:rPr>
        <w:t xml:space="preserve">подвергаются </w:t>
      </w:r>
      <w:r w:rsidR="00122005">
        <w:rPr>
          <w:iCs/>
        </w:rPr>
        <w:t>сексуальн</w:t>
      </w:r>
      <w:r w:rsidR="002F4E89">
        <w:rPr>
          <w:iCs/>
        </w:rPr>
        <w:t>ым</w:t>
      </w:r>
      <w:r w:rsidR="00122005">
        <w:rPr>
          <w:iCs/>
        </w:rPr>
        <w:t xml:space="preserve"> насили</w:t>
      </w:r>
      <w:r w:rsidR="002F4E89">
        <w:rPr>
          <w:iCs/>
        </w:rPr>
        <w:t>ям</w:t>
      </w:r>
      <w:r w:rsidR="00122005">
        <w:rPr>
          <w:iCs/>
        </w:rPr>
        <w:t xml:space="preserve">, </w:t>
      </w:r>
      <w:r w:rsidR="002F4E89">
        <w:rPr>
          <w:iCs/>
        </w:rPr>
        <w:t xml:space="preserve">масштабы </w:t>
      </w:r>
      <w:r w:rsidR="00122005">
        <w:rPr>
          <w:iCs/>
        </w:rPr>
        <w:t>их сексуальн</w:t>
      </w:r>
      <w:r w:rsidR="002F4E89">
        <w:rPr>
          <w:iCs/>
        </w:rPr>
        <w:t>ой</w:t>
      </w:r>
      <w:r w:rsidR="00122005">
        <w:rPr>
          <w:iCs/>
        </w:rPr>
        <w:t xml:space="preserve"> эксплуатаци</w:t>
      </w:r>
      <w:r w:rsidR="002F4E89">
        <w:rPr>
          <w:iCs/>
        </w:rPr>
        <w:t>и</w:t>
      </w:r>
      <w:r w:rsidR="00122005">
        <w:rPr>
          <w:iCs/>
        </w:rPr>
        <w:t xml:space="preserve"> в коммерческих целях (торговля, проституция, детская порнография) пока еще незначительны</w:t>
      </w:r>
      <w:r w:rsidR="004F419B">
        <w:rPr>
          <w:iCs/>
        </w:rPr>
        <w:t>:</w:t>
      </w:r>
      <w:r w:rsidR="00122005">
        <w:rPr>
          <w:iCs/>
        </w:rPr>
        <w:t xml:space="preserve">  55 случаев было зарегистрировано в 2004 году и 67 - в 2005 году.  В отношении более половины случаев были возбуждены судебные преследования по статье 217 а) Уголовного кодекса ("Совращение несовершеннолетнего с целью получения сексуальной услуги").  Следует уточнить</w:t>
      </w:r>
      <w:r w:rsidR="002F4E89">
        <w:rPr>
          <w:iCs/>
        </w:rPr>
        <w:t>,</w:t>
      </w:r>
      <w:r w:rsidR="00122005">
        <w:rPr>
          <w:iCs/>
        </w:rPr>
        <w:t xml:space="preserve"> что </w:t>
      </w:r>
      <w:r w:rsidR="002F4E89">
        <w:rPr>
          <w:iCs/>
        </w:rPr>
        <w:t xml:space="preserve">в соответствии с Конвенцией о правах ребенка </w:t>
      </w:r>
      <w:r w:rsidR="00122005">
        <w:rPr>
          <w:iCs/>
        </w:rPr>
        <w:t>в подобного рода делах ребенком считается любое несовершеннолетнее лицо в возрасте до 18 лет.  Сексуальные насилия с иными, чем коммерческие</w:t>
      </w:r>
      <w:r w:rsidR="00EE1EF8">
        <w:rPr>
          <w:iCs/>
        </w:rPr>
        <w:t>,</w:t>
      </w:r>
      <w:r w:rsidR="00122005">
        <w:rPr>
          <w:iCs/>
        </w:rPr>
        <w:t xml:space="preserve"> мотив</w:t>
      </w:r>
      <w:r w:rsidR="00EE1EF8">
        <w:rPr>
          <w:iCs/>
        </w:rPr>
        <w:t>ами</w:t>
      </w:r>
      <w:r w:rsidR="004F419B">
        <w:rPr>
          <w:iCs/>
        </w:rPr>
        <w:t>,</w:t>
      </w:r>
      <w:r w:rsidR="00EE1EF8">
        <w:rPr>
          <w:iCs/>
        </w:rPr>
        <w:t xml:space="preserve"> как</w:t>
      </w:r>
      <w:r w:rsidR="00122005">
        <w:rPr>
          <w:iCs/>
        </w:rPr>
        <w:t>, например сексуальные насилия в семье, распространены намного более широко:  в 2004 году было зарегистрировано 790 случаев, а в 2005</w:t>
      </w:r>
      <w:r w:rsidR="00EE1EF8">
        <w:rPr>
          <w:iCs/>
        </w:rPr>
        <w:t> </w:t>
      </w:r>
      <w:r w:rsidR="00122005">
        <w:rPr>
          <w:iCs/>
        </w:rPr>
        <w:t>году</w:t>
      </w:r>
      <w:r w:rsidR="00EE1EF8">
        <w:rPr>
          <w:iCs/>
        </w:rPr>
        <w:t> </w:t>
      </w:r>
      <w:r w:rsidR="00EE1EF8">
        <w:rPr>
          <w:iCs/>
        </w:rPr>
        <w:noBreakHyphen/>
        <w:t> </w:t>
      </w:r>
      <w:r w:rsidR="00122005">
        <w:rPr>
          <w:iCs/>
        </w:rPr>
        <w:t xml:space="preserve">860.  Тем не менее этот рост необязательно отражает </w:t>
      </w:r>
      <w:r w:rsidR="00EE1EF8">
        <w:rPr>
          <w:iCs/>
        </w:rPr>
        <w:t xml:space="preserve">увеличение случаев </w:t>
      </w:r>
      <w:r w:rsidR="00122005">
        <w:rPr>
          <w:iCs/>
        </w:rPr>
        <w:t>сексуальн</w:t>
      </w:r>
      <w:r w:rsidR="00EE1EF8">
        <w:rPr>
          <w:iCs/>
        </w:rPr>
        <w:t>ого</w:t>
      </w:r>
      <w:r w:rsidR="00122005">
        <w:rPr>
          <w:iCs/>
        </w:rPr>
        <w:t xml:space="preserve"> насили</w:t>
      </w:r>
      <w:r w:rsidR="00EE1EF8">
        <w:rPr>
          <w:iCs/>
        </w:rPr>
        <w:t>я</w:t>
      </w:r>
      <w:r w:rsidR="00122005">
        <w:rPr>
          <w:iCs/>
        </w:rPr>
        <w:t xml:space="preserve">, а скорее всего тот факт, что общество, будучи </w:t>
      </w:r>
      <w:r w:rsidR="00EE1EF8">
        <w:rPr>
          <w:iCs/>
        </w:rPr>
        <w:t>более просве</w:t>
      </w:r>
      <w:r w:rsidR="0052091C">
        <w:rPr>
          <w:iCs/>
        </w:rPr>
        <w:t>щ</w:t>
      </w:r>
      <w:r w:rsidR="00EE1EF8">
        <w:rPr>
          <w:iCs/>
        </w:rPr>
        <w:t xml:space="preserve">енным, чаще </w:t>
      </w:r>
      <w:r w:rsidR="003E53C1">
        <w:rPr>
          <w:iCs/>
        </w:rPr>
        <w:t>сообщает о них.  Приняты меры</w:t>
      </w:r>
      <w:r w:rsidR="0052091C">
        <w:rPr>
          <w:iCs/>
        </w:rPr>
        <w:t xml:space="preserve"> с целью </w:t>
      </w:r>
      <w:r w:rsidR="003E53C1">
        <w:rPr>
          <w:iCs/>
        </w:rPr>
        <w:t>совершенствовани</w:t>
      </w:r>
      <w:r w:rsidR="0052091C">
        <w:rPr>
          <w:iCs/>
        </w:rPr>
        <w:t xml:space="preserve">я методов </w:t>
      </w:r>
      <w:r w:rsidR="003E53C1">
        <w:rPr>
          <w:iCs/>
        </w:rPr>
        <w:t xml:space="preserve">проведения расследований по фактам сексуальных преступлений против детей.  В частности, будут созданы специальные </w:t>
      </w:r>
      <w:r w:rsidR="004F419B">
        <w:rPr>
          <w:iCs/>
        </w:rPr>
        <w:t xml:space="preserve">помещения </w:t>
      </w:r>
      <w:r w:rsidR="003E53C1">
        <w:rPr>
          <w:iCs/>
        </w:rPr>
        <w:t xml:space="preserve">для заслушивания </w:t>
      </w:r>
      <w:r w:rsidR="0052091C">
        <w:rPr>
          <w:iCs/>
        </w:rPr>
        <w:t xml:space="preserve">показаний </w:t>
      </w:r>
      <w:r w:rsidR="003E53C1">
        <w:rPr>
          <w:iCs/>
        </w:rPr>
        <w:t>свидетелей или жертв в условиях</w:t>
      </w:r>
      <w:r w:rsidR="0052091C">
        <w:rPr>
          <w:iCs/>
        </w:rPr>
        <w:t>,</w:t>
      </w:r>
      <w:r w:rsidR="003E53C1">
        <w:rPr>
          <w:iCs/>
        </w:rPr>
        <w:t xml:space="preserve"> адаптированных к их молодому возрасту, а также будут приняты </w:t>
      </w:r>
      <w:r w:rsidR="0052091C">
        <w:rPr>
          <w:iCs/>
        </w:rPr>
        <w:t xml:space="preserve">нормативные </w:t>
      </w:r>
      <w:r w:rsidR="003E53C1">
        <w:rPr>
          <w:iCs/>
        </w:rPr>
        <w:t xml:space="preserve">положения с тем, чтобы избегать бесполезного повторения </w:t>
      </w:r>
      <w:r w:rsidR="009C473C">
        <w:rPr>
          <w:iCs/>
        </w:rPr>
        <w:t>допросов.  Наконец, прилагаются усилия, направленные на мобилизацию общества и содействи</w:t>
      </w:r>
      <w:r w:rsidR="0052091C">
        <w:rPr>
          <w:iCs/>
        </w:rPr>
        <w:t>е</w:t>
      </w:r>
      <w:r w:rsidR="009C473C">
        <w:rPr>
          <w:iCs/>
        </w:rPr>
        <w:t xml:space="preserve"> заблаговременному обнаружению сексуальной эксплуатации детей, но это остается трудным делом в случае маргинализованных общин.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615DE8" w:rsidP="00C0009E">
      <w:pPr>
        <w:spacing w:line="240" w:lineRule="auto"/>
        <w:rPr>
          <w:iCs/>
        </w:rPr>
      </w:pPr>
      <w:r>
        <w:rPr>
          <w:iCs/>
        </w:rPr>
        <w:t>49.</w:t>
      </w:r>
      <w:r>
        <w:rPr>
          <w:iCs/>
        </w:rPr>
        <w:tab/>
      </w:r>
      <w:r w:rsidR="009C473C">
        <w:rPr>
          <w:iCs/>
        </w:rPr>
        <w:t xml:space="preserve">Все дети, являющиеся жертвами сексуальных насилий, имеют право на медицинскую и психологическую помощь в соответствии с различными законами.  Кроме того, с </w:t>
      </w:r>
      <w:r w:rsidR="009C473C" w:rsidRPr="009C473C">
        <w:rPr>
          <w:iCs/>
        </w:rPr>
        <w:t>2004 года</w:t>
      </w:r>
      <w:r w:rsidR="009C473C">
        <w:rPr>
          <w:iCs/>
        </w:rPr>
        <w:t xml:space="preserve"> осуществляется программа поддержки и защиты жертв торговли людьми.  Она финансируется </w:t>
      </w:r>
      <w:r w:rsidR="0052091C">
        <w:rPr>
          <w:iCs/>
        </w:rPr>
        <w:t>за счет н</w:t>
      </w:r>
      <w:r w:rsidR="009C473C">
        <w:rPr>
          <w:iCs/>
        </w:rPr>
        <w:t>ациональн</w:t>
      </w:r>
      <w:r w:rsidR="0052091C">
        <w:rPr>
          <w:iCs/>
        </w:rPr>
        <w:t>ого</w:t>
      </w:r>
      <w:r w:rsidR="009C473C">
        <w:rPr>
          <w:iCs/>
        </w:rPr>
        <w:t xml:space="preserve"> бюджет</w:t>
      </w:r>
      <w:r w:rsidR="0052091C">
        <w:rPr>
          <w:iCs/>
        </w:rPr>
        <w:t>а</w:t>
      </w:r>
      <w:r w:rsidR="009C473C">
        <w:rPr>
          <w:iCs/>
        </w:rPr>
        <w:t xml:space="preserve"> и субсиди</w:t>
      </w:r>
      <w:r w:rsidR="0052091C">
        <w:rPr>
          <w:iCs/>
        </w:rPr>
        <w:t>й</w:t>
      </w:r>
      <w:r w:rsidR="009C473C">
        <w:rPr>
          <w:iCs/>
        </w:rPr>
        <w:t xml:space="preserve"> Европейского союза и осуществляется неправительственными организациями в сотрудничестве с полицией и Министерством внутренних дел.  56 жертв торговли людьми </w:t>
      </w:r>
      <w:r w:rsidR="00197536">
        <w:rPr>
          <w:iCs/>
        </w:rPr>
        <w:t>у</w:t>
      </w:r>
      <w:r w:rsidR="009C473C">
        <w:rPr>
          <w:iCs/>
        </w:rPr>
        <w:t xml:space="preserve">же воспользовались этой программой </w:t>
      </w:r>
      <w:r w:rsidR="00F8237C">
        <w:rPr>
          <w:iCs/>
        </w:rPr>
        <w:t>(</w:t>
      </w:r>
      <w:r w:rsidR="009C473C">
        <w:rPr>
          <w:iCs/>
        </w:rPr>
        <w:t>жиль</w:t>
      </w:r>
      <w:r w:rsidR="00F8237C">
        <w:rPr>
          <w:iCs/>
        </w:rPr>
        <w:t>е</w:t>
      </w:r>
      <w:r w:rsidR="009C473C">
        <w:rPr>
          <w:iCs/>
        </w:rPr>
        <w:t>, финансов</w:t>
      </w:r>
      <w:r w:rsidR="00F8237C">
        <w:rPr>
          <w:iCs/>
        </w:rPr>
        <w:t>ая</w:t>
      </w:r>
      <w:r w:rsidR="009C473C">
        <w:rPr>
          <w:iCs/>
        </w:rPr>
        <w:t xml:space="preserve"> помощь, медицинск</w:t>
      </w:r>
      <w:r w:rsidR="00F8237C">
        <w:rPr>
          <w:iCs/>
        </w:rPr>
        <w:t>ая</w:t>
      </w:r>
      <w:r w:rsidR="009C473C">
        <w:rPr>
          <w:iCs/>
        </w:rPr>
        <w:t xml:space="preserve"> помощь, психологическ</w:t>
      </w:r>
      <w:r w:rsidR="00F8237C">
        <w:rPr>
          <w:iCs/>
        </w:rPr>
        <w:t>ая</w:t>
      </w:r>
      <w:r w:rsidR="009C473C">
        <w:rPr>
          <w:iCs/>
        </w:rPr>
        <w:t xml:space="preserve"> помощь и выдач</w:t>
      </w:r>
      <w:r w:rsidR="00F8237C">
        <w:rPr>
          <w:iCs/>
        </w:rPr>
        <w:t>а</w:t>
      </w:r>
      <w:r w:rsidR="009C473C">
        <w:rPr>
          <w:iCs/>
        </w:rPr>
        <w:t xml:space="preserve"> видов на жительство, если </w:t>
      </w:r>
      <w:r w:rsidR="00F8237C">
        <w:rPr>
          <w:iCs/>
        </w:rPr>
        <w:t xml:space="preserve">эти жертвы </w:t>
      </w:r>
      <w:r w:rsidR="009C473C">
        <w:rPr>
          <w:iCs/>
        </w:rPr>
        <w:t>соглашаются сотрудничать с властями</w:t>
      </w:r>
      <w:r w:rsidR="00F8237C">
        <w:rPr>
          <w:iCs/>
        </w:rPr>
        <w:t>)</w:t>
      </w:r>
      <w:r w:rsidR="009C473C">
        <w:rPr>
          <w:iCs/>
        </w:rPr>
        <w:t>.  В стране пр</w:t>
      </w:r>
      <w:r w:rsidR="00F8237C">
        <w:rPr>
          <w:iCs/>
        </w:rPr>
        <w:t xml:space="preserve">оводится </w:t>
      </w:r>
      <w:r w:rsidR="009C473C">
        <w:rPr>
          <w:iCs/>
        </w:rPr>
        <w:t xml:space="preserve">кампании, направленные на ознакомление с программой, а также </w:t>
      </w:r>
      <w:r w:rsidR="00F8237C">
        <w:rPr>
          <w:iCs/>
        </w:rPr>
        <w:t>на</w:t>
      </w:r>
      <w:r w:rsidR="009C473C">
        <w:rPr>
          <w:iCs/>
        </w:rPr>
        <w:t xml:space="preserve"> информирование клиентов проституток, с тем чтобы побуждать их сообщать о любой ситуации, которая может быть связана с торговлей людьми.  Борьба с торговлей людьми далеко не закончена, но </w:t>
      </w:r>
      <w:r w:rsidR="00316CA0">
        <w:rPr>
          <w:iCs/>
        </w:rPr>
        <w:t>ч</w:t>
      </w:r>
      <w:r w:rsidR="009C473C">
        <w:rPr>
          <w:iCs/>
        </w:rPr>
        <w:t xml:space="preserve">ешское правительство убеждено в том, что </w:t>
      </w:r>
      <w:r w:rsidR="00316CA0">
        <w:rPr>
          <w:iCs/>
        </w:rPr>
        <w:t>в стране у</w:t>
      </w:r>
      <w:r w:rsidR="009C473C">
        <w:rPr>
          <w:iCs/>
        </w:rPr>
        <w:t>же созданы необходимые механизмы.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D339C8" w:rsidRDefault="00615DE8" w:rsidP="00C0009E">
      <w:pPr>
        <w:spacing w:line="240" w:lineRule="auto"/>
        <w:rPr>
          <w:iCs/>
        </w:rPr>
      </w:pPr>
      <w:r>
        <w:rPr>
          <w:iCs/>
        </w:rPr>
        <w:t>50.</w:t>
      </w:r>
      <w:r w:rsidR="00F352C6">
        <w:rPr>
          <w:iCs/>
        </w:rPr>
        <w:tab/>
      </w:r>
      <w:r w:rsidR="00D339C8">
        <w:rPr>
          <w:iCs/>
          <w:u w:val="single"/>
        </w:rPr>
        <w:t>ПРЕДСЕДАТЕЛЬ</w:t>
      </w:r>
      <w:r w:rsidR="00D339C8">
        <w:rPr>
          <w:iCs/>
        </w:rPr>
        <w:t xml:space="preserve"> </w:t>
      </w:r>
      <w:r w:rsidR="00552B0F">
        <w:rPr>
          <w:iCs/>
        </w:rPr>
        <w:t>благодарит делегацию за эту информацию</w:t>
      </w:r>
      <w:r w:rsidR="00316CA0">
        <w:rPr>
          <w:iCs/>
        </w:rPr>
        <w:t xml:space="preserve"> и предлагает ч</w:t>
      </w:r>
      <w:r w:rsidR="00D03DAF">
        <w:rPr>
          <w:iCs/>
        </w:rPr>
        <w:t>л</w:t>
      </w:r>
      <w:r w:rsidR="00316CA0">
        <w:rPr>
          <w:iCs/>
        </w:rPr>
        <w:t>е</w:t>
      </w:r>
      <w:r w:rsidR="00D03DAF">
        <w:rPr>
          <w:iCs/>
        </w:rPr>
        <w:t>нам Комитета задать дополнительные вопросы.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Default="00615DE8" w:rsidP="00C0009E">
      <w:pPr>
        <w:spacing w:line="240" w:lineRule="auto"/>
        <w:rPr>
          <w:iCs/>
        </w:rPr>
      </w:pPr>
      <w:r>
        <w:rPr>
          <w:iCs/>
        </w:rPr>
        <w:t>51.</w:t>
      </w:r>
      <w:r w:rsidR="00047370">
        <w:tab/>
      </w:r>
      <w:r w:rsidR="00047370">
        <w:rPr>
          <w:u w:val="single"/>
        </w:rPr>
        <w:t>Г-</w:t>
      </w:r>
      <w:r w:rsidR="00D03DAF">
        <w:rPr>
          <w:u w:val="single"/>
        </w:rPr>
        <w:t>н О</w:t>
      </w:r>
      <w:r w:rsidR="00D03DAF" w:rsidRPr="00D03DAF">
        <w:rPr>
          <w:u w:val="single"/>
        </w:rPr>
        <w:t>'</w:t>
      </w:r>
      <w:r w:rsidR="00D03DAF">
        <w:rPr>
          <w:u w:val="single"/>
        </w:rPr>
        <w:t>ФЛА</w:t>
      </w:r>
      <w:r w:rsidR="00316CA0">
        <w:rPr>
          <w:u w:val="single"/>
        </w:rPr>
        <w:t>Э</w:t>
      </w:r>
      <w:r w:rsidR="00D03DAF">
        <w:rPr>
          <w:u w:val="single"/>
        </w:rPr>
        <w:t>РТИ</w:t>
      </w:r>
      <w:r w:rsidR="00047370">
        <w:t xml:space="preserve"> (</w:t>
      </w:r>
      <w:r w:rsidR="00D03DAF">
        <w:t>Докладчик</w:t>
      </w:r>
      <w:r w:rsidR="00047370">
        <w:t>)</w:t>
      </w:r>
      <w:r w:rsidR="0031221C">
        <w:t xml:space="preserve"> </w:t>
      </w:r>
      <w:r w:rsidR="00316CA0">
        <w:t xml:space="preserve">положительно </w:t>
      </w:r>
      <w:r w:rsidR="00D03DAF">
        <w:t>оценивает второй периодический доклад Чешской Республики, в котором государство</w:t>
      </w:r>
      <w:r w:rsidR="00D03DAF">
        <w:noBreakHyphen/>
        <w:t xml:space="preserve">участник </w:t>
      </w:r>
      <w:r w:rsidR="00316CA0">
        <w:t xml:space="preserve">сообщило </w:t>
      </w:r>
      <w:r w:rsidR="00150324">
        <w:t>очень подробную информацию и</w:t>
      </w:r>
      <w:r w:rsidR="00316CA0">
        <w:t>,</w:t>
      </w:r>
      <w:r w:rsidR="00150324">
        <w:t xml:space="preserve"> </w:t>
      </w:r>
      <w:r w:rsidR="00316CA0">
        <w:t>н</w:t>
      </w:r>
      <w:r w:rsidR="00150324">
        <w:t>е колеб</w:t>
      </w:r>
      <w:r w:rsidR="00316CA0">
        <w:t>лясь,</w:t>
      </w:r>
      <w:r w:rsidR="00150324">
        <w:t xml:space="preserve"> </w:t>
      </w:r>
      <w:r w:rsidR="00316CA0">
        <w:t>рас</w:t>
      </w:r>
      <w:r w:rsidR="00150324">
        <w:t>с</w:t>
      </w:r>
      <w:r w:rsidR="00316CA0">
        <w:t>казало о своих недочетах</w:t>
      </w:r>
      <w:r w:rsidR="00150324">
        <w:t>.  Ссылки на предыдущие рекомендации Комитета и на методы их выполнения крайне полезны.  Устные ответы делегации, которые существенно дополн</w:t>
      </w:r>
      <w:r w:rsidR="00316CA0">
        <w:t>я</w:t>
      </w:r>
      <w:r w:rsidR="00150324">
        <w:t xml:space="preserve">ли письменные ответы, также следует оценить положительно.  Однако, некоторые вопросы </w:t>
      </w:r>
      <w:r w:rsidR="00316CA0">
        <w:t xml:space="preserve">нуждаются в </w:t>
      </w:r>
      <w:r w:rsidR="00150324">
        <w:t>более точн</w:t>
      </w:r>
      <w:r w:rsidR="00316CA0">
        <w:t>ых</w:t>
      </w:r>
      <w:r w:rsidR="00150324">
        <w:t xml:space="preserve"> ответ</w:t>
      </w:r>
      <w:r w:rsidR="00316CA0">
        <w:t>ах</w:t>
      </w:r>
      <w:r w:rsidR="00150324">
        <w:t xml:space="preserve">. </w:t>
      </w:r>
      <w:r w:rsidR="00D03DAF">
        <w:t xml:space="preserve"> </w:t>
      </w:r>
    </w:p>
    <w:p w:rsidR="000A12B9" w:rsidRDefault="000A12B9" w:rsidP="00C0009E">
      <w:pPr>
        <w:spacing w:line="240" w:lineRule="auto"/>
        <w:rPr>
          <w:iCs/>
        </w:rPr>
      </w:pPr>
    </w:p>
    <w:p w:rsidR="000A12B9" w:rsidRPr="00B02056" w:rsidRDefault="00951051" w:rsidP="00C0009E">
      <w:pPr>
        <w:spacing w:line="240" w:lineRule="auto"/>
      </w:pPr>
      <w:r>
        <w:rPr>
          <w:iCs/>
        </w:rPr>
        <w:t>52.</w:t>
      </w:r>
      <w:r>
        <w:rPr>
          <w:iCs/>
        </w:rPr>
        <w:tab/>
      </w:r>
      <w:r w:rsidR="00B02056">
        <w:rPr>
          <w:iCs/>
        </w:rPr>
        <w:t xml:space="preserve">Что касается </w:t>
      </w:r>
      <w:r w:rsidR="003F28F0">
        <w:rPr>
          <w:iCs/>
        </w:rPr>
        <w:t xml:space="preserve">последующих действий в связи с </w:t>
      </w:r>
      <w:r w:rsidR="00B02056">
        <w:rPr>
          <w:iCs/>
        </w:rPr>
        <w:t>соображения</w:t>
      </w:r>
      <w:r w:rsidR="003F28F0">
        <w:rPr>
          <w:iCs/>
        </w:rPr>
        <w:t>ми</w:t>
      </w:r>
      <w:r w:rsidR="00B02056">
        <w:rPr>
          <w:iCs/>
        </w:rPr>
        <w:t xml:space="preserve"> Комитета по поводу </w:t>
      </w:r>
      <w:r w:rsidR="003F28F0">
        <w:rPr>
          <w:iCs/>
        </w:rPr>
        <w:t xml:space="preserve">индивидуальных </w:t>
      </w:r>
      <w:r w:rsidR="00B02056">
        <w:rPr>
          <w:iCs/>
        </w:rPr>
        <w:t>сообщений, указанных в вопросе 1 перечня вопросов (</w:t>
      </w:r>
      <w:r w:rsidR="00B02056">
        <w:rPr>
          <w:iCs/>
          <w:lang w:val="en-US"/>
        </w:rPr>
        <w:t>CCPR</w:t>
      </w:r>
      <w:r w:rsidR="00B02056" w:rsidRPr="00B02056">
        <w:rPr>
          <w:iCs/>
        </w:rPr>
        <w:t>/</w:t>
      </w:r>
      <w:r w:rsidR="00B02056">
        <w:rPr>
          <w:iCs/>
          <w:lang w:val="en-US"/>
        </w:rPr>
        <w:t>C</w:t>
      </w:r>
      <w:r w:rsidR="00B02056" w:rsidRPr="00B02056">
        <w:rPr>
          <w:iCs/>
        </w:rPr>
        <w:t>/</w:t>
      </w:r>
      <w:r w:rsidR="00B02056">
        <w:rPr>
          <w:iCs/>
          <w:lang w:val="en-US"/>
        </w:rPr>
        <w:t>CZE</w:t>
      </w:r>
      <w:r w:rsidR="00B02056" w:rsidRPr="00B02056">
        <w:rPr>
          <w:iCs/>
        </w:rPr>
        <w:t>/</w:t>
      </w:r>
      <w:r w:rsidR="00B02056">
        <w:rPr>
          <w:iCs/>
          <w:lang w:val="en-US"/>
        </w:rPr>
        <w:t>Q</w:t>
      </w:r>
      <w:r w:rsidR="00B02056" w:rsidRPr="00B02056">
        <w:rPr>
          <w:iCs/>
        </w:rPr>
        <w:t>/2</w:t>
      </w:r>
      <w:r w:rsidR="00B02056">
        <w:rPr>
          <w:iCs/>
        </w:rPr>
        <w:t xml:space="preserve">), то государство-участник представило Комитету в феврале </w:t>
      </w:r>
      <w:r w:rsidR="00B02056" w:rsidRPr="00B02056">
        <w:rPr>
          <w:iCs/>
        </w:rPr>
        <w:t>2003 года</w:t>
      </w:r>
      <w:r w:rsidR="00B02056">
        <w:rPr>
          <w:iCs/>
        </w:rPr>
        <w:t xml:space="preserve"> подробные и очень полезные сведения о п</w:t>
      </w:r>
      <w:r w:rsidR="0066041E">
        <w:rPr>
          <w:iCs/>
        </w:rPr>
        <w:t>о</w:t>
      </w:r>
      <w:r w:rsidR="00B02056">
        <w:rPr>
          <w:iCs/>
        </w:rPr>
        <w:t>ря</w:t>
      </w:r>
      <w:r w:rsidR="0066041E">
        <w:rPr>
          <w:iCs/>
        </w:rPr>
        <w:t>дке их выполнения</w:t>
      </w:r>
      <w:r w:rsidR="00B02056">
        <w:rPr>
          <w:iCs/>
        </w:rPr>
        <w:t xml:space="preserve">.  Чешская делегация также указала моменты несогласия с Комитетом как в отношении его выводов, так и толкования положений Пакта, и выразила пожелание провести диалог с Комитетом </w:t>
      </w:r>
      <w:r w:rsidR="0066041E">
        <w:rPr>
          <w:iCs/>
        </w:rPr>
        <w:t>по этому поводу</w:t>
      </w:r>
      <w:r w:rsidR="00B02056">
        <w:rPr>
          <w:iCs/>
        </w:rPr>
        <w:t>.  Г</w:t>
      </w:r>
      <w:r w:rsidR="0066041E">
        <w:rPr>
          <w:iCs/>
        </w:rPr>
        <w:noBreakHyphen/>
      </w:r>
      <w:r w:rsidR="00B02056">
        <w:rPr>
          <w:iCs/>
        </w:rPr>
        <w:t>н</w:t>
      </w:r>
      <w:r w:rsidR="0066041E">
        <w:rPr>
          <w:iCs/>
        </w:rPr>
        <w:t> </w:t>
      </w:r>
      <w:r w:rsidR="00B02056" w:rsidRPr="00FE317B">
        <w:t>О'Ф</w:t>
      </w:r>
      <w:r w:rsidR="00FE317B" w:rsidRPr="00FE317B">
        <w:t>ла</w:t>
      </w:r>
      <w:r w:rsidR="0066041E">
        <w:t>э</w:t>
      </w:r>
      <w:r w:rsidR="00FE317B" w:rsidRPr="00FE317B">
        <w:t>рти</w:t>
      </w:r>
      <w:r w:rsidR="00FE317B">
        <w:t xml:space="preserve"> </w:t>
      </w:r>
      <w:r w:rsidR="0066041E">
        <w:t>указывает</w:t>
      </w:r>
      <w:r w:rsidR="00FE317B">
        <w:t>, что, хотя соображения Комитета формально не являются принудительными, они все же представляют собой нечто большее чем простые рекомендации.  Более того, Пакт является принудительным документом для государств</w:t>
      </w:r>
      <w:r w:rsidR="00FE317B">
        <w:noBreakHyphen/>
        <w:t xml:space="preserve">участников, а Комитет по правам человека является органом, правомочным толковать его положения.  Таким образом, в этом контексте заключения Комитета являются по </w:t>
      </w:r>
      <w:r w:rsidR="0066041E">
        <w:t xml:space="preserve">меньшей </w:t>
      </w:r>
      <w:r w:rsidR="00FE317B">
        <w:t xml:space="preserve">мере указанием того, что </w:t>
      </w:r>
      <w:r w:rsidR="0066041E">
        <w:t xml:space="preserve">составляет </w:t>
      </w:r>
      <w:r w:rsidR="00FE317B">
        <w:t xml:space="preserve">обязательства государства-участника в силу Пакта.  </w:t>
      </w:r>
    </w:p>
    <w:p w:rsidR="000A12B9" w:rsidRDefault="000A12B9" w:rsidP="00C0009E">
      <w:pPr>
        <w:spacing w:line="240" w:lineRule="auto"/>
      </w:pPr>
    </w:p>
    <w:p w:rsidR="00FE317B" w:rsidRDefault="00FE317B" w:rsidP="00C0009E">
      <w:pPr>
        <w:spacing w:line="240" w:lineRule="auto"/>
      </w:pPr>
      <w:r>
        <w:t>53.</w:t>
      </w:r>
      <w:r>
        <w:tab/>
        <w:t>В связи с сообщениями №№ 857/1999 (Блазек и др</w:t>
      </w:r>
      <w:r w:rsidR="00AE373E">
        <w:t>.</w:t>
      </w:r>
      <w:r>
        <w:t>), 95/2000 (Марик), 1054/2002 (Кжи</w:t>
      </w:r>
      <w:r w:rsidR="00AE373E">
        <w:t>ж</w:t>
      </w:r>
      <w:r>
        <w:t>), 516/1992 (Шимунек и др</w:t>
      </w:r>
      <w:r w:rsidR="00AE373E">
        <w:t>.</w:t>
      </w:r>
      <w:r>
        <w:t>) и 586/19994 (Адам</w:t>
      </w:r>
      <w:r w:rsidR="005D435E">
        <w:t xml:space="preserve">) г-н </w:t>
      </w:r>
      <w:r w:rsidR="005D435E" w:rsidRPr="00FE317B">
        <w:t>О'Фла</w:t>
      </w:r>
      <w:r w:rsidR="00AE373E">
        <w:t>э</w:t>
      </w:r>
      <w:r w:rsidR="005D435E" w:rsidRPr="00FE317B">
        <w:t>рти</w:t>
      </w:r>
      <w:r w:rsidR="005D435E">
        <w:t xml:space="preserve"> </w:t>
      </w:r>
      <w:r w:rsidR="00AE373E">
        <w:t>за</w:t>
      </w:r>
      <w:r w:rsidR="005D435E">
        <w:t xml:space="preserve">метил, что чешский парламент не намерен изменить законодательство в том смысле, в каком это желает Комитет в своих соображениях.  Однако позиция парламента ни в коей мере не отменяет обязательства государства-участника </w:t>
      </w:r>
      <w:r w:rsidR="00AE373E">
        <w:t xml:space="preserve">по </w:t>
      </w:r>
      <w:r w:rsidR="005D435E">
        <w:t>Пакт</w:t>
      </w:r>
      <w:r w:rsidR="00AE373E">
        <w:t>у</w:t>
      </w:r>
      <w:r w:rsidR="005D435E">
        <w:t xml:space="preserve">, и было бы интересным узнать, что чешские власти намерены сделать, чтобы организовать парламентские прения, которые позволили бы </w:t>
      </w:r>
      <w:r w:rsidR="00AE373E">
        <w:t xml:space="preserve">снять </w:t>
      </w:r>
      <w:r w:rsidR="005D435E">
        <w:t>сопротивлени</w:t>
      </w:r>
      <w:r w:rsidR="00AE373E">
        <w:t>е</w:t>
      </w:r>
      <w:r w:rsidR="005D435E">
        <w:t>, препятствующе</w:t>
      </w:r>
      <w:r w:rsidR="00AE373E">
        <w:t>е</w:t>
      </w:r>
      <w:r w:rsidR="005D435E">
        <w:t xml:space="preserve"> ему полностью выполнять свои обязательства.  </w:t>
      </w:r>
      <w:r w:rsidR="00AE373E">
        <w:t xml:space="preserve">Рассмотрев </w:t>
      </w:r>
      <w:r w:rsidR="005D435E">
        <w:t>все вышеуказанны</w:t>
      </w:r>
      <w:r w:rsidR="00AE373E">
        <w:t>е</w:t>
      </w:r>
      <w:r w:rsidR="005D435E">
        <w:t xml:space="preserve"> сообщения</w:t>
      </w:r>
      <w:r w:rsidR="00AE373E">
        <w:t>,</w:t>
      </w:r>
      <w:r w:rsidR="005D435E">
        <w:t xml:space="preserve"> Комитет просил государств</w:t>
      </w:r>
      <w:r w:rsidR="00AE373E">
        <w:t>о</w:t>
      </w:r>
      <w:r w:rsidR="005D435E">
        <w:t>-участника пре</w:t>
      </w:r>
      <w:r w:rsidR="00AE373E">
        <w:t>ду</w:t>
      </w:r>
      <w:r w:rsidR="005D435E">
        <w:t xml:space="preserve">смотреть выплату компенсации жертвам, и г-н </w:t>
      </w:r>
      <w:r w:rsidR="005D435E" w:rsidRPr="00FE317B">
        <w:t>О'Фла</w:t>
      </w:r>
      <w:r w:rsidR="00AE373E">
        <w:t>э</w:t>
      </w:r>
      <w:r w:rsidR="005D435E" w:rsidRPr="00FE317B">
        <w:t>рти</w:t>
      </w:r>
      <w:r w:rsidR="005D435E">
        <w:t xml:space="preserve"> желает знать, почему это </w:t>
      </w:r>
      <w:r w:rsidR="00AE373E">
        <w:t xml:space="preserve">оказалось </w:t>
      </w:r>
      <w:r w:rsidR="005D435E">
        <w:t>невозможн</w:t>
      </w:r>
      <w:r w:rsidR="00AE373E">
        <w:t>ым</w:t>
      </w:r>
      <w:r w:rsidR="005D435E">
        <w:t>.</w:t>
      </w:r>
    </w:p>
    <w:p w:rsidR="005D435E" w:rsidRDefault="005D435E" w:rsidP="00C0009E">
      <w:pPr>
        <w:spacing w:line="240" w:lineRule="auto"/>
      </w:pPr>
    </w:p>
    <w:p w:rsidR="005D435E" w:rsidRDefault="005D435E" w:rsidP="00C0009E">
      <w:pPr>
        <w:spacing w:line="240" w:lineRule="auto"/>
      </w:pPr>
      <w:r>
        <w:t>54.</w:t>
      </w:r>
      <w:r>
        <w:tab/>
        <w:t xml:space="preserve">В отношении сообщения № 747/1997 </w:t>
      </w:r>
      <w:r w:rsidRPr="005D435E">
        <w:t>(</w:t>
      </w:r>
      <w:r>
        <w:rPr>
          <w:lang w:val="en-US"/>
        </w:rPr>
        <w:t>Des</w:t>
      </w:r>
      <w:r w:rsidRPr="005D435E">
        <w:t xml:space="preserve"> </w:t>
      </w:r>
      <w:r>
        <w:rPr>
          <w:lang w:val="en-US"/>
        </w:rPr>
        <w:t>Fours</w:t>
      </w:r>
      <w:r w:rsidRPr="005D435E">
        <w:t xml:space="preserve"> </w:t>
      </w:r>
      <w:r>
        <w:rPr>
          <w:lang w:val="en-US"/>
        </w:rPr>
        <w:t>Walderode</w:t>
      </w:r>
      <w:r w:rsidRPr="005D435E">
        <w:t xml:space="preserve">) </w:t>
      </w:r>
      <w:r>
        <w:t>государство-участник указало, что ситуация крайне сложна, что не позволяет предоставить компенсаци</w:t>
      </w:r>
      <w:r w:rsidR="001375BE">
        <w:t>ю</w:t>
      </w:r>
      <w:r>
        <w:t xml:space="preserve"> супруге автора.  Г-н </w:t>
      </w:r>
      <w:r w:rsidRPr="00FE317B">
        <w:t>О'Фла</w:t>
      </w:r>
      <w:r w:rsidR="001375BE">
        <w:t>э</w:t>
      </w:r>
      <w:r w:rsidRPr="00FE317B">
        <w:t>рти</w:t>
      </w:r>
      <w:r>
        <w:t xml:space="preserve"> оспаривает эту точку зрения и считает, что по </w:t>
      </w:r>
      <w:r w:rsidR="001375BE">
        <w:t xml:space="preserve">меньшей </w:t>
      </w:r>
      <w:r>
        <w:t xml:space="preserve">мере </w:t>
      </w:r>
      <w:r w:rsidR="004F419B">
        <w:t xml:space="preserve">процедуры </w:t>
      </w:r>
      <w:r>
        <w:t>компенсаци</w:t>
      </w:r>
      <w:r w:rsidR="004F419B">
        <w:t>и</w:t>
      </w:r>
      <w:r>
        <w:t xml:space="preserve"> супруге автора не должн</w:t>
      </w:r>
      <w:r w:rsidR="004F419B">
        <w:t>а</w:t>
      </w:r>
      <w:r>
        <w:t xml:space="preserve"> создавать особых проблем.  </w:t>
      </w:r>
    </w:p>
    <w:p w:rsidR="005D435E" w:rsidRDefault="005D435E" w:rsidP="00C0009E">
      <w:pPr>
        <w:spacing w:line="240" w:lineRule="auto"/>
      </w:pPr>
    </w:p>
    <w:p w:rsidR="005D435E" w:rsidRDefault="005D435E" w:rsidP="00C0009E">
      <w:pPr>
        <w:spacing w:line="240" w:lineRule="auto"/>
      </w:pPr>
      <w:r>
        <w:t>55.</w:t>
      </w:r>
      <w:r>
        <w:tab/>
        <w:t>В отношении сообщения №№</w:t>
      </w:r>
      <w:r w:rsidR="00F234C1">
        <w:t xml:space="preserve"> 765/1997 (Фабриова) и 774/1997 (Брок и др</w:t>
      </w:r>
      <w:r w:rsidR="001375BE">
        <w:t>.</w:t>
      </w:r>
      <w:r w:rsidR="00F234C1">
        <w:t xml:space="preserve">) государство-участник информировало Комитет о том, что оно </w:t>
      </w:r>
      <w:r w:rsidR="001375BE">
        <w:t xml:space="preserve">намерено </w:t>
      </w:r>
      <w:r w:rsidR="00F234C1">
        <w:t xml:space="preserve">выплатить компенсацию в рамках правительственной программы, предназначенной для жертв </w:t>
      </w:r>
      <w:r w:rsidR="001375BE">
        <w:t>Х</w:t>
      </w:r>
      <w:r w:rsidR="00F234C1">
        <w:t>олокоста.  Тем не менее хотелось бы знать, согласились ли г-жа Фабриова и вдова г</w:t>
      </w:r>
      <w:r w:rsidR="00F234C1">
        <w:noBreakHyphen/>
        <w:t>на Брока с этим решением или же вопрос о выплате им компенсации все еще не решен.</w:t>
      </w:r>
    </w:p>
    <w:p w:rsidR="00F234C1" w:rsidRDefault="00F234C1" w:rsidP="00C0009E">
      <w:pPr>
        <w:spacing w:line="240" w:lineRule="auto"/>
      </w:pPr>
    </w:p>
    <w:p w:rsidR="00F234C1" w:rsidRDefault="00F234C1" w:rsidP="00C0009E">
      <w:pPr>
        <w:spacing w:line="240" w:lineRule="auto"/>
      </w:pPr>
      <w:r>
        <w:t>56</w:t>
      </w:r>
      <w:r w:rsidR="00746469">
        <w:t>.</w:t>
      </w:r>
      <w:r>
        <w:tab/>
        <w:t>Что же касается сообщения № 757/1997 (Пезол</w:t>
      </w:r>
      <w:r w:rsidR="001375BE">
        <w:t>ь</w:t>
      </w:r>
      <w:r>
        <w:t xml:space="preserve">дова), то Комитет располагает противоречивыми сведениями, </w:t>
      </w:r>
      <w:r w:rsidR="001375BE">
        <w:t>пос</w:t>
      </w:r>
      <w:r>
        <w:t>ко</w:t>
      </w:r>
      <w:r w:rsidR="001375BE">
        <w:t>льку</w:t>
      </w:r>
      <w:r>
        <w:t xml:space="preserve"> государство-участник указало, что оно связалось с автором сообщения в целях выплаты компенсации, а</w:t>
      </w:r>
      <w:r w:rsidR="001375BE">
        <w:t xml:space="preserve"> </w:t>
      </w:r>
      <w:r>
        <w:t>автор</w:t>
      </w:r>
      <w:r w:rsidR="001375BE">
        <w:t xml:space="preserve"> это оспаривает</w:t>
      </w:r>
      <w:r>
        <w:t>.</w:t>
      </w:r>
    </w:p>
    <w:p w:rsidR="00F234C1" w:rsidRDefault="00F234C1" w:rsidP="00C0009E">
      <w:pPr>
        <w:spacing w:line="240" w:lineRule="auto"/>
      </w:pPr>
    </w:p>
    <w:p w:rsidR="00F234C1" w:rsidRDefault="00F234C1" w:rsidP="00C0009E">
      <w:pPr>
        <w:spacing w:line="240" w:lineRule="auto"/>
      </w:pPr>
      <w:r>
        <w:t>57.</w:t>
      </w:r>
      <w:r>
        <w:tab/>
      </w:r>
      <w:r w:rsidR="001375BE">
        <w:t xml:space="preserve">По поводу </w:t>
      </w:r>
      <w:r>
        <w:t xml:space="preserve">сообщения № 823/1998 (Чернин) государство-участник </w:t>
      </w:r>
      <w:r w:rsidR="00746469">
        <w:t xml:space="preserve">в обоснование отказа в компенсации </w:t>
      </w:r>
      <w:r w:rsidR="001375BE">
        <w:t xml:space="preserve">также </w:t>
      </w:r>
      <w:r>
        <w:t>сослалось на очень сложны</w:t>
      </w:r>
      <w:r w:rsidR="001375BE">
        <w:t>й</w:t>
      </w:r>
      <w:r>
        <w:t xml:space="preserve"> характер этого дела.  Тем не менее Комитет считает, что выплата компенсация жертве не должна создавать проблемы.</w:t>
      </w:r>
    </w:p>
    <w:p w:rsidR="00F234C1" w:rsidRDefault="00F234C1" w:rsidP="00C0009E">
      <w:pPr>
        <w:spacing w:line="240" w:lineRule="auto"/>
      </w:pPr>
    </w:p>
    <w:p w:rsidR="00F234C1" w:rsidRDefault="00F234C1" w:rsidP="00C0009E">
      <w:pPr>
        <w:spacing w:line="240" w:lineRule="auto"/>
      </w:pPr>
      <w:r>
        <w:t>58.</w:t>
      </w:r>
      <w:r>
        <w:tab/>
        <w:t>Вопрос о выплате компенсации автору сообщения № 946/2000 (Л.П.)</w:t>
      </w:r>
      <w:r w:rsidR="00AF354C">
        <w:t>,</w:t>
      </w:r>
      <w:r>
        <w:t xml:space="preserve"> </w:t>
      </w:r>
      <w:r w:rsidR="00AF354C">
        <w:t>воз</w:t>
      </w:r>
      <w:r>
        <w:t>мож</w:t>
      </w:r>
      <w:r w:rsidR="00AF354C">
        <w:t>но,</w:t>
      </w:r>
      <w:r>
        <w:t xml:space="preserve"> несколько более слож</w:t>
      </w:r>
      <w:r w:rsidR="00AF354C">
        <w:t>е</w:t>
      </w:r>
      <w:r>
        <w:t xml:space="preserve">н в связи с тем, что в этом деле </w:t>
      </w:r>
      <w:r w:rsidR="00AF354C">
        <w:t xml:space="preserve">замешан </w:t>
      </w:r>
      <w:r>
        <w:t>несовершенно</w:t>
      </w:r>
      <w:r w:rsidR="00746469">
        <w:t>л</w:t>
      </w:r>
      <w:r>
        <w:t>етний.  Г</w:t>
      </w:r>
      <w:r w:rsidR="00AF354C">
        <w:noBreakHyphen/>
      </w:r>
      <w:r>
        <w:t>н</w:t>
      </w:r>
      <w:r w:rsidR="00AF354C">
        <w:t> </w:t>
      </w:r>
      <w:r w:rsidRPr="00FE317B">
        <w:t>О'Фла</w:t>
      </w:r>
      <w:r w:rsidR="00AF354C">
        <w:t>э</w:t>
      </w:r>
      <w:r w:rsidRPr="00FE317B">
        <w:t>рти</w:t>
      </w:r>
      <w:r>
        <w:t xml:space="preserve"> предлагает государству-участнику изучить наилучший способ решения этого вопроса совместно с Докладчиком по </w:t>
      </w:r>
      <w:r w:rsidR="00AF354C">
        <w:t xml:space="preserve">последующим действиям в связи с </w:t>
      </w:r>
      <w:r>
        <w:t>соображени</w:t>
      </w:r>
      <w:r w:rsidR="00AF354C">
        <w:t>ями Комитета</w:t>
      </w:r>
      <w:r>
        <w:t xml:space="preserve">.  В целом г-н </w:t>
      </w:r>
      <w:r w:rsidRPr="00FE317B">
        <w:t>О'Фла</w:t>
      </w:r>
      <w:r w:rsidR="00AF354C">
        <w:t>э</w:t>
      </w:r>
      <w:r w:rsidRPr="00FE317B">
        <w:t>рти</w:t>
      </w:r>
      <w:r>
        <w:t xml:space="preserve"> хотел бы выслушать комментари</w:t>
      </w:r>
      <w:r w:rsidR="00AF354C">
        <w:t>и</w:t>
      </w:r>
      <w:r>
        <w:t xml:space="preserve"> чешской делегации относительно каждого из вышеуказанных дел.  </w:t>
      </w:r>
    </w:p>
    <w:p w:rsidR="00F234C1" w:rsidRDefault="00F234C1" w:rsidP="00C0009E">
      <w:pPr>
        <w:spacing w:line="240" w:lineRule="auto"/>
      </w:pPr>
    </w:p>
    <w:p w:rsidR="00F234C1" w:rsidRDefault="00F234C1" w:rsidP="00C0009E">
      <w:pPr>
        <w:spacing w:line="240" w:lineRule="auto"/>
      </w:pPr>
      <w:r>
        <w:t>59.</w:t>
      </w:r>
      <w:r>
        <w:tab/>
        <w:t>В отношении антитеррористического законодательства г</w:t>
      </w:r>
      <w:r>
        <w:noBreakHyphen/>
        <w:t>н </w:t>
      </w:r>
      <w:r w:rsidRPr="00FE317B">
        <w:t>О'Фла</w:t>
      </w:r>
      <w:r w:rsidR="00AF354C">
        <w:t>э</w:t>
      </w:r>
      <w:r w:rsidRPr="00FE317B">
        <w:t>рти</w:t>
      </w:r>
      <w:r>
        <w:t xml:space="preserve"> отмечает, что, Докладчик Парламентской ассамблеи Совета Европы г-н Дик Марти дал понять в своем докладе, что Пражский аэропорт мог использоваться в качестве транзитного аэропорта </w:t>
      </w:r>
      <w:r w:rsidR="00AF354C">
        <w:t xml:space="preserve">для </w:t>
      </w:r>
      <w:r>
        <w:t>незаконной перевозк</w:t>
      </w:r>
      <w:r w:rsidR="00AF354C">
        <w:t>и</w:t>
      </w:r>
      <w:r>
        <w:t xml:space="preserve"> содержащихся под стражей лиц.  Г-н</w:t>
      </w:r>
      <w:r w:rsidRPr="00F234C1">
        <w:t xml:space="preserve"> </w:t>
      </w:r>
      <w:r w:rsidRPr="00FE317B">
        <w:t>О'Фла</w:t>
      </w:r>
      <w:r w:rsidR="00AF354C">
        <w:t>э</w:t>
      </w:r>
      <w:r w:rsidRPr="00FE317B">
        <w:t>рти</w:t>
      </w:r>
      <w:r>
        <w:t xml:space="preserve"> хотел бы выслушать чешскую делегацию </w:t>
      </w:r>
      <w:r w:rsidR="00AF354C">
        <w:t>на этот счет</w:t>
      </w:r>
      <w:r>
        <w:t>, а именно, перевозились ли незаконно содержащиеся под стражей лица через территорию государства-участника.  Он хотел бы получить информацию о</w:t>
      </w:r>
      <w:r w:rsidR="00D1705A">
        <w:t>б авиарейсах, использовавшихся для транзитных перевозок таких лиц,</w:t>
      </w:r>
      <w:r>
        <w:t xml:space="preserve"> включая случаи с незагруженными самолетами.  Ответы чешской делегации должны касаться полетов </w:t>
      </w:r>
      <w:r w:rsidR="00D1705A">
        <w:t xml:space="preserve">как </w:t>
      </w:r>
      <w:r>
        <w:t xml:space="preserve">военных, </w:t>
      </w:r>
      <w:r w:rsidR="00D1705A">
        <w:t>т</w:t>
      </w:r>
      <w:r>
        <w:t xml:space="preserve">ак и гражданских </w:t>
      </w:r>
      <w:r w:rsidR="00D1705A">
        <w:t>самолетов</w:t>
      </w:r>
      <w:r>
        <w:t xml:space="preserve">, поскольку, по мнению г-на Марти и других экспертов, военные и гражданские самолеты использовались для незаконной перевозки содержащихся под стражей лиц.  Хотелось бы также знать, как государство-участник согласует свою точку зрения на эти перевозки с соблюдением обязательств, возложенных на него Пактом, в частности </w:t>
      </w:r>
      <w:r w:rsidR="00D1705A">
        <w:t xml:space="preserve">в отношении </w:t>
      </w:r>
      <w:r>
        <w:t>применени</w:t>
      </w:r>
      <w:r w:rsidR="00D1705A">
        <w:t>я</w:t>
      </w:r>
      <w:r>
        <w:t xml:space="preserve"> принципа невысылки.  </w:t>
      </w:r>
    </w:p>
    <w:p w:rsidR="00F234C1" w:rsidRDefault="00F234C1" w:rsidP="00C0009E">
      <w:pPr>
        <w:spacing w:line="240" w:lineRule="auto"/>
      </w:pPr>
    </w:p>
    <w:p w:rsidR="00F234C1" w:rsidRDefault="00F234C1" w:rsidP="00C0009E">
      <w:pPr>
        <w:spacing w:line="240" w:lineRule="auto"/>
      </w:pPr>
      <w:r>
        <w:t>60.</w:t>
      </w:r>
      <w:r>
        <w:tab/>
        <w:t xml:space="preserve">Г-н </w:t>
      </w:r>
      <w:r w:rsidRPr="00FE317B">
        <w:t>О'Фла</w:t>
      </w:r>
      <w:r w:rsidR="00D1705A">
        <w:t>э</w:t>
      </w:r>
      <w:r w:rsidRPr="00FE317B">
        <w:t>рти</w:t>
      </w:r>
      <w:r>
        <w:t xml:space="preserve"> отмечает, что первые меры, направленные на привлечение к ответственности </w:t>
      </w:r>
      <w:r w:rsidR="00D1705A">
        <w:t xml:space="preserve">сотрудников </w:t>
      </w:r>
      <w:r>
        <w:t>поли</w:t>
      </w:r>
      <w:r w:rsidR="00D1705A">
        <w:t>ци</w:t>
      </w:r>
      <w:r>
        <w:t>и за совершенные ошибки, были приняты в 2001</w:t>
      </w:r>
      <w:r w:rsidR="00B6256F">
        <w:t> </w:t>
      </w:r>
      <w:r>
        <w:t xml:space="preserve">году, но процесс реформирования закона о полиции еще не завершен.  Трудно </w:t>
      </w:r>
      <w:r w:rsidR="00FD2119">
        <w:t xml:space="preserve">составить точное </w:t>
      </w:r>
      <w:r w:rsidR="00B6256F">
        <w:t xml:space="preserve">представление </w:t>
      </w:r>
      <w:r w:rsidR="00FD2119">
        <w:t xml:space="preserve">о ходе осуществления этой реформы, в связи с чем хотелось бы услышать </w:t>
      </w:r>
      <w:r w:rsidR="00B6256F">
        <w:t xml:space="preserve">разъяснения </w:t>
      </w:r>
      <w:r w:rsidR="00FD2119">
        <w:t>на этот счет.  Кроме того, Национальная комиссия</w:t>
      </w:r>
      <w:r w:rsidR="005B5761">
        <w:t xml:space="preserve"> по правам человека внесла в мае 2006 года целый ряд предложений о механизме </w:t>
      </w:r>
      <w:r w:rsidR="005D7EF5">
        <w:t xml:space="preserve">контроля за деятельностью </w:t>
      </w:r>
      <w:r w:rsidR="005B5761">
        <w:t>полици</w:t>
      </w:r>
      <w:r w:rsidR="005D7EF5">
        <w:t>и</w:t>
      </w:r>
      <w:r w:rsidR="005B5761">
        <w:t>, которы</w:t>
      </w:r>
      <w:r w:rsidR="005D7EF5">
        <w:t>е</w:t>
      </w:r>
      <w:r w:rsidR="005B5761">
        <w:t xml:space="preserve"> следовало бы осуществить.  Г-н </w:t>
      </w:r>
      <w:r w:rsidR="005B5761" w:rsidRPr="00FE317B">
        <w:t>О'Фла</w:t>
      </w:r>
      <w:r w:rsidR="005D7EF5">
        <w:t>э</w:t>
      </w:r>
      <w:r w:rsidR="005B5761" w:rsidRPr="00FE317B">
        <w:t>рти</w:t>
      </w:r>
      <w:r w:rsidR="005B5761">
        <w:t xml:space="preserve"> спрашивает, какие последствия имели эти предложения для оценки чешскими властями </w:t>
      </w:r>
      <w:r w:rsidR="005D7EF5">
        <w:t xml:space="preserve">ситуации </w:t>
      </w:r>
      <w:r w:rsidR="005B5761">
        <w:t>и, в частности, нашли ли они с</w:t>
      </w:r>
      <w:r w:rsidR="00FE5646">
        <w:t>в</w:t>
      </w:r>
      <w:r w:rsidR="005B5761">
        <w:t>ое отражени</w:t>
      </w:r>
      <w:r w:rsidR="00FE5646">
        <w:t>е</w:t>
      </w:r>
      <w:r w:rsidR="005B5761">
        <w:t xml:space="preserve"> в трех вариантах, в отношении которых парламент должен принять решение.</w:t>
      </w:r>
    </w:p>
    <w:p w:rsidR="005B5761" w:rsidRDefault="005B5761" w:rsidP="00C0009E">
      <w:pPr>
        <w:spacing w:line="240" w:lineRule="auto"/>
      </w:pPr>
    </w:p>
    <w:p w:rsidR="005B5761" w:rsidRDefault="005B5761" w:rsidP="00C0009E">
      <w:pPr>
        <w:spacing w:line="240" w:lineRule="auto"/>
      </w:pPr>
      <w:r>
        <w:t>61.</w:t>
      </w:r>
      <w:r>
        <w:tab/>
        <w:t>Возвращаясь к вопросу о</w:t>
      </w:r>
      <w:r w:rsidR="00FE5646">
        <w:t>б</w:t>
      </w:r>
      <w:r>
        <w:t xml:space="preserve"> </w:t>
      </w:r>
      <w:r w:rsidR="00FE5646">
        <w:t>обо</w:t>
      </w:r>
      <w:r>
        <w:t>р</w:t>
      </w:r>
      <w:r w:rsidR="00FE5646">
        <w:t xml:space="preserve">удованных специальными фиксаторами кроватях, </w:t>
      </w:r>
      <w:r>
        <w:t>используемых в психиатрических больницах</w:t>
      </w:r>
      <w:r w:rsidR="00FE5646">
        <w:t>,</w:t>
      </w:r>
      <w:r>
        <w:t xml:space="preserve"> г-н </w:t>
      </w:r>
      <w:r w:rsidRPr="00FE317B">
        <w:t>О'Фла</w:t>
      </w:r>
      <w:r w:rsidR="005D7EF5">
        <w:t>э</w:t>
      </w:r>
      <w:r w:rsidRPr="00FE317B">
        <w:t>рти</w:t>
      </w:r>
      <w:r>
        <w:t xml:space="preserve"> отмечает, что, различия, проводимые между двумя </w:t>
      </w:r>
      <w:r w:rsidR="00FE5646">
        <w:t xml:space="preserve">типами </w:t>
      </w:r>
      <w:r>
        <w:t xml:space="preserve">кроватей государство-участником, неуместно по мнению большинства наблюдателей, включая Европейский </w:t>
      </w:r>
      <w:r w:rsidR="00FE5646">
        <w:t>к</w:t>
      </w:r>
      <w:r>
        <w:t>омитет по предупреждению пыток и бесчеловечных и унижающих достоинство видов обращения</w:t>
      </w:r>
      <w:r w:rsidR="00DA1A24">
        <w:t xml:space="preserve"> и наказания</w:t>
      </w:r>
      <w:r>
        <w:t xml:space="preserve">, который считает, что </w:t>
      </w:r>
      <w:r w:rsidR="00DA1A24">
        <w:t>усмирение</w:t>
      </w:r>
      <w:r>
        <w:t>, будь то с помощью ткане</w:t>
      </w:r>
      <w:r w:rsidR="00DA1A24">
        <w:t>вых</w:t>
      </w:r>
      <w:r>
        <w:t xml:space="preserve"> или металл</w:t>
      </w:r>
      <w:r w:rsidR="00DA1A24">
        <w:t xml:space="preserve">ических приспособлений, </w:t>
      </w:r>
      <w:r>
        <w:t xml:space="preserve">является </w:t>
      </w:r>
      <w:r w:rsidR="00DA1A24">
        <w:t xml:space="preserve">по существу </w:t>
      </w:r>
      <w:r>
        <w:t>одинаковым.  Европейский комитет</w:t>
      </w:r>
      <w:r w:rsidR="00DA1A24">
        <w:t>,</w:t>
      </w:r>
      <w:r>
        <w:t xml:space="preserve"> к тому же</w:t>
      </w:r>
      <w:r w:rsidR="00DA1A24">
        <w:t>,</w:t>
      </w:r>
      <w:r>
        <w:t xml:space="preserve"> в очень жестких выражениях осудил использование в психиатрических больницах государства-участника</w:t>
      </w:r>
      <w:r w:rsidR="00DA1A24">
        <w:t xml:space="preserve"> кроватей этого типа, </w:t>
      </w:r>
      <w:r w:rsidR="00746469">
        <w:t xml:space="preserve">которое </w:t>
      </w:r>
      <w:r>
        <w:t xml:space="preserve">вызывает </w:t>
      </w:r>
      <w:r w:rsidR="00DA1A24">
        <w:t xml:space="preserve">почти </w:t>
      </w:r>
      <w:r>
        <w:t>единодушное суровое порицание.  Г</w:t>
      </w:r>
      <w:r>
        <w:noBreakHyphen/>
        <w:t>н </w:t>
      </w:r>
      <w:r w:rsidRPr="00FE317B">
        <w:t>О'Фла</w:t>
      </w:r>
      <w:r w:rsidR="00DA1A24">
        <w:t>э</w:t>
      </w:r>
      <w:r w:rsidRPr="00FE317B">
        <w:t>рти</w:t>
      </w:r>
      <w:r>
        <w:t xml:space="preserve"> приводит </w:t>
      </w:r>
      <w:r w:rsidR="00DA1A24">
        <w:t xml:space="preserve">мнение </w:t>
      </w:r>
      <w:r>
        <w:t>одного из экспертов, а именно Председателя Королевс</w:t>
      </w:r>
      <w:r w:rsidR="00746469">
        <w:t xml:space="preserve">кого общества </w:t>
      </w:r>
      <w:r>
        <w:t xml:space="preserve">психиатров Соединенного Королевства Великобритании и Северной Ирландии г-н Майка Шутера, который считает, что каковы бы ни были приводимые обоснования, использование </w:t>
      </w:r>
      <w:r w:rsidR="006D0A5C">
        <w:t>оборудованных специальными фиксаторами кроватей дегуманизирует</w:t>
      </w:r>
      <w:r>
        <w:t xml:space="preserve"> как содержащихся в них лиц, так и обслуживающи</w:t>
      </w:r>
      <w:r w:rsidR="006D0A5C">
        <w:t>й медицинский</w:t>
      </w:r>
      <w:r>
        <w:t xml:space="preserve"> персонал, </w:t>
      </w:r>
      <w:r w:rsidR="00C10698">
        <w:t>превращая их отношения в отношения между заключенным и его охранниками</w:t>
      </w:r>
      <w:r w:rsidR="006D0A5C">
        <w:t>,</w:t>
      </w:r>
      <w:r w:rsidR="00C10698">
        <w:t xml:space="preserve"> и что подобные меры у</w:t>
      </w:r>
      <w:r w:rsidR="006D0A5C">
        <w:t xml:space="preserve">смирения </w:t>
      </w:r>
      <w:r w:rsidR="00C10698">
        <w:t>не должны применяться в современной психиатрии.  Г</w:t>
      </w:r>
      <w:r w:rsidR="00C10698">
        <w:noBreakHyphen/>
        <w:t>н </w:t>
      </w:r>
      <w:r w:rsidR="00C10698" w:rsidRPr="00FE317B">
        <w:t>О'Фла</w:t>
      </w:r>
      <w:r w:rsidR="006D0A5C">
        <w:t>э</w:t>
      </w:r>
      <w:r w:rsidR="00C10698" w:rsidRPr="00FE317B">
        <w:t>рти</w:t>
      </w:r>
      <w:r w:rsidR="00C10698">
        <w:t xml:space="preserve"> хотел бы знать, почему государство-участник продолжает прибегать к этой не</w:t>
      </w:r>
      <w:r w:rsidR="006D0A5C">
        <w:t xml:space="preserve">допустимой </w:t>
      </w:r>
      <w:r w:rsidR="00C10698">
        <w:t>практике.</w:t>
      </w:r>
    </w:p>
    <w:p w:rsidR="00C10698" w:rsidRDefault="00C10698" w:rsidP="00C0009E">
      <w:pPr>
        <w:spacing w:line="240" w:lineRule="auto"/>
      </w:pPr>
    </w:p>
    <w:p w:rsidR="00C10698" w:rsidRDefault="00C10698" w:rsidP="00C0009E">
      <w:pPr>
        <w:spacing w:line="240" w:lineRule="auto"/>
      </w:pPr>
      <w:r>
        <w:t>62.</w:t>
      </w:r>
      <w:r>
        <w:tab/>
        <w:t xml:space="preserve">В </w:t>
      </w:r>
      <w:r w:rsidR="00FA32CC">
        <w:t>с</w:t>
      </w:r>
      <w:r>
        <w:t>вязи с этим он хотел бы знать, на какой стадии находится расследование кончины г-жы Веры М</w:t>
      </w:r>
      <w:r w:rsidR="00FA32CC">
        <w:t>у</w:t>
      </w:r>
      <w:r>
        <w:t xml:space="preserve">силовой, найденной </w:t>
      </w:r>
      <w:r w:rsidR="00FA32CC">
        <w:t xml:space="preserve">несколько лет тому назад </w:t>
      </w:r>
      <w:r>
        <w:t xml:space="preserve">мертвой в своих экскрементах в подобной кровати.  Согласно определенным источникам </w:t>
      </w:r>
      <w:r w:rsidR="00FA32CC">
        <w:t xml:space="preserve">такие кровати </w:t>
      </w:r>
      <w:r>
        <w:t xml:space="preserve">продолжают использоваться </w:t>
      </w:r>
      <w:r w:rsidR="00FA32CC">
        <w:t xml:space="preserve">в качестве </w:t>
      </w:r>
      <w:r>
        <w:t>средств</w:t>
      </w:r>
      <w:r w:rsidR="00FA32CC">
        <w:t>а</w:t>
      </w:r>
      <w:r>
        <w:t xml:space="preserve"> </w:t>
      </w:r>
      <w:r w:rsidR="00FA32CC">
        <w:t xml:space="preserve">иммобилизации </w:t>
      </w:r>
      <w:r w:rsidR="00BE7A1C">
        <w:t xml:space="preserve">пациентов в психиатрических </w:t>
      </w:r>
      <w:r w:rsidR="00FA32CC">
        <w:t xml:space="preserve">больницах </w:t>
      </w:r>
      <w:r w:rsidR="00BE7A1C">
        <w:t xml:space="preserve">в некоторых </w:t>
      </w:r>
      <w:r w:rsidR="00FA32CC">
        <w:t xml:space="preserve">областях </w:t>
      </w:r>
      <w:r w:rsidR="00BE7A1C">
        <w:t xml:space="preserve">Чешской Республики, что вынуждает полагать, что </w:t>
      </w:r>
      <w:r w:rsidR="00FA32CC">
        <w:t xml:space="preserve">контроль </w:t>
      </w:r>
      <w:r w:rsidR="00BE7A1C">
        <w:t xml:space="preserve">за этими </w:t>
      </w:r>
      <w:r w:rsidR="00FA32CC">
        <w:t xml:space="preserve">больницами </w:t>
      </w:r>
      <w:r w:rsidR="00BE7A1C">
        <w:t xml:space="preserve">недостаточен.  </w:t>
      </w:r>
      <w:r w:rsidR="00FA32CC">
        <w:t xml:space="preserve">Регламентационный порядок применения </w:t>
      </w:r>
      <w:r w:rsidR="00BE7A1C">
        <w:t xml:space="preserve">подобных мер </w:t>
      </w:r>
      <w:r w:rsidR="00FA32CC">
        <w:t xml:space="preserve">усмирения </w:t>
      </w:r>
      <w:r w:rsidR="00BE7A1C">
        <w:t>неадекват</w:t>
      </w:r>
      <w:r w:rsidR="00FA32CC">
        <w:t>е</w:t>
      </w:r>
      <w:r w:rsidR="00BE7A1C">
        <w:t xml:space="preserve">н и тем самым открывает путь для произвола.  Кроме того, </w:t>
      </w:r>
      <w:r w:rsidR="00F148BC">
        <w:t xml:space="preserve">контроль </w:t>
      </w:r>
      <w:r w:rsidR="00BE7A1C">
        <w:t xml:space="preserve">за психиатрическими </w:t>
      </w:r>
      <w:r w:rsidR="00F148BC">
        <w:t>больницами</w:t>
      </w:r>
      <w:r w:rsidR="00BE7A1C">
        <w:t xml:space="preserve">, как правило, не соответствует тому, что </w:t>
      </w:r>
      <w:r w:rsidR="00F148BC">
        <w:t>в</w:t>
      </w:r>
      <w:r w:rsidR="00BE7A1C">
        <w:t>праве ожидать в ХХ</w:t>
      </w:r>
      <w:r w:rsidR="00BE7A1C">
        <w:rPr>
          <w:lang w:val="en-US"/>
        </w:rPr>
        <w:t>I</w:t>
      </w:r>
      <w:r w:rsidR="00BE7A1C">
        <w:t xml:space="preserve"> веке, учитывая </w:t>
      </w:r>
      <w:r w:rsidR="00F148BC">
        <w:t xml:space="preserve">существование </w:t>
      </w:r>
      <w:r w:rsidR="00BE7A1C">
        <w:t>лучшей практики в это</w:t>
      </w:r>
      <w:r w:rsidR="00F148BC">
        <w:t>й</w:t>
      </w:r>
      <w:r w:rsidR="00BE7A1C">
        <w:t xml:space="preserve"> </w:t>
      </w:r>
      <w:r w:rsidR="00F148BC">
        <w:t>области</w:t>
      </w:r>
      <w:r w:rsidR="00BE7A1C">
        <w:t xml:space="preserve">.  В любом случае государству-участнику следовало бы разработать систему, гарантирующую регулярные посещения психиатрических </w:t>
      </w:r>
      <w:r w:rsidR="00F148BC">
        <w:t>больниц</w:t>
      </w:r>
      <w:r w:rsidR="00BE7A1C">
        <w:t>.  Г</w:t>
      </w:r>
      <w:r w:rsidR="00BE7A1C">
        <w:noBreakHyphen/>
        <w:t>н </w:t>
      </w:r>
      <w:r w:rsidR="00BE7A1C" w:rsidRPr="00FE317B">
        <w:t>О'Фла</w:t>
      </w:r>
      <w:r w:rsidR="00F148BC">
        <w:t>э</w:t>
      </w:r>
      <w:r w:rsidR="00BE7A1C" w:rsidRPr="00FE317B">
        <w:t>рти</w:t>
      </w:r>
      <w:r w:rsidR="00BE7A1C">
        <w:t xml:space="preserve"> заранее благодарит чешскую делегацию за комментарии, которые она пожелает высказать по всем этим вопросам.</w:t>
      </w:r>
    </w:p>
    <w:p w:rsidR="00BE7A1C" w:rsidRDefault="00BE7A1C" w:rsidP="00C0009E">
      <w:pPr>
        <w:spacing w:line="240" w:lineRule="auto"/>
      </w:pPr>
    </w:p>
    <w:p w:rsidR="00BE7A1C" w:rsidRDefault="00BE7A1C" w:rsidP="00C0009E">
      <w:pPr>
        <w:spacing w:line="240" w:lineRule="auto"/>
      </w:pPr>
      <w:r>
        <w:t>63.</w:t>
      </w:r>
      <w:r>
        <w:tab/>
        <w:t xml:space="preserve">Наконец, </w:t>
      </w:r>
      <w:r w:rsidR="00F148BC">
        <w:t xml:space="preserve">нормативные </w:t>
      </w:r>
      <w:r>
        <w:t>положени</w:t>
      </w:r>
      <w:r w:rsidR="00F148BC">
        <w:t>я,</w:t>
      </w:r>
      <w:r>
        <w:t xml:space="preserve"> разрешающ</w:t>
      </w:r>
      <w:r w:rsidR="00F148BC">
        <w:t>и</w:t>
      </w:r>
      <w:r>
        <w:t xml:space="preserve">е содержать под стражей лиц, страдающих психическими </w:t>
      </w:r>
      <w:r w:rsidR="00F148BC">
        <w:t>расстройствами</w:t>
      </w:r>
      <w:r>
        <w:t xml:space="preserve">, против их </w:t>
      </w:r>
      <w:r w:rsidR="00415422">
        <w:t xml:space="preserve">порождают </w:t>
      </w:r>
      <w:r>
        <w:t>желания</w:t>
      </w:r>
      <w:r w:rsidR="00415422">
        <w:t>,</w:t>
      </w:r>
      <w:r>
        <w:t xml:space="preserve"> вопросы </w:t>
      </w:r>
      <w:r w:rsidR="00F148BC">
        <w:t xml:space="preserve">с точки зрения применения </w:t>
      </w:r>
      <w:r>
        <w:t>Пакта.  Согласно некотор</w:t>
      </w:r>
      <w:r w:rsidR="004C20B4">
        <w:t>ым</w:t>
      </w:r>
      <w:r>
        <w:t xml:space="preserve"> </w:t>
      </w:r>
      <w:r w:rsidR="004C20B4">
        <w:t>сведениям</w:t>
      </w:r>
      <w:r>
        <w:t>, контроль за содержанием под стражей такого типа</w:t>
      </w:r>
      <w:r w:rsidR="004C20B4">
        <w:t>, видимо,</w:t>
      </w:r>
      <w:r>
        <w:t xml:space="preserve"> является недостаточным, а то или иное лицо может быть т</w:t>
      </w:r>
      <w:r w:rsidR="004C20B4">
        <w:t xml:space="preserve">ем самым </w:t>
      </w:r>
      <w:r>
        <w:t>лишено свободы по той лишь причине, что он</w:t>
      </w:r>
      <w:r w:rsidR="00415422">
        <w:t>о</w:t>
      </w:r>
      <w:r>
        <w:t xml:space="preserve"> показывают "</w:t>
      </w:r>
      <w:r w:rsidR="004C20B4">
        <w:t>симптомы</w:t>
      </w:r>
      <w:r>
        <w:t xml:space="preserve"> психических расстройств"</w:t>
      </w:r>
      <w:r w:rsidR="004C20B4">
        <w:t>,</w:t>
      </w:r>
      <w:r>
        <w:t xml:space="preserve"> что является очень туманным критерием, способным повлечь за собой произвольны</w:t>
      </w:r>
      <w:r w:rsidR="004C20B4">
        <w:t>е</w:t>
      </w:r>
      <w:r>
        <w:t xml:space="preserve"> решени</w:t>
      </w:r>
      <w:r w:rsidR="004C20B4">
        <w:t>я</w:t>
      </w:r>
      <w:r>
        <w:t>.  Более того</w:t>
      </w:r>
      <w:r w:rsidR="00B7777D">
        <w:t xml:space="preserve">, непонятно, на кого возлагается обязанность </w:t>
      </w:r>
      <w:r w:rsidR="004C20B4">
        <w:t xml:space="preserve">доказывать </w:t>
      </w:r>
      <w:r w:rsidR="00B7777D">
        <w:t>наличи</w:t>
      </w:r>
      <w:r w:rsidR="004C20B4">
        <w:t>е</w:t>
      </w:r>
      <w:r w:rsidR="00B7777D">
        <w:t xml:space="preserve"> подобных </w:t>
      </w:r>
      <w:r w:rsidR="004C20B4">
        <w:t>симптомов</w:t>
      </w:r>
      <w:r w:rsidR="00B7777D">
        <w:t xml:space="preserve">, и г-н </w:t>
      </w:r>
      <w:r w:rsidR="00B7777D" w:rsidRPr="00FE317B">
        <w:t>О'Фла</w:t>
      </w:r>
      <w:r w:rsidR="004C20B4">
        <w:t>э</w:t>
      </w:r>
      <w:r w:rsidR="00B7777D" w:rsidRPr="00FE317B">
        <w:t>рти</w:t>
      </w:r>
      <w:r w:rsidR="00B7777D">
        <w:t xml:space="preserve"> хотел бы выслушать мнение делегации на этот счет.</w:t>
      </w:r>
    </w:p>
    <w:p w:rsidR="00B7777D" w:rsidRDefault="00B7777D" w:rsidP="00C0009E">
      <w:pPr>
        <w:spacing w:line="240" w:lineRule="auto"/>
      </w:pPr>
    </w:p>
    <w:p w:rsidR="000B03DF" w:rsidRDefault="00B7777D" w:rsidP="00C0009E">
      <w:pPr>
        <w:spacing w:line="240" w:lineRule="auto"/>
      </w:pPr>
      <w:r>
        <w:t>64.</w:t>
      </w:r>
      <w:r>
        <w:tab/>
      </w:r>
      <w:r w:rsidRPr="000B03DF">
        <w:rPr>
          <w:u w:val="single"/>
        </w:rPr>
        <w:t>Г-жа ПАЛМ</w:t>
      </w:r>
      <w:r w:rsidR="000B03DF" w:rsidRPr="000B03DF">
        <w:t xml:space="preserve"> </w:t>
      </w:r>
      <w:r w:rsidR="000B03DF">
        <w:t>с удовлетворением отмечает, что в Чешской Республике прилагаются серьезные усилия для ускорения гражданского и уголовного судопроизводства и упорядочения отправления правосудия.  Статистические данные, содержащиеся в письменных ответах на перечень вопросов (С</w:t>
      </w:r>
      <w:r w:rsidR="000B03DF">
        <w:rPr>
          <w:lang w:val="en-US"/>
        </w:rPr>
        <w:t>CPR</w:t>
      </w:r>
      <w:r w:rsidR="000B03DF">
        <w:t>/</w:t>
      </w:r>
      <w:r w:rsidR="000B03DF">
        <w:rPr>
          <w:lang w:val="en-US"/>
        </w:rPr>
        <w:t>C</w:t>
      </w:r>
      <w:r w:rsidR="000B03DF">
        <w:t>/</w:t>
      </w:r>
      <w:r w:rsidR="000B03DF">
        <w:rPr>
          <w:lang w:val="en-US"/>
        </w:rPr>
        <w:t>CZ</w:t>
      </w:r>
      <w:r w:rsidR="000B03DF">
        <w:t>Е/</w:t>
      </w:r>
      <w:r w:rsidR="000B03DF">
        <w:rPr>
          <w:lang w:val="en-US"/>
        </w:rPr>
        <w:t>Q</w:t>
      </w:r>
      <w:r w:rsidR="000B03DF">
        <w:t>/</w:t>
      </w:r>
      <w:r w:rsidR="000B03DF" w:rsidRPr="008637CC">
        <w:t>2</w:t>
      </w:r>
      <w:r w:rsidR="000B03DF" w:rsidRPr="0070115C">
        <w:t>/</w:t>
      </w:r>
      <w:r w:rsidR="000B03DF">
        <w:t>А</w:t>
      </w:r>
      <w:r w:rsidR="000B03DF">
        <w:rPr>
          <w:lang w:val="en-US"/>
        </w:rPr>
        <w:t>dd</w:t>
      </w:r>
      <w:r w:rsidR="000B03DF" w:rsidRPr="0070115C">
        <w:t>.</w:t>
      </w:r>
      <w:r w:rsidR="000B03DF">
        <w:t>1, только на английском языке) содерж</w:t>
      </w:r>
      <w:r w:rsidR="004C20B4">
        <w:t>а</w:t>
      </w:r>
      <w:r w:rsidR="000B03DF">
        <w:t xml:space="preserve">т интересную информацию, </w:t>
      </w:r>
      <w:r w:rsidR="004C20B4">
        <w:t xml:space="preserve">но они </w:t>
      </w:r>
      <w:r w:rsidR="000B03DF">
        <w:t>также показыва</w:t>
      </w:r>
      <w:r w:rsidR="004C20B4">
        <w:t>ю</w:t>
      </w:r>
      <w:r w:rsidR="000B03DF">
        <w:t xml:space="preserve">т, что прогресс </w:t>
      </w:r>
      <w:r w:rsidR="00492722">
        <w:t>по</w:t>
      </w:r>
      <w:r w:rsidR="00492722">
        <w:noBreakHyphen/>
        <w:t xml:space="preserve">прежнему идет </w:t>
      </w:r>
      <w:r w:rsidR="000B03DF">
        <w:t>медленным</w:t>
      </w:r>
      <w:r w:rsidR="00492722">
        <w:t>и темпами</w:t>
      </w:r>
      <w:r w:rsidR="000B03DF">
        <w:t xml:space="preserve">.  В частности, судопроизводство в Северной Богемии осуществляется существенно медленнее, чем в других </w:t>
      </w:r>
      <w:r w:rsidR="00492722">
        <w:t>областях</w:t>
      </w:r>
      <w:r w:rsidR="000B03DF">
        <w:t>, в связи с чем хотелось бы узнать причины этого</w:t>
      </w:r>
      <w:r w:rsidR="00492722">
        <w:t>.</w:t>
      </w:r>
      <w:r w:rsidR="000B03DF">
        <w:t xml:space="preserve">  Г-жа Палм хотела бы также знать, </w:t>
      </w:r>
      <w:r w:rsidR="00492722">
        <w:t xml:space="preserve">наблюдаются </w:t>
      </w:r>
      <w:r w:rsidR="000B03DF">
        <w:t xml:space="preserve">ли задержки при рассмотрении дел в Верховном суде и Верховном административном суде.  </w:t>
      </w:r>
      <w:r w:rsidR="00492722">
        <w:t xml:space="preserve">Кроме </w:t>
      </w:r>
      <w:r w:rsidR="000B03DF">
        <w:t xml:space="preserve">того, она хотела бы, чтобы чешская делегация разъяснила </w:t>
      </w:r>
      <w:r w:rsidR="00492722">
        <w:t xml:space="preserve">порядок вывода дел за рамки применения </w:t>
      </w:r>
      <w:r w:rsidR="000B03DF">
        <w:t xml:space="preserve">уголовных </w:t>
      </w:r>
      <w:r w:rsidR="00492722">
        <w:t>норм</w:t>
      </w:r>
      <w:r w:rsidR="000B03DF">
        <w:t xml:space="preserve">, а также механизм, который позволит </w:t>
      </w:r>
      <w:r w:rsidR="00492722">
        <w:t>М</w:t>
      </w:r>
      <w:r w:rsidR="000B03DF">
        <w:t>инистерству юстиции отзывать вспомогательных работников</w:t>
      </w:r>
      <w:r w:rsidR="00492722">
        <w:t xml:space="preserve"> юстиции</w:t>
      </w:r>
      <w:r w:rsidR="000B03DF">
        <w:t>.</w:t>
      </w:r>
    </w:p>
    <w:p w:rsidR="00D82492" w:rsidRDefault="00D82492" w:rsidP="00C0009E">
      <w:pPr>
        <w:spacing w:line="240" w:lineRule="auto"/>
      </w:pPr>
    </w:p>
    <w:p w:rsidR="00D82492" w:rsidRDefault="00D82492" w:rsidP="00C0009E">
      <w:pPr>
        <w:spacing w:line="240" w:lineRule="auto"/>
      </w:pPr>
      <w:r>
        <w:t>65.</w:t>
      </w:r>
      <w:r>
        <w:tab/>
        <w:t xml:space="preserve">В отношении представленности женщин на высоких государственных постах и в парламенте г-на Палм отмечает, что, несмотря на усилия, предпринятые властями после выборов в 2006 году, число женщин-депутатов уменьшилось с 34 до 31.  </w:t>
      </w:r>
      <w:r w:rsidR="00282B3A">
        <w:t>В Палате депутатов парламента на</w:t>
      </w:r>
      <w:r w:rsidR="004568FC">
        <w:t xml:space="preserve"> долю женщин приходится </w:t>
      </w:r>
      <w:r w:rsidR="00282B3A">
        <w:t>лишь 15,5%, что ниже средней мировой цифры, причем только 11% сенаторов явля</w:t>
      </w:r>
      <w:r w:rsidR="004568FC">
        <w:t>ю</w:t>
      </w:r>
      <w:r w:rsidR="00282B3A">
        <w:t xml:space="preserve">тся женщинами и ни одна женщина не исполняет обязанности губернатора </w:t>
      </w:r>
      <w:r w:rsidR="004568FC">
        <w:t>области</w:t>
      </w:r>
      <w:r w:rsidR="00282B3A">
        <w:t xml:space="preserve">.  Хотелось бы выслушать комментарии чешской делегации на этот счет и выяснить, какие меры предполагается принять, чтобы улучшить ситуацию.  </w:t>
      </w:r>
      <w:r w:rsidR="004568FC">
        <w:t xml:space="preserve">Видимо, </w:t>
      </w:r>
      <w:r w:rsidR="00282B3A">
        <w:t xml:space="preserve">подготовлен проект, предусматривающий увеличение представленности женщин </w:t>
      </w:r>
      <w:r w:rsidR="001F18F2">
        <w:t xml:space="preserve">в политической жизни, а Избирательный кодекс был изменен таким образом, чтобы ввести квоту для женщин на всех выборах.  Г-жа Палм хотела бы знать, вступил ли в силу измененный </w:t>
      </w:r>
      <w:r w:rsidR="004568FC">
        <w:t>И</w:t>
      </w:r>
      <w:r w:rsidR="001F18F2">
        <w:t>збирательный кодекс;  было бы интересн</w:t>
      </w:r>
      <w:r w:rsidR="004568FC">
        <w:t>о</w:t>
      </w:r>
      <w:r w:rsidR="001F18F2">
        <w:t xml:space="preserve"> также получить уточнени</w:t>
      </w:r>
      <w:r w:rsidR="004568FC">
        <w:t>я</w:t>
      </w:r>
      <w:r w:rsidR="001F18F2">
        <w:t xml:space="preserve"> о квотах.  Было бы также интересно узнать, изучает ли государство-участник совместно с политическими партиями средства, позволяющие поощрять эти партии предлагать женские кандидатуры на выборах.  Недопредставленность женщин в политической жизни представляет собой важную проблему, которая, к тому же</w:t>
      </w:r>
      <w:r w:rsidR="004568FC">
        <w:t xml:space="preserve">, наблюдается </w:t>
      </w:r>
      <w:r w:rsidR="001F18F2">
        <w:t xml:space="preserve">не только </w:t>
      </w:r>
      <w:r w:rsidR="004568FC">
        <w:t xml:space="preserve">в </w:t>
      </w:r>
      <w:r w:rsidR="00FA51B4">
        <w:t>Чешской Республик</w:t>
      </w:r>
      <w:r w:rsidR="004568FC">
        <w:t>е</w:t>
      </w:r>
      <w:r w:rsidR="00FA51B4">
        <w:t>, и иногда оказывается необходим</w:t>
      </w:r>
      <w:r w:rsidR="004568FC">
        <w:t>ым</w:t>
      </w:r>
      <w:r w:rsidR="00FA51B4">
        <w:t xml:space="preserve"> принимать меры, побуждающие политические партии </w:t>
      </w:r>
      <w:r w:rsidR="00415422">
        <w:t xml:space="preserve">выдвигать </w:t>
      </w:r>
      <w:r w:rsidR="00FA51B4">
        <w:t>кандидатуры</w:t>
      </w:r>
      <w:r w:rsidR="00415422">
        <w:t xml:space="preserve"> женщин</w:t>
      </w:r>
      <w:r w:rsidR="00FA51B4">
        <w:t xml:space="preserve">, в частности, на посты, на которые они действительно могут быть избраны.  </w:t>
      </w:r>
    </w:p>
    <w:p w:rsidR="00FA51B4" w:rsidRDefault="00FA51B4" w:rsidP="00C0009E">
      <w:pPr>
        <w:spacing w:line="240" w:lineRule="auto"/>
      </w:pPr>
    </w:p>
    <w:p w:rsidR="00FA51B4" w:rsidRDefault="00FA51B4" w:rsidP="00C0009E">
      <w:pPr>
        <w:spacing w:line="240" w:lineRule="auto"/>
      </w:pPr>
      <w:r>
        <w:t>66.</w:t>
      </w:r>
      <w:r>
        <w:tab/>
        <w:t>Что же касается деликатного вопроса о принудительной стерилизации, то г</w:t>
      </w:r>
      <w:r w:rsidR="00BF1153">
        <w:noBreakHyphen/>
      </w:r>
      <w:r>
        <w:t>жа</w:t>
      </w:r>
      <w:r w:rsidR="00BF1153">
        <w:t> </w:t>
      </w:r>
      <w:r>
        <w:t xml:space="preserve">Палм приняла к сведению сообщенную </w:t>
      </w:r>
      <w:r w:rsidR="00916CCC">
        <w:t>ч</w:t>
      </w:r>
      <w:r>
        <w:t>ешской делегацией</w:t>
      </w:r>
      <w:r w:rsidR="00916CCC">
        <w:t xml:space="preserve"> информацию</w:t>
      </w:r>
      <w:r>
        <w:t xml:space="preserve">, согласно которой омбудсмен зарегистрировал 86 случаев принудительной стерилизации женщин;  она также приняла к сведению тот факт, что консультативный орган при Министерстве здравоохранения, созданный для рассмотрения жалоб по поводу этой практики, утверждал, что она ни </w:t>
      </w:r>
      <w:r w:rsidR="00916CCC">
        <w:t xml:space="preserve">в </w:t>
      </w:r>
      <w:r>
        <w:t>ко</w:t>
      </w:r>
      <w:r w:rsidR="00916CCC">
        <w:t>е</w:t>
      </w:r>
      <w:r>
        <w:t xml:space="preserve">м </w:t>
      </w:r>
      <w:r w:rsidR="00916CCC">
        <w:t xml:space="preserve">случае </w:t>
      </w:r>
      <w:r>
        <w:t xml:space="preserve">не </w:t>
      </w:r>
      <w:r w:rsidR="00916CCC">
        <w:t xml:space="preserve">является </w:t>
      </w:r>
      <w:r>
        <w:t>государственн</w:t>
      </w:r>
      <w:r w:rsidR="00916CCC">
        <w:t>ой</w:t>
      </w:r>
      <w:r>
        <w:t xml:space="preserve"> </w:t>
      </w:r>
      <w:r w:rsidR="00916CCC">
        <w:t>политикой</w:t>
      </w:r>
      <w:r>
        <w:t xml:space="preserve"> и</w:t>
      </w:r>
      <w:r w:rsidR="00916CCC">
        <w:t>,</w:t>
      </w:r>
      <w:r>
        <w:t xml:space="preserve"> тем более, не основана на расовых или этнических соображениях.  Омбудсмен явно считал, что все п</w:t>
      </w:r>
      <w:r w:rsidR="00EB1DC4">
        <w:t xml:space="preserve">оданые </w:t>
      </w:r>
      <w:r>
        <w:t xml:space="preserve">ему жалобы обоснованы, но консультативный орган при Министерстве здравоохранения </w:t>
      </w:r>
      <w:r w:rsidR="00EB1DC4">
        <w:t>по</w:t>
      </w:r>
      <w:r>
        <w:t>счита</w:t>
      </w:r>
      <w:r w:rsidR="00EB1DC4">
        <w:t>л</w:t>
      </w:r>
      <w:r>
        <w:t>, что лишь некоторые из них обоснованы, в связи с чем г</w:t>
      </w:r>
      <w:r>
        <w:noBreakHyphen/>
        <w:t xml:space="preserve">жа Палм хотела бы выслушать мнение чесшкой делегации относительного этой различной оценки.  Она отмечает, что в докладе </w:t>
      </w:r>
      <w:r w:rsidR="00EB1DC4">
        <w:t xml:space="preserve">за </w:t>
      </w:r>
      <w:r>
        <w:t>2005 год омбудсмен пришел к выводу о том, что практика принудительной стерилизации по</w:t>
      </w:r>
      <w:r>
        <w:noBreakHyphen/>
        <w:t>прежнему существует в Чешской Республике и что власти должны положить ей конец.  Г</w:t>
      </w:r>
      <w:r>
        <w:noBreakHyphen/>
        <w:t>жа Палм хотела бы знать, пров</w:t>
      </w:r>
      <w:r w:rsidR="00EB1DC4">
        <w:t>е</w:t>
      </w:r>
      <w:r>
        <w:t xml:space="preserve">ли ли власти беспристрастное и эффективное расследование </w:t>
      </w:r>
      <w:r w:rsidR="00580123">
        <w:t xml:space="preserve">всех зарегистрированных случаев и были ли врачи, </w:t>
      </w:r>
      <w:r w:rsidR="0078317E">
        <w:t>проводив</w:t>
      </w:r>
      <w:r w:rsidR="00580123">
        <w:t>шие принудительную стерилизацию, привлечены к ответственности.  В отношении компенсации</w:t>
      </w:r>
      <w:r w:rsidR="0078317E">
        <w:t xml:space="preserve"> </w:t>
      </w:r>
      <w:r w:rsidR="00580123">
        <w:t>жертвам чешская делегация указала, что эти женщины могут в судебном порядке потребовать выплат</w:t>
      </w:r>
      <w:r w:rsidR="0078317E">
        <w:t xml:space="preserve">ить им </w:t>
      </w:r>
      <w:r w:rsidR="00580123">
        <w:t>компенсаци</w:t>
      </w:r>
      <w:r w:rsidR="0078317E">
        <w:t>ю</w:t>
      </w:r>
      <w:r w:rsidR="00580123">
        <w:t xml:space="preserve"> и что омбудсмен рекомендовал создать механизм, позволяющий </w:t>
      </w:r>
      <w:r w:rsidR="0078317E">
        <w:t xml:space="preserve">возместить ущерб </w:t>
      </w:r>
      <w:r w:rsidR="00580123">
        <w:t>жертв</w:t>
      </w:r>
      <w:r w:rsidR="0078317E">
        <w:t>ам</w:t>
      </w:r>
      <w:r w:rsidR="00580123">
        <w:t xml:space="preserve">.  Следовало бы </w:t>
      </w:r>
      <w:r w:rsidR="0078317E">
        <w:t>у</w:t>
      </w:r>
      <w:r w:rsidR="00580123">
        <w:t>знать, намерены ли власти государства-участника выполнить эту рекомендацию или они считают, что жертвам надлежит требовать возмещения понесенного ущерба.</w:t>
      </w:r>
    </w:p>
    <w:p w:rsidR="00580123" w:rsidRDefault="00580123" w:rsidP="00C0009E">
      <w:pPr>
        <w:spacing w:line="240" w:lineRule="auto"/>
      </w:pPr>
    </w:p>
    <w:p w:rsidR="00580123" w:rsidRDefault="00580123" w:rsidP="00C0009E">
      <w:pPr>
        <w:spacing w:line="240" w:lineRule="auto"/>
      </w:pPr>
      <w:r>
        <w:t>67.</w:t>
      </w:r>
      <w:r>
        <w:tab/>
        <w:t>Г</w:t>
      </w:r>
      <w:r>
        <w:noBreakHyphen/>
        <w:t>жа Палм отмечает, что</w:t>
      </w:r>
      <w:r w:rsidR="0078317E">
        <w:t>,</w:t>
      </w:r>
      <w:r>
        <w:t xml:space="preserve"> даже если принудительная стерилизация сегодня запрещена законом, эта практика, по</w:t>
      </w:r>
      <w:r>
        <w:noBreakHyphen/>
        <w:t>видимому, может по</w:t>
      </w:r>
      <w:r>
        <w:noBreakHyphen/>
        <w:t xml:space="preserve">прежнему существовать в некоторых </w:t>
      </w:r>
      <w:r w:rsidR="0078317E">
        <w:t xml:space="preserve">областях </w:t>
      </w:r>
      <w:r>
        <w:t>страны.  Она хотела бы знать, какие меры приняло государство</w:t>
      </w:r>
      <w:r>
        <w:noBreakHyphen/>
        <w:t>участник, чтобы положить конец</w:t>
      </w:r>
      <w:r w:rsidR="00073218">
        <w:t xml:space="preserve"> </w:t>
      </w:r>
      <w:r w:rsidR="0078317E">
        <w:t xml:space="preserve">этой практике </w:t>
      </w:r>
      <w:r>
        <w:t xml:space="preserve">и избежать их повторения в </w:t>
      </w:r>
      <w:r w:rsidR="00C777F6">
        <w:t>будущем.  Насколько г-жа Пал</w:t>
      </w:r>
      <w:r>
        <w:t xml:space="preserve">м понимает, </w:t>
      </w:r>
      <w:r w:rsidR="00073218">
        <w:t xml:space="preserve">в стране </w:t>
      </w:r>
      <w:r w:rsidR="00C777F6">
        <w:t xml:space="preserve">осуществляется </w:t>
      </w:r>
      <w:r w:rsidR="00073218">
        <w:t>информационн</w:t>
      </w:r>
      <w:r w:rsidR="00C777F6">
        <w:t>о</w:t>
      </w:r>
      <w:r w:rsidR="00C777F6">
        <w:noBreakHyphen/>
        <w:t xml:space="preserve">просветительная </w:t>
      </w:r>
      <w:r w:rsidR="00073218">
        <w:t>программа для медицинского персонала, и она хотела бы знать, полномочен ли омбудсмен инспектировать медицинские учреждения, с тем чтобы убедиться в том, что в них не пр</w:t>
      </w:r>
      <w:r w:rsidR="00C777F6">
        <w:t xml:space="preserve">актикуется </w:t>
      </w:r>
      <w:r w:rsidR="00073218">
        <w:t>принудительная стерилизация.  Что же касается конкретного случая женщин</w:t>
      </w:r>
      <w:r w:rsidR="00C777F6">
        <w:t xml:space="preserve"> из числа </w:t>
      </w:r>
      <w:r w:rsidR="00073218">
        <w:t>ром</w:t>
      </w:r>
      <w:r w:rsidR="00BF1153">
        <w:t>а</w:t>
      </w:r>
      <w:r w:rsidR="00073218">
        <w:t xml:space="preserve">, некоторые из которых согласились на принудительную стерилизацию, даже не </w:t>
      </w:r>
      <w:r w:rsidR="00C777F6">
        <w:t>понимая</w:t>
      </w:r>
      <w:r w:rsidR="00073218">
        <w:t xml:space="preserve">, о чем идет речь, </w:t>
      </w:r>
      <w:r w:rsidR="00C777F6">
        <w:t>уместно,</w:t>
      </w:r>
      <w:r w:rsidR="00073218">
        <w:t xml:space="preserve"> знать, какую помощь государство-участник намерен</w:t>
      </w:r>
      <w:r w:rsidR="00ED3832">
        <w:t xml:space="preserve">о оказать этим женщинам, чтобы </w:t>
      </w:r>
      <w:r w:rsidR="00073218">
        <w:t>о</w:t>
      </w:r>
      <w:r w:rsidR="00ED3832">
        <w:t>н</w:t>
      </w:r>
      <w:r w:rsidR="00073218">
        <w:t>и</w:t>
      </w:r>
      <w:r w:rsidR="00ED3832">
        <w:t xml:space="preserve"> могли </w:t>
      </w:r>
      <w:r w:rsidR="00073218">
        <w:t>возражать против принудительной стерилизации, а те</w:t>
      </w:r>
      <w:r w:rsidR="00ED3832">
        <w:t>м, кто был стерилизован,</w:t>
      </w:r>
      <w:r w:rsidR="00073218">
        <w:t xml:space="preserve"> требовать возмещения в судах.  В частности, будет ли указ № 385/2006 о медицинских </w:t>
      </w:r>
      <w:r w:rsidR="00ED3832">
        <w:t xml:space="preserve">картах </w:t>
      </w:r>
      <w:r w:rsidR="00073218">
        <w:t>с поправками, внесенными указом № 479/2007</w:t>
      </w:r>
      <w:r w:rsidR="00ED3832">
        <w:t>,</w:t>
      </w:r>
      <w:r w:rsidR="00073218">
        <w:t xml:space="preserve"> </w:t>
      </w:r>
      <w:r w:rsidR="00ED3832">
        <w:t xml:space="preserve">сообщен </w:t>
      </w:r>
      <w:r w:rsidR="00073218">
        <w:t>женщин</w:t>
      </w:r>
      <w:r w:rsidR="00ED3832">
        <w:t xml:space="preserve">ам из числа </w:t>
      </w:r>
      <w:r w:rsidR="00073218">
        <w:t>ром</w:t>
      </w:r>
      <w:r w:rsidR="00ED3832">
        <w:t>а</w:t>
      </w:r>
      <w:r w:rsidR="00073218">
        <w:t>?</w:t>
      </w:r>
    </w:p>
    <w:p w:rsidR="00073218" w:rsidRDefault="00073218" w:rsidP="00C0009E">
      <w:pPr>
        <w:spacing w:line="240" w:lineRule="auto"/>
      </w:pPr>
    </w:p>
    <w:p w:rsidR="00073218" w:rsidRDefault="00073218" w:rsidP="00C0009E">
      <w:pPr>
        <w:spacing w:line="240" w:lineRule="auto"/>
      </w:pPr>
      <w:r>
        <w:t>68.</w:t>
      </w:r>
      <w:r>
        <w:tab/>
        <w:t>Г</w:t>
      </w:r>
      <w:r>
        <w:noBreakHyphen/>
        <w:t xml:space="preserve">жа Палм </w:t>
      </w:r>
      <w:r w:rsidR="00B975F5">
        <w:t xml:space="preserve">с удовлетворением </w:t>
      </w:r>
      <w:r w:rsidR="00253043">
        <w:t xml:space="preserve">отмечает серьезные успехи, достигнутые </w:t>
      </w:r>
      <w:r w:rsidR="00ED3832">
        <w:t xml:space="preserve">в последние годы </w:t>
      </w:r>
      <w:r w:rsidR="00253043">
        <w:t>в области борьбы с насилиями в семье, в результате которых в 2006 году были осуждены 225 человек.  Нов</w:t>
      </w:r>
      <w:r w:rsidR="00AF4AB2">
        <w:t>ый</w:t>
      </w:r>
      <w:r w:rsidR="00253043">
        <w:t xml:space="preserve"> по</w:t>
      </w:r>
      <w:r w:rsidR="00AF4AB2">
        <w:t>рядок</w:t>
      </w:r>
      <w:r w:rsidR="00253043">
        <w:t>, предусматривающ</w:t>
      </w:r>
      <w:r w:rsidR="00AF4AB2">
        <w:t>ий</w:t>
      </w:r>
      <w:r w:rsidR="00253043">
        <w:t xml:space="preserve"> удаление насил</w:t>
      </w:r>
      <w:r w:rsidR="00AF4AB2">
        <w:t>ьника</w:t>
      </w:r>
      <w:r w:rsidR="00253043">
        <w:t xml:space="preserve"> в семье</w:t>
      </w:r>
      <w:r w:rsidR="00AF4AB2">
        <w:t xml:space="preserve"> из совместного жилища</w:t>
      </w:r>
      <w:r w:rsidR="00253043">
        <w:t>, принят совсем недавно</w:t>
      </w:r>
      <w:r w:rsidR="00AF4AB2">
        <w:t>,</w:t>
      </w:r>
      <w:r w:rsidR="00253043">
        <w:t xml:space="preserve"> и трудно оценить е</w:t>
      </w:r>
      <w:r w:rsidR="00AF4AB2">
        <w:t>го</w:t>
      </w:r>
      <w:r w:rsidR="00253043">
        <w:t xml:space="preserve"> результаты, но следует надеяться, что она будет способствовать сокращению насилия в семье.  </w:t>
      </w:r>
      <w:r w:rsidR="00AF4AB2">
        <w:t>Хотелось бы знать, с</w:t>
      </w:r>
      <w:r w:rsidR="00253043">
        <w:t xml:space="preserve">оздали ли власти или намерены создать механизм </w:t>
      </w:r>
      <w:r w:rsidR="00182368">
        <w:t>к</w:t>
      </w:r>
      <w:r w:rsidR="00A2461E">
        <w:t>о</w:t>
      </w:r>
      <w:r w:rsidR="00182368">
        <w:t>нт</w:t>
      </w:r>
      <w:r w:rsidR="00A2461E">
        <w:t>р</w:t>
      </w:r>
      <w:r w:rsidR="00182368">
        <w:t>оля</w:t>
      </w:r>
      <w:r w:rsidR="00A2461E">
        <w:t xml:space="preserve"> за результатами применения новых </w:t>
      </w:r>
      <w:r w:rsidR="00182368">
        <w:t xml:space="preserve">нормативных </w:t>
      </w:r>
      <w:r w:rsidR="00A2461E">
        <w:t>положений в этой области и будет ли нов</w:t>
      </w:r>
      <w:r w:rsidR="00182368">
        <w:t>ый</w:t>
      </w:r>
      <w:r w:rsidR="00A2461E">
        <w:t xml:space="preserve"> пор</w:t>
      </w:r>
      <w:r w:rsidR="00182368">
        <w:t>ядок</w:t>
      </w:r>
      <w:r w:rsidR="00A2461E">
        <w:t xml:space="preserve"> защиты детей - жертв уголовных правонарушений распространяться также </w:t>
      </w:r>
      <w:r w:rsidR="00182368">
        <w:t xml:space="preserve">и </w:t>
      </w:r>
      <w:r w:rsidR="00A2461E">
        <w:t>на детей - свидетелей насилия в семье.</w:t>
      </w:r>
    </w:p>
    <w:p w:rsidR="00A2461E" w:rsidRDefault="00A2461E" w:rsidP="00C0009E">
      <w:pPr>
        <w:spacing w:line="240" w:lineRule="auto"/>
      </w:pPr>
    </w:p>
    <w:p w:rsidR="00A2461E" w:rsidRDefault="00A2461E" w:rsidP="00C0009E">
      <w:pPr>
        <w:spacing w:line="240" w:lineRule="auto"/>
      </w:pPr>
      <w:r>
        <w:t>69.</w:t>
      </w:r>
      <w:r>
        <w:tab/>
      </w:r>
      <w:r w:rsidRPr="00A2461E">
        <w:rPr>
          <w:u w:val="single"/>
        </w:rPr>
        <w:t>Г-н ИВАСАВА</w:t>
      </w:r>
      <w:r>
        <w:t xml:space="preserve"> п</w:t>
      </w:r>
      <w:r w:rsidR="00182368">
        <w:t xml:space="preserve">оложительно оценивает </w:t>
      </w:r>
      <w:r>
        <w:t xml:space="preserve">принятие </w:t>
      </w:r>
      <w:r w:rsidR="002D73BA">
        <w:t xml:space="preserve">начальником Полицейского управления </w:t>
      </w:r>
      <w:r>
        <w:t>нов</w:t>
      </w:r>
      <w:r w:rsidR="00182368">
        <w:t>ых</w:t>
      </w:r>
      <w:r>
        <w:t xml:space="preserve"> </w:t>
      </w:r>
      <w:r w:rsidR="00182368">
        <w:t xml:space="preserve">нормативных положений </w:t>
      </w:r>
      <w:r>
        <w:t>№ 42/207</w:t>
      </w:r>
      <w:r w:rsidR="003D0877">
        <w:t xml:space="preserve">, регулирующих условия содержания в камерах при полицейских участках, которые </w:t>
      </w:r>
      <w:r>
        <w:t>должн</w:t>
      </w:r>
      <w:r w:rsidR="003D0877">
        <w:t>ы</w:t>
      </w:r>
      <w:r>
        <w:t xml:space="preserve"> вступить в силу 1</w:t>
      </w:r>
      <w:r w:rsidR="002D73BA">
        <w:t> </w:t>
      </w:r>
      <w:r>
        <w:t>августа 2007 года.  Он отмечает в письменных ответ</w:t>
      </w:r>
      <w:r w:rsidR="003D0877">
        <w:t>ах</w:t>
      </w:r>
      <w:r>
        <w:t xml:space="preserve"> на перечень вопросов (С</w:t>
      </w:r>
      <w:r>
        <w:rPr>
          <w:lang w:val="en-US"/>
        </w:rPr>
        <w:t>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CZ</w:t>
      </w:r>
      <w:r>
        <w:t>Е/</w:t>
      </w:r>
      <w:r>
        <w:rPr>
          <w:lang w:val="en-US"/>
        </w:rPr>
        <w:t>Q</w:t>
      </w:r>
      <w:r>
        <w:t>/</w:t>
      </w:r>
      <w:r w:rsidRPr="008637CC">
        <w:t>2</w:t>
      </w:r>
      <w:r w:rsidRPr="0070115C">
        <w:t>/</w:t>
      </w:r>
      <w:r>
        <w:t>А</w:t>
      </w:r>
      <w:r>
        <w:rPr>
          <w:lang w:val="en-US"/>
        </w:rPr>
        <w:t>dd</w:t>
      </w:r>
      <w:r w:rsidRPr="0070115C">
        <w:t>.</w:t>
      </w:r>
      <w:r>
        <w:t>1)</w:t>
      </w:r>
      <w:r w:rsidR="009146FC">
        <w:t xml:space="preserve">, что к </w:t>
      </w:r>
      <w:r w:rsidR="003D0877">
        <w:t xml:space="preserve">этим нормативным положениям </w:t>
      </w:r>
      <w:r w:rsidR="009146FC">
        <w:t xml:space="preserve">прилагается документ с советами для лиц, содержащихся под стражей в полицейских участках, который должен иметься на нескольких языках в этих участках.  Г-н Ивасава хотел бы знать, на каких языках будет </w:t>
      </w:r>
      <w:r w:rsidR="007B4A62">
        <w:t xml:space="preserve">издан </w:t>
      </w:r>
      <w:r w:rsidR="009146FC">
        <w:t>этот документ</w:t>
      </w:r>
      <w:r w:rsidR="002D73BA">
        <w:t>, и</w:t>
      </w:r>
      <w:r w:rsidR="009146FC">
        <w:t xml:space="preserve"> просит передать Комитету копию этого документа на каждом из этих языков.  Он также хотел бы знать, каков предусмотренн</w:t>
      </w:r>
      <w:r w:rsidR="007B4A62">
        <w:t>ый</w:t>
      </w:r>
      <w:r w:rsidR="009146FC">
        <w:t xml:space="preserve"> по</w:t>
      </w:r>
      <w:r w:rsidR="007B4A62">
        <w:t xml:space="preserve">рядок ознакомления </w:t>
      </w:r>
      <w:r w:rsidR="009146FC">
        <w:t xml:space="preserve">иностранцев, содержащихся под стражей в полиции, </w:t>
      </w:r>
      <w:r w:rsidR="007B4A62">
        <w:t>с</w:t>
      </w:r>
      <w:r w:rsidR="009146FC">
        <w:t xml:space="preserve"> их права</w:t>
      </w:r>
      <w:r w:rsidR="007B4A62">
        <w:t>ми</w:t>
      </w:r>
      <w:r w:rsidR="009146FC">
        <w:t xml:space="preserve"> и как рассматриваются жалобы, подаваемые </w:t>
      </w:r>
      <w:r w:rsidR="007B4A62">
        <w:t xml:space="preserve">согласно </w:t>
      </w:r>
      <w:r w:rsidR="009146FC">
        <w:t>эт</w:t>
      </w:r>
      <w:r w:rsidR="007B4A62">
        <w:t>ой</w:t>
      </w:r>
      <w:r w:rsidR="009146FC">
        <w:t xml:space="preserve"> </w:t>
      </w:r>
      <w:r w:rsidR="007B4A62">
        <w:t>процедуре</w:t>
      </w:r>
      <w:r w:rsidR="009146FC">
        <w:t>.</w:t>
      </w:r>
    </w:p>
    <w:p w:rsidR="00BF1153" w:rsidRDefault="00BF1153" w:rsidP="00C0009E">
      <w:pPr>
        <w:spacing w:line="240" w:lineRule="auto"/>
      </w:pPr>
    </w:p>
    <w:p w:rsidR="009146FC" w:rsidRDefault="009146FC" w:rsidP="00C0009E">
      <w:pPr>
        <w:spacing w:line="240" w:lineRule="auto"/>
      </w:pPr>
      <w:r>
        <w:t>70.</w:t>
      </w:r>
      <w:r>
        <w:tab/>
        <w:t>В связи с этим г-н Ивасава замечает, что отныне центр</w:t>
      </w:r>
      <w:r w:rsidR="007B4A62">
        <w:t>ы</w:t>
      </w:r>
      <w:r>
        <w:t xml:space="preserve"> содержания иностранцев </w:t>
      </w:r>
      <w:r w:rsidR="002D73BA">
        <w:t xml:space="preserve">под стражей </w:t>
      </w:r>
      <w:r>
        <w:t>(вопрос 9) наход</w:t>
      </w:r>
      <w:r w:rsidR="007B4A62">
        <w:t>я</w:t>
      </w:r>
      <w:r>
        <w:t xml:space="preserve">тся в ведении Министерства внутренних дел, тогда как ранее они подчинялись полиции, и приветствует это основополагающее изменение.  Отмечая, что в пункте 232 письменных ответов указывается, что иностранцы, содержащиеся под стражей в связи с их административной высылкой, лишены свободы передвижения, он хотел бы знать, каков максимальный законный срок </w:t>
      </w:r>
      <w:r w:rsidR="007B4A62">
        <w:t xml:space="preserve">их </w:t>
      </w:r>
      <w:r>
        <w:t>содержания под стражей до высылки.  Кроме того, поскольку согласно статистическим данным об инцидентах, повлекших за собой содержание просителей убежища</w:t>
      </w:r>
      <w:r w:rsidR="005F6535">
        <w:t xml:space="preserve"> под стражей в условиях строго режима</w:t>
      </w:r>
      <w:r>
        <w:t xml:space="preserve">, 38 из 70 случаев, зарегистрированных в 2006 году, </w:t>
      </w:r>
      <w:r w:rsidR="005F6535">
        <w:t xml:space="preserve">имели место в </w:t>
      </w:r>
      <w:r>
        <w:t>Посторн</w:t>
      </w:r>
      <w:r w:rsidR="005F6535">
        <w:t>а</w:t>
      </w:r>
      <w:r>
        <w:t>, он желает знать, чем объясняется такая концентрация инцидентов.</w:t>
      </w:r>
    </w:p>
    <w:p w:rsidR="00BF1153" w:rsidRDefault="00BF1153" w:rsidP="00C0009E">
      <w:pPr>
        <w:spacing w:line="240" w:lineRule="auto"/>
      </w:pPr>
    </w:p>
    <w:p w:rsidR="009146FC" w:rsidRDefault="009146FC" w:rsidP="00C0009E">
      <w:pPr>
        <w:spacing w:line="240" w:lineRule="auto"/>
      </w:pPr>
      <w:r>
        <w:t>71.</w:t>
      </w:r>
      <w:r>
        <w:tab/>
      </w:r>
      <w:r w:rsidR="005F6535">
        <w:t xml:space="preserve">Что касается сокращения переполненности </w:t>
      </w:r>
      <w:r w:rsidR="00B201BA">
        <w:t>в тюрьмах (вопрос 10)</w:t>
      </w:r>
      <w:r w:rsidR="005F6535">
        <w:t xml:space="preserve">, то </w:t>
      </w:r>
      <w:r w:rsidR="00B201BA">
        <w:t xml:space="preserve"> Комитет рекомендовал в своих заключительных замечаниях</w:t>
      </w:r>
      <w:r w:rsidR="005F6535">
        <w:t xml:space="preserve"> по </w:t>
      </w:r>
      <w:r w:rsidR="00B201BA">
        <w:t>первоначально</w:t>
      </w:r>
      <w:r w:rsidR="005F6535">
        <w:t>му</w:t>
      </w:r>
      <w:r w:rsidR="00B201BA">
        <w:t xml:space="preserve"> доклад</w:t>
      </w:r>
      <w:r w:rsidR="005F6535">
        <w:t>у</w:t>
      </w:r>
      <w:r w:rsidR="00B201BA">
        <w:t xml:space="preserve"> Чешской Республики принять меры </w:t>
      </w:r>
      <w:r w:rsidR="00365078">
        <w:t xml:space="preserve">для </w:t>
      </w:r>
      <w:r w:rsidR="00B201BA">
        <w:t xml:space="preserve">снижения </w:t>
      </w:r>
      <w:r w:rsidR="00365078">
        <w:t xml:space="preserve">этого </w:t>
      </w:r>
      <w:r w:rsidR="00B201BA">
        <w:t>уровня.  Однако, тогда как в письменных ответах указывается, что переполненност</w:t>
      </w:r>
      <w:r w:rsidR="00365078">
        <w:t>ь</w:t>
      </w:r>
      <w:r w:rsidR="00B201BA">
        <w:t xml:space="preserve"> тюрем является низк</w:t>
      </w:r>
      <w:r w:rsidR="00365078">
        <w:t>ой</w:t>
      </w:r>
      <w:r w:rsidR="00B201BA">
        <w:t>, поскольку он</w:t>
      </w:r>
      <w:r w:rsidR="00365078">
        <w:t>а</w:t>
      </w:r>
      <w:r w:rsidR="00B201BA">
        <w:t xml:space="preserve"> составляет всего лишь 1,37%, </w:t>
      </w:r>
      <w:r w:rsidR="00365078">
        <w:t xml:space="preserve">в то же время </w:t>
      </w:r>
      <w:r w:rsidR="00B201BA">
        <w:t xml:space="preserve">в пункте 179 второго периодического доклада говорится, что число заключенных существенно </w:t>
      </w:r>
      <w:r w:rsidR="00365078">
        <w:t xml:space="preserve">возросло </w:t>
      </w:r>
      <w:r w:rsidR="00B201BA">
        <w:t>после второго полугодия 2003 года, в связи с чем возможности пенитенциарных центров зачастую превышены.  В</w:t>
      </w:r>
      <w:r w:rsidR="00365078">
        <w:t> </w:t>
      </w:r>
      <w:r w:rsidR="00B201BA">
        <w:t xml:space="preserve">первом случае сравнение касается цифр </w:t>
      </w:r>
      <w:r w:rsidR="002D73BA">
        <w:t xml:space="preserve">за </w:t>
      </w:r>
      <w:r w:rsidR="00B201BA">
        <w:t>2007 и 2003 год</w:t>
      </w:r>
      <w:r w:rsidR="002D73BA">
        <w:t>ы</w:t>
      </w:r>
      <w:r w:rsidR="00B201BA">
        <w:t xml:space="preserve">, а во втором - </w:t>
      </w:r>
      <w:r w:rsidR="008E3D0C">
        <w:t xml:space="preserve">за </w:t>
      </w:r>
      <w:r w:rsidR="00B201BA">
        <w:t>200</w:t>
      </w:r>
      <w:r w:rsidR="00365078">
        <w:t>7</w:t>
      </w:r>
      <w:r w:rsidR="00B201BA">
        <w:t xml:space="preserve"> и 2001</w:t>
      </w:r>
      <w:r w:rsidR="00365078">
        <w:t> </w:t>
      </w:r>
      <w:r w:rsidR="00B201BA">
        <w:t>год</w:t>
      </w:r>
      <w:r w:rsidR="008E3D0C">
        <w:t>ы</w:t>
      </w:r>
      <w:r w:rsidR="00B201BA">
        <w:t xml:space="preserve">.  Поскольку эти сведения представляются противоречивыми, было бы целесообразным, чтобы делегация уточнила, какова ситуация в настоящее время в чешских тюрьмах и объясняется </w:t>
      </w:r>
      <w:r w:rsidR="00365078">
        <w:t xml:space="preserve">ли </w:t>
      </w:r>
      <w:r w:rsidR="00B201BA">
        <w:t xml:space="preserve">снижение </w:t>
      </w:r>
      <w:r w:rsidR="00365078">
        <w:t xml:space="preserve">уровня </w:t>
      </w:r>
      <w:r w:rsidR="00B201BA">
        <w:t xml:space="preserve">переполненности изменением </w:t>
      </w:r>
      <w:r w:rsidR="008D7F04">
        <w:t xml:space="preserve">норм </w:t>
      </w:r>
      <w:r w:rsidR="00B201BA">
        <w:t xml:space="preserve">содержания под стражей или другими факторами.  </w:t>
      </w:r>
    </w:p>
    <w:p w:rsidR="00BF1153" w:rsidRDefault="00BF1153" w:rsidP="00C0009E">
      <w:pPr>
        <w:spacing w:line="240" w:lineRule="auto"/>
      </w:pPr>
    </w:p>
    <w:p w:rsidR="00B201BA" w:rsidRDefault="001E763E" w:rsidP="00C0009E">
      <w:pPr>
        <w:spacing w:line="240" w:lineRule="auto"/>
      </w:pPr>
      <w:r>
        <w:t>72.</w:t>
      </w:r>
      <w:r>
        <w:tab/>
        <w:t xml:space="preserve">Что касается препятствий, с которыми встречаются жертвы дискриминации </w:t>
      </w:r>
      <w:r w:rsidR="008D7F04">
        <w:t>пр</w:t>
      </w:r>
      <w:r>
        <w:t>и доступ</w:t>
      </w:r>
      <w:r w:rsidR="008D7F04">
        <w:t>е</w:t>
      </w:r>
      <w:r>
        <w:t xml:space="preserve"> к средствам правовой помощи (вопрос 12), то г-н Ивасава </w:t>
      </w:r>
      <w:r w:rsidR="008D7F04">
        <w:t xml:space="preserve">просит </w:t>
      </w:r>
      <w:r>
        <w:t>делегаци</w:t>
      </w:r>
      <w:r w:rsidR="008D7F04">
        <w:t>ю</w:t>
      </w:r>
      <w:r>
        <w:t xml:space="preserve"> указа</w:t>
      </w:r>
      <w:r w:rsidR="008D7F04">
        <w:t>ть</w:t>
      </w:r>
      <w:r>
        <w:t xml:space="preserve"> в </w:t>
      </w:r>
      <w:r w:rsidR="008E3D0C">
        <w:t xml:space="preserve">рамках </w:t>
      </w:r>
      <w:r>
        <w:t>своих ответ</w:t>
      </w:r>
      <w:r w:rsidR="008E3D0C">
        <w:t>ов</w:t>
      </w:r>
      <w:r>
        <w:t xml:space="preserve"> на вопрос 12 или вопрос 15, касающи</w:t>
      </w:r>
      <w:r w:rsidR="008E3D0C">
        <w:t>х</w:t>
      </w:r>
      <w:r>
        <w:t>ся дискриминации, какие конкретные меры были приняты, чтобы положить конец этой дискриминации, так как он ничего не нашел на этот счет ни в докладе, ни в письменных ответах.</w:t>
      </w:r>
    </w:p>
    <w:p w:rsidR="00BF1153" w:rsidRDefault="00BF1153" w:rsidP="00C0009E">
      <w:pPr>
        <w:spacing w:line="240" w:lineRule="auto"/>
      </w:pPr>
    </w:p>
    <w:p w:rsidR="000707D6" w:rsidRDefault="001E763E" w:rsidP="00C0009E">
      <w:pPr>
        <w:spacing w:line="240" w:lineRule="auto"/>
      </w:pPr>
      <w:r>
        <w:t>73.</w:t>
      </w:r>
      <w:r>
        <w:tab/>
      </w:r>
      <w:r w:rsidRPr="001E763E">
        <w:rPr>
          <w:u w:val="single"/>
        </w:rPr>
        <w:t>Г-</w:t>
      </w:r>
      <w:r w:rsidR="000707D6">
        <w:rPr>
          <w:u w:val="single"/>
        </w:rPr>
        <w:t>жа</w:t>
      </w:r>
      <w:r w:rsidRPr="001E763E">
        <w:rPr>
          <w:u w:val="single"/>
        </w:rPr>
        <w:t xml:space="preserve"> МОТО</w:t>
      </w:r>
      <w:r w:rsidR="000707D6">
        <w:rPr>
          <w:u w:val="single"/>
        </w:rPr>
        <w:t>К</w:t>
      </w:r>
      <w:r>
        <w:t xml:space="preserve"> </w:t>
      </w:r>
      <w:r w:rsidR="000707D6">
        <w:t>приветствует чешскую делегацию и положительно оценивает качество доклада, а также зрел</w:t>
      </w:r>
      <w:r w:rsidR="008D7F04">
        <w:t xml:space="preserve">ость </w:t>
      </w:r>
      <w:r w:rsidR="000707D6">
        <w:t xml:space="preserve">чешской демократии.  </w:t>
      </w:r>
      <w:r w:rsidR="008D7F04">
        <w:t>Замечая</w:t>
      </w:r>
      <w:r w:rsidR="000707D6">
        <w:t xml:space="preserve">, что законопроект о регламентировании проституции (вопрос 13) был отклонен парламентом, она спрашивает, на какой стадии находится обсуждение этого закона и каковы последствия </w:t>
      </w:r>
      <w:r w:rsidR="008D7F04">
        <w:t>ег</w:t>
      </w:r>
      <w:r w:rsidR="000707D6">
        <w:t>о отклонения на практике и с точки зрения торговли людьми, поскольку эта торговля ведет к современным формам рабства и кабалы.  Действительно, поскольку этот законопроект не принят, нельзя проводить различие между проституцией с согласия заинтересованного</w:t>
      </w:r>
      <w:r w:rsidR="005A6CFD">
        <w:t xml:space="preserve"> лица и проституцией без его согласия, которая считается в Конвенции 1951 года, участников которой является Чешская Республика, современной формой рабства, тем более, что, по общему мнению, это согласие </w:t>
      </w:r>
      <w:r w:rsidR="007C280E">
        <w:t xml:space="preserve">в любом случае </w:t>
      </w:r>
      <w:r w:rsidR="005A6CFD">
        <w:t xml:space="preserve">должно обязательно </w:t>
      </w:r>
      <w:r w:rsidR="007C280E">
        <w:t>быть добровольным</w:t>
      </w:r>
      <w:r w:rsidR="005A6CFD">
        <w:t xml:space="preserve">.  В связи с этим было бы полезным, чтобы делегация указала, какие дискуссии вызывает этот закон в чешском обществе, где они проводятся и почему Палата депутатов отклонила этот законопроект.  Она могла бы также указать по поводу торговли женщинами, принимаются ли меры в </w:t>
      </w:r>
      <w:r w:rsidR="007C280E">
        <w:t xml:space="preserve">защиту </w:t>
      </w:r>
      <w:r w:rsidR="005A6CFD">
        <w:t xml:space="preserve">чешских женщин, так как </w:t>
      </w:r>
      <w:r w:rsidR="007C280E">
        <w:t xml:space="preserve">полученные </w:t>
      </w:r>
      <w:r w:rsidR="005A6CFD">
        <w:t xml:space="preserve">ответы касались </w:t>
      </w:r>
      <w:r w:rsidR="008E3D0C">
        <w:t xml:space="preserve">только </w:t>
      </w:r>
      <w:r w:rsidR="005A6CFD">
        <w:t>женщин-иностранок.</w:t>
      </w:r>
    </w:p>
    <w:p w:rsidR="00BF1153" w:rsidRDefault="00BF1153" w:rsidP="00C0009E">
      <w:pPr>
        <w:spacing w:line="240" w:lineRule="auto"/>
      </w:pPr>
    </w:p>
    <w:p w:rsidR="005A6CFD" w:rsidRDefault="005A6CFD" w:rsidP="00C0009E">
      <w:pPr>
        <w:spacing w:line="240" w:lineRule="auto"/>
      </w:pPr>
      <w:r>
        <w:t>74.</w:t>
      </w:r>
      <w:r>
        <w:tab/>
        <w:t xml:space="preserve">Что касается детей (вопрос 14), то г-жа Моток хотела бы знать, какие конкретные меры уже приняты в рамках национального плана на 2006-2008 годы и каковы последствия этих мер, так как в письменных ответах много говорится о намечаемых или будущих действиях, но ничего не говорится о конкретных результатах.  В связи с этим она напоминает делегации, что Комитет принимает во внимание лишь принятые законы и меры, а не обещания о будущих </w:t>
      </w:r>
      <w:r w:rsidR="007C280E">
        <w:t>планах</w:t>
      </w:r>
      <w:r>
        <w:t xml:space="preserve">.  Она также хотела бы получить информацию о реабилитации и </w:t>
      </w:r>
      <w:r w:rsidR="00B82692">
        <w:t xml:space="preserve">реинтеграции </w:t>
      </w:r>
      <w:r>
        <w:t xml:space="preserve">детей - жертв сексуальных насилий и детей - жертв торговли людьми, так как </w:t>
      </w:r>
      <w:r w:rsidR="00B82692">
        <w:t xml:space="preserve">полученные </w:t>
      </w:r>
      <w:r>
        <w:t>цифры не даются в разбивке по категориям.  Поскольку государство-участник указало в своих письменных ответах, что разделение ответственности между несколькими министерствами вредит эффективно</w:t>
      </w:r>
      <w:r w:rsidR="00B82692">
        <w:t>й</w:t>
      </w:r>
      <w:r>
        <w:t xml:space="preserve"> защит</w:t>
      </w:r>
      <w:r w:rsidR="00B82692">
        <w:t>е</w:t>
      </w:r>
      <w:r>
        <w:t xml:space="preserve"> детей, она спрашивает, предусматриваются ли меры, чтобы решить эту проблему.</w:t>
      </w:r>
    </w:p>
    <w:p w:rsidR="00BF1153" w:rsidRDefault="00BF1153" w:rsidP="00C0009E">
      <w:pPr>
        <w:spacing w:line="240" w:lineRule="auto"/>
      </w:pPr>
    </w:p>
    <w:p w:rsidR="005A6CFD" w:rsidRDefault="005A6CFD" w:rsidP="00C0009E">
      <w:pPr>
        <w:spacing w:line="240" w:lineRule="auto"/>
      </w:pPr>
      <w:r>
        <w:t>75.</w:t>
      </w:r>
      <w:r>
        <w:tab/>
      </w:r>
      <w:r w:rsidRPr="005A6CFD">
        <w:rPr>
          <w:u w:val="single"/>
        </w:rPr>
        <w:t>Г-жа ШАН</w:t>
      </w:r>
      <w:r w:rsidR="00B82692">
        <w:rPr>
          <w:u w:val="single"/>
        </w:rPr>
        <w:t>Е</w:t>
      </w:r>
      <w:r>
        <w:t xml:space="preserve"> присоединяется к высокой оценки качества и откровенного характера доклада</w:t>
      </w:r>
      <w:r w:rsidR="00B82692">
        <w:t>,</w:t>
      </w:r>
      <w:r>
        <w:t xml:space="preserve"> </w:t>
      </w:r>
      <w:r w:rsidR="00B82692">
        <w:t>а</w:t>
      </w:r>
      <w:r>
        <w:t xml:space="preserve"> </w:t>
      </w:r>
      <w:r w:rsidR="00B82692">
        <w:t xml:space="preserve">также </w:t>
      </w:r>
      <w:r>
        <w:t xml:space="preserve">письменных и устных ответов.  Она положительно оценивает тот факт, что начиная с августа 2008 года будет оказываться помощь задержанным или содержащимся под стражей лицам, с тем чтобы они могли готовить сообщения и направлять их национальным властям и международным органам, но </w:t>
      </w:r>
      <w:r w:rsidR="00B82692">
        <w:t xml:space="preserve">при этом она </w:t>
      </w:r>
      <w:r>
        <w:t xml:space="preserve">спрашивает, на каком языке будет отказываться эта помощь.  Что касается задержания и содержания под стражей до суда, что породило целый ряд замечаний в предыдущих заключительных </w:t>
      </w:r>
      <w:r w:rsidR="00B82692">
        <w:t xml:space="preserve">выводах </w:t>
      </w:r>
      <w:r>
        <w:t xml:space="preserve">Комитета, то она отмечает, что после принятия в январе 2002 года </w:t>
      </w:r>
      <w:r w:rsidR="00B82692">
        <w:t xml:space="preserve">нового законодательства </w:t>
      </w:r>
      <w:r>
        <w:t>лица, содержащиеся под стражей, должны уведомляться об их правах.  Поскольку право об</w:t>
      </w:r>
      <w:r w:rsidR="006E4473">
        <w:t>ра</w:t>
      </w:r>
      <w:r>
        <w:t xml:space="preserve">щаться </w:t>
      </w:r>
      <w:r w:rsidR="006E4473">
        <w:t>к</w:t>
      </w:r>
      <w:r>
        <w:t xml:space="preserve"> врач</w:t>
      </w:r>
      <w:r w:rsidR="006E4473">
        <w:t>у</w:t>
      </w:r>
      <w:r>
        <w:t xml:space="preserve"> не фигурир</w:t>
      </w:r>
      <w:r w:rsidR="006E4473">
        <w:t xml:space="preserve">ует в числе </w:t>
      </w:r>
      <w:r>
        <w:t>прав, перечисленных в пункте 143 второго доклада, г-жа Шане хотела бы знать, как обстоят дела с этим правом.  Она не понимает в пункте 147 втор</w:t>
      </w:r>
      <w:r w:rsidR="006E4473">
        <w:t>ое</w:t>
      </w:r>
      <w:r>
        <w:t xml:space="preserve"> </w:t>
      </w:r>
      <w:r w:rsidR="006E4473">
        <w:t xml:space="preserve">предложение </w:t>
      </w:r>
      <w:r>
        <w:t xml:space="preserve">("Конституционный суд </w:t>
      </w:r>
      <w:r w:rsidR="006E4473">
        <w:t xml:space="preserve">заключил, </w:t>
      </w:r>
      <w:r>
        <w:t xml:space="preserve">что подход обычных судов, который не позволяет обвиняемому быть заслушанным во время предварительного содержания под стражей, представляет собой изолированный случай, поскольку он не соблюдает принципа примата международных договоров") и спрашивает, не является ли это </w:t>
      </w:r>
      <w:r w:rsidR="006E4473">
        <w:t xml:space="preserve">ошибкой </w:t>
      </w:r>
      <w:r>
        <w:t>перевод</w:t>
      </w:r>
      <w:r w:rsidR="006E4473">
        <w:t>чика</w:t>
      </w:r>
      <w:r w:rsidR="000676E3">
        <w:t xml:space="preserve"> или же это означает, что соответствующее лицо не </w:t>
      </w:r>
      <w:r w:rsidR="006E4473">
        <w:t>за</w:t>
      </w:r>
      <w:r w:rsidR="000676E3">
        <w:t>слуш</w:t>
      </w:r>
      <w:r w:rsidR="006E4473">
        <w:t>ив</w:t>
      </w:r>
      <w:r w:rsidR="000676E3">
        <w:t>а</w:t>
      </w:r>
      <w:r w:rsidR="006E4473">
        <w:t xml:space="preserve">ется </w:t>
      </w:r>
      <w:r w:rsidR="000676E3">
        <w:t>в суде по поводу его временного содержания под стражей, иначе говоря эта процедура име</w:t>
      </w:r>
      <w:r w:rsidR="009467F4">
        <w:t>ет</w:t>
      </w:r>
      <w:r w:rsidR="000676E3">
        <w:t xml:space="preserve"> место без предупреждения </w:t>
      </w:r>
      <w:r w:rsidR="009467F4">
        <w:t xml:space="preserve">заинтересованного </w:t>
      </w:r>
      <w:r w:rsidR="000676E3">
        <w:t xml:space="preserve">лица.  Если это так, то она хотела бы знать, какова была реакция на </w:t>
      </w:r>
      <w:r w:rsidR="009467F4">
        <w:t xml:space="preserve">это </w:t>
      </w:r>
      <w:r w:rsidR="000676E3">
        <w:t xml:space="preserve">заключение Конституционного суда.  В том же пункте указывается, что </w:t>
      </w:r>
      <w:r w:rsidR="009467F4">
        <w:t xml:space="preserve">Конституционный </w:t>
      </w:r>
      <w:r w:rsidR="000676E3">
        <w:t>суд считал, что прокурор не может беспристрастн</w:t>
      </w:r>
      <w:r w:rsidR="009467F4">
        <w:t>о</w:t>
      </w:r>
      <w:r w:rsidR="000676E3">
        <w:t xml:space="preserve"> и независим</w:t>
      </w:r>
      <w:r w:rsidR="009467F4">
        <w:t xml:space="preserve">о контролировать постановления </w:t>
      </w:r>
      <w:r w:rsidR="000676E3">
        <w:t xml:space="preserve">о лишении свободы.  Поскольку </w:t>
      </w:r>
      <w:r w:rsidR="009467F4">
        <w:t>г</w:t>
      </w:r>
      <w:r w:rsidR="000676E3">
        <w:t>-же Шане неизвестн</w:t>
      </w:r>
      <w:r w:rsidR="009467F4">
        <w:t>а</w:t>
      </w:r>
      <w:r w:rsidR="00587A54">
        <w:t xml:space="preserve"> сфера действия </w:t>
      </w:r>
      <w:r w:rsidR="000676E3">
        <w:t>решени</w:t>
      </w:r>
      <w:r w:rsidR="00587A54">
        <w:t>й</w:t>
      </w:r>
      <w:r w:rsidR="000676E3">
        <w:t xml:space="preserve"> Конституционного суда, она хотела бы знать, применяются ли они автоматически или необходимо </w:t>
      </w:r>
      <w:r w:rsidR="00587A54">
        <w:t>соответствующим образом</w:t>
      </w:r>
      <w:r w:rsidR="008E3D0C">
        <w:t xml:space="preserve"> изменять закон</w:t>
      </w:r>
      <w:r w:rsidR="000676E3">
        <w:t>.</w:t>
      </w:r>
    </w:p>
    <w:p w:rsidR="00BF1153" w:rsidRDefault="00BF1153" w:rsidP="00C0009E">
      <w:pPr>
        <w:spacing w:line="240" w:lineRule="auto"/>
      </w:pPr>
    </w:p>
    <w:p w:rsidR="000676E3" w:rsidRDefault="009B4387" w:rsidP="00C0009E">
      <w:pPr>
        <w:spacing w:line="240" w:lineRule="auto"/>
      </w:pPr>
      <w:r>
        <w:t>76.</w:t>
      </w:r>
      <w:r>
        <w:tab/>
        <w:t>В пункте 155 доклада говорится, что "в случае препровождения в полицейский участок, ограничени</w:t>
      </w:r>
      <w:r w:rsidR="00587A54">
        <w:t>я</w:t>
      </w:r>
      <w:r>
        <w:t xml:space="preserve"> свободы или содержани</w:t>
      </w:r>
      <w:r w:rsidR="00587A54">
        <w:t>я</w:t>
      </w:r>
      <w:r>
        <w:t xml:space="preserve"> под стражей агрессивного лица не существует никакого контроля за материальным обоснованием действия полиции".  Г</w:t>
      </w:r>
      <w:r>
        <w:noBreakHyphen/>
        <w:t>жа Шан</w:t>
      </w:r>
      <w:r w:rsidR="00587A54">
        <w:t>е</w:t>
      </w:r>
      <w:r>
        <w:t xml:space="preserve"> хотела бы понять смысл этой формулировки, в частности</w:t>
      </w:r>
      <w:r w:rsidR="00587A54">
        <w:t xml:space="preserve"> то</w:t>
      </w:r>
      <w:r>
        <w:t>, что государство-участник понимает под "агрессивным лицом", так как, помимо того, что факт агрессивности не представляется ей правонарушением, он</w:t>
      </w:r>
      <w:r w:rsidR="00587A54">
        <w:t>а</w:t>
      </w:r>
      <w:r>
        <w:t xml:space="preserve"> полагает, что утверждение подобного рода может </w:t>
      </w:r>
      <w:r w:rsidR="00587A54">
        <w:t xml:space="preserve">породить </w:t>
      </w:r>
      <w:r>
        <w:t xml:space="preserve">проблемы </w:t>
      </w:r>
      <w:r w:rsidR="00587A54">
        <w:t xml:space="preserve">по смыслу </w:t>
      </w:r>
      <w:r>
        <w:t xml:space="preserve">статьи 5 Европейской конвенции о защите прав человека.  </w:t>
      </w:r>
    </w:p>
    <w:p w:rsidR="00BF1153" w:rsidRDefault="00BF1153" w:rsidP="00C0009E">
      <w:pPr>
        <w:spacing w:line="240" w:lineRule="auto"/>
      </w:pPr>
    </w:p>
    <w:p w:rsidR="009B4387" w:rsidRDefault="009B4387" w:rsidP="00C0009E">
      <w:pPr>
        <w:spacing w:line="240" w:lineRule="auto"/>
      </w:pPr>
      <w:r>
        <w:t>77.</w:t>
      </w:r>
      <w:r>
        <w:tab/>
        <w:t>Наконец, г-жа Шан</w:t>
      </w:r>
      <w:r w:rsidR="00587A54">
        <w:t>е</w:t>
      </w:r>
      <w:r>
        <w:t xml:space="preserve"> разделяет замечания г-на О</w:t>
      </w:r>
      <w:r w:rsidRPr="009B4387">
        <w:t>'</w:t>
      </w:r>
      <w:r w:rsidR="00587A54">
        <w:t>Фл</w:t>
      </w:r>
      <w:r>
        <w:t>а</w:t>
      </w:r>
      <w:r w:rsidR="00587A54">
        <w:t>э</w:t>
      </w:r>
      <w:r>
        <w:t xml:space="preserve">рти по поводу замены решетчатых кроватей кроватями с веревочными сетками.  Действительно, как она поняла, вторые кровати предпочтительнее первых, поскольку они </w:t>
      </w:r>
      <w:r w:rsidR="00587A54">
        <w:t>исключа</w:t>
      </w:r>
      <w:r>
        <w:t>ют опасност</w:t>
      </w:r>
      <w:r w:rsidR="00587A54">
        <w:t>ь</w:t>
      </w:r>
      <w:r>
        <w:t xml:space="preserve"> переломов;  как бы то ни было, она считает необходимым подчеркнуть, что </w:t>
      </w:r>
      <w:r w:rsidR="00DC4881">
        <w:t xml:space="preserve">речь </w:t>
      </w:r>
      <w:r>
        <w:t xml:space="preserve">идет не только о </w:t>
      </w:r>
      <w:r w:rsidR="00DC4881">
        <w:t xml:space="preserve">посягательствах на </w:t>
      </w:r>
      <w:r>
        <w:t>физическо</w:t>
      </w:r>
      <w:r w:rsidR="00DC4881">
        <w:t>е</w:t>
      </w:r>
      <w:r>
        <w:t xml:space="preserve"> </w:t>
      </w:r>
      <w:r w:rsidR="00DC4881">
        <w:t xml:space="preserve">здоровье </w:t>
      </w:r>
      <w:r>
        <w:t>человека, но также</w:t>
      </w:r>
      <w:r w:rsidR="008E3D0C">
        <w:t xml:space="preserve"> </w:t>
      </w:r>
      <w:r w:rsidR="008E3D0C">
        <w:noBreakHyphen/>
      </w:r>
      <w:r>
        <w:t xml:space="preserve"> и главным образом</w:t>
      </w:r>
      <w:r w:rsidR="008E3D0C">
        <w:t> </w:t>
      </w:r>
      <w:r w:rsidR="008E3D0C">
        <w:noBreakHyphen/>
      </w:r>
      <w:r>
        <w:t xml:space="preserve"> о дегуманизации</w:t>
      </w:r>
      <w:r w:rsidR="00DC4881">
        <w:t xml:space="preserve"> пациентов</w:t>
      </w:r>
      <w:r>
        <w:t>.</w:t>
      </w:r>
    </w:p>
    <w:p w:rsidR="00BF1153" w:rsidRDefault="00BF1153" w:rsidP="00C0009E">
      <w:pPr>
        <w:spacing w:line="240" w:lineRule="auto"/>
      </w:pPr>
    </w:p>
    <w:p w:rsidR="009B4387" w:rsidRDefault="009B4387" w:rsidP="00C0009E">
      <w:pPr>
        <w:spacing w:line="240" w:lineRule="auto"/>
      </w:pPr>
      <w:r>
        <w:t>78.</w:t>
      </w:r>
      <w:r>
        <w:tab/>
      </w:r>
      <w:r w:rsidRPr="009B4387">
        <w:rPr>
          <w:u w:val="single"/>
        </w:rPr>
        <w:t>Г-н АМОР</w:t>
      </w:r>
      <w:r w:rsidR="00B226D2" w:rsidRPr="00B226D2">
        <w:t>,</w:t>
      </w:r>
      <w:r w:rsidR="00B226D2" w:rsidRPr="00DC4881">
        <w:t xml:space="preserve"> </w:t>
      </w:r>
      <w:r w:rsidR="00B226D2" w:rsidRPr="00B226D2">
        <w:t>поблагодарив делегацию</w:t>
      </w:r>
      <w:r w:rsidR="00B226D2">
        <w:rPr>
          <w:u w:val="single"/>
        </w:rPr>
        <w:t xml:space="preserve"> </w:t>
      </w:r>
      <w:r w:rsidR="00B226D2">
        <w:t xml:space="preserve">за качество доклада и ответов, желает обсудить вместе с ней правовую </w:t>
      </w:r>
      <w:r w:rsidR="00DC4881">
        <w:t xml:space="preserve">значимость </w:t>
      </w:r>
      <w:r w:rsidR="00B226D2">
        <w:t>соображений Комитета.  Действительно, глава делегации</w:t>
      </w:r>
      <w:r w:rsidR="00D0654E">
        <w:t xml:space="preserve"> с некоторыми нюансами </w:t>
      </w:r>
      <w:r w:rsidR="00B226D2">
        <w:t xml:space="preserve">уточнил, что эти соображения не являются судебными постановлениями.  Формально он прав.  Тем не менее, Комитету поручено рассматривать индивидуальные сообщения, что не является академическим занятием.  Это изучение проходит в соответствии с процедурой судебного характера и завершается не постановлением, а соображениями.  В судебном постановлении судья дает оценку, тогда как Комитет в своих соображениях констатирует то, что ему представляется обоснованно установленным.  Посредством проводимой </w:t>
      </w:r>
      <w:r w:rsidR="00D0654E">
        <w:t xml:space="preserve">им </w:t>
      </w:r>
      <w:r w:rsidR="00B226D2">
        <w:t xml:space="preserve">проверки он констатирует, соблюдает ли государство или нет положения </w:t>
      </w:r>
      <w:r w:rsidR="00D0654E">
        <w:t>П</w:t>
      </w:r>
      <w:r w:rsidR="00B226D2">
        <w:t xml:space="preserve">акта, т.е. придерживается ли он </w:t>
      </w:r>
      <w:r w:rsidR="00D0654E">
        <w:t xml:space="preserve">свободно </w:t>
      </w:r>
      <w:r w:rsidR="00B226D2">
        <w:t xml:space="preserve">принятым </w:t>
      </w:r>
      <w:r w:rsidR="00D0654E">
        <w:t xml:space="preserve">на себя </w:t>
      </w:r>
      <w:r w:rsidR="00B226D2">
        <w:t>обязательств</w:t>
      </w:r>
      <w:r w:rsidR="00D0654E">
        <w:t>а</w:t>
      </w:r>
      <w:r w:rsidR="00B226D2">
        <w:t>м</w:t>
      </w:r>
      <w:r w:rsidR="006A6018">
        <w:t>.  Принцип, регулирующий применение договоров, конечно, является принципом добро</w:t>
      </w:r>
      <w:r w:rsidR="00D0654E">
        <w:t xml:space="preserve">совестности:  таким образом, </w:t>
      </w:r>
      <w:r w:rsidR="006A6018">
        <w:t xml:space="preserve">когда тот или иной орган констатирует невыполнение договора, это невыполнение относится к </w:t>
      </w:r>
      <w:r w:rsidR="00B91C30">
        <w:t xml:space="preserve">действиям </w:t>
      </w:r>
      <w:r w:rsidR="006A6018">
        <w:t xml:space="preserve">правового характера.  Учитывая последствия, вытекающие из договора, и роль, возложенную на Комитет в области </w:t>
      </w:r>
      <w:r w:rsidR="00B91C30">
        <w:t xml:space="preserve">рассмотрения </w:t>
      </w:r>
      <w:r w:rsidR="006A6018">
        <w:t xml:space="preserve">индивидуальных сообщений, соображения носят не моральный или этический, а правовой характер.  </w:t>
      </w:r>
      <w:r w:rsidR="00B91C30">
        <w:t xml:space="preserve">А ведь </w:t>
      </w:r>
      <w:r w:rsidR="006A6018">
        <w:t xml:space="preserve">внутреннее чешское право предусматривает, что договоры </w:t>
      </w:r>
      <w:r w:rsidR="00B91C30">
        <w:t xml:space="preserve">обладают верховенством </w:t>
      </w:r>
      <w:r w:rsidR="006A6018">
        <w:t xml:space="preserve">над внутренним правом, и </w:t>
      </w:r>
      <w:r w:rsidR="00644B2D">
        <w:t>Конституционный суд следит за т</w:t>
      </w:r>
      <w:r w:rsidR="00B91C30">
        <w:t>е</w:t>
      </w:r>
      <w:r w:rsidR="00644B2D">
        <w:t>м</w:t>
      </w:r>
      <w:r w:rsidR="00B91C30">
        <w:t>, чтобы это положение соблюдалось</w:t>
      </w:r>
      <w:r w:rsidR="00644B2D">
        <w:t>.</w:t>
      </w:r>
    </w:p>
    <w:p w:rsidR="00BF1153" w:rsidRDefault="00BF1153" w:rsidP="00C0009E">
      <w:pPr>
        <w:spacing w:line="240" w:lineRule="auto"/>
      </w:pPr>
    </w:p>
    <w:p w:rsidR="00644B2D" w:rsidRDefault="00644B2D" w:rsidP="00C0009E">
      <w:pPr>
        <w:spacing w:line="240" w:lineRule="auto"/>
      </w:pPr>
      <w:r>
        <w:t>79.</w:t>
      </w:r>
      <w:r>
        <w:tab/>
      </w:r>
      <w:r w:rsidR="00B91C30">
        <w:t>Исходя из правового</w:t>
      </w:r>
      <w:r>
        <w:t xml:space="preserve"> анализа</w:t>
      </w:r>
      <w:r w:rsidR="00B91C30">
        <w:t>,</w:t>
      </w:r>
      <w:r>
        <w:t xml:space="preserve"> г-н Амор не может согласиться с тем, что соображения представляют собой тексты меньше</w:t>
      </w:r>
      <w:r w:rsidR="00B91C30">
        <w:t>й</w:t>
      </w:r>
      <w:r>
        <w:t xml:space="preserve"> значи</w:t>
      </w:r>
      <w:r w:rsidR="00A8578F">
        <w:t>мости</w:t>
      </w:r>
      <w:r>
        <w:t xml:space="preserve">, чем судебные постановления.  Совершенно справедливо, что </w:t>
      </w:r>
      <w:r w:rsidR="00A8578F">
        <w:t xml:space="preserve">сила </w:t>
      </w:r>
      <w:r>
        <w:t xml:space="preserve">судебных постановлений отличается от </w:t>
      </w:r>
      <w:r w:rsidR="00A8578F">
        <w:t xml:space="preserve">силы </w:t>
      </w:r>
      <w:r>
        <w:t>констатируемо</w:t>
      </w:r>
      <w:r w:rsidR="00A8578F">
        <w:t>й</w:t>
      </w:r>
      <w:r>
        <w:t xml:space="preserve"> с</w:t>
      </w:r>
      <w:r w:rsidR="00A8578F">
        <w:t>итуации</w:t>
      </w:r>
      <w:r>
        <w:t xml:space="preserve">.  То, что </w:t>
      </w:r>
      <w:r w:rsidR="00A8578F">
        <w:t>не</w:t>
      </w:r>
      <w:r>
        <w:t xml:space="preserve">хватает соображениям, так это исполнительная формулировка, в соответствии с которой </w:t>
      </w:r>
      <w:r w:rsidR="00A8578F">
        <w:t xml:space="preserve">те, кому адресуются </w:t>
      </w:r>
      <w:r>
        <w:t xml:space="preserve">постановления, </w:t>
      </w:r>
      <w:r w:rsidR="00A8578F">
        <w:t xml:space="preserve">главным образом </w:t>
      </w:r>
      <w:r>
        <w:t>государственные органы</w:t>
      </w:r>
      <w:r w:rsidR="00A8578F">
        <w:t xml:space="preserve"> и</w:t>
      </w:r>
      <w:r>
        <w:t xml:space="preserve">, </w:t>
      </w:r>
      <w:r w:rsidR="00A8578F">
        <w:t>эвентуально</w:t>
      </w:r>
      <w:r>
        <w:t xml:space="preserve">, полиция, мобилизуются </w:t>
      </w:r>
      <w:r w:rsidR="00A8578F">
        <w:t xml:space="preserve">с целью исполнения </w:t>
      </w:r>
      <w:r>
        <w:t>постановления.  В связи с этим г-н Амор задается вопросом, не</w:t>
      </w:r>
      <w:r w:rsidR="00A8578F">
        <w:t xml:space="preserve">льзя ли в результате соответствующего </w:t>
      </w:r>
      <w:r>
        <w:t>анализа создать механизм, который мог бы п</w:t>
      </w:r>
      <w:r w:rsidR="0013049E">
        <w:t xml:space="preserve">утем </w:t>
      </w:r>
      <w:r>
        <w:t>подлежащих определению процедур сопрово</w:t>
      </w:r>
      <w:r w:rsidR="0013049E">
        <w:t>ж</w:t>
      </w:r>
      <w:r>
        <w:t>д</w:t>
      </w:r>
      <w:r w:rsidR="0013049E">
        <w:t>а</w:t>
      </w:r>
      <w:r>
        <w:t xml:space="preserve">ть соображения исполнительной формулировкой.  Конечно, это выходит за рамки дискуссии с государством-участником, но было интересным </w:t>
      </w:r>
      <w:r w:rsidR="0013049E">
        <w:t>у</w:t>
      </w:r>
      <w:r>
        <w:t xml:space="preserve">знать мнение делегации на этот счет.  </w:t>
      </w:r>
    </w:p>
    <w:p w:rsidR="00644B2D" w:rsidRDefault="00644B2D" w:rsidP="00C0009E">
      <w:pPr>
        <w:spacing w:line="240" w:lineRule="auto"/>
      </w:pPr>
    </w:p>
    <w:p w:rsidR="00364259" w:rsidRDefault="00644B2D" w:rsidP="00C0009E">
      <w:pPr>
        <w:spacing w:line="240" w:lineRule="auto"/>
      </w:pPr>
      <w:r>
        <w:t>80.</w:t>
      </w:r>
      <w:r>
        <w:tab/>
      </w:r>
      <w:r w:rsidRPr="00644B2D">
        <w:rPr>
          <w:u w:val="single"/>
        </w:rPr>
        <w:t>Г- БХАГВАТИ</w:t>
      </w:r>
      <w:r>
        <w:t xml:space="preserve"> приветствует делегацию и положительно оценивает подробные и исчерпывающие ответы, которые она дала с полной откровенностью.  Он хотел бы получить уточнения по вопросу, уже затрону</w:t>
      </w:r>
      <w:r w:rsidR="00364259">
        <w:t>то</w:t>
      </w:r>
      <w:r>
        <w:t xml:space="preserve">м г-ном </w:t>
      </w:r>
      <w:r w:rsidR="00364259">
        <w:t>О</w:t>
      </w:r>
      <w:r w:rsidR="00364259" w:rsidRPr="00364259">
        <w:t>'</w:t>
      </w:r>
      <w:r w:rsidR="00364259">
        <w:t>Ф</w:t>
      </w:r>
      <w:r w:rsidR="0013049E">
        <w:t>л</w:t>
      </w:r>
      <w:r w:rsidR="00364259">
        <w:t>а</w:t>
      </w:r>
      <w:r w:rsidR="0013049E">
        <w:t>э</w:t>
      </w:r>
      <w:r w:rsidR="00364259">
        <w:t xml:space="preserve">рти, а именно о </w:t>
      </w:r>
      <w:r w:rsidR="0013049E">
        <w:t xml:space="preserve">иногда используемой </w:t>
      </w:r>
      <w:r w:rsidR="00364259">
        <w:t xml:space="preserve">процедуре </w:t>
      </w:r>
      <w:r w:rsidR="0013049E">
        <w:t xml:space="preserve">вывода уголовных дел за рамки применения уголовных дел, </w:t>
      </w:r>
      <w:r w:rsidR="00364259">
        <w:t>т.е. уточн</w:t>
      </w:r>
      <w:r w:rsidR="0013049E">
        <w:t>ен</w:t>
      </w:r>
      <w:r w:rsidR="00364259">
        <w:t>и</w:t>
      </w:r>
      <w:r w:rsidR="0013049E">
        <w:t>я о том</w:t>
      </w:r>
      <w:r w:rsidR="00364259">
        <w:t xml:space="preserve">, в делах какого рода </w:t>
      </w:r>
      <w:r w:rsidR="0013049E">
        <w:t xml:space="preserve">это </w:t>
      </w:r>
      <w:r w:rsidR="00364259">
        <w:t>разрешается или поощряется судами, каковы особые правила</w:t>
      </w:r>
      <w:r w:rsidR="0013049E">
        <w:t>, применяемые в этом случае</w:t>
      </w:r>
      <w:r w:rsidR="003C0467">
        <w:t>,</w:t>
      </w:r>
      <w:r w:rsidR="00364259">
        <w:t xml:space="preserve"> и существует ли специальное законодательство или же речь идет просто о практике, применяемой судами.  </w:t>
      </w:r>
      <w:r w:rsidR="0013049E">
        <w:t xml:space="preserve">Что касается посреднической службы, </w:t>
      </w:r>
      <w:r w:rsidR="00364259">
        <w:t>о котор</w:t>
      </w:r>
      <w:r w:rsidR="0013049E">
        <w:t>ой</w:t>
      </w:r>
      <w:r w:rsidR="00364259">
        <w:t xml:space="preserve"> говорится в письменных ответах, </w:t>
      </w:r>
      <w:r w:rsidR="0013049E">
        <w:t xml:space="preserve">то </w:t>
      </w:r>
      <w:r w:rsidR="00364259">
        <w:t>он хотел бы знать состав этого органа, тип рассматриваемых им дел и их результаты, а также знать, существует ли законодательство в этой области или же все еще ведутся дискуссии, так как процедура посредничества представляется ему особенно важной, поскольку она позволяет избегать обращения в суд.</w:t>
      </w:r>
    </w:p>
    <w:p w:rsidR="00BF1153" w:rsidRDefault="00BF1153" w:rsidP="00C0009E">
      <w:pPr>
        <w:spacing w:line="240" w:lineRule="auto"/>
      </w:pPr>
    </w:p>
    <w:p w:rsidR="00644B2D" w:rsidRDefault="0013049E" w:rsidP="00C0009E">
      <w:pPr>
        <w:spacing w:line="240" w:lineRule="auto"/>
      </w:pPr>
      <w:r>
        <w:t>81.</w:t>
      </w:r>
      <w:r>
        <w:tab/>
        <w:t>Г-</w:t>
      </w:r>
      <w:r w:rsidR="00364259">
        <w:t>н Бхагвати спрашивает, могут ли решения Верховного административного суда изучаться Конституционным судом</w:t>
      </w:r>
      <w:r w:rsidR="005136A9">
        <w:t xml:space="preserve"> в тех случаях</w:t>
      </w:r>
      <w:r w:rsidR="00364259">
        <w:t>, когда они касаются</w:t>
      </w:r>
      <w:r w:rsidR="00644B2D">
        <w:t xml:space="preserve"> </w:t>
      </w:r>
      <w:r w:rsidR="00364259">
        <w:t xml:space="preserve">конституционных вопросов, и </w:t>
      </w:r>
      <w:r w:rsidR="005136A9">
        <w:t xml:space="preserve">наблюдались </w:t>
      </w:r>
      <w:r w:rsidR="00364259">
        <w:t>ли на практике такие случаи.  Он хотел бы получить дополнительную информацию о по</w:t>
      </w:r>
      <w:r w:rsidR="005136A9">
        <w:t>рядке</w:t>
      </w:r>
      <w:r w:rsidR="00364259">
        <w:t xml:space="preserve"> назначения судей самой высокой инстанции</w:t>
      </w:r>
      <w:r w:rsidR="00275C4D">
        <w:t xml:space="preserve"> и</w:t>
      </w:r>
      <w:r w:rsidR="005136A9">
        <w:t>,</w:t>
      </w:r>
      <w:r w:rsidR="00275C4D">
        <w:t xml:space="preserve"> в</w:t>
      </w:r>
      <w:r w:rsidR="005136A9">
        <w:t> </w:t>
      </w:r>
      <w:r w:rsidR="00275C4D">
        <w:t xml:space="preserve">частности, </w:t>
      </w:r>
      <w:r w:rsidR="005136A9">
        <w:t>выяснить</w:t>
      </w:r>
      <w:r w:rsidR="00275C4D">
        <w:t>, решает ли этот вопрос Президент единолично или же существует специальный орган для этой цели</w:t>
      </w:r>
      <w:r w:rsidR="005136A9">
        <w:t>,</w:t>
      </w:r>
      <w:r w:rsidR="00275C4D">
        <w:t xml:space="preserve"> и</w:t>
      </w:r>
      <w:r w:rsidR="003C0467">
        <w:t>,</w:t>
      </w:r>
      <w:r w:rsidR="00275C4D">
        <w:t xml:space="preserve"> в таком случае, как он назначается, играет ли парламент какую-либо роль и осуществляется ли </w:t>
      </w:r>
      <w:r w:rsidR="005136A9">
        <w:t xml:space="preserve">за ним </w:t>
      </w:r>
      <w:r w:rsidR="00275C4D">
        <w:t>контроль и кем.</w:t>
      </w:r>
    </w:p>
    <w:p w:rsidR="00B473EF" w:rsidRDefault="00B473EF" w:rsidP="00C0009E">
      <w:pPr>
        <w:spacing w:line="240" w:lineRule="auto"/>
      </w:pPr>
    </w:p>
    <w:p w:rsidR="00275C4D" w:rsidRPr="00644B2D" w:rsidRDefault="00275C4D" w:rsidP="00C0009E">
      <w:pPr>
        <w:spacing w:line="240" w:lineRule="auto"/>
      </w:pPr>
      <w:r>
        <w:t>82.</w:t>
      </w:r>
      <w:r>
        <w:tab/>
        <w:t xml:space="preserve">Наконец, г-н Бхагвати спрашивает, является ли Верховный суд последней инстанцией, которому направляются все апелляции, какова процентная доля этих апелляций, какое время он уделяет для рассмотрения одного дела, наблюдаются ли задержки в рассмотрении дел в Верховном суде и в </w:t>
      </w:r>
      <w:r w:rsidR="005136A9">
        <w:t xml:space="preserve">судах </w:t>
      </w:r>
      <w:r>
        <w:t>более низки</w:t>
      </w:r>
      <w:r w:rsidR="005136A9">
        <w:t>х</w:t>
      </w:r>
      <w:r>
        <w:t xml:space="preserve"> инстанци</w:t>
      </w:r>
      <w:r w:rsidR="005136A9">
        <w:t>й</w:t>
      </w:r>
      <w:r>
        <w:t xml:space="preserve"> и</w:t>
      </w:r>
      <w:r w:rsidR="005136A9">
        <w:t>,</w:t>
      </w:r>
      <w:r>
        <w:t xml:space="preserve"> в таком случае, какие меры были приняты для устранения этих проблем.</w:t>
      </w:r>
    </w:p>
    <w:p w:rsidR="00B473EF" w:rsidRDefault="00B473EF" w:rsidP="00C0009E">
      <w:pPr>
        <w:spacing w:line="240" w:lineRule="auto"/>
        <w:jc w:val="center"/>
        <w:rPr>
          <w:i/>
        </w:rPr>
      </w:pPr>
    </w:p>
    <w:p w:rsidR="000A12B9" w:rsidRDefault="00B71FA6" w:rsidP="00C0009E">
      <w:pPr>
        <w:spacing w:line="240" w:lineRule="auto"/>
        <w:jc w:val="center"/>
        <w:rPr>
          <w:i/>
          <w:lang w:val="fr-CH"/>
        </w:rPr>
      </w:pPr>
      <w:r>
        <w:rPr>
          <w:i/>
        </w:rPr>
        <w:t>Заседание закрывается в 1</w:t>
      </w:r>
      <w:r w:rsidR="00AC5A05">
        <w:rPr>
          <w:i/>
        </w:rPr>
        <w:t>7</w:t>
      </w:r>
      <w:r>
        <w:rPr>
          <w:i/>
        </w:rPr>
        <w:t>час. 00 мин.</w:t>
      </w:r>
    </w:p>
    <w:p w:rsidR="00C0009E" w:rsidRDefault="00C0009E" w:rsidP="00C0009E">
      <w:pPr>
        <w:spacing w:line="240" w:lineRule="auto"/>
        <w:jc w:val="center"/>
        <w:rPr>
          <w:i/>
          <w:lang w:val="fr-CH"/>
        </w:rPr>
      </w:pPr>
    </w:p>
    <w:p w:rsidR="00C0009E" w:rsidRPr="00C0009E" w:rsidRDefault="00C0009E" w:rsidP="00C0009E">
      <w:pPr>
        <w:spacing w:line="240" w:lineRule="auto"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C0009E" w:rsidRPr="00C0009E" w:rsidSect="00C0009E">
      <w:headerReference w:type="even" r:id="rId9"/>
      <w:headerReference w:type="default" r:id="rId10"/>
      <w:footnotePr>
        <w:numFmt w:val="upperRoman"/>
      </w:footnotePr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689" w:rsidRDefault="00BF1689">
      <w:r>
        <w:separator/>
      </w:r>
    </w:p>
  </w:endnote>
  <w:endnote w:type="continuationSeparator" w:id="0">
    <w:p w:rsidR="00BF1689" w:rsidRDefault="00BF1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689" w:rsidRDefault="00BF1689">
      <w:r>
        <w:separator/>
      </w:r>
    </w:p>
  </w:footnote>
  <w:footnote w:type="continuationSeparator" w:id="0">
    <w:p w:rsidR="00BF1689" w:rsidRDefault="00BF1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>
    <w:pPr>
      <w:pStyle w:val="Header"/>
      <w:rPr>
        <w:lang w:val="fr-FR"/>
      </w:rPr>
    </w:pPr>
    <w:r>
      <w:rPr>
        <w:lang w:val="fr-FR"/>
      </w:rPr>
      <w:t>CCPR/C/SR.2</w:t>
    </w:r>
    <w:r>
      <w:t>4</w:t>
    </w:r>
    <w:r>
      <w:rPr>
        <w:lang w:val="en-US"/>
      </w:rPr>
      <w:t>6</w:t>
    </w:r>
    <w:r>
      <w:t>4</w:t>
    </w:r>
  </w:p>
  <w:p w:rsidR="00BE7A1C" w:rsidRDefault="00BE7A1C">
    <w:pPr>
      <w:pStyle w:val="Header"/>
      <w:rPr>
        <w:rStyle w:val="PageNumber"/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A4502C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:rsidR="00BE7A1C" w:rsidRDefault="00BE7A1C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 w:rsidP="00C0009E">
    <w:pPr>
      <w:pStyle w:val="Header"/>
      <w:tabs>
        <w:tab w:val="left" w:pos="7230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CCPR/C/SR.2</w:t>
    </w:r>
    <w:r>
      <w:t>4</w:t>
    </w:r>
    <w:r>
      <w:rPr>
        <w:lang w:val="en-US"/>
      </w:rPr>
      <w:t>6</w:t>
    </w:r>
    <w:r>
      <w:t>4</w:t>
    </w:r>
  </w:p>
  <w:p w:rsidR="00BE7A1C" w:rsidRDefault="00BE7A1C" w:rsidP="00C0009E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009E">
      <w:rPr>
        <w:rStyle w:val="PageNumber"/>
        <w:noProof/>
      </w:rPr>
      <w:t>3</w:t>
    </w:r>
    <w:r>
      <w:rPr>
        <w:rStyle w:val="PageNumber"/>
      </w:rPr>
      <w:fldChar w:fldCharType="end"/>
    </w:r>
  </w:p>
  <w:p w:rsidR="00BE7A1C" w:rsidRDefault="00BE7A1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upperRoman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D7E"/>
    <w:rsid w:val="0000328D"/>
    <w:rsid w:val="0000534E"/>
    <w:rsid w:val="00006F40"/>
    <w:rsid w:val="00026233"/>
    <w:rsid w:val="00027880"/>
    <w:rsid w:val="00030A57"/>
    <w:rsid w:val="000310A6"/>
    <w:rsid w:val="000359AF"/>
    <w:rsid w:val="00042B9F"/>
    <w:rsid w:val="00047370"/>
    <w:rsid w:val="00053B93"/>
    <w:rsid w:val="0005476D"/>
    <w:rsid w:val="000676E3"/>
    <w:rsid w:val="000707D6"/>
    <w:rsid w:val="00073218"/>
    <w:rsid w:val="00082467"/>
    <w:rsid w:val="0008525D"/>
    <w:rsid w:val="00086337"/>
    <w:rsid w:val="0009089F"/>
    <w:rsid w:val="000A12B9"/>
    <w:rsid w:val="000A23FA"/>
    <w:rsid w:val="000A3261"/>
    <w:rsid w:val="000B03DF"/>
    <w:rsid w:val="000F0EA9"/>
    <w:rsid w:val="00103BC1"/>
    <w:rsid w:val="0011374D"/>
    <w:rsid w:val="00122005"/>
    <w:rsid w:val="001269AE"/>
    <w:rsid w:val="0013049E"/>
    <w:rsid w:val="001375BE"/>
    <w:rsid w:val="00140B6E"/>
    <w:rsid w:val="00150324"/>
    <w:rsid w:val="00152650"/>
    <w:rsid w:val="00160F45"/>
    <w:rsid w:val="001806D1"/>
    <w:rsid w:val="00180B06"/>
    <w:rsid w:val="00182368"/>
    <w:rsid w:val="00182F7C"/>
    <w:rsid w:val="00197536"/>
    <w:rsid w:val="001D1074"/>
    <w:rsid w:val="001D390C"/>
    <w:rsid w:val="001E763E"/>
    <w:rsid w:val="001F18F2"/>
    <w:rsid w:val="001F2192"/>
    <w:rsid w:val="00201DDE"/>
    <w:rsid w:val="00202E02"/>
    <w:rsid w:val="00203B22"/>
    <w:rsid w:val="00212DDE"/>
    <w:rsid w:val="00222E88"/>
    <w:rsid w:val="002249DD"/>
    <w:rsid w:val="002271F0"/>
    <w:rsid w:val="002329E1"/>
    <w:rsid w:val="002368F1"/>
    <w:rsid w:val="00241251"/>
    <w:rsid w:val="002524BE"/>
    <w:rsid w:val="00252828"/>
    <w:rsid w:val="00253043"/>
    <w:rsid w:val="00270039"/>
    <w:rsid w:val="00274F40"/>
    <w:rsid w:val="00275483"/>
    <w:rsid w:val="00275C4D"/>
    <w:rsid w:val="00276F85"/>
    <w:rsid w:val="002804A5"/>
    <w:rsid w:val="00282B3A"/>
    <w:rsid w:val="00284A6A"/>
    <w:rsid w:val="002918AE"/>
    <w:rsid w:val="002A219F"/>
    <w:rsid w:val="002D7387"/>
    <w:rsid w:val="002D73BA"/>
    <w:rsid w:val="002E524B"/>
    <w:rsid w:val="002F14C5"/>
    <w:rsid w:val="002F4E89"/>
    <w:rsid w:val="002F515D"/>
    <w:rsid w:val="002F63B0"/>
    <w:rsid w:val="00310492"/>
    <w:rsid w:val="0031221C"/>
    <w:rsid w:val="003165B7"/>
    <w:rsid w:val="00316CA0"/>
    <w:rsid w:val="003255FF"/>
    <w:rsid w:val="0032739E"/>
    <w:rsid w:val="00337D2F"/>
    <w:rsid w:val="00340C1D"/>
    <w:rsid w:val="00340D72"/>
    <w:rsid w:val="00341943"/>
    <w:rsid w:val="00346AB8"/>
    <w:rsid w:val="0034753C"/>
    <w:rsid w:val="00355DE8"/>
    <w:rsid w:val="00361ADA"/>
    <w:rsid w:val="00364259"/>
    <w:rsid w:val="00365078"/>
    <w:rsid w:val="003667C1"/>
    <w:rsid w:val="00391DE4"/>
    <w:rsid w:val="003A2911"/>
    <w:rsid w:val="003C0467"/>
    <w:rsid w:val="003C45F8"/>
    <w:rsid w:val="003D0877"/>
    <w:rsid w:val="003D09D4"/>
    <w:rsid w:val="003E20F0"/>
    <w:rsid w:val="003E4472"/>
    <w:rsid w:val="003E53C1"/>
    <w:rsid w:val="003E5FA4"/>
    <w:rsid w:val="003F28F0"/>
    <w:rsid w:val="003F4787"/>
    <w:rsid w:val="00415422"/>
    <w:rsid w:val="0042292C"/>
    <w:rsid w:val="00426F52"/>
    <w:rsid w:val="0045493D"/>
    <w:rsid w:val="00454EDD"/>
    <w:rsid w:val="004568FC"/>
    <w:rsid w:val="00456C31"/>
    <w:rsid w:val="00480A18"/>
    <w:rsid w:val="0048773A"/>
    <w:rsid w:val="0049247E"/>
    <w:rsid w:val="00492722"/>
    <w:rsid w:val="004930F9"/>
    <w:rsid w:val="00495215"/>
    <w:rsid w:val="004A02F1"/>
    <w:rsid w:val="004A63D9"/>
    <w:rsid w:val="004B17B5"/>
    <w:rsid w:val="004C20B4"/>
    <w:rsid w:val="004C7F50"/>
    <w:rsid w:val="004D3273"/>
    <w:rsid w:val="004E5267"/>
    <w:rsid w:val="004F08D8"/>
    <w:rsid w:val="004F0E27"/>
    <w:rsid w:val="004F419B"/>
    <w:rsid w:val="005136A9"/>
    <w:rsid w:val="00513C56"/>
    <w:rsid w:val="005158FC"/>
    <w:rsid w:val="00517263"/>
    <w:rsid w:val="0052091C"/>
    <w:rsid w:val="00526978"/>
    <w:rsid w:val="005330FC"/>
    <w:rsid w:val="0055071C"/>
    <w:rsid w:val="00552B0F"/>
    <w:rsid w:val="00563B49"/>
    <w:rsid w:val="005728AC"/>
    <w:rsid w:val="00573DED"/>
    <w:rsid w:val="00580123"/>
    <w:rsid w:val="00587A54"/>
    <w:rsid w:val="005A247F"/>
    <w:rsid w:val="005A331A"/>
    <w:rsid w:val="005A4A8D"/>
    <w:rsid w:val="005A5B53"/>
    <w:rsid w:val="005A6CFD"/>
    <w:rsid w:val="005B2898"/>
    <w:rsid w:val="005B5761"/>
    <w:rsid w:val="005C2536"/>
    <w:rsid w:val="005D435E"/>
    <w:rsid w:val="005D56D5"/>
    <w:rsid w:val="005D6244"/>
    <w:rsid w:val="005D7EF5"/>
    <w:rsid w:val="005E4052"/>
    <w:rsid w:val="005E7945"/>
    <w:rsid w:val="005F6535"/>
    <w:rsid w:val="005F7755"/>
    <w:rsid w:val="00600268"/>
    <w:rsid w:val="00611D5B"/>
    <w:rsid w:val="0061344F"/>
    <w:rsid w:val="00615DE8"/>
    <w:rsid w:val="00616625"/>
    <w:rsid w:val="00631C8F"/>
    <w:rsid w:val="006337F4"/>
    <w:rsid w:val="00642864"/>
    <w:rsid w:val="00644B2D"/>
    <w:rsid w:val="00647A74"/>
    <w:rsid w:val="0066041E"/>
    <w:rsid w:val="00662A72"/>
    <w:rsid w:val="00663F09"/>
    <w:rsid w:val="00690D68"/>
    <w:rsid w:val="0069427C"/>
    <w:rsid w:val="006959FC"/>
    <w:rsid w:val="006A3CE4"/>
    <w:rsid w:val="006A6018"/>
    <w:rsid w:val="006C0721"/>
    <w:rsid w:val="006C61AF"/>
    <w:rsid w:val="006C7CDD"/>
    <w:rsid w:val="006D0A5C"/>
    <w:rsid w:val="006D4ED5"/>
    <w:rsid w:val="006D5D7E"/>
    <w:rsid w:val="006E04ED"/>
    <w:rsid w:val="006E1858"/>
    <w:rsid w:val="006E3480"/>
    <w:rsid w:val="006E4473"/>
    <w:rsid w:val="006F34A9"/>
    <w:rsid w:val="0070115C"/>
    <w:rsid w:val="00701756"/>
    <w:rsid w:val="00702434"/>
    <w:rsid w:val="00725D19"/>
    <w:rsid w:val="00735DA5"/>
    <w:rsid w:val="00737EAE"/>
    <w:rsid w:val="00744C62"/>
    <w:rsid w:val="00746469"/>
    <w:rsid w:val="007515F1"/>
    <w:rsid w:val="007518EC"/>
    <w:rsid w:val="007713C8"/>
    <w:rsid w:val="0078317E"/>
    <w:rsid w:val="00797AC1"/>
    <w:rsid w:val="007B4A62"/>
    <w:rsid w:val="007C280E"/>
    <w:rsid w:val="007D144D"/>
    <w:rsid w:val="007E10B7"/>
    <w:rsid w:val="007E19B9"/>
    <w:rsid w:val="007F09E9"/>
    <w:rsid w:val="007F0AC4"/>
    <w:rsid w:val="00816569"/>
    <w:rsid w:val="00826336"/>
    <w:rsid w:val="00830403"/>
    <w:rsid w:val="00832A4D"/>
    <w:rsid w:val="0084233C"/>
    <w:rsid w:val="008637CC"/>
    <w:rsid w:val="00871B5B"/>
    <w:rsid w:val="00872177"/>
    <w:rsid w:val="00874A4C"/>
    <w:rsid w:val="00877436"/>
    <w:rsid w:val="008863B5"/>
    <w:rsid w:val="00890311"/>
    <w:rsid w:val="008A1958"/>
    <w:rsid w:val="008A4D08"/>
    <w:rsid w:val="008A6CF4"/>
    <w:rsid w:val="008B090A"/>
    <w:rsid w:val="008B11AC"/>
    <w:rsid w:val="008D64E7"/>
    <w:rsid w:val="008D7F04"/>
    <w:rsid w:val="008E3D0C"/>
    <w:rsid w:val="008E60D0"/>
    <w:rsid w:val="008F28C0"/>
    <w:rsid w:val="00906ECD"/>
    <w:rsid w:val="009146FC"/>
    <w:rsid w:val="00914E1F"/>
    <w:rsid w:val="00916CCC"/>
    <w:rsid w:val="00937345"/>
    <w:rsid w:val="00944B2E"/>
    <w:rsid w:val="009467F4"/>
    <w:rsid w:val="00951051"/>
    <w:rsid w:val="00961CB3"/>
    <w:rsid w:val="00962796"/>
    <w:rsid w:val="00963747"/>
    <w:rsid w:val="009646AD"/>
    <w:rsid w:val="00967861"/>
    <w:rsid w:val="00981A54"/>
    <w:rsid w:val="00982313"/>
    <w:rsid w:val="009A3B3D"/>
    <w:rsid w:val="009B1A28"/>
    <w:rsid w:val="009B1D46"/>
    <w:rsid w:val="009B2C42"/>
    <w:rsid w:val="009B4387"/>
    <w:rsid w:val="009C012E"/>
    <w:rsid w:val="009C473C"/>
    <w:rsid w:val="009C76FD"/>
    <w:rsid w:val="009D298F"/>
    <w:rsid w:val="009E13F2"/>
    <w:rsid w:val="009F70D7"/>
    <w:rsid w:val="00A048A9"/>
    <w:rsid w:val="00A17A2B"/>
    <w:rsid w:val="00A17FF7"/>
    <w:rsid w:val="00A2461E"/>
    <w:rsid w:val="00A4502C"/>
    <w:rsid w:val="00A51D3E"/>
    <w:rsid w:val="00A53308"/>
    <w:rsid w:val="00A70456"/>
    <w:rsid w:val="00A71303"/>
    <w:rsid w:val="00A82344"/>
    <w:rsid w:val="00A8578F"/>
    <w:rsid w:val="00A94F74"/>
    <w:rsid w:val="00AB0A50"/>
    <w:rsid w:val="00AC5A05"/>
    <w:rsid w:val="00AD6BB2"/>
    <w:rsid w:val="00AE373E"/>
    <w:rsid w:val="00AE38CF"/>
    <w:rsid w:val="00AE4583"/>
    <w:rsid w:val="00AF354C"/>
    <w:rsid w:val="00AF4AB2"/>
    <w:rsid w:val="00B00CA4"/>
    <w:rsid w:val="00B00F03"/>
    <w:rsid w:val="00B02056"/>
    <w:rsid w:val="00B201BA"/>
    <w:rsid w:val="00B226D2"/>
    <w:rsid w:val="00B31E6D"/>
    <w:rsid w:val="00B35C63"/>
    <w:rsid w:val="00B42B65"/>
    <w:rsid w:val="00B4423A"/>
    <w:rsid w:val="00B473EF"/>
    <w:rsid w:val="00B51833"/>
    <w:rsid w:val="00B5739C"/>
    <w:rsid w:val="00B6256F"/>
    <w:rsid w:val="00B62781"/>
    <w:rsid w:val="00B71FA6"/>
    <w:rsid w:val="00B728C8"/>
    <w:rsid w:val="00B75476"/>
    <w:rsid w:val="00B7777D"/>
    <w:rsid w:val="00B77A72"/>
    <w:rsid w:val="00B82692"/>
    <w:rsid w:val="00B829EA"/>
    <w:rsid w:val="00B912AE"/>
    <w:rsid w:val="00B91C30"/>
    <w:rsid w:val="00B925C6"/>
    <w:rsid w:val="00B93E5C"/>
    <w:rsid w:val="00B94273"/>
    <w:rsid w:val="00B975F5"/>
    <w:rsid w:val="00BA30C7"/>
    <w:rsid w:val="00BA50F5"/>
    <w:rsid w:val="00BC1665"/>
    <w:rsid w:val="00BC7F63"/>
    <w:rsid w:val="00BD51F1"/>
    <w:rsid w:val="00BE7615"/>
    <w:rsid w:val="00BE7A1C"/>
    <w:rsid w:val="00BF1153"/>
    <w:rsid w:val="00BF1689"/>
    <w:rsid w:val="00BF2284"/>
    <w:rsid w:val="00BF2E00"/>
    <w:rsid w:val="00BF5459"/>
    <w:rsid w:val="00C0009E"/>
    <w:rsid w:val="00C06896"/>
    <w:rsid w:val="00C07A41"/>
    <w:rsid w:val="00C10698"/>
    <w:rsid w:val="00C26E13"/>
    <w:rsid w:val="00C374FD"/>
    <w:rsid w:val="00C41F3C"/>
    <w:rsid w:val="00C45E0F"/>
    <w:rsid w:val="00C5063C"/>
    <w:rsid w:val="00C61122"/>
    <w:rsid w:val="00C666D6"/>
    <w:rsid w:val="00C777F6"/>
    <w:rsid w:val="00C82AF4"/>
    <w:rsid w:val="00C82C3E"/>
    <w:rsid w:val="00CB6118"/>
    <w:rsid w:val="00CC407C"/>
    <w:rsid w:val="00CD00E8"/>
    <w:rsid w:val="00CD5EAD"/>
    <w:rsid w:val="00CE19F5"/>
    <w:rsid w:val="00CF0A69"/>
    <w:rsid w:val="00CF7181"/>
    <w:rsid w:val="00D03DAF"/>
    <w:rsid w:val="00D0654E"/>
    <w:rsid w:val="00D1422F"/>
    <w:rsid w:val="00D1705A"/>
    <w:rsid w:val="00D21D1C"/>
    <w:rsid w:val="00D248C0"/>
    <w:rsid w:val="00D269F0"/>
    <w:rsid w:val="00D338F9"/>
    <w:rsid w:val="00D339C8"/>
    <w:rsid w:val="00D34A5B"/>
    <w:rsid w:val="00D376DC"/>
    <w:rsid w:val="00D512CA"/>
    <w:rsid w:val="00D61F86"/>
    <w:rsid w:val="00D66EE9"/>
    <w:rsid w:val="00D71617"/>
    <w:rsid w:val="00D82492"/>
    <w:rsid w:val="00D833ED"/>
    <w:rsid w:val="00D86328"/>
    <w:rsid w:val="00DA1A24"/>
    <w:rsid w:val="00DA4109"/>
    <w:rsid w:val="00DB14EA"/>
    <w:rsid w:val="00DB7AA7"/>
    <w:rsid w:val="00DC4881"/>
    <w:rsid w:val="00DC6841"/>
    <w:rsid w:val="00DD1E95"/>
    <w:rsid w:val="00DD4B2B"/>
    <w:rsid w:val="00DD6A63"/>
    <w:rsid w:val="00DF4549"/>
    <w:rsid w:val="00E14F33"/>
    <w:rsid w:val="00E150A6"/>
    <w:rsid w:val="00E22FD9"/>
    <w:rsid w:val="00E3079E"/>
    <w:rsid w:val="00E50162"/>
    <w:rsid w:val="00E57344"/>
    <w:rsid w:val="00E751B3"/>
    <w:rsid w:val="00E75647"/>
    <w:rsid w:val="00E82D06"/>
    <w:rsid w:val="00E901B4"/>
    <w:rsid w:val="00EA58B3"/>
    <w:rsid w:val="00EB1DC4"/>
    <w:rsid w:val="00EB2DD5"/>
    <w:rsid w:val="00EB4A66"/>
    <w:rsid w:val="00EC4741"/>
    <w:rsid w:val="00ED3832"/>
    <w:rsid w:val="00ED589F"/>
    <w:rsid w:val="00EE1EF8"/>
    <w:rsid w:val="00EE511A"/>
    <w:rsid w:val="00EF0799"/>
    <w:rsid w:val="00EF6048"/>
    <w:rsid w:val="00F01FD2"/>
    <w:rsid w:val="00F148BC"/>
    <w:rsid w:val="00F234C1"/>
    <w:rsid w:val="00F307DE"/>
    <w:rsid w:val="00F352C6"/>
    <w:rsid w:val="00F52F79"/>
    <w:rsid w:val="00F566DB"/>
    <w:rsid w:val="00F56ED6"/>
    <w:rsid w:val="00F60A35"/>
    <w:rsid w:val="00F77E3A"/>
    <w:rsid w:val="00F8237C"/>
    <w:rsid w:val="00F94667"/>
    <w:rsid w:val="00FA32CC"/>
    <w:rsid w:val="00FA51B4"/>
    <w:rsid w:val="00FB31AA"/>
    <w:rsid w:val="00FB4FEB"/>
    <w:rsid w:val="00FB7FF9"/>
    <w:rsid w:val="00FC339D"/>
    <w:rsid w:val="00FC5089"/>
    <w:rsid w:val="00FD2119"/>
    <w:rsid w:val="00FD4D66"/>
    <w:rsid w:val="00FD4D6F"/>
    <w:rsid w:val="00FD7E23"/>
    <w:rsid w:val="00FE317B"/>
    <w:rsid w:val="00FE4225"/>
    <w:rsid w:val="00F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9099</Words>
  <Characters>51867</Characters>
  <Application>Microsoft Office Word</Application>
  <DocSecurity>4</DocSecurity>
  <Lines>432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60845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Каспарова</dc:creator>
  <cp:keywords/>
  <dc:description/>
  <cp:lastModifiedBy>CSD</cp:lastModifiedBy>
  <cp:revision>2</cp:revision>
  <cp:lastPrinted>2008-04-11T08:19:00Z</cp:lastPrinted>
  <dcterms:created xsi:type="dcterms:W3CDTF">2008-04-11T08:19:00Z</dcterms:created>
  <dcterms:modified xsi:type="dcterms:W3CDTF">2008-04-11T08:19:00Z</dcterms:modified>
</cp:coreProperties>
</file>