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CA1E5A5" w14:textId="77777777" w:rsidTr="0008244E">
        <w:trPr>
          <w:trHeight w:hRule="exact" w:val="851"/>
        </w:trPr>
        <w:tc>
          <w:tcPr>
            <w:tcW w:w="1276" w:type="dxa"/>
            <w:tcBorders>
              <w:bottom w:val="single" w:sz="4" w:space="0" w:color="auto"/>
            </w:tcBorders>
          </w:tcPr>
          <w:p w14:paraId="05F615C4" w14:textId="77777777" w:rsidR="002D5AAC" w:rsidRPr="001359DC" w:rsidRDefault="002D5AAC" w:rsidP="000610C0">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CADAC0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DADB913" w14:textId="1E25D231" w:rsidR="002D5AAC" w:rsidRPr="001359DC" w:rsidRDefault="000610C0" w:rsidP="000610C0">
            <w:pPr>
              <w:jc w:val="right"/>
              <w:rPr>
                <w:lang w:val="es-ES"/>
              </w:rPr>
            </w:pPr>
            <w:r w:rsidRPr="000610C0">
              <w:rPr>
                <w:sz w:val="40"/>
                <w:lang w:val="es-ES"/>
              </w:rPr>
              <w:t>A</w:t>
            </w:r>
            <w:r>
              <w:rPr>
                <w:lang w:val="es-ES"/>
              </w:rPr>
              <w:t>/HRC/RES/51/13</w:t>
            </w:r>
          </w:p>
        </w:tc>
      </w:tr>
      <w:tr w:rsidR="002D5AAC" w:rsidRPr="001359DC" w14:paraId="41EB445B" w14:textId="77777777" w:rsidTr="0008244E">
        <w:trPr>
          <w:trHeight w:hRule="exact" w:val="2835"/>
        </w:trPr>
        <w:tc>
          <w:tcPr>
            <w:tcW w:w="1276" w:type="dxa"/>
            <w:tcBorders>
              <w:top w:val="single" w:sz="4" w:space="0" w:color="auto"/>
              <w:bottom w:val="single" w:sz="12" w:space="0" w:color="auto"/>
            </w:tcBorders>
          </w:tcPr>
          <w:p w14:paraId="79F3B950" w14:textId="77777777" w:rsidR="002D5AAC" w:rsidRPr="001359DC" w:rsidRDefault="002E5067" w:rsidP="0008244E">
            <w:pPr>
              <w:spacing w:before="120"/>
              <w:jc w:val="center"/>
              <w:rPr>
                <w:lang w:val="es-ES"/>
              </w:rPr>
            </w:pPr>
            <w:r w:rsidRPr="001359DC">
              <w:rPr>
                <w:noProof/>
              </w:rPr>
              <w:drawing>
                <wp:inline distT="0" distB="0" distL="0" distR="0" wp14:anchorId="0EAA55AE" wp14:editId="37A5BFA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19321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897E082" w14:textId="77777777" w:rsidR="002D5AAC" w:rsidRDefault="000610C0" w:rsidP="0008244E">
            <w:pPr>
              <w:spacing w:before="240"/>
              <w:rPr>
                <w:lang w:val="es-ES"/>
              </w:rPr>
            </w:pPr>
            <w:r>
              <w:rPr>
                <w:lang w:val="es-ES"/>
              </w:rPr>
              <w:t>Distr. general</w:t>
            </w:r>
          </w:p>
          <w:p w14:paraId="5CC04ADC" w14:textId="77777777" w:rsidR="000610C0" w:rsidRDefault="000610C0" w:rsidP="000610C0">
            <w:pPr>
              <w:spacing w:line="240" w:lineRule="exact"/>
              <w:rPr>
                <w:lang w:val="es-ES"/>
              </w:rPr>
            </w:pPr>
            <w:r>
              <w:rPr>
                <w:lang w:val="es-ES"/>
              </w:rPr>
              <w:t>12 de octubre de 2022</w:t>
            </w:r>
          </w:p>
          <w:p w14:paraId="14C034C8" w14:textId="77777777" w:rsidR="000610C0" w:rsidRDefault="000610C0" w:rsidP="000610C0">
            <w:pPr>
              <w:spacing w:line="240" w:lineRule="exact"/>
              <w:rPr>
                <w:lang w:val="es-ES"/>
              </w:rPr>
            </w:pPr>
            <w:r>
              <w:rPr>
                <w:lang w:val="es-ES"/>
              </w:rPr>
              <w:t>Español</w:t>
            </w:r>
          </w:p>
          <w:p w14:paraId="5FA46CB5" w14:textId="4B47C6F5" w:rsidR="000610C0" w:rsidRPr="001359DC" w:rsidRDefault="000610C0" w:rsidP="000610C0">
            <w:pPr>
              <w:spacing w:line="240" w:lineRule="exact"/>
              <w:rPr>
                <w:lang w:val="es-ES"/>
              </w:rPr>
            </w:pPr>
            <w:r>
              <w:rPr>
                <w:lang w:val="es-ES"/>
              </w:rPr>
              <w:t>Original: inglés</w:t>
            </w:r>
          </w:p>
        </w:tc>
      </w:tr>
    </w:tbl>
    <w:p w14:paraId="6A95B713" w14:textId="77777777" w:rsidR="000610C0" w:rsidRPr="000610C0" w:rsidRDefault="000610C0" w:rsidP="000610C0">
      <w:pPr>
        <w:spacing w:before="120" w:line="240" w:lineRule="auto"/>
        <w:rPr>
          <w:b/>
          <w:bCs/>
          <w:sz w:val="24"/>
          <w:szCs w:val="24"/>
        </w:rPr>
      </w:pPr>
      <w:r w:rsidRPr="000610C0">
        <w:rPr>
          <w:b/>
          <w:bCs/>
          <w:sz w:val="24"/>
          <w:szCs w:val="24"/>
        </w:rPr>
        <w:t>Consejo de Derechos Humanos</w:t>
      </w:r>
    </w:p>
    <w:p w14:paraId="0C9D4426" w14:textId="77777777" w:rsidR="000610C0" w:rsidRPr="000610C0" w:rsidRDefault="000610C0" w:rsidP="000610C0">
      <w:pPr>
        <w:spacing w:line="240" w:lineRule="auto"/>
        <w:rPr>
          <w:b/>
          <w:bCs/>
        </w:rPr>
      </w:pPr>
      <w:r w:rsidRPr="000610C0">
        <w:rPr>
          <w:b/>
          <w:bCs/>
        </w:rPr>
        <w:t>51</w:t>
      </w:r>
      <w:r w:rsidRPr="000610C0">
        <w:rPr>
          <w:b/>
          <w:bCs/>
          <w:vertAlign w:val="superscript"/>
        </w:rPr>
        <w:t>er</w:t>
      </w:r>
      <w:r w:rsidRPr="000610C0">
        <w:rPr>
          <w:b/>
          <w:bCs/>
        </w:rPr>
        <w:t xml:space="preserve"> período de sesiones</w:t>
      </w:r>
    </w:p>
    <w:p w14:paraId="084C1D08" w14:textId="77777777" w:rsidR="000610C0" w:rsidRPr="000610C0" w:rsidRDefault="000610C0" w:rsidP="000610C0">
      <w:pPr>
        <w:spacing w:line="240" w:lineRule="auto"/>
      </w:pPr>
      <w:r w:rsidRPr="000610C0">
        <w:t>12 de septiembre a 7 de octubre de 2022</w:t>
      </w:r>
    </w:p>
    <w:p w14:paraId="6B026A5C" w14:textId="77777777" w:rsidR="000610C0" w:rsidRPr="000610C0" w:rsidRDefault="000610C0" w:rsidP="000610C0">
      <w:pPr>
        <w:spacing w:line="240" w:lineRule="auto"/>
      </w:pPr>
      <w:r w:rsidRPr="000610C0">
        <w:t>Tema 3 de la agenda</w:t>
      </w:r>
    </w:p>
    <w:p w14:paraId="64041B17" w14:textId="36F81310" w:rsidR="000610C0" w:rsidRDefault="000610C0" w:rsidP="000610C0">
      <w:pPr>
        <w:spacing w:line="240" w:lineRule="auto"/>
        <w:rPr>
          <w:b/>
          <w:bCs/>
        </w:rPr>
      </w:pPr>
      <w:r w:rsidRPr="000610C0">
        <w:rPr>
          <w:b/>
          <w:bCs/>
        </w:rPr>
        <w:t>Promoción y protección de todos los derechos humanos,</w:t>
      </w:r>
    </w:p>
    <w:p w14:paraId="13405D1E" w14:textId="66002D18" w:rsidR="000610C0" w:rsidRDefault="000610C0" w:rsidP="000610C0">
      <w:pPr>
        <w:spacing w:line="240" w:lineRule="auto"/>
        <w:rPr>
          <w:b/>
          <w:bCs/>
        </w:rPr>
      </w:pPr>
      <w:r w:rsidRPr="000610C0">
        <w:rPr>
          <w:b/>
          <w:bCs/>
        </w:rPr>
        <w:t>civiles, políticos, económicos, sociales y culturales,</w:t>
      </w:r>
    </w:p>
    <w:p w14:paraId="56B73CF0" w14:textId="27410E7C" w:rsidR="000610C0" w:rsidRPr="000610C0" w:rsidRDefault="000610C0" w:rsidP="000610C0">
      <w:pPr>
        <w:spacing w:line="240" w:lineRule="auto"/>
        <w:rPr>
          <w:b/>
          <w:bCs/>
        </w:rPr>
      </w:pPr>
      <w:r w:rsidRPr="000610C0">
        <w:rPr>
          <w:b/>
          <w:bCs/>
        </w:rPr>
        <w:t>incluido el derecho al desarrollo</w:t>
      </w:r>
    </w:p>
    <w:p w14:paraId="4EA9A438" w14:textId="57F9082E" w:rsidR="000610C0" w:rsidRPr="000610C0" w:rsidRDefault="000610C0" w:rsidP="000610C0">
      <w:pPr>
        <w:pStyle w:val="HChG"/>
      </w:pPr>
      <w:r>
        <w:tab/>
      </w:r>
      <w:r w:rsidRPr="000610C0">
        <w:tab/>
        <w:t>Resolución aprobada por el Consejo de Derechos Humanos el</w:t>
      </w:r>
      <w:r>
        <w:t> </w:t>
      </w:r>
      <w:r w:rsidRPr="000610C0">
        <w:t>6 de octubre de 2022</w:t>
      </w:r>
    </w:p>
    <w:p w14:paraId="5D0DDACC" w14:textId="2DBCC398" w:rsidR="000610C0" w:rsidRPr="000610C0" w:rsidRDefault="000610C0" w:rsidP="000610C0">
      <w:pPr>
        <w:pStyle w:val="H1G"/>
      </w:pPr>
      <w:r w:rsidRPr="000610C0">
        <w:tab/>
        <w:t>51/13.</w:t>
      </w:r>
      <w:r w:rsidRPr="000610C0">
        <w:tab/>
        <w:t>Mandato del Grupo de Trabajo sobre la utilización de mercenarios</w:t>
      </w:r>
      <w:r>
        <w:t> </w:t>
      </w:r>
      <w:r w:rsidRPr="000610C0">
        <w:t>como medio de violar los derechos humanos y</w:t>
      </w:r>
      <w:r>
        <w:t> </w:t>
      </w:r>
      <w:r w:rsidRPr="000610C0">
        <w:t>obstaculizar</w:t>
      </w:r>
      <w:r>
        <w:t> </w:t>
      </w:r>
      <w:r w:rsidRPr="000610C0">
        <w:t>el ejercicio</w:t>
      </w:r>
      <w:r w:rsidR="0016578E">
        <w:t xml:space="preserve"> </w:t>
      </w:r>
      <w:r w:rsidRPr="000610C0">
        <w:t>del derecho de los pueblos a la libre</w:t>
      </w:r>
      <w:r>
        <w:t> </w:t>
      </w:r>
      <w:r w:rsidRPr="000610C0">
        <w:t>determinación</w:t>
      </w:r>
    </w:p>
    <w:p w14:paraId="778FB7DF" w14:textId="77777777" w:rsidR="000610C0" w:rsidRPr="000610C0" w:rsidRDefault="000610C0" w:rsidP="000610C0">
      <w:pPr>
        <w:pStyle w:val="SingleTxtG"/>
      </w:pPr>
      <w:r w:rsidRPr="000610C0">
        <w:tab/>
      </w:r>
      <w:r w:rsidRPr="000610C0">
        <w:rPr>
          <w:i/>
        </w:rPr>
        <w:t>El Consejo de Derechos Humanos</w:t>
      </w:r>
      <w:r w:rsidRPr="000610C0">
        <w:t>,</w:t>
      </w:r>
    </w:p>
    <w:p w14:paraId="5F8DD833" w14:textId="710FC66B" w:rsidR="000610C0" w:rsidRPr="000610C0" w:rsidRDefault="000610C0" w:rsidP="000610C0">
      <w:pPr>
        <w:pStyle w:val="SingleTxtG"/>
      </w:pPr>
      <w:r>
        <w:rPr>
          <w:i/>
          <w:iCs/>
        </w:rPr>
        <w:tab/>
      </w:r>
      <w:r w:rsidRPr="000610C0">
        <w:rPr>
          <w:i/>
          <w:iCs/>
        </w:rPr>
        <w:t>Recordando</w:t>
      </w:r>
      <w:r w:rsidRPr="000610C0">
        <w:t xml:space="preserve"> todas las resoluciones anteriores aprobadas por la Asamblea General, el Consejo de Derechos Humanos y la Comisión de Derechos Humanos sobre el tema,</w:t>
      </w:r>
    </w:p>
    <w:p w14:paraId="5FAC15D6" w14:textId="14B77D17" w:rsidR="000610C0" w:rsidRPr="000610C0" w:rsidRDefault="000610C0" w:rsidP="000610C0">
      <w:pPr>
        <w:pStyle w:val="SingleTxtG"/>
        <w:rPr>
          <w:bCs/>
        </w:rPr>
      </w:pPr>
      <w:r>
        <w:rPr>
          <w:i/>
          <w:iCs/>
        </w:rPr>
        <w:tab/>
      </w:r>
      <w:r w:rsidRPr="000610C0">
        <w:rPr>
          <w:i/>
          <w:iCs/>
        </w:rPr>
        <w:t>Recordando también</w:t>
      </w:r>
      <w:r w:rsidRPr="000610C0">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14:paraId="67CE8F80" w14:textId="5E469A72" w:rsidR="000610C0" w:rsidRPr="000610C0" w:rsidRDefault="000610C0" w:rsidP="000610C0">
      <w:pPr>
        <w:pStyle w:val="SingleTxtG"/>
      </w:pPr>
      <w:r>
        <w:rPr>
          <w:i/>
          <w:iCs/>
        </w:rPr>
        <w:tab/>
      </w:r>
      <w:r w:rsidRPr="000610C0">
        <w:rPr>
          <w:i/>
          <w:iCs/>
        </w:rPr>
        <w:t>Reafirmando</w:t>
      </w:r>
      <w:r w:rsidRPr="000610C0">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14:paraId="7A641CC1" w14:textId="559FDF01" w:rsidR="000610C0" w:rsidRPr="000610C0" w:rsidRDefault="000610C0" w:rsidP="000610C0">
      <w:pPr>
        <w:pStyle w:val="SingleTxtG"/>
        <w:rPr>
          <w:bCs/>
        </w:rPr>
      </w:pPr>
      <w:r>
        <w:rPr>
          <w:i/>
          <w:iCs/>
        </w:rPr>
        <w:tab/>
      </w:r>
      <w:r w:rsidRPr="000610C0">
        <w:rPr>
          <w:i/>
          <w:iCs/>
        </w:rPr>
        <w:t>Reiterando</w:t>
      </w:r>
      <w:r w:rsidRPr="000610C0">
        <w:t xml:space="preserve"> la petición a todos los Estados de que ejerzan la máxima vigilancia ante toda forma de reclutamiento, entrenamiento, contratación o financiación de mercenarios,</w:t>
      </w:r>
    </w:p>
    <w:p w14:paraId="6DB01098" w14:textId="3AF3BBC5" w:rsidR="000610C0" w:rsidRPr="000610C0" w:rsidRDefault="000610C0" w:rsidP="000610C0">
      <w:pPr>
        <w:pStyle w:val="SingleTxtG"/>
        <w:rPr>
          <w:bCs/>
        </w:rPr>
      </w:pPr>
      <w:r>
        <w:tab/>
      </w:r>
      <w:r w:rsidRPr="000610C0">
        <w:t>1.</w:t>
      </w:r>
      <w:r w:rsidRPr="000610C0">
        <w:tab/>
      </w:r>
      <w:r w:rsidRPr="000610C0">
        <w:rPr>
          <w:i/>
          <w:iCs/>
        </w:rPr>
        <w:t>Decide</w:t>
      </w:r>
      <w:r w:rsidRPr="000610C0">
        <w:t xml:space="preserve"> renovar por un período de tres años el mandato del Grupo de Trabajo sobre la utilización de mercenarios como medio de violar los derechos humanos y obstaculizar el ejercicio del derecho de los pueblos a la libre determinación para que prosiga su labor</w:t>
      </w:r>
      <w:r>
        <w:rPr>
          <w:rStyle w:val="Refdenotaalpie"/>
        </w:rPr>
        <w:footnoteReference w:id="1"/>
      </w:r>
      <w:r w:rsidRPr="000610C0">
        <w:t xml:space="preserve"> de conformidad con la resolución 7/21 del Consejo de Derechos Humanos, de 28</w:t>
      </w:r>
      <w:r>
        <w:t> </w:t>
      </w:r>
      <w:r w:rsidRPr="000610C0">
        <w:t>de marzo de 2008, y otras resoluciones en la materia;</w:t>
      </w:r>
    </w:p>
    <w:p w14:paraId="16799A6C" w14:textId="01E7FD31" w:rsidR="000610C0" w:rsidRPr="000610C0" w:rsidRDefault="000610C0" w:rsidP="000610C0">
      <w:pPr>
        <w:pStyle w:val="SingleTxtG"/>
      </w:pPr>
      <w:r>
        <w:tab/>
      </w:r>
      <w:r w:rsidRPr="000610C0">
        <w:t>2.</w:t>
      </w:r>
      <w:r w:rsidRPr="000610C0">
        <w:tab/>
      </w:r>
      <w:r w:rsidRPr="000610C0">
        <w:rPr>
          <w:i/>
          <w:iCs/>
        </w:rPr>
        <w:t>Exhorta</w:t>
      </w:r>
      <w:r w:rsidRPr="000610C0">
        <w:t xml:space="preserve"> a todos los Estados a cooperar plenamente con el Grupo de Trabajo en el cumplimiento de su mandato;</w:t>
      </w:r>
    </w:p>
    <w:p w14:paraId="5225D6CF" w14:textId="33775B38" w:rsidR="000610C0" w:rsidRPr="000610C0" w:rsidRDefault="000610C0" w:rsidP="000610C0">
      <w:pPr>
        <w:pStyle w:val="SingleTxtG"/>
      </w:pPr>
      <w:r>
        <w:lastRenderedPageBreak/>
        <w:tab/>
      </w:r>
      <w:r w:rsidRPr="000610C0">
        <w:t>3.</w:t>
      </w:r>
      <w:r w:rsidRPr="000610C0">
        <w:tab/>
      </w:r>
      <w:r w:rsidRPr="000610C0">
        <w:rPr>
          <w:i/>
          <w:iCs/>
        </w:rPr>
        <w:t>Solicita</w:t>
      </w:r>
      <w:r w:rsidRPr="000610C0">
        <w:t xml:space="preserve"> al Secretario General y al Alto Comisionado de las Naciones Unidas para los Derechos Humanos que proporcionen al Grupo de Trabajo todo el apoyo y la asistencia necesarios para el cumplimiento de su mandato;</w:t>
      </w:r>
    </w:p>
    <w:p w14:paraId="10AE982C" w14:textId="580F454F" w:rsidR="000610C0" w:rsidRPr="000610C0" w:rsidRDefault="000610C0" w:rsidP="000610C0">
      <w:pPr>
        <w:pStyle w:val="SingleTxtG"/>
      </w:pPr>
      <w:r>
        <w:tab/>
      </w:r>
      <w:r w:rsidRPr="000610C0">
        <w:t>4.</w:t>
      </w:r>
      <w:r w:rsidRPr="000610C0">
        <w:tab/>
      </w:r>
      <w:r w:rsidRPr="000610C0">
        <w:rPr>
          <w:i/>
          <w:iCs/>
        </w:rPr>
        <w:t>Solicita</w:t>
      </w:r>
      <w:r w:rsidRPr="000610C0">
        <w:t xml:space="preserve"> al Grupo de Trabajo que consulte con los Estados, las organizaciones intergubernamentales y no gubernamentales y a otros actores pertinentes, incluidas las organizaciones de la sociedad civil, para aplicar la presente resolución y que comunique sus conclusiones al Consejo de Derechos Humanos y la Asamblea General de conformidad con sus programas de trabajo;</w:t>
      </w:r>
    </w:p>
    <w:p w14:paraId="151082B7" w14:textId="5CE2C06A" w:rsidR="000610C0" w:rsidRPr="000610C0" w:rsidRDefault="000610C0" w:rsidP="000610C0">
      <w:pPr>
        <w:pStyle w:val="SingleTxtG"/>
      </w:pPr>
      <w:r>
        <w:tab/>
      </w:r>
      <w:r w:rsidRPr="000610C0">
        <w:t>5.</w:t>
      </w:r>
      <w:r w:rsidRPr="000610C0">
        <w:tab/>
      </w:r>
      <w:r w:rsidRPr="000610C0">
        <w:rPr>
          <w:i/>
          <w:iCs/>
        </w:rPr>
        <w:t>Decide</w:t>
      </w:r>
      <w:r w:rsidRPr="000610C0">
        <w:t xml:space="preserve"> seguir examinando esta cuestión en relación con el mismo tema de la agenda de conformidad con su programa de trabajo.</w:t>
      </w:r>
    </w:p>
    <w:p w14:paraId="357358D5" w14:textId="3A744209" w:rsidR="000610C0" w:rsidRPr="000610C0" w:rsidRDefault="000610C0" w:rsidP="000610C0">
      <w:pPr>
        <w:pStyle w:val="SingleTxtG"/>
        <w:spacing w:after="0"/>
        <w:jc w:val="right"/>
        <w:rPr>
          <w:i/>
        </w:rPr>
      </w:pPr>
      <w:r w:rsidRPr="000610C0">
        <w:rPr>
          <w:i/>
        </w:rPr>
        <w:t>41ª sesión</w:t>
      </w:r>
    </w:p>
    <w:p w14:paraId="2523BF9E" w14:textId="77777777" w:rsidR="000610C0" w:rsidRPr="000610C0" w:rsidRDefault="000610C0" w:rsidP="000610C0">
      <w:pPr>
        <w:pStyle w:val="SingleTxtG"/>
        <w:jc w:val="right"/>
        <w:rPr>
          <w:i/>
        </w:rPr>
      </w:pPr>
      <w:r w:rsidRPr="000610C0">
        <w:rPr>
          <w:i/>
        </w:rPr>
        <w:t>6 de octubre de 2022</w:t>
      </w:r>
    </w:p>
    <w:p w14:paraId="677ADAE0" w14:textId="77777777" w:rsidR="000610C0" w:rsidRPr="000610C0" w:rsidRDefault="000610C0" w:rsidP="000610C0">
      <w:pPr>
        <w:pStyle w:val="SingleTxtG"/>
      </w:pPr>
      <w:r w:rsidRPr="000610C0">
        <w:t>[Aprobada en votación registrada por 28 votos contra 15 y 4 abstenciones. El resultado de la votación fue el siguiente:</w:t>
      </w:r>
    </w:p>
    <w:p w14:paraId="6F2BB257" w14:textId="77777777" w:rsidR="000610C0" w:rsidRPr="000610C0" w:rsidRDefault="000610C0" w:rsidP="000610C0">
      <w:pPr>
        <w:pStyle w:val="SingleTxtG"/>
        <w:spacing w:after="0"/>
        <w:ind w:left="1701"/>
        <w:rPr>
          <w:i/>
        </w:rPr>
      </w:pPr>
      <w:r w:rsidRPr="000610C0">
        <w:rPr>
          <w:i/>
        </w:rPr>
        <w:t>Votos a favor:</w:t>
      </w:r>
    </w:p>
    <w:p w14:paraId="7A65B42E" w14:textId="705E0DD8" w:rsidR="000610C0" w:rsidRPr="000610C0" w:rsidRDefault="000610C0" w:rsidP="000610C0">
      <w:pPr>
        <w:pStyle w:val="SingleTxtG"/>
        <w:ind w:left="2268"/>
      </w:pPr>
      <w:r w:rsidRPr="000610C0">
        <w:t>Argentina, Armenia, Benin, Bolivia (Estado Plurinacional de), Camerún, China, Côte d’Ivoire, Cuba, Emiratos Árabes Unidos,</w:t>
      </w:r>
      <w:r>
        <w:t xml:space="preserve"> </w:t>
      </w:r>
      <w:r w:rsidRPr="000610C0">
        <w:t>Eritrea, Gabón, Gambia, Honduras, India, Indonesia, Libia, Malasia, Malawi, Mauritania, Namibia, Nepal, Pakistán, Paraguay, Qatar, Senegal, Sudán, Uzbekistán y Venezuela (República Bolivariana de)</w:t>
      </w:r>
      <w:r>
        <w:t>.</w:t>
      </w:r>
    </w:p>
    <w:p w14:paraId="2ABE3D3A" w14:textId="77777777" w:rsidR="000610C0" w:rsidRPr="000610C0" w:rsidRDefault="000610C0" w:rsidP="000610C0">
      <w:pPr>
        <w:pStyle w:val="SingleTxtG"/>
        <w:spacing w:after="0"/>
        <w:ind w:left="1701"/>
        <w:rPr>
          <w:i/>
        </w:rPr>
      </w:pPr>
      <w:r w:rsidRPr="000610C0">
        <w:rPr>
          <w:i/>
        </w:rPr>
        <w:t>Votos en contra:</w:t>
      </w:r>
    </w:p>
    <w:p w14:paraId="5F3F9EEE" w14:textId="05A3DF55" w:rsidR="000610C0" w:rsidRPr="000610C0" w:rsidRDefault="000610C0" w:rsidP="000610C0">
      <w:pPr>
        <w:pStyle w:val="SingleTxtG"/>
        <w:ind w:left="2268"/>
      </w:pPr>
      <w:r w:rsidRPr="000610C0">
        <w:t>Alemania, Chequia, Estados Unidos de América, Finlandia, Francia, Islas Marshall,</w:t>
      </w:r>
      <w:r>
        <w:t xml:space="preserve"> </w:t>
      </w:r>
      <w:r w:rsidRPr="000610C0">
        <w:t>Japón, Lituania, Luxemburgo, Montenegro, Países Bajos, Polonia, Reino Unido de Gran Bretaña e Irlanda del Norte</w:t>
      </w:r>
      <w:r w:rsidR="00DE3090">
        <w:t>,</w:t>
      </w:r>
      <w:r w:rsidRPr="000610C0">
        <w:t xml:space="preserve"> República de Corea</w:t>
      </w:r>
      <w:r w:rsidR="00DE3090">
        <w:t xml:space="preserve"> y Ucrania</w:t>
      </w:r>
      <w:r>
        <w:t>.</w:t>
      </w:r>
    </w:p>
    <w:p w14:paraId="26C0E788" w14:textId="77777777" w:rsidR="000610C0" w:rsidRPr="000610C0" w:rsidRDefault="000610C0" w:rsidP="000610C0">
      <w:pPr>
        <w:pStyle w:val="SingleTxtG"/>
        <w:spacing w:after="0"/>
        <w:ind w:left="1701"/>
        <w:rPr>
          <w:i/>
        </w:rPr>
      </w:pPr>
      <w:r w:rsidRPr="000610C0">
        <w:rPr>
          <w:i/>
        </w:rPr>
        <w:t>Abstenciones:</w:t>
      </w:r>
    </w:p>
    <w:p w14:paraId="517F026E" w14:textId="39B2EE91" w:rsidR="000610C0" w:rsidRPr="000610C0" w:rsidRDefault="000610C0" w:rsidP="000610C0">
      <w:pPr>
        <w:pStyle w:val="SingleTxtG"/>
        <w:ind w:left="2268"/>
      </w:pPr>
      <w:r w:rsidRPr="000610C0">
        <w:t>Brasil, Kazajstán, México y Somalia</w:t>
      </w:r>
      <w:r>
        <w:t>.</w:t>
      </w:r>
      <w:r w:rsidRPr="000610C0">
        <w:t>]</w:t>
      </w:r>
    </w:p>
    <w:p w14:paraId="18FA9403" w14:textId="58DBC0C4" w:rsidR="00381C24" w:rsidRPr="000610C0" w:rsidRDefault="000610C0" w:rsidP="000610C0">
      <w:pPr>
        <w:pStyle w:val="SingleTxtG"/>
        <w:suppressAutoHyphens/>
        <w:spacing w:before="240" w:after="0"/>
        <w:jc w:val="center"/>
        <w:rPr>
          <w:u w:val="single"/>
        </w:rPr>
      </w:pPr>
      <w:r>
        <w:rPr>
          <w:u w:val="single"/>
        </w:rPr>
        <w:tab/>
      </w:r>
      <w:r>
        <w:rPr>
          <w:u w:val="single"/>
        </w:rPr>
        <w:tab/>
      </w:r>
      <w:r>
        <w:rPr>
          <w:u w:val="single"/>
        </w:rPr>
        <w:tab/>
      </w:r>
    </w:p>
    <w:sectPr w:rsidR="00381C24" w:rsidRPr="000610C0" w:rsidSect="000610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77EE5" w14:textId="77777777" w:rsidR="006A653C" w:rsidRPr="00A312BC" w:rsidRDefault="006A653C" w:rsidP="00A312BC">
      <w:pPr>
        <w:pStyle w:val="Piedepgina"/>
      </w:pPr>
    </w:p>
  </w:endnote>
  <w:endnote w:type="continuationSeparator" w:id="0">
    <w:p w14:paraId="6B7F3D9A" w14:textId="77777777" w:rsidR="006A653C" w:rsidRPr="00A312BC" w:rsidRDefault="006A653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BEAC2" w14:textId="124786B8" w:rsidR="000610C0" w:rsidRPr="000610C0" w:rsidRDefault="000610C0" w:rsidP="000610C0">
    <w:pPr>
      <w:pStyle w:val="Piedepgina"/>
      <w:tabs>
        <w:tab w:val="right" w:pos="9638"/>
      </w:tabs>
    </w:pPr>
    <w:r w:rsidRPr="000610C0">
      <w:rPr>
        <w:b/>
        <w:sz w:val="18"/>
      </w:rPr>
      <w:fldChar w:fldCharType="begin"/>
    </w:r>
    <w:r w:rsidRPr="000610C0">
      <w:rPr>
        <w:b/>
        <w:sz w:val="18"/>
      </w:rPr>
      <w:instrText xml:space="preserve"> PAGE  \* MERGEFORMAT </w:instrText>
    </w:r>
    <w:r w:rsidRPr="000610C0">
      <w:rPr>
        <w:b/>
        <w:sz w:val="18"/>
      </w:rPr>
      <w:fldChar w:fldCharType="separate"/>
    </w:r>
    <w:r w:rsidRPr="000610C0">
      <w:rPr>
        <w:b/>
        <w:noProof/>
        <w:sz w:val="18"/>
      </w:rPr>
      <w:t>2</w:t>
    </w:r>
    <w:r w:rsidRPr="000610C0">
      <w:rPr>
        <w:b/>
        <w:sz w:val="18"/>
      </w:rPr>
      <w:fldChar w:fldCharType="end"/>
    </w:r>
    <w:r>
      <w:rPr>
        <w:b/>
        <w:sz w:val="18"/>
      </w:rPr>
      <w:tab/>
    </w:r>
    <w:r>
      <w:t>GE.22-16502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8D2A" w14:textId="56D30FCF" w:rsidR="000610C0" w:rsidRPr="000610C0" w:rsidRDefault="000610C0" w:rsidP="000610C0">
    <w:pPr>
      <w:pStyle w:val="Piedepgina"/>
      <w:tabs>
        <w:tab w:val="right" w:pos="9638"/>
      </w:tabs>
      <w:rPr>
        <w:b/>
        <w:sz w:val="18"/>
      </w:rPr>
    </w:pPr>
    <w:r>
      <w:t>GE.22-16502</w:t>
    </w:r>
    <w:r>
      <w:tab/>
    </w:r>
    <w:r w:rsidRPr="000610C0">
      <w:rPr>
        <w:b/>
        <w:sz w:val="18"/>
      </w:rPr>
      <w:fldChar w:fldCharType="begin"/>
    </w:r>
    <w:r w:rsidRPr="000610C0">
      <w:rPr>
        <w:b/>
        <w:sz w:val="18"/>
      </w:rPr>
      <w:instrText xml:space="preserve"> PAGE  \* MERGEFORMAT </w:instrText>
    </w:r>
    <w:r w:rsidRPr="000610C0">
      <w:rPr>
        <w:b/>
        <w:sz w:val="18"/>
      </w:rPr>
      <w:fldChar w:fldCharType="separate"/>
    </w:r>
    <w:r w:rsidRPr="000610C0">
      <w:rPr>
        <w:b/>
        <w:noProof/>
        <w:sz w:val="18"/>
      </w:rPr>
      <w:t>3</w:t>
    </w:r>
    <w:r w:rsidRPr="000610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7E2" w14:textId="3FF5E998" w:rsidR="00042B72" w:rsidRPr="000610C0" w:rsidRDefault="000610C0" w:rsidP="000610C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FAB7E75" wp14:editId="49CEF41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22-16502  (S)</w:t>
    </w:r>
    <w:r>
      <w:rPr>
        <w:noProof/>
        <w:sz w:val="20"/>
      </w:rPr>
      <w:drawing>
        <wp:anchor distT="0" distB="0" distL="114300" distR="114300" simplePos="0" relativeHeight="251658752" behindDoc="0" locked="0" layoutInCell="1" allowOverlap="1" wp14:anchorId="6E8E8C97" wp14:editId="7C5205D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6B339" w14:textId="77777777" w:rsidR="006A653C" w:rsidRPr="001075E9" w:rsidRDefault="006A653C" w:rsidP="001075E9">
      <w:pPr>
        <w:tabs>
          <w:tab w:val="right" w:pos="2155"/>
        </w:tabs>
        <w:spacing w:after="80" w:line="240" w:lineRule="auto"/>
        <w:ind w:left="680"/>
        <w:rPr>
          <w:u w:val="single"/>
        </w:rPr>
      </w:pPr>
      <w:r>
        <w:rPr>
          <w:u w:val="single"/>
        </w:rPr>
        <w:tab/>
      </w:r>
    </w:p>
  </w:footnote>
  <w:footnote w:type="continuationSeparator" w:id="0">
    <w:p w14:paraId="6CDF42FF" w14:textId="77777777" w:rsidR="006A653C" w:rsidRDefault="006A653C" w:rsidP="00407B78">
      <w:pPr>
        <w:tabs>
          <w:tab w:val="right" w:pos="2155"/>
        </w:tabs>
        <w:spacing w:after="80"/>
        <w:ind w:left="680"/>
        <w:rPr>
          <w:u w:val="single"/>
        </w:rPr>
      </w:pPr>
      <w:r>
        <w:rPr>
          <w:u w:val="single"/>
        </w:rPr>
        <w:tab/>
      </w:r>
    </w:p>
  </w:footnote>
  <w:footnote w:id="1">
    <w:p w14:paraId="794CDC82" w14:textId="60006ACD" w:rsidR="000610C0" w:rsidRDefault="000610C0" w:rsidP="000610C0">
      <w:pPr>
        <w:pStyle w:val="Textonotapie"/>
        <w:widowControl w:val="0"/>
        <w:tabs>
          <w:tab w:val="clear" w:pos="1021"/>
          <w:tab w:val="right" w:pos="1020"/>
        </w:tabs>
        <w:suppressAutoHyphens/>
      </w:pPr>
      <w:r>
        <w:tab/>
      </w:r>
      <w:r>
        <w:rPr>
          <w:rStyle w:val="Refdenotaalpie"/>
        </w:rPr>
        <w:footnoteRef/>
      </w:r>
      <w:r>
        <w:tab/>
      </w:r>
      <w:r w:rsidRPr="000610C0">
        <w:t>Véase A/HRC/51/25.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CA805" w14:textId="75C4BD5D" w:rsidR="000610C0" w:rsidRPr="000610C0" w:rsidRDefault="000610C0">
    <w:pPr>
      <w:pStyle w:val="Encabezado"/>
    </w:pPr>
    <w:fldSimple w:instr=" TITLE  \* MERGEFORMAT ">
      <w:r w:rsidR="00375007">
        <w:t>A/HRC/RES/51/13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5554" w14:textId="294C8390" w:rsidR="000610C0" w:rsidRPr="000610C0" w:rsidRDefault="000610C0" w:rsidP="000610C0">
    <w:pPr>
      <w:pStyle w:val="Encabezado"/>
      <w:jc w:val="right"/>
    </w:pPr>
    <w:fldSimple w:instr=" TITLE  \* MERGEFORMAT ">
      <w:r w:rsidR="00375007">
        <w:t>A/HRC/RES/51/13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53C"/>
    <w:rsid w:val="00033EE1"/>
    <w:rsid w:val="00042B72"/>
    <w:rsid w:val="000558BD"/>
    <w:rsid w:val="000610C0"/>
    <w:rsid w:val="0008244E"/>
    <w:rsid w:val="000B57E7"/>
    <w:rsid w:val="000B6373"/>
    <w:rsid w:val="000F09DF"/>
    <w:rsid w:val="000F61B2"/>
    <w:rsid w:val="001075E9"/>
    <w:rsid w:val="001116B4"/>
    <w:rsid w:val="001359DC"/>
    <w:rsid w:val="0016578E"/>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75007"/>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85D4A"/>
    <w:rsid w:val="006A1ED8"/>
    <w:rsid w:val="006A653C"/>
    <w:rsid w:val="006B761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E42F9"/>
    <w:rsid w:val="00C106D6"/>
    <w:rsid w:val="00C60F0C"/>
    <w:rsid w:val="00C805C9"/>
    <w:rsid w:val="00C92939"/>
    <w:rsid w:val="00CA1679"/>
    <w:rsid w:val="00CB151C"/>
    <w:rsid w:val="00CD0C97"/>
    <w:rsid w:val="00CE5A1A"/>
    <w:rsid w:val="00CF55F6"/>
    <w:rsid w:val="00D33D63"/>
    <w:rsid w:val="00D90138"/>
    <w:rsid w:val="00DE3090"/>
    <w:rsid w:val="00E728B5"/>
    <w:rsid w:val="00E73F76"/>
    <w:rsid w:val="00E74289"/>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47EFC6"/>
  <w15:docId w15:val="{490C13E0-59A4-4DBA-9AE3-1C06E64B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589</Words>
  <Characters>3268</Characters>
  <Application>Microsoft Office Word</Application>
  <DocSecurity>0</DocSecurity>
  <Lines>817</Lines>
  <Paragraphs>257</Paragraphs>
  <ScaleCrop>false</ScaleCrop>
  <HeadingPairs>
    <vt:vector size="2" baseType="variant">
      <vt:variant>
        <vt:lpstr>Título</vt:lpstr>
      </vt:variant>
      <vt:variant>
        <vt:i4>1</vt:i4>
      </vt:variant>
    </vt:vector>
  </HeadingPairs>
  <TitlesOfParts>
    <vt:vector size="1" baseType="lpstr">
      <vt:lpstr>A/HRC/RES/51/13</vt:lpstr>
    </vt:vector>
  </TitlesOfParts>
  <Company>DCM</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A/HRC/RES/51/13</dc:title>
  <dc:subject/>
  <dc:creator>Luz Maria URQUIZU MARROQUIN</dc:creator>
  <cp:keywords/>
  <cp:lastModifiedBy>Luz Urquizu Marroquin</cp:lastModifiedBy>
  <cp:revision>3</cp:revision>
  <cp:lastPrinted>2022-10-21T10:42:00Z</cp:lastPrinted>
  <dcterms:created xsi:type="dcterms:W3CDTF">2022-10-21T10:42:00Z</dcterms:created>
  <dcterms:modified xsi:type="dcterms:W3CDTF">2022-10-21T10:42:00Z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