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8C4AB2">
        <w:trPr>
          <w:cantSplit/>
          <w:trHeight w:hRule="exact" w:val="851"/>
        </w:trPr>
        <w:tc>
          <w:tcPr>
            <w:tcW w:w="1276" w:type="dxa"/>
            <w:vAlign w:val="bottom"/>
          </w:tcPr>
          <w:p w:rsidR="00B56E9C" w:rsidRDefault="00B56E9C" w:rsidP="00B6553F">
            <w:pPr>
              <w:spacing w:after="80"/>
            </w:pPr>
          </w:p>
        </w:tc>
        <w:tc>
          <w:tcPr>
            <w:tcW w:w="2268" w:type="dxa"/>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vAlign w:val="bottom"/>
          </w:tcPr>
          <w:p w:rsidR="00B56E9C" w:rsidRPr="002E51B7" w:rsidRDefault="00DC488D" w:rsidP="00DC488D">
            <w:pPr>
              <w:jc w:val="right"/>
            </w:pPr>
            <w:r w:rsidRPr="00DC488D">
              <w:rPr>
                <w:sz w:val="40"/>
              </w:rPr>
              <w:t>CRPD</w:t>
            </w:r>
            <w:r>
              <w:t>/C/9/1</w:t>
            </w:r>
          </w:p>
        </w:tc>
      </w:tr>
      <w:tr w:rsidR="00B56E9C" w:rsidTr="008C4AB2">
        <w:trPr>
          <w:cantSplit/>
          <w:trHeight w:hRule="exact" w:val="2835"/>
        </w:trPr>
        <w:tc>
          <w:tcPr>
            <w:tcW w:w="1276" w:type="dxa"/>
            <w:tcBorders>
              <w:bottom w:val="single" w:sz="12" w:space="0" w:color="auto"/>
            </w:tcBorders>
          </w:tcPr>
          <w:p w:rsidR="00B56E9C" w:rsidRDefault="000F7F2B"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bottom w:val="single" w:sz="12" w:space="0" w:color="auto"/>
            </w:tcBorders>
          </w:tcPr>
          <w:p w:rsidR="00B56E9C" w:rsidRDefault="00DC488D" w:rsidP="00D812F1">
            <w:pPr>
              <w:spacing w:before="240" w:line="240" w:lineRule="exact"/>
            </w:pPr>
            <w:r>
              <w:t>Distr.: General</w:t>
            </w:r>
          </w:p>
          <w:p w:rsidR="007346B0" w:rsidRDefault="002D762A" w:rsidP="00D812F1">
            <w:pPr>
              <w:spacing w:line="240" w:lineRule="exact"/>
            </w:pPr>
            <w:r>
              <w:t>4</w:t>
            </w:r>
            <w:r w:rsidR="00D812F1">
              <w:t xml:space="preserve"> February 2013</w:t>
            </w:r>
          </w:p>
          <w:p w:rsidR="002661D4" w:rsidRPr="00BC61E4" w:rsidRDefault="002661D4" w:rsidP="00D812F1">
            <w:pPr>
              <w:spacing w:line="240" w:lineRule="exact"/>
            </w:pPr>
          </w:p>
          <w:p w:rsidR="00DC488D" w:rsidRDefault="00DC488D" w:rsidP="00D812F1">
            <w:pPr>
              <w:spacing w:line="240" w:lineRule="exact"/>
            </w:pPr>
            <w:r>
              <w:t>Original: English</w:t>
            </w:r>
          </w:p>
        </w:tc>
      </w:tr>
    </w:tbl>
    <w:p w:rsidR="00DC488D" w:rsidRPr="006E68F6" w:rsidRDefault="00DC488D" w:rsidP="00DC488D">
      <w:pPr>
        <w:spacing w:before="120" w:line="240" w:lineRule="auto"/>
        <w:rPr>
          <w:rFonts w:ascii="Times New (W1)"/>
          <w:strike/>
        </w:rPr>
      </w:pPr>
      <w:r w:rsidRPr="00BC61E4">
        <w:rPr>
          <w:b/>
          <w:bCs/>
          <w:sz w:val="24"/>
          <w:szCs w:val="24"/>
        </w:rPr>
        <w:t>Committee on the Rights of Persons with Disabilities</w:t>
      </w:r>
      <w:r w:rsidRPr="00BC61E4">
        <w:rPr>
          <w:rFonts w:ascii="Times New (W1)" w:cs="Times New (W1)"/>
        </w:rPr>
        <w:br/>
      </w:r>
      <w:r w:rsidRPr="006E68F6">
        <w:rPr>
          <w:rFonts w:ascii="Times New (W1)" w:cs="Times New (W1)"/>
          <w:b/>
          <w:bCs/>
        </w:rPr>
        <w:t>Ninth session</w:t>
      </w:r>
      <w:r w:rsidRPr="006E68F6">
        <w:rPr>
          <w:b/>
          <w:bCs/>
        </w:rPr>
        <w:br/>
      </w:r>
      <w:r w:rsidRPr="006E68F6">
        <w:rPr>
          <w:rFonts w:ascii="Times New (W1)" w:cs="Times New (W1)"/>
        </w:rPr>
        <w:t>15</w:t>
      </w:r>
      <w:r w:rsidRPr="006E68F6">
        <w:rPr>
          <w:rFonts w:ascii="Times New (W1)" w:cs="Times New (W1)"/>
        </w:rPr>
        <w:t>–</w:t>
      </w:r>
      <w:r w:rsidRPr="006E68F6">
        <w:rPr>
          <w:rFonts w:ascii="Times New (W1)" w:cs="Times New (W1)"/>
        </w:rPr>
        <w:t>19 April 2013</w:t>
      </w:r>
    </w:p>
    <w:p w:rsidR="00370902" w:rsidRPr="0061646A" w:rsidRDefault="00370902" w:rsidP="00370902">
      <w:pPr>
        <w:spacing w:line="240" w:lineRule="auto"/>
        <w:rPr>
          <w:rFonts w:ascii="Times New (W1)" w:hAnsi="Times New (W1)" w:cs="Times New (W1)"/>
        </w:rPr>
      </w:pPr>
      <w:r w:rsidRPr="0061646A">
        <w:rPr>
          <w:rFonts w:ascii="Times New (W1)" w:hAnsi="Times New (W1)" w:cs="Times New (W1)"/>
        </w:rPr>
        <w:t xml:space="preserve">Item </w:t>
      </w:r>
      <w:r w:rsidR="0061646A" w:rsidRPr="0061646A">
        <w:rPr>
          <w:rFonts w:ascii="Times New (W1)" w:hAnsi="Times New (W1)" w:cs="Times New (W1)"/>
        </w:rPr>
        <w:t>4</w:t>
      </w:r>
      <w:r w:rsidRPr="0061646A">
        <w:rPr>
          <w:rFonts w:ascii="Times New (W1)" w:hAnsi="Times New (W1)" w:cs="Times New (W1)"/>
        </w:rPr>
        <w:t xml:space="preserve"> of the provisional agenda</w:t>
      </w:r>
    </w:p>
    <w:p w:rsidR="00370902" w:rsidRPr="00370902" w:rsidRDefault="00370902" w:rsidP="00370902">
      <w:pPr>
        <w:spacing w:line="240" w:lineRule="auto"/>
        <w:rPr>
          <w:rFonts w:ascii="Times New (W1)" w:hAnsi="Times New (W1)" w:cs="Times New (W1)"/>
          <w:b/>
        </w:rPr>
      </w:pPr>
      <w:r w:rsidRPr="0061646A">
        <w:rPr>
          <w:rFonts w:ascii="Times New (W1)" w:hAnsi="Times New (W1)" w:cs="Times New (W1)"/>
          <w:b/>
        </w:rPr>
        <w:t>Adoption of the agenda</w:t>
      </w:r>
    </w:p>
    <w:p w:rsidR="00DC488D" w:rsidRPr="00BC61E4" w:rsidRDefault="00DC488D" w:rsidP="00DC488D">
      <w:pPr>
        <w:pStyle w:val="HChG"/>
      </w:pPr>
      <w:r w:rsidRPr="00BC61E4">
        <w:tab/>
      </w:r>
      <w:r w:rsidRPr="00BC61E4">
        <w:tab/>
        <w:t>Provisional agenda and annotations</w:t>
      </w:r>
    </w:p>
    <w:p w:rsidR="00DC488D" w:rsidRPr="00BC61E4" w:rsidRDefault="00DC488D" w:rsidP="00DC488D">
      <w:pPr>
        <w:pStyle w:val="H1G"/>
        <w:rPr>
          <w:color w:val="000000"/>
        </w:rPr>
      </w:pPr>
      <w:r w:rsidRPr="00BC61E4">
        <w:tab/>
      </w:r>
      <w:r w:rsidRPr="00BC61E4">
        <w:tab/>
        <w:t>Note by the Secretary-General</w:t>
      </w:r>
    </w:p>
    <w:p w:rsidR="00DC488D" w:rsidRPr="00BC61E4" w:rsidRDefault="00DC488D" w:rsidP="00DC488D">
      <w:pPr>
        <w:pStyle w:val="SingleTxtG"/>
        <w:numPr>
          <w:ilvl w:val="0"/>
          <w:numId w:val="4"/>
        </w:numPr>
        <w:tabs>
          <w:tab w:val="left" w:pos="1701"/>
        </w:tabs>
        <w:ind w:left="1134" w:firstLine="0"/>
      </w:pPr>
      <w:r w:rsidRPr="00BC61E4">
        <w:t xml:space="preserve">The </w:t>
      </w:r>
      <w:r w:rsidRPr="006E68F6">
        <w:t>ninth</w:t>
      </w:r>
      <w:r w:rsidRPr="00BC61E4">
        <w:t xml:space="preserve"> session of the Committee on the Rights of Persons with Disabilities will be held at the United Nations Office at </w:t>
      </w:r>
      <w:smartTag w:uri="urn:schemas-microsoft-com:office:smarttags" w:element="place">
        <w:smartTag w:uri="urn:schemas-microsoft-com:office:smarttags" w:element="City">
          <w:r w:rsidRPr="00BC61E4">
            <w:t>Geneva</w:t>
          </w:r>
        </w:smartTag>
      </w:smartTag>
      <w:r w:rsidRPr="00BC61E4">
        <w:t xml:space="preserve"> from </w:t>
      </w:r>
      <w:r w:rsidRPr="006E68F6">
        <w:t>15 to 19 April 2013</w:t>
      </w:r>
      <w:r w:rsidRPr="00BC61E4">
        <w:t xml:space="preserve">. The first meeting of the session will be convened on Monday, </w:t>
      </w:r>
      <w:r w:rsidRPr="006E68F6">
        <w:t>15 April</w:t>
      </w:r>
      <w:r w:rsidRPr="00BC61E4">
        <w:t xml:space="preserve"> at 10 a.m. </w:t>
      </w:r>
    </w:p>
    <w:p w:rsidR="00DC488D" w:rsidRPr="00BC61E4" w:rsidRDefault="00DC488D" w:rsidP="00DC488D">
      <w:pPr>
        <w:pStyle w:val="SingleTxtG"/>
        <w:numPr>
          <w:ilvl w:val="0"/>
          <w:numId w:val="4"/>
        </w:numPr>
        <w:tabs>
          <w:tab w:val="left" w:pos="1701"/>
        </w:tabs>
        <w:ind w:left="1134" w:firstLine="0"/>
      </w:pPr>
      <w:r w:rsidRPr="00BC61E4">
        <w:t xml:space="preserve">In accordance with rule 8 of the rules of procedure and in consultation with the Chairperson of the Committee, the Secretary-General has prepared the attached provisional agenda for the </w:t>
      </w:r>
      <w:r>
        <w:t>nin</w:t>
      </w:r>
      <w:r w:rsidRPr="00BC61E4">
        <w:t xml:space="preserve">th session. Annotations to the provisional agenda are attached. </w:t>
      </w:r>
    </w:p>
    <w:p w:rsidR="00DC488D" w:rsidRPr="00BC61E4" w:rsidRDefault="00DC488D" w:rsidP="00DC488D">
      <w:pPr>
        <w:pStyle w:val="SingleTxtG"/>
        <w:numPr>
          <w:ilvl w:val="0"/>
          <w:numId w:val="4"/>
        </w:numPr>
        <w:tabs>
          <w:tab w:val="left" w:pos="1701"/>
        </w:tabs>
        <w:ind w:left="1134" w:firstLine="0"/>
      </w:pPr>
      <w:r w:rsidRPr="00BC61E4">
        <w:t xml:space="preserve">Pursuant to rule 29 of the rules of procedure, the meetings of the Committee shall be held in public, unless otherwise decided by the Committee. </w:t>
      </w:r>
    </w:p>
    <w:p w:rsidR="00DC488D" w:rsidRPr="00BC61E4" w:rsidRDefault="00DC488D" w:rsidP="00DC488D">
      <w:pPr>
        <w:pStyle w:val="H1G"/>
        <w:rPr>
          <w:szCs w:val="24"/>
        </w:rPr>
      </w:pPr>
      <w:r w:rsidRPr="00BC61E4">
        <w:br w:type="page"/>
      </w:r>
      <w:r w:rsidRPr="00BC61E4">
        <w:tab/>
      </w:r>
      <w:r w:rsidRPr="00BC61E4">
        <w:tab/>
      </w:r>
      <w:r w:rsidRPr="00BC61E4">
        <w:rPr>
          <w:szCs w:val="24"/>
        </w:rPr>
        <w:t xml:space="preserve">Provisional agenda </w:t>
      </w:r>
    </w:p>
    <w:p w:rsidR="00DC488D" w:rsidRPr="006E68F6" w:rsidRDefault="00DC488D" w:rsidP="00DC488D">
      <w:pPr>
        <w:pStyle w:val="SingleTxtG"/>
        <w:numPr>
          <w:ilvl w:val="2"/>
          <w:numId w:val="3"/>
        </w:numPr>
        <w:tabs>
          <w:tab w:val="clear" w:pos="3589"/>
        </w:tabs>
        <w:ind w:left="1200"/>
      </w:pPr>
      <w:r w:rsidRPr="006E68F6">
        <w:t>Opening of the session</w:t>
      </w:r>
      <w:r w:rsidR="00E576EE">
        <w:t>.</w:t>
      </w:r>
    </w:p>
    <w:p w:rsidR="00DC488D" w:rsidRPr="006E68F6" w:rsidRDefault="00DC488D" w:rsidP="00DC488D">
      <w:pPr>
        <w:pStyle w:val="SingleTxtG"/>
        <w:numPr>
          <w:ilvl w:val="2"/>
          <w:numId w:val="3"/>
        </w:numPr>
        <w:tabs>
          <w:tab w:val="clear" w:pos="3589"/>
        </w:tabs>
        <w:ind w:left="1200"/>
      </w:pPr>
      <w:r w:rsidRPr="006E68F6">
        <w:t>Solemn declaration by the newly elected members of the Committee.</w:t>
      </w:r>
    </w:p>
    <w:p w:rsidR="00DC488D" w:rsidRPr="006E68F6" w:rsidRDefault="00DC488D" w:rsidP="00DC488D">
      <w:pPr>
        <w:pStyle w:val="SingleTxtG"/>
        <w:numPr>
          <w:ilvl w:val="2"/>
          <w:numId w:val="3"/>
        </w:numPr>
        <w:tabs>
          <w:tab w:val="clear" w:pos="3589"/>
        </w:tabs>
        <w:ind w:left="1200"/>
      </w:pPr>
      <w:r w:rsidRPr="006E68F6">
        <w:t>Election of Chairperson and other officers of the Committee</w:t>
      </w:r>
      <w:r w:rsidR="00E576EE">
        <w:t>.</w:t>
      </w:r>
    </w:p>
    <w:p w:rsidR="00DC488D" w:rsidRPr="00BC61E4" w:rsidRDefault="00DC488D" w:rsidP="00DC488D">
      <w:pPr>
        <w:pStyle w:val="SingleTxtG"/>
        <w:numPr>
          <w:ilvl w:val="2"/>
          <w:numId w:val="3"/>
        </w:numPr>
        <w:tabs>
          <w:tab w:val="clear" w:pos="3589"/>
        </w:tabs>
        <w:ind w:left="1200"/>
      </w:pPr>
      <w:r w:rsidRPr="00BC61E4">
        <w:t>Adoption of the agenda.</w:t>
      </w:r>
    </w:p>
    <w:p w:rsidR="00DC488D" w:rsidRPr="00BC61E4" w:rsidRDefault="00DC488D" w:rsidP="00DC488D">
      <w:pPr>
        <w:pStyle w:val="SingleTxtG"/>
        <w:numPr>
          <w:ilvl w:val="2"/>
          <w:numId w:val="3"/>
        </w:numPr>
        <w:tabs>
          <w:tab w:val="clear" w:pos="3589"/>
        </w:tabs>
        <w:ind w:left="1200"/>
      </w:pPr>
      <w:r w:rsidRPr="00BC61E4">
        <w:t>Organizational matters.</w:t>
      </w:r>
    </w:p>
    <w:p w:rsidR="00DC488D" w:rsidRPr="00BC61E4" w:rsidRDefault="00DC488D" w:rsidP="00DC488D">
      <w:pPr>
        <w:pStyle w:val="SingleTxtG"/>
        <w:numPr>
          <w:ilvl w:val="2"/>
          <w:numId w:val="3"/>
        </w:numPr>
        <w:tabs>
          <w:tab w:val="clear" w:pos="3589"/>
        </w:tabs>
        <w:ind w:left="1700" w:hanging="500"/>
      </w:pPr>
      <w:r w:rsidRPr="00BC61E4">
        <w:t xml:space="preserve">Report of the Chairperson on activities undertaken between the </w:t>
      </w:r>
      <w:r>
        <w:t>eighth</w:t>
      </w:r>
      <w:r w:rsidRPr="00BC61E4">
        <w:t xml:space="preserve"> and </w:t>
      </w:r>
      <w:r>
        <w:t>nin</w:t>
      </w:r>
      <w:r w:rsidRPr="00BC61E4">
        <w:t>th sessions of the Committee.</w:t>
      </w:r>
    </w:p>
    <w:p w:rsidR="00DC488D" w:rsidRDefault="00DC488D" w:rsidP="00DC488D">
      <w:pPr>
        <w:pStyle w:val="SingleTxtG"/>
        <w:numPr>
          <w:ilvl w:val="2"/>
          <w:numId w:val="3"/>
        </w:numPr>
        <w:tabs>
          <w:tab w:val="clear" w:pos="3589"/>
        </w:tabs>
        <w:ind w:left="1200"/>
      </w:pPr>
      <w:r w:rsidRPr="00BC61E4">
        <w:t xml:space="preserve">Adoption of the report of the </w:t>
      </w:r>
      <w:r>
        <w:t>eigh</w:t>
      </w:r>
      <w:r w:rsidRPr="00BC61E4">
        <w:t>th session of the Committee.</w:t>
      </w:r>
    </w:p>
    <w:p w:rsidR="00DC488D" w:rsidRPr="006E68F6" w:rsidRDefault="00DC488D" w:rsidP="00E576EE">
      <w:pPr>
        <w:pStyle w:val="SingleTxtG"/>
        <w:numPr>
          <w:ilvl w:val="2"/>
          <w:numId w:val="3"/>
        </w:numPr>
        <w:tabs>
          <w:tab w:val="clear" w:pos="3589"/>
          <w:tab w:val="left" w:pos="1701"/>
        </w:tabs>
        <w:ind w:left="1701" w:hanging="501"/>
      </w:pPr>
      <w:r w:rsidRPr="006E68F6">
        <w:t>Adoption of the biennial report (2011-2012) to the General Assembly and to the Economic and Social Council.</w:t>
      </w:r>
    </w:p>
    <w:p w:rsidR="00DC488D" w:rsidRPr="00BC61E4" w:rsidRDefault="00DC488D" w:rsidP="00DC488D">
      <w:pPr>
        <w:pStyle w:val="SingleTxtG"/>
        <w:numPr>
          <w:ilvl w:val="2"/>
          <w:numId w:val="3"/>
        </w:numPr>
        <w:tabs>
          <w:tab w:val="clear" w:pos="3589"/>
        </w:tabs>
        <w:ind w:left="1200"/>
      </w:pPr>
      <w:r w:rsidRPr="00BC61E4">
        <w:t>Submission of reports by States parties under article 35 of the Convention.</w:t>
      </w:r>
    </w:p>
    <w:p w:rsidR="00DC488D" w:rsidRPr="00BC61E4" w:rsidRDefault="00DC488D" w:rsidP="00DC488D">
      <w:pPr>
        <w:pStyle w:val="SingleTxtG"/>
        <w:numPr>
          <w:ilvl w:val="2"/>
          <w:numId w:val="3"/>
        </w:numPr>
        <w:tabs>
          <w:tab w:val="clear" w:pos="3589"/>
        </w:tabs>
        <w:ind w:left="1700" w:hanging="500"/>
      </w:pPr>
      <w:r w:rsidRPr="00BC61E4">
        <w:t xml:space="preserve">Consideration of reports submitted by States parties </w:t>
      </w:r>
      <w:r w:rsidRPr="00BC61E4">
        <w:t>under article 35 of the Convention.</w:t>
      </w:r>
    </w:p>
    <w:p w:rsidR="00DC488D" w:rsidRPr="00BC61E4" w:rsidRDefault="00DC488D" w:rsidP="00DC488D">
      <w:pPr>
        <w:pStyle w:val="SingleTxtG"/>
        <w:numPr>
          <w:ilvl w:val="2"/>
          <w:numId w:val="3"/>
        </w:numPr>
        <w:tabs>
          <w:tab w:val="clear" w:pos="3589"/>
        </w:tabs>
        <w:ind w:left="1200"/>
      </w:pPr>
      <w:r w:rsidRPr="00BC61E4">
        <w:t>Adoption of lists of issues on State party reports.</w:t>
      </w:r>
    </w:p>
    <w:p w:rsidR="00DC488D" w:rsidRPr="00BC61E4" w:rsidRDefault="00DC488D" w:rsidP="00DC488D">
      <w:pPr>
        <w:pStyle w:val="SingleTxtG"/>
        <w:numPr>
          <w:ilvl w:val="2"/>
          <w:numId w:val="3"/>
        </w:numPr>
        <w:tabs>
          <w:tab w:val="clear" w:pos="3589"/>
        </w:tabs>
        <w:ind w:left="1700" w:hanging="500"/>
      </w:pPr>
      <w:r w:rsidRPr="00BC61E4">
        <w:t xml:space="preserve">Cooperation with other United Nations bodies, specialized agencies, </w:t>
      </w:r>
      <w:r w:rsidR="006771F7" w:rsidRPr="001B6C02">
        <w:t xml:space="preserve">organizations of </w:t>
      </w:r>
      <w:r w:rsidRPr="001B6C02">
        <w:t>disabled persons</w:t>
      </w:r>
      <w:r w:rsidRPr="00BC61E4">
        <w:t xml:space="preserve"> and other competent bodies.</w:t>
      </w:r>
    </w:p>
    <w:p w:rsidR="00DC488D" w:rsidRPr="00BC61E4" w:rsidRDefault="00DC488D" w:rsidP="00DC488D">
      <w:pPr>
        <w:pStyle w:val="SingleTxtG"/>
        <w:numPr>
          <w:ilvl w:val="2"/>
          <w:numId w:val="3"/>
        </w:numPr>
        <w:tabs>
          <w:tab w:val="clear" w:pos="3589"/>
        </w:tabs>
        <w:ind w:left="1200"/>
      </w:pPr>
      <w:r w:rsidRPr="00BC61E4">
        <w:t>General comments and days of general discussion.</w:t>
      </w:r>
    </w:p>
    <w:p w:rsidR="00DC488D" w:rsidRPr="00BC61E4" w:rsidRDefault="00DC488D" w:rsidP="00DC488D">
      <w:pPr>
        <w:pStyle w:val="SingleTxtG"/>
        <w:numPr>
          <w:ilvl w:val="2"/>
          <w:numId w:val="3"/>
        </w:numPr>
        <w:tabs>
          <w:tab w:val="clear" w:pos="3589"/>
        </w:tabs>
        <w:ind w:left="1200"/>
      </w:pPr>
      <w:r w:rsidRPr="00BC61E4">
        <w:t>Methods of work of the Committee.</w:t>
      </w:r>
    </w:p>
    <w:p w:rsidR="00DC488D" w:rsidRPr="00BC61E4" w:rsidRDefault="00DC488D" w:rsidP="00DC488D">
      <w:pPr>
        <w:pStyle w:val="SingleTxtG"/>
        <w:numPr>
          <w:ilvl w:val="2"/>
          <w:numId w:val="3"/>
        </w:numPr>
        <w:tabs>
          <w:tab w:val="clear" w:pos="3589"/>
        </w:tabs>
        <w:ind w:left="1200"/>
      </w:pPr>
      <w:r w:rsidRPr="00BC61E4">
        <w:t>Future meetings.</w:t>
      </w:r>
    </w:p>
    <w:p w:rsidR="00DC488D" w:rsidRPr="00BC61E4" w:rsidRDefault="00DC488D" w:rsidP="00DC488D">
      <w:pPr>
        <w:pStyle w:val="SingleTxtG"/>
        <w:numPr>
          <w:ilvl w:val="2"/>
          <w:numId w:val="3"/>
        </w:numPr>
        <w:tabs>
          <w:tab w:val="clear" w:pos="3589"/>
        </w:tabs>
        <w:ind w:left="1200"/>
      </w:pPr>
      <w:r w:rsidRPr="00BC61E4">
        <w:t>Treaty body strengthening.</w:t>
      </w:r>
    </w:p>
    <w:p w:rsidR="00DC488D" w:rsidRPr="00BC61E4" w:rsidRDefault="00DC488D" w:rsidP="00DC488D">
      <w:pPr>
        <w:pStyle w:val="SingleTxtG"/>
        <w:numPr>
          <w:ilvl w:val="2"/>
          <w:numId w:val="3"/>
        </w:numPr>
        <w:tabs>
          <w:tab w:val="clear" w:pos="3589"/>
        </w:tabs>
        <w:ind w:left="1200"/>
      </w:pPr>
      <w:r w:rsidRPr="00BC61E4">
        <w:t>Activities under the Optional Protocol.</w:t>
      </w:r>
    </w:p>
    <w:p w:rsidR="00DC488D" w:rsidRPr="00BC61E4" w:rsidRDefault="00DC488D" w:rsidP="00DC488D">
      <w:pPr>
        <w:pStyle w:val="SingleTxtG"/>
        <w:numPr>
          <w:ilvl w:val="2"/>
          <w:numId w:val="3"/>
        </w:numPr>
        <w:tabs>
          <w:tab w:val="clear" w:pos="3589"/>
        </w:tabs>
        <w:ind w:left="1200"/>
      </w:pPr>
      <w:r w:rsidRPr="00BC61E4">
        <w:t>Other matters.</w:t>
      </w:r>
    </w:p>
    <w:p w:rsidR="00DC488D" w:rsidRPr="00BC61E4" w:rsidRDefault="00DC488D" w:rsidP="00DC488D">
      <w:pPr>
        <w:pStyle w:val="H1G"/>
      </w:pPr>
      <w:r w:rsidRPr="00BC61E4">
        <w:tab/>
      </w:r>
      <w:r w:rsidRPr="00BC61E4">
        <w:tab/>
        <w:t xml:space="preserve">Annotations </w:t>
      </w:r>
    </w:p>
    <w:p w:rsidR="00DC488D" w:rsidRPr="006E68F6" w:rsidRDefault="00DC488D" w:rsidP="00DC488D">
      <w:pPr>
        <w:pStyle w:val="H23G"/>
      </w:pPr>
      <w:r w:rsidRPr="00BC61E4">
        <w:tab/>
        <w:t>1.</w:t>
      </w:r>
      <w:r w:rsidRPr="00BC61E4">
        <w:tab/>
      </w:r>
      <w:r w:rsidRPr="006E68F6">
        <w:t xml:space="preserve">Opening of the session </w:t>
      </w:r>
    </w:p>
    <w:p w:rsidR="00DC488D" w:rsidRPr="006E68F6" w:rsidRDefault="00DC488D" w:rsidP="00DC488D">
      <w:pPr>
        <w:pStyle w:val="SingleTxtG"/>
        <w:ind w:firstLine="567"/>
      </w:pPr>
      <w:r w:rsidRPr="006E68F6">
        <w:t>The representative of the Secretary-</w:t>
      </w:r>
      <w:r w:rsidR="006771F7">
        <w:t>G</w:t>
      </w:r>
      <w:r w:rsidRPr="006E68F6">
        <w:t>eneral will open the ninth session of the Committee.</w:t>
      </w:r>
    </w:p>
    <w:p w:rsidR="00DC488D" w:rsidRPr="006E68F6" w:rsidRDefault="00DC488D" w:rsidP="00DC488D">
      <w:pPr>
        <w:pStyle w:val="H23G"/>
      </w:pPr>
      <w:r w:rsidRPr="006E68F6">
        <w:tab/>
        <w:t>2.</w:t>
      </w:r>
      <w:r w:rsidRPr="006E68F6">
        <w:tab/>
        <w:t>Solemn declaration by the newly elected members of the Committee</w:t>
      </w:r>
    </w:p>
    <w:p w:rsidR="00DC488D" w:rsidRPr="006E68F6" w:rsidRDefault="00DC488D" w:rsidP="00DC488D">
      <w:pPr>
        <w:pStyle w:val="SingleTxtG"/>
      </w:pPr>
      <w:r w:rsidRPr="006E68F6">
        <w:tab/>
        <w:t>In accordance with rule 14 of the rules of procedure, new members of the Committee shall make the following solemn declaration:</w:t>
      </w:r>
    </w:p>
    <w:p w:rsidR="00DC488D" w:rsidRPr="006E68F6" w:rsidRDefault="00DC488D" w:rsidP="006771F7">
      <w:pPr>
        <w:pStyle w:val="SingleTxtG"/>
        <w:ind w:left="1701"/>
      </w:pPr>
      <w:r w:rsidRPr="006E68F6">
        <w:t>“I solemnly declare that I will perform my duties and exercise my powers as a member of the Committee on the Rights of Persons with Disabilities honourably, faithfully, impartially and conscientiously.”</w:t>
      </w:r>
    </w:p>
    <w:p w:rsidR="00DC488D" w:rsidRPr="006E68F6" w:rsidRDefault="00DC488D" w:rsidP="00DC488D">
      <w:pPr>
        <w:pStyle w:val="H23G"/>
        <w:ind w:left="0" w:firstLine="0"/>
      </w:pPr>
      <w:r w:rsidRPr="006E68F6">
        <w:tab/>
        <w:t>3</w:t>
      </w:r>
      <w:r>
        <w:t>.</w:t>
      </w:r>
      <w:r w:rsidRPr="006E68F6">
        <w:tab/>
        <w:t>Election of Chairperson and other officers of the Committee</w:t>
      </w:r>
    </w:p>
    <w:p w:rsidR="00DC488D" w:rsidRPr="00632CA8" w:rsidRDefault="00DC488D" w:rsidP="00DC488D">
      <w:pPr>
        <w:pStyle w:val="SingleTxtG"/>
        <w:rPr>
          <w:color w:val="00B050"/>
        </w:rPr>
      </w:pPr>
      <w:r w:rsidRPr="006E68F6">
        <w:tab/>
        <w:t>In accordance with rule 15 of the rules of procedure, the Committee shall elect from amongst its members a Chairperson, three Vice-Chairpersons and a Rapporteur. In</w:t>
      </w:r>
      <w:r w:rsidRPr="00632CA8">
        <w:rPr>
          <w:color w:val="00B050"/>
        </w:rPr>
        <w:t xml:space="preserve"> </w:t>
      </w:r>
      <w:r w:rsidRPr="006E68F6">
        <w:t>accordance with rules 16 and 17, the officers of the Committee shall be elected for a term of two years and elections shall be held by secret ballot, unless the Committee decides otherwise in the case of an election to fill a place for which there is only one candidate.</w:t>
      </w:r>
    </w:p>
    <w:p w:rsidR="00DC488D" w:rsidRPr="00BC61E4" w:rsidRDefault="00DC488D" w:rsidP="00DC488D">
      <w:pPr>
        <w:pStyle w:val="H23G"/>
        <w:ind w:left="0" w:firstLine="0"/>
      </w:pPr>
      <w:r>
        <w:tab/>
        <w:t>4.</w:t>
      </w:r>
      <w:r>
        <w:tab/>
      </w:r>
      <w:r w:rsidRPr="00BC61E4">
        <w:t>Adoption of the agenda</w:t>
      </w:r>
    </w:p>
    <w:p w:rsidR="00DC488D" w:rsidRPr="00BC61E4" w:rsidRDefault="00DC488D" w:rsidP="00DC488D">
      <w:pPr>
        <w:pStyle w:val="SingleTxtG"/>
      </w:pPr>
      <w:r w:rsidRPr="00BC61E4">
        <w:tab/>
        <w:t>Under rule 9 of the Committee’s rules of procedure, the first item on the agenda of any session shall be the adoption of the agenda, unless the election of officers is required under rule 20. In accordance with rule 10, the Committee may revise the agenda during a session and may, as appropriate, add, defer or delete items.</w:t>
      </w:r>
    </w:p>
    <w:p w:rsidR="00DC488D" w:rsidRPr="00BC61E4" w:rsidRDefault="00DC488D" w:rsidP="00DC488D">
      <w:pPr>
        <w:pStyle w:val="H23G"/>
      </w:pPr>
      <w:r w:rsidRPr="00BC61E4">
        <w:tab/>
      </w:r>
      <w:r>
        <w:t>5</w:t>
      </w:r>
      <w:r w:rsidRPr="00BC61E4">
        <w:t>.</w:t>
      </w:r>
      <w:r w:rsidRPr="00BC61E4">
        <w:tab/>
        <w:t>Organizational matters</w:t>
      </w:r>
    </w:p>
    <w:p w:rsidR="00DC488D" w:rsidRPr="00BC61E4" w:rsidRDefault="00DC488D" w:rsidP="00DC488D">
      <w:pPr>
        <w:pStyle w:val="SingleTxtG"/>
      </w:pPr>
      <w:r w:rsidRPr="00BC61E4">
        <w:tab/>
        <w:t>Under this item, the Committee shall consider matters concerning the organization of the current session, in particular the adoption of its programme of work</w:t>
      </w:r>
      <w:r w:rsidR="006771F7">
        <w:t>, a</w:t>
      </w:r>
      <w:r w:rsidRPr="00BC61E4">
        <w:t xml:space="preserve"> draft </w:t>
      </w:r>
      <w:r w:rsidR="006771F7">
        <w:t xml:space="preserve">of which </w:t>
      </w:r>
      <w:r w:rsidRPr="00BC61E4">
        <w:t>is contained in annex.</w:t>
      </w:r>
    </w:p>
    <w:p w:rsidR="00DC488D" w:rsidRPr="006E68F6" w:rsidRDefault="00DC488D" w:rsidP="00DC488D">
      <w:pPr>
        <w:pStyle w:val="H23G"/>
      </w:pPr>
      <w:r w:rsidRPr="00BC61E4">
        <w:tab/>
      </w:r>
      <w:r>
        <w:t>6</w:t>
      </w:r>
      <w:r w:rsidRPr="00BC61E4">
        <w:t>.</w:t>
      </w:r>
      <w:r w:rsidRPr="00BC61E4">
        <w:tab/>
        <w:t xml:space="preserve">Report of the Chairperson on activities undertaken between the </w:t>
      </w:r>
      <w:r w:rsidRPr="006E68F6">
        <w:t>eighth and ninth sessions of the Committee</w:t>
      </w:r>
    </w:p>
    <w:p w:rsidR="00DC488D" w:rsidRPr="006E68F6" w:rsidRDefault="00DC488D" w:rsidP="00DC488D">
      <w:pPr>
        <w:pStyle w:val="SingleTxtG"/>
      </w:pPr>
      <w:r w:rsidRPr="006E68F6">
        <w:tab/>
        <w:t>Under this item, the Committee will hear the report of the Chairperson on activities undertaken between the eighth and ninth sessions.</w:t>
      </w:r>
    </w:p>
    <w:p w:rsidR="00DC488D" w:rsidRPr="00BC61E4" w:rsidRDefault="00DC488D" w:rsidP="00DC488D">
      <w:pPr>
        <w:pStyle w:val="H23G"/>
      </w:pPr>
      <w:r w:rsidRPr="00BC61E4">
        <w:tab/>
      </w:r>
      <w:r>
        <w:t>7</w:t>
      </w:r>
      <w:r w:rsidRPr="00BC61E4">
        <w:t>.</w:t>
      </w:r>
      <w:r w:rsidRPr="00BC61E4">
        <w:tab/>
        <w:t xml:space="preserve">Adoption of the report of the </w:t>
      </w:r>
      <w:r>
        <w:t>eigh</w:t>
      </w:r>
      <w:r w:rsidRPr="00BC61E4">
        <w:t xml:space="preserve">th session of the Committee </w:t>
      </w:r>
    </w:p>
    <w:p w:rsidR="00DC488D" w:rsidRPr="006E68F6" w:rsidRDefault="00DC488D" w:rsidP="00DC488D">
      <w:pPr>
        <w:pStyle w:val="SingleTxtG"/>
      </w:pPr>
      <w:r w:rsidRPr="00BC61E4">
        <w:tab/>
      </w:r>
      <w:r w:rsidRPr="006E68F6">
        <w:t>Under this item, the Committee will adopt the report of the eighth session of the Committee.</w:t>
      </w:r>
    </w:p>
    <w:p w:rsidR="00DC488D" w:rsidRPr="006E68F6" w:rsidRDefault="00DC488D" w:rsidP="00DC488D">
      <w:pPr>
        <w:pStyle w:val="H23G"/>
      </w:pPr>
      <w:r>
        <w:tab/>
        <w:t>8.</w:t>
      </w:r>
      <w:r w:rsidRPr="006E68F6">
        <w:tab/>
        <w:t>Adoption of the biennial report (2011-2012) to the General Assembly and to the Economic and Social Council</w:t>
      </w:r>
    </w:p>
    <w:p w:rsidR="00DC488D" w:rsidRPr="006E68F6" w:rsidRDefault="00DC488D" w:rsidP="00DC488D">
      <w:pPr>
        <w:pStyle w:val="SingleTxtG"/>
        <w:ind w:firstLine="567"/>
      </w:pPr>
      <w:r w:rsidRPr="006E68F6">
        <w:t xml:space="preserve">Under this item, and in accordance with </w:t>
      </w:r>
      <w:r w:rsidR="00082F93">
        <w:t>r</w:t>
      </w:r>
      <w:r w:rsidRPr="006E68F6">
        <w:t xml:space="preserve">ule 35 of its </w:t>
      </w:r>
      <w:r w:rsidR="006771F7">
        <w:t>r</w:t>
      </w:r>
      <w:r w:rsidRPr="006E68F6">
        <w:t xml:space="preserve">ules of </w:t>
      </w:r>
      <w:r w:rsidR="006771F7">
        <w:t>p</w:t>
      </w:r>
      <w:r w:rsidRPr="006E68F6">
        <w:t>rocedure, the Committee will adopt the biennial report to the General Assembly and to the Economic and Social Council.</w:t>
      </w:r>
    </w:p>
    <w:p w:rsidR="00DC488D" w:rsidRPr="00BC61E4" w:rsidRDefault="00DC488D" w:rsidP="00DC488D">
      <w:pPr>
        <w:pStyle w:val="H23G"/>
      </w:pPr>
      <w:r w:rsidRPr="00BC61E4">
        <w:tab/>
      </w:r>
      <w:r>
        <w:t>9</w:t>
      </w:r>
      <w:r w:rsidRPr="00BC61E4">
        <w:t>.</w:t>
      </w:r>
      <w:r w:rsidRPr="00BC61E4">
        <w:tab/>
        <w:t>Submission of reports by States parties under article 35 of the Convention</w:t>
      </w:r>
    </w:p>
    <w:p w:rsidR="00DC488D" w:rsidRPr="00BC61E4" w:rsidRDefault="00DC488D" w:rsidP="00DC488D">
      <w:pPr>
        <w:pStyle w:val="SingleTxtG"/>
        <w:rPr>
          <w:bCs/>
        </w:rPr>
      </w:pPr>
      <w:r w:rsidRPr="00BC61E4">
        <w:rPr>
          <w:bCs/>
        </w:rPr>
        <w:tab/>
        <w:t>Under this item the Committee will be updated on the reports received from States parties under article 35 of the Convention. As of publication of the present document, the following initial reports have been received and are pending consideration by the Committee:</w:t>
      </w:r>
    </w:p>
    <w:tbl>
      <w:tblPr>
        <w:tblW w:w="7371" w:type="dxa"/>
        <w:tblInd w:w="1134" w:type="dxa"/>
        <w:tblLayout w:type="fixed"/>
        <w:tblCellMar>
          <w:left w:w="0" w:type="dxa"/>
          <w:right w:w="0" w:type="dxa"/>
        </w:tblCellMar>
        <w:tblLook w:val="01E0" w:firstRow="1" w:lastRow="1" w:firstColumn="1" w:lastColumn="1" w:noHBand="0" w:noVBand="0"/>
      </w:tblPr>
      <w:tblGrid>
        <w:gridCol w:w="1767"/>
        <w:gridCol w:w="1839"/>
        <w:gridCol w:w="1843"/>
        <w:gridCol w:w="1922"/>
        <w:tblGridChange w:id="0">
          <w:tblGrid>
            <w:gridCol w:w="1767"/>
            <w:gridCol w:w="1839"/>
            <w:gridCol w:w="1843"/>
            <w:gridCol w:w="1922"/>
          </w:tblGrid>
        </w:tblGridChange>
      </w:tblGrid>
      <w:tr w:rsidR="00DC488D" w:rsidRPr="00BC61E4" w:rsidTr="000F7F2B">
        <w:trPr>
          <w:tblHeader/>
        </w:trPr>
        <w:tc>
          <w:tcPr>
            <w:tcW w:w="1767" w:type="dxa"/>
          </w:tcPr>
          <w:p w:rsidR="00DC488D" w:rsidRPr="00BC61E4" w:rsidRDefault="00DC488D" w:rsidP="000F7F2B">
            <w:pPr>
              <w:pStyle w:val="SingleTxtG"/>
              <w:ind w:left="0" w:right="0"/>
              <w:rPr>
                <w:bCs/>
                <w:i/>
              </w:rPr>
            </w:pPr>
            <w:r w:rsidRPr="00BC61E4">
              <w:rPr>
                <w:bCs/>
                <w:i/>
              </w:rPr>
              <w:t>State party</w:t>
            </w:r>
          </w:p>
        </w:tc>
        <w:tc>
          <w:tcPr>
            <w:tcW w:w="1839" w:type="dxa"/>
          </w:tcPr>
          <w:p w:rsidR="00DC488D" w:rsidRPr="00BC61E4" w:rsidRDefault="00DC488D" w:rsidP="000F7F2B">
            <w:pPr>
              <w:pStyle w:val="SingleTxtG"/>
              <w:ind w:left="0" w:right="0"/>
              <w:rPr>
                <w:bCs/>
                <w:i/>
              </w:rPr>
            </w:pPr>
            <w:r w:rsidRPr="00BC61E4">
              <w:rPr>
                <w:bCs/>
                <w:i/>
              </w:rPr>
              <w:t>Due</w:t>
            </w:r>
          </w:p>
        </w:tc>
        <w:tc>
          <w:tcPr>
            <w:tcW w:w="1843" w:type="dxa"/>
          </w:tcPr>
          <w:p w:rsidR="00DC488D" w:rsidRPr="00BC61E4" w:rsidRDefault="00DC488D" w:rsidP="000F7F2B">
            <w:pPr>
              <w:pStyle w:val="SingleTxtG"/>
              <w:ind w:left="0" w:right="0"/>
              <w:jc w:val="left"/>
              <w:rPr>
                <w:bCs/>
                <w:i/>
              </w:rPr>
            </w:pPr>
            <w:r w:rsidRPr="00BC61E4">
              <w:rPr>
                <w:bCs/>
                <w:i/>
              </w:rPr>
              <w:t>Date received</w:t>
            </w:r>
          </w:p>
        </w:tc>
        <w:tc>
          <w:tcPr>
            <w:tcW w:w="1922" w:type="dxa"/>
          </w:tcPr>
          <w:p w:rsidR="00DC488D" w:rsidRPr="00BC61E4" w:rsidRDefault="00DC488D" w:rsidP="000F7F2B">
            <w:pPr>
              <w:pStyle w:val="SingleTxtG"/>
              <w:ind w:left="0" w:right="0"/>
              <w:rPr>
                <w:bCs/>
                <w:i/>
              </w:rPr>
            </w:pPr>
            <w:r w:rsidRPr="00BC61E4">
              <w:rPr>
                <w:bCs/>
                <w:i/>
              </w:rPr>
              <w:t>Symbol</w:t>
            </w:r>
          </w:p>
        </w:tc>
      </w:tr>
      <w:tr w:rsidR="00DC488D" w:rsidRPr="00BC61E4" w:rsidTr="000F7F2B">
        <w:trPr>
          <w:tblHeader/>
        </w:trPr>
        <w:tc>
          <w:tcPr>
            <w:tcW w:w="1767" w:type="dxa"/>
          </w:tcPr>
          <w:p w:rsidR="00DC488D" w:rsidRPr="00BC61E4" w:rsidRDefault="00DC488D" w:rsidP="000F7F2B">
            <w:pPr>
              <w:pStyle w:val="SingleTxtG"/>
              <w:spacing w:after="0" w:line="360" w:lineRule="auto"/>
              <w:ind w:left="0" w:right="0"/>
              <w:rPr>
                <w:bCs/>
                <w:iCs/>
              </w:rPr>
            </w:pPr>
            <w:smartTag w:uri="urn:schemas-microsoft-com:office:smarttags" w:element="place">
              <w:smartTag w:uri="urn:schemas-microsoft-com:office:smarttags" w:element="country-region">
                <w:r w:rsidRPr="00BC61E4">
                  <w:rPr>
                    <w:bCs/>
                  </w:rPr>
                  <w:t>Australia</w:t>
                </w:r>
              </w:smartTag>
            </w:smartTag>
          </w:p>
        </w:tc>
        <w:tc>
          <w:tcPr>
            <w:tcW w:w="1839" w:type="dxa"/>
          </w:tcPr>
          <w:p w:rsidR="00DC488D" w:rsidRPr="00BC61E4" w:rsidRDefault="00DC488D" w:rsidP="000F7F2B">
            <w:pPr>
              <w:pStyle w:val="SingleTxtG"/>
              <w:spacing w:after="0" w:line="360" w:lineRule="auto"/>
              <w:ind w:left="0" w:right="0"/>
              <w:rPr>
                <w:bCs/>
                <w:i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iCs/>
              </w:rPr>
            </w:pPr>
            <w:r w:rsidRPr="00BC61E4">
              <w:rPr>
                <w:bCs/>
              </w:rPr>
              <w:t>3 December 2010</w:t>
            </w:r>
          </w:p>
        </w:tc>
        <w:tc>
          <w:tcPr>
            <w:tcW w:w="1922" w:type="dxa"/>
          </w:tcPr>
          <w:p w:rsidR="00DC488D" w:rsidRPr="00BC61E4" w:rsidRDefault="00DC488D" w:rsidP="000F7F2B">
            <w:pPr>
              <w:pStyle w:val="SingleTxtG"/>
              <w:spacing w:after="0" w:line="360" w:lineRule="auto"/>
              <w:ind w:left="0" w:right="0"/>
            </w:pPr>
            <w:r w:rsidRPr="00BC61E4">
              <w:rPr>
                <w:bCs/>
              </w:rPr>
              <w:t>CRPD/C/AUS/1</w:t>
            </w:r>
          </w:p>
        </w:tc>
      </w:tr>
      <w:tr w:rsidR="00DC488D" w:rsidRPr="00BC61E4" w:rsidTr="000F7F2B">
        <w:trPr>
          <w:tblHeader/>
        </w:trPr>
        <w:tc>
          <w:tcPr>
            <w:tcW w:w="1767" w:type="dxa"/>
          </w:tcPr>
          <w:p w:rsidR="00DC488D" w:rsidRPr="00BC61E4" w:rsidRDefault="00DC488D" w:rsidP="000F7F2B">
            <w:pPr>
              <w:pStyle w:val="SingleTxtG"/>
              <w:spacing w:after="0" w:line="360" w:lineRule="auto"/>
              <w:ind w:left="0" w:right="0"/>
              <w:rPr>
                <w:bCs/>
                <w:iCs/>
              </w:rPr>
            </w:pPr>
            <w:smartTag w:uri="urn:schemas-microsoft-com:office:smarttags" w:element="place">
              <w:smartTag w:uri="urn:schemas-microsoft-com:office:smarttags" w:element="country-region">
                <w:r w:rsidRPr="00BC61E4">
                  <w:rPr>
                    <w:bCs/>
                  </w:rPr>
                  <w:t>Austria</w:t>
                </w:r>
              </w:smartTag>
            </w:smartTag>
          </w:p>
        </w:tc>
        <w:tc>
          <w:tcPr>
            <w:tcW w:w="1839" w:type="dxa"/>
          </w:tcPr>
          <w:p w:rsidR="00DC488D" w:rsidRPr="00BC61E4" w:rsidRDefault="00DC488D" w:rsidP="000F7F2B">
            <w:pPr>
              <w:pStyle w:val="SingleTxtG"/>
              <w:spacing w:after="0" w:line="360" w:lineRule="auto"/>
              <w:ind w:left="0" w:right="0"/>
              <w:rPr>
                <w:bCs/>
                <w:i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iCs/>
              </w:rPr>
            </w:pPr>
            <w:r w:rsidRPr="00BC61E4">
              <w:rPr>
                <w:bCs/>
              </w:rPr>
              <w:t>2 November 2010</w:t>
            </w:r>
          </w:p>
        </w:tc>
        <w:tc>
          <w:tcPr>
            <w:tcW w:w="1922" w:type="dxa"/>
          </w:tcPr>
          <w:p w:rsidR="00DC488D" w:rsidRPr="00BC61E4" w:rsidRDefault="00DC488D" w:rsidP="000F7F2B">
            <w:pPr>
              <w:pStyle w:val="SingleTxtG"/>
              <w:spacing w:after="0" w:line="360" w:lineRule="auto"/>
              <w:ind w:left="0" w:right="0"/>
            </w:pPr>
            <w:r w:rsidRPr="00BC61E4">
              <w:rPr>
                <w:bCs/>
              </w:rPr>
              <w:t>CRPD/C/AUT/1</w:t>
            </w:r>
          </w:p>
        </w:tc>
      </w:tr>
      <w:tr w:rsidR="00DC488D" w:rsidRPr="00BC61E4" w:rsidTr="000F7F2B">
        <w:trPr>
          <w:trHeight w:val="405"/>
          <w:tblHeader/>
        </w:trPr>
        <w:tc>
          <w:tcPr>
            <w:tcW w:w="1767" w:type="dxa"/>
          </w:tcPr>
          <w:p w:rsidR="00DC488D" w:rsidRPr="00BC61E4"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Azerbaijan</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2011</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16 February 2011</w:t>
            </w:r>
          </w:p>
        </w:tc>
        <w:tc>
          <w:tcPr>
            <w:tcW w:w="1922" w:type="dxa"/>
          </w:tcPr>
          <w:p w:rsidR="00DC488D" w:rsidRPr="00BC61E4" w:rsidRDefault="00DC488D" w:rsidP="000F7F2B">
            <w:pPr>
              <w:pStyle w:val="SingleTxtG"/>
              <w:spacing w:after="0" w:line="360" w:lineRule="auto"/>
              <w:ind w:left="0" w:right="0"/>
              <w:rPr>
                <w:bCs/>
              </w:rPr>
            </w:pPr>
            <w:r w:rsidRPr="00BC61E4">
              <w:rPr>
                <w:bCs/>
              </w:rPr>
              <w:t>CRPD/C/AZE/1</w:t>
            </w:r>
          </w:p>
        </w:tc>
      </w:tr>
      <w:tr w:rsidR="00DC488D" w:rsidRPr="00BC61E4" w:rsidTr="000F7F2B">
        <w:trPr>
          <w:trHeight w:val="360"/>
          <w:tblHeader/>
        </w:trPr>
        <w:tc>
          <w:tcPr>
            <w:tcW w:w="1767" w:type="dxa"/>
          </w:tcPr>
          <w:p w:rsidR="00DC488D" w:rsidRPr="00BC61E4" w:rsidRDefault="00DC488D" w:rsidP="000F7F2B">
            <w:pPr>
              <w:pStyle w:val="SingleTxtG"/>
              <w:spacing w:after="0" w:line="240" w:lineRule="auto"/>
              <w:ind w:left="0" w:right="0"/>
              <w:rPr>
                <w:bCs/>
              </w:rPr>
            </w:pPr>
            <w:smartTag w:uri="urn:schemas-microsoft-com:office:smarttags" w:element="place">
              <w:smartTag w:uri="urn:schemas-microsoft-com:office:smarttags" w:element="country-region">
                <w:r w:rsidRPr="00BC61E4">
                  <w:rPr>
                    <w:bCs/>
                  </w:rPr>
                  <w:t>Belgium</w:t>
                </w:r>
              </w:smartTag>
            </w:smartTag>
          </w:p>
        </w:tc>
        <w:tc>
          <w:tcPr>
            <w:tcW w:w="1839" w:type="dxa"/>
          </w:tcPr>
          <w:p w:rsidR="00DC488D" w:rsidRPr="00BC61E4" w:rsidRDefault="00DC488D" w:rsidP="000F7F2B">
            <w:pPr>
              <w:pStyle w:val="SingleTxtG"/>
              <w:spacing w:after="0" w:line="240" w:lineRule="auto"/>
              <w:ind w:left="0" w:right="0"/>
              <w:rPr>
                <w:bCs/>
              </w:rPr>
            </w:pPr>
            <w:r w:rsidRPr="00BC61E4">
              <w:rPr>
                <w:bCs/>
              </w:rPr>
              <w:t>2011</w:t>
            </w:r>
          </w:p>
        </w:tc>
        <w:tc>
          <w:tcPr>
            <w:tcW w:w="1843" w:type="dxa"/>
          </w:tcPr>
          <w:p w:rsidR="00DC488D" w:rsidRPr="00BC61E4" w:rsidRDefault="00DC488D" w:rsidP="000F7F2B">
            <w:pPr>
              <w:pStyle w:val="SingleTxtG"/>
              <w:spacing w:line="240" w:lineRule="auto"/>
              <w:ind w:left="0" w:right="0"/>
              <w:jc w:val="left"/>
              <w:rPr>
                <w:bCs/>
              </w:rPr>
            </w:pPr>
            <w:r w:rsidRPr="00BC61E4">
              <w:rPr>
                <w:bCs/>
              </w:rPr>
              <w:t>28 July 2011</w:t>
            </w:r>
          </w:p>
        </w:tc>
        <w:tc>
          <w:tcPr>
            <w:tcW w:w="1922" w:type="dxa"/>
          </w:tcPr>
          <w:p w:rsidR="00DC488D" w:rsidRPr="00BC61E4" w:rsidRDefault="00DC488D" w:rsidP="000F7F2B">
            <w:pPr>
              <w:pStyle w:val="SingleTxtG"/>
              <w:spacing w:after="0" w:line="240" w:lineRule="auto"/>
              <w:ind w:left="0" w:right="0"/>
              <w:rPr>
                <w:bCs/>
              </w:rPr>
            </w:pPr>
            <w:r w:rsidRPr="00BC61E4">
              <w:rPr>
                <w:bCs/>
              </w:rPr>
              <w:t>CRPD/C/BEL/1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Brazil</w:t>
                </w:r>
              </w:smartTag>
            </w:smartTag>
          </w:p>
        </w:tc>
        <w:tc>
          <w:tcPr>
            <w:tcW w:w="1839" w:type="dxa"/>
          </w:tcPr>
          <w:p w:rsidR="00DC488D" w:rsidRPr="00BC61E4" w:rsidRDefault="00DC488D" w:rsidP="000F7F2B">
            <w:pPr>
              <w:pStyle w:val="SingleTxtG"/>
              <w:spacing w:after="0" w:line="360" w:lineRule="auto"/>
              <w:ind w:left="0" w:right="0"/>
              <w:rPr>
                <w:bCs/>
              </w:rPr>
            </w:pPr>
            <w:r>
              <w:rPr>
                <w:bCs/>
              </w:rPr>
              <w:t>2010</w:t>
            </w:r>
          </w:p>
        </w:tc>
        <w:tc>
          <w:tcPr>
            <w:tcW w:w="1843" w:type="dxa"/>
          </w:tcPr>
          <w:p w:rsidR="00DC488D" w:rsidRPr="00BC61E4" w:rsidRDefault="00DC488D" w:rsidP="000F7F2B">
            <w:pPr>
              <w:pStyle w:val="SingleTxtG"/>
              <w:spacing w:after="0" w:line="360" w:lineRule="auto"/>
              <w:ind w:left="0" w:right="0"/>
              <w:jc w:val="left"/>
              <w:rPr>
                <w:bCs/>
              </w:rPr>
            </w:pPr>
            <w:r>
              <w:rPr>
                <w:bCs/>
              </w:rPr>
              <w:t>27 May 2012</w:t>
            </w:r>
          </w:p>
        </w:tc>
        <w:tc>
          <w:tcPr>
            <w:tcW w:w="1922" w:type="dxa"/>
          </w:tcPr>
          <w:p w:rsidR="00DC488D" w:rsidRPr="00BC61E4" w:rsidRDefault="00DC488D" w:rsidP="000F7F2B">
            <w:pPr>
              <w:pStyle w:val="SingleTxtG"/>
              <w:spacing w:after="0" w:line="360" w:lineRule="auto"/>
              <w:ind w:left="0" w:right="0"/>
              <w:rPr>
                <w:bCs/>
              </w:rPr>
            </w:pPr>
            <w:r>
              <w:rPr>
                <w:bCs/>
              </w:rPr>
              <w:t>CRRP/C/BRA/1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bCs/>
                    <w:color w:val="000000"/>
                  </w:rPr>
                  <w:t>Chile</w:t>
                </w:r>
              </w:smartTag>
            </w:smartTag>
          </w:p>
        </w:tc>
        <w:tc>
          <w:tcPr>
            <w:tcW w:w="1839" w:type="dxa"/>
          </w:tcPr>
          <w:p w:rsidR="00DC488D" w:rsidRPr="00BC61E4" w:rsidRDefault="00DC488D" w:rsidP="000F7F2B">
            <w:pPr>
              <w:pStyle w:val="SingleTxtG"/>
              <w:spacing w:after="0" w:line="360" w:lineRule="auto"/>
              <w:ind w:left="0" w:right="0"/>
              <w:rPr>
                <w:bCs/>
              </w:rPr>
            </w:pPr>
            <w:r>
              <w:rPr>
                <w:bCs/>
              </w:rPr>
              <w:t>2010</w:t>
            </w:r>
          </w:p>
        </w:tc>
        <w:tc>
          <w:tcPr>
            <w:tcW w:w="1843" w:type="dxa"/>
          </w:tcPr>
          <w:p w:rsidR="00DC488D" w:rsidRPr="00BC61E4" w:rsidRDefault="00DC488D" w:rsidP="000F7F2B">
            <w:pPr>
              <w:pStyle w:val="SingleTxtG"/>
              <w:spacing w:after="0" w:line="360" w:lineRule="auto"/>
              <w:ind w:left="0" w:right="0"/>
              <w:jc w:val="left"/>
              <w:rPr>
                <w:bCs/>
              </w:rPr>
            </w:pPr>
            <w:r>
              <w:rPr>
                <w:bCs/>
              </w:rPr>
              <w:t>14 August 2012</w:t>
            </w:r>
          </w:p>
        </w:tc>
        <w:tc>
          <w:tcPr>
            <w:tcW w:w="1922" w:type="dxa"/>
          </w:tcPr>
          <w:p w:rsidR="00DC488D" w:rsidRPr="00BC61E4" w:rsidRDefault="00DC488D" w:rsidP="000F7F2B">
            <w:pPr>
              <w:pStyle w:val="SingleTxtG"/>
              <w:spacing w:after="0" w:line="360" w:lineRule="auto"/>
              <w:ind w:left="0" w:right="0"/>
              <w:rPr>
                <w:bCs/>
              </w:rPr>
            </w:pPr>
            <w:r>
              <w:rPr>
                <w:bCs/>
              </w:rPr>
              <w:t>CRPD/C/CHL/1</w:t>
            </w:r>
          </w:p>
        </w:tc>
      </w:tr>
      <w:tr w:rsidR="00DC488D" w:rsidRPr="00BC61E4" w:rsidTr="000F7F2B">
        <w:trPr>
          <w:tblHeader/>
        </w:trPr>
        <w:tc>
          <w:tcPr>
            <w:tcW w:w="1767" w:type="dxa"/>
          </w:tcPr>
          <w:p w:rsidR="00DC488D" w:rsidRPr="00BC61E4" w:rsidDel="00326E61" w:rsidRDefault="00DC488D" w:rsidP="000F7F2B">
            <w:pPr>
              <w:pStyle w:val="SingleTxtG"/>
              <w:spacing w:after="0" w:line="360" w:lineRule="auto"/>
              <w:ind w:left="0" w:right="0"/>
              <w:rPr>
                <w:bCs/>
              </w:rPr>
            </w:pPr>
            <w:smartTag w:uri="urn:schemas-microsoft-com:office:smarttags" w:element="place">
              <w:r w:rsidRPr="00BC61E4">
                <w:rPr>
                  <w:bCs/>
                </w:rPr>
                <w:t>Cook Islands</w:t>
              </w:r>
            </w:smartTag>
          </w:p>
        </w:tc>
        <w:tc>
          <w:tcPr>
            <w:tcW w:w="1839" w:type="dxa"/>
          </w:tcPr>
          <w:p w:rsidR="00DC488D" w:rsidRPr="00BC61E4" w:rsidDel="00326E61" w:rsidRDefault="00DC488D" w:rsidP="000F7F2B">
            <w:pPr>
              <w:pStyle w:val="SingleTxtG"/>
              <w:spacing w:after="0" w:line="360" w:lineRule="auto"/>
              <w:ind w:left="0" w:right="0"/>
              <w:rPr>
                <w:bCs/>
              </w:rPr>
            </w:pPr>
            <w:r w:rsidRPr="00BC61E4">
              <w:rPr>
                <w:bCs/>
              </w:rPr>
              <w:t>2011</w:t>
            </w:r>
          </w:p>
        </w:tc>
        <w:tc>
          <w:tcPr>
            <w:tcW w:w="1843" w:type="dxa"/>
          </w:tcPr>
          <w:p w:rsidR="00DC488D" w:rsidRPr="00BC61E4" w:rsidDel="00326E61" w:rsidRDefault="00DC488D" w:rsidP="000F7F2B">
            <w:pPr>
              <w:pStyle w:val="SingleTxtG"/>
              <w:spacing w:after="0" w:line="360" w:lineRule="auto"/>
              <w:ind w:left="0" w:right="0"/>
              <w:jc w:val="left"/>
              <w:rPr>
                <w:bCs/>
              </w:rPr>
            </w:pPr>
            <w:r w:rsidRPr="00BC61E4">
              <w:rPr>
                <w:bCs/>
              </w:rPr>
              <w:t>9 December 2011</w:t>
            </w:r>
          </w:p>
        </w:tc>
        <w:tc>
          <w:tcPr>
            <w:tcW w:w="1922" w:type="dxa"/>
          </w:tcPr>
          <w:p w:rsidR="00DC488D" w:rsidRPr="00BC61E4" w:rsidDel="00326E61" w:rsidRDefault="00DC488D" w:rsidP="000F7F2B">
            <w:pPr>
              <w:pStyle w:val="SingleTxtG"/>
              <w:spacing w:after="0" w:line="360" w:lineRule="auto"/>
              <w:ind w:left="0" w:right="0"/>
              <w:rPr>
                <w:bCs/>
              </w:rPr>
            </w:pPr>
            <w:r w:rsidRPr="00BC61E4">
              <w:rPr>
                <w:bCs/>
              </w:rPr>
              <w:t>CRPD/C/COK/1</w:t>
            </w:r>
          </w:p>
        </w:tc>
      </w:tr>
      <w:tr w:rsidR="00DC488D" w:rsidRPr="00BC61E4" w:rsidTr="000F7F2B">
        <w:trPr>
          <w:trHeight w:val="242"/>
          <w:tblHeader/>
        </w:trPr>
        <w:tc>
          <w:tcPr>
            <w:tcW w:w="1767" w:type="dxa"/>
          </w:tcPr>
          <w:p w:rsidR="00DC488D" w:rsidRPr="00BC61E4"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Costa Rica</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2</w:t>
            </w:r>
            <w:r>
              <w:rPr>
                <w:bCs/>
              </w:rPr>
              <w:t>9</w:t>
            </w:r>
            <w:r w:rsidRPr="00BC61E4">
              <w:rPr>
                <w:bCs/>
              </w:rPr>
              <w:t xml:space="preserve"> March 2011</w:t>
            </w:r>
          </w:p>
        </w:tc>
        <w:tc>
          <w:tcPr>
            <w:tcW w:w="1922" w:type="dxa"/>
          </w:tcPr>
          <w:p w:rsidR="00DC488D" w:rsidRPr="00BC61E4" w:rsidRDefault="00DC488D" w:rsidP="000F7F2B">
            <w:pPr>
              <w:pStyle w:val="SingleTxtG"/>
              <w:spacing w:after="0" w:line="360" w:lineRule="auto"/>
              <w:ind w:left="0" w:right="0"/>
              <w:rPr>
                <w:bCs/>
              </w:rPr>
            </w:pPr>
            <w:r w:rsidRPr="00BC61E4">
              <w:rPr>
                <w:bCs/>
              </w:rPr>
              <w:t>CRPD/C/CRI/1</w:t>
            </w:r>
          </w:p>
        </w:tc>
      </w:tr>
      <w:tr w:rsidR="00DC488D" w:rsidRPr="00BC61E4" w:rsidTr="000F7F2B">
        <w:trPr>
          <w:trHeight w:val="242"/>
          <w:tblHeader/>
        </w:trPr>
        <w:tc>
          <w:tcPr>
            <w:tcW w:w="1767" w:type="dxa"/>
          </w:tcPr>
          <w:p w:rsidR="00DC488D" w:rsidRPr="00BC61E4" w:rsidDel="00326E61"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Croatia</w:t>
                </w:r>
              </w:smartTag>
            </w:smartTag>
          </w:p>
        </w:tc>
        <w:tc>
          <w:tcPr>
            <w:tcW w:w="1839" w:type="dxa"/>
          </w:tcPr>
          <w:p w:rsidR="00DC488D" w:rsidRPr="00BC61E4" w:rsidDel="00326E61" w:rsidRDefault="00DC488D" w:rsidP="000F7F2B">
            <w:pPr>
              <w:pStyle w:val="SingleTxtG"/>
              <w:spacing w:after="0" w:line="360" w:lineRule="auto"/>
              <w:ind w:left="0" w:right="0"/>
              <w:rPr>
                <w:bCs/>
              </w:rPr>
            </w:pPr>
            <w:r w:rsidRPr="00BC61E4">
              <w:rPr>
                <w:bCs/>
              </w:rPr>
              <w:t>2009</w:t>
            </w:r>
          </w:p>
        </w:tc>
        <w:tc>
          <w:tcPr>
            <w:tcW w:w="1843" w:type="dxa"/>
          </w:tcPr>
          <w:p w:rsidR="00DC488D" w:rsidRPr="00BC61E4" w:rsidDel="00326E61" w:rsidRDefault="00DC488D" w:rsidP="000F7F2B">
            <w:pPr>
              <w:pStyle w:val="SingleTxtG"/>
              <w:spacing w:after="0" w:line="360" w:lineRule="auto"/>
              <w:ind w:left="0" w:right="0"/>
              <w:jc w:val="left"/>
              <w:rPr>
                <w:bCs/>
              </w:rPr>
            </w:pPr>
            <w:r w:rsidRPr="00BC61E4">
              <w:rPr>
                <w:bCs/>
              </w:rPr>
              <w:t>27 October 2011</w:t>
            </w:r>
          </w:p>
        </w:tc>
        <w:tc>
          <w:tcPr>
            <w:tcW w:w="1922" w:type="dxa"/>
          </w:tcPr>
          <w:p w:rsidR="00DC488D" w:rsidRPr="00BC61E4" w:rsidDel="00326E61" w:rsidRDefault="00DC488D" w:rsidP="000F7F2B">
            <w:pPr>
              <w:pStyle w:val="SingleTxtG"/>
              <w:spacing w:after="0" w:line="360" w:lineRule="auto"/>
              <w:ind w:left="0" w:right="0"/>
              <w:rPr>
                <w:bCs/>
              </w:rPr>
            </w:pPr>
            <w:r w:rsidRPr="00BC61E4">
              <w:rPr>
                <w:bCs/>
              </w:rPr>
              <w:t>CRPD/C/HRV/1</w:t>
            </w:r>
          </w:p>
        </w:tc>
      </w:tr>
      <w:tr w:rsidR="00DC488D" w:rsidRPr="00BC61E4" w:rsidTr="000F7F2B">
        <w:trPr>
          <w:trHeight w:val="242"/>
          <w:tblHeader/>
        </w:trPr>
        <w:tc>
          <w:tcPr>
            <w:tcW w:w="1767" w:type="dxa"/>
          </w:tcPr>
          <w:p w:rsidR="00DC488D" w:rsidRPr="00BC61E4" w:rsidDel="00326E61" w:rsidRDefault="00DC488D" w:rsidP="000F7F2B">
            <w:pPr>
              <w:pStyle w:val="SingleTxtG"/>
              <w:spacing w:after="0" w:line="360" w:lineRule="auto"/>
              <w:ind w:left="0" w:right="0"/>
              <w:rPr>
                <w:bCs/>
              </w:rPr>
            </w:pPr>
            <w:smartTag w:uri="urn:schemas-microsoft-com:office:smarttags" w:element="place">
              <w:smartTag w:uri="urn:schemas-microsoft-com:office:smarttags" w:element="PlaceName">
                <w:r w:rsidRPr="00BC61E4">
                  <w:rPr>
                    <w:bCs/>
                  </w:rPr>
                  <w:t>Czech</w:t>
                </w:r>
              </w:smartTag>
              <w:r w:rsidRPr="00BC61E4">
                <w:rPr>
                  <w:bCs/>
                </w:rPr>
                <w:t xml:space="preserve"> </w:t>
              </w:r>
              <w:smartTag w:uri="urn:schemas-microsoft-com:office:smarttags" w:element="PlaceType">
                <w:r w:rsidRPr="00BC61E4">
                  <w:rPr>
                    <w:bCs/>
                  </w:rPr>
                  <w:t>Republic</w:t>
                </w:r>
              </w:smartTag>
            </w:smartTag>
          </w:p>
        </w:tc>
        <w:tc>
          <w:tcPr>
            <w:tcW w:w="1839" w:type="dxa"/>
          </w:tcPr>
          <w:p w:rsidR="00DC488D" w:rsidRPr="00BC61E4" w:rsidDel="00326E61" w:rsidRDefault="00DC488D" w:rsidP="000F7F2B">
            <w:pPr>
              <w:pStyle w:val="SingleTxtG"/>
              <w:spacing w:after="0" w:line="360" w:lineRule="auto"/>
              <w:ind w:left="0" w:right="0"/>
              <w:rPr>
                <w:bCs/>
              </w:rPr>
            </w:pPr>
            <w:r w:rsidRPr="00BC61E4">
              <w:rPr>
                <w:bCs/>
              </w:rPr>
              <w:t>2011</w:t>
            </w:r>
          </w:p>
        </w:tc>
        <w:tc>
          <w:tcPr>
            <w:tcW w:w="1843" w:type="dxa"/>
          </w:tcPr>
          <w:p w:rsidR="00DC488D" w:rsidRPr="00BC61E4" w:rsidDel="00326E61" w:rsidRDefault="00DC488D" w:rsidP="000F7F2B">
            <w:pPr>
              <w:pStyle w:val="SingleTxtG"/>
              <w:spacing w:after="0" w:line="360" w:lineRule="auto"/>
              <w:ind w:left="0" w:right="0"/>
              <w:jc w:val="left"/>
              <w:rPr>
                <w:bCs/>
              </w:rPr>
            </w:pPr>
            <w:r w:rsidRPr="00BC61E4">
              <w:rPr>
                <w:bCs/>
              </w:rPr>
              <w:t>1 November 2011</w:t>
            </w:r>
          </w:p>
        </w:tc>
        <w:tc>
          <w:tcPr>
            <w:tcW w:w="1922" w:type="dxa"/>
          </w:tcPr>
          <w:p w:rsidR="00DC488D" w:rsidRPr="00BC61E4" w:rsidDel="00326E61" w:rsidRDefault="00DC488D" w:rsidP="000F7F2B">
            <w:pPr>
              <w:pStyle w:val="SingleTxtG"/>
              <w:spacing w:after="0" w:line="360" w:lineRule="auto"/>
              <w:ind w:left="0" w:right="0"/>
              <w:rPr>
                <w:bCs/>
              </w:rPr>
            </w:pPr>
            <w:r w:rsidRPr="00BC61E4">
              <w:rPr>
                <w:bCs/>
              </w:rPr>
              <w:t>CRPD/C/CZE/1</w:t>
            </w:r>
          </w:p>
        </w:tc>
      </w:tr>
      <w:tr w:rsidR="00DC488D" w:rsidRPr="00BC61E4" w:rsidTr="000F7F2B">
        <w:trPr>
          <w:trHeight w:val="242"/>
          <w:tblHeader/>
        </w:trPr>
        <w:tc>
          <w:tcPr>
            <w:tcW w:w="1767" w:type="dxa"/>
          </w:tcPr>
          <w:p w:rsidR="00DC488D" w:rsidRPr="00BC61E4" w:rsidDel="00326E61"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Denmark</w:t>
                </w:r>
              </w:smartTag>
            </w:smartTag>
          </w:p>
        </w:tc>
        <w:tc>
          <w:tcPr>
            <w:tcW w:w="1839" w:type="dxa"/>
          </w:tcPr>
          <w:p w:rsidR="00DC488D" w:rsidRPr="00BC61E4" w:rsidDel="00326E61" w:rsidRDefault="00DC488D" w:rsidP="000F7F2B">
            <w:pPr>
              <w:pStyle w:val="SingleTxtG"/>
              <w:spacing w:after="0" w:line="360" w:lineRule="auto"/>
              <w:ind w:left="0" w:right="0"/>
              <w:rPr>
                <w:bCs/>
              </w:rPr>
            </w:pPr>
            <w:r w:rsidRPr="00BC61E4">
              <w:rPr>
                <w:bCs/>
              </w:rPr>
              <w:t>2011</w:t>
            </w:r>
          </w:p>
        </w:tc>
        <w:tc>
          <w:tcPr>
            <w:tcW w:w="1843" w:type="dxa"/>
          </w:tcPr>
          <w:p w:rsidR="00DC488D" w:rsidRPr="00BC61E4" w:rsidDel="00326E61" w:rsidRDefault="00DC488D" w:rsidP="000F7F2B">
            <w:pPr>
              <w:pStyle w:val="SingleTxtG"/>
              <w:spacing w:after="0" w:line="360" w:lineRule="auto"/>
              <w:ind w:left="0" w:right="0"/>
              <w:jc w:val="left"/>
              <w:rPr>
                <w:bCs/>
              </w:rPr>
            </w:pPr>
            <w:r w:rsidRPr="00BC61E4">
              <w:rPr>
                <w:bCs/>
              </w:rPr>
              <w:t>24 August 2011</w:t>
            </w:r>
          </w:p>
        </w:tc>
        <w:tc>
          <w:tcPr>
            <w:tcW w:w="1922" w:type="dxa"/>
          </w:tcPr>
          <w:p w:rsidR="00DC488D" w:rsidRPr="00BC61E4" w:rsidDel="00326E61" w:rsidRDefault="00DC488D" w:rsidP="000F7F2B">
            <w:pPr>
              <w:pStyle w:val="SingleTxtG"/>
              <w:spacing w:after="0" w:line="360" w:lineRule="auto"/>
              <w:ind w:left="0" w:right="0"/>
              <w:rPr>
                <w:bCs/>
              </w:rPr>
            </w:pPr>
            <w:r w:rsidRPr="00BC61E4">
              <w:rPr>
                <w:bCs/>
              </w:rPr>
              <w:t>CRPD/C/DNK/1</w:t>
            </w:r>
          </w:p>
        </w:tc>
      </w:tr>
      <w:tr w:rsidR="00DC488D" w:rsidRPr="00BC61E4" w:rsidTr="000F7F2B">
        <w:trPr>
          <w:trHeight w:val="242"/>
          <w:tblHeader/>
        </w:trPr>
        <w:tc>
          <w:tcPr>
            <w:tcW w:w="1767" w:type="dxa"/>
          </w:tcPr>
          <w:p w:rsidR="00DC488D" w:rsidRPr="00BC61E4" w:rsidDel="00326E61"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Dominican Republic</w:t>
                </w:r>
              </w:smartTag>
            </w:smartTag>
          </w:p>
        </w:tc>
        <w:tc>
          <w:tcPr>
            <w:tcW w:w="1839" w:type="dxa"/>
          </w:tcPr>
          <w:p w:rsidR="00DC488D" w:rsidRPr="00BC61E4" w:rsidDel="00326E61" w:rsidRDefault="00DC488D" w:rsidP="000F7F2B">
            <w:pPr>
              <w:pStyle w:val="SingleTxtG"/>
              <w:spacing w:after="0" w:line="360" w:lineRule="auto"/>
              <w:ind w:left="0" w:right="0"/>
              <w:rPr>
                <w:bCs/>
              </w:rPr>
            </w:pPr>
            <w:r w:rsidRPr="00BC61E4">
              <w:rPr>
                <w:bCs/>
              </w:rPr>
              <w:t>2011</w:t>
            </w:r>
          </w:p>
        </w:tc>
        <w:tc>
          <w:tcPr>
            <w:tcW w:w="1843" w:type="dxa"/>
          </w:tcPr>
          <w:p w:rsidR="00DC488D" w:rsidRPr="00BC61E4" w:rsidDel="00326E61" w:rsidRDefault="00DC488D" w:rsidP="000F7F2B">
            <w:pPr>
              <w:pStyle w:val="SingleTxtG"/>
              <w:spacing w:after="0" w:line="360" w:lineRule="auto"/>
              <w:ind w:left="0" w:right="0"/>
              <w:jc w:val="left"/>
              <w:rPr>
                <w:bCs/>
              </w:rPr>
            </w:pPr>
            <w:r w:rsidRPr="00BC61E4">
              <w:rPr>
                <w:bCs/>
              </w:rPr>
              <w:t>5 December 2011</w:t>
            </w:r>
          </w:p>
        </w:tc>
        <w:tc>
          <w:tcPr>
            <w:tcW w:w="1922" w:type="dxa"/>
          </w:tcPr>
          <w:p w:rsidR="00DC488D" w:rsidRPr="00BC61E4" w:rsidDel="00326E61" w:rsidRDefault="00DC488D" w:rsidP="000F7F2B">
            <w:pPr>
              <w:pStyle w:val="SingleTxtG"/>
              <w:spacing w:after="0" w:line="360" w:lineRule="auto"/>
              <w:ind w:left="0" w:right="0"/>
              <w:rPr>
                <w:bCs/>
              </w:rPr>
            </w:pPr>
            <w:r w:rsidRPr="00BC61E4">
              <w:rPr>
                <w:bCs/>
              </w:rPr>
              <w:t>CRPD/C/DOM/1</w:t>
            </w:r>
          </w:p>
        </w:tc>
      </w:tr>
      <w:tr w:rsidR="00DC488D" w:rsidRPr="00BC61E4" w:rsidTr="000F7F2B">
        <w:trPr>
          <w:trHeight w:val="242"/>
          <w:tblHeader/>
        </w:trPr>
        <w:tc>
          <w:tcPr>
            <w:tcW w:w="1767" w:type="dxa"/>
          </w:tcPr>
          <w:p w:rsidR="00DC488D" w:rsidRPr="00BC61E4"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El Salvador</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5 January 2011</w:t>
            </w:r>
          </w:p>
        </w:tc>
        <w:tc>
          <w:tcPr>
            <w:tcW w:w="1922" w:type="dxa"/>
          </w:tcPr>
          <w:p w:rsidR="00DC488D" w:rsidRPr="00BC61E4" w:rsidRDefault="00DC488D" w:rsidP="000F7F2B">
            <w:pPr>
              <w:pStyle w:val="SingleTxtG"/>
              <w:spacing w:after="0" w:line="360" w:lineRule="auto"/>
              <w:ind w:left="0" w:right="0"/>
              <w:rPr>
                <w:bCs/>
              </w:rPr>
            </w:pPr>
            <w:r w:rsidRPr="00BC61E4">
              <w:rPr>
                <w:bCs/>
              </w:rPr>
              <w:t>CRPD/C/SLV/1</w:t>
            </w:r>
          </w:p>
        </w:tc>
      </w:tr>
      <w:tr w:rsidR="00DC488D" w:rsidRPr="00BC61E4" w:rsidTr="000F7F2B">
        <w:trPr>
          <w:trHeight w:val="242"/>
          <w:tblHeader/>
        </w:trPr>
        <w:tc>
          <w:tcPr>
            <w:tcW w:w="1767" w:type="dxa"/>
          </w:tcPr>
          <w:p w:rsidR="00DC488D" w:rsidRPr="00BC61E4" w:rsidDel="00107985"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Ecuador</w:t>
                </w:r>
              </w:smartTag>
            </w:smartTag>
          </w:p>
        </w:tc>
        <w:tc>
          <w:tcPr>
            <w:tcW w:w="1839" w:type="dxa"/>
          </w:tcPr>
          <w:p w:rsidR="00DC488D" w:rsidRPr="00BC61E4" w:rsidDel="00107985" w:rsidRDefault="00DC488D" w:rsidP="000F7F2B">
            <w:pPr>
              <w:pStyle w:val="SingleTxtG"/>
              <w:spacing w:after="0" w:line="360" w:lineRule="auto"/>
              <w:ind w:left="0" w:right="0"/>
              <w:rPr>
                <w:bCs/>
              </w:rPr>
            </w:pPr>
            <w:r w:rsidRPr="00BC61E4">
              <w:rPr>
                <w:bCs/>
              </w:rPr>
              <w:t>2010</w:t>
            </w:r>
          </w:p>
        </w:tc>
        <w:tc>
          <w:tcPr>
            <w:tcW w:w="1843" w:type="dxa"/>
          </w:tcPr>
          <w:p w:rsidR="00DC488D" w:rsidRPr="00BC61E4" w:rsidDel="00107985" w:rsidRDefault="00DC488D" w:rsidP="000F7F2B">
            <w:pPr>
              <w:pStyle w:val="SingleTxtG"/>
              <w:spacing w:after="0" w:line="360" w:lineRule="auto"/>
              <w:ind w:left="0" w:right="0"/>
              <w:jc w:val="left"/>
              <w:rPr>
                <w:bCs/>
              </w:rPr>
            </w:pPr>
            <w:r w:rsidRPr="00BC61E4">
              <w:rPr>
                <w:bCs/>
              </w:rPr>
              <w:t>8 September 2011</w:t>
            </w:r>
          </w:p>
        </w:tc>
        <w:tc>
          <w:tcPr>
            <w:tcW w:w="1922" w:type="dxa"/>
          </w:tcPr>
          <w:p w:rsidR="00DC488D" w:rsidRPr="00BC61E4" w:rsidDel="00107985" w:rsidRDefault="00DC488D" w:rsidP="000F7F2B">
            <w:pPr>
              <w:pStyle w:val="SingleTxtG"/>
              <w:spacing w:after="0" w:line="360" w:lineRule="auto"/>
              <w:ind w:left="0" w:right="0"/>
              <w:rPr>
                <w:bCs/>
              </w:rPr>
            </w:pPr>
            <w:r w:rsidRPr="00BC61E4">
              <w:rPr>
                <w:bCs/>
              </w:rPr>
              <w:t>CRPD/C/ECU/1</w:t>
            </w:r>
          </w:p>
        </w:tc>
      </w:tr>
      <w:tr w:rsidR="005C2524" w:rsidRPr="00BC61E4" w:rsidTr="000F7F2B">
        <w:trPr>
          <w:trHeight w:val="242"/>
          <w:tblHeader/>
        </w:trPr>
        <w:tc>
          <w:tcPr>
            <w:tcW w:w="1767" w:type="dxa"/>
          </w:tcPr>
          <w:p w:rsidR="005C2524" w:rsidRPr="00BC61E4" w:rsidRDefault="005C2524" w:rsidP="000F7F2B">
            <w:pPr>
              <w:pStyle w:val="SingleTxtG"/>
              <w:spacing w:after="0" w:line="360" w:lineRule="auto"/>
              <w:ind w:left="0" w:right="0"/>
              <w:rPr>
                <w:bCs/>
              </w:rPr>
            </w:pPr>
            <w:smartTag w:uri="urn:schemas-microsoft-com:office:smarttags" w:element="place">
              <w:smartTag w:uri="urn:schemas-microsoft-com:office:smarttags" w:element="country-region">
                <w:r>
                  <w:rPr>
                    <w:bCs/>
                  </w:rPr>
                  <w:t>Ethiopia</w:t>
                </w:r>
              </w:smartTag>
            </w:smartTag>
          </w:p>
        </w:tc>
        <w:tc>
          <w:tcPr>
            <w:tcW w:w="1839" w:type="dxa"/>
          </w:tcPr>
          <w:p w:rsidR="005C2524" w:rsidRPr="00BC61E4" w:rsidRDefault="005C2524" w:rsidP="000F7F2B">
            <w:pPr>
              <w:pStyle w:val="SingleTxtG"/>
              <w:spacing w:after="0" w:line="360" w:lineRule="auto"/>
              <w:ind w:left="0" w:right="0"/>
              <w:rPr>
                <w:bCs/>
              </w:rPr>
            </w:pPr>
            <w:r>
              <w:rPr>
                <w:bCs/>
              </w:rPr>
              <w:t>2010</w:t>
            </w:r>
          </w:p>
        </w:tc>
        <w:tc>
          <w:tcPr>
            <w:tcW w:w="1843" w:type="dxa"/>
          </w:tcPr>
          <w:p w:rsidR="005C2524" w:rsidRPr="00BC61E4" w:rsidRDefault="005C2524" w:rsidP="000F7F2B">
            <w:pPr>
              <w:pStyle w:val="SingleTxtG"/>
              <w:spacing w:after="0" w:line="360" w:lineRule="auto"/>
              <w:ind w:left="0" w:right="0"/>
              <w:jc w:val="left"/>
              <w:rPr>
                <w:bCs/>
              </w:rPr>
            </w:pPr>
            <w:r>
              <w:rPr>
                <w:bCs/>
              </w:rPr>
              <w:t>8 January 2013</w:t>
            </w:r>
          </w:p>
        </w:tc>
        <w:tc>
          <w:tcPr>
            <w:tcW w:w="1922" w:type="dxa"/>
          </w:tcPr>
          <w:p w:rsidR="005C2524" w:rsidRPr="00BC61E4" w:rsidRDefault="005C2524" w:rsidP="000F7F2B">
            <w:pPr>
              <w:pStyle w:val="SingleTxtG"/>
              <w:spacing w:after="0" w:line="360" w:lineRule="auto"/>
              <w:ind w:left="0" w:right="0"/>
              <w:rPr>
                <w:bCs/>
              </w:rPr>
            </w:pPr>
            <w:r>
              <w:rPr>
                <w:bCs/>
              </w:rPr>
              <w:t>CRPD/C/ETH/1</w:t>
            </w:r>
          </w:p>
        </w:tc>
      </w:tr>
      <w:tr w:rsidR="00DC488D" w:rsidRPr="00BC61E4" w:rsidTr="000F7F2B">
        <w:trPr>
          <w:trHeight w:val="242"/>
          <w:tblHeader/>
        </w:trPr>
        <w:tc>
          <w:tcPr>
            <w:tcW w:w="1767" w:type="dxa"/>
          </w:tcPr>
          <w:p w:rsidR="00DC488D" w:rsidRPr="00BC61E4"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Germany</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2011</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19 September 2011</w:t>
            </w:r>
          </w:p>
        </w:tc>
        <w:tc>
          <w:tcPr>
            <w:tcW w:w="1922" w:type="dxa"/>
          </w:tcPr>
          <w:p w:rsidR="00DC488D" w:rsidRPr="00BC61E4" w:rsidRDefault="00DC488D" w:rsidP="000F7F2B">
            <w:pPr>
              <w:pStyle w:val="SingleTxtG"/>
              <w:spacing w:after="0" w:line="360" w:lineRule="auto"/>
              <w:ind w:left="0" w:right="0"/>
              <w:rPr>
                <w:bCs/>
              </w:rPr>
            </w:pPr>
            <w:r w:rsidRPr="00BC61E4">
              <w:rPr>
                <w:bCs/>
              </w:rPr>
              <w:t>CRPD/C/DEU/1</w:t>
            </w:r>
          </w:p>
        </w:tc>
      </w:tr>
      <w:tr w:rsidR="00DC488D" w:rsidRPr="00BC61E4" w:rsidTr="000F7F2B">
        <w:trPr>
          <w:trHeight w:val="242"/>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bCs/>
                    <w:color w:val="000000"/>
                  </w:rPr>
                  <w:t>Jordan</w:t>
                </w:r>
              </w:smartTag>
            </w:smartTag>
          </w:p>
        </w:tc>
        <w:tc>
          <w:tcPr>
            <w:tcW w:w="1839" w:type="dxa"/>
          </w:tcPr>
          <w:p w:rsidR="00DC488D" w:rsidRPr="00BC61E4" w:rsidRDefault="00DC488D" w:rsidP="000F7F2B">
            <w:pPr>
              <w:pStyle w:val="SingleTxtG"/>
              <w:spacing w:after="0" w:line="360" w:lineRule="auto"/>
              <w:ind w:left="0" w:right="0"/>
              <w:rPr>
                <w:bCs/>
              </w:rPr>
            </w:pPr>
            <w:r>
              <w:rPr>
                <w:bCs/>
              </w:rPr>
              <w:t>2010</w:t>
            </w:r>
          </w:p>
        </w:tc>
        <w:tc>
          <w:tcPr>
            <w:tcW w:w="1843" w:type="dxa"/>
          </w:tcPr>
          <w:p w:rsidR="00DC488D" w:rsidRPr="00BC61E4" w:rsidRDefault="00DC488D" w:rsidP="000F7F2B">
            <w:pPr>
              <w:pStyle w:val="SingleTxtG"/>
              <w:spacing w:after="0" w:line="360" w:lineRule="auto"/>
              <w:ind w:left="0" w:right="0"/>
              <w:jc w:val="left"/>
              <w:rPr>
                <w:bCs/>
              </w:rPr>
            </w:pPr>
            <w:r>
              <w:rPr>
                <w:bCs/>
              </w:rPr>
              <w:t>3 October 2012</w:t>
            </w:r>
          </w:p>
        </w:tc>
        <w:tc>
          <w:tcPr>
            <w:tcW w:w="1922" w:type="dxa"/>
          </w:tcPr>
          <w:p w:rsidR="00DC488D" w:rsidRPr="00BC61E4" w:rsidRDefault="00DC488D" w:rsidP="000F7F2B">
            <w:pPr>
              <w:pStyle w:val="SingleTxtG"/>
              <w:spacing w:after="0" w:line="360" w:lineRule="auto"/>
              <w:ind w:left="0" w:right="0"/>
              <w:rPr>
                <w:bCs/>
              </w:rPr>
            </w:pPr>
            <w:r>
              <w:rPr>
                <w:bCs/>
              </w:rPr>
              <w:t>CRPD/C/JOR/1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color w:val="000000"/>
                  </w:rPr>
                  <w:t>Kenya</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3 April 2012</w:t>
            </w:r>
          </w:p>
        </w:tc>
        <w:tc>
          <w:tcPr>
            <w:tcW w:w="1922" w:type="dxa"/>
          </w:tcPr>
          <w:p w:rsidR="00DC488D" w:rsidRPr="00BC61E4" w:rsidRDefault="00DC488D" w:rsidP="000F7F2B">
            <w:pPr>
              <w:pStyle w:val="SingleTxtG"/>
              <w:spacing w:after="0" w:line="360" w:lineRule="auto"/>
              <w:ind w:left="0" w:right="0"/>
              <w:rPr>
                <w:bCs/>
              </w:rPr>
            </w:pPr>
            <w:r w:rsidRPr="00BC61E4">
              <w:rPr>
                <w:bCs/>
              </w:rPr>
              <w:t>CRPD/C/KEN/1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Lithuania</w:t>
                </w:r>
              </w:smartTag>
            </w:smartTag>
          </w:p>
        </w:tc>
        <w:tc>
          <w:tcPr>
            <w:tcW w:w="1839" w:type="dxa"/>
          </w:tcPr>
          <w:p w:rsidR="00DC488D" w:rsidRPr="00BC61E4" w:rsidRDefault="00DC488D" w:rsidP="000F7F2B">
            <w:pPr>
              <w:pStyle w:val="SingleTxtG"/>
              <w:spacing w:after="0" w:line="360" w:lineRule="auto"/>
              <w:ind w:left="0" w:right="0"/>
              <w:rPr>
                <w:bCs/>
              </w:rPr>
            </w:pPr>
            <w:r>
              <w:rPr>
                <w:bCs/>
              </w:rPr>
              <w:t>2012</w:t>
            </w:r>
          </w:p>
        </w:tc>
        <w:tc>
          <w:tcPr>
            <w:tcW w:w="1843" w:type="dxa"/>
          </w:tcPr>
          <w:p w:rsidR="00DC488D" w:rsidRPr="00BC61E4" w:rsidRDefault="00DC488D" w:rsidP="000F7F2B">
            <w:pPr>
              <w:pStyle w:val="SingleTxtG"/>
              <w:spacing w:after="0" w:line="360" w:lineRule="auto"/>
              <w:ind w:left="0" w:right="0"/>
              <w:jc w:val="left"/>
              <w:rPr>
                <w:bCs/>
              </w:rPr>
            </w:pPr>
            <w:r>
              <w:rPr>
                <w:bCs/>
              </w:rPr>
              <w:t>18 September 2012</w:t>
            </w:r>
          </w:p>
        </w:tc>
        <w:tc>
          <w:tcPr>
            <w:tcW w:w="1922" w:type="dxa"/>
          </w:tcPr>
          <w:p w:rsidR="00DC488D" w:rsidRPr="00BC61E4" w:rsidRDefault="00DC488D" w:rsidP="000F7F2B">
            <w:pPr>
              <w:pStyle w:val="SingleTxtG"/>
              <w:spacing w:after="0" w:line="360" w:lineRule="auto"/>
              <w:ind w:left="0" w:right="0"/>
              <w:rPr>
                <w:bCs/>
              </w:rPr>
            </w:pPr>
            <w:r>
              <w:rPr>
                <w:bCs/>
              </w:rPr>
              <w:t>CRPD/C/LTU/1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color w:val="000000"/>
                  </w:rPr>
                  <w:t>Mexico</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2009</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27 April 2011</w:t>
            </w:r>
          </w:p>
        </w:tc>
        <w:tc>
          <w:tcPr>
            <w:tcW w:w="1922" w:type="dxa"/>
          </w:tcPr>
          <w:p w:rsidR="00DC488D" w:rsidRPr="00BC61E4" w:rsidRDefault="00DC488D" w:rsidP="000F7F2B">
            <w:pPr>
              <w:pStyle w:val="SingleTxtG"/>
              <w:spacing w:after="0" w:line="360" w:lineRule="auto"/>
              <w:ind w:left="0" w:right="0"/>
              <w:rPr>
                <w:bCs/>
              </w:rPr>
            </w:pPr>
            <w:r w:rsidRPr="00BC61E4">
              <w:rPr>
                <w:bCs/>
              </w:rPr>
              <w:t>CRPD/C/MEX/1</w:t>
            </w:r>
          </w:p>
        </w:tc>
      </w:tr>
      <w:tr w:rsidR="00DC488D" w:rsidRPr="00BC61E4" w:rsidTr="000F7F2B">
        <w:trPr>
          <w:trHeight w:val="297"/>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color w:val="000000"/>
                  </w:rPr>
                  <w:t>Mongolia</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2011</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8 December 2011</w:t>
            </w:r>
          </w:p>
        </w:tc>
        <w:tc>
          <w:tcPr>
            <w:tcW w:w="1922" w:type="dxa"/>
          </w:tcPr>
          <w:p w:rsidR="00DC488D" w:rsidRPr="00BC61E4" w:rsidRDefault="00DC488D" w:rsidP="000F7F2B">
            <w:pPr>
              <w:pStyle w:val="SingleTxtG"/>
              <w:spacing w:after="0" w:line="360" w:lineRule="auto"/>
              <w:ind w:left="0" w:right="0"/>
              <w:rPr>
                <w:bCs/>
              </w:rPr>
            </w:pPr>
            <w:r w:rsidRPr="00BC61E4">
              <w:rPr>
                <w:bCs/>
              </w:rPr>
              <w:t>CRPD/C/MNG/1</w:t>
            </w:r>
          </w:p>
        </w:tc>
      </w:tr>
      <w:tr w:rsidR="00DC488D" w:rsidRPr="00BC61E4" w:rsidTr="000F7F2B">
        <w:trPr>
          <w:trHeight w:val="378"/>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New Zealand</w:t>
                </w:r>
              </w:smartTag>
            </w:smartTag>
          </w:p>
        </w:tc>
        <w:tc>
          <w:tcPr>
            <w:tcW w:w="1839" w:type="dxa"/>
          </w:tcPr>
          <w:p w:rsidR="00DC488D" w:rsidRPr="00BC61E4" w:rsidRDefault="00DC488D" w:rsidP="000F7F2B">
            <w:pPr>
              <w:pStyle w:val="SingleTxtG"/>
              <w:spacing w:after="0" w:line="360" w:lineRule="auto"/>
              <w:ind w:left="0" w:right="0"/>
              <w:rPr>
                <w:bCs/>
              </w:rPr>
            </w:pPr>
            <w:r>
              <w:rPr>
                <w:bCs/>
              </w:rPr>
              <w:t>2010</w:t>
            </w:r>
          </w:p>
        </w:tc>
        <w:tc>
          <w:tcPr>
            <w:tcW w:w="1843" w:type="dxa"/>
          </w:tcPr>
          <w:p w:rsidR="00DC488D" w:rsidRPr="00BC61E4" w:rsidRDefault="00DC488D" w:rsidP="000F7F2B">
            <w:pPr>
              <w:pStyle w:val="SingleTxtG"/>
              <w:spacing w:after="0" w:line="360" w:lineRule="auto"/>
              <w:ind w:left="0" w:right="0"/>
              <w:jc w:val="left"/>
              <w:rPr>
                <w:bCs/>
              </w:rPr>
            </w:pPr>
            <w:r>
              <w:rPr>
                <w:bCs/>
              </w:rPr>
              <w:t>8 May 2012</w:t>
            </w:r>
          </w:p>
        </w:tc>
        <w:tc>
          <w:tcPr>
            <w:tcW w:w="1922" w:type="dxa"/>
          </w:tcPr>
          <w:p w:rsidR="00DC488D" w:rsidRPr="00BC61E4" w:rsidRDefault="00DC488D" w:rsidP="000F7F2B">
            <w:pPr>
              <w:pStyle w:val="SingleTxtG"/>
              <w:spacing w:after="0" w:line="360" w:lineRule="auto"/>
              <w:ind w:left="0" w:right="0"/>
              <w:rPr>
                <w:bCs/>
              </w:rPr>
            </w:pPr>
            <w:r>
              <w:rPr>
                <w:bCs/>
              </w:rPr>
              <w:t>CRPD/C/NZL/1</w:t>
            </w:r>
          </w:p>
        </w:tc>
      </w:tr>
      <w:tr w:rsidR="00DC488D" w:rsidRPr="00BC61E4" w:rsidTr="000F7F2B">
        <w:trPr>
          <w:trHeight w:val="378"/>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color w:val="000000"/>
                  </w:rPr>
                  <w:t>Paraguay</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21 October 2010</w:t>
            </w:r>
          </w:p>
        </w:tc>
        <w:tc>
          <w:tcPr>
            <w:tcW w:w="1922" w:type="dxa"/>
          </w:tcPr>
          <w:p w:rsidR="00DC488D" w:rsidRPr="00BC61E4" w:rsidRDefault="00DC488D" w:rsidP="000F7F2B">
            <w:pPr>
              <w:pStyle w:val="SingleTxtG"/>
              <w:spacing w:after="0" w:line="360" w:lineRule="auto"/>
              <w:ind w:left="0" w:right="0"/>
              <w:rPr>
                <w:bCs/>
              </w:rPr>
            </w:pPr>
            <w:r w:rsidRPr="00BC61E4">
              <w:rPr>
                <w:bCs/>
              </w:rPr>
              <w:t>CRPD/C/PRY/1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bCs/>
                    <w:color w:val="000000"/>
                  </w:rPr>
                  <w:t>Portugal</w:t>
                </w:r>
              </w:smartTag>
            </w:smartTag>
          </w:p>
        </w:tc>
        <w:tc>
          <w:tcPr>
            <w:tcW w:w="1839" w:type="dxa"/>
          </w:tcPr>
          <w:p w:rsidR="00DC488D" w:rsidRPr="00BC61E4" w:rsidRDefault="00DC488D" w:rsidP="000F7F2B">
            <w:pPr>
              <w:pStyle w:val="SingleTxtG"/>
              <w:spacing w:after="0" w:line="360" w:lineRule="auto"/>
              <w:ind w:left="0" w:right="0"/>
              <w:rPr>
                <w:bCs/>
              </w:rPr>
            </w:pPr>
            <w:r>
              <w:rPr>
                <w:bCs/>
              </w:rPr>
              <w:t>2011</w:t>
            </w:r>
          </w:p>
        </w:tc>
        <w:tc>
          <w:tcPr>
            <w:tcW w:w="1843" w:type="dxa"/>
          </w:tcPr>
          <w:p w:rsidR="00DC488D" w:rsidRDefault="00DC488D" w:rsidP="000F7F2B">
            <w:pPr>
              <w:pStyle w:val="SingleTxtG"/>
              <w:spacing w:after="0" w:line="360" w:lineRule="auto"/>
              <w:ind w:left="0" w:right="0"/>
              <w:jc w:val="left"/>
              <w:rPr>
                <w:bCs/>
              </w:rPr>
            </w:pPr>
            <w:r>
              <w:rPr>
                <w:bCs/>
              </w:rPr>
              <w:t>8 August 2012</w:t>
            </w:r>
          </w:p>
        </w:tc>
        <w:tc>
          <w:tcPr>
            <w:tcW w:w="1922" w:type="dxa"/>
          </w:tcPr>
          <w:p w:rsidR="00DC488D" w:rsidRDefault="00DC488D" w:rsidP="000F7F2B">
            <w:pPr>
              <w:pStyle w:val="SingleTxtG"/>
              <w:spacing w:after="0" w:line="360" w:lineRule="auto"/>
              <w:ind w:left="0" w:right="0"/>
              <w:rPr>
                <w:bCs/>
              </w:rPr>
            </w:pPr>
            <w:r>
              <w:rPr>
                <w:bCs/>
              </w:rPr>
              <w:t>CRPD/C/PRT/1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Qatar</w:t>
                </w:r>
              </w:smartTag>
            </w:smartTag>
          </w:p>
        </w:tc>
        <w:tc>
          <w:tcPr>
            <w:tcW w:w="1839" w:type="dxa"/>
          </w:tcPr>
          <w:p w:rsidR="00DC488D" w:rsidRPr="00BC61E4" w:rsidRDefault="00DC488D" w:rsidP="000F7F2B">
            <w:pPr>
              <w:pStyle w:val="SingleTxtG"/>
              <w:spacing w:after="0" w:line="360" w:lineRule="auto"/>
              <w:ind w:left="0" w:right="0"/>
              <w:rPr>
                <w:bCs/>
              </w:rPr>
            </w:pPr>
            <w:r>
              <w:rPr>
                <w:bCs/>
              </w:rPr>
              <w:t>2010</w:t>
            </w:r>
          </w:p>
        </w:tc>
        <w:tc>
          <w:tcPr>
            <w:tcW w:w="1843" w:type="dxa"/>
          </w:tcPr>
          <w:p w:rsidR="00DC488D" w:rsidRPr="00BC61E4" w:rsidRDefault="00DC488D" w:rsidP="000F7F2B">
            <w:pPr>
              <w:pStyle w:val="SingleTxtG"/>
              <w:spacing w:after="0" w:line="360" w:lineRule="auto"/>
              <w:ind w:left="0" w:right="0"/>
              <w:jc w:val="left"/>
              <w:rPr>
                <w:bCs/>
              </w:rPr>
            </w:pPr>
            <w:r>
              <w:rPr>
                <w:bCs/>
              </w:rPr>
              <w:t>19 June 2012</w:t>
            </w:r>
          </w:p>
        </w:tc>
        <w:tc>
          <w:tcPr>
            <w:tcW w:w="1922" w:type="dxa"/>
          </w:tcPr>
          <w:p w:rsidR="00DC488D" w:rsidRPr="00BC61E4" w:rsidRDefault="00DC488D" w:rsidP="000F7F2B">
            <w:pPr>
              <w:pStyle w:val="SingleTxtG"/>
              <w:spacing w:after="0" w:line="360" w:lineRule="auto"/>
              <w:ind w:left="0" w:right="0"/>
              <w:rPr>
                <w:bCs/>
              </w:rPr>
            </w:pPr>
            <w:r>
              <w:rPr>
                <w:bCs/>
              </w:rPr>
              <w:t>CRPD/C/QAT/1</w:t>
            </w:r>
          </w:p>
        </w:tc>
      </w:tr>
      <w:tr w:rsidR="00DC488D" w:rsidRPr="00BC61E4" w:rsidTr="000F7F2B">
        <w:trPr>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PlaceType">
                <w:r w:rsidRPr="000F7F2B">
                  <w:rPr>
                    <w:color w:val="000000"/>
                  </w:rPr>
                  <w:t>Republic</w:t>
                </w:r>
              </w:smartTag>
              <w:r w:rsidRPr="000F7F2B">
                <w:rPr>
                  <w:color w:val="000000"/>
                </w:rPr>
                <w:t xml:space="preserve"> of </w:t>
              </w:r>
              <w:smartTag w:uri="urn:schemas-microsoft-com:office:smarttags" w:element="PlaceName">
                <w:r w:rsidRPr="000F7F2B">
                  <w:rPr>
                    <w:color w:val="000000"/>
                  </w:rPr>
                  <w:t>Korea</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27 June 2011</w:t>
            </w:r>
          </w:p>
        </w:tc>
        <w:tc>
          <w:tcPr>
            <w:tcW w:w="1922" w:type="dxa"/>
          </w:tcPr>
          <w:p w:rsidR="00DC488D" w:rsidRPr="00BC61E4" w:rsidRDefault="00DC488D" w:rsidP="000F7F2B">
            <w:pPr>
              <w:pStyle w:val="SingleTxtG"/>
              <w:spacing w:after="0" w:line="360" w:lineRule="auto"/>
              <w:ind w:left="0" w:right="0"/>
              <w:rPr>
                <w:bCs/>
              </w:rPr>
            </w:pPr>
            <w:r w:rsidRPr="00BC61E4">
              <w:rPr>
                <w:bCs/>
              </w:rPr>
              <w:t>CRPD/C/KOR/1</w:t>
            </w:r>
          </w:p>
        </w:tc>
      </w:tr>
      <w:tr w:rsidR="00DC488D" w:rsidRPr="00BC61E4" w:rsidTr="000F7F2B">
        <w:trPr>
          <w:trHeight w:val="306"/>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Serbia</w:t>
                </w:r>
              </w:smartTag>
            </w:smartTag>
          </w:p>
        </w:tc>
        <w:tc>
          <w:tcPr>
            <w:tcW w:w="1839" w:type="dxa"/>
          </w:tcPr>
          <w:p w:rsidR="00DC488D" w:rsidRPr="00BC61E4" w:rsidRDefault="00DC488D" w:rsidP="000F7F2B">
            <w:pPr>
              <w:pStyle w:val="SingleTxtG"/>
              <w:spacing w:after="0" w:line="360" w:lineRule="auto"/>
              <w:ind w:left="0" w:right="0"/>
              <w:rPr>
                <w:bCs/>
              </w:rPr>
            </w:pPr>
            <w:r>
              <w:rPr>
                <w:bCs/>
              </w:rPr>
              <w:t>2011</w:t>
            </w:r>
          </w:p>
        </w:tc>
        <w:tc>
          <w:tcPr>
            <w:tcW w:w="1843" w:type="dxa"/>
          </w:tcPr>
          <w:p w:rsidR="00DC488D" w:rsidRPr="00BC61E4" w:rsidRDefault="00DC488D" w:rsidP="000F7F2B">
            <w:pPr>
              <w:pStyle w:val="SingleTxtG"/>
              <w:spacing w:after="0" w:line="360" w:lineRule="auto"/>
              <w:ind w:left="0" w:right="0"/>
              <w:jc w:val="left"/>
              <w:rPr>
                <w:bCs/>
              </w:rPr>
            </w:pPr>
            <w:r>
              <w:rPr>
                <w:bCs/>
              </w:rPr>
              <w:t>20 June 2012</w:t>
            </w:r>
          </w:p>
        </w:tc>
        <w:tc>
          <w:tcPr>
            <w:tcW w:w="1922" w:type="dxa"/>
          </w:tcPr>
          <w:p w:rsidR="00DC488D" w:rsidRPr="00BC61E4" w:rsidRDefault="00DC488D" w:rsidP="000F7F2B">
            <w:pPr>
              <w:pStyle w:val="SingleTxtG"/>
              <w:spacing w:after="0" w:line="360" w:lineRule="auto"/>
              <w:ind w:left="0" w:right="0"/>
              <w:rPr>
                <w:bCs/>
              </w:rPr>
            </w:pPr>
            <w:r>
              <w:rPr>
                <w:bCs/>
              </w:rPr>
              <w:t>CRPD/C/SRB/1</w:t>
            </w:r>
          </w:p>
        </w:tc>
      </w:tr>
      <w:tr w:rsidR="00DC488D" w:rsidRPr="00BC61E4" w:rsidTr="000F7F2B">
        <w:trPr>
          <w:trHeight w:val="306"/>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Slovakia</w:t>
                </w:r>
              </w:smartTag>
            </w:smartTag>
          </w:p>
        </w:tc>
        <w:tc>
          <w:tcPr>
            <w:tcW w:w="1839" w:type="dxa"/>
          </w:tcPr>
          <w:p w:rsidR="00DC488D" w:rsidRPr="00BC61E4" w:rsidRDefault="00DC488D" w:rsidP="000F7F2B">
            <w:pPr>
              <w:pStyle w:val="SingleTxtG"/>
              <w:spacing w:after="0" w:line="360" w:lineRule="auto"/>
              <w:ind w:left="0" w:right="0"/>
              <w:rPr>
                <w:bCs/>
              </w:rPr>
            </w:pPr>
            <w:r>
              <w:rPr>
                <w:bCs/>
              </w:rPr>
              <w:t>2012</w:t>
            </w:r>
          </w:p>
        </w:tc>
        <w:tc>
          <w:tcPr>
            <w:tcW w:w="1843" w:type="dxa"/>
          </w:tcPr>
          <w:p w:rsidR="00DC488D" w:rsidRPr="00BC61E4" w:rsidRDefault="00DC488D" w:rsidP="000F7F2B">
            <w:pPr>
              <w:pStyle w:val="SingleTxtG"/>
              <w:spacing w:after="0" w:line="360" w:lineRule="auto"/>
              <w:ind w:left="0" w:right="0"/>
              <w:jc w:val="left"/>
              <w:rPr>
                <w:bCs/>
              </w:rPr>
            </w:pPr>
            <w:r>
              <w:rPr>
                <w:bCs/>
              </w:rPr>
              <w:t>26 June 2012</w:t>
            </w:r>
          </w:p>
        </w:tc>
        <w:tc>
          <w:tcPr>
            <w:tcW w:w="1922" w:type="dxa"/>
          </w:tcPr>
          <w:p w:rsidR="00DC488D" w:rsidRPr="00BC61E4" w:rsidRDefault="00DC488D" w:rsidP="000F7F2B">
            <w:pPr>
              <w:pStyle w:val="SingleTxtG"/>
              <w:spacing w:after="0" w:line="360" w:lineRule="auto"/>
              <w:ind w:left="0" w:right="0"/>
              <w:rPr>
                <w:bCs/>
              </w:rPr>
            </w:pPr>
            <w:r>
              <w:rPr>
                <w:bCs/>
              </w:rPr>
              <w:t>CRPD/C/SVK/1</w:t>
            </w:r>
          </w:p>
        </w:tc>
      </w:tr>
      <w:tr w:rsidR="00DC488D" w:rsidRPr="00BC61E4" w:rsidTr="000F7F2B">
        <w:trPr>
          <w:trHeight w:val="306"/>
          <w:tblHeader/>
        </w:trPr>
        <w:tc>
          <w:tcPr>
            <w:tcW w:w="1767" w:type="dxa"/>
          </w:tcPr>
          <w:p w:rsidR="00DC488D" w:rsidRPr="000F7F2B" w:rsidRDefault="00DC488D" w:rsidP="000F7F2B">
            <w:pPr>
              <w:pStyle w:val="SingleTxtG"/>
              <w:spacing w:after="0" w:line="360" w:lineRule="auto"/>
              <w:ind w:left="0" w:right="0"/>
              <w:rPr>
                <w:color w:val="000000"/>
              </w:rPr>
            </w:pPr>
            <w:smartTag w:uri="urn:schemas-microsoft-com:office:smarttags" w:element="place">
              <w:smartTag w:uri="urn:schemas-microsoft-com:office:smarttags" w:element="country-region">
                <w:r w:rsidRPr="000F7F2B">
                  <w:rPr>
                    <w:color w:val="000000"/>
                  </w:rPr>
                  <w:t>Sweden</w:t>
                </w:r>
              </w:smartTag>
            </w:smartTag>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7 February 2011</w:t>
            </w:r>
          </w:p>
        </w:tc>
        <w:tc>
          <w:tcPr>
            <w:tcW w:w="1922" w:type="dxa"/>
          </w:tcPr>
          <w:p w:rsidR="00DC488D" w:rsidRPr="00BC61E4" w:rsidRDefault="00DC488D" w:rsidP="000F7F2B">
            <w:pPr>
              <w:pStyle w:val="SingleTxtG"/>
              <w:spacing w:after="0" w:line="360" w:lineRule="auto"/>
              <w:ind w:left="0" w:right="0"/>
              <w:rPr>
                <w:bCs/>
              </w:rPr>
            </w:pPr>
            <w:r w:rsidRPr="00BC61E4">
              <w:rPr>
                <w:bCs/>
              </w:rPr>
              <w:t>CRPD/C/SWE/1</w:t>
            </w:r>
          </w:p>
        </w:tc>
      </w:tr>
      <w:tr w:rsidR="00DC488D" w:rsidRPr="00BC61E4" w:rsidTr="000F7F2B">
        <w:trPr>
          <w:trHeight w:val="387"/>
          <w:tblHeader/>
        </w:trPr>
        <w:tc>
          <w:tcPr>
            <w:tcW w:w="1767" w:type="dxa"/>
          </w:tcPr>
          <w:p w:rsidR="00DC488D" w:rsidRPr="000F7F2B" w:rsidRDefault="00DC488D" w:rsidP="000F7F2B">
            <w:pPr>
              <w:pStyle w:val="SingleTxtG"/>
              <w:spacing w:after="0" w:line="360" w:lineRule="auto"/>
              <w:ind w:left="0" w:right="0"/>
              <w:rPr>
                <w:bCs/>
                <w:color w:val="000000"/>
              </w:rPr>
            </w:pPr>
            <w:smartTag w:uri="urn:schemas-microsoft-com:office:smarttags" w:element="place">
              <w:smartTag w:uri="urn:schemas-microsoft-com:office:smarttags" w:element="country-region">
                <w:r w:rsidRPr="000F7F2B">
                  <w:rPr>
                    <w:bCs/>
                    <w:color w:val="000000"/>
                  </w:rPr>
                  <w:t>Thailand</w:t>
                </w:r>
              </w:smartTag>
            </w:smartTag>
          </w:p>
        </w:tc>
        <w:tc>
          <w:tcPr>
            <w:tcW w:w="1839" w:type="dxa"/>
          </w:tcPr>
          <w:p w:rsidR="00DC488D" w:rsidRPr="00BC61E4" w:rsidRDefault="00DC488D" w:rsidP="000F7F2B">
            <w:pPr>
              <w:pStyle w:val="SingleTxtG"/>
              <w:spacing w:after="0" w:line="360" w:lineRule="auto"/>
              <w:ind w:left="0" w:right="0"/>
              <w:rPr>
                <w:bCs/>
              </w:rPr>
            </w:pPr>
            <w:r>
              <w:rPr>
                <w:bCs/>
              </w:rPr>
              <w:t>2010</w:t>
            </w:r>
          </w:p>
        </w:tc>
        <w:tc>
          <w:tcPr>
            <w:tcW w:w="1843" w:type="dxa"/>
          </w:tcPr>
          <w:p w:rsidR="00DC488D" w:rsidRPr="00BC61E4" w:rsidRDefault="00DC488D" w:rsidP="000F7F2B">
            <w:pPr>
              <w:pStyle w:val="SingleTxtG"/>
              <w:spacing w:after="0" w:line="360" w:lineRule="auto"/>
              <w:ind w:left="0" w:right="0"/>
              <w:jc w:val="left"/>
              <w:rPr>
                <w:bCs/>
              </w:rPr>
            </w:pPr>
            <w:r>
              <w:rPr>
                <w:bCs/>
              </w:rPr>
              <w:t>3 December 2012</w:t>
            </w:r>
          </w:p>
        </w:tc>
        <w:tc>
          <w:tcPr>
            <w:tcW w:w="1922" w:type="dxa"/>
          </w:tcPr>
          <w:p w:rsidR="00DC488D" w:rsidRPr="00BC61E4" w:rsidRDefault="00DC488D" w:rsidP="000F7F2B">
            <w:pPr>
              <w:pStyle w:val="SingleTxtG"/>
              <w:spacing w:after="0" w:line="360" w:lineRule="auto"/>
              <w:ind w:left="0" w:right="0"/>
              <w:rPr>
                <w:bCs/>
              </w:rPr>
            </w:pPr>
            <w:r>
              <w:rPr>
                <w:bCs/>
              </w:rPr>
              <w:t>CRPD/C/THA/1</w:t>
            </w:r>
          </w:p>
        </w:tc>
      </w:tr>
      <w:tr w:rsidR="00DC488D" w:rsidRPr="00BC61E4" w:rsidTr="000F7F2B">
        <w:trPr>
          <w:trHeight w:val="387"/>
          <w:tblHeader/>
        </w:trPr>
        <w:tc>
          <w:tcPr>
            <w:tcW w:w="1767" w:type="dxa"/>
          </w:tcPr>
          <w:p w:rsidR="00DC488D" w:rsidRPr="00BC61E4"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Turkmenistan</w:t>
                </w:r>
              </w:smartTag>
            </w:smartTag>
            <w:r w:rsidRPr="00BC61E4">
              <w:rPr>
                <w:bCs/>
              </w:rPr>
              <w:t xml:space="preserve">   </w:t>
            </w:r>
          </w:p>
        </w:tc>
        <w:tc>
          <w:tcPr>
            <w:tcW w:w="1839" w:type="dxa"/>
          </w:tcPr>
          <w:p w:rsidR="00DC488D" w:rsidRPr="00BC61E4" w:rsidRDefault="00DC488D" w:rsidP="000F7F2B">
            <w:pPr>
              <w:pStyle w:val="SingleTxtG"/>
              <w:spacing w:after="0" w:line="360" w:lineRule="auto"/>
              <w:ind w:left="0" w:right="0"/>
              <w:rPr>
                <w:bCs/>
              </w:rPr>
            </w:pPr>
            <w:r w:rsidRPr="00BC61E4">
              <w:rPr>
                <w:bCs/>
              </w:rPr>
              <w:t>2010</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5 December 2011</w:t>
            </w:r>
          </w:p>
        </w:tc>
        <w:tc>
          <w:tcPr>
            <w:tcW w:w="1922" w:type="dxa"/>
          </w:tcPr>
          <w:p w:rsidR="00DC488D" w:rsidRPr="00BC61E4" w:rsidRDefault="00DC488D" w:rsidP="000F7F2B">
            <w:pPr>
              <w:pStyle w:val="SingleTxtG"/>
              <w:spacing w:after="0" w:line="360" w:lineRule="auto"/>
              <w:ind w:left="0" w:right="0"/>
              <w:rPr>
                <w:bCs/>
              </w:rPr>
            </w:pPr>
            <w:r w:rsidRPr="00BC61E4">
              <w:rPr>
                <w:bCs/>
              </w:rPr>
              <w:t>CRPD/C/TKM/1</w:t>
            </w:r>
          </w:p>
        </w:tc>
      </w:tr>
      <w:tr w:rsidR="00DC488D" w:rsidRPr="00BC61E4" w:rsidTr="000F7F2B">
        <w:trPr>
          <w:trHeight w:val="242"/>
          <w:tblHeader/>
        </w:trPr>
        <w:tc>
          <w:tcPr>
            <w:tcW w:w="1767" w:type="dxa"/>
          </w:tcPr>
          <w:p w:rsidR="00DC488D" w:rsidRPr="00BC61E4" w:rsidRDefault="00DC488D" w:rsidP="000F7F2B">
            <w:pPr>
              <w:pStyle w:val="SingleTxtG"/>
              <w:spacing w:after="0" w:line="360" w:lineRule="auto"/>
              <w:ind w:left="0" w:right="0"/>
              <w:rPr>
                <w:bCs/>
              </w:rPr>
            </w:pPr>
            <w:smartTag w:uri="urn:schemas-microsoft-com:office:smarttags" w:element="place">
              <w:smartTag w:uri="urn:schemas-microsoft-com:office:smarttags" w:element="country-region">
                <w:r w:rsidRPr="00BC61E4">
                  <w:rPr>
                    <w:bCs/>
                  </w:rPr>
                  <w:t>Ukraine</w:t>
                </w:r>
              </w:smartTag>
            </w:smartTag>
            <w:r w:rsidRPr="00BC61E4">
              <w:rPr>
                <w:bCs/>
              </w:rPr>
              <w:t xml:space="preserve">  </w:t>
            </w:r>
          </w:p>
        </w:tc>
        <w:tc>
          <w:tcPr>
            <w:tcW w:w="1839" w:type="dxa"/>
          </w:tcPr>
          <w:p w:rsidR="00DC488D" w:rsidRPr="00BC61E4" w:rsidRDefault="00DC488D" w:rsidP="000F7F2B">
            <w:pPr>
              <w:pStyle w:val="SingleTxtG"/>
              <w:spacing w:after="0" w:line="360" w:lineRule="auto"/>
              <w:ind w:left="0" w:right="0"/>
              <w:rPr>
                <w:bCs/>
              </w:rPr>
            </w:pPr>
            <w:r w:rsidRPr="00BC61E4">
              <w:rPr>
                <w:bCs/>
              </w:rPr>
              <w:t>2012</w:t>
            </w:r>
          </w:p>
        </w:tc>
        <w:tc>
          <w:tcPr>
            <w:tcW w:w="1843" w:type="dxa"/>
          </w:tcPr>
          <w:p w:rsidR="00DC488D" w:rsidRPr="00BC61E4" w:rsidRDefault="00DC488D" w:rsidP="000F7F2B">
            <w:pPr>
              <w:pStyle w:val="SingleTxtG"/>
              <w:spacing w:after="0" w:line="360" w:lineRule="auto"/>
              <w:ind w:left="0" w:right="0"/>
              <w:jc w:val="left"/>
              <w:rPr>
                <w:bCs/>
              </w:rPr>
            </w:pPr>
            <w:r w:rsidRPr="00BC61E4">
              <w:rPr>
                <w:bCs/>
              </w:rPr>
              <w:t>12 April 2012</w:t>
            </w:r>
          </w:p>
        </w:tc>
        <w:tc>
          <w:tcPr>
            <w:tcW w:w="1922" w:type="dxa"/>
          </w:tcPr>
          <w:p w:rsidR="00DC488D" w:rsidRPr="00BC61E4" w:rsidRDefault="00DC488D" w:rsidP="000F7F2B">
            <w:pPr>
              <w:pStyle w:val="SingleTxtG"/>
              <w:spacing w:after="0" w:line="360" w:lineRule="auto"/>
              <w:ind w:left="0" w:right="0"/>
              <w:rPr>
                <w:bCs/>
              </w:rPr>
            </w:pPr>
            <w:r w:rsidRPr="00BC61E4">
              <w:rPr>
                <w:bCs/>
              </w:rPr>
              <w:t>CRPD/C/UKR/1</w:t>
            </w:r>
          </w:p>
        </w:tc>
      </w:tr>
      <w:tr w:rsidR="00DC488D" w:rsidRPr="00BC61E4" w:rsidTr="000F7F2B">
        <w:trPr>
          <w:tblHeader/>
        </w:trPr>
        <w:tc>
          <w:tcPr>
            <w:tcW w:w="1767" w:type="dxa"/>
          </w:tcPr>
          <w:p w:rsidR="00DC488D" w:rsidRPr="00BC61E4" w:rsidRDefault="00DC488D" w:rsidP="000F7F2B">
            <w:pPr>
              <w:pStyle w:val="SingleTxtG"/>
              <w:spacing w:after="0" w:line="240" w:lineRule="auto"/>
              <w:ind w:left="0" w:right="0"/>
              <w:rPr>
                <w:bCs/>
              </w:rPr>
            </w:pPr>
            <w:smartTag w:uri="urn:schemas-microsoft-com:office:smarttags" w:element="place">
              <w:smartTag w:uri="urn:schemas-microsoft-com:office:smarttags" w:element="country-region">
                <w:r w:rsidRPr="00BC61E4">
                  <w:rPr>
                    <w:bCs/>
                  </w:rPr>
                  <w:t>United Kingdom</w:t>
                </w:r>
              </w:smartTag>
            </w:smartTag>
            <w:r w:rsidRPr="00BC61E4">
              <w:rPr>
                <w:bCs/>
              </w:rPr>
              <w:t xml:space="preserve"> </w:t>
            </w:r>
          </w:p>
          <w:p w:rsidR="00DC488D" w:rsidRPr="00BC61E4" w:rsidRDefault="00DC488D" w:rsidP="000F7F2B">
            <w:pPr>
              <w:pStyle w:val="SingleTxtG"/>
              <w:spacing w:after="0" w:line="240" w:lineRule="auto"/>
              <w:ind w:left="0" w:right="0"/>
            </w:pPr>
            <w:r w:rsidRPr="00BC61E4">
              <w:t xml:space="preserve">of </w:t>
            </w:r>
            <w:smartTag w:uri="urn:schemas-microsoft-com:office:smarttags" w:element="place">
              <w:smartTag w:uri="urn:schemas-microsoft-com:office:smarttags" w:element="country-region">
                <w:r w:rsidRPr="00BC61E4">
                  <w:t>Great Britain</w:t>
                </w:r>
              </w:smartTag>
            </w:smartTag>
            <w:r w:rsidRPr="00BC61E4">
              <w:t xml:space="preserve"> </w:t>
            </w:r>
          </w:p>
          <w:p w:rsidR="00DC488D" w:rsidRPr="00BC61E4" w:rsidRDefault="00DC488D" w:rsidP="000F7F2B">
            <w:pPr>
              <w:pStyle w:val="SingleTxtG"/>
              <w:spacing w:line="240" w:lineRule="auto"/>
              <w:ind w:left="0" w:right="0"/>
              <w:rPr>
                <w:bCs/>
                <w:i/>
              </w:rPr>
            </w:pPr>
            <w:r w:rsidRPr="00BC61E4">
              <w:t xml:space="preserve">and </w:t>
            </w:r>
            <w:smartTag w:uri="urn:schemas-microsoft-com:office:smarttags" w:element="place">
              <w:smartTag w:uri="urn:schemas-microsoft-com:office:smarttags" w:element="country-region">
                <w:r w:rsidRPr="00BC61E4">
                  <w:t>Northern Ireland</w:t>
                </w:r>
              </w:smartTag>
            </w:smartTag>
          </w:p>
        </w:tc>
        <w:tc>
          <w:tcPr>
            <w:tcW w:w="1839" w:type="dxa"/>
          </w:tcPr>
          <w:p w:rsidR="00DC488D" w:rsidRPr="00BC61E4" w:rsidRDefault="00DC488D" w:rsidP="000F7F2B">
            <w:pPr>
              <w:pStyle w:val="SingleTxtG"/>
              <w:ind w:left="0" w:right="0"/>
              <w:rPr>
                <w:bCs/>
                <w:i/>
              </w:rPr>
            </w:pPr>
            <w:r w:rsidRPr="00BC61E4">
              <w:rPr>
                <w:bCs/>
              </w:rPr>
              <w:t>2011</w:t>
            </w:r>
          </w:p>
        </w:tc>
        <w:tc>
          <w:tcPr>
            <w:tcW w:w="1843" w:type="dxa"/>
          </w:tcPr>
          <w:p w:rsidR="00DC488D" w:rsidRPr="00BC61E4" w:rsidRDefault="00DC488D" w:rsidP="000F7F2B">
            <w:pPr>
              <w:pStyle w:val="SingleTxtG"/>
              <w:ind w:left="0" w:right="0"/>
              <w:jc w:val="left"/>
              <w:rPr>
                <w:bCs/>
                <w:i/>
              </w:rPr>
            </w:pPr>
            <w:r w:rsidRPr="00BC61E4">
              <w:t>24 November 2011</w:t>
            </w:r>
          </w:p>
        </w:tc>
        <w:tc>
          <w:tcPr>
            <w:tcW w:w="1922" w:type="dxa"/>
          </w:tcPr>
          <w:p w:rsidR="00DC488D" w:rsidRPr="00BC61E4" w:rsidRDefault="00DC488D" w:rsidP="000F7F2B">
            <w:pPr>
              <w:pStyle w:val="SingleTxtG"/>
              <w:ind w:left="0" w:right="0"/>
              <w:rPr>
                <w:bCs/>
                <w:i/>
              </w:rPr>
            </w:pPr>
            <w:r w:rsidRPr="00BC61E4">
              <w:rPr>
                <w:bCs/>
              </w:rPr>
              <w:t>CRPD/C/GBR/1</w:t>
            </w:r>
          </w:p>
        </w:tc>
      </w:tr>
    </w:tbl>
    <w:p w:rsidR="00DC488D" w:rsidRPr="00BC61E4" w:rsidRDefault="00DC488D" w:rsidP="00DC488D">
      <w:pPr>
        <w:pStyle w:val="H23G"/>
      </w:pPr>
      <w:r w:rsidRPr="00BC61E4">
        <w:tab/>
      </w:r>
      <w:r>
        <w:t>10</w:t>
      </w:r>
      <w:r w:rsidRPr="00BC61E4">
        <w:t>.</w:t>
      </w:r>
      <w:r w:rsidRPr="00BC61E4">
        <w:tab/>
        <w:t xml:space="preserve">Consideration of reports submitted by States parties under article 35 of the Convention </w:t>
      </w:r>
    </w:p>
    <w:p w:rsidR="00DC488D" w:rsidRPr="006E68F6" w:rsidRDefault="00DC488D" w:rsidP="00DC488D">
      <w:pPr>
        <w:pStyle w:val="SingleTxtG"/>
      </w:pPr>
      <w:r w:rsidRPr="00BC61E4">
        <w:tab/>
        <w:t xml:space="preserve">At its </w:t>
      </w:r>
      <w:r w:rsidRPr="006E68F6">
        <w:t xml:space="preserve">ninth session, the Committee will consider the initial reports received from the following State party: </w:t>
      </w:r>
      <w:smartTag w:uri="urn:schemas-microsoft-com:office:smarttags" w:element="place">
        <w:smartTag w:uri="urn:schemas-microsoft-com:office:smarttags" w:element="country-region">
          <w:r w:rsidRPr="006E68F6">
            <w:t>Paraguay</w:t>
          </w:r>
        </w:smartTag>
      </w:smartTag>
      <w:r w:rsidRPr="006E68F6">
        <w:t xml:space="preserve">. </w:t>
      </w:r>
    </w:p>
    <w:p w:rsidR="00DC488D" w:rsidRPr="00BC61E4" w:rsidRDefault="00DC488D" w:rsidP="00DC488D">
      <w:pPr>
        <w:pStyle w:val="SingleTxtG"/>
      </w:pPr>
      <w:r w:rsidRPr="00BC61E4">
        <w:tab/>
        <w:t>In pursuance of established practice and in conformity with rule 41 of the rules of procedure, the Secretary-General has informed the State party concerned of the tentative dates on which its report is scheduled for consideration by the Committee. A schedule for the consideration of the report submitted is set forth in the annexed tentative programme of work.</w:t>
      </w:r>
    </w:p>
    <w:p w:rsidR="00DC488D" w:rsidRPr="00BC61E4" w:rsidRDefault="00DC488D" w:rsidP="00DC488D">
      <w:pPr>
        <w:pStyle w:val="H23G"/>
      </w:pPr>
      <w:r w:rsidRPr="00BC61E4">
        <w:tab/>
      </w:r>
      <w:r>
        <w:t>11</w:t>
      </w:r>
      <w:r w:rsidRPr="00BC61E4">
        <w:t>.</w:t>
      </w:r>
      <w:r w:rsidRPr="00BC61E4">
        <w:tab/>
        <w:t>Adoption of lists of issues on State party reports</w:t>
      </w:r>
    </w:p>
    <w:p w:rsidR="00DC488D" w:rsidRPr="002668FC" w:rsidRDefault="00DC488D" w:rsidP="00DC488D">
      <w:pPr>
        <w:pStyle w:val="SingleTxtG"/>
      </w:pPr>
      <w:r w:rsidRPr="00BC61E4">
        <w:tab/>
        <w:t>The Committee will adopt lists of issues on the initial report</w:t>
      </w:r>
      <w:r w:rsidRPr="00B1362D">
        <w:t>s</w:t>
      </w:r>
      <w:r w:rsidRPr="00BC61E4">
        <w:t xml:space="preserve"> submitted by </w:t>
      </w:r>
      <w:smartTag w:uri="urn:schemas-microsoft-com:office:smarttags" w:element="country-region">
        <w:r w:rsidRPr="002668FC">
          <w:t>Austria</w:t>
        </w:r>
      </w:smartTag>
      <w:r w:rsidRPr="002668FC">
        <w:t xml:space="preserve">, </w:t>
      </w:r>
      <w:smartTag w:uri="urn:schemas-microsoft-com:office:smarttags" w:element="country-region">
        <w:r w:rsidRPr="002668FC">
          <w:t>Australia</w:t>
        </w:r>
      </w:smartTag>
      <w:r w:rsidRPr="002668FC">
        <w:t xml:space="preserve"> and </w:t>
      </w:r>
      <w:smartTag w:uri="urn:schemas-microsoft-com:office:smarttags" w:element="place">
        <w:smartTag w:uri="urn:schemas-microsoft-com:office:smarttags" w:element="country-region">
          <w:r w:rsidRPr="002668FC">
            <w:t>El Salvador</w:t>
          </w:r>
        </w:smartTag>
      </w:smartTag>
      <w:r w:rsidRPr="002668FC">
        <w:t xml:space="preserve">. </w:t>
      </w:r>
    </w:p>
    <w:p w:rsidR="00DC488D" w:rsidRPr="00BC61E4" w:rsidRDefault="00DC488D" w:rsidP="00DC488D">
      <w:pPr>
        <w:pStyle w:val="H23G"/>
      </w:pPr>
      <w:r w:rsidRPr="00BC61E4">
        <w:tab/>
      </w:r>
      <w:r>
        <w:t>12</w:t>
      </w:r>
      <w:r w:rsidRPr="00BC61E4">
        <w:t>.</w:t>
      </w:r>
      <w:r w:rsidRPr="00BC61E4">
        <w:tab/>
        <w:t xml:space="preserve">Cooperation with United Nations bodies, specialized agencies, </w:t>
      </w:r>
      <w:r w:rsidR="00082F93" w:rsidRPr="001B6C02">
        <w:t xml:space="preserve">organizations of </w:t>
      </w:r>
      <w:r w:rsidRPr="001B6C02">
        <w:t>disabled persons</w:t>
      </w:r>
      <w:r w:rsidRPr="00BC61E4">
        <w:t xml:space="preserve"> and other competent bodies</w:t>
      </w:r>
    </w:p>
    <w:p w:rsidR="00DC488D" w:rsidRPr="00BC61E4" w:rsidRDefault="00DC488D" w:rsidP="00DC488D">
      <w:pPr>
        <w:pStyle w:val="SingleTxtG"/>
      </w:pPr>
      <w:r w:rsidRPr="00BC61E4">
        <w:tab/>
        <w:t xml:space="preserve">The Committee will discuss how to strengthen cooperation with United Nations bodies, specialized agencies, non-governmental organizations, including </w:t>
      </w:r>
      <w:r w:rsidR="00082F93">
        <w:t xml:space="preserve">organizations of </w:t>
      </w:r>
      <w:r w:rsidRPr="00BC61E4">
        <w:t>disabled persons and other competent bodies,</w:t>
      </w:r>
      <w:r w:rsidRPr="00BC61E4" w:rsidDel="000D4433">
        <w:t xml:space="preserve"> </w:t>
      </w:r>
      <w:r w:rsidRPr="00BC61E4">
        <w:t xml:space="preserve">to enhance the promotion and protection of the rights of persons with disabilities. Representatives of such organizations and bodies may seek to address the Committee under this item. </w:t>
      </w:r>
    </w:p>
    <w:p w:rsidR="00DC488D" w:rsidRPr="00BC61E4" w:rsidRDefault="00DC488D" w:rsidP="00DC488D">
      <w:pPr>
        <w:pStyle w:val="H23G"/>
        <w:rPr>
          <w:bCs/>
        </w:rPr>
      </w:pPr>
      <w:r w:rsidRPr="00BC61E4">
        <w:tab/>
      </w:r>
      <w:r>
        <w:rPr>
          <w:bCs/>
        </w:rPr>
        <w:t>13</w:t>
      </w:r>
      <w:r w:rsidRPr="00BC61E4">
        <w:rPr>
          <w:bCs/>
        </w:rPr>
        <w:t>.</w:t>
      </w:r>
      <w:r w:rsidRPr="00BC61E4">
        <w:rPr>
          <w:bCs/>
        </w:rPr>
        <w:tab/>
        <w:t>General comments and days of general discussion</w:t>
      </w:r>
    </w:p>
    <w:p w:rsidR="00DC488D" w:rsidRPr="00BC61E4" w:rsidRDefault="00DC488D" w:rsidP="00DC488D">
      <w:pPr>
        <w:pStyle w:val="SingleTxtG"/>
        <w:rPr>
          <w:bCs/>
        </w:rPr>
      </w:pPr>
      <w:r w:rsidRPr="00BC61E4">
        <w:rPr>
          <w:bCs/>
        </w:rPr>
        <w:tab/>
        <w:t xml:space="preserve">The Committee will review the progress of work of the various working groups established to draft the general comments decided on by the Committee. To date, the Committee has decided to establish working groups on </w:t>
      </w:r>
      <w:r w:rsidRPr="00BC61E4">
        <w:t xml:space="preserve">accessibility (art. 9) and legal capacity (art. 12). Another working group on access to public transportation and airline policies was also established and will report to the Committee but </w:t>
      </w:r>
      <w:r w:rsidR="00082F93">
        <w:t xml:space="preserve">a general comment on the </w:t>
      </w:r>
      <w:r w:rsidRPr="00BC61E4">
        <w:t xml:space="preserve">subject </w:t>
      </w:r>
      <w:r w:rsidR="00082F93">
        <w:t>will not be prepared</w:t>
      </w:r>
      <w:r w:rsidRPr="00BC61E4">
        <w:t>.</w:t>
      </w:r>
    </w:p>
    <w:p w:rsidR="00DC488D" w:rsidRPr="002668FC" w:rsidRDefault="00DC488D" w:rsidP="00DC488D">
      <w:pPr>
        <w:pStyle w:val="SingleTxtG"/>
      </w:pPr>
      <w:r w:rsidRPr="00BC61E4">
        <w:rPr>
          <w:bCs/>
        </w:rPr>
        <w:tab/>
        <w:t xml:space="preserve">The Committee will </w:t>
      </w:r>
      <w:r w:rsidRPr="002668FC">
        <w:rPr>
          <w:bCs/>
        </w:rPr>
        <w:t xml:space="preserve">hold a half day of general discussion on women and girls with disabilities on </w:t>
      </w:r>
      <w:r w:rsidR="00082F93">
        <w:rPr>
          <w:bCs/>
        </w:rPr>
        <w:t xml:space="preserve">17 </w:t>
      </w:r>
      <w:r w:rsidRPr="002668FC">
        <w:rPr>
          <w:bCs/>
        </w:rPr>
        <w:t>April 2013.</w:t>
      </w:r>
    </w:p>
    <w:p w:rsidR="00DC488D" w:rsidRPr="00BC61E4" w:rsidRDefault="00DC488D" w:rsidP="00DC488D">
      <w:pPr>
        <w:pStyle w:val="H23G"/>
        <w:rPr>
          <w:bCs/>
        </w:rPr>
      </w:pPr>
      <w:r w:rsidRPr="00BC61E4">
        <w:rPr>
          <w:bCs/>
        </w:rPr>
        <w:tab/>
        <w:t>1</w:t>
      </w:r>
      <w:r>
        <w:rPr>
          <w:bCs/>
        </w:rPr>
        <w:t>4</w:t>
      </w:r>
      <w:r w:rsidRPr="00BC61E4">
        <w:rPr>
          <w:bCs/>
        </w:rPr>
        <w:t>.</w:t>
      </w:r>
      <w:r w:rsidRPr="00BC61E4">
        <w:rPr>
          <w:bCs/>
        </w:rPr>
        <w:tab/>
      </w:r>
      <w:r w:rsidRPr="00BC61E4">
        <w:t>Methods</w:t>
      </w:r>
      <w:r w:rsidRPr="00BC61E4">
        <w:rPr>
          <w:bCs/>
        </w:rPr>
        <w:t xml:space="preserve"> of work of the Committee</w:t>
      </w:r>
    </w:p>
    <w:p w:rsidR="00DC488D" w:rsidRPr="002668FC" w:rsidRDefault="00DC488D" w:rsidP="00DC488D">
      <w:pPr>
        <w:pStyle w:val="SingleTxtG"/>
        <w:ind w:left="1701" w:hanging="567"/>
      </w:pPr>
      <w:r w:rsidRPr="00BC61E4">
        <w:tab/>
      </w:r>
      <w:r w:rsidRPr="002668FC">
        <w:t xml:space="preserve">Under this item, the Committee will further consider its working methods. </w:t>
      </w:r>
    </w:p>
    <w:p w:rsidR="00DC488D" w:rsidRPr="00BC61E4" w:rsidRDefault="00DC488D" w:rsidP="00DC488D">
      <w:pPr>
        <w:pStyle w:val="H23G"/>
      </w:pPr>
      <w:r w:rsidRPr="00BC61E4">
        <w:tab/>
        <w:t>1</w:t>
      </w:r>
      <w:r>
        <w:t>5</w:t>
      </w:r>
      <w:r w:rsidRPr="00BC61E4">
        <w:t>.</w:t>
      </w:r>
      <w:r w:rsidRPr="00BC61E4">
        <w:tab/>
        <w:t>Future meetings</w:t>
      </w:r>
    </w:p>
    <w:p w:rsidR="00DC488D" w:rsidRPr="00BC61E4" w:rsidRDefault="00DC488D" w:rsidP="00DC488D">
      <w:pPr>
        <w:pStyle w:val="SingleTxtG"/>
      </w:pPr>
      <w:r w:rsidRPr="00BC61E4">
        <w:tab/>
        <w:t>The Committee will be informed of any developments relating to its future meetings. It will also consider the organization of its future work.</w:t>
      </w:r>
    </w:p>
    <w:p w:rsidR="00DC488D" w:rsidRPr="00BC61E4" w:rsidRDefault="00DC488D" w:rsidP="00DC488D">
      <w:pPr>
        <w:pStyle w:val="H23G"/>
      </w:pPr>
      <w:r w:rsidRPr="00BC61E4">
        <w:tab/>
        <w:t>1</w:t>
      </w:r>
      <w:r>
        <w:t>6</w:t>
      </w:r>
      <w:r w:rsidRPr="00BC61E4">
        <w:t>.</w:t>
      </w:r>
      <w:r w:rsidRPr="00BC61E4">
        <w:tab/>
        <w:t>Treaty body strengthening</w:t>
      </w:r>
    </w:p>
    <w:p w:rsidR="00DC488D" w:rsidRPr="00BC61E4" w:rsidRDefault="00DC488D" w:rsidP="00DC488D">
      <w:pPr>
        <w:pStyle w:val="SingleTxtG"/>
      </w:pPr>
      <w:r w:rsidRPr="00BC61E4">
        <w:tab/>
        <w:t xml:space="preserve">The Committee will further consider the recommendations of the United Nations High Commissioner for Human Rights on the strengthening of the treaty bodies system. </w:t>
      </w:r>
    </w:p>
    <w:p w:rsidR="00DC488D" w:rsidRPr="00BC61E4" w:rsidRDefault="00DC488D" w:rsidP="00DC488D">
      <w:pPr>
        <w:pStyle w:val="H23G"/>
      </w:pPr>
      <w:r w:rsidRPr="00BC61E4">
        <w:tab/>
        <w:t>1</w:t>
      </w:r>
      <w:r>
        <w:t>7</w:t>
      </w:r>
      <w:r w:rsidRPr="00BC61E4">
        <w:t>.</w:t>
      </w:r>
      <w:r w:rsidRPr="00BC61E4">
        <w:tab/>
        <w:t>Activities under the Optional Protocol</w:t>
      </w:r>
    </w:p>
    <w:p w:rsidR="00DC488D" w:rsidRPr="00BC61E4" w:rsidRDefault="00DC488D" w:rsidP="00DC488D">
      <w:pPr>
        <w:pStyle w:val="SingleTxtG"/>
      </w:pPr>
      <w:r w:rsidRPr="00BC61E4">
        <w:tab/>
        <w:t>The Committee will consider the complaints submitted under the Optional Protocol to the Convention and the conduct of inquiries.</w:t>
      </w:r>
    </w:p>
    <w:p w:rsidR="00DC488D" w:rsidRPr="00BC61E4" w:rsidRDefault="00DC488D" w:rsidP="00DC488D">
      <w:pPr>
        <w:pStyle w:val="H23G"/>
      </w:pPr>
      <w:r w:rsidRPr="00BC61E4">
        <w:tab/>
        <w:t>1</w:t>
      </w:r>
      <w:r>
        <w:t>8</w:t>
      </w:r>
      <w:r w:rsidRPr="00BC61E4">
        <w:t>.</w:t>
      </w:r>
      <w:r w:rsidRPr="00BC61E4">
        <w:tab/>
        <w:t>Other matters</w:t>
      </w:r>
    </w:p>
    <w:p w:rsidR="00DC488D" w:rsidRPr="00BC61E4" w:rsidRDefault="00DC488D" w:rsidP="00DC488D">
      <w:pPr>
        <w:pStyle w:val="SingleTxtG"/>
      </w:pPr>
      <w:r w:rsidRPr="00BC61E4">
        <w:tab/>
        <w:t>The Committee will discuss such other matters relating to the work of the Committee as may be necessary.</w:t>
      </w:r>
    </w:p>
    <w:p w:rsidR="00DC488D" w:rsidRPr="00BC61E4" w:rsidRDefault="00DC488D" w:rsidP="00DC488D">
      <w:pPr>
        <w:pStyle w:val="HChG"/>
      </w:pPr>
      <w:r w:rsidRPr="00BC61E4">
        <w:br w:type="page"/>
        <w:t>Annex</w:t>
      </w:r>
    </w:p>
    <w:p w:rsidR="00DC488D" w:rsidRDefault="00DC488D" w:rsidP="00DC488D">
      <w:pPr>
        <w:pStyle w:val="HChG"/>
        <w:rPr>
          <w:szCs w:val="28"/>
        </w:rPr>
      </w:pPr>
      <w:r w:rsidRPr="00BC61E4">
        <w:tab/>
      </w:r>
      <w:r w:rsidRPr="00BC61E4">
        <w:tab/>
      </w:r>
      <w:r w:rsidRPr="00BC61E4">
        <w:rPr>
          <w:szCs w:val="28"/>
        </w:rPr>
        <w:t xml:space="preserve">Tentative programme of work </w:t>
      </w:r>
    </w:p>
    <w:tbl>
      <w:tblPr>
        <w:tblW w:w="0" w:type="auto"/>
        <w:tblInd w:w="289" w:type="dxa"/>
        <w:tblCellMar>
          <w:left w:w="0" w:type="dxa"/>
          <w:right w:w="0" w:type="dxa"/>
        </w:tblCellMar>
        <w:tblLook w:val="04A0" w:firstRow="1" w:lastRow="0" w:firstColumn="1" w:lastColumn="0" w:noHBand="0" w:noVBand="1"/>
      </w:tblPr>
      <w:tblGrid>
        <w:gridCol w:w="1412"/>
        <w:gridCol w:w="1351"/>
        <w:gridCol w:w="729"/>
        <w:gridCol w:w="173"/>
        <w:gridCol w:w="5685"/>
      </w:tblGrid>
      <w:tr w:rsidR="00DC488D" w:rsidTr="00B1362D">
        <w:trPr>
          <w:trHeight w:val="4941"/>
        </w:trPr>
        <w:tc>
          <w:tcPr>
            <w:tcW w:w="1412" w:type="dxa"/>
            <w:shd w:val="clear" w:color="auto" w:fill="auto"/>
          </w:tcPr>
          <w:p w:rsidR="00DC488D" w:rsidRPr="00F353E9" w:rsidRDefault="00DC488D" w:rsidP="000F7F2B">
            <w:pPr>
              <w:rPr>
                <w:b/>
              </w:rPr>
            </w:pPr>
            <w:r w:rsidRPr="00F353E9">
              <w:rPr>
                <w:b/>
              </w:rPr>
              <w:t xml:space="preserve">Monday, </w:t>
            </w:r>
          </w:p>
          <w:p w:rsidR="00DC488D" w:rsidRPr="00B35FE8" w:rsidRDefault="00DC488D" w:rsidP="000F7F2B">
            <w:pPr>
              <w:rPr>
                <w:b/>
                <w:bCs/>
              </w:rPr>
            </w:pPr>
            <w:r w:rsidRPr="00B35FE8">
              <w:rPr>
                <w:b/>
                <w:bCs/>
              </w:rPr>
              <w:t>15 April 2013</w:t>
            </w:r>
          </w:p>
          <w:p w:rsidR="00DC488D" w:rsidRDefault="00DC488D" w:rsidP="000F7F2B"/>
        </w:tc>
        <w:tc>
          <w:tcPr>
            <w:tcW w:w="1351" w:type="dxa"/>
            <w:shd w:val="clear" w:color="auto" w:fill="auto"/>
          </w:tcPr>
          <w:p w:rsidR="00DC488D" w:rsidRPr="00B35FE8" w:rsidRDefault="00DC488D" w:rsidP="00557E12">
            <w:pPr>
              <w:pStyle w:val="Default"/>
              <w:suppressAutoHyphens/>
              <w:spacing w:line="240" w:lineRule="atLeast"/>
              <w:ind w:left="567" w:hanging="567"/>
              <w:rPr>
                <w:sz w:val="20"/>
                <w:szCs w:val="20"/>
                <w:lang w:val="en-GB"/>
              </w:rPr>
            </w:pPr>
            <w:r w:rsidRPr="00B35FE8">
              <w:rPr>
                <w:sz w:val="20"/>
                <w:szCs w:val="20"/>
                <w:lang w:val="en-GB"/>
              </w:rPr>
              <w:t>94th</w:t>
            </w:r>
            <w:r w:rsidRPr="00B35FE8">
              <w:rPr>
                <w:sz w:val="20"/>
                <w:szCs w:val="20"/>
                <w:vertAlign w:val="superscript"/>
                <w:lang w:val="en-GB"/>
              </w:rPr>
              <w:t xml:space="preserve"> </w:t>
            </w:r>
            <w:r w:rsidRPr="00B35FE8">
              <w:rPr>
                <w:sz w:val="20"/>
                <w:szCs w:val="20"/>
                <w:lang w:val="en-GB"/>
              </w:rPr>
              <w:t xml:space="preserve">meeting </w:t>
            </w:r>
          </w:p>
          <w:p w:rsidR="00DC488D" w:rsidRPr="00B35FE8" w:rsidRDefault="00DC488D" w:rsidP="00557E12">
            <w:pPr>
              <w:pStyle w:val="Default"/>
              <w:suppressAutoHyphens/>
              <w:spacing w:line="240" w:lineRule="atLeast"/>
              <w:ind w:left="567" w:hanging="567"/>
              <w:rPr>
                <w:sz w:val="20"/>
                <w:szCs w:val="20"/>
                <w:lang w:val="en-GB"/>
              </w:rPr>
            </w:pPr>
            <w:r w:rsidRPr="00B35FE8">
              <w:rPr>
                <w:sz w:val="20"/>
                <w:szCs w:val="20"/>
                <w:lang w:val="en-GB"/>
              </w:rPr>
              <w:t>10 a.m.</w:t>
            </w:r>
          </w:p>
          <w:p w:rsidR="00DC488D" w:rsidRPr="00B35FE8" w:rsidRDefault="00DC488D" w:rsidP="00557E12">
            <w:pPr>
              <w:pStyle w:val="Default"/>
              <w:suppressAutoHyphens/>
              <w:spacing w:line="240" w:lineRule="atLeast"/>
              <w:ind w:left="567" w:hanging="567"/>
              <w:rPr>
                <w:sz w:val="20"/>
                <w:szCs w:val="20"/>
                <w:lang w:val="en-GB"/>
              </w:rPr>
            </w:pPr>
            <w:r w:rsidRPr="00B35FE8">
              <w:rPr>
                <w:sz w:val="20"/>
                <w:szCs w:val="20"/>
                <w:lang w:val="en-GB"/>
              </w:rPr>
              <w:t>(public)</w:t>
            </w:r>
          </w:p>
          <w:p w:rsidR="00DC488D" w:rsidRPr="00F353E9" w:rsidRDefault="00DC488D" w:rsidP="000F7F2B"/>
          <w:p w:rsidR="00DC488D" w:rsidRPr="005C2524" w:rsidRDefault="00DC488D" w:rsidP="000F7F2B"/>
          <w:p w:rsidR="00DC488D" w:rsidRPr="000B115A" w:rsidRDefault="00DC488D" w:rsidP="000F7F2B"/>
          <w:p w:rsidR="00DC488D" w:rsidRPr="00DA7121" w:rsidRDefault="00DC488D" w:rsidP="000F7F2B"/>
          <w:p w:rsidR="00DC488D" w:rsidRPr="003265E1" w:rsidRDefault="00DC488D" w:rsidP="000F7F2B"/>
          <w:p w:rsidR="00DC488D" w:rsidRPr="00AC3A06" w:rsidRDefault="00DC488D" w:rsidP="000F7F2B"/>
          <w:p w:rsidR="00DC488D" w:rsidRDefault="00DC488D" w:rsidP="000F7F2B"/>
          <w:p w:rsidR="00DC488D" w:rsidRDefault="00DC488D" w:rsidP="000F7F2B"/>
          <w:p w:rsidR="00DC488D" w:rsidRDefault="00DC488D" w:rsidP="000F7F2B"/>
          <w:p w:rsidR="00DC488D" w:rsidRDefault="00DC488D" w:rsidP="000F7F2B"/>
          <w:p w:rsidR="00DC488D" w:rsidRDefault="00DC488D" w:rsidP="000F7F2B"/>
          <w:p w:rsidR="00DC488D" w:rsidRDefault="00DC488D" w:rsidP="000F7F2B"/>
          <w:p w:rsidR="00DC488D" w:rsidRDefault="00DC488D" w:rsidP="000F7F2B"/>
          <w:p w:rsidR="00DC488D" w:rsidRPr="00F353E9" w:rsidRDefault="00DC488D" w:rsidP="000F7F2B">
            <w:r>
              <w:t>(</w:t>
            </w:r>
            <w:r w:rsidRPr="00F353E9">
              <w:t>closed)</w:t>
            </w:r>
          </w:p>
        </w:tc>
        <w:tc>
          <w:tcPr>
            <w:tcW w:w="729" w:type="dxa"/>
            <w:shd w:val="clear" w:color="auto" w:fill="auto"/>
          </w:tcPr>
          <w:p w:rsidR="00DC488D" w:rsidRPr="005C2524" w:rsidRDefault="00DC488D" w:rsidP="00557E12">
            <w:r w:rsidRPr="005C2524">
              <w:t>Item 3</w:t>
            </w:r>
          </w:p>
          <w:p w:rsidR="00DC488D" w:rsidRPr="000B115A" w:rsidRDefault="00DC488D" w:rsidP="00557E12"/>
          <w:p w:rsidR="00DC488D" w:rsidRPr="000456EA" w:rsidRDefault="00DC488D" w:rsidP="006924F1">
            <w:r w:rsidRPr="000456EA">
              <w:t xml:space="preserve">Item </w:t>
            </w:r>
            <w:r w:rsidRPr="002668FC">
              <w:t>4</w:t>
            </w:r>
          </w:p>
          <w:p w:rsidR="00DC488D" w:rsidRPr="000456EA" w:rsidRDefault="00DC488D" w:rsidP="00557E12"/>
          <w:p w:rsidR="00DC488D" w:rsidRPr="000456EA" w:rsidRDefault="00DC488D" w:rsidP="00557E12">
            <w:r w:rsidRPr="000456EA">
              <w:t xml:space="preserve">Item </w:t>
            </w:r>
            <w:r w:rsidRPr="002668FC">
              <w:t>6</w:t>
            </w:r>
          </w:p>
          <w:p w:rsidR="00DC488D" w:rsidRPr="000456EA" w:rsidRDefault="00DC488D" w:rsidP="00557E12"/>
          <w:p w:rsidR="00DC488D" w:rsidRPr="000456EA" w:rsidRDefault="00DC488D" w:rsidP="00557E12"/>
          <w:p w:rsidR="00DC488D" w:rsidRPr="00F353E9" w:rsidRDefault="00DC488D" w:rsidP="00557E12">
            <w:r w:rsidRPr="00F353E9">
              <w:t xml:space="preserve">Item </w:t>
            </w:r>
            <w:r w:rsidRPr="005C2524">
              <w:t>1</w:t>
            </w:r>
          </w:p>
          <w:p w:rsidR="00DC488D" w:rsidRPr="000456EA" w:rsidRDefault="00DC488D" w:rsidP="00557E12"/>
          <w:p w:rsidR="00DC488D" w:rsidRPr="005C2524" w:rsidRDefault="00DC488D" w:rsidP="00557E12">
            <w:r w:rsidRPr="005C2524">
              <w:t>Item 2</w:t>
            </w:r>
          </w:p>
          <w:p w:rsidR="00DC488D" w:rsidRPr="000456EA" w:rsidRDefault="00DC488D" w:rsidP="00557E12"/>
          <w:p w:rsidR="00DC488D" w:rsidRPr="000B115A" w:rsidRDefault="00DC488D" w:rsidP="00557E12">
            <w:r w:rsidRPr="005C2524">
              <w:t>Item</w:t>
            </w:r>
            <w:r w:rsidRPr="000B115A">
              <w:t xml:space="preserve"> 5</w:t>
            </w:r>
          </w:p>
          <w:p w:rsidR="00DC488D" w:rsidRPr="000B115A" w:rsidRDefault="00DC488D" w:rsidP="00557E12"/>
          <w:p w:rsidR="00DC488D" w:rsidRPr="000456EA" w:rsidRDefault="00DC488D" w:rsidP="00557E12">
            <w:r w:rsidRPr="00F353E9">
              <w:t>Item</w:t>
            </w:r>
            <w:r w:rsidRPr="005C2524">
              <w:t xml:space="preserve"> </w:t>
            </w:r>
            <w:r w:rsidRPr="002668FC">
              <w:t>9</w:t>
            </w:r>
          </w:p>
          <w:p w:rsidR="00DC488D" w:rsidRPr="000456EA" w:rsidRDefault="00DC488D" w:rsidP="00557E12"/>
          <w:p w:rsidR="00DC488D" w:rsidRPr="000456EA" w:rsidRDefault="00DC488D" w:rsidP="00557E12"/>
          <w:p w:rsidR="00DC488D" w:rsidRPr="00F353E9" w:rsidRDefault="00DC488D" w:rsidP="00557E12">
            <w:r w:rsidRPr="000456EA">
              <w:t>Item</w:t>
            </w:r>
            <w:r>
              <w:t xml:space="preserve"> </w:t>
            </w:r>
            <w:r w:rsidRPr="002668FC">
              <w:t>12</w:t>
            </w:r>
          </w:p>
        </w:tc>
        <w:tc>
          <w:tcPr>
            <w:tcW w:w="173" w:type="dxa"/>
          </w:tcPr>
          <w:p w:rsidR="00F91C57" w:rsidRPr="00BC61E4" w:rsidRDefault="00F91C57" w:rsidP="00B50C81">
            <w:pPr>
              <w:pStyle w:val="Default"/>
              <w:spacing w:before="60"/>
              <w:ind w:left="660" w:hanging="660"/>
              <w:jc w:val="right"/>
            </w:pPr>
          </w:p>
        </w:tc>
        <w:tc>
          <w:tcPr>
            <w:tcW w:w="5685" w:type="dxa"/>
            <w:shd w:val="clear" w:color="auto" w:fill="auto"/>
          </w:tcPr>
          <w:p w:rsidR="00DC488D" w:rsidRPr="00B35FE8" w:rsidRDefault="00DC488D" w:rsidP="00557E12">
            <w:pPr>
              <w:pStyle w:val="Default"/>
              <w:suppressAutoHyphens/>
              <w:spacing w:line="240" w:lineRule="atLeast"/>
              <w:rPr>
                <w:sz w:val="20"/>
                <w:szCs w:val="20"/>
                <w:lang w:val="en-GB"/>
              </w:rPr>
            </w:pPr>
            <w:r w:rsidRPr="00B35FE8">
              <w:rPr>
                <w:sz w:val="20"/>
                <w:szCs w:val="20"/>
                <w:lang w:val="en-GB"/>
              </w:rPr>
              <w:t>Opening of the session</w:t>
            </w:r>
          </w:p>
          <w:p w:rsidR="00DC488D" w:rsidRPr="00B35FE8" w:rsidRDefault="00DC488D" w:rsidP="00557E12">
            <w:pPr>
              <w:pStyle w:val="Default"/>
              <w:suppressAutoHyphens/>
              <w:spacing w:line="240" w:lineRule="atLeast"/>
              <w:rPr>
                <w:sz w:val="20"/>
                <w:szCs w:val="20"/>
                <w:lang w:val="en-GB"/>
              </w:rPr>
            </w:pPr>
          </w:p>
          <w:p w:rsidR="00DC488D" w:rsidRPr="00BC61E4" w:rsidRDefault="00DC488D" w:rsidP="00557E12">
            <w:r>
              <w:t>Solemn declaration by the newly elected members of the Committee</w:t>
            </w:r>
          </w:p>
          <w:p w:rsidR="00DC488D" w:rsidRPr="00BC61E4" w:rsidRDefault="00DC488D" w:rsidP="00557E12"/>
          <w:p w:rsidR="00DC488D" w:rsidRPr="00B35FE8" w:rsidRDefault="00DC488D" w:rsidP="00557E12">
            <w:pPr>
              <w:pStyle w:val="Default"/>
              <w:suppressAutoHyphens/>
              <w:spacing w:line="240" w:lineRule="atLeast"/>
              <w:rPr>
                <w:sz w:val="20"/>
                <w:szCs w:val="20"/>
                <w:lang w:val="en-GB"/>
              </w:rPr>
            </w:pPr>
            <w:r w:rsidRPr="00B35FE8">
              <w:rPr>
                <w:sz w:val="20"/>
                <w:szCs w:val="20"/>
                <w:lang w:val="en-GB"/>
              </w:rPr>
              <w:t>Report of the Chairperson on activities undertaken between eighth and ninth sessions of the Committee</w:t>
            </w:r>
          </w:p>
          <w:p w:rsidR="00DC488D" w:rsidRPr="00B35FE8" w:rsidRDefault="00DC488D" w:rsidP="00557E12">
            <w:pPr>
              <w:pStyle w:val="Default"/>
              <w:suppressAutoHyphens/>
              <w:spacing w:line="240" w:lineRule="atLeast"/>
              <w:rPr>
                <w:sz w:val="20"/>
                <w:szCs w:val="20"/>
                <w:lang w:val="en-GB"/>
              </w:rPr>
            </w:pPr>
          </w:p>
          <w:p w:rsidR="00DC488D" w:rsidRPr="00B35FE8" w:rsidRDefault="00DC488D" w:rsidP="00557E12">
            <w:pPr>
              <w:pStyle w:val="Default"/>
              <w:suppressAutoHyphens/>
              <w:spacing w:line="240" w:lineRule="atLeast"/>
              <w:rPr>
                <w:sz w:val="20"/>
                <w:szCs w:val="20"/>
                <w:lang w:val="en-GB"/>
              </w:rPr>
            </w:pPr>
            <w:r w:rsidRPr="00B35FE8">
              <w:rPr>
                <w:sz w:val="20"/>
                <w:szCs w:val="20"/>
                <w:lang w:val="en-GB"/>
              </w:rPr>
              <w:t>Election of Chairperson and other officers of the Committee</w:t>
            </w:r>
          </w:p>
          <w:p w:rsidR="00DC488D" w:rsidRPr="00B35FE8" w:rsidRDefault="00DC488D" w:rsidP="00557E12">
            <w:pPr>
              <w:pStyle w:val="Default"/>
              <w:suppressAutoHyphens/>
              <w:spacing w:line="240" w:lineRule="atLeast"/>
              <w:rPr>
                <w:rFonts w:eastAsia="Times New Roman"/>
                <w:color w:val="auto"/>
                <w:sz w:val="20"/>
                <w:szCs w:val="20"/>
                <w:lang w:val="en-GB" w:eastAsia="en-US"/>
              </w:rPr>
            </w:pPr>
          </w:p>
          <w:p w:rsidR="00DC488D" w:rsidRPr="00B35FE8" w:rsidRDefault="00DC488D" w:rsidP="00557E12">
            <w:pPr>
              <w:pStyle w:val="Default"/>
              <w:suppressAutoHyphens/>
              <w:spacing w:line="240" w:lineRule="atLeast"/>
              <w:rPr>
                <w:sz w:val="20"/>
                <w:szCs w:val="20"/>
                <w:lang w:val="en-GB"/>
              </w:rPr>
            </w:pPr>
            <w:r w:rsidRPr="00B35FE8">
              <w:rPr>
                <w:sz w:val="20"/>
                <w:szCs w:val="20"/>
                <w:lang w:val="en-GB"/>
              </w:rPr>
              <w:t xml:space="preserve">Adoption of the </w:t>
            </w:r>
            <w:r w:rsidR="00557E12">
              <w:rPr>
                <w:sz w:val="20"/>
                <w:szCs w:val="20"/>
                <w:lang w:val="en-GB"/>
              </w:rPr>
              <w:t>a</w:t>
            </w:r>
            <w:r w:rsidRPr="00B35FE8">
              <w:rPr>
                <w:sz w:val="20"/>
                <w:szCs w:val="20"/>
                <w:lang w:val="en-GB"/>
              </w:rPr>
              <w:t>genda</w:t>
            </w:r>
          </w:p>
          <w:p w:rsidR="00DC488D" w:rsidRPr="00B35FE8" w:rsidRDefault="00DC488D" w:rsidP="00557E12">
            <w:pPr>
              <w:pStyle w:val="Default"/>
              <w:suppressAutoHyphens/>
              <w:spacing w:line="240" w:lineRule="atLeast"/>
              <w:rPr>
                <w:sz w:val="20"/>
                <w:szCs w:val="20"/>
                <w:lang w:val="en-GB"/>
              </w:rPr>
            </w:pPr>
          </w:p>
          <w:p w:rsidR="00DC488D" w:rsidRPr="00B35FE8" w:rsidRDefault="00DC488D" w:rsidP="00557E12">
            <w:pPr>
              <w:pStyle w:val="Default"/>
              <w:suppressAutoHyphens/>
              <w:spacing w:line="240" w:lineRule="atLeast"/>
              <w:rPr>
                <w:sz w:val="20"/>
                <w:lang w:val="en-GB"/>
              </w:rPr>
            </w:pPr>
            <w:r w:rsidRPr="00B35FE8">
              <w:rPr>
                <w:sz w:val="20"/>
                <w:lang w:val="en-GB"/>
              </w:rPr>
              <w:t>Organizational matters: adoption of the programme of work</w:t>
            </w:r>
          </w:p>
          <w:p w:rsidR="00DC488D" w:rsidRPr="00B35FE8" w:rsidRDefault="00DC488D" w:rsidP="00557E12">
            <w:pPr>
              <w:pStyle w:val="Default"/>
              <w:suppressAutoHyphens/>
              <w:spacing w:line="240" w:lineRule="atLeast"/>
              <w:rPr>
                <w:sz w:val="20"/>
                <w:lang w:val="en-GB"/>
              </w:rPr>
            </w:pPr>
          </w:p>
          <w:p w:rsidR="00DC488D" w:rsidRPr="00B35FE8" w:rsidRDefault="00DC488D" w:rsidP="00557E12">
            <w:pPr>
              <w:pStyle w:val="Default"/>
              <w:suppressAutoHyphens/>
              <w:spacing w:line="240" w:lineRule="atLeast"/>
              <w:rPr>
                <w:sz w:val="20"/>
                <w:szCs w:val="20"/>
                <w:lang w:val="en-GB"/>
              </w:rPr>
            </w:pPr>
            <w:r w:rsidRPr="00B35FE8">
              <w:rPr>
                <w:sz w:val="20"/>
                <w:szCs w:val="20"/>
                <w:lang w:val="en-GB"/>
              </w:rPr>
              <w:t>Submission of reports by States parties under article 35 of the Convention</w:t>
            </w:r>
          </w:p>
          <w:p w:rsidR="00DC488D" w:rsidRPr="00B35FE8" w:rsidRDefault="00DC488D" w:rsidP="00557E12">
            <w:pPr>
              <w:pStyle w:val="Default"/>
              <w:suppressAutoHyphens/>
              <w:spacing w:line="240" w:lineRule="atLeast"/>
              <w:rPr>
                <w:sz w:val="20"/>
                <w:szCs w:val="20"/>
                <w:lang w:val="en-GB"/>
              </w:rPr>
            </w:pPr>
          </w:p>
          <w:p w:rsidR="00DC488D" w:rsidRDefault="00DC488D" w:rsidP="000F7F2B">
            <w:r w:rsidRPr="00B35FE8">
              <w:t>Cooperation with other United Nations bodies, specialized agencies</w:t>
            </w:r>
            <w:r w:rsidR="00557E12">
              <w:t>,</w:t>
            </w:r>
            <w:r w:rsidRPr="00B35FE8">
              <w:t xml:space="preserve"> </w:t>
            </w:r>
            <w:r w:rsidR="00557E12" w:rsidRPr="001B6C02">
              <w:t xml:space="preserve">organizations of </w:t>
            </w:r>
            <w:r w:rsidRPr="001B6C02">
              <w:t>disabled persons</w:t>
            </w:r>
            <w:r w:rsidRPr="00B35FE8">
              <w:t xml:space="preserve"> and other competent bodies </w:t>
            </w:r>
          </w:p>
        </w:tc>
      </w:tr>
      <w:tr w:rsidR="00DC488D" w:rsidTr="00B1362D">
        <w:trPr>
          <w:trHeight w:val="427"/>
        </w:trPr>
        <w:tc>
          <w:tcPr>
            <w:tcW w:w="1412" w:type="dxa"/>
            <w:shd w:val="clear" w:color="auto" w:fill="auto"/>
          </w:tcPr>
          <w:p w:rsidR="00DC488D" w:rsidRPr="00B35FE8" w:rsidRDefault="00DC488D" w:rsidP="000F7F2B">
            <w:pPr>
              <w:rPr>
                <w:b/>
              </w:rPr>
            </w:pPr>
          </w:p>
        </w:tc>
        <w:tc>
          <w:tcPr>
            <w:tcW w:w="1351" w:type="dxa"/>
            <w:shd w:val="clear" w:color="auto" w:fill="auto"/>
          </w:tcPr>
          <w:p w:rsidR="00DC488D" w:rsidRPr="00B35FE8" w:rsidRDefault="00DC488D" w:rsidP="006924F1">
            <w:pPr>
              <w:pStyle w:val="Default"/>
              <w:suppressAutoHyphens/>
              <w:spacing w:line="240" w:lineRule="atLeast"/>
              <w:ind w:left="567" w:hanging="567"/>
              <w:rPr>
                <w:sz w:val="20"/>
              </w:rPr>
            </w:pPr>
            <w:r w:rsidRPr="00B35FE8">
              <w:rPr>
                <w:sz w:val="20"/>
                <w:szCs w:val="20"/>
              </w:rPr>
              <w:t>95th</w:t>
            </w:r>
            <w:r w:rsidRPr="00B35FE8">
              <w:rPr>
                <w:sz w:val="20"/>
                <w:vertAlign w:val="superscript"/>
              </w:rPr>
              <w:t xml:space="preserve"> </w:t>
            </w:r>
            <w:r w:rsidRPr="00B35FE8">
              <w:rPr>
                <w:sz w:val="20"/>
              </w:rPr>
              <w:t>meeting</w:t>
            </w:r>
          </w:p>
          <w:p w:rsidR="00DC488D" w:rsidRPr="00B35FE8" w:rsidRDefault="00DC488D" w:rsidP="006924F1">
            <w:pPr>
              <w:pStyle w:val="Default"/>
              <w:suppressAutoHyphens/>
              <w:spacing w:line="240" w:lineRule="atLeast"/>
              <w:rPr>
                <w:sz w:val="20"/>
              </w:rPr>
            </w:pPr>
            <w:r w:rsidRPr="00B35FE8">
              <w:rPr>
                <w:sz w:val="20"/>
              </w:rPr>
              <w:t>3 p.m.</w:t>
            </w:r>
          </w:p>
          <w:p w:rsidR="00DC488D" w:rsidRPr="000456EA" w:rsidRDefault="00DC488D" w:rsidP="006924F1">
            <w:pPr>
              <w:pStyle w:val="Default"/>
              <w:suppressAutoHyphens/>
              <w:spacing w:line="240" w:lineRule="atLeast"/>
              <w:ind w:left="567" w:hanging="567"/>
            </w:pPr>
            <w:r w:rsidRPr="00B35FE8">
              <w:rPr>
                <w:sz w:val="20"/>
              </w:rPr>
              <w:t>(</w:t>
            </w:r>
            <w:r w:rsidRPr="00B35FE8">
              <w:rPr>
                <w:sz w:val="20"/>
                <w:szCs w:val="20"/>
              </w:rPr>
              <w:t>public</w:t>
            </w:r>
            <w:r w:rsidRPr="00B35FE8">
              <w:rPr>
                <w:sz w:val="20"/>
              </w:rPr>
              <w:t>)</w:t>
            </w:r>
          </w:p>
          <w:p w:rsidR="00DC488D" w:rsidRPr="00B35FE8" w:rsidRDefault="00DC488D" w:rsidP="006924F1">
            <w:pPr>
              <w:pStyle w:val="Default"/>
              <w:suppressAutoHyphens/>
              <w:spacing w:line="240" w:lineRule="atLeast"/>
              <w:ind w:left="660" w:hanging="660"/>
              <w:rPr>
                <w:sz w:val="20"/>
              </w:rPr>
            </w:pPr>
          </w:p>
        </w:tc>
        <w:tc>
          <w:tcPr>
            <w:tcW w:w="729" w:type="dxa"/>
            <w:shd w:val="clear" w:color="auto" w:fill="auto"/>
          </w:tcPr>
          <w:p w:rsidR="00DC488D" w:rsidRPr="00F353E9" w:rsidRDefault="00DC488D" w:rsidP="006924F1">
            <w:r w:rsidRPr="00F353E9">
              <w:t xml:space="preserve">Item </w:t>
            </w:r>
            <w:r w:rsidRPr="002668FC">
              <w:t>10</w:t>
            </w:r>
          </w:p>
          <w:p w:rsidR="00DC488D" w:rsidRPr="00F353E9" w:rsidRDefault="00DC488D" w:rsidP="006924F1"/>
        </w:tc>
        <w:tc>
          <w:tcPr>
            <w:tcW w:w="173" w:type="dxa"/>
          </w:tcPr>
          <w:p w:rsidR="00F91C57" w:rsidRPr="00BC61E4" w:rsidRDefault="00F91C57" w:rsidP="006924F1">
            <w:pPr>
              <w:pStyle w:val="Default"/>
              <w:spacing w:line="240" w:lineRule="atLeast"/>
              <w:jc w:val="right"/>
            </w:pPr>
          </w:p>
        </w:tc>
        <w:tc>
          <w:tcPr>
            <w:tcW w:w="5685" w:type="dxa"/>
            <w:shd w:val="clear" w:color="auto" w:fill="auto"/>
          </w:tcPr>
          <w:p w:rsidR="00DC488D" w:rsidRPr="00B35FE8" w:rsidRDefault="00DC488D" w:rsidP="006924F1">
            <w:pPr>
              <w:pStyle w:val="Default"/>
              <w:suppressAutoHyphens/>
              <w:spacing w:line="240" w:lineRule="atLeast"/>
              <w:rPr>
                <w:sz w:val="20"/>
                <w:szCs w:val="20"/>
                <w:lang w:val="en-GB"/>
              </w:rPr>
            </w:pPr>
            <w:r w:rsidRPr="00B35FE8">
              <w:rPr>
                <w:sz w:val="20"/>
                <w:szCs w:val="20"/>
                <w:lang w:val="en-GB"/>
              </w:rPr>
              <w:t xml:space="preserve">Consideration of reports submitted by States parties: </w:t>
            </w:r>
            <w:smartTag w:uri="urn:schemas-microsoft-com:office:smarttags" w:element="place">
              <w:smartTag w:uri="urn:schemas-microsoft-com:office:smarttags" w:element="country-region">
                <w:r w:rsidRPr="00B35FE8">
                  <w:rPr>
                    <w:sz w:val="20"/>
                    <w:szCs w:val="20"/>
                    <w:lang w:val="en-GB"/>
                  </w:rPr>
                  <w:t>Paraguay</w:t>
                </w:r>
              </w:smartTag>
            </w:smartTag>
          </w:p>
        </w:tc>
      </w:tr>
      <w:tr w:rsidR="006924F1" w:rsidTr="00B1362D">
        <w:trPr>
          <w:trHeight w:val="403"/>
        </w:trPr>
        <w:tc>
          <w:tcPr>
            <w:tcW w:w="1412" w:type="dxa"/>
            <w:shd w:val="clear" w:color="auto" w:fill="auto"/>
          </w:tcPr>
          <w:p w:rsidR="006924F1" w:rsidRPr="00F353E9" w:rsidRDefault="006924F1" w:rsidP="000F7F2B">
            <w:pPr>
              <w:rPr>
                <w:b/>
              </w:rPr>
            </w:pPr>
            <w:r w:rsidRPr="00F353E9">
              <w:rPr>
                <w:b/>
              </w:rPr>
              <w:t>Tuesday,</w:t>
            </w:r>
          </w:p>
          <w:p w:rsidR="006924F1" w:rsidRPr="00F353E9" w:rsidRDefault="006924F1" w:rsidP="000F7F2B">
            <w:pPr>
              <w:rPr>
                <w:b/>
              </w:rPr>
            </w:pPr>
            <w:r w:rsidRPr="00B35FE8">
              <w:rPr>
                <w:b/>
                <w:bCs/>
              </w:rPr>
              <w:t>16 April 2013</w:t>
            </w:r>
          </w:p>
        </w:tc>
        <w:tc>
          <w:tcPr>
            <w:tcW w:w="1351" w:type="dxa"/>
            <w:shd w:val="clear" w:color="auto" w:fill="auto"/>
          </w:tcPr>
          <w:p w:rsidR="006924F1" w:rsidRPr="00B35FE8" w:rsidRDefault="006924F1" w:rsidP="006924F1">
            <w:pPr>
              <w:pStyle w:val="Default"/>
              <w:suppressAutoHyphens/>
              <w:spacing w:line="240" w:lineRule="atLeast"/>
              <w:ind w:left="660" w:hanging="660"/>
              <w:rPr>
                <w:sz w:val="20"/>
              </w:rPr>
            </w:pPr>
            <w:r w:rsidRPr="00B35FE8">
              <w:rPr>
                <w:sz w:val="20"/>
                <w:szCs w:val="20"/>
              </w:rPr>
              <w:t>96th</w:t>
            </w:r>
            <w:r w:rsidRPr="00B35FE8">
              <w:rPr>
                <w:sz w:val="20"/>
              </w:rPr>
              <w:t xml:space="preserve"> meeting</w:t>
            </w:r>
          </w:p>
          <w:p w:rsidR="006924F1" w:rsidRPr="00B35FE8" w:rsidRDefault="006924F1" w:rsidP="006924F1">
            <w:pPr>
              <w:pStyle w:val="Default"/>
              <w:suppressAutoHyphens/>
              <w:spacing w:line="240" w:lineRule="atLeast"/>
              <w:ind w:left="660" w:hanging="660"/>
              <w:rPr>
                <w:sz w:val="20"/>
              </w:rPr>
            </w:pPr>
            <w:r w:rsidRPr="00B35FE8">
              <w:rPr>
                <w:sz w:val="20"/>
              </w:rPr>
              <w:t>10 a.m.</w:t>
            </w:r>
          </w:p>
          <w:p w:rsidR="006924F1" w:rsidRPr="00B35FE8" w:rsidRDefault="006924F1" w:rsidP="006924F1">
            <w:pPr>
              <w:pStyle w:val="Default"/>
              <w:suppressAutoHyphens/>
              <w:spacing w:line="240" w:lineRule="atLeast"/>
              <w:ind w:left="660" w:hanging="660"/>
              <w:rPr>
                <w:sz w:val="20"/>
              </w:rPr>
            </w:pPr>
            <w:r w:rsidRPr="00B35FE8">
              <w:rPr>
                <w:sz w:val="20"/>
              </w:rPr>
              <w:t>(</w:t>
            </w:r>
            <w:r w:rsidRPr="00B35FE8">
              <w:rPr>
                <w:sz w:val="20"/>
                <w:szCs w:val="20"/>
              </w:rPr>
              <w:t>public)</w:t>
            </w:r>
          </w:p>
        </w:tc>
        <w:tc>
          <w:tcPr>
            <w:tcW w:w="902" w:type="dxa"/>
            <w:gridSpan w:val="2"/>
            <w:shd w:val="clear" w:color="auto" w:fill="auto"/>
          </w:tcPr>
          <w:p w:rsidR="006924F1" w:rsidRPr="00F353E9" w:rsidRDefault="006924F1" w:rsidP="006924F1">
            <w:r w:rsidRPr="00F353E9">
              <w:t>Item</w:t>
            </w:r>
            <w:r w:rsidRPr="005C2524">
              <w:t xml:space="preserve"> </w:t>
            </w:r>
            <w:r w:rsidRPr="002668FC">
              <w:t>10</w:t>
            </w:r>
          </w:p>
        </w:tc>
        <w:tc>
          <w:tcPr>
            <w:tcW w:w="5685" w:type="dxa"/>
            <w:shd w:val="clear" w:color="auto" w:fill="auto"/>
          </w:tcPr>
          <w:p w:rsidR="006924F1" w:rsidRPr="00B35FE8" w:rsidRDefault="006924F1" w:rsidP="006924F1">
            <w:pPr>
              <w:pStyle w:val="Default"/>
              <w:suppressAutoHyphens/>
              <w:spacing w:line="240" w:lineRule="atLeast"/>
              <w:rPr>
                <w:sz w:val="20"/>
                <w:szCs w:val="20"/>
                <w:lang w:val="en-GB"/>
              </w:rPr>
            </w:pPr>
            <w:r w:rsidRPr="00B35FE8">
              <w:rPr>
                <w:sz w:val="20"/>
                <w:szCs w:val="20"/>
                <w:lang w:val="en-GB"/>
              </w:rPr>
              <w:t xml:space="preserve">Consideration of reports submitted by States parties: </w:t>
            </w:r>
            <w:smartTag w:uri="urn:schemas-microsoft-com:office:smarttags" w:element="place">
              <w:smartTag w:uri="urn:schemas-microsoft-com:office:smarttags" w:element="country-region">
                <w:r w:rsidRPr="00B35FE8">
                  <w:rPr>
                    <w:sz w:val="20"/>
                    <w:szCs w:val="20"/>
                    <w:lang w:val="en-GB"/>
                  </w:rPr>
                  <w:t>Paraguay</w:t>
                </w:r>
              </w:smartTag>
            </w:smartTag>
          </w:p>
          <w:p w:rsidR="006924F1" w:rsidRPr="00BC61E4" w:rsidRDefault="006924F1" w:rsidP="00EA1615">
            <w:pPr>
              <w:pStyle w:val="Default"/>
              <w:spacing w:before="60"/>
            </w:pPr>
          </w:p>
        </w:tc>
      </w:tr>
      <w:tr w:rsidR="006924F1" w:rsidTr="00B1362D">
        <w:trPr>
          <w:trHeight w:val="690"/>
        </w:trPr>
        <w:tc>
          <w:tcPr>
            <w:tcW w:w="1412" w:type="dxa"/>
            <w:shd w:val="clear" w:color="auto" w:fill="auto"/>
          </w:tcPr>
          <w:p w:rsidR="006924F1" w:rsidRPr="00B35FE8" w:rsidRDefault="006924F1" w:rsidP="000F7F2B">
            <w:pPr>
              <w:rPr>
                <w:b/>
              </w:rPr>
            </w:pPr>
          </w:p>
        </w:tc>
        <w:tc>
          <w:tcPr>
            <w:tcW w:w="1351" w:type="dxa"/>
            <w:shd w:val="clear" w:color="auto" w:fill="auto"/>
          </w:tcPr>
          <w:p w:rsidR="006924F1" w:rsidRPr="00B35FE8" w:rsidRDefault="006924F1" w:rsidP="006924F1">
            <w:pPr>
              <w:pStyle w:val="Default"/>
              <w:suppressAutoHyphens/>
              <w:spacing w:line="240" w:lineRule="atLeast"/>
              <w:ind w:left="660" w:hanging="660"/>
              <w:rPr>
                <w:sz w:val="20"/>
              </w:rPr>
            </w:pPr>
            <w:r w:rsidRPr="00B35FE8">
              <w:rPr>
                <w:sz w:val="20"/>
                <w:szCs w:val="20"/>
              </w:rPr>
              <w:t>97th</w:t>
            </w:r>
            <w:r w:rsidRPr="00B35FE8">
              <w:rPr>
                <w:sz w:val="20"/>
              </w:rPr>
              <w:t xml:space="preserve"> meeting</w:t>
            </w:r>
          </w:p>
          <w:p w:rsidR="006924F1" w:rsidRPr="00B35FE8" w:rsidRDefault="006924F1" w:rsidP="006924F1">
            <w:pPr>
              <w:pStyle w:val="Default"/>
              <w:suppressAutoHyphens/>
              <w:spacing w:line="240" w:lineRule="atLeast"/>
              <w:ind w:left="660" w:hanging="660"/>
              <w:rPr>
                <w:sz w:val="20"/>
              </w:rPr>
            </w:pPr>
            <w:r w:rsidRPr="00B35FE8">
              <w:rPr>
                <w:sz w:val="20"/>
              </w:rPr>
              <w:t>3 p.m.</w:t>
            </w:r>
          </w:p>
          <w:p w:rsidR="006924F1" w:rsidRPr="00B35FE8" w:rsidRDefault="006924F1" w:rsidP="006924F1">
            <w:pPr>
              <w:pStyle w:val="Default"/>
              <w:suppressAutoHyphens/>
              <w:spacing w:line="240" w:lineRule="atLeast"/>
              <w:ind w:left="660" w:hanging="660"/>
              <w:rPr>
                <w:sz w:val="20"/>
              </w:rPr>
            </w:pPr>
            <w:r w:rsidRPr="00B35FE8">
              <w:rPr>
                <w:sz w:val="20"/>
              </w:rPr>
              <w:t>(</w:t>
            </w:r>
            <w:r w:rsidRPr="00B35FE8">
              <w:rPr>
                <w:sz w:val="20"/>
                <w:szCs w:val="20"/>
              </w:rPr>
              <w:t>closed)</w:t>
            </w:r>
          </w:p>
        </w:tc>
        <w:tc>
          <w:tcPr>
            <w:tcW w:w="902" w:type="dxa"/>
            <w:gridSpan w:val="2"/>
            <w:shd w:val="clear" w:color="auto" w:fill="auto"/>
          </w:tcPr>
          <w:p w:rsidR="006924F1" w:rsidRPr="00F353E9" w:rsidRDefault="006924F1" w:rsidP="006924F1">
            <w:r w:rsidRPr="00F353E9">
              <w:t>Item</w:t>
            </w:r>
            <w:r w:rsidRPr="005C2524">
              <w:t xml:space="preserve"> </w:t>
            </w:r>
            <w:r w:rsidRPr="002668FC">
              <w:t>17</w:t>
            </w:r>
          </w:p>
        </w:tc>
        <w:tc>
          <w:tcPr>
            <w:tcW w:w="5685" w:type="dxa"/>
            <w:shd w:val="clear" w:color="auto" w:fill="auto"/>
          </w:tcPr>
          <w:p w:rsidR="006924F1" w:rsidRPr="00B35FE8" w:rsidRDefault="006924F1" w:rsidP="006924F1">
            <w:pPr>
              <w:pStyle w:val="Default"/>
              <w:suppressAutoHyphens/>
              <w:spacing w:line="240" w:lineRule="atLeast"/>
              <w:rPr>
                <w:sz w:val="20"/>
                <w:szCs w:val="20"/>
                <w:lang w:val="en-GB"/>
              </w:rPr>
            </w:pPr>
            <w:r w:rsidRPr="00B35FE8">
              <w:rPr>
                <w:sz w:val="20"/>
                <w:szCs w:val="20"/>
                <w:lang w:val="en-GB"/>
              </w:rPr>
              <w:t>Activities under the Optional Protocol: communications</w:t>
            </w:r>
          </w:p>
          <w:p w:rsidR="006924F1" w:rsidRPr="00BC61E4" w:rsidRDefault="006924F1" w:rsidP="00EB756D">
            <w:pPr>
              <w:pStyle w:val="Default"/>
              <w:spacing w:before="60"/>
              <w:ind w:left="72" w:hanging="72"/>
            </w:pPr>
          </w:p>
        </w:tc>
      </w:tr>
      <w:tr w:rsidR="006924F1" w:rsidTr="00B1362D">
        <w:trPr>
          <w:trHeight w:val="403"/>
        </w:trPr>
        <w:tc>
          <w:tcPr>
            <w:tcW w:w="1412" w:type="dxa"/>
            <w:shd w:val="clear" w:color="auto" w:fill="auto"/>
          </w:tcPr>
          <w:p w:rsidR="006924F1" w:rsidRPr="00F353E9" w:rsidRDefault="006924F1" w:rsidP="000F7F2B">
            <w:pPr>
              <w:rPr>
                <w:b/>
              </w:rPr>
            </w:pPr>
            <w:r w:rsidRPr="00F353E9">
              <w:rPr>
                <w:b/>
              </w:rPr>
              <w:t xml:space="preserve">Wednesday, </w:t>
            </w:r>
          </w:p>
          <w:p w:rsidR="006924F1" w:rsidRPr="00F353E9" w:rsidRDefault="006924F1" w:rsidP="000F7F2B">
            <w:pPr>
              <w:rPr>
                <w:b/>
              </w:rPr>
            </w:pPr>
            <w:r w:rsidRPr="00B35FE8">
              <w:rPr>
                <w:b/>
                <w:bCs/>
              </w:rPr>
              <w:t>17 April 2013</w:t>
            </w:r>
          </w:p>
        </w:tc>
        <w:tc>
          <w:tcPr>
            <w:tcW w:w="1351" w:type="dxa"/>
            <w:shd w:val="clear" w:color="auto" w:fill="auto"/>
          </w:tcPr>
          <w:p w:rsidR="006924F1" w:rsidRPr="00B35FE8" w:rsidRDefault="006924F1" w:rsidP="006924F1">
            <w:pPr>
              <w:pStyle w:val="Default"/>
              <w:suppressAutoHyphens/>
              <w:spacing w:line="240" w:lineRule="atLeast"/>
              <w:ind w:left="660" w:hanging="660"/>
              <w:rPr>
                <w:sz w:val="20"/>
              </w:rPr>
            </w:pPr>
            <w:r w:rsidRPr="00B35FE8">
              <w:rPr>
                <w:sz w:val="20"/>
                <w:szCs w:val="20"/>
              </w:rPr>
              <w:t>98th</w:t>
            </w:r>
            <w:r w:rsidRPr="00B35FE8">
              <w:rPr>
                <w:sz w:val="20"/>
              </w:rPr>
              <w:t xml:space="preserve"> meeting</w:t>
            </w:r>
          </w:p>
          <w:p w:rsidR="006924F1" w:rsidRPr="00B35FE8" w:rsidRDefault="006924F1" w:rsidP="006924F1">
            <w:pPr>
              <w:pStyle w:val="Default"/>
              <w:suppressAutoHyphens/>
              <w:spacing w:line="240" w:lineRule="atLeast"/>
              <w:ind w:left="660" w:hanging="660"/>
              <w:rPr>
                <w:sz w:val="20"/>
              </w:rPr>
            </w:pPr>
            <w:r w:rsidRPr="00B35FE8">
              <w:rPr>
                <w:sz w:val="20"/>
              </w:rPr>
              <w:t>10 a.m.</w:t>
            </w:r>
          </w:p>
          <w:p w:rsidR="006924F1" w:rsidRPr="00B35FE8" w:rsidRDefault="006924F1" w:rsidP="006924F1">
            <w:pPr>
              <w:pStyle w:val="Default"/>
              <w:suppressAutoHyphens/>
              <w:spacing w:line="240" w:lineRule="atLeast"/>
              <w:ind w:left="660" w:hanging="660"/>
              <w:rPr>
                <w:sz w:val="20"/>
                <w:szCs w:val="20"/>
              </w:rPr>
            </w:pPr>
            <w:r w:rsidRPr="00B35FE8">
              <w:rPr>
                <w:sz w:val="20"/>
                <w:szCs w:val="20"/>
              </w:rPr>
              <w:t>(closed)</w:t>
            </w:r>
          </w:p>
          <w:p w:rsidR="006924F1" w:rsidRPr="00B35FE8" w:rsidRDefault="006924F1" w:rsidP="006924F1">
            <w:pPr>
              <w:pStyle w:val="Default"/>
              <w:suppressAutoHyphens/>
              <w:spacing w:line="240" w:lineRule="atLeast"/>
              <w:ind w:left="660" w:hanging="660"/>
              <w:rPr>
                <w:sz w:val="20"/>
                <w:szCs w:val="20"/>
              </w:rPr>
            </w:pPr>
          </w:p>
          <w:p w:rsidR="006924F1" w:rsidRPr="00B35FE8" w:rsidRDefault="006924F1" w:rsidP="006924F1">
            <w:pPr>
              <w:pStyle w:val="Default"/>
              <w:suppressAutoHyphens/>
              <w:spacing w:line="240" w:lineRule="atLeast"/>
              <w:ind w:left="660" w:hanging="660"/>
              <w:rPr>
                <w:sz w:val="20"/>
                <w:szCs w:val="20"/>
              </w:rPr>
            </w:pPr>
            <w:r w:rsidRPr="00B35FE8">
              <w:rPr>
                <w:sz w:val="20"/>
                <w:szCs w:val="20"/>
              </w:rPr>
              <w:t>12 p.m.</w:t>
            </w:r>
          </w:p>
          <w:p w:rsidR="006924F1" w:rsidRPr="00B35FE8" w:rsidRDefault="006924F1" w:rsidP="006924F1">
            <w:pPr>
              <w:pStyle w:val="Default"/>
              <w:suppressAutoHyphens/>
              <w:spacing w:line="240" w:lineRule="atLeast"/>
              <w:ind w:left="660" w:hanging="660"/>
              <w:rPr>
                <w:sz w:val="20"/>
              </w:rPr>
            </w:pPr>
            <w:r w:rsidRPr="00B35FE8">
              <w:rPr>
                <w:sz w:val="20"/>
              </w:rPr>
              <w:t>(public)</w:t>
            </w:r>
          </w:p>
        </w:tc>
        <w:tc>
          <w:tcPr>
            <w:tcW w:w="902" w:type="dxa"/>
            <w:gridSpan w:val="2"/>
            <w:shd w:val="clear" w:color="auto" w:fill="auto"/>
          </w:tcPr>
          <w:p w:rsidR="006924F1" w:rsidRDefault="006924F1" w:rsidP="006924F1">
            <w:r w:rsidRPr="00F353E9">
              <w:t>Item</w:t>
            </w:r>
            <w:r w:rsidRPr="005C2524">
              <w:t xml:space="preserve"> </w:t>
            </w:r>
            <w:r w:rsidRPr="002668FC">
              <w:t>11</w:t>
            </w:r>
          </w:p>
          <w:p w:rsidR="006924F1" w:rsidRPr="00F353E9" w:rsidRDefault="006924F1" w:rsidP="006924F1"/>
          <w:p w:rsidR="006924F1" w:rsidRPr="005C2524" w:rsidRDefault="006924F1" w:rsidP="006924F1"/>
          <w:p w:rsidR="006924F1" w:rsidRPr="000B115A" w:rsidRDefault="006924F1" w:rsidP="006924F1"/>
          <w:p w:rsidR="006924F1" w:rsidRPr="00F353E9" w:rsidRDefault="006924F1" w:rsidP="006924F1">
            <w:r w:rsidRPr="000B115A">
              <w:t xml:space="preserve">Item </w:t>
            </w:r>
            <w:r w:rsidRPr="002668FC">
              <w:t>13</w:t>
            </w:r>
          </w:p>
        </w:tc>
        <w:tc>
          <w:tcPr>
            <w:tcW w:w="5685" w:type="dxa"/>
            <w:shd w:val="clear" w:color="auto" w:fill="auto"/>
          </w:tcPr>
          <w:p w:rsidR="006924F1" w:rsidRPr="00B35FE8" w:rsidRDefault="006924F1" w:rsidP="006924F1">
            <w:pPr>
              <w:pStyle w:val="Default"/>
              <w:suppressAutoHyphens/>
              <w:spacing w:line="240" w:lineRule="atLeast"/>
              <w:rPr>
                <w:sz w:val="20"/>
                <w:szCs w:val="20"/>
                <w:lang w:val="en-GB"/>
              </w:rPr>
            </w:pPr>
            <w:r w:rsidRPr="00B35FE8">
              <w:rPr>
                <w:sz w:val="20"/>
                <w:szCs w:val="20"/>
                <w:lang w:val="en-GB"/>
              </w:rPr>
              <w:t xml:space="preserve">Adoption of lists of issues on States party reports: </w:t>
            </w:r>
            <w:smartTag w:uri="urn:schemas-microsoft-com:office:smarttags" w:element="place">
              <w:smartTag w:uri="urn:schemas-microsoft-com:office:smarttags" w:element="country-region">
                <w:r w:rsidRPr="00B35FE8">
                  <w:rPr>
                    <w:sz w:val="20"/>
                    <w:szCs w:val="20"/>
                    <w:lang w:val="en-GB"/>
                  </w:rPr>
                  <w:t>Austria</w:t>
                </w:r>
              </w:smartTag>
            </w:smartTag>
          </w:p>
          <w:p w:rsidR="006924F1" w:rsidRPr="00B35FE8" w:rsidRDefault="006924F1" w:rsidP="006924F1">
            <w:pPr>
              <w:pStyle w:val="Default"/>
              <w:suppressAutoHyphens/>
              <w:spacing w:line="240" w:lineRule="atLeast"/>
              <w:rPr>
                <w:sz w:val="20"/>
                <w:szCs w:val="20"/>
                <w:lang w:val="en-GB"/>
              </w:rPr>
            </w:pPr>
          </w:p>
          <w:p w:rsidR="006924F1" w:rsidRDefault="006924F1" w:rsidP="006924F1">
            <w:pPr>
              <w:pStyle w:val="Default"/>
              <w:suppressAutoHyphens/>
              <w:spacing w:line="240" w:lineRule="atLeast"/>
              <w:rPr>
                <w:sz w:val="20"/>
                <w:szCs w:val="20"/>
                <w:lang w:val="en-GB"/>
              </w:rPr>
            </w:pPr>
          </w:p>
          <w:p w:rsidR="006924F1" w:rsidRDefault="006924F1" w:rsidP="006924F1">
            <w:pPr>
              <w:pStyle w:val="Default"/>
              <w:suppressAutoHyphens/>
              <w:spacing w:line="240" w:lineRule="atLeast"/>
              <w:rPr>
                <w:sz w:val="20"/>
                <w:szCs w:val="20"/>
                <w:lang w:val="en-GB"/>
              </w:rPr>
            </w:pPr>
          </w:p>
          <w:p w:rsidR="006924F1" w:rsidRPr="00B35FE8" w:rsidRDefault="006924F1" w:rsidP="006924F1">
            <w:pPr>
              <w:pStyle w:val="Default"/>
              <w:suppressAutoHyphens/>
              <w:spacing w:line="240" w:lineRule="atLeast"/>
              <w:rPr>
                <w:sz w:val="20"/>
                <w:szCs w:val="20"/>
                <w:lang w:val="en-GB"/>
              </w:rPr>
            </w:pPr>
            <w:r w:rsidRPr="00B35FE8">
              <w:rPr>
                <w:sz w:val="20"/>
                <w:szCs w:val="20"/>
                <w:lang w:val="en-GB"/>
              </w:rPr>
              <w:t>Half day of general discussion on women and girls with disabilities</w:t>
            </w:r>
          </w:p>
          <w:p w:rsidR="006924F1" w:rsidRPr="00BC61E4" w:rsidRDefault="006924F1" w:rsidP="005D03FF">
            <w:pPr>
              <w:pStyle w:val="Default"/>
              <w:spacing w:before="60"/>
              <w:ind w:left="72" w:hanging="72"/>
            </w:pPr>
          </w:p>
        </w:tc>
      </w:tr>
      <w:tr w:rsidR="006924F1" w:rsidTr="00B1362D">
        <w:trPr>
          <w:trHeight w:val="403"/>
        </w:trPr>
        <w:tc>
          <w:tcPr>
            <w:tcW w:w="1412" w:type="dxa"/>
            <w:shd w:val="clear" w:color="auto" w:fill="auto"/>
          </w:tcPr>
          <w:p w:rsidR="006924F1" w:rsidRPr="00B35FE8" w:rsidRDefault="006924F1" w:rsidP="000F7F2B">
            <w:pPr>
              <w:rPr>
                <w:b/>
              </w:rPr>
            </w:pPr>
          </w:p>
        </w:tc>
        <w:tc>
          <w:tcPr>
            <w:tcW w:w="1351" w:type="dxa"/>
            <w:shd w:val="clear" w:color="auto" w:fill="auto"/>
          </w:tcPr>
          <w:p w:rsidR="006924F1" w:rsidRPr="00B35FE8" w:rsidRDefault="006924F1" w:rsidP="006924F1">
            <w:pPr>
              <w:pStyle w:val="Default"/>
              <w:suppressAutoHyphens/>
              <w:spacing w:line="240" w:lineRule="atLeast"/>
              <w:ind w:left="660" w:hanging="660"/>
              <w:rPr>
                <w:sz w:val="20"/>
              </w:rPr>
            </w:pPr>
            <w:r w:rsidRPr="00B35FE8">
              <w:rPr>
                <w:sz w:val="20"/>
                <w:szCs w:val="20"/>
              </w:rPr>
              <w:t>99th</w:t>
            </w:r>
            <w:r w:rsidRPr="00B35FE8">
              <w:rPr>
                <w:sz w:val="20"/>
              </w:rPr>
              <w:t xml:space="preserve"> meeting</w:t>
            </w:r>
          </w:p>
          <w:p w:rsidR="006924F1" w:rsidRPr="00B35FE8" w:rsidRDefault="006924F1" w:rsidP="006924F1">
            <w:pPr>
              <w:pStyle w:val="Default"/>
              <w:suppressAutoHyphens/>
              <w:spacing w:line="240" w:lineRule="atLeast"/>
              <w:ind w:left="660" w:hanging="660"/>
              <w:rPr>
                <w:sz w:val="20"/>
              </w:rPr>
            </w:pPr>
            <w:r w:rsidRPr="00B35FE8">
              <w:rPr>
                <w:sz w:val="20"/>
              </w:rPr>
              <w:t>3 p.m.</w:t>
            </w:r>
          </w:p>
          <w:p w:rsidR="006924F1" w:rsidRPr="00B35FE8" w:rsidRDefault="006924F1" w:rsidP="006924F1">
            <w:pPr>
              <w:pStyle w:val="Default"/>
              <w:suppressAutoHyphens/>
              <w:spacing w:line="240" w:lineRule="atLeast"/>
              <w:ind w:left="660" w:hanging="660"/>
              <w:rPr>
                <w:sz w:val="20"/>
              </w:rPr>
            </w:pPr>
            <w:r w:rsidRPr="00B35FE8">
              <w:rPr>
                <w:sz w:val="20"/>
              </w:rPr>
              <w:t>(public)</w:t>
            </w:r>
          </w:p>
        </w:tc>
        <w:tc>
          <w:tcPr>
            <w:tcW w:w="902" w:type="dxa"/>
            <w:gridSpan w:val="2"/>
            <w:shd w:val="clear" w:color="auto" w:fill="auto"/>
          </w:tcPr>
          <w:p w:rsidR="006924F1" w:rsidRPr="00F353E9" w:rsidRDefault="006924F1" w:rsidP="006924F1">
            <w:r w:rsidRPr="00F353E9">
              <w:t>Item</w:t>
            </w:r>
            <w:r w:rsidRPr="005C2524">
              <w:t xml:space="preserve"> </w:t>
            </w:r>
            <w:r w:rsidRPr="002668FC">
              <w:t>13</w:t>
            </w:r>
          </w:p>
        </w:tc>
        <w:tc>
          <w:tcPr>
            <w:tcW w:w="5685" w:type="dxa"/>
            <w:shd w:val="clear" w:color="auto" w:fill="auto"/>
          </w:tcPr>
          <w:p w:rsidR="006924F1" w:rsidRPr="00B35FE8" w:rsidRDefault="006924F1" w:rsidP="006924F1">
            <w:pPr>
              <w:pStyle w:val="Default"/>
              <w:suppressAutoHyphens/>
              <w:spacing w:line="240" w:lineRule="atLeast"/>
              <w:rPr>
                <w:sz w:val="20"/>
                <w:szCs w:val="20"/>
                <w:lang w:val="en-GB"/>
              </w:rPr>
            </w:pPr>
            <w:r w:rsidRPr="00B35FE8">
              <w:rPr>
                <w:sz w:val="20"/>
                <w:szCs w:val="20"/>
                <w:lang w:val="en-GB"/>
              </w:rPr>
              <w:t>Half day of general discussion on women and girls with disabilities</w:t>
            </w:r>
          </w:p>
          <w:p w:rsidR="006924F1" w:rsidRPr="00BC61E4" w:rsidRDefault="006924F1" w:rsidP="005D03FF">
            <w:pPr>
              <w:pStyle w:val="Default"/>
              <w:spacing w:before="60"/>
              <w:ind w:left="72" w:hanging="72"/>
            </w:pPr>
          </w:p>
        </w:tc>
      </w:tr>
      <w:tr w:rsidR="006924F1" w:rsidTr="00B1362D">
        <w:trPr>
          <w:trHeight w:val="403"/>
        </w:trPr>
        <w:tc>
          <w:tcPr>
            <w:tcW w:w="1412" w:type="dxa"/>
            <w:shd w:val="clear" w:color="auto" w:fill="auto"/>
          </w:tcPr>
          <w:p w:rsidR="006924F1" w:rsidRPr="00F353E9" w:rsidRDefault="006924F1" w:rsidP="000F7F2B">
            <w:pPr>
              <w:rPr>
                <w:b/>
              </w:rPr>
            </w:pPr>
            <w:r w:rsidRPr="00F353E9">
              <w:rPr>
                <w:b/>
              </w:rPr>
              <w:t xml:space="preserve">Thursday, </w:t>
            </w:r>
          </w:p>
          <w:p w:rsidR="006924F1" w:rsidRPr="00F353E9" w:rsidRDefault="006924F1" w:rsidP="000F7F2B">
            <w:pPr>
              <w:rPr>
                <w:b/>
              </w:rPr>
            </w:pPr>
            <w:r w:rsidRPr="00B35FE8">
              <w:rPr>
                <w:b/>
                <w:bCs/>
              </w:rPr>
              <w:t>18 April 2013</w:t>
            </w:r>
          </w:p>
        </w:tc>
        <w:tc>
          <w:tcPr>
            <w:tcW w:w="1351" w:type="dxa"/>
            <w:shd w:val="clear" w:color="auto" w:fill="auto"/>
          </w:tcPr>
          <w:p w:rsidR="006924F1" w:rsidRPr="00B35FE8" w:rsidRDefault="006924F1" w:rsidP="00B1362D">
            <w:pPr>
              <w:pStyle w:val="Default"/>
              <w:suppressAutoHyphens/>
              <w:spacing w:line="240" w:lineRule="atLeast"/>
              <w:ind w:left="170" w:hanging="170"/>
              <w:rPr>
                <w:sz w:val="20"/>
              </w:rPr>
            </w:pPr>
            <w:r w:rsidRPr="00B35FE8">
              <w:rPr>
                <w:sz w:val="20"/>
                <w:szCs w:val="20"/>
              </w:rPr>
              <w:t>100th</w:t>
            </w:r>
            <w:r w:rsidRPr="00B35FE8">
              <w:rPr>
                <w:sz w:val="20"/>
              </w:rPr>
              <w:t xml:space="preserve"> meeting</w:t>
            </w:r>
          </w:p>
          <w:p w:rsidR="006924F1" w:rsidRPr="00B35FE8" w:rsidRDefault="006924F1" w:rsidP="006924F1">
            <w:pPr>
              <w:pStyle w:val="Default"/>
              <w:suppressAutoHyphens/>
              <w:spacing w:line="240" w:lineRule="atLeast"/>
              <w:ind w:left="660" w:hanging="660"/>
              <w:rPr>
                <w:sz w:val="20"/>
              </w:rPr>
            </w:pPr>
            <w:r w:rsidRPr="00B35FE8">
              <w:rPr>
                <w:sz w:val="20"/>
              </w:rPr>
              <w:t>10 a.m.</w:t>
            </w:r>
          </w:p>
          <w:p w:rsidR="006924F1" w:rsidRPr="00B35FE8" w:rsidRDefault="006924F1" w:rsidP="006924F1">
            <w:pPr>
              <w:pStyle w:val="Default"/>
              <w:suppressAutoHyphens/>
              <w:spacing w:line="240" w:lineRule="atLeast"/>
              <w:ind w:left="660" w:hanging="660"/>
              <w:rPr>
                <w:sz w:val="20"/>
              </w:rPr>
            </w:pPr>
            <w:r w:rsidRPr="00B35FE8">
              <w:rPr>
                <w:sz w:val="20"/>
              </w:rPr>
              <w:t>(</w:t>
            </w:r>
            <w:r w:rsidRPr="00B35FE8">
              <w:rPr>
                <w:sz w:val="20"/>
                <w:szCs w:val="20"/>
              </w:rPr>
              <w:t>closed)</w:t>
            </w:r>
          </w:p>
        </w:tc>
        <w:tc>
          <w:tcPr>
            <w:tcW w:w="902" w:type="dxa"/>
            <w:gridSpan w:val="2"/>
            <w:shd w:val="clear" w:color="auto" w:fill="auto"/>
          </w:tcPr>
          <w:p w:rsidR="006924F1" w:rsidRPr="00F353E9" w:rsidRDefault="006924F1" w:rsidP="006924F1">
            <w:r w:rsidRPr="00F353E9">
              <w:t>Item</w:t>
            </w:r>
            <w:r w:rsidRPr="005C2524">
              <w:t xml:space="preserve"> </w:t>
            </w:r>
            <w:r w:rsidRPr="002668FC">
              <w:t>11</w:t>
            </w:r>
          </w:p>
        </w:tc>
        <w:tc>
          <w:tcPr>
            <w:tcW w:w="5685" w:type="dxa"/>
            <w:shd w:val="clear" w:color="auto" w:fill="auto"/>
          </w:tcPr>
          <w:p w:rsidR="006924F1" w:rsidRPr="00B35FE8" w:rsidRDefault="006924F1" w:rsidP="006924F1">
            <w:pPr>
              <w:pStyle w:val="Default"/>
              <w:suppressAutoHyphens/>
              <w:spacing w:line="240" w:lineRule="atLeast"/>
              <w:rPr>
                <w:sz w:val="20"/>
                <w:szCs w:val="20"/>
                <w:lang w:val="en-GB"/>
              </w:rPr>
            </w:pPr>
            <w:r w:rsidRPr="00B35FE8">
              <w:rPr>
                <w:sz w:val="20"/>
                <w:szCs w:val="20"/>
                <w:lang w:val="en-GB"/>
              </w:rPr>
              <w:t xml:space="preserve">Adoption of lists of issues on States party reports: </w:t>
            </w:r>
            <w:smartTag w:uri="urn:schemas-microsoft-com:office:smarttags" w:element="place">
              <w:smartTag w:uri="urn:schemas-microsoft-com:office:smarttags" w:element="country-region">
                <w:r w:rsidRPr="00B35FE8">
                  <w:rPr>
                    <w:sz w:val="20"/>
                    <w:szCs w:val="20"/>
                    <w:lang w:val="en-GB"/>
                  </w:rPr>
                  <w:t>Australia</w:t>
                </w:r>
              </w:smartTag>
            </w:smartTag>
          </w:p>
          <w:p w:rsidR="006924F1" w:rsidRPr="00BC61E4" w:rsidRDefault="006924F1" w:rsidP="00651DD4">
            <w:pPr>
              <w:pStyle w:val="Default"/>
              <w:spacing w:before="60"/>
            </w:pPr>
          </w:p>
        </w:tc>
      </w:tr>
      <w:tr w:rsidR="00DC488D" w:rsidTr="00B1362D">
        <w:trPr>
          <w:trHeight w:val="60"/>
        </w:trPr>
        <w:tc>
          <w:tcPr>
            <w:tcW w:w="1412" w:type="dxa"/>
            <w:shd w:val="clear" w:color="auto" w:fill="auto"/>
          </w:tcPr>
          <w:p w:rsidR="00DC488D" w:rsidRPr="00F353E9" w:rsidRDefault="00DC488D" w:rsidP="006924F1">
            <w:pPr>
              <w:rPr>
                <w:b/>
              </w:rPr>
            </w:pPr>
          </w:p>
        </w:tc>
        <w:tc>
          <w:tcPr>
            <w:tcW w:w="1351" w:type="dxa"/>
            <w:shd w:val="clear" w:color="auto" w:fill="auto"/>
          </w:tcPr>
          <w:p w:rsidR="00DC488D" w:rsidRPr="00B35FE8" w:rsidRDefault="00DC488D" w:rsidP="006924F1">
            <w:pPr>
              <w:pStyle w:val="Default"/>
              <w:suppressAutoHyphens/>
              <w:spacing w:line="240" w:lineRule="atLeast"/>
              <w:ind w:left="660" w:hanging="660"/>
              <w:rPr>
                <w:sz w:val="20"/>
              </w:rPr>
            </w:pPr>
            <w:r w:rsidRPr="00B35FE8">
              <w:rPr>
                <w:sz w:val="20"/>
                <w:szCs w:val="20"/>
              </w:rPr>
              <w:t>101st</w:t>
            </w:r>
            <w:r w:rsidRPr="00B35FE8">
              <w:rPr>
                <w:sz w:val="20"/>
              </w:rPr>
              <w:t xml:space="preserve"> meeting</w:t>
            </w:r>
          </w:p>
          <w:p w:rsidR="00DC488D" w:rsidRPr="00B35FE8" w:rsidRDefault="00DC488D" w:rsidP="006924F1">
            <w:pPr>
              <w:pStyle w:val="Default"/>
              <w:suppressAutoHyphens/>
              <w:spacing w:line="240" w:lineRule="atLeast"/>
              <w:ind w:left="660" w:hanging="660"/>
              <w:rPr>
                <w:sz w:val="20"/>
              </w:rPr>
            </w:pPr>
            <w:r w:rsidRPr="00B35FE8">
              <w:rPr>
                <w:sz w:val="20"/>
              </w:rPr>
              <w:t>3 p.m.</w:t>
            </w:r>
          </w:p>
          <w:p w:rsidR="00B1362D" w:rsidRPr="00BC61E4" w:rsidRDefault="00DC488D" w:rsidP="006924F1">
            <w:pPr>
              <w:pStyle w:val="Default"/>
              <w:spacing w:line="240" w:lineRule="atLeast"/>
              <w:rPr>
                <w:sz w:val="20"/>
                <w:szCs w:val="20"/>
                <w:lang w:val="en-GB"/>
              </w:rPr>
            </w:pPr>
            <w:r w:rsidRPr="00B35FE8">
              <w:rPr>
                <w:sz w:val="20"/>
              </w:rPr>
              <w:t>(closed)</w:t>
            </w:r>
          </w:p>
          <w:p w:rsidR="00DC488D" w:rsidRPr="00B35FE8" w:rsidRDefault="00DC488D" w:rsidP="006924F1">
            <w:pPr>
              <w:pStyle w:val="Default"/>
              <w:suppressAutoHyphens/>
              <w:spacing w:line="240" w:lineRule="atLeast"/>
              <w:ind w:left="660" w:hanging="660"/>
              <w:rPr>
                <w:sz w:val="20"/>
              </w:rPr>
            </w:pPr>
          </w:p>
        </w:tc>
        <w:tc>
          <w:tcPr>
            <w:tcW w:w="729" w:type="dxa"/>
            <w:shd w:val="clear" w:color="auto" w:fill="auto"/>
          </w:tcPr>
          <w:p w:rsidR="00DC488D" w:rsidRPr="00F353E9" w:rsidRDefault="00DC488D" w:rsidP="006924F1">
            <w:r w:rsidRPr="00F353E9">
              <w:t>Item</w:t>
            </w:r>
            <w:r w:rsidRPr="005C2524">
              <w:t xml:space="preserve"> </w:t>
            </w:r>
            <w:r w:rsidRPr="002668FC">
              <w:t>11</w:t>
            </w:r>
          </w:p>
        </w:tc>
        <w:tc>
          <w:tcPr>
            <w:tcW w:w="173" w:type="dxa"/>
          </w:tcPr>
          <w:p w:rsidR="00EB756D" w:rsidRPr="00BC61E4" w:rsidRDefault="00EB756D" w:rsidP="006924F1">
            <w:pPr>
              <w:pStyle w:val="Default"/>
              <w:spacing w:line="240" w:lineRule="atLeast"/>
              <w:jc w:val="right"/>
            </w:pPr>
          </w:p>
        </w:tc>
        <w:tc>
          <w:tcPr>
            <w:tcW w:w="5685" w:type="dxa"/>
            <w:shd w:val="clear" w:color="auto" w:fill="auto"/>
          </w:tcPr>
          <w:p w:rsidR="00DC488D" w:rsidRPr="00B35FE8" w:rsidRDefault="00DC488D" w:rsidP="000F7F2B">
            <w:pPr>
              <w:pStyle w:val="Default"/>
              <w:suppressAutoHyphens/>
              <w:spacing w:before="60" w:line="240" w:lineRule="atLeast"/>
              <w:rPr>
                <w:sz w:val="20"/>
                <w:szCs w:val="20"/>
                <w:lang w:val="en-GB"/>
              </w:rPr>
            </w:pPr>
            <w:r w:rsidRPr="00B35FE8">
              <w:rPr>
                <w:sz w:val="20"/>
                <w:szCs w:val="20"/>
                <w:lang w:val="en-GB"/>
              </w:rPr>
              <w:t xml:space="preserve">Adoption of lists of issues on States party reports: </w:t>
            </w:r>
            <w:smartTag w:uri="urn:schemas-microsoft-com:office:smarttags" w:element="place">
              <w:smartTag w:uri="urn:schemas-microsoft-com:office:smarttags" w:element="country-region">
                <w:r w:rsidRPr="00B35FE8">
                  <w:rPr>
                    <w:sz w:val="20"/>
                    <w:szCs w:val="20"/>
                    <w:lang w:val="en-GB"/>
                  </w:rPr>
                  <w:t>El Salvador</w:t>
                </w:r>
              </w:smartTag>
            </w:smartTag>
          </w:p>
        </w:tc>
      </w:tr>
      <w:tr w:rsidR="00DC488D" w:rsidTr="00B1362D">
        <w:trPr>
          <w:trHeight w:val="60"/>
        </w:trPr>
        <w:tc>
          <w:tcPr>
            <w:tcW w:w="1412" w:type="dxa"/>
            <w:shd w:val="clear" w:color="auto" w:fill="auto"/>
          </w:tcPr>
          <w:p w:rsidR="00DC488D" w:rsidRPr="00F353E9" w:rsidRDefault="00DC488D" w:rsidP="006924F1">
            <w:pPr>
              <w:rPr>
                <w:b/>
              </w:rPr>
            </w:pPr>
            <w:r w:rsidRPr="00F353E9">
              <w:rPr>
                <w:b/>
              </w:rPr>
              <w:t xml:space="preserve">Friday, </w:t>
            </w:r>
          </w:p>
          <w:p w:rsidR="00DC488D" w:rsidRPr="00F353E9" w:rsidRDefault="00DC488D" w:rsidP="000F7F2B">
            <w:pPr>
              <w:rPr>
                <w:b/>
              </w:rPr>
            </w:pPr>
            <w:r w:rsidRPr="00B35FE8">
              <w:rPr>
                <w:b/>
                <w:bCs/>
              </w:rPr>
              <w:t>19 April 2013</w:t>
            </w:r>
          </w:p>
        </w:tc>
        <w:tc>
          <w:tcPr>
            <w:tcW w:w="1351" w:type="dxa"/>
            <w:shd w:val="clear" w:color="auto" w:fill="auto"/>
          </w:tcPr>
          <w:p w:rsidR="00DC488D" w:rsidRPr="00B35FE8" w:rsidRDefault="00DC488D" w:rsidP="00B1362D">
            <w:pPr>
              <w:pStyle w:val="Default"/>
              <w:suppressAutoHyphens/>
              <w:spacing w:line="240" w:lineRule="atLeast"/>
              <w:rPr>
                <w:sz w:val="20"/>
              </w:rPr>
            </w:pPr>
            <w:r w:rsidRPr="00B35FE8">
              <w:rPr>
                <w:sz w:val="20"/>
                <w:szCs w:val="20"/>
              </w:rPr>
              <w:t>102nd</w:t>
            </w:r>
            <w:r w:rsidR="00B1362D">
              <w:rPr>
                <w:sz w:val="20"/>
                <w:szCs w:val="20"/>
              </w:rPr>
              <w:t xml:space="preserve"> </w:t>
            </w:r>
            <w:r w:rsidR="00B1362D">
              <w:rPr>
                <w:sz w:val="20"/>
              </w:rPr>
              <w:t>m</w:t>
            </w:r>
            <w:r w:rsidRPr="00B35FE8">
              <w:rPr>
                <w:sz w:val="20"/>
              </w:rPr>
              <w:t>eeting</w:t>
            </w:r>
          </w:p>
          <w:p w:rsidR="00DC488D" w:rsidRPr="00B35FE8" w:rsidRDefault="00DC488D" w:rsidP="00B1362D">
            <w:pPr>
              <w:pStyle w:val="Default"/>
              <w:suppressAutoHyphens/>
              <w:spacing w:line="240" w:lineRule="atLeast"/>
              <w:rPr>
                <w:sz w:val="20"/>
              </w:rPr>
            </w:pPr>
            <w:r w:rsidRPr="00B35FE8">
              <w:rPr>
                <w:sz w:val="20"/>
              </w:rPr>
              <w:t>10 a.m.</w:t>
            </w:r>
          </w:p>
          <w:p w:rsidR="00DC488D" w:rsidRPr="00B35FE8" w:rsidRDefault="00DC488D" w:rsidP="006924F1">
            <w:pPr>
              <w:pStyle w:val="Default"/>
              <w:suppressAutoHyphens/>
              <w:spacing w:line="240" w:lineRule="atLeast"/>
              <w:ind w:left="660" w:hanging="660"/>
              <w:rPr>
                <w:sz w:val="20"/>
              </w:rPr>
            </w:pPr>
            <w:r w:rsidRPr="00B35FE8">
              <w:rPr>
                <w:sz w:val="20"/>
              </w:rPr>
              <w:t>(closed)</w:t>
            </w:r>
          </w:p>
        </w:tc>
        <w:tc>
          <w:tcPr>
            <w:tcW w:w="729" w:type="dxa"/>
            <w:shd w:val="clear" w:color="auto" w:fill="auto"/>
          </w:tcPr>
          <w:p w:rsidR="00DC488D" w:rsidRPr="00F353E9" w:rsidRDefault="00DC488D" w:rsidP="000F7F2B">
            <w:r w:rsidRPr="00F353E9">
              <w:t>Item</w:t>
            </w:r>
            <w:r w:rsidRPr="005C2524">
              <w:t xml:space="preserve"> </w:t>
            </w:r>
            <w:r w:rsidRPr="002668FC">
              <w:t>10</w:t>
            </w:r>
          </w:p>
        </w:tc>
        <w:tc>
          <w:tcPr>
            <w:tcW w:w="173" w:type="dxa"/>
          </w:tcPr>
          <w:p w:rsidR="007D7321" w:rsidRPr="00BC61E4" w:rsidRDefault="007D7321" w:rsidP="007D7321">
            <w:pPr>
              <w:pStyle w:val="Default"/>
              <w:spacing w:before="60"/>
              <w:jc w:val="right"/>
            </w:pPr>
          </w:p>
        </w:tc>
        <w:tc>
          <w:tcPr>
            <w:tcW w:w="5685" w:type="dxa"/>
            <w:shd w:val="clear" w:color="auto" w:fill="auto"/>
          </w:tcPr>
          <w:p w:rsidR="00DC488D" w:rsidRPr="00B35FE8" w:rsidRDefault="00DC488D" w:rsidP="00B1362D">
            <w:pPr>
              <w:pStyle w:val="Default"/>
              <w:suppressAutoHyphens/>
              <w:spacing w:line="240" w:lineRule="atLeast"/>
              <w:rPr>
                <w:sz w:val="20"/>
                <w:szCs w:val="20"/>
                <w:lang w:val="en-GB"/>
              </w:rPr>
            </w:pPr>
            <w:r w:rsidRPr="00B35FE8">
              <w:rPr>
                <w:sz w:val="20"/>
                <w:szCs w:val="20"/>
                <w:lang w:val="en-GB"/>
              </w:rPr>
              <w:t xml:space="preserve">Consideration of reports submitted by States parties: </w:t>
            </w:r>
            <w:smartTag w:uri="urn:schemas-microsoft-com:office:smarttags" w:element="place">
              <w:smartTag w:uri="urn:schemas-microsoft-com:office:smarttags" w:element="country-region">
                <w:r w:rsidRPr="00B35FE8">
                  <w:rPr>
                    <w:sz w:val="20"/>
                    <w:szCs w:val="20"/>
                    <w:lang w:val="en-GB"/>
                  </w:rPr>
                  <w:t>Paraguay</w:t>
                </w:r>
              </w:smartTag>
            </w:smartTag>
          </w:p>
        </w:tc>
      </w:tr>
      <w:tr w:rsidR="00DC488D" w:rsidTr="00B1362D">
        <w:trPr>
          <w:trHeight w:val="403"/>
        </w:trPr>
        <w:tc>
          <w:tcPr>
            <w:tcW w:w="1412" w:type="dxa"/>
            <w:shd w:val="clear" w:color="auto" w:fill="auto"/>
          </w:tcPr>
          <w:p w:rsidR="00DC488D" w:rsidRPr="00B35FE8" w:rsidRDefault="00DC488D" w:rsidP="000F7F2B">
            <w:pPr>
              <w:rPr>
                <w:b/>
              </w:rPr>
            </w:pPr>
          </w:p>
        </w:tc>
        <w:tc>
          <w:tcPr>
            <w:tcW w:w="1351" w:type="dxa"/>
            <w:shd w:val="clear" w:color="auto" w:fill="auto"/>
          </w:tcPr>
          <w:p w:rsidR="00DC488D" w:rsidRPr="00B35FE8" w:rsidRDefault="00DC488D" w:rsidP="006924F1">
            <w:pPr>
              <w:pStyle w:val="Default"/>
              <w:suppressAutoHyphens/>
              <w:spacing w:line="240" w:lineRule="atLeast"/>
              <w:ind w:left="660" w:hanging="660"/>
              <w:rPr>
                <w:sz w:val="20"/>
              </w:rPr>
            </w:pPr>
            <w:r w:rsidRPr="00B35FE8">
              <w:rPr>
                <w:sz w:val="20"/>
                <w:szCs w:val="20"/>
              </w:rPr>
              <w:t>103rd</w:t>
            </w:r>
            <w:r w:rsidRPr="00B35FE8">
              <w:rPr>
                <w:sz w:val="20"/>
              </w:rPr>
              <w:t xml:space="preserve"> meeting</w:t>
            </w:r>
          </w:p>
          <w:p w:rsidR="00DC488D" w:rsidRPr="00B35FE8" w:rsidRDefault="00DC488D" w:rsidP="006924F1">
            <w:pPr>
              <w:pStyle w:val="Default"/>
              <w:suppressAutoHyphens/>
              <w:spacing w:line="240" w:lineRule="atLeast"/>
              <w:ind w:left="660" w:hanging="660"/>
              <w:rPr>
                <w:sz w:val="20"/>
              </w:rPr>
            </w:pPr>
            <w:r w:rsidRPr="00B35FE8">
              <w:rPr>
                <w:sz w:val="20"/>
              </w:rPr>
              <w:t>3 p.m.</w:t>
            </w:r>
          </w:p>
          <w:p w:rsidR="00DC488D" w:rsidRPr="00B35FE8" w:rsidRDefault="00DC488D" w:rsidP="006924F1">
            <w:pPr>
              <w:pStyle w:val="Default"/>
              <w:suppressAutoHyphens/>
              <w:spacing w:line="240" w:lineRule="atLeast"/>
              <w:ind w:left="660" w:hanging="660"/>
              <w:rPr>
                <w:sz w:val="20"/>
              </w:rPr>
            </w:pPr>
            <w:r w:rsidRPr="00B35FE8">
              <w:rPr>
                <w:sz w:val="20"/>
              </w:rPr>
              <w:t>(closed)</w:t>
            </w:r>
          </w:p>
          <w:p w:rsidR="00DC488D" w:rsidRPr="00B35FE8" w:rsidRDefault="00DC488D" w:rsidP="006924F1">
            <w:pPr>
              <w:pStyle w:val="Default"/>
              <w:suppressAutoHyphens/>
              <w:spacing w:line="240" w:lineRule="atLeast"/>
              <w:ind w:left="660" w:hanging="660"/>
              <w:rPr>
                <w:sz w:val="20"/>
              </w:rPr>
            </w:pPr>
          </w:p>
          <w:p w:rsidR="00DC488D" w:rsidRPr="00B35FE8" w:rsidRDefault="00DC488D" w:rsidP="006924F1">
            <w:pPr>
              <w:pStyle w:val="Default"/>
              <w:suppressAutoHyphens/>
              <w:spacing w:line="240" w:lineRule="atLeast"/>
              <w:ind w:left="660" w:hanging="660"/>
              <w:rPr>
                <w:sz w:val="20"/>
                <w:szCs w:val="20"/>
              </w:rPr>
            </w:pPr>
            <w:r w:rsidRPr="00B35FE8">
              <w:rPr>
                <w:sz w:val="20"/>
              </w:rPr>
              <w:t>5.30 p.m.</w:t>
            </w:r>
          </w:p>
          <w:p w:rsidR="00DC488D" w:rsidRPr="00B35FE8" w:rsidRDefault="00DC488D" w:rsidP="006924F1">
            <w:pPr>
              <w:pStyle w:val="Default"/>
              <w:suppressAutoHyphens/>
              <w:spacing w:line="240" w:lineRule="atLeast"/>
              <w:ind w:left="660" w:hanging="660"/>
              <w:rPr>
                <w:sz w:val="20"/>
                <w:szCs w:val="20"/>
              </w:rPr>
            </w:pPr>
            <w:r w:rsidRPr="00B35FE8">
              <w:rPr>
                <w:sz w:val="20"/>
                <w:szCs w:val="20"/>
              </w:rPr>
              <w:t>(public)</w:t>
            </w:r>
          </w:p>
          <w:p w:rsidR="00DC488D" w:rsidRPr="00B35FE8" w:rsidRDefault="00DC488D" w:rsidP="006924F1">
            <w:pPr>
              <w:pStyle w:val="Default"/>
              <w:suppressAutoHyphens/>
              <w:spacing w:line="240" w:lineRule="atLeast"/>
              <w:ind w:left="660" w:hanging="660"/>
              <w:rPr>
                <w:sz w:val="20"/>
              </w:rPr>
            </w:pPr>
          </w:p>
        </w:tc>
        <w:tc>
          <w:tcPr>
            <w:tcW w:w="902" w:type="dxa"/>
            <w:gridSpan w:val="2"/>
            <w:shd w:val="clear" w:color="auto" w:fill="auto"/>
          </w:tcPr>
          <w:p w:rsidR="00DC488D" w:rsidRDefault="00DC488D" w:rsidP="000F7F2B">
            <w:r w:rsidRPr="003524D6">
              <w:t>Item</w:t>
            </w:r>
            <w:r>
              <w:t xml:space="preserve"> </w:t>
            </w:r>
            <w:r w:rsidRPr="002668FC">
              <w:t>14</w:t>
            </w:r>
          </w:p>
          <w:p w:rsidR="00DC488D" w:rsidRDefault="00DC488D" w:rsidP="000F7F2B"/>
          <w:p w:rsidR="00DC488D" w:rsidRDefault="00DC488D" w:rsidP="000F7F2B">
            <w:r>
              <w:t>Item</w:t>
            </w:r>
            <w:r w:rsidRPr="00764780">
              <w:rPr>
                <w:color w:val="FF0000"/>
              </w:rPr>
              <w:t xml:space="preserve"> </w:t>
            </w:r>
            <w:r w:rsidRPr="002668FC">
              <w:t>7</w:t>
            </w:r>
          </w:p>
          <w:p w:rsidR="000B115A" w:rsidRPr="00764780" w:rsidRDefault="000B115A" w:rsidP="000F7F2B">
            <w:pPr>
              <w:rPr>
                <w:color w:val="FF0000"/>
              </w:rPr>
            </w:pPr>
          </w:p>
          <w:p w:rsidR="00DC488D" w:rsidRDefault="00DC488D" w:rsidP="000F7F2B">
            <w:r>
              <w:t xml:space="preserve">Item </w:t>
            </w:r>
            <w:r w:rsidRPr="002668FC">
              <w:t>8</w:t>
            </w:r>
          </w:p>
          <w:p w:rsidR="00DC488D" w:rsidRDefault="00DC488D" w:rsidP="000F7F2B"/>
          <w:p w:rsidR="00DC488D" w:rsidRPr="003524D6" w:rsidRDefault="00DC488D" w:rsidP="000F7F2B">
            <w:r>
              <w:t xml:space="preserve">Item </w:t>
            </w:r>
            <w:r w:rsidRPr="002668FC">
              <w:t>18</w:t>
            </w:r>
          </w:p>
        </w:tc>
        <w:tc>
          <w:tcPr>
            <w:tcW w:w="5685" w:type="dxa"/>
            <w:shd w:val="clear" w:color="auto" w:fill="auto"/>
          </w:tcPr>
          <w:p w:rsidR="00DC488D" w:rsidRDefault="00DC488D" w:rsidP="00B1362D">
            <w:pPr>
              <w:pStyle w:val="Default"/>
              <w:suppressAutoHyphens/>
              <w:spacing w:line="240" w:lineRule="atLeast"/>
              <w:rPr>
                <w:sz w:val="20"/>
                <w:szCs w:val="20"/>
                <w:lang w:val="en-GB"/>
              </w:rPr>
            </w:pPr>
            <w:r w:rsidRPr="00B35FE8">
              <w:rPr>
                <w:sz w:val="20"/>
                <w:szCs w:val="20"/>
                <w:lang w:val="en-GB"/>
              </w:rPr>
              <w:t xml:space="preserve">Working </w:t>
            </w:r>
            <w:r w:rsidR="002D762A">
              <w:rPr>
                <w:sz w:val="20"/>
                <w:szCs w:val="20"/>
                <w:lang w:val="en-GB"/>
              </w:rPr>
              <w:t>m</w:t>
            </w:r>
            <w:r w:rsidRPr="00B35FE8">
              <w:rPr>
                <w:sz w:val="20"/>
                <w:szCs w:val="20"/>
                <w:lang w:val="en-GB"/>
              </w:rPr>
              <w:t>ethods</w:t>
            </w:r>
          </w:p>
          <w:p w:rsidR="000B115A" w:rsidRDefault="000B115A" w:rsidP="00B1362D">
            <w:pPr>
              <w:pStyle w:val="Default"/>
              <w:suppressAutoHyphens/>
              <w:spacing w:line="240" w:lineRule="atLeast"/>
              <w:rPr>
                <w:sz w:val="20"/>
                <w:szCs w:val="20"/>
                <w:lang w:val="en-GB"/>
              </w:rPr>
            </w:pPr>
          </w:p>
          <w:p w:rsidR="00DC488D" w:rsidRDefault="00DC488D" w:rsidP="00B1362D">
            <w:pPr>
              <w:pStyle w:val="Default"/>
              <w:suppressAutoHyphens/>
              <w:spacing w:line="240" w:lineRule="atLeast"/>
              <w:rPr>
                <w:sz w:val="20"/>
                <w:szCs w:val="20"/>
                <w:lang w:val="en-GB"/>
              </w:rPr>
            </w:pPr>
            <w:r>
              <w:rPr>
                <w:sz w:val="20"/>
                <w:szCs w:val="20"/>
                <w:lang w:val="en-GB"/>
              </w:rPr>
              <w:t xml:space="preserve">Adoption of the report of the </w:t>
            </w:r>
            <w:r w:rsidR="00B1362D" w:rsidRPr="00B1362D">
              <w:rPr>
                <w:sz w:val="20"/>
                <w:szCs w:val="20"/>
                <w:lang w:val="en-GB"/>
              </w:rPr>
              <w:t>eight</w:t>
            </w:r>
            <w:r>
              <w:rPr>
                <w:sz w:val="20"/>
                <w:szCs w:val="20"/>
                <w:lang w:val="en-GB"/>
              </w:rPr>
              <w:t xml:space="preserve"> session</w:t>
            </w:r>
          </w:p>
          <w:p w:rsidR="000B115A" w:rsidRDefault="000B115A" w:rsidP="00B1362D">
            <w:pPr>
              <w:pStyle w:val="Default"/>
              <w:suppressAutoHyphens/>
              <w:spacing w:line="240" w:lineRule="atLeast"/>
              <w:rPr>
                <w:sz w:val="20"/>
                <w:szCs w:val="20"/>
                <w:lang w:val="en-GB"/>
              </w:rPr>
            </w:pPr>
          </w:p>
          <w:p w:rsidR="00DC488D" w:rsidRPr="00B35FE8" w:rsidRDefault="00DC488D" w:rsidP="00B1362D">
            <w:pPr>
              <w:pStyle w:val="Default"/>
              <w:suppressAutoHyphens/>
              <w:spacing w:line="240" w:lineRule="atLeast"/>
              <w:rPr>
                <w:sz w:val="20"/>
                <w:szCs w:val="20"/>
                <w:lang w:val="en-GB"/>
              </w:rPr>
            </w:pPr>
            <w:r>
              <w:rPr>
                <w:sz w:val="20"/>
                <w:szCs w:val="20"/>
                <w:lang w:val="en-GB"/>
              </w:rPr>
              <w:t>Adoption of the biennial report to the  GA</w:t>
            </w:r>
          </w:p>
          <w:p w:rsidR="00B1362D" w:rsidRDefault="00B1362D" w:rsidP="00B1362D">
            <w:pPr>
              <w:pStyle w:val="Default"/>
              <w:suppressAutoHyphens/>
              <w:spacing w:line="240" w:lineRule="atLeast"/>
              <w:rPr>
                <w:sz w:val="20"/>
                <w:szCs w:val="20"/>
                <w:lang w:val="en-GB"/>
              </w:rPr>
            </w:pPr>
          </w:p>
          <w:p w:rsidR="00DC488D" w:rsidRPr="00B35FE8" w:rsidRDefault="00DC488D" w:rsidP="00B1362D">
            <w:pPr>
              <w:pStyle w:val="Default"/>
              <w:suppressAutoHyphens/>
              <w:spacing w:line="240" w:lineRule="atLeast"/>
              <w:rPr>
                <w:sz w:val="20"/>
                <w:szCs w:val="20"/>
                <w:lang w:val="en-GB"/>
              </w:rPr>
            </w:pPr>
            <w:r w:rsidRPr="00B35FE8">
              <w:rPr>
                <w:sz w:val="20"/>
                <w:szCs w:val="20"/>
                <w:lang w:val="en-GB"/>
              </w:rPr>
              <w:t>Closing</w:t>
            </w:r>
          </w:p>
        </w:tc>
      </w:tr>
    </w:tbl>
    <w:p w:rsidR="001C6663" w:rsidRDefault="00DC488D" w:rsidP="00B1362D">
      <w:pPr>
        <w:pStyle w:val="SingleTxtG"/>
        <w:ind w:left="426"/>
        <w:jc w:val="left"/>
      </w:pPr>
      <w:r w:rsidRPr="00BC61E4">
        <w:t xml:space="preserve">The Committee will meet at the Palais Wilson, </w:t>
      </w:r>
      <w:smartTag w:uri="urn:schemas-microsoft-com:office:smarttags" w:element="place">
        <w:smartTag w:uri="urn:schemas-microsoft-com:office:smarttags" w:element="City">
          <w:r w:rsidRPr="00BC61E4">
            <w:t>Geneva</w:t>
          </w:r>
        </w:smartTag>
      </w:smartTag>
      <w:r w:rsidRPr="00BC61E4">
        <w:t xml:space="preserve">, </w:t>
      </w:r>
      <w:r>
        <w:t>G</w:t>
      </w:r>
      <w:r w:rsidRPr="00BC61E4">
        <w:t>round Floor Conference Room.</w:t>
      </w:r>
      <w:r>
        <w:t xml:space="preserve"> </w:t>
      </w:r>
      <w:r>
        <w:br/>
        <w:t xml:space="preserve">The venue of the </w:t>
      </w:r>
      <w:r w:rsidR="002D762A">
        <w:t>h</w:t>
      </w:r>
      <w:r>
        <w:t xml:space="preserve">alf </w:t>
      </w:r>
      <w:r w:rsidR="00B1362D">
        <w:t>d</w:t>
      </w:r>
      <w:r>
        <w:t xml:space="preserve">ay of </w:t>
      </w:r>
      <w:r w:rsidR="00B1362D">
        <w:t>g</w:t>
      </w:r>
      <w:r>
        <w:t xml:space="preserve">eneral </w:t>
      </w:r>
      <w:r w:rsidR="00B1362D">
        <w:t>d</w:t>
      </w:r>
      <w:r>
        <w:t>iscussion on Women and Girls with Disabilities is Room XX, Palais des Nations.</w:t>
      </w:r>
    </w:p>
    <w:p w:rsidR="00DC488D" w:rsidRPr="00DC488D" w:rsidRDefault="00DC488D" w:rsidP="00DC488D">
      <w:pPr>
        <w:pStyle w:val="SingleTxtG"/>
        <w:spacing w:before="240" w:after="0"/>
        <w:jc w:val="center"/>
        <w:rPr>
          <w:u w:val="single"/>
        </w:rPr>
      </w:pPr>
      <w:r>
        <w:rPr>
          <w:u w:val="single"/>
        </w:rPr>
        <w:tab/>
      </w:r>
      <w:r>
        <w:rPr>
          <w:u w:val="single"/>
        </w:rPr>
        <w:tab/>
      </w:r>
      <w:r>
        <w:rPr>
          <w:u w:val="single"/>
        </w:rPr>
        <w:tab/>
      </w:r>
    </w:p>
    <w:sectPr w:rsidR="00DC488D" w:rsidRPr="00DC488D" w:rsidSect="00DC488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EF3" w:rsidRDefault="008B1EF3"/>
  </w:endnote>
  <w:endnote w:type="continuationSeparator" w:id="0">
    <w:p w:rsidR="008B1EF3" w:rsidRDefault="008B1EF3"/>
  </w:endnote>
  <w:endnote w:type="continuationNotice" w:id="1">
    <w:p w:rsidR="008B1EF3" w:rsidRDefault="008B1E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2B" w:rsidRPr="00DC488D" w:rsidRDefault="0035102B" w:rsidP="00DC488D">
    <w:pPr>
      <w:pStyle w:val="Footer"/>
      <w:tabs>
        <w:tab w:val="right" w:pos="9638"/>
      </w:tabs>
    </w:pPr>
    <w:r w:rsidRPr="00DC488D">
      <w:rPr>
        <w:b/>
        <w:sz w:val="18"/>
      </w:rPr>
      <w:fldChar w:fldCharType="begin"/>
    </w:r>
    <w:r w:rsidRPr="00DC488D">
      <w:rPr>
        <w:b/>
        <w:sz w:val="18"/>
      </w:rPr>
      <w:instrText xml:space="preserve"> PAGE  \* MERGEFORMAT </w:instrText>
    </w:r>
    <w:r w:rsidRPr="00DC488D">
      <w:rPr>
        <w:b/>
        <w:sz w:val="18"/>
      </w:rPr>
      <w:fldChar w:fldCharType="separate"/>
    </w:r>
    <w:r w:rsidR="00276CB0">
      <w:rPr>
        <w:b/>
        <w:noProof/>
        <w:sz w:val="18"/>
      </w:rPr>
      <w:t>2</w:t>
    </w:r>
    <w:r w:rsidRPr="00DC488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2B" w:rsidRPr="00DC488D" w:rsidRDefault="0035102B" w:rsidP="00DC488D">
    <w:pPr>
      <w:pStyle w:val="Footer"/>
      <w:tabs>
        <w:tab w:val="right" w:pos="9638"/>
      </w:tabs>
      <w:rPr>
        <w:b/>
        <w:sz w:val="18"/>
      </w:rPr>
    </w:pPr>
    <w:r>
      <w:tab/>
    </w:r>
    <w:r w:rsidRPr="00DC488D">
      <w:rPr>
        <w:b/>
        <w:sz w:val="18"/>
      </w:rPr>
      <w:fldChar w:fldCharType="begin"/>
    </w:r>
    <w:r w:rsidRPr="00DC488D">
      <w:rPr>
        <w:b/>
        <w:sz w:val="18"/>
      </w:rPr>
      <w:instrText xml:space="preserve"> PAGE  \* MERGEFORMAT </w:instrText>
    </w:r>
    <w:r w:rsidRPr="00DC488D">
      <w:rPr>
        <w:b/>
        <w:sz w:val="18"/>
      </w:rPr>
      <w:fldChar w:fldCharType="separate"/>
    </w:r>
    <w:r w:rsidR="00276CB0">
      <w:rPr>
        <w:b/>
        <w:noProof/>
        <w:sz w:val="18"/>
      </w:rPr>
      <w:t>7</w:t>
    </w:r>
    <w:r w:rsidRPr="00DC48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2B" w:rsidRPr="00DC488D" w:rsidRDefault="0035102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76CB0">
      <w:t>40812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EF3" w:rsidRPr="000B175B" w:rsidRDefault="008B1EF3" w:rsidP="000B175B">
      <w:pPr>
        <w:tabs>
          <w:tab w:val="right" w:pos="2155"/>
        </w:tabs>
        <w:spacing w:after="80"/>
        <w:ind w:left="680"/>
        <w:rPr>
          <w:u w:val="single"/>
        </w:rPr>
      </w:pPr>
      <w:r>
        <w:rPr>
          <w:u w:val="single"/>
        </w:rPr>
        <w:tab/>
      </w:r>
    </w:p>
  </w:footnote>
  <w:footnote w:type="continuationSeparator" w:id="0">
    <w:p w:rsidR="008B1EF3" w:rsidRPr="00FC68B7" w:rsidRDefault="008B1EF3" w:rsidP="00FC68B7">
      <w:pPr>
        <w:tabs>
          <w:tab w:val="left" w:pos="2155"/>
        </w:tabs>
        <w:spacing w:after="80"/>
        <w:ind w:left="680"/>
        <w:rPr>
          <w:u w:val="single"/>
        </w:rPr>
      </w:pPr>
      <w:r>
        <w:rPr>
          <w:u w:val="single"/>
        </w:rPr>
        <w:tab/>
      </w:r>
    </w:p>
  </w:footnote>
  <w:footnote w:type="continuationNotice" w:id="1">
    <w:p w:rsidR="008B1EF3" w:rsidRDefault="008B1E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2B" w:rsidRPr="00DC488D" w:rsidRDefault="0035102B">
    <w:pPr>
      <w:pStyle w:val="Header"/>
    </w:pPr>
    <w:r>
      <w:t>CRPD/C/9/1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2B" w:rsidRPr="00DC488D" w:rsidRDefault="0035102B" w:rsidP="00DC488D">
    <w:pPr>
      <w:pStyle w:val="Header"/>
      <w:jc w:val="right"/>
    </w:pPr>
    <w:r>
      <w:t>CRPD/C/9/1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02B" w:rsidRDefault="003510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3767DA"/>
    <w:multiLevelType w:val="hybridMultilevel"/>
    <w:tmpl w:val="5560A570"/>
    <w:lvl w:ilvl="0" w:tplc="F2207A1C">
      <w:start w:val="1"/>
      <w:numFmt w:val="decimal"/>
      <w:lvlText w:val="%1."/>
      <w:lvlJc w:val="left"/>
      <w:pPr>
        <w:tabs>
          <w:tab w:val="num" w:pos="1080"/>
        </w:tabs>
        <w:ind w:left="1080" w:hanging="720"/>
      </w:pPr>
      <w:rPr>
        <w:rFonts w:hint="default"/>
      </w:rPr>
    </w:lvl>
    <w:lvl w:ilvl="1" w:tplc="2F3A0B5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C5771B"/>
    <w:multiLevelType w:val="hybridMultilevel"/>
    <w:tmpl w:val="F10E28F8"/>
    <w:lvl w:ilvl="0" w:tplc="D8D295A4">
      <w:start w:val="1"/>
      <w:numFmt w:val="lowerLetter"/>
      <w:lvlText w:val="(%1)"/>
      <w:lvlJc w:val="right"/>
      <w:pPr>
        <w:tabs>
          <w:tab w:val="num" w:pos="3474"/>
        </w:tabs>
        <w:ind w:left="3474" w:hanging="360"/>
      </w:pPr>
      <w:rPr>
        <w:rFonts w:hint="default"/>
        <w:b w:val="0"/>
        <w:bCs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3210E8"/>
    <w:multiLevelType w:val="hybridMultilevel"/>
    <w:tmpl w:val="DD246342"/>
    <w:lvl w:ilvl="0" w:tplc="A116450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33A1828"/>
    <w:multiLevelType w:val="multilevel"/>
    <w:tmpl w:val="43EC0492"/>
    <w:lvl w:ilvl="0">
      <w:start w:val="1"/>
      <w:numFmt w:val="lowerLetter"/>
      <w:lvlText w:val="(%1)"/>
      <w:lvlJc w:val="right"/>
      <w:pPr>
        <w:tabs>
          <w:tab w:val="num" w:pos="3474"/>
        </w:tabs>
        <w:ind w:left="3474" w:hanging="360"/>
      </w:pPr>
      <w:rPr>
        <w:rFonts w:hint="default"/>
        <w:b w:val="0"/>
        <w:bCs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1E0F4C"/>
    <w:multiLevelType w:val="multilevel"/>
    <w:tmpl w:val="2BF4A708"/>
    <w:lvl w:ilvl="0">
      <w:start w:val="1"/>
      <w:numFmt w:val="decimal"/>
      <w:lvlRestart w:val="0"/>
      <w:lvlText w:val="%1."/>
      <w:lvlJc w:val="left"/>
      <w:pPr>
        <w:tabs>
          <w:tab w:val="num" w:pos="4723"/>
        </w:tabs>
        <w:ind w:left="4248" w:firstLine="0"/>
      </w:pPr>
      <w:rPr>
        <w:rFonts w:hint="default"/>
        <w:w w:val="10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6">
    <w:nsid w:val="31C056DB"/>
    <w:multiLevelType w:val="hybridMultilevel"/>
    <w:tmpl w:val="B4E67186"/>
    <w:lvl w:ilvl="0" w:tplc="04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425F6F2B"/>
    <w:multiLevelType w:val="hybridMultilevel"/>
    <w:tmpl w:val="EE18AADA"/>
    <w:lvl w:ilvl="0" w:tplc="861C6C30">
      <w:start w:val="1"/>
      <w:numFmt w:val="decimal"/>
      <w:lvlRestart w:val="0"/>
      <w:lvlText w:val="%1."/>
      <w:lvlJc w:val="left"/>
      <w:pPr>
        <w:tabs>
          <w:tab w:val="num" w:pos="4723"/>
        </w:tabs>
        <w:ind w:left="4248" w:firstLine="0"/>
      </w:pPr>
      <w:rPr>
        <w:rFonts w:hint="default"/>
        <w:w w:val="100"/>
      </w:rPr>
    </w:lvl>
    <w:lvl w:ilvl="1" w:tplc="04090019">
      <w:start w:val="1"/>
      <w:numFmt w:val="lowerLetter"/>
      <w:lvlText w:val="%2."/>
      <w:lvlJc w:val="left"/>
      <w:pPr>
        <w:tabs>
          <w:tab w:val="num" w:pos="2574"/>
        </w:tabs>
        <w:ind w:left="2574" w:hanging="360"/>
      </w:pPr>
    </w:lvl>
    <w:lvl w:ilvl="2" w:tplc="32B6C4AA">
      <w:start w:val="1"/>
      <w:numFmt w:val="decimal"/>
      <w:lvlRestart w:val="0"/>
      <w:lvlText w:val="%3."/>
      <w:lvlJc w:val="left"/>
      <w:pPr>
        <w:tabs>
          <w:tab w:val="num" w:pos="3589"/>
        </w:tabs>
        <w:ind w:left="3114" w:firstLine="0"/>
      </w:pPr>
      <w:rPr>
        <w:rFonts w:hint="default"/>
        <w:w w:val="100"/>
      </w:rPr>
    </w:lvl>
    <w:lvl w:ilvl="3" w:tplc="0409000F">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98B4D8A"/>
    <w:multiLevelType w:val="hybridMultilevel"/>
    <w:tmpl w:val="03401528"/>
    <w:lvl w:ilvl="0" w:tplc="98741C02">
      <w:numFmt w:val="bullet"/>
      <w:lvlText w:val=""/>
      <w:lvlJc w:val="left"/>
      <w:pPr>
        <w:tabs>
          <w:tab w:val="num" w:pos="-840"/>
        </w:tabs>
        <w:ind w:left="-840" w:hanging="360"/>
      </w:pPr>
      <w:rPr>
        <w:rFonts w:ascii="Symbol" w:eastAsia="SimSun" w:hAnsi="Symbol" w:cs="Times New Roman" w:hint="default"/>
      </w:rPr>
    </w:lvl>
    <w:lvl w:ilvl="1" w:tplc="04090003" w:tentative="1">
      <w:start w:val="1"/>
      <w:numFmt w:val="bullet"/>
      <w:lvlText w:val="o"/>
      <w:lvlJc w:val="left"/>
      <w:pPr>
        <w:tabs>
          <w:tab w:val="num" w:pos="-120"/>
        </w:tabs>
        <w:ind w:left="-120" w:hanging="360"/>
      </w:pPr>
      <w:rPr>
        <w:rFonts w:ascii="Courier New" w:hAnsi="Courier New" w:cs="Courier New" w:hint="default"/>
      </w:rPr>
    </w:lvl>
    <w:lvl w:ilvl="2" w:tplc="04090005" w:tentative="1">
      <w:start w:val="1"/>
      <w:numFmt w:val="bullet"/>
      <w:lvlText w:val=""/>
      <w:lvlJc w:val="left"/>
      <w:pPr>
        <w:tabs>
          <w:tab w:val="num" w:pos="600"/>
        </w:tabs>
        <w:ind w:left="600" w:hanging="360"/>
      </w:pPr>
      <w:rPr>
        <w:rFonts w:ascii="Wingdings" w:hAnsi="Wingdings" w:hint="default"/>
      </w:rPr>
    </w:lvl>
    <w:lvl w:ilvl="3" w:tplc="04090001" w:tentative="1">
      <w:start w:val="1"/>
      <w:numFmt w:val="bullet"/>
      <w:lvlText w:val=""/>
      <w:lvlJc w:val="left"/>
      <w:pPr>
        <w:tabs>
          <w:tab w:val="num" w:pos="1320"/>
        </w:tabs>
        <w:ind w:left="1320" w:hanging="360"/>
      </w:pPr>
      <w:rPr>
        <w:rFonts w:ascii="Symbol" w:hAnsi="Symbol" w:hint="default"/>
      </w:rPr>
    </w:lvl>
    <w:lvl w:ilvl="4" w:tplc="04090003" w:tentative="1">
      <w:start w:val="1"/>
      <w:numFmt w:val="bullet"/>
      <w:lvlText w:val="o"/>
      <w:lvlJc w:val="left"/>
      <w:pPr>
        <w:tabs>
          <w:tab w:val="num" w:pos="2040"/>
        </w:tabs>
        <w:ind w:left="2040" w:hanging="360"/>
      </w:pPr>
      <w:rPr>
        <w:rFonts w:ascii="Courier New" w:hAnsi="Courier New" w:cs="Courier New" w:hint="default"/>
      </w:rPr>
    </w:lvl>
    <w:lvl w:ilvl="5" w:tplc="04090005" w:tentative="1">
      <w:start w:val="1"/>
      <w:numFmt w:val="bullet"/>
      <w:lvlText w:val=""/>
      <w:lvlJc w:val="left"/>
      <w:pPr>
        <w:tabs>
          <w:tab w:val="num" w:pos="2760"/>
        </w:tabs>
        <w:ind w:left="2760" w:hanging="360"/>
      </w:pPr>
      <w:rPr>
        <w:rFonts w:ascii="Wingdings" w:hAnsi="Wingdings" w:hint="default"/>
      </w:rPr>
    </w:lvl>
    <w:lvl w:ilvl="6" w:tplc="04090001" w:tentative="1">
      <w:start w:val="1"/>
      <w:numFmt w:val="bullet"/>
      <w:lvlText w:val=""/>
      <w:lvlJc w:val="left"/>
      <w:pPr>
        <w:tabs>
          <w:tab w:val="num" w:pos="3480"/>
        </w:tabs>
        <w:ind w:left="3480" w:hanging="360"/>
      </w:pPr>
      <w:rPr>
        <w:rFonts w:ascii="Symbol" w:hAnsi="Symbol" w:hint="default"/>
      </w:rPr>
    </w:lvl>
    <w:lvl w:ilvl="7" w:tplc="04090003" w:tentative="1">
      <w:start w:val="1"/>
      <w:numFmt w:val="bullet"/>
      <w:lvlText w:val="o"/>
      <w:lvlJc w:val="left"/>
      <w:pPr>
        <w:tabs>
          <w:tab w:val="num" w:pos="4200"/>
        </w:tabs>
        <w:ind w:left="4200" w:hanging="360"/>
      </w:pPr>
      <w:rPr>
        <w:rFonts w:ascii="Courier New" w:hAnsi="Courier New" w:cs="Courier New" w:hint="default"/>
      </w:rPr>
    </w:lvl>
    <w:lvl w:ilvl="8" w:tplc="04090005" w:tentative="1">
      <w:start w:val="1"/>
      <w:numFmt w:val="bullet"/>
      <w:lvlText w:val=""/>
      <w:lvlJc w:val="left"/>
      <w:pPr>
        <w:tabs>
          <w:tab w:val="num" w:pos="4920"/>
        </w:tabs>
        <w:ind w:left="4920" w:hanging="360"/>
      </w:pPr>
      <w:rPr>
        <w:rFonts w:ascii="Wingdings" w:hAnsi="Wingdings" w:hint="default"/>
      </w:rPr>
    </w:lvl>
  </w:abstractNum>
  <w:num w:numId="1">
    <w:abstractNumId w:val="0"/>
  </w:num>
  <w:num w:numId="2">
    <w:abstractNumId w:val="8"/>
  </w:num>
  <w:num w:numId="3">
    <w:abstractNumId w:val="7"/>
  </w:num>
  <w:num w:numId="4">
    <w:abstractNumId w:val="6"/>
  </w:num>
  <w:num w:numId="5">
    <w:abstractNumId w:val="3"/>
  </w:num>
  <w:num w:numId="6">
    <w:abstractNumId w:val="1"/>
  </w:num>
  <w:num w:numId="7">
    <w:abstractNumId w:val="2"/>
  </w:num>
  <w:num w:numId="8">
    <w:abstractNumId w:val="5"/>
  </w:num>
  <w:num w:numId="9">
    <w:abstractNumId w:val="4"/>
  </w:num>
  <w:num w:numId="1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88D"/>
    <w:rsid w:val="00011D06"/>
    <w:rsid w:val="00013287"/>
    <w:rsid w:val="000222BA"/>
    <w:rsid w:val="00025DB1"/>
    <w:rsid w:val="00032FF2"/>
    <w:rsid w:val="000405EA"/>
    <w:rsid w:val="00050467"/>
    <w:rsid w:val="00050F6B"/>
    <w:rsid w:val="00051565"/>
    <w:rsid w:val="0005538C"/>
    <w:rsid w:val="00055DF1"/>
    <w:rsid w:val="00060627"/>
    <w:rsid w:val="00072C8C"/>
    <w:rsid w:val="000733B5"/>
    <w:rsid w:val="00076B62"/>
    <w:rsid w:val="00077485"/>
    <w:rsid w:val="0008063F"/>
    <w:rsid w:val="00082F93"/>
    <w:rsid w:val="00083B7F"/>
    <w:rsid w:val="000847C5"/>
    <w:rsid w:val="0008675D"/>
    <w:rsid w:val="00087A12"/>
    <w:rsid w:val="000908C8"/>
    <w:rsid w:val="00090B1C"/>
    <w:rsid w:val="0009103B"/>
    <w:rsid w:val="000931C0"/>
    <w:rsid w:val="00093779"/>
    <w:rsid w:val="0009416D"/>
    <w:rsid w:val="000976B9"/>
    <w:rsid w:val="000A26DF"/>
    <w:rsid w:val="000A31E9"/>
    <w:rsid w:val="000A5D3B"/>
    <w:rsid w:val="000B115A"/>
    <w:rsid w:val="000B175B"/>
    <w:rsid w:val="000B3A0F"/>
    <w:rsid w:val="000B45ED"/>
    <w:rsid w:val="000B4EF7"/>
    <w:rsid w:val="000B7ECD"/>
    <w:rsid w:val="000C1462"/>
    <w:rsid w:val="000C2D2E"/>
    <w:rsid w:val="000D4433"/>
    <w:rsid w:val="000E0415"/>
    <w:rsid w:val="000F7F2B"/>
    <w:rsid w:val="0010715E"/>
    <w:rsid w:val="00107985"/>
    <w:rsid w:val="001103AA"/>
    <w:rsid w:val="001251D6"/>
    <w:rsid w:val="00130380"/>
    <w:rsid w:val="001430F3"/>
    <w:rsid w:val="00143A71"/>
    <w:rsid w:val="00144052"/>
    <w:rsid w:val="00150E8E"/>
    <w:rsid w:val="00155467"/>
    <w:rsid w:val="00160883"/>
    <w:rsid w:val="00161375"/>
    <w:rsid w:val="00163E62"/>
    <w:rsid w:val="00170A39"/>
    <w:rsid w:val="00176676"/>
    <w:rsid w:val="0017748C"/>
    <w:rsid w:val="00180D95"/>
    <w:rsid w:val="00180EC1"/>
    <w:rsid w:val="001812D5"/>
    <w:rsid w:val="00181DE0"/>
    <w:rsid w:val="001834C6"/>
    <w:rsid w:val="00185DB6"/>
    <w:rsid w:val="00186627"/>
    <w:rsid w:val="0018711F"/>
    <w:rsid w:val="00190AF2"/>
    <w:rsid w:val="00192675"/>
    <w:rsid w:val="001938D8"/>
    <w:rsid w:val="00193A59"/>
    <w:rsid w:val="001A3BE6"/>
    <w:rsid w:val="001A4B70"/>
    <w:rsid w:val="001A71E2"/>
    <w:rsid w:val="001B4132"/>
    <w:rsid w:val="001B4B04"/>
    <w:rsid w:val="001B6337"/>
    <w:rsid w:val="001B6C02"/>
    <w:rsid w:val="001C124B"/>
    <w:rsid w:val="001C1A71"/>
    <w:rsid w:val="001C6317"/>
    <w:rsid w:val="001C6663"/>
    <w:rsid w:val="001C7895"/>
    <w:rsid w:val="001D26DF"/>
    <w:rsid w:val="001D338A"/>
    <w:rsid w:val="001D7D78"/>
    <w:rsid w:val="001E2565"/>
    <w:rsid w:val="001E45D4"/>
    <w:rsid w:val="001E4868"/>
    <w:rsid w:val="001E5AA0"/>
    <w:rsid w:val="001F23C4"/>
    <w:rsid w:val="001F3C97"/>
    <w:rsid w:val="001F41DE"/>
    <w:rsid w:val="001F6710"/>
    <w:rsid w:val="00202DA8"/>
    <w:rsid w:val="00205A8C"/>
    <w:rsid w:val="00206C9D"/>
    <w:rsid w:val="002105FB"/>
    <w:rsid w:val="00211E0B"/>
    <w:rsid w:val="00212C64"/>
    <w:rsid w:val="00217590"/>
    <w:rsid w:val="002214A7"/>
    <w:rsid w:val="002449F6"/>
    <w:rsid w:val="00245F54"/>
    <w:rsid w:val="00246B7A"/>
    <w:rsid w:val="0025756B"/>
    <w:rsid w:val="0026249F"/>
    <w:rsid w:val="00264EB2"/>
    <w:rsid w:val="002661D4"/>
    <w:rsid w:val="0027190D"/>
    <w:rsid w:val="00276CB0"/>
    <w:rsid w:val="0028158C"/>
    <w:rsid w:val="002823E6"/>
    <w:rsid w:val="002853F7"/>
    <w:rsid w:val="00285605"/>
    <w:rsid w:val="002A6DA0"/>
    <w:rsid w:val="002B4645"/>
    <w:rsid w:val="002C4102"/>
    <w:rsid w:val="002D6013"/>
    <w:rsid w:val="002D762A"/>
    <w:rsid w:val="002E2016"/>
    <w:rsid w:val="002E27DA"/>
    <w:rsid w:val="002E7977"/>
    <w:rsid w:val="002F175C"/>
    <w:rsid w:val="002F3392"/>
    <w:rsid w:val="002F47CC"/>
    <w:rsid w:val="002F629C"/>
    <w:rsid w:val="00302FD8"/>
    <w:rsid w:val="00303541"/>
    <w:rsid w:val="00305721"/>
    <w:rsid w:val="003229D8"/>
    <w:rsid w:val="00323AE6"/>
    <w:rsid w:val="00325F4B"/>
    <w:rsid w:val="003265E1"/>
    <w:rsid w:val="00326E61"/>
    <w:rsid w:val="00341BFF"/>
    <w:rsid w:val="00342ACA"/>
    <w:rsid w:val="0035102B"/>
    <w:rsid w:val="0035110A"/>
    <w:rsid w:val="00352709"/>
    <w:rsid w:val="00353628"/>
    <w:rsid w:val="0035627C"/>
    <w:rsid w:val="00356C3C"/>
    <w:rsid w:val="003572EF"/>
    <w:rsid w:val="00357F8B"/>
    <w:rsid w:val="00363958"/>
    <w:rsid w:val="00370902"/>
    <w:rsid w:val="00371178"/>
    <w:rsid w:val="00374D66"/>
    <w:rsid w:val="003768A4"/>
    <w:rsid w:val="00380C68"/>
    <w:rsid w:val="00381452"/>
    <w:rsid w:val="00384AA4"/>
    <w:rsid w:val="003859FE"/>
    <w:rsid w:val="00385E28"/>
    <w:rsid w:val="003A1762"/>
    <w:rsid w:val="003A4810"/>
    <w:rsid w:val="003A6810"/>
    <w:rsid w:val="003A7FC4"/>
    <w:rsid w:val="003B0EA2"/>
    <w:rsid w:val="003C09E9"/>
    <w:rsid w:val="003C19B1"/>
    <w:rsid w:val="003C22EB"/>
    <w:rsid w:val="003C2CC4"/>
    <w:rsid w:val="003D2B05"/>
    <w:rsid w:val="003D4B23"/>
    <w:rsid w:val="003D691B"/>
    <w:rsid w:val="003E2364"/>
    <w:rsid w:val="003F154C"/>
    <w:rsid w:val="004012C1"/>
    <w:rsid w:val="00405DDC"/>
    <w:rsid w:val="00410C89"/>
    <w:rsid w:val="004205E9"/>
    <w:rsid w:val="00426EC3"/>
    <w:rsid w:val="004325CB"/>
    <w:rsid w:val="00445A33"/>
    <w:rsid w:val="00451DEC"/>
    <w:rsid w:val="0045495B"/>
    <w:rsid w:val="00462FA1"/>
    <w:rsid w:val="00480C71"/>
    <w:rsid w:val="0048486F"/>
    <w:rsid w:val="0048572E"/>
    <w:rsid w:val="00486159"/>
    <w:rsid w:val="00494000"/>
    <w:rsid w:val="004973DB"/>
    <w:rsid w:val="004A4E8E"/>
    <w:rsid w:val="004D25E4"/>
    <w:rsid w:val="004D28D4"/>
    <w:rsid w:val="004F20E6"/>
    <w:rsid w:val="00504D50"/>
    <w:rsid w:val="005108F3"/>
    <w:rsid w:val="00517015"/>
    <w:rsid w:val="00517B36"/>
    <w:rsid w:val="00526681"/>
    <w:rsid w:val="00534356"/>
    <w:rsid w:val="00534D71"/>
    <w:rsid w:val="005420F2"/>
    <w:rsid w:val="0055270C"/>
    <w:rsid w:val="0055482F"/>
    <w:rsid w:val="00554976"/>
    <w:rsid w:val="00557E12"/>
    <w:rsid w:val="005762E5"/>
    <w:rsid w:val="00587AF6"/>
    <w:rsid w:val="005916E2"/>
    <w:rsid w:val="00595767"/>
    <w:rsid w:val="00597FEA"/>
    <w:rsid w:val="005A1EBF"/>
    <w:rsid w:val="005A53F2"/>
    <w:rsid w:val="005B245E"/>
    <w:rsid w:val="005B3DB3"/>
    <w:rsid w:val="005B4DC5"/>
    <w:rsid w:val="005B5D49"/>
    <w:rsid w:val="005C13CC"/>
    <w:rsid w:val="005C2524"/>
    <w:rsid w:val="005C6A79"/>
    <w:rsid w:val="005D03FF"/>
    <w:rsid w:val="005D1E72"/>
    <w:rsid w:val="005D2D23"/>
    <w:rsid w:val="005E3CA7"/>
    <w:rsid w:val="005E59D7"/>
    <w:rsid w:val="005F0EBE"/>
    <w:rsid w:val="006001EE"/>
    <w:rsid w:val="00611FC4"/>
    <w:rsid w:val="0061646A"/>
    <w:rsid w:val="006176FB"/>
    <w:rsid w:val="00633094"/>
    <w:rsid w:val="00634B5D"/>
    <w:rsid w:val="00636440"/>
    <w:rsid w:val="00636505"/>
    <w:rsid w:val="00640B26"/>
    <w:rsid w:val="00643487"/>
    <w:rsid w:val="006446DA"/>
    <w:rsid w:val="00644A07"/>
    <w:rsid w:val="00646687"/>
    <w:rsid w:val="00651DD4"/>
    <w:rsid w:val="00652B23"/>
    <w:rsid w:val="00655F20"/>
    <w:rsid w:val="0066202A"/>
    <w:rsid w:val="00666BC5"/>
    <w:rsid w:val="00667387"/>
    <w:rsid w:val="00673FC6"/>
    <w:rsid w:val="00676695"/>
    <w:rsid w:val="006771F7"/>
    <w:rsid w:val="00682D54"/>
    <w:rsid w:val="00683CF0"/>
    <w:rsid w:val="006873F4"/>
    <w:rsid w:val="006924F1"/>
    <w:rsid w:val="006951D2"/>
    <w:rsid w:val="006A0620"/>
    <w:rsid w:val="006A2CA9"/>
    <w:rsid w:val="006A2D17"/>
    <w:rsid w:val="006A37C1"/>
    <w:rsid w:val="006A45DF"/>
    <w:rsid w:val="006A554B"/>
    <w:rsid w:val="006A757C"/>
    <w:rsid w:val="006B067B"/>
    <w:rsid w:val="006B2D06"/>
    <w:rsid w:val="006C4371"/>
    <w:rsid w:val="006C5F51"/>
    <w:rsid w:val="006D56C7"/>
    <w:rsid w:val="006E564B"/>
    <w:rsid w:val="006F7FC3"/>
    <w:rsid w:val="00701683"/>
    <w:rsid w:val="00707448"/>
    <w:rsid w:val="0071064E"/>
    <w:rsid w:val="00716A54"/>
    <w:rsid w:val="0072632A"/>
    <w:rsid w:val="00726346"/>
    <w:rsid w:val="007346B0"/>
    <w:rsid w:val="00742266"/>
    <w:rsid w:val="00743FC9"/>
    <w:rsid w:val="00746FFF"/>
    <w:rsid w:val="007531AF"/>
    <w:rsid w:val="00760722"/>
    <w:rsid w:val="00762824"/>
    <w:rsid w:val="00764AEA"/>
    <w:rsid w:val="00766F4E"/>
    <w:rsid w:val="0077221C"/>
    <w:rsid w:val="007749B8"/>
    <w:rsid w:val="00774E09"/>
    <w:rsid w:val="00775A1B"/>
    <w:rsid w:val="0079219F"/>
    <w:rsid w:val="007938AA"/>
    <w:rsid w:val="007A130A"/>
    <w:rsid w:val="007A711C"/>
    <w:rsid w:val="007B35E8"/>
    <w:rsid w:val="007B5A7E"/>
    <w:rsid w:val="007B6BA5"/>
    <w:rsid w:val="007C2BE1"/>
    <w:rsid w:val="007C3390"/>
    <w:rsid w:val="007C4D71"/>
    <w:rsid w:val="007C4F4B"/>
    <w:rsid w:val="007C67A5"/>
    <w:rsid w:val="007C749C"/>
    <w:rsid w:val="007D7321"/>
    <w:rsid w:val="007E1ADE"/>
    <w:rsid w:val="007E42C9"/>
    <w:rsid w:val="007F071E"/>
    <w:rsid w:val="007F4697"/>
    <w:rsid w:val="007F581F"/>
    <w:rsid w:val="007F6611"/>
    <w:rsid w:val="007F73F8"/>
    <w:rsid w:val="008001C9"/>
    <w:rsid w:val="00802186"/>
    <w:rsid w:val="00802F8B"/>
    <w:rsid w:val="00813A2B"/>
    <w:rsid w:val="00815034"/>
    <w:rsid w:val="008220D9"/>
    <w:rsid w:val="008242D7"/>
    <w:rsid w:val="00827E3F"/>
    <w:rsid w:val="00842035"/>
    <w:rsid w:val="0085226B"/>
    <w:rsid w:val="00853E78"/>
    <w:rsid w:val="00855620"/>
    <w:rsid w:val="008557DA"/>
    <w:rsid w:val="00863316"/>
    <w:rsid w:val="00866348"/>
    <w:rsid w:val="00883990"/>
    <w:rsid w:val="008979B1"/>
    <w:rsid w:val="008A563E"/>
    <w:rsid w:val="008A6B25"/>
    <w:rsid w:val="008A6C4F"/>
    <w:rsid w:val="008B1955"/>
    <w:rsid w:val="008B1EF3"/>
    <w:rsid w:val="008B2335"/>
    <w:rsid w:val="008B623A"/>
    <w:rsid w:val="008C211D"/>
    <w:rsid w:val="008C4480"/>
    <w:rsid w:val="008C4AB2"/>
    <w:rsid w:val="008C5F1B"/>
    <w:rsid w:val="008C6E31"/>
    <w:rsid w:val="008D4388"/>
    <w:rsid w:val="008D467D"/>
    <w:rsid w:val="008E1582"/>
    <w:rsid w:val="008E3840"/>
    <w:rsid w:val="008F34A5"/>
    <w:rsid w:val="008F7DE1"/>
    <w:rsid w:val="0090032D"/>
    <w:rsid w:val="00903DDA"/>
    <w:rsid w:val="0090689D"/>
    <w:rsid w:val="009138F3"/>
    <w:rsid w:val="00920D57"/>
    <w:rsid w:val="009223CA"/>
    <w:rsid w:val="009318CB"/>
    <w:rsid w:val="0093314B"/>
    <w:rsid w:val="00940F93"/>
    <w:rsid w:val="0094171D"/>
    <w:rsid w:val="009448D8"/>
    <w:rsid w:val="0094637C"/>
    <w:rsid w:val="0095052A"/>
    <w:rsid w:val="00954CD2"/>
    <w:rsid w:val="00957C6D"/>
    <w:rsid w:val="00971905"/>
    <w:rsid w:val="00971981"/>
    <w:rsid w:val="00976CEC"/>
    <w:rsid w:val="00984CFC"/>
    <w:rsid w:val="009903EB"/>
    <w:rsid w:val="00991F1F"/>
    <w:rsid w:val="009A727C"/>
    <w:rsid w:val="009B07AE"/>
    <w:rsid w:val="009B0F0E"/>
    <w:rsid w:val="009C14AA"/>
    <w:rsid w:val="009C1C59"/>
    <w:rsid w:val="009D10E3"/>
    <w:rsid w:val="009D141D"/>
    <w:rsid w:val="009D5521"/>
    <w:rsid w:val="009D6717"/>
    <w:rsid w:val="009E12E3"/>
    <w:rsid w:val="009E2E86"/>
    <w:rsid w:val="009E57C7"/>
    <w:rsid w:val="009F7154"/>
    <w:rsid w:val="009F7711"/>
    <w:rsid w:val="009F7C5D"/>
    <w:rsid w:val="00A01489"/>
    <w:rsid w:val="00A12768"/>
    <w:rsid w:val="00A14763"/>
    <w:rsid w:val="00A215F1"/>
    <w:rsid w:val="00A21D26"/>
    <w:rsid w:val="00A313C1"/>
    <w:rsid w:val="00A45167"/>
    <w:rsid w:val="00A527BD"/>
    <w:rsid w:val="00A60B8F"/>
    <w:rsid w:val="00A612EE"/>
    <w:rsid w:val="00A644D2"/>
    <w:rsid w:val="00A64F10"/>
    <w:rsid w:val="00A651D9"/>
    <w:rsid w:val="00A672A7"/>
    <w:rsid w:val="00A67B44"/>
    <w:rsid w:val="00A70210"/>
    <w:rsid w:val="00A72811"/>
    <w:rsid w:val="00A72F22"/>
    <w:rsid w:val="00A748A6"/>
    <w:rsid w:val="00A776B4"/>
    <w:rsid w:val="00A84430"/>
    <w:rsid w:val="00A84D12"/>
    <w:rsid w:val="00A8790B"/>
    <w:rsid w:val="00A91274"/>
    <w:rsid w:val="00A94361"/>
    <w:rsid w:val="00AA2402"/>
    <w:rsid w:val="00AA3BBF"/>
    <w:rsid w:val="00AA6A9B"/>
    <w:rsid w:val="00AB4EDA"/>
    <w:rsid w:val="00AC049B"/>
    <w:rsid w:val="00AC3A06"/>
    <w:rsid w:val="00AC3C0F"/>
    <w:rsid w:val="00AD16B6"/>
    <w:rsid w:val="00AE014E"/>
    <w:rsid w:val="00AE0265"/>
    <w:rsid w:val="00AE5648"/>
    <w:rsid w:val="00B008E3"/>
    <w:rsid w:val="00B06775"/>
    <w:rsid w:val="00B1362D"/>
    <w:rsid w:val="00B26159"/>
    <w:rsid w:val="00B30179"/>
    <w:rsid w:val="00B33D82"/>
    <w:rsid w:val="00B50C81"/>
    <w:rsid w:val="00B52427"/>
    <w:rsid w:val="00B56E9C"/>
    <w:rsid w:val="00B613D6"/>
    <w:rsid w:val="00B64B1F"/>
    <w:rsid w:val="00B6553F"/>
    <w:rsid w:val="00B66241"/>
    <w:rsid w:val="00B76CCB"/>
    <w:rsid w:val="00B80970"/>
    <w:rsid w:val="00B81E12"/>
    <w:rsid w:val="00B84033"/>
    <w:rsid w:val="00B863BD"/>
    <w:rsid w:val="00B869B5"/>
    <w:rsid w:val="00B87353"/>
    <w:rsid w:val="00B958E4"/>
    <w:rsid w:val="00BB2E8E"/>
    <w:rsid w:val="00BB596B"/>
    <w:rsid w:val="00BB7A00"/>
    <w:rsid w:val="00BC1146"/>
    <w:rsid w:val="00BC321B"/>
    <w:rsid w:val="00BC5B78"/>
    <w:rsid w:val="00BC61E4"/>
    <w:rsid w:val="00BC74E9"/>
    <w:rsid w:val="00BE2C15"/>
    <w:rsid w:val="00BE37B8"/>
    <w:rsid w:val="00BF68A8"/>
    <w:rsid w:val="00C04E9B"/>
    <w:rsid w:val="00C10E9F"/>
    <w:rsid w:val="00C16F0E"/>
    <w:rsid w:val="00C173BD"/>
    <w:rsid w:val="00C17CA3"/>
    <w:rsid w:val="00C213A4"/>
    <w:rsid w:val="00C3047A"/>
    <w:rsid w:val="00C3206E"/>
    <w:rsid w:val="00C463DD"/>
    <w:rsid w:val="00C4724C"/>
    <w:rsid w:val="00C50E76"/>
    <w:rsid w:val="00C52393"/>
    <w:rsid w:val="00C61D61"/>
    <w:rsid w:val="00C629A0"/>
    <w:rsid w:val="00C64106"/>
    <w:rsid w:val="00C74080"/>
    <w:rsid w:val="00C745C3"/>
    <w:rsid w:val="00C75FB9"/>
    <w:rsid w:val="00C767FD"/>
    <w:rsid w:val="00C76A98"/>
    <w:rsid w:val="00C84143"/>
    <w:rsid w:val="00C848E1"/>
    <w:rsid w:val="00C90E61"/>
    <w:rsid w:val="00C92950"/>
    <w:rsid w:val="00C930FB"/>
    <w:rsid w:val="00C95495"/>
    <w:rsid w:val="00CA0258"/>
    <w:rsid w:val="00CB38BF"/>
    <w:rsid w:val="00CC00AC"/>
    <w:rsid w:val="00CC56A2"/>
    <w:rsid w:val="00CC7FE0"/>
    <w:rsid w:val="00CD189F"/>
    <w:rsid w:val="00CD5505"/>
    <w:rsid w:val="00CE068D"/>
    <w:rsid w:val="00CE145B"/>
    <w:rsid w:val="00CE4A8F"/>
    <w:rsid w:val="00CE6171"/>
    <w:rsid w:val="00CF0D88"/>
    <w:rsid w:val="00CF3994"/>
    <w:rsid w:val="00CF75B0"/>
    <w:rsid w:val="00D10230"/>
    <w:rsid w:val="00D14118"/>
    <w:rsid w:val="00D2031B"/>
    <w:rsid w:val="00D218CB"/>
    <w:rsid w:val="00D25FE2"/>
    <w:rsid w:val="00D26529"/>
    <w:rsid w:val="00D34EB6"/>
    <w:rsid w:val="00D417A1"/>
    <w:rsid w:val="00D43252"/>
    <w:rsid w:val="00D45A51"/>
    <w:rsid w:val="00D51E7F"/>
    <w:rsid w:val="00D56184"/>
    <w:rsid w:val="00D63766"/>
    <w:rsid w:val="00D66961"/>
    <w:rsid w:val="00D77032"/>
    <w:rsid w:val="00D812F1"/>
    <w:rsid w:val="00D845DF"/>
    <w:rsid w:val="00D902AB"/>
    <w:rsid w:val="00D93C2F"/>
    <w:rsid w:val="00D9559F"/>
    <w:rsid w:val="00D978C6"/>
    <w:rsid w:val="00DA3C1C"/>
    <w:rsid w:val="00DA4A9A"/>
    <w:rsid w:val="00DA7121"/>
    <w:rsid w:val="00DC488D"/>
    <w:rsid w:val="00DC51CC"/>
    <w:rsid w:val="00DD7BE0"/>
    <w:rsid w:val="00DE5875"/>
    <w:rsid w:val="00DE637C"/>
    <w:rsid w:val="00DE66B9"/>
    <w:rsid w:val="00DE6BDD"/>
    <w:rsid w:val="00E073C5"/>
    <w:rsid w:val="00E11B66"/>
    <w:rsid w:val="00E15D7C"/>
    <w:rsid w:val="00E2013B"/>
    <w:rsid w:val="00E37684"/>
    <w:rsid w:val="00E405CE"/>
    <w:rsid w:val="00E417D3"/>
    <w:rsid w:val="00E5123C"/>
    <w:rsid w:val="00E54E95"/>
    <w:rsid w:val="00E55362"/>
    <w:rsid w:val="00E55461"/>
    <w:rsid w:val="00E576EE"/>
    <w:rsid w:val="00E66562"/>
    <w:rsid w:val="00E71BC8"/>
    <w:rsid w:val="00E7260F"/>
    <w:rsid w:val="00E84988"/>
    <w:rsid w:val="00E85398"/>
    <w:rsid w:val="00E96630"/>
    <w:rsid w:val="00EA1615"/>
    <w:rsid w:val="00EB1022"/>
    <w:rsid w:val="00EB52E1"/>
    <w:rsid w:val="00EB52F6"/>
    <w:rsid w:val="00EB756D"/>
    <w:rsid w:val="00EC5911"/>
    <w:rsid w:val="00ED32A3"/>
    <w:rsid w:val="00ED7A2A"/>
    <w:rsid w:val="00ED7B54"/>
    <w:rsid w:val="00EE1111"/>
    <w:rsid w:val="00EE4D26"/>
    <w:rsid w:val="00EF1D7F"/>
    <w:rsid w:val="00EF4802"/>
    <w:rsid w:val="00F25464"/>
    <w:rsid w:val="00F34583"/>
    <w:rsid w:val="00F353E9"/>
    <w:rsid w:val="00F504DF"/>
    <w:rsid w:val="00F541B6"/>
    <w:rsid w:val="00F63606"/>
    <w:rsid w:val="00F65869"/>
    <w:rsid w:val="00F704A4"/>
    <w:rsid w:val="00F72873"/>
    <w:rsid w:val="00F81534"/>
    <w:rsid w:val="00F91C57"/>
    <w:rsid w:val="00F91C6C"/>
    <w:rsid w:val="00F92180"/>
    <w:rsid w:val="00FA271C"/>
    <w:rsid w:val="00FA4C03"/>
    <w:rsid w:val="00FA7EF1"/>
    <w:rsid w:val="00FB5ABF"/>
    <w:rsid w:val="00FC5D36"/>
    <w:rsid w:val="00FC68B7"/>
    <w:rsid w:val="00FC76F7"/>
    <w:rsid w:val="00FC798D"/>
    <w:rsid w:val="00FD5A25"/>
    <w:rsid w:val="00FD6DED"/>
    <w:rsid w:val="00FD6E73"/>
    <w:rsid w:val="00FD73B9"/>
    <w:rsid w:val="00FE245E"/>
    <w:rsid w:val="00FE71E7"/>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semiHidden/>
    <w:unhideWhenUsed/>
    <w:rsid w:val="00F353E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Default">
    <w:name w:val="Default"/>
    <w:rsid w:val="00DC488D"/>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rsid w:val="00DC488D"/>
    <w:rPr>
      <w:lang w:eastAsia="en-US"/>
    </w:rPr>
  </w:style>
  <w:style w:type="paragraph" w:styleId="BalloonText">
    <w:name w:val="Balloon Text"/>
    <w:basedOn w:val="Normal"/>
    <w:link w:val="BalloonTextChar"/>
    <w:rsid w:val="00F353E9"/>
    <w:rPr>
      <w:rFonts w:ascii="Tahoma" w:hAnsi="Tahoma" w:cs="Tahoma"/>
      <w:sz w:val="16"/>
      <w:szCs w:val="16"/>
    </w:rPr>
  </w:style>
  <w:style w:type="character" w:customStyle="1" w:styleId="BalloonTextChar">
    <w:name w:val="Balloon Text Char"/>
    <w:link w:val="BalloonText"/>
    <w:rsid w:val="00F353E9"/>
    <w:rPr>
      <w:rFonts w:ascii="Tahoma" w:hAnsi="Tahoma" w:cs="Tahoma"/>
      <w:sz w:val="16"/>
      <w:szCs w:val="16"/>
      <w:lang w:val="en-GB" w:eastAsia="en-US" w:bidi="ar-SA"/>
    </w:rPr>
  </w:style>
  <w:style w:type="character" w:styleId="CommentReference">
    <w:name w:val="annotation reference"/>
    <w:rsid w:val="00F353E9"/>
    <w:rPr>
      <w:sz w:val="16"/>
      <w:szCs w:val="16"/>
    </w:rPr>
  </w:style>
  <w:style w:type="paragraph" w:styleId="CommentText">
    <w:name w:val="annotation text"/>
    <w:basedOn w:val="Normal"/>
    <w:link w:val="CommentTextChar"/>
    <w:rsid w:val="00F353E9"/>
  </w:style>
  <w:style w:type="character" w:customStyle="1" w:styleId="CommentTextChar">
    <w:name w:val="Comment Text Char"/>
    <w:link w:val="CommentText"/>
    <w:rsid w:val="00F353E9"/>
    <w:rPr>
      <w:lang w:val="en-GB" w:eastAsia="en-US" w:bidi="ar-SA"/>
    </w:rPr>
  </w:style>
  <w:style w:type="paragraph" w:styleId="CommentSubject">
    <w:name w:val="annotation subject"/>
    <w:basedOn w:val="CommentText"/>
    <w:next w:val="CommentText"/>
    <w:link w:val="CommentSubjectChar"/>
    <w:rsid w:val="00F353E9"/>
    <w:rPr>
      <w:b/>
      <w:bCs/>
    </w:rPr>
  </w:style>
  <w:style w:type="character" w:customStyle="1" w:styleId="CommentSubjectChar">
    <w:name w:val="Comment Subject Char"/>
    <w:link w:val="CommentSubject"/>
    <w:rsid w:val="00F353E9"/>
    <w:rPr>
      <w:b/>
      <w:bCs/>
      <w:lang w:val="en-GB" w:eastAsia="en-US" w:bidi="ar-SA"/>
    </w:rPr>
  </w:style>
  <w:style w:type="character" w:customStyle="1" w:styleId="FootnoteTextChar">
    <w:name w:val="Footnote Text Char"/>
    <w:aliases w:val="5_G Char"/>
    <w:link w:val="FootnoteText"/>
    <w:rsid w:val="00F353E9"/>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060472">
      <w:bodyDiv w:val="1"/>
      <w:marLeft w:val="0"/>
      <w:marRight w:val="0"/>
      <w:marTop w:val="0"/>
      <w:marBottom w:val="0"/>
      <w:divBdr>
        <w:top w:val="none" w:sz="0" w:space="0" w:color="auto"/>
        <w:left w:val="none" w:sz="0" w:space="0" w:color="auto"/>
        <w:bottom w:val="none" w:sz="0" w:space="0" w:color="auto"/>
        <w:right w:val="none" w:sz="0" w:space="0" w:color="auto"/>
      </w:divBdr>
      <w:divsChild>
        <w:div w:id="1103497731">
          <w:marLeft w:val="0"/>
          <w:marRight w:val="0"/>
          <w:marTop w:val="0"/>
          <w:marBottom w:val="0"/>
          <w:divBdr>
            <w:top w:val="none" w:sz="0" w:space="0" w:color="auto"/>
            <w:left w:val="none" w:sz="0" w:space="0" w:color="auto"/>
            <w:bottom w:val="none" w:sz="0" w:space="0" w:color="auto"/>
            <w:right w:val="none" w:sz="0" w:space="0" w:color="auto"/>
          </w:divBdr>
          <w:divsChild>
            <w:div w:id="199776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Template>
  <TotalTime>0</TotalTime>
  <Pages>1</Pages>
  <Words>1647</Words>
  <Characters>9388</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2008-01-29T12:17:00Z</cp:lastPrinted>
  <dcterms:created xsi:type="dcterms:W3CDTF">2013-02-05T13:53:00Z</dcterms:created>
  <dcterms:modified xsi:type="dcterms:W3CDTF">2013-02-05T13:53:00Z</dcterms:modified>
</cp:coreProperties>
</file>