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DD1" w:rsidRDefault="003E2DD1" w:rsidP="003E2DD1">
      <w:pPr>
        <w:spacing w:line="60" w:lineRule="exact"/>
        <w:rPr>
          <w:sz w:val="6"/>
          <w:lang w:val="en-US"/>
        </w:rPr>
        <w:sectPr w:rsidR="003E2DD1" w:rsidSect="003E2DD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F65B3" w:rsidRDefault="00CF65B3" w:rsidP="00CF65B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6C1BE9">
        <w:t>Комитет по ли</w:t>
      </w:r>
      <w:r>
        <w:t xml:space="preserve">квидации дискриминации </w:t>
      </w:r>
      <w:r>
        <w:br/>
        <w:t>в отношении женщин</w:t>
      </w:r>
    </w:p>
    <w:p w:rsidR="00CF65B3" w:rsidRPr="006C1BE9" w:rsidRDefault="00CF65B3" w:rsidP="00CF65B3">
      <w:pPr>
        <w:rPr>
          <w:b/>
        </w:rPr>
      </w:pPr>
      <w:r w:rsidRPr="006C1BE9">
        <w:rPr>
          <w:b/>
        </w:rPr>
        <w:t>Предсессионная рабочая группа</w:t>
      </w:r>
    </w:p>
    <w:p w:rsidR="00CF65B3" w:rsidRPr="006C1BE9" w:rsidRDefault="00CF65B3" w:rsidP="00CF65B3">
      <w:pPr>
        <w:rPr>
          <w:b/>
        </w:rPr>
      </w:pPr>
      <w:r w:rsidRPr="006C1BE9">
        <w:rPr>
          <w:b/>
        </w:rPr>
        <w:t xml:space="preserve">Сорок шестая сессия </w:t>
      </w:r>
    </w:p>
    <w:p w:rsidR="00CF65B3" w:rsidRDefault="00CF65B3" w:rsidP="00CF65B3">
      <w:r>
        <w:t xml:space="preserve">12–30 июля 2010 года </w:t>
      </w:r>
    </w:p>
    <w:p w:rsidR="00CF65B3" w:rsidRPr="006C1BE9" w:rsidRDefault="00CF65B3" w:rsidP="00CF65B3">
      <w:pPr>
        <w:spacing w:line="120" w:lineRule="exact"/>
        <w:rPr>
          <w:sz w:val="10"/>
        </w:rPr>
      </w:pPr>
    </w:p>
    <w:p w:rsidR="00CF65B3" w:rsidRPr="006C1BE9" w:rsidRDefault="00CF65B3" w:rsidP="00CF65B3">
      <w:pPr>
        <w:spacing w:line="120" w:lineRule="exact"/>
        <w:rPr>
          <w:sz w:val="10"/>
        </w:rPr>
      </w:pPr>
    </w:p>
    <w:p w:rsidR="00CF65B3" w:rsidRPr="006C1BE9" w:rsidRDefault="00CF65B3" w:rsidP="00CF65B3">
      <w:pPr>
        <w:spacing w:line="120" w:lineRule="exact"/>
        <w:rPr>
          <w:sz w:val="10"/>
        </w:rPr>
      </w:pPr>
    </w:p>
    <w:p w:rsidR="00CF65B3" w:rsidRDefault="00CF65B3" w:rsidP="00CF65B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при отсутствии первоначального и периодического докладов</w:t>
      </w:r>
    </w:p>
    <w:p w:rsidR="00CF65B3" w:rsidRPr="006C1BE9" w:rsidRDefault="00CF65B3" w:rsidP="00CF65B3">
      <w:pPr>
        <w:pStyle w:val="SingleTxt"/>
        <w:spacing w:after="0" w:line="120" w:lineRule="exact"/>
        <w:rPr>
          <w:sz w:val="10"/>
        </w:rPr>
      </w:pPr>
    </w:p>
    <w:p w:rsidR="00CF65B3" w:rsidRPr="006C1BE9" w:rsidRDefault="00CF65B3" w:rsidP="00CF65B3">
      <w:pPr>
        <w:pStyle w:val="SingleTxt"/>
        <w:spacing w:after="0" w:line="120" w:lineRule="exact"/>
        <w:rPr>
          <w:sz w:val="10"/>
        </w:rPr>
      </w:pPr>
    </w:p>
    <w:p w:rsidR="00CF65B3" w:rsidRDefault="00CF65B3" w:rsidP="00CF65B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Центральноафриканская Республика</w:t>
      </w:r>
    </w:p>
    <w:p w:rsidR="00CF65B3" w:rsidRPr="006C1BE9" w:rsidRDefault="00CF65B3" w:rsidP="00CF65B3">
      <w:pPr>
        <w:pStyle w:val="SingleTxt"/>
        <w:spacing w:after="0" w:line="120" w:lineRule="exact"/>
        <w:rPr>
          <w:sz w:val="10"/>
        </w:rPr>
      </w:pPr>
    </w:p>
    <w:p w:rsidR="00CF65B3" w:rsidRPr="006C1BE9" w:rsidRDefault="00CF65B3" w:rsidP="00CF65B3">
      <w:pPr>
        <w:pStyle w:val="SingleTxt"/>
        <w:spacing w:after="0" w:line="120" w:lineRule="exact"/>
        <w:rPr>
          <w:sz w:val="10"/>
        </w:rPr>
      </w:pPr>
    </w:p>
    <w:p w:rsidR="00A6136F" w:rsidRPr="00B84A69" w:rsidRDefault="00CF65B3" w:rsidP="00A6136F">
      <w:pPr>
        <w:pStyle w:val="SingleTxt"/>
      </w:pPr>
      <w:r>
        <w:tab/>
      </w:r>
      <w:r w:rsidR="00A6136F" w:rsidRPr="00B84A69">
        <w:t xml:space="preserve">В соответствии с решением, принятым Комитетом на его тридцать </w:t>
      </w:r>
      <w:r w:rsidR="00A6136F">
        <w:t>вос</w:t>
      </w:r>
      <w:r w:rsidR="00A6136F">
        <w:t>ь</w:t>
      </w:r>
      <w:r w:rsidR="00A6136F">
        <w:t xml:space="preserve">мой </w:t>
      </w:r>
      <w:r w:rsidR="00A6136F" w:rsidRPr="00B84A69">
        <w:t>сессии (1</w:t>
      </w:r>
      <w:r w:rsidR="00A6136F">
        <w:t>4 мая — 1 июня 2007 </w:t>
      </w:r>
      <w:r w:rsidR="00A6136F" w:rsidRPr="00B84A69">
        <w:t>года), и в отсутствие первоначального до</w:t>
      </w:r>
      <w:r w:rsidR="00A6136F" w:rsidRPr="00B84A69">
        <w:t>к</w:t>
      </w:r>
      <w:r w:rsidR="00A6136F" w:rsidRPr="00B84A69">
        <w:t>лада государства-участника, который должен был быть предста</w:t>
      </w:r>
      <w:r w:rsidR="00A6136F" w:rsidRPr="00B84A69">
        <w:t>в</w:t>
      </w:r>
      <w:r w:rsidR="00A6136F" w:rsidRPr="00B84A69">
        <w:t>лен в 19</w:t>
      </w:r>
      <w:r w:rsidR="00A6136F">
        <w:t>92 </w:t>
      </w:r>
      <w:r w:rsidR="00A6136F" w:rsidRPr="00B84A69">
        <w:t>году, а также его периодических докладов предсессионная рабочая группа приняла решение приступить к подготовке настоящего перечня тем и вопросов.</w:t>
      </w:r>
    </w:p>
    <w:p w:rsidR="00A6136F" w:rsidRPr="00B84A69" w:rsidRDefault="00A6136F" w:rsidP="00A6136F">
      <w:pPr>
        <w:pStyle w:val="SingleTxt"/>
        <w:spacing w:after="0" w:line="120" w:lineRule="exact"/>
        <w:rPr>
          <w:sz w:val="10"/>
        </w:rPr>
      </w:pPr>
    </w:p>
    <w:p w:rsidR="00A6136F" w:rsidRDefault="00A6136F" w:rsidP="00A6136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84A69">
        <w:t>Общие сведения</w:t>
      </w:r>
    </w:p>
    <w:p w:rsidR="00A6136F" w:rsidRPr="00B84A69" w:rsidRDefault="00A6136F" w:rsidP="00A6136F">
      <w:pPr>
        <w:pStyle w:val="SingleTxt"/>
        <w:spacing w:after="0" w:line="120" w:lineRule="exact"/>
        <w:rPr>
          <w:sz w:val="10"/>
        </w:rPr>
      </w:pPr>
    </w:p>
    <w:p w:rsidR="00A6136F" w:rsidRDefault="00A6136F" w:rsidP="00A6136F">
      <w:pPr>
        <w:pStyle w:val="SingleTxt"/>
      </w:pPr>
      <w:r w:rsidRPr="00B84A69">
        <w:t>1.</w:t>
      </w:r>
      <w:r w:rsidRPr="00B84A69">
        <w:tab/>
      </w:r>
      <w:r>
        <w:t>Просьба объяснить</w:t>
      </w:r>
      <w:r w:rsidRPr="00B84A69">
        <w:t>, почему Комитету не были представлены первон</w:t>
      </w:r>
      <w:r w:rsidRPr="00B84A69">
        <w:t>а</w:t>
      </w:r>
      <w:r w:rsidRPr="00B84A69">
        <w:t>чальный и последующие д</w:t>
      </w:r>
      <w:r>
        <w:t>оклады, как того требует статья </w:t>
      </w:r>
      <w:r w:rsidRPr="00B84A69">
        <w:t xml:space="preserve">18 Конвенции. </w:t>
      </w:r>
      <w:r>
        <w:t>О</w:t>
      </w:r>
      <w:r w:rsidRPr="00B84A69">
        <w:t>п</w:t>
      </w:r>
      <w:r w:rsidRPr="00B84A69">
        <w:t>и</w:t>
      </w:r>
      <w:r w:rsidRPr="00B84A69">
        <w:t>шите любые усилия по подготовке докладов, предпринятые к настоящему м</w:t>
      </w:r>
      <w:r w:rsidRPr="00B84A69">
        <w:t>о</w:t>
      </w:r>
      <w:r w:rsidRPr="00B84A69">
        <w:t>менту. Рассматривало ли государство-участник возможность обратиться за п</w:t>
      </w:r>
      <w:r w:rsidRPr="00B84A69">
        <w:t>о</w:t>
      </w:r>
      <w:r w:rsidRPr="00B84A69">
        <w:t>мощью в Управление Верховного комиссара по правам человека, Отдел по улучшению положения женщин и другие органы системы Организации Объ</w:t>
      </w:r>
      <w:r w:rsidRPr="00B84A69">
        <w:t>е</w:t>
      </w:r>
      <w:r w:rsidRPr="00B84A69">
        <w:t>диненных Наций в целях скорейшей подготовки и представления доклада К</w:t>
      </w:r>
      <w:r w:rsidRPr="00B84A69">
        <w:t>о</w:t>
      </w:r>
      <w:r w:rsidRPr="00B84A69">
        <w:t>митету по ли</w:t>
      </w:r>
      <w:r w:rsidRPr="00B84A69">
        <w:t>к</w:t>
      </w:r>
      <w:r w:rsidRPr="00B84A69">
        <w:t>видации дискриминации в отношении женщин?</w:t>
      </w:r>
    </w:p>
    <w:p w:rsidR="00EB5540" w:rsidRDefault="00EB5540" w:rsidP="00EB5540">
      <w:pPr>
        <w:pStyle w:val="SingleTxt"/>
      </w:pPr>
      <w:r>
        <w:t>2.</w:t>
      </w:r>
      <w:r>
        <w:tab/>
        <w:t xml:space="preserve">Просьба представить информацию о принятых государством-участником мерах </w:t>
      </w:r>
      <w:r w:rsidR="007D7DC6">
        <w:t>п</w:t>
      </w:r>
      <w:r>
        <w:t>о перестройке страны после многолетнего конфликта в целях поощр</w:t>
      </w:r>
      <w:r>
        <w:t>е</w:t>
      </w:r>
      <w:r>
        <w:t>ния прав женщин. В частности, укажите, каким обр</w:t>
      </w:r>
      <w:r>
        <w:t>а</w:t>
      </w:r>
      <w:r>
        <w:t xml:space="preserve">зом вопросы о гендерном </w:t>
      </w:r>
      <w:r w:rsidR="00AC74F2">
        <w:t xml:space="preserve">равенстве и положениях </w:t>
      </w:r>
      <w:r>
        <w:t>Конвенции были включены во всеохватывающий п</w:t>
      </w:r>
      <w:r>
        <w:t>о</w:t>
      </w:r>
      <w:r>
        <w:t>литический диалог</w:t>
      </w:r>
      <w:r w:rsidR="00AC74F2">
        <w:t xml:space="preserve"> 2008 года</w:t>
      </w:r>
      <w:r>
        <w:t>, национальный диалог 2003 года и мирные с</w:t>
      </w:r>
      <w:r>
        <w:t>о</w:t>
      </w:r>
      <w:r>
        <w:t>глашения в соответствии с резолюциями 1325 (2000) и 1820 (2008) Совета Безопасности. Кроме того, просьба представить информацию о мерах, прин</w:t>
      </w:r>
      <w:r>
        <w:t>я</w:t>
      </w:r>
      <w:r>
        <w:t>тых государством-участником для обеспечения равного участия женщин в пр</w:t>
      </w:r>
      <w:r>
        <w:t>о</w:t>
      </w:r>
      <w:r>
        <w:t>цессе принятия решений в рамках процесс</w:t>
      </w:r>
      <w:r w:rsidR="00AC74F2">
        <w:t>ов миростроительства и реконстру</w:t>
      </w:r>
      <w:r w:rsidR="00AC74F2">
        <w:t>к</w:t>
      </w:r>
      <w:r w:rsidR="00AC74F2">
        <w:t xml:space="preserve">ции. </w:t>
      </w:r>
      <w:r>
        <w:t>Просьба указать также, какие меры правительство приняло для прекращ</w:t>
      </w:r>
      <w:r>
        <w:t>е</w:t>
      </w:r>
      <w:r>
        <w:t xml:space="preserve">ния продолжающегося насилия в отношении женщин и безнаказанности в </w:t>
      </w:r>
      <w:r w:rsidR="00AC74F2">
        <w:t>св</w:t>
      </w:r>
      <w:r w:rsidR="00AC74F2">
        <w:t>я</w:t>
      </w:r>
      <w:r w:rsidR="00AC74F2">
        <w:t xml:space="preserve">зи с </w:t>
      </w:r>
      <w:r>
        <w:t>серьезн</w:t>
      </w:r>
      <w:r w:rsidR="00AC74F2">
        <w:t>ыми</w:t>
      </w:r>
      <w:r>
        <w:t xml:space="preserve"> нарушения</w:t>
      </w:r>
      <w:r w:rsidR="00AC74F2">
        <w:t>ми</w:t>
      </w:r>
      <w:r>
        <w:t xml:space="preserve"> прав человека женщин, включая изнасил</w:t>
      </w:r>
      <w:r>
        <w:t>о</w:t>
      </w:r>
      <w:r>
        <w:t>вани</w:t>
      </w:r>
      <w:r w:rsidR="00AC74F2">
        <w:t>я</w:t>
      </w:r>
      <w:r>
        <w:t xml:space="preserve"> и другие формы сексуального насилия. В этой связи просьба указать, был ли создан переходный механизм отправления правосудия</w:t>
      </w:r>
      <w:r w:rsidR="007D7DC6">
        <w:t>,</w:t>
      </w:r>
      <w:r>
        <w:t xml:space="preserve"> и разъяснить, как ос</w:t>
      </w:r>
      <w:r>
        <w:t>у</w:t>
      </w:r>
      <w:r>
        <w:t xml:space="preserve">ществляется </w:t>
      </w:r>
      <w:r w:rsidR="00AC74F2">
        <w:t>З</w:t>
      </w:r>
      <w:r>
        <w:t>акон об а</w:t>
      </w:r>
      <w:r>
        <w:t>м</w:t>
      </w:r>
      <w:r>
        <w:t>нистии 2008 года.</w:t>
      </w:r>
    </w:p>
    <w:p w:rsidR="00EB5540" w:rsidRDefault="00EB5540" w:rsidP="00EB5540">
      <w:pPr>
        <w:pStyle w:val="SingleTxt"/>
      </w:pPr>
      <w:r>
        <w:t>3.</w:t>
      </w:r>
      <w:r>
        <w:tab/>
        <w:t>Просьба представить информацию о положении дел со сбором и анализом данных в стране в целом</w:t>
      </w:r>
      <w:r w:rsidR="007D7DC6">
        <w:t>,</w:t>
      </w:r>
      <w:r>
        <w:t xml:space="preserve"> и в частности </w:t>
      </w:r>
      <w:r w:rsidR="00AC74F2">
        <w:t xml:space="preserve">данные о положении </w:t>
      </w:r>
      <w:r>
        <w:t>женщин с разби</w:t>
      </w:r>
      <w:r>
        <w:t>в</w:t>
      </w:r>
      <w:r>
        <w:t>кой по возрасту, полу</w:t>
      </w:r>
      <w:r w:rsidR="00AC74F2">
        <w:t xml:space="preserve"> и</w:t>
      </w:r>
      <w:r>
        <w:t xml:space="preserve"> проживанию в городских и сельских районах. Просьба указать, как правительство намеревается усовершенствовать сбор и анализ т</w:t>
      </w:r>
      <w:r>
        <w:t>а</w:t>
      </w:r>
      <w:r>
        <w:t>ких данных в сферах, затрагиваемых Конвенцией и общей рекомендаци</w:t>
      </w:r>
      <w:r w:rsidR="001249DE">
        <w:t>и</w:t>
      </w:r>
      <w:r>
        <w:t xml:space="preserve"> К</w:t>
      </w:r>
      <w:r>
        <w:t>о</w:t>
      </w:r>
      <w:r>
        <w:t>митета</w:t>
      </w:r>
      <w:r w:rsidR="001249DE">
        <w:t>,</w:t>
      </w:r>
      <w:r>
        <w:t xml:space="preserve"> с тем чтобы содействовать формированию политики и </w:t>
      </w:r>
      <w:r w:rsidR="00207173">
        <w:t>разработке</w:t>
      </w:r>
      <w:r>
        <w:t xml:space="preserve"> пр</w:t>
      </w:r>
      <w:r>
        <w:t>о</w:t>
      </w:r>
      <w:r>
        <w:t>грамм и оцен</w:t>
      </w:r>
      <w:r w:rsidR="001249DE">
        <w:t xml:space="preserve">ке </w:t>
      </w:r>
      <w:r>
        <w:t>прогресс</w:t>
      </w:r>
      <w:r w:rsidR="001249DE">
        <w:t>а</w:t>
      </w:r>
      <w:r>
        <w:t xml:space="preserve"> в деле осуществления Ко</w:t>
      </w:r>
      <w:r>
        <w:t>н</w:t>
      </w:r>
      <w:r>
        <w:t>венции.</w:t>
      </w:r>
    </w:p>
    <w:p w:rsidR="00EB5540" w:rsidRPr="00743B49" w:rsidRDefault="00EB5540" w:rsidP="00EB5540">
      <w:pPr>
        <w:pStyle w:val="SingleTxt"/>
        <w:spacing w:after="0" w:line="120" w:lineRule="exact"/>
        <w:rPr>
          <w:sz w:val="10"/>
        </w:rPr>
      </w:pPr>
    </w:p>
    <w:p w:rsidR="00EB5540" w:rsidRDefault="00EB5540" w:rsidP="00EB55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Правовой статус Конвенции и </w:t>
      </w:r>
      <w:r w:rsidR="001249DE">
        <w:t xml:space="preserve">инкорпорация </w:t>
      </w:r>
      <w:r>
        <w:t>ее положений во</w:t>
      </w:r>
      <w:r w:rsidR="001249DE">
        <w:t> </w:t>
      </w:r>
      <w:r>
        <w:t>внутригосударственное законодательство и политику</w:t>
      </w:r>
    </w:p>
    <w:p w:rsidR="00EB5540" w:rsidRPr="00743B49" w:rsidRDefault="00EB5540" w:rsidP="00EB5540">
      <w:pPr>
        <w:pStyle w:val="SingleTxt"/>
        <w:spacing w:after="0" w:line="120" w:lineRule="exact"/>
        <w:rPr>
          <w:sz w:val="10"/>
        </w:rPr>
      </w:pPr>
    </w:p>
    <w:p w:rsidR="00EB5540" w:rsidRDefault="00EB5540" w:rsidP="00EB5540">
      <w:pPr>
        <w:pStyle w:val="SingleTxt"/>
      </w:pPr>
      <w:r>
        <w:t>4.</w:t>
      </w:r>
      <w:r>
        <w:tab/>
        <w:t>Просьба представить информацию о том, предусматривает</w:t>
      </w:r>
      <w:r w:rsidR="001249DE">
        <w:t>ся</w:t>
      </w:r>
      <w:r>
        <w:t xml:space="preserve"> ли </w:t>
      </w:r>
      <w:r w:rsidR="001249DE">
        <w:t xml:space="preserve">в </w:t>
      </w:r>
      <w:r>
        <w:t>Конст</w:t>
      </w:r>
      <w:r>
        <w:t>и</w:t>
      </w:r>
      <w:r>
        <w:t>туци</w:t>
      </w:r>
      <w:r w:rsidR="001249DE">
        <w:t>и</w:t>
      </w:r>
      <w:r>
        <w:t xml:space="preserve"> гаранти</w:t>
      </w:r>
      <w:r w:rsidR="001249DE">
        <w:t>я</w:t>
      </w:r>
      <w:r>
        <w:t xml:space="preserve"> равенства между мужчинами и женщинами в </w:t>
      </w:r>
      <w:r w:rsidR="001249DE">
        <w:t xml:space="preserve">том, что касается </w:t>
      </w:r>
      <w:r>
        <w:t xml:space="preserve">защиты и осуществления прав человека. Просьба указать также, </w:t>
      </w:r>
      <w:r w:rsidR="001249DE">
        <w:t xml:space="preserve">имеются </w:t>
      </w:r>
      <w:r>
        <w:t>ли какие-либо законы и программные заявления, в которых дается определение дискр</w:t>
      </w:r>
      <w:r>
        <w:t>и</w:t>
      </w:r>
      <w:r>
        <w:t xml:space="preserve">минации в отношении женщин в соответствии со статьей 1 Конвенции. </w:t>
      </w:r>
      <w:r w:rsidR="001249DE">
        <w:t>Е</w:t>
      </w:r>
      <w:r>
        <w:t xml:space="preserve">сли </w:t>
      </w:r>
      <w:r w:rsidR="001249DE">
        <w:t>они имеются</w:t>
      </w:r>
      <w:r>
        <w:t>, то поясните</w:t>
      </w:r>
      <w:r w:rsidR="001249DE">
        <w:t>,</w:t>
      </w:r>
      <w:r>
        <w:t xml:space="preserve"> пожалуйста, является ли определение дост</w:t>
      </w:r>
      <w:r>
        <w:t>а</w:t>
      </w:r>
      <w:r>
        <w:t>точно широким и подпадает ли под него любое действие, которое может п</w:t>
      </w:r>
      <w:r>
        <w:t>о</w:t>
      </w:r>
      <w:r>
        <w:t xml:space="preserve">влечь за собой неодинаковое обращение с женщинами и мужчинами. </w:t>
      </w:r>
      <w:r w:rsidR="001249DE">
        <w:t>П</w:t>
      </w:r>
      <w:r>
        <w:t>росьба указать также</w:t>
      </w:r>
      <w:r w:rsidR="001249DE">
        <w:t>,</w:t>
      </w:r>
      <w:r>
        <w:t xml:space="preserve"> распространяется ли это определение на действия, с</w:t>
      </w:r>
      <w:r>
        <w:t>о</w:t>
      </w:r>
      <w:r>
        <w:t>вершенные государственными и частными субъектами</w:t>
      </w:r>
      <w:r w:rsidR="001249DE">
        <w:t>,</w:t>
      </w:r>
      <w:r>
        <w:t xml:space="preserve"> и предусматривает ли оно прямую и косвенную дискриминацию.</w:t>
      </w:r>
    </w:p>
    <w:p w:rsidR="00EB5540" w:rsidRDefault="00EB5540" w:rsidP="00EB5540">
      <w:pPr>
        <w:pStyle w:val="SingleTxt"/>
      </w:pPr>
      <w:r>
        <w:t>5.</w:t>
      </w:r>
      <w:r>
        <w:tab/>
        <w:t>Просьба представить информацию о ходе осуществления Конвенции во внутреннем законопорядке, в том числе информацию о том, имеют ли полож</w:t>
      </w:r>
      <w:r>
        <w:t>е</w:t>
      </w:r>
      <w:r>
        <w:t>ния Конвенции преимущественную силу по отношению к положениям Конст</w:t>
      </w:r>
      <w:r>
        <w:t>и</w:t>
      </w:r>
      <w:r>
        <w:t>туции и других законов в случае противоречия. Сообщите, пожалуйста, о том, подлежат ли положения Конвенции прямому применению, а также о том, им</w:t>
      </w:r>
      <w:r>
        <w:t>е</w:t>
      </w:r>
      <w:r>
        <w:t xml:space="preserve">ли ли место случаи, когда суды ссылались на положения Конвенции. Просьба указать, принимало ли государство-участник дополнительные меры </w:t>
      </w:r>
      <w:r w:rsidR="0075703F">
        <w:t xml:space="preserve">по </w:t>
      </w:r>
      <w:r>
        <w:t>распр</w:t>
      </w:r>
      <w:r>
        <w:t>о</w:t>
      </w:r>
      <w:r>
        <w:t>странени</w:t>
      </w:r>
      <w:r w:rsidR="0075703F">
        <w:t>ю</w:t>
      </w:r>
      <w:r>
        <w:t xml:space="preserve"> и разъяснени</w:t>
      </w:r>
      <w:r w:rsidR="0075703F">
        <w:t>ю</w:t>
      </w:r>
      <w:r>
        <w:t xml:space="preserve"> Конвенции после семинара, организованного гос</w:t>
      </w:r>
      <w:r>
        <w:t>у</w:t>
      </w:r>
      <w:r>
        <w:t>дарством-участником в августе 1996 года</w:t>
      </w:r>
      <w:r w:rsidR="0075703F">
        <w:t>,</w:t>
      </w:r>
      <w:r>
        <w:t xml:space="preserve"> с целью широкого распространения информации о Конвенции, особенно в сельских районах. Кроме того, просьба </w:t>
      </w:r>
      <w:r w:rsidR="0075703F">
        <w:t xml:space="preserve">представить информацию о мерах, принятых </w:t>
      </w:r>
      <w:r>
        <w:t xml:space="preserve">для обеспечения того, чтобы в случае возникновения коллизий между официальными законоположениями и обычным правом преобладающую силу имели официальные законоположения. </w:t>
      </w:r>
    </w:p>
    <w:p w:rsidR="00EB5540" w:rsidRDefault="00EB5540" w:rsidP="00EB5540">
      <w:pPr>
        <w:pStyle w:val="SingleTxt"/>
      </w:pPr>
      <w:r>
        <w:t>6.</w:t>
      </w:r>
      <w:r>
        <w:tab/>
        <w:t>Просьба представить информацию о том, приняло ли или намеревается ли принять государство-участник меры для установления всех законов, дискр</w:t>
      </w:r>
      <w:r>
        <w:t>и</w:t>
      </w:r>
      <w:r>
        <w:t xml:space="preserve">минационных </w:t>
      </w:r>
      <w:r w:rsidR="0075703F">
        <w:t>по</w:t>
      </w:r>
      <w:r>
        <w:t xml:space="preserve"> отношени</w:t>
      </w:r>
      <w:r w:rsidR="0075703F">
        <w:t>ю</w:t>
      </w:r>
      <w:r>
        <w:t xml:space="preserve"> </w:t>
      </w:r>
      <w:r w:rsidR="0075703F">
        <w:t xml:space="preserve">к женщинам </w:t>
      </w:r>
      <w:r>
        <w:t>и не</w:t>
      </w:r>
      <w:r w:rsidR="0075703F">
        <w:t xml:space="preserve"> </w:t>
      </w:r>
      <w:r>
        <w:t xml:space="preserve">соответствующих положениям Конвенции, и внесения поправок в них. Просьба пояснить, </w:t>
      </w:r>
      <w:r w:rsidR="0075703F">
        <w:t xml:space="preserve">установлены </w:t>
      </w:r>
      <w:r>
        <w:t>ли к</w:t>
      </w:r>
      <w:r>
        <w:t>а</w:t>
      </w:r>
      <w:r>
        <w:t>кие-либо санкции или меры наказания за дискриминацию в отношении же</w:t>
      </w:r>
      <w:r>
        <w:t>н</w:t>
      </w:r>
      <w:r>
        <w:t xml:space="preserve">щин. Кроме того, просьба представить сведения о законах или </w:t>
      </w:r>
      <w:r w:rsidR="0075703F">
        <w:t xml:space="preserve">других </w:t>
      </w:r>
      <w:r>
        <w:t>пр</w:t>
      </w:r>
      <w:r>
        <w:t>о</w:t>
      </w:r>
      <w:r>
        <w:t>граммах, направленных на изменение обычаев и практики, которые влекут за собой дискриминацию в отношении женщин</w:t>
      </w:r>
      <w:r w:rsidR="0075703F">
        <w:t xml:space="preserve"> или закрепляют ее</w:t>
      </w:r>
      <w:r>
        <w:t>.</w:t>
      </w:r>
    </w:p>
    <w:p w:rsidR="00EB5540" w:rsidRDefault="00EB5540" w:rsidP="00EB5540">
      <w:pPr>
        <w:pStyle w:val="SingleTxt"/>
      </w:pPr>
      <w:r>
        <w:t>7.</w:t>
      </w:r>
      <w:r>
        <w:tab/>
        <w:t xml:space="preserve">Просьба представить информацию </w:t>
      </w:r>
      <w:r w:rsidR="0075703F">
        <w:t xml:space="preserve">о мерах, принятых </w:t>
      </w:r>
      <w:r>
        <w:t>для расширения доступа женщин к системе правосудия; стимулировани</w:t>
      </w:r>
      <w:r w:rsidR="0075703F">
        <w:t>я</w:t>
      </w:r>
      <w:r>
        <w:t xml:space="preserve"> женщин, особенно женщин, п</w:t>
      </w:r>
      <w:r w:rsidR="0075703F">
        <w:t>р</w:t>
      </w:r>
      <w:r>
        <w:t>оживающих в сельских районах, обращаться в суды с требовани</w:t>
      </w:r>
      <w:r>
        <w:t>я</w:t>
      </w:r>
      <w:r>
        <w:t>ми об осуществлении прав и оказании им помощи в этом; повы</w:t>
      </w:r>
      <w:r w:rsidR="0075703F">
        <w:t xml:space="preserve">шения уровня </w:t>
      </w:r>
      <w:r>
        <w:t>и</w:t>
      </w:r>
      <w:r>
        <w:t>н</w:t>
      </w:r>
      <w:r>
        <w:t>формированности и осведомленности судей, юристов и сотрудников правоо</w:t>
      </w:r>
      <w:r>
        <w:t>х</w:t>
      </w:r>
      <w:r>
        <w:t>ранительных органов об обязанностях государств-участников в соо</w:t>
      </w:r>
      <w:r>
        <w:t>т</w:t>
      </w:r>
      <w:r>
        <w:t>ветствии с Конвенцией для обе</w:t>
      </w:r>
      <w:r>
        <w:t>с</w:t>
      </w:r>
      <w:r>
        <w:t>печения гендерного равенства.</w:t>
      </w:r>
    </w:p>
    <w:p w:rsidR="00EB5540" w:rsidRPr="004978E0" w:rsidRDefault="00EB5540" w:rsidP="00EB5540">
      <w:pPr>
        <w:pStyle w:val="SingleTxt"/>
        <w:spacing w:after="0" w:line="120" w:lineRule="exact"/>
        <w:rPr>
          <w:sz w:val="10"/>
        </w:rPr>
      </w:pPr>
    </w:p>
    <w:p w:rsidR="00EB5540" w:rsidRPr="004978E0" w:rsidRDefault="00EB5540" w:rsidP="00EB55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Национальные механизмы по улучшению положения женщин</w:t>
      </w:r>
    </w:p>
    <w:p w:rsidR="00EB5540" w:rsidRPr="004978E0" w:rsidRDefault="00EB5540" w:rsidP="00EB5540">
      <w:pPr>
        <w:pStyle w:val="SingleTxt"/>
        <w:spacing w:after="0" w:line="120" w:lineRule="exact"/>
        <w:rPr>
          <w:sz w:val="10"/>
        </w:rPr>
      </w:pPr>
    </w:p>
    <w:p w:rsidR="00EB5540" w:rsidRDefault="00EB5540" w:rsidP="00EB5540">
      <w:pPr>
        <w:pStyle w:val="SingleTxt"/>
      </w:pPr>
      <w:r>
        <w:t>8.</w:t>
      </w:r>
      <w:r>
        <w:tab/>
        <w:t>Просьба представить информацию о статусе и функциях Управления Ве</w:t>
      </w:r>
      <w:r>
        <w:t>р</w:t>
      </w:r>
      <w:r>
        <w:t xml:space="preserve">ховного комиссара по </w:t>
      </w:r>
      <w:r w:rsidR="0075703F">
        <w:t xml:space="preserve">вопросам </w:t>
      </w:r>
      <w:r>
        <w:t xml:space="preserve">прав человека </w:t>
      </w:r>
      <w:r w:rsidR="0075703F">
        <w:t xml:space="preserve">и благому </w:t>
      </w:r>
      <w:r>
        <w:t>управлению, в час</w:t>
      </w:r>
      <w:r>
        <w:t>т</w:t>
      </w:r>
      <w:r>
        <w:t>ности указать, имеет ли оно конкретный мандат для рассмотрения вопросов, связанных с обеспечением гендерного равенства и осуществления прав, закр</w:t>
      </w:r>
      <w:r>
        <w:t>е</w:t>
      </w:r>
      <w:r>
        <w:t>пленных в Конвенции. Просьба пояснить</w:t>
      </w:r>
      <w:r w:rsidR="00822D81">
        <w:t>,</w:t>
      </w:r>
      <w:r>
        <w:t xml:space="preserve"> какие меры принимает или н</w:t>
      </w:r>
      <w:r>
        <w:t>а</w:t>
      </w:r>
      <w:r>
        <w:t>мерено принять государство-участник для придания Управлению соответствующих полномочий по принятию решений и выделения ему финансовых и людских ресурсов. Представьте также обновленную информацию о Национальной к</w:t>
      </w:r>
      <w:r>
        <w:t>о</w:t>
      </w:r>
      <w:r>
        <w:t>миссии по правам человека, в частности укажите, приняло ли гос</w:t>
      </w:r>
      <w:r>
        <w:t>у</w:t>
      </w:r>
      <w:r>
        <w:t>дарство-участник меры по е</w:t>
      </w:r>
      <w:r w:rsidR="00822D81">
        <w:t>е</w:t>
      </w:r>
      <w:r>
        <w:t xml:space="preserve"> восстановлению в соответствии с «Парижскими принц</w:t>
      </w:r>
      <w:r>
        <w:t>и</w:t>
      </w:r>
      <w:r>
        <w:t>пами» (резолюция 48/134 Генеральной А</w:t>
      </w:r>
      <w:r>
        <w:t>с</w:t>
      </w:r>
      <w:r>
        <w:t>самблеи от 20 декабря 1993 года, приложение). Просьба представить также дополнительную информацию о К</w:t>
      </w:r>
      <w:r>
        <w:t>о</w:t>
      </w:r>
      <w:r>
        <w:t xml:space="preserve">митете, учрежденном для контроля за осуществлением Конвенции, а также о Секторальном комитете по обеспечению гендерного равенства и сокращению масштабов нищеты. Как они функционируют и какова их роль в деле </w:t>
      </w:r>
      <w:r w:rsidR="00822D81">
        <w:t>обесп</w:t>
      </w:r>
      <w:r w:rsidR="00822D81">
        <w:t>е</w:t>
      </w:r>
      <w:r w:rsidR="00822D81">
        <w:t xml:space="preserve">чения </w:t>
      </w:r>
      <w:r>
        <w:t>эффективной защиты и недискриминации же</w:t>
      </w:r>
      <w:r>
        <w:t>н</w:t>
      </w:r>
      <w:r>
        <w:t>щин?</w:t>
      </w:r>
    </w:p>
    <w:p w:rsidR="00EB5540" w:rsidRPr="003D3A32" w:rsidRDefault="00EB5540" w:rsidP="00EB5540">
      <w:pPr>
        <w:pStyle w:val="SingleTxt"/>
        <w:spacing w:after="0" w:line="120" w:lineRule="exact"/>
        <w:rPr>
          <w:sz w:val="10"/>
        </w:rPr>
      </w:pPr>
    </w:p>
    <w:p w:rsidR="00EB5540" w:rsidRDefault="00EB5540" w:rsidP="00EB55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Программы и планы действий</w:t>
      </w:r>
    </w:p>
    <w:p w:rsidR="00EB5540" w:rsidRPr="003D3A32" w:rsidRDefault="00EB5540" w:rsidP="00EB5540">
      <w:pPr>
        <w:pStyle w:val="SingleTxt"/>
        <w:spacing w:after="0" w:line="120" w:lineRule="exact"/>
        <w:rPr>
          <w:sz w:val="10"/>
        </w:rPr>
      </w:pPr>
    </w:p>
    <w:p w:rsidR="0094292D" w:rsidRDefault="00EB5540" w:rsidP="0094292D">
      <w:pPr>
        <w:pStyle w:val="SingleTxt"/>
      </w:pPr>
      <w:r w:rsidRPr="0094292D">
        <w:t>9.</w:t>
      </w:r>
      <w:r w:rsidRPr="0094292D">
        <w:tab/>
        <w:t>Просьба представить информацию о Национальном плане действий на 2007–2011 годы, документ</w:t>
      </w:r>
      <w:r w:rsidR="00822D81" w:rsidRPr="0094292D">
        <w:t>е</w:t>
      </w:r>
      <w:r w:rsidRPr="0094292D">
        <w:t xml:space="preserve"> о стратегии сокращения масштабов нищеты и зая</w:t>
      </w:r>
      <w:r w:rsidRPr="0094292D">
        <w:t>в</w:t>
      </w:r>
      <w:r w:rsidRPr="0094292D">
        <w:t>лени</w:t>
      </w:r>
      <w:r w:rsidR="00822D81" w:rsidRPr="0094292D">
        <w:t>и</w:t>
      </w:r>
      <w:r w:rsidRPr="0094292D">
        <w:t xml:space="preserve"> об общей политик</w:t>
      </w:r>
      <w:r w:rsidR="00822D81" w:rsidRPr="0094292D">
        <w:t>е</w:t>
      </w:r>
      <w:r w:rsidRPr="0094292D">
        <w:t xml:space="preserve"> 2005 года. Пожалуйста</w:t>
      </w:r>
      <w:r w:rsidR="00822D81" w:rsidRPr="0094292D">
        <w:t>,</w:t>
      </w:r>
      <w:r w:rsidRPr="0094292D">
        <w:t xml:space="preserve"> </w:t>
      </w:r>
      <w:r w:rsidR="0094292D" w:rsidRPr="0094292D">
        <w:t xml:space="preserve">укажите, </w:t>
      </w:r>
      <w:r w:rsidR="0094292D">
        <w:t>каким образом ге</w:t>
      </w:r>
      <w:r w:rsidR="0094292D">
        <w:t>н</w:t>
      </w:r>
      <w:r w:rsidR="0094292D">
        <w:t>дерные аспекты учитываются в этой политике и программах, а также как обе</w:t>
      </w:r>
      <w:r w:rsidR="0094292D">
        <w:t>с</w:t>
      </w:r>
      <w:r w:rsidR="0094292D">
        <w:t>печивается участие женщин в их разработке; кроме того, сообщите, как в них отражены положения Конвенции. Просьба представить подробную информ</w:t>
      </w:r>
      <w:r w:rsidR="0094292D">
        <w:t>а</w:t>
      </w:r>
      <w:r w:rsidR="0094292D">
        <w:t>цию о целях, задачах и стратегиях Национальной политики по содействию обеспечению равенства мужчин и женщин 2005 года, а также сообщить о пр</w:t>
      </w:r>
      <w:r w:rsidR="0094292D">
        <w:t>е</w:t>
      </w:r>
      <w:r w:rsidR="0094292D">
        <w:t>пятствиях, стоящих на пути ее эффективного осуществления</w:t>
      </w:r>
      <w:r w:rsidR="001A726D">
        <w:t>,</w:t>
      </w:r>
      <w:r w:rsidR="0094292D">
        <w:t xml:space="preserve"> и о мерах, пр</w:t>
      </w:r>
      <w:r w:rsidR="0094292D">
        <w:t>и</w:t>
      </w:r>
      <w:r w:rsidR="0094292D">
        <w:t xml:space="preserve">нятых для устранения препятствий. Просьба сообщить о планах </w:t>
      </w:r>
      <w:r w:rsidR="001A726D">
        <w:t xml:space="preserve">в отношении </w:t>
      </w:r>
      <w:r w:rsidR="0094292D">
        <w:t>будущ</w:t>
      </w:r>
      <w:r w:rsidR="001A726D">
        <w:t>ей</w:t>
      </w:r>
      <w:r w:rsidR="0094292D">
        <w:t xml:space="preserve"> национальн</w:t>
      </w:r>
      <w:r w:rsidR="001A726D">
        <w:t>ой</w:t>
      </w:r>
      <w:r w:rsidR="0094292D">
        <w:t xml:space="preserve"> политик</w:t>
      </w:r>
      <w:r w:rsidR="001A726D">
        <w:t>и</w:t>
      </w:r>
      <w:r w:rsidR="0094292D">
        <w:t xml:space="preserve"> улучшения положения женщин. Кроме того, просьба представить информацию об осуществлении Пекинской платформы действий и элемент</w:t>
      </w:r>
      <w:r w:rsidR="001A726D">
        <w:t xml:space="preserve">ах </w:t>
      </w:r>
      <w:r w:rsidR="0094292D">
        <w:t xml:space="preserve">обеспечения гендерного равенства </w:t>
      </w:r>
      <w:r w:rsidR="001A726D">
        <w:t>Ц</w:t>
      </w:r>
      <w:r w:rsidR="0094292D">
        <w:t>ел</w:t>
      </w:r>
      <w:r w:rsidR="001A726D">
        <w:t xml:space="preserve">ей развития </w:t>
      </w:r>
      <w:r w:rsidR="0094292D">
        <w:t>тыс</w:t>
      </w:r>
      <w:r w:rsidR="0094292D">
        <w:t>я</w:t>
      </w:r>
      <w:r w:rsidR="0094292D">
        <w:t>челетия.</w:t>
      </w:r>
    </w:p>
    <w:p w:rsidR="001A726D" w:rsidRPr="001A726D" w:rsidRDefault="001A726D" w:rsidP="001A726D">
      <w:pPr>
        <w:pStyle w:val="SingleTxt"/>
        <w:spacing w:after="0" w:line="120" w:lineRule="exact"/>
        <w:rPr>
          <w:sz w:val="10"/>
        </w:rPr>
      </w:pPr>
    </w:p>
    <w:p w:rsidR="001A726D" w:rsidRDefault="001A726D" w:rsidP="001A72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1A726D" w:rsidRPr="001A726D" w:rsidRDefault="001A726D" w:rsidP="001A726D">
      <w:pPr>
        <w:pStyle w:val="SingleTxt"/>
        <w:spacing w:after="0" w:line="120" w:lineRule="exact"/>
        <w:rPr>
          <w:sz w:val="10"/>
        </w:rPr>
      </w:pPr>
    </w:p>
    <w:p w:rsidR="0094292D" w:rsidRDefault="0094292D" w:rsidP="00BE779B">
      <w:pPr>
        <w:pStyle w:val="SingleTxt"/>
      </w:pPr>
      <w:r>
        <w:t>10.</w:t>
      </w:r>
      <w:r>
        <w:tab/>
        <w:t>Просьба пояснить, приняло ли государство-участник временные спец</w:t>
      </w:r>
      <w:r>
        <w:t>и</w:t>
      </w:r>
      <w:r>
        <w:t>альные меры в соответствии с пунктом 1 статьи 4 Конвенции и общей рек</w:t>
      </w:r>
      <w:r>
        <w:t>о</w:t>
      </w:r>
      <w:r>
        <w:t>мендаци</w:t>
      </w:r>
      <w:r w:rsidR="001A726D">
        <w:t>ей</w:t>
      </w:r>
      <w:r>
        <w:t> № 25 Комитета, с тем чтобы обеспечить равенство между мужч</w:t>
      </w:r>
      <w:r>
        <w:t>и</w:t>
      </w:r>
      <w:r>
        <w:t>нами и женщинами на всех уровнях и во всех государственных учреждениях, а также в политической жизни. Просьба включить информацию о проявлениях неравенства, которые эти меры призваны устранить, а также о том, обеспеч</w:t>
      </w:r>
      <w:r>
        <w:t>и</w:t>
      </w:r>
      <w:r>
        <w:t xml:space="preserve">вается ли выполнение этих мер и осуществляется </w:t>
      </w:r>
      <w:r w:rsidR="001A726D">
        <w:t xml:space="preserve">ли </w:t>
      </w:r>
      <w:r>
        <w:t>контроль за этим.</w:t>
      </w:r>
    </w:p>
    <w:p w:rsidR="0094292D" w:rsidRPr="00C23E5D" w:rsidRDefault="0094292D" w:rsidP="00BE779B">
      <w:pPr>
        <w:pStyle w:val="SingleTxt"/>
        <w:spacing w:after="0" w:line="120" w:lineRule="exact"/>
        <w:rPr>
          <w:sz w:val="10"/>
        </w:rPr>
      </w:pPr>
    </w:p>
    <w:p w:rsidR="0094292D" w:rsidRDefault="0094292D" w:rsidP="00BE77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Стереотипы, культурная практика</w:t>
      </w:r>
    </w:p>
    <w:p w:rsidR="0094292D" w:rsidRPr="00C23E5D" w:rsidRDefault="0094292D" w:rsidP="00BE779B">
      <w:pPr>
        <w:pStyle w:val="SingleTxt"/>
        <w:spacing w:after="0" w:line="120" w:lineRule="exact"/>
        <w:rPr>
          <w:sz w:val="10"/>
        </w:rPr>
      </w:pPr>
    </w:p>
    <w:p w:rsidR="0094292D" w:rsidRDefault="0094292D" w:rsidP="00BE779B">
      <w:pPr>
        <w:pStyle w:val="SingleTxt"/>
      </w:pPr>
      <w:r>
        <w:t>11.</w:t>
      </w:r>
      <w:r>
        <w:tab/>
        <w:t>Просьба представить информацию о том, какие виды культурной и трад</w:t>
      </w:r>
      <w:r>
        <w:t>и</w:t>
      </w:r>
      <w:r>
        <w:t>ционной практики или образа жизни препятствуют улучшению положения женщин в обществе. Пожалуйста, представьте сведения о мерах, принятых для изменения социальных и культурных моделей поведения, которые ведут к формированию стереотипов или укрепляют идею превосходства мужчин.</w:t>
      </w:r>
    </w:p>
    <w:p w:rsidR="0094292D" w:rsidRPr="00C23E5D" w:rsidRDefault="0094292D" w:rsidP="00BE779B">
      <w:pPr>
        <w:pStyle w:val="SingleTxt"/>
        <w:spacing w:after="0" w:line="120" w:lineRule="exact"/>
        <w:rPr>
          <w:sz w:val="10"/>
        </w:rPr>
      </w:pPr>
    </w:p>
    <w:p w:rsidR="0094292D" w:rsidRDefault="0094292D" w:rsidP="00BE77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94292D" w:rsidRPr="00C23E5D" w:rsidRDefault="0094292D" w:rsidP="00BE779B">
      <w:pPr>
        <w:pStyle w:val="SingleTxt"/>
        <w:spacing w:after="0" w:line="120" w:lineRule="exact"/>
        <w:rPr>
          <w:sz w:val="10"/>
        </w:rPr>
      </w:pPr>
    </w:p>
    <w:p w:rsidR="0094292D" w:rsidRDefault="0094292D" w:rsidP="00BE779B">
      <w:pPr>
        <w:pStyle w:val="SingleTxt"/>
      </w:pPr>
      <w:r>
        <w:t>12.</w:t>
      </w:r>
      <w:r>
        <w:tab/>
        <w:t>Просьба представить информацию о Законе о защите женщин от насилия в Центральноафриканской Республике 2006 года, а также о его соответствии положениям Конвенции. В этой связи, пожалуйста, укажите, относит ли закон 2006 года к категории преступлений сексуальное насилие в отношении женщин и девочек, включая изнасиловани</w:t>
      </w:r>
      <w:r w:rsidR="001A726D">
        <w:t>я</w:t>
      </w:r>
      <w:r>
        <w:t xml:space="preserve">, в частности в </w:t>
      </w:r>
      <w:r w:rsidR="001A726D">
        <w:t xml:space="preserve">условиях </w:t>
      </w:r>
      <w:r>
        <w:t>конфликт</w:t>
      </w:r>
      <w:r w:rsidR="001A726D">
        <w:t>ов</w:t>
      </w:r>
      <w:r>
        <w:t>, и пр</w:t>
      </w:r>
      <w:r>
        <w:t>е</w:t>
      </w:r>
      <w:r>
        <w:t>дусматриваются ли средства защиты для женщин, в том числе услуги по во</w:t>
      </w:r>
      <w:r>
        <w:t>с</w:t>
      </w:r>
      <w:r>
        <w:t>становлению и предоставлению убежища. Пожалуйста, представьте информ</w:t>
      </w:r>
      <w:r>
        <w:t>а</w:t>
      </w:r>
      <w:r>
        <w:t>цию о числе женщин, в частности девочек, которые стали жертвами сексуал</w:t>
      </w:r>
      <w:r>
        <w:t>ь</w:t>
      </w:r>
      <w:r>
        <w:t>ного насилия, в том числе изнасиловани</w:t>
      </w:r>
      <w:r w:rsidR="001A726D">
        <w:t>й</w:t>
      </w:r>
      <w:r>
        <w:t xml:space="preserve">, прежде </w:t>
      </w:r>
      <w:r w:rsidR="001A726D">
        <w:t xml:space="preserve">всего </w:t>
      </w:r>
      <w:r>
        <w:t>в северной части стр</w:t>
      </w:r>
      <w:r>
        <w:t>а</w:t>
      </w:r>
      <w:r>
        <w:t>ны.</w:t>
      </w:r>
    </w:p>
    <w:p w:rsidR="0094292D" w:rsidRDefault="0094292D" w:rsidP="00BE779B">
      <w:pPr>
        <w:pStyle w:val="SingleTxt"/>
      </w:pPr>
      <w:r>
        <w:t>13.</w:t>
      </w:r>
      <w:r>
        <w:tab/>
      </w:r>
      <w:r w:rsidR="001A726D">
        <w:t xml:space="preserve">С учетом имевшего </w:t>
      </w:r>
      <w:r>
        <w:t>ранее место вооруженн</w:t>
      </w:r>
      <w:r w:rsidR="001A726D">
        <w:t>ого</w:t>
      </w:r>
      <w:r>
        <w:t xml:space="preserve"> ко</w:t>
      </w:r>
      <w:r>
        <w:t>н</w:t>
      </w:r>
      <w:r>
        <w:t>фликт</w:t>
      </w:r>
      <w:r w:rsidR="001A726D">
        <w:t>а</w:t>
      </w:r>
      <w:r>
        <w:t xml:space="preserve"> в некоторых районах страны просьба представить подробности о мерах, принятых для ра</w:t>
      </w:r>
      <w:r>
        <w:t>з</w:t>
      </w:r>
      <w:r>
        <w:t>работки программ реабилитации и поддержки женщин и девочек, включая психологическое восстановление и интеграцию в жизнь о</w:t>
      </w:r>
      <w:r>
        <w:t>б</w:t>
      </w:r>
      <w:r>
        <w:t>щества.</w:t>
      </w:r>
    </w:p>
    <w:p w:rsidR="0094292D" w:rsidRDefault="0094292D" w:rsidP="00BE779B">
      <w:pPr>
        <w:pStyle w:val="SingleTxt"/>
      </w:pPr>
      <w:r>
        <w:t>14.</w:t>
      </w:r>
      <w:r>
        <w:tab/>
        <w:t>Просьба представить сведения о мерах, принятых государством-участником для ликвидации насилия в отношении женщин и девочек, которые считаются «ведьмами». Пожалуйста, укажите предусмотрено ли в Зак</w:t>
      </w:r>
      <w:r>
        <w:t>о</w:t>
      </w:r>
      <w:r>
        <w:t>не № 06.32 от 27</w:t>
      </w:r>
      <w:r w:rsidR="001A726D">
        <w:t xml:space="preserve"> декабря </w:t>
      </w:r>
      <w:r>
        <w:t>2006 года, касающемся защиты женщин от н</w:t>
      </w:r>
      <w:r>
        <w:t>а</w:t>
      </w:r>
      <w:r>
        <w:t>силия в Центральноафриканской Республике, защита от такой формы насилия (в отн</w:t>
      </w:r>
      <w:r>
        <w:t>о</w:t>
      </w:r>
      <w:r>
        <w:t>шении женщин и девочек, которые считаются «ведьмами»), а также предусма</w:t>
      </w:r>
      <w:r>
        <w:t>т</w:t>
      </w:r>
      <w:r>
        <w:t>ривается ли в проводимом в настоящее время изменении Уголовного кодекса ликвидация преступления «колдовств</w:t>
      </w:r>
      <w:r w:rsidR="001A726D">
        <w:t>а</w:t>
      </w:r>
      <w:r>
        <w:t>».</w:t>
      </w:r>
    </w:p>
    <w:p w:rsidR="0094292D" w:rsidRDefault="0094292D" w:rsidP="00BE779B">
      <w:pPr>
        <w:pStyle w:val="SingleTxt"/>
      </w:pPr>
      <w:r>
        <w:t>15.</w:t>
      </w:r>
      <w:r>
        <w:tab/>
        <w:t>Просьба представить информацию о масштабах насилия в семье и о м</w:t>
      </w:r>
      <w:r>
        <w:t>е</w:t>
      </w:r>
      <w:r>
        <w:t>рах, принятых для отнесения его к категории преступлений. Пожалуйста</w:t>
      </w:r>
      <w:r w:rsidR="001A726D">
        <w:t>,</w:t>
      </w:r>
      <w:r>
        <w:t xml:space="preserve"> с</w:t>
      </w:r>
      <w:r>
        <w:t>о</w:t>
      </w:r>
      <w:r>
        <w:t>общите также о наличии медицинских и социальных услуг и об убежищах для жертв. Просьба указать, затрагивает ли Закон 2006 года насилие в семье и пр</w:t>
      </w:r>
      <w:r>
        <w:t>е</w:t>
      </w:r>
      <w:r>
        <w:t>дусматривает ли он предоставление средств защиты женщинам и девочкам, я</w:t>
      </w:r>
      <w:r>
        <w:t>в</w:t>
      </w:r>
      <w:r>
        <w:t>ляющимся жертвами насилия.</w:t>
      </w:r>
    </w:p>
    <w:p w:rsidR="0094292D" w:rsidRDefault="0094292D" w:rsidP="00BE779B">
      <w:pPr>
        <w:pStyle w:val="SingleTxt"/>
      </w:pPr>
      <w:r>
        <w:t>16.</w:t>
      </w:r>
      <w:r>
        <w:tab/>
        <w:t xml:space="preserve">Просьба представить обновленную информацию о законах, принятых для отнесения к категории преступлений и запрещения калечащих операций на женских половых органах. В частности, укажите результаты применения этих законов в сельских районах и в восточной части страны. </w:t>
      </w:r>
      <w:r w:rsidR="001A726D">
        <w:t xml:space="preserve">Укажите </w:t>
      </w:r>
      <w:r>
        <w:t>также меры, принятые государством-участником для выполнения Национал</w:t>
      </w:r>
      <w:r>
        <w:t>ь</w:t>
      </w:r>
      <w:r>
        <w:t xml:space="preserve">ного плана действий на 2007–2011 годы </w:t>
      </w:r>
      <w:r w:rsidR="001A726D">
        <w:t>п</w:t>
      </w:r>
      <w:r>
        <w:t>о борьбе с вредной практикой, насилием по пр</w:t>
      </w:r>
      <w:r>
        <w:t>и</w:t>
      </w:r>
      <w:r>
        <w:t>знаку пола и сексуальным насилием, включая калечащие операции на женских половых органах.</w:t>
      </w:r>
    </w:p>
    <w:p w:rsidR="0094292D" w:rsidRPr="00C23E5D" w:rsidRDefault="0094292D" w:rsidP="00BE779B">
      <w:pPr>
        <w:pStyle w:val="SingleTxt"/>
        <w:spacing w:after="0" w:line="120" w:lineRule="exact"/>
        <w:rPr>
          <w:sz w:val="10"/>
        </w:rPr>
      </w:pPr>
    </w:p>
    <w:p w:rsidR="0094292D" w:rsidRDefault="0094292D" w:rsidP="001A66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проституция</w:t>
      </w:r>
    </w:p>
    <w:p w:rsidR="0094292D" w:rsidRPr="00C23E5D" w:rsidRDefault="0094292D" w:rsidP="001A6679">
      <w:pPr>
        <w:pStyle w:val="SingleTxt"/>
        <w:keepNext/>
        <w:spacing w:after="0" w:line="120" w:lineRule="exact"/>
        <w:rPr>
          <w:sz w:val="10"/>
        </w:rPr>
      </w:pPr>
    </w:p>
    <w:p w:rsidR="0094292D" w:rsidRDefault="0094292D" w:rsidP="001A6679">
      <w:pPr>
        <w:pStyle w:val="SingleTxt"/>
        <w:keepNext/>
      </w:pPr>
      <w:r>
        <w:t>17.</w:t>
      </w:r>
      <w:r>
        <w:tab/>
        <w:t>Просьба пояснить, приня</w:t>
      </w:r>
      <w:r w:rsidR="0096172A">
        <w:t xml:space="preserve">ты </w:t>
      </w:r>
      <w:r>
        <w:t xml:space="preserve">ли </w:t>
      </w:r>
      <w:r w:rsidR="0096172A">
        <w:t xml:space="preserve">в </w:t>
      </w:r>
      <w:r>
        <w:t>стран</w:t>
      </w:r>
      <w:r w:rsidR="0096172A">
        <w:t>е</w:t>
      </w:r>
      <w:r>
        <w:t xml:space="preserve"> законы о </w:t>
      </w:r>
      <w:r w:rsidR="0096172A">
        <w:t xml:space="preserve">пресечении </w:t>
      </w:r>
      <w:r>
        <w:t>торговли женщинами и девочками, а также о том, насколько эффективно они примен</w:t>
      </w:r>
      <w:r>
        <w:t>я</w:t>
      </w:r>
      <w:r>
        <w:t>ются. Пожалуйста</w:t>
      </w:r>
      <w:r w:rsidR="0096172A">
        <w:t>,</w:t>
      </w:r>
      <w:r>
        <w:t xml:space="preserve"> укажите, предусматривают ли существующие законы защ</w:t>
      </w:r>
      <w:r>
        <w:t>и</w:t>
      </w:r>
      <w:r>
        <w:t xml:space="preserve">ту женщин и девочек от экономической и сексуальной эксплуатации. Просьба представить информацию о том, применяется ли </w:t>
      </w:r>
      <w:r w:rsidR="0096172A">
        <w:t>З</w:t>
      </w:r>
      <w:r>
        <w:t xml:space="preserve">акон 2006 года, </w:t>
      </w:r>
      <w:r w:rsidR="00D44695">
        <w:t>касающийся</w:t>
      </w:r>
      <w:r>
        <w:t xml:space="preserve"> насилия в отношении женщин, к женщинам, занимающимся пр</w:t>
      </w:r>
      <w:r>
        <w:t>о</w:t>
      </w:r>
      <w:r>
        <w:t xml:space="preserve">ституцией. Кроме того, предоставьте, </w:t>
      </w:r>
      <w:r w:rsidR="0096172A">
        <w:t xml:space="preserve">в случае наличия, </w:t>
      </w:r>
      <w:r>
        <w:t>статистические данные о числе женщин и девочек, занимающихся проституцией, особенно в городских ра</w:t>
      </w:r>
      <w:r>
        <w:t>й</w:t>
      </w:r>
      <w:r>
        <w:t>онах. Пожалуйста</w:t>
      </w:r>
      <w:r w:rsidR="0096172A">
        <w:t>,</w:t>
      </w:r>
      <w:r>
        <w:t xml:space="preserve"> укажите меры, принятые государством-участником для з</w:t>
      </w:r>
      <w:r>
        <w:t>а</w:t>
      </w:r>
      <w:r>
        <w:t>щиты девочек</w:t>
      </w:r>
      <w:r w:rsidR="0096172A">
        <w:t xml:space="preserve"> из числа </w:t>
      </w:r>
      <w:r>
        <w:t>перемещенных лиц, в частности от экономической эк</w:t>
      </w:r>
      <w:r>
        <w:t>с</w:t>
      </w:r>
      <w:r>
        <w:t xml:space="preserve">плуатации, </w:t>
      </w:r>
      <w:r w:rsidR="0096172A">
        <w:t xml:space="preserve">а также </w:t>
      </w:r>
      <w:r>
        <w:t>представьте сведения о числе перемещенных девочек, н</w:t>
      </w:r>
      <w:r>
        <w:t>а</w:t>
      </w:r>
      <w:r>
        <w:t xml:space="preserve">ходящихся в таком положении. Пожалуйста, укажите меры правового и иного характера, принятые государством-участником для ликвидации практики </w:t>
      </w:r>
      <w:r w:rsidR="0096172A">
        <w:t>о</w:t>
      </w:r>
      <w:r w:rsidR="0096172A">
        <w:t>б</w:t>
      </w:r>
      <w:r w:rsidR="0096172A">
        <w:t xml:space="preserve">ращения в рабство </w:t>
      </w:r>
      <w:r>
        <w:t>пигмеев и обеспечения защиты от нее женщин и девочек из к</w:t>
      </w:r>
      <w:r>
        <w:t>о</w:t>
      </w:r>
      <w:r>
        <w:t>ренных народов.</w:t>
      </w:r>
    </w:p>
    <w:p w:rsidR="0094292D" w:rsidRPr="00C23E5D" w:rsidRDefault="0094292D" w:rsidP="00BE779B">
      <w:pPr>
        <w:pStyle w:val="SingleTxt"/>
        <w:spacing w:after="0" w:line="120" w:lineRule="exact"/>
        <w:rPr>
          <w:sz w:val="10"/>
        </w:rPr>
      </w:pPr>
    </w:p>
    <w:p w:rsidR="0094292D" w:rsidRDefault="0094292D" w:rsidP="00BE77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процессе принятия решений и представ</w:t>
      </w:r>
      <w:r w:rsidR="0096172A">
        <w:t xml:space="preserve">ленность </w:t>
      </w:r>
      <w:r>
        <w:t>на</w:t>
      </w:r>
      <w:r w:rsidR="0096172A">
        <w:t> </w:t>
      </w:r>
      <w:r>
        <w:t>международном уровне</w:t>
      </w:r>
    </w:p>
    <w:p w:rsidR="0094292D" w:rsidRPr="00C23E5D" w:rsidRDefault="0094292D" w:rsidP="00BE779B">
      <w:pPr>
        <w:pStyle w:val="SingleTxt"/>
        <w:spacing w:after="0" w:line="120" w:lineRule="exact"/>
        <w:rPr>
          <w:sz w:val="10"/>
        </w:rPr>
      </w:pPr>
    </w:p>
    <w:p w:rsidR="0094292D" w:rsidRDefault="0094292D" w:rsidP="00BE779B">
      <w:pPr>
        <w:pStyle w:val="SingleTxt"/>
      </w:pPr>
      <w:r>
        <w:t>18.</w:t>
      </w:r>
      <w:r>
        <w:tab/>
        <w:t>Просьба представить информацию о процентно</w:t>
      </w:r>
      <w:r w:rsidR="0096172A">
        <w:t>м</w:t>
      </w:r>
      <w:r w:rsidR="00636CE2">
        <w:t xml:space="preserve"> </w:t>
      </w:r>
      <w:r w:rsidR="0096172A">
        <w:t xml:space="preserve">показателе </w:t>
      </w:r>
      <w:r>
        <w:t>женщин</w:t>
      </w:r>
      <w:r w:rsidR="007D7DC6">
        <w:t>,</w:t>
      </w:r>
      <w:r w:rsidR="0096172A">
        <w:t xml:space="preserve"> входящих в состав </w:t>
      </w:r>
      <w:r>
        <w:t>политических партий, а также о доле женщин, р</w:t>
      </w:r>
      <w:r>
        <w:t>а</w:t>
      </w:r>
      <w:r>
        <w:t>ботающих в государственных учреждениях, в том числе учебных заведениях</w:t>
      </w:r>
      <w:r w:rsidR="0096172A">
        <w:t>,</w:t>
      </w:r>
      <w:r>
        <w:t xml:space="preserve"> и женщин, занимающих руководящие должности в государственных органах. Просьба с</w:t>
      </w:r>
      <w:r>
        <w:t>о</w:t>
      </w:r>
      <w:r>
        <w:t>общить о конкретных мерах, предусматривающих обеспечение полного и ра</w:t>
      </w:r>
      <w:r>
        <w:t>в</w:t>
      </w:r>
      <w:r>
        <w:t>ного участия и представ</w:t>
      </w:r>
      <w:r w:rsidR="0096172A">
        <w:t xml:space="preserve">ленности </w:t>
      </w:r>
      <w:r>
        <w:t>женщин на всех уровнях управления, в зак</w:t>
      </w:r>
      <w:r>
        <w:t>о</w:t>
      </w:r>
      <w:r>
        <w:t>нодательных и судебных органах, а также на международном уровне с учетом общей рекомендации № 25 Комитета, касающейся временных спец</w:t>
      </w:r>
      <w:r>
        <w:t>и</w:t>
      </w:r>
      <w:r>
        <w:t>альных мер, и общей рекомендации № 23, касающе</w:t>
      </w:r>
      <w:r w:rsidR="0096172A">
        <w:t>й</w:t>
      </w:r>
      <w:r>
        <w:t xml:space="preserve">ся </w:t>
      </w:r>
      <w:r w:rsidR="0096172A">
        <w:t xml:space="preserve">участия в </w:t>
      </w:r>
      <w:r>
        <w:t>политической и о</w:t>
      </w:r>
      <w:r>
        <w:t>б</w:t>
      </w:r>
      <w:r>
        <w:t xml:space="preserve">щественной жизни. Просьба указать, </w:t>
      </w:r>
      <w:r w:rsidR="0096172A">
        <w:t xml:space="preserve">планирует </w:t>
      </w:r>
      <w:r>
        <w:t>ли государство-участник вв</w:t>
      </w:r>
      <w:r>
        <w:t>е</w:t>
      </w:r>
      <w:r>
        <w:t xml:space="preserve">дение квот для существенного увеличения числа женщин, </w:t>
      </w:r>
      <w:r w:rsidR="0096172A">
        <w:t xml:space="preserve">входящих в состав </w:t>
      </w:r>
      <w:r>
        <w:t>выборных органов, на национальном и муниципальном уровн</w:t>
      </w:r>
      <w:r w:rsidR="0096172A">
        <w:t>ях</w:t>
      </w:r>
      <w:r>
        <w:t xml:space="preserve"> на предсто</w:t>
      </w:r>
      <w:r>
        <w:t>я</w:t>
      </w:r>
      <w:r>
        <w:t>щих выборах в апреле 2010 года?</w:t>
      </w:r>
    </w:p>
    <w:p w:rsidR="007D7DC6" w:rsidRDefault="007D7DC6" w:rsidP="00636CE2">
      <w:pPr>
        <w:pStyle w:val="SingleTxt"/>
      </w:pPr>
      <w:r>
        <w:t>19.</w:t>
      </w:r>
      <w:r>
        <w:tab/>
        <w:t>Просьба представить информацию о процентном показателе же</w:t>
      </w:r>
      <w:r>
        <w:t>н</w:t>
      </w:r>
      <w:r>
        <w:t>щин, участвовавших в парламентских и президентских выборах 2005 года, а также во всенародном референдуме по вопросу о принятии Конституции 2004 года. Пожалуйста, сообщите также о числе женщин, являющихся членами парламе</w:t>
      </w:r>
      <w:r>
        <w:t>н</w:t>
      </w:r>
      <w:r>
        <w:t>та и пр</w:t>
      </w:r>
      <w:r>
        <w:t>а</w:t>
      </w:r>
      <w:r>
        <w:t>вительства, включая женщин из коренных народов и женщин-инвалидов.</w:t>
      </w:r>
    </w:p>
    <w:p w:rsidR="007D7DC6" w:rsidRPr="007D7DC6" w:rsidRDefault="007D7DC6" w:rsidP="007D7DC6">
      <w:pPr>
        <w:pStyle w:val="SingleTxt"/>
        <w:spacing w:after="0" w:line="120" w:lineRule="exact"/>
        <w:rPr>
          <w:sz w:val="10"/>
        </w:rPr>
      </w:pPr>
    </w:p>
    <w:p w:rsidR="007D7DC6" w:rsidRDefault="007D7DC6" w:rsidP="007D7D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7D7DC6" w:rsidRPr="007D7DC6" w:rsidRDefault="007D7DC6" w:rsidP="007D7DC6">
      <w:pPr>
        <w:pStyle w:val="SingleTxt"/>
        <w:spacing w:after="0" w:line="120" w:lineRule="exact"/>
        <w:rPr>
          <w:sz w:val="10"/>
        </w:rPr>
      </w:pPr>
    </w:p>
    <w:p w:rsidR="007D7DC6" w:rsidRDefault="007D7DC6" w:rsidP="00636CE2">
      <w:pPr>
        <w:pStyle w:val="SingleTxt"/>
      </w:pPr>
      <w:r>
        <w:t>20.</w:t>
      </w:r>
      <w:r>
        <w:tab/>
        <w:t>Просьба представить информацию о Кодексе о гражданстве Центральн</w:t>
      </w:r>
      <w:r>
        <w:t>о</w:t>
      </w:r>
      <w:r>
        <w:t>африканской Республики, а также о Законе 1963 года, устанавливающем гра</w:t>
      </w:r>
      <w:r>
        <w:t>ж</w:t>
      </w:r>
      <w:r>
        <w:t>данство детей, рожденных от гражданок Центральноафриканской Республики, когда родители не состоят в законном гражданском браке. В частности, прос</w:t>
      </w:r>
      <w:r>
        <w:t>ь</w:t>
      </w:r>
      <w:r>
        <w:t>ба пояснить то, имеют ли в соответствии с этими законами женщины равные права с мужчинами передавать свое гражданство иностранным мужьям, а та</w:t>
      </w:r>
      <w:r>
        <w:t>к</w:t>
      </w:r>
      <w:r>
        <w:t>же детям, независимо от их семейного положения. Пожалуйста, укажите, с</w:t>
      </w:r>
      <w:r>
        <w:t>о</w:t>
      </w:r>
      <w:r>
        <w:t>блюдаются ли эти права как de jure, так и de facto.</w:t>
      </w:r>
    </w:p>
    <w:p w:rsidR="007D7DC6" w:rsidRPr="007D7DC6" w:rsidRDefault="007D7DC6" w:rsidP="007D7DC6">
      <w:pPr>
        <w:pStyle w:val="SingleTxt"/>
        <w:spacing w:after="0" w:line="120" w:lineRule="exact"/>
        <w:rPr>
          <w:sz w:val="10"/>
        </w:rPr>
      </w:pPr>
    </w:p>
    <w:p w:rsidR="007D7DC6" w:rsidRDefault="007D7DC6" w:rsidP="007D7D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7D7DC6" w:rsidRPr="007D7DC6" w:rsidRDefault="007D7DC6" w:rsidP="007D7DC6">
      <w:pPr>
        <w:pStyle w:val="SingleTxt"/>
        <w:spacing w:after="0" w:line="120" w:lineRule="exact"/>
        <w:rPr>
          <w:sz w:val="10"/>
        </w:rPr>
      </w:pPr>
    </w:p>
    <w:p w:rsidR="007D7DC6" w:rsidRDefault="007D7DC6" w:rsidP="00636CE2">
      <w:pPr>
        <w:pStyle w:val="SingleTxt"/>
      </w:pPr>
      <w:r>
        <w:t>21.</w:t>
      </w:r>
      <w:r>
        <w:tab/>
        <w:t>Просьба представить информацию о Плане действий в области всеобщего образования на 2003–2015 годы и пояснить, насколько он обеспечив</w:t>
      </w:r>
      <w:r>
        <w:t>а</w:t>
      </w:r>
      <w:r>
        <w:t>ет равный доступ к образованию для мужчин и женщин. В частности, укажите, как этот план влияет на женщин и девочек, проживающих в сельских районах, а также женщин и девочек, относящихся к коренным народам. Пожалуйста, сообщите о мерах, принятых государством-участником для улучшения, в частности, пок</w:t>
      </w:r>
      <w:r>
        <w:t>а</w:t>
      </w:r>
      <w:r>
        <w:t>зателей приема в учебные заведения и грамотности девочек и молодых же</w:t>
      </w:r>
      <w:r>
        <w:t>н</w:t>
      </w:r>
      <w:r>
        <w:t>щин, а также о защите девочек от сексуальных надругательств и домогательств в школах. В этой связи представьте обновленную информацию об осуществл</w:t>
      </w:r>
      <w:r>
        <w:t>е</w:t>
      </w:r>
      <w:r>
        <w:t>нии распоряжения об обеспечении защиты девочек, обучающихся в школах, 1966 года. Просьба представить последние статистические данные с разбивкой по признаку пола и проживания в сельских и городских районах, о</w:t>
      </w:r>
      <w:r>
        <w:t>т</w:t>
      </w:r>
      <w:r>
        <w:t>ражающие общую грамотность, число принятых в учебные заведения и закончивших их, а также показатели обучения девочек на всех уровнях образования и сложи</w:t>
      </w:r>
      <w:r>
        <w:t>в</w:t>
      </w:r>
      <w:r>
        <w:t>шиеся на пр</w:t>
      </w:r>
      <w:r>
        <w:t>о</w:t>
      </w:r>
      <w:r>
        <w:t>тяжении определенных периодов тенденции.</w:t>
      </w:r>
    </w:p>
    <w:p w:rsidR="007D7DC6" w:rsidRPr="007D7DC6" w:rsidRDefault="007D7DC6" w:rsidP="007D7DC6">
      <w:pPr>
        <w:pStyle w:val="SingleTxt"/>
        <w:spacing w:after="0" w:line="120" w:lineRule="exact"/>
        <w:rPr>
          <w:sz w:val="10"/>
        </w:rPr>
      </w:pPr>
    </w:p>
    <w:p w:rsidR="007D7DC6" w:rsidRDefault="007D7DC6" w:rsidP="007D7D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7D7DC6" w:rsidRPr="007D7DC6" w:rsidRDefault="007D7DC6" w:rsidP="007D7DC6">
      <w:pPr>
        <w:pStyle w:val="SingleTxt"/>
        <w:spacing w:after="0" w:line="120" w:lineRule="exact"/>
        <w:rPr>
          <w:sz w:val="10"/>
        </w:rPr>
      </w:pPr>
    </w:p>
    <w:p w:rsidR="007D7DC6" w:rsidRDefault="007D7DC6" w:rsidP="00636CE2">
      <w:pPr>
        <w:pStyle w:val="SingleTxt"/>
      </w:pPr>
      <w:r>
        <w:t>22.</w:t>
      </w:r>
      <w:r>
        <w:tab/>
        <w:t>Просьба пояснить, имеются ли какие-либо различия в практике приема и трудоустройства женщин и мужчин, а также существуют ли какие-либо пол</w:t>
      </w:r>
      <w:r>
        <w:t>о</w:t>
      </w:r>
      <w:r>
        <w:t>жения по ликвидации дискриминации в отношении женщин при приеме на р</w:t>
      </w:r>
      <w:r>
        <w:t>а</w:t>
      </w:r>
      <w:r>
        <w:t>боту. Пожалуйста, укажите, рассматривает ли государство-участник вопрос об изменении Трудового кодекса, в частности в отношении принципа равного во</w:t>
      </w:r>
      <w:r>
        <w:t>з</w:t>
      </w:r>
      <w:r>
        <w:t>награждения мужчин и женщин за равный труд. Сообщите также, содержатся ли в Законе о защите женщин от насилия 2006 года или каких-либо других з</w:t>
      </w:r>
      <w:r>
        <w:t>а</w:t>
      </w:r>
      <w:r>
        <w:t>конах или стратегиях положения, касающиеся сексуальных домогательств и насилия в отношении женщин на рабочих местах.</w:t>
      </w:r>
    </w:p>
    <w:p w:rsidR="007D7DC6" w:rsidRPr="007D7DC6" w:rsidRDefault="007D7DC6" w:rsidP="007D7DC6">
      <w:pPr>
        <w:pStyle w:val="SingleTxt"/>
        <w:spacing w:after="0" w:line="120" w:lineRule="exact"/>
        <w:rPr>
          <w:sz w:val="10"/>
        </w:rPr>
      </w:pPr>
    </w:p>
    <w:p w:rsidR="007D7DC6" w:rsidRDefault="007D7DC6" w:rsidP="007D7D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Охрана здоровья</w:t>
      </w:r>
    </w:p>
    <w:p w:rsidR="007D7DC6" w:rsidRPr="007D7DC6" w:rsidRDefault="007D7DC6" w:rsidP="007D7DC6">
      <w:pPr>
        <w:pStyle w:val="SingleTxt"/>
        <w:spacing w:after="0" w:line="120" w:lineRule="exact"/>
        <w:rPr>
          <w:sz w:val="10"/>
        </w:rPr>
      </w:pPr>
    </w:p>
    <w:p w:rsidR="007D7DC6" w:rsidRDefault="007D7DC6" w:rsidP="00636CE2">
      <w:pPr>
        <w:pStyle w:val="SingleTxt"/>
      </w:pPr>
      <w:r>
        <w:t>23.</w:t>
      </w:r>
      <w:r>
        <w:tab/>
        <w:t>Просьба представить информацию о Национальном плане развития здр</w:t>
      </w:r>
      <w:r>
        <w:t>а</w:t>
      </w:r>
      <w:r>
        <w:t>воохранения на 2006–2015 годы и, в частности, указать, учтены ли в нем ге</w:t>
      </w:r>
      <w:r>
        <w:t>н</w:t>
      </w:r>
      <w:r>
        <w:t>дерные аспекты. Пожалуйста, сообщите также о Плане сокращения матери</w:t>
      </w:r>
      <w:r>
        <w:t>н</w:t>
      </w:r>
      <w:r>
        <w:t>ской и младенческой смертности на 2004–2015 годы, а также о Законе об охр</w:t>
      </w:r>
      <w:r>
        <w:t>а</w:t>
      </w:r>
      <w:r>
        <w:t>не репродуктивного здоровья, принятом в июне 2006 года. В этой связи прос</w:t>
      </w:r>
      <w:r>
        <w:t>ь</w:t>
      </w:r>
      <w:r>
        <w:t>ба представить информацию о культурной и традиционной практике или обр</w:t>
      </w:r>
      <w:r>
        <w:t>а</w:t>
      </w:r>
      <w:r>
        <w:t>зе жизни, если таковые существуют, которые препятствуют охране репроду</w:t>
      </w:r>
      <w:r>
        <w:t>к</w:t>
      </w:r>
      <w:r>
        <w:t>тивного здоровья женщин, а также отразите прогресс в завершении работы над национальным директивным документом об охране репродуктивного зд</w:t>
      </w:r>
      <w:r>
        <w:t>о</w:t>
      </w:r>
      <w:r>
        <w:t>ровья и планом осуществления.</w:t>
      </w:r>
    </w:p>
    <w:p w:rsidR="007D7DC6" w:rsidRDefault="007D7DC6" w:rsidP="00636CE2">
      <w:pPr>
        <w:pStyle w:val="SingleTxt"/>
      </w:pPr>
      <w:r>
        <w:t>24.</w:t>
      </w:r>
      <w:r>
        <w:tab/>
        <w:t>Просьба представить информацию о программах профилактики перед</w:t>
      </w:r>
      <w:r>
        <w:t>а</w:t>
      </w:r>
      <w:r>
        <w:t>чи ВИЧ/СПИДа от родителей детям, и указать, какие меры и программы были приняты для проведения кампаний по повышению уровня инфо</w:t>
      </w:r>
      <w:r>
        <w:t>р</w:t>
      </w:r>
      <w:r>
        <w:t>мированности общественности о болезнях, передаваемых половым путем, прежде всего о ВИЧ/СПИДе. Пожалуйста, отметьте также меры, принятые для борьбы с ди</w:t>
      </w:r>
      <w:r>
        <w:t>с</w:t>
      </w:r>
      <w:r>
        <w:t>криминацией больных женщин и девочек.</w:t>
      </w:r>
    </w:p>
    <w:p w:rsidR="007D7DC6" w:rsidRDefault="007D7DC6" w:rsidP="00636CE2">
      <w:pPr>
        <w:pStyle w:val="SingleTxt"/>
      </w:pPr>
      <w:r>
        <w:t>25.</w:t>
      </w:r>
      <w:r>
        <w:tab/>
        <w:t>Пожалуйста, укажите, намерено ли государство-участник внести попра</w:t>
      </w:r>
      <w:r>
        <w:t>в</w:t>
      </w:r>
      <w:r>
        <w:t>ки в отношении общего запрещения абортов в Уголовном кодексе, а также представьте информацию о возможном числе женщин, прибегающих к нез</w:t>
      </w:r>
      <w:r>
        <w:t>а</w:t>
      </w:r>
      <w:r>
        <w:t>конным абортам, особенно в сельских районах. Укажите также показатели и</w:t>
      </w:r>
      <w:r>
        <w:t>с</w:t>
      </w:r>
      <w:r>
        <w:t>пользования противозачаточных средств, а также наличие и доступность ко</w:t>
      </w:r>
      <w:r>
        <w:t>м</w:t>
      </w:r>
      <w:r>
        <w:t>плексного об</w:t>
      </w:r>
      <w:r>
        <w:t>у</w:t>
      </w:r>
      <w:r>
        <w:t>чения по половым вопросам и услугам по планированию семьи.</w:t>
      </w:r>
    </w:p>
    <w:p w:rsidR="007D7DC6" w:rsidRPr="007D7DC6" w:rsidRDefault="007D7DC6" w:rsidP="007D7DC6">
      <w:pPr>
        <w:pStyle w:val="SingleTxt"/>
        <w:spacing w:after="0" w:line="120" w:lineRule="exact"/>
        <w:rPr>
          <w:sz w:val="10"/>
        </w:rPr>
      </w:pPr>
    </w:p>
    <w:p w:rsidR="007D7DC6" w:rsidRDefault="007D7DC6" w:rsidP="007D7D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7D7DC6" w:rsidRPr="007D7DC6" w:rsidRDefault="007D7DC6" w:rsidP="007D7DC6">
      <w:pPr>
        <w:pStyle w:val="SingleTxt"/>
        <w:spacing w:after="0" w:line="120" w:lineRule="exact"/>
        <w:rPr>
          <w:sz w:val="10"/>
        </w:rPr>
      </w:pPr>
    </w:p>
    <w:p w:rsidR="007D7DC6" w:rsidRDefault="007D7DC6" w:rsidP="00636CE2">
      <w:pPr>
        <w:pStyle w:val="SingleTxt"/>
      </w:pPr>
      <w:r>
        <w:t>26.</w:t>
      </w:r>
      <w:r>
        <w:tab/>
        <w:t>Просьба представить информацию о стратегиях или программах, осущ</w:t>
      </w:r>
      <w:r>
        <w:t>е</w:t>
      </w:r>
      <w:r>
        <w:t>ствляемых государством-участником в целях улучшения положения женщин и девочек, проживающих в сельских районах, в том числе об их доступе к усл</w:t>
      </w:r>
      <w:r>
        <w:t>у</w:t>
      </w:r>
      <w:r>
        <w:t>гам в таких сферах, как здравоохранение, образование, занятость, землепол</w:t>
      </w:r>
      <w:r>
        <w:t>ь</w:t>
      </w:r>
      <w:r>
        <w:t>зование, кредитование и процесс принятия решений. В этой связи представ</w:t>
      </w:r>
      <w:r>
        <w:t>ь</w:t>
      </w:r>
      <w:r>
        <w:t>те, пожалуйста, более подробную информацию о том позитивном воздействии, к</w:t>
      </w:r>
      <w:r>
        <w:t>о</w:t>
      </w:r>
      <w:r>
        <w:t>торое документ о стратегии сокращения масштабов нищеты оказывает на сел</w:t>
      </w:r>
      <w:r>
        <w:t>ь</w:t>
      </w:r>
      <w:r>
        <w:t>ских женщин, прежде всего сельских женщин, живущих в условиях крайней нищеты.</w:t>
      </w:r>
    </w:p>
    <w:p w:rsidR="007D7DC6" w:rsidRDefault="007D7DC6" w:rsidP="00636CE2">
      <w:pPr>
        <w:pStyle w:val="SingleTxt"/>
      </w:pPr>
      <w:r>
        <w:t>27.</w:t>
      </w:r>
      <w:r>
        <w:tab/>
        <w:t>По оценкам Организации Объединенных Наций, в 2008 году в Централ</w:t>
      </w:r>
      <w:r>
        <w:t>ь</w:t>
      </w:r>
      <w:r>
        <w:t>ноафриканской Республике 197 тысяч человек по</w:t>
      </w:r>
      <w:r>
        <w:noBreakHyphen/>
        <w:t>прежнему были перемеще</w:t>
      </w:r>
      <w:r>
        <w:t>н</w:t>
      </w:r>
      <w:r>
        <w:t>ными лицами. Просьба представить дезагрегированные данные о числе пер</w:t>
      </w:r>
      <w:r>
        <w:t>е</w:t>
      </w:r>
      <w:r>
        <w:t>мещенных женщин и девочек в стране, а также информацию об их экономич</w:t>
      </w:r>
      <w:r>
        <w:t>е</w:t>
      </w:r>
      <w:r>
        <w:t>ском и социальном положении, о свободе их передвижения и мерах, принима</w:t>
      </w:r>
      <w:r>
        <w:t>е</w:t>
      </w:r>
      <w:r>
        <w:t>мых для оказания им поддержки.</w:t>
      </w:r>
    </w:p>
    <w:p w:rsidR="007D7DC6" w:rsidRDefault="007D7DC6" w:rsidP="00636CE2">
      <w:pPr>
        <w:pStyle w:val="SingleTxt"/>
      </w:pPr>
      <w:r>
        <w:t>28.</w:t>
      </w:r>
      <w:r>
        <w:tab/>
        <w:t>Просьба представить информацию о ходе работы над законопроектом о защите и поощрении коренных народов, законопроекте о защите престарелых, а также о национальном плане действий по улучшению положения и защите престарелых. Пожалуйста, отметьте, отражены ли в них гендерные аспекты, а также укажите время их принятия. Просьба представить информацию о Зак</w:t>
      </w:r>
      <w:r>
        <w:t>о</w:t>
      </w:r>
      <w:r>
        <w:t>не № 00.007 от 20 декабря 2000 года, касающемся статуса, защиты и улучш</w:t>
      </w:r>
      <w:r>
        <w:t>е</w:t>
      </w:r>
      <w:r>
        <w:t>ния положения инвалидов, и об осуществлении Декрета № 02.205 от 6 августа 2002 года, а также отметить, насколько в нем отражен вопрос о ди</w:t>
      </w:r>
      <w:r>
        <w:t>с</w:t>
      </w:r>
      <w:r>
        <w:t>криминации инвалидов из числа женщин и девочек. Просьба направить также статистич</w:t>
      </w:r>
      <w:r>
        <w:t>е</w:t>
      </w:r>
      <w:r>
        <w:t>ские данные о числе женщин-инвалидов, воспользовавшихся результатами вв</w:t>
      </w:r>
      <w:r>
        <w:t>е</w:t>
      </w:r>
      <w:r>
        <w:t>дения 10</w:t>
      </w:r>
      <w:r>
        <w:noBreakHyphen/>
        <w:t>процентной квоты для приема инвалидов на гражданскую службу с учетом их профессиональных навыков.</w:t>
      </w:r>
    </w:p>
    <w:p w:rsidR="007D7DC6" w:rsidRDefault="007D7DC6" w:rsidP="00636CE2">
      <w:pPr>
        <w:pStyle w:val="SingleTxt"/>
      </w:pPr>
      <w:r>
        <w:t>29.</w:t>
      </w:r>
      <w:r>
        <w:tab/>
        <w:t>Пожалуйста, представьте информацию о числе и статусе женщин, нах</w:t>
      </w:r>
      <w:r>
        <w:t>о</w:t>
      </w:r>
      <w:r>
        <w:t>дящихся в настоящее время в пенитенциарных учреждениях. Просьба соо</w:t>
      </w:r>
      <w:r>
        <w:t>б</w:t>
      </w:r>
      <w:r>
        <w:t>щить, содержатся ли заключенные женщины отдельно от мужчин, а также о том, являются ли их охранниками исключительно женщины.</w:t>
      </w:r>
    </w:p>
    <w:p w:rsidR="007D7DC6" w:rsidRPr="007D7DC6" w:rsidRDefault="007D7DC6" w:rsidP="007D7DC6">
      <w:pPr>
        <w:pStyle w:val="SingleTxt"/>
        <w:spacing w:after="0" w:line="120" w:lineRule="exact"/>
        <w:rPr>
          <w:sz w:val="10"/>
        </w:rPr>
      </w:pPr>
    </w:p>
    <w:p w:rsidR="007D7DC6" w:rsidRDefault="007D7DC6" w:rsidP="007D7D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7D7DC6" w:rsidRPr="007D7DC6" w:rsidRDefault="007D7DC6" w:rsidP="007D7DC6">
      <w:pPr>
        <w:pStyle w:val="SingleTxt"/>
        <w:spacing w:after="0" w:line="120" w:lineRule="exact"/>
        <w:rPr>
          <w:sz w:val="10"/>
        </w:rPr>
      </w:pPr>
    </w:p>
    <w:p w:rsidR="007D7DC6" w:rsidRDefault="007D7DC6" w:rsidP="00636CE2">
      <w:pPr>
        <w:pStyle w:val="SingleTxt"/>
      </w:pPr>
      <w:r>
        <w:t>30.</w:t>
      </w:r>
      <w:r>
        <w:tab/>
        <w:t>Просьба пояснить, нормы какого права (гражданского, обычного или с</w:t>
      </w:r>
      <w:r>
        <w:t>о</w:t>
      </w:r>
      <w:r>
        <w:t>четание норм двух разновидностей) регулируют семейные отношения, а также предусматривают ли эти нормы равное отношение к женщинам и мужчинам. В этой связи просьба сообщить, имеют ли состоящие в браке мужчины и женщ</w:t>
      </w:r>
      <w:r>
        <w:t>и</w:t>
      </w:r>
      <w:r>
        <w:t>ны равные права и обязанности, особенно в отношении родительских прав и выбора места жительства. Представьте, пожалуйста, также информацию о м</w:t>
      </w:r>
      <w:r>
        <w:t>е</w:t>
      </w:r>
      <w:r>
        <w:t>рах, принятых для ликвидации традиционной практики насильс</w:t>
      </w:r>
      <w:r>
        <w:t>т</w:t>
      </w:r>
      <w:r>
        <w:t>венных браков в раннем возрасте, и укажите, рассматривает ли государство-участник вопрос о ликвидации полигамии в ходе проводимой в настоящее время работы по вн</w:t>
      </w:r>
      <w:r>
        <w:t>е</w:t>
      </w:r>
      <w:r>
        <w:t>сению изменений в Семейный кодекс, а также о мерах, принятых для борьбы с ней. Укажите также, установлен ли законом минимальный во</w:t>
      </w:r>
      <w:r>
        <w:t>з</w:t>
      </w:r>
      <w:r>
        <w:t>раст вступления в брак для мужчин и женщин, а также регистрируются ли рождения и браки в рамках всеохватной и обязательной системы.</w:t>
      </w:r>
    </w:p>
    <w:p w:rsidR="007D7DC6" w:rsidRPr="007D7DC6" w:rsidRDefault="007D7DC6" w:rsidP="007D7DC6">
      <w:pPr>
        <w:pStyle w:val="SingleTxt"/>
        <w:spacing w:after="0" w:line="120" w:lineRule="exact"/>
        <w:rPr>
          <w:sz w:val="10"/>
        </w:rPr>
      </w:pPr>
    </w:p>
    <w:p w:rsidR="007D7DC6" w:rsidRDefault="007D7DC6" w:rsidP="007D7D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</w:t>
      </w:r>
    </w:p>
    <w:p w:rsidR="007D7DC6" w:rsidRPr="007D7DC6" w:rsidRDefault="007D7DC6" w:rsidP="007D7DC6">
      <w:pPr>
        <w:pStyle w:val="SingleTxt"/>
        <w:spacing w:after="0" w:line="120" w:lineRule="exact"/>
        <w:rPr>
          <w:sz w:val="10"/>
        </w:rPr>
      </w:pPr>
    </w:p>
    <w:p w:rsidR="007D7DC6" w:rsidRDefault="007D7DC6" w:rsidP="00636CE2">
      <w:pPr>
        <w:pStyle w:val="SingleTxt"/>
      </w:pPr>
      <w:r>
        <w:t>31.</w:t>
      </w:r>
      <w:r>
        <w:tab/>
        <w:t>Просьба сообщить о прогрессе, достигнутом в вопросе о ратификации Факультативного протокола к Конвенции о ликвидации всех форм дискрим</w:t>
      </w:r>
      <w:r>
        <w:t>и</w:t>
      </w:r>
      <w:r>
        <w:t>нации в отношении женщин. Пожалуйста, укажите также, когда государство-участник намеревается принять поправку к пункту 1 статьи 20 Конвенции, к</w:t>
      </w:r>
      <w:r>
        <w:t>а</w:t>
      </w:r>
      <w:r>
        <w:t>сающемуся продолжительности сессий Комитета.</w:t>
      </w:r>
    </w:p>
    <w:p w:rsidR="007D7DC6" w:rsidRPr="00BB73AD" w:rsidRDefault="007D7DC6" w:rsidP="00636CE2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96172A" w:rsidRDefault="0096172A" w:rsidP="00BE779B">
      <w:pPr>
        <w:pStyle w:val="SingleTxt"/>
      </w:pPr>
    </w:p>
    <w:sectPr w:rsidR="0096172A" w:rsidSect="007D7DC6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0-14T15:27:00Z" w:initials="Start">
    <w:p w:rsidR="00384A84" w:rsidRPr="00CF65B3" w:rsidRDefault="00384A84">
      <w:pPr>
        <w:pStyle w:val="CommentText"/>
        <w:rPr>
          <w:lang w:val="en-US"/>
        </w:rPr>
      </w:pPr>
      <w:r>
        <w:fldChar w:fldCharType="begin"/>
      </w:r>
      <w:r w:rsidRPr="00CF65B3">
        <w:rPr>
          <w:rStyle w:val="CommentReference"/>
          <w:lang w:val="en-US"/>
        </w:rPr>
        <w:instrText xml:space="preserve"> </w:instrText>
      </w:r>
      <w:r w:rsidRPr="00CF65B3">
        <w:rPr>
          <w:lang w:val="en-US"/>
        </w:rPr>
        <w:instrText>PAGE \# "'Page: '#'</w:instrText>
      </w:r>
      <w:r w:rsidRPr="00CF65B3">
        <w:rPr>
          <w:lang w:val="en-US"/>
        </w:rPr>
        <w:br/>
        <w:instrText>'"</w:instrText>
      </w:r>
      <w:r w:rsidRPr="00CF65B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F65B3">
        <w:rPr>
          <w:lang w:val="en-US"/>
        </w:rPr>
        <w:t>&lt;&lt;ODS JOB NO&gt;&gt;N0951358R&lt;&lt;ODS JOB NO&gt;&gt;</w:t>
      </w:r>
    </w:p>
    <w:p w:rsidR="00384A84" w:rsidRPr="00CF65B3" w:rsidRDefault="00384A84">
      <w:pPr>
        <w:pStyle w:val="CommentText"/>
        <w:rPr>
          <w:lang w:val="en-US"/>
        </w:rPr>
      </w:pPr>
      <w:r w:rsidRPr="00CF65B3">
        <w:rPr>
          <w:lang w:val="en-US"/>
        </w:rPr>
        <w:t>&lt;&lt;ODS DOC SYMBOL1&gt;&gt;CEDAW/C/CAF/Q/5&lt;&lt;ODS DOC SYMBOL1&gt;&gt;</w:t>
      </w:r>
    </w:p>
    <w:p w:rsidR="00384A84" w:rsidRPr="00CF65B3" w:rsidRDefault="00384A84">
      <w:pPr>
        <w:pStyle w:val="CommentText"/>
        <w:rPr>
          <w:lang w:val="en-US"/>
        </w:rPr>
      </w:pPr>
      <w:r w:rsidRPr="00CF65B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E0B" w:rsidRPr="00CB40E8" w:rsidRDefault="003E6E0B" w:rsidP="003E2DD1">
      <w:pPr>
        <w:pStyle w:val="DualTxt"/>
        <w:rPr>
          <w:sz w:val="14"/>
        </w:rPr>
      </w:pPr>
      <w:r>
        <w:separator/>
      </w:r>
    </w:p>
  </w:endnote>
  <w:endnote w:type="continuationSeparator" w:id="0">
    <w:p w:rsidR="003E6E0B" w:rsidRPr="00CB40E8" w:rsidRDefault="003E6E0B" w:rsidP="003E2DD1">
      <w:pPr>
        <w:pStyle w:val="DualTxt"/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84A84" w:rsidTr="003E2DD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84A84" w:rsidRPr="003E2DD1" w:rsidRDefault="00384A84" w:rsidP="003E2DD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F78E3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84A84" w:rsidRPr="003E2DD1" w:rsidRDefault="00384A84" w:rsidP="003E2DD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09-51358</w:t>
          </w:r>
          <w:r>
            <w:rPr>
              <w:b w:val="0"/>
              <w:sz w:val="14"/>
            </w:rPr>
            <w:fldChar w:fldCharType="end"/>
          </w:r>
        </w:p>
      </w:tc>
    </w:tr>
  </w:tbl>
  <w:p w:rsidR="00384A84" w:rsidRPr="003E2DD1" w:rsidRDefault="00384A84" w:rsidP="003E2DD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84A84" w:rsidTr="003E2DD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84A84" w:rsidRPr="003E2DD1" w:rsidRDefault="00384A84" w:rsidP="003E2DD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09-51358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84A84" w:rsidRPr="003E2DD1" w:rsidRDefault="00384A84" w:rsidP="003E2DD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384A84" w:rsidRPr="003E2DD1" w:rsidRDefault="00384A84" w:rsidP="003E2DD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A84" w:rsidRDefault="00384A84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84A84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384A84" w:rsidRDefault="00384A84" w:rsidP="003E2DD1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09-51358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</w:t>
          </w:r>
          <w:r>
            <w:rPr>
              <w:b w:val="0"/>
              <w:sz w:val="20"/>
              <w:lang w:val="ru-RU"/>
            </w:rPr>
            <w:t>07</w:t>
          </w:r>
          <w:r>
            <w:rPr>
              <w:b w:val="0"/>
              <w:sz w:val="20"/>
            </w:rPr>
            <w:t>1009    141009</w:t>
          </w:r>
        </w:p>
        <w:p w:rsidR="00384A84" w:rsidRPr="003E2DD1" w:rsidRDefault="00384A84" w:rsidP="003E2DD1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*0951358*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384A84" w:rsidRDefault="00384A84" w:rsidP="003E2DD1">
          <w:pPr>
            <w:pStyle w:val="Footer"/>
            <w:jc w:val="right"/>
            <w:rPr>
              <w:b w:val="0"/>
              <w:sz w:val="20"/>
            </w:rPr>
          </w:pPr>
          <w:r w:rsidRPr="003E2DD1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384A84" w:rsidRPr="003E2DD1" w:rsidRDefault="00384A84" w:rsidP="003E2DD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E0B" w:rsidRPr="00CB40E8" w:rsidRDefault="003E6E0B" w:rsidP="003E2DD1">
      <w:pPr>
        <w:pStyle w:val="DualTxt"/>
        <w:rPr>
          <w:sz w:val="14"/>
        </w:rPr>
      </w:pPr>
      <w:r>
        <w:separator/>
      </w:r>
    </w:p>
  </w:footnote>
  <w:footnote w:type="continuationSeparator" w:id="0">
    <w:p w:rsidR="003E6E0B" w:rsidRPr="00CB40E8" w:rsidRDefault="003E6E0B" w:rsidP="003E2DD1">
      <w:pPr>
        <w:pStyle w:val="DualTxt"/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84A84" w:rsidTr="003E2DD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84A84" w:rsidRPr="003E2DD1" w:rsidRDefault="00384A84" w:rsidP="003E2DD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CEDAW/C/CAF/Q/5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84A84" w:rsidRDefault="00384A84" w:rsidP="003E2DD1">
          <w:pPr>
            <w:pStyle w:val="Header"/>
          </w:pPr>
        </w:p>
      </w:tc>
    </w:tr>
  </w:tbl>
  <w:p w:rsidR="00384A84" w:rsidRPr="003E2DD1" w:rsidRDefault="00384A84" w:rsidP="003E2DD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84A84" w:rsidTr="003E2DD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84A84" w:rsidRDefault="00384A84" w:rsidP="003E2DD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84A84" w:rsidRPr="003E2DD1" w:rsidRDefault="00384A84" w:rsidP="003E2DD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CEDAW/C/CAF/Q/5</w:t>
          </w:r>
          <w:r>
            <w:rPr>
              <w:b/>
            </w:rPr>
            <w:fldChar w:fldCharType="end"/>
          </w:r>
        </w:p>
      </w:tc>
    </w:tr>
  </w:tbl>
  <w:p w:rsidR="00384A84" w:rsidRPr="003E2DD1" w:rsidRDefault="00384A84" w:rsidP="003E2DD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384A84" w:rsidTr="003E2DD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84A84" w:rsidRPr="003E2DD1" w:rsidRDefault="00384A84" w:rsidP="003E2DD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84A84" w:rsidRDefault="00384A84" w:rsidP="003E2DD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84A84" w:rsidRPr="003E2DD1" w:rsidRDefault="00384A84" w:rsidP="003E2DD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/C/CAF/Q/5</w:t>
          </w:r>
        </w:p>
      </w:tc>
    </w:tr>
    <w:tr w:rsidR="00384A84" w:rsidRPr="00CF65B3" w:rsidTr="003E2DD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84A84" w:rsidRDefault="00384A84" w:rsidP="003E2DD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384A84" w:rsidRPr="003E2DD1" w:rsidRDefault="00384A84" w:rsidP="003E2DD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84A84" w:rsidRPr="003E2DD1" w:rsidRDefault="00384A84" w:rsidP="003E2DD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84A84" w:rsidRPr="00CF65B3" w:rsidRDefault="00384A84" w:rsidP="003E2DD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84A84" w:rsidRPr="00CF65B3" w:rsidRDefault="00384A84" w:rsidP="003E2DD1">
          <w:pPr>
            <w:spacing w:before="240"/>
            <w:rPr>
              <w:lang w:val="en-US"/>
            </w:rPr>
          </w:pPr>
          <w:r w:rsidRPr="00CF65B3">
            <w:rPr>
              <w:lang w:val="en-US"/>
            </w:rPr>
            <w:t>Distr.: General</w:t>
          </w:r>
        </w:p>
        <w:p w:rsidR="00384A84" w:rsidRPr="00CF65B3" w:rsidRDefault="00384A84" w:rsidP="003E2DD1">
          <w:pPr>
            <w:rPr>
              <w:lang w:val="en-US"/>
            </w:rPr>
          </w:pPr>
          <w:r w:rsidRPr="00CF65B3">
            <w:rPr>
              <w:lang w:val="en-US"/>
            </w:rPr>
            <w:t>15 September 2009</w:t>
          </w:r>
        </w:p>
        <w:p w:rsidR="00384A84" w:rsidRPr="00CF65B3" w:rsidRDefault="00384A84" w:rsidP="003E2DD1">
          <w:pPr>
            <w:rPr>
              <w:lang w:val="en-US"/>
            </w:rPr>
          </w:pPr>
          <w:r w:rsidRPr="00CF65B3">
            <w:rPr>
              <w:lang w:val="en-US"/>
            </w:rPr>
            <w:t>Russian</w:t>
          </w:r>
        </w:p>
        <w:p w:rsidR="00384A84" w:rsidRPr="00CF65B3" w:rsidRDefault="00384A84" w:rsidP="003E2DD1">
          <w:pPr>
            <w:rPr>
              <w:lang w:val="en-US"/>
            </w:rPr>
          </w:pPr>
          <w:r w:rsidRPr="00CF65B3">
            <w:rPr>
              <w:lang w:val="en-US"/>
            </w:rPr>
            <w:t>Original: English</w:t>
          </w:r>
        </w:p>
      </w:tc>
    </w:tr>
  </w:tbl>
  <w:p w:rsidR="00384A84" w:rsidRPr="003E2DD1" w:rsidRDefault="00384A84" w:rsidP="003E2DD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51358*"/>
    <w:docVar w:name="CreationDt" w:val="14/10/2009 15:27:47"/>
    <w:docVar w:name="DocCategory" w:val="Doc"/>
    <w:docVar w:name="DocType" w:val="Final"/>
    <w:docVar w:name="FooterJN" w:val="09-51358"/>
    <w:docVar w:name="jobn" w:val="09-51358 (R)"/>
    <w:docVar w:name="jobnDT" w:val="09-51358 (R)   141009"/>
    <w:docVar w:name="jobnDTDT" w:val="09-51358 (R)   141009   141009"/>
    <w:docVar w:name="JobNo" w:val="0951358R"/>
    <w:docVar w:name="OandT" w:val=" "/>
    <w:docVar w:name="sss1" w:val="CEDAW/C/CAF/Q/5"/>
    <w:docVar w:name="sss2" w:val="-"/>
    <w:docVar w:name="Symbol1" w:val="CEDAW/C/CAF/Q/5"/>
    <w:docVar w:name="Symbol2" w:val="-"/>
  </w:docVars>
  <w:rsids>
    <w:rsidRoot w:val="00E30F9F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249DE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A6679"/>
    <w:rsid w:val="001A726D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07173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4A84"/>
    <w:rsid w:val="00385C15"/>
    <w:rsid w:val="003967E4"/>
    <w:rsid w:val="003B41AA"/>
    <w:rsid w:val="003C543A"/>
    <w:rsid w:val="003C5DC2"/>
    <w:rsid w:val="003E2DD1"/>
    <w:rsid w:val="003E6E0B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04A64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D6884"/>
    <w:rsid w:val="005E0023"/>
    <w:rsid w:val="005E3F03"/>
    <w:rsid w:val="005F415D"/>
    <w:rsid w:val="00602143"/>
    <w:rsid w:val="00615153"/>
    <w:rsid w:val="006176BE"/>
    <w:rsid w:val="0062643E"/>
    <w:rsid w:val="00632D0B"/>
    <w:rsid w:val="00636167"/>
    <w:rsid w:val="00636CE2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211BA"/>
    <w:rsid w:val="007465AD"/>
    <w:rsid w:val="007529E4"/>
    <w:rsid w:val="0075703F"/>
    <w:rsid w:val="0077752C"/>
    <w:rsid w:val="00777664"/>
    <w:rsid w:val="007807F7"/>
    <w:rsid w:val="00785467"/>
    <w:rsid w:val="007A7D19"/>
    <w:rsid w:val="007D0821"/>
    <w:rsid w:val="007D7973"/>
    <w:rsid w:val="007D7DC6"/>
    <w:rsid w:val="007E2B96"/>
    <w:rsid w:val="007F34BC"/>
    <w:rsid w:val="008014B4"/>
    <w:rsid w:val="00801F92"/>
    <w:rsid w:val="00807207"/>
    <w:rsid w:val="00814840"/>
    <w:rsid w:val="00822D81"/>
    <w:rsid w:val="0082546D"/>
    <w:rsid w:val="00825D6F"/>
    <w:rsid w:val="00842CEF"/>
    <w:rsid w:val="00864B77"/>
    <w:rsid w:val="00871EEE"/>
    <w:rsid w:val="00882568"/>
    <w:rsid w:val="008868DA"/>
    <w:rsid w:val="00890728"/>
    <w:rsid w:val="008A267B"/>
    <w:rsid w:val="008A2A07"/>
    <w:rsid w:val="008B1543"/>
    <w:rsid w:val="008C71B7"/>
    <w:rsid w:val="008D20C2"/>
    <w:rsid w:val="008D2173"/>
    <w:rsid w:val="008D7EF0"/>
    <w:rsid w:val="008F21B6"/>
    <w:rsid w:val="0091632F"/>
    <w:rsid w:val="00920724"/>
    <w:rsid w:val="00927EEA"/>
    <w:rsid w:val="0094292D"/>
    <w:rsid w:val="00944E74"/>
    <w:rsid w:val="00956090"/>
    <w:rsid w:val="00960D80"/>
    <w:rsid w:val="0096172A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9F78E3"/>
    <w:rsid w:val="00A25540"/>
    <w:rsid w:val="00A6136F"/>
    <w:rsid w:val="00A66744"/>
    <w:rsid w:val="00A66F3C"/>
    <w:rsid w:val="00AB0F2F"/>
    <w:rsid w:val="00AB20FA"/>
    <w:rsid w:val="00AB749A"/>
    <w:rsid w:val="00AC27C8"/>
    <w:rsid w:val="00AC4CCE"/>
    <w:rsid w:val="00AC74F2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3373"/>
    <w:rsid w:val="00BD5105"/>
    <w:rsid w:val="00BE498B"/>
    <w:rsid w:val="00BE732F"/>
    <w:rsid w:val="00BE735B"/>
    <w:rsid w:val="00BE779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CF65B3"/>
    <w:rsid w:val="00D06046"/>
    <w:rsid w:val="00D06B8D"/>
    <w:rsid w:val="00D157DB"/>
    <w:rsid w:val="00D30806"/>
    <w:rsid w:val="00D44695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0F9F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B5540"/>
    <w:rsid w:val="00EC0362"/>
    <w:rsid w:val="00EC4F9E"/>
    <w:rsid w:val="00EC55FB"/>
    <w:rsid w:val="00F01AD0"/>
    <w:rsid w:val="00F1582B"/>
    <w:rsid w:val="00F15CDF"/>
    <w:rsid w:val="00F219A2"/>
    <w:rsid w:val="00F24A3B"/>
    <w:rsid w:val="00F32208"/>
    <w:rsid w:val="00F34ED6"/>
    <w:rsid w:val="00F36369"/>
    <w:rsid w:val="00F409BE"/>
    <w:rsid w:val="00F4347F"/>
    <w:rsid w:val="00F91203"/>
    <w:rsid w:val="00FA0AC9"/>
    <w:rsid w:val="00FB6F38"/>
    <w:rsid w:val="00FC22AE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E2DD1"/>
  </w:style>
  <w:style w:type="paragraph" w:styleId="CommentSubject">
    <w:name w:val="annotation subject"/>
    <w:basedOn w:val="CommentText"/>
    <w:next w:val="CommentText"/>
    <w:semiHidden/>
    <w:rsid w:val="003E2D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2710</Words>
  <Characters>17810</Characters>
  <Application>Microsoft Office Word</Application>
  <DocSecurity>4</DocSecurity>
  <Lines>363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20458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Elena Petrichenko</dc:creator>
  <cp:keywords/>
  <dc:description/>
  <cp:lastModifiedBy>RTPU User</cp:lastModifiedBy>
  <cp:revision>7</cp:revision>
  <cp:lastPrinted>2009-10-14T15:33:00Z</cp:lastPrinted>
  <dcterms:created xsi:type="dcterms:W3CDTF">2009-10-14T22:47:00Z</dcterms:created>
  <dcterms:modified xsi:type="dcterms:W3CDTF">2009-10-14T22:48:00Z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0951358</vt:lpwstr>
  </property>
  <property fmtid="{D5CDD505-2E9C-101B-9397-08002B2CF9AE}" pid="3" name="Symbol1">
    <vt:lpwstr>CEDAW/C/CAF/Q/5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</vt:lpwstr>
  </property>
  <property fmtid="{D5CDD505-2E9C-101B-9397-08002B2CF9AE}" pid="8" name="Operator">
    <vt:lpwstr>Apkhaidze</vt:lpwstr>
  </property>
</Properties>
</file>