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87B2A" w:rsidRPr="00E6137E">
        <w:trPr>
          <w:cantSplit/>
          <w:trHeight w:hRule="exact" w:val="851"/>
        </w:trPr>
        <w:tc>
          <w:tcPr>
            <w:tcW w:w="1276" w:type="dxa"/>
            <w:tcBorders>
              <w:bottom w:val="single" w:sz="4" w:space="0" w:color="auto"/>
            </w:tcBorders>
            <w:vAlign w:val="bottom"/>
          </w:tcPr>
          <w:p w:rsidR="00087B2A" w:rsidRPr="00D635E9" w:rsidRDefault="00087B2A" w:rsidP="00087B2A">
            <w:pPr>
              <w:pStyle w:val="SingleTxtG"/>
              <w:jc w:val="left"/>
              <w:rPr>
                <w:lang w:val="en-GB"/>
              </w:rPr>
            </w:pPr>
          </w:p>
        </w:tc>
        <w:tc>
          <w:tcPr>
            <w:tcW w:w="2268" w:type="dxa"/>
            <w:tcBorders>
              <w:bottom w:val="single" w:sz="4" w:space="0" w:color="auto"/>
            </w:tcBorders>
            <w:vAlign w:val="bottom"/>
          </w:tcPr>
          <w:p w:rsidR="00087B2A" w:rsidRPr="00AF7727" w:rsidRDefault="00467575" w:rsidP="00087B2A">
            <w:pPr>
              <w:spacing w:after="80" w:line="300" w:lineRule="exact"/>
              <w:rPr>
                <w:sz w:val="28"/>
                <w:szCs w:val="28"/>
              </w:rPr>
            </w:pPr>
            <w:r w:rsidRPr="00AF7727">
              <w:rPr>
                <w:sz w:val="28"/>
                <w:szCs w:val="28"/>
              </w:rPr>
              <w:t>United Nations</w:t>
            </w:r>
          </w:p>
        </w:tc>
        <w:tc>
          <w:tcPr>
            <w:tcW w:w="6095" w:type="dxa"/>
            <w:gridSpan w:val="2"/>
            <w:tcBorders>
              <w:bottom w:val="single" w:sz="4" w:space="0" w:color="auto"/>
            </w:tcBorders>
            <w:vAlign w:val="bottom"/>
          </w:tcPr>
          <w:p w:rsidR="00087B2A" w:rsidRPr="00E6137E" w:rsidRDefault="00087B2A" w:rsidP="00E442C3">
            <w:pPr>
              <w:jc w:val="right"/>
            </w:pPr>
            <w:r w:rsidRPr="00E6137E">
              <w:rPr>
                <w:sz w:val="40"/>
              </w:rPr>
              <w:t>CERD</w:t>
            </w:r>
            <w:r w:rsidR="000D696C">
              <w:t>/C/KAZ</w:t>
            </w:r>
            <w:r w:rsidRPr="00E6137E">
              <w:t>/CO/</w:t>
            </w:r>
            <w:r w:rsidR="000D696C">
              <w:t>6-7</w:t>
            </w:r>
            <w:r>
              <w:t xml:space="preserve"> </w:t>
            </w:r>
          </w:p>
        </w:tc>
      </w:tr>
      <w:tr w:rsidR="00087B2A" w:rsidRPr="00E6137E">
        <w:trPr>
          <w:cantSplit/>
          <w:trHeight w:hRule="exact" w:val="2835"/>
        </w:trPr>
        <w:tc>
          <w:tcPr>
            <w:tcW w:w="1276" w:type="dxa"/>
            <w:tcBorders>
              <w:top w:val="single" w:sz="4" w:space="0" w:color="auto"/>
              <w:bottom w:val="single" w:sz="12" w:space="0" w:color="auto"/>
            </w:tcBorders>
          </w:tcPr>
          <w:p w:rsidR="00087B2A" w:rsidRPr="00E6137E" w:rsidRDefault="00467575" w:rsidP="00087B2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67575" w:rsidRPr="00E6137E" w:rsidRDefault="00467575" w:rsidP="00467575">
            <w:pPr>
              <w:spacing w:before="120" w:line="380" w:lineRule="exact"/>
              <w:rPr>
                <w:b/>
                <w:sz w:val="34"/>
                <w:szCs w:val="40"/>
              </w:rPr>
            </w:pPr>
            <w:r w:rsidRPr="00E6137E">
              <w:rPr>
                <w:b/>
                <w:sz w:val="34"/>
                <w:szCs w:val="40"/>
              </w:rPr>
              <w:t>International Convention on</w:t>
            </w:r>
            <w:r w:rsidRPr="00E6137E">
              <w:rPr>
                <w:b/>
                <w:sz w:val="34"/>
                <w:szCs w:val="40"/>
              </w:rPr>
              <w:br/>
              <w:t>the Elimination of All Forms</w:t>
            </w:r>
            <w:r w:rsidRPr="00E6137E">
              <w:rPr>
                <w:b/>
                <w:sz w:val="34"/>
                <w:szCs w:val="40"/>
              </w:rPr>
              <w:br/>
              <w:t>of Racial Discrimination</w:t>
            </w:r>
          </w:p>
          <w:p w:rsidR="00087B2A" w:rsidRPr="00AF7727" w:rsidRDefault="00087B2A" w:rsidP="00DB19AF">
            <w:pPr>
              <w:spacing w:before="120" w:line="380" w:lineRule="exact"/>
              <w:rPr>
                <w:sz w:val="34"/>
                <w:szCs w:val="34"/>
              </w:rPr>
            </w:pPr>
          </w:p>
        </w:tc>
        <w:tc>
          <w:tcPr>
            <w:tcW w:w="2835" w:type="dxa"/>
            <w:tcBorders>
              <w:top w:val="single" w:sz="4" w:space="0" w:color="auto"/>
              <w:bottom w:val="single" w:sz="12" w:space="0" w:color="auto"/>
            </w:tcBorders>
          </w:tcPr>
          <w:p w:rsidR="00087B2A" w:rsidRPr="00E6137E" w:rsidRDefault="00087B2A" w:rsidP="00087B2A">
            <w:pPr>
              <w:spacing w:before="240" w:line="240" w:lineRule="exact"/>
            </w:pPr>
            <w:r w:rsidRPr="00E6137E">
              <w:t xml:space="preserve">Distr.: </w:t>
            </w:r>
            <w:r w:rsidR="00E442C3">
              <w:t>General</w:t>
            </w:r>
          </w:p>
          <w:p w:rsidR="00087B2A" w:rsidRPr="00E6137E" w:rsidRDefault="0006104D" w:rsidP="00602C04">
            <w:pPr>
              <w:spacing w:line="240" w:lineRule="exact"/>
            </w:pPr>
            <w:r>
              <w:t>1</w:t>
            </w:r>
            <w:r w:rsidR="00A15CE2">
              <w:t>4</w:t>
            </w:r>
            <w:r w:rsidR="000D696C">
              <w:t xml:space="preserve"> </w:t>
            </w:r>
            <w:r>
              <w:t xml:space="preserve">March </w:t>
            </w:r>
            <w:r w:rsidR="00087B2A" w:rsidRPr="00E6137E">
              <w:t>201</w:t>
            </w:r>
            <w:r w:rsidR="000D696C">
              <w:t>4</w:t>
            </w:r>
          </w:p>
          <w:p w:rsidR="00087B2A" w:rsidRPr="00E6137E" w:rsidRDefault="00087B2A" w:rsidP="00087B2A">
            <w:pPr>
              <w:spacing w:line="240" w:lineRule="exact"/>
            </w:pPr>
          </w:p>
          <w:p w:rsidR="00087B2A" w:rsidRPr="00E6137E" w:rsidRDefault="00087B2A" w:rsidP="00087B2A">
            <w:pPr>
              <w:spacing w:line="240" w:lineRule="exact"/>
            </w:pPr>
            <w:r w:rsidRPr="00E6137E">
              <w:t>Original: English</w:t>
            </w:r>
          </w:p>
        </w:tc>
      </w:tr>
    </w:tbl>
    <w:p w:rsidR="00AF7727" w:rsidRDefault="00AF7727" w:rsidP="00AF7727">
      <w:pPr>
        <w:spacing w:before="120"/>
        <w:rPr>
          <w:b/>
          <w:bCs/>
          <w:sz w:val="24"/>
          <w:szCs w:val="24"/>
        </w:rPr>
      </w:pPr>
      <w:r w:rsidRPr="00E6137E">
        <w:rPr>
          <w:b/>
          <w:bCs/>
          <w:sz w:val="24"/>
          <w:szCs w:val="24"/>
        </w:rPr>
        <w:t>Committee on the Elimination of Racial Discrimination</w:t>
      </w:r>
      <w:r w:rsidR="00F558E3">
        <w:rPr>
          <w:b/>
          <w:bCs/>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6-7 &amp;Size=2 &amp;Lang=E"/>
            <w10:wrap anchorx="margin" anchory="margin"/>
          </v:shape>
        </w:pict>
      </w:r>
    </w:p>
    <w:p w:rsidR="00AF7727" w:rsidRPr="00AF7727" w:rsidRDefault="00087B2A" w:rsidP="003B45A2">
      <w:pPr>
        <w:pStyle w:val="HChG"/>
        <w:spacing w:after="360"/>
        <w:rPr>
          <w:b w:val="0"/>
          <w:sz w:val="24"/>
          <w:szCs w:val="24"/>
        </w:rPr>
      </w:pPr>
      <w:r w:rsidRPr="00E6137E">
        <w:rPr>
          <w:lang w:val="en-US"/>
        </w:rPr>
        <w:tab/>
      </w:r>
      <w:r w:rsidRPr="00E6137E">
        <w:rPr>
          <w:lang w:val="en-US"/>
        </w:rPr>
        <w:tab/>
      </w:r>
      <w:r w:rsidRPr="00E6137E">
        <w:t xml:space="preserve">Concluding observations on the </w:t>
      </w:r>
      <w:r w:rsidR="00CA07DB">
        <w:t xml:space="preserve">combined </w:t>
      </w:r>
      <w:r w:rsidR="000D696C">
        <w:t xml:space="preserve">sixth </w:t>
      </w:r>
      <w:r w:rsidR="00817293">
        <w:br/>
      </w:r>
      <w:r w:rsidR="000D696C">
        <w:t xml:space="preserve">and seventh </w:t>
      </w:r>
      <w:r>
        <w:t>pe</w:t>
      </w:r>
      <w:r w:rsidRPr="00E6137E">
        <w:t xml:space="preserve">riodic reports of </w:t>
      </w:r>
      <w:r w:rsidR="000D696C">
        <w:t>Kazakhstan</w:t>
      </w:r>
      <w:r w:rsidR="00B226BE" w:rsidRPr="00817293">
        <w:rPr>
          <w:rStyle w:val="FootnoteReference"/>
          <w:b w:val="0"/>
          <w:bCs/>
          <w:sz w:val="20"/>
          <w:vertAlign w:val="baseline"/>
        </w:rPr>
        <w:footnoteReference w:customMarkFollows="1" w:id="2"/>
        <w:t>*</w:t>
      </w:r>
    </w:p>
    <w:p w:rsidR="00087B2A" w:rsidRPr="00E6137E" w:rsidRDefault="00087B2A" w:rsidP="00300243">
      <w:pPr>
        <w:pStyle w:val="SingleTxtG"/>
        <w:numPr>
          <w:ilvl w:val="0"/>
          <w:numId w:val="15"/>
        </w:numPr>
        <w:ind w:left="1134" w:firstLine="0"/>
      </w:pPr>
      <w:r w:rsidRPr="00E6137E">
        <w:t xml:space="preserve">The Committee considered the </w:t>
      </w:r>
      <w:r w:rsidR="000D696C">
        <w:rPr>
          <w:lang w:val="en-GB"/>
        </w:rPr>
        <w:t xml:space="preserve">sixth </w:t>
      </w:r>
      <w:r w:rsidR="00C15860">
        <w:rPr>
          <w:lang w:val="en-GB"/>
        </w:rPr>
        <w:t xml:space="preserve">and </w:t>
      </w:r>
      <w:r w:rsidR="000D696C">
        <w:rPr>
          <w:lang w:val="en-GB"/>
        </w:rPr>
        <w:t xml:space="preserve">seventh </w:t>
      </w:r>
      <w:r w:rsidRPr="00E6137E">
        <w:t xml:space="preserve">periodic reports of </w:t>
      </w:r>
      <w:r w:rsidR="000D696C">
        <w:rPr>
          <w:lang w:val="en-GB"/>
        </w:rPr>
        <w:t>Kazakhstan</w:t>
      </w:r>
      <w:r w:rsidR="00817293">
        <w:rPr>
          <w:lang w:val="en-GB"/>
        </w:rPr>
        <w:t xml:space="preserve"> </w:t>
      </w:r>
      <w:r w:rsidRPr="00E6137E">
        <w:t>(CERD/C/</w:t>
      </w:r>
      <w:r w:rsidR="000D696C">
        <w:rPr>
          <w:lang w:val="en-GB"/>
        </w:rPr>
        <w:t>KAZ</w:t>
      </w:r>
      <w:r w:rsidRPr="00E6137E">
        <w:t>/</w:t>
      </w:r>
      <w:r w:rsidR="000D696C">
        <w:rPr>
          <w:lang w:val="en-GB"/>
        </w:rPr>
        <w:t>6-7</w:t>
      </w:r>
      <w:r w:rsidRPr="00E6137E">
        <w:t>), submitted in one document, at its 22</w:t>
      </w:r>
      <w:r w:rsidR="0021486A">
        <w:rPr>
          <w:lang w:val="en-GB"/>
        </w:rPr>
        <w:t>79</w:t>
      </w:r>
      <w:r w:rsidR="0021486A" w:rsidRPr="0006104D">
        <w:rPr>
          <w:lang w:val="en-GB"/>
        </w:rPr>
        <w:t>th</w:t>
      </w:r>
      <w:r w:rsidR="0021486A">
        <w:rPr>
          <w:lang w:val="en-GB"/>
        </w:rPr>
        <w:t xml:space="preserve"> </w:t>
      </w:r>
      <w:r w:rsidRPr="00E6137E">
        <w:t>and 22</w:t>
      </w:r>
      <w:r w:rsidR="0021486A">
        <w:rPr>
          <w:lang w:val="en-GB"/>
        </w:rPr>
        <w:t>80</w:t>
      </w:r>
      <w:r w:rsidR="0021486A" w:rsidRPr="0006104D">
        <w:rPr>
          <w:lang w:val="en-GB"/>
        </w:rPr>
        <w:t>th</w:t>
      </w:r>
      <w:r w:rsidR="0021486A">
        <w:rPr>
          <w:lang w:val="en-GB"/>
        </w:rPr>
        <w:t xml:space="preserve"> </w:t>
      </w:r>
      <w:r w:rsidRPr="00E6137E">
        <w:t xml:space="preserve">meetings, held on </w:t>
      </w:r>
      <w:r w:rsidR="0021486A">
        <w:rPr>
          <w:lang w:val="en-GB"/>
        </w:rPr>
        <w:t>1</w:t>
      </w:r>
      <w:r>
        <w:t>2</w:t>
      </w:r>
      <w:r w:rsidRPr="00E6137E">
        <w:t xml:space="preserve"> and </w:t>
      </w:r>
      <w:r w:rsidR="0021486A">
        <w:rPr>
          <w:lang w:val="en-GB"/>
        </w:rPr>
        <w:t>1</w:t>
      </w:r>
      <w:r>
        <w:t>3</w:t>
      </w:r>
      <w:r w:rsidRPr="00E6137E">
        <w:t xml:space="preserve"> </w:t>
      </w:r>
      <w:r w:rsidR="0021486A">
        <w:rPr>
          <w:lang w:val="en-GB"/>
        </w:rPr>
        <w:t xml:space="preserve">February </w:t>
      </w:r>
      <w:r w:rsidRPr="00E6137E">
        <w:t>201</w:t>
      </w:r>
      <w:r w:rsidR="0021486A">
        <w:rPr>
          <w:lang w:val="en-GB"/>
        </w:rPr>
        <w:t>4</w:t>
      </w:r>
      <w:r w:rsidR="00300243">
        <w:rPr>
          <w:lang w:val="en-GB"/>
        </w:rPr>
        <w:t xml:space="preserve"> </w:t>
      </w:r>
      <w:r w:rsidR="00300243" w:rsidRPr="00E6137E">
        <w:t>(</w:t>
      </w:r>
      <w:r w:rsidR="00300243">
        <w:t xml:space="preserve">see </w:t>
      </w:r>
      <w:r w:rsidR="00300243" w:rsidRPr="00E6137E">
        <w:t>CERD/C/SR.22</w:t>
      </w:r>
      <w:r w:rsidR="00300243">
        <w:rPr>
          <w:lang w:val="en-GB"/>
        </w:rPr>
        <w:t xml:space="preserve">79 and </w:t>
      </w:r>
      <w:r w:rsidR="00300243" w:rsidRPr="00E6137E">
        <w:t>22</w:t>
      </w:r>
      <w:r w:rsidR="00300243">
        <w:rPr>
          <w:lang w:val="en-GB"/>
        </w:rPr>
        <w:t>80</w:t>
      </w:r>
      <w:r w:rsidR="00300243" w:rsidRPr="00E6137E">
        <w:t>)</w:t>
      </w:r>
      <w:r w:rsidRPr="00E6137E">
        <w:t>. At its 22</w:t>
      </w:r>
      <w:r w:rsidR="0021486A">
        <w:rPr>
          <w:lang w:val="en-GB"/>
        </w:rPr>
        <w:t>9</w:t>
      </w:r>
      <w:r w:rsidR="000A0C20">
        <w:rPr>
          <w:lang w:val="en-GB"/>
        </w:rPr>
        <w:t>1st</w:t>
      </w:r>
      <w:r w:rsidR="000531EA">
        <w:rPr>
          <w:lang w:val="en-GB"/>
        </w:rPr>
        <w:t xml:space="preserve"> </w:t>
      </w:r>
      <w:r w:rsidRPr="00E6137E">
        <w:t xml:space="preserve">meeting, held on </w:t>
      </w:r>
      <w:r w:rsidR="000531EA">
        <w:rPr>
          <w:lang w:val="en-GB"/>
        </w:rPr>
        <w:t>2</w:t>
      </w:r>
      <w:r w:rsidR="0021486A" w:rsidRPr="000A0C20">
        <w:rPr>
          <w:lang w:val="en-GB"/>
        </w:rPr>
        <w:t>0</w:t>
      </w:r>
      <w:r w:rsidR="0021486A">
        <w:rPr>
          <w:lang w:val="en-GB"/>
        </w:rPr>
        <w:t xml:space="preserve"> February </w:t>
      </w:r>
      <w:r w:rsidRPr="00E6137E">
        <w:t>201</w:t>
      </w:r>
      <w:r w:rsidR="0021486A">
        <w:rPr>
          <w:lang w:val="en-GB"/>
        </w:rPr>
        <w:t>4</w:t>
      </w:r>
      <w:r w:rsidR="00300243">
        <w:rPr>
          <w:lang w:val="en-GB"/>
        </w:rPr>
        <w:t xml:space="preserve"> (see CERD/C/SR.2291)</w:t>
      </w:r>
      <w:r w:rsidRPr="00E6137E">
        <w:t>, it adopted the following concluding observations.</w:t>
      </w:r>
    </w:p>
    <w:p w:rsidR="00087B2A" w:rsidRPr="00E6137E" w:rsidRDefault="00087B2A" w:rsidP="00087B2A">
      <w:pPr>
        <w:pStyle w:val="H1G"/>
        <w:rPr>
          <w:szCs w:val="24"/>
        </w:rPr>
      </w:pPr>
      <w:r w:rsidRPr="00E6137E">
        <w:rPr>
          <w:szCs w:val="24"/>
        </w:rPr>
        <w:tab/>
      </w:r>
      <w:r w:rsidR="0006104D">
        <w:rPr>
          <w:szCs w:val="24"/>
        </w:rPr>
        <w:t>I</w:t>
      </w:r>
      <w:r w:rsidRPr="00E6137E">
        <w:rPr>
          <w:szCs w:val="24"/>
        </w:rPr>
        <w:t>.</w:t>
      </w:r>
      <w:r w:rsidRPr="00E6137E">
        <w:rPr>
          <w:szCs w:val="24"/>
        </w:rPr>
        <w:tab/>
        <w:t>Introduction</w:t>
      </w:r>
    </w:p>
    <w:p w:rsidR="003E4BD9" w:rsidRDefault="00087B2A" w:rsidP="00300243">
      <w:pPr>
        <w:pStyle w:val="SingleTxtG"/>
        <w:numPr>
          <w:ilvl w:val="0"/>
          <w:numId w:val="15"/>
        </w:numPr>
        <w:ind w:left="1134" w:firstLine="0"/>
        <w:rPr>
          <w:lang w:val="en-GB"/>
        </w:rPr>
      </w:pPr>
      <w:r w:rsidRPr="00E6137E">
        <w:t xml:space="preserve">The Committee welcomes the </w:t>
      </w:r>
      <w:r w:rsidR="00F9520C">
        <w:rPr>
          <w:lang w:val="en-GB"/>
        </w:rPr>
        <w:t xml:space="preserve">submission of the sixth and seventh </w:t>
      </w:r>
      <w:r w:rsidRPr="00FE12E5">
        <w:t xml:space="preserve">periodic reports </w:t>
      </w:r>
      <w:r w:rsidRPr="00E6137E">
        <w:t>of the State party</w:t>
      </w:r>
      <w:r w:rsidR="00300243">
        <w:t>, which were</w:t>
      </w:r>
      <w:r w:rsidRPr="00E6137E">
        <w:t xml:space="preserve"> </w:t>
      </w:r>
      <w:r>
        <w:t xml:space="preserve">drafted </w:t>
      </w:r>
      <w:r w:rsidRPr="00E6137E">
        <w:t>in conformity with the Committee’s reporting guidelines</w:t>
      </w:r>
      <w:r>
        <w:t xml:space="preserve"> and address</w:t>
      </w:r>
      <w:r w:rsidR="00300243">
        <w:t>ed</w:t>
      </w:r>
      <w:r>
        <w:t xml:space="preserve"> its previous concluding observations. </w:t>
      </w:r>
      <w:r w:rsidRPr="00E6137E">
        <w:t xml:space="preserve">The Committee also welcomes the </w:t>
      </w:r>
      <w:r w:rsidR="00300243">
        <w:t xml:space="preserve">regularity with which the </w:t>
      </w:r>
      <w:r w:rsidRPr="00E6137E">
        <w:t>State party submit</w:t>
      </w:r>
      <w:r w:rsidR="00300243">
        <w:t>s</w:t>
      </w:r>
      <w:r w:rsidRPr="00E6137E">
        <w:t xml:space="preserve"> its periodic reports</w:t>
      </w:r>
      <w:r w:rsidR="0003465F">
        <w:t>.</w:t>
      </w:r>
    </w:p>
    <w:p w:rsidR="00087B2A" w:rsidRPr="003E4BD9" w:rsidRDefault="009F2641" w:rsidP="00B226BE">
      <w:pPr>
        <w:pStyle w:val="SingleTxtG"/>
        <w:numPr>
          <w:ilvl w:val="0"/>
          <w:numId w:val="15"/>
        </w:numPr>
        <w:ind w:left="1134" w:firstLine="0"/>
        <w:rPr>
          <w:lang w:val="en-GB"/>
        </w:rPr>
      </w:pPr>
      <w:r w:rsidRPr="00B42BCC">
        <w:rPr>
          <w:lang w:val="en-GB"/>
        </w:rPr>
        <w:t xml:space="preserve">The Committee </w:t>
      </w:r>
      <w:r w:rsidR="00F9520C">
        <w:rPr>
          <w:lang w:val="en-GB"/>
        </w:rPr>
        <w:t xml:space="preserve">expresses </w:t>
      </w:r>
      <w:r w:rsidR="00300243">
        <w:rPr>
          <w:lang w:val="en-GB"/>
        </w:rPr>
        <w:t xml:space="preserve">its </w:t>
      </w:r>
      <w:r w:rsidR="00F9520C">
        <w:rPr>
          <w:lang w:val="en-GB"/>
        </w:rPr>
        <w:t xml:space="preserve">appreciation for the oral presentation and responses by </w:t>
      </w:r>
      <w:r w:rsidRPr="00B42BCC">
        <w:rPr>
          <w:lang w:val="en-GB"/>
        </w:rPr>
        <w:t xml:space="preserve">the </w:t>
      </w:r>
      <w:r w:rsidR="00EA6BDA">
        <w:rPr>
          <w:lang w:val="en-GB"/>
        </w:rPr>
        <w:t>high-level</w:t>
      </w:r>
      <w:r w:rsidR="00087B2A" w:rsidRPr="00E6137E">
        <w:t xml:space="preserve"> delegation of the State party to the Committee’s questions and comments</w:t>
      </w:r>
      <w:r w:rsidR="00015720">
        <w:t>,</w:t>
      </w:r>
      <w:r w:rsidR="0003465F" w:rsidRPr="0003465F">
        <w:t xml:space="preserve"> </w:t>
      </w:r>
      <w:r w:rsidR="0003465F" w:rsidRPr="00E6137E">
        <w:t>and the opportunity thus provided to engage in a constructive and continuing dialogue</w:t>
      </w:r>
      <w:r w:rsidR="0003465F">
        <w:rPr>
          <w:lang w:val="en-GB"/>
        </w:rPr>
        <w:t>.</w:t>
      </w:r>
    </w:p>
    <w:p w:rsidR="00087B2A" w:rsidRPr="00E6137E" w:rsidRDefault="00087B2A" w:rsidP="00087B2A">
      <w:pPr>
        <w:pStyle w:val="H1G"/>
        <w:rPr>
          <w:szCs w:val="24"/>
        </w:rPr>
      </w:pPr>
      <w:r w:rsidRPr="00E6137E">
        <w:rPr>
          <w:szCs w:val="24"/>
        </w:rPr>
        <w:tab/>
      </w:r>
      <w:r w:rsidR="0006104D">
        <w:rPr>
          <w:szCs w:val="24"/>
        </w:rPr>
        <w:t>II</w:t>
      </w:r>
      <w:r w:rsidRPr="00E6137E">
        <w:rPr>
          <w:szCs w:val="24"/>
        </w:rPr>
        <w:t>.</w:t>
      </w:r>
      <w:r w:rsidRPr="00E6137E">
        <w:rPr>
          <w:szCs w:val="24"/>
        </w:rPr>
        <w:tab/>
        <w:t>Positive aspects</w:t>
      </w:r>
    </w:p>
    <w:p w:rsidR="00087B2A" w:rsidRPr="00E6137E" w:rsidRDefault="00087B2A" w:rsidP="00BF2559">
      <w:pPr>
        <w:pStyle w:val="SingleTxtG"/>
        <w:numPr>
          <w:ilvl w:val="0"/>
          <w:numId w:val="15"/>
        </w:numPr>
        <w:ind w:left="1134" w:firstLine="0"/>
      </w:pPr>
      <w:r w:rsidRPr="00E6137E">
        <w:t xml:space="preserve">The Committee </w:t>
      </w:r>
      <w:r w:rsidR="002C7410">
        <w:rPr>
          <w:lang w:val="en-GB"/>
        </w:rPr>
        <w:t xml:space="preserve">welcomes the following legislative and institutional steps </w:t>
      </w:r>
      <w:r w:rsidR="00BF2559">
        <w:rPr>
          <w:lang w:val="en-GB"/>
        </w:rPr>
        <w:t>taken by the State party</w:t>
      </w:r>
      <w:r w:rsidR="00BF2559" w:rsidRPr="002C7410">
        <w:rPr>
          <w:lang w:val="en-GB"/>
        </w:rPr>
        <w:t xml:space="preserve"> </w:t>
      </w:r>
      <w:r w:rsidR="002C7410" w:rsidRPr="002C7410">
        <w:rPr>
          <w:lang w:val="en-GB"/>
        </w:rPr>
        <w:t>towards the elimination of racial discrimination</w:t>
      </w:r>
      <w:r w:rsidR="002C7410">
        <w:rPr>
          <w:lang w:val="en-GB"/>
        </w:rPr>
        <w:t xml:space="preserve">: </w:t>
      </w:r>
    </w:p>
    <w:p w:rsidR="0047422C" w:rsidRPr="0047422C" w:rsidRDefault="00087B2A" w:rsidP="00260CD4">
      <w:pPr>
        <w:pStyle w:val="SingleTxtG"/>
        <w:ind w:firstLine="567"/>
        <w:rPr>
          <w:lang w:val="en-GB"/>
        </w:rPr>
      </w:pPr>
      <w:r w:rsidRPr="00E6137E">
        <w:t>(a)</w:t>
      </w:r>
      <w:r w:rsidRPr="00E6137E">
        <w:tab/>
      </w:r>
      <w:r w:rsidR="0006104D">
        <w:rPr>
          <w:lang w:val="en-GB"/>
        </w:rPr>
        <w:t>A</w:t>
      </w:r>
      <w:r w:rsidR="0047422C">
        <w:rPr>
          <w:lang w:val="en-GB"/>
        </w:rPr>
        <w:t>mendments to the Criminal Code (art</w:t>
      </w:r>
      <w:r w:rsidR="0006104D">
        <w:rPr>
          <w:lang w:val="en-GB"/>
        </w:rPr>
        <w:t>.</w:t>
      </w:r>
      <w:r w:rsidR="0047422C">
        <w:rPr>
          <w:lang w:val="en-GB"/>
        </w:rPr>
        <w:t xml:space="preserve"> 141, para</w:t>
      </w:r>
      <w:r w:rsidR="0006104D">
        <w:rPr>
          <w:lang w:val="en-GB"/>
        </w:rPr>
        <w:t>.</w:t>
      </w:r>
      <w:r w:rsidR="0047422C">
        <w:rPr>
          <w:lang w:val="en-GB"/>
        </w:rPr>
        <w:t xml:space="preserve"> 1)</w:t>
      </w:r>
      <w:r w:rsidR="00387D42">
        <w:rPr>
          <w:lang w:val="en-GB"/>
        </w:rPr>
        <w:t xml:space="preserve"> in 2011 </w:t>
      </w:r>
      <w:r w:rsidR="0047422C">
        <w:rPr>
          <w:lang w:val="en-GB"/>
        </w:rPr>
        <w:t>to increase the criminal sanctions for violations of equal rights of citizens and for the use of torture;</w:t>
      </w:r>
      <w:r w:rsidR="00817293">
        <w:rPr>
          <w:lang w:val="en-GB"/>
        </w:rPr>
        <w:t xml:space="preserve"> </w:t>
      </w:r>
    </w:p>
    <w:p w:rsidR="001966BE" w:rsidRDefault="00087B2A" w:rsidP="00260CD4">
      <w:pPr>
        <w:pStyle w:val="SingleTxtG"/>
        <w:ind w:firstLine="567"/>
        <w:rPr>
          <w:lang w:val="en-GB"/>
        </w:rPr>
      </w:pPr>
      <w:r w:rsidRPr="00E6137E">
        <w:t>(</w:t>
      </w:r>
      <w:r w:rsidR="00AA65F4">
        <w:rPr>
          <w:lang w:val="en-GB"/>
        </w:rPr>
        <w:t>b</w:t>
      </w:r>
      <w:r w:rsidRPr="00E6137E">
        <w:t>)</w:t>
      </w:r>
      <w:r w:rsidRPr="00E6137E">
        <w:tab/>
      </w:r>
      <w:r w:rsidR="00015720">
        <w:t xml:space="preserve">The adoption </w:t>
      </w:r>
      <w:r w:rsidR="00260CD4">
        <w:t>in 2011</w:t>
      </w:r>
      <w:r w:rsidR="00260CD4">
        <w:rPr>
          <w:lang w:val="en-GB"/>
        </w:rPr>
        <w:t xml:space="preserve"> </w:t>
      </w:r>
      <w:r w:rsidR="00AA65F4">
        <w:rPr>
          <w:lang w:val="en-GB"/>
        </w:rPr>
        <w:t xml:space="preserve">of the Population Migration Act, </w:t>
      </w:r>
      <w:r w:rsidR="00AA65F4" w:rsidRPr="00AA65F4">
        <w:rPr>
          <w:lang w:val="en-GB"/>
        </w:rPr>
        <w:t xml:space="preserve">which </w:t>
      </w:r>
      <w:r w:rsidR="00015720">
        <w:rPr>
          <w:lang w:val="en-GB"/>
        </w:rPr>
        <w:t xml:space="preserve">is </w:t>
      </w:r>
      <w:r w:rsidR="00EA6BDA">
        <w:rPr>
          <w:lang w:val="en-GB"/>
        </w:rPr>
        <w:t>aim</w:t>
      </w:r>
      <w:r w:rsidR="00015720">
        <w:rPr>
          <w:lang w:val="en-GB"/>
        </w:rPr>
        <w:t>ed</w:t>
      </w:r>
      <w:r w:rsidR="00AA65F4" w:rsidRPr="00AA65F4">
        <w:rPr>
          <w:lang w:val="en-GB"/>
        </w:rPr>
        <w:t xml:space="preserve"> </w:t>
      </w:r>
      <w:r w:rsidR="00EA6BDA">
        <w:rPr>
          <w:lang w:val="en-GB"/>
        </w:rPr>
        <w:t>at</w:t>
      </w:r>
      <w:r w:rsidR="00AA65F4" w:rsidRPr="00AA65F4">
        <w:rPr>
          <w:lang w:val="en-GB"/>
        </w:rPr>
        <w:t xml:space="preserve"> provid</w:t>
      </w:r>
      <w:r w:rsidR="00EA6BDA">
        <w:rPr>
          <w:lang w:val="en-GB"/>
        </w:rPr>
        <w:t>ing</w:t>
      </w:r>
      <w:r w:rsidR="00AA65F4" w:rsidRPr="00AA65F4">
        <w:rPr>
          <w:lang w:val="en-GB"/>
        </w:rPr>
        <w:t xml:space="preserve"> social support </w:t>
      </w:r>
      <w:r w:rsidR="00EA6BDA">
        <w:rPr>
          <w:lang w:val="en-GB"/>
        </w:rPr>
        <w:t>to</w:t>
      </w:r>
      <w:r w:rsidR="00AA65F4" w:rsidRPr="00AA65F4">
        <w:rPr>
          <w:lang w:val="en-GB"/>
        </w:rPr>
        <w:t xml:space="preserve"> migrants and reduc</w:t>
      </w:r>
      <w:r w:rsidR="00EA6BDA">
        <w:rPr>
          <w:lang w:val="en-GB"/>
        </w:rPr>
        <w:t>ing</w:t>
      </w:r>
      <w:r w:rsidR="00AA65F4" w:rsidRPr="00AA65F4">
        <w:rPr>
          <w:lang w:val="en-GB"/>
        </w:rPr>
        <w:t xml:space="preserve"> illegal immigration</w:t>
      </w:r>
      <w:r w:rsidR="00AA65F4">
        <w:rPr>
          <w:lang w:val="en-GB"/>
        </w:rPr>
        <w:t xml:space="preserve">; </w:t>
      </w:r>
    </w:p>
    <w:p w:rsidR="0047422C" w:rsidRDefault="0047422C" w:rsidP="00260CD4">
      <w:pPr>
        <w:pStyle w:val="SingleTxtG"/>
        <w:ind w:firstLine="567"/>
        <w:rPr>
          <w:lang w:val="en-GB"/>
        </w:rPr>
      </w:pPr>
      <w:r>
        <w:rPr>
          <w:lang w:val="en-GB"/>
        </w:rPr>
        <w:t>(</w:t>
      </w:r>
      <w:r w:rsidR="0067703E">
        <w:rPr>
          <w:lang w:val="en-GB"/>
        </w:rPr>
        <w:t>c</w:t>
      </w:r>
      <w:r w:rsidR="00817293">
        <w:rPr>
          <w:lang w:val="en-GB"/>
        </w:rPr>
        <w:t>)</w:t>
      </w:r>
      <w:r>
        <w:rPr>
          <w:lang w:val="en-GB"/>
        </w:rPr>
        <w:tab/>
      </w:r>
      <w:r w:rsidR="00015720">
        <w:rPr>
          <w:lang w:val="en-GB"/>
        </w:rPr>
        <w:t>The e</w:t>
      </w:r>
      <w:r w:rsidRPr="0047422C">
        <w:rPr>
          <w:lang w:val="en-GB"/>
        </w:rPr>
        <w:t>nactment of the Natio</w:t>
      </w:r>
      <w:r>
        <w:rPr>
          <w:lang w:val="en-GB"/>
        </w:rPr>
        <w:t xml:space="preserve">nal Refugee </w:t>
      </w:r>
      <w:r w:rsidR="00C23821">
        <w:rPr>
          <w:lang w:val="en-GB"/>
        </w:rPr>
        <w:t>Act</w:t>
      </w:r>
      <w:r>
        <w:rPr>
          <w:lang w:val="en-GB"/>
        </w:rPr>
        <w:t xml:space="preserve"> in 20</w:t>
      </w:r>
      <w:r w:rsidRPr="0047422C">
        <w:rPr>
          <w:lang w:val="en-GB"/>
        </w:rPr>
        <w:t>09</w:t>
      </w:r>
      <w:r w:rsidR="00CD191C">
        <w:rPr>
          <w:lang w:val="en-GB"/>
        </w:rPr>
        <w:t xml:space="preserve"> a</w:t>
      </w:r>
      <w:r w:rsidR="00817293">
        <w:rPr>
          <w:lang w:val="en-GB"/>
        </w:rPr>
        <w:t>nd Decision No. </w:t>
      </w:r>
      <w:r w:rsidR="00CD191C">
        <w:rPr>
          <w:lang w:val="en-GB"/>
        </w:rPr>
        <w:t>183 of 9</w:t>
      </w:r>
      <w:r w:rsidR="00F01E61">
        <w:rPr>
          <w:lang w:val="en-GB"/>
        </w:rPr>
        <w:t> </w:t>
      </w:r>
      <w:r w:rsidR="00CD191C">
        <w:rPr>
          <w:lang w:val="en-GB"/>
        </w:rPr>
        <w:t xml:space="preserve">March 2010 </w:t>
      </w:r>
      <w:r w:rsidR="00B157B4">
        <w:rPr>
          <w:lang w:val="en-GB"/>
        </w:rPr>
        <w:t>addressing</w:t>
      </w:r>
      <w:r w:rsidR="00CD191C">
        <w:rPr>
          <w:lang w:val="en-GB"/>
        </w:rPr>
        <w:t>, inter alia, the rules for granting, extending, withdrawing and rescinding refugee status</w:t>
      </w:r>
      <w:r w:rsidRPr="0047422C">
        <w:rPr>
          <w:lang w:val="en-GB"/>
        </w:rPr>
        <w:t>;</w:t>
      </w:r>
      <w:r w:rsidR="00817293">
        <w:rPr>
          <w:lang w:val="en-GB"/>
        </w:rPr>
        <w:t xml:space="preserve"> </w:t>
      </w:r>
    </w:p>
    <w:p w:rsidR="00FB2216" w:rsidRDefault="00AA65F4" w:rsidP="00015720">
      <w:pPr>
        <w:pStyle w:val="SingleTxtG"/>
        <w:ind w:firstLine="567"/>
        <w:rPr>
          <w:lang w:val="en-GB"/>
        </w:rPr>
      </w:pPr>
      <w:r>
        <w:rPr>
          <w:lang w:val="en-GB"/>
        </w:rPr>
        <w:t>(</w:t>
      </w:r>
      <w:r w:rsidR="0067703E">
        <w:rPr>
          <w:lang w:val="en-GB"/>
        </w:rPr>
        <w:t>d</w:t>
      </w:r>
      <w:r w:rsidR="00817293">
        <w:rPr>
          <w:lang w:val="en-GB"/>
        </w:rPr>
        <w:t>)</w:t>
      </w:r>
      <w:r>
        <w:rPr>
          <w:lang w:val="en-GB"/>
        </w:rPr>
        <w:tab/>
      </w:r>
      <w:r w:rsidR="00015720">
        <w:rPr>
          <w:lang w:val="en-GB"/>
        </w:rPr>
        <w:t>The i</w:t>
      </w:r>
      <w:r>
        <w:rPr>
          <w:lang w:val="en-GB"/>
        </w:rPr>
        <w:t xml:space="preserve">mplementation of policies </w:t>
      </w:r>
      <w:r w:rsidR="00FB2216">
        <w:rPr>
          <w:lang w:val="en-GB"/>
        </w:rPr>
        <w:t>to help preserve minority languages</w:t>
      </w:r>
      <w:r w:rsidR="00015720">
        <w:rPr>
          <w:lang w:val="en-GB"/>
        </w:rPr>
        <w:t>,</w:t>
      </w:r>
      <w:r w:rsidR="00FB2216">
        <w:rPr>
          <w:lang w:val="en-GB"/>
        </w:rPr>
        <w:t xml:space="preserve"> including through </w:t>
      </w:r>
      <w:r w:rsidR="00015720">
        <w:rPr>
          <w:lang w:val="en-GB"/>
        </w:rPr>
        <w:t xml:space="preserve">the </w:t>
      </w:r>
      <w:r w:rsidR="00FB2216">
        <w:rPr>
          <w:lang w:val="en-GB"/>
        </w:rPr>
        <w:t>establishment of schools with instruction in ethnic minority languages</w:t>
      </w:r>
      <w:r w:rsidR="00015720">
        <w:rPr>
          <w:lang w:val="en-GB"/>
        </w:rPr>
        <w:t xml:space="preserve"> and</w:t>
      </w:r>
      <w:r w:rsidR="00FB2216">
        <w:rPr>
          <w:lang w:val="en-GB"/>
        </w:rPr>
        <w:t xml:space="preserve"> </w:t>
      </w:r>
      <w:r w:rsidR="00015720">
        <w:rPr>
          <w:lang w:val="en-GB"/>
        </w:rPr>
        <w:t xml:space="preserve">the </w:t>
      </w:r>
      <w:r w:rsidR="00FB2216">
        <w:rPr>
          <w:lang w:val="en-GB"/>
        </w:rPr>
        <w:t>funding of ethno-cultural associations for the preservation of ethnic cultures and traditions</w:t>
      </w:r>
      <w:r w:rsidR="00015720">
        <w:rPr>
          <w:lang w:val="en-GB"/>
        </w:rPr>
        <w:t>,</w:t>
      </w:r>
      <w:r w:rsidR="00FB2216">
        <w:rPr>
          <w:lang w:val="en-GB"/>
        </w:rPr>
        <w:t xml:space="preserve"> and minority language media;</w:t>
      </w:r>
    </w:p>
    <w:p w:rsidR="00CD191C" w:rsidRDefault="00FB2216" w:rsidP="00CA5A39">
      <w:pPr>
        <w:pStyle w:val="SingleTxtG"/>
        <w:ind w:firstLine="567"/>
        <w:rPr>
          <w:lang w:val="en-GB"/>
        </w:rPr>
      </w:pPr>
      <w:r>
        <w:rPr>
          <w:lang w:val="en-GB"/>
        </w:rPr>
        <w:t>(</w:t>
      </w:r>
      <w:r w:rsidR="0067703E">
        <w:rPr>
          <w:lang w:val="en-GB"/>
        </w:rPr>
        <w:t>e</w:t>
      </w:r>
      <w:r w:rsidR="00817293">
        <w:rPr>
          <w:lang w:val="en-GB"/>
        </w:rPr>
        <w:t>)</w:t>
      </w:r>
      <w:r>
        <w:rPr>
          <w:lang w:val="en-GB"/>
        </w:rPr>
        <w:tab/>
      </w:r>
      <w:r w:rsidR="00015720">
        <w:rPr>
          <w:lang w:val="en-GB"/>
        </w:rPr>
        <w:t>The i</w:t>
      </w:r>
      <w:r w:rsidR="00CD191C">
        <w:rPr>
          <w:lang w:val="en-GB"/>
        </w:rPr>
        <w:t xml:space="preserve">mplementation of the </w:t>
      </w:r>
      <w:proofErr w:type="spellStart"/>
      <w:r w:rsidR="00CD191C" w:rsidRPr="00CD191C">
        <w:rPr>
          <w:i/>
          <w:lang w:val="en-GB"/>
        </w:rPr>
        <w:t>Nurly</w:t>
      </w:r>
      <w:proofErr w:type="spellEnd"/>
      <w:r w:rsidR="00CD191C" w:rsidRPr="00CD191C">
        <w:rPr>
          <w:i/>
          <w:lang w:val="en-GB"/>
        </w:rPr>
        <w:t xml:space="preserve"> </w:t>
      </w:r>
      <w:proofErr w:type="spellStart"/>
      <w:r w:rsidR="0006104D">
        <w:rPr>
          <w:i/>
          <w:lang w:val="en-GB"/>
        </w:rPr>
        <w:t>K</w:t>
      </w:r>
      <w:smartTag w:uri="urn:schemas-microsoft-com:office:smarttags" w:element="place">
        <w:smartTag w:uri="urn:schemas-microsoft-com:office:smarttags" w:element="City">
          <w:r w:rsidR="00CD191C" w:rsidRPr="00CD191C">
            <w:rPr>
              <w:i/>
              <w:lang w:val="en-GB"/>
            </w:rPr>
            <w:t>osh</w:t>
          </w:r>
        </w:smartTag>
      </w:smartTag>
      <w:proofErr w:type="spellEnd"/>
      <w:r w:rsidR="00CD191C">
        <w:rPr>
          <w:lang w:val="en-GB"/>
        </w:rPr>
        <w:t xml:space="preserve"> </w:t>
      </w:r>
      <w:r w:rsidR="006B2F43">
        <w:rPr>
          <w:lang w:val="en-GB"/>
        </w:rPr>
        <w:t>programme for the resettlement of ethnic Kazakhs (</w:t>
      </w:r>
      <w:proofErr w:type="spellStart"/>
      <w:r w:rsidR="006B2F43" w:rsidRPr="006B2F43">
        <w:rPr>
          <w:i/>
          <w:lang w:val="en-GB"/>
        </w:rPr>
        <w:t>Oralman</w:t>
      </w:r>
      <w:proofErr w:type="spellEnd"/>
      <w:r w:rsidR="006B2F43">
        <w:rPr>
          <w:lang w:val="en-GB"/>
        </w:rPr>
        <w:t>) for the period 2009-2011;</w:t>
      </w:r>
    </w:p>
    <w:p w:rsidR="00CD191C" w:rsidRDefault="00CD191C" w:rsidP="00015720">
      <w:pPr>
        <w:pStyle w:val="SingleTxtG"/>
        <w:ind w:firstLine="567"/>
        <w:rPr>
          <w:lang w:val="en-GB"/>
        </w:rPr>
      </w:pPr>
      <w:r>
        <w:rPr>
          <w:lang w:val="en-GB"/>
        </w:rPr>
        <w:t>(</w:t>
      </w:r>
      <w:r w:rsidR="0067703E">
        <w:rPr>
          <w:lang w:val="en-GB"/>
        </w:rPr>
        <w:t>f</w:t>
      </w:r>
      <w:r w:rsidR="00817293">
        <w:rPr>
          <w:lang w:val="en-GB"/>
        </w:rPr>
        <w:t>)</w:t>
      </w:r>
      <w:r>
        <w:rPr>
          <w:lang w:val="en-GB"/>
        </w:rPr>
        <w:tab/>
      </w:r>
      <w:r w:rsidR="00015720">
        <w:rPr>
          <w:lang w:val="en-GB"/>
        </w:rPr>
        <w:t xml:space="preserve">The conduct </w:t>
      </w:r>
      <w:r>
        <w:rPr>
          <w:lang w:val="en-GB"/>
        </w:rPr>
        <w:t xml:space="preserve">by the Supreme Court of seminars and training missions for judges on human rights standards and international human rights obligations, </w:t>
      </w:r>
      <w:r w:rsidR="00015720">
        <w:rPr>
          <w:lang w:val="en-GB"/>
        </w:rPr>
        <w:t xml:space="preserve">in </w:t>
      </w:r>
      <w:r>
        <w:rPr>
          <w:lang w:val="en-GB"/>
        </w:rPr>
        <w:t xml:space="preserve">2010 </w:t>
      </w:r>
      <w:r w:rsidR="00015720">
        <w:rPr>
          <w:lang w:val="en-GB"/>
        </w:rPr>
        <w:t>and</w:t>
      </w:r>
      <w:r>
        <w:rPr>
          <w:lang w:val="en-GB"/>
        </w:rPr>
        <w:t xml:space="preserve"> 2011; </w:t>
      </w:r>
    </w:p>
    <w:p w:rsidR="00FB2216" w:rsidRDefault="00CD191C" w:rsidP="00015720">
      <w:pPr>
        <w:pStyle w:val="SingleTxtG"/>
        <w:ind w:firstLine="567"/>
        <w:rPr>
          <w:lang w:val="en-GB"/>
        </w:rPr>
      </w:pPr>
      <w:r>
        <w:rPr>
          <w:lang w:val="en-GB"/>
        </w:rPr>
        <w:t>(</w:t>
      </w:r>
      <w:r w:rsidR="0067703E">
        <w:rPr>
          <w:lang w:val="en-GB"/>
        </w:rPr>
        <w:t>g</w:t>
      </w:r>
      <w:r w:rsidR="00817293">
        <w:rPr>
          <w:lang w:val="en-GB"/>
        </w:rPr>
        <w:t>)</w:t>
      </w:r>
      <w:r>
        <w:rPr>
          <w:lang w:val="en-GB"/>
        </w:rPr>
        <w:tab/>
      </w:r>
      <w:r w:rsidR="00015720">
        <w:rPr>
          <w:lang w:val="en-GB"/>
        </w:rPr>
        <w:t>The a</w:t>
      </w:r>
      <w:r w:rsidR="00FB2216">
        <w:rPr>
          <w:lang w:val="en-GB"/>
        </w:rPr>
        <w:t>doption of the Plan of Action for implementing the national unity doctrine of Kazakhstan for the period 2011-2014</w:t>
      </w:r>
      <w:r w:rsidR="00387D42">
        <w:rPr>
          <w:lang w:val="en-GB"/>
        </w:rPr>
        <w:t xml:space="preserve"> and the National Human Rights Action Plan for the period 2009-2012</w:t>
      </w:r>
      <w:r>
        <w:rPr>
          <w:lang w:val="en-GB"/>
        </w:rPr>
        <w:t>.</w:t>
      </w:r>
      <w:r w:rsidR="00FB2216">
        <w:rPr>
          <w:lang w:val="en-GB"/>
        </w:rPr>
        <w:t xml:space="preserve"> </w:t>
      </w:r>
    </w:p>
    <w:p w:rsidR="002C7410" w:rsidRDefault="00087B2A" w:rsidP="00015720">
      <w:pPr>
        <w:pStyle w:val="SingleTxtG"/>
        <w:numPr>
          <w:ilvl w:val="0"/>
          <w:numId w:val="15"/>
        </w:numPr>
        <w:ind w:left="1134" w:firstLine="0"/>
        <w:rPr>
          <w:lang w:val="en-GB"/>
        </w:rPr>
      </w:pPr>
      <w:r w:rsidRPr="00E6137E">
        <w:t xml:space="preserve">The Committee welcomes the </w:t>
      </w:r>
      <w:r w:rsidR="00015720">
        <w:t xml:space="preserve">State party’s </w:t>
      </w:r>
      <w:r w:rsidRPr="00E6137E">
        <w:t>ratification</w:t>
      </w:r>
      <w:r w:rsidR="002C7410">
        <w:rPr>
          <w:lang w:val="en-GB"/>
        </w:rPr>
        <w:t xml:space="preserve"> </w:t>
      </w:r>
      <w:r w:rsidR="00015720">
        <w:rPr>
          <w:lang w:val="en-GB"/>
        </w:rPr>
        <w:t xml:space="preserve">of </w:t>
      </w:r>
      <w:r w:rsidR="00D7694A">
        <w:rPr>
          <w:lang w:val="en-GB"/>
        </w:rPr>
        <w:t>or accession to</w:t>
      </w:r>
      <w:r w:rsidR="002C7410">
        <w:rPr>
          <w:lang w:val="en-GB"/>
        </w:rPr>
        <w:t xml:space="preserve"> the following international instruments: </w:t>
      </w:r>
    </w:p>
    <w:p w:rsidR="004A0AC3" w:rsidRDefault="00817293" w:rsidP="00D41E85">
      <w:pPr>
        <w:pStyle w:val="SingleTxtG"/>
        <w:ind w:firstLine="567"/>
      </w:pPr>
      <w:r>
        <w:rPr>
          <w:lang w:val="en-GB"/>
        </w:rPr>
        <w:t>(a)</w:t>
      </w:r>
      <w:r w:rsidR="004A0AC3">
        <w:rPr>
          <w:lang w:val="en-GB"/>
        </w:rPr>
        <w:tab/>
      </w:r>
      <w:r w:rsidR="004A0AC3">
        <w:t>International Convention for the Protection of All Persons from Enforced Disappearance, on 27 February 2009;</w:t>
      </w:r>
    </w:p>
    <w:p w:rsidR="004A0AC3" w:rsidRDefault="004A0AC3" w:rsidP="00D41E85">
      <w:pPr>
        <w:pStyle w:val="SingleTxtG"/>
        <w:ind w:firstLine="567"/>
      </w:pPr>
      <w:r>
        <w:t>(b)</w:t>
      </w:r>
      <w:r>
        <w:tab/>
        <w:t>Optional Protocol to the International Covenant on Civil and Political Rights, on 30 June 2009;</w:t>
      </w:r>
    </w:p>
    <w:p w:rsidR="004A0AC3" w:rsidRDefault="004A0AC3" w:rsidP="00D41E85">
      <w:pPr>
        <w:pStyle w:val="SingleTxtG"/>
        <w:ind w:firstLine="567"/>
      </w:pPr>
      <w:r>
        <w:t>(c)</w:t>
      </w:r>
      <w:r>
        <w:tab/>
        <w:t xml:space="preserve">Optional Protocol to the Convention against Torture and Other Cruel, Inhuman or Degrading Treatment or Punishment, on 22 October 2008; </w:t>
      </w:r>
    </w:p>
    <w:p w:rsidR="004A0AC3" w:rsidRPr="00FB2216" w:rsidRDefault="004A0AC3" w:rsidP="00D41E85">
      <w:pPr>
        <w:pStyle w:val="SingleTxtG"/>
        <w:ind w:firstLine="567"/>
      </w:pPr>
      <w:r>
        <w:t>(d)</w:t>
      </w:r>
      <w:r>
        <w:tab/>
        <w:t>Protocol to Prevent, Suppress and Punish Trafficking in Persons, Especially Women and Children, supplementing the United Nations Convention against Transnational Organized Crime, on 31 July 2008.</w:t>
      </w:r>
    </w:p>
    <w:p w:rsidR="00087B2A" w:rsidRPr="005D1A19" w:rsidRDefault="00087B2A" w:rsidP="00817293">
      <w:pPr>
        <w:pStyle w:val="H1G"/>
      </w:pPr>
      <w:r w:rsidRPr="00E6137E">
        <w:tab/>
      </w:r>
      <w:r w:rsidR="0006104D">
        <w:t>III</w:t>
      </w:r>
      <w:r w:rsidRPr="00E6137E">
        <w:t>.</w:t>
      </w:r>
      <w:r w:rsidRPr="00E6137E">
        <w:tab/>
        <w:t>Concerns and recommendations</w:t>
      </w:r>
    </w:p>
    <w:p w:rsidR="00087B2A" w:rsidRPr="005E04C6" w:rsidRDefault="00087B2A" w:rsidP="00087B2A">
      <w:pPr>
        <w:pStyle w:val="H23G"/>
      </w:pPr>
      <w:r>
        <w:tab/>
      </w:r>
      <w:r>
        <w:tab/>
      </w:r>
      <w:r w:rsidR="006126DE" w:rsidRPr="005E04C6">
        <w:t>Anti-discrimination legislation and its enforcement</w:t>
      </w:r>
    </w:p>
    <w:p w:rsidR="00087B2A" w:rsidRDefault="006126DE" w:rsidP="00260CD4">
      <w:pPr>
        <w:pStyle w:val="SingleTxtG"/>
        <w:numPr>
          <w:ilvl w:val="0"/>
          <w:numId w:val="15"/>
        </w:numPr>
        <w:ind w:left="1134" w:firstLine="0"/>
      </w:pPr>
      <w:r w:rsidRPr="005F40DC">
        <w:rPr>
          <w:lang w:val="en-GB"/>
        </w:rPr>
        <w:t>While</w:t>
      </w:r>
      <w:r>
        <w:rPr>
          <w:lang w:val="en-GB"/>
        </w:rPr>
        <w:t xml:space="preserve"> </w:t>
      </w:r>
      <w:r w:rsidR="00087B2A">
        <w:t>welcom</w:t>
      </w:r>
      <w:r>
        <w:rPr>
          <w:lang w:val="en-GB"/>
        </w:rPr>
        <w:t xml:space="preserve">ing </w:t>
      </w:r>
      <w:r w:rsidR="00C51A60">
        <w:rPr>
          <w:lang w:val="en-GB"/>
        </w:rPr>
        <w:t xml:space="preserve">the adoption by the State party of legal </w:t>
      </w:r>
      <w:r>
        <w:rPr>
          <w:lang w:val="en-GB"/>
        </w:rPr>
        <w:t xml:space="preserve">provisions prohibiting </w:t>
      </w:r>
      <w:r w:rsidR="00C51A60">
        <w:rPr>
          <w:lang w:val="en-GB"/>
        </w:rPr>
        <w:t>racial discrimination, as contained in particular in the Constitution, Labour Code, Administrative Offences Code and Civil and Criminal Procedure Codes</w:t>
      </w:r>
      <w:r>
        <w:rPr>
          <w:lang w:val="en-GB"/>
        </w:rPr>
        <w:t xml:space="preserve">, the Committee reiterates its </w:t>
      </w:r>
      <w:r w:rsidR="00C51A60">
        <w:rPr>
          <w:lang w:val="en-GB"/>
        </w:rPr>
        <w:t xml:space="preserve">concern that the State party </w:t>
      </w:r>
      <w:r w:rsidRPr="006126DE">
        <w:rPr>
          <w:lang w:val="en-GB"/>
        </w:rPr>
        <w:t xml:space="preserve">has not adopted comprehensive legislation to prevent and combat discrimination in all areas, including a definition encompassing both direct and indirect discrimination on </w:t>
      </w:r>
      <w:r w:rsidR="00260CD4">
        <w:rPr>
          <w:lang w:val="en-GB"/>
        </w:rPr>
        <w:t xml:space="preserve">the </w:t>
      </w:r>
      <w:r w:rsidRPr="006126DE">
        <w:rPr>
          <w:lang w:val="en-GB"/>
        </w:rPr>
        <w:t>grounds of race and ethnic origin</w:t>
      </w:r>
      <w:r w:rsidR="000038C7">
        <w:rPr>
          <w:lang w:val="en-GB"/>
        </w:rPr>
        <w:t>,</w:t>
      </w:r>
      <w:r>
        <w:rPr>
          <w:lang w:val="en-GB"/>
        </w:rPr>
        <w:t xml:space="preserve"> which may lead to</w:t>
      </w:r>
      <w:r w:rsidR="00817293">
        <w:rPr>
          <w:lang w:val="en-GB"/>
        </w:rPr>
        <w:t xml:space="preserve"> </w:t>
      </w:r>
      <w:r>
        <w:rPr>
          <w:lang w:val="en-GB"/>
        </w:rPr>
        <w:t>hind</w:t>
      </w:r>
      <w:r w:rsidR="005E04C6">
        <w:rPr>
          <w:lang w:val="en-GB"/>
        </w:rPr>
        <w:t xml:space="preserve">rances in </w:t>
      </w:r>
      <w:r>
        <w:rPr>
          <w:lang w:val="en-GB"/>
        </w:rPr>
        <w:t xml:space="preserve">access to justice for victims </w:t>
      </w:r>
      <w:r w:rsidR="005E04C6">
        <w:rPr>
          <w:lang w:val="en-GB"/>
        </w:rPr>
        <w:t xml:space="preserve">of racial discrimination </w:t>
      </w:r>
      <w:r w:rsidR="00087B2A" w:rsidRPr="00E6137E">
        <w:t xml:space="preserve">(arts. </w:t>
      </w:r>
      <w:r>
        <w:rPr>
          <w:lang w:val="en-GB"/>
        </w:rPr>
        <w:t xml:space="preserve">1, para. 1; </w:t>
      </w:r>
      <w:r w:rsidR="00087B2A">
        <w:t>2</w:t>
      </w:r>
      <w:r>
        <w:rPr>
          <w:lang w:val="en-GB"/>
        </w:rPr>
        <w:t xml:space="preserve">, para. </w:t>
      </w:r>
      <w:r w:rsidR="00087B2A">
        <w:t>1</w:t>
      </w:r>
      <w:r>
        <w:rPr>
          <w:lang w:val="en-GB"/>
        </w:rPr>
        <w:t xml:space="preserve"> </w:t>
      </w:r>
      <w:r w:rsidR="00087B2A">
        <w:t>(d)</w:t>
      </w:r>
      <w:r>
        <w:rPr>
          <w:lang w:val="en-GB"/>
        </w:rPr>
        <w:t xml:space="preserve">; </w:t>
      </w:r>
      <w:r w:rsidR="005E3F99">
        <w:rPr>
          <w:lang w:val="en-GB"/>
        </w:rPr>
        <w:t xml:space="preserve">and </w:t>
      </w:r>
      <w:r w:rsidR="00E31EAF">
        <w:rPr>
          <w:lang w:val="en-GB"/>
        </w:rPr>
        <w:t>6</w:t>
      </w:r>
      <w:r w:rsidR="00087B2A">
        <w:t>).</w:t>
      </w:r>
    </w:p>
    <w:p w:rsidR="00087B2A" w:rsidRDefault="006126DE" w:rsidP="00260CD4">
      <w:pPr>
        <w:pStyle w:val="SingleTxtG"/>
        <w:spacing w:after="240"/>
        <w:rPr>
          <w:b/>
          <w:lang w:val="en-GB"/>
        </w:rPr>
      </w:pPr>
      <w:r w:rsidRPr="005F40DC">
        <w:rPr>
          <w:b/>
          <w:lang w:val="en-GB"/>
        </w:rPr>
        <w:t>Recalling</w:t>
      </w:r>
      <w:r>
        <w:rPr>
          <w:b/>
          <w:lang w:val="en-GB"/>
        </w:rPr>
        <w:t xml:space="preserve"> its previous recommendation (CERD/C/KAZ/CO/4-5</w:t>
      </w:r>
      <w:r w:rsidR="009A114B">
        <w:rPr>
          <w:b/>
          <w:lang w:val="en-GB"/>
        </w:rPr>
        <w:t>, para.</w:t>
      </w:r>
      <w:r w:rsidR="00B226BE">
        <w:rPr>
          <w:b/>
          <w:lang w:val="en-GB"/>
        </w:rPr>
        <w:t> </w:t>
      </w:r>
      <w:r w:rsidR="009A114B">
        <w:rPr>
          <w:b/>
          <w:lang w:val="en-GB"/>
        </w:rPr>
        <w:t xml:space="preserve">10), the Committee encourages the State party to continue its efforts </w:t>
      </w:r>
      <w:r w:rsidR="00193026">
        <w:rPr>
          <w:b/>
          <w:lang w:val="en-GB"/>
        </w:rPr>
        <w:t>to</w:t>
      </w:r>
      <w:r w:rsidR="009A114B">
        <w:rPr>
          <w:b/>
          <w:lang w:val="en-GB"/>
        </w:rPr>
        <w:t xml:space="preserve"> adopt a comprehensive anti-discrimination l</w:t>
      </w:r>
      <w:r w:rsidR="001647C5">
        <w:rPr>
          <w:b/>
          <w:lang w:val="en-GB"/>
        </w:rPr>
        <w:t xml:space="preserve">aw, </w:t>
      </w:r>
      <w:r w:rsidR="009A114B">
        <w:rPr>
          <w:b/>
          <w:lang w:val="en-GB"/>
        </w:rPr>
        <w:t>includ</w:t>
      </w:r>
      <w:r w:rsidR="001647C5">
        <w:rPr>
          <w:b/>
          <w:lang w:val="en-GB"/>
        </w:rPr>
        <w:t xml:space="preserve">ing </w:t>
      </w:r>
      <w:r w:rsidR="009A114B">
        <w:rPr>
          <w:b/>
          <w:lang w:val="en-GB"/>
        </w:rPr>
        <w:t>a definition of direct and indirect discrimination, as stipulated in article 1, paragraph 1</w:t>
      </w:r>
      <w:r w:rsidR="005E04C6">
        <w:rPr>
          <w:b/>
          <w:lang w:val="en-GB"/>
        </w:rPr>
        <w:t xml:space="preserve">, </w:t>
      </w:r>
      <w:r w:rsidR="009A114B">
        <w:rPr>
          <w:b/>
          <w:lang w:val="en-GB"/>
        </w:rPr>
        <w:t>of the Convention</w:t>
      </w:r>
      <w:r w:rsidR="00F01E61">
        <w:rPr>
          <w:b/>
          <w:lang w:val="en-GB"/>
        </w:rPr>
        <w:t>,</w:t>
      </w:r>
      <w:r w:rsidR="009A114B">
        <w:rPr>
          <w:b/>
          <w:lang w:val="en-GB"/>
        </w:rPr>
        <w:t xml:space="preserve"> in order to en</w:t>
      </w:r>
      <w:r w:rsidR="001647C5">
        <w:rPr>
          <w:b/>
          <w:lang w:val="en-GB"/>
        </w:rPr>
        <w:t xml:space="preserve">sure effective access to justice </w:t>
      </w:r>
      <w:r w:rsidR="00E66123">
        <w:rPr>
          <w:b/>
          <w:lang w:val="en-GB"/>
        </w:rPr>
        <w:t xml:space="preserve">and appropriate remedies </w:t>
      </w:r>
      <w:r w:rsidR="001647C5">
        <w:rPr>
          <w:b/>
          <w:lang w:val="en-GB"/>
        </w:rPr>
        <w:t xml:space="preserve">for </w:t>
      </w:r>
      <w:r w:rsidR="00087B2A" w:rsidRPr="006653BE">
        <w:rPr>
          <w:b/>
        </w:rPr>
        <w:t>victims of racial discrimination</w:t>
      </w:r>
      <w:r w:rsidR="009A114B">
        <w:rPr>
          <w:b/>
          <w:lang w:val="en-GB"/>
        </w:rPr>
        <w:t xml:space="preserve">. </w:t>
      </w:r>
      <w:r w:rsidR="00087B2A" w:rsidRPr="006653BE">
        <w:rPr>
          <w:b/>
        </w:rPr>
        <w:t>The Committee requests the State party to disseminate relevant information to the public, in particular to minorities,</w:t>
      </w:r>
      <w:r w:rsidR="00087B2A">
        <w:rPr>
          <w:b/>
        </w:rPr>
        <w:t xml:space="preserve"> about what constitutes discrimination and </w:t>
      </w:r>
      <w:r w:rsidR="00260CD4">
        <w:rPr>
          <w:b/>
        </w:rPr>
        <w:t xml:space="preserve">about </w:t>
      </w:r>
      <w:r w:rsidR="00087B2A">
        <w:rPr>
          <w:b/>
        </w:rPr>
        <w:t xml:space="preserve">available </w:t>
      </w:r>
      <w:r w:rsidR="00087B2A" w:rsidRPr="006653BE">
        <w:rPr>
          <w:b/>
        </w:rPr>
        <w:t xml:space="preserve">legal remedies </w:t>
      </w:r>
      <w:r w:rsidR="00260CD4">
        <w:rPr>
          <w:b/>
        </w:rPr>
        <w:t>for persons</w:t>
      </w:r>
      <w:r w:rsidR="00087B2A" w:rsidRPr="006653BE">
        <w:rPr>
          <w:b/>
        </w:rPr>
        <w:t xml:space="preserve"> facing racial discrimination.</w:t>
      </w:r>
    </w:p>
    <w:p w:rsidR="00087B2A" w:rsidRPr="0077400E" w:rsidRDefault="00087B2A" w:rsidP="00087B2A">
      <w:pPr>
        <w:pStyle w:val="H23G"/>
      </w:pPr>
      <w:r>
        <w:tab/>
      </w:r>
      <w:r>
        <w:tab/>
        <w:t>Relevant</w:t>
      </w:r>
      <w:r w:rsidRPr="0077400E">
        <w:t xml:space="preserve"> statistical data</w:t>
      </w:r>
    </w:p>
    <w:p w:rsidR="00841992" w:rsidRDefault="00841992" w:rsidP="00DA2535">
      <w:pPr>
        <w:pStyle w:val="SingleTxtG"/>
        <w:numPr>
          <w:ilvl w:val="0"/>
          <w:numId w:val="15"/>
        </w:numPr>
        <w:ind w:left="1134" w:firstLine="0"/>
      </w:pPr>
      <w:r w:rsidRPr="005F40DC">
        <w:t>The Committee</w:t>
      </w:r>
      <w:r>
        <w:t xml:space="preserve"> welcomes the efforts of the State party to compile statistical data</w:t>
      </w:r>
      <w:r>
        <w:rPr>
          <w:lang w:val="en-GB"/>
        </w:rPr>
        <w:t xml:space="preserve">, </w:t>
      </w:r>
      <w:r>
        <w:t>such as on the number</w:t>
      </w:r>
      <w:r>
        <w:rPr>
          <w:lang w:val="en-GB"/>
        </w:rPr>
        <w:t xml:space="preserve"> and </w:t>
      </w:r>
      <w:r>
        <w:t xml:space="preserve">size of </w:t>
      </w:r>
      <w:r>
        <w:rPr>
          <w:lang w:val="en-GB"/>
        </w:rPr>
        <w:t xml:space="preserve">individual </w:t>
      </w:r>
      <w:r>
        <w:t xml:space="preserve">ethnic groups living in the country; however, it is concerned about the </w:t>
      </w:r>
      <w:r>
        <w:rPr>
          <w:lang w:val="en-GB"/>
        </w:rPr>
        <w:t xml:space="preserve">limited </w:t>
      </w:r>
      <w:r w:rsidR="00A13781">
        <w:rPr>
          <w:lang w:val="en-GB"/>
        </w:rPr>
        <w:t xml:space="preserve">information </w:t>
      </w:r>
      <w:r w:rsidR="00AD0477">
        <w:rPr>
          <w:lang w:val="en-GB"/>
        </w:rPr>
        <w:t xml:space="preserve">provided </w:t>
      </w:r>
      <w:r>
        <w:rPr>
          <w:lang w:val="en-GB"/>
        </w:rPr>
        <w:t xml:space="preserve">and </w:t>
      </w:r>
      <w:r w:rsidR="00AD0477">
        <w:rPr>
          <w:lang w:val="en-GB"/>
        </w:rPr>
        <w:t xml:space="preserve">at </w:t>
      </w:r>
      <w:r>
        <w:rPr>
          <w:lang w:val="en-GB"/>
        </w:rPr>
        <w:t xml:space="preserve">the </w:t>
      </w:r>
      <w:r>
        <w:t>absence of annual statistics on the social and economic situation of each of the ethnic groups</w:t>
      </w:r>
      <w:r>
        <w:rPr>
          <w:lang w:val="en-GB"/>
        </w:rPr>
        <w:t xml:space="preserve"> </w:t>
      </w:r>
      <w:r>
        <w:t>with reference to education, employment, health and housing</w:t>
      </w:r>
      <w:r>
        <w:rPr>
          <w:lang w:val="en-GB"/>
        </w:rPr>
        <w:t xml:space="preserve">. The Committee is also concerned about the lack of data on </w:t>
      </w:r>
      <w:r w:rsidR="00DA2535">
        <w:rPr>
          <w:lang w:val="en-GB"/>
        </w:rPr>
        <w:t xml:space="preserve">the </w:t>
      </w:r>
      <w:r>
        <w:rPr>
          <w:lang w:val="en-GB"/>
        </w:rPr>
        <w:t xml:space="preserve">ethnic composition of the prison population and on </w:t>
      </w:r>
      <w:r w:rsidR="00DA2535">
        <w:rPr>
          <w:lang w:val="en-GB"/>
        </w:rPr>
        <w:t xml:space="preserve">the </w:t>
      </w:r>
      <w:r>
        <w:rPr>
          <w:lang w:val="en-GB"/>
        </w:rPr>
        <w:t xml:space="preserve">representation of ethnic minorities in </w:t>
      </w:r>
      <w:r w:rsidR="00FD6934">
        <w:rPr>
          <w:lang w:val="en-GB"/>
        </w:rPr>
        <w:t xml:space="preserve">the </w:t>
      </w:r>
      <w:r>
        <w:rPr>
          <w:lang w:val="en-GB"/>
        </w:rPr>
        <w:t xml:space="preserve">civil service </w:t>
      </w:r>
      <w:r>
        <w:t>(art. 2).</w:t>
      </w:r>
      <w:r w:rsidR="00817293">
        <w:t xml:space="preserve"> </w:t>
      </w:r>
    </w:p>
    <w:p w:rsidR="00841992" w:rsidRPr="00F77D75" w:rsidRDefault="00841992" w:rsidP="00795581">
      <w:pPr>
        <w:pStyle w:val="SingleTxtG"/>
        <w:rPr>
          <w:b/>
        </w:rPr>
      </w:pPr>
      <w:r w:rsidRPr="005F40DC">
        <w:rPr>
          <w:b/>
        </w:rPr>
        <w:t>Drawing</w:t>
      </w:r>
      <w:r w:rsidRPr="00F77D75">
        <w:rPr>
          <w:b/>
        </w:rPr>
        <w:t xml:space="preserve"> attention to the revised guidelines for reporting under the Convention (CERD/C/2007/1, paras. 10</w:t>
      </w:r>
      <w:r w:rsidR="00F77D75">
        <w:rPr>
          <w:b/>
          <w:lang w:val="en-GB"/>
        </w:rPr>
        <w:t>-</w:t>
      </w:r>
      <w:r w:rsidRPr="00F77D75">
        <w:rPr>
          <w:b/>
        </w:rPr>
        <w:t xml:space="preserve">12), </w:t>
      </w:r>
      <w:r w:rsidR="00F93771">
        <w:rPr>
          <w:b/>
          <w:lang w:val="en-GB"/>
        </w:rPr>
        <w:t>and recalling its general recommendation No. 24 (1999) on r</w:t>
      </w:r>
      <w:r w:rsidR="00F93771" w:rsidRPr="00F93771">
        <w:rPr>
          <w:b/>
          <w:lang w:val="en-GB"/>
        </w:rPr>
        <w:t>eporting of persons belonging to different races, national</w:t>
      </w:r>
      <w:r w:rsidR="00A45A56">
        <w:rPr>
          <w:b/>
          <w:lang w:val="en-GB"/>
        </w:rPr>
        <w:t>/</w:t>
      </w:r>
      <w:r w:rsidR="00F93771" w:rsidRPr="00F93771">
        <w:rPr>
          <w:b/>
          <w:lang w:val="en-GB"/>
        </w:rPr>
        <w:t>ethnic groups or indigenous peoples</w:t>
      </w:r>
      <w:r w:rsidR="00F93771">
        <w:rPr>
          <w:b/>
          <w:lang w:val="en-GB"/>
        </w:rPr>
        <w:t xml:space="preserve">, </w:t>
      </w:r>
      <w:r w:rsidRPr="00F77D75">
        <w:rPr>
          <w:b/>
        </w:rPr>
        <w:t xml:space="preserve">the Committee recommends that the State party collect and publicize reliable statistical data on the social and economic situation of individual ethnic groups, disaggregated by </w:t>
      </w:r>
      <w:r w:rsidR="009215C6" w:rsidRPr="009215C6">
        <w:rPr>
          <w:b/>
        </w:rPr>
        <w:t>areas where minority groups live in substantial numbers</w:t>
      </w:r>
      <w:r w:rsidR="00F77D75">
        <w:rPr>
          <w:b/>
          <w:lang w:val="en-GB"/>
        </w:rPr>
        <w:t xml:space="preserve">, </w:t>
      </w:r>
      <w:r w:rsidRPr="00F77D75">
        <w:rPr>
          <w:b/>
        </w:rPr>
        <w:t>in order to provide an adequate empirical basis for policies to enhance the equal enjoyment of rights under the Convention in Kazakhstan</w:t>
      </w:r>
      <w:r w:rsidRPr="00F77D75">
        <w:rPr>
          <w:b/>
          <w:lang w:val="en-GB"/>
        </w:rPr>
        <w:t xml:space="preserve">. The Committee also recommends that the State party collect data on </w:t>
      </w:r>
      <w:r w:rsidR="00FD6934">
        <w:rPr>
          <w:b/>
          <w:lang w:val="en-GB"/>
        </w:rPr>
        <w:t xml:space="preserve">the </w:t>
      </w:r>
      <w:r w:rsidRPr="00F77D75">
        <w:rPr>
          <w:b/>
          <w:lang w:val="en-GB"/>
        </w:rPr>
        <w:t xml:space="preserve">ethnic composition of the prison population </w:t>
      </w:r>
      <w:r w:rsidR="00795581">
        <w:rPr>
          <w:b/>
          <w:lang w:val="en-GB"/>
        </w:rPr>
        <w:t xml:space="preserve">and on the </w:t>
      </w:r>
      <w:r w:rsidRPr="00F77D75">
        <w:rPr>
          <w:b/>
          <w:lang w:val="en-GB"/>
        </w:rPr>
        <w:t xml:space="preserve">representation of </w:t>
      </w:r>
      <w:r w:rsidR="00F77D75">
        <w:rPr>
          <w:b/>
          <w:lang w:val="en-GB"/>
        </w:rPr>
        <w:t xml:space="preserve">minority groups </w:t>
      </w:r>
      <w:r w:rsidRPr="00F77D75">
        <w:rPr>
          <w:b/>
          <w:lang w:val="en-GB"/>
        </w:rPr>
        <w:t xml:space="preserve">in </w:t>
      </w:r>
      <w:r w:rsidR="00FD6934">
        <w:rPr>
          <w:b/>
          <w:lang w:val="en-GB"/>
        </w:rPr>
        <w:t xml:space="preserve">the </w:t>
      </w:r>
      <w:r w:rsidRPr="00F77D75">
        <w:rPr>
          <w:b/>
          <w:lang w:val="en-GB"/>
        </w:rPr>
        <w:t>civil service</w:t>
      </w:r>
      <w:r w:rsidR="005F40DC">
        <w:rPr>
          <w:b/>
          <w:lang w:val="en-GB"/>
        </w:rPr>
        <w:t>.</w:t>
      </w:r>
      <w:r w:rsidRPr="00F77D75">
        <w:rPr>
          <w:b/>
          <w:lang w:val="en-GB"/>
        </w:rPr>
        <w:t xml:space="preserve"> </w:t>
      </w:r>
      <w:r w:rsidRPr="00F77D75">
        <w:rPr>
          <w:b/>
        </w:rPr>
        <w:t>The Committee requests the State party to provide it with such information in its next periodic report.</w:t>
      </w:r>
    </w:p>
    <w:p w:rsidR="00087B2A" w:rsidRPr="005F40DC" w:rsidRDefault="00087B2A" w:rsidP="00087B2A">
      <w:pPr>
        <w:pStyle w:val="H23G"/>
      </w:pPr>
      <w:r>
        <w:tab/>
      </w:r>
      <w:r>
        <w:tab/>
      </w:r>
      <w:r w:rsidRPr="005F40DC">
        <w:t>Special measures</w:t>
      </w:r>
    </w:p>
    <w:p w:rsidR="00087B2A" w:rsidRDefault="00087B2A" w:rsidP="00795581">
      <w:pPr>
        <w:pStyle w:val="SingleTxtG"/>
        <w:numPr>
          <w:ilvl w:val="0"/>
          <w:numId w:val="15"/>
        </w:numPr>
        <w:ind w:left="1134" w:firstLine="0"/>
      </w:pPr>
      <w:r w:rsidRPr="005F40DC">
        <w:t>While</w:t>
      </w:r>
      <w:r>
        <w:t xml:space="preserve"> noting that the State party has taken steps to facilitate</w:t>
      </w:r>
      <w:r w:rsidR="00E5519B">
        <w:t xml:space="preserve">, inter alia, </w:t>
      </w:r>
      <w:r w:rsidR="00A45A56">
        <w:t xml:space="preserve">the </w:t>
      </w:r>
      <w:r w:rsidR="00076419">
        <w:t xml:space="preserve">representation of ethnic minorities in the </w:t>
      </w:r>
      <w:r w:rsidR="00414E4D">
        <w:t xml:space="preserve">Lower Chamber of the Parliament </w:t>
      </w:r>
      <w:r w:rsidR="003B1FEB">
        <w:t xml:space="preserve">and </w:t>
      </w:r>
      <w:r w:rsidR="00076419">
        <w:t xml:space="preserve">education in ethnic minority languages in </w:t>
      </w:r>
      <w:r w:rsidR="00FE0860">
        <w:t xml:space="preserve">public </w:t>
      </w:r>
      <w:r w:rsidR="00076419">
        <w:t xml:space="preserve">schools, the Committee </w:t>
      </w:r>
      <w:r w:rsidR="003B1FEB">
        <w:t xml:space="preserve">is </w:t>
      </w:r>
      <w:r>
        <w:t>concern</w:t>
      </w:r>
      <w:r w:rsidR="003B1FEB">
        <w:t>ed</w:t>
      </w:r>
      <w:r>
        <w:t xml:space="preserve"> </w:t>
      </w:r>
      <w:r w:rsidR="00414E4D">
        <w:t xml:space="preserve">that special measures </w:t>
      </w:r>
      <w:r w:rsidR="000038C7">
        <w:t xml:space="preserve">seem to </w:t>
      </w:r>
      <w:r w:rsidR="00414E4D">
        <w:t xml:space="preserve">be perceived </w:t>
      </w:r>
      <w:r w:rsidR="000038C7">
        <w:t xml:space="preserve">by the State party </w:t>
      </w:r>
      <w:r w:rsidR="00414E4D">
        <w:t>as aim</w:t>
      </w:r>
      <w:r w:rsidR="00795581">
        <w:t>ed</w:t>
      </w:r>
      <w:r w:rsidR="003B1FEB">
        <w:t xml:space="preserve"> </w:t>
      </w:r>
      <w:r w:rsidR="00795581">
        <w:t xml:space="preserve">at </w:t>
      </w:r>
      <w:r w:rsidR="00414E4D">
        <w:t>introduc</w:t>
      </w:r>
      <w:r w:rsidR="00795581">
        <w:t>ing</w:t>
      </w:r>
      <w:r w:rsidR="003B1FEB">
        <w:t xml:space="preserve"> </w:t>
      </w:r>
      <w:r w:rsidR="00FC4BE2">
        <w:t>“</w:t>
      </w:r>
      <w:r w:rsidR="00414E4D">
        <w:t>artificial inequality</w:t>
      </w:r>
      <w:r w:rsidR="00FC4BE2">
        <w:t>”</w:t>
      </w:r>
      <w:r w:rsidR="00414E4D">
        <w:t xml:space="preserve"> or unequal or separate rights for different ethnic groups</w:t>
      </w:r>
      <w:r w:rsidR="003B1FEB">
        <w:t xml:space="preserve"> </w:t>
      </w:r>
      <w:r>
        <w:t>(arts. 1</w:t>
      </w:r>
      <w:r w:rsidR="00414E4D">
        <w:t xml:space="preserve">, para. 4; </w:t>
      </w:r>
      <w:r>
        <w:t>and 2</w:t>
      </w:r>
      <w:r w:rsidR="00414E4D">
        <w:t xml:space="preserve">, para. </w:t>
      </w:r>
      <w:r>
        <w:t>2).</w:t>
      </w:r>
    </w:p>
    <w:p w:rsidR="007A1BFC" w:rsidRPr="00E66C7B" w:rsidRDefault="000038C7" w:rsidP="00E66C7B">
      <w:pPr>
        <w:pStyle w:val="SingleTxtG"/>
        <w:rPr>
          <w:b/>
        </w:rPr>
      </w:pPr>
      <w:r w:rsidRPr="00E66C7B">
        <w:rPr>
          <w:b/>
        </w:rPr>
        <w:t>Recalling its general recommendation No. 32 (2009) on the meaning and scope of special measures, t</w:t>
      </w:r>
      <w:r w:rsidR="00087B2A" w:rsidRPr="00E66C7B">
        <w:rPr>
          <w:b/>
        </w:rPr>
        <w:t xml:space="preserve">he Committee recommends that the State party amend its legislation to provide for the </w:t>
      </w:r>
      <w:r w:rsidR="00CE7539" w:rsidRPr="00E66C7B">
        <w:rPr>
          <w:b/>
        </w:rPr>
        <w:t xml:space="preserve">possibility of </w:t>
      </w:r>
      <w:r w:rsidR="00087B2A" w:rsidRPr="00E66C7B">
        <w:rPr>
          <w:b/>
        </w:rPr>
        <w:t>adopti</w:t>
      </w:r>
      <w:r w:rsidR="00E5519B" w:rsidRPr="00E66C7B">
        <w:rPr>
          <w:b/>
        </w:rPr>
        <w:t xml:space="preserve">ng </w:t>
      </w:r>
      <w:r w:rsidR="00087B2A" w:rsidRPr="00E66C7B">
        <w:rPr>
          <w:b/>
        </w:rPr>
        <w:t>special measures to promote equal opportunities</w:t>
      </w:r>
      <w:r w:rsidR="00533E25" w:rsidRPr="00E66C7B">
        <w:rPr>
          <w:b/>
        </w:rPr>
        <w:t xml:space="preserve"> and </w:t>
      </w:r>
      <w:r w:rsidR="00087B2A" w:rsidRPr="00E66C7B">
        <w:rPr>
          <w:b/>
        </w:rPr>
        <w:t xml:space="preserve">enhance strategies against inequality and discrimination, in accordance with article 1, paragraph 4, </w:t>
      </w:r>
      <w:r w:rsidR="002F7993" w:rsidRPr="00E66C7B">
        <w:rPr>
          <w:b/>
        </w:rPr>
        <w:t xml:space="preserve">and article 2, paragraph 2, </w:t>
      </w:r>
      <w:r w:rsidR="00087B2A" w:rsidRPr="00E66C7B">
        <w:rPr>
          <w:b/>
        </w:rPr>
        <w:t xml:space="preserve">of the Convention. </w:t>
      </w:r>
    </w:p>
    <w:p w:rsidR="005F40DC" w:rsidRPr="005F40DC" w:rsidRDefault="00E66C7B" w:rsidP="00E66C7B">
      <w:pPr>
        <w:pStyle w:val="H23G"/>
      </w:pPr>
      <w:r>
        <w:tab/>
      </w:r>
      <w:r>
        <w:tab/>
      </w:r>
      <w:r w:rsidR="00D8610A" w:rsidRPr="005F40DC">
        <w:t>Representation of minorities in political life</w:t>
      </w:r>
      <w:r w:rsidR="00D11E36">
        <w:t xml:space="preserve"> and </w:t>
      </w:r>
      <w:r w:rsidR="00FD6934">
        <w:t xml:space="preserve">the </w:t>
      </w:r>
      <w:r w:rsidR="00D11E36">
        <w:t>civil service</w:t>
      </w:r>
    </w:p>
    <w:p w:rsidR="00616753" w:rsidRDefault="00D8610A" w:rsidP="00B226BE">
      <w:pPr>
        <w:pStyle w:val="SingleTxtG"/>
        <w:numPr>
          <w:ilvl w:val="0"/>
          <w:numId w:val="15"/>
        </w:numPr>
        <w:ind w:left="1134" w:firstLine="0"/>
      </w:pPr>
      <w:r w:rsidRPr="005F40DC">
        <w:t xml:space="preserve">The Committee is concerned about the underrepresentation of minorities, in particular non-Kazakh ethnic groups, in political life and decision-making </w:t>
      </w:r>
      <w:r w:rsidR="00FD6934" w:rsidRPr="00FD6934">
        <w:rPr>
          <w:lang w:val="en-GB"/>
        </w:rPr>
        <w:t>at the</w:t>
      </w:r>
      <w:r w:rsidR="00FD6934" w:rsidRPr="005F40DC">
        <w:t xml:space="preserve"> </w:t>
      </w:r>
      <w:r w:rsidRPr="005F40DC">
        <w:t xml:space="preserve">municipal, district, regional and national levels, </w:t>
      </w:r>
      <w:r w:rsidR="004528AC">
        <w:t>t</w:t>
      </w:r>
      <w:r w:rsidR="004528AC" w:rsidRPr="004528AC">
        <w:t xml:space="preserve">aking into account the 2012 elections data </w:t>
      </w:r>
      <w:r w:rsidR="004528AC">
        <w:t xml:space="preserve">and </w:t>
      </w:r>
      <w:r w:rsidRPr="005F40DC">
        <w:t xml:space="preserve">the last census. Noting the electoral reforms </w:t>
      </w:r>
      <w:r w:rsidR="00FD6934" w:rsidRPr="00FD6934">
        <w:rPr>
          <w:lang w:val="en-GB"/>
        </w:rPr>
        <w:t>of</w:t>
      </w:r>
      <w:r w:rsidR="00FD6934" w:rsidRPr="005F40DC">
        <w:t xml:space="preserve"> </w:t>
      </w:r>
      <w:r w:rsidRPr="005F40DC">
        <w:t xml:space="preserve">2007 and the representation of minorities in the </w:t>
      </w:r>
      <w:r w:rsidR="00A3199F">
        <w:t>Assembly of the People of Kazakhstan (</w:t>
      </w:r>
      <w:r w:rsidR="00A27949">
        <w:t xml:space="preserve">the </w:t>
      </w:r>
      <w:r w:rsidRPr="005F40DC">
        <w:t>People’s Assembly</w:t>
      </w:r>
      <w:r w:rsidR="00A3199F">
        <w:t>)</w:t>
      </w:r>
      <w:r w:rsidRPr="005F40DC">
        <w:t xml:space="preserve">, the Committee </w:t>
      </w:r>
      <w:r w:rsidR="00A3199F">
        <w:t xml:space="preserve">is </w:t>
      </w:r>
      <w:r w:rsidRPr="005F40DC">
        <w:t>concern</w:t>
      </w:r>
      <w:r w:rsidR="00A3199F">
        <w:t>ed</w:t>
      </w:r>
      <w:r w:rsidRPr="005F40DC">
        <w:t xml:space="preserve"> about the continuing limited participation of minorities</w:t>
      </w:r>
      <w:r w:rsidR="00A27949">
        <w:t>,</w:t>
      </w:r>
      <w:r w:rsidRPr="005F40DC">
        <w:t xml:space="preserve"> in particular in both Houses of Parliament, the </w:t>
      </w:r>
      <w:proofErr w:type="spellStart"/>
      <w:r w:rsidRPr="00202893">
        <w:t>Ma</w:t>
      </w:r>
      <w:r w:rsidR="00753B6A" w:rsidRPr="00753B6A">
        <w:rPr>
          <w:lang w:val="en-GB"/>
        </w:rPr>
        <w:t>zh</w:t>
      </w:r>
      <w:r w:rsidRPr="00202893">
        <w:t>ilis</w:t>
      </w:r>
      <w:proofErr w:type="spellEnd"/>
      <w:r w:rsidRPr="005F40DC">
        <w:t xml:space="preserve"> and </w:t>
      </w:r>
      <w:r w:rsidR="00A3199F">
        <w:t xml:space="preserve">the </w:t>
      </w:r>
      <w:r w:rsidRPr="005F40DC">
        <w:t xml:space="preserve">Senate. The Committee is also concerned that the representation of ethnic minorities by nine </w:t>
      </w:r>
      <w:r w:rsidR="00202893">
        <w:t xml:space="preserve">deputies elected to the </w:t>
      </w:r>
      <w:proofErr w:type="spellStart"/>
      <w:r w:rsidR="00202893">
        <w:t>Ma</w:t>
      </w:r>
      <w:r w:rsidR="00753B6A" w:rsidRPr="00753B6A">
        <w:rPr>
          <w:lang w:val="en-GB"/>
        </w:rPr>
        <w:t>zh</w:t>
      </w:r>
      <w:r w:rsidR="00202893">
        <w:t>ilis</w:t>
      </w:r>
      <w:proofErr w:type="spellEnd"/>
      <w:r w:rsidR="00202893">
        <w:t xml:space="preserve"> by </w:t>
      </w:r>
      <w:r w:rsidRPr="005F40DC">
        <w:t xml:space="preserve">the </w:t>
      </w:r>
      <w:r w:rsidR="00B43E6D">
        <w:t xml:space="preserve">People’s </w:t>
      </w:r>
      <w:r w:rsidRPr="005F40DC">
        <w:t xml:space="preserve">Assembly is not </w:t>
      </w:r>
      <w:r w:rsidR="005F40DC">
        <w:t xml:space="preserve">fully </w:t>
      </w:r>
      <w:r w:rsidRPr="005F40DC">
        <w:t xml:space="preserve">proportionate </w:t>
      </w:r>
      <w:r w:rsidR="005F40DC">
        <w:t xml:space="preserve">to the size of </w:t>
      </w:r>
      <w:r w:rsidR="00E94E3D" w:rsidRPr="00E94E3D">
        <w:rPr>
          <w:lang w:val="en-GB"/>
        </w:rPr>
        <w:t xml:space="preserve">the </w:t>
      </w:r>
      <w:r w:rsidR="005F40DC">
        <w:t>ethnic minorities</w:t>
      </w:r>
      <w:r w:rsidR="00D11E36">
        <w:t xml:space="preserve">. </w:t>
      </w:r>
      <w:r w:rsidR="004528AC">
        <w:t>T</w:t>
      </w:r>
      <w:r w:rsidR="00D11E36" w:rsidRPr="00D11E36">
        <w:t xml:space="preserve">he Committee is </w:t>
      </w:r>
      <w:r w:rsidR="00753B6A" w:rsidRPr="00753B6A">
        <w:rPr>
          <w:lang w:val="en-GB"/>
        </w:rPr>
        <w:t>further</w:t>
      </w:r>
      <w:r w:rsidR="00753B6A">
        <w:t xml:space="preserve"> </w:t>
      </w:r>
      <w:r w:rsidR="00D11E36" w:rsidRPr="00D11E36">
        <w:t xml:space="preserve">concerned </w:t>
      </w:r>
      <w:r w:rsidR="00D11E36">
        <w:t xml:space="preserve">at </w:t>
      </w:r>
      <w:r w:rsidR="00D11E36" w:rsidRPr="00D11E36">
        <w:t>report</w:t>
      </w:r>
      <w:r w:rsidR="00D11E36">
        <w:t>s</w:t>
      </w:r>
      <w:r w:rsidR="00D11E36" w:rsidRPr="00D11E36">
        <w:t xml:space="preserve"> </w:t>
      </w:r>
      <w:r w:rsidR="00D11E36">
        <w:t>about sign</w:t>
      </w:r>
      <w:r w:rsidR="00D11E36" w:rsidRPr="00D11E36">
        <w:t>ificant underrepresentation of non-Kazakh ethnic</w:t>
      </w:r>
      <w:r w:rsidR="00081818">
        <w:t xml:space="preserve"> </w:t>
      </w:r>
      <w:r w:rsidR="00D11E36">
        <w:t xml:space="preserve">groups in </w:t>
      </w:r>
      <w:r w:rsidR="00753B6A" w:rsidRPr="00753B6A">
        <w:rPr>
          <w:lang w:val="en-GB"/>
        </w:rPr>
        <w:t xml:space="preserve">the </w:t>
      </w:r>
      <w:r w:rsidR="00D11E36">
        <w:t xml:space="preserve">civil service </w:t>
      </w:r>
      <w:r w:rsidRPr="005F40DC">
        <w:t>(arts. 1, para. 4; 2, para. 2; and 5 (c)</w:t>
      </w:r>
      <w:r w:rsidR="00D11E36" w:rsidRPr="00D11E36">
        <w:t xml:space="preserve"> </w:t>
      </w:r>
      <w:r w:rsidR="00D11E36">
        <w:t xml:space="preserve">and </w:t>
      </w:r>
      <w:r w:rsidR="00D11E36" w:rsidRPr="00D11E36">
        <w:t>(e) (</w:t>
      </w:r>
      <w:proofErr w:type="spellStart"/>
      <w:r w:rsidR="00D11E36" w:rsidRPr="00D11E36">
        <w:t>i</w:t>
      </w:r>
      <w:proofErr w:type="spellEnd"/>
      <w:r w:rsidR="00D11E36" w:rsidRPr="00D11E36">
        <w:t>)</w:t>
      </w:r>
      <w:r w:rsidRPr="005F40DC">
        <w:t xml:space="preserve">). </w:t>
      </w:r>
    </w:p>
    <w:p w:rsidR="00616753" w:rsidRPr="00E66C7B" w:rsidRDefault="00D8610A" w:rsidP="00971A10">
      <w:pPr>
        <w:pStyle w:val="SingleTxtG"/>
        <w:rPr>
          <w:b/>
        </w:rPr>
      </w:pPr>
      <w:r w:rsidRPr="00E66C7B">
        <w:rPr>
          <w:b/>
        </w:rPr>
        <w:t>Recalling its previous recommendation</w:t>
      </w:r>
      <w:r w:rsidR="004528AC" w:rsidRPr="00E66C7B">
        <w:rPr>
          <w:b/>
        </w:rPr>
        <w:t>s</w:t>
      </w:r>
      <w:r w:rsidRPr="00E66C7B">
        <w:rPr>
          <w:b/>
        </w:rPr>
        <w:t xml:space="preserve"> (CERD/C/KAZ/CO/4-5, para</w:t>
      </w:r>
      <w:r w:rsidR="004528AC" w:rsidRPr="00E66C7B">
        <w:rPr>
          <w:b/>
        </w:rPr>
        <w:t>s</w:t>
      </w:r>
      <w:r w:rsidRPr="00E66C7B">
        <w:rPr>
          <w:b/>
        </w:rPr>
        <w:t>. 11</w:t>
      </w:r>
      <w:r w:rsidR="00BC3C19">
        <w:rPr>
          <w:b/>
        </w:rPr>
        <w:t xml:space="preserve"> and </w:t>
      </w:r>
      <w:r w:rsidR="004528AC" w:rsidRPr="00E66C7B">
        <w:rPr>
          <w:b/>
        </w:rPr>
        <w:t>12</w:t>
      </w:r>
      <w:r w:rsidRPr="00E66C7B">
        <w:rPr>
          <w:b/>
        </w:rPr>
        <w:t xml:space="preserve">), the Committee </w:t>
      </w:r>
      <w:r w:rsidR="003B7FD8" w:rsidRPr="00E66C7B">
        <w:rPr>
          <w:b/>
        </w:rPr>
        <w:t>encourages</w:t>
      </w:r>
      <w:r w:rsidR="004528AC" w:rsidRPr="00E66C7B">
        <w:rPr>
          <w:b/>
        </w:rPr>
        <w:t xml:space="preserve"> </w:t>
      </w:r>
      <w:r w:rsidRPr="00E66C7B">
        <w:rPr>
          <w:b/>
        </w:rPr>
        <w:t>the State party</w:t>
      </w:r>
      <w:r w:rsidR="005F67BF">
        <w:rPr>
          <w:b/>
        </w:rPr>
        <w:t xml:space="preserve"> </w:t>
      </w:r>
      <w:r w:rsidR="00B921D9">
        <w:rPr>
          <w:b/>
        </w:rPr>
        <w:t>to</w:t>
      </w:r>
      <w:r w:rsidR="004528AC" w:rsidRPr="00E66C7B">
        <w:rPr>
          <w:b/>
        </w:rPr>
        <w:t xml:space="preserve">: </w:t>
      </w:r>
    </w:p>
    <w:p w:rsidR="002C0B59" w:rsidRPr="00D41E85" w:rsidRDefault="00817293" w:rsidP="00817293">
      <w:pPr>
        <w:pStyle w:val="SingleTxtG"/>
        <w:rPr>
          <w:b/>
        </w:rPr>
      </w:pPr>
      <w:r>
        <w:rPr>
          <w:b/>
        </w:rPr>
        <w:tab/>
        <w:t>(a)</w:t>
      </w:r>
      <w:r>
        <w:rPr>
          <w:b/>
        </w:rPr>
        <w:tab/>
      </w:r>
      <w:r w:rsidR="004528AC" w:rsidRPr="00D41E85">
        <w:rPr>
          <w:b/>
        </w:rPr>
        <w:t>E</w:t>
      </w:r>
      <w:r w:rsidR="00D8610A" w:rsidRPr="00D41E85">
        <w:rPr>
          <w:b/>
        </w:rPr>
        <w:t xml:space="preserve">nsure a fair and adequate representation of minority groups in political life and decision-making bodies </w:t>
      </w:r>
      <w:r w:rsidR="005F40DC" w:rsidRPr="00D41E85">
        <w:rPr>
          <w:b/>
        </w:rPr>
        <w:t xml:space="preserve">at all levels </w:t>
      </w:r>
      <w:r w:rsidR="00D8610A" w:rsidRPr="00D41E85">
        <w:rPr>
          <w:b/>
        </w:rPr>
        <w:t>by, inter alia, adopting special measures</w:t>
      </w:r>
      <w:r w:rsidR="00FF3A9D" w:rsidRPr="00D41E85">
        <w:rPr>
          <w:b/>
        </w:rPr>
        <w:t>;</w:t>
      </w:r>
      <w:r w:rsidR="00D8610A" w:rsidRPr="00D41E85">
        <w:rPr>
          <w:b/>
        </w:rPr>
        <w:t xml:space="preserve"> </w:t>
      </w:r>
    </w:p>
    <w:p w:rsidR="00817293" w:rsidRDefault="00817293" w:rsidP="00971A10">
      <w:pPr>
        <w:pStyle w:val="SingleTxtG"/>
        <w:rPr>
          <w:b/>
        </w:rPr>
      </w:pPr>
      <w:r>
        <w:rPr>
          <w:b/>
        </w:rPr>
        <w:tab/>
        <w:t>(b)</w:t>
      </w:r>
      <w:r>
        <w:rPr>
          <w:b/>
        </w:rPr>
        <w:tab/>
      </w:r>
      <w:r w:rsidR="004528AC" w:rsidRPr="00D41E85">
        <w:rPr>
          <w:b/>
        </w:rPr>
        <w:t>E</w:t>
      </w:r>
      <w:r w:rsidR="00D8610A" w:rsidRPr="00D41E85">
        <w:rPr>
          <w:b/>
        </w:rPr>
        <w:t xml:space="preserve">stablish </w:t>
      </w:r>
      <w:r w:rsidR="004528AC" w:rsidRPr="00D41E85">
        <w:rPr>
          <w:b/>
        </w:rPr>
        <w:t xml:space="preserve">in particular </w:t>
      </w:r>
      <w:r w:rsidR="00B43E6D" w:rsidRPr="00D41E85">
        <w:rPr>
          <w:b/>
        </w:rPr>
        <w:t>mechanism</w:t>
      </w:r>
      <w:r w:rsidR="00A979F5">
        <w:rPr>
          <w:b/>
        </w:rPr>
        <w:t>s</w:t>
      </w:r>
      <w:r w:rsidR="00B43E6D" w:rsidRPr="00D41E85">
        <w:rPr>
          <w:b/>
        </w:rPr>
        <w:t xml:space="preserve"> for </w:t>
      </w:r>
      <w:r w:rsidR="00A979F5">
        <w:rPr>
          <w:b/>
        </w:rPr>
        <w:t xml:space="preserve">the </w:t>
      </w:r>
      <w:r w:rsidR="00B43E6D" w:rsidRPr="00D41E85">
        <w:rPr>
          <w:b/>
        </w:rPr>
        <w:t xml:space="preserve">election of members of the People’s Assembly and of the </w:t>
      </w:r>
      <w:r w:rsidR="00202893" w:rsidRPr="00D41E85">
        <w:rPr>
          <w:b/>
        </w:rPr>
        <w:t xml:space="preserve">deputies </w:t>
      </w:r>
      <w:r w:rsidR="00A979F5">
        <w:rPr>
          <w:b/>
        </w:rPr>
        <w:t>nominated</w:t>
      </w:r>
      <w:r w:rsidR="00202893" w:rsidRPr="00D41E85">
        <w:rPr>
          <w:b/>
        </w:rPr>
        <w:t xml:space="preserve"> to the </w:t>
      </w:r>
      <w:proofErr w:type="spellStart"/>
      <w:r w:rsidR="00202893" w:rsidRPr="00D41E85">
        <w:rPr>
          <w:b/>
        </w:rPr>
        <w:t>Ma</w:t>
      </w:r>
      <w:r w:rsidR="00753B6A" w:rsidRPr="00753B6A">
        <w:rPr>
          <w:b/>
          <w:lang w:val="en-GB"/>
        </w:rPr>
        <w:t>zh</w:t>
      </w:r>
      <w:r w:rsidR="00202893" w:rsidRPr="00D41E85">
        <w:rPr>
          <w:b/>
        </w:rPr>
        <w:t>ilis</w:t>
      </w:r>
      <w:proofErr w:type="spellEnd"/>
      <w:r w:rsidR="00202893" w:rsidRPr="00D41E85">
        <w:rPr>
          <w:b/>
        </w:rPr>
        <w:t xml:space="preserve"> by the People</w:t>
      </w:r>
      <w:r w:rsidR="00AE0FBB" w:rsidRPr="00D41E85">
        <w:rPr>
          <w:b/>
        </w:rPr>
        <w:t>’s</w:t>
      </w:r>
      <w:r w:rsidR="00202893" w:rsidRPr="00D41E85">
        <w:rPr>
          <w:b/>
        </w:rPr>
        <w:t xml:space="preserve"> </w:t>
      </w:r>
      <w:r w:rsidR="00B43E6D" w:rsidRPr="00D41E85">
        <w:rPr>
          <w:b/>
        </w:rPr>
        <w:t>Assembly</w:t>
      </w:r>
      <w:r w:rsidR="00202893" w:rsidRPr="00D41E85">
        <w:rPr>
          <w:b/>
        </w:rPr>
        <w:t xml:space="preserve"> </w:t>
      </w:r>
      <w:r w:rsidR="00FF3A9D" w:rsidRPr="00D41E85">
        <w:rPr>
          <w:b/>
        </w:rPr>
        <w:t xml:space="preserve">in order </w:t>
      </w:r>
      <w:r w:rsidR="00B43E6D" w:rsidRPr="00D41E85">
        <w:rPr>
          <w:b/>
        </w:rPr>
        <w:t xml:space="preserve">to allow for </w:t>
      </w:r>
      <w:r w:rsidR="00A979F5">
        <w:rPr>
          <w:b/>
        </w:rPr>
        <w:t xml:space="preserve">the fair representation of minority communities and </w:t>
      </w:r>
      <w:r w:rsidR="00B43E6D" w:rsidRPr="00D41E85">
        <w:rPr>
          <w:b/>
        </w:rPr>
        <w:t>due c</w:t>
      </w:r>
      <w:r w:rsidR="00D8610A" w:rsidRPr="00D41E85">
        <w:rPr>
          <w:b/>
        </w:rPr>
        <w:t xml:space="preserve">onsultation with </w:t>
      </w:r>
      <w:r w:rsidR="00A979F5">
        <w:rPr>
          <w:b/>
        </w:rPr>
        <w:t xml:space="preserve">them </w:t>
      </w:r>
      <w:r w:rsidR="00D8610A" w:rsidRPr="00D41E85">
        <w:rPr>
          <w:b/>
        </w:rPr>
        <w:t>on matters affecting their rights</w:t>
      </w:r>
      <w:r w:rsidR="00FF3A9D" w:rsidRPr="00D41E85">
        <w:rPr>
          <w:b/>
        </w:rPr>
        <w:t>;</w:t>
      </w:r>
      <w:r w:rsidR="00D8610A" w:rsidRPr="00D41E85">
        <w:rPr>
          <w:b/>
        </w:rPr>
        <w:t xml:space="preserve"> </w:t>
      </w:r>
    </w:p>
    <w:p w:rsidR="00FF3A9D" w:rsidRPr="00D41E85" w:rsidRDefault="00817293" w:rsidP="00BC3C19">
      <w:pPr>
        <w:pStyle w:val="SingleTxtG"/>
        <w:rPr>
          <w:b/>
        </w:rPr>
      </w:pPr>
      <w:r>
        <w:rPr>
          <w:b/>
        </w:rPr>
        <w:tab/>
        <w:t>(c)</w:t>
      </w:r>
      <w:r>
        <w:rPr>
          <w:b/>
        </w:rPr>
        <w:tab/>
      </w:r>
      <w:r w:rsidR="004528AC" w:rsidRPr="00D41E85">
        <w:rPr>
          <w:b/>
        </w:rPr>
        <w:t xml:space="preserve">Take effective measures to facilitate and increase </w:t>
      </w:r>
      <w:r w:rsidR="00D71008">
        <w:rPr>
          <w:b/>
        </w:rPr>
        <w:t xml:space="preserve">the </w:t>
      </w:r>
      <w:r w:rsidR="004528AC" w:rsidRPr="00D41E85">
        <w:rPr>
          <w:b/>
        </w:rPr>
        <w:t xml:space="preserve">representation of non-Kazakh ethnic groups in </w:t>
      </w:r>
      <w:r w:rsidR="00753B6A" w:rsidRPr="00753B6A">
        <w:rPr>
          <w:b/>
          <w:lang w:val="en-GB"/>
        </w:rPr>
        <w:t xml:space="preserve">the </w:t>
      </w:r>
      <w:r w:rsidR="004528AC" w:rsidRPr="00D41E85">
        <w:rPr>
          <w:b/>
        </w:rPr>
        <w:t xml:space="preserve">civil service, including by reviewing the occupational requirements for public sector jobs and limiting the </w:t>
      </w:r>
      <w:r w:rsidR="00D71008">
        <w:rPr>
          <w:b/>
        </w:rPr>
        <w:t xml:space="preserve">requirement for </w:t>
      </w:r>
      <w:r w:rsidR="004528AC" w:rsidRPr="00D41E85">
        <w:rPr>
          <w:b/>
        </w:rPr>
        <w:t xml:space="preserve">mastery of </w:t>
      </w:r>
      <w:r w:rsidR="00753B6A" w:rsidRPr="00753B6A">
        <w:rPr>
          <w:b/>
          <w:lang w:val="en-GB"/>
        </w:rPr>
        <w:t xml:space="preserve">the </w:t>
      </w:r>
      <w:r w:rsidR="004528AC" w:rsidRPr="00D41E85">
        <w:rPr>
          <w:b/>
        </w:rPr>
        <w:t xml:space="preserve">Kazakh language only </w:t>
      </w:r>
      <w:r w:rsidR="00BC3C19">
        <w:rPr>
          <w:b/>
        </w:rPr>
        <w:t>to</w:t>
      </w:r>
      <w:r w:rsidR="005F67BF">
        <w:rPr>
          <w:b/>
        </w:rPr>
        <w:t xml:space="preserve"> </w:t>
      </w:r>
      <w:r w:rsidR="004528AC" w:rsidRPr="00D41E85">
        <w:rPr>
          <w:b/>
        </w:rPr>
        <w:t>positions where it is essential</w:t>
      </w:r>
      <w:r w:rsidR="00FF3A9D" w:rsidRPr="00D41E85">
        <w:rPr>
          <w:b/>
        </w:rPr>
        <w:t>;</w:t>
      </w:r>
      <w:r w:rsidR="004528AC" w:rsidRPr="00D41E85">
        <w:rPr>
          <w:b/>
        </w:rPr>
        <w:t xml:space="preserve"> </w:t>
      </w:r>
    </w:p>
    <w:p w:rsidR="00B43E6D" w:rsidRDefault="00817293" w:rsidP="00817293">
      <w:pPr>
        <w:pStyle w:val="SingleTxtG"/>
      </w:pPr>
      <w:r>
        <w:rPr>
          <w:b/>
        </w:rPr>
        <w:tab/>
        <w:t>(d)</w:t>
      </w:r>
      <w:r>
        <w:rPr>
          <w:b/>
        </w:rPr>
        <w:tab/>
      </w:r>
      <w:r w:rsidR="00FF3A9D" w:rsidRPr="00D41E85">
        <w:rPr>
          <w:b/>
        </w:rPr>
        <w:t>P</w:t>
      </w:r>
      <w:r w:rsidR="00D8610A" w:rsidRPr="00D41E85">
        <w:rPr>
          <w:b/>
        </w:rPr>
        <w:t xml:space="preserve">rovide data in its next </w:t>
      </w:r>
      <w:r w:rsidR="00202893" w:rsidRPr="00D41E85">
        <w:rPr>
          <w:b/>
        </w:rPr>
        <w:t xml:space="preserve">periodic </w:t>
      </w:r>
      <w:r w:rsidR="00D8610A" w:rsidRPr="00D41E85">
        <w:rPr>
          <w:b/>
        </w:rPr>
        <w:t>report, disaggregated by ethnic group, on the representation of minority groups in political bodies and decision-making positions</w:t>
      </w:r>
      <w:r w:rsidR="00D71008">
        <w:rPr>
          <w:b/>
        </w:rPr>
        <w:t>,</w:t>
      </w:r>
      <w:r w:rsidR="00FF3A9D" w:rsidRPr="00D41E85">
        <w:rPr>
          <w:b/>
        </w:rPr>
        <w:t xml:space="preserve"> and in </w:t>
      </w:r>
      <w:r w:rsidR="00753B6A" w:rsidRPr="00753B6A">
        <w:rPr>
          <w:b/>
          <w:lang w:val="en-GB"/>
        </w:rPr>
        <w:t xml:space="preserve">the </w:t>
      </w:r>
      <w:r w:rsidR="00FF3A9D" w:rsidRPr="00D41E85">
        <w:rPr>
          <w:b/>
        </w:rPr>
        <w:t>civil service</w:t>
      </w:r>
      <w:r w:rsidR="00D8610A">
        <w:t>.</w:t>
      </w:r>
    </w:p>
    <w:p w:rsidR="00044B97" w:rsidRPr="00817293" w:rsidRDefault="00D8610A" w:rsidP="00817293">
      <w:pPr>
        <w:pStyle w:val="H23G"/>
      </w:pPr>
      <w:r w:rsidRPr="00817293">
        <w:tab/>
      </w:r>
      <w:r w:rsidRPr="00817293">
        <w:tab/>
      </w:r>
      <w:r w:rsidR="00795946" w:rsidRPr="00817293">
        <w:t>Commissioner for Human Rights</w:t>
      </w:r>
    </w:p>
    <w:p w:rsidR="000B3774" w:rsidRDefault="00E1044F" w:rsidP="00BC3C19">
      <w:pPr>
        <w:pStyle w:val="SingleTxtG"/>
        <w:numPr>
          <w:ilvl w:val="0"/>
          <w:numId w:val="15"/>
        </w:numPr>
        <w:ind w:left="1134" w:firstLine="0"/>
      </w:pPr>
      <w:r>
        <w:t>The Committee takes n</w:t>
      </w:r>
      <w:r w:rsidR="000A5619" w:rsidRPr="00B43E6D">
        <w:t>ot</w:t>
      </w:r>
      <w:r>
        <w:t>e</w:t>
      </w:r>
      <w:r w:rsidR="000A5619" w:rsidRPr="00B43E6D">
        <w:t xml:space="preserve"> </w:t>
      </w:r>
      <w:r>
        <w:t xml:space="preserve">of </w:t>
      </w:r>
      <w:r w:rsidR="005C78B6" w:rsidRPr="00B43E6D">
        <w:t xml:space="preserve">the </w:t>
      </w:r>
      <w:r w:rsidR="00044B97" w:rsidRPr="00B43E6D">
        <w:t xml:space="preserve">functioning of the </w:t>
      </w:r>
      <w:r w:rsidR="00E923EB" w:rsidRPr="00B43E6D">
        <w:t>Commissioner for Human Rights and the National Centre for Human Rights</w:t>
      </w:r>
      <w:r w:rsidR="00D71008">
        <w:t>,</w:t>
      </w:r>
      <w:r w:rsidR="00E923EB" w:rsidRPr="00B43E6D">
        <w:t xml:space="preserve"> </w:t>
      </w:r>
      <w:r>
        <w:t xml:space="preserve">which </w:t>
      </w:r>
      <w:r w:rsidR="00E923EB" w:rsidRPr="00B43E6D">
        <w:t>support</w:t>
      </w:r>
      <w:r>
        <w:t>s</w:t>
      </w:r>
      <w:r w:rsidR="00E923EB" w:rsidRPr="00B43E6D">
        <w:t xml:space="preserve"> </w:t>
      </w:r>
      <w:r w:rsidR="006E444E">
        <w:t xml:space="preserve">the Commissioner in </w:t>
      </w:r>
      <w:r w:rsidR="006E444E" w:rsidRPr="006E444E">
        <w:t>discharging</w:t>
      </w:r>
      <w:r w:rsidR="006E444E">
        <w:t xml:space="preserve"> </w:t>
      </w:r>
      <w:r w:rsidR="00E923EB" w:rsidRPr="00B43E6D">
        <w:t>his mandate</w:t>
      </w:r>
      <w:r w:rsidR="00EF429E">
        <w:t>. T</w:t>
      </w:r>
      <w:r w:rsidR="005C78B6" w:rsidRPr="00B43E6D">
        <w:t xml:space="preserve">he Committee </w:t>
      </w:r>
      <w:r w:rsidR="00E923EB" w:rsidRPr="00B43E6D">
        <w:t xml:space="preserve">is </w:t>
      </w:r>
      <w:r w:rsidR="00044B97" w:rsidRPr="00B43E6D">
        <w:t xml:space="preserve">concerned </w:t>
      </w:r>
      <w:r w:rsidR="00E923EB" w:rsidRPr="00B43E6D">
        <w:t xml:space="preserve">that </w:t>
      </w:r>
      <w:r w:rsidR="00EF429E">
        <w:t>(</w:t>
      </w:r>
      <w:r w:rsidR="00753B6A" w:rsidRPr="00753B6A">
        <w:rPr>
          <w:lang w:val="en-GB"/>
        </w:rPr>
        <w:t>a</w:t>
      </w:r>
      <w:r w:rsidR="00EF429E">
        <w:t xml:space="preserve">) </w:t>
      </w:r>
      <w:r w:rsidR="00E923EB" w:rsidRPr="00B43E6D">
        <w:t xml:space="preserve">the Commissioner </w:t>
      </w:r>
      <w:r w:rsidR="006E444E">
        <w:t xml:space="preserve">lacks </w:t>
      </w:r>
      <w:r w:rsidR="006E444E" w:rsidRPr="006E444E">
        <w:t>adequate budgetary and human resources</w:t>
      </w:r>
      <w:r w:rsidR="00FA1A2B">
        <w:t>;</w:t>
      </w:r>
      <w:r w:rsidR="00EF429E">
        <w:t xml:space="preserve"> (</w:t>
      </w:r>
      <w:r w:rsidR="00753B6A" w:rsidRPr="00753B6A">
        <w:rPr>
          <w:lang w:val="en-GB"/>
        </w:rPr>
        <w:t>b</w:t>
      </w:r>
      <w:r w:rsidR="00EF429E">
        <w:t xml:space="preserve">) </w:t>
      </w:r>
      <w:r w:rsidR="00FA1A2B">
        <w:t xml:space="preserve">the </w:t>
      </w:r>
      <w:r w:rsidR="00E923EB" w:rsidRPr="00B43E6D">
        <w:t xml:space="preserve">mandate </w:t>
      </w:r>
      <w:r w:rsidR="00EF429E">
        <w:t xml:space="preserve">of the Commissioner </w:t>
      </w:r>
      <w:r w:rsidR="00232DDE" w:rsidRPr="00B43E6D">
        <w:t>excludes c</w:t>
      </w:r>
      <w:r w:rsidR="002B7B69" w:rsidRPr="00B43E6D">
        <w:t>onsider</w:t>
      </w:r>
      <w:r w:rsidR="00D71008">
        <w:t>ation of</w:t>
      </w:r>
      <w:r w:rsidR="002B7B69" w:rsidRPr="00B43E6D">
        <w:t xml:space="preserve"> complaints against various </w:t>
      </w:r>
      <w:r w:rsidR="00753B6A" w:rsidRPr="00753B6A">
        <w:rPr>
          <w:lang w:val="en-GB"/>
        </w:rPr>
        <w:t>S</w:t>
      </w:r>
      <w:proofErr w:type="spellStart"/>
      <w:r w:rsidR="005E28BF" w:rsidRPr="00B43E6D">
        <w:t>tate</w:t>
      </w:r>
      <w:proofErr w:type="spellEnd"/>
      <w:r w:rsidR="005E28BF" w:rsidRPr="00B43E6D">
        <w:t xml:space="preserve"> </w:t>
      </w:r>
      <w:r w:rsidR="002B7B69" w:rsidRPr="00B43E6D">
        <w:t>authorities</w:t>
      </w:r>
      <w:r w:rsidR="00FA1A2B">
        <w:t>;</w:t>
      </w:r>
      <w:r w:rsidR="002B7B69" w:rsidRPr="00B43E6D">
        <w:t xml:space="preserve"> and </w:t>
      </w:r>
      <w:r w:rsidR="00EF429E">
        <w:t>(</w:t>
      </w:r>
      <w:r w:rsidR="00753B6A" w:rsidRPr="00753B6A">
        <w:rPr>
          <w:lang w:val="en-GB"/>
        </w:rPr>
        <w:t>c</w:t>
      </w:r>
      <w:r w:rsidR="00EF429E">
        <w:t xml:space="preserve">) </w:t>
      </w:r>
      <w:r w:rsidR="002B7B69" w:rsidRPr="00B43E6D">
        <w:t xml:space="preserve">there have been no recent </w:t>
      </w:r>
      <w:r w:rsidR="005C78B6" w:rsidRPr="00B43E6D">
        <w:t xml:space="preserve">public </w:t>
      </w:r>
      <w:r w:rsidR="002B7B69" w:rsidRPr="00B43E6D">
        <w:t>reports on the Commissioner’s work against racial discrimination</w:t>
      </w:r>
      <w:r w:rsidR="000B3774">
        <w:t xml:space="preserve"> </w:t>
      </w:r>
      <w:r w:rsidR="000B3774" w:rsidRPr="000B3774">
        <w:t>(art. 2, para.</w:t>
      </w:r>
      <w:r w:rsidR="00E66C7B" w:rsidRPr="00C72AB9">
        <w:rPr>
          <w:lang w:val="en-GB"/>
        </w:rPr>
        <w:t> </w:t>
      </w:r>
      <w:r w:rsidR="000B3774" w:rsidRPr="000B3774">
        <w:t>2).</w:t>
      </w:r>
      <w:r w:rsidR="000A5619" w:rsidRPr="00B43E6D">
        <w:t xml:space="preserve"> </w:t>
      </w:r>
    </w:p>
    <w:p w:rsidR="00EF429E" w:rsidRPr="00E66C7B" w:rsidRDefault="000B3774" w:rsidP="00E66C7B">
      <w:pPr>
        <w:pStyle w:val="SingleTxtG"/>
        <w:rPr>
          <w:b/>
        </w:rPr>
      </w:pPr>
      <w:r w:rsidRPr="00E66C7B">
        <w:rPr>
          <w:b/>
        </w:rPr>
        <w:t>Recalling its general recommendation No. 17 (1993) on the establishment of national institutions to facilitate implementation of the Convention, the Committee recommends that the State party</w:t>
      </w:r>
      <w:r w:rsidR="00EF429E" w:rsidRPr="00E66C7B">
        <w:rPr>
          <w:b/>
        </w:rPr>
        <w:t xml:space="preserve">: </w:t>
      </w:r>
    </w:p>
    <w:p w:rsidR="00EF429E" w:rsidRDefault="00817293" w:rsidP="00817293">
      <w:pPr>
        <w:spacing w:after="120"/>
        <w:ind w:left="1134" w:right="1134"/>
        <w:jc w:val="both"/>
        <w:rPr>
          <w:b/>
        </w:rPr>
      </w:pPr>
      <w:r>
        <w:rPr>
          <w:b/>
        </w:rPr>
        <w:tab/>
        <w:t>(a)</w:t>
      </w:r>
      <w:r>
        <w:rPr>
          <w:b/>
        </w:rPr>
        <w:tab/>
      </w:r>
      <w:r w:rsidR="00EF429E">
        <w:rPr>
          <w:b/>
        </w:rPr>
        <w:t>U</w:t>
      </w:r>
      <w:r w:rsidR="000B3774" w:rsidRPr="000B3774">
        <w:rPr>
          <w:b/>
        </w:rPr>
        <w:t xml:space="preserve">ndertake legislative changes and strengthen the Commissioner’s mandate to effectively </w:t>
      </w:r>
      <w:r w:rsidR="00C775D2">
        <w:rPr>
          <w:b/>
        </w:rPr>
        <w:t xml:space="preserve">promote human rights and </w:t>
      </w:r>
      <w:r w:rsidR="000B3774" w:rsidRPr="000B3774">
        <w:rPr>
          <w:b/>
        </w:rPr>
        <w:t xml:space="preserve">fight against </w:t>
      </w:r>
      <w:r w:rsidR="006E444E">
        <w:rPr>
          <w:b/>
        </w:rPr>
        <w:t xml:space="preserve">all forms of </w:t>
      </w:r>
      <w:r w:rsidR="000B3774" w:rsidRPr="000B3774">
        <w:rPr>
          <w:b/>
        </w:rPr>
        <w:t>racial discrimination</w:t>
      </w:r>
      <w:r w:rsidR="00EF429E">
        <w:rPr>
          <w:b/>
        </w:rPr>
        <w:t>;</w:t>
      </w:r>
      <w:r w:rsidR="000B3774" w:rsidRPr="000B3774">
        <w:rPr>
          <w:b/>
        </w:rPr>
        <w:t xml:space="preserve"> </w:t>
      </w:r>
    </w:p>
    <w:p w:rsidR="00A87B78" w:rsidRDefault="00817293" w:rsidP="00817293">
      <w:pPr>
        <w:spacing w:after="120"/>
        <w:ind w:left="1134" w:right="1134"/>
        <w:jc w:val="both"/>
        <w:rPr>
          <w:b/>
        </w:rPr>
      </w:pPr>
      <w:r>
        <w:rPr>
          <w:b/>
        </w:rPr>
        <w:tab/>
        <w:t>(b)</w:t>
      </w:r>
      <w:r>
        <w:rPr>
          <w:b/>
        </w:rPr>
        <w:tab/>
      </w:r>
      <w:r w:rsidR="00EF429E">
        <w:rPr>
          <w:b/>
        </w:rPr>
        <w:t>P</w:t>
      </w:r>
      <w:r w:rsidR="000B3774" w:rsidRPr="000B3774">
        <w:rPr>
          <w:b/>
        </w:rPr>
        <w:t xml:space="preserve">rovide </w:t>
      </w:r>
      <w:r w:rsidR="00EF429E">
        <w:rPr>
          <w:b/>
        </w:rPr>
        <w:t xml:space="preserve">the Commissioner </w:t>
      </w:r>
      <w:r w:rsidR="000B3774" w:rsidRPr="000B3774">
        <w:rPr>
          <w:b/>
        </w:rPr>
        <w:t>with adequate financial and human resources, in compliance with the principles relating to the status of national institutions for the promotion and protection of human rights (</w:t>
      </w:r>
      <w:r w:rsidR="00D71008">
        <w:rPr>
          <w:b/>
        </w:rPr>
        <w:t xml:space="preserve">the </w:t>
      </w:r>
      <w:r w:rsidR="00753B6A" w:rsidRPr="000B3774">
        <w:rPr>
          <w:b/>
        </w:rPr>
        <w:t>Paris Principles)</w:t>
      </w:r>
      <w:r w:rsidR="00753B6A">
        <w:rPr>
          <w:b/>
        </w:rPr>
        <w:t xml:space="preserve">, annexed to </w:t>
      </w:r>
      <w:r w:rsidR="00C775D2">
        <w:rPr>
          <w:b/>
        </w:rPr>
        <w:t xml:space="preserve">General Assembly </w:t>
      </w:r>
      <w:r w:rsidR="00753B6A">
        <w:rPr>
          <w:b/>
        </w:rPr>
        <w:t>r</w:t>
      </w:r>
      <w:r w:rsidR="00C775D2">
        <w:rPr>
          <w:b/>
        </w:rPr>
        <w:t>esolution 48/134 of 20 December 1993</w:t>
      </w:r>
      <w:r w:rsidR="005437FE">
        <w:rPr>
          <w:b/>
        </w:rPr>
        <w:t>;</w:t>
      </w:r>
    </w:p>
    <w:p w:rsidR="00A87B78" w:rsidRPr="00A87B78" w:rsidRDefault="00817293" w:rsidP="00D71008">
      <w:pPr>
        <w:spacing w:after="120"/>
        <w:ind w:left="1134" w:right="1134"/>
        <w:jc w:val="both"/>
        <w:rPr>
          <w:b/>
        </w:rPr>
      </w:pPr>
      <w:r>
        <w:rPr>
          <w:b/>
        </w:rPr>
        <w:tab/>
        <w:t>(c)</w:t>
      </w:r>
      <w:r>
        <w:rPr>
          <w:b/>
        </w:rPr>
        <w:tab/>
      </w:r>
      <w:r w:rsidR="00A87B78" w:rsidRPr="00A87B78">
        <w:rPr>
          <w:b/>
        </w:rPr>
        <w:t xml:space="preserve">Take steps </w:t>
      </w:r>
      <w:r w:rsidR="00D71008">
        <w:rPr>
          <w:b/>
        </w:rPr>
        <w:t>to ensure</w:t>
      </w:r>
      <w:r w:rsidR="00A87B78" w:rsidRPr="00A87B78">
        <w:rPr>
          <w:b/>
        </w:rPr>
        <w:t xml:space="preserve"> that the Commissioner</w:t>
      </w:r>
      <w:r w:rsidR="00A87B78" w:rsidRPr="00A87B78">
        <w:t xml:space="preserve"> </w:t>
      </w:r>
      <w:r w:rsidR="00A87B78" w:rsidRPr="00A87B78">
        <w:rPr>
          <w:b/>
        </w:rPr>
        <w:t>enjoy</w:t>
      </w:r>
      <w:r w:rsidR="00D71008">
        <w:rPr>
          <w:b/>
        </w:rPr>
        <w:t>s</w:t>
      </w:r>
      <w:r w:rsidR="00A87B78" w:rsidRPr="00A87B78">
        <w:rPr>
          <w:b/>
        </w:rPr>
        <w:t xml:space="preserve"> public confidence and full independence; </w:t>
      </w:r>
    </w:p>
    <w:p w:rsidR="000B3774" w:rsidRPr="000B3774" w:rsidRDefault="00817293" w:rsidP="00817293">
      <w:pPr>
        <w:spacing w:after="120"/>
        <w:ind w:left="1134" w:right="1134"/>
        <w:jc w:val="both"/>
        <w:rPr>
          <w:b/>
        </w:rPr>
      </w:pPr>
      <w:r>
        <w:rPr>
          <w:b/>
        </w:rPr>
        <w:tab/>
        <w:t>(d)</w:t>
      </w:r>
      <w:r>
        <w:rPr>
          <w:b/>
        </w:rPr>
        <w:tab/>
      </w:r>
      <w:r w:rsidR="005437FE">
        <w:rPr>
          <w:b/>
        </w:rPr>
        <w:t xml:space="preserve">Make </w:t>
      </w:r>
      <w:r w:rsidR="0052636C">
        <w:rPr>
          <w:b/>
        </w:rPr>
        <w:t xml:space="preserve">public </w:t>
      </w:r>
      <w:r w:rsidR="005437FE">
        <w:rPr>
          <w:b/>
        </w:rPr>
        <w:t xml:space="preserve">the reports on the Commissioner’s work against racial discrimination </w:t>
      </w:r>
      <w:r w:rsidR="0052636C">
        <w:rPr>
          <w:b/>
        </w:rPr>
        <w:t xml:space="preserve">on a </w:t>
      </w:r>
      <w:r w:rsidR="005437FE">
        <w:rPr>
          <w:b/>
        </w:rPr>
        <w:t>regular</w:t>
      </w:r>
      <w:r w:rsidR="0052636C">
        <w:rPr>
          <w:b/>
        </w:rPr>
        <w:t xml:space="preserve"> basis</w:t>
      </w:r>
      <w:r w:rsidR="005437FE">
        <w:rPr>
          <w:b/>
        </w:rPr>
        <w:t>.</w:t>
      </w:r>
      <w:r w:rsidR="000B3774" w:rsidRPr="000B3774">
        <w:rPr>
          <w:b/>
        </w:rPr>
        <w:t xml:space="preserve"> </w:t>
      </w:r>
    </w:p>
    <w:p w:rsidR="00087B2A" w:rsidRPr="00D8610A" w:rsidRDefault="00E66C7B" w:rsidP="00E66C7B">
      <w:pPr>
        <w:pStyle w:val="H23G"/>
      </w:pPr>
      <w:r>
        <w:tab/>
      </w:r>
      <w:r>
        <w:tab/>
      </w:r>
      <w:r w:rsidR="009E1C1C" w:rsidRPr="00D8610A">
        <w:t>H</w:t>
      </w:r>
      <w:r w:rsidR="00087B2A" w:rsidRPr="00D8610A">
        <w:t xml:space="preserve">ate </w:t>
      </w:r>
      <w:r w:rsidR="003957AB" w:rsidRPr="00D8610A">
        <w:t>speech</w:t>
      </w:r>
      <w:r w:rsidR="00087B2A" w:rsidRPr="00D8610A">
        <w:t xml:space="preserve"> </w:t>
      </w:r>
    </w:p>
    <w:p w:rsidR="00087B2A" w:rsidRPr="00E62009" w:rsidRDefault="001C0BF1" w:rsidP="00971A10">
      <w:pPr>
        <w:pStyle w:val="SingleTxtG"/>
        <w:numPr>
          <w:ilvl w:val="0"/>
          <w:numId w:val="15"/>
        </w:numPr>
        <w:ind w:left="1134" w:firstLine="0"/>
        <w:rPr>
          <w:rStyle w:val="SingleTxtGCar"/>
          <w:lang w:val="en-GB"/>
        </w:rPr>
      </w:pPr>
      <w:r w:rsidRPr="000B3774">
        <w:rPr>
          <w:lang w:val="en-GB"/>
        </w:rPr>
        <w:t>While</w:t>
      </w:r>
      <w:r w:rsidRPr="001C0BF1">
        <w:rPr>
          <w:lang w:val="en-GB"/>
        </w:rPr>
        <w:t xml:space="preserve"> noting the information about the application of legislation against incitement to national, ethnic or racial enmity in several cases, the </w:t>
      </w:r>
      <w:r w:rsidR="00087B2A" w:rsidRPr="001C0BF1">
        <w:t>Committee ex</w:t>
      </w:r>
      <w:r w:rsidR="00087B2A">
        <w:t xml:space="preserve">presses </w:t>
      </w:r>
      <w:r>
        <w:rPr>
          <w:lang w:val="en-GB"/>
        </w:rPr>
        <w:t>its concern</w:t>
      </w:r>
      <w:r w:rsidR="00E62009">
        <w:rPr>
          <w:lang w:val="en-GB"/>
        </w:rPr>
        <w:t xml:space="preserve"> at the absence of information about the measures taken to combat </w:t>
      </w:r>
      <w:r>
        <w:rPr>
          <w:lang w:val="en-GB"/>
        </w:rPr>
        <w:t>incidents of hate speech</w:t>
      </w:r>
      <w:r w:rsidR="0065753C">
        <w:rPr>
          <w:lang w:val="en-GB"/>
        </w:rPr>
        <w:t>,</w:t>
      </w:r>
      <w:r w:rsidR="008C78A5">
        <w:rPr>
          <w:lang w:val="en-GB"/>
        </w:rPr>
        <w:t xml:space="preserve"> </w:t>
      </w:r>
      <w:r w:rsidR="00FE22EA">
        <w:rPr>
          <w:lang w:val="en-GB"/>
        </w:rPr>
        <w:t xml:space="preserve">in particular </w:t>
      </w:r>
      <w:r w:rsidR="008C78A5">
        <w:rPr>
          <w:lang w:val="en-GB"/>
        </w:rPr>
        <w:t xml:space="preserve">against non-citizens, </w:t>
      </w:r>
      <w:r w:rsidR="00087B2A" w:rsidRPr="00E6137E">
        <w:rPr>
          <w:rStyle w:val="SingleTxtGCar"/>
        </w:rPr>
        <w:t>in</w:t>
      </w:r>
      <w:r w:rsidR="00E92D82">
        <w:rPr>
          <w:rStyle w:val="SingleTxtGCar"/>
          <w:lang w:val="en-GB"/>
        </w:rPr>
        <w:t>cluding in</w:t>
      </w:r>
      <w:r w:rsidR="007515A1">
        <w:rPr>
          <w:rStyle w:val="SingleTxtGCar"/>
          <w:lang w:val="en-GB"/>
        </w:rPr>
        <w:t xml:space="preserve"> </w:t>
      </w:r>
      <w:r w:rsidR="00087B2A" w:rsidRPr="00E6137E">
        <w:rPr>
          <w:rStyle w:val="SingleTxtGCar"/>
        </w:rPr>
        <w:t>the media and on the Inte</w:t>
      </w:r>
      <w:r w:rsidR="00087B2A">
        <w:rPr>
          <w:rStyle w:val="SingleTxtGCar"/>
        </w:rPr>
        <w:t>rnet</w:t>
      </w:r>
      <w:r w:rsidR="00E62009">
        <w:rPr>
          <w:rStyle w:val="SingleTxtGCar"/>
          <w:lang w:val="en-GB"/>
        </w:rPr>
        <w:t xml:space="preserve"> </w:t>
      </w:r>
      <w:r w:rsidR="00087B2A">
        <w:rPr>
          <w:rFonts w:eastAsia="SimSun"/>
          <w:lang w:val="en-US" w:eastAsia="zh-CN"/>
        </w:rPr>
        <w:t xml:space="preserve">(arts. </w:t>
      </w:r>
      <w:r w:rsidR="005B12C4">
        <w:rPr>
          <w:rFonts w:eastAsia="SimSun"/>
          <w:lang w:val="en-US" w:eastAsia="zh-CN"/>
        </w:rPr>
        <w:t>2</w:t>
      </w:r>
      <w:r w:rsidR="009E1C1C">
        <w:rPr>
          <w:rFonts w:eastAsia="SimSun"/>
          <w:lang w:val="en-US" w:eastAsia="zh-CN"/>
        </w:rPr>
        <w:t>, para</w:t>
      </w:r>
      <w:r w:rsidR="000B3774">
        <w:rPr>
          <w:rFonts w:eastAsia="SimSun"/>
          <w:lang w:val="en-US" w:eastAsia="zh-CN"/>
        </w:rPr>
        <w:t xml:space="preserve">. </w:t>
      </w:r>
      <w:r w:rsidR="005B12C4">
        <w:rPr>
          <w:rFonts w:eastAsia="SimSun"/>
          <w:lang w:val="en-US" w:eastAsia="zh-CN"/>
        </w:rPr>
        <w:t>1</w:t>
      </w:r>
      <w:r w:rsidR="009E1C1C">
        <w:rPr>
          <w:rFonts w:eastAsia="SimSun"/>
          <w:lang w:val="en-US" w:eastAsia="zh-CN"/>
        </w:rPr>
        <w:t xml:space="preserve"> </w:t>
      </w:r>
      <w:r w:rsidR="005B12C4">
        <w:rPr>
          <w:rFonts w:eastAsia="SimSun"/>
          <w:lang w:val="en-US" w:eastAsia="zh-CN"/>
        </w:rPr>
        <w:t>(a)</w:t>
      </w:r>
      <w:r w:rsidR="00BE6670">
        <w:rPr>
          <w:rFonts w:eastAsia="SimSun"/>
          <w:lang w:val="en-US" w:eastAsia="zh-CN"/>
        </w:rPr>
        <w:t xml:space="preserve"> and (d)</w:t>
      </w:r>
      <w:r w:rsidR="009E1C1C">
        <w:rPr>
          <w:rFonts w:eastAsia="SimSun"/>
          <w:lang w:val="en-US" w:eastAsia="zh-CN"/>
        </w:rPr>
        <w:t xml:space="preserve">; </w:t>
      </w:r>
      <w:r w:rsidR="00087B2A">
        <w:rPr>
          <w:rFonts w:eastAsia="SimSun"/>
          <w:lang w:val="en-US" w:eastAsia="zh-CN"/>
        </w:rPr>
        <w:t>4</w:t>
      </w:r>
      <w:r w:rsidR="00DC7DAE">
        <w:rPr>
          <w:rFonts w:eastAsia="SimSun"/>
          <w:lang w:val="en-US" w:eastAsia="zh-CN"/>
        </w:rPr>
        <w:t xml:space="preserve"> </w:t>
      </w:r>
      <w:r w:rsidR="005B12C4">
        <w:rPr>
          <w:rFonts w:eastAsia="SimSun"/>
          <w:lang w:val="en-US" w:eastAsia="zh-CN"/>
        </w:rPr>
        <w:t>(a),</w:t>
      </w:r>
      <w:r w:rsidR="00DC7DAE">
        <w:rPr>
          <w:rFonts w:eastAsia="SimSun"/>
          <w:lang w:val="en-US" w:eastAsia="zh-CN"/>
        </w:rPr>
        <w:t xml:space="preserve"> </w:t>
      </w:r>
      <w:r w:rsidR="005B12C4">
        <w:rPr>
          <w:rFonts w:eastAsia="SimSun"/>
          <w:lang w:val="en-US" w:eastAsia="zh-CN"/>
        </w:rPr>
        <w:t>(b) and (c)</w:t>
      </w:r>
      <w:r w:rsidR="000B3774">
        <w:rPr>
          <w:rFonts w:eastAsia="SimSun"/>
          <w:lang w:val="en-US" w:eastAsia="zh-CN"/>
        </w:rPr>
        <w:t xml:space="preserve">; </w:t>
      </w:r>
      <w:r w:rsidR="00087B2A">
        <w:rPr>
          <w:rFonts w:eastAsia="SimSun"/>
          <w:lang w:val="en-US" w:eastAsia="zh-CN"/>
        </w:rPr>
        <w:t xml:space="preserve">and </w:t>
      </w:r>
      <w:r w:rsidR="00087B2A" w:rsidRPr="00E6137E">
        <w:rPr>
          <w:rFonts w:eastAsia="SimSun"/>
          <w:lang w:val="en-US" w:eastAsia="zh-CN"/>
        </w:rPr>
        <w:t>7).</w:t>
      </w:r>
    </w:p>
    <w:p w:rsidR="00087B2A" w:rsidRPr="00893004" w:rsidRDefault="00087B2A" w:rsidP="00087B2A">
      <w:pPr>
        <w:spacing w:after="120"/>
        <w:ind w:left="1134" w:right="1134"/>
        <w:jc w:val="both"/>
        <w:rPr>
          <w:b/>
        </w:rPr>
      </w:pPr>
      <w:r w:rsidRPr="00D41E85">
        <w:rPr>
          <w:rStyle w:val="SingleTxtGCar"/>
          <w:b/>
        </w:rPr>
        <w:t>Recalling its general recommendation No. 30 (2004) on discrimination against</w:t>
      </w:r>
      <w:r w:rsidR="005B12C4" w:rsidRPr="00D41E85">
        <w:rPr>
          <w:rStyle w:val="SingleTxtGCar"/>
          <w:b/>
        </w:rPr>
        <w:t xml:space="preserve"> </w:t>
      </w:r>
      <w:r w:rsidRPr="00D41E85">
        <w:rPr>
          <w:rStyle w:val="SingleTxtGCar"/>
          <w:b/>
        </w:rPr>
        <w:t>non</w:t>
      </w:r>
      <w:r w:rsidR="005B12C4" w:rsidRPr="00D41E85">
        <w:rPr>
          <w:rStyle w:val="SingleTxtGCar"/>
          <w:b/>
        </w:rPr>
        <w:t>-</w:t>
      </w:r>
      <w:r w:rsidRPr="00D41E85">
        <w:rPr>
          <w:rStyle w:val="SingleTxtGCar"/>
          <w:b/>
        </w:rPr>
        <w:t>citizens</w:t>
      </w:r>
      <w:r w:rsidR="00585DC7" w:rsidRPr="00D41E85">
        <w:rPr>
          <w:rStyle w:val="SingleTxtGCar"/>
          <w:b/>
        </w:rPr>
        <w:t xml:space="preserve"> and general recommendation No. 35 (2013) on combating racist hate speech</w:t>
      </w:r>
      <w:r w:rsidRPr="00D41E85">
        <w:rPr>
          <w:rStyle w:val="SingleTxtGCar"/>
          <w:b/>
        </w:rPr>
        <w:t>, the Committee recommends that the State party effectively investigate</w:t>
      </w:r>
      <w:r w:rsidR="00573C1B" w:rsidRPr="00D41E85">
        <w:rPr>
          <w:rStyle w:val="SingleTxtGCar"/>
          <w:b/>
        </w:rPr>
        <w:t xml:space="preserve"> and</w:t>
      </w:r>
      <w:r w:rsidRPr="00D41E85">
        <w:rPr>
          <w:rStyle w:val="SingleTxtGCar"/>
          <w:b/>
        </w:rPr>
        <w:t xml:space="preserve">, </w:t>
      </w:r>
      <w:r w:rsidR="00573C1B" w:rsidRPr="00D41E85">
        <w:rPr>
          <w:rStyle w:val="SingleTxtGCar"/>
          <w:b/>
        </w:rPr>
        <w:t xml:space="preserve">as appropriate, </w:t>
      </w:r>
      <w:r w:rsidRPr="00D41E85">
        <w:rPr>
          <w:rStyle w:val="SingleTxtGCar"/>
          <w:b/>
        </w:rPr>
        <w:t xml:space="preserve">prosecute and punish </w:t>
      </w:r>
      <w:r w:rsidR="00BE7677" w:rsidRPr="00D41E85">
        <w:rPr>
          <w:rStyle w:val="SingleTxtGCar"/>
          <w:b/>
        </w:rPr>
        <w:t xml:space="preserve">acts of </w:t>
      </w:r>
      <w:r w:rsidRPr="00D41E85">
        <w:rPr>
          <w:rStyle w:val="SingleTxtGCar"/>
          <w:b/>
        </w:rPr>
        <w:t xml:space="preserve">hate </w:t>
      </w:r>
      <w:r w:rsidR="00BE7677" w:rsidRPr="00D41E85">
        <w:rPr>
          <w:rStyle w:val="SingleTxtGCar"/>
          <w:b/>
        </w:rPr>
        <w:t>speech</w:t>
      </w:r>
      <w:r w:rsidRPr="00D41E85">
        <w:rPr>
          <w:rStyle w:val="SingleTxtGCar"/>
          <w:b/>
        </w:rPr>
        <w:t xml:space="preserve"> </w:t>
      </w:r>
      <w:r w:rsidR="001E1852" w:rsidRPr="00D41E85">
        <w:rPr>
          <w:rStyle w:val="SingleTxtGCar"/>
          <w:b/>
        </w:rPr>
        <w:t xml:space="preserve">and take </w:t>
      </w:r>
      <w:r w:rsidR="00573C1B" w:rsidRPr="00D41E85">
        <w:rPr>
          <w:rStyle w:val="SingleTxtGCar"/>
          <w:b/>
        </w:rPr>
        <w:t>appropriate</w:t>
      </w:r>
      <w:r w:rsidR="001E1852" w:rsidRPr="00D41E85">
        <w:rPr>
          <w:rStyle w:val="SingleTxtGCar"/>
          <w:b/>
        </w:rPr>
        <w:t xml:space="preserve"> measures to combat </w:t>
      </w:r>
      <w:r w:rsidRPr="00D41E85">
        <w:rPr>
          <w:rStyle w:val="SingleTxtGCar"/>
          <w:b/>
        </w:rPr>
        <w:t xml:space="preserve">hate speech in the media and on the </w:t>
      </w:r>
      <w:r w:rsidR="00E92D82" w:rsidRPr="00D41E85">
        <w:rPr>
          <w:rStyle w:val="SingleTxtGCar"/>
          <w:b/>
        </w:rPr>
        <w:t>I</w:t>
      </w:r>
      <w:r w:rsidRPr="00D41E85">
        <w:rPr>
          <w:rStyle w:val="SingleTxtGCar"/>
          <w:b/>
        </w:rPr>
        <w:t>nternet</w:t>
      </w:r>
      <w:r w:rsidR="001E1852" w:rsidRPr="00D41E85">
        <w:rPr>
          <w:rStyle w:val="SingleTxtGCar"/>
          <w:b/>
        </w:rPr>
        <w:t xml:space="preserve">, </w:t>
      </w:r>
      <w:r w:rsidRPr="00D41E85">
        <w:rPr>
          <w:rStyle w:val="SingleTxtGCar"/>
          <w:b/>
        </w:rPr>
        <w:t>regardless of the</w:t>
      </w:r>
      <w:r w:rsidR="009E1C1C" w:rsidRPr="00D41E85">
        <w:rPr>
          <w:rStyle w:val="SingleTxtGCar"/>
          <w:b/>
        </w:rPr>
        <w:t xml:space="preserve"> status of </w:t>
      </w:r>
      <w:r w:rsidR="00E94E3D">
        <w:rPr>
          <w:rStyle w:val="SingleTxtGCar"/>
          <w:b/>
        </w:rPr>
        <w:t xml:space="preserve">the </w:t>
      </w:r>
      <w:r w:rsidR="009E1C1C" w:rsidRPr="00D41E85">
        <w:rPr>
          <w:rStyle w:val="SingleTxtGCar"/>
          <w:b/>
        </w:rPr>
        <w:t xml:space="preserve">perpetrators. </w:t>
      </w:r>
      <w:r w:rsidRPr="00D41E85">
        <w:rPr>
          <w:rStyle w:val="SingleTxtGCar"/>
          <w:b/>
        </w:rPr>
        <w:t xml:space="preserve">The Committee </w:t>
      </w:r>
      <w:r w:rsidR="00E94E3D">
        <w:rPr>
          <w:rStyle w:val="SingleTxtGCar"/>
          <w:b/>
        </w:rPr>
        <w:t xml:space="preserve">also </w:t>
      </w:r>
      <w:r w:rsidR="00E62009" w:rsidRPr="00D41E85">
        <w:rPr>
          <w:rStyle w:val="SingleTxtGCar"/>
          <w:b/>
        </w:rPr>
        <w:t xml:space="preserve">recommends that </w:t>
      </w:r>
      <w:r w:rsidRPr="00D41E85">
        <w:rPr>
          <w:rStyle w:val="SingleTxtGCar"/>
          <w:b/>
        </w:rPr>
        <w:t xml:space="preserve">the State party take </w:t>
      </w:r>
      <w:r w:rsidR="00E62009" w:rsidRPr="00D41E85">
        <w:rPr>
          <w:rStyle w:val="SingleTxtGCar"/>
          <w:b/>
        </w:rPr>
        <w:t xml:space="preserve">further </w:t>
      </w:r>
      <w:r w:rsidRPr="00D41E85">
        <w:rPr>
          <w:rStyle w:val="SingleTxtGCar"/>
          <w:b/>
        </w:rPr>
        <w:t xml:space="preserve">measures to promote tolerance, intercultural dialogue and respect for diversity, </w:t>
      </w:r>
      <w:r w:rsidR="009E1C1C" w:rsidRPr="00D41E85">
        <w:rPr>
          <w:rStyle w:val="SingleTxtGCar"/>
          <w:b/>
        </w:rPr>
        <w:t xml:space="preserve">with </w:t>
      </w:r>
      <w:r w:rsidR="00E62009" w:rsidRPr="00D41E85">
        <w:rPr>
          <w:rStyle w:val="SingleTxtGCar"/>
          <w:b/>
        </w:rPr>
        <w:t>a focus on the role of journalists and public officials in that regard</w:t>
      </w:r>
      <w:r w:rsidR="00E62009">
        <w:rPr>
          <w:rStyle w:val="SingleTxtGCar"/>
          <w:b/>
        </w:rPr>
        <w:t>.</w:t>
      </w:r>
    </w:p>
    <w:p w:rsidR="00087B2A" w:rsidRDefault="00CA07DB" w:rsidP="00CA07DB">
      <w:pPr>
        <w:pStyle w:val="H23G"/>
      </w:pPr>
      <w:r>
        <w:tab/>
      </w:r>
      <w:r>
        <w:tab/>
      </w:r>
      <w:r w:rsidR="00E62009">
        <w:t>Legislation against incitement to violence and e</w:t>
      </w:r>
      <w:r w:rsidR="00087B2A">
        <w:t>xtremist organizations</w:t>
      </w:r>
    </w:p>
    <w:p w:rsidR="00087B2A" w:rsidRDefault="00087B2A" w:rsidP="00B226BE">
      <w:pPr>
        <w:pStyle w:val="SingleTxtG"/>
        <w:numPr>
          <w:ilvl w:val="0"/>
          <w:numId w:val="15"/>
        </w:numPr>
        <w:ind w:left="1134" w:firstLine="0"/>
      </w:pPr>
      <w:r w:rsidRPr="000B3774">
        <w:t>The Committee</w:t>
      </w:r>
      <w:r>
        <w:t xml:space="preserve"> notes with concern th</w:t>
      </w:r>
      <w:r w:rsidR="009E1C1C">
        <w:rPr>
          <w:lang w:val="en-GB"/>
        </w:rPr>
        <w:t xml:space="preserve">at the State party’s </w:t>
      </w:r>
      <w:r w:rsidR="00C8359C">
        <w:rPr>
          <w:lang w:val="en-GB"/>
        </w:rPr>
        <w:t xml:space="preserve">Criminal Code </w:t>
      </w:r>
      <w:r w:rsidR="009E1C1C">
        <w:rPr>
          <w:lang w:val="en-GB"/>
        </w:rPr>
        <w:t>(</w:t>
      </w:r>
      <w:r w:rsidR="00E62009">
        <w:rPr>
          <w:lang w:val="en-GB"/>
        </w:rPr>
        <w:t>art</w:t>
      </w:r>
      <w:r w:rsidR="003123FB">
        <w:rPr>
          <w:lang w:val="en-GB"/>
        </w:rPr>
        <w:t>s.</w:t>
      </w:r>
      <w:r w:rsidR="00E62009">
        <w:rPr>
          <w:lang w:val="en-GB"/>
        </w:rPr>
        <w:t xml:space="preserve"> 164 and </w:t>
      </w:r>
      <w:r w:rsidR="009E1C1C">
        <w:rPr>
          <w:lang w:val="en-GB"/>
        </w:rPr>
        <w:t>337, para</w:t>
      </w:r>
      <w:r w:rsidR="003123FB">
        <w:rPr>
          <w:lang w:val="en-GB"/>
        </w:rPr>
        <w:t>.</w:t>
      </w:r>
      <w:r w:rsidR="009E1C1C">
        <w:rPr>
          <w:lang w:val="en-GB"/>
        </w:rPr>
        <w:t xml:space="preserve"> 2) </w:t>
      </w:r>
      <w:r w:rsidR="00573C1B">
        <w:rPr>
          <w:lang w:val="en-GB"/>
        </w:rPr>
        <w:t>may</w:t>
      </w:r>
      <w:r>
        <w:t xml:space="preserve"> not fully respond to the r</w:t>
      </w:r>
      <w:r w:rsidR="00C22EE4">
        <w:t xml:space="preserve">equirements of article 4 </w:t>
      </w:r>
      <w:r w:rsidR="00E62009">
        <w:rPr>
          <w:lang w:val="en-GB"/>
        </w:rPr>
        <w:t xml:space="preserve">(a) and </w:t>
      </w:r>
      <w:r w:rsidR="00C22EE4">
        <w:rPr>
          <w:lang w:val="en-GB"/>
        </w:rPr>
        <w:t xml:space="preserve">(b) </w:t>
      </w:r>
      <w:r w:rsidR="00C22EE4">
        <w:t>of the</w:t>
      </w:r>
      <w:r w:rsidR="00C22EE4">
        <w:rPr>
          <w:lang w:val="en-GB"/>
        </w:rPr>
        <w:t xml:space="preserve"> </w:t>
      </w:r>
      <w:r>
        <w:t>Convention</w:t>
      </w:r>
      <w:r w:rsidR="0040740B">
        <w:rPr>
          <w:lang w:val="en-GB"/>
        </w:rPr>
        <w:t>.</w:t>
      </w:r>
      <w:r w:rsidR="00817293">
        <w:t xml:space="preserve"> </w:t>
      </w:r>
    </w:p>
    <w:p w:rsidR="00573C1B" w:rsidRDefault="00087B2A" w:rsidP="00B660CE">
      <w:pPr>
        <w:pStyle w:val="SingleTxtG"/>
        <w:rPr>
          <w:b/>
          <w:bCs/>
          <w:lang w:val="en-GB"/>
        </w:rPr>
      </w:pPr>
      <w:r w:rsidRPr="00BE6670">
        <w:rPr>
          <w:b/>
          <w:lang w:val="en-GB"/>
        </w:rPr>
        <w:t xml:space="preserve">Drawing attention to </w:t>
      </w:r>
      <w:r w:rsidR="00000BD2">
        <w:rPr>
          <w:b/>
          <w:lang w:val="en-GB"/>
        </w:rPr>
        <w:t xml:space="preserve">its </w:t>
      </w:r>
      <w:r w:rsidRPr="00BE6670">
        <w:rPr>
          <w:b/>
          <w:lang w:val="en-GB"/>
        </w:rPr>
        <w:t xml:space="preserve">general recommendation No. 15 (1993) </w:t>
      </w:r>
      <w:r w:rsidR="003123FB">
        <w:rPr>
          <w:b/>
          <w:lang w:val="en-GB"/>
        </w:rPr>
        <w:t xml:space="preserve">on </w:t>
      </w:r>
      <w:r w:rsidR="00DE28EE">
        <w:rPr>
          <w:b/>
          <w:lang w:val="en-GB"/>
        </w:rPr>
        <w:t>a</w:t>
      </w:r>
      <w:r w:rsidRPr="00BE6670">
        <w:rPr>
          <w:b/>
          <w:lang w:val="en-GB"/>
        </w:rPr>
        <w:t>rt</w:t>
      </w:r>
      <w:r w:rsidR="00E52054">
        <w:rPr>
          <w:b/>
          <w:lang w:val="en-GB"/>
        </w:rPr>
        <w:t>icle</w:t>
      </w:r>
      <w:r w:rsidRPr="00BE6670">
        <w:rPr>
          <w:b/>
          <w:lang w:val="en-GB"/>
        </w:rPr>
        <w:t xml:space="preserve"> 4 of the Convention</w:t>
      </w:r>
      <w:r w:rsidR="0065337B" w:rsidRPr="00BE6670">
        <w:rPr>
          <w:b/>
          <w:lang w:val="en-GB"/>
        </w:rPr>
        <w:t xml:space="preserve"> and general recommendation No. 35 (2013) on comba</w:t>
      </w:r>
      <w:r w:rsidR="00BE6670" w:rsidRPr="00BE6670">
        <w:rPr>
          <w:b/>
          <w:lang w:val="en-GB"/>
        </w:rPr>
        <w:t>t</w:t>
      </w:r>
      <w:r w:rsidR="0065337B" w:rsidRPr="00BE6670">
        <w:rPr>
          <w:b/>
          <w:lang w:val="en-GB"/>
        </w:rPr>
        <w:t>ing racist hate speech</w:t>
      </w:r>
      <w:r w:rsidRPr="00BE6670">
        <w:rPr>
          <w:b/>
          <w:lang w:val="en-GB"/>
        </w:rPr>
        <w:t>, the Committee recommend</w:t>
      </w:r>
      <w:r w:rsidR="00C8359C" w:rsidRPr="00BE6670">
        <w:rPr>
          <w:b/>
          <w:lang w:val="en-GB"/>
        </w:rPr>
        <w:t xml:space="preserve">s </w:t>
      </w:r>
      <w:r w:rsidRPr="00BE6670">
        <w:rPr>
          <w:b/>
          <w:lang w:val="en-GB"/>
        </w:rPr>
        <w:t xml:space="preserve">that the State party </w:t>
      </w:r>
      <w:r w:rsidR="00573C1B">
        <w:rPr>
          <w:b/>
          <w:lang w:val="en-GB"/>
        </w:rPr>
        <w:t>review</w:t>
      </w:r>
      <w:r w:rsidRPr="00BE6670">
        <w:rPr>
          <w:b/>
          <w:bCs/>
          <w:lang w:val="en-GB"/>
        </w:rPr>
        <w:t xml:space="preserve"> its legislation </w:t>
      </w:r>
      <w:r w:rsidR="00573C1B">
        <w:rPr>
          <w:b/>
          <w:bCs/>
          <w:lang w:val="en-GB"/>
        </w:rPr>
        <w:t xml:space="preserve">so as: </w:t>
      </w:r>
    </w:p>
    <w:p w:rsidR="00573C1B" w:rsidRPr="003B45A2" w:rsidRDefault="00817293" w:rsidP="00B660CE">
      <w:pPr>
        <w:pStyle w:val="SingleTxtG"/>
        <w:rPr>
          <w:lang w:val="en-GB"/>
        </w:rPr>
      </w:pPr>
      <w:r>
        <w:rPr>
          <w:b/>
          <w:lang w:val="en-GB"/>
        </w:rPr>
        <w:tab/>
        <w:t>(a)</w:t>
      </w:r>
      <w:r>
        <w:rPr>
          <w:b/>
          <w:lang w:val="en-GB"/>
        </w:rPr>
        <w:tab/>
      </w:r>
      <w:r w:rsidR="00B660CE">
        <w:rPr>
          <w:b/>
          <w:lang w:val="en-GB"/>
        </w:rPr>
        <w:t>To p</w:t>
      </w:r>
      <w:r w:rsidR="00B02609" w:rsidRPr="00BE6670">
        <w:rPr>
          <w:b/>
          <w:bCs/>
          <w:lang w:val="en-GB"/>
        </w:rPr>
        <w:t xml:space="preserve">rohibit incitement to violence against any group of persons on account of </w:t>
      </w:r>
      <w:r w:rsidR="00573C1B">
        <w:rPr>
          <w:b/>
          <w:bCs/>
          <w:lang w:val="en-GB"/>
        </w:rPr>
        <w:t xml:space="preserve">race, </w:t>
      </w:r>
      <w:r w:rsidR="00B02609" w:rsidRPr="00BE6670">
        <w:rPr>
          <w:b/>
          <w:bCs/>
          <w:lang w:val="en-GB"/>
        </w:rPr>
        <w:t>colour or ethnic origin</w:t>
      </w:r>
      <w:r w:rsidR="00573C1B">
        <w:rPr>
          <w:b/>
          <w:bCs/>
          <w:lang w:val="en-GB"/>
        </w:rPr>
        <w:t xml:space="preserve">; </w:t>
      </w:r>
    </w:p>
    <w:p w:rsidR="00573C1B" w:rsidRPr="003B45A2" w:rsidRDefault="00817293" w:rsidP="00EE24D0">
      <w:pPr>
        <w:pStyle w:val="SingleTxtG"/>
        <w:rPr>
          <w:lang w:val="en-GB"/>
        </w:rPr>
      </w:pPr>
      <w:r>
        <w:rPr>
          <w:b/>
          <w:bCs/>
          <w:lang w:val="en-GB"/>
        </w:rPr>
        <w:tab/>
        <w:t>(b)</w:t>
      </w:r>
      <w:r>
        <w:rPr>
          <w:b/>
          <w:bCs/>
          <w:lang w:val="en-GB"/>
        </w:rPr>
        <w:tab/>
      </w:r>
      <w:r w:rsidR="00B660CE">
        <w:rPr>
          <w:b/>
          <w:bCs/>
          <w:lang w:val="en-GB"/>
        </w:rPr>
        <w:t xml:space="preserve">To </w:t>
      </w:r>
      <w:r w:rsidR="00EE24D0">
        <w:rPr>
          <w:b/>
          <w:lang w:val="en-GB"/>
        </w:rPr>
        <w:t>d</w:t>
      </w:r>
      <w:r w:rsidR="00087B2A" w:rsidRPr="00BE6670">
        <w:rPr>
          <w:b/>
          <w:lang w:val="en-GB"/>
        </w:rPr>
        <w:t xml:space="preserve">eclare illegal and prohibit </w:t>
      </w:r>
      <w:r w:rsidR="00C8359C" w:rsidRPr="00BE6670">
        <w:rPr>
          <w:b/>
          <w:lang w:val="en-GB"/>
        </w:rPr>
        <w:t xml:space="preserve">all forms of </w:t>
      </w:r>
      <w:r w:rsidR="00087B2A" w:rsidRPr="00BE6670">
        <w:rPr>
          <w:b/>
          <w:lang w:val="en-GB"/>
        </w:rPr>
        <w:t xml:space="preserve">organization </w:t>
      </w:r>
      <w:r w:rsidR="00C22EE4" w:rsidRPr="00BE6670">
        <w:rPr>
          <w:b/>
          <w:lang w:val="en-GB"/>
        </w:rPr>
        <w:t xml:space="preserve">and </w:t>
      </w:r>
      <w:r w:rsidR="00BC793A" w:rsidRPr="00BE6670">
        <w:rPr>
          <w:b/>
          <w:lang w:val="en-GB"/>
        </w:rPr>
        <w:t xml:space="preserve">all </w:t>
      </w:r>
      <w:r w:rsidR="00C22EE4" w:rsidRPr="00BE6670">
        <w:rPr>
          <w:b/>
          <w:lang w:val="en-GB"/>
        </w:rPr>
        <w:t xml:space="preserve">propaganda activities </w:t>
      </w:r>
      <w:r w:rsidR="003123FB">
        <w:rPr>
          <w:b/>
          <w:lang w:val="en-GB"/>
        </w:rPr>
        <w:t xml:space="preserve">that </w:t>
      </w:r>
      <w:r w:rsidR="00C22EE4" w:rsidRPr="00BE6670">
        <w:rPr>
          <w:b/>
          <w:lang w:val="en-GB"/>
        </w:rPr>
        <w:t>promote and incite racial hatred</w:t>
      </w:r>
      <w:r w:rsidR="00573C1B">
        <w:rPr>
          <w:b/>
          <w:lang w:val="en-GB"/>
        </w:rPr>
        <w:t>;</w:t>
      </w:r>
    </w:p>
    <w:p w:rsidR="00087B2A" w:rsidRPr="00BE6670" w:rsidRDefault="00817293" w:rsidP="00EE24D0">
      <w:pPr>
        <w:pStyle w:val="SingleTxtG"/>
        <w:rPr>
          <w:lang w:val="en-GB"/>
        </w:rPr>
      </w:pPr>
      <w:r>
        <w:rPr>
          <w:b/>
          <w:bCs/>
          <w:lang w:val="en-GB"/>
        </w:rPr>
        <w:tab/>
        <w:t>(c)</w:t>
      </w:r>
      <w:r>
        <w:rPr>
          <w:b/>
          <w:bCs/>
          <w:lang w:val="en-GB"/>
        </w:rPr>
        <w:tab/>
      </w:r>
      <w:r w:rsidR="00EE24D0">
        <w:rPr>
          <w:b/>
          <w:bCs/>
          <w:lang w:val="en-GB"/>
        </w:rPr>
        <w:t xml:space="preserve">To </w:t>
      </w:r>
      <w:r w:rsidR="00EE24D0">
        <w:rPr>
          <w:b/>
          <w:lang w:val="en-GB"/>
        </w:rPr>
        <w:t>p</w:t>
      </w:r>
      <w:r w:rsidR="00BC793A" w:rsidRPr="00BE6670">
        <w:rPr>
          <w:b/>
          <w:lang w:val="en-GB"/>
        </w:rPr>
        <w:t xml:space="preserve">rohibit and punish </w:t>
      </w:r>
      <w:r w:rsidR="00C22EE4" w:rsidRPr="00BE6670">
        <w:rPr>
          <w:b/>
          <w:lang w:val="en-GB"/>
        </w:rPr>
        <w:t xml:space="preserve">participation </w:t>
      </w:r>
      <w:r w:rsidR="00BC793A" w:rsidRPr="00BE6670">
        <w:rPr>
          <w:b/>
          <w:lang w:val="en-GB"/>
        </w:rPr>
        <w:t>in such organizations or activities</w:t>
      </w:r>
      <w:r w:rsidR="00087B2A" w:rsidRPr="00BE6670">
        <w:rPr>
          <w:b/>
          <w:lang w:val="en-GB"/>
        </w:rPr>
        <w:t xml:space="preserve">, in line with article 4 </w:t>
      </w:r>
      <w:r w:rsidR="00B02609" w:rsidRPr="00BE6670">
        <w:rPr>
          <w:b/>
          <w:lang w:val="en-GB"/>
        </w:rPr>
        <w:t xml:space="preserve">(a) and </w:t>
      </w:r>
      <w:r w:rsidR="00087B2A" w:rsidRPr="00BE6670">
        <w:rPr>
          <w:b/>
          <w:lang w:val="en-GB"/>
        </w:rPr>
        <w:t>(b) of the Convention.</w:t>
      </w:r>
    </w:p>
    <w:p w:rsidR="00585DC7" w:rsidRPr="00817293" w:rsidRDefault="00CA07DB" w:rsidP="00817293">
      <w:pPr>
        <w:pStyle w:val="H23G"/>
      </w:pPr>
      <w:r w:rsidRPr="00817293">
        <w:tab/>
      </w:r>
      <w:r w:rsidRPr="00817293">
        <w:tab/>
      </w:r>
      <w:r w:rsidR="00585DC7" w:rsidRPr="00817293">
        <w:t>Criminal legislation and freedom of expression</w:t>
      </w:r>
    </w:p>
    <w:p w:rsidR="00DF7416" w:rsidRDefault="00DF7416" w:rsidP="00000BD2">
      <w:pPr>
        <w:pStyle w:val="SingleTxtG"/>
        <w:numPr>
          <w:ilvl w:val="0"/>
          <w:numId w:val="15"/>
        </w:numPr>
        <w:ind w:left="1134" w:firstLine="0"/>
      </w:pPr>
      <w:r w:rsidRPr="000B3774">
        <w:t>The Committee</w:t>
      </w:r>
      <w:r>
        <w:t xml:space="preserve"> expresses its concern at the overly broad provisions of article 164 of the Criminal </w:t>
      </w:r>
      <w:r w:rsidR="00BE77A0">
        <w:t xml:space="preserve">Code, such as on incitement to </w:t>
      </w:r>
      <w:r w:rsidR="001C14F3">
        <w:t xml:space="preserve">national, ethnic or </w:t>
      </w:r>
      <w:r w:rsidR="00BE77A0">
        <w:t xml:space="preserve">racial enmity or discord, </w:t>
      </w:r>
      <w:r w:rsidR="00000BD2">
        <w:t xml:space="preserve">or </w:t>
      </w:r>
      <w:r w:rsidR="001C14F3">
        <w:t>insult</w:t>
      </w:r>
      <w:r w:rsidR="00000BD2">
        <w:t xml:space="preserve"> to</w:t>
      </w:r>
      <w:r w:rsidR="001C14F3">
        <w:t xml:space="preserve"> </w:t>
      </w:r>
      <w:r w:rsidR="00000BD2">
        <w:t xml:space="preserve">the </w:t>
      </w:r>
      <w:r w:rsidR="001C14F3">
        <w:t>national honour and dignity or religious feelings</w:t>
      </w:r>
      <w:r w:rsidR="00000BD2">
        <w:t xml:space="preserve"> of citizens</w:t>
      </w:r>
      <w:r w:rsidR="001C14F3">
        <w:t xml:space="preserve">, </w:t>
      </w:r>
      <w:r w:rsidR="00BE77A0">
        <w:t>which may lead to unnecessary or disproportionate interference with freedom of expression</w:t>
      </w:r>
      <w:r w:rsidR="00BE42C8">
        <w:t>,</w:t>
      </w:r>
      <w:r w:rsidR="00BE42C8" w:rsidRPr="00BE42C8">
        <w:t xml:space="preserve"> including that</w:t>
      </w:r>
      <w:r w:rsidR="00BE42C8">
        <w:t xml:space="preserve"> of members of</w:t>
      </w:r>
      <w:r w:rsidR="00AB097E">
        <w:t xml:space="preserve"> </w:t>
      </w:r>
      <w:r w:rsidR="001C14F3" w:rsidRPr="001C14F3">
        <w:t xml:space="preserve">minority </w:t>
      </w:r>
      <w:r w:rsidR="00EB28FC">
        <w:t xml:space="preserve">communities </w:t>
      </w:r>
      <w:r w:rsidR="00BE77A0">
        <w:t>(arts. 4 and 5 (d) (viii)</w:t>
      </w:r>
      <w:r w:rsidR="00700074">
        <w:t>)</w:t>
      </w:r>
      <w:r w:rsidR="00BE77A0">
        <w:t xml:space="preserve">. </w:t>
      </w:r>
    </w:p>
    <w:p w:rsidR="00BE77A0" w:rsidRPr="00D41E85" w:rsidRDefault="00BE77A0" w:rsidP="00D41E85">
      <w:pPr>
        <w:pStyle w:val="SingleTxtG"/>
        <w:rPr>
          <w:b/>
        </w:rPr>
      </w:pPr>
      <w:r w:rsidRPr="00D41E85">
        <w:rPr>
          <w:b/>
        </w:rPr>
        <w:t xml:space="preserve">In the light of its general recommendation No. 15 (1993) </w:t>
      </w:r>
      <w:r w:rsidR="00EB28FC" w:rsidRPr="00D41E85">
        <w:rPr>
          <w:b/>
        </w:rPr>
        <w:t xml:space="preserve">on </w:t>
      </w:r>
      <w:r w:rsidR="00DE28EE" w:rsidRPr="00D41E85">
        <w:rPr>
          <w:b/>
        </w:rPr>
        <w:t>a</w:t>
      </w:r>
      <w:r w:rsidR="00EB28FC" w:rsidRPr="00D41E85">
        <w:rPr>
          <w:b/>
        </w:rPr>
        <w:t>rt</w:t>
      </w:r>
      <w:r w:rsidR="00EF003D" w:rsidRPr="00EF003D">
        <w:rPr>
          <w:b/>
          <w:lang w:val="en-GB"/>
        </w:rPr>
        <w:t>icle</w:t>
      </w:r>
      <w:r w:rsidR="00EB28FC" w:rsidRPr="00D41E85">
        <w:rPr>
          <w:b/>
        </w:rPr>
        <w:t xml:space="preserve"> 4</w:t>
      </w:r>
      <w:r w:rsidR="00EF003D" w:rsidRPr="00EF003D">
        <w:rPr>
          <w:b/>
          <w:lang w:val="en-GB"/>
        </w:rPr>
        <w:t xml:space="preserve"> of the Convention</w:t>
      </w:r>
      <w:r w:rsidR="00EB28FC" w:rsidRPr="00D41E85">
        <w:rPr>
          <w:b/>
        </w:rPr>
        <w:t xml:space="preserve"> </w:t>
      </w:r>
      <w:r w:rsidRPr="00D41E85">
        <w:rPr>
          <w:b/>
        </w:rPr>
        <w:t xml:space="preserve">and general </w:t>
      </w:r>
      <w:r w:rsidR="00EB28FC" w:rsidRPr="00D41E85">
        <w:rPr>
          <w:b/>
        </w:rPr>
        <w:t xml:space="preserve">recommendation </w:t>
      </w:r>
      <w:r w:rsidRPr="00D41E85">
        <w:rPr>
          <w:b/>
        </w:rPr>
        <w:t>No. 3</w:t>
      </w:r>
      <w:r w:rsidR="00EB28FC" w:rsidRPr="00D41E85">
        <w:rPr>
          <w:b/>
        </w:rPr>
        <w:t xml:space="preserve">5 </w:t>
      </w:r>
      <w:r w:rsidRPr="00D41E85">
        <w:rPr>
          <w:b/>
        </w:rPr>
        <w:t>(201</w:t>
      </w:r>
      <w:r w:rsidR="00EB28FC" w:rsidRPr="00D41E85">
        <w:rPr>
          <w:b/>
        </w:rPr>
        <w:t>3</w:t>
      </w:r>
      <w:r w:rsidRPr="00D41E85">
        <w:rPr>
          <w:b/>
        </w:rPr>
        <w:t>) on</w:t>
      </w:r>
      <w:r w:rsidR="00642A96" w:rsidRPr="00D41E85">
        <w:rPr>
          <w:b/>
        </w:rPr>
        <w:t xml:space="preserve"> comba</w:t>
      </w:r>
      <w:r w:rsidR="00DE28EE" w:rsidRPr="00D41E85">
        <w:rPr>
          <w:b/>
        </w:rPr>
        <w:t>t</w:t>
      </w:r>
      <w:r w:rsidR="00642A96" w:rsidRPr="00D41E85">
        <w:rPr>
          <w:b/>
        </w:rPr>
        <w:t>ing racist hate speech</w:t>
      </w:r>
      <w:r w:rsidRPr="00D41E85">
        <w:rPr>
          <w:b/>
        </w:rPr>
        <w:t xml:space="preserve">, </w:t>
      </w:r>
      <w:r w:rsidR="003B18E2" w:rsidRPr="00D41E85">
        <w:rPr>
          <w:b/>
        </w:rPr>
        <w:t>the Committee recommends that the State party clearly define criminal offences, in particular those in article</w:t>
      </w:r>
      <w:r w:rsidR="00EB28FC" w:rsidRPr="00D41E85">
        <w:rPr>
          <w:b/>
        </w:rPr>
        <w:t xml:space="preserve"> </w:t>
      </w:r>
      <w:r w:rsidR="003B18E2" w:rsidRPr="00D41E85">
        <w:rPr>
          <w:b/>
        </w:rPr>
        <w:t>164</w:t>
      </w:r>
      <w:r w:rsidR="00EB28FC" w:rsidRPr="00D41E85">
        <w:rPr>
          <w:b/>
        </w:rPr>
        <w:t xml:space="preserve"> </w:t>
      </w:r>
      <w:r w:rsidR="003B18E2" w:rsidRPr="00D41E85">
        <w:rPr>
          <w:b/>
        </w:rPr>
        <w:t>of the Criminal Code, so as to ensure that they do not result in unnecessary or disproportionate interference with freedom of expression</w:t>
      </w:r>
      <w:r w:rsidR="00700074" w:rsidRPr="00D41E85">
        <w:rPr>
          <w:b/>
        </w:rPr>
        <w:t xml:space="preserve">, </w:t>
      </w:r>
      <w:r w:rsidR="00BE42C8" w:rsidRPr="00D41E85">
        <w:rPr>
          <w:b/>
        </w:rPr>
        <w:t xml:space="preserve">including that of </w:t>
      </w:r>
      <w:r w:rsidR="00EB28FC" w:rsidRPr="00D41E85">
        <w:rPr>
          <w:b/>
        </w:rPr>
        <w:t>members of minority communities.</w:t>
      </w:r>
    </w:p>
    <w:p w:rsidR="00DA621C" w:rsidRPr="003913EE" w:rsidRDefault="00DF7416" w:rsidP="00844177">
      <w:pPr>
        <w:pStyle w:val="H23G"/>
        <w:rPr>
          <w:highlight w:val="yellow"/>
        </w:rPr>
      </w:pPr>
      <w:r>
        <w:tab/>
      </w:r>
      <w:r>
        <w:tab/>
      </w:r>
      <w:r w:rsidR="00844177" w:rsidRPr="003913EE">
        <w:t xml:space="preserve">Labour </w:t>
      </w:r>
      <w:r w:rsidR="003913EE" w:rsidRPr="003913EE">
        <w:t>legislation</w:t>
      </w:r>
    </w:p>
    <w:p w:rsidR="003913EE" w:rsidRDefault="00844177" w:rsidP="00B226BE">
      <w:pPr>
        <w:pStyle w:val="SingleTxtG"/>
        <w:numPr>
          <w:ilvl w:val="0"/>
          <w:numId w:val="15"/>
        </w:numPr>
        <w:ind w:left="1134" w:firstLine="0"/>
      </w:pPr>
      <w:r w:rsidRPr="000B3774">
        <w:t xml:space="preserve">While noting </w:t>
      </w:r>
      <w:r w:rsidRPr="003913EE">
        <w:t xml:space="preserve">that section 7, paragraph 2, of the Labour Code </w:t>
      </w:r>
      <w:r w:rsidR="003913EE" w:rsidRPr="003913EE">
        <w:t xml:space="preserve">of </w:t>
      </w:r>
      <w:r w:rsidRPr="003913EE">
        <w:t xml:space="preserve">2007 covers </w:t>
      </w:r>
      <w:r w:rsidR="003913EE" w:rsidRPr="003913EE">
        <w:t xml:space="preserve">the </w:t>
      </w:r>
      <w:r w:rsidRPr="003913EE">
        <w:t>prohibited grounds of</w:t>
      </w:r>
      <w:r>
        <w:t xml:space="preserve"> discrimination enume</w:t>
      </w:r>
      <w:r w:rsidR="003913EE">
        <w:t>rated in article 1, paragraph 1</w:t>
      </w:r>
      <w:r>
        <w:t xml:space="preserve">, </w:t>
      </w:r>
      <w:r w:rsidR="004D5E98">
        <w:t xml:space="preserve">of the Convention, </w:t>
      </w:r>
      <w:r>
        <w:t>the Committee expresses its concern at the absence of prohibition of discrimination based on colour (arts. 1, para. 1, and 5 (e) (i)).</w:t>
      </w:r>
    </w:p>
    <w:p w:rsidR="00844177" w:rsidRPr="000339F8" w:rsidRDefault="00844177" w:rsidP="000339F8">
      <w:pPr>
        <w:pStyle w:val="SingleTxtG"/>
        <w:rPr>
          <w:b/>
        </w:rPr>
      </w:pPr>
      <w:r w:rsidRPr="000339F8">
        <w:rPr>
          <w:b/>
        </w:rPr>
        <w:t xml:space="preserve">The Committee recommends that the </w:t>
      </w:r>
      <w:r w:rsidR="000D6548" w:rsidRPr="000339F8">
        <w:rPr>
          <w:b/>
        </w:rPr>
        <w:t xml:space="preserve">State party </w:t>
      </w:r>
      <w:r w:rsidRPr="000339F8">
        <w:rPr>
          <w:b/>
        </w:rPr>
        <w:t xml:space="preserve">consider amending the Labour Code in order to prohibit </w:t>
      </w:r>
      <w:r w:rsidR="004A367B" w:rsidRPr="000339F8">
        <w:rPr>
          <w:b/>
        </w:rPr>
        <w:t xml:space="preserve">explicitly </w:t>
      </w:r>
      <w:r w:rsidRPr="000339F8">
        <w:rPr>
          <w:b/>
        </w:rPr>
        <w:t>discrimination based on colour, in line with article</w:t>
      </w:r>
      <w:r w:rsidR="00D41E85" w:rsidRPr="00C72AB9">
        <w:rPr>
          <w:b/>
          <w:lang w:val="en-GB"/>
        </w:rPr>
        <w:t> </w:t>
      </w:r>
      <w:r w:rsidRPr="000339F8">
        <w:rPr>
          <w:b/>
        </w:rPr>
        <w:t>1,</w:t>
      </w:r>
      <w:r w:rsidR="003913EE" w:rsidRPr="000339F8">
        <w:rPr>
          <w:b/>
        </w:rPr>
        <w:t xml:space="preserve"> paragraph</w:t>
      </w:r>
      <w:r w:rsidR="00D41E85" w:rsidRPr="00C72AB9">
        <w:rPr>
          <w:b/>
          <w:lang w:val="en-GB"/>
        </w:rPr>
        <w:t> </w:t>
      </w:r>
      <w:r w:rsidR="003913EE" w:rsidRPr="000339F8">
        <w:rPr>
          <w:b/>
        </w:rPr>
        <w:t>1, of the Convention</w:t>
      </w:r>
      <w:r w:rsidRPr="000339F8">
        <w:rPr>
          <w:b/>
        </w:rPr>
        <w:t>.</w:t>
      </w:r>
      <w:r w:rsidR="003913EE" w:rsidRPr="000339F8">
        <w:rPr>
          <w:b/>
        </w:rPr>
        <w:t xml:space="preserve"> </w:t>
      </w:r>
    </w:p>
    <w:p w:rsidR="00457B0A" w:rsidRPr="00457B0A" w:rsidRDefault="000339F8" w:rsidP="000339F8">
      <w:pPr>
        <w:pStyle w:val="H23G"/>
      </w:pPr>
      <w:r>
        <w:tab/>
      </w:r>
      <w:r>
        <w:tab/>
      </w:r>
      <w:r w:rsidR="00457B0A" w:rsidRPr="00457B0A">
        <w:t>Migrant workers</w:t>
      </w:r>
    </w:p>
    <w:p w:rsidR="00457B0A" w:rsidRDefault="0057447B" w:rsidP="0057447B">
      <w:pPr>
        <w:pStyle w:val="SingleTxtG"/>
        <w:numPr>
          <w:ilvl w:val="0"/>
          <w:numId w:val="15"/>
        </w:numPr>
        <w:ind w:left="1134" w:firstLine="0"/>
      </w:pPr>
      <w:r>
        <w:t>While w</w:t>
      </w:r>
      <w:r w:rsidR="00457B0A">
        <w:t>elcoming the adoption of the Population Migration Act of 2011, the Committee is concerned that the system of work permits and quota</w:t>
      </w:r>
      <w:r w:rsidR="004A367B" w:rsidRPr="004A367B">
        <w:rPr>
          <w:lang w:val="en-GB"/>
        </w:rPr>
        <w:t>s</w:t>
      </w:r>
      <w:r w:rsidR="00457B0A">
        <w:t xml:space="preserve"> for recruiting foreign workers</w:t>
      </w:r>
      <w:r w:rsidR="00705AA5">
        <w:t xml:space="preserve">, </w:t>
      </w:r>
      <w:r w:rsidR="00457B0A">
        <w:t>and D</w:t>
      </w:r>
      <w:r w:rsidR="00705AA5">
        <w:t>ecree No. 45 of 13 January 2012</w:t>
      </w:r>
      <w:r>
        <w:t>,</w:t>
      </w:r>
      <w:r w:rsidR="00457B0A">
        <w:t xml:space="preserve"> which introduce</w:t>
      </w:r>
      <w:r>
        <w:t>d</w:t>
      </w:r>
      <w:r w:rsidR="00457B0A">
        <w:t xml:space="preserve"> restrictions for sole traders based on Kazakh citizenship, are overly restrictive and may lead to discrimination, in violation of the Convention and of article 7, paragraph 1, of the Labour Code </w:t>
      </w:r>
      <w:r w:rsidR="00705AA5">
        <w:t xml:space="preserve">of Kazakhstan </w:t>
      </w:r>
      <w:r w:rsidR="00457B0A" w:rsidRPr="00457B0A">
        <w:t>(art. 5 (e)</w:t>
      </w:r>
      <w:r w:rsidR="00C06EF0">
        <w:t xml:space="preserve"> (</w:t>
      </w:r>
      <w:proofErr w:type="spellStart"/>
      <w:r w:rsidR="00C06EF0">
        <w:t>i</w:t>
      </w:r>
      <w:proofErr w:type="spellEnd"/>
      <w:r w:rsidR="00C06EF0">
        <w:t>)</w:t>
      </w:r>
      <w:r w:rsidR="00457B0A" w:rsidRPr="00457B0A">
        <w:t>).</w:t>
      </w:r>
    </w:p>
    <w:p w:rsidR="00457B0A" w:rsidRPr="000339F8" w:rsidRDefault="00457B0A" w:rsidP="00A15CE2">
      <w:pPr>
        <w:pStyle w:val="SingleTxtG"/>
        <w:keepNext/>
        <w:keepLines/>
        <w:rPr>
          <w:b/>
        </w:rPr>
      </w:pPr>
      <w:r w:rsidRPr="000339F8">
        <w:rPr>
          <w:b/>
        </w:rPr>
        <w:t xml:space="preserve">The Committee recommends that the State party: </w:t>
      </w:r>
    </w:p>
    <w:p w:rsidR="00705AA5" w:rsidRDefault="00817293" w:rsidP="00A15CE2">
      <w:pPr>
        <w:keepNext/>
        <w:keepLines/>
        <w:spacing w:after="120"/>
        <w:ind w:left="1134" w:right="1134"/>
        <w:jc w:val="both"/>
        <w:rPr>
          <w:b/>
        </w:rPr>
      </w:pPr>
      <w:r>
        <w:rPr>
          <w:b/>
        </w:rPr>
        <w:tab/>
        <w:t>(a)</w:t>
      </w:r>
      <w:r>
        <w:rPr>
          <w:b/>
        </w:rPr>
        <w:tab/>
      </w:r>
      <w:r w:rsidR="00457B0A" w:rsidRPr="00457B0A">
        <w:rPr>
          <w:b/>
        </w:rPr>
        <w:t xml:space="preserve">Take steps to facilitate </w:t>
      </w:r>
      <w:r w:rsidR="0057447B">
        <w:rPr>
          <w:b/>
        </w:rPr>
        <w:t xml:space="preserve">the </w:t>
      </w:r>
      <w:r w:rsidR="00457B0A" w:rsidRPr="00457B0A">
        <w:rPr>
          <w:b/>
        </w:rPr>
        <w:t xml:space="preserve">regularization </w:t>
      </w:r>
      <w:r w:rsidR="0057447B">
        <w:rPr>
          <w:b/>
        </w:rPr>
        <w:t xml:space="preserve">of, </w:t>
      </w:r>
      <w:r w:rsidR="00457B0A" w:rsidRPr="00457B0A">
        <w:rPr>
          <w:b/>
        </w:rPr>
        <w:t xml:space="preserve">and prevent any discrimination </w:t>
      </w:r>
      <w:r w:rsidR="00DD03EE">
        <w:rPr>
          <w:b/>
        </w:rPr>
        <w:t>against</w:t>
      </w:r>
      <w:r w:rsidR="0057447B">
        <w:rPr>
          <w:b/>
        </w:rPr>
        <w:t>,</w:t>
      </w:r>
      <w:r w:rsidR="00457B0A" w:rsidRPr="00457B0A">
        <w:rPr>
          <w:b/>
        </w:rPr>
        <w:t xml:space="preserve"> foreign workers by flexible application of the work permit and quota systems, while ensuring fair competition in their recruitment; </w:t>
      </w:r>
    </w:p>
    <w:p w:rsidR="00457B0A" w:rsidRPr="00705AA5" w:rsidRDefault="00817293" w:rsidP="00A15CE2">
      <w:pPr>
        <w:keepNext/>
        <w:keepLines/>
        <w:spacing w:after="120"/>
        <w:ind w:left="1134" w:right="1134"/>
        <w:jc w:val="both"/>
        <w:rPr>
          <w:b/>
        </w:rPr>
      </w:pPr>
      <w:r>
        <w:rPr>
          <w:b/>
        </w:rPr>
        <w:tab/>
        <w:t>(b)</w:t>
      </w:r>
      <w:r>
        <w:rPr>
          <w:b/>
        </w:rPr>
        <w:tab/>
      </w:r>
      <w:r w:rsidR="00457B0A" w:rsidRPr="00705AA5">
        <w:rPr>
          <w:b/>
        </w:rPr>
        <w:t xml:space="preserve">Consider amending the Population Migration Act of 2011 </w:t>
      </w:r>
      <w:r w:rsidR="00DD03EE">
        <w:rPr>
          <w:b/>
        </w:rPr>
        <w:t xml:space="preserve">and related regulations </w:t>
      </w:r>
      <w:r w:rsidR="00457B0A" w:rsidRPr="00705AA5">
        <w:rPr>
          <w:b/>
        </w:rPr>
        <w:t>to ensure that the requirements to become a sole trader are not overly restrictive and do not</w:t>
      </w:r>
      <w:r w:rsidR="00681EAF">
        <w:rPr>
          <w:b/>
        </w:rPr>
        <w:t xml:space="preserve"> </w:t>
      </w:r>
      <w:r w:rsidR="00457B0A" w:rsidRPr="00705AA5">
        <w:rPr>
          <w:b/>
        </w:rPr>
        <w:t>discriminate on the grounds set out in article 1, par</w:t>
      </w:r>
      <w:r w:rsidR="00681EAF">
        <w:rPr>
          <w:b/>
        </w:rPr>
        <w:t xml:space="preserve">agraph 1, of the Convention and </w:t>
      </w:r>
      <w:r w:rsidR="00457B0A" w:rsidRPr="00705AA5">
        <w:rPr>
          <w:b/>
        </w:rPr>
        <w:t xml:space="preserve">those </w:t>
      </w:r>
      <w:r w:rsidR="00681EAF">
        <w:rPr>
          <w:b/>
        </w:rPr>
        <w:t xml:space="preserve">that are </w:t>
      </w:r>
      <w:r w:rsidR="00457B0A" w:rsidRPr="00705AA5">
        <w:rPr>
          <w:b/>
        </w:rPr>
        <w:t>prohibited in the State party’s legislation.</w:t>
      </w:r>
    </w:p>
    <w:p w:rsidR="00BD78B3" w:rsidRDefault="00457B0A" w:rsidP="00E76364">
      <w:pPr>
        <w:pStyle w:val="SingleTxtG"/>
        <w:numPr>
          <w:ilvl w:val="0"/>
          <w:numId w:val="15"/>
        </w:numPr>
        <w:ind w:left="1134" w:firstLine="0"/>
      </w:pPr>
      <w:r>
        <w:t>The Committee is concerned about the irregular status of many migrant workers in the country</w:t>
      </w:r>
      <w:r w:rsidR="00391831">
        <w:t>,</w:t>
      </w:r>
      <w:r>
        <w:t xml:space="preserve"> who have limited access to public services and whose children are often denied access to education</w:t>
      </w:r>
      <w:r w:rsidR="00391831">
        <w:t>,</w:t>
      </w:r>
      <w:r>
        <w:t xml:space="preserve"> and </w:t>
      </w:r>
      <w:r w:rsidR="0057447B">
        <w:t xml:space="preserve">to </w:t>
      </w:r>
      <w:r w:rsidR="004A367B">
        <w:t xml:space="preserve">medical treatment </w:t>
      </w:r>
      <w:r>
        <w:t xml:space="preserve">other than </w:t>
      </w:r>
      <w:r w:rsidR="004A367B" w:rsidRPr="004A367B">
        <w:rPr>
          <w:lang w:val="en-GB"/>
        </w:rPr>
        <w:t xml:space="preserve">in </w:t>
      </w:r>
      <w:r>
        <w:t>emergenc</w:t>
      </w:r>
      <w:r w:rsidR="00E76364">
        <w:t>ies</w:t>
      </w:r>
      <w:r>
        <w:t>. The Committee is also concerned about the absence of disaggregated data on migrant workers</w:t>
      </w:r>
      <w:r w:rsidR="0057447B">
        <w:t>,</w:t>
      </w:r>
      <w:r>
        <w:t xml:space="preserve"> who are often at risk of violence, extortion and trafficking of human beings (art. 5 (e)</w:t>
      </w:r>
      <w:r w:rsidR="00C06EF0">
        <w:t xml:space="preserve"> (i</w:t>
      </w:r>
      <w:r w:rsidR="00FB7342">
        <w:t>v</w:t>
      </w:r>
      <w:r w:rsidR="00C06EF0">
        <w:t>)</w:t>
      </w:r>
      <w:r w:rsidR="00FB7342">
        <w:t xml:space="preserve"> and (v)</w:t>
      </w:r>
      <w:r>
        <w:t>).</w:t>
      </w:r>
      <w:r w:rsidR="00817293">
        <w:t xml:space="preserve"> </w:t>
      </w:r>
    </w:p>
    <w:p w:rsidR="00BD78B3" w:rsidRPr="000339F8" w:rsidRDefault="00BD78B3" w:rsidP="000339F8">
      <w:pPr>
        <w:pStyle w:val="SingleTxtG"/>
        <w:rPr>
          <w:b/>
        </w:rPr>
      </w:pPr>
      <w:r w:rsidRPr="000339F8">
        <w:rPr>
          <w:b/>
        </w:rPr>
        <w:t xml:space="preserve">The Committee recommends that the State party: </w:t>
      </w:r>
    </w:p>
    <w:p w:rsidR="00BD78B3" w:rsidRPr="00BD78B3" w:rsidRDefault="00817293" w:rsidP="00817293">
      <w:pPr>
        <w:spacing w:after="120"/>
        <w:ind w:left="1134" w:right="1134"/>
        <w:jc w:val="both"/>
        <w:rPr>
          <w:b/>
        </w:rPr>
      </w:pPr>
      <w:r>
        <w:rPr>
          <w:b/>
        </w:rPr>
        <w:tab/>
        <w:t>(a)</w:t>
      </w:r>
      <w:r>
        <w:rPr>
          <w:b/>
        </w:rPr>
        <w:tab/>
      </w:r>
      <w:r w:rsidR="00457B0A" w:rsidRPr="00BD78B3">
        <w:rPr>
          <w:b/>
        </w:rPr>
        <w:t xml:space="preserve">Take </w:t>
      </w:r>
      <w:r w:rsidR="00DD03EE">
        <w:rPr>
          <w:b/>
        </w:rPr>
        <w:t>special</w:t>
      </w:r>
      <w:r w:rsidR="007515A1">
        <w:rPr>
          <w:b/>
        </w:rPr>
        <w:t xml:space="preserve"> </w:t>
      </w:r>
      <w:r w:rsidR="00457B0A" w:rsidRPr="00BD78B3">
        <w:rPr>
          <w:b/>
        </w:rPr>
        <w:t>measures to ensure that migrant workers and their families enjoy equal access to education, health</w:t>
      </w:r>
      <w:r w:rsidR="00E21513">
        <w:rPr>
          <w:b/>
        </w:rPr>
        <w:t xml:space="preserve"> </w:t>
      </w:r>
      <w:r w:rsidR="00457B0A" w:rsidRPr="00BD78B3">
        <w:rPr>
          <w:b/>
        </w:rPr>
        <w:t>care and other essential public services, including social insurance;</w:t>
      </w:r>
    </w:p>
    <w:p w:rsidR="00BD78B3" w:rsidRPr="00BD78B3" w:rsidRDefault="00817293" w:rsidP="00391831">
      <w:pPr>
        <w:spacing w:after="120"/>
        <w:ind w:left="1134" w:right="1134"/>
        <w:jc w:val="both"/>
        <w:rPr>
          <w:b/>
        </w:rPr>
      </w:pPr>
      <w:r>
        <w:rPr>
          <w:b/>
        </w:rPr>
        <w:tab/>
        <w:t>(b)</w:t>
      </w:r>
      <w:r>
        <w:rPr>
          <w:b/>
        </w:rPr>
        <w:tab/>
      </w:r>
      <w:r w:rsidR="00457B0A" w:rsidRPr="00BD78B3">
        <w:rPr>
          <w:b/>
        </w:rPr>
        <w:t xml:space="preserve">Compile disaggregated data on all categories of migrant workers </w:t>
      </w:r>
      <w:r w:rsidR="00391831">
        <w:rPr>
          <w:b/>
        </w:rPr>
        <w:t>and</w:t>
      </w:r>
      <w:r w:rsidR="00BD78B3" w:rsidRPr="00BD78B3">
        <w:rPr>
          <w:b/>
        </w:rPr>
        <w:t xml:space="preserve"> </w:t>
      </w:r>
      <w:r w:rsidR="00B14D4B">
        <w:rPr>
          <w:b/>
        </w:rPr>
        <w:t xml:space="preserve">on </w:t>
      </w:r>
      <w:r w:rsidR="00913C47">
        <w:rPr>
          <w:b/>
        </w:rPr>
        <w:t>the</w:t>
      </w:r>
      <w:r w:rsidR="00391831">
        <w:rPr>
          <w:b/>
        </w:rPr>
        <w:t>ir</w:t>
      </w:r>
      <w:r w:rsidR="00913C47">
        <w:rPr>
          <w:b/>
        </w:rPr>
        <w:t xml:space="preserve"> </w:t>
      </w:r>
      <w:r w:rsidR="00BD78B3" w:rsidRPr="00BD78B3">
        <w:rPr>
          <w:b/>
        </w:rPr>
        <w:t>enjoyment of their rights</w:t>
      </w:r>
      <w:r w:rsidR="00457B0A" w:rsidRPr="00BD78B3">
        <w:rPr>
          <w:b/>
        </w:rPr>
        <w:t>;</w:t>
      </w:r>
      <w:r>
        <w:rPr>
          <w:b/>
        </w:rPr>
        <w:t xml:space="preserve"> </w:t>
      </w:r>
    </w:p>
    <w:p w:rsidR="00BD78B3" w:rsidRPr="00BD78B3" w:rsidRDefault="00817293" w:rsidP="00817293">
      <w:pPr>
        <w:spacing w:after="120"/>
        <w:ind w:left="1134" w:right="1134"/>
        <w:jc w:val="both"/>
        <w:rPr>
          <w:b/>
        </w:rPr>
      </w:pPr>
      <w:r>
        <w:rPr>
          <w:b/>
        </w:rPr>
        <w:tab/>
        <w:t>(c)</w:t>
      </w:r>
      <w:r>
        <w:rPr>
          <w:b/>
        </w:rPr>
        <w:tab/>
      </w:r>
      <w:r w:rsidR="00457B0A" w:rsidRPr="00BD78B3">
        <w:rPr>
          <w:b/>
        </w:rPr>
        <w:t>Strengthen measures to prevent incidents of violence, extortion and trafficking against migrant workers and prosecute and punish</w:t>
      </w:r>
      <w:r w:rsidR="00BD78B3" w:rsidRPr="00BD78B3">
        <w:rPr>
          <w:b/>
        </w:rPr>
        <w:t xml:space="preserve"> perpetrators of such acts;</w:t>
      </w:r>
    </w:p>
    <w:p w:rsidR="00457B0A" w:rsidRPr="00BD78B3" w:rsidRDefault="00817293" w:rsidP="00005735">
      <w:pPr>
        <w:spacing w:after="120"/>
        <w:ind w:left="1134" w:right="1134"/>
        <w:jc w:val="both"/>
        <w:rPr>
          <w:b/>
        </w:rPr>
      </w:pPr>
      <w:r>
        <w:rPr>
          <w:b/>
        </w:rPr>
        <w:tab/>
        <w:t>(d)</w:t>
      </w:r>
      <w:r>
        <w:rPr>
          <w:b/>
        </w:rPr>
        <w:tab/>
      </w:r>
      <w:r w:rsidR="00457B0A" w:rsidRPr="00BD78B3">
        <w:rPr>
          <w:b/>
        </w:rPr>
        <w:t xml:space="preserve">Consider </w:t>
      </w:r>
      <w:r w:rsidR="00E56276">
        <w:rPr>
          <w:b/>
        </w:rPr>
        <w:t xml:space="preserve">acceding to </w:t>
      </w:r>
      <w:r w:rsidR="00E21513" w:rsidRPr="00BD78B3">
        <w:rPr>
          <w:b/>
        </w:rPr>
        <w:t>International Labour Organi</w:t>
      </w:r>
      <w:r w:rsidR="00E21513">
        <w:rPr>
          <w:b/>
        </w:rPr>
        <w:t>z</w:t>
      </w:r>
      <w:r w:rsidR="00E21513" w:rsidRPr="00BD78B3">
        <w:rPr>
          <w:b/>
        </w:rPr>
        <w:t xml:space="preserve">ation </w:t>
      </w:r>
      <w:r w:rsidR="00457B0A" w:rsidRPr="00BD78B3">
        <w:rPr>
          <w:b/>
        </w:rPr>
        <w:t>Convention No.</w:t>
      </w:r>
      <w:r w:rsidR="00E94E3D">
        <w:rPr>
          <w:b/>
        </w:rPr>
        <w:t> </w:t>
      </w:r>
      <w:r w:rsidR="00457B0A" w:rsidRPr="00BD78B3">
        <w:rPr>
          <w:b/>
        </w:rPr>
        <w:t>143 (1975)</w:t>
      </w:r>
      <w:r w:rsidR="00BD78B3" w:rsidRPr="00BD78B3">
        <w:rPr>
          <w:b/>
        </w:rPr>
        <w:t xml:space="preserve"> </w:t>
      </w:r>
      <w:r w:rsidR="00E21513">
        <w:rPr>
          <w:b/>
        </w:rPr>
        <w:t xml:space="preserve">concerning </w:t>
      </w:r>
      <w:r w:rsidR="00005735">
        <w:rPr>
          <w:b/>
        </w:rPr>
        <w:t>m</w:t>
      </w:r>
      <w:r w:rsidR="00E21513">
        <w:rPr>
          <w:b/>
        </w:rPr>
        <w:t xml:space="preserve">igrations in </w:t>
      </w:r>
      <w:r w:rsidR="00005735">
        <w:rPr>
          <w:b/>
        </w:rPr>
        <w:t>a</w:t>
      </w:r>
      <w:r w:rsidR="00E21513">
        <w:rPr>
          <w:b/>
        </w:rPr>
        <w:t xml:space="preserve">busive </w:t>
      </w:r>
      <w:r w:rsidR="00005735">
        <w:rPr>
          <w:b/>
        </w:rPr>
        <w:t>c</w:t>
      </w:r>
      <w:r w:rsidR="00E21513">
        <w:rPr>
          <w:b/>
        </w:rPr>
        <w:t xml:space="preserve">onditions and the </w:t>
      </w:r>
      <w:r w:rsidR="00005735">
        <w:rPr>
          <w:b/>
        </w:rPr>
        <w:t>p</w:t>
      </w:r>
      <w:r w:rsidR="00E21513">
        <w:rPr>
          <w:b/>
        </w:rPr>
        <w:t xml:space="preserve">romotion of </w:t>
      </w:r>
      <w:r w:rsidR="00005735">
        <w:rPr>
          <w:b/>
        </w:rPr>
        <w:t>e</w:t>
      </w:r>
      <w:r w:rsidR="00E21513">
        <w:rPr>
          <w:b/>
        </w:rPr>
        <w:t xml:space="preserve">quality of </w:t>
      </w:r>
      <w:r w:rsidR="00005735">
        <w:rPr>
          <w:b/>
        </w:rPr>
        <w:t>o</w:t>
      </w:r>
      <w:r w:rsidR="00E21513">
        <w:rPr>
          <w:b/>
        </w:rPr>
        <w:t xml:space="preserve">pportunity and </w:t>
      </w:r>
      <w:r w:rsidR="00005735">
        <w:rPr>
          <w:b/>
        </w:rPr>
        <w:t>t</w:t>
      </w:r>
      <w:r w:rsidR="00E21513">
        <w:rPr>
          <w:b/>
        </w:rPr>
        <w:t xml:space="preserve">reatment of </w:t>
      </w:r>
      <w:r w:rsidR="00005735">
        <w:rPr>
          <w:b/>
        </w:rPr>
        <w:t>m</w:t>
      </w:r>
      <w:r w:rsidR="00E21513">
        <w:rPr>
          <w:b/>
        </w:rPr>
        <w:t xml:space="preserve">igrant </w:t>
      </w:r>
      <w:r w:rsidR="00005735">
        <w:rPr>
          <w:b/>
        </w:rPr>
        <w:t>w</w:t>
      </w:r>
      <w:r w:rsidR="00E21513">
        <w:rPr>
          <w:b/>
        </w:rPr>
        <w:t>orkers</w:t>
      </w:r>
      <w:r w:rsidR="00BD78B3" w:rsidRPr="00BD78B3">
        <w:rPr>
          <w:b/>
        </w:rPr>
        <w:t>.</w:t>
      </w:r>
      <w:r>
        <w:rPr>
          <w:b/>
        </w:rPr>
        <w:t xml:space="preserve"> </w:t>
      </w:r>
    </w:p>
    <w:p w:rsidR="00BD78B3" w:rsidRPr="00D8610A" w:rsidRDefault="000339F8" w:rsidP="000339F8">
      <w:pPr>
        <w:pStyle w:val="H23G"/>
        <w:rPr>
          <w:lang w:eastAsia="en-GB"/>
        </w:rPr>
      </w:pPr>
      <w:r>
        <w:rPr>
          <w:lang w:eastAsia="en-GB"/>
        </w:rPr>
        <w:tab/>
      </w:r>
      <w:r>
        <w:rPr>
          <w:lang w:eastAsia="en-GB"/>
        </w:rPr>
        <w:tab/>
      </w:r>
      <w:r w:rsidR="00BD78B3" w:rsidRPr="001E0A23">
        <w:t>Educatio</w:t>
      </w:r>
      <w:r w:rsidR="00BD78B3" w:rsidRPr="00D8610A">
        <w:rPr>
          <w:lang w:eastAsia="en-GB"/>
        </w:rPr>
        <w:t>n</w:t>
      </w:r>
    </w:p>
    <w:p w:rsidR="00D8610A" w:rsidRDefault="00800EEE" w:rsidP="0065753C">
      <w:pPr>
        <w:pStyle w:val="SingleTxtG"/>
        <w:numPr>
          <w:ilvl w:val="0"/>
          <w:numId w:val="15"/>
        </w:numPr>
        <w:ind w:left="1134" w:firstLine="0"/>
        <w:rPr>
          <w:lang w:eastAsia="en-GB"/>
        </w:rPr>
      </w:pPr>
      <w:r>
        <w:t>While n</w:t>
      </w:r>
      <w:r w:rsidR="00BD78B3" w:rsidRPr="00BD78B3">
        <w:rPr>
          <w:lang w:eastAsia="en-GB"/>
        </w:rPr>
        <w:t xml:space="preserve">oting with appreciation the growing quality of education in and </w:t>
      </w:r>
      <w:r w:rsidR="0065753C">
        <w:rPr>
          <w:lang w:eastAsia="en-GB"/>
        </w:rPr>
        <w:t xml:space="preserve">the study </w:t>
      </w:r>
      <w:r w:rsidR="00BD78B3" w:rsidRPr="00BD78B3">
        <w:rPr>
          <w:lang w:eastAsia="en-GB"/>
        </w:rPr>
        <w:t>of minority languages</w:t>
      </w:r>
      <w:r w:rsidR="00391831">
        <w:rPr>
          <w:lang w:eastAsia="en-GB"/>
        </w:rPr>
        <w:t>,</w:t>
      </w:r>
      <w:r w:rsidR="00BD78B3" w:rsidRPr="00BD78B3">
        <w:rPr>
          <w:lang w:eastAsia="en-GB"/>
        </w:rPr>
        <w:t xml:space="preserve"> and the number of schools, textbooks and qualified staff</w:t>
      </w:r>
      <w:r>
        <w:rPr>
          <w:lang w:eastAsia="en-GB"/>
        </w:rPr>
        <w:t xml:space="preserve"> involved</w:t>
      </w:r>
      <w:r w:rsidR="00BD78B3" w:rsidRPr="00BD78B3">
        <w:rPr>
          <w:lang w:eastAsia="en-GB"/>
        </w:rPr>
        <w:t xml:space="preserve">, the Committee is concerned that the numbers of ethnic minority students, at all levels of education, who </w:t>
      </w:r>
      <w:r>
        <w:rPr>
          <w:lang w:eastAsia="en-GB"/>
        </w:rPr>
        <w:t xml:space="preserve">receive </w:t>
      </w:r>
      <w:r w:rsidR="00BD78B3" w:rsidRPr="00BD78B3">
        <w:rPr>
          <w:lang w:eastAsia="en-GB"/>
        </w:rPr>
        <w:t xml:space="preserve">instruction in and study ethnic minority languages remain low compared to the </w:t>
      </w:r>
      <w:r w:rsidR="00BD78B3" w:rsidRPr="00D8610A">
        <w:rPr>
          <w:lang w:eastAsia="en-GB"/>
        </w:rPr>
        <w:t>r</w:t>
      </w:r>
      <w:r w:rsidR="007515A1">
        <w:rPr>
          <w:lang w:eastAsia="en-GB"/>
        </w:rPr>
        <w:t>atio</w:t>
      </w:r>
      <w:r w:rsidR="00BD78B3" w:rsidRPr="00D8610A">
        <w:rPr>
          <w:lang w:eastAsia="en-GB"/>
        </w:rPr>
        <w:t xml:space="preserve"> of </w:t>
      </w:r>
      <w:r w:rsidR="00BD78B3" w:rsidRPr="00BD78B3">
        <w:rPr>
          <w:lang w:eastAsia="en-GB"/>
        </w:rPr>
        <w:t xml:space="preserve">minorities </w:t>
      </w:r>
      <w:r w:rsidR="00BD78B3" w:rsidRPr="00D8610A">
        <w:rPr>
          <w:lang w:eastAsia="en-GB"/>
        </w:rPr>
        <w:t>in the overall population</w:t>
      </w:r>
      <w:r w:rsidR="00257511">
        <w:rPr>
          <w:lang w:eastAsia="en-GB"/>
        </w:rPr>
        <w:t>,</w:t>
      </w:r>
      <w:r w:rsidR="00BD78B3" w:rsidRPr="00D8610A">
        <w:rPr>
          <w:lang w:eastAsia="en-GB"/>
        </w:rPr>
        <w:t xml:space="preserve"> </w:t>
      </w:r>
      <w:r w:rsidR="007515A1">
        <w:rPr>
          <w:lang w:eastAsia="en-GB"/>
        </w:rPr>
        <w:t xml:space="preserve">which amounts to around </w:t>
      </w:r>
      <w:r w:rsidR="00BD78B3" w:rsidRPr="00BD78B3">
        <w:rPr>
          <w:lang w:eastAsia="en-GB"/>
        </w:rPr>
        <w:t>35</w:t>
      </w:r>
      <w:r w:rsidR="00E21513">
        <w:rPr>
          <w:lang w:eastAsia="en-GB"/>
        </w:rPr>
        <w:t> </w:t>
      </w:r>
      <w:r w:rsidR="00BD78B3" w:rsidRPr="00BD78B3">
        <w:rPr>
          <w:lang w:eastAsia="en-GB"/>
        </w:rPr>
        <w:t>per cent. The Committee is particularly concerned that minorities ac</w:t>
      </w:r>
      <w:r w:rsidR="00BD78B3" w:rsidRPr="00D8610A">
        <w:rPr>
          <w:lang w:eastAsia="en-GB"/>
        </w:rPr>
        <w:t>c</w:t>
      </w:r>
      <w:r w:rsidR="00BD78B3" w:rsidRPr="00BD78B3">
        <w:rPr>
          <w:lang w:eastAsia="en-GB"/>
        </w:rPr>
        <w:t xml:space="preserve">ount for </w:t>
      </w:r>
      <w:r>
        <w:rPr>
          <w:lang w:eastAsia="en-GB"/>
        </w:rPr>
        <w:t xml:space="preserve">only </w:t>
      </w:r>
      <w:r w:rsidR="00BD78B3" w:rsidRPr="00BD78B3">
        <w:rPr>
          <w:lang w:eastAsia="en-GB"/>
        </w:rPr>
        <w:t>7.8 per cent of students in higher education institutions</w:t>
      </w:r>
      <w:r w:rsidR="00D8610A" w:rsidRPr="00D8610A">
        <w:rPr>
          <w:lang w:eastAsia="en-GB"/>
        </w:rPr>
        <w:t xml:space="preserve"> (arts.</w:t>
      </w:r>
      <w:r w:rsidR="001E0A23" w:rsidRPr="00C72AB9">
        <w:rPr>
          <w:lang w:val="en-GB" w:eastAsia="en-GB"/>
        </w:rPr>
        <w:t> </w:t>
      </w:r>
      <w:r w:rsidR="00D8610A" w:rsidRPr="00D8610A">
        <w:rPr>
          <w:lang w:eastAsia="en-GB"/>
        </w:rPr>
        <w:t>5 (e) (v); and</w:t>
      </w:r>
      <w:r w:rsidR="001E0A23" w:rsidRPr="00E21513">
        <w:rPr>
          <w:lang w:val="en-GB" w:eastAsia="en-GB"/>
        </w:rPr>
        <w:t> </w:t>
      </w:r>
      <w:r w:rsidR="00D8610A" w:rsidRPr="00D8610A">
        <w:rPr>
          <w:lang w:eastAsia="en-GB"/>
        </w:rPr>
        <w:t>7)</w:t>
      </w:r>
      <w:r w:rsidR="00BD78B3" w:rsidRPr="00BD78B3">
        <w:rPr>
          <w:lang w:eastAsia="en-GB"/>
        </w:rPr>
        <w:t>.</w:t>
      </w:r>
    </w:p>
    <w:p w:rsidR="00D8610A" w:rsidRPr="000339F8" w:rsidRDefault="00D8610A" w:rsidP="000339F8">
      <w:pPr>
        <w:pStyle w:val="SingleTxtG"/>
        <w:rPr>
          <w:b/>
          <w:lang w:eastAsia="en-GB"/>
        </w:rPr>
      </w:pPr>
      <w:r w:rsidRPr="000339F8">
        <w:rPr>
          <w:b/>
          <w:lang w:eastAsia="en-GB"/>
        </w:rPr>
        <w:t>The Committee recommends that the State party:</w:t>
      </w:r>
    </w:p>
    <w:p w:rsidR="008C162F" w:rsidRDefault="00817293" w:rsidP="00817293">
      <w:pPr>
        <w:spacing w:after="120"/>
        <w:ind w:left="1134" w:right="1134"/>
        <w:jc w:val="both"/>
        <w:rPr>
          <w:b/>
          <w:lang w:eastAsia="en-GB"/>
        </w:rPr>
      </w:pPr>
      <w:r>
        <w:rPr>
          <w:b/>
          <w:lang w:eastAsia="en-GB"/>
        </w:rPr>
        <w:tab/>
        <w:t>(a)</w:t>
      </w:r>
      <w:r>
        <w:rPr>
          <w:b/>
          <w:lang w:eastAsia="en-GB"/>
        </w:rPr>
        <w:tab/>
      </w:r>
      <w:r w:rsidR="00D8610A" w:rsidRPr="00D8610A">
        <w:rPr>
          <w:b/>
          <w:lang w:eastAsia="en-GB"/>
        </w:rPr>
        <w:t xml:space="preserve">Take additional measures to increase access for children from ethnic minorities to instruction in and study of their mother tongue, including through the establishment of schools and </w:t>
      </w:r>
      <w:r w:rsidR="00800EEE">
        <w:rPr>
          <w:b/>
          <w:lang w:eastAsia="en-GB"/>
        </w:rPr>
        <w:t xml:space="preserve">the </w:t>
      </w:r>
      <w:r w:rsidR="00D8610A" w:rsidRPr="00D8610A">
        <w:rPr>
          <w:b/>
          <w:lang w:eastAsia="en-GB"/>
        </w:rPr>
        <w:t xml:space="preserve">provision of textbooks in minority languages and of adequate professional staff; </w:t>
      </w:r>
    </w:p>
    <w:p w:rsidR="00D8610A" w:rsidRPr="008C162F" w:rsidRDefault="00817293" w:rsidP="00817293">
      <w:pPr>
        <w:spacing w:after="120"/>
        <w:ind w:left="1134" w:right="1134"/>
        <w:jc w:val="both"/>
        <w:rPr>
          <w:b/>
          <w:lang w:eastAsia="en-GB"/>
        </w:rPr>
      </w:pPr>
      <w:r>
        <w:rPr>
          <w:b/>
          <w:lang w:eastAsia="en-GB"/>
        </w:rPr>
        <w:tab/>
        <w:t>(b)</w:t>
      </w:r>
      <w:r>
        <w:rPr>
          <w:b/>
          <w:lang w:eastAsia="en-GB"/>
        </w:rPr>
        <w:tab/>
      </w:r>
      <w:r w:rsidR="00D8610A" w:rsidRPr="008C162F">
        <w:rPr>
          <w:b/>
          <w:lang w:eastAsia="en-GB"/>
        </w:rPr>
        <w:t>Adopt special measures to ensure improved access to higher education for students from all ethnic groups without discrimination</w:t>
      </w:r>
      <w:r w:rsidR="008C78A5" w:rsidRPr="008C162F">
        <w:rPr>
          <w:b/>
          <w:lang w:eastAsia="en-GB"/>
        </w:rPr>
        <w:t>.</w:t>
      </w:r>
    </w:p>
    <w:p w:rsidR="00D8610A" w:rsidRDefault="00D8610A" w:rsidP="001E0A23">
      <w:pPr>
        <w:pStyle w:val="H23G"/>
      </w:pPr>
      <w:r>
        <w:tab/>
      </w:r>
      <w:r w:rsidR="00087B2A">
        <w:tab/>
      </w:r>
      <w:r w:rsidR="009202BD" w:rsidRPr="00D8610A">
        <w:t>Refugees and asylum</w:t>
      </w:r>
      <w:r w:rsidR="00E21513">
        <w:t xml:space="preserve"> </w:t>
      </w:r>
      <w:r w:rsidR="009202BD" w:rsidRPr="00D8610A">
        <w:t>seekers</w:t>
      </w:r>
    </w:p>
    <w:p w:rsidR="000B3774" w:rsidRPr="00FE036D" w:rsidRDefault="00DC1E72" w:rsidP="00971A10">
      <w:pPr>
        <w:pStyle w:val="SingleTxtG"/>
        <w:numPr>
          <w:ilvl w:val="0"/>
          <w:numId w:val="15"/>
        </w:numPr>
        <w:ind w:left="1134" w:firstLine="0"/>
      </w:pPr>
      <w:r w:rsidRPr="00FE036D">
        <w:t>While</w:t>
      </w:r>
      <w:r w:rsidRPr="000B3774">
        <w:t xml:space="preserve"> noting</w:t>
      </w:r>
      <w:r w:rsidRPr="00D8610A">
        <w:t xml:space="preserve"> the adoption </w:t>
      </w:r>
      <w:r w:rsidR="00800EEE">
        <w:t xml:space="preserve">in December 2009 </w:t>
      </w:r>
      <w:r w:rsidRPr="00D8610A">
        <w:t>of the Law on Refugees</w:t>
      </w:r>
      <w:r w:rsidR="00800EEE">
        <w:t xml:space="preserve">, </w:t>
      </w:r>
      <w:r w:rsidRPr="00D8610A">
        <w:t xml:space="preserve">which </w:t>
      </w:r>
      <w:r w:rsidR="00257511">
        <w:t xml:space="preserve">implements </w:t>
      </w:r>
      <w:r w:rsidRPr="00D8610A">
        <w:t xml:space="preserve">the principle of </w:t>
      </w:r>
      <w:r w:rsidRPr="00E21513">
        <w:t>non-refoulement</w:t>
      </w:r>
      <w:r w:rsidRPr="00D8610A">
        <w:t xml:space="preserve"> and </w:t>
      </w:r>
      <w:r w:rsidR="00257511">
        <w:t xml:space="preserve">enhances the </w:t>
      </w:r>
      <w:r w:rsidRPr="00D8610A">
        <w:t xml:space="preserve">transparency </w:t>
      </w:r>
      <w:r w:rsidR="00322556" w:rsidRPr="00D8610A">
        <w:t xml:space="preserve">and accessibility </w:t>
      </w:r>
      <w:r w:rsidR="00257511">
        <w:t xml:space="preserve">of </w:t>
      </w:r>
      <w:r w:rsidR="00322556" w:rsidRPr="00D8610A">
        <w:t>the refugee determination procedure</w:t>
      </w:r>
      <w:r w:rsidRPr="00D8610A">
        <w:t xml:space="preserve">, the Committee is concerned at the absence of </w:t>
      </w:r>
      <w:r w:rsidR="00E21513" w:rsidRPr="00E21513">
        <w:rPr>
          <w:lang w:val="en-GB"/>
        </w:rPr>
        <w:t xml:space="preserve">a </w:t>
      </w:r>
      <w:r w:rsidRPr="00D8610A">
        <w:t xml:space="preserve">practical mechanism </w:t>
      </w:r>
      <w:r w:rsidR="0065753C">
        <w:t xml:space="preserve">for the referral of refugees </w:t>
      </w:r>
      <w:r w:rsidRPr="00D8610A">
        <w:t xml:space="preserve">between the Migration Police Departments and </w:t>
      </w:r>
      <w:r w:rsidR="00E21513" w:rsidRPr="00E21513">
        <w:rPr>
          <w:lang w:val="en-GB"/>
        </w:rPr>
        <w:t xml:space="preserve">the </w:t>
      </w:r>
      <w:r w:rsidRPr="00D8610A">
        <w:t>Border Guard Service</w:t>
      </w:r>
      <w:r w:rsidR="00AE2EE3">
        <w:t>,</w:t>
      </w:r>
      <w:r w:rsidR="009202BD" w:rsidRPr="00D8610A">
        <w:t xml:space="preserve"> which may lead to </w:t>
      </w:r>
      <w:r w:rsidR="00AE2EE3">
        <w:t xml:space="preserve">the </w:t>
      </w:r>
      <w:r w:rsidR="009202BD" w:rsidRPr="00D8610A">
        <w:t>protracted detention of asylum</w:t>
      </w:r>
      <w:r w:rsidR="00E21513" w:rsidRPr="00E21513">
        <w:rPr>
          <w:lang w:val="en-GB"/>
        </w:rPr>
        <w:t xml:space="preserve"> </w:t>
      </w:r>
      <w:r w:rsidR="009202BD" w:rsidRPr="00D8610A">
        <w:t xml:space="preserve">seekers </w:t>
      </w:r>
      <w:r w:rsidR="00322556" w:rsidRPr="00D8610A">
        <w:t xml:space="preserve">without </w:t>
      </w:r>
      <w:r w:rsidR="00AE2EE3">
        <w:t xml:space="preserve">their having </w:t>
      </w:r>
      <w:r w:rsidR="00322556" w:rsidRPr="00D8610A">
        <w:t xml:space="preserve">access to the </w:t>
      </w:r>
      <w:r w:rsidR="00AE2EE3" w:rsidRPr="00D8610A">
        <w:t>territory</w:t>
      </w:r>
      <w:r w:rsidR="00AE2EE3">
        <w:t xml:space="preserve"> of the State party </w:t>
      </w:r>
      <w:r w:rsidR="009202BD" w:rsidRPr="00D8610A">
        <w:t xml:space="preserve">and </w:t>
      </w:r>
      <w:r w:rsidR="00AE2EE3">
        <w:t xml:space="preserve">may </w:t>
      </w:r>
      <w:r w:rsidR="00DD03EE">
        <w:t xml:space="preserve">increase </w:t>
      </w:r>
      <w:r w:rsidR="009202BD" w:rsidRPr="00D8610A">
        <w:t xml:space="preserve">the risk of </w:t>
      </w:r>
      <w:r w:rsidR="007F45C9" w:rsidRPr="00D8610A">
        <w:t xml:space="preserve">their </w:t>
      </w:r>
      <w:r w:rsidR="009202BD" w:rsidRPr="00E21513">
        <w:t>refoulement</w:t>
      </w:r>
      <w:r w:rsidR="00D47257" w:rsidRPr="00E21513">
        <w:t xml:space="preserve"> </w:t>
      </w:r>
      <w:r w:rsidR="00D47257" w:rsidRPr="00D8610A">
        <w:t>(arts. 2 and 5)</w:t>
      </w:r>
      <w:r w:rsidR="009202BD" w:rsidRPr="00D8610A">
        <w:t xml:space="preserve">. </w:t>
      </w:r>
    </w:p>
    <w:p w:rsidR="000B3774" w:rsidRPr="000339F8" w:rsidRDefault="00D47257" w:rsidP="005F67BF">
      <w:pPr>
        <w:pStyle w:val="SingleTxtG"/>
        <w:rPr>
          <w:b/>
        </w:rPr>
      </w:pPr>
      <w:r w:rsidRPr="000339F8">
        <w:rPr>
          <w:b/>
        </w:rPr>
        <w:t xml:space="preserve">The Committee recommends that the State party </w:t>
      </w:r>
      <w:r w:rsidR="00B72440" w:rsidRPr="000339F8">
        <w:rPr>
          <w:b/>
        </w:rPr>
        <w:t>ensure th</w:t>
      </w:r>
      <w:r w:rsidR="00E21513" w:rsidRPr="00E21513">
        <w:rPr>
          <w:b/>
          <w:lang w:val="en-GB"/>
        </w:rPr>
        <w:t>at</w:t>
      </w:r>
      <w:r w:rsidR="00B72440" w:rsidRPr="000339F8">
        <w:rPr>
          <w:b/>
        </w:rPr>
        <w:t xml:space="preserve"> standardi</w:t>
      </w:r>
      <w:r w:rsidR="006E4C43" w:rsidRPr="000339F8">
        <w:rPr>
          <w:b/>
        </w:rPr>
        <w:t>z</w:t>
      </w:r>
      <w:r w:rsidR="00B72440" w:rsidRPr="000339F8">
        <w:rPr>
          <w:b/>
        </w:rPr>
        <w:t xml:space="preserve">ed asylum procedures </w:t>
      </w:r>
      <w:r w:rsidR="002176D5" w:rsidRPr="002176D5">
        <w:rPr>
          <w:b/>
          <w:lang w:val="en-GB"/>
        </w:rPr>
        <w:t xml:space="preserve">are implemented </w:t>
      </w:r>
      <w:r w:rsidR="00B72440" w:rsidRPr="000339F8">
        <w:rPr>
          <w:b/>
        </w:rPr>
        <w:t xml:space="preserve">and </w:t>
      </w:r>
      <w:r w:rsidR="000326E8">
        <w:rPr>
          <w:b/>
          <w:lang w:val="en-GB"/>
        </w:rPr>
        <w:t xml:space="preserve">establish </w:t>
      </w:r>
      <w:r w:rsidRPr="000339F8">
        <w:rPr>
          <w:b/>
        </w:rPr>
        <w:t>a</w:t>
      </w:r>
      <w:r w:rsidR="007F45C9" w:rsidRPr="000339F8">
        <w:rPr>
          <w:b/>
        </w:rPr>
        <w:t xml:space="preserve"> </w:t>
      </w:r>
      <w:r w:rsidRPr="000339F8">
        <w:rPr>
          <w:b/>
        </w:rPr>
        <w:t xml:space="preserve">referral procedure </w:t>
      </w:r>
      <w:r w:rsidR="000326E8">
        <w:rPr>
          <w:b/>
        </w:rPr>
        <w:t xml:space="preserve">for </w:t>
      </w:r>
      <w:r w:rsidR="007F45C9" w:rsidRPr="000339F8">
        <w:rPr>
          <w:b/>
        </w:rPr>
        <w:t xml:space="preserve">the Migration Police Departments and the Border Guard Service </w:t>
      </w:r>
      <w:r w:rsidRPr="000339F8">
        <w:rPr>
          <w:b/>
        </w:rPr>
        <w:t>at all border points</w:t>
      </w:r>
      <w:r w:rsidR="007F45C9" w:rsidRPr="000339F8">
        <w:rPr>
          <w:b/>
        </w:rPr>
        <w:t>,</w:t>
      </w:r>
      <w:r w:rsidR="006E4C43" w:rsidRPr="000339F8">
        <w:rPr>
          <w:b/>
        </w:rPr>
        <w:t xml:space="preserve"> </w:t>
      </w:r>
      <w:r w:rsidR="007F45C9" w:rsidRPr="000339F8">
        <w:rPr>
          <w:b/>
        </w:rPr>
        <w:t>including</w:t>
      </w:r>
      <w:r w:rsidR="005F67BF">
        <w:rPr>
          <w:b/>
        </w:rPr>
        <w:t xml:space="preserve">  i</w:t>
      </w:r>
      <w:r w:rsidR="007F45C9" w:rsidRPr="000339F8">
        <w:rPr>
          <w:b/>
        </w:rPr>
        <w:t>nternational airports and transit zones</w:t>
      </w:r>
      <w:r w:rsidR="00FF57D5" w:rsidRPr="000339F8">
        <w:rPr>
          <w:b/>
        </w:rPr>
        <w:t xml:space="preserve">, </w:t>
      </w:r>
      <w:r w:rsidR="00B72440" w:rsidRPr="000339F8">
        <w:rPr>
          <w:b/>
        </w:rPr>
        <w:t xml:space="preserve">in compliance </w:t>
      </w:r>
      <w:r w:rsidRPr="000339F8">
        <w:rPr>
          <w:b/>
        </w:rPr>
        <w:t>with international norms and standards</w:t>
      </w:r>
      <w:r w:rsidR="00B72440" w:rsidRPr="000339F8">
        <w:rPr>
          <w:b/>
        </w:rPr>
        <w:t xml:space="preserve">, in particular the principle of </w:t>
      </w:r>
      <w:r w:rsidR="00B72440" w:rsidRPr="002176D5">
        <w:rPr>
          <w:b/>
        </w:rPr>
        <w:t>non-refoulement</w:t>
      </w:r>
      <w:r w:rsidRPr="000339F8">
        <w:rPr>
          <w:b/>
        </w:rPr>
        <w:t>.</w:t>
      </w:r>
    </w:p>
    <w:p w:rsidR="000B3774" w:rsidRDefault="000339F8" w:rsidP="000339F8">
      <w:pPr>
        <w:pStyle w:val="H23G"/>
      </w:pPr>
      <w:r>
        <w:tab/>
      </w:r>
      <w:r>
        <w:tab/>
      </w:r>
      <w:r w:rsidR="00D47257" w:rsidRPr="000B3774">
        <w:t>Stateless persons</w:t>
      </w:r>
    </w:p>
    <w:p w:rsidR="000B3774" w:rsidRDefault="00B3074E" w:rsidP="00B226BE">
      <w:pPr>
        <w:pStyle w:val="SingleTxtG"/>
        <w:numPr>
          <w:ilvl w:val="0"/>
          <w:numId w:val="15"/>
        </w:numPr>
        <w:ind w:left="1134" w:firstLine="0"/>
        <w:rPr>
          <w:b/>
        </w:rPr>
      </w:pPr>
      <w:r w:rsidRPr="000B3774">
        <w:t xml:space="preserve">The Committee is concerned </w:t>
      </w:r>
      <w:r w:rsidR="009202BD" w:rsidRPr="000B3774">
        <w:t xml:space="preserve">about the </w:t>
      </w:r>
      <w:r w:rsidR="00322556" w:rsidRPr="000B3774">
        <w:t xml:space="preserve">absence of </w:t>
      </w:r>
      <w:r w:rsidR="00ED6F74">
        <w:t xml:space="preserve">data concerning the </w:t>
      </w:r>
      <w:r w:rsidR="009202BD" w:rsidRPr="000B3774">
        <w:t>number of stateless persons and persons at risk of statelessness because of lack of documentation</w:t>
      </w:r>
      <w:r w:rsidR="00CC2581">
        <w:t>,</w:t>
      </w:r>
      <w:r w:rsidR="00D47257" w:rsidRPr="000B3774">
        <w:t xml:space="preserve"> </w:t>
      </w:r>
      <w:r w:rsidR="002D6813">
        <w:t xml:space="preserve">and of information about the situation of stateless persons </w:t>
      </w:r>
      <w:r w:rsidR="00D47257" w:rsidRPr="000B3774">
        <w:t>(arts. 2 and 5)</w:t>
      </w:r>
      <w:r w:rsidR="00322556" w:rsidRPr="000B3774">
        <w:t xml:space="preserve">. </w:t>
      </w:r>
    </w:p>
    <w:p w:rsidR="000B3774" w:rsidRPr="000339F8" w:rsidRDefault="00D47257" w:rsidP="000339F8">
      <w:pPr>
        <w:pStyle w:val="SingleTxtG"/>
        <w:rPr>
          <w:b/>
        </w:rPr>
      </w:pPr>
      <w:r w:rsidRPr="000339F8">
        <w:rPr>
          <w:b/>
        </w:rPr>
        <w:t xml:space="preserve">The Committee </w:t>
      </w:r>
      <w:r w:rsidR="007B48FB" w:rsidRPr="000339F8">
        <w:rPr>
          <w:b/>
        </w:rPr>
        <w:t>recommends that t</w:t>
      </w:r>
      <w:r w:rsidR="00837CBF" w:rsidRPr="000339F8">
        <w:rPr>
          <w:b/>
        </w:rPr>
        <w:t>he State party</w:t>
      </w:r>
      <w:r w:rsidR="00C1526B" w:rsidRPr="000339F8">
        <w:rPr>
          <w:b/>
        </w:rPr>
        <w:t xml:space="preserve">: </w:t>
      </w:r>
    </w:p>
    <w:p w:rsidR="000B3774" w:rsidRDefault="00817293" w:rsidP="00817293">
      <w:pPr>
        <w:spacing w:after="120"/>
        <w:ind w:left="1134" w:right="1134"/>
        <w:jc w:val="both"/>
        <w:rPr>
          <w:b/>
        </w:rPr>
      </w:pPr>
      <w:r>
        <w:rPr>
          <w:b/>
        </w:rPr>
        <w:tab/>
        <w:t>(a)</w:t>
      </w:r>
      <w:r>
        <w:rPr>
          <w:b/>
        </w:rPr>
        <w:tab/>
      </w:r>
      <w:r w:rsidR="000C0971" w:rsidRPr="000B3774">
        <w:rPr>
          <w:b/>
        </w:rPr>
        <w:t>T</w:t>
      </w:r>
      <w:r w:rsidR="00837CBF" w:rsidRPr="000B3774">
        <w:rPr>
          <w:b/>
        </w:rPr>
        <w:t>ake measures to address statelessness</w:t>
      </w:r>
      <w:r w:rsidR="000C0971" w:rsidRPr="000B3774">
        <w:rPr>
          <w:b/>
        </w:rPr>
        <w:t xml:space="preserve">; </w:t>
      </w:r>
    </w:p>
    <w:p w:rsidR="002D6813" w:rsidRDefault="00817293" w:rsidP="000326E8">
      <w:pPr>
        <w:spacing w:after="120"/>
        <w:ind w:left="1134" w:right="1134"/>
        <w:jc w:val="both"/>
        <w:rPr>
          <w:b/>
        </w:rPr>
      </w:pPr>
      <w:r>
        <w:rPr>
          <w:b/>
        </w:rPr>
        <w:tab/>
        <w:t>(b)</w:t>
      </w:r>
      <w:r>
        <w:rPr>
          <w:b/>
        </w:rPr>
        <w:tab/>
      </w:r>
      <w:r w:rsidR="000C0971" w:rsidRPr="002D6813">
        <w:rPr>
          <w:b/>
        </w:rPr>
        <w:t>P</w:t>
      </w:r>
      <w:r w:rsidR="00837CBF" w:rsidRPr="002D6813">
        <w:rPr>
          <w:b/>
        </w:rPr>
        <w:t xml:space="preserve">rovide </w:t>
      </w:r>
      <w:r w:rsidR="002B30F0" w:rsidRPr="002D6813">
        <w:rPr>
          <w:b/>
        </w:rPr>
        <w:t xml:space="preserve">data </w:t>
      </w:r>
      <w:r w:rsidR="00837CBF" w:rsidRPr="002D6813">
        <w:rPr>
          <w:b/>
        </w:rPr>
        <w:t xml:space="preserve">in its next </w:t>
      </w:r>
      <w:r w:rsidR="00530E38" w:rsidRPr="002D6813">
        <w:rPr>
          <w:b/>
        </w:rPr>
        <w:t xml:space="preserve">periodic </w:t>
      </w:r>
      <w:r w:rsidR="00837CBF" w:rsidRPr="002D6813">
        <w:rPr>
          <w:b/>
        </w:rPr>
        <w:t xml:space="preserve">report on the acquisition of Kazakh citizenship </w:t>
      </w:r>
      <w:r w:rsidR="007F45C9" w:rsidRPr="002D6813">
        <w:rPr>
          <w:b/>
        </w:rPr>
        <w:t>and the number of persons who lack valid identity documents, as well as</w:t>
      </w:r>
      <w:r w:rsidR="000326E8">
        <w:rPr>
          <w:b/>
        </w:rPr>
        <w:t xml:space="preserve"> the </w:t>
      </w:r>
      <w:r w:rsidR="007F45C9" w:rsidRPr="002D6813">
        <w:rPr>
          <w:b/>
        </w:rPr>
        <w:t xml:space="preserve"> </w:t>
      </w:r>
      <w:r w:rsidR="00837CBF" w:rsidRPr="002D6813">
        <w:rPr>
          <w:b/>
        </w:rPr>
        <w:t xml:space="preserve">exact number of stateless persons and </w:t>
      </w:r>
      <w:r w:rsidR="000326E8">
        <w:rPr>
          <w:b/>
        </w:rPr>
        <w:t xml:space="preserve">of </w:t>
      </w:r>
      <w:r w:rsidR="00837CBF" w:rsidRPr="002D6813">
        <w:rPr>
          <w:b/>
        </w:rPr>
        <w:t>persons at risk of statelessne</w:t>
      </w:r>
      <w:r w:rsidR="007F45C9" w:rsidRPr="002D6813">
        <w:rPr>
          <w:b/>
        </w:rPr>
        <w:t xml:space="preserve">ss, </w:t>
      </w:r>
      <w:r w:rsidR="00837CBF" w:rsidRPr="002D6813">
        <w:rPr>
          <w:b/>
        </w:rPr>
        <w:t>including the</w:t>
      </w:r>
      <w:r w:rsidR="000C0971" w:rsidRPr="002D6813">
        <w:rPr>
          <w:b/>
        </w:rPr>
        <w:t xml:space="preserve">ir ethnic </w:t>
      </w:r>
      <w:r w:rsidR="000326E8">
        <w:rPr>
          <w:b/>
        </w:rPr>
        <w:t>origin</w:t>
      </w:r>
      <w:r w:rsidR="000C0971" w:rsidRPr="002D6813">
        <w:rPr>
          <w:b/>
        </w:rPr>
        <w:t>;</w:t>
      </w:r>
    </w:p>
    <w:p w:rsidR="000B3774" w:rsidRPr="002D6813" w:rsidRDefault="00817293" w:rsidP="00817293">
      <w:pPr>
        <w:spacing w:after="120"/>
        <w:ind w:left="1134" w:right="1134"/>
        <w:jc w:val="both"/>
        <w:rPr>
          <w:b/>
        </w:rPr>
      </w:pPr>
      <w:r>
        <w:rPr>
          <w:b/>
        </w:rPr>
        <w:tab/>
        <w:t>(c)</w:t>
      </w:r>
      <w:r>
        <w:rPr>
          <w:b/>
        </w:rPr>
        <w:tab/>
      </w:r>
      <w:r w:rsidR="002D6813" w:rsidRPr="002D6813">
        <w:rPr>
          <w:b/>
        </w:rPr>
        <w:t>Take measures to ensure that the</w:t>
      </w:r>
      <w:r w:rsidR="000C0971" w:rsidRPr="002D6813">
        <w:rPr>
          <w:b/>
        </w:rPr>
        <w:t xml:space="preserve"> </w:t>
      </w:r>
      <w:r w:rsidR="002D6813" w:rsidRPr="002D6813">
        <w:rPr>
          <w:b/>
        </w:rPr>
        <w:t xml:space="preserve">State party’s laws concerning </w:t>
      </w:r>
      <w:r w:rsidR="000326E8">
        <w:rPr>
          <w:b/>
        </w:rPr>
        <w:t xml:space="preserve">the </w:t>
      </w:r>
      <w:r w:rsidR="002D6813" w:rsidRPr="002D6813">
        <w:rPr>
          <w:b/>
        </w:rPr>
        <w:t>acquisition of Kazakh nationality do not increase the number of stateless persons</w:t>
      </w:r>
      <w:r w:rsidR="002D6813">
        <w:rPr>
          <w:b/>
        </w:rPr>
        <w:t>;</w:t>
      </w:r>
    </w:p>
    <w:p w:rsidR="00DC1E72" w:rsidRPr="000B3774" w:rsidRDefault="00817293" w:rsidP="00817293">
      <w:pPr>
        <w:spacing w:after="120"/>
        <w:ind w:left="1134" w:right="1134"/>
        <w:jc w:val="both"/>
        <w:rPr>
          <w:b/>
        </w:rPr>
      </w:pPr>
      <w:r>
        <w:rPr>
          <w:b/>
        </w:rPr>
        <w:tab/>
        <w:t>(d)</w:t>
      </w:r>
      <w:r>
        <w:rPr>
          <w:b/>
        </w:rPr>
        <w:tab/>
      </w:r>
      <w:r w:rsidR="000C0971" w:rsidRPr="000B3774">
        <w:rPr>
          <w:b/>
        </w:rPr>
        <w:t xml:space="preserve">Consider </w:t>
      </w:r>
      <w:r w:rsidR="007B48FB" w:rsidRPr="000B3774">
        <w:rPr>
          <w:b/>
        </w:rPr>
        <w:t xml:space="preserve">acceding to the </w:t>
      </w:r>
      <w:r w:rsidR="002176D5">
        <w:rPr>
          <w:b/>
        </w:rPr>
        <w:t xml:space="preserve">1961 </w:t>
      </w:r>
      <w:r w:rsidR="007B48FB" w:rsidRPr="000B3774">
        <w:rPr>
          <w:b/>
        </w:rPr>
        <w:t>Convention on the Reduction of Statelessness</w:t>
      </w:r>
      <w:r w:rsidR="00E56276" w:rsidRPr="000B3774">
        <w:rPr>
          <w:b/>
        </w:rPr>
        <w:t>, as a matter of priority</w:t>
      </w:r>
      <w:r w:rsidR="007B48FB" w:rsidRPr="000B3774">
        <w:rPr>
          <w:b/>
        </w:rPr>
        <w:t>.</w:t>
      </w:r>
    </w:p>
    <w:p w:rsidR="00087B2A" w:rsidRPr="00E6137E" w:rsidRDefault="00087B2A" w:rsidP="004B426A">
      <w:pPr>
        <w:pStyle w:val="H23G"/>
      </w:pPr>
      <w:r w:rsidRPr="00E6137E">
        <w:tab/>
      </w:r>
      <w:r w:rsidRPr="00E6137E">
        <w:tab/>
      </w:r>
      <w:r w:rsidR="005603A1">
        <w:t>Roma</w:t>
      </w:r>
    </w:p>
    <w:p w:rsidR="004910C7" w:rsidRDefault="000326E8" w:rsidP="000326E8">
      <w:pPr>
        <w:pStyle w:val="SingleTxtG"/>
        <w:numPr>
          <w:ilvl w:val="0"/>
          <w:numId w:val="15"/>
        </w:numPr>
        <w:ind w:left="1134" w:firstLine="0"/>
        <w:rPr>
          <w:lang w:val="en-GB"/>
        </w:rPr>
      </w:pPr>
      <w:r>
        <w:rPr>
          <w:lang w:val="en-GB"/>
        </w:rPr>
        <w:t>While n</w:t>
      </w:r>
      <w:r w:rsidR="00100E0C" w:rsidRPr="000B3774">
        <w:rPr>
          <w:lang w:val="en-GB"/>
        </w:rPr>
        <w:t>oting the</w:t>
      </w:r>
      <w:r w:rsidR="00100E0C">
        <w:rPr>
          <w:lang w:val="en-GB"/>
        </w:rPr>
        <w:t xml:space="preserve"> information </w:t>
      </w:r>
      <w:r w:rsidR="00391831">
        <w:rPr>
          <w:lang w:val="en-GB"/>
        </w:rPr>
        <w:t xml:space="preserve">provided </w:t>
      </w:r>
      <w:r w:rsidR="00100E0C">
        <w:rPr>
          <w:lang w:val="en-GB"/>
        </w:rPr>
        <w:t xml:space="preserve">by the State party on the situation of </w:t>
      </w:r>
      <w:r w:rsidR="00ED6F74">
        <w:rPr>
          <w:lang w:val="en-GB"/>
        </w:rPr>
        <w:t>the</w:t>
      </w:r>
      <w:r w:rsidR="00F44439">
        <w:rPr>
          <w:lang w:val="en-GB"/>
        </w:rPr>
        <w:t xml:space="preserve"> </w:t>
      </w:r>
      <w:r w:rsidR="00100E0C">
        <w:rPr>
          <w:lang w:val="en-GB"/>
        </w:rPr>
        <w:t xml:space="preserve">4,065 Roma living in </w:t>
      </w:r>
      <w:r w:rsidR="00100E0C" w:rsidRPr="00B226BE">
        <w:t>Kazakhstan</w:t>
      </w:r>
      <w:r w:rsidR="00ED6F74">
        <w:rPr>
          <w:lang w:val="en-GB"/>
        </w:rPr>
        <w:t>,</w:t>
      </w:r>
      <w:r w:rsidR="00100E0C">
        <w:rPr>
          <w:lang w:val="en-GB"/>
        </w:rPr>
        <w:t xml:space="preserve"> including the reported absence of complaints by Roma concerning racial discrimination, the Committee </w:t>
      </w:r>
      <w:r w:rsidR="00A9165B">
        <w:rPr>
          <w:lang w:val="en-GB"/>
        </w:rPr>
        <w:t xml:space="preserve">is concerned about the lack of </w:t>
      </w:r>
      <w:r w:rsidR="001B1199">
        <w:rPr>
          <w:lang w:val="en-GB"/>
        </w:rPr>
        <w:t xml:space="preserve">detailed information </w:t>
      </w:r>
      <w:r w:rsidR="00530E38">
        <w:rPr>
          <w:lang w:val="en-GB"/>
        </w:rPr>
        <w:t>on</w:t>
      </w:r>
      <w:r w:rsidR="001B1199">
        <w:rPr>
          <w:lang w:val="en-GB"/>
        </w:rPr>
        <w:t xml:space="preserve"> the </w:t>
      </w:r>
      <w:r w:rsidR="00A9165B">
        <w:rPr>
          <w:lang w:val="en-GB"/>
        </w:rPr>
        <w:t>enjoyment by Roma</w:t>
      </w:r>
      <w:r w:rsidR="00ED6F74">
        <w:rPr>
          <w:lang w:val="en-GB"/>
        </w:rPr>
        <w:t xml:space="preserve"> of their rights under the Convention</w:t>
      </w:r>
      <w:r w:rsidR="00A9165B">
        <w:rPr>
          <w:lang w:val="en-GB"/>
        </w:rPr>
        <w:t xml:space="preserve">, in particular </w:t>
      </w:r>
      <w:r w:rsidR="001B1199">
        <w:rPr>
          <w:lang w:val="en-GB"/>
        </w:rPr>
        <w:t xml:space="preserve">as regards their access to </w:t>
      </w:r>
      <w:r w:rsidR="00A9165B">
        <w:rPr>
          <w:lang w:val="en-GB"/>
        </w:rPr>
        <w:t>employment,</w:t>
      </w:r>
      <w:r w:rsidR="001B1199">
        <w:rPr>
          <w:lang w:val="en-GB"/>
        </w:rPr>
        <w:t xml:space="preserve"> education, health, housing and services </w:t>
      </w:r>
      <w:r w:rsidR="002A63E2" w:rsidRPr="002A63E2">
        <w:t>(arts. 2</w:t>
      </w:r>
      <w:r w:rsidR="00AA3DF9">
        <w:rPr>
          <w:lang w:val="en-GB"/>
        </w:rPr>
        <w:t>, para</w:t>
      </w:r>
      <w:r w:rsidR="002176D5">
        <w:rPr>
          <w:lang w:val="en-GB"/>
        </w:rPr>
        <w:t>s</w:t>
      </w:r>
      <w:r w:rsidR="00AA3DF9">
        <w:rPr>
          <w:lang w:val="en-GB"/>
        </w:rPr>
        <w:t xml:space="preserve">. </w:t>
      </w:r>
      <w:r w:rsidR="003B6E4B">
        <w:rPr>
          <w:lang w:val="en-GB"/>
        </w:rPr>
        <w:t>1</w:t>
      </w:r>
      <w:r w:rsidR="00AA3DF9">
        <w:rPr>
          <w:lang w:val="en-GB"/>
        </w:rPr>
        <w:t xml:space="preserve"> </w:t>
      </w:r>
      <w:r w:rsidR="003B6E4B">
        <w:rPr>
          <w:lang w:val="en-GB"/>
        </w:rPr>
        <w:t>(c) and 2</w:t>
      </w:r>
      <w:r w:rsidR="00AA3DF9">
        <w:rPr>
          <w:lang w:val="en-GB"/>
        </w:rPr>
        <w:t xml:space="preserve">; </w:t>
      </w:r>
      <w:r w:rsidR="002A63E2" w:rsidRPr="002A63E2">
        <w:t>3</w:t>
      </w:r>
      <w:r w:rsidR="00AA3DF9">
        <w:rPr>
          <w:lang w:val="en-GB"/>
        </w:rPr>
        <w:t xml:space="preserve">; </w:t>
      </w:r>
      <w:r w:rsidR="002A63E2" w:rsidRPr="002A63E2">
        <w:t>and 5</w:t>
      </w:r>
      <w:r w:rsidR="006105CB">
        <w:rPr>
          <w:lang w:val="en-GB"/>
        </w:rPr>
        <w:t xml:space="preserve"> (e)</w:t>
      </w:r>
      <w:r w:rsidR="00AA3DF9">
        <w:rPr>
          <w:lang w:val="en-GB"/>
        </w:rPr>
        <w:t xml:space="preserve"> </w:t>
      </w:r>
      <w:r w:rsidR="006105CB">
        <w:rPr>
          <w:lang w:val="en-GB"/>
        </w:rPr>
        <w:t>(</w:t>
      </w:r>
      <w:proofErr w:type="spellStart"/>
      <w:r w:rsidR="006105CB">
        <w:rPr>
          <w:lang w:val="en-GB"/>
        </w:rPr>
        <w:t>i</w:t>
      </w:r>
      <w:proofErr w:type="spellEnd"/>
      <w:r w:rsidR="006105CB">
        <w:rPr>
          <w:lang w:val="en-GB"/>
        </w:rPr>
        <w:t>),</w:t>
      </w:r>
      <w:r w:rsidR="00AA3DF9">
        <w:rPr>
          <w:lang w:val="en-GB"/>
        </w:rPr>
        <w:t xml:space="preserve"> </w:t>
      </w:r>
      <w:r w:rsidR="006105CB">
        <w:rPr>
          <w:lang w:val="en-GB"/>
        </w:rPr>
        <w:t>(iii)</w:t>
      </w:r>
      <w:r w:rsidR="00F44439">
        <w:rPr>
          <w:lang w:val="en-GB"/>
        </w:rPr>
        <w:t>, (iv)</w:t>
      </w:r>
      <w:r w:rsidR="006105CB">
        <w:rPr>
          <w:lang w:val="en-GB"/>
        </w:rPr>
        <w:t xml:space="preserve"> and </w:t>
      </w:r>
      <w:r w:rsidR="006105CB" w:rsidRPr="006105CB">
        <w:rPr>
          <w:lang w:val="en-GB"/>
        </w:rPr>
        <w:t>(</w:t>
      </w:r>
      <w:r w:rsidR="006105CB">
        <w:rPr>
          <w:lang w:val="en-GB"/>
        </w:rPr>
        <w:t>v</w:t>
      </w:r>
      <w:r w:rsidR="006105CB" w:rsidRPr="006105CB">
        <w:rPr>
          <w:lang w:val="en-GB"/>
        </w:rPr>
        <w:t>)</w:t>
      </w:r>
      <w:r w:rsidR="002A63E2" w:rsidRPr="002A63E2">
        <w:t>)</w:t>
      </w:r>
      <w:r w:rsidR="006105CB">
        <w:rPr>
          <w:lang w:val="en-GB"/>
        </w:rPr>
        <w:t>.</w:t>
      </w:r>
      <w:r w:rsidR="00817293">
        <w:rPr>
          <w:lang w:val="en-GB"/>
        </w:rPr>
        <w:t xml:space="preserve"> </w:t>
      </w:r>
    </w:p>
    <w:p w:rsidR="002A63E2" w:rsidRPr="00B52C51" w:rsidRDefault="004910C7" w:rsidP="000326E8">
      <w:pPr>
        <w:pStyle w:val="SingleTxtG"/>
        <w:rPr>
          <w:b/>
          <w:lang w:val="en-GB"/>
        </w:rPr>
      </w:pPr>
      <w:r w:rsidRPr="004910C7">
        <w:rPr>
          <w:b/>
          <w:lang w:val="en-GB"/>
        </w:rPr>
        <w:t xml:space="preserve">In </w:t>
      </w:r>
      <w:r w:rsidR="002176D5">
        <w:rPr>
          <w:b/>
          <w:lang w:val="en-GB"/>
        </w:rPr>
        <w:t xml:space="preserve">the </w:t>
      </w:r>
      <w:r w:rsidRPr="004910C7">
        <w:rPr>
          <w:b/>
          <w:lang w:val="en-GB"/>
        </w:rPr>
        <w:t>light of its general recommendation No. 27 (2000)</w:t>
      </w:r>
      <w:r w:rsidR="00097A8D">
        <w:rPr>
          <w:b/>
          <w:lang w:val="en-GB"/>
        </w:rPr>
        <w:t xml:space="preserve"> on discrimination against Roma</w:t>
      </w:r>
      <w:r w:rsidRPr="004910C7">
        <w:rPr>
          <w:b/>
          <w:lang w:val="en-GB"/>
        </w:rPr>
        <w:t xml:space="preserve">, the Committee </w:t>
      </w:r>
      <w:r>
        <w:rPr>
          <w:b/>
          <w:lang w:val="en-GB"/>
        </w:rPr>
        <w:t>recommends that the State party</w:t>
      </w:r>
      <w:r w:rsidR="001B1199">
        <w:rPr>
          <w:b/>
          <w:lang w:val="en-GB"/>
        </w:rPr>
        <w:t xml:space="preserve"> take </w:t>
      </w:r>
      <w:r w:rsidR="001877B1">
        <w:rPr>
          <w:b/>
          <w:lang w:val="en-GB"/>
        </w:rPr>
        <w:t>special measures</w:t>
      </w:r>
      <w:r w:rsidR="00B52C51">
        <w:rPr>
          <w:b/>
          <w:lang w:val="en-GB"/>
        </w:rPr>
        <w:t xml:space="preserve"> to </w:t>
      </w:r>
      <w:r w:rsidR="00B52C51" w:rsidRPr="00B52C51">
        <w:rPr>
          <w:b/>
          <w:lang w:val="en-GB"/>
        </w:rPr>
        <w:t>alleviat</w:t>
      </w:r>
      <w:r w:rsidR="00B52C51">
        <w:rPr>
          <w:b/>
          <w:lang w:val="en-GB"/>
        </w:rPr>
        <w:t xml:space="preserve">e </w:t>
      </w:r>
      <w:r w:rsidR="00B52C51" w:rsidRPr="00B52C51">
        <w:rPr>
          <w:b/>
          <w:lang w:val="en-GB"/>
        </w:rPr>
        <w:t xml:space="preserve">the </w:t>
      </w:r>
      <w:r w:rsidR="00B52C51">
        <w:rPr>
          <w:b/>
          <w:lang w:val="en-GB"/>
        </w:rPr>
        <w:t xml:space="preserve">reportedly </w:t>
      </w:r>
      <w:r w:rsidR="00B52C51" w:rsidRPr="00B52C51">
        <w:rPr>
          <w:b/>
          <w:lang w:val="en-GB"/>
        </w:rPr>
        <w:t>precarious s</w:t>
      </w:r>
      <w:r w:rsidR="00B52C51">
        <w:rPr>
          <w:b/>
          <w:lang w:val="en-GB"/>
        </w:rPr>
        <w:t xml:space="preserve">ocioeconomic situation of Roma, </w:t>
      </w:r>
      <w:r w:rsidR="00B52C51" w:rsidRPr="00B52C51">
        <w:rPr>
          <w:b/>
          <w:lang w:val="en-GB"/>
        </w:rPr>
        <w:t>ensur</w:t>
      </w:r>
      <w:r w:rsidR="00B52C51">
        <w:rPr>
          <w:b/>
          <w:lang w:val="en-GB"/>
        </w:rPr>
        <w:t xml:space="preserve">ing their </w:t>
      </w:r>
      <w:r w:rsidR="00B52C51" w:rsidRPr="00B52C51">
        <w:rPr>
          <w:b/>
          <w:lang w:val="en-GB"/>
        </w:rPr>
        <w:t>enjoyment of economic, social and cultural rights</w:t>
      </w:r>
      <w:r w:rsidR="00B52C51">
        <w:rPr>
          <w:b/>
          <w:lang w:val="en-GB"/>
        </w:rPr>
        <w:t xml:space="preserve"> </w:t>
      </w:r>
      <w:r w:rsidR="00B52C51" w:rsidRPr="00B52C51">
        <w:rPr>
          <w:b/>
          <w:lang w:val="en-GB"/>
        </w:rPr>
        <w:t xml:space="preserve">without prejudice </w:t>
      </w:r>
      <w:r w:rsidR="000326E8">
        <w:rPr>
          <w:b/>
          <w:lang w:val="en-GB"/>
        </w:rPr>
        <w:t xml:space="preserve">or </w:t>
      </w:r>
      <w:r w:rsidR="00B52C51" w:rsidRPr="00B52C51">
        <w:rPr>
          <w:b/>
          <w:lang w:val="en-GB"/>
        </w:rPr>
        <w:t>stereotyp</w:t>
      </w:r>
      <w:r w:rsidR="000326E8">
        <w:rPr>
          <w:b/>
          <w:lang w:val="en-GB"/>
        </w:rPr>
        <w:t>ing</w:t>
      </w:r>
      <w:r w:rsidR="00B52C51" w:rsidRPr="00B52C51">
        <w:rPr>
          <w:b/>
          <w:lang w:val="en-GB"/>
        </w:rPr>
        <w:t xml:space="preserve">, </w:t>
      </w:r>
      <w:r w:rsidR="00B52C51">
        <w:rPr>
          <w:b/>
          <w:lang w:val="en-GB"/>
        </w:rPr>
        <w:t xml:space="preserve">and </w:t>
      </w:r>
      <w:r w:rsidR="001877B1" w:rsidRPr="00FD0129">
        <w:rPr>
          <w:b/>
          <w:lang w:val="en-GB"/>
        </w:rPr>
        <w:t>provid</w:t>
      </w:r>
      <w:r w:rsidR="00B52C51">
        <w:rPr>
          <w:b/>
          <w:lang w:val="en-GB"/>
        </w:rPr>
        <w:t xml:space="preserve">e </w:t>
      </w:r>
      <w:r w:rsidR="00C12ACC">
        <w:rPr>
          <w:b/>
          <w:lang w:val="en-GB"/>
        </w:rPr>
        <w:t xml:space="preserve">Roma </w:t>
      </w:r>
      <w:r w:rsidR="00B52C51">
        <w:rPr>
          <w:b/>
          <w:lang w:val="en-GB"/>
        </w:rPr>
        <w:t xml:space="preserve">victims </w:t>
      </w:r>
      <w:r w:rsidR="00C12ACC">
        <w:rPr>
          <w:b/>
          <w:lang w:val="en-GB"/>
        </w:rPr>
        <w:t xml:space="preserve">of </w:t>
      </w:r>
      <w:r w:rsidR="00087B2A" w:rsidRPr="00E6137E">
        <w:rPr>
          <w:b/>
          <w:bCs/>
          <w:lang w:val="en-US"/>
        </w:rPr>
        <w:t>discrimination</w:t>
      </w:r>
      <w:r w:rsidR="002176D5" w:rsidRPr="002176D5">
        <w:rPr>
          <w:b/>
          <w:lang w:val="en-GB"/>
        </w:rPr>
        <w:t xml:space="preserve"> </w:t>
      </w:r>
      <w:r w:rsidR="002176D5">
        <w:rPr>
          <w:b/>
          <w:lang w:val="en-GB"/>
        </w:rPr>
        <w:t xml:space="preserve">with effective access to </w:t>
      </w:r>
      <w:r w:rsidR="002176D5" w:rsidRPr="00FD0129">
        <w:rPr>
          <w:b/>
          <w:lang w:val="en-GB"/>
        </w:rPr>
        <w:t>re</w:t>
      </w:r>
      <w:r w:rsidR="002176D5">
        <w:rPr>
          <w:b/>
          <w:lang w:val="en-GB"/>
        </w:rPr>
        <w:t>medies</w:t>
      </w:r>
      <w:r w:rsidR="00B52C51">
        <w:rPr>
          <w:b/>
          <w:bCs/>
          <w:lang w:val="en-US"/>
        </w:rPr>
        <w:t xml:space="preserve">. The Committee </w:t>
      </w:r>
      <w:r w:rsidR="002176D5">
        <w:rPr>
          <w:b/>
          <w:bCs/>
          <w:lang w:val="en-US"/>
        </w:rPr>
        <w:t xml:space="preserve">also </w:t>
      </w:r>
      <w:r w:rsidR="00B52C51">
        <w:rPr>
          <w:b/>
          <w:bCs/>
          <w:lang w:val="en-US"/>
        </w:rPr>
        <w:t xml:space="preserve">recommends that the State party </w:t>
      </w:r>
      <w:r w:rsidR="00C12ACC">
        <w:rPr>
          <w:b/>
          <w:bCs/>
          <w:lang w:val="en-US"/>
        </w:rPr>
        <w:t xml:space="preserve">submit updated </w:t>
      </w:r>
      <w:r w:rsidR="00B52C51">
        <w:rPr>
          <w:b/>
          <w:bCs/>
          <w:lang w:val="en-US"/>
        </w:rPr>
        <w:t xml:space="preserve">information on the enjoyment of economic, social and cultural rights by Roma in its next periodic report. </w:t>
      </w:r>
    </w:p>
    <w:p w:rsidR="00CB7785" w:rsidRPr="002A63E2" w:rsidRDefault="00CA07DB" w:rsidP="00CA07DB">
      <w:pPr>
        <w:pStyle w:val="H23G"/>
      </w:pPr>
      <w:r>
        <w:tab/>
      </w:r>
      <w:r>
        <w:tab/>
      </w:r>
      <w:r w:rsidR="00CB7785" w:rsidRPr="002A63E2">
        <w:t>Access to remedies</w:t>
      </w:r>
      <w:r w:rsidR="0049078B">
        <w:t xml:space="preserve"> and direct applicability of the Convention</w:t>
      </w:r>
    </w:p>
    <w:p w:rsidR="004B426A" w:rsidRPr="000339F8" w:rsidRDefault="004B426A" w:rsidP="00730A46">
      <w:pPr>
        <w:pStyle w:val="SingleTxtG"/>
        <w:numPr>
          <w:ilvl w:val="0"/>
          <w:numId w:val="15"/>
        </w:numPr>
        <w:ind w:left="1134" w:firstLine="0"/>
        <w:rPr>
          <w:rStyle w:val="SingleTxtGCar"/>
        </w:rPr>
      </w:pPr>
      <w:r w:rsidRPr="000B3774">
        <w:t>The</w:t>
      </w:r>
      <w:r>
        <w:t xml:space="preserve"> Committee </w:t>
      </w:r>
      <w:r w:rsidR="00DB1188">
        <w:t xml:space="preserve">notes with </w:t>
      </w:r>
      <w:r>
        <w:t>concern</w:t>
      </w:r>
      <w:r w:rsidR="00DB1188">
        <w:t xml:space="preserve"> </w:t>
      </w:r>
      <w:r>
        <w:t xml:space="preserve">the </w:t>
      </w:r>
      <w:r w:rsidR="003D544A">
        <w:t xml:space="preserve">low number of complaints and </w:t>
      </w:r>
      <w:r w:rsidR="006B2F43">
        <w:t xml:space="preserve">the absence </w:t>
      </w:r>
      <w:r w:rsidR="00E56276">
        <w:t xml:space="preserve">of </w:t>
      </w:r>
      <w:r w:rsidR="003D544A" w:rsidRPr="000339F8">
        <w:rPr>
          <w:rStyle w:val="SingleTxtGCar"/>
        </w:rPr>
        <w:t xml:space="preserve">court </w:t>
      </w:r>
      <w:r w:rsidR="003D544A" w:rsidRPr="00B226BE">
        <w:t>decisions</w:t>
      </w:r>
      <w:r w:rsidR="003D544A" w:rsidRPr="000339F8">
        <w:rPr>
          <w:rStyle w:val="SingleTxtGCar"/>
        </w:rPr>
        <w:t xml:space="preserve"> in administrative, civil and criminal proceedings</w:t>
      </w:r>
      <w:r w:rsidR="006B2F43" w:rsidRPr="000339F8">
        <w:rPr>
          <w:rStyle w:val="SingleTxtGCar"/>
        </w:rPr>
        <w:t xml:space="preserve"> </w:t>
      </w:r>
      <w:r w:rsidR="000326E8">
        <w:rPr>
          <w:rStyle w:val="SingleTxtGCar"/>
        </w:rPr>
        <w:t>on</w:t>
      </w:r>
      <w:r w:rsidR="003D544A" w:rsidRPr="000339F8">
        <w:rPr>
          <w:rStyle w:val="SingleTxtGCar"/>
        </w:rPr>
        <w:t xml:space="preserve"> acts of racial discrimination</w:t>
      </w:r>
      <w:r w:rsidR="000326E8">
        <w:rPr>
          <w:rStyle w:val="SingleTxtGCar"/>
        </w:rPr>
        <w:t>,</w:t>
      </w:r>
      <w:r w:rsidR="00006497" w:rsidRPr="000339F8">
        <w:rPr>
          <w:rStyle w:val="SingleTxtGCar"/>
        </w:rPr>
        <w:t xml:space="preserve"> </w:t>
      </w:r>
      <w:r w:rsidR="00D828B3" w:rsidRPr="000339F8">
        <w:rPr>
          <w:rStyle w:val="SingleTxtGCar"/>
        </w:rPr>
        <w:t xml:space="preserve">which </w:t>
      </w:r>
      <w:r w:rsidR="00C21EEE" w:rsidRPr="000339F8">
        <w:rPr>
          <w:rStyle w:val="SingleTxtGCar"/>
        </w:rPr>
        <w:t xml:space="preserve">are indicative of a </w:t>
      </w:r>
      <w:r w:rsidR="00D828B3" w:rsidRPr="000339F8">
        <w:rPr>
          <w:rStyle w:val="SingleTxtGCar"/>
        </w:rPr>
        <w:t xml:space="preserve">lack of </w:t>
      </w:r>
      <w:r w:rsidR="000326E8">
        <w:rPr>
          <w:rStyle w:val="SingleTxtGCar"/>
        </w:rPr>
        <w:t xml:space="preserve">practical </w:t>
      </w:r>
      <w:r w:rsidR="00D828B3" w:rsidRPr="000339F8">
        <w:rPr>
          <w:rStyle w:val="SingleTxtGCar"/>
        </w:rPr>
        <w:t xml:space="preserve">remedies </w:t>
      </w:r>
      <w:r w:rsidR="000326E8">
        <w:rPr>
          <w:rStyle w:val="SingleTxtGCar"/>
        </w:rPr>
        <w:t>f</w:t>
      </w:r>
      <w:r w:rsidR="00D828B3" w:rsidRPr="000339F8">
        <w:rPr>
          <w:rStyle w:val="SingleTxtGCar"/>
        </w:rPr>
        <w:t>o</w:t>
      </w:r>
      <w:r w:rsidR="000326E8">
        <w:rPr>
          <w:rStyle w:val="SingleTxtGCar"/>
        </w:rPr>
        <w:t>r</w:t>
      </w:r>
      <w:r w:rsidR="00D828B3" w:rsidRPr="000339F8">
        <w:rPr>
          <w:rStyle w:val="SingleTxtGCar"/>
        </w:rPr>
        <w:t xml:space="preserve"> victims of such acts. </w:t>
      </w:r>
      <w:r w:rsidR="00C21EEE" w:rsidRPr="000339F8">
        <w:rPr>
          <w:rStyle w:val="SingleTxtGCar"/>
        </w:rPr>
        <w:t>While noting the reaffirmation by the State party of the direct applicability of the Convention in its domestic legal order, t</w:t>
      </w:r>
      <w:r w:rsidR="00DB1188" w:rsidRPr="000339F8">
        <w:rPr>
          <w:rStyle w:val="SingleTxtGCar"/>
        </w:rPr>
        <w:t xml:space="preserve">he Committee </w:t>
      </w:r>
      <w:r w:rsidR="000326E8">
        <w:rPr>
          <w:rStyle w:val="SingleTxtGCar"/>
        </w:rPr>
        <w:t xml:space="preserve">also </w:t>
      </w:r>
      <w:r w:rsidR="00DB1188" w:rsidRPr="000339F8">
        <w:rPr>
          <w:rStyle w:val="SingleTxtGCar"/>
        </w:rPr>
        <w:t xml:space="preserve">notes with concern the absence of information on cases </w:t>
      </w:r>
      <w:r w:rsidR="000326E8">
        <w:rPr>
          <w:rStyle w:val="SingleTxtGCar"/>
        </w:rPr>
        <w:t xml:space="preserve">in which </w:t>
      </w:r>
      <w:r w:rsidR="00DB1188" w:rsidRPr="000339F8">
        <w:rPr>
          <w:rStyle w:val="SingleTxtGCar"/>
        </w:rPr>
        <w:t xml:space="preserve">the Convention </w:t>
      </w:r>
      <w:r w:rsidR="000326E8">
        <w:rPr>
          <w:rStyle w:val="SingleTxtGCar"/>
        </w:rPr>
        <w:t xml:space="preserve">was applied </w:t>
      </w:r>
      <w:r w:rsidR="00DB1188" w:rsidRPr="000339F8">
        <w:rPr>
          <w:rStyle w:val="SingleTxtGCar"/>
        </w:rPr>
        <w:t>by judicial and administrative bodies</w:t>
      </w:r>
      <w:r w:rsidR="00C21EEE" w:rsidRPr="000339F8">
        <w:rPr>
          <w:rStyle w:val="SingleTxtGCar"/>
        </w:rPr>
        <w:t>.</w:t>
      </w:r>
      <w:r w:rsidR="00F44439" w:rsidRPr="000339F8">
        <w:rPr>
          <w:rStyle w:val="SingleTxtGCar"/>
        </w:rPr>
        <w:t xml:space="preserve"> </w:t>
      </w:r>
      <w:r w:rsidR="00DB1188" w:rsidRPr="000339F8">
        <w:rPr>
          <w:rStyle w:val="SingleTxtGCar"/>
        </w:rPr>
        <w:t>Moreover, t</w:t>
      </w:r>
      <w:r w:rsidRPr="000339F8">
        <w:rPr>
          <w:rStyle w:val="SingleTxtGCar"/>
        </w:rPr>
        <w:t xml:space="preserve">he Committee </w:t>
      </w:r>
      <w:r w:rsidR="00DB1188" w:rsidRPr="000339F8">
        <w:rPr>
          <w:rStyle w:val="SingleTxtGCar"/>
        </w:rPr>
        <w:t xml:space="preserve">notes with concern </w:t>
      </w:r>
      <w:r w:rsidR="003D544A" w:rsidRPr="000339F8">
        <w:rPr>
          <w:rStyle w:val="SingleTxtGCar"/>
        </w:rPr>
        <w:t xml:space="preserve">the </w:t>
      </w:r>
      <w:r w:rsidR="005A7D6B" w:rsidRPr="000339F8">
        <w:rPr>
          <w:rStyle w:val="SingleTxtGCar"/>
        </w:rPr>
        <w:t>low number of cases in which discrimination was established by the Commissioner for Human Rights</w:t>
      </w:r>
      <w:r w:rsidR="006B2F43" w:rsidRPr="000339F8">
        <w:rPr>
          <w:rStyle w:val="SingleTxtGCar"/>
        </w:rPr>
        <w:t>,</w:t>
      </w:r>
      <w:r w:rsidR="005A7D6B" w:rsidRPr="000339F8">
        <w:rPr>
          <w:rStyle w:val="SingleTxtGCar"/>
        </w:rPr>
        <w:t xml:space="preserve"> </w:t>
      </w:r>
      <w:r w:rsidR="00C21EEE" w:rsidRPr="000339F8">
        <w:rPr>
          <w:rStyle w:val="SingleTxtGCar"/>
        </w:rPr>
        <w:t xml:space="preserve">as compared to the number </w:t>
      </w:r>
      <w:r w:rsidR="008440AA" w:rsidRPr="000339F8">
        <w:rPr>
          <w:rStyle w:val="SingleTxtGCar"/>
        </w:rPr>
        <w:t xml:space="preserve">of </w:t>
      </w:r>
      <w:r w:rsidR="005A7D6B" w:rsidRPr="000339F8">
        <w:rPr>
          <w:rStyle w:val="SingleTxtGCar"/>
        </w:rPr>
        <w:t>complaints of racial discrimination received</w:t>
      </w:r>
      <w:r w:rsidR="006B2F43" w:rsidRPr="000339F8">
        <w:rPr>
          <w:rStyle w:val="SingleTxtGCar"/>
        </w:rPr>
        <w:t>,</w:t>
      </w:r>
      <w:r w:rsidR="005A7D6B" w:rsidRPr="000339F8">
        <w:rPr>
          <w:rStyle w:val="SingleTxtGCar"/>
        </w:rPr>
        <w:t xml:space="preserve"> </w:t>
      </w:r>
      <w:r w:rsidR="003D544A" w:rsidRPr="000339F8">
        <w:rPr>
          <w:rStyle w:val="SingleTxtGCar"/>
        </w:rPr>
        <w:t xml:space="preserve">and </w:t>
      </w:r>
      <w:r w:rsidR="003367E4" w:rsidRPr="000339F8">
        <w:rPr>
          <w:rStyle w:val="SingleTxtGCar"/>
        </w:rPr>
        <w:t xml:space="preserve">the </w:t>
      </w:r>
      <w:r w:rsidR="005A7D6B" w:rsidRPr="000339F8">
        <w:rPr>
          <w:rStyle w:val="SingleTxtGCar"/>
        </w:rPr>
        <w:t xml:space="preserve">lack </w:t>
      </w:r>
      <w:r w:rsidR="003D544A" w:rsidRPr="000339F8">
        <w:rPr>
          <w:rStyle w:val="SingleTxtGCar"/>
        </w:rPr>
        <w:t xml:space="preserve">of support </w:t>
      </w:r>
      <w:r w:rsidR="00537063" w:rsidRPr="000339F8">
        <w:rPr>
          <w:rStyle w:val="SingleTxtGCar"/>
        </w:rPr>
        <w:t xml:space="preserve">measures </w:t>
      </w:r>
      <w:r w:rsidR="00730A46">
        <w:rPr>
          <w:rStyle w:val="SingleTxtGCar"/>
        </w:rPr>
        <w:t>for</w:t>
      </w:r>
      <w:r w:rsidR="003D544A" w:rsidRPr="000339F8">
        <w:rPr>
          <w:rStyle w:val="SingleTxtGCar"/>
        </w:rPr>
        <w:t xml:space="preserve"> victims to litigate </w:t>
      </w:r>
      <w:r w:rsidR="00730A46">
        <w:rPr>
          <w:rStyle w:val="SingleTxtGCar"/>
        </w:rPr>
        <w:t xml:space="preserve">in </w:t>
      </w:r>
      <w:r w:rsidR="003D544A" w:rsidRPr="000339F8">
        <w:rPr>
          <w:rStyle w:val="SingleTxtGCar"/>
        </w:rPr>
        <w:t xml:space="preserve">discrimination cases </w:t>
      </w:r>
      <w:r w:rsidR="008C2F33" w:rsidRPr="000339F8">
        <w:rPr>
          <w:rStyle w:val="SingleTxtGCar"/>
        </w:rPr>
        <w:t>(art</w:t>
      </w:r>
      <w:r w:rsidR="00D828B3" w:rsidRPr="000339F8">
        <w:rPr>
          <w:rStyle w:val="SingleTxtGCar"/>
        </w:rPr>
        <w:t>s</w:t>
      </w:r>
      <w:r w:rsidR="008C2F33" w:rsidRPr="000339F8">
        <w:rPr>
          <w:rStyle w:val="SingleTxtGCar"/>
        </w:rPr>
        <w:t xml:space="preserve">. </w:t>
      </w:r>
      <w:r w:rsidR="00DB1188" w:rsidRPr="000339F8">
        <w:rPr>
          <w:rStyle w:val="SingleTxtGCar"/>
        </w:rPr>
        <w:t>1, para. 1; 2, para. 1 (d)</w:t>
      </w:r>
      <w:r w:rsidR="00D828B3" w:rsidRPr="000339F8">
        <w:rPr>
          <w:rStyle w:val="SingleTxtGCar"/>
        </w:rPr>
        <w:t xml:space="preserve">; 4; and </w:t>
      </w:r>
      <w:r w:rsidR="008C2F33" w:rsidRPr="000339F8">
        <w:rPr>
          <w:rStyle w:val="SingleTxtGCar"/>
        </w:rPr>
        <w:t>6)</w:t>
      </w:r>
      <w:r w:rsidRPr="000339F8">
        <w:rPr>
          <w:rStyle w:val="SingleTxtGCar"/>
        </w:rPr>
        <w:t>.</w:t>
      </w:r>
      <w:r w:rsidR="005A7D6B" w:rsidRPr="000339F8">
        <w:rPr>
          <w:rStyle w:val="SingleTxtGCar"/>
        </w:rPr>
        <w:t xml:space="preserve"> </w:t>
      </w:r>
    </w:p>
    <w:p w:rsidR="00E56276" w:rsidRPr="000339F8" w:rsidRDefault="00537063" w:rsidP="000339F8">
      <w:pPr>
        <w:pStyle w:val="SingleTxtG"/>
        <w:rPr>
          <w:b/>
        </w:rPr>
      </w:pPr>
      <w:r w:rsidRPr="000339F8">
        <w:rPr>
          <w:b/>
        </w:rPr>
        <w:t xml:space="preserve">Recalling its general recommendation No. </w:t>
      </w:r>
      <w:r w:rsidR="00C46401" w:rsidRPr="000339F8">
        <w:rPr>
          <w:b/>
        </w:rPr>
        <w:t xml:space="preserve">26 </w:t>
      </w:r>
      <w:r w:rsidR="00727E05" w:rsidRPr="000339F8">
        <w:rPr>
          <w:b/>
        </w:rPr>
        <w:t>(200</w:t>
      </w:r>
      <w:r w:rsidR="00C46401" w:rsidRPr="000339F8">
        <w:rPr>
          <w:b/>
        </w:rPr>
        <w:t>0</w:t>
      </w:r>
      <w:r w:rsidR="00727E05" w:rsidRPr="000339F8">
        <w:rPr>
          <w:b/>
        </w:rPr>
        <w:t xml:space="preserve">) </w:t>
      </w:r>
      <w:r w:rsidRPr="000339F8">
        <w:rPr>
          <w:b/>
        </w:rPr>
        <w:t xml:space="preserve">on </w:t>
      </w:r>
      <w:r w:rsidR="00C46401" w:rsidRPr="000339F8">
        <w:rPr>
          <w:b/>
        </w:rPr>
        <w:t>article 6</w:t>
      </w:r>
      <w:r w:rsidR="008440AA" w:rsidRPr="000339F8">
        <w:rPr>
          <w:b/>
        </w:rPr>
        <w:t xml:space="preserve"> and general recommendation No. 31 (2005) on prevention of racial discrimination in the administration and functioning of </w:t>
      </w:r>
      <w:r w:rsidR="00FE22EA" w:rsidRPr="000339F8">
        <w:rPr>
          <w:b/>
        </w:rPr>
        <w:t xml:space="preserve">the </w:t>
      </w:r>
      <w:r w:rsidR="008440AA" w:rsidRPr="000339F8">
        <w:rPr>
          <w:b/>
        </w:rPr>
        <w:t>criminal justice</w:t>
      </w:r>
      <w:r w:rsidR="00FE22EA" w:rsidRPr="000339F8">
        <w:rPr>
          <w:b/>
        </w:rPr>
        <w:t xml:space="preserve"> system</w:t>
      </w:r>
      <w:r w:rsidR="00C46401" w:rsidRPr="000339F8">
        <w:rPr>
          <w:b/>
        </w:rPr>
        <w:t xml:space="preserve">, </w:t>
      </w:r>
      <w:r w:rsidRPr="000339F8">
        <w:rPr>
          <w:b/>
        </w:rPr>
        <w:t xml:space="preserve">the </w:t>
      </w:r>
      <w:r w:rsidR="008C2F33" w:rsidRPr="000339F8">
        <w:rPr>
          <w:b/>
        </w:rPr>
        <w:t>Committee recommends that the State party</w:t>
      </w:r>
      <w:r w:rsidR="00E56276" w:rsidRPr="000339F8">
        <w:rPr>
          <w:b/>
        </w:rPr>
        <w:t xml:space="preserve">: </w:t>
      </w:r>
    </w:p>
    <w:p w:rsidR="004345ED" w:rsidRDefault="004C3292" w:rsidP="00730A46">
      <w:pPr>
        <w:spacing w:after="120"/>
        <w:ind w:left="1134" w:right="1134"/>
        <w:jc w:val="both"/>
        <w:rPr>
          <w:b/>
        </w:rPr>
      </w:pPr>
      <w:r>
        <w:rPr>
          <w:b/>
        </w:rPr>
        <w:tab/>
        <w:t>(a)</w:t>
      </w:r>
      <w:r>
        <w:rPr>
          <w:b/>
        </w:rPr>
        <w:tab/>
      </w:r>
      <w:r w:rsidR="002F4458">
        <w:rPr>
          <w:b/>
        </w:rPr>
        <w:t>Ensure effective remedies</w:t>
      </w:r>
      <w:r w:rsidR="00C46401" w:rsidRPr="004345ED">
        <w:rPr>
          <w:b/>
        </w:rPr>
        <w:t xml:space="preserve">, </w:t>
      </w:r>
      <w:r w:rsidR="002F4458" w:rsidRPr="002F4458">
        <w:rPr>
          <w:b/>
        </w:rPr>
        <w:t>including just and adequate reparation or satisfaction</w:t>
      </w:r>
      <w:r w:rsidR="002F4458">
        <w:rPr>
          <w:b/>
        </w:rPr>
        <w:t>,</w:t>
      </w:r>
      <w:r w:rsidR="002F4458" w:rsidRPr="002F4458">
        <w:rPr>
          <w:b/>
        </w:rPr>
        <w:t xml:space="preserve"> </w:t>
      </w:r>
      <w:r w:rsidR="00EC6B0F" w:rsidRPr="00EC6B0F">
        <w:rPr>
          <w:b/>
        </w:rPr>
        <w:t xml:space="preserve">through the competent national courts and other State institutions </w:t>
      </w:r>
      <w:r w:rsidR="00730A46">
        <w:rPr>
          <w:b/>
        </w:rPr>
        <w:t>for</w:t>
      </w:r>
      <w:r w:rsidR="00730A46" w:rsidRPr="00EC6B0F">
        <w:rPr>
          <w:b/>
        </w:rPr>
        <w:t xml:space="preserve"> </w:t>
      </w:r>
      <w:r w:rsidR="00EC6B0F" w:rsidRPr="00EC6B0F">
        <w:rPr>
          <w:b/>
        </w:rPr>
        <w:t>any act of racial discrimination</w:t>
      </w:r>
      <w:r w:rsidR="00EC6B0F">
        <w:rPr>
          <w:b/>
        </w:rPr>
        <w:t xml:space="preserve">, </w:t>
      </w:r>
      <w:r w:rsidR="004345ED" w:rsidRPr="004345ED">
        <w:rPr>
          <w:b/>
        </w:rPr>
        <w:t xml:space="preserve">by making appropriate use of the anti-discrimination legislation; </w:t>
      </w:r>
    </w:p>
    <w:p w:rsidR="0049078B" w:rsidRDefault="004C3292" w:rsidP="00971A10">
      <w:pPr>
        <w:spacing w:after="120"/>
        <w:ind w:left="1134" w:right="1134"/>
        <w:jc w:val="both"/>
        <w:rPr>
          <w:b/>
        </w:rPr>
      </w:pPr>
      <w:r>
        <w:rPr>
          <w:b/>
        </w:rPr>
        <w:tab/>
        <w:t>(b)</w:t>
      </w:r>
      <w:r>
        <w:rPr>
          <w:b/>
        </w:rPr>
        <w:tab/>
      </w:r>
      <w:r w:rsidR="00530E38">
        <w:rPr>
          <w:b/>
        </w:rPr>
        <w:t xml:space="preserve">Provide the Committee </w:t>
      </w:r>
      <w:r w:rsidR="0049078B" w:rsidRPr="0049078B">
        <w:rPr>
          <w:b/>
        </w:rPr>
        <w:t xml:space="preserve">with </w:t>
      </w:r>
      <w:r w:rsidR="00C21EEE">
        <w:rPr>
          <w:b/>
        </w:rPr>
        <w:t xml:space="preserve">data on </w:t>
      </w:r>
      <w:r w:rsidR="0049078B" w:rsidRPr="0049078B">
        <w:rPr>
          <w:b/>
        </w:rPr>
        <w:t xml:space="preserve">the application of the Convention </w:t>
      </w:r>
      <w:r w:rsidR="00641887">
        <w:rPr>
          <w:b/>
        </w:rPr>
        <w:t>through judicial and administrative decisions</w:t>
      </w:r>
      <w:r w:rsidR="0049078B" w:rsidRPr="0049078B">
        <w:rPr>
          <w:b/>
        </w:rPr>
        <w:t xml:space="preserve"> in its next periodic report</w:t>
      </w:r>
      <w:r w:rsidR="0049078B">
        <w:rPr>
          <w:b/>
        </w:rPr>
        <w:t>;</w:t>
      </w:r>
    </w:p>
    <w:p w:rsidR="004345ED" w:rsidRDefault="004C3292" w:rsidP="004C3292">
      <w:pPr>
        <w:spacing w:after="120"/>
        <w:ind w:left="1134" w:right="1134"/>
        <w:jc w:val="both"/>
        <w:rPr>
          <w:b/>
        </w:rPr>
      </w:pPr>
      <w:r>
        <w:rPr>
          <w:b/>
        </w:rPr>
        <w:tab/>
        <w:t>(c)</w:t>
      </w:r>
      <w:r>
        <w:rPr>
          <w:b/>
        </w:rPr>
        <w:tab/>
      </w:r>
      <w:r w:rsidR="003367E4">
        <w:rPr>
          <w:b/>
        </w:rPr>
        <w:t>U</w:t>
      </w:r>
      <w:r w:rsidR="003367E4" w:rsidRPr="003367E4">
        <w:rPr>
          <w:b/>
        </w:rPr>
        <w:t xml:space="preserve">ndertake a thorough analysis of the reasons for the low number of cases in which discrimination was established by the Commissioner for Human Rights </w:t>
      </w:r>
      <w:r w:rsidR="003367E4">
        <w:rPr>
          <w:b/>
        </w:rPr>
        <w:t>and e</w:t>
      </w:r>
      <w:r w:rsidR="00B903C7" w:rsidRPr="004345ED">
        <w:rPr>
          <w:b/>
        </w:rPr>
        <w:t>nsure that the Commissioner effectively investigate</w:t>
      </w:r>
      <w:r w:rsidR="002176D5">
        <w:rPr>
          <w:b/>
        </w:rPr>
        <w:t>s</w:t>
      </w:r>
      <w:r w:rsidR="00B903C7" w:rsidRPr="004345ED">
        <w:rPr>
          <w:b/>
        </w:rPr>
        <w:t xml:space="preserve"> all complaints of racial discrimination</w:t>
      </w:r>
      <w:r w:rsidR="00E56276" w:rsidRPr="004345ED">
        <w:rPr>
          <w:b/>
        </w:rPr>
        <w:t xml:space="preserve">; </w:t>
      </w:r>
    </w:p>
    <w:p w:rsidR="00AA3DF9" w:rsidRDefault="004C3292" w:rsidP="004C3292">
      <w:pPr>
        <w:spacing w:after="120"/>
        <w:ind w:left="1134" w:right="1134"/>
        <w:jc w:val="both"/>
        <w:rPr>
          <w:b/>
        </w:rPr>
      </w:pPr>
      <w:r>
        <w:rPr>
          <w:b/>
        </w:rPr>
        <w:tab/>
        <w:t>(d)</w:t>
      </w:r>
      <w:r>
        <w:rPr>
          <w:b/>
        </w:rPr>
        <w:tab/>
      </w:r>
      <w:r w:rsidR="00E56276" w:rsidRPr="00AA3DF9">
        <w:rPr>
          <w:b/>
        </w:rPr>
        <w:t>I</w:t>
      </w:r>
      <w:r w:rsidR="008C2F33" w:rsidRPr="00AA3DF9">
        <w:rPr>
          <w:b/>
        </w:rPr>
        <w:t xml:space="preserve">mplement measures to </w:t>
      </w:r>
      <w:r w:rsidR="00B903C7" w:rsidRPr="00AA3DF9">
        <w:rPr>
          <w:b/>
        </w:rPr>
        <w:t xml:space="preserve">strengthen </w:t>
      </w:r>
      <w:r w:rsidR="00C21EEE">
        <w:rPr>
          <w:b/>
        </w:rPr>
        <w:t xml:space="preserve">the </w:t>
      </w:r>
      <w:r w:rsidR="00B903C7" w:rsidRPr="00AA3DF9">
        <w:rPr>
          <w:b/>
        </w:rPr>
        <w:t>legal aid system</w:t>
      </w:r>
      <w:r w:rsidR="00727E05" w:rsidRPr="00AA3DF9">
        <w:rPr>
          <w:b/>
        </w:rPr>
        <w:t xml:space="preserve"> and provide </w:t>
      </w:r>
      <w:r w:rsidR="008C2F33" w:rsidRPr="00AA3DF9">
        <w:rPr>
          <w:b/>
        </w:rPr>
        <w:t>assistance to individuals and associations to facilitate litigation in discrimination cases</w:t>
      </w:r>
      <w:r w:rsidR="00E56276" w:rsidRPr="00AA3DF9">
        <w:rPr>
          <w:b/>
        </w:rPr>
        <w:t xml:space="preserve">; </w:t>
      </w:r>
    </w:p>
    <w:p w:rsidR="00901ED8" w:rsidRPr="00AA3DF9" w:rsidRDefault="004C3292" w:rsidP="004C3292">
      <w:pPr>
        <w:spacing w:after="120"/>
        <w:ind w:left="1134" w:right="1134"/>
        <w:jc w:val="both"/>
        <w:rPr>
          <w:b/>
        </w:rPr>
      </w:pPr>
      <w:r>
        <w:rPr>
          <w:b/>
        </w:rPr>
        <w:tab/>
        <w:t>(e)</w:t>
      </w:r>
      <w:r>
        <w:rPr>
          <w:b/>
        </w:rPr>
        <w:tab/>
      </w:r>
      <w:r w:rsidR="00A61761" w:rsidRPr="00AA3DF9">
        <w:rPr>
          <w:b/>
        </w:rPr>
        <w:t>Undertake training of public officials, including law enforcement official</w:t>
      </w:r>
      <w:r w:rsidR="007F2BC2">
        <w:rPr>
          <w:b/>
        </w:rPr>
        <w:t>s</w:t>
      </w:r>
      <w:r w:rsidR="00A61761" w:rsidRPr="00AA3DF9">
        <w:rPr>
          <w:b/>
        </w:rPr>
        <w:t xml:space="preserve">, members of </w:t>
      </w:r>
      <w:r w:rsidR="002176D5">
        <w:rPr>
          <w:b/>
        </w:rPr>
        <w:t xml:space="preserve">the </w:t>
      </w:r>
      <w:r w:rsidR="00A61761" w:rsidRPr="00AA3DF9">
        <w:rPr>
          <w:b/>
        </w:rPr>
        <w:t>judiciary and lawyers</w:t>
      </w:r>
      <w:r w:rsidR="00C21EEE">
        <w:rPr>
          <w:b/>
        </w:rPr>
        <w:t>, concerning</w:t>
      </w:r>
      <w:r w:rsidR="00A61761" w:rsidRPr="00AA3DF9">
        <w:rPr>
          <w:b/>
        </w:rPr>
        <w:t xml:space="preserve"> legal protection and safeguards against racial discrimination, drawing attention to the Committee’s general recommendation No. 13 (1993) on the training of law enforcement officials in the protection of human rights.</w:t>
      </w:r>
    </w:p>
    <w:p w:rsidR="00087B2A" w:rsidRPr="00391D18" w:rsidRDefault="000339F8" w:rsidP="000339F8">
      <w:pPr>
        <w:pStyle w:val="H1G"/>
      </w:pPr>
      <w:r>
        <w:tab/>
      </w:r>
      <w:r w:rsidR="0006104D">
        <w:t>IV</w:t>
      </w:r>
      <w:r w:rsidR="00087B2A" w:rsidRPr="00391D18">
        <w:t>.</w:t>
      </w:r>
      <w:r w:rsidR="00087B2A" w:rsidRPr="00391D18">
        <w:tab/>
        <w:t>Other recommendations</w:t>
      </w:r>
    </w:p>
    <w:p w:rsidR="00087B2A" w:rsidRPr="00E6137E" w:rsidRDefault="00087B2A" w:rsidP="00087B2A">
      <w:pPr>
        <w:pStyle w:val="H23G"/>
      </w:pPr>
      <w:r w:rsidRPr="00E6137E">
        <w:tab/>
      </w:r>
      <w:r w:rsidRPr="00E6137E">
        <w:tab/>
        <w:t>Ratification of other treaties</w:t>
      </w:r>
    </w:p>
    <w:p w:rsidR="00087B2A" w:rsidRPr="002F013B" w:rsidRDefault="00087B2A" w:rsidP="00730A46">
      <w:pPr>
        <w:pStyle w:val="SingleTxtG"/>
        <w:numPr>
          <w:ilvl w:val="0"/>
          <w:numId w:val="15"/>
        </w:numPr>
        <w:ind w:left="1134" w:firstLine="0"/>
        <w:rPr>
          <w:lang w:val="en-GB"/>
        </w:rPr>
      </w:pPr>
      <w:r w:rsidRPr="00E6137E">
        <w:t xml:space="preserve">Bearing in mind the indivisibility of all human rights, the Committee encourages the State party to consider ratifying </w:t>
      </w:r>
      <w:r w:rsidR="002F013B">
        <w:rPr>
          <w:lang w:val="en-GB"/>
        </w:rPr>
        <w:t xml:space="preserve">those </w:t>
      </w:r>
      <w:r w:rsidRPr="00E6137E">
        <w:t xml:space="preserve">international human rights treaties which it has not yet ratified, in particular treaties with provisions that have a direct relevance to communities that may be the subject of racial discrimination, such as </w:t>
      </w:r>
      <w:r>
        <w:t xml:space="preserve">the </w:t>
      </w:r>
      <w:r w:rsidR="00097A8D">
        <w:t>International Convention</w:t>
      </w:r>
      <w:r w:rsidR="00097A8D">
        <w:rPr>
          <w:lang w:val="en-GB"/>
        </w:rPr>
        <w:t xml:space="preserve"> on </w:t>
      </w:r>
      <w:r w:rsidRPr="00E6137E">
        <w:t>the Protection of the Rights of All Migrant Workers and Members of Their Families</w:t>
      </w:r>
      <w:r w:rsidR="002F013B">
        <w:rPr>
          <w:sz w:val="24"/>
          <w:szCs w:val="24"/>
          <w:lang w:val="en-GB"/>
        </w:rPr>
        <w:t xml:space="preserve"> </w:t>
      </w:r>
      <w:r w:rsidR="002F013B" w:rsidRPr="002F013B">
        <w:rPr>
          <w:lang w:val="en-GB"/>
        </w:rPr>
        <w:t xml:space="preserve">and </w:t>
      </w:r>
      <w:r w:rsidR="00791AC5">
        <w:rPr>
          <w:lang w:val="en-GB"/>
        </w:rPr>
        <w:t>the United Nations Educational, Scientific and Cultural Organization</w:t>
      </w:r>
      <w:r w:rsidR="002F013B" w:rsidRPr="002F013B">
        <w:rPr>
          <w:lang w:val="en-GB"/>
        </w:rPr>
        <w:t xml:space="preserve"> Convention against </w:t>
      </w:r>
      <w:r w:rsidR="00791AC5">
        <w:rPr>
          <w:lang w:val="en-GB"/>
        </w:rPr>
        <w:t>D</w:t>
      </w:r>
      <w:r w:rsidR="002F013B" w:rsidRPr="002F013B">
        <w:rPr>
          <w:lang w:val="en-GB"/>
        </w:rPr>
        <w:t xml:space="preserve">iscrimination in </w:t>
      </w:r>
      <w:r w:rsidR="00791AC5">
        <w:rPr>
          <w:lang w:val="en-GB"/>
        </w:rPr>
        <w:t>E</w:t>
      </w:r>
      <w:r w:rsidR="002F013B" w:rsidRPr="002F013B">
        <w:rPr>
          <w:lang w:val="en-GB"/>
        </w:rPr>
        <w:t>ducation</w:t>
      </w:r>
      <w:r w:rsidR="00791AC5">
        <w:rPr>
          <w:lang w:val="en-GB"/>
        </w:rPr>
        <w:t xml:space="preserve"> 1960</w:t>
      </w:r>
      <w:r w:rsidR="002F013B">
        <w:rPr>
          <w:lang w:val="en-GB"/>
        </w:rPr>
        <w:t>.</w:t>
      </w:r>
    </w:p>
    <w:p w:rsidR="00087B2A" w:rsidRPr="00E6137E" w:rsidRDefault="00087B2A" w:rsidP="00087B2A">
      <w:pPr>
        <w:pStyle w:val="H23G"/>
      </w:pPr>
      <w:r w:rsidRPr="00E6137E">
        <w:tab/>
      </w:r>
      <w:r w:rsidRPr="00E6137E">
        <w:tab/>
        <w:t xml:space="preserve">Follow-up to </w:t>
      </w:r>
      <w:r w:rsidR="00791AC5">
        <w:t xml:space="preserve">the </w:t>
      </w:r>
      <w:smartTag w:uri="urn:schemas-microsoft-com:office:smarttags" w:element="place">
        <w:smartTag w:uri="urn:schemas-microsoft-com:office:smarttags" w:element="City">
          <w:r w:rsidRPr="00E6137E">
            <w:t>Durban</w:t>
          </w:r>
        </w:smartTag>
      </w:smartTag>
      <w:r w:rsidRPr="00E6137E">
        <w:t xml:space="preserve"> Declaration and Programme of Action</w:t>
      </w:r>
    </w:p>
    <w:p w:rsidR="00087B2A" w:rsidRPr="00E6137E" w:rsidRDefault="00087B2A" w:rsidP="00E76364">
      <w:pPr>
        <w:pStyle w:val="SingleTxtG"/>
        <w:numPr>
          <w:ilvl w:val="0"/>
          <w:numId w:val="15"/>
        </w:numPr>
        <w:ind w:left="1134" w:firstLine="0"/>
        <w:rPr>
          <w:lang w:val="en-GB"/>
        </w:rPr>
      </w:pPr>
      <w:r w:rsidRPr="00E6137E">
        <w:rPr>
          <w:rStyle w:val="SingleTxtGCar"/>
        </w:rPr>
        <w:t xml:space="preserve">In </w:t>
      </w:r>
      <w:r w:rsidR="00A9736C">
        <w:rPr>
          <w:rStyle w:val="SingleTxtGCar"/>
        </w:rPr>
        <w:t xml:space="preserve">the </w:t>
      </w:r>
      <w:r w:rsidRPr="00E6137E">
        <w:rPr>
          <w:rStyle w:val="SingleTxtGCar"/>
        </w:rPr>
        <w:t xml:space="preserve">light of its general recommendation No. 33 (2009) on follow-up to the Durban Review Conference, the Committee recommends that the State party give effect to the Durban Declaration and Programme of Action, adopted in September 2001 by the World Conference against Racism, Racial Discrimination, Xenophobia and Related Intolerance, taking into account the </w:t>
      </w:r>
      <w:r w:rsidR="00E76364">
        <w:rPr>
          <w:rStyle w:val="SingleTxtGCar"/>
          <w:lang w:val="en-GB"/>
        </w:rPr>
        <w:t>outcome</w:t>
      </w:r>
      <w:r w:rsidRPr="00E6137E">
        <w:rPr>
          <w:rStyle w:val="SingleTxtGCar"/>
        </w:rPr>
        <w:t xml:space="preserve"> </w:t>
      </w:r>
      <w:r w:rsidR="00730A46">
        <w:rPr>
          <w:rStyle w:val="SingleTxtGCar"/>
        </w:rPr>
        <w:t>d</w:t>
      </w:r>
      <w:r w:rsidRPr="00E6137E">
        <w:rPr>
          <w:rStyle w:val="SingleTxtGCar"/>
        </w:rPr>
        <w:t>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p>
    <w:p w:rsidR="00087B2A" w:rsidRPr="00E6137E" w:rsidRDefault="00087B2A" w:rsidP="00087B2A">
      <w:pPr>
        <w:pStyle w:val="H23G"/>
      </w:pPr>
      <w:r w:rsidRPr="00E6137E">
        <w:tab/>
      </w:r>
      <w:r w:rsidRPr="00E6137E">
        <w:tab/>
        <w:t>Consultations with organizations of civil society</w:t>
      </w:r>
    </w:p>
    <w:p w:rsidR="00087B2A" w:rsidRPr="00E6137E" w:rsidRDefault="00C21EEE" w:rsidP="00B226BE">
      <w:pPr>
        <w:pStyle w:val="SingleTxtG"/>
        <w:numPr>
          <w:ilvl w:val="0"/>
          <w:numId w:val="15"/>
        </w:numPr>
        <w:ind w:left="1134" w:firstLine="0"/>
      </w:pPr>
      <w:r>
        <w:t>T</w:t>
      </w:r>
      <w:r w:rsidR="00087B2A">
        <w:t xml:space="preserve">he </w:t>
      </w:r>
      <w:r w:rsidR="00087B2A" w:rsidRPr="00E6137E">
        <w:t>Committee recommends that the State party expand its dialogue with organizations of civil society working in the area of human rights protection, in particular in combating racial discrimination, in connection with the preparation of the next periodic report and the follow-up to the</w:t>
      </w:r>
      <w:r w:rsidR="00791AC5" w:rsidRPr="00791AC5">
        <w:rPr>
          <w:lang w:val="en-GB"/>
        </w:rPr>
        <w:t xml:space="preserve"> pre</w:t>
      </w:r>
      <w:r w:rsidR="00087B2A" w:rsidRPr="00E6137E">
        <w:t>se</w:t>
      </w:r>
      <w:r w:rsidR="00791AC5" w:rsidRPr="00791AC5">
        <w:rPr>
          <w:lang w:val="en-GB"/>
        </w:rPr>
        <w:t>nt</w:t>
      </w:r>
      <w:r w:rsidR="00087B2A" w:rsidRPr="00E6137E">
        <w:t xml:space="preserve"> concluding observations.</w:t>
      </w:r>
    </w:p>
    <w:p w:rsidR="00D073BF" w:rsidRDefault="00087B2A" w:rsidP="00087B2A">
      <w:pPr>
        <w:pStyle w:val="H23G"/>
      </w:pPr>
      <w:r w:rsidRPr="00E6137E">
        <w:tab/>
      </w:r>
      <w:r w:rsidRPr="00E6137E">
        <w:tab/>
      </w:r>
      <w:r w:rsidR="00D073BF">
        <w:t>Amendments to article 8, paragraph 6, of the Convention</w:t>
      </w:r>
    </w:p>
    <w:p w:rsidR="00D073BF" w:rsidRPr="00D073BF" w:rsidRDefault="00D073BF" w:rsidP="00730A46">
      <w:pPr>
        <w:pStyle w:val="SingleTxtG"/>
        <w:numPr>
          <w:ilvl w:val="0"/>
          <w:numId w:val="15"/>
        </w:numPr>
        <w:ind w:left="1134" w:firstLine="0"/>
      </w:pPr>
      <w:r w:rsidRPr="00D073BF">
        <w:t xml:space="preserve">The Committee </w:t>
      </w:r>
      <w:r>
        <w:t xml:space="preserve">reiterates its </w:t>
      </w:r>
      <w:r w:rsidRPr="00D073BF">
        <w:t>recommend</w:t>
      </w:r>
      <w:r>
        <w:t xml:space="preserve">ation contained in the previous concluding observations </w:t>
      </w:r>
      <w:r w:rsidRPr="00D073BF">
        <w:t xml:space="preserve">that the State party ratify the amendment to article 8, paragraph 6, of the Convention adopted on 15 January 1992 at the fourteenth </w:t>
      </w:r>
      <w:r w:rsidR="00730A46">
        <w:t>M</w:t>
      </w:r>
      <w:r w:rsidR="00730A46" w:rsidRPr="00D073BF">
        <w:t xml:space="preserve">eeting </w:t>
      </w:r>
      <w:r w:rsidRPr="00D073BF">
        <w:t xml:space="preserve">of States </w:t>
      </w:r>
      <w:r w:rsidR="00730A46">
        <w:t>P</w:t>
      </w:r>
      <w:r w:rsidRPr="00D073BF">
        <w:t xml:space="preserve">arties to the Convention and endorsed by the General Assembly in its resolution 47/111 of 16 December </w:t>
      </w:r>
      <w:smartTag w:uri="urn:schemas-microsoft-com:office:smarttags" w:element="metricconverter">
        <w:smartTagPr>
          <w:attr w:name="ProductID" w:val="1992. In"/>
        </w:smartTagPr>
        <w:r w:rsidRPr="00D073BF">
          <w:t>1992. In</w:t>
        </w:r>
      </w:smartTag>
      <w:r w:rsidRPr="00D073BF">
        <w:t xml:space="preserve"> this connection, the Committee cites General Assembly resolution</w:t>
      </w:r>
      <w:r w:rsidR="00C72AB9" w:rsidRPr="00C72AB9">
        <w:rPr>
          <w:lang w:val="en-GB"/>
        </w:rPr>
        <w:t xml:space="preserve">s </w:t>
      </w:r>
      <w:r w:rsidRPr="00D073BF">
        <w:t xml:space="preserve">61/148, </w:t>
      </w:r>
      <w:r w:rsidR="00C72AB9" w:rsidRPr="00C72AB9">
        <w:rPr>
          <w:lang w:val="en-GB"/>
        </w:rPr>
        <w:t>63/243, 65/200 and 67/156</w:t>
      </w:r>
      <w:r w:rsidR="00C72AB9">
        <w:rPr>
          <w:lang w:val="en-GB"/>
        </w:rPr>
        <w:t>,</w:t>
      </w:r>
      <w:r w:rsidR="00C72AB9" w:rsidRPr="00C72AB9">
        <w:rPr>
          <w:lang w:val="en-GB"/>
        </w:rPr>
        <w:t xml:space="preserve"> </w:t>
      </w:r>
      <w:r w:rsidRPr="00D073BF">
        <w:t xml:space="preserve">in which </w:t>
      </w:r>
      <w:r w:rsidR="00730A46">
        <w:t>the Assembly</w:t>
      </w:r>
      <w:r w:rsidRPr="00D073BF">
        <w:t xml:space="preserve"> strongly urged States parties to accelerate their </w:t>
      </w:r>
      <w:r w:rsidR="00254E48" w:rsidRPr="00254E48">
        <w:rPr>
          <w:lang w:val="en-GB"/>
        </w:rPr>
        <w:t>national</w:t>
      </w:r>
      <w:r w:rsidR="00254E48" w:rsidRPr="00D073BF">
        <w:t xml:space="preserve"> </w:t>
      </w:r>
      <w:r w:rsidRPr="00D073BF">
        <w:t xml:space="preserve">ratification procedures with regard to the amendment </w:t>
      </w:r>
      <w:r w:rsidR="00254E48" w:rsidRPr="00254E48">
        <w:rPr>
          <w:lang w:val="en-GB"/>
        </w:rPr>
        <w:t xml:space="preserve">to the Convention concerning the financing of the Committee </w:t>
      </w:r>
      <w:r w:rsidRPr="00D073BF">
        <w:t>and to notify the Secretary-General expeditiously in writing of their agreement to the amendment</w:t>
      </w:r>
      <w:r>
        <w:t xml:space="preserve">. </w:t>
      </w:r>
    </w:p>
    <w:p w:rsidR="00087B2A" w:rsidRPr="00E6137E" w:rsidRDefault="00D073BF" w:rsidP="00087B2A">
      <w:pPr>
        <w:pStyle w:val="H23G"/>
      </w:pPr>
      <w:r>
        <w:tab/>
      </w:r>
      <w:r>
        <w:tab/>
      </w:r>
      <w:r w:rsidR="00087B2A" w:rsidRPr="00E6137E">
        <w:t>Dissemination</w:t>
      </w:r>
    </w:p>
    <w:p w:rsidR="00087B2A" w:rsidRPr="006242BA" w:rsidRDefault="00087B2A" w:rsidP="004C7599">
      <w:pPr>
        <w:pStyle w:val="SingleTxtG"/>
        <w:numPr>
          <w:ilvl w:val="0"/>
          <w:numId w:val="15"/>
        </w:numPr>
        <w:ind w:left="1134" w:firstLine="0"/>
        <w:rPr>
          <w:lang w:val="en-GB"/>
        </w:rPr>
      </w:pPr>
      <w:r w:rsidRPr="00E6137E">
        <w:t xml:space="preserve">The Committee recommends that the State party’s reports be made readily available and accessible to the public at the time of their submission, and that the observations of the Committee with respect to </w:t>
      </w:r>
      <w:r w:rsidR="004C7599" w:rsidRPr="00E6137E">
        <w:t>th</w:t>
      </w:r>
      <w:r w:rsidR="004C7599">
        <w:t>o</w:t>
      </w:r>
      <w:r w:rsidR="004C7599" w:rsidRPr="00E6137E">
        <w:t xml:space="preserve">se </w:t>
      </w:r>
      <w:r w:rsidR="006242BA">
        <w:t>reports be similarly publicized</w:t>
      </w:r>
      <w:r w:rsidR="006242BA">
        <w:rPr>
          <w:lang w:val="en-GB"/>
        </w:rPr>
        <w:t xml:space="preserve"> </w:t>
      </w:r>
      <w:r w:rsidR="006242BA">
        <w:t>in the official and</w:t>
      </w:r>
      <w:r w:rsidR="006242BA">
        <w:rPr>
          <w:lang w:val="en-GB"/>
        </w:rPr>
        <w:t xml:space="preserve"> other </w:t>
      </w:r>
      <w:r w:rsidRPr="00E6137E">
        <w:t>commonly used languages, as appropriate</w:t>
      </w:r>
      <w:r w:rsidR="00B42BCC">
        <w:rPr>
          <w:sz w:val="24"/>
          <w:szCs w:val="24"/>
        </w:rPr>
        <w:t>.</w:t>
      </w:r>
    </w:p>
    <w:p w:rsidR="00087B2A" w:rsidRPr="00E6137E" w:rsidRDefault="00087B2A" w:rsidP="00087B2A">
      <w:pPr>
        <w:pStyle w:val="H23G"/>
      </w:pPr>
      <w:r w:rsidRPr="00E6137E">
        <w:tab/>
      </w:r>
      <w:r w:rsidRPr="00E6137E">
        <w:tab/>
        <w:t>Follow-up to concluding observations</w:t>
      </w:r>
    </w:p>
    <w:p w:rsidR="00087B2A" w:rsidRPr="00AA3DF9" w:rsidRDefault="00087B2A" w:rsidP="00B226BE">
      <w:pPr>
        <w:pStyle w:val="SingleTxtG"/>
        <w:numPr>
          <w:ilvl w:val="0"/>
          <w:numId w:val="15"/>
        </w:numPr>
        <w:ind w:left="1134" w:firstLine="0"/>
      </w:pPr>
      <w:r w:rsidRPr="00AA3DF9">
        <w:t xml:space="preserve">In accordance with article 9, paragraph 1, of the Convention and rule 65 of its amended rules of procedure, the Committee requests the State party to provide information, within one year of the adoption of the present concluding observations, on its follow-up to the recommendations contained in paragraphs </w:t>
      </w:r>
      <w:r w:rsidR="005657B4">
        <w:rPr>
          <w:lang w:val="en-GB"/>
        </w:rPr>
        <w:t>8</w:t>
      </w:r>
      <w:r w:rsidRPr="00AA3DF9">
        <w:t>,</w:t>
      </w:r>
      <w:r w:rsidR="0099284C" w:rsidRPr="00AA3DF9">
        <w:rPr>
          <w:lang w:val="en-GB"/>
        </w:rPr>
        <w:t xml:space="preserve"> </w:t>
      </w:r>
      <w:r w:rsidR="005657B4">
        <w:rPr>
          <w:lang w:val="en-GB"/>
        </w:rPr>
        <w:t>1</w:t>
      </w:r>
      <w:r w:rsidR="008440AA">
        <w:rPr>
          <w:lang w:val="en-GB"/>
        </w:rPr>
        <w:t>5</w:t>
      </w:r>
      <w:r w:rsidR="000F432A" w:rsidRPr="00AA3DF9">
        <w:rPr>
          <w:lang w:val="en-GB"/>
        </w:rPr>
        <w:t xml:space="preserve"> and</w:t>
      </w:r>
      <w:r w:rsidR="00AA3DF9">
        <w:rPr>
          <w:lang w:val="en-GB"/>
        </w:rPr>
        <w:t xml:space="preserve"> </w:t>
      </w:r>
      <w:r w:rsidR="005657B4">
        <w:rPr>
          <w:lang w:val="en-GB"/>
        </w:rPr>
        <w:t>1</w:t>
      </w:r>
      <w:r w:rsidR="008440AA">
        <w:rPr>
          <w:lang w:val="en-GB"/>
        </w:rPr>
        <w:t>8</w:t>
      </w:r>
      <w:r w:rsidR="00AA3DF9">
        <w:rPr>
          <w:lang w:val="en-GB"/>
        </w:rPr>
        <w:t xml:space="preserve"> </w:t>
      </w:r>
      <w:r w:rsidRPr="00AA3DF9">
        <w:t>above.</w:t>
      </w:r>
    </w:p>
    <w:p w:rsidR="00087B2A" w:rsidRPr="00AA3DF9" w:rsidRDefault="00087B2A" w:rsidP="00087B2A">
      <w:pPr>
        <w:pStyle w:val="H23G"/>
      </w:pPr>
      <w:r w:rsidRPr="00AA3DF9">
        <w:tab/>
      </w:r>
      <w:r w:rsidRPr="00AA3DF9">
        <w:tab/>
        <w:t>Paragraphs of particular importance</w:t>
      </w:r>
    </w:p>
    <w:p w:rsidR="00087B2A" w:rsidRPr="00AA3DF9" w:rsidRDefault="00087B2A" w:rsidP="004C7599">
      <w:pPr>
        <w:pStyle w:val="SingleTxtG"/>
        <w:numPr>
          <w:ilvl w:val="0"/>
          <w:numId w:val="15"/>
        </w:numPr>
        <w:ind w:left="1134" w:firstLine="0"/>
        <w:rPr>
          <w:sz w:val="24"/>
          <w:szCs w:val="24"/>
        </w:rPr>
      </w:pPr>
      <w:r w:rsidRPr="00AA3DF9">
        <w:t xml:space="preserve">The Committee also wishes to draw the attention of the State party to the particular importance of the recommendations </w:t>
      </w:r>
      <w:r w:rsidR="004C7599">
        <w:t xml:space="preserve">contained </w:t>
      </w:r>
      <w:r w:rsidRPr="00AA3DF9">
        <w:t xml:space="preserve">in paragraphs </w:t>
      </w:r>
      <w:r w:rsidR="005657B4">
        <w:rPr>
          <w:lang w:val="en-GB"/>
        </w:rPr>
        <w:t>12</w:t>
      </w:r>
      <w:r w:rsidR="00AA3DF9">
        <w:rPr>
          <w:lang w:val="en-GB"/>
        </w:rPr>
        <w:t>,</w:t>
      </w:r>
      <w:r w:rsidR="0099284C" w:rsidRPr="00AA3DF9">
        <w:rPr>
          <w:lang w:val="en-GB"/>
        </w:rPr>
        <w:t xml:space="preserve"> </w:t>
      </w:r>
      <w:r w:rsidR="008440AA">
        <w:rPr>
          <w:lang w:val="en-GB"/>
        </w:rPr>
        <w:t>19</w:t>
      </w:r>
      <w:r w:rsidR="002F3A17" w:rsidRPr="00AA3DF9">
        <w:rPr>
          <w:lang w:val="en-GB"/>
        </w:rPr>
        <w:t xml:space="preserve"> </w:t>
      </w:r>
      <w:r w:rsidRPr="00AA3DF9">
        <w:t xml:space="preserve">and </w:t>
      </w:r>
      <w:r w:rsidR="005657B4">
        <w:rPr>
          <w:lang w:val="en-GB"/>
        </w:rPr>
        <w:t>2</w:t>
      </w:r>
      <w:r w:rsidR="008440AA">
        <w:rPr>
          <w:lang w:val="en-GB"/>
        </w:rPr>
        <w:t>1</w:t>
      </w:r>
      <w:r w:rsidRPr="00AA3DF9">
        <w:t xml:space="preserve"> above and requests the State party to provide detailed information in its next periodic report on concrete measures taken to implement th</w:t>
      </w:r>
      <w:r w:rsidR="004C7599">
        <w:t>o</w:t>
      </w:r>
      <w:r w:rsidRPr="00AA3DF9">
        <w:t>se recommendations</w:t>
      </w:r>
      <w:r w:rsidRPr="00AA3DF9">
        <w:rPr>
          <w:sz w:val="24"/>
          <w:szCs w:val="24"/>
        </w:rPr>
        <w:t>.</w:t>
      </w:r>
    </w:p>
    <w:p w:rsidR="00087B2A" w:rsidRPr="00AA3DF9" w:rsidRDefault="00087B2A" w:rsidP="00087B2A">
      <w:pPr>
        <w:pStyle w:val="H23G"/>
      </w:pPr>
      <w:r w:rsidRPr="00AA3DF9">
        <w:tab/>
      </w:r>
      <w:r w:rsidRPr="00AA3DF9">
        <w:tab/>
        <w:t>Preparation of the next periodic report</w:t>
      </w:r>
    </w:p>
    <w:p w:rsidR="00CA07DB" w:rsidRDefault="00087B2A" w:rsidP="004C7599">
      <w:pPr>
        <w:pStyle w:val="SingleTxtG"/>
        <w:numPr>
          <w:ilvl w:val="0"/>
          <w:numId w:val="15"/>
        </w:numPr>
        <w:ind w:left="1134" w:firstLine="0"/>
        <w:rPr>
          <w:lang w:val="en-GB"/>
        </w:rPr>
      </w:pPr>
      <w:r w:rsidRPr="00E6137E">
        <w:t xml:space="preserve">The Committee recommends that the State party submit its </w:t>
      </w:r>
      <w:r w:rsidR="00357923" w:rsidRPr="00357923">
        <w:rPr>
          <w:lang w:val="en-GB"/>
        </w:rPr>
        <w:t xml:space="preserve">eighth </w:t>
      </w:r>
      <w:r w:rsidR="00073D3F">
        <w:rPr>
          <w:lang w:val="en-GB"/>
        </w:rPr>
        <w:t>to</w:t>
      </w:r>
      <w:r w:rsidRPr="00357923">
        <w:rPr>
          <w:lang w:val="en-GB"/>
        </w:rPr>
        <w:t xml:space="preserve"> </w:t>
      </w:r>
      <w:r w:rsidR="00073D3F">
        <w:rPr>
          <w:lang w:val="en-GB"/>
        </w:rPr>
        <w:t>tenth</w:t>
      </w:r>
      <w:r w:rsidR="00357923" w:rsidRPr="00357923">
        <w:rPr>
          <w:lang w:val="en-GB"/>
        </w:rPr>
        <w:t xml:space="preserve"> periodic</w:t>
      </w:r>
      <w:r w:rsidRPr="00357923">
        <w:rPr>
          <w:lang w:val="en-GB"/>
        </w:rPr>
        <w:t xml:space="preserve"> reports</w:t>
      </w:r>
      <w:r w:rsidR="005F67BF">
        <w:rPr>
          <w:lang w:val="en-GB"/>
        </w:rPr>
        <w:t>,</w:t>
      </w:r>
      <w:r w:rsidRPr="00357923">
        <w:rPr>
          <w:lang w:val="en-GB"/>
        </w:rPr>
        <w:t xml:space="preserve"> </w:t>
      </w:r>
      <w:r w:rsidRPr="00E6137E">
        <w:t>in a single document</w:t>
      </w:r>
      <w:r w:rsidR="005F67BF">
        <w:t>,</w:t>
      </w:r>
      <w:r w:rsidRPr="00E6137E">
        <w:t xml:space="preserve"> by </w:t>
      </w:r>
      <w:r w:rsidR="00073D3F" w:rsidRPr="00073D3F">
        <w:rPr>
          <w:lang w:val="en-GB"/>
        </w:rPr>
        <w:t>25 September</w:t>
      </w:r>
      <w:r w:rsidR="00073D3F">
        <w:rPr>
          <w:lang w:val="en-GB"/>
        </w:rPr>
        <w:t xml:space="preserve"> 2017</w:t>
      </w:r>
      <w:r w:rsidRPr="00073D3F">
        <w:t>,</w:t>
      </w:r>
      <w:r w:rsidRPr="00E6137E">
        <w:t xml:space="preserve"> taking into account the </w:t>
      </w:r>
      <w:r w:rsidRPr="00E6137E">
        <w:rPr>
          <w:rStyle w:val="SingleTxtGCar"/>
        </w:rPr>
        <w:t>reporting</w:t>
      </w:r>
      <w:r w:rsidRPr="00E6137E">
        <w:t xml:space="preserve"> guidelines adopted by the Committee during its seventy-first session (CERD/C/2007/1) and addressing all the points raised in the present concluding observations. The Committee also urges the State party to observe the page limit of 40</w:t>
      </w:r>
      <w:r w:rsidR="00190508">
        <w:t> </w:t>
      </w:r>
      <w:r w:rsidRPr="00E6137E">
        <w:t>pages for treaty-specific reports and 60</w:t>
      </w:r>
      <w:r w:rsidR="004C7599">
        <w:t xml:space="preserve"> to </w:t>
      </w:r>
      <w:r w:rsidRPr="00E6137E">
        <w:t>80 pages for the common core document (</w:t>
      </w:r>
      <w:r w:rsidR="00190508" w:rsidRPr="00190508">
        <w:rPr>
          <w:lang w:val="en-GB"/>
        </w:rPr>
        <w:t xml:space="preserve">see </w:t>
      </w:r>
      <w:r w:rsidRPr="00E6137E">
        <w:t>HRI/GEN.2/Rev.6, chap. I, para. 19).</w:t>
      </w:r>
    </w:p>
    <w:p w:rsidR="00CA07DB" w:rsidRPr="00190508" w:rsidRDefault="00CA07DB" w:rsidP="00CA07DB">
      <w:pPr>
        <w:pStyle w:val="SingleTxtG"/>
        <w:spacing w:before="240" w:after="0"/>
        <w:jc w:val="center"/>
        <w:rPr>
          <w:u w:val="single"/>
          <w:lang w:val="en-GB"/>
        </w:rPr>
      </w:pPr>
      <w:r w:rsidRPr="00190508">
        <w:rPr>
          <w:u w:val="single"/>
          <w:lang w:val="en-GB"/>
        </w:rPr>
        <w:tab/>
      </w:r>
      <w:r w:rsidRPr="00190508">
        <w:rPr>
          <w:u w:val="single"/>
          <w:lang w:val="en-GB"/>
        </w:rPr>
        <w:tab/>
      </w:r>
      <w:r w:rsidRPr="00190508">
        <w:rPr>
          <w:u w:val="single"/>
          <w:lang w:val="en-GB"/>
        </w:rPr>
        <w:tab/>
      </w:r>
    </w:p>
    <w:sectPr w:rsidR="00CA07DB" w:rsidRPr="00190508" w:rsidSect="00087B2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3D3" w:rsidRDefault="00EA13D3"/>
  </w:endnote>
  <w:endnote w:type="continuationSeparator" w:id="0">
    <w:p w:rsidR="00EA13D3" w:rsidRDefault="00EA13D3"/>
  </w:endnote>
  <w:endnote w:type="continuationNotice" w:id="1">
    <w:p w:rsidR="00EA13D3" w:rsidRDefault="00EA13D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3D3" w:rsidRPr="003E0860" w:rsidRDefault="00EA13D3" w:rsidP="00087B2A">
    <w:pPr>
      <w:pStyle w:val="Footer"/>
      <w:tabs>
        <w:tab w:val="right" w:pos="9638"/>
      </w:tabs>
    </w:pPr>
    <w:r w:rsidRPr="003E0860">
      <w:rPr>
        <w:b/>
        <w:sz w:val="18"/>
      </w:rPr>
      <w:fldChar w:fldCharType="begin"/>
    </w:r>
    <w:r w:rsidRPr="003E0860">
      <w:rPr>
        <w:b/>
        <w:sz w:val="18"/>
      </w:rPr>
      <w:instrText xml:space="preserve"> </w:instrText>
    </w:r>
    <w:r>
      <w:rPr>
        <w:b/>
        <w:sz w:val="18"/>
      </w:rPr>
      <w:instrText>PAGE</w:instrText>
    </w:r>
    <w:r w:rsidRPr="003E0860">
      <w:rPr>
        <w:b/>
        <w:sz w:val="18"/>
      </w:rPr>
      <w:instrText xml:space="preserve">  \* MERGEFORMAT </w:instrText>
    </w:r>
    <w:r w:rsidRPr="003E0860">
      <w:rPr>
        <w:b/>
        <w:sz w:val="18"/>
      </w:rPr>
      <w:fldChar w:fldCharType="separate"/>
    </w:r>
    <w:r>
      <w:rPr>
        <w:b/>
        <w:noProof/>
        <w:sz w:val="18"/>
      </w:rPr>
      <w:t>8</w:t>
    </w:r>
    <w:r w:rsidRPr="003E086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3D3" w:rsidRPr="003E0860" w:rsidRDefault="00EA13D3" w:rsidP="00087B2A">
    <w:pPr>
      <w:pStyle w:val="Footer"/>
      <w:tabs>
        <w:tab w:val="right" w:pos="9638"/>
      </w:tabs>
      <w:rPr>
        <w:b/>
        <w:sz w:val="18"/>
      </w:rPr>
    </w:pPr>
    <w:r>
      <w:tab/>
    </w:r>
    <w:r w:rsidRPr="003E0860">
      <w:rPr>
        <w:b/>
        <w:sz w:val="18"/>
      </w:rPr>
      <w:fldChar w:fldCharType="begin"/>
    </w:r>
    <w:r w:rsidRPr="003E0860">
      <w:rPr>
        <w:b/>
        <w:sz w:val="18"/>
      </w:rPr>
      <w:instrText xml:space="preserve"> </w:instrText>
    </w:r>
    <w:r>
      <w:rPr>
        <w:b/>
        <w:sz w:val="18"/>
      </w:rPr>
      <w:instrText>PAGE</w:instrText>
    </w:r>
    <w:r w:rsidRPr="003E0860">
      <w:rPr>
        <w:b/>
        <w:sz w:val="18"/>
      </w:rPr>
      <w:instrText xml:space="preserve">  \* MERGEFORMAT </w:instrText>
    </w:r>
    <w:r w:rsidRPr="003E0860">
      <w:rPr>
        <w:b/>
        <w:sz w:val="18"/>
      </w:rPr>
      <w:fldChar w:fldCharType="separate"/>
    </w:r>
    <w:r>
      <w:rPr>
        <w:b/>
        <w:noProof/>
        <w:sz w:val="18"/>
      </w:rPr>
      <w:t>9</w:t>
    </w:r>
    <w:r w:rsidRPr="003E086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3D3" w:rsidRPr="003E0860" w:rsidRDefault="00EA13D3">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GE.14-41655</w:t>
    </w:r>
    <w:r>
      <w:rPr>
        <w:sz w:val="20"/>
      </w:rPr>
      <w:br/>
    </w:r>
    <w:r w:rsidRPr="00F558E3">
      <w:rPr>
        <w:rFonts w:ascii="C39T30Lfz" w:hAnsi="C39T30Lfz"/>
        <w:sz w:val="56"/>
      </w:rPr>
      <w:t></w:t>
    </w:r>
    <w:r w:rsidRPr="00F558E3">
      <w:rPr>
        <w:rFonts w:ascii="C39T30Lfz" w:hAnsi="C39T30Lfz"/>
        <w:sz w:val="56"/>
      </w:rPr>
      <w:t></w:t>
    </w:r>
    <w:r w:rsidRPr="00F558E3">
      <w:rPr>
        <w:rFonts w:ascii="C39T30Lfz" w:hAnsi="C39T30Lfz"/>
        <w:sz w:val="56"/>
      </w:rPr>
      <w:t></w:t>
    </w:r>
    <w:r w:rsidRPr="00F558E3">
      <w:rPr>
        <w:rFonts w:ascii="C39T30Lfz" w:hAnsi="C39T30Lfz"/>
        <w:sz w:val="56"/>
      </w:rPr>
      <w:t></w:t>
    </w:r>
    <w:r w:rsidRPr="00F558E3">
      <w:rPr>
        <w:rFonts w:ascii="C39T30Lfz" w:hAnsi="C39T30Lfz"/>
        <w:sz w:val="56"/>
      </w:rPr>
      <w:t></w:t>
    </w:r>
    <w:r w:rsidRPr="00F558E3">
      <w:rPr>
        <w:rFonts w:ascii="C39T30Lfz" w:hAnsi="C39T30Lfz"/>
        <w:sz w:val="56"/>
      </w:rPr>
      <w:t></w:t>
    </w:r>
    <w:r w:rsidRPr="00F558E3">
      <w:rPr>
        <w:rFonts w:ascii="C39T30Lfz" w:hAnsi="C39T30Lfz"/>
        <w:sz w:val="56"/>
      </w:rPr>
      <w:t></w:t>
    </w:r>
    <w:r w:rsidRPr="00F558E3">
      <w:rPr>
        <w:rFonts w:ascii="C39T30Lfz" w:hAnsi="C39T30Lfz"/>
        <w:sz w:val="56"/>
      </w:rPr>
      <w:t></w:t>
    </w:r>
    <w:r w:rsidRPr="00F558E3">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3D3" w:rsidRPr="000B175B" w:rsidRDefault="00EA13D3" w:rsidP="00087B2A">
      <w:pPr>
        <w:tabs>
          <w:tab w:val="right" w:pos="2155"/>
        </w:tabs>
        <w:spacing w:after="80"/>
        <w:ind w:left="680"/>
        <w:rPr>
          <w:u w:val="single"/>
        </w:rPr>
      </w:pPr>
      <w:r>
        <w:rPr>
          <w:u w:val="single"/>
        </w:rPr>
        <w:tab/>
      </w:r>
    </w:p>
  </w:footnote>
  <w:footnote w:type="continuationSeparator" w:id="0">
    <w:p w:rsidR="00EA13D3" w:rsidRPr="00FC68B7" w:rsidRDefault="00EA13D3" w:rsidP="00087B2A">
      <w:pPr>
        <w:tabs>
          <w:tab w:val="left" w:pos="2155"/>
        </w:tabs>
        <w:spacing w:after="80"/>
        <w:ind w:left="680"/>
        <w:rPr>
          <w:u w:val="single"/>
        </w:rPr>
      </w:pPr>
      <w:r>
        <w:rPr>
          <w:u w:val="single"/>
        </w:rPr>
        <w:tab/>
      </w:r>
    </w:p>
  </w:footnote>
  <w:footnote w:type="continuationNotice" w:id="1">
    <w:p w:rsidR="00EA13D3" w:rsidRDefault="00EA13D3"/>
  </w:footnote>
  <w:footnote w:id="2">
    <w:p w:rsidR="00EA13D3" w:rsidRPr="00C72AB9" w:rsidRDefault="00EA13D3">
      <w:pPr>
        <w:pStyle w:val="FootnoteText"/>
      </w:pPr>
      <w:r>
        <w:rPr>
          <w:rStyle w:val="FootnoteReference"/>
        </w:rPr>
        <w:tab/>
      </w:r>
      <w:r w:rsidRPr="00B226BE">
        <w:rPr>
          <w:rStyle w:val="FootnoteReference"/>
          <w:sz w:val="20"/>
          <w:vertAlign w:val="baseline"/>
        </w:rPr>
        <w:t>*</w:t>
      </w:r>
      <w:r>
        <w:rPr>
          <w:rStyle w:val="FootnoteReference"/>
          <w:sz w:val="20"/>
          <w:vertAlign w:val="baseline"/>
        </w:rPr>
        <w:tab/>
      </w:r>
      <w:r w:rsidRPr="000564EE">
        <w:rPr>
          <w:szCs w:val="18"/>
        </w:rPr>
        <w:t xml:space="preserve">Adopted by the Committee </w:t>
      </w:r>
      <w:r>
        <w:rPr>
          <w:szCs w:val="18"/>
        </w:rPr>
        <w:t>at its eighty-fourth session (3–</w:t>
      </w:r>
      <w:r w:rsidRPr="000564EE">
        <w:rPr>
          <w:szCs w:val="18"/>
        </w:rPr>
        <w:t>21 February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3D3" w:rsidRPr="003E0860" w:rsidRDefault="00EA13D3">
    <w:pPr>
      <w:pStyle w:val="Header"/>
    </w:pPr>
    <w:r>
      <w:t>CERD/C/KAZ/CO/6-7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3D3" w:rsidRPr="003E0860" w:rsidRDefault="00EA13D3" w:rsidP="00087B2A">
    <w:pPr>
      <w:pStyle w:val="Header"/>
      <w:jc w:val="right"/>
    </w:pPr>
    <w:r>
      <w:t>CERD/C/KAZ/CO/6-7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366B4E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D817B4"/>
    <w:multiLevelType w:val="hybridMultilevel"/>
    <w:tmpl w:val="D07CAF88"/>
    <w:lvl w:ilvl="0" w:tplc="7BF6F6A2">
      <w:start w:val="1"/>
      <w:numFmt w:val="lowerLetter"/>
      <w:lvlText w:val="(%1)"/>
      <w:lvlJc w:val="left"/>
      <w:pPr>
        <w:ind w:left="2062" w:hanging="360"/>
      </w:pPr>
      <w:rPr>
        <w:rFonts w:hint="default"/>
        <w:b/>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3">
    <w:nsid w:val="1AA443CC"/>
    <w:multiLevelType w:val="hybridMultilevel"/>
    <w:tmpl w:val="0AD287D4"/>
    <w:lvl w:ilvl="0" w:tplc="3FAE6390">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F274159"/>
    <w:multiLevelType w:val="hybridMultilevel"/>
    <w:tmpl w:val="C1D8EF7E"/>
    <w:lvl w:ilvl="0" w:tplc="6A5CEB78">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1543C2A"/>
    <w:multiLevelType w:val="hybridMultilevel"/>
    <w:tmpl w:val="C7E8CB20"/>
    <w:lvl w:ilvl="0" w:tplc="6EF8B3D0">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nsid w:val="271C2599"/>
    <w:multiLevelType w:val="hybridMultilevel"/>
    <w:tmpl w:val="0646E3E8"/>
    <w:lvl w:ilvl="0" w:tplc="4CB8BF9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C044619"/>
    <w:multiLevelType w:val="hybridMultilevel"/>
    <w:tmpl w:val="349CA3A0"/>
    <w:lvl w:ilvl="0" w:tplc="4754BCB0">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8">
    <w:nsid w:val="30061E58"/>
    <w:multiLevelType w:val="hybridMultilevel"/>
    <w:tmpl w:val="1632D678"/>
    <w:lvl w:ilvl="0" w:tplc="F2F8CF2A">
      <w:start w:val="1"/>
      <w:numFmt w:val="lowerLetter"/>
      <w:lvlText w:val="(%1)"/>
      <w:lvlJc w:val="left"/>
      <w:pPr>
        <w:ind w:left="1689" w:hanging="555"/>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323C5A2C"/>
    <w:multiLevelType w:val="hybridMultilevel"/>
    <w:tmpl w:val="DE4C83EC"/>
    <w:lvl w:ilvl="0" w:tplc="0570183A">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0">
    <w:nsid w:val="339B745B"/>
    <w:multiLevelType w:val="hybridMultilevel"/>
    <w:tmpl w:val="00E482A8"/>
    <w:lvl w:ilvl="0" w:tplc="780857F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3B851C31"/>
    <w:multiLevelType w:val="hybridMultilevel"/>
    <w:tmpl w:val="9BB88732"/>
    <w:lvl w:ilvl="0" w:tplc="AB8CBD9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3F334851"/>
    <w:multiLevelType w:val="hybridMultilevel"/>
    <w:tmpl w:val="6E5C5086"/>
    <w:lvl w:ilvl="0" w:tplc="3FE6EC22">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52FD0E18"/>
    <w:multiLevelType w:val="hybridMultilevel"/>
    <w:tmpl w:val="E570A868"/>
    <w:lvl w:ilvl="0" w:tplc="990276EE">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4">
    <w:nsid w:val="5496389F"/>
    <w:multiLevelType w:val="hybridMultilevel"/>
    <w:tmpl w:val="E592D5E6"/>
    <w:lvl w:ilvl="0" w:tplc="88940074">
      <w:start w:val="1"/>
      <w:numFmt w:val="lowerLetter"/>
      <w:lvlText w:val="(%1)"/>
      <w:lvlJc w:val="left"/>
      <w:pPr>
        <w:ind w:left="1854" w:hanging="360"/>
      </w:pPr>
      <w:rPr>
        <w:rFonts w:eastAsia="Times New Roman"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C696572"/>
    <w:multiLevelType w:val="hybridMultilevel"/>
    <w:tmpl w:val="B97EB70E"/>
    <w:lvl w:ilvl="0" w:tplc="0BE8103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8"/>
  </w:num>
  <w:num w:numId="4">
    <w:abstractNumId w:val="0"/>
  </w:num>
  <w:num w:numId="5">
    <w:abstractNumId w:val="6"/>
  </w:num>
  <w:num w:numId="6">
    <w:abstractNumId w:val="10"/>
  </w:num>
  <w:num w:numId="7">
    <w:abstractNumId w:val="2"/>
  </w:num>
  <w:num w:numId="8">
    <w:abstractNumId w:val="5"/>
  </w:num>
  <w:num w:numId="9">
    <w:abstractNumId w:val="7"/>
  </w:num>
  <w:num w:numId="10">
    <w:abstractNumId w:val="3"/>
  </w:num>
  <w:num w:numId="11">
    <w:abstractNumId w:val="11"/>
  </w:num>
  <w:num w:numId="12">
    <w:abstractNumId w:val="13"/>
  </w:num>
  <w:num w:numId="13">
    <w:abstractNumId w:val="9"/>
  </w:num>
  <w:num w:numId="14">
    <w:abstractNumId w:val="12"/>
  </w:num>
  <w:num w:numId="15">
    <w:abstractNumId w:val="4"/>
  </w:num>
  <w:num w:numId="16">
    <w:abstractNumId w:val="15"/>
  </w:num>
  <w:num w:numId="17">
    <w:abstractNumId w:val="1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0860"/>
    <w:rsid w:val="00000BD2"/>
    <w:rsid w:val="000038C7"/>
    <w:rsid w:val="00003C8C"/>
    <w:rsid w:val="00005735"/>
    <w:rsid w:val="00006497"/>
    <w:rsid w:val="00013708"/>
    <w:rsid w:val="00015720"/>
    <w:rsid w:val="00022296"/>
    <w:rsid w:val="00027796"/>
    <w:rsid w:val="00031C53"/>
    <w:rsid w:val="000326E8"/>
    <w:rsid w:val="000339F8"/>
    <w:rsid w:val="0003465F"/>
    <w:rsid w:val="00037C87"/>
    <w:rsid w:val="000427F6"/>
    <w:rsid w:val="00042BF5"/>
    <w:rsid w:val="00044B97"/>
    <w:rsid w:val="0004643F"/>
    <w:rsid w:val="000531EA"/>
    <w:rsid w:val="000539B6"/>
    <w:rsid w:val="000564EE"/>
    <w:rsid w:val="0006104D"/>
    <w:rsid w:val="00073D3F"/>
    <w:rsid w:val="0007632C"/>
    <w:rsid w:val="00076419"/>
    <w:rsid w:val="00080FD9"/>
    <w:rsid w:val="00081818"/>
    <w:rsid w:val="00087B2A"/>
    <w:rsid w:val="00092F42"/>
    <w:rsid w:val="00097A8D"/>
    <w:rsid w:val="000A0C20"/>
    <w:rsid w:val="000A5619"/>
    <w:rsid w:val="000B21C0"/>
    <w:rsid w:val="000B3774"/>
    <w:rsid w:val="000B6A25"/>
    <w:rsid w:val="000C0971"/>
    <w:rsid w:val="000C2B5A"/>
    <w:rsid w:val="000C54C4"/>
    <w:rsid w:val="000C7B76"/>
    <w:rsid w:val="000D6548"/>
    <w:rsid w:val="000D696C"/>
    <w:rsid w:val="000E1ED9"/>
    <w:rsid w:val="000E4225"/>
    <w:rsid w:val="000F2180"/>
    <w:rsid w:val="000F432A"/>
    <w:rsid w:val="00100E0C"/>
    <w:rsid w:val="0010186D"/>
    <w:rsid w:val="00102A36"/>
    <w:rsid w:val="00104506"/>
    <w:rsid w:val="00107255"/>
    <w:rsid w:val="00111A39"/>
    <w:rsid w:val="00142B2C"/>
    <w:rsid w:val="00145602"/>
    <w:rsid w:val="00145A42"/>
    <w:rsid w:val="00161E9E"/>
    <w:rsid w:val="001647C5"/>
    <w:rsid w:val="0016572E"/>
    <w:rsid w:val="0018112B"/>
    <w:rsid w:val="001877B1"/>
    <w:rsid w:val="00190508"/>
    <w:rsid w:val="00193026"/>
    <w:rsid w:val="00194365"/>
    <w:rsid w:val="001966BE"/>
    <w:rsid w:val="001B1199"/>
    <w:rsid w:val="001B74B7"/>
    <w:rsid w:val="001C0BF1"/>
    <w:rsid w:val="001C14F3"/>
    <w:rsid w:val="001C3CC1"/>
    <w:rsid w:val="001D24B0"/>
    <w:rsid w:val="001D3118"/>
    <w:rsid w:val="001E0A23"/>
    <w:rsid w:val="001E1852"/>
    <w:rsid w:val="00202893"/>
    <w:rsid w:val="00206649"/>
    <w:rsid w:val="00213DFE"/>
    <w:rsid w:val="0021486A"/>
    <w:rsid w:val="002176D5"/>
    <w:rsid w:val="00222345"/>
    <w:rsid w:val="002258C7"/>
    <w:rsid w:val="0022676B"/>
    <w:rsid w:val="00232DDE"/>
    <w:rsid w:val="002408AD"/>
    <w:rsid w:val="0025059C"/>
    <w:rsid w:val="00254E48"/>
    <w:rsid w:val="00257511"/>
    <w:rsid w:val="0026063C"/>
    <w:rsid w:val="00260CD4"/>
    <w:rsid w:val="002829AF"/>
    <w:rsid w:val="00282EC5"/>
    <w:rsid w:val="002A4884"/>
    <w:rsid w:val="002A63E2"/>
    <w:rsid w:val="002B30F0"/>
    <w:rsid w:val="002B64D7"/>
    <w:rsid w:val="002B7B69"/>
    <w:rsid w:val="002C0450"/>
    <w:rsid w:val="002C0B59"/>
    <w:rsid w:val="002C1F8A"/>
    <w:rsid w:val="002C7410"/>
    <w:rsid w:val="002D173A"/>
    <w:rsid w:val="002D6813"/>
    <w:rsid w:val="002F013B"/>
    <w:rsid w:val="002F3A17"/>
    <w:rsid w:val="002F4458"/>
    <w:rsid w:val="002F7993"/>
    <w:rsid w:val="00300243"/>
    <w:rsid w:val="003123FB"/>
    <w:rsid w:val="0031492B"/>
    <w:rsid w:val="00320FFD"/>
    <w:rsid w:val="00322556"/>
    <w:rsid w:val="0033075F"/>
    <w:rsid w:val="00332E66"/>
    <w:rsid w:val="003367E4"/>
    <w:rsid w:val="003577A3"/>
    <w:rsid w:val="00357923"/>
    <w:rsid w:val="003618E9"/>
    <w:rsid w:val="00370083"/>
    <w:rsid w:val="00386DC8"/>
    <w:rsid w:val="00387D42"/>
    <w:rsid w:val="003913EE"/>
    <w:rsid w:val="00391831"/>
    <w:rsid w:val="00391D18"/>
    <w:rsid w:val="00393168"/>
    <w:rsid w:val="003957AB"/>
    <w:rsid w:val="003B18E2"/>
    <w:rsid w:val="003B1FEB"/>
    <w:rsid w:val="003B45A2"/>
    <w:rsid w:val="003B5F50"/>
    <w:rsid w:val="003B6E4B"/>
    <w:rsid w:val="003B7FD8"/>
    <w:rsid w:val="003C3A0B"/>
    <w:rsid w:val="003C56E5"/>
    <w:rsid w:val="003C5F42"/>
    <w:rsid w:val="003C6B51"/>
    <w:rsid w:val="003D4959"/>
    <w:rsid w:val="003D544A"/>
    <w:rsid w:val="003E0CB4"/>
    <w:rsid w:val="003E283E"/>
    <w:rsid w:val="003E4BD9"/>
    <w:rsid w:val="004019DF"/>
    <w:rsid w:val="00403396"/>
    <w:rsid w:val="0040740B"/>
    <w:rsid w:val="00410F15"/>
    <w:rsid w:val="00414E4D"/>
    <w:rsid w:val="004345ED"/>
    <w:rsid w:val="0043665F"/>
    <w:rsid w:val="0043682F"/>
    <w:rsid w:val="00452022"/>
    <w:rsid w:val="004528AC"/>
    <w:rsid w:val="00452B09"/>
    <w:rsid w:val="00457AF5"/>
    <w:rsid w:val="00457B0A"/>
    <w:rsid w:val="00467575"/>
    <w:rsid w:val="0047422C"/>
    <w:rsid w:val="0049078B"/>
    <w:rsid w:val="004910C7"/>
    <w:rsid w:val="00495B3E"/>
    <w:rsid w:val="00495C0A"/>
    <w:rsid w:val="004A0AC3"/>
    <w:rsid w:val="004A367B"/>
    <w:rsid w:val="004A6330"/>
    <w:rsid w:val="004B28DB"/>
    <w:rsid w:val="004B426A"/>
    <w:rsid w:val="004B4A9C"/>
    <w:rsid w:val="004C3292"/>
    <w:rsid w:val="004C6FDC"/>
    <w:rsid w:val="004C7599"/>
    <w:rsid w:val="004D1B58"/>
    <w:rsid w:val="004D33F5"/>
    <w:rsid w:val="004D5E98"/>
    <w:rsid w:val="004F42F1"/>
    <w:rsid w:val="005054F1"/>
    <w:rsid w:val="00517550"/>
    <w:rsid w:val="00520EFE"/>
    <w:rsid w:val="00522761"/>
    <w:rsid w:val="00524FEB"/>
    <w:rsid w:val="0052636C"/>
    <w:rsid w:val="00530E38"/>
    <w:rsid w:val="00533E25"/>
    <w:rsid w:val="00537063"/>
    <w:rsid w:val="00541A0C"/>
    <w:rsid w:val="005437FE"/>
    <w:rsid w:val="0055309B"/>
    <w:rsid w:val="00554151"/>
    <w:rsid w:val="005603A1"/>
    <w:rsid w:val="00561F15"/>
    <w:rsid w:val="005657B4"/>
    <w:rsid w:val="00566FA7"/>
    <w:rsid w:val="00573A2C"/>
    <w:rsid w:val="00573C1B"/>
    <w:rsid w:val="0057447B"/>
    <w:rsid w:val="005819D8"/>
    <w:rsid w:val="00585DC7"/>
    <w:rsid w:val="00590992"/>
    <w:rsid w:val="005A089C"/>
    <w:rsid w:val="005A38D9"/>
    <w:rsid w:val="005A43A2"/>
    <w:rsid w:val="005A592E"/>
    <w:rsid w:val="005A7D6B"/>
    <w:rsid w:val="005B12C4"/>
    <w:rsid w:val="005C6CCF"/>
    <w:rsid w:val="005C78B6"/>
    <w:rsid w:val="005C7FBA"/>
    <w:rsid w:val="005E04C6"/>
    <w:rsid w:val="005E0EF3"/>
    <w:rsid w:val="005E14C4"/>
    <w:rsid w:val="005E28BF"/>
    <w:rsid w:val="005E3F99"/>
    <w:rsid w:val="005F3D37"/>
    <w:rsid w:val="005F40DC"/>
    <w:rsid w:val="005F67BF"/>
    <w:rsid w:val="00600F42"/>
    <w:rsid w:val="00602C04"/>
    <w:rsid w:val="00606355"/>
    <w:rsid w:val="006105CB"/>
    <w:rsid w:val="006126DE"/>
    <w:rsid w:val="00616753"/>
    <w:rsid w:val="00616AF8"/>
    <w:rsid w:val="00616BEB"/>
    <w:rsid w:val="006242BA"/>
    <w:rsid w:val="006279FA"/>
    <w:rsid w:val="00630CC1"/>
    <w:rsid w:val="006417E3"/>
    <w:rsid w:val="00641887"/>
    <w:rsid w:val="00642A96"/>
    <w:rsid w:val="00647B3E"/>
    <w:rsid w:val="00650E93"/>
    <w:rsid w:val="0065337B"/>
    <w:rsid w:val="006552BF"/>
    <w:rsid w:val="0065753C"/>
    <w:rsid w:val="00666287"/>
    <w:rsid w:val="0067703E"/>
    <w:rsid w:val="00681875"/>
    <w:rsid w:val="00681BC2"/>
    <w:rsid w:val="00681EAF"/>
    <w:rsid w:val="00697BA7"/>
    <w:rsid w:val="006A14C2"/>
    <w:rsid w:val="006B2F43"/>
    <w:rsid w:val="006C076A"/>
    <w:rsid w:val="006D156B"/>
    <w:rsid w:val="006D5BC9"/>
    <w:rsid w:val="006E14EA"/>
    <w:rsid w:val="006E444E"/>
    <w:rsid w:val="006E4594"/>
    <w:rsid w:val="006E4C43"/>
    <w:rsid w:val="006F13C5"/>
    <w:rsid w:val="006F744D"/>
    <w:rsid w:val="00700074"/>
    <w:rsid w:val="00705AA5"/>
    <w:rsid w:val="00721451"/>
    <w:rsid w:val="00724AD2"/>
    <w:rsid w:val="00727E05"/>
    <w:rsid w:val="007301AD"/>
    <w:rsid w:val="00730A46"/>
    <w:rsid w:val="007445D6"/>
    <w:rsid w:val="007515A1"/>
    <w:rsid w:val="00753B6A"/>
    <w:rsid w:val="00760C57"/>
    <w:rsid w:val="00764C55"/>
    <w:rsid w:val="00791AC5"/>
    <w:rsid w:val="00795581"/>
    <w:rsid w:val="00795946"/>
    <w:rsid w:val="007A15D2"/>
    <w:rsid w:val="007A1BFC"/>
    <w:rsid w:val="007A308F"/>
    <w:rsid w:val="007B0730"/>
    <w:rsid w:val="007B48FB"/>
    <w:rsid w:val="007B4D5A"/>
    <w:rsid w:val="007F2BC2"/>
    <w:rsid w:val="007F45C9"/>
    <w:rsid w:val="00800EEE"/>
    <w:rsid w:val="00815CDB"/>
    <w:rsid w:val="00817293"/>
    <w:rsid w:val="00834D76"/>
    <w:rsid w:val="00837CBF"/>
    <w:rsid w:val="00841992"/>
    <w:rsid w:val="0084230E"/>
    <w:rsid w:val="008440AA"/>
    <w:rsid w:val="00844177"/>
    <w:rsid w:val="00846D91"/>
    <w:rsid w:val="008A6E18"/>
    <w:rsid w:val="008C162F"/>
    <w:rsid w:val="008C2F33"/>
    <w:rsid w:val="008C78A5"/>
    <w:rsid w:val="008D4E71"/>
    <w:rsid w:val="008E6489"/>
    <w:rsid w:val="00901ED8"/>
    <w:rsid w:val="00902184"/>
    <w:rsid w:val="00906847"/>
    <w:rsid w:val="00913C47"/>
    <w:rsid w:val="00914340"/>
    <w:rsid w:val="009202BD"/>
    <w:rsid w:val="009215C6"/>
    <w:rsid w:val="00951277"/>
    <w:rsid w:val="00962AEE"/>
    <w:rsid w:val="0097091D"/>
    <w:rsid w:val="00970F60"/>
    <w:rsid w:val="009719AE"/>
    <w:rsid w:val="00971A10"/>
    <w:rsid w:val="009735E4"/>
    <w:rsid w:val="0099284C"/>
    <w:rsid w:val="00994AE8"/>
    <w:rsid w:val="009A114B"/>
    <w:rsid w:val="009E1C1C"/>
    <w:rsid w:val="009E4B5D"/>
    <w:rsid w:val="009E7D05"/>
    <w:rsid w:val="009F2641"/>
    <w:rsid w:val="009F7C5D"/>
    <w:rsid w:val="00A022DF"/>
    <w:rsid w:val="00A11F42"/>
    <w:rsid w:val="00A13781"/>
    <w:rsid w:val="00A15CE2"/>
    <w:rsid w:val="00A246E2"/>
    <w:rsid w:val="00A27949"/>
    <w:rsid w:val="00A3199F"/>
    <w:rsid w:val="00A4217D"/>
    <w:rsid w:val="00A4328E"/>
    <w:rsid w:val="00A45A56"/>
    <w:rsid w:val="00A47312"/>
    <w:rsid w:val="00A61761"/>
    <w:rsid w:val="00A67D3B"/>
    <w:rsid w:val="00A763F0"/>
    <w:rsid w:val="00A87B78"/>
    <w:rsid w:val="00A9165B"/>
    <w:rsid w:val="00A9736C"/>
    <w:rsid w:val="00A979F5"/>
    <w:rsid w:val="00AA1063"/>
    <w:rsid w:val="00AA25DF"/>
    <w:rsid w:val="00AA3DF9"/>
    <w:rsid w:val="00AA4943"/>
    <w:rsid w:val="00AA65F4"/>
    <w:rsid w:val="00AA7AEC"/>
    <w:rsid w:val="00AB0163"/>
    <w:rsid w:val="00AB097E"/>
    <w:rsid w:val="00AD0477"/>
    <w:rsid w:val="00AD53FD"/>
    <w:rsid w:val="00AD6718"/>
    <w:rsid w:val="00AE0FBB"/>
    <w:rsid w:val="00AE2EE3"/>
    <w:rsid w:val="00AF0A4B"/>
    <w:rsid w:val="00AF1A57"/>
    <w:rsid w:val="00AF7727"/>
    <w:rsid w:val="00B006C5"/>
    <w:rsid w:val="00B01654"/>
    <w:rsid w:val="00B02609"/>
    <w:rsid w:val="00B14D4B"/>
    <w:rsid w:val="00B157B4"/>
    <w:rsid w:val="00B226BE"/>
    <w:rsid w:val="00B3074E"/>
    <w:rsid w:val="00B3404C"/>
    <w:rsid w:val="00B35728"/>
    <w:rsid w:val="00B425D8"/>
    <w:rsid w:val="00B42BCC"/>
    <w:rsid w:val="00B43E6D"/>
    <w:rsid w:val="00B454A5"/>
    <w:rsid w:val="00B52C51"/>
    <w:rsid w:val="00B555BB"/>
    <w:rsid w:val="00B57DEE"/>
    <w:rsid w:val="00B62DAE"/>
    <w:rsid w:val="00B63C34"/>
    <w:rsid w:val="00B660CE"/>
    <w:rsid w:val="00B713ED"/>
    <w:rsid w:val="00B72440"/>
    <w:rsid w:val="00B742C5"/>
    <w:rsid w:val="00B7785C"/>
    <w:rsid w:val="00B84239"/>
    <w:rsid w:val="00B86386"/>
    <w:rsid w:val="00B903C7"/>
    <w:rsid w:val="00B921D9"/>
    <w:rsid w:val="00BA1B03"/>
    <w:rsid w:val="00BB0CC8"/>
    <w:rsid w:val="00BB75A9"/>
    <w:rsid w:val="00BC3C19"/>
    <w:rsid w:val="00BC5579"/>
    <w:rsid w:val="00BC793A"/>
    <w:rsid w:val="00BD28A4"/>
    <w:rsid w:val="00BD78B3"/>
    <w:rsid w:val="00BE09FF"/>
    <w:rsid w:val="00BE347A"/>
    <w:rsid w:val="00BE42C8"/>
    <w:rsid w:val="00BE6670"/>
    <w:rsid w:val="00BE72F3"/>
    <w:rsid w:val="00BE7677"/>
    <w:rsid w:val="00BE77A0"/>
    <w:rsid w:val="00BF2211"/>
    <w:rsid w:val="00BF2559"/>
    <w:rsid w:val="00BF419E"/>
    <w:rsid w:val="00C06EF0"/>
    <w:rsid w:val="00C12ACC"/>
    <w:rsid w:val="00C12EAB"/>
    <w:rsid w:val="00C13E70"/>
    <w:rsid w:val="00C1526B"/>
    <w:rsid w:val="00C15860"/>
    <w:rsid w:val="00C21EEE"/>
    <w:rsid w:val="00C22EE4"/>
    <w:rsid w:val="00C23821"/>
    <w:rsid w:val="00C27BCC"/>
    <w:rsid w:val="00C3277C"/>
    <w:rsid w:val="00C42430"/>
    <w:rsid w:val="00C46401"/>
    <w:rsid w:val="00C46656"/>
    <w:rsid w:val="00C51A60"/>
    <w:rsid w:val="00C72AB9"/>
    <w:rsid w:val="00C7409E"/>
    <w:rsid w:val="00C7414E"/>
    <w:rsid w:val="00C775D2"/>
    <w:rsid w:val="00C8359C"/>
    <w:rsid w:val="00C87FDC"/>
    <w:rsid w:val="00C90EC6"/>
    <w:rsid w:val="00C92AA7"/>
    <w:rsid w:val="00CA07DB"/>
    <w:rsid w:val="00CA38CE"/>
    <w:rsid w:val="00CA532E"/>
    <w:rsid w:val="00CA5A39"/>
    <w:rsid w:val="00CB3120"/>
    <w:rsid w:val="00CB7785"/>
    <w:rsid w:val="00CB783B"/>
    <w:rsid w:val="00CC2581"/>
    <w:rsid w:val="00CC6D7F"/>
    <w:rsid w:val="00CD191C"/>
    <w:rsid w:val="00CE7539"/>
    <w:rsid w:val="00D073BF"/>
    <w:rsid w:val="00D11E36"/>
    <w:rsid w:val="00D22B65"/>
    <w:rsid w:val="00D2394A"/>
    <w:rsid w:val="00D30554"/>
    <w:rsid w:val="00D350A2"/>
    <w:rsid w:val="00D41E85"/>
    <w:rsid w:val="00D47257"/>
    <w:rsid w:val="00D50952"/>
    <w:rsid w:val="00D511F7"/>
    <w:rsid w:val="00D556AE"/>
    <w:rsid w:val="00D606A6"/>
    <w:rsid w:val="00D61AB1"/>
    <w:rsid w:val="00D71008"/>
    <w:rsid w:val="00D7694A"/>
    <w:rsid w:val="00D81D3D"/>
    <w:rsid w:val="00D82019"/>
    <w:rsid w:val="00D826F6"/>
    <w:rsid w:val="00D828B3"/>
    <w:rsid w:val="00D8610A"/>
    <w:rsid w:val="00D941C8"/>
    <w:rsid w:val="00DA2535"/>
    <w:rsid w:val="00DA2BEE"/>
    <w:rsid w:val="00DA621C"/>
    <w:rsid w:val="00DB1188"/>
    <w:rsid w:val="00DB19AF"/>
    <w:rsid w:val="00DB74E1"/>
    <w:rsid w:val="00DC1E72"/>
    <w:rsid w:val="00DC7DAE"/>
    <w:rsid w:val="00DD03EE"/>
    <w:rsid w:val="00DE28EE"/>
    <w:rsid w:val="00DE3ACA"/>
    <w:rsid w:val="00DE5E38"/>
    <w:rsid w:val="00DE7976"/>
    <w:rsid w:val="00DF1254"/>
    <w:rsid w:val="00DF7416"/>
    <w:rsid w:val="00E02F23"/>
    <w:rsid w:val="00E0340E"/>
    <w:rsid w:val="00E03E09"/>
    <w:rsid w:val="00E043E5"/>
    <w:rsid w:val="00E0642F"/>
    <w:rsid w:val="00E1044F"/>
    <w:rsid w:val="00E11D7A"/>
    <w:rsid w:val="00E207EE"/>
    <w:rsid w:val="00E21513"/>
    <w:rsid w:val="00E265DC"/>
    <w:rsid w:val="00E31EAF"/>
    <w:rsid w:val="00E405F0"/>
    <w:rsid w:val="00E442C3"/>
    <w:rsid w:val="00E52054"/>
    <w:rsid w:val="00E5519B"/>
    <w:rsid w:val="00E56276"/>
    <w:rsid w:val="00E62009"/>
    <w:rsid w:val="00E66123"/>
    <w:rsid w:val="00E66C7B"/>
    <w:rsid w:val="00E76364"/>
    <w:rsid w:val="00E77769"/>
    <w:rsid w:val="00E8603E"/>
    <w:rsid w:val="00E9087B"/>
    <w:rsid w:val="00E923EB"/>
    <w:rsid w:val="00E92D82"/>
    <w:rsid w:val="00E94E3D"/>
    <w:rsid w:val="00E970B4"/>
    <w:rsid w:val="00EA13D3"/>
    <w:rsid w:val="00EA6BDA"/>
    <w:rsid w:val="00EB0FB6"/>
    <w:rsid w:val="00EB28FC"/>
    <w:rsid w:val="00EB40A7"/>
    <w:rsid w:val="00EB6480"/>
    <w:rsid w:val="00EC6B0F"/>
    <w:rsid w:val="00EC7825"/>
    <w:rsid w:val="00ED6F74"/>
    <w:rsid w:val="00EE20AC"/>
    <w:rsid w:val="00EE24D0"/>
    <w:rsid w:val="00EE6EE4"/>
    <w:rsid w:val="00EF003D"/>
    <w:rsid w:val="00EF2E20"/>
    <w:rsid w:val="00EF429E"/>
    <w:rsid w:val="00F01E61"/>
    <w:rsid w:val="00F04985"/>
    <w:rsid w:val="00F145EA"/>
    <w:rsid w:val="00F14B81"/>
    <w:rsid w:val="00F212CF"/>
    <w:rsid w:val="00F44439"/>
    <w:rsid w:val="00F478D5"/>
    <w:rsid w:val="00F558E3"/>
    <w:rsid w:val="00F5615D"/>
    <w:rsid w:val="00F62410"/>
    <w:rsid w:val="00F722BF"/>
    <w:rsid w:val="00F77D75"/>
    <w:rsid w:val="00F84076"/>
    <w:rsid w:val="00F845ED"/>
    <w:rsid w:val="00F93771"/>
    <w:rsid w:val="00F9520C"/>
    <w:rsid w:val="00FA0F8D"/>
    <w:rsid w:val="00FA1A2B"/>
    <w:rsid w:val="00FA3457"/>
    <w:rsid w:val="00FB059C"/>
    <w:rsid w:val="00FB0F5B"/>
    <w:rsid w:val="00FB2216"/>
    <w:rsid w:val="00FB7342"/>
    <w:rsid w:val="00FC4BE2"/>
    <w:rsid w:val="00FD0129"/>
    <w:rsid w:val="00FD193A"/>
    <w:rsid w:val="00FD2B41"/>
    <w:rsid w:val="00FD6934"/>
    <w:rsid w:val="00FE036D"/>
    <w:rsid w:val="00FE0860"/>
    <w:rsid w:val="00FE22EA"/>
    <w:rsid w:val="00FE2359"/>
    <w:rsid w:val="00FF3205"/>
    <w:rsid w:val="00FF3A9D"/>
    <w:rsid w:val="00FF3DC5"/>
    <w:rsid w:val="00FF46A3"/>
    <w:rsid w:val="00FF57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523650"/>
    <w:pPr>
      <w:spacing w:after="120"/>
      <w:ind w:left="1134" w:right="1134"/>
      <w:jc w:val="both"/>
    </w:pPr>
    <w:rPr>
      <w:lang/>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3E0860"/>
    <w:pPr>
      <w:autoSpaceDE w:val="0"/>
      <w:autoSpaceDN w:val="0"/>
      <w:adjustRightInd w:val="0"/>
    </w:pPr>
    <w:rPr>
      <w:rFonts w:eastAsia="SimSun"/>
      <w:color w:val="000000"/>
      <w:sz w:val="24"/>
      <w:szCs w:val="24"/>
      <w:lang w:eastAsia="zh-CN"/>
    </w:rPr>
  </w:style>
  <w:style w:type="paragraph" w:styleId="BalloonText">
    <w:name w:val="Balloon Text"/>
    <w:basedOn w:val="Normal"/>
    <w:semiHidden/>
    <w:rsid w:val="00136E78"/>
    <w:rPr>
      <w:rFonts w:ascii="Tahoma" w:hAnsi="Tahoma" w:cs="Tahoma"/>
      <w:sz w:val="16"/>
      <w:szCs w:val="16"/>
    </w:rPr>
  </w:style>
  <w:style w:type="character" w:styleId="CommentReference">
    <w:name w:val="annotation reference"/>
    <w:semiHidden/>
    <w:rsid w:val="00C30D9B"/>
    <w:rPr>
      <w:sz w:val="16"/>
      <w:szCs w:val="16"/>
    </w:rPr>
  </w:style>
  <w:style w:type="paragraph" w:styleId="CommentText">
    <w:name w:val="annotation text"/>
    <w:basedOn w:val="Normal"/>
    <w:semiHidden/>
    <w:rsid w:val="00C30D9B"/>
  </w:style>
  <w:style w:type="paragraph" w:styleId="CommentSubject">
    <w:name w:val="annotation subject"/>
    <w:basedOn w:val="CommentText"/>
    <w:next w:val="CommentText"/>
    <w:semiHidden/>
    <w:rsid w:val="00C30D9B"/>
    <w:rPr>
      <w:b/>
      <w:bCs/>
    </w:rPr>
  </w:style>
  <w:style w:type="character" w:customStyle="1" w:styleId="SingleTxtGCar">
    <w:name w:val="_ Single Txt_G Car"/>
    <w:link w:val="SingleTxtG"/>
    <w:locked/>
    <w:rsid w:val="00813C8E"/>
    <w:rPr>
      <w:lang w:eastAsia="en-US"/>
    </w:rPr>
  </w:style>
  <w:style w:type="character" w:customStyle="1" w:styleId="SingleTxtGChar">
    <w:name w:val="_ Single Txt_G Char"/>
    <w:rsid w:val="00813C8E"/>
    <w:rPr>
      <w:lang w:val="en-GB" w:eastAsia="en-US" w:bidi="ar-SA"/>
    </w:rPr>
  </w:style>
  <w:style w:type="paragraph" w:customStyle="1" w:styleId="ColorfulShading-Accent11">
    <w:name w:val="Colorful Shading - Accent 11"/>
    <w:hidden/>
    <w:uiPriority w:val="71"/>
    <w:rsid w:val="0003465F"/>
    <w:rPr>
      <w:lang w:val="en-GB"/>
    </w:rPr>
  </w:style>
</w:styles>
</file>

<file path=word/webSettings.xml><?xml version="1.0" encoding="utf-8"?>
<w:webSettings xmlns:r="http://schemas.openxmlformats.org/officeDocument/2006/relationships" xmlns:w="http://schemas.openxmlformats.org/wordprocessingml/2006/main">
  <w:divs>
    <w:div w:id="564992873">
      <w:bodyDiv w:val="1"/>
      <w:marLeft w:val="0"/>
      <w:marRight w:val="0"/>
      <w:marTop w:val="0"/>
      <w:marBottom w:val="0"/>
      <w:divBdr>
        <w:top w:val="none" w:sz="0" w:space="0" w:color="auto"/>
        <w:left w:val="none" w:sz="0" w:space="0" w:color="auto"/>
        <w:bottom w:val="none" w:sz="0" w:space="0" w:color="auto"/>
        <w:right w:val="none" w:sz="0" w:space="0" w:color="auto"/>
      </w:divBdr>
    </w:div>
    <w:div w:id="569314650">
      <w:bodyDiv w:val="1"/>
      <w:marLeft w:val="0"/>
      <w:marRight w:val="0"/>
      <w:marTop w:val="0"/>
      <w:marBottom w:val="0"/>
      <w:divBdr>
        <w:top w:val="none" w:sz="0" w:space="0" w:color="auto"/>
        <w:left w:val="none" w:sz="0" w:space="0" w:color="auto"/>
        <w:bottom w:val="none" w:sz="0" w:space="0" w:color="auto"/>
        <w:right w:val="none" w:sz="0" w:space="0" w:color="auto"/>
      </w:divBdr>
      <w:divsChild>
        <w:div w:id="162208991">
          <w:marLeft w:val="0"/>
          <w:marRight w:val="0"/>
          <w:marTop w:val="0"/>
          <w:marBottom w:val="0"/>
          <w:divBdr>
            <w:top w:val="none" w:sz="0" w:space="0" w:color="auto"/>
            <w:left w:val="none" w:sz="0" w:space="0" w:color="auto"/>
            <w:bottom w:val="none" w:sz="0" w:space="0" w:color="auto"/>
            <w:right w:val="none" w:sz="0" w:space="0" w:color="auto"/>
          </w:divBdr>
        </w:div>
      </w:divsChild>
    </w:div>
    <w:div w:id="758869466">
      <w:bodyDiv w:val="1"/>
      <w:marLeft w:val="0"/>
      <w:marRight w:val="0"/>
      <w:marTop w:val="0"/>
      <w:marBottom w:val="0"/>
      <w:divBdr>
        <w:top w:val="none" w:sz="0" w:space="0" w:color="auto"/>
        <w:left w:val="none" w:sz="0" w:space="0" w:color="auto"/>
        <w:bottom w:val="none" w:sz="0" w:space="0" w:color="auto"/>
        <w:right w:val="none" w:sz="0" w:space="0" w:color="auto"/>
      </w:divBdr>
    </w:div>
    <w:div w:id="852495553">
      <w:bodyDiv w:val="1"/>
      <w:marLeft w:val="0"/>
      <w:marRight w:val="0"/>
      <w:marTop w:val="0"/>
      <w:marBottom w:val="0"/>
      <w:divBdr>
        <w:top w:val="none" w:sz="0" w:space="0" w:color="auto"/>
        <w:left w:val="none" w:sz="0" w:space="0" w:color="auto"/>
        <w:bottom w:val="none" w:sz="0" w:space="0" w:color="auto"/>
        <w:right w:val="none" w:sz="0" w:space="0" w:color="auto"/>
      </w:divBdr>
    </w:div>
    <w:div w:id="1593854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0</TotalTime>
  <Pages>9</Pages>
  <Words>4030</Words>
  <Characters>22974</Characters>
  <Application>Microsoft Office Outlook</Application>
  <DocSecurity>4</DocSecurity>
  <Lines>191</Lines>
  <Paragraphs>53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Nair Remadevi</dc:creator>
  <cp:keywords/>
  <cp:lastModifiedBy>Pool</cp:lastModifiedBy>
  <cp:revision>2</cp:revision>
  <cp:lastPrinted>2014-03-17T14:33:00Z</cp:lastPrinted>
  <dcterms:created xsi:type="dcterms:W3CDTF">2014-03-18T09:05:00Z</dcterms:created>
  <dcterms:modified xsi:type="dcterms:W3CDTF">2014-03-18T09:05:00Z</dcterms:modified>
</cp:coreProperties>
</file>