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E66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E66D1" w:rsidP="003E66D1">
            <w:pPr>
              <w:jc w:val="right"/>
            </w:pPr>
            <w:r w:rsidRPr="003E66D1">
              <w:rPr>
                <w:sz w:val="40"/>
              </w:rPr>
              <w:t>A</w:t>
            </w:r>
            <w:r>
              <w:t>/HRC/RES/40/16</w:t>
            </w:r>
          </w:p>
        </w:tc>
      </w:tr>
      <w:tr w:rsidR="002D5AAC" w:rsidRPr="003E66D1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E66D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E66D1" w:rsidRDefault="003E66D1" w:rsidP="003E66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2019</w:t>
            </w:r>
          </w:p>
          <w:p w:rsidR="003E66D1" w:rsidRDefault="003E66D1" w:rsidP="003E66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E66D1" w:rsidRPr="00E71476" w:rsidRDefault="003E66D1" w:rsidP="003E66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E66D1" w:rsidRPr="003E66D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E66D1" w:rsidRPr="002F227C" w:rsidRDefault="003E66D1" w:rsidP="003E66D1">
      <w:pPr>
        <w:spacing w:line="234" w:lineRule="atLeast"/>
        <w:rPr>
          <w:b/>
        </w:rPr>
      </w:pPr>
      <w:r w:rsidRPr="002F227C">
        <w:rPr>
          <w:b/>
        </w:rPr>
        <w:t>Сороковая сессия</w:t>
      </w:r>
    </w:p>
    <w:p w:rsidR="003E66D1" w:rsidRPr="002F227C" w:rsidRDefault="003E66D1" w:rsidP="003E66D1">
      <w:pPr>
        <w:spacing w:line="234" w:lineRule="atLeast"/>
      </w:pPr>
      <w:r w:rsidRPr="002F227C">
        <w:t>25 февраля – 22 марта 2019 года</w:t>
      </w:r>
    </w:p>
    <w:p w:rsidR="00CB0692" w:rsidRPr="003E66D1" w:rsidRDefault="003E66D1" w:rsidP="003E66D1">
      <w:r w:rsidRPr="002F227C">
        <w:t>Пункт 3 повестки дня</w:t>
      </w:r>
    </w:p>
    <w:p w:rsidR="003E66D1" w:rsidRPr="002F227C" w:rsidRDefault="003E66D1" w:rsidP="003E66D1">
      <w:pPr>
        <w:pStyle w:val="HChG"/>
      </w:pPr>
      <w:r>
        <w:tab/>
      </w:r>
      <w:r>
        <w:tab/>
      </w:r>
      <w:r w:rsidRPr="005C470A">
        <w:t>Резолюция, принятая Советом по правам человека 2</w:t>
      </w:r>
      <w:r w:rsidRPr="00647A4D">
        <w:t>2</w:t>
      </w:r>
      <w:r>
        <w:t> </w:t>
      </w:r>
      <w:r w:rsidRPr="005C470A">
        <w:t>марта 2019 года</w:t>
      </w:r>
    </w:p>
    <w:p w:rsidR="003E66D1" w:rsidRPr="002F227C" w:rsidRDefault="003E66D1" w:rsidP="003E66D1">
      <w:pPr>
        <w:pStyle w:val="H1G"/>
      </w:pPr>
      <w:r>
        <w:tab/>
      </w:r>
      <w:r w:rsidRPr="002F227C">
        <w:t>40/</w:t>
      </w:r>
      <w:r>
        <w:t>16.</w:t>
      </w:r>
      <w:r w:rsidRPr="002F227C">
        <w:tab/>
        <w:t>Мандат Специ</w:t>
      </w:r>
      <w:r>
        <w:t>ального докладчика по вопросу о </w:t>
      </w:r>
      <w:r w:rsidRPr="002F227C">
        <w:t>поощрении и</w:t>
      </w:r>
      <w:r>
        <w:rPr>
          <w:lang w:val="en-US"/>
        </w:rPr>
        <w:t> </w:t>
      </w:r>
      <w:r w:rsidRPr="002F227C">
        <w:t>защите пр</w:t>
      </w:r>
      <w:r>
        <w:t>ав человека и основных свобод в условиях борьбы с </w:t>
      </w:r>
      <w:r w:rsidRPr="002F227C">
        <w:t>терроризмом</w:t>
      </w:r>
    </w:p>
    <w:p w:rsidR="003E66D1" w:rsidRPr="002F227C" w:rsidRDefault="003E66D1" w:rsidP="003E66D1">
      <w:pPr>
        <w:pStyle w:val="SingleTxtGR"/>
        <w:spacing w:after="100" w:line="230" w:lineRule="atLeast"/>
      </w:pPr>
      <w:r>
        <w:tab/>
      </w:r>
      <w:r w:rsidRPr="002F227C">
        <w:rPr>
          <w:i/>
          <w:iCs/>
        </w:rPr>
        <w:t>Совет по правам человека,</w:t>
      </w:r>
    </w:p>
    <w:p w:rsidR="003E66D1" w:rsidRPr="002F227C" w:rsidRDefault="003E66D1" w:rsidP="003E66D1">
      <w:pPr>
        <w:pStyle w:val="SingleTxtGR"/>
        <w:spacing w:after="100" w:line="230" w:lineRule="atLeast"/>
      </w:pPr>
      <w:r>
        <w:tab/>
      </w:r>
      <w:r w:rsidRPr="002F227C">
        <w:rPr>
          <w:i/>
          <w:iCs/>
        </w:rPr>
        <w:t>руководствуясь</w:t>
      </w:r>
      <w:r w:rsidRPr="002F227C">
        <w:t xml:space="preserve"> целями и принципами Устава Организации Объединенных Наций, Всеобщей декларации прав человека, Международного пакта об экономических, социальных и культурных правах, Международного пакта о гражданских и политических правах и других соответствующих международных договоров в области прав человека,</w:t>
      </w:r>
    </w:p>
    <w:p w:rsidR="003E66D1" w:rsidRPr="002F227C" w:rsidRDefault="003E66D1" w:rsidP="003E66D1">
      <w:pPr>
        <w:pStyle w:val="SingleTxtGR"/>
        <w:spacing w:after="100" w:line="230" w:lineRule="atLeast"/>
      </w:pPr>
      <w:r>
        <w:rPr>
          <w:i/>
          <w:iCs/>
        </w:rPr>
        <w:tab/>
      </w:r>
      <w:r w:rsidRPr="002F227C">
        <w:rPr>
          <w:i/>
          <w:iCs/>
        </w:rPr>
        <w:t xml:space="preserve">принимая </w:t>
      </w:r>
      <w:r w:rsidRPr="00247B95">
        <w:rPr>
          <w:iCs/>
        </w:rPr>
        <w:t>во внимание</w:t>
      </w:r>
      <w:r w:rsidRPr="00247B95">
        <w:t xml:space="preserve"> </w:t>
      </w:r>
      <w:r w:rsidRPr="002F227C">
        <w:t xml:space="preserve">резолюции Генеральной Ассамблеи 60/251 от 15 марта 2006 года, 62/219 от 22 декабря 2007 года и 65/281 от 17 июня 2011 года, </w:t>
      </w:r>
    </w:p>
    <w:p w:rsidR="003E66D1" w:rsidRPr="002F227C" w:rsidRDefault="003E66D1" w:rsidP="003E66D1">
      <w:pPr>
        <w:pStyle w:val="SingleTxtGR"/>
        <w:spacing w:after="100" w:line="230" w:lineRule="atLeast"/>
      </w:pPr>
      <w:r>
        <w:tab/>
      </w:r>
      <w:r w:rsidRPr="002F227C">
        <w:rPr>
          <w:i/>
          <w:iCs/>
        </w:rPr>
        <w:t>ссылаясь</w:t>
      </w:r>
      <w:r w:rsidRPr="002F227C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:rsidR="003E66D1" w:rsidRPr="002F227C" w:rsidRDefault="003E66D1" w:rsidP="003E66D1">
      <w:pPr>
        <w:pStyle w:val="SingleTxtGR"/>
        <w:spacing w:after="100" w:line="230" w:lineRule="atLeast"/>
      </w:pPr>
      <w:r>
        <w:rPr>
          <w:i/>
          <w:iCs/>
        </w:rPr>
        <w:tab/>
      </w:r>
      <w:r w:rsidRPr="002F227C">
        <w:rPr>
          <w:i/>
          <w:iCs/>
        </w:rPr>
        <w:t>выражая глубокую обеспокоенность</w:t>
      </w:r>
      <w:r w:rsidRPr="002F227C">
        <w:t xml:space="preserve"> по поводу нарушений прав человека и основных свобод в контексте борьбы с терроризмом и последствий терроризма для осуществления прав человека и основных свобод, особенно в отношении жертв,</w:t>
      </w:r>
    </w:p>
    <w:p w:rsidR="003E66D1" w:rsidRPr="002F227C" w:rsidRDefault="003E66D1" w:rsidP="003E66D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2F227C">
        <w:rPr>
          <w:i/>
          <w:iCs/>
        </w:rPr>
        <w:t>ссылаясь</w:t>
      </w:r>
      <w:r w:rsidRPr="002F227C">
        <w:t xml:space="preserve"> на резолюции Комиссии по правам человека 2004/87 от 2</w:t>
      </w:r>
      <w:r>
        <w:t>1 апреля 2004 </w:t>
      </w:r>
      <w:r w:rsidRPr="002F227C">
        <w:t>года и 2005/80 от 21 апреля 2005 года, резолюции Генеральной Ассамблеи 59/191 от 20 декабря 2004 года, 60/158 от 16 декабря 2005 г</w:t>
      </w:r>
      <w:r>
        <w:t>ода и 61/171 от 19 декабря 2006 </w:t>
      </w:r>
      <w:r w:rsidRPr="002F227C">
        <w:t>года и резолюции Совета по правам человека 6/28</w:t>
      </w:r>
      <w:r>
        <w:t xml:space="preserve"> от 14 декабря 2007 года, 15/15 </w:t>
      </w:r>
      <w:r w:rsidRPr="002F227C">
        <w:t>от 24 сентября 2010 года</w:t>
      </w:r>
      <w:r>
        <w:t xml:space="preserve">, </w:t>
      </w:r>
      <w:r w:rsidRPr="002F227C">
        <w:t>22/8 от 21 марта 2013 года</w:t>
      </w:r>
      <w:r>
        <w:t xml:space="preserve"> и 31/3 от 20 апреля 2016 года</w:t>
      </w:r>
      <w:r w:rsidRPr="002F227C">
        <w:t>, озаглавленные «Защита прав человека и основных свобод в условиях борьбы с терроризмом: мандат Специального докладчика по вопросу о поощрении и защите прав человека и основных свобод в условиях борьбы с терроризмом»,</w:t>
      </w:r>
    </w:p>
    <w:p w:rsidR="003E66D1" w:rsidRPr="002F227C" w:rsidRDefault="003E66D1" w:rsidP="003E66D1">
      <w:pPr>
        <w:pStyle w:val="SingleTxtGR"/>
      </w:pPr>
      <w:r>
        <w:tab/>
      </w:r>
      <w:r w:rsidRPr="002F227C">
        <w:t>1.</w:t>
      </w:r>
      <w:r w:rsidRPr="002F227C">
        <w:tab/>
      </w:r>
      <w:r w:rsidRPr="002F227C">
        <w:rPr>
          <w:i/>
          <w:iCs/>
        </w:rPr>
        <w:t>постановляет</w:t>
      </w:r>
      <w:r w:rsidRPr="002F227C">
        <w:t xml:space="preserve"> продлить мандат Специального докладчика по вопросу о поощрении и защите прав человека и основных свобод в условиях борьбы с терроризмом на трехлетний срок на тех же условиях, которые предусмотрены в резолюции 31/3 Совета по правам человека;</w:t>
      </w:r>
    </w:p>
    <w:p w:rsidR="003E66D1" w:rsidRPr="002F227C" w:rsidRDefault="003E66D1" w:rsidP="003E66D1">
      <w:pPr>
        <w:pStyle w:val="SingleTxtGR"/>
      </w:pPr>
      <w:r>
        <w:tab/>
      </w:r>
      <w:r w:rsidRPr="002F227C">
        <w:t>2.</w:t>
      </w:r>
      <w:r w:rsidRPr="002F227C">
        <w:tab/>
      </w:r>
      <w:r w:rsidRPr="002F227C">
        <w:rPr>
          <w:i/>
          <w:iCs/>
        </w:rPr>
        <w:t>признает</w:t>
      </w:r>
      <w:r w:rsidRPr="002F227C">
        <w:t xml:space="preserve"> работу Специального докладчика по рассмотрению вопроса о правах человека и основных свободах жертв терроризма и призывает Специального докладчика продолжать заниматься этим вопросом в консультации с правительствами, </w:t>
      </w:r>
      <w:r w:rsidRPr="002F227C">
        <w:lastRenderedPageBreak/>
        <w:t>соответствующими лицами, их семьями, их представителями и организациями гражданского общества;</w:t>
      </w:r>
    </w:p>
    <w:p w:rsidR="003E66D1" w:rsidRPr="002F227C" w:rsidRDefault="003E66D1" w:rsidP="003E66D1">
      <w:pPr>
        <w:pStyle w:val="SingleTxtGR"/>
      </w:pPr>
      <w:r>
        <w:tab/>
      </w:r>
      <w:r w:rsidRPr="002F227C">
        <w:t>3.</w:t>
      </w:r>
      <w:r w:rsidRPr="002F227C">
        <w:tab/>
      </w:r>
      <w:r w:rsidRPr="002F227C">
        <w:rPr>
          <w:i/>
          <w:iCs/>
        </w:rPr>
        <w:t>просит</w:t>
      </w:r>
      <w:r w:rsidRPr="002F227C">
        <w:t xml:space="preserve"> все правительства в полной мере сотрудничать со Специальным докладчиком в деле выполнения установленных мандатом задач и обязанностей, в том числе посредством незамедлительного реагирования на настоятельные призывы Специального докладчика и представления запрашиваемой информации;</w:t>
      </w:r>
    </w:p>
    <w:p w:rsidR="003E66D1" w:rsidRPr="002F227C" w:rsidRDefault="003E66D1" w:rsidP="003E66D1">
      <w:pPr>
        <w:pStyle w:val="SingleTxtGR"/>
      </w:pPr>
      <w:r>
        <w:tab/>
        <w:t>4.</w:t>
      </w:r>
      <w:r w:rsidRPr="002F227C">
        <w:tab/>
      </w:r>
      <w:r w:rsidRPr="002F227C">
        <w:rPr>
          <w:i/>
          <w:iCs/>
        </w:rPr>
        <w:t>призывает</w:t>
      </w:r>
      <w:r w:rsidRPr="002F227C">
        <w:t xml:space="preserve"> все правительства серьезно рассматривать возможность положительного реагирования на просьбы Специального докладчика о посещении их стран;</w:t>
      </w:r>
    </w:p>
    <w:p w:rsidR="003E66D1" w:rsidRPr="002F227C" w:rsidRDefault="003E66D1" w:rsidP="003E66D1">
      <w:pPr>
        <w:pStyle w:val="SingleTxtGR"/>
      </w:pPr>
      <w:r>
        <w:tab/>
      </w:r>
      <w:r w:rsidRPr="002F227C">
        <w:t>5.</w:t>
      </w:r>
      <w:r w:rsidRPr="002F227C">
        <w:tab/>
      </w:r>
      <w:r w:rsidRPr="002F227C">
        <w:rPr>
          <w:i/>
          <w:iCs/>
        </w:rPr>
        <w:t>просит</w:t>
      </w:r>
      <w:r w:rsidRPr="002F227C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всю необходимую кадровую, техническую и финансовую помощь для эффективного выполнения </w:t>
      </w:r>
      <w:r>
        <w:t>его</w:t>
      </w:r>
      <w:r w:rsidRPr="002F227C">
        <w:t xml:space="preserve"> мандата;</w:t>
      </w:r>
    </w:p>
    <w:p w:rsidR="003E66D1" w:rsidRDefault="003E66D1" w:rsidP="003E66D1">
      <w:pPr>
        <w:pStyle w:val="SingleTxtGR"/>
      </w:pPr>
      <w:r>
        <w:tab/>
      </w:r>
      <w:r w:rsidRPr="002F227C">
        <w:t>6.</w:t>
      </w:r>
      <w:r w:rsidRPr="002F227C">
        <w:tab/>
      </w:r>
      <w:r w:rsidRPr="002F227C">
        <w:rPr>
          <w:i/>
          <w:iCs/>
        </w:rPr>
        <w:t>постановляет</w:t>
      </w:r>
      <w:r w:rsidRPr="002F227C">
        <w:t xml:space="preserve"> продолжить рассмотрение этого вопроса в соответствии со своей годовой программой работы.</w:t>
      </w:r>
    </w:p>
    <w:p w:rsidR="003E66D1" w:rsidRPr="003E66D1" w:rsidRDefault="003E66D1" w:rsidP="003E66D1">
      <w:pPr>
        <w:pStyle w:val="SingleTxtG"/>
        <w:jc w:val="right"/>
        <w:rPr>
          <w:i/>
        </w:rPr>
      </w:pPr>
      <w:r w:rsidRPr="003E66D1">
        <w:rPr>
          <w:i/>
        </w:rPr>
        <w:t>53-е заседание</w:t>
      </w:r>
      <w:r w:rsidRPr="003E66D1">
        <w:rPr>
          <w:i/>
        </w:rPr>
        <w:br/>
        <w:t>22 марта 2019 года</w:t>
      </w:r>
    </w:p>
    <w:p w:rsidR="003E66D1" w:rsidRPr="003E66D1" w:rsidRDefault="003E66D1" w:rsidP="003E66D1">
      <w:pPr>
        <w:pStyle w:val="SingleTxtG"/>
      </w:pPr>
      <w:r w:rsidRPr="005B279D">
        <w:t>[</w:t>
      </w:r>
      <w:r w:rsidRPr="003E66D1">
        <w:t>Принята без голосования.]</w:t>
      </w:r>
    </w:p>
    <w:p w:rsidR="003E66D1" w:rsidRPr="003E66D1" w:rsidRDefault="003E66D1" w:rsidP="003E66D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E66D1" w:rsidRPr="003E66D1" w:rsidSect="003E66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6E" w:rsidRPr="00A312BC" w:rsidRDefault="0051376E" w:rsidP="00A312BC"/>
  </w:endnote>
  <w:endnote w:type="continuationSeparator" w:id="0">
    <w:p w:rsidR="0051376E" w:rsidRPr="00A312BC" w:rsidRDefault="0051376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D1" w:rsidRPr="003E66D1" w:rsidRDefault="003E66D1">
    <w:pPr>
      <w:pStyle w:val="a8"/>
    </w:pPr>
    <w:r w:rsidRPr="003E66D1">
      <w:rPr>
        <w:b/>
        <w:sz w:val="18"/>
      </w:rPr>
      <w:fldChar w:fldCharType="begin"/>
    </w:r>
    <w:r w:rsidRPr="003E66D1">
      <w:rPr>
        <w:b/>
        <w:sz w:val="18"/>
      </w:rPr>
      <w:instrText xml:space="preserve"> PAGE  \* MERGEFORMAT </w:instrText>
    </w:r>
    <w:r w:rsidRPr="003E66D1">
      <w:rPr>
        <w:b/>
        <w:sz w:val="18"/>
      </w:rPr>
      <w:fldChar w:fldCharType="separate"/>
    </w:r>
    <w:r w:rsidR="00B54E04">
      <w:rPr>
        <w:b/>
        <w:noProof/>
        <w:sz w:val="18"/>
      </w:rPr>
      <w:t>2</w:t>
    </w:r>
    <w:r w:rsidRPr="003E66D1">
      <w:rPr>
        <w:b/>
        <w:sz w:val="18"/>
      </w:rPr>
      <w:fldChar w:fldCharType="end"/>
    </w:r>
    <w:r>
      <w:rPr>
        <w:b/>
        <w:sz w:val="18"/>
      </w:rPr>
      <w:tab/>
    </w:r>
    <w:r>
      <w:t>GE.19-05841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D1" w:rsidRPr="003E66D1" w:rsidRDefault="003E66D1" w:rsidP="003E66D1">
    <w:pPr>
      <w:pStyle w:val="a8"/>
      <w:tabs>
        <w:tab w:val="clear" w:pos="9639"/>
        <w:tab w:val="right" w:pos="9638"/>
      </w:tabs>
      <w:rPr>
        <w:b/>
        <w:sz w:val="18"/>
      </w:rPr>
    </w:pPr>
    <w:r>
      <w:t>GE.19-05841</w:t>
    </w:r>
    <w:r>
      <w:tab/>
    </w:r>
    <w:r w:rsidRPr="003E66D1">
      <w:rPr>
        <w:b/>
        <w:sz w:val="18"/>
      </w:rPr>
      <w:fldChar w:fldCharType="begin"/>
    </w:r>
    <w:r w:rsidRPr="003E66D1">
      <w:rPr>
        <w:b/>
        <w:sz w:val="18"/>
      </w:rPr>
      <w:instrText xml:space="preserve"> PAGE  \* MERGEFORMAT </w:instrText>
    </w:r>
    <w:r w:rsidRPr="003E66D1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E66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E66D1" w:rsidRDefault="003E66D1" w:rsidP="003E66D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05841  (</w:t>
    </w:r>
    <w:proofErr w:type="gramEnd"/>
    <w:r>
      <w:t>R)</w:t>
    </w:r>
    <w:r>
      <w:rPr>
        <w:lang w:val="en-US"/>
      </w:rPr>
      <w:t xml:space="preserve">  110419  110419</w:t>
    </w:r>
    <w:r>
      <w:br/>
    </w:r>
    <w:r w:rsidRPr="003E66D1">
      <w:rPr>
        <w:rFonts w:ascii="C39T30Lfz" w:hAnsi="C39T30Lfz"/>
        <w:kern w:val="14"/>
        <w:sz w:val="56"/>
      </w:rPr>
      <w:t></w:t>
    </w:r>
    <w:r w:rsidRPr="003E66D1">
      <w:rPr>
        <w:rFonts w:ascii="C39T30Lfz" w:hAnsi="C39T30Lfz"/>
        <w:kern w:val="14"/>
        <w:sz w:val="56"/>
      </w:rPr>
      <w:t></w:t>
    </w:r>
    <w:r w:rsidRPr="003E66D1">
      <w:rPr>
        <w:rFonts w:ascii="C39T30Lfz" w:hAnsi="C39T30Lfz"/>
        <w:kern w:val="14"/>
        <w:sz w:val="56"/>
      </w:rPr>
      <w:t></w:t>
    </w:r>
    <w:r w:rsidRPr="003E66D1">
      <w:rPr>
        <w:rFonts w:ascii="C39T30Lfz" w:hAnsi="C39T30Lfz"/>
        <w:kern w:val="14"/>
        <w:sz w:val="56"/>
      </w:rPr>
      <w:t></w:t>
    </w:r>
    <w:r w:rsidRPr="003E66D1">
      <w:rPr>
        <w:rFonts w:ascii="C39T30Lfz" w:hAnsi="C39T30Lfz"/>
        <w:kern w:val="14"/>
        <w:sz w:val="56"/>
      </w:rPr>
      <w:t></w:t>
    </w:r>
    <w:r w:rsidRPr="003E66D1">
      <w:rPr>
        <w:rFonts w:ascii="C39T30Lfz" w:hAnsi="C39T30Lfz"/>
        <w:kern w:val="14"/>
        <w:sz w:val="56"/>
      </w:rPr>
      <w:t></w:t>
    </w:r>
    <w:r w:rsidRPr="003E66D1">
      <w:rPr>
        <w:rFonts w:ascii="C39T30Lfz" w:hAnsi="C39T30Lfz"/>
        <w:kern w:val="14"/>
        <w:sz w:val="56"/>
      </w:rPr>
      <w:t></w:t>
    </w:r>
    <w:r w:rsidRPr="003E66D1">
      <w:rPr>
        <w:rFonts w:ascii="C39T30Lfz" w:hAnsi="C39T30Lfz"/>
        <w:kern w:val="14"/>
        <w:sz w:val="56"/>
      </w:rPr>
      <w:t></w:t>
    </w:r>
    <w:r w:rsidRPr="003E66D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0/1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0/1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6E" w:rsidRPr="001075E9" w:rsidRDefault="0051376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1376E" w:rsidRDefault="0051376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D1" w:rsidRPr="003E66D1" w:rsidRDefault="00B54E0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A/HRC/RES/40/16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D1" w:rsidRPr="003E66D1" w:rsidRDefault="00B54E04" w:rsidP="003E66D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A/HRC/RES/40/16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76E"/>
    <w:rsid w:val="00033EE1"/>
    <w:rsid w:val="00040272"/>
    <w:rsid w:val="00041EA6"/>
    <w:rsid w:val="00042B72"/>
    <w:rsid w:val="000558BD"/>
    <w:rsid w:val="000842B4"/>
    <w:rsid w:val="000B26EA"/>
    <w:rsid w:val="000B57E7"/>
    <w:rsid w:val="000B6373"/>
    <w:rsid w:val="000F09DF"/>
    <w:rsid w:val="000F61B2"/>
    <w:rsid w:val="001075E9"/>
    <w:rsid w:val="00117A0B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E66D1"/>
    <w:rsid w:val="00407B78"/>
    <w:rsid w:val="00424203"/>
    <w:rsid w:val="00452493"/>
    <w:rsid w:val="00454E07"/>
    <w:rsid w:val="00472C5C"/>
    <w:rsid w:val="00484B62"/>
    <w:rsid w:val="0050108D"/>
    <w:rsid w:val="00513081"/>
    <w:rsid w:val="0051376E"/>
    <w:rsid w:val="00517901"/>
    <w:rsid w:val="00526683"/>
    <w:rsid w:val="00541726"/>
    <w:rsid w:val="005709E0"/>
    <w:rsid w:val="00572E19"/>
    <w:rsid w:val="005961C8"/>
    <w:rsid w:val="005D7914"/>
    <w:rsid w:val="005E1C8A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54E04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EF749F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2C5FF2D-D8F8-4240-A95C-538C06565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paragraph" w:customStyle="1" w:styleId="H1GR">
    <w:name w:val="_ H_1_GR"/>
    <w:basedOn w:val="a"/>
    <w:next w:val="a"/>
    <w:qFormat/>
    <w:rsid w:val="003E66D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3E66D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SingleTxtGR">
    <w:name w:val="_ Single Txt_GR"/>
    <w:basedOn w:val="a"/>
    <w:qFormat/>
    <w:rsid w:val="003E66D1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A/HRC/RES/40/16</vt:lpstr>
      <vt:lpstr>A/</vt:lpstr>
      <vt:lpstr>A/</vt:lpstr>
      <vt:lpstr>A/</vt:lpstr>
    </vt:vector>
  </TitlesOfParts>
  <Company>DCM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A/HRC/RES/40/16</dc:title>
  <dc:subject/>
  <dc:creator>Marina KOROTKOVA</dc:creator>
  <cp:keywords/>
  <cp:lastModifiedBy>Marina Korotkova</cp:lastModifiedBy>
  <cp:revision>3</cp:revision>
  <cp:lastPrinted>2019-04-11T07:43:00Z</cp:lastPrinted>
  <dcterms:created xsi:type="dcterms:W3CDTF">2019-04-11T07:43:00Z</dcterms:created>
  <dcterms:modified xsi:type="dcterms:W3CDTF">2019-04-11T07:45:00Z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