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64D" w:rsidRPr="009100B8" w:rsidRDefault="008E264D">
      <w:pPr>
        <w:rPr>
          <w:lang w:val="es-ES"/>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8E264D" w:rsidRPr="009100B8" w:rsidTr="00286D53">
        <w:tblPrEx>
          <w:tblCellMar>
            <w:top w:w="0" w:type="dxa"/>
            <w:bottom w:w="0" w:type="dxa"/>
          </w:tblCellMar>
        </w:tblPrEx>
        <w:tc>
          <w:tcPr>
            <w:tcW w:w="1628" w:type="dxa"/>
            <w:tcBorders>
              <w:bottom w:val="single" w:sz="8" w:space="0" w:color="auto"/>
            </w:tcBorders>
          </w:tcPr>
          <w:p w:rsidR="008E264D" w:rsidRPr="009100B8" w:rsidRDefault="00286D53">
            <w:pPr>
              <w:spacing w:before="60"/>
              <w:rPr>
                <w:lang w:val="es-ES"/>
              </w:rPr>
            </w:pPr>
            <w:r w:rsidRPr="009100B8">
              <w:rPr>
                <w:rFonts w:ascii="Arial" w:hAnsi="Arial" w:cs="Arial"/>
                <w:b/>
                <w:bCs/>
                <w:sz w:val="28"/>
                <w:lang w:val="es-ES"/>
              </w:rPr>
              <w:t>NACIONES</w:t>
            </w:r>
            <w:r w:rsidRPr="009100B8">
              <w:rPr>
                <w:rFonts w:ascii="Arial" w:hAnsi="Arial" w:cs="Arial"/>
                <w:b/>
                <w:bCs/>
                <w:sz w:val="28"/>
                <w:lang w:val="es-ES"/>
              </w:rPr>
              <w:br/>
              <w:t>UNIDAS</w:t>
            </w:r>
          </w:p>
        </w:tc>
        <w:tc>
          <w:tcPr>
            <w:tcW w:w="4465" w:type="dxa"/>
            <w:tcBorders>
              <w:bottom w:val="single" w:sz="8" w:space="0" w:color="auto"/>
            </w:tcBorders>
          </w:tcPr>
          <w:p w:rsidR="008E264D" w:rsidRPr="009100B8" w:rsidRDefault="008E264D">
            <w:pPr>
              <w:tabs>
                <w:tab w:val="right" w:pos="3195"/>
              </w:tabs>
              <w:ind w:hanging="1"/>
              <w:rPr>
                <w:lang w:val="es-ES"/>
              </w:rPr>
            </w:pPr>
          </w:p>
        </w:tc>
        <w:tc>
          <w:tcPr>
            <w:tcW w:w="3402" w:type="dxa"/>
            <w:tcBorders>
              <w:bottom w:val="single" w:sz="8" w:space="0" w:color="auto"/>
            </w:tcBorders>
          </w:tcPr>
          <w:p w:rsidR="008E264D" w:rsidRPr="009100B8" w:rsidRDefault="008E264D">
            <w:pPr>
              <w:tabs>
                <w:tab w:val="right" w:pos="3195"/>
              </w:tabs>
              <w:spacing w:after="120"/>
              <w:ind w:left="1134"/>
              <w:rPr>
                <w:b/>
                <w:bCs/>
                <w:sz w:val="72"/>
                <w:lang w:val="es-ES"/>
              </w:rPr>
            </w:pPr>
            <w:r w:rsidRPr="009100B8">
              <w:rPr>
                <w:rFonts w:ascii="Arial" w:hAnsi="Arial"/>
                <w:b/>
                <w:bCs/>
                <w:sz w:val="72"/>
                <w:lang w:val="es-ES"/>
              </w:rPr>
              <w:t>CRC</w:t>
            </w:r>
          </w:p>
        </w:tc>
      </w:tr>
      <w:tr w:rsidR="008E264D" w:rsidRPr="009100B8" w:rsidTr="00286D53">
        <w:tblPrEx>
          <w:tblCellMar>
            <w:top w:w="0" w:type="dxa"/>
            <w:bottom w:w="0" w:type="dxa"/>
          </w:tblCellMar>
        </w:tblPrEx>
        <w:trPr>
          <w:trHeight w:hRule="exact" w:val="170"/>
        </w:trPr>
        <w:tc>
          <w:tcPr>
            <w:tcW w:w="1628" w:type="dxa"/>
            <w:tcBorders>
              <w:top w:val="single" w:sz="8" w:space="0" w:color="auto"/>
            </w:tcBorders>
          </w:tcPr>
          <w:p w:rsidR="008E264D" w:rsidRPr="009100B8" w:rsidRDefault="008E264D">
            <w:pPr>
              <w:pBdr>
                <w:top w:val="single" w:sz="6" w:space="0" w:color="FFFFFF"/>
                <w:left w:val="single" w:sz="6" w:space="0" w:color="FFFFFF"/>
                <w:bottom w:val="single" w:sz="6" w:space="0" w:color="FFFFFF"/>
                <w:right w:val="single" w:sz="6" w:space="0" w:color="FFFFFF"/>
              </w:pBdr>
              <w:rPr>
                <w:lang w:val="es-ES"/>
              </w:rPr>
            </w:pPr>
          </w:p>
        </w:tc>
        <w:tc>
          <w:tcPr>
            <w:tcW w:w="4465" w:type="dxa"/>
            <w:tcBorders>
              <w:top w:val="single" w:sz="8" w:space="0" w:color="auto"/>
            </w:tcBorders>
          </w:tcPr>
          <w:p w:rsidR="008E264D" w:rsidRPr="009100B8" w:rsidRDefault="008E264D">
            <w:pPr>
              <w:tabs>
                <w:tab w:val="right" w:pos="3195"/>
              </w:tabs>
              <w:ind w:hanging="1"/>
              <w:rPr>
                <w:lang w:val="es-ES"/>
              </w:rPr>
            </w:pPr>
          </w:p>
        </w:tc>
        <w:tc>
          <w:tcPr>
            <w:tcW w:w="3402" w:type="dxa"/>
            <w:tcBorders>
              <w:top w:val="single" w:sz="8" w:space="0" w:color="auto"/>
            </w:tcBorders>
          </w:tcPr>
          <w:p w:rsidR="008E264D" w:rsidRPr="009100B8" w:rsidRDefault="008E264D">
            <w:pPr>
              <w:tabs>
                <w:tab w:val="right" w:pos="3195"/>
              </w:tabs>
              <w:ind w:left="618"/>
              <w:rPr>
                <w:lang w:val="es-ES"/>
              </w:rPr>
            </w:pPr>
          </w:p>
        </w:tc>
      </w:tr>
      <w:tr w:rsidR="008E264D" w:rsidRPr="009100B8" w:rsidTr="00014CE5">
        <w:tblPrEx>
          <w:tblCellMar>
            <w:top w:w="0" w:type="dxa"/>
            <w:bottom w:w="0" w:type="dxa"/>
          </w:tblCellMar>
        </w:tblPrEx>
        <w:trPr>
          <w:trHeight w:hRule="exact" w:val="2357"/>
        </w:trPr>
        <w:tc>
          <w:tcPr>
            <w:tcW w:w="1628" w:type="dxa"/>
          </w:tcPr>
          <w:p w:rsidR="008E264D" w:rsidRPr="009100B8" w:rsidRDefault="008E264D">
            <w:pPr>
              <w:spacing w:after="58"/>
              <w:ind w:hanging="1"/>
              <w:rPr>
                <w:rFonts w:ascii="Courier New" w:hAnsi="Courier New"/>
                <w:sz w:val="20"/>
                <w:lang w:val="es-ES"/>
              </w:rPr>
            </w:pPr>
            <w:r w:rsidRPr="009100B8">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465" w:type="dxa"/>
          </w:tcPr>
          <w:p w:rsidR="008E264D" w:rsidRPr="009100B8" w:rsidRDefault="00F61362">
            <w:pPr>
              <w:ind w:hanging="1"/>
              <w:rPr>
                <w:rFonts w:ascii="Arial" w:hAnsi="Arial"/>
                <w:b/>
                <w:sz w:val="32"/>
                <w:lang w:val="es-ES"/>
              </w:rPr>
            </w:pPr>
            <w:r w:rsidRPr="009100B8">
              <w:rPr>
                <w:rFonts w:ascii="Arial" w:hAnsi="Arial" w:cs="Arial"/>
                <w:b/>
                <w:bCs/>
                <w:sz w:val="32"/>
                <w:lang w:val="es-ES"/>
              </w:rPr>
              <w:t>Convención sobre los</w:t>
            </w:r>
            <w:r w:rsidRPr="009100B8">
              <w:rPr>
                <w:rFonts w:ascii="Arial" w:hAnsi="Arial" w:cs="Arial"/>
                <w:b/>
                <w:bCs/>
                <w:sz w:val="32"/>
                <w:lang w:val="es-ES"/>
              </w:rPr>
              <w:br/>
              <w:t>Derechos del Niño</w:t>
            </w:r>
          </w:p>
          <w:p w:rsidR="008E264D" w:rsidRPr="009100B8" w:rsidRDefault="008E264D">
            <w:pPr>
              <w:spacing w:after="58"/>
              <w:ind w:hanging="1"/>
              <w:rPr>
                <w:rFonts w:ascii="Courier New" w:hAnsi="Courier New"/>
                <w:sz w:val="20"/>
                <w:lang w:val="es-ES"/>
              </w:rPr>
            </w:pPr>
          </w:p>
        </w:tc>
        <w:tc>
          <w:tcPr>
            <w:tcW w:w="3402" w:type="dxa"/>
          </w:tcPr>
          <w:p w:rsidR="008E264D" w:rsidRPr="009100B8" w:rsidRDefault="008E264D">
            <w:pPr>
              <w:tabs>
                <w:tab w:val="right" w:pos="3195"/>
              </w:tabs>
              <w:spacing w:after="240"/>
              <w:ind w:left="284"/>
              <w:rPr>
                <w:lang w:val="es-ES"/>
              </w:rPr>
            </w:pPr>
            <w:r w:rsidRPr="009100B8">
              <w:rPr>
                <w:lang w:val="es-ES"/>
              </w:rPr>
              <w:t>Distr.</w:t>
            </w:r>
            <w:r w:rsidRPr="009100B8">
              <w:rPr>
                <w:lang w:val="es-ES"/>
              </w:rPr>
              <w:br/>
              <w:t>G</w:t>
            </w:r>
            <w:r w:rsidR="00F61362" w:rsidRPr="009100B8">
              <w:rPr>
                <w:lang w:val="es-ES"/>
              </w:rPr>
              <w:t>ENE</w:t>
            </w:r>
            <w:r w:rsidRPr="009100B8">
              <w:rPr>
                <w:lang w:val="es-ES"/>
              </w:rPr>
              <w:t>RAL</w:t>
            </w:r>
          </w:p>
          <w:p w:rsidR="008E264D" w:rsidRPr="009100B8" w:rsidRDefault="008E264D">
            <w:pPr>
              <w:tabs>
                <w:tab w:val="right" w:pos="3195"/>
              </w:tabs>
              <w:spacing w:after="240"/>
              <w:ind w:left="284"/>
              <w:rPr>
                <w:lang w:val="es-ES"/>
              </w:rPr>
            </w:pPr>
            <w:r w:rsidRPr="009100B8">
              <w:rPr>
                <w:lang w:val="es-ES"/>
              </w:rPr>
              <w:t>CRC/C/SR.1214</w:t>
            </w:r>
            <w:r w:rsidRPr="009100B8">
              <w:rPr>
                <w:lang w:val="es-ES"/>
              </w:rPr>
              <w:br/>
            </w:r>
            <w:r w:rsidR="00854746">
              <w:rPr>
                <w:lang w:val="es-ES"/>
              </w:rPr>
              <w:t>11 de agosto de 2009</w:t>
            </w:r>
          </w:p>
          <w:p w:rsidR="008E264D" w:rsidRPr="009100B8" w:rsidRDefault="00021778">
            <w:pPr>
              <w:tabs>
                <w:tab w:val="right" w:pos="3195"/>
              </w:tabs>
              <w:spacing w:after="240"/>
              <w:ind w:left="284"/>
              <w:rPr>
                <w:lang w:val="es-ES"/>
              </w:rPr>
            </w:pPr>
            <w:r w:rsidRPr="0043657D">
              <w:rPr>
                <w:lang w:val="es-ES_tradnl"/>
              </w:rPr>
              <w:t>ESPAÑOL</w:t>
            </w:r>
            <w:r w:rsidRPr="0043657D">
              <w:rPr>
                <w:lang w:val="es-ES_tradnl"/>
              </w:rPr>
              <w:br/>
              <w:t>Original: FRANCÉS</w:t>
            </w:r>
          </w:p>
        </w:tc>
      </w:tr>
    </w:tbl>
    <w:p w:rsidR="008E264D" w:rsidRPr="009100B8" w:rsidRDefault="009A2C36">
      <w:pPr>
        <w:spacing w:before="240" w:after="240"/>
        <w:jc w:val="center"/>
        <w:rPr>
          <w:lang w:val="es-ES"/>
        </w:rPr>
      </w:pPr>
      <w:r w:rsidRPr="009100B8">
        <w:rPr>
          <w:b/>
          <w:lang w:val="es-ES"/>
        </w:rPr>
        <w:t>COMITÉ DE LOS DERECHOS DEL NIÑO</w:t>
      </w:r>
    </w:p>
    <w:p w:rsidR="008E264D" w:rsidRPr="009100B8" w:rsidRDefault="009A2C36">
      <w:pPr>
        <w:spacing w:after="240"/>
        <w:jc w:val="center"/>
        <w:rPr>
          <w:lang w:val="es-ES"/>
        </w:rPr>
      </w:pPr>
      <w:r w:rsidRPr="009100B8">
        <w:rPr>
          <w:b/>
          <w:lang w:val="es-ES"/>
        </w:rPr>
        <w:t>44º período de sesiones</w:t>
      </w:r>
    </w:p>
    <w:p w:rsidR="008E264D" w:rsidRPr="009100B8" w:rsidRDefault="009A2C36">
      <w:pPr>
        <w:spacing w:after="240"/>
        <w:jc w:val="center"/>
        <w:rPr>
          <w:lang w:val="es-ES"/>
        </w:rPr>
      </w:pPr>
      <w:r w:rsidRPr="009100B8">
        <w:rPr>
          <w:b/>
          <w:bCs/>
          <w:lang w:val="es-ES"/>
        </w:rPr>
        <w:t>ACTA RESUMIDA DE LA 12</w:t>
      </w:r>
      <w:r w:rsidR="00211634" w:rsidRPr="009100B8">
        <w:rPr>
          <w:b/>
          <w:bCs/>
          <w:lang w:val="es-ES"/>
        </w:rPr>
        <w:t>14</w:t>
      </w:r>
      <w:r w:rsidRPr="009100B8">
        <w:rPr>
          <w:b/>
          <w:bCs/>
          <w:lang w:val="es-ES"/>
        </w:rPr>
        <w:t>ª SESIÓN</w:t>
      </w:r>
      <w:r w:rsidRPr="009100B8">
        <w:rPr>
          <w:rStyle w:val="FootnoteReference"/>
          <w:lang w:val="es-ES"/>
        </w:rPr>
        <w:t xml:space="preserve"> </w:t>
      </w:r>
      <w:r w:rsidR="008E264D" w:rsidRPr="009100B8">
        <w:rPr>
          <w:rStyle w:val="FootnoteReference"/>
          <w:lang w:val="es-ES"/>
        </w:rPr>
        <w:footnoteReference w:customMarkFollows="1" w:id="1"/>
        <w:t>*</w:t>
      </w:r>
      <w:r w:rsidR="008E264D" w:rsidRPr="009100B8">
        <w:rPr>
          <w:lang w:val="es-ES"/>
        </w:rPr>
        <w:t xml:space="preserve"> </w:t>
      </w:r>
    </w:p>
    <w:p w:rsidR="008E264D" w:rsidRPr="009100B8" w:rsidRDefault="00334EF4">
      <w:pPr>
        <w:spacing w:after="240"/>
        <w:jc w:val="center"/>
        <w:rPr>
          <w:lang w:val="es-ES"/>
        </w:rPr>
      </w:pPr>
      <w:r w:rsidRPr="009100B8">
        <w:rPr>
          <w:lang w:val="es-ES"/>
        </w:rPr>
        <w:t xml:space="preserve">celebrada en el </w:t>
      </w:r>
      <w:r w:rsidRPr="009100B8">
        <w:rPr>
          <w:szCs w:val="28"/>
          <w:lang w:val="es-ES"/>
        </w:rPr>
        <w:t>Palais Wilson</w:t>
      </w:r>
      <w:r w:rsidRPr="009100B8">
        <w:rPr>
          <w:lang w:val="es-ES"/>
        </w:rPr>
        <w:t>, Ginebra,</w:t>
      </w:r>
      <w:r w:rsidRPr="009100B8">
        <w:rPr>
          <w:lang w:val="es-ES"/>
        </w:rPr>
        <w:br/>
        <w:t>el miércoles 24 de enero de 2007, a las 10.00 horas</w:t>
      </w:r>
    </w:p>
    <w:p w:rsidR="008E264D" w:rsidRPr="00014CE5" w:rsidRDefault="00C6097E">
      <w:pPr>
        <w:spacing w:after="360"/>
        <w:jc w:val="center"/>
        <w:rPr>
          <w:b/>
          <w:lang w:val="es-ES"/>
        </w:rPr>
      </w:pPr>
      <w:r w:rsidRPr="00014CE5">
        <w:rPr>
          <w:b/>
          <w:lang w:val="es-ES"/>
        </w:rPr>
        <w:t>Pre</w:t>
      </w:r>
      <w:r w:rsidR="008E264D" w:rsidRPr="00014CE5">
        <w:rPr>
          <w:b/>
          <w:lang w:val="es-ES"/>
        </w:rPr>
        <w:t>sident</w:t>
      </w:r>
      <w:r w:rsidRPr="00014CE5">
        <w:rPr>
          <w:b/>
          <w:lang w:val="es-ES"/>
        </w:rPr>
        <w:t>e</w:t>
      </w:r>
      <w:r w:rsidR="008E264D" w:rsidRPr="00014CE5">
        <w:rPr>
          <w:b/>
          <w:lang w:val="es-ES"/>
        </w:rPr>
        <w:t xml:space="preserve">: </w:t>
      </w:r>
      <w:r w:rsidRPr="00014CE5">
        <w:rPr>
          <w:b/>
          <w:lang w:val="es-ES"/>
        </w:rPr>
        <w:t>Sr</w:t>
      </w:r>
      <w:r w:rsidR="008E264D" w:rsidRPr="00014CE5">
        <w:rPr>
          <w:b/>
          <w:lang w:val="es-ES"/>
        </w:rPr>
        <w:t>. DOEK</w:t>
      </w:r>
    </w:p>
    <w:p w:rsidR="008E264D" w:rsidRPr="00014CE5" w:rsidRDefault="008E264D">
      <w:pPr>
        <w:spacing w:after="240"/>
        <w:jc w:val="center"/>
        <w:rPr>
          <w:b/>
          <w:lang w:val="es-ES"/>
        </w:rPr>
      </w:pPr>
      <w:r w:rsidRPr="00014CE5">
        <w:rPr>
          <w:b/>
          <w:lang w:val="es-ES"/>
        </w:rPr>
        <w:t>S</w:t>
      </w:r>
      <w:r w:rsidR="00F029A5" w:rsidRPr="00014CE5">
        <w:rPr>
          <w:b/>
          <w:lang w:val="es-ES"/>
        </w:rPr>
        <w:t>UMARIO</w:t>
      </w:r>
    </w:p>
    <w:p w:rsidR="008E264D" w:rsidRPr="009100B8" w:rsidRDefault="00A25B5E">
      <w:pPr>
        <w:spacing w:after="240"/>
        <w:rPr>
          <w:lang w:val="es-ES"/>
        </w:rPr>
      </w:pPr>
      <w:r w:rsidRPr="009100B8">
        <w:rPr>
          <w:b/>
          <w:lang w:val="es-ES"/>
        </w:rPr>
        <w:t>Examen de los informes presentados por los Estados partes</w:t>
      </w:r>
      <w:r w:rsidRPr="009100B8">
        <w:rPr>
          <w:lang w:val="es-ES"/>
        </w:rPr>
        <w:t xml:space="preserve"> (</w:t>
      </w:r>
      <w:r w:rsidRPr="009100B8">
        <w:rPr>
          <w:i/>
          <w:lang w:val="es-ES"/>
        </w:rPr>
        <w:t>continuación</w:t>
      </w:r>
      <w:r w:rsidR="008E264D" w:rsidRPr="009100B8">
        <w:rPr>
          <w:i/>
          <w:iCs/>
          <w:lang w:val="es-ES"/>
        </w:rPr>
        <w:t>)</w:t>
      </w:r>
    </w:p>
    <w:p w:rsidR="008E264D" w:rsidRPr="009100B8" w:rsidRDefault="00D37ACF">
      <w:pPr>
        <w:spacing w:after="240"/>
        <w:ind w:left="567"/>
        <w:rPr>
          <w:lang w:val="es-ES"/>
        </w:rPr>
      </w:pPr>
      <w:r w:rsidRPr="009100B8">
        <w:rPr>
          <w:b/>
          <w:lang w:val="es-ES"/>
        </w:rPr>
        <w:t>Segundo informe periódico de Suriname sobre la aplicación de la Convención sobre los Derechos del Niño</w:t>
      </w:r>
    </w:p>
    <w:p w:rsidR="008E264D" w:rsidRPr="009100B8" w:rsidRDefault="008E264D">
      <w:pPr>
        <w:spacing w:after="240"/>
        <w:jc w:val="center"/>
        <w:rPr>
          <w:lang w:val="es-ES"/>
        </w:rPr>
      </w:pPr>
      <w:r w:rsidRPr="009100B8">
        <w:rPr>
          <w:lang w:val="es-ES"/>
        </w:rPr>
        <w:br w:type="page"/>
      </w:r>
      <w:r w:rsidR="00C1785D" w:rsidRPr="009100B8">
        <w:rPr>
          <w:b/>
          <w:i/>
          <w:lang w:val="es-ES"/>
        </w:rPr>
        <w:t>Se declara abierta la sesión a las 10.05 horas</w:t>
      </w:r>
      <w:r w:rsidRPr="009100B8">
        <w:rPr>
          <w:i/>
          <w:iCs/>
          <w:lang w:val="es-ES"/>
        </w:rPr>
        <w:t>.</w:t>
      </w:r>
    </w:p>
    <w:p w:rsidR="008E264D" w:rsidRPr="009100B8" w:rsidRDefault="0030778F">
      <w:pPr>
        <w:spacing w:after="240"/>
        <w:rPr>
          <w:lang w:val="es-ES"/>
        </w:rPr>
      </w:pPr>
      <w:r w:rsidRPr="009100B8">
        <w:rPr>
          <w:b/>
          <w:lang w:val="es-ES"/>
        </w:rPr>
        <w:t>EXAMEN DE LOS INFORMES PRESENTADOS POR LOS ESTADOS PARTES</w:t>
      </w:r>
      <w:r w:rsidRPr="009100B8">
        <w:rPr>
          <w:lang w:val="es-ES"/>
        </w:rPr>
        <w:t xml:space="preserve"> (tema 4 del programa) (</w:t>
      </w:r>
      <w:r w:rsidRPr="009100B8">
        <w:rPr>
          <w:i/>
          <w:lang w:val="es-ES"/>
        </w:rPr>
        <w:t>continuación</w:t>
      </w:r>
      <w:r w:rsidR="008E264D" w:rsidRPr="009100B8">
        <w:rPr>
          <w:lang w:val="es-ES"/>
        </w:rPr>
        <w:t>)</w:t>
      </w:r>
    </w:p>
    <w:p w:rsidR="008E264D" w:rsidRPr="009100B8" w:rsidRDefault="00337504">
      <w:pPr>
        <w:spacing w:after="240"/>
        <w:rPr>
          <w:lang w:val="es-ES"/>
        </w:rPr>
      </w:pPr>
      <w:r w:rsidRPr="009100B8">
        <w:rPr>
          <w:b/>
          <w:lang w:val="es-ES"/>
        </w:rPr>
        <w:t xml:space="preserve">SEGUNDO INFORME PERIÓDICO DE </w:t>
      </w:r>
      <w:r w:rsidR="00565E1D" w:rsidRPr="009100B8">
        <w:rPr>
          <w:b/>
          <w:lang w:val="es-ES"/>
        </w:rPr>
        <w:t xml:space="preserve">SURINAME </w:t>
      </w:r>
      <w:r w:rsidRPr="009100B8">
        <w:rPr>
          <w:b/>
          <w:lang w:val="es-ES"/>
        </w:rPr>
        <w:t>SOBRE LA APLICACIÓN DE LA CONVENCIÓN SOBRE LOS DERECHOS DEL NIÑO</w:t>
      </w:r>
      <w:r w:rsidRPr="009100B8">
        <w:rPr>
          <w:lang w:val="es-ES"/>
        </w:rPr>
        <w:t xml:space="preserve"> (</w:t>
      </w:r>
      <w:r w:rsidR="001C3865">
        <w:rPr>
          <w:lang w:val="es-ES"/>
        </w:rPr>
        <w:t>CRC/C/SUR/2</w:t>
      </w:r>
      <w:r w:rsidR="008E264D" w:rsidRPr="009100B8">
        <w:rPr>
          <w:lang w:val="es-ES"/>
        </w:rPr>
        <w:t>; document</w:t>
      </w:r>
      <w:r w:rsidR="006A7D22" w:rsidRPr="009100B8">
        <w:rPr>
          <w:lang w:val="es-ES"/>
        </w:rPr>
        <w:t>o básico</w:t>
      </w:r>
      <w:r w:rsidR="008E264D" w:rsidRPr="009100B8">
        <w:rPr>
          <w:lang w:val="es-ES"/>
        </w:rPr>
        <w:t xml:space="preserve"> (HRI/CORE/1/Add.39/Rev.1); </w:t>
      </w:r>
      <w:r w:rsidRPr="009100B8">
        <w:rPr>
          <w:lang w:val="es-ES"/>
        </w:rPr>
        <w:t>l</w:t>
      </w:r>
      <w:r w:rsidRPr="009100B8">
        <w:rPr>
          <w:bCs/>
          <w:lang w:val="es-ES"/>
        </w:rPr>
        <w:t>ista de cuestiones que se deben abordar</w:t>
      </w:r>
      <w:r w:rsidRPr="009100B8">
        <w:rPr>
          <w:b/>
          <w:bCs/>
          <w:lang w:val="es-ES"/>
        </w:rPr>
        <w:t xml:space="preserve"> </w:t>
      </w:r>
      <w:r w:rsidR="008E264D" w:rsidRPr="009100B8">
        <w:rPr>
          <w:lang w:val="es-ES"/>
        </w:rPr>
        <w:t xml:space="preserve">(CRC/C/SUR/Q/2); </w:t>
      </w:r>
      <w:r w:rsidRPr="009100B8">
        <w:rPr>
          <w:lang w:val="es-ES"/>
        </w:rPr>
        <w:t xml:space="preserve">respuestas presentadas por escrito por el Estado parte a la lista de cuestiones </w:t>
      </w:r>
      <w:r w:rsidR="008E264D" w:rsidRPr="009100B8">
        <w:rPr>
          <w:lang w:val="es-ES"/>
        </w:rPr>
        <w:t>(CRC/C/SUR/Q/2/Add.1)</w:t>
      </w:r>
      <w:r w:rsidRPr="009100B8">
        <w:rPr>
          <w:lang w:val="es-ES"/>
        </w:rPr>
        <w:t>)</w:t>
      </w:r>
    </w:p>
    <w:p w:rsidR="008E264D" w:rsidRPr="009100B8" w:rsidRDefault="008E264D">
      <w:pPr>
        <w:spacing w:after="240"/>
        <w:rPr>
          <w:lang w:val="es-ES"/>
        </w:rPr>
      </w:pPr>
      <w:r w:rsidRPr="009100B8">
        <w:rPr>
          <w:lang w:val="es-ES"/>
        </w:rPr>
        <w:t>1.</w:t>
      </w:r>
      <w:r w:rsidRPr="009100B8">
        <w:rPr>
          <w:lang w:val="es-ES"/>
        </w:rPr>
        <w:tab/>
      </w:r>
      <w:r w:rsidR="00C06F31" w:rsidRPr="009100B8">
        <w:rPr>
          <w:i/>
          <w:lang w:val="es-ES"/>
        </w:rPr>
        <w:t xml:space="preserve">Por invitación del Presidente, la delegación de </w:t>
      </w:r>
      <w:r w:rsidR="00804B54" w:rsidRPr="009100B8">
        <w:rPr>
          <w:i/>
          <w:lang w:val="es-ES"/>
        </w:rPr>
        <w:t xml:space="preserve">Suriname </w:t>
      </w:r>
      <w:r w:rsidR="00C06F31" w:rsidRPr="009100B8">
        <w:rPr>
          <w:i/>
          <w:lang w:val="es-ES"/>
        </w:rPr>
        <w:t xml:space="preserve">toma asiento a la </w:t>
      </w:r>
      <w:r w:rsidR="00C505CD">
        <w:rPr>
          <w:i/>
          <w:lang w:val="es-ES"/>
        </w:rPr>
        <w:t>mesa</w:t>
      </w:r>
      <w:r w:rsidR="00C06F31" w:rsidRPr="009100B8">
        <w:rPr>
          <w:i/>
          <w:lang w:val="es-ES"/>
        </w:rPr>
        <w:t xml:space="preserve"> del Comité</w:t>
      </w:r>
      <w:r w:rsidRPr="009100B8">
        <w:rPr>
          <w:i/>
          <w:iCs/>
          <w:lang w:val="es-ES"/>
        </w:rPr>
        <w:t>.</w:t>
      </w:r>
    </w:p>
    <w:p w:rsidR="008E264D" w:rsidRPr="009100B8" w:rsidRDefault="008E264D">
      <w:pPr>
        <w:spacing w:after="240"/>
        <w:rPr>
          <w:lang w:val="es-ES"/>
        </w:rPr>
      </w:pPr>
      <w:r w:rsidRPr="009100B8">
        <w:rPr>
          <w:lang w:val="es-ES"/>
        </w:rPr>
        <w:t>2.</w:t>
      </w:r>
      <w:r w:rsidRPr="009100B8">
        <w:rPr>
          <w:lang w:val="es-ES"/>
        </w:rPr>
        <w:tab/>
      </w:r>
      <w:r w:rsidR="00804B54" w:rsidRPr="009100B8">
        <w:rPr>
          <w:lang w:val="es-ES"/>
        </w:rPr>
        <w:t xml:space="preserve">El </w:t>
      </w:r>
      <w:r w:rsidR="00804B54" w:rsidRPr="009100B8">
        <w:rPr>
          <w:b/>
          <w:lang w:val="es-ES"/>
        </w:rPr>
        <w:t>Sr.</w:t>
      </w:r>
      <w:r w:rsidRPr="009100B8">
        <w:rPr>
          <w:b/>
          <w:lang w:val="es-ES"/>
        </w:rPr>
        <w:t xml:space="preserve"> SETROWIDJOJO</w:t>
      </w:r>
      <w:r w:rsidRPr="009100B8">
        <w:rPr>
          <w:lang w:val="es-ES"/>
        </w:rPr>
        <w:t xml:space="preserve"> (Suriname) </w:t>
      </w:r>
      <w:r w:rsidR="00163346" w:rsidRPr="009100B8">
        <w:rPr>
          <w:lang w:val="es-ES"/>
        </w:rPr>
        <w:t xml:space="preserve">subraya que </w:t>
      </w:r>
      <w:r w:rsidRPr="009100B8">
        <w:rPr>
          <w:lang w:val="es-ES"/>
        </w:rPr>
        <w:t xml:space="preserve">Suriname </w:t>
      </w:r>
      <w:r w:rsidR="00163346" w:rsidRPr="009100B8">
        <w:rPr>
          <w:lang w:val="es-ES"/>
        </w:rPr>
        <w:t>es un país en desarrollo</w:t>
      </w:r>
      <w:r w:rsidR="00164C36">
        <w:rPr>
          <w:lang w:val="es-ES"/>
        </w:rPr>
        <w:t xml:space="preserve"> en el que </w:t>
      </w:r>
      <w:r w:rsidR="00163346" w:rsidRPr="009100B8">
        <w:rPr>
          <w:lang w:val="es-ES"/>
        </w:rPr>
        <w:t>los niños representan una gran parte de la población y que</w:t>
      </w:r>
      <w:r w:rsidR="00164C36">
        <w:rPr>
          <w:lang w:val="es-ES"/>
        </w:rPr>
        <w:t>,</w:t>
      </w:r>
      <w:r w:rsidR="00163346" w:rsidRPr="009100B8">
        <w:rPr>
          <w:lang w:val="es-ES"/>
        </w:rPr>
        <w:t xml:space="preserve"> por tanto</w:t>
      </w:r>
      <w:r w:rsidR="00164C36">
        <w:rPr>
          <w:lang w:val="es-ES"/>
        </w:rPr>
        <w:t>,</w:t>
      </w:r>
      <w:r w:rsidR="00163346" w:rsidRPr="009100B8">
        <w:rPr>
          <w:lang w:val="es-ES"/>
        </w:rPr>
        <w:t xml:space="preserve"> la aplicación de la Convención es una de las prioridades del Gobierno</w:t>
      </w:r>
      <w:r w:rsidRPr="009100B8">
        <w:rPr>
          <w:lang w:val="es-ES"/>
        </w:rPr>
        <w:t xml:space="preserve">. </w:t>
      </w:r>
      <w:r w:rsidR="00163346" w:rsidRPr="009100B8">
        <w:rPr>
          <w:lang w:val="es-ES"/>
        </w:rPr>
        <w:t xml:space="preserve">A falta de los recursos necesarios para aplicar con eficacia este instrumento, </w:t>
      </w:r>
      <w:r w:rsidRPr="009100B8">
        <w:rPr>
          <w:lang w:val="es-ES"/>
        </w:rPr>
        <w:t xml:space="preserve">Suriname </w:t>
      </w:r>
      <w:r w:rsidR="00163346" w:rsidRPr="009100B8">
        <w:rPr>
          <w:lang w:val="es-ES"/>
        </w:rPr>
        <w:t xml:space="preserve">ha establecido asociaciones sólidas con el sector privado, las ONG que trabajan con los niños y para ellos y los organismos internacionales, entre ellos el </w:t>
      </w:r>
      <w:r w:rsidR="00D12C28">
        <w:rPr>
          <w:lang w:val="es-ES"/>
        </w:rPr>
        <w:t>UNICEF.</w:t>
      </w:r>
    </w:p>
    <w:p w:rsidR="008E264D" w:rsidRPr="009100B8" w:rsidRDefault="008E264D">
      <w:pPr>
        <w:spacing w:after="240"/>
        <w:rPr>
          <w:lang w:val="es-ES"/>
        </w:rPr>
      </w:pPr>
      <w:r w:rsidRPr="009100B8">
        <w:rPr>
          <w:lang w:val="es-ES"/>
        </w:rPr>
        <w:t>3.</w:t>
      </w:r>
      <w:r w:rsidRPr="009100B8">
        <w:rPr>
          <w:lang w:val="es-ES"/>
        </w:rPr>
        <w:tab/>
      </w:r>
      <w:r w:rsidR="00D12C28">
        <w:rPr>
          <w:lang w:val="es-ES"/>
        </w:rPr>
        <w:t>S</w:t>
      </w:r>
      <w:r w:rsidR="00D12C28" w:rsidRPr="009100B8">
        <w:rPr>
          <w:lang w:val="es-ES"/>
        </w:rPr>
        <w:t xml:space="preserve">on también elementos destacados de la acción del Gobierno en favor de la infancia </w:t>
      </w:r>
      <w:r w:rsidR="00D12C28">
        <w:rPr>
          <w:lang w:val="es-ES"/>
        </w:rPr>
        <w:t>e</w:t>
      </w:r>
      <w:r w:rsidR="00203B90" w:rsidRPr="009100B8">
        <w:rPr>
          <w:lang w:val="es-ES"/>
        </w:rPr>
        <w:t xml:space="preserve">l </w:t>
      </w:r>
      <w:r w:rsidR="006902D2">
        <w:rPr>
          <w:lang w:val="es-ES"/>
        </w:rPr>
        <w:t xml:space="preserve">Plan </w:t>
      </w:r>
      <w:r w:rsidR="00203B90" w:rsidRPr="009100B8">
        <w:rPr>
          <w:lang w:val="es-ES"/>
        </w:rPr>
        <w:t xml:space="preserve">de acción nacional de </w:t>
      </w:r>
      <w:r w:rsidRPr="009100B8">
        <w:rPr>
          <w:lang w:val="es-ES"/>
        </w:rPr>
        <w:t>2002,</w:t>
      </w:r>
      <w:r w:rsidR="00203B90" w:rsidRPr="009100B8">
        <w:rPr>
          <w:lang w:val="es-ES"/>
        </w:rPr>
        <w:t xml:space="preserve"> los programas de lucha contra el </w:t>
      </w:r>
      <w:r w:rsidRPr="009100B8">
        <w:rPr>
          <w:lang w:val="es-ES"/>
        </w:rPr>
        <w:t>VIH/</w:t>
      </w:r>
      <w:r w:rsidR="00203B90" w:rsidRPr="009100B8">
        <w:rPr>
          <w:lang w:val="es-ES"/>
        </w:rPr>
        <w:t>SIDA</w:t>
      </w:r>
      <w:r w:rsidRPr="009100B8">
        <w:rPr>
          <w:lang w:val="es-ES"/>
        </w:rPr>
        <w:t xml:space="preserve">, </w:t>
      </w:r>
      <w:r w:rsidR="00203B90" w:rsidRPr="009100B8">
        <w:rPr>
          <w:lang w:val="es-ES"/>
        </w:rPr>
        <w:t>las políticas de reducc</w:t>
      </w:r>
      <w:r w:rsidR="005E4B11">
        <w:rPr>
          <w:lang w:val="es-ES"/>
        </w:rPr>
        <w:t>ión de la mortalidad infantil y de</w:t>
      </w:r>
      <w:r w:rsidR="00203B90" w:rsidRPr="009100B8">
        <w:rPr>
          <w:lang w:val="es-ES"/>
        </w:rPr>
        <w:t xml:space="preserve"> promoción de la salud</w:t>
      </w:r>
      <w:r w:rsidR="003A4958" w:rsidRPr="009100B8">
        <w:rPr>
          <w:lang w:val="es-ES"/>
        </w:rPr>
        <w:t xml:space="preserve"> materna</w:t>
      </w:r>
      <w:r w:rsidR="00203B90" w:rsidRPr="009100B8">
        <w:rPr>
          <w:lang w:val="es-ES"/>
        </w:rPr>
        <w:t>, en particular la salud</w:t>
      </w:r>
      <w:r w:rsidR="003A4958" w:rsidRPr="009100B8">
        <w:rPr>
          <w:lang w:val="es-ES"/>
        </w:rPr>
        <w:t xml:space="preserve"> reproductiva </w:t>
      </w:r>
      <w:r w:rsidR="00203B90" w:rsidRPr="009100B8">
        <w:rPr>
          <w:lang w:val="es-ES"/>
        </w:rPr>
        <w:t>y el desarrollo de la primera infancia</w:t>
      </w:r>
      <w:r w:rsidRPr="009100B8">
        <w:rPr>
          <w:lang w:val="es-ES"/>
        </w:rPr>
        <w:t xml:space="preserve">, </w:t>
      </w:r>
      <w:r w:rsidR="00D7699A" w:rsidRPr="009100B8">
        <w:rPr>
          <w:lang w:val="es-ES"/>
        </w:rPr>
        <w:t>el</w:t>
      </w:r>
      <w:r w:rsidRPr="009100B8">
        <w:rPr>
          <w:lang w:val="es-ES"/>
        </w:rPr>
        <w:t xml:space="preserve"> </w:t>
      </w:r>
      <w:r w:rsidR="006902D2">
        <w:rPr>
          <w:lang w:val="es-ES"/>
        </w:rPr>
        <w:t xml:space="preserve">Programa </w:t>
      </w:r>
      <w:r w:rsidR="00D7699A" w:rsidRPr="009100B8">
        <w:rPr>
          <w:lang w:val="es-ES"/>
        </w:rPr>
        <w:t>de preparación para la vida cotidiana</w:t>
      </w:r>
      <w:r w:rsidRPr="009100B8">
        <w:rPr>
          <w:lang w:val="es-ES"/>
        </w:rPr>
        <w:t>,</w:t>
      </w:r>
      <w:r w:rsidR="003A4958" w:rsidRPr="009100B8">
        <w:rPr>
          <w:lang w:val="es-ES"/>
        </w:rPr>
        <w:t xml:space="preserve"> la creación del </w:t>
      </w:r>
      <w:r w:rsidR="003A4958" w:rsidRPr="009100B8">
        <w:rPr>
          <w:bCs/>
          <w:lang w:val="es-ES"/>
        </w:rPr>
        <w:t>Parlamento de Jóvenes</w:t>
      </w:r>
      <w:r w:rsidR="003A4958" w:rsidRPr="009100B8">
        <w:rPr>
          <w:lang w:val="es-ES"/>
        </w:rPr>
        <w:t xml:space="preserve"> </w:t>
      </w:r>
      <w:r w:rsidR="00704626" w:rsidRPr="009100B8">
        <w:rPr>
          <w:lang w:val="es-ES"/>
        </w:rPr>
        <w:t xml:space="preserve">y la participación de Suriname en el año  </w:t>
      </w:r>
      <w:r w:rsidRPr="009100B8">
        <w:rPr>
          <w:lang w:val="es-ES"/>
        </w:rPr>
        <w:t>2000</w:t>
      </w:r>
      <w:r w:rsidR="00704626" w:rsidRPr="009100B8">
        <w:rPr>
          <w:lang w:val="es-ES"/>
        </w:rPr>
        <w:t xml:space="preserve"> en el </w:t>
      </w:r>
      <w:r w:rsidR="00203B90" w:rsidRPr="009100B8">
        <w:rPr>
          <w:bCs/>
          <w:lang w:val="es-ES"/>
        </w:rPr>
        <w:t>Programa</w:t>
      </w:r>
      <w:r w:rsidR="00203B90" w:rsidRPr="009100B8">
        <w:rPr>
          <w:lang w:val="es-ES"/>
        </w:rPr>
        <w:t xml:space="preserve"> de </w:t>
      </w:r>
      <w:r w:rsidR="00203B90" w:rsidRPr="009100B8">
        <w:rPr>
          <w:bCs/>
          <w:lang w:val="es-ES"/>
        </w:rPr>
        <w:t>Jóvenes Embajadores</w:t>
      </w:r>
      <w:r w:rsidR="00203B90" w:rsidRPr="009100B8">
        <w:rPr>
          <w:lang w:val="es-ES"/>
        </w:rPr>
        <w:t xml:space="preserve"> de la </w:t>
      </w:r>
      <w:r w:rsidR="00203B90" w:rsidRPr="009100B8">
        <w:rPr>
          <w:bCs/>
          <w:lang w:val="es-ES"/>
        </w:rPr>
        <w:t>CARICOM</w:t>
      </w:r>
      <w:r w:rsidRPr="009100B8">
        <w:rPr>
          <w:lang w:val="es-ES"/>
        </w:rPr>
        <w:t>.</w:t>
      </w:r>
    </w:p>
    <w:p w:rsidR="008E264D" w:rsidRPr="009100B8" w:rsidRDefault="008E264D">
      <w:pPr>
        <w:spacing w:after="240"/>
        <w:rPr>
          <w:lang w:val="es-ES"/>
        </w:rPr>
      </w:pPr>
      <w:r w:rsidRPr="009100B8">
        <w:rPr>
          <w:lang w:val="es-ES"/>
        </w:rPr>
        <w:t>4.</w:t>
      </w:r>
      <w:r w:rsidRPr="009100B8">
        <w:rPr>
          <w:lang w:val="es-ES"/>
        </w:rPr>
        <w:tab/>
      </w:r>
      <w:r w:rsidR="00001D5A" w:rsidRPr="009100B8">
        <w:rPr>
          <w:lang w:val="es-ES"/>
        </w:rPr>
        <w:t>El Gobierno ha comenzado a evaluar la eficacia del sistema de seguridad social con el objetivo de reformarlo</w:t>
      </w:r>
      <w:r w:rsidRPr="009100B8">
        <w:rPr>
          <w:lang w:val="es-ES"/>
        </w:rPr>
        <w:t xml:space="preserve">. </w:t>
      </w:r>
      <w:r w:rsidR="00001D5A" w:rsidRPr="009100B8">
        <w:rPr>
          <w:lang w:val="es-ES"/>
        </w:rPr>
        <w:t xml:space="preserve">A fin de mejorar las estadísticas nacionales, </w:t>
      </w:r>
      <w:r w:rsidR="005A0E38" w:rsidRPr="009100B8">
        <w:rPr>
          <w:lang w:val="es-ES"/>
        </w:rPr>
        <w:t xml:space="preserve">en 2005 y 2006 </w:t>
      </w:r>
      <w:r w:rsidR="00001D5A" w:rsidRPr="009100B8">
        <w:rPr>
          <w:lang w:val="es-ES"/>
        </w:rPr>
        <w:t xml:space="preserve">se </w:t>
      </w:r>
      <w:r w:rsidR="005A0E38">
        <w:rPr>
          <w:lang w:val="es-ES"/>
        </w:rPr>
        <w:t>realizaron</w:t>
      </w:r>
      <w:r w:rsidR="00001D5A" w:rsidRPr="009100B8">
        <w:rPr>
          <w:lang w:val="es-ES"/>
        </w:rPr>
        <w:t xml:space="preserve"> </w:t>
      </w:r>
      <w:r w:rsidR="005A0E38" w:rsidRPr="009100B8">
        <w:rPr>
          <w:lang w:val="es-ES"/>
        </w:rPr>
        <w:t xml:space="preserve">respectivamente </w:t>
      </w:r>
      <w:r w:rsidR="00001D5A" w:rsidRPr="009100B8">
        <w:rPr>
          <w:lang w:val="es-ES"/>
        </w:rPr>
        <w:t>un censo general y una encuesta a base de indicadores múltiples</w:t>
      </w:r>
      <w:r w:rsidRPr="009100B8">
        <w:rPr>
          <w:lang w:val="es-ES"/>
        </w:rPr>
        <w:t>;</w:t>
      </w:r>
      <w:r w:rsidR="00001D5A" w:rsidRPr="009100B8">
        <w:rPr>
          <w:lang w:val="es-ES"/>
        </w:rPr>
        <w:t xml:space="preserve"> sus resultados permitirán conocer mejor la situación de los niños y</w:t>
      </w:r>
      <w:r w:rsidR="00566965">
        <w:rPr>
          <w:lang w:val="es-ES"/>
        </w:rPr>
        <w:t xml:space="preserve"> sus familias</w:t>
      </w:r>
      <w:r w:rsidRPr="009100B8">
        <w:rPr>
          <w:lang w:val="es-ES"/>
        </w:rPr>
        <w:t xml:space="preserve">. </w:t>
      </w:r>
    </w:p>
    <w:p w:rsidR="008E264D" w:rsidRPr="009100B8" w:rsidRDefault="008E264D">
      <w:pPr>
        <w:spacing w:after="240"/>
        <w:rPr>
          <w:lang w:val="es-ES"/>
        </w:rPr>
      </w:pPr>
      <w:r w:rsidRPr="009100B8">
        <w:rPr>
          <w:lang w:val="es-ES"/>
        </w:rPr>
        <w:t>5.</w:t>
      </w:r>
      <w:r w:rsidRPr="009100B8">
        <w:rPr>
          <w:lang w:val="es-ES"/>
        </w:rPr>
        <w:tab/>
      </w:r>
      <w:r w:rsidR="00FA59C1" w:rsidRPr="009100B8">
        <w:rPr>
          <w:lang w:val="es-ES"/>
        </w:rPr>
        <w:t xml:space="preserve">Se han registrado progresos en </w:t>
      </w:r>
      <w:r w:rsidR="0087552F" w:rsidRPr="009100B8">
        <w:rPr>
          <w:lang w:val="es-ES"/>
        </w:rPr>
        <w:t>la esfera</w:t>
      </w:r>
      <w:r w:rsidR="00FA59C1" w:rsidRPr="009100B8">
        <w:rPr>
          <w:lang w:val="es-ES"/>
        </w:rPr>
        <w:t xml:space="preserve"> de la salud</w:t>
      </w:r>
      <w:r w:rsidRPr="009100B8">
        <w:rPr>
          <w:lang w:val="es-ES"/>
        </w:rPr>
        <w:t xml:space="preserve">; </w:t>
      </w:r>
      <w:r w:rsidR="00FA59C1" w:rsidRPr="009100B8">
        <w:rPr>
          <w:lang w:val="es-ES"/>
        </w:rPr>
        <w:t>la tasa de cobertura de la vacunación</w:t>
      </w:r>
      <w:r w:rsidR="0040194E">
        <w:rPr>
          <w:lang w:val="es-ES"/>
        </w:rPr>
        <w:t xml:space="preserve"> pasó </w:t>
      </w:r>
      <w:r w:rsidR="00FA59C1" w:rsidRPr="009100B8">
        <w:rPr>
          <w:lang w:val="es-ES"/>
        </w:rPr>
        <w:t xml:space="preserve">del </w:t>
      </w:r>
      <w:r w:rsidRPr="009100B8">
        <w:rPr>
          <w:lang w:val="es-ES"/>
        </w:rPr>
        <w:t>70</w:t>
      </w:r>
      <w:r w:rsidR="002F4DBF">
        <w:rPr>
          <w:lang w:val="es-ES"/>
        </w:rPr>
        <w:t>%</w:t>
      </w:r>
      <w:r w:rsidRPr="009100B8">
        <w:rPr>
          <w:lang w:val="es-ES"/>
        </w:rPr>
        <w:t xml:space="preserve"> en 2000</w:t>
      </w:r>
      <w:r w:rsidR="00FA59C1" w:rsidRPr="009100B8">
        <w:rPr>
          <w:lang w:val="es-ES"/>
        </w:rPr>
        <w:t xml:space="preserve"> al </w:t>
      </w:r>
      <w:r w:rsidRPr="009100B8">
        <w:rPr>
          <w:lang w:val="es-ES"/>
        </w:rPr>
        <w:t>85</w:t>
      </w:r>
      <w:r w:rsidR="002F4DBF">
        <w:rPr>
          <w:lang w:val="es-ES"/>
        </w:rPr>
        <w:t>%</w:t>
      </w:r>
      <w:r w:rsidRPr="009100B8">
        <w:rPr>
          <w:lang w:val="es-ES"/>
        </w:rPr>
        <w:t xml:space="preserve"> en 2004</w:t>
      </w:r>
      <w:r w:rsidR="002F4DBF">
        <w:rPr>
          <w:lang w:val="es-ES"/>
        </w:rPr>
        <w:t>,</w:t>
      </w:r>
      <w:r w:rsidRPr="009100B8">
        <w:rPr>
          <w:lang w:val="es-ES"/>
        </w:rPr>
        <w:t xml:space="preserve"> </w:t>
      </w:r>
      <w:r w:rsidR="00FA59C1" w:rsidRPr="009100B8">
        <w:rPr>
          <w:lang w:val="es-ES"/>
        </w:rPr>
        <w:t>y</w:t>
      </w:r>
      <w:r w:rsidRPr="009100B8">
        <w:rPr>
          <w:lang w:val="es-ES"/>
        </w:rPr>
        <w:t xml:space="preserve"> en 2005 </w:t>
      </w:r>
      <w:r w:rsidR="0087552F" w:rsidRPr="009100B8">
        <w:rPr>
          <w:lang w:val="es-ES"/>
        </w:rPr>
        <w:t xml:space="preserve">se puso en marcha una campaña de vacunación contra </w:t>
      </w:r>
      <w:r w:rsidR="0087552F" w:rsidRPr="009100B8">
        <w:rPr>
          <w:i/>
          <w:color w:val="000000"/>
          <w:szCs w:val="24"/>
          <w:lang w:val="es-ES"/>
        </w:rPr>
        <w:t>Haemophilus influenzae</w:t>
      </w:r>
      <w:r w:rsidR="0087552F" w:rsidRPr="009100B8">
        <w:rPr>
          <w:lang w:val="es-ES"/>
        </w:rPr>
        <w:t xml:space="preserve"> </w:t>
      </w:r>
      <w:r w:rsidR="00C46BCF" w:rsidRPr="009100B8">
        <w:rPr>
          <w:lang w:val="es-ES"/>
        </w:rPr>
        <w:t>tipo</w:t>
      </w:r>
      <w:r w:rsidR="005E0C33" w:rsidRPr="009100B8">
        <w:rPr>
          <w:lang w:val="es-ES"/>
        </w:rPr>
        <w:t xml:space="preserve"> </w:t>
      </w:r>
      <w:r w:rsidR="00C46BCF" w:rsidRPr="009100B8">
        <w:rPr>
          <w:lang w:val="es-ES"/>
        </w:rPr>
        <w:t xml:space="preserve">B y </w:t>
      </w:r>
      <w:r w:rsidR="002F4DBF">
        <w:rPr>
          <w:lang w:val="es-ES"/>
        </w:rPr>
        <w:t xml:space="preserve">contra </w:t>
      </w:r>
      <w:r w:rsidR="00C46BCF" w:rsidRPr="009100B8">
        <w:rPr>
          <w:lang w:val="es-ES"/>
        </w:rPr>
        <w:t>la hepatitis B</w:t>
      </w:r>
      <w:r w:rsidRPr="009100B8">
        <w:rPr>
          <w:lang w:val="es-ES"/>
        </w:rPr>
        <w:t xml:space="preserve">, </w:t>
      </w:r>
      <w:r w:rsidR="00E7606E" w:rsidRPr="009100B8">
        <w:rPr>
          <w:lang w:val="es-ES"/>
        </w:rPr>
        <w:t xml:space="preserve">además de otra </w:t>
      </w:r>
      <w:r w:rsidR="005E0C33" w:rsidRPr="009100B8">
        <w:rPr>
          <w:lang w:val="es-ES"/>
        </w:rPr>
        <w:t xml:space="preserve">para la vacunación de </w:t>
      </w:r>
      <w:r w:rsidR="00E7606E" w:rsidRPr="009100B8">
        <w:rPr>
          <w:lang w:val="es-ES"/>
        </w:rPr>
        <w:t>todas las mujeres embarazadas</w:t>
      </w:r>
      <w:r w:rsidR="005E0C33" w:rsidRPr="009100B8">
        <w:rPr>
          <w:lang w:val="es-ES"/>
        </w:rPr>
        <w:t xml:space="preserve"> </w:t>
      </w:r>
      <w:r w:rsidR="001D107B" w:rsidRPr="009100B8">
        <w:rPr>
          <w:lang w:val="es-ES"/>
        </w:rPr>
        <w:t>contra el tétanos</w:t>
      </w:r>
      <w:r w:rsidR="001D107B">
        <w:rPr>
          <w:lang w:val="es-ES"/>
        </w:rPr>
        <w:t>,</w:t>
      </w:r>
      <w:r w:rsidR="001D107B" w:rsidRPr="009100B8">
        <w:rPr>
          <w:lang w:val="es-ES"/>
        </w:rPr>
        <w:t xml:space="preserve"> </w:t>
      </w:r>
      <w:r w:rsidR="005E0C33" w:rsidRPr="009100B8">
        <w:rPr>
          <w:lang w:val="es-ES"/>
        </w:rPr>
        <w:t xml:space="preserve">a fin de </w:t>
      </w:r>
      <w:r w:rsidR="00E7606E" w:rsidRPr="009100B8">
        <w:rPr>
          <w:lang w:val="es-ES"/>
        </w:rPr>
        <w:t>prevenir el tétanos neonatal</w:t>
      </w:r>
      <w:r w:rsidR="002F4DBF">
        <w:rPr>
          <w:lang w:val="es-ES"/>
        </w:rPr>
        <w:t>.</w:t>
      </w:r>
    </w:p>
    <w:p w:rsidR="008E264D" w:rsidRPr="009100B8" w:rsidRDefault="008E264D">
      <w:pPr>
        <w:spacing w:after="240"/>
        <w:rPr>
          <w:lang w:val="es-ES"/>
        </w:rPr>
      </w:pPr>
      <w:r w:rsidRPr="009100B8">
        <w:rPr>
          <w:lang w:val="es-ES"/>
        </w:rPr>
        <w:t>6.</w:t>
      </w:r>
      <w:r w:rsidRPr="009100B8">
        <w:rPr>
          <w:lang w:val="es-ES"/>
        </w:rPr>
        <w:tab/>
      </w:r>
      <w:r w:rsidR="00324F52">
        <w:rPr>
          <w:lang w:val="es-ES"/>
        </w:rPr>
        <w:t>Entr</w:t>
      </w:r>
      <w:r w:rsidR="00793585">
        <w:rPr>
          <w:lang w:val="es-ES"/>
        </w:rPr>
        <w:t>e</w:t>
      </w:r>
      <w:r w:rsidR="00324F52">
        <w:rPr>
          <w:lang w:val="es-ES"/>
        </w:rPr>
        <w:t xml:space="preserve"> </w:t>
      </w:r>
      <w:r w:rsidR="00324F52" w:rsidRPr="009100B8">
        <w:rPr>
          <w:lang w:val="es-ES"/>
        </w:rPr>
        <w:t>2003 y 2005</w:t>
      </w:r>
      <w:r w:rsidR="00324F52">
        <w:rPr>
          <w:lang w:val="es-ES"/>
        </w:rPr>
        <w:t xml:space="preserve"> aumentaron tanto las </w:t>
      </w:r>
      <w:r w:rsidR="00001DA8" w:rsidRPr="009100B8">
        <w:rPr>
          <w:lang w:val="es-ES"/>
        </w:rPr>
        <w:t>tasas de escolarización en la enseñanza preescolar y primaria</w:t>
      </w:r>
      <w:r w:rsidR="00324F52">
        <w:rPr>
          <w:lang w:val="es-ES"/>
        </w:rPr>
        <w:t xml:space="preserve"> como el </w:t>
      </w:r>
      <w:r w:rsidR="00001DA8" w:rsidRPr="009100B8">
        <w:rPr>
          <w:lang w:val="es-ES"/>
        </w:rPr>
        <w:t>porcentaje de niños que</w:t>
      </w:r>
      <w:r w:rsidR="00BC3FC8">
        <w:rPr>
          <w:lang w:val="es-ES"/>
        </w:rPr>
        <w:t xml:space="preserve"> concluían </w:t>
      </w:r>
      <w:r w:rsidR="00001DA8" w:rsidRPr="009100B8">
        <w:rPr>
          <w:lang w:val="es-ES"/>
        </w:rPr>
        <w:t>la enseñanza primaria</w:t>
      </w:r>
      <w:r w:rsidR="00BC3FC8">
        <w:rPr>
          <w:lang w:val="es-ES"/>
        </w:rPr>
        <w:t xml:space="preserve">. </w:t>
      </w:r>
      <w:r w:rsidR="00001DA8" w:rsidRPr="009100B8">
        <w:rPr>
          <w:lang w:val="es-ES"/>
        </w:rPr>
        <w:t>En cambio, se</w:t>
      </w:r>
      <w:r w:rsidR="00BC3FC8">
        <w:rPr>
          <w:lang w:val="es-ES"/>
        </w:rPr>
        <w:t xml:space="preserve"> redujo </w:t>
      </w:r>
      <w:r w:rsidR="00001DA8" w:rsidRPr="009100B8">
        <w:rPr>
          <w:lang w:val="es-ES"/>
        </w:rPr>
        <w:t>el porcentaje de niños que</w:t>
      </w:r>
      <w:r w:rsidR="00456900">
        <w:rPr>
          <w:lang w:val="es-ES"/>
        </w:rPr>
        <w:t xml:space="preserve"> acababan </w:t>
      </w:r>
      <w:r w:rsidR="00001DA8" w:rsidRPr="009100B8">
        <w:rPr>
          <w:lang w:val="es-ES"/>
        </w:rPr>
        <w:t>la enseñanza secundaria y se están realizando investigaciones para determinar las causas de esta disminución y tomar las medidas correctoras correspondientes</w:t>
      </w:r>
      <w:r w:rsidR="002F4DBF">
        <w:rPr>
          <w:lang w:val="es-ES"/>
        </w:rPr>
        <w:t>.</w:t>
      </w:r>
    </w:p>
    <w:p w:rsidR="008E264D" w:rsidRPr="009100B8" w:rsidRDefault="008E264D">
      <w:pPr>
        <w:spacing w:after="240"/>
        <w:rPr>
          <w:lang w:val="es-ES"/>
        </w:rPr>
      </w:pPr>
      <w:r w:rsidRPr="009100B8">
        <w:rPr>
          <w:lang w:val="es-ES"/>
        </w:rPr>
        <w:t>7.</w:t>
      </w:r>
      <w:r w:rsidRPr="009100B8">
        <w:rPr>
          <w:lang w:val="es-ES"/>
        </w:rPr>
        <w:tab/>
      </w:r>
      <w:r w:rsidR="00D54E55">
        <w:rPr>
          <w:lang w:val="es-ES"/>
        </w:rPr>
        <w:t xml:space="preserve">Mediante diversas </w:t>
      </w:r>
      <w:r w:rsidR="00DE7AE8" w:rsidRPr="009100B8">
        <w:rPr>
          <w:lang w:val="es-ES"/>
        </w:rPr>
        <w:t>medidas</w:t>
      </w:r>
      <w:r w:rsidR="00D54E55">
        <w:rPr>
          <w:lang w:val="es-ES"/>
        </w:rPr>
        <w:t xml:space="preserve"> se busca </w:t>
      </w:r>
      <w:r w:rsidR="00DE7AE8" w:rsidRPr="009100B8">
        <w:rPr>
          <w:lang w:val="es-ES"/>
        </w:rPr>
        <w:t>mejorar la situación de los niños y las familias que viven en las regiones remotas del país,</w:t>
      </w:r>
      <w:r w:rsidR="00E8484A" w:rsidRPr="009100B8">
        <w:rPr>
          <w:lang w:val="es-ES"/>
        </w:rPr>
        <w:t xml:space="preserve"> con los objetivos concretos de generalizar el registro de los nacimientos, garantizar el acceso de la población a la atención sanitaria primaria y secundaria,</w:t>
      </w:r>
      <w:r w:rsidR="00DE7AE8" w:rsidRPr="009100B8">
        <w:rPr>
          <w:lang w:val="es-ES"/>
        </w:rPr>
        <w:t xml:space="preserve"> </w:t>
      </w:r>
      <w:r w:rsidR="00E8484A" w:rsidRPr="009100B8">
        <w:rPr>
          <w:lang w:val="es-ES"/>
        </w:rPr>
        <w:t xml:space="preserve">luchar contra el paludismo </w:t>
      </w:r>
      <w:r w:rsidRPr="009100B8">
        <w:rPr>
          <w:lang w:val="es-ES"/>
        </w:rPr>
        <w:t>–</w:t>
      </w:r>
      <w:r w:rsidR="002F4DBF">
        <w:rPr>
          <w:lang w:val="es-ES"/>
        </w:rPr>
        <w:t> </w:t>
      </w:r>
      <w:r w:rsidR="00E8484A" w:rsidRPr="009100B8">
        <w:rPr>
          <w:lang w:val="es-ES"/>
        </w:rPr>
        <w:t>con una reducción de</w:t>
      </w:r>
      <w:r w:rsidR="005C57A0" w:rsidRPr="009100B8">
        <w:rPr>
          <w:lang w:val="es-ES"/>
        </w:rPr>
        <w:t>l</w:t>
      </w:r>
      <w:r w:rsidR="00E8484A" w:rsidRPr="009100B8">
        <w:rPr>
          <w:lang w:val="es-ES"/>
        </w:rPr>
        <w:t xml:space="preserve"> 75% </w:t>
      </w:r>
      <w:r w:rsidR="005C57A0" w:rsidRPr="009100B8">
        <w:rPr>
          <w:lang w:val="es-ES"/>
        </w:rPr>
        <w:t>d</w:t>
      </w:r>
      <w:r w:rsidR="00E8484A" w:rsidRPr="009100B8">
        <w:rPr>
          <w:lang w:val="es-ES"/>
        </w:rPr>
        <w:t xml:space="preserve">el número de casos </w:t>
      </w:r>
      <w:r w:rsidRPr="009100B8">
        <w:rPr>
          <w:lang w:val="es-ES"/>
        </w:rPr>
        <w:t>en 2006</w:t>
      </w:r>
      <w:r w:rsidR="002F4DBF">
        <w:rPr>
          <w:lang w:val="es-ES"/>
        </w:rPr>
        <w:t> </w:t>
      </w:r>
      <w:r w:rsidRPr="009100B8">
        <w:rPr>
          <w:lang w:val="es-ES"/>
        </w:rPr>
        <w:t xml:space="preserve">− </w:t>
      </w:r>
      <w:r w:rsidR="00E5577A" w:rsidRPr="009100B8">
        <w:rPr>
          <w:lang w:val="es-ES"/>
        </w:rPr>
        <w:t xml:space="preserve">y promover el acceso a una educación de calidad </w:t>
      </w:r>
      <w:r w:rsidR="002F4DBF">
        <w:rPr>
          <w:lang w:val="es-ES"/>
        </w:rPr>
        <w:t xml:space="preserve">mediante la </w:t>
      </w:r>
      <w:r w:rsidR="00E5577A" w:rsidRPr="009100B8">
        <w:rPr>
          <w:lang w:val="es-ES"/>
        </w:rPr>
        <w:t>aplica</w:t>
      </w:r>
      <w:r w:rsidR="002F4DBF">
        <w:rPr>
          <w:lang w:val="es-ES"/>
        </w:rPr>
        <w:t>ción</w:t>
      </w:r>
      <w:r w:rsidR="00E5577A" w:rsidRPr="009100B8">
        <w:rPr>
          <w:lang w:val="es-ES"/>
        </w:rPr>
        <w:t xml:space="preserve"> </w:t>
      </w:r>
      <w:r w:rsidR="002F4DBF">
        <w:rPr>
          <w:lang w:val="es-ES"/>
        </w:rPr>
        <w:t>d</w:t>
      </w:r>
      <w:r w:rsidR="00E5577A" w:rsidRPr="009100B8">
        <w:rPr>
          <w:lang w:val="es-ES"/>
        </w:rPr>
        <w:t>el programa trienal elaborado con este fin</w:t>
      </w:r>
      <w:r w:rsidRPr="009100B8">
        <w:rPr>
          <w:lang w:val="es-ES"/>
        </w:rPr>
        <w:t xml:space="preserve">. </w:t>
      </w:r>
      <w:r w:rsidR="00F63CFD" w:rsidRPr="009100B8">
        <w:rPr>
          <w:lang w:val="es-ES"/>
        </w:rPr>
        <w:t xml:space="preserve">Las inundaciones que devastaron el interior del país en </w:t>
      </w:r>
      <w:r w:rsidRPr="009100B8">
        <w:rPr>
          <w:lang w:val="es-ES"/>
        </w:rPr>
        <w:t xml:space="preserve">2006 </w:t>
      </w:r>
      <w:r w:rsidR="00F63CFD" w:rsidRPr="009100B8">
        <w:rPr>
          <w:lang w:val="es-ES"/>
        </w:rPr>
        <w:t>agravaron los problemas</w:t>
      </w:r>
      <w:r w:rsidRPr="009100B8">
        <w:rPr>
          <w:lang w:val="es-ES"/>
        </w:rPr>
        <w:t xml:space="preserve">, </w:t>
      </w:r>
      <w:r w:rsidR="00F63CFD" w:rsidRPr="009100B8">
        <w:rPr>
          <w:lang w:val="es-ES"/>
        </w:rPr>
        <w:t>sobre todo en lo que respecta al acceso a la atención sanitaria, la educación y la alimentación</w:t>
      </w:r>
      <w:r w:rsidRPr="009100B8">
        <w:rPr>
          <w:lang w:val="es-ES"/>
        </w:rPr>
        <w:t xml:space="preserve">. </w:t>
      </w:r>
      <w:r w:rsidR="00F63CFD" w:rsidRPr="009100B8">
        <w:rPr>
          <w:lang w:val="es-ES"/>
        </w:rPr>
        <w:t xml:space="preserve">En una encuesta </w:t>
      </w:r>
      <w:r w:rsidR="00793585">
        <w:rPr>
          <w:lang w:val="es-ES"/>
        </w:rPr>
        <w:t>realizada</w:t>
      </w:r>
      <w:r w:rsidR="00F63CFD" w:rsidRPr="009100B8">
        <w:rPr>
          <w:lang w:val="es-ES"/>
        </w:rPr>
        <w:t xml:space="preserve"> en octubre de</w:t>
      </w:r>
      <w:r w:rsidRPr="009100B8">
        <w:rPr>
          <w:lang w:val="es-ES"/>
        </w:rPr>
        <w:t xml:space="preserve"> 2006 </w:t>
      </w:r>
      <w:r w:rsidR="00F63CFD" w:rsidRPr="009100B8">
        <w:rPr>
          <w:lang w:val="es-ES"/>
        </w:rPr>
        <w:t xml:space="preserve">se puso de manifiesto que no se satisfacían las necesidades alimentarias del </w:t>
      </w:r>
      <w:r w:rsidRPr="009100B8">
        <w:rPr>
          <w:lang w:val="es-ES"/>
        </w:rPr>
        <w:t>84</w:t>
      </w:r>
      <w:r w:rsidR="00F63CFD" w:rsidRPr="009100B8">
        <w:rPr>
          <w:lang w:val="es-ES"/>
        </w:rPr>
        <w:t>% al 91%</w:t>
      </w:r>
      <w:r w:rsidR="002F4DBF">
        <w:rPr>
          <w:lang w:val="es-ES"/>
        </w:rPr>
        <w:t>%</w:t>
      </w:r>
      <w:r w:rsidRPr="009100B8">
        <w:rPr>
          <w:lang w:val="es-ES"/>
        </w:rPr>
        <w:t xml:space="preserve"> </w:t>
      </w:r>
      <w:r w:rsidR="00F63CFD" w:rsidRPr="009100B8">
        <w:rPr>
          <w:lang w:val="es-ES"/>
        </w:rPr>
        <w:t>de los hogares</w:t>
      </w:r>
      <w:r w:rsidR="00D54E55">
        <w:rPr>
          <w:lang w:val="es-ES"/>
        </w:rPr>
        <w:t xml:space="preserve"> de </w:t>
      </w:r>
      <w:r w:rsidR="002F4DBF">
        <w:rPr>
          <w:lang w:val="es-ES"/>
        </w:rPr>
        <w:t>es</w:t>
      </w:r>
      <w:r w:rsidR="00F63CFD" w:rsidRPr="009100B8">
        <w:rPr>
          <w:lang w:val="es-ES"/>
        </w:rPr>
        <w:t>as regiones</w:t>
      </w:r>
      <w:r w:rsidRPr="009100B8">
        <w:rPr>
          <w:lang w:val="es-ES"/>
        </w:rPr>
        <w:t xml:space="preserve">, </w:t>
      </w:r>
      <w:r w:rsidR="00E90989" w:rsidRPr="009100B8">
        <w:rPr>
          <w:lang w:val="es-ES"/>
        </w:rPr>
        <w:t xml:space="preserve">representando los cimarrones y los amerindios el </w:t>
      </w:r>
      <w:r w:rsidRPr="009100B8">
        <w:rPr>
          <w:lang w:val="es-ES"/>
        </w:rPr>
        <w:t>85</w:t>
      </w:r>
      <w:r w:rsidR="002F4DBF">
        <w:rPr>
          <w:lang w:val="es-ES"/>
        </w:rPr>
        <w:t>%</w:t>
      </w:r>
      <w:r w:rsidR="00E90989" w:rsidRPr="009100B8">
        <w:rPr>
          <w:lang w:val="es-ES"/>
        </w:rPr>
        <w:t xml:space="preserve"> y el </w:t>
      </w:r>
      <w:r w:rsidRPr="009100B8">
        <w:rPr>
          <w:lang w:val="es-ES"/>
        </w:rPr>
        <w:t>30</w:t>
      </w:r>
      <w:r w:rsidR="002F4DBF">
        <w:rPr>
          <w:lang w:val="es-ES"/>
        </w:rPr>
        <w:t>%</w:t>
      </w:r>
      <w:r w:rsidRPr="009100B8">
        <w:rPr>
          <w:lang w:val="es-ES"/>
        </w:rPr>
        <w:t xml:space="preserve"> </w:t>
      </w:r>
      <w:r w:rsidR="00F36E3D" w:rsidRPr="009100B8">
        <w:rPr>
          <w:lang w:val="es-ES"/>
        </w:rPr>
        <w:t xml:space="preserve">respectivamente </w:t>
      </w:r>
      <w:r w:rsidRPr="009100B8">
        <w:rPr>
          <w:lang w:val="es-ES"/>
        </w:rPr>
        <w:t xml:space="preserve">de </w:t>
      </w:r>
      <w:r w:rsidR="00E90989" w:rsidRPr="009100B8">
        <w:rPr>
          <w:lang w:val="es-ES"/>
        </w:rPr>
        <w:t>los grupos más desfavorecidos</w:t>
      </w:r>
      <w:r w:rsidRPr="009100B8">
        <w:rPr>
          <w:lang w:val="es-ES"/>
        </w:rPr>
        <w:t xml:space="preserve">. </w:t>
      </w:r>
      <w:r w:rsidR="008F4D4A" w:rsidRPr="009100B8">
        <w:rPr>
          <w:lang w:val="es-ES"/>
        </w:rPr>
        <w:t>El Gobierno ha tomado medidas a corto plazo para que los niños de las zonas afectadas sigan teniendo acceso a la educación</w:t>
      </w:r>
      <w:r w:rsidR="005C57A0" w:rsidRPr="009100B8">
        <w:rPr>
          <w:lang w:val="es-ES"/>
        </w:rPr>
        <w:t xml:space="preserve"> y</w:t>
      </w:r>
      <w:r w:rsidR="00D54E55">
        <w:rPr>
          <w:lang w:val="es-ES"/>
        </w:rPr>
        <w:t xml:space="preserve"> la atención sanitaria</w:t>
      </w:r>
      <w:r w:rsidR="008F4D4A" w:rsidRPr="009100B8">
        <w:rPr>
          <w:lang w:val="es-ES"/>
        </w:rPr>
        <w:t>, así como a la alimentación</w:t>
      </w:r>
      <w:r w:rsidR="002F4DBF">
        <w:rPr>
          <w:lang w:val="es-ES"/>
        </w:rPr>
        <w:t>.</w:t>
      </w:r>
    </w:p>
    <w:p w:rsidR="008E264D" w:rsidRPr="009100B8" w:rsidRDefault="008E264D">
      <w:pPr>
        <w:spacing w:after="240"/>
        <w:rPr>
          <w:lang w:val="es-ES"/>
        </w:rPr>
      </w:pPr>
      <w:r w:rsidRPr="009100B8">
        <w:rPr>
          <w:lang w:val="es-ES"/>
        </w:rPr>
        <w:t>8.</w:t>
      </w:r>
      <w:r w:rsidRPr="009100B8">
        <w:rPr>
          <w:lang w:val="es-ES"/>
        </w:rPr>
        <w:tab/>
      </w:r>
      <w:r w:rsidR="006C0050" w:rsidRPr="009100B8">
        <w:rPr>
          <w:lang w:val="es-ES"/>
        </w:rPr>
        <w:t xml:space="preserve">Se están realizando reformas legislativas para incorporar los artículos </w:t>
      </w:r>
      <w:r w:rsidRPr="009100B8">
        <w:rPr>
          <w:lang w:val="es-ES"/>
        </w:rPr>
        <w:t xml:space="preserve">3, 9 </w:t>
      </w:r>
      <w:r w:rsidR="006C0050" w:rsidRPr="009100B8">
        <w:rPr>
          <w:lang w:val="es-ES"/>
        </w:rPr>
        <w:t>y</w:t>
      </w:r>
      <w:r w:rsidRPr="009100B8">
        <w:rPr>
          <w:lang w:val="es-ES"/>
        </w:rPr>
        <w:t xml:space="preserve"> 12 de la </w:t>
      </w:r>
      <w:r w:rsidR="006C0050" w:rsidRPr="009100B8">
        <w:rPr>
          <w:lang w:val="es-ES"/>
        </w:rPr>
        <w:t>Convención</w:t>
      </w:r>
      <w:r w:rsidR="001A501D" w:rsidRPr="009100B8">
        <w:rPr>
          <w:lang w:val="es-ES"/>
        </w:rPr>
        <w:t xml:space="preserve"> al </w:t>
      </w:r>
      <w:r w:rsidR="006C0050" w:rsidRPr="009100B8">
        <w:rPr>
          <w:lang w:val="es-ES"/>
        </w:rPr>
        <w:t>derecho interno</w:t>
      </w:r>
      <w:r w:rsidRPr="009100B8">
        <w:rPr>
          <w:lang w:val="es-ES"/>
        </w:rPr>
        <w:t>;</w:t>
      </w:r>
      <w:r w:rsidR="00033456" w:rsidRPr="009100B8">
        <w:rPr>
          <w:lang w:val="es-ES"/>
        </w:rPr>
        <w:t xml:space="preserve"> están pendientes </w:t>
      </w:r>
      <w:r w:rsidR="006C0050" w:rsidRPr="009100B8">
        <w:rPr>
          <w:lang w:val="es-ES"/>
        </w:rPr>
        <w:t>de aprobación proyectos de ley que afectan a las instituciones para niños</w:t>
      </w:r>
      <w:r w:rsidRPr="009100B8">
        <w:rPr>
          <w:lang w:val="es-ES"/>
        </w:rPr>
        <w:t xml:space="preserve">, </w:t>
      </w:r>
      <w:r w:rsidR="006C0050" w:rsidRPr="009100B8">
        <w:rPr>
          <w:lang w:val="es-ES"/>
        </w:rPr>
        <w:t>los hogares de guarda</w:t>
      </w:r>
      <w:r w:rsidR="003246F6" w:rsidRPr="009100B8">
        <w:rPr>
          <w:lang w:val="es-ES"/>
        </w:rPr>
        <w:t xml:space="preserve"> y el derecho del niño a expresar su opinión</w:t>
      </w:r>
      <w:r w:rsidRPr="009100B8">
        <w:rPr>
          <w:lang w:val="es-ES"/>
        </w:rPr>
        <w:t xml:space="preserve">. </w:t>
      </w:r>
      <w:r w:rsidR="009753FC" w:rsidRPr="009100B8">
        <w:rPr>
          <w:lang w:val="es-ES"/>
        </w:rPr>
        <w:t xml:space="preserve">Además, </w:t>
      </w:r>
      <w:r w:rsidR="002F4DBF">
        <w:rPr>
          <w:lang w:val="es-ES"/>
        </w:rPr>
        <w:t>con la perspectiva</w:t>
      </w:r>
      <w:r w:rsidR="003E09D3" w:rsidRPr="009100B8">
        <w:rPr>
          <w:lang w:val="es-ES"/>
        </w:rPr>
        <w:t xml:space="preserve"> del artículo</w:t>
      </w:r>
      <w:r w:rsidRPr="009100B8">
        <w:rPr>
          <w:lang w:val="es-ES"/>
        </w:rPr>
        <w:t> 37 de la</w:t>
      </w:r>
      <w:r w:rsidR="003E09D3" w:rsidRPr="009100B8">
        <w:rPr>
          <w:lang w:val="es-ES"/>
        </w:rPr>
        <w:t xml:space="preserve"> Convención</w:t>
      </w:r>
      <w:r w:rsidRPr="009100B8">
        <w:rPr>
          <w:lang w:val="es-ES"/>
        </w:rPr>
        <w:t xml:space="preserve">, </w:t>
      </w:r>
      <w:r w:rsidR="003E09D3" w:rsidRPr="009100B8">
        <w:rPr>
          <w:lang w:val="es-ES"/>
        </w:rPr>
        <w:t xml:space="preserve">se ha puesto en marcha un proyecto piloto para velar por que </w:t>
      </w:r>
      <w:r w:rsidR="00FB7E44" w:rsidRPr="009100B8">
        <w:rPr>
          <w:lang w:val="es-ES"/>
        </w:rPr>
        <w:t xml:space="preserve">se apliquen a los menores delincuentes sanciones de sustitución y </w:t>
      </w:r>
      <w:r w:rsidR="003E09D3" w:rsidRPr="009100B8">
        <w:rPr>
          <w:lang w:val="es-ES"/>
        </w:rPr>
        <w:t xml:space="preserve">sólo en último recurso </w:t>
      </w:r>
      <w:r w:rsidR="00FB7E44" w:rsidRPr="009100B8">
        <w:rPr>
          <w:lang w:val="es-ES"/>
        </w:rPr>
        <w:t>se</w:t>
      </w:r>
      <w:r w:rsidR="008054E3">
        <w:rPr>
          <w:lang w:val="es-ES"/>
        </w:rPr>
        <w:t xml:space="preserve"> los</w:t>
      </w:r>
      <w:r w:rsidR="00FB7E44" w:rsidRPr="009100B8">
        <w:rPr>
          <w:lang w:val="es-ES"/>
        </w:rPr>
        <w:t xml:space="preserve"> </w:t>
      </w:r>
      <w:r w:rsidR="003E09D3" w:rsidRPr="009100B8">
        <w:rPr>
          <w:lang w:val="es-ES"/>
        </w:rPr>
        <w:t>condene a una pena de privación de libertad</w:t>
      </w:r>
      <w:r w:rsidRPr="009100B8">
        <w:rPr>
          <w:lang w:val="es-ES"/>
        </w:rPr>
        <w:t>.</w:t>
      </w:r>
      <w:r w:rsidR="00FE48E8" w:rsidRPr="009100B8">
        <w:rPr>
          <w:lang w:val="es-ES"/>
        </w:rPr>
        <w:t xml:space="preserve"> Desde julio de </w:t>
      </w:r>
      <w:r w:rsidRPr="009100B8">
        <w:rPr>
          <w:lang w:val="es-ES"/>
        </w:rPr>
        <w:t>2005</w:t>
      </w:r>
      <w:r w:rsidR="00FE48E8" w:rsidRPr="009100B8">
        <w:rPr>
          <w:lang w:val="es-ES"/>
        </w:rPr>
        <w:t xml:space="preserve"> cualquier menor</w:t>
      </w:r>
      <w:r w:rsidR="008054E3">
        <w:rPr>
          <w:lang w:val="es-ES"/>
        </w:rPr>
        <w:t xml:space="preserve"> sometido a </w:t>
      </w:r>
      <w:r w:rsidR="00FE48E8" w:rsidRPr="009100B8">
        <w:rPr>
          <w:lang w:val="es-ES"/>
        </w:rPr>
        <w:t>detención tiene acceso a un abogado en las 24 horas siguientes a su arresto</w:t>
      </w:r>
      <w:r w:rsidR="002F4DBF">
        <w:rPr>
          <w:lang w:val="es-ES"/>
        </w:rPr>
        <w:t>.</w:t>
      </w:r>
    </w:p>
    <w:p w:rsidR="008E264D" w:rsidRPr="009100B8" w:rsidRDefault="008E264D">
      <w:pPr>
        <w:spacing w:after="240"/>
        <w:rPr>
          <w:lang w:val="es-ES"/>
        </w:rPr>
      </w:pPr>
      <w:r w:rsidRPr="009100B8">
        <w:rPr>
          <w:lang w:val="es-ES"/>
        </w:rPr>
        <w:t>9.</w:t>
      </w:r>
      <w:r w:rsidRPr="009100B8">
        <w:rPr>
          <w:lang w:val="es-ES"/>
        </w:rPr>
        <w:tab/>
      </w:r>
      <w:r w:rsidR="001A501D" w:rsidRPr="009100B8">
        <w:rPr>
          <w:lang w:val="es-ES"/>
        </w:rPr>
        <w:t>A pesar de las dificultades</w:t>
      </w:r>
      <w:r w:rsidR="008817EF" w:rsidRPr="009100B8">
        <w:rPr>
          <w:lang w:val="es-ES"/>
        </w:rPr>
        <w:t xml:space="preserve"> </w:t>
      </w:r>
      <w:r w:rsidR="00583350" w:rsidRPr="009100B8">
        <w:rPr>
          <w:lang w:val="es-ES"/>
        </w:rPr>
        <w:t>de</w:t>
      </w:r>
      <w:r w:rsidR="008817EF" w:rsidRPr="009100B8">
        <w:rPr>
          <w:lang w:val="es-ES"/>
        </w:rPr>
        <w:t xml:space="preserve"> </w:t>
      </w:r>
      <w:r w:rsidRPr="009100B8">
        <w:rPr>
          <w:lang w:val="es-ES"/>
        </w:rPr>
        <w:t xml:space="preserve">Suriname </w:t>
      </w:r>
      <w:r w:rsidR="001A501D" w:rsidRPr="009100B8">
        <w:rPr>
          <w:lang w:val="es-ES"/>
        </w:rPr>
        <w:t>para aplicar la Convención, está decidido, como joven democracia formada por ciudadanos de los orígenes más diversos</w:t>
      </w:r>
      <w:r w:rsidR="005B01FD">
        <w:rPr>
          <w:lang w:val="es-ES"/>
        </w:rPr>
        <w:t>,</w:t>
      </w:r>
      <w:r w:rsidR="001A501D" w:rsidRPr="009100B8">
        <w:rPr>
          <w:lang w:val="es-ES"/>
        </w:rPr>
        <w:t xml:space="preserve"> pero fuertemente unidos, a no escatimar esfuerzo</w:t>
      </w:r>
      <w:r w:rsidR="00E761E4" w:rsidRPr="009100B8">
        <w:rPr>
          <w:lang w:val="es-ES"/>
        </w:rPr>
        <w:t>s</w:t>
      </w:r>
      <w:r w:rsidR="001A501D" w:rsidRPr="009100B8">
        <w:rPr>
          <w:lang w:val="es-ES"/>
        </w:rPr>
        <w:t xml:space="preserve"> para mejorar la situación de sus niños</w:t>
      </w:r>
      <w:r w:rsidR="002F4DBF">
        <w:rPr>
          <w:lang w:val="es-ES"/>
        </w:rPr>
        <w:t>,</w:t>
      </w:r>
      <w:r w:rsidR="001A501D" w:rsidRPr="009100B8">
        <w:rPr>
          <w:lang w:val="es-ES"/>
        </w:rPr>
        <w:t xml:space="preserve"> teniendo presente la necesidad de </w:t>
      </w:r>
      <w:r w:rsidR="0095286F" w:rsidRPr="009100B8">
        <w:rPr>
          <w:lang w:val="es-ES"/>
        </w:rPr>
        <w:t>no descuidar</w:t>
      </w:r>
      <w:r w:rsidR="001A501D" w:rsidRPr="009100B8">
        <w:rPr>
          <w:lang w:val="es-ES"/>
        </w:rPr>
        <w:t xml:space="preserve"> los derechos económicos, sociales y culturales</w:t>
      </w:r>
      <w:r w:rsidR="002F4DBF">
        <w:rPr>
          <w:lang w:val="es-ES"/>
        </w:rPr>
        <w:t>.</w:t>
      </w:r>
    </w:p>
    <w:p w:rsidR="008E264D" w:rsidRPr="009100B8" w:rsidRDefault="008E264D">
      <w:pPr>
        <w:spacing w:after="240"/>
        <w:rPr>
          <w:lang w:val="es-ES"/>
        </w:rPr>
      </w:pPr>
      <w:r w:rsidRPr="009100B8">
        <w:rPr>
          <w:lang w:val="es-ES"/>
        </w:rPr>
        <w:t>10.</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SIDDIQUI</w:t>
      </w:r>
      <w:r w:rsidR="00B22C74" w:rsidRPr="009100B8">
        <w:rPr>
          <w:lang w:val="es-ES"/>
        </w:rPr>
        <w:t xml:space="preserve"> observa </w:t>
      </w:r>
      <w:r w:rsidR="00FE05EC" w:rsidRPr="009100B8">
        <w:rPr>
          <w:lang w:val="es-ES"/>
        </w:rPr>
        <w:t xml:space="preserve">que </w:t>
      </w:r>
      <w:r w:rsidR="00B22C74" w:rsidRPr="009100B8">
        <w:rPr>
          <w:lang w:val="es-ES"/>
        </w:rPr>
        <w:t xml:space="preserve">desde el año 2000 </w:t>
      </w:r>
      <w:r w:rsidR="00FE05EC" w:rsidRPr="009100B8">
        <w:rPr>
          <w:lang w:val="es-ES"/>
        </w:rPr>
        <w:t xml:space="preserve">no hay </w:t>
      </w:r>
      <w:r w:rsidR="00B22C74" w:rsidRPr="009100B8">
        <w:rPr>
          <w:lang w:val="es-ES"/>
        </w:rPr>
        <w:t xml:space="preserve">en el país </w:t>
      </w:r>
      <w:r w:rsidR="00FE05EC" w:rsidRPr="009100B8">
        <w:rPr>
          <w:lang w:val="es-ES"/>
        </w:rPr>
        <w:t>un órgano oficial encargado de la coordinación y el seguimiento de las actividades en el ámbito de la Convención</w:t>
      </w:r>
      <w:r w:rsidRPr="009100B8">
        <w:rPr>
          <w:lang w:val="es-ES"/>
        </w:rPr>
        <w:t xml:space="preserve">, </w:t>
      </w:r>
      <w:r w:rsidR="00B22C74" w:rsidRPr="009100B8">
        <w:rPr>
          <w:lang w:val="es-ES"/>
        </w:rPr>
        <w:t xml:space="preserve">pero que existe un comité directivo </w:t>
      </w:r>
      <w:r w:rsidR="00956ACA" w:rsidRPr="009100B8">
        <w:rPr>
          <w:lang w:val="es-ES"/>
        </w:rPr>
        <w:t xml:space="preserve">multisectorial </w:t>
      </w:r>
      <w:r w:rsidR="00B22C74" w:rsidRPr="009100B8">
        <w:rPr>
          <w:lang w:val="es-ES"/>
        </w:rPr>
        <w:t xml:space="preserve">formado por representantes del Gobierno y el </w:t>
      </w:r>
      <w:r w:rsidRPr="009100B8">
        <w:rPr>
          <w:lang w:val="es-ES"/>
        </w:rPr>
        <w:t xml:space="preserve">UNICEF. </w:t>
      </w:r>
      <w:r w:rsidR="00B22C74" w:rsidRPr="009100B8">
        <w:rPr>
          <w:lang w:val="es-ES"/>
        </w:rPr>
        <w:t>Según ciertas informaciones, este comité s</w:t>
      </w:r>
      <w:r w:rsidR="00271060">
        <w:rPr>
          <w:lang w:val="es-ES"/>
        </w:rPr>
        <w:t>olamente</w:t>
      </w:r>
      <w:r w:rsidR="00B22C74" w:rsidRPr="009100B8">
        <w:rPr>
          <w:lang w:val="es-ES"/>
        </w:rPr>
        <w:t xml:space="preserve"> se ocuparía de los proyectos del </w:t>
      </w:r>
      <w:r w:rsidRPr="009100B8">
        <w:rPr>
          <w:lang w:val="es-ES"/>
        </w:rPr>
        <w:t>UNICEF</w:t>
      </w:r>
      <w:r w:rsidR="00271060">
        <w:rPr>
          <w:lang w:val="es-ES"/>
        </w:rPr>
        <w:t>,</w:t>
      </w:r>
      <w:r w:rsidRPr="009100B8">
        <w:rPr>
          <w:lang w:val="es-ES"/>
        </w:rPr>
        <w:t xml:space="preserve"> </w:t>
      </w:r>
      <w:r w:rsidR="00B22C74" w:rsidRPr="009100B8">
        <w:rPr>
          <w:lang w:val="es-ES"/>
        </w:rPr>
        <w:t>estaría compuesto fundamentalmente por juristas poco conscientes de las necesidades de desarrollo del país y no incluiría a representantes de ONG</w:t>
      </w:r>
      <w:r w:rsidRPr="009100B8">
        <w:rPr>
          <w:lang w:val="es-ES"/>
        </w:rPr>
        <w:t xml:space="preserve">. </w:t>
      </w:r>
      <w:r w:rsidR="00B22C74" w:rsidRPr="009100B8">
        <w:rPr>
          <w:lang w:val="es-ES"/>
        </w:rPr>
        <w:t>Si la situación es ésta, sería</w:t>
      </w:r>
      <w:r w:rsidR="00E95787">
        <w:rPr>
          <w:lang w:val="es-ES"/>
        </w:rPr>
        <w:t xml:space="preserve"> conveniente </w:t>
      </w:r>
      <w:r w:rsidR="00B22C74" w:rsidRPr="009100B8">
        <w:rPr>
          <w:lang w:val="es-ES"/>
        </w:rPr>
        <w:t xml:space="preserve">que la delegación expusiera las medidas que tiene intención de adoptar </w:t>
      </w:r>
      <w:r w:rsidR="00E95787" w:rsidRPr="009100B8">
        <w:rPr>
          <w:lang w:val="es-ES"/>
        </w:rPr>
        <w:t xml:space="preserve">el Gobierno </w:t>
      </w:r>
      <w:r w:rsidR="00B22C74" w:rsidRPr="009100B8">
        <w:rPr>
          <w:lang w:val="es-ES"/>
        </w:rPr>
        <w:t>para corregir</w:t>
      </w:r>
      <w:r w:rsidR="00E95787">
        <w:rPr>
          <w:lang w:val="es-ES"/>
        </w:rPr>
        <w:t>la</w:t>
      </w:r>
      <w:r w:rsidRPr="009100B8">
        <w:rPr>
          <w:lang w:val="es-ES"/>
        </w:rPr>
        <w:t xml:space="preserve">. </w:t>
      </w:r>
      <w:r w:rsidR="00B22C74" w:rsidRPr="009100B8">
        <w:rPr>
          <w:lang w:val="es-ES"/>
        </w:rPr>
        <w:t>También convendría saber lo que hace el Gobierno par</w:t>
      </w:r>
      <w:r w:rsidR="00583350" w:rsidRPr="009100B8">
        <w:rPr>
          <w:lang w:val="es-ES"/>
        </w:rPr>
        <w:t xml:space="preserve">a que </w:t>
      </w:r>
      <w:r w:rsidR="00B22C74" w:rsidRPr="009100B8">
        <w:rPr>
          <w:lang w:val="es-ES"/>
        </w:rPr>
        <w:t xml:space="preserve">los niños que desean poner una denuncia </w:t>
      </w:r>
      <w:r w:rsidR="00EC1B43" w:rsidRPr="009100B8">
        <w:rPr>
          <w:lang w:val="es-ES"/>
        </w:rPr>
        <w:t>ante la</w:t>
      </w:r>
      <w:r w:rsidRPr="009100B8">
        <w:rPr>
          <w:lang w:val="es-ES"/>
        </w:rPr>
        <w:t xml:space="preserve"> </w:t>
      </w:r>
      <w:r w:rsidR="00956ACA" w:rsidRPr="009100B8">
        <w:rPr>
          <w:lang w:val="es-ES"/>
        </w:rPr>
        <w:t xml:space="preserve">Oficina Nacional de los Derechos del Niño </w:t>
      </w:r>
      <w:r w:rsidR="00EC1B43" w:rsidRPr="009100B8">
        <w:rPr>
          <w:lang w:val="es-ES"/>
        </w:rPr>
        <w:t>tengan acceso a ella y para dotarla de</w:t>
      </w:r>
      <w:r w:rsidR="00E95787">
        <w:rPr>
          <w:lang w:val="es-ES"/>
        </w:rPr>
        <w:t xml:space="preserve"> suficientes </w:t>
      </w:r>
      <w:r w:rsidR="00EC1B43" w:rsidRPr="009100B8">
        <w:rPr>
          <w:lang w:val="es-ES"/>
        </w:rPr>
        <w:t>recursos humanos y financieros</w:t>
      </w:r>
      <w:r w:rsidRPr="009100B8">
        <w:rPr>
          <w:lang w:val="es-ES"/>
        </w:rPr>
        <w:t xml:space="preserve">. </w:t>
      </w:r>
      <w:r w:rsidR="00C37B20" w:rsidRPr="009100B8">
        <w:rPr>
          <w:lang w:val="es-ES"/>
        </w:rPr>
        <w:t xml:space="preserve">La </w:t>
      </w:r>
      <w:r w:rsidR="009634EC" w:rsidRPr="009100B8">
        <w:rPr>
          <w:lang w:val="es-ES"/>
        </w:rPr>
        <w:t xml:space="preserve">delegación también </w:t>
      </w:r>
      <w:r w:rsidR="00C37B20" w:rsidRPr="009100B8">
        <w:rPr>
          <w:lang w:val="es-ES"/>
        </w:rPr>
        <w:t xml:space="preserve">podría indicar cuándo piensa </w:t>
      </w:r>
      <w:r w:rsidR="009634EC" w:rsidRPr="009100B8">
        <w:rPr>
          <w:lang w:val="es-ES"/>
        </w:rPr>
        <w:t xml:space="preserve">el Estado </w:t>
      </w:r>
      <w:r w:rsidR="00C37B20" w:rsidRPr="009100B8">
        <w:rPr>
          <w:lang w:val="es-ES"/>
        </w:rPr>
        <w:t>parte nombrar un ombudsman para los niños y cuáles serán sus competencias</w:t>
      </w:r>
      <w:r w:rsidRPr="009100B8">
        <w:rPr>
          <w:lang w:val="es-ES"/>
        </w:rPr>
        <w:t>.</w:t>
      </w:r>
    </w:p>
    <w:p w:rsidR="008E264D" w:rsidRPr="009100B8" w:rsidRDefault="008E264D">
      <w:pPr>
        <w:spacing w:after="240"/>
        <w:rPr>
          <w:lang w:val="es-ES"/>
        </w:rPr>
      </w:pPr>
      <w:r w:rsidRPr="009100B8">
        <w:rPr>
          <w:lang w:val="es-ES"/>
        </w:rPr>
        <w:t>11.</w:t>
      </w:r>
      <w:r w:rsidRPr="009100B8">
        <w:rPr>
          <w:lang w:val="es-ES"/>
        </w:rPr>
        <w:tab/>
      </w:r>
      <w:r w:rsidR="00191849">
        <w:rPr>
          <w:lang w:val="es-ES"/>
        </w:rPr>
        <w:t xml:space="preserve">Sería interesante conocer asimismo las observaciones </w:t>
      </w:r>
      <w:r w:rsidR="00FE054F" w:rsidRPr="009100B8">
        <w:rPr>
          <w:lang w:val="es-ES"/>
        </w:rPr>
        <w:t>de la delegación sobre ciertas críticas relativas al sistema de seguimiento de la situación de los niños</w:t>
      </w:r>
      <w:r w:rsidR="00191849">
        <w:rPr>
          <w:lang w:val="es-ES"/>
        </w:rPr>
        <w:t xml:space="preserve"> que necesitan </w:t>
      </w:r>
      <w:r w:rsidR="00FE054F" w:rsidRPr="009100B8">
        <w:rPr>
          <w:lang w:val="es-ES"/>
        </w:rPr>
        <w:t>protección especial,</w:t>
      </w:r>
      <w:r w:rsidR="00191849">
        <w:rPr>
          <w:lang w:val="es-ES"/>
        </w:rPr>
        <w:t xml:space="preserve"> que no recopilaría </w:t>
      </w:r>
      <w:r w:rsidR="00FE054F" w:rsidRPr="009100B8">
        <w:rPr>
          <w:lang w:val="es-ES"/>
        </w:rPr>
        <w:t>datos sobre ciertos grupos vulnerables</w:t>
      </w:r>
      <w:r w:rsidR="00191849">
        <w:rPr>
          <w:lang w:val="es-ES"/>
        </w:rPr>
        <w:t>,</w:t>
      </w:r>
      <w:r w:rsidR="00FE054F" w:rsidRPr="009100B8">
        <w:rPr>
          <w:lang w:val="es-ES"/>
        </w:rPr>
        <w:t xml:space="preserve"> como los niños de la calle, los niños pertenecientes a una minoría </w:t>
      </w:r>
      <w:r w:rsidR="00E75625" w:rsidRPr="009100B8">
        <w:rPr>
          <w:lang w:val="es-ES"/>
        </w:rPr>
        <w:t xml:space="preserve">o </w:t>
      </w:r>
      <w:r w:rsidR="00FE054F" w:rsidRPr="009100B8">
        <w:rPr>
          <w:lang w:val="es-ES"/>
        </w:rPr>
        <w:t xml:space="preserve">a un grupo </w:t>
      </w:r>
      <w:r w:rsidR="00A73271">
        <w:rPr>
          <w:lang w:val="es-ES"/>
        </w:rPr>
        <w:t>indígena</w:t>
      </w:r>
      <w:r w:rsidR="00FE054F" w:rsidRPr="009100B8">
        <w:rPr>
          <w:lang w:val="es-ES"/>
        </w:rPr>
        <w:t xml:space="preserve"> y los niños víctimas de explotación sexual</w:t>
      </w:r>
      <w:r w:rsidR="00271060">
        <w:rPr>
          <w:lang w:val="es-ES"/>
        </w:rPr>
        <w:t>.</w:t>
      </w:r>
    </w:p>
    <w:p w:rsidR="008E264D" w:rsidRPr="009100B8" w:rsidRDefault="008E264D">
      <w:pPr>
        <w:spacing w:after="240"/>
        <w:rPr>
          <w:lang w:val="es-ES"/>
        </w:rPr>
      </w:pPr>
      <w:r w:rsidRPr="009100B8">
        <w:rPr>
          <w:lang w:val="es-ES"/>
        </w:rPr>
        <w:t>12.</w:t>
      </w:r>
      <w:r w:rsidRPr="009100B8">
        <w:rPr>
          <w:lang w:val="es-ES"/>
        </w:rPr>
        <w:tab/>
      </w:r>
      <w:r w:rsidR="00E457B1" w:rsidRPr="009100B8">
        <w:rPr>
          <w:lang w:val="es-ES"/>
        </w:rPr>
        <w:t xml:space="preserve">La delegación tal vez desee indicar si </w:t>
      </w:r>
      <w:r w:rsidR="00583350" w:rsidRPr="009100B8">
        <w:rPr>
          <w:lang w:val="es-ES"/>
        </w:rPr>
        <w:t xml:space="preserve">en 2001 </w:t>
      </w:r>
      <w:r w:rsidR="00E457B1" w:rsidRPr="009100B8">
        <w:rPr>
          <w:lang w:val="es-ES"/>
        </w:rPr>
        <w:t>el Gobierno cons</w:t>
      </w:r>
      <w:r w:rsidR="00583350" w:rsidRPr="009100B8">
        <w:rPr>
          <w:lang w:val="es-ES"/>
        </w:rPr>
        <w:t>iguió</w:t>
      </w:r>
      <w:r w:rsidR="00E457B1" w:rsidRPr="009100B8">
        <w:rPr>
          <w:lang w:val="es-ES"/>
        </w:rPr>
        <w:t xml:space="preserve"> destinar el </w:t>
      </w:r>
      <w:r w:rsidRPr="009100B8">
        <w:rPr>
          <w:lang w:val="es-ES"/>
        </w:rPr>
        <w:t>37</w:t>
      </w:r>
      <w:r w:rsidR="002F4DBF">
        <w:rPr>
          <w:lang w:val="es-ES"/>
        </w:rPr>
        <w:t>%</w:t>
      </w:r>
      <w:r w:rsidRPr="009100B8">
        <w:rPr>
          <w:lang w:val="es-ES"/>
        </w:rPr>
        <w:t xml:space="preserve"> </w:t>
      </w:r>
      <w:r w:rsidR="00E457B1" w:rsidRPr="009100B8">
        <w:rPr>
          <w:lang w:val="es-ES"/>
        </w:rPr>
        <w:t>del presupuesto al sector social</w:t>
      </w:r>
      <w:r w:rsidR="00621BB1">
        <w:rPr>
          <w:lang w:val="es-ES"/>
        </w:rPr>
        <w:t>,</w:t>
      </w:r>
      <w:r w:rsidR="00E457B1" w:rsidRPr="009100B8">
        <w:rPr>
          <w:lang w:val="es-ES"/>
        </w:rPr>
        <w:t xml:space="preserve"> y</w:t>
      </w:r>
      <w:r w:rsidR="00621BB1">
        <w:rPr>
          <w:lang w:val="es-ES"/>
        </w:rPr>
        <w:t xml:space="preserve"> de no ser así cuál fue </w:t>
      </w:r>
      <w:r w:rsidR="00E457B1" w:rsidRPr="009100B8">
        <w:rPr>
          <w:lang w:val="es-ES"/>
        </w:rPr>
        <w:t>el motivo</w:t>
      </w:r>
      <w:r w:rsidRPr="009100B8">
        <w:rPr>
          <w:lang w:val="es-ES"/>
        </w:rPr>
        <w:t xml:space="preserve">. </w:t>
      </w:r>
      <w:r w:rsidR="00E457B1" w:rsidRPr="009100B8">
        <w:rPr>
          <w:lang w:val="es-ES"/>
        </w:rPr>
        <w:t xml:space="preserve">Habría que saber además si los servicios del Estado administran los gastos sociales </w:t>
      </w:r>
      <w:r w:rsidR="00583350" w:rsidRPr="009100B8">
        <w:rPr>
          <w:lang w:val="es-ES"/>
        </w:rPr>
        <w:t xml:space="preserve">solos </w:t>
      </w:r>
      <w:r w:rsidR="00E457B1" w:rsidRPr="009100B8">
        <w:rPr>
          <w:lang w:val="es-ES"/>
        </w:rPr>
        <w:t>o en colaboración con</w:t>
      </w:r>
      <w:r w:rsidR="003676FF">
        <w:rPr>
          <w:lang w:val="es-ES"/>
        </w:rPr>
        <w:t xml:space="preserve"> las administraciones </w:t>
      </w:r>
      <w:r w:rsidR="00E457B1" w:rsidRPr="009100B8">
        <w:rPr>
          <w:lang w:val="es-ES"/>
        </w:rPr>
        <w:t xml:space="preserve">locales y las </w:t>
      </w:r>
      <w:r w:rsidRPr="009100B8">
        <w:rPr>
          <w:lang w:val="es-ES"/>
        </w:rPr>
        <w:t xml:space="preserve">ONG, </w:t>
      </w:r>
      <w:r w:rsidR="003A237C" w:rsidRPr="009100B8">
        <w:rPr>
          <w:lang w:val="es-ES"/>
        </w:rPr>
        <w:t>si se ha realizado una auditoría de los resultados en materia de ejecución del presupuesto y si durante la adopción de decisiones relativas al presupuesto</w:t>
      </w:r>
      <w:r w:rsidR="00460626" w:rsidRPr="009100B8">
        <w:rPr>
          <w:lang w:val="es-ES"/>
        </w:rPr>
        <w:t xml:space="preserve"> se consulta a los niños y a las ONG que se</w:t>
      </w:r>
      <w:r w:rsidR="003676FF">
        <w:rPr>
          <w:lang w:val="es-ES"/>
        </w:rPr>
        <w:t xml:space="preserve"> ocupan </w:t>
      </w:r>
      <w:r w:rsidR="00460626" w:rsidRPr="009100B8">
        <w:rPr>
          <w:lang w:val="es-ES"/>
        </w:rPr>
        <w:t>de ellos</w:t>
      </w:r>
      <w:r w:rsidR="00271060">
        <w:rPr>
          <w:lang w:val="es-ES"/>
        </w:rPr>
        <w:t>.</w:t>
      </w:r>
    </w:p>
    <w:p w:rsidR="008E264D" w:rsidRPr="009100B8" w:rsidRDefault="008E264D">
      <w:pPr>
        <w:spacing w:after="240"/>
        <w:rPr>
          <w:lang w:val="es-ES"/>
        </w:rPr>
      </w:pPr>
      <w:r w:rsidRPr="009100B8">
        <w:rPr>
          <w:lang w:val="es-ES"/>
        </w:rPr>
        <w:t>13.</w:t>
      </w:r>
      <w:r w:rsidRPr="009100B8">
        <w:rPr>
          <w:lang w:val="es-ES"/>
        </w:rPr>
        <w:tab/>
      </w:r>
      <w:r w:rsidR="00430F29" w:rsidRPr="009100B8">
        <w:rPr>
          <w:lang w:val="es-ES"/>
        </w:rPr>
        <w:t xml:space="preserve">Por último, sería interesante saber si se ha realizado un estudio </w:t>
      </w:r>
      <w:r w:rsidR="00165CC7" w:rsidRPr="009100B8">
        <w:rPr>
          <w:lang w:val="es-ES"/>
        </w:rPr>
        <w:t>con objeto de</w:t>
      </w:r>
      <w:r w:rsidR="0090483E" w:rsidRPr="009100B8">
        <w:rPr>
          <w:lang w:val="es-ES"/>
        </w:rPr>
        <w:t xml:space="preserve"> elaborar el balance de </w:t>
      </w:r>
      <w:r w:rsidR="00430F29" w:rsidRPr="009100B8">
        <w:rPr>
          <w:lang w:val="es-ES"/>
        </w:rPr>
        <w:t xml:space="preserve">la aplicación </w:t>
      </w:r>
      <w:r w:rsidRPr="009100B8">
        <w:rPr>
          <w:lang w:val="es-ES"/>
        </w:rPr>
        <w:t xml:space="preserve">de la </w:t>
      </w:r>
      <w:r w:rsidR="0090483E" w:rsidRPr="009100B8">
        <w:rPr>
          <w:lang w:val="es-ES"/>
        </w:rPr>
        <w:t xml:space="preserve">política nacional para la juventud aprobada en </w:t>
      </w:r>
      <w:r w:rsidRPr="009100B8">
        <w:rPr>
          <w:lang w:val="es-ES"/>
        </w:rPr>
        <w:t xml:space="preserve">2000 </w:t>
      </w:r>
      <w:r w:rsidR="0090483E" w:rsidRPr="009100B8">
        <w:rPr>
          <w:lang w:val="es-ES"/>
        </w:rPr>
        <w:t xml:space="preserve">y las políticas nacionales para la infancia </w:t>
      </w:r>
      <w:r w:rsidR="00404440" w:rsidRPr="009100B8">
        <w:rPr>
          <w:lang w:val="es-ES"/>
        </w:rPr>
        <w:t>de</w:t>
      </w:r>
      <w:r w:rsidR="0090483E" w:rsidRPr="009100B8">
        <w:rPr>
          <w:lang w:val="es-ES"/>
        </w:rPr>
        <w:t xml:space="preserve"> </w:t>
      </w:r>
      <w:r w:rsidRPr="009100B8">
        <w:rPr>
          <w:lang w:val="es-ES"/>
        </w:rPr>
        <w:t>2001</w:t>
      </w:r>
      <w:r w:rsidR="0090483E" w:rsidRPr="009100B8">
        <w:rPr>
          <w:lang w:val="es-ES"/>
        </w:rPr>
        <w:t xml:space="preserve"> y </w:t>
      </w:r>
      <w:r w:rsidR="00404440" w:rsidRPr="009100B8">
        <w:rPr>
          <w:lang w:val="es-ES"/>
        </w:rPr>
        <w:t>de</w:t>
      </w:r>
      <w:r w:rsidR="0090483E" w:rsidRPr="009100B8">
        <w:rPr>
          <w:lang w:val="es-ES"/>
        </w:rPr>
        <w:t xml:space="preserve"> </w:t>
      </w:r>
      <w:r w:rsidRPr="009100B8">
        <w:rPr>
          <w:lang w:val="es-ES"/>
        </w:rPr>
        <w:t xml:space="preserve">2002-2006, </w:t>
      </w:r>
      <w:r w:rsidR="0090483E" w:rsidRPr="009100B8">
        <w:rPr>
          <w:lang w:val="es-ES"/>
        </w:rPr>
        <w:t xml:space="preserve">así como conocer </w:t>
      </w:r>
      <w:r w:rsidR="00B93379">
        <w:rPr>
          <w:lang w:val="es-ES"/>
        </w:rPr>
        <w:t>los rasgos generales</w:t>
      </w:r>
      <w:r w:rsidR="0090483E" w:rsidRPr="009100B8">
        <w:rPr>
          <w:lang w:val="es-ES"/>
        </w:rPr>
        <w:t xml:space="preserve"> de la política nacional para la infancia </w:t>
      </w:r>
      <w:r w:rsidR="00165CC7" w:rsidRPr="009100B8">
        <w:rPr>
          <w:lang w:val="es-ES"/>
        </w:rPr>
        <w:t>de</w:t>
      </w:r>
      <w:r w:rsidR="0090483E" w:rsidRPr="009100B8">
        <w:rPr>
          <w:lang w:val="es-ES"/>
        </w:rPr>
        <w:t xml:space="preserve"> </w:t>
      </w:r>
      <w:r w:rsidRPr="009100B8">
        <w:rPr>
          <w:lang w:val="es-ES"/>
        </w:rPr>
        <w:t xml:space="preserve">2007-2011, </w:t>
      </w:r>
      <w:r w:rsidR="0090483E" w:rsidRPr="009100B8">
        <w:rPr>
          <w:lang w:val="es-ES"/>
        </w:rPr>
        <w:t>en particular sus vinculaciones con las estrategias de reducción de la pobreza, su presupuesto y sus mecanismos de seguimiento</w:t>
      </w:r>
      <w:r w:rsidR="00271060">
        <w:rPr>
          <w:lang w:val="es-ES"/>
        </w:rPr>
        <w:t>.</w:t>
      </w:r>
    </w:p>
    <w:p w:rsidR="008E264D" w:rsidRPr="009100B8" w:rsidRDefault="008E264D">
      <w:pPr>
        <w:spacing w:after="240"/>
        <w:rPr>
          <w:lang w:val="es-ES"/>
        </w:rPr>
      </w:pPr>
      <w:r w:rsidRPr="009100B8">
        <w:rPr>
          <w:lang w:val="es-ES"/>
        </w:rPr>
        <w:t>14.</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ALUOCH </w:t>
      </w:r>
      <w:r w:rsidR="00991A81" w:rsidRPr="009100B8">
        <w:rPr>
          <w:lang w:val="es-ES"/>
        </w:rPr>
        <w:t>pregunta si los tribunales aplican ya directamente la Convención</w:t>
      </w:r>
      <w:r w:rsidR="00271060">
        <w:rPr>
          <w:lang w:val="es-ES"/>
        </w:rPr>
        <w:t>.</w:t>
      </w:r>
    </w:p>
    <w:p w:rsidR="008E264D" w:rsidRPr="009100B8" w:rsidRDefault="008E264D">
      <w:pPr>
        <w:spacing w:after="240"/>
        <w:rPr>
          <w:lang w:val="es-ES"/>
        </w:rPr>
      </w:pPr>
      <w:r w:rsidRPr="009100B8">
        <w:rPr>
          <w:lang w:val="es-ES"/>
        </w:rPr>
        <w:t>15.</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VUCKOVIC-SAHOVIC </w:t>
      </w:r>
      <w:r w:rsidR="00991A81" w:rsidRPr="009100B8">
        <w:rPr>
          <w:lang w:val="es-ES"/>
        </w:rPr>
        <w:t xml:space="preserve">pide detalles sobre la tasa </w:t>
      </w:r>
      <w:r w:rsidR="00A66B03" w:rsidRPr="009100B8">
        <w:rPr>
          <w:lang w:val="es-ES"/>
        </w:rPr>
        <w:t xml:space="preserve">de </w:t>
      </w:r>
      <w:r w:rsidR="00991A81" w:rsidRPr="009100B8">
        <w:rPr>
          <w:lang w:val="es-ES"/>
        </w:rPr>
        <w:t>registro de los nacimientos en las regiones remotas</w:t>
      </w:r>
      <w:r w:rsidR="00991A81" w:rsidRPr="009100B8">
        <w:rPr>
          <w:b/>
          <w:lang w:val="es-ES"/>
        </w:rPr>
        <w:t xml:space="preserve"> </w:t>
      </w:r>
      <w:r w:rsidR="00991A81" w:rsidRPr="009100B8">
        <w:rPr>
          <w:lang w:val="es-ES"/>
        </w:rPr>
        <w:t>y desea saber además si es cierto que en la capital</w:t>
      </w:r>
      <w:r w:rsidR="00CD719B">
        <w:rPr>
          <w:lang w:val="es-ES"/>
        </w:rPr>
        <w:t xml:space="preserve"> </w:t>
      </w:r>
      <w:r w:rsidR="00271060" w:rsidRPr="009100B8">
        <w:rPr>
          <w:lang w:val="es-ES"/>
        </w:rPr>
        <w:t>el padre</w:t>
      </w:r>
      <w:r w:rsidR="00271060">
        <w:rPr>
          <w:lang w:val="es-ES"/>
        </w:rPr>
        <w:t xml:space="preserve"> es el único que</w:t>
      </w:r>
      <w:r w:rsidR="00CD719B">
        <w:rPr>
          <w:lang w:val="es-ES"/>
        </w:rPr>
        <w:t xml:space="preserve"> </w:t>
      </w:r>
      <w:r w:rsidR="00A66B03" w:rsidRPr="009100B8">
        <w:rPr>
          <w:lang w:val="es-ES"/>
        </w:rPr>
        <w:t>puede registrar al niño</w:t>
      </w:r>
      <w:r w:rsidR="00271060">
        <w:rPr>
          <w:lang w:val="es-ES"/>
        </w:rPr>
        <w:t>.</w:t>
      </w:r>
    </w:p>
    <w:p w:rsidR="008E264D" w:rsidRPr="009100B8" w:rsidRDefault="008E264D">
      <w:pPr>
        <w:spacing w:after="240"/>
        <w:rPr>
          <w:lang w:val="es-ES"/>
        </w:rPr>
      </w:pPr>
      <w:r w:rsidRPr="009100B8">
        <w:rPr>
          <w:lang w:val="es-ES"/>
        </w:rPr>
        <w:t>16.</w:t>
      </w:r>
      <w:r w:rsidRPr="009100B8">
        <w:rPr>
          <w:lang w:val="es-ES"/>
        </w:rPr>
        <w:tab/>
      </w:r>
      <w:r w:rsidR="00D6764B" w:rsidRPr="009100B8">
        <w:rPr>
          <w:lang w:val="es-ES"/>
        </w:rPr>
        <w:t>La delegación podría explicar también por qué</w:t>
      </w:r>
      <w:r w:rsidR="00B902E9" w:rsidRPr="009100B8">
        <w:rPr>
          <w:lang w:val="es-ES"/>
        </w:rPr>
        <w:t xml:space="preserve"> se siguen aplicando </w:t>
      </w:r>
      <w:r w:rsidR="00D6764B" w:rsidRPr="009100B8">
        <w:rPr>
          <w:lang w:val="es-ES"/>
        </w:rPr>
        <w:t>castigos corporales en los</w:t>
      </w:r>
      <w:r w:rsidR="00CD719B">
        <w:rPr>
          <w:lang w:val="es-ES"/>
        </w:rPr>
        <w:t xml:space="preserve"> centros </w:t>
      </w:r>
      <w:r w:rsidR="00D6764B" w:rsidRPr="009100B8">
        <w:rPr>
          <w:lang w:val="es-ES"/>
        </w:rPr>
        <w:t>escolares,</w:t>
      </w:r>
      <w:r w:rsidR="00B902E9" w:rsidRPr="009100B8">
        <w:rPr>
          <w:lang w:val="es-ES"/>
        </w:rPr>
        <w:t xml:space="preserve"> cuando la ley los prohí</w:t>
      </w:r>
      <w:r w:rsidR="00D6764B" w:rsidRPr="009100B8">
        <w:rPr>
          <w:lang w:val="es-ES"/>
        </w:rPr>
        <w:t>be, y si la brutalidad policial contra los niños de la calle es</w:t>
      </w:r>
      <w:r w:rsidR="00CD719B">
        <w:rPr>
          <w:lang w:val="es-ES"/>
        </w:rPr>
        <w:t xml:space="preserve"> atribuible </w:t>
      </w:r>
      <w:r w:rsidR="00D6764B" w:rsidRPr="009100B8">
        <w:rPr>
          <w:lang w:val="es-ES"/>
        </w:rPr>
        <w:t xml:space="preserve">a lagunas en </w:t>
      </w:r>
      <w:r w:rsidR="00271060">
        <w:rPr>
          <w:lang w:val="es-ES"/>
        </w:rPr>
        <w:t>cuanto a la</w:t>
      </w:r>
      <w:r w:rsidR="00D6764B" w:rsidRPr="009100B8">
        <w:rPr>
          <w:lang w:val="es-ES"/>
        </w:rPr>
        <w:t xml:space="preserve"> sensibilización de la policía</w:t>
      </w:r>
      <w:r w:rsidR="00271060">
        <w:rPr>
          <w:lang w:val="es-ES"/>
        </w:rPr>
        <w:t>.</w:t>
      </w:r>
    </w:p>
    <w:p w:rsidR="008E264D" w:rsidRPr="009100B8" w:rsidRDefault="008E264D">
      <w:pPr>
        <w:spacing w:after="240"/>
        <w:rPr>
          <w:lang w:val="es-ES"/>
        </w:rPr>
      </w:pPr>
      <w:r w:rsidRPr="009100B8">
        <w:rPr>
          <w:lang w:val="es-ES"/>
        </w:rPr>
        <w:t>17.</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ZERMATTEN</w:t>
      </w:r>
      <w:r w:rsidRPr="009100B8">
        <w:rPr>
          <w:lang w:val="es-ES"/>
        </w:rPr>
        <w:t xml:space="preserve"> </w:t>
      </w:r>
      <w:r w:rsidR="00066382" w:rsidRPr="009100B8">
        <w:rPr>
          <w:lang w:val="es-ES"/>
        </w:rPr>
        <w:t>se congratula de la creación de diferentes organismos encargados de favorecer la participación de los niños, pero le sorprende que el Consejo Nacional de la Juventud deba recaudar fondos para financiar sus propias actividades. También sería útil saber qué dispositivo financiero</w:t>
      </w:r>
      <w:r w:rsidR="00E216BC">
        <w:rPr>
          <w:lang w:val="es-ES"/>
        </w:rPr>
        <w:t xml:space="preserve"> hay previsto </w:t>
      </w:r>
      <w:r w:rsidR="00F104DC" w:rsidRPr="009100B8">
        <w:rPr>
          <w:lang w:val="es-ES"/>
        </w:rPr>
        <w:t xml:space="preserve">para </w:t>
      </w:r>
      <w:r w:rsidR="00066382" w:rsidRPr="009100B8">
        <w:rPr>
          <w:lang w:val="es-ES"/>
        </w:rPr>
        <w:t>el Parlamento de los Jóvenes y si las actividades</w:t>
      </w:r>
      <w:r w:rsidR="00051DC2">
        <w:rPr>
          <w:lang w:val="es-ES"/>
        </w:rPr>
        <w:t xml:space="preserve"> que organiza é</w:t>
      </w:r>
      <w:r w:rsidR="00066382" w:rsidRPr="009100B8">
        <w:rPr>
          <w:lang w:val="es-ES"/>
        </w:rPr>
        <w:t>ste en los cuatro sectores considerados prioritarios se han sometido a una evaluación</w:t>
      </w:r>
      <w:r w:rsidR="00E650B6">
        <w:rPr>
          <w:lang w:val="es-ES"/>
        </w:rPr>
        <w:t>.</w:t>
      </w:r>
    </w:p>
    <w:p w:rsidR="008E264D" w:rsidRPr="009100B8" w:rsidRDefault="008E264D">
      <w:pPr>
        <w:spacing w:after="240"/>
        <w:rPr>
          <w:lang w:val="es-ES"/>
        </w:rPr>
      </w:pPr>
      <w:r w:rsidRPr="009100B8">
        <w:rPr>
          <w:lang w:val="es-ES"/>
        </w:rPr>
        <w:t>18.</w:t>
      </w:r>
      <w:r w:rsidRPr="009100B8">
        <w:rPr>
          <w:lang w:val="es-ES"/>
        </w:rPr>
        <w:tab/>
      </w:r>
      <w:r w:rsidR="00066382" w:rsidRPr="009100B8">
        <w:rPr>
          <w:lang w:val="es-ES"/>
        </w:rPr>
        <w:t>Con respecto a la participación de los niños</w:t>
      </w:r>
      <w:r w:rsidR="00993D7C" w:rsidRPr="009100B8">
        <w:rPr>
          <w:lang w:val="es-ES"/>
        </w:rPr>
        <w:t xml:space="preserve"> en los </w:t>
      </w:r>
      <w:r w:rsidR="00066382" w:rsidRPr="009100B8">
        <w:rPr>
          <w:lang w:val="es-ES"/>
        </w:rPr>
        <w:t>procedimientos judiciales</w:t>
      </w:r>
      <w:r w:rsidRPr="009100B8">
        <w:rPr>
          <w:lang w:val="es-ES"/>
        </w:rPr>
        <w:t xml:space="preserve">, </w:t>
      </w:r>
      <w:r w:rsidR="00EF31E7" w:rsidRPr="009100B8">
        <w:rPr>
          <w:lang w:val="es-ES"/>
        </w:rPr>
        <w:t>se pregunta si el proyecto de ley sobre el derecho del niño a expresar su opinión</w:t>
      </w:r>
      <w:r w:rsidRPr="009100B8">
        <w:rPr>
          <w:lang w:val="es-ES"/>
        </w:rPr>
        <w:t xml:space="preserve">, </w:t>
      </w:r>
      <w:r w:rsidR="00EF31E7" w:rsidRPr="009100B8">
        <w:rPr>
          <w:lang w:val="es-ES"/>
        </w:rPr>
        <w:t>cuyo examen se</w:t>
      </w:r>
      <w:r w:rsidR="00472ECD" w:rsidRPr="009100B8">
        <w:rPr>
          <w:lang w:val="es-ES"/>
        </w:rPr>
        <w:t xml:space="preserve"> h</w:t>
      </w:r>
      <w:r w:rsidR="00EF31E7" w:rsidRPr="009100B8">
        <w:rPr>
          <w:lang w:val="es-ES"/>
        </w:rPr>
        <w:t>a aplazado a fin de</w:t>
      </w:r>
      <w:r w:rsidR="00472ECD" w:rsidRPr="009100B8">
        <w:rPr>
          <w:lang w:val="es-ES"/>
        </w:rPr>
        <w:t xml:space="preserve"> incluir a los niños menores de 12 años en determinadas</w:t>
      </w:r>
      <w:r w:rsidR="00993D7C" w:rsidRPr="009100B8">
        <w:rPr>
          <w:lang w:val="es-ES"/>
        </w:rPr>
        <w:t xml:space="preserve"> circunstancias</w:t>
      </w:r>
      <w:r w:rsidRPr="009100B8">
        <w:rPr>
          <w:lang w:val="es-ES"/>
        </w:rPr>
        <w:t xml:space="preserve">, </w:t>
      </w:r>
      <w:r w:rsidR="00472ECD" w:rsidRPr="009100B8">
        <w:rPr>
          <w:lang w:val="es-ES"/>
        </w:rPr>
        <w:t>tiene realmente la posibilidad de llegar a buen término</w:t>
      </w:r>
      <w:r w:rsidRPr="009100B8">
        <w:rPr>
          <w:lang w:val="es-ES"/>
        </w:rPr>
        <w:t xml:space="preserve">. </w:t>
      </w:r>
      <w:r w:rsidR="00472ECD" w:rsidRPr="009100B8">
        <w:rPr>
          <w:lang w:val="es-ES"/>
        </w:rPr>
        <w:t>Por último,</w:t>
      </w:r>
      <w:r w:rsidR="009D29EF" w:rsidRPr="009100B8">
        <w:rPr>
          <w:lang w:val="es-ES"/>
        </w:rPr>
        <w:t xml:space="preserve"> no se ha facilitado ninguna información sobre la participación de los niños en las decisiones que les afectan, sobre todo en materia de educación</w:t>
      </w:r>
      <w:r w:rsidRPr="009100B8">
        <w:rPr>
          <w:lang w:val="es-ES"/>
        </w:rPr>
        <w:t>.</w:t>
      </w:r>
    </w:p>
    <w:p w:rsidR="008E264D" w:rsidRPr="009100B8" w:rsidRDefault="008E264D">
      <w:pPr>
        <w:spacing w:after="240"/>
        <w:rPr>
          <w:lang w:val="es-ES"/>
        </w:rPr>
      </w:pPr>
      <w:r w:rsidRPr="009100B8">
        <w:rPr>
          <w:lang w:val="es-ES"/>
        </w:rPr>
        <w:t>19.</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 xml:space="preserve">LIWSKI </w:t>
      </w:r>
      <w:r w:rsidR="00304678" w:rsidRPr="009100B8">
        <w:rPr>
          <w:lang w:val="es-ES"/>
        </w:rPr>
        <w:t>lamenta que la falta de datos desglosados impida saber qué parte del</w:t>
      </w:r>
      <w:r w:rsidR="00304678" w:rsidRPr="009100B8">
        <w:rPr>
          <w:b/>
          <w:lang w:val="es-ES"/>
        </w:rPr>
        <w:t xml:space="preserve"> </w:t>
      </w:r>
      <w:r w:rsidRPr="009100B8">
        <w:rPr>
          <w:lang w:val="es-ES"/>
        </w:rPr>
        <w:t>25</w:t>
      </w:r>
      <w:r w:rsidR="002F4DBF">
        <w:rPr>
          <w:lang w:val="es-ES"/>
        </w:rPr>
        <w:t>%</w:t>
      </w:r>
      <w:r w:rsidRPr="009100B8">
        <w:rPr>
          <w:lang w:val="es-ES"/>
        </w:rPr>
        <w:t xml:space="preserve"> </w:t>
      </w:r>
      <w:r w:rsidR="00304678" w:rsidRPr="009100B8">
        <w:rPr>
          <w:lang w:val="es-ES"/>
        </w:rPr>
        <w:t>del presupuesto nacional asignado al sector público se destina a la infancia</w:t>
      </w:r>
      <w:r w:rsidRPr="009100B8">
        <w:rPr>
          <w:lang w:val="es-ES"/>
        </w:rPr>
        <w:t xml:space="preserve">. </w:t>
      </w:r>
      <w:r w:rsidR="00304678" w:rsidRPr="009100B8">
        <w:rPr>
          <w:lang w:val="es-ES"/>
        </w:rPr>
        <w:t xml:space="preserve">La delegación tal vez podría </w:t>
      </w:r>
      <w:r w:rsidR="000B5FFD">
        <w:rPr>
          <w:lang w:val="es-ES"/>
        </w:rPr>
        <w:t>especificar</w:t>
      </w:r>
      <w:r w:rsidR="00304678" w:rsidRPr="009100B8">
        <w:rPr>
          <w:lang w:val="es-ES"/>
        </w:rPr>
        <w:t xml:space="preserve"> qué recursos</w:t>
      </w:r>
      <w:r w:rsidR="00E850E7">
        <w:rPr>
          <w:lang w:val="es-ES"/>
        </w:rPr>
        <w:t xml:space="preserve"> hay </w:t>
      </w:r>
      <w:r w:rsidR="001563F9">
        <w:rPr>
          <w:lang w:val="es-ES"/>
        </w:rPr>
        <w:t xml:space="preserve">previstos </w:t>
      </w:r>
      <w:r w:rsidR="00304678" w:rsidRPr="009100B8">
        <w:rPr>
          <w:lang w:val="es-ES"/>
        </w:rPr>
        <w:t>para la</w:t>
      </w:r>
      <w:r w:rsidR="001563F9">
        <w:rPr>
          <w:lang w:val="es-ES"/>
        </w:rPr>
        <w:t xml:space="preserve"> consecución </w:t>
      </w:r>
      <w:r w:rsidR="00304678" w:rsidRPr="009100B8">
        <w:rPr>
          <w:lang w:val="es-ES"/>
        </w:rPr>
        <w:t xml:space="preserve">de </w:t>
      </w:r>
      <w:r w:rsidR="00810453">
        <w:rPr>
          <w:lang w:val="es-ES"/>
        </w:rPr>
        <w:t>los objetivos quinquenales del P</w:t>
      </w:r>
      <w:r w:rsidR="00304678" w:rsidRPr="009100B8">
        <w:rPr>
          <w:lang w:val="es-ES"/>
        </w:rPr>
        <w:t xml:space="preserve">lan de acción nacional y si los fondos se obtienen </w:t>
      </w:r>
      <w:r w:rsidR="000B5FFD">
        <w:rPr>
          <w:lang w:val="es-ES"/>
        </w:rPr>
        <w:t>en el marco de</w:t>
      </w:r>
      <w:r w:rsidR="00304678" w:rsidRPr="009100B8">
        <w:rPr>
          <w:lang w:val="es-ES"/>
        </w:rPr>
        <w:t xml:space="preserve"> la cooperación internacional</w:t>
      </w:r>
      <w:r w:rsidRPr="009100B8">
        <w:rPr>
          <w:lang w:val="es-ES"/>
        </w:rPr>
        <w:t>.</w:t>
      </w:r>
    </w:p>
    <w:p w:rsidR="008E264D" w:rsidRPr="009100B8" w:rsidRDefault="008E264D">
      <w:pPr>
        <w:spacing w:after="240"/>
        <w:rPr>
          <w:lang w:val="es-ES"/>
        </w:rPr>
      </w:pPr>
      <w:r w:rsidRPr="009100B8">
        <w:rPr>
          <w:lang w:val="es-ES"/>
        </w:rPr>
        <w:t>20.</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POLLAR</w:t>
      </w:r>
      <w:r w:rsidRPr="009100B8">
        <w:rPr>
          <w:lang w:val="es-ES"/>
        </w:rPr>
        <w:t xml:space="preserve"> </w:t>
      </w:r>
      <w:r w:rsidR="00010CE9" w:rsidRPr="009100B8">
        <w:rPr>
          <w:lang w:val="es-ES"/>
        </w:rPr>
        <w:t>señala que la ley sigue siendo discriminatoria para los niños nacidos fuera de</w:t>
      </w:r>
      <w:r w:rsidR="002E229C" w:rsidRPr="009100B8">
        <w:rPr>
          <w:lang w:val="es-ES"/>
        </w:rPr>
        <w:t>l</w:t>
      </w:r>
      <w:r w:rsidR="00010CE9" w:rsidRPr="009100B8">
        <w:rPr>
          <w:lang w:val="es-ES"/>
        </w:rPr>
        <w:t xml:space="preserve"> matrimonio</w:t>
      </w:r>
      <w:r w:rsidRPr="009100B8">
        <w:rPr>
          <w:lang w:val="es-ES"/>
        </w:rPr>
        <w:t xml:space="preserve">, </w:t>
      </w:r>
      <w:r w:rsidR="00010CE9" w:rsidRPr="009100B8">
        <w:rPr>
          <w:lang w:val="es-ES"/>
        </w:rPr>
        <w:t>así como para los muchachos con respecto a la edad de consentimiento de las relaciones sexuales</w:t>
      </w:r>
      <w:r w:rsidRPr="009100B8">
        <w:rPr>
          <w:lang w:val="es-ES"/>
        </w:rPr>
        <w:t xml:space="preserve">. </w:t>
      </w:r>
      <w:r w:rsidR="002E229C" w:rsidRPr="009100B8">
        <w:rPr>
          <w:lang w:val="es-ES"/>
        </w:rPr>
        <w:t xml:space="preserve">Pregunta </w:t>
      </w:r>
      <w:r w:rsidR="003F6E62" w:rsidRPr="009100B8">
        <w:rPr>
          <w:lang w:val="es-ES"/>
        </w:rPr>
        <w:t>qué</w:t>
      </w:r>
      <w:r w:rsidR="002E229C" w:rsidRPr="009100B8">
        <w:rPr>
          <w:lang w:val="es-ES"/>
        </w:rPr>
        <w:t xml:space="preserve"> se hace para luchar contra la discriminación debida a las desigualdades económicas </w:t>
      </w:r>
      <w:r w:rsidR="00984894" w:rsidRPr="009100B8">
        <w:rPr>
          <w:lang w:val="es-ES"/>
        </w:rPr>
        <w:t xml:space="preserve">y de la que son víctimas las numerosas comunidades </w:t>
      </w:r>
      <w:r w:rsidRPr="009100B8">
        <w:rPr>
          <w:lang w:val="es-ES"/>
        </w:rPr>
        <w:t>tribales.</w:t>
      </w:r>
    </w:p>
    <w:p w:rsidR="008E264D" w:rsidRPr="009100B8" w:rsidRDefault="008E264D">
      <w:pPr>
        <w:spacing w:after="240"/>
        <w:rPr>
          <w:lang w:val="es-ES"/>
        </w:rPr>
      </w:pPr>
      <w:r w:rsidRPr="009100B8">
        <w:rPr>
          <w:lang w:val="es-ES"/>
        </w:rPr>
        <w:t>21.</w:t>
      </w:r>
      <w:r w:rsidRPr="009100B8">
        <w:rPr>
          <w:lang w:val="es-ES"/>
        </w:rPr>
        <w:tab/>
      </w:r>
      <w:r w:rsidR="00042876" w:rsidRPr="009100B8">
        <w:rPr>
          <w:lang w:val="es-ES"/>
        </w:rPr>
        <w:t>El Estado parte no</w:t>
      </w:r>
      <w:r w:rsidR="00E850E7">
        <w:rPr>
          <w:lang w:val="es-ES"/>
        </w:rPr>
        <w:t xml:space="preserve"> ha indicado </w:t>
      </w:r>
      <w:r w:rsidR="00042876" w:rsidRPr="009100B8">
        <w:rPr>
          <w:lang w:val="es-ES"/>
        </w:rPr>
        <w:t xml:space="preserve">si </w:t>
      </w:r>
      <w:r w:rsidR="00E52013" w:rsidRPr="009100B8">
        <w:rPr>
          <w:lang w:val="es-ES"/>
        </w:rPr>
        <w:t xml:space="preserve">se ha incorporado a la Constitución y la legislación interna </w:t>
      </w:r>
      <w:r w:rsidR="00E850E7" w:rsidRPr="009100B8">
        <w:rPr>
          <w:lang w:val="es-ES"/>
        </w:rPr>
        <w:t xml:space="preserve">el principio del interés superior del niño </w:t>
      </w:r>
      <w:r w:rsidR="00042876" w:rsidRPr="009100B8">
        <w:rPr>
          <w:lang w:val="es-ES"/>
        </w:rPr>
        <w:t xml:space="preserve">y si </w:t>
      </w:r>
      <w:r w:rsidR="00E52013" w:rsidRPr="009100B8">
        <w:rPr>
          <w:lang w:val="es-ES"/>
        </w:rPr>
        <w:t>se</w:t>
      </w:r>
      <w:r w:rsidR="00042876" w:rsidRPr="009100B8">
        <w:rPr>
          <w:lang w:val="es-ES"/>
        </w:rPr>
        <w:t xml:space="preserve"> aplica </w:t>
      </w:r>
      <w:r w:rsidR="00E52013" w:rsidRPr="009100B8">
        <w:rPr>
          <w:lang w:val="es-ES"/>
        </w:rPr>
        <w:t xml:space="preserve">en </w:t>
      </w:r>
      <w:r w:rsidR="00042876" w:rsidRPr="009100B8">
        <w:rPr>
          <w:lang w:val="es-ES"/>
        </w:rPr>
        <w:t>los tribunales</w:t>
      </w:r>
      <w:r w:rsidRPr="009100B8">
        <w:rPr>
          <w:lang w:val="es-ES"/>
        </w:rPr>
        <w:t>.</w:t>
      </w:r>
      <w:r w:rsidR="00620539" w:rsidRPr="009100B8">
        <w:rPr>
          <w:lang w:val="es-ES"/>
        </w:rPr>
        <w:t xml:space="preserve"> Tampoco </w:t>
      </w:r>
      <w:r w:rsidR="00042876" w:rsidRPr="009100B8">
        <w:rPr>
          <w:lang w:val="es-ES"/>
        </w:rPr>
        <w:t xml:space="preserve">dice nada sobre el derecho a la vida, a la supervivencia y </w:t>
      </w:r>
      <w:r w:rsidR="000B5FFD">
        <w:rPr>
          <w:lang w:val="es-ES"/>
        </w:rPr>
        <w:t>a</w:t>
      </w:r>
      <w:r w:rsidR="00042876" w:rsidRPr="009100B8">
        <w:rPr>
          <w:lang w:val="es-ES"/>
        </w:rPr>
        <w:t>l desarrollo.</w:t>
      </w:r>
    </w:p>
    <w:p w:rsidR="008E264D" w:rsidRPr="009100B8" w:rsidRDefault="008E264D">
      <w:pPr>
        <w:spacing w:after="240"/>
        <w:rPr>
          <w:lang w:val="es-ES"/>
        </w:rPr>
      </w:pPr>
      <w:r w:rsidRPr="009100B8">
        <w:rPr>
          <w:lang w:val="es-ES"/>
        </w:rPr>
        <w:t>22.</w:t>
      </w:r>
      <w:r w:rsidRPr="009100B8">
        <w:rPr>
          <w:lang w:val="es-ES"/>
        </w:rPr>
        <w:tab/>
      </w:r>
      <w:r w:rsidR="00A34281" w:rsidRPr="009100B8">
        <w:rPr>
          <w:lang w:val="es-ES"/>
        </w:rPr>
        <w:t xml:space="preserve">Convendría saber si el proyecto de ley sobre el derecho a expresar su opinión abarca todas las situaciones en las cuales el niño debe ser oído </w:t>
      </w:r>
      <w:r w:rsidRPr="009100B8">
        <w:rPr>
          <w:lang w:val="es-ES"/>
        </w:rPr>
        <w:t>(</w:t>
      </w:r>
      <w:r w:rsidR="00A34281" w:rsidRPr="009100B8">
        <w:rPr>
          <w:lang w:val="es-ES"/>
        </w:rPr>
        <w:t>justicia, familia, escuela</w:t>
      </w:r>
      <w:r w:rsidRPr="009100B8">
        <w:rPr>
          <w:lang w:val="es-ES"/>
        </w:rPr>
        <w:t xml:space="preserve">) </w:t>
      </w:r>
      <w:r w:rsidR="00A34281" w:rsidRPr="009100B8">
        <w:rPr>
          <w:lang w:val="es-ES"/>
        </w:rPr>
        <w:t xml:space="preserve">y </w:t>
      </w:r>
      <w:r w:rsidR="00845BED" w:rsidRPr="009100B8">
        <w:rPr>
          <w:lang w:val="es-ES"/>
        </w:rPr>
        <w:t xml:space="preserve">si </w:t>
      </w:r>
      <w:r w:rsidR="00A34281" w:rsidRPr="009100B8">
        <w:rPr>
          <w:lang w:val="es-ES"/>
        </w:rPr>
        <w:t>se han previsto medidas de sensibilización en este sentido</w:t>
      </w:r>
      <w:r w:rsidRPr="009100B8">
        <w:rPr>
          <w:lang w:val="es-ES"/>
        </w:rPr>
        <w:t>.</w:t>
      </w:r>
    </w:p>
    <w:p w:rsidR="008E264D" w:rsidRPr="009100B8" w:rsidRDefault="008E264D">
      <w:pPr>
        <w:spacing w:after="240"/>
        <w:rPr>
          <w:sz w:val="20"/>
          <w:lang w:val="es-ES"/>
        </w:rPr>
      </w:pPr>
      <w:r w:rsidRPr="009100B8">
        <w:rPr>
          <w:lang w:val="es-ES"/>
        </w:rPr>
        <w:t>23.</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FILALI</w:t>
      </w:r>
      <w:r w:rsidRPr="009100B8">
        <w:rPr>
          <w:lang w:val="es-ES"/>
        </w:rPr>
        <w:t xml:space="preserve"> </w:t>
      </w:r>
      <w:r w:rsidR="000F7544" w:rsidRPr="009100B8">
        <w:rPr>
          <w:lang w:val="es-ES"/>
        </w:rPr>
        <w:t xml:space="preserve">se muestra sorprendido porque </w:t>
      </w:r>
      <w:r w:rsidR="00BD3CAB" w:rsidRPr="009100B8">
        <w:rPr>
          <w:lang w:val="es-ES"/>
        </w:rPr>
        <w:t xml:space="preserve">se excluye </w:t>
      </w:r>
      <w:r w:rsidR="000F7544" w:rsidRPr="009100B8">
        <w:rPr>
          <w:lang w:val="es-ES"/>
        </w:rPr>
        <w:t>a las madres adolescentes de la escuela</w:t>
      </w:r>
      <w:r w:rsidRPr="009100B8">
        <w:rPr>
          <w:lang w:val="es-ES"/>
        </w:rPr>
        <w:t xml:space="preserve">. </w:t>
      </w:r>
      <w:r w:rsidR="00457050" w:rsidRPr="009100B8">
        <w:rPr>
          <w:lang w:val="es-ES"/>
        </w:rPr>
        <w:t>Aunque es consciente de los obstáculos culturales a los</w:t>
      </w:r>
      <w:r w:rsidR="00976AC7" w:rsidRPr="009100B8">
        <w:rPr>
          <w:lang w:val="es-ES"/>
        </w:rPr>
        <w:t xml:space="preserve"> que </w:t>
      </w:r>
      <w:r w:rsidR="00457050" w:rsidRPr="009100B8">
        <w:rPr>
          <w:lang w:val="es-ES"/>
        </w:rPr>
        <w:t>se enfrenta el Gobierno, señala con preocupación que, para los matrimonios concertados de las comunidades asiáticas, la edad mínima es de 13 años para las muchachas y de 15 para los muchachos</w:t>
      </w:r>
      <w:r w:rsidRPr="009100B8">
        <w:rPr>
          <w:lang w:val="es-ES"/>
        </w:rPr>
        <w:t>.</w:t>
      </w:r>
    </w:p>
    <w:p w:rsidR="008E264D" w:rsidRPr="009100B8" w:rsidRDefault="008E264D">
      <w:pPr>
        <w:spacing w:after="240"/>
        <w:rPr>
          <w:lang w:val="es-ES"/>
        </w:rPr>
      </w:pPr>
      <w:r w:rsidRPr="009100B8">
        <w:rPr>
          <w:sz w:val="20"/>
          <w:lang w:val="es-ES"/>
        </w:rPr>
        <w:t>24.</w:t>
      </w:r>
      <w:r w:rsidRPr="009100B8">
        <w:rPr>
          <w:sz w:val="20"/>
          <w:lang w:val="es-ES"/>
        </w:rPr>
        <w:tab/>
      </w:r>
      <w:r w:rsidR="00976AC7" w:rsidRPr="009100B8">
        <w:rPr>
          <w:szCs w:val="24"/>
          <w:lang w:val="es-ES"/>
        </w:rPr>
        <w:t xml:space="preserve">Pregunta si hay un órgano especialmente encargado de recibir las denuncias presentadas por los niños, por ejemplo un </w:t>
      </w:r>
      <w:r w:rsidR="00F25ED5">
        <w:rPr>
          <w:szCs w:val="24"/>
          <w:lang w:val="es-ES"/>
        </w:rPr>
        <w:t>o</w:t>
      </w:r>
      <w:r w:rsidR="00AA2809" w:rsidRPr="009100B8">
        <w:rPr>
          <w:szCs w:val="24"/>
          <w:lang w:val="es-ES"/>
        </w:rPr>
        <w:t>mbudsman, y si se han adoptado medidas, en particular de índole legislativa, en favor de los niños de la calle</w:t>
      </w:r>
      <w:r w:rsidR="00F25ED5">
        <w:rPr>
          <w:szCs w:val="24"/>
          <w:lang w:val="es-ES"/>
        </w:rPr>
        <w:t>,</w:t>
      </w:r>
      <w:r w:rsidR="00AA2809" w:rsidRPr="009100B8">
        <w:rPr>
          <w:szCs w:val="24"/>
          <w:lang w:val="es-ES"/>
        </w:rPr>
        <w:t xml:space="preserve"> </w:t>
      </w:r>
      <w:r w:rsidR="00BD3CAB" w:rsidRPr="009100B8">
        <w:rPr>
          <w:szCs w:val="24"/>
          <w:lang w:val="es-ES"/>
        </w:rPr>
        <w:t>al</w:t>
      </w:r>
      <w:r w:rsidR="00F25ED5">
        <w:rPr>
          <w:szCs w:val="24"/>
          <w:lang w:val="es-ES"/>
        </w:rPr>
        <w:t xml:space="preserve"> haberse demostrado </w:t>
      </w:r>
      <w:r w:rsidR="00BD3CAB" w:rsidRPr="009100B8">
        <w:rPr>
          <w:szCs w:val="24"/>
          <w:lang w:val="es-ES"/>
        </w:rPr>
        <w:t>la insuficiencia</w:t>
      </w:r>
      <w:r w:rsidR="00AA2809" w:rsidRPr="009100B8">
        <w:rPr>
          <w:szCs w:val="24"/>
          <w:lang w:val="es-ES"/>
        </w:rPr>
        <w:t xml:space="preserve"> </w:t>
      </w:r>
      <w:r w:rsidR="00BD3CAB" w:rsidRPr="009100B8">
        <w:rPr>
          <w:szCs w:val="24"/>
          <w:lang w:val="es-ES"/>
        </w:rPr>
        <w:t>d</w:t>
      </w:r>
      <w:r w:rsidR="00AA2809" w:rsidRPr="009100B8">
        <w:rPr>
          <w:szCs w:val="24"/>
          <w:lang w:val="es-ES"/>
        </w:rPr>
        <w:t xml:space="preserve">el programa de acogimiento de </w:t>
      </w:r>
      <w:r w:rsidR="000B5FFD">
        <w:rPr>
          <w:lang w:val="es-ES"/>
        </w:rPr>
        <w:t>2004.</w:t>
      </w:r>
    </w:p>
    <w:p w:rsidR="008E264D" w:rsidRPr="009100B8" w:rsidRDefault="008E264D">
      <w:pPr>
        <w:spacing w:after="240"/>
        <w:rPr>
          <w:lang w:val="es-ES"/>
        </w:rPr>
      </w:pPr>
      <w:r w:rsidRPr="009100B8">
        <w:rPr>
          <w:lang w:val="es-ES"/>
        </w:rPr>
        <w:t>25.</w:t>
      </w:r>
      <w:r w:rsidRPr="009100B8">
        <w:rPr>
          <w:lang w:val="es-ES"/>
        </w:rPr>
        <w:tab/>
      </w:r>
      <w:r w:rsidR="000571F6" w:rsidRPr="000B5FFD">
        <w:rPr>
          <w:lang w:val="es-ES"/>
        </w:rPr>
        <w:t xml:space="preserve">El </w:t>
      </w:r>
      <w:r w:rsidR="000571F6" w:rsidRPr="009100B8">
        <w:rPr>
          <w:b/>
          <w:lang w:val="es-ES"/>
        </w:rPr>
        <w:t>PRE</w:t>
      </w:r>
      <w:r w:rsidRPr="009100B8">
        <w:rPr>
          <w:b/>
          <w:lang w:val="es-ES"/>
        </w:rPr>
        <w:t>SIDENT</w:t>
      </w:r>
      <w:r w:rsidR="000571F6" w:rsidRPr="009100B8">
        <w:rPr>
          <w:b/>
          <w:lang w:val="es-ES"/>
        </w:rPr>
        <w:t>E</w:t>
      </w:r>
      <w:r w:rsidR="00A92ED6" w:rsidRPr="009100B8">
        <w:rPr>
          <w:lang w:val="es-ES"/>
        </w:rPr>
        <w:t xml:space="preserve"> pregunta por la reglamentación y la práctica en lo que se refiere al derecho de los niños a la libertad de asociación, el respeto de su vida privada y su acceso a información apropiada, sobre todo a través de Internet</w:t>
      </w:r>
      <w:r w:rsidRPr="009100B8">
        <w:rPr>
          <w:lang w:val="es-ES"/>
        </w:rPr>
        <w:t>.</w:t>
      </w:r>
    </w:p>
    <w:p w:rsidR="008E264D" w:rsidRPr="009100B8" w:rsidRDefault="00BE5964">
      <w:pPr>
        <w:spacing w:after="240"/>
        <w:jc w:val="center"/>
        <w:rPr>
          <w:i/>
          <w:lang w:val="es-ES"/>
        </w:rPr>
      </w:pPr>
      <w:r w:rsidRPr="009100B8">
        <w:rPr>
          <w:i/>
          <w:lang w:val="es-ES"/>
        </w:rPr>
        <w:t>Se suspende la sesión a las 11.05 horas y se reanuda a las 11.20 horas</w:t>
      </w:r>
      <w:r w:rsidR="008E264D" w:rsidRPr="009100B8">
        <w:rPr>
          <w:i/>
          <w:lang w:val="es-ES"/>
        </w:rPr>
        <w:t>.</w:t>
      </w:r>
    </w:p>
    <w:p w:rsidR="008E264D" w:rsidRPr="009100B8" w:rsidRDefault="008E264D">
      <w:pPr>
        <w:spacing w:after="240"/>
        <w:rPr>
          <w:lang w:val="es-ES"/>
        </w:rPr>
      </w:pPr>
      <w:r w:rsidRPr="009100B8">
        <w:rPr>
          <w:lang w:val="es-ES"/>
        </w:rPr>
        <w:t>26.</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MacDONALD</w:t>
      </w:r>
      <w:r w:rsidRPr="009100B8">
        <w:rPr>
          <w:lang w:val="es-ES"/>
        </w:rPr>
        <w:t xml:space="preserve"> (Suriname)</w:t>
      </w:r>
      <w:r w:rsidR="00B90C26" w:rsidRPr="009100B8">
        <w:rPr>
          <w:lang w:val="es-ES"/>
        </w:rPr>
        <w:t xml:space="preserve"> explica que el Consejo de Estado está examinando </w:t>
      </w:r>
      <w:r w:rsidR="00423D94">
        <w:rPr>
          <w:lang w:val="es-ES"/>
        </w:rPr>
        <w:t xml:space="preserve">varios </w:t>
      </w:r>
      <w:r w:rsidR="00B90C26" w:rsidRPr="009100B8">
        <w:rPr>
          <w:lang w:val="es-ES"/>
        </w:rPr>
        <w:t xml:space="preserve">proyectos de ley orientados a integrar los principios de la Convención en la legislación, </w:t>
      </w:r>
      <w:r w:rsidR="00B51C5A">
        <w:rPr>
          <w:lang w:val="es-ES"/>
        </w:rPr>
        <w:t>que es</w:t>
      </w:r>
      <w:r w:rsidR="00CB0363">
        <w:rPr>
          <w:lang w:val="es-ES"/>
        </w:rPr>
        <w:t xml:space="preserve"> la</w:t>
      </w:r>
      <w:r w:rsidR="00B51C5A">
        <w:rPr>
          <w:lang w:val="es-ES"/>
        </w:rPr>
        <w:t xml:space="preserve"> </w:t>
      </w:r>
      <w:r w:rsidR="00B90C26" w:rsidRPr="009100B8">
        <w:rPr>
          <w:lang w:val="es-ES"/>
        </w:rPr>
        <w:t xml:space="preserve">última etapa antes de su </w:t>
      </w:r>
      <w:r w:rsidR="00134155">
        <w:rPr>
          <w:lang w:val="es-ES"/>
        </w:rPr>
        <w:t>aprobación</w:t>
      </w:r>
      <w:r w:rsidR="00B90C26" w:rsidRPr="009100B8">
        <w:rPr>
          <w:lang w:val="es-ES"/>
        </w:rPr>
        <w:t xml:space="preserve"> por la Asamblea Nacional</w:t>
      </w:r>
      <w:r w:rsidRPr="009100B8">
        <w:rPr>
          <w:lang w:val="es-ES"/>
        </w:rPr>
        <w:t>.</w:t>
      </w:r>
    </w:p>
    <w:p w:rsidR="008E264D" w:rsidRPr="009100B8" w:rsidRDefault="008E264D">
      <w:pPr>
        <w:spacing w:after="240"/>
        <w:rPr>
          <w:lang w:val="es-ES"/>
        </w:rPr>
      </w:pPr>
      <w:r w:rsidRPr="009100B8">
        <w:rPr>
          <w:lang w:val="es-ES"/>
        </w:rPr>
        <w:t>27.</w:t>
      </w:r>
      <w:r w:rsidRPr="009100B8">
        <w:rPr>
          <w:lang w:val="es-ES"/>
        </w:rPr>
        <w:tab/>
      </w:r>
      <w:r w:rsidR="00804B54" w:rsidRPr="009100B8">
        <w:rPr>
          <w:lang w:val="es-ES"/>
        </w:rPr>
        <w:t xml:space="preserve">La </w:t>
      </w:r>
      <w:r w:rsidR="00804B54" w:rsidRPr="009100B8">
        <w:rPr>
          <w:b/>
          <w:lang w:val="es-ES"/>
        </w:rPr>
        <w:t>Sra.</w:t>
      </w:r>
      <w:r w:rsidRPr="009100B8">
        <w:rPr>
          <w:b/>
          <w:vertAlign w:val="superscript"/>
          <w:lang w:val="es-ES"/>
        </w:rPr>
        <w:t xml:space="preserve"> </w:t>
      </w:r>
      <w:r w:rsidRPr="009100B8">
        <w:rPr>
          <w:b/>
          <w:lang w:val="es-ES"/>
        </w:rPr>
        <w:t>ALUOCH</w:t>
      </w:r>
      <w:r w:rsidRPr="009100B8">
        <w:rPr>
          <w:lang w:val="es-ES"/>
        </w:rPr>
        <w:t xml:space="preserve"> </w:t>
      </w:r>
      <w:r w:rsidR="00B90C26" w:rsidRPr="009100B8">
        <w:rPr>
          <w:lang w:val="es-ES"/>
        </w:rPr>
        <w:t xml:space="preserve">subraya que </w:t>
      </w:r>
      <w:r w:rsidR="00850B8A" w:rsidRPr="009100B8">
        <w:rPr>
          <w:lang w:val="es-ES"/>
        </w:rPr>
        <w:t xml:space="preserve">hay </w:t>
      </w:r>
      <w:r w:rsidR="00B90C26" w:rsidRPr="009100B8">
        <w:rPr>
          <w:lang w:val="es-ES"/>
        </w:rPr>
        <w:t>tres particularmente importantes</w:t>
      </w:r>
      <w:r w:rsidRPr="009100B8">
        <w:rPr>
          <w:lang w:val="es-ES"/>
        </w:rPr>
        <w:t xml:space="preserve">: </w:t>
      </w:r>
      <w:r w:rsidR="00B90C26" w:rsidRPr="009100B8">
        <w:rPr>
          <w:lang w:val="es-ES"/>
        </w:rPr>
        <w:t>el proyecto de ley sobre el derecho del niño a expresar su opinión en el marco de los procedimientos judiciales</w:t>
      </w:r>
      <w:r w:rsidRPr="009100B8">
        <w:rPr>
          <w:lang w:val="es-ES"/>
        </w:rPr>
        <w:t xml:space="preserve">, </w:t>
      </w:r>
      <w:r w:rsidR="00B90C26" w:rsidRPr="009100B8">
        <w:rPr>
          <w:lang w:val="es-ES"/>
        </w:rPr>
        <w:t xml:space="preserve">el proyecto de ley sobre </w:t>
      </w:r>
      <w:r w:rsidR="00423D94">
        <w:rPr>
          <w:lang w:val="es-ES"/>
        </w:rPr>
        <w:t>el</w:t>
      </w:r>
      <w:r w:rsidR="00B90C26" w:rsidRPr="009100B8">
        <w:rPr>
          <w:lang w:val="es-ES"/>
        </w:rPr>
        <w:t xml:space="preserve"> derecho de visita de los padres divorciados y el proyecto de ley sobre </w:t>
      </w:r>
      <w:r w:rsidR="004D752A">
        <w:rPr>
          <w:lang w:val="es-ES"/>
        </w:rPr>
        <w:t xml:space="preserve">los </w:t>
      </w:r>
      <w:r w:rsidR="00B90C26" w:rsidRPr="009100B8">
        <w:rPr>
          <w:lang w:val="es-ES"/>
        </w:rPr>
        <w:t>abusos sexuales</w:t>
      </w:r>
      <w:r w:rsidRPr="009100B8">
        <w:rPr>
          <w:lang w:val="es-ES"/>
        </w:rPr>
        <w:t>.</w:t>
      </w:r>
    </w:p>
    <w:p w:rsidR="008E264D" w:rsidRPr="009100B8" w:rsidRDefault="008E264D">
      <w:pPr>
        <w:spacing w:after="240"/>
        <w:rPr>
          <w:lang w:val="es-ES"/>
        </w:rPr>
      </w:pPr>
      <w:r w:rsidRPr="009100B8">
        <w:rPr>
          <w:lang w:val="es-ES"/>
        </w:rPr>
        <w:t>28.</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HANOEMAN-SOEKHOE</w:t>
      </w:r>
      <w:r w:rsidRPr="009100B8">
        <w:rPr>
          <w:lang w:val="es-ES"/>
        </w:rPr>
        <w:t xml:space="preserve"> (Suriname) </w:t>
      </w:r>
      <w:r w:rsidR="000C2D2B" w:rsidRPr="009100B8">
        <w:rPr>
          <w:lang w:val="es-ES"/>
        </w:rPr>
        <w:t>indica que ya se ha aprobado el proyecto relativo al derecho de visita de los padres divorciados y que se están examinando los otros dos</w:t>
      </w:r>
      <w:r w:rsidRPr="009100B8">
        <w:rPr>
          <w:lang w:val="es-ES"/>
        </w:rPr>
        <w:t>.</w:t>
      </w:r>
    </w:p>
    <w:p w:rsidR="008E264D" w:rsidRPr="009100B8" w:rsidRDefault="008E264D">
      <w:pPr>
        <w:spacing w:after="240"/>
        <w:rPr>
          <w:lang w:val="es-ES"/>
        </w:rPr>
      </w:pPr>
      <w:r w:rsidRPr="009100B8">
        <w:rPr>
          <w:lang w:val="es-ES"/>
        </w:rPr>
        <w:t>29.</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 xml:space="preserve">MacDONALD </w:t>
      </w:r>
      <w:r w:rsidRPr="009100B8">
        <w:rPr>
          <w:lang w:val="es-ES"/>
        </w:rPr>
        <w:t xml:space="preserve">(Suriname) </w:t>
      </w:r>
      <w:r w:rsidR="000A1BA1" w:rsidRPr="009100B8">
        <w:rPr>
          <w:lang w:val="es-ES"/>
        </w:rPr>
        <w:t xml:space="preserve">indica que </w:t>
      </w:r>
      <w:r w:rsidR="00F36A57" w:rsidRPr="009100B8">
        <w:rPr>
          <w:lang w:val="es-ES"/>
        </w:rPr>
        <w:t>a partir de ahora</w:t>
      </w:r>
      <w:r w:rsidR="000A1BA1" w:rsidRPr="009100B8">
        <w:rPr>
          <w:lang w:val="es-ES"/>
        </w:rPr>
        <w:t xml:space="preserve"> la Convención </w:t>
      </w:r>
      <w:r w:rsidR="00423D94">
        <w:rPr>
          <w:lang w:val="es-ES"/>
        </w:rPr>
        <w:t xml:space="preserve">ya </w:t>
      </w:r>
      <w:r w:rsidR="000A1BA1" w:rsidRPr="009100B8">
        <w:rPr>
          <w:lang w:val="es-ES"/>
        </w:rPr>
        <w:t xml:space="preserve">forma parte integrante de la legislación interna. El artículo </w:t>
      </w:r>
      <w:r w:rsidRPr="009100B8">
        <w:rPr>
          <w:lang w:val="es-ES"/>
        </w:rPr>
        <w:t xml:space="preserve">106 de la </w:t>
      </w:r>
      <w:r w:rsidR="000A1BA1" w:rsidRPr="009100B8">
        <w:rPr>
          <w:lang w:val="es-ES"/>
        </w:rPr>
        <w:t>Constitución dice claramente que las disposiciones internacionales vinculantes para todos</w:t>
      </w:r>
      <w:r w:rsidR="00715AC6" w:rsidRPr="009100B8">
        <w:rPr>
          <w:lang w:val="es-ES"/>
        </w:rPr>
        <w:t xml:space="preserve"> </w:t>
      </w:r>
      <w:r w:rsidRPr="009100B8">
        <w:rPr>
          <w:lang w:val="es-ES"/>
        </w:rPr>
        <w:t>–</w:t>
      </w:r>
      <w:r w:rsidR="00423D94">
        <w:rPr>
          <w:lang w:val="es-ES"/>
        </w:rPr>
        <w:t> </w:t>
      </w:r>
      <w:r w:rsidR="000A1BA1" w:rsidRPr="009100B8">
        <w:rPr>
          <w:lang w:val="es-ES"/>
        </w:rPr>
        <w:t>entre ellas las relativas a los derechos humanos</w:t>
      </w:r>
      <w:r w:rsidR="00423D94">
        <w:rPr>
          <w:lang w:val="es-ES"/>
        </w:rPr>
        <w:t> </w:t>
      </w:r>
      <w:r w:rsidRPr="009100B8">
        <w:rPr>
          <w:lang w:val="es-ES"/>
        </w:rPr>
        <w:t xml:space="preserve">– </w:t>
      </w:r>
      <w:r w:rsidR="000A1BA1" w:rsidRPr="009100B8">
        <w:rPr>
          <w:lang w:val="es-ES"/>
        </w:rPr>
        <w:t>prevalece</w:t>
      </w:r>
      <w:r w:rsidR="00715AC6" w:rsidRPr="009100B8">
        <w:rPr>
          <w:lang w:val="es-ES"/>
        </w:rPr>
        <w:t>n</w:t>
      </w:r>
      <w:r w:rsidR="000A1BA1" w:rsidRPr="009100B8">
        <w:rPr>
          <w:lang w:val="es-ES"/>
        </w:rPr>
        <w:t xml:space="preserve"> sobre cualquier otra disposi</w:t>
      </w:r>
      <w:r w:rsidR="00715AC6" w:rsidRPr="009100B8">
        <w:rPr>
          <w:lang w:val="es-ES"/>
        </w:rPr>
        <w:t>c</w:t>
      </w:r>
      <w:r w:rsidR="000A1BA1" w:rsidRPr="009100B8">
        <w:rPr>
          <w:lang w:val="es-ES"/>
        </w:rPr>
        <w:t>ión, incluida la Constitución</w:t>
      </w:r>
      <w:r w:rsidRPr="009100B8">
        <w:rPr>
          <w:lang w:val="es-ES"/>
        </w:rPr>
        <w:t>.</w:t>
      </w:r>
    </w:p>
    <w:p w:rsidR="008E264D" w:rsidRPr="009100B8" w:rsidRDefault="008E264D">
      <w:pPr>
        <w:spacing w:after="240"/>
        <w:rPr>
          <w:lang w:val="es-ES"/>
        </w:rPr>
      </w:pPr>
      <w:r w:rsidRPr="009100B8">
        <w:rPr>
          <w:lang w:val="es-ES"/>
        </w:rPr>
        <w:t>30.</w:t>
      </w:r>
      <w:r w:rsidRPr="009100B8">
        <w:rPr>
          <w:lang w:val="es-ES"/>
        </w:rPr>
        <w:tab/>
      </w:r>
      <w:r w:rsidR="00F36A57" w:rsidRPr="009100B8">
        <w:rPr>
          <w:lang w:val="es-ES"/>
        </w:rPr>
        <w:t>Los jueces y los</w:t>
      </w:r>
      <w:r w:rsidR="00BA5B38">
        <w:rPr>
          <w:lang w:val="es-ES"/>
        </w:rPr>
        <w:t xml:space="preserve"> fiscales </w:t>
      </w:r>
      <w:r w:rsidR="00F36A57" w:rsidRPr="009100B8">
        <w:rPr>
          <w:lang w:val="es-ES"/>
        </w:rPr>
        <w:t>conocen la Convención y la aplican. La delegación facilitará</w:t>
      </w:r>
      <w:r w:rsidR="00BA5B38">
        <w:rPr>
          <w:lang w:val="es-ES"/>
        </w:rPr>
        <w:t xml:space="preserve"> más adelante </w:t>
      </w:r>
      <w:r w:rsidR="00F36A57" w:rsidRPr="009100B8">
        <w:rPr>
          <w:lang w:val="es-ES"/>
        </w:rPr>
        <w:t>ejemplos de asuntos en los que los tribunales han invocado el principio del interés superior del niño, sobre todo en casos de adopción</w:t>
      </w:r>
      <w:r w:rsidRPr="009100B8">
        <w:rPr>
          <w:lang w:val="es-ES"/>
        </w:rPr>
        <w:t>.</w:t>
      </w:r>
    </w:p>
    <w:p w:rsidR="008E264D" w:rsidRPr="009100B8" w:rsidRDefault="008E264D">
      <w:pPr>
        <w:spacing w:after="240"/>
        <w:rPr>
          <w:lang w:val="es-ES"/>
        </w:rPr>
      </w:pPr>
      <w:r w:rsidRPr="009100B8">
        <w:rPr>
          <w:lang w:val="es-ES"/>
        </w:rPr>
        <w:t>31.</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HANOEMAN-SOEKHOE</w:t>
      </w:r>
      <w:r w:rsidRPr="009100B8">
        <w:rPr>
          <w:lang w:val="es-ES"/>
        </w:rPr>
        <w:t xml:space="preserve"> (Suriname) </w:t>
      </w:r>
      <w:r w:rsidR="002E243F" w:rsidRPr="009100B8">
        <w:rPr>
          <w:lang w:val="es-ES"/>
        </w:rPr>
        <w:t>dice que las ONG pronto se verán representadas en las instituciones encargadas de la coordinación</w:t>
      </w:r>
      <w:r w:rsidR="00423D94">
        <w:rPr>
          <w:lang w:val="es-ES"/>
        </w:rPr>
        <w:t>.</w:t>
      </w:r>
    </w:p>
    <w:p w:rsidR="008E264D" w:rsidRPr="009100B8" w:rsidRDefault="008E264D">
      <w:pPr>
        <w:spacing w:after="240"/>
        <w:rPr>
          <w:lang w:val="es-ES"/>
        </w:rPr>
      </w:pPr>
      <w:r w:rsidRPr="009100B8">
        <w:rPr>
          <w:lang w:val="es-ES"/>
        </w:rPr>
        <w:t>32.</w:t>
      </w:r>
      <w:r w:rsidRPr="009100B8">
        <w:rPr>
          <w:lang w:val="es-ES"/>
        </w:rPr>
        <w:tab/>
      </w:r>
      <w:r w:rsidR="00CD0FBA" w:rsidRPr="009100B8">
        <w:rPr>
          <w:lang w:val="es-ES"/>
        </w:rPr>
        <w:t>La Oficina Nacional de los Derechos del Niño sufre</w:t>
      </w:r>
      <w:r w:rsidR="003B6133">
        <w:rPr>
          <w:lang w:val="es-ES"/>
        </w:rPr>
        <w:t xml:space="preserve"> un fuerte déficit </w:t>
      </w:r>
      <w:r w:rsidR="00CD0FBA" w:rsidRPr="009100B8">
        <w:rPr>
          <w:lang w:val="es-ES"/>
        </w:rPr>
        <w:t>de recursos humanos y financieros, pero el Gobierno</w:t>
      </w:r>
      <w:r w:rsidR="008E5CB1" w:rsidRPr="009100B8">
        <w:rPr>
          <w:lang w:val="es-ES"/>
        </w:rPr>
        <w:t xml:space="preserve"> buscará </w:t>
      </w:r>
      <w:r w:rsidR="00CD0FBA" w:rsidRPr="009100B8">
        <w:rPr>
          <w:lang w:val="es-ES"/>
        </w:rPr>
        <w:t>una solución</w:t>
      </w:r>
      <w:r w:rsidRPr="009100B8">
        <w:rPr>
          <w:lang w:val="es-ES"/>
        </w:rPr>
        <w:t xml:space="preserve">. </w:t>
      </w:r>
      <w:r w:rsidR="00850B8A" w:rsidRPr="009100B8">
        <w:rPr>
          <w:lang w:val="es-ES"/>
        </w:rPr>
        <w:t>El personal de la O</w:t>
      </w:r>
      <w:r w:rsidR="00CD0FBA" w:rsidRPr="009100B8">
        <w:rPr>
          <w:lang w:val="es-ES"/>
        </w:rPr>
        <w:t>ficina</w:t>
      </w:r>
      <w:r w:rsidR="00E6446F" w:rsidRPr="009100B8">
        <w:rPr>
          <w:lang w:val="es-ES"/>
        </w:rPr>
        <w:t xml:space="preserve"> aumentará</w:t>
      </w:r>
      <w:r w:rsidR="003B6133">
        <w:rPr>
          <w:lang w:val="es-ES"/>
        </w:rPr>
        <w:t xml:space="preserve"> en breve </w:t>
      </w:r>
      <w:r w:rsidR="00CD0FBA" w:rsidRPr="009100B8">
        <w:rPr>
          <w:lang w:val="es-ES"/>
        </w:rPr>
        <w:t xml:space="preserve">de cuatro a seis personas y, en caso de necesidad, </w:t>
      </w:r>
      <w:r w:rsidR="00E6446F" w:rsidRPr="009100B8">
        <w:rPr>
          <w:lang w:val="es-ES"/>
        </w:rPr>
        <w:t xml:space="preserve">se puede recurrir al </w:t>
      </w:r>
      <w:r w:rsidR="00644CDE" w:rsidRPr="009100B8">
        <w:rPr>
          <w:lang w:val="es-ES"/>
        </w:rPr>
        <w:t>Ministerio de Asuntos Sociales y Vivienda</w:t>
      </w:r>
      <w:r w:rsidRPr="009100B8">
        <w:rPr>
          <w:lang w:val="es-ES"/>
        </w:rPr>
        <w:t xml:space="preserve">. </w:t>
      </w:r>
      <w:r w:rsidR="00E6446F" w:rsidRPr="009100B8">
        <w:rPr>
          <w:lang w:val="es-ES"/>
        </w:rPr>
        <w:t>La Oficina transmite a los órganos competentes las denuncias presentadas por niños,</w:t>
      </w:r>
      <w:r w:rsidR="003B6133">
        <w:rPr>
          <w:lang w:val="es-ES"/>
        </w:rPr>
        <w:t xml:space="preserve"> porque </w:t>
      </w:r>
      <w:r w:rsidR="00E6446F" w:rsidRPr="009100B8">
        <w:rPr>
          <w:lang w:val="es-ES"/>
        </w:rPr>
        <w:t>no está habilitada</w:t>
      </w:r>
      <w:r w:rsidR="008E5CB1" w:rsidRPr="009100B8">
        <w:rPr>
          <w:lang w:val="es-ES"/>
        </w:rPr>
        <w:t xml:space="preserve"> </w:t>
      </w:r>
      <w:r w:rsidR="00E6446F" w:rsidRPr="009100B8">
        <w:rPr>
          <w:lang w:val="es-ES"/>
        </w:rPr>
        <w:t>para examinarlas</w:t>
      </w:r>
      <w:r w:rsidR="00423D94">
        <w:rPr>
          <w:lang w:val="es-ES"/>
        </w:rPr>
        <w:t>.</w:t>
      </w:r>
    </w:p>
    <w:p w:rsidR="008E264D" w:rsidRPr="009100B8" w:rsidRDefault="008E264D">
      <w:pPr>
        <w:spacing w:after="240"/>
        <w:rPr>
          <w:lang w:val="es-ES"/>
        </w:rPr>
      </w:pPr>
      <w:r w:rsidRPr="009100B8">
        <w:rPr>
          <w:lang w:val="es-ES"/>
        </w:rPr>
        <w:t>33.</w:t>
      </w:r>
      <w:r w:rsidRPr="009100B8">
        <w:rPr>
          <w:lang w:val="es-ES"/>
        </w:rPr>
        <w:tab/>
      </w:r>
      <w:r w:rsidR="008E5CB1" w:rsidRPr="009100B8">
        <w:rPr>
          <w:lang w:val="es-ES"/>
        </w:rPr>
        <w:t>Est</w:t>
      </w:r>
      <w:r w:rsidR="005E61CB">
        <w:rPr>
          <w:lang w:val="es-ES"/>
        </w:rPr>
        <w:t>á</w:t>
      </w:r>
      <w:r w:rsidR="008E5CB1" w:rsidRPr="009100B8">
        <w:rPr>
          <w:lang w:val="es-ES"/>
        </w:rPr>
        <w:t xml:space="preserve"> prevista la creación de un puesto de ombudsman, pero en primer lugar se</w:t>
      </w:r>
      <w:r w:rsidR="005E61CB">
        <w:rPr>
          <w:lang w:val="es-ES"/>
        </w:rPr>
        <w:t xml:space="preserve"> proyecta </w:t>
      </w:r>
      <w:r w:rsidR="008E5CB1" w:rsidRPr="009100B8">
        <w:rPr>
          <w:lang w:val="es-ES"/>
        </w:rPr>
        <w:t xml:space="preserve">reorganizar </w:t>
      </w:r>
      <w:r w:rsidRPr="009100B8">
        <w:rPr>
          <w:lang w:val="es-ES"/>
        </w:rPr>
        <w:t xml:space="preserve">la </w:t>
      </w:r>
      <w:r w:rsidR="008E5CB1" w:rsidRPr="009100B8">
        <w:rPr>
          <w:lang w:val="es-ES"/>
        </w:rPr>
        <w:t>Comisión Nacional sobre los Derechos del Niño</w:t>
      </w:r>
      <w:r w:rsidRPr="009100B8">
        <w:rPr>
          <w:lang w:val="es-ES"/>
        </w:rPr>
        <w:t xml:space="preserve">, </w:t>
      </w:r>
      <w:r w:rsidR="008E5CB1" w:rsidRPr="009100B8">
        <w:rPr>
          <w:lang w:val="es-ES"/>
        </w:rPr>
        <w:t>que será la encargada de vigilar la aplicación de la Convención</w:t>
      </w:r>
      <w:r w:rsidRPr="009100B8">
        <w:rPr>
          <w:lang w:val="es-ES"/>
        </w:rPr>
        <w:t>.</w:t>
      </w:r>
    </w:p>
    <w:p w:rsidR="008E264D" w:rsidRPr="009100B8" w:rsidRDefault="008E264D">
      <w:pPr>
        <w:spacing w:after="240"/>
        <w:rPr>
          <w:lang w:val="es-ES"/>
        </w:rPr>
      </w:pPr>
      <w:r w:rsidRPr="009100B8">
        <w:rPr>
          <w:lang w:val="es-ES"/>
        </w:rPr>
        <w:t>34.</w:t>
      </w:r>
      <w:r w:rsidRPr="009100B8">
        <w:rPr>
          <w:lang w:val="es-ES"/>
        </w:rPr>
        <w:tab/>
      </w:r>
      <w:r w:rsidR="00423D94">
        <w:rPr>
          <w:lang w:val="es-ES"/>
        </w:rPr>
        <w:t>E</w:t>
      </w:r>
      <w:r w:rsidR="00423D94" w:rsidRPr="009100B8">
        <w:rPr>
          <w:lang w:val="es-ES"/>
        </w:rPr>
        <w:t xml:space="preserve">n 2004 </w:t>
      </w:r>
      <w:r w:rsidR="00423D94">
        <w:rPr>
          <w:lang w:val="es-ES"/>
        </w:rPr>
        <w:t>s</w:t>
      </w:r>
      <w:r w:rsidR="00B767C2">
        <w:rPr>
          <w:lang w:val="es-ES"/>
        </w:rPr>
        <w:t xml:space="preserve">e </w:t>
      </w:r>
      <w:r w:rsidR="00423D94">
        <w:rPr>
          <w:lang w:val="es-ES"/>
        </w:rPr>
        <w:t>señaló</w:t>
      </w:r>
      <w:r w:rsidR="00B767C2">
        <w:rPr>
          <w:lang w:val="es-ES"/>
        </w:rPr>
        <w:t xml:space="preserve"> </w:t>
      </w:r>
      <w:r w:rsidR="00B767C2" w:rsidRPr="009100B8">
        <w:rPr>
          <w:lang w:val="es-ES"/>
        </w:rPr>
        <w:t xml:space="preserve">un </w:t>
      </w:r>
      <w:r w:rsidR="00B767C2">
        <w:rPr>
          <w:lang w:val="es-ES"/>
        </w:rPr>
        <w:t xml:space="preserve">solo </w:t>
      </w:r>
      <w:r w:rsidR="00B767C2" w:rsidRPr="009100B8">
        <w:rPr>
          <w:lang w:val="es-ES"/>
        </w:rPr>
        <w:t xml:space="preserve">caso de brutalidad policial </w:t>
      </w:r>
      <w:r w:rsidR="00883236" w:rsidRPr="009100B8">
        <w:rPr>
          <w:lang w:val="es-ES"/>
        </w:rPr>
        <w:t>y los culpables fueron sancionados</w:t>
      </w:r>
      <w:r w:rsidRPr="009100B8">
        <w:rPr>
          <w:lang w:val="es-ES"/>
        </w:rPr>
        <w:t>.</w:t>
      </w:r>
    </w:p>
    <w:p w:rsidR="008E264D" w:rsidRPr="009100B8" w:rsidRDefault="008E264D">
      <w:pPr>
        <w:spacing w:after="240"/>
        <w:rPr>
          <w:lang w:val="es-ES"/>
        </w:rPr>
      </w:pPr>
      <w:r w:rsidRPr="009100B8">
        <w:rPr>
          <w:lang w:val="es-ES"/>
        </w:rPr>
        <w:t>35.</w:t>
      </w:r>
      <w:r w:rsidRPr="009100B8">
        <w:rPr>
          <w:lang w:val="es-ES"/>
        </w:rPr>
        <w:tab/>
      </w:r>
      <w:r w:rsidR="00657F6B" w:rsidRPr="009100B8">
        <w:rPr>
          <w:lang w:val="es-ES"/>
        </w:rPr>
        <w:t>E</w:t>
      </w:r>
      <w:r w:rsidR="00D41888" w:rsidRPr="009100B8">
        <w:rPr>
          <w:lang w:val="es-ES"/>
        </w:rPr>
        <w:t>l</w:t>
      </w:r>
      <w:r w:rsidR="00657F6B" w:rsidRPr="009100B8">
        <w:rPr>
          <w:lang w:val="es-ES"/>
        </w:rPr>
        <w:t xml:space="preserve"> </w:t>
      </w:r>
      <w:r w:rsidR="00657F6B" w:rsidRPr="009100B8">
        <w:rPr>
          <w:b/>
          <w:lang w:val="es-ES"/>
        </w:rPr>
        <w:t>PRESIDENTE</w:t>
      </w:r>
      <w:r w:rsidR="00657F6B" w:rsidRPr="009100B8">
        <w:rPr>
          <w:lang w:val="es-ES"/>
        </w:rPr>
        <w:t xml:space="preserve"> </w:t>
      </w:r>
      <w:r w:rsidR="00A869FC" w:rsidRPr="009100B8">
        <w:rPr>
          <w:lang w:val="es-ES"/>
        </w:rPr>
        <w:t xml:space="preserve">pregunta si </w:t>
      </w:r>
      <w:r w:rsidR="00FF6C28" w:rsidRPr="009100B8">
        <w:rPr>
          <w:lang w:val="es-ES"/>
        </w:rPr>
        <w:t xml:space="preserve">el Comité </w:t>
      </w:r>
      <w:r w:rsidR="00353FC1">
        <w:rPr>
          <w:lang w:val="es-ES"/>
        </w:rPr>
        <w:t xml:space="preserve">Directivo </w:t>
      </w:r>
      <w:r w:rsidR="00FF6C28" w:rsidRPr="009100B8">
        <w:rPr>
          <w:lang w:val="es-ES"/>
        </w:rPr>
        <w:t xml:space="preserve">tiene como única función </w:t>
      </w:r>
      <w:r w:rsidR="00A869FC" w:rsidRPr="009100B8">
        <w:rPr>
          <w:lang w:val="es-ES"/>
        </w:rPr>
        <w:t xml:space="preserve">coordinar los programas financiados por el </w:t>
      </w:r>
      <w:r w:rsidRPr="009100B8">
        <w:rPr>
          <w:lang w:val="es-ES"/>
        </w:rPr>
        <w:t xml:space="preserve">UNICEF </w:t>
      </w:r>
      <w:r w:rsidR="00A869FC" w:rsidRPr="009100B8">
        <w:rPr>
          <w:lang w:val="es-ES"/>
        </w:rPr>
        <w:t>y si la Oficina Nacional de los Derechos del Niño se informa del seguimiento</w:t>
      </w:r>
      <w:r w:rsidR="00024317" w:rsidRPr="009100B8">
        <w:rPr>
          <w:lang w:val="es-ES"/>
        </w:rPr>
        <w:t xml:space="preserve"> que se da </w:t>
      </w:r>
      <w:r w:rsidR="00A869FC" w:rsidRPr="009100B8">
        <w:rPr>
          <w:lang w:val="es-ES"/>
        </w:rPr>
        <w:t>a las denuncias que transmite</w:t>
      </w:r>
      <w:r w:rsidRPr="009100B8">
        <w:rPr>
          <w:lang w:val="es-ES"/>
        </w:rPr>
        <w:t>.</w:t>
      </w:r>
    </w:p>
    <w:p w:rsidR="008E264D" w:rsidRPr="009100B8" w:rsidRDefault="008E264D">
      <w:pPr>
        <w:spacing w:after="240"/>
        <w:rPr>
          <w:lang w:val="es-ES"/>
        </w:rPr>
      </w:pPr>
      <w:r w:rsidRPr="009100B8">
        <w:rPr>
          <w:lang w:val="es-ES"/>
        </w:rPr>
        <w:t>36.</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HANOEMAN-SOEKHOE</w:t>
      </w:r>
      <w:r w:rsidRPr="009100B8">
        <w:rPr>
          <w:lang w:val="es-ES"/>
        </w:rPr>
        <w:t xml:space="preserve"> (Suriname) </w:t>
      </w:r>
      <w:r w:rsidR="001348E6" w:rsidRPr="009100B8">
        <w:rPr>
          <w:lang w:val="es-ES"/>
        </w:rPr>
        <w:t xml:space="preserve">responde que existe también un </w:t>
      </w:r>
      <w:r w:rsidR="00423D94">
        <w:rPr>
          <w:lang w:val="es-ES"/>
        </w:rPr>
        <w:t>c</w:t>
      </w:r>
      <w:r w:rsidR="001348E6" w:rsidRPr="009100B8">
        <w:rPr>
          <w:lang w:val="es-ES"/>
        </w:rPr>
        <w:t xml:space="preserve">omité </w:t>
      </w:r>
      <w:r w:rsidR="00423D94">
        <w:rPr>
          <w:lang w:val="es-ES"/>
        </w:rPr>
        <w:t>d</w:t>
      </w:r>
      <w:r w:rsidR="00387C77">
        <w:rPr>
          <w:lang w:val="es-ES"/>
        </w:rPr>
        <w:t xml:space="preserve">irectivo </w:t>
      </w:r>
      <w:r w:rsidR="00C86517" w:rsidRPr="009100B8">
        <w:rPr>
          <w:lang w:val="es-ES"/>
        </w:rPr>
        <w:t>encargado de las políticas nacionales en favor de</w:t>
      </w:r>
      <w:r w:rsidR="00814FC2" w:rsidRPr="009100B8">
        <w:rPr>
          <w:lang w:val="es-ES"/>
        </w:rPr>
        <w:t xml:space="preserve"> la</w:t>
      </w:r>
      <w:r w:rsidR="00C86517" w:rsidRPr="009100B8">
        <w:rPr>
          <w:lang w:val="es-ES"/>
        </w:rPr>
        <w:t xml:space="preserve"> infancia. La Oficina Nacional de los Derechos del Niño garantiza </w:t>
      </w:r>
      <w:r w:rsidR="00423D94">
        <w:rPr>
          <w:lang w:val="es-ES"/>
        </w:rPr>
        <w:t>el</w:t>
      </w:r>
      <w:r w:rsidR="00C86517" w:rsidRPr="009100B8">
        <w:rPr>
          <w:lang w:val="es-ES"/>
        </w:rPr>
        <w:t xml:space="preserve"> seguimiento de las denuncias, en particular mediante la </w:t>
      </w:r>
      <w:r w:rsidR="00387C77">
        <w:rPr>
          <w:lang w:val="es-ES"/>
        </w:rPr>
        <w:t xml:space="preserve">Red </w:t>
      </w:r>
      <w:r w:rsidR="00C86517" w:rsidRPr="009100B8">
        <w:rPr>
          <w:lang w:val="es-ES"/>
        </w:rPr>
        <w:t>de prevención de los malos tratos contra los niños</w:t>
      </w:r>
      <w:r w:rsidRPr="009100B8">
        <w:rPr>
          <w:lang w:val="es-ES"/>
        </w:rPr>
        <w:t xml:space="preserve">. </w:t>
      </w:r>
      <w:r w:rsidR="00C86517" w:rsidRPr="009100B8">
        <w:rPr>
          <w:lang w:val="es-ES"/>
        </w:rPr>
        <w:t>En función de su</w:t>
      </w:r>
      <w:r w:rsidR="00387C77">
        <w:rPr>
          <w:lang w:val="es-ES"/>
        </w:rPr>
        <w:t xml:space="preserve"> importancia</w:t>
      </w:r>
      <w:r w:rsidR="00C86517" w:rsidRPr="009100B8">
        <w:rPr>
          <w:lang w:val="es-ES"/>
        </w:rPr>
        <w:t>, la denuncia se transmite a un organismo público o una ONG</w:t>
      </w:r>
      <w:r w:rsidRPr="009100B8">
        <w:rPr>
          <w:lang w:val="es-ES"/>
        </w:rPr>
        <w:t xml:space="preserve">; </w:t>
      </w:r>
      <w:r w:rsidR="00C86517" w:rsidRPr="009100B8">
        <w:rPr>
          <w:lang w:val="es-ES"/>
        </w:rPr>
        <w:t>una denuncia por violencia contra un niño se transmitirá al servicio encargado de la infancia del Ministerio de Justicia</w:t>
      </w:r>
      <w:r w:rsidR="00387C77">
        <w:rPr>
          <w:lang w:val="es-ES"/>
        </w:rPr>
        <w:t xml:space="preserve"> y Policía</w:t>
      </w:r>
      <w:r w:rsidR="00C86517" w:rsidRPr="009100B8">
        <w:rPr>
          <w:lang w:val="es-ES"/>
        </w:rPr>
        <w:t>, que abrirá una investigación</w:t>
      </w:r>
      <w:r w:rsidRPr="009100B8">
        <w:rPr>
          <w:lang w:val="es-ES"/>
        </w:rPr>
        <w:t>.</w:t>
      </w:r>
    </w:p>
    <w:p w:rsidR="008E264D" w:rsidRPr="009100B8" w:rsidRDefault="008E264D">
      <w:pPr>
        <w:spacing w:after="240"/>
        <w:rPr>
          <w:lang w:val="es-ES"/>
        </w:rPr>
      </w:pPr>
      <w:r w:rsidRPr="009100B8">
        <w:rPr>
          <w:lang w:val="es-ES"/>
        </w:rPr>
        <w:t>37.</w:t>
      </w:r>
      <w:r w:rsidRPr="009100B8">
        <w:rPr>
          <w:lang w:val="es-ES"/>
        </w:rPr>
        <w:tab/>
      </w:r>
      <w:r w:rsidR="00804B54" w:rsidRPr="009100B8">
        <w:rPr>
          <w:lang w:val="es-ES"/>
        </w:rPr>
        <w:t xml:space="preserve">La </w:t>
      </w:r>
      <w:r w:rsidR="00804B54" w:rsidRPr="009100B8">
        <w:rPr>
          <w:b/>
          <w:lang w:val="es-ES"/>
        </w:rPr>
        <w:t>Sra.</w:t>
      </w:r>
      <w:r w:rsidR="00227729">
        <w:rPr>
          <w:b/>
          <w:vertAlign w:val="superscript"/>
          <w:lang w:val="es-ES"/>
        </w:rPr>
        <w:t xml:space="preserve"> </w:t>
      </w:r>
      <w:r w:rsidRPr="009100B8">
        <w:rPr>
          <w:b/>
          <w:lang w:val="es-ES"/>
        </w:rPr>
        <w:t>ALGOE</w:t>
      </w:r>
      <w:r w:rsidRPr="009100B8">
        <w:rPr>
          <w:lang w:val="es-ES"/>
        </w:rPr>
        <w:t xml:space="preserve"> (Suriname) </w:t>
      </w:r>
      <w:r w:rsidR="00484BE7" w:rsidRPr="009100B8">
        <w:rPr>
          <w:lang w:val="es-ES"/>
        </w:rPr>
        <w:t xml:space="preserve">dice </w:t>
      </w:r>
      <w:r w:rsidR="009D1002" w:rsidRPr="009100B8">
        <w:rPr>
          <w:lang w:val="es-ES"/>
        </w:rPr>
        <w:t xml:space="preserve">que todavía no se han sometido a una evaluación independiente </w:t>
      </w:r>
      <w:r w:rsidR="00484BE7" w:rsidRPr="009100B8">
        <w:rPr>
          <w:lang w:val="es-ES"/>
        </w:rPr>
        <w:t xml:space="preserve">las dos políticas en favor de la infancia y el </w:t>
      </w:r>
      <w:r w:rsidR="00544768">
        <w:rPr>
          <w:lang w:val="es-ES"/>
        </w:rPr>
        <w:t xml:space="preserve">Plan </w:t>
      </w:r>
      <w:r w:rsidR="00484BE7" w:rsidRPr="009100B8">
        <w:rPr>
          <w:lang w:val="es-ES"/>
        </w:rPr>
        <w:t xml:space="preserve">de acción nacional para </w:t>
      </w:r>
      <w:r w:rsidRPr="009100B8">
        <w:rPr>
          <w:lang w:val="es-ES"/>
        </w:rPr>
        <w:t xml:space="preserve">2004-2006. </w:t>
      </w:r>
      <w:r w:rsidR="00484BE7" w:rsidRPr="009100B8">
        <w:rPr>
          <w:lang w:val="es-ES"/>
        </w:rPr>
        <w:t xml:space="preserve">Durante la elaboración del </w:t>
      </w:r>
      <w:r w:rsidR="00544768">
        <w:rPr>
          <w:lang w:val="es-ES"/>
        </w:rPr>
        <w:t xml:space="preserve">Plan </w:t>
      </w:r>
      <w:r w:rsidR="00484BE7" w:rsidRPr="009100B8">
        <w:rPr>
          <w:lang w:val="es-ES"/>
        </w:rPr>
        <w:t>de acción nacional 2006-2010 se</w:t>
      </w:r>
      <w:r w:rsidR="00544768">
        <w:rPr>
          <w:lang w:val="es-ES"/>
        </w:rPr>
        <w:t xml:space="preserve"> tuvieron </w:t>
      </w:r>
      <w:r w:rsidR="00484BE7" w:rsidRPr="009100B8">
        <w:rPr>
          <w:lang w:val="es-ES"/>
        </w:rPr>
        <w:t>en cuenta las conclusiones de las evaluaciones internas efectuadas por los ministerios interesados</w:t>
      </w:r>
      <w:r w:rsidRPr="009100B8">
        <w:rPr>
          <w:lang w:val="es-ES"/>
        </w:rPr>
        <w:t>,</w:t>
      </w:r>
      <w:r w:rsidR="00484BE7" w:rsidRPr="009100B8">
        <w:rPr>
          <w:lang w:val="es-ES"/>
        </w:rPr>
        <w:t xml:space="preserve"> y en </w:t>
      </w:r>
      <w:r w:rsidRPr="009100B8">
        <w:rPr>
          <w:lang w:val="es-ES"/>
        </w:rPr>
        <w:t xml:space="preserve">2007 </w:t>
      </w:r>
      <w:r w:rsidR="00484BE7" w:rsidRPr="009100B8">
        <w:rPr>
          <w:lang w:val="es-ES"/>
        </w:rPr>
        <w:t>se procederá a un análisis de las necesidades de los servicios</w:t>
      </w:r>
      <w:r w:rsidR="00214725" w:rsidRPr="009100B8">
        <w:rPr>
          <w:lang w:val="es-ES"/>
        </w:rPr>
        <w:t xml:space="preserve"> para </w:t>
      </w:r>
      <w:r w:rsidR="00484BE7" w:rsidRPr="009100B8">
        <w:rPr>
          <w:lang w:val="es-ES"/>
        </w:rPr>
        <w:t>la infancia en cuanto a presupuesto y fortalecimiento de la capacidad</w:t>
      </w:r>
      <w:r w:rsidRPr="009100B8">
        <w:rPr>
          <w:lang w:val="es-ES"/>
        </w:rPr>
        <w:t>.</w:t>
      </w:r>
    </w:p>
    <w:p w:rsidR="008E264D" w:rsidRPr="009100B8" w:rsidRDefault="008E264D">
      <w:pPr>
        <w:spacing w:after="240"/>
        <w:rPr>
          <w:lang w:val="es-ES"/>
        </w:rPr>
      </w:pPr>
      <w:r w:rsidRPr="009100B8">
        <w:rPr>
          <w:lang w:val="es-ES"/>
        </w:rPr>
        <w:t>38.</w:t>
      </w:r>
      <w:r w:rsidRPr="009100B8">
        <w:rPr>
          <w:lang w:val="es-ES"/>
        </w:rPr>
        <w:tab/>
      </w:r>
      <w:r w:rsidR="0012332A" w:rsidRPr="009100B8">
        <w:rPr>
          <w:lang w:val="es-ES"/>
        </w:rPr>
        <w:t>La tasa de registro</w:t>
      </w:r>
      <w:r w:rsidR="003D2458" w:rsidRPr="009100B8">
        <w:rPr>
          <w:lang w:val="es-ES"/>
        </w:rPr>
        <w:t xml:space="preserve"> de los nacimientos </w:t>
      </w:r>
      <w:r w:rsidR="0012332A" w:rsidRPr="009100B8">
        <w:rPr>
          <w:lang w:val="es-ES"/>
        </w:rPr>
        <w:t xml:space="preserve">es elevada, casi del </w:t>
      </w:r>
      <w:r w:rsidRPr="009100B8">
        <w:rPr>
          <w:lang w:val="es-ES"/>
        </w:rPr>
        <w:t>95</w:t>
      </w:r>
      <w:r w:rsidR="002F4DBF">
        <w:rPr>
          <w:lang w:val="es-ES"/>
        </w:rPr>
        <w:t>%</w:t>
      </w:r>
      <w:r w:rsidRPr="009100B8">
        <w:rPr>
          <w:lang w:val="es-ES"/>
        </w:rPr>
        <w:t xml:space="preserve">, </w:t>
      </w:r>
      <w:r w:rsidR="0012332A" w:rsidRPr="009100B8">
        <w:rPr>
          <w:lang w:val="es-ES"/>
        </w:rPr>
        <w:t xml:space="preserve">pero </w:t>
      </w:r>
      <w:r w:rsidR="00423D94">
        <w:rPr>
          <w:lang w:val="es-ES"/>
        </w:rPr>
        <w:t>sigue habiendo</w:t>
      </w:r>
      <w:r w:rsidR="0012332A" w:rsidRPr="009100B8">
        <w:rPr>
          <w:lang w:val="es-ES"/>
        </w:rPr>
        <w:t xml:space="preserve"> declaraciones tardías</w:t>
      </w:r>
      <w:r w:rsidR="00423D94">
        <w:rPr>
          <w:lang w:val="es-ES"/>
        </w:rPr>
        <w:t>,</w:t>
      </w:r>
      <w:r w:rsidR="0012332A" w:rsidRPr="009100B8">
        <w:rPr>
          <w:lang w:val="es-ES"/>
        </w:rPr>
        <w:t xml:space="preserve"> a pesar del plazo establecido</w:t>
      </w:r>
      <w:r w:rsidR="00423D94">
        <w:rPr>
          <w:lang w:val="es-ES"/>
        </w:rPr>
        <w:t>, de</w:t>
      </w:r>
      <w:r w:rsidRPr="009100B8">
        <w:rPr>
          <w:lang w:val="es-ES"/>
        </w:rPr>
        <w:t xml:space="preserve"> </w:t>
      </w:r>
      <w:r w:rsidR="0012332A" w:rsidRPr="009100B8">
        <w:rPr>
          <w:lang w:val="es-ES"/>
        </w:rPr>
        <w:t>tres días laborables en las regiones costeras y</w:t>
      </w:r>
      <w:r w:rsidRPr="009100B8">
        <w:rPr>
          <w:lang w:val="es-ES"/>
        </w:rPr>
        <w:t> 16 </w:t>
      </w:r>
      <w:r w:rsidR="0012332A" w:rsidRPr="009100B8">
        <w:rPr>
          <w:lang w:val="es-ES"/>
        </w:rPr>
        <w:t>en las del interior</w:t>
      </w:r>
      <w:r w:rsidRPr="009100B8">
        <w:rPr>
          <w:lang w:val="es-ES"/>
        </w:rPr>
        <w:t xml:space="preserve">. </w:t>
      </w:r>
      <w:r w:rsidR="003D2458" w:rsidRPr="009100B8">
        <w:rPr>
          <w:lang w:val="es-ES"/>
        </w:rPr>
        <w:t>Si el padre está ausente o</w:t>
      </w:r>
      <w:r w:rsidR="00752749">
        <w:rPr>
          <w:lang w:val="es-ES"/>
        </w:rPr>
        <w:t xml:space="preserve"> es desconocido</w:t>
      </w:r>
      <w:r w:rsidR="003D2458" w:rsidRPr="009100B8">
        <w:rPr>
          <w:lang w:val="es-ES"/>
        </w:rPr>
        <w:t xml:space="preserve">, </w:t>
      </w:r>
      <w:r w:rsidR="00DE0DCE" w:rsidRPr="009100B8">
        <w:rPr>
          <w:lang w:val="es-ES"/>
        </w:rPr>
        <w:t>la declaración del</w:t>
      </w:r>
      <w:r w:rsidR="003D2458" w:rsidRPr="009100B8">
        <w:rPr>
          <w:lang w:val="es-ES"/>
        </w:rPr>
        <w:t xml:space="preserve"> niño</w:t>
      </w:r>
      <w:r w:rsidR="00DE0DCE" w:rsidRPr="009100B8">
        <w:rPr>
          <w:lang w:val="es-ES"/>
        </w:rPr>
        <w:t xml:space="preserve"> corresponde a la madre</w:t>
      </w:r>
      <w:r w:rsidR="003D2458" w:rsidRPr="009100B8">
        <w:rPr>
          <w:lang w:val="es-ES"/>
        </w:rPr>
        <w:t>, el médico o la partera</w:t>
      </w:r>
      <w:r w:rsidRPr="009100B8">
        <w:rPr>
          <w:lang w:val="es-ES"/>
        </w:rPr>
        <w:t>.</w:t>
      </w:r>
      <w:r w:rsidR="00752749">
        <w:rPr>
          <w:lang w:val="es-ES"/>
        </w:rPr>
        <w:t xml:space="preserve"> Está pendiente de modificación </w:t>
      </w:r>
      <w:r w:rsidR="003D2458" w:rsidRPr="009100B8">
        <w:rPr>
          <w:lang w:val="es-ES"/>
        </w:rPr>
        <w:t xml:space="preserve">la ley que considera </w:t>
      </w:r>
      <w:r w:rsidR="00423D94">
        <w:rPr>
          <w:lang w:val="es-ES"/>
        </w:rPr>
        <w:t>equivocadamente</w:t>
      </w:r>
      <w:r w:rsidR="003D2458" w:rsidRPr="009100B8">
        <w:rPr>
          <w:lang w:val="es-ES"/>
        </w:rPr>
        <w:t xml:space="preserve"> como nacido muerto a</w:t>
      </w:r>
      <w:r w:rsidR="008570DC" w:rsidRPr="009100B8">
        <w:rPr>
          <w:lang w:val="es-ES"/>
        </w:rPr>
        <w:t>l</w:t>
      </w:r>
      <w:r w:rsidR="003D2458" w:rsidRPr="009100B8">
        <w:rPr>
          <w:lang w:val="es-ES"/>
        </w:rPr>
        <w:t xml:space="preserve"> niño fallecido </w:t>
      </w:r>
      <w:r w:rsidR="008570DC" w:rsidRPr="009100B8">
        <w:rPr>
          <w:lang w:val="es-ES"/>
        </w:rPr>
        <w:t>en</w:t>
      </w:r>
      <w:r w:rsidR="00752749">
        <w:rPr>
          <w:lang w:val="es-ES"/>
        </w:rPr>
        <w:t xml:space="preserve"> un </w:t>
      </w:r>
      <w:r w:rsidR="003D2458" w:rsidRPr="009100B8">
        <w:rPr>
          <w:lang w:val="es-ES"/>
        </w:rPr>
        <w:t>plazo de tres a 16 días</w:t>
      </w:r>
      <w:r w:rsidRPr="009100B8">
        <w:rPr>
          <w:lang w:val="es-ES"/>
        </w:rPr>
        <w:t>.</w:t>
      </w:r>
    </w:p>
    <w:p w:rsidR="008E264D" w:rsidRPr="009100B8" w:rsidRDefault="008E264D">
      <w:pPr>
        <w:spacing w:after="240"/>
        <w:rPr>
          <w:lang w:val="es-ES"/>
        </w:rPr>
      </w:pPr>
      <w:r w:rsidRPr="009100B8">
        <w:rPr>
          <w:lang w:val="es-ES"/>
        </w:rPr>
        <w:t>39.</w:t>
      </w:r>
      <w:r w:rsidRPr="009100B8">
        <w:rPr>
          <w:lang w:val="es-ES"/>
        </w:rPr>
        <w:tab/>
      </w:r>
      <w:r w:rsidR="000F4DB8" w:rsidRPr="009100B8">
        <w:rPr>
          <w:lang w:val="es-ES"/>
        </w:rPr>
        <w:t>El</w:t>
      </w:r>
      <w:r w:rsidRPr="009100B8">
        <w:rPr>
          <w:lang w:val="es-ES"/>
        </w:rPr>
        <w:t xml:space="preserve"> </w:t>
      </w:r>
      <w:r w:rsidRPr="009100B8">
        <w:rPr>
          <w:b/>
          <w:lang w:val="es-ES"/>
        </w:rPr>
        <w:t>PR</w:t>
      </w:r>
      <w:r w:rsidR="000F4DB8" w:rsidRPr="009100B8">
        <w:rPr>
          <w:b/>
          <w:lang w:val="es-ES"/>
        </w:rPr>
        <w:t xml:space="preserve">ESIDENTE </w:t>
      </w:r>
      <w:r w:rsidR="00261DCF" w:rsidRPr="009100B8">
        <w:rPr>
          <w:lang w:val="es-ES"/>
        </w:rPr>
        <w:t xml:space="preserve">pregunta si el </w:t>
      </w:r>
      <w:r w:rsidRPr="009100B8">
        <w:rPr>
          <w:lang w:val="es-ES"/>
        </w:rPr>
        <w:t>5</w:t>
      </w:r>
      <w:r w:rsidR="002F4DBF">
        <w:rPr>
          <w:lang w:val="es-ES"/>
        </w:rPr>
        <w:t>%</w:t>
      </w:r>
      <w:r w:rsidRPr="009100B8">
        <w:rPr>
          <w:lang w:val="es-ES"/>
        </w:rPr>
        <w:t xml:space="preserve"> </w:t>
      </w:r>
      <w:r w:rsidR="00261DCF" w:rsidRPr="009100B8">
        <w:rPr>
          <w:lang w:val="es-ES"/>
        </w:rPr>
        <w:t>de los niños no declarados viven en las regiones del interior, aunque el plazo sea más largo, y si se han previsto soluciones como la utilización de un equipo móvil</w:t>
      </w:r>
      <w:r w:rsidRPr="009100B8">
        <w:rPr>
          <w:lang w:val="es-ES"/>
        </w:rPr>
        <w:t>.</w:t>
      </w:r>
    </w:p>
    <w:p w:rsidR="008E264D" w:rsidRPr="009100B8" w:rsidRDefault="008E264D">
      <w:pPr>
        <w:spacing w:after="240"/>
        <w:rPr>
          <w:lang w:val="es-ES"/>
        </w:rPr>
      </w:pPr>
      <w:r w:rsidRPr="009100B8">
        <w:rPr>
          <w:lang w:val="es-ES"/>
        </w:rPr>
        <w:t>40.</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ALGOE</w:t>
      </w:r>
      <w:r w:rsidRPr="009100B8">
        <w:rPr>
          <w:lang w:val="es-ES"/>
        </w:rPr>
        <w:t xml:space="preserve"> (Suriname) </w:t>
      </w:r>
      <w:r w:rsidR="00196B3D" w:rsidRPr="009100B8">
        <w:rPr>
          <w:lang w:val="es-ES"/>
        </w:rPr>
        <w:t>subraya que</w:t>
      </w:r>
      <w:r w:rsidR="001F1308">
        <w:rPr>
          <w:lang w:val="es-ES"/>
        </w:rPr>
        <w:t xml:space="preserve"> se mantiene </w:t>
      </w:r>
      <w:r w:rsidR="00196B3D" w:rsidRPr="009100B8">
        <w:rPr>
          <w:lang w:val="es-ES"/>
        </w:rPr>
        <w:t>una estrecha colaboración con los centros médicos, que ayudan a identificar a los bebés no declarados</w:t>
      </w:r>
      <w:r w:rsidRPr="009100B8">
        <w:rPr>
          <w:lang w:val="es-ES"/>
        </w:rPr>
        <w:t>.</w:t>
      </w:r>
    </w:p>
    <w:p w:rsidR="008E264D" w:rsidRPr="009100B8" w:rsidRDefault="008E264D">
      <w:pPr>
        <w:spacing w:after="240"/>
        <w:rPr>
          <w:lang w:val="es-ES"/>
        </w:rPr>
      </w:pPr>
      <w:r w:rsidRPr="009100B8">
        <w:rPr>
          <w:lang w:val="es-ES"/>
        </w:rPr>
        <w:t>41.</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OUEDRAOGO</w:t>
      </w:r>
      <w:r w:rsidRPr="009100B8">
        <w:rPr>
          <w:lang w:val="es-ES"/>
        </w:rPr>
        <w:t xml:space="preserve"> </w:t>
      </w:r>
      <w:r w:rsidR="00B43C53" w:rsidRPr="009100B8">
        <w:rPr>
          <w:lang w:val="es-ES"/>
        </w:rPr>
        <w:t>pregunta si se han realizado progresos en el registro de los nacimientos de los niños cimarrones, los</w:t>
      </w:r>
      <w:r w:rsidR="001F1308">
        <w:rPr>
          <w:lang w:val="es-ES"/>
        </w:rPr>
        <w:t xml:space="preserve"> hijos </w:t>
      </w:r>
      <w:r w:rsidR="00B43C53" w:rsidRPr="009100B8">
        <w:rPr>
          <w:lang w:val="es-ES"/>
        </w:rPr>
        <w:t>de inmigrantes y los niños nacidos fuera del matrimonio, así como en la sensibilización de las madres que viven en el interior del país sobre la importancia de declarar el nacimiento de sus hijos</w:t>
      </w:r>
      <w:r w:rsidRPr="009100B8">
        <w:rPr>
          <w:lang w:val="es-ES"/>
        </w:rPr>
        <w:t>.</w:t>
      </w:r>
    </w:p>
    <w:p w:rsidR="008E264D" w:rsidRPr="009100B8" w:rsidRDefault="008E264D">
      <w:pPr>
        <w:spacing w:after="240"/>
        <w:rPr>
          <w:lang w:val="es-ES"/>
        </w:rPr>
      </w:pPr>
      <w:r w:rsidRPr="009100B8">
        <w:rPr>
          <w:lang w:val="es-ES"/>
        </w:rPr>
        <w:t>42.</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ALGOE</w:t>
      </w:r>
      <w:r w:rsidRPr="009100B8">
        <w:rPr>
          <w:lang w:val="es-ES"/>
        </w:rPr>
        <w:t xml:space="preserve"> (Suriname) </w:t>
      </w:r>
      <w:r w:rsidR="00C43F28" w:rsidRPr="009100B8">
        <w:rPr>
          <w:lang w:val="es-ES"/>
        </w:rPr>
        <w:t>responde que si el registro no se produce en los 16 días posteriores al nacimiento,</w:t>
      </w:r>
      <w:r w:rsidR="001C6601" w:rsidRPr="009100B8">
        <w:rPr>
          <w:lang w:val="es-ES"/>
        </w:rPr>
        <w:t xml:space="preserve"> se realiza al</w:t>
      </w:r>
      <w:r w:rsidR="00E06AAA">
        <w:rPr>
          <w:lang w:val="es-ES"/>
        </w:rPr>
        <w:t xml:space="preserve"> acudir al </w:t>
      </w:r>
      <w:r w:rsidR="001C6601" w:rsidRPr="009100B8">
        <w:rPr>
          <w:lang w:val="es-ES"/>
        </w:rPr>
        <w:t>dispensario</w:t>
      </w:r>
      <w:r w:rsidRPr="009100B8">
        <w:rPr>
          <w:lang w:val="es-ES"/>
        </w:rPr>
        <w:t xml:space="preserve">. </w:t>
      </w:r>
      <w:r w:rsidR="001C6601" w:rsidRPr="009100B8">
        <w:rPr>
          <w:lang w:val="es-ES"/>
        </w:rPr>
        <w:t xml:space="preserve">También se han conseguido progresos en el registro de los nacimientos de los niños cimarrones y de las poblaciones </w:t>
      </w:r>
      <w:r w:rsidR="00A73271">
        <w:rPr>
          <w:lang w:val="es-ES"/>
        </w:rPr>
        <w:t>indígena</w:t>
      </w:r>
      <w:r w:rsidR="001C6601" w:rsidRPr="009100B8">
        <w:rPr>
          <w:lang w:val="es-ES"/>
        </w:rPr>
        <w:t>s</w:t>
      </w:r>
      <w:r w:rsidRPr="009100B8">
        <w:rPr>
          <w:lang w:val="es-ES"/>
        </w:rPr>
        <w:t xml:space="preserve">. </w:t>
      </w:r>
      <w:r w:rsidR="006E7E53" w:rsidRPr="009100B8">
        <w:rPr>
          <w:lang w:val="es-ES"/>
        </w:rPr>
        <w:t>L</w:t>
      </w:r>
      <w:r w:rsidR="00A0424A" w:rsidRPr="009100B8">
        <w:rPr>
          <w:lang w:val="es-ES"/>
        </w:rPr>
        <w:t xml:space="preserve">a oficina de registro </w:t>
      </w:r>
      <w:r w:rsidR="006E7E53" w:rsidRPr="009100B8">
        <w:rPr>
          <w:lang w:val="es-ES"/>
        </w:rPr>
        <w:t xml:space="preserve">en el interior del país </w:t>
      </w:r>
      <w:r w:rsidR="00A0424A" w:rsidRPr="009100B8">
        <w:rPr>
          <w:lang w:val="es-ES"/>
        </w:rPr>
        <w:t>dispone de algunas delegaciones</w:t>
      </w:r>
      <w:r w:rsidR="00E06AAA">
        <w:rPr>
          <w:lang w:val="es-ES"/>
        </w:rPr>
        <w:t xml:space="preserve"> en las que </w:t>
      </w:r>
      <w:r w:rsidR="00A0424A" w:rsidRPr="009100B8">
        <w:rPr>
          <w:lang w:val="es-ES"/>
        </w:rPr>
        <w:t>los padres pueden declarar el nacimiento de sus hijos sin ser sancionados si el retraso es superior a 16 días</w:t>
      </w:r>
      <w:r w:rsidRPr="009100B8">
        <w:rPr>
          <w:lang w:val="es-ES"/>
        </w:rPr>
        <w:t xml:space="preserve">. </w:t>
      </w:r>
      <w:r w:rsidR="004D2D72" w:rsidRPr="009100B8">
        <w:rPr>
          <w:lang w:val="es-ES"/>
        </w:rPr>
        <w:t>El registro de los hijos</w:t>
      </w:r>
      <w:r w:rsidR="00E06AAA">
        <w:rPr>
          <w:lang w:val="es-ES"/>
        </w:rPr>
        <w:t xml:space="preserve"> de </w:t>
      </w:r>
      <w:r w:rsidR="004D2D72" w:rsidRPr="009100B8">
        <w:rPr>
          <w:lang w:val="es-ES"/>
        </w:rPr>
        <w:t>inmigrantes sigue planteando problemas</w:t>
      </w:r>
      <w:r w:rsidR="006E7E53" w:rsidRPr="009100B8">
        <w:rPr>
          <w:lang w:val="es-ES"/>
        </w:rPr>
        <w:t>,</w:t>
      </w:r>
      <w:r w:rsidR="004D2D72" w:rsidRPr="009100B8">
        <w:rPr>
          <w:lang w:val="es-ES"/>
        </w:rPr>
        <w:t xml:space="preserve"> porque los padres en situación irregular no se atreven a declarar </w:t>
      </w:r>
      <w:r w:rsidR="009A10E3">
        <w:rPr>
          <w:lang w:val="es-ES"/>
        </w:rPr>
        <w:t>su</w:t>
      </w:r>
      <w:r w:rsidR="004D2D72" w:rsidRPr="009100B8">
        <w:rPr>
          <w:lang w:val="es-ES"/>
        </w:rPr>
        <w:t xml:space="preserve"> nacimiento por temor a una medida de expulsión</w:t>
      </w:r>
      <w:r w:rsidRPr="009100B8">
        <w:rPr>
          <w:lang w:val="es-ES"/>
        </w:rPr>
        <w:t xml:space="preserve">. </w:t>
      </w:r>
      <w:r w:rsidR="004D2D72" w:rsidRPr="009100B8">
        <w:rPr>
          <w:lang w:val="es-ES"/>
        </w:rPr>
        <w:t>Por consiguiente, el registro se hace durante una visita al dispensario</w:t>
      </w:r>
      <w:r w:rsidRPr="009100B8">
        <w:rPr>
          <w:lang w:val="es-ES"/>
        </w:rPr>
        <w:t>.</w:t>
      </w:r>
    </w:p>
    <w:p w:rsidR="008E264D" w:rsidRPr="009100B8" w:rsidRDefault="008E264D">
      <w:pPr>
        <w:spacing w:after="240"/>
        <w:rPr>
          <w:lang w:val="es-ES"/>
        </w:rPr>
      </w:pPr>
      <w:r w:rsidRPr="009100B8">
        <w:rPr>
          <w:lang w:val="es-ES"/>
        </w:rPr>
        <w:t>43.</w:t>
      </w:r>
      <w:r w:rsidRPr="009100B8">
        <w:rPr>
          <w:lang w:val="es-ES"/>
        </w:rPr>
        <w:tab/>
      </w:r>
      <w:r w:rsidR="002A7867" w:rsidRPr="009100B8">
        <w:rPr>
          <w:lang w:val="es-ES"/>
        </w:rPr>
        <w:t xml:space="preserve">El </w:t>
      </w:r>
      <w:r w:rsidRPr="009100B8">
        <w:rPr>
          <w:b/>
          <w:lang w:val="es-ES"/>
        </w:rPr>
        <w:t>PR</w:t>
      </w:r>
      <w:r w:rsidR="002A7867" w:rsidRPr="009100B8">
        <w:rPr>
          <w:b/>
          <w:lang w:val="es-ES"/>
        </w:rPr>
        <w:t>E</w:t>
      </w:r>
      <w:r w:rsidRPr="009100B8">
        <w:rPr>
          <w:b/>
          <w:lang w:val="es-ES"/>
        </w:rPr>
        <w:t>SIDENT</w:t>
      </w:r>
      <w:r w:rsidR="002A7867" w:rsidRPr="009100B8">
        <w:rPr>
          <w:b/>
          <w:lang w:val="es-ES"/>
        </w:rPr>
        <w:t>E</w:t>
      </w:r>
      <w:r w:rsidR="003E3440" w:rsidRPr="009100B8">
        <w:rPr>
          <w:lang w:val="es-ES"/>
        </w:rPr>
        <w:t xml:space="preserve"> pregunta si los niños nacidos fuera del matrimonio goza</w:t>
      </w:r>
      <w:r w:rsidR="006E7E53" w:rsidRPr="009100B8">
        <w:rPr>
          <w:lang w:val="es-ES"/>
        </w:rPr>
        <w:t>n</w:t>
      </w:r>
      <w:r w:rsidR="003E3440" w:rsidRPr="009100B8">
        <w:rPr>
          <w:lang w:val="es-ES"/>
        </w:rPr>
        <w:t xml:space="preserve"> de derechos </w:t>
      </w:r>
      <w:r w:rsidR="006B0AC9">
        <w:rPr>
          <w:lang w:val="es-ES"/>
        </w:rPr>
        <w:t>sucesorios</w:t>
      </w:r>
      <w:r w:rsidRPr="009100B8">
        <w:rPr>
          <w:lang w:val="es-ES"/>
        </w:rPr>
        <w:t>.</w:t>
      </w:r>
    </w:p>
    <w:p w:rsidR="008E264D" w:rsidRPr="009100B8" w:rsidRDefault="008E264D">
      <w:pPr>
        <w:spacing w:after="240"/>
        <w:rPr>
          <w:lang w:val="es-ES"/>
        </w:rPr>
      </w:pPr>
      <w:r w:rsidRPr="009100B8">
        <w:rPr>
          <w:lang w:val="es-ES"/>
        </w:rPr>
        <w:t>44.</w:t>
      </w:r>
      <w:r w:rsidRPr="009100B8">
        <w:rPr>
          <w:lang w:val="es-ES"/>
        </w:rPr>
        <w:tab/>
      </w:r>
      <w:r w:rsidR="00804B54" w:rsidRPr="009100B8">
        <w:rPr>
          <w:lang w:val="es-ES"/>
        </w:rPr>
        <w:t xml:space="preserve">La </w:t>
      </w:r>
      <w:r w:rsidR="00804B54" w:rsidRPr="009100B8">
        <w:rPr>
          <w:b/>
          <w:lang w:val="es-ES"/>
        </w:rPr>
        <w:t>Sra.</w:t>
      </w:r>
      <w:r w:rsidRPr="009100B8">
        <w:rPr>
          <w:b/>
          <w:vertAlign w:val="superscript"/>
          <w:lang w:val="es-ES"/>
        </w:rPr>
        <w:t xml:space="preserve"> </w:t>
      </w:r>
      <w:r w:rsidRPr="009100B8">
        <w:rPr>
          <w:b/>
          <w:lang w:val="es-ES"/>
        </w:rPr>
        <w:t>HANOEMAN-SOEKHOE</w:t>
      </w:r>
      <w:r w:rsidRPr="009100B8">
        <w:rPr>
          <w:lang w:val="es-ES"/>
        </w:rPr>
        <w:t xml:space="preserve"> (Suriname) </w:t>
      </w:r>
      <w:r w:rsidR="004E69A7" w:rsidRPr="009100B8">
        <w:rPr>
          <w:lang w:val="es-ES"/>
        </w:rPr>
        <w:t>responde que</w:t>
      </w:r>
      <w:r w:rsidR="008139C2">
        <w:rPr>
          <w:lang w:val="es-ES"/>
        </w:rPr>
        <w:t xml:space="preserve"> tienen </w:t>
      </w:r>
      <w:r w:rsidR="004E69A7" w:rsidRPr="009100B8">
        <w:rPr>
          <w:lang w:val="es-ES"/>
        </w:rPr>
        <w:t>los mismos derechos que los niños nacidos dentro del matrimonio</w:t>
      </w:r>
      <w:r w:rsidRPr="009100B8">
        <w:rPr>
          <w:lang w:val="es-ES"/>
        </w:rPr>
        <w:t>.</w:t>
      </w:r>
    </w:p>
    <w:p w:rsidR="008E264D" w:rsidRPr="009100B8" w:rsidRDefault="008E264D">
      <w:pPr>
        <w:spacing w:after="240"/>
        <w:rPr>
          <w:lang w:val="es-ES"/>
        </w:rPr>
      </w:pPr>
      <w:r w:rsidRPr="009100B8">
        <w:rPr>
          <w:lang w:val="es-ES"/>
        </w:rPr>
        <w:t>45.</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PAHALWANKHAN</w:t>
      </w:r>
      <w:r w:rsidRPr="009100B8">
        <w:rPr>
          <w:lang w:val="es-ES"/>
        </w:rPr>
        <w:t xml:space="preserve"> (Suriname) </w:t>
      </w:r>
      <w:r w:rsidR="00384E5D" w:rsidRPr="009100B8">
        <w:rPr>
          <w:lang w:val="es-ES"/>
        </w:rPr>
        <w:t>especifica que</w:t>
      </w:r>
      <w:r w:rsidR="008139C2">
        <w:rPr>
          <w:lang w:val="es-ES"/>
        </w:rPr>
        <w:t xml:space="preserve"> los derechos sucesorios </w:t>
      </w:r>
      <w:r w:rsidR="00384E5D" w:rsidRPr="009100B8">
        <w:rPr>
          <w:lang w:val="es-ES"/>
        </w:rPr>
        <w:t>se rigen por el derecho consuetudinario</w:t>
      </w:r>
      <w:r w:rsidR="009A10E3">
        <w:rPr>
          <w:lang w:val="es-ES"/>
        </w:rPr>
        <w:t>.</w:t>
      </w:r>
    </w:p>
    <w:p w:rsidR="008E264D" w:rsidRPr="009100B8" w:rsidRDefault="008E264D">
      <w:pPr>
        <w:spacing w:after="240"/>
        <w:rPr>
          <w:lang w:val="es-ES"/>
        </w:rPr>
      </w:pPr>
      <w:r w:rsidRPr="009100B8">
        <w:rPr>
          <w:lang w:val="es-ES"/>
        </w:rPr>
        <w:t>46.</w:t>
      </w:r>
      <w:r w:rsidRPr="009100B8">
        <w:rPr>
          <w:lang w:val="es-ES"/>
        </w:rPr>
        <w:tab/>
      </w:r>
      <w:r w:rsidR="007E0F1C" w:rsidRPr="009100B8">
        <w:rPr>
          <w:lang w:val="es-ES"/>
        </w:rPr>
        <w:t>Destaca que se han realizado progresos en la recopilación de datos sobre los niños</w:t>
      </w:r>
      <w:r w:rsidRPr="009100B8">
        <w:rPr>
          <w:lang w:val="es-ES"/>
        </w:rPr>
        <w:t xml:space="preserve">, </w:t>
      </w:r>
      <w:r w:rsidR="007E0F1C" w:rsidRPr="009100B8">
        <w:rPr>
          <w:lang w:val="es-ES"/>
        </w:rPr>
        <w:t xml:space="preserve">que el Gobierno comienza a tenerlos en cuenta en la elaboración de políticas, </w:t>
      </w:r>
      <w:r w:rsidR="006E7E53" w:rsidRPr="009100B8">
        <w:rPr>
          <w:lang w:val="es-ES"/>
        </w:rPr>
        <w:t>sobre todo</w:t>
      </w:r>
      <w:r w:rsidR="007E0F1C" w:rsidRPr="009100B8">
        <w:rPr>
          <w:lang w:val="es-ES"/>
        </w:rPr>
        <w:t xml:space="preserve"> en el sector de la salud y la educación, y que los datos sobre los niños de la calle, los niños de grupos minoritarios y los niños </w:t>
      </w:r>
      <w:r w:rsidRPr="009100B8">
        <w:rPr>
          <w:lang w:val="es-ES"/>
        </w:rPr>
        <w:t xml:space="preserve">que </w:t>
      </w:r>
      <w:r w:rsidR="007E0F1C" w:rsidRPr="009100B8">
        <w:rPr>
          <w:lang w:val="es-ES"/>
        </w:rPr>
        <w:t>sufren explotación sexual siguen siendo insuficientes porque son difíciles de reunir</w:t>
      </w:r>
      <w:r w:rsidRPr="009100B8">
        <w:rPr>
          <w:lang w:val="es-ES"/>
        </w:rPr>
        <w:t xml:space="preserve">. </w:t>
      </w:r>
      <w:r w:rsidR="007E0F1C" w:rsidRPr="009100B8">
        <w:rPr>
          <w:lang w:val="es-ES"/>
        </w:rPr>
        <w:t>El país</w:t>
      </w:r>
      <w:r w:rsidR="00C16546">
        <w:rPr>
          <w:lang w:val="es-ES"/>
        </w:rPr>
        <w:t xml:space="preserve"> necesitaría </w:t>
      </w:r>
      <w:r w:rsidR="007E0F1C" w:rsidRPr="009100B8">
        <w:rPr>
          <w:lang w:val="es-ES"/>
        </w:rPr>
        <w:t>ayuda para llevar a cabo semejante empresa</w:t>
      </w:r>
      <w:r w:rsidRPr="009100B8">
        <w:rPr>
          <w:lang w:val="es-ES"/>
        </w:rPr>
        <w:t xml:space="preserve">. </w:t>
      </w:r>
      <w:r w:rsidR="007E0F1C" w:rsidRPr="009100B8">
        <w:rPr>
          <w:lang w:val="es-ES"/>
        </w:rPr>
        <w:t>Los grupos minoritarios, en particular los cimarrones</w:t>
      </w:r>
      <w:r w:rsidR="00C16546">
        <w:rPr>
          <w:lang w:val="es-ES"/>
        </w:rPr>
        <w:t>,</w:t>
      </w:r>
      <w:r w:rsidR="007E0F1C" w:rsidRPr="009100B8">
        <w:rPr>
          <w:lang w:val="es-ES"/>
        </w:rPr>
        <w:t xml:space="preserve"> que cuentan con una mayoría de niños,</w:t>
      </w:r>
      <w:r w:rsidR="00C16546">
        <w:rPr>
          <w:lang w:val="es-ES"/>
        </w:rPr>
        <w:t xml:space="preserve"> son objeto de la máxima atención </w:t>
      </w:r>
      <w:r w:rsidR="007E0F1C" w:rsidRPr="009100B8">
        <w:rPr>
          <w:lang w:val="es-ES"/>
        </w:rPr>
        <w:t>del Gobierno</w:t>
      </w:r>
      <w:r w:rsidR="008D5C08">
        <w:rPr>
          <w:lang w:val="es-ES"/>
        </w:rPr>
        <w:t>.</w:t>
      </w:r>
    </w:p>
    <w:p w:rsidR="008E264D" w:rsidRPr="009100B8" w:rsidRDefault="008E264D">
      <w:pPr>
        <w:spacing w:after="240"/>
        <w:rPr>
          <w:lang w:val="es-ES"/>
        </w:rPr>
      </w:pPr>
      <w:r w:rsidRPr="009100B8">
        <w:rPr>
          <w:lang w:val="es-ES"/>
        </w:rPr>
        <w:t>47.</w:t>
      </w:r>
      <w:r w:rsidRPr="009100B8">
        <w:rPr>
          <w:lang w:val="es-ES"/>
        </w:rPr>
        <w:tab/>
      </w:r>
      <w:r w:rsidR="006D6CF6" w:rsidRPr="009100B8">
        <w:rPr>
          <w:lang w:val="es-ES"/>
        </w:rPr>
        <w:t>Todavía queda</w:t>
      </w:r>
      <w:r w:rsidR="006B4368">
        <w:rPr>
          <w:lang w:val="es-ES"/>
        </w:rPr>
        <w:t xml:space="preserve"> bastante por hacer para </w:t>
      </w:r>
      <w:r w:rsidR="006D6CF6" w:rsidRPr="009100B8">
        <w:rPr>
          <w:lang w:val="es-ES"/>
        </w:rPr>
        <w:t>utilizar con mayor eficacia el presupuesto destinado al sector social</w:t>
      </w:r>
      <w:r w:rsidRPr="009100B8">
        <w:rPr>
          <w:lang w:val="es-ES"/>
        </w:rPr>
        <w:t xml:space="preserve">. </w:t>
      </w:r>
      <w:r w:rsidR="006D6CF6" w:rsidRPr="009100B8">
        <w:rPr>
          <w:lang w:val="es-ES"/>
        </w:rPr>
        <w:t>Se han puesto en marcha algunas iniciativas, entre ellas un programa de reforma del sector público, en el que gran parte de los créditos están destinados a gastos de funcionamiento, pero habrá que encontrar un empleo a los funcionarios cesados</w:t>
      </w:r>
      <w:r w:rsidRPr="009100B8">
        <w:rPr>
          <w:lang w:val="es-ES"/>
        </w:rPr>
        <w:t>.</w:t>
      </w:r>
    </w:p>
    <w:p w:rsidR="008E264D" w:rsidRPr="009100B8" w:rsidRDefault="008E264D">
      <w:pPr>
        <w:spacing w:after="240"/>
        <w:rPr>
          <w:lang w:val="es-ES"/>
        </w:rPr>
      </w:pPr>
      <w:r w:rsidRPr="009100B8">
        <w:rPr>
          <w:lang w:val="es-ES"/>
        </w:rPr>
        <w:t>48.</w:t>
      </w:r>
      <w:r w:rsidRPr="009100B8">
        <w:rPr>
          <w:lang w:val="es-ES"/>
        </w:rPr>
        <w:tab/>
      </w:r>
      <w:r w:rsidR="00E81E89" w:rsidRPr="009100B8">
        <w:rPr>
          <w:lang w:val="es-ES"/>
        </w:rPr>
        <w:t>El Ministerio de Educación ha promulgado una ley prohibiendo los castigos corporales en la escuela, pero</w:t>
      </w:r>
      <w:r w:rsidR="00211CBC" w:rsidRPr="009100B8">
        <w:rPr>
          <w:lang w:val="es-ES"/>
        </w:rPr>
        <w:t xml:space="preserve"> en</w:t>
      </w:r>
      <w:r w:rsidR="00C220D9">
        <w:rPr>
          <w:lang w:val="es-ES"/>
        </w:rPr>
        <w:t xml:space="preserve"> realidad queda pendiente la prohibición de esta </w:t>
      </w:r>
      <w:r w:rsidR="00E81E89" w:rsidRPr="009100B8">
        <w:rPr>
          <w:lang w:val="es-ES"/>
        </w:rPr>
        <w:t xml:space="preserve">práctica </w:t>
      </w:r>
      <w:r w:rsidR="007C12D7">
        <w:rPr>
          <w:lang w:val="es-ES"/>
        </w:rPr>
        <w:t>también</w:t>
      </w:r>
      <w:r w:rsidR="007C12D7" w:rsidRPr="009100B8">
        <w:rPr>
          <w:lang w:val="es-ES"/>
        </w:rPr>
        <w:t xml:space="preserve"> </w:t>
      </w:r>
      <w:r w:rsidR="006E7E53" w:rsidRPr="009100B8">
        <w:rPr>
          <w:lang w:val="es-ES"/>
        </w:rPr>
        <w:t>en</w:t>
      </w:r>
      <w:r w:rsidR="00E81E89" w:rsidRPr="009100B8">
        <w:rPr>
          <w:lang w:val="es-ES"/>
        </w:rPr>
        <w:t xml:space="preserve"> la familia</w:t>
      </w:r>
      <w:r w:rsidRPr="009100B8">
        <w:rPr>
          <w:lang w:val="es-ES"/>
        </w:rPr>
        <w:t>.</w:t>
      </w:r>
    </w:p>
    <w:p w:rsidR="008E264D" w:rsidRPr="009100B8" w:rsidRDefault="008E264D">
      <w:pPr>
        <w:spacing w:after="240"/>
        <w:rPr>
          <w:lang w:val="es-ES"/>
        </w:rPr>
      </w:pPr>
      <w:r w:rsidRPr="009100B8">
        <w:rPr>
          <w:lang w:val="es-ES"/>
        </w:rPr>
        <w:t>49.</w:t>
      </w:r>
      <w:r w:rsidRPr="009100B8">
        <w:rPr>
          <w:lang w:val="es-ES"/>
        </w:rPr>
        <w:tab/>
      </w:r>
      <w:r w:rsidR="00211CBC" w:rsidRPr="009100B8">
        <w:rPr>
          <w:lang w:val="es-ES"/>
        </w:rPr>
        <w:t>El</w:t>
      </w:r>
      <w:r w:rsidRPr="009100B8">
        <w:rPr>
          <w:lang w:val="es-ES"/>
        </w:rPr>
        <w:t xml:space="preserve"> </w:t>
      </w:r>
      <w:r w:rsidRPr="009100B8">
        <w:rPr>
          <w:b/>
          <w:lang w:val="es-ES"/>
        </w:rPr>
        <w:t>PR</w:t>
      </w:r>
      <w:r w:rsidR="00211CBC" w:rsidRPr="009100B8">
        <w:rPr>
          <w:b/>
          <w:lang w:val="es-ES"/>
        </w:rPr>
        <w:t>E</w:t>
      </w:r>
      <w:r w:rsidRPr="009100B8">
        <w:rPr>
          <w:b/>
          <w:lang w:val="es-ES"/>
        </w:rPr>
        <w:t>SIDENT</w:t>
      </w:r>
      <w:r w:rsidR="00211CBC" w:rsidRPr="009100B8">
        <w:rPr>
          <w:b/>
          <w:lang w:val="es-ES"/>
        </w:rPr>
        <w:t>E</w:t>
      </w:r>
      <w:r w:rsidR="008D5C08">
        <w:rPr>
          <w:lang w:val="es-ES"/>
        </w:rPr>
        <w:t xml:space="preserve"> pregunta si es</w:t>
      </w:r>
      <w:r w:rsidR="00F73FA9" w:rsidRPr="009100B8">
        <w:rPr>
          <w:lang w:val="es-ES"/>
        </w:rPr>
        <w:t>a ley se aplica en todos los establecimientos de atención a la infancia</w:t>
      </w:r>
      <w:r w:rsidRPr="009100B8">
        <w:rPr>
          <w:lang w:val="es-ES"/>
        </w:rPr>
        <w:t>.</w:t>
      </w:r>
    </w:p>
    <w:p w:rsidR="008E264D" w:rsidRPr="009100B8" w:rsidRDefault="008E264D">
      <w:pPr>
        <w:spacing w:after="240"/>
        <w:rPr>
          <w:lang w:val="es-ES"/>
        </w:rPr>
      </w:pPr>
      <w:r w:rsidRPr="009100B8">
        <w:rPr>
          <w:lang w:val="es-ES"/>
        </w:rPr>
        <w:t>50.</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PAHALWANKHAN</w:t>
      </w:r>
      <w:r w:rsidRPr="009100B8">
        <w:rPr>
          <w:lang w:val="es-ES"/>
        </w:rPr>
        <w:t xml:space="preserve"> (Suriname) </w:t>
      </w:r>
      <w:r w:rsidR="00C25BA1" w:rsidRPr="009100B8">
        <w:rPr>
          <w:lang w:val="es-ES"/>
        </w:rPr>
        <w:t>responde</w:t>
      </w:r>
      <w:r w:rsidR="004C4077">
        <w:rPr>
          <w:lang w:val="es-ES"/>
        </w:rPr>
        <w:t xml:space="preserve"> que no</w:t>
      </w:r>
      <w:r w:rsidR="00C25BA1" w:rsidRPr="009100B8">
        <w:rPr>
          <w:lang w:val="es-ES"/>
        </w:rPr>
        <w:t xml:space="preserve">, pero pone de relieve que los trabajadores sociales y </w:t>
      </w:r>
      <w:r w:rsidR="006B0ED6" w:rsidRPr="009100B8">
        <w:rPr>
          <w:lang w:val="es-ES"/>
        </w:rPr>
        <w:t xml:space="preserve">el </w:t>
      </w:r>
      <w:r w:rsidR="00C25BA1" w:rsidRPr="009100B8">
        <w:rPr>
          <w:lang w:val="es-ES"/>
        </w:rPr>
        <w:t xml:space="preserve">personal de las instituciones para </w:t>
      </w:r>
      <w:r w:rsidR="003A135A">
        <w:rPr>
          <w:lang w:val="es-ES"/>
        </w:rPr>
        <w:t xml:space="preserve">jóvenes </w:t>
      </w:r>
      <w:r w:rsidR="00C25BA1" w:rsidRPr="009100B8">
        <w:rPr>
          <w:lang w:val="es-ES"/>
        </w:rPr>
        <w:t>delincuentes reciben formación relativa a los derechos del niño</w:t>
      </w:r>
      <w:r w:rsidR="008D5C08">
        <w:rPr>
          <w:lang w:val="es-ES"/>
        </w:rPr>
        <w:t>.</w:t>
      </w:r>
    </w:p>
    <w:p w:rsidR="008E264D" w:rsidRPr="009100B8" w:rsidRDefault="008E264D">
      <w:pPr>
        <w:spacing w:after="240"/>
        <w:rPr>
          <w:lang w:val="es-ES"/>
        </w:rPr>
      </w:pPr>
      <w:r w:rsidRPr="009100B8">
        <w:rPr>
          <w:lang w:val="es-ES"/>
        </w:rPr>
        <w:t>51.</w:t>
      </w:r>
      <w:r w:rsidRPr="009100B8">
        <w:rPr>
          <w:lang w:val="es-ES"/>
        </w:rPr>
        <w:tab/>
      </w:r>
      <w:r w:rsidR="00760673" w:rsidRPr="009100B8">
        <w:rPr>
          <w:lang w:val="es-ES"/>
        </w:rPr>
        <w:t xml:space="preserve">En cuanto a la discriminación con respecto a los </w:t>
      </w:r>
      <w:r w:rsidR="003A135A">
        <w:rPr>
          <w:lang w:val="es-ES"/>
        </w:rPr>
        <w:t>varones</w:t>
      </w:r>
      <w:r w:rsidR="00760673" w:rsidRPr="009100B8">
        <w:rPr>
          <w:lang w:val="es-ES"/>
        </w:rPr>
        <w:t xml:space="preserve"> que figura en el Código Penal para los casos de abusos sexuales,</w:t>
      </w:r>
      <w:r w:rsidR="00142524">
        <w:rPr>
          <w:lang w:val="es-ES"/>
        </w:rPr>
        <w:t xml:space="preserve"> está </w:t>
      </w:r>
      <w:r w:rsidR="00760673" w:rsidRPr="009100B8">
        <w:rPr>
          <w:lang w:val="es-ES"/>
        </w:rPr>
        <w:t xml:space="preserve">pendiente de aprobación la revisión para sustituir el término </w:t>
      </w:r>
      <w:r w:rsidRPr="009100B8">
        <w:rPr>
          <w:lang w:val="es-ES"/>
        </w:rPr>
        <w:t>«</w:t>
      </w:r>
      <w:r w:rsidR="00760673" w:rsidRPr="009100B8">
        <w:rPr>
          <w:lang w:val="es-ES"/>
        </w:rPr>
        <w:t>muchachas</w:t>
      </w:r>
      <w:r w:rsidRPr="009100B8">
        <w:rPr>
          <w:lang w:val="es-ES"/>
        </w:rPr>
        <w:t>»</w:t>
      </w:r>
      <w:r w:rsidR="00760673" w:rsidRPr="009100B8">
        <w:rPr>
          <w:lang w:val="es-ES"/>
        </w:rPr>
        <w:t xml:space="preserve"> por</w:t>
      </w:r>
      <w:r w:rsidRPr="009100B8">
        <w:rPr>
          <w:lang w:val="es-ES"/>
        </w:rPr>
        <w:t> «</w:t>
      </w:r>
      <w:r w:rsidR="00760673" w:rsidRPr="009100B8">
        <w:rPr>
          <w:lang w:val="es-ES"/>
        </w:rPr>
        <w:t>niños</w:t>
      </w:r>
      <w:r w:rsidRPr="009100B8">
        <w:rPr>
          <w:lang w:val="es-ES"/>
        </w:rPr>
        <w:t xml:space="preserve">». </w:t>
      </w:r>
      <w:r w:rsidR="00760673" w:rsidRPr="009100B8">
        <w:rPr>
          <w:lang w:val="es-ES"/>
        </w:rPr>
        <w:t xml:space="preserve">Este principio de no discriminación tiene un carácter </w:t>
      </w:r>
      <w:r w:rsidR="00580199" w:rsidRPr="009100B8">
        <w:rPr>
          <w:lang w:val="es-ES"/>
        </w:rPr>
        <w:t>vinculante en la Constitución y en la legislación nacional</w:t>
      </w:r>
      <w:r w:rsidRPr="009100B8">
        <w:rPr>
          <w:lang w:val="es-ES"/>
        </w:rPr>
        <w:t xml:space="preserve">. </w:t>
      </w:r>
      <w:r w:rsidR="00580199" w:rsidRPr="009100B8">
        <w:rPr>
          <w:lang w:val="es-ES"/>
        </w:rPr>
        <w:t xml:space="preserve">La legislación nacional no es discriminatoria con respecto a las muchachas </w:t>
      </w:r>
      <w:r w:rsidR="00C427C0" w:rsidRPr="009100B8">
        <w:rPr>
          <w:lang w:val="es-ES"/>
        </w:rPr>
        <w:t>o</w:t>
      </w:r>
      <w:r w:rsidR="00580199" w:rsidRPr="009100B8">
        <w:rPr>
          <w:lang w:val="es-ES"/>
        </w:rPr>
        <w:t xml:space="preserve"> los muchachos, pero en la</w:t>
      </w:r>
      <w:r w:rsidR="00142524">
        <w:rPr>
          <w:lang w:val="es-ES"/>
        </w:rPr>
        <w:t xml:space="preserve"> práctica </w:t>
      </w:r>
      <w:r w:rsidR="00580199" w:rsidRPr="009100B8">
        <w:rPr>
          <w:lang w:val="es-ES"/>
        </w:rPr>
        <w:t>no siempre se respeta</w:t>
      </w:r>
      <w:r w:rsidR="008D5C08">
        <w:rPr>
          <w:lang w:val="es-ES"/>
        </w:rPr>
        <w:t>.</w:t>
      </w:r>
    </w:p>
    <w:p w:rsidR="008E264D" w:rsidRPr="009100B8" w:rsidRDefault="008E264D">
      <w:pPr>
        <w:spacing w:after="240"/>
        <w:rPr>
          <w:lang w:val="es-ES"/>
        </w:rPr>
      </w:pPr>
      <w:r w:rsidRPr="009100B8">
        <w:rPr>
          <w:lang w:val="es-ES"/>
        </w:rPr>
        <w:t>52.</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ALUOCH </w:t>
      </w:r>
      <w:r w:rsidR="002A563E" w:rsidRPr="009100B8">
        <w:rPr>
          <w:lang w:val="es-ES"/>
        </w:rPr>
        <w:t xml:space="preserve">pregunta si un niño víctima de discriminación puede invocar la Constitución </w:t>
      </w:r>
      <w:r w:rsidR="00624506">
        <w:rPr>
          <w:lang w:val="es-ES"/>
        </w:rPr>
        <w:t>o cualquier otra ley nacional</w:t>
      </w:r>
      <w:r w:rsidRPr="009100B8">
        <w:rPr>
          <w:lang w:val="es-ES"/>
        </w:rPr>
        <w:t>.</w:t>
      </w:r>
    </w:p>
    <w:p w:rsidR="008E264D" w:rsidRPr="009100B8" w:rsidRDefault="008E264D">
      <w:pPr>
        <w:spacing w:after="240"/>
        <w:rPr>
          <w:lang w:val="es-ES"/>
        </w:rPr>
      </w:pPr>
      <w:r w:rsidRPr="009100B8">
        <w:rPr>
          <w:lang w:val="es-ES"/>
        </w:rPr>
        <w:t>53.</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MacDONALD</w:t>
      </w:r>
      <w:r w:rsidRPr="009100B8">
        <w:rPr>
          <w:lang w:val="es-ES"/>
        </w:rPr>
        <w:t xml:space="preserve"> (Suriname) </w:t>
      </w:r>
      <w:r w:rsidR="003760C5" w:rsidRPr="009100B8">
        <w:rPr>
          <w:lang w:val="es-ES"/>
        </w:rPr>
        <w:t>responde que no existe una ley específica</w:t>
      </w:r>
      <w:r w:rsidR="003A1258">
        <w:rPr>
          <w:lang w:val="es-ES"/>
        </w:rPr>
        <w:t>,</w:t>
      </w:r>
      <w:r w:rsidR="003760C5" w:rsidRPr="009100B8">
        <w:rPr>
          <w:lang w:val="es-ES"/>
        </w:rPr>
        <w:t xml:space="preserve"> pero que</w:t>
      </w:r>
      <w:r w:rsidRPr="009100B8">
        <w:rPr>
          <w:lang w:val="es-ES"/>
        </w:rPr>
        <w:t xml:space="preserve">, </w:t>
      </w:r>
      <w:r w:rsidR="003760C5" w:rsidRPr="009100B8">
        <w:rPr>
          <w:lang w:val="es-ES"/>
        </w:rPr>
        <w:t xml:space="preserve">siendo </w:t>
      </w:r>
      <w:r w:rsidRPr="009100B8">
        <w:rPr>
          <w:lang w:val="es-ES"/>
        </w:rPr>
        <w:t>Suriname</w:t>
      </w:r>
      <w:r w:rsidR="003760C5" w:rsidRPr="009100B8">
        <w:rPr>
          <w:lang w:val="es-ES"/>
        </w:rPr>
        <w:t xml:space="preserve"> parte en la Convención sobre los Derechos del Niño</w:t>
      </w:r>
      <w:r w:rsidRPr="009100B8">
        <w:rPr>
          <w:lang w:val="es-ES"/>
        </w:rPr>
        <w:t>,</w:t>
      </w:r>
      <w:r w:rsidR="003A1258">
        <w:rPr>
          <w:lang w:val="es-ES"/>
        </w:rPr>
        <w:t xml:space="preserve"> </w:t>
      </w:r>
      <w:r w:rsidR="008D5C08">
        <w:rPr>
          <w:lang w:val="es-ES"/>
        </w:rPr>
        <w:t>cualquiera</w:t>
      </w:r>
      <w:r w:rsidR="003A1258">
        <w:rPr>
          <w:lang w:val="es-ES"/>
        </w:rPr>
        <w:t xml:space="preserve"> se puede </w:t>
      </w:r>
      <w:r w:rsidR="003760C5" w:rsidRPr="009100B8">
        <w:rPr>
          <w:lang w:val="es-ES"/>
        </w:rPr>
        <w:t>presentar ante los tribunales en caso de violación de este instrumento</w:t>
      </w:r>
      <w:r w:rsidRPr="009100B8">
        <w:rPr>
          <w:lang w:val="es-ES"/>
        </w:rPr>
        <w:t>.</w:t>
      </w:r>
    </w:p>
    <w:p w:rsidR="008E264D" w:rsidRPr="009100B8" w:rsidRDefault="008E264D">
      <w:pPr>
        <w:spacing w:after="240"/>
        <w:rPr>
          <w:lang w:val="es-ES"/>
        </w:rPr>
      </w:pPr>
      <w:r w:rsidRPr="009100B8">
        <w:rPr>
          <w:lang w:val="es-ES"/>
        </w:rPr>
        <w:t>54.</w:t>
      </w:r>
      <w:r w:rsidRPr="009100B8">
        <w:rPr>
          <w:lang w:val="es-ES"/>
        </w:rPr>
        <w:tab/>
      </w:r>
      <w:r w:rsidR="00DF2323" w:rsidRPr="009100B8">
        <w:rPr>
          <w:lang w:val="es-ES"/>
        </w:rPr>
        <w:t xml:space="preserve">El </w:t>
      </w:r>
      <w:r w:rsidR="00DF2323" w:rsidRPr="009100B8">
        <w:rPr>
          <w:b/>
          <w:lang w:val="es-ES"/>
        </w:rPr>
        <w:t>PRESIDENTE</w:t>
      </w:r>
      <w:r w:rsidR="00AB379B" w:rsidRPr="009100B8">
        <w:rPr>
          <w:lang w:val="es-ES"/>
        </w:rPr>
        <w:t xml:space="preserve"> pregunta si en el país multicultural que es </w:t>
      </w:r>
      <w:r w:rsidRPr="009100B8">
        <w:rPr>
          <w:lang w:val="es-ES"/>
        </w:rPr>
        <w:t>Suriname</w:t>
      </w:r>
      <w:r w:rsidR="00AB379B" w:rsidRPr="009100B8">
        <w:rPr>
          <w:lang w:val="es-ES"/>
        </w:rPr>
        <w:t xml:space="preserve"> hay algún grupo particularmente discriminado y si en la escuela se enseña la tolerancia y la comprensión hacia las otras culturas</w:t>
      </w:r>
      <w:r w:rsidRPr="009100B8">
        <w:rPr>
          <w:lang w:val="es-ES"/>
        </w:rPr>
        <w:t>.</w:t>
      </w:r>
    </w:p>
    <w:p w:rsidR="008E264D" w:rsidRPr="009100B8" w:rsidRDefault="008E264D">
      <w:pPr>
        <w:spacing w:after="240"/>
        <w:rPr>
          <w:lang w:val="es-ES"/>
        </w:rPr>
      </w:pPr>
      <w:r w:rsidRPr="009100B8">
        <w:rPr>
          <w:lang w:val="es-ES"/>
        </w:rPr>
        <w:t>55.</w:t>
      </w:r>
      <w:r w:rsidRPr="009100B8">
        <w:rPr>
          <w:lang w:val="es-ES"/>
        </w:rPr>
        <w:tab/>
      </w:r>
      <w:r w:rsidR="00804B54" w:rsidRPr="009100B8">
        <w:rPr>
          <w:lang w:val="es-ES"/>
        </w:rPr>
        <w:t xml:space="preserve">La </w:t>
      </w:r>
      <w:r w:rsidR="00804B54" w:rsidRPr="009100B8">
        <w:rPr>
          <w:b/>
          <w:lang w:val="es-ES"/>
        </w:rPr>
        <w:t>Sra.</w:t>
      </w:r>
      <w:r w:rsidRPr="009100B8">
        <w:rPr>
          <w:b/>
          <w:vertAlign w:val="superscript"/>
          <w:lang w:val="es-ES"/>
        </w:rPr>
        <w:t xml:space="preserve"> </w:t>
      </w:r>
      <w:r w:rsidRPr="009100B8">
        <w:rPr>
          <w:b/>
          <w:lang w:val="es-ES"/>
        </w:rPr>
        <w:t>TELTING-DJOKARTO</w:t>
      </w:r>
      <w:r w:rsidRPr="009100B8">
        <w:rPr>
          <w:lang w:val="es-ES"/>
        </w:rPr>
        <w:t xml:space="preserve"> (Suriname) </w:t>
      </w:r>
      <w:r w:rsidR="002A347E" w:rsidRPr="009100B8">
        <w:rPr>
          <w:lang w:val="es-ES"/>
        </w:rPr>
        <w:t xml:space="preserve">dice que el Ministerio de Educación puso en marcha en </w:t>
      </w:r>
      <w:r w:rsidRPr="009100B8">
        <w:rPr>
          <w:lang w:val="es-ES"/>
        </w:rPr>
        <w:t xml:space="preserve">2005 un </w:t>
      </w:r>
      <w:r w:rsidR="002A347E" w:rsidRPr="009100B8">
        <w:rPr>
          <w:lang w:val="es-ES"/>
        </w:rPr>
        <w:t>programa sobre las competencias elementales</w:t>
      </w:r>
      <w:r w:rsidR="008D5C08">
        <w:rPr>
          <w:lang w:val="es-ES"/>
        </w:rPr>
        <w:t xml:space="preserve"> de carácter práctico</w:t>
      </w:r>
      <w:r w:rsidRPr="009100B8">
        <w:rPr>
          <w:lang w:val="es-ES"/>
        </w:rPr>
        <w:t xml:space="preserve">, </w:t>
      </w:r>
      <w:r w:rsidR="002A347E" w:rsidRPr="009100B8">
        <w:rPr>
          <w:lang w:val="es-ES"/>
        </w:rPr>
        <w:t>con objeto de ayudar a los jóvenes a comportarse bien en sociedad, tomar decisiones y afrontar las dificultades</w:t>
      </w:r>
      <w:r w:rsidRPr="009100B8">
        <w:rPr>
          <w:lang w:val="es-ES"/>
        </w:rPr>
        <w:t xml:space="preserve">. </w:t>
      </w:r>
      <w:r w:rsidR="002A347E" w:rsidRPr="009100B8">
        <w:rPr>
          <w:lang w:val="es-ES"/>
        </w:rPr>
        <w:t>Organiza también, en colaboración con las asociaciones de padres, reuniones entre maestros, padres y alumnos para examinar distintas cuestiones</w:t>
      </w:r>
      <w:r w:rsidRPr="009100B8">
        <w:rPr>
          <w:lang w:val="es-ES"/>
        </w:rPr>
        <w:t>.</w:t>
      </w:r>
    </w:p>
    <w:p w:rsidR="008E264D" w:rsidRPr="009100B8" w:rsidRDefault="008E264D">
      <w:pPr>
        <w:spacing w:after="240"/>
        <w:rPr>
          <w:lang w:val="es-ES"/>
        </w:rPr>
      </w:pPr>
      <w:r w:rsidRPr="009100B8">
        <w:rPr>
          <w:lang w:val="es-ES"/>
        </w:rPr>
        <w:t>56.</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PAHALWANKHAN</w:t>
      </w:r>
      <w:r w:rsidRPr="009100B8">
        <w:rPr>
          <w:lang w:val="es-ES"/>
        </w:rPr>
        <w:t xml:space="preserve"> (Suriname) </w:t>
      </w:r>
      <w:r w:rsidR="00360E35" w:rsidRPr="009100B8">
        <w:rPr>
          <w:lang w:val="es-ES"/>
        </w:rPr>
        <w:t>dice que se han adoptado medidas para alentar a los niños a expres</w:t>
      </w:r>
      <w:r w:rsidR="008D5C08">
        <w:rPr>
          <w:lang w:val="es-ES"/>
        </w:rPr>
        <w:t>ar</w:t>
      </w:r>
      <w:r w:rsidR="00360E35" w:rsidRPr="009100B8">
        <w:rPr>
          <w:lang w:val="es-ES"/>
        </w:rPr>
        <w:t xml:space="preserve"> su opinión</w:t>
      </w:r>
      <w:r w:rsidRPr="009100B8">
        <w:rPr>
          <w:lang w:val="es-ES"/>
        </w:rPr>
        <w:t xml:space="preserve">. </w:t>
      </w:r>
      <w:r w:rsidR="00360E35" w:rsidRPr="009100B8">
        <w:rPr>
          <w:lang w:val="es-ES"/>
        </w:rPr>
        <w:t xml:space="preserve">Se ha impartido formación a los maestros, al personal médico, a los magistrados y a los funcionarios de policía para sensibilizarlos sobre los derechos del niño. Sin embargo, no siempre </w:t>
      </w:r>
      <w:r w:rsidR="00CA02E1" w:rsidRPr="009100B8">
        <w:rPr>
          <w:lang w:val="es-ES"/>
        </w:rPr>
        <w:t>existe</w:t>
      </w:r>
      <w:r w:rsidR="00360E35" w:rsidRPr="009100B8">
        <w:rPr>
          <w:lang w:val="es-ES"/>
        </w:rPr>
        <w:t xml:space="preserve"> enseñanza escolar relativa a </w:t>
      </w:r>
      <w:r w:rsidR="008D5C08">
        <w:rPr>
          <w:lang w:val="es-ES"/>
        </w:rPr>
        <w:t>dichos</w:t>
      </w:r>
      <w:r w:rsidR="00360E35" w:rsidRPr="009100B8">
        <w:rPr>
          <w:lang w:val="es-ES"/>
        </w:rPr>
        <w:t xml:space="preserve"> derechos</w:t>
      </w:r>
      <w:r w:rsidRPr="009100B8">
        <w:rPr>
          <w:lang w:val="es-ES"/>
        </w:rPr>
        <w:t>.</w:t>
      </w:r>
    </w:p>
    <w:p w:rsidR="008E264D" w:rsidRPr="009100B8" w:rsidRDefault="008E264D">
      <w:pPr>
        <w:spacing w:after="240"/>
        <w:rPr>
          <w:lang w:val="es-ES"/>
        </w:rPr>
      </w:pPr>
      <w:r w:rsidRPr="009100B8">
        <w:rPr>
          <w:lang w:val="es-ES"/>
        </w:rPr>
        <w:t>57.</w:t>
      </w:r>
      <w:r w:rsidRPr="009100B8">
        <w:rPr>
          <w:lang w:val="es-ES"/>
        </w:rPr>
        <w:tab/>
      </w:r>
      <w:r w:rsidR="00E66112" w:rsidRPr="009100B8">
        <w:rPr>
          <w:lang w:val="es-ES"/>
        </w:rPr>
        <w:t>En 2003 se</w:t>
      </w:r>
      <w:r w:rsidR="00875D63" w:rsidRPr="009100B8">
        <w:rPr>
          <w:lang w:val="es-ES"/>
        </w:rPr>
        <w:t xml:space="preserve"> elevó </w:t>
      </w:r>
      <w:r w:rsidR="00E66112" w:rsidRPr="009100B8">
        <w:rPr>
          <w:lang w:val="es-ES"/>
        </w:rPr>
        <w:t xml:space="preserve">la edad del matrimonio a </w:t>
      </w:r>
      <w:r w:rsidRPr="009100B8">
        <w:rPr>
          <w:lang w:val="es-ES"/>
        </w:rPr>
        <w:t>15 </w:t>
      </w:r>
      <w:r w:rsidR="00E66112" w:rsidRPr="009100B8">
        <w:rPr>
          <w:lang w:val="es-ES"/>
        </w:rPr>
        <w:t xml:space="preserve">años para las muchachas y a </w:t>
      </w:r>
      <w:r w:rsidRPr="009100B8">
        <w:rPr>
          <w:lang w:val="es-ES"/>
        </w:rPr>
        <w:t>17 </w:t>
      </w:r>
      <w:r w:rsidR="00E66112" w:rsidRPr="009100B8">
        <w:rPr>
          <w:lang w:val="es-ES"/>
        </w:rPr>
        <w:t>años para los muchachos</w:t>
      </w:r>
      <w:r w:rsidR="003C1486">
        <w:rPr>
          <w:lang w:val="es-ES"/>
        </w:rPr>
        <w:t>,</w:t>
      </w:r>
      <w:r w:rsidR="00E66112" w:rsidRPr="009100B8">
        <w:rPr>
          <w:lang w:val="es-ES"/>
        </w:rPr>
        <w:t xml:space="preserve"> y </w:t>
      </w:r>
      <w:r w:rsidR="008D5C08">
        <w:rPr>
          <w:lang w:val="es-ES"/>
        </w:rPr>
        <w:t>cuando</w:t>
      </w:r>
      <w:r w:rsidR="00E66112" w:rsidRPr="009100B8">
        <w:rPr>
          <w:lang w:val="es-ES"/>
        </w:rPr>
        <w:t xml:space="preserve"> se haya aprobado la revisión del Código Civil esta edad </w:t>
      </w:r>
      <w:r w:rsidR="008D5C08">
        <w:rPr>
          <w:lang w:val="es-ES"/>
        </w:rPr>
        <w:t>quedará</w:t>
      </w:r>
      <w:r w:rsidR="00E66112" w:rsidRPr="009100B8">
        <w:rPr>
          <w:lang w:val="es-ES"/>
        </w:rPr>
        <w:t xml:space="preserve"> fija</w:t>
      </w:r>
      <w:r w:rsidR="008D5C08">
        <w:rPr>
          <w:lang w:val="es-ES"/>
        </w:rPr>
        <w:t>da</w:t>
      </w:r>
      <w:r w:rsidR="00E66112" w:rsidRPr="009100B8">
        <w:rPr>
          <w:lang w:val="es-ES"/>
        </w:rPr>
        <w:t xml:space="preserve"> </w:t>
      </w:r>
      <w:r w:rsidRPr="009100B8">
        <w:rPr>
          <w:lang w:val="es-ES"/>
        </w:rPr>
        <w:t xml:space="preserve">en </w:t>
      </w:r>
      <w:r w:rsidR="00E66112" w:rsidRPr="009100B8">
        <w:rPr>
          <w:lang w:val="es-ES"/>
        </w:rPr>
        <w:t>18 años</w:t>
      </w:r>
      <w:r w:rsidR="003C1486">
        <w:rPr>
          <w:lang w:val="es-ES"/>
        </w:rPr>
        <w:t xml:space="preserve"> para </w:t>
      </w:r>
      <w:r w:rsidR="00E66112" w:rsidRPr="009100B8">
        <w:rPr>
          <w:lang w:val="es-ES"/>
        </w:rPr>
        <w:t>ambos sexos</w:t>
      </w:r>
      <w:r w:rsidR="008D5C08">
        <w:rPr>
          <w:lang w:val="es-ES"/>
        </w:rPr>
        <w:t>.</w:t>
      </w:r>
    </w:p>
    <w:p w:rsidR="008E264D" w:rsidRPr="009100B8" w:rsidRDefault="008E264D">
      <w:pPr>
        <w:spacing w:after="240"/>
        <w:rPr>
          <w:lang w:val="es-ES"/>
        </w:rPr>
      </w:pPr>
      <w:r w:rsidRPr="009100B8">
        <w:rPr>
          <w:lang w:val="es-ES"/>
        </w:rPr>
        <w:t>58.</w:t>
      </w:r>
      <w:r w:rsidRPr="009100B8">
        <w:rPr>
          <w:lang w:val="es-ES"/>
        </w:rPr>
        <w:tab/>
      </w:r>
      <w:r w:rsidR="006E478D" w:rsidRPr="009100B8">
        <w:rPr>
          <w:lang w:val="es-ES"/>
        </w:rPr>
        <w:t xml:space="preserve">El Ministerio de Educación ha puesto en marcha una iniciativa para ayudar a las madres adolescentes </w:t>
      </w:r>
      <w:r w:rsidR="00D73025" w:rsidRPr="009100B8">
        <w:rPr>
          <w:lang w:val="es-ES"/>
        </w:rPr>
        <w:t xml:space="preserve">a </w:t>
      </w:r>
      <w:r w:rsidR="006E478D" w:rsidRPr="009100B8">
        <w:rPr>
          <w:lang w:val="es-ES"/>
        </w:rPr>
        <w:t>reincorporarse a la escuela y termina</w:t>
      </w:r>
      <w:r w:rsidR="00D73025" w:rsidRPr="009100B8">
        <w:rPr>
          <w:lang w:val="es-ES"/>
        </w:rPr>
        <w:t>r</w:t>
      </w:r>
      <w:r w:rsidR="006E478D" w:rsidRPr="009100B8">
        <w:rPr>
          <w:lang w:val="es-ES"/>
        </w:rPr>
        <w:t xml:space="preserve"> sus estudios secundarios</w:t>
      </w:r>
      <w:r w:rsidRPr="009100B8">
        <w:rPr>
          <w:lang w:val="es-ES"/>
        </w:rPr>
        <w:t>.</w:t>
      </w:r>
    </w:p>
    <w:p w:rsidR="008E264D" w:rsidRPr="009100B8" w:rsidRDefault="008E264D">
      <w:pPr>
        <w:spacing w:after="240"/>
        <w:rPr>
          <w:lang w:val="es-ES"/>
        </w:rPr>
      </w:pPr>
      <w:r w:rsidRPr="009100B8">
        <w:rPr>
          <w:lang w:val="es-ES"/>
        </w:rPr>
        <w:t>59.</w:t>
      </w:r>
      <w:r w:rsidRPr="009100B8">
        <w:rPr>
          <w:lang w:val="es-ES"/>
        </w:rPr>
        <w:tab/>
      </w:r>
      <w:r w:rsidR="00F33CE0" w:rsidRPr="009100B8">
        <w:rPr>
          <w:lang w:val="es-ES"/>
        </w:rPr>
        <w:t>El Gobierno</w:t>
      </w:r>
      <w:r w:rsidR="00C20938">
        <w:rPr>
          <w:lang w:val="es-ES"/>
        </w:rPr>
        <w:t xml:space="preserve"> aporta </w:t>
      </w:r>
      <w:r w:rsidR="00F33CE0" w:rsidRPr="009100B8">
        <w:rPr>
          <w:lang w:val="es-ES"/>
        </w:rPr>
        <w:t>ayuda financiera a instituciones como el Parlamento de Jóvenes y los consejos de jóvenes para que puedan funcionar y organizar actividades</w:t>
      </w:r>
      <w:r w:rsidR="008122BD" w:rsidRPr="009100B8">
        <w:rPr>
          <w:lang w:val="es-ES"/>
        </w:rPr>
        <w:t xml:space="preserve">, pero </w:t>
      </w:r>
      <w:r w:rsidR="00A44A7C" w:rsidRPr="009100B8">
        <w:rPr>
          <w:lang w:val="es-ES"/>
        </w:rPr>
        <w:t xml:space="preserve">éstos </w:t>
      </w:r>
      <w:r w:rsidR="008122BD" w:rsidRPr="009100B8">
        <w:rPr>
          <w:lang w:val="es-ES"/>
        </w:rPr>
        <w:t>también pueden buscar fondos por su cuenta para financiar otras actividades</w:t>
      </w:r>
      <w:r w:rsidRPr="009100B8">
        <w:rPr>
          <w:lang w:val="es-ES"/>
        </w:rPr>
        <w:t>.</w:t>
      </w:r>
    </w:p>
    <w:p w:rsidR="008E264D" w:rsidRPr="009100B8" w:rsidRDefault="008E264D">
      <w:pPr>
        <w:spacing w:after="240"/>
        <w:rPr>
          <w:lang w:val="es-ES"/>
        </w:rPr>
      </w:pPr>
      <w:r w:rsidRPr="009100B8">
        <w:rPr>
          <w:lang w:val="es-ES"/>
        </w:rPr>
        <w:t>60.</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ZERMATTEN</w:t>
      </w:r>
      <w:r w:rsidRPr="009100B8">
        <w:rPr>
          <w:lang w:val="es-ES"/>
        </w:rPr>
        <w:t xml:space="preserve"> </w:t>
      </w:r>
      <w:r w:rsidR="00A0605C" w:rsidRPr="009100B8">
        <w:rPr>
          <w:lang w:val="es-ES"/>
        </w:rPr>
        <w:t>pr</w:t>
      </w:r>
      <w:r w:rsidR="008D5C08">
        <w:rPr>
          <w:lang w:val="es-ES"/>
        </w:rPr>
        <w:t>egunta si es</w:t>
      </w:r>
      <w:r w:rsidR="00A0605C" w:rsidRPr="009100B8">
        <w:rPr>
          <w:lang w:val="es-ES"/>
        </w:rPr>
        <w:t>as instituciones pueden utilizar los fondos que han conseguido por su cuenta</w:t>
      </w:r>
      <w:r w:rsidR="00A44A7C" w:rsidRPr="009100B8">
        <w:rPr>
          <w:lang w:val="es-ES"/>
        </w:rPr>
        <w:t xml:space="preserve"> </w:t>
      </w:r>
      <w:r w:rsidR="008D5C08">
        <w:rPr>
          <w:lang w:val="es-ES"/>
        </w:rPr>
        <w:t>siguiendo</w:t>
      </w:r>
      <w:r w:rsidR="00A44A7C" w:rsidRPr="009100B8">
        <w:rPr>
          <w:lang w:val="es-ES"/>
        </w:rPr>
        <w:t xml:space="preserve"> su </w:t>
      </w:r>
      <w:r w:rsidR="00475CE9">
        <w:rPr>
          <w:lang w:val="es-ES"/>
        </w:rPr>
        <w:t xml:space="preserve">propio </w:t>
      </w:r>
      <w:r w:rsidR="00A44A7C" w:rsidRPr="009100B8">
        <w:rPr>
          <w:lang w:val="es-ES"/>
        </w:rPr>
        <w:t>criterio</w:t>
      </w:r>
      <w:r w:rsidR="008D5C08">
        <w:rPr>
          <w:lang w:val="es-ES"/>
        </w:rPr>
        <w:t>.</w:t>
      </w:r>
    </w:p>
    <w:p w:rsidR="008E264D" w:rsidRPr="009100B8" w:rsidRDefault="008E264D">
      <w:pPr>
        <w:spacing w:after="240"/>
        <w:rPr>
          <w:lang w:val="es-ES"/>
        </w:rPr>
      </w:pPr>
      <w:r w:rsidRPr="009100B8">
        <w:rPr>
          <w:lang w:val="es-ES"/>
        </w:rPr>
        <w:t>61.</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TELTING-DJOKARTO</w:t>
      </w:r>
      <w:r w:rsidRPr="009100B8">
        <w:rPr>
          <w:lang w:val="es-ES"/>
        </w:rPr>
        <w:t xml:space="preserve"> (Suriname) </w:t>
      </w:r>
      <w:r w:rsidR="00DB3E95" w:rsidRPr="009100B8">
        <w:rPr>
          <w:lang w:val="es-ES"/>
        </w:rPr>
        <w:t>responde que en ese caso no necesitan autorización del Ministerio de Educación</w:t>
      </w:r>
      <w:r w:rsidRPr="009100B8">
        <w:rPr>
          <w:lang w:val="es-ES"/>
        </w:rPr>
        <w:t>.</w:t>
      </w:r>
    </w:p>
    <w:p w:rsidR="008E264D" w:rsidRPr="009100B8" w:rsidRDefault="008E264D">
      <w:pPr>
        <w:spacing w:after="240"/>
        <w:rPr>
          <w:lang w:val="es-ES"/>
        </w:rPr>
      </w:pPr>
      <w:r w:rsidRPr="009100B8">
        <w:rPr>
          <w:lang w:val="es-ES"/>
        </w:rPr>
        <w:t>62.</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PAHALWANKHAN</w:t>
      </w:r>
      <w:r w:rsidRPr="009100B8">
        <w:rPr>
          <w:lang w:val="es-ES"/>
        </w:rPr>
        <w:t xml:space="preserve"> (Suriname)</w:t>
      </w:r>
      <w:r w:rsidR="00DC3594" w:rsidRPr="009100B8">
        <w:rPr>
          <w:lang w:val="es-ES"/>
        </w:rPr>
        <w:t xml:space="preserve"> dice que el Parlamento tiene previsto elaborar una política para proteger a los jóvenes de las imágenes y la información perjudiciales para su desarrollo que difunden ciertos medios de comunicación, sobre todo Internet</w:t>
      </w:r>
      <w:r w:rsidRPr="009100B8">
        <w:rPr>
          <w:lang w:val="es-ES"/>
        </w:rPr>
        <w:t>.</w:t>
      </w:r>
    </w:p>
    <w:p w:rsidR="008E264D" w:rsidRPr="009100B8" w:rsidRDefault="008E264D">
      <w:pPr>
        <w:spacing w:after="240"/>
        <w:rPr>
          <w:lang w:val="es-ES"/>
        </w:rPr>
      </w:pPr>
      <w:r w:rsidRPr="009100B8">
        <w:rPr>
          <w:lang w:val="es-ES"/>
        </w:rPr>
        <w:t>63.</w:t>
      </w:r>
      <w:r w:rsidRPr="009100B8">
        <w:rPr>
          <w:lang w:val="es-ES"/>
        </w:rPr>
        <w:tab/>
      </w:r>
      <w:r w:rsidR="00AE726E" w:rsidRPr="009100B8">
        <w:rPr>
          <w:lang w:val="es-ES"/>
        </w:rPr>
        <w:t xml:space="preserve">El </w:t>
      </w:r>
      <w:r w:rsidR="00AE726E" w:rsidRPr="009100B8">
        <w:rPr>
          <w:b/>
          <w:lang w:val="es-ES"/>
        </w:rPr>
        <w:t>PRESIDENTE</w:t>
      </w:r>
      <w:r w:rsidR="00DC3594" w:rsidRPr="009100B8">
        <w:rPr>
          <w:lang w:val="es-ES"/>
        </w:rPr>
        <w:t xml:space="preserve"> pregunta qué presupuesto se ha asignado al plan de acción </w:t>
      </w:r>
      <w:r w:rsidRPr="009100B8">
        <w:rPr>
          <w:lang w:val="es-ES"/>
        </w:rPr>
        <w:t>2007-2011</w:t>
      </w:r>
      <w:r w:rsidR="00DC3594" w:rsidRPr="009100B8">
        <w:rPr>
          <w:lang w:val="es-ES"/>
        </w:rPr>
        <w:t xml:space="preserve"> y cómo se </w:t>
      </w:r>
      <w:r w:rsidR="000A7AD4">
        <w:rPr>
          <w:lang w:val="es-ES"/>
        </w:rPr>
        <w:t>distribu</w:t>
      </w:r>
      <w:r w:rsidR="008D5C08">
        <w:rPr>
          <w:lang w:val="es-ES"/>
        </w:rPr>
        <w:t>ye</w:t>
      </w:r>
      <w:r w:rsidR="000A7AD4">
        <w:rPr>
          <w:lang w:val="es-ES"/>
        </w:rPr>
        <w:t xml:space="preserve"> </w:t>
      </w:r>
      <w:r w:rsidR="00DC3594" w:rsidRPr="009100B8">
        <w:rPr>
          <w:lang w:val="es-ES"/>
        </w:rPr>
        <w:t>y utiliza</w:t>
      </w:r>
      <w:r w:rsidR="008D5C08">
        <w:rPr>
          <w:lang w:val="es-ES"/>
        </w:rPr>
        <w:t>.</w:t>
      </w:r>
    </w:p>
    <w:p w:rsidR="008E264D" w:rsidRPr="009100B8" w:rsidRDefault="008E264D">
      <w:pPr>
        <w:spacing w:after="240"/>
        <w:rPr>
          <w:lang w:val="es-ES"/>
        </w:rPr>
      </w:pPr>
      <w:r w:rsidRPr="009100B8">
        <w:rPr>
          <w:lang w:val="es-ES"/>
        </w:rPr>
        <w:t>64.</w:t>
      </w:r>
      <w:r w:rsidRPr="009100B8">
        <w:rPr>
          <w:lang w:val="es-ES"/>
        </w:rPr>
        <w:tab/>
      </w:r>
      <w:r w:rsidR="007624E3" w:rsidRPr="009100B8">
        <w:rPr>
          <w:lang w:val="es-ES"/>
        </w:rPr>
        <w:t>La delegación tal vez podría exponer además cómo se protege la vida privada de los niños acogidos en instituciones</w:t>
      </w:r>
      <w:r w:rsidRPr="009100B8">
        <w:rPr>
          <w:lang w:val="es-ES"/>
        </w:rPr>
        <w:t>.</w:t>
      </w:r>
    </w:p>
    <w:p w:rsidR="008E264D" w:rsidRPr="009100B8" w:rsidRDefault="008E264D">
      <w:pPr>
        <w:spacing w:after="240"/>
        <w:rPr>
          <w:lang w:val="es-ES"/>
        </w:rPr>
      </w:pPr>
      <w:r w:rsidRPr="009100B8">
        <w:rPr>
          <w:lang w:val="es-ES"/>
        </w:rPr>
        <w:t>65.</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ALGOE</w:t>
      </w:r>
      <w:r w:rsidRPr="009100B8">
        <w:rPr>
          <w:lang w:val="es-ES"/>
        </w:rPr>
        <w:t xml:space="preserve"> (Suriname) </w:t>
      </w:r>
      <w:r w:rsidR="0045562E" w:rsidRPr="009100B8">
        <w:rPr>
          <w:lang w:val="es-ES"/>
        </w:rPr>
        <w:t xml:space="preserve">responde que </w:t>
      </w:r>
      <w:r w:rsidR="00D30284" w:rsidRPr="009100B8">
        <w:rPr>
          <w:lang w:val="es-ES"/>
        </w:rPr>
        <w:t xml:space="preserve">durante el primer año se utilizó </w:t>
      </w:r>
      <w:r w:rsidR="0045562E" w:rsidRPr="009100B8">
        <w:rPr>
          <w:lang w:val="es-ES"/>
        </w:rPr>
        <w:t>el 20% del presupuesto asignado a este plan quinquenal y que el dinero restante se repartirá</w:t>
      </w:r>
      <w:r w:rsidR="00F96CCF" w:rsidRPr="009100B8">
        <w:rPr>
          <w:lang w:val="es-ES"/>
        </w:rPr>
        <w:t xml:space="preserve"> en los cuatro años siguientes</w:t>
      </w:r>
      <w:r w:rsidRPr="009100B8">
        <w:rPr>
          <w:lang w:val="es-ES"/>
        </w:rPr>
        <w:t>.</w:t>
      </w:r>
    </w:p>
    <w:p w:rsidR="008E264D" w:rsidRPr="009100B8" w:rsidRDefault="008E264D">
      <w:pPr>
        <w:spacing w:after="240"/>
        <w:rPr>
          <w:lang w:val="es-ES"/>
        </w:rPr>
      </w:pPr>
      <w:r w:rsidRPr="009100B8">
        <w:rPr>
          <w:lang w:val="es-ES"/>
        </w:rPr>
        <w:t>66.</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SIDDIQUI</w:t>
      </w:r>
      <w:r w:rsidRPr="009100B8">
        <w:rPr>
          <w:lang w:val="es-ES"/>
        </w:rPr>
        <w:t xml:space="preserve"> </w:t>
      </w:r>
      <w:r w:rsidR="00AE72BF" w:rsidRPr="009100B8">
        <w:rPr>
          <w:lang w:val="es-ES"/>
        </w:rPr>
        <w:t>pregunta</w:t>
      </w:r>
      <w:r w:rsidR="00AF6161">
        <w:rPr>
          <w:lang w:val="es-ES"/>
        </w:rPr>
        <w:t xml:space="preserve"> qué </w:t>
      </w:r>
      <w:r w:rsidR="00AE72BF" w:rsidRPr="009100B8">
        <w:rPr>
          <w:lang w:val="es-ES"/>
        </w:rPr>
        <w:t>porcentaje de la población</w:t>
      </w:r>
      <w:r w:rsidR="00AF6161">
        <w:rPr>
          <w:lang w:val="es-ES"/>
        </w:rPr>
        <w:t xml:space="preserve"> vive </w:t>
      </w:r>
      <w:r w:rsidR="00AE72BF" w:rsidRPr="009100B8">
        <w:rPr>
          <w:lang w:val="es-ES"/>
        </w:rPr>
        <w:t xml:space="preserve">por debajo del umbral de </w:t>
      </w:r>
      <w:r w:rsidR="00A44A7C" w:rsidRPr="009100B8">
        <w:rPr>
          <w:lang w:val="es-ES"/>
        </w:rPr>
        <w:t xml:space="preserve">la </w:t>
      </w:r>
      <w:r w:rsidR="00AE72BF" w:rsidRPr="009100B8">
        <w:rPr>
          <w:lang w:val="es-ES"/>
        </w:rPr>
        <w:t xml:space="preserve">pobreza y cuáles son los resultados de las medidas nacionales de </w:t>
      </w:r>
      <w:r w:rsidR="008D5C08">
        <w:rPr>
          <w:lang w:val="es-ES"/>
        </w:rPr>
        <w:t>lucha contra</w:t>
      </w:r>
      <w:r w:rsidR="00AE72BF" w:rsidRPr="009100B8">
        <w:rPr>
          <w:lang w:val="es-ES"/>
        </w:rPr>
        <w:t xml:space="preserve"> la pobreza</w:t>
      </w:r>
      <w:r w:rsidR="00E93FFF" w:rsidRPr="009100B8">
        <w:rPr>
          <w:lang w:val="es-ES"/>
        </w:rPr>
        <w:t xml:space="preserve"> adoptadas al final del decenio de 1990</w:t>
      </w:r>
      <w:r w:rsidRPr="009100B8">
        <w:rPr>
          <w:lang w:val="es-ES"/>
        </w:rPr>
        <w:t>.</w:t>
      </w:r>
    </w:p>
    <w:p w:rsidR="008E264D" w:rsidRPr="009100B8" w:rsidRDefault="008E264D">
      <w:pPr>
        <w:spacing w:after="240"/>
        <w:rPr>
          <w:lang w:val="es-ES"/>
        </w:rPr>
      </w:pPr>
      <w:r w:rsidRPr="009100B8">
        <w:rPr>
          <w:lang w:val="es-ES"/>
        </w:rPr>
        <w:t>67.</w:t>
      </w:r>
      <w:r w:rsidRPr="009100B8">
        <w:rPr>
          <w:lang w:val="es-ES"/>
        </w:rPr>
        <w:tab/>
      </w:r>
      <w:r w:rsidR="00804B54" w:rsidRPr="009100B8">
        <w:rPr>
          <w:lang w:val="es-ES"/>
        </w:rPr>
        <w:t xml:space="preserve">La </w:t>
      </w:r>
      <w:r w:rsidR="00804B54" w:rsidRPr="009100B8">
        <w:rPr>
          <w:b/>
          <w:lang w:val="es-ES"/>
        </w:rPr>
        <w:t>Sra.</w:t>
      </w:r>
      <w:r w:rsidRPr="009100B8">
        <w:rPr>
          <w:b/>
          <w:lang w:val="es-ES"/>
        </w:rPr>
        <w:t xml:space="preserve"> SMITH</w:t>
      </w:r>
      <w:r w:rsidRPr="009100B8">
        <w:rPr>
          <w:lang w:val="es-ES"/>
        </w:rPr>
        <w:t xml:space="preserve"> </w:t>
      </w:r>
      <w:r w:rsidR="00A70E25" w:rsidRPr="009100B8">
        <w:rPr>
          <w:lang w:val="es-ES"/>
        </w:rPr>
        <w:t>pregunta</w:t>
      </w:r>
      <w:r w:rsidR="00904E8C" w:rsidRPr="009100B8">
        <w:rPr>
          <w:lang w:val="es-ES"/>
        </w:rPr>
        <w:t xml:space="preserve"> cuá</w:t>
      </w:r>
      <w:r w:rsidR="00687D70" w:rsidRPr="009100B8">
        <w:rPr>
          <w:lang w:val="es-ES"/>
        </w:rPr>
        <w:t>ndo se aprobarán los proyectos de ley mencionados en los párrafos</w:t>
      </w:r>
      <w:r w:rsidRPr="009100B8">
        <w:rPr>
          <w:lang w:val="es-ES"/>
        </w:rPr>
        <w:t> 66</w:t>
      </w:r>
      <w:r w:rsidR="00904E8C" w:rsidRPr="009100B8">
        <w:rPr>
          <w:lang w:val="es-ES"/>
        </w:rPr>
        <w:t>-</w:t>
      </w:r>
      <w:r w:rsidRPr="009100B8">
        <w:rPr>
          <w:lang w:val="es-ES"/>
        </w:rPr>
        <w:t>69</w:t>
      </w:r>
      <w:r w:rsidR="00687D70" w:rsidRPr="009100B8">
        <w:rPr>
          <w:lang w:val="es-ES"/>
        </w:rPr>
        <w:t xml:space="preserve"> del informe</w:t>
      </w:r>
      <w:r w:rsidRPr="009100B8">
        <w:rPr>
          <w:lang w:val="es-ES"/>
        </w:rPr>
        <w:t xml:space="preserve">, </w:t>
      </w:r>
      <w:r w:rsidR="00687D70" w:rsidRPr="009100B8">
        <w:rPr>
          <w:lang w:val="es-ES"/>
        </w:rPr>
        <w:t xml:space="preserve">quién </w:t>
      </w:r>
      <w:r w:rsidR="00904E8C" w:rsidRPr="009100B8">
        <w:rPr>
          <w:lang w:val="es-ES"/>
        </w:rPr>
        <w:t xml:space="preserve">toma las decisiones relativas al </w:t>
      </w:r>
      <w:r w:rsidR="00687D70" w:rsidRPr="009100B8">
        <w:rPr>
          <w:lang w:val="es-ES"/>
        </w:rPr>
        <w:t>ingreso de niños en instituciones en ausencia de un reglamento en la materia y quién supervisa estas instituciones</w:t>
      </w:r>
      <w:r w:rsidRPr="009100B8">
        <w:rPr>
          <w:lang w:val="es-ES"/>
        </w:rPr>
        <w:t xml:space="preserve">. </w:t>
      </w:r>
      <w:r w:rsidR="00687D70" w:rsidRPr="009100B8">
        <w:rPr>
          <w:lang w:val="es-ES"/>
        </w:rPr>
        <w:t xml:space="preserve">Es de esperar que próximamente se apruebe el proyecto de ley de </w:t>
      </w:r>
      <w:r w:rsidRPr="009100B8">
        <w:rPr>
          <w:lang w:val="es-ES"/>
        </w:rPr>
        <w:t xml:space="preserve">2005 </w:t>
      </w:r>
      <w:r w:rsidR="00687D70" w:rsidRPr="009100B8">
        <w:rPr>
          <w:lang w:val="es-ES"/>
        </w:rPr>
        <w:t>sobre las familias de acogida</w:t>
      </w:r>
      <w:r w:rsidR="008D5C08">
        <w:rPr>
          <w:lang w:val="es-ES"/>
        </w:rPr>
        <w:t>,</w:t>
      </w:r>
      <w:r w:rsidR="00687D70" w:rsidRPr="009100B8">
        <w:rPr>
          <w:lang w:val="es-ES"/>
        </w:rPr>
        <w:t xml:space="preserve"> y sería útil sa</w:t>
      </w:r>
      <w:r w:rsidR="008D5C08">
        <w:rPr>
          <w:lang w:val="es-ES"/>
        </w:rPr>
        <w:t>ber a qué control se someten es</w:t>
      </w:r>
      <w:r w:rsidR="00687D70" w:rsidRPr="009100B8">
        <w:rPr>
          <w:lang w:val="es-ES"/>
        </w:rPr>
        <w:t>as familias en la actualidad</w:t>
      </w:r>
      <w:r w:rsidR="008D5C08">
        <w:rPr>
          <w:lang w:val="es-ES"/>
        </w:rPr>
        <w:t>.</w:t>
      </w:r>
    </w:p>
    <w:p w:rsidR="008E264D" w:rsidRPr="009100B8" w:rsidRDefault="008E264D">
      <w:pPr>
        <w:spacing w:after="240"/>
        <w:rPr>
          <w:lang w:val="es-ES"/>
        </w:rPr>
      </w:pPr>
      <w:r w:rsidRPr="009100B8">
        <w:rPr>
          <w:lang w:val="es-ES"/>
        </w:rPr>
        <w:t>68.</w:t>
      </w:r>
      <w:r w:rsidRPr="009100B8">
        <w:rPr>
          <w:lang w:val="es-ES"/>
        </w:rPr>
        <w:tab/>
      </w:r>
      <w:r w:rsidR="00904E8C" w:rsidRPr="009100B8">
        <w:rPr>
          <w:lang w:val="es-ES"/>
        </w:rPr>
        <w:t>Desea saber qué sucede con los niños víctimas de abusos sexuales</w:t>
      </w:r>
      <w:r w:rsidR="00920321">
        <w:rPr>
          <w:lang w:val="es-ES"/>
        </w:rPr>
        <w:t>,</w:t>
      </w:r>
      <w:r w:rsidR="00904E8C" w:rsidRPr="009100B8">
        <w:rPr>
          <w:lang w:val="es-ES"/>
        </w:rPr>
        <w:t xml:space="preserve"> que desde 1994 ya no </w:t>
      </w:r>
      <w:r w:rsidR="008D5C08">
        <w:rPr>
          <w:lang w:val="es-ES"/>
        </w:rPr>
        <w:t xml:space="preserve">tienen </w:t>
      </w:r>
      <w:r w:rsidR="00904E8C" w:rsidRPr="009100B8">
        <w:rPr>
          <w:lang w:val="es-ES"/>
        </w:rPr>
        <w:t>acog</w:t>
      </w:r>
      <w:r w:rsidR="008D5C08">
        <w:rPr>
          <w:lang w:val="es-ES"/>
        </w:rPr>
        <w:t xml:space="preserve">ida </w:t>
      </w:r>
      <w:r w:rsidR="00904E8C" w:rsidRPr="009100B8">
        <w:rPr>
          <w:lang w:val="es-ES"/>
        </w:rPr>
        <w:t xml:space="preserve">en las familias </w:t>
      </w:r>
      <w:r w:rsidR="00150E6B" w:rsidRPr="009100B8">
        <w:rPr>
          <w:lang w:val="es-ES"/>
        </w:rPr>
        <w:t xml:space="preserve">ni </w:t>
      </w:r>
      <w:r w:rsidR="00904E8C" w:rsidRPr="009100B8">
        <w:rPr>
          <w:lang w:val="es-ES"/>
        </w:rPr>
        <w:t>los centros</w:t>
      </w:r>
      <w:r w:rsidR="008D5C08">
        <w:rPr>
          <w:lang w:val="es-ES"/>
        </w:rPr>
        <w:t>.</w:t>
      </w:r>
    </w:p>
    <w:p w:rsidR="008E264D" w:rsidRPr="009100B8" w:rsidRDefault="008E264D">
      <w:pPr>
        <w:spacing w:after="240"/>
        <w:rPr>
          <w:lang w:val="es-ES"/>
        </w:rPr>
      </w:pPr>
      <w:r w:rsidRPr="009100B8">
        <w:rPr>
          <w:lang w:val="es-ES"/>
        </w:rPr>
        <w:t>69.</w:t>
      </w:r>
      <w:r w:rsidRPr="009100B8">
        <w:rPr>
          <w:lang w:val="es-ES"/>
        </w:rPr>
        <w:tab/>
      </w:r>
      <w:r w:rsidR="0026692C" w:rsidRPr="009100B8">
        <w:rPr>
          <w:lang w:val="es-ES"/>
        </w:rPr>
        <w:t>La delegación podría indicar también qu</w:t>
      </w:r>
      <w:r w:rsidR="00BA745F" w:rsidRPr="009100B8">
        <w:rPr>
          <w:lang w:val="es-ES"/>
        </w:rPr>
        <w:t>é</w:t>
      </w:r>
      <w:r w:rsidR="0026692C" w:rsidRPr="009100B8">
        <w:rPr>
          <w:lang w:val="es-ES"/>
        </w:rPr>
        <w:t xml:space="preserve"> medidas se han</w:t>
      </w:r>
      <w:r w:rsidR="0017045C">
        <w:rPr>
          <w:lang w:val="es-ES"/>
        </w:rPr>
        <w:t xml:space="preserve"> adoptado </w:t>
      </w:r>
      <w:r w:rsidR="0026692C" w:rsidRPr="009100B8">
        <w:rPr>
          <w:lang w:val="es-ES"/>
        </w:rPr>
        <w:t>para evitar que los padres ingresen a sus hijos en instituciones y cuál es la política en materia de adopción</w:t>
      </w:r>
      <w:r w:rsidRPr="009100B8">
        <w:rPr>
          <w:lang w:val="es-ES"/>
        </w:rPr>
        <w:t>.</w:t>
      </w:r>
    </w:p>
    <w:p w:rsidR="008E264D" w:rsidRPr="009100B8" w:rsidRDefault="008E264D">
      <w:pPr>
        <w:spacing w:after="240"/>
        <w:rPr>
          <w:lang w:val="es-ES"/>
        </w:rPr>
      </w:pPr>
      <w:r w:rsidRPr="009100B8">
        <w:rPr>
          <w:lang w:val="es-ES"/>
        </w:rPr>
        <w:t>70.</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 xml:space="preserve">FILALI </w:t>
      </w:r>
      <w:r w:rsidR="00BA745F" w:rsidRPr="009100B8">
        <w:rPr>
          <w:lang w:val="es-ES"/>
        </w:rPr>
        <w:t xml:space="preserve">lamenta que el Estado parte </w:t>
      </w:r>
      <w:r w:rsidR="00D32C60">
        <w:rPr>
          <w:lang w:val="es-ES"/>
        </w:rPr>
        <w:t>conceda</w:t>
      </w:r>
      <w:r w:rsidR="00BA745F" w:rsidRPr="009100B8">
        <w:rPr>
          <w:lang w:val="es-ES"/>
        </w:rPr>
        <w:t xml:space="preserve"> prioridad a la represión sobre la educación, como</w:t>
      </w:r>
      <w:r w:rsidR="0017045C">
        <w:rPr>
          <w:lang w:val="es-ES"/>
        </w:rPr>
        <w:t xml:space="preserve"> </w:t>
      </w:r>
      <w:r w:rsidR="00A6429F">
        <w:rPr>
          <w:lang w:val="es-ES"/>
        </w:rPr>
        <w:t>lo</w:t>
      </w:r>
      <w:r w:rsidR="0017045C">
        <w:rPr>
          <w:lang w:val="es-ES"/>
        </w:rPr>
        <w:t xml:space="preserve"> </w:t>
      </w:r>
      <w:r w:rsidR="00BA745F" w:rsidRPr="009100B8">
        <w:rPr>
          <w:lang w:val="es-ES"/>
        </w:rPr>
        <w:t>demuestra el hecho de que no se haya previsto ninguna medida extrajudicial para evitar los procesos penales de los menores y que</w:t>
      </w:r>
      <w:r w:rsidR="0017045C">
        <w:rPr>
          <w:lang w:val="es-ES"/>
        </w:rPr>
        <w:t xml:space="preserve"> no sea aplicable ninguna </w:t>
      </w:r>
      <w:r w:rsidR="00BA745F" w:rsidRPr="009100B8">
        <w:rPr>
          <w:lang w:val="es-ES"/>
        </w:rPr>
        <w:t xml:space="preserve">medida de reinserción debido a la falta de recursos humanos y financieros. La libertad provisional está prevista en </w:t>
      </w:r>
      <w:r w:rsidR="002B5AF1" w:rsidRPr="009100B8">
        <w:rPr>
          <w:lang w:val="es-ES"/>
        </w:rPr>
        <w:t>la legislación</w:t>
      </w:r>
      <w:r w:rsidR="00BA745F" w:rsidRPr="009100B8">
        <w:rPr>
          <w:lang w:val="es-ES"/>
        </w:rPr>
        <w:t>, pero los abogados no la han solicitado nunca, y</w:t>
      </w:r>
      <w:r w:rsidR="0017045C">
        <w:rPr>
          <w:lang w:val="es-ES"/>
        </w:rPr>
        <w:t xml:space="preserve"> habría que </w:t>
      </w:r>
      <w:r w:rsidR="00BA745F" w:rsidRPr="009100B8">
        <w:rPr>
          <w:lang w:val="es-ES"/>
        </w:rPr>
        <w:t>saber si se debe a que los jueces la rechazan de manera sistemática o a otros motivos</w:t>
      </w:r>
      <w:r w:rsidRPr="009100B8">
        <w:rPr>
          <w:lang w:val="es-ES"/>
        </w:rPr>
        <w:t xml:space="preserve">. </w:t>
      </w:r>
      <w:r w:rsidR="000206D0" w:rsidRPr="009100B8">
        <w:rPr>
          <w:lang w:val="es-ES"/>
        </w:rPr>
        <w:t xml:space="preserve">Los abogados de oficio están muy mal remunerados y se designan el mismo día de la audiencia, </w:t>
      </w:r>
      <w:r w:rsidR="0017045C">
        <w:rPr>
          <w:lang w:val="es-ES"/>
        </w:rPr>
        <w:t xml:space="preserve">por </w:t>
      </w:r>
      <w:r w:rsidR="000206D0" w:rsidRPr="009100B8">
        <w:rPr>
          <w:lang w:val="es-ES"/>
        </w:rPr>
        <w:t>lo que</w:t>
      </w:r>
      <w:r w:rsidR="0017045C">
        <w:rPr>
          <w:lang w:val="es-ES"/>
        </w:rPr>
        <w:t xml:space="preserve"> no</w:t>
      </w:r>
      <w:r w:rsidR="00440C36">
        <w:rPr>
          <w:lang w:val="es-ES"/>
        </w:rPr>
        <w:t xml:space="preserve"> pueden </w:t>
      </w:r>
      <w:r w:rsidR="000206D0" w:rsidRPr="009100B8">
        <w:rPr>
          <w:lang w:val="es-ES"/>
        </w:rPr>
        <w:t>preparar sus expedientes</w:t>
      </w:r>
      <w:r w:rsidRPr="009100B8">
        <w:rPr>
          <w:lang w:val="es-ES"/>
        </w:rPr>
        <w:t xml:space="preserve">. </w:t>
      </w:r>
      <w:r w:rsidR="005C505E" w:rsidRPr="009100B8">
        <w:rPr>
          <w:lang w:val="es-ES"/>
        </w:rPr>
        <w:t>Dado que la detención se puede prolongar hasta 30 días por orden d</w:t>
      </w:r>
      <w:r w:rsidR="00461E14" w:rsidRPr="009100B8">
        <w:rPr>
          <w:lang w:val="es-ES"/>
        </w:rPr>
        <w:t>el</w:t>
      </w:r>
      <w:r w:rsidR="0017045C">
        <w:rPr>
          <w:lang w:val="es-ES"/>
        </w:rPr>
        <w:t xml:space="preserve"> fiscal </w:t>
      </w:r>
      <w:r w:rsidR="00461E14" w:rsidRPr="009100B8">
        <w:rPr>
          <w:lang w:val="es-ES"/>
        </w:rPr>
        <w:t>y que este mismo</w:t>
      </w:r>
      <w:r w:rsidR="0017045C">
        <w:rPr>
          <w:lang w:val="es-ES"/>
        </w:rPr>
        <w:t xml:space="preserve"> fiscal </w:t>
      </w:r>
      <w:r w:rsidR="005C505E" w:rsidRPr="009100B8">
        <w:rPr>
          <w:lang w:val="es-ES"/>
        </w:rPr>
        <w:t xml:space="preserve">puede solicitar </w:t>
      </w:r>
      <w:r w:rsidR="00AE721D" w:rsidRPr="009100B8">
        <w:rPr>
          <w:lang w:val="es-ES"/>
        </w:rPr>
        <w:t>una</w:t>
      </w:r>
      <w:r w:rsidR="007D6774" w:rsidRPr="009100B8">
        <w:rPr>
          <w:lang w:val="es-ES"/>
        </w:rPr>
        <w:t xml:space="preserve"> orden de detención</w:t>
      </w:r>
      <w:r w:rsidR="00AE721D" w:rsidRPr="009100B8">
        <w:rPr>
          <w:lang w:val="es-ES"/>
        </w:rPr>
        <w:t>, sería útil saber si la detención</w:t>
      </w:r>
      <w:r w:rsidR="007D6774" w:rsidRPr="009100B8">
        <w:rPr>
          <w:lang w:val="es-ES"/>
        </w:rPr>
        <w:t xml:space="preserve"> </w:t>
      </w:r>
      <w:r w:rsidR="00AE721D" w:rsidRPr="009100B8">
        <w:rPr>
          <w:lang w:val="es-ES"/>
        </w:rPr>
        <w:t>tiene lugar en los locales de la policía durante todo el período legal de 30 días y qu</w:t>
      </w:r>
      <w:r w:rsidR="007D6774" w:rsidRPr="009100B8">
        <w:rPr>
          <w:lang w:val="es-ES"/>
        </w:rPr>
        <w:t>é</w:t>
      </w:r>
      <w:r w:rsidR="00AE721D" w:rsidRPr="009100B8">
        <w:rPr>
          <w:lang w:val="es-ES"/>
        </w:rPr>
        <w:t xml:space="preserve"> recursos se pueden</w:t>
      </w:r>
      <w:r w:rsidR="0017045C">
        <w:rPr>
          <w:lang w:val="es-ES"/>
        </w:rPr>
        <w:t xml:space="preserve"> presentar </w:t>
      </w:r>
      <w:r w:rsidR="00AE721D" w:rsidRPr="009100B8">
        <w:rPr>
          <w:lang w:val="es-ES"/>
        </w:rPr>
        <w:t xml:space="preserve">contra </w:t>
      </w:r>
      <w:r w:rsidR="00D32C60">
        <w:rPr>
          <w:lang w:val="es-ES"/>
        </w:rPr>
        <w:t>l</w:t>
      </w:r>
      <w:r w:rsidR="00AE721D" w:rsidRPr="009100B8">
        <w:rPr>
          <w:lang w:val="es-ES"/>
        </w:rPr>
        <w:t>a solicitud de</w:t>
      </w:r>
      <w:r w:rsidR="007D6774" w:rsidRPr="009100B8">
        <w:rPr>
          <w:lang w:val="es-ES"/>
        </w:rPr>
        <w:t xml:space="preserve"> </w:t>
      </w:r>
      <w:r w:rsidR="00D32C60">
        <w:rPr>
          <w:lang w:val="es-ES"/>
        </w:rPr>
        <w:t xml:space="preserve">una </w:t>
      </w:r>
      <w:r w:rsidR="007D6774" w:rsidRPr="009100B8">
        <w:rPr>
          <w:lang w:val="es-ES"/>
        </w:rPr>
        <w:t>orden de detención</w:t>
      </w:r>
      <w:r w:rsidR="00D32C60">
        <w:rPr>
          <w:lang w:val="es-ES"/>
        </w:rPr>
        <w:t>.</w:t>
      </w:r>
    </w:p>
    <w:p w:rsidR="008E264D" w:rsidRPr="009100B8" w:rsidRDefault="008E264D">
      <w:pPr>
        <w:spacing w:after="240"/>
        <w:rPr>
          <w:lang w:val="es-ES"/>
        </w:rPr>
      </w:pPr>
      <w:r w:rsidRPr="009100B8">
        <w:rPr>
          <w:lang w:val="es-ES"/>
        </w:rPr>
        <w:t>71.</w:t>
      </w:r>
      <w:r w:rsidRPr="009100B8">
        <w:rPr>
          <w:lang w:val="es-ES"/>
        </w:rPr>
        <w:tab/>
      </w:r>
      <w:r w:rsidR="008E0368" w:rsidRPr="009100B8">
        <w:rPr>
          <w:lang w:val="es-ES"/>
        </w:rPr>
        <w:t>Es deprimente que el juez pueda</w:t>
      </w:r>
      <w:r w:rsidR="00A43324">
        <w:rPr>
          <w:lang w:val="es-ES"/>
        </w:rPr>
        <w:t xml:space="preserve"> </w:t>
      </w:r>
      <w:r w:rsidR="008E0368" w:rsidRPr="009100B8">
        <w:rPr>
          <w:lang w:val="es-ES"/>
        </w:rPr>
        <w:t xml:space="preserve">procesar y condenar </w:t>
      </w:r>
      <w:r w:rsidR="00786192">
        <w:rPr>
          <w:lang w:val="es-ES"/>
        </w:rPr>
        <w:t xml:space="preserve">discrecionalmente </w:t>
      </w:r>
      <w:r w:rsidR="008E0368" w:rsidRPr="009100B8">
        <w:rPr>
          <w:lang w:val="es-ES"/>
        </w:rPr>
        <w:t>a un menor de más de 16 años como un adulto, que las audiencias para</w:t>
      </w:r>
      <w:r w:rsidR="00A43324">
        <w:rPr>
          <w:lang w:val="es-ES"/>
        </w:rPr>
        <w:t xml:space="preserve"> las edades de </w:t>
      </w:r>
      <w:r w:rsidR="008E0368" w:rsidRPr="009100B8">
        <w:rPr>
          <w:lang w:val="es-ES"/>
        </w:rPr>
        <w:t>16 a 18 años no tengan lugar a puerta cerrada y que los medios de comunicación</w:t>
      </w:r>
      <w:r w:rsidR="00786192">
        <w:rPr>
          <w:lang w:val="es-ES"/>
        </w:rPr>
        <w:t xml:space="preserve"> que </w:t>
      </w:r>
      <w:r w:rsidR="00A43324">
        <w:rPr>
          <w:lang w:val="es-ES"/>
        </w:rPr>
        <w:t xml:space="preserve">revelan </w:t>
      </w:r>
      <w:r w:rsidR="008E0368" w:rsidRPr="009100B8">
        <w:rPr>
          <w:lang w:val="es-ES"/>
        </w:rPr>
        <w:t>la identidad de un menor en conflicto con la ley</w:t>
      </w:r>
      <w:r w:rsidR="00A43324">
        <w:rPr>
          <w:lang w:val="es-ES"/>
        </w:rPr>
        <w:t xml:space="preserve"> no incurran </w:t>
      </w:r>
      <w:r w:rsidR="008E0368" w:rsidRPr="009100B8">
        <w:rPr>
          <w:lang w:val="es-ES"/>
        </w:rPr>
        <w:t xml:space="preserve">en ninguna sanción. Además, las condiciones de detención son deplorables, las muchachas </w:t>
      </w:r>
      <w:r w:rsidR="00D32C60">
        <w:rPr>
          <w:lang w:val="es-ES"/>
        </w:rPr>
        <w:t xml:space="preserve">están detenidas </w:t>
      </w:r>
      <w:r w:rsidR="008E0368" w:rsidRPr="009100B8">
        <w:rPr>
          <w:lang w:val="es-ES"/>
        </w:rPr>
        <w:t>con las mujeres y los detenidos no se benefician de ningún programa de reinserción, lo que es lamentable</w:t>
      </w:r>
      <w:r w:rsidR="00D32C60">
        <w:rPr>
          <w:lang w:val="es-ES"/>
        </w:rPr>
        <w:t>.</w:t>
      </w:r>
    </w:p>
    <w:p w:rsidR="008E264D" w:rsidRPr="009100B8" w:rsidRDefault="008E264D">
      <w:pPr>
        <w:spacing w:after="240"/>
        <w:rPr>
          <w:lang w:val="es-ES"/>
        </w:rPr>
      </w:pPr>
      <w:r w:rsidRPr="009100B8">
        <w:rPr>
          <w:lang w:val="es-ES"/>
        </w:rPr>
        <w:t>72.</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ZERMATTEN</w:t>
      </w:r>
      <w:r w:rsidRPr="009100B8">
        <w:rPr>
          <w:lang w:val="es-ES"/>
        </w:rPr>
        <w:t xml:space="preserve"> </w:t>
      </w:r>
      <w:r w:rsidR="006F49B5" w:rsidRPr="009100B8">
        <w:rPr>
          <w:lang w:val="es-ES"/>
        </w:rPr>
        <w:t xml:space="preserve">señala que en el período </w:t>
      </w:r>
      <w:r w:rsidRPr="009100B8">
        <w:rPr>
          <w:lang w:val="es-ES"/>
        </w:rPr>
        <w:t>2003-2005</w:t>
      </w:r>
      <w:r w:rsidR="006F49B5" w:rsidRPr="009100B8">
        <w:rPr>
          <w:lang w:val="es-ES"/>
        </w:rPr>
        <w:t xml:space="preserve"> más del 50% de los menores en conflicto con la ley de edades comprendidas entre </w:t>
      </w:r>
      <w:r w:rsidRPr="009100B8">
        <w:rPr>
          <w:lang w:val="es-ES"/>
        </w:rPr>
        <w:t xml:space="preserve">16 </w:t>
      </w:r>
      <w:r w:rsidR="006F49B5" w:rsidRPr="009100B8">
        <w:rPr>
          <w:lang w:val="es-ES"/>
        </w:rPr>
        <w:t>y</w:t>
      </w:r>
      <w:r w:rsidRPr="009100B8">
        <w:rPr>
          <w:lang w:val="es-ES"/>
        </w:rPr>
        <w:t xml:space="preserve"> 18 </w:t>
      </w:r>
      <w:r w:rsidR="006F49B5" w:rsidRPr="009100B8">
        <w:rPr>
          <w:lang w:val="es-ES"/>
        </w:rPr>
        <w:t>años fueron juzgados como adultos</w:t>
      </w:r>
      <w:r w:rsidR="00D32C60">
        <w:rPr>
          <w:lang w:val="es-ES"/>
        </w:rPr>
        <w:t>,</w:t>
      </w:r>
      <w:r w:rsidR="006F49B5" w:rsidRPr="009100B8">
        <w:rPr>
          <w:lang w:val="es-ES"/>
        </w:rPr>
        <w:t xml:space="preserve"> y por consiguiente privados de las garantías previstas en</w:t>
      </w:r>
      <w:r w:rsidR="005246A7" w:rsidRPr="009100B8">
        <w:rPr>
          <w:lang w:val="es-ES"/>
        </w:rPr>
        <w:t xml:space="preserve"> la Convención</w:t>
      </w:r>
      <w:r w:rsidRPr="009100B8">
        <w:rPr>
          <w:lang w:val="es-ES"/>
        </w:rPr>
        <w:t xml:space="preserve">. </w:t>
      </w:r>
      <w:r w:rsidR="006F49B5" w:rsidRPr="009100B8">
        <w:rPr>
          <w:lang w:val="es-ES"/>
        </w:rPr>
        <w:t>En ausencia de información relativa a los criterios en los que se basa el juez para decidir si trata o no a un menor</w:t>
      </w:r>
      <w:r w:rsidR="005246A7" w:rsidRPr="009100B8">
        <w:rPr>
          <w:lang w:val="es-ES"/>
        </w:rPr>
        <w:t xml:space="preserve"> como </w:t>
      </w:r>
      <w:r w:rsidR="006F49B5" w:rsidRPr="009100B8">
        <w:rPr>
          <w:lang w:val="es-ES"/>
        </w:rPr>
        <w:t xml:space="preserve">un adulto, </w:t>
      </w:r>
      <w:r w:rsidRPr="009100B8">
        <w:rPr>
          <w:lang w:val="es-ES"/>
        </w:rPr>
        <w:t>e</w:t>
      </w:r>
      <w:r w:rsidR="006F49B5" w:rsidRPr="009100B8">
        <w:rPr>
          <w:lang w:val="es-ES"/>
        </w:rPr>
        <w:t>l</w:t>
      </w:r>
      <w:r w:rsidRPr="009100B8">
        <w:rPr>
          <w:lang w:val="es-ES"/>
        </w:rPr>
        <w:t xml:space="preserve"> Comité</w:t>
      </w:r>
      <w:r w:rsidR="006F49B5" w:rsidRPr="009100B8">
        <w:rPr>
          <w:lang w:val="es-ES"/>
        </w:rPr>
        <w:t xml:space="preserve"> teme que prevalezca una arbitrariedad total</w:t>
      </w:r>
      <w:r w:rsidRPr="009100B8">
        <w:rPr>
          <w:lang w:val="es-ES"/>
        </w:rPr>
        <w:t>.</w:t>
      </w:r>
      <w:r w:rsidR="006F49B5" w:rsidRPr="009100B8">
        <w:rPr>
          <w:lang w:val="es-ES"/>
        </w:rPr>
        <w:t xml:space="preserve"> </w:t>
      </w:r>
      <w:r w:rsidR="00834B51" w:rsidRPr="009100B8">
        <w:rPr>
          <w:lang w:val="es-ES"/>
        </w:rPr>
        <w:t>Además,</w:t>
      </w:r>
      <w:r w:rsidR="006F49B5" w:rsidRPr="009100B8">
        <w:rPr>
          <w:lang w:val="es-ES"/>
        </w:rPr>
        <w:t xml:space="preserve"> </w:t>
      </w:r>
      <w:r w:rsidR="00786192">
        <w:rPr>
          <w:lang w:val="es-ES"/>
        </w:rPr>
        <w:t xml:space="preserve">se juzga a </w:t>
      </w:r>
      <w:r w:rsidR="006F49B5" w:rsidRPr="009100B8">
        <w:rPr>
          <w:lang w:val="es-ES"/>
        </w:rPr>
        <w:t>los menores</w:t>
      </w:r>
      <w:r w:rsidR="00786192">
        <w:rPr>
          <w:lang w:val="es-ES"/>
        </w:rPr>
        <w:t xml:space="preserve"> en </w:t>
      </w:r>
      <w:r w:rsidR="006F49B5" w:rsidRPr="009100B8">
        <w:rPr>
          <w:lang w:val="es-ES"/>
        </w:rPr>
        <w:t xml:space="preserve">tribunales ordinarios </w:t>
      </w:r>
      <w:r w:rsidRPr="009100B8">
        <w:rPr>
          <w:lang w:val="es-ES"/>
        </w:rPr>
        <w:t>−</w:t>
      </w:r>
      <w:r w:rsidR="00D32C60">
        <w:rPr>
          <w:lang w:val="es-ES"/>
        </w:rPr>
        <w:t> </w:t>
      </w:r>
      <w:r w:rsidR="006F49B5" w:rsidRPr="009100B8">
        <w:rPr>
          <w:lang w:val="es-ES"/>
        </w:rPr>
        <w:t>lentos, porque están sobrecargados</w:t>
      </w:r>
      <w:r w:rsidR="00D32C60">
        <w:rPr>
          <w:lang w:val="es-ES"/>
        </w:rPr>
        <w:t> </w:t>
      </w:r>
      <w:r w:rsidRPr="009100B8">
        <w:rPr>
          <w:lang w:val="es-ES"/>
        </w:rPr>
        <w:t xml:space="preserve">−, </w:t>
      </w:r>
      <w:r w:rsidR="006F49B5" w:rsidRPr="009100B8">
        <w:rPr>
          <w:lang w:val="es-ES"/>
        </w:rPr>
        <w:t>lo que es contrario al principio según el cual los asuntos relacionados con los menores se deben juzgar con la mayor celeridad.</w:t>
      </w:r>
      <w:r w:rsidRPr="009100B8">
        <w:rPr>
          <w:lang w:val="es-ES"/>
        </w:rPr>
        <w:t xml:space="preserve"> </w:t>
      </w:r>
      <w:r w:rsidR="006F49B5" w:rsidRPr="009100B8">
        <w:rPr>
          <w:lang w:val="es-ES"/>
        </w:rPr>
        <w:t>Sería conveniente que la delegación indicase si el Estado parte prevé la posibilidad de crear un verdadero sistema de justicia de menores basado en tribunales y magistrados especializados</w:t>
      </w:r>
      <w:r w:rsidRPr="009100B8">
        <w:rPr>
          <w:lang w:val="es-ES"/>
        </w:rPr>
        <w:t>.</w:t>
      </w:r>
    </w:p>
    <w:p w:rsidR="008E264D" w:rsidRPr="009100B8" w:rsidRDefault="008E264D">
      <w:pPr>
        <w:spacing w:after="240"/>
        <w:rPr>
          <w:lang w:val="es-ES"/>
        </w:rPr>
      </w:pPr>
      <w:r w:rsidRPr="009100B8">
        <w:rPr>
          <w:lang w:val="es-ES"/>
        </w:rPr>
        <w:t>73.</w:t>
      </w:r>
      <w:r w:rsidRPr="009100B8">
        <w:rPr>
          <w:lang w:val="es-ES"/>
        </w:rPr>
        <w:tab/>
      </w:r>
      <w:r w:rsidR="00804B54" w:rsidRPr="009100B8">
        <w:rPr>
          <w:lang w:val="es-ES"/>
        </w:rPr>
        <w:t xml:space="preserve">La </w:t>
      </w:r>
      <w:r w:rsidR="00804B54" w:rsidRPr="009100B8">
        <w:rPr>
          <w:b/>
          <w:lang w:val="es-ES"/>
        </w:rPr>
        <w:t>Sra.</w:t>
      </w:r>
      <w:r w:rsidRPr="009100B8">
        <w:rPr>
          <w:b/>
          <w:lang w:val="es-ES"/>
        </w:rPr>
        <w:t> LEE</w:t>
      </w:r>
      <w:r w:rsidRPr="009100B8">
        <w:rPr>
          <w:lang w:val="es-ES"/>
        </w:rPr>
        <w:t xml:space="preserve"> </w:t>
      </w:r>
      <w:r w:rsidR="002D0D8F" w:rsidRPr="009100B8">
        <w:rPr>
          <w:lang w:val="es-ES"/>
        </w:rPr>
        <w:t xml:space="preserve">señala que más de la mitad de los niños hospitalizados </w:t>
      </w:r>
      <w:r w:rsidR="00461E14" w:rsidRPr="009100B8">
        <w:rPr>
          <w:lang w:val="es-ES"/>
        </w:rPr>
        <w:t>por</w:t>
      </w:r>
      <w:r w:rsidR="002D0D8F" w:rsidRPr="009100B8">
        <w:rPr>
          <w:lang w:val="es-ES"/>
        </w:rPr>
        <w:t xml:space="preserve"> malnutrición tienen menos de 12 meses</w:t>
      </w:r>
      <w:r w:rsidR="00882D08" w:rsidRPr="009100B8">
        <w:rPr>
          <w:lang w:val="es-ES"/>
        </w:rPr>
        <w:t>,</w:t>
      </w:r>
      <w:r w:rsidR="002D0D8F" w:rsidRPr="009100B8">
        <w:rPr>
          <w:lang w:val="es-ES"/>
        </w:rPr>
        <w:t xml:space="preserve"> por lo que alienta vivamente a </w:t>
      </w:r>
      <w:r w:rsidRPr="009100B8">
        <w:rPr>
          <w:lang w:val="es-ES"/>
        </w:rPr>
        <w:t xml:space="preserve">Suriname </w:t>
      </w:r>
      <w:r w:rsidR="002D0D8F" w:rsidRPr="009100B8">
        <w:rPr>
          <w:lang w:val="es-ES"/>
        </w:rPr>
        <w:t>a prom</w:t>
      </w:r>
      <w:r w:rsidR="00B9793C">
        <w:rPr>
          <w:lang w:val="es-ES"/>
        </w:rPr>
        <w:t>over</w:t>
      </w:r>
      <w:r w:rsidR="002D0D8F" w:rsidRPr="009100B8">
        <w:rPr>
          <w:lang w:val="es-ES"/>
        </w:rPr>
        <w:t xml:space="preserve"> la lactancia materna exclusiva hasta la edad de seis meses. La mejora del estado nutricional de las madres, el aumento de la proporción de las que amamantan a</w:t>
      </w:r>
      <w:r w:rsidR="0035659F">
        <w:rPr>
          <w:lang w:val="es-ES"/>
        </w:rPr>
        <w:t xml:space="preserve"> sus hijos </w:t>
      </w:r>
      <w:r w:rsidR="002D0D8F" w:rsidRPr="009100B8">
        <w:rPr>
          <w:lang w:val="es-ES"/>
        </w:rPr>
        <w:t>hasta el sexto</w:t>
      </w:r>
      <w:r w:rsidR="00882D08" w:rsidRPr="009100B8">
        <w:rPr>
          <w:lang w:val="es-ES"/>
        </w:rPr>
        <w:t xml:space="preserve"> mes</w:t>
      </w:r>
      <w:r w:rsidR="002D0D8F" w:rsidRPr="009100B8">
        <w:rPr>
          <w:lang w:val="es-ES"/>
        </w:rPr>
        <w:t xml:space="preserve"> y la creación de hospitales </w:t>
      </w:r>
      <w:r w:rsidRPr="009100B8">
        <w:rPr>
          <w:lang w:val="es-ES"/>
        </w:rPr>
        <w:t>«</w:t>
      </w:r>
      <w:r w:rsidR="002548BA" w:rsidRPr="009100B8">
        <w:rPr>
          <w:rFonts w:cs="Arial"/>
          <w:lang w:val="es-ES"/>
        </w:rPr>
        <w:t>amigos de los niños</w:t>
      </w:r>
      <w:r w:rsidRPr="009100B8">
        <w:rPr>
          <w:lang w:val="es-ES"/>
        </w:rPr>
        <w:t xml:space="preserve">» </w:t>
      </w:r>
      <w:r w:rsidR="009100B8" w:rsidRPr="009100B8">
        <w:rPr>
          <w:lang w:val="es-ES"/>
        </w:rPr>
        <w:t>permitirían</w:t>
      </w:r>
      <w:r w:rsidR="002D0D8F" w:rsidRPr="009100B8">
        <w:rPr>
          <w:lang w:val="es-ES"/>
        </w:rPr>
        <w:t xml:space="preserve"> al Estado parte reducir </w:t>
      </w:r>
      <w:r w:rsidR="00B9793C">
        <w:rPr>
          <w:lang w:val="es-ES"/>
        </w:rPr>
        <w:t>la</w:t>
      </w:r>
      <w:r w:rsidR="002D0D8F" w:rsidRPr="009100B8">
        <w:rPr>
          <w:lang w:val="es-ES"/>
        </w:rPr>
        <w:t xml:space="preserve"> tasa de mortalidad infantil</w:t>
      </w:r>
      <w:r w:rsidR="00B9793C">
        <w:rPr>
          <w:lang w:val="es-ES"/>
        </w:rPr>
        <w:t>,</w:t>
      </w:r>
      <w:r w:rsidR="0035659F">
        <w:rPr>
          <w:lang w:val="es-ES"/>
        </w:rPr>
        <w:t xml:space="preserve"> que es</w:t>
      </w:r>
      <w:r w:rsidR="002D0D8F" w:rsidRPr="009100B8">
        <w:rPr>
          <w:lang w:val="es-ES"/>
        </w:rPr>
        <w:t xml:space="preserve"> muy preocupante</w:t>
      </w:r>
      <w:r w:rsidRPr="009100B8">
        <w:rPr>
          <w:lang w:val="es-ES"/>
        </w:rPr>
        <w:t>.</w:t>
      </w:r>
    </w:p>
    <w:p w:rsidR="008E264D" w:rsidRPr="009100B8" w:rsidRDefault="008E264D">
      <w:pPr>
        <w:spacing w:after="240"/>
        <w:rPr>
          <w:lang w:val="es-ES"/>
        </w:rPr>
      </w:pPr>
      <w:r w:rsidRPr="009100B8">
        <w:rPr>
          <w:lang w:val="es-ES"/>
        </w:rPr>
        <w:t>74.</w:t>
      </w:r>
      <w:r w:rsidRPr="009100B8">
        <w:rPr>
          <w:lang w:val="es-ES"/>
        </w:rPr>
        <w:tab/>
      </w:r>
      <w:r w:rsidR="00FE6C77" w:rsidRPr="009100B8">
        <w:rPr>
          <w:lang w:val="es-ES"/>
        </w:rPr>
        <w:t xml:space="preserve">El Comité carece de datos sobre los créditos presupuestarios en favor de los niños discapacitados, así como sobre el número de los </w:t>
      </w:r>
      <w:r w:rsidR="002F4BC5" w:rsidRPr="009100B8">
        <w:rPr>
          <w:lang w:val="es-ES"/>
        </w:rPr>
        <w:t>escolarizado</w:t>
      </w:r>
      <w:r w:rsidR="002F4BC5">
        <w:rPr>
          <w:lang w:val="es-ES"/>
        </w:rPr>
        <w:t xml:space="preserve">s </w:t>
      </w:r>
      <w:r w:rsidR="00473CE9">
        <w:rPr>
          <w:lang w:val="es-ES"/>
        </w:rPr>
        <w:t>de este grupo</w:t>
      </w:r>
      <w:r w:rsidR="00FE6C77" w:rsidRPr="009100B8">
        <w:rPr>
          <w:lang w:val="es-ES"/>
        </w:rPr>
        <w:t>. Habría que saber si se ha puesto en marcha el programa orientado a mejorar la educación especializada para discapacitados</w:t>
      </w:r>
      <w:r w:rsidR="00B9793C">
        <w:rPr>
          <w:lang w:val="es-ES"/>
        </w:rPr>
        <w:t>.</w:t>
      </w:r>
    </w:p>
    <w:p w:rsidR="008E264D" w:rsidRPr="009100B8" w:rsidRDefault="008E264D">
      <w:pPr>
        <w:spacing w:after="240"/>
        <w:rPr>
          <w:lang w:val="es-ES"/>
        </w:rPr>
      </w:pPr>
      <w:r w:rsidRPr="009100B8">
        <w:rPr>
          <w:lang w:val="es-ES"/>
        </w:rPr>
        <w:t>75.</w:t>
      </w:r>
      <w:r w:rsidRPr="009100B8">
        <w:rPr>
          <w:lang w:val="es-ES"/>
        </w:rPr>
        <w:tab/>
      </w:r>
      <w:r w:rsidR="002548BA" w:rsidRPr="009100B8">
        <w:rPr>
          <w:lang w:val="es-ES"/>
        </w:rPr>
        <w:t xml:space="preserve">Según algunas fuentes, las estructuras que permiten a los niños ejercer su derecho al esparcimiento son raras y </w:t>
      </w:r>
      <w:r w:rsidR="00DF7D97" w:rsidRPr="009100B8">
        <w:rPr>
          <w:lang w:val="es-ES"/>
        </w:rPr>
        <w:t>casi</w:t>
      </w:r>
      <w:r w:rsidR="00CC4289">
        <w:rPr>
          <w:lang w:val="es-ES"/>
        </w:rPr>
        <w:t xml:space="preserve"> siempre se tiene</w:t>
      </w:r>
      <w:r w:rsidR="00FB02B4">
        <w:rPr>
          <w:lang w:val="es-ES"/>
        </w:rPr>
        <w:t>n</w:t>
      </w:r>
      <w:r w:rsidR="00CC4289">
        <w:rPr>
          <w:lang w:val="es-ES"/>
        </w:rPr>
        <w:t xml:space="preserve"> que limitar a </w:t>
      </w:r>
      <w:r w:rsidR="002548BA" w:rsidRPr="009100B8">
        <w:rPr>
          <w:lang w:val="es-ES"/>
        </w:rPr>
        <w:t>jugar en la calle</w:t>
      </w:r>
      <w:r w:rsidR="00B9793C">
        <w:rPr>
          <w:lang w:val="es-ES"/>
        </w:rPr>
        <w:t>.</w:t>
      </w:r>
    </w:p>
    <w:p w:rsidR="008E264D" w:rsidRPr="009100B8" w:rsidRDefault="008E264D">
      <w:pPr>
        <w:spacing w:after="240"/>
        <w:rPr>
          <w:lang w:val="es-ES"/>
        </w:rPr>
      </w:pPr>
      <w:r w:rsidRPr="009100B8">
        <w:rPr>
          <w:lang w:val="es-ES"/>
        </w:rPr>
        <w:t>76.</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KRAPPMANN</w:t>
      </w:r>
      <w:r w:rsidRPr="009100B8">
        <w:rPr>
          <w:lang w:val="es-ES"/>
        </w:rPr>
        <w:t xml:space="preserve"> </w:t>
      </w:r>
      <w:r w:rsidR="00145BF7" w:rsidRPr="009100B8">
        <w:rPr>
          <w:lang w:val="es-ES"/>
        </w:rPr>
        <w:t xml:space="preserve">se congratula de las diversas iniciativas </w:t>
      </w:r>
      <w:r w:rsidR="00FC16DC" w:rsidRPr="009100B8">
        <w:rPr>
          <w:lang w:val="es-ES"/>
        </w:rPr>
        <w:t>orientadas</w:t>
      </w:r>
      <w:r w:rsidR="00145BF7" w:rsidRPr="009100B8">
        <w:rPr>
          <w:lang w:val="es-ES"/>
        </w:rPr>
        <w:t xml:space="preserve"> a mejorar la calidad de la enseñanza, pero señala </w:t>
      </w:r>
      <w:r w:rsidR="00B9793C">
        <w:rPr>
          <w:lang w:val="es-ES"/>
        </w:rPr>
        <w:t xml:space="preserve">que son </w:t>
      </w:r>
      <w:r w:rsidR="00145BF7" w:rsidRPr="009100B8">
        <w:rPr>
          <w:lang w:val="es-ES"/>
        </w:rPr>
        <w:t xml:space="preserve">escasos </w:t>
      </w:r>
      <w:r w:rsidR="00B9793C" w:rsidRPr="009100B8">
        <w:rPr>
          <w:lang w:val="es-ES"/>
        </w:rPr>
        <w:t xml:space="preserve">los </w:t>
      </w:r>
      <w:r w:rsidR="00145BF7" w:rsidRPr="009100B8">
        <w:rPr>
          <w:lang w:val="es-ES"/>
        </w:rPr>
        <w:t xml:space="preserve">progresos </w:t>
      </w:r>
      <w:r w:rsidR="00E02B2A" w:rsidRPr="009100B8">
        <w:rPr>
          <w:lang w:val="es-ES"/>
        </w:rPr>
        <w:t>alcanzados</w:t>
      </w:r>
      <w:r w:rsidR="00145BF7" w:rsidRPr="009100B8">
        <w:rPr>
          <w:lang w:val="es-ES"/>
        </w:rPr>
        <w:t xml:space="preserve"> sobre el terreno</w:t>
      </w:r>
      <w:r w:rsidR="00E02B2A" w:rsidRPr="009100B8">
        <w:rPr>
          <w:lang w:val="es-ES"/>
        </w:rPr>
        <w:t>,</w:t>
      </w:r>
      <w:r w:rsidR="00145BF7" w:rsidRPr="009100B8">
        <w:rPr>
          <w:lang w:val="es-ES"/>
        </w:rPr>
        <w:t xml:space="preserve"> </w:t>
      </w:r>
      <w:r w:rsidR="00E02B2A" w:rsidRPr="009100B8">
        <w:rPr>
          <w:lang w:val="es-ES"/>
        </w:rPr>
        <w:t xml:space="preserve">sin duda </w:t>
      </w:r>
      <w:r w:rsidR="00D8259E">
        <w:rPr>
          <w:lang w:val="es-ES"/>
        </w:rPr>
        <w:t xml:space="preserve">debido </w:t>
      </w:r>
      <w:r w:rsidR="00145BF7" w:rsidRPr="009100B8">
        <w:rPr>
          <w:lang w:val="es-ES"/>
        </w:rPr>
        <w:t>a la falta de co</w:t>
      </w:r>
      <w:r w:rsidR="00E02B2A" w:rsidRPr="009100B8">
        <w:rPr>
          <w:lang w:val="es-ES"/>
        </w:rPr>
        <w:t>ordin</w:t>
      </w:r>
      <w:r w:rsidR="00145BF7" w:rsidRPr="009100B8">
        <w:rPr>
          <w:lang w:val="es-ES"/>
        </w:rPr>
        <w:t xml:space="preserve">ación entre las numerosas direcciones y </w:t>
      </w:r>
      <w:r w:rsidR="005B7121" w:rsidRPr="009100B8">
        <w:rPr>
          <w:lang w:val="es-ES"/>
        </w:rPr>
        <w:t xml:space="preserve">subdirecciones </w:t>
      </w:r>
      <w:r w:rsidR="00145BF7" w:rsidRPr="009100B8">
        <w:rPr>
          <w:lang w:val="es-ES"/>
        </w:rPr>
        <w:t xml:space="preserve">de la administración de la educación nacional. </w:t>
      </w:r>
      <w:r w:rsidR="005B7121" w:rsidRPr="009100B8">
        <w:rPr>
          <w:lang w:val="es-ES"/>
        </w:rPr>
        <w:t>Se critica con frecuencia la</w:t>
      </w:r>
      <w:r w:rsidR="00145BF7" w:rsidRPr="009100B8">
        <w:rPr>
          <w:lang w:val="es-ES"/>
        </w:rPr>
        <w:t xml:space="preserve"> enseñanza </w:t>
      </w:r>
      <w:r w:rsidR="00B9793C">
        <w:rPr>
          <w:lang w:val="es-ES"/>
        </w:rPr>
        <w:t xml:space="preserve">que se imparte </w:t>
      </w:r>
      <w:r w:rsidR="00145BF7" w:rsidRPr="009100B8">
        <w:rPr>
          <w:lang w:val="es-ES"/>
        </w:rPr>
        <w:t xml:space="preserve">en los </w:t>
      </w:r>
      <w:r w:rsidR="005B7121" w:rsidRPr="009100B8">
        <w:rPr>
          <w:lang w:val="es-ES"/>
        </w:rPr>
        <w:t>centros</w:t>
      </w:r>
      <w:r w:rsidR="00145BF7" w:rsidRPr="009100B8">
        <w:rPr>
          <w:lang w:val="es-ES"/>
        </w:rPr>
        <w:t xml:space="preserve"> del interior del país</w:t>
      </w:r>
      <w:r w:rsidR="00D8259E">
        <w:rPr>
          <w:lang w:val="es-ES"/>
        </w:rPr>
        <w:t>, por lo que</w:t>
      </w:r>
      <w:r w:rsidR="00145BF7" w:rsidRPr="009100B8">
        <w:rPr>
          <w:lang w:val="es-ES"/>
        </w:rPr>
        <w:t xml:space="preserve"> cabe preguntarse</w:t>
      </w:r>
      <w:r w:rsidR="00FC16DC" w:rsidRPr="009100B8">
        <w:rPr>
          <w:lang w:val="es-ES"/>
        </w:rPr>
        <w:t xml:space="preserve"> </w:t>
      </w:r>
      <w:r w:rsidR="00145BF7" w:rsidRPr="009100B8">
        <w:rPr>
          <w:lang w:val="es-ES"/>
        </w:rPr>
        <w:t>por qué no se</w:t>
      </w:r>
      <w:r w:rsidR="00D8259E">
        <w:rPr>
          <w:lang w:val="es-ES"/>
        </w:rPr>
        <w:t xml:space="preserve"> los ha </w:t>
      </w:r>
      <w:r w:rsidR="00145BF7" w:rsidRPr="009100B8">
        <w:rPr>
          <w:lang w:val="es-ES"/>
        </w:rPr>
        <w:t xml:space="preserve">incluido en el estudio sobre la educación realizado en el decenio de 1990 y cómo piensa reducir </w:t>
      </w:r>
      <w:r w:rsidR="00D8259E" w:rsidRPr="009100B8">
        <w:rPr>
          <w:lang w:val="es-ES"/>
        </w:rPr>
        <w:t xml:space="preserve">el Estado </w:t>
      </w:r>
      <w:r w:rsidR="00145BF7" w:rsidRPr="009100B8">
        <w:rPr>
          <w:lang w:val="es-ES"/>
        </w:rPr>
        <w:t xml:space="preserve">las disparidades regionales en </w:t>
      </w:r>
      <w:r w:rsidR="00B9793C">
        <w:rPr>
          <w:lang w:val="es-ES"/>
        </w:rPr>
        <w:t>esta</w:t>
      </w:r>
      <w:r w:rsidR="00145BF7" w:rsidRPr="009100B8">
        <w:rPr>
          <w:lang w:val="es-ES"/>
        </w:rPr>
        <w:t xml:space="preserve"> materia. Se pregunta si </w:t>
      </w:r>
      <w:r w:rsidR="003C75F0" w:rsidRPr="009100B8">
        <w:rPr>
          <w:lang w:val="es-ES"/>
        </w:rPr>
        <w:t xml:space="preserve">en los centros que acogen </w:t>
      </w:r>
      <w:r w:rsidR="00B9793C">
        <w:rPr>
          <w:lang w:val="es-ES"/>
        </w:rPr>
        <w:t xml:space="preserve">a </w:t>
      </w:r>
      <w:r w:rsidR="003C75F0" w:rsidRPr="009100B8">
        <w:rPr>
          <w:lang w:val="es-ES"/>
        </w:rPr>
        <w:t xml:space="preserve">alumnos procedentes de minorías lingüísticas </w:t>
      </w:r>
      <w:r w:rsidR="00145BF7" w:rsidRPr="009100B8">
        <w:rPr>
          <w:lang w:val="es-ES"/>
        </w:rPr>
        <w:t>se ha introducido</w:t>
      </w:r>
      <w:r w:rsidR="005B7121" w:rsidRPr="009100B8">
        <w:rPr>
          <w:lang w:val="es-ES"/>
        </w:rPr>
        <w:t xml:space="preserve"> la enseñanza en la lengua materna</w:t>
      </w:r>
      <w:r w:rsidR="00145BF7" w:rsidRPr="009100B8">
        <w:rPr>
          <w:lang w:val="es-ES"/>
        </w:rPr>
        <w:t>, como se había previsto. En cuanto a la formación profesional, se debería fomentar e integra</w:t>
      </w:r>
      <w:r w:rsidR="005B7121" w:rsidRPr="009100B8">
        <w:rPr>
          <w:lang w:val="es-ES"/>
        </w:rPr>
        <w:t>r</w:t>
      </w:r>
      <w:r w:rsidR="00145BF7" w:rsidRPr="009100B8">
        <w:rPr>
          <w:lang w:val="es-ES"/>
        </w:rPr>
        <w:t xml:space="preserve"> en la enseñanza secundaria.</w:t>
      </w:r>
    </w:p>
    <w:p w:rsidR="008E264D" w:rsidRPr="009100B8" w:rsidRDefault="008E264D">
      <w:pPr>
        <w:spacing w:after="240"/>
        <w:rPr>
          <w:lang w:val="es-ES"/>
        </w:rPr>
      </w:pPr>
      <w:r w:rsidRPr="009100B8">
        <w:rPr>
          <w:lang w:val="es-ES"/>
        </w:rPr>
        <w:t>77.</w:t>
      </w:r>
      <w:r w:rsidRPr="009100B8">
        <w:rPr>
          <w:lang w:val="es-ES"/>
        </w:rPr>
        <w:tab/>
      </w:r>
      <w:r w:rsidR="00DB07F9" w:rsidRPr="009100B8">
        <w:rPr>
          <w:lang w:val="es-ES"/>
        </w:rPr>
        <w:t>La delegación podría indicar si tiene previsto prolongar la duración de la enseñanza obligatoria, que en la actualidad es de sólo seis años. También</w:t>
      </w:r>
      <w:r w:rsidR="0078677A">
        <w:rPr>
          <w:lang w:val="es-ES"/>
        </w:rPr>
        <w:t xml:space="preserve"> sería conveniente tener </w:t>
      </w:r>
      <w:r w:rsidR="00DB07F9" w:rsidRPr="009100B8">
        <w:rPr>
          <w:lang w:val="es-ES"/>
        </w:rPr>
        <w:t xml:space="preserve">más información </w:t>
      </w:r>
      <w:r w:rsidR="00B9793C">
        <w:rPr>
          <w:lang w:val="es-ES"/>
        </w:rPr>
        <w:t>acerca de</w:t>
      </w:r>
      <w:r w:rsidR="00DB07F9" w:rsidRPr="009100B8">
        <w:rPr>
          <w:lang w:val="es-ES"/>
        </w:rPr>
        <w:t xml:space="preserve"> la enseñanza preescolar, así como sobre los gastos de escolaridad que deben pagar</w:t>
      </w:r>
      <w:r w:rsidR="00383C37" w:rsidRPr="009100B8">
        <w:rPr>
          <w:lang w:val="es-ES"/>
        </w:rPr>
        <w:t xml:space="preserve"> </w:t>
      </w:r>
      <w:r w:rsidR="0078677A" w:rsidRPr="009100B8">
        <w:rPr>
          <w:lang w:val="es-ES"/>
        </w:rPr>
        <w:t xml:space="preserve">los padres </w:t>
      </w:r>
      <w:r w:rsidR="00383C37" w:rsidRPr="009100B8">
        <w:rPr>
          <w:lang w:val="es-ES"/>
        </w:rPr>
        <w:t>y</w:t>
      </w:r>
      <w:r w:rsidR="00FE5F13" w:rsidRPr="009100B8">
        <w:rPr>
          <w:lang w:val="es-ES"/>
        </w:rPr>
        <w:t xml:space="preserve"> que probablemente</w:t>
      </w:r>
      <w:r w:rsidR="0078677A">
        <w:rPr>
          <w:lang w:val="es-ES"/>
        </w:rPr>
        <w:t xml:space="preserve"> son en parte el </w:t>
      </w:r>
      <w:r w:rsidR="00383C37" w:rsidRPr="009100B8">
        <w:rPr>
          <w:lang w:val="es-ES"/>
        </w:rPr>
        <w:t>motivo</w:t>
      </w:r>
      <w:r w:rsidR="0078677A">
        <w:rPr>
          <w:lang w:val="es-ES"/>
        </w:rPr>
        <w:t xml:space="preserve"> de </w:t>
      </w:r>
      <w:r w:rsidR="00DB07F9" w:rsidRPr="009100B8">
        <w:rPr>
          <w:lang w:val="es-ES"/>
        </w:rPr>
        <w:t>que sólo</w:t>
      </w:r>
      <w:r w:rsidR="0078677A">
        <w:rPr>
          <w:lang w:val="es-ES"/>
        </w:rPr>
        <w:t xml:space="preserve"> concluya</w:t>
      </w:r>
      <w:r w:rsidR="00B9793C">
        <w:rPr>
          <w:lang w:val="es-ES"/>
        </w:rPr>
        <w:t>n</w:t>
      </w:r>
      <w:r w:rsidR="0078677A">
        <w:rPr>
          <w:lang w:val="es-ES"/>
        </w:rPr>
        <w:t xml:space="preserve"> </w:t>
      </w:r>
      <w:r w:rsidR="00FE5F13" w:rsidRPr="009100B8">
        <w:rPr>
          <w:lang w:val="es-ES"/>
        </w:rPr>
        <w:t xml:space="preserve">sus </w:t>
      </w:r>
      <w:r w:rsidR="00DB07F9" w:rsidRPr="009100B8">
        <w:rPr>
          <w:lang w:val="es-ES"/>
        </w:rPr>
        <w:t>estudios secundarios</w:t>
      </w:r>
      <w:r w:rsidR="0078677A" w:rsidRPr="0078677A">
        <w:rPr>
          <w:lang w:val="es-ES"/>
        </w:rPr>
        <w:t xml:space="preserve"> </w:t>
      </w:r>
      <w:r w:rsidR="0078677A" w:rsidRPr="009100B8">
        <w:rPr>
          <w:lang w:val="es-ES"/>
        </w:rPr>
        <w:t>una minoría de niños</w:t>
      </w:r>
      <w:r w:rsidR="00DB07F9" w:rsidRPr="009100B8">
        <w:rPr>
          <w:lang w:val="es-ES"/>
        </w:rPr>
        <w:t xml:space="preserve">. Estos gastos </w:t>
      </w:r>
      <w:r w:rsidR="00FE5F13" w:rsidRPr="009100B8">
        <w:rPr>
          <w:lang w:val="es-ES"/>
        </w:rPr>
        <w:t xml:space="preserve">de </w:t>
      </w:r>
      <w:r w:rsidR="00DB07F9" w:rsidRPr="009100B8">
        <w:rPr>
          <w:lang w:val="es-ES"/>
        </w:rPr>
        <w:t xml:space="preserve">escolaridad son particularmente elevados en los centros privados, que son muy numerosos, tal vez como reacción a las deficiencias del sistema escolar público </w:t>
      </w:r>
      <w:r w:rsidRPr="009100B8">
        <w:rPr>
          <w:lang w:val="es-ES"/>
        </w:rPr>
        <w:t>− </w:t>
      </w:r>
      <w:r w:rsidR="00DB07F9" w:rsidRPr="009100B8">
        <w:rPr>
          <w:lang w:val="es-ES"/>
        </w:rPr>
        <w:t xml:space="preserve">programas inadecuados </w:t>
      </w:r>
      <w:r w:rsidR="0078677A">
        <w:rPr>
          <w:lang w:val="es-ES"/>
        </w:rPr>
        <w:t xml:space="preserve">que </w:t>
      </w:r>
      <w:r w:rsidR="00DB07F9" w:rsidRPr="009100B8">
        <w:rPr>
          <w:lang w:val="es-ES"/>
        </w:rPr>
        <w:t>preparan mal a los alumnos par</w:t>
      </w:r>
      <w:r w:rsidR="001E785F" w:rsidRPr="009100B8">
        <w:rPr>
          <w:lang w:val="es-ES"/>
        </w:rPr>
        <w:t>a</w:t>
      </w:r>
      <w:r w:rsidR="00DB07F9" w:rsidRPr="009100B8">
        <w:rPr>
          <w:lang w:val="es-ES"/>
        </w:rPr>
        <w:t xml:space="preserve"> la vida en general y para la vida profesional en particular; maestros</w:t>
      </w:r>
      <w:r w:rsidR="0078677A">
        <w:rPr>
          <w:lang w:val="es-ES"/>
        </w:rPr>
        <w:t xml:space="preserve"> con escasa formación</w:t>
      </w:r>
      <w:r w:rsidR="00DB07F9" w:rsidRPr="009100B8">
        <w:rPr>
          <w:lang w:val="es-ES"/>
        </w:rPr>
        <w:t xml:space="preserve">, </w:t>
      </w:r>
      <w:r w:rsidR="00B9793C">
        <w:rPr>
          <w:lang w:val="es-ES"/>
        </w:rPr>
        <w:t xml:space="preserve">o </w:t>
      </w:r>
      <w:r w:rsidR="00DB07F9" w:rsidRPr="009100B8">
        <w:rPr>
          <w:lang w:val="es-ES"/>
        </w:rPr>
        <w:t xml:space="preserve">incluso sin </w:t>
      </w:r>
      <w:r w:rsidR="0078677A">
        <w:rPr>
          <w:lang w:val="es-ES"/>
        </w:rPr>
        <w:t xml:space="preserve">ninguna </w:t>
      </w:r>
      <w:r w:rsidR="00DB07F9" w:rsidRPr="009100B8">
        <w:rPr>
          <w:lang w:val="es-ES"/>
        </w:rPr>
        <w:t>formación en el interior del país</w:t>
      </w:r>
      <w:r w:rsidR="00B9793C">
        <w:rPr>
          <w:lang w:val="es-ES"/>
        </w:rPr>
        <w:t> </w:t>
      </w:r>
      <w:r w:rsidRPr="009100B8">
        <w:rPr>
          <w:lang w:val="es-ES"/>
        </w:rPr>
        <w:t xml:space="preserve">− </w:t>
      </w:r>
      <w:r w:rsidR="00DB07F9" w:rsidRPr="009100B8">
        <w:rPr>
          <w:lang w:val="es-ES"/>
        </w:rPr>
        <w:t>que por desgracia tiene</w:t>
      </w:r>
      <w:r w:rsidR="006C5DC4">
        <w:rPr>
          <w:lang w:val="es-ES"/>
        </w:rPr>
        <w:t>n</w:t>
      </w:r>
      <w:r w:rsidR="00DB07F9" w:rsidRPr="009100B8">
        <w:rPr>
          <w:lang w:val="es-ES"/>
        </w:rPr>
        <w:t xml:space="preserve"> como</w:t>
      </w:r>
      <w:r w:rsidR="0078677A">
        <w:rPr>
          <w:lang w:val="es-ES"/>
        </w:rPr>
        <w:t xml:space="preserve"> consecuencia </w:t>
      </w:r>
      <w:r w:rsidR="00DB07F9" w:rsidRPr="009100B8">
        <w:rPr>
          <w:lang w:val="es-ES"/>
        </w:rPr>
        <w:t>la aparición de un sistem</w:t>
      </w:r>
      <w:r w:rsidR="00B9793C">
        <w:rPr>
          <w:lang w:val="es-ES"/>
        </w:rPr>
        <w:t>a educativo de dos velocidades.</w:t>
      </w:r>
    </w:p>
    <w:p w:rsidR="008E264D" w:rsidRPr="009100B8" w:rsidRDefault="008E264D">
      <w:pPr>
        <w:spacing w:after="240"/>
        <w:rPr>
          <w:lang w:val="es-ES"/>
        </w:rPr>
      </w:pPr>
      <w:r w:rsidRPr="009100B8">
        <w:rPr>
          <w:lang w:val="es-ES"/>
        </w:rPr>
        <w:t>78.</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POLLAR</w:t>
      </w:r>
      <w:r w:rsidRPr="009100B8">
        <w:rPr>
          <w:lang w:val="es-ES"/>
        </w:rPr>
        <w:t xml:space="preserve"> </w:t>
      </w:r>
      <w:r w:rsidR="00BF6DB8" w:rsidRPr="009100B8">
        <w:rPr>
          <w:lang w:val="es-ES"/>
        </w:rPr>
        <w:t xml:space="preserve">desea saber si </w:t>
      </w:r>
      <w:r w:rsidR="008D0312" w:rsidRPr="009100B8">
        <w:rPr>
          <w:lang w:val="es-ES"/>
        </w:rPr>
        <w:t xml:space="preserve">son </w:t>
      </w:r>
      <w:r w:rsidR="00B9793C">
        <w:rPr>
          <w:lang w:val="es-ES"/>
        </w:rPr>
        <w:t>muchas</w:t>
      </w:r>
      <w:r w:rsidR="008D0312" w:rsidRPr="009100B8">
        <w:rPr>
          <w:lang w:val="es-ES"/>
        </w:rPr>
        <w:t xml:space="preserve"> </w:t>
      </w:r>
      <w:r w:rsidR="00B9793C">
        <w:rPr>
          <w:lang w:val="es-ES"/>
        </w:rPr>
        <w:t xml:space="preserve">las familias monoparentales </w:t>
      </w:r>
      <w:r w:rsidR="00BF6DB8" w:rsidRPr="009100B8">
        <w:rPr>
          <w:lang w:val="es-ES"/>
        </w:rPr>
        <w:t>y las que tienen un menor al frente y si la familia</w:t>
      </w:r>
      <w:r w:rsidR="00C5687C">
        <w:rPr>
          <w:lang w:val="es-ES"/>
        </w:rPr>
        <w:t xml:space="preserve"> extensa </w:t>
      </w:r>
      <w:r w:rsidR="00BF6DB8" w:rsidRPr="009100B8">
        <w:rPr>
          <w:lang w:val="es-ES"/>
        </w:rPr>
        <w:t>desempeña una función importante en la educación de</w:t>
      </w:r>
      <w:r w:rsidR="008D0312" w:rsidRPr="009100B8">
        <w:rPr>
          <w:lang w:val="es-ES"/>
        </w:rPr>
        <w:t xml:space="preserve"> los</w:t>
      </w:r>
      <w:r w:rsidR="00BF6DB8" w:rsidRPr="009100B8">
        <w:rPr>
          <w:lang w:val="es-ES"/>
        </w:rPr>
        <w:t xml:space="preserve"> niños.</w:t>
      </w:r>
      <w:r w:rsidRPr="009100B8">
        <w:rPr>
          <w:lang w:val="es-ES"/>
        </w:rPr>
        <w:t xml:space="preserve"> </w:t>
      </w:r>
      <w:r w:rsidR="00BF6DB8" w:rsidRPr="009100B8">
        <w:rPr>
          <w:lang w:val="es-ES"/>
        </w:rPr>
        <w:t>La delegación podría</w:t>
      </w:r>
      <w:r w:rsidR="0091488B">
        <w:rPr>
          <w:lang w:val="es-ES"/>
        </w:rPr>
        <w:t xml:space="preserve"> especificar </w:t>
      </w:r>
      <w:r w:rsidR="00BF6DB8" w:rsidRPr="009100B8">
        <w:rPr>
          <w:lang w:val="es-ES"/>
        </w:rPr>
        <w:t>también las medidas</w:t>
      </w:r>
      <w:r w:rsidR="008D0312" w:rsidRPr="009100B8">
        <w:rPr>
          <w:lang w:val="es-ES"/>
        </w:rPr>
        <w:t xml:space="preserve"> adoptadas para ayudar </w:t>
      </w:r>
      <w:r w:rsidR="00BF6DB8" w:rsidRPr="009100B8">
        <w:rPr>
          <w:lang w:val="es-ES"/>
        </w:rPr>
        <w:t>a los padres a asumir sus responsabilidades y garantizar que</w:t>
      </w:r>
      <w:r w:rsidR="0091488B">
        <w:rPr>
          <w:lang w:val="es-ES"/>
        </w:rPr>
        <w:t xml:space="preserve"> solamente se separe al niño </w:t>
      </w:r>
      <w:r w:rsidR="00BF6DB8" w:rsidRPr="009100B8">
        <w:rPr>
          <w:lang w:val="es-ES"/>
        </w:rPr>
        <w:t>de los padres</w:t>
      </w:r>
      <w:r w:rsidR="0091488B">
        <w:rPr>
          <w:lang w:val="es-ES"/>
        </w:rPr>
        <w:t xml:space="preserve"> si es por el </w:t>
      </w:r>
      <w:r w:rsidR="00014B74" w:rsidRPr="009100B8">
        <w:rPr>
          <w:lang w:val="es-ES"/>
        </w:rPr>
        <w:t>interés</w:t>
      </w:r>
      <w:r w:rsidR="00BF6DB8" w:rsidRPr="009100B8">
        <w:rPr>
          <w:lang w:val="es-ES"/>
        </w:rPr>
        <w:t xml:space="preserve"> superior de</w:t>
      </w:r>
      <w:r w:rsidR="0091488B">
        <w:rPr>
          <w:lang w:val="es-ES"/>
        </w:rPr>
        <w:t xml:space="preserve"> dicho</w:t>
      </w:r>
      <w:r w:rsidR="00BF6DB8" w:rsidRPr="009100B8">
        <w:rPr>
          <w:lang w:val="es-ES"/>
        </w:rPr>
        <w:t xml:space="preserve"> niño. Convendría saber además si hay elementos que indiquen que en Suriname se han producido traslados ilícitos de niños y, en caso afirmativo, qué medidas se han</w:t>
      </w:r>
      <w:r w:rsidR="0091488B">
        <w:rPr>
          <w:lang w:val="es-ES"/>
        </w:rPr>
        <w:t xml:space="preserve"> adoptado </w:t>
      </w:r>
      <w:r w:rsidR="00BF6DB8" w:rsidRPr="009100B8">
        <w:rPr>
          <w:lang w:val="es-ES"/>
        </w:rPr>
        <w:t>para prevenir y combatir este fenómeno</w:t>
      </w:r>
      <w:r w:rsidRPr="009100B8">
        <w:rPr>
          <w:lang w:val="es-ES"/>
        </w:rPr>
        <w:t>.</w:t>
      </w:r>
    </w:p>
    <w:p w:rsidR="008E264D" w:rsidRPr="009100B8" w:rsidRDefault="008E264D">
      <w:pPr>
        <w:spacing w:after="240"/>
        <w:rPr>
          <w:lang w:val="es-ES"/>
        </w:rPr>
      </w:pPr>
      <w:r w:rsidRPr="009100B8">
        <w:rPr>
          <w:lang w:val="es-ES"/>
        </w:rPr>
        <w:t>79.</w:t>
      </w:r>
      <w:r w:rsidRPr="009100B8">
        <w:rPr>
          <w:lang w:val="es-ES"/>
        </w:rPr>
        <w:tab/>
      </w:r>
      <w:r w:rsidR="00804B54" w:rsidRPr="009100B8">
        <w:rPr>
          <w:lang w:val="es-ES"/>
        </w:rPr>
        <w:t xml:space="preserve">El </w:t>
      </w:r>
      <w:r w:rsidR="00804B54" w:rsidRPr="009100B8">
        <w:rPr>
          <w:b/>
          <w:lang w:val="es-ES"/>
        </w:rPr>
        <w:t xml:space="preserve">Sr. </w:t>
      </w:r>
      <w:r w:rsidRPr="009100B8">
        <w:rPr>
          <w:b/>
          <w:lang w:val="es-ES"/>
        </w:rPr>
        <w:t>LIWSKI</w:t>
      </w:r>
      <w:r w:rsidRPr="009100B8">
        <w:rPr>
          <w:lang w:val="es-ES"/>
        </w:rPr>
        <w:t xml:space="preserve"> </w:t>
      </w:r>
      <w:r w:rsidR="00F46734" w:rsidRPr="009100B8">
        <w:rPr>
          <w:lang w:val="es-ES"/>
        </w:rPr>
        <w:t>pregunta</w:t>
      </w:r>
      <w:r w:rsidR="00C5687C">
        <w:rPr>
          <w:lang w:val="es-ES"/>
        </w:rPr>
        <w:t xml:space="preserve"> en </w:t>
      </w:r>
      <w:r w:rsidR="00F46734" w:rsidRPr="009100B8">
        <w:rPr>
          <w:lang w:val="es-ES"/>
        </w:rPr>
        <w:t xml:space="preserve">qué </w:t>
      </w:r>
      <w:r w:rsidR="00C5687C">
        <w:rPr>
          <w:lang w:val="es-ES"/>
        </w:rPr>
        <w:t xml:space="preserve">medida se ha trabajado para </w:t>
      </w:r>
      <w:r w:rsidR="00F46734" w:rsidRPr="009100B8">
        <w:rPr>
          <w:lang w:val="es-ES"/>
        </w:rPr>
        <w:t xml:space="preserve">reconstruir y reorganizar el sistema de salud al final de la guerra civil, que tan gravemente ha pesado en los indicadores de salud. </w:t>
      </w:r>
      <w:r w:rsidR="009802E4" w:rsidRPr="009100B8">
        <w:rPr>
          <w:lang w:val="es-ES"/>
        </w:rPr>
        <w:t>En particular, s</w:t>
      </w:r>
      <w:r w:rsidR="00F46734" w:rsidRPr="009100B8">
        <w:rPr>
          <w:lang w:val="es-ES"/>
        </w:rPr>
        <w:t>e debería dotar al sistema de atención primaria de</w:t>
      </w:r>
      <w:r w:rsidR="00B651BD">
        <w:rPr>
          <w:lang w:val="es-ES"/>
        </w:rPr>
        <w:t xml:space="preserve"> suficiente personal </w:t>
      </w:r>
      <w:r w:rsidR="00F46734" w:rsidRPr="009100B8">
        <w:rPr>
          <w:lang w:val="es-ES"/>
        </w:rPr>
        <w:t>y</w:t>
      </w:r>
      <w:r w:rsidR="00B651BD">
        <w:rPr>
          <w:lang w:val="es-ES"/>
        </w:rPr>
        <w:t xml:space="preserve"> asignar </w:t>
      </w:r>
      <w:r w:rsidR="00F46734" w:rsidRPr="009100B8">
        <w:rPr>
          <w:lang w:val="es-ES"/>
        </w:rPr>
        <w:t xml:space="preserve">un lugar </w:t>
      </w:r>
      <w:r w:rsidR="00101789" w:rsidRPr="009100B8">
        <w:rPr>
          <w:lang w:val="es-ES"/>
        </w:rPr>
        <w:t>primordial</w:t>
      </w:r>
      <w:r w:rsidR="00B651BD">
        <w:rPr>
          <w:lang w:val="es-ES"/>
        </w:rPr>
        <w:t xml:space="preserve"> a </w:t>
      </w:r>
      <w:r w:rsidR="00F46734" w:rsidRPr="009100B8">
        <w:rPr>
          <w:lang w:val="es-ES"/>
        </w:rPr>
        <w:t>las estrategias de prevención y los centros de salud comunitaria</w:t>
      </w:r>
      <w:r w:rsidR="00B9793C">
        <w:rPr>
          <w:lang w:val="es-ES"/>
        </w:rPr>
        <w:t>.</w:t>
      </w:r>
    </w:p>
    <w:p w:rsidR="008E264D" w:rsidRPr="009100B8" w:rsidRDefault="008E264D">
      <w:pPr>
        <w:spacing w:after="240"/>
        <w:rPr>
          <w:lang w:val="es-ES"/>
        </w:rPr>
      </w:pPr>
      <w:r w:rsidRPr="009100B8">
        <w:rPr>
          <w:lang w:val="es-ES"/>
        </w:rPr>
        <w:t>80.</w:t>
      </w:r>
      <w:r w:rsidRPr="009100B8">
        <w:rPr>
          <w:lang w:val="es-ES"/>
        </w:rPr>
        <w:tab/>
      </w:r>
      <w:r w:rsidR="00466F4A" w:rsidRPr="009100B8">
        <w:rPr>
          <w:lang w:val="es-ES"/>
        </w:rPr>
        <w:t xml:space="preserve">La salud de los adolescentes suscita numerosas preocupaciones. Los accidentes y los </w:t>
      </w:r>
      <w:r w:rsidR="00101789" w:rsidRPr="009100B8">
        <w:rPr>
          <w:lang w:val="es-ES"/>
        </w:rPr>
        <w:t>suicidios</w:t>
      </w:r>
      <w:r w:rsidR="00466F4A" w:rsidRPr="009100B8">
        <w:rPr>
          <w:lang w:val="es-ES"/>
        </w:rPr>
        <w:t xml:space="preserve"> son las causas </w:t>
      </w:r>
      <w:r w:rsidR="00101789" w:rsidRPr="009100B8">
        <w:rPr>
          <w:lang w:val="es-ES"/>
        </w:rPr>
        <w:t>principales</w:t>
      </w:r>
      <w:r w:rsidR="00466F4A" w:rsidRPr="009100B8">
        <w:rPr>
          <w:lang w:val="es-ES"/>
        </w:rPr>
        <w:t xml:space="preserve"> de deceso en este grupo de edad. El consumo de alcohol y </w:t>
      </w:r>
      <w:r w:rsidR="00E47EAD" w:rsidRPr="009100B8">
        <w:rPr>
          <w:lang w:val="es-ES"/>
        </w:rPr>
        <w:t>estupefacientes</w:t>
      </w:r>
      <w:r w:rsidR="00466F4A" w:rsidRPr="009100B8">
        <w:rPr>
          <w:lang w:val="es-ES"/>
        </w:rPr>
        <w:t xml:space="preserve"> es muy elevado</w:t>
      </w:r>
      <w:r w:rsidR="00E47EAD" w:rsidRPr="009100B8">
        <w:rPr>
          <w:lang w:val="es-ES"/>
        </w:rPr>
        <w:t>,</w:t>
      </w:r>
      <w:r w:rsidR="00466F4A" w:rsidRPr="009100B8">
        <w:rPr>
          <w:lang w:val="es-ES"/>
        </w:rPr>
        <w:t xml:space="preserve"> por lo que se requieren medidas </w:t>
      </w:r>
      <w:r w:rsidR="00E47EAD" w:rsidRPr="009100B8">
        <w:rPr>
          <w:lang w:val="es-ES"/>
        </w:rPr>
        <w:t xml:space="preserve">tanto </w:t>
      </w:r>
      <w:r w:rsidR="00466F4A" w:rsidRPr="009100B8">
        <w:rPr>
          <w:lang w:val="es-ES"/>
        </w:rPr>
        <w:t xml:space="preserve">de prevención como de asistencia. </w:t>
      </w:r>
      <w:r w:rsidR="00E47EAD" w:rsidRPr="009100B8">
        <w:rPr>
          <w:lang w:val="es-ES"/>
        </w:rPr>
        <w:t>Parece que</w:t>
      </w:r>
      <w:r w:rsidR="00E0215F">
        <w:rPr>
          <w:lang w:val="es-ES"/>
        </w:rPr>
        <w:t xml:space="preserve"> está aumentando </w:t>
      </w:r>
      <w:r w:rsidR="00E47EAD" w:rsidRPr="009100B8">
        <w:rPr>
          <w:lang w:val="es-ES"/>
        </w:rPr>
        <w:t>la</w:t>
      </w:r>
      <w:r w:rsidR="00466F4A" w:rsidRPr="009100B8">
        <w:rPr>
          <w:lang w:val="es-ES"/>
        </w:rPr>
        <w:t xml:space="preserve"> incidencia de enfermedades de trasmisión sexual, así como</w:t>
      </w:r>
      <w:r w:rsidR="00E0215F">
        <w:rPr>
          <w:lang w:val="es-ES"/>
        </w:rPr>
        <w:t xml:space="preserve"> los embarazos </w:t>
      </w:r>
      <w:r w:rsidR="00466F4A" w:rsidRPr="009100B8">
        <w:rPr>
          <w:lang w:val="es-ES"/>
        </w:rPr>
        <w:t>de adolescentes</w:t>
      </w:r>
      <w:r w:rsidR="00282A99" w:rsidRPr="009100B8">
        <w:rPr>
          <w:lang w:val="es-ES"/>
        </w:rPr>
        <w:t>,</w:t>
      </w:r>
      <w:r w:rsidR="00466F4A" w:rsidRPr="009100B8">
        <w:rPr>
          <w:lang w:val="es-ES"/>
        </w:rPr>
        <w:t xml:space="preserve"> y sería interesante saber </w:t>
      </w:r>
      <w:r w:rsidR="00282A99" w:rsidRPr="009100B8">
        <w:rPr>
          <w:lang w:val="es-ES"/>
        </w:rPr>
        <w:t xml:space="preserve">a este propósito </w:t>
      </w:r>
      <w:r w:rsidR="00466F4A" w:rsidRPr="009100B8">
        <w:rPr>
          <w:lang w:val="es-ES"/>
        </w:rPr>
        <w:t xml:space="preserve">si el uso poco extendido del preservativo se explica por reticencias de orden cultural o </w:t>
      </w:r>
      <w:r w:rsidR="00E47EAD" w:rsidRPr="009100B8">
        <w:rPr>
          <w:lang w:val="es-ES"/>
        </w:rPr>
        <w:t>refleja el fracaso</w:t>
      </w:r>
      <w:r w:rsidR="00466F4A" w:rsidRPr="009100B8">
        <w:rPr>
          <w:lang w:val="es-ES"/>
        </w:rPr>
        <w:t xml:space="preserve"> de campañas de sensibilización insuficientes o mal concebidas</w:t>
      </w:r>
      <w:r w:rsidRPr="009100B8">
        <w:rPr>
          <w:lang w:val="es-ES"/>
        </w:rPr>
        <w:t>.</w:t>
      </w:r>
    </w:p>
    <w:p w:rsidR="008E264D" w:rsidRPr="009100B8" w:rsidRDefault="008E264D">
      <w:pPr>
        <w:spacing w:after="240"/>
        <w:rPr>
          <w:lang w:val="es-ES"/>
        </w:rPr>
      </w:pPr>
      <w:r w:rsidRPr="009100B8">
        <w:rPr>
          <w:lang w:val="es-ES"/>
        </w:rPr>
        <w:t>81.</w:t>
      </w:r>
      <w:r w:rsidRPr="009100B8">
        <w:rPr>
          <w:lang w:val="es-ES"/>
        </w:rPr>
        <w:tab/>
      </w:r>
      <w:r w:rsidR="00466F4A" w:rsidRPr="009100B8">
        <w:rPr>
          <w:lang w:val="es-ES"/>
        </w:rPr>
        <w:t xml:space="preserve">La delegación tal vez desee indicar si el </w:t>
      </w:r>
      <w:r w:rsidR="00E47EAD" w:rsidRPr="009100B8">
        <w:rPr>
          <w:lang w:val="es-ES"/>
        </w:rPr>
        <w:t xml:space="preserve">Servicio de Dermatología </w:t>
      </w:r>
      <w:r w:rsidR="00466F4A" w:rsidRPr="009100B8">
        <w:rPr>
          <w:lang w:val="es-ES"/>
        </w:rPr>
        <w:t xml:space="preserve">que </w:t>
      </w:r>
      <w:r w:rsidR="00E47EAD" w:rsidRPr="009100B8">
        <w:rPr>
          <w:lang w:val="es-ES"/>
        </w:rPr>
        <w:t xml:space="preserve">se </w:t>
      </w:r>
      <w:r w:rsidR="00466F4A" w:rsidRPr="009100B8">
        <w:rPr>
          <w:lang w:val="es-ES"/>
        </w:rPr>
        <w:t>hab</w:t>
      </w:r>
      <w:r w:rsidR="00E47EAD" w:rsidRPr="009100B8">
        <w:rPr>
          <w:lang w:val="es-ES"/>
        </w:rPr>
        <w:t xml:space="preserve">ría encargado </w:t>
      </w:r>
      <w:r w:rsidR="00466F4A" w:rsidRPr="009100B8">
        <w:rPr>
          <w:lang w:val="es-ES"/>
        </w:rPr>
        <w:t xml:space="preserve">de recopilar los datos actualizados sobre el número de personas seropositivas garantiza también la coordinación de un plan nacional de lucha contra el </w:t>
      </w:r>
      <w:r w:rsidRPr="009100B8">
        <w:rPr>
          <w:lang w:val="es-ES"/>
        </w:rPr>
        <w:t>VIH/</w:t>
      </w:r>
      <w:r w:rsidR="00466F4A" w:rsidRPr="009100B8">
        <w:rPr>
          <w:lang w:val="es-ES"/>
        </w:rPr>
        <w:t>SIDA y si hay medidas de protección contra la transmisión de la madre al niño</w:t>
      </w:r>
      <w:r w:rsidRPr="009100B8">
        <w:rPr>
          <w:lang w:val="es-ES"/>
        </w:rPr>
        <w:t>.</w:t>
      </w:r>
    </w:p>
    <w:p w:rsidR="008E264D" w:rsidRPr="009100B8" w:rsidRDefault="008E264D">
      <w:pPr>
        <w:spacing w:after="240"/>
        <w:rPr>
          <w:lang w:val="es-ES"/>
        </w:rPr>
      </w:pPr>
      <w:r w:rsidRPr="009100B8">
        <w:rPr>
          <w:lang w:val="es-ES"/>
        </w:rPr>
        <w:t>82.</w:t>
      </w:r>
      <w:r w:rsidRPr="009100B8">
        <w:rPr>
          <w:lang w:val="es-ES"/>
        </w:rPr>
        <w:tab/>
      </w:r>
      <w:r w:rsidR="00804B54" w:rsidRPr="009100B8">
        <w:rPr>
          <w:lang w:val="es-ES"/>
        </w:rPr>
        <w:t xml:space="preserve">La </w:t>
      </w:r>
      <w:r w:rsidR="00804B54" w:rsidRPr="009100B8">
        <w:rPr>
          <w:b/>
          <w:lang w:val="es-ES"/>
        </w:rPr>
        <w:t>Sra.</w:t>
      </w:r>
      <w:r w:rsidRPr="009100B8">
        <w:rPr>
          <w:b/>
          <w:vertAlign w:val="superscript"/>
          <w:lang w:val="es-ES"/>
        </w:rPr>
        <w:t xml:space="preserve"> </w:t>
      </w:r>
      <w:r w:rsidRPr="009100B8">
        <w:rPr>
          <w:b/>
          <w:lang w:val="es-ES"/>
        </w:rPr>
        <w:t>OUEDRAOGO</w:t>
      </w:r>
      <w:r w:rsidRPr="009100B8">
        <w:rPr>
          <w:lang w:val="es-ES"/>
        </w:rPr>
        <w:t xml:space="preserve">, </w:t>
      </w:r>
      <w:r w:rsidR="00584B86">
        <w:rPr>
          <w:lang w:val="es-ES"/>
        </w:rPr>
        <w:t>observando</w:t>
      </w:r>
      <w:r w:rsidR="00D22909" w:rsidRPr="009100B8">
        <w:rPr>
          <w:lang w:val="es-ES"/>
        </w:rPr>
        <w:t xml:space="preserve"> con preocupación que muchas escuelas carecen de patio de recreo, pregunta si en los barrios hay centros de esparcimiento</w:t>
      </w:r>
      <w:r w:rsidR="00584B86">
        <w:rPr>
          <w:lang w:val="es-ES"/>
        </w:rPr>
        <w:t>.</w:t>
      </w:r>
    </w:p>
    <w:p w:rsidR="008E264D" w:rsidRPr="009100B8" w:rsidRDefault="008E264D">
      <w:pPr>
        <w:spacing w:after="240"/>
        <w:rPr>
          <w:szCs w:val="24"/>
          <w:lang w:val="es-ES"/>
        </w:rPr>
      </w:pPr>
      <w:r w:rsidRPr="009100B8">
        <w:rPr>
          <w:lang w:val="es-ES"/>
        </w:rPr>
        <w:t>83.</w:t>
      </w:r>
      <w:r w:rsidRPr="009100B8">
        <w:rPr>
          <w:lang w:val="es-ES"/>
        </w:rPr>
        <w:tab/>
      </w:r>
      <w:r w:rsidR="00D22909" w:rsidRPr="009100B8">
        <w:rPr>
          <w:lang w:val="es-ES"/>
        </w:rPr>
        <w:t xml:space="preserve">Constata con inquietud que la mayor parte de los niños infectados o afectados por el </w:t>
      </w:r>
      <w:r w:rsidRPr="009100B8">
        <w:rPr>
          <w:szCs w:val="24"/>
          <w:lang w:val="es-ES"/>
        </w:rPr>
        <w:t>VIH/</w:t>
      </w:r>
      <w:r w:rsidR="00D22909" w:rsidRPr="009100B8">
        <w:rPr>
          <w:szCs w:val="24"/>
          <w:lang w:val="es-ES"/>
        </w:rPr>
        <w:t>SIDA acaban en centros de atención sanitaria, que no hay ninguna política orientada a fortalecer la capacidad de las familias y</w:t>
      </w:r>
      <w:r w:rsidR="00584B86">
        <w:rPr>
          <w:szCs w:val="24"/>
          <w:lang w:val="es-ES"/>
        </w:rPr>
        <w:t xml:space="preserve"> la comunidad para prestar a es</w:t>
      </w:r>
      <w:r w:rsidR="00D22909" w:rsidRPr="009100B8">
        <w:rPr>
          <w:szCs w:val="24"/>
          <w:lang w:val="es-ES"/>
        </w:rPr>
        <w:t>os niños cuidados y apoyo y que en la actualidad el SIDA es una de las pri</w:t>
      </w:r>
      <w:r w:rsidR="005141CD" w:rsidRPr="009100B8">
        <w:rPr>
          <w:szCs w:val="24"/>
          <w:lang w:val="es-ES"/>
        </w:rPr>
        <w:t>n</w:t>
      </w:r>
      <w:r w:rsidR="00D22909" w:rsidRPr="009100B8">
        <w:rPr>
          <w:szCs w:val="24"/>
          <w:lang w:val="es-ES"/>
        </w:rPr>
        <w:t>cipales causas de mortalidad de los niños menores de cinco años.</w:t>
      </w:r>
    </w:p>
    <w:p w:rsidR="008E264D" w:rsidRPr="009100B8" w:rsidRDefault="008E264D">
      <w:pPr>
        <w:spacing w:after="240"/>
        <w:rPr>
          <w:szCs w:val="24"/>
          <w:lang w:val="es-ES"/>
        </w:rPr>
      </w:pPr>
      <w:r w:rsidRPr="009100B8">
        <w:rPr>
          <w:szCs w:val="24"/>
          <w:lang w:val="es-ES"/>
        </w:rPr>
        <w:t>84.</w:t>
      </w:r>
      <w:r w:rsidRPr="009100B8">
        <w:rPr>
          <w:szCs w:val="24"/>
          <w:lang w:val="es-ES"/>
        </w:rPr>
        <w:tab/>
      </w:r>
      <w:r w:rsidR="00BE1847" w:rsidRPr="009100B8">
        <w:rPr>
          <w:szCs w:val="24"/>
          <w:lang w:val="es-ES"/>
        </w:rPr>
        <w:t>El consumo de estupefacientes es cada vez más alarmante, sobre todo en las zonas desfavorecidas. Las campañas de prevención se organizan fundamentalmente en el medio escolar, pero en el interior del país son muchos los niños que no van a la escuela</w:t>
      </w:r>
      <w:r w:rsidR="007446CF">
        <w:rPr>
          <w:szCs w:val="24"/>
          <w:lang w:val="es-ES"/>
        </w:rPr>
        <w:t>.</w:t>
      </w:r>
    </w:p>
    <w:p w:rsidR="008E264D" w:rsidRPr="009100B8" w:rsidRDefault="008E264D">
      <w:pPr>
        <w:spacing w:after="240"/>
        <w:rPr>
          <w:szCs w:val="24"/>
          <w:lang w:val="es-ES"/>
        </w:rPr>
      </w:pPr>
      <w:r w:rsidRPr="009100B8">
        <w:rPr>
          <w:szCs w:val="24"/>
          <w:lang w:val="es-ES"/>
        </w:rPr>
        <w:t>85.</w:t>
      </w:r>
      <w:r w:rsidRPr="009100B8">
        <w:rPr>
          <w:szCs w:val="24"/>
          <w:lang w:val="es-ES"/>
        </w:rPr>
        <w:tab/>
      </w:r>
      <w:r w:rsidR="00F55266" w:rsidRPr="009100B8">
        <w:rPr>
          <w:szCs w:val="24"/>
          <w:lang w:val="es-ES"/>
        </w:rPr>
        <w:t>La legislación que reprime los abusos sexuales</w:t>
      </w:r>
      <w:r w:rsidR="00F34B64">
        <w:rPr>
          <w:szCs w:val="24"/>
          <w:lang w:val="es-ES"/>
        </w:rPr>
        <w:t xml:space="preserve"> no protege bien </w:t>
      </w:r>
      <w:r w:rsidR="00F55266" w:rsidRPr="009100B8">
        <w:rPr>
          <w:szCs w:val="24"/>
          <w:lang w:val="es-ES"/>
        </w:rPr>
        <w:t xml:space="preserve">a los </w:t>
      </w:r>
      <w:r w:rsidR="007446CF">
        <w:rPr>
          <w:szCs w:val="24"/>
          <w:lang w:val="es-ES"/>
        </w:rPr>
        <w:t>muchachos</w:t>
      </w:r>
      <w:r w:rsidR="00F55266" w:rsidRPr="009100B8">
        <w:rPr>
          <w:szCs w:val="24"/>
          <w:lang w:val="es-ES"/>
        </w:rPr>
        <w:t xml:space="preserve"> y apenas se aplica</w:t>
      </w:r>
      <w:r w:rsidR="007446CF">
        <w:rPr>
          <w:szCs w:val="24"/>
          <w:lang w:val="es-ES"/>
        </w:rPr>
        <w:t>.</w:t>
      </w:r>
    </w:p>
    <w:p w:rsidR="008E264D" w:rsidRPr="009100B8" w:rsidRDefault="008E264D">
      <w:pPr>
        <w:spacing w:after="240"/>
        <w:rPr>
          <w:szCs w:val="24"/>
          <w:lang w:val="es-ES"/>
        </w:rPr>
      </w:pPr>
      <w:r w:rsidRPr="009100B8">
        <w:rPr>
          <w:szCs w:val="24"/>
          <w:lang w:val="es-ES"/>
        </w:rPr>
        <w:t>86.</w:t>
      </w:r>
      <w:r w:rsidRPr="009100B8">
        <w:rPr>
          <w:szCs w:val="24"/>
          <w:lang w:val="es-ES"/>
        </w:rPr>
        <w:tab/>
      </w:r>
      <w:r w:rsidR="00F55266" w:rsidRPr="009100B8">
        <w:rPr>
          <w:szCs w:val="24"/>
          <w:lang w:val="es-ES"/>
        </w:rPr>
        <w:t>Muchos niños de</w:t>
      </w:r>
      <w:r w:rsidRPr="009100B8">
        <w:rPr>
          <w:szCs w:val="24"/>
          <w:lang w:val="es-ES"/>
        </w:rPr>
        <w:t xml:space="preserve"> Surinam</w:t>
      </w:r>
      <w:r w:rsidR="00DE4B1C">
        <w:rPr>
          <w:szCs w:val="24"/>
          <w:lang w:val="es-ES"/>
        </w:rPr>
        <w:t>e refugiados en la Guyana F</w:t>
      </w:r>
      <w:r w:rsidR="00F55266" w:rsidRPr="009100B8">
        <w:rPr>
          <w:szCs w:val="24"/>
          <w:lang w:val="es-ES"/>
        </w:rPr>
        <w:t xml:space="preserve">rancesa viven en condiciones muy difíciles, por lo que la delegación podría indicar si el proceso de repatriación voluntaria y reintegración de estos refugiados ha terminado y si las autoridades </w:t>
      </w:r>
      <w:r w:rsidR="00A7036B" w:rsidRPr="009100B8">
        <w:rPr>
          <w:szCs w:val="24"/>
          <w:lang w:val="es-ES"/>
        </w:rPr>
        <w:t>s</w:t>
      </w:r>
      <w:r w:rsidR="00F55266" w:rsidRPr="009100B8">
        <w:rPr>
          <w:szCs w:val="24"/>
          <w:lang w:val="es-ES"/>
        </w:rPr>
        <w:t>uriname</w:t>
      </w:r>
      <w:r w:rsidR="00A7036B" w:rsidRPr="009100B8">
        <w:rPr>
          <w:szCs w:val="24"/>
          <w:lang w:val="es-ES"/>
        </w:rPr>
        <w:t>sas</w:t>
      </w:r>
      <w:r w:rsidR="00F55266" w:rsidRPr="009100B8">
        <w:rPr>
          <w:szCs w:val="24"/>
          <w:lang w:val="es-ES"/>
        </w:rPr>
        <w:t xml:space="preserve"> se han puesto en contacto co</w:t>
      </w:r>
      <w:r w:rsidR="00DE4B1C">
        <w:rPr>
          <w:szCs w:val="24"/>
          <w:lang w:val="es-ES"/>
        </w:rPr>
        <w:t>n las autoridades de la Guyana F</w:t>
      </w:r>
      <w:r w:rsidR="00F55266" w:rsidRPr="009100B8">
        <w:rPr>
          <w:szCs w:val="24"/>
          <w:lang w:val="es-ES"/>
        </w:rPr>
        <w:t xml:space="preserve">rancesa para </w:t>
      </w:r>
      <w:r w:rsidR="00765CF7" w:rsidRPr="009100B8">
        <w:rPr>
          <w:szCs w:val="24"/>
          <w:lang w:val="es-ES"/>
        </w:rPr>
        <w:t>decidir</w:t>
      </w:r>
      <w:r w:rsidR="00F55266" w:rsidRPr="009100B8">
        <w:rPr>
          <w:szCs w:val="24"/>
          <w:lang w:val="es-ES"/>
        </w:rPr>
        <w:t xml:space="preserve"> la manera de responder a las necesidades de estos niños </w:t>
      </w:r>
      <w:r w:rsidR="007446CF">
        <w:rPr>
          <w:szCs w:val="24"/>
          <w:lang w:val="es-ES"/>
        </w:rPr>
        <w:t>mientras tanto.</w:t>
      </w:r>
    </w:p>
    <w:p w:rsidR="008E264D" w:rsidRPr="009100B8" w:rsidRDefault="008E264D">
      <w:pPr>
        <w:spacing w:after="240"/>
        <w:rPr>
          <w:szCs w:val="24"/>
          <w:lang w:val="es-ES"/>
        </w:rPr>
      </w:pPr>
      <w:r w:rsidRPr="009100B8">
        <w:rPr>
          <w:szCs w:val="24"/>
          <w:lang w:val="es-ES"/>
        </w:rPr>
        <w:t>87.</w:t>
      </w:r>
      <w:r w:rsidRPr="009100B8">
        <w:rPr>
          <w:szCs w:val="24"/>
          <w:lang w:val="es-ES"/>
        </w:rPr>
        <w:tab/>
      </w:r>
      <w:r w:rsidR="000118AD" w:rsidRPr="009100B8">
        <w:rPr>
          <w:szCs w:val="24"/>
          <w:lang w:val="es-ES"/>
        </w:rPr>
        <w:t>El</w:t>
      </w:r>
      <w:r w:rsidRPr="009100B8">
        <w:rPr>
          <w:szCs w:val="24"/>
          <w:lang w:val="es-ES"/>
        </w:rPr>
        <w:t xml:space="preserve"> </w:t>
      </w:r>
      <w:r w:rsidR="000118AD" w:rsidRPr="009100B8">
        <w:rPr>
          <w:b/>
          <w:szCs w:val="24"/>
          <w:lang w:val="es-ES"/>
        </w:rPr>
        <w:t>PRE</w:t>
      </w:r>
      <w:r w:rsidRPr="009100B8">
        <w:rPr>
          <w:b/>
          <w:szCs w:val="24"/>
          <w:lang w:val="es-ES"/>
        </w:rPr>
        <w:t>SIDENT</w:t>
      </w:r>
      <w:r w:rsidR="000118AD" w:rsidRPr="009100B8">
        <w:rPr>
          <w:b/>
          <w:szCs w:val="24"/>
          <w:lang w:val="es-ES"/>
        </w:rPr>
        <w:t>E</w:t>
      </w:r>
      <w:r w:rsidR="0054548E" w:rsidRPr="009100B8">
        <w:rPr>
          <w:szCs w:val="24"/>
          <w:lang w:val="es-ES"/>
        </w:rPr>
        <w:t xml:space="preserve"> señala con satisfacción que </w:t>
      </w:r>
      <w:r w:rsidRPr="009100B8">
        <w:rPr>
          <w:szCs w:val="24"/>
          <w:lang w:val="es-ES"/>
        </w:rPr>
        <w:t xml:space="preserve">Suriname </w:t>
      </w:r>
      <w:r w:rsidR="00DC64F4" w:rsidRPr="009100B8">
        <w:rPr>
          <w:szCs w:val="24"/>
          <w:lang w:val="es-ES"/>
        </w:rPr>
        <w:t>h</w:t>
      </w:r>
      <w:r w:rsidR="0054548E" w:rsidRPr="009100B8">
        <w:rPr>
          <w:szCs w:val="24"/>
          <w:lang w:val="es-ES"/>
        </w:rPr>
        <w:t xml:space="preserve">a recapitulado en un anexo a su informe las recomendaciones anteriores del Comité y las medidas adoptadas por el Gobierno para </w:t>
      </w:r>
      <w:r w:rsidR="004A7FE5" w:rsidRPr="009100B8">
        <w:rPr>
          <w:szCs w:val="24"/>
          <w:lang w:val="es-ES"/>
        </w:rPr>
        <w:t>su aplicación</w:t>
      </w:r>
      <w:r w:rsidRPr="009100B8">
        <w:rPr>
          <w:szCs w:val="24"/>
          <w:lang w:val="es-ES"/>
        </w:rPr>
        <w:t>;</w:t>
      </w:r>
      <w:r w:rsidR="0054548E" w:rsidRPr="009100B8">
        <w:rPr>
          <w:szCs w:val="24"/>
          <w:lang w:val="es-ES"/>
        </w:rPr>
        <w:t xml:space="preserve"> es de esperar que sirva de ejemplo para otros </w:t>
      </w:r>
      <w:r w:rsidR="007A2080" w:rsidRPr="009100B8">
        <w:rPr>
          <w:szCs w:val="24"/>
          <w:lang w:val="es-ES"/>
        </w:rPr>
        <w:t xml:space="preserve">muchos </w:t>
      </w:r>
      <w:r w:rsidR="0054548E" w:rsidRPr="009100B8">
        <w:rPr>
          <w:szCs w:val="24"/>
          <w:lang w:val="es-ES"/>
        </w:rPr>
        <w:t>países</w:t>
      </w:r>
      <w:r w:rsidR="007446CF">
        <w:rPr>
          <w:szCs w:val="24"/>
          <w:lang w:val="es-ES"/>
        </w:rPr>
        <w:t>.</w:t>
      </w:r>
    </w:p>
    <w:p w:rsidR="008E264D" w:rsidRPr="009100B8" w:rsidRDefault="008E264D">
      <w:pPr>
        <w:spacing w:after="240"/>
        <w:rPr>
          <w:szCs w:val="24"/>
          <w:lang w:val="es-ES"/>
        </w:rPr>
      </w:pPr>
      <w:r w:rsidRPr="009100B8">
        <w:rPr>
          <w:szCs w:val="24"/>
          <w:lang w:val="es-ES"/>
        </w:rPr>
        <w:t>88.</w:t>
      </w:r>
      <w:r w:rsidRPr="009100B8">
        <w:rPr>
          <w:szCs w:val="24"/>
          <w:lang w:val="es-ES"/>
        </w:rPr>
        <w:tab/>
      </w:r>
      <w:r w:rsidR="00DB0DB9" w:rsidRPr="009100B8">
        <w:rPr>
          <w:szCs w:val="24"/>
          <w:lang w:val="es-ES"/>
        </w:rPr>
        <w:t xml:space="preserve">Le sorprende que </w:t>
      </w:r>
      <w:r w:rsidR="002B3DA9">
        <w:rPr>
          <w:szCs w:val="24"/>
          <w:lang w:val="es-ES"/>
        </w:rPr>
        <w:t xml:space="preserve">en </w:t>
      </w:r>
      <w:r w:rsidR="004A1C82" w:rsidRPr="009100B8">
        <w:rPr>
          <w:szCs w:val="24"/>
          <w:lang w:val="es-ES"/>
        </w:rPr>
        <w:t xml:space="preserve">el </w:t>
      </w:r>
      <w:r w:rsidR="00DB0DB9" w:rsidRPr="009100B8">
        <w:rPr>
          <w:szCs w:val="24"/>
          <w:lang w:val="es-ES"/>
        </w:rPr>
        <w:t xml:space="preserve">informe se </w:t>
      </w:r>
      <w:r w:rsidR="002B3DA9">
        <w:rPr>
          <w:szCs w:val="24"/>
          <w:lang w:val="es-ES"/>
        </w:rPr>
        <w:t>hable</w:t>
      </w:r>
      <w:r w:rsidR="00DB0DB9" w:rsidRPr="009100B8">
        <w:rPr>
          <w:szCs w:val="24"/>
          <w:lang w:val="es-ES"/>
        </w:rPr>
        <w:t xml:space="preserve"> de un gran número de proyectos o propuestas de ley, pero</w:t>
      </w:r>
      <w:r w:rsidR="00263A3A" w:rsidRPr="009100B8">
        <w:rPr>
          <w:szCs w:val="24"/>
          <w:lang w:val="es-ES"/>
        </w:rPr>
        <w:t xml:space="preserve"> de muy pocas leyes</w:t>
      </w:r>
      <w:r w:rsidR="00DB0DB9" w:rsidRPr="009100B8">
        <w:rPr>
          <w:szCs w:val="24"/>
          <w:lang w:val="es-ES"/>
        </w:rPr>
        <w:t xml:space="preserve"> que haya</w:t>
      </w:r>
      <w:r w:rsidR="007A2080" w:rsidRPr="009100B8">
        <w:rPr>
          <w:szCs w:val="24"/>
          <w:lang w:val="es-ES"/>
        </w:rPr>
        <w:t>n</w:t>
      </w:r>
      <w:r w:rsidR="00DB0DB9" w:rsidRPr="009100B8">
        <w:rPr>
          <w:szCs w:val="24"/>
          <w:lang w:val="es-ES"/>
        </w:rPr>
        <w:t xml:space="preserve"> entrado efectivamente </w:t>
      </w:r>
      <w:r w:rsidR="00263A3A" w:rsidRPr="009100B8">
        <w:rPr>
          <w:szCs w:val="24"/>
          <w:lang w:val="es-ES"/>
        </w:rPr>
        <w:t>en vigor</w:t>
      </w:r>
      <w:r w:rsidR="00DB0DB9" w:rsidRPr="009100B8">
        <w:rPr>
          <w:szCs w:val="24"/>
          <w:lang w:val="es-ES"/>
        </w:rPr>
        <w:t>, por lo que desea</w:t>
      </w:r>
      <w:r w:rsidR="00263A3A" w:rsidRPr="009100B8">
        <w:rPr>
          <w:szCs w:val="24"/>
          <w:lang w:val="es-ES"/>
        </w:rPr>
        <w:t xml:space="preserve"> saber </w:t>
      </w:r>
      <w:r w:rsidR="007A2080" w:rsidRPr="009100B8">
        <w:rPr>
          <w:szCs w:val="24"/>
          <w:lang w:val="es-ES"/>
        </w:rPr>
        <w:t xml:space="preserve">cuál es </w:t>
      </w:r>
      <w:r w:rsidR="00263A3A" w:rsidRPr="009100B8">
        <w:rPr>
          <w:szCs w:val="24"/>
          <w:lang w:val="es-ES"/>
        </w:rPr>
        <w:t xml:space="preserve">el motivo </w:t>
      </w:r>
      <w:r w:rsidR="007A2080" w:rsidRPr="009100B8">
        <w:rPr>
          <w:szCs w:val="24"/>
          <w:lang w:val="es-ES"/>
        </w:rPr>
        <w:t xml:space="preserve">para </w:t>
      </w:r>
      <w:r w:rsidR="00263A3A" w:rsidRPr="009100B8">
        <w:rPr>
          <w:szCs w:val="24"/>
          <w:lang w:val="es-ES"/>
        </w:rPr>
        <w:t>que los debates legislativos avan</w:t>
      </w:r>
      <w:r w:rsidR="007A2080" w:rsidRPr="009100B8">
        <w:rPr>
          <w:szCs w:val="24"/>
          <w:lang w:val="es-ES"/>
        </w:rPr>
        <w:t>ce</w:t>
      </w:r>
      <w:r w:rsidR="00263A3A" w:rsidRPr="009100B8">
        <w:rPr>
          <w:szCs w:val="24"/>
          <w:lang w:val="es-ES"/>
        </w:rPr>
        <w:t>n tan lentamente</w:t>
      </w:r>
      <w:r w:rsidRPr="009100B8">
        <w:rPr>
          <w:szCs w:val="24"/>
          <w:lang w:val="es-ES"/>
        </w:rPr>
        <w:t>.</w:t>
      </w:r>
    </w:p>
    <w:p w:rsidR="008E264D" w:rsidRPr="004B73F8" w:rsidRDefault="00E13311">
      <w:pPr>
        <w:spacing w:after="240"/>
        <w:jc w:val="center"/>
        <w:rPr>
          <w:b/>
          <w:i/>
          <w:iCs/>
          <w:szCs w:val="24"/>
          <w:lang w:val="es-ES"/>
        </w:rPr>
      </w:pPr>
      <w:r w:rsidRPr="004B73F8">
        <w:rPr>
          <w:b/>
          <w:i/>
          <w:lang w:val="es-ES"/>
        </w:rPr>
        <w:t>Se levanta la sesión a las 13.00 horas</w:t>
      </w:r>
      <w:r w:rsidR="008E264D" w:rsidRPr="004B73F8">
        <w:rPr>
          <w:b/>
          <w:i/>
          <w:iCs/>
          <w:szCs w:val="24"/>
          <w:lang w:val="es-ES"/>
        </w:rPr>
        <w:t>.</w:t>
      </w:r>
    </w:p>
    <w:p w:rsidR="008E264D" w:rsidRPr="007446CF" w:rsidRDefault="008E264D">
      <w:pPr>
        <w:spacing w:after="240"/>
        <w:jc w:val="center"/>
        <w:rPr>
          <w:lang w:val="es-ES"/>
        </w:rPr>
      </w:pPr>
      <w:r w:rsidRPr="007446CF">
        <w:rPr>
          <w:iCs/>
          <w:szCs w:val="24"/>
          <w:lang w:val="es-ES"/>
        </w:rPr>
        <w:t>-----</w:t>
      </w:r>
    </w:p>
    <w:p w:rsidR="008E264D" w:rsidRPr="009100B8" w:rsidRDefault="008E264D">
      <w:pPr>
        <w:rPr>
          <w:lang w:val="es-ES"/>
        </w:rPr>
      </w:pPr>
    </w:p>
    <w:sectPr w:rsidR="008E264D" w:rsidRPr="009100B8" w:rsidSect="00854746">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731" w:rsidRDefault="00A36731">
      <w:r>
        <w:separator/>
      </w:r>
    </w:p>
  </w:endnote>
  <w:endnote w:type="continuationSeparator" w:id="0">
    <w:p w:rsidR="00A36731" w:rsidRDefault="00A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0" w:rsidRDefault="00583350">
    <w:pPr>
      <w:spacing w:after="240"/>
    </w:pPr>
    <w:r>
      <w:t>________________________</w:t>
    </w:r>
  </w:p>
  <w:p w:rsidR="00583350" w:rsidRPr="00F736AC" w:rsidRDefault="00583350">
    <w:pPr>
      <w:spacing w:after="240"/>
      <w:ind w:firstLine="567"/>
      <w:rPr>
        <w:lang w:val="es-ES"/>
      </w:rPr>
    </w:pPr>
    <w:r w:rsidRPr="00F736AC">
      <w:rPr>
        <w:lang w:val="es-ES_tradnl"/>
      </w:rPr>
      <w:t>La presente acta podrá ser objeto de correcciones</w:t>
    </w:r>
    <w:r w:rsidRPr="00F736AC">
      <w:rPr>
        <w:lang w:val="es-ES"/>
      </w:rPr>
      <w:t>.</w:t>
    </w:r>
  </w:p>
  <w:p w:rsidR="00583350" w:rsidRPr="00F736AC" w:rsidRDefault="00583350">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E404FE">
      <w:rPr>
        <w:lang w:val="es-ES_tradnl"/>
      </w:rPr>
      <w:t>Dependencia</w:t>
    </w:r>
    <w:r w:rsidRPr="00A258CF">
      <w:rPr>
        <w:lang w:val="es-ES_tradnl"/>
      </w:rPr>
      <w:t xml:space="preserve"> de Edición, oficina E.4108, Palacio de las Naciones, Ginebra</w:t>
    </w:r>
    <w:r w:rsidRPr="00F736AC">
      <w:rPr>
        <w:lang w:val="es-ES"/>
      </w:rPr>
      <w:t>.</w:t>
    </w:r>
  </w:p>
  <w:p w:rsidR="00583350" w:rsidRPr="001C3865" w:rsidRDefault="008B1BC7">
    <w:pPr>
      <w:spacing w:after="240"/>
      <w:ind w:firstLine="567"/>
      <w:rPr>
        <w:lang w:val="es-ES"/>
      </w:rPr>
    </w:pPr>
    <w:r>
      <w:rPr>
        <w:lang w:val="es-ES_tradnl"/>
      </w:rPr>
      <w:t>Las correcciones que se introduzcan en las actas de las sesiones públicas del Comité se reunirán en un único documento que</w:t>
    </w:r>
    <w:r w:rsidR="00E404FE">
      <w:rPr>
        <w:lang w:val="es-ES_tradnl"/>
      </w:rPr>
      <w:t xml:space="preserve"> se publicará poco después d</w:t>
    </w:r>
    <w:r>
      <w:rPr>
        <w:lang w:val="es-ES_tradnl"/>
      </w:rPr>
      <w:t>el período de sesiones</w:t>
    </w:r>
    <w:r w:rsidR="00583350" w:rsidRPr="001C3865">
      <w:rPr>
        <w:lang w:val="es-ES"/>
      </w:rPr>
      <w:t>.</w:t>
    </w:r>
  </w:p>
  <w:p w:rsidR="00583350" w:rsidRDefault="00583350" w:rsidP="00854746">
    <w:pPr>
      <w:pStyle w:val="Footer"/>
      <w:spacing w:before="240"/>
    </w:pPr>
    <w:r>
      <w:t>GE.07</w:t>
    </w:r>
    <w:r>
      <w:noBreakHyphen/>
      <w:t>40229  (</w:t>
    </w:r>
    <w:r w:rsidR="00854746">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731" w:rsidRDefault="00A36731">
      <w:r>
        <w:separator/>
      </w:r>
    </w:p>
  </w:footnote>
  <w:footnote w:type="continuationSeparator" w:id="0">
    <w:p w:rsidR="00A36731" w:rsidRDefault="00A36731">
      <w:r>
        <w:continuationSeparator/>
      </w:r>
    </w:p>
  </w:footnote>
  <w:footnote w:id="1">
    <w:p w:rsidR="00583350" w:rsidRPr="00327BAB" w:rsidRDefault="00583350">
      <w:pPr>
        <w:pStyle w:val="FootnoteText"/>
        <w:rPr>
          <w:lang w:val="es-ES"/>
        </w:rPr>
      </w:pPr>
      <w:r w:rsidRPr="00327BAB">
        <w:rPr>
          <w:rStyle w:val="FootnoteReference"/>
          <w:lang w:val="es-ES"/>
        </w:rPr>
        <w:t>*</w:t>
      </w:r>
      <w:r w:rsidRPr="00952358">
        <w:rPr>
          <w:lang w:val="es-ES"/>
        </w:rPr>
        <w:t xml:space="preserve">No </w:t>
      </w:r>
      <w:r w:rsidR="00EE1C8D" w:rsidRPr="00952358">
        <w:rPr>
          <w:lang w:val="es-ES"/>
        </w:rPr>
        <w:t xml:space="preserve">se </w:t>
      </w:r>
      <w:r w:rsidR="00EE1C8D">
        <w:rPr>
          <w:lang w:val="es-ES"/>
        </w:rPr>
        <w:t xml:space="preserve">levantó acta de las sesiones </w:t>
      </w:r>
      <w:r w:rsidRPr="00327BAB">
        <w:rPr>
          <w:lang w:val="es-ES"/>
        </w:rPr>
        <w:t>1211</w:t>
      </w:r>
      <w:r>
        <w:rPr>
          <w:vertAlign w:val="superscript"/>
          <w:lang w:val="es-ES"/>
        </w:rPr>
        <w:t>ª</w:t>
      </w:r>
      <w:r w:rsidRPr="00327BAB">
        <w:rPr>
          <w:lang w:val="es-ES"/>
        </w:rPr>
        <w:t>, 1212</w:t>
      </w:r>
      <w:r>
        <w:rPr>
          <w:vertAlign w:val="superscript"/>
          <w:lang w:val="es-ES"/>
        </w:rPr>
        <w:t>ª</w:t>
      </w:r>
      <w:r w:rsidRPr="00327BAB">
        <w:rPr>
          <w:lang w:val="es-ES"/>
        </w:rPr>
        <w:t xml:space="preserve"> </w:t>
      </w:r>
      <w:r>
        <w:rPr>
          <w:lang w:val="es-ES"/>
        </w:rPr>
        <w:t>y</w:t>
      </w:r>
      <w:r w:rsidRPr="00327BAB">
        <w:rPr>
          <w:lang w:val="es-ES"/>
        </w:rPr>
        <w:t xml:space="preserve"> 1213</w:t>
      </w:r>
      <w:r>
        <w:rPr>
          <w:vertAlign w:val="superscript"/>
          <w:lang w:val="es-ES"/>
        </w:rPr>
        <w:t>ª</w:t>
      </w:r>
      <w:r w:rsidRPr="00327BAB">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0" w:rsidRDefault="00583350">
    <w:pPr>
      <w:pStyle w:val="Header"/>
      <w:rPr>
        <w:lang w:val="de-CH"/>
      </w:rPr>
    </w:pPr>
    <w:r>
      <w:rPr>
        <w:lang w:val="de-CH"/>
      </w:rPr>
      <w:t>CRC/C/SR.1214</w:t>
    </w:r>
  </w:p>
  <w:p w:rsidR="00583350" w:rsidRDefault="00583350">
    <w:pPr>
      <w:pStyle w:val="Header"/>
    </w:pPr>
    <w:r>
      <w:t xml:space="preserve">página </w:t>
    </w:r>
    <w:r>
      <w:fldChar w:fldCharType="begin"/>
    </w:r>
    <w:r>
      <w:instrText xml:space="preserve"> PAGE  \* MERGEFORMAT </w:instrText>
    </w:r>
    <w:r>
      <w:fldChar w:fldCharType="separate"/>
    </w:r>
    <w:r w:rsidR="00854746">
      <w:rPr>
        <w:noProof/>
      </w:rPr>
      <w:t>10</w:t>
    </w:r>
    <w:r>
      <w:fldChar w:fldCharType="end"/>
    </w:r>
  </w:p>
  <w:p w:rsidR="00583350" w:rsidRDefault="005833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50" w:rsidRDefault="00583350">
    <w:pPr>
      <w:pStyle w:val="Header"/>
      <w:tabs>
        <w:tab w:val="clear" w:pos="4320"/>
        <w:tab w:val="clear" w:pos="8640"/>
        <w:tab w:val="left" w:pos="6803"/>
      </w:tabs>
      <w:rPr>
        <w:lang w:val="de-CH"/>
      </w:rPr>
    </w:pPr>
    <w:r>
      <w:tab/>
    </w:r>
    <w:r>
      <w:rPr>
        <w:lang w:val="de-CH"/>
      </w:rPr>
      <w:t>CRC/C/SR.1214</w:t>
    </w:r>
  </w:p>
  <w:p w:rsidR="00583350" w:rsidRDefault="00583350">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854746">
      <w:rPr>
        <w:noProof/>
      </w:rPr>
      <w:t>11</w:t>
    </w:r>
    <w:r>
      <w:fldChar w:fldCharType="end"/>
    </w:r>
  </w:p>
  <w:p w:rsidR="00583350" w:rsidRDefault="0058335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9DEFD6E7-440A-49BF-8C74-EA6B9BE98493}"/>
    <w:docVar w:name="dgnword-eventsink" w:val="162085936"/>
  </w:docVars>
  <w:rsids>
    <w:rsidRoot w:val="000365FA"/>
    <w:rsid w:val="00001D5A"/>
    <w:rsid w:val="00001DA8"/>
    <w:rsid w:val="0000208D"/>
    <w:rsid w:val="00002D7D"/>
    <w:rsid w:val="00010CE9"/>
    <w:rsid w:val="000118AD"/>
    <w:rsid w:val="00014B74"/>
    <w:rsid w:val="00014CE5"/>
    <w:rsid w:val="000206D0"/>
    <w:rsid w:val="00021778"/>
    <w:rsid w:val="00023781"/>
    <w:rsid w:val="00024317"/>
    <w:rsid w:val="00033456"/>
    <w:rsid w:val="000365FA"/>
    <w:rsid w:val="00042876"/>
    <w:rsid w:val="00051DC2"/>
    <w:rsid w:val="000571F6"/>
    <w:rsid w:val="000646DC"/>
    <w:rsid w:val="00066382"/>
    <w:rsid w:val="000836D1"/>
    <w:rsid w:val="00084693"/>
    <w:rsid w:val="000A1BA1"/>
    <w:rsid w:val="000A7AD4"/>
    <w:rsid w:val="000B5FFD"/>
    <w:rsid w:val="000C2D2B"/>
    <w:rsid w:val="000F4DB8"/>
    <w:rsid w:val="000F7544"/>
    <w:rsid w:val="00101789"/>
    <w:rsid w:val="001113D6"/>
    <w:rsid w:val="0012332A"/>
    <w:rsid w:val="00131E7C"/>
    <w:rsid w:val="00134155"/>
    <w:rsid w:val="001348E6"/>
    <w:rsid w:val="00142524"/>
    <w:rsid w:val="00145BF7"/>
    <w:rsid w:val="00150E6B"/>
    <w:rsid w:val="00154511"/>
    <w:rsid w:val="001563F9"/>
    <w:rsid w:val="00163346"/>
    <w:rsid w:val="00164C36"/>
    <w:rsid w:val="00165CC7"/>
    <w:rsid w:val="0017045C"/>
    <w:rsid w:val="00181AD3"/>
    <w:rsid w:val="00191849"/>
    <w:rsid w:val="001935D5"/>
    <w:rsid w:val="00195015"/>
    <w:rsid w:val="0019522F"/>
    <w:rsid w:val="00196B3D"/>
    <w:rsid w:val="001A501D"/>
    <w:rsid w:val="001C3865"/>
    <w:rsid w:val="001C6601"/>
    <w:rsid w:val="001D107B"/>
    <w:rsid w:val="001E3BA6"/>
    <w:rsid w:val="001E785F"/>
    <w:rsid w:val="001F1308"/>
    <w:rsid w:val="001F49E2"/>
    <w:rsid w:val="00203B90"/>
    <w:rsid w:val="00211634"/>
    <w:rsid w:val="00211CBC"/>
    <w:rsid w:val="00214725"/>
    <w:rsid w:val="00225731"/>
    <w:rsid w:val="00227729"/>
    <w:rsid w:val="00235E2D"/>
    <w:rsid w:val="002548BA"/>
    <w:rsid w:val="002554B5"/>
    <w:rsid w:val="00261DCF"/>
    <w:rsid w:val="00263A3A"/>
    <w:rsid w:val="0026692C"/>
    <w:rsid w:val="00271060"/>
    <w:rsid w:val="00282A99"/>
    <w:rsid w:val="00286D53"/>
    <w:rsid w:val="002A347E"/>
    <w:rsid w:val="002A563E"/>
    <w:rsid w:val="002A7867"/>
    <w:rsid w:val="002B3DA9"/>
    <w:rsid w:val="002B5AF1"/>
    <w:rsid w:val="002D0D8F"/>
    <w:rsid w:val="002E229C"/>
    <w:rsid w:val="002E243F"/>
    <w:rsid w:val="002E25FD"/>
    <w:rsid w:val="002F4BC5"/>
    <w:rsid w:val="002F4DBF"/>
    <w:rsid w:val="00302907"/>
    <w:rsid w:val="00304678"/>
    <w:rsid w:val="003076A2"/>
    <w:rsid w:val="0030778F"/>
    <w:rsid w:val="003246F6"/>
    <w:rsid w:val="00324F52"/>
    <w:rsid w:val="00327BAB"/>
    <w:rsid w:val="00334EF4"/>
    <w:rsid w:val="00337504"/>
    <w:rsid w:val="00353FC1"/>
    <w:rsid w:val="0035659F"/>
    <w:rsid w:val="00360E35"/>
    <w:rsid w:val="003676FF"/>
    <w:rsid w:val="003760C5"/>
    <w:rsid w:val="00383C37"/>
    <w:rsid w:val="00384E5D"/>
    <w:rsid w:val="00387C77"/>
    <w:rsid w:val="00390DAB"/>
    <w:rsid w:val="003A1258"/>
    <w:rsid w:val="003A135A"/>
    <w:rsid w:val="003A1B12"/>
    <w:rsid w:val="003A237C"/>
    <w:rsid w:val="003A4958"/>
    <w:rsid w:val="003B6133"/>
    <w:rsid w:val="003C1486"/>
    <w:rsid w:val="003C75F0"/>
    <w:rsid w:val="003D2458"/>
    <w:rsid w:val="003E09D3"/>
    <w:rsid w:val="003E3440"/>
    <w:rsid w:val="003F0156"/>
    <w:rsid w:val="003F6C49"/>
    <w:rsid w:val="003F6E62"/>
    <w:rsid w:val="0040194E"/>
    <w:rsid w:val="00404440"/>
    <w:rsid w:val="00423D94"/>
    <w:rsid w:val="004267FE"/>
    <w:rsid w:val="00430F29"/>
    <w:rsid w:val="00440C36"/>
    <w:rsid w:val="00443459"/>
    <w:rsid w:val="00444E09"/>
    <w:rsid w:val="0045562E"/>
    <w:rsid w:val="00456900"/>
    <w:rsid w:val="00457050"/>
    <w:rsid w:val="00460626"/>
    <w:rsid w:val="00461E14"/>
    <w:rsid w:val="0046202C"/>
    <w:rsid w:val="00466F4A"/>
    <w:rsid w:val="00472ECD"/>
    <w:rsid w:val="00473CE9"/>
    <w:rsid w:val="00475B2E"/>
    <w:rsid w:val="00475CE9"/>
    <w:rsid w:val="00484BE7"/>
    <w:rsid w:val="004A0A98"/>
    <w:rsid w:val="004A1C82"/>
    <w:rsid w:val="004A7E2A"/>
    <w:rsid w:val="004A7FE5"/>
    <w:rsid w:val="004B2A7E"/>
    <w:rsid w:val="004B73F8"/>
    <w:rsid w:val="004C13A1"/>
    <w:rsid w:val="004C4077"/>
    <w:rsid w:val="004D2D72"/>
    <w:rsid w:val="004D752A"/>
    <w:rsid w:val="004E69A7"/>
    <w:rsid w:val="005141CD"/>
    <w:rsid w:val="0052007D"/>
    <w:rsid w:val="005246A7"/>
    <w:rsid w:val="00533D60"/>
    <w:rsid w:val="00541C34"/>
    <w:rsid w:val="00544768"/>
    <w:rsid w:val="0054548E"/>
    <w:rsid w:val="00547546"/>
    <w:rsid w:val="0055305F"/>
    <w:rsid w:val="00565E1D"/>
    <w:rsid w:val="00566965"/>
    <w:rsid w:val="00580199"/>
    <w:rsid w:val="00583350"/>
    <w:rsid w:val="00584B86"/>
    <w:rsid w:val="005A0E38"/>
    <w:rsid w:val="005B01FD"/>
    <w:rsid w:val="005B7121"/>
    <w:rsid w:val="005C505E"/>
    <w:rsid w:val="005C57A0"/>
    <w:rsid w:val="005C5FE2"/>
    <w:rsid w:val="005C7C75"/>
    <w:rsid w:val="005E0C33"/>
    <w:rsid w:val="005E4B11"/>
    <w:rsid w:val="005E61CB"/>
    <w:rsid w:val="00620539"/>
    <w:rsid w:val="00621BB1"/>
    <w:rsid w:val="00624506"/>
    <w:rsid w:val="00644CDE"/>
    <w:rsid w:val="00651B03"/>
    <w:rsid w:val="0065775D"/>
    <w:rsid w:val="00657F6B"/>
    <w:rsid w:val="00671E56"/>
    <w:rsid w:val="00684F6E"/>
    <w:rsid w:val="00687D70"/>
    <w:rsid w:val="006902D2"/>
    <w:rsid w:val="006A7D22"/>
    <w:rsid w:val="006B0AC9"/>
    <w:rsid w:val="006B0ED6"/>
    <w:rsid w:val="006B11AF"/>
    <w:rsid w:val="006B4368"/>
    <w:rsid w:val="006B711F"/>
    <w:rsid w:val="006C0050"/>
    <w:rsid w:val="006C5DC4"/>
    <w:rsid w:val="006D6CF6"/>
    <w:rsid w:val="006E478D"/>
    <w:rsid w:val="006E7E53"/>
    <w:rsid w:val="006F49B5"/>
    <w:rsid w:val="00704626"/>
    <w:rsid w:val="00715AC6"/>
    <w:rsid w:val="007446CF"/>
    <w:rsid w:val="00752749"/>
    <w:rsid w:val="00760673"/>
    <w:rsid w:val="007624E3"/>
    <w:rsid w:val="00764706"/>
    <w:rsid w:val="007657BF"/>
    <w:rsid w:val="00765CF7"/>
    <w:rsid w:val="00786192"/>
    <w:rsid w:val="0078677A"/>
    <w:rsid w:val="00793585"/>
    <w:rsid w:val="007A2080"/>
    <w:rsid w:val="007C12D7"/>
    <w:rsid w:val="007C6076"/>
    <w:rsid w:val="007D6774"/>
    <w:rsid w:val="007E0F1C"/>
    <w:rsid w:val="007F3694"/>
    <w:rsid w:val="007F5A8D"/>
    <w:rsid w:val="007F6232"/>
    <w:rsid w:val="00804B54"/>
    <w:rsid w:val="008054E3"/>
    <w:rsid w:val="00810453"/>
    <w:rsid w:val="008122BD"/>
    <w:rsid w:val="008139C2"/>
    <w:rsid w:val="00814FC2"/>
    <w:rsid w:val="00834B51"/>
    <w:rsid w:val="00845BED"/>
    <w:rsid w:val="00850B8A"/>
    <w:rsid w:val="00854746"/>
    <w:rsid w:val="008570DC"/>
    <w:rsid w:val="00874B81"/>
    <w:rsid w:val="0087552F"/>
    <w:rsid w:val="00875D63"/>
    <w:rsid w:val="008817EF"/>
    <w:rsid w:val="00882D08"/>
    <w:rsid w:val="00883236"/>
    <w:rsid w:val="008B1BC7"/>
    <w:rsid w:val="008D0312"/>
    <w:rsid w:val="008D5C08"/>
    <w:rsid w:val="008E0368"/>
    <w:rsid w:val="008E264D"/>
    <w:rsid w:val="008E5CB1"/>
    <w:rsid w:val="008F4D4A"/>
    <w:rsid w:val="0090483E"/>
    <w:rsid w:val="00904E8C"/>
    <w:rsid w:val="009100B8"/>
    <w:rsid w:val="0091488B"/>
    <w:rsid w:val="00920321"/>
    <w:rsid w:val="0095286F"/>
    <w:rsid w:val="00956ACA"/>
    <w:rsid w:val="009634EC"/>
    <w:rsid w:val="00964F35"/>
    <w:rsid w:val="009753FC"/>
    <w:rsid w:val="00976AC7"/>
    <w:rsid w:val="009802E4"/>
    <w:rsid w:val="00984894"/>
    <w:rsid w:val="00991A81"/>
    <w:rsid w:val="00993D7C"/>
    <w:rsid w:val="009A10E3"/>
    <w:rsid w:val="009A2C36"/>
    <w:rsid w:val="009A5EA9"/>
    <w:rsid w:val="009D1002"/>
    <w:rsid w:val="009D29EF"/>
    <w:rsid w:val="009F2C06"/>
    <w:rsid w:val="00A0424A"/>
    <w:rsid w:val="00A0605C"/>
    <w:rsid w:val="00A12C9A"/>
    <w:rsid w:val="00A258DF"/>
    <w:rsid w:val="00A25B5E"/>
    <w:rsid w:val="00A34281"/>
    <w:rsid w:val="00A36731"/>
    <w:rsid w:val="00A43324"/>
    <w:rsid w:val="00A44A7C"/>
    <w:rsid w:val="00A6429F"/>
    <w:rsid w:val="00A66B03"/>
    <w:rsid w:val="00A7036B"/>
    <w:rsid w:val="00A70E25"/>
    <w:rsid w:val="00A71D05"/>
    <w:rsid w:val="00A73271"/>
    <w:rsid w:val="00A869FC"/>
    <w:rsid w:val="00A92ED6"/>
    <w:rsid w:val="00AA2809"/>
    <w:rsid w:val="00AB379B"/>
    <w:rsid w:val="00AE15C1"/>
    <w:rsid w:val="00AE721D"/>
    <w:rsid w:val="00AE726E"/>
    <w:rsid w:val="00AE72BF"/>
    <w:rsid w:val="00AF6161"/>
    <w:rsid w:val="00B22C74"/>
    <w:rsid w:val="00B43C53"/>
    <w:rsid w:val="00B4505B"/>
    <w:rsid w:val="00B5087F"/>
    <w:rsid w:val="00B5099C"/>
    <w:rsid w:val="00B51C5A"/>
    <w:rsid w:val="00B651BD"/>
    <w:rsid w:val="00B767C2"/>
    <w:rsid w:val="00B902E9"/>
    <w:rsid w:val="00B90C26"/>
    <w:rsid w:val="00B93379"/>
    <w:rsid w:val="00B9793C"/>
    <w:rsid w:val="00BA0204"/>
    <w:rsid w:val="00BA5B38"/>
    <w:rsid w:val="00BA745F"/>
    <w:rsid w:val="00BB77E2"/>
    <w:rsid w:val="00BC3FC8"/>
    <w:rsid w:val="00BC737A"/>
    <w:rsid w:val="00BD3C6E"/>
    <w:rsid w:val="00BD3CAB"/>
    <w:rsid w:val="00BE1847"/>
    <w:rsid w:val="00BE5964"/>
    <w:rsid w:val="00BE777D"/>
    <w:rsid w:val="00BF6DB8"/>
    <w:rsid w:val="00C06F31"/>
    <w:rsid w:val="00C11FC6"/>
    <w:rsid w:val="00C16546"/>
    <w:rsid w:val="00C1785D"/>
    <w:rsid w:val="00C20938"/>
    <w:rsid w:val="00C220D9"/>
    <w:rsid w:val="00C25BA1"/>
    <w:rsid w:val="00C37B20"/>
    <w:rsid w:val="00C427C0"/>
    <w:rsid w:val="00C43F28"/>
    <w:rsid w:val="00C44672"/>
    <w:rsid w:val="00C46BCF"/>
    <w:rsid w:val="00C505CD"/>
    <w:rsid w:val="00C5382F"/>
    <w:rsid w:val="00C5687C"/>
    <w:rsid w:val="00C6097E"/>
    <w:rsid w:val="00C622EB"/>
    <w:rsid w:val="00C71A80"/>
    <w:rsid w:val="00C84B34"/>
    <w:rsid w:val="00C86517"/>
    <w:rsid w:val="00CA02E1"/>
    <w:rsid w:val="00CA32FA"/>
    <w:rsid w:val="00CA6726"/>
    <w:rsid w:val="00CB0363"/>
    <w:rsid w:val="00CC4289"/>
    <w:rsid w:val="00CD0FBA"/>
    <w:rsid w:val="00CD4867"/>
    <w:rsid w:val="00CD719B"/>
    <w:rsid w:val="00CE40D7"/>
    <w:rsid w:val="00D12C28"/>
    <w:rsid w:val="00D22909"/>
    <w:rsid w:val="00D30284"/>
    <w:rsid w:val="00D32C60"/>
    <w:rsid w:val="00D37ACF"/>
    <w:rsid w:val="00D41888"/>
    <w:rsid w:val="00D54E55"/>
    <w:rsid w:val="00D6764B"/>
    <w:rsid w:val="00D71BD8"/>
    <w:rsid w:val="00D73025"/>
    <w:rsid w:val="00D7699A"/>
    <w:rsid w:val="00D8259E"/>
    <w:rsid w:val="00DB07F9"/>
    <w:rsid w:val="00DB0DB9"/>
    <w:rsid w:val="00DB3E95"/>
    <w:rsid w:val="00DC3594"/>
    <w:rsid w:val="00DC4F8F"/>
    <w:rsid w:val="00DC64F4"/>
    <w:rsid w:val="00DD071B"/>
    <w:rsid w:val="00DE0DCE"/>
    <w:rsid w:val="00DE4B1C"/>
    <w:rsid w:val="00DE5969"/>
    <w:rsid w:val="00DE7AE8"/>
    <w:rsid w:val="00DF2323"/>
    <w:rsid w:val="00DF7D97"/>
    <w:rsid w:val="00E0215F"/>
    <w:rsid w:val="00E02B2A"/>
    <w:rsid w:val="00E06AAA"/>
    <w:rsid w:val="00E13311"/>
    <w:rsid w:val="00E216BC"/>
    <w:rsid w:val="00E24962"/>
    <w:rsid w:val="00E404FE"/>
    <w:rsid w:val="00E457B1"/>
    <w:rsid w:val="00E47EAD"/>
    <w:rsid w:val="00E50E71"/>
    <w:rsid w:val="00E52013"/>
    <w:rsid w:val="00E5577A"/>
    <w:rsid w:val="00E6446F"/>
    <w:rsid w:val="00E650B6"/>
    <w:rsid w:val="00E66112"/>
    <w:rsid w:val="00E75625"/>
    <w:rsid w:val="00E7606E"/>
    <w:rsid w:val="00E761E4"/>
    <w:rsid w:val="00E7755E"/>
    <w:rsid w:val="00E81BB3"/>
    <w:rsid w:val="00E81E89"/>
    <w:rsid w:val="00E8484A"/>
    <w:rsid w:val="00E850E7"/>
    <w:rsid w:val="00E869BF"/>
    <w:rsid w:val="00E90989"/>
    <w:rsid w:val="00E93FFF"/>
    <w:rsid w:val="00E95787"/>
    <w:rsid w:val="00EA3135"/>
    <w:rsid w:val="00EC0B6A"/>
    <w:rsid w:val="00EC1B43"/>
    <w:rsid w:val="00EE1C8D"/>
    <w:rsid w:val="00EF31E7"/>
    <w:rsid w:val="00F029A5"/>
    <w:rsid w:val="00F104DC"/>
    <w:rsid w:val="00F10FB0"/>
    <w:rsid w:val="00F115B9"/>
    <w:rsid w:val="00F25ED5"/>
    <w:rsid w:val="00F32B1F"/>
    <w:rsid w:val="00F33CE0"/>
    <w:rsid w:val="00F34B64"/>
    <w:rsid w:val="00F36A57"/>
    <w:rsid w:val="00F36E3D"/>
    <w:rsid w:val="00F46734"/>
    <w:rsid w:val="00F55266"/>
    <w:rsid w:val="00F61362"/>
    <w:rsid w:val="00F63CFD"/>
    <w:rsid w:val="00F736AC"/>
    <w:rsid w:val="00F73FA9"/>
    <w:rsid w:val="00F96CCF"/>
    <w:rsid w:val="00F97B93"/>
    <w:rsid w:val="00FA4CA2"/>
    <w:rsid w:val="00FA59C1"/>
    <w:rsid w:val="00FB02B4"/>
    <w:rsid w:val="00FB7E44"/>
    <w:rsid w:val="00FC16DC"/>
    <w:rsid w:val="00FC6FF6"/>
    <w:rsid w:val="00FD14F2"/>
    <w:rsid w:val="00FE054F"/>
    <w:rsid w:val="00FE05EC"/>
    <w:rsid w:val="00FE48E8"/>
    <w:rsid w:val="00FE5F13"/>
    <w:rsid w:val="00FE6C77"/>
    <w:rsid w:val="00FF6C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4792</Words>
  <Characters>27316</Characters>
  <Application>Microsoft Office Word</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CRC/C/SR.1214</vt:lpstr>
    </vt:vector>
  </TitlesOfParts>
  <Company/>
  <LinksUpToDate>false</LinksUpToDate>
  <CharactersWithSpaces>32044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CRC/C/SR.1214</dc:title>
  <dc:subject/>
  <dc:creator>Secchi</dc:creator>
  <cp:keywords/>
  <dc:description/>
  <cp:lastModifiedBy>CSD</cp:lastModifiedBy>
  <cp:revision>2</cp:revision>
  <cp:lastPrinted>2007-01-26T13:44:00Z</cp:lastPrinted>
  <dcterms:created xsi:type="dcterms:W3CDTF">2009-08-10T14:26:00Z</dcterms:created>
  <dcterms:modified xsi:type="dcterms:W3CDTF">2009-08-10T14:26:00Z</dcterms:modified>
</cp:coreProperties>
</file>