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.xml" ContentType="application/vnd.openxmlformats-officedocument.wordprocessingml.comment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92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5528"/>
        <w:gridCol w:w="3119"/>
      </w:tblGrid>
      <w:tr w:rsidR="00B56E9C" w:rsidRPr="0087446C" w:rsidTr="00E02B7B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0976C3" w:rsidRDefault="000976C3" w:rsidP="000976C3">
            <w:pPr>
              <w:pStyle w:val="SingleTxtG"/>
              <w:spacing w:line="240" w:lineRule="auto"/>
              <w:rPr>
                <w:sz w:val="6"/>
              </w:rPr>
            </w:pPr>
            <w:commentRangeStart w:id="0"/>
            <w:r>
              <w:rPr>
                <w:sz w:val="6"/>
              </w:rPr>
              <w:t xml:space="preserve">  </w:t>
            </w:r>
            <w:commentRangeEnd w:id="0"/>
            <w:r>
              <w:rPr>
                <w:rStyle w:val="CommentReference"/>
                <w:lang w:val="en-GB"/>
              </w:rPr>
              <w:commentReference w:id="0"/>
            </w:r>
          </w:p>
        </w:tc>
        <w:tc>
          <w:tcPr>
            <w:tcW w:w="55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87446C" w:rsidRDefault="00E701A7" w:rsidP="00316264">
            <w:pPr>
              <w:spacing w:after="80" w:line="300" w:lineRule="exact"/>
              <w:rPr>
                <w:b/>
                <w:sz w:val="24"/>
                <w:szCs w:val="24"/>
                <w:lang w:val="ru-RU"/>
              </w:rPr>
            </w:pPr>
            <w:r w:rsidRPr="0087446C">
              <w:rPr>
                <w:sz w:val="28"/>
                <w:szCs w:val="28"/>
                <w:lang w:val="ru-RU"/>
              </w:rPr>
              <w:t>Организация Объединенных Наций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87446C" w:rsidRDefault="000976C3" w:rsidP="00BF57BE">
            <w:pPr>
              <w:jc w:val="right"/>
              <w:rPr>
                <w:lang w:val="ru-RU"/>
              </w:rPr>
            </w:pPr>
            <w:hyperlink r:id="rId8" w:history="1">
              <w:r w:rsidR="00BF57BE" w:rsidRPr="000976C3">
                <w:rPr>
                  <w:rStyle w:val="Hyperlink"/>
                  <w:sz w:val="40"/>
                  <w:lang w:val="ru-RU"/>
                </w:rPr>
                <w:t>CEDAW</w:t>
              </w:r>
              <w:r w:rsidR="00BF57BE" w:rsidRPr="000976C3">
                <w:rPr>
                  <w:rStyle w:val="Hyperlink"/>
                  <w:lang w:val="ru-RU"/>
                </w:rPr>
                <w:t>/C/QAT/Q/1</w:t>
              </w:r>
            </w:hyperlink>
          </w:p>
        </w:tc>
      </w:tr>
      <w:tr w:rsidR="00B56E9C" w:rsidRPr="0087446C" w:rsidTr="00E02B7B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87446C" w:rsidRDefault="00DE4EF9" w:rsidP="00316264">
            <w:pPr>
              <w:spacing w:before="120"/>
              <w:jc w:val="center"/>
              <w:rPr>
                <w:lang w:val="ru-RU"/>
              </w:rPr>
            </w:pPr>
            <w:r w:rsidRPr="0087446C">
              <w:rPr>
                <w:lang w:val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9" o:title="_unlogo"/>
                </v:shape>
              </w:pict>
            </w:r>
          </w:p>
        </w:tc>
        <w:tc>
          <w:tcPr>
            <w:tcW w:w="5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87446C" w:rsidRDefault="00775DD9" w:rsidP="00775DD9">
            <w:pPr>
              <w:spacing w:before="120" w:line="380" w:lineRule="exact"/>
              <w:rPr>
                <w:lang w:val="ru-RU"/>
              </w:rPr>
            </w:pPr>
            <w:r w:rsidRPr="0087446C">
              <w:rPr>
                <w:b/>
                <w:sz w:val="34"/>
                <w:szCs w:val="34"/>
                <w:lang w:val="ru-RU"/>
              </w:rPr>
              <w:t>Конвенция о ликвидации</w:t>
            </w:r>
            <w:r w:rsidRPr="0087446C">
              <w:rPr>
                <w:b/>
                <w:sz w:val="34"/>
                <w:szCs w:val="34"/>
                <w:lang w:val="ru-RU"/>
              </w:rPr>
              <w:br/>
              <w:t>всех форм дискриминации</w:t>
            </w:r>
            <w:r w:rsidRPr="0087446C">
              <w:rPr>
                <w:b/>
                <w:sz w:val="34"/>
                <w:szCs w:val="34"/>
                <w:lang w:val="ru-RU"/>
              </w:rPr>
              <w:br/>
              <w:t>в отношении женщин</w:t>
            </w:r>
            <w:r w:rsidRPr="0087446C">
              <w:rPr>
                <w:b/>
                <w:sz w:val="34"/>
                <w:szCs w:val="40"/>
                <w:lang w:val="ru-RU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DD2539" w:rsidRDefault="00BB164E" w:rsidP="00BF57BE">
            <w:pPr>
              <w:spacing w:before="240" w:line="240" w:lineRule="exact"/>
              <w:rPr>
                <w:lang w:val="en-US"/>
              </w:rPr>
            </w:pPr>
            <w:r w:rsidRPr="00DD2539">
              <w:rPr>
                <w:lang w:val="en-US"/>
              </w:rPr>
              <w:t>Distr.: General</w:t>
            </w:r>
          </w:p>
          <w:p w:rsidR="00BF57BE" w:rsidRPr="00DD2539" w:rsidRDefault="00BB164E" w:rsidP="00BF57BE">
            <w:pPr>
              <w:spacing w:line="240" w:lineRule="exact"/>
              <w:rPr>
                <w:lang w:val="en-US"/>
              </w:rPr>
            </w:pPr>
            <w:r w:rsidRPr="00DD2539">
              <w:rPr>
                <w:lang w:val="en-US"/>
              </w:rPr>
              <w:t xml:space="preserve">2 </w:t>
            </w:r>
            <w:r w:rsidR="00BF57BE" w:rsidRPr="00DD2539">
              <w:rPr>
                <w:lang w:val="en-US"/>
              </w:rPr>
              <w:t>August 2013</w:t>
            </w:r>
          </w:p>
          <w:p w:rsidR="00BF57BE" w:rsidRPr="00DD2539" w:rsidRDefault="00E701A7" w:rsidP="00BF57BE">
            <w:pPr>
              <w:spacing w:line="240" w:lineRule="exact"/>
              <w:rPr>
                <w:lang w:val="en-US"/>
              </w:rPr>
            </w:pPr>
            <w:r w:rsidRPr="00DD2539">
              <w:rPr>
                <w:lang w:val="en-US"/>
              </w:rPr>
              <w:t>Russian</w:t>
            </w:r>
          </w:p>
          <w:p w:rsidR="00BF57BE" w:rsidRPr="0087446C" w:rsidRDefault="00BF57BE" w:rsidP="00BF57BE">
            <w:pPr>
              <w:spacing w:line="240" w:lineRule="exact"/>
              <w:rPr>
                <w:lang w:val="ru-RU"/>
              </w:rPr>
            </w:pPr>
            <w:r w:rsidRPr="00DD2539">
              <w:rPr>
                <w:lang w:val="en-US"/>
              </w:rPr>
              <w:t>Original: English</w:t>
            </w:r>
          </w:p>
        </w:tc>
      </w:tr>
    </w:tbl>
    <w:p w:rsidR="00775DD9" w:rsidRPr="0087446C" w:rsidRDefault="00775DD9" w:rsidP="00775DD9">
      <w:pPr>
        <w:spacing w:before="120"/>
        <w:rPr>
          <w:b/>
          <w:sz w:val="24"/>
          <w:szCs w:val="24"/>
          <w:lang w:val="ru-RU"/>
        </w:rPr>
      </w:pPr>
      <w:r w:rsidRPr="0087446C">
        <w:rPr>
          <w:b/>
          <w:sz w:val="24"/>
          <w:szCs w:val="24"/>
          <w:lang w:val="ru-RU"/>
        </w:rPr>
        <w:t>Комитет по ликвидации дискриминации</w:t>
      </w:r>
      <w:r w:rsidRPr="0087446C">
        <w:rPr>
          <w:b/>
          <w:sz w:val="24"/>
          <w:szCs w:val="24"/>
          <w:lang w:val="ru-RU"/>
        </w:rPr>
        <w:br/>
        <w:t>в отношении женщин</w:t>
      </w:r>
    </w:p>
    <w:p w:rsidR="00BF57BE" w:rsidRPr="0087446C" w:rsidRDefault="00BF57BE" w:rsidP="00E02B7B">
      <w:pPr>
        <w:pStyle w:val="HCh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AC4BC4" w:rsidRPr="0087446C">
        <w:rPr>
          <w:lang w:val="ru-RU"/>
        </w:rPr>
        <w:t xml:space="preserve">Перечень </w:t>
      </w:r>
      <w:r w:rsidR="007F1E9F" w:rsidRPr="0087446C">
        <w:rPr>
          <w:lang w:val="ru-RU"/>
        </w:rPr>
        <w:t xml:space="preserve">вопросов по </w:t>
      </w:r>
      <w:r w:rsidR="00AC4BC4" w:rsidRPr="0087446C">
        <w:rPr>
          <w:lang w:val="ru-RU"/>
        </w:rPr>
        <w:t>первоначальн</w:t>
      </w:r>
      <w:r w:rsidR="007F1E9F" w:rsidRPr="0087446C">
        <w:rPr>
          <w:lang w:val="ru-RU"/>
        </w:rPr>
        <w:t xml:space="preserve">ому </w:t>
      </w:r>
      <w:r w:rsidR="00AC4BC4" w:rsidRPr="0087446C">
        <w:rPr>
          <w:lang w:val="ru-RU"/>
        </w:rPr>
        <w:t>доклад</w:t>
      </w:r>
      <w:r w:rsidR="007F1E9F" w:rsidRPr="0087446C">
        <w:rPr>
          <w:lang w:val="ru-RU"/>
        </w:rPr>
        <w:t>у</w:t>
      </w:r>
      <w:r w:rsidR="00AC4BC4" w:rsidRPr="0087446C">
        <w:rPr>
          <w:lang w:val="ru-RU"/>
        </w:rPr>
        <w:t xml:space="preserve"> Катара</w:t>
      </w:r>
      <w:r w:rsidR="00BB164E" w:rsidRPr="0087446C">
        <w:rPr>
          <w:rStyle w:val="FootnoteReference"/>
          <w:sz w:val="20"/>
          <w:vertAlign w:val="baseline"/>
          <w:lang w:val="ru-RU"/>
        </w:rPr>
        <w:footnoteReference w:customMarkFollows="1" w:id="2"/>
        <w:t>*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8346D8" w:rsidRPr="0087446C">
        <w:rPr>
          <w:lang w:val="ru-RU"/>
        </w:rPr>
        <w:t xml:space="preserve">Основные сведения </w:t>
      </w:r>
    </w:p>
    <w:p w:rsidR="00A01746" w:rsidRPr="0087446C" w:rsidRDefault="00A01746" w:rsidP="007044C1">
      <w:pPr>
        <w:pStyle w:val="SingleTxtG"/>
      </w:pPr>
      <w:r w:rsidRPr="0087446C">
        <w:t>1.</w:t>
      </w:r>
      <w:r w:rsidRPr="0087446C">
        <w:tab/>
      </w:r>
      <w:r w:rsidR="0099109E" w:rsidRPr="0087446C">
        <w:t xml:space="preserve">В </w:t>
      </w:r>
      <w:r w:rsidR="00CF3650" w:rsidRPr="0087446C">
        <w:t xml:space="preserve">первоначальном </w:t>
      </w:r>
      <w:r w:rsidR="0099109E" w:rsidRPr="0087446C">
        <w:t xml:space="preserve">докладе </w:t>
      </w:r>
      <w:r w:rsidR="00CF3650" w:rsidRPr="0087446C">
        <w:t xml:space="preserve">Катара </w:t>
      </w:r>
      <w:r w:rsidR="00055DCA" w:rsidRPr="0087446C">
        <w:t xml:space="preserve">(пункт </w:t>
      </w:r>
      <w:r w:rsidR="00FC423D" w:rsidRPr="0087446C">
        <w:t>4</w:t>
      </w:r>
      <w:r w:rsidR="00B511C5" w:rsidRPr="0087446C">
        <w:t>5)</w:t>
      </w:r>
      <w:r w:rsidR="00BB164E" w:rsidRPr="0087446C">
        <w:rPr>
          <w:rStyle w:val="FootnoteReference"/>
          <w:sz w:val="20"/>
          <w:szCs w:val="24"/>
        </w:rPr>
        <w:footnoteReference w:id="3"/>
      </w:r>
      <w:r w:rsidR="00055DCA" w:rsidRPr="0087446C">
        <w:t xml:space="preserve"> </w:t>
      </w:r>
      <w:r w:rsidR="00CF3650" w:rsidRPr="0087446C">
        <w:t xml:space="preserve">отмечается, </w:t>
      </w:r>
      <w:r w:rsidR="0099109E" w:rsidRPr="0087446C">
        <w:t xml:space="preserve">что </w:t>
      </w:r>
      <w:r w:rsidR="009D7078" w:rsidRPr="0087446C">
        <w:t xml:space="preserve">деятельность </w:t>
      </w:r>
      <w:r w:rsidR="00055DCA" w:rsidRPr="0087446C">
        <w:t>организаци</w:t>
      </w:r>
      <w:r w:rsidR="009D7078" w:rsidRPr="0087446C">
        <w:t>й</w:t>
      </w:r>
      <w:r w:rsidR="00055DCA" w:rsidRPr="0087446C">
        <w:t xml:space="preserve"> гражданского общества </w:t>
      </w:r>
      <w:r w:rsidR="009D7078" w:rsidRPr="0087446C">
        <w:t>представляет новое явление для</w:t>
      </w:r>
      <w:r w:rsidR="00855BEE" w:rsidRPr="0087446C">
        <w:t xml:space="preserve"> государств</w:t>
      </w:r>
      <w:r w:rsidR="009D7078" w:rsidRPr="0087446C">
        <w:t>а</w:t>
      </w:r>
      <w:r w:rsidR="00855BEE" w:rsidRPr="0087446C">
        <w:t>-участник</w:t>
      </w:r>
      <w:r w:rsidR="009D7078" w:rsidRPr="0087446C">
        <w:t>а</w:t>
      </w:r>
      <w:r w:rsidR="00055DCA" w:rsidRPr="0087446C">
        <w:t xml:space="preserve"> и</w:t>
      </w:r>
      <w:r w:rsidR="0073159B" w:rsidRPr="0087446C">
        <w:t xml:space="preserve"> </w:t>
      </w:r>
      <w:r w:rsidR="00084C31" w:rsidRPr="0087446C">
        <w:t xml:space="preserve">что </w:t>
      </w:r>
      <w:r w:rsidR="009D7078" w:rsidRPr="0087446C">
        <w:t xml:space="preserve">к настоящему моменту </w:t>
      </w:r>
      <w:r w:rsidR="00055DCA" w:rsidRPr="0087446C">
        <w:t xml:space="preserve">в </w:t>
      </w:r>
      <w:r w:rsidR="009D7078" w:rsidRPr="0087446C">
        <w:t>Катаре не был</w:t>
      </w:r>
      <w:r w:rsidR="0099109E" w:rsidRPr="0087446C">
        <w:t xml:space="preserve">о создано </w:t>
      </w:r>
      <w:r w:rsidR="009D7078" w:rsidRPr="0087446C">
        <w:t>н</w:t>
      </w:r>
      <w:r w:rsidR="0073159B" w:rsidRPr="0087446C">
        <w:t xml:space="preserve">и одной </w:t>
      </w:r>
      <w:r w:rsidR="00055DCA" w:rsidRPr="0087446C">
        <w:t>женской ассоциации</w:t>
      </w:r>
      <w:r w:rsidR="00CF3650" w:rsidRPr="0087446C">
        <w:t xml:space="preserve"> </w:t>
      </w:r>
      <w:r w:rsidR="00CF3650" w:rsidRPr="0087446C">
        <w:rPr>
          <w:szCs w:val="24"/>
        </w:rPr>
        <w:t>(</w:t>
      </w:r>
      <w:hyperlink r:id="rId10" w:history="1">
        <w:r w:rsidR="00CF3650" w:rsidRPr="000976C3">
          <w:rPr>
            <w:rStyle w:val="Hyperlink"/>
            <w:szCs w:val="24"/>
          </w:rPr>
          <w:t>CEDAW/C/QAT/1</w:t>
        </w:r>
      </w:hyperlink>
      <w:r w:rsidR="00CF3650" w:rsidRPr="0087446C">
        <w:rPr>
          <w:szCs w:val="24"/>
        </w:rPr>
        <w:t>)</w:t>
      </w:r>
      <w:r w:rsidR="00055DCA" w:rsidRPr="0087446C">
        <w:t>. Согласно</w:t>
      </w:r>
      <w:r w:rsidR="00E701A7" w:rsidRPr="0087446C">
        <w:t xml:space="preserve"> </w:t>
      </w:r>
      <w:r w:rsidR="00775A8B" w:rsidRPr="0087446C">
        <w:rPr>
          <w:rStyle w:val="hps"/>
          <w:szCs w:val="24"/>
        </w:rPr>
        <w:t>имеющейся у Комитета информации</w:t>
      </w:r>
      <w:r w:rsidR="00775A8B" w:rsidRPr="0087446C">
        <w:t xml:space="preserve"> </w:t>
      </w:r>
      <w:r w:rsidR="00775A8B" w:rsidRPr="0087446C">
        <w:rPr>
          <w:rStyle w:val="hps"/>
          <w:szCs w:val="24"/>
        </w:rPr>
        <w:t xml:space="preserve">в государстве-участнике </w:t>
      </w:r>
      <w:r w:rsidR="00084C31" w:rsidRPr="0087446C">
        <w:rPr>
          <w:rStyle w:val="hps"/>
          <w:szCs w:val="24"/>
        </w:rPr>
        <w:t xml:space="preserve">нет </w:t>
      </w:r>
      <w:r w:rsidR="00B9696B" w:rsidRPr="0087446C">
        <w:rPr>
          <w:rStyle w:val="hps"/>
          <w:szCs w:val="24"/>
        </w:rPr>
        <w:t>услови</w:t>
      </w:r>
      <w:r w:rsidR="00084C31" w:rsidRPr="0087446C">
        <w:rPr>
          <w:rStyle w:val="hps"/>
          <w:szCs w:val="24"/>
        </w:rPr>
        <w:t>й</w:t>
      </w:r>
      <w:r w:rsidR="00B9696B" w:rsidRPr="0087446C">
        <w:rPr>
          <w:rStyle w:val="hps"/>
          <w:szCs w:val="24"/>
        </w:rPr>
        <w:t xml:space="preserve">, </w:t>
      </w:r>
      <w:r w:rsidR="00B4522F" w:rsidRPr="0087446C">
        <w:rPr>
          <w:rStyle w:val="hps"/>
          <w:szCs w:val="24"/>
        </w:rPr>
        <w:t>благоприятны</w:t>
      </w:r>
      <w:r w:rsidR="00084C31" w:rsidRPr="0087446C">
        <w:rPr>
          <w:rStyle w:val="hps"/>
          <w:szCs w:val="24"/>
        </w:rPr>
        <w:t>х</w:t>
      </w:r>
      <w:r w:rsidR="00B4522F" w:rsidRPr="0087446C">
        <w:rPr>
          <w:rStyle w:val="hps"/>
          <w:szCs w:val="24"/>
        </w:rPr>
        <w:t xml:space="preserve"> </w:t>
      </w:r>
      <w:r w:rsidR="00775A8B" w:rsidRPr="0087446C">
        <w:rPr>
          <w:rStyle w:val="hps"/>
          <w:szCs w:val="24"/>
        </w:rPr>
        <w:t>для</w:t>
      </w:r>
      <w:r w:rsidR="00775A8B" w:rsidRPr="0087446C">
        <w:t xml:space="preserve"> </w:t>
      </w:r>
      <w:r w:rsidR="00150D26" w:rsidRPr="0087446C">
        <w:t xml:space="preserve">формирования </w:t>
      </w:r>
      <w:r w:rsidR="00CF3650" w:rsidRPr="0087446C">
        <w:t>неправительственных организаций</w:t>
      </w:r>
      <w:r w:rsidR="00B9696B" w:rsidRPr="0087446C">
        <w:rPr>
          <w:rStyle w:val="hps"/>
          <w:szCs w:val="24"/>
        </w:rPr>
        <w:t xml:space="preserve">, а </w:t>
      </w:r>
      <w:r w:rsidR="00084C31" w:rsidRPr="0087446C">
        <w:rPr>
          <w:rStyle w:val="hps"/>
          <w:szCs w:val="24"/>
        </w:rPr>
        <w:t xml:space="preserve">в </w:t>
      </w:r>
      <w:r w:rsidR="00775A8B" w:rsidRPr="0087446C">
        <w:rPr>
          <w:rStyle w:val="hps"/>
          <w:szCs w:val="24"/>
        </w:rPr>
        <w:t>национально</w:t>
      </w:r>
      <w:r w:rsidR="00084C31" w:rsidRPr="0087446C">
        <w:rPr>
          <w:rStyle w:val="hps"/>
          <w:szCs w:val="24"/>
        </w:rPr>
        <w:t>м</w:t>
      </w:r>
      <w:r w:rsidR="00775A8B" w:rsidRPr="0087446C">
        <w:rPr>
          <w:rStyle w:val="hps"/>
          <w:szCs w:val="24"/>
        </w:rPr>
        <w:t xml:space="preserve"> законодательств</w:t>
      </w:r>
      <w:r w:rsidR="00084C31" w:rsidRPr="0087446C">
        <w:rPr>
          <w:rStyle w:val="hps"/>
          <w:szCs w:val="24"/>
        </w:rPr>
        <w:t>е</w:t>
      </w:r>
      <w:r w:rsidR="00775A8B" w:rsidRPr="0087446C">
        <w:t xml:space="preserve"> </w:t>
      </w:r>
      <w:r w:rsidR="00846CF1" w:rsidRPr="0087446C">
        <w:t>предусм</w:t>
      </w:r>
      <w:r w:rsidR="00084C31" w:rsidRPr="0087446C">
        <w:t>отрено</w:t>
      </w:r>
      <w:r w:rsidR="00846CF1" w:rsidRPr="0087446C">
        <w:t xml:space="preserve"> </w:t>
      </w:r>
      <w:r w:rsidR="00B9696B" w:rsidRPr="0087446C">
        <w:t xml:space="preserve">введение </w:t>
      </w:r>
      <w:r w:rsidR="00775A8B" w:rsidRPr="0087446C">
        <w:rPr>
          <w:rStyle w:val="hps"/>
          <w:szCs w:val="24"/>
        </w:rPr>
        <w:t>ограничени</w:t>
      </w:r>
      <w:r w:rsidR="00B9696B" w:rsidRPr="0087446C">
        <w:rPr>
          <w:rStyle w:val="hps"/>
          <w:szCs w:val="24"/>
        </w:rPr>
        <w:t>й</w:t>
      </w:r>
      <w:r w:rsidR="00775A8B" w:rsidRPr="0087446C">
        <w:t xml:space="preserve"> </w:t>
      </w:r>
      <w:r w:rsidR="00775A8B" w:rsidRPr="0087446C">
        <w:rPr>
          <w:rStyle w:val="hps"/>
          <w:szCs w:val="24"/>
        </w:rPr>
        <w:t xml:space="preserve">и </w:t>
      </w:r>
      <w:r w:rsidR="008B3F0D" w:rsidRPr="0087446C">
        <w:rPr>
          <w:rStyle w:val="hps"/>
          <w:szCs w:val="24"/>
        </w:rPr>
        <w:t>существенн</w:t>
      </w:r>
      <w:r w:rsidR="00084C31" w:rsidRPr="0087446C">
        <w:rPr>
          <w:rStyle w:val="hps"/>
          <w:szCs w:val="24"/>
        </w:rPr>
        <w:t>ая</w:t>
      </w:r>
      <w:r w:rsidR="008B3F0D" w:rsidRPr="0087446C">
        <w:rPr>
          <w:rStyle w:val="hps"/>
          <w:szCs w:val="24"/>
        </w:rPr>
        <w:t xml:space="preserve"> </w:t>
      </w:r>
      <w:r w:rsidR="00846CF1" w:rsidRPr="0087446C">
        <w:rPr>
          <w:rStyle w:val="hps"/>
          <w:szCs w:val="24"/>
        </w:rPr>
        <w:t>финансов</w:t>
      </w:r>
      <w:r w:rsidR="00084C31" w:rsidRPr="0087446C">
        <w:rPr>
          <w:rStyle w:val="hps"/>
          <w:szCs w:val="24"/>
        </w:rPr>
        <w:t>ая</w:t>
      </w:r>
      <w:r w:rsidR="00846CF1" w:rsidRPr="0087446C">
        <w:rPr>
          <w:rStyle w:val="hps"/>
          <w:szCs w:val="24"/>
        </w:rPr>
        <w:t xml:space="preserve"> </w:t>
      </w:r>
      <w:r w:rsidR="00B9696B" w:rsidRPr="0087446C">
        <w:rPr>
          <w:rStyle w:val="hps"/>
          <w:szCs w:val="24"/>
        </w:rPr>
        <w:t>нагрузк</w:t>
      </w:r>
      <w:r w:rsidR="00084C31" w:rsidRPr="0087446C">
        <w:rPr>
          <w:rStyle w:val="hps"/>
          <w:szCs w:val="24"/>
        </w:rPr>
        <w:t>а</w:t>
      </w:r>
      <w:r w:rsidR="00B9696B" w:rsidRPr="0087446C">
        <w:rPr>
          <w:rStyle w:val="hps"/>
          <w:szCs w:val="24"/>
        </w:rPr>
        <w:t xml:space="preserve">, </w:t>
      </w:r>
      <w:r w:rsidR="00084C31" w:rsidRPr="0087446C">
        <w:rPr>
          <w:rStyle w:val="hps"/>
          <w:szCs w:val="24"/>
        </w:rPr>
        <w:t xml:space="preserve">что </w:t>
      </w:r>
      <w:r w:rsidR="00B9696B" w:rsidRPr="0087446C">
        <w:rPr>
          <w:rStyle w:val="hps"/>
          <w:szCs w:val="24"/>
        </w:rPr>
        <w:t>з</w:t>
      </w:r>
      <w:r w:rsidR="00846CF1" w:rsidRPr="0087446C">
        <w:rPr>
          <w:rStyle w:val="hps"/>
          <w:szCs w:val="24"/>
        </w:rPr>
        <w:t>атрудня</w:t>
      </w:r>
      <w:r w:rsidR="00084C31" w:rsidRPr="0087446C">
        <w:rPr>
          <w:rStyle w:val="hps"/>
          <w:szCs w:val="24"/>
        </w:rPr>
        <w:t xml:space="preserve">ет </w:t>
      </w:r>
      <w:r w:rsidR="00775A8B" w:rsidRPr="0087446C">
        <w:rPr>
          <w:rStyle w:val="hps"/>
          <w:szCs w:val="24"/>
        </w:rPr>
        <w:t>регистраци</w:t>
      </w:r>
      <w:r w:rsidR="00B9696B" w:rsidRPr="0087446C">
        <w:rPr>
          <w:rStyle w:val="hps"/>
          <w:szCs w:val="24"/>
        </w:rPr>
        <w:t>ю</w:t>
      </w:r>
      <w:r w:rsidR="00775A8B" w:rsidRPr="0087446C">
        <w:t xml:space="preserve"> </w:t>
      </w:r>
      <w:r w:rsidR="00775A8B" w:rsidRPr="0087446C">
        <w:rPr>
          <w:rStyle w:val="hps"/>
          <w:szCs w:val="24"/>
        </w:rPr>
        <w:t>организаци</w:t>
      </w:r>
      <w:r w:rsidR="008B3F0D" w:rsidRPr="0087446C">
        <w:rPr>
          <w:rStyle w:val="hps"/>
          <w:szCs w:val="24"/>
        </w:rPr>
        <w:t>й</w:t>
      </w:r>
      <w:r w:rsidR="00C37677" w:rsidRPr="0087446C">
        <w:rPr>
          <w:rStyle w:val="hps"/>
          <w:szCs w:val="24"/>
        </w:rPr>
        <w:t>, занимающихся правами женщин</w:t>
      </w:r>
      <w:r w:rsidR="00775A8B" w:rsidRPr="0087446C">
        <w:t xml:space="preserve">. </w:t>
      </w:r>
      <w:r w:rsidR="00846CF1" w:rsidRPr="0087446C">
        <w:t>Просьба</w:t>
      </w:r>
      <w:r w:rsidR="00775A8B" w:rsidRPr="0087446C">
        <w:rPr>
          <w:rStyle w:val="hps"/>
          <w:szCs w:val="24"/>
        </w:rPr>
        <w:t xml:space="preserve"> </w:t>
      </w:r>
      <w:r w:rsidR="00426C9B" w:rsidRPr="0087446C">
        <w:rPr>
          <w:rStyle w:val="hps"/>
          <w:szCs w:val="24"/>
        </w:rPr>
        <w:t xml:space="preserve">сообщить, </w:t>
      </w:r>
      <w:r w:rsidR="00084C31" w:rsidRPr="0087446C">
        <w:rPr>
          <w:rStyle w:val="hps"/>
          <w:szCs w:val="24"/>
        </w:rPr>
        <w:t xml:space="preserve">намерено </w:t>
      </w:r>
      <w:r w:rsidR="00426C9B" w:rsidRPr="0087446C">
        <w:rPr>
          <w:rStyle w:val="hps"/>
          <w:szCs w:val="24"/>
        </w:rPr>
        <w:t xml:space="preserve">ли </w:t>
      </w:r>
      <w:r w:rsidR="00775A8B" w:rsidRPr="0087446C">
        <w:rPr>
          <w:rStyle w:val="hps"/>
          <w:szCs w:val="24"/>
        </w:rPr>
        <w:t>государство-участник</w:t>
      </w:r>
      <w:r w:rsidR="00775A8B" w:rsidRPr="0087446C">
        <w:t xml:space="preserve"> </w:t>
      </w:r>
      <w:r w:rsidR="00426C9B" w:rsidRPr="0087446C">
        <w:t>внес</w:t>
      </w:r>
      <w:r w:rsidR="00084C31" w:rsidRPr="0087446C">
        <w:t>ти</w:t>
      </w:r>
      <w:r w:rsidR="00426C9B" w:rsidRPr="0087446C">
        <w:t xml:space="preserve"> изменени</w:t>
      </w:r>
      <w:r w:rsidR="00DA3F70" w:rsidRPr="0087446C">
        <w:t>я</w:t>
      </w:r>
      <w:r w:rsidR="00426C9B" w:rsidRPr="0087446C">
        <w:t xml:space="preserve"> в </w:t>
      </w:r>
      <w:r w:rsidR="00775A8B" w:rsidRPr="0087446C">
        <w:rPr>
          <w:rStyle w:val="hps"/>
          <w:szCs w:val="24"/>
        </w:rPr>
        <w:t>национально</w:t>
      </w:r>
      <w:r w:rsidR="00426C9B" w:rsidRPr="0087446C">
        <w:rPr>
          <w:rStyle w:val="hps"/>
          <w:szCs w:val="24"/>
        </w:rPr>
        <w:t>е</w:t>
      </w:r>
      <w:r w:rsidR="00775A8B" w:rsidRPr="0087446C">
        <w:rPr>
          <w:rStyle w:val="hps"/>
          <w:szCs w:val="24"/>
        </w:rPr>
        <w:t xml:space="preserve"> законодательств</w:t>
      </w:r>
      <w:r w:rsidR="00426C9B" w:rsidRPr="0087446C">
        <w:rPr>
          <w:rStyle w:val="hps"/>
          <w:szCs w:val="24"/>
        </w:rPr>
        <w:t>о</w:t>
      </w:r>
      <w:r w:rsidR="00DA3F70" w:rsidRPr="0087446C">
        <w:rPr>
          <w:rStyle w:val="hps"/>
          <w:szCs w:val="24"/>
        </w:rPr>
        <w:t>, с тем чтобы улучшить</w:t>
      </w:r>
      <w:r w:rsidR="00E701A7" w:rsidRPr="0087446C">
        <w:rPr>
          <w:rStyle w:val="hps"/>
          <w:szCs w:val="24"/>
        </w:rPr>
        <w:t xml:space="preserve"> </w:t>
      </w:r>
      <w:r w:rsidR="00DA3F70" w:rsidRPr="0087446C">
        <w:t xml:space="preserve">условия для создания </w:t>
      </w:r>
      <w:r w:rsidR="00775A8B" w:rsidRPr="0087446C">
        <w:rPr>
          <w:rStyle w:val="hps"/>
          <w:szCs w:val="24"/>
        </w:rPr>
        <w:t>женск</w:t>
      </w:r>
      <w:r w:rsidR="00C37677" w:rsidRPr="0087446C">
        <w:rPr>
          <w:rStyle w:val="hps"/>
          <w:szCs w:val="24"/>
        </w:rPr>
        <w:t xml:space="preserve">их </w:t>
      </w:r>
      <w:r w:rsidR="00150D26" w:rsidRPr="0087446C">
        <w:rPr>
          <w:rStyle w:val="hps"/>
          <w:szCs w:val="24"/>
        </w:rPr>
        <w:t xml:space="preserve">правозащитных организаций, </w:t>
      </w:r>
      <w:r w:rsidR="00DA3F70" w:rsidRPr="0087446C">
        <w:rPr>
          <w:rStyle w:val="hps"/>
          <w:szCs w:val="24"/>
        </w:rPr>
        <w:t xml:space="preserve">имеющих важное значение </w:t>
      </w:r>
      <w:r w:rsidR="00102664" w:rsidRPr="0087446C">
        <w:rPr>
          <w:rStyle w:val="hps"/>
          <w:szCs w:val="24"/>
        </w:rPr>
        <w:t xml:space="preserve">для продвижения гендерного </w:t>
      </w:r>
      <w:r w:rsidR="00775A8B" w:rsidRPr="0087446C">
        <w:rPr>
          <w:rStyle w:val="hps"/>
          <w:szCs w:val="24"/>
        </w:rPr>
        <w:t>равенства.</w:t>
      </w:r>
      <w:r w:rsidR="00775A8B" w:rsidRPr="0087446C">
        <w:t xml:space="preserve"> </w:t>
      </w:r>
      <w:r w:rsidR="00775A8B" w:rsidRPr="0087446C">
        <w:rPr>
          <w:rStyle w:val="hps"/>
          <w:szCs w:val="24"/>
        </w:rPr>
        <w:t>Просьба указать,</w:t>
      </w:r>
      <w:r w:rsidR="00775A8B" w:rsidRPr="0087446C">
        <w:t xml:space="preserve"> </w:t>
      </w:r>
      <w:r w:rsidR="00972DEB" w:rsidRPr="0087446C">
        <w:t xml:space="preserve">был ли </w:t>
      </w:r>
      <w:r w:rsidR="00775A8B" w:rsidRPr="0087446C">
        <w:rPr>
          <w:rStyle w:val="hps"/>
          <w:szCs w:val="24"/>
        </w:rPr>
        <w:t xml:space="preserve">доклад </w:t>
      </w:r>
      <w:r w:rsidR="00972DEB" w:rsidRPr="0087446C">
        <w:rPr>
          <w:rStyle w:val="hps"/>
          <w:szCs w:val="24"/>
        </w:rPr>
        <w:t>одобрен</w:t>
      </w:r>
      <w:r w:rsidR="00775A8B" w:rsidRPr="0087446C">
        <w:t xml:space="preserve"> </w:t>
      </w:r>
      <w:r w:rsidR="00775A8B" w:rsidRPr="0087446C">
        <w:rPr>
          <w:rStyle w:val="hps"/>
          <w:szCs w:val="24"/>
        </w:rPr>
        <w:t>правительством и представлен</w:t>
      </w:r>
      <w:r w:rsidR="00775A8B" w:rsidRPr="0087446C">
        <w:t xml:space="preserve"> </w:t>
      </w:r>
      <w:r w:rsidR="00972DEB" w:rsidRPr="0087446C">
        <w:t xml:space="preserve">на рассмотрение </w:t>
      </w:r>
      <w:r w:rsidR="00775A8B" w:rsidRPr="0087446C">
        <w:rPr>
          <w:rStyle w:val="hps"/>
          <w:szCs w:val="24"/>
        </w:rPr>
        <w:t>парламент</w:t>
      </w:r>
      <w:r w:rsidR="00972DEB" w:rsidRPr="0087446C">
        <w:rPr>
          <w:rStyle w:val="hps"/>
          <w:szCs w:val="24"/>
        </w:rPr>
        <w:t>а</w:t>
      </w:r>
      <w:r w:rsidR="00B511C5" w:rsidRPr="0087446C">
        <w:t>.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6A4B5E" w:rsidRPr="0087446C">
        <w:rPr>
          <w:lang w:val="ru-RU"/>
        </w:rPr>
        <w:t>Оговорки</w:t>
      </w:r>
    </w:p>
    <w:p w:rsidR="00A01746" w:rsidRPr="0087446C" w:rsidRDefault="00A01746" w:rsidP="00E02B7B">
      <w:pPr>
        <w:pStyle w:val="SingleTxtG"/>
        <w:rPr>
          <w:szCs w:val="24"/>
        </w:rPr>
      </w:pPr>
      <w:r w:rsidRPr="0087446C">
        <w:rPr>
          <w:szCs w:val="24"/>
        </w:rPr>
        <w:t>2.</w:t>
      </w:r>
      <w:r w:rsidRPr="0087446C">
        <w:rPr>
          <w:szCs w:val="24"/>
        </w:rPr>
        <w:tab/>
      </w:r>
      <w:r w:rsidR="00F15FF8" w:rsidRPr="0087446C">
        <w:rPr>
          <w:szCs w:val="24"/>
        </w:rPr>
        <w:t xml:space="preserve">В </w:t>
      </w:r>
      <w:r w:rsidR="00E7225E" w:rsidRPr="0087446C">
        <w:rPr>
          <w:szCs w:val="24"/>
        </w:rPr>
        <w:t>доклад</w:t>
      </w:r>
      <w:r w:rsidR="00F15FF8" w:rsidRPr="0087446C">
        <w:rPr>
          <w:szCs w:val="24"/>
        </w:rPr>
        <w:t>е указывается</w:t>
      </w:r>
      <w:r w:rsidR="006A4B5E" w:rsidRPr="0087446C">
        <w:rPr>
          <w:szCs w:val="24"/>
        </w:rPr>
        <w:t xml:space="preserve">, что Верховный </w:t>
      </w:r>
      <w:r w:rsidR="006A4B5E" w:rsidRPr="0087446C">
        <w:rPr>
          <w:rStyle w:val="hps"/>
          <w:szCs w:val="24"/>
        </w:rPr>
        <w:t>совет по делам семьи</w:t>
      </w:r>
      <w:r w:rsidR="00F15FF8" w:rsidRPr="0087446C">
        <w:rPr>
          <w:rStyle w:val="hps"/>
          <w:szCs w:val="24"/>
        </w:rPr>
        <w:t xml:space="preserve"> </w:t>
      </w:r>
      <w:r w:rsidR="00CE6449" w:rsidRPr="0087446C">
        <w:rPr>
          <w:rStyle w:val="hps"/>
          <w:szCs w:val="24"/>
        </w:rPr>
        <w:t>−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институциональный механизм</w:t>
      </w:r>
      <w:r w:rsidR="006A4B5E" w:rsidRPr="0087446C">
        <w:rPr>
          <w:szCs w:val="24"/>
        </w:rPr>
        <w:t xml:space="preserve">, ответственный за </w:t>
      </w:r>
      <w:r w:rsidR="006A4B5E" w:rsidRPr="0087446C">
        <w:rPr>
          <w:rStyle w:val="hps"/>
          <w:szCs w:val="24"/>
        </w:rPr>
        <w:t>улучшени</w:t>
      </w:r>
      <w:r w:rsidR="003665E8" w:rsidRPr="0087446C">
        <w:rPr>
          <w:rStyle w:val="hps"/>
          <w:szCs w:val="24"/>
        </w:rPr>
        <w:t>е</w:t>
      </w:r>
      <w:r w:rsidR="006A4B5E" w:rsidRPr="0087446C">
        <w:rPr>
          <w:rStyle w:val="hps"/>
          <w:szCs w:val="24"/>
        </w:rPr>
        <w:t xml:space="preserve"> положения женщин,</w:t>
      </w:r>
      <w:r w:rsidR="006A4B5E" w:rsidRPr="0087446C">
        <w:rPr>
          <w:szCs w:val="24"/>
        </w:rPr>
        <w:t xml:space="preserve"> </w:t>
      </w:r>
      <w:r w:rsidR="00E701A7" w:rsidRPr="0087446C">
        <w:rPr>
          <w:szCs w:val="24"/>
        </w:rPr>
        <w:t xml:space="preserve">– </w:t>
      </w:r>
      <w:r w:rsidR="003665E8" w:rsidRPr="0087446C">
        <w:rPr>
          <w:szCs w:val="24"/>
        </w:rPr>
        <w:t xml:space="preserve">опирается на принцип уважения прав человека </w:t>
      </w:r>
      <w:r w:rsidR="00CE6449" w:rsidRPr="0087446C">
        <w:rPr>
          <w:szCs w:val="24"/>
        </w:rPr>
        <w:t xml:space="preserve">при </w:t>
      </w:r>
      <w:r w:rsidR="003665E8" w:rsidRPr="0087446C">
        <w:rPr>
          <w:szCs w:val="24"/>
        </w:rPr>
        <w:t>рассмотрении вопросов, касающихся женской проблематики</w:t>
      </w:r>
      <w:r w:rsidR="00CF3650" w:rsidRPr="0087446C">
        <w:rPr>
          <w:szCs w:val="24"/>
        </w:rPr>
        <w:t xml:space="preserve"> </w:t>
      </w:r>
      <w:r w:rsidR="00CF3650" w:rsidRPr="0087446C">
        <w:rPr>
          <w:rStyle w:val="hps"/>
          <w:szCs w:val="24"/>
        </w:rPr>
        <w:t>(</w:t>
      </w:r>
      <w:r w:rsidR="00CF3650" w:rsidRPr="0087446C">
        <w:rPr>
          <w:szCs w:val="24"/>
        </w:rPr>
        <w:t>пункт 128)</w:t>
      </w:r>
      <w:r w:rsidR="003665E8" w:rsidRPr="0087446C">
        <w:rPr>
          <w:szCs w:val="24"/>
        </w:rPr>
        <w:t>. П</w:t>
      </w:r>
      <w:r w:rsidR="0067716C" w:rsidRPr="0087446C">
        <w:rPr>
          <w:szCs w:val="24"/>
        </w:rPr>
        <w:t>росьба пр</w:t>
      </w:r>
      <w:r w:rsidR="00E7225E" w:rsidRPr="0087446C">
        <w:rPr>
          <w:szCs w:val="24"/>
        </w:rPr>
        <w:t>оинформировать Комитет</w:t>
      </w:r>
      <w:r w:rsidR="00CA58CF" w:rsidRPr="0087446C">
        <w:rPr>
          <w:szCs w:val="24"/>
        </w:rPr>
        <w:t xml:space="preserve"> в</w:t>
      </w:r>
      <w:r w:rsidR="00296F6C">
        <w:rPr>
          <w:szCs w:val="24"/>
        </w:rPr>
        <w:t> </w:t>
      </w:r>
      <w:r w:rsidR="00545B7D">
        <w:rPr>
          <w:szCs w:val="24"/>
        </w:rPr>
        <w:t> </w:t>
      </w:r>
      <w:r w:rsidR="00CA58CF" w:rsidRPr="0087446C">
        <w:rPr>
          <w:szCs w:val="24"/>
        </w:rPr>
        <w:t>отношении того, какие усилия были предприняты государством-участником, в частности Советом, по</w:t>
      </w:r>
      <w:r w:rsidR="00E701A7" w:rsidRPr="0087446C">
        <w:rPr>
          <w:szCs w:val="24"/>
        </w:rPr>
        <w:t xml:space="preserve"> </w:t>
      </w:r>
      <w:r w:rsidR="00CA58CF" w:rsidRPr="0087446C">
        <w:rPr>
          <w:szCs w:val="24"/>
        </w:rPr>
        <w:t>обзору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оговорок и заявлений,</w:t>
      </w:r>
      <w:r w:rsidR="006A4B5E" w:rsidRPr="0087446C">
        <w:rPr>
          <w:szCs w:val="24"/>
        </w:rPr>
        <w:t xml:space="preserve"> </w:t>
      </w:r>
      <w:r w:rsidR="00CA58CF" w:rsidRPr="0087446C">
        <w:rPr>
          <w:szCs w:val="24"/>
        </w:rPr>
        <w:t>сделанных в момент его присоединения к Конвенции</w:t>
      </w:r>
      <w:r w:rsidR="006A4B5E" w:rsidRPr="0087446C">
        <w:rPr>
          <w:szCs w:val="24"/>
        </w:rPr>
        <w:t xml:space="preserve">, с тем чтобы </w:t>
      </w:r>
      <w:r w:rsidR="00CA58CF" w:rsidRPr="0087446C">
        <w:rPr>
          <w:szCs w:val="24"/>
        </w:rPr>
        <w:t>снять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и/или</w:t>
      </w:r>
      <w:r w:rsidR="006A4B5E" w:rsidRPr="0087446C">
        <w:rPr>
          <w:szCs w:val="24"/>
        </w:rPr>
        <w:t xml:space="preserve"> </w:t>
      </w:r>
      <w:r w:rsidR="00CA58CF" w:rsidRPr="0087446C">
        <w:rPr>
          <w:szCs w:val="24"/>
        </w:rPr>
        <w:t xml:space="preserve">сузить сферу </w:t>
      </w:r>
      <w:r w:rsidR="00CE6449" w:rsidRPr="0087446C">
        <w:rPr>
          <w:szCs w:val="24"/>
        </w:rPr>
        <w:t xml:space="preserve">их </w:t>
      </w:r>
      <w:r w:rsidR="00CA58CF" w:rsidRPr="0087446C">
        <w:rPr>
          <w:szCs w:val="24"/>
        </w:rPr>
        <w:t xml:space="preserve">действия </w:t>
      </w:r>
      <w:r w:rsidR="00CF3650" w:rsidRPr="0087446C">
        <w:rPr>
          <w:szCs w:val="24"/>
        </w:rPr>
        <w:t>с </w:t>
      </w:r>
      <w:r w:rsidR="00CA58CF" w:rsidRPr="0087446C">
        <w:rPr>
          <w:szCs w:val="24"/>
        </w:rPr>
        <w:t xml:space="preserve">учетом того, что </w:t>
      </w:r>
      <w:r w:rsidR="006A4B5E" w:rsidRPr="0087446C">
        <w:rPr>
          <w:rStyle w:val="hps"/>
          <w:szCs w:val="24"/>
        </w:rPr>
        <w:t xml:space="preserve">некоторые из </w:t>
      </w:r>
      <w:r w:rsidR="003665E8" w:rsidRPr="0087446C">
        <w:rPr>
          <w:rStyle w:val="hps"/>
          <w:szCs w:val="24"/>
        </w:rPr>
        <w:t xml:space="preserve">этих положений </w:t>
      </w:r>
      <w:r w:rsidR="006A4B5E" w:rsidRPr="0087446C">
        <w:rPr>
          <w:rStyle w:val="hps"/>
          <w:szCs w:val="24"/>
        </w:rPr>
        <w:t>несовместимы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 xml:space="preserve">с </w:t>
      </w:r>
      <w:r w:rsidR="00CA58CF" w:rsidRPr="0087446C">
        <w:rPr>
          <w:rStyle w:val="hps"/>
          <w:szCs w:val="24"/>
        </w:rPr>
        <w:t xml:space="preserve">предметом </w:t>
      </w:r>
      <w:r w:rsidR="006A4B5E" w:rsidRPr="0087446C">
        <w:rPr>
          <w:rStyle w:val="hps"/>
          <w:szCs w:val="24"/>
        </w:rPr>
        <w:t>и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целью Конвенции</w:t>
      </w:r>
      <w:r w:rsidR="006A4B5E" w:rsidRPr="0087446C">
        <w:rPr>
          <w:szCs w:val="24"/>
        </w:rPr>
        <w:t xml:space="preserve">. </w:t>
      </w:r>
      <w:r w:rsidR="006A4B5E" w:rsidRPr="0087446C">
        <w:rPr>
          <w:rStyle w:val="hps"/>
          <w:szCs w:val="24"/>
        </w:rPr>
        <w:t xml:space="preserve">Просьба также </w:t>
      </w:r>
      <w:r w:rsidR="00D84B5E" w:rsidRPr="0087446C">
        <w:rPr>
          <w:rStyle w:val="hps"/>
          <w:szCs w:val="24"/>
        </w:rPr>
        <w:t xml:space="preserve">сообщить, сотрудничает ли государство-участник </w:t>
      </w:r>
      <w:r w:rsidR="006A4B5E" w:rsidRPr="0087446C">
        <w:rPr>
          <w:rStyle w:val="hps"/>
          <w:szCs w:val="24"/>
        </w:rPr>
        <w:t>с другими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странами с аналогичными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социальными, культурными и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правовыми системами</w:t>
      </w:r>
      <w:r w:rsidR="006A4B5E" w:rsidRPr="0087446C">
        <w:rPr>
          <w:szCs w:val="24"/>
        </w:rPr>
        <w:t xml:space="preserve">, </w:t>
      </w:r>
      <w:r w:rsidR="003665E8" w:rsidRPr="0087446C">
        <w:rPr>
          <w:szCs w:val="24"/>
        </w:rPr>
        <w:t xml:space="preserve">которым удалось снять свои оговорки </w:t>
      </w:r>
      <w:r w:rsidR="003665E8" w:rsidRPr="0087446C">
        <w:rPr>
          <w:rStyle w:val="hps"/>
          <w:szCs w:val="24"/>
        </w:rPr>
        <w:t>к Конвенции</w:t>
      </w:r>
      <w:r w:rsidR="003665E8" w:rsidRPr="0087446C">
        <w:rPr>
          <w:szCs w:val="24"/>
        </w:rPr>
        <w:t xml:space="preserve"> и/</w:t>
      </w:r>
      <w:r w:rsidR="006A4B5E" w:rsidRPr="0087446C">
        <w:rPr>
          <w:rStyle w:val="hps"/>
          <w:szCs w:val="24"/>
        </w:rPr>
        <w:t>или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значительно</w:t>
      </w:r>
      <w:r w:rsidR="006A4B5E" w:rsidRPr="0087446C">
        <w:rPr>
          <w:szCs w:val="24"/>
        </w:rPr>
        <w:t xml:space="preserve"> </w:t>
      </w:r>
      <w:r w:rsidR="006A4B5E" w:rsidRPr="0087446C">
        <w:rPr>
          <w:rStyle w:val="hps"/>
          <w:szCs w:val="24"/>
        </w:rPr>
        <w:t>сузить</w:t>
      </w:r>
      <w:r w:rsidR="006A4B5E" w:rsidRPr="0087446C">
        <w:rPr>
          <w:szCs w:val="24"/>
        </w:rPr>
        <w:t xml:space="preserve"> </w:t>
      </w:r>
      <w:r w:rsidR="00D84B5E" w:rsidRPr="0087446C">
        <w:rPr>
          <w:szCs w:val="24"/>
        </w:rPr>
        <w:t>сферу</w:t>
      </w:r>
      <w:r w:rsidR="00E701A7" w:rsidRPr="0087446C">
        <w:rPr>
          <w:szCs w:val="24"/>
        </w:rPr>
        <w:t xml:space="preserve"> </w:t>
      </w:r>
      <w:r w:rsidR="003665E8" w:rsidRPr="0087446C">
        <w:rPr>
          <w:szCs w:val="24"/>
        </w:rPr>
        <w:t>их</w:t>
      </w:r>
      <w:r w:rsidR="00D84B5E" w:rsidRPr="0087446C">
        <w:rPr>
          <w:szCs w:val="24"/>
        </w:rPr>
        <w:t xml:space="preserve"> действия</w:t>
      </w:r>
      <w:r w:rsidR="006A4B5E" w:rsidRPr="0087446C">
        <w:rPr>
          <w:rStyle w:val="hps"/>
          <w:szCs w:val="24"/>
        </w:rPr>
        <w:t xml:space="preserve">.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8346D8" w:rsidRPr="0087446C">
        <w:rPr>
          <w:lang w:val="ru-RU"/>
        </w:rPr>
        <w:t>Правовой статус Конвенции</w:t>
      </w:r>
    </w:p>
    <w:p w:rsidR="00A01746" w:rsidRPr="0087446C" w:rsidRDefault="00A01746" w:rsidP="00E02B7B">
      <w:pPr>
        <w:pStyle w:val="SingleTxtG"/>
      </w:pPr>
      <w:r w:rsidRPr="0087446C">
        <w:t>3.</w:t>
      </w:r>
      <w:r w:rsidRPr="0087446C">
        <w:tab/>
      </w:r>
      <w:r w:rsidR="006A4B5E" w:rsidRPr="0087446C">
        <w:t xml:space="preserve">В </w:t>
      </w:r>
      <w:r w:rsidR="006A4B5E" w:rsidRPr="0087446C">
        <w:rPr>
          <w:rStyle w:val="hps"/>
          <w:szCs w:val="24"/>
        </w:rPr>
        <w:t xml:space="preserve">докладе </w:t>
      </w:r>
      <w:r w:rsidR="006A4B5E" w:rsidRPr="0087446C">
        <w:t>указывается, что</w:t>
      </w:r>
      <w:r w:rsidR="004460CF" w:rsidRPr="0087446C">
        <w:t xml:space="preserve"> согласно </w:t>
      </w:r>
      <w:r w:rsidR="00E07F0B" w:rsidRPr="0087446C">
        <w:rPr>
          <w:rStyle w:val="hps"/>
          <w:szCs w:val="24"/>
        </w:rPr>
        <w:t>статье</w:t>
      </w:r>
      <w:r w:rsidR="00E07F0B" w:rsidRPr="0087446C">
        <w:t> </w:t>
      </w:r>
      <w:r w:rsidR="006A4B5E" w:rsidRPr="0087446C">
        <w:rPr>
          <w:rStyle w:val="hps"/>
          <w:szCs w:val="24"/>
        </w:rPr>
        <w:t>68 Конституции</w:t>
      </w:r>
      <w:r w:rsidR="006A4B5E" w:rsidRPr="0087446C">
        <w:t xml:space="preserve"> </w:t>
      </w:r>
      <w:r w:rsidR="00E701A7" w:rsidRPr="0087446C">
        <w:rPr>
          <w:rStyle w:val="hps"/>
          <w:szCs w:val="24"/>
        </w:rPr>
        <w:t>"</w:t>
      </w:r>
      <w:r w:rsidR="006A4B5E" w:rsidRPr="0087446C">
        <w:rPr>
          <w:rStyle w:val="hps"/>
          <w:szCs w:val="24"/>
        </w:rPr>
        <w:t>Конвенция</w:t>
      </w:r>
      <w:r w:rsidR="006A4B5E" w:rsidRPr="0087446C">
        <w:t xml:space="preserve"> </w:t>
      </w:r>
      <w:r w:rsidR="0088725F" w:rsidRPr="0087446C">
        <w:t xml:space="preserve">обладает силой </w:t>
      </w:r>
      <w:r w:rsidR="006A4B5E" w:rsidRPr="0087446C">
        <w:rPr>
          <w:rStyle w:val="hps"/>
          <w:szCs w:val="24"/>
        </w:rPr>
        <w:t>закона</w:t>
      </w:r>
      <w:r w:rsidR="00F34157" w:rsidRPr="0087446C">
        <w:rPr>
          <w:rStyle w:val="hps"/>
          <w:szCs w:val="24"/>
        </w:rPr>
        <w:t>,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 xml:space="preserve">с </w:t>
      </w:r>
      <w:r w:rsidR="00227840" w:rsidRPr="0087446C">
        <w:rPr>
          <w:rStyle w:val="hps"/>
          <w:szCs w:val="24"/>
        </w:rPr>
        <w:t xml:space="preserve">должным </w:t>
      </w:r>
      <w:r w:rsidR="006A4B5E" w:rsidRPr="0087446C">
        <w:rPr>
          <w:rStyle w:val="hps"/>
          <w:szCs w:val="24"/>
        </w:rPr>
        <w:t>учетом</w:t>
      </w:r>
      <w:r w:rsidR="006A4B5E" w:rsidRPr="0087446C">
        <w:t xml:space="preserve"> </w:t>
      </w:r>
      <w:r w:rsidR="00227840" w:rsidRPr="0087446C">
        <w:rPr>
          <w:rStyle w:val="hps"/>
          <w:szCs w:val="24"/>
        </w:rPr>
        <w:t>оговорок</w:t>
      </w:r>
      <w:r w:rsidR="00227840" w:rsidRPr="0087446C">
        <w:t xml:space="preserve"> </w:t>
      </w:r>
      <w:r w:rsidR="00227840" w:rsidRPr="0087446C">
        <w:rPr>
          <w:rStyle w:val="hps"/>
          <w:szCs w:val="24"/>
        </w:rPr>
        <w:t>и заявлений</w:t>
      </w:r>
      <w:r w:rsidR="0088725F" w:rsidRPr="0087446C">
        <w:rPr>
          <w:rStyle w:val="hps"/>
          <w:szCs w:val="24"/>
        </w:rPr>
        <w:t>,</w:t>
      </w:r>
      <w:r w:rsidR="00227840" w:rsidRPr="0087446C">
        <w:t xml:space="preserve"> </w:t>
      </w:r>
      <w:r w:rsidR="00F34157" w:rsidRPr="0087446C">
        <w:t xml:space="preserve">содержащихся в </w:t>
      </w:r>
      <w:r w:rsidR="00F34157" w:rsidRPr="0087446C">
        <w:rPr>
          <w:rStyle w:val="hps"/>
          <w:szCs w:val="24"/>
        </w:rPr>
        <w:t>документе о присоединении</w:t>
      </w:r>
      <w:r w:rsidR="00E701A7" w:rsidRPr="0087446C">
        <w:rPr>
          <w:rStyle w:val="hps"/>
          <w:szCs w:val="24"/>
        </w:rPr>
        <w:t>"</w:t>
      </w:r>
      <w:r w:rsidR="006A4B5E" w:rsidRPr="0087446C">
        <w:t xml:space="preserve"> </w:t>
      </w:r>
      <w:r w:rsidR="00BD0B27" w:rsidRPr="0087446C">
        <w:t xml:space="preserve">и </w:t>
      </w:r>
      <w:r w:rsidR="004460CF" w:rsidRPr="0087446C">
        <w:t xml:space="preserve">вступает в </w:t>
      </w:r>
      <w:r w:rsidR="0088725F" w:rsidRPr="0087446C">
        <w:t>силу</w:t>
      </w:r>
      <w:r w:rsidR="004460CF" w:rsidRPr="0087446C">
        <w:rPr>
          <w:rStyle w:val="hps"/>
          <w:szCs w:val="24"/>
        </w:rPr>
        <w:t xml:space="preserve"> </w:t>
      </w:r>
      <w:r w:rsidR="006A4B5E" w:rsidRPr="0087446C">
        <w:rPr>
          <w:rStyle w:val="hps"/>
          <w:szCs w:val="24"/>
        </w:rPr>
        <w:t>после опубликования в</w:t>
      </w:r>
      <w:r w:rsidR="006A4B5E" w:rsidRPr="0087446C">
        <w:t xml:space="preserve"> </w:t>
      </w:r>
      <w:r w:rsidR="00E701A7" w:rsidRPr="0087446C">
        <w:t>"</w:t>
      </w:r>
      <w:r w:rsidR="006A4B5E" w:rsidRPr="0087446C">
        <w:rPr>
          <w:rStyle w:val="hps"/>
          <w:szCs w:val="24"/>
        </w:rPr>
        <w:t xml:space="preserve">Официальном </w:t>
      </w:r>
      <w:r w:rsidR="004908DF" w:rsidRPr="0087446C">
        <w:rPr>
          <w:rStyle w:val="hps"/>
          <w:szCs w:val="24"/>
        </w:rPr>
        <w:t>вестнике</w:t>
      </w:r>
      <w:r w:rsidR="00E701A7" w:rsidRPr="0087446C">
        <w:rPr>
          <w:rStyle w:val="hps"/>
          <w:szCs w:val="24"/>
        </w:rPr>
        <w:t>"</w:t>
      </w:r>
      <w:r w:rsidR="00E07F0B" w:rsidRPr="0087446C">
        <w:rPr>
          <w:rStyle w:val="hps"/>
          <w:szCs w:val="24"/>
        </w:rPr>
        <w:t xml:space="preserve"> (</w:t>
      </w:r>
      <w:r w:rsidR="00E07F0B" w:rsidRPr="0087446C">
        <w:t>пункт 1)</w:t>
      </w:r>
      <w:r w:rsidR="006A4B5E" w:rsidRPr="0087446C">
        <w:rPr>
          <w:rStyle w:val="hps"/>
          <w:szCs w:val="24"/>
        </w:rPr>
        <w:t>.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>Просьба представить информацию о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 xml:space="preserve">мерах, принятых </w:t>
      </w:r>
      <w:r w:rsidR="004460CF" w:rsidRPr="0087446C">
        <w:rPr>
          <w:rStyle w:val="hps"/>
          <w:szCs w:val="24"/>
        </w:rPr>
        <w:t xml:space="preserve">государством-участником в целях </w:t>
      </w:r>
      <w:r w:rsidR="0088725F" w:rsidRPr="0087446C">
        <w:rPr>
          <w:rStyle w:val="hps"/>
          <w:szCs w:val="24"/>
        </w:rPr>
        <w:t xml:space="preserve">повышения </w:t>
      </w:r>
      <w:r w:rsidR="004460CF" w:rsidRPr="0087446C">
        <w:rPr>
          <w:rStyle w:val="hps"/>
          <w:szCs w:val="24"/>
        </w:rPr>
        <w:t xml:space="preserve">информированности </w:t>
      </w:r>
      <w:r w:rsidR="006A4B5E" w:rsidRPr="0087446C">
        <w:rPr>
          <w:rStyle w:val="hps"/>
          <w:szCs w:val="24"/>
        </w:rPr>
        <w:t>женщин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 xml:space="preserve">в </w:t>
      </w:r>
      <w:r w:rsidR="004460CF" w:rsidRPr="0087446C">
        <w:rPr>
          <w:rStyle w:val="hps"/>
          <w:szCs w:val="24"/>
        </w:rPr>
        <w:t xml:space="preserve">отношении </w:t>
      </w:r>
      <w:r w:rsidR="00F34157" w:rsidRPr="0087446C">
        <w:rPr>
          <w:rStyle w:val="hps"/>
          <w:szCs w:val="24"/>
        </w:rPr>
        <w:t xml:space="preserve">своих прав </w:t>
      </w:r>
      <w:r w:rsidR="00BD0B27" w:rsidRPr="0087446C">
        <w:rPr>
          <w:rStyle w:val="hps"/>
          <w:szCs w:val="24"/>
        </w:rPr>
        <w:t xml:space="preserve">согласно </w:t>
      </w:r>
      <w:r w:rsidR="006A4B5E" w:rsidRPr="0087446C">
        <w:rPr>
          <w:rStyle w:val="hps"/>
          <w:szCs w:val="24"/>
        </w:rPr>
        <w:t>Конвенци</w:t>
      </w:r>
      <w:r w:rsidR="004460CF" w:rsidRPr="0087446C">
        <w:rPr>
          <w:rStyle w:val="hps"/>
          <w:szCs w:val="24"/>
        </w:rPr>
        <w:t>и</w:t>
      </w:r>
      <w:r w:rsidR="0088725F" w:rsidRPr="0087446C">
        <w:rPr>
          <w:rStyle w:val="hps"/>
          <w:szCs w:val="24"/>
        </w:rPr>
        <w:t xml:space="preserve"> и обеспечения</w:t>
      </w:r>
      <w:r w:rsidR="00E701A7" w:rsidRPr="0087446C">
        <w:rPr>
          <w:rStyle w:val="hps"/>
          <w:szCs w:val="24"/>
        </w:rPr>
        <w:t xml:space="preserve"> </w:t>
      </w:r>
      <w:r w:rsidR="001141D9" w:rsidRPr="0087446C">
        <w:rPr>
          <w:rStyle w:val="hps"/>
          <w:szCs w:val="24"/>
        </w:rPr>
        <w:t xml:space="preserve">возможности </w:t>
      </w:r>
      <w:r w:rsidR="006A4B5E" w:rsidRPr="0087446C">
        <w:rPr>
          <w:rStyle w:val="hps"/>
          <w:szCs w:val="24"/>
        </w:rPr>
        <w:t>ссылаться на эти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>права</w:t>
      </w:r>
      <w:r w:rsidR="004978CB" w:rsidRPr="0087446C">
        <w:rPr>
          <w:rStyle w:val="hps"/>
          <w:szCs w:val="24"/>
        </w:rPr>
        <w:t>,</w:t>
      </w:r>
      <w:r w:rsidR="00F34157" w:rsidRPr="0087446C">
        <w:rPr>
          <w:rStyle w:val="hps"/>
          <w:szCs w:val="24"/>
        </w:rPr>
        <w:t xml:space="preserve"> в том числе </w:t>
      </w:r>
      <w:r w:rsidR="004978CB" w:rsidRPr="0087446C">
        <w:rPr>
          <w:rStyle w:val="hps"/>
          <w:szCs w:val="24"/>
        </w:rPr>
        <w:t>посредство</w:t>
      </w:r>
      <w:r w:rsidR="001141D9" w:rsidRPr="0087446C">
        <w:rPr>
          <w:rStyle w:val="hps"/>
          <w:szCs w:val="24"/>
        </w:rPr>
        <w:t>м</w:t>
      </w:r>
      <w:r w:rsidR="004978CB" w:rsidRPr="0087446C">
        <w:rPr>
          <w:rStyle w:val="hps"/>
          <w:szCs w:val="24"/>
        </w:rPr>
        <w:t xml:space="preserve"> </w:t>
      </w:r>
      <w:r w:rsidR="006A4B5E" w:rsidRPr="0087446C">
        <w:rPr>
          <w:rStyle w:val="hps"/>
          <w:szCs w:val="24"/>
        </w:rPr>
        <w:t>подачи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>жалоб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>в рамках правовой системы</w:t>
      </w:r>
      <w:r w:rsidR="004978CB" w:rsidRPr="0087446C">
        <w:rPr>
          <w:rStyle w:val="hps"/>
          <w:szCs w:val="24"/>
        </w:rPr>
        <w:t xml:space="preserve"> в случае </w:t>
      </w:r>
      <w:r w:rsidR="0088725F" w:rsidRPr="0087446C">
        <w:rPr>
          <w:rStyle w:val="hps"/>
          <w:szCs w:val="24"/>
        </w:rPr>
        <w:t xml:space="preserve">их </w:t>
      </w:r>
      <w:r w:rsidR="004978CB" w:rsidRPr="0087446C">
        <w:rPr>
          <w:rStyle w:val="hps"/>
          <w:szCs w:val="24"/>
        </w:rPr>
        <w:t>нарушения</w:t>
      </w:r>
      <w:r w:rsidR="006A4B5E" w:rsidRPr="0087446C">
        <w:rPr>
          <w:rStyle w:val="hps"/>
          <w:szCs w:val="24"/>
        </w:rPr>
        <w:t>.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>Просьба также представить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>информацию о</w:t>
      </w:r>
      <w:r w:rsidR="00592E52" w:rsidRPr="0087446C">
        <w:rPr>
          <w:rStyle w:val="hps"/>
          <w:szCs w:val="24"/>
        </w:rPr>
        <w:t>б обращениях в судебные инстанции п</w:t>
      </w:r>
      <w:r w:rsidR="00592E52" w:rsidRPr="0087446C">
        <w:t xml:space="preserve">о фактам </w:t>
      </w:r>
      <w:r w:rsidR="006A4B5E" w:rsidRPr="0087446C">
        <w:rPr>
          <w:rStyle w:val="hps"/>
          <w:szCs w:val="24"/>
        </w:rPr>
        <w:t>дискриминации</w:t>
      </w:r>
      <w:r w:rsidR="006A4B5E" w:rsidRPr="0087446C">
        <w:t xml:space="preserve"> </w:t>
      </w:r>
      <w:r w:rsidR="006A4B5E" w:rsidRPr="0087446C">
        <w:rPr>
          <w:rStyle w:val="hps"/>
          <w:szCs w:val="24"/>
        </w:rPr>
        <w:t>в отношении женщин</w:t>
      </w:r>
      <w:r w:rsidR="00592E52" w:rsidRPr="0087446C">
        <w:rPr>
          <w:rStyle w:val="hps"/>
          <w:szCs w:val="24"/>
        </w:rPr>
        <w:t xml:space="preserve"> и</w:t>
      </w:r>
      <w:r w:rsidR="006A4B5E" w:rsidRPr="0087446C">
        <w:t xml:space="preserve"> </w:t>
      </w:r>
      <w:r w:rsidR="00592E52" w:rsidRPr="0087446C">
        <w:t xml:space="preserve">результатам </w:t>
      </w:r>
      <w:r w:rsidR="00C04477" w:rsidRPr="0087446C">
        <w:t>рассмотрения этих дел</w:t>
      </w:r>
      <w:r w:rsidR="00592E52" w:rsidRPr="0087446C">
        <w:t xml:space="preserve">, </w:t>
      </w:r>
      <w:r w:rsidR="00C04477" w:rsidRPr="0087446C">
        <w:t xml:space="preserve">а также </w:t>
      </w:r>
      <w:r w:rsidR="006A4B5E" w:rsidRPr="0087446C">
        <w:rPr>
          <w:rStyle w:val="hps"/>
          <w:szCs w:val="24"/>
        </w:rPr>
        <w:t>указать,</w:t>
      </w:r>
      <w:r w:rsidR="001D771C" w:rsidRPr="0087446C">
        <w:rPr>
          <w:rStyle w:val="hps"/>
          <w:szCs w:val="24"/>
        </w:rPr>
        <w:t xml:space="preserve"> </w:t>
      </w:r>
      <w:r w:rsidR="00C04477" w:rsidRPr="0087446C">
        <w:rPr>
          <w:rStyle w:val="hps"/>
          <w:szCs w:val="24"/>
        </w:rPr>
        <w:t xml:space="preserve">упоминались ли положения </w:t>
      </w:r>
      <w:r w:rsidR="001D771C" w:rsidRPr="0087446C">
        <w:rPr>
          <w:rStyle w:val="hps"/>
          <w:szCs w:val="24"/>
        </w:rPr>
        <w:t>Ко</w:t>
      </w:r>
      <w:r w:rsidR="006A4B5E" w:rsidRPr="0087446C">
        <w:rPr>
          <w:rStyle w:val="hps"/>
          <w:szCs w:val="24"/>
        </w:rPr>
        <w:t>нвенци</w:t>
      </w:r>
      <w:r w:rsidR="00C04477" w:rsidRPr="0087446C">
        <w:rPr>
          <w:rStyle w:val="hps"/>
          <w:szCs w:val="24"/>
        </w:rPr>
        <w:t>и</w:t>
      </w:r>
      <w:r w:rsidR="006A4B5E" w:rsidRPr="0087446C">
        <w:rPr>
          <w:rStyle w:val="hps"/>
          <w:szCs w:val="24"/>
        </w:rPr>
        <w:t xml:space="preserve"> </w:t>
      </w:r>
      <w:r w:rsidR="001D771C" w:rsidRPr="0087446C">
        <w:rPr>
          <w:rStyle w:val="hps"/>
          <w:szCs w:val="24"/>
        </w:rPr>
        <w:t>в ходе судебных разбирательств</w:t>
      </w:r>
      <w:r w:rsidR="006A4B5E" w:rsidRPr="0087446C">
        <w:t>.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677DE0" w:rsidRPr="0087446C">
        <w:rPr>
          <w:lang w:val="ru-RU"/>
        </w:rPr>
        <w:t>Национальные учреждения, занимающиеся вопросами прав человека</w:t>
      </w:r>
    </w:p>
    <w:p w:rsidR="00A01746" w:rsidRPr="0087446C" w:rsidRDefault="00A01746" w:rsidP="00E02B7B">
      <w:pPr>
        <w:pStyle w:val="SingleTxtG"/>
        <w:rPr>
          <w:szCs w:val="24"/>
        </w:rPr>
      </w:pPr>
      <w:r w:rsidRPr="0087446C">
        <w:rPr>
          <w:szCs w:val="24"/>
        </w:rPr>
        <w:t>4.</w:t>
      </w:r>
      <w:r w:rsidRPr="0087446C">
        <w:rPr>
          <w:szCs w:val="24"/>
        </w:rPr>
        <w:tab/>
      </w:r>
      <w:r w:rsidR="00F10D62" w:rsidRPr="0087446C">
        <w:rPr>
          <w:szCs w:val="24"/>
        </w:rPr>
        <w:t>В докладе говорится</w:t>
      </w:r>
      <w:r w:rsidR="004017BD" w:rsidRPr="0087446C">
        <w:rPr>
          <w:szCs w:val="24"/>
        </w:rPr>
        <w:t xml:space="preserve">, </w:t>
      </w:r>
      <w:r w:rsidR="00BD0B27" w:rsidRPr="0087446C">
        <w:rPr>
          <w:szCs w:val="24"/>
        </w:rPr>
        <w:t xml:space="preserve">что жалобы о нарушениях прав человека, включая права женщин, поступают в </w:t>
      </w:r>
      <w:r w:rsidR="004017BD" w:rsidRPr="0087446C">
        <w:rPr>
          <w:szCs w:val="24"/>
        </w:rPr>
        <w:t xml:space="preserve">Национальный </w:t>
      </w:r>
      <w:r w:rsidR="004017BD" w:rsidRPr="0087446C">
        <w:rPr>
          <w:rStyle w:val="hps"/>
          <w:szCs w:val="24"/>
        </w:rPr>
        <w:t>комитет по правам человека</w:t>
      </w:r>
      <w:r w:rsidR="004017BD" w:rsidRPr="0087446C">
        <w:rPr>
          <w:szCs w:val="24"/>
        </w:rPr>
        <w:t>,</w:t>
      </w:r>
      <w:r w:rsidR="009B493E" w:rsidRPr="0087446C">
        <w:rPr>
          <w:szCs w:val="24"/>
        </w:rPr>
        <w:t xml:space="preserve"> учрежден</w:t>
      </w:r>
      <w:r w:rsidR="008D4C82" w:rsidRPr="0087446C">
        <w:rPr>
          <w:szCs w:val="24"/>
        </w:rPr>
        <w:t>ный</w:t>
      </w:r>
      <w:r w:rsidR="00BD0B27" w:rsidRPr="0087446C">
        <w:rPr>
          <w:szCs w:val="24"/>
        </w:rPr>
        <w:t xml:space="preserve"> </w:t>
      </w:r>
      <w:r w:rsidR="009B493E" w:rsidRPr="0087446C">
        <w:rPr>
          <w:szCs w:val="24"/>
        </w:rPr>
        <w:t>Указ</w:t>
      </w:r>
      <w:r w:rsidR="00F10D62" w:rsidRPr="0087446C">
        <w:rPr>
          <w:szCs w:val="24"/>
        </w:rPr>
        <w:t>ом</w:t>
      </w:r>
      <w:r w:rsidR="009B493E" w:rsidRPr="0087446C">
        <w:rPr>
          <w:szCs w:val="24"/>
        </w:rPr>
        <w:t xml:space="preserve"> эмира </w:t>
      </w:r>
      <w:r w:rsidR="00E07F0B" w:rsidRPr="0087446C">
        <w:rPr>
          <w:szCs w:val="24"/>
        </w:rPr>
        <w:t>№ </w:t>
      </w:r>
      <w:r w:rsidR="009B493E" w:rsidRPr="0087446C">
        <w:rPr>
          <w:szCs w:val="24"/>
        </w:rPr>
        <w:t xml:space="preserve">38 от </w:t>
      </w:r>
      <w:r w:rsidR="00E07F0B" w:rsidRPr="0087446C">
        <w:rPr>
          <w:szCs w:val="24"/>
        </w:rPr>
        <w:t>2002 </w:t>
      </w:r>
      <w:r w:rsidR="009B493E" w:rsidRPr="0087446C">
        <w:rPr>
          <w:szCs w:val="24"/>
        </w:rPr>
        <w:t xml:space="preserve">года </w:t>
      </w:r>
      <w:r w:rsidR="00F10D62" w:rsidRPr="0087446C">
        <w:rPr>
          <w:szCs w:val="24"/>
        </w:rPr>
        <w:t>в качестве</w:t>
      </w:r>
      <w:r w:rsidR="00E701A7" w:rsidRPr="0087446C">
        <w:rPr>
          <w:szCs w:val="24"/>
        </w:rPr>
        <w:t xml:space="preserve"> </w:t>
      </w:r>
      <w:r w:rsidR="009B493E" w:rsidRPr="0087446C">
        <w:rPr>
          <w:szCs w:val="24"/>
        </w:rPr>
        <w:t>независим</w:t>
      </w:r>
      <w:r w:rsidR="00F10D62" w:rsidRPr="0087446C">
        <w:rPr>
          <w:szCs w:val="24"/>
        </w:rPr>
        <w:t>ого</w:t>
      </w:r>
      <w:r w:rsidR="009B493E" w:rsidRPr="0087446C">
        <w:rPr>
          <w:szCs w:val="24"/>
        </w:rPr>
        <w:t xml:space="preserve"> национальн</w:t>
      </w:r>
      <w:r w:rsidR="00F10D62" w:rsidRPr="0087446C">
        <w:rPr>
          <w:szCs w:val="24"/>
        </w:rPr>
        <w:t>ого</w:t>
      </w:r>
      <w:r w:rsidR="009B493E" w:rsidRPr="0087446C">
        <w:rPr>
          <w:szCs w:val="24"/>
        </w:rPr>
        <w:t xml:space="preserve"> орган</w:t>
      </w:r>
      <w:r w:rsidR="00F10D62" w:rsidRPr="0087446C">
        <w:rPr>
          <w:szCs w:val="24"/>
        </w:rPr>
        <w:t>а</w:t>
      </w:r>
      <w:r w:rsidR="009B493E" w:rsidRPr="0087446C">
        <w:rPr>
          <w:szCs w:val="24"/>
        </w:rPr>
        <w:t xml:space="preserve"> </w:t>
      </w:r>
      <w:r w:rsidR="00F10D62" w:rsidRPr="0087446C">
        <w:rPr>
          <w:szCs w:val="24"/>
        </w:rPr>
        <w:t xml:space="preserve">в целях </w:t>
      </w:r>
      <w:r w:rsidR="009B493E" w:rsidRPr="0087446C">
        <w:rPr>
          <w:szCs w:val="24"/>
        </w:rPr>
        <w:t>поощрения и защиты прав человека</w:t>
      </w:r>
      <w:r w:rsidR="008D4C82" w:rsidRPr="0087446C">
        <w:rPr>
          <w:szCs w:val="24"/>
        </w:rPr>
        <w:t xml:space="preserve">, </w:t>
      </w:r>
      <w:r w:rsidR="00D645A7" w:rsidRPr="0087446C">
        <w:rPr>
          <w:szCs w:val="24"/>
        </w:rPr>
        <w:t xml:space="preserve">который </w:t>
      </w:r>
      <w:r w:rsidR="008D4C82" w:rsidRPr="0087446C">
        <w:rPr>
          <w:szCs w:val="24"/>
        </w:rPr>
        <w:t>рассматривает</w:t>
      </w:r>
      <w:r w:rsidR="009B493E" w:rsidRPr="0087446C">
        <w:rPr>
          <w:szCs w:val="24"/>
        </w:rPr>
        <w:t xml:space="preserve"> </w:t>
      </w:r>
      <w:r w:rsidR="00252A58" w:rsidRPr="0087446C">
        <w:rPr>
          <w:szCs w:val="24"/>
        </w:rPr>
        <w:t xml:space="preserve">большинство </w:t>
      </w:r>
      <w:r w:rsidR="008D4C82" w:rsidRPr="0087446C">
        <w:rPr>
          <w:szCs w:val="24"/>
        </w:rPr>
        <w:t>обращений</w:t>
      </w:r>
      <w:r w:rsidR="00E07F0B" w:rsidRPr="0087446C">
        <w:rPr>
          <w:szCs w:val="24"/>
        </w:rPr>
        <w:t xml:space="preserve"> </w:t>
      </w:r>
      <w:r w:rsidR="00E07F0B" w:rsidRPr="0087446C">
        <w:rPr>
          <w:rStyle w:val="hps"/>
          <w:szCs w:val="24"/>
        </w:rPr>
        <w:t>(</w:t>
      </w:r>
      <w:r w:rsidR="00E07F0B" w:rsidRPr="0087446C">
        <w:rPr>
          <w:szCs w:val="24"/>
        </w:rPr>
        <w:t>пункт 61)</w:t>
      </w:r>
      <w:r w:rsidR="004017BD" w:rsidRPr="0087446C">
        <w:rPr>
          <w:rStyle w:val="hps"/>
          <w:szCs w:val="24"/>
        </w:rPr>
        <w:t>.</w:t>
      </w:r>
      <w:r w:rsidR="004017BD" w:rsidRPr="0087446C">
        <w:rPr>
          <w:szCs w:val="24"/>
        </w:rPr>
        <w:t xml:space="preserve"> </w:t>
      </w:r>
      <w:r w:rsidR="004017BD" w:rsidRPr="0087446C">
        <w:rPr>
          <w:rStyle w:val="hps"/>
          <w:szCs w:val="24"/>
        </w:rPr>
        <w:t>Просьба представить информацию о</w:t>
      </w:r>
      <w:r w:rsidR="004017BD" w:rsidRPr="0087446C">
        <w:rPr>
          <w:szCs w:val="24"/>
        </w:rPr>
        <w:t xml:space="preserve"> </w:t>
      </w:r>
      <w:r w:rsidR="004017BD" w:rsidRPr="0087446C">
        <w:rPr>
          <w:rStyle w:val="hps"/>
          <w:szCs w:val="24"/>
        </w:rPr>
        <w:t>количестве</w:t>
      </w:r>
      <w:r w:rsidR="004017BD" w:rsidRPr="0087446C">
        <w:rPr>
          <w:szCs w:val="24"/>
        </w:rPr>
        <w:t xml:space="preserve"> </w:t>
      </w:r>
      <w:r w:rsidR="00DB084E" w:rsidRPr="0087446C">
        <w:rPr>
          <w:szCs w:val="24"/>
        </w:rPr>
        <w:t xml:space="preserve">поступивших </w:t>
      </w:r>
      <w:r w:rsidR="004017BD" w:rsidRPr="0087446C">
        <w:rPr>
          <w:rStyle w:val="hps"/>
          <w:szCs w:val="24"/>
        </w:rPr>
        <w:t>жалоб</w:t>
      </w:r>
      <w:r w:rsidR="004017BD" w:rsidRPr="0087446C">
        <w:rPr>
          <w:szCs w:val="24"/>
        </w:rPr>
        <w:t xml:space="preserve"> </w:t>
      </w:r>
      <w:r w:rsidR="004017BD" w:rsidRPr="0087446C">
        <w:rPr>
          <w:rStyle w:val="hps"/>
          <w:szCs w:val="24"/>
        </w:rPr>
        <w:t>и</w:t>
      </w:r>
      <w:r w:rsidR="004017BD" w:rsidRPr="0087446C">
        <w:rPr>
          <w:szCs w:val="24"/>
        </w:rPr>
        <w:t xml:space="preserve"> </w:t>
      </w:r>
      <w:r w:rsidR="004017BD" w:rsidRPr="0087446C">
        <w:rPr>
          <w:rStyle w:val="hps"/>
          <w:szCs w:val="24"/>
        </w:rPr>
        <w:t xml:space="preserve">результатах </w:t>
      </w:r>
      <w:r w:rsidR="00DB084E" w:rsidRPr="0087446C">
        <w:rPr>
          <w:rStyle w:val="hps"/>
          <w:szCs w:val="24"/>
        </w:rPr>
        <w:t xml:space="preserve">их </w:t>
      </w:r>
      <w:r w:rsidR="004017BD" w:rsidRPr="0087446C">
        <w:rPr>
          <w:rStyle w:val="hps"/>
          <w:szCs w:val="24"/>
        </w:rPr>
        <w:t>рассмотрения</w:t>
      </w:r>
      <w:r w:rsidR="00DB084E" w:rsidRPr="0087446C">
        <w:rPr>
          <w:rStyle w:val="hps"/>
          <w:szCs w:val="24"/>
        </w:rPr>
        <w:t xml:space="preserve">. Просьба также сообщить, каково процентное соотношение женщин и мужчин в составе </w:t>
      </w:r>
      <w:r w:rsidR="004017BD" w:rsidRPr="0087446C">
        <w:rPr>
          <w:rStyle w:val="hps"/>
          <w:szCs w:val="24"/>
        </w:rPr>
        <w:t>Комитета</w:t>
      </w:r>
      <w:r w:rsidR="00DB084E" w:rsidRPr="0087446C">
        <w:rPr>
          <w:rStyle w:val="hps"/>
          <w:szCs w:val="24"/>
        </w:rPr>
        <w:t xml:space="preserve"> и какие меры были приняты в целях </w:t>
      </w:r>
      <w:r w:rsidR="004017BD" w:rsidRPr="0087446C">
        <w:rPr>
          <w:rStyle w:val="hps"/>
          <w:szCs w:val="24"/>
        </w:rPr>
        <w:t>повышени</w:t>
      </w:r>
      <w:r w:rsidR="00DB084E" w:rsidRPr="0087446C">
        <w:rPr>
          <w:rStyle w:val="hps"/>
          <w:szCs w:val="24"/>
        </w:rPr>
        <w:t>я</w:t>
      </w:r>
      <w:r w:rsidR="004017BD" w:rsidRPr="0087446C">
        <w:rPr>
          <w:rStyle w:val="hps"/>
          <w:szCs w:val="24"/>
        </w:rPr>
        <w:t xml:space="preserve"> осведомленности</w:t>
      </w:r>
      <w:r w:rsidR="004017BD" w:rsidRPr="0087446C">
        <w:rPr>
          <w:szCs w:val="24"/>
        </w:rPr>
        <w:t xml:space="preserve"> </w:t>
      </w:r>
      <w:r w:rsidR="004017BD" w:rsidRPr="0087446C">
        <w:rPr>
          <w:rStyle w:val="hps"/>
          <w:szCs w:val="24"/>
        </w:rPr>
        <w:t xml:space="preserve">женщин </w:t>
      </w:r>
      <w:r w:rsidR="009F71EB" w:rsidRPr="0087446C">
        <w:rPr>
          <w:rStyle w:val="hps"/>
          <w:szCs w:val="24"/>
        </w:rPr>
        <w:t xml:space="preserve">в отношении </w:t>
      </w:r>
      <w:r w:rsidR="004017BD" w:rsidRPr="0087446C">
        <w:rPr>
          <w:rStyle w:val="hps"/>
          <w:szCs w:val="24"/>
        </w:rPr>
        <w:t>существовани</w:t>
      </w:r>
      <w:r w:rsidR="009F71EB" w:rsidRPr="0087446C">
        <w:rPr>
          <w:rStyle w:val="hps"/>
          <w:szCs w:val="24"/>
        </w:rPr>
        <w:t xml:space="preserve">я такого </w:t>
      </w:r>
      <w:r w:rsidR="004017BD" w:rsidRPr="0087446C">
        <w:rPr>
          <w:rStyle w:val="hps"/>
          <w:szCs w:val="24"/>
        </w:rPr>
        <w:t>механизма</w:t>
      </w:r>
      <w:r w:rsidR="004017BD" w:rsidRPr="0087446C">
        <w:rPr>
          <w:szCs w:val="24"/>
        </w:rPr>
        <w:t xml:space="preserve">. </w:t>
      </w:r>
      <w:r w:rsidR="004017BD" w:rsidRPr="0087446C">
        <w:rPr>
          <w:rStyle w:val="hps"/>
          <w:szCs w:val="24"/>
        </w:rPr>
        <w:t>Просьба также указать,</w:t>
      </w:r>
      <w:r w:rsidR="009F71EB" w:rsidRPr="0087446C">
        <w:rPr>
          <w:rStyle w:val="hps"/>
          <w:szCs w:val="24"/>
        </w:rPr>
        <w:t xml:space="preserve"> оказывается ли помощь женщинам при подаче жалоб</w:t>
      </w:r>
      <w:r w:rsidRPr="0087446C">
        <w:rPr>
          <w:szCs w:val="24"/>
        </w:rPr>
        <w:t>.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732FD6" w:rsidRPr="0087446C">
        <w:rPr>
          <w:lang w:val="ru-RU"/>
        </w:rPr>
        <w:t>Временные специальные меры</w:t>
      </w:r>
    </w:p>
    <w:p w:rsidR="00A01746" w:rsidRPr="0087446C" w:rsidRDefault="00A01746" w:rsidP="00E02B7B">
      <w:pPr>
        <w:pStyle w:val="SingleTxtG"/>
      </w:pPr>
      <w:r w:rsidRPr="0087446C">
        <w:t>5.</w:t>
      </w:r>
      <w:r w:rsidRPr="0087446C">
        <w:tab/>
      </w:r>
      <w:r w:rsidR="00C361B5" w:rsidRPr="0087446C">
        <w:t xml:space="preserve">В </w:t>
      </w:r>
      <w:r w:rsidR="00C361B5" w:rsidRPr="0087446C">
        <w:rPr>
          <w:rStyle w:val="hps"/>
          <w:szCs w:val="24"/>
        </w:rPr>
        <w:t xml:space="preserve">докладе </w:t>
      </w:r>
      <w:r w:rsidR="00E60F03" w:rsidRPr="0087446C">
        <w:rPr>
          <w:rStyle w:val="hps"/>
          <w:szCs w:val="24"/>
        </w:rPr>
        <w:t xml:space="preserve">указывается, что </w:t>
      </w:r>
      <w:r w:rsidR="00C361B5" w:rsidRPr="0087446C">
        <w:rPr>
          <w:rStyle w:val="hps"/>
          <w:szCs w:val="24"/>
        </w:rPr>
        <w:t>государств</w:t>
      </w:r>
      <w:r w:rsidR="00E60F03" w:rsidRPr="0087446C">
        <w:rPr>
          <w:rStyle w:val="hps"/>
          <w:szCs w:val="24"/>
        </w:rPr>
        <w:t>о</w:t>
      </w:r>
      <w:r w:rsidR="00C361B5" w:rsidRPr="0087446C">
        <w:rPr>
          <w:rStyle w:val="hps"/>
          <w:szCs w:val="24"/>
        </w:rPr>
        <w:t>-участник</w:t>
      </w:r>
      <w:r w:rsidR="00976770" w:rsidRPr="0087446C">
        <w:rPr>
          <w:rStyle w:val="hps"/>
          <w:szCs w:val="24"/>
        </w:rPr>
        <w:t xml:space="preserve"> </w:t>
      </w:r>
      <w:r w:rsidR="00E60F03" w:rsidRPr="0087446C">
        <w:rPr>
          <w:rStyle w:val="hps"/>
          <w:szCs w:val="24"/>
        </w:rPr>
        <w:t xml:space="preserve">намерено </w:t>
      </w:r>
      <w:r w:rsidR="00EF2A30" w:rsidRPr="0087446C">
        <w:rPr>
          <w:rStyle w:val="hps"/>
          <w:szCs w:val="24"/>
        </w:rPr>
        <w:t xml:space="preserve">активизировать </w:t>
      </w:r>
      <w:r w:rsidR="00E60F03" w:rsidRPr="0087446C">
        <w:rPr>
          <w:rStyle w:val="hps"/>
          <w:szCs w:val="24"/>
        </w:rPr>
        <w:t xml:space="preserve">свои </w:t>
      </w:r>
      <w:r w:rsidR="00EF2A30" w:rsidRPr="0087446C">
        <w:t xml:space="preserve">усилия </w:t>
      </w:r>
      <w:r w:rsidR="000156A3" w:rsidRPr="0087446C">
        <w:t>по</w:t>
      </w:r>
      <w:r w:rsidR="00EF2A30" w:rsidRPr="0087446C">
        <w:t xml:space="preserve"> расширени</w:t>
      </w:r>
      <w:r w:rsidR="000156A3" w:rsidRPr="0087446C">
        <w:t>ю</w:t>
      </w:r>
      <w:r w:rsidR="00EF2A30" w:rsidRPr="0087446C">
        <w:t xml:space="preserve"> прав и возможностей женщин и созда</w:t>
      </w:r>
      <w:r w:rsidR="00DE340F" w:rsidRPr="0087446C">
        <w:t xml:space="preserve">ть </w:t>
      </w:r>
      <w:r w:rsidR="00EF2A30" w:rsidRPr="0087446C">
        <w:t>услови</w:t>
      </w:r>
      <w:r w:rsidR="00DE340F" w:rsidRPr="0087446C">
        <w:t>я</w:t>
      </w:r>
      <w:r w:rsidR="00EF2A30" w:rsidRPr="0087446C">
        <w:t xml:space="preserve"> для </w:t>
      </w:r>
      <w:r w:rsidR="00DE340F" w:rsidRPr="0087446C">
        <w:t xml:space="preserve">эффективной </w:t>
      </w:r>
      <w:r w:rsidR="00EF2A30" w:rsidRPr="0087446C">
        <w:t xml:space="preserve">поддержки </w:t>
      </w:r>
      <w:r w:rsidR="00976770" w:rsidRPr="0087446C">
        <w:t xml:space="preserve">женщин </w:t>
      </w:r>
      <w:r w:rsidR="009233DB" w:rsidRPr="0087446C">
        <w:t>в различных областях (</w:t>
      </w:r>
      <w:r w:rsidR="00E07F0B" w:rsidRPr="0087446C">
        <w:t>пункты </w:t>
      </w:r>
      <w:r w:rsidR="00C361B5" w:rsidRPr="0087446C">
        <w:t>135</w:t>
      </w:r>
      <w:r w:rsidR="00E07F0B" w:rsidRPr="0087446C">
        <w:rPr>
          <w:rStyle w:val="atn"/>
          <w:szCs w:val="24"/>
        </w:rPr>
        <w:t xml:space="preserve"> и </w:t>
      </w:r>
      <w:r w:rsidR="00C361B5" w:rsidRPr="0087446C">
        <w:t>136).</w:t>
      </w:r>
      <w:r w:rsidR="00E701A7" w:rsidRPr="0087446C">
        <w:t xml:space="preserve"> </w:t>
      </w:r>
      <w:r w:rsidR="00E60F03" w:rsidRPr="0087446C">
        <w:t xml:space="preserve">Однако это </w:t>
      </w:r>
      <w:r w:rsidR="00DE340F" w:rsidRPr="0087446C">
        <w:t>не дает полно</w:t>
      </w:r>
      <w:r w:rsidR="00E60F03" w:rsidRPr="0087446C">
        <w:t xml:space="preserve">й картины в </w:t>
      </w:r>
      <w:r w:rsidR="008F6EB5" w:rsidRPr="0087446C">
        <w:t>отношении</w:t>
      </w:r>
      <w:r w:rsidR="00E701A7" w:rsidRPr="0087446C">
        <w:t xml:space="preserve"> </w:t>
      </w:r>
      <w:r w:rsidR="00E60F03" w:rsidRPr="0087446C">
        <w:t xml:space="preserve">осуществления </w:t>
      </w:r>
      <w:r w:rsidR="00751311" w:rsidRPr="0087446C">
        <w:t xml:space="preserve">временных </w:t>
      </w:r>
      <w:r w:rsidR="00B833EB" w:rsidRPr="0087446C">
        <w:rPr>
          <w:rStyle w:val="hps"/>
          <w:szCs w:val="24"/>
        </w:rPr>
        <w:t>специальных мер</w:t>
      </w:r>
      <w:r w:rsidR="00E701A7" w:rsidRPr="0087446C">
        <w:rPr>
          <w:rStyle w:val="hps"/>
          <w:szCs w:val="24"/>
        </w:rPr>
        <w:t xml:space="preserve"> </w:t>
      </w:r>
      <w:r w:rsidR="00C361B5" w:rsidRPr="0087446C">
        <w:rPr>
          <w:rStyle w:val="hps"/>
          <w:szCs w:val="24"/>
        </w:rPr>
        <w:t xml:space="preserve">и </w:t>
      </w:r>
      <w:r w:rsidR="00EF2A30" w:rsidRPr="0087446C">
        <w:rPr>
          <w:rStyle w:val="hps"/>
          <w:szCs w:val="24"/>
        </w:rPr>
        <w:t xml:space="preserve">свидетельствует о </w:t>
      </w:r>
      <w:r w:rsidR="00BB7D5D" w:rsidRPr="0087446C">
        <w:rPr>
          <w:rStyle w:val="hps"/>
          <w:szCs w:val="24"/>
        </w:rPr>
        <w:t xml:space="preserve">недостаточно четком понимании </w:t>
      </w:r>
      <w:r w:rsidR="00E60F03" w:rsidRPr="0087446C">
        <w:rPr>
          <w:rStyle w:val="hps"/>
          <w:szCs w:val="24"/>
        </w:rPr>
        <w:t xml:space="preserve">государством-участником </w:t>
      </w:r>
      <w:r w:rsidR="00BB7D5D" w:rsidRPr="0087446C">
        <w:rPr>
          <w:rStyle w:val="hps"/>
          <w:szCs w:val="24"/>
        </w:rPr>
        <w:t>сути этих мероприятий</w:t>
      </w:r>
      <w:r w:rsidR="00C361B5" w:rsidRPr="0087446C">
        <w:rPr>
          <w:rStyle w:val="hps"/>
          <w:szCs w:val="24"/>
        </w:rPr>
        <w:t>.</w:t>
      </w:r>
      <w:r w:rsidR="00C361B5" w:rsidRPr="0087446C">
        <w:t xml:space="preserve"> </w:t>
      </w:r>
      <w:r w:rsidR="00C361B5" w:rsidRPr="0087446C">
        <w:rPr>
          <w:rStyle w:val="hps"/>
          <w:szCs w:val="24"/>
        </w:rPr>
        <w:t>Просьба представить информацию</w:t>
      </w:r>
      <w:r w:rsidR="00C361B5" w:rsidRPr="0087446C">
        <w:t xml:space="preserve"> </w:t>
      </w:r>
      <w:r w:rsidR="00C361B5" w:rsidRPr="0087446C">
        <w:rPr>
          <w:rStyle w:val="hps"/>
          <w:szCs w:val="24"/>
        </w:rPr>
        <w:t>о применении</w:t>
      </w:r>
      <w:r w:rsidR="00C361B5" w:rsidRPr="0087446C">
        <w:t xml:space="preserve"> </w:t>
      </w:r>
      <w:r w:rsidR="00305237" w:rsidRPr="0087446C">
        <w:rPr>
          <w:rStyle w:val="hps"/>
          <w:szCs w:val="24"/>
        </w:rPr>
        <w:t xml:space="preserve">государством-участником </w:t>
      </w:r>
      <w:r w:rsidR="00C361B5" w:rsidRPr="0087446C">
        <w:rPr>
          <w:rStyle w:val="hps"/>
          <w:szCs w:val="24"/>
        </w:rPr>
        <w:t>временных специальных мер</w:t>
      </w:r>
      <w:r w:rsidR="00305237" w:rsidRPr="0087446C">
        <w:rPr>
          <w:rStyle w:val="hps"/>
          <w:szCs w:val="24"/>
        </w:rPr>
        <w:t xml:space="preserve"> </w:t>
      </w:r>
      <w:r w:rsidR="00C361B5" w:rsidRPr="0087446C">
        <w:rPr>
          <w:rStyle w:val="hps"/>
          <w:szCs w:val="24"/>
        </w:rPr>
        <w:t>в соответствии с</w:t>
      </w:r>
      <w:r w:rsidR="00305237" w:rsidRPr="0087446C">
        <w:rPr>
          <w:rStyle w:val="hps"/>
          <w:szCs w:val="24"/>
        </w:rPr>
        <w:t xml:space="preserve"> </w:t>
      </w:r>
      <w:r w:rsidR="00E07F0B" w:rsidRPr="0087446C">
        <w:rPr>
          <w:rStyle w:val="hps"/>
          <w:szCs w:val="24"/>
        </w:rPr>
        <w:t>пунктом </w:t>
      </w:r>
      <w:r w:rsidR="00305237" w:rsidRPr="0087446C">
        <w:rPr>
          <w:rStyle w:val="hps"/>
          <w:szCs w:val="24"/>
        </w:rPr>
        <w:t>1</w:t>
      </w:r>
      <w:r w:rsidR="00C361B5" w:rsidRPr="0087446C">
        <w:rPr>
          <w:rStyle w:val="hps"/>
          <w:szCs w:val="24"/>
        </w:rPr>
        <w:t xml:space="preserve"> </w:t>
      </w:r>
      <w:r w:rsidR="00E07F0B" w:rsidRPr="0087446C">
        <w:rPr>
          <w:rStyle w:val="hps"/>
          <w:szCs w:val="24"/>
        </w:rPr>
        <w:t>статьи</w:t>
      </w:r>
      <w:r w:rsidR="00E07F0B" w:rsidRPr="0087446C">
        <w:t> </w:t>
      </w:r>
      <w:r w:rsidR="00C361B5" w:rsidRPr="0087446C">
        <w:rPr>
          <w:rStyle w:val="hps"/>
          <w:szCs w:val="24"/>
        </w:rPr>
        <w:t>4</w:t>
      </w:r>
      <w:r w:rsidR="00C361B5" w:rsidRPr="0087446C">
        <w:t xml:space="preserve"> </w:t>
      </w:r>
      <w:r w:rsidR="00C361B5" w:rsidRPr="0087446C">
        <w:rPr>
          <w:rStyle w:val="hps"/>
          <w:szCs w:val="24"/>
        </w:rPr>
        <w:t>Конвенции</w:t>
      </w:r>
      <w:r w:rsidR="00C361B5" w:rsidRPr="0087446C">
        <w:t xml:space="preserve"> </w:t>
      </w:r>
      <w:r w:rsidR="00C361B5" w:rsidRPr="0087446C">
        <w:rPr>
          <w:rStyle w:val="hps"/>
          <w:szCs w:val="24"/>
        </w:rPr>
        <w:t xml:space="preserve">и общей </w:t>
      </w:r>
      <w:r w:rsidR="00E07F0B" w:rsidRPr="0087446C">
        <w:rPr>
          <w:rStyle w:val="hps"/>
          <w:szCs w:val="24"/>
        </w:rPr>
        <w:t>рекомендацией</w:t>
      </w:r>
      <w:r w:rsidR="00E07F0B" w:rsidRPr="0087446C">
        <w:t> </w:t>
      </w:r>
      <w:r w:rsidR="00C361B5" w:rsidRPr="0087446C">
        <w:rPr>
          <w:rStyle w:val="hps"/>
          <w:szCs w:val="24"/>
        </w:rPr>
        <w:t>№</w:t>
      </w:r>
      <w:r w:rsidR="00E701A7" w:rsidRPr="0087446C">
        <w:rPr>
          <w:rStyle w:val="hps"/>
          <w:szCs w:val="24"/>
        </w:rPr>
        <w:t> </w:t>
      </w:r>
      <w:r w:rsidR="00C361B5" w:rsidRPr="0087446C">
        <w:rPr>
          <w:rStyle w:val="hps"/>
          <w:szCs w:val="24"/>
        </w:rPr>
        <w:t>25 Комитета</w:t>
      </w:r>
      <w:r w:rsidR="00305237" w:rsidRPr="0087446C">
        <w:rPr>
          <w:rStyle w:val="hps"/>
          <w:szCs w:val="24"/>
        </w:rPr>
        <w:t xml:space="preserve"> в целях поддержки </w:t>
      </w:r>
      <w:r w:rsidR="00C361B5" w:rsidRPr="0087446C">
        <w:rPr>
          <w:rStyle w:val="hps"/>
          <w:szCs w:val="24"/>
        </w:rPr>
        <w:t>и</w:t>
      </w:r>
      <w:r w:rsidR="00C361B5" w:rsidRPr="0087446C">
        <w:t xml:space="preserve"> </w:t>
      </w:r>
      <w:r w:rsidR="00C361B5" w:rsidRPr="0087446C">
        <w:rPr>
          <w:rStyle w:val="hps"/>
          <w:szCs w:val="24"/>
        </w:rPr>
        <w:t xml:space="preserve">ускорения </w:t>
      </w:r>
      <w:r w:rsidR="00305237" w:rsidRPr="0087446C">
        <w:rPr>
          <w:rStyle w:val="hps"/>
          <w:szCs w:val="24"/>
        </w:rPr>
        <w:t xml:space="preserve">процесса </w:t>
      </w:r>
      <w:r w:rsidR="007277A0" w:rsidRPr="0087446C">
        <w:rPr>
          <w:rStyle w:val="hps"/>
          <w:szCs w:val="24"/>
        </w:rPr>
        <w:t xml:space="preserve">установления </w:t>
      </w:r>
      <w:r w:rsidR="00C361B5" w:rsidRPr="0087446C">
        <w:rPr>
          <w:rStyle w:val="hps"/>
          <w:szCs w:val="24"/>
        </w:rPr>
        <w:t>фактического равенства</w:t>
      </w:r>
      <w:r w:rsidR="00C361B5" w:rsidRPr="0087446C">
        <w:t xml:space="preserve"> </w:t>
      </w:r>
      <w:r w:rsidR="007277A0" w:rsidRPr="0087446C">
        <w:t xml:space="preserve">между </w:t>
      </w:r>
      <w:r w:rsidR="00305237" w:rsidRPr="0087446C">
        <w:t>мужчин</w:t>
      </w:r>
      <w:r w:rsidR="007277A0" w:rsidRPr="0087446C">
        <w:t>ами</w:t>
      </w:r>
      <w:r w:rsidR="00305237" w:rsidRPr="0087446C">
        <w:t xml:space="preserve"> и женщин</w:t>
      </w:r>
      <w:r w:rsidR="007277A0" w:rsidRPr="0087446C">
        <w:t>ами</w:t>
      </w:r>
      <w:r w:rsidRPr="0087446C">
        <w:t>.</w:t>
      </w:r>
      <w:r w:rsidR="00976770" w:rsidRPr="0087446C">
        <w:t xml:space="preserve">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3D63BB" w:rsidRPr="0087446C">
        <w:rPr>
          <w:lang w:val="ru-RU"/>
        </w:rPr>
        <w:t>Стереотипы и вредн</w:t>
      </w:r>
      <w:r w:rsidR="006B677E" w:rsidRPr="0087446C">
        <w:rPr>
          <w:lang w:val="ru-RU"/>
        </w:rPr>
        <w:t xml:space="preserve">ые виды </w:t>
      </w:r>
      <w:r w:rsidR="003D63BB" w:rsidRPr="0087446C">
        <w:rPr>
          <w:lang w:val="ru-RU"/>
        </w:rPr>
        <w:t>практик</w:t>
      </w:r>
      <w:r w:rsidR="006B677E" w:rsidRPr="0087446C">
        <w:rPr>
          <w:lang w:val="ru-RU"/>
        </w:rPr>
        <w:t>и</w:t>
      </w:r>
    </w:p>
    <w:p w:rsidR="00A01746" w:rsidRPr="0087446C" w:rsidRDefault="00A01746" w:rsidP="00E02B7B">
      <w:pPr>
        <w:pStyle w:val="SingleTxtG"/>
      </w:pPr>
      <w:r w:rsidRPr="0087446C">
        <w:t>6.</w:t>
      </w:r>
      <w:r w:rsidRPr="0087446C">
        <w:tab/>
      </w:r>
      <w:r w:rsidR="00823AD5" w:rsidRPr="0087446C">
        <w:t>В</w:t>
      </w:r>
      <w:r w:rsidR="00823AD5" w:rsidRPr="0087446C">
        <w:rPr>
          <w:rStyle w:val="HMG"/>
          <w:szCs w:val="24"/>
        </w:rPr>
        <w:t xml:space="preserve"> </w:t>
      </w:r>
      <w:r w:rsidR="00823AD5" w:rsidRPr="0087446C">
        <w:rPr>
          <w:rStyle w:val="hps"/>
          <w:szCs w:val="24"/>
        </w:rPr>
        <w:t>докладе признается</w:t>
      </w:r>
      <w:r w:rsidR="00823AD5" w:rsidRPr="0087446C">
        <w:t xml:space="preserve"> </w:t>
      </w:r>
      <w:r w:rsidR="00AB5F15" w:rsidRPr="0087446C">
        <w:t xml:space="preserve">наличие в стране устойчивых </w:t>
      </w:r>
      <w:r w:rsidR="00823AD5" w:rsidRPr="0087446C">
        <w:rPr>
          <w:rStyle w:val="hps"/>
          <w:szCs w:val="24"/>
        </w:rPr>
        <w:t>гендерных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стереотипов</w:t>
      </w:r>
      <w:r w:rsidR="00AB5F15" w:rsidRPr="0087446C">
        <w:rPr>
          <w:rStyle w:val="hps"/>
          <w:szCs w:val="24"/>
        </w:rPr>
        <w:t xml:space="preserve">, однако недостаточно подробно говорится </w:t>
      </w:r>
      <w:r w:rsidR="00823AD5" w:rsidRPr="0087446C">
        <w:rPr>
          <w:rStyle w:val="hps"/>
          <w:szCs w:val="24"/>
        </w:rPr>
        <w:t>о конкретных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мерах, принятых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государством-участником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для</w:t>
      </w:r>
      <w:r w:rsidR="00E701A7" w:rsidRPr="0087446C">
        <w:rPr>
          <w:rStyle w:val="hps"/>
          <w:szCs w:val="24"/>
        </w:rPr>
        <w:t xml:space="preserve"> </w:t>
      </w:r>
      <w:r w:rsidR="00D63BC0" w:rsidRPr="0087446C">
        <w:t xml:space="preserve">ликвидации предрассудков, </w:t>
      </w:r>
      <w:r w:rsidR="002E4C6A" w:rsidRPr="0087446C">
        <w:t xml:space="preserve">пережитков прошлого </w:t>
      </w:r>
      <w:r w:rsidR="00D63BC0" w:rsidRPr="0087446C">
        <w:t>и любых иных устоев</w:t>
      </w:r>
      <w:r w:rsidR="00AB5F15" w:rsidRPr="0087446C">
        <w:rPr>
          <w:rStyle w:val="hps"/>
          <w:szCs w:val="24"/>
        </w:rPr>
        <w:t xml:space="preserve">, </w:t>
      </w:r>
      <w:r w:rsidR="00823AD5" w:rsidRPr="0087446C">
        <w:t>основан</w:t>
      </w:r>
      <w:r w:rsidR="00AB5F15" w:rsidRPr="0087446C">
        <w:t>н</w:t>
      </w:r>
      <w:r w:rsidR="00D63BC0" w:rsidRPr="0087446C">
        <w:t>ых</w:t>
      </w:r>
      <w:r w:rsidR="00AB5F15" w:rsidRPr="0087446C">
        <w:t xml:space="preserve"> </w:t>
      </w:r>
      <w:r w:rsidR="00823AD5" w:rsidRPr="0087446C">
        <w:t xml:space="preserve">на </w:t>
      </w:r>
      <w:r w:rsidR="00823AD5" w:rsidRPr="0087446C">
        <w:rPr>
          <w:rStyle w:val="hps"/>
          <w:szCs w:val="24"/>
        </w:rPr>
        <w:t>идее неполноценности</w:t>
      </w:r>
      <w:r w:rsidR="00823AD5" w:rsidRPr="0087446C">
        <w:t xml:space="preserve"> </w:t>
      </w:r>
      <w:r w:rsidR="00003F10" w:rsidRPr="0087446C">
        <w:t xml:space="preserve">или </w:t>
      </w:r>
      <w:r w:rsidR="00823AD5" w:rsidRPr="0087446C">
        <w:rPr>
          <w:rStyle w:val="hps"/>
          <w:szCs w:val="24"/>
        </w:rPr>
        <w:t xml:space="preserve">превосходства одного </w:t>
      </w:r>
      <w:r w:rsidR="00AB5F15" w:rsidRPr="0087446C">
        <w:rPr>
          <w:rStyle w:val="hps"/>
          <w:szCs w:val="24"/>
        </w:rPr>
        <w:t>и</w:t>
      </w:r>
      <w:r w:rsidR="00E701A7" w:rsidRPr="0087446C">
        <w:rPr>
          <w:rStyle w:val="hps"/>
          <w:szCs w:val="24"/>
        </w:rPr>
        <w:t>з</w:t>
      </w:r>
      <w:r w:rsidR="00AB5F15" w:rsidRPr="0087446C">
        <w:rPr>
          <w:rStyle w:val="hps"/>
          <w:szCs w:val="24"/>
        </w:rPr>
        <w:t xml:space="preserve"> полов</w:t>
      </w:r>
      <w:r w:rsidR="00823AD5" w:rsidRPr="0087446C">
        <w:rPr>
          <w:rStyle w:val="hps"/>
          <w:szCs w:val="24"/>
        </w:rPr>
        <w:t xml:space="preserve"> </w:t>
      </w:r>
      <w:r w:rsidR="0000511F" w:rsidRPr="0087446C">
        <w:rPr>
          <w:rStyle w:val="hps"/>
          <w:szCs w:val="24"/>
        </w:rPr>
        <w:t xml:space="preserve">либо на </w:t>
      </w:r>
      <w:r w:rsidR="00AB5F15" w:rsidRPr="0087446C">
        <w:rPr>
          <w:rStyle w:val="hps"/>
          <w:szCs w:val="24"/>
        </w:rPr>
        <w:t xml:space="preserve">стереотипных представлениях о </w:t>
      </w:r>
      <w:r w:rsidR="00823AD5" w:rsidRPr="0087446C">
        <w:rPr>
          <w:rStyle w:val="hps"/>
          <w:szCs w:val="24"/>
        </w:rPr>
        <w:t>роли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мужчин и женщин</w:t>
      </w:r>
      <w:r w:rsidR="00823AD5" w:rsidRPr="0087446C">
        <w:t xml:space="preserve">, в </w:t>
      </w:r>
      <w:r w:rsidR="00003F10" w:rsidRPr="0087446C">
        <w:t>том числе</w:t>
      </w:r>
      <w:r w:rsidR="00E701A7" w:rsidRPr="0087446C">
        <w:t xml:space="preserve"> </w:t>
      </w:r>
      <w:r w:rsidR="00823AD5" w:rsidRPr="0087446C">
        <w:rPr>
          <w:rStyle w:val="hps"/>
          <w:szCs w:val="24"/>
        </w:rPr>
        <w:t xml:space="preserve">путем </w:t>
      </w:r>
      <w:r w:rsidR="000156A3" w:rsidRPr="0087446C">
        <w:rPr>
          <w:rStyle w:val="hps"/>
          <w:szCs w:val="24"/>
        </w:rPr>
        <w:t xml:space="preserve">исключения из </w:t>
      </w:r>
      <w:r w:rsidR="00D63BC0" w:rsidRPr="0087446C">
        <w:t>программ и политик</w:t>
      </w:r>
      <w:r w:rsidR="000156A3" w:rsidRPr="0087446C">
        <w:t>и</w:t>
      </w:r>
      <w:r w:rsidR="00D63BC0" w:rsidRPr="0087446C">
        <w:t xml:space="preserve"> правительства</w:t>
      </w:r>
      <w:r w:rsidR="000156A3" w:rsidRPr="0087446C">
        <w:t xml:space="preserve"> всех положений, которые </w:t>
      </w:r>
      <w:r w:rsidR="00B37CD9" w:rsidRPr="0087446C">
        <w:t>в какой</w:t>
      </w:r>
      <w:r w:rsidR="00247B68">
        <w:noBreakHyphen/>
      </w:r>
      <w:r w:rsidR="00B37CD9" w:rsidRPr="0087446C">
        <w:t xml:space="preserve">то степени </w:t>
      </w:r>
      <w:r w:rsidR="000156A3" w:rsidRPr="0087446C">
        <w:t xml:space="preserve">могут </w:t>
      </w:r>
      <w:r w:rsidR="00D63BC0" w:rsidRPr="0087446C">
        <w:t>способствова</w:t>
      </w:r>
      <w:r w:rsidR="000156A3" w:rsidRPr="0087446C">
        <w:t>ть</w:t>
      </w:r>
      <w:r w:rsidR="00D63BC0" w:rsidRPr="0087446C">
        <w:t xml:space="preserve"> </w:t>
      </w:r>
      <w:r w:rsidR="00823AD5" w:rsidRPr="0087446C">
        <w:rPr>
          <w:rStyle w:val="hps"/>
          <w:szCs w:val="24"/>
        </w:rPr>
        <w:t>сохранению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гендерных стереотипов.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Просьба представить информацию</w:t>
      </w:r>
      <w:r w:rsidR="00823AD5" w:rsidRPr="0087446C">
        <w:t xml:space="preserve"> </w:t>
      </w:r>
      <w:r w:rsidR="007E4880" w:rsidRPr="0087446C">
        <w:t xml:space="preserve">о том, какие </w:t>
      </w:r>
      <w:r w:rsidR="007E4880" w:rsidRPr="0087446C">
        <w:rPr>
          <w:rStyle w:val="hps"/>
          <w:szCs w:val="24"/>
        </w:rPr>
        <w:t>и</w:t>
      </w:r>
      <w:r w:rsidR="002F714E" w:rsidRPr="0087446C">
        <w:rPr>
          <w:rStyle w:val="hps"/>
          <w:szCs w:val="24"/>
        </w:rPr>
        <w:t>нформационно</w:t>
      </w:r>
      <w:r w:rsidR="002F714E" w:rsidRPr="0087446C">
        <w:rPr>
          <w:rStyle w:val="atn"/>
          <w:szCs w:val="24"/>
        </w:rPr>
        <w:t>-пропагандистск</w:t>
      </w:r>
      <w:r w:rsidR="00AB09B5" w:rsidRPr="0087446C">
        <w:rPr>
          <w:rStyle w:val="atn"/>
          <w:szCs w:val="24"/>
        </w:rPr>
        <w:t>и</w:t>
      </w:r>
      <w:r w:rsidR="00810575" w:rsidRPr="0087446C">
        <w:rPr>
          <w:rStyle w:val="atn"/>
          <w:szCs w:val="24"/>
        </w:rPr>
        <w:t>е и просветительские мероприятия были</w:t>
      </w:r>
      <w:r w:rsidR="00E701A7" w:rsidRPr="0087446C">
        <w:rPr>
          <w:rStyle w:val="atn"/>
          <w:szCs w:val="24"/>
        </w:rPr>
        <w:t xml:space="preserve"> </w:t>
      </w:r>
      <w:r w:rsidR="008F6EB5" w:rsidRPr="0087446C">
        <w:rPr>
          <w:rStyle w:val="atn"/>
          <w:szCs w:val="24"/>
        </w:rPr>
        <w:t xml:space="preserve">организованы для </w:t>
      </w:r>
      <w:r w:rsidR="002F714E" w:rsidRPr="0087446C">
        <w:rPr>
          <w:rStyle w:val="hps"/>
          <w:szCs w:val="24"/>
        </w:rPr>
        <w:t>религиозных</w:t>
      </w:r>
      <w:r w:rsidR="009B1A55" w:rsidRPr="0087446C">
        <w:rPr>
          <w:rStyle w:val="hps"/>
          <w:szCs w:val="24"/>
        </w:rPr>
        <w:t xml:space="preserve"> деятелей</w:t>
      </w:r>
      <w:r w:rsidR="002F714E" w:rsidRPr="0087446C">
        <w:rPr>
          <w:rStyle w:val="hps"/>
          <w:szCs w:val="24"/>
        </w:rPr>
        <w:t xml:space="preserve"> и </w:t>
      </w:r>
      <w:r w:rsidR="00AB09B5" w:rsidRPr="0087446C">
        <w:rPr>
          <w:rStyle w:val="hps"/>
          <w:szCs w:val="24"/>
        </w:rPr>
        <w:t xml:space="preserve">общинных </w:t>
      </w:r>
      <w:r w:rsidR="002F714E" w:rsidRPr="0087446C">
        <w:rPr>
          <w:rStyle w:val="hps"/>
          <w:szCs w:val="24"/>
        </w:rPr>
        <w:t>лидеров</w:t>
      </w:r>
      <w:r w:rsidR="002F714E" w:rsidRPr="0087446C">
        <w:t xml:space="preserve">, родителей и </w:t>
      </w:r>
      <w:r w:rsidR="008F6EB5" w:rsidRPr="0087446C">
        <w:t xml:space="preserve">преподавателей по </w:t>
      </w:r>
      <w:r w:rsidR="008F6EB5" w:rsidRPr="0087446C">
        <w:rPr>
          <w:rStyle w:val="hps"/>
          <w:szCs w:val="24"/>
        </w:rPr>
        <w:t>борьбе</w:t>
      </w:r>
      <w:r w:rsidR="00E701A7" w:rsidRPr="0087446C">
        <w:rPr>
          <w:rStyle w:val="hps"/>
          <w:szCs w:val="24"/>
        </w:rPr>
        <w:t xml:space="preserve"> </w:t>
      </w:r>
      <w:r w:rsidR="00897334" w:rsidRPr="0087446C">
        <w:rPr>
          <w:rStyle w:val="hps"/>
          <w:szCs w:val="24"/>
        </w:rPr>
        <w:t>со стереотип</w:t>
      </w:r>
      <w:r w:rsidR="008F6EB5" w:rsidRPr="0087446C">
        <w:rPr>
          <w:rStyle w:val="hps"/>
          <w:szCs w:val="24"/>
        </w:rPr>
        <w:t xml:space="preserve">ами </w:t>
      </w:r>
      <w:r w:rsidR="009B1A55" w:rsidRPr="0087446C">
        <w:rPr>
          <w:rStyle w:val="hps"/>
          <w:szCs w:val="24"/>
        </w:rPr>
        <w:t xml:space="preserve">в отношении </w:t>
      </w:r>
      <w:r w:rsidR="00897334" w:rsidRPr="0087446C">
        <w:rPr>
          <w:rStyle w:val="hps"/>
          <w:szCs w:val="24"/>
        </w:rPr>
        <w:t>девочек и женщин,</w:t>
      </w:r>
      <w:r w:rsidR="00823AD5" w:rsidRPr="0087446C">
        <w:rPr>
          <w:rStyle w:val="hps"/>
          <w:szCs w:val="24"/>
        </w:rPr>
        <w:t xml:space="preserve"> </w:t>
      </w:r>
      <w:r w:rsidR="00897334" w:rsidRPr="0087446C">
        <w:t xml:space="preserve">в частности </w:t>
      </w:r>
      <w:r w:rsidR="00897334" w:rsidRPr="0087446C">
        <w:rPr>
          <w:rStyle w:val="hps"/>
          <w:szCs w:val="24"/>
        </w:rPr>
        <w:t>тех, кто подвергается</w:t>
      </w:r>
      <w:r w:rsidR="00E701A7" w:rsidRPr="0087446C">
        <w:rPr>
          <w:rStyle w:val="hps"/>
          <w:szCs w:val="24"/>
        </w:rPr>
        <w:t xml:space="preserve"> </w:t>
      </w:r>
      <w:r w:rsidR="00897334" w:rsidRPr="0087446C">
        <w:rPr>
          <w:rStyle w:val="hps"/>
          <w:szCs w:val="24"/>
        </w:rPr>
        <w:t>множественным формам</w:t>
      </w:r>
      <w:r w:rsidR="00897334" w:rsidRPr="0087446C">
        <w:t xml:space="preserve"> </w:t>
      </w:r>
      <w:r w:rsidR="00897334" w:rsidRPr="0087446C">
        <w:rPr>
          <w:rStyle w:val="hps"/>
          <w:szCs w:val="24"/>
        </w:rPr>
        <w:t>дискриминации по признаку</w:t>
      </w:r>
      <w:r w:rsidR="00897334" w:rsidRPr="0087446C">
        <w:t xml:space="preserve"> </w:t>
      </w:r>
      <w:r w:rsidR="00897334" w:rsidRPr="0087446C">
        <w:rPr>
          <w:rStyle w:val="hps"/>
          <w:szCs w:val="24"/>
        </w:rPr>
        <w:t>этнической принадлежности, возраста, инвалидности или</w:t>
      </w:r>
      <w:r w:rsidR="00897334" w:rsidRPr="0087446C">
        <w:t xml:space="preserve"> </w:t>
      </w:r>
      <w:r w:rsidR="009B1A55" w:rsidRPr="0087446C">
        <w:t xml:space="preserve">по </w:t>
      </w:r>
      <w:r w:rsidR="00897334" w:rsidRPr="0087446C">
        <w:rPr>
          <w:rStyle w:val="hps"/>
          <w:szCs w:val="24"/>
        </w:rPr>
        <w:t>другим основаниям.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EF0208" w:rsidRPr="0087446C">
        <w:rPr>
          <w:lang w:val="ru-RU"/>
        </w:rPr>
        <w:t>Насилие в отношении женщин</w:t>
      </w:r>
    </w:p>
    <w:p w:rsidR="00A01746" w:rsidRPr="0087446C" w:rsidRDefault="0026440B" w:rsidP="00E02B7B">
      <w:pPr>
        <w:pStyle w:val="SingleTxtG"/>
      </w:pPr>
      <w:r w:rsidRPr="0087446C">
        <w:t>7</w:t>
      </w:r>
      <w:r w:rsidR="00A01746" w:rsidRPr="0087446C">
        <w:t>.</w:t>
      </w:r>
      <w:r w:rsidR="00A01746" w:rsidRPr="0087446C">
        <w:tab/>
      </w:r>
      <w:r w:rsidR="00823AD5" w:rsidRPr="0087446C">
        <w:t>В</w:t>
      </w:r>
      <w:r w:rsidR="00823AD5" w:rsidRPr="0087446C">
        <w:rPr>
          <w:rStyle w:val="HMG"/>
          <w:szCs w:val="24"/>
        </w:rPr>
        <w:t xml:space="preserve"> </w:t>
      </w:r>
      <w:r w:rsidR="00823AD5" w:rsidRPr="0087446C">
        <w:rPr>
          <w:rStyle w:val="hps"/>
          <w:szCs w:val="24"/>
        </w:rPr>
        <w:t>докладе указывается</w:t>
      </w:r>
      <w:r w:rsidR="00823AD5" w:rsidRPr="0087446C">
        <w:t>,</w:t>
      </w:r>
      <w:r w:rsidR="0038122B" w:rsidRPr="0087446C">
        <w:t xml:space="preserve"> что Верховный совет по делам семьи</w:t>
      </w:r>
      <w:r w:rsidR="00E701A7" w:rsidRPr="0087446C">
        <w:t xml:space="preserve"> </w:t>
      </w:r>
      <w:r w:rsidR="0066116F" w:rsidRPr="0087446C">
        <w:t xml:space="preserve">разработал жесткую стратегию по борьбе </w:t>
      </w:r>
      <w:r w:rsidR="0038122B" w:rsidRPr="0087446C">
        <w:t>с насилием в отношении женщин</w:t>
      </w:r>
      <w:r w:rsidR="0060466C" w:rsidRPr="0087446C">
        <w:t xml:space="preserve"> </w:t>
      </w:r>
      <w:r w:rsidR="0060466C" w:rsidRPr="0087446C">
        <w:rPr>
          <w:rStyle w:val="hps"/>
          <w:szCs w:val="24"/>
        </w:rPr>
        <w:t>(</w:t>
      </w:r>
      <w:r w:rsidR="0060466C" w:rsidRPr="0087446C">
        <w:t>пункт 153)</w:t>
      </w:r>
      <w:r w:rsidR="0038122B" w:rsidRPr="0087446C">
        <w:t>.</w:t>
      </w:r>
      <w:r w:rsidR="00823AD5" w:rsidRPr="0087446C">
        <w:t xml:space="preserve"> </w:t>
      </w:r>
      <w:r w:rsidR="00BF2700" w:rsidRPr="0087446C">
        <w:t xml:space="preserve">Кроме того, </w:t>
      </w:r>
      <w:r w:rsidR="0060466C" w:rsidRPr="0087446C">
        <w:t>в </w:t>
      </w:r>
      <w:r w:rsidR="00BF2700" w:rsidRPr="0087446C">
        <w:t xml:space="preserve">докладе </w:t>
      </w:r>
      <w:r w:rsidR="00377086" w:rsidRPr="0087446C">
        <w:rPr>
          <w:rStyle w:val="hps"/>
          <w:szCs w:val="24"/>
        </w:rPr>
        <w:t>отмечается</w:t>
      </w:r>
      <w:r w:rsidR="00377086" w:rsidRPr="0087446C">
        <w:t>,</w:t>
      </w:r>
      <w:r w:rsidR="00E701A7" w:rsidRPr="0087446C">
        <w:t xml:space="preserve"> </w:t>
      </w:r>
      <w:r w:rsidR="00823AD5" w:rsidRPr="0087446C">
        <w:rPr>
          <w:rStyle w:val="hps"/>
          <w:szCs w:val="24"/>
        </w:rPr>
        <w:t xml:space="preserve">что </w:t>
      </w:r>
      <w:r w:rsidR="00EC1C23" w:rsidRPr="0087446C">
        <w:rPr>
          <w:rStyle w:val="hps"/>
          <w:szCs w:val="24"/>
        </w:rPr>
        <w:t xml:space="preserve">у </w:t>
      </w:r>
      <w:r w:rsidR="00823AD5" w:rsidRPr="0087446C">
        <w:rPr>
          <w:rStyle w:val="hps"/>
          <w:szCs w:val="24"/>
        </w:rPr>
        <w:t>государств</w:t>
      </w:r>
      <w:r w:rsidR="00EC1C23" w:rsidRPr="0087446C">
        <w:rPr>
          <w:rStyle w:val="hps"/>
          <w:szCs w:val="24"/>
        </w:rPr>
        <w:t>а</w:t>
      </w:r>
      <w:r w:rsidR="00823AD5" w:rsidRPr="0087446C">
        <w:rPr>
          <w:rStyle w:val="hps"/>
          <w:szCs w:val="24"/>
        </w:rPr>
        <w:t>-участник</w:t>
      </w:r>
      <w:r w:rsidR="00EC1C23" w:rsidRPr="0087446C">
        <w:rPr>
          <w:rStyle w:val="hps"/>
          <w:szCs w:val="24"/>
        </w:rPr>
        <w:t xml:space="preserve">а нет </w:t>
      </w:r>
      <w:r w:rsidR="00823AD5" w:rsidRPr="0087446C">
        <w:rPr>
          <w:rStyle w:val="hps"/>
          <w:szCs w:val="24"/>
        </w:rPr>
        <w:t>отдельного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законодательства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о насилии в отношении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женщин и</w:t>
      </w:r>
      <w:r w:rsidR="00377086" w:rsidRPr="0087446C">
        <w:rPr>
          <w:rStyle w:val="hps"/>
          <w:szCs w:val="24"/>
        </w:rPr>
        <w:t>ли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насили</w:t>
      </w:r>
      <w:r w:rsidR="00377086" w:rsidRPr="0087446C">
        <w:rPr>
          <w:rStyle w:val="hps"/>
          <w:szCs w:val="24"/>
        </w:rPr>
        <w:t xml:space="preserve">и </w:t>
      </w:r>
      <w:r w:rsidR="00823AD5" w:rsidRPr="0087446C">
        <w:rPr>
          <w:rStyle w:val="hps"/>
          <w:szCs w:val="24"/>
        </w:rPr>
        <w:t>в семье</w:t>
      </w:r>
      <w:r w:rsidR="0060466C" w:rsidRPr="0087446C">
        <w:rPr>
          <w:rStyle w:val="hps"/>
          <w:szCs w:val="24"/>
        </w:rPr>
        <w:t xml:space="preserve"> </w:t>
      </w:r>
      <w:r w:rsidR="0060466C" w:rsidRPr="0087446C">
        <w:t xml:space="preserve"> </w:t>
      </w:r>
      <w:r w:rsidR="0060466C" w:rsidRPr="0087446C">
        <w:rPr>
          <w:rStyle w:val="hps"/>
          <w:szCs w:val="24"/>
        </w:rPr>
        <w:t>(</w:t>
      </w:r>
      <w:r w:rsidR="0060466C" w:rsidRPr="0087446C">
        <w:t>пункт 157)</w:t>
      </w:r>
      <w:r w:rsidR="00823AD5" w:rsidRPr="0087446C">
        <w:rPr>
          <w:rStyle w:val="hps"/>
          <w:szCs w:val="24"/>
        </w:rPr>
        <w:t>,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хотя результаты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различных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проведенных</w:t>
      </w:r>
      <w:r w:rsidR="00EC1C23" w:rsidRPr="0087446C">
        <w:rPr>
          <w:rStyle w:val="hps"/>
          <w:szCs w:val="24"/>
        </w:rPr>
        <w:t xml:space="preserve"> опросов свидетельствуют о</w:t>
      </w:r>
      <w:r w:rsidR="00E701A7" w:rsidRPr="0087446C">
        <w:rPr>
          <w:rStyle w:val="hps"/>
          <w:szCs w:val="24"/>
        </w:rPr>
        <w:t xml:space="preserve"> </w:t>
      </w:r>
      <w:r w:rsidR="00823AD5" w:rsidRPr="0087446C">
        <w:rPr>
          <w:rStyle w:val="hps"/>
          <w:szCs w:val="24"/>
        </w:rPr>
        <w:t>распространенност</w:t>
      </w:r>
      <w:r w:rsidR="00EC1C23" w:rsidRPr="0087446C">
        <w:rPr>
          <w:rStyle w:val="hps"/>
          <w:szCs w:val="24"/>
        </w:rPr>
        <w:t xml:space="preserve">и в государстве-участнике </w:t>
      </w:r>
      <w:r w:rsidR="00377086" w:rsidRPr="0087446C">
        <w:t xml:space="preserve">такого явления, как </w:t>
      </w:r>
      <w:r w:rsidR="00823AD5" w:rsidRPr="0087446C">
        <w:rPr>
          <w:rStyle w:val="hps"/>
          <w:szCs w:val="24"/>
        </w:rPr>
        <w:t>насили</w:t>
      </w:r>
      <w:r w:rsidR="00377086" w:rsidRPr="0087446C">
        <w:rPr>
          <w:rStyle w:val="hps"/>
          <w:szCs w:val="24"/>
        </w:rPr>
        <w:t>е</w:t>
      </w:r>
      <w:r w:rsidR="00823AD5" w:rsidRPr="0087446C">
        <w:rPr>
          <w:rStyle w:val="hps"/>
          <w:szCs w:val="24"/>
        </w:rPr>
        <w:t xml:space="preserve"> в отношении женщин</w:t>
      </w:r>
      <w:r w:rsidR="00823AD5" w:rsidRPr="0087446C">
        <w:t xml:space="preserve">, включая бытовое насилие. </w:t>
      </w:r>
      <w:r w:rsidR="00823AD5" w:rsidRPr="0087446C">
        <w:rPr>
          <w:rStyle w:val="hps"/>
          <w:szCs w:val="24"/>
        </w:rPr>
        <w:t>Просьба представить информацию о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мерах</w:t>
      </w:r>
      <w:r w:rsidR="00E67859" w:rsidRPr="0087446C">
        <w:rPr>
          <w:rStyle w:val="hps"/>
          <w:szCs w:val="24"/>
        </w:rPr>
        <w:t xml:space="preserve"> по разработке </w:t>
      </w:r>
      <w:r w:rsidR="00823AD5" w:rsidRPr="0087446C">
        <w:rPr>
          <w:rStyle w:val="hps"/>
          <w:szCs w:val="24"/>
        </w:rPr>
        <w:t>специального законодательства</w:t>
      </w:r>
      <w:r w:rsidR="00E67859" w:rsidRPr="0087446C">
        <w:rPr>
          <w:rStyle w:val="hps"/>
          <w:szCs w:val="24"/>
        </w:rPr>
        <w:t xml:space="preserve"> </w:t>
      </w:r>
      <w:r w:rsidR="00877458" w:rsidRPr="0087446C">
        <w:rPr>
          <w:rStyle w:val="hps"/>
          <w:szCs w:val="24"/>
        </w:rPr>
        <w:t xml:space="preserve">в целях введения уголовной ответственности за </w:t>
      </w:r>
      <w:r w:rsidR="00823AD5" w:rsidRPr="0087446C">
        <w:rPr>
          <w:rStyle w:val="hps"/>
          <w:szCs w:val="24"/>
        </w:rPr>
        <w:t>все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форм</w:t>
      </w:r>
      <w:r w:rsidR="00E701A7" w:rsidRPr="0087446C">
        <w:rPr>
          <w:rStyle w:val="hps"/>
          <w:szCs w:val="24"/>
        </w:rPr>
        <w:t>ы</w:t>
      </w:r>
      <w:r w:rsidR="00823AD5" w:rsidRPr="0087446C">
        <w:rPr>
          <w:rStyle w:val="hps"/>
          <w:szCs w:val="24"/>
        </w:rPr>
        <w:t xml:space="preserve"> насилия в</w:t>
      </w:r>
      <w:r w:rsidR="00247B68">
        <w:rPr>
          <w:rStyle w:val="hps"/>
          <w:szCs w:val="24"/>
        </w:rPr>
        <w:t> </w:t>
      </w:r>
      <w:r w:rsidR="00823AD5" w:rsidRPr="0087446C">
        <w:rPr>
          <w:rStyle w:val="hps"/>
          <w:szCs w:val="24"/>
        </w:rPr>
        <w:t>отношении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женщин, включая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изнасилование в браке.</w:t>
      </w:r>
      <w:r w:rsidR="00E51C56" w:rsidRPr="0087446C">
        <w:rPr>
          <w:rStyle w:val="hps"/>
          <w:szCs w:val="24"/>
        </w:rPr>
        <w:t xml:space="preserve"> </w:t>
      </w:r>
      <w:r w:rsidR="00DB31BE" w:rsidRPr="0087446C">
        <w:rPr>
          <w:rStyle w:val="hps"/>
          <w:szCs w:val="24"/>
        </w:rPr>
        <w:t xml:space="preserve">В </w:t>
      </w:r>
      <w:r w:rsidR="00E51C56" w:rsidRPr="0087446C">
        <w:t>доклад</w:t>
      </w:r>
      <w:r w:rsidR="0060466C" w:rsidRPr="0087446C">
        <w:t>е</w:t>
      </w:r>
      <w:r w:rsidR="00CE1472" w:rsidRPr="0087446C">
        <w:t xml:space="preserve"> </w:t>
      </w:r>
      <w:r w:rsidR="00E873C6" w:rsidRPr="0087446C">
        <w:t>указыва</w:t>
      </w:r>
      <w:r w:rsidR="00E701A7" w:rsidRPr="0087446C">
        <w:t>ется</w:t>
      </w:r>
      <w:r w:rsidR="00E51C56" w:rsidRPr="0087446C">
        <w:t>,</w:t>
      </w:r>
      <w:r w:rsidR="00CE1472" w:rsidRPr="0087446C">
        <w:t xml:space="preserve"> что </w:t>
      </w:r>
      <w:r w:rsidR="00E51C56" w:rsidRPr="0087446C">
        <w:t>в государстве-участнике не</w:t>
      </w:r>
      <w:r w:rsidR="00E873C6" w:rsidRPr="0087446C">
        <w:t xml:space="preserve">т </w:t>
      </w:r>
      <w:r w:rsidR="00E51C56" w:rsidRPr="0087446C">
        <w:t xml:space="preserve">ни одной </w:t>
      </w:r>
      <w:r w:rsidR="00DD0E0F" w:rsidRPr="0087446C">
        <w:t>женск</w:t>
      </w:r>
      <w:r w:rsidR="00E51C56" w:rsidRPr="0087446C">
        <w:t>ой</w:t>
      </w:r>
      <w:r w:rsidR="00DD0E0F" w:rsidRPr="0087446C">
        <w:t xml:space="preserve"> ассоциаци</w:t>
      </w:r>
      <w:r w:rsidR="00E51C56" w:rsidRPr="0087446C">
        <w:t>и</w:t>
      </w:r>
      <w:r w:rsidR="0060466C" w:rsidRPr="0087446C">
        <w:t xml:space="preserve"> (пункт 45)</w:t>
      </w:r>
      <w:r w:rsidR="00E51C56" w:rsidRPr="0087446C">
        <w:t xml:space="preserve">, </w:t>
      </w:r>
      <w:r w:rsidR="00E873C6" w:rsidRPr="0087446C">
        <w:t xml:space="preserve">однако </w:t>
      </w:r>
      <w:r w:rsidR="00F50711" w:rsidRPr="0087446C">
        <w:t>отмечается</w:t>
      </w:r>
      <w:r w:rsidR="00E701A7" w:rsidRPr="0087446C">
        <w:t xml:space="preserve"> </w:t>
      </w:r>
      <w:r w:rsidR="00F50711" w:rsidRPr="0087446C">
        <w:t xml:space="preserve">отсутствие </w:t>
      </w:r>
      <w:r w:rsidR="00E51C56" w:rsidRPr="0087446C">
        <w:t>эффективн</w:t>
      </w:r>
      <w:r w:rsidR="00F50711" w:rsidRPr="0087446C">
        <w:t xml:space="preserve">ой </w:t>
      </w:r>
      <w:r w:rsidR="00DD0E0F" w:rsidRPr="0087446C">
        <w:t>координаци</w:t>
      </w:r>
      <w:r w:rsidR="00E701A7" w:rsidRPr="0087446C">
        <w:t>и</w:t>
      </w:r>
      <w:r w:rsidR="00FE523E" w:rsidRPr="0087446C">
        <w:t xml:space="preserve"> между</w:t>
      </w:r>
      <w:r w:rsidR="00E701A7" w:rsidRPr="0087446C">
        <w:t xml:space="preserve"> </w:t>
      </w:r>
      <w:r w:rsidR="00DD0E0F" w:rsidRPr="0087446C">
        <w:t>правительственны</w:t>
      </w:r>
      <w:r w:rsidR="00FE523E" w:rsidRPr="0087446C">
        <w:t>ми</w:t>
      </w:r>
      <w:r w:rsidR="00DD0E0F" w:rsidRPr="0087446C">
        <w:t xml:space="preserve"> и неправительственны</w:t>
      </w:r>
      <w:r w:rsidR="00FE523E" w:rsidRPr="0087446C">
        <w:t>ми</w:t>
      </w:r>
      <w:r w:rsidR="00DD0E0F" w:rsidRPr="0087446C">
        <w:t xml:space="preserve"> организаци</w:t>
      </w:r>
      <w:r w:rsidR="00FE523E" w:rsidRPr="0087446C">
        <w:t>ями</w:t>
      </w:r>
      <w:r w:rsidR="00DD0E0F" w:rsidRPr="0087446C">
        <w:t>,</w:t>
      </w:r>
      <w:r w:rsidR="00E701A7" w:rsidRPr="0087446C">
        <w:t xml:space="preserve"> </w:t>
      </w:r>
      <w:r w:rsidR="00F50711" w:rsidRPr="0087446C">
        <w:t>занимающимися вопросам</w:t>
      </w:r>
      <w:r w:rsidR="00517A79" w:rsidRPr="0087446C">
        <w:t>и</w:t>
      </w:r>
      <w:r w:rsidR="00F50711" w:rsidRPr="0087446C">
        <w:t xml:space="preserve"> </w:t>
      </w:r>
      <w:r w:rsidR="00DD0E0F" w:rsidRPr="0087446C">
        <w:t>защит</w:t>
      </w:r>
      <w:r w:rsidR="00F50711" w:rsidRPr="0087446C">
        <w:t>ы</w:t>
      </w:r>
      <w:r w:rsidR="00DD0E0F" w:rsidRPr="0087446C">
        <w:t xml:space="preserve"> женщин от насилия в семье</w:t>
      </w:r>
      <w:r w:rsidR="0060466C" w:rsidRPr="0087446C">
        <w:t xml:space="preserve"> (пункт 455)</w:t>
      </w:r>
      <w:r w:rsidR="00823AD5" w:rsidRPr="0087446C">
        <w:rPr>
          <w:rStyle w:val="hps"/>
          <w:szCs w:val="24"/>
        </w:rPr>
        <w:t>.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Просьба разъяснить, как</w:t>
      </w:r>
      <w:r w:rsidR="00E51C56" w:rsidRPr="0087446C">
        <w:rPr>
          <w:rStyle w:val="hps"/>
          <w:szCs w:val="24"/>
        </w:rPr>
        <w:t>ую роль</w:t>
      </w:r>
      <w:r w:rsidR="00FE523E" w:rsidRPr="0087446C">
        <w:rPr>
          <w:rStyle w:val="hps"/>
          <w:szCs w:val="24"/>
        </w:rPr>
        <w:t>,</w:t>
      </w:r>
      <w:r w:rsidR="00E701A7" w:rsidRPr="0087446C">
        <w:rPr>
          <w:rStyle w:val="hps"/>
          <w:szCs w:val="24"/>
        </w:rPr>
        <w:t xml:space="preserve"> </w:t>
      </w:r>
      <w:r w:rsidR="00FE523E" w:rsidRPr="0087446C">
        <w:rPr>
          <w:rStyle w:val="hps"/>
          <w:szCs w:val="24"/>
        </w:rPr>
        <w:t xml:space="preserve">по мнению </w:t>
      </w:r>
      <w:r w:rsidR="00823AD5" w:rsidRPr="0087446C">
        <w:rPr>
          <w:rStyle w:val="hps"/>
          <w:szCs w:val="24"/>
        </w:rPr>
        <w:t>государств</w:t>
      </w:r>
      <w:r w:rsidR="00FE523E" w:rsidRPr="0087446C">
        <w:rPr>
          <w:rStyle w:val="hps"/>
          <w:szCs w:val="24"/>
        </w:rPr>
        <w:t>а</w:t>
      </w:r>
      <w:r w:rsidR="00823AD5" w:rsidRPr="0087446C">
        <w:rPr>
          <w:rStyle w:val="hps"/>
          <w:szCs w:val="24"/>
        </w:rPr>
        <w:t>-участник</w:t>
      </w:r>
      <w:r w:rsidR="00FE523E" w:rsidRPr="0087446C">
        <w:rPr>
          <w:rStyle w:val="hps"/>
          <w:szCs w:val="24"/>
        </w:rPr>
        <w:t>а</w:t>
      </w:r>
      <w:r w:rsidR="00823AD5" w:rsidRPr="0087446C">
        <w:rPr>
          <w:rStyle w:val="hps"/>
          <w:szCs w:val="24"/>
        </w:rPr>
        <w:t>,</w:t>
      </w:r>
      <w:r w:rsidR="00FE523E" w:rsidRPr="0087446C">
        <w:rPr>
          <w:rStyle w:val="hps"/>
          <w:szCs w:val="24"/>
        </w:rPr>
        <w:t xml:space="preserve"> должны выполнять </w:t>
      </w:r>
      <w:r w:rsidR="00E701A7" w:rsidRPr="0087446C">
        <w:rPr>
          <w:rStyle w:val="hps"/>
          <w:szCs w:val="24"/>
        </w:rPr>
        <w:t>"</w:t>
      </w:r>
      <w:r w:rsidR="00823AD5" w:rsidRPr="0087446C">
        <w:rPr>
          <w:rStyle w:val="hps"/>
          <w:szCs w:val="24"/>
        </w:rPr>
        <w:t>неправительственны</w:t>
      </w:r>
      <w:r w:rsidR="00FE523E" w:rsidRPr="0087446C">
        <w:rPr>
          <w:rStyle w:val="hps"/>
          <w:szCs w:val="24"/>
        </w:rPr>
        <w:t>е</w:t>
      </w:r>
      <w:r w:rsidR="00823AD5" w:rsidRPr="0087446C">
        <w:rPr>
          <w:rStyle w:val="hps"/>
          <w:szCs w:val="24"/>
        </w:rPr>
        <w:t xml:space="preserve"> организаци</w:t>
      </w:r>
      <w:r w:rsidR="00FE523E" w:rsidRPr="0087446C">
        <w:rPr>
          <w:rStyle w:val="hps"/>
          <w:szCs w:val="24"/>
        </w:rPr>
        <w:t>и</w:t>
      </w:r>
      <w:r w:rsidR="006B42CB" w:rsidRPr="0087446C">
        <w:rPr>
          <w:rStyle w:val="hps"/>
          <w:szCs w:val="24"/>
        </w:rPr>
        <w:t xml:space="preserve">, ответственные за защиту </w:t>
      </w:r>
      <w:r w:rsidR="00823AD5" w:rsidRPr="0087446C">
        <w:rPr>
          <w:rStyle w:val="hps"/>
          <w:szCs w:val="24"/>
        </w:rPr>
        <w:t>женщин от насилия</w:t>
      </w:r>
      <w:r w:rsidR="006B42CB" w:rsidRPr="0087446C">
        <w:rPr>
          <w:rStyle w:val="hps"/>
          <w:szCs w:val="24"/>
        </w:rPr>
        <w:t xml:space="preserve"> в семье</w:t>
      </w:r>
      <w:r w:rsidR="00E701A7" w:rsidRPr="0087446C">
        <w:rPr>
          <w:rStyle w:val="hps"/>
          <w:szCs w:val="24"/>
        </w:rPr>
        <w:t>"</w:t>
      </w:r>
      <w:r w:rsidR="0053766F" w:rsidRPr="0087446C">
        <w:rPr>
          <w:rStyle w:val="hps"/>
          <w:szCs w:val="24"/>
        </w:rPr>
        <w:t>,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и пре</w:t>
      </w:r>
      <w:r w:rsidR="00F50711" w:rsidRPr="0087446C">
        <w:rPr>
          <w:rStyle w:val="hps"/>
          <w:szCs w:val="24"/>
        </w:rPr>
        <w:t>д</w:t>
      </w:r>
      <w:r w:rsidR="00823AD5" w:rsidRPr="0087446C">
        <w:rPr>
          <w:rStyle w:val="hps"/>
          <w:szCs w:val="24"/>
        </w:rPr>
        <w:t>ставить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подробную</w:t>
      </w:r>
      <w:r w:rsidR="00823AD5" w:rsidRPr="0087446C">
        <w:t xml:space="preserve"> </w:t>
      </w:r>
      <w:r w:rsidR="00823AD5" w:rsidRPr="0087446C">
        <w:rPr>
          <w:rStyle w:val="hps"/>
          <w:szCs w:val="24"/>
        </w:rPr>
        <w:t>информацию о характере</w:t>
      </w:r>
      <w:r w:rsidR="00823AD5" w:rsidRPr="0087446C">
        <w:t>, с</w:t>
      </w:r>
      <w:r w:rsidR="0053766F" w:rsidRPr="0087446C">
        <w:t xml:space="preserve">татусе </w:t>
      </w:r>
      <w:r w:rsidR="00823AD5" w:rsidRPr="0087446C">
        <w:rPr>
          <w:rStyle w:val="hps"/>
          <w:szCs w:val="24"/>
        </w:rPr>
        <w:t>и количестве</w:t>
      </w:r>
      <w:r w:rsidR="00823AD5" w:rsidRPr="0087446C">
        <w:t xml:space="preserve"> </w:t>
      </w:r>
      <w:r w:rsidR="00BF7479" w:rsidRPr="0087446C">
        <w:t xml:space="preserve">упомянутых выше </w:t>
      </w:r>
      <w:r w:rsidR="00E701A7" w:rsidRPr="0087446C">
        <w:t>"</w:t>
      </w:r>
      <w:r w:rsidR="00823AD5" w:rsidRPr="0087446C">
        <w:rPr>
          <w:rStyle w:val="hps"/>
          <w:szCs w:val="24"/>
        </w:rPr>
        <w:t>неправительственных</w:t>
      </w:r>
      <w:r w:rsidR="00E701A7" w:rsidRPr="0087446C">
        <w:rPr>
          <w:rStyle w:val="hps"/>
          <w:szCs w:val="24"/>
        </w:rPr>
        <w:t xml:space="preserve"> </w:t>
      </w:r>
      <w:r w:rsidR="00823AD5" w:rsidRPr="0087446C">
        <w:rPr>
          <w:rStyle w:val="hps"/>
          <w:szCs w:val="24"/>
        </w:rPr>
        <w:t>организаций</w:t>
      </w:r>
      <w:r w:rsidR="00E701A7" w:rsidRPr="0087446C">
        <w:rPr>
          <w:rStyle w:val="hps"/>
          <w:szCs w:val="24"/>
        </w:rPr>
        <w:t>"</w:t>
      </w:r>
      <w:r w:rsidR="0053766F" w:rsidRPr="0087446C">
        <w:rPr>
          <w:rStyle w:val="hps"/>
          <w:szCs w:val="24"/>
        </w:rPr>
        <w:t>.</w:t>
      </w:r>
    </w:p>
    <w:p w:rsidR="00D211E6" w:rsidRPr="0087446C" w:rsidRDefault="00BB164E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D9194A" w:rsidRPr="0087446C">
        <w:rPr>
          <w:lang w:val="ru-RU"/>
        </w:rPr>
        <w:t>Торговля людьми и эксплуатация проституции</w:t>
      </w:r>
    </w:p>
    <w:p w:rsidR="00D211E6" w:rsidRPr="0087446C" w:rsidRDefault="00D211E6" w:rsidP="00E02B7B">
      <w:pPr>
        <w:pStyle w:val="SingleTxtG"/>
      </w:pPr>
      <w:r w:rsidRPr="0087446C">
        <w:t>8.</w:t>
      </w:r>
      <w:r w:rsidRPr="0087446C">
        <w:tab/>
      </w:r>
      <w:r w:rsidR="00830137" w:rsidRPr="0087446C">
        <w:rPr>
          <w:rStyle w:val="hps"/>
          <w:szCs w:val="24"/>
        </w:rPr>
        <w:t>Уголовный</w:t>
      </w:r>
      <w:r w:rsidR="00830137" w:rsidRPr="0087446C">
        <w:t xml:space="preserve"> </w:t>
      </w:r>
      <w:r w:rsidR="00830137" w:rsidRPr="0087446C">
        <w:rPr>
          <w:rStyle w:val="hps"/>
          <w:szCs w:val="24"/>
        </w:rPr>
        <w:t>и Трудовой кодекс</w:t>
      </w:r>
      <w:r w:rsidR="00050DF2" w:rsidRPr="0087446C">
        <w:rPr>
          <w:rStyle w:val="hps"/>
          <w:szCs w:val="24"/>
        </w:rPr>
        <w:t>ы</w:t>
      </w:r>
      <w:r w:rsidR="00830137" w:rsidRPr="0087446C">
        <w:t xml:space="preserve"> </w:t>
      </w:r>
      <w:r w:rsidR="004C0338" w:rsidRPr="0087446C">
        <w:t xml:space="preserve">государства-участника </w:t>
      </w:r>
      <w:r w:rsidR="00830137" w:rsidRPr="0087446C">
        <w:t>содерж</w:t>
      </w:r>
      <w:r w:rsidR="00050DF2" w:rsidRPr="0087446C">
        <w:t>а</w:t>
      </w:r>
      <w:r w:rsidR="00830137" w:rsidRPr="0087446C">
        <w:t>т ряд</w:t>
      </w:r>
      <w:r w:rsidR="00E701A7" w:rsidRPr="0087446C">
        <w:t xml:space="preserve"> </w:t>
      </w:r>
      <w:r w:rsidR="00EA1C31" w:rsidRPr="0087446C">
        <w:rPr>
          <w:rStyle w:val="hps"/>
          <w:szCs w:val="24"/>
        </w:rPr>
        <w:t>положени</w:t>
      </w:r>
      <w:r w:rsidR="00830137" w:rsidRPr="0087446C">
        <w:rPr>
          <w:rStyle w:val="hps"/>
          <w:szCs w:val="24"/>
        </w:rPr>
        <w:t>й</w:t>
      </w:r>
      <w:r w:rsidR="004C0338" w:rsidRPr="0087446C">
        <w:rPr>
          <w:rStyle w:val="hps"/>
          <w:szCs w:val="24"/>
        </w:rPr>
        <w:t xml:space="preserve">, касающихся </w:t>
      </w:r>
      <w:r w:rsidR="00EA1C31" w:rsidRPr="0087446C">
        <w:rPr>
          <w:rStyle w:val="hps"/>
          <w:szCs w:val="24"/>
        </w:rPr>
        <w:t>торговл</w:t>
      </w:r>
      <w:r w:rsidR="00830137" w:rsidRPr="0087446C">
        <w:rPr>
          <w:rStyle w:val="hps"/>
          <w:szCs w:val="24"/>
        </w:rPr>
        <w:t>и</w:t>
      </w:r>
      <w:r w:rsidR="00EA1C31" w:rsidRPr="0087446C">
        <w:t xml:space="preserve"> </w:t>
      </w:r>
      <w:r w:rsidR="00830137" w:rsidRPr="0087446C">
        <w:t>людьми</w:t>
      </w:r>
      <w:r w:rsidR="00EA1C31" w:rsidRPr="0087446C">
        <w:t xml:space="preserve">, </w:t>
      </w:r>
      <w:r w:rsidR="00830137" w:rsidRPr="0087446C">
        <w:t xml:space="preserve">однако </w:t>
      </w:r>
      <w:r w:rsidR="00EA1C31" w:rsidRPr="0087446C">
        <w:rPr>
          <w:rStyle w:val="hps"/>
          <w:szCs w:val="24"/>
        </w:rPr>
        <w:t>специальн</w:t>
      </w:r>
      <w:r w:rsidR="001A7D52" w:rsidRPr="0087446C">
        <w:rPr>
          <w:rStyle w:val="hps"/>
          <w:szCs w:val="24"/>
        </w:rPr>
        <w:t>ый</w:t>
      </w:r>
      <w:r w:rsidR="00EA1C31" w:rsidRPr="0087446C">
        <w:rPr>
          <w:rStyle w:val="hps"/>
          <w:szCs w:val="24"/>
        </w:rPr>
        <w:t xml:space="preserve"> закон</w:t>
      </w:r>
      <w:r w:rsidR="001A7D52" w:rsidRPr="0087446C">
        <w:rPr>
          <w:rStyle w:val="hps"/>
          <w:szCs w:val="24"/>
        </w:rPr>
        <w:t xml:space="preserve"> </w:t>
      </w:r>
      <w:r w:rsidR="00EA1C31" w:rsidRPr="0087446C">
        <w:rPr>
          <w:rStyle w:val="hps"/>
          <w:szCs w:val="24"/>
        </w:rPr>
        <w:t>по борьбе с торговлей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людьми и эксплуатацией проституции</w:t>
      </w:r>
      <w:r w:rsidR="00050DF2" w:rsidRPr="0087446C">
        <w:rPr>
          <w:rStyle w:val="hps"/>
          <w:szCs w:val="24"/>
        </w:rPr>
        <w:t xml:space="preserve"> </w:t>
      </w:r>
      <w:r w:rsidR="001A7D52" w:rsidRPr="0087446C">
        <w:rPr>
          <w:rStyle w:val="hps"/>
          <w:szCs w:val="24"/>
        </w:rPr>
        <w:t xml:space="preserve">разработан </w:t>
      </w:r>
      <w:r w:rsidR="004C0338" w:rsidRPr="0087446C">
        <w:rPr>
          <w:rStyle w:val="hps"/>
          <w:szCs w:val="24"/>
        </w:rPr>
        <w:t>не был.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Просьба представить информацию о</w:t>
      </w:r>
      <w:r w:rsidR="00EA1C31" w:rsidRPr="0087446C">
        <w:t xml:space="preserve"> </w:t>
      </w:r>
      <w:r w:rsidR="00E86C85" w:rsidRPr="0087446C">
        <w:t>том, планирует ли г</w:t>
      </w:r>
      <w:r w:rsidR="00EA1C31" w:rsidRPr="0087446C">
        <w:rPr>
          <w:rStyle w:val="hps"/>
          <w:szCs w:val="24"/>
        </w:rPr>
        <w:t>осударство-</w:t>
      </w:r>
      <w:r w:rsidR="00EA1C31" w:rsidRPr="0087446C">
        <w:t xml:space="preserve">участник </w:t>
      </w:r>
      <w:r w:rsidR="00EA1C31" w:rsidRPr="0087446C">
        <w:rPr>
          <w:rStyle w:val="hps"/>
          <w:szCs w:val="24"/>
        </w:rPr>
        <w:t xml:space="preserve">принять </w:t>
      </w:r>
      <w:r w:rsidR="00E86C85" w:rsidRPr="0087446C">
        <w:rPr>
          <w:rStyle w:val="hps"/>
          <w:szCs w:val="24"/>
        </w:rPr>
        <w:t xml:space="preserve">специальный </w:t>
      </w:r>
      <w:r w:rsidR="00EA1C31" w:rsidRPr="0087446C">
        <w:rPr>
          <w:rStyle w:val="hps"/>
          <w:szCs w:val="24"/>
        </w:rPr>
        <w:t>всеобъемлющ</w:t>
      </w:r>
      <w:r w:rsidR="00E86C85" w:rsidRPr="0087446C">
        <w:rPr>
          <w:rStyle w:val="hps"/>
          <w:szCs w:val="24"/>
        </w:rPr>
        <w:t>ий</w:t>
      </w:r>
      <w:r w:rsidR="00EA1C31" w:rsidRPr="0087446C">
        <w:rPr>
          <w:rStyle w:val="hps"/>
          <w:szCs w:val="24"/>
        </w:rPr>
        <w:t xml:space="preserve"> закон о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торговл</w:t>
      </w:r>
      <w:r w:rsidR="00B13F1D" w:rsidRPr="0087446C">
        <w:rPr>
          <w:rStyle w:val="hps"/>
          <w:szCs w:val="24"/>
        </w:rPr>
        <w:t>е</w:t>
      </w:r>
      <w:r w:rsidR="00EA1C31" w:rsidRPr="0087446C">
        <w:rPr>
          <w:rStyle w:val="hps"/>
          <w:szCs w:val="24"/>
        </w:rPr>
        <w:t xml:space="preserve"> людьми</w:t>
      </w:r>
      <w:r w:rsidR="001A7D52" w:rsidRPr="0087446C">
        <w:rPr>
          <w:rStyle w:val="hps"/>
          <w:szCs w:val="24"/>
        </w:rPr>
        <w:t xml:space="preserve"> и положения, устанавливающие</w:t>
      </w:r>
      <w:r w:rsidR="00E86C85" w:rsidRPr="0087446C">
        <w:t xml:space="preserve"> </w:t>
      </w:r>
      <w:r w:rsidR="00EA1C31" w:rsidRPr="0087446C">
        <w:rPr>
          <w:rStyle w:val="hps"/>
          <w:szCs w:val="24"/>
        </w:rPr>
        <w:t>процедуры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идентификации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жертв</w:t>
      </w:r>
      <w:r w:rsidR="00286887" w:rsidRPr="0087446C">
        <w:rPr>
          <w:rStyle w:val="hps"/>
          <w:szCs w:val="24"/>
        </w:rPr>
        <w:t xml:space="preserve"> и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механизм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расследования,</w:t>
      </w:r>
      <w:r w:rsidR="00286887" w:rsidRPr="0087446C">
        <w:rPr>
          <w:rStyle w:val="hps"/>
          <w:szCs w:val="24"/>
        </w:rPr>
        <w:t xml:space="preserve"> </w:t>
      </w:r>
      <w:r w:rsidR="00EA1C31" w:rsidRPr="0087446C">
        <w:rPr>
          <w:rStyle w:val="hps"/>
          <w:szCs w:val="24"/>
        </w:rPr>
        <w:t>преследования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и наказания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виновных в торговле людьми</w:t>
      </w:r>
      <w:r w:rsidR="00EA1C31" w:rsidRPr="0087446C">
        <w:t xml:space="preserve">. </w:t>
      </w:r>
      <w:r w:rsidR="00CC5511" w:rsidRPr="0087446C">
        <w:t>Просьба пре</w:t>
      </w:r>
      <w:r w:rsidR="001A7D52" w:rsidRPr="0087446C">
        <w:t>д</w:t>
      </w:r>
      <w:r w:rsidR="00CC5511" w:rsidRPr="0087446C">
        <w:t xml:space="preserve">ставить более подробную информацию о </w:t>
      </w:r>
      <w:r w:rsidR="00EA1C31" w:rsidRPr="0087446C">
        <w:rPr>
          <w:rStyle w:val="hps"/>
          <w:szCs w:val="24"/>
        </w:rPr>
        <w:t>конкретны</w:t>
      </w:r>
      <w:r w:rsidR="00CC5511" w:rsidRPr="0087446C">
        <w:rPr>
          <w:rStyle w:val="hps"/>
          <w:szCs w:val="24"/>
        </w:rPr>
        <w:t>х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мероприятия</w:t>
      </w:r>
      <w:r w:rsidR="00CC5511" w:rsidRPr="0087446C">
        <w:rPr>
          <w:rStyle w:val="hps"/>
          <w:szCs w:val="24"/>
        </w:rPr>
        <w:t>х</w:t>
      </w:r>
      <w:r w:rsidR="00EA1C31" w:rsidRPr="0087446C">
        <w:rPr>
          <w:rStyle w:val="hps"/>
          <w:szCs w:val="24"/>
        </w:rPr>
        <w:t xml:space="preserve">, </w:t>
      </w:r>
      <w:r w:rsidR="00CF45FC" w:rsidRPr="0087446C">
        <w:rPr>
          <w:rStyle w:val="hps"/>
          <w:szCs w:val="24"/>
        </w:rPr>
        <w:t xml:space="preserve">организованных </w:t>
      </w:r>
      <w:r w:rsidR="00EA1C31" w:rsidRPr="0087446C">
        <w:rPr>
          <w:rStyle w:val="hps"/>
          <w:szCs w:val="24"/>
        </w:rPr>
        <w:t xml:space="preserve">в рамках </w:t>
      </w:r>
      <w:r w:rsidR="00E701A7" w:rsidRPr="0087446C">
        <w:rPr>
          <w:rStyle w:val="hps"/>
          <w:szCs w:val="24"/>
        </w:rPr>
        <w:t>н</w:t>
      </w:r>
      <w:r w:rsidR="00EA1C31" w:rsidRPr="0087446C">
        <w:rPr>
          <w:rStyle w:val="hps"/>
          <w:szCs w:val="24"/>
        </w:rPr>
        <w:t>ациональной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стратегии борьб</w:t>
      </w:r>
      <w:r w:rsidR="00E701A7" w:rsidRPr="0087446C">
        <w:rPr>
          <w:rStyle w:val="hps"/>
          <w:szCs w:val="24"/>
        </w:rPr>
        <w:t>ы</w:t>
      </w:r>
      <w:r w:rsidR="00EA1C31" w:rsidRPr="0087446C">
        <w:rPr>
          <w:rStyle w:val="hps"/>
          <w:szCs w:val="24"/>
        </w:rPr>
        <w:t xml:space="preserve"> с</w:t>
      </w:r>
      <w:r w:rsidR="00EA1C31" w:rsidRPr="0087446C">
        <w:t xml:space="preserve"> </w:t>
      </w:r>
      <w:r w:rsidR="00EA1C31" w:rsidRPr="0087446C">
        <w:rPr>
          <w:rStyle w:val="hps"/>
          <w:szCs w:val="24"/>
        </w:rPr>
        <w:t>торговлей людьми</w:t>
      </w:r>
      <w:r w:rsidR="00CF45FC" w:rsidRPr="0087446C">
        <w:rPr>
          <w:rStyle w:val="hps"/>
          <w:szCs w:val="24"/>
        </w:rPr>
        <w:t xml:space="preserve"> </w:t>
      </w:r>
      <w:r w:rsidR="00B63E90" w:rsidRPr="0087446C">
        <w:rPr>
          <w:rStyle w:val="hps"/>
          <w:szCs w:val="24"/>
        </w:rPr>
        <w:t xml:space="preserve">в период с </w:t>
      </w:r>
      <w:r w:rsidR="0060466C" w:rsidRPr="0087446C">
        <w:rPr>
          <w:rStyle w:val="hps"/>
          <w:szCs w:val="24"/>
        </w:rPr>
        <w:t>2003 </w:t>
      </w:r>
      <w:r w:rsidR="00B63E90" w:rsidRPr="0087446C">
        <w:rPr>
          <w:rStyle w:val="hps"/>
          <w:szCs w:val="24"/>
        </w:rPr>
        <w:t>года.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540A82" w:rsidRPr="0087446C">
        <w:rPr>
          <w:lang w:val="ru-RU"/>
        </w:rPr>
        <w:t>Участие в политической и общественной жизни и принятии решений</w:t>
      </w:r>
      <w:r w:rsidR="00E701A7" w:rsidRPr="0087446C">
        <w:rPr>
          <w:lang w:val="ru-RU"/>
        </w:rPr>
        <w:t xml:space="preserve"> </w:t>
      </w:r>
    </w:p>
    <w:p w:rsidR="00A01746" w:rsidRPr="0087446C" w:rsidRDefault="00A01746" w:rsidP="00E02B7B">
      <w:pPr>
        <w:pStyle w:val="SingleTxtG"/>
        <w:rPr>
          <w:szCs w:val="24"/>
        </w:rPr>
      </w:pPr>
      <w:r w:rsidRPr="0087446C">
        <w:rPr>
          <w:szCs w:val="24"/>
        </w:rPr>
        <w:t>9.</w:t>
      </w:r>
      <w:r w:rsidRPr="0087446C">
        <w:rPr>
          <w:szCs w:val="24"/>
        </w:rPr>
        <w:tab/>
      </w:r>
      <w:r w:rsidR="003B3E23" w:rsidRPr="0087446C">
        <w:rPr>
          <w:szCs w:val="24"/>
        </w:rPr>
        <w:t>В докладе</w:t>
      </w:r>
      <w:r w:rsidR="00E701A7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содержится информация</w:t>
      </w:r>
      <w:r w:rsidR="003B3E23" w:rsidRPr="0087446C">
        <w:rPr>
          <w:szCs w:val="24"/>
        </w:rPr>
        <w:t xml:space="preserve"> </w:t>
      </w:r>
      <w:r w:rsidR="00216310" w:rsidRPr="0087446C">
        <w:rPr>
          <w:szCs w:val="24"/>
        </w:rPr>
        <w:t>о мерах по наращиванию</w:t>
      </w:r>
      <w:r w:rsidR="00E701A7" w:rsidRPr="0087446C">
        <w:rPr>
          <w:szCs w:val="24"/>
        </w:rPr>
        <w:t xml:space="preserve"> </w:t>
      </w:r>
      <w:r w:rsidR="00216310" w:rsidRPr="0087446C">
        <w:rPr>
          <w:szCs w:val="24"/>
        </w:rPr>
        <w:t xml:space="preserve">потенциала женщин и поощрению участия женщин в экономической и политической жизни, в том числе процессах принятия решений, предусмотренных в документе "Национальная стратегия Катара – </w:t>
      </w:r>
      <w:r w:rsidR="0060466C" w:rsidRPr="0087446C">
        <w:rPr>
          <w:szCs w:val="24"/>
        </w:rPr>
        <w:t>2030 </w:t>
      </w:r>
      <w:r w:rsidR="00216310" w:rsidRPr="0087446C">
        <w:rPr>
          <w:szCs w:val="24"/>
        </w:rPr>
        <w:t>год</w:t>
      </w:r>
      <w:r w:rsidR="00E701A7" w:rsidRPr="0087446C">
        <w:rPr>
          <w:szCs w:val="24"/>
        </w:rPr>
        <w:t>"</w:t>
      </w:r>
      <w:r w:rsidR="0060466C" w:rsidRPr="0087446C">
        <w:rPr>
          <w:szCs w:val="24"/>
        </w:rPr>
        <w:t xml:space="preserve"> </w:t>
      </w:r>
      <w:r w:rsidR="0060466C" w:rsidRPr="0087446C">
        <w:rPr>
          <w:rStyle w:val="hps"/>
          <w:szCs w:val="24"/>
        </w:rPr>
        <w:t>(</w:t>
      </w:r>
      <w:r w:rsidR="0060466C" w:rsidRPr="0087446C">
        <w:rPr>
          <w:szCs w:val="24"/>
        </w:rPr>
        <w:t>пункт 133)</w:t>
      </w:r>
      <w:r w:rsidR="00216310" w:rsidRPr="0087446C">
        <w:rPr>
          <w:szCs w:val="24"/>
        </w:rPr>
        <w:t>. Отмечается также, что на момент п</w:t>
      </w:r>
      <w:r w:rsidR="0060466C" w:rsidRPr="0087446C">
        <w:rPr>
          <w:szCs w:val="24"/>
        </w:rPr>
        <w:t xml:space="preserve">редставления </w:t>
      </w:r>
      <w:r w:rsidR="00216310" w:rsidRPr="0087446C">
        <w:rPr>
          <w:szCs w:val="24"/>
        </w:rPr>
        <w:t>доклада в</w:t>
      </w:r>
      <w:r w:rsidR="00811CD8" w:rsidRPr="0087446C">
        <w:rPr>
          <w:szCs w:val="24"/>
        </w:rPr>
        <w:t xml:space="preserve"> стадии разработки находилась </w:t>
      </w:r>
      <w:r w:rsidR="00216310" w:rsidRPr="0087446C">
        <w:rPr>
          <w:szCs w:val="24"/>
        </w:rPr>
        <w:t>общая стратегия развития на</w:t>
      </w:r>
      <w:r w:rsidR="0060466C" w:rsidRPr="0087446C">
        <w:rPr>
          <w:szCs w:val="24"/>
        </w:rPr>
        <w:t xml:space="preserve"> период </w:t>
      </w:r>
      <w:r w:rsidR="00216310" w:rsidRPr="0087446C">
        <w:rPr>
          <w:szCs w:val="24"/>
        </w:rPr>
        <w:t>2011−</w:t>
      </w:r>
      <w:r w:rsidR="0060466C" w:rsidRPr="0087446C">
        <w:rPr>
          <w:szCs w:val="24"/>
        </w:rPr>
        <w:t>2016 годов</w:t>
      </w:r>
      <w:r w:rsidR="00F30074" w:rsidRPr="0087446C">
        <w:rPr>
          <w:szCs w:val="24"/>
        </w:rPr>
        <w:t>.</w:t>
      </w:r>
      <w:r w:rsidR="003B3E23" w:rsidRPr="0087446C">
        <w:rPr>
          <w:szCs w:val="24"/>
        </w:rPr>
        <w:t xml:space="preserve"> </w:t>
      </w:r>
      <w:r w:rsidR="00F30074" w:rsidRPr="0087446C">
        <w:rPr>
          <w:szCs w:val="24"/>
        </w:rPr>
        <w:t>С учетом того что в</w:t>
      </w:r>
      <w:r w:rsidR="003477E7" w:rsidRPr="0087446C">
        <w:rPr>
          <w:szCs w:val="24"/>
        </w:rPr>
        <w:t xml:space="preserve"> </w:t>
      </w:r>
      <w:r w:rsidR="00301B7B" w:rsidRPr="0087446C">
        <w:rPr>
          <w:szCs w:val="24"/>
        </w:rPr>
        <w:t>легислатуре г</w:t>
      </w:r>
      <w:r w:rsidR="003477E7" w:rsidRPr="0087446C">
        <w:rPr>
          <w:rStyle w:val="hps"/>
          <w:szCs w:val="24"/>
        </w:rPr>
        <w:t>осударства-участника нет</w:t>
      </w:r>
      <w:r w:rsidR="003477E7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ни одной женщины</w:t>
      </w:r>
      <w:r w:rsidR="003B3E23" w:rsidRPr="0087446C">
        <w:rPr>
          <w:szCs w:val="24"/>
        </w:rPr>
        <w:t xml:space="preserve">, </w:t>
      </w:r>
      <w:r w:rsidR="003B3E23" w:rsidRPr="0087446C">
        <w:rPr>
          <w:rStyle w:val="hps"/>
          <w:szCs w:val="24"/>
        </w:rPr>
        <w:t>просьба представить информацию о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конкретных мерах, принятых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и/или предусмотренных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государство</w:t>
      </w:r>
      <w:r w:rsidR="00C86982" w:rsidRPr="0087446C">
        <w:rPr>
          <w:rStyle w:val="hps"/>
          <w:szCs w:val="24"/>
        </w:rPr>
        <w:t>м</w:t>
      </w:r>
      <w:r w:rsidR="003B3E23" w:rsidRPr="0087446C">
        <w:rPr>
          <w:rStyle w:val="hps"/>
          <w:szCs w:val="24"/>
        </w:rPr>
        <w:t>-участник</w:t>
      </w:r>
      <w:r w:rsidR="003477E7" w:rsidRPr="0087446C">
        <w:rPr>
          <w:rStyle w:val="hps"/>
          <w:szCs w:val="24"/>
        </w:rPr>
        <w:t xml:space="preserve">ом в целях </w:t>
      </w:r>
      <w:r w:rsidR="003B3E23" w:rsidRPr="0087446C">
        <w:rPr>
          <w:rStyle w:val="hps"/>
          <w:szCs w:val="24"/>
        </w:rPr>
        <w:t>обеспеч</w:t>
      </w:r>
      <w:r w:rsidR="003477E7" w:rsidRPr="0087446C">
        <w:rPr>
          <w:rStyle w:val="hps"/>
          <w:szCs w:val="24"/>
        </w:rPr>
        <w:t>ения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политическо</w:t>
      </w:r>
      <w:r w:rsidR="003477E7" w:rsidRPr="0087446C">
        <w:rPr>
          <w:rStyle w:val="hps"/>
          <w:szCs w:val="24"/>
        </w:rPr>
        <w:t>го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представительств</w:t>
      </w:r>
      <w:r w:rsidR="003477E7" w:rsidRPr="0087446C">
        <w:rPr>
          <w:rStyle w:val="hps"/>
          <w:szCs w:val="24"/>
        </w:rPr>
        <w:t>а</w:t>
      </w:r>
      <w:r w:rsidR="003B3E23" w:rsidRPr="0087446C">
        <w:rPr>
          <w:rStyle w:val="hps"/>
          <w:szCs w:val="24"/>
        </w:rPr>
        <w:t xml:space="preserve"> женщин в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 xml:space="preserve">этом </w:t>
      </w:r>
      <w:r w:rsidR="00301B7B" w:rsidRPr="0087446C">
        <w:rPr>
          <w:rStyle w:val="hps"/>
          <w:szCs w:val="24"/>
        </w:rPr>
        <w:t xml:space="preserve">законодательном </w:t>
      </w:r>
      <w:r w:rsidR="003477E7" w:rsidRPr="0087446C">
        <w:rPr>
          <w:rStyle w:val="hps"/>
          <w:szCs w:val="24"/>
        </w:rPr>
        <w:t>органе</w:t>
      </w:r>
      <w:r w:rsidR="003B3E23" w:rsidRPr="0087446C">
        <w:rPr>
          <w:szCs w:val="24"/>
        </w:rPr>
        <w:t xml:space="preserve">, в том числе </w:t>
      </w:r>
      <w:r w:rsidR="00301B7B" w:rsidRPr="0087446C">
        <w:rPr>
          <w:szCs w:val="24"/>
        </w:rPr>
        <w:t xml:space="preserve">посредством введения </w:t>
      </w:r>
      <w:r w:rsidR="003B3E23" w:rsidRPr="0087446C">
        <w:rPr>
          <w:rStyle w:val="hps"/>
          <w:szCs w:val="24"/>
        </w:rPr>
        <w:t>квот</w:t>
      </w:r>
      <w:r w:rsidR="003B3E23" w:rsidRPr="0087446C">
        <w:rPr>
          <w:szCs w:val="24"/>
        </w:rPr>
        <w:t xml:space="preserve">. </w:t>
      </w:r>
      <w:r w:rsidR="003B3E23" w:rsidRPr="0087446C">
        <w:rPr>
          <w:rStyle w:val="hps"/>
          <w:szCs w:val="24"/>
        </w:rPr>
        <w:t>Просьба также представить информацию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 xml:space="preserve">о </w:t>
      </w:r>
      <w:r w:rsidR="003477E7" w:rsidRPr="0087446C">
        <w:rPr>
          <w:rStyle w:val="hps"/>
          <w:szCs w:val="24"/>
        </w:rPr>
        <w:t xml:space="preserve">численности </w:t>
      </w:r>
      <w:r w:rsidR="003B3E23" w:rsidRPr="0087446C">
        <w:rPr>
          <w:rStyle w:val="hps"/>
          <w:szCs w:val="24"/>
        </w:rPr>
        <w:t>женщин в судебн</w:t>
      </w:r>
      <w:r w:rsidR="00301B7B" w:rsidRPr="0087446C">
        <w:rPr>
          <w:rStyle w:val="hps"/>
          <w:szCs w:val="24"/>
        </w:rPr>
        <w:t>ых органах</w:t>
      </w:r>
      <w:r w:rsidR="006348A0" w:rsidRPr="0087446C">
        <w:rPr>
          <w:rStyle w:val="hps"/>
          <w:szCs w:val="24"/>
        </w:rPr>
        <w:t>, а также</w:t>
      </w:r>
      <w:r w:rsidR="00E701A7" w:rsidRPr="0087446C">
        <w:rPr>
          <w:rStyle w:val="hps"/>
          <w:szCs w:val="24"/>
        </w:rPr>
        <w:t xml:space="preserve"> </w:t>
      </w:r>
      <w:r w:rsidR="003B3E23" w:rsidRPr="0087446C">
        <w:rPr>
          <w:rStyle w:val="hps"/>
          <w:szCs w:val="24"/>
        </w:rPr>
        <w:t>конкретных мерах</w:t>
      </w:r>
      <w:r w:rsidR="00C94DDB" w:rsidRPr="0087446C">
        <w:rPr>
          <w:rStyle w:val="hps"/>
          <w:szCs w:val="24"/>
        </w:rPr>
        <w:t xml:space="preserve">, </w:t>
      </w:r>
      <w:r w:rsidR="009064E3" w:rsidRPr="0087446C">
        <w:rPr>
          <w:rStyle w:val="hps"/>
          <w:szCs w:val="24"/>
        </w:rPr>
        <w:t xml:space="preserve">осуществляемых </w:t>
      </w:r>
      <w:r w:rsidR="00C94DDB" w:rsidRPr="0087446C">
        <w:rPr>
          <w:rStyle w:val="hps"/>
          <w:szCs w:val="24"/>
        </w:rPr>
        <w:t xml:space="preserve">в целях </w:t>
      </w:r>
      <w:r w:rsidR="002361AE" w:rsidRPr="0087446C">
        <w:rPr>
          <w:rStyle w:val="hps"/>
          <w:szCs w:val="24"/>
        </w:rPr>
        <w:t>увеличения</w:t>
      </w:r>
      <w:r w:rsidR="006348A0" w:rsidRPr="0087446C">
        <w:rPr>
          <w:rStyle w:val="hps"/>
          <w:szCs w:val="24"/>
        </w:rPr>
        <w:t xml:space="preserve"> числа женщин </w:t>
      </w:r>
      <w:r w:rsidR="003477E7" w:rsidRPr="0087446C">
        <w:rPr>
          <w:rStyle w:val="hps"/>
          <w:szCs w:val="24"/>
        </w:rPr>
        <w:t>в</w:t>
      </w:r>
      <w:r w:rsidR="003B3E23" w:rsidRPr="0087446C">
        <w:rPr>
          <w:rStyle w:val="hps"/>
          <w:szCs w:val="24"/>
        </w:rPr>
        <w:t xml:space="preserve"> судебной системе</w:t>
      </w:r>
      <w:r w:rsidR="00380876" w:rsidRPr="0087446C">
        <w:rPr>
          <w:rStyle w:val="hps"/>
          <w:szCs w:val="24"/>
        </w:rPr>
        <w:t xml:space="preserve"> и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 xml:space="preserve">на </w:t>
      </w:r>
      <w:r w:rsidR="00380876" w:rsidRPr="0087446C">
        <w:rPr>
          <w:rStyle w:val="hps"/>
          <w:szCs w:val="24"/>
        </w:rPr>
        <w:t xml:space="preserve">высших </w:t>
      </w:r>
      <w:r w:rsidR="00C45A28" w:rsidRPr="0087446C">
        <w:rPr>
          <w:rStyle w:val="hps"/>
          <w:szCs w:val="24"/>
        </w:rPr>
        <w:t>дипломатическ</w:t>
      </w:r>
      <w:r w:rsidR="00380876" w:rsidRPr="0087446C">
        <w:rPr>
          <w:rStyle w:val="hps"/>
          <w:szCs w:val="24"/>
        </w:rPr>
        <w:t>их постах</w:t>
      </w:r>
      <w:r w:rsidR="003B3E23" w:rsidRPr="0087446C">
        <w:rPr>
          <w:szCs w:val="24"/>
        </w:rPr>
        <w:t xml:space="preserve">, в том числе </w:t>
      </w:r>
      <w:r w:rsidR="00380876" w:rsidRPr="0087446C">
        <w:rPr>
          <w:szCs w:val="24"/>
        </w:rPr>
        <w:t xml:space="preserve">в ранге </w:t>
      </w:r>
      <w:r w:rsidR="003B3E23" w:rsidRPr="0087446C">
        <w:rPr>
          <w:rStyle w:val="hps"/>
          <w:szCs w:val="24"/>
        </w:rPr>
        <w:t>послов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и</w:t>
      </w:r>
      <w:r w:rsidR="003B3E23" w:rsidRPr="0087446C">
        <w:rPr>
          <w:szCs w:val="24"/>
        </w:rPr>
        <w:t xml:space="preserve"> </w:t>
      </w:r>
      <w:r w:rsidR="003B3E23" w:rsidRPr="0087446C">
        <w:rPr>
          <w:rStyle w:val="hps"/>
          <w:szCs w:val="24"/>
        </w:rPr>
        <w:t>глав</w:t>
      </w:r>
      <w:r w:rsidR="003B3E23" w:rsidRPr="0087446C">
        <w:rPr>
          <w:szCs w:val="24"/>
        </w:rPr>
        <w:t xml:space="preserve"> </w:t>
      </w:r>
      <w:r w:rsidR="00C45A28" w:rsidRPr="0087446C">
        <w:rPr>
          <w:szCs w:val="24"/>
        </w:rPr>
        <w:t xml:space="preserve">зарубежных </w:t>
      </w:r>
      <w:r w:rsidR="003B3E23" w:rsidRPr="0087446C">
        <w:rPr>
          <w:rStyle w:val="hps"/>
          <w:szCs w:val="24"/>
        </w:rPr>
        <w:t>представительств</w:t>
      </w:r>
      <w:r w:rsidR="00C45A28" w:rsidRPr="0087446C">
        <w:rPr>
          <w:rStyle w:val="hps"/>
          <w:szCs w:val="24"/>
        </w:rPr>
        <w:t>.</w:t>
      </w:r>
      <w:r w:rsidR="00201450" w:rsidRPr="0087446C">
        <w:rPr>
          <w:rStyle w:val="hps"/>
          <w:szCs w:val="24"/>
        </w:rPr>
        <w:t xml:space="preserve">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540A82" w:rsidRPr="0087446C">
        <w:rPr>
          <w:lang w:val="ru-RU"/>
        </w:rPr>
        <w:t>Гражданство</w:t>
      </w:r>
    </w:p>
    <w:p w:rsidR="00A01746" w:rsidRPr="0087446C" w:rsidRDefault="00A01746" w:rsidP="00E02B7B">
      <w:pPr>
        <w:pStyle w:val="SingleTxtG"/>
      </w:pPr>
      <w:r w:rsidRPr="0087446C">
        <w:t>10.</w:t>
      </w:r>
      <w:r w:rsidRPr="0087446C">
        <w:tab/>
      </w:r>
      <w:r w:rsidR="00E3330C" w:rsidRPr="0087446C">
        <w:t>Государство-участник сд</w:t>
      </w:r>
      <w:r w:rsidR="00E3330C" w:rsidRPr="0087446C">
        <w:rPr>
          <w:rStyle w:val="hps"/>
          <w:szCs w:val="24"/>
        </w:rPr>
        <w:t>елало оговорку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 xml:space="preserve">к </w:t>
      </w:r>
      <w:r w:rsidR="00123DB9" w:rsidRPr="0087446C">
        <w:rPr>
          <w:rStyle w:val="hps"/>
          <w:szCs w:val="24"/>
        </w:rPr>
        <w:t xml:space="preserve">пункту 2 </w:t>
      </w:r>
      <w:r w:rsidR="00E3330C" w:rsidRPr="0087446C">
        <w:rPr>
          <w:rStyle w:val="hps"/>
          <w:szCs w:val="24"/>
        </w:rPr>
        <w:t>стать</w:t>
      </w:r>
      <w:r w:rsidR="00123DB9" w:rsidRPr="0087446C">
        <w:rPr>
          <w:rStyle w:val="hps"/>
          <w:szCs w:val="24"/>
        </w:rPr>
        <w:t>и</w:t>
      </w:r>
      <w:r w:rsidR="00E3330C" w:rsidRPr="0087446C">
        <w:rPr>
          <w:rStyle w:val="hps"/>
          <w:szCs w:val="24"/>
        </w:rPr>
        <w:t xml:space="preserve"> 9</w:t>
      </w:r>
      <w:r w:rsidR="00E3330C" w:rsidRPr="0087446C">
        <w:t xml:space="preserve">, </w:t>
      </w:r>
      <w:r w:rsidR="00380876" w:rsidRPr="0087446C">
        <w:t xml:space="preserve">в соответствии с </w:t>
      </w:r>
      <w:r w:rsidR="00E3330C" w:rsidRPr="0087446C">
        <w:rPr>
          <w:rStyle w:val="hps"/>
          <w:szCs w:val="24"/>
        </w:rPr>
        <w:t>котор</w:t>
      </w:r>
      <w:r w:rsidR="00193334" w:rsidRPr="0087446C">
        <w:rPr>
          <w:rStyle w:val="hps"/>
          <w:szCs w:val="24"/>
        </w:rPr>
        <w:t xml:space="preserve">ой </w:t>
      </w:r>
      <w:r w:rsidR="00380876" w:rsidRPr="0087446C">
        <w:rPr>
          <w:rStyle w:val="hps"/>
          <w:szCs w:val="24"/>
        </w:rPr>
        <w:t>катарские женщины, состоящие в браке с иностранцем, не могут передавать</w:t>
      </w:r>
      <w:r w:rsidR="00E701A7" w:rsidRPr="0087446C">
        <w:rPr>
          <w:rStyle w:val="hps"/>
          <w:szCs w:val="24"/>
        </w:rPr>
        <w:t xml:space="preserve"> </w:t>
      </w:r>
      <w:r w:rsidR="00380876" w:rsidRPr="0087446C">
        <w:rPr>
          <w:rStyle w:val="hps"/>
          <w:szCs w:val="24"/>
        </w:rPr>
        <w:t>гражданство своим супругам и детям от этого брака</w:t>
      </w:r>
      <w:r w:rsidR="00E3330C" w:rsidRPr="0087446C">
        <w:t xml:space="preserve">. </w:t>
      </w:r>
      <w:r w:rsidR="00E3330C" w:rsidRPr="0087446C">
        <w:rPr>
          <w:rStyle w:val="hps"/>
          <w:szCs w:val="24"/>
        </w:rPr>
        <w:t xml:space="preserve">Просьба представить </w:t>
      </w:r>
      <w:r w:rsidR="00672113" w:rsidRPr="0087446C">
        <w:rPr>
          <w:rStyle w:val="hps"/>
          <w:szCs w:val="24"/>
        </w:rPr>
        <w:t xml:space="preserve">данные </w:t>
      </w:r>
      <w:r w:rsidR="00E3330C" w:rsidRPr="0087446C">
        <w:rPr>
          <w:rStyle w:val="hps"/>
          <w:szCs w:val="24"/>
        </w:rPr>
        <w:t>о</w:t>
      </w:r>
      <w:r w:rsidR="00EC3501">
        <w:t> </w:t>
      </w:r>
      <w:r w:rsidR="00503044" w:rsidRPr="0087446C">
        <w:t xml:space="preserve">численности </w:t>
      </w:r>
      <w:r w:rsidR="00E3330C" w:rsidRPr="0087446C">
        <w:rPr>
          <w:rStyle w:val="hps"/>
          <w:szCs w:val="24"/>
        </w:rPr>
        <w:t>лиц/дет</w:t>
      </w:r>
      <w:r w:rsidR="00F316E4" w:rsidRPr="0087446C">
        <w:rPr>
          <w:rStyle w:val="hps"/>
          <w:szCs w:val="24"/>
        </w:rPr>
        <w:t xml:space="preserve">ей, не имеющих гражданства в результате осуществления </w:t>
      </w:r>
      <w:r w:rsidR="00E3330C" w:rsidRPr="0087446C">
        <w:rPr>
          <w:rStyle w:val="hps"/>
          <w:szCs w:val="24"/>
        </w:rPr>
        <w:t>Закон</w:t>
      </w:r>
      <w:r w:rsidR="00F316E4" w:rsidRPr="0087446C">
        <w:rPr>
          <w:rStyle w:val="hps"/>
          <w:szCs w:val="24"/>
        </w:rPr>
        <w:t>а о гражданстве</w:t>
      </w:r>
      <w:r w:rsidR="00E701A7" w:rsidRPr="0087446C">
        <w:rPr>
          <w:rStyle w:val="hps"/>
          <w:szCs w:val="24"/>
        </w:rPr>
        <w:t xml:space="preserve"> </w:t>
      </w:r>
      <w:r w:rsidR="00E3330C" w:rsidRPr="0087446C">
        <w:rPr>
          <w:rStyle w:val="hps"/>
          <w:szCs w:val="24"/>
        </w:rPr>
        <w:t>№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38 от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2005 года, а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также о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 xml:space="preserve">мерах, принятых </w:t>
      </w:r>
      <w:r w:rsidR="00F316E4" w:rsidRPr="0087446C">
        <w:rPr>
          <w:rStyle w:val="hps"/>
          <w:szCs w:val="24"/>
        </w:rPr>
        <w:t xml:space="preserve">в целях </w:t>
      </w:r>
      <w:r w:rsidR="00E3330C" w:rsidRPr="0087446C">
        <w:rPr>
          <w:rStyle w:val="hps"/>
          <w:szCs w:val="24"/>
        </w:rPr>
        <w:t>снят</w:t>
      </w:r>
      <w:r w:rsidR="00F316E4" w:rsidRPr="0087446C">
        <w:rPr>
          <w:rStyle w:val="hps"/>
          <w:szCs w:val="24"/>
        </w:rPr>
        <w:t>ия</w:t>
      </w:r>
      <w:r w:rsidR="00E3330C" w:rsidRPr="0087446C">
        <w:rPr>
          <w:rStyle w:val="hps"/>
          <w:szCs w:val="24"/>
        </w:rPr>
        <w:t xml:space="preserve"> оговорк</w:t>
      </w:r>
      <w:r w:rsidR="00F316E4" w:rsidRPr="0087446C">
        <w:rPr>
          <w:rStyle w:val="hps"/>
          <w:szCs w:val="24"/>
        </w:rPr>
        <w:t>и</w:t>
      </w:r>
      <w:r w:rsidR="00E3330C" w:rsidRPr="0087446C">
        <w:rPr>
          <w:rStyle w:val="hps"/>
          <w:szCs w:val="24"/>
        </w:rPr>
        <w:t xml:space="preserve"> к</w:t>
      </w:r>
      <w:r w:rsidR="00E3330C" w:rsidRPr="0087446C">
        <w:t xml:space="preserve"> </w:t>
      </w:r>
      <w:r w:rsidR="00F316E4" w:rsidRPr="0087446C">
        <w:t xml:space="preserve">пункту 2 </w:t>
      </w:r>
      <w:r w:rsidR="00E3330C" w:rsidRPr="0087446C">
        <w:rPr>
          <w:rStyle w:val="hps"/>
          <w:szCs w:val="24"/>
        </w:rPr>
        <w:t>стать</w:t>
      </w:r>
      <w:r w:rsidR="00F316E4" w:rsidRPr="0087446C">
        <w:rPr>
          <w:rStyle w:val="hps"/>
          <w:szCs w:val="24"/>
        </w:rPr>
        <w:t>и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9 Конвенции</w:t>
      </w:r>
      <w:r w:rsidR="00F316E4" w:rsidRPr="0087446C">
        <w:rPr>
          <w:rStyle w:val="hps"/>
          <w:szCs w:val="24"/>
        </w:rPr>
        <w:t xml:space="preserve"> и обеспечения равных прав </w:t>
      </w:r>
      <w:r w:rsidR="00E3330C" w:rsidRPr="0087446C">
        <w:rPr>
          <w:rStyle w:val="hps"/>
          <w:szCs w:val="24"/>
        </w:rPr>
        <w:t>женщин</w:t>
      </w:r>
      <w:r w:rsidR="00896A49" w:rsidRPr="0087446C">
        <w:rPr>
          <w:rStyle w:val="hps"/>
          <w:szCs w:val="24"/>
        </w:rPr>
        <w:t xml:space="preserve"> и мужчин </w:t>
      </w:r>
      <w:r w:rsidR="00E3330C" w:rsidRPr="0087446C">
        <w:rPr>
          <w:rStyle w:val="hps"/>
          <w:szCs w:val="24"/>
        </w:rPr>
        <w:t>в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отношении гражданства</w:t>
      </w:r>
      <w:r w:rsidR="00E3330C" w:rsidRPr="0087446C">
        <w:t xml:space="preserve">. </w:t>
      </w:r>
      <w:r w:rsidR="00E3330C" w:rsidRPr="0087446C">
        <w:rPr>
          <w:rStyle w:val="hps"/>
          <w:szCs w:val="24"/>
        </w:rPr>
        <w:t>Просьба представить обновленные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 xml:space="preserve">данные </w:t>
      </w:r>
      <w:r w:rsidR="00E701A7" w:rsidRPr="0087446C">
        <w:rPr>
          <w:rStyle w:val="hps"/>
          <w:szCs w:val="24"/>
        </w:rPr>
        <w:t>с</w:t>
      </w:r>
      <w:r w:rsidR="00E3330C" w:rsidRPr="0087446C">
        <w:rPr>
          <w:rStyle w:val="hps"/>
          <w:szCs w:val="24"/>
        </w:rPr>
        <w:t xml:space="preserve"> разбивк</w:t>
      </w:r>
      <w:r w:rsidR="00E701A7" w:rsidRPr="0087446C">
        <w:rPr>
          <w:rStyle w:val="hps"/>
          <w:szCs w:val="24"/>
        </w:rPr>
        <w:t xml:space="preserve">ой </w:t>
      </w:r>
      <w:r w:rsidR="00E3330C" w:rsidRPr="0087446C">
        <w:rPr>
          <w:rStyle w:val="hps"/>
          <w:szCs w:val="24"/>
        </w:rPr>
        <w:t>по полу</w:t>
      </w:r>
      <w:r w:rsidR="001F69B1" w:rsidRPr="0087446C">
        <w:rPr>
          <w:rStyle w:val="hps"/>
          <w:szCs w:val="24"/>
        </w:rPr>
        <w:t>, а также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информацию о количестве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заявок на</w:t>
      </w:r>
      <w:r w:rsidR="00E3330C" w:rsidRPr="0087446C">
        <w:t xml:space="preserve"> </w:t>
      </w:r>
      <w:r w:rsidR="00A153F7" w:rsidRPr="0087446C">
        <w:t xml:space="preserve">получение </w:t>
      </w:r>
      <w:r w:rsidR="00E3330C" w:rsidRPr="0087446C">
        <w:rPr>
          <w:rStyle w:val="hps"/>
          <w:szCs w:val="24"/>
        </w:rPr>
        <w:t>катарского гражданства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и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числ</w:t>
      </w:r>
      <w:r w:rsidR="001F69B1" w:rsidRPr="0087446C">
        <w:rPr>
          <w:rStyle w:val="hps"/>
          <w:szCs w:val="24"/>
        </w:rPr>
        <w:t>е</w:t>
      </w:r>
      <w:r w:rsidR="00E3330C" w:rsidRPr="0087446C">
        <w:rPr>
          <w:rStyle w:val="hps"/>
          <w:szCs w:val="24"/>
        </w:rPr>
        <w:t xml:space="preserve"> супругов</w:t>
      </w:r>
      <w:r w:rsidR="001F69B1" w:rsidRPr="0087446C">
        <w:rPr>
          <w:rStyle w:val="hps"/>
          <w:szCs w:val="24"/>
        </w:rPr>
        <w:t>-иностранцев</w:t>
      </w:r>
      <w:r w:rsidR="00A153F7" w:rsidRPr="0087446C">
        <w:rPr>
          <w:rStyle w:val="hps"/>
          <w:szCs w:val="24"/>
        </w:rPr>
        <w:t xml:space="preserve">, получивших </w:t>
      </w:r>
      <w:r w:rsidR="00E3330C" w:rsidRPr="0087446C">
        <w:rPr>
          <w:rStyle w:val="hps"/>
          <w:szCs w:val="24"/>
        </w:rPr>
        <w:t>гражданств</w:t>
      </w:r>
      <w:r w:rsidR="00A153F7" w:rsidRPr="0087446C">
        <w:rPr>
          <w:rStyle w:val="hps"/>
          <w:szCs w:val="24"/>
        </w:rPr>
        <w:t>о Катара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с 2007 года.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 xml:space="preserve">Просьба также </w:t>
      </w:r>
      <w:r w:rsidR="001F69B1" w:rsidRPr="0087446C">
        <w:rPr>
          <w:rStyle w:val="hps"/>
          <w:szCs w:val="24"/>
        </w:rPr>
        <w:t>сообщить</w:t>
      </w:r>
      <w:r w:rsidR="00E3330C" w:rsidRPr="0087446C">
        <w:rPr>
          <w:rStyle w:val="hps"/>
          <w:szCs w:val="24"/>
        </w:rPr>
        <w:t>,</w:t>
      </w:r>
      <w:r w:rsidR="00E3330C" w:rsidRPr="0087446C">
        <w:t xml:space="preserve"> </w:t>
      </w:r>
      <w:r w:rsidR="00260AB7" w:rsidRPr="0087446C">
        <w:t xml:space="preserve">налажено ли сотрудничество </w:t>
      </w:r>
      <w:r w:rsidR="00260AB7" w:rsidRPr="0087446C">
        <w:rPr>
          <w:rStyle w:val="hps"/>
          <w:szCs w:val="24"/>
        </w:rPr>
        <w:t xml:space="preserve">государства-участника </w:t>
      </w:r>
      <w:r w:rsidR="00E3330C" w:rsidRPr="0087446C">
        <w:rPr>
          <w:rStyle w:val="hps"/>
          <w:szCs w:val="24"/>
        </w:rPr>
        <w:t>со странами</w:t>
      </w:r>
      <w:r w:rsidR="00260AB7" w:rsidRPr="0087446C">
        <w:rPr>
          <w:rStyle w:val="hps"/>
          <w:szCs w:val="24"/>
        </w:rPr>
        <w:t>, имеющими схожие</w:t>
      </w:r>
      <w:r w:rsidR="00E701A7" w:rsidRPr="0087446C">
        <w:rPr>
          <w:rStyle w:val="hps"/>
          <w:szCs w:val="24"/>
        </w:rPr>
        <w:t xml:space="preserve"> </w:t>
      </w:r>
      <w:r w:rsidR="00F42C00" w:rsidRPr="0087446C">
        <w:rPr>
          <w:rStyle w:val="hps"/>
          <w:szCs w:val="24"/>
        </w:rPr>
        <w:t>со</w:t>
      </w:r>
      <w:r w:rsidR="00E3330C" w:rsidRPr="0087446C">
        <w:rPr>
          <w:rStyle w:val="hps"/>
          <w:szCs w:val="24"/>
        </w:rPr>
        <w:t>циальны</w:t>
      </w:r>
      <w:r w:rsidR="00F42C00" w:rsidRPr="0087446C">
        <w:rPr>
          <w:rStyle w:val="hps"/>
          <w:szCs w:val="24"/>
        </w:rPr>
        <w:t>е</w:t>
      </w:r>
      <w:r w:rsidR="00E3330C" w:rsidRPr="0087446C">
        <w:rPr>
          <w:rStyle w:val="hps"/>
          <w:szCs w:val="24"/>
        </w:rPr>
        <w:t>, культурны</w:t>
      </w:r>
      <w:r w:rsidR="00F42C00" w:rsidRPr="0087446C">
        <w:rPr>
          <w:rStyle w:val="hps"/>
          <w:szCs w:val="24"/>
        </w:rPr>
        <w:t>е</w:t>
      </w:r>
      <w:r w:rsidR="00E3330C" w:rsidRPr="0087446C">
        <w:rPr>
          <w:rStyle w:val="hps"/>
          <w:szCs w:val="24"/>
        </w:rPr>
        <w:t xml:space="preserve"> и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правовы</w:t>
      </w:r>
      <w:r w:rsidR="00F42C00" w:rsidRPr="0087446C">
        <w:rPr>
          <w:rStyle w:val="hps"/>
          <w:szCs w:val="24"/>
        </w:rPr>
        <w:t>е</w:t>
      </w:r>
      <w:r w:rsidR="00E3330C" w:rsidRPr="0087446C">
        <w:rPr>
          <w:rStyle w:val="hps"/>
          <w:szCs w:val="24"/>
        </w:rPr>
        <w:t xml:space="preserve"> систем</w:t>
      </w:r>
      <w:r w:rsidR="00F42C00" w:rsidRPr="0087446C">
        <w:rPr>
          <w:rStyle w:val="hps"/>
          <w:szCs w:val="24"/>
        </w:rPr>
        <w:t>ы</w:t>
      </w:r>
      <w:r w:rsidR="00E3330C" w:rsidRPr="0087446C">
        <w:t>, которы</w:t>
      </w:r>
      <w:r w:rsidR="00F42C00" w:rsidRPr="0087446C">
        <w:t>м удалось</w:t>
      </w:r>
      <w:r w:rsidR="00E701A7" w:rsidRPr="0087446C">
        <w:t xml:space="preserve"> </w:t>
      </w:r>
      <w:r w:rsidR="00E3330C" w:rsidRPr="0087446C">
        <w:rPr>
          <w:rStyle w:val="hps"/>
          <w:szCs w:val="24"/>
        </w:rPr>
        <w:t>измени</w:t>
      </w:r>
      <w:r w:rsidR="00F42C00" w:rsidRPr="0087446C">
        <w:rPr>
          <w:rStyle w:val="hps"/>
          <w:szCs w:val="24"/>
        </w:rPr>
        <w:t>ть свое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законодательств</w:t>
      </w:r>
      <w:r w:rsidR="00F42C00" w:rsidRPr="0087446C">
        <w:rPr>
          <w:rStyle w:val="hps"/>
          <w:szCs w:val="24"/>
        </w:rPr>
        <w:t>о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в</w:t>
      </w:r>
      <w:r w:rsidR="00F42C00" w:rsidRPr="0087446C">
        <w:rPr>
          <w:rStyle w:val="hps"/>
          <w:szCs w:val="24"/>
        </w:rPr>
        <w:t xml:space="preserve"> области </w:t>
      </w:r>
      <w:r w:rsidR="00E3330C" w:rsidRPr="0087446C">
        <w:rPr>
          <w:rStyle w:val="hps"/>
          <w:szCs w:val="24"/>
        </w:rPr>
        <w:t>гражданства</w:t>
      </w:r>
      <w:r w:rsidR="001F69B1" w:rsidRPr="0087446C">
        <w:rPr>
          <w:rStyle w:val="hps"/>
          <w:szCs w:val="24"/>
        </w:rPr>
        <w:t xml:space="preserve"> и привести его </w:t>
      </w:r>
      <w:r w:rsidR="00E3330C" w:rsidRPr="0087446C">
        <w:rPr>
          <w:rStyle w:val="hps"/>
          <w:szCs w:val="24"/>
        </w:rPr>
        <w:t>в</w:t>
      </w:r>
      <w:r w:rsidR="00E3330C" w:rsidRPr="0087446C">
        <w:t xml:space="preserve"> </w:t>
      </w:r>
      <w:r w:rsidR="00E3330C" w:rsidRPr="0087446C">
        <w:rPr>
          <w:rStyle w:val="hps"/>
          <w:szCs w:val="24"/>
        </w:rPr>
        <w:t>соответстви</w:t>
      </w:r>
      <w:r w:rsidR="001F69B1" w:rsidRPr="0087446C">
        <w:rPr>
          <w:rStyle w:val="hps"/>
          <w:szCs w:val="24"/>
        </w:rPr>
        <w:t>е</w:t>
      </w:r>
      <w:r w:rsidR="00E3330C" w:rsidRPr="0087446C">
        <w:rPr>
          <w:rStyle w:val="hps"/>
          <w:szCs w:val="24"/>
        </w:rPr>
        <w:t xml:space="preserve"> с</w:t>
      </w:r>
      <w:r w:rsidR="00EC3501">
        <w:rPr>
          <w:rStyle w:val="hps"/>
          <w:szCs w:val="24"/>
        </w:rPr>
        <w:t> </w:t>
      </w:r>
      <w:r w:rsidR="00E3330C" w:rsidRPr="0087446C">
        <w:rPr>
          <w:rStyle w:val="hps"/>
          <w:szCs w:val="24"/>
        </w:rPr>
        <w:t>Конвенцие</w:t>
      </w:r>
      <w:r w:rsidR="00A74D8A" w:rsidRPr="0087446C">
        <w:rPr>
          <w:rStyle w:val="hps"/>
          <w:szCs w:val="24"/>
        </w:rPr>
        <w:t>й.</w:t>
      </w:r>
      <w:r w:rsidR="00E3330C" w:rsidRPr="0087446C">
        <w:rPr>
          <w:rStyle w:val="hps"/>
          <w:szCs w:val="24"/>
        </w:rPr>
        <w:t xml:space="preserve">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1F29A4" w:rsidRPr="0087446C">
        <w:rPr>
          <w:lang w:val="ru-RU"/>
        </w:rPr>
        <w:t>Образование</w:t>
      </w:r>
    </w:p>
    <w:p w:rsidR="00A01746" w:rsidRPr="0087446C" w:rsidRDefault="00A01746" w:rsidP="00E02B7B">
      <w:pPr>
        <w:pStyle w:val="SingleTxtG"/>
      </w:pPr>
      <w:r w:rsidRPr="0087446C">
        <w:t>11.</w:t>
      </w:r>
      <w:r w:rsidRPr="0087446C">
        <w:tab/>
      </w:r>
      <w:r w:rsidR="00D65323" w:rsidRPr="0087446C">
        <w:t>В докладе отмечается</w:t>
      </w:r>
      <w:r w:rsidR="00A74D8A" w:rsidRPr="0087446C">
        <w:t xml:space="preserve">, </w:t>
      </w:r>
      <w:r w:rsidR="00D65323" w:rsidRPr="0087446C">
        <w:t>что в Катаре все</w:t>
      </w:r>
      <w:r w:rsidR="000E0674" w:rsidRPr="0087446C">
        <w:rPr>
          <w:rStyle w:val="hps"/>
          <w:szCs w:val="24"/>
        </w:rPr>
        <w:t xml:space="preserve"> еще отсутствуют т</w:t>
      </w:r>
      <w:r w:rsidR="00A74D8A" w:rsidRPr="0087446C">
        <w:rPr>
          <w:rStyle w:val="hps"/>
          <w:szCs w:val="24"/>
        </w:rPr>
        <w:t>ехнически</w:t>
      </w:r>
      <w:r w:rsidR="000E0674" w:rsidRPr="0087446C">
        <w:rPr>
          <w:rStyle w:val="hps"/>
          <w:szCs w:val="24"/>
        </w:rPr>
        <w:t>е</w:t>
      </w:r>
      <w:r w:rsidR="00610997" w:rsidRPr="0087446C">
        <w:rPr>
          <w:rStyle w:val="hps"/>
          <w:szCs w:val="24"/>
        </w:rPr>
        <w:t xml:space="preserve"> школ</w:t>
      </w:r>
      <w:r w:rsidR="000E0674" w:rsidRPr="0087446C">
        <w:rPr>
          <w:rStyle w:val="hps"/>
          <w:szCs w:val="24"/>
        </w:rPr>
        <w:t>ы</w:t>
      </w:r>
      <w:r w:rsidR="00A74D8A" w:rsidRPr="0087446C">
        <w:rPr>
          <w:rStyle w:val="hps"/>
          <w:szCs w:val="24"/>
        </w:rPr>
        <w:t xml:space="preserve"> и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>профессионально-технически</w:t>
      </w:r>
      <w:r w:rsidR="00D65323" w:rsidRPr="0087446C">
        <w:rPr>
          <w:rStyle w:val="hps"/>
          <w:szCs w:val="24"/>
        </w:rPr>
        <w:t>е</w:t>
      </w:r>
      <w:r w:rsidR="00A74D8A" w:rsidRPr="0087446C">
        <w:rPr>
          <w:rStyle w:val="hps"/>
          <w:szCs w:val="24"/>
        </w:rPr>
        <w:t xml:space="preserve"> училищ</w:t>
      </w:r>
      <w:r w:rsidR="000E0674" w:rsidRPr="0087446C">
        <w:rPr>
          <w:rStyle w:val="hps"/>
          <w:szCs w:val="24"/>
        </w:rPr>
        <w:t>а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>для женщин</w:t>
      </w:r>
      <w:r w:rsidR="0060466C" w:rsidRPr="0087446C">
        <w:t xml:space="preserve"> </w:t>
      </w:r>
      <w:r w:rsidR="0060466C" w:rsidRPr="0087446C">
        <w:rPr>
          <w:rStyle w:val="hps"/>
          <w:szCs w:val="24"/>
        </w:rPr>
        <w:t>(</w:t>
      </w:r>
      <w:r w:rsidR="0060466C" w:rsidRPr="0087446C">
        <w:t>пункт 238)</w:t>
      </w:r>
      <w:r w:rsidR="00A74D8A" w:rsidRPr="0087446C">
        <w:t xml:space="preserve">. </w:t>
      </w:r>
      <w:r w:rsidR="00A74D8A" w:rsidRPr="0087446C">
        <w:rPr>
          <w:rStyle w:val="hps"/>
          <w:szCs w:val="24"/>
        </w:rPr>
        <w:t>В докладе также</w:t>
      </w:r>
      <w:r w:rsidR="00A74D8A" w:rsidRPr="0087446C">
        <w:t xml:space="preserve"> </w:t>
      </w:r>
      <w:r w:rsidR="00D65323" w:rsidRPr="0087446C">
        <w:t xml:space="preserve">обращается внимание на то, что </w:t>
      </w:r>
      <w:r w:rsidR="00A74D8A" w:rsidRPr="0087446C">
        <w:rPr>
          <w:rStyle w:val="hps"/>
          <w:szCs w:val="24"/>
        </w:rPr>
        <w:t>подавляющее большинство</w:t>
      </w:r>
      <w:r w:rsidR="006E2721" w:rsidRPr="0087446C">
        <w:t xml:space="preserve"> выпускниц </w:t>
      </w:r>
      <w:r w:rsidR="00D65323" w:rsidRPr="0087446C">
        <w:t xml:space="preserve">учебных заведений специализируются в области </w:t>
      </w:r>
      <w:r w:rsidR="006E2721" w:rsidRPr="0087446C">
        <w:t>литературы и гуманитарных наук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>(</w:t>
      </w:r>
      <w:r w:rsidR="0060466C" w:rsidRPr="0087446C">
        <w:t>пункт </w:t>
      </w:r>
      <w:r w:rsidR="00A74D8A" w:rsidRPr="0087446C">
        <w:t xml:space="preserve">231). </w:t>
      </w:r>
      <w:r w:rsidR="00A74D8A" w:rsidRPr="0087446C">
        <w:rPr>
          <w:rStyle w:val="hps"/>
          <w:szCs w:val="24"/>
        </w:rPr>
        <w:t xml:space="preserve">Просьба представить информацию </w:t>
      </w:r>
      <w:r w:rsidR="004F4DF9" w:rsidRPr="0087446C">
        <w:rPr>
          <w:rStyle w:val="hps"/>
          <w:szCs w:val="24"/>
        </w:rPr>
        <w:t xml:space="preserve">о мерах, принятых в целях </w:t>
      </w:r>
      <w:r w:rsidR="006E2721" w:rsidRPr="0087446C">
        <w:rPr>
          <w:rStyle w:val="hps"/>
          <w:szCs w:val="24"/>
        </w:rPr>
        <w:t xml:space="preserve">организации </w:t>
      </w:r>
      <w:r w:rsidR="00F11207" w:rsidRPr="0087446C">
        <w:rPr>
          <w:rStyle w:val="hps"/>
          <w:szCs w:val="24"/>
        </w:rPr>
        <w:t xml:space="preserve">и развития </w:t>
      </w:r>
      <w:r w:rsidR="006E2721" w:rsidRPr="0087446C">
        <w:rPr>
          <w:rStyle w:val="hps"/>
          <w:szCs w:val="24"/>
        </w:rPr>
        <w:t xml:space="preserve">системы </w:t>
      </w:r>
      <w:r w:rsidR="00A74D8A" w:rsidRPr="0087446C">
        <w:rPr>
          <w:rStyle w:val="hps"/>
          <w:szCs w:val="24"/>
        </w:rPr>
        <w:t>профессионально</w:t>
      </w:r>
      <w:r w:rsidR="006E2721" w:rsidRPr="0087446C">
        <w:rPr>
          <w:rStyle w:val="hps"/>
          <w:szCs w:val="24"/>
        </w:rPr>
        <w:t>-технического об</w:t>
      </w:r>
      <w:r w:rsidR="00F11207" w:rsidRPr="0087446C">
        <w:rPr>
          <w:rStyle w:val="hps"/>
          <w:szCs w:val="24"/>
        </w:rPr>
        <w:t xml:space="preserve">разования </w:t>
      </w:r>
      <w:r w:rsidR="00A74D8A" w:rsidRPr="0087446C">
        <w:rPr>
          <w:rStyle w:val="hps"/>
          <w:szCs w:val="24"/>
        </w:rPr>
        <w:t>для женщин.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 xml:space="preserve">Просьба также </w:t>
      </w:r>
      <w:r w:rsidR="004F4DF9" w:rsidRPr="0087446C">
        <w:rPr>
          <w:rStyle w:val="hps"/>
          <w:szCs w:val="24"/>
        </w:rPr>
        <w:t>сообщить</w:t>
      </w:r>
      <w:r w:rsidR="00F11207" w:rsidRPr="0087446C">
        <w:rPr>
          <w:rStyle w:val="hps"/>
          <w:szCs w:val="24"/>
        </w:rPr>
        <w:t xml:space="preserve">, какие </w:t>
      </w:r>
      <w:r w:rsidR="007C1D54" w:rsidRPr="0087446C">
        <w:rPr>
          <w:rStyle w:val="hps"/>
          <w:szCs w:val="24"/>
        </w:rPr>
        <w:t>шаги были предприняты для того, чтобы побудить женщин к изучению не</w:t>
      </w:r>
      <w:r w:rsidR="00121976" w:rsidRPr="0087446C">
        <w:rPr>
          <w:rStyle w:val="hps"/>
          <w:szCs w:val="24"/>
        </w:rPr>
        <w:t xml:space="preserve">традиционных </w:t>
      </w:r>
      <w:r w:rsidR="006E2721" w:rsidRPr="0087446C">
        <w:rPr>
          <w:rStyle w:val="hps"/>
          <w:szCs w:val="24"/>
        </w:rPr>
        <w:t>дисциплин</w:t>
      </w:r>
      <w:r w:rsidR="007C1D54" w:rsidRPr="0087446C">
        <w:rPr>
          <w:rStyle w:val="hps"/>
          <w:szCs w:val="24"/>
        </w:rPr>
        <w:t>.</w:t>
      </w:r>
      <w:r w:rsidR="00A74D8A" w:rsidRPr="0087446C">
        <w:t xml:space="preserve"> </w:t>
      </w:r>
      <w:r w:rsidR="00255BEB" w:rsidRPr="0087446C">
        <w:rPr>
          <w:rStyle w:val="hps"/>
          <w:szCs w:val="24"/>
        </w:rPr>
        <w:t xml:space="preserve">Кроме того, просьба </w:t>
      </w:r>
      <w:r w:rsidR="00A74D8A" w:rsidRPr="0087446C">
        <w:rPr>
          <w:rStyle w:val="hps"/>
          <w:szCs w:val="24"/>
        </w:rPr>
        <w:t>представить информацию о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>планах</w:t>
      </w:r>
      <w:r w:rsidR="004075FC" w:rsidRPr="0087446C">
        <w:rPr>
          <w:rStyle w:val="hps"/>
          <w:szCs w:val="24"/>
        </w:rPr>
        <w:t xml:space="preserve"> по</w:t>
      </w:r>
      <w:r w:rsidR="00E701A7" w:rsidRPr="0087446C">
        <w:rPr>
          <w:rStyle w:val="hps"/>
          <w:szCs w:val="24"/>
        </w:rPr>
        <w:t xml:space="preserve"> </w:t>
      </w:r>
      <w:r w:rsidR="00A74D8A" w:rsidRPr="0087446C">
        <w:rPr>
          <w:rStyle w:val="hps"/>
          <w:szCs w:val="24"/>
        </w:rPr>
        <w:t>пересмотр</w:t>
      </w:r>
      <w:r w:rsidR="004075FC" w:rsidRPr="0087446C">
        <w:rPr>
          <w:rStyle w:val="hps"/>
          <w:szCs w:val="24"/>
        </w:rPr>
        <w:t>у</w:t>
      </w:r>
      <w:r w:rsidR="00A74D8A" w:rsidRPr="0087446C">
        <w:t xml:space="preserve"> </w:t>
      </w:r>
      <w:r w:rsidR="004075FC" w:rsidRPr="0087446C">
        <w:t xml:space="preserve">учебных </w:t>
      </w:r>
      <w:r w:rsidR="00A74D8A" w:rsidRPr="0087446C">
        <w:rPr>
          <w:rStyle w:val="hps"/>
          <w:szCs w:val="24"/>
        </w:rPr>
        <w:t>программ</w:t>
      </w:r>
      <w:r w:rsidR="004075FC" w:rsidRPr="0087446C">
        <w:rPr>
          <w:rStyle w:val="hps"/>
          <w:szCs w:val="24"/>
        </w:rPr>
        <w:t xml:space="preserve"> с</w:t>
      </w:r>
      <w:r w:rsidR="00A74D8A" w:rsidRPr="0087446C">
        <w:t xml:space="preserve"> </w:t>
      </w:r>
      <w:r w:rsidR="004075FC" w:rsidRPr="0087446C">
        <w:t xml:space="preserve">целью </w:t>
      </w:r>
      <w:r w:rsidR="00A74D8A" w:rsidRPr="0087446C">
        <w:t>устран</w:t>
      </w:r>
      <w:r w:rsidR="004075FC" w:rsidRPr="0087446C">
        <w:t xml:space="preserve">ения </w:t>
      </w:r>
      <w:r w:rsidR="00173C6F" w:rsidRPr="0087446C">
        <w:t>ссылок</w:t>
      </w:r>
      <w:r w:rsidR="004075FC" w:rsidRPr="0087446C">
        <w:t xml:space="preserve">, </w:t>
      </w:r>
      <w:r w:rsidR="00173C6F" w:rsidRPr="0087446C">
        <w:t xml:space="preserve">способствующих сохранению или </w:t>
      </w:r>
      <w:r w:rsidR="000F3387" w:rsidRPr="0087446C">
        <w:t xml:space="preserve">укреплению </w:t>
      </w:r>
      <w:r w:rsidR="00A74D8A" w:rsidRPr="0087446C">
        <w:rPr>
          <w:rStyle w:val="hps"/>
          <w:szCs w:val="24"/>
        </w:rPr>
        <w:t>гендерных стереотипов</w:t>
      </w:r>
      <w:r w:rsidR="00173C6F" w:rsidRPr="0087446C">
        <w:rPr>
          <w:rStyle w:val="hps"/>
          <w:szCs w:val="24"/>
        </w:rPr>
        <w:t>,</w:t>
      </w:r>
      <w:r w:rsidR="00A74D8A" w:rsidRPr="0087446C">
        <w:rPr>
          <w:rStyle w:val="hps"/>
          <w:szCs w:val="24"/>
        </w:rPr>
        <w:t xml:space="preserve"> и</w:t>
      </w:r>
      <w:r w:rsidR="00A74D8A" w:rsidRPr="0087446C">
        <w:t xml:space="preserve"> </w:t>
      </w:r>
      <w:r w:rsidR="006C526E" w:rsidRPr="0087446C">
        <w:t>сообщить</w:t>
      </w:r>
      <w:r w:rsidR="00A74D8A" w:rsidRPr="0087446C">
        <w:rPr>
          <w:rStyle w:val="hps"/>
          <w:szCs w:val="24"/>
        </w:rPr>
        <w:t xml:space="preserve">, </w:t>
      </w:r>
      <w:r w:rsidR="00173C6F" w:rsidRPr="0087446C">
        <w:rPr>
          <w:rStyle w:val="hps"/>
          <w:szCs w:val="24"/>
        </w:rPr>
        <w:t xml:space="preserve">намерено </w:t>
      </w:r>
      <w:r w:rsidR="00A74D8A" w:rsidRPr="0087446C">
        <w:rPr>
          <w:rStyle w:val="hps"/>
          <w:szCs w:val="24"/>
        </w:rPr>
        <w:t>ли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 xml:space="preserve">государство-участник </w:t>
      </w:r>
      <w:r w:rsidR="00173C6F" w:rsidRPr="0087446C">
        <w:rPr>
          <w:rStyle w:val="hps"/>
          <w:szCs w:val="24"/>
        </w:rPr>
        <w:t xml:space="preserve">организовать курсы </w:t>
      </w:r>
      <w:r w:rsidR="00A74D8A" w:rsidRPr="0087446C">
        <w:rPr>
          <w:rStyle w:val="hps"/>
          <w:szCs w:val="24"/>
        </w:rPr>
        <w:t>подготовк</w:t>
      </w:r>
      <w:r w:rsidR="00173C6F" w:rsidRPr="0087446C">
        <w:rPr>
          <w:rStyle w:val="hps"/>
          <w:szCs w:val="24"/>
        </w:rPr>
        <w:t xml:space="preserve">и </w:t>
      </w:r>
      <w:r w:rsidR="00173C6F" w:rsidRPr="0087446C">
        <w:t xml:space="preserve">в целях </w:t>
      </w:r>
      <w:r w:rsidR="00A74D8A" w:rsidRPr="0087446C">
        <w:rPr>
          <w:rStyle w:val="hps"/>
          <w:szCs w:val="24"/>
        </w:rPr>
        <w:t>повышени</w:t>
      </w:r>
      <w:r w:rsidR="00173C6F" w:rsidRPr="0087446C">
        <w:rPr>
          <w:rStyle w:val="hps"/>
          <w:szCs w:val="24"/>
        </w:rPr>
        <w:t>я</w:t>
      </w:r>
      <w:r w:rsidR="00E701A7" w:rsidRPr="0087446C">
        <w:rPr>
          <w:rStyle w:val="hps"/>
          <w:szCs w:val="24"/>
        </w:rPr>
        <w:t xml:space="preserve"> </w:t>
      </w:r>
      <w:r w:rsidR="00A74D8A" w:rsidRPr="0087446C">
        <w:rPr>
          <w:rStyle w:val="hps"/>
          <w:szCs w:val="24"/>
        </w:rPr>
        <w:t>информированности</w:t>
      </w:r>
      <w:r w:rsidR="00A74D8A" w:rsidRPr="0087446C">
        <w:t xml:space="preserve"> </w:t>
      </w:r>
      <w:r w:rsidR="009053FD" w:rsidRPr="0087446C">
        <w:rPr>
          <w:rStyle w:val="hps"/>
          <w:szCs w:val="24"/>
        </w:rPr>
        <w:t>преподавателей</w:t>
      </w:r>
      <w:r w:rsidR="009053FD" w:rsidRPr="0087446C">
        <w:t xml:space="preserve"> </w:t>
      </w:r>
      <w:r w:rsidR="008D1866" w:rsidRPr="0087446C">
        <w:t xml:space="preserve">по вопросам </w:t>
      </w:r>
      <w:r w:rsidR="00173C6F" w:rsidRPr="0087446C">
        <w:t>негативного</w:t>
      </w:r>
      <w:r w:rsidR="00E701A7" w:rsidRPr="0087446C">
        <w:t xml:space="preserve"> </w:t>
      </w:r>
      <w:r w:rsidR="00A74D8A" w:rsidRPr="0087446C">
        <w:rPr>
          <w:rStyle w:val="hps"/>
          <w:szCs w:val="24"/>
        </w:rPr>
        <w:t>влияни</w:t>
      </w:r>
      <w:r w:rsidR="006C526E" w:rsidRPr="0087446C">
        <w:rPr>
          <w:rStyle w:val="hps"/>
          <w:szCs w:val="24"/>
        </w:rPr>
        <w:t>я</w:t>
      </w:r>
      <w:r w:rsidR="00E701A7" w:rsidRPr="0087446C">
        <w:rPr>
          <w:rStyle w:val="hps"/>
          <w:szCs w:val="24"/>
        </w:rPr>
        <w:t xml:space="preserve"> </w:t>
      </w:r>
      <w:r w:rsidR="00A74D8A" w:rsidRPr="0087446C">
        <w:rPr>
          <w:rStyle w:val="hps"/>
          <w:szCs w:val="24"/>
        </w:rPr>
        <w:t>стереотип</w:t>
      </w:r>
      <w:r w:rsidR="00AF7198" w:rsidRPr="0087446C">
        <w:rPr>
          <w:rStyle w:val="hps"/>
          <w:szCs w:val="24"/>
        </w:rPr>
        <w:t>ов</w:t>
      </w:r>
      <w:r w:rsidR="008977DC" w:rsidRPr="0087446C">
        <w:rPr>
          <w:rStyle w:val="hps"/>
          <w:szCs w:val="24"/>
        </w:rPr>
        <w:t>, являющихся преградой</w:t>
      </w:r>
      <w:r w:rsidR="00E701A7" w:rsidRPr="0087446C">
        <w:rPr>
          <w:rStyle w:val="hps"/>
          <w:szCs w:val="24"/>
        </w:rPr>
        <w:t xml:space="preserve"> </w:t>
      </w:r>
      <w:r w:rsidR="008D1866" w:rsidRPr="0087446C">
        <w:rPr>
          <w:rStyle w:val="hps"/>
          <w:szCs w:val="24"/>
        </w:rPr>
        <w:t xml:space="preserve">на </w:t>
      </w:r>
      <w:r w:rsidR="008977DC" w:rsidRPr="0087446C">
        <w:rPr>
          <w:rStyle w:val="hps"/>
          <w:szCs w:val="24"/>
        </w:rPr>
        <w:t xml:space="preserve">пути полного осуществления прав человека </w:t>
      </w:r>
      <w:r w:rsidR="001B2FB0" w:rsidRPr="0087446C">
        <w:rPr>
          <w:rStyle w:val="hps"/>
          <w:szCs w:val="24"/>
        </w:rPr>
        <w:t>женщин и девочек</w:t>
      </w:r>
      <w:r w:rsidR="00A74D8A" w:rsidRPr="0087446C">
        <w:rPr>
          <w:rStyle w:val="hps"/>
          <w:szCs w:val="24"/>
        </w:rPr>
        <w:t>.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>В докладе</w:t>
      </w:r>
      <w:r w:rsidR="00A74D8A" w:rsidRPr="0087446C">
        <w:t xml:space="preserve"> </w:t>
      </w:r>
      <w:r w:rsidR="00830DA1" w:rsidRPr="0087446C">
        <w:t xml:space="preserve">отсутствует информация </w:t>
      </w:r>
      <w:r w:rsidR="00A74D8A" w:rsidRPr="0087446C">
        <w:rPr>
          <w:rStyle w:val="hps"/>
          <w:szCs w:val="24"/>
        </w:rPr>
        <w:t>о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>доступе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>женщин и девочек</w:t>
      </w:r>
      <w:r w:rsidR="00A74D8A" w:rsidRPr="0087446C">
        <w:t xml:space="preserve"> </w:t>
      </w:r>
      <w:r w:rsidR="001B2FB0" w:rsidRPr="0087446C">
        <w:t>из числа иммигрантов к</w:t>
      </w:r>
      <w:r w:rsidR="00FF14BA" w:rsidRPr="0087446C">
        <w:t>о всем уровням</w:t>
      </w:r>
      <w:r w:rsidR="00E701A7" w:rsidRPr="0087446C">
        <w:t xml:space="preserve"> </w:t>
      </w:r>
      <w:r w:rsidR="00A74D8A" w:rsidRPr="0087446C">
        <w:rPr>
          <w:rStyle w:val="hps"/>
          <w:szCs w:val="24"/>
        </w:rPr>
        <w:t>образовани</w:t>
      </w:r>
      <w:r w:rsidR="00FF14BA" w:rsidRPr="0087446C">
        <w:rPr>
          <w:rStyle w:val="hps"/>
          <w:szCs w:val="24"/>
        </w:rPr>
        <w:t>я.</w:t>
      </w:r>
      <w:r w:rsidR="00A74D8A" w:rsidRPr="0087446C">
        <w:t xml:space="preserve"> </w:t>
      </w:r>
      <w:r w:rsidR="00A74D8A" w:rsidRPr="0087446C">
        <w:rPr>
          <w:rStyle w:val="hps"/>
          <w:szCs w:val="24"/>
        </w:rPr>
        <w:t xml:space="preserve">Просьба представить </w:t>
      </w:r>
      <w:r w:rsidR="00830DA1" w:rsidRPr="0087446C">
        <w:rPr>
          <w:rStyle w:val="hps"/>
          <w:szCs w:val="24"/>
        </w:rPr>
        <w:t xml:space="preserve">соответствующую </w:t>
      </w:r>
      <w:r w:rsidR="00A74D8A" w:rsidRPr="0087446C">
        <w:rPr>
          <w:rStyle w:val="hps"/>
          <w:szCs w:val="24"/>
        </w:rPr>
        <w:t>информацию</w:t>
      </w:r>
      <w:r w:rsidR="00A74D8A" w:rsidRPr="0087446C">
        <w:t xml:space="preserve"> </w:t>
      </w:r>
      <w:r w:rsidR="00830DA1" w:rsidRPr="0087446C">
        <w:t>о д</w:t>
      </w:r>
      <w:r w:rsidR="00A74D8A" w:rsidRPr="0087446C">
        <w:rPr>
          <w:rStyle w:val="hps"/>
          <w:szCs w:val="24"/>
        </w:rPr>
        <w:t>оступ</w:t>
      </w:r>
      <w:r w:rsidR="00FF14BA" w:rsidRPr="0087446C">
        <w:rPr>
          <w:rStyle w:val="hps"/>
          <w:szCs w:val="24"/>
        </w:rPr>
        <w:t>е</w:t>
      </w:r>
      <w:r w:rsidR="00A74D8A" w:rsidRPr="0087446C">
        <w:rPr>
          <w:rStyle w:val="hps"/>
          <w:szCs w:val="24"/>
        </w:rPr>
        <w:t xml:space="preserve"> к </w:t>
      </w:r>
      <w:r w:rsidR="00744EAE" w:rsidRPr="0087446C">
        <w:rPr>
          <w:rStyle w:val="hps"/>
          <w:szCs w:val="24"/>
        </w:rPr>
        <w:t>обучению на</w:t>
      </w:r>
      <w:r w:rsidR="00A74D8A" w:rsidRPr="0087446C">
        <w:rPr>
          <w:rStyle w:val="hps"/>
          <w:szCs w:val="24"/>
        </w:rPr>
        <w:t xml:space="preserve"> </w:t>
      </w:r>
      <w:r w:rsidR="00FF14BA" w:rsidRPr="0087446C">
        <w:rPr>
          <w:rStyle w:val="hps"/>
          <w:szCs w:val="24"/>
        </w:rPr>
        <w:t>уровне начально</w:t>
      </w:r>
      <w:r w:rsidR="00830DA1" w:rsidRPr="0087446C">
        <w:rPr>
          <w:rStyle w:val="hps"/>
          <w:szCs w:val="24"/>
        </w:rPr>
        <w:t xml:space="preserve">й </w:t>
      </w:r>
      <w:r w:rsidR="00744EAE" w:rsidRPr="0087446C">
        <w:rPr>
          <w:rStyle w:val="hps"/>
          <w:szCs w:val="24"/>
        </w:rPr>
        <w:t>и</w:t>
      </w:r>
      <w:r w:rsidR="00830DA1" w:rsidRPr="0087446C">
        <w:rPr>
          <w:rStyle w:val="hps"/>
          <w:szCs w:val="24"/>
        </w:rPr>
        <w:t xml:space="preserve"> </w:t>
      </w:r>
      <w:r w:rsidR="00FF14BA" w:rsidRPr="0087446C">
        <w:rPr>
          <w:rStyle w:val="hps"/>
          <w:szCs w:val="24"/>
        </w:rPr>
        <w:t>средней школ</w:t>
      </w:r>
      <w:r w:rsidR="00744EAE" w:rsidRPr="0087446C">
        <w:rPr>
          <w:rStyle w:val="hps"/>
          <w:szCs w:val="24"/>
        </w:rPr>
        <w:t xml:space="preserve">, а также </w:t>
      </w:r>
      <w:r w:rsidR="00E701A7" w:rsidRPr="0087446C">
        <w:rPr>
          <w:rStyle w:val="hps"/>
          <w:szCs w:val="24"/>
        </w:rPr>
        <w:t xml:space="preserve">на </w:t>
      </w:r>
      <w:r w:rsidR="00744EAE" w:rsidRPr="0087446C">
        <w:rPr>
          <w:rStyle w:val="hps"/>
          <w:szCs w:val="24"/>
        </w:rPr>
        <w:t xml:space="preserve">уровне </w:t>
      </w:r>
      <w:r w:rsidR="00FF14BA" w:rsidRPr="0087446C">
        <w:rPr>
          <w:rStyle w:val="hps"/>
          <w:szCs w:val="24"/>
        </w:rPr>
        <w:t>высш</w:t>
      </w:r>
      <w:r w:rsidR="00744EAE" w:rsidRPr="0087446C">
        <w:rPr>
          <w:rStyle w:val="hps"/>
          <w:szCs w:val="24"/>
        </w:rPr>
        <w:t>его</w:t>
      </w:r>
      <w:r w:rsidR="00E701A7" w:rsidRPr="0087446C">
        <w:rPr>
          <w:rStyle w:val="hps"/>
          <w:szCs w:val="24"/>
        </w:rPr>
        <w:t xml:space="preserve"> </w:t>
      </w:r>
      <w:r w:rsidR="00744EAE" w:rsidRPr="0087446C">
        <w:rPr>
          <w:rStyle w:val="hps"/>
          <w:szCs w:val="24"/>
        </w:rPr>
        <w:t>образования</w:t>
      </w:r>
      <w:r w:rsidR="00FF14BA" w:rsidRPr="0087446C">
        <w:rPr>
          <w:rStyle w:val="hps"/>
          <w:szCs w:val="24"/>
        </w:rPr>
        <w:t>.</w:t>
      </w:r>
      <w:r w:rsidR="00DD0007" w:rsidRPr="0087446C">
        <w:rPr>
          <w:rStyle w:val="hps"/>
          <w:szCs w:val="24"/>
        </w:rPr>
        <w:t xml:space="preserve">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1F29A4" w:rsidRPr="0087446C">
        <w:rPr>
          <w:lang w:val="ru-RU"/>
        </w:rPr>
        <w:t xml:space="preserve">Занятость </w:t>
      </w:r>
    </w:p>
    <w:p w:rsidR="00530787" w:rsidRPr="0087446C" w:rsidRDefault="00A01746" w:rsidP="00E02B7B">
      <w:pPr>
        <w:pStyle w:val="SingleTxtG"/>
        <w:rPr>
          <w:rStyle w:val="hps"/>
          <w:szCs w:val="24"/>
        </w:rPr>
      </w:pPr>
      <w:r w:rsidRPr="0087446C">
        <w:t>12.</w:t>
      </w:r>
      <w:r w:rsidRPr="0087446C">
        <w:tab/>
      </w:r>
      <w:r w:rsidR="00530787" w:rsidRPr="0087446C">
        <w:t xml:space="preserve">В </w:t>
      </w:r>
      <w:r w:rsidR="00530787" w:rsidRPr="0087446C">
        <w:rPr>
          <w:rStyle w:val="hps"/>
          <w:szCs w:val="24"/>
        </w:rPr>
        <w:t>докладе указывается</w:t>
      </w:r>
      <w:r w:rsidR="00530787" w:rsidRPr="0087446C">
        <w:t xml:space="preserve">, что </w:t>
      </w:r>
      <w:r w:rsidR="00A6005F" w:rsidRPr="0087446C">
        <w:t>в</w:t>
      </w:r>
      <w:r w:rsidR="00EE7894" w:rsidRPr="0087446C">
        <w:t xml:space="preserve"> момент </w:t>
      </w:r>
      <w:r w:rsidR="00530787" w:rsidRPr="0087446C">
        <w:rPr>
          <w:rStyle w:val="hps"/>
          <w:szCs w:val="24"/>
        </w:rPr>
        <w:t>п</w:t>
      </w:r>
      <w:r w:rsidR="003C139E" w:rsidRPr="0087446C">
        <w:rPr>
          <w:rStyle w:val="hps"/>
          <w:szCs w:val="24"/>
        </w:rPr>
        <w:t xml:space="preserve">редставления </w:t>
      </w:r>
      <w:r w:rsidR="00956117" w:rsidRPr="0087446C">
        <w:rPr>
          <w:rStyle w:val="hps"/>
          <w:szCs w:val="24"/>
        </w:rPr>
        <w:t>настоящего доклада</w:t>
      </w:r>
      <w:r w:rsidR="00BF245E" w:rsidRPr="0087446C">
        <w:rPr>
          <w:rStyle w:val="hps"/>
          <w:szCs w:val="24"/>
        </w:rPr>
        <w:t xml:space="preserve"> </w:t>
      </w:r>
      <w:r w:rsidR="00EE7894" w:rsidRPr="0087446C">
        <w:rPr>
          <w:rStyle w:val="hps"/>
          <w:szCs w:val="24"/>
        </w:rPr>
        <w:t xml:space="preserve">подходила к завершению </w:t>
      </w:r>
      <w:r w:rsidR="00956117" w:rsidRPr="0087446C">
        <w:t>работ</w:t>
      </w:r>
      <w:r w:rsidR="00EE7894" w:rsidRPr="0087446C">
        <w:t>а</w:t>
      </w:r>
      <w:r w:rsidR="00956117" w:rsidRPr="0087446C">
        <w:t xml:space="preserve"> над законопроектом о домашней прислуге и лицах, связанных со сферой домашнего обслуживания, </w:t>
      </w:r>
      <w:r w:rsidR="00EE7894" w:rsidRPr="0087446C">
        <w:t xml:space="preserve">который </w:t>
      </w:r>
      <w:r w:rsidR="00956117" w:rsidRPr="0087446C">
        <w:t>рассм</w:t>
      </w:r>
      <w:r w:rsidR="00EE7894" w:rsidRPr="0087446C">
        <w:t xml:space="preserve">атривался </w:t>
      </w:r>
      <w:r w:rsidR="00956117" w:rsidRPr="0087446C">
        <w:t xml:space="preserve">комитетом в составе представителей нескольких министерств и </w:t>
      </w:r>
      <w:r w:rsidR="00EE7894" w:rsidRPr="0087446C">
        <w:t>ведомств</w:t>
      </w:r>
      <w:r w:rsidR="003C139E" w:rsidRPr="0087446C">
        <w:t xml:space="preserve"> </w:t>
      </w:r>
      <w:r w:rsidR="003C139E" w:rsidRPr="0087446C">
        <w:rPr>
          <w:rStyle w:val="hps"/>
          <w:szCs w:val="24"/>
        </w:rPr>
        <w:t>(</w:t>
      </w:r>
      <w:r w:rsidR="003C139E" w:rsidRPr="0087446C">
        <w:t>пункт 305)</w:t>
      </w:r>
      <w:r w:rsidR="00956117" w:rsidRPr="0087446C">
        <w:t>.</w:t>
      </w:r>
      <w:r w:rsidR="00530787" w:rsidRPr="0087446C">
        <w:t xml:space="preserve"> </w:t>
      </w:r>
      <w:r w:rsidR="00530787" w:rsidRPr="0087446C">
        <w:rPr>
          <w:rStyle w:val="hps"/>
          <w:szCs w:val="24"/>
        </w:rPr>
        <w:t xml:space="preserve">Просьба </w:t>
      </w:r>
      <w:r w:rsidR="003C139E" w:rsidRPr="0087446C">
        <w:rPr>
          <w:rStyle w:val="hps"/>
          <w:szCs w:val="24"/>
        </w:rPr>
        <w:t xml:space="preserve">также </w:t>
      </w:r>
      <w:r w:rsidR="00530787" w:rsidRPr="0087446C">
        <w:rPr>
          <w:rStyle w:val="hps"/>
          <w:szCs w:val="24"/>
        </w:rPr>
        <w:t>представить обновленную информацию</w:t>
      </w:r>
      <w:r w:rsidR="00530787" w:rsidRPr="0087446C">
        <w:t xml:space="preserve"> </w:t>
      </w:r>
      <w:r w:rsidR="00530787" w:rsidRPr="0087446C">
        <w:rPr>
          <w:rStyle w:val="hps"/>
          <w:szCs w:val="24"/>
        </w:rPr>
        <w:t xml:space="preserve">о </w:t>
      </w:r>
      <w:r w:rsidR="0071672C" w:rsidRPr="0087446C">
        <w:rPr>
          <w:rStyle w:val="hps"/>
          <w:szCs w:val="24"/>
        </w:rPr>
        <w:t>текущем</w:t>
      </w:r>
      <w:r w:rsidR="00E701A7" w:rsidRPr="0087446C">
        <w:rPr>
          <w:rStyle w:val="hps"/>
          <w:szCs w:val="24"/>
        </w:rPr>
        <w:t xml:space="preserve"> </w:t>
      </w:r>
      <w:r w:rsidR="0071672C" w:rsidRPr="0087446C">
        <w:rPr>
          <w:rStyle w:val="hps"/>
          <w:szCs w:val="24"/>
        </w:rPr>
        <w:t xml:space="preserve">статусе </w:t>
      </w:r>
      <w:r w:rsidR="00D03625" w:rsidRPr="0087446C">
        <w:rPr>
          <w:rStyle w:val="hps"/>
          <w:szCs w:val="24"/>
        </w:rPr>
        <w:t xml:space="preserve">данного </w:t>
      </w:r>
      <w:r w:rsidR="00530787" w:rsidRPr="0087446C">
        <w:rPr>
          <w:rStyle w:val="hps"/>
          <w:szCs w:val="24"/>
        </w:rPr>
        <w:t>законопроекта</w:t>
      </w:r>
      <w:r w:rsidR="00D03625" w:rsidRPr="0087446C">
        <w:rPr>
          <w:rStyle w:val="hps"/>
          <w:szCs w:val="24"/>
        </w:rPr>
        <w:t xml:space="preserve">. Кроме того, просьба сообщить, какие меры были приняты </w:t>
      </w:r>
      <w:r w:rsidR="00530787" w:rsidRPr="0087446C">
        <w:rPr>
          <w:rStyle w:val="atn"/>
          <w:szCs w:val="24"/>
        </w:rPr>
        <w:t>государством-</w:t>
      </w:r>
      <w:r w:rsidR="00530787" w:rsidRPr="0087446C">
        <w:t xml:space="preserve">участником </w:t>
      </w:r>
      <w:r w:rsidR="00D03625" w:rsidRPr="0087446C">
        <w:t xml:space="preserve">в целях </w:t>
      </w:r>
      <w:r w:rsidR="00530787" w:rsidRPr="0087446C">
        <w:t xml:space="preserve">улучшения </w:t>
      </w:r>
      <w:r w:rsidR="00530787" w:rsidRPr="0087446C">
        <w:rPr>
          <w:rStyle w:val="hps"/>
          <w:szCs w:val="24"/>
        </w:rPr>
        <w:t>защиты трудящихся-мигрантов</w:t>
      </w:r>
      <w:r w:rsidR="00530787" w:rsidRPr="0087446C">
        <w:t xml:space="preserve"> </w:t>
      </w:r>
      <w:r w:rsidR="0071672C" w:rsidRPr="0087446C">
        <w:t xml:space="preserve">в </w:t>
      </w:r>
      <w:r w:rsidR="00D03625" w:rsidRPr="0087446C">
        <w:t xml:space="preserve">рамках системы </w:t>
      </w:r>
      <w:r w:rsidR="0071672C" w:rsidRPr="0087446C">
        <w:rPr>
          <w:rStyle w:val="hps"/>
          <w:szCs w:val="24"/>
        </w:rPr>
        <w:t xml:space="preserve">поручительства </w:t>
      </w:r>
      <w:r w:rsidR="00530787" w:rsidRPr="0087446C">
        <w:rPr>
          <w:rStyle w:val="hps"/>
          <w:szCs w:val="24"/>
        </w:rPr>
        <w:t>и</w:t>
      </w:r>
      <w:r w:rsidR="00530787" w:rsidRPr="0087446C">
        <w:t xml:space="preserve"> </w:t>
      </w:r>
      <w:r w:rsidR="00D03625" w:rsidRPr="0087446C">
        <w:t xml:space="preserve">повышения </w:t>
      </w:r>
      <w:r w:rsidR="00530787" w:rsidRPr="0087446C">
        <w:rPr>
          <w:rStyle w:val="hps"/>
          <w:szCs w:val="24"/>
        </w:rPr>
        <w:t>эффективн</w:t>
      </w:r>
      <w:r w:rsidR="0071672C" w:rsidRPr="0087446C">
        <w:rPr>
          <w:rStyle w:val="hps"/>
          <w:szCs w:val="24"/>
        </w:rPr>
        <w:t>о</w:t>
      </w:r>
      <w:r w:rsidR="00D03625" w:rsidRPr="0087446C">
        <w:rPr>
          <w:rStyle w:val="hps"/>
          <w:szCs w:val="24"/>
        </w:rPr>
        <w:t xml:space="preserve">сти </w:t>
      </w:r>
      <w:r w:rsidR="0071672C" w:rsidRPr="0087446C">
        <w:rPr>
          <w:rStyle w:val="hps"/>
          <w:szCs w:val="24"/>
        </w:rPr>
        <w:t>механизма рассмотрени</w:t>
      </w:r>
      <w:r w:rsidR="00D03625" w:rsidRPr="0087446C">
        <w:rPr>
          <w:rStyle w:val="hps"/>
          <w:szCs w:val="24"/>
        </w:rPr>
        <w:t>я</w:t>
      </w:r>
      <w:r w:rsidR="0071672C" w:rsidRPr="0087446C">
        <w:rPr>
          <w:rStyle w:val="hps"/>
          <w:szCs w:val="24"/>
        </w:rPr>
        <w:t xml:space="preserve"> </w:t>
      </w:r>
      <w:r w:rsidR="00530787" w:rsidRPr="0087446C">
        <w:rPr>
          <w:rStyle w:val="hps"/>
          <w:szCs w:val="24"/>
        </w:rPr>
        <w:t>жалоб и</w:t>
      </w:r>
      <w:r w:rsidR="00530787" w:rsidRPr="0087446C">
        <w:t xml:space="preserve"> </w:t>
      </w:r>
      <w:r w:rsidR="00530787" w:rsidRPr="0087446C">
        <w:rPr>
          <w:rStyle w:val="hps"/>
          <w:szCs w:val="24"/>
        </w:rPr>
        <w:t>урегулирования споров</w:t>
      </w:r>
      <w:r w:rsidR="00530787" w:rsidRPr="0087446C">
        <w:t xml:space="preserve">. </w:t>
      </w:r>
      <w:r w:rsidR="00530787" w:rsidRPr="0087446C">
        <w:rPr>
          <w:rStyle w:val="hps"/>
          <w:szCs w:val="24"/>
        </w:rPr>
        <w:t>Просьба также представить</w:t>
      </w:r>
      <w:r w:rsidR="00530787" w:rsidRPr="0087446C">
        <w:t xml:space="preserve"> </w:t>
      </w:r>
      <w:r w:rsidR="00530787" w:rsidRPr="0087446C">
        <w:rPr>
          <w:rStyle w:val="hps"/>
          <w:szCs w:val="24"/>
        </w:rPr>
        <w:t>обновлен</w:t>
      </w:r>
      <w:r w:rsidR="00DE7B08" w:rsidRPr="0087446C">
        <w:rPr>
          <w:rStyle w:val="hps"/>
          <w:szCs w:val="24"/>
        </w:rPr>
        <w:t>ные</w:t>
      </w:r>
      <w:r w:rsidR="00530787" w:rsidRPr="0087446C">
        <w:rPr>
          <w:rStyle w:val="hps"/>
          <w:szCs w:val="24"/>
        </w:rPr>
        <w:t xml:space="preserve"> </w:t>
      </w:r>
      <w:r w:rsidR="00DE7B08" w:rsidRPr="0087446C">
        <w:rPr>
          <w:rStyle w:val="hps"/>
          <w:szCs w:val="24"/>
        </w:rPr>
        <w:t xml:space="preserve">данные </w:t>
      </w:r>
      <w:r w:rsidR="00530787" w:rsidRPr="0087446C">
        <w:rPr>
          <w:rStyle w:val="hps"/>
          <w:szCs w:val="24"/>
        </w:rPr>
        <w:t>о мерах</w:t>
      </w:r>
      <w:r w:rsidR="00530787" w:rsidRPr="0087446C">
        <w:t xml:space="preserve">, принятых или предусмотренных </w:t>
      </w:r>
      <w:r w:rsidR="00530787" w:rsidRPr="0087446C">
        <w:rPr>
          <w:rStyle w:val="hps"/>
          <w:szCs w:val="24"/>
        </w:rPr>
        <w:t>государство</w:t>
      </w:r>
      <w:r w:rsidR="00232EEB" w:rsidRPr="0087446C">
        <w:rPr>
          <w:rStyle w:val="hps"/>
          <w:szCs w:val="24"/>
        </w:rPr>
        <w:t>м</w:t>
      </w:r>
      <w:r w:rsidR="00530787" w:rsidRPr="0087446C">
        <w:rPr>
          <w:rStyle w:val="hps"/>
          <w:szCs w:val="24"/>
        </w:rPr>
        <w:t>-участник</w:t>
      </w:r>
      <w:r w:rsidR="00232EEB" w:rsidRPr="0087446C">
        <w:rPr>
          <w:rStyle w:val="hps"/>
          <w:szCs w:val="24"/>
        </w:rPr>
        <w:t xml:space="preserve">ом </w:t>
      </w:r>
      <w:r w:rsidR="00DE7B08" w:rsidRPr="0087446C">
        <w:rPr>
          <w:rStyle w:val="hps"/>
          <w:szCs w:val="24"/>
        </w:rPr>
        <w:t>в целях</w:t>
      </w:r>
      <w:r w:rsidR="00E701A7" w:rsidRPr="0087446C">
        <w:rPr>
          <w:rStyle w:val="hps"/>
          <w:szCs w:val="24"/>
        </w:rPr>
        <w:t xml:space="preserve"> </w:t>
      </w:r>
      <w:r w:rsidR="00DE7B08" w:rsidRPr="0087446C">
        <w:rPr>
          <w:rStyle w:val="hps"/>
          <w:szCs w:val="24"/>
        </w:rPr>
        <w:t xml:space="preserve">облегчения процедуры </w:t>
      </w:r>
      <w:r w:rsidR="00692B56" w:rsidRPr="0087446C">
        <w:rPr>
          <w:rStyle w:val="hps"/>
          <w:szCs w:val="24"/>
        </w:rPr>
        <w:t>замены спонсора</w:t>
      </w:r>
      <w:r w:rsidR="00DE7B08" w:rsidRPr="0087446C">
        <w:rPr>
          <w:rStyle w:val="hps"/>
          <w:szCs w:val="24"/>
        </w:rPr>
        <w:t xml:space="preserve"> мигрантов</w:t>
      </w:r>
      <w:r w:rsidR="00692B56" w:rsidRPr="0087446C">
        <w:rPr>
          <w:rStyle w:val="hps"/>
          <w:szCs w:val="24"/>
        </w:rPr>
        <w:t xml:space="preserve"> </w:t>
      </w:r>
      <w:r w:rsidR="00530787" w:rsidRPr="0087446C">
        <w:rPr>
          <w:rStyle w:val="hps"/>
          <w:szCs w:val="24"/>
        </w:rPr>
        <w:t>и</w:t>
      </w:r>
      <w:r w:rsidR="00530787" w:rsidRPr="0087446C">
        <w:t xml:space="preserve"> </w:t>
      </w:r>
      <w:r w:rsidR="00530787" w:rsidRPr="0087446C">
        <w:rPr>
          <w:rStyle w:val="hps"/>
          <w:szCs w:val="24"/>
        </w:rPr>
        <w:t>данные о</w:t>
      </w:r>
      <w:r w:rsidR="00530787" w:rsidRPr="0087446C">
        <w:t xml:space="preserve"> </w:t>
      </w:r>
      <w:r w:rsidR="00692B56" w:rsidRPr="0087446C">
        <w:t xml:space="preserve">численности </w:t>
      </w:r>
      <w:r w:rsidR="00530787" w:rsidRPr="0087446C">
        <w:rPr>
          <w:rStyle w:val="hps"/>
          <w:szCs w:val="24"/>
        </w:rPr>
        <w:t>труд</w:t>
      </w:r>
      <w:r w:rsidR="00692B56" w:rsidRPr="0087446C">
        <w:rPr>
          <w:rStyle w:val="hps"/>
          <w:szCs w:val="24"/>
        </w:rPr>
        <w:t>ящихся-</w:t>
      </w:r>
      <w:r w:rsidR="00530787" w:rsidRPr="0087446C">
        <w:rPr>
          <w:rStyle w:val="hps"/>
          <w:szCs w:val="24"/>
        </w:rPr>
        <w:t>мигрантов</w:t>
      </w:r>
      <w:r w:rsidR="00530787" w:rsidRPr="0087446C">
        <w:t xml:space="preserve">, в </w:t>
      </w:r>
      <w:r w:rsidR="00EF7E85" w:rsidRPr="0087446C">
        <w:t xml:space="preserve">частности </w:t>
      </w:r>
      <w:r w:rsidR="00530787" w:rsidRPr="0087446C">
        <w:rPr>
          <w:rStyle w:val="hps"/>
          <w:szCs w:val="24"/>
        </w:rPr>
        <w:t>домашни</w:t>
      </w:r>
      <w:r w:rsidR="00692B56" w:rsidRPr="0087446C">
        <w:rPr>
          <w:rStyle w:val="hps"/>
          <w:szCs w:val="24"/>
        </w:rPr>
        <w:t>х</w:t>
      </w:r>
      <w:r w:rsidR="00530787" w:rsidRPr="0087446C">
        <w:rPr>
          <w:rStyle w:val="hps"/>
          <w:szCs w:val="24"/>
        </w:rPr>
        <w:t xml:space="preserve"> работник</w:t>
      </w:r>
      <w:r w:rsidR="00692B56" w:rsidRPr="0087446C">
        <w:rPr>
          <w:rStyle w:val="hps"/>
          <w:szCs w:val="24"/>
        </w:rPr>
        <w:t>ов</w:t>
      </w:r>
      <w:r w:rsidR="00530787" w:rsidRPr="0087446C">
        <w:t xml:space="preserve">, </w:t>
      </w:r>
      <w:r w:rsidR="00EF7E85" w:rsidRPr="0087446C">
        <w:t>успешно переш</w:t>
      </w:r>
      <w:r w:rsidR="00376760" w:rsidRPr="0087446C">
        <w:t xml:space="preserve">едших </w:t>
      </w:r>
      <w:r w:rsidR="00692B56" w:rsidRPr="0087446C">
        <w:t>на другую работу.</w:t>
      </w:r>
      <w:r w:rsidR="00530787" w:rsidRPr="0087446C">
        <w:rPr>
          <w:rStyle w:val="hps"/>
          <w:szCs w:val="24"/>
        </w:rPr>
        <w:t xml:space="preserve"> </w:t>
      </w:r>
    </w:p>
    <w:p w:rsidR="00A01746" w:rsidRPr="0087446C" w:rsidRDefault="00A01746" w:rsidP="00E02B7B">
      <w:pPr>
        <w:pStyle w:val="SingleTxtG"/>
      </w:pPr>
      <w:r w:rsidRPr="0087446C">
        <w:t>13.</w:t>
      </w:r>
      <w:r w:rsidRPr="0087446C">
        <w:tab/>
      </w:r>
      <w:r w:rsidR="008B52C0" w:rsidRPr="0087446C">
        <w:t xml:space="preserve">Согласно </w:t>
      </w:r>
      <w:r w:rsidR="0081595D" w:rsidRPr="0087446C">
        <w:rPr>
          <w:rStyle w:val="hps"/>
          <w:szCs w:val="24"/>
        </w:rPr>
        <w:t>доклад</w:t>
      </w:r>
      <w:r w:rsidR="008B52C0" w:rsidRPr="0087446C">
        <w:rPr>
          <w:rStyle w:val="hps"/>
          <w:szCs w:val="24"/>
        </w:rPr>
        <w:t>у</w:t>
      </w:r>
      <w:r w:rsidR="0081595D" w:rsidRPr="0087446C">
        <w:rPr>
          <w:rStyle w:val="hps"/>
          <w:szCs w:val="24"/>
        </w:rPr>
        <w:t xml:space="preserve"> </w:t>
      </w:r>
      <w:r w:rsidR="00B73FAB" w:rsidRPr="0087446C">
        <w:t xml:space="preserve">в стране </w:t>
      </w:r>
      <w:r w:rsidR="006A47E2" w:rsidRPr="0087446C">
        <w:t xml:space="preserve">введены </w:t>
      </w:r>
      <w:r w:rsidR="00B73FAB" w:rsidRPr="0087446C">
        <w:t>огранич</w:t>
      </w:r>
      <w:r w:rsidR="006A47E2" w:rsidRPr="0087446C">
        <w:t>ения</w:t>
      </w:r>
      <w:r w:rsidR="00E701A7" w:rsidRPr="0087446C">
        <w:t xml:space="preserve"> </w:t>
      </w:r>
      <w:r w:rsidR="006A47E2" w:rsidRPr="0087446C">
        <w:t xml:space="preserve">на </w:t>
      </w:r>
      <w:r w:rsidR="0081595D" w:rsidRPr="0087446C">
        <w:rPr>
          <w:rStyle w:val="hps"/>
          <w:szCs w:val="24"/>
        </w:rPr>
        <w:t>продолжительност</w:t>
      </w:r>
      <w:r w:rsidR="00DE25D1" w:rsidRPr="0087446C">
        <w:rPr>
          <w:rStyle w:val="hps"/>
          <w:szCs w:val="24"/>
        </w:rPr>
        <w:t>ь</w:t>
      </w:r>
      <w:r w:rsidR="0081595D" w:rsidRPr="0087446C">
        <w:rPr>
          <w:rStyle w:val="hps"/>
          <w:szCs w:val="24"/>
        </w:rPr>
        <w:t xml:space="preserve"> рабочего дня</w:t>
      </w:r>
      <w:r w:rsidR="00E701A7" w:rsidRPr="0087446C">
        <w:rPr>
          <w:rStyle w:val="hps"/>
          <w:szCs w:val="24"/>
        </w:rPr>
        <w:t xml:space="preserve"> </w:t>
      </w:r>
      <w:r w:rsidR="003E0AA1" w:rsidRPr="0087446C">
        <w:rPr>
          <w:rStyle w:val="hps"/>
          <w:szCs w:val="24"/>
        </w:rPr>
        <w:t>женщин</w:t>
      </w:r>
      <w:r w:rsidR="008B52C0" w:rsidRPr="0087446C">
        <w:rPr>
          <w:rStyle w:val="hps"/>
          <w:szCs w:val="24"/>
        </w:rPr>
        <w:t xml:space="preserve"> и </w:t>
      </w:r>
      <w:r w:rsidR="00C071AE" w:rsidRPr="0087446C">
        <w:rPr>
          <w:rStyle w:val="hps"/>
          <w:szCs w:val="24"/>
        </w:rPr>
        <w:t>за</w:t>
      </w:r>
      <w:r w:rsidR="004A4A40" w:rsidRPr="0087446C">
        <w:rPr>
          <w:rStyle w:val="hps"/>
          <w:szCs w:val="24"/>
        </w:rPr>
        <w:t>прещено</w:t>
      </w:r>
      <w:r w:rsidR="00C071AE" w:rsidRPr="0087446C">
        <w:rPr>
          <w:rStyle w:val="hps"/>
          <w:szCs w:val="24"/>
        </w:rPr>
        <w:t xml:space="preserve"> использование женского труда на опасных работах</w:t>
      </w:r>
      <w:r w:rsidR="003C139E" w:rsidRPr="0087446C">
        <w:rPr>
          <w:rStyle w:val="hps"/>
          <w:szCs w:val="24"/>
        </w:rPr>
        <w:t xml:space="preserve"> (</w:t>
      </w:r>
      <w:r w:rsidR="003C139E" w:rsidRPr="0087446C">
        <w:t>пункты 279 и 280)</w:t>
      </w:r>
      <w:r w:rsidR="00C071AE" w:rsidRPr="0087446C">
        <w:rPr>
          <w:rStyle w:val="hps"/>
          <w:szCs w:val="24"/>
        </w:rPr>
        <w:t>.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Просьба представить информацию о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мерах</w:t>
      </w:r>
      <w:r w:rsidR="0081595D" w:rsidRPr="0087446C">
        <w:t xml:space="preserve">, принятых </w:t>
      </w:r>
      <w:r w:rsidR="003E0AA1" w:rsidRPr="0087446C">
        <w:t>в целях искоренения д</w:t>
      </w:r>
      <w:r w:rsidR="0081595D" w:rsidRPr="0087446C">
        <w:rPr>
          <w:rStyle w:val="hps"/>
          <w:szCs w:val="24"/>
        </w:rPr>
        <w:t>искриминационной практики в области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 xml:space="preserve">занятости </w:t>
      </w:r>
      <w:r w:rsidR="003E0AA1" w:rsidRPr="0087446C">
        <w:rPr>
          <w:rStyle w:val="hps"/>
          <w:szCs w:val="24"/>
        </w:rPr>
        <w:t xml:space="preserve">и </w:t>
      </w:r>
      <w:r w:rsidR="0081595D" w:rsidRPr="0087446C">
        <w:rPr>
          <w:rStyle w:val="hps"/>
          <w:szCs w:val="24"/>
        </w:rPr>
        <w:t>расширения участия женщин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на рынке труда</w:t>
      </w:r>
      <w:r w:rsidR="0081595D" w:rsidRPr="0087446C">
        <w:t xml:space="preserve">. </w:t>
      </w:r>
      <w:r w:rsidR="00DC3DA7" w:rsidRPr="0087446C">
        <w:t xml:space="preserve">Кроме того, </w:t>
      </w:r>
      <w:r w:rsidR="00E726F0" w:rsidRPr="0087446C">
        <w:t>п</w:t>
      </w:r>
      <w:r w:rsidR="0081595D" w:rsidRPr="0087446C">
        <w:rPr>
          <w:rStyle w:val="hps"/>
          <w:szCs w:val="24"/>
        </w:rPr>
        <w:t>росьба представить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информацию о препятствиях</w:t>
      </w:r>
      <w:r w:rsidR="0081595D" w:rsidRPr="0087446C">
        <w:t xml:space="preserve">, </w:t>
      </w:r>
      <w:r w:rsidR="001F7D35" w:rsidRPr="0087446C">
        <w:t>стоящих н</w:t>
      </w:r>
      <w:r w:rsidR="00E701A7" w:rsidRPr="0087446C">
        <w:t>а</w:t>
      </w:r>
      <w:r w:rsidR="001F7D35" w:rsidRPr="0087446C">
        <w:t xml:space="preserve"> пути продвижения женщин к руководящим должностям, </w:t>
      </w:r>
      <w:r w:rsidR="00263780" w:rsidRPr="0087446C">
        <w:t xml:space="preserve">а также </w:t>
      </w:r>
      <w:r w:rsidR="001F7D35" w:rsidRPr="0087446C">
        <w:t>решении вопросов, связанных с</w:t>
      </w:r>
      <w:r w:rsidR="00ED5FDF" w:rsidRPr="0087446C">
        <w:t xml:space="preserve"> </w:t>
      </w:r>
      <w:r w:rsidR="0081595D" w:rsidRPr="0087446C">
        <w:rPr>
          <w:rStyle w:val="hps"/>
          <w:szCs w:val="24"/>
        </w:rPr>
        <w:t>концентрацией женщин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в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 xml:space="preserve">определенных </w:t>
      </w:r>
      <w:r w:rsidR="00DC3DA7" w:rsidRPr="0087446C">
        <w:rPr>
          <w:rStyle w:val="hps"/>
          <w:szCs w:val="24"/>
        </w:rPr>
        <w:t>сфера</w:t>
      </w:r>
      <w:r w:rsidR="00E726F0" w:rsidRPr="0087446C">
        <w:rPr>
          <w:rStyle w:val="hps"/>
          <w:szCs w:val="24"/>
        </w:rPr>
        <w:t>х</w:t>
      </w:r>
      <w:r w:rsidR="00DC3DA7" w:rsidRPr="0087446C">
        <w:rPr>
          <w:rStyle w:val="hps"/>
          <w:szCs w:val="24"/>
        </w:rPr>
        <w:t xml:space="preserve"> деятельности</w:t>
      </w:r>
      <w:r w:rsidR="00E726F0" w:rsidRPr="0087446C">
        <w:rPr>
          <w:rStyle w:val="hps"/>
          <w:szCs w:val="24"/>
        </w:rPr>
        <w:t xml:space="preserve"> и</w:t>
      </w:r>
      <w:r w:rsidR="00DC3DA7" w:rsidRPr="0087446C">
        <w:rPr>
          <w:rStyle w:val="hps"/>
          <w:szCs w:val="24"/>
        </w:rPr>
        <w:t xml:space="preserve"> </w:t>
      </w:r>
      <w:r w:rsidR="00657EFB" w:rsidRPr="0087446C">
        <w:rPr>
          <w:rStyle w:val="hps"/>
          <w:szCs w:val="24"/>
        </w:rPr>
        <w:t>организацией</w:t>
      </w:r>
      <w:r w:rsidR="000024E5" w:rsidRPr="0087446C">
        <w:rPr>
          <w:rStyle w:val="hps"/>
          <w:szCs w:val="24"/>
        </w:rPr>
        <w:t xml:space="preserve"> </w:t>
      </w:r>
      <w:r w:rsidR="0081595D" w:rsidRPr="0087446C">
        <w:rPr>
          <w:rStyle w:val="hps"/>
          <w:szCs w:val="24"/>
        </w:rPr>
        <w:t>професси</w:t>
      </w:r>
      <w:r w:rsidR="00E726F0" w:rsidRPr="0087446C">
        <w:rPr>
          <w:rStyle w:val="hps"/>
          <w:szCs w:val="24"/>
        </w:rPr>
        <w:t>ональной подготовки.</w:t>
      </w:r>
      <w:r w:rsidR="0081595D" w:rsidRPr="0087446C">
        <w:rPr>
          <w:rStyle w:val="hps"/>
          <w:szCs w:val="24"/>
        </w:rPr>
        <w:t xml:space="preserve">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6B677E" w:rsidRPr="0087446C">
        <w:rPr>
          <w:lang w:val="ru-RU"/>
        </w:rPr>
        <w:t>Здравоохранение</w:t>
      </w:r>
    </w:p>
    <w:p w:rsidR="00A01746" w:rsidRPr="0087446C" w:rsidRDefault="00A01746" w:rsidP="00E02B7B">
      <w:pPr>
        <w:pStyle w:val="SingleTxtG"/>
      </w:pPr>
      <w:r w:rsidRPr="0087446C">
        <w:t>14</w:t>
      </w:r>
      <w:r w:rsidR="00395B4A" w:rsidRPr="0087446C">
        <w:t xml:space="preserve">. </w:t>
      </w:r>
      <w:r w:rsidR="00E701A7" w:rsidRPr="0087446C">
        <w:tab/>
      </w:r>
      <w:r w:rsidR="004C4FA3" w:rsidRPr="0087446C">
        <w:t xml:space="preserve">В </w:t>
      </w:r>
      <w:r w:rsidR="0081595D" w:rsidRPr="0087446C">
        <w:t>докл</w:t>
      </w:r>
      <w:r w:rsidR="0081595D" w:rsidRPr="0087446C">
        <w:rPr>
          <w:rStyle w:val="hps"/>
          <w:szCs w:val="24"/>
        </w:rPr>
        <w:t>ад</w:t>
      </w:r>
      <w:r w:rsidR="004C4FA3" w:rsidRPr="0087446C">
        <w:rPr>
          <w:rStyle w:val="hps"/>
          <w:szCs w:val="24"/>
        </w:rPr>
        <w:t>е отмечается</w:t>
      </w:r>
      <w:r w:rsidR="0081595D" w:rsidRPr="0087446C">
        <w:t>,</w:t>
      </w:r>
      <w:r w:rsidR="00E701A7" w:rsidRPr="0087446C">
        <w:t xml:space="preserve"> </w:t>
      </w:r>
      <w:r w:rsidR="005A0B8E" w:rsidRPr="0087446C">
        <w:t xml:space="preserve">что </w:t>
      </w:r>
      <w:r w:rsidR="00A30E23" w:rsidRPr="0087446C">
        <w:t>государств</w:t>
      </w:r>
      <w:r w:rsidR="00395B4A" w:rsidRPr="0087446C">
        <w:t>о</w:t>
      </w:r>
      <w:r w:rsidR="00A30E23" w:rsidRPr="0087446C">
        <w:t>-участник</w:t>
      </w:r>
      <w:r w:rsidR="00395B4A" w:rsidRPr="0087446C">
        <w:t xml:space="preserve"> не располагает </w:t>
      </w:r>
      <w:r w:rsidR="005B0A97" w:rsidRPr="0087446C">
        <w:t>официальны</w:t>
      </w:r>
      <w:r w:rsidR="00395B4A" w:rsidRPr="0087446C">
        <w:t>ми</w:t>
      </w:r>
      <w:r w:rsidR="005B0A97" w:rsidRPr="0087446C">
        <w:t xml:space="preserve"> данны</w:t>
      </w:r>
      <w:r w:rsidR="00395B4A" w:rsidRPr="0087446C">
        <w:t>ми</w:t>
      </w:r>
      <w:r w:rsidR="00A30E23" w:rsidRPr="0087446C">
        <w:t xml:space="preserve"> о применении </w:t>
      </w:r>
      <w:r w:rsidR="00F77A1E" w:rsidRPr="0087446C">
        <w:rPr>
          <w:rStyle w:val="hps"/>
          <w:szCs w:val="24"/>
        </w:rPr>
        <w:t>противозачаточных средств</w:t>
      </w:r>
      <w:r w:rsidR="00A30E23" w:rsidRPr="0087446C">
        <w:rPr>
          <w:rStyle w:val="hps"/>
          <w:szCs w:val="24"/>
        </w:rPr>
        <w:t xml:space="preserve">, </w:t>
      </w:r>
      <w:r w:rsidR="005A0B8E" w:rsidRPr="0087446C">
        <w:rPr>
          <w:rStyle w:val="hps"/>
          <w:szCs w:val="24"/>
        </w:rPr>
        <w:t xml:space="preserve">что </w:t>
      </w:r>
      <w:r w:rsidR="00A30E23" w:rsidRPr="0087446C">
        <w:rPr>
          <w:rStyle w:val="hps"/>
          <w:szCs w:val="24"/>
        </w:rPr>
        <w:t>осведомленность</w:t>
      </w:r>
      <w:r w:rsidR="00E54C14" w:rsidRPr="0087446C">
        <w:rPr>
          <w:rStyle w:val="hps"/>
          <w:szCs w:val="24"/>
        </w:rPr>
        <w:t xml:space="preserve"> населения </w:t>
      </w:r>
      <w:r w:rsidR="00A30E23" w:rsidRPr="0087446C">
        <w:rPr>
          <w:rStyle w:val="hps"/>
          <w:szCs w:val="24"/>
        </w:rPr>
        <w:t xml:space="preserve">в отношении методов контрацепции </w:t>
      </w:r>
      <w:r w:rsidR="00E54C14" w:rsidRPr="0087446C">
        <w:rPr>
          <w:rStyle w:val="hps"/>
          <w:szCs w:val="24"/>
        </w:rPr>
        <w:t xml:space="preserve">остается на низком уровне </w:t>
      </w:r>
      <w:r w:rsidR="0081595D" w:rsidRPr="0087446C">
        <w:rPr>
          <w:rStyle w:val="hps"/>
          <w:szCs w:val="24"/>
        </w:rPr>
        <w:t xml:space="preserve">и </w:t>
      </w:r>
      <w:r w:rsidR="00127C14" w:rsidRPr="0087446C">
        <w:rPr>
          <w:rStyle w:val="hps"/>
          <w:szCs w:val="24"/>
        </w:rPr>
        <w:t xml:space="preserve">доля населения, </w:t>
      </w:r>
      <w:r w:rsidR="0051789C" w:rsidRPr="0087446C">
        <w:rPr>
          <w:rStyle w:val="hps"/>
          <w:szCs w:val="24"/>
        </w:rPr>
        <w:t xml:space="preserve">пользующаяся различными </w:t>
      </w:r>
      <w:r w:rsidR="0081595D" w:rsidRPr="0087446C">
        <w:rPr>
          <w:rStyle w:val="hps"/>
          <w:szCs w:val="24"/>
        </w:rPr>
        <w:t>метод</w:t>
      </w:r>
      <w:r w:rsidR="0051789C" w:rsidRPr="0087446C">
        <w:rPr>
          <w:rStyle w:val="hps"/>
          <w:szCs w:val="24"/>
        </w:rPr>
        <w:t>ами</w:t>
      </w:r>
      <w:r w:rsidR="0081595D" w:rsidRPr="0087446C">
        <w:rPr>
          <w:rStyle w:val="hps"/>
          <w:szCs w:val="24"/>
        </w:rPr>
        <w:t xml:space="preserve"> планирования семьи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(</w:t>
      </w:r>
      <w:r w:rsidR="0081595D" w:rsidRPr="0087446C">
        <w:t>мужские презервативы)</w:t>
      </w:r>
      <w:r w:rsidR="0051789C" w:rsidRPr="0087446C">
        <w:t>,</w:t>
      </w:r>
      <w:r w:rsidR="0081595D" w:rsidRPr="0087446C">
        <w:t xml:space="preserve"> не </w:t>
      </w:r>
      <w:r w:rsidR="00A30E23" w:rsidRPr="0087446C">
        <w:t xml:space="preserve">превышает </w:t>
      </w:r>
      <w:r w:rsidR="003C139E" w:rsidRPr="0087446C">
        <w:rPr>
          <w:rStyle w:val="hps"/>
          <w:szCs w:val="24"/>
        </w:rPr>
        <w:t>20</w:t>
      </w:r>
      <w:r w:rsidR="003C139E" w:rsidRPr="0087446C">
        <w:t> </w:t>
      </w:r>
      <w:r w:rsidR="0081595D" w:rsidRPr="0087446C">
        <w:rPr>
          <w:rStyle w:val="hps"/>
          <w:szCs w:val="24"/>
        </w:rPr>
        <w:t>процентов</w:t>
      </w:r>
      <w:r w:rsidR="003C139E" w:rsidRPr="0087446C">
        <w:rPr>
          <w:rStyle w:val="hps"/>
          <w:szCs w:val="24"/>
        </w:rPr>
        <w:t xml:space="preserve"> (</w:t>
      </w:r>
      <w:r w:rsidR="003C139E" w:rsidRPr="0087446C">
        <w:t>пункт 336)</w:t>
      </w:r>
      <w:r w:rsidR="0081595D" w:rsidRPr="0087446C">
        <w:rPr>
          <w:rStyle w:val="hps"/>
          <w:szCs w:val="24"/>
        </w:rPr>
        <w:t>.</w:t>
      </w:r>
      <w:r w:rsidR="003C139E" w:rsidRPr="0087446C">
        <w:rPr>
          <w:rStyle w:val="hps"/>
          <w:szCs w:val="24"/>
        </w:rPr>
        <w:t xml:space="preserve"> </w:t>
      </w:r>
      <w:r w:rsidR="0081595D" w:rsidRPr="0087446C">
        <w:rPr>
          <w:rStyle w:val="hps"/>
          <w:szCs w:val="24"/>
        </w:rPr>
        <w:t>Просьба представить информацию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о мерах, принятых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государством-участником</w:t>
      </w:r>
      <w:r w:rsidR="0081595D" w:rsidRPr="0087446C">
        <w:t xml:space="preserve"> </w:t>
      </w:r>
      <w:r w:rsidR="00E0631F" w:rsidRPr="0087446C">
        <w:t xml:space="preserve">в целях </w:t>
      </w:r>
      <w:r w:rsidR="003749A6" w:rsidRPr="0087446C">
        <w:t xml:space="preserve">более широкого </w:t>
      </w:r>
      <w:r w:rsidR="003749A6" w:rsidRPr="0087446C">
        <w:rPr>
          <w:rStyle w:val="hps"/>
          <w:szCs w:val="24"/>
        </w:rPr>
        <w:t>применения методов контрацепции</w:t>
      </w:r>
      <w:r w:rsidR="0081595D" w:rsidRPr="0087446C">
        <w:rPr>
          <w:rStyle w:val="hps"/>
          <w:szCs w:val="24"/>
        </w:rPr>
        <w:t>,</w:t>
      </w:r>
      <w:r w:rsidR="0081595D" w:rsidRPr="0087446C">
        <w:t xml:space="preserve"> </w:t>
      </w:r>
      <w:r w:rsidR="00A92964" w:rsidRPr="0087446C">
        <w:t xml:space="preserve">включая </w:t>
      </w:r>
      <w:r w:rsidR="004C319E" w:rsidRPr="0087446C">
        <w:t>обеспечение доступности и наличи</w:t>
      </w:r>
      <w:r w:rsidR="00E701A7" w:rsidRPr="0087446C">
        <w:t>е</w:t>
      </w:r>
      <w:r w:rsidR="004C319E" w:rsidRPr="0087446C">
        <w:t xml:space="preserve"> противозачаточных средств</w:t>
      </w:r>
      <w:r w:rsidR="00A92964" w:rsidRPr="0087446C">
        <w:t>,</w:t>
      </w:r>
      <w:r w:rsidR="0081595D" w:rsidRPr="0087446C">
        <w:rPr>
          <w:rStyle w:val="hps"/>
          <w:szCs w:val="24"/>
        </w:rPr>
        <w:t xml:space="preserve"> повышение осведомленности женщин и девочек</w:t>
      </w:r>
      <w:r w:rsidR="0081595D" w:rsidRPr="0087446C">
        <w:t xml:space="preserve"> </w:t>
      </w:r>
      <w:r w:rsidR="00D75D97" w:rsidRPr="0087446C">
        <w:t xml:space="preserve">в отношении </w:t>
      </w:r>
      <w:r w:rsidR="0081595D" w:rsidRPr="0087446C">
        <w:rPr>
          <w:rStyle w:val="hps"/>
          <w:szCs w:val="24"/>
        </w:rPr>
        <w:t>современных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метод</w:t>
      </w:r>
      <w:r w:rsidR="00D75D97" w:rsidRPr="0087446C">
        <w:rPr>
          <w:rStyle w:val="hps"/>
          <w:szCs w:val="24"/>
        </w:rPr>
        <w:t>ов</w:t>
      </w:r>
      <w:r w:rsidR="0081595D" w:rsidRPr="0087446C">
        <w:rPr>
          <w:rStyle w:val="hps"/>
          <w:szCs w:val="24"/>
        </w:rPr>
        <w:t xml:space="preserve"> контрацепции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>и планирования семьи</w:t>
      </w:r>
      <w:r w:rsidR="0081595D" w:rsidRPr="0087446C">
        <w:t xml:space="preserve">, а также </w:t>
      </w:r>
      <w:r w:rsidR="0081595D" w:rsidRPr="0087446C">
        <w:rPr>
          <w:rStyle w:val="hps"/>
          <w:szCs w:val="24"/>
        </w:rPr>
        <w:t>облегчени</w:t>
      </w:r>
      <w:r w:rsidR="00E701A7" w:rsidRPr="0087446C">
        <w:rPr>
          <w:rStyle w:val="hps"/>
          <w:szCs w:val="24"/>
        </w:rPr>
        <w:t>е</w:t>
      </w:r>
      <w:r w:rsidR="0081595D" w:rsidRPr="0087446C">
        <w:rPr>
          <w:rStyle w:val="hps"/>
          <w:szCs w:val="24"/>
        </w:rPr>
        <w:t xml:space="preserve"> доступа</w:t>
      </w:r>
      <w:r w:rsidR="00A92964" w:rsidRPr="0087446C">
        <w:rPr>
          <w:rStyle w:val="hps"/>
          <w:szCs w:val="24"/>
        </w:rPr>
        <w:t xml:space="preserve"> женщин и девочек</w:t>
      </w:r>
      <w:r w:rsidR="00A92964" w:rsidRPr="0087446C">
        <w:t xml:space="preserve">, </w:t>
      </w:r>
      <w:r w:rsidR="00E701A7" w:rsidRPr="0087446C">
        <w:t>в том</w:t>
      </w:r>
      <w:r w:rsidR="00A92964" w:rsidRPr="0087446C">
        <w:rPr>
          <w:rStyle w:val="hps"/>
          <w:szCs w:val="24"/>
        </w:rPr>
        <w:t xml:space="preserve"> числ</w:t>
      </w:r>
      <w:r w:rsidR="00E701A7" w:rsidRPr="0087446C">
        <w:rPr>
          <w:rStyle w:val="hps"/>
          <w:szCs w:val="24"/>
        </w:rPr>
        <w:t>е</w:t>
      </w:r>
      <w:r w:rsidR="00A92964" w:rsidRPr="0087446C">
        <w:rPr>
          <w:rStyle w:val="hps"/>
          <w:szCs w:val="24"/>
        </w:rPr>
        <w:t xml:space="preserve"> трудящихся-мигрантов, </w:t>
      </w:r>
      <w:r w:rsidR="0081595D" w:rsidRPr="0087446C">
        <w:rPr>
          <w:rStyle w:val="hps"/>
          <w:szCs w:val="24"/>
        </w:rPr>
        <w:t>к услугам здравоохранения</w:t>
      </w:r>
      <w:r w:rsidR="0081595D" w:rsidRPr="0087446C">
        <w:t xml:space="preserve"> </w:t>
      </w:r>
      <w:r w:rsidR="0081595D" w:rsidRPr="0087446C">
        <w:rPr>
          <w:rStyle w:val="hps"/>
          <w:szCs w:val="24"/>
        </w:rPr>
        <w:t xml:space="preserve">и </w:t>
      </w:r>
      <w:r w:rsidR="00D75D97" w:rsidRPr="0087446C">
        <w:rPr>
          <w:rStyle w:val="hps"/>
          <w:szCs w:val="24"/>
        </w:rPr>
        <w:t>центр</w:t>
      </w:r>
      <w:r w:rsidR="00A92964" w:rsidRPr="0087446C">
        <w:rPr>
          <w:rStyle w:val="hps"/>
          <w:szCs w:val="24"/>
        </w:rPr>
        <w:t>ам</w:t>
      </w:r>
      <w:r w:rsidR="00D75D97" w:rsidRPr="0087446C">
        <w:rPr>
          <w:rStyle w:val="hps"/>
          <w:szCs w:val="24"/>
        </w:rPr>
        <w:t xml:space="preserve"> </w:t>
      </w:r>
      <w:r w:rsidR="0081595D" w:rsidRPr="0087446C">
        <w:rPr>
          <w:rStyle w:val="hps"/>
          <w:szCs w:val="24"/>
        </w:rPr>
        <w:t>репродуктивн</w:t>
      </w:r>
      <w:r w:rsidR="00D75D97" w:rsidRPr="0087446C">
        <w:rPr>
          <w:rStyle w:val="hps"/>
          <w:szCs w:val="24"/>
        </w:rPr>
        <w:t>ого здоровья</w:t>
      </w:r>
      <w:r w:rsidRPr="0087446C">
        <w:t>.</w:t>
      </w:r>
    </w:p>
    <w:p w:rsidR="00A01746" w:rsidRPr="0087446C" w:rsidRDefault="00A01746" w:rsidP="00E02B7B">
      <w:pPr>
        <w:pStyle w:val="SingleTxtG"/>
      </w:pPr>
      <w:r w:rsidRPr="0087446C">
        <w:t>15.</w:t>
      </w:r>
      <w:r w:rsidRPr="0087446C">
        <w:tab/>
      </w:r>
      <w:r w:rsidR="00831330" w:rsidRPr="0087446C">
        <w:t>В д</w:t>
      </w:r>
      <w:r w:rsidR="000C5EB0" w:rsidRPr="0087446C">
        <w:rPr>
          <w:rStyle w:val="hps"/>
          <w:szCs w:val="24"/>
        </w:rPr>
        <w:t>окладе указывается</w:t>
      </w:r>
      <w:r w:rsidR="000C5EB0" w:rsidRPr="0087446C">
        <w:t xml:space="preserve">, что Уголовный кодекс </w:t>
      </w:r>
      <w:r w:rsidR="000C5EB0" w:rsidRPr="0087446C">
        <w:rPr>
          <w:rStyle w:val="hps"/>
          <w:szCs w:val="24"/>
        </w:rPr>
        <w:t>государства-участника</w:t>
      </w:r>
      <w:r w:rsidR="000C5EB0" w:rsidRPr="0087446C">
        <w:t xml:space="preserve"> </w:t>
      </w:r>
      <w:r w:rsidR="000C5EB0" w:rsidRPr="0087446C">
        <w:rPr>
          <w:rStyle w:val="hps"/>
          <w:szCs w:val="24"/>
        </w:rPr>
        <w:t xml:space="preserve">запрещает </w:t>
      </w:r>
      <w:r w:rsidR="0000711A" w:rsidRPr="0087446C">
        <w:rPr>
          <w:rStyle w:val="hps"/>
          <w:szCs w:val="24"/>
        </w:rPr>
        <w:t>искусственное прерывание беременности</w:t>
      </w:r>
      <w:r w:rsidR="00546996" w:rsidRPr="0087446C">
        <w:rPr>
          <w:rStyle w:val="hps"/>
          <w:szCs w:val="24"/>
        </w:rPr>
        <w:t xml:space="preserve"> (</w:t>
      </w:r>
      <w:r w:rsidR="00546996" w:rsidRPr="0087446C">
        <w:t>пункт 358)</w:t>
      </w:r>
      <w:r w:rsidR="000C5EB0" w:rsidRPr="0087446C">
        <w:t xml:space="preserve">. </w:t>
      </w:r>
      <w:r w:rsidR="0070245E" w:rsidRPr="0087446C">
        <w:t>Просьба представить разъяснения,</w:t>
      </w:r>
      <w:r w:rsidR="00E701A7" w:rsidRPr="0087446C">
        <w:t xml:space="preserve"> </w:t>
      </w:r>
      <w:r w:rsidR="0070245E" w:rsidRPr="0087446C">
        <w:t xml:space="preserve">в каких случаях </w:t>
      </w:r>
      <w:r w:rsidR="000C5EB0" w:rsidRPr="0087446C">
        <w:rPr>
          <w:rStyle w:val="hps"/>
          <w:szCs w:val="24"/>
        </w:rPr>
        <w:t>аборт</w:t>
      </w:r>
      <w:r w:rsidR="000C5EB0" w:rsidRPr="0087446C">
        <w:t xml:space="preserve"> </w:t>
      </w:r>
      <w:r w:rsidR="0070245E" w:rsidRPr="0087446C">
        <w:t xml:space="preserve">считается </w:t>
      </w:r>
      <w:r w:rsidR="000C5EB0" w:rsidRPr="0087446C">
        <w:rPr>
          <w:rStyle w:val="hps"/>
          <w:szCs w:val="24"/>
        </w:rPr>
        <w:t>официально разреше</w:t>
      </w:r>
      <w:r w:rsidR="0070245E" w:rsidRPr="0087446C">
        <w:rPr>
          <w:rStyle w:val="hps"/>
          <w:szCs w:val="24"/>
        </w:rPr>
        <w:t>нным</w:t>
      </w:r>
      <w:r w:rsidRPr="0087446C">
        <w:t xml:space="preserve">.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6B677E" w:rsidRPr="0087446C">
        <w:rPr>
          <w:lang w:val="ru-RU"/>
        </w:rPr>
        <w:t xml:space="preserve">Равенство </w:t>
      </w:r>
      <w:r w:rsidR="003C213F" w:rsidRPr="0087446C">
        <w:rPr>
          <w:lang w:val="ru-RU"/>
        </w:rPr>
        <w:t>перед законом и в гражданских вопросах</w:t>
      </w:r>
    </w:p>
    <w:p w:rsidR="00A01746" w:rsidRPr="0087446C" w:rsidRDefault="00A01746" w:rsidP="00E02B7B">
      <w:pPr>
        <w:pStyle w:val="SingleTxtG"/>
      </w:pPr>
      <w:r w:rsidRPr="0087446C">
        <w:t>16.</w:t>
      </w:r>
      <w:r w:rsidRPr="0087446C">
        <w:tab/>
      </w:r>
      <w:r w:rsidR="00BB634A" w:rsidRPr="0087446C">
        <w:t>Прось</w:t>
      </w:r>
      <w:r w:rsidR="004E6D9E" w:rsidRPr="0087446C">
        <w:rPr>
          <w:rStyle w:val="hps"/>
          <w:szCs w:val="24"/>
        </w:rPr>
        <w:t>ба представить информацию о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формальных и неформальных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процедур</w:t>
      </w:r>
      <w:r w:rsidR="00BB634A" w:rsidRPr="0087446C">
        <w:rPr>
          <w:rStyle w:val="hps"/>
          <w:szCs w:val="24"/>
        </w:rPr>
        <w:t>ах, которым должны следовать</w:t>
      </w:r>
      <w:r w:rsidR="00E701A7" w:rsidRPr="0087446C">
        <w:rPr>
          <w:rStyle w:val="hps"/>
          <w:szCs w:val="24"/>
        </w:rPr>
        <w:t xml:space="preserve"> </w:t>
      </w:r>
      <w:r w:rsidR="004E6D9E" w:rsidRPr="0087446C">
        <w:rPr>
          <w:rStyle w:val="hps"/>
          <w:szCs w:val="24"/>
        </w:rPr>
        <w:t>женщин</w:t>
      </w:r>
      <w:r w:rsidR="00BB634A" w:rsidRPr="0087446C">
        <w:rPr>
          <w:rStyle w:val="hps"/>
          <w:szCs w:val="24"/>
        </w:rPr>
        <w:t>ы</w:t>
      </w:r>
      <w:r w:rsidR="004E6D9E" w:rsidRPr="0087446C">
        <w:rPr>
          <w:rStyle w:val="hps"/>
          <w:szCs w:val="24"/>
        </w:rPr>
        <w:t>, путешествующи</w:t>
      </w:r>
      <w:r w:rsidR="00BB634A" w:rsidRPr="0087446C">
        <w:rPr>
          <w:rStyle w:val="hps"/>
          <w:szCs w:val="24"/>
        </w:rPr>
        <w:t>е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за пределами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государства-участника.</w:t>
      </w:r>
      <w:r w:rsidR="00E701A7" w:rsidRPr="0087446C">
        <w:rPr>
          <w:rStyle w:val="hps"/>
          <w:szCs w:val="24"/>
        </w:rPr>
        <w:t xml:space="preserve"> </w:t>
      </w:r>
      <w:r w:rsidR="004E6D9E" w:rsidRPr="0087446C">
        <w:rPr>
          <w:rStyle w:val="hps"/>
          <w:szCs w:val="24"/>
        </w:rPr>
        <w:t xml:space="preserve">Просьба </w:t>
      </w:r>
      <w:r w:rsidR="00546996" w:rsidRPr="0087446C">
        <w:rPr>
          <w:rStyle w:val="hps"/>
          <w:szCs w:val="24"/>
        </w:rPr>
        <w:t xml:space="preserve">также </w:t>
      </w:r>
      <w:r w:rsidR="00CA0871" w:rsidRPr="0087446C">
        <w:rPr>
          <w:rStyle w:val="hps"/>
          <w:szCs w:val="24"/>
        </w:rPr>
        <w:t>представить информацию о том,</w:t>
      </w:r>
      <w:r w:rsidR="00E701A7" w:rsidRPr="0087446C">
        <w:rPr>
          <w:rStyle w:val="hps"/>
          <w:szCs w:val="24"/>
        </w:rPr>
        <w:t xml:space="preserve"> </w:t>
      </w:r>
      <w:r w:rsidR="00BB634A" w:rsidRPr="0087446C">
        <w:rPr>
          <w:rStyle w:val="hps"/>
          <w:szCs w:val="24"/>
        </w:rPr>
        <w:t>должны ли</w:t>
      </w:r>
      <w:r w:rsidR="00E701A7" w:rsidRPr="0087446C">
        <w:rPr>
          <w:rStyle w:val="hps"/>
          <w:szCs w:val="24"/>
        </w:rPr>
        <w:t xml:space="preserve"> </w:t>
      </w:r>
      <w:r w:rsidR="004E6D9E" w:rsidRPr="0087446C">
        <w:rPr>
          <w:rStyle w:val="hps"/>
          <w:szCs w:val="24"/>
        </w:rPr>
        <w:t>женщин</w:t>
      </w:r>
      <w:r w:rsidR="00BB634A" w:rsidRPr="0087446C">
        <w:rPr>
          <w:rStyle w:val="hps"/>
          <w:szCs w:val="24"/>
        </w:rPr>
        <w:t xml:space="preserve">ы иметь </w:t>
      </w:r>
      <w:r w:rsidR="00CA0871" w:rsidRPr="0087446C">
        <w:rPr>
          <w:rStyle w:val="hps"/>
          <w:szCs w:val="24"/>
        </w:rPr>
        <w:t xml:space="preserve">сопровождение в лице </w:t>
      </w:r>
      <w:r w:rsidR="004E6D9E" w:rsidRPr="0087446C">
        <w:rPr>
          <w:rStyle w:val="hps"/>
          <w:szCs w:val="24"/>
        </w:rPr>
        <w:t>опекуна-мужчин</w:t>
      </w:r>
      <w:r w:rsidR="00CA0871" w:rsidRPr="0087446C">
        <w:rPr>
          <w:rStyle w:val="hps"/>
          <w:szCs w:val="24"/>
        </w:rPr>
        <w:t xml:space="preserve">ы </w:t>
      </w:r>
      <w:r w:rsidR="004E6D9E" w:rsidRPr="0087446C">
        <w:rPr>
          <w:rStyle w:val="hps"/>
          <w:szCs w:val="24"/>
        </w:rPr>
        <w:t>при поездках за границу</w:t>
      </w:r>
      <w:r w:rsidR="00CA0871" w:rsidRPr="0087446C">
        <w:rPr>
          <w:rStyle w:val="hps"/>
          <w:szCs w:val="24"/>
        </w:rPr>
        <w:t>,</w:t>
      </w:r>
      <w:r w:rsidR="00E701A7" w:rsidRPr="0087446C">
        <w:t xml:space="preserve"> </w:t>
      </w:r>
      <w:r w:rsidR="00CA0871" w:rsidRPr="0087446C">
        <w:t xml:space="preserve">обязаны </w:t>
      </w:r>
      <w:r w:rsidR="008D7504" w:rsidRPr="0087446C">
        <w:t xml:space="preserve">ли </w:t>
      </w:r>
      <w:r w:rsidR="004E6D9E" w:rsidRPr="0087446C">
        <w:rPr>
          <w:rStyle w:val="hps"/>
          <w:szCs w:val="24"/>
        </w:rPr>
        <w:t>они</w:t>
      </w:r>
      <w:r w:rsidR="004E6D9E" w:rsidRPr="0087446C">
        <w:t xml:space="preserve"> </w:t>
      </w:r>
      <w:r w:rsidR="00CA0871" w:rsidRPr="0087446C">
        <w:t xml:space="preserve">предварительно испрашивать </w:t>
      </w:r>
      <w:r w:rsidR="004E6D9E" w:rsidRPr="0087446C">
        <w:rPr>
          <w:rStyle w:val="hps"/>
          <w:szCs w:val="24"/>
        </w:rPr>
        <w:t>разрешени</w:t>
      </w:r>
      <w:r w:rsidR="00C63C7F" w:rsidRPr="0087446C">
        <w:rPr>
          <w:rStyle w:val="hps"/>
          <w:szCs w:val="24"/>
        </w:rPr>
        <w:t>е</w:t>
      </w:r>
      <w:r w:rsidR="004E6D9E" w:rsidRPr="0087446C">
        <w:t xml:space="preserve"> </w:t>
      </w:r>
      <w:r w:rsidR="00C63C7F" w:rsidRPr="0087446C">
        <w:t xml:space="preserve">от </w:t>
      </w:r>
      <w:r w:rsidR="004E6D9E" w:rsidRPr="0087446C">
        <w:rPr>
          <w:rStyle w:val="hps"/>
          <w:szCs w:val="24"/>
        </w:rPr>
        <w:t>опекуна-мужчины</w:t>
      </w:r>
      <w:r w:rsidR="00CA0871" w:rsidRPr="0087446C">
        <w:rPr>
          <w:rStyle w:val="hps"/>
          <w:szCs w:val="24"/>
        </w:rPr>
        <w:t xml:space="preserve">, а также </w:t>
      </w:r>
      <w:r w:rsidR="00C63C7F" w:rsidRPr="0087446C">
        <w:rPr>
          <w:rStyle w:val="hps"/>
          <w:szCs w:val="24"/>
        </w:rPr>
        <w:t xml:space="preserve">о </w:t>
      </w:r>
      <w:r w:rsidR="00CA0871" w:rsidRPr="0087446C">
        <w:rPr>
          <w:rStyle w:val="hps"/>
          <w:szCs w:val="24"/>
        </w:rPr>
        <w:t xml:space="preserve">том, были ли приняты меры, </w:t>
      </w:r>
      <w:r w:rsidR="00731FE3" w:rsidRPr="0087446C">
        <w:rPr>
          <w:rStyle w:val="hps"/>
          <w:szCs w:val="24"/>
        </w:rPr>
        <w:t xml:space="preserve">направленные на изменение </w:t>
      </w:r>
      <w:r w:rsidR="004E6D9E" w:rsidRPr="0087446C">
        <w:rPr>
          <w:rStyle w:val="hps"/>
          <w:szCs w:val="24"/>
        </w:rPr>
        <w:t>существующих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представлений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о свободе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передвижения женщин</w:t>
      </w:r>
      <w:r w:rsidR="004E6D9E" w:rsidRPr="0087446C">
        <w:t xml:space="preserve">. </w:t>
      </w:r>
      <w:r w:rsidR="004E6D9E" w:rsidRPr="0087446C">
        <w:rPr>
          <w:rStyle w:val="hps"/>
          <w:szCs w:val="24"/>
        </w:rPr>
        <w:t>Просьба также представить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информацию о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полномочиях</w:t>
      </w:r>
      <w:r w:rsidR="004E6D9E" w:rsidRPr="0087446C">
        <w:t xml:space="preserve"> </w:t>
      </w:r>
      <w:r w:rsidR="004E6D9E" w:rsidRPr="0087446C">
        <w:rPr>
          <w:rStyle w:val="hps"/>
          <w:szCs w:val="24"/>
        </w:rPr>
        <w:t>опекунов-мужчин</w:t>
      </w:r>
      <w:r w:rsidR="004E6D9E" w:rsidRPr="0087446C">
        <w:t xml:space="preserve">, </w:t>
      </w:r>
      <w:r w:rsidR="00C63C7F" w:rsidRPr="0087446C">
        <w:t xml:space="preserve">в частности </w:t>
      </w:r>
      <w:r w:rsidR="004347EF" w:rsidRPr="0087446C">
        <w:t xml:space="preserve">в том, что касается </w:t>
      </w:r>
      <w:r w:rsidR="004E6D9E" w:rsidRPr="0087446C">
        <w:rPr>
          <w:rStyle w:val="hps"/>
          <w:szCs w:val="24"/>
        </w:rPr>
        <w:t>образования</w:t>
      </w:r>
      <w:r w:rsidR="004E6D9E" w:rsidRPr="0087446C">
        <w:t xml:space="preserve">, занятости, </w:t>
      </w:r>
      <w:r w:rsidR="004E6D9E" w:rsidRPr="0087446C">
        <w:rPr>
          <w:rStyle w:val="hps"/>
          <w:szCs w:val="24"/>
        </w:rPr>
        <w:t>брака и семейных отношен</w:t>
      </w:r>
      <w:r w:rsidR="00C63C7F" w:rsidRPr="0087446C">
        <w:rPr>
          <w:rStyle w:val="hps"/>
          <w:szCs w:val="24"/>
        </w:rPr>
        <w:t>ий.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D27B45" w:rsidRPr="0087446C">
        <w:rPr>
          <w:lang w:val="ru-RU"/>
        </w:rPr>
        <w:t>Группы</w:t>
      </w:r>
      <w:r w:rsidR="00E701A7" w:rsidRPr="0087446C">
        <w:rPr>
          <w:lang w:val="ru-RU"/>
        </w:rPr>
        <w:t xml:space="preserve"> </w:t>
      </w:r>
      <w:r w:rsidR="00D27B45" w:rsidRPr="0087446C">
        <w:rPr>
          <w:lang w:val="ru-RU"/>
        </w:rPr>
        <w:t>женщин, находящиеся в неблагоприятном</w:t>
      </w:r>
      <w:r w:rsidR="00E701A7" w:rsidRPr="0087446C">
        <w:rPr>
          <w:lang w:val="ru-RU"/>
        </w:rPr>
        <w:t xml:space="preserve"> </w:t>
      </w:r>
      <w:r w:rsidR="00D27B45" w:rsidRPr="0087446C">
        <w:rPr>
          <w:lang w:val="ru-RU"/>
        </w:rPr>
        <w:t xml:space="preserve">положении </w:t>
      </w:r>
    </w:p>
    <w:p w:rsidR="00A01746" w:rsidRPr="0087446C" w:rsidRDefault="00A01746" w:rsidP="00E02B7B">
      <w:pPr>
        <w:pStyle w:val="SingleTxtG"/>
      </w:pPr>
      <w:r w:rsidRPr="0087446C">
        <w:t>17.</w:t>
      </w:r>
      <w:r w:rsidRPr="0087446C">
        <w:tab/>
      </w:r>
      <w:r w:rsidR="004546AF" w:rsidRPr="0087446C">
        <w:t>В д</w:t>
      </w:r>
      <w:r w:rsidR="005935C8" w:rsidRPr="0087446C">
        <w:rPr>
          <w:rStyle w:val="hps"/>
          <w:szCs w:val="24"/>
        </w:rPr>
        <w:t>окладе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ничего не говорится о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положении</w:t>
      </w:r>
      <w:r w:rsidR="00E701A7" w:rsidRPr="0087446C">
        <w:t xml:space="preserve"> </w:t>
      </w:r>
      <w:r w:rsidR="00B1075C" w:rsidRPr="0087446C">
        <w:t>женщин из числа бедуинов</w:t>
      </w:r>
      <w:r w:rsidR="00E701A7" w:rsidRPr="0087446C">
        <w:t xml:space="preserve"> </w:t>
      </w:r>
      <w:r w:rsidR="005935C8" w:rsidRPr="0087446C">
        <w:rPr>
          <w:rStyle w:val="hps"/>
          <w:szCs w:val="24"/>
        </w:rPr>
        <w:t>(</w:t>
      </w:r>
      <w:r w:rsidR="005935C8" w:rsidRPr="0087446C">
        <w:t>лиц без гражданства)</w:t>
      </w:r>
      <w:r w:rsidR="005935C8" w:rsidRPr="0087446C">
        <w:rPr>
          <w:rStyle w:val="hps"/>
          <w:szCs w:val="24"/>
        </w:rPr>
        <w:t>.</w:t>
      </w:r>
      <w:r w:rsidR="00E701A7" w:rsidRPr="0087446C">
        <w:t xml:space="preserve"> </w:t>
      </w:r>
      <w:r w:rsidR="005935C8" w:rsidRPr="0087446C">
        <w:rPr>
          <w:rStyle w:val="hps"/>
          <w:szCs w:val="24"/>
        </w:rPr>
        <w:t>Просьба представить информацию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 xml:space="preserve">о положении </w:t>
      </w:r>
      <w:r w:rsidR="00BD46C2" w:rsidRPr="0087446C">
        <w:rPr>
          <w:rStyle w:val="hps"/>
          <w:szCs w:val="24"/>
        </w:rPr>
        <w:t>этих женщин</w:t>
      </w:r>
      <w:r w:rsidR="00E81EF2" w:rsidRPr="0087446C">
        <w:rPr>
          <w:rStyle w:val="hps"/>
          <w:szCs w:val="24"/>
        </w:rPr>
        <w:t xml:space="preserve">, в частности </w:t>
      </w:r>
      <w:r w:rsidR="005935C8" w:rsidRPr="0087446C">
        <w:rPr>
          <w:rStyle w:val="hps"/>
          <w:szCs w:val="24"/>
        </w:rPr>
        <w:t>в</w:t>
      </w:r>
      <w:r w:rsidR="005935C8" w:rsidRPr="0087446C">
        <w:t xml:space="preserve"> </w:t>
      </w:r>
      <w:r w:rsidR="00E81EF2" w:rsidRPr="0087446C">
        <w:t xml:space="preserve">отношении </w:t>
      </w:r>
      <w:r w:rsidR="00BD46C2" w:rsidRPr="0087446C">
        <w:t>д</w:t>
      </w:r>
      <w:r w:rsidR="005935C8" w:rsidRPr="0087446C">
        <w:rPr>
          <w:rStyle w:val="hps"/>
          <w:szCs w:val="24"/>
        </w:rPr>
        <w:t xml:space="preserve">оступа к </w:t>
      </w:r>
      <w:r w:rsidR="00BD46C2" w:rsidRPr="0087446C">
        <w:rPr>
          <w:rStyle w:val="hps"/>
          <w:szCs w:val="24"/>
        </w:rPr>
        <w:t xml:space="preserve">услугам </w:t>
      </w:r>
      <w:r w:rsidR="00E81EF2" w:rsidRPr="0087446C">
        <w:rPr>
          <w:rStyle w:val="hps"/>
          <w:szCs w:val="24"/>
        </w:rPr>
        <w:t xml:space="preserve">в сфере </w:t>
      </w:r>
      <w:r w:rsidR="005935C8" w:rsidRPr="0087446C">
        <w:rPr>
          <w:rStyle w:val="hps"/>
          <w:szCs w:val="24"/>
        </w:rPr>
        <w:t>здравоохранени</w:t>
      </w:r>
      <w:r w:rsidR="00BD46C2" w:rsidRPr="0087446C">
        <w:rPr>
          <w:rStyle w:val="hps"/>
          <w:szCs w:val="24"/>
        </w:rPr>
        <w:t>я</w:t>
      </w:r>
      <w:r w:rsidR="005935C8" w:rsidRPr="0087446C">
        <w:rPr>
          <w:rStyle w:val="hps"/>
          <w:szCs w:val="24"/>
        </w:rPr>
        <w:t>,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образовани</w:t>
      </w:r>
      <w:r w:rsidR="00BD46C2" w:rsidRPr="0087446C">
        <w:rPr>
          <w:rStyle w:val="hps"/>
          <w:szCs w:val="24"/>
        </w:rPr>
        <w:t>я</w:t>
      </w:r>
      <w:r w:rsidR="005935C8" w:rsidRPr="0087446C">
        <w:rPr>
          <w:rStyle w:val="hps"/>
          <w:szCs w:val="24"/>
        </w:rPr>
        <w:t>, занятости и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социальных выплат</w:t>
      </w:r>
      <w:r w:rsidR="005935C8" w:rsidRPr="0087446C">
        <w:t xml:space="preserve">, а также </w:t>
      </w:r>
      <w:r w:rsidR="005935C8" w:rsidRPr="0087446C">
        <w:rPr>
          <w:rStyle w:val="hps"/>
          <w:szCs w:val="24"/>
        </w:rPr>
        <w:t>во всех других областях</w:t>
      </w:r>
      <w:r w:rsidR="005935C8" w:rsidRPr="0087446C">
        <w:t xml:space="preserve">, охватываемых Конвенцией. </w:t>
      </w:r>
      <w:r w:rsidR="005935C8" w:rsidRPr="0087446C">
        <w:rPr>
          <w:rStyle w:val="hps"/>
          <w:szCs w:val="24"/>
        </w:rPr>
        <w:t>Просьба также представить информацию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о положении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трудящихся женщин</w:t>
      </w:r>
      <w:r w:rsidR="00517A79" w:rsidRPr="0087446C">
        <w:rPr>
          <w:rStyle w:val="hps"/>
          <w:szCs w:val="24"/>
        </w:rPr>
        <w:t>-</w:t>
      </w:r>
      <w:r w:rsidR="005935C8" w:rsidRPr="0087446C">
        <w:rPr>
          <w:rStyle w:val="hps"/>
          <w:szCs w:val="24"/>
        </w:rPr>
        <w:t>мигрантов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 xml:space="preserve">в </w:t>
      </w:r>
      <w:r w:rsidR="003D7C29" w:rsidRPr="0087446C">
        <w:rPr>
          <w:rStyle w:val="hps"/>
          <w:szCs w:val="24"/>
        </w:rPr>
        <w:t xml:space="preserve">том, что касается </w:t>
      </w:r>
      <w:r w:rsidR="005935C8" w:rsidRPr="0087446C">
        <w:rPr>
          <w:rStyle w:val="hps"/>
          <w:szCs w:val="24"/>
        </w:rPr>
        <w:t xml:space="preserve">доступа к </w:t>
      </w:r>
      <w:r w:rsidR="00BD46C2" w:rsidRPr="0087446C">
        <w:rPr>
          <w:rStyle w:val="hps"/>
          <w:szCs w:val="24"/>
        </w:rPr>
        <w:t>медицинск</w:t>
      </w:r>
      <w:r w:rsidR="003D7C29" w:rsidRPr="0087446C">
        <w:rPr>
          <w:rStyle w:val="hps"/>
          <w:szCs w:val="24"/>
        </w:rPr>
        <w:t>им услугам</w:t>
      </w:r>
      <w:r w:rsidR="005935C8" w:rsidRPr="0087446C">
        <w:rPr>
          <w:rStyle w:val="hps"/>
          <w:szCs w:val="24"/>
        </w:rPr>
        <w:t>,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занятости,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социальны</w:t>
      </w:r>
      <w:r w:rsidR="00BD46C2" w:rsidRPr="0087446C">
        <w:rPr>
          <w:rStyle w:val="hps"/>
          <w:szCs w:val="24"/>
        </w:rPr>
        <w:t>м</w:t>
      </w:r>
      <w:r w:rsidR="005935C8" w:rsidRPr="0087446C">
        <w:rPr>
          <w:rStyle w:val="hps"/>
          <w:szCs w:val="24"/>
        </w:rPr>
        <w:t xml:space="preserve"> пособи</w:t>
      </w:r>
      <w:r w:rsidR="00BD46C2" w:rsidRPr="0087446C">
        <w:rPr>
          <w:rStyle w:val="hps"/>
          <w:szCs w:val="24"/>
        </w:rPr>
        <w:t>ям</w:t>
      </w:r>
      <w:r w:rsidR="005935C8" w:rsidRPr="0087446C">
        <w:rPr>
          <w:rStyle w:val="hps"/>
          <w:szCs w:val="24"/>
        </w:rPr>
        <w:t>,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а также</w:t>
      </w:r>
      <w:r w:rsidR="005935C8" w:rsidRPr="0087446C">
        <w:t xml:space="preserve"> </w:t>
      </w:r>
      <w:r w:rsidR="005935C8" w:rsidRPr="0087446C">
        <w:rPr>
          <w:rStyle w:val="hps"/>
          <w:szCs w:val="24"/>
        </w:rPr>
        <w:t>свобод</w:t>
      </w:r>
      <w:r w:rsidR="00BD46C2" w:rsidRPr="0087446C">
        <w:rPr>
          <w:rStyle w:val="hps"/>
          <w:szCs w:val="24"/>
        </w:rPr>
        <w:t>ы</w:t>
      </w:r>
      <w:r w:rsidR="005935C8" w:rsidRPr="0087446C">
        <w:rPr>
          <w:rStyle w:val="hps"/>
          <w:szCs w:val="24"/>
        </w:rPr>
        <w:t xml:space="preserve"> передвиже</w:t>
      </w:r>
      <w:r w:rsidR="00BD46C2" w:rsidRPr="0087446C">
        <w:rPr>
          <w:rStyle w:val="hps"/>
          <w:szCs w:val="24"/>
        </w:rPr>
        <w:t>ния</w:t>
      </w:r>
      <w:r w:rsidR="00AC3371" w:rsidRPr="0087446C">
        <w:t xml:space="preserve">.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F52089" w:rsidRPr="0087446C">
        <w:rPr>
          <w:lang w:val="ru-RU"/>
        </w:rPr>
        <w:t>Брак и</w:t>
      </w:r>
      <w:r w:rsidR="005717F3" w:rsidRPr="0087446C">
        <w:rPr>
          <w:lang w:val="ru-RU"/>
        </w:rPr>
        <w:t xml:space="preserve"> семейные </w:t>
      </w:r>
      <w:r w:rsidR="00F52089" w:rsidRPr="0087446C">
        <w:rPr>
          <w:lang w:val="ru-RU"/>
        </w:rPr>
        <w:t xml:space="preserve">отношения </w:t>
      </w:r>
    </w:p>
    <w:p w:rsidR="00A01746" w:rsidRPr="0087446C" w:rsidRDefault="00A01746" w:rsidP="00E02B7B">
      <w:pPr>
        <w:pStyle w:val="SingleTxtG"/>
        <w:rPr>
          <w:szCs w:val="24"/>
        </w:rPr>
      </w:pPr>
      <w:r w:rsidRPr="0087446C">
        <w:rPr>
          <w:szCs w:val="24"/>
        </w:rPr>
        <w:t>18.</w:t>
      </w:r>
      <w:r w:rsidRPr="0087446C">
        <w:rPr>
          <w:szCs w:val="24"/>
        </w:rPr>
        <w:tab/>
      </w:r>
      <w:r w:rsidR="003D4903" w:rsidRPr="0087446C">
        <w:rPr>
          <w:szCs w:val="24"/>
        </w:rPr>
        <w:t xml:space="preserve">В докладе </w:t>
      </w:r>
      <w:r w:rsidR="00881D25" w:rsidRPr="0087446C">
        <w:rPr>
          <w:rStyle w:val="hps"/>
          <w:szCs w:val="24"/>
        </w:rPr>
        <w:t>указывается</w:t>
      </w:r>
      <w:r w:rsidR="00881D25" w:rsidRPr="0087446C">
        <w:rPr>
          <w:szCs w:val="24"/>
        </w:rPr>
        <w:t>, что</w:t>
      </w:r>
      <w:r w:rsidR="00CF1C21" w:rsidRPr="0087446C">
        <w:rPr>
          <w:szCs w:val="24"/>
        </w:rPr>
        <w:t xml:space="preserve"> девочки, не достигшие возраста</w:t>
      </w:r>
      <w:r w:rsidR="00E701A7" w:rsidRPr="0087446C">
        <w:rPr>
          <w:szCs w:val="24"/>
        </w:rPr>
        <w:t xml:space="preserve"> </w:t>
      </w:r>
      <w:r w:rsidR="00546996" w:rsidRPr="0087446C">
        <w:rPr>
          <w:szCs w:val="24"/>
        </w:rPr>
        <w:t>16 </w:t>
      </w:r>
      <w:r w:rsidR="00CF1C21" w:rsidRPr="0087446C">
        <w:rPr>
          <w:szCs w:val="24"/>
        </w:rPr>
        <w:t>лет, могут выйти замуж только с согласия обеих сторон</w:t>
      </w:r>
      <w:r w:rsidR="00583BA3" w:rsidRPr="0087446C">
        <w:rPr>
          <w:szCs w:val="24"/>
        </w:rPr>
        <w:t>,</w:t>
      </w:r>
      <w:r w:rsidR="00CF1C21" w:rsidRPr="0087446C">
        <w:rPr>
          <w:szCs w:val="24"/>
        </w:rPr>
        <w:t xml:space="preserve"> их попечителя и с разрешения</w:t>
      </w:r>
      <w:r w:rsidR="00E701A7" w:rsidRPr="0087446C">
        <w:rPr>
          <w:szCs w:val="24"/>
        </w:rPr>
        <w:t xml:space="preserve"> </w:t>
      </w:r>
      <w:r w:rsidR="00CF1C21" w:rsidRPr="0087446C">
        <w:rPr>
          <w:szCs w:val="24"/>
        </w:rPr>
        <w:t>судьи</w:t>
      </w:r>
      <w:r w:rsidR="00546996" w:rsidRPr="0087446C">
        <w:rPr>
          <w:rStyle w:val="hps"/>
          <w:szCs w:val="24"/>
        </w:rPr>
        <w:t xml:space="preserve"> (</w:t>
      </w:r>
      <w:r w:rsidR="00546996" w:rsidRPr="0087446C">
        <w:rPr>
          <w:szCs w:val="24"/>
        </w:rPr>
        <w:t>пункт 422)</w:t>
      </w:r>
      <w:r w:rsidR="00CF1C21" w:rsidRPr="0087446C">
        <w:rPr>
          <w:szCs w:val="24"/>
        </w:rPr>
        <w:t>.</w:t>
      </w:r>
      <w:r w:rsidR="00E701A7" w:rsidRPr="0087446C">
        <w:rPr>
          <w:szCs w:val="24"/>
        </w:rPr>
        <w:t xml:space="preserve"> </w:t>
      </w:r>
      <w:r w:rsidR="00881D25" w:rsidRPr="0087446C">
        <w:rPr>
          <w:rStyle w:val="hps"/>
          <w:szCs w:val="24"/>
        </w:rPr>
        <w:t>Просьба представить информацию</w:t>
      </w:r>
      <w:r w:rsidR="00881D25" w:rsidRPr="0087446C">
        <w:rPr>
          <w:szCs w:val="24"/>
        </w:rPr>
        <w:t xml:space="preserve"> </w:t>
      </w:r>
      <w:r w:rsidR="00881D25" w:rsidRPr="0087446C">
        <w:rPr>
          <w:rStyle w:val="hps"/>
          <w:szCs w:val="24"/>
        </w:rPr>
        <w:t>и статистические данные</w:t>
      </w:r>
      <w:r w:rsidR="00915558" w:rsidRPr="0087446C">
        <w:rPr>
          <w:rStyle w:val="hps"/>
          <w:szCs w:val="24"/>
        </w:rPr>
        <w:t xml:space="preserve"> о том, сколько </w:t>
      </w:r>
      <w:r w:rsidR="00514E61" w:rsidRPr="0087446C">
        <w:rPr>
          <w:rStyle w:val="hps"/>
          <w:szCs w:val="24"/>
        </w:rPr>
        <w:t>разрешений</w:t>
      </w:r>
      <w:r w:rsidR="00915558" w:rsidRPr="0087446C">
        <w:rPr>
          <w:rStyle w:val="hps"/>
          <w:szCs w:val="24"/>
        </w:rPr>
        <w:t xml:space="preserve"> </w:t>
      </w:r>
      <w:r w:rsidR="00514E61" w:rsidRPr="0087446C">
        <w:rPr>
          <w:rStyle w:val="hps"/>
          <w:szCs w:val="24"/>
        </w:rPr>
        <w:t>на брак</w:t>
      </w:r>
      <w:r w:rsidR="00881D25" w:rsidRPr="0087446C">
        <w:rPr>
          <w:szCs w:val="24"/>
        </w:rPr>
        <w:t xml:space="preserve"> </w:t>
      </w:r>
      <w:r w:rsidR="00881D25" w:rsidRPr="0087446C">
        <w:rPr>
          <w:rStyle w:val="hps"/>
          <w:szCs w:val="24"/>
        </w:rPr>
        <w:t xml:space="preserve">девочек </w:t>
      </w:r>
      <w:r w:rsidR="00514E61" w:rsidRPr="0087446C">
        <w:rPr>
          <w:rStyle w:val="hps"/>
          <w:szCs w:val="24"/>
        </w:rPr>
        <w:t xml:space="preserve">младше </w:t>
      </w:r>
      <w:r w:rsidR="00546996" w:rsidRPr="0087446C">
        <w:rPr>
          <w:rStyle w:val="hps"/>
          <w:szCs w:val="24"/>
        </w:rPr>
        <w:t>16 </w:t>
      </w:r>
      <w:r w:rsidR="00881D25" w:rsidRPr="0087446C">
        <w:rPr>
          <w:rStyle w:val="hps"/>
          <w:szCs w:val="24"/>
        </w:rPr>
        <w:t>лет</w:t>
      </w:r>
      <w:r w:rsidR="00915558" w:rsidRPr="0087446C">
        <w:rPr>
          <w:rStyle w:val="hps"/>
          <w:szCs w:val="24"/>
        </w:rPr>
        <w:t xml:space="preserve"> выдается </w:t>
      </w:r>
      <w:r w:rsidR="00881D25" w:rsidRPr="0087446C">
        <w:rPr>
          <w:rStyle w:val="hps"/>
          <w:szCs w:val="24"/>
        </w:rPr>
        <w:t>каждый год</w:t>
      </w:r>
      <w:r w:rsidR="00881D25" w:rsidRPr="0087446C">
        <w:rPr>
          <w:szCs w:val="24"/>
        </w:rPr>
        <w:t>,</w:t>
      </w:r>
      <w:r w:rsidR="00915558" w:rsidRPr="0087446C">
        <w:rPr>
          <w:szCs w:val="24"/>
        </w:rPr>
        <w:t xml:space="preserve"> каков </w:t>
      </w:r>
      <w:r w:rsidR="00881D25" w:rsidRPr="0087446C">
        <w:rPr>
          <w:rStyle w:val="hps"/>
          <w:szCs w:val="24"/>
        </w:rPr>
        <w:t>возраст</w:t>
      </w:r>
      <w:r w:rsidR="00514E61" w:rsidRPr="0087446C">
        <w:rPr>
          <w:rStyle w:val="hps"/>
          <w:szCs w:val="24"/>
        </w:rPr>
        <w:t xml:space="preserve"> муж</w:t>
      </w:r>
      <w:r w:rsidR="00915558" w:rsidRPr="0087446C">
        <w:rPr>
          <w:rStyle w:val="hps"/>
          <w:szCs w:val="24"/>
        </w:rPr>
        <w:t xml:space="preserve">чин, вступающих в эти браки, </w:t>
      </w:r>
      <w:r w:rsidR="00037B98" w:rsidRPr="0087446C">
        <w:rPr>
          <w:rStyle w:val="hps"/>
          <w:szCs w:val="24"/>
        </w:rPr>
        <w:t xml:space="preserve">и </w:t>
      </w:r>
      <w:r w:rsidR="00915558" w:rsidRPr="0087446C">
        <w:rPr>
          <w:rStyle w:val="hps"/>
          <w:szCs w:val="24"/>
        </w:rPr>
        <w:t xml:space="preserve">каковы критерии, </w:t>
      </w:r>
      <w:r w:rsidR="00E52B54" w:rsidRPr="0087446C">
        <w:rPr>
          <w:rStyle w:val="hps"/>
          <w:szCs w:val="24"/>
        </w:rPr>
        <w:t>на основании</w:t>
      </w:r>
      <w:r w:rsidR="00915558" w:rsidRPr="0087446C">
        <w:rPr>
          <w:rStyle w:val="hps"/>
          <w:szCs w:val="24"/>
        </w:rPr>
        <w:t xml:space="preserve"> которых судьи признают такие </w:t>
      </w:r>
      <w:r w:rsidR="00E52B54" w:rsidRPr="0087446C">
        <w:rPr>
          <w:rStyle w:val="hps"/>
          <w:szCs w:val="24"/>
        </w:rPr>
        <w:t>браки законными</w:t>
      </w:r>
      <w:r w:rsidRPr="0087446C">
        <w:rPr>
          <w:szCs w:val="24"/>
        </w:rPr>
        <w:t xml:space="preserve">. </w:t>
      </w:r>
    </w:p>
    <w:p w:rsidR="00F86D6E" w:rsidRPr="0087446C" w:rsidRDefault="00A01746" w:rsidP="00E02B7B">
      <w:pPr>
        <w:pStyle w:val="SingleTxtG"/>
        <w:rPr>
          <w:szCs w:val="24"/>
        </w:rPr>
      </w:pPr>
      <w:r w:rsidRPr="0087446C">
        <w:rPr>
          <w:szCs w:val="24"/>
        </w:rPr>
        <w:t>19.</w:t>
      </w:r>
      <w:r w:rsidRPr="0087446C">
        <w:rPr>
          <w:szCs w:val="24"/>
        </w:rPr>
        <w:tab/>
      </w:r>
      <w:r w:rsidR="00861DD1" w:rsidRPr="0087446C">
        <w:rPr>
          <w:szCs w:val="24"/>
        </w:rPr>
        <w:t xml:space="preserve">В </w:t>
      </w:r>
      <w:r w:rsidR="004E5B1F" w:rsidRPr="0087446C">
        <w:rPr>
          <w:szCs w:val="24"/>
        </w:rPr>
        <w:t>доклад</w:t>
      </w:r>
      <w:r w:rsidR="00861DD1" w:rsidRPr="0087446C">
        <w:rPr>
          <w:szCs w:val="24"/>
        </w:rPr>
        <w:t>е отмечается</w:t>
      </w:r>
      <w:r w:rsidR="00FA5C5C" w:rsidRPr="0087446C">
        <w:rPr>
          <w:rStyle w:val="atn"/>
          <w:szCs w:val="24"/>
        </w:rPr>
        <w:t xml:space="preserve">, </w:t>
      </w:r>
      <w:r w:rsidR="00861DD1" w:rsidRPr="0087446C">
        <w:rPr>
          <w:rStyle w:val="atn"/>
          <w:szCs w:val="24"/>
        </w:rPr>
        <w:t xml:space="preserve">что </w:t>
      </w:r>
      <w:r w:rsidR="00E701A7" w:rsidRPr="0087446C">
        <w:rPr>
          <w:rStyle w:val="atn"/>
          <w:szCs w:val="24"/>
        </w:rPr>
        <w:t>"</w:t>
      </w:r>
      <w:r w:rsidR="004E5B1F" w:rsidRPr="0087446C">
        <w:rPr>
          <w:szCs w:val="24"/>
        </w:rPr>
        <w:t xml:space="preserve">инициаторами разводов выступают, как правило, мужчины, </w:t>
      </w:r>
      <w:r w:rsidR="00861DD1" w:rsidRPr="0087446C">
        <w:rPr>
          <w:szCs w:val="24"/>
        </w:rPr>
        <w:t>которые р</w:t>
      </w:r>
      <w:r w:rsidR="004E5B1F" w:rsidRPr="0087446C">
        <w:rPr>
          <w:szCs w:val="24"/>
        </w:rPr>
        <w:t>уководству</w:t>
      </w:r>
      <w:r w:rsidR="00861DD1" w:rsidRPr="0087446C">
        <w:rPr>
          <w:szCs w:val="24"/>
        </w:rPr>
        <w:t>ются</w:t>
      </w:r>
      <w:r w:rsidR="00E701A7" w:rsidRPr="0087446C">
        <w:rPr>
          <w:szCs w:val="24"/>
        </w:rPr>
        <w:t xml:space="preserve"> </w:t>
      </w:r>
      <w:r w:rsidR="004E5B1F" w:rsidRPr="0087446C">
        <w:rPr>
          <w:szCs w:val="24"/>
        </w:rPr>
        <w:t>исключительно своими желаниями</w:t>
      </w:r>
      <w:r w:rsidR="00E701A7" w:rsidRPr="0087446C">
        <w:rPr>
          <w:szCs w:val="24"/>
        </w:rPr>
        <w:t>"</w:t>
      </w:r>
      <w:r w:rsidR="004E5B1F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>(</w:t>
      </w:r>
      <w:r w:rsidR="00861DD1" w:rsidRPr="0087446C">
        <w:rPr>
          <w:rStyle w:val="hps"/>
          <w:szCs w:val="24"/>
        </w:rPr>
        <w:t xml:space="preserve">такой </w:t>
      </w:r>
      <w:r w:rsidR="00834BCC" w:rsidRPr="0087446C">
        <w:rPr>
          <w:szCs w:val="24"/>
        </w:rPr>
        <w:t xml:space="preserve">развод по одностороннему заявлению </w:t>
      </w:r>
      <w:r w:rsidR="00861DD1" w:rsidRPr="0087446C">
        <w:rPr>
          <w:szCs w:val="24"/>
        </w:rPr>
        <w:t xml:space="preserve">получил название </w:t>
      </w:r>
      <w:r w:rsidR="00E701A7" w:rsidRPr="0087446C">
        <w:rPr>
          <w:szCs w:val="24"/>
        </w:rPr>
        <w:t>"</w:t>
      </w:r>
      <w:r w:rsidR="00834BCC" w:rsidRPr="0087446C">
        <w:rPr>
          <w:szCs w:val="24"/>
        </w:rPr>
        <w:t>талак</w:t>
      </w:r>
      <w:r w:rsidR="00E701A7" w:rsidRPr="0087446C">
        <w:rPr>
          <w:szCs w:val="24"/>
        </w:rPr>
        <w:t>"</w:t>
      </w:r>
      <w:r w:rsidR="00834BCC" w:rsidRPr="0087446C">
        <w:rPr>
          <w:szCs w:val="24"/>
        </w:rPr>
        <w:t xml:space="preserve">) </w:t>
      </w:r>
      <w:r w:rsidR="00FA5C5C" w:rsidRPr="0087446C">
        <w:rPr>
          <w:rStyle w:val="hps"/>
          <w:szCs w:val="24"/>
        </w:rPr>
        <w:t xml:space="preserve">и </w:t>
      </w:r>
      <w:r w:rsidR="00861DD1" w:rsidRPr="0087446C">
        <w:rPr>
          <w:rStyle w:val="hps"/>
          <w:szCs w:val="24"/>
        </w:rPr>
        <w:t>что</w:t>
      </w:r>
      <w:r w:rsidR="00FA5C5C" w:rsidRPr="0087446C">
        <w:rPr>
          <w:rStyle w:val="hps"/>
          <w:szCs w:val="24"/>
        </w:rPr>
        <w:t xml:space="preserve"> </w:t>
      </w:r>
      <w:r w:rsidR="00E701A7" w:rsidRPr="0087446C">
        <w:rPr>
          <w:rStyle w:val="hps"/>
          <w:szCs w:val="24"/>
        </w:rPr>
        <w:t>"</w:t>
      </w:r>
      <w:r w:rsidR="00834BCC" w:rsidRPr="0087446C">
        <w:rPr>
          <w:szCs w:val="24"/>
        </w:rPr>
        <w:t>муж может разрешить своей жене включить в брачный контракт условие в письменном виде, предусматривающее и за ней право просить его о разводе</w:t>
      </w:r>
      <w:r w:rsidR="00E701A7" w:rsidRPr="0087446C">
        <w:rPr>
          <w:szCs w:val="24"/>
        </w:rPr>
        <w:t>"</w:t>
      </w:r>
      <w:r w:rsidR="00E701A7" w:rsidRPr="0087446C">
        <w:rPr>
          <w:rStyle w:val="hps"/>
          <w:szCs w:val="24"/>
        </w:rPr>
        <w:t xml:space="preserve"> </w:t>
      </w:r>
      <w:r w:rsidR="00834BCC" w:rsidRPr="0087446C">
        <w:rPr>
          <w:rStyle w:val="hps"/>
          <w:szCs w:val="24"/>
        </w:rPr>
        <w:t xml:space="preserve">(процедура </w:t>
      </w:r>
      <w:r w:rsidR="00E701A7" w:rsidRPr="0087446C">
        <w:rPr>
          <w:rStyle w:val="hps"/>
          <w:szCs w:val="24"/>
        </w:rPr>
        <w:t>"</w:t>
      </w:r>
      <w:r w:rsidR="00834BCC" w:rsidRPr="0087446C">
        <w:rPr>
          <w:rStyle w:val="hps"/>
          <w:szCs w:val="24"/>
        </w:rPr>
        <w:t>хула</w:t>
      </w:r>
      <w:r w:rsidR="00E701A7" w:rsidRPr="0087446C">
        <w:rPr>
          <w:rStyle w:val="hps"/>
          <w:szCs w:val="24"/>
        </w:rPr>
        <w:t>"</w:t>
      </w:r>
      <w:r w:rsidR="00834BCC" w:rsidRPr="0087446C">
        <w:rPr>
          <w:rStyle w:val="hps"/>
          <w:szCs w:val="24"/>
        </w:rPr>
        <w:t>)</w:t>
      </w:r>
      <w:r w:rsidR="00CB0CF8" w:rsidRPr="0087446C">
        <w:rPr>
          <w:rStyle w:val="hps"/>
          <w:szCs w:val="24"/>
        </w:rPr>
        <w:t xml:space="preserve"> (</w:t>
      </w:r>
      <w:r w:rsidR="00CB0CF8" w:rsidRPr="0087446C">
        <w:rPr>
          <w:szCs w:val="24"/>
        </w:rPr>
        <w:t>пункт 438</w:t>
      </w:r>
      <w:r w:rsidR="00CB0CF8" w:rsidRPr="0087446C">
        <w:rPr>
          <w:rStyle w:val="atn"/>
          <w:szCs w:val="24"/>
        </w:rPr>
        <w:t>)</w:t>
      </w:r>
      <w:r w:rsidR="00834BCC" w:rsidRPr="0087446C">
        <w:rPr>
          <w:rStyle w:val="hps"/>
          <w:szCs w:val="24"/>
        </w:rPr>
        <w:t xml:space="preserve">. </w:t>
      </w:r>
      <w:r w:rsidR="00FA5C5C" w:rsidRPr="0087446C">
        <w:rPr>
          <w:rStyle w:val="hps"/>
          <w:szCs w:val="24"/>
        </w:rPr>
        <w:t>Просьба представить информацию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>и статистические данные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 xml:space="preserve">о </w:t>
      </w:r>
      <w:r w:rsidR="00861DD1" w:rsidRPr="0087446C">
        <w:rPr>
          <w:rStyle w:val="hps"/>
          <w:szCs w:val="24"/>
        </w:rPr>
        <w:t xml:space="preserve">процентной </w:t>
      </w:r>
      <w:r w:rsidR="00FA5C5C" w:rsidRPr="0087446C">
        <w:rPr>
          <w:rStyle w:val="hps"/>
          <w:szCs w:val="24"/>
        </w:rPr>
        <w:t>доле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>односторонн</w:t>
      </w:r>
      <w:r w:rsidR="00834BCC" w:rsidRPr="0087446C">
        <w:rPr>
          <w:rStyle w:val="hps"/>
          <w:szCs w:val="24"/>
        </w:rPr>
        <w:t>их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>заявлени</w:t>
      </w:r>
      <w:r w:rsidR="00834BCC" w:rsidRPr="0087446C">
        <w:rPr>
          <w:rStyle w:val="hps"/>
          <w:szCs w:val="24"/>
        </w:rPr>
        <w:t xml:space="preserve">й о </w:t>
      </w:r>
      <w:r w:rsidR="00FA5C5C" w:rsidRPr="0087446C">
        <w:rPr>
          <w:rStyle w:val="hps"/>
          <w:szCs w:val="24"/>
        </w:rPr>
        <w:t>развод</w:t>
      </w:r>
      <w:r w:rsidR="00834BCC" w:rsidRPr="0087446C">
        <w:rPr>
          <w:rStyle w:val="hps"/>
          <w:szCs w:val="24"/>
        </w:rPr>
        <w:t>е</w:t>
      </w:r>
      <w:r w:rsidR="00861DD1" w:rsidRPr="0087446C">
        <w:rPr>
          <w:rStyle w:val="hps"/>
          <w:szCs w:val="24"/>
        </w:rPr>
        <w:t xml:space="preserve"> и </w:t>
      </w:r>
      <w:r w:rsidR="00834BCC" w:rsidRPr="0087446C">
        <w:rPr>
          <w:szCs w:val="24"/>
        </w:rPr>
        <w:t xml:space="preserve">размере </w:t>
      </w:r>
      <w:r w:rsidR="00FA5C5C" w:rsidRPr="0087446C">
        <w:rPr>
          <w:rStyle w:val="hps"/>
          <w:szCs w:val="24"/>
        </w:rPr>
        <w:t>компенсации</w:t>
      </w:r>
      <w:r w:rsidR="00834BCC" w:rsidRPr="0087446C">
        <w:rPr>
          <w:rStyle w:val="hps"/>
          <w:szCs w:val="24"/>
        </w:rPr>
        <w:t xml:space="preserve">, </w:t>
      </w:r>
      <w:r w:rsidR="00861DD1" w:rsidRPr="0087446C">
        <w:rPr>
          <w:rStyle w:val="hps"/>
          <w:szCs w:val="24"/>
        </w:rPr>
        <w:t xml:space="preserve">которая </w:t>
      </w:r>
      <w:r w:rsidR="00FA5C5C" w:rsidRPr="0087446C">
        <w:rPr>
          <w:rStyle w:val="hps"/>
          <w:szCs w:val="24"/>
        </w:rPr>
        <w:t>после развода</w:t>
      </w:r>
      <w:r w:rsidR="00861DD1" w:rsidRPr="0087446C">
        <w:rPr>
          <w:rStyle w:val="hps"/>
          <w:szCs w:val="24"/>
        </w:rPr>
        <w:t xml:space="preserve"> выплачивается </w:t>
      </w:r>
      <w:r w:rsidR="006740AC" w:rsidRPr="0087446C">
        <w:rPr>
          <w:rStyle w:val="hps"/>
          <w:szCs w:val="24"/>
        </w:rPr>
        <w:t xml:space="preserve">женщинам </w:t>
      </w:r>
      <w:r w:rsidR="00861DD1" w:rsidRPr="0087446C">
        <w:rPr>
          <w:rStyle w:val="hps"/>
          <w:szCs w:val="24"/>
        </w:rPr>
        <w:t>мужчинами</w:t>
      </w:r>
      <w:r w:rsidR="00FA5C5C" w:rsidRPr="0087446C">
        <w:rPr>
          <w:rStyle w:val="hps"/>
          <w:szCs w:val="24"/>
        </w:rPr>
        <w:t>,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 xml:space="preserve">а также </w:t>
      </w:r>
      <w:r w:rsidR="00861DD1" w:rsidRPr="0087446C">
        <w:rPr>
          <w:rStyle w:val="hps"/>
          <w:szCs w:val="24"/>
        </w:rPr>
        <w:t xml:space="preserve">о </w:t>
      </w:r>
      <w:r w:rsidR="00834BCC" w:rsidRPr="0087446C">
        <w:rPr>
          <w:rStyle w:val="hps"/>
          <w:szCs w:val="24"/>
        </w:rPr>
        <w:t xml:space="preserve">размере компенсации, которую выплачивают мужчинам женщины, подавшие на развод по процедуре </w:t>
      </w:r>
      <w:r w:rsidR="006740AC" w:rsidRPr="0087446C">
        <w:rPr>
          <w:rStyle w:val="hps"/>
          <w:szCs w:val="24"/>
        </w:rPr>
        <w:t>"</w:t>
      </w:r>
      <w:r w:rsidR="00834BCC" w:rsidRPr="0087446C">
        <w:rPr>
          <w:rStyle w:val="hps"/>
          <w:szCs w:val="24"/>
        </w:rPr>
        <w:t>хула</w:t>
      </w:r>
      <w:r w:rsidR="006740AC" w:rsidRPr="0087446C">
        <w:rPr>
          <w:rStyle w:val="hps"/>
          <w:szCs w:val="24"/>
        </w:rPr>
        <w:t>"</w:t>
      </w:r>
      <w:r w:rsidR="00FA5C5C" w:rsidRPr="0087446C">
        <w:rPr>
          <w:rStyle w:val="hps"/>
          <w:szCs w:val="24"/>
        </w:rPr>
        <w:t>.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 xml:space="preserve">Просьба </w:t>
      </w:r>
      <w:r w:rsidR="00CB0CF8" w:rsidRPr="0087446C">
        <w:rPr>
          <w:rStyle w:val="hps"/>
          <w:szCs w:val="24"/>
        </w:rPr>
        <w:t xml:space="preserve">также </w:t>
      </w:r>
      <w:r w:rsidR="00FA5C5C" w:rsidRPr="0087446C">
        <w:rPr>
          <w:rStyle w:val="hps"/>
          <w:szCs w:val="24"/>
        </w:rPr>
        <w:t>представить информацию о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 xml:space="preserve">критериях, </w:t>
      </w:r>
      <w:r w:rsidR="00AD1A02" w:rsidRPr="0087446C">
        <w:rPr>
          <w:rStyle w:val="hps"/>
          <w:szCs w:val="24"/>
        </w:rPr>
        <w:t>на основе которых</w:t>
      </w:r>
      <w:r w:rsidR="00E701A7" w:rsidRPr="0087446C">
        <w:rPr>
          <w:rStyle w:val="hps"/>
          <w:szCs w:val="24"/>
        </w:rPr>
        <w:t xml:space="preserve"> </w:t>
      </w:r>
      <w:r w:rsidR="00FA5C5C" w:rsidRPr="0087446C">
        <w:rPr>
          <w:rStyle w:val="hps"/>
          <w:szCs w:val="24"/>
        </w:rPr>
        <w:t>определ</w:t>
      </w:r>
      <w:r w:rsidR="00AD1A02" w:rsidRPr="0087446C">
        <w:rPr>
          <w:rStyle w:val="hps"/>
          <w:szCs w:val="24"/>
        </w:rPr>
        <w:t xml:space="preserve">яется </w:t>
      </w:r>
      <w:r w:rsidR="00F86D6E" w:rsidRPr="0087446C">
        <w:rPr>
          <w:rStyle w:val="hps"/>
          <w:szCs w:val="24"/>
        </w:rPr>
        <w:t xml:space="preserve">размер </w:t>
      </w:r>
      <w:r w:rsidR="00AD1A02" w:rsidRPr="0087446C">
        <w:rPr>
          <w:rStyle w:val="hps"/>
          <w:szCs w:val="24"/>
        </w:rPr>
        <w:t xml:space="preserve">выплат со стороны женщин </w:t>
      </w:r>
      <w:r w:rsidR="004650A1" w:rsidRPr="0087446C">
        <w:rPr>
          <w:rStyle w:val="hps"/>
          <w:szCs w:val="24"/>
        </w:rPr>
        <w:t>по процедуре</w:t>
      </w:r>
      <w:r w:rsidR="00E701A7" w:rsidRPr="0087446C">
        <w:rPr>
          <w:rStyle w:val="hps"/>
          <w:szCs w:val="24"/>
        </w:rPr>
        <w:t xml:space="preserve"> </w:t>
      </w:r>
      <w:r w:rsidR="006740AC" w:rsidRPr="0087446C">
        <w:rPr>
          <w:rStyle w:val="hps"/>
          <w:szCs w:val="24"/>
        </w:rPr>
        <w:t>"</w:t>
      </w:r>
      <w:r w:rsidR="004650A1" w:rsidRPr="0087446C">
        <w:rPr>
          <w:rStyle w:val="hps"/>
          <w:szCs w:val="24"/>
        </w:rPr>
        <w:t>хула</w:t>
      </w:r>
      <w:r w:rsidR="006740AC" w:rsidRPr="0087446C">
        <w:rPr>
          <w:rStyle w:val="hps"/>
          <w:szCs w:val="24"/>
        </w:rPr>
        <w:t>",</w:t>
      </w:r>
      <w:r w:rsidR="00FA5C5C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>и</w:t>
      </w:r>
      <w:r w:rsidR="00E701A7" w:rsidRPr="0087446C">
        <w:rPr>
          <w:szCs w:val="24"/>
        </w:rPr>
        <w:t xml:space="preserve"> </w:t>
      </w:r>
      <w:r w:rsidR="00FA5C5C" w:rsidRPr="0087446C">
        <w:rPr>
          <w:rStyle w:val="hps"/>
          <w:szCs w:val="24"/>
        </w:rPr>
        <w:t>мерах, принятых</w:t>
      </w:r>
      <w:r w:rsidR="00FA5C5C" w:rsidRPr="0087446C">
        <w:rPr>
          <w:szCs w:val="24"/>
        </w:rPr>
        <w:t xml:space="preserve"> </w:t>
      </w:r>
      <w:r w:rsidR="00F86D6E" w:rsidRPr="0087446C">
        <w:rPr>
          <w:szCs w:val="24"/>
        </w:rPr>
        <w:t xml:space="preserve">в целях </w:t>
      </w:r>
      <w:r w:rsidR="00FA5C5C" w:rsidRPr="0087446C">
        <w:rPr>
          <w:rStyle w:val="hps"/>
          <w:szCs w:val="24"/>
        </w:rPr>
        <w:t>ограничения</w:t>
      </w:r>
      <w:r w:rsidR="00FA5C5C" w:rsidRPr="0087446C">
        <w:rPr>
          <w:szCs w:val="24"/>
        </w:rPr>
        <w:t xml:space="preserve"> </w:t>
      </w:r>
      <w:r w:rsidR="00F86D6E" w:rsidRPr="0087446C">
        <w:rPr>
          <w:szCs w:val="24"/>
        </w:rPr>
        <w:t xml:space="preserve">этой суммы. </w:t>
      </w:r>
    </w:p>
    <w:p w:rsidR="006740AC" w:rsidRPr="0087446C" w:rsidRDefault="00A01746" w:rsidP="00E02B7B">
      <w:pPr>
        <w:pStyle w:val="SingleTxtG"/>
      </w:pPr>
      <w:r w:rsidRPr="0087446C">
        <w:t>20.</w:t>
      </w:r>
      <w:r w:rsidRPr="0087446C">
        <w:tab/>
      </w:r>
      <w:r w:rsidR="00905729" w:rsidRPr="0087446C">
        <w:t>С</w:t>
      </w:r>
      <w:r w:rsidR="006654DE" w:rsidRPr="0087446C">
        <w:t xml:space="preserve">огласно </w:t>
      </w:r>
      <w:r w:rsidR="00905729" w:rsidRPr="0087446C">
        <w:t xml:space="preserve">информации в распоряжении Комитета </w:t>
      </w:r>
      <w:r w:rsidR="00905729" w:rsidRPr="0087446C">
        <w:rPr>
          <w:rStyle w:val="hps"/>
          <w:szCs w:val="24"/>
        </w:rPr>
        <w:t>статья </w:t>
      </w:r>
      <w:r w:rsidR="00FA5C5C" w:rsidRPr="0087446C">
        <w:rPr>
          <w:rStyle w:val="hps"/>
          <w:szCs w:val="24"/>
        </w:rPr>
        <w:t>173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нового Семейного кодекса</w:t>
      </w:r>
      <w:r w:rsidR="006654DE" w:rsidRPr="0087446C">
        <w:rPr>
          <w:rStyle w:val="hps"/>
          <w:szCs w:val="24"/>
        </w:rPr>
        <w:t xml:space="preserve"> </w:t>
      </w:r>
      <w:r w:rsidR="00905729" w:rsidRPr="0087446C">
        <w:rPr>
          <w:rStyle w:val="hps"/>
          <w:szCs w:val="24"/>
        </w:rPr>
        <w:t>оговаривает прекращение действия пра</w:t>
      </w:r>
      <w:r w:rsidR="00AF5D44" w:rsidRPr="0087446C">
        <w:rPr>
          <w:rStyle w:val="hps"/>
          <w:szCs w:val="24"/>
        </w:rPr>
        <w:t xml:space="preserve">в матери на опеку по достижении </w:t>
      </w:r>
      <w:r w:rsidR="005A150C" w:rsidRPr="0087446C">
        <w:t xml:space="preserve">детьми </w:t>
      </w:r>
      <w:r w:rsidR="00A815B6" w:rsidRPr="0087446C">
        <w:rPr>
          <w:rStyle w:val="hps"/>
          <w:szCs w:val="24"/>
        </w:rPr>
        <w:t>установленно</w:t>
      </w:r>
      <w:r w:rsidR="006654DE" w:rsidRPr="0087446C">
        <w:rPr>
          <w:rStyle w:val="hps"/>
          <w:szCs w:val="24"/>
        </w:rPr>
        <w:t>го</w:t>
      </w:r>
      <w:r w:rsidR="005A150C" w:rsidRPr="0087446C">
        <w:rPr>
          <w:rStyle w:val="hps"/>
          <w:szCs w:val="24"/>
        </w:rPr>
        <w:t xml:space="preserve"> законом </w:t>
      </w:r>
      <w:r w:rsidR="00FA5C5C" w:rsidRPr="0087446C">
        <w:rPr>
          <w:rStyle w:val="hps"/>
          <w:szCs w:val="24"/>
        </w:rPr>
        <w:t>возраст</w:t>
      </w:r>
      <w:r w:rsidR="006654DE" w:rsidRPr="0087446C">
        <w:rPr>
          <w:rStyle w:val="hps"/>
          <w:szCs w:val="24"/>
        </w:rPr>
        <w:t>а</w:t>
      </w:r>
      <w:r w:rsidR="00FA5C5C" w:rsidRPr="0087446C">
        <w:rPr>
          <w:rStyle w:val="hps"/>
          <w:szCs w:val="24"/>
        </w:rPr>
        <w:t xml:space="preserve"> (</w:t>
      </w:r>
      <w:r w:rsidR="00905729" w:rsidRPr="0087446C">
        <w:t>13 </w:t>
      </w:r>
      <w:r w:rsidR="00A815B6" w:rsidRPr="0087446C">
        <w:t>лет</w:t>
      </w:r>
      <w:r w:rsidR="006654DE" w:rsidRPr="0087446C">
        <w:t xml:space="preserve"> </w:t>
      </w:r>
      <w:r w:rsidR="00FA5C5C" w:rsidRPr="0087446C">
        <w:rPr>
          <w:rStyle w:val="hps"/>
          <w:szCs w:val="24"/>
        </w:rPr>
        <w:t>для мальчиков и</w:t>
      </w:r>
      <w:r w:rsidR="00FA5C5C" w:rsidRPr="0087446C">
        <w:t xml:space="preserve"> </w:t>
      </w:r>
      <w:r w:rsidR="00905729" w:rsidRPr="0087446C">
        <w:rPr>
          <w:rStyle w:val="hps"/>
          <w:szCs w:val="24"/>
        </w:rPr>
        <w:t>15 </w:t>
      </w:r>
      <w:r w:rsidR="00FA5C5C" w:rsidRPr="0087446C">
        <w:rPr>
          <w:rStyle w:val="hps"/>
          <w:szCs w:val="24"/>
        </w:rPr>
        <w:t>лет для девочек</w:t>
      </w:r>
      <w:r w:rsidR="00FA5C5C" w:rsidRPr="0087446C">
        <w:t>)</w:t>
      </w:r>
      <w:r w:rsidR="006654DE" w:rsidRPr="0087446C">
        <w:t xml:space="preserve">, </w:t>
      </w:r>
      <w:r w:rsidR="005A150C" w:rsidRPr="0087446C">
        <w:t>а с</w:t>
      </w:r>
      <w:r w:rsidR="006654DE" w:rsidRPr="0087446C">
        <w:rPr>
          <w:rStyle w:val="hps"/>
          <w:szCs w:val="24"/>
        </w:rPr>
        <w:t xml:space="preserve">огласно </w:t>
      </w:r>
      <w:r w:rsidR="00905729" w:rsidRPr="0087446C">
        <w:rPr>
          <w:rStyle w:val="hps"/>
          <w:szCs w:val="24"/>
        </w:rPr>
        <w:t>статье</w:t>
      </w:r>
      <w:r w:rsidR="00905729" w:rsidRPr="0087446C">
        <w:t> </w:t>
      </w:r>
      <w:r w:rsidR="00FA5C5C" w:rsidRPr="0087446C">
        <w:rPr>
          <w:rStyle w:val="hps"/>
          <w:szCs w:val="24"/>
        </w:rPr>
        <w:t>168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 xml:space="preserve">этого </w:t>
      </w:r>
      <w:r w:rsidR="006740AC" w:rsidRPr="0087446C">
        <w:rPr>
          <w:rStyle w:val="hps"/>
          <w:szCs w:val="24"/>
        </w:rPr>
        <w:t>Кодекс</w:t>
      </w:r>
      <w:r w:rsidR="00FA5C5C" w:rsidRPr="0087446C">
        <w:rPr>
          <w:rStyle w:val="hps"/>
          <w:szCs w:val="24"/>
        </w:rPr>
        <w:t>а</w:t>
      </w:r>
      <w:r w:rsidR="006654DE" w:rsidRPr="0087446C">
        <w:rPr>
          <w:rStyle w:val="hps"/>
          <w:szCs w:val="24"/>
        </w:rPr>
        <w:t>,</w:t>
      </w:r>
      <w:r w:rsidR="00FA5C5C" w:rsidRPr="0087446C">
        <w:rPr>
          <w:rStyle w:val="hps"/>
          <w:szCs w:val="24"/>
        </w:rPr>
        <w:t xml:space="preserve"> матери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теряют право на</w:t>
      </w:r>
      <w:r w:rsidR="00FA5C5C" w:rsidRPr="0087446C">
        <w:t xml:space="preserve"> </w:t>
      </w:r>
      <w:r w:rsidR="00A815B6" w:rsidRPr="0087446C">
        <w:t>опеку</w:t>
      </w:r>
      <w:r w:rsidR="006654DE" w:rsidRPr="0087446C">
        <w:t xml:space="preserve"> при </w:t>
      </w:r>
      <w:r w:rsidR="00A815B6" w:rsidRPr="0087446C">
        <w:t>повторно</w:t>
      </w:r>
      <w:r w:rsidR="006654DE" w:rsidRPr="0087446C">
        <w:t>м</w:t>
      </w:r>
      <w:r w:rsidR="00A815B6" w:rsidRPr="0087446C">
        <w:t xml:space="preserve"> </w:t>
      </w:r>
      <w:r w:rsidR="00FA5C5C" w:rsidRPr="0087446C">
        <w:rPr>
          <w:rStyle w:val="hps"/>
          <w:szCs w:val="24"/>
        </w:rPr>
        <w:t>вступ</w:t>
      </w:r>
      <w:r w:rsidR="006654DE" w:rsidRPr="0087446C">
        <w:rPr>
          <w:rStyle w:val="hps"/>
          <w:szCs w:val="24"/>
        </w:rPr>
        <w:t xml:space="preserve">лении </w:t>
      </w:r>
      <w:r w:rsidR="00FA5C5C" w:rsidRPr="0087446C">
        <w:rPr>
          <w:rStyle w:val="hps"/>
          <w:szCs w:val="24"/>
        </w:rPr>
        <w:t>в брак</w:t>
      </w:r>
      <w:r w:rsidR="006654DE" w:rsidRPr="0087446C">
        <w:rPr>
          <w:rStyle w:val="hps"/>
          <w:szCs w:val="24"/>
        </w:rPr>
        <w:t xml:space="preserve">, если их будущий супруг </w:t>
      </w:r>
      <w:r w:rsidR="00A815B6" w:rsidRPr="0087446C">
        <w:rPr>
          <w:rStyle w:val="hps"/>
          <w:szCs w:val="24"/>
        </w:rPr>
        <w:t>не явля</w:t>
      </w:r>
      <w:r w:rsidR="006654DE" w:rsidRPr="0087446C">
        <w:rPr>
          <w:rStyle w:val="hps"/>
          <w:szCs w:val="24"/>
        </w:rPr>
        <w:t>ется б</w:t>
      </w:r>
      <w:r w:rsidR="00FA5C5C" w:rsidRPr="0087446C">
        <w:rPr>
          <w:rStyle w:val="hps"/>
          <w:szCs w:val="24"/>
        </w:rPr>
        <w:t>лизки</w:t>
      </w:r>
      <w:r w:rsidR="00A815B6" w:rsidRPr="0087446C">
        <w:rPr>
          <w:rStyle w:val="hps"/>
          <w:szCs w:val="24"/>
        </w:rPr>
        <w:t>м</w:t>
      </w:r>
      <w:r w:rsidR="00FA5C5C" w:rsidRPr="0087446C">
        <w:rPr>
          <w:rStyle w:val="hps"/>
          <w:szCs w:val="24"/>
        </w:rPr>
        <w:t xml:space="preserve"> родственник</w:t>
      </w:r>
      <w:r w:rsidR="00A815B6" w:rsidRPr="0087446C">
        <w:rPr>
          <w:rStyle w:val="hps"/>
          <w:szCs w:val="24"/>
        </w:rPr>
        <w:t>ом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подопечного.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 xml:space="preserve">Просьба представить информацию </w:t>
      </w:r>
      <w:r w:rsidR="00A815B6" w:rsidRPr="0087446C">
        <w:rPr>
          <w:rStyle w:val="hps"/>
          <w:szCs w:val="24"/>
        </w:rPr>
        <w:t>в отношении того</w:t>
      </w:r>
      <w:r w:rsidR="004D7EBD" w:rsidRPr="0087446C">
        <w:rPr>
          <w:rStyle w:val="hps"/>
          <w:szCs w:val="24"/>
        </w:rPr>
        <w:t xml:space="preserve">, рассматривает ли </w:t>
      </w:r>
      <w:r w:rsidR="00FA5C5C" w:rsidRPr="0087446C">
        <w:rPr>
          <w:rStyle w:val="hps"/>
          <w:szCs w:val="24"/>
        </w:rPr>
        <w:t>государство-участник</w:t>
      </w:r>
      <w:r w:rsidR="00E701A7" w:rsidRPr="0087446C">
        <w:t xml:space="preserve"> </w:t>
      </w:r>
      <w:r w:rsidR="00FA5C5C" w:rsidRPr="0087446C">
        <w:rPr>
          <w:rStyle w:val="hps"/>
          <w:szCs w:val="24"/>
        </w:rPr>
        <w:t>возможность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предоставления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матери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равны</w:t>
      </w:r>
      <w:r w:rsidR="005C1C99" w:rsidRPr="0087446C">
        <w:rPr>
          <w:rStyle w:val="hps"/>
          <w:szCs w:val="24"/>
        </w:rPr>
        <w:t>х</w:t>
      </w:r>
      <w:r w:rsidR="00FA5C5C" w:rsidRPr="0087446C">
        <w:rPr>
          <w:rStyle w:val="hps"/>
          <w:szCs w:val="24"/>
        </w:rPr>
        <w:t xml:space="preserve"> прав на</w:t>
      </w:r>
      <w:r w:rsidR="00FA5C5C" w:rsidRPr="0087446C">
        <w:t xml:space="preserve"> </w:t>
      </w:r>
      <w:r w:rsidR="005C085F" w:rsidRPr="0087446C">
        <w:t xml:space="preserve">осуществление </w:t>
      </w:r>
      <w:r w:rsidR="005C1C99" w:rsidRPr="0087446C">
        <w:t>законн</w:t>
      </w:r>
      <w:r w:rsidR="005C085F" w:rsidRPr="0087446C">
        <w:t>ой</w:t>
      </w:r>
      <w:r w:rsidR="005C1C99" w:rsidRPr="0087446C">
        <w:t xml:space="preserve"> </w:t>
      </w:r>
      <w:r w:rsidR="00FA5C5C" w:rsidRPr="0087446C">
        <w:rPr>
          <w:rStyle w:val="hps"/>
          <w:szCs w:val="24"/>
        </w:rPr>
        <w:t>опек</w:t>
      </w:r>
      <w:r w:rsidR="005C085F" w:rsidRPr="0087446C">
        <w:rPr>
          <w:rStyle w:val="hps"/>
          <w:szCs w:val="24"/>
        </w:rPr>
        <w:t>и</w:t>
      </w:r>
      <w:r w:rsidR="0010397D" w:rsidRPr="0087446C">
        <w:rPr>
          <w:rStyle w:val="hps"/>
          <w:szCs w:val="24"/>
        </w:rPr>
        <w:t xml:space="preserve"> </w:t>
      </w:r>
      <w:r w:rsidR="00970753" w:rsidRPr="0087446C">
        <w:rPr>
          <w:rStyle w:val="hps"/>
          <w:szCs w:val="24"/>
        </w:rPr>
        <w:t xml:space="preserve">над </w:t>
      </w:r>
      <w:r w:rsidR="00FA5C5C" w:rsidRPr="0087446C">
        <w:rPr>
          <w:rStyle w:val="hps"/>
          <w:szCs w:val="24"/>
        </w:rPr>
        <w:t>дет</w:t>
      </w:r>
      <w:r w:rsidR="00970753" w:rsidRPr="0087446C">
        <w:rPr>
          <w:rStyle w:val="hps"/>
          <w:szCs w:val="24"/>
        </w:rPr>
        <w:t>ьми</w:t>
      </w:r>
      <w:r w:rsidR="00FA5C5C" w:rsidRPr="0087446C">
        <w:t>.</w:t>
      </w:r>
      <w:r w:rsidR="006740AC" w:rsidRPr="0087446C">
        <w:t xml:space="preserve"> </w:t>
      </w:r>
    </w:p>
    <w:p w:rsidR="00E547B0" w:rsidRPr="0087446C" w:rsidRDefault="00A01746" w:rsidP="007044C1">
      <w:pPr>
        <w:pStyle w:val="SingleTxtG"/>
      </w:pPr>
      <w:r w:rsidRPr="0087446C">
        <w:t xml:space="preserve">21. </w:t>
      </w:r>
      <w:r w:rsidR="006740AC" w:rsidRPr="0087446C">
        <w:tab/>
      </w:r>
      <w:r w:rsidR="00E547B0" w:rsidRPr="0087446C">
        <w:rPr>
          <w:rStyle w:val="hps"/>
          <w:szCs w:val="24"/>
        </w:rPr>
        <w:t>В докладе указывается</w:t>
      </w:r>
      <w:r w:rsidR="00E547B0" w:rsidRPr="0087446C">
        <w:t xml:space="preserve">, что </w:t>
      </w:r>
      <w:r w:rsidR="00E547B0" w:rsidRPr="0087446C">
        <w:rPr>
          <w:rStyle w:val="hps"/>
          <w:szCs w:val="24"/>
        </w:rPr>
        <w:t>в</w:t>
      </w:r>
      <w:r w:rsidR="00905729" w:rsidRPr="0087446C">
        <w:rPr>
          <w:rStyle w:val="hps"/>
          <w:szCs w:val="24"/>
        </w:rPr>
        <w:t xml:space="preserve"> х</w:t>
      </w:r>
      <w:r w:rsidR="00E547B0" w:rsidRPr="0087446C">
        <w:rPr>
          <w:rStyle w:val="hps"/>
          <w:szCs w:val="24"/>
        </w:rPr>
        <w:t>о</w:t>
      </w:r>
      <w:r w:rsidR="00905729" w:rsidRPr="0087446C">
        <w:rPr>
          <w:rStyle w:val="hps"/>
          <w:szCs w:val="24"/>
        </w:rPr>
        <w:t>де</w:t>
      </w:r>
      <w:r w:rsidR="00E547B0" w:rsidRPr="0087446C">
        <w:rPr>
          <w:rStyle w:val="hps"/>
          <w:szCs w:val="24"/>
        </w:rPr>
        <w:t xml:space="preserve"> </w:t>
      </w:r>
      <w:r w:rsidR="00905729" w:rsidRPr="0087446C">
        <w:rPr>
          <w:rStyle w:val="hps"/>
          <w:szCs w:val="24"/>
        </w:rPr>
        <w:t xml:space="preserve">представления </w:t>
      </w:r>
      <w:r w:rsidR="00E547B0" w:rsidRPr="0087446C">
        <w:rPr>
          <w:rStyle w:val="hps"/>
          <w:szCs w:val="24"/>
        </w:rPr>
        <w:t>доклада</w:t>
      </w:r>
      <w:r w:rsidR="00E547B0" w:rsidRPr="0087446C">
        <w:t xml:space="preserve"> </w:t>
      </w:r>
      <w:r w:rsidR="00AF5D44" w:rsidRPr="0087446C">
        <w:t xml:space="preserve">в </w:t>
      </w:r>
      <w:r w:rsidR="00E547B0" w:rsidRPr="0087446C">
        <w:t>государств</w:t>
      </w:r>
      <w:r w:rsidR="00AF5D44" w:rsidRPr="0087446C">
        <w:t>е</w:t>
      </w:r>
      <w:r w:rsidR="00E547B0" w:rsidRPr="0087446C">
        <w:t>-участник</w:t>
      </w:r>
      <w:r w:rsidR="00AF5D44" w:rsidRPr="0087446C">
        <w:t xml:space="preserve">е </w:t>
      </w:r>
      <w:r w:rsidR="00186B4C" w:rsidRPr="0087446C">
        <w:t xml:space="preserve">обсуждался </w:t>
      </w:r>
      <w:r w:rsidR="00887062" w:rsidRPr="0087446C">
        <w:t>законопроект о судебных процедурах по рассмотрению дел, связанных с семейными отношениями и наследованием, который</w:t>
      </w:r>
      <w:r w:rsidR="005C085F" w:rsidRPr="0087446C">
        <w:t>,</w:t>
      </w:r>
      <w:r w:rsidR="00887062" w:rsidRPr="0087446C">
        <w:t xml:space="preserve"> </w:t>
      </w:r>
      <w:r w:rsidR="00E701A7" w:rsidRPr="0087446C">
        <w:t>"</w:t>
      </w:r>
      <w:r w:rsidR="00887062" w:rsidRPr="0087446C">
        <w:t>в случае его принятия</w:t>
      </w:r>
      <w:r w:rsidR="005C085F" w:rsidRPr="0087446C">
        <w:t>,</w:t>
      </w:r>
      <w:r w:rsidR="00887062" w:rsidRPr="0087446C">
        <w:t xml:space="preserve"> мог бы способствовать устранению трудностей, с которыми сталкиваются женщины в сфере семейных отношений</w:t>
      </w:r>
      <w:r w:rsidR="00E701A7" w:rsidRPr="0087446C">
        <w:t>"</w:t>
      </w:r>
      <w:r w:rsidR="00905729" w:rsidRPr="0087446C">
        <w:t xml:space="preserve"> </w:t>
      </w:r>
      <w:r w:rsidR="00905729" w:rsidRPr="0087446C">
        <w:rPr>
          <w:rStyle w:val="hps"/>
          <w:szCs w:val="24"/>
        </w:rPr>
        <w:t>(</w:t>
      </w:r>
      <w:r w:rsidR="00905729" w:rsidRPr="0087446C">
        <w:t>пункт 456)</w:t>
      </w:r>
      <w:r w:rsidR="00887062" w:rsidRPr="0087446C">
        <w:t>.</w:t>
      </w:r>
      <w:r w:rsidR="00E547B0" w:rsidRPr="0087446C">
        <w:t xml:space="preserve"> </w:t>
      </w:r>
      <w:r w:rsidR="00E547B0" w:rsidRPr="0087446C">
        <w:rPr>
          <w:rStyle w:val="hps"/>
          <w:szCs w:val="24"/>
        </w:rPr>
        <w:t>Просьба представить обновленную</w:t>
      </w:r>
      <w:r w:rsidR="00E547B0" w:rsidRPr="0087446C">
        <w:t xml:space="preserve"> </w:t>
      </w:r>
      <w:r w:rsidR="00E547B0" w:rsidRPr="0087446C">
        <w:rPr>
          <w:rStyle w:val="hps"/>
          <w:szCs w:val="24"/>
        </w:rPr>
        <w:t>информацию о содержании</w:t>
      </w:r>
      <w:r w:rsidR="00E547B0" w:rsidRPr="0087446C">
        <w:t xml:space="preserve"> </w:t>
      </w:r>
      <w:r w:rsidR="00436B1C" w:rsidRPr="0087446C">
        <w:t xml:space="preserve">и </w:t>
      </w:r>
      <w:r w:rsidR="005C085F" w:rsidRPr="0087446C">
        <w:t xml:space="preserve">текущем </w:t>
      </w:r>
      <w:r w:rsidR="00436B1C" w:rsidRPr="0087446C">
        <w:t xml:space="preserve">статусе </w:t>
      </w:r>
      <w:r w:rsidR="00E547B0" w:rsidRPr="0087446C">
        <w:rPr>
          <w:rStyle w:val="hps"/>
          <w:szCs w:val="24"/>
        </w:rPr>
        <w:t>этого законопроекта</w:t>
      </w:r>
      <w:r w:rsidR="00E547B0" w:rsidRPr="0087446C">
        <w:t xml:space="preserve">. </w:t>
      </w:r>
    </w:p>
    <w:p w:rsidR="00A01746" w:rsidRPr="0087446C" w:rsidRDefault="00A01746" w:rsidP="00E02B7B">
      <w:pPr>
        <w:pStyle w:val="H23G"/>
        <w:rPr>
          <w:lang w:val="ru-RU"/>
        </w:rPr>
      </w:pPr>
      <w:r w:rsidRPr="0087446C">
        <w:rPr>
          <w:lang w:val="ru-RU"/>
        </w:rPr>
        <w:tab/>
      </w:r>
      <w:r w:rsidRPr="0087446C">
        <w:rPr>
          <w:lang w:val="ru-RU"/>
        </w:rPr>
        <w:tab/>
      </w:r>
      <w:r w:rsidR="00E547B0" w:rsidRPr="0087446C">
        <w:rPr>
          <w:lang w:val="ru-RU"/>
        </w:rPr>
        <w:t>Факультативный протокол и поправк</w:t>
      </w:r>
      <w:r w:rsidR="006740AC" w:rsidRPr="0087446C">
        <w:rPr>
          <w:lang w:val="ru-RU"/>
        </w:rPr>
        <w:t>а</w:t>
      </w:r>
      <w:r w:rsidR="00E547B0" w:rsidRPr="0087446C">
        <w:rPr>
          <w:lang w:val="ru-RU"/>
        </w:rPr>
        <w:t xml:space="preserve"> к пункту 1 статьи 20</w:t>
      </w:r>
    </w:p>
    <w:p w:rsidR="00E61D3D" w:rsidRPr="0087446C" w:rsidRDefault="00A01746" w:rsidP="00E02B7B">
      <w:pPr>
        <w:pStyle w:val="SingleTxtG"/>
      </w:pPr>
      <w:r w:rsidRPr="0087446C">
        <w:t>22.</w:t>
      </w:r>
      <w:r w:rsidRPr="0087446C">
        <w:tab/>
      </w:r>
      <w:r w:rsidR="00990D5D" w:rsidRPr="0087446C">
        <w:t xml:space="preserve">Просьба сообщить, был ли достигнут </w:t>
      </w:r>
      <w:r w:rsidR="00FA5C5C" w:rsidRPr="0087446C">
        <w:rPr>
          <w:rStyle w:val="hps"/>
          <w:szCs w:val="24"/>
        </w:rPr>
        <w:t>прогресс</w:t>
      </w:r>
      <w:r w:rsidR="00FA5C5C" w:rsidRPr="0087446C">
        <w:t xml:space="preserve"> в </w:t>
      </w:r>
      <w:r w:rsidR="00B13BDC" w:rsidRPr="0087446C">
        <w:t>отношении</w:t>
      </w:r>
      <w:r w:rsidR="00E701A7" w:rsidRPr="0087446C">
        <w:t xml:space="preserve"> </w:t>
      </w:r>
      <w:r w:rsidR="00FA5C5C" w:rsidRPr="0087446C">
        <w:rPr>
          <w:rStyle w:val="hps"/>
          <w:szCs w:val="24"/>
        </w:rPr>
        <w:t>присоединени</w:t>
      </w:r>
      <w:r w:rsidR="00A94C10" w:rsidRPr="0087446C">
        <w:rPr>
          <w:rStyle w:val="hps"/>
          <w:szCs w:val="24"/>
        </w:rPr>
        <w:t>я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 xml:space="preserve">к </w:t>
      </w:r>
      <w:r w:rsidR="00A94C10" w:rsidRPr="0087446C">
        <w:rPr>
          <w:rStyle w:val="hps"/>
          <w:szCs w:val="24"/>
        </w:rPr>
        <w:t>Ф</w:t>
      </w:r>
      <w:r w:rsidR="00FA5C5C" w:rsidRPr="0087446C">
        <w:rPr>
          <w:rStyle w:val="hps"/>
          <w:szCs w:val="24"/>
        </w:rPr>
        <w:t>акультативному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протоколу к Конвенции</w:t>
      </w:r>
      <w:r w:rsidR="00FA5C5C" w:rsidRPr="0087446C">
        <w:t xml:space="preserve">. </w:t>
      </w:r>
      <w:r w:rsidR="00FA5C5C" w:rsidRPr="0087446C">
        <w:rPr>
          <w:rStyle w:val="hps"/>
          <w:szCs w:val="24"/>
        </w:rPr>
        <w:t>Просьба также указать,</w:t>
      </w:r>
      <w:r w:rsidR="00FA5C5C" w:rsidRPr="0087446C">
        <w:t xml:space="preserve"> </w:t>
      </w:r>
      <w:r w:rsidR="0066038F" w:rsidRPr="0087446C">
        <w:t xml:space="preserve">удалось ли добиться </w:t>
      </w:r>
      <w:r w:rsidR="00B13BDC" w:rsidRPr="0087446C">
        <w:t xml:space="preserve">прогресса </w:t>
      </w:r>
      <w:r w:rsidR="00FA5C5C" w:rsidRPr="0087446C">
        <w:rPr>
          <w:rStyle w:val="hps"/>
          <w:szCs w:val="24"/>
        </w:rPr>
        <w:t>в</w:t>
      </w:r>
      <w:r w:rsidR="0066038F" w:rsidRPr="0087446C">
        <w:rPr>
          <w:rStyle w:val="hps"/>
          <w:szCs w:val="24"/>
        </w:rPr>
        <w:t xml:space="preserve"> вопросе</w:t>
      </w:r>
      <w:r w:rsidR="00E701A7" w:rsidRPr="0087446C">
        <w:rPr>
          <w:rStyle w:val="hps"/>
          <w:szCs w:val="24"/>
        </w:rPr>
        <w:t xml:space="preserve"> </w:t>
      </w:r>
      <w:r w:rsidR="00FA5C5C" w:rsidRPr="0087446C">
        <w:rPr>
          <w:rStyle w:val="hps"/>
          <w:szCs w:val="24"/>
        </w:rPr>
        <w:t>приняти</w:t>
      </w:r>
      <w:r w:rsidR="0066038F" w:rsidRPr="0087446C">
        <w:rPr>
          <w:rStyle w:val="hps"/>
          <w:szCs w:val="24"/>
        </w:rPr>
        <w:t>я</w:t>
      </w:r>
      <w:r w:rsidR="00FA5C5C" w:rsidRPr="0087446C">
        <w:rPr>
          <w:rStyle w:val="hps"/>
          <w:szCs w:val="24"/>
        </w:rPr>
        <w:t xml:space="preserve"> поправки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к</w:t>
      </w:r>
      <w:r w:rsidR="00990D5D" w:rsidRPr="0087446C">
        <w:rPr>
          <w:rStyle w:val="hps"/>
          <w:szCs w:val="24"/>
        </w:rPr>
        <w:t xml:space="preserve"> </w:t>
      </w:r>
      <w:r w:rsidR="00905729" w:rsidRPr="0087446C">
        <w:rPr>
          <w:rStyle w:val="hps"/>
          <w:szCs w:val="24"/>
        </w:rPr>
        <w:t>пункту </w:t>
      </w:r>
      <w:r w:rsidR="00990D5D" w:rsidRPr="0087446C">
        <w:rPr>
          <w:rStyle w:val="hps"/>
          <w:szCs w:val="24"/>
        </w:rPr>
        <w:t>1</w:t>
      </w:r>
      <w:r w:rsidR="00FA5C5C" w:rsidRPr="0087446C">
        <w:rPr>
          <w:rStyle w:val="hps"/>
          <w:szCs w:val="24"/>
        </w:rPr>
        <w:t xml:space="preserve"> </w:t>
      </w:r>
      <w:r w:rsidR="00905729" w:rsidRPr="0087446C">
        <w:rPr>
          <w:rStyle w:val="hps"/>
          <w:szCs w:val="24"/>
        </w:rPr>
        <w:t>статьи </w:t>
      </w:r>
      <w:r w:rsidR="00FA5C5C" w:rsidRPr="0087446C">
        <w:rPr>
          <w:rStyle w:val="hps"/>
          <w:szCs w:val="24"/>
        </w:rPr>
        <w:t>20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Конвенции</w:t>
      </w:r>
      <w:r w:rsidR="00FA5C5C" w:rsidRPr="0087446C">
        <w:t xml:space="preserve">, </w:t>
      </w:r>
      <w:r w:rsidR="00FA5C5C" w:rsidRPr="0087446C">
        <w:rPr>
          <w:rStyle w:val="hps"/>
          <w:szCs w:val="24"/>
        </w:rPr>
        <w:t>касающейся времени заседаний</w:t>
      </w:r>
      <w:r w:rsidR="00FA5C5C" w:rsidRPr="0087446C">
        <w:t xml:space="preserve"> </w:t>
      </w:r>
      <w:r w:rsidR="00FA5C5C" w:rsidRPr="0087446C">
        <w:rPr>
          <w:rStyle w:val="hps"/>
          <w:szCs w:val="24"/>
        </w:rPr>
        <w:t>Комитета</w:t>
      </w:r>
      <w:r w:rsidRPr="0087446C">
        <w:t>.</w:t>
      </w:r>
    </w:p>
    <w:p w:rsidR="00A01746" w:rsidRPr="0087446C" w:rsidRDefault="00A01746" w:rsidP="00B4686A">
      <w:pPr>
        <w:pStyle w:val="SingleTxtG"/>
        <w:spacing w:before="240" w:after="0" w:line="276" w:lineRule="auto"/>
        <w:jc w:val="center"/>
        <w:rPr>
          <w:sz w:val="24"/>
          <w:szCs w:val="24"/>
          <w:u w:val="single"/>
        </w:rPr>
      </w:pPr>
      <w:r w:rsidRPr="0087446C">
        <w:rPr>
          <w:sz w:val="24"/>
          <w:szCs w:val="24"/>
          <w:u w:val="single"/>
        </w:rPr>
        <w:tab/>
      </w:r>
      <w:r w:rsidRPr="0087446C">
        <w:rPr>
          <w:sz w:val="24"/>
          <w:szCs w:val="24"/>
          <w:u w:val="single"/>
        </w:rPr>
        <w:tab/>
      </w:r>
      <w:r w:rsidRPr="0087446C">
        <w:rPr>
          <w:sz w:val="24"/>
          <w:szCs w:val="24"/>
          <w:u w:val="single"/>
        </w:rPr>
        <w:tab/>
      </w:r>
    </w:p>
    <w:sectPr w:rsidR="00A01746" w:rsidRPr="0087446C" w:rsidSect="0087446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2242" w:h="15842" w:code="1"/>
      <w:pgMar w:top="1741" w:right="1196" w:bottom="1899" w:left="1196" w:header="578" w:footer="1032" w:gutter="0"/>
      <w:cols w:space="720"/>
      <w:titlePg/>
      <w:docGrid w:linePitch="272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7T11:55:00Z" w:initials="Start">
    <w:p w:rsidR="002F65A4" w:rsidRDefault="000976C3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2F65A4">
        <w:t>&lt;&lt;ODS JOB NO&gt;&gt;N1341628R&lt;&lt;ODS JOB NO&gt;&gt;</w:t>
      </w:r>
    </w:p>
    <w:p w:rsidR="002F65A4" w:rsidRDefault="002F65A4">
      <w:pPr>
        <w:pStyle w:val="CommentText"/>
      </w:pPr>
      <w:r>
        <w:t>&lt;&lt;ODS DOC SYMBOL1&gt;&gt;CEDAW/C/QAT/Q/1&lt;&lt;ODS DOC SYMBOL1&gt;&gt;</w:t>
      </w:r>
    </w:p>
    <w:p w:rsidR="000976C3" w:rsidRDefault="002F65A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714" w:rsidRDefault="00DD6714"/>
  </w:endnote>
  <w:endnote w:type="continuationSeparator" w:id="0">
    <w:p w:rsidR="00DD6714" w:rsidRDefault="00DD6714"/>
  </w:endnote>
  <w:endnote w:type="continuationNotice" w:id="1">
    <w:p w:rsidR="00DD6714" w:rsidRDefault="00DD671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C3" w:rsidRPr="00EC3501" w:rsidRDefault="000976C3" w:rsidP="00EC3501">
    <w:pPr>
      <w:pStyle w:val="Footer"/>
      <w:tabs>
        <w:tab w:val="right" w:pos="9781"/>
      </w:tabs>
      <w:rPr>
        <w:sz w:val="18"/>
      </w:rPr>
    </w:pPr>
    <w:r w:rsidRPr="00BF57BE">
      <w:rPr>
        <w:b/>
        <w:sz w:val="18"/>
      </w:rPr>
      <w:fldChar w:fldCharType="begin"/>
    </w:r>
    <w:r w:rsidRPr="00BF57BE">
      <w:rPr>
        <w:b/>
        <w:sz w:val="18"/>
      </w:rPr>
      <w:instrText xml:space="preserve"> PAGE  \* MERGEFORMAT </w:instrText>
    </w:r>
    <w:r w:rsidRPr="00BF57BE">
      <w:rPr>
        <w:b/>
        <w:sz w:val="18"/>
      </w:rPr>
      <w:fldChar w:fldCharType="separate"/>
    </w:r>
    <w:r w:rsidR="002F65A4">
      <w:rPr>
        <w:b/>
        <w:noProof/>
        <w:sz w:val="18"/>
      </w:rPr>
      <w:t>4</w:t>
    </w:r>
    <w:r w:rsidRPr="00BF57BE">
      <w:rPr>
        <w:b/>
        <w:sz w:val="18"/>
      </w:rPr>
      <w:fldChar w:fldCharType="end"/>
    </w:r>
    <w:r>
      <w:rPr>
        <w:b/>
        <w:sz w:val="18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F65A4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sz w:val="18"/>
      </w:rPr>
      <w:tab/>
    </w:r>
    <w:r w:rsidRPr="00EC3501">
      <w:rPr>
        <w:sz w:val="14"/>
        <w:szCs w:val="14"/>
      </w:rPr>
      <w:t>13-41628</w:t>
    </w:r>
    <w:r>
      <w:rPr>
        <w:sz w:val="14"/>
        <w:szCs w:val="14"/>
      </w:rPr>
      <w:t xml:space="preserve"> X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C3" w:rsidRPr="00BF57BE" w:rsidRDefault="000976C3" w:rsidP="00E02B7B">
    <w:pPr>
      <w:pStyle w:val="Footer"/>
      <w:tabs>
        <w:tab w:val="right" w:pos="9923"/>
      </w:tabs>
      <w:rPr>
        <w:b/>
        <w:sz w:val="18"/>
      </w:rPr>
    </w:pPr>
    <w:r w:rsidRPr="00EC3501">
      <w:rPr>
        <w:sz w:val="14"/>
        <w:szCs w:val="14"/>
      </w:rPr>
      <w:t>13-41628</w:t>
    </w:r>
    <w:r>
      <w:rPr>
        <w:sz w:val="14"/>
        <w:szCs w:val="14"/>
      </w:rPr>
      <w:t xml:space="preserve"> X</w:t>
    </w:r>
    <w:r>
      <w:tab/>
    </w:r>
    <w:r w:rsidRPr="00BF57BE">
      <w:rPr>
        <w:b/>
        <w:sz w:val="18"/>
      </w:rPr>
      <w:fldChar w:fldCharType="begin"/>
    </w:r>
    <w:r w:rsidRPr="00BF57BE">
      <w:rPr>
        <w:b/>
        <w:sz w:val="18"/>
      </w:rPr>
      <w:instrText xml:space="preserve"> PAGE  \* MERGEFORMAT </w:instrText>
    </w:r>
    <w:r w:rsidRPr="00BF57BE">
      <w:rPr>
        <w:b/>
        <w:sz w:val="18"/>
      </w:rPr>
      <w:fldChar w:fldCharType="separate"/>
    </w:r>
    <w:r w:rsidR="002F65A4">
      <w:rPr>
        <w:b/>
        <w:noProof/>
        <w:sz w:val="18"/>
      </w:rPr>
      <w:t>3</w:t>
    </w:r>
    <w:r w:rsidRPr="00BF57BE">
      <w:rPr>
        <w:b/>
        <w:sz w:val="18"/>
      </w:rPr>
      <w:fldChar w:fldCharType="end"/>
    </w:r>
    <w:r>
      <w:rPr>
        <w:b/>
        <w:sz w:val="18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F65A4">
      <w:rPr>
        <w:rStyle w:val="PageNumber"/>
        <w:noProof/>
      </w:rPr>
      <w:t>6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C3" w:rsidRPr="000976C3" w:rsidRDefault="000976C3" w:rsidP="0087446C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0976C3" w:rsidRPr="000976C3" w:rsidTr="000976C3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0976C3" w:rsidRPr="000976C3" w:rsidRDefault="000976C3" w:rsidP="000976C3">
          <w:pPr>
            <w:pStyle w:val="Footer"/>
            <w:rPr>
              <w:sz w:val="20"/>
            </w:rPr>
          </w:pPr>
          <w:r w:rsidRPr="000976C3">
            <w:rPr>
              <w:sz w:val="20"/>
            </w:rPr>
            <w:t>13-41628</w:t>
          </w:r>
          <w:r>
            <w:rPr>
              <w:sz w:val="20"/>
            </w:rPr>
            <w:t xml:space="preserve"> X </w:t>
          </w:r>
          <w:r w:rsidRPr="000976C3">
            <w:rPr>
              <w:sz w:val="20"/>
            </w:rPr>
            <w:t>(R)    071113    071113</w:t>
          </w:r>
        </w:p>
        <w:p w:rsidR="000976C3" w:rsidRPr="000976C3" w:rsidRDefault="000976C3" w:rsidP="000976C3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</w:rPr>
          </w:pPr>
          <w:fldSimple w:instr=" DOCVARIABLE &quot;Barcode&quot; \* MERGEFORMAT ">
            <w:r w:rsidR="002F65A4">
              <w:rPr>
                <w:rFonts w:ascii="Barcode 3 of 9 by request" w:hAnsi="Barcode 3 of 9 by request"/>
                <w:sz w:val="24"/>
              </w:rPr>
              <w:t>*1341628*</w:t>
            </w:r>
          </w:fldSimple>
        </w:p>
      </w:tc>
      <w:tc>
        <w:tcPr>
          <w:tcW w:w="5033" w:type="dxa"/>
        </w:tcPr>
        <w:p w:rsidR="000976C3" w:rsidRPr="000976C3" w:rsidRDefault="000976C3" w:rsidP="000976C3">
          <w:pPr>
            <w:pStyle w:val="Footer"/>
            <w:spacing w:line="240" w:lineRule="atLeast"/>
            <w:jc w:val="right"/>
            <w:rPr>
              <w:sz w:val="20"/>
            </w:rPr>
          </w:pPr>
          <w:r w:rsidRPr="000976C3">
            <w:rPr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0976C3" w:rsidRPr="000976C3" w:rsidRDefault="000976C3" w:rsidP="0087446C">
    <w:pPr>
      <w:pStyle w:val="Footer"/>
    </w:pPr>
    <w:r>
      <w:rPr>
        <w:noProof/>
        <w:lang w:val="ru-RU" w:eastAsia="ru-RU"/>
      </w:rPr>
      <w:pict>
        <v:shape id="_x0000_s2053" type="#_x0000_t75" style="position:absolute;margin-left:501pt;margin-top:682pt;width:57.9pt;height:57.9pt;z-index:1;mso-position-horizontal-relative:page;mso-position-vertical-relative:page" o:preferrelative="f">
          <v:imagedata r:id="rId2" o:title="1&amp;Size =1&amp;Lang = R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714" w:rsidRPr="000B175B" w:rsidRDefault="00DD6714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D6714" w:rsidRPr="00FC68B7" w:rsidRDefault="00DD6714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D6714" w:rsidRDefault="00DD6714"/>
  </w:footnote>
  <w:footnote w:id="2">
    <w:p w:rsidR="000976C3" w:rsidRPr="00966CFA" w:rsidRDefault="000976C3" w:rsidP="00BB164E">
      <w:pPr>
        <w:pStyle w:val="FootnoteText"/>
        <w:rPr>
          <w:lang w:val="ru-RU"/>
        </w:rPr>
      </w:pPr>
      <w:r w:rsidRPr="00966CFA">
        <w:rPr>
          <w:rStyle w:val="FootnoteReference"/>
          <w:lang w:val="ru-RU"/>
        </w:rPr>
        <w:tab/>
      </w:r>
      <w:r w:rsidRPr="00966CFA">
        <w:rPr>
          <w:rStyle w:val="FootnoteReference"/>
          <w:sz w:val="20"/>
          <w:vertAlign w:val="baseline"/>
          <w:lang w:val="ru-RU"/>
        </w:rPr>
        <w:t>*</w:t>
      </w:r>
      <w:r w:rsidRPr="00966CFA">
        <w:rPr>
          <w:rStyle w:val="FootnoteReference"/>
          <w:sz w:val="20"/>
          <w:vertAlign w:val="baseline"/>
          <w:lang w:val="ru-RU"/>
        </w:rPr>
        <w:tab/>
      </w:r>
      <w:r>
        <w:rPr>
          <w:lang w:val="ru-RU"/>
        </w:rPr>
        <w:t>Принят</w:t>
      </w:r>
      <w:r w:rsidRPr="00966CFA">
        <w:rPr>
          <w:lang w:val="ru-RU"/>
        </w:rPr>
        <w:t xml:space="preserve"> </w:t>
      </w:r>
      <w:r>
        <w:rPr>
          <w:lang w:val="ru-RU"/>
        </w:rPr>
        <w:t>на</w:t>
      </w:r>
      <w:r w:rsidRPr="00966CFA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66CFA">
        <w:rPr>
          <w:lang w:val="ru-RU"/>
        </w:rPr>
        <w:t xml:space="preserve"> </w:t>
      </w:r>
      <w:r>
        <w:rPr>
          <w:lang w:val="ru-RU"/>
        </w:rPr>
        <w:t>предсессионной</w:t>
      </w:r>
      <w:r w:rsidRPr="00966CFA">
        <w:rPr>
          <w:lang w:val="ru-RU"/>
        </w:rPr>
        <w:t xml:space="preserve"> </w:t>
      </w:r>
      <w:r>
        <w:rPr>
          <w:lang w:val="ru-RU"/>
        </w:rPr>
        <w:t>рабочей</w:t>
      </w:r>
      <w:r w:rsidRPr="00966CFA">
        <w:rPr>
          <w:lang w:val="ru-RU"/>
        </w:rPr>
        <w:t xml:space="preserve"> </w:t>
      </w:r>
      <w:r>
        <w:rPr>
          <w:lang w:val="ru-RU"/>
        </w:rPr>
        <w:t>группы</w:t>
      </w:r>
      <w:r w:rsidRPr="00966CFA">
        <w:rPr>
          <w:lang w:val="ru-RU"/>
        </w:rPr>
        <w:t xml:space="preserve">, </w:t>
      </w:r>
      <w:r>
        <w:rPr>
          <w:lang w:val="ru-RU"/>
        </w:rPr>
        <w:t xml:space="preserve">созванной в преддверии пятьдесят седьмой сессии с </w:t>
      </w:r>
      <w:r w:rsidRPr="00966CFA">
        <w:rPr>
          <w:lang w:val="ru-RU"/>
        </w:rPr>
        <w:t xml:space="preserve">29 </w:t>
      </w:r>
      <w:r>
        <w:rPr>
          <w:lang w:val="ru-RU"/>
        </w:rPr>
        <w:t>июля</w:t>
      </w:r>
      <w:r w:rsidRPr="00966CFA">
        <w:rPr>
          <w:lang w:val="ru-RU"/>
        </w:rPr>
        <w:t xml:space="preserve"> </w:t>
      </w:r>
      <w:r>
        <w:rPr>
          <w:lang w:val="ru-RU"/>
        </w:rPr>
        <w:t>по</w:t>
      </w:r>
      <w:r w:rsidRPr="00966CFA">
        <w:rPr>
          <w:lang w:val="ru-RU"/>
        </w:rPr>
        <w:t xml:space="preserve"> 2 </w:t>
      </w:r>
      <w:r>
        <w:rPr>
          <w:lang w:val="ru-RU"/>
        </w:rPr>
        <w:t>августа</w:t>
      </w:r>
      <w:r w:rsidRPr="00966CFA">
        <w:rPr>
          <w:lang w:val="ru-RU"/>
        </w:rPr>
        <w:t xml:space="preserve"> 2013</w:t>
      </w:r>
      <w:r>
        <w:rPr>
          <w:lang w:val="ru-RU"/>
        </w:rPr>
        <w:t> года</w:t>
      </w:r>
      <w:r w:rsidRPr="00966CFA">
        <w:rPr>
          <w:lang w:val="ru-RU"/>
        </w:rPr>
        <w:t>.</w:t>
      </w:r>
    </w:p>
  </w:footnote>
  <w:footnote w:id="3">
    <w:p w:rsidR="000976C3" w:rsidRPr="00553283" w:rsidRDefault="000976C3" w:rsidP="00BB164E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66CFA">
        <w:rPr>
          <w:lang w:val="ru-RU"/>
        </w:rPr>
        <w:tab/>
      </w:r>
      <w:r>
        <w:rPr>
          <w:rStyle w:val="FootnoteReference"/>
        </w:rPr>
        <w:footnoteRef/>
      </w:r>
      <w:r w:rsidRPr="00553283">
        <w:rPr>
          <w:lang w:val="ru-RU"/>
        </w:rPr>
        <w:tab/>
      </w:r>
      <w:r>
        <w:rPr>
          <w:lang w:val="ru-RU"/>
        </w:rPr>
        <w:t>Если</w:t>
      </w:r>
      <w:r w:rsidRPr="00553283">
        <w:rPr>
          <w:lang w:val="ru-RU"/>
        </w:rPr>
        <w:t xml:space="preserve"> </w:t>
      </w:r>
      <w:r>
        <w:rPr>
          <w:lang w:val="ru-RU"/>
        </w:rPr>
        <w:t>не</w:t>
      </w:r>
      <w:r w:rsidRPr="00553283">
        <w:rPr>
          <w:lang w:val="ru-RU"/>
        </w:rPr>
        <w:t xml:space="preserve"> </w:t>
      </w:r>
      <w:r>
        <w:rPr>
          <w:lang w:val="ru-RU"/>
        </w:rPr>
        <w:t>указано</w:t>
      </w:r>
      <w:r w:rsidRPr="00553283">
        <w:rPr>
          <w:lang w:val="ru-RU"/>
        </w:rPr>
        <w:t xml:space="preserve"> </w:t>
      </w:r>
      <w:r>
        <w:rPr>
          <w:lang w:val="ru-RU"/>
        </w:rPr>
        <w:t>иное</w:t>
      </w:r>
      <w:r w:rsidRPr="00553283">
        <w:rPr>
          <w:lang w:val="ru-RU"/>
        </w:rPr>
        <w:t xml:space="preserve">, </w:t>
      </w:r>
      <w:r>
        <w:rPr>
          <w:lang w:val="ru-RU"/>
        </w:rPr>
        <w:t>нумерация</w:t>
      </w:r>
      <w:r w:rsidRPr="00553283">
        <w:rPr>
          <w:lang w:val="ru-RU"/>
        </w:rPr>
        <w:t xml:space="preserve"> </w:t>
      </w:r>
      <w:r>
        <w:rPr>
          <w:lang w:val="ru-RU"/>
        </w:rPr>
        <w:t>пунктов</w:t>
      </w:r>
      <w:r w:rsidRPr="00553283">
        <w:rPr>
          <w:lang w:val="ru-RU"/>
        </w:rPr>
        <w:t xml:space="preserve"> </w:t>
      </w:r>
      <w:r>
        <w:rPr>
          <w:lang w:val="ru-RU"/>
        </w:rPr>
        <w:t>соответствует</w:t>
      </w:r>
      <w:r w:rsidRPr="00553283">
        <w:rPr>
          <w:lang w:val="ru-RU"/>
        </w:rPr>
        <w:t xml:space="preserve"> </w:t>
      </w:r>
      <w:r>
        <w:rPr>
          <w:lang w:val="ru-RU"/>
        </w:rPr>
        <w:t>нумерации</w:t>
      </w:r>
      <w:r w:rsidRPr="00553283">
        <w:rPr>
          <w:lang w:val="ru-RU"/>
        </w:rPr>
        <w:t xml:space="preserve"> </w:t>
      </w:r>
      <w:r>
        <w:rPr>
          <w:lang w:val="ru-RU"/>
        </w:rPr>
        <w:t>в</w:t>
      </w:r>
      <w:r w:rsidRPr="00553283">
        <w:rPr>
          <w:lang w:val="ru-RU"/>
        </w:rPr>
        <w:t xml:space="preserve"> </w:t>
      </w:r>
      <w:r>
        <w:rPr>
          <w:lang w:val="ru-RU"/>
        </w:rPr>
        <w:t>первоначальном</w:t>
      </w:r>
      <w:r w:rsidRPr="00553283">
        <w:rPr>
          <w:lang w:val="ru-RU"/>
        </w:rPr>
        <w:t xml:space="preserve"> </w:t>
      </w:r>
      <w:r>
        <w:rPr>
          <w:lang w:val="ru-RU"/>
        </w:rPr>
        <w:t>докладе</w:t>
      </w:r>
      <w:r w:rsidRPr="00553283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553283">
        <w:rPr>
          <w:lang w:val="ru-RU"/>
        </w:rPr>
        <w:t>-</w:t>
      </w:r>
      <w:r>
        <w:rPr>
          <w:lang w:val="ru-RU"/>
        </w:rPr>
        <w:t>участника</w:t>
      </w:r>
      <w:r w:rsidRPr="00553283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C3" w:rsidRPr="00BF57BE" w:rsidRDefault="000976C3" w:rsidP="00E02B7B">
    <w:pPr>
      <w:pStyle w:val="Header"/>
      <w:spacing w:before="600"/>
    </w:pPr>
    <w:r>
      <w:t>CEDAW/C/QAT/Q/1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6C3" w:rsidRPr="00BF57BE" w:rsidRDefault="000976C3" w:rsidP="00E02B7B">
    <w:pPr>
      <w:pStyle w:val="Header"/>
      <w:spacing w:before="600"/>
      <w:jc w:val="right"/>
    </w:pPr>
    <w:r>
      <w:t>CEDAW/C/QAT/Q/1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1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28*"/>
    <w:docVar w:name="FooterJN" w:val="13-41628"/>
    <w:docVar w:name="Jobn" w:val="13-41628 (R)"/>
    <w:docVar w:name="JobNo" w:val="1341628R"/>
    <w:docVar w:name="sss1" w:val="CEDAW/C/QAT/Q/1"/>
    <w:docVar w:name="Symbol1" w:val="CEDAW/C/QAT/Q/1"/>
  </w:docVars>
  <w:rsids>
    <w:rsidRoot w:val="00BF57BE"/>
    <w:rsid w:val="000024E5"/>
    <w:rsid w:val="00003F10"/>
    <w:rsid w:val="0000511F"/>
    <w:rsid w:val="000065B5"/>
    <w:rsid w:val="0000711A"/>
    <w:rsid w:val="000156A3"/>
    <w:rsid w:val="00032FF2"/>
    <w:rsid w:val="00037B98"/>
    <w:rsid w:val="00050DF2"/>
    <w:rsid w:val="00050F6B"/>
    <w:rsid w:val="000551DC"/>
    <w:rsid w:val="00055DCA"/>
    <w:rsid w:val="00072C8C"/>
    <w:rsid w:val="000733B5"/>
    <w:rsid w:val="00077485"/>
    <w:rsid w:val="00080E51"/>
    <w:rsid w:val="00082045"/>
    <w:rsid w:val="00084C31"/>
    <w:rsid w:val="00092D03"/>
    <w:rsid w:val="000931C0"/>
    <w:rsid w:val="000976C3"/>
    <w:rsid w:val="000A5D3B"/>
    <w:rsid w:val="000B175B"/>
    <w:rsid w:val="000B3A0F"/>
    <w:rsid w:val="000B4EF7"/>
    <w:rsid w:val="000C1462"/>
    <w:rsid w:val="000C2D2E"/>
    <w:rsid w:val="000C36EF"/>
    <w:rsid w:val="000C5EB0"/>
    <w:rsid w:val="000E0415"/>
    <w:rsid w:val="000E0674"/>
    <w:rsid w:val="000F3387"/>
    <w:rsid w:val="00102664"/>
    <w:rsid w:val="0010397D"/>
    <w:rsid w:val="001103AA"/>
    <w:rsid w:val="001141D9"/>
    <w:rsid w:val="0012029F"/>
    <w:rsid w:val="00121976"/>
    <w:rsid w:val="00123DB9"/>
    <w:rsid w:val="00127C14"/>
    <w:rsid w:val="00150D26"/>
    <w:rsid w:val="00155467"/>
    <w:rsid w:val="001568AC"/>
    <w:rsid w:val="00173C6F"/>
    <w:rsid w:val="00177125"/>
    <w:rsid w:val="00180D95"/>
    <w:rsid w:val="00183DD7"/>
    <w:rsid w:val="00186B4C"/>
    <w:rsid w:val="0018711F"/>
    <w:rsid w:val="00193334"/>
    <w:rsid w:val="001A7D52"/>
    <w:rsid w:val="001B2FB0"/>
    <w:rsid w:val="001B4B04"/>
    <w:rsid w:val="001B7EDE"/>
    <w:rsid w:val="001C6663"/>
    <w:rsid w:val="001C7895"/>
    <w:rsid w:val="001D19D4"/>
    <w:rsid w:val="001D26DF"/>
    <w:rsid w:val="001D771C"/>
    <w:rsid w:val="001E569C"/>
    <w:rsid w:val="001E5AA0"/>
    <w:rsid w:val="001F29A4"/>
    <w:rsid w:val="001F69B1"/>
    <w:rsid w:val="001F7D35"/>
    <w:rsid w:val="00201450"/>
    <w:rsid w:val="00202DA8"/>
    <w:rsid w:val="00211E0B"/>
    <w:rsid w:val="00216310"/>
    <w:rsid w:val="0022267B"/>
    <w:rsid w:val="00227840"/>
    <w:rsid w:val="00232B2A"/>
    <w:rsid w:val="00232EEB"/>
    <w:rsid w:val="00235235"/>
    <w:rsid w:val="002361AE"/>
    <w:rsid w:val="002468D0"/>
    <w:rsid w:val="00247B68"/>
    <w:rsid w:val="00252A58"/>
    <w:rsid w:val="00255BEB"/>
    <w:rsid w:val="00260AB7"/>
    <w:rsid w:val="00263780"/>
    <w:rsid w:val="0026440B"/>
    <w:rsid w:val="0027491B"/>
    <w:rsid w:val="00276B43"/>
    <w:rsid w:val="00286887"/>
    <w:rsid w:val="00294D27"/>
    <w:rsid w:val="00296F6C"/>
    <w:rsid w:val="002B0464"/>
    <w:rsid w:val="002B6071"/>
    <w:rsid w:val="002C1AAA"/>
    <w:rsid w:val="002C6D5C"/>
    <w:rsid w:val="002E4C6A"/>
    <w:rsid w:val="002F175C"/>
    <w:rsid w:val="002F4893"/>
    <w:rsid w:val="002F65A4"/>
    <w:rsid w:val="002F714E"/>
    <w:rsid w:val="00301B7B"/>
    <w:rsid w:val="00305237"/>
    <w:rsid w:val="00316264"/>
    <w:rsid w:val="003229D8"/>
    <w:rsid w:val="003305AB"/>
    <w:rsid w:val="00346DE9"/>
    <w:rsid w:val="00346FF2"/>
    <w:rsid w:val="003477E7"/>
    <w:rsid w:val="00352709"/>
    <w:rsid w:val="003665E8"/>
    <w:rsid w:val="00371178"/>
    <w:rsid w:val="003749A6"/>
    <w:rsid w:val="00376760"/>
    <w:rsid w:val="00377086"/>
    <w:rsid w:val="00380876"/>
    <w:rsid w:val="0038122B"/>
    <w:rsid w:val="00383909"/>
    <w:rsid w:val="00385A87"/>
    <w:rsid w:val="003926BC"/>
    <w:rsid w:val="00395B4A"/>
    <w:rsid w:val="0039660B"/>
    <w:rsid w:val="003A4810"/>
    <w:rsid w:val="003A6810"/>
    <w:rsid w:val="003B3E23"/>
    <w:rsid w:val="003C139E"/>
    <w:rsid w:val="003C213F"/>
    <w:rsid w:val="003C2CC4"/>
    <w:rsid w:val="003C7FE6"/>
    <w:rsid w:val="003D4903"/>
    <w:rsid w:val="003D4B23"/>
    <w:rsid w:val="003D63BB"/>
    <w:rsid w:val="003D7C29"/>
    <w:rsid w:val="003E0AA1"/>
    <w:rsid w:val="003F26C1"/>
    <w:rsid w:val="004017BD"/>
    <w:rsid w:val="00405DDC"/>
    <w:rsid w:val="004075FC"/>
    <w:rsid w:val="00407A24"/>
    <w:rsid w:val="00410C89"/>
    <w:rsid w:val="00411A76"/>
    <w:rsid w:val="00426C9B"/>
    <w:rsid w:val="004325CB"/>
    <w:rsid w:val="004347EF"/>
    <w:rsid w:val="00436B1C"/>
    <w:rsid w:val="00440BF4"/>
    <w:rsid w:val="004460CF"/>
    <w:rsid w:val="004546AF"/>
    <w:rsid w:val="0045495B"/>
    <w:rsid w:val="004650A1"/>
    <w:rsid w:val="004908DF"/>
    <w:rsid w:val="00492C16"/>
    <w:rsid w:val="00494EC8"/>
    <w:rsid w:val="004978CB"/>
    <w:rsid w:val="004A4A40"/>
    <w:rsid w:val="004C0338"/>
    <w:rsid w:val="004C319E"/>
    <w:rsid w:val="004C4FA3"/>
    <w:rsid w:val="004D25E4"/>
    <w:rsid w:val="004D2A37"/>
    <w:rsid w:val="004D6D83"/>
    <w:rsid w:val="004D7EBD"/>
    <w:rsid w:val="004E5B1F"/>
    <w:rsid w:val="004E6D9E"/>
    <w:rsid w:val="004F2D12"/>
    <w:rsid w:val="004F4DF9"/>
    <w:rsid w:val="00503044"/>
    <w:rsid w:val="00506521"/>
    <w:rsid w:val="00514E61"/>
    <w:rsid w:val="0051789C"/>
    <w:rsid w:val="00517A79"/>
    <w:rsid w:val="00517B36"/>
    <w:rsid w:val="00530787"/>
    <w:rsid w:val="0053766F"/>
    <w:rsid w:val="00540A82"/>
    <w:rsid w:val="005420F2"/>
    <w:rsid w:val="00543489"/>
    <w:rsid w:val="00545B7D"/>
    <w:rsid w:val="00546996"/>
    <w:rsid w:val="0055104B"/>
    <w:rsid w:val="00553283"/>
    <w:rsid w:val="00561723"/>
    <w:rsid w:val="005717F3"/>
    <w:rsid w:val="00583BA3"/>
    <w:rsid w:val="00592E52"/>
    <w:rsid w:val="005935C8"/>
    <w:rsid w:val="00597424"/>
    <w:rsid w:val="005A0B8E"/>
    <w:rsid w:val="005A150C"/>
    <w:rsid w:val="005A7808"/>
    <w:rsid w:val="005B0A97"/>
    <w:rsid w:val="005B3DB3"/>
    <w:rsid w:val="005B5E1E"/>
    <w:rsid w:val="005B6D9E"/>
    <w:rsid w:val="005C085F"/>
    <w:rsid w:val="005C1C99"/>
    <w:rsid w:val="005C6A79"/>
    <w:rsid w:val="005F6DD5"/>
    <w:rsid w:val="006001EE"/>
    <w:rsid w:val="0060466C"/>
    <w:rsid w:val="00610997"/>
    <w:rsid w:val="00611FC4"/>
    <w:rsid w:val="006176FB"/>
    <w:rsid w:val="006348A0"/>
    <w:rsid w:val="00640B26"/>
    <w:rsid w:val="00654866"/>
    <w:rsid w:val="00657EFB"/>
    <w:rsid w:val="0066038F"/>
    <w:rsid w:val="0066116F"/>
    <w:rsid w:val="006654DE"/>
    <w:rsid w:val="00666926"/>
    <w:rsid w:val="00672113"/>
    <w:rsid w:val="006740AC"/>
    <w:rsid w:val="0067716C"/>
    <w:rsid w:val="00677DE0"/>
    <w:rsid w:val="00682BB0"/>
    <w:rsid w:val="00683060"/>
    <w:rsid w:val="00692B56"/>
    <w:rsid w:val="006A47E2"/>
    <w:rsid w:val="006A4B5E"/>
    <w:rsid w:val="006B2C28"/>
    <w:rsid w:val="006B42CB"/>
    <w:rsid w:val="006B4BDB"/>
    <w:rsid w:val="006B677E"/>
    <w:rsid w:val="006C526E"/>
    <w:rsid w:val="006C7D85"/>
    <w:rsid w:val="006E2721"/>
    <w:rsid w:val="006E564B"/>
    <w:rsid w:val="006F52A9"/>
    <w:rsid w:val="0070116E"/>
    <w:rsid w:val="0070245E"/>
    <w:rsid w:val="00703508"/>
    <w:rsid w:val="007044C1"/>
    <w:rsid w:val="0071323F"/>
    <w:rsid w:val="0071672C"/>
    <w:rsid w:val="00724C93"/>
    <w:rsid w:val="0072632A"/>
    <w:rsid w:val="007277A0"/>
    <w:rsid w:val="0073159B"/>
    <w:rsid w:val="00731FE3"/>
    <w:rsid w:val="00732FD6"/>
    <w:rsid w:val="00744EAE"/>
    <w:rsid w:val="0074658B"/>
    <w:rsid w:val="00751311"/>
    <w:rsid w:val="00767E00"/>
    <w:rsid w:val="0077089D"/>
    <w:rsid w:val="00775A8B"/>
    <w:rsid w:val="00775DD9"/>
    <w:rsid w:val="0079419B"/>
    <w:rsid w:val="00795413"/>
    <w:rsid w:val="007A01AF"/>
    <w:rsid w:val="007B112D"/>
    <w:rsid w:val="007B38E7"/>
    <w:rsid w:val="007B6BA5"/>
    <w:rsid w:val="007C1D54"/>
    <w:rsid w:val="007C3390"/>
    <w:rsid w:val="007C4F4B"/>
    <w:rsid w:val="007C589E"/>
    <w:rsid w:val="007C7AFC"/>
    <w:rsid w:val="007E0BA1"/>
    <w:rsid w:val="007E4880"/>
    <w:rsid w:val="007E61A6"/>
    <w:rsid w:val="007F1E9F"/>
    <w:rsid w:val="007F6462"/>
    <w:rsid w:val="007F6611"/>
    <w:rsid w:val="00810575"/>
    <w:rsid w:val="00811CD8"/>
    <w:rsid w:val="0081595D"/>
    <w:rsid w:val="00823AD5"/>
    <w:rsid w:val="008242D7"/>
    <w:rsid w:val="00825AC0"/>
    <w:rsid w:val="00825C44"/>
    <w:rsid w:val="00830137"/>
    <w:rsid w:val="00830DA1"/>
    <w:rsid w:val="00831330"/>
    <w:rsid w:val="00832D01"/>
    <w:rsid w:val="008346D8"/>
    <w:rsid w:val="00834BCC"/>
    <w:rsid w:val="00841A38"/>
    <w:rsid w:val="00846CF1"/>
    <w:rsid w:val="00855BEE"/>
    <w:rsid w:val="00856737"/>
    <w:rsid w:val="00861DD1"/>
    <w:rsid w:val="0087446C"/>
    <w:rsid w:val="00877458"/>
    <w:rsid w:val="00880CAA"/>
    <w:rsid w:val="00881D25"/>
    <w:rsid w:val="00887062"/>
    <w:rsid w:val="0088725F"/>
    <w:rsid w:val="008969CE"/>
    <w:rsid w:val="00896A49"/>
    <w:rsid w:val="00897334"/>
    <w:rsid w:val="008977DC"/>
    <w:rsid w:val="008979B1"/>
    <w:rsid w:val="008A5888"/>
    <w:rsid w:val="008A6B25"/>
    <w:rsid w:val="008A6C4F"/>
    <w:rsid w:val="008B2335"/>
    <w:rsid w:val="008B3F0D"/>
    <w:rsid w:val="008B52C0"/>
    <w:rsid w:val="008C0229"/>
    <w:rsid w:val="008C78F0"/>
    <w:rsid w:val="008D1866"/>
    <w:rsid w:val="008D3516"/>
    <w:rsid w:val="008D4C82"/>
    <w:rsid w:val="008D7504"/>
    <w:rsid w:val="008F1633"/>
    <w:rsid w:val="008F5099"/>
    <w:rsid w:val="008F6EB5"/>
    <w:rsid w:val="009053FD"/>
    <w:rsid w:val="00905729"/>
    <w:rsid w:val="009064E3"/>
    <w:rsid w:val="00915558"/>
    <w:rsid w:val="009223CA"/>
    <w:rsid w:val="009233DB"/>
    <w:rsid w:val="0092737F"/>
    <w:rsid w:val="009369F6"/>
    <w:rsid w:val="00940F93"/>
    <w:rsid w:val="00956117"/>
    <w:rsid w:val="009563B0"/>
    <w:rsid w:val="00957537"/>
    <w:rsid w:val="009603EF"/>
    <w:rsid w:val="00966CFA"/>
    <w:rsid w:val="00970753"/>
    <w:rsid w:val="00972DEB"/>
    <w:rsid w:val="00976770"/>
    <w:rsid w:val="0098018C"/>
    <w:rsid w:val="00984A46"/>
    <w:rsid w:val="00990D5D"/>
    <w:rsid w:val="0099109E"/>
    <w:rsid w:val="009926B9"/>
    <w:rsid w:val="009B1A55"/>
    <w:rsid w:val="009B493E"/>
    <w:rsid w:val="009B4A1B"/>
    <w:rsid w:val="009C0EE8"/>
    <w:rsid w:val="009C14AA"/>
    <w:rsid w:val="009C29BB"/>
    <w:rsid w:val="009C6F4A"/>
    <w:rsid w:val="009D7078"/>
    <w:rsid w:val="009E799F"/>
    <w:rsid w:val="009F49E7"/>
    <w:rsid w:val="009F71EB"/>
    <w:rsid w:val="00A01489"/>
    <w:rsid w:val="00A01746"/>
    <w:rsid w:val="00A02965"/>
    <w:rsid w:val="00A11EEC"/>
    <w:rsid w:val="00A153F7"/>
    <w:rsid w:val="00A226F0"/>
    <w:rsid w:val="00A30E23"/>
    <w:rsid w:val="00A420DA"/>
    <w:rsid w:val="00A6005F"/>
    <w:rsid w:val="00A61CCD"/>
    <w:rsid w:val="00A6509C"/>
    <w:rsid w:val="00A72F22"/>
    <w:rsid w:val="00A748A6"/>
    <w:rsid w:val="00A74D8A"/>
    <w:rsid w:val="00A776B4"/>
    <w:rsid w:val="00A815B6"/>
    <w:rsid w:val="00A8356F"/>
    <w:rsid w:val="00A92964"/>
    <w:rsid w:val="00A94361"/>
    <w:rsid w:val="00A94C10"/>
    <w:rsid w:val="00A97C41"/>
    <w:rsid w:val="00AA6DCD"/>
    <w:rsid w:val="00AB09B5"/>
    <w:rsid w:val="00AB5F15"/>
    <w:rsid w:val="00AC1552"/>
    <w:rsid w:val="00AC3371"/>
    <w:rsid w:val="00AC4B53"/>
    <w:rsid w:val="00AC4BC4"/>
    <w:rsid w:val="00AC7677"/>
    <w:rsid w:val="00AD1A02"/>
    <w:rsid w:val="00AD642B"/>
    <w:rsid w:val="00AF5D44"/>
    <w:rsid w:val="00AF7198"/>
    <w:rsid w:val="00B06775"/>
    <w:rsid w:val="00B1075C"/>
    <w:rsid w:val="00B13BDC"/>
    <w:rsid w:val="00B13F1D"/>
    <w:rsid w:val="00B30179"/>
    <w:rsid w:val="00B326C1"/>
    <w:rsid w:val="00B37CD9"/>
    <w:rsid w:val="00B43320"/>
    <w:rsid w:val="00B4522F"/>
    <w:rsid w:val="00B4686A"/>
    <w:rsid w:val="00B511C5"/>
    <w:rsid w:val="00B5430B"/>
    <w:rsid w:val="00B56E9C"/>
    <w:rsid w:val="00B63E90"/>
    <w:rsid w:val="00B64B1F"/>
    <w:rsid w:val="00B6553F"/>
    <w:rsid w:val="00B73FAB"/>
    <w:rsid w:val="00B7472E"/>
    <w:rsid w:val="00B74C34"/>
    <w:rsid w:val="00B81E12"/>
    <w:rsid w:val="00B833EB"/>
    <w:rsid w:val="00B94F38"/>
    <w:rsid w:val="00B9696B"/>
    <w:rsid w:val="00BA2BA8"/>
    <w:rsid w:val="00BB164E"/>
    <w:rsid w:val="00BB634A"/>
    <w:rsid w:val="00BB7D5D"/>
    <w:rsid w:val="00BC74E9"/>
    <w:rsid w:val="00BD0B27"/>
    <w:rsid w:val="00BD46C2"/>
    <w:rsid w:val="00BE2C17"/>
    <w:rsid w:val="00BE409E"/>
    <w:rsid w:val="00BE79CA"/>
    <w:rsid w:val="00BF07F1"/>
    <w:rsid w:val="00BF245E"/>
    <w:rsid w:val="00BF2700"/>
    <w:rsid w:val="00BF57BE"/>
    <w:rsid w:val="00BF68A8"/>
    <w:rsid w:val="00BF7479"/>
    <w:rsid w:val="00C0229E"/>
    <w:rsid w:val="00C04477"/>
    <w:rsid w:val="00C06CD3"/>
    <w:rsid w:val="00C071AE"/>
    <w:rsid w:val="00C21365"/>
    <w:rsid w:val="00C2321B"/>
    <w:rsid w:val="00C3206E"/>
    <w:rsid w:val="00C361B5"/>
    <w:rsid w:val="00C37677"/>
    <w:rsid w:val="00C45A28"/>
    <w:rsid w:val="00C463DD"/>
    <w:rsid w:val="00C4723E"/>
    <w:rsid w:val="00C4724C"/>
    <w:rsid w:val="00C475AB"/>
    <w:rsid w:val="00C53A77"/>
    <w:rsid w:val="00C6114B"/>
    <w:rsid w:val="00C629A0"/>
    <w:rsid w:val="00C6306E"/>
    <w:rsid w:val="00C633A3"/>
    <w:rsid w:val="00C63C7F"/>
    <w:rsid w:val="00C745C3"/>
    <w:rsid w:val="00C75FB9"/>
    <w:rsid w:val="00C86982"/>
    <w:rsid w:val="00C86ECF"/>
    <w:rsid w:val="00C94DDB"/>
    <w:rsid w:val="00CA0871"/>
    <w:rsid w:val="00CA58CF"/>
    <w:rsid w:val="00CB0CF8"/>
    <w:rsid w:val="00CC00AC"/>
    <w:rsid w:val="00CC24D2"/>
    <w:rsid w:val="00CC5511"/>
    <w:rsid w:val="00CC7B91"/>
    <w:rsid w:val="00CE1472"/>
    <w:rsid w:val="00CE4A8F"/>
    <w:rsid w:val="00CE6449"/>
    <w:rsid w:val="00CF1C21"/>
    <w:rsid w:val="00CF3650"/>
    <w:rsid w:val="00CF45FC"/>
    <w:rsid w:val="00D03625"/>
    <w:rsid w:val="00D061C7"/>
    <w:rsid w:val="00D15EE5"/>
    <w:rsid w:val="00D2031B"/>
    <w:rsid w:val="00D211E6"/>
    <w:rsid w:val="00D218CB"/>
    <w:rsid w:val="00D25FE2"/>
    <w:rsid w:val="00D27B45"/>
    <w:rsid w:val="00D30B80"/>
    <w:rsid w:val="00D3125B"/>
    <w:rsid w:val="00D32EC9"/>
    <w:rsid w:val="00D37667"/>
    <w:rsid w:val="00D4278F"/>
    <w:rsid w:val="00D43252"/>
    <w:rsid w:val="00D4685E"/>
    <w:rsid w:val="00D51E7F"/>
    <w:rsid w:val="00D63BC0"/>
    <w:rsid w:val="00D645A7"/>
    <w:rsid w:val="00D65323"/>
    <w:rsid w:val="00D75D97"/>
    <w:rsid w:val="00D7767E"/>
    <w:rsid w:val="00D84B5E"/>
    <w:rsid w:val="00D84B69"/>
    <w:rsid w:val="00D9194A"/>
    <w:rsid w:val="00D978C6"/>
    <w:rsid w:val="00DA3C1C"/>
    <w:rsid w:val="00DA3F70"/>
    <w:rsid w:val="00DB084E"/>
    <w:rsid w:val="00DB31BE"/>
    <w:rsid w:val="00DC3DA7"/>
    <w:rsid w:val="00DD0007"/>
    <w:rsid w:val="00DD0E0F"/>
    <w:rsid w:val="00DD1750"/>
    <w:rsid w:val="00DD1A91"/>
    <w:rsid w:val="00DD2539"/>
    <w:rsid w:val="00DD542A"/>
    <w:rsid w:val="00DD6714"/>
    <w:rsid w:val="00DE0130"/>
    <w:rsid w:val="00DE1BC8"/>
    <w:rsid w:val="00DE25D1"/>
    <w:rsid w:val="00DE340F"/>
    <w:rsid w:val="00DE4EF9"/>
    <w:rsid w:val="00DE7B08"/>
    <w:rsid w:val="00DF495C"/>
    <w:rsid w:val="00E02B7B"/>
    <w:rsid w:val="00E0631F"/>
    <w:rsid w:val="00E07F0B"/>
    <w:rsid w:val="00E109FB"/>
    <w:rsid w:val="00E20A6E"/>
    <w:rsid w:val="00E21827"/>
    <w:rsid w:val="00E23CF9"/>
    <w:rsid w:val="00E3330C"/>
    <w:rsid w:val="00E4433F"/>
    <w:rsid w:val="00E51C56"/>
    <w:rsid w:val="00E52B54"/>
    <w:rsid w:val="00E547B0"/>
    <w:rsid w:val="00E54C14"/>
    <w:rsid w:val="00E60F03"/>
    <w:rsid w:val="00E61D3D"/>
    <w:rsid w:val="00E63389"/>
    <w:rsid w:val="00E6432F"/>
    <w:rsid w:val="00E67859"/>
    <w:rsid w:val="00E701A7"/>
    <w:rsid w:val="00E71BC8"/>
    <w:rsid w:val="00E7225E"/>
    <w:rsid w:val="00E7260F"/>
    <w:rsid w:val="00E726F0"/>
    <w:rsid w:val="00E74E3C"/>
    <w:rsid w:val="00E81EF2"/>
    <w:rsid w:val="00E86C85"/>
    <w:rsid w:val="00E873C6"/>
    <w:rsid w:val="00E96630"/>
    <w:rsid w:val="00EA1C31"/>
    <w:rsid w:val="00EA6353"/>
    <w:rsid w:val="00EC1C23"/>
    <w:rsid w:val="00EC3501"/>
    <w:rsid w:val="00EC5B5A"/>
    <w:rsid w:val="00ED0AE1"/>
    <w:rsid w:val="00ED32A3"/>
    <w:rsid w:val="00ED5FDF"/>
    <w:rsid w:val="00ED616A"/>
    <w:rsid w:val="00ED7A2A"/>
    <w:rsid w:val="00EE7894"/>
    <w:rsid w:val="00EF0208"/>
    <w:rsid w:val="00EF1D7F"/>
    <w:rsid w:val="00EF2A30"/>
    <w:rsid w:val="00EF7E85"/>
    <w:rsid w:val="00F010BB"/>
    <w:rsid w:val="00F10D62"/>
    <w:rsid w:val="00F11207"/>
    <w:rsid w:val="00F119EB"/>
    <w:rsid w:val="00F15FF8"/>
    <w:rsid w:val="00F30074"/>
    <w:rsid w:val="00F316E4"/>
    <w:rsid w:val="00F32B3C"/>
    <w:rsid w:val="00F34157"/>
    <w:rsid w:val="00F34583"/>
    <w:rsid w:val="00F42C00"/>
    <w:rsid w:val="00F504DF"/>
    <w:rsid w:val="00F50711"/>
    <w:rsid w:val="00F52089"/>
    <w:rsid w:val="00F57DF1"/>
    <w:rsid w:val="00F73895"/>
    <w:rsid w:val="00F76681"/>
    <w:rsid w:val="00F77A1E"/>
    <w:rsid w:val="00F81CAD"/>
    <w:rsid w:val="00F86D6E"/>
    <w:rsid w:val="00FA01E0"/>
    <w:rsid w:val="00FA271C"/>
    <w:rsid w:val="00FA5C5C"/>
    <w:rsid w:val="00FA78D1"/>
    <w:rsid w:val="00FB598E"/>
    <w:rsid w:val="00FC423D"/>
    <w:rsid w:val="00FC68B7"/>
    <w:rsid w:val="00FE1BC6"/>
    <w:rsid w:val="00FE3629"/>
    <w:rsid w:val="00FE523E"/>
    <w:rsid w:val="00FF14BA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1D3D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61D3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61D3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61D3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61D3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61D3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61D3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61D3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61D3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61D3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E61D3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61D3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02B7B"/>
    <w:pPr>
      <w:spacing w:after="120"/>
      <w:ind w:left="1134" w:right="1134"/>
      <w:jc w:val="both"/>
    </w:pPr>
    <w:rPr>
      <w:lang w:val="ru-RU"/>
    </w:rPr>
  </w:style>
  <w:style w:type="character" w:styleId="PageNumber">
    <w:name w:val="page number"/>
    <w:aliases w:val="7_G"/>
    <w:rsid w:val="00E61D3D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61D3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61D3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61D3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61D3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E61D3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61D3D"/>
    <w:pPr>
      <w:numPr>
        <w:numId w:val="14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61D3D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E61D3D"/>
    <w:pPr>
      <w:numPr>
        <w:numId w:val="15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61D3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1"/>
      </w:numPr>
    </w:pPr>
  </w:style>
  <w:style w:type="numbering" w:styleId="1ai">
    <w:name w:val="Outline List 1"/>
    <w:basedOn w:val="NoList"/>
    <w:semiHidden/>
    <w:rsid w:val="008A6C4F"/>
    <w:pPr>
      <w:numPr>
        <w:numId w:val="12"/>
      </w:numPr>
    </w:pPr>
  </w:style>
  <w:style w:type="numbering" w:styleId="ArticleSection">
    <w:name w:val="Outline List 3"/>
    <w:basedOn w:val="NoList"/>
    <w:semiHidden/>
    <w:rsid w:val="008A6C4F"/>
    <w:pPr>
      <w:numPr>
        <w:numId w:val="13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E61D3D"/>
    <w:rPr>
      <w:color w:val="0000FF"/>
      <w:u w:val="non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E61D3D"/>
    <w:rPr>
      <w:color w:val="0000FF"/>
      <w:u w:val="non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61D3D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E61D3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61D3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FootnoteTextChar">
    <w:name w:val="Footnote Text Char"/>
    <w:aliases w:val="5_G Char"/>
    <w:link w:val="FootnoteText"/>
    <w:uiPriority w:val="99"/>
    <w:rsid w:val="00A01746"/>
    <w:rPr>
      <w:sz w:val="18"/>
      <w:lang w:val="en-GB" w:eastAsia="en-US"/>
    </w:rPr>
  </w:style>
  <w:style w:type="character" w:customStyle="1" w:styleId="SingleTxtGChar">
    <w:name w:val="_ Single Txt_G Char"/>
    <w:link w:val="SingleTxtG"/>
    <w:rsid w:val="00E02B7B"/>
    <w:rPr>
      <w:lang w:val="ru-RU" w:eastAsia="en-US" w:bidi="ar-SA"/>
    </w:rPr>
  </w:style>
  <w:style w:type="paragraph" w:styleId="BalloonText">
    <w:name w:val="Balloon Text"/>
    <w:basedOn w:val="Normal"/>
    <w:link w:val="BalloonTextChar"/>
    <w:rsid w:val="00A0174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01746"/>
    <w:rPr>
      <w:rFonts w:ascii="Tahoma" w:hAnsi="Tahoma" w:cs="Tahoma"/>
      <w:sz w:val="16"/>
      <w:szCs w:val="16"/>
      <w:lang w:val="en-GB" w:eastAsia="en-US"/>
    </w:rPr>
  </w:style>
  <w:style w:type="paragraph" w:customStyle="1" w:styleId="SMGR">
    <w:name w:val="__S_M_GR"/>
    <w:basedOn w:val="Normal"/>
    <w:next w:val="Normal"/>
    <w:rsid w:val="00AC4BC4"/>
    <w:pPr>
      <w:keepNext/>
      <w:keepLines/>
      <w:spacing w:before="240" w:after="240" w:line="420" w:lineRule="exact"/>
      <w:ind w:left="1134" w:right="1134"/>
    </w:pPr>
    <w:rPr>
      <w:b/>
      <w:spacing w:val="4"/>
      <w:w w:val="103"/>
      <w:kern w:val="14"/>
      <w:sz w:val="40"/>
      <w:lang w:val="ru-RU" w:eastAsia="ru-RU"/>
    </w:rPr>
  </w:style>
  <w:style w:type="paragraph" w:customStyle="1" w:styleId="HChGR">
    <w:name w:val="_ H _Ch_GR"/>
    <w:basedOn w:val="Normal"/>
    <w:next w:val="Normal"/>
    <w:rsid w:val="00AC4BC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pacing w:val="4"/>
      <w:w w:val="103"/>
      <w:kern w:val="14"/>
      <w:sz w:val="28"/>
      <w:lang w:val="ru-RU" w:eastAsia="ru-RU"/>
    </w:rPr>
  </w:style>
  <w:style w:type="character" w:customStyle="1" w:styleId="hps">
    <w:name w:val="hps"/>
    <w:basedOn w:val="DefaultParagraphFont"/>
    <w:rsid w:val="00775A8B"/>
  </w:style>
  <w:style w:type="character" w:customStyle="1" w:styleId="atn">
    <w:name w:val="atn"/>
    <w:basedOn w:val="DefaultParagraphFont"/>
    <w:rsid w:val="00C361B5"/>
  </w:style>
  <w:style w:type="paragraph" w:customStyle="1" w:styleId="SingleTxtGR">
    <w:name w:val="_ Single Txt_GR"/>
    <w:basedOn w:val="Normal"/>
    <w:rsid w:val="00887062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semiHidden/>
    <w:rsid w:val="000976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8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1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7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4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6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1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7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AW/C/QAT/Q/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undocs.org/ru/CEDAW/C/QAT/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DAW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CEDAW_E.dotm</Template>
  <TotalTime>45</TotalTime>
  <Pages>2</Pages>
  <Words>2564</Words>
  <Characters>14615</Characters>
  <Application>Microsoft Office Outlook</Application>
  <DocSecurity>4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17145</CharactersWithSpaces>
  <SharedDoc>false</SharedDoc>
  <HLinks>
    <vt:vector size="12" baseType="variant">
      <vt:variant>
        <vt:i4>7864420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http://undocs.org/ru/CEDAW/C/QAT/1</vt:lpwstr>
      </vt:variant>
      <vt:variant>
        <vt:lpwstr/>
      </vt:variant>
      <vt:variant>
        <vt:i4>589899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http://undocs.org/ru/CEDAW/C/QAT/Q/1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Irene del Pilar Sandoval</dc:creator>
  <cp:keywords/>
  <cp:lastModifiedBy>RTPU User</cp:lastModifiedBy>
  <cp:revision>18</cp:revision>
  <cp:lastPrinted>2013-11-07T13:07:00Z</cp:lastPrinted>
  <dcterms:created xsi:type="dcterms:W3CDTF">2013-11-07T10:40:00Z</dcterms:created>
  <dcterms:modified xsi:type="dcterms:W3CDTF">2013-11-07T11:45:00Z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1341628R</vt:lpwstr>
  </property>
  <property fmtid="{D5CDD505-2E9C-101B-9397-08002B2CF9AE}" pid="3" name="Symbol1">
    <vt:lpwstr>CEDAW/C/QAT/Q/1</vt:lpwstr>
  </property>
  <property fmtid="{D5CDD505-2E9C-101B-9397-08002B2CF9AE}" pid="4" name="sss1">
    <vt:lpwstr>CEDAW/C/QAT/Q/1</vt:lpwstr>
  </property>
</Properties>
</file>