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7B7950" w:rsidP="007B7950">
            <w:pPr>
              <w:spacing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0267F8">
            <w:pPr>
              <w:spacing w:line="220" w:lineRule="exact"/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932B06" w:rsidP="007B7950">
            <w:pPr>
              <w:spacing w:line="380" w:lineRule="exact"/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BE3F58">
                <w:t>C.12/</w:t>
              </w:r>
              <w:r w:rsidR="003A560A">
                <w:rPr>
                  <w:lang w:val="en-US"/>
                </w:rPr>
                <w:t>50</w:t>
              </w:r>
              <w:r w:rsidR="00BE3F58">
                <w:t>/2</w:t>
              </w:r>
            </w:fldSimple>
            <w:r w:rsidR="00A10348">
              <w:t xml:space="preserve">               </w:t>
            </w:r>
          </w:p>
        </w:tc>
      </w:tr>
      <w:tr w:rsidR="00A10348" w:rsidRPr="00932B06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7B7950">
            <w:pPr>
              <w:spacing w:line="1200" w:lineRule="exact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7B7950">
            <w:pPr>
              <w:spacing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Эк</w:t>
            </w:r>
            <w:r>
              <w:rPr>
                <w:b/>
                <w:sz w:val="40"/>
                <w:szCs w:val="40"/>
              </w:rPr>
              <w:t>о</w:t>
            </w:r>
            <w:r>
              <w:rPr>
                <w:b/>
                <w:sz w:val="40"/>
                <w:szCs w:val="40"/>
              </w:rPr>
              <w:t xml:space="preserve">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932B06" w:rsidRPr="00F827BA" w:rsidRDefault="00932B06" w:rsidP="00932B06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932B06">
              <w:rPr>
                <w:lang w:val="en-US"/>
              </w:rPr>
              <w:t>.:</w:t>
            </w:r>
            <w:r w:rsidRPr="00F827BA">
              <w:rPr>
                <w:lang w:val="en-US"/>
              </w:rPr>
              <w:t xml:space="preserve"> </w:t>
            </w:r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</w:p>
          <w:p w:rsidR="00932B06" w:rsidRPr="00F827BA" w:rsidRDefault="00932B06" w:rsidP="00932B06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C11E03">
              <w:rPr>
                <w:lang w:val="en-US"/>
              </w:rPr>
              <w:t>6</w:t>
            </w:r>
            <w:r w:rsidR="00BE3F58" w:rsidRPr="00BE3F58">
              <w:t xml:space="preserve"> </w:t>
            </w:r>
            <w:r w:rsidR="00C11E03">
              <w:rPr>
                <w:lang w:val="en-US"/>
              </w:rPr>
              <w:t xml:space="preserve">February </w:t>
            </w:r>
            <w:r w:rsidR="00BE3F58">
              <w:rPr>
                <w:lang w:val="en-US"/>
              </w:rPr>
              <w:t>201</w:t>
            </w:r>
            <w:r w:rsidR="00C11E03">
              <w:rPr>
                <w:lang w:val="en-US"/>
              </w:rPr>
              <w:t>3</w:t>
            </w:r>
            <w:r w:rsidRPr="00F827BA">
              <w:rPr>
                <w:lang w:val="en-US"/>
              </w:rPr>
              <w:fldChar w:fldCharType="end"/>
            </w:r>
          </w:p>
          <w:p w:rsidR="00932B06" w:rsidRPr="00932B06" w:rsidRDefault="00932B06" w:rsidP="00932B06">
            <w:pPr>
              <w:rPr>
                <w:lang w:val="en-US"/>
              </w:rPr>
            </w:pPr>
            <w:r w:rsidRPr="00F827BA">
              <w:rPr>
                <w:lang w:val="en-US"/>
              </w:rPr>
              <w:t>Russian</w:t>
            </w:r>
          </w:p>
          <w:p w:rsidR="00932B06" w:rsidRPr="00932B06" w:rsidRDefault="00932B06" w:rsidP="00932B06">
            <w:pPr>
              <w:rPr>
                <w:lang w:val="en-US"/>
              </w:rPr>
            </w:pPr>
            <w:r w:rsidRPr="00F827BA">
              <w:rPr>
                <w:lang w:val="en-US"/>
              </w:rPr>
              <w:t>Original</w:t>
            </w:r>
            <w:r w:rsidRPr="00932B06">
              <w:rPr>
                <w:lang w:val="en-US"/>
              </w:rPr>
              <w:t xml:space="preserve">: </w:t>
            </w:r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</w:p>
          <w:p w:rsidR="00A10348" w:rsidRPr="00932B06" w:rsidRDefault="00A10348" w:rsidP="00932B06">
            <w:pPr>
              <w:spacing w:line="220" w:lineRule="exact"/>
              <w:rPr>
                <w:lang w:val="en-US"/>
              </w:rPr>
            </w:pPr>
          </w:p>
        </w:tc>
      </w:tr>
    </w:tbl>
    <w:p w:rsidR="000267F8" w:rsidRPr="008F2C31" w:rsidRDefault="000267F8" w:rsidP="000267F8">
      <w:pPr>
        <w:spacing w:before="120"/>
        <w:rPr>
          <w:b/>
          <w:sz w:val="24"/>
          <w:szCs w:val="24"/>
        </w:rPr>
      </w:pPr>
      <w:r w:rsidRPr="008F2C31">
        <w:rPr>
          <w:b/>
          <w:sz w:val="24"/>
          <w:szCs w:val="24"/>
        </w:rPr>
        <w:t xml:space="preserve">Комитет по экономическим, социальным </w:t>
      </w:r>
      <w:r w:rsidRPr="008F2C31">
        <w:rPr>
          <w:b/>
          <w:sz w:val="24"/>
          <w:szCs w:val="24"/>
        </w:rPr>
        <w:br/>
        <w:t>и культурным правам</w:t>
      </w:r>
    </w:p>
    <w:p w:rsidR="000267F8" w:rsidRPr="001E181A" w:rsidRDefault="003A560A" w:rsidP="000267F8">
      <w:pPr>
        <w:rPr>
          <w:b/>
        </w:rPr>
      </w:pPr>
      <w:r>
        <w:rPr>
          <w:b/>
        </w:rPr>
        <w:t>Пятидесятая</w:t>
      </w:r>
      <w:r w:rsidR="000267F8">
        <w:rPr>
          <w:b/>
        </w:rPr>
        <w:t xml:space="preserve"> </w:t>
      </w:r>
      <w:r w:rsidR="000267F8" w:rsidRPr="001E181A">
        <w:rPr>
          <w:b/>
        </w:rPr>
        <w:t>сессия</w:t>
      </w:r>
    </w:p>
    <w:p w:rsidR="000267F8" w:rsidRDefault="000267F8" w:rsidP="000267F8">
      <w:r w:rsidRPr="001E181A">
        <w:t xml:space="preserve">Женева, </w:t>
      </w:r>
      <w:r w:rsidR="003A560A">
        <w:t>29 апреля − 17 мая 2013</w:t>
      </w:r>
      <w:r>
        <w:t xml:space="preserve"> года</w:t>
      </w:r>
    </w:p>
    <w:p w:rsidR="000267F8" w:rsidRDefault="000267F8" w:rsidP="000267F8">
      <w:r>
        <w:t xml:space="preserve">Пункт </w:t>
      </w:r>
      <w:r w:rsidR="003A560A">
        <w:t>8</w:t>
      </w:r>
      <w:r>
        <w:t xml:space="preserve"> предварительной повестки дня</w:t>
      </w:r>
    </w:p>
    <w:p w:rsidR="000267F8" w:rsidRPr="008F2C31" w:rsidRDefault="000267F8" w:rsidP="000267F8">
      <w:pPr>
        <w:rPr>
          <w:b/>
        </w:rPr>
      </w:pPr>
      <w:r>
        <w:rPr>
          <w:b/>
        </w:rPr>
        <w:t>Представление докладов государствами-участниками</w:t>
      </w:r>
      <w:r>
        <w:rPr>
          <w:b/>
        </w:rPr>
        <w:br/>
        <w:t>в соответствии со статьями 16 и 17 Пакта</w:t>
      </w:r>
    </w:p>
    <w:p w:rsidR="000267F8" w:rsidRPr="001E181A" w:rsidRDefault="00255E11" w:rsidP="000267F8">
      <w:pPr>
        <w:pStyle w:val="HChGR"/>
      </w:pPr>
      <w:r w:rsidRPr="001E181A">
        <w:tab/>
      </w:r>
      <w:r w:rsidRPr="001E181A">
        <w:tab/>
      </w:r>
      <w:r w:rsidR="000267F8" w:rsidRPr="001E181A">
        <w:t>Государства</w:t>
      </w:r>
      <w:r w:rsidR="000267F8" w:rsidRPr="008F2C31">
        <w:t xml:space="preserve"> − </w:t>
      </w:r>
      <w:r w:rsidR="000267F8" w:rsidRPr="001E181A">
        <w:t>участники Пакта и положение дел с</w:t>
      </w:r>
      <w:r w:rsidR="000267F8">
        <w:rPr>
          <w:lang w:val="en-US"/>
        </w:rPr>
        <w:t> </w:t>
      </w:r>
      <w:r w:rsidR="000267F8" w:rsidRPr="001E181A">
        <w:t>представлением докладов</w:t>
      </w:r>
    </w:p>
    <w:p w:rsidR="000267F8" w:rsidRDefault="000267F8" w:rsidP="000267F8">
      <w:pPr>
        <w:pStyle w:val="H1GR"/>
      </w:pPr>
      <w:r w:rsidRPr="001E181A">
        <w:tab/>
      </w:r>
      <w:r w:rsidRPr="001E181A">
        <w:tab/>
        <w:t>Записка Генерального секретаря</w:t>
      </w:r>
    </w:p>
    <w:tbl>
      <w:tblPr>
        <w:tblStyle w:val="TableGrid"/>
        <w:tblW w:w="0" w:type="auto"/>
        <w:tblBorders>
          <w:insideH w:val="none" w:sz="0" w:space="0" w:color="auto"/>
        </w:tblBorders>
        <w:tblLook w:val="01E0" w:firstRow="1" w:lastRow="1" w:firstColumn="1" w:lastColumn="1" w:noHBand="0" w:noVBand="0"/>
      </w:tblPr>
      <w:tblGrid>
        <w:gridCol w:w="9855"/>
      </w:tblGrid>
      <w:tr w:rsidR="003A560A" w:rsidTr="003A560A">
        <w:tc>
          <w:tcPr>
            <w:tcW w:w="9855" w:type="dxa"/>
            <w:shd w:val="clear" w:color="auto" w:fill="auto"/>
          </w:tcPr>
          <w:p w:rsidR="003A560A" w:rsidRPr="003A560A" w:rsidRDefault="003A560A" w:rsidP="003A560A">
            <w:pPr>
              <w:suppressAutoHyphens/>
              <w:spacing w:before="240" w:after="120"/>
              <w:ind w:left="255"/>
              <w:rPr>
                <w:i/>
                <w:sz w:val="24"/>
                <w:lang w:eastAsia="ru-RU"/>
              </w:rPr>
            </w:pPr>
            <w:r w:rsidRPr="003A560A">
              <w:rPr>
                <w:i/>
                <w:sz w:val="24"/>
                <w:lang w:eastAsia="ru-RU"/>
              </w:rPr>
              <w:t>Резюме</w:t>
            </w:r>
          </w:p>
        </w:tc>
      </w:tr>
      <w:tr w:rsidR="003A560A" w:rsidTr="003A560A">
        <w:tc>
          <w:tcPr>
            <w:tcW w:w="9855" w:type="dxa"/>
            <w:shd w:val="clear" w:color="auto" w:fill="auto"/>
          </w:tcPr>
          <w:p w:rsidR="003A560A" w:rsidRDefault="002B120A" w:rsidP="003A560A">
            <w:pPr>
              <w:pStyle w:val="SingleTxtGR"/>
              <w:rPr>
                <w:lang w:eastAsia="ru-RU"/>
              </w:rPr>
            </w:pPr>
            <w:r>
              <w:rPr>
                <w:lang w:eastAsia="ru-RU"/>
              </w:rPr>
              <w:tab/>
            </w:r>
            <w:r w:rsidR="00C11E03">
              <w:rPr>
                <w:lang w:eastAsia="ru-RU"/>
              </w:rPr>
              <w:t>Пункт 1 правила 59 правил процедуры Комитета (</w:t>
            </w:r>
            <w:r w:rsidR="004560F9" w:rsidRPr="004560F9">
              <w:rPr>
                <w:lang w:val="en-US" w:eastAsia="ru-RU"/>
              </w:rPr>
              <w:t>E</w:t>
            </w:r>
            <w:r w:rsidR="004560F9" w:rsidRPr="004560F9">
              <w:rPr>
                <w:lang w:eastAsia="ru-RU"/>
              </w:rPr>
              <w:t>/</w:t>
            </w:r>
            <w:r w:rsidR="004560F9" w:rsidRPr="004560F9">
              <w:rPr>
                <w:lang w:val="en-US" w:eastAsia="ru-RU"/>
              </w:rPr>
              <w:t>C</w:t>
            </w:r>
            <w:r w:rsidR="004560F9" w:rsidRPr="004560F9">
              <w:rPr>
                <w:lang w:eastAsia="ru-RU"/>
              </w:rPr>
              <w:t>.12/1990/4/</w:t>
            </w:r>
            <w:r w:rsidR="004560F9" w:rsidRPr="004560F9">
              <w:rPr>
                <w:lang w:val="en-US" w:eastAsia="ru-RU"/>
              </w:rPr>
              <w:t>Rev</w:t>
            </w:r>
            <w:r w:rsidR="004560F9" w:rsidRPr="004560F9">
              <w:rPr>
                <w:lang w:eastAsia="ru-RU"/>
              </w:rPr>
              <w:t>.1</w:t>
            </w:r>
            <w:r w:rsidR="00C11E03">
              <w:rPr>
                <w:lang w:eastAsia="ru-RU"/>
              </w:rPr>
              <w:t>) предусматривает, что на каждой сессии Генеральный секретарь сообщает Ком</w:t>
            </w:r>
            <w:r w:rsidR="00C11E03">
              <w:rPr>
                <w:lang w:eastAsia="ru-RU"/>
              </w:rPr>
              <w:t>и</w:t>
            </w:r>
            <w:r w:rsidR="00C11E03">
              <w:rPr>
                <w:lang w:eastAsia="ru-RU"/>
              </w:rPr>
              <w:t>тету о всех случаях непредставления докладов, подлежащих представлению в соответствии с правилом 58 этих правил. В настоящей записке указывается и</w:t>
            </w:r>
            <w:r w:rsidR="00C11E03">
              <w:rPr>
                <w:lang w:eastAsia="ru-RU"/>
              </w:rPr>
              <w:t>н</w:t>
            </w:r>
            <w:r w:rsidR="00C11E03">
              <w:rPr>
                <w:lang w:eastAsia="ru-RU"/>
              </w:rPr>
              <w:t>формация о положении дел с представлением докладов</w:t>
            </w:r>
            <w:r w:rsidR="00AC5BCA">
              <w:rPr>
                <w:lang w:eastAsia="ru-RU"/>
              </w:rPr>
              <w:t xml:space="preserve"> по состоянию на 31 я</w:t>
            </w:r>
            <w:r w:rsidR="00AC5BCA">
              <w:rPr>
                <w:lang w:eastAsia="ru-RU"/>
              </w:rPr>
              <w:t>н</w:t>
            </w:r>
            <w:r w:rsidR="00AC5BCA">
              <w:rPr>
                <w:lang w:eastAsia="ru-RU"/>
              </w:rPr>
              <w:t>варя 2013 года, в том числе даты для представления докладов всех государств-участников, сведения, касающиеся предыдущих рассмотрений по каждому г</w:t>
            </w:r>
            <w:r w:rsidR="00AC5BCA">
              <w:rPr>
                <w:lang w:eastAsia="ru-RU"/>
              </w:rPr>
              <w:t>о</w:t>
            </w:r>
            <w:r w:rsidR="00AC5BCA">
              <w:rPr>
                <w:lang w:eastAsia="ru-RU"/>
              </w:rPr>
              <w:t>сударству-участнику, включая даты рассмотрения и условные обозначения до</w:t>
            </w:r>
            <w:r w:rsidR="00AC5BCA">
              <w:rPr>
                <w:lang w:eastAsia="ru-RU"/>
              </w:rPr>
              <w:t>к</w:t>
            </w:r>
            <w:r w:rsidR="00AC5BCA">
              <w:rPr>
                <w:lang w:eastAsia="ru-RU"/>
              </w:rPr>
              <w:t>ладов</w:t>
            </w:r>
            <w:r w:rsidR="003F0957">
              <w:rPr>
                <w:lang w:eastAsia="ru-RU"/>
              </w:rPr>
              <w:t>, краткие отчеты и закл</w:t>
            </w:r>
            <w:r w:rsidR="003F0957">
              <w:rPr>
                <w:lang w:eastAsia="ru-RU"/>
              </w:rPr>
              <w:t>ю</w:t>
            </w:r>
            <w:r w:rsidR="003F0957">
              <w:rPr>
                <w:lang w:eastAsia="ru-RU"/>
              </w:rPr>
              <w:t>чительные замечания.</w:t>
            </w:r>
          </w:p>
        </w:tc>
      </w:tr>
      <w:tr w:rsidR="003A560A" w:rsidTr="003A560A">
        <w:tc>
          <w:tcPr>
            <w:tcW w:w="9855" w:type="dxa"/>
            <w:shd w:val="clear" w:color="auto" w:fill="auto"/>
          </w:tcPr>
          <w:p w:rsidR="003A560A" w:rsidRDefault="003A560A" w:rsidP="003A560A">
            <w:pPr>
              <w:rPr>
                <w:lang w:eastAsia="ru-RU"/>
              </w:rPr>
            </w:pPr>
          </w:p>
        </w:tc>
      </w:tr>
    </w:tbl>
    <w:p w:rsidR="003A560A" w:rsidRPr="003A560A" w:rsidRDefault="003A560A" w:rsidP="003A560A">
      <w:pPr>
        <w:rPr>
          <w:lang w:eastAsia="ru-RU"/>
        </w:rPr>
      </w:pPr>
    </w:p>
    <w:p w:rsidR="000267F8" w:rsidRPr="00C11E03" w:rsidRDefault="000267F8" w:rsidP="000267F8">
      <w:pPr>
        <w:rPr>
          <w:lang w:eastAsia="ru-RU"/>
        </w:rPr>
        <w:sectPr w:rsidR="000267F8" w:rsidRPr="00C11E03" w:rsidSect="00A10348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tbl>
      <w:tblPr>
        <w:tblStyle w:val="TabNum"/>
        <w:tblW w:w="12850" w:type="dxa"/>
        <w:tblInd w:w="49" w:type="dxa"/>
        <w:tblLayout w:type="fixed"/>
        <w:tblLook w:val="01E0" w:firstRow="1" w:lastRow="1" w:firstColumn="1" w:lastColumn="1" w:noHBand="0" w:noVBand="0"/>
      </w:tblPr>
      <w:tblGrid>
        <w:gridCol w:w="1905"/>
        <w:gridCol w:w="713"/>
        <w:gridCol w:w="903"/>
        <w:gridCol w:w="1636"/>
        <w:gridCol w:w="1975"/>
        <w:gridCol w:w="7"/>
        <w:gridCol w:w="1685"/>
        <w:gridCol w:w="755"/>
        <w:gridCol w:w="780"/>
        <w:gridCol w:w="6"/>
        <w:gridCol w:w="991"/>
        <w:gridCol w:w="1494"/>
      </w:tblGrid>
      <w:tr w:rsidR="001E7D7E" w:rsidRPr="00515BB0" w:rsidTr="00515BB0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Merge w:val="restart"/>
            <w:shd w:val="clear" w:color="auto" w:fill="auto"/>
          </w:tcPr>
          <w:p w:rsidR="001E7D7E" w:rsidRPr="00515BB0" w:rsidRDefault="001E7D7E" w:rsidP="00515BB0">
            <w:pPr>
              <w:spacing w:before="80" w:after="80" w:line="160" w:lineRule="exact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Государство-учас</w:t>
            </w:r>
            <w:r w:rsidRPr="00515BB0">
              <w:rPr>
                <w:i/>
                <w:sz w:val="14"/>
                <w:szCs w:val="14"/>
              </w:rPr>
              <w:t>т</w:t>
            </w:r>
            <w:r w:rsidRPr="00515BB0">
              <w:rPr>
                <w:i/>
                <w:sz w:val="14"/>
                <w:szCs w:val="14"/>
              </w:rPr>
              <w:t>ник/</w:t>
            </w:r>
            <w:r w:rsidR="00F66E78" w:rsidRPr="00515BB0">
              <w:rPr>
                <w:i/>
                <w:sz w:val="14"/>
                <w:szCs w:val="14"/>
              </w:rPr>
              <w:br/>
            </w:r>
            <w:r w:rsidRPr="00515BB0">
              <w:rPr>
                <w:i/>
                <w:sz w:val="14"/>
                <w:szCs w:val="14"/>
              </w:rPr>
              <w:t>вступление в силу</w:t>
            </w:r>
          </w:p>
        </w:tc>
        <w:tc>
          <w:tcPr>
            <w:tcW w:w="6919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7D7E" w:rsidRPr="00515BB0" w:rsidRDefault="001E7D7E" w:rsidP="00515BB0">
            <w:pPr>
              <w:spacing w:before="80" w:after="80" w:line="16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Рассмотренные доклады</w:t>
            </w:r>
          </w:p>
        </w:tc>
        <w:tc>
          <w:tcPr>
            <w:tcW w:w="402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7D7E" w:rsidRPr="00515BB0" w:rsidRDefault="001E7D7E" w:rsidP="00515BB0">
            <w:pPr>
              <w:spacing w:before="80" w:after="80" w:line="16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Доклад(</w:t>
            </w:r>
            <w:proofErr w:type="spellStart"/>
            <w:r w:rsidRPr="00515BB0">
              <w:rPr>
                <w:i/>
                <w:sz w:val="14"/>
                <w:szCs w:val="14"/>
              </w:rPr>
              <w:t>ы</w:t>
            </w:r>
            <w:proofErr w:type="spellEnd"/>
            <w:r w:rsidRPr="00515BB0">
              <w:rPr>
                <w:i/>
                <w:sz w:val="14"/>
                <w:szCs w:val="14"/>
              </w:rPr>
              <w:t>), подлежащий(е) рассмотрению</w:t>
            </w:r>
          </w:p>
        </w:tc>
      </w:tr>
      <w:tr w:rsidR="001E7D7E" w:rsidRPr="00515BB0" w:rsidTr="00515BB0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7D7E" w:rsidRPr="00515BB0" w:rsidRDefault="001E7D7E" w:rsidP="00515BB0">
            <w:pPr>
              <w:spacing w:before="80" w:after="80" w:line="160" w:lineRule="exact"/>
              <w:rPr>
                <w:i/>
                <w:sz w:val="14"/>
                <w:szCs w:val="14"/>
              </w:rPr>
            </w:pPr>
          </w:p>
        </w:tc>
        <w:tc>
          <w:tcPr>
            <w:tcW w:w="7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7D7E" w:rsidRPr="00515BB0" w:rsidRDefault="001E7D7E" w:rsidP="00515BB0">
            <w:pPr>
              <w:spacing w:before="80" w:after="80" w:line="16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Цикл отчетн</w:t>
            </w:r>
            <w:r w:rsidRPr="00515BB0">
              <w:rPr>
                <w:i/>
                <w:sz w:val="14"/>
                <w:szCs w:val="14"/>
              </w:rPr>
              <w:t>о</w:t>
            </w:r>
            <w:r w:rsidRPr="00515BB0">
              <w:rPr>
                <w:i/>
                <w:sz w:val="14"/>
                <w:szCs w:val="14"/>
              </w:rPr>
              <w:t>сти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7D7E" w:rsidRPr="00515BB0" w:rsidRDefault="001E7D7E" w:rsidP="00515BB0">
            <w:pPr>
              <w:spacing w:before="80" w:after="80" w:line="16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Дата(</w:t>
            </w:r>
            <w:proofErr w:type="spellStart"/>
            <w:r w:rsidRPr="00515BB0">
              <w:rPr>
                <w:i/>
                <w:sz w:val="14"/>
                <w:szCs w:val="14"/>
              </w:rPr>
              <w:t>ы</w:t>
            </w:r>
            <w:proofErr w:type="spellEnd"/>
            <w:r w:rsidRPr="00515BB0">
              <w:rPr>
                <w:i/>
                <w:sz w:val="14"/>
                <w:szCs w:val="14"/>
              </w:rPr>
              <w:t>) рассмотр</w:t>
            </w:r>
            <w:r w:rsidRPr="00515BB0">
              <w:rPr>
                <w:i/>
                <w:sz w:val="14"/>
                <w:szCs w:val="14"/>
              </w:rPr>
              <w:t>е</w:t>
            </w:r>
            <w:r w:rsidRPr="00515BB0">
              <w:rPr>
                <w:i/>
                <w:sz w:val="14"/>
                <w:szCs w:val="14"/>
              </w:rPr>
              <w:t>ния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7D7E" w:rsidRPr="00515BB0" w:rsidRDefault="001E7D7E" w:rsidP="00515BB0">
            <w:pPr>
              <w:spacing w:before="80" w:after="80" w:line="16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Условное</w:t>
            </w:r>
            <w:r w:rsidR="00F66E78" w:rsidRPr="00515BB0">
              <w:rPr>
                <w:i/>
                <w:sz w:val="14"/>
                <w:szCs w:val="14"/>
              </w:rPr>
              <w:br/>
            </w:r>
            <w:r w:rsidRPr="00515BB0">
              <w:rPr>
                <w:i/>
                <w:sz w:val="14"/>
                <w:szCs w:val="14"/>
              </w:rPr>
              <w:t>обознач</w:t>
            </w:r>
            <w:r w:rsidRPr="00515BB0">
              <w:rPr>
                <w:i/>
                <w:sz w:val="14"/>
                <w:szCs w:val="14"/>
              </w:rPr>
              <w:t>е</w:t>
            </w:r>
            <w:r w:rsidRPr="00515BB0">
              <w:rPr>
                <w:i/>
                <w:sz w:val="14"/>
                <w:szCs w:val="14"/>
              </w:rPr>
              <w:t xml:space="preserve">ние </w:t>
            </w:r>
            <w:r w:rsidR="00F66E78" w:rsidRPr="00515BB0">
              <w:rPr>
                <w:i/>
                <w:sz w:val="14"/>
                <w:szCs w:val="14"/>
              </w:rPr>
              <w:br/>
            </w:r>
            <w:r w:rsidRPr="00515BB0">
              <w:rPr>
                <w:i/>
                <w:sz w:val="14"/>
                <w:szCs w:val="14"/>
              </w:rPr>
              <w:t>доклада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7D7E" w:rsidRPr="00515BB0" w:rsidRDefault="001E7D7E" w:rsidP="00515BB0">
            <w:pPr>
              <w:spacing w:before="80" w:after="80" w:line="16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Краткий(е) отчет(</w:t>
            </w:r>
            <w:proofErr w:type="spellStart"/>
            <w:r w:rsidRPr="00515BB0">
              <w:rPr>
                <w:i/>
                <w:sz w:val="14"/>
                <w:szCs w:val="14"/>
              </w:rPr>
              <w:t>ы</w:t>
            </w:r>
            <w:proofErr w:type="spellEnd"/>
            <w:r w:rsidRPr="00515BB0">
              <w:rPr>
                <w:i/>
                <w:sz w:val="14"/>
                <w:szCs w:val="14"/>
              </w:rPr>
              <w:t>)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7D7E" w:rsidRPr="00515BB0" w:rsidRDefault="001E7D7E" w:rsidP="00515BB0">
            <w:pPr>
              <w:spacing w:before="80" w:after="80" w:line="16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 xml:space="preserve">Заключительные </w:t>
            </w:r>
            <w:r w:rsidR="0090116C" w:rsidRPr="00515BB0">
              <w:rPr>
                <w:i/>
                <w:sz w:val="14"/>
                <w:szCs w:val="14"/>
                <w:lang w:val="en-US"/>
              </w:rPr>
              <w:br/>
            </w:r>
            <w:r w:rsidRPr="00515BB0">
              <w:rPr>
                <w:i/>
                <w:sz w:val="14"/>
                <w:szCs w:val="14"/>
              </w:rPr>
              <w:t>зам</w:t>
            </w:r>
            <w:r w:rsidRPr="00515BB0">
              <w:rPr>
                <w:i/>
                <w:sz w:val="14"/>
                <w:szCs w:val="14"/>
              </w:rPr>
              <w:t>е</w:t>
            </w:r>
            <w:r w:rsidRPr="00515BB0">
              <w:rPr>
                <w:i/>
                <w:sz w:val="14"/>
                <w:szCs w:val="14"/>
              </w:rPr>
              <w:t>чания</w:t>
            </w:r>
          </w:p>
        </w:tc>
        <w:tc>
          <w:tcPr>
            <w:tcW w:w="7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7D7E" w:rsidRPr="00515BB0" w:rsidRDefault="001E7D7E" w:rsidP="00515BB0">
            <w:pPr>
              <w:spacing w:before="80" w:after="80" w:line="16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Цикл отчетн</w:t>
            </w:r>
            <w:r w:rsidRPr="00515BB0">
              <w:rPr>
                <w:i/>
                <w:sz w:val="14"/>
                <w:szCs w:val="14"/>
              </w:rPr>
              <w:t>о</w:t>
            </w:r>
            <w:r w:rsidRPr="00515BB0">
              <w:rPr>
                <w:i/>
                <w:sz w:val="14"/>
                <w:szCs w:val="14"/>
              </w:rPr>
              <w:t>сти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7D7E" w:rsidRPr="00515BB0" w:rsidRDefault="001E7D7E" w:rsidP="00515BB0">
            <w:pPr>
              <w:spacing w:before="80" w:after="80" w:line="16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 xml:space="preserve">Дата </w:t>
            </w:r>
            <w:r w:rsidR="003E4D5A">
              <w:rPr>
                <w:i/>
                <w:sz w:val="14"/>
                <w:szCs w:val="14"/>
              </w:rPr>
              <w:t xml:space="preserve">для </w:t>
            </w:r>
            <w:r w:rsidRPr="00515BB0">
              <w:rPr>
                <w:i/>
                <w:sz w:val="14"/>
                <w:szCs w:val="14"/>
              </w:rPr>
              <w:t>предста</w:t>
            </w:r>
            <w:r w:rsidRPr="00515BB0">
              <w:rPr>
                <w:i/>
                <w:sz w:val="14"/>
                <w:szCs w:val="14"/>
              </w:rPr>
              <w:t>в</w:t>
            </w:r>
            <w:r w:rsidRPr="00515BB0">
              <w:rPr>
                <w:i/>
                <w:sz w:val="14"/>
                <w:szCs w:val="14"/>
              </w:rPr>
              <w:t>ления</w:t>
            </w:r>
          </w:p>
        </w:tc>
        <w:tc>
          <w:tcPr>
            <w:tcW w:w="9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7D7E" w:rsidRPr="00515BB0" w:rsidRDefault="001E7D7E" w:rsidP="00515BB0">
            <w:pPr>
              <w:spacing w:before="80" w:after="80" w:line="16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 xml:space="preserve">Дата </w:t>
            </w:r>
            <w:r w:rsidR="00F66E78" w:rsidRPr="00515BB0">
              <w:rPr>
                <w:i/>
                <w:sz w:val="14"/>
                <w:szCs w:val="14"/>
              </w:rPr>
              <w:br/>
            </w:r>
            <w:r w:rsidRPr="00515BB0">
              <w:rPr>
                <w:i/>
                <w:sz w:val="14"/>
                <w:szCs w:val="14"/>
              </w:rPr>
              <w:t>пол</w:t>
            </w:r>
            <w:r w:rsidRPr="00515BB0">
              <w:rPr>
                <w:i/>
                <w:sz w:val="14"/>
                <w:szCs w:val="14"/>
              </w:rPr>
              <w:t>у</w:t>
            </w:r>
            <w:r w:rsidRPr="00515BB0">
              <w:rPr>
                <w:i/>
                <w:sz w:val="14"/>
                <w:szCs w:val="14"/>
              </w:rPr>
              <w:t>чения</w:t>
            </w:r>
          </w:p>
        </w:tc>
        <w:tc>
          <w:tcPr>
            <w:tcW w:w="14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7D7E" w:rsidRPr="00515BB0" w:rsidRDefault="001E7D7E" w:rsidP="00515BB0">
            <w:pPr>
              <w:spacing w:before="80" w:after="80" w:line="16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4"/>
                <w:szCs w:val="14"/>
              </w:rPr>
            </w:pPr>
            <w:r w:rsidRPr="00515BB0">
              <w:rPr>
                <w:i/>
                <w:sz w:val="14"/>
                <w:szCs w:val="14"/>
              </w:rPr>
              <w:t>Условное</w:t>
            </w:r>
            <w:r w:rsidR="00F66E78" w:rsidRPr="00515BB0">
              <w:rPr>
                <w:i/>
                <w:sz w:val="14"/>
                <w:szCs w:val="14"/>
              </w:rPr>
              <w:br/>
            </w:r>
            <w:r w:rsidRPr="00515BB0">
              <w:rPr>
                <w:i/>
                <w:sz w:val="14"/>
                <w:szCs w:val="14"/>
              </w:rPr>
              <w:t xml:space="preserve">обозначение </w:t>
            </w:r>
            <w:r w:rsidR="00F66E78" w:rsidRPr="00515BB0">
              <w:rPr>
                <w:i/>
                <w:sz w:val="14"/>
                <w:szCs w:val="14"/>
              </w:rPr>
              <w:br/>
            </w:r>
            <w:r w:rsidRPr="00515BB0">
              <w:rPr>
                <w:i/>
                <w:sz w:val="14"/>
                <w:szCs w:val="14"/>
              </w:rPr>
              <w:t>докл</w:t>
            </w:r>
            <w:r w:rsidRPr="00515BB0">
              <w:rPr>
                <w:i/>
                <w:sz w:val="14"/>
                <w:szCs w:val="14"/>
              </w:rPr>
              <w:t>а</w:t>
            </w:r>
            <w:r w:rsidRPr="00515BB0">
              <w:rPr>
                <w:i/>
                <w:sz w:val="14"/>
                <w:szCs w:val="14"/>
              </w:rPr>
              <w:t>да</w:t>
            </w: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single" w:sz="12" w:space="0" w:color="auto"/>
            </w:tcBorders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1.</w:t>
            </w:r>
            <w:r w:rsidRPr="00631898">
              <w:rPr>
                <w:b/>
              </w:rPr>
              <w:tab/>
              <w:t>Афганистан</w:t>
            </w: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24.04.83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E/1990/5/Add.8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E/C.12/1991/4,</w:t>
            </w:r>
            <w:r w:rsidRPr="00AA3F1F">
              <w:br/>
            </w:r>
            <w:r>
              <w:t xml:space="preserve">пункты </w:t>
            </w:r>
            <w:r w:rsidRPr="00AA3F1F">
              <w:t>55–94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26.11.91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27.11.91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28.11.91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2–4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12.05.10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E/C.12/AFG/2-4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E/C.12/2010/SR.15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E/C.12/AFG/CO/2-4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14.05.10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E/C.12/2010/SR.16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E/C.12/2010/SR.17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2.</w:t>
            </w:r>
            <w:r w:rsidRPr="00631898">
              <w:rPr>
                <w:b/>
              </w:rPr>
              <w:tab/>
              <w:t>Албания</w:t>
            </w: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04.01.92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15.11.06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E/1990/5/Add.67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E/C.12/2006/SR.45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E/C.12/ALB/CO/1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09.04.10</w:t>
            </w: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E/C.12/ALB/2-3</w:t>
            </w: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16.11.07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E/C.12/2006/SR.46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09.04.10</w:t>
            </w: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E/C.12/ALB/2-3</w:t>
            </w: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E/C.12/2006/SR.47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3.</w:t>
            </w:r>
            <w:r w:rsidRPr="00631898">
              <w:rPr>
                <w:b/>
              </w:rPr>
              <w:tab/>
              <w:t>Алжир</w:t>
            </w: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12.12.89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30.11.95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E/1990/5/Add.22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E/C.12/1995/SR.46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E/C.12/1995/17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30.06.15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01.12.05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E/C.12/1995/SR.47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E/C.12/1995/SR.48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15.11.01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E/1990/6/Add.26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E/C.12/2001/SR.65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E/C.12/1/Add.71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E/C.12/2001/SR.66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3–4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05.05.10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E/C.12/DZA/4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E/C.12/DZA/CO/4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06.05.10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E/C.12/2010/SR.7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E/C.12/2010/SR.8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4.</w:t>
            </w:r>
            <w:r w:rsidRPr="00631898">
              <w:rPr>
                <w:b/>
              </w:rPr>
              <w:tab/>
              <w:t>Ангола</w:t>
            </w: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10.04.92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1–3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12.11.08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E/C.12/AGO/3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E/C.12/SR.42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E/C.12/AGO/C/3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4–5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13.11.08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E/C.12/SR.43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13.11.08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E/C.12/SR.44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5.</w:t>
            </w:r>
            <w:r w:rsidRPr="00631898">
              <w:rPr>
                <w:b/>
              </w:rPr>
              <w:tab/>
              <w:t>Аргентина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08.11.86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26.01.90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E/1988/5/Add.4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E/C.12/1990/SR.18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E/C.12/1990/3,</w:t>
            </w:r>
            <w:r w:rsidRPr="00AA3F1F">
              <w:br/>
            </w:r>
            <w:r>
              <w:t xml:space="preserve">пункты </w:t>
            </w:r>
            <w:r w:rsidRPr="00AA3F1F">
              <w:t>235–254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30.06.01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06.05.09</w:t>
            </w: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E/C.12/ARG/3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29.01.90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E/C.12/1990/SR.19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E/C.12/1990/SR.20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22.11.94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E/1990/5/Add.18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E/C.12/1994/SR.30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E/C.12/1994/14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24.11.94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E/C.12/1994/SR.31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E/C.12/1994/SR.32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77158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17.11.99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E/1990/6/Add.16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E/C.12/1999/SR.33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E/C.12/1/Add.38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77158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515BB0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18.11.99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E/C.12/1999/SR.34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77158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515BB0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19.11.99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E/C.12/1999/SR.35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E/C.12/1999/SR.36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23.11.11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E/C.12/ARG/3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E/C.12/2011/SR.44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E/C.12/ARG/CO.3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02.12.16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23.11.11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E/C.12/2011/SR.45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24.11.11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E/C.12/2011/SR.46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6.</w:t>
            </w:r>
            <w:r w:rsidRPr="00631898">
              <w:rPr>
                <w:b/>
              </w:rPr>
              <w:tab/>
              <w:t xml:space="preserve">Армения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13.12.93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22.11.99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E/1990/5/Add.36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E/C.12/1999/SR.38/</w:t>
            </w:r>
            <w:r w:rsidR="00631898">
              <w:t xml:space="preserve"> </w:t>
            </w:r>
            <w:r w:rsidRPr="00AA3F1F">
              <w:t>Add.1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E/C.12/1/Add.39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08.07.11</w:t>
            </w: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E/C.12/ARM/2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23.11.99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E/C.12/1999/SR.39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E/C.12/1999/SR.40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7.</w:t>
            </w:r>
            <w:r w:rsidRPr="00631898">
              <w:rPr>
                <w:b/>
              </w:rPr>
              <w:tab/>
              <w:t xml:space="preserve">Австралия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10.03.76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21.04.80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E/1978/8/Add.15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27.04.81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E/1980/6/Add.22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E/1981/WG.1/SR.18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15.04.82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E/1982/3/Add.9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02.05.85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E/1984/7/Add.22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E/1985/WG.1/SR.17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E/1985/WG.1/SR.18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E/1985/WG.1/SR.21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21.04.86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E/1986/4/Add.7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E/1986/WG.1/SR.10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24.05.93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E/1990/7/Add.13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E/C.12/1993/SR.13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E/C.12/1993/9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25.05.93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E/C.12/1993/SR.15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24.08.00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E/1994/104/Add.22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E/C.12/2000/SR.45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E/C.12/1/Add.50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25.08.00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E/C.12/2000/SR.46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E/C.12/2000/SR.47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05.05.09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E/C.12/AUS/4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E/C.12/AUS/CO/4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06.05.09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8.</w:t>
            </w:r>
            <w:r w:rsidRPr="00631898">
              <w:rPr>
                <w:b/>
              </w:rPr>
              <w:tab/>
              <w:t>Австрия</w:t>
            </w:r>
          </w:p>
        </w:tc>
      </w:tr>
      <w:tr w:rsidR="001E7D7E" w:rsidRPr="00AA3F1F" w:rsidTr="00120DB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10.12.78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17.04.81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E/1980/6/Add.19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E/1981/WG.1/SR.8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28.07.10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E/C.12/AUT/4</w:t>
            </w:r>
          </w:p>
        </w:tc>
      </w:tr>
      <w:tr w:rsidR="001E7D7E" w:rsidRPr="00A06E6E" w:rsidTr="00120DB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16.04.86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E/1986/4/Add.8 </w:t>
            </w:r>
            <w:r w:rsidR="00631898">
              <w:t>и</w:t>
            </w:r>
            <w:r w:rsidRPr="00AA3F1F">
              <w:t xml:space="preserve"> </w:t>
            </w:r>
            <w:proofErr w:type="spellStart"/>
            <w:r w:rsidRPr="00AA3F1F">
              <w:t>Corr</w:t>
            </w:r>
            <w:proofErr w:type="spellEnd"/>
            <w:r w:rsidRPr="00AA3F1F">
              <w:t>. 1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06E6E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A06E6E">
              <w:rPr>
                <w:lang w:val="en-US"/>
              </w:rPr>
              <w:t>E/1986/WG.1/SR.4 E/1986/WG.1/SR.7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06E6E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06E6E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06E6E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06E6E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06E6E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1E7D7E" w:rsidRPr="00AA3F1F" w:rsidTr="00120DB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06E6E" w:rsidRDefault="001E7D7E" w:rsidP="00C11C15">
            <w:pPr>
              <w:pageBreakBefore/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8.02.88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E/1982/3/Add.37 E/1984/6/Add.17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E/C.12/1988/SR.3 E/C.12/1988/SR.4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E/C.12/1988/Add.4</w:t>
            </w:r>
            <w:r w:rsidR="002E7435">
              <w:t>,</w:t>
            </w:r>
            <w:r w:rsidRPr="00AA3F1F">
              <w:t xml:space="preserve"> </w:t>
            </w:r>
            <w:r>
              <w:t xml:space="preserve">пункты </w:t>
            </w:r>
            <w:r w:rsidRPr="00AA3F1F">
              <w:t>23–61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9.11.05 10.11.05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E/1994/104/Add.27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06E6E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A06E6E">
              <w:rPr>
                <w:lang w:val="en-US"/>
              </w:rPr>
              <w:t>E/C.12/2005/SR.35 E/C.12/2005/SR.36 E/C.12/2005/SR.37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E/C.12/AUT/CO/3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9.</w:t>
            </w:r>
            <w:r w:rsidRPr="00631898">
              <w:rPr>
                <w:b/>
              </w:rPr>
              <w:tab/>
              <w:t xml:space="preserve">Азербайджан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13.11.92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25.11.97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E/1990/5/Add.30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E/C.12/1997/SR.39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E/C.12/1/Add.20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29.09.09</w:t>
            </w: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E/C.12/AZE/3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26.11.97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E/C.12/1997/SR.40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E/C.12/1997/SR.41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E/1990/6/Add.37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E/C.12/2004/SR.41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E/C.12/1/Add.104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E/C.12/2004/SR.42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E/C.12/2004/SR.43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10.</w:t>
            </w:r>
            <w:r w:rsidRPr="00631898">
              <w:rPr>
                <w:b/>
              </w:rPr>
              <w:tab/>
              <w:t>Багамские Острова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23.03.09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71D05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B71D05" w:rsidRPr="00AA3F1F" w:rsidRDefault="00B71D05" w:rsidP="00C21C8A">
            <w:pPr>
              <w:spacing w:line="220" w:lineRule="exact"/>
            </w:pPr>
          </w:p>
        </w:tc>
        <w:tc>
          <w:tcPr>
            <w:tcW w:w="713" w:type="dxa"/>
            <w:vAlign w:val="top"/>
          </w:tcPr>
          <w:p w:rsidR="00B71D05" w:rsidRPr="00AA3F1F" w:rsidRDefault="00B71D05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B71D05" w:rsidRPr="00AA3F1F" w:rsidRDefault="00B71D05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B71D05" w:rsidRPr="00AA3F1F" w:rsidRDefault="00B71D05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B71D05" w:rsidRPr="00AA3F1F" w:rsidRDefault="00B71D05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B71D05" w:rsidRPr="00AA3F1F" w:rsidRDefault="00B71D05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B71D05" w:rsidRPr="00AA3F1F" w:rsidRDefault="00B71D05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B71D05" w:rsidRPr="00AA3F1F" w:rsidRDefault="00B71D05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B71D05" w:rsidRPr="00AA3F1F" w:rsidRDefault="00B71D05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B71D05" w:rsidRPr="00AA3F1F" w:rsidRDefault="00B71D05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11.</w:t>
            </w:r>
            <w:r w:rsidRPr="00631898">
              <w:rPr>
                <w:b/>
              </w:rPr>
              <w:tab/>
              <w:t xml:space="preserve">Бахрейн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27.12.07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12.</w:t>
            </w:r>
            <w:r w:rsidRPr="00631898">
              <w:rPr>
                <w:b/>
              </w:rPr>
              <w:tab/>
              <w:t>Бангладеш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05.01.99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13.</w:t>
            </w:r>
            <w:r w:rsidRPr="00631898">
              <w:rPr>
                <w:b/>
              </w:rPr>
              <w:tab/>
              <w:t>Барбадос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27.04.83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E/1982/3/Add.24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30.06.91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14.</w:t>
            </w:r>
            <w:r w:rsidRPr="00631898">
              <w:rPr>
                <w:b/>
              </w:rPr>
              <w:tab/>
              <w:t>Беларусь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23.04.80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E/1978/8/Add.19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30.06.99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19.11.2010</w:t>
            </w: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E/C.12/BLR/4-6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27.04.81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E/1980/6/Add.18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E/1981/WG.1/SR.16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30.06.04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19.11.2010</w:t>
            </w: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E/C.12/BLR/4-6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12.04.82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E/1982/WG.1/SR.9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19.11.2010</w:t>
            </w: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E/C.12/BLR/4-6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E/1982/WG.1/SR.10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25.04.84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E/1984/7/Add.8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08.02.88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E/1986/4/Add.19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E/1986/WG.1/SR.10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8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23.11.92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E/1990/7/Add.5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E/C.12/1992/SR.2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24.11.92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E/C.12/1992/SR.3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21.11.96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E/1994/104/Add.6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E/C.12/1996/SR.34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E/C.12/1/Add.7/</w:t>
            </w:r>
            <w:r w:rsidR="00631898">
              <w:t xml:space="preserve"> </w:t>
            </w:r>
            <w:r w:rsidRPr="00AA3F1F">
              <w:t>Rev.1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22.11.96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E/C.12/1996/SR.35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E/C.12/1996/SR.36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15.</w:t>
            </w:r>
            <w:r w:rsidRPr="00631898">
              <w:rPr>
                <w:b/>
              </w:rPr>
              <w:tab/>
              <w:t>Бельгия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21.07.83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11.05.94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E/1990/5/Add.15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E/C.12/1994/SR.15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E/C.12/1994/7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09.07.10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E/C.12/BEL/4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631898" w:rsidP="00C21C8A">
            <w:pPr>
              <w:spacing w:before="0" w:after="0" w:line="220" w:lineRule="exact"/>
            </w:pPr>
            <w:r>
              <w:t xml:space="preserve"> </w:t>
            </w: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13.05.94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E/C.12/1994/SR.16/</w:t>
            </w:r>
            <w:r w:rsidR="00631898">
              <w:t xml:space="preserve"> </w:t>
            </w:r>
            <w:r w:rsidRPr="00AA3F1F">
              <w:t>Add.1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E/C.12/1994/SR.17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17.11.00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E/1990/6/Add.18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E/C.12/2000/SR.64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E/C.12/1/Add.54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20.11.00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E/C.12/2000/SR.65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E/C.12/2000/SR.66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12.11.07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E/C.12/BEL/3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E/C.12/2007/SR.41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E/C.12/BEL/CO/3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13.11.07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E/C.12/2007/SR.42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E/C.12/2007/SR.43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16.</w:t>
            </w:r>
            <w:r w:rsidRPr="00631898">
              <w:rPr>
                <w:b/>
              </w:rPr>
              <w:tab/>
              <w:t>Бенин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12.06.92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02.05.02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E/1990/5/Add.48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E/C.12/1/Add.78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03.05.02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E/C.12/2002/SR.9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E/C.12/2002/SR.10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05.05.08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E/C.12/2008/SR.10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E/C.12/BEN/CO/2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E/C.12/2003/SR.11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17.</w:t>
            </w:r>
            <w:r w:rsidRPr="00631898">
              <w:rPr>
                <w:b/>
              </w:rPr>
              <w:tab/>
              <w:t>Боливия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03.05.01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E/C.12/2001/SR.16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3 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E/C.12/2001/SR.17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06.05.08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E/C.12/BOL/2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E/C.12/2008/SR.11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E/C.12/BOL/CO/2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07.05.08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E/C.12/2008/SR.12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E/C.12/2008/SR.13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18.</w:t>
            </w:r>
            <w:r w:rsidRPr="00631898">
              <w:rPr>
                <w:b/>
              </w:rPr>
              <w:tab/>
              <w:t xml:space="preserve">Босния и Герцеговина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6.03.92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14.11.05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E/1990/5/Add.65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E/C.12/2005/SR.41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E/C.12/BIH/CO/1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9.08.2010</w:t>
            </w: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E/C.12/BIH/2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15.11.05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E/C.12/2005/SR.42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E/C.12/2005/SR.43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A65CD0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19.</w:t>
            </w:r>
            <w:r w:rsidRPr="00631898">
              <w:rPr>
                <w:b/>
              </w:rPr>
              <w:tab/>
              <w:t xml:space="preserve">Бразилия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24.04.92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08.05.03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E/1990/5/Add.53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E/C.12/1/Add.87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09.05.03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E/C.12/2003/SR.9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E/C.12/2003/SR.10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285EA1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06.05.09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E/C.12/BRA/2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E/C.12/2009/SR.6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E/C.12/BRA/CO/2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07.05.09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E/C.12/2009/SR.7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20.</w:t>
            </w:r>
            <w:r w:rsidRPr="00631898">
              <w:rPr>
                <w:b/>
              </w:rPr>
              <w:tab/>
              <w:t>Болгария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21.04.80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E/1978/8/Add.24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12.04.82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E/1980/6/Add.29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A068CC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A068CC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30.11</w:t>
            </w:r>
            <w:r w:rsidR="001E7D7E" w:rsidRPr="00AA3F1F">
              <w:t>.</w:t>
            </w:r>
            <w:r>
              <w:t>17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26.04.83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E/1982/3/Add.23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26.04.85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E/1984/7/Add.18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E/1985/WG.1/SR.9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E/1985/WG.1/SR.10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E/1985/WG.1/SR.11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08.02.88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E/1986/4/Add.20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E/C.12/1988/SR.17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E/C.12/1988/4,</w:t>
            </w:r>
            <w:r w:rsidR="00C21C8A">
              <w:br/>
            </w:r>
            <w:r>
              <w:t xml:space="preserve">пункты </w:t>
            </w:r>
            <w:r w:rsidRPr="00AA3F1F">
              <w:t>304–335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E/C.12/1988/SR.19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16.11.99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E/1994/104/Add.16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E/C.12/1999/SR.30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E/C.12/1/Add.37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17.11.99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E/C.12/1999/SR.31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30.11.99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E/C.12/1999/SR.32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E/C.12/1999/SR.50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E/C.12/1999/SR.51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A3F82" w:rsidRPr="00AA3F1F" w:rsidTr="00904B7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FA3F82" w:rsidRPr="00AA3F1F" w:rsidRDefault="00FA3F82" w:rsidP="00904B7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FA3F82" w:rsidRPr="00AA3F1F" w:rsidRDefault="00FA3F82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4-5</w:t>
            </w:r>
          </w:p>
        </w:tc>
        <w:tc>
          <w:tcPr>
            <w:tcW w:w="903" w:type="dxa"/>
            <w:vAlign w:val="top"/>
          </w:tcPr>
          <w:p w:rsidR="00FA3F82" w:rsidRPr="00AA3F1F" w:rsidRDefault="00FA3F82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</w:t>
            </w:r>
            <w:r w:rsidRPr="00AA3F1F">
              <w:t>.11.</w:t>
            </w:r>
            <w:r>
              <w:t>12</w:t>
            </w:r>
          </w:p>
        </w:tc>
        <w:tc>
          <w:tcPr>
            <w:tcW w:w="1636" w:type="dxa"/>
            <w:vAlign w:val="top"/>
          </w:tcPr>
          <w:p w:rsidR="00FA3F82" w:rsidRPr="00AB7B75" w:rsidRDefault="00FA3F82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AA3F1F">
              <w:t>E/</w:t>
            </w:r>
            <w:r w:rsidR="00AB7B75">
              <w:t>С</w:t>
            </w:r>
            <w:r w:rsidR="00AB7B75">
              <w:rPr>
                <w:lang w:val="en-US"/>
              </w:rPr>
              <w:t>.12/BGR/4-5</w:t>
            </w:r>
          </w:p>
        </w:tc>
        <w:tc>
          <w:tcPr>
            <w:tcW w:w="1975" w:type="dxa"/>
            <w:vAlign w:val="top"/>
          </w:tcPr>
          <w:p w:rsidR="00FA3F82" w:rsidRPr="00AB7B75" w:rsidRDefault="00FA3F82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AA3F1F">
              <w:t>E/C.12/</w:t>
            </w:r>
            <w:r w:rsidR="00AB7B75">
              <w:rPr>
                <w:lang w:val="en-US"/>
              </w:rPr>
              <w:t>2012</w:t>
            </w:r>
            <w:r w:rsidRPr="00AA3F1F">
              <w:t>/SR.</w:t>
            </w:r>
            <w:r w:rsidR="00AB7B75">
              <w:rPr>
                <w:lang w:val="en-US"/>
              </w:rPr>
              <w:t>41-42</w:t>
            </w:r>
          </w:p>
        </w:tc>
        <w:tc>
          <w:tcPr>
            <w:tcW w:w="1692" w:type="dxa"/>
            <w:gridSpan w:val="2"/>
            <w:vAlign w:val="top"/>
          </w:tcPr>
          <w:p w:rsidR="00FA3F82" w:rsidRPr="00AA3F1F" w:rsidRDefault="00FA3F82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FA3F82" w:rsidRPr="00AA3F1F" w:rsidRDefault="00FA3F82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FA3F82" w:rsidRPr="00AA3F1F" w:rsidRDefault="00FA3F82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FA3F82" w:rsidRPr="00AA3F1F" w:rsidRDefault="00FA3F82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FA3F82" w:rsidRPr="00AA3F1F" w:rsidRDefault="00FA3F82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C21C8A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21.</w:t>
            </w:r>
            <w:r w:rsidRPr="00631898">
              <w:rPr>
                <w:b/>
              </w:rPr>
              <w:tab/>
              <w:t>Буркина-Фасо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04.04.99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22.</w:t>
            </w:r>
            <w:r w:rsidRPr="00631898">
              <w:rPr>
                <w:b/>
              </w:rPr>
              <w:tab/>
              <w:t xml:space="preserve">Бурунди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09.08.90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30.06.92</w:t>
            </w:r>
          </w:p>
        </w:tc>
        <w:tc>
          <w:tcPr>
            <w:tcW w:w="991" w:type="dxa"/>
            <w:vAlign w:val="top"/>
          </w:tcPr>
          <w:p w:rsidR="001E7D7E" w:rsidRPr="00AB7B75" w:rsidRDefault="00AB7B75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16.01.13</w:t>
            </w:r>
          </w:p>
        </w:tc>
        <w:tc>
          <w:tcPr>
            <w:tcW w:w="1494" w:type="dxa"/>
            <w:vAlign w:val="top"/>
          </w:tcPr>
          <w:p w:rsidR="001E7D7E" w:rsidRPr="00AB7B75" w:rsidRDefault="00AB7B75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E/C.2/BDI/1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23.</w:t>
            </w:r>
            <w:r w:rsidRPr="00631898">
              <w:rPr>
                <w:b/>
              </w:rPr>
              <w:tab/>
              <w:t xml:space="preserve">Камбоджа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26.08.92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11.05.09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E/C.12/KHM/CO/1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E/C.12/2009/SR.11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2–5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30.06.12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12.05.09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E/C.12/2009/SR.12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E/C.12/2009/SR.13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24.</w:t>
            </w:r>
            <w:r w:rsidRPr="00631898">
              <w:rPr>
                <w:b/>
              </w:rPr>
              <w:tab/>
              <w:t xml:space="preserve">Камерун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27.09.84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23.11.99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E/1990/5/Add.35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E/C.12/1999/SR.41/</w:t>
            </w:r>
            <w:r w:rsidR="00631898">
              <w:t xml:space="preserve"> </w:t>
            </w:r>
            <w:r w:rsidRPr="00AA3F1F">
              <w:t>Add.1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E/C.12/1/Add.40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AB7B75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24.11.99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E/C.12/1999/SR.42/</w:t>
            </w:r>
            <w:r w:rsidR="000B0016">
              <w:t xml:space="preserve"> </w:t>
            </w:r>
            <w:r w:rsidRPr="00AA3F1F">
              <w:t>Add.1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B7B75" w:rsidRDefault="00AB7B75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B7B75" w:rsidRDefault="00AB7B75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02.12.16</w:t>
            </w: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AB7B75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02.12.99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E/C.12/1999/SR.43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E/C.12/1999/SR.54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F569F7" w:rsidRDefault="00F569F7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2-3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21.11.11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E/C.12/CMR/2-3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E/C.12/2011/SR.41</w:t>
            </w:r>
          </w:p>
        </w:tc>
        <w:tc>
          <w:tcPr>
            <w:tcW w:w="1692" w:type="dxa"/>
            <w:gridSpan w:val="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0"/>
              </w:rPr>
            </w:pPr>
            <w:r w:rsidRPr="00631898">
              <w:rPr>
                <w:spacing w:val="0"/>
              </w:rPr>
              <w:t>E/C.12/CMR/CO/2-3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22.11.11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E/C.12/2011/SR.42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22.11.11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E/C.12/2011/SR.43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25.</w:t>
            </w:r>
            <w:r w:rsidRPr="00631898">
              <w:rPr>
                <w:b/>
              </w:rPr>
              <w:tab/>
              <w:t xml:space="preserve">Канада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19.08.76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05.04.82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E/1978/8/Add.32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06.06.10</w:t>
            </w:r>
          </w:p>
        </w:tc>
        <w:tc>
          <w:tcPr>
            <w:tcW w:w="991" w:type="dxa"/>
            <w:vAlign w:val="top"/>
          </w:tcPr>
          <w:p w:rsidR="001E7D7E" w:rsidRPr="00F569F7" w:rsidRDefault="00F569F7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17.10.12</w:t>
            </w:r>
          </w:p>
        </w:tc>
        <w:tc>
          <w:tcPr>
            <w:tcW w:w="1494" w:type="dxa"/>
            <w:vAlign w:val="top"/>
          </w:tcPr>
          <w:p w:rsidR="001E7D7E" w:rsidRPr="00F569F7" w:rsidRDefault="00F569F7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E/C.12/CAN/6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17.04.84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E/1980/6/Add.32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22.04.86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E/1982/3/Add.34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E/1984/7/Add.28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E/C.12/1989/5, </w:t>
            </w:r>
            <w:r w:rsidRPr="00AA3F1F">
              <w:br/>
            </w:r>
            <w:r>
              <w:t xml:space="preserve">пункты </w:t>
            </w:r>
            <w:r w:rsidRPr="00AA3F1F">
              <w:t>79–112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17.05.93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E/C.12/1993/5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18.05.93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26.11.98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E/1994/104/Add.17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E/C.12/1998/SR.46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E/C.12/1/Add.31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27.11.98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E/C.12/1998/SR.47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E/C.12/1998/SR.48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05.05.06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E/C.12/4/Add.15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E/C.12/2006/SR.9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E/C.12/CAN/CO/4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08.05.06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E/C.12/2006/SR.10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E/C.12/CAN/CO/5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E/C.12/2006/SR.11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E/C.12/2006/SR.12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05.05.06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E/C.12/CAN/5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E/C.12/2006/SR.9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E/C.12/CAN/CO/4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08.05.06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E/C.12/2006/SR.10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E/C.12/CAN/CO/5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E/C.12/2006/SR.11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E/C.12/2006/SR.12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C21C8A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26.</w:t>
            </w:r>
            <w:r w:rsidRPr="00631898">
              <w:rPr>
                <w:b/>
              </w:rPr>
              <w:tab/>
              <w:t>Кабо-Верде</w:t>
            </w:r>
          </w:p>
        </w:tc>
      </w:tr>
      <w:tr w:rsidR="001E7D7E" w:rsidRPr="00AA3F1F" w:rsidTr="00F569F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06.11.93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30.06.95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F569F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F569F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F569F7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27.</w:t>
            </w:r>
            <w:r w:rsidRPr="00631898">
              <w:rPr>
                <w:b/>
              </w:rPr>
              <w:tab/>
              <w:t>Центральноафриканская Республика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08.08.81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F569F7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28.</w:t>
            </w:r>
            <w:r w:rsidRPr="00631898">
              <w:rPr>
                <w:b/>
              </w:rPr>
              <w:tab/>
              <w:t xml:space="preserve">Чад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09.09.95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05.11.09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E/C.12/TCD/3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E/C.12/2009/SR.35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E/C.12/TCD/CO/3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4–5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30.06.12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17771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417771" w:rsidRPr="00AA3F1F" w:rsidRDefault="00417771" w:rsidP="00C21C8A">
            <w:pPr>
              <w:spacing w:line="220" w:lineRule="exact"/>
            </w:pPr>
          </w:p>
        </w:tc>
        <w:tc>
          <w:tcPr>
            <w:tcW w:w="713" w:type="dxa"/>
            <w:vAlign w:val="top"/>
          </w:tcPr>
          <w:p w:rsidR="00417771" w:rsidRPr="00AA3F1F" w:rsidRDefault="00417771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417771" w:rsidRPr="00AA3F1F" w:rsidRDefault="00417771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417771" w:rsidRPr="00AA3F1F" w:rsidRDefault="00417771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417771" w:rsidRPr="00AA3F1F" w:rsidRDefault="00417771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417771" w:rsidRPr="00AA3F1F" w:rsidRDefault="00417771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417771" w:rsidRPr="00AA3F1F" w:rsidRDefault="00417771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417771" w:rsidRPr="00AA3F1F" w:rsidRDefault="00417771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417771" w:rsidRPr="00AA3F1F" w:rsidRDefault="00417771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417771" w:rsidRPr="00AA3F1F" w:rsidRDefault="00417771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29.</w:t>
            </w:r>
            <w:r w:rsidRPr="00631898">
              <w:rPr>
                <w:b/>
              </w:rPr>
              <w:tab/>
              <w:t xml:space="preserve">Чили </w:t>
            </w:r>
          </w:p>
        </w:tc>
      </w:tr>
      <w:tr w:rsidR="001E7D7E" w:rsidRPr="002F73E1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17.04.80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E/1978/8/Add.10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1E7D7E" w:rsidRPr="002F73E1" w:rsidRDefault="002F73E1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lang w:val="en-US"/>
              </w:rPr>
              <w:t>21.03.12</w:t>
            </w:r>
          </w:p>
        </w:tc>
        <w:tc>
          <w:tcPr>
            <w:tcW w:w="1494" w:type="dxa"/>
            <w:vAlign w:val="top"/>
          </w:tcPr>
          <w:p w:rsidR="001E7D7E" w:rsidRPr="001840DD" w:rsidRDefault="001840DD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E/C.12/CHL/4</w:t>
            </w:r>
          </w:p>
        </w:tc>
      </w:tr>
      <w:tr w:rsidR="001E7D7E" w:rsidRPr="002F73E1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F73E1">
              <w:rPr>
                <w:lang w:val="en-US"/>
              </w:rPr>
              <w:t>E/1980/WG.1/SR.9</w:t>
            </w:r>
          </w:p>
        </w:tc>
        <w:tc>
          <w:tcPr>
            <w:tcW w:w="1692" w:type="dxa"/>
            <w:gridSpan w:val="2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1E7D7E" w:rsidRPr="002F73E1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F73E1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F73E1">
              <w:rPr>
                <w:lang w:val="en-US"/>
              </w:rPr>
              <w:t>17.04.81</w:t>
            </w:r>
          </w:p>
        </w:tc>
        <w:tc>
          <w:tcPr>
            <w:tcW w:w="1636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F73E1">
              <w:rPr>
                <w:lang w:val="en-US"/>
              </w:rPr>
              <w:t>E/1980/6/Add.4</w:t>
            </w:r>
          </w:p>
        </w:tc>
        <w:tc>
          <w:tcPr>
            <w:tcW w:w="1975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F73E1">
              <w:rPr>
                <w:lang w:val="en-US"/>
              </w:rPr>
              <w:t>E/1981/WG.1/SR.7</w:t>
            </w:r>
          </w:p>
        </w:tc>
        <w:tc>
          <w:tcPr>
            <w:tcW w:w="1692" w:type="dxa"/>
            <w:gridSpan w:val="2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F73E1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F73E1">
              <w:rPr>
                <w:lang w:val="en-US"/>
              </w:rPr>
              <w:t>08.02.88</w:t>
            </w:r>
          </w:p>
        </w:tc>
        <w:tc>
          <w:tcPr>
            <w:tcW w:w="1636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F73E1">
              <w:rPr>
                <w:lang w:val="en-US"/>
              </w:rPr>
              <w:t>E/1982/3/Add.40</w:t>
            </w:r>
          </w:p>
        </w:tc>
        <w:tc>
          <w:tcPr>
            <w:tcW w:w="1975" w:type="dxa"/>
            <w:vAlign w:val="top"/>
          </w:tcPr>
          <w:p w:rsidR="001E7D7E" w:rsidRPr="002F73E1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F73E1">
              <w:rPr>
                <w:lang w:val="en-US"/>
              </w:rPr>
              <w:t>E/C.12/1988/SR.12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E/C.12/1988/4,</w:t>
            </w:r>
            <w:r w:rsidRPr="00AA3F1F">
              <w:br/>
            </w:r>
            <w:r>
              <w:t xml:space="preserve">пункты </w:t>
            </w:r>
            <w:r w:rsidRPr="00AA3F1F">
              <w:t>184–218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08.02.88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E/1986/4/Add.18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E/C.12/1988/4,</w:t>
            </w:r>
            <w:r w:rsidRPr="00AA3F1F">
              <w:br/>
            </w:r>
            <w:r>
              <w:t xml:space="preserve">пункты </w:t>
            </w:r>
            <w:r w:rsidRPr="00AA3F1F">
              <w:t>184–218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E/C.12/1988/SR.13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E/C.12/1988/SR.16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18.11.04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E/1994/104/Add.27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E/C.12/2004/SR.44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E/C.12/1/Add.105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E/C.12/2004/SR.45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E/C.12/2004/SR.46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417771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30.</w:t>
            </w:r>
            <w:r w:rsidRPr="00631898">
              <w:rPr>
                <w:b/>
              </w:rPr>
              <w:tab/>
              <w:t xml:space="preserve">Китай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27.06.01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27.04.05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E/1990/5/Add.59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E/C.12/1/Add.107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E/C.12/CHN/2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E/C.12/2005/SR.7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E/C.12/CHN-MAC/2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E/C.12/CHN-HKG/3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E/C.12/2005/SR.9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E/C.12/2005/SR.10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31.</w:t>
            </w:r>
            <w:r w:rsidRPr="00631898">
              <w:rPr>
                <w:b/>
              </w:rPr>
              <w:tab/>
              <w:t>Колумбия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24.04.80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E/1978/8/Add.17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30.06.15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17.04.86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E/1986/WG.1/SR.9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F569F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23.04.86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E/1982/3/Add.36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F569F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F569F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1D197C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29.04.86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E/1984/7/Add.21/ Rev.1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E/1984/WG.1/SR.22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F569F7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E/1984/WG.1/SR.25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15.01.90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E/1986/4/Add.25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E/C.12/1990/SR.12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E/C.12/1990/3, </w:t>
            </w:r>
            <w:r w:rsidRPr="00AA3F1F">
              <w:br/>
            </w:r>
            <w:r>
              <w:t xml:space="preserve">пункты </w:t>
            </w:r>
            <w:r w:rsidRPr="00AA3F1F">
              <w:t>169–211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E/C.12/1990/SR.14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E/C.12/1990/SR.17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E/1990/7/Add.4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E/C.12/1991/SR.17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E/C.12/1991/4, </w:t>
            </w:r>
            <w:r w:rsidRPr="00AA3F1F">
              <w:br/>
            </w:r>
            <w:r>
              <w:t xml:space="preserve">пункты </w:t>
            </w:r>
            <w:r w:rsidRPr="00AA3F1F">
              <w:t>294–322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E/C.12/1991/SR.18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E/C.12/1991/SR.25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21.11.95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E/1994/104/Add.2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E/C.12/1995/SR.32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E/C.12/1995/12 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22.11.95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E/C.12/1995/SR.33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E/C.12/1995/18, </w:t>
            </w:r>
            <w:r>
              <w:t xml:space="preserve">пункты </w:t>
            </w:r>
            <w:r w:rsidRPr="00AA3F1F">
              <w:t>173–202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E/C.12/1995/SR.35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14.11.01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E/C.12/4/Add.6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E/C.12/2001/SR.61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E/C.12/1/Add.74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29.11.01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E/C.12/2001/SR.62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19.05.10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E/C.12/COL/5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E/C.12/COL/CO/5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20.05.10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E/C.12/2010/SR.4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E/C.12/2010/SR.5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1D197C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32.</w:t>
            </w:r>
            <w:r w:rsidRPr="00631898">
              <w:rPr>
                <w:b/>
              </w:rPr>
              <w:tab/>
              <w:t>Конго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05.01.84</w:t>
            </w:r>
          </w:p>
        </w:tc>
        <w:tc>
          <w:tcPr>
            <w:tcW w:w="713" w:type="dxa"/>
            <w:vAlign w:val="top"/>
          </w:tcPr>
          <w:p w:rsidR="001E7D7E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903" w:type="dxa"/>
            <w:vAlign w:val="top"/>
          </w:tcPr>
          <w:p w:rsidR="001E7D7E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23.11.12</w:t>
            </w:r>
          </w:p>
        </w:tc>
        <w:tc>
          <w:tcPr>
            <w:tcW w:w="1636" w:type="dxa"/>
            <w:vAlign w:val="top"/>
          </w:tcPr>
          <w:p w:rsidR="001E7D7E" w:rsidRPr="00AA3F1F" w:rsidRDefault="00207DEB" w:rsidP="00207DEB">
            <w:pPr>
              <w:suppressAutoHyphens/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Государство, которое не представило доклад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E/C.12/COG/CO/1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86" w:type="dxa"/>
            <w:gridSpan w:val="2"/>
            <w:vAlign w:val="top"/>
          </w:tcPr>
          <w:p w:rsidR="001E7D7E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30.11.13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33.</w:t>
            </w:r>
            <w:r w:rsidRPr="00631898">
              <w:rPr>
                <w:b/>
              </w:rPr>
              <w:tab/>
              <w:t xml:space="preserve">Коста-Рика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04.12.90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E/C.12/1990/8,</w:t>
            </w:r>
            <w:r w:rsidRPr="00AA3F1F">
              <w:br/>
            </w:r>
            <w:r>
              <w:t xml:space="preserve">пункты </w:t>
            </w:r>
            <w:r w:rsidRPr="00AA3F1F">
              <w:t>159–195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30.06.12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07.12.90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E/C.12/1990/SR.40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E/C.12/1990/SR.43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2, 3, 4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06.11.07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E/C.12/CRI/4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E/C.12/CRI/CO/4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07.11.07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E/C.12/1990/SR.34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E/C.12/1990/SR.35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C21C8A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34.</w:t>
            </w:r>
            <w:r w:rsidRPr="00631898">
              <w:rPr>
                <w:b/>
              </w:rPr>
              <w:tab/>
            </w:r>
            <w:proofErr w:type="spellStart"/>
            <w:r w:rsidR="00631898" w:rsidRPr="00631898">
              <w:rPr>
                <w:b/>
              </w:rPr>
              <w:t>Кот-д</w:t>
            </w:r>
            <w:proofErr w:type="spellEnd"/>
            <w:r w:rsidR="00631898" w:rsidRPr="00631898">
              <w:rPr>
                <w:b/>
                <w:lang w:val="en-US"/>
              </w:rPr>
              <w:t>'</w:t>
            </w:r>
            <w:proofErr w:type="spellStart"/>
            <w:r w:rsidR="00631898" w:rsidRPr="00631898">
              <w:rPr>
                <w:b/>
              </w:rPr>
              <w:t>Ивуар</w:t>
            </w:r>
            <w:proofErr w:type="spellEnd"/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26.06.92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30.06.94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35.</w:t>
            </w:r>
            <w:r w:rsidRPr="00631898">
              <w:rPr>
                <w:b/>
              </w:rPr>
              <w:tab/>
              <w:t xml:space="preserve">Хорватия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08.10.91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19.11.01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E/1990/5/Add.46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E/C.12/2001/SR.69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E/C.12/1/Add.73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30.06.06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20.11.01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E/C.12/2001/SR.70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28.11.01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E/C.12/2001/SR.71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207DEB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36.</w:t>
            </w:r>
            <w:r w:rsidRPr="00631898">
              <w:rPr>
                <w:b/>
              </w:rPr>
              <w:tab/>
              <w:t>Кипр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23.04.80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E/1978/8/Add.21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E/1980/WG.1/SR.17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16.04.81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E/1981/WG.1/SR.6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22.04.83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E/1982/3/Add.19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E/1983/WG.1/SR.7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E/1983/WG.1/SR.8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27.04.84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E/1984/7/Add.13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E/1984/WG.1/SR.18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E/1984/WG.1/SR.22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15.01.90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E/1986/4/Add.2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E/C.12/1990/3, </w:t>
            </w:r>
            <w:r w:rsidRPr="00AA3F1F">
              <w:br/>
            </w:r>
            <w:r>
              <w:t xml:space="preserve">пункты </w:t>
            </w:r>
            <w:r w:rsidRPr="00AA3F1F">
              <w:t>50–84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E/1986/4/Add.26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18.11.98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E/1994/104/Add.12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E/C.12/1998/SR.34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E/C.12/1/Add.28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19.11.98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E/C.12/1998/SR.35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E/C.12/1998/SR.36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4, 5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08.05.09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E/C.12/CYP/5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E/C.12/2009/SR.9 E/C.12/2009/SR.10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E/C.12/CYP/CO/5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1E7D7E" w:rsidRPr="00631898" w:rsidRDefault="001E7D7E" w:rsidP="00C21C8A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37.</w:t>
            </w:r>
            <w:r w:rsidRPr="00631898">
              <w:rPr>
                <w:b/>
              </w:rPr>
              <w:tab/>
              <w:t xml:space="preserve">Чешская Республика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01.01.93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30.04.02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E/1990/5/Add.47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E/C.12/1/Add.76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30.06.07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30.11.10</w:t>
            </w: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E/C.12/CZE/2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01.05.02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  <w:lang w:val="en-US"/>
              </w:rPr>
            </w:pPr>
            <w:r w:rsidRPr="00631898">
              <w:rPr>
                <w:b/>
                <w:lang w:val="en-US"/>
              </w:rPr>
              <w:t>38.</w:t>
            </w:r>
            <w:r w:rsidRPr="00631898">
              <w:rPr>
                <w:b/>
                <w:lang w:val="en-US"/>
              </w:rPr>
              <w:tab/>
            </w:r>
            <w:proofErr w:type="spellStart"/>
            <w:r w:rsidRPr="00631898">
              <w:rPr>
                <w:b/>
                <w:lang w:val="en-US"/>
              </w:rPr>
              <w:t>Корейская</w:t>
            </w:r>
            <w:proofErr w:type="spellEnd"/>
            <w:r w:rsidRPr="00631898">
              <w:rPr>
                <w:b/>
                <w:lang w:val="en-US"/>
              </w:rPr>
              <w:t xml:space="preserve"> </w:t>
            </w:r>
            <w:proofErr w:type="spellStart"/>
            <w:r w:rsidRPr="00631898">
              <w:rPr>
                <w:b/>
                <w:lang w:val="en-US"/>
              </w:rPr>
              <w:t>Народно-Демократическая</w:t>
            </w:r>
            <w:proofErr w:type="spellEnd"/>
            <w:r w:rsidRPr="00631898">
              <w:rPr>
                <w:b/>
                <w:lang w:val="en-US"/>
              </w:rPr>
              <w:t xml:space="preserve"> </w:t>
            </w:r>
            <w:proofErr w:type="spellStart"/>
            <w:r w:rsidRPr="00631898">
              <w:rPr>
                <w:b/>
                <w:lang w:val="en-US"/>
              </w:rPr>
              <w:t>Республика</w:t>
            </w:r>
            <w:proofErr w:type="spellEnd"/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14.12.81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E/1984/6/Add.7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E/C.12/1987/SR.21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E/C.12/1987/5, </w:t>
            </w:r>
            <w:r w:rsidRPr="00AA3F1F">
              <w:br/>
            </w:r>
            <w:r>
              <w:t xml:space="preserve">пункты </w:t>
            </w:r>
            <w:r w:rsidRPr="00AA3F1F">
              <w:t>260–297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E/1986/3/Add.5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E/C.12/1987/SR.22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25.11.91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E/1988/5/Add.6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E/C.12/1991/4,</w:t>
            </w:r>
            <w:r w:rsidRPr="00AA3F1F">
              <w:br/>
            </w:r>
            <w:r>
              <w:t xml:space="preserve">пункты </w:t>
            </w:r>
            <w:r w:rsidRPr="00AA3F1F">
              <w:t>140–157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E/C.12/1991/SR.8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E/C.12/1991/SR.10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19.11.03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E/1990/6/Add.35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E/C.12/2003/SR.44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E/C.12/1/Add.95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20.11.03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E/C.12/2003/SR.45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E/C.12/2003/SR.46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  <w:lang w:val="en-US"/>
              </w:rPr>
            </w:pPr>
            <w:r w:rsidRPr="00631898">
              <w:rPr>
                <w:b/>
                <w:lang w:val="en-US"/>
              </w:rPr>
              <w:t>39.</w:t>
            </w:r>
            <w:r w:rsidRPr="00631898">
              <w:rPr>
                <w:b/>
                <w:lang w:val="en-US"/>
              </w:rPr>
              <w:tab/>
            </w:r>
            <w:r w:rsidR="00631898">
              <w:rPr>
                <w:b/>
              </w:rPr>
              <w:t xml:space="preserve">Демократическая Республика </w:t>
            </w:r>
            <w:proofErr w:type="spellStart"/>
            <w:r w:rsidRPr="00631898">
              <w:rPr>
                <w:b/>
                <w:lang w:val="en-US"/>
              </w:rPr>
              <w:t>Конго</w:t>
            </w:r>
            <w:proofErr w:type="spellEnd"/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01.02.77</w:t>
            </w: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08.02.88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E/1982/3/Add.41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E/1984/6/Add.18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E/C.12/1988/SR.17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E/1986/3/Add.7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E/C.12/1988/SR.18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E/C.12/1988/SR.19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207DEB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2, 3, 4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03.11.09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E/C.12/COD/4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E/C.12/2009/SR.31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E/C.12/COD/CO/4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04.11.09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E/C.12/2009/SR.32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E/C.12/2009/SR.33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40.</w:t>
            </w:r>
            <w:r w:rsidRPr="00631898">
              <w:rPr>
                <w:b/>
              </w:rPr>
              <w:tab/>
              <w:t xml:space="preserve">Дания 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18.04.80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E/1978/8/Add.13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E/1980/WG.1/SR.10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25.01.10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E/C.12/DNK/5</w:t>
            </w: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23.04.81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E/1980/6/Add.15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E/1981/WG.1/SR.12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22.04.83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E/1982/3/Add.20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E/1983/WG.1/SR.13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27.04.84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E/1984/7/Add.11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E/1984/WG.1/SR.17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E/1984/WG.1/SR.21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08.02.88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E/1986/4/Add.16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E/C.12/1988/SR.8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E/C.12/1988/SR.9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03.05.99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E/1994/104/Add.15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E/C.12/1999/SR.11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E/C.12/1/Add.34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04.05.99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E/C.12/1999/SR.12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E/C.12/1999/SR.13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10.11.04</w:t>
            </w: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E/C.12/4/Add.12</w:t>
            </w: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E/C.12/2004/SR.34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E/C.12/1/Add.102</w:t>
            </w: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E/C.12/2004/SR.35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E/C.12/2004/SR.36</w:t>
            </w:r>
          </w:p>
        </w:tc>
        <w:tc>
          <w:tcPr>
            <w:tcW w:w="1692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1E7D7E" w:rsidRPr="00AA3F1F" w:rsidRDefault="001E7D7E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7D7E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1E7D7E" w:rsidRPr="00631898" w:rsidRDefault="001E7D7E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41.</w:t>
            </w:r>
            <w:r w:rsidRPr="00631898">
              <w:rPr>
                <w:b/>
              </w:rPr>
              <w:tab/>
              <w:t>Джибути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05.02.03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05.02.04</w:t>
            </w:r>
          </w:p>
        </w:tc>
        <w:tc>
          <w:tcPr>
            <w:tcW w:w="991" w:type="dxa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21.07.10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E/C.12/DJI/1-2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21.07.10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E/C.12/DJI/1-2</w:t>
            </w:r>
          </w:p>
        </w:tc>
      </w:tr>
      <w:tr w:rsidR="00207DEB" w:rsidRPr="00103AED" w:rsidTr="00515BB0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103AED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103AED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103AED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103AED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103AED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103AED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103AED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103AED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103AED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103AED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42.</w:t>
            </w:r>
            <w:r w:rsidRPr="00631898">
              <w:rPr>
                <w:b/>
              </w:rPr>
              <w:tab/>
              <w:t>Доминика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17.09.93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207DEB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43.</w:t>
            </w:r>
            <w:r w:rsidRPr="00631898">
              <w:rPr>
                <w:b/>
              </w:rPr>
              <w:tab/>
              <w:t>Доминиканская Республика</w:t>
            </w: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04.04.78</w:t>
            </w: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26.11.90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E/1990/5/Add.4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E/C.12/1990/SR.43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E/C.12/1990/8, </w:t>
            </w:r>
            <w:r>
              <w:t xml:space="preserve">пункты </w:t>
            </w:r>
            <w:r w:rsidRPr="00AA3F1F">
              <w:t>213–250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E/C.12/1990/SR.44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E/C.12/1990/SR.45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E/C.12/1990/SR.47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03.12.96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E/C.12/1996/SR.29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E/C.12/1/Add.6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18.11.97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E/C.12/1996/SR.30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E/C.12/1/Add.16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19.11.97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E/C.12/1997/SR.29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E/C.12/1997/SR.30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207DEB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E/C.12/1997/SR.31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E/C.12/1997/SR.51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3-4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03.11.10</w:t>
            </w:r>
          </w:p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04.11.10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E/C.12/DOM/3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E/C.12/2010/SR.34-36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E/C.12/DOM/CO/3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44.</w:t>
            </w:r>
            <w:r w:rsidRPr="00631898">
              <w:rPr>
                <w:b/>
              </w:rPr>
              <w:tab/>
              <w:t>Эквадор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15.04.80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30.11.17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103AED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26.11.90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E/1986/3/Add.14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E/C.12/1990/SR.37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E/C.12/1990/8,</w:t>
            </w:r>
            <w:r w:rsidRPr="00AA3F1F">
              <w:br/>
            </w:r>
            <w:r>
              <w:t xml:space="preserve">пункты </w:t>
            </w:r>
            <w:r w:rsidRPr="00AA3F1F">
              <w:t>130–158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E/1988/5/Add.7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E/C.12/1990/SR.38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E/1984/7/Add.12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E/1984/WG.1/SR.20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E/1984/WG.1/SR.22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05.05.04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E/1994/104/Add.26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E/C.12/1/Add.100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06.05.04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E/C.12/2004/SR.16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E/C.12/2004/SR.17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904B7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lang w:val="en-US"/>
              </w:rPr>
              <w:t>3</w:t>
            </w:r>
          </w:p>
        </w:tc>
        <w:tc>
          <w:tcPr>
            <w:tcW w:w="903" w:type="dxa"/>
            <w:vAlign w:val="top"/>
          </w:tcPr>
          <w:p w:rsidR="00207DEB" w:rsidRPr="00207DEB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Pr="00AA3F1F">
              <w:t>.</w:t>
            </w:r>
            <w:r>
              <w:rPr>
                <w:lang w:val="en-US"/>
              </w:rPr>
              <w:t>11</w:t>
            </w:r>
            <w:r w:rsidRPr="00AA3F1F">
              <w:t>.</w:t>
            </w:r>
            <w:r>
              <w:rPr>
                <w:lang w:val="en-US"/>
              </w:rPr>
              <w:t>12</w:t>
            </w:r>
          </w:p>
        </w:tc>
        <w:tc>
          <w:tcPr>
            <w:tcW w:w="1636" w:type="dxa"/>
            <w:vAlign w:val="top"/>
          </w:tcPr>
          <w:p w:rsidR="00207DEB" w:rsidRPr="00207DEB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E/C.12/ECU/3</w:t>
            </w:r>
          </w:p>
        </w:tc>
        <w:tc>
          <w:tcPr>
            <w:tcW w:w="1975" w:type="dxa"/>
            <w:vAlign w:val="top"/>
          </w:tcPr>
          <w:p w:rsidR="00207DEB" w:rsidRPr="00207DEB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t>E/C.12/2004/SR.</w:t>
            </w:r>
            <w:r>
              <w:rPr>
                <w:lang w:val="en-US"/>
              </w:rPr>
              <w:t>34-35</w:t>
            </w:r>
          </w:p>
        </w:tc>
        <w:tc>
          <w:tcPr>
            <w:tcW w:w="1692" w:type="dxa"/>
            <w:gridSpan w:val="2"/>
            <w:vAlign w:val="top"/>
          </w:tcPr>
          <w:p w:rsidR="00207DEB" w:rsidRPr="00207DEB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E/C.12/ECU/CO/3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904B7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207DEB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AA3F1F">
              <w:t>5.</w:t>
            </w:r>
            <w:r>
              <w:rPr>
                <w:lang w:val="en-US"/>
              </w:rPr>
              <w:t>11</w:t>
            </w:r>
            <w:r w:rsidRPr="00AA3F1F">
              <w:t>.</w:t>
            </w:r>
            <w:r>
              <w:rPr>
                <w:lang w:val="en-US"/>
              </w:rPr>
              <w:t>12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45.</w:t>
            </w:r>
            <w:r w:rsidRPr="00631898">
              <w:rPr>
                <w:b/>
              </w:rPr>
              <w:tab/>
              <w:t>Египет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14.04.82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02.05.00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E/1990/5/Add.38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E/C.12/1/Add.44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11.05.10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E/C.12/EGY/2-4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03.05.00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11.05.10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E/C.12/EGY/2-4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11.05.10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E/C.12/EGY/2-4</w:t>
            </w: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46.</w:t>
            </w:r>
            <w:r w:rsidRPr="00631898">
              <w:rPr>
                <w:b/>
              </w:rPr>
              <w:tab/>
              <w:t>Сальвадор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29.02.80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09.05.96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E/1990/5/Add.25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3-5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05.01.11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E/C.12/SLV/3-5</w:t>
            </w: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10.05.96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E/C.12/1996/SR.16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E/C.12/1996/SR.18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08.11.06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E/1990/6/Add.39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E/C.12/2006/SR.36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E/C.12/SLV/CO/2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09.11.04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E/C.12/2006/SR.37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47.</w:t>
            </w:r>
            <w:r w:rsidRPr="00631898">
              <w:rPr>
                <w:b/>
              </w:rPr>
              <w:tab/>
              <w:t>Экваториальная Гвинея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25.12.87</w:t>
            </w:r>
          </w:p>
        </w:tc>
        <w:tc>
          <w:tcPr>
            <w:tcW w:w="713" w:type="dxa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903" w:type="dxa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22.11.12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207DEB">
            <w:pPr>
              <w:suppressAutoHyphens/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Государство, которое не представило доклад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E/C.12/GNQ/CO/1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904B7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207DEB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30.11.13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48.</w:t>
            </w:r>
            <w:r w:rsidRPr="00631898">
              <w:rPr>
                <w:b/>
              </w:rPr>
              <w:tab/>
              <w:t>Эритрея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17.07.01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30.06.03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49.</w:t>
            </w:r>
            <w:r w:rsidRPr="00631898">
              <w:rPr>
                <w:b/>
              </w:rPr>
              <w:tab/>
              <w:t xml:space="preserve">Эстония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21.01.92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19.11.02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E/1990/5/Add.51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E/C.12/2002/SR.41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E/C.12/1/Add.85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2–3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30.06.07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31.10.08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E/C.12/EST/2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20.11.02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E/C.12/2002/SR.42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E/C.12/2002/SR.43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207DEB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15.11.11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E/C.12/EST/2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E/C.12/2011/SR.32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E/C.12/EST/CO/2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02.12.16</w:t>
            </w: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103AED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15.11.11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E/C.12/2011/SR.33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16.11.11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E/C.12/2011/SR.34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50.</w:t>
            </w:r>
            <w:r w:rsidRPr="00631898">
              <w:rPr>
                <w:b/>
              </w:rPr>
              <w:tab/>
              <w:t xml:space="preserve">Эфиопия </w:t>
            </w:r>
          </w:p>
        </w:tc>
      </w:tr>
      <w:tr w:rsidR="00207DEB" w:rsidRPr="00C47EFC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11.09.93</w:t>
            </w:r>
          </w:p>
        </w:tc>
        <w:tc>
          <w:tcPr>
            <w:tcW w:w="713" w:type="dxa"/>
            <w:vAlign w:val="top"/>
          </w:tcPr>
          <w:p w:rsidR="00207DEB" w:rsidRPr="00944486" w:rsidRDefault="00207DEB" w:rsidP="00C21C8A">
            <w:pPr>
              <w:spacing w:before="0" w:after="0" w:line="220" w:lineRule="exac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903" w:type="dxa"/>
            <w:vAlign w:val="top"/>
          </w:tcPr>
          <w:p w:rsidR="00207DEB" w:rsidRDefault="00207DEB" w:rsidP="00C21C8A">
            <w:pPr>
              <w:spacing w:before="0" w:after="0" w:line="220" w:lineRule="exac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09.05.12</w:t>
            </w:r>
          </w:p>
          <w:p w:rsidR="00207DEB" w:rsidRPr="00944486" w:rsidRDefault="00207DEB" w:rsidP="00C21C8A">
            <w:pPr>
              <w:spacing w:before="0" w:after="0" w:line="220" w:lineRule="exac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10.05.12</w:t>
            </w:r>
          </w:p>
        </w:tc>
        <w:tc>
          <w:tcPr>
            <w:tcW w:w="1636" w:type="dxa"/>
            <w:vAlign w:val="top"/>
          </w:tcPr>
          <w:p w:rsidR="00207DEB" w:rsidRPr="00944486" w:rsidRDefault="00207DEB" w:rsidP="00C21C8A">
            <w:pPr>
              <w:spacing w:before="0" w:after="0" w:line="220" w:lineRule="exac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E/C.12/ETH/1-3</w:t>
            </w:r>
          </w:p>
        </w:tc>
        <w:tc>
          <w:tcPr>
            <w:tcW w:w="1975" w:type="dxa"/>
            <w:vAlign w:val="top"/>
          </w:tcPr>
          <w:p w:rsidR="00207DEB" w:rsidRPr="00944486" w:rsidRDefault="00207DEB" w:rsidP="00C21C8A">
            <w:pPr>
              <w:spacing w:before="0" w:after="0" w:line="220" w:lineRule="exac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E/C.12/2012/SR.15-17</w:t>
            </w:r>
          </w:p>
        </w:tc>
        <w:tc>
          <w:tcPr>
            <w:tcW w:w="1692" w:type="dxa"/>
            <w:gridSpan w:val="2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E/C.12/ETH/CO/</w:t>
            </w:r>
            <w:r>
              <w:rPr>
                <w:lang w:val="en-US"/>
              </w:rPr>
              <w:br/>
            </w:r>
            <w:r w:rsidRPr="00C47EFC">
              <w:rPr>
                <w:lang w:val="en-US"/>
              </w:rPr>
              <w:t>1-3</w:t>
            </w:r>
          </w:p>
        </w:tc>
        <w:tc>
          <w:tcPr>
            <w:tcW w:w="755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30.06.95</w:t>
            </w:r>
          </w:p>
        </w:tc>
        <w:tc>
          <w:tcPr>
            <w:tcW w:w="991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28.07.09</w:t>
            </w:r>
          </w:p>
        </w:tc>
        <w:tc>
          <w:tcPr>
            <w:tcW w:w="1494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E/C.12/ETH/1-3</w:t>
            </w:r>
          </w:p>
        </w:tc>
      </w:tr>
      <w:tr w:rsidR="00207DEB" w:rsidRPr="00C47EFC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92" w:type="dxa"/>
            <w:gridSpan w:val="2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30.06.00</w:t>
            </w:r>
          </w:p>
        </w:tc>
        <w:tc>
          <w:tcPr>
            <w:tcW w:w="991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28.07.09</w:t>
            </w:r>
          </w:p>
        </w:tc>
        <w:tc>
          <w:tcPr>
            <w:tcW w:w="1494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E/C.12/ETH/1-3</w:t>
            </w:r>
          </w:p>
        </w:tc>
      </w:tr>
      <w:tr w:rsidR="00207DEB" w:rsidRPr="00C47EFC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92" w:type="dxa"/>
            <w:gridSpan w:val="2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30.06.05</w:t>
            </w:r>
          </w:p>
        </w:tc>
        <w:tc>
          <w:tcPr>
            <w:tcW w:w="991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28.07.09</w:t>
            </w:r>
          </w:p>
        </w:tc>
        <w:tc>
          <w:tcPr>
            <w:tcW w:w="1494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E/C.12/ETH/1-3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92" w:type="dxa"/>
            <w:gridSpan w:val="2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207DEB" w:rsidRPr="00C47EFC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7EFC"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4F52E2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18.05.17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51.</w:t>
            </w:r>
            <w:r w:rsidRPr="00631898">
              <w:rPr>
                <w:b/>
              </w:rPr>
              <w:tab/>
              <w:t xml:space="preserve">Финляндия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16.04.80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E/1978/8/Add.14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21.04.81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E/1980/6/Add.11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E/1982/3/Add.28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E/1984/7/Add.14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18.04.86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E/1986/WG.1/SR.11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E/1990/7/Add.1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E/1991/WG.1/SR.11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E/1991/WG.1/SR.12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E/1991/WG.1/SR.16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E/C.12/1996/SR.37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E/C.12/1/Add.8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E/C.12/1996/SR.38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E/C.12/1996/SR.40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15.11.00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E/C.12/4/Add.1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E/C.12/2000/SR.61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E/C.12/1/Add.52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15.07.11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E/C.12/FIN/6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16.11.00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E/C.12/2000/SR.62/</w:t>
            </w:r>
            <w:r>
              <w:t xml:space="preserve"> </w:t>
            </w:r>
            <w:r w:rsidRPr="00AA3F1F">
              <w:t>Add.1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E/C.12/2000/SR.63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10.10.05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E/C.12/FIN/CO/5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52.</w:t>
            </w:r>
            <w:r w:rsidRPr="00631898">
              <w:rPr>
                <w:b/>
              </w:rPr>
              <w:tab/>
              <w:t>Франция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04.02.81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24.04.85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E/1982/3/Add.30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30.06.11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E/1982/3/Add.30/ Corr.1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E/1985/WG.1/SR.7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207DEB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25.04.86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E/1984/6/Add.11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E/1986/WG.1/SR.18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E/1986/3/Add.10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E/C.12/1989,</w:t>
            </w:r>
            <w:r w:rsidRPr="00AA3F1F">
              <w:br/>
            </w:r>
            <w:r>
              <w:t xml:space="preserve">пункты </w:t>
            </w:r>
            <w:r w:rsidRPr="00AA3F1F">
              <w:t>131–161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16.11.01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E/1990/6/Add.27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E/C.12/2001/SR.67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E/C.12/1/Add.72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23.11.01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E/C.12/2001/SR.68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29.04.08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E/C.12/FRA/3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E/C.12/FRA/CO/3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30.04.08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53.</w:t>
            </w:r>
            <w:r w:rsidRPr="00631898">
              <w:rPr>
                <w:b/>
              </w:rPr>
              <w:tab/>
              <w:t xml:space="preserve">Габон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21.04.83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06.10.11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E/C.12/GAB/1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54.</w:t>
            </w:r>
            <w:r w:rsidRPr="00631898">
              <w:rPr>
                <w:b/>
              </w:rPr>
              <w:tab/>
              <w:t xml:space="preserve">Гамбия </w:t>
            </w: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29.03.79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3869D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09.05.12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3869D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E/C.12/GMB/1</w:t>
            </w: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207DEB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55.</w:t>
            </w:r>
            <w:r w:rsidRPr="00631898">
              <w:rPr>
                <w:b/>
              </w:rPr>
              <w:tab/>
              <w:t xml:space="preserve">Грузия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03.08.94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26.04.00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E/1990/5/Add.37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E/C.12/1/Add.42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30.06.07</w:t>
            </w: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27.04.00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14.11.02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E/1990/6/Add.31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E/C.12/2002/SR.35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E/C.12/1/Add.83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15.11.02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E/C.12/2002/SR.36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56.</w:t>
            </w:r>
            <w:r w:rsidRPr="00631898">
              <w:rPr>
                <w:b/>
              </w:rPr>
              <w:tab/>
              <w:t xml:space="preserve">Германия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17.04.80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E/1978/8/Add.8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30.06.16 </w:t>
            </w: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18.04.80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E/1978/8/Add.11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20.04.81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21.04.81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E/1980/6/Add.10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E/1981/WG.1/SR.10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19.04.82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E/1982/3/Add.14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E/1982/WG.1/SR.17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21.04.82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E/1982/3/Add.15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E/1982/WG.1/SR.18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E/1982/3/Add.15/ Corr.1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30.04.85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E/1984/7/Add.24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29.04.86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E/1984/7/Add.24/ Corr.1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E/1986/WG.1/SR.23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E/1984/7/Add.3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E/1986/WG.1/SR.25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E/1984/7/Add.23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E/1985/WG.1/SR.12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E/1986/4/Add.10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E/C.12/1987/5, </w:t>
            </w:r>
            <w:r>
              <w:t xml:space="preserve">пункты </w:t>
            </w:r>
            <w:r w:rsidRPr="00AA3F1F">
              <w:t>115–149, 221–259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E/1986/4/Add.11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E/C.12/1987/SR.19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E/C.12/1987/SR.20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30.11.93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E/1990/7/Add.12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E/C.12/1993/SR.35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E/C.12/1993/17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01.12.93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E/C.12/1993/SR.36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E/1994/104/Add.14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E/C.12/1998/SR.40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E/C.12/1/Add.29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24.11.98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E/C.12/1998/SR.41/</w:t>
            </w:r>
            <w:r>
              <w:rPr>
                <w:lang w:val="en-US"/>
              </w:rPr>
              <w:t xml:space="preserve"> </w:t>
            </w:r>
            <w:r w:rsidRPr="00AA3F1F">
              <w:t>Add.1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E/C.12/1998/SR.42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207DEB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24.08.01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E/C.12/4/Add.3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E/C.12/2001/SR.48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E/C.12/1/Add.68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E/C.12/2001/SR.49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06.05.11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E/C.12/DEU/5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E/C.12/2011/SR.9-11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E/C.12/DEU/CO/5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09.05.11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0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7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57.</w:t>
            </w:r>
            <w:r w:rsidRPr="00631898">
              <w:rPr>
                <w:b/>
              </w:rPr>
              <w:tab/>
              <w:t>Гана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07.12.00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30.06.03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403D10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58.</w:t>
            </w:r>
            <w:r w:rsidRPr="00631898">
              <w:rPr>
                <w:b/>
              </w:rPr>
              <w:tab/>
              <w:t xml:space="preserve">Греция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16.08.85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28.04.04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E/1990/5/Add.56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E/C.12/2004/SR.6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E/C.12/1/Add.97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31.08.12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E/C.12/GRC/2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29.04.04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E/C.12/2004/SR.7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E/C.12/2004/SR.8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59.</w:t>
            </w:r>
            <w:r w:rsidRPr="00631898">
              <w:rPr>
                <w:b/>
              </w:rPr>
              <w:tab/>
              <w:t xml:space="preserve">Гренада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06.12.91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30.06.93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60.</w:t>
            </w:r>
            <w:r w:rsidRPr="00631898">
              <w:rPr>
                <w:b/>
              </w:rPr>
              <w:tab/>
              <w:t>Гватемала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19.08.88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07.05.96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E/1990/5/Add.24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207DEB" w:rsidRPr="001964C2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16.12.11</w:t>
            </w:r>
          </w:p>
        </w:tc>
        <w:tc>
          <w:tcPr>
            <w:tcW w:w="1494" w:type="dxa"/>
            <w:vAlign w:val="top"/>
          </w:tcPr>
          <w:p w:rsidR="00207DEB" w:rsidRPr="00D322E1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E/C.12/GTM/3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08.05.96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E/C.12/1996/SR.14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14.11.03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E/1990/6/Add.34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E/C.12/2003/SR.37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E/C.12/1/Add.93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207DEB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E/1990/6/Add.34/ Rev.1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E/C.12/2003/SR.38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61.</w:t>
            </w:r>
            <w:r w:rsidRPr="00631898">
              <w:rPr>
                <w:b/>
              </w:rPr>
              <w:tab/>
              <w:t xml:space="preserve">Гвинея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24.04.78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62.</w:t>
            </w:r>
            <w:r w:rsidRPr="00631898">
              <w:rPr>
                <w:b/>
              </w:rPr>
              <w:tab/>
              <w:t>Гвинея-Бисау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02.10.92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30.06.94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63.</w:t>
            </w:r>
            <w:r w:rsidRPr="00631898">
              <w:rPr>
                <w:b/>
              </w:rPr>
              <w:tab/>
              <w:t>Гайана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15.05.77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30.04.97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E/1990/5/Add.27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E/1984/WG.1/SR.20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AA3F1F">
              <w:t>2</w:t>
            </w:r>
            <w:r>
              <w:rPr>
                <w:lang w:val="en-US"/>
              </w:rPr>
              <w:t>-4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10.09.12</w:t>
            </w:r>
          </w:p>
        </w:tc>
        <w:tc>
          <w:tcPr>
            <w:tcW w:w="1494" w:type="dxa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E/C.12/GUY/2-4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25.04.85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E/1982/3/Add.5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E/1984/WG.1/SR.22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E/1985/WG.1/SR.6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207DEB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64.</w:t>
            </w:r>
            <w:r w:rsidRPr="00631898">
              <w:rPr>
                <w:b/>
              </w:rPr>
              <w:tab/>
              <w:t>Гондурас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17.05.81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25.04.01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E/1990/5/Add.40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E/C.12/1/Add.57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30.06.06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26.04.01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65.</w:t>
            </w:r>
            <w:r w:rsidRPr="00631898">
              <w:rPr>
                <w:b/>
              </w:rPr>
              <w:tab/>
              <w:t>Венгрия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16.04.80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4–6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15.04.82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E/1982/3/Add.10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1, 2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17.04.86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E/1980/6/Add.37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E/1984/7/Add.15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E/1984/WG.1/SR.21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23.11.92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E/1990/7/Add.10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E/C.12/1992/SR.9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E/C.12/1992/2, </w:t>
            </w:r>
            <w:r w:rsidRPr="00AA3F1F">
              <w:br/>
            </w:r>
            <w:r>
              <w:t xml:space="preserve">пункты </w:t>
            </w:r>
            <w:r w:rsidRPr="00AA3F1F">
              <w:t>133–154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E/C.12/1992/SR.12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E/C.12/1992/SR.21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2.05.07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E/1994/104/Add.32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E/C.12/2007/SR.6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E/C.12/HUN/CO/3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3.05.07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66.</w:t>
            </w:r>
            <w:r w:rsidRPr="00631898">
              <w:rPr>
                <w:b/>
              </w:rPr>
              <w:tab/>
              <w:t xml:space="preserve">Исландия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22.08.79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E/C.12/1993/SR.29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E/C.12/1993/15</w:t>
            </w:r>
          </w:p>
        </w:tc>
        <w:tc>
          <w:tcPr>
            <w:tcW w:w="755" w:type="dxa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786" w:type="dxa"/>
            <w:gridSpan w:val="2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30.11.17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26.11.93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E/C.12/1993/SR.30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E/C.12/1993/SR.31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27.04.99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E/1990/6/Add.15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E/C.12/1/SR.3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E/C.12/1/Add.32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207DEB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28.04.99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E/C.12/1/SR.4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13.05.03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E/1994/104/Add.25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E/C.12/1/Add.89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14.05.03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E/C.12/2003/SR.15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904B7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207DEB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207DEB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207DEB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E/C.12/2003/SR.16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904B7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207DEB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lang w:val="en-US"/>
              </w:rPr>
              <w:t>21.11.12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lang w:val="en-US"/>
              </w:rPr>
              <w:t>E/C.12/ISL/4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207DEB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AA3F1F">
              <w:t>E/C.12/20</w:t>
            </w:r>
            <w:r>
              <w:rPr>
                <w:lang w:val="en-US"/>
              </w:rPr>
              <w:t>12</w:t>
            </w:r>
            <w:r w:rsidRPr="00AA3F1F">
              <w:t>/SR.</w:t>
            </w:r>
            <w:r>
              <w:rPr>
                <w:lang w:val="en-US"/>
              </w:rPr>
              <w:t>43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AA3F1F">
              <w:t>E/C.12/20</w:t>
            </w:r>
            <w:r>
              <w:rPr>
                <w:lang w:val="en-US"/>
              </w:rPr>
              <w:t>12</w:t>
            </w:r>
            <w:r w:rsidRPr="00AA3F1F">
              <w:t>/SR.</w:t>
            </w:r>
            <w:r>
              <w:rPr>
                <w:lang w:val="en-US"/>
              </w:rPr>
              <w:t>44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207DEB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67.</w:t>
            </w:r>
            <w:r w:rsidRPr="00631898">
              <w:rPr>
                <w:b/>
              </w:rPr>
              <w:tab/>
              <w:t>Индия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10.07.79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E/1980/6/Add.34 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E/1980/6/Add.34/ Corr.1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28.04.86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E/1984/6/Add.13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E/1986/WG.1/SR.20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15.01.90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E/1988/5/Add.5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E/C.12/1990/SR.16 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E/C.12/1990/3,</w:t>
            </w:r>
            <w:r w:rsidRPr="00AA3F1F">
              <w:br/>
            </w:r>
            <w:r>
              <w:t xml:space="preserve">пункты </w:t>
            </w:r>
            <w:r w:rsidRPr="00AA3F1F">
              <w:t>212–234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207DE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E/C.12/1990/SR.17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E/C.12/1990/SR.19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0"/>
              </w:rPr>
            </w:pPr>
            <w:r w:rsidRPr="00631898">
              <w:rPr>
                <w:spacing w:val="0"/>
              </w:rPr>
              <w:t>2, 3, 4, 5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07.05.08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E/C.12/IND/5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E/C.12/2008/SR.14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E/C.12/IND/CO/5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08.05.08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E/C.12/2008/SR.15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E/C.12/2008/SR.16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68.</w:t>
            </w:r>
            <w:r w:rsidRPr="00631898">
              <w:rPr>
                <w:b/>
              </w:rPr>
              <w:tab/>
              <w:t>Индонезия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23.05.06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23.01.12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E/C.12/IDN/1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69.</w:t>
            </w:r>
            <w:r w:rsidRPr="00631898">
              <w:rPr>
                <w:b/>
              </w:rPr>
              <w:tab/>
              <w:t xml:space="preserve">Иран (Исламская Республика)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26.11.90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E/1982/3/Add.43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E/C.12/1990/WG.1/</w:t>
            </w:r>
            <w:r>
              <w:t xml:space="preserve"> </w:t>
            </w:r>
            <w:r w:rsidRPr="00AA3F1F">
              <w:t>SR.42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E/C.12/1990/8, </w:t>
            </w:r>
            <w:r w:rsidRPr="00AA3F1F">
              <w:br/>
            </w:r>
            <w:r>
              <w:t xml:space="preserve">пункты </w:t>
            </w:r>
            <w:r w:rsidRPr="00AA3F1F">
              <w:t>196–212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03.11.09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E/C.12/IRN/2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E/C.12/1990/WG.1/</w:t>
            </w:r>
            <w:r>
              <w:t xml:space="preserve"> </w:t>
            </w:r>
            <w:r w:rsidRPr="00AA3F1F">
              <w:t>SR.43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E/C.12/1990/WG.1/</w:t>
            </w:r>
            <w:r>
              <w:t xml:space="preserve"> </w:t>
            </w:r>
            <w:r w:rsidRPr="00AA3F1F">
              <w:t>SR.45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18.05.93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E/C.12/1993/7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19.05.93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70.</w:t>
            </w:r>
            <w:r w:rsidRPr="00631898">
              <w:rPr>
                <w:b/>
              </w:rPr>
              <w:tab/>
              <w:t>Ирак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23.04.81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E/1980/6/Add.14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23.04.85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E/1982/3/Add.26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E/1985/WG.1/SR.4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E/1985/WG.1/SR.8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3F742D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E/1985/WG.1/SR.11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18.04.86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09.05.94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E/1990/7/Add.15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E/1995/22,</w:t>
            </w:r>
            <w:r w:rsidRPr="00AA3F1F">
              <w:br/>
            </w:r>
            <w:r>
              <w:t xml:space="preserve">пункты </w:t>
            </w:r>
            <w:r w:rsidRPr="00AA3F1F">
              <w:t>125–143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10.05.94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20.11.97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E/1994/104/Add.9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E/C.12/1997/SR.33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E/C.12/1/Add.17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21.11.97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E/C.12/1997/SR.34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E/C.12/1997/SR.35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E/C.12/1997/SR.51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403D10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71.</w:t>
            </w:r>
            <w:r w:rsidRPr="00631898">
              <w:rPr>
                <w:b/>
              </w:rPr>
              <w:tab/>
              <w:t>Ирландия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08.03.90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04.05.99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E/1990/5/Add.34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E/C.12/1/Add.35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30.06.07</w:t>
            </w:r>
          </w:p>
        </w:tc>
        <w:tc>
          <w:tcPr>
            <w:tcW w:w="991" w:type="dxa"/>
            <w:vAlign w:val="top"/>
          </w:tcPr>
          <w:p w:rsidR="00207DEB" w:rsidRPr="00B672C0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07.05.12</w:t>
            </w:r>
          </w:p>
        </w:tc>
        <w:tc>
          <w:tcPr>
            <w:tcW w:w="1494" w:type="dxa"/>
            <w:vAlign w:val="top"/>
          </w:tcPr>
          <w:p w:rsidR="00207DEB" w:rsidRPr="00B672C0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E/C.12/IRL/3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05.05.99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E/C.12/1999/SR.15/</w:t>
            </w:r>
            <w:r>
              <w:t xml:space="preserve"> </w:t>
            </w:r>
            <w:r w:rsidRPr="00AA3F1F">
              <w:t>Add.1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01.05.02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E/1990/6/Add.29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E/C.12/1/Add.77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02.05.02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72.</w:t>
            </w:r>
            <w:r w:rsidRPr="00631898">
              <w:rPr>
                <w:b/>
              </w:rPr>
              <w:tab/>
              <w:t>Израиль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03.01.92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17.11.98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E/1990/5/Add.39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E/C.12/1998/SR.31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E/C.12/1/Add.27</w:t>
            </w:r>
          </w:p>
        </w:tc>
        <w:tc>
          <w:tcPr>
            <w:tcW w:w="755" w:type="dxa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02.12.16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18.11.98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E/C.12/1998/SR.32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E/C.12/1998/SR.33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15.05.03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E/1990/6/Add.32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E/C.12/2003/SR.17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E/C.12/1/Add.90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16.05.03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E/C.12/2003/SR.18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E/C.12/2003/SR.19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E/C.12/ISR/3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E/C.12/2011/SR.35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E/C.12/ISR/CO/3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E/C.12/2011/SR.36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E/C.12/2011/SR.37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73.</w:t>
            </w:r>
            <w:r w:rsidRPr="00631898">
              <w:rPr>
                <w:b/>
              </w:rPr>
              <w:tab/>
              <w:t xml:space="preserve">Италия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15.12.78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06.04.82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E/1978/8/Add.34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09.08.12</w:t>
            </w:r>
          </w:p>
        </w:tc>
        <w:tc>
          <w:tcPr>
            <w:tcW w:w="1494" w:type="dxa"/>
            <w:vAlign w:val="top"/>
          </w:tcPr>
          <w:p w:rsidR="00207DEB" w:rsidRPr="00207DE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E/C.12/ITA/5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E/1980/6/Add.31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23.11.92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E/1990/6/Add.2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E/C.12/1992/SR.13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E/C.12/1992/2,</w:t>
            </w:r>
            <w:r w:rsidRPr="00AA3F1F">
              <w:br/>
            </w:r>
            <w:r>
              <w:t xml:space="preserve">пункты </w:t>
            </w:r>
            <w:r w:rsidRPr="00AA3F1F">
              <w:t>155–193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E/C.12/1992/SR.14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27.04.00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E/1994/104/Add.19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E/C.12/2000/SR.6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E/C.12/1/Add.43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3F742D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28.04.00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E/C.12/2000/SR.7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15.11.04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E/C.12/4/Add.13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E/C.12/2004/SR.38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E/C.12/1/Add.103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E/C.12/2004/SR.39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E/C.12/2004/SR.40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74.</w:t>
            </w:r>
            <w:r w:rsidRPr="00631898">
              <w:rPr>
                <w:b/>
              </w:rPr>
              <w:tab/>
              <w:t>Ямайка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25.04.80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E/1978/8/Add.27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E/1980/WG.1/SR.20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30.06.03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06.01.10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E/C.12/JAM/3-4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1, 2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22.01.90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E/1986/3/Add.12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E/C.12/1990/SR.10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E/C.12/1990/3,</w:t>
            </w:r>
            <w:r w:rsidRPr="00AA3F1F">
              <w:br/>
            </w:r>
            <w:r>
              <w:t xml:space="preserve">пункты </w:t>
            </w:r>
            <w:r w:rsidRPr="00AA3F1F">
              <w:t>134–168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30.06.08</w:t>
            </w: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06.01.10</w:t>
            </w: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E/C.12/JAM/3-4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24.01.90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E/1988/5/Add.3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E/C.12/1990/SR.11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E/1984/7/Add.30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21.11.01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E/1990/6/Add.28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E/C.12/2001/SR.73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E/C.12/1/Add.75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75.</w:t>
            </w:r>
            <w:r w:rsidRPr="00631898">
              <w:rPr>
                <w:b/>
              </w:rPr>
              <w:tab/>
              <w:t>Япония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21.09.79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14.04.82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30.06.06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22.12.09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E/C.12/JPN/3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E/1984/WG.1/SR.9 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E/1984/6/Add.6/ Corr.1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28.04.86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E/1986/3/Add.4/ Corr.1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E/1986/WG.1/SR.23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21.08.01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E/1990/6/Add.21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E/C.12/2001/SR.42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E/C.12/1/Add.67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30.08.01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E/C.12/2001/SR.43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76.</w:t>
            </w:r>
            <w:r w:rsidRPr="00631898">
              <w:rPr>
                <w:b/>
              </w:rPr>
              <w:tab/>
              <w:t>Иордания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E/1984/6/Add.15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E/C.12/1987/5, </w:t>
            </w:r>
            <w:r w:rsidRPr="00AA3F1F">
              <w:br/>
            </w:r>
            <w:r>
              <w:t xml:space="preserve">пункты </w:t>
            </w:r>
            <w:r w:rsidRPr="00AA3F1F">
              <w:t>36–66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30.06.03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E/C.12/1987/5, </w:t>
            </w:r>
            <w:r w:rsidRPr="00AA3F1F">
              <w:br/>
            </w:r>
            <w:r>
              <w:t xml:space="preserve">пункты </w:t>
            </w:r>
            <w:r w:rsidRPr="00AA3F1F">
              <w:t>67–85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'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28.11.90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E/1982/3/Add.38/ Rev.1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E/C.12/1990/8, </w:t>
            </w:r>
            <w:r w:rsidRPr="00AA3F1F">
              <w:br/>
            </w:r>
            <w:r>
              <w:t xml:space="preserve">пункты </w:t>
            </w:r>
            <w:r w:rsidRPr="00AA3F1F">
              <w:t>56–86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29.11.90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E/C.12/1990/SR.31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3F742D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15.08.00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E/1990/6/Add.17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E/C.12/2000/SR.30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E/C.12/1/Add.46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16.08.00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E/C.12/2000/SR.31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77.</w:t>
            </w:r>
            <w:r w:rsidRPr="00631898">
              <w:rPr>
                <w:b/>
              </w:rPr>
              <w:tab/>
              <w:t xml:space="preserve">Казахстан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24.04.06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19.05.10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E/C.12/KAZ/1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E/C.12/KAZ/CO/1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20.05.10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E/C.12/2010/SR.13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E/C.12/2010/SR.14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7A2D41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78.</w:t>
            </w:r>
            <w:r w:rsidRPr="00631898">
              <w:rPr>
                <w:b/>
              </w:rPr>
              <w:tab/>
              <w:t>Кения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06.11.08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 E/C.12/KEN/1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E/C.12/2008/SR.34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E/C.12/KEN/CO/1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2–5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07.11.08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E/C.12/2008/SR.35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07.11.08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E/C.12/2008/SR.36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79.</w:t>
            </w:r>
            <w:r w:rsidRPr="00631898">
              <w:rPr>
                <w:b/>
              </w:rPr>
              <w:tab/>
              <w:t>Кувейт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21.08.96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30.04.04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E/1990/5/Add.57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E/C.12/1/Add.98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31.03.10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E/C.12/KWT/2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03.05.04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E/C.12/2004/SR.10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E/C.12/2004/SR.11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80.</w:t>
            </w:r>
            <w:r w:rsidRPr="00631898">
              <w:rPr>
                <w:b/>
              </w:rPr>
              <w:tab/>
              <w:t xml:space="preserve">Кыргызстан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07.10.94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23.08.00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E/1990/5/Add.42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E/C.12/2000/SR.42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E/C.12/1/Add.49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30.06.05</w:t>
            </w:r>
          </w:p>
        </w:tc>
        <w:tc>
          <w:tcPr>
            <w:tcW w:w="991" w:type="dxa"/>
            <w:vAlign w:val="top"/>
          </w:tcPr>
          <w:p w:rsidR="00207DEB" w:rsidRPr="000875CD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03.04.12</w:t>
            </w:r>
          </w:p>
        </w:tc>
        <w:tc>
          <w:tcPr>
            <w:tcW w:w="1494" w:type="dxa"/>
            <w:vAlign w:val="top"/>
          </w:tcPr>
          <w:p w:rsidR="00207DEB" w:rsidRPr="000875CD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Pr="000875CD">
              <w:t>/</w:t>
            </w:r>
            <w:r>
              <w:rPr>
                <w:lang w:val="en-US"/>
              </w:rPr>
              <w:t>C</w:t>
            </w:r>
            <w:r>
              <w:t>.</w:t>
            </w:r>
            <w:r>
              <w:rPr>
                <w:lang w:val="en-US"/>
              </w:rPr>
              <w:t>12/KGZ/2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24.08.00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E/C.12/2000/SR.43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E/C.12/2000/SR.44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81.</w:t>
            </w:r>
            <w:r w:rsidRPr="00631898">
              <w:rPr>
                <w:b/>
              </w:rPr>
              <w:tab/>
              <w:t>Лаосская Народно-Демократическая Республика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13.05.07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82.</w:t>
            </w:r>
            <w:r w:rsidRPr="00631898">
              <w:rPr>
                <w:b/>
              </w:rPr>
              <w:tab/>
              <w:t xml:space="preserve">Латвия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14.07.92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30.06.99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2007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E/1990/5/Add.70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83.</w:t>
            </w:r>
            <w:r w:rsidRPr="00631898">
              <w:rPr>
                <w:b/>
              </w:rPr>
              <w:tab/>
              <w:t xml:space="preserve">Ливан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25.05.93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E/1990/5/Add.16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E/C.12/1993/10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26.05.93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28.05.93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E/C.12/1993/SR.21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84.</w:t>
            </w:r>
            <w:r w:rsidRPr="00631898">
              <w:rPr>
                <w:b/>
              </w:rPr>
              <w:tab/>
              <w:t>Лесото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09.12.92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30.06.94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85.</w:t>
            </w:r>
            <w:r w:rsidRPr="00631898">
              <w:rPr>
                <w:b/>
              </w:rPr>
              <w:tab/>
              <w:t xml:space="preserve">Либерия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22.12.04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30.06.06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86.</w:t>
            </w:r>
            <w:r w:rsidRPr="00631898">
              <w:rPr>
                <w:b/>
              </w:rPr>
              <w:tab/>
              <w:t xml:space="preserve">Ливийская Арабская Джамахирия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13.05.97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E/1990/5/Add.25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E/C.12/1997/SR.20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30.06.07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E/C.12/1997/SR.21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16.11.05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E/1990/6/Add.38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E/C.12/2005/SR.44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E/C.12/LYB/CO/2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17.11.05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E/C.12/2005/SR.45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E/C.12/2005/SR.46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87.</w:t>
            </w:r>
            <w:r w:rsidRPr="00631898">
              <w:rPr>
                <w:b/>
              </w:rPr>
              <w:tab/>
              <w:t xml:space="preserve">Лихтенштейн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10.03.99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04.10.04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E/1990/5/Add.66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E/C.12/LIE/CO/1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2–3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88.</w:t>
            </w:r>
            <w:r w:rsidRPr="00631898">
              <w:rPr>
                <w:b/>
              </w:rPr>
              <w:tab/>
              <w:t>Литва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20.02.92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27.04.04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E/1990/5/Add.55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E/C.12/1/Add.96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01.02.10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E/C.12/LTU/2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28.04.04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89.</w:t>
            </w:r>
            <w:r w:rsidRPr="00631898">
              <w:rPr>
                <w:b/>
              </w:rPr>
              <w:tab/>
              <w:t xml:space="preserve">Люксембург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18.11.83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29.11.90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E/1991/23,</w:t>
            </w:r>
            <w:r w:rsidRPr="00AA3F1F">
              <w:br/>
            </w:r>
            <w:r>
              <w:t xml:space="preserve">пункты </w:t>
            </w:r>
            <w:r w:rsidRPr="00AA3F1F">
              <w:t>87–129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30.11.90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03.12.90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E/C.12/1990/SR.36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09.12.96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E/C.12/1997/SR.48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E/C.12/1/Add.22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02.12.97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E/C.12/1997/SR.49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05.12.97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E/C.12/1997/SR.54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07.05.03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E/1994/104/Add.24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E/C.12/2003/SR.5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E/C.12/1/Add.86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90.</w:t>
            </w:r>
            <w:r w:rsidRPr="00631898">
              <w:rPr>
                <w:b/>
              </w:rPr>
              <w:tab/>
              <w:t xml:space="preserve">Мадагаскар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15.04.86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E/1980/6/Add.39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09.11.09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E/C.12/MDG/2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E/C.12/2009/SR.39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E/C.12/MDG/CO/2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10.11.09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E/C.12/2009/SR.40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E/C.12/2009/SR.41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191377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91.</w:t>
            </w:r>
            <w:r w:rsidRPr="00631898">
              <w:rPr>
                <w:b/>
              </w:rPr>
              <w:tab/>
              <w:t xml:space="preserve">Малави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22.03.94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30.06.96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92.</w:t>
            </w:r>
            <w:r w:rsidRPr="00631898">
              <w:rPr>
                <w:b/>
              </w:rPr>
              <w:tab/>
              <w:t xml:space="preserve">Мальдивские Острова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19.12.06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93.</w:t>
            </w:r>
            <w:r w:rsidRPr="00631898">
              <w:rPr>
                <w:b/>
              </w:rPr>
              <w:tab/>
              <w:t xml:space="preserve">Мали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94.</w:t>
            </w:r>
            <w:r w:rsidRPr="00631898">
              <w:rPr>
                <w:b/>
              </w:rPr>
              <w:tab/>
              <w:t xml:space="preserve">Мальта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13.12.90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09.11.04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E/1990/5/Add.58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E/C.12/2004/SR.32-33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E/C.12/1/Add.101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95.</w:t>
            </w:r>
            <w:r w:rsidRPr="00631898">
              <w:rPr>
                <w:b/>
              </w:rPr>
              <w:tab/>
              <w:t>Мавритания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17.02.05</w:t>
            </w:r>
          </w:p>
        </w:tc>
        <w:tc>
          <w:tcPr>
            <w:tcW w:w="713" w:type="dxa"/>
            <w:vAlign w:val="top"/>
          </w:tcPr>
          <w:p w:rsidR="00207DEB" w:rsidRPr="00652D5F" w:rsidRDefault="00652D5F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207DEB" w:rsidRPr="00652D5F" w:rsidRDefault="00652D5F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15.11.12</w:t>
            </w:r>
          </w:p>
        </w:tc>
        <w:tc>
          <w:tcPr>
            <w:tcW w:w="1636" w:type="dxa"/>
            <w:vAlign w:val="top"/>
          </w:tcPr>
          <w:p w:rsidR="00207DEB" w:rsidRPr="00652D5F" w:rsidRDefault="00652D5F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E/C.12/MRT/1</w:t>
            </w:r>
          </w:p>
        </w:tc>
        <w:tc>
          <w:tcPr>
            <w:tcW w:w="1975" w:type="dxa"/>
            <w:vAlign w:val="top"/>
          </w:tcPr>
          <w:p w:rsidR="00207DEB" w:rsidRPr="00652D5F" w:rsidRDefault="00652D5F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E/C.12/2012/SR.35</w:t>
            </w:r>
          </w:p>
        </w:tc>
        <w:tc>
          <w:tcPr>
            <w:tcW w:w="1692" w:type="dxa"/>
            <w:gridSpan w:val="2"/>
            <w:vAlign w:val="top"/>
          </w:tcPr>
          <w:p w:rsidR="00207DEB" w:rsidRPr="00652D5F" w:rsidRDefault="00652D5F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E/C.12/MRT/CO/1</w:t>
            </w:r>
          </w:p>
        </w:tc>
        <w:tc>
          <w:tcPr>
            <w:tcW w:w="755" w:type="dxa"/>
            <w:vAlign w:val="top"/>
          </w:tcPr>
          <w:p w:rsidR="00207DEB" w:rsidRPr="00652D5F" w:rsidRDefault="00652D5F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652D5F" w:rsidRDefault="00652D5F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30.11.17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52D5F" w:rsidRPr="00AA3F1F" w:rsidTr="00904B7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652D5F" w:rsidRPr="00AA3F1F" w:rsidRDefault="00652D5F" w:rsidP="00904B7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16.11.12</w:t>
            </w:r>
          </w:p>
        </w:tc>
        <w:tc>
          <w:tcPr>
            <w:tcW w:w="1636" w:type="dxa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E/C.12/2012/SR.36</w:t>
            </w:r>
          </w:p>
        </w:tc>
        <w:tc>
          <w:tcPr>
            <w:tcW w:w="1692" w:type="dxa"/>
            <w:gridSpan w:val="2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652D5F" w:rsidRPr="00AA3F1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652D5F" w:rsidRPr="00AA3F1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52D5F" w:rsidRPr="00AA3F1F" w:rsidTr="00904B72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652D5F" w:rsidRPr="00AA3F1F" w:rsidRDefault="00652D5F" w:rsidP="00904B72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92" w:type="dxa"/>
            <w:gridSpan w:val="2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652D5F" w:rsidRPr="00652D5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652D5F" w:rsidRPr="00AA3F1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652D5F" w:rsidRPr="00AA3F1F" w:rsidRDefault="00652D5F" w:rsidP="00904B72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96.</w:t>
            </w:r>
            <w:r w:rsidRPr="00631898">
              <w:rPr>
                <w:b/>
              </w:rPr>
              <w:tab/>
              <w:t>Маврикий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27.11.95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E/1990/5/Add.21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E/C.12/1995/SR.40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E/C.12/1995/14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28.11.95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E/C.12/1995/SR.41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E/C.12/1995/18, </w:t>
            </w:r>
            <w:r>
              <w:t xml:space="preserve">пункты </w:t>
            </w:r>
            <w:r w:rsidRPr="00AA3F1F">
              <w:t>228–247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E/C.12/1995/SR.43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2–4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07.05.10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E/C.12/MUS/4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E/C.12/MUS/CO/4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10.05.10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97.</w:t>
            </w:r>
            <w:r w:rsidRPr="00631898">
              <w:rPr>
                <w:b/>
              </w:rPr>
              <w:tab/>
              <w:t xml:space="preserve">Мексика </w:t>
            </w:r>
            <w:r w:rsidRPr="00631898">
              <w:t xml:space="preserve">– </w:t>
            </w:r>
            <w:r w:rsidR="00652D5F">
              <w:t>Базовый</w:t>
            </w:r>
            <w:r w:rsidRPr="00631898">
              <w:t xml:space="preserve"> документ: </w:t>
            </w:r>
            <w:r w:rsidRPr="00631898">
              <w:rPr>
                <w:lang w:val="fr-FR"/>
              </w:rPr>
              <w:t>HRI</w:t>
            </w:r>
            <w:r w:rsidRPr="00631898">
              <w:t>/</w:t>
            </w:r>
            <w:r w:rsidRPr="00631898">
              <w:rPr>
                <w:lang w:val="fr-FR"/>
              </w:rPr>
              <w:t>CORE</w:t>
            </w:r>
            <w:r w:rsidRPr="00631898">
              <w:t>/</w:t>
            </w:r>
            <w:r w:rsidRPr="00631898">
              <w:rPr>
                <w:lang w:val="fr-FR"/>
              </w:rPr>
              <w:t>MEX</w:t>
            </w:r>
            <w:r w:rsidRPr="00631898">
              <w:t>/2005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23.06.81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15.04.82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E/1982/3/Add.8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5–6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30.06.12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30.04.86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E/1986/WG.1/24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E/1984/6/Add.10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E/1986/WG.1/26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E/1986/WG.1/28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15.01.90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E/1986/3/Add.13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E/C.12/1990/SR.6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E/C.12/1990/3,</w:t>
            </w:r>
            <w:r w:rsidRPr="00AA3F1F">
              <w:br/>
            </w:r>
            <w:r>
              <w:t xml:space="preserve">пункты </w:t>
            </w:r>
            <w:r w:rsidRPr="00AA3F1F">
              <w:t>85–112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E/C.12/1990/SR.9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29.11.93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E/1990/6/Add.4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E/C.12/1993/SR.32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E/C.12/1993/16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30.11.93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E/C.12/1993/SR.33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E/C.12/1993/SR.34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E/C.12/1993/SR.35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E/1994/104/Add.18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E/C.12/1999/SR.44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E/C.12/1/Add.41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26.11.99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E/C.12/1999/SR.45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02.12.99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E/C.12/1999/SR.46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E/C.12/1999/SR.54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E/C.12/MEX/CO/4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E/C.12/MEX/CO/4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98.</w:t>
            </w:r>
            <w:r w:rsidRPr="00631898">
              <w:rPr>
                <w:b/>
              </w:rPr>
              <w:tab/>
              <w:t>Монако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28.11.97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13.04.04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E/1990/5/Add.64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E/C.12/MCO/CO/1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2–3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26.05.11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E/C.12/MCO/2-3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99.</w:t>
            </w:r>
            <w:r w:rsidRPr="00631898">
              <w:rPr>
                <w:b/>
              </w:rPr>
              <w:tab/>
              <w:t>Монголия</w:t>
            </w:r>
          </w:p>
        </w:tc>
      </w:tr>
      <w:tr w:rsidR="00207DEB" w:rsidRPr="0003735A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16.04.80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30.06.03</w:t>
            </w:r>
          </w:p>
        </w:tc>
        <w:tc>
          <w:tcPr>
            <w:tcW w:w="991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22.02.12</w:t>
            </w:r>
          </w:p>
        </w:tc>
        <w:tc>
          <w:tcPr>
            <w:tcW w:w="1494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</w:t>
            </w:r>
            <w:r>
              <w:t>С</w:t>
            </w:r>
            <w:r w:rsidRPr="0003735A">
              <w:rPr>
                <w:lang w:val="en-US"/>
              </w:rPr>
              <w:t>.</w:t>
            </w:r>
            <w:r>
              <w:t>12/</w:t>
            </w:r>
            <w:r>
              <w:rPr>
                <w:lang w:val="en-US"/>
              </w:rPr>
              <w:t>MNG/4</w:t>
            </w:r>
          </w:p>
        </w:tc>
      </w:tr>
      <w:tr w:rsidR="00207DEB" w:rsidRPr="0003735A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03735A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03735A">
              <w:rPr>
                <w:lang w:val="en-US"/>
              </w:rPr>
              <w:t>20.04.81</w:t>
            </w:r>
          </w:p>
        </w:tc>
        <w:tc>
          <w:tcPr>
            <w:tcW w:w="1636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03735A">
              <w:rPr>
                <w:lang w:val="en-US"/>
              </w:rPr>
              <w:t>E/1980/6/Add.7</w:t>
            </w:r>
          </w:p>
        </w:tc>
        <w:tc>
          <w:tcPr>
            <w:tcW w:w="1975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03735A">
              <w:rPr>
                <w:lang w:val="en-US"/>
              </w:rPr>
              <w:t>E/1981/WG.1/SR.8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207DEB" w:rsidRPr="0003735A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03735A">
              <w:rPr>
                <w:lang w:val="en-US"/>
              </w:rPr>
              <w:t>E/1981/WG.1/SR.9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03735A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03735A">
              <w:rPr>
                <w:lang w:val="en-US"/>
              </w:rPr>
              <w:t>16.04.82</w:t>
            </w:r>
          </w:p>
        </w:tc>
        <w:tc>
          <w:tcPr>
            <w:tcW w:w="1636" w:type="dxa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03735A">
              <w:rPr>
                <w:lang w:val="en-US"/>
              </w:rPr>
              <w:t>E/1982/3/Add.11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E/1984/WG.1/SR.18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08.02.88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E/1986/4/Add.9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E/C.12/1988/SR.5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E/C.12/1988/4, </w:t>
            </w:r>
            <w:r w:rsidRPr="00AA3F1F">
              <w:br/>
            </w:r>
            <w:r>
              <w:t xml:space="preserve">пункты </w:t>
            </w:r>
            <w:r w:rsidRPr="00AA3F1F">
              <w:t>62–89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E/C.12/1988/SR.7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17.08.00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E/1994/104/Add.21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E/C.12/2000/SR.34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E/C.12/1/Add.47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18.08.00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E/C.12/2000/SR.35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28.08.00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E/C.12/2000/SR.36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E/C.12/2000/SR.49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191377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100.</w:t>
            </w:r>
            <w:r w:rsidRPr="00631898">
              <w:rPr>
                <w:b/>
              </w:rPr>
              <w:tab/>
              <w:t>Черногория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03.06.06</w:t>
            </w:r>
            <w:r w:rsidRPr="00631898">
              <w:rPr>
                <w:vertAlign w:val="superscript"/>
              </w:rPr>
              <w:footnoteReference w:id="1"/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  <w:r w:rsidRPr="00631898">
              <w:rPr>
                <w:vertAlign w:val="superscript"/>
              </w:rPr>
              <w:footnoteReference w:id="2"/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02.05.05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E/1990/5/Add.61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E/C.12/1/Add.108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26.12.11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E/C.12/MNE/1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03.05.05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101.</w:t>
            </w:r>
            <w:r w:rsidRPr="00631898">
              <w:rPr>
                <w:b/>
              </w:rPr>
              <w:tab/>
              <w:t>Марокко</w:t>
            </w:r>
          </w:p>
        </w:tc>
        <w:tc>
          <w:tcPr>
            <w:tcW w:w="713" w:type="dxa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03" w:type="dxa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636" w:type="dxa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975" w:type="dxa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692" w:type="dxa"/>
            <w:gridSpan w:val="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755" w:type="dxa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786" w:type="dxa"/>
            <w:gridSpan w:val="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91" w:type="dxa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494" w:type="dxa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03.08.79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05.06.94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E/1990/5/Add.13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207DEB" w:rsidRPr="00423144" w:rsidRDefault="00423144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24.01.13</w:t>
            </w:r>
          </w:p>
        </w:tc>
        <w:tc>
          <w:tcPr>
            <w:tcW w:w="1494" w:type="dxa"/>
            <w:vAlign w:val="top"/>
          </w:tcPr>
          <w:p w:rsidR="00207DEB" w:rsidRPr="00423144" w:rsidRDefault="00423144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E/C.12/MAR/4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06.06.94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10.06.94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22.11.00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E/1990/6/Add.20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E/C.12/2000/SR.70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E/C.12/1/Add.55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E/C.12/2000/SR.71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30.11.00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E/C.12/2000/SR.72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10.05.04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E/1994/104/Add.29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E/C.12/MAR/CO/3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11.05.04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E/C.12/2006/SR.17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E/C.12/2006/SR.18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102.</w:t>
            </w:r>
            <w:r w:rsidRPr="00631898">
              <w:rPr>
                <w:b/>
              </w:rPr>
              <w:tab/>
              <w:t xml:space="preserve">Намибия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28.02.95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30.06.97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Del="00501C6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Del="00501C6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103.</w:t>
            </w:r>
            <w:r w:rsidRPr="00631898">
              <w:rPr>
                <w:b/>
              </w:rPr>
              <w:tab/>
              <w:t xml:space="preserve">Непал 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14.08.91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22.08.01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E/1990/5/Add.45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E/C.12/2001/SR.44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E/C.12/1/Add.66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12.07.11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E/C.12/NPL/3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23.08.01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E/C.12/2001/SR.45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29.08.01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E/C.12/2001/SR.46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01.05.07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E/C.12/NPL/2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E/C.12/NPL/CO/2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02.05.07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E/C.12/2007/SR.4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E/C.12/2007/SR.5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5A7079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104.</w:t>
            </w:r>
            <w:r w:rsidRPr="00631898">
              <w:rPr>
                <w:b/>
              </w:rPr>
              <w:tab/>
              <w:t>Нидерланды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11.03.79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E/1980/6/Add.33</w:t>
            </w: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E/1984/WG.1/SR.4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E/1984/WG.1/SR.5</w:t>
            </w:r>
          </w:p>
        </w:tc>
        <w:tc>
          <w:tcPr>
            <w:tcW w:w="168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30.06.12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E/1984/WG.1/SR.6</w:t>
            </w:r>
          </w:p>
        </w:tc>
        <w:tc>
          <w:tcPr>
            <w:tcW w:w="168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E/1984/WG.1/SR.8</w:t>
            </w:r>
          </w:p>
        </w:tc>
        <w:tc>
          <w:tcPr>
            <w:tcW w:w="168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23.04.86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E/1982/3/Add.35</w:t>
            </w:r>
          </w:p>
        </w:tc>
        <w:tc>
          <w:tcPr>
            <w:tcW w:w="198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E/1984/WG.1/SR.14</w:t>
            </w:r>
          </w:p>
        </w:tc>
        <w:tc>
          <w:tcPr>
            <w:tcW w:w="168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E/1984/WG.1/SR.18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1, 2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E/1984/6/Add.20</w:t>
            </w: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E/C.12/1989/SR.14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E/C.12/1989/5,</w:t>
            </w:r>
            <w:r w:rsidRPr="00AA3F1F">
              <w:br/>
            </w:r>
            <w:r>
              <w:t xml:space="preserve">пункты </w:t>
            </w:r>
            <w:r w:rsidRPr="00AA3F1F">
              <w:t>193–228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E/C.12/1989/SR.15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E/1990/6/Add.11</w:t>
            </w: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E/C.12/1998/SR.13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E/C.12/1/Add.25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06.05.98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E/C.12/1998/SR.14</w:t>
            </w:r>
          </w:p>
        </w:tc>
        <w:tc>
          <w:tcPr>
            <w:tcW w:w="168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07.05.98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E/C.12/1998/SR.15</w:t>
            </w:r>
          </w:p>
        </w:tc>
        <w:tc>
          <w:tcPr>
            <w:tcW w:w="168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E/C.12/1998/SR.16</w:t>
            </w:r>
          </w:p>
        </w:tc>
        <w:tc>
          <w:tcPr>
            <w:tcW w:w="168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E/C.12/1998/SR.17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07.11.06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E/1994/104/Add.30</w:t>
            </w: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E/C.12/2006/SR.33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E/C.12/NLD/CO/3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4-5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08.11.06</w:t>
            </w:r>
          </w:p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10.11.10</w:t>
            </w:r>
          </w:p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11.11.10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E/C.12/NDL/4-5</w:t>
            </w: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E/C.12/2006/SR.34</w:t>
            </w:r>
          </w:p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E/C.12/2010/SR.43-45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E/C.12/NLD/CO/4-5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E/C.12/2006/SR.35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(</w:t>
            </w:r>
            <w:r>
              <w:t xml:space="preserve">Антильские </w:t>
            </w:r>
            <w:r>
              <w:br/>
              <w:t>ос</w:t>
            </w:r>
            <w:r>
              <w:t>т</w:t>
            </w:r>
            <w:r>
              <w:t>рова</w:t>
            </w:r>
            <w:r w:rsidRPr="00AA3F1F">
              <w:t>)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E/1984/6/Add.14</w:t>
            </w: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E/C.12/1987/SR.5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E/C.12/1987/5, </w:t>
            </w:r>
            <w:r w:rsidRPr="00AA3F1F">
              <w:br/>
            </w:r>
            <w:r>
              <w:t xml:space="preserve">пункты </w:t>
            </w:r>
            <w:r w:rsidRPr="00AA3F1F">
              <w:t>23–35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E/C.12/1987/SR.6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E/1982/3/Add.44</w:t>
            </w: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E/C.12/1989/SR.14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E/C.12/1989/5, </w:t>
            </w:r>
            <w:r w:rsidRPr="00AA3F1F">
              <w:br/>
            </w:r>
            <w:r>
              <w:t xml:space="preserve">пункты </w:t>
            </w:r>
            <w:r w:rsidRPr="00AA3F1F">
              <w:t>229–240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E/C.12/1989/SR.15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E/1990/6/Add.12</w:t>
            </w: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E/C.12/1998/SR.13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E/C.12/1/Add.25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06.05.98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E/C.12/1998/SR.14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E/C.12/1998/SR.15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E/C.12/1998/SR.16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E/C.12/1998/SR.17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1A4C53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4.05.07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E/C.12/ANT/3</w:t>
            </w:r>
          </w:p>
        </w:tc>
        <w:tc>
          <w:tcPr>
            <w:tcW w:w="198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E/C.12/2007/SR.9 E/C.12/2007/SR.10</w:t>
            </w:r>
          </w:p>
        </w:tc>
        <w:tc>
          <w:tcPr>
            <w:tcW w:w="1685" w:type="dxa"/>
            <w:tcBorders>
              <w:bottom w:val="nil"/>
            </w:tcBorders>
            <w:vAlign w:val="top"/>
          </w:tcPr>
          <w:p w:rsidR="00207DEB" w:rsidRPr="001A4C53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1A4C53">
              <w:rPr>
                <w:lang w:val="en-US"/>
              </w:rPr>
              <w:t>E/C.12/NLD/CO/3/ Add.1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1A4C53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1A4C53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1A4C53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1A4C53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1A4C53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10.11.10</w:t>
            </w:r>
          </w:p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11.11.10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E/C.12/NLD/4/</w:t>
            </w:r>
            <w:r>
              <w:t xml:space="preserve"> </w:t>
            </w:r>
            <w:r w:rsidRPr="00AA3F1F">
              <w:t>Add.1</w:t>
            </w:r>
          </w:p>
        </w:tc>
        <w:tc>
          <w:tcPr>
            <w:tcW w:w="198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E/C.12/2010/SR.43-45</w:t>
            </w:r>
          </w:p>
        </w:tc>
        <w:tc>
          <w:tcPr>
            <w:tcW w:w="168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E/C.12/NLD/CO/4-5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5A7079">
            <w:pPr>
              <w:spacing w:before="0" w:after="0" w:line="220" w:lineRule="exact"/>
            </w:pPr>
            <w:r w:rsidRPr="00AA3F1F">
              <w:t>(</w:t>
            </w:r>
            <w:proofErr w:type="spellStart"/>
            <w:r>
              <w:t>Аруба</w:t>
            </w:r>
            <w:proofErr w:type="spellEnd"/>
            <w:r w:rsidRPr="00AA3F1F">
              <w:t>)</w:t>
            </w: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05.05.98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E/1990/6/Add.13</w:t>
            </w:r>
          </w:p>
        </w:tc>
        <w:tc>
          <w:tcPr>
            <w:tcW w:w="198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E/C.12/1998/SR.13</w:t>
            </w:r>
          </w:p>
        </w:tc>
        <w:tc>
          <w:tcPr>
            <w:tcW w:w="168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E/C.12/1/Add.25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06.05.98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E/C.12/1998/SR.14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07.05.98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E/C.12/1998/SR.15</w:t>
            </w:r>
          </w:p>
        </w:tc>
        <w:tc>
          <w:tcPr>
            <w:tcW w:w="168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E/C.12/1998/SR.16</w:t>
            </w:r>
          </w:p>
        </w:tc>
        <w:tc>
          <w:tcPr>
            <w:tcW w:w="168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E/C.12/1998/SR.17</w:t>
            </w:r>
          </w:p>
        </w:tc>
        <w:tc>
          <w:tcPr>
            <w:tcW w:w="168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E/C.12/2010/SR.43</w:t>
            </w:r>
          </w:p>
        </w:tc>
        <w:tc>
          <w:tcPr>
            <w:tcW w:w="168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F6440D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E/C.12/2010/SR.44</w:t>
            </w:r>
          </w:p>
        </w:tc>
        <w:tc>
          <w:tcPr>
            <w:tcW w:w="168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10.11.10</w:t>
            </w:r>
            <w:r w:rsidRPr="00AA3F1F">
              <w:br/>
              <w:t>11.10.10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E/C.12/NDL/4/</w:t>
            </w:r>
            <w:r>
              <w:t xml:space="preserve"> </w:t>
            </w:r>
            <w:r w:rsidRPr="00AA3F1F">
              <w:t>Add.2</w:t>
            </w:r>
          </w:p>
        </w:tc>
        <w:tc>
          <w:tcPr>
            <w:tcW w:w="198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E/C.12/2010/SR.45</w:t>
            </w:r>
          </w:p>
        </w:tc>
        <w:tc>
          <w:tcPr>
            <w:tcW w:w="168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E/C.12/NLD/CO/4-5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105.</w:t>
            </w:r>
            <w:r w:rsidRPr="00631898">
              <w:rPr>
                <w:b/>
              </w:rPr>
              <w:tab/>
              <w:t xml:space="preserve">Новая Зеландия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28.03.79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E/C.12/1993/SR.24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E/C.12/1993/13</w:t>
            </w:r>
          </w:p>
        </w:tc>
        <w:tc>
          <w:tcPr>
            <w:tcW w:w="755" w:type="dxa"/>
            <w:vAlign w:val="top"/>
          </w:tcPr>
          <w:p w:rsidR="00207DEB" w:rsidRPr="00456F9D" w:rsidRDefault="00456F9D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456F9D" w:rsidRDefault="00456F9D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18.05.17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24.11.93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E/1990/5/Add.11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E/C.12/1993/SR.25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456F9D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E/1990/5/Add.12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E/C.12/1993/SR.26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12.05.03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E/1990/6/Add.33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E/C.12/2003/SR.11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E/C.12/1/Add.88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E/C.12/2003/SR.12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56F9D" w:rsidRPr="00AA3F1F" w:rsidTr="002F440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456F9D" w:rsidRPr="00AA3F1F" w:rsidRDefault="00456F9D" w:rsidP="002F4404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456F9D" w:rsidRPr="00456F9D" w:rsidRDefault="00456F9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456F9D" w:rsidRPr="00456F9D" w:rsidRDefault="00456F9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04.05.12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456F9D" w:rsidRPr="00AA3F1F" w:rsidRDefault="00456F9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456F9D" w:rsidRPr="00AA3F1F" w:rsidRDefault="00456F9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</w:t>
            </w:r>
            <w:r w:rsidR="00DE4118">
              <w:rPr>
                <w:lang w:val="en-US"/>
              </w:rPr>
              <w:t>12</w:t>
            </w:r>
            <w:r w:rsidRPr="00AA3F1F">
              <w:t>/SR.</w:t>
            </w:r>
            <w:r w:rsidR="001C1622">
              <w:rPr>
                <w:lang w:val="en-US"/>
              </w:rPr>
              <w:t>9-11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456F9D" w:rsidRPr="00AA3F1F" w:rsidRDefault="00CC1B58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E/C.12/NZL/CO/3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456F9D" w:rsidRPr="00AA3F1F" w:rsidRDefault="00456F9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456F9D" w:rsidRPr="00AA3F1F" w:rsidRDefault="00456F9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456F9D" w:rsidRPr="00AA3F1F" w:rsidRDefault="00456F9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456F9D" w:rsidRPr="00AA3F1F" w:rsidRDefault="00456F9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1C1622" w:rsidRDefault="00207DEB" w:rsidP="005A7079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7A0877" w:rsidRDefault="00207DEB" w:rsidP="005A7079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07.05.12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7A0877" w:rsidRDefault="00207DEB" w:rsidP="00C21C8A">
            <w:pPr>
              <w:spacing w:before="0" w:after="0" w:line="220" w:lineRule="exac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7A0877" w:rsidRDefault="00207DEB" w:rsidP="005A7079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CC1B58" w:rsidRDefault="00207DEB" w:rsidP="005A7079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106.</w:t>
            </w:r>
            <w:r w:rsidRPr="00631898">
              <w:rPr>
                <w:b/>
              </w:rPr>
              <w:tab/>
              <w:t xml:space="preserve">Никарагуа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12.06.80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01.05.85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E/1982/3/Add.31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E/1982/3/Add.31/ Corr.1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24.04.86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24.11.93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E/1986/3/Add.15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E/C.12/1993/SR.27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E/C.12/1993/14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E/1986/3/Add.16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E/C.12/1993/SR.28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2, 3, 4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04.11.08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E/C.12/NIC/4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E/C.12/2008/SR.29 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E/C.12/NIC/CO/4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04.11.08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E/C.12/2008/SR.30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05.11.08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E/C.12/2008/SR.31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107.</w:t>
            </w:r>
            <w:r w:rsidRPr="00631898">
              <w:rPr>
                <w:b/>
              </w:rPr>
              <w:tab/>
              <w:t>Нигер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07.06.86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108.</w:t>
            </w:r>
            <w:r w:rsidRPr="00631898">
              <w:rPr>
                <w:b/>
              </w:rPr>
              <w:tab/>
              <w:t>Нигерия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29.10.93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29.04.98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E/1990/5/Add.31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E/C.12/1/Add.23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01.05.98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109.</w:t>
            </w:r>
            <w:r w:rsidRPr="00631898">
              <w:rPr>
                <w:b/>
              </w:rPr>
              <w:tab/>
              <w:t>Норвегия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15.04.80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E/1978/8/Add.12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28.06.10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E/C.12/NOR/5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24.04.81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E/1980/6/Add.5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E/1981/WG.1/SR.14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16.04.82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E/1982/3/Add.12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E/1982/WG.1/SR.16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F6440D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30.04.84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E/1984/7/Add.16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E/1984/WG.1/SR.19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E/1984/WG.1/SR.22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08.02.88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E/1986/4/Add.21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E/C.12/1988/4</w:t>
            </w:r>
            <w:r w:rsidRPr="00AA3F1F">
              <w:br/>
            </w:r>
            <w:r>
              <w:t xml:space="preserve">пункты </w:t>
            </w:r>
            <w:r w:rsidRPr="00AA3F1F">
              <w:t>219–239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23.11.92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E/1990/7/Add.7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E/C.12/1992/SR.4 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E/C.12/1992/2, </w:t>
            </w:r>
            <w:r w:rsidRPr="00AA3F1F">
              <w:br/>
            </w:r>
            <w:r>
              <w:t xml:space="preserve">пункты </w:t>
            </w:r>
            <w:r w:rsidRPr="00AA3F1F">
              <w:t>80–107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E/C.12/1992/SR.5 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E/C.12/1992/SR.12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22.11.95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E/C.12/1995/SR.34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E/C.12/1995/13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E/C.12/1995/SR.36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E/C.12/1995/SR.37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03.05.05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E/C.12/4/Add.14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E/C.12/2005/SR.14-15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E/C.12/1/Add.109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110.</w:t>
            </w:r>
            <w:r w:rsidRPr="00631898">
              <w:rPr>
                <w:b/>
              </w:rPr>
              <w:tab/>
              <w:t>Пакистан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17.07.2008</w:t>
            </w: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526419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526419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526419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526419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526419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526419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526419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526419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526419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526419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526419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111.</w:t>
            </w:r>
            <w:r w:rsidRPr="00631898">
              <w:rPr>
                <w:b/>
              </w:rPr>
              <w:tab/>
              <w:t>Панама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08.06.77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07.04.82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E/1980/6/Add.20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30.06.04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E/1980/6/Add.23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E/1984/6/Add.19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E/C.12/1991/4, </w:t>
            </w:r>
            <w:r w:rsidRPr="00AA3F1F">
              <w:br/>
            </w:r>
            <w:r>
              <w:t xml:space="preserve">пункты </w:t>
            </w:r>
            <w:r w:rsidRPr="00AA3F1F">
              <w:t>95–139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E/1988/5/Add.9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E/1986/4/Add.22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16.08.01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E/1990/6/Add.24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E/C.12/2001/SR.36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E/C.12/1/Add.64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27.08.01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526419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112.</w:t>
            </w:r>
            <w:r w:rsidRPr="00631898">
              <w:rPr>
                <w:b/>
              </w:rPr>
              <w:tab/>
            </w:r>
            <w:proofErr w:type="spellStart"/>
            <w:r w:rsidRPr="00631898">
              <w:rPr>
                <w:b/>
              </w:rPr>
              <w:t>Папуа-Новая</w:t>
            </w:r>
            <w:proofErr w:type="spellEnd"/>
            <w:r w:rsidRPr="00631898">
              <w:rPr>
                <w:b/>
              </w:rPr>
              <w:t xml:space="preserve"> Гвинея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17.10.08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line="220" w:lineRule="exact"/>
              <w:rPr>
                <w:b/>
              </w:rPr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113.</w:t>
            </w:r>
            <w:r w:rsidRPr="00631898">
              <w:rPr>
                <w:b/>
              </w:rPr>
              <w:tab/>
              <w:t xml:space="preserve">Парагвай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10.09.92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30.04.96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E/1990/5/Add.23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06.10.11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E/C.12/PRY/4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01.05.96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2, 3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13.11.07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E/C.12/PRY/3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E/C.12/2007/SR.44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E/C.12/PRY/CO/3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14.11.07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E/C.12/2007/SR.45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E/C.12/2007/SR.46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F6440D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114.</w:t>
            </w:r>
            <w:r w:rsidRPr="00631898">
              <w:rPr>
                <w:b/>
              </w:rPr>
              <w:tab/>
              <w:t>Перу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28.07.78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DE4118" w:rsidRDefault="00DE4118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786" w:type="dxa"/>
            <w:gridSpan w:val="2"/>
            <w:vAlign w:val="top"/>
          </w:tcPr>
          <w:p w:rsidR="00207DEB" w:rsidRPr="00DE4118" w:rsidRDefault="00DE4118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18.05.17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07.05.97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E/1990/5/Add.29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E/C.12/1/Add.14</w:t>
            </w:r>
          </w:p>
        </w:tc>
        <w:tc>
          <w:tcPr>
            <w:tcW w:w="755" w:type="dxa"/>
            <w:vAlign w:val="top"/>
          </w:tcPr>
          <w:p w:rsidR="00207DEB" w:rsidRPr="00DE411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09.05.97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E/C.12/1997/SR.16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03735A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E/C.12/1997/SR.17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E/C.12/1997/SR.26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C41C0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7A0877" w:rsidRDefault="00207DEB" w:rsidP="00E20B68">
            <w:pPr>
              <w:spacing w:line="220" w:lineRule="exact"/>
              <w:ind w:right="113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7A0877" w:rsidRDefault="00207DEB" w:rsidP="00C41C0F">
            <w:pPr>
              <w:spacing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2-4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C41C0F" w:rsidRDefault="00207DEB" w:rsidP="00C41C0F">
            <w:pPr>
              <w:spacing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1C0F">
              <w:rPr>
                <w:lang w:val="en-US"/>
              </w:rPr>
              <w:t>03.05.12</w:t>
            </w:r>
            <w:r>
              <w:rPr>
                <w:lang w:val="en-US"/>
              </w:rPr>
              <w:br/>
            </w:r>
            <w:r w:rsidRPr="00C41C0F">
              <w:rPr>
                <w:lang w:val="en-US"/>
              </w:rPr>
              <w:t>04.05.12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C41C0F" w:rsidRDefault="00207DEB" w:rsidP="00C41C0F">
            <w:pPr>
              <w:spacing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C41C0F" w:rsidRDefault="00207DEB" w:rsidP="00C41C0F">
            <w:pPr>
              <w:spacing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1C0F">
              <w:rPr>
                <w:lang w:val="en-US"/>
              </w:rPr>
              <w:t>E/C.12/2012/SR.6-8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C41C0F" w:rsidRDefault="00207DEB" w:rsidP="00C41C0F">
            <w:pPr>
              <w:spacing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1C0F">
              <w:rPr>
                <w:lang w:val="en-US"/>
              </w:rPr>
              <w:t>E/C.12/PER/CO/</w:t>
            </w:r>
            <w:r>
              <w:rPr>
                <w:lang w:val="en-US"/>
              </w:rPr>
              <w:br/>
            </w:r>
            <w:r w:rsidRPr="00C41C0F">
              <w:rPr>
                <w:lang w:val="en-US"/>
              </w:rPr>
              <w:t>2-4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C41C0F" w:rsidRDefault="00207DEB" w:rsidP="00E20B68">
            <w:pPr>
              <w:spacing w:line="220" w:lineRule="exac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C41C0F" w:rsidRDefault="00207DEB" w:rsidP="00E20B68">
            <w:pPr>
              <w:spacing w:line="220" w:lineRule="exac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C41C0F" w:rsidRDefault="00207DEB" w:rsidP="00E20B68">
            <w:pPr>
              <w:spacing w:line="220" w:lineRule="exac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C41C0F" w:rsidRDefault="00207DEB" w:rsidP="00E20B68">
            <w:pPr>
              <w:spacing w:line="220" w:lineRule="exac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207DEB" w:rsidRPr="00C41C0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rPr>
                <w:b/>
                <w:lang w:val="en-US"/>
              </w:rPr>
            </w:pPr>
            <w:r w:rsidRPr="00C41C0F">
              <w:rPr>
                <w:b/>
                <w:lang w:val="en-US"/>
              </w:rPr>
              <w:t>115.</w:t>
            </w:r>
            <w:r w:rsidRPr="00C41C0F">
              <w:rPr>
                <w:b/>
                <w:lang w:val="en-US"/>
              </w:rPr>
              <w:tab/>
            </w:r>
            <w:r w:rsidRPr="00631898">
              <w:rPr>
                <w:b/>
              </w:rPr>
              <w:t>Филиппины</w:t>
            </w:r>
          </w:p>
        </w:tc>
      </w:tr>
      <w:tr w:rsidR="00207DEB" w:rsidRPr="00C41C0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rPr>
                <w:lang w:val="en-US"/>
              </w:rPr>
            </w:pPr>
            <w:r w:rsidRPr="00C41C0F">
              <w:rPr>
                <w:lang w:val="en-US"/>
              </w:rPr>
              <w:t>03.01.76</w:t>
            </w:r>
          </w:p>
        </w:tc>
        <w:tc>
          <w:tcPr>
            <w:tcW w:w="713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1C0F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1C0F">
              <w:rPr>
                <w:lang w:val="en-US"/>
              </w:rPr>
              <w:t>18.04.80</w:t>
            </w:r>
          </w:p>
        </w:tc>
        <w:tc>
          <w:tcPr>
            <w:tcW w:w="1636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1C0F">
              <w:rPr>
                <w:lang w:val="en-US"/>
              </w:rPr>
              <w:t>E/1978/8/Add.4</w:t>
            </w:r>
          </w:p>
        </w:tc>
        <w:tc>
          <w:tcPr>
            <w:tcW w:w="1975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1C0F">
              <w:rPr>
                <w:lang w:val="en-US"/>
              </w:rPr>
              <w:t>E/1980/WG.1/SR.11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1C0F">
              <w:rPr>
                <w:lang w:val="en-US"/>
              </w:rPr>
              <w:t>5–6</w:t>
            </w:r>
          </w:p>
        </w:tc>
        <w:tc>
          <w:tcPr>
            <w:tcW w:w="786" w:type="dxa"/>
            <w:gridSpan w:val="2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1C0F">
              <w:rPr>
                <w:lang w:val="en-US"/>
              </w:rPr>
              <w:t>30.06.13</w:t>
            </w:r>
          </w:p>
        </w:tc>
        <w:tc>
          <w:tcPr>
            <w:tcW w:w="991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207DEB" w:rsidRPr="00C41C0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92" w:type="dxa"/>
            <w:gridSpan w:val="2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1C0F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207DEB" w:rsidRPr="00C41C0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41C0F">
              <w:rPr>
                <w:lang w:val="en-US"/>
              </w:rPr>
              <w:t>15.01.90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1C0F">
              <w:rPr>
                <w:lang w:val="en-US"/>
              </w:rPr>
              <w:t>E/1988/5/Add.</w:t>
            </w:r>
            <w:r w:rsidRPr="00AA3F1F">
              <w:t>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E/C.12/1990/SR.8 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E/C.12/1990/3,</w:t>
            </w:r>
            <w:r w:rsidRPr="00AA3F1F">
              <w:br/>
            </w:r>
            <w:r>
              <w:t xml:space="preserve">пункты </w:t>
            </w:r>
            <w:r w:rsidRPr="00AA3F1F">
              <w:t>113–133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E/C.12/1990/SR.9 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E/C.12/1990/SR.11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08.05.95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E/1986/3/Add.17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E/C.12/1995/7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09.05.95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09.05.95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E/C.12/PHL/CO/4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2, 3, 4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11.11.08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E/C.12/PHL/4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E/C.12/2008/SR.39 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12.11.08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E/C.12/2008/SR.40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12.11.08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E/C.12/2008/SR.41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CE73B6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rPr>
                <w:b/>
                <w:lang w:val="en-US"/>
              </w:rPr>
            </w:pPr>
            <w:r w:rsidRPr="00CE73B6">
              <w:rPr>
                <w:b/>
                <w:lang w:val="en-US"/>
              </w:rPr>
              <w:t>116.</w:t>
            </w:r>
            <w:r w:rsidRPr="00CE73B6">
              <w:rPr>
                <w:b/>
                <w:lang w:val="en-US"/>
              </w:rPr>
              <w:tab/>
            </w:r>
            <w:r w:rsidRPr="00631898">
              <w:rPr>
                <w:b/>
              </w:rPr>
              <w:t>Польша</w:t>
            </w:r>
          </w:p>
        </w:tc>
      </w:tr>
      <w:tr w:rsidR="00207DEB" w:rsidRPr="00CE73B6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rPr>
                <w:lang w:val="en-US"/>
              </w:rPr>
            </w:pPr>
            <w:r w:rsidRPr="00CE73B6">
              <w:rPr>
                <w:lang w:val="en-US"/>
              </w:rPr>
              <w:t>18.06.77</w:t>
            </w:r>
          </w:p>
        </w:tc>
        <w:tc>
          <w:tcPr>
            <w:tcW w:w="713" w:type="dxa"/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E73B6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E73B6">
              <w:rPr>
                <w:lang w:val="en-US"/>
              </w:rPr>
              <w:t>24.04.80</w:t>
            </w:r>
          </w:p>
        </w:tc>
        <w:tc>
          <w:tcPr>
            <w:tcW w:w="1636" w:type="dxa"/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E73B6">
              <w:rPr>
                <w:lang w:val="en-US"/>
              </w:rPr>
              <w:t>E/1978/8/Add.23</w:t>
            </w:r>
          </w:p>
        </w:tc>
        <w:tc>
          <w:tcPr>
            <w:tcW w:w="1975" w:type="dxa"/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E73B6">
              <w:rPr>
                <w:lang w:val="en-US"/>
              </w:rPr>
              <w:t>E/1980/WG.1/SR.18</w:t>
            </w:r>
          </w:p>
        </w:tc>
        <w:tc>
          <w:tcPr>
            <w:tcW w:w="1692" w:type="dxa"/>
            <w:gridSpan w:val="2"/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E73B6">
              <w:rPr>
                <w:lang w:val="en-US"/>
              </w:rPr>
              <w:t>6</w:t>
            </w:r>
          </w:p>
        </w:tc>
        <w:tc>
          <w:tcPr>
            <w:tcW w:w="786" w:type="dxa"/>
            <w:gridSpan w:val="2"/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E73B6">
              <w:rPr>
                <w:lang w:val="en-US"/>
              </w:rPr>
              <w:t>30.06.14</w:t>
            </w:r>
          </w:p>
        </w:tc>
        <w:tc>
          <w:tcPr>
            <w:tcW w:w="991" w:type="dxa"/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207DEB" w:rsidRPr="00CE73B6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E73B6">
              <w:rPr>
                <w:lang w:val="en-US"/>
              </w:rPr>
              <w:t>E/1980/WG.1/SR.19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E73B6">
              <w:rPr>
                <w:lang w:val="en-US"/>
              </w:rPr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CE73B6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CE73B6">
              <w:rPr>
                <w:lang w:val="en-US"/>
              </w:rPr>
              <w:t>22.04.81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E/1980/6/Add.12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E/1981/WG.1/SR.11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25.04.83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E/1982/3/Add.21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E/1983/WG.1/SR.9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30.04.86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E/1984/7/Add.26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E/1984/7/Add.27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E/1986/WG.1/SR.27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06.02.89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E/1986/4/Add.12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E/C.12/1989/5,</w:t>
            </w:r>
            <w:r w:rsidRPr="00AA3F1F">
              <w:br/>
            </w:r>
            <w:r>
              <w:t xml:space="preserve">пункты </w:t>
            </w:r>
            <w:r w:rsidRPr="00AA3F1F">
              <w:t>28–52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F6440D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E/C.12/1989/SR.6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23.11.92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E/1990/7/Add.9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E/C.12/1992/SR.6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E/C.12/1992/2,</w:t>
            </w:r>
            <w:r w:rsidRPr="00AA3F1F">
              <w:br/>
            </w:r>
            <w:r>
              <w:t xml:space="preserve">пункты </w:t>
            </w:r>
            <w:r w:rsidRPr="00AA3F1F">
              <w:t>108–132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E/C.12/1992/SR.7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E/C.12/1992/SR.15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04.05.98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E/1994/104/Add.13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E/C.12/1/Add.26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13.11.02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E/C.12/2002/SR.33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E/C.12/1/Add.82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14.11.02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E/C.12/2002/SR.34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06.11.09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E/C.12/POL/5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E/C.12/2009/SR.37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E/C.12/POL/CO/5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E/C.12/2009/SR.38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117.</w:t>
            </w:r>
            <w:r w:rsidRPr="00631898">
              <w:rPr>
                <w:b/>
              </w:rPr>
              <w:tab/>
              <w:t xml:space="preserve">Португалия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31.10.78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23.04.85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E/1980/6/Add.35/ Rev.1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28.01.11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E/C.12/PRT/4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25.04.85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E/1982/3/Add.27/ Rev.1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04.05.95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14.11.00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E/1994/104/Add.20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E/C.12/2000/SR.58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E/C.12/1/Add.53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15.11.00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E/C.12/2000/SR.59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24.11.00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E/C.12/2000/SR.60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E/C.12/2000/SR.74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(</w:t>
            </w:r>
            <w:r>
              <w:t>Макао</w:t>
            </w:r>
            <w:r w:rsidRPr="00AA3F1F">
              <w:t>)</w:t>
            </w: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20.11.96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E/1990/6/Add.8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E/C.12/1996/SR.31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E/C.12/1/Add.9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21.11.96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E/C.12/1996/SR.33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118.</w:t>
            </w:r>
            <w:r w:rsidRPr="00631898">
              <w:rPr>
                <w:b/>
              </w:rPr>
              <w:tab/>
              <w:t xml:space="preserve">Республика Корея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10.07.90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02.05.95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E/1990/5/Add.19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03.05.95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30.04.01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E/1990/6/Add.23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E/C.12/1/Add.59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01.05.01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09.05.01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E/C.12/2001/SR.14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10.11.09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E/C.12/KOR/3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E/C.12/2009/SR.42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E/C.12/KOR/CO/3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F6440D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11.11.09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E/C.12/2009/SR.43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E/C.12/2009/SR.44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119.</w:t>
            </w:r>
            <w:r w:rsidRPr="00631898">
              <w:rPr>
                <w:b/>
              </w:rPr>
              <w:tab/>
              <w:t xml:space="preserve">Республика Молдова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26.04.93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11.11.03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E/1990/5/Add.52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E/C.12/2003/SR.32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E/C.12/1/Add.91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30.06.16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12.11.03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E/C.12/2003/SR.33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E/C.12/2003/SR.34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04.05.11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E/C.12/MDA/2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E/C.12/2011/SR.6-8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E/C.12/MDA/CO/2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05.05.11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120.</w:t>
            </w:r>
            <w:r w:rsidRPr="00631898">
              <w:rPr>
                <w:b/>
              </w:rPr>
              <w:tab/>
              <w:t>Румыния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23.04.80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E/1978/8/Add.20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30.06.94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14.11.11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E/C.12/ROU/3-5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E/1980/WG.1/SR.17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30.06.99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14.11.11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E/C.12/ROU/3-5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16.04.81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E/1980/6/Add.1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E/1981/WG.1/SR.5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30.06.04</w:t>
            </w: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14.11.11</w:t>
            </w: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E/C.12/ROU/3-5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19.04.82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E/1982/3/Add.13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E/1982/WG.1/SR.17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29.04.85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E/1984/7/Add.17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29.04.85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E/1986/4/Add.17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E/C.12/1988/4, </w:t>
            </w:r>
            <w:r w:rsidRPr="00AA3F1F">
              <w:br/>
            </w:r>
            <w:r>
              <w:t xml:space="preserve">пункты </w:t>
            </w:r>
            <w:r w:rsidRPr="00AA3F1F">
              <w:t>90–116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04.05.94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E/1990/7/Add.14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05.05.94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E/C.12/1994/SR.7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E/1995/22,</w:t>
            </w:r>
            <w:r w:rsidRPr="00AA3F1F">
              <w:br/>
            </w:r>
            <w:r>
              <w:t xml:space="preserve">пункты </w:t>
            </w:r>
            <w:r w:rsidRPr="00AA3F1F">
              <w:t>83–100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10.05.94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E/C.12/1994/SR.13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B3524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121.</w:t>
            </w:r>
            <w:r w:rsidRPr="00631898">
              <w:rPr>
                <w:b/>
              </w:rPr>
              <w:tab/>
              <w:t>Российская Федерация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22.04.80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E/1978/8/Add.16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30.06.16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24.04.81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E/1980/6/Add.17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14.04.82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E/1986/4/Add.14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E/C.12/1987/5, </w:t>
            </w:r>
            <w:r w:rsidRPr="00AA3F1F">
              <w:br/>
            </w:r>
            <w:r>
              <w:t xml:space="preserve">пункты </w:t>
            </w:r>
            <w:r w:rsidRPr="00AA3F1F">
              <w:t>170–220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E/C.12/1987/SR.17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E/C.12/1987/SR.18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05.05.97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E/1994/104/Add.8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E/C.12/1997/SR.11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E/C.12/1/Add.13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06.05.97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E/C.12/1997/SR.12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07.05.97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E/C.12/1997/SR.13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E/C.12/1997/SR.14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17.11.03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E/C.12/4/Add.10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E/C.12/2003/SR.4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E/C.12/1/Add.94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18.11.03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E/C.12/2003/SR.42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E/C.12/2003/SR.43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11.05.11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E/C.12/RUS/5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E/C.12/2011/SR.15–17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E/C.12/RUS/CO/5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12.05.11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122.</w:t>
            </w:r>
            <w:r w:rsidRPr="00631898">
              <w:rPr>
                <w:b/>
              </w:rPr>
              <w:tab/>
              <w:t>Руанда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20.01.10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E/C.12/RWA/2-4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20.01.10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E/C.12/RWA/2-4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24.04.86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20.01.10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E/C.12/RWA/2-4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E/1982/3/Add.42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E/C.12/1989/5,</w:t>
            </w:r>
            <w:r w:rsidRPr="00AA3F1F">
              <w:br/>
            </w:r>
            <w:r>
              <w:t xml:space="preserve">пункты </w:t>
            </w:r>
            <w:r w:rsidRPr="00AA3F1F">
              <w:t>162–192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E/1984/7/Add.29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E/C.12/1989/5,</w:t>
            </w:r>
            <w:r w:rsidRPr="00AA3F1F">
              <w:br/>
            </w:r>
            <w:r>
              <w:t xml:space="preserve">пункты </w:t>
            </w:r>
            <w:r w:rsidRPr="00AA3F1F">
              <w:t>162–192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E/C.12/1989/SR.11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123.</w:t>
            </w:r>
            <w:r w:rsidRPr="00631898">
              <w:rPr>
                <w:b/>
              </w:rPr>
              <w:tab/>
              <w:t xml:space="preserve">Сент-Винсент и Гренадины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09.02.82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124.</w:t>
            </w:r>
            <w:r w:rsidRPr="00631898">
              <w:rPr>
                <w:b/>
              </w:rPr>
              <w:tab/>
              <w:t>Сан-Марино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18.01.86</w:t>
            </w:r>
          </w:p>
        </w:tc>
        <w:tc>
          <w:tcPr>
            <w:tcW w:w="713" w:type="dxa"/>
            <w:vAlign w:val="top"/>
          </w:tcPr>
          <w:p w:rsidR="00207DEB" w:rsidRPr="004067BB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-8"/>
              </w:rPr>
            </w:pPr>
            <w:r w:rsidRPr="004067BB">
              <w:rPr>
                <w:spacing w:val="-8"/>
              </w:rPr>
              <w:t>1, 2, 3, 4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09.11.07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E/C.12/SMR/4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E/C.12/2007/SR.39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E/C.12/SMR/CO/4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E/C.12/2007/SR.40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125.</w:t>
            </w:r>
            <w:r w:rsidRPr="00631898">
              <w:rPr>
                <w:b/>
              </w:rPr>
              <w:tab/>
              <w:t xml:space="preserve">Сенегал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13.05.78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22.04.81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E/1980/6/Add.13/ Rev.1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30.06.03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27.04.83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E/1982/3/Add.17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01.12.93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E/1984/6/Add.22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E/C.12/1993/SR.37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E/C.12/1993/18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02.12.93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E/C.12/1993/SR.38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14.08.01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E/1990/6/Add.25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E/C.12/2001/SR.32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E/C.12/1/Add.62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28.08.01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E/C.12/2001/SR.33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515BB0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126.</w:t>
            </w:r>
            <w:r w:rsidRPr="00631898">
              <w:rPr>
                <w:b/>
              </w:rPr>
              <w:tab/>
              <w:t>Сербия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12.03.01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  <w:r w:rsidRPr="00631898">
              <w:rPr>
                <w:vertAlign w:val="superscript"/>
              </w:rPr>
              <w:footnoteReference w:id="3"/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02.05.05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E/1990/5/Add.61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E/C.12/1/Add.108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24/03/11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E/C.12/SRB/2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03.05.05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127.</w:t>
            </w:r>
            <w:r w:rsidRPr="00631898">
              <w:rPr>
                <w:b/>
              </w:rPr>
              <w:tab/>
              <w:t>Сейшельские Острова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05.08.92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30.06.94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132E34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128.</w:t>
            </w:r>
            <w:r w:rsidRPr="00631898">
              <w:rPr>
                <w:b/>
              </w:rPr>
              <w:tab/>
              <w:t xml:space="preserve">Сьерра-Леоне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23.11.96</w:t>
            </w: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30.06.98</w:t>
            </w: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B3524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129.</w:t>
            </w:r>
            <w:r w:rsidRPr="00631898">
              <w:rPr>
                <w:b/>
              </w:rPr>
              <w:tab/>
              <w:t xml:space="preserve">Словакия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28.05.93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12.11.02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E/1990/5/Add.49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E/C.12/2002/SR.30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E/C.12/1/Add.81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30.06.07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25.06.09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E/C.12/SVK/2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13.11.02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E/C.12/2002/SR.31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lang w:val="en-US"/>
              </w:rPr>
              <w:t>18</w:t>
            </w:r>
            <w:r>
              <w:t>.0</w:t>
            </w:r>
            <w:r>
              <w:rPr>
                <w:lang w:val="en-US"/>
              </w:rPr>
              <w:t>5</w:t>
            </w:r>
            <w:r w:rsidRPr="00AA3F1F">
              <w:t>.1</w:t>
            </w:r>
            <w:r>
              <w:rPr>
                <w:lang w:val="en-US"/>
              </w:rPr>
              <w:t>7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E/C.12/2002/SR.32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BA2E2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03" w:type="dxa"/>
            <w:vAlign w:val="top"/>
          </w:tcPr>
          <w:p w:rsidR="00207DEB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01.05.12</w:t>
            </w:r>
          </w:p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02.05.12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E/C.12/SVK/2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E/C.12/2012/SR.3-5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E/C.12/SVK/CO/2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130.</w:t>
            </w:r>
            <w:r w:rsidRPr="00631898">
              <w:rPr>
                <w:b/>
              </w:rPr>
              <w:tab/>
              <w:t xml:space="preserve">Словения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06.07.92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07.11.05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E/1990/5/Add.62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E/C.12/2005/SR.32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E/C.12/SVN/CO/1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22.06.11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E/C.12/SVN/2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08.11.05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E/C.12/2005/SR.33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E/C.12/2005/SR.34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131.</w:t>
            </w:r>
            <w:r w:rsidRPr="00631898">
              <w:rPr>
                <w:b/>
              </w:rPr>
              <w:tab/>
              <w:t>Соломоновы Острова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17.03.82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18.12.02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E/1990/5/Add.50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E/C.12/2002/SR.38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E/C.12/1/Add.84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E/C.12/2002/SR.30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132.</w:t>
            </w:r>
            <w:r w:rsidRPr="00631898">
              <w:rPr>
                <w:b/>
              </w:rPr>
              <w:tab/>
              <w:t xml:space="preserve">Сомали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24.04.90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30.06.92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133.</w:t>
            </w:r>
            <w:r w:rsidRPr="00631898">
              <w:rPr>
                <w:b/>
              </w:rPr>
              <w:tab/>
              <w:t>Испания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27.07.77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25.04.80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E/1978/8/Add.26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E/1980/WG.1/SR.20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30.06.09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E/C.12/ESP/5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08.04.82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E/1980/6/Add.28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E/1982/WG.1/SR.7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E670E2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18</w:t>
            </w:r>
            <w:r>
              <w:t>.0</w:t>
            </w:r>
            <w:r>
              <w:rPr>
                <w:lang w:val="en-US"/>
              </w:rPr>
              <w:t>5</w:t>
            </w:r>
            <w:r>
              <w:t>.1</w:t>
            </w:r>
            <w:r>
              <w:rPr>
                <w:lang w:val="en-US"/>
              </w:rPr>
              <w:t>7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25.04.83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E/1982/3/Add.22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E/1983/WG.1/SR.10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E/1983/WG.1/SR.11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02.04.84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E/1984/7/Add.2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21.04.86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E/1986/4/Add.6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E/1986/WG.1/SR.10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25.04.91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E/1990/7/Add.3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E/C.12/1991/4,</w:t>
            </w:r>
            <w:r w:rsidRPr="00AA3F1F">
              <w:br/>
            </w:r>
            <w:r>
              <w:t xml:space="preserve">пункты </w:t>
            </w:r>
            <w:r w:rsidRPr="00AA3F1F">
              <w:t>260–293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E/C.12/1991/SR.22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01.05.96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E/1990/104/Add.5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E/C.12/1/Add.2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03.05.96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E/C.12/1996/SR.5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03.04.04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E/C.12/4/Add.11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E/C.12/1/Add.99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04.04.04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E/C.12/2004/SR.14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7A0877" w:rsidRDefault="00207DEB" w:rsidP="00C21C8A">
            <w:pPr>
              <w:spacing w:before="0" w:after="0" w:line="220" w:lineRule="exact"/>
              <w:ind w:right="113"/>
            </w:pPr>
          </w:p>
        </w:tc>
        <w:tc>
          <w:tcPr>
            <w:tcW w:w="713" w:type="dxa"/>
            <w:vAlign w:val="top"/>
          </w:tcPr>
          <w:p w:rsidR="00207DEB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207DEB" w:rsidRPr="007A0877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903" w:type="dxa"/>
            <w:vAlign w:val="top"/>
          </w:tcPr>
          <w:p w:rsidR="00207DEB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207DEB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08.05.12</w:t>
            </w:r>
          </w:p>
          <w:p w:rsidR="00207DEB" w:rsidRPr="007A0877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09.05.12</w:t>
            </w:r>
          </w:p>
        </w:tc>
        <w:tc>
          <w:tcPr>
            <w:tcW w:w="1636" w:type="dxa"/>
            <w:vAlign w:val="top"/>
          </w:tcPr>
          <w:p w:rsidR="00207DEB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207DEB" w:rsidRPr="007A0877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E/C.12/ESP/5</w:t>
            </w:r>
          </w:p>
        </w:tc>
        <w:tc>
          <w:tcPr>
            <w:tcW w:w="1975" w:type="dxa"/>
            <w:vAlign w:val="top"/>
          </w:tcPr>
          <w:p w:rsidR="00207DEB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0877">
              <w:t>E/C.12/2004/SR.14</w:t>
            </w:r>
          </w:p>
          <w:p w:rsidR="00207DEB" w:rsidRPr="007A0877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E/C.12/2012/SR.12-14</w:t>
            </w:r>
          </w:p>
        </w:tc>
        <w:tc>
          <w:tcPr>
            <w:tcW w:w="1692" w:type="dxa"/>
            <w:gridSpan w:val="2"/>
            <w:vAlign w:val="top"/>
          </w:tcPr>
          <w:p w:rsidR="00207DEB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207DEB" w:rsidRPr="007A0877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E/C.12/ESP/CO/5</w:t>
            </w:r>
          </w:p>
        </w:tc>
        <w:tc>
          <w:tcPr>
            <w:tcW w:w="755" w:type="dxa"/>
            <w:vAlign w:val="top"/>
          </w:tcPr>
          <w:p w:rsidR="00207DEB" w:rsidRPr="007A0877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7A0877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7A0877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7A0877" w:rsidRDefault="00207DEB" w:rsidP="00C21C8A">
            <w:pPr>
              <w:spacing w:before="0" w:after="0" w:line="220" w:lineRule="exact"/>
              <w:ind w:right="11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134.</w:t>
            </w:r>
            <w:r w:rsidRPr="00631898">
              <w:rPr>
                <w:b/>
              </w:rPr>
              <w:tab/>
              <w:t>Шри-Ланка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11.09.80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28.04.98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E/1990/5/Add.32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E/C.12/1/Add.24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29.04.98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E/C.12/1998/SR.40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08.11.10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E/C.12/1998/SR.41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2–4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09.11.10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E/C.12/LKA/2-4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E/C.12/1998/SR.42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E/C.12/LKA/CO/2-4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8842B7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135.</w:t>
            </w:r>
            <w:r w:rsidRPr="00631898">
              <w:rPr>
                <w:b/>
              </w:rPr>
              <w:tab/>
              <w:t xml:space="preserve">Судан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18.06.86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21.08.00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E/1990/5/Add.41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E/C.12/2000/SR.38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E/C.12/1/Add.48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30.06.03</w:t>
            </w:r>
          </w:p>
        </w:tc>
        <w:tc>
          <w:tcPr>
            <w:tcW w:w="991" w:type="dxa"/>
            <w:vAlign w:val="top"/>
          </w:tcPr>
          <w:p w:rsidR="00207DEB" w:rsidRPr="004067BB" w:rsidRDefault="004067B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27.07.12</w:t>
            </w:r>
          </w:p>
        </w:tc>
        <w:tc>
          <w:tcPr>
            <w:tcW w:w="1494" w:type="dxa"/>
            <w:vAlign w:val="top"/>
          </w:tcPr>
          <w:p w:rsidR="00207DEB" w:rsidRPr="004067BB" w:rsidRDefault="004067B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E/C.12/SDN/2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22.08.00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E/C.12/2000/SR.39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30.08.00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E/C.12/2000/SR.40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E/C.12/2000/SR.41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E/C.12/2000/SR.53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136.</w:t>
            </w:r>
            <w:r w:rsidRPr="00631898">
              <w:rPr>
                <w:b/>
              </w:rPr>
              <w:tab/>
              <w:t xml:space="preserve">Суринам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28.03.77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08.12.94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E/1990/5/Add.20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E/C.12/1994/SR.54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E/C.12/1994/18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E/C.12/1994/SR.55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E/C.12/1995/6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0D27B0">
            <w:pPr>
              <w:pageBreakBefore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137.</w:t>
            </w:r>
            <w:r w:rsidRPr="00631898">
              <w:rPr>
                <w:b/>
              </w:rPr>
              <w:tab/>
              <w:t xml:space="preserve">Свазиленд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26.06.04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138.</w:t>
            </w:r>
            <w:r w:rsidRPr="00631898">
              <w:rPr>
                <w:b/>
              </w:rPr>
              <w:tab/>
              <w:t xml:space="preserve">Швеция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22.04.80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20.04.81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E/1980/6/Add.8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20.04.82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E/1982/WG.1/SR.20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25.04.84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E/1984/7/Add.5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E/1984/WG.1/SR.16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08.02.88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E/1986/4/Add.13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E/C.12/1988/4,</w:t>
            </w:r>
            <w:r w:rsidRPr="00AA3F1F">
              <w:br/>
            </w:r>
            <w:r>
              <w:t xml:space="preserve">пункты </w:t>
            </w:r>
            <w:r w:rsidRPr="00AA3F1F">
              <w:t>134–151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E/C.12/1988/SR.11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E/1990/7/Add.2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E/C.12/1991/SR.11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E/C.12/1991/4,</w:t>
            </w:r>
            <w:r w:rsidRPr="00AA3F1F">
              <w:br/>
            </w:r>
            <w:r>
              <w:t xml:space="preserve">пункты </w:t>
            </w:r>
            <w:r w:rsidRPr="00AA3F1F">
              <w:t>222–259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E/C.12/1991/SR.12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E/C.12/1991/SR.18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09.05.95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10.05.95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13.11.01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E/C.12/2001/SR.61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E/C.12/1/Add.70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22.11.01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E/C.12/2001/SR.62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05.11.08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E/C.12/SWE/5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E/C.12/2008/SR.32 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E/C.12/SWE/CO/5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06.11.08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E/C.12/2008/SR.33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139.</w:t>
            </w:r>
            <w:r w:rsidRPr="00631898">
              <w:rPr>
                <w:b/>
              </w:rPr>
              <w:tab/>
              <w:t xml:space="preserve">Швейцария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18.09.92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20.11.98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E/1990/5/Add.33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E/C.12/1998/SR.37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E/C.12/1/Add.30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23.11.98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E/C.12/1998/SR.38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05.11.10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2–3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08.11.10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E/C.12/CHE/2-3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E/C.12/1998/SR.39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E/C.12/CHE/CO/2-3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BA5A76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BA5A76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140.</w:t>
            </w:r>
            <w:r w:rsidRPr="00631898">
              <w:rPr>
                <w:b/>
              </w:rPr>
              <w:tab/>
              <w:t xml:space="preserve">Сирийская Арабская Республика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19.04.83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E/1978/8/Add.25 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E/1983/WG.1/SR.2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30.06.06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E/1978/8/Add.31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15.04.81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E/1980/6/Add.9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E/1981/WG.1/SR.4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BA5A76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E/1990/6/Add.1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E/C.12/1994/SR.7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E/C.12/1991/4, </w:t>
            </w:r>
            <w:r w:rsidRPr="00AA3F1F">
              <w:br/>
            </w:r>
            <w:r>
              <w:t xml:space="preserve">пункты </w:t>
            </w:r>
            <w:r w:rsidRPr="00AA3F1F">
              <w:t>158–194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E/C.12/1994/SR.9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15.08.01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E/1994/104/Add.23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E/C.12/2001/SR.35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E/C.12/1/Add.63</w:t>
            </w: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E/C.12/2001/SR.36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15.10.01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E/1994/104/Add.23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E/C.12/2001/SR.35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E/C.12/1/Add.63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16.08.01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E/C.12/2001/SR.35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28.08.01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BA5A76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141.</w:t>
            </w:r>
            <w:r w:rsidRPr="00631898">
              <w:rPr>
                <w:b/>
              </w:rPr>
              <w:tab/>
              <w:t>Таджикистан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04.04.99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10.11.06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E/C.12/TJK/1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E/C.12/2006/SR.39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E/C.12/TJK/CO/1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2–3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22.09.11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E/C.12/TJK/2-3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13.11.06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E/C.12/2006/SR.40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E/C.12/2006/SR.41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142.</w:t>
            </w:r>
            <w:r w:rsidRPr="00631898">
              <w:rPr>
                <w:b/>
              </w:rPr>
              <w:tab/>
              <w:t>Таиланд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05.12.99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30.06.02</w:t>
            </w:r>
          </w:p>
        </w:tc>
        <w:tc>
          <w:tcPr>
            <w:tcW w:w="991" w:type="dxa"/>
            <w:vAlign w:val="top"/>
          </w:tcPr>
          <w:p w:rsidR="00207DEB" w:rsidRPr="00351846" w:rsidRDefault="00351846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22.08.12</w:t>
            </w:r>
          </w:p>
        </w:tc>
        <w:tc>
          <w:tcPr>
            <w:tcW w:w="1494" w:type="dxa"/>
            <w:vAlign w:val="top"/>
          </w:tcPr>
          <w:p w:rsidR="00207DEB" w:rsidRPr="00351846" w:rsidRDefault="00351846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E/C.12/THA/1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143.</w:t>
            </w:r>
            <w:r w:rsidRPr="00631898">
              <w:rPr>
                <w:b/>
              </w:rPr>
              <w:tab/>
              <w:t>Бывшая югославская Республика Македония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18.01.94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13.11.06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E/1990/5/Add.69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E/C.12/2006/SR.42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E/C.12/MKD/CO/1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2–4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30.06.08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14.11.06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E/C.12/2006/SR.43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E/C.12/2006/SR.44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144.</w:t>
            </w:r>
            <w:r w:rsidRPr="00631898">
              <w:rPr>
                <w:b/>
              </w:rPr>
              <w:tab/>
            </w:r>
            <w:proofErr w:type="spellStart"/>
            <w:r w:rsidRPr="00631898">
              <w:rPr>
                <w:b/>
              </w:rPr>
              <w:t>Тимор-Лешти</w:t>
            </w:r>
            <w:proofErr w:type="spellEnd"/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16.07.03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145.</w:t>
            </w:r>
            <w:r w:rsidRPr="00631898">
              <w:rPr>
                <w:b/>
              </w:rPr>
              <w:tab/>
              <w:t>Того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24.08.84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26.01.10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E/C.12/TGO/1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8842B7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146.</w:t>
            </w:r>
            <w:r w:rsidRPr="00631898">
              <w:rPr>
                <w:b/>
              </w:rPr>
              <w:tab/>
              <w:t>Тринидад и Тобаго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08.03.79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E/1984/6/Add.21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E/C.12/1989/5, </w:t>
            </w:r>
            <w:r w:rsidRPr="00AA3F1F">
              <w:br/>
            </w:r>
            <w:r>
              <w:t xml:space="preserve">пункты </w:t>
            </w:r>
            <w:r w:rsidRPr="00AA3F1F">
              <w:t>267–309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30.06.07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E/1986/3/Add.11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30.06.12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E/1988/5/Add.1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08.05.02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E/1990/6/Add.30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E/C.12/1/Add.80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147.</w:t>
            </w:r>
            <w:r w:rsidRPr="00631898">
              <w:rPr>
                <w:b/>
              </w:rPr>
              <w:tab/>
              <w:t>Тунис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15.04.80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E/1978/8/Add.3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E/1980/WG.1/SR.5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30.06.00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31898">
              <w:t>E/1980/WG.1/SR.6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6D0838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06.02.89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E/1986/3/Add.9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E/C.12/1989/SR.9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E/C.12/1989/5, </w:t>
            </w:r>
            <w:r>
              <w:t xml:space="preserve">пункты </w:t>
            </w:r>
            <w:r w:rsidRPr="00AA3F1F">
              <w:t>113–130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06.05.99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E/1990/6/Add.14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E/C.12/1/SR.17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E/C.12/1/Add.36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07.05.99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E/C.12/1/SR.18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E/C.12/1/SR.19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148.</w:t>
            </w:r>
            <w:r w:rsidRPr="00631898">
              <w:rPr>
                <w:b/>
              </w:rPr>
              <w:tab/>
              <w:t xml:space="preserve">Турция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23.12.03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03.05.11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E/C.12/TUR/1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E/C.12/2011/SR.3-5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E/C.12/TUR/CO/1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30.06.16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04.05.11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149.</w:t>
            </w:r>
            <w:r w:rsidRPr="00631898">
              <w:rPr>
                <w:b/>
              </w:rPr>
              <w:tab/>
              <w:t>Туркменистан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01.08.97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30.06.99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03.03.09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E/C.12/TKM/1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18.11.11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E/C.12/TKM/1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E/C.12/2011/SR.28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E/C.12/TKM/CO/1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02.12.16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18.11.11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E/C.12/2011/SR.29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21.11.11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E/C.12/2011/SR.30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8842B7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150.</w:t>
            </w:r>
            <w:r w:rsidRPr="00631898">
              <w:rPr>
                <w:b/>
              </w:rPr>
              <w:tab/>
              <w:t xml:space="preserve">Уганда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21.04.87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30.06.90</w:t>
            </w:r>
          </w:p>
        </w:tc>
        <w:tc>
          <w:tcPr>
            <w:tcW w:w="991" w:type="dxa"/>
            <w:vAlign w:val="top"/>
          </w:tcPr>
          <w:p w:rsidR="00207DEB" w:rsidRPr="00582767" w:rsidRDefault="00582767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06.12.12</w:t>
            </w:r>
          </w:p>
        </w:tc>
        <w:tc>
          <w:tcPr>
            <w:tcW w:w="1494" w:type="dxa"/>
            <w:vAlign w:val="top"/>
          </w:tcPr>
          <w:p w:rsidR="00207DEB" w:rsidRPr="00582767" w:rsidRDefault="00582767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E/C.12/UGA/1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151.</w:t>
            </w:r>
            <w:r w:rsidRPr="00631898">
              <w:rPr>
                <w:b/>
              </w:rPr>
              <w:tab/>
              <w:t xml:space="preserve">Украина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24.04.80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E/1978/8/Add.22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30.06.11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21.06.2011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E/C.12/UKR/6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07.04.82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E/1980/6/Add.24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14.04.82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E/1984/WG.1/SR.15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09.03.87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E/C.12/1987/5, </w:t>
            </w:r>
            <w:r w:rsidRPr="00AA3F1F">
              <w:br/>
            </w:r>
            <w:r>
              <w:t xml:space="preserve">пункты </w:t>
            </w:r>
            <w:r w:rsidRPr="00AA3F1F">
              <w:t>86–114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E/C.12/1987/SR.11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28.11.95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E/C.12/1995/SR.42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E/C.12/1995/15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29.11.95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E/C.12/1995/SR.44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E/C.12/1995/SR.45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20.08.01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E/C.12/2001/SR.40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E/C.12/1/Add.65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29.08.01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E/C.12/2001/SR.41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7.11.07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E/C.12/UKR/5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E/C.12/2006/SR.36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E/C.12/UKR/CO/5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8.11.07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E/C.12/2006/SR.37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E/C.12/2006/SR.38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BA5A76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BA5A76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BA5A76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152.</w:t>
            </w:r>
            <w:r w:rsidRPr="00631898">
              <w:rPr>
                <w:b/>
              </w:rPr>
              <w:tab/>
            </w:r>
            <w:r>
              <w:rPr>
                <w:b/>
              </w:rPr>
              <w:t xml:space="preserve">Соединенное Королевство Великобритании и Северной </w:t>
            </w:r>
            <w:r w:rsidRPr="00631898">
              <w:rPr>
                <w:b/>
              </w:rPr>
              <w:t>Ирланди</w:t>
            </w:r>
            <w:r>
              <w:rPr>
                <w:b/>
              </w:rPr>
              <w:t>и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20.08.76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24.04.80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E/1978/8/Add.9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E/1980/WG.1/SR.19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27.04.81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E/1980/6/Add.16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E/1980/6/Add.16/ Corr.1 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E/1981/WG.1/SR.17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E/1980/6/Add.25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E/1980/6/Add.25/ Corr.1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E/1980/6/Add.26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05.04.82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E/1978/8/Add.30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20.04.82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E/1982/3/Add.16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E/1982/WG.1/SR.19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E/1982/WG.1/SR.20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E/1982/WG.1/SR.21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01.05.85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E/1984/7/Add.20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E/1985/WG.1/SR.17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06.02.89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E/1986/4/Add.23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 xml:space="preserve">E/C.12/1989/5, </w:t>
            </w:r>
            <w:r w:rsidRPr="00AA3F1F">
              <w:br/>
            </w:r>
            <w:r>
              <w:t xml:space="preserve">пункты </w:t>
            </w:r>
            <w:r w:rsidRPr="00AA3F1F">
              <w:t>241–266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E/C.12/1989/SR.17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24.11.97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E/1994/104/Add.11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E/C.12/1997/SR.36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E/C.12/1/Add.19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E/C.12/1997/SR.37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E/C.12/1997/SR.38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06.05.02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E/C.12/4/Add.8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E/C.12/2002/SR.11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E/C.12/1/Add.79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07.05.02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E/C.12/4/Add.5</w:t>
            </w: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E/C.12/2002/SR.12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E/C.12/4/Add.7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E/C.12/2002/SR.13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(</w:t>
            </w:r>
            <w:r>
              <w:t>Гонконг</w:t>
            </w:r>
            <w:r w:rsidRPr="00AA3F1F">
              <w:t>)</w:t>
            </w: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23.11.94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E/1986/4/Add.27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E/C.12/1994/SR.33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E/C.12/1994/19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25.11.94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E/1986/4/Add.28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E/C.12/1994/SR.34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E/1990/7/Add.16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E/C.12/1994/SR.36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6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30.06.14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E/C.12/1994/SR.37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26.11.96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E/1994/104/Add.10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E/C.12/1996/SR.39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27.11.96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E/C.12/1996/SR.41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28.11.96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E/C.12/1996/SR.42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E/C.12/1996/SR.44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41165D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12.05.09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E/C.12/GBR/5</w:t>
            </w: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E/C.12/2009/SR.14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E/C.12/GBR/CO/5</w:t>
            </w: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13.05.09</w:t>
            </w: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E/C.12/2009/SR.15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E/C.12/2009/SR.16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153.</w:t>
            </w:r>
            <w:r w:rsidRPr="00631898">
              <w:rPr>
                <w:b/>
              </w:rPr>
              <w:tab/>
              <w:t>Объединенная Республика Танзания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11.09.76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16.04.81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E/1980/6/Add.2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E/1980/WG.1/SR.5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B2EDD" w:rsidRDefault="00AB2EDD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86" w:type="dxa"/>
            <w:gridSpan w:val="2"/>
            <w:vAlign w:val="top"/>
          </w:tcPr>
          <w:p w:rsidR="00207DEB" w:rsidRPr="00AB2EDD" w:rsidRDefault="00AB2EDD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30.11.17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B2EDD" w:rsidRDefault="00AB2EDD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1-3</w:t>
            </w:r>
          </w:p>
        </w:tc>
        <w:tc>
          <w:tcPr>
            <w:tcW w:w="903" w:type="dxa"/>
            <w:vAlign w:val="top"/>
          </w:tcPr>
          <w:p w:rsidR="00207DEB" w:rsidRPr="00AB2EDD" w:rsidRDefault="00AB2EDD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13.11.12</w:t>
            </w:r>
          </w:p>
        </w:tc>
        <w:tc>
          <w:tcPr>
            <w:tcW w:w="1636" w:type="dxa"/>
            <w:vAlign w:val="top"/>
          </w:tcPr>
          <w:p w:rsidR="00207DEB" w:rsidRPr="00AB2EDD" w:rsidRDefault="00AB2EDD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E/C.12/TZA/1-3</w:t>
            </w:r>
          </w:p>
        </w:tc>
        <w:tc>
          <w:tcPr>
            <w:tcW w:w="1975" w:type="dxa"/>
            <w:vAlign w:val="top"/>
          </w:tcPr>
          <w:p w:rsidR="00207DEB" w:rsidRPr="00AB2EDD" w:rsidRDefault="00AB2EDD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E/C.12/2012/SR.31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B2EDD" w:rsidRPr="00AA3F1F" w:rsidTr="002F440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AB2EDD" w:rsidRPr="00AA3F1F" w:rsidRDefault="00AB2EDD" w:rsidP="002F4404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AB2EDD" w:rsidRPr="00AB2EDD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AB2EDD" w:rsidRPr="00AB2EDD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AB2EDD" w:rsidRPr="00AB2EDD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vAlign w:val="top"/>
          </w:tcPr>
          <w:p w:rsidR="00AB2EDD" w:rsidRPr="00AB2EDD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E/C.12/2012/SR.32</w:t>
            </w:r>
          </w:p>
        </w:tc>
        <w:tc>
          <w:tcPr>
            <w:tcW w:w="1692" w:type="dxa"/>
            <w:gridSpan w:val="2"/>
            <w:vAlign w:val="top"/>
          </w:tcPr>
          <w:p w:rsidR="00AB2EDD" w:rsidRPr="00AA3F1F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AB2EDD" w:rsidRPr="00AA3F1F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AB2EDD" w:rsidRPr="00AA3F1F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AB2EDD" w:rsidRPr="00AA3F1F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AB2EDD" w:rsidRPr="00AA3F1F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B2EDD" w:rsidRPr="00AA3F1F" w:rsidTr="002F440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AB2EDD" w:rsidRPr="00AA3F1F" w:rsidRDefault="00AB2EDD" w:rsidP="002F4404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AB2EDD" w:rsidRPr="00AB2EDD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AB2EDD" w:rsidRPr="00AB2EDD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AB2EDD" w:rsidRPr="00AB2EDD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vAlign w:val="top"/>
          </w:tcPr>
          <w:p w:rsidR="00AB2EDD" w:rsidRPr="00AB2EDD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E/C.12/2012/SR.33</w:t>
            </w:r>
          </w:p>
        </w:tc>
        <w:tc>
          <w:tcPr>
            <w:tcW w:w="1692" w:type="dxa"/>
            <w:gridSpan w:val="2"/>
            <w:vAlign w:val="top"/>
          </w:tcPr>
          <w:p w:rsidR="00AB2EDD" w:rsidRPr="00AA3F1F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AB2EDD" w:rsidRPr="00AA3F1F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AB2EDD" w:rsidRPr="00AA3F1F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AB2EDD" w:rsidRPr="00AA3F1F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AB2EDD" w:rsidRPr="00AA3F1F" w:rsidRDefault="00AB2EDD" w:rsidP="002F4404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154.</w:t>
            </w:r>
            <w:r w:rsidRPr="00631898">
              <w:rPr>
                <w:b/>
              </w:rPr>
              <w:tab/>
              <w:t>Уругвай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03.01.76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03.05.94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E/1990/5/Add.7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E/C.12/1994/3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5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E/C.12/1994/SR.6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E/C.12/1994/SR.13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27.11.97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E/1990/6/Add.10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E/C.12/1997/SR.42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E/C.12/1/Add.18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28.11.97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E/C.12/1997/SR.43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E/C.12/1997/SR.44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E/C.12/2010/SR.31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02/11/10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E/C.12/2010/SR.32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3-4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03.11.10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E/C.12/URY/3-4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E/C.12/2010/SR.33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E/C.12/URY/CO/3-4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155.</w:t>
            </w:r>
            <w:r w:rsidRPr="00631898">
              <w:rPr>
                <w:b/>
              </w:rPr>
              <w:tab/>
              <w:t xml:space="preserve">Узбекистан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28.12.95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11.11.05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E/1990/5/Add.63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E/C.12/2005/SR.38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E/C.12/UZB/CO/1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02.07.10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E/C.12/UZB/2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14.11.05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E/C.12/2005/SR.39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E/C.12/2005/SR.40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156.</w:t>
            </w:r>
            <w:r w:rsidRPr="00631898">
              <w:rPr>
                <w:b/>
              </w:rPr>
              <w:tab/>
              <w:t xml:space="preserve">Венесуэла </w:t>
            </w:r>
          </w:p>
        </w:tc>
      </w:tr>
      <w:tr w:rsidR="00207DEB" w:rsidRPr="00486B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10.08.78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19.04.84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E/1984/6/Add.1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E/1984/WG.1/SR.7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30.06.06</w:t>
            </w:r>
          </w:p>
        </w:tc>
        <w:tc>
          <w:tcPr>
            <w:tcW w:w="991" w:type="dxa"/>
            <w:vAlign w:val="top"/>
          </w:tcPr>
          <w:p w:rsidR="00207DEB" w:rsidRPr="007C49B4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29.05.12</w:t>
            </w:r>
          </w:p>
        </w:tc>
        <w:tc>
          <w:tcPr>
            <w:tcW w:w="1494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E/C.12/VEN/3</w:t>
            </w:r>
          </w:p>
        </w:tc>
      </w:tr>
      <w:tr w:rsidR="00207DEB" w:rsidRPr="00486B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486B98">
              <w:rPr>
                <w:lang w:val="en-US"/>
              </w:rPr>
              <w:t>E/1984/6/Add.1/ Corr.1</w:t>
            </w:r>
          </w:p>
        </w:tc>
        <w:tc>
          <w:tcPr>
            <w:tcW w:w="1975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486B98">
              <w:rPr>
                <w:lang w:val="en-US"/>
              </w:rPr>
              <w:t>E/1984/WG.1/SR.8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207DEB" w:rsidRPr="00486B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486B98">
              <w:rPr>
                <w:lang w:val="en-US"/>
              </w:rPr>
              <w:t>E/1984/WG.1/SR.10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207DEB" w:rsidRPr="00486B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486B98">
              <w:rPr>
                <w:lang w:val="en-US"/>
              </w:rPr>
              <w:t>1</w:t>
            </w:r>
          </w:p>
        </w:tc>
        <w:tc>
          <w:tcPr>
            <w:tcW w:w="903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486B98">
              <w:rPr>
                <w:lang w:val="en-US"/>
              </w:rPr>
              <w:t>15.04.86</w:t>
            </w:r>
          </w:p>
        </w:tc>
        <w:tc>
          <w:tcPr>
            <w:tcW w:w="1636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486B98">
              <w:rPr>
                <w:lang w:val="en-US"/>
              </w:rPr>
              <w:t>E/1980/6/Add.38</w:t>
            </w:r>
          </w:p>
        </w:tc>
        <w:tc>
          <w:tcPr>
            <w:tcW w:w="1975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486B98">
              <w:rPr>
                <w:lang w:val="en-US"/>
              </w:rPr>
              <w:t>E/1986/WG.1/SR.2</w:t>
            </w:r>
          </w:p>
        </w:tc>
        <w:tc>
          <w:tcPr>
            <w:tcW w:w="1692" w:type="dxa"/>
            <w:gridSpan w:val="2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55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786" w:type="dxa"/>
            <w:gridSpan w:val="2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91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494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rPr>
                <w:lang w:val="en-US"/>
              </w:rPr>
            </w:pPr>
          </w:p>
        </w:tc>
        <w:tc>
          <w:tcPr>
            <w:tcW w:w="713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03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636" w:type="dxa"/>
            <w:vAlign w:val="top"/>
          </w:tcPr>
          <w:p w:rsidR="00207DEB" w:rsidRPr="00486B98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22.04.86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E/1982/3/Add.33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E/1986/WG.1/SR.12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3C1E9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E/1986/WG.1/SR.17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3C1E9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E/1986/WG.1/SR.18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3C1E9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3C1E9F">
            <w:pPr>
              <w:pageBreakBefore/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24.04.01</w:t>
            </w:r>
          </w:p>
        </w:tc>
        <w:tc>
          <w:tcPr>
            <w:tcW w:w="1636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E/1990/6/Add.19</w:t>
            </w:r>
          </w:p>
        </w:tc>
        <w:tc>
          <w:tcPr>
            <w:tcW w:w="197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E/C.12/2001/SR.3</w:t>
            </w:r>
          </w:p>
        </w:tc>
        <w:tc>
          <w:tcPr>
            <w:tcW w:w="1692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E/C.12/1/Add.56</w:t>
            </w:r>
          </w:p>
        </w:tc>
        <w:tc>
          <w:tcPr>
            <w:tcW w:w="75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25.04.01</w:t>
            </w: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E/C.12/2001/SR.4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E/C.12/2001/SR.5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3C1E9F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157.</w:t>
            </w:r>
            <w:r w:rsidRPr="00631898">
              <w:rPr>
                <w:b/>
              </w:rPr>
              <w:tab/>
              <w:t xml:space="preserve">Вьетнам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24.12.82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19.05.93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E/1990/5/Add.10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E/C.12/1993/8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30.06.95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15.09.11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E/C.12/VNM/2-4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21.05.93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15.09.11</w:t>
            </w: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E/C.12/VNM/2-4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E/C.12/1993/SR.11</w:t>
            </w:r>
          </w:p>
        </w:tc>
        <w:tc>
          <w:tcPr>
            <w:tcW w:w="1692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4</w:t>
            </w:r>
          </w:p>
        </w:tc>
        <w:tc>
          <w:tcPr>
            <w:tcW w:w="786" w:type="dxa"/>
            <w:gridSpan w:val="2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30.06.05</w:t>
            </w:r>
          </w:p>
        </w:tc>
        <w:tc>
          <w:tcPr>
            <w:tcW w:w="991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15.09.11</w:t>
            </w:r>
          </w:p>
        </w:tc>
        <w:tc>
          <w:tcPr>
            <w:tcW w:w="1494" w:type="dxa"/>
            <w:tcBorders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E/C.12/VNM/2-4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tcBorders>
              <w:top w:val="nil"/>
              <w:bottom w:val="nil"/>
            </w:tcBorders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tcBorders>
              <w:top w:val="nil"/>
            </w:tcBorders>
            <w:vAlign w:val="top"/>
          </w:tcPr>
          <w:p w:rsidR="00207DEB" w:rsidRPr="00631898" w:rsidRDefault="00207DEB" w:rsidP="00C21C8A">
            <w:pPr>
              <w:keepNext/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158.</w:t>
            </w:r>
            <w:r w:rsidRPr="00631898">
              <w:rPr>
                <w:b/>
              </w:rPr>
              <w:tab/>
              <w:t xml:space="preserve">Йемен 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09.05.87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12.11.03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E/1990/5/Add.54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E/C.12/2003/SR.33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E/C.12/1/Add.</w:t>
            </w:r>
            <w:r w:rsidRPr="00AA3F1F">
              <w:t>92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30.06.13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13.11.03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E/C.12/2003/SR.34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E/C.12/2003/SR.35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09.05.11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E/C.12/YEM/2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E/C.12/2011/SR.12-14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E/C.12/YEM/CO/2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10.05.11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159.</w:t>
            </w:r>
            <w:r w:rsidRPr="00631898">
              <w:rPr>
                <w:b/>
              </w:rPr>
              <w:tab/>
              <w:t>Замбия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10.07.84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16.04.86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E/1986/3/Add.2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30.06.10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E/1986/WG.1/SR.7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26.04.05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E/1990/5/Add.60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E/C.12/2005/SR.3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E/C.12/1/Add.106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E/C.12/2005/SR.5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631898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50" w:type="dxa"/>
            <w:gridSpan w:val="12"/>
            <w:vAlign w:val="top"/>
          </w:tcPr>
          <w:p w:rsidR="00207DEB" w:rsidRPr="00631898" w:rsidRDefault="00207DEB" w:rsidP="00C21C8A">
            <w:pPr>
              <w:spacing w:before="0" w:after="0" w:line="220" w:lineRule="exact"/>
              <w:rPr>
                <w:b/>
              </w:rPr>
            </w:pPr>
            <w:r w:rsidRPr="00631898">
              <w:rPr>
                <w:b/>
              </w:rPr>
              <w:t>160.</w:t>
            </w:r>
            <w:r w:rsidRPr="00631898">
              <w:rPr>
                <w:b/>
              </w:rPr>
              <w:tab/>
              <w:t>Зимбабве</w:t>
            </w: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  <w:r w:rsidRPr="00AA3F1F">
              <w:t>13.08.91</w:t>
            </w: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1</w:t>
            </w: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02.05.97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E/1990/5/Add.28</w:t>
            </w: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E/C.12/1997/SR.8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E/C.12/1/Add.12</w:t>
            </w: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2</w:t>
            </w: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30.06.98</w:t>
            </w: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05.05.97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E/C.12/1997/SR.9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07.05.97</w:t>
            </w: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E/C.12/1997/SR.10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E/C.12/1997/SR.14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7DEB" w:rsidRPr="00AA3F1F" w:rsidTr="00515BB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</w:pPr>
          </w:p>
        </w:tc>
        <w:tc>
          <w:tcPr>
            <w:tcW w:w="71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36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A3F1F">
              <w:t>E/C.12/1997/SR.25</w:t>
            </w:r>
          </w:p>
        </w:tc>
        <w:tc>
          <w:tcPr>
            <w:tcW w:w="1692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5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6" w:type="dxa"/>
            <w:gridSpan w:val="2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1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4" w:type="dxa"/>
            <w:vAlign w:val="top"/>
          </w:tcPr>
          <w:p w:rsidR="00207DEB" w:rsidRPr="00AA3F1F" w:rsidRDefault="00207DEB" w:rsidP="00C21C8A">
            <w:pPr>
              <w:spacing w:before="0" w:after="0"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6476CE" w:rsidRPr="00631898" w:rsidRDefault="00631898" w:rsidP="008842B7">
      <w:pPr>
        <w:spacing w:before="120" w:line="220" w:lineRule="exact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476CE" w:rsidRPr="00631898" w:rsidSect="00A022C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pgSz w:w="16840" w:h="11907" w:orient="landscape" w:code="9"/>
      <w:pgMar w:top="1134" w:right="1701" w:bottom="1134" w:left="226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404" w:rsidRDefault="002F4404">
      <w:r>
        <w:rPr>
          <w:lang w:val="en-US"/>
        </w:rPr>
        <w:tab/>
      </w:r>
      <w:r>
        <w:separator/>
      </w:r>
    </w:p>
  </w:endnote>
  <w:endnote w:type="continuationSeparator" w:id="0">
    <w:p w:rsidR="002F4404" w:rsidRDefault="002F4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9" w:rsidRPr="009A6F4A" w:rsidRDefault="001270B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lang w:val="en-US"/>
      </w:rPr>
      <w:tab/>
      <w:t>GE.09-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9" w:rsidRPr="009A6F4A" w:rsidRDefault="001270B9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9" w:rsidRPr="009A6F4A" w:rsidRDefault="001270B9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 w:rsidR="003A560A">
      <w:rPr>
        <w:sz w:val="20"/>
        <w:lang w:val="en-US"/>
      </w:rPr>
      <w:t>3</w:t>
    </w:r>
    <w:r>
      <w:rPr>
        <w:sz w:val="20"/>
        <w:lang w:val="en-US"/>
      </w:rPr>
      <w:t>-</w:t>
    </w:r>
    <w:r w:rsidR="003A560A">
      <w:rPr>
        <w:sz w:val="20"/>
        <w:lang w:val="en-US"/>
      </w:rPr>
      <w:t xml:space="preserve">40938 </w:t>
    </w:r>
    <w:r>
      <w:rPr>
        <w:sz w:val="20"/>
        <w:lang w:val="en-US"/>
      </w:rPr>
      <w:t xml:space="preserve"> (R)  </w:t>
    </w:r>
    <w:r w:rsidR="003A560A">
      <w:rPr>
        <w:sz w:val="20"/>
        <w:lang w:val="en-US"/>
      </w:rPr>
      <w:t>26</w:t>
    </w:r>
    <w:r>
      <w:rPr>
        <w:sz w:val="20"/>
        <w:lang w:val="en-US"/>
      </w:rPr>
      <w:t>0</w:t>
    </w:r>
    <w:r w:rsidR="003A560A">
      <w:rPr>
        <w:sz w:val="20"/>
        <w:lang w:val="en-US"/>
      </w:rPr>
      <w:t>2</w:t>
    </w:r>
    <w:r>
      <w:rPr>
        <w:sz w:val="20"/>
        <w:lang w:val="en-US"/>
      </w:rPr>
      <w:t>1</w:t>
    </w:r>
    <w:r w:rsidR="003A560A">
      <w:rPr>
        <w:sz w:val="20"/>
        <w:lang w:val="en-US"/>
      </w:rPr>
      <w:t>3</w:t>
    </w:r>
    <w:r>
      <w:rPr>
        <w:sz w:val="20"/>
        <w:lang w:val="en-US"/>
      </w:rPr>
      <w:t xml:space="preserve">   </w:t>
    </w:r>
    <w:r w:rsidR="003A560A">
      <w:rPr>
        <w:sz w:val="20"/>
        <w:lang w:val="en-US"/>
      </w:rPr>
      <w:t>2</w:t>
    </w:r>
    <w:r>
      <w:rPr>
        <w:sz w:val="20"/>
        <w:lang w:val="en-US"/>
      </w:rPr>
      <w:t>60</w:t>
    </w:r>
    <w:r w:rsidR="003A560A">
      <w:rPr>
        <w:sz w:val="20"/>
        <w:lang w:val="en-US"/>
      </w:rPr>
      <w:t>2</w:t>
    </w:r>
    <w:r>
      <w:rPr>
        <w:sz w:val="20"/>
        <w:lang w:val="en-US"/>
      </w:rPr>
      <w:t>1</w:t>
    </w:r>
    <w:r w:rsidR="003A560A">
      <w:rPr>
        <w:sz w:val="20"/>
        <w:lang w:val="en-US"/>
      </w:rPr>
      <w:t>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9" w:rsidRPr="00A022CD" w:rsidRDefault="001270B9" w:rsidP="00A022CD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9" w:rsidRPr="009A6F4A" w:rsidRDefault="001270B9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404" w:rsidRPr="00F71F63" w:rsidRDefault="002F440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F4404" w:rsidRPr="00F71F63" w:rsidRDefault="002F440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F4404" w:rsidRPr="00635E86" w:rsidRDefault="002F4404" w:rsidP="00635E86">
      <w:pPr>
        <w:pStyle w:val="Footer"/>
      </w:pPr>
    </w:p>
  </w:footnote>
  <w:footnote w:id="1">
    <w:p w:rsidR="00207DEB" w:rsidRPr="001118C5" w:rsidRDefault="00207DEB" w:rsidP="001E7D7E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1118C5">
        <w:rPr>
          <w:szCs w:val="18"/>
        </w:rPr>
        <w:tab/>
      </w:r>
      <w:r w:rsidRPr="001118C5">
        <w:rPr>
          <w:rStyle w:val="FootnoteReference"/>
          <w:szCs w:val="18"/>
        </w:rPr>
        <w:footnoteRef/>
      </w:r>
      <w:r w:rsidRPr="001118C5">
        <w:rPr>
          <w:szCs w:val="18"/>
          <w:lang w:val="ru-RU"/>
        </w:rPr>
        <w:tab/>
      </w:r>
      <w:r w:rsidRPr="001118C5">
        <w:rPr>
          <w:rFonts w:cs="Arial"/>
          <w:szCs w:val="18"/>
          <w:lang w:val="ru-RU"/>
        </w:rPr>
        <w:t>В письме от 10 октября 2006 года на имя Генерального секретаря Организации Объединенных Наций правительство Республики Черногория уведомило Генерального секретаря о том, что она является правопреемницей в отношении Пакта с 3 июня 2006 года, т.е. с даты принятия на себя Республикой Черногория ответственности за свои международные отношения и принятия Парламентом Черногории Декларации независимости.</w:t>
      </w:r>
    </w:p>
  </w:footnote>
  <w:footnote w:id="2">
    <w:p w:rsidR="00207DEB" w:rsidRPr="001118C5" w:rsidRDefault="00207DEB" w:rsidP="001E7D7E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1118C5">
        <w:rPr>
          <w:szCs w:val="18"/>
          <w:lang w:val="ru-RU"/>
        </w:rPr>
        <w:tab/>
      </w:r>
      <w:r w:rsidRPr="001118C5">
        <w:rPr>
          <w:rStyle w:val="FootnoteReference"/>
          <w:szCs w:val="18"/>
        </w:rPr>
        <w:footnoteRef/>
      </w:r>
      <w:r w:rsidRPr="001118C5">
        <w:rPr>
          <w:szCs w:val="18"/>
          <w:lang w:val="ru-RU"/>
        </w:rPr>
        <w:tab/>
        <w:t>Рассмотрение первоначального доклада Сербии и Черногории.</w:t>
      </w:r>
    </w:p>
  </w:footnote>
  <w:footnote w:id="3">
    <w:p w:rsidR="00207DEB" w:rsidRPr="001118C5" w:rsidRDefault="00207DEB" w:rsidP="001E7D7E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1118C5">
        <w:rPr>
          <w:szCs w:val="18"/>
          <w:lang w:val="ru-RU"/>
        </w:rPr>
        <w:tab/>
      </w:r>
      <w:r w:rsidRPr="001118C5">
        <w:rPr>
          <w:rStyle w:val="FootnoteReference"/>
          <w:szCs w:val="18"/>
        </w:rPr>
        <w:footnoteRef/>
      </w:r>
      <w:r w:rsidRPr="001118C5">
        <w:rPr>
          <w:szCs w:val="18"/>
          <w:lang w:val="ru-RU"/>
        </w:rPr>
        <w:tab/>
        <w:t>Рассмотрение первоначального доклада Сербии и Черногории.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9" w:rsidRPr="00E71A0F" w:rsidRDefault="001270B9">
    <w:pPr>
      <w:pStyle w:val="Header"/>
      <w:rPr>
        <w:lang w:val="en-US"/>
      </w:rPr>
    </w:pPr>
    <w:r>
      <w:rPr>
        <w:lang w:val="en-US"/>
      </w:rPr>
      <w:t>E/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9" w:rsidRPr="009A6F4A" w:rsidRDefault="001270B9">
    <w:pPr>
      <w:pStyle w:val="Header"/>
      <w:rPr>
        <w:lang w:val="en-US"/>
      </w:rPr>
    </w:pPr>
    <w:r>
      <w:rPr>
        <w:lang w:val="en-US"/>
      </w:rPr>
      <w:tab/>
      <w:t>E/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9" w:rsidRPr="00A022CD" w:rsidRDefault="001270B9" w:rsidP="00A022CD">
    <w:r>
      <w:rPr>
        <w:noProof/>
        <w:w w:val="10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34pt;margin-top:0;width:17pt;height:481.9pt;z-index:2;mso-position-horizontal-relative:margin;mso-position-vertical-relative:margin" stroked="f">
          <v:textbox style="layout-flow:vertical" inset="0,0,0,0">
            <w:txbxContent>
              <w:p w:rsidR="001270B9" w:rsidRPr="009A6F4A" w:rsidRDefault="001270B9" w:rsidP="00A022CD">
                <w:pPr>
                  <w:pStyle w:val="Footer"/>
                  <w:tabs>
                    <w:tab w:val="clear" w:pos="9639"/>
                    <w:tab w:val="right" w:pos="9638"/>
                  </w:tabs>
                  <w:rPr>
                    <w:lang w:val="en-US"/>
                  </w:rPr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82502A">
                  <w:rPr>
                    <w:rStyle w:val="PageNumber"/>
                    <w:noProof/>
                  </w:rPr>
                  <w:t>40</w:t>
                </w:r>
                <w:r>
                  <w:rPr>
                    <w:rStyle w:val="PageNumber"/>
                  </w:rPr>
                  <w:fldChar w:fldCharType="end"/>
                </w:r>
                <w:r>
                  <w:rPr>
                    <w:lang w:val="en-US"/>
                  </w:rPr>
                  <w:tab/>
                  <w:t>GE.1</w:t>
                </w:r>
                <w:r w:rsidR="003A560A">
                  <w:rPr>
                    <w:lang w:val="en-US"/>
                  </w:rPr>
                  <w:t>3</w:t>
                </w:r>
                <w:r>
                  <w:rPr>
                    <w:lang w:val="en-US"/>
                  </w:rPr>
                  <w:t>-4</w:t>
                </w:r>
                <w:r w:rsidR="003A560A">
                  <w:rPr>
                    <w:lang w:val="en-US"/>
                  </w:rPr>
                  <w:t>0938</w:t>
                </w:r>
              </w:p>
              <w:p w:rsidR="001270B9" w:rsidRDefault="001270B9"/>
            </w:txbxContent>
          </v:textbox>
          <w10:wrap anchorx="margin" anchory="margin"/>
        </v:shape>
      </w:pict>
    </w:r>
    <w:r>
      <w:rPr>
        <w:noProof/>
        <w:w w:val="100"/>
        <w:lang w:eastAsia="ru-RU"/>
      </w:rPr>
      <w:pict>
        <v:shape id="_x0000_s2049" type="#_x0000_t202" style="position:absolute;margin-left:771pt;margin-top:0;width:17pt;height:481.9pt;z-index:1;mso-position-horizontal-relative:page;mso-position-vertical-relative:margin" stroked="f">
          <v:textbox style="layout-flow:vertical" inset="0,0,0,0">
            <w:txbxContent>
              <w:p w:rsidR="001270B9" w:rsidRPr="00E71A0F" w:rsidRDefault="001270B9" w:rsidP="00A022CD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>E/C.12/</w:t>
                </w:r>
                <w:r w:rsidR="003A560A">
                  <w:rPr>
                    <w:lang w:val="en-US"/>
                  </w:rPr>
                  <w:t>50</w:t>
                </w:r>
                <w:r>
                  <w:rPr>
                    <w:lang w:val="en-US"/>
                  </w:rPr>
                  <w:t>/2</w:t>
                </w:r>
              </w:p>
              <w:p w:rsidR="001270B9" w:rsidRDefault="001270B9"/>
            </w:txbxContent>
          </v:textbox>
          <w10:wrap anchorx="page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9" w:rsidRPr="00874716" w:rsidRDefault="001270B9" w:rsidP="00874716">
    <w:pPr>
      <w:pStyle w:val="Header"/>
      <w:pBdr>
        <w:bottom w:val="none" w:sz="0" w:space="0" w:color="auto"/>
      </w:pBdr>
    </w:pPr>
    <w:r>
      <w:rPr>
        <w:noProof/>
        <w:lang w:val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-30.55pt;margin-top:1.35pt;width:17pt;height:481.9pt;z-index:4;mso-position-horizontal-relative:margin;mso-position-vertical-relative:margin" stroked="f">
          <v:textbox style="layout-flow:vertical" inset="0,0,0,0">
            <w:txbxContent>
              <w:p w:rsidR="001270B9" w:rsidRPr="009A6F4A" w:rsidRDefault="001270B9" w:rsidP="00874716">
                <w:pPr>
                  <w:pStyle w:val="Footer"/>
                  <w:tabs>
                    <w:tab w:val="clear" w:pos="9639"/>
                    <w:tab w:val="right" w:pos="9638"/>
                  </w:tabs>
                  <w:rPr>
                    <w:lang w:val="en-US"/>
                  </w:rPr>
                </w:pPr>
                <w:r>
                  <w:rPr>
                    <w:lang w:val="en-US"/>
                  </w:rPr>
                  <w:t>GE.1</w:t>
                </w:r>
                <w:r w:rsidR="003A560A">
                  <w:rPr>
                    <w:lang w:val="en-US"/>
                  </w:rPr>
                  <w:t>3</w:t>
                </w:r>
                <w:r>
                  <w:rPr>
                    <w:lang w:val="en-US"/>
                  </w:rPr>
                  <w:t>-4</w:t>
                </w:r>
                <w:r w:rsidR="003A560A">
                  <w:rPr>
                    <w:lang w:val="en-US"/>
                  </w:rPr>
                  <w:t>0938</w:t>
                </w:r>
                <w:r>
                  <w:rPr>
                    <w:lang w:val="en-US"/>
                  </w:rPr>
                  <w:tab/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82502A">
                  <w:rPr>
                    <w:rStyle w:val="PageNumber"/>
                    <w:noProof/>
                  </w:rPr>
                  <w:t>39</w:t>
                </w:r>
                <w:r>
                  <w:rPr>
                    <w:rStyle w:val="PageNumber"/>
                  </w:rPr>
                  <w:fldChar w:fldCharType="end"/>
                </w:r>
              </w:p>
              <w:p w:rsidR="001270B9" w:rsidRDefault="001270B9" w:rsidP="00874716"/>
            </w:txbxContent>
          </v:textbox>
          <w10:wrap anchorx="margin" anchory="margin"/>
        </v:shape>
      </w:pict>
    </w:r>
    <w:r>
      <w:rPr>
        <w:noProof/>
        <w:lang w:val="ru-RU"/>
      </w:rPr>
      <w:pict>
        <v:shape id="_x0000_s2051" type="#_x0000_t202" style="position:absolute;margin-left:772.35pt;margin-top:.3pt;width:17pt;height:481.9pt;z-index:3;mso-position-horizontal-relative:page;mso-position-vertical-relative:margin" stroked="f">
          <v:textbox style="layout-flow:vertical" inset="0,0,0,0">
            <w:txbxContent>
              <w:p w:rsidR="001270B9" w:rsidRPr="00E71A0F" w:rsidRDefault="001270B9" w:rsidP="00874716">
                <w:pPr>
                  <w:pStyle w:val="Header"/>
                  <w:jc w:val="right"/>
                  <w:rPr>
                    <w:lang w:val="en-US"/>
                  </w:rPr>
                </w:pPr>
                <w:r>
                  <w:rPr>
                    <w:lang w:val="en-US"/>
                  </w:rPr>
                  <w:t>E/C.12/</w:t>
                </w:r>
                <w:r w:rsidR="003A560A">
                  <w:rPr>
                    <w:lang w:val="en-US"/>
                  </w:rPr>
                  <w:t>50</w:t>
                </w:r>
                <w:r>
                  <w:rPr>
                    <w:lang w:val="en-US"/>
                  </w:rPr>
                  <w:t>/2</w:t>
                </w:r>
              </w:p>
              <w:p w:rsidR="001270B9" w:rsidRDefault="001270B9" w:rsidP="00874716"/>
            </w:txbxContent>
          </v:textbox>
          <w10:wrap anchorx="page" anchory="margin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0B9" w:rsidRDefault="001270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6D5E22D8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drawingGridHorizontalSpacing w:val="105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5E11"/>
    <w:rsid w:val="000033D8"/>
    <w:rsid w:val="00005C1C"/>
    <w:rsid w:val="00016553"/>
    <w:rsid w:val="000233B3"/>
    <w:rsid w:val="00023E9E"/>
    <w:rsid w:val="000267F8"/>
    <w:rsid w:val="00026B0C"/>
    <w:rsid w:val="00031F1E"/>
    <w:rsid w:val="0003638E"/>
    <w:rsid w:val="00036FF2"/>
    <w:rsid w:val="0003735A"/>
    <w:rsid w:val="00037D0C"/>
    <w:rsid w:val="0004010A"/>
    <w:rsid w:val="00043D88"/>
    <w:rsid w:val="00046E4D"/>
    <w:rsid w:val="0006401A"/>
    <w:rsid w:val="00072C27"/>
    <w:rsid w:val="00082735"/>
    <w:rsid w:val="00086182"/>
    <w:rsid w:val="000875CD"/>
    <w:rsid w:val="00090891"/>
    <w:rsid w:val="00092E62"/>
    <w:rsid w:val="000956A2"/>
    <w:rsid w:val="00097227"/>
    <w:rsid w:val="00097975"/>
    <w:rsid w:val="000A3DDF"/>
    <w:rsid w:val="000A60A0"/>
    <w:rsid w:val="000B0016"/>
    <w:rsid w:val="000C3688"/>
    <w:rsid w:val="000D27B0"/>
    <w:rsid w:val="000D6863"/>
    <w:rsid w:val="000D72E0"/>
    <w:rsid w:val="000E5DD0"/>
    <w:rsid w:val="00103AED"/>
    <w:rsid w:val="00111256"/>
    <w:rsid w:val="001118C5"/>
    <w:rsid w:val="00117AEE"/>
    <w:rsid w:val="00120DB3"/>
    <w:rsid w:val="001270B9"/>
    <w:rsid w:val="00132E34"/>
    <w:rsid w:val="00133D1B"/>
    <w:rsid w:val="001463F7"/>
    <w:rsid w:val="0015769C"/>
    <w:rsid w:val="00166FB2"/>
    <w:rsid w:val="00176388"/>
    <w:rsid w:val="00180752"/>
    <w:rsid w:val="001840DD"/>
    <w:rsid w:val="00185076"/>
    <w:rsid w:val="0018543C"/>
    <w:rsid w:val="001856F4"/>
    <w:rsid w:val="00190231"/>
    <w:rsid w:val="00191377"/>
    <w:rsid w:val="00192056"/>
    <w:rsid w:val="00192ABD"/>
    <w:rsid w:val="001964C2"/>
    <w:rsid w:val="001A612E"/>
    <w:rsid w:val="001A75D5"/>
    <w:rsid w:val="001A7D40"/>
    <w:rsid w:val="001C1622"/>
    <w:rsid w:val="001D00F2"/>
    <w:rsid w:val="001D07F7"/>
    <w:rsid w:val="001D197C"/>
    <w:rsid w:val="001D7B8F"/>
    <w:rsid w:val="001E0E9E"/>
    <w:rsid w:val="001E12DC"/>
    <w:rsid w:val="001E48EE"/>
    <w:rsid w:val="001E7D7E"/>
    <w:rsid w:val="001F2D04"/>
    <w:rsid w:val="0020059C"/>
    <w:rsid w:val="002019BD"/>
    <w:rsid w:val="00207DEB"/>
    <w:rsid w:val="00213643"/>
    <w:rsid w:val="00232D42"/>
    <w:rsid w:val="00237334"/>
    <w:rsid w:val="002444F4"/>
    <w:rsid w:val="00254798"/>
    <w:rsid w:val="00255E11"/>
    <w:rsid w:val="002629A0"/>
    <w:rsid w:val="0028492B"/>
    <w:rsid w:val="00285EA1"/>
    <w:rsid w:val="00291C8F"/>
    <w:rsid w:val="002B120A"/>
    <w:rsid w:val="002C5036"/>
    <w:rsid w:val="002C6A71"/>
    <w:rsid w:val="002C6D5F"/>
    <w:rsid w:val="002D15EA"/>
    <w:rsid w:val="002D6C07"/>
    <w:rsid w:val="002E0CE6"/>
    <w:rsid w:val="002E1163"/>
    <w:rsid w:val="002E3B02"/>
    <w:rsid w:val="002E43F3"/>
    <w:rsid w:val="002E7435"/>
    <w:rsid w:val="002E7F89"/>
    <w:rsid w:val="002F30F5"/>
    <w:rsid w:val="002F4404"/>
    <w:rsid w:val="002F73E1"/>
    <w:rsid w:val="00306D2D"/>
    <w:rsid w:val="00315FD0"/>
    <w:rsid w:val="003215F5"/>
    <w:rsid w:val="00332891"/>
    <w:rsid w:val="00351846"/>
    <w:rsid w:val="00356BB2"/>
    <w:rsid w:val="00360477"/>
    <w:rsid w:val="00367FC9"/>
    <w:rsid w:val="003711A1"/>
    <w:rsid w:val="00372123"/>
    <w:rsid w:val="00382B38"/>
    <w:rsid w:val="00386581"/>
    <w:rsid w:val="003869DF"/>
    <w:rsid w:val="00387100"/>
    <w:rsid w:val="003951D3"/>
    <w:rsid w:val="003978C6"/>
    <w:rsid w:val="003A3F16"/>
    <w:rsid w:val="003A560A"/>
    <w:rsid w:val="003B40A9"/>
    <w:rsid w:val="003C016E"/>
    <w:rsid w:val="003C1E9F"/>
    <w:rsid w:val="003D5EBD"/>
    <w:rsid w:val="003E1C11"/>
    <w:rsid w:val="003E40E4"/>
    <w:rsid w:val="003E4D5A"/>
    <w:rsid w:val="003F0957"/>
    <w:rsid w:val="003F3BCE"/>
    <w:rsid w:val="003F742D"/>
    <w:rsid w:val="00401CE0"/>
    <w:rsid w:val="00403234"/>
    <w:rsid w:val="00403D10"/>
    <w:rsid w:val="004067BB"/>
    <w:rsid w:val="00407AC3"/>
    <w:rsid w:val="0041165D"/>
    <w:rsid w:val="00414586"/>
    <w:rsid w:val="00415059"/>
    <w:rsid w:val="00417771"/>
    <w:rsid w:val="00423144"/>
    <w:rsid w:val="00424FDD"/>
    <w:rsid w:val="0043033D"/>
    <w:rsid w:val="00430829"/>
    <w:rsid w:val="00435FE4"/>
    <w:rsid w:val="004560F9"/>
    <w:rsid w:val="00456F9D"/>
    <w:rsid w:val="00457634"/>
    <w:rsid w:val="00474F42"/>
    <w:rsid w:val="00475121"/>
    <w:rsid w:val="0048244D"/>
    <w:rsid w:val="00486B98"/>
    <w:rsid w:val="00494F36"/>
    <w:rsid w:val="00495EF1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4F52E2"/>
    <w:rsid w:val="0051339C"/>
    <w:rsid w:val="0051412F"/>
    <w:rsid w:val="00514FA2"/>
    <w:rsid w:val="0051561D"/>
    <w:rsid w:val="00515BB0"/>
    <w:rsid w:val="00522B6F"/>
    <w:rsid w:val="0052430E"/>
    <w:rsid w:val="00526419"/>
    <w:rsid w:val="005276AD"/>
    <w:rsid w:val="00530688"/>
    <w:rsid w:val="00540A9A"/>
    <w:rsid w:val="00542CE2"/>
    <w:rsid w:val="00543522"/>
    <w:rsid w:val="00545680"/>
    <w:rsid w:val="005514C5"/>
    <w:rsid w:val="0056618E"/>
    <w:rsid w:val="00576F59"/>
    <w:rsid w:val="00577A34"/>
    <w:rsid w:val="00580AAD"/>
    <w:rsid w:val="00582767"/>
    <w:rsid w:val="00585B09"/>
    <w:rsid w:val="00593A04"/>
    <w:rsid w:val="005A6D5A"/>
    <w:rsid w:val="005A7079"/>
    <w:rsid w:val="005B1B28"/>
    <w:rsid w:val="005B7D51"/>
    <w:rsid w:val="005B7F35"/>
    <w:rsid w:val="005C2081"/>
    <w:rsid w:val="005C678A"/>
    <w:rsid w:val="005D346D"/>
    <w:rsid w:val="005E74AB"/>
    <w:rsid w:val="00606A3E"/>
    <w:rsid w:val="0061138F"/>
    <w:rsid w:val="006115AA"/>
    <w:rsid w:val="006120AE"/>
    <w:rsid w:val="00631898"/>
    <w:rsid w:val="00635E86"/>
    <w:rsid w:val="00636A37"/>
    <w:rsid w:val="006476CE"/>
    <w:rsid w:val="006501A5"/>
    <w:rsid w:val="00652D5F"/>
    <w:rsid w:val="006567B2"/>
    <w:rsid w:val="00662ADE"/>
    <w:rsid w:val="00664106"/>
    <w:rsid w:val="006727A8"/>
    <w:rsid w:val="006756F1"/>
    <w:rsid w:val="00677773"/>
    <w:rsid w:val="006805FC"/>
    <w:rsid w:val="00685ED9"/>
    <w:rsid w:val="006926C7"/>
    <w:rsid w:val="00694C37"/>
    <w:rsid w:val="006A1189"/>
    <w:rsid w:val="006A1BEB"/>
    <w:rsid w:val="006A401C"/>
    <w:rsid w:val="006A7C6E"/>
    <w:rsid w:val="006B23D9"/>
    <w:rsid w:val="006C1814"/>
    <w:rsid w:val="006C2F45"/>
    <w:rsid w:val="006C361A"/>
    <w:rsid w:val="006C5657"/>
    <w:rsid w:val="006D04BE"/>
    <w:rsid w:val="006D0838"/>
    <w:rsid w:val="006D5E4E"/>
    <w:rsid w:val="006E6860"/>
    <w:rsid w:val="006E7183"/>
    <w:rsid w:val="006F5FBF"/>
    <w:rsid w:val="0070327E"/>
    <w:rsid w:val="00707B5F"/>
    <w:rsid w:val="00735602"/>
    <w:rsid w:val="00735F7A"/>
    <w:rsid w:val="0075279B"/>
    <w:rsid w:val="00753748"/>
    <w:rsid w:val="00762446"/>
    <w:rsid w:val="0077158F"/>
    <w:rsid w:val="00773C2D"/>
    <w:rsid w:val="00780A44"/>
    <w:rsid w:val="00781ACB"/>
    <w:rsid w:val="0079199C"/>
    <w:rsid w:val="007A2D41"/>
    <w:rsid w:val="007A79EB"/>
    <w:rsid w:val="007B7950"/>
    <w:rsid w:val="007C49B4"/>
    <w:rsid w:val="007D4CA0"/>
    <w:rsid w:val="007D7A23"/>
    <w:rsid w:val="007E09D6"/>
    <w:rsid w:val="007E38C3"/>
    <w:rsid w:val="007E549E"/>
    <w:rsid w:val="007E71C9"/>
    <w:rsid w:val="007F7553"/>
    <w:rsid w:val="0080755E"/>
    <w:rsid w:val="008120D4"/>
    <w:rsid w:val="008139A5"/>
    <w:rsid w:val="00816C0B"/>
    <w:rsid w:val="00817F73"/>
    <w:rsid w:val="008201FA"/>
    <w:rsid w:val="0082228E"/>
    <w:rsid w:val="0082502A"/>
    <w:rsid w:val="00830402"/>
    <w:rsid w:val="008305D7"/>
    <w:rsid w:val="00834887"/>
    <w:rsid w:val="00842FED"/>
    <w:rsid w:val="008455CF"/>
    <w:rsid w:val="00847689"/>
    <w:rsid w:val="00861C52"/>
    <w:rsid w:val="00870A7D"/>
    <w:rsid w:val="008727A1"/>
    <w:rsid w:val="00874716"/>
    <w:rsid w:val="008842B7"/>
    <w:rsid w:val="00886B0F"/>
    <w:rsid w:val="00891C08"/>
    <w:rsid w:val="008956B1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2C31"/>
    <w:rsid w:val="008F3185"/>
    <w:rsid w:val="0090116C"/>
    <w:rsid w:val="0090482F"/>
    <w:rsid w:val="00904B72"/>
    <w:rsid w:val="00906B7C"/>
    <w:rsid w:val="00907B72"/>
    <w:rsid w:val="009141EB"/>
    <w:rsid w:val="00915B0A"/>
    <w:rsid w:val="00926904"/>
    <w:rsid w:val="00932B06"/>
    <w:rsid w:val="009372F0"/>
    <w:rsid w:val="00937FBD"/>
    <w:rsid w:val="00946E70"/>
    <w:rsid w:val="00955022"/>
    <w:rsid w:val="00957B4D"/>
    <w:rsid w:val="00963393"/>
    <w:rsid w:val="00964EEA"/>
    <w:rsid w:val="00980C86"/>
    <w:rsid w:val="009B1D9B"/>
    <w:rsid w:val="009B4074"/>
    <w:rsid w:val="009C1FE5"/>
    <w:rsid w:val="009C30BB"/>
    <w:rsid w:val="009C60BE"/>
    <w:rsid w:val="009D4AE7"/>
    <w:rsid w:val="009E6279"/>
    <w:rsid w:val="009F00A6"/>
    <w:rsid w:val="009F56A7"/>
    <w:rsid w:val="009F5B05"/>
    <w:rsid w:val="00A01214"/>
    <w:rsid w:val="00A022CD"/>
    <w:rsid w:val="00A026CA"/>
    <w:rsid w:val="00A068CC"/>
    <w:rsid w:val="00A07232"/>
    <w:rsid w:val="00A10348"/>
    <w:rsid w:val="00A114E5"/>
    <w:rsid w:val="00A14800"/>
    <w:rsid w:val="00A156DE"/>
    <w:rsid w:val="00A157ED"/>
    <w:rsid w:val="00A16702"/>
    <w:rsid w:val="00A2446A"/>
    <w:rsid w:val="00A4025D"/>
    <w:rsid w:val="00A54572"/>
    <w:rsid w:val="00A56810"/>
    <w:rsid w:val="00A65CD0"/>
    <w:rsid w:val="00A800D1"/>
    <w:rsid w:val="00A92699"/>
    <w:rsid w:val="00AB11CF"/>
    <w:rsid w:val="00AB2EDD"/>
    <w:rsid w:val="00AB5BF0"/>
    <w:rsid w:val="00AB7B75"/>
    <w:rsid w:val="00AB7BCB"/>
    <w:rsid w:val="00AC1C95"/>
    <w:rsid w:val="00AC2CCB"/>
    <w:rsid w:val="00AC443A"/>
    <w:rsid w:val="00AC5BCA"/>
    <w:rsid w:val="00AE60E2"/>
    <w:rsid w:val="00AF4AB0"/>
    <w:rsid w:val="00B0169F"/>
    <w:rsid w:val="00B05F21"/>
    <w:rsid w:val="00B138AB"/>
    <w:rsid w:val="00B14EA9"/>
    <w:rsid w:val="00B30A3C"/>
    <w:rsid w:val="00B320EF"/>
    <w:rsid w:val="00B40750"/>
    <w:rsid w:val="00B51A71"/>
    <w:rsid w:val="00B56301"/>
    <w:rsid w:val="00B65A60"/>
    <w:rsid w:val="00B672C0"/>
    <w:rsid w:val="00B71D05"/>
    <w:rsid w:val="00B81305"/>
    <w:rsid w:val="00BA2E2F"/>
    <w:rsid w:val="00BA5A76"/>
    <w:rsid w:val="00BB17DC"/>
    <w:rsid w:val="00BB1AF9"/>
    <w:rsid w:val="00BB4C4A"/>
    <w:rsid w:val="00BD3CAE"/>
    <w:rsid w:val="00BD5F3C"/>
    <w:rsid w:val="00BE10DC"/>
    <w:rsid w:val="00BE1AAE"/>
    <w:rsid w:val="00BE3F58"/>
    <w:rsid w:val="00C032EE"/>
    <w:rsid w:val="00C07C0F"/>
    <w:rsid w:val="00C11C15"/>
    <w:rsid w:val="00C11E03"/>
    <w:rsid w:val="00C145C4"/>
    <w:rsid w:val="00C20D2F"/>
    <w:rsid w:val="00C2131B"/>
    <w:rsid w:val="00C21C8A"/>
    <w:rsid w:val="00C37AF8"/>
    <w:rsid w:val="00C37C79"/>
    <w:rsid w:val="00C41BBC"/>
    <w:rsid w:val="00C41C0F"/>
    <w:rsid w:val="00C47EFC"/>
    <w:rsid w:val="00C51419"/>
    <w:rsid w:val="00C54056"/>
    <w:rsid w:val="00C663A3"/>
    <w:rsid w:val="00C75CB2"/>
    <w:rsid w:val="00C83B00"/>
    <w:rsid w:val="00C90723"/>
    <w:rsid w:val="00C90D5C"/>
    <w:rsid w:val="00CA488D"/>
    <w:rsid w:val="00CA609E"/>
    <w:rsid w:val="00CA7DA4"/>
    <w:rsid w:val="00CB31FB"/>
    <w:rsid w:val="00CB3524"/>
    <w:rsid w:val="00CC1B58"/>
    <w:rsid w:val="00CE3D6F"/>
    <w:rsid w:val="00CE73B6"/>
    <w:rsid w:val="00CE79A5"/>
    <w:rsid w:val="00CF0042"/>
    <w:rsid w:val="00CF262F"/>
    <w:rsid w:val="00CF6029"/>
    <w:rsid w:val="00D025D5"/>
    <w:rsid w:val="00D26B13"/>
    <w:rsid w:val="00D26CC1"/>
    <w:rsid w:val="00D30662"/>
    <w:rsid w:val="00D322E1"/>
    <w:rsid w:val="00D32534"/>
    <w:rsid w:val="00D32A0B"/>
    <w:rsid w:val="00D433D1"/>
    <w:rsid w:val="00D6236B"/>
    <w:rsid w:val="00D753D9"/>
    <w:rsid w:val="00D809D1"/>
    <w:rsid w:val="00D84ECF"/>
    <w:rsid w:val="00DA016A"/>
    <w:rsid w:val="00DA2851"/>
    <w:rsid w:val="00DA2B7C"/>
    <w:rsid w:val="00DA5686"/>
    <w:rsid w:val="00DB2FC0"/>
    <w:rsid w:val="00DE4118"/>
    <w:rsid w:val="00DF18FA"/>
    <w:rsid w:val="00DF49CA"/>
    <w:rsid w:val="00DF775B"/>
    <w:rsid w:val="00E007F3"/>
    <w:rsid w:val="00E00DEA"/>
    <w:rsid w:val="00E06EF0"/>
    <w:rsid w:val="00E11679"/>
    <w:rsid w:val="00E20B68"/>
    <w:rsid w:val="00E307D1"/>
    <w:rsid w:val="00E46A04"/>
    <w:rsid w:val="00E670E2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38F8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41A2"/>
    <w:rsid w:val="00F35BDE"/>
    <w:rsid w:val="00F52A0E"/>
    <w:rsid w:val="00F569F7"/>
    <w:rsid w:val="00F6440D"/>
    <w:rsid w:val="00F66E78"/>
    <w:rsid w:val="00F71F63"/>
    <w:rsid w:val="00F87506"/>
    <w:rsid w:val="00F92C41"/>
    <w:rsid w:val="00FA3F82"/>
    <w:rsid w:val="00FA5522"/>
    <w:rsid w:val="00FA6E4A"/>
    <w:rsid w:val="00FB1421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CA488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CA488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CA488D"/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CA488D"/>
    <w:pPr>
      <w:numPr>
        <w:numId w:val="25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CA488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CA488D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CA488D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CA488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CA488D"/>
    <w:pPr>
      <w:numPr>
        <w:numId w:val="1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link w:val="CommentTextChar"/>
    <w:semiHidden/>
    <w:rsid w:val="00CA488D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CA488D"/>
    <w:pPr>
      <w:numPr>
        <w:numId w:val="12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CA488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CA488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CA488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CA488D"/>
    <w:pPr>
      <w:keepNext/>
      <w:keepLines/>
      <w:numPr>
        <w:numId w:val="24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CA488D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CA488D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CommentTextChar">
    <w:name w:val="Comment Text Char"/>
    <w:link w:val="CommentText"/>
    <w:semiHidden/>
    <w:rsid w:val="00CA488D"/>
    <w:rPr>
      <w:lang w:val="en-GB" w:eastAsia="en-US" w:bidi="ar-SA"/>
    </w:rPr>
  </w:style>
  <w:style w:type="paragraph" w:styleId="Revision">
    <w:name w:val="Revision"/>
    <w:hidden/>
    <w:semiHidden/>
    <w:rsid w:val="00C47EF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40</Pages>
  <Words>7976</Words>
  <Characters>45465</Characters>
  <Application>Microsoft Office Word</Application>
  <DocSecurity>4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Chouvalova</cp:lastModifiedBy>
  <cp:revision>2</cp:revision>
  <cp:lastPrinted>2013-02-26T08:47:00Z</cp:lastPrinted>
  <dcterms:created xsi:type="dcterms:W3CDTF">2013-02-26T11:02:00Z</dcterms:created>
  <dcterms:modified xsi:type="dcterms:W3CDTF">2013-02-26T11:02:00Z</dcterms:modified>
</cp:coreProperties>
</file>