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Comité pour l’élimination de la discrimination</w:t>
      </w:r>
      <w:r>
        <w:br/>
        <w:t>à l’égard des femmes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ectPr w:rsidR="00000000"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Examen des rapports présentés par les États parties</w:t>
      </w:r>
      <w:r>
        <w:br/>
        <w:t>en vertu de l’article 18 de la Convention sur l’élimination</w:t>
      </w:r>
      <w:r>
        <w:br/>
        <w:t>de toutes les formes de discrimination à l’égard des femmes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Rapports initiaux des États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Le présent rapport n’a pas été revu par les services d’édition.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Guinée</w:t>
      </w:r>
      <w:r>
        <w:rPr>
          <w:b w:val="0"/>
          <w:sz w:val="20"/>
        </w:rPr>
        <w:t>*</w:t>
      </w:r>
    </w:p>
    <w:p w:rsidR="00000000" w:rsidRDefault="00000000">
      <w:pPr>
        <w:pStyle w:val="SingleTxt"/>
      </w:pP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</w:pPr>
      <w:r>
        <w:rPr>
          <w:noProof/>
          <w:w w:val="100"/>
        </w:rPr>
        <w:pict>
          <v:line id="_x0000_s2051" style="position:absolute;left:0;text-align:left;z-index:2;mso-position-horizontal:absolute;mso-position-horizontal-relative:page;mso-position-vertical:absolute;mso-position-vertical-relative:text" from="270pt,24pt" to="342pt,24pt" o:allowincell="f" strokeweight=".25pt">
            <w10:wrap anchorx="page"/>
          </v:line>
        </w:pict>
      </w:r>
    </w:p>
    <w:sectPr w:rsidR="00000000"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NO&gt;&gt;N0061143F&lt;&lt;ODS JOB NO&gt;&gt;</w:t>
      </w:r>
    </w:p>
    <w:p w:rsidR="00000000" w:rsidRDefault="00000000">
      <w:pPr>
        <w:pStyle w:val="CommentText"/>
      </w:pPr>
      <w:r>
        <w:t>&lt;&lt;ODS DOC SYMBOL1&gt;&gt;CEDAW/C/GIN/1&lt;&lt;ODS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164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0061143f.doc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0061143f.doc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165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00-61143 (F)    041200    081200</w:t>
    </w:r>
  </w:p>
  <w:p w:rsidR="00000000" w:rsidRDefault="00000000">
    <w:pPr>
      <w:spacing w:before="60" w:line="200" w:lineRule="exact"/>
      <w:rPr>
        <w:rFonts w:ascii="Code 3of9 4.6" w:hAnsi="Code 3of9 4.6"/>
        <w:b/>
        <w:w w:val="100"/>
      </w:rPr>
    </w:pPr>
    <w:r>
      <w:rPr>
        <w:rFonts w:ascii="Code 3of9 4.6" w:hAnsi="Code 3of9 4.6"/>
        <w:b/>
        <w:w w:val="100"/>
      </w:rPr>
      <w:t>*0061143*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CEDAW/C/GIN/1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CEDAW/C/GIN/1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/C/GIN/1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 générale</w:t>
          </w:r>
        </w:p>
        <w:p w:rsidR="00000000" w:rsidRDefault="00000000">
          <w:r>
            <w:t>17 août 2000</w:t>
          </w:r>
        </w:p>
        <w:p w:rsidR="00000000" w:rsidRDefault="00000000"/>
        <w:p w:rsidR="00000000" w:rsidRDefault="00000000">
          <w:r>
            <w:t>Original: français</w:t>
          </w:r>
        </w:p>
      </w:tc>
    </w:tr>
  </w:tbl>
  <w:p w:rsidR="00000000" w:rsidRDefault="00000000">
    <w:pPr>
      <w:pStyle w:val="Header"/>
      <w:spacing w:line="240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475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12/2000 10:32 AM"/>
    <w:docVar w:name="DocCategory" w:val="Doc"/>
    <w:docVar w:name="DocType" w:val="Final"/>
    <w:docVar w:name="JobNo" w:val="0061143F"/>
    <w:docVar w:name="OandT" w:val="dll"/>
    <w:docVar w:name="Symbol1" w:val="CEDAW/C/GIN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fr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rFonts w:ascii="Times New Roman" w:hAnsi="Times New Roman"/>
      <w:dstrike w:val="0"/>
      <w:color w:val="FF0000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dstrike w:val="0"/>
      <w:color w:val="FF00FF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widowControl/>
      <w:spacing w:after="80"/>
    </w:pPr>
  </w:style>
  <w:style w:type="paragraph" w:styleId="Footer">
    <w:name w:val="footer"/>
    <w:semiHidden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147</TotalTime>
  <Pages>1</Pages>
  <Words>82</Words>
  <Characters>469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 French TPU (Oct. 18, 2000)</vt:lpstr>
    </vt:vector>
  </TitlesOfParts>
  <Company>United Nations</Company>
  <LinksUpToDate>false</LinksUpToDate>
  <CharactersWithSpaces>575</CharactersWithSpaces>
  <SharedDoc>false</SharedDoc>
  <HLinks>
    <vt:vector size="6" baseType="variant">
      <vt:variant>
        <vt:i4>4522087</vt:i4>
      </vt:variant>
      <vt:variant>
        <vt:i4>1798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French TPU (Oct. 18, 2000)</dc:title>
  <dc:subject>Normal Template</dc:subject>
  <dc:creator>DGAACS User</dc:creator>
  <cp:keywords/>
  <dc:description/>
  <cp:lastModifiedBy>DGAACS User</cp:lastModifiedBy>
  <cp:revision>11</cp:revision>
  <cp:lastPrinted>2000-12-08T16:16:00Z</cp:lastPrinted>
  <dcterms:created xsi:type="dcterms:W3CDTF">2000-12-06T08:32:00Z</dcterms:created>
  <dcterms:modified xsi:type="dcterms:W3CDTF">2000-12-08T16:17:00Z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0061143</vt:lpwstr>
  </property>
  <property fmtid="{D5CDD505-2E9C-101B-9397-08002B2CF9AE}" pid="3" name="Symbol1">
    <vt:lpwstr>CEDAW/C/GIN/1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dll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