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826D3A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826D3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26D3A" w:rsidP="00826D3A">
            <w:pPr>
              <w:jc w:val="right"/>
            </w:pPr>
            <w:r w:rsidRPr="00826D3A">
              <w:rPr>
                <w:sz w:val="40"/>
              </w:rPr>
              <w:t>A</w:t>
            </w:r>
            <w:r>
              <w:t>/HRC/RES/36/4</w:t>
            </w:r>
          </w:p>
        </w:tc>
      </w:tr>
      <w:tr w:rsidR="002D5AAC" w:rsidTr="00826D3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826D3A" w:rsidP="0008244E">
            <w:pPr>
              <w:spacing w:before="240"/>
            </w:pPr>
            <w:r>
              <w:t>Distr. general</w:t>
            </w:r>
          </w:p>
          <w:p w:rsidR="00826D3A" w:rsidRDefault="00826D3A" w:rsidP="00826D3A">
            <w:pPr>
              <w:spacing w:line="240" w:lineRule="exact"/>
            </w:pPr>
            <w:r>
              <w:t>5 de octubre de 2017</w:t>
            </w:r>
          </w:p>
          <w:p w:rsidR="00826D3A" w:rsidRDefault="00826D3A" w:rsidP="00826D3A">
            <w:pPr>
              <w:spacing w:line="240" w:lineRule="exact"/>
            </w:pPr>
            <w:r>
              <w:t>Español</w:t>
            </w:r>
          </w:p>
          <w:p w:rsidR="00826D3A" w:rsidRDefault="00826D3A" w:rsidP="00826D3A">
            <w:pPr>
              <w:spacing w:line="240" w:lineRule="exact"/>
            </w:pPr>
            <w:r>
              <w:t>Original: inglés</w:t>
            </w:r>
          </w:p>
        </w:tc>
      </w:tr>
    </w:tbl>
    <w:p w:rsidR="00826D3A" w:rsidRPr="00826D3A" w:rsidRDefault="00826D3A" w:rsidP="00826D3A">
      <w:pPr>
        <w:spacing w:before="120"/>
        <w:rPr>
          <w:b/>
          <w:sz w:val="24"/>
          <w:szCs w:val="24"/>
          <w:lang w:val="en-GB"/>
        </w:rPr>
      </w:pPr>
      <w:r w:rsidRPr="00826D3A">
        <w:rPr>
          <w:b/>
          <w:sz w:val="24"/>
          <w:szCs w:val="24"/>
          <w:lang w:val="en-GB"/>
        </w:rPr>
        <w:t>Consejo de Derechos Humanos</w:t>
      </w:r>
    </w:p>
    <w:p w:rsidR="00826D3A" w:rsidRPr="00826D3A" w:rsidRDefault="00826D3A" w:rsidP="00826D3A">
      <w:pPr>
        <w:rPr>
          <w:b/>
        </w:rPr>
      </w:pPr>
      <w:r w:rsidRPr="00826D3A">
        <w:rPr>
          <w:b/>
        </w:rPr>
        <w:t>36º período de sesiones</w:t>
      </w:r>
    </w:p>
    <w:p w:rsidR="00826D3A" w:rsidRPr="00826D3A" w:rsidRDefault="00826D3A" w:rsidP="00826D3A">
      <w:r w:rsidRPr="00826D3A">
        <w:t>11 a 29 de septiembre de 2017</w:t>
      </w:r>
    </w:p>
    <w:p w:rsidR="00826D3A" w:rsidRPr="00826D3A" w:rsidRDefault="00826D3A" w:rsidP="00826D3A">
      <w:r w:rsidRPr="00826D3A">
        <w:t>Tema 3 de la agenda</w:t>
      </w:r>
    </w:p>
    <w:p w:rsidR="00826D3A" w:rsidRDefault="00826D3A" w:rsidP="00826D3A">
      <w:pPr>
        <w:pStyle w:val="HChG"/>
        <w:jc w:val="center"/>
      </w:pPr>
      <w:r>
        <w:tab/>
      </w:r>
      <w:r>
        <w:tab/>
        <w:t>R</w:t>
      </w:r>
      <w:r w:rsidRPr="00826D3A">
        <w:t>esolución</w:t>
      </w:r>
      <w:r>
        <w:t xml:space="preserve"> aprobada por el Consejo de Derechos Humanos </w:t>
      </w:r>
      <w:r>
        <w:br/>
        <w:t>el 28 de septiembre de 2017</w:t>
      </w:r>
    </w:p>
    <w:p w:rsidR="00826D3A" w:rsidRPr="00826D3A" w:rsidRDefault="00826D3A" w:rsidP="00826D3A">
      <w:pPr>
        <w:pStyle w:val="H1G"/>
        <w:tabs>
          <w:tab w:val="left" w:pos="1834"/>
        </w:tabs>
      </w:pPr>
      <w:r>
        <w:tab/>
      </w:r>
      <w:r>
        <w:tab/>
      </w:r>
      <w:r w:rsidRPr="00826D3A">
        <w:t>36/</w:t>
      </w:r>
      <w:r w:rsidR="0022323C">
        <w:t>4.</w:t>
      </w:r>
      <w:r w:rsidR="0022323C">
        <w:tab/>
      </w:r>
      <w:r w:rsidRPr="00826D3A">
        <w:t xml:space="preserve">Mandato del Experto Independiente sobre la promoción </w:t>
      </w:r>
      <w:r>
        <w:tab/>
      </w:r>
      <w:r w:rsidRPr="00826D3A">
        <w:t>de un orden internacional democrático y equitativo</w:t>
      </w:r>
    </w:p>
    <w:p w:rsidR="00826D3A" w:rsidRPr="00826D3A" w:rsidRDefault="00826D3A" w:rsidP="00826D3A">
      <w:pPr>
        <w:pStyle w:val="SingleTxtG"/>
      </w:pPr>
      <w:r w:rsidRPr="00826D3A">
        <w:tab/>
      </w:r>
      <w:r w:rsidRPr="00826D3A">
        <w:rPr>
          <w:i/>
        </w:rPr>
        <w:t>El Consejo de Derechos Humanos</w:t>
      </w:r>
      <w:r w:rsidRPr="00826D3A">
        <w:t>,</w:t>
      </w:r>
    </w:p>
    <w:p w:rsidR="00826D3A" w:rsidRPr="00826D3A" w:rsidRDefault="00826D3A" w:rsidP="00826D3A">
      <w:pPr>
        <w:pStyle w:val="SingleTxtG"/>
      </w:pPr>
      <w:r w:rsidRPr="00826D3A">
        <w:tab/>
      </w:r>
      <w:r w:rsidRPr="00826D3A">
        <w:rPr>
          <w:i/>
        </w:rPr>
        <w:t>Recordando</w:t>
      </w:r>
      <w:r w:rsidRPr="00826D3A">
        <w:t xml:space="preserve"> todas las resoluciones anteriores de la Asamblea General, la Comisión de Derechos Humanos y el Consejo de Derechos Humanos sobre la promoción de un orden internacional democrático y equitativo, en particular la resolución 65/223 de la Asamblea General, de 21 de diciembre de 2010, y las resoluciones del</w:t>
      </w:r>
      <w:r w:rsidR="0022323C">
        <w:t xml:space="preserve"> Consejo 8/5, de 18 de junio de </w:t>
      </w:r>
      <w:r w:rsidRPr="00826D3A">
        <w:t>2008, 18/6, de 29 de septiembre de 2011, 21/9, de 27 d</w:t>
      </w:r>
      <w:r w:rsidR="0022323C">
        <w:t>e septiembre de 2012, 25/15, de </w:t>
      </w:r>
      <w:r w:rsidRPr="00826D3A">
        <w:t xml:space="preserve">27 de marzo de 2014, 27/9, de 25 de septiembre de </w:t>
      </w:r>
      <w:r w:rsidR="0022323C">
        <w:t>2014, 30/29, de 2 de octubre de </w:t>
      </w:r>
      <w:r w:rsidRPr="00826D3A">
        <w:t>2015, y</w:t>
      </w:r>
      <w:r w:rsidR="0022323C">
        <w:t xml:space="preserve"> </w:t>
      </w:r>
      <w:r w:rsidRPr="00826D3A">
        <w:t xml:space="preserve">33/3, de 29 de septiembre de 2016, </w:t>
      </w:r>
    </w:p>
    <w:p w:rsidR="00826D3A" w:rsidRPr="00826D3A" w:rsidRDefault="00826D3A" w:rsidP="00826D3A">
      <w:pPr>
        <w:pStyle w:val="SingleTxtG"/>
      </w:pPr>
      <w:r w:rsidRPr="00826D3A">
        <w:tab/>
      </w:r>
      <w:r w:rsidRPr="00826D3A">
        <w:rPr>
          <w:i/>
        </w:rPr>
        <w:t>Recordando</w:t>
      </w:r>
      <w:r w:rsidRPr="00826D3A">
        <w:t xml:space="preserve"> </w:t>
      </w:r>
      <w:r w:rsidRPr="00826D3A">
        <w:rPr>
          <w:i/>
        </w:rPr>
        <w:t>también</w:t>
      </w:r>
      <w:r w:rsidRPr="00826D3A">
        <w:t xml:space="preserve"> las resoluciones del Consejo de Derechos Humanos 5/1, sobre la construcción institucional del Consejo, y 5/2, sobre el Código de Conducta para los Titulares de Mandatos de los Procedimientos Especiales del Consejo, de 18 de junio de 2007, y destacando que los titulares de mandatos deberán desempeñar sus funciones de conformidad con esas resoluciones y con sus anexos,</w:t>
      </w:r>
    </w:p>
    <w:p w:rsidR="00826D3A" w:rsidRPr="00826D3A" w:rsidRDefault="00826D3A" w:rsidP="00826D3A">
      <w:pPr>
        <w:pStyle w:val="SingleTxtG"/>
      </w:pPr>
      <w:r w:rsidRPr="00826D3A">
        <w:tab/>
      </w:r>
      <w:r w:rsidRPr="00826D3A">
        <w:rPr>
          <w:i/>
        </w:rPr>
        <w:t>Reafirmando</w:t>
      </w:r>
      <w:r w:rsidRPr="00826D3A">
        <w:t xml:space="preserve"> que toda persona tiene derecho a que se establezca un orden social e internacional en el que los derechos y libertades proclamados en la Declaración Universal de Derechos Humanos se hagan plenamente efectivos,</w:t>
      </w:r>
    </w:p>
    <w:p w:rsidR="00826D3A" w:rsidRPr="00826D3A" w:rsidRDefault="00826D3A" w:rsidP="00826D3A">
      <w:pPr>
        <w:pStyle w:val="SingleTxtG"/>
      </w:pPr>
      <w:r w:rsidRPr="00826D3A">
        <w:tab/>
      </w:r>
      <w:r w:rsidRPr="00826D3A">
        <w:rPr>
          <w:i/>
        </w:rPr>
        <w:t>Reafirmando</w:t>
      </w:r>
      <w:r w:rsidRPr="00826D3A">
        <w:t xml:space="preserve"> </w:t>
      </w:r>
      <w:r w:rsidRPr="00826D3A">
        <w:rPr>
          <w:i/>
        </w:rPr>
        <w:t>también</w:t>
      </w:r>
      <w:r w:rsidRPr="00826D3A">
        <w:t xml:space="preserve"> la determinación expresada en el Preámbulo de la Carta de las Naciones Unidas de preservar a las generaciones venideras del flagelo de la guerra, crear condiciones bajo las cuales puedan mantenerse la justicia y el respeto de las obligaciones emanadas de los tratados y de otras fuentes del derecho internacional, promover el progreso social y elevar el nivel de vida dentro de un concepto más amplio de la libertad, practicar la tolerancia y convivir en paz como buenos vecinos</w:t>
      </w:r>
      <w:r w:rsidR="0022323C">
        <w:t>,</w:t>
      </w:r>
      <w:r w:rsidRPr="00826D3A">
        <w:t xml:space="preserve"> y emplear un mecanismo internacional para promover el progreso económico y social de todos los pueblos,</w:t>
      </w:r>
    </w:p>
    <w:p w:rsidR="00826D3A" w:rsidRPr="00826D3A" w:rsidRDefault="00826D3A" w:rsidP="00826D3A">
      <w:pPr>
        <w:pStyle w:val="SingleTxtG"/>
      </w:pPr>
      <w:r w:rsidRPr="00826D3A">
        <w:tab/>
      </w:r>
      <w:r w:rsidRPr="00826D3A">
        <w:rPr>
          <w:i/>
        </w:rPr>
        <w:t>Reconociendo</w:t>
      </w:r>
      <w:r w:rsidRPr="00826D3A">
        <w:t xml:space="preserve"> que la democracia, el respeto de todos los derechos humanos, incluido el derecho al desarrollo, una gobernanza y una administración transparentes y responsables en todos los sectores de la sociedad y una participación efectiva de la sociedad civil forman parte esencial de los fundamentos necesarios para lograr un desarrollo sostenible centrado en la sociedad y en el ser humano,</w:t>
      </w:r>
    </w:p>
    <w:p w:rsidR="00826D3A" w:rsidRPr="00826D3A" w:rsidRDefault="00826D3A" w:rsidP="00826D3A">
      <w:pPr>
        <w:pStyle w:val="SingleTxtG"/>
      </w:pPr>
      <w:r w:rsidRPr="00826D3A">
        <w:tab/>
      </w:r>
      <w:r w:rsidRPr="00826D3A">
        <w:rPr>
          <w:i/>
        </w:rPr>
        <w:t>Habiendo escuchado</w:t>
      </w:r>
      <w:r w:rsidRPr="00826D3A">
        <w:t xml:space="preserve"> a los pueblos del mundo y reconociendo su aspiración a la justicia, a la igualdad de oportunidades para todos, al goce de sus derechos humanos, </w:t>
      </w:r>
      <w:r w:rsidRPr="00826D3A">
        <w:lastRenderedPageBreak/>
        <w:t>incluido el derecho al desarrollo, a vivir en paz y libertad y a participar en condiciones de igualdad y sin discriminación en la vida económica, social, cultural, civil y política,</w:t>
      </w:r>
    </w:p>
    <w:p w:rsidR="00826D3A" w:rsidRPr="00826D3A" w:rsidRDefault="00826D3A" w:rsidP="00826D3A">
      <w:pPr>
        <w:pStyle w:val="SingleTxtG"/>
      </w:pPr>
      <w:r w:rsidRPr="00826D3A">
        <w:tab/>
      </w:r>
      <w:r w:rsidRPr="00826D3A">
        <w:rPr>
          <w:i/>
        </w:rPr>
        <w:t>Resuelto</w:t>
      </w:r>
      <w:r w:rsidRPr="00826D3A">
        <w:t xml:space="preserve"> a tomar todas las medidas a su alcance para lograr un orden internacional democrático y equitativo,</w:t>
      </w:r>
    </w:p>
    <w:p w:rsidR="00826D3A" w:rsidRPr="00826D3A" w:rsidRDefault="00826D3A" w:rsidP="00826D3A">
      <w:pPr>
        <w:pStyle w:val="SingleTxtG"/>
      </w:pPr>
      <w:r w:rsidRPr="00826D3A">
        <w:tab/>
        <w:t>1.</w:t>
      </w:r>
      <w:r w:rsidRPr="00826D3A">
        <w:tab/>
      </w:r>
      <w:r w:rsidRPr="00826D3A">
        <w:rPr>
          <w:i/>
        </w:rPr>
        <w:t>Reafirma</w:t>
      </w:r>
      <w:r w:rsidRPr="00826D3A">
        <w:t xml:space="preserve"> que toda persona tiene derecho a un orden internacional democrático y equitativo;</w:t>
      </w:r>
    </w:p>
    <w:p w:rsidR="00826D3A" w:rsidRPr="00826D3A" w:rsidRDefault="00826D3A" w:rsidP="00826D3A">
      <w:pPr>
        <w:pStyle w:val="SingleTxtG"/>
      </w:pPr>
      <w:r w:rsidRPr="00826D3A">
        <w:tab/>
        <w:t>2.</w:t>
      </w:r>
      <w:r w:rsidRPr="00826D3A">
        <w:tab/>
      </w:r>
      <w:r w:rsidRPr="00826D3A">
        <w:rPr>
          <w:i/>
        </w:rPr>
        <w:t>Reafirma también</w:t>
      </w:r>
      <w:r w:rsidRPr="00826D3A">
        <w:t xml:space="preserve"> que un orden internacional democrático y equitativo fomenta la plena efectividad de todos los derechos humanos de todas las personas;</w:t>
      </w:r>
    </w:p>
    <w:p w:rsidR="00826D3A" w:rsidRPr="00826D3A" w:rsidRDefault="00826D3A" w:rsidP="00826D3A">
      <w:pPr>
        <w:pStyle w:val="SingleTxtG"/>
      </w:pPr>
      <w:r w:rsidRPr="00826D3A">
        <w:tab/>
        <w:t>3.</w:t>
      </w:r>
      <w:r w:rsidRPr="00826D3A">
        <w:tab/>
      </w:r>
      <w:r w:rsidRPr="00826D3A">
        <w:rPr>
          <w:i/>
        </w:rPr>
        <w:t>Toma nota</w:t>
      </w:r>
      <w:r w:rsidRPr="00826D3A">
        <w:t xml:space="preserve"> del informe del Experto Independiente sobre la promoción de un orden internacional democrático y equitativo</w:t>
      </w:r>
      <w:r w:rsidRPr="00826D3A">
        <w:rPr>
          <w:sz w:val="18"/>
          <w:szCs w:val="18"/>
          <w:vertAlign w:val="superscript"/>
        </w:rPr>
        <w:footnoteReference w:id="1"/>
      </w:r>
      <w:r w:rsidRPr="00826D3A">
        <w:t>, y acoge con satisfacción la labor realizada por este;</w:t>
      </w:r>
    </w:p>
    <w:p w:rsidR="00826D3A" w:rsidRPr="00826D3A" w:rsidRDefault="00826D3A" w:rsidP="00826D3A">
      <w:pPr>
        <w:pStyle w:val="SingleTxtG"/>
      </w:pPr>
      <w:r w:rsidRPr="00826D3A">
        <w:tab/>
        <w:t>4.</w:t>
      </w:r>
      <w:r w:rsidRPr="00826D3A">
        <w:tab/>
      </w:r>
      <w:r w:rsidRPr="00826D3A">
        <w:rPr>
          <w:i/>
        </w:rPr>
        <w:t>Solicita</w:t>
      </w:r>
      <w:r w:rsidRPr="00826D3A">
        <w:t xml:space="preserve"> al Experto Independiente que elabore un informe final sobre los estudios que ha llevado a cabo durante los últimos seis años de su mandato, y que lo </w:t>
      </w:r>
      <w:r w:rsidR="0022323C">
        <w:t>ponga en conocimiento de</w:t>
      </w:r>
      <w:r w:rsidRPr="00826D3A">
        <w:t xml:space="preserve">l Consejo de Derechos Humanos en su 37º período de sesiones; </w:t>
      </w:r>
    </w:p>
    <w:p w:rsidR="00826D3A" w:rsidRPr="00826D3A" w:rsidRDefault="00826D3A" w:rsidP="00826D3A">
      <w:pPr>
        <w:pStyle w:val="SingleTxtG"/>
      </w:pPr>
      <w:r w:rsidRPr="00826D3A">
        <w:tab/>
        <w:t>5.</w:t>
      </w:r>
      <w:r w:rsidRPr="00826D3A">
        <w:tab/>
      </w:r>
      <w:r w:rsidRPr="00826D3A">
        <w:rPr>
          <w:i/>
        </w:rPr>
        <w:t>Decide</w:t>
      </w:r>
      <w:r w:rsidRPr="00826D3A">
        <w:t xml:space="preserve"> renovar el mandato del Experto Independiente sobre la promoción de un orden internacional democrático y equitativo por un período de tres años, con arreglo a lo dispuesto por el Consejo de Derechos Humanos en su resolución 18/6;</w:t>
      </w:r>
    </w:p>
    <w:p w:rsidR="00826D3A" w:rsidRPr="00826D3A" w:rsidRDefault="00826D3A" w:rsidP="00826D3A">
      <w:pPr>
        <w:pStyle w:val="SingleTxtG"/>
      </w:pPr>
      <w:r w:rsidRPr="00826D3A">
        <w:tab/>
        <w:t>6.</w:t>
      </w:r>
      <w:r w:rsidRPr="00826D3A">
        <w:tab/>
      </w:r>
      <w:r w:rsidRPr="00826D3A">
        <w:rPr>
          <w:i/>
        </w:rPr>
        <w:t>Exhorta</w:t>
      </w:r>
      <w:r w:rsidRPr="00826D3A">
        <w:t xml:space="preserve"> a todos los Gobiernos a que cooperen con el Experto Independiente, lo asistan en el cumplimiento de su mandato y le faciliten toda la información necesaria que les pida, a fin de que pueda ejercer las funciones de su mandato eficazmente;</w:t>
      </w:r>
    </w:p>
    <w:p w:rsidR="00826D3A" w:rsidRPr="00826D3A" w:rsidRDefault="00826D3A" w:rsidP="00826D3A">
      <w:pPr>
        <w:pStyle w:val="SingleTxtG"/>
      </w:pPr>
      <w:r w:rsidRPr="00826D3A">
        <w:tab/>
        <w:t>7.</w:t>
      </w:r>
      <w:r w:rsidRPr="00826D3A">
        <w:tab/>
      </w:r>
      <w:r w:rsidRPr="00826D3A">
        <w:rPr>
          <w:i/>
        </w:rPr>
        <w:t>Solicita</w:t>
      </w:r>
      <w:r w:rsidRPr="00826D3A">
        <w:t xml:space="preserve"> al Alto Comisionado de las Naciones Unidas para los Derechos Humanos que facilite todos los recursos humanos y financieros necesarios para el cumplimiento efectivo del mandato del Experto Independiente;</w:t>
      </w:r>
    </w:p>
    <w:p w:rsidR="00826D3A" w:rsidRPr="00826D3A" w:rsidRDefault="00826D3A" w:rsidP="00826D3A">
      <w:pPr>
        <w:pStyle w:val="SingleTxtG"/>
      </w:pPr>
      <w:r w:rsidRPr="00826D3A">
        <w:tab/>
        <w:t>8.</w:t>
      </w:r>
      <w:r w:rsidRPr="00826D3A">
        <w:tab/>
      </w:r>
      <w:r w:rsidRPr="00826D3A">
        <w:rPr>
          <w:i/>
        </w:rPr>
        <w:t>Invita</w:t>
      </w:r>
      <w:r w:rsidRPr="00826D3A">
        <w:t xml:space="preserve"> al Experto Independiente a que siga entablando una estrecha cooperación con círculos académicos, grupos de reflexión e institutos de investigación, como la organización Centro del Sur, y con otras partes interesadas de todas las regiones;</w:t>
      </w:r>
    </w:p>
    <w:p w:rsidR="00826D3A" w:rsidRPr="00826D3A" w:rsidRDefault="00826D3A" w:rsidP="00826D3A">
      <w:pPr>
        <w:pStyle w:val="SingleTxtG"/>
      </w:pPr>
      <w:r w:rsidRPr="00826D3A">
        <w:tab/>
        <w:t>9.</w:t>
      </w:r>
      <w:r w:rsidRPr="00826D3A">
        <w:tab/>
      </w:r>
      <w:r w:rsidRPr="00826D3A">
        <w:rPr>
          <w:i/>
        </w:rPr>
        <w:t>Solicita</w:t>
      </w:r>
      <w:r w:rsidRPr="00826D3A">
        <w:t xml:space="preserve"> a los órganos creados en virtud de tratados de derechos humanos, la Oficina del Alto Comisionado, los mecanismos especiales del Consejo de Derechos Humanos y el Comité Asesor del Consejo de Derechos Humanos que presten la debida atención, en el marco de sus respectivos mandatos, a la presente resolución y contribuyan a su aplicación;</w:t>
      </w:r>
    </w:p>
    <w:p w:rsidR="00826D3A" w:rsidRPr="00826D3A" w:rsidRDefault="00826D3A" w:rsidP="00826D3A">
      <w:pPr>
        <w:pStyle w:val="SingleTxtG"/>
      </w:pPr>
      <w:r w:rsidRPr="00826D3A">
        <w:tab/>
        <w:t>10.</w:t>
      </w:r>
      <w:r w:rsidRPr="00826D3A">
        <w:tab/>
      </w:r>
      <w:r w:rsidRPr="00826D3A">
        <w:rPr>
          <w:i/>
        </w:rPr>
        <w:t>Exhorta</w:t>
      </w:r>
      <w:r w:rsidRPr="00826D3A">
        <w:t xml:space="preserve"> a la Oficina del Alto Comisionado a que siga ocupándose de la cuestión de la promoción de un orden internacional democrático y equitativo;</w:t>
      </w:r>
    </w:p>
    <w:p w:rsidR="00826D3A" w:rsidRPr="00826D3A" w:rsidRDefault="00826D3A" w:rsidP="00826D3A">
      <w:pPr>
        <w:pStyle w:val="SingleTxtG"/>
      </w:pPr>
      <w:r w:rsidRPr="00826D3A">
        <w:tab/>
        <w:t>11.</w:t>
      </w:r>
      <w:r w:rsidRPr="00826D3A">
        <w:tab/>
      </w:r>
      <w:r w:rsidRPr="00826D3A">
        <w:rPr>
          <w:i/>
        </w:rPr>
        <w:t>Solicita</w:t>
      </w:r>
      <w:r w:rsidRPr="00826D3A">
        <w:t xml:space="preserve"> al Experto Independiente que informe periódicamente al Consejo de Derechos Humanos y a la Asamblea General con arreglo a sus respectivos programas de trabajo;</w:t>
      </w:r>
    </w:p>
    <w:p w:rsidR="00826D3A" w:rsidRPr="00826D3A" w:rsidRDefault="00826D3A" w:rsidP="00826D3A">
      <w:pPr>
        <w:pStyle w:val="SingleTxtG"/>
      </w:pPr>
      <w:r w:rsidRPr="00826D3A">
        <w:tab/>
        <w:t>12.</w:t>
      </w:r>
      <w:r w:rsidRPr="00826D3A">
        <w:tab/>
      </w:r>
      <w:r w:rsidRPr="00826D3A">
        <w:rPr>
          <w:i/>
        </w:rPr>
        <w:t>Decide</w:t>
      </w:r>
      <w:r w:rsidRPr="00826D3A">
        <w:t xml:space="preserve"> seguir examinando esta cuestión, en relación con el mismo tema de la agenda, en su 39º período de sesiones.</w:t>
      </w:r>
    </w:p>
    <w:p w:rsidR="00826D3A" w:rsidRPr="00826D3A" w:rsidRDefault="00826D3A" w:rsidP="00826D3A">
      <w:pPr>
        <w:pStyle w:val="SingleTxtG"/>
        <w:jc w:val="right"/>
        <w:rPr>
          <w:i/>
        </w:rPr>
      </w:pPr>
      <w:r w:rsidRPr="00826D3A">
        <w:rPr>
          <w:i/>
        </w:rPr>
        <w:t>39ª sesión</w:t>
      </w:r>
      <w:r>
        <w:rPr>
          <w:i/>
        </w:rPr>
        <w:br/>
      </w:r>
      <w:r w:rsidRPr="00826D3A">
        <w:rPr>
          <w:i/>
        </w:rPr>
        <w:t>28 de septiembre de 2017</w:t>
      </w:r>
    </w:p>
    <w:p w:rsidR="00826D3A" w:rsidRPr="00826D3A" w:rsidRDefault="00826D3A" w:rsidP="00826D3A">
      <w:pPr>
        <w:pStyle w:val="SingleTxtG"/>
      </w:pPr>
      <w:r w:rsidRPr="00826D3A">
        <w:t>[Aprobada en votación registrada por 32 votos contra 15 y ninguna abstención. El resultado de la votación fue el siguiente:</w:t>
      </w:r>
    </w:p>
    <w:p w:rsidR="00826D3A" w:rsidRPr="00826D3A" w:rsidRDefault="00826D3A" w:rsidP="00826D3A">
      <w:pPr>
        <w:pStyle w:val="SingleTxtG"/>
        <w:spacing w:after="0"/>
        <w:ind w:left="1701"/>
      </w:pPr>
      <w:r w:rsidRPr="00826D3A">
        <w:rPr>
          <w:i/>
        </w:rPr>
        <w:t>Votos a favor:</w:t>
      </w:r>
    </w:p>
    <w:p w:rsidR="00826D3A" w:rsidRPr="00826D3A" w:rsidRDefault="0022323C" w:rsidP="00826D3A">
      <w:pPr>
        <w:pStyle w:val="SingleTxtG"/>
        <w:ind w:left="2268"/>
      </w:pPr>
      <w:r w:rsidRPr="00826D3A">
        <w:t xml:space="preserve">Arabia Saudita, </w:t>
      </w:r>
      <w:r w:rsidR="00826D3A" w:rsidRPr="00826D3A">
        <w:t>Bangladesh, Bolivia (Estado Plurinacional de), Botswana, Brasil, Burundi, China, Congo, Côte d’Ivoire, Cuba, Ecuador, Egipto</w:t>
      </w:r>
      <w:r>
        <w:t>, El </w:t>
      </w:r>
      <w:r w:rsidR="00826D3A" w:rsidRPr="00826D3A">
        <w:t xml:space="preserve">Salvador, </w:t>
      </w:r>
      <w:r w:rsidRPr="00826D3A">
        <w:t xml:space="preserve">Emiratos Árabes Unidos, </w:t>
      </w:r>
      <w:r w:rsidR="00826D3A" w:rsidRPr="00826D3A">
        <w:t xml:space="preserve">Etiopía, </w:t>
      </w:r>
      <w:r w:rsidRPr="00826D3A">
        <w:t xml:space="preserve">Filipinas, </w:t>
      </w:r>
      <w:r w:rsidR="00826D3A" w:rsidRPr="00826D3A">
        <w:t>Ghana, India, Indonesia, Iraq, Kenya, Kirguistán, Mongolia, Nigeria, Panamá, Paraguay, Qatar, Rwanda, Sudá</w:t>
      </w:r>
      <w:r w:rsidR="00826D3A">
        <w:t xml:space="preserve">frica, </w:t>
      </w:r>
      <w:r w:rsidR="00826D3A" w:rsidRPr="00826D3A">
        <w:t>Togo, Túnez, Venezuela (República Bolivarian</w:t>
      </w:r>
      <w:r>
        <w:t xml:space="preserve">a </w:t>
      </w:r>
      <w:r w:rsidR="00826D3A" w:rsidRPr="00826D3A">
        <w:t>de)</w:t>
      </w:r>
      <w:r w:rsidR="00826D3A">
        <w:t>.</w:t>
      </w:r>
    </w:p>
    <w:p w:rsidR="00826D3A" w:rsidRPr="00826D3A" w:rsidRDefault="00826D3A" w:rsidP="00826D3A">
      <w:pPr>
        <w:pStyle w:val="SingleTxtG"/>
        <w:spacing w:after="0"/>
        <w:ind w:left="1701"/>
        <w:rPr>
          <w:lang w:val="en-US"/>
        </w:rPr>
      </w:pPr>
      <w:r w:rsidRPr="00826D3A">
        <w:rPr>
          <w:i/>
          <w:lang w:val="en-US"/>
        </w:rPr>
        <w:lastRenderedPageBreak/>
        <w:t xml:space="preserve">Votos en </w:t>
      </w:r>
      <w:r w:rsidRPr="00826D3A">
        <w:rPr>
          <w:i/>
        </w:rPr>
        <w:t>contra</w:t>
      </w:r>
      <w:r w:rsidRPr="00826D3A">
        <w:rPr>
          <w:i/>
          <w:lang w:val="en-US"/>
        </w:rPr>
        <w:t>:</w:t>
      </w:r>
    </w:p>
    <w:p w:rsidR="00826D3A" w:rsidRPr="00826D3A" w:rsidRDefault="00826D3A" w:rsidP="00826D3A">
      <w:pPr>
        <w:pStyle w:val="SingleTxtG"/>
        <w:ind w:left="2268"/>
      </w:pPr>
      <w:r w:rsidRPr="00826D3A">
        <w:t xml:space="preserve">Albania, </w:t>
      </w:r>
      <w:r w:rsidR="0022323C" w:rsidRPr="00826D3A">
        <w:t xml:space="preserve">Alemania, </w:t>
      </w:r>
      <w:r w:rsidRPr="00826D3A">
        <w:t xml:space="preserve">Bélgica, Croacia, </w:t>
      </w:r>
      <w:r w:rsidR="0022323C" w:rsidRPr="00826D3A">
        <w:t>Eslovenia, Estados Unidos de América</w:t>
      </w:r>
      <w:r w:rsidR="0022323C">
        <w:t>,</w:t>
      </w:r>
      <w:r w:rsidR="0022323C" w:rsidRPr="00826D3A">
        <w:t xml:space="preserve"> </w:t>
      </w:r>
      <w:r w:rsidRPr="00826D3A">
        <w:t xml:space="preserve">Georgia, Hungría, Japón, Letonia, Países Bajos, Portugal, </w:t>
      </w:r>
      <w:r w:rsidR="0022323C" w:rsidRPr="00826D3A">
        <w:t>Reino Unido de Gran Bretaña e Irlanda del Norte,</w:t>
      </w:r>
      <w:r w:rsidR="0022323C">
        <w:t xml:space="preserve"> </w:t>
      </w:r>
      <w:bookmarkStart w:id="0" w:name="_GoBack"/>
      <w:bookmarkEnd w:id="0"/>
      <w:r w:rsidRPr="00826D3A">
        <w:t>República of Corea, Suiza</w:t>
      </w:r>
      <w:r>
        <w:t>.</w:t>
      </w:r>
      <w:r w:rsidRPr="00826D3A">
        <w:t>]</w:t>
      </w:r>
    </w:p>
    <w:p w:rsidR="00826D3A" w:rsidRPr="00826D3A" w:rsidRDefault="00826D3A" w:rsidP="00826D3A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26D3A" w:rsidRPr="00826D3A" w:rsidSect="00826D3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321" w:rsidRPr="00A312BC" w:rsidRDefault="00AF7321" w:rsidP="00A312BC">
      <w:pPr>
        <w:pStyle w:val="Piedepgina"/>
      </w:pPr>
    </w:p>
  </w:endnote>
  <w:endnote w:type="continuationSeparator" w:id="0">
    <w:p w:rsidR="00AF7321" w:rsidRPr="00A312BC" w:rsidRDefault="00AF7321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D3A" w:rsidRPr="00826D3A" w:rsidRDefault="00826D3A" w:rsidP="00826D3A">
    <w:pPr>
      <w:pStyle w:val="Piedepgina"/>
      <w:tabs>
        <w:tab w:val="right" w:pos="9638"/>
      </w:tabs>
    </w:pPr>
    <w:r w:rsidRPr="00826D3A">
      <w:rPr>
        <w:b/>
        <w:sz w:val="18"/>
      </w:rPr>
      <w:fldChar w:fldCharType="begin"/>
    </w:r>
    <w:r w:rsidRPr="00826D3A">
      <w:rPr>
        <w:b/>
        <w:sz w:val="18"/>
      </w:rPr>
      <w:instrText xml:space="preserve"> PAGE  \* MERGEFORMAT </w:instrText>
    </w:r>
    <w:r w:rsidRPr="00826D3A">
      <w:rPr>
        <w:b/>
        <w:sz w:val="18"/>
      </w:rPr>
      <w:fldChar w:fldCharType="separate"/>
    </w:r>
    <w:r w:rsidR="00AF023E">
      <w:rPr>
        <w:b/>
        <w:noProof/>
        <w:sz w:val="18"/>
      </w:rPr>
      <w:t>3</w:t>
    </w:r>
    <w:r w:rsidRPr="00826D3A">
      <w:rPr>
        <w:b/>
        <w:sz w:val="18"/>
      </w:rPr>
      <w:fldChar w:fldCharType="end"/>
    </w:r>
    <w:r>
      <w:rPr>
        <w:b/>
        <w:sz w:val="18"/>
      </w:rPr>
      <w:tab/>
    </w:r>
    <w:r>
      <w:t>GE.17-17490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D3A" w:rsidRPr="00826D3A" w:rsidRDefault="00826D3A" w:rsidP="00826D3A">
    <w:pPr>
      <w:pStyle w:val="Piedepgina"/>
      <w:tabs>
        <w:tab w:val="right" w:pos="9638"/>
      </w:tabs>
      <w:rPr>
        <w:b/>
        <w:sz w:val="18"/>
      </w:rPr>
    </w:pPr>
    <w:r>
      <w:t>GE.17-17490</w:t>
    </w:r>
    <w:r>
      <w:tab/>
    </w:r>
    <w:r w:rsidRPr="00826D3A">
      <w:rPr>
        <w:b/>
        <w:sz w:val="18"/>
      </w:rPr>
      <w:fldChar w:fldCharType="begin"/>
    </w:r>
    <w:r w:rsidRPr="00826D3A">
      <w:rPr>
        <w:b/>
        <w:sz w:val="18"/>
      </w:rPr>
      <w:instrText xml:space="preserve"> PAGE  \* MERGEFORMAT </w:instrText>
    </w:r>
    <w:r w:rsidRPr="00826D3A">
      <w:rPr>
        <w:b/>
        <w:sz w:val="18"/>
      </w:rPr>
      <w:fldChar w:fldCharType="separate"/>
    </w:r>
    <w:r w:rsidR="00AF023E">
      <w:rPr>
        <w:b/>
        <w:noProof/>
        <w:sz w:val="18"/>
      </w:rPr>
      <w:t>3</w:t>
    </w:r>
    <w:r w:rsidRPr="00826D3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826D3A" w:rsidRDefault="00826D3A" w:rsidP="00826D3A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60288" behindDoc="0" locked="1" layoutInCell="1" allowOverlap="1" wp14:anchorId="62575643" wp14:editId="4B9526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17-17490  (S)    111017    111017</w:t>
    </w:r>
    <w:r>
      <w:rPr>
        <w:sz w:val="20"/>
      </w:rPr>
      <w:br/>
    </w:r>
    <w:r w:rsidRPr="00826D3A">
      <w:rPr>
        <w:rFonts w:ascii="C39T30Lfz" w:hAnsi="C39T30Lfz"/>
        <w:sz w:val="56"/>
      </w:rPr>
      <w:t></w:t>
    </w:r>
    <w:r w:rsidRPr="00826D3A">
      <w:rPr>
        <w:rFonts w:ascii="C39T30Lfz" w:hAnsi="C39T30Lfz"/>
        <w:sz w:val="56"/>
      </w:rPr>
      <w:t></w:t>
    </w:r>
    <w:r w:rsidRPr="00826D3A">
      <w:rPr>
        <w:rFonts w:ascii="C39T30Lfz" w:hAnsi="C39T30Lfz"/>
        <w:sz w:val="56"/>
      </w:rPr>
      <w:t></w:t>
    </w:r>
    <w:r w:rsidRPr="00826D3A">
      <w:rPr>
        <w:rFonts w:ascii="C39T30Lfz" w:hAnsi="C39T30Lfz"/>
        <w:sz w:val="56"/>
      </w:rPr>
      <w:t></w:t>
    </w:r>
    <w:r w:rsidRPr="00826D3A">
      <w:rPr>
        <w:rFonts w:ascii="C39T30Lfz" w:hAnsi="C39T30Lfz"/>
        <w:sz w:val="56"/>
      </w:rPr>
      <w:t></w:t>
    </w:r>
    <w:r w:rsidRPr="00826D3A">
      <w:rPr>
        <w:rFonts w:ascii="C39T30Lfz" w:hAnsi="C39T30Lfz"/>
        <w:sz w:val="56"/>
      </w:rPr>
      <w:t></w:t>
    </w:r>
    <w:r w:rsidRPr="00826D3A">
      <w:rPr>
        <w:rFonts w:ascii="C39T30Lfz" w:hAnsi="C39T30Lfz"/>
        <w:sz w:val="56"/>
      </w:rPr>
      <w:t></w:t>
    </w:r>
    <w:r w:rsidRPr="00826D3A">
      <w:rPr>
        <w:rFonts w:ascii="C39T30Lfz" w:hAnsi="C39T30Lfz"/>
        <w:sz w:val="56"/>
      </w:rPr>
      <w:t></w:t>
    </w:r>
    <w:r w:rsidRPr="00826D3A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A/HRC/RES/36/4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6/4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321" w:rsidRPr="001075E9" w:rsidRDefault="00AF732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F7321" w:rsidRDefault="00AF732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826D3A" w:rsidRPr="00916BBB" w:rsidRDefault="00826D3A" w:rsidP="00826D3A">
      <w:pPr>
        <w:pStyle w:val="Textonotapie"/>
      </w:pPr>
      <w:r w:rsidRPr="00916BBB">
        <w:tab/>
      </w:r>
      <w:r w:rsidRPr="00826D3A">
        <w:rPr>
          <w:rStyle w:val="Refdenotaalpie"/>
        </w:rPr>
        <w:footnoteRef/>
      </w:r>
      <w:r w:rsidRPr="00916BBB">
        <w:tab/>
        <w:t>A/HRC/36/40 y Corr.1.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D3A" w:rsidRPr="00826D3A" w:rsidRDefault="00826D3A">
    <w:pPr>
      <w:pStyle w:val="Encabezado"/>
    </w:pPr>
    <w:fldSimple w:instr=" TITLE  \* MERGEFORMAT ">
      <w:r w:rsidR="00AF023E">
        <w:t>A/HRC/RES/36/4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D3A" w:rsidRPr="00826D3A" w:rsidRDefault="00826D3A" w:rsidP="00826D3A">
    <w:pPr>
      <w:pStyle w:val="Encabezado"/>
      <w:jc w:val="right"/>
    </w:pPr>
    <w:fldSimple w:instr=" TITLE  \* MERGEFORMAT ">
      <w:r w:rsidR="00AF023E">
        <w:t>A/HRC/RES/36/4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321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2323C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26D3A"/>
    <w:rsid w:val="00834B71"/>
    <w:rsid w:val="008608CC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312BC"/>
    <w:rsid w:val="00A84021"/>
    <w:rsid w:val="00A84D35"/>
    <w:rsid w:val="00A917B3"/>
    <w:rsid w:val="00AB4B51"/>
    <w:rsid w:val="00AF023E"/>
    <w:rsid w:val="00AF732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B17E4CB"/>
  <w15:docId w15:val="{C2A290DF-EC29-46EA-AB84-0FD419FB6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3</Pages>
  <Words>985</Words>
  <Characters>5250</Characters>
  <Application>Microsoft Office Word</Application>
  <DocSecurity>0</DocSecurity>
  <Lines>101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6226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A/HRC/RES/36/4</dc:title>
  <dc:subject/>
  <dc:creator>Javier RODRIGUEZ PEREZ</dc:creator>
  <cp:keywords/>
  <cp:lastModifiedBy>Javier RODRIGUEZ PEREZ</cp:lastModifiedBy>
  <cp:revision>2</cp:revision>
  <cp:lastPrinted>2017-10-11T11:51:00Z</cp:lastPrinted>
  <dcterms:created xsi:type="dcterms:W3CDTF">2017-10-11T11:57:00Z</dcterms:created>
  <dcterms:modified xsi:type="dcterms:W3CDTF">2017-10-11T11:57:00Z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