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523650" w:rsidRPr="00CD5DD1" w:rsidTr="003B4E4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523650" w:rsidRPr="00CD5DD1" w:rsidRDefault="00523650" w:rsidP="003B4E47">
            <w:pPr>
              <w:pStyle w:val="SingleTxtG"/>
              <w:jc w:val="left"/>
              <w:rPr>
                <w:lang w:val="fr-CA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523650" w:rsidRPr="00CD5DD1" w:rsidRDefault="00523650" w:rsidP="003B4E47">
            <w:pPr>
              <w:spacing w:after="80" w:line="300" w:lineRule="exact"/>
              <w:rPr>
                <w:b/>
                <w:sz w:val="24"/>
                <w:szCs w:val="24"/>
                <w:lang w:val="fr-CA"/>
              </w:rPr>
            </w:pPr>
            <w:r w:rsidRPr="00CD5DD1">
              <w:rPr>
                <w:sz w:val="28"/>
                <w:szCs w:val="28"/>
                <w:lang w:val="fr-CA"/>
              </w:rPr>
              <w:t>Nations</w:t>
            </w:r>
            <w:r w:rsidR="00CC3646" w:rsidRPr="00CD5DD1">
              <w:rPr>
                <w:sz w:val="28"/>
                <w:szCs w:val="28"/>
                <w:lang w:val="fr-CA"/>
              </w:rPr>
              <w:t xml:space="preserve">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523650" w:rsidRPr="00CD5DD1" w:rsidRDefault="00C2689B" w:rsidP="00C2689B">
            <w:pPr>
              <w:jc w:val="right"/>
              <w:rPr>
                <w:lang w:val="fr-CA"/>
              </w:rPr>
            </w:pPr>
            <w:r w:rsidRPr="00CD5DD1">
              <w:rPr>
                <w:sz w:val="40"/>
                <w:lang w:val="fr-CA"/>
              </w:rPr>
              <w:t>CERD</w:t>
            </w:r>
            <w:r w:rsidRPr="00CD5DD1">
              <w:rPr>
                <w:lang w:val="fr-CA"/>
              </w:rPr>
              <w:t>/C/TUR/4-6</w:t>
            </w:r>
          </w:p>
        </w:tc>
      </w:tr>
      <w:tr w:rsidR="00291966" w:rsidRPr="00CD5DD1" w:rsidTr="003B4E4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91966" w:rsidRPr="00CD5DD1" w:rsidRDefault="00291966" w:rsidP="00291966">
            <w:pPr>
              <w:spacing w:before="120"/>
              <w:jc w:val="center"/>
              <w:rPr>
                <w:lang w:val="fr-CA"/>
              </w:rPr>
            </w:pPr>
            <w:r w:rsidRPr="00CD5DD1">
              <w:rPr>
                <w:lang w:val="fr-CA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91966" w:rsidRPr="00CD5DD1" w:rsidRDefault="00291966" w:rsidP="00291966">
            <w:pPr>
              <w:spacing w:before="120" w:line="380" w:lineRule="exact"/>
              <w:rPr>
                <w:b/>
                <w:sz w:val="40"/>
                <w:szCs w:val="40"/>
                <w:lang w:val="fr-CA"/>
              </w:rPr>
            </w:pPr>
            <w:r w:rsidRPr="00CD5DD1">
              <w:rPr>
                <w:b/>
                <w:sz w:val="34"/>
                <w:szCs w:val="34"/>
                <w:lang w:val="fr-CA"/>
              </w:rPr>
              <w:t>Convention internationale sur</w:t>
            </w:r>
            <w:r w:rsidRPr="00CD5DD1">
              <w:rPr>
                <w:b/>
                <w:sz w:val="34"/>
                <w:szCs w:val="34"/>
                <w:lang w:val="fr-CA"/>
              </w:rPr>
              <w:br/>
              <w:t>l</w:t>
            </w:r>
            <w:r w:rsidR="009A3316">
              <w:rPr>
                <w:b/>
                <w:sz w:val="34"/>
                <w:szCs w:val="34"/>
                <w:lang w:val="fr-CA"/>
              </w:rPr>
              <w:t>’</w:t>
            </w:r>
            <w:r w:rsidRPr="00CD5DD1">
              <w:rPr>
                <w:b/>
                <w:sz w:val="34"/>
                <w:szCs w:val="34"/>
                <w:lang w:val="fr-CA"/>
              </w:rPr>
              <w:t>élimination de toutes les formes</w:t>
            </w:r>
            <w:r w:rsidRPr="00CD5DD1">
              <w:rPr>
                <w:b/>
                <w:sz w:val="34"/>
                <w:szCs w:val="34"/>
                <w:lang w:val="fr-CA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291966" w:rsidRPr="00CD5DD1" w:rsidRDefault="00291966" w:rsidP="00291966">
            <w:pPr>
              <w:spacing w:before="240" w:line="240" w:lineRule="exact"/>
              <w:rPr>
                <w:lang w:val="fr-CA"/>
              </w:rPr>
            </w:pPr>
            <w:r w:rsidRPr="00CD5DD1">
              <w:rPr>
                <w:lang w:val="fr-CA"/>
              </w:rPr>
              <w:t>Distr. générale</w:t>
            </w:r>
          </w:p>
          <w:p w:rsidR="00291966" w:rsidRPr="00CD5DD1" w:rsidRDefault="00291966" w:rsidP="00291966">
            <w:pPr>
              <w:spacing w:line="240" w:lineRule="exact"/>
              <w:rPr>
                <w:lang w:val="fr-CA"/>
              </w:rPr>
            </w:pPr>
            <w:r w:rsidRPr="00CD5DD1">
              <w:rPr>
                <w:lang w:val="fr-CA"/>
              </w:rPr>
              <w:t>17 avril 2014</w:t>
            </w:r>
          </w:p>
          <w:p w:rsidR="00291966" w:rsidRPr="00CD5DD1" w:rsidRDefault="00291966" w:rsidP="00291966">
            <w:pPr>
              <w:spacing w:line="240" w:lineRule="exact"/>
              <w:rPr>
                <w:lang w:val="fr-CA"/>
              </w:rPr>
            </w:pPr>
            <w:r w:rsidRPr="00CD5DD1">
              <w:rPr>
                <w:lang w:val="fr-CA"/>
              </w:rPr>
              <w:t>Français</w:t>
            </w:r>
          </w:p>
          <w:p w:rsidR="00291966" w:rsidRPr="00CD5DD1" w:rsidRDefault="00291966" w:rsidP="00291966">
            <w:pPr>
              <w:spacing w:line="240" w:lineRule="exact"/>
              <w:rPr>
                <w:lang w:val="fr-CA"/>
              </w:rPr>
            </w:pPr>
            <w:r w:rsidRPr="00CD5DD1">
              <w:rPr>
                <w:lang w:val="fr-CA"/>
              </w:rPr>
              <w:t>Original</w:t>
            </w:r>
            <w:r w:rsidR="00B61910" w:rsidRPr="00CD5DD1">
              <w:rPr>
                <w:lang w:val="fr-CA"/>
              </w:rPr>
              <w:t>:</w:t>
            </w:r>
            <w:r w:rsidRPr="00CD5DD1">
              <w:rPr>
                <w:lang w:val="fr-CA"/>
              </w:rPr>
              <w:t xml:space="preserve"> anglais</w:t>
            </w:r>
          </w:p>
        </w:tc>
      </w:tr>
    </w:tbl>
    <w:p w:rsidR="00291966" w:rsidRPr="00CD5DD1" w:rsidRDefault="00291966" w:rsidP="00291966">
      <w:pPr>
        <w:spacing w:before="120"/>
        <w:rPr>
          <w:b/>
          <w:sz w:val="24"/>
          <w:szCs w:val="24"/>
          <w:lang w:val="fr-CA"/>
        </w:rPr>
      </w:pPr>
      <w:r w:rsidRPr="00CD5DD1">
        <w:rPr>
          <w:b/>
          <w:sz w:val="24"/>
          <w:szCs w:val="24"/>
          <w:lang w:val="fr-CA"/>
        </w:rPr>
        <w:t>Comité pour l</w:t>
      </w:r>
      <w:r w:rsidR="009A3316">
        <w:rPr>
          <w:b/>
          <w:sz w:val="24"/>
          <w:szCs w:val="24"/>
          <w:lang w:val="fr-CA"/>
        </w:rPr>
        <w:t>’</w:t>
      </w:r>
      <w:r w:rsidRPr="00CD5DD1">
        <w:rPr>
          <w:b/>
          <w:sz w:val="24"/>
          <w:szCs w:val="24"/>
          <w:lang w:val="fr-CA"/>
        </w:rPr>
        <w:t>élimination de la discrimination raciale</w:t>
      </w:r>
    </w:p>
    <w:p w:rsidR="00456662" w:rsidRPr="00CD5DD1" w:rsidRDefault="00456662" w:rsidP="00456662">
      <w:pPr>
        <w:pStyle w:val="HM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CC3646" w:rsidRPr="00CD5DD1">
        <w:rPr>
          <w:lang w:val="fr-CA"/>
        </w:rPr>
        <w:t xml:space="preserve">Examen des rapports soumis par les </w:t>
      </w:r>
      <w:r w:rsidR="00E90B32" w:rsidRPr="00CD5DD1">
        <w:rPr>
          <w:lang w:val="fr-CA"/>
        </w:rPr>
        <w:t>États</w:t>
      </w:r>
      <w:r w:rsidR="00CC3646" w:rsidRPr="00CD5DD1">
        <w:rPr>
          <w:lang w:val="fr-CA"/>
        </w:rPr>
        <w:t xml:space="preserve"> parties</w:t>
      </w:r>
      <w:r w:rsidRPr="00CD5DD1">
        <w:rPr>
          <w:lang w:val="fr-CA"/>
        </w:rPr>
        <w:t xml:space="preserve"> </w:t>
      </w:r>
      <w:r w:rsidR="00CC3646" w:rsidRPr="00CD5DD1">
        <w:rPr>
          <w:lang w:val="fr-CA"/>
        </w:rPr>
        <w:t xml:space="preserve">en application de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Pr="00CD5DD1">
        <w:rPr>
          <w:lang w:val="fr-CA"/>
        </w:rPr>
        <w:t xml:space="preserve">9 </w:t>
      </w:r>
      <w:r w:rsidR="00CC3646" w:rsidRPr="00CD5DD1">
        <w:rPr>
          <w:lang w:val="fr-CA"/>
        </w:rPr>
        <w:t>de la</w:t>
      </w:r>
      <w:r w:rsidRPr="00CD5DD1">
        <w:rPr>
          <w:lang w:val="fr-CA"/>
        </w:rPr>
        <w:t xml:space="preserve"> Convention</w:t>
      </w:r>
    </w:p>
    <w:p w:rsidR="00456662" w:rsidRPr="00CD5DD1" w:rsidRDefault="00456662" w:rsidP="00456662">
      <w:pPr>
        <w:pStyle w:val="HCh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CC3646" w:rsidRPr="00CD5DD1">
        <w:rPr>
          <w:lang w:val="fr-CA"/>
        </w:rPr>
        <w:t>Quatrième</w:t>
      </w:r>
      <w:r w:rsidR="008D238C" w:rsidRPr="00CD5DD1">
        <w:rPr>
          <w:lang w:val="fr-CA"/>
        </w:rPr>
        <w:t xml:space="preserve"> à</w:t>
      </w:r>
      <w:r w:rsidR="00CC3646" w:rsidRPr="00CD5DD1">
        <w:rPr>
          <w:lang w:val="fr-CA"/>
        </w:rPr>
        <w:t xml:space="preserve"> sixième rapports périodiques des </w:t>
      </w:r>
      <w:r w:rsidR="00E90B32" w:rsidRPr="00CD5DD1">
        <w:rPr>
          <w:lang w:val="fr-CA"/>
        </w:rPr>
        <w:t>États</w:t>
      </w:r>
      <w:r w:rsidR="00CC3646" w:rsidRPr="00CD5DD1">
        <w:rPr>
          <w:lang w:val="fr-CA"/>
        </w:rPr>
        <w:t xml:space="preserve"> parties attendus en</w:t>
      </w:r>
      <w:r w:rsidRPr="00CD5DD1">
        <w:rPr>
          <w:lang w:val="fr-CA"/>
        </w:rPr>
        <w:t xml:space="preserve"> 2013</w:t>
      </w:r>
    </w:p>
    <w:p w:rsidR="00456662" w:rsidRPr="00CD5DD1" w:rsidRDefault="00456662" w:rsidP="00456662">
      <w:pPr>
        <w:pStyle w:val="HM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AF5E94" w:rsidRPr="00CD5DD1">
        <w:rPr>
          <w:lang w:val="fr-CA"/>
        </w:rPr>
        <w:t>Turquie</w:t>
      </w:r>
      <w:r w:rsidRPr="00CD5DD1">
        <w:rPr>
          <w:rStyle w:val="FootnoteReference"/>
          <w:b w:val="0"/>
          <w:sz w:val="20"/>
          <w:vertAlign w:val="baseline"/>
          <w:lang w:val="fr-CA"/>
        </w:rPr>
        <w:footnoteReference w:customMarkFollows="1" w:id="2"/>
        <w:t>*</w:t>
      </w:r>
    </w:p>
    <w:p w:rsidR="00456662" w:rsidRPr="00CD5DD1" w:rsidRDefault="00456662" w:rsidP="00456662">
      <w:pPr>
        <w:jc w:val="right"/>
        <w:rPr>
          <w:lang w:val="fr-CA"/>
        </w:rPr>
      </w:pPr>
      <w:r w:rsidRPr="00CD5DD1">
        <w:rPr>
          <w:lang w:val="fr-CA"/>
        </w:rPr>
        <w:t>[</w:t>
      </w:r>
      <w:r w:rsidR="00CC3646" w:rsidRPr="00CD5DD1">
        <w:rPr>
          <w:lang w:val="fr-CA"/>
        </w:rPr>
        <w:t>Date de réception</w:t>
      </w:r>
      <w:r w:rsidR="00B61910" w:rsidRPr="00CD5DD1">
        <w:rPr>
          <w:lang w:val="fr-CA"/>
        </w:rPr>
        <w:t>:</w:t>
      </w:r>
      <w:r w:rsidR="00FF60C4" w:rsidRPr="00CD5DD1">
        <w:rPr>
          <w:lang w:val="fr-CA"/>
        </w:rPr>
        <w:t xml:space="preserve"> </w:t>
      </w:r>
      <w:r w:rsidRPr="00CD5DD1">
        <w:rPr>
          <w:lang w:val="fr-CA"/>
        </w:rPr>
        <w:t xml:space="preserve">10 </w:t>
      </w:r>
      <w:r w:rsidR="00CC3646" w:rsidRPr="00CD5DD1">
        <w:rPr>
          <w:lang w:val="fr-CA"/>
        </w:rPr>
        <w:t>février</w:t>
      </w:r>
      <w:r w:rsidRPr="00CD5DD1">
        <w:rPr>
          <w:lang w:val="fr-CA"/>
        </w:rPr>
        <w:t xml:space="preserve"> 2014]</w:t>
      </w:r>
    </w:p>
    <w:p w:rsidR="00456662" w:rsidRPr="00CD5DD1" w:rsidRDefault="00456662" w:rsidP="00AB11F7">
      <w:pPr>
        <w:spacing w:after="120"/>
        <w:rPr>
          <w:sz w:val="28"/>
          <w:lang w:val="fr-CA"/>
        </w:rPr>
      </w:pPr>
      <w:r w:rsidRPr="00CD5DD1">
        <w:rPr>
          <w:lang w:val="fr-CA"/>
        </w:rPr>
        <w:br w:type="page"/>
      </w:r>
      <w:r w:rsidR="00D93835" w:rsidRPr="00CD5DD1">
        <w:rPr>
          <w:sz w:val="28"/>
          <w:lang w:val="fr-CA"/>
        </w:rPr>
        <w:t>Table des matières</w:t>
      </w:r>
    </w:p>
    <w:p w:rsidR="00AB11F7" w:rsidRPr="00CD5DD1" w:rsidRDefault="00AB11F7" w:rsidP="00AB11F7">
      <w:pPr>
        <w:tabs>
          <w:tab w:val="right" w:pos="8929"/>
          <w:tab w:val="right" w:pos="9638"/>
        </w:tabs>
        <w:spacing w:after="120"/>
        <w:ind w:left="283"/>
        <w:rPr>
          <w:lang w:val="fr-CA"/>
        </w:rPr>
      </w:pPr>
      <w:r w:rsidRPr="00CD5DD1">
        <w:rPr>
          <w:i/>
          <w:sz w:val="18"/>
          <w:lang w:val="fr-CA"/>
        </w:rPr>
        <w:tab/>
        <w:t>Paragraph</w:t>
      </w:r>
      <w:r w:rsidR="00D93835" w:rsidRPr="00CD5DD1">
        <w:rPr>
          <w:i/>
          <w:sz w:val="18"/>
          <w:lang w:val="fr-CA"/>
        </w:rPr>
        <w:t>e</w:t>
      </w:r>
      <w:r w:rsidRPr="00CD5DD1">
        <w:rPr>
          <w:i/>
          <w:sz w:val="18"/>
          <w:lang w:val="fr-CA"/>
        </w:rPr>
        <w:t>s</w:t>
      </w:r>
      <w:r w:rsidRPr="00CD5DD1">
        <w:rPr>
          <w:i/>
          <w:sz w:val="18"/>
          <w:lang w:val="fr-CA"/>
        </w:rPr>
        <w:tab/>
        <w:t>Page</w:t>
      </w:r>
    </w:p>
    <w:p w:rsidR="00B618BA" w:rsidRPr="00CD5DD1" w:rsidRDefault="00AB11F7" w:rsidP="00B618B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fr-CA"/>
        </w:rPr>
      </w:pPr>
      <w:r w:rsidRPr="00CD5DD1">
        <w:rPr>
          <w:lang w:val="fr-CA"/>
        </w:rPr>
        <w:tab/>
      </w:r>
      <w:r w:rsidR="00FF60C4" w:rsidRPr="00CD5DD1">
        <w:rPr>
          <w:lang w:val="fr-CA"/>
        </w:rPr>
        <w:t>I.</w:t>
      </w:r>
      <w:r w:rsidR="00FF60C4" w:rsidRPr="00CD5DD1">
        <w:rPr>
          <w:lang w:val="fr-CA"/>
        </w:rPr>
        <w:tab/>
        <w:t>Introduction</w:t>
      </w:r>
      <w:r w:rsidR="00FF60C4" w:rsidRPr="00CD5DD1">
        <w:rPr>
          <w:lang w:val="fr-CA"/>
        </w:rPr>
        <w:tab/>
      </w:r>
      <w:r w:rsidR="00FF60C4" w:rsidRPr="00CD5DD1">
        <w:rPr>
          <w:lang w:val="fr-CA"/>
        </w:rPr>
        <w:tab/>
        <w:t>1</w:t>
      </w:r>
      <w:r w:rsidR="00885D58" w:rsidRPr="00CD5DD1">
        <w:rPr>
          <w:lang w:val="fr-CA"/>
        </w:rPr>
        <w:t>–</w:t>
      </w:r>
      <w:r w:rsidR="00FF60C4" w:rsidRPr="00CD5DD1">
        <w:rPr>
          <w:lang w:val="fr-CA"/>
        </w:rPr>
        <w:t>9</w:t>
      </w:r>
      <w:r w:rsidR="00FF60C4" w:rsidRPr="00CD5DD1">
        <w:rPr>
          <w:lang w:val="fr-CA"/>
        </w:rPr>
        <w:tab/>
      </w:r>
      <w:r w:rsidR="000C039F">
        <w:rPr>
          <w:lang w:val="fr-CA"/>
        </w:rPr>
        <w:t>3</w:t>
      </w:r>
    </w:p>
    <w:p w:rsidR="007D472C" w:rsidRPr="00CD5DD1" w:rsidRDefault="00FF60C4" w:rsidP="00227986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fr-CA"/>
        </w:rPr>
      </w:pPr>
      <w:r w:rsidRPr="00CD5DD1">
        <w:rPr>
          <w:lang w:val="fr-CA"/>
        </w:rPr>
        <w:tab/>
      </w:r>
      <w:r w:rsidR="007D472C" w:rsidRPr="00CD5DD1">
        <w:rPr>
          <w:lang w:val="fr-CA"/>
        </w:rPr>
        <w:t>II.</w:t>
      </w:r>
      <w:r w:rsidR="007D472C" w:rsidRPr="00CD5DD1">
        <w:rPr>
          <w:lang w:val="fr-CA"/>
        </w:rPr>
        <w:tab/>
      </w:r>
      <w:r w:rsidR="002F40DF" w:rsidRPr="00CD5DD1">
        <w:rPr>
          <w:lang w:val="fr-CA"/>
        </w:rPr>
        <w:t>Renseignements</w:t>
      </w:r>
      <w:r w:rsidR="00C26A3C" w:rsidRPr="00CD5DD1">
        <w:rPr>
          <w:lang w:val="fr-CA"/>
        </w:rPr>
        <w:t xml:space="preserve"> relati</w:t>
      </w:r>
      <w:r w:rsidR="002F40DF" w:rsidRPr="00CD5DD1">
        <w:rPr>
          <w:lang w:val="fr-CA"/>
        </w:rPr>
        <w:t>f</w:t>
      </w:r>
      <w:r w:rsidR="00C26A3C" w:rsidRPr="00CD5DD1">
        <w:rPr>
          <w:lang w:val="fr-CA"/>
        </w:rPr>
        <w:t>s à certains articles</w:t>
      </w:r>
      <w:r w:rsidRPr="00CD5DD1">
        <w:rPr>
          <w:lang w:val="fr-CA"/>
        </w:rPr>
        <w:tab/>
      </w:r>
      <w:r w:rsidR="007D472C" w:rsidRPr="00CD5DD1">
        <w:rPr>
          <w:lang w:val="fr-CA"/>
        </w:rPr>
        <w:tab/>
        <w:t>10–78</w:t>
      </w:r>
      <w:r w:rsidR="00D93835" w:rsidRPr="00CD5DD1">
        <w:rPr>
          <w:lang w:val="fr-CA"/>
        </w:rPr>
        <w:tab/>
      </w:r>
      <w:r w:rsidR="000C039F">
        <w:rPr>
          <w:lang w:val="fr-CA"/>
        </w:rPr>
        <w:t>4</w:t>
      </w:r>
    </w:p>
    <w:p w:rsidR="00227986" w:rsidRPr="00CD5DD1" w:rsidRDefault="007D472C" w:rsidP="00227986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14367C" w:rsidRPr="00CD5DD1">
        <w:rPr>
          <w:lang w:val="fr-CA"/>
        </w:rPr>
        <w:t>A</w:t>
      </w:r>
      <w:r w:rsidR="00264F73" w:rsidRPr="00CD5DD1">
        <w:rPr>
          <w:lang w:val="fr-CA"/>
        </w:rPr>
        <w:t>rticle</w:t>
      </w:r>
      <w:r w:rsidR="00CA3F45" w:rsidRPr="00CD5DD1">
        <w:rPr>
          <w:lang w:val="fr-CA"/>
        </w:rPr>
        <w:t xml:space="preserve"> </w:t>
      </w:r>
      <w:r w:rsidR="002D0C53" w:rsidRPr="00CD5DD1">
        <w:rPr>
          <w:lang w:val="fr-CA"/>
        </w:rPr>
        <w:t>premier</w:t>
      </w:r>
      <w:r w:rsidR="00CA3F45" w:rsidRPr="00CD5DD1">
        <w:rPr>
          <w:lang w:val="fr-CA"/>
        </w:rPr>
        <w:tab/>
      </w:r>
      <w:r w:rsidR="00CA3F45" w:rsidRPr="00CD5DD1">
        <w:rPr>
          <w:lang w:val="fr-CA"/>
        </w:rPr>
        <w:tab/>
        <w:t>10–</w:t>
      </w:r>
      <w:r w:rsidR="00976698" w:rsidRPr="00CD5DD1">
        <w:rPr>
          <w:lang w:val="fr-CA"/>
        </w:rPr>
        <w:t>23</w:t>
      </w:r>
      <w:r w:rsidR="00976698" w:rsidRPr="00CD5DD1">
        <w:rPr>
          <w:lang w:val="fr-CA"/>
        </w:rPr>
        <w:tab/>
      </w:r>
      <w:r w:rsidR="000C039F">
        <w:rPr>
          <w:lang w:val="fr-CA"/>
        </w:rPr>
        <w:t>4</w:t>
      </w:r>
    </w:p>
    <w:p w:rsidR="00B618BA" w:rsidRPr="00CD5DD1" w:rsidRDefault="00227986" w:rsidP="00E93758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pacing w:after="120"/>
        <w:rPr>
          <w:lang w:val="fr-CA"/>
        </w:rPr>
      </w:pPr>
      <w:r w:rsidRPr="00CD5DD1">
        <w:rPr>
          <w:lang w:val="fr-CA"/>
        </w:rPr>
        <w:tab/>
      </w:r>
      <w:r w:rsidR="00976698" w:rsidRPr="00CD5DD1">
        <w:rPr>
          <w:lang w:val="fr-CA"/>
        </w:rPr>
        <w:tab/>
      </w:r>
      <w:r w:rsidR="0014367C" w:rsidRPr="00CD5DD1">
        <w:rPr>
          <w:lang w:val="fr-CA"/>
        </w:rPr>
        <w:t>A</w:t>
      </w:r>
      <w:r w:rsidR="00264F73" w:rsidRPr="00CD5DD1">
        <w:rPr>
          <w:lang w:val="fr-CA"/>
        </w:rPr>
        <w:t>rticle</w:t>
      </w:r>
      <w:r w:rsidR="00976698" w:rsidRPr="00CD5DD1">
        <w:rPr>
          <w:lang w:val="fr-CA"/>
        </w:rPr>
        <w:t xml:space="preserve"> 2</w:t>
      </w:r>
      <w:r w:rsidR="00976698" w:rsidRPr="00CD5DD1">
        <w:rPr>
          <w:lang w:val="fr-CA"/>
        </w:rPr>
        <w:tab/>
      </w:r>
      <w:r w:rsidR="00976698" w:rsidRPr="00CD5DD1">
        <w:rPr>
          <w:lang w:val="fr-CA"/>
        </w:rPr>
        <w:tab/>
        <w:t>24–</w:t>
      </w:r>
      <w:r w:rsidR="00FF60C4" w:rsidRPr="00CD5DD1">
        <w:rPr>
          <w:lang w:val="fr-CA"/>
        </w:rPr>
        <w:t>63</w:t>
      </w:r>
      <w:r w:rsidR="00FF60C4" w:rsidRPr="00CD5DD1">
        <w:rPr>
          <w:lang w:val="fr-CA"/>
        </w:rPr>
        <w:tab/>
      </w:r>
      <w:r w:rsidR="000C039F">
        <w:rPr>
          <w:lang w:val="fr-CA"/>
        </w:rPr>
        <w:t>6</w:t>
      </w:r>
    </w:p>
    <w:p w:rsidR="00B618BA" w:rsidRPr="00CD5DD1" w:rsidRDefault="00976698" w:rsidP="00E93758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pacing w:after="120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14367C" w:rsidRPr="00CD5DD1">
        <w:rPr>
          <w:lang w:val="fr-CA"/>
        </w:rPr>
        <w:t>A</w:t>
      </w:r>
      <w:r w:rsidR="00264F73" w:rsidRPr="00CD5DD1">
        <w:rPr>
          <w:lang w:val="fr-CA"/>
        </w:rPr>
        <w:t>rticle</w:t>
      </w:r>
      <w:r w:rsidR="00E93758">
        <w:rPr>
          <w:lang w:val="fr-CA"/>
        </w:rPr>
        <w:t xml:space="preserve"> 3</w:t>
      </w:r>
      <w:r w:rsidR="00E93758">
        <w:rPr>
          <w:lang w:val="fr-CA"/>
        </w:rPr>
        <w:tab/>
      </w:r>
      <w:r w:rsidRPr="00CD5DD1">
        <w:rPr>
          <w:lang w:val="fr-CA"/>
        </w:rPr>
        <w:tab/>
        <w:t>64–</w:t>
      </w:r>
      <w:r w:rsidR="00B618BA" w:rsidRPr="00CD5DD1">
        <w:rPr>
          <w:lang w:val="fr-CA"/>
        </w:rPr>
        <w:t>6</w:t>
      </w:r>
      <w:r w:rsidR="008F7A68" w:rsidRPr="00CD5DD1">
        <w:rPr>
          <w:lang w:val="fr-CA"/>
        </w:rPr>
        <w:t>5</w:t>
      </w:r>
      <w:r w:rsidR="00FF60C4" w:rsidRPr="00CD5DD1">
        <w:rPr>
          <w:lang w:val="fr-CA"/>
        </w:rPr>
        <w:tab/>
      </w:r>
      <w:r w:rsidR="000C039F">
        <w:rPr>
          <w:lang w:val="fr-CA"/>
        </w:rPr>
        <w:t>16</w:t>
      </w:r>
    </w:p>
    <w:p w:rsidR="00B618BA" w:rsidRPr="00CD5DD1" w:rsidRDefault="00976698" w:rsidP="00E93758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pacing w:after="120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14367C" w:rsidRPr="00CD5DD1">
        <w:rPr>
          <w:lang w:val="fr-CA"/>
        </w:rPr>
        <w:t>A</w:t>
      </w:r>
      <w:r w:rsidR="00264F73" w:rsidRPr="00CD5DD1">
        <w:rPr>
          <w:lang w:val="fr-CA"/>
        </w:rPr>
        <w:t>rticle</w:t>
      </w:r>
      <w:r w:rsidR="00E93758">
        <w:rPr>
          <w:lang w:val="fr-CA"/>
        </w:rPr>
        <w:t xml:space="preserve"> 4</w:t>
      </w:r>
      <w:r w:rsidR="00E93758">
        <w:rPr>
          <w:lang w:val="fr-CA"/>
        </w:rPr>
        <w:tab/>
      </w:r>
      <w:r w:rsidRPr="00CD5DD1">
        <w:rPr>
          <w:lang w:val="fr-CA"/>
        </w:rPr>
        <w:tab/>
        <w:t>66–</w:t>
      </w:r>
      <w:r w:rsidR="00FF60C4" w:rsidRPr="00CD5DD1">
        <w:rPr>
          <w:lang w:val="fr-CA"/>
        </w:rPr>
        <w:t>77</w:t>
      </w:r>
      <w:r w:rsidR="00FF60C4" w:rsidRPr="00CD5DD1">
        <w:rPr>
          <w:lang w:val="fr-CA"/>
        </w:rPr>
        <w:tab/>
      </w:r>
      <w:r w:rsidR="000C039F">
        <w:rPr>
          <w:lang w:val="fr-CA"/>
        </w:rPr>
        <w:t>16</w:t>
      </w:r>
    </w:p>
    <w:p w:rsidR="00B618BA" w:rsidRPr="00CD5DD1" w:rsidRDefault="00D93835" w:rsidP="00E93758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pacing w:after="120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14367C" w:rsidRPr="00CD5DD1">
        <w:rPr>
          <w:lang w:val="fr-CA"/>
        </w:rPr>
        <w:t>A</w:t>
      </w:r>
      <w:r w:rsidR="00264F73" w:rsidRPr="00CD5DD1">
        <w:rPr>
          <w:lang w:val="fr-CA"/>
        </w:rPr>
        <w:t>rticle</w:t>
      </w:r>
      <w:r w:rsidR="00E93758">
        <w:rPr>
          <w:lang w:val="fr-CA"/>
        </w:rPr>
        <w:t xml:space="preserve"> 5</w:t>
      </w:r>
      <w:r w:rsidR="00E93758">
        <w:rPr>
          <w:lang w:val="fr-CA"/>
        </w:rPr>
        <w:tab/>
      </w:r>
      <w:r w:rsidRPr="00CD5DD1">
        <w:rPr>
          <w:lang w:val="fr-CA"/>
        </w:rPr>
        <w:tab/>
        <w:t>78</w:t>
      </w:r>
      <w:r w:rsidRPr="00CD5DD1">
        <w:rPr>
          <w:lang w:val="fr-CA"/>
        </w:rPr>
        <w:tab/>
      </w:r>
      <w:r w:rsidR="009E5F69">
        <w:rPr>
          <w:lang w:val="fr-CA"/>
        </w:rPr>
        <w:t>18</w:t>
      </w:r>
    </w:p>
    <w:p w:rsidR="00B618BA" w:rsidRPr="00CD5DD1" w:rsidRDefault="00B618BA" w:rsidP="00B618B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fr-CA"/>
        </w:rPr>
      </w:pPr>
      <w:r w:rsidRPr="00CD5DD1">
        <w:rPr>
          <w:lang w:val="fr-CA"/>
        </w:rPr>
        <w:tab/>
        <w:t>II</w:t>
      </w:r>
      <w:r w:rsidR="00F3686B" w:rsidRPr="00CD5DD1">
        <w:rPr>
          <w:lang w:val="fr-CA"/>
        </w:rPr>
        <w:t>I</w:t>
      </w:r>
      <w:r w:rsidRPr="00CD5DD1">
        <w:rPr>
          <w:lang w:val="fr-CA"/>
        </w:rPr>
        <w:t>.</w:t>
      </w:r>
      <w:r w:rsidRPr="00CD5DD1">
        <w:rPr>
          <w:lang w:val="fr-CA"/>
        </w:rPr>
        <w:tab/>
      </w:r>
      <w:r w:rsidR="00C869E0" w:rsidRPr="00CD5DD1">
        <w:rPr>
          <w:lang w:val="fr-CA"/>
        </w:rPr>
        <w:t xml:space="preserve">Renseignements regroupés par </w:t>
      </w:r>
      <w:r w:rsidR="009E5F69">
        <w:rPr>
          <w:lang w:val="fr-CA"/>
        </w:rPr>
        <w:t xml:space="preserve">types de </w:t>
      </w:r>
      <w:r w:rsidR="00C869E0" w:rsidRPr="00CD5DD1">
        <w:rPr>
          <w:lang w:val="fr-CA"/>
        </w:rPr>
        <w:t>droit</w:t>
      </w:r>
      <w:r w:rsidR="008E41C8">
        <w:rPr>
          <w:lang w:val="fr-CA"/>
        </w:rPr>
        <w:t>s</w:t>
      </w:r>
      <w:r w:rsidR="00976698" w:rsidRPr="00CD5DD1">
        <w:rPr>
          <w:lang w:val="fr-CA"/>
        </w:rPr>
        <w:tab/>
      </w:r>
      <w:r w:rsidR="00976698" w:rsidRPr="00CD5DD1">
        <w:rPr>
          <w:lang w:val="fr-CA"/>
        </w:rPr>
        <w:tab/>
        <w:t>79–</w:t>
      </w:r>
      <w:r w:rsidR="00FF60C4" w:rsidRPr="00CD5DD1">
        <w:rPr>
          <w:lang w:val="fr-CA"/>
        </w:rPr>
        <w:t>13</w:t>
      </w:r>
      <w:r w:rsidR="00735C76" w:rsidRPr="00CD5DD1">
        <w:rPr>
          <w:lang w:val="fr-CA"/>
        </w:rPr>
        <w:t>9</w:t>
      </w:r>
      <w:r w:rsidR="00FF60C4" w:rsidRPr="00CD5DD1">
        <w:rPr>
          <w:lang w:val="fr-CA"/>
        </w:rPr>
        <w:tab/>
      </w:r>
      <w:r w:rsidR="00E07A7E">
        <w:rPr>
          <w:lang w:val="fr-CA"/>
        </w:rPr>
        <w:t>19</w:t>
      </w:r>
    </w:p>
    <w:p w:rsidR="00885D58" w:rsidRPr="00CD5DD1" w:rsidRDefault="00885D58" w:rsidP="00C869E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559" w:hanging="1559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8A62C6" w:rsidRPr="00CD5DD1">
        <w:rPr>
          <w:lang w:val="fr-CA"/>
        </w:rPr>
        <w:t>A</w:t>
      </w:r>
      <w:r w:rsidRPr="00CD5DD1">
        <w:rPr>
          <w:lang w:val="fr-CA"/>
        </w:rPr>
        <w:t>.</w:t>
      </w:r>
      <w:r w:rsidRPr="00CD5DD1">
        <w:rPr>
          <w:lang w:val="fr-CA"/>
        </w:rPr>
        <w:tab/>
      </w:r>
      <w:r w:rsidR="00C869E0" w:rsidRPr="00CD5DD1">
        <w:rPr>
          <w:lang w:val="fr-CA"/>
        </w:rPr>
        <w:t xml:space="preserve">Droit à un traitement égal devant les tribunaux et tout autre organe </w:t>
      </w:r>
      <w:r w:rsidR="00C869E0" w:rsidRPr="00CD5DD1">
        <w:rPr>
          <w:lang w:val="fr-CA"/>
        </w:rPr>
        <w:br/>
        <w:t>administrant la justice</w:t>
      </w:r>
      <w:r w:rsidR="00D93835" w:rsidRPr="00CD5DD1">
        <w:rPr>
          <w:lang w:val="fr-CA"/>
        </w:rPr>
        <w:tab/>
      </w:r>
      <w:r w:rsidR="00D93835" w:rsidRPr="00CD5DD1">
        <w:rPr>
          <w:lang w:val="fr-CA"/>
        </w:rPr>
        <w:tab/>
        <w:t>79–86</w:t>
      </w:r>
      <w:r w:rsidR="00D93835" w:rsidRPr="00CD5DD1">
        <w:rPr>
          <w:lang w:val="fr-CA"/>
        </w:rPr>
        <w:tab/>
      </w:r>
      <w:r w:rsidR="00E07A7E">
        <w:rPr>
          <w:lang w:val="fr-CA"/>
        </w:rPr>
        <w:t>19</w:t>
      </w:r>
    </w:p>
    <w:p w:rsidR="00885D58" w:rsidRPr="00CD5DD1" w:rsidRDefault="00885D58" w:rsidP="005039E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559" w:hanging="1559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  <w:t>B.</w:t>
      </w:r>
      <w:r w:rsidRPr="00CD5DD1">
        <w:rPr>
          <w:lang w:val="fr-CA"/>
        </w:rPr>
        <w:tab/>
      </w:r>
      <w:r w:rsidR="00C869E0" w:rsidRPr="00CD5DD1">
        <w:rPr>
          <w:lang w:val="fr-CA"/>
        </w:rPr>
        <w:t xml:space="preserve">Droit à la sécurité de la personne et à la protection </w:t>
      </w:r>
      <w:r w:rsidR="005039E0">
        <w:rPr>
          <w:lang w:val="fr-CA"/>
        </w:rPr>
        <w:t>de</w:t>
      </w:r>
      <w:r w:rsidR="00C869E0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C869E0" w:rsidRPr="00CD5DD1">
        <w:rPr>
          <w:lang w:val="fr-CA"/>
        </w:rPr>
        <w:t>État contre</w:t>
      </w:r>
      <w:r w:rsidR="00C869E0" w:rsidRPr="00CD5DD1">
        <w:rPr>
          <w:lang w:val="fr-CA"/>
        </w:rPr>
        <w:br/>
        <w:t>les voies de fait ou les sévices de la part</w:t>
      </w:r>
      <w:r w:rsidR="00E07A7E">
        <w:rPr>
          <w:lang w:val="fr-CA"/>
        </w:rPr>
        <w:t xml:space="preserve"> </w:t>
      </w:r>
      <w:r w:rsidR="00C869E0" w:rsidRPr="00CD5DD1">
        <w:rPr>
          <w:lang w:val="fr-CA"/>
        </w:rPr>
        <w:t xml:space="preserve">de fonctionnaires du </w:t>
      </w:r>
      <w:r w:rsidR="00B61910" w:rsidRPr="00CD5DD1">
        <w:rPr>
          <w:lang w:val="fr-CA"/>
        </w:rPr>
        <w:br/>
      </w:r>
      <w:r w:rsidR="008A619D">
        <w:rPr>
          <w:lang w:val="fr-CA"/>
        </w:rPr>
        <w:t>g</w:t>
      </w:r>
      <w:r w:rsidR="00C869E0" w:rsidRPr="00CD5DD1">
        <w:rPr>
          <w:lang w:val="fr-CA"/>
        </w:rPr>
        <w:t>ouvernement</w:t>
      </w:r>
      <w:r w:rsidR="00E07A7E">
        <w:rPr>
          <w:lang w:val="fr-CA"/>
        </w:rPr>
        <w:t xml:space="preserve"> ou </w:t>
      </w:r>
      <w:r w:rsidR="00C869E0" w:rsidRPr="00CD5DD1">
        <w:rPr>
          <w:lang w:val="fr-CA"/>
        </w:rPr>
        <w:t>de tout</w:t>
      </w:r>
      <w:r w:rsidR="00E07A7E">
        <w:rPr>
          <w:lang w:val="fr-CA"/>
        </w:rPr>
        <w:t xml:space="preserve"> individu</w:t>
      </w:r>
      <w:r w:rsidR="00BE25F2" w:rsidRPr="00CD5DD1">
        <w:rPr>
          <w:lang w:val="fr-CA"/>
        </w:rPr>
        <w:t>,</w:t>
      </w:r>
      <w:r w:rsidR="00C869E0" w:rsidRPr="00CD5DD1">
        <w:rPr>
          <w:lang w:val="fr-CA"/>
        </w:rPr>
        <w:t xml:space="preserve"> groupe ou institution</w:t>
      </w:r>
      <w:r w:rsidR="00D93835" w:rsidRPr="00CD5DD1">
        <w:rPr>
          <w:lang w:val="fr-CA"/>
        </w:rPr>
        <w:tab/>
      </w:r>
      <w:r w:rsidR="00D93835" w:rsidRPr="00CD5DD1">
        <w:rPr>
          <w:lang w:val="fr-CA"/>
        </w:rPr>
        <w:tab/>
        <w:t>87–97</w:t>
      </w:r>
      <w:r w:rsidR="00D93835" w:rsidRPr="00CD5DD1">
        <w:rPr>
          <w:lang w:val="fr-CA"/>
        </w:rPr>
        <w:tab/>
      </w:r>
      <w:r w:rsidR="00E07A7E">
        <w:rPr>
          <w:lang w:val="fr-CA"/>
        </w:rPr>
        <w:t>19</w:t>
      </w:r>
    </w:p>
    <w:p w:rsidR="00885D58" w:rsidRPr="00CD5DD1" w:rsidRDefault="00885D58" w:rsidP="00B618B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  <w:t>C.</w:t>
      </w:r>
      <w:r w:rsidRPr="00CD5DD1">
        <w:rPr>
          <w:lang w:val="fr-CA"/>
        </w:rPr>
        <w:tab/>
      </w:r>
      <w:r w:rsidR="00C869E0" w:rsidRPr="00CD5DD1">
        <w:rPr>
          <w:lang w:val="fr-CA"/>
        </w:rPr>
        <w:t>Droits politiques</w:t>
      </w:r>
      <w:r w:rsidR="00D93835" w:rsidRPr="00CD5DD1">
        <w:rPr>
          <w:lang w:val="fr-CA"/>
        </w:rPr>
        <w:tab/>
      </w:r>
      <w:r w:rsidR="00D93835" w:rsidRPr="00CD5DD1">
        <w:rPr>
          <w:lang w:val="fr-CA"/>
        </w:rPr>
        <w:tab/>
        <w:t>98–102</w:t>
      </w:r>
      <w:r w:rsidR="00D93835" w:rsidRPr="00CD5DD1">
        <w:rPr>
          <w:lang w:val="fr-CA"/>
        </w:rPr>
        <w:tab/>
      </w:r>
      <w:r w:rsidR="008A619D">
        <w:rPr>
          <w:lang w:val="fr-CA"/>
        </w:rPr>
        <w:t>21</w:t>
      </w:r>
    </w:p>
    <w:p w:rsidR="00885D58" w:rsidRPr="00CD5DD1" w:rsidRDefault="00D93835" w:rsidP="00B618B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  <w:t>D.</w:t>
      </w:r>
      <w:r w:rsidRPr="00CD5DD1">
        <w:rPr>
          <w:lang w:val="fr-CA"/>
        </w:rPr>
        <w:tab/>
      </w:r>
      <w:r w:rsidR="00C869E0" w:rsidRPr="00CD5DD1">
        <w:rPr>
          <w:lang w:val="fr-CA"/>
        </w:rPr>
        <w:t>Autres droits civils</w:t>
      </w:r>
      <w:r w:rsidRPr="00CD5DD1">
        <w:rPr>
          <w:lang w:val="fr-CA"/>
        </w:rPr>
        <w:tab/>
      </w:r>
      <w:r w:rsidRPr="00CD5DD1">
        <w:rPr>
          <w:lang w:val="fr-CA"/>
        </w:rPr>
        <w:tab/>
        <w:t>103</w:t>
      </w:r>
      <w:r w:rsidRPr="00CD5DD1">
        <w:rPr>
          <w:lang w:val="fr-CA"/>
        </w:rPr>
        <w:tab/>
      </w:r>
      <w:r w:rsidR="008A619D">
        <w:rPr>
          <w:lang w:val="fr-CA"/>
        </w:rPr>
        <w:t>22</w:t>
      </w:r>
    </w:p>
    <w:p w:rsidR="00885D58" w:rsidRPr="00CD5DD1" w:rsidRDefault="00885D58" w:rsidP="00B618B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  <w:t>E.</w:t>
      </w:r>
      <w:r w:rsidRPr="00CD5DD1">
        <w:rPr>
          <w:lang w:val="fr-CA"/>
        </w:rPr>
        <w:tab/>
      </w:r>
      <w:r w:rsidR="00C869E0" w:rsidRPr="00CD5DD1">
        <w:rPr>
          <w:lang w:val="fr-CA"/>
        </w:rPr>
        <w:t>Droits économiques</w:t>
      </w:r>
      <w:r w:rsidR="00BE25F2" w:rsidRPr="00CD5DD1">
        <w:rPr>
          <w:lang w:val="fr-CA"/>
        </w:rPr>
        <w:t>,</w:t>
      </w:r>
      <w:r w:rsidR="00C869E0" w:rsidRPr="00CD5DD1">
        <w:rPr>
          <w:lang w:val="fr-CA"/>
        </w:rPr>
        <w:t xml:space="preserve"> sociaux et culturels</w:t>
      </w:r>
      <w:r w:rsidR="00735C76" w:rsidRPr="00CD5DD1">
        <w:rPr>
          <w:lang w:val="fr-CA"/>
        </w:rPr>
        <w:tab/>
      </w:r>
      <w:r w:rsidR="00735C76" w:rsidRPr="00CD5DD1">
        <w:rPr>
          <w:lang w:val="fr-CA"/>
        </w:rPr>
        <w:tab/>
        <w:t>104–139</w:t>
      </w:r>
      <w:r w:rsidR="00D93835" w:rsidRPr="00CD5DD1">
        <w:rPr>
          <w:lang w:val="fr-CA"/>
        </w:rPr>
        <w:tab/>
      </w:r>
      <w:r w:rsidR="008A619D">
        <w:rPr>
          <w:lang w:val="fr-CA"/>
        </w:rPr>
        <w:t>22</w:t>
      </w:r>
    </w:p>
    <w:p w:rsidR="00B618BA" w:rsidRPr="00CD5DD1" w:rsidRDefault="00B618BA" w:rsidP="00B6191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ind w:left="1134" w:hanging="1134"/>
        <w:rPr>
          <w:lang w:val="fr-CA"/>
        </w:rPr>
      </w:pPr>
      <w:r w:rsidRPr="00CD5DD1">
        <w:rPr>
          <w:lang w:val="fr-CA"/>
        </w:rPr>
        <w:tab/>
        <w:t>I</w:t>
      </w:r>
      <w:r w:rsidR="00F3686B" w:rsidRPr="00CD5DD1">
        <w:rPr>
          <w:lang w:val="fr-CA"/>
        </w:rPr>
        <w:t>V</w:t>
      </w:r>
      <w:r w:rsidRPr="00CD5DD1">
        <w:rPr>
          <w:lang w:val="fr-CA"/>
        </w:rPr>
        <w:t>.</w:t>
      </w:r>
      <w:r w:rsidRPr="00CD5DD1">
        <w:rPr>
          <w:lang w:val="fr-CA"/>
        </w:rPr>
        <w:tab/>
      </w:r>
      <w:r w:rsidR="00C869E0" w:rsidRPr="00CD5DD1">
        <w:rPr>
          <w:lang w:val="fr-CA"/>
        </w:rPr>
        <w:t xml:space="preserve">Renseignements émanant de groupes de victimes ou de victimes potentielles </w:t>
      </w:r>
      <w:r w:rsidR="00B61910" w:rsidRPr="00CD5DD1">
        <w:rPr>
          <w:lang w:val="fr-CA"/>
        </w:rPr>
        <w:br/>
      </w:r>
      <w:r w:rsidR="00C869E0" w:rsidRPr="00CD5DD1">
        <w:rPr>
          <w:lang w:val="fr-CA"/>
        </w:rPr>
        <w:t>de</w:t>
      </w:r>
      <w:r w:rsidR="00B61910" w:rsidRPr="00CD5DD1">
        <w:rPr>
          <w:lang w:val="fr-CA"/>
        </w:rPr>
        <w:t xml:space="preserve"> </w:t>
      </w:r>
      <w:r w:rsidR="00C869E0" w:rsidRPr="00CD5DD1">
        <w:rPr>
          <w:lang w:val="fr-CA"/>
        </w:rPr>
        <w:t>discrimination raciale</w:t>
      </w:r>
      <w:r w:rsidR="00C869E0" w:rsidRPr="00CD5DD1">
        <w:rPr>
          <w:lang w:val="fr-CA"/>
        </w:rPr>
        <w:tab/>
      </w:r>
      <w:r w:rsidR="00976698" w:rsidRPr="00CD5DD1">
        <w:rPr>
          <w:lang w:val="fr-CA"/>
        </w:rPr>
        <w:tab/>
        <w:t>1</w:t>
      </w:r>
      <w:r w:rsidR="00735C76" w:rsidRPr="00CD5DD1">
        <w:rPr>
          <w:lang w:val="fr-CA"/>
        </w:rPr>
        <w:t>40</w:t>
      </w:r>
      <w:r w:rsidR="00976698" w:rsidRPr="00CD5DD1">
        <w:rPr>
          <w:lang w:val="fr-CA"/>
        </w:rPr>
        <w:t>–</w:t>
      </w:r>
      <w:r w:rsidR="00FF60C4" w:rsidRPr="00CD5DD1">
        <w:rPr>
          <w:lang w:val="fr-CA"/>
        </w:rPr>
        <w:t>17</w:t>
      </w:r>
      <w:r w:rsidR="00735C76" w:rsidRPr="00CD5DD1">
        <w:rPr>
          <w:lang w:val="fr-CA"/>
        </w:rPr>
        <w:t>6</w:t>
      </w:r>
      <w:r w:rsidR="00FF60C4" w:rsidRPr="00CD5DD1">
        <w:rPr>
          <w:lang w:val="fr-CA"/>
        </w:rPr>
        <w:tab/>
      </w:r>
      <w:r w:rsidR="008A619D">
        <w:rPr>
          <w:lang w:val="fr-CA"/>
        </w:rPr>
        <w:t>26</w:t>
      </w:r>
    </w:p>
    <w:p w:rsidR="00EA3D86" w:rsidRPr="00CD5DD1" w:rsidRDefault="00F3686B" w:rsidP="0097669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fr-CA"/>
        </w:rPr>
      </w:pPr>
      <w:r w:rsidRPr="00CD5DD1">
        <w:rPr>
          <w:lang w:val="fr-CA"/>
        </w:rPr>
        <w:tab/>
        <w:t>V</w:t>
      </w:r>
      <w:r w:rsidR="00EA3D86" w:rsidRPr="00CD5DD1">
        <w:rPr>
          <w:lang w:val="fr-CA"/>
        </w:rPr>
        <w:t>.</w:t>
      </w:r>
      <w:r w:rsidR="00EA3D86" w:rsidRPr="00CD5DD1">
        <w:rPr>
          <w:lang w:val="fr-CA"/>
        </w:rPr>
        <w:tab/>
      </w:r>
      <w:r w:rsidR="00C869E0" w:rsidRPr="00CD5DD1">
        <w:rPr>
          <w:lang w:val="fr-CA"/>
        </w:rPr>
        <w:t>Renseignements sur les</w:t>
      </w:r>
      <w:r w:rsidR="00EA3D86" w:rsidRPr="00CD5DD1">
        <w:rPr>
          <w:lang w:val="fr-CA"/>
        </w:rPr>
        <w:t xml:space="preserve"> </w:t>
      </w:r>
      <w:r w:rsidR="00847954" w:rsidRPr="00CD5DD1">
        <w:rPr>
          <w:lang w:val="fr-CA"/>
        </w:rPr>
        <w:t>articles </w:t>
      </w:r>
      <w:r w:rsidR="00EA3D86" w:rsidRPr="00CD5DD1">
        <w:rPr>
          <w:lang w:val="fr-CA"/>
        </w:rPr>
        <w:t xml:space="preserve">6 </w:t>
      </w:r>
      <w:r w:rsidR="00C869E0" w:rsidRPr="00CD5DD1">
        <w:rPr>
          <w:lang w:val="fr-CA"/>
        </w:rPr>
        <w:t>et</w:t>
      </w:r>
      <w:r w:rsidR="00EA3D86" w:rsidRPr="00CD5DD1">
        <w:rPr>
          <w:lang w:val="fr-CA"/>
        </w:rPr>
        <w:t xml:space="preserve"> 7 </w:t>
      </w:r>
      <w:r w:rsidR="00C869E0" w:rsidRPr="00CD5DD1">
        <w:rPr>
          <w:lang w:val="fr-CA"/>
        </w:rPr>
        <w:t>de la Convention</w:t>
      </w:r>
      <w:r w:rsidR="00EA3D86" w:rsidRPr="00CD5DD1">
        <w:rPr>
          <w:lang w:val="fr-CA"/>
        </w:rPr>
        <w:tab/>
      </w:r>
      <w:r w:rsidR="00EA3D86" w:rsidRPr="00CD5DD1">
        <w:rPr>
          <w:lang w:val="fr-CA"/>
        </w:rPr>
        <w:tab/>
      </w:r>
      <w:r w:rsidR="00735C76" w:rsidRPr="00CD5DD1">
        <w:rPr>
          <w:lang w:val="fr-CA"/>
        </w:rPr>
        <w:t>177–211</w:t>
      </w:r>
      <w:r w:rsidR="00D93835" w:rsidRPr="00CD5DD1">
        <w:rPr>
          <w:lang w:val="fr-CA"/>
        </w:rPr>
        <w:tab/>
      </w:r>
      <w:r w:rsidR="008A619D">
        <w:rPr>
          <w:lang w:val="fr-CA"/>
        </w:rPr>
        <w:t>31</w:t>
      </w:r>
    </w:p>
    <w:p w:rsidR="00B61910" w:rsidRPr="00CD5DD1" w:rsidRDefault="00976698" w:rsidP="00E93758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pacing w:after="120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14367C" w:rsidRPr="00CD5DD1">
        <w:rPr>
          <w:lang w:val="fr-CA"/>
        </w:rPr>
        <w:t>A</w:t>
      </w:r>
      <w:r w:rsidR="00264F73" w:rsidRPr="00CD5DD1">
        <w:rPr>
          <w:lang w:val="fr-CA"/>
        </w:rPr>
        <w:t>rticle</w:t>
      </w:r>
      <w:r w:rsidR="00E93758">
        <w:rPr>
          <w:lang w:val="fr-CA"/>
        </w:rPr>
        <w:t xml:space="preserve"> 6</w:t>
      </w:r>
      <w:r w:rsidR="00E93758">
        <w:rPr>
          <w:lang w:val="fr-CA"/>
        </w:rPr>
        <w:tab/>
      </w:r>
      <w:r w:rsidRPr="00CD5DD1">
        <w:rPr>
          <w:lang w:val="fr-CA"/>
        </w:rPr>
        <w:tab/>
        <w:t>17</w:t>
      </w:r>
      <w:r w:rsidR="00735C76" w:rsidRPr="00CD5DD1">
        <w:rPr>
          <w:lang w:val="fr-CA"/>
        </w:rPr>
        <w:t>7</w:t>
      </w:r>
      <w:r w:rsidRPr="00CD5DD1">
        <w:rPr>
          <w:lang w:val="fr-CA"/>
        </w:rPr>
        <w:t>–</w:t>
      </w:r>
      <w:r w:rsidR="00FF60C4" w:rsidRPr="00CD5DD1">
        <w:rPr>
          <w:lang w:val="fr-CA"/>
        </w:rPr>
        <w:t>1</w:t>
      </w:r>
      <w:r w:rsidR="00735C76" w:rsidRPr="00CD5DD1">
        <w:rPr>
          <w:lang w:val="fr-CA"/>
        </w:rPr>
        <w:t>91</w:t>
      </w:r>
      <w:r w:rsidR="00D93835" w:rsidRPr="00CD5DD1">
        <w:rPr>
          <w:lang w:val="fr-CA"/>
        </w:rPr>
        <w:tab/>
      </w:r>
      <w:r w:rsidR="008A619D">
        <w:rPr>
          <w:lang w:val="fr-CA"/>
        </w:rPr>
        <w:t>31</w:t>
      </w:r>
    </w:p>
    <w:p w:rsidR="00B618BA" w:rsidRPr="00CD5DD1" w:rsidRDefault="00B618BA" w:rsidP="00E93758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pacing w:after="120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14367C" w:rsidRPr="00CD5DD1">
        <w:rPr>
          <w:lang w:val="fr-CA"/>
        </w:rPr>
        <w:t>A</w:t>
      </w:r>
      <w:r w:rsidR="00264F73" w:rsidRPr="00CD5DD1">
        <w:rPr>
          <w:lang w:val="fr-CA"/>
        </w:rPr>
        <w:t>rticle</w:t>
      </w:r>
      <w:r w:rsidRPr="00CD5DD1">
        <w:rPr>
          <w:lang w:val="fr-CA"/>
        </w:rPr>
        <w:t xml:space="preserve"> </w:t>
      </w:r>
      <w:r w:rsidR="00E93758">
        <w:rPr>
          <w:lang w:val="fr-CA"/>
        </w:rPr>
        <w:t>7</w:t>
      </w:r>
      <w:r w:rsidR="00E93758">
        <w:rPr>
          <w:lang w:val="fr-CA"/>
        </w:rPr>
        <w:tab/>
      </w:r>
      <w:r w:rsidR="00FF60C4" w:rsidRPr="00CD5DD1">
        <w:rPr>
          <w:lang w:val="fr-CA"/>
        </w:rPr>
        <w:tab/>
        <w:t>1</w:t>
      </w:r>
      <w:r w:rsidR="00735C76" w:rsidRPr="00CD5DD1">
        <w:rPr>
          <w:lang w:val="fr-CA"/>
        </w:rPr>
        <w:t>92</w:t>
      </w:r>
      <w:r w:rsidR="00976698" w:rsidRPr="00CD5DD1">
        <w:rPr>
          <w:lang w:val="fr-CA"/>
        </w:rPr>
        <w:t>–</w:t>
      </w:r>
      <w:r w:rsidR="00FF60C4" w:rsidRPr="00CD5DD1">
        <w:rPr>
          <w:lang w:val="fr-CA"/>
        </w:rPr>
        <w:t>2</w:t>
      </w:r>
      <w:r w:rsidR="00735C76" w:rsidRPr="00CD5DD1">
        <w:rPr>
          <w:lang w:val="fr-CA"/>
        </w:rPr>
        <w:t>11</w:t>
      </w:r>
      <w:r w:rsidR="00FF60C4" w:rsidRPr="00CD5DD1">
        <w:rPr>
          <w:lang w:val="fr-CA"/>
        </w:rPr>
        <w:tab/>
      </w:r>
      <w:r w:rsidR="008A619D">
        <w:rPr>
          <w:lang w:val="fr-CA"/>
        </w:rPr>
        <w:t>34</w:t>
      </w:r>
    </w:p>
    <w:p w:rsidR="00456662" w:rsidRPr="00CD5DD1" w:rsidRDefault="00456662" w:rsidP="00B61910">
      <w:pPr>
        <w:pStyle w:val="HChG"/>
        <w:keepNext w:val="0"/>
        <w:keepLines w:val="0"/>
        <w:rPr>
          <w:lang w:val="fr-CA"/>
        </w:rPr>
      </w:pPr>
      <w:r w:rsidRPr="00CD5DD1">
        <w:rPr>
          <w:lang w:val="fr-CA"/>
        </w:rPr>
        <w:br w:type="page"/>
      </w:r>
      <w:r w:rsidR="00AB11F7" w:rsidRPr="00CD5DD1">
        <w:rPr>
          <w:lang w:val="fr-CA"/>
        </w:rPr>
        <w:tab/>
      </w:r>
      <w:r w:rsidR="000077C0" w:rsidRPr="00CD5DD1">
        <w:rPr>
          <w:lang w:val="fr-CA"/>
        </w:rPr>
        <w:t>I.</w:t>
      </w:r>
      <w:r w:rsidR="00AB11F7" w:rsidRPr="00CD5DD1">
        <w:rPr>
          <w:lang w:val="fr-CA"/>
        </w:rPr>
        <w:tab/>
      </w:r>
      <w:r w:rsidRPr="00CD5DD1">
        <w:rPr>
          <w:lang w:val="fr-CA"/>
        </w:rPr>
        <w:t>I</w:t>
      </w:r>
      <w:r w:rsidR="00AB11F7" w:rsidRPr="00CD5DD1">
        <w:rPr>
          <w:lang w:val="fr-CA"/>
        </w:rPr>
        <w:t>ntroduction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1.</w:t>
      </w:r>
      <w:r w:rsidRPr="00CD5DD1">
        <w:rPr>
          <w:lang w:val="fr-CA"/>
        </w:rPr>
        <w:tab/>
      </w:r>
      <w:r w:rsidR="00F628F1" w:rsidRPr="00CD5DD1">
        <w:rPr>
          <w:lang w:val="fr-CA"/>
        </w:rPr>
        <w:t>La Turquie a l</w:t>
      </w:r>
      <w:r w:rsidR="009A3316">
        <w:rPr>
          <w:lang w:val="fr-CA"/>
        </w:rPr>
        <w:t>’</w:t>
      </w:r>
      <w:r w:rsidR="00F628F1" w:rsidRPr="00CD5DD1">
        <w:rPr>
          <w:lang w:val="fr-CA"/>
        </w:rPr>
        <w:t>honneur de présenter au Comité pour l</w:t>
      </w:r>
      <w:r w:rsidR="009A3316">
        <w:rPr>
          <w:lang w:val="fr-CA"/>
        </w:rPr>
        <w:t>’</w:t>
      </w:r>
      <w:r w:rsidR="00F628F1" w:rsidRPr="00CD5DD1">
        <w:rPr>
          <w:lang w:val="fr-CA"/>
        </w:rPr>
        <w:t>élimination de la discrimination raciale ses quatrième</w:t>
      </w:r>
      <w:r w:rsidR="00BE25F2" w:rsidRPr="00CD5DD1">
        <w:rPr>
          <w:lang w:val="fr-CA"/>
        </w:rPr>
        <w:t>,</w:t>
      </w:r>
      <w:r w:rsidR="00F628F1" w:rsidRPr="00CD5DD1">
        <w:rPr>
          <w:lang w:val="fr-CA"/>
        </w:rPr>
        <w:t xml:space="preserve"> cinquième et sixième rapports périodiques</w:t>
      </w:r>
      <w:r w:rsidR="00BE25F2" w:rsidRPr="00CD5DD1">
        <w:rPr>
          <w:lang w:val="fr-CA"/>
        </w:rPr>
        <w:t>,</w:t>
      </w:r>
      <w:r w:rsidR="00F628F1" w:rsidRPr="00CD5DD1">
        <w:rPr>
          <w:lang w:val="fr-CA"/>
        </w:rPr>
        <w:t xml:space="preserve"> regroupés en un seul document</w:t>
      </w:r>
      <w:r w:rsidR="00BE25F2" w:rsidRPr="00CD5DD1">
        <w:rPr>
          <w:lang w:val="fr-CA"/>
        </w:rPr>
        <w:t>,</w:t>
      </w:r>
      <w:r w:rsidR="00F628F1" w:rsidRPr="00CD5DD1">
        <w:rPr>
          <w:lang w:val="fr-CA"/>
        </w:rPr>
        <w:t xml:space="preserve"> concernant les mesures législatives</w:t>
      </w:r>
      <w:r w:rsidR="00BE25F2" w:rsidRPr="00CD5DD1">
        <w:rPr>
          <w:lang w:val="fr-CA"/>
        </w:rPr>
        <w:t>,</w:t>
      </w:r>
      <w:r w:rsidR="00F628F1" w:rsidRPr="00CD5DD1">
        <w:rPr>
          <w:lang w:val="fr-CA"/>
        </w:rPr>
        <w:t xml:space="preserve"> judiciaires</w:t>
      </w:r>
      <w:r w:rsidR="00BE25F2" w:rsidRPr="00CD5DD1">
        <w:rPr>
          <w:lang w:val="fr-CA"/>
        </w:rPr>
        <w:t>,</w:t>
      </w:r>
      <w:r w:rsidR="00F628F1" w:rsidRPr="00CD5DD1">
        <w:rPr>
          <w:lang w:val="fr-CA"/>
        </w:rPr>
        <w:t xml:space="preserve"> administratives et autres qui ont été prises pour donner effet aux dispositions de la Convention internationale sur l</w:t>
      </w:r>
      <w:r w:rsidR="009A3316">
        <w:rPr>
          <w:lang w:val="fr-CA"/>
        </w:rPr>
        <w:t>’</w:t>
      </w:r>
      <w:r w:rsidR="00F628F1" w:rsidRPr="00CD5DD1">
        <w:rPr>
          <w:lang w:val="fr-CA"/>
        </w:rPr>
        <w:t xml:space="preserve">élimination de toutes les formes de discrimination raciale (ci-après </w:t>
      </w:r>
      <w:r w:rsidR="00B61910" w:rsidRPr="00CD5DD1">
        <w:rPr>
          <w:lang w:val="fr-CA"/>
        </w:rPr>
        <w:t>«</w:t>
      </w:r>
      <w:r w:rsidR="00F628F1" w:rsidRPr="00CD5DD1">
        <w:rPr>
          <w:lang w:val="fr-CA"/>
        </w:rPr>
        <w:t>la Convention</w:t>
      </w:r>
      <w:r w:rsidR="00B61910" w:rsidRPr="00CD5DD1">
        <w:rPr>
          <w:lang w:val="fr-CA"/>
        </w:rPr>
        <w:t>»</w:t>
      </w:r>
      <w:r w:rsidR="00F628F1" w:rsidRPr="00CD5DD1">
        <w:rPr>
          <w:lang w:val="fr-CA"/>
        </w:rPr>
        <w:t>)</w:t>
      </w:r>
      <w:r w:rsidR="00BE25F2" w:rsidRPr="00CD5DD1">
        <w:rPr>
          <w:lang w:val="fr-CA"/>
        </w:rPr>
        <w:t>,</w:t>
      </w:r>
      <w:r w:rsidR="00F628F1" w:rsidRPr="00CD5DD1">
        <w:rPr>
          <w:lang w:val="fr-CA"/>
        </w:rPr>
        <w:t xml:space="preserve"> conformément à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F628F1" w:rsidRPr="00CD5DD1">
        <w:rPr>
          <w:lang w:val="fr-CA"/>
        </w:rPr>
        <w:t>9 de cet instrument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2.</w:t>
      </w:r>
      <w:r w:rsidRPr="00CD5DD1">
        <w:rPr>
          <w:lang w:val="fr-CA"/>
        </w:rPr>
        <w:tab/>
      </w:r>
      <w:r w:rsidR="00F628F1" w:rsidRPr="00CD5DD1">
        <w:rPr>
          <w:lang w:val="fr-CA"/>
        </w:rPr>
        <w:t>Le présent rapport</w:t>
      </w:r>
      <w:r w:rsidR="00BE25F2" w:rsidRPr="00CD5DD1">
        <w:rPr>
          <w:lang w:val="fr-CA"/>
        </w:rPr>
        <w:t>,</w:t>
      </w:r>
      <w:r w:rsidR="00F628F1" w:rsidRPr="00CD5DD1">
        <w:rPr>
          <w:lang w:val="fr-CA"/>
        </w:rPr>
        <w:t xml:space="preserve"> qui couvre la période 2007-2013</w:t>
      </w:r>
      <w:r w:rsidR="00BE25F2" w:rsidRPr="00CD5DD1">
        <w:rPr>
          <w:lang w:val="fr-CA"/>
        </w:rPr>
        <w:t>,</w:t>
      </w:r>
      <w:r w:rsidR="00F628F1" w:rsidRPr="00CD5DD1">
        <w:rPr>
          <w:lang w:val="fr-CA"/>
        </w:rPr>
        <w:t xml:space="preserve"> a été élaboré sous la </w:t>
      </w:r>
      <w:r w:rsidR="00512CF1" w:rsidRPr="00CD5DD1">
        <w:rPr>
          <w:lang w:val="fr-CA"/>
        </w:rPr>
        <w:t>coordination</w:t>
      </w:r>
      <w:r w:rsidR="00F628F1" w:rsidRPr="00CD5DD1">
        <w:rPr>
          <w:lang w:val="fr-CA"/>
        </w:rPr>
        <w:t xml:space="preserve"> du Ministère des affaires étrangères et avec l</w:t>
      </w:r>
      <w:r w:rsidR="00512CF1" w:rsidRPr="00CD5DD1">
        <w:rPr>
          <w:lang w:val="fr-CA"/>
        </w:rPr>
        <w:t>e concours</w:t>
      </w:r>
      <w:r w:rsidR="00F628F1" w:rsidRPr="00CD5DD1">
        <w:rPr>
          <w:lang w:val="fr-CA"/>
        </w:rPr>
        <w:t xml:space="preserve"> des ministères</w:t>
      </w:r>
      <w:r w:rsidR="00BE25F2" w:rsidRPr="00CD5DD1">
        <w:rPr>
          <w:lang w:val="fr-CA"/>
        </w:rPr>
        <w:t>,</w:t>
      </w:r>
      <w:r w:rsidR="00F628F1" w:rsidRPr="00CD5DD1">
        <w:rPr>
          <w:lang w:val="fr-CA"/>
        </w:rPr>
        <w:t xml:space="preserve"> des </w:t>
      </w:r>
      <w:r w:rsidR="00993E18" w:rsidRPr="00CD5DD1">
        <w:rPr>
          <w:lang w:val="fr-CA"/>
        </w:rPr>
        <w:t>institutions</w:t>
      </w:r>
      <w:r w:rsidR="00F628F1" w:rsidRPr="00CD5DD1">
        <w:rPr>
          <w:lang w:val="fr-CA"/>
        </w:rPr>
        <w:t xml:space="preserve"> publi</w:t>
      </w:r>
      <w:r w:rsidR="00993E18" w:rsidRPr="00CD5DD1">
        <w:rPr>
          <w:lang w:val="fr-CA"/>
        </w:rPr>
        <w:t>que</w:t>
      </w:r>
      <w:r w:rsidR="00F628F1" w:rsidRPr="00CD5DD1">
        <w:rPr>
          <w:lang w:val="fr-CA"/>
        </w:rPr>
        <w:t>s</w:t>
      </w:r>
      <w:r w:rsidR="00EE6900" w:rsidRPr="00CD5DD1">
        <w:rPr>
          <w:lang w:val="fr-CA"/>
        </w:rPr>
        <w:t xml:space="preserve"> et de la c</w:t>
      </w:r>
      <w:r w:rsidR="00F628F1" w:rsidRPr="00CD5DD1">
        <w:rPr>
          <w:lang w:val="fr-CA"/>
        </w:rPr>
        <w:t>ommission parlementaire concernés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3.</w:t>
      </w:r>
      <w:r w:rsidRPr="00CD5DD1">
        <w:rPr>
          <w:lang w:val="fr-CA"/>
        </w:rPr>
        <w:tab/>
      </w:r>
      <w:r w:rsidR="00F628F1" w:rsidRPr="00CD5DD1">
        <w:rPr>
          <w:lang w:val="fr-CA"/>
        </w:rPr>
        <w:t>La Turquie est résolument engagée dans la lutte contre le racisme et la discrimi</w:t>
      </w:r>
      <w:r w:rsidR="00EE6900" w:rsidRPr="00CD5DD1">
        <w:rPr>
          <w:lang w:val="fr-CA"/>
        </w:rPr>
        <w:t>nation raciale tel</w:t>
      </w:r>
      <w:r w:rsidR="0040534A" w:rsidRPr="00CD5DD1">
        <w:rPr>
          <w:lang w:val="fr-CA"/>
        </w:rPr>
        <w:t>s</w:t>
      </w:r>
      <w:r w:rsidR="00EE6900" w:rsidRPr="00CD5DD1">
        <w:rPr>
          <w:lang w:val="fr-CA"/>
        </w:rPr>
        <w:t xml:space="preserve"> que définis</w:t>
      </w:r>
      <w:r w:rsidR="00F628F1" w:rsidRPr="00CD5DD1">
        <w:rPr>
          <w:lang w:val="fr-CA"/>
        </w:rPr>
        <w:t xml:space="preserve"> dans la Convention. C</w:t>
      </w:r>
      <w:r w:rsidR="009A3316">
        <w:rPr>
          <w:lang w:val="fr-CA"/>
        </w:rPr>
        <w:t>’</w:t>
      </w:r>
      <w:r w:rsidR="00F628F1" w:rsidRPr="00CD5DD1">
        <w:rPr>
          <w:lang w:val="fr-CA"/>
        </w:rPr>
        <w:t xml:space="preserve">est pourquoi elle a adhéré à la Convention </w:t>
      </w:r>
      <w:r w:rsidR="00F92906" w:rsidRPr="00CD5DD1">
        <w:rPr>
          <w:lang w:val="fr-CA"/>
        </w:rPr>
        <w:t xml:space="preserve">en </w:t>
      </w:r>
      <w:r w:rsidR="00456662" w:rsidRPr="00CD5DD1">
        <w:rPr>
          <w:lang w:val="fr-CA"/>
        </w:rPr>
        <w:t xml:space="preserve">2002 </w:t>
      </w:r>
      <w:r w:rsidR="00C869E0" w:rsidRPr="00CD5DD1">
        <w:rPr>
          <w:lang w:val="fr-CA"/>
        </w:rPr>
        <w:t>et</w:t>
      </w:r>
      <w:r w:rsidR="00F92906" w:rsidRPr="00CD5DD1">
        <w:rPr>
          <w:lang w:val="fr-CA"/>
        </w:rPr>
        <w:t xml:space="preserve"> incorporé des dispositions solides et efficaces dans sa législation</w:t>
      </w:r>
      <w:r w:rsidR="00BE25F2" w:rsidRPr="00CD5DD1">
        <w:rPr>
          <w:lang w:val="fr-CA"/>
        </w:rPr>
        <w:t>,</w:t>
      </w:r>
      <w:r w:rsidR="00F92906" w:rsidRPr="00CD5DD1">
        <w:rPr>
          <w:lang w:val="fr-CA"/>
        </w:rPr>
        <w:t xml:space="preserve"> avec une volonté </w:t>
      </w:r>
      <w:r w:rsidR="001768CE" w:rsidRPr="00CD5DD1">
        <w:rPr>
          <w:lang w:val="fr-CA"/>
        </w:rPr>
        <w:t>affichée</w:t>
      </w:r>
      <w:r w:rsidR="00F92906" w:rsidRPr="00CD5DD1">
        <w:rPr>
          <w:lang w:val="fr-CA"/>
        </w:rPr>
        <w:t xml:space="preserve"> de</w:t>
      </w:r>
      <w:r w:rsidR="00C72E50" w:rsidRPr="00CD5DD1">
        <w:rPr>
          <w:lang w:val="fr-CA"/>
        </w:rPr>
        <w:t xml:space="preserve"> combattre cette forme de discrimination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4.</w:t>
      </w:r>
      <w:r w:rsidRPr="00CD5DD1">
        <w:rPr>
          <w:lang w:val="fr-CA"/>
        </w:rPr>
        <w:tab/>
      </w:r>
      <w:r w:rsidR="00F92906" w:rsidRPr="00CD5DD1">
        <w:rPr>
          <w:lang w:val="fr-CA"/>
        </w:rPr>
        <w:t>Dans son instrument de ratification</w:t>
      </w:r>
      <w:r w:rsidR="00BE25F2" w:rsidRPr="00CD5DD1">
        <w:rPr>
          <w:lang w:val="fr-CA"/>
        </w:rPr>
        <w:t>,</w:t>
      </w:r>
      <w:r w:rsidR="00F92906" w:rsidRPr="00CD5DD1">
        <w:rPr>
          <w:lang w:val="fr-CA"/>
        </w:rPr>
        <w:t xml:space="preserve"> la Turquie a assorti son adhésion à la Convention de deux déclarations et d</w:t>
      </w:r>
      <w:r w:rsidR="009A3316">
        <w:rPr>
          <w:lang w:val="fr-CA"/>
        </w:rPr>
        <w:t>’</w:t>
      </w:r>
      <w:r w:rsidR="00F92906" w:rsidRPr="00CD5DD1">
        <w:rPr>
          <w:lang w:val="fr-CA"/>
        </w:rPr>
        <w:t>une réserve</w:t>
      </w:r>
      <w:r w:rsidR="00456662" w:rsidRPr="00CD5DD1">
        <w:rPr>
          <w:lang w:val="fr-CA"/>
        </w:rPr>
        <w:t xml:space="preserve">. </w:t>
      </w:r>
      <w:r w:rsidR="00DF3062" w:rsidRPr="00CD5DD1">
        <w:rPr>
          <w:lang w:val="fr-CA"/>
        </w:rPr>
        <w:t xml:space="preserve">À </w:t>
      </w:r>
      <w:r w:rsidR="00F92906" w:rsidRPr="00CD5DD1">
        <w:rPr>
          <w:lang w:val="fr-CA"/>
        </w:rPr>
        <w:t>cet égard</w:t>
      </w:r>
      <w:r w:rsidR="00BE25F2" w:rsidRPr="00CD5DD1">
        <w:rPr>
          <w:lang w:val="fr-CA"/>
        </w:rPr>
        <w:t>,</w:t>
      </w:r>
      <w:r w:rsidR="00F92906" w:rsidRPr="00CD5DD1">
        <w:rPr>
          <w:lang w:val="fr-CA"/>
        </w:rPr>
        <w:t xml:space="preserve"> s</w:t>
      </w:r>
      <w:r w:rsidR="009A3316">
        <w:rPr>
          <w:lang w:val="fr-CA"/>
        </w:rPr>
        <w:t>’</w:t>
      </w:r>
      <w:r w:rsidR="00F92906" w:rsidRPr="00CD5DD1">
        <w:rPr>
          <w:lang w:val="fr-CA"/>
        </w:rPr>
        <w:t xml:space="preserve">agissant du </w:t>
      </w:r>
      <w:r w:rsidR="00C4589E" w:rsidRPr="00CD5DD1">
        <w:rPr>
          <w:lang w:val="fr-CA"/>
        </w:rPr>
        <w:t>paragraphe </w:t>
      </w:r>
      <w:r w:rsidR="00F92906" w:rsidRPr="00CD5DD1">
        <w:rPr>
          <w:lang w:val="fr-CA"/>
        </w:rPr>
        <w:t>8 des Observations finales du Comité de</w:t>
      </w:r>
      <w:r w:rsidR="00456662" w:rsidRPr="00CD5DD1">
        <w:rPr>
          <w:lang w:val="fr-CA"/>
        </w:rPr>
        <w:t xml:space="preserve"> 2009</w:t>
      </w:r>
      <w:r w:rsidR="00B61910" w:rsidRPr="00CD5DD1">
        <w:rPr>
          <w:lang w:val="fr-CA"/>
        </w:rPr>
        <w:t xml:space="preserve"> – </w:t>
      </w:r>
      <w:r w:rsidR="00456662" w:rsidRPr="00CD5DD1">
        <w:rPr>
          <w:lang w:val="fr-CA"/>
        </w:rPr>
        <w:t>CERD/C/TUR/CO/3</w:t>
      </w:r>
      <w:r w:rsidR="00B61910" w:rsidRPr="00CD5DD1">
        <w:rPr>
          <w:lang w:val="fr-CA"/>
        </w:rPr>
        <w:t xml:space="preserve"> – </w:t>
      </w:r>
      <w:r w:rsidR="00456662" w:rsidRPr="00CD5DD1">
        <w:rPr>
          <w:lang w:val="fr-CA"/>
        </w:rPr>
        <w:t>(</w:t>
      </w:r>
      <w:r w:rsidR="00F92906" w:rsidRPr="00CD5DD1">
        <w:rPr>
          <w:lang w:val="fr-CA"/>
        </w:rPr>
        <w:t xml:space="preserve">ci-après </w:t>
      </w:r>
      <w:r w:rsidR="00B61910" w:rsidRPr="00CD5DD1">
        <w:rPr>
          <w:lang w:val="fr-CA"/>
        </w:rPr>
        <w:t>«</w:t>
      </w:r>
      <w:r w:rsidR="00F92906" w:rsidRPr="00CD5DD1">
        <w:rPr>
          <w:lang w:val="fr-CA"/>
        </w:rPr>
        <w:t>Observations finales du Comité</w:t>
      </w:r>
      <w:r w:rsidR="00B61910" w:rsidRPr="00CD5DD1">
        <w:rPr>
          <w:lang w:val="fr-CA"/>
        </w:rPr>
        <w:t>»</w:t>
      </w:r>
      <w:r w:rsidR="00F92906" w:rsidRPr="00CD5DD1">
        <w:rPr>
          <w:lang w:val="fr-CA"/>
        </w:rPr>
        <w:t>)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F92906" w:rsidRPr="00CD5DD1">
        <w:rPr>
          <w:lang w:val="fr-CA"/>
        </w:rPr>
        <w:t xml:space="preserve">le Gouvernement turc estime que ses déclarations et sa réserve sont autorisées </w:t>
      </w:r>
      <w:r w:rsidR="00C67CCF" w:rsidRPr="00CD5DD1">
        <w:rPr>
          <w:lang w:val="fr-CA"/>
        </w:rPr>
        <w:t>en</w:t>
      </w:r>
      <w:r w:rsidR="00F92906" w:rsidRPr="00CD5DD1">
        <w:rPr>
          <w:lang w:val="fr-CA"/>
        </w:rPr>
        <w:t xml:space="preserve"> droit intern</w:t>
      </w:r>
      <w:r w:rsidR="00FB2646" w:rsidRPr="00CD5DD1">
        <w:rPr>
          <w:lang w:val="fr-CA"/>
        </w:rPr>
        <w:t>a</w:t>
      </w:r>
      <w:r w:rsidR="00F92906" w:rsidRPr="00CD5DD1">
        <w:rPr>
          <w:lang w:val="fr-CA"/>
        </w:rPr>
        <w:t>tional</w:t>
      </w:r>
      <w:r w:rsidR="00FB2646" w:rsidRPr="00CD5DD1">
        <w:rPr>
          <w:lang w:val="fr-CA"/>
        </w:rPr>
        <w:t xml:space="preserve"> et compatibles avec l</w:t>
      </w:r>
      <w:r w:rsidR="009A3316">
        <w:rPr>
          <w:lang w:val="fr-CA"/>
        </w:rPr>
        <w:t>’</w:t>
      </w:r>
      <w:r w:rsidR="00FB2646" w:rsidRPr="00CD5DD1">
        <w:rPr>
          <w:lang w:val="fr-CA"/>
        </w:rPr>
        <w:t xml:space="preserve">objet et le but </w:t>
      </w:r>
      <w:r w:rsidR="00C869E0" w:rsidRPr="00CD5DD1">
        <w:rPr>
          <w:lang w:val="fr-CA"/>
        </w:rPr>
        <w:t>de la Convention</w:t>
      </w:r>
      <w:r w:rsidR="00456662" w:rsidRPr="00CD5DD1">
        <w:rPr>
          <w:lang w:val="fr-CA"/>
        </w:rPr>
        <w:t xml:space="preserve">. </w:t>
      </w:r>
      <w:r w:rsidR="00FB2646" w:rsidRPr="00CD5DD1">
        <w:rPr>
          <w:lang w:val="fr-CA"/>
        </w:rPr>
        <w:t>Les</w:t>
      </w:r>
      <w:r w:rsidR="00C67CCF" w:rsidRPr="00CD5DD1">
        <w:rPr>
          <w:lang w:val="fr-CA"/>
        </w:rPr>
        <w:t xml:space="preserve"> autorités n</w:t>
      </w:r>
      <w:r w:rsidR="009A3316">
        <w:rPr>
          <w:lang w:val="fr-CA"/>
        </w:rPr>
        <w:t>’</w:t>
      </w:r>
      <w:r w:rsidR="00C67CCF" w:rsidRPr="00CD5DD1">
        <w:rPr>
          <w:lang w:val="fr-CA"/>
        </w:rPr>
        <w:t>ont rendu publique</w:t>
      </w:r>
      <w:r w:rsidR="00FB2646" w:rsidRPr="00CD5DD1">
        <w:rPr>
          <w:lang w:val="fr-CA"/>
        </w:rPr>
        <w:t xml:space="preserve"> aucune décision de retirer l</w:t>
      </w:r>
      <w:r w:rsidR="009A3316">
        <w:rPr>
          <w:lang w:val="fr-CA"/>
        </w:rPr>
        <w:t>’</w:t>
      </w:r>
      <w:r w:rsidR="00FB2646" w:rsidRPr="00CD5DD1">
        <w:rPr>
          <w:lang w:val="fr-CA"/>
        </w:rPr>
        <w:t xml:space="preserve">une des déclarations ou la réserve à la </w:t>
      </w:r>
      <w:r w:rsidR="00456662" w:rsidRPr="00CD5DD1">
        <w:rPr>
          <w:lang w:val="fr-CA"/>
        </w:rPr>
        <w:t>Convention.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5.</w:t>
      </w:r>
      <w:r w:rsidRPr="00CD5DD1">
        <w:rPr>
          <w:lang w:val="fr-CA"/>
        </w:rPr>
        <w:tab/>
      </w:r>
      <w:r w:rsidR="00FB2646" w:rsidRPr="00CD5DD1">
        <w:rPr>
          <w:lang w:val="fr-CA"/>
        </w:rPr>
        <w:t>Le système constitutionnel de la Turquie repose sur l</w:t>
      </w:r>
      <w:r w:rsidR="009A3316">
        <w:rPr>
          <w:lang w:val="fr-CA"/>
        </w:rPr>
        <w:t>’</w:t>
      </w:r>
      <w:r w:rsidR="00FB2646" w:rsidRPr="00CD5DD1">
        <w:rPr>
          <w:lang w:val="fr-CA"/>
        </w:rPr>
        <w:t>égalité de t</w:t>
      </w:r>
      <w:r w:rsidR="002D0C53" w:rsidRPr="00CD5DD1">
        <w:rPr>
          <w:lang w:val="fr-CA"/>
        </w:rPr>
        <w:t>ous les individus devant la loi</w:t>
      </w:r>
      <w:r w:rsidR="00FB2646" w:rsidRPr="00CD5DD1">
        <w:rPr>
          <w:lang w:val="fr-CA"/>
        </w:rPr>
        <w:t xml:space="preserve"> </w:t>
      </w:r>
      <w:r w:rsidR="00B61910" w:rsidRPr="00CD5DD1">
        <w:rPr>
          <w:lang w:val="fr-CA"/>
        </w:rPr>
        <w:t>«</w:t>
      </w:r>
      <w:r w:rsidR="00FB2646" w:rsidRPr="00CD5DD1">
        <w:rPr>
          <w:lang w:val="fr-CA"/>
        </w:rPr>
        <w:t>sans distinction de langue</w:t>
      </w:r>
      <w:r w:rsidR="00BE25F2" w:rsidRPr="00CD5DD1">
        <w:rPr>
          <w:lang w:val="fr-CA"/>
        </w:rPr>
        <w:t>,</w:t>
      </w:r>
      <w:r w:rsidR="00FB2646" w:rsidRPr="00CD5DD1">
        <w:rPr>
          <w:lang w:val="fr-CA"/>
        </w:rPr>
        <w:t xml:space="preserve"> de race</w:t>
      </w:r>
      <w:r w:rsidR="00BE25F2" w:rsidRPr="00CD5DD1">
        <w:rPr>
          <w:lang w:val="fr-CA"/>
        </w:rPr>
        <w:t>,</w:t>
      </w:r>
      <w:r w:rsidR="00FB2646" w:rsidRPr="00CD5DD1">
        <w:rPr>
          <w:lang w:val="fr-CA"/>
        </w:rPr>
        <w:t xml:space="preserve"> de couleur</w:t>
      </w:r>
      <w:r w:rsidR="00BE25F2" w:rsidRPr="00CD5DD1">
        <w:rPr>
          <w:lang w:val="fr-CA"/>
        </w:rPr>
        <w:t>,</w:t>
      </w:r>
      <w:r w:rsidR="00FB2646" w:rsidRPr="00CD5DD1">
        <w:rPr>
          <w:lang w:val="fr-CA"/>
        </w:rPr>
        <w:t xml:space="preserve"> de sexe</w:t>
      </w:r>
      <w:r w:rsidR="00BE25F2" w:rsidRPr="00CD5DD1">
        <w:rPr>
          <w:lang w:val="fr-CA"/>
        </w:rPr>
        <w:t>,</w:t>
      </w:r>
      <w:r w:rsidR="00FB2646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FB2646" w:rsidRPr="00CD5DD1">
        <w:rPr>
          <w:lang w:val="fr-CA"/>
        </w:rPr>
        <w:t>opinion politique</w:t>
      </w:r>
      <w:r w:rsidR="00BE25F2" w:rsidRPr="00CD5DD1">
        <w:rPr>
          <w:lang w:val="fr-CA"/>
        </w:rPr>
        <w:t>,</w:t>
      </w:r>
      <w:r w:rsidR="00FB2646" w:rsidRPr="00CD5DD1">
        <w:rPr>
          <w:lang w:val="fr-CA"/>
        </w:rPr>
        <w:t xml:space="preserve"> de croyance philosophique</w:t>
      </w:r>
      <w:r w:rsidR="00BE25F2" w:rsidRPr="00CD5DD1">
        <w:rPr>
          <w:lang w:val="fr-CA"/>
        </w:rPr>
        <w:t>,</w:t>
      </w:r>
      <w:r w:rsidR="00FB2646" w:rsidRPr="00CD5DD1">
        <w:rPr>
          <w:lang w:val="fr-CA"/>
        </w:rPr>
        <w:t xml:space="preserve"> de religion ou de </w:t>
      </w:r>
      <w:r w:rsidR="00C67CCF" w:rsidRPr="00CD5DD1">
        <w:rPr>
          <w:lang w:val="fr-CA"/>
        </w:rPr>
        <w:t>confession</w:t>
      </w:r>
      <w:r w:rsidR="00BE25F2" w:rsidRPr="00CD5DD1">
        <w:rPr>
          <w:lang w:val="fr-CA"/>
        </w:rPr>
        <w:t>,</w:t>
      </w:r>
      <w:r w:rsidR="00C67CCF" w:rsidRPr="00CD5DD1">
        <w:rPr>
          <w:lang w:val="fr-CA"/>
        </w:rPr>
        <w:t xml:space="preserve"> ou</w:t>
      </w:r>
      <w:r w:rsidR="00100432" w:rsidRPr="00CD5DD1">
        <w:rPr>
          <w:lang w:val="fr-CA"/>
        </w:rPr>
        <w:t xml:space="preserve"> </w:t>
      </w:r>
      <w:r w:rsidR="00FB2646" w:rsidRPr="00CD5DD1">
        <w:rPr>
          <w:lang w:val="fr-CA"/>
        </w:rPr>
        <w:t>distinction fondée sur des considérations similaires</w:t>
      </w:r>
      <w:r w:rsidR="00B61910" w:rsidRPr="00CD5DD1">
        <w:rPr>
          <w:lang w:val="fr-CA"/>
        </w:rPr>
        <w:t>»</w:t>
      </w:r>
      <w:r w:rsidR="00456662" w:rsidRPr="00CD5DD1">
        <w:rPr>
          <w:lang w:val="fr-CA"/>
        </w:rPr>
        <w:t xml:space="preserve"> </w:t>
      </w:r>
      <w:r w:rsidR="00944DBC" w:rsidRPr="00CD5DD1">
        <w:rPr>
          <w:lang w:val="fr-CA"/>
        </w:rPr>
        <w:t>(art. </w:t>
      </w:r>
      <w:r w:rsidR="00456662" w:rsidRPr="00CD5DD1">
        <w:rPr>
          <w:lang w:val="fr-CA"/>
        </w:rPr>
        <w:t xml:space="preserve">10 </w:t>
      </w:r>
      <w:r w:rsidR="00FB2646" w:rsidRPr="00CD5DD1">
        <w:rPr>
          <w:lang w:val="fr-CA"/>
        </w:rPr>
        <w:t>de la Constitution</w:t>
      </w:r>
      <w:r w:rsidR="00456662" w:rsidRPr="00CD5DD1">
        <w:rPr>
          <w:lang w:val="fr-CA"/>
        </w:rPr>
        <w:t xml:space="preserve">).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6.</w:t>
      </w:r>
      <w:r w:rsidRPr="00CD5DD1">
        <w:rPr>
          <w:lang w:val="fr-CA"/>
        </w:rPr>
        <w:tab/>
      </w:r>
      <w:r w:rsidR="00552F7C" w:rsidRPr="00CD5DD1">
        <w:rPr>
          <w:lang w:val="fr-CA"/>
        </w:rPr>
        <w:t>Conformément aux principes fondamentaux d</w:t>
      </w:r>
      <w:r w:rsidR="009A3316">
        <w:rPr>
          <w:lang w:val="fr-CA"/>
        </w:rPr>
        <w:t>’</w:t>
      </w:r>
      <w:r w:rsidR="00552F7C" w:rsidRPr="00CD5DD1">
        <w:rPr>
          <w:lang w:val="fr-CA"/>
        </w:rPr>
        <w:t>égalité et de non-discrimination</w:t>
      </w:r>
      <w:r w:rsidR="00BE25F2" w:rsidRPr="00CD5DD1">
        <w:rPr>
          <w:lang w:val="fr-CA"/>
        </w:rPr>
        <w:t>,</w:t>
      </w:r>
      <w:r w:rsidR="00552F7C" w:rsidRPr="00CD5DD1">
        <w:rPr>
          <w:lang w:val="fr-CA"/>
        </w:rPr>
        <w:t xml:space="preserve"> tout citoyen turc est considéré comme un élément constitutif de la nation. La diversité est une source de richesse pour la société turque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7.</w:t>
      </w:r>
      <w:r w:rsidRPr="00CD5DD1">
        <w:rPr>
          <w:lang w:val="fr-CA"/>
        </w:rPr>
        <w:tab/>
      </w:r>
      <w:r w:rsidR="00FB2646" w:rsidRPr="00CD5DD1">
        <w:rPr>
          <w:lang w:val="fr-CA"/>
        </w:rPr>
        <w:t>En ce qui concerne le</w:t>
      </w:r>
      <w:r w:rsidR="00456662" w:rsidRPr="00CD5DD1">
        <w:rPr>
          <w:lang w:val="fr-CA"/>
        </w:rPr>
        <w:t xml:space="preserve"> </w:t>
      </w:r>
      <w:r w:rsidR="00C4589E" w:rsidRPr="00CD5DD1">
        <w:rPr>
          <w:lang w:val="fr-CA"/>
        </w:rPr>
        <w:t>paragraphe </w:t>
      </w:r>
      <w:r w:rsidR="00456662" w:rsidRPr="00CD5DD1">
        <w:rPr>
          <w:lang w:val="fr-CA"/>
        </w:rPr>
        <w:t xml:space="preserve">9 </w:t>
      </w:r>
      <w:r w:rsidR="00903FAF" w:rsidRPr="00CD5DD1">
        <w:rPr>
          <w:lang w:val="fr-CA"/>
        </w:rPr>
        <w:t>des Observations</w:t>
      </w:r>
      <w:r w:rsidR="00F92906" w:rsidRPr="00CD5DD1">
        <w:rPr>
          <w:lang w:val="fr-CA"/>
        </w:rPr>
        <w:t xml:space="preserve"> finales</w:t>
      </w:r>
      <w:r w:rsidR="00456662" w:rsidRPr="00CD5DD1">
        <w:rPr>
          <w:lang w:val="fr-CA"/>
        </w:rPr>
        <w:t xml:space="preserve"> </w:t>
      </w:r>
      <w:r w:rsidR="00F92906" w:rsidRPr="00CD5DD1">
        <w:rPr>
          <w:lang w:val="fr-CA"/>
        </w:rPr>
        <w:t>du Comité</w:t>
      </w:r>
      <w:r w:rsidR="00BE25F2" w:rsidRPr="00CD5DD1">
        <w:rPr>
          <w:lang w:val="fr-CA"/>
        </w:rPr>
        <w:t>,</w:t>
      </w:r>
      <w:r w:rsidR="005603B7" w:rsidRPr="00CD5DD1">
        <w:rPr>
          <w:lang w:val="fr-CA"/>
        </w:rPr>
        <w:t xml:space="preserve"> dans lequel celui-ci </w:t>
      </w:r>
      <w:r w:rsidR="00B61910" w:rsidRPr="00CD5DD1">
        <w:rPr>
          <w:lang w:val="fr-CA"/>
        </w:rPr>
        <w:t>«</w:t>
      </w:r>
      <w:r w:rsidR="005603B7" w:rsidRPr="00CD5DD1">
        <w:rPr>
          <w:lang w:val="fr-CA"/>
        </w:rPr>
        <w:t>regrette</w:t>
      </w:r>
      <w:r w:rsidR="00456662" w:rsidRPr="00CD5DD1">
        <w:rPr>
          <w:lang w:val="fr-CA"/>
        </w:rPr>
        <w:t xml:space="preserve"> </w:t>
      </w:r>
      <w:r w:rsidR="005603B7" w:rsidRPr="00CD5DD1">
        <w:rPr>
          <w:lang w:val="fr-CA"/>
        </w:rPr>
        <w:t>que le rapport de l</w:t>
      </w:r>
      <w:r w:rsidR="009A3316">
        <w:rPr>
          <w:lang w:val="fr-CA"/>
        </w:rPr>
        <w:t>’</w:t>
      </w:r>
      <w:r w:rsidR="00E90B32" w:rsidRPr="00CD5DD1">
        <w:rPr>
          <w:lang w:val="fr-CA"/>
        </w:rPr>
        <w:t>État</w:t>
      </w:r>
      <w:r w:rsidR="005603B7" w:rsidRPr="00CD5DD1">
        <w:rPr>
          <w:lang w:val="fr-CA"/>
        </w:rPr>
        <w:t xml:space="preserve"> partie ne contienne pas de données statistiques sur la composition ethnique de la population turque</w:t>
      </w:r>
      <w:r w:rsidR="00B61910" w:rsidRPr="00CD5DD1">
        <w:rPr>
          <w:lang w:val="fr-CA"/>
        </w:rPr>
        <w:t>»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5603B7" w:rsidRPr="00CD5DD1">
        <w:rPr>
          <w:lang w:val="fr-CA"/>
        </w:rPr>
        <w:t xml:space="preserve">le Gouvernement turc </w:t>
      </w:r>
      <w:r w:rsidR="002D0C53" w:rsidRPr="00CD5DD1">
        <w:rPr>
          <w:lang w:val="fr-CA"/>
        </w:rPr>
        <w:t>tient à</w:t>
      </w:r>
      <w:r w:rsidR="005603B7" w:rsidRPr="00CD5DD1">
        <w:rPr>
          <w:lang w:val="fr-CA"/>
        </w:rPr>
        <w:t xml:space="preserve"> rappeler qu</w:t>
      </w:r>
      <w:r w:rsidR="009A3316">
        <w:rPr>
          <w:lang w:val="fr-CA"/>
        </w:rPr>
        <w:t>’</w:t>
      </w:r>
      <w:r w:rsidR="005603B7" w:rsidRPr="00CD5DD1">
        <w:rPr>
          <w:lang w:val="fr-CA"/>
        </w:rPr>
        <w:t>il ne recueille</w:t>
      </w:r>
      <w:r w:rsidR="00BE25F2" w:rsidRPr="00CD5DD1">
        <w:rPr>
          <w:lang w:val="fr-CA"/>
        </w:rPr>
        <w:t>,</w:t>
      </w:r>
      <w:r w:rsidR="005603B7" w:rsidRPr="00CD5DD1">
        <w:rPr>
          <w:lang w:val="fr-CA"/>
        </w:rPr>
        <w:t xml:space="preserve"> ne conserve</w:t>
      </w:r>
      <w:r w:rsidR="00BE25F2" w:rsidRPr="00CD5DD1">
        <w:rPr>
          <w:lang w:val="fr-CA"/>
        </w:rPr>
        <w:t>,</w:t>
      </w:r>
      <w:r w:rsidR="005603B7" w:rsidRPr="00CD5DD1">
        <w:rPr>
          <w:lang w:val="fr-CA"/>
        </w:rPr>
        <w:t xml:space="preserve"> ni n</w:t>
      </w:r>
      <w:r w:rsidR="009A3316">
        <w:rPr>
          <w:lang w:val="fr-CA"/>
        </w:rPr>
        <w:t>’</w:t>
      </w:r>
      <w:r w:rsidR="005603B7" w:rsidRPr="00CD5DD1">
        <w:rPr>
          <w:lang w:val="fr-CA"/>
        </w:rPr>
        <w:t>utilise de données qualitatives ou quantitatives sur l</w:t>
      </w:r>
      <w:r w:rsidR="009A3316">
        <w:rPr>
          <w:lang w:val="fr-CA"/>
        </w:rPr>
        <w:t>’</w:t>
      </w:r>
      <w:r w:rsidR="005603B7" w:rsidRPr="00CD5DD1">
        <w:rPr>
          <w:lang w:val="fr-CA"/>
        </w:rPr>
        <w:t xml:space="preserve">appartenance ethnique. </w:t>
      </w:r>
      <w:r w:rsidR="00B1007D" w:rsidRPr="00CD5DD1">
        <w:rPr>
          <w:lang w:val="fr-CA"/>
        </w:rPr>
        <w:t>On estime qu</w:t>
      </w:r>
      <w:r w:rsidR="009A3316">
        <w:rPr>
          <w:lang w:val="fr-CA"/>
        </w:rPr>
        <w:t>’</w:t>
      </w:r>
      <w:r w:rsidR="00B1007D" w:rsidRPr="00CD5DD1">
        <w:rPr>
          <w:lang w:val="fr-CA"/>
        </w:rPr>
        <w:t>il s</w:t>
      </w:r>
      <w:r w:rsidR="009A3316">
        <w:rPr>
          <w:lang w:val="fr-CA"/>
        </w:rPr>
        <w:t>’</w:t>
      </w:r>
      <w:r w:rsidR="00B1007D" w:rsidRPr="00CD5DD1">
        <w:rPr>
          <w:lang w:val="fr-CA"/>
        </w:rPr>
        <w:t>agit d</w:t>
      </w:r>
      <w:r w:rsidR="009A3316">
        <w:rPr>
          <w:lang w:val="fr-CA"/>
        </w:rPr>
        <w:t>’</w:t>
      </w:r>
      <w:r w:rsidR="00B1007D" w:rsidRPr="00CD5DD1">
        <w:rPr>
          <w:lang w:val="fr-CA"/>
        </w:rPr>
        <w:t>une question sensible</w:t>
      </w:r>
      <w:r w:rsidR="00BE25F2" w:rsidRPr="00CD5DD1">
        <w:rPr>
          <w:lang w:val="fr-CA"/>
        </w:rPr>
        <w:t>,</w:t>
      </w:r>
      <w:r w:rsidR="00B1007D" w:rsidRPr="00CD5DD1">
        <w:rPr>
          <w:lang w:val="fr-CA"/>
        </w:rPr>
        <w:t xml:space="preserve"> notamment pour les nation</w:t>
      </w:r>
      <w:r w:rsidR="00DF02C9" w:rsidRPr="00CD5DD1">
        <w:rPr>
          <w:lang w:val="fr-CA"/>
        </w:rPr>
        <w:t>alités</w:t>
      </w:r>
      <w:r w:rsidR="00B1007D" w:rsidRPr="00CD5DD1">
        <w:rPr>
          <w:lang w:val="fr-CA"/>
        </w:rPr>
        <w:t xml:space="preserve"> qui vivent dans un pays multiculturel où se côtoient</w:t>
      </w:r>
      <w:r w:rsidR="00B23EEE" w:rsidRPr="00CD5DD1">
        <w:rPr>
          <w:lang w:val="fr-CA"/>
        </w:rPr>
        <w:t xml:space="preserve"> depuis longtemps différentes</w:t>
      </w:r>
      <w:r w:rsidR="00B1007D" w:rsidRPr="00CD5DD1">
        <w:rPr>
          <w:lang w:val="fr-CA"/>
        </w:rPr>
        <w:t xml:space="preserve"> populations. La diversité est profondément ancrée </w:t>
      </w:r>
      <w:r w:rsidR="00B23EEE" w:rsidRPr="00CD5DD1">
        <w:rPr>
          <w:lang w:val="fr-CA"/>
        </w:rPr>
        <w:t>dans la nation turque</w:t>
      </w:r>
      <w:r w:rsidR="00456662" w:rsidRPr="00CD5DD1">
        <w:rPr>
          <w:lang w:val="fr-CA"/>
        </w:rPr>
        <w:t>.</w:t>
      </w:r>
      <w:r w:rsidR="00976698" w:rsidRPr="00CD5DD1">
        <w:rPr>
          <w:lang w:val="fr-CA"/>
        </w:rPr>
        <w:t xml:space="preserve"> </w:t>
      </w:r>
      <w:r w:rsidR="00B1007D" w:rsidRPr="00CD5DD1">
        <w:rPr>
          <w:lang w:val="fr-CA"/>
        </w:rPr>
        <w:t>Du reste</w:t>
      </w:r>
      <w:r w:rsidR="00BE25F2" w:rsidRPr="00CD5DD1">
        <w:rPr>
          <w:lang w:val="fr-CA"/>
        </w:rPr>
        <w:t>,</w:t>
      </w:r>
      <w:r w:rsidR="00B1007D" w:rsidRPr="00CD5DD1">
        <w:rPr>
          <w:lang w:val="fr-CA"/>
        </w:rPr>
        <w:t xml:space="preserve"> l</w:t>
      </w:r>
      <w:r w:rsidR="002D0C53" w:rsidRPr="00CD5DD1">
        <w:rPr>
          <w:lang w:val="fr-CA"/>
        </w:rPr>
        <w:t>a Turquie</w:t>
      </w:r>
      <w:r w:rsidR="00B1007D" w:rsidRPr="00CD5DD1">
        <w:rPr>
          <w:lang w:val="fr-CA"/>
        </w:rPr>
        <w:t xml:space="preserve"> s</w:t>
      </w:r>
      <w:r w:rsidR="009A3316">
        <w:rPr>
          <w:lang w:val="fr-CA"/>
        </w:rPr>
        <w:t>’</w:t>
      </w:r>
      <w:r w:rsidR="00B1007D" w:rsidRPr="00CD5DD1">
        <w:rPr>
          <w:lang w:val="fr-CA"/>
        </w:rPr>
        <w:t xml:space="preserve">intéresse bien </w:t>
      </w:r>
      <w:r w:rsidR="00CA0FC1" w:rsidRPr="00CD5DD1">
        <w:rPr>
          <w:lang w:val="fr-CA"/>
        </w:rPr>
        <w:t>davantage</w:t>
      </w:r>
      <w:r w:rsidR="00B1007D" w:rsidRPr="00CD5DD1">
        <w:rPr>
          <w:lang w:val="fr-CA"/>
        </w:rPr>
        <w:t xml:space="preserve"> aux points communs et aux aspirations </w:t>
      </w:r>
      <w:r w:rsidR="00CA0FC1" w:rsidRPr="00CD5DD1">
        <w:rPr>
          <w:lang w:val="fr-CA"/>
        </w:rPr>
        <w:t>convergentes</w:t>
      </w:r>
      <w:r w:rsidR="00B1007D" w:rsidRPr="00CD5DD1">
        <w:rPr>
          <w:lang w:val="fr-CA"/>
        </w:rPr>
        <w:t xml:space="preserve"> dans le cadre législatif et politique qu</w:t>
      </w:r>
      <w:r w:rsidR="009A3316">
        <w:rPr>
          <w:lang w:val="fr-CA"/>
        </w:rPr>
        <w:t>’</w:t>
      </w:r>
      <w:r w:rsidR="00B1007D" w:rsidRPr="00CD5DD1">
        <w:rPr>
          <w:lang w:val="fr-CA"/>
        </w:rPr>
        <w:t>à l</w:t>
      </w:r>
      <w:r w:rsidR="009A3316">
        <w:rPr>
          <w:lang w:val="fr-CA"/>
        </w:rPr>
        <w:t>’</w:t>
      </w:r>
      <w:r w:rsidR="00B23EEE" w:rsidRPr="00CD5DD1">
        <w:rPr>
          <w:lang w:val="fr-CA"/>
        </w:rPr>
        <w:t xml:space="preserve">appréciation </w:t>
      </w:r>
      <w:r w:rsidR="00B1007D" w:rsidRPr="00CD5DD1">
        <w:rPr>
          <w:lang w:val="fr-CA"/>
        </w:rPr>
        <w:t>des différences et à l</w:t>
      </w:r>
      <w:r w:rsidR="009A3316">
        <w:rPr>
          <w:lang w:val="fr-CA"/>
        </w:rPr>
        <w:t>’</w:t>
      </w:r>
      <w:r w:rsidR="00B1007D" w:rsidRPr="00CD5DD1">
        <w:rPr>
          <w:lang w:val="fr-CA"/>
        </w:rPr>
        <w:t xml:space="preserve">élaboration de politiques </w:t>
      </w:r>
      <w:r w:rsidR="00B23EEE" w:rsidRPr="00CD5DD1">
        <w:rPr>
          <w:lang w:val="fr-CA"/>
        </w:rPr>
        <w:t>à ce sujet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8.</w:t>
      </w:r>
      <w:r w:rsidRPr="00CD5DD1">
        <w:rPr>
          <w:lang w:val="fr-CA"/>
        </w:rPr>
        <w:tab/>
      </w:r>
      <w:r w:rsidR="008132CB" w:rsidRPr="00CD5DD1">
        <w:rPr>
          <w:lang w:val="fr-CA"/>
        </w:rPr>
        <w:t>Attestant l</w:t>
      </w:r>
      <w:r w:rsidR="009A3316">
        <w:rPr>
          <w:lang w:val="fr-CA"/>
        </w:rPr>
        <w:t>’</w:t>
      </w:r>
      <w:r w:rsidR="008132CB" w:rsidRPr="00CD5DD1">
        <w:rPr>
          <w:lang w:val="fr-CA"/>
        </w:rPr>
        <w:t>engagement de la Turquie à renforcer les droits de l</w:t>
      </w:r>
      <w:r w:rsidR="009A3316">
        <w:rPr>
          <w:lang w:val="fr-CA"/>
        </w:rPr>
        <w:t>’</w:t>
      </w:r>
      <w:r w:rsidR="008132CB" w:rsidRPr="00CD5DD1">
        <w:rPr>
          <w:lang w:val="fr-CA"/>
        </w:rPr>
        <w:t>homme</w:t>
      </w:r>
      <w:r w:rsidR="0039356C" w:rsidRPr="00CD5DD1">
        <w:rPr>
          <w:lang w:val="fr-CA"/>
        </w:rPr>
        <w:t xml:space="preserve"> et les libertés</w:t>
      </w:r>
      <w:r w:rsidR="00BE25F2" w:rsidRPr="00CD5DD1">
        <w:rPr>
          <w:lang w:val="fr-CA"/>
        </w:rPr>
        <w:t>,</w:t>
      </w:r>
      <w:r w:rsidR="0039356C" w:rsidRPr="00CD5DD1">
        <w:rPr>
          <w:lang w:val="fr-CA"/>
        </w:rPr>
        <w:t xml:space="preserve"> un </w:t>
      </w:r>
      <w:r w:rsidR="007C2BF3" w:rsidRPr="00CD5DD1">
        <w:rPr>
          <w:lang w:val="fr-CA"/>
        </w:rPr>
        <w:t>ensemble</w:t>
      </w:r>
      <w:r w:rsidR="00E36B38" w:rsidRPr="00CD5DD1">
        <w:rPr>
          <w:lang w:val="fr-CA"/>
        </w:rPr>
        <w:t xml:space="preserve"> de mesures de démocratisation</w:t>
      </w:r>
      <w:r w:rsidR="0039356C" w:rsidRPr="00CD5DD1">
        <w:rPr>
          <w:lang w:val="fr-CA"/>
        </w:rPr>
        <w:t xml:space="preserve"> a été rendu public le</w:t>
      </w:r>
      <w:r w:rsidR="00456662" w:rsidRPr="00CD5DD1">
        <w:rPr>
          <w:lang w:val="fr-CA"/>
        </w:rPr>
        <w:t xml:space="preserve"> 30 </w:t>
      </w:r>
      <w:r w:rsidR="00CC3646" w:rsidRPr="00CD5DD1">
        <w:rPr>
          <w:lang w:val="fr-CA"/>
        </w:rPr>
        <w:t>septembre</w:t>
      </w:r>
      <w:r w:rsidR="00456662" w:rsidRPr="00CD5DD1">
        <w:rPr>
          <w:lang w:val="fr-CA"/>
        </w:rPr>
        <w:t xml:space="preserve"> 2013</w:t>
      </w:r>
      <w:r w:rsidR="00B61910" w:rsidRPr="00CD5DD1">
        <w:rPr>
          <w:lang w:val="fr-CA"/>
        </w:rPr>
        <w:t>;</w:t>
      </w:r>
      <w:r w:rsidR="0039356C" w:rsidRPr="00CD5DD1">
        <w:rPr>
          <w:lang w:val="fr-CA"/>
        </w:rPr>
        <w:t xml:space="preserve"> il </w:t>
      </w:r>
      <w:r w:rsidR="009D5B38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9D5B38" w:rsidRPr="00CD5DD1">
        <w:rPr>
          <w:lang w:val="fr-CA"/>
        </w:rPr>
        <w:t>agit de</w:t>
      </w:r>
      <w:r w:rsidR="0039356C" w:rsidRPr="00CD5DD1">
        <w:rPr>
          <w:lang w:val="fr-CA"/>
        </w:rPr>
        <w:t xml:space="preserve"> réformes d</w:t>
      </w:r>
      <w:r w:rsidR="009A3316">
        <w:rPr>
          <w:lang w:val="fr-CA"/>
        </w:rPr>
        <w:t>’</w:t>
      </w:r>
      <w:r w:rsidR="0039356C" w:rsidRPr="00CD5DD1">
        <w:rPr>
          <w:lang w:val="fr-CA"/>
        </w:rPr>
        <w:t xml:space="preserve">envergure visant à </w:t>
      </w:r>
      <w:r w:rsidR="0040534A" w:rsidRPr="00CD5DD1">
        <w:rPr>
          <w:lang w:val="fr-CA"/>
        </w:rPr>
        <w:t>améliorer</w:t>
      </w:r>
      <w:r w:rsidR="0039356C" w:rsidRPr="00CD5DD1">
        <w:rPr>
          <w:lang w:val="fr-CA"/>
        </w:rPr>
        <w:t xml:space="preserve"> et à </w:t>
      </w:r>
      <w:r w:rsidR="0040534A" w:rsidRPr="00CD5DD1">
        <w:rPr>
          <w:lang w:val="fr-CA"/>
        </w:rPr>
        <w:t xml:space="preserve">faciliter </w:t>
      </w:r>
      <w:r w:rsidR="0039356C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39356C" w:rsidRPr="00CD5DD1">
        <w:rPr>
          <w:lang w:val="fr-CA"/>
        </w:rPr>
        <w:t>exercice d</w:t>
      </w:r>
      <w:r w:rsidR="009A3316">
        <w:rPr>
          <w:lang w:val="fr-CA"/>
        </w:rPr>
        <w:t>’</w:t>
      </w:r>
      <w:r w:rsidR="0039356C" w:rsidRPr="00CD5DD1">
        <w:rPr>
          <w:lang w:val="fr-CA"/>
        </w:rPr>
        <w:t>un large éve</w:t>
      </w:r>
      <w:r w:rsidR="002F40DF" w:rsidRPr="00CD5DD1">
        <w:rPr>
          <w:lang w:val="fr-CA"/>
        </w:rPr>
        <w:t>ntail de droits civils et politiques pour les citoyens turc</w:t>
      </w:r>
      <w:r w:rsidR="009D5B38" w:rsidRPr="00CD5DD1">
        <w:rPr>
          <w:lang w:val="fr-CA"/>
        </w:rPr>
        <w:t>s</w:t>
      </w:r>
      <w:r w:rsidR="002F40DF" w:rsidRPr="00CD5DD1">
        <w:rPr>
          <w:lang w:val="fr-CA"/>
        </w:rPr>
        <w:t xml:space="preserve"> de toutes conditions sociales. Les dispositions pertinentes de ces propositions de réforme sont </w:t>
      </w:r>
      <w:r w:rsidR="00703636" w:rsidRPr="00CD5DD1">
        <w:rPr>
          <w:lang w:val="fr-CA"/>
        </w:rPr>
        <w:t>exposées</w:t>
      </w:r>
      <w:r w:rsidR="002F40DF" w:rsidRPr="00CD5DD1">
        <w:rPr>
          <w:lang w:val="fr-CA"/>
        </w:rPr>
        <w:t xml:space="preserve"> tout au long du présent rapport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9.</w:t>
      </w:r>
      <w:r w:rsidRPr="00CD5DD1">
        <w:rPr>
          <w:lang w:val="fr-CA"/>
        </w:rPr>
        <w:tab/>
      </w:r>
      <w:r w:rsidR="002F40DF" w:rsidRPr="00CD5DD1">
        <w:rPr>
          <w:lang w:val="fr-CA"/>
        </w:rPr>
        <w:t xml:space="preserve">Les renseignements relatifs aux recommandations formulées dans les </w:t>
      </w:r>
      <w:r w:rsidR="00F92906" w:rsidRPr="00CD5DD1">
        <w:rPr>
          <w:lang w:val="fr-CA"/>
        </w:rPr>
        <w:t>Observations finales</w:t>
      </w:r>
      <w:r w:rsidR="00456662" w:rsidRPr="00CD5DD1">
        <w:rPr>
          <w:lang w:val="fr-CA"/>
        </w:rPr>
        <w:t xml:space="preserve"> </w:t>
      </w:r>
      <w:r w:rsidR="00F92906" w:rsidRPr="00CD5DD1">
        <w:rPr>
          <w:lang w:val="fr-CA"/>
        </w:rPr>
        <w:t>du Comité</w:t>
      </w:r>
      <w:r w:rsidR="00456662" w:rsidRPr="00CD5DD1">
        <w:rPr>
          <w:lang w:val="fr-CA"/>
        </w:rPr>
        <w:t xml:space="preserve"> </w:t>
      </w:r>
      <w:r w:rsidR="002F40DF" w:rsidRPr="00CD5DD1">
        <w:rPr>
          <w:lang w:val="fr-CA"/>
        </w:rPr>
        <w:t>sont également présentés tout au long du présent rapport</w:t>
      </w:r>
      <w:r w:rsidR="00456662" w:rsidRPr="00CD5DD1">
        <w:rPr>
          <w:lang w:val="fr-CA"/>
        </w:rPr>
        <w:t xml:space="preserve">. </w:t>
      </w:r>
    </w:p>
    <w:p w:rsidR="007D472C" w:rsidRPr="00CD5DD1" w:rsidRDefault="00456662" w:rsidP="00F93E4E">
      <w:pPr>
        <w:pStyle w:val="HChG"/>
        <w:rPr>
          <w:lang w:val="fr-CA"/>
        </w:rPr>
      </w:pPr>
      <w:r w:rsidRPr="00CD5DD1">
        <w:rPr>
          <w:lang w:val="fr-CA"/>
        </w:rPr>
        <w:tab/>
      </w:r>
      <w:r w:rsidR="007D472C" w:rsidRPr="00CD5DD1">
        <w:rPr>
          <w:lang w:val="fr-CA"/>
        </w:rPr>
        <w:t>II.</w:t>
      </w:r>
      <w:r w:rsidR="007D472C" w:rsidRPr="00CD5DD1">
        <w:rPr>
          <w:lang w:val="fr-CA"/>
        </w:rPr>
        <w:tab/>
      </w:r>
      <w:r w:rsidR="00A24349" w:rsidRPr="00CD5DD1">
        <w:rPr>
          <w:lang w:val="fr-CA"/>
        </w:rPr>
        <w:t>Renseignements relatifs à certains</w:t>
      </w:r>
      <w:r w:rsidR="007D472C" w:rsidRPr="00CD5DD1">
        <w:rPr>
          <w:lang w:val="fr-CA"/>
        </w:rPr>
        <w:t xml:space="preserve"> articles</w:t>
      </w:r>
    </w:p>
    <w:p w:rsidR="00456662" w:rsidRPr="00CD5DD1" w:rsidRDefault="007D472C" w:rsidP="007D472C">
      <w:pPr>
        <w:pStyle w:val="H1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14367C" w:rsidRPr="00CD5DD1">
        <w:rPr>
          <w:lang w:val="fr-CA"/>
        </w:rPr>
        <w:t>A</w:t>
      </w:r>
      <w:r w:rsidR="00264F73" w:rsidRPr="00CD5DD1">
        <w:rPr>
          <w:lang w:val="fr-CA"/>
        </w:rPr>
        <w:t>rticle</w:t>
      </w:r>
      <w:r w:rsidR="00456662" w:rsidRPr="00CD5DD1">
        <w:rPr>
          <w:lang w:val="fr-CA"/>
        </w:rPr>
        <w:t xml:space="preserve"> </w:t>
      </w:r>
      <w:r w:rsidR="0014367C" w:rsidRPr="00CD5DD1">
        <w:rPr>
          <w:lang w:val="fr-CA"/>
        </w:rPr>
        <w:t>premier</w:t>
      </w:r>
    </w:p>
    <w:p w:rsidR="00456662" w:rsidRPr="00CD5DD1" w:rsidRDefault="00456662" w:rsidP="007D472C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7D472C" w:rsidRPr="00CD5DD1">
        <w:rPr>
          <w:lang w:val="fr-CA"/>
        </w:rPr>
        <w:t>1</w:t>
      </w:r>
      <w:r w:rsidRPr="00CD5DD1">
        <w:rPr>
          <w:lang w:val="fr-CA"/>
        </w:rPr>
        <w:t>.</w:t>
      </w:r>
      <w:r w:rsidRPr="00CD5DD1">
        <w:rPr>
          <w:lang w:val="fr-CA"/>
        </w:rPr>
        <w:tab/>
      </w:r>
      <w:r w:rsidR="00A24349" w:rsidRPr="00CD5DD1">
        <w:rPr>
          <w:lang w:val="fr-CA"/>
        </w:rPr>
        <w:t>Définition</w:t>
      </w:r>
      <w:r w:rsidRPr="00CD5DD1">
        <w:rPr>
          <w:lang w:val="fr-CA"/>
        </w:rPr>
        <w:t xml:space="preserve"> </w:t>
      </w:r>
      <w:r w:rsidR="00A24349" w:rsidRPr="00CD5DD1">
        <w:rPr>
          <w:lang w:val="fr-CA"/>
        </w:rPr>
        <w:t>de</w:t>
      </w:r>
      <w:r w:rsidRPr="00CD5DD1">
        <w:rPr>
          <w:lang w:val="fr-CA"/>
        </w:rPr>
        <w:t xml:space="preserve"> </w:t>
      </w:r>
      <w:r w:rsidR="00A24349" w:rsidRPr="00CD5DD1">
        <w:rPr>
          <w:lang w:val="fr-CA"/>
        </w:rPr>
        <w:t>la discrimination raciale</w:t>
      </w:r>
      <w:r w:rsidRPr="00CD5DD1">
        <w:rPr>
          <w:lang w:val="fr-CA"/>
        </w:rPr>
        <w:t xml:space="preserve"> </w:t>
      </w:r>
      <w:r w:rsidR="00734CDE" w:rsidRPr="00CD5DD1">
        <w:rPr>
          <w:lang w:val="fr-CA"/>
        </w:rPr>
        <w:t>en droit</w:t>
      </w:r>
      <w:r w:rsidR="00A24349" w:rsidRPr="00CD5DD1">
        <w:rPr>
          <w:lang w:val="fr-CA"/>
        </w:rPr>
        <w:t xml:space="preserve"> interne et dans la</w:t>
      </w:r>
      <w:r w:rsidR="005D0726" w:rsidRPr="00CD5DD1">
        <w:rPr>
          <w:lang w:val="fr-CA"/>
        </w:rPr>
        <w:t xml:space="preserve"> Convention</w:t>
      </w:r>
    </w:p>
    <w:p w:rsidR="00456662" w:rsidRPr="00CD5DD1" w:rsidRDefault="00456662" w:rsidP="00456662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A24349" w:rsidRPr="00CD5DD1">
        <w:rPr>
          <w:lang w:val="fr-CA"/>
        </w:rPr>
        <w:t>Définition</w:t>
      </w:r>
      <w:r w:rsidRPr="00CD5DD1">
        <w:rPr>
          <w:lang w:val="fr-CA"/>
        </w:rPr>
        <w:t xml:space="preserve"> </w:t>
      </w:r>
      <w:r w:rsidR="00A24349" w:rsidRPr="00CD5DD1">
        <w:rPr>
          <w:lang w:val="fr-CA"/>
        </w:rPr>
        <w:t>de la discrimination raciale</w:t>
      </w:r>
      <w:r w:rsidRPr="00CD5DD1">
        <w:rPr>
          <w:lang w:val="fr-CA"/>
        </w:rPr>
        <w:t xml:space="preserve"> </w:t>
      </w:r>
      <w:r w:rsidR="00734CDE" w:rsidRPr="00CD5DD1">
        <w:rPr>
          <w:lang w:val="fr-CA"/>
        </w:rPr>
        <w:t>en droit</w:t>
      </w:r>
      <w:r w:rsidR="00A24349" w:rsidRPr="00CD5DD1">
        <w:rPr>
          <w:lang w:val="fr-CA"/>
        </w:rPr>
        <w:t xml:space="preserve"> interne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10.</w:t>
      </w:r>
      <w:r w:rsidRPr="00CD5DD1">
        <w:rPr>
          <w:lang w:val="fr-CA"/>
        </w:rPr>
        <w:tab/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90 </w:t>
      </w:r>
      <w:r w:rsidR="00A24349" w:rsidRPr="00CD5DD1">
        <w:rPr>
          <w:lang w:val="fr-CA"/>
        </w:rPr>
        <w:t>de la Constitution turque</w:t>
      </w:r>
      <w:r w:rsidR="00456662" w:rsidRPr="00CD5DD1">
        <w:rPr>
          <w:lang w:val="fr-CA"/>
        </w:rPr>
        <w:t xml:space="preserve"> </w:t>
      </w:r>
      <w:r w:rsidR="009D5B38" w:rsidRPr="00CD5DD1">
        <w:rPr>
          <w:lang w:val="fr-CA"/>
        </w:rPr>
        <w:t>dispose</w:t>
      </w:r>
      <w:r w:rsidR="000A0670" w:rsidRPr="00CD5DD1">
        <w:rPr>
          <w:lang w:val="fr-CA"/>
        </w:rPr>
        <w:t xml:space="preserve"> que </w:t>
      </w:r>
      <w:r w:rsidR="00734CDE" w:rsidRPr="00CD5DD1">
        <w:rPr>
          <w:lang w:val="fr-CA"/>
        </w:rPr>
        <w:t>l</w:t>
      </w:r>
      <w:r w:rsidR="000A0670" w:rsidRPr="00CD5DD1">
        <w:rPr>
          <w:lang w:val="fr-CA"/>
        </w:rPr>
        <w:t xml:space="preserve">es conventions internationales dûment </w:t>
      </w:r>
      <w:r w:rsidR="00734CDE" w:rsidRPr="00CD5DD1">
        <w:rPr>
          <w:lang w:val="fr-CA"/>
        </w:rPr>
        <w:t xml:space="preserve">promulguées </w:t>
      </w:r>
      <w:r w:rsidR="000A0670" w:rsidRPr="00CD5DD1">
        <w:rPr>
          <w:lang w:val="fr-CA"/>
        </w:rPr>
        <w:t>ont force de loi</w:t>
      </w:r>
      <w:r w:rsidR="00456662" w:rsidRPr="00CD5DD1">
        <w:rPr>
          <w:lang w:val="fr-CA"/>
        </w:rPr>
        <w:t xml:space="preserve"> </w:t>
      </w:r>
      <w:r w:rsidR="0084461B" w:rsidRPr="00CD5DD1">
        <w:rPr>
          <w:lang w:val="fr-CA"/>
        </w:rPr>
        <w:t xml:space="preserve">et sont directement incorporées dans </w:t>
      </w:r>
      <w:r w:rsidR="00734CDE" w:rsidRPr="00CD5DD1">
        <w:rPr>
          <w:lang w:val="fr-CA"/>
        </w:rPr>
        <w:t>le droit interne</w:t>
      </w:r>
      <w:r w:rsidR="00C4589E" w:rsidRPr="00CD5DD1">
        <w:rPr>
          <w:lang w:val="fr-CA"/>
        </w:rPr>
        <w:t>.</w:t>
      </w:r>
      <w:r w:rsidR="00456662" w:rsidRPr="00CD5DD1">
        <w:rPr>
          <w:lang w:val="fr-CA"/>
        </w:rPr>
        <w:t xml:space="preserve"> A</w:t>
      </w:r>
      <w:r w:rsidR="0084461B" w:rsidRPr="00CD5DD1">
        <w:rPr>
          <w:lang w:val="fr-CA"/>
        </w:rPr>
        <w:t>insi</w:t>
      </w:r>
      <w:r w:rsidR="00BE25F2" w:rsidRPr="00CD5DD1">
        <w:rPr>
          <w:lang w:val="fr-CA"/>
        </w:rPr>
        <w:t>,</w:t>
      </w:r>
      <w:r w:rsidR="0084461B" w:rsidRPr="00CD5DD1">
        <w:rPr>
          <w:lang w:val="fr-CA"/>
        </w:rPr>
        <w:t xml:space="preserve"> depuis </w:t>
      </w:r>
      <w:r w:rsidR="00763DE5" w:rsidRPr="00CD5DD1">
        <w:rPr>
          <w:lang w:val="fr-CA"/>
        </w:rPr>
        <w:t>qu</w:t>
      </w:r>
      <w:r w:rsidR="009A3316">
        <w:rPr>
          <w:lang w:val="fr-CA"/>
        </w:rPr>
        <w:t>’</w:t>
      </w:r>
      <w:r w:rsidR="00763DE5" w:rsidRPr="00CD5DD1">
        <w:rPr>
          <w:lang w:val="fr-CA"/>
        </w:rPr>
        <w:t xml:space="preserve">elle </w:t>
      </w:r>
      <w:r w:rsidR="0084461B" w:rsidRPr="00CD5DD1">
        <w:rPr>
          <w:lang w:val="fr-CA"/>
        </w:rPr>
        <w:t>a été approuvée par le Parlement le</w:t>
      </w:r>
      <w:r w:rsidR="00456662" w:rsidRPr="00CD5DD1">
        <w:rPr>
          <w:lang w:val="fr-CA"/>
        </w:rPr>
        <w:t xml:space="preserve"> 16 </w:t>
      </w:r>
      <w:r w:rsidR="00CC3646" w:rsidRPr="00CD5DD1">
        <w:rPr>
          <w:lang w:val="fr-CA"/>
        </w:rPr>
        <w:t>octobre</w:t>
      </w:r>
      <w:r w:rsidR="00456662" w:rsidRPr="00CD5DD1">
        <w:rPr>
          <w:lang w:val="fr-CA"/>
        </w:rPr>
        <w:t xml:space="preserve"> 2002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763DE5" w:rsidRPr="00CD5DD1">
        <w:rPr>
          <w:lang w:val="fr-CA"/>
        </w:rPr>
        <w:t xml:space="preserve">la Convention </w:t>
      </w:r>
      <w:r w:rsidR="0084461B" w:rsidRPr="00CD5DD1">
        <w:rPr>
          <w:lang w:val="fr-CA"/>
        </w:rPr>
        <w:t xml:space="preserve">fait partie du droit interne et la définition de la </w:t>
      </w:r>
      <w:r w:rsidR="00A24349" w:rsidRPr="00CD5DD1">
        <w:rPr>
          <w:lang w:val="fr-CA"/>
        </w:rPr>
        <w:t>discrimination raciale</w:t>
      </w:r>
      <w:r w:rsidR="00456662" w:rsidRPr="00CD5DD1">
        <w:rPr>
          <w:lang w:val="fr-CA"/>
        </w:rPr>
        <w:t xml:space="preserve"> </w:t>
      </w:r>
      <w:r w:rsidR="00763DE5" w:rsidRPr="00CD5DD1">
        <w:rPr>
          <w:lang w:val="fr-CA"/>
        </w:rPr>
        <w:t xml:space="preserve">qui y est </w:t>
      </w:r>
      <w:r w:rsidR="0084461B" w:rsidRPr="00CD5DD1">
        <w:rPr>
          <w:lang w:val="fr-CA"/>
        </w:rPr>
        <w:t>énoncée</w:t>
      </w:r>
      <w:r w:rsidR="00763DE5" w:rsidRPr="00CD5DD1">
        <w:rPr>
          <w:lang w:val="fr-CA"/>
        </w:rPr>
        <w:t xml:space="preserve"> </w:t>
      </w:r>
      <w:r w:rsidR="0084461B" w:rsidRPr="00CD5DD1">
        <w:rPr>
          <w:lang w:val="fr-CA"/>
        </w:rPr>
        <w:t>est directement applicable en</w:t>
      </w:r>
      <w:r w:rsidR="00456662" w:rsidRPr="00CD5DD1">
        <w:rPr>
          <w:lang w:val="fr-CA"/>
        </w:rPr>
        <w:t xml:space="preserve"> </w:t>
      </w:r>
      <w:r w:rsidR="00AF5E94" w:rsidRPr="00CD5DD1">
        <w:rPr>
          <w:lang w:val="fr-CA"/>
        </w:rPr>
        <w:t>Turquie</w:t>
      </w:r>
      <w:r w:rsidR="00456662" w:rsidRPr="00CD5DD1">
        <w:rPr>
          <w:lang w:val="fr-CA"/>
        </w:rPr>
        <w:t xml:space="preserve">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791AAD" w:rsidRPr="00CD5DD1">
        <w:rPr>
          <w:lang w:val="fr-CA"/>
        </w:rPr>
        <w:t>invocable</w:t>
      </w:r>
      <w:r w:rsidR="0084461B" w:rsidRPr="00CD5DD1">
        <w:rPr>
          <w:lang w:val="fr-CA"/>
        </w:rPr>
        <w:t xml:space="preserve"> devant les tribunaux turcs. En cas de </w:t>
      </w:r>
      <w:r w:rsidR="00791AAD" w:rsidRPr="00CD5DD1">
        <w:rPr>
          <w:lang w:val="fr-CA"/>
        </w:rPr>
        <w:t>conflit avec les dispositions d</w:t>
      </w:r>
      <w:r w:rsidR="00D771AB" w:rsidRPr="00CD5DD1">
        <w:rPr>
          <w:lang w:val="fr-CA"/>
        </w:rPr>
        <w:t>e la législation nationale</w:t>
      </w:r>
      <w:r w:rsidR="00791AAD" w:rsidRPr="00CD5DD1">
        <w:rPr>
          <w:lang w:val="fr-CA"/>
        </w:rPr>
        <w:t xml:space="preserve"> </w:t>
      </w:r>
      <w:r w:rsidR="0084461B" w:rsidRPr="00CD5DD1">
        <w:rPr>
          <w:lang w:val="fr-CA"/>
        </w:rPr>
        <w:t>sur ce même sujet</w:t>
      </w:r>
      <w:r w:rsidR="00BE25F2" w:rsidRPr="00CD5DD1">
        <w:rPr>
          <w:lang w:val="fr-CA"/>
        </w:rPr>
        <w:t>,</w:t>
      </w:r>
      <w:r w:rsidR="0084461B" w:rsidRPr="00CD5DD1">
        <w:rPr>
          <w:lang w:val="fr-CA"/>
        </w:rPr>
        <w:t xml:space="preserve"> </w:t>
      </w:r>
      <w:r w:rsidR="00D771AB" w:rsidRPr="00CD5DD1">
        <w:rPr>
          <w:lang w:val="fr-CA"/>
        </w:rPr>
        <w:t xml:space="preserve">ce sont </w:t>
      </w:r>
      <w:r w:rsidR="0084461B" w:rsidRPr="00CD5DD1">
        <w:rPr>
          <w:lang w:val="fr-CA"/>
        </w:rPr>
        <w:t>les instruments internationaux relatifs aux droits et libertés fondamentaux</w:t>
      </w:r>
      <w:r w:rsidR="00BE25F2" w:rsidRPr="00CD5DD1">
        <w:rPr>
          <w:lang w:val="fr-CA"/>
        </w:rPr>
        <w:t>,</w:t>
      </w:r>
      <w:r w:rsidR="0084461B" w:rsidRPr="00CD5DD1">
        <w:rPr>
          <w:lang w:val="fr-CA"/>
        </w:rPr>
        <w:t xml:space="preserve"> comme la Convention</w:t>
      </w:r>
      <w:r w:rsidR="00BE25F2" w:rsidRPr="00CD5DD1">
        <w:rPr>
          <w:lang w:val="fr-CA"/>
        </w:rPr>
        <w:t>,</w:t>
      </w:r>
      <w:r w:rsidR="0084461B" w:rsidRPr="00CD5DD1">
        <w:rPr>
          <w:lang w:val="fr-CA"/>
        </w:rPr>
        <w:t xml:space="preserve"> </w:t>
      </w:r>
      <w:r w:rsidR="00D771AB" w:rsidRPr="00CD5DD1">
        <w:rPr>
          <w:lang w:val="fr-CA"/>
        </w:rPr>
        <w:t xml:space="preserve">qui </w:t>
      </w:r>
      <w:r w:rsidR="00703636" w:rsidRPr="00CD5DD1">
        <w:rPr>
          <w:lang w:val="fr-CA"/>
        </w:rPr>
        <w:t>priment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11.</w:t>
      </w:r>
      <w:r w:rsidRPr="00CD5DD1">
        <w:rPr>
          <w:lang w:val="fr-CA"/>
        </w:rPr>
        <w:tab/>
      </w:r>
      <w:r w:rsidR="00100432" w:rsidRPr="00CD5DD1">
        <w:rPr>
          <w:lang w:val="fr-CA"/>
        </w:rPr>
        <w:t>Le système constitutionnel de la Turquie repose sur l</w:t>
      </w:r>
      <w:r w:rsidR="009A3316">
        <w:rPr>
          <w:lang w:val="fr-CA"/>
        </w:rPr>
        <w:t>’</w:t>
      </w:r>
      <w:r w:rsidR="00100432" w:rsidRPr="00CD5DD1">
        <w:rPr>
          <w:lang w:val="fr-CA"/>
        </w:rPr>
        <w:t xml:space="preserve">égalité de tous les individus devant la loi </w:t>
      </w:r>
      <w:r w:rsidR="00B61910" w:rsidRPr="00CD5DD1">
        <w:rPr>
          <w:lang w:val="fr-CA"/>
        </w:rPr>
        <w:t>«</w:t>
      </w:r>
      <w:r w:rsidR="00100432" w:rsidRPr="00CD5DD1">
        <w:rPr>
          <w:lang w:val="fr-CA"/>
        </w:rPr>
        <w:t>sans distinction de langue</w:t>
      </w:r>
      <w:r w:rsidR="00BE25F2" w:rsidRPr="00CD5DD1">
        <w:rPr>
          <w:lang w:val="fr-CA"/>
        </w:rPr>
        <w:t>,</w:t>
      </w:r>
      <w:r w:rsidR="00100432" w:rsidRPr="00CD5DD1">
        <w:rPr>
          <w:lang w:val="fr-CA"/>
        </w:rPr>
        <w:t xml:space="preserve"> de race</w:t>
      </w:r>
      <w:r w:rsidR="00BE25F2" w:rsidRPr="00CD5DD1">
        <w:rPr>
          <w:lang w:val="fr-CA"/>
        </w:rPr>
        <w:t>,</w:t>
      </w:r>
      <w:r w:rsidR="00100432" w:rsidRPr="00CD5DD1">
        <w:rPr>
          <w:lang w:val="fr-CA"/>
        </w:rPr>
        <w:t xml:space="preserve"> de couleur</w:t>
      </w:r>
      <w:r w:rsidR="00BE25F2" w:rsidRPr="00CD5DD1">
        <w:rPr>
          <w:lang w:val="fr-CA"/>
        </w:rPr>
        <w:t>,</w:t>
      </w:r>
      <w:r w:rsidR="00100432" w:rsidRPr="00CD5DD1">
        <w:rPr>
          <w:lang w:val="fr-CA"/>
        </w:rPr>
        <w:t xml:space="preserve"> de sexe</w:t>
      </w:r>
      <w:r w:rsidR="00BE25F2" w:rsidRPr="00CD5DD1">
        <w:rPr>
          <w:lang w:val="fr-CA"/>
        </w:rPr>
        <w:t>,</w:t>
      </w:r>
      <w:r w:rsidR="00100432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100432" w:rsidRPr="00CD5DD1">
        <w:rPr>
          <w:lang w:val="fr-CA"/>
        </w:rPr>
        <w:t>opinion politique</w:t>
      </w:r>
      <w:r w:rsidR="00BE25F2" w:rsidRPr="00CD5DD1">
        <w:rPr>
          <w:lang w:val="fr-CA"/>
        </w:rPr>
        <w:t>,</w:t>
      </w:r>
      <w:r w:rsidR="00100432" w:rsidRPr="00CD5DD1">
        <w:rPr>
          <w:lang w:val="fr-CA"/>
        </w:rPr>
        <w:t xml:space="preserve"> de croyance philosophique</w:t>
      </w:r>
      <w:r w:rsidR="00BE25F2" w:rsidRPr="00CD5DD1">
        <w:rPr>
          <w:lang w:val="fr-CA"/>
        </w:rPr>
        <w:t>,</w:t>
      </w:r>
      <w:r w:rsidR="00100432" w:rsidRPr="00CD5DD1">
        <w:rPr>
          <w:lang w:val="fr-CA"/>
        </w:rPr>
        <w:t xml:space="preserve"> de religion ou de </w:t>
      </w:r>
      <w:r w:rsidR="00D771AB" w:rsidRPr="00CD5DD1">
        <w:rPr>
          <w:lang w:val="fr-CA"/>
        </w:rPr>
        <w:t>confession</w:t>
      </w:r>
      <w:r w:rsidR="00BE25F2" w:rsidRPr="00CD5DD1">
        <w:rPr>
          <w:lang w:val="fr-CA"/>
        </w:rPr>
        <w:t>,</w:t>
      </w:r>
      <w:r w:rsidR="00100432" w:rsidRPr="00CD5DD1">
        <w:rPr>
          <w:lang w:val="fr-CA"/>
        </w:rPr>
        <w:t xml:space="preserve"> ou distinction fondée sur des considérations similaires</w:t>
      </w:r>
      <w:r w:rsidR="00B61910" w:rsidRPr="00CD5DD1">
        <w:rPr>
          <w:lang w:val="fr-CA"/>
        </w:rPr>
        <w:t>»</w:t>
      </w:r>
      <w:r w:rsidR="00100432" w:rsidRPr="00CD5DD1">
        <w:rPr>
          <w:lang w:val="fr-CA"/>
        </w:rPr>
        <w:t xml:space="preserve"> </w:t>
      </w:r>
      <w:r w:rsidR="00944DBC" w:rsidRPr="00CD5DD1">
        <w:rPr>
          <w:lang w:val="fr-CA"/>
        </w:rPr>
        <w:t>(art. </w:t>
      </w:r>
      <w:r w:rsidR="00100432" w:rsidRPr="00CD5DD1">
        <w:rPr>
          <w:lang w:val="fr-CA"/>
        </w:rPr>
        <w:t>10 de la Constitution)</w:t>
      </w:r>
      <w:r w:rsidR="00456662" w:rsidRPr="00CD5DD1">
        <w:rPr>
          <w:lang w:val="fr-CA"/>
        </w:rPr>
        <w:t xml:space="preserve">. </w:t>
      </w:r>
      <w:r w:rsidR="00100432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00432" w:rsidRPr="00CD5DD1">
        <w:rPr>
          <w:lang w:val="fr-CA"/>
        </w:rPr>
        <w:t>emploi de l</w:t>
      </w:r>
      <w:r w:rsidR="009A3316">
        <w:rPr>
          <w:lang w:val="fr-CA"/>
        </w:rPr>
        <w:t>’</w:t>
      </w:r>
      <w:r w:rsidR="00100432" w:rsidRPr="00CD5DD1">
        <w:rPr>
          <w:lang w:val="fr-CA"/>
        </w:rPr>
        <w:t xml:space="preserve">expression </w:t>
      </w:r>
      <w:r w:rsidR="00B61910" w:rsidRPr="00CD5DD1">
        <w:rPr>
          <w:lang w:val="fr-CA"/>
        </w:rPr>
        <w:t>«</w:t>
      </w:r>
      <w:r w:rsidR="00100432" w:rsidRPr="00CD5DD1">
        <w:rPr>
          <w:lang w:val="fr-CA"/>
        </w:rPr>
        <w:t>considérations similaires</w:t>
      </w:r>
      <w:r w:rsidR="00B61910" w:rsidRPr="00CD5DD1">
        <w:rPr>
          <w:lang w:val="fr-CA"/>
        </w:rPr>
        <w:t>»</w:t>
      </w:r>
      <w:r w:rsidR="00100432" w:rsidRPr="00CD5DD1">
        <w:rPr>
          <w:lang w:val="fr-CA"/>
        </w:rPr>
        <w:t xml:space="preserve"> confère au pouvoir judiciaire une grande latitude dans l</w:t>
      </w:r>
      <w:r w:rsidR="009A3316">
        <w:rPr>
          <w:lang w:val="fr-CA"/>
        </w:rPr>
        <w:t>’</w:t>
      </w:r>
      <w:r w:rsidR="00100432" w:rsidRPr="00CD5DD1">
        <w:rPr>
          <w:lang w:val="fr-CA"/>
        </w:rPr>
        <w:t>appréciation des violations du principe d</w:t>
      </w:r>
      <w:r w:rsidR="009A3316">
        <w:rPr>
          <w:lang w:val="fr-CA"/>
        </w:rPr>
        <w:t>’</w:t>
      </w:r>
      <w:r w:rsidR="00100432" w:rsidRPr="00CD5DD1">
        <w:rPr>
          <w:lang w:val="fr-CA"/>
        </w:rPr>
        <w:t xml:space="preserve">égalité </w:t>
      </w:r>
      <w:r w:rsidR="00DC11E8" w:rsidRPr="00CD5DD1">
        <w:rPr>
          <w:lang w:val="fr-CA"/>
        </w:rPr>
        <w:t>devant</w:t>
      </w:r>
      <w:r w:rsidR="00100432" w:rsidRPr="00CD5DD1">
        <w:rPr>
          <w:lang w:val="fr-CA"/>
        </w:rPr>
        <w:t xml:space="preserve"> la loi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12.</w:t>
      </w:r>
      <w:r w:rsidRPr="00CD5DD1">
        <w:rPr>
          <w:lang w:val="fr-CA"/>
        </w:rPr>
        <w:tab/>
      </w:r>
      <w:r w:rsidR="00F779E1" w:rsidRPr="00CD5DD1">
        <w:rPr>
          <w:lang w:val="fr-CA"/>
        </w:rPr>
        <w:t>La législation turque</w:t>
      </w:r>
      <w:r w:rsidR="00456662" w:rsidRPr="00CD5DD1">
        <w:rPr>
          <w:lang w:val="fr-CA"/>
        </w:rPr>
        <w:t xml:space="preserve"> </w:t>
      </w:r>
      <w:r w:rsidR="00703636" w:rsidRPr="00CD5DD1">
        <w:rPr>
          <w:lang w:val="fr-CA"/>
        </w:rPr>
        <w:t>actuelle</w:t>
      </w:r>
      <w:r w:rsidR="00763DE5" w:rsidRPr="00CD5DD1">
        <w:rPr>
          <w:lang w:val="fr-CA"/>
        </w:rPr>
        <w:t>ment en vigueur</w:t>
      </w:r>
      <w:r w:rsidR="00703636" w:rsidRPr="00CD5DD1">
        <w:rPr>
          <w:lang w:val="fr-CA"/>
        </w:rPr>
        <w:t xml:space="preserve"> </w:t>
      </w:r>
      <w:r w:rsidR="00456662" w:rsidRPr="00CD5DD1">
        <w:rPr>
          <w:lang w:val="fr-CA"/>
        </w:rPr>
        <w:t xml:space="preserve">– </w:t>
      </w:r>
      <w:r w:rsidR="00F779E1" w:rsidRPr="00CD5DD1">
        <w:rPr>
          <w:lang w:val="fr-CA"/>
        </w:rPr>
        <w:t>à savoir la</w:t>
      </w:r>
      <w:r w:rsidR="00456662" w:rsidRPr="00CD5DD1">
        <w:rPr>
          <w:lang w:val="fr-CA"/>
        </w:rPr>
        <w:t xml:space="preserve"> Constitution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F779E1" w:rsidRPr="00CD5DD1">
        <w:rPr>
          <w:lang w:val="fr-CA"/>
        </w:rPr>
        <w:t>le Code pénal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F779E1" w:rsidRPr="00CD5DD1">
        <w:rPr>
          <w:lang w:val="fr-CA"/>
        </w:rPr>
        <w:t>le Code civil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F779E1" w:rsidRPr="00CD5DD1">
        <w:rPr>
          <w:lang w:val="fr-CA"/>
        </w:rPr>
        <w:t>l</w:t>
      </w:r>
      <w:r w:rsidR="00703636" w:rsidRPr="00CD5DD1">
        <w:rPr>
          <w:lang w:val="fr-CA"/>
        </w:rPr>
        <w:t>e droit</w:t>
      </w:r>
      <w:r w:rsidR="00F779E1" w:rsidRPr="00CD5DD1">
        <w:rPr>
          <w:lang w:val="fr-CA"/>
        </w:rPr>
        <w:t xml:space="preserve"> du travail</w:t>
      </w:r>
      <w:r w:rsidR="00BE25F2" w:rsidRPr="00CD5DD1">
        <w:rPr>
          <w:lang w:val="fr-CA"/>
        </w:rPr>
        <w:t>,</w:t>
      </w:r>
      <w:r w:rsidR="00F779E1" w:rsidRPr="00CD5DD1">
        <w:rPr>
          <w:lang w:val="fr-CA"/>
        </w:rPr>
        <w:t xml:space="preserve"> la loi sur la fonction publique</w:t>
      </w:r>
      <w:r w:rsidR="00BE25F2" w:rsidRPr="00CD5DD1">
        <w:rPr>
          <w:lang w:val="fr-CA"/>
        </w:rPr>
        <w:t>,</w:t>
      </w:r>
      <w:r w:rsidR="00F779E1" w:rsidRPr="00CD5DD1">
        <w:rPr>
          <w:lang w:val="fr-CA"/>
        </w:rPr>
        <w:t xml:space="preserve"> la loi sur les partis politiques</w:t>
      </w:r>
      <w:r w:rsidR="00BE25F2" w:rsidRPr="00CD5DD1">
        <w:rPr>
          <w:lang w:val="fr-CA"/>
        </w:rPr>
        <w:t>,</w:t>
      </w:r>
      <w:r w:rsidR="00F779E1" w:rsidRPr="00CD5DD1">
        <w:rPr>
          <w:lang w:val="fr-CA"/>
        </w:rPr>
        <w:t xml:space="preserve"> la loi sur l</w:t>
      </w:r>
      <w:r w:rsidR="009A3316">
        <w:rPr>
          <w:lang w:val="fr-CA"/>
        </w:rPr>
        <w:t>’</w:t>
      </w:r>
      <w:r w:rsidR="00F779E1" w:rsidRPr="00CD5DD1">
        <w:rPr>
          <w:lang w:val="fr-CA"/>
        </w:rPr>
        <w:t>exécution des peines et la sécurité</w:t>
      </w:r>
      <w:r w:rsidR="00BE25F2" w:rsidRPr="00CD5DD1">
        <w:rPr>
          <w:lang w:val="fr-CA"/>
        </w:rPr>
        <w:t>,</w:t>
      </w:r>
      <w:r w:rsidR="00F779E1" w:rsidRPr="00CD5DD1">
        <w:rPr>
          <w:lang w:val="fr-CA"/>
        </w:rPr>
        <w:t xml:space="preserve"> la loi fondamentale sur l</w:t>
      </w:r>
      <w:r w:rsidR="009A3316">
        <w:rPr>
          <w:lang w:val="fr-CA"/>
        </w:rPr>
        <w:t>’</w:t>
      </w:r>
      <w:r w:rsidR="00F779E1" w:rsidRPr="00CD5DD1">
        <w:rPr>
          <w:lang w:val="fr-CA"/>
        </w:rPr>
        <w:t>éducation nationale</w:t>
      </w:r>
      <w:r w:rsidR="00BE25F2" w:rsidRPr="00CD5DD1">
        <w:rPr>
          <w:lang w:val="fr-CA"/>
        </w:rPr>
        <w:t>,</w:t>
      </w:r>
      <w:r w:rsidR="00F779E1" w:rsidRPr="00CD5DD1">
        <w:rPr>
          <w:lang w:val="fr-CA"/>
        </w:rPr>
        <w:t xml:space="preserve"> la loi sur la création des chaînes de radiodiffusion et de télévision et leurs </w:t>
      </w:r>
      <w:r w:rsidR="008C3684" w:rsidRPr="00CD5DD1">
        <w:rPr>
          <w:lang w:val="fr-CA"/>
        </w:rPr>
        <w:t>services de médias audiovisuels</w:t>
      </w:r>
      <w:r w:rsidR="00BE25F2" w:rsidRPr="00CD5DD1">
        <w:rPr>
          <w:lang w:val="fr-CA"/>
        </w:rPr>
        <w:t>,</w:t>
      </w:r>
      <w:r w:rsidR="005B3C41" w:rsidRPr="00CD5DD1">
        <w:rPr>
          <w:lang w:val="fr-CA"/>
        </w:rPr>
        <w:t xml:space="preserve"> la loi sur les</w:t>
      </w:r>
      <w:r w:rsidR="00665BD0" w:rsidRPr="00CD5DD1">
        <w:rPr>
          <w:lang w:val="fr-CA"/>
        </w:rPr>
        <w:t xml:space="preserve"> services sociaux</w:t>
      </w:r>
      <w:r w:rsidR="00BE25F2" w:rsidRPr="00CD5DD1">
        <w:rPr>
          <w:lang w:val="fr-CA"/>
        </w:rPr>
        <w:t>,</w:t>
      </w:r>
      <w:r w:rsidR="00665BD0" w:rsidRPr="00CD5DD1">
        <w:rPr>
          <w:lang w:val="fr-CA"/>
        </w:rPr>
        <w:t xml:space="preserve"> la loi sur l</w:t>
      </w:r>
      <w:r w:rsidR="009A3316">
        <w:rPr>
          <w:lang w:val="fr-CA"/>
        </w:rPr>
        <w:t>’</w:t>
      </w:r>
      <w:r w:rsidR="00D771AB" w:rsidRPr="00CD5DD1">
        <w:rPr>
          <w:lang w:val="fr-CA"/>
        </w:rPr>
        <w:t>institution</w:t>
      </w:r>
      <w:r w:rsidR="005B3C41" w:rsidRPr="00CD5DD1">
        <w:rPr>
          <w:lang w:val="fr-CA"/>
        </w:rPr>
        <w:t xml:space="preserve"> du médiateur</w:t>
      </w:r>
      <w:r w:rsidR="00BE25F2" w:rsidRPr="00CD5DD1">
        <w:rPr>
          <w:lang w:val="fr-CA"/>
        </w:rPr>
        <w:t>,</w:t>
      </w:r>
      <w:r w:rsidR="005B3C41" w:rsidRPr="00CD5DD1">
        <w:rPr>
          <w:lang w:val="fr-CA"/>
        </w:rPr>
        <w:t xml:space="preserve"> la loi sur la création et les </w:t>
      </w:r>
      <w:r w:rsidR="00665BD0" w:rsidRPr="00CD5DD1">
        <w:rPr>
          <w:lang w:val="fr-CA"/>
        </w:rPr>
        <w:t>fonctions</w:t>
      </w:r>
      <w:r w:rsidR="005B3C41" w:rsidRPr="00CD5DD1">
        <w:rPr>
          <w:lang w:val="fr-CA"/>
        </w:rPr>
        <w:t xml:space="preserve"> de la Fédération turque de football</w:t>
      </w:r>
      <w:r w:rsidR="00BE25F2" w:rsidRPr="00CD5DD1">
        <w:rPr>
          <w:lang w:val="fr-CA"/>
        </w:rPr>
        <w:t>,</w:t>
      </w:r>
      <w:r w:rsidR="005B3C41" w:rsidRPr="00CD5DD1">
        <w:rPr>
          <w:lang w:val="fr-CA"/>
        </w:rPr>
        <w:t xml:space="preserve"> la loi sur la prévention de la violence et des atteintes à l</w:t>
      </w:r>
      <w:r w:rsidR="009A3316">
        <w:rPr>
          <w:lang w:val="fr-CA"/>
        </w:rPr>
        <w:t>’</w:t>
      </w:r>
      <w:r w:rsidR="005B3C41" w:rsidRPr="00CD5DD1">
        <w:rPr>
          <w:lang w:val="fr-CA"/>
        </w:rPr>
        <w:t>ordre public dans le sport</w:t>
      </w:r>
      <w:r w:rsidR="00BE25F2" w:rsidRPr="00CD5DD1">
        <w:rPr>
          <w:lang w:val="fr-CA"/>
        </w:rPr>
        <w:t>,</w:t>
      </w:r>
      <w:r w:rsidR="005B3C41" w:rsidRPr="00CD5DD1">
        <w:rPr>
          <w:lang w:val="fr-CA"/>
        </w:rPr>
        <w:t xml:space="preserve"> la loi sur la création et les </w:t>
      </w:r>
      <w:r w:rsidR="00665BD0" w:rsidRPr="00CD5DD1">
        <w:rPr>
          <w:lang w:val="fr-CA"/>
        </w:rPr>
        <w:t>fonctions</w:t>
      </w:r>
      <w:r w:rsidR="005B3C41" w:rsidRPr="00CD5DD1">
        <w:rPr>
          <w:lang w:val="fr-CA"/>
        </w:rPr>
        <w:t xml:space="preserve"> du Ministère des affaires étrangères</w:t>
      </w:r>
      <w:r w:rsidR="00BE25F2" w:rsidRPr="00CD5DD1">
        <w:rPr>
          <w:lang w:val="fr-CA"/>
        </w:rPr>
        <w:t>,</w:t>
      </w:r>
      <w:r w:rsidR="005B3C41" w:rsidRPr="00CD5DD1">
        <w:rPr>
          <w:lang w:val="fr-CA"/>
        </w:rPr>
        <w:t xml:space="preserve"> la loi sur la discipline dans les Forces armées turques – </w:t>
      </w:r>
      <w:r w:rsidR="00673F04" w:rsidRPr="00CD5DD1">
        <w:rPr>
          <w:lang w:val="fr-CA"/>
        </w:rPr>
        <w:t>prévoit</w:t>
      </w:r>
      <w:r w:rsidR="005B3C41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5B3C41" w:rsidRPr="00CD5DD1">
        <w:rPr>
          <w:lang w:val="fr-CA"/>
        </w:rPr>
        <w:t>interdiction de la discrimination et du racisme et la protection contre ces phénomènes</w:t>
      </w:r>
      <w:r w:rsidR="00456662" w:rsidRPr="00CD5DD1">
        <w:rPr>
          <w:lang w:val="fr-CA"/>
        </w:rPr>
        <w:t>. (</w:t>
      </w:r>
      <w:r w:rsidR="00993E18" w:rsidRPr="00CD5DD1">
        <w:rPr>
          <w:lang w:val="fr-CA"/>
        </w:rPr>
        <w:t>Quant aux</w:t>
      </w:r>
      <w:r w:rsidR="005B3C41" w:rsidRPr="00CD5DD1">
        <w:rPr>
          <w:lang w:val="fr-CA"/>
        </w:rPr>
        <w:t xml:space="preserve"> dispositions constitutionnelles et </w:t>
      </w:r>
      <w:r w:rsidR="00993E18" w:rsidRPr="00CD5DD1">
        <w:rPr>
          <w:lang w:val="fr-CA"/>
        </w:rPr>
        <w:t>aux</w:t>
      </w:r>
      <w:r w:rsidR="005B3C41" w:rsidRPr="00CD5DD1">
        <w:rPr>
          <w:lang w:val="fr-CA"/>
        </w:rPr>
        <w:t xml:space="preserve"> lois </w:t>
      </w:r>
      <w:r w:rsidR="009A62DE" w:rsidRPr="00CD5DD1">
        <w:rPr>
          <w:lang w:val="fr-CA"/>
        </w:rPr>
        <w:t>relatives à</w:t>
      </w:r>
      <w:r w:rsidR="005B3C41" w:rsidRPr="00CD5DD1">
        <w:rPr>
          <w:lang w:val="fr-CA"/>
        </w:rPr>
        <w:t xml:space="preserve"> la protection contre la discrimination raciale et ethnique</w:t>
      </w:r>
      <w:r w:rsidR="00BE25F2" w:rsidRPr="00CD5DD1">
        <w:rPr>
          <w:lang w:val="fr-CA"/>
        </w:rPr>
        <w:t>,</w:t>
      </w:r>
      <w:r w:rsidR="005B3C41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E90B32" w:rsidRPr="00CD5DD1">
        <w:rPr>
          <w:lang w:val="fr-CA"/>
        </w:rPr>
        <w:t>État</w:t>
      </w:r>
      <w:r w:rsidR="005B3C41" w:rsidRPr="00CD5DD1">
        <w:rPr>
          <w:lang w:val="fr-CA"/>
        </w:rPr>
        <w:t xml:space="preserve"> partie renvoie à </w:t>
      </w:r>
      <w:r w:rsidR="009A62DE" w:rsidRPr="00CD5DD1">
        <w:rPr>
          <w:lang w:val="fr-CA"/>
        </w:rPr>
        <w:t xml:space="preserve">la </w:t>
      </w:r>
      <w:r w:rsidR="00747A93" w:rsidRPr="00CD5DD1">
        <w:rPr>
          <w:lang w:val="fr-CA"/>
        </w:rPr>
        <w:t>section relative à</w:t>
      </w:r>
      <w:r w:rsidR="009A62DE" w:rsidRPr="00CD5DD1">
        <w:rPr>
          <w:lang w:val="fr-CA"/>
        </w:rPr>
        <w:t xml:space="preserve">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DC11E8" w:rsidRPr="00CD5DD1">
        <w:rPr>
          <w:lang w:val="fr-CA"/>
        </w:rPr>
        <w:t>2</w:t>
      </w:r>
      <w:r w:rsidR="00456662" w:rsidRPr="00CD5DD1">
        <w:rPr>
          <w:lang w:val="fr-CA"/>
        </w:rPr>
        <w:t>)</w:t>
      </w:r>
      <w:r w:rsidR="000077C0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13.</w:t>
      </w:r>
      <w:r w:rsidRPr="00CD5DD1">
        <w:rPr>
          <w:lang w:val="fr-CA"/>
        </w:rPr>
        <w:tab/>
      </w:r>
      <w:r w:rsidR="00786E67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786E67" w:rsidRPr="00CD5DD1">
        <w:rPr>
          <w:lang w:val="fr-CA"/>
        </w:rPr>
        <w:t xml:space="preserve">agissant du </w:t>
      </w:r>
      <w:r w:rsidR="00C4589E" w:rsidRPr="00CD5DD1">
        <w:rPr>
          <w:lang w:val="fr-CA"/>
        </w:rPr>
        <w:t>paragraphe </w:t>
      </w:r>
      <w:r w:rsidR="00456662" w:rsidRPr="00CD5DD1">
        <w:rPr>
          <w:lang w:val="fr-CA"/>
        </w:rPr>
        <w:t xml:space="preserve">17 </w:t>
      </w:r>
      <w:r w:rsidR="00903FAF" w:rsidRPr="00CD5DD1">
        <w:rPr>
          <w:lang w:val="fr-CA"/>
        </w:rPr>
        <w:t>des Observations</w:t>
      </w:r>
      <w:r w:rsidR="00F92906" w:rsidRPr="00CD5DD1">
        <w:rPr>
          <w:lang w:val="fr-CA"/>
        </w:rPr>
        <w:t xml:space="preserve"> finales</w:t>
      </w:r>
      <w:r w:rsidR="00456662" w:rsidRPr="00CD5DD1">
        <w:rPr>
          <w:lang w:val="fr-CA"/>
        </w:rPr>
        <w:t xml:space="preserve"> </w:t>
      </w:r>
      <w:r w:rsidR="00F92906" w:rsidRPr="00CD5DD1">
        <w:rPr>
          <w:lang w:val="fr-CA"/>
        </w:rPr>
        <w:t>du Comité</w:t>
      </w:r>
      <w:r w:rsidR="00456662" w:rsidRPr="00CD5DD1">
        <w:rPr>
          <w:lang w:val="fr-CA"/>
        </w:rPr>
        <w:t xml:space="preserve"> concern</w:t>
      </w:r>
      <w:r w:rsidR="00786E67" w:rsidRPr="00CD5DD1">
        <w:rPr>
          <w:lang w:val="fr-CA"/>
        </w:rPr>
        <w:t>ant l</w:t>
      </w:r>
      <w:r w:rsidR="009A3316">
        <w:rPr>
          <w:lang w:val="fr-CA"/>
        </w:rPr>
        <w:t>’</w:t>
      </w:r>
      <w:r w:rsidR="00786E67" w:rsidRPr="00CD5DD1">
        <w:rPr>
          <w:lang w:val="fr-CA"/>
        </w:rPr>
        <w:t>absence de législation antidiscrimination complète</w:t>
      </w:r>
      <w:r w:rsidR="00BE25F2" w:rsidRPr="00CD5DD1">
        <w:rPr>
          <w:lang w:val="fr-CA"/>
        </w:rPr>
        <w:t>,</w:t>
      </w:r>
      <w:r w:rsidR="00786E67" w:rsidRPr="00CD5DD1">
        <w:rPr>
          <w:lang w:val="fr-CA"/>
        </w:rPr>
        <w:t xml:space="preserve"> ainsi que </w:t>
      </w:r>
      <w:r w:rsidR="009A62DE" w:rsidRPr="00CD5DD1">
        <w:rPr>
          <w:lang w:val="fr-CA"/>
        </w:rPr>
        <w:t>du</w:t>
      </w:r>
      <w:r w:rsidR="00786E67" w:rsidRPr="00CD5DD1">
        <w:rPr>
          <w:lang w:val="fr-CA"/>
        </w:rPr>
        <w:t xml:space="preserve"> </w:t>
      </w:r>
      <w:r w:rsidR="00C4589E" w:rsidRPr="00CD5DD1">
        <w:rPr>
          <w:lang w:val="fr-CA"/>
        </w:rPr>
        <w:t>paragraphe </w:t>
      </w:r>
      <w:r w:rsidR="00456662" w:rsidRPr="00CD5DD1">
        <w:rPr>
          <w:lang w:val="fr-CA"/>
        </w:rPr>
        <w:t xml:space="preserve">11 </w:t>
      </w:r>
      <w:r w:rsidR="00786E67" w:rsidRPr="00CD5DD1">
        <w:rPr>
          <w:lang w:val="fr-CA"/>
        </w:rPr>
        <w:t>concernant l</w:t>
      </w:r>
      <w:r w:rsidR="009A3316">
        <w:rPr>
          <w:lang w:val="fr-CA"/>
        </w:rPr>
        <w:t>’</w:t>
      </w:r>
      <w:r w:rsidR="00786E67" w:rsidRPr="00CD5DD1">
        <w:rPr>
          <w:lang w:val="fr-CA"/>
        </w:rPr>
        <w:t>absence d</w:t>
      </w:r>
      <w:r w:rsidR="009A3316">
        <w:rPr>
          <w:lang w:val="fr-CA"/>
        </w:rPr>
        <w:t>’</w:t>
      </w:r>
      <w:r w:rsidR="00786E67" w:rsidRPr="00CD5DD1">
        <w:rPr>
          <w:lang w:val="fr-CA"/>
        </w:rPr>
        <w:t>interdiction de tous les motifs de</w:t>
      </w:r>
      <w:r w:rsidR="00456662" w:rsidRPr="00CD5DD1">
        <w:rPr>
          <w:lang w:val="fr-CA"/>
        </w:rPr>
        <w:t xml:space="preserve"> discrimination </w:t>
      </w:r>
      <w:r w:rsidR="00786E67" w:rsidRPr="00CD5DD1">
        <w:rPr>
          <w:lang w:val="fr-CA"/>
        </w:rPr>
        <w:t xml:space="preserve">énoncés à </w:t>
      </w:r>
      <w:r w:rsidR="00763DE5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763DE5" w:rsidRPr="00CD5DD1">
        <w:rPr>
          <w:lang w:val="fr-CA"/>
        </w:rPr>
        <w:t xml:space="preserve">article </w:t>
      </w:r>
      <w:r w:rsidR="00786E67" w:rsidRPr="00CD5DD1">
        <w:rPr>
          <w:lang w:val="fr-CA"/>
        </w:rPr>
        <w:t>premier de la Convention</w:t>
      </w:r>
      <w:r w:rsidR="00BE25F2" w:rsidRPr="00CD5DD1">
        <w:rPr>
          <w:lang w:val="fr-CA"/>
        </w:rPr>
        <w:t>,</w:t>
      </w:r>
      <w:r w:rsidR="00786E67" w:rsidRPr="00CD5DD1">
        <w:rPr>
          <w:lang w:val="fr-CA"/>
        </w:rPr>
        <w:t xml:space="preserve"> les institutions gouvernementales compétentes ont préparé une législation antidiscrimination complète qui couvre les motifs de discrimination interdits par </w:t>
      </w:r>
      <w:r w:rsidR="00F95D15" w:rsidRPr="00CD5DD1">
        <w:rPr>
          <w:lang w:val="fr-CA"/>
        </w:rPr>
        <w:t>ledit</w:t>
      </w:r>
      <w:r w:rsidR="009A62DE" w:rsidRPr="00CD5DD1">
        <w:rPr>
          <w:lang w:val="fr-CA"/>
        </w:rPr>
        <w:t xml:space="preserve"> </w:t>
      </w:r>
      <w:r w:rsidR="00786E67" w:rsidRPr="00CD5DD1">
        <w:rPr>
          <w:lang w:val="fr-CA"/>
        </w:rPr>
        <w:t>a</w:t>
      </w:r>
      <w:r w:rsidR="009A62DE" w:rsidRPr="00CD5DD1">
        <w:rPr>
          <w:lang w:val="fr-CA"/>
        </w:rPr>
        <w:t>rticle</w:t>
      </w:r>
      <w:r w:rsidR="00786E67" w:rsidRPr="00CD5DD1">
        <w:rPr>
          <w:lang w:val="fr-CA"/>
        </w:rPr>
        <w:t>.</w:t>
      </w:r>
      <w:r w:rsidR="008454F8" w:rsidRPr="00CD5DD1">
        <w:rPr>
          <w:lang w:val="fr-CA"/>
        </w:rPr>
        <w:t xml:space="preserve"> Le </w:t>
      </w:r>
      <w:r w:rsidR="00617290" w:rsidRPr="00CD5DD1">
        <w:rPr>
          <w:lang w:val="fr-CA"/>
        </w:rPr>
        <w:t xml:space="preserve">Cabinet du Premier Ministre est actuellement saisi du </w:t>
      </w:r>
      <w:r w:rsidR="008454F8" w:rsidRPr="00CD5DD1">
        <w:rPr>
          <w:lang w:val="fr-CA"/>
        </w:rPr>
        <w:t>projet de loi relatif à la lutte contre la discrimination et pour l</w:t>
      </w:r>
      <w:r w:rsidR="009A3316">
        <w:rPr>
          <w:lang w:val="fr-CA"/>
        </w:rPr>
        <w:t>’</w:t>
      </w:r>
      <w:r w:rsidR="008454F8" w:rsidRPr="00CD5DD1">
        <w:rPr>
          <w:lang w:val="fr-CA"/>
        </w:rPr>
        <w:t>égalité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14.</w:t>
      </w:r>
      <w:r w:rsidRPr="00CD5DD1">
        <w:rPr>
          <w:lang w:val="fr-CA"/>
        </w:rPr>
        <w:tab/>
      </w:r>
      <w:r w:rsidR="00617290" w:rsidRPr="00CD5DD1">
        <w:rPr>
          <w:lang w:val="fr-CA"/>
        </w:rPr>
        <w:t>Selon le projet de loi</w:t>
      </w:r>
      <w:r w:rsidR="00BE25F2" w:rsidRPr="00CD5DD1">
        <w:rPr>
          <w:lang w:val="fr-CA"/>
        </w:rPr>
        <w:t>,</w:t>
      </w:r>
      <w:r w:rsidR="00617290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617290" w:rsidRPr="00CD5DD1">
        <w:rPr>
          <w:lang w:val="fr-CA"/>
        </w:rPr>
        <w:t xml:space="preserve">interdiction de la discrimination </w:t>
      </w:r>
      <w:r w:rsidR="00FA2E18" w:rsidRPr="00CD5DD1">
        <w:rPr>
          <w:lang w:val="fr-CA"/>
        </w:rPr>
        <w:t>couvre celle fondée sur le sexe</w:t>
      </w:r>
      <w:r w:rsidR="00BE25F2" w:rsidRPr="00CD5DD1">
        <w:rPr>
          <w:lang w:val="fr-CA"/>
        </w:rPr>
        <w:t>,</w:t>
      </w:r>
      <w:r w:rsidR="00FA2E18" w:rsidRPr="00CD5DD1">
        <w:rPr>
          <w:lang w:val="fr-CA"/>
        </w:rPr>
        <w:t xml:space="preserve"> la race</w:t>
      </w:r>
      <w:r w:rsidR="00BE25F2" w:rsidRPr="00CD5DD1">
        <w:rPr>
          <w:lang w:val="fr-CA"/>
        </w:rPr>
        <w:t>,</w:t>
      </w:r>
      <w:r w:rsidR="00FA2E18" w:rsidRPr="00CD5DD1">
        <w:rPr>
          <w:lang w:val="fr-CA"/>
        </w:rPr>
        <w:t xml:space="preserve"> la couleur de peau</w:t>
      </w:r>
      <w:r w:rsidR="00BE25F2" w:rsidRPr="00CD5DD1">
        <w:rPr>
          <w:lang w:val="fr-CA"/>
        </w:rPr>
        <w:t>,</w:t>
      </w:r>
      <w:r w:rsidR="00FA2E18" w:rsidRPr="00CD5DD1">
        <w:rPr>
          <w:lang w:val="fr-CA"/>
        </w:rPr>
        <w:t xml:space="preserve"> la langue</w:t>
      </w:r>
      <w:r w:rsidR="00BE25F2" w:rsidRPr="00CD5DD1">
        <w:rPr>
          <w:lang w:val="fr-CA"/>
        </w:rPr>
        <w:t>,</w:t>
      </w:r>
      <w:r w:rsidR="00FA2E18" w:rsidRPr="00CD5DD1">
        <w:rPr>
          <w:lang w:val="fr-CA"/>
        </w:rPr>
        <w:t xml:space="preserve"> la croyance</w:t>
      </w:r>
      <w:r w:rsidR="00BE25F2" w:rsidRPr="00CD5DD1">
        <w:rPr>
          <w:lang w:val="fr-CA"/>
        </w:rPr>
        <w:t>,</w:t>
      </w:r>
      <w:r w:rsidR="00FA2E18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FA2E18" w:rsidRPr="00CD5DD1">
        <w:rPr>
          <w:lang w:val="fr-CA"/>
        </w:rPr>
        <w:t>origine ethnique</w:t>
      </w:r>
      <w:r w:rsidR="00BE25F2" w:rsidRPr="00CD5DD1">
        <w:rPr>
          <w:lang w:val="fr-CA"/>
        </w:rPr>
        <w:t>,</w:t>
      </w:r>
      <w:r w:rsidR="00FA2E18" w:rsidRPr="00CD5DD1">
        <w:rPr>
          <w:lang w:val="fr-CA"/>
        </w:rPr>
        <w:t xml:space="preserve"> les opinions philosophiques ou politiques</w:t>
      </w:r>
      <w:r w:rsidR="00BE25F2" w:rsidRPr="00CD5DD1">
        <w:rPr>
          <w:lang w:val="fr-CA"/>
        </w:rPr>
        <w:t>,</w:t>
      </w:r>
      <w:r w:rsidR="00FA2E18" w:rsidRPr="00CD5DD1">
        <w:rPr>
          <w:lang w:val="fr-CA"/>
        </w:rPr>
        <w:t xml:space="preserve"> la situation sociale</w:t>
      </w:r>
      <w:r w:rsidR="00BE25F2" w:rsidRPr="00CD5DD1">
        <w:rPr>
          <w:lang w:val="fr-CA"/>
        </w:rPr>
        <w:t>,</w:t>
      </w:r>
      <w:r w:rsidR="00FA2E18" w:rsidRPr="00CD5DD1">
        <w:rPr>
          <w:lang w:val="fr-CA"/>
        </w:rPr>
        <w:t xml:space="preserve"> la situation de famille</w:t>
      </w:r>
      <w:r w:rsidR="00BE25F2" w:rsidRPr="00CD5DD1">
        <w:rPr>
          <w:lang w:val="fr-CA"/>
        </w:rPr>
        <w:t>,</w:t>
      </w:r>
      <w:r w:rsidR="00FA2E18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FA2E18" w:rsidRPr="00CD5DD1">
        <w:rPr>
          <w:lang w:val="fr-CA"/>
        </w:rPr>
        <w:t>état de santé</w:t>
      </w:r>
      <w:r w:rsidR="00BE25F2" w:rsidRPr="00CD5DD1">
        <w:rPr>
          <w:lang w:val="fr-CA"/>
        </w:rPr>
        <w:t>,</w:t>
      </w:r>
      <w:r w:rsidR="00FA2E18" w:rsidRPr="00CD5DD1">
        <w:rPr>
          <w:lang w:val="fr-CA"/>
        </w:rPr>
        <w:t xml:space="preserve"> le handicap ou l</w:t>
      </w:r>
      <w:r w:rsidR="009A3316">
        <w:rPr>
          <w:lang w:val="fr-CA"/>
        </w:rPr>
        <w:t>’</w:t>
      </w:r>
      <w:r w:rsidR="00FA2E18" w:rsidRPr="00CD5DD1">
        <w:rPr>
          <w:lang w:val="fr-CA"/>
        </w:rPr>
        <w:t>âge. L</w:t>
      </w:r>
      <w:r w:rsidR="009A3316">
        <w:rPr>
          <w:lang w:val="fr-CA"/>
        </w:rPr>
        <w:t>’</w:t>
      </w:r>
      <w:r w:rsidR="007D2BF2" w:rsidRPr="00CD5DD1">
        <w:rPr>
          <w:lang w:val="fr-CA"/>
        </w:rPr>
        <w:t>interdiction vaut pour les autorités législatives</w:t>
      </w:r>
      <w:r w:rsidR="00BE25F2" w:rsidRPr="00CD5DD1">
        <w:rPr>
          <w:lang w:val="fr-CA"/>
        </w:rPr>
        <w:t>,</w:t>
      </w:r>
      <w:r w:rsidR="007D2BF2" w:rsidRPr="00CD5DD1">
        <w:rPr>
          <w:lang w:val="fr-CA"/>
        </w:rPr>
        <w:t xml:space="preserve"> exécutives et judiciaires ainsi que pour toutes les personnes physiques et morales. En cas de violation</w:t>
      </w:r>
      <w:r w:rsidR="00C95F15" w:rsidRPr="00CD5DD1">
        <w:rPr>
          <w:lang w:val="fr-CA"/>
        </w:rPr>
        <w:t>s</w:t>
      </w:r>
      <w:r w:rsidR="00BE25F2" w:rsidRPr="00CD5DD1">
        <w:rPr>
          <w:lang w:val="fr-CA"/>
        </w:rPr>
        <w:t>,</w:t>
      </w:r>
      <w:r w:rsidR="007D2BF2" w:rsidRPr="00CD5DD1">
        <w:rPr>
          <w:lang w:val="fr-CA"/>
        </w:rPr>
        <w:t xml:space="preserve"> les autorités publiques responsables</w:t>
      </w:r>
      <w:r w:rsidR="003D6DFE" w:rsidRPr="00CD5DD1">
        <w:rPr>
          <w:lang w:val="fr-CA"/>
        </w:rPr>
        <w:t xml:space="preserve"> sont </w:t>
      </w:r>
      <w:r w:rsidR="009A62DE" w:rsidRPr="00CD5DD1">
        <w:rPr>
          <w:lang w:val="fr-CA"/>
        </w:rPr>
        <w:t>tenues</w:t>
      </w:r>
      <w:r w:rsidR="003D6DFE" w:rsidRPr="00CD5DD1">
        <w:rPr>
          <w:lang w:val="fr-CA"/>
        </w:rPr>
        <w:t xml:space="preserve"> de prendre les m</w:t>
      </w:r>
      <w:r w:rsidR="00617290" w:rsidRPr="00CD5DD1">
        <w:rPr>
          <w:lang w:val="fr-CA"/>
        </w:rPr>
        <w:t>es</w:t>
      </w:r>
      <w:r w:rsidR="003D6DFE" w:rsidRPr="00CD5DD1">
        <w:rPr>
          <w:lang w:val="fr-CA"/>
        </w:rPr>
        <w:t xml:space="preserve">ures nécessaires pour </w:t>
      </w:r>
      <w:r w:rsidR="009A62DE" w:rsidRPr="00CD5DD1">
        <w:rPr>
          <w:lang w:val="fr-CA"/>
        </w:rPr>
        <w:t xml:space="preserve">y </w:t>
      </w:r>
      <w:r w:rsidR="003D6DFE" w:rsidRPr="00CD5DD1">
        <w:rPr>
          <w:lang w:val="fr-CA"/>
        </w:rPr>
        <w:t>mettre fin</w:t>
      </w:r>
      <w:r w:rsidR="00BE25F2" w:rsidRPr="00CD5DD1">
        <w:rPr>
          <w:lang w:val="fr-CA"/>
        </w:rPr>
        <w:t>,</w:t>
      </w:r>
      <w:r w:rsidR="003D6DFE" w:rsidRPr="00CD5DD1">
        <w:rPr>
          <w:lang w:val="fr-CA"/>
        </w:rPr>
        <w:t xml:space="preserve"> éliminer le</w:t>
      </w:r>
      <w:r w:rsidR="00C95F15" w:rsidRPr="00CD5DD1">
        <w:rPr>
          <w:lang w:val="fr-CA"/>
        </w:rPr>
        <w:t>ur</w:t>
      </w:r>
      <w:r w:rsidR="003D6DFE" w:rsidRPr="00CD5DD1">
        <w:rPr>
          <w:lang w:val="fr-CA"/>
        </w:rPr>
        <w:t>s conséquences</w:t>
      </w:r>
      <w:r w:rsidR="00BE25F2" w:rsidRPr="00CD5DD1">
        <w:rPr>
          <w:lang w:val="fr-CA"/>
        </w:rPr>
        <w:t>,</w:t>
      </w:r>
      <w:r w:rsidR="003D6DFE" w:rsidRPr="00CD5DD1">
        <w:rPr>
          <w:lang w:val="fr-CA"/>
        </w:rPr>
        <w:t xml:space="preserve"> empêcher qu</w:t>
      </w:r>
      <w:r w:rsidR="009A3316">
        <w:rPr>
          <w:lang w:val="fr-CA"/>
        </w:rPr>
        <w:t>’</w:t>
      </w:r>
      <w:r w:rsidR="003D6DFE" w:rsidRPr="00CD5DD1">
        <w:rPr>
          <w:lang w:val="fr-CA"/>
        </w:rPr>
        <w:t>elles ne se reproduisent et assurer un suivi judiciaire et administratif des affaires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15.</w:t>
      </w:r>
      <w:r w:rsidRPr="00CD5DD1">
        <w:rPr>
          <w:lang w:val="fr-CA"/>
        </w:rPr>
        <w:tab/>
      </w:r>
      <w:r w:rsidR="003D6DFE" w:rsidRPr="00CD5DD1">
        <w:rPr>
          <w:lang w:val="fr-CA"/>
        </w:rPr>
        <w:t xml:space="preserve">Le projet de loi </w:t>
      </w:r>
      <w:r w:rsidR="007D3481" w:rsidRPr="00CD5DD1">
        <w:rPr>
          <w:lang w:val="fr-CA"/>
        </w:rPr>
        <w:t>énonce</w:t>
      </w:r>
      <w:r w:rsidR="003D6DFE" w:rsidRPr="00CD5DD1">
        <w:rPr>
          <w:lang w:val="fr-CA"/>
        </w:rPr>
        <w:t xml:space="preserve"> 11 types de discrimination</w:t>
      </w:r>
      <w:r w:rsidR="00BE25F2" w:rsidRPr="00CD5DD1">
        <w:rPr>
          <w:lang w:val="fr-CA"/>
        </w:rPr>
        <w:t>,</w:t>
      </w:r>
      <w:r w:rsidR="003D6DFE" w:rsidRPr="00CD5DD1">
        <w:rPr>
          <w:lang w:val="fr-CA"/>
        </w:rPr>
        <w:t xml:space="preserve"> à savoir</w:t>
      </w:r>
      <w:r w:rsidR="00B61910" w:rsidRPr="00CD5DD1">
        <w:rPr>
          <w:lang w:val="fr-CA"/>
        </w:rPr>
        <w:t>:</w:t>
      </w:r>
      <w:r w:rsidR="003D6DFE" w:rsidRPr="00CD5DD1">
        <w:rPr>
          <w:lang w:val="fr-CA"/>
        </w:rPr>
        <w:t xml:space="preserve"> ségrégation</w:t>
      </w:r>
      <w:r w:rsidR="00BE25F2" w:rsidRPr="00CD5DD1">
        <w:rPr>
          <w:lang w:val="fr-CA"/>
        </w:rPr>
        <w:t>,</w:t>
      </w:r>
      <w:r w:rsidR="003D6DFE" w:rsidRPr="00CD5DD1">
        <w:rPr>
          <w:lang w:val="fr-CA"/>
        </w:rPr>
        <w:t xml:space="preserve"> ordres discriminatoires et obéissance à ces ordres</w:t>
      </w:r>
      <w:r w:rsidR="00BE25F2" w:rsidRPr="00CD5DD1">
        <w:rPr>
          <w:lang w:val="fr-CA"/>
        </w:rPr>
        <w:t>,</w:t>
      </w:r>
      <w:r w:rsidR="003D6DFE" w:rsidRPr="00CD5DD1">
        <w:rPr>
          <w:lang w:val="fr-CA"/>
        </w:rPr>
        <w:t xml:space="preserve"> discrimination multiple</w:t>
      </w:r>
      <w:r w:rsidR="00BE25F2" w:rsidRPr="00CD5DD1">
        <w:rPr>
          <w:lang w:val="fr-CA"/>
        </w:rPr>
        <w:t>,</w:t>
      </w:r>
      <w:r w:rsidR="003D6DFE" w:rsidRPr="00CD5DD1">
        <w:rPr>
          <w:lang w:val="fr-CA"/>
        </w:rPr>
        <w:t xml:space="preserve"> discrimination directe</w:t>
      </w:r>
      <w:r w:rsidR="00BE25F2" w:rsidRPr="00CD5DD1">
        <w:rPr>
          <w:lang w:val="fr-CA"/>
        </w:rPr>
        <w:t>,</w:t>
      </w:r>
      <w:r w:rsidR="003D6DFE" w:rsidRPr="00CD5DD1">
        <w:rPr>
          <w:lang w:val="fr-CA"/>
        </w:rPr>
        <w:t xml:space="preserve"> discrimination indirecte</w:t>
      </w:r>
      <w:r w:rsidR="00BE25F2" w:rsidRPr="00CD5DD1">
        <w:rPr>
          <w:lang w:val="fr-CA"/>
        </w:rPr>
        <w:t>,</w:t>
      </w:r>
      <w:r w:rsidR="003D6DFE" w:rsidRPr="00CD5DD1">
        <w:rPr>
          <w:lang w:val="fr-CA"/>
        </w:rPr>
        <w:t xml:space="preserve"> </w:t>
      </w:r>
      <w:r w:rsidR="001B4E81" w:rsidRPr="00CD5DD1">
        <w:rPr>
          <w:lang w:val="fr-CA"/>
        </w:rPr>
        <w:t>ostracisme</w:t>
      </w:r>
      <w:r w:rsidR="003D6DFE" w:rsidRPr="00CD5DD1">
        <w:rPr>
          <w:lang w:val="fr-CA"/>
        </w:rPr>
        <w:t xml:space="preserve"> sur le lieu de travail</w:t>
      </w:r>
      <w:r w:rsidR="00BE25F2" w:rsidRPr="00CD5DD1">
        <w:rPr>
          <w:lang w:val="fr-CA"/>
        </w:rPr>
        <w:t>,</w:t>
      </w:r>
      <w:r w:rsidR="003D6DFE" w:rsidRPr="00CD5DD1">
        <w:rPr>
          <w:lang w:val="fr-CA"/>
        </w:rPr>
        <w:t xml:space="preserve"> victimisation</w:t>
      </w:r>
      <w:r w:rsidR="00BE25F2" w:rsidRPr="00CD5DD1">
        <w:rPr>
          <w:lang w:val="fr-CA"/>
        </w:rPr>
        <w:t>,</w:t>
      </w:r>
      <w:r w:rsidR="003D6DFE" w:rsidRPr="00CD5DD1">
        <w:rPr>
          <w:lang w:val="fr-CA"/>
        </w:rPr>
        <w:t xml:space="preserve"> </w:t>
      </w:r>
      <w:r w:rsidR="009A62DE" w:rsidRPr="00CD5DD1">
        <w:rPr>
          <w:lang w:val="fr-CA"/>
        </w:rPr>
        <w:t>refus de dispositions</w:t>
      </w:r>
      <w:r w:rsidR="003D6DFE" w:rsidRPr="00CD5DD1">
        <w:rPr>
          <w:lang w:val="fr-CA"/>
        </w:rPr>
        <w:t xml:space="preserve"> raisonnables</w:t>
      </w:r>
      <w:r w:rsidR="00BE25F2" w:rsidRPr="00CD5DD1">
        <w:rPr>
          <w:lang w:val="fr-CA"/>
        </w:rPr>
        <w:t>,</w:t>
      </w:r>
      <w:r w:rsidR="003D6DFE" w:rsidRPr="00CD5DD1">
        <w:rPr>
          <w:lang w:val="fr-CA"/>
        </w:rPr>
        <w:t xml:space="preserve"> propos haineux</w:t>
      </w:r>
      <w:r w:rsidR="00BE25F2" w:rsidRPr="00CD5DD1">
        <w:rPr>
          <w:lang w:val="fr-CA"/>
        </w:rPr>
        <w:t>,</w:t>
      </w:r>
      <w:r w:rsidR="003D6DFE" w:rsidRPr="00CD5DD1">
        <w:rPr>
          <w:lang w:val="fr-CA"/>
        </w:rPr>
        <w:t xml:space="preserve"> harcèlement</w:t>
      </w:r>
      <w:r w:rsidR="00BE25F2" w:rsidRPr="00CD5DD1">
        <w:rPr>
          <w:lang w:val="fr-CA"/>
        </w:rPr>
        <w:t>,</w:t>
      </w:r>
      <w:r w:rsidR="003D6DFE" w:rsidRPr="00CD5DD1">
        <w:rPr>
          <w:lang w:val="fr-CA"/>
        </w:rPr>
        <w:t xml:space="preserve"> discrimination fondée sur des</w:t>
      </w:r>
      <w:r w:rsidR="001B4E81" w:rsidRPr="00CD5DD1">
        <w:rPr>
          <w:lang w:val="fr-CA"/>
        </w:rPr>
        <w:t xml:space="preserve"> </w:t>
      </w:r>
      <w:r w:rsidR="007D3481" w:rsidRPr="00CD5DD1">
        <w:rPr>
          <w:lang w:val="fr-CA"/>
        </w:rPr>
        <w:t>présomptions</w:t>
      </w:r>
      <w:r w:rsidR="001B4E81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16.</w:t>
      </w:r>
      <w:r w:rsidRPr="00CD5DD1">
        <w:rPr>
          <w:lang w:val="fr-CA"/>
        </w:rPr>
        <w:tab/>
      </w:r>
      <w:r w:rsidR="00DC11E8" w:rsidRPr="00CD5DD1">
        <w:rPr>
          <w:lang w:val="fr-CA"/>
        </w:rPr>
        <w:t>Il</w:t>
      </w:r>
      <w:r w:rsidR="001B4E81" w:rsidRPr="00CD5DD1">
        <w:rPr>
          <w:lang w:val="fr-CA"/>
        </w:rPr>
        <w:t xml:space="preserve"> prévoit la création d</w:t>
      </w:r>
      <w:r w:rsidR="009A3316">
        <w:rPr>
          <w:lang w:val="fr-CA"/>
        </w:rPr>
        <w:t>’</w:t>
      </w:r>
      <w:r w:rsidR="001B4E81" w:rsidRPr="00CD5DD1">
        <w:rPr>
          <w:lang w:val="fr-CA"/>
        </w:rPr>
        <w:t xml:space="preserve">un Conseil </w:t>
      </w:r>
      <w:r w:rsidR="0071509A" w:rsidRPr="00CD5DD1">
        <w:rPr>
          <w:lang w:val="fr-CA"/>
        </w:rPr>
        <w:t>pour l</w:t>
      </w:r>
      <w:r w:rsidR="009A3316">
        <w:rPr>
          <w:lang w:val="fr-CA"/>
        </w:rPr>
        <w:t>’</w:t>
      </w:r>
      <w:r w:rsidR="0071509A" w:rsidRPr="00CD5DD1">
        <w:rPr>
          <w:lang w:val="fr-CA"/>
        </w:rPr>
        <w:t>égalité et la</w:t>
      </w:r>
      <w:r w:rsidR="001B4E81" w:rsidRPr="00CD5DD1">
        <w:rPr>
          <w:lang w:val="fr-CA"/>
        </w:rPr>
        <w:t xml:space="preserve"> lutte contre la discrimination qui suivra les plaintes pour discrimination </w:t>
      </w:r>
      <w:r w:rsidR="0071509A" w:rsidRPr="00CD5DD1">
        <w:rPr>
          <w:lang w:val="fr-CA"/>
        </w:rPr>
        <w:t>dans le</w:t>
      </w:r>
      <w:r w:rsidR="001B4E81" w:rsidRPr="00CD5DD1">
        <w:rPr>
          <w:lang w:val="fr-CA"/>
        </w:rPr>
        <w:t>s secteurs public et privé</w:t>
      </w:r>
      <w:r w:rsidR="00BE25F2" w:rsidRPr="00CD5DD1">
        <w:rPr>
          <w:lang w:val="fr-CA"/>
        </w:rPr>
        <w:t>,</w:t>
      </w:r>
      <w:r w:rsidR="001B4E81" w:rsidRPr="00CD5DD1">
        <w:rPr>
          <w:lang w:val="fr-CA"/>
        </w:rPr>
        <w:t xml:space="preserve"> ainsi que </w:t>
      </w:r>
      <w:r w:rsidR="007D3481" w:rsidRPr="00CD5DD1">
        <w:rPr>
          <w:lang w:val="fr-CA"/>
        </w:rPr>
        <w:t>celle d</w:t>
      </w:r>
      <w:r w:rsidR="009A3316">
        <w:rPr>
          <w:lang w:val="fr-CA"/>
        </w:rPr>
        <w:t>’</w:t>
      </w:r>
      <w:r w:rsidR="007D3481" w:rsidRPr="00CD5DD1">
        <w:rPr>
          <w:lang w:val="fr-CA"/>
        </w:rPr>
        <w:t>un</w:t>
      </w:r>
      <w:r w:rsidR="001B4E81" w:rsidRPr="00CD5DD1">
        <w:rPr>
          <w:lang w:val="fr-CA"/>
        </w:rPr>
        <w:t xml:space="preserve"> </w:t>
      </w:r>
      <w:r w:rsidR="00516667" w:rsidRPr="00CD5DD1">
        <w:rPr>
          <w:lang w:val="fr-CA"/>
        </w:rPr>
        <w:t>«</w:t>
      </w:r>
      <w:r w:rsidR="00AE776C" w:rsidRPr="00CD5DD1">
        <w:rPr>
          <w:lang w:val="fr-CA"/>
        </w:rPr>
        <w:t>c</w:t>
      </w:r>
      <w:r w:rsidR="001B4E81" w:rsidRPr="00CD5DD1">
        <w:rPr>
          <w:lang w:val="fr-CA"/>
        </w:rPr>
        <w:t>omité de consultation</w:t>
      </w:r>
      <w:r w:rsidR="00516667" w:rsidRPr="00CD5DD1">
        <w:rPr>
          <w:lang w:val="fr-CA"/>
        </w:rPr>
        <w:t>»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7D3481" w:rsidRPr="00CD5DD1">
        <w:rPr>
          <w:lang w:val="fr-CA"/>
        </w:rPr>
        <w:t>constitué de</w:t>
      </w:r>
      <w:r w:rsidR="0071509A" w:rsidRPr="00CD5DD1">
        <w:rPr>
          <w:lang w:val="fr-CA"/>
        </w:rPr>
        <w:t xml:space="preserve"> représentants du monde universitaire</w:t>
      </w:r>
      <w:r w:rsidR="00BE25F2" w:rsidRPr="00CD5DD1">
        <w:rPr>
          <w:lang w:val="fr-CA"/>
        </w:rPr>
        <w:t>,</w:t>
      </w:r>
      <w:r w:rsidR="0071509A" w:rsidRPr="00CD5DD1">
        <w:rPr>
          <w:lang w:val="fr-CA"/>
        </w:rPr>
        <w:t xml:space="preserve"> de syndicats</w:t>
      </w:r>
      <w:r w:rsidR="00BE25F2" w:rsidRPr="00CD5DD1">
        <w:rPr>
          <w:lang w:val="fr-CA"/>
        </w:rPr>
        <w:t>,</w:t>
      </w:r>
      <w:r w:rsidR="0071509A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71509A" w:rsidRPr="00CD5DD1">
        <w:rPr>
          <w:lang w:val="fr-CA"/>
        </w:rPr>
        <w:t>organismes professionnels</w:t>
      </w:r>
      <w:r w:rsidR="00BE25F2" w:rsidRPr="00CD5DD1">
        <w:rPr>
          <w:lang w:val="fr-CA"/>
        </w:rPr>
        <w:t>,</w:t>
      </w:r>
      <w:r w:rsidR="0071509A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71509A" w:rsidRPr="00CD5DD1">
        <w:rPr>
          <w:lang w:val="fr-CA"/>
        </w:rPr>
        <w:t>associations et de fondations ainsi que d</w:t>
      </w:r>
      <w:r w:rsidR="009A3316">
        <w:rPr>
          <w:lang w:val="fr-CA"/>
        </w:rPr>
        <w:t>’</w:t>
      </w:r>
      <w:r w:rsidR="0071509A" w:rsidRPr="00CD5DD1">
        <w:rPr>
          <w:lang w:val="fr-CA"/>
        </w:rPr>
        <w:t>institutions publiques travaillant dans le domaine de la lutte contre la discrimination et pour l</w:t>
      </w:r>
      <w:r w:rsidR="009A3316">
        <w:rPr>
          <w:lang w:val="fr-CA"/>
        </w:rPr>
        <w:t>’</w:t>
      </w:r>
      <w:r w:rsidR="0071509A" w:rsidRPr="00CD5DD1">
        <w:rPr>
          <w:lang w:val="fr-CA"/>
        </w:rPr>
        <w:t>égalité</w:t>
      </w:r>
      <w:r w:rsidR="00BE25F2" w:rsidRPr="00CD5DD1">
        <w:rPr>
          <w:lang w:val="fr-CA"/>
        </w:rPr>
        <w:t>,</w:t>
      </w:r>
      <w:r w:rsidR="0071509A" w:rsidRPr="00CD5DD1">
        <w:rPr>
          <w:lang w:val="fr-CA"/>
        </w:rPr>
        <w:t xml:space="preserve"> </w:t>
      </w:r>
      <w:r w:rsidR="007D3481" w:rsidRPr="00CD5DD1">
        <w:rPr>
          <w:lang w:val="fr-CA"/>
        </w:rPr>
        <w:t>qui assistera</w:t>
      </w:r>
      <w:r w:rsidR="0071509A" w:rsidRPr="00CD5DD1">
        <w:rPr>
          <w:lang w:val="fr-CA"/>
        </w:rPr>
        <w:t xml:space="preserve"> le Conseil pour l</w:t>
      </w:r>
      <w:r w:rsidR="009A3316">
        <w:rPr>
          <w:lang w:val="fr-CA"/>
        </w:rPr>
        <w:t>’</w:t>
      </w:r>
      <w:r w:rsidR="0071509A" w:rsidRPr="00CD5DD1">
        <w:rPr>
          <w:lang w:val="fr-CA"/>
        </w:rPr>
        <w:t>égalité et la lutte contre la discrimination</w:t>
      </w:r>
      <w:r w:rsidR="00456662" w:rsidRPr="00CD5DD1">
        <w:rPr>
          <w:lang w:val="fr-CA"/>
        </w:rPr>
        <w:t>.</w:t>
      </w:r>
      <w:r w:rsidR="00976698" w:rsidRPr="00CD5DD1">
        <w:rPr>
          <w:lang w:val="fr-CA"/>
        </w:rPr>
        <w:t xml:space="preserve"> </w:t>
      </w:r>
    </w:p>
    <w:p w:rsidR="00456662" w:rsidRPr="00CD5DD1" w:rsidRDefault="00516667" w:rsidP="00516667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456662" w:rsidRPr="00CD5DD1">
        <w:rPr>
          <w:lang w:val="fr-CA"/>
        </w:rPr>
        <w:t>In</w:t>
      </w:r>
      <w:r w:rsidR="00653B6D" w:rsidRPr="00CD5DD1">
        <w:rPr>
          <w:lang w:val="fr-CA"/>
        </w:rPr>
        <w:t>corporation</w:t>
      </w:r>
      <w:r w:rsidR="0071509A" w:rsidRPr="00CD5DD1">
        <w:rPr>
          <w:lang w:val="fr-CA"/>
        </w:rPr>
        <w:t xml:space="preserve"> de la discrimination directe et indirecte dans la définition de la discrimination raciale </w:t>
      </w:r>
      <w:r w:rsidR="00653B6D" w:rsidRPr="00CD5DD1">
        <w:rPr>
          <w:lang w:val="fr-CA"/>
        </w:rPr>
        <w:t>en</w:t>
      </w:r>
      <w:r w:rsidR="0071509A" w:rsidRPr="00CD5DD1">
        <w:rPr>
          <w:lang w:val="fr-CA"/>
        </w:rPr>
        <w:t xml:space="preserve"> droit interne</w:t>
      </w:r>
    </w:p>
    <w:p w:rsidR="00456662" w:rsidRPr="00CD5DD1" w:rsidRDefault="003C3D3C" w:rsidP="00CE42B6">
      <w:pPr>
        <w:pStyle w:val="H4G"/>
        <w:keepNext w:val="0"/>
        <w:keepLines w:val="0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71509A" w:rsidRPr="00CD5DD1">
        <w:rPr>
          <w:lang w:val="fr-CA"/>
        </w:rPr>
        <w:t>L</w:t>
      </w:r>
      <w:r w:rsidR="00456662" w:rsidRPr="00CD5DD1">
        <w:rPr>
          <w:lang w:val="fr-CA"/>
        </w:rPr>
        <w:t xml:space="preserve">e </w:t>
      </w:r>
      <w:r w:rsidR="0071509A" w:rsidRPr="00CD5DD1">
        <w:rPr>
          <w:lang w:val="fr-CA"/>
        </w:rPr>
        <w:t>projet de loi relatif à la lutte contre la discrimination et pour l</w:t>
      </w:r>
      <w:r w:rsidR="009A3316">
        <w:rPr>
          <w:lang w:val="fr-CA"/>
        </w:rPr>
        <w:t>’</w:t>
      </w:r>
      <w:r w:rsidR="0071509A" w:rsidRPr="00CD5DD1">
        <w:rPr>
          <w:lang w:val="fr-CA"/>
        </w:rPr>
        <w:t>égalité</w:t>
      </w:r>
      <w:r w:rsidR="00456662" w:rsidRPr="00CD5DD1">
        <w:rPr>
          <w:lang w:val="fr-CA"/>
        </w:rPr>
        <w:t xml:space="preserve"> </w:t>
      </w:r>
      <w:r w:rsidR="0071509A" w:rsidRPr="00CD5DD1">
        <w:rPr>
          <w:lang w:val="fr-CA"/>
        </w:rPr>
        <w:t>contient des dispositions qui traitent de la discrimination directe et indirecte</w:t>
      </w:r>
      <w:r w:rsidR="00456662" w:rsidRPr="00CD5DD1">
        <w:rPr>
          <w:lang w:val="fr-CA"/>
        </w:rPr>
        <w:t xml:space="preserve">. </w:t>
      </w:r>
    </w:p>
    <w:p w:rsidR="00456662" w:rsidRPr="00CD5DD1" w:rsidRDefault="00456662" w:rsidP="004E2B11">
      <w:pPr>
        <w:pStyle w:val="H4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71509A" w:rsidRPr="00CD5DD1">
        <w:rPr>
          <w:lang w:val="fr-CA"/>
        </w:rPr>
        <w:t>Traitement différe</w:t>
      </w:r>
      <w:r w:rsidR="00EF507E" w:rsidRPr="00CD5DD1">
        <w:rPr>
          <w:lang w:val="fr-CA"/>
        </w:rPr>
        <w:t>nt</w:t>
      </w:r>
      <w:r w:rsidR="0071509A" w:rsidRPr="00CD5DD1">
        <w:rPr>
          <w:lang w:val="fr-CA"/>
        </w:rPr>
        <w:t>i</w:t>
      </w:r>
      <w:r w:rsidR="004B0F6D" w:rsidRPr="00CD5DD1">
        <w:rPr>
          <w:lang w:val="fr-CA"/>
        </w:rPr>
        <w:t>el</w:t>
      </w:r>
      <w:r w:rsidR="0071509A" w:rsidRPr="00CD5DD1">
        <w:rPr>
          <w:lang w:val="fr-CA"/>
        </w:rPr>
        <w:t xml:space="preserve"> </w:t>
      </w:r>
      <w:r w:rsidR="007D3481" w:rsidRPr="00CD5DD1">
        <w:rPr>
          <w:lang w:val="fr-CA"/>
        </w:rPr>
        <w:t>fondé sur</w:t>
      </w:r>
      <w:r w:rsidR="0071509A" w:rsidRPr="00CD5DD1">
        <w:rPr>
          <w:lang w:val="fr-CA"/>
        </w:rPr>
        <w:t xml:space="preserve"> la nationalité ou le</w:t>
      </w:r>
      <w:r w:rsidR="00BA39A3" w:rsidRPr="00CD5DD1">
        <w:rPr>
          <w:lang w:val="fr-CA"/>
        </w:rPr>
        <w:t xml:space="preserve"> statut au regard de la législation sur l</w:t>
      </w:r>
      <w:r w:rsidR="009A3316">
        <w:rPr>
          <w:lang w:val="fr-CA"/>
        </w:rPr>
        <w:t>’</w:t>
      </w:r>
      <w:r w:rsidR="00BA39A3" w:rsidRPr="00CD5DD1">
        <w:rPr>
          <w:lang w:val="fr-CA"/>
        </w:rPr>
        <w:t>immigration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17.</w:t>
      </w:r>
      <w:r w:rsidRPr="00CD5DD1">
        <w:rPr>
          <w:lang w:val="fr-CA"/>
        </w:rPr>
        <w:tab/>
      </w:r>
      <w:r w:rsidR="0019704B" w:rsidRPr="00CD5DD1">
        <w:rPr>
          <w:lang w:val="fr-CA"/>
        </w:rPr>
        <w:t>Les droits et libertés fondamentaux énoncés dans la</w:t>
      </w:r>
      <w:r w:rsidR="00456662" w:rsidRPr="00CD5DD1">
        <w:rPr>
          <w:lang w:val="fr-CA"/>
        </w:rPr>
        <w:t xml:space="preserve"> Constitution </w:t>
      </w:r>
      <w:r w:rsidR="0019704B" w:rsidRPr="00CD5DD1">
        <w:rPr>
          <w:lang w:val="fr-CA"/>
        </w:rPr>
        <w:t>n</w:t>
      </w:r>
      <w:r w:rsidR="009A3316">
        <w:rPr>
          <w:lang w:val="fr-CA"/>
        </w:rPr>
        <w:t>’</w:t>
      </w:r>
      <w:r w:rsidR="0019704B" w:rsidRPr="00CD5DD1">
        <w:rPr>
          <w:lang w:val="fr-CA"/>
        </w:rPr>
        <w:t>in</w:t>
      </w:r>
      <w:r w:rsidR="007D3481" w:rsidRPr="00CD5DD1">
        <w:rPr>
          <w:lang w:val="fr-CA"/>
        </w:rPr>
        <w:t>tro</w:t>
      </w:r>
      <w:r w:rsidR="0019704B" w:rsidRPr="00CD5DD1">
        <w:rPr>
          <w:lang w:val="fr-CA"/>
        </w:rPr>
        <w:t>duisent aucune</w:t>
      </w:r>
      <w:r w:rsidR="00456662" w:rsidRPr="00CD5DD1">
        <w:rPr>
          <w:lang w:val="fr-CA"/>
        </w:rPr>
        <w:t xml:space="preserve"> distinction </w:t>
      </w:r>
      <w:r w:rsidR="0019704B" w:rsidRPr="00CD5DD1">
        <w:rPr>
          <w:lang w:val="fr-CA"/>
        </w:rPr>
        <w:t>entre les ressortissants turcs et étrangers. Ces droits et libertés sont reconnus à toute personne</w:t>
      </w:r>
      <w:r w:rsidR="00BE25F2" w:rsidRPr="00CD5DD1">
        <w:rPr>
          <w:lang w:val="fr-CA"/>
        </w:rPr>
        <w:t>,</w:t>
      </w:r>
      <w:r w:rsidR="0019704B" w:rsidRPr="00CD5DD1">
        <w:rPr>
          <w:lang w:val="fr-CA"/>
        </w:rPr>
        <w:t xml:space="preserve"> sans considération de sa nationalité</w:t>
      </w:r>
      <w:r w:rsidR="00BE25F2" w:rsidRPr="00CD5DD1">
        <w:rPr>
          <w:lang w:val="fr-CA"/>
        </w:rPr>
        <w:t>,</w:t>
      </w:r>
      <w:r w:rsidR="0019704B" w:rsidRPr="00CD5DD1">
        <w:rPr>
          <w:lang w:val="fr-CA"/>
        </w:rPr>
        <w:t xml:space="preserve"> conformément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10 </w:t>
      </w:r>
      <w:r w:rsidR="00FB2646" w:rsidRPr="00CD5DD1">
        <w:rPr>
          <w:lang w:val="fr-CA"/>
        </w:rPr>
        <w:t>de la Constitution</w:t>
      </w:r>
      <w:r w:rsidR="00456662" w:rsidRPr="00CD5DD1">
        <w:rPr>
          <w:lang w:val="fr-CA"/>
        </w:rPr>
        <w:t xml:space="preserve">.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16 </w:t>
      </w:r>
      <w:r w:rsidR="00FB2646" w:rsidRPr="00CD5DD1">
        <w:rPr>
          <w:lang w:val="fr-CA"/>
        </w:rPr>
        <w:t>de la Constitution</w:t>
      </w:r>
      <w:r w:rsidR="00A91FFF" w:rsidRPr="00CD5DD1">
        <w:rPr>
          <w:lang w:val="fr-CA"/>
        </w:rPr>
        <w:t xml:space="preserve"> dispose que </w:t>
      </w:r>
      <w:r w:rsidR="00B61910" w:rsidRPr="00CD5DD1">
        <w:rPr>
          <w:lang w:val="fr-CA"/>
        </w:rPr>
        <w:t>«</w:t>
      </w:r>
      <w:r w:rsidR="00AE776C" w:rsidRPr="00CD5DD1">
        <w:rPr>
          <w:lang w:val="fr-CA"/>
        </w:rPr>
        <w:t>l</w:t>
      </w:r>
      <w:r w:rsidR="0019704B" w:rsidRPr="00CD5DD1">
        <w:rPr>
          <w:lang w:val="fr-CA"/>
        </w:rPr>
        <w:t>es droits et libertés fondamentaux peuvent être limités par la loi conformément au droit international en ce qui concerne les étrangers</w:t>
      </w:r>
      <w:r w:rsidR="00B61910" w:rsidRPr="00CD5DD1">
        <w:rPr>
          <w:lang w:val="fr-CA"/>
        </w:rPr>
        <w:t>»</w:t>
      </w:r>
      <w:r w:rsidR="00184630" w:rsidRPr="00CD5DD1">
        <w:rPr>
          <w:lang w:val="fr-CA"/>
        </w:rPr>
        <w:t>.</w:t>
      </w:r>
      <w:r w:rsidR="0019704B" w:rsidRPr="00CD5DD1">
        <w:rPr>
          <w:lang w:val="fr-CA"/>
        </w:rPr>
        <w:t xml:space="preserve"> Les droits politiques (droit de vote</w:t>
      </w:r>
      <w:r w:rsidR="00653B6D" w:rsidRPr="00CD5DD1">
        <w:rPr>
          <w:lang w:val="fr-CA"/>
        </w:rPr>
        <w:t>r</w:t>
      </w:r>
      <w:r w:rsidR="0019704B" w:rsidRPr="00CD5DD1">
        <w:rPr>
          <w:lang w:val="fr-CA"/>
        </w:rPr>
        <w:t xml:space="preserve"> et d</w:t>
      </w:r>
      <w:r w:rsidR="009A3316">
        <w:rPr>
          <w:lang w:val="fr-CA"/>
        </w:rPr>
        <w:t>’</w:t>
      </w:r>
      <w:r w:rsidR="00653B6D" w:rsidRPr="00CD5DD1">
        <w:rPr>
          <w:lang w:val="fr-CA"/>
        </w:rPr>
        <w:t>être élu</w:t>
      </w:r>
      <w:r w:rsidR="00BE25F2" w:rsidRPr="00CD5DD1">
        <w:rPr>
          <w:lang w:val="fr-CA"/>
        </w:rPr>
        <w:t>,</w:t>
      </w:r>
      <w:r w:rsidR="0019704B" w:rsidRPr="00CD5DD1">
        <w:rPr>
          <w:lang w:val="fr-CA"/>
        </w:rPr>
        <w:t xml:space="preserve"> droit de former des partis politiques et de s</w:t>
      </w:r>
      <w:r w:rsidR="009A3316">
        <w:rPr>
          <w:lang w:val="fr-CA"/>
        </w:rPr>
        <w:t>’</w:t>
      </w:r>
      <w:r w:rsidR="0019704B" w:rsidRPr="00CD5DD1">
        <w:rPr>
          <w:lang w:val="fr-CA"/>
        </w:rPr>
        <w:t>y affilier</w:t>
      </w:r>
      <w:r w:rsidR="00456662" w:rsidRPr="00CD5DD1">
        <w:rPr>
          <w:lang w:val="fr-CA"/>
        </w:rPr>
        <w:t xml:space="preserve">)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19704B" w:rsidRPr="00CD5DD1">
        <w:rPr>
          <w:lang w:val="fr-CA"/>
        </w:rPr>
        <w:t>le droit d</w:t>
      </w:r>
      <w:r w:rsidR="009A3316">
        <w:rPr>
          <w:lang w:val="fr-CA"/>
        </w:rPr>
        <w:t>’</w:t>
      </w:r>
      <w:r w:rsidR="0019704B" w:rsidRPr="00CD5DD1">
        <w:rPr>
          <w:lang w:val="fr-CA"/>
        </w:rPr>
        <w:t xml:space="preserve">entrer dans la fonction publique sont toutefois réservés aux </w:t>
      </w:r>
      <w:r w:rsidR="005B65EF" w:rsidRPr="00CD5DD1">
        <w:rPr>
          <w:lang w:val="fr-CA"/>
        </w:rPr>
        <w:t>citoyens</w:t>
      </w:r>
      <w:r w:rsidR="0019704B" w:rsidRPr="00CD5DD1">
        <w:rPr>
          <w:lang w:val="fr-CA"/>
        </w:rPr>
        <w:t xml:space="preserve"> turcs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18.</w:t>
      </w:r>
      <w:r w:rsidRPr="00CD5DD1">
        <w:rPr>
          <w:lang w:val="fr-CA"/>
        </w:rPr>
        <w:tab/>
      </w:r>
      <w:r w:rsidR="0019704B" w:rsidRPr="00CD5DD1">
        <w:rPr>
          <w:lang w:val="fr-CA"/>
        </w:rPr>
        <w:t>La nouvelle loi sur les étrangers et la protection internationale a été promulguée le</w:t>
      </w:r>
      <w:r w:rsidR="00456662" w:rsidRPr="00CD5DD1">
        <w:rPr>
          <w:lang w:val="fr-CA"/>
        </w:rPr>
        <w:t xml:space="preserve"> 11 </w:t>
      </w:r>
      <w:r w:rsidR="00CC3646" w:rsidRPr="00CD5DD1">
        <w:rPr>
          <w:lang w:val="fr-CA"/>
        </w:rPr>
        <w:t>avril</w:t>
      </w:r>
      <w:r w:rsidR="00456662" w:rsidRPr="00CD5DD1">
        <w:rPr>
          <w:lang w:val="fr-CA"/>
        </w:rPr>
        <w:t xml:space="preserve"> 2013. </w:t>
      </w:r>
      <w:r w:rsidR="0019704B" w:rsidRPr="00CD5DD1">
        <w:rPr>
          <w:lang w:val="fr-CA"/>
        </w:rPr>
        <w:t>La loi qui vise à renforcer la capacité institutionnelle de la Turquie en matière d</w:t>
      </w:r>
      <w:r w:rsidR="009A3316">
        <w:rPr>
          <w:lang w:val="fr-CA"/>
        </w:rPr>
        <w:t>’</w:t>
      </w:r>
      <w:r w:rsidR="0019704B" w:rsidRPr="00CD5DD1">
        <w:rPr>
          <w:lang w:val="fr-CA"/>
        </w:rPr>
        <w:t xml:space="preserve">immigration et de protection internationale a été préparée </w:t>
      </w:r>
      <w:r w:rsidR="008F187F" w:rsidRPr="00CD5DD1">
        <w:rPr>
          <w:lang w:val="fr-CA"/>
        </w:rPr>
        <w:t>avec le concours d</w:t>
      </w:r>
      <w:r w:rsidR="009A3316">
        <w:rPr>
          <w:lang w:val="fr-CA"/>
        </w:rPr>
        <w:t>’</w:t>
      </w:r>
      <w:r w:rsidR="008F187F" w:rsidRPr="00CD5DD1">
        <w:rPr>
          <w:lang w:val="fr-CA"/>
        </w:rPr>
        <w:t>institutions publiques compétentes</w:t>
      </w:r>
      <w:r w:rsidR="00BE25F2" w:rsidRPr="00CD5DD1">
        <w:rPr>
          <w:lang w:val="fr-CA"/>
        </w:rPr>
        <w:t>,</w:t>
      </w:r>
      <w:r w:rsidR="008F187F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8F187F" w:rsidRPr="00CD5DD1">
        <w:rPr>
          <w:lang w:val="fr-CA"/>
        </w:rPr>
        <w:t>organisations internationales telles que le Haut-Commissariat des Nations Unies pour les réfugiés et le Conseil de l</w:t>
      </w:r>
      <w:r w:rsidR="009A3316">
        <w:rPr>
          <w:lang w:val="fr-CA"/>
        </w:rPr>
        <w:t>’</w:t>
      </w:r>
      <w:r w:rsidR="008F187F" w:rsidRPr="00CD5DD1">
        <w:rPr>
          <w:lang w:val="fr-CA"/>
        </w:rPr>
        <w:t>Europe</w:t>
      </w:r>
      <w:r w:rsidR="00BE25F2" w:rsidRPr="00CD5DD1">
        <w:rPr>
          <w:lang w:val="fr-CA"/>
        </w:rPr>
        <w:t>,</w:t>
      </w:r>
      <w:r w:rsidR="008F187F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8F187F" w:rsidRPr="00CD5DD1">
        <w:rPr>
          <w:lang w:val="fr-CA"/>
        </w:rPr>
        <w:t>organisations de la société civ</w:t>
      </w:r>
      <w:r w:rsidR="009A4AD9" w:rsidRPr="00CD5DD1">
        <w:rPr>
          <w:lang w:val="fr-CA"/>
        </w:rPr>
        <w:t>ile et d</w:t>
      </w:r>
      <w:r w:rsidR="009A3316">
        <w:rPr>
          <w:lang w:val="fr-CA"/>
        </w:rPr>
        <w:t>’</w:t>
      </w:r>
      <w:r w:rsidR="009A4AD9" w:rsidRPr="00CD5DD1">
        <w:rPr>
          <w:lang w:val="fr-CA"/>
        </w:rPr>
        <w:t>autres parties intéres</w:t>
      </w:r>
      <w:r w:rsidR="008F187F" w:rsidRPr="00CD5DD1">
        <w:rPr>
          <w:lang w:val="fr-CA"/>
        </w:rPr>
        <w:t>sées</w:t>
      </w:r>
      <w:r w:rsidR="00456662" w:rsidRPr="00CD5DD1">
        <w:rPr>
          <w:lang w:val="fr-CA"/>
        </w:rPr>
        <w:t xml:space="preserve">. </w:t>
      </w:r>
    </w:p>
    <w:p w:rsidR="00456662" w:rsidRPr="00CD5DD1" w:rsidRDefault="00456662" w:rsidP="007D472C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7D472C" w:rsidRPr="00CD5DD1">
        <w:rPr>
          <w:lang w:val="fr-CA"/>
        </w:rPr>
        <w:t>2</w:t>
      </w:r>
      <w:r w:rsidRPr="00CD5DD1">
        <w:rPr>
          <w:lang w:val="fr-CA"/>
        </w:rPr>
        <w:t>.</w:t>
      </w:r>
      <w:r w:rsidRPr="00CD5DD1">
        <w:rPr>
          <w:lang w:val="fr-CA"/>
        </w:rPr>
        <w:tab/>
      </w:r>
      <w:r w:rsidR="009A4AD9" w:rsidRPr="00CD5DD1">
        <w:rPr>
          <w:lang w:val="fr-CA"/>
        </w:rPr>
        <w:t>Renseignements sur des mesures spéciales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19.</w:t>
      </w:r>
      <w:r w:rsidRPr="00CD5DD1">
        <w:rPr>
          <w:lang w:val="fr-CA"/>
        </w:rPr>
        <w:tab/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10 </w:t>
      </w:r>
      <w:r w:rsidR="00FB2646" w:rsidRPr="00CD5DD1">
        <w:rPr>
          <w:lang w:val="fr-CA"/>
        </w:rPr>
        <w:t>de la Constitution</w:t>
      </w:r>
      <w:r w:rsidR="00456662" w:rsidRPr="00CD5DD1">
        <w:rPr>
          <w:lang w:val="fr-CA"/>
        </w:rPr>
        <w:t xml:space="preserve"> </w:t>
      </w:r>
      <w:r w:rsidR="00653B6D" w:rsidRPr="00CD5DD1">
        <w:rPr>
          <w:lang w:val="fr-CA"/>
        </w:rPr>
        <w:t>relatif à</w:t>
      </w:r>
      <w:r w:rsidR="009A4AD9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9A4AD9" w:rsidRPr="00CD5DD1">
        <w:rPr>
          <w:lang w:val="fr-CA"/>
        </w:rPr>
        <w:t xml:space="preserve">égalité devant la loi a été modifié </w:t>
      </w:r>
      <w:r w:rsidR="00A91FFF" w:rsidRPr="00CD5DD1">
        <w:rPr>
          <w:lang w:val="fr-CA"/>
        </w:rPr>
        <w:t>à l</w:t>
      </w:r>
      <w:r w:rsidR="009A3316">
        <w:rPr>
          <w:lang w:val="fr-CA"/>
        </w:rPr>
        <w:t>’</w:t>
      </w:r>
      <w:r w:rsidR="00A91FFF" w:rsidRPr="00CD5DD1">
        <w:rPr>
          <w:lang w:val="fr-CA"/>
        </w:rPr>
        <w:t>issue du</w:t>
      </w:r>
      <w:r w:rsidR="009A4AD9" w:rsidRPr="00CD5DD1">
        <w:rPr>
          <w:lang w:val="fr-CA"/>
        </w:rPr>
        <w:t xml:space="preserve"> référendum du</w:t>
      </w:r>
      <w:r w:rsidR="00456662" w:rsidRPr="00CD5DD1">
        <w:rPr>
          <w:lang w:val="fr-CA"/>
        </w:rPr>
        <w:t xml:space="preserve"> 12 </w:t>
      </w:r>
      <w:r w:rsidR="00CC3646" w:rsidRPr="00CD5DD1">
        <w:rPr>
          <w:lang w:val="fr-CA"/>
        </w:rPr>
        <w:t>septembre</w:t>
      </w:r>
      <w:r w:rsidR="00456662" w:rsidRPr="00CD5DD1">
        <w:rPr>
          <w:lang w:val="fr-CA"/>
        </w:rPr>
        <w:t xml:space="preserve"> 2010. </w:t>
      </w:r>
      <w:r w:rsidR="009A4AD9" w:rsidRPr="00CD5DD1">
        <w:rPr>
          <w:lang w:val="fr-CA"/>
        </w:rPr>
        <w:t>Le nouvel a</w:t>
      </w:r>
      <w:r w:rsidR="00456662" w:rsidRPr="00CD5DD1">
        <w:rPr>
          <w:lang w:val="fr-CA"/>
        </w:rPr>
        <w:t xml:space="preserve">rticle </w:t>
      </w:r>
      <w:r w:rsidR="009A4AD9" w:rsidRPr="00CD5DD1">
        <w:rPr>
          <w:lang w:val="fr-CA"/>
        </w:rPr>
        <w:t xml:space="preserve">prévoit des mesures en faveur des groupes </w:t>
      </w:r>
      <w:r w:rsidR="005B65EF" w:rsidRPr="00CD5DD1">
        <w:rPr>
          <w:lang w:val="fr-CA"/>
        </w:rPr>
        <w:t xml:space="preserve">nécessitant </w:t>
      </w:r>
      <w:r w:rsidR="0042220E" w:rsidRPr="00CD5DD1">
        <w:rPr>
          <w:lang w:val="fr-CA"/>
        </w:rPr>
        <w:t>une protection sociale</w:t>
      </w:r>
      <w:r w:rsidR="00BE25F2" w:rsidRPr="00CD5DD1">
        <w:rPr>
          <w:lang w:val="fr-CA"/>
        </w:rPr>
        <w:t>,</w:t>
      </w:r>
      <w:r w:rsidR="0042220E" w:rsidRPr="00CD5DD1">
        <w:rPr>
          <w:lang w:val="fr-CA"/>
        </w:rPr>
        <w:t xml:space="preserve"> à savoir les femmes</w:t>
      </w:r>
      <w:r w:rsidR="00BE25F2" w:rsidRPr="00CD5DD1">
        <w:rPr>
          <w:lang w:val="fr-CA"/>
        </w:rPr>
        <w:t>,</w:t>
      </w:r>
      <w:r w:rsidR="0042220E" w:rsidRPr="00CD5DD1">
        <w:rPr>
          <w:lang w:val="fr-CA"/>
        </w:rPr>
        <w:t xml:space="preserve"> les enfants</w:t>
      </w:r>
      <w:r w:rsidR="00BE25F2" w:rsidRPr="00CD5DD1">
        <w:rPr>
          <w:lang w:val="fr-CA"/>
        </w:rPr>
        <w:t>,</w:t>
      </w:r>
      <w:r w:rsidR="0042220E" w:rsidRPr="00CD5DD1">
        <w:rPr>
          <w:lang w:val="fr-CA"/>
        </w:rPr>
        <w:t xml:space="preserve"> les personnes âgées</w:t>
      </w:r>
      <w:r w:rsidR="00BE25F2" w:rsidRPr="00CD5DD1">
        <w:rPr>
          <w:lang w:val="fr-CA"/>
        </w:rPr>
        <w:t>,</w:t>
      </w:r>
      <w:r w:rsidR="0042220E" w:rsidRPr="00CD5DD1">
        <w:rPr>
          <w:lang w:val="fr-CA"/>
        </w:rPr>
        <w:t xml:space="preserve"> les personnes handicapées</w:t>
      </w:r>
      <w:r w:rsidR="00BE25F2" w:rsidRPr="00CD5DD1">
        <w:rPr>
          <w:lang w:val="fr-CA"/>
        </w:rPr>
        <w:t>,</w:t>
      </w:r>
      <w:r w:rsidR="0042220E" w:rsidRPr="00CD5DD1">
        <w:rPr>
          <w:lang w:val="fr-CA"/>
        </w:rPr>
        <w:t xml:space="preserve"> les veuves et les orphelins de martyrs ainsi que les infirmes et les anciens combattants. L</w:t>
      </w:r>
      <w:r w:rsidR="009A3316">
        <w:rPr>
          <w:lang w:val="fr-CA"/>
        </w:rPr>
        <w:t>’</w:t>
      </w:r>
      <w:r w:rsidR="0042220E" w:rsidRPr="00CD5DD1">
        <w:rPr>
          <w:lang w:val="fr-CA"/>
        </w:rPr>
        <w:t>introduction d</w:t>
      </w:r>
      <w:r w:rsidR="009A3316">
        <w:rPr>
          <w:lang w:val="fr-CA"/>
        </w:rPr>
        <w:t>’</w:t>
      </w:r>
      <w:r w:rsidR="0042220E" w:rsidRPr="00CD5DD1">
        <w:rPr>
          <w:lang w:val="fr-CA"/>
        </w:rPr>
        <w:t xml:space="preserve">une clause relative à des mesures spéciales pour la première fois dans la </w:t>
      </w:r>
      <w:r w:rsidR="00456662" w:rsidRPr="00CD5DD1">
        <w:rPr>
          <w:lang w:val="fr-CA"/>
        </w:rPr>
        <w:t xml:space="preserve">Constitution </w:t>
      </w:r>
      <w:r w:rsidR="005B65EF" w:rsidRPr="00CD5DD1">
        <w:rPr>
          <w:lang w:val="fr-CA"/>
        </w:rPr>
        <w:t>constitue</w:t>
      </w:r>
      <w:r w:rsidR="0042220E" w:rsidRPr="00CD5DD1">
        <w:rPr>
          <w:lang w:val="fr-CA"/>
        </w:rPr>
        <w:t xml:space="preserve"> un</w:t>
      </w:r>
      <w:r w:rsidR="00F633B4" w:rsidRPr="00CD5DD1">
        <w:rPr>
          <w:lang w:val="fr-CA"/>
        </w:rPr>
        <w:t>e avancée substantielle pour</w:t>
      </w:r>
      <w:r w:rsidR="0042220E" w:rsidRPr="00CD5DD1">
        <w:rPr>
          <w:lang w:val="fr-CA"/>
        </w:rPr>
        <w:t xml:space="preserve"> la protection des droits constitutionnels de ces groupes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20.</w:t>
      </w:r>
      <w:r w:rsidRPr="00CD5DD1">
        <w:rPr>
          <w:lang w:val="fr-CA"/>
        </w:rPr>
        <w:tab/>
      </w:r>
      <w:r w:rsidR="0042220E" w:rsidRPr="00CD5DD1">
        <w:rPr>
          <w:lang w:val="fr-CA"/>
        </w:rPr>
        <w:t>Cette modification</w:t>
      </w:r>
      <w:r w:rsidR="00283DCF" w:rsidRPr="00CD5DD1">
        <w:rPr>
          <w:lang w:val="fr-CA"/>
        </w:rPr>
        <w:t xml:space="preserve"> </w:t>
      </w:r>
      <w:r w:rsidR="00F633B4" w:rsidRPr="00CD5DD1">
        <w:rPr>
          <w:lang w:val="fr-CA"/>
        </w:rPr>
        <w:t xml:space="preserve">apporte </w:t>
      </w:r>
      <w:r w:rsidR="00B72177" w:rsidRPr="00CD5DD1">
        <w:rPr>
          <w:lang w:val="fr-CA"/>
        </w:rPr>
        <w:t xml:space="preserve">également </w:t>
      </w:r>
      <w:r w:rsidR="00F633B4" w:rsidRPr="00CD5DD1">
        <w:rPr>
          <w:lang w:val="fr-CA"/>
        </w:rPr>
        <w:t>la garantie constitutionnelle</w:t>
      </w:r>
      <w:r w:rsidR="00283DCF" w:rsidRPr="00CD5DD1">
        <w:rPr>
          <w:lang w:val="fr-CA"/>
        </w:rPr>
        <w:t xml:space="preserve"> que les mesures spéci</w:t>
      </w:r>
      <w:r w:rsidR="00F548F6">
        <w:rPr>
          <w:lang w:val="fr-CA"/>
        </w:rPr>
        <w:t>ales devant être prises par le g</w:t>
      </w:r>
      <w:r w:rsidR="00283DCF" w:rsidRPr="00CD5DD1">
        <w:rPr>
          <w:lang w:val="fr-CA"/>
        </w:rPr>
        <w:t>ouvernement en faveur de ceux qui ont besoin d</w:t>
      </w:r>
      <w:r w:rsidR="009A3316">
        <w:rPr>
          <w:lang w:val="fr-CA"/>
        </w:rPr>
        <w:t>’</w:t>
      </w:r>
      <w:r w:rsidR="00283DCF" w:rsidRPr="00CD5DD1">
        <w:rPr>
          <w:lang w:val="fr-CA"/>
        </w:rPr>
        <w:t xml:space="preserve">une protection ne </w:t>
      </w:r>
      <w:r w:rsidR="00F633B4" w:rsidRPr="00CD5DD1">
        <w:rPr>
          <w:lang w:val="fr-CA"/>
        </w:rPr>
        <w:t>seront</w:t>
      </w:r>
      <w:r w:rsidR="00283DCF" w:rsidRPr="00CD5DD1">
        <w:rPr>
          <w:lang w:val="fr-CA"/>
        </w:rPr>
        <w:t xml:space="preserve"> pas </w:t>
      </w:r>
      <w:r w:rsidR="00B61910" w:rsidRPr="00CD5DD1">
        <w:rPr>
          <w:lang w:val="fr-CA"/>
        </w:rPr>
        <w:t>«</w:t>
      </w:r>
      <w:r w:rsidR="00283DCF" w:rsidRPr="00CD5DD1">
        <w:rPr>
          <w:lang w:val="fr-CA"/>
        </w:rPr>
        <w:t>interprétées contrairement au principe d</w:t>
      </w:r>
      <w:r w:rsidR="009A3316">
        <w:rPr>
          <w:lang w:val="fr-CA"/>
        </w:rPr>
        <w:t>’</w:t>
      </w:r>
      <w:r w:rsidR="00283DCF" w:rsidRPr="00CD5DD1">
        <w:rPr>
          <w:lang w:val="fr-CA"/>
        </w:rPr>
        <w:t>égalité</w:t>
      </w:r>
      <w:r w:rsidR="00B61910" w:rsidRPr="00CD5DD1">
        <w:rPr>
          <w:lang w:val="fr-CA"/>
        </w:rPr>
        <w:t>»</w:t>
      </w:r>
      <w:r w:rsidR="00456662" w:rsidRPr="00CD5DD1">
        <w:rPr>
          <w:lang w:val="fr-CA"/>
        </w:rPr>
        <w:t xml:space="preserve">. </w:t>
      </w:r>
      <w:r w:rsidR="00283DCF" w:rsidRPr="00CD5DD1">
        <w:rPr>
          <w:lang w:val="fr-CA"/>
        </w:rPr>
        <w:t>Ainsi</w:t>
      </w:r>
      <w:r w:rsidR="00BE25F2" w:rsidRPr="00CD5DD1">
        <w:rPr>
          <w:lang w:val="fr-CA"/>
        </w:rPr>
        <w:t>,</w:t>
      </w:r>
      <w:r w:rsidR="00283DCF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E90B32" w:rsidRPr="00CD5DD1">
        <w:rPr>
          <w:lang w:val="fr-CA"/>
        </w:rPr>
        <w:t>État</w:t>
      </w:r>
      <w:r w:rsidR="00283DCF" w:rsidRPr="00CD5DD1">
        <w:rPr>
          <w:lang w:val="fr-CA"/>
        </w:rPr>
        <w:t xml:space="preserve"> </w:t>
      </w:r>
      <w:r w:rsidR="00DF20F0" w:rsidRPr="00CD5DD1">
        <w:rPr>
          <w:lang w:val="fr-CA"/>
        </w:rPr>
        <w:t>peut</w:t>
      </w:r>
      <w:r w:rsidR="00283DCF" w:rsidRPr="00CD5DD1">
        <w:rPr>
          <w:lang w:val="fr-CA"/>
        </w:rPr>
        <w:t xml:space="preserve"> prendre des mesures spéciales en faveur de ceux qui </w:t>
      </w:r>
      <w:r w:rsidR="00F633B4" w:rsidRPr="00CD5DD1">
        <w:rPr>
          <w:lang w:val="fr-CA"/>
        </w:rPr>
        <w:t xml:space="preserve">nécessitent </w:t>
      </w:r>
      <w:r w:rsidR="00283DCF" w:rsidRPr="00CD5DD1">
        <w:rPr>
          <w:lang w:val="fr-CA"/>
        </w:rPr>
        <w:t>une protection pour assurer l</w:t>
      </w:r>
      <w:r w:rsidR="009A3316">
        <w:rPr>
          <w:lang w:val="fr-CA"/>
        </w:rPr>
        <w:t>’</w:t>
      </w:r>
      <w:r w:rsidR="00283DCF" w:rsidRPr="00CD5DD1">
        <w:rPr>
          <w:lang w:val="fr-CA"/>
        </w:rPr>
        <w:t>égalité entre tous les segments de la société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21.</w:t>
      </w:r>
      <w:r w:rsidRPr="00CD5DD1">
        <w:rPr>
          <w:lang w:val="fr-CA"/>
        </w:rPr>
        <w:tab/>
      </w:r>
      <w:r w:rsidR="00283DCF" w:rsidRPr="00CD5DD1">
        <w:rPr>
          <w:lang w:val="fr-CA"/>
        </w:rPr>
        <w:t>La</w:t>
      </w:r>
      <w:r w:rsidR="00456662" w:rsidRPr="00CD5DD1">
        <w:rPr>
          <w:lang w:val="fr-CA"/>
        </w:rPr>
        <w:t xml:space="preserve"> situation </w:t>
      </w:r>
      <w:r w:rsidR="00283DCF" w:rsidRPr="00CD5DD1">
        <w:rPr>
          <w:lang w:val="fr-CA"/>
        </w:rPr>
        <w:t>des ressortissants turcs considérés comme défavorisés reçoit toute l</w:t>
      </w:r>
      <w:r w:rsidR="009A3316">
        <w:rPr>
          <w:lang w:val="fr-CA"/>
        </w:rPr>
        <w:t>’</w:t>
      </w:r>
      <w:r w:rsidR="00283DCF" w:rsidRPr="00CD5DD1">
        <w:rPr>
          <w:lang w:val="fr-CA"/>
        </w:rPr>
        <w:t xml:space="preserve">attention voulue dans le cadre général de la lutte contre la discrimination </w:t>
      </w:r>
      <w:r w:rsidR="00B72177" w:rsidRPr="00CD5DD1">
        <w:rPr>
          <w:lang w:val="fr-CA"/>
        </w:rPr>
        <w:t xml:space="preserve">au regard </w:t>
      </w:r>
      <w:r w:rsidR="00283DCF" w:rsidRPr="00CD5DD1">
        <w:rPr>
          <w:lang w:val="fr-CA"/>
        </w:rPr>
        <w:t>des droits de l</w:t>
      </w:r>
      <w:r w:rsidR="009A3316">
        <w:rPr>
          <w:lang w:val="fr-CA"/>
        </w:rPr>
        <w:t>’</w:t>
      </w:r>
      <w:r w:rsidR="00283DCF" w:rsidRPr="00CD5DD1">
        <w:rPr>
          <w:lang w:val="fr-CA"/>
        </w:rPr>
        <w:t>homme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22.</w:t>
      </w:r>
      <w:r w:rsidRPr="00CD5DD1">
        <w:rPr>
          <w:lang w:val="fr-CA"/>
        </w:rPr>
        <w:tab/>
      </w:r>
      <w:r w:rsidR="00283DCF" w:rsidRPr="00CD5DD1">
        <w:rPr>
          <w:lang w:val="fr-CA"/>
        </w:rPr>
        <w:t>E</w:t>
      </w:r>
      <w:r w:rsidR="00456662" w:rsidRPr="00CD5DD1">
        <w:rPr>
          <w:lang w:val="fr-CA"/>
        </w:rPr>
        <w:t>n 2009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5603B7" w:rsidRPr="00CD5DD1">
        <w:rPr>
          <w:lang w:val="fr-CA"/>
        </w:rPr>
        <w:t>le Gouvernement turc</w:t>
      </w:r>
      <w:r w:rsidR="00456662" w:rsidRPr="00CD5DD1">
        <w:rPr>
          <w:lang w:val="fr-CA"/>
        </w:rPr>
        <w:t xml:space="preserve"> </w:t>
      </w:r>
      <w:r w:rsidR="00915395" w:rsidRPr="00CD5DD1">
        <w:rPr>
          <w:lang w:val="fr-CA"/>
        </w:rPr>
        <w:t>a lancé un processus d</w:t>
      </w:r>
      <w:r w:rsidR="009A3316">
        <w:rPr>
          <w:lang w:val="fr-CA"/>
        </w:rPr>
        <w:t>’</w:t>
      </w:r>
      <w:r w:rsidR="00915395" w:rsidRPr="00CD5DD1">
        <w:rPr>
          <w:lang w:val="fr-CA"/>
        </w:rPr>
        <w:t xml:space="preserve">ouverture démocratique </w:t>
      </w:r>
      <w:r w:rsidR="00472B6A" w:rsidRPr="00CD5DD1">
        <w:rPr>
          <w:lang w:val="fr-CA"/>
        </w:rPr>
        <w:t>en direction</w:t>
      </w:r>
      <w:r w:rsidR="00C8258C" w:rsidRPr="00CD5DD1">
        <w:rPr>
          <w:lang w:val="fr-CA"/>
        </w:rPr>
        <w:t xml:space="preserve"> de </w:t>
      </w:r>
      <w:r w:rsidR="00915395" w:rsidRPr="00CD5DD1">
        <w:rPr>
          <w:lang w:val="fr-CA"/>
        </w:rPr>
        <w:t>la population rom de Turquie dans le but d</w:t>
      </w:r>
      <w:r w:rsidR="009A3316">
        <w:rPr>
          <w:lang w:val="fr-CA"/>
        </w:rPr>
        <w:t>’</w:t>
      </w:r>
      <w:r w:rsidR="00915395" w:rsidRPr="00CD5DD1">
        <w:rPr>
          <w:lang w:val="fr-CA"/>
        </w:rPr>
        <w:t>i</w:t>
      </w:r>
      <w:r w:rsidR="00F52D46" w:rsidRPr="00CD5DD1">
        <w:rPr>
          <w:lang w:val="fr-CA"/>
        </w:rPr>
        <w:t xml:space="preserve">nventorier </w:t>
      </w:r>
      <w:r w:rsidR="00915395" w:rsidRPr="00CD5DD1">
        <w:rPr>
          <w:lang w:val="fr-CA"/>
        </w:rPr>
        <w:t xml:space="preserve">et de rechercher des solutions aux problèmes </w:t>
      </w:r>
      <w:r w:rsidR="00C8258C" w:rsidRPr="00CD5DD1">
        <w:rPr>
          <w:lang w:val="fr-CA"/>
        </w:rPr>
        <w:t>qu</w:t>
      </w:r>
      <w:r w:rsidR="009A3316">
        <w:rPr>
          <w:lang w:val="fr-CA"/>
        </w:rPr>
        <w:t>’</w:t>
      </w:r>
      <w:r w:rsidR="00C8258C" w:rsidRPr="00CD5DD1">
        <w:rPr>
          <w:lang w:val="fr-CA"/>
        </w:rPr>
        <w:t xml:space="preserve">elle </w:t>
      </w:r>
      <w:r w:rsidR="00915395" w:rsidRPr="00CD5DD1">
        <w:rPr>
          <w:lang w:val="fr-CA"/>
        </w:rPr>
        <w:t>rencontr</w:t>
      </w:r>
      <w:r w:rsidR="00C8258C" w:rsidRPr="00CD5DD1">
        <w:rPr>
          <w:lang w:val="fr-CA"/>
        </w:rPr>
        <w:t>e</w:t>
      </w:r>
      <w:r w:rsidR="00BE25F2" w:rsidRPr="00CD5DD1">
        <w:rPr>
          <w:lang w:val="fr-CA"/>
        </w:rPr>
        <w:t>,</w:t>
      </w:r>
      <w:r w:rsidR="00915395" w:rsidRPr="00CD5DD1">
        <w:rPr>
          <w:lang w:val="fr-CA"/>
        </w:rPr>
        <w:t xml:space="preserve"> notamment dans les domaines de l</w:t>
      </w:r>
      <w:r w:rsidR="009A3316">
        <w:rPr>
          <w:lang w:val="fr-CA"/>
        </w:rPr>
        <w:t>’</w:t>
      </w:r>
      <w:r w:rsidR="00915395" w:rsidRPr="00CD5DD1">
        <w:rPr>
          <w:lang w:val="fr-CA"/>
        </w:rPr>
        <w:t>emploi</w:t>
      </w:r>
      <w:r w:rsidR="00BE25F2" w:rsidRPr="00CD5DD1">
        <w:rPr>
          <w:lang w:val="fr-CA"/>
        </w:rPr>
        <w:t>,</w:t>
      </w:r>
      <w:r w:rsidR="00915395" w:rsidRPr="00CD5DD1">
        <w:rPr>
          <w:lang w:val="fr-CA"/>
        </w:rPr>
        <w:t xml:space="preserve"> du logement</w:t>
      </w:r>
      <w:r w:rsidR="00BE25F2" w:rsidRPr="00CD5DD1">
        <w:rPr>
          <w:lang w:val="fr-CA"/>
        </w:rPr>
        <w:t>,</w:t>
      </w:r>
      <w:r w:rsidR="00915395" w:rsidRPr="00CD5DD1">
        <w:rPr>
          <w:lang w:val="fr-CA"/>
        </w:rPr>
        <w:t xml:space="preserve"> de la santé et de l</w:t>
      </w:r>
      <w:r w:rsidR="009A3316">
        <w:rPr>
          <w:lang w:val="fr-CA"/>
        </w:rPr>
        <w:t>’</w:t>
      </w:r>
      <w:r w:rsidR="00915395" w:rsidRPr="00CD5DD1">
        <w:rPr>
          <w:lang w:val="fr-CA"/>
        </w:rPr>
        <w:t>éducation</w:t>
      </w:r>
      <w:r w:rsidR="00BE25F2" w:rsidRPr="00CD5DD1">
        <w:rPr>
          <w:lang w:val="fr-CA"/>
        </w:rPr>
        <w:t>,</w:t>
      </w:r>
      <w:r w:rsidR="00915395" w:rsidRPr="00CD5DD1">
        <w:rPr>
          <w:lang w:val="fr-CA"/>
        </w:rPr>
        <w:t xml:space="preserve"> en renforçant le dialogue entre les Roms et les autorités gouvernementales</w:t>
      </w:r>
      <w:r w:rsidR="00BE25F2" w:rsidRPr="00CD5DD1">
        <w:rPr>
          <w:lang w:val="fr-CA"/>
        </w:rPr>
        <w:t>,</w:t>
      </w:r>
      <w:r w:rsidR="00915395" w:rsidRPr="00CD5DD1">
        <w:rPr>
          <w:lang w:val="fr-CA"/>
        </w:rPr>
        <w:t xml:space="preserve"> en sensibilisant la société dans son ensemble aux diffi</w:t>
      </w:r>
      <w:r w:rsidR="00A91FFF" w:rsidRPr="00CD5DD1">
        <w:rPr>
          <w:lang w:val="fr-CA"/>
        </w:rPr>
        <w:t>cultés rencontrées par les Roms et</w:t>
      </w:r>
      <w:r w:rsidR="00915395" w:rsidRPr="00CD5DD1">
        <w:rPr>
          <w:lang w:val="fr-CA"/>
        </w:rPr>
        <w:t xml:space="preserve"> en offrant à ces derniers d</w:t>
      </w:r>
      <w:r w:rsidR="009A3316">
        <w:rPr>
          <w:lang w:val="fr-CA"/>
        </w:rPr>
        <w:t>’</w:t>
      </w:r>
      <w:r w:rsidR="00F52D46" w:rsidRPr="00CD5DD1">
        <w:rPr>
          <w:lang w:val="fr-CA"/>
        </w:rPr>
        <w:t>autres</w:t>
      </w:r>
      <w:r w:rsidR="00915395" w:rsidRPr="00CD5DD1">
        <w:rPr>
          <w:lang w:val="fr-CA"/>
        </w:rPr>
        <w:t xml:space="preserve"> possibilités de se faire entendre par les agents de la fonction publique à l</w:t>
      </w:r>
      <w:r w:rsidR="009A3316">
        <w:rPr>
          <w:lang w:val="fr-CA"/>
        </w:rPr>
        <w:t>’</w:t>
      </w:r>
      <w:r w:rsidR="00915395" w:rsidRPr="00CD5DD1">
        <w:rPr>
          <w:lang w:val="fr-CA"/>
        </w:rPr>
        <w:t>échelon local et national. Le processus d</w:t>
      </w:r>
      <w:r w:rsidR="009A3316">
        <w:rPr>
          <w:lang w:val="fr-CA"/>
        </w:rPr>
        <w:t>’</w:t>
      </w:r>
      <w:r w:rsidR="00915395" w:rsidRPr="00CD5DD1">
        <w:rPr>
          <w:lang w:val="fr-CA"/>
        </w:rPr>
        <w:t>ouverture a été mené de façon participative</w:t>
      </w:r>
      <w:r w:rsidR="00BE25F2" w:rsidRPr="00CD5DD1">
        <w:rPr>
          <w:lang w:val="fr-CA"/>
        </w:rPr>
        <w:t>,</w:t>
      </w:r>
      <w:r w:rsidR="00915395" w:rsidRPr="00CD5DD1">
        <w:rPr>
          <w:lang w:val="fr-CA"/>
        </w:rPr>
        <w:t xml:space="preserve"> veillant à ce que les Roms eux-mêmes aient un droit de regard sur les politiques et programmes </w:t>
      </w:r>
      <w:r w:rsidR="00C8258C" w:rsidRPr="00CD5DD1">
        <w:rPr>
          <w:lang w:val="fr-CA"/>
        </w:rPr>
        <w:t>les c</w:t>
      </w:r>
      <w:r w:rsidR="00F52D46" w:rsidRPr="00CD5DD1">
        <w:rPr>
          <w:lang w:val="fr-CA"/>
        </w:rPr>
        <w:t>oncernant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23.</w:t>
      </w:r>
      <w:r w:rsidRPr="00CD5DD1">
        <w:rPr>
          <w:lang w:val="fr-CA"/>
        </w:rPr>
        <w:tab/>
      </w:r>
      <w:r w:rsidR="00C8258C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E90B32" w:rsidRPr="00CD5DD1">
        <w:rPr>
          <w:lang w:val="fr-CA"/>
        </w:rPr>
        <w:t>État</w:t>
      </w:r>
      <w:r w:rsidR="00C8258C" w:rsidRPr="00CD5DD1">
        <w:rPr>
          <w:lang w:val="fr-CA"/>
        </w:rPr>
        <w:t xml:space="preserve"> partie renvoie </w:t>
      </w:r>
      <w:r w:rsidR="00F52D46" w:rsidRPr="00CD5DD1">
        <w:rPr>
          <w:lang w:val="fr-CA"/>
        </w:rPr>
        <w:t>aux m</w:t>
      </w:r>
      <w:r w:rsidR="00C8258C" w:rsidRPr="00CD5DD1">
        <w:rPr>
          <w:lang w:val="fr-CA"/>
        </w:rPr>
        <w:t xml:space="preserve">esures spéciales </w:t>
      </w:r>
      <w:r w:rsidR="00F52D46" w:rsidRPr="00CD5DD1">
        <w:rPr>
          <w:lang w:val="fr-CA"/>
        </w:rPr>
        <w:t xml:space="preserve">énoncées à la </w:t>
      </w:r>
      <w:r w:rsidR="00747A93" w:rsidRPr="00CD5DD1">
        <w:rPr>
          <w:lang w:val="fr-CA"/>
        </w:rPr>
        <w:t>section relative à</w:t>
      </w:r>
      <w:r w:rsidR="00C8258C" w:rsidRPr="00CD5DD1">
        <w:rPr>
          <w:lang w:val="fr-CA"/>
        </w:rPr>
        <w:t xml:space="preserve">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2 </w:t>
      </w:r>
      <w:r w:rsidR="00184630" w:rsidRPr="00CD5DD1">
        <w:rPr>
          <w:lang w:val="fr-CA"/>
        </w:rPr>
        <w:t>(par. </w:t>
      </w:r>
      <w:r w:rsidR="00456662" w:rsidRPr="00CD5DD1">
        <w:rPr>
          <w:lang w:val="fr-CA"/>
        </w:rPr>
        <w:t>6</w:t>
      </w:r>
      <w:r w:rsidR="003D227F" w:rsidRPr="00CD5DD1">
        <w:rPr>
          <w:lang w:val="fr-CA"/>
        </w:rPr>
        <w:t>2</w:t>
      </w:r>
      <w:r w:rsidR="005A6C95">
        <w:rPr>
          <w:lang w:val="fr-CA"/>
        </w:rPr>
        <w:t xml:space="preserve"> et </w:t>
      </w:r>
      <w:r w:rsidR="00456662" w:rsidRPr="00CD5DD1">
        <w:rPr>
          <w:lang w:val="fr-CA"/>
        </w:rPr>
        <w:t>6</w:t>
      </w:r>
      <w:r w:rsidR="003D227F" w:rsidRPr="00CD5DD1">
        <w:rPr>
          <w:lang w:val="fr-CA"/>
        </w:rPr>
        <w:t>3</w:t>
      </w:r>
      <w:r w:rsidR="00456662" w:rsidRPr="00CD5DD1">
        <w:rPr>
          <w:lang w:val="fr-CA"/>
        </w:rPr>
        <w:t xml:space="preserve">) </w:t>
      </w:r>
      <w:r w:rsidR="00B72177" w:rsidRPr="00CD5DD1">
        <w:rPr>
          <w:lang w:val="fr-CA"/>
        </w:rPr>
        <w:t xml:space="preserve">concernant les </w:t>
      </w:r>
      <w:r w:rsidR="00C8258C" w:rsidRPr="00CD5DD1">
        <w:rPr>
          <w:lang w:val="fr-CA"/>
        </w:rPr>
        <w:t>manifestations et rassemblements organisés dans le cadre de l</w:t>
      </w:r>
      <w:r w:rsidR="009A3316">
        <w:rPr>
          <w:lang w:val="fr-CA"/>
        </w:rPr>
        <w:t>’</w:t>
      </w:r>
      <w:r w:rsidR="00C8258C" w:rsidRPr="00CD5DD1">
        <w:rPr>
          <w:lang w:val="fr-CA"/>
        </w:rPr>
        <w:t xml:space="preserve">ouverture démocratique </w:t>
      </w:r>
      <w:r w:rsidR="00472B6A" w:rsidRPr="00CD5DD1">
        <w:rPr>
          <w:lang w:val="fr-CA"/>
        </w:rPr>
        <w:t>en direction</w:t>
      </w:r>
      <w:r w:rsidR="00C8258C" w:rsidRPr="00CD5DD1">
        <w:rPr>
          <w:lang w:val="fr-CA"/>
        </w:rPr>
        <w:t xml:space="preserve"> des Roms</w:t>
      </w:r>
      <w:r w:rsidR="00456662" w:rsidRPr="00CD5DD1">
        <w:rPr>
          <w:lang w:val="fr-CA"/>
        </w:rPr>
        <w:t xml:space="preserve">. </w:t>
      </w:r>
    </w:p>
    <w:p w:rsidR="00456662" w:rsidRPr="00CD5DD1" w:rsidRDefault="00456662" w:rsidP="007D472C">
      <w:pPr>
        <w:pStyle w:val="H1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14367C" w:rsidRPr="00CD5DD1">
        <w:rPr>
          <w:lang w:val="fr-CA"/>
        </w:rPr>
        <w:t>A</w:t>
      </w:r>
      <w:r w:rsidR="00264F73" w:rsidRPr="00CD5DD1">
        <w:rPr>
          <w:lang w:val="fr-CA"/>
        </w:rPr>
        <w:t>rticle</w:t>
      </w:r>
      <w:r w:rsidRPr="00CD5DD1">
        <w:rPr>
          <w:lang w:val="fr-CA"/>
        </w:rPr>
        <w:t xml:space="preserve"> 2</w:t>
      </w:r>
    </w:p>
    <w:p w:rsidR="00456662" w:rsidRPr="00CD5DD1" w:rsidRDefault="00456662" w:rsidP="007D472C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7D472C" w:rsidRPr="00CD5DD1">
        <w:rPr>
          <w:lang w:val="fr-CA"/>
        </w:rPr>
        <w:t>1</w:t>
      </w:r>
      <w:r w:rsidRPr="00CD5DD1">
        <w:rPr>
          <w:lang w:val="fr-CA"/>
        </w:rPr>
        <w:t>.</w:t>
      </w:r>
      <w:r w:rsidRPr="00CD5DD1">
        <w:rPr>
          <w:lang w:val="fr-CA"/>
        </w:rPr>
        <w:tab/>
      </w:r>
      <w:r w:rsidR="00F52D46" w:rsidRPr="00CD5DD1">
        <w:rPr>
          <w:lang w:val="fr-CA"/>
        </w:rPr>
        <w:t>Brève</w:t>
      </w:r>
      <w:r w:rsidR="00C8258C" w:rsidRPr="00CD5DD1">
        <w:rPr>
          <w:lang w:val="fr-CA"/>
        </w:rPr>
        <w:t xml:space="preserve"> </w:t>
      </w:r>
      <w:r w:rsidRPr="00CD5DD1">
        <w:rPr>
          <w:lang w:val="fr-CA"/>
        </w:rPr>
        <w:t xml:space="preserve">description </w:t>
      </w:r>
      <w:r w:rsidR="00C8258C" w:rsidRPr="00CD5DD1">
        <w:rPr>
          <w:lang w:val="fr-CA"/>
        </w:rPr>
        <w:t xml:space="preserve">du cadre juridique et des politiques </w:t>
      </w:r>
      <w:r w:rsidR="00F67689" w:rsidRPr="00CD5DD1">
        <w:rPr>
          <w:lang w:val="fr-CA"/>
        </w:rPr>
        <w:t>publiques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24.</w:t>
      </w:r>
      <w:r w:rsidRPr="00CD5DD1">
        <w:rPr>
          <w:lang w:val="fr-CA"/>
        </w:rPr>
        <w:tab/>
      </w:r>
      <w:r w:rsidR="00A91FFF" w:rsidRPr="00CD5DD1">
        <w:rPr>
          <w:lang w:val="fr-CA"/>
        </w:rPr>
        <w:t>La Turquie considère que</w:t>
      </w:r>
      <w:r w:rsidR="00FD6781" w:rsidRPr="00CD5DD1">
        <w:rPr>
          <w:lang w:val="fr-CA"/>
        </w:rPr>
        <w:t xml:space="preserve"> pour éliminer la discrimination raciale dans toutes ses formes et manifestations</w:t>
      </w:r>
      <w:r w:rsidR="00BE25F2" w:rsidRPr="00CD5DD1">
        <w:rPr>
          <w:lang w:val="fr-CA"/>
        </w:rPr>
        <w:t>,</w:t>
      </w:r>
      <w:r w:rsidR="00FD6781" w:rsidRPr="00CD5DD1">
        <w:rPr>
          <w:lang w:val="fr-CA"/>
        </w:rPr>
        <w:t xml:space="preserve"> il importe de prendre des mesures juridiques et administratives efficaces</w:t>
      </w:r>
      <w:r w:rsidR="00BE25F2" w:rsidRPr="00CD5DD1">
        <w:rPr>
          <w:lang w:val="fr-CA"/>
        </w:rPr>
        <w:t>,</w:t>
      </w:r>
      <w:r w:rsidR="00FD6781" w:rsidRPr="00CD5DD1">
        <w:rPr>
          <w:lang w:val="fr-CA"/>
        </w:rPr>
        <w:t xml:space="preserve"> en particulier d</w:t>
      </w:r>
      <w:r w:rsidR="009A3316">
        <w:rPr>
          <w:lang w:val="fr-CA"/>
        </w:rPr>
        <w:t>’</w:t>
      </w:r>
      <w:r w:rsidR="00FD6781" w:rsidRPr="00CD5DD1">
        <w:rPr>
          <w:lang w:val="fr-CA"/>
        </w:rPr>
        <w:t>améliorer les lois existantes et d</w:t>
      </w:r>
      <w:r w:rsidR="009A3316">
        <w:rPr>
          <w:lang w:val="fr-CA"/>
        </w:rPr>
        <w:t>’</w:t>
      </w:r>
      <w:r w:rsidR="00FD6781" w:rsidRPr="00CD5DD1">
        <w:rPr>
          <w:lang w:val="fr-CA"/>
        </w:rPr>
        <w:t xml:space="preserve">établir des structures institutionnelles dans tous les domaines où cela est nécessaire.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25.</w:t>
      </w:r>
      <w:r w:rsidRPr="00CD5DD1">
        <w:rPr>
          <w:lang w:val="fr-CA"/>
        </w:rPr>
        <w:tab/>
      </w:r>
      <w:r w:rsidR="00184630" w:rsidRPr="00CD5DD1">
        <w:rPr>
          <w:lang w:val="fr-CA"/>
        </w:rPr>
        <w:t>À</w:t>
      </w:r>
      <w:r w:rsidR="00FD6781" w:rsidRPr="00CD5DD1">
        <w:rPr>
          <w:lang w:val="fr-CA"/>
        </w:rPr>
        <w:t xml:space="preserve"> cette fin</w:t>
      </w:r>
      <w:r w:rsidR="00BE25F2" w:rsidRPr="00CD5DD1">
        <w:rPr>
          <w:lang w:val="fr-CA"/>
        </w:rPr>
        <w:t>,</w:t>
      </w:r>
      <w:r w:rsidR="00FD6781" w:rsidRPr="00CD5DD1">
        <w:rPr>
          <w:lang w:val="fr-CA"/>
        </w:rPr>
        <w:t xml:space="preserve"> depuis</w:t>
      </w:r>
      <w:r w:rsidR="00456662" w:rsidRPr="00CD5DD1">
        <w:rPr>
          <w:lang w:val="fr-CA"/>
        </w:rPr>
        <w:t xml:space="preserve"> 2001</w:t>
      </w:r>
      <w:r w:rsidR="00BE25F2" w:rsidRPr="00CD5DD1">
        <w:rPr>
          <w:lang w:val="fr-CA"/>
        </w:rPr>
        <w:t>,</w:t>
      </w:r>
      <w:r w:rsidR="00FD6781" w:rsidRPr="00CD5DD1">
        <w:rPr>
          <w:lang w:val="fr-CA"/>
        </w:rPr>
        <w:t xml:space="preserve"> la</w:t>
      </w:r>
      <w:r w:rsidR="00456662" w:rsidRPr="00CD5DD1">
        <w:rPr>
          <w:lang w:val="fr-CA"/>
        </w:rPr>
        <w:t xml:space="preserve"> </w:t>
      </w:r>
      <w:r w:rsidR="00AF5E94" w:rsidRPr="00CD5DD1">
        <w:rPr>
          <w:lang w:val="fr-CA"/>
        </w:rPr>
        <w:t>Turquie</w:t>
      </w:r>
      <w:r w:rsidR="00456662" w:rsidRPr="00CD5DD1">
        <w:rPr>
          <w:lang w:val="fr-CA"/>
        </w:rPr>
        <w:t xml:space="preserve"> </w:t>
      </w:r>
      <w:r w:rsidR="00FD6781" w:rsidRPr="00CD5DD1">
        <w:rPr>
          <w:lang w:val="fr-CA"/>
        </w:rPr>
        <w:t>est engagée dans un processus de réforme global. Des mesures importantes ont été prises pour aligner le cadre juridique interne sur les normes et principes internationaux concernant les droits de l</w:t>
      </w:r>
      <w:r w:rsidR="009A3316">
        <w:rPr>
          <w:lang w:val="fr-CA"/>
        </w:rPr>
        <w:t>’</w:t>
      </w:r>
      <w:r w:rsidR="00FD6781" w:rsidRPr="00CD5DD1">
        <w:rPr>
          <w:lang w:val="fr-CA"/>
        </w:rPr>
        <w:t>homme</w:t>
      </w:r>
      <w:r w:rsidR="00BE25F2" w:rsidRPr="00CD5DD1">
        <w:rPr>
          <w:lang w:val="fr-CA"/>
        </w:rPr>
        <w:t>,</w:t>
      </w:r>
      <w:r w:rsidR="00FD6781" w:rsidRPr="00CD5DD1">
        <w:rPr>
          <w:lang w:val="fr-CA"/>
        </w:rPr>
        <w:t xml:space="preserve"> la démocratie et </w:t>
      </w:r>
      <w:r w:rsidR="00CE5835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CE5835" w:rsidRPr="00CD5DD1">
        <w:rPr>
          <w:lang w:val="fr-CA"/>
        </w:rPr>
        <w:t>État de droit</w:t>
      </w:r>
      <w:r w:rsidR="00FD6781" w:rsidRPr="00CD5DD1">
        <w:rPr>
          <w:lang w:val="fr-CA"/>
        </w:rPr>
        <w:t>. Un</w:t>
      </w:r>
      <w:r w:rsidR="00913F8F" w:rsidRPr="00CD5DD1">
        <w:rPr>
          <w:lang w:val="fr-CA"/>
        </w:rPr>
        <w:t>e série</w:t>
      </w:r>
      <w:r w:rsidR="00FD6781" w:rsidRPr="00CD5DD1">
        <w:rPr>
          <w:lang w:val="fr-CA"/>
        </w:rPr>
        <w:t xml:space="preserve"> de réformes juridiques a été</w:t>
      </w:r>
      <w:r w:rsidR="00913F8F" w:rsidRPr="00CD5DD1">
        <w:rPr>
          <w:lang w:val="fr-CA"/>
        </w:rPr>
        <w:t xml:space="preserve"> mise en œuvre</w:t>
      </w:r>
      <w:r w:rsidR="00BE25F2" w:rsidRPr="00CD5DD1">
        <w:rPr>
          <w:lang w:val="fr-CA"/>
        </w:rPr>
        <w:t>,</w:t>
      </w:r>
      <w:r w:rsidR="00913F8F" w:rsidRPr="00CD5DD1">
        <w:rPr>
          <w:lang w:val="fr-CA"/>
        </w:rPr>
        <w:t xml:space="preserve"> </w:t>
      </w:r>
      <w:r w:rsidR="00011B65" w:rsidRPr="00CD5DD1">
        <w:rPr>
          <w:lang w:val="fr-CA"/>
        </w:rPr>
        <w:t>notamment</w:t>
      </w:r>
      <w:r w:rsidR="00913F8F" w:rsidRPr="00CD5DD1">
        <w:rPr>
          <w:lang w:val="fr-CA"/>
        </w:rPr>
        <w:t xml:space="preserve"> des modifications constitutionnelles </w:t>
      </w:r>
      <w:r w:rsidR="00E2284A" w:rsidRPr="00CD5DD1">
        <w:rPr>
          <w:lang w:val="fr-CA"/>
        </w:rPr>
        <w:t>et</w:t>
      </w:r>
      <w:r w:rsidR="00913F8F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913F8F" w:rsidRPr="00CD5DD1">
        <w:rPr>
          <w:lang w:val="fr-CA"/>
        </w:rPr>
        <w:t xml:space="preserve">adoption de lois </w:t>
      </w:r>
      <w:r w:rsidR="00366432" w:rsidRPr="00CD5DD1">
        <w:rPr>
          <w:lang w:val="fr-CA"/>
        </w:rPr>
        <w:t>cruciales</w:t>
      </w:r>
      <w:r w:rsidR="00913F8F" w:rsidRPr="00CD5DD1">
        <w:rPr>
          <w:lang w:val="fr-CA"/>
        </w:rPr>
        <w:t xml:space="preserve"> pour la protection des droits de l</w:t>
      </w:r>
      <w:r w:rsidR="009A3316">
        <w:rPr>
          <w:lang w:val="fr-CA"/>
        </w:rPr>
        <w:t>’</w:t>
      </w:r>
      <w:r w:rsidR="00913F8F" w:rsidRPr="00CD5DD1">
        <w:rPr>
          <w:lang w:val="fr-CA"/>
        </w:rPr>
        <w:t>homme et l</w:t>
      </w:r>
      <w:r w:rsidR="009A3316">
        <w:rPr>
          <w:lang w:val="fr-CA"/>
        </w:rPr>
        <w:t>’</w:t>
      </w:r>
      <w:r w:rsidR="00913F8F" w:rsidRPr="00CD5DD1">
        <w:rPr>
          <w:lang w:val="fr-CA"/>
        </w:rPr>
        <w:t>interdiction de la discrimination</w:t>
      </w:r>
      <w:r w:rsidR="00BE25F2" w:rsidRPr="00CD5DD1">
        <w:rPr>
          <w:lang w:val="fr-CA"/>
        </w:rPr>
        <w:t>,</w:t>
      </w:r>
      <w:r w:rsidR="00913F8F" w:rsidRPr="00CD5DD1">
        <w:rPr>
          <w:lang w:val="fr-CA"/>
        </w:rPr>
        <w:t xml:space="preserve"> </w:t>
      </w:r>
      <w:r w:rsidR="00011B65" w:rsidRPr="00CD5DD1">
        <w:rPr>
          <w:lang w:val="fr-CA"/>
        </w:rPr>
        <w:t>en particulier</w:t>
      </w:r>
      <w:r w:rsidR="00913F8F" w:rsidRPr="00CD5DD1">
        <w:rPr>
          <w:lang w:val="fr-CA"/>
        </w:rPr>
        <w:t xml:space="preserve"> un nouveau Code civil</w:t>
      </w:r>
      <w:r w:rsidR="00BE25F2" w:rsidRPr="00CD5DD1">
        <w:rPr>
          <w:lang w:val="fr-CA"/>
        </w:rPr>
        <w:t>,</w:t>
      </w:r>
      <w:r w:rsidR="00913F8F" w:rsidRPr="00CD5DD1">
        <w:rPr>
          <w:lang w:val="fr-CA"/>
        </w:rPr>
        <w:t xml:space="preserve"> un nouveau Code pénal et le Code de procédure pénale. Un aperçu de la législation actuelle est présenté ci-dessous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26.</w:t>
      </w:r>
      <w:r w:rsidRPr="00CD5DD1">
        <w:rPr>
          <w:lang w:val="fr-CA"/>
        </w:rPr>
        <w:tab/>
      </w:r>
      <w:r w:rsidR="0057396F" w:rsidRPr="00CD5DD1">
        <w:rPr>
          <w:lang w:val="fr-CA"/>
        </w:rPr>
        <w:t>Comme déjà indiqué</w:t>
      </w:r>
      <w:r w:rsidR="00BE25F2" w:rsidRPr="00CD5DD1">
        <w:rPr>
          <w:lang w:val="fr-CA"/>
        </w:rPr>
        <w:t>,</w:t>
      </w:r>
      <w:r w:rsidR="0057396F" w:rsidRPr="00CD5DD1">
        <w:rPr>
          <w:lang w:val="fr-CA"/>
        </w:rPr>
        <w:t xml:space="preserve">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0077C0" w:rsidRPr="00CD5DD1">
        <w:rPr>
          <w:lang w:val="fr-CA"/>
        </w:rPr>
        <w:t>1</w:t>
      </w:r>
      <w:r w:rsidR="00456662" w:rsidRPr="00CD5DD1">
        <w:rPr>
          <w:lang w:val="fr-CA"/>
        </w:rPr>
        <w:t xml:space="preserve">0 </w:t>
      </w:r>
      <w:r w:rsidR="00FB2646" w:rsidRPr="00CD5DD1">
        <w:rPr>
          <w:lang w:val="fr-CA"/>
        </w:rPr>
        <w:t>de la Constitution</w:t>
      </w:r>
      <w:r w:rsidR="00456662" w:rsidRPr="00CD5DD1">
        <w:rPr>
          <w:lang w:val="fr-CA"/>
        </w:rPr>
        <w:t xml:space="preserve"> </w:t>
      </w:r>
      <w:r w:rsidR="0057396F" w:rsidRPr="00CD5DD1">
        <w:rPr>
          <w:lang w:val="fr-CA"/>
        </w:rPr>
        <w:t xml:space="preserve">de la République de Turquie dispose que </w:t>
      </w:r>
      <w:r w:rsidR="00B61910" w:rsidRPr="00CD5DD1">
        <w:rPr>
          <w:lang w:val="fr-CA"/>
        </w:rPr>
        <w:t>«</w:t>
      </w:r>
      <w:r w:rsidR="0057396F" w:rsidRPr="00CD5DD1">
        <w:rPr>
          <w:lang w:val="fr-CA"/>
        </w:rPr>
        <w:t>tous les individus sont égaux devant la loi sans distinction de langue</w:t>
      </w:r>
      <w:r w:rsidR="00BE25F2" w:rsidRPr="00CD5DD1">
        <w:rPr>
          <w:lang w:val="fr-CA"/>
        </w:rPr>
        <w:t>,</w:t>
      </w:r>
      <w:r w:rsidR="0057396F" w:rsidRPr="00CD5DD1">
        <w:rPr>
          <w:lang w:val="fr-CA"/>
        </w:rPr>
        <w:t xml:space="preserve"> de race</w:t>
      </w:r>
      <w:r w:rsidR="00BE25F2" w:rsidRPr="00CD5DD1">
        <w:rPr>
          <w:lang w:val="fr-CA"/>
        </w:rPr>
        <w:t>,</w:t>
      </w:r>
      <w:r w:rsidR="0057396F" w:rsidRPr="00CD5DD1">
        <w:rPr>
          <w:lang w:val="fr-CA"/>
        </w:rPr>
        <w:t xml:space="preserve"> de couleur</w:t>
      </w:r>
      <w:r w:rsidR="00BE25F2" w:rsidRPr="00CD5DD1">
        <w:rPr>
          <w:lang w:val="fr-CA"/>
        </w:rPr>
        <w:t>,</w:t>
      </w:r>
      <w:r w:rsidR="0057396F" w:rsidRPr="00CD5DD1">
        <w:rPr>
          <w:lang w:val="fr-CA"/>
        </w:rPr>
        <w:t xml:space="preserve"> de sexe</w:t>
      </w:r>
      <w:r w:rsidR="00BE25F2" w:rsidRPr="00CD5DD1">
        <w:rPr>
          <w:lang w:val="fr-CA"/>
        </w:rPr>
        <w:t>,</w:t>
      </w:r>
      <w:r w:rsidR="0057396F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57396F" w:rsidRPr="00CD5DD1">
        <w:rPr>
          <w:lang w:val="fr-CA"/>
        </w:rPr>
        <w:t>opinion politique</w:t>
      </w:r>
      <w:r w:rsidR="00BE25F2" w:rsidRPr="00CD5DD1">
        <w:rPr>
          <w:lang w:val="fr-CA"/>
        </w:rPr>
        <w:t>,</w:t>
      </w:r>
      <w:r w:rsidR="0057396F" w:rsidRPr="00CD5DD1">
        <w:rPr>
          <w:lang w:val="fr-CA"/>
        </w:rPr>
        <w:t xml:space="preserve"> de croyance</w:t>
      </w:r>
      <w:r w:rsidR="00456662" w:rsidRPr="00CD5DD1">
        <w:rPr>
          <w:lang w:val="fr-CA"/>
        </w:rPr>
        <w:t xml:space="preserve"> </w:t>
      </w:r>
      <w:r w:rsidR="0057396F" w:rsidRPr="00CD5DD1">
        <w:rPr>
          <w:lang w:val="fr-CA"/>
        </w:rPr>
        <w:t>philosophique</w:t>
      </w:r>
      <w:r w:rsidR="00BE25F2" w:rsidRPr="00CD5DD1">
        <w:rPr>
          <w:lang w:val="fr-CA"/>
        </w:rPr>
        <w:t>,</w:t>
      </w:r>
      <w:r w:rsidR="0057396F" w:rsidRPr="00CD5DD1">
        <w:rPr>
          <w:lang w:val="fr-CA"/>
        </w:rPr>
        <w:t xml:space="preserve"> de religion ou de </w:t>
      </w:r>
      <w:r w:rsidR="00D92EE1" w:rsidRPr="00CD5DD1">
        <w:rPr>
          <w:lang w:val="fr-CA"/>
        </w:rPr>
        <w:t>confession</w:t>
      </w:r>
      <w:r w:rsidR="00BE25F2" w:rsidRPr="00CD5DD1">
        <w:rPr>
          <w:lang w:val="fr-CA"/>
        </w:rPr>
        <w:t>,</w:t>
      </w:r>
      <w:r w:rsidR="0057396F" w:rsidRPr="00CD5DD1">
        <w:rPr>
          <w:lang w:val="fr-CA"/>
        </w:rPr>
        <w:t xml:space="preserve"> ou distinction fondée sur des considérations similaires</w:t>
      </w:r>
      <w:r w:rsidR="00B61910" w:rsidRPr="00CD5DD1">
        <w:rPr>
          <w:lang w:val="fr-CA"/>
        </w:rPr>
        <w:t>»</w:t>
      </w:r>
      <w:r w:rsidR="001B2296" w:rsidRPr="00CD5DD1">
        <w:rPr>
          <w:lang w:val="fr-CA"/>
        </w:rPr>
        <w:t>.</w:t>
      </w:r>
      <w:r w:rsidR="0057396F" w:rsidRPr="00CD5DD1">
        <w:rPr>
          <w:lang w:val="fr-CA"/>
        </w:rPr>
        <w:t xml:space="preserve"> Conformément à ce principe fondamental</w:t>
      </w:r>
      <w:r w:rsidR="00BE25F2" w:rsidRPr="00CD5DD1">
        <w:rPr>
          <w:lang w:val="fr-CA"/>
        </w:rPr>
        <w:t>,</w:t>
      </w:r>
      <w:r w:rsidR="0057396F" w:rsidRPr="00CD5DD1">
        <w:rPr>
          <w:lang w:val="fr-CA"/>
        </w:rPr>
        <w:t xml:space="preserve"> toutes les autorités ou institutions publiques turques ont l</w:t>
      </w:r>
      <w:r w:rsidR="009A3316">
        <w:rPr>
          <w:lang w:val="fr-CA"/>
        </w:rPr>
        <w:t>’</w:t>
      </w:r>
      <w:r w:rsidR="0057396F" w:rsidRPr="00CD5DD1">
        <w:rPr>
          <w:lang w:val="fr-CA"/>
        </w:rPr>
        <w:t>obligation de ne se livrer à aucun acte ou pratique de discrimination raciale. Il est donc interdit d</w:t>
      </w:r>
      <w:r w:rsidR="009A3316">
        <w:rPr>
          <w:lang w:val="fr-CA"/>
        </w:rPr>
        <w:t>’</w:t>
      </w:r>
      <w:r w:rsidR="0057396F" w:rsidRPr="00CD5DD1">
        <w:rPr>
          <w:lang w:val="fr-CA"/>
        </w:rPr>
        <w:t>encourager</w:t>
      </w:r>
      <w:r w:rsidR="00BE25F2" w:rsidRPr="00CD5DD1">
        <w:rPr>
          <w:lang w:val="fr-CA"/>
        </w:rPr>
        <w:t>,</w:t>
      </w:r>
      <w:r w:rsidR="0057396F" w:rsidRPr="00CD5DD1">
        <w:rPr>
          <w:lang w:val="fr-CA"/>
        </w:rPr>
        <w:t xml:space="preserve"> de défendre ou d</w:t>
      </w:r>
      <w:r w:rsidR="00E2284A" w:rsidRPr="00CD5DD1">
        <w:rPr>
          <w:lang w:val="fr-CA"/>
        </w:rPr>
        <w:t>e soutenir</w:t>
      </w:r>
      <w:r w:rsidR="0057396F" w:rsidRPr="00CD5DD1">
        <w:rPr>
          <w:lang w:val="fr-CA"/>
        </w:rPr>
        <w:t xml:space="preserve"> la discrimination raciale</w:t>
      </w:r>
      <w:r w:rsidR="00456662" w:rsidRPr="00CD5DD1">
        <w:rPr>
          <w:lang w:val="fr-CA"/>
        </w:rPr>
        <w:t xml:space="preserve">. </w:t>
      </w:r>
      <w:r w:rsidR="00B63AE8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B63AE8" w:rsidRPr="00CD5DD1">
        <w:rPr>
          <w:lang w:val="fr-CA"/>
        </w:rPr>
        <w:t xml:space="preserve">emploi </w:t>
      </w:r>
      <w:r w:rsidR="007D5D7C" w:rsidRPr="00CD5DD1">
        <w:rPr>
          <w:lang w:val="fr-CA"/>
        </w:rPr>
        <w:t>à</w:t>
      </w:r>
      <w:r w:rsidR="00B63AE8" w:rsidRPr="00CD5DD1">
        <w:rPr>
          <w:lang w:val="fr-CA"/>
        </w:rPr>
        <w:t xml:space="preserve">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B63AE8" w:rsidRPr="00CD5DD1">
        <w:rPr>
          <w:lang w:val="fr-CA"/>
        </w:rPr>
        <w:t>10 de la Constitution de l</w:t>
      </w:r>
      <w:r w:rsidR="009A3316">
        <w:rPr>
          <w:lang w:val="fr-CA"/>
        </w:rPr>
        <w:t>’</w:t>
      </w:r>
      <w:r w:rsidR="00B63AE8" w:rsidRPr="00CD5DD1">
        <w:rPr>
          <w:lang w:val="fr-CA"/>
        </w:rPr>
        <w:t xml:space="preserve">expression </w:t>
      </w:r>
      <w:r w:rsidR="00B61910" w:rsidRPr="00CD5DD1">
        <w:rPr>
          <w:lang w:val="fr-CA"/>
        </w:rPr>
        <w:t>«</w:t>
      </w:r>
      <w:r w:rsidR="00B63AE8" w:rsidRPr="00CD5DD1">
        <w:rPr>
          <w:lang w:val="fr-CA"/>
        </w:rPr>
        <w:t>considérations similaires» confère au pouvoir judiciaire une grande latitude dans l</w:t>
      </w:r>
      <w:r w:rsidR="009A3316">
        <w:rPr>
          <w:lang w:val="fr-CA"/>
        </w:rPr>
        <w:t>’</w:t>
      </w:r>
      <w:r w:rsidR="00B63AE8" w:rsidRPr="00CD5DD1">
        <w:rPr>
          <w:lang w:val="fr-CA"/>
        </w:rPr>
        <w:t>appréciation des violations du principe d</w:t>
      </w:r>
      <w:r w:rsidR="009A3316">
        <w:rPr>
          <w:lang w:val="fr-CA"/>
        </w:rPr>
        <w:t>’</w:t>
      </w:r>
      <w:r w:rsidR="00B63AE8" w:rsidRPr="00CD5DD1">
        <w:rPr>
          <w:lang w:val="fr-CA"/>
        </w:rPr>
        <w:t xml:space="preserve">égalité </w:t>
      </w:r>
      <w:r w:rsidR="00366432" w:rsidRPr="00CD5DD1">
        <w:rPr>
          <w:lang w:val="fr-CA"/>
        </w:rPr>
        <w:t>au regard de</w:t>
      </w:r>
      <w:r w:rsidR="00B63AE8" w:rsidRPr="00CD5DD1">
        <w:rPr>
          <w:lang w:val="fr-CA"/>
        </w:rPr>
        <w:t xml:space="preserve"> la loi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27.</w:t>
      </w:r>
      <w:r w:rsidRPr="00CD5DD1">
        <w:rPr>
          <w:lang w:val="fr-CA"/>
        </w:rPr>
        <w:tab/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>68</w:t>
      </w:r>
      <w:r w:rsidR="001B2296" w:rsidRPr="00CD5DD1">
        <w:rPr>
          <w:lang w:val="fr-CA"/>
        </w:rPr>
        <w:t> </w:t>
      </w:r>
      <w:r w:rsidR="00456662" w:rsidRPr="00CD5DD1">
        <w:rPr>
          <w:lang w:val="fr-CA"/>
        </w:rPr>
        <w:t>4</w:t>
      </w:r>
      <w:r w:rsidR="001B2296" w:rsidRPr="00CD5DD1">
        <w:rPr>
          <w:lang w:val="fr-CA"/>
        </w:rPr>
        <w:t>)</w:t>
      </w:r>
      <w:r w:rsidR="00456662" w:rsidRPr="00CD5DD1">
        <w:rPr>
          <w:lang w:val="fr-CA"/>
        </w:rPr>
        <w:t xml:space="preserve"> </w:t>
      </w:r>
      <w:r w:rsidR="00FB2646" w:rsidRPr="00CD5DD1">
        <w:rPr>
          <w:lang w:val="fr-CA"/>
        </w:rPr>
        <w:t>de la Constitution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B63AE8" w:rsidRPr="00CD5DD1">
        <w:rPr>
          <w:lang w:val="fr-CA"/>
        </w:rPr>
        <w:t>relatif aux partis politiques</w:t>
      </w:r>
      <w:r w:rsidR="00BE25F2" w:rsidRPr="00CD5DD1">
        <w:rPr>
          <w:lang w:val="fr-CA"/>
        </w:rPr>
        <w:t>,</w:t>
      </w:r>
      <w:r w:rsidR="00B63AE8" w:rsidRPr="00CD5DD1">
        <w:rPr>
          <w:lang w:val="fr-CA"/>
        </w:rPr>
        <w:t xml:space="preserve"> leur interdit </w:t>
      </w:r>
      <w:r w:rsidR="00B61910" w:rsidRPr="00CD5DD1">
        <w:rPr>
          <w:lang w:val="fr-CA"/>
        </w:rPr>
        <w:t>«</w:t>
      </w:r>
      <w:r w:rsidR="00B63AE8" w:rsidRPr="00CD5DD1">
        <w:rPr>
          <w:lang w:val="fr-CA"/>
        </w:rPr>
        <w:t>d</w:t>
      </w:r>
      <w:r w:rsidR="009A3316">
        <w:rPr>
          <w:lang w:val="fr-CA"/>
        </w:rPr>
        <w:t>’</w:t>
      </w:r>
      <w:r w:rsidR="00B63AE8" w:rsidRPr="00CD5DD1">
        <w:rPr>
          <w:lang w:val="fr-CA"/>
        </w:rPr>
        <w:t>avoir pour but de préconiser ou d</w:t>
      </w:r>
      <w:r w:rsidR="009A3316">
        <w:rPr>
          <w:lang w:val="fr-CA"/>
        </w:rPr>
        <w:t>’</w:t>
      </w:r>
      <w:r w:rsidR="00B63AE8" w:rsidRPr="00CD5DD1">
        <w:rPr>
          <w:lang w:val="fr-CA"/>
        </w:rPr>
        <w:t>instaurer la dictature d</w:t>
      </w:r>
      <w:r w:rsidR="009A3316">
        <w:rPr>
          <w:lang w:val="fr-CA"/>
        </w:rPr>
        <w:t>’</w:t>
      </w:r>
      <w:r w:rsidR="00B63AE8" w:rsidRPr="00CD5DD1">
        <w:rPr>
          <w:lang w:val="fr-CA"/>
        </w:rPr>
        <w:t>une classe ou d</w:t>
      </w:r>
      <w:r w:rsidR="009A3316">
        <w:rPr>
          <w:lang w:val="fr-CA"/>
        </w:rPr>
        <w:t>’</w:t>
      </w:r>
      <w:r w:rsidR="00B63AE8" w:rsidRPr="00CD5DD1">
        <w:rPr>
          <w:lang w:val="fr-CA"/>
        </w:rPr>
        <w:t>un groupe ni une forme quelconque de dictature</w:t>
      </w:r>
      <w:r w:rsidR="00B61910" w:rsidRPr="00CD5DD1">
        <w:rPr>
          <w:lang w:val="fr-CA"/>
        </w:rPr>
        <w:t>;</w:t>
      </w:r>
      <w:r w:rsidR="00B63AE8" w:rsidRPr="00CD5DD1">
        <w:rPr>
          <w:lang w:val="fr-CA"/>
        </w:rPr>
        <w:t xml:space="preserve"> ils ne peuvent inciter à commettre une infraction</w:t>
      </w:r>
      <w:r w:rsidR="00B61910" w:rsidRPr="00CD5DD1">
        <w:rPr>
          <w:lang w:val="fr-CA"/>
        </w:rPr>
        <w:t>»</w:t>
      </w:r>
      <w:r w:rsidR="001B2296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28.</w:t>
      </w:r>
      <w:r w:rsidRPr="00CD5DD1">
        <w:rPr>
          <w:lang w:val="fr-CA"/>
        </w:rPr>
        <w:tab/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70 </w:t>
      </w:r>
      <w:r w:rsidR="00FB2646" w:rsidRPr="00CD5DD1">
        <w:rPr>
          <w:lang w:val="fr-CA"/>
        </w:rPr>
        <w:t>de la Constitution</w:t>
      </w:r>
      <w:r w:rsidR="00456662" w:rsidRPr="00CD5DD1">
        <w:rPr>
          <w:lang w:val="fr-CA"/>
        </w:rPr>
        <w:t xml:space="preserve"> </w:t>
      </w:r>
      <w:r w:rsidR="00366432" w:rsidRPr="00CD5DD1">
        <w:rPr>
          <w:lang w:val="fr-CA"/>
        </w:rPr>
        <w:t xml:space="preserve">dispose </w:t>
      </w:r>
      <w:r w:rsidR="00B63AE8" w:rsidRPr="00CD5DD1">
        <w:rPr>
          <w:lang w:val="fr-CA"/>
        </w:rPr>
        <w:t xml:space="preserve">que </w:t>
      </w:r>
      <w:r w:rsidR="00B61910" w:rsidRPr="00CD5DD1">
        <w:rPr>
          <w:lang w:val="fr-CA"/>
        </w:rPr>
        <w:t>«</w:t>
      </w:r>
      <w:r w:rsidR="00B63AE8" w:rsidRPr="00CD5DD1">
        <w:rPr>
          <w:lang w:val="fr-CA"/>
        </w:rPr>
        <w:t xml:space="preserve">chaque </w:t>
      </w:r>
      <w:r w:rsidR="0092389F">
        <w:rPr>
          <w:lang w:val="fr-CA"/>
        </w:rPr>
        <w:t>citoyen t</w:t>
      </w:r>
      <w:r w:rsidR="00B63AE8" w:rsidRPr="00CD5DD1">
        <w:rPr>
          <w:lang w:val="fr-CA"/>
        </w:rPr>
        <w:t>urc a le droit d</w:t>
      </w:r>
      <w:r w:rsidR="009A3316">
        <w:rPr>
          <w:lang w:val="fr-CA"/>
        </w:rPr>
        <w:t>’</w:t>
      </w:r>
      <w:r w:rsidR="00B63AE8" w:rsidRPr="00CD5DD1">
        <w:rPr>
          <w:lang w:val="fr-CA"/>
        </w:rPr>
        <w:t>entrer dans la fonction publique</w:t>
      </w:r>
      <w:r w:rsidR="00B61910" w:rsidRPr="00CD5DD1">
        <w:rPr>
          <w:lang w:val="fr-CA"/>
        </w:rPr>
        <w:t>»</w:t>
      </w:r>
      <w:r w:rsidR="00B63AE8" w:rsidRPr="00CD5DD1">
        <w:rPr>
          <w:lang w:val="fr-CA"/>
        </w:rPr>
        <w:t xml:space="preserve"> et qu</w:t>
      </w:r>
      <w:r w:rsidR="009A3316">
        <w:rPr>
          <w:lang w:val="fr-CA"/>
        </w:rPr>
        <w:t>’</w:t>
      </w:r>
      <w:r w:rsidR="00B63AE8" w:rsidRPr="00CD5DD1">
        <w:rPr>
          <w:lang w:val="fr-CA"/>
        </w:rPr>
        <w:t>aucun critère autre que les qu</w:t>
      </w:r>
      <w:r w:rsidR="00E2284A" w:rsidRPr="00CD5DD1">
        <w:rPr>
          <w:lang w:val="fr-CA"/>
        </w:rPr>
        <w:t>alifications requises pou</w:t>
      </w:r>
      <w:r w:rsidR="00B63AE8" w:rsidRPr="00CD5DD1">
        <w:rPr>
          <w:lang w:val="fr-CA"/>
        </w:rPr>
        <w:t>r le service ne sera pris en considération au moment du recrutement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keepNext/>
        <w:rPr>
          <w:lang w:val="fr-CA"/>
        </w:rPr>
      </w:pPr>
      <w:r w:rsidRPr="00CD5DD1">
        <w:rPr>
          <w:lang w:val="fr-CA"/>
        </w:rPr>
        <w:t>29.</w:t>
      </w:r>
      <w:r w:rsidRPr="00CD5DD1">
        <w:rPr>
          <w:lang w:val="fr-CA"/>
        </w:rPr>
        <w:tab/>
      </w:r>
      <w:r w:rsidR="00B63AE8" w:rsidRPr="00CD5DD1">
        <w:rPr>
          <w:lang w:val="fr-CA"/>
        </w:rPr>
        <w:t>Le</w:t>
      </w:r>
      <w:r w:rsidR="00456662" w:rsidRPr="00CD5DD1">
        <w:rPr>
          <w:lang w:val="fr-CA"/>
        </w:rPr>
        <w:t xml:space="preserve"> </w:t>
      </w:r>
      <w:r w:rsidR="00F779E1" w:rsidRPr="00CD5DD1">
        <w:rPr>
          <w:lang w:val="fr-CA"/>
        </w:rPr>
        <w:t>Code pénal</w:t>
      </w:r>
      <w:r w:rsidR="00B63AE8" w:rsidRPr="00CD5DD1">
        <w:rPr>
          <w:lang w:val="fr-CA"/>
        </w:rPr>
        <w:t xml:space="preserve"> turc interdit les actes discriminatoires et les érige en infraction</w:t>
      </w:r>
      <w:r w:rsidR="00366432" w:rsidRPr="00CD5DD1">
        <w:rPr>
          <w:lang w:val="fr-CA"/>
        </w:rPr>
        <w:t>. S</w:t>
      </w:r>
      <w:r w:rsidR="00B63AE8" w:rsidRPr="00CD5DD1">
        <w:rPr>
          <w:lang w:val="fr-CA"/>
        </w:rPr>
        <w:t>es dispositions pertinentes sont les suivantes</w:t>
      </w:r>
      <w:r w:rsidR="00B61910" w:rsidRPr="00CD5DD1">
        <w:rPr>
          <w:lang w:val="fr-CA"/>
        </w:rPr>
        <w:t>: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3 </w:t>
      </w:r>
      <w:r w:rsidR="00B63AE8" w:rsidRPr="00CD5DD1">
        <w:rPr>
          <w:lang w:val="fr-CA"/>
        </w:rPr>
        <w:t>interdit la discrimination dans l</w:t>
      </w:r>
      <w:r w:rsidR="009A3316">
        <w:rPr>
          <w:lang w:val="fr-CA"/>
        </w:rPr>
        <w:t>’</w:t>
      </w:r>
      <w:r w:rsidR="00B63AE8" w:rsidRPr="00CD5DD1">
        <w:rPr>
          <w:lang w:val="fr-CA"/>
        </w:rPr>
        <w:t>application du</w:t>
      </w:r>
      <w:r w:rsidR="00456662" w:rsidRPr="00CD5DD1">
        <w:rPr>
          <w:lang w:val="fr-CA"/>
        </w:rPr>
        <w:t xml:space="preserve"> </w:t>
      </w:r>
      <w:r w:rsidR="00F779E1" w:rsidRPr="00CD5DD1">
        <w:rPr>
          <w:lang w:val="fr-CA"/>
        </w:rPr>
        <w:t>Code pénal</w:t>
      </w:r>
      <w:r w:rsidR="00847954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122 </w:t>
      </w:r>
      <w:r w:rsidR="00B63AE8" w:rsidRPr="00CD5DD1">
        <w:rPr>
          <w:lang w:val="fr-CA"/>
        </w:rPr>
        <w:t>érige en infraction pénale</w:t>
      </w:r>
      <w:r w:rsidR="00BE25F2" w:rsidRPr="00CD5DD1">
        <w:rPr>
          <w:lang w:val="fr-CA"/>
        </w:rPr>
        <w:t>,</w:t>
      </w:r>
      <w:r w:rsidR="00B63AE8" w:rsidRPr="00CD5DD1">
        <w:rPr>
          <w:lang w:val="fr-CA"/>
        </w:rPr>
        <w:t xml:space="preserve"> passible d</w:t>
      </w:r>
      <w:r w:rsidR="009A3316">
        <w:rPr>
          <w:lang w:val="fr-CA"/>
        </w:rPr>
        <w:t>’</w:t>
      </w:r>
      <w:r w:rsidR="00B63AE8" w:rsidRPr="00CD5DD1">
        <w:rPr>
          <w:lang w:val="fr-CA"/>
        </w:rPr>
        <w:t>une peine d</w:t>
      </w:r>
      <w:r w:rsidR="009A3316">
        <w:rPr>
          <w:lang w:val="fr-CA"/>
        </w:rPr>
        <w:t>’</w:t>
      </w:r>
      <w:r w:rsidR="00B63AE8" w:rsidRPr="00CD5DD1">
        <w:rPr>
          <w:lang w:val="fr-CA"/>
        </w:rPr>
        <w:t>emprisonnement de six mois à un an</w:t>
      </w:r>
      <w:r w:rsidR="00BE25F2" w:rsidRPr="00CD5DD1">
        <w:rPr>
          <w:lang w:val="fr-CA"/>
        </w:rPr>
        <w:t>,</w:t>
      </w:r>
      <w:r w:rsidR="00B63AE8" w:rsidRPr="00CD5DD1">
        <w:rPr>
          <w:lang w:val="fr-CA"/>
        </w:rPr>
        <w:t xml:space="preserve"> ou d</w:t>
      </w:r>
      <w:r w:rsidR="009A3316">
        <w:rPr>
          <w:lang w:val="fr-CA"/>
        </w:rPr>
        <w:t>’</w:t>
      </w:r>
      <w:r w:rsidR="00B63AE8" w:rsidRPr="00CD5DD1">
        <w:rPr>
          <w:lang w:val="fr-CA"/>
        </w:rPr>
        <w:t>une amende</w:t>
      </w:r>
      <w:r w:rsidR="00BE25F2" w:rsidRPr="00CD5DD1">
        <w:rPr>
          <w:lang w:val="fr-CA"/>
        </w:rPr>
        <w:t>,</w:t>
      </w:r>
      <w:r w:rsidR="00B63AE8" w:rsidRPr="00CD5DD1">
        <w:rPr>
          <w:lang w:val="fr-CA"/>
        </w:rPr>
        <w:t xml:space="preserve"> </w:t>
      </w:r>
      <w:r w:rsidR="00366432" w:rsidRPr="00CD5DD1">
        <w:rPr>
          <w:lang w:val="fr-CA"/>
        </w:rPr>
        <w:t>tout</w:t>
      </w:r>
      <w:r w:rsidR="00C410EC" w:rsidRPr="00CD5DD1">
        <w:rPr>
          <w:lang w:val="fr-CA"/>
        </w:rPr>
        <w:t xml:space="preserve"> acte discriminatoire à l</w:t>
      </w:r>
      <w:r w:rsidR="009A3316">
        <w:rPr>
          <w:lang w:val="fr-CA"/>
        </w:rPr>
        <w:t>’</w:t>
      </w:r>
      <w:r w:rsidR="00366432" w:rsidRPr="00CD5DD1">
        <w:rPr>
          <w:lang w:val="fr-CA"/>
        </w:rPr>
        <w:t>égard</w:t>
      </w:r>
      <w:r w:rsidR="00C410EC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C410EC" w:rsidRPr="00CD5DD1">
        <w:rPr>
          <w:lang w:val="fr-CA"/>
        </w:rPr>
        <w:t>une personne</w:t>
      </w:r>
      <w:r w:rsidR="00BE25F2" w:rsidRPr="00CD5DD1">
        <w:rPr>
          <w:lang w:val="fr-CA"/>
        </w:rPr>
        <w:t>,</w:t>
      </w:r>
      <w:r w:rsidR="00C410EC" w:rsidRPr="00CD5DD1">
        <w:rPr>
          <w:lang w:val="fr-CA"/>
        </w:rPr>
        <w:t xml:space="preserve"> </w:t>
      </w:r>
      <w:r w:rsidR="00366432" w:rsidRPr="00CD5DD1">
        <w:rPr>
          <w:lang w:val="fr-CA"/>
        </w:rPr>
        <w:t>fondé sur la</w:t>
      </w:r>
      <w:r w:rsidR="00C410EC" w:rsidRPr="00CD5DD1">
        <w:rPr>
          <w:lang w:val="fr-CA"/>
        </w:rPr>
        <w:t xml:space="preserve"> langue</w:t>
      </w:r>
      <w:r w:rsidR="00BE25F2" w:rsidRPr="00CD5DD1">
        <w:rPr>
          <w:lang w:val="fr-CA"/>
        </w:rPr>
        <w:t>,</w:t>
      </w:r>
      <w:r w:rsidR="00C410EC" w:rsidRPr="00CD5DD1">
        <w:rPr>
          <w:lang w:val="fr-CA"/>
        </w:rPr>
        <w:t xml:space="preserve"> </w:t>
      </w:r>
      <w:r w:rsidR="00366432" w:rsidRPr="00CD5DD1">
        <w:rPr>
          <w:lang w:val="fr-CA"/>
        </w:rPr>
        <w:t>la</w:t>
      </w:r>
      <w:r w:rsidR="00C410EC" w:rsidRPr="00CD5DD1">
        <w:rPr>
          <w:lang w:val="fr-CA"/>
        </w:rPr>
        <w:t xml:space="preserve"> race</w:t>
      </w:r>
      <w:r w:rsidR="00BE25F2" w:rsidRPr="00CD5DD1">
        <w:rPr>
          <w:lang w:val="fr-CA"/>
        </w:rPr>
        <w:t>,</w:t>
      </w:r>
      <w:r w:rsidR="00C410EC" w:rsidRPr="00CD5DD1">
        <w:rPr>
          <w:lang w:val="fr-CA"/>
        </w:rPr>
        <w:t xml:space="preserve"> </w:t>
      </w:r>
      <w:r w:rsidR="00366432" w:rsidRPr="00CD5DD1">
        <w:rPr>
          <w:lang w:val="fr-CA"/>
        </w:rPr>
        <w:t>la</w:t>
      </w:r>
      <w:r w:rsidR="00C410EC" w:rsidRPr="00CD5DD1">
        <w:rPr>
          <w:lang w:val="fr-CA"/>
        </w:rPr>
        <w:t xml:space="preserve"> couleur</w:t>
      </w:r>
      <w:r w:rsidR="00366432" w:rsidRPr="00CD5DD1">
        <w:rPr>
          <w:lang w:val="fr-CA"/>
        </w:rPr>
        <w:t xml:space="preserve"> de peau</w:t>
      </w:r>
      <w:r w:rsidR="00BE25F2" w:rsidRPr="00CD5DD1">
        <w:rPr>
          <w:lang w:val="fr-CA"/>
        </w:rPr>
        <w:t>,</w:t>
      </w:r>
      <w:r w:rsidR="00C410EC" w:rsidRPr="00CD5DD1">
        <w:rPr>
          <w:lang w:val="fr-CA"/>
        </w:rPr>
        <w:t xml:space="preserve"> </w:t>
      </w:r>
      <w:r w:rsidR="00366432" w:rsidRPr="00CD5DD1">
        <w:rPr>
          <w:lang w:val="fr-CA"/>
        </w:rPr>
        <w:t>l</w:t>
      </w:r>
      <w:r w:rsidR="00C410EC" w:rsidRPr="00CD5DD1">
        <w:rPr>
          <w:lang w:val="fr-CA"/>
        </w:rPr>
        <w:t>e sexe</w:t>
      </w:r>
      <w:r w:rsidR="00BE25F2" w:rsidRPr="00CD5DD1">
        <w:rPr>
          <w:lang w:val="fr-CA"/>
        </w:rPr>
        <w:t>,</w:t>
      </w:r>
      <w:r w:rsidR="00C410EC" w:rsidRPr="00CD5DD1">
        <w:rPr>
          <w:lang w:val="fr-CA"/>
        </w:rPr>
        <w:t xml:space="preserve"> </w:t>
      </w:r>
      <w:r w:rsidR="00366432" w:rsidRPr="00CD5DD1">
        <w:rPr>
          <w:lang w:val="fr-CA"/>
        </w:rPr>
        <w:t>l</w:t>
      </w:r>
      <w:r w:rsidR="00C410EC" w:rsidRPr="00CD5DD1">
        <w:rPr>
          <w:lang w:val="fr-CA"/>
        </w:rPr>
        <w:t>e handicap</w:t>
      </w:r>
      <w:r w:rsidR="00BE25F2" w:rsidRPr="00CD5DD1">
        <w:rPr>
          <w:lang w:val="fr-CA"/>
        </w:rPr>
        <w:t>,</w:t>
      </w:r>
      <w:r w:rsidR="00C410EC" w:rsidRPr="00CD5DD1">
        <w:rPr>
          <w:lang w:val="fr-CA"/>
        </w:rPr>
        <w:t xml:space="preserve"> </w:t>
      </w:r>
      <w:r w:rsidR="00366432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C410EC" w:rsidRPr="00CD5DD1">
        <w:rPr>
          <w:lang w:val="fr-CA"/>
        </w:rPr>
        <w:t>opinion politique</w:t>
      </w:r>
      <w:r w:rsidR="00BE25F2" w:rsidRPr="00CD5DD1">
        <w:rPr>
          <w:lang w:val="fr-CA"/>
        </w:rPr>
        <w:t>,</w:t>
      </w:r>
      <w:r w:rsidR="00C410EC" w:rsidRPr="00CD5DD1">
        <w:rPr>
          <w:lang w:val="fr-CA"/>
        </w:rPr>
        <w:t xml:space="preserve"> </w:t>
      </w:r>
      <w:r w:rsidR="00366432" w:rsidRPr="00CD5DD1">
        <w:rPr>
          <w:lang w:val="fr-CA"/>
        </w:rPr>
        <w:t>la</w:t>
      </w:r>
      <w:r w:rsidR="00C410EC" w:rsidRPr="00CD5DD1">
        <w:rPr>
          <w:lang w:val="fr-CA"/>
        </w:rPr>
        <w:t xml:space="preserve"> croyance philosophique</w:t>
      </w:r>
      <w:r w:rsidR="00BE25F2" w:rsidRPr="00CD5DD1">
        <w:rPr>
          <w:lang w:val="fr-CA"/>
        </w:rPr>
        <w:t>,</w:t>
      </w:r>
      <w:r w:rsidR="00C410EC" w:rsidRPr="00CD5DD1">
        <w:rPr>
          <w:lang w:val="fr-CA"/>
        </w:rPr>
        <w:t xml:space="preserve"> </w:t>
      </w:r>
      <w:r w:rsidR="00366432" w:rsidRPr="00CD5DD1">
        <w:rPr>
          <w:lang w:val="fr-CA"/>
        </w:rPr>
        <w:t>la</w:t>
      </w:r>
      <w:r w:rsidR="00C410EC" w:rsidRPr="00CD5DD1">
        <w:rPr>
          <w:lang w:val="fr-CA"/>
        </w:rPr>
        <w:t xml:space="preserve"> religion ou </w:t>
      </w:r>
      <w:r w:rsidR="00366432" w:rsidRPr="00CD5DD1">
        <w:rPr>
          <w:lang w:val="fr-CA"/>
        </w:rPr>
        <w:t>la confession</w:t>
      </w:r>
      <w:r w:rsidR="00C410EC" w:rsidRPr="00CD5DD1">
        <w:rPr>
          <w:lang w:val="fr-CA"/>
        </w:rPr>
        <w:t xml:space="preserve"> ou </w:t>
      </w:r>
      <w:r w:rsidR="00366432" w:rsidRPr="00CD5DD1">
        <w:rPr>
          <w:lang w:val="fr-CA"/>
        </w:rPr>
        <w:t xml:space="preserve">sur </w:t>
      </w:r>
      <w:r w:rsidR="00C410EC" w:rsidRPr="00CD5DD1">
        <w:rPr>
          <w:lang w:val="fr-CA"/>
        </w:rPr>
        <w:t>d</w:t>
      </w:r>
      <w:r w:rsidR="009A3316">
        <w:rPr>
          <w:lang w:val="fr-CA"/>
        </w:rPr>
        <w:t>’</w:t>
      </w:r>
      <w:r w:rsidR="00C410EC" w:rsidRPr="00CD5DD1">
        <w:rPr>
          <w:lang w:val="fr-CA"/>
        </w:rPr>
        <w:t xml:space="preserve">autres </w:t>
      </w:r>
      <w:r w:rsidR="00366432" w:rsidRPr="00CD5DD1">
        <w:rPr>
          <w:lang w:val="fr-CA"/>
        </w:rPr>
        <w:t>considérations l</w:t>
      </w:r>
      <w:r w:rsidR="00C410EC" w:rsidRPr="00CD5DD1">
        <w:rPr>
          <w:lang w:val="fr-CA"/>
        </w:rPr>
        <w:t>orsque le coupable</w:t>
      </w:r>
      <w:r w:rsidR="00BE25F2" w:rsidRPr="00CD5DD1">
        <w:rPr>
          <w:lang w:val="fr-CA"/>
        </w:rPr>
        <w:t>,</w:t>
      </w:r>
      <w:r w:rsidR="00C410EC" w:rsidRPr="00CD5DD1">
        <w:rPr>
          <w:lang w:val="fr-CA"/>
        </w:rPr>
        <w:t xml:space="preserve"> pour ces motifs</w:t>
      </w:r>
      <w:r w:rsidR="00BE25F2" w:rsidRPr="00CD5DD1">
        <w:rPr>
          <w:lang w:val="fr-CA"/>
        </w:rPr>
        <w:t>,</w:t>
      </w:r>
      <w:r w:rsidR="00C410EC" w:rsidRPr="00CD5DD1">
        <w:rPr>
          <w:lang w:val="fr-CA"/>
        </w:rPr>
        <w:t xml:space="preserve"> e</w:t>
      </w:r>
      <w:r w:rsidR="00366432" w:rsidRPr="00CD5DD1">
        <w:rPr>
          <w:lang w:val="fr-CA"/>
        </w:rPr>
        <w:t>mpêche</w:t>
      </w:r>
      <w:r w:rsidR="00C410EC" w:rsidRPr="00CD5DD1">
        <w:rPr>
          <w:lang w:val="fr-CA"/>
        </w:rPr>
        <w:t xml:space="preserve"> la vente ou le transfert de biens mobiliers ou immobiliers</w:t>
      </w:r>
      <w:r w:rsidR="00BE25F2" w:rsidRPr="00CD5DD1">
        <w:rPr>
          <w:lang w:val="fr-CA"/>
        </w:rPr>
        <w:t>,</w:t>
      </w:r>
      <w:r w:rsidR="00C410EC" w:rsidRPr="00CD5DD1">
        <w:rPr>
          <w:lang w:val="fr-CA"/>
        </w:rPr>
        <w:t xml:space="preserve"> ou l</w:t>
      </w:r>
      <w:r w:rsidR="009A3316">
        <w:rPr>
          <w:lang w:val="fr-CA"/>
        </w:rPr>
        <w:t>’</w:t>
      </w:r>
      <w:r w:rsidR="00C410EC" w:rsidRPr="00CD5DD1">
        <w:rPr>
          <w:lang w:val="fr-CA"/>
        </w:rPr>
        <w:t>exécution d</w:t>
      </w:r>
      <w:r w:rsidR="009A3316">
        <w:rPr>
          <w:lang w:val="fr-CA"/>
        </w:rPr>
        <w:t>’</w:t>
      </w:r>
      <w:r w:rsidR="00C410EC" w:rsidRPr="00CD5DD1">
        <w:rPr>
          <w:lang w:val="fr-CA"/>
        </w:rPr>
        <w:t>un service</w:t>
      </w:r>
      <w:r w:rsidR="00BE25F2" w:rsidRPr="00CD5DD1">
        <w:rPr>
          <w:lang w:val="fr-CA"/>
        </w:rPr>
        <w:t>,</w:t>
      </w:r>
      <w:r w:rsidR="00C410EC" w:rsidRPr="00CD5DD1">
        <w:rPr>
          <w:lang w:val="fr-CA"/>
        </w:rPr>
        <w:t xml:space="preserve"> ou empêche autrui de bénéficier d</w:t>
      </w:r>
      <w:r w:rsidR="009A3316">
        <w:rPr>
          <w:lang w:val="fr-CA"/>
        </w:rPr>
        <w:t>’</w:t>
      </w:r>
      <w:r w:rsidR="00C410EC" w:rsidRPr="00CD5DD1">
        <w:rPr>
          <w:lang w:val="fr-CA"/>
        </w:rPr>
        <w:t>un service</w:t>
      </w:r>
      <w:r w:rsidR="00BE25F2" w:rsidRPr="00CD5DD1">
        <w:rPr>
          <w:lang w:val="fr-CA"/>
        </w:rPr>
        <w:t>,</w:t>
      </w:r>
      <w:r w:rsidR="00C410EC" w:rsidRPr="00CD5DD1">
        <w:rPr>
          <w:lang w:val="fr-CA"/>
        </w:rPr>
        <w:t xml:space="preserve"> ou emploie ou </w:t>
      </w:r>
      <w:r w:rsidR="00366432" w:rsidRPr="00CD5DD1">
        <w:rPr>
          <w:lang w:val="fr-CA"/>
        </w:rPr>
        <w:t>refuse d</w:t>
      </w:r>
      <w:r w:rsidR="009A3316">
        <w:rPr>
          <w:lang w:val="fr-CA"/>
        </w:rPr>
        <w:t>’</w:t>
      </w:r>
      <w:r w:rsidR="00366432" w:rsidRPr="00CD5DD1">
        <w:rPr>
          <w:lang w:val="fr-CA"/>
        </w:rPr>
        <w:t>employer</w:t>
      </w:r>
      <w:r w:rsidR="00C410EC" w:rsidRPr="00CD5DD1">
        <w:rPr>
          <w:lang w:val="fr-CA"/>
        </w:rPr>
        <w:t xml:space="preserve"> une personne </w:t>
      </w:r>
      <w:r w:rsidR="00456662" w:rsidRPr="00CD5DD1">
        <w:rPr>
          <w:lang w:val="fr-CA"/>
        </w:rPr>
        <w:t>(122/1-a)</w:t>
      </w:r>
      <w:r w:rsidR="00B61910" w:rsidRPr="00CD5DD1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  <w:r w:rsidR="00C410EC" w:rsidRPr="00CD5DD1">
        <w:rPr>
          <w:lang w:val="fr-CA"/>
        </w:rPr>
        <w:t xml:space="preserve">ne </w:t>
      </w:r>
      <w:r w:rsidR="00366432" w:rsidRPr="00CD5DD1">
        <w:rPr>
          <w:lang w:val="fr-CA"/>
        </w:rPr>
        <w:t>fournit</w:t>
      </w:r>
      <w:r w:rsidR="00C410EC" w:rsidRPr="00CD5DD1">
        <w:rPr>
          <w:lang w:val="fr-CA"/>
        </w:rPr>
        <w:t xml:space="preserve"> pas de nourriture ou refuse de fournir un service </w:t>
      </w:r>
      <w:r w:rsidR="00366432" w:rsidRPr="00CD5DD1">
        <w:rPr>
          <w:lang w:val="fr-CA"/>
        </w:rPr>
        <w:t>normale</w:t>
      </w:r>
      <w:r w:rsidR="00D92EE1" w:rsidRPr="00CD5DD1">
        <w:rPr>
          <w:lang w:val="fr-CA"/>
        </w:rPr>
        <w:t>ment destiné</w:t>
      </w:r>
      <w:r w:rsidR="00C410EC" w:rsidRPr="00CD5DD1">
        <w:rPr>
          <w:lang w:val="fr-CA"/>
        </w:rPr>
        <w:t xml:space="preserve"> au public</w:t>
      </w:r>
      <w:r w:rsidR="00456662" w:rsidRPr="00CD5DD1">
        <w:rPr>
          <w:lang w:val="fr-CA"/>
        </w:rPr>
        <w:t xml:space="preserve"> (122/1-b); </w:t>
      </w:r>
      <w:r w:rsidR="00C410EC" w:rsidRPr="00CD5DD1">
        <w:rPr>
          <w:lang w:val="fr-CA"/>
        </w:rPr>
        <w:t>ou empêche une personne d</w:t>
      </w:r>
      <w:r w:rsidR="009A3316">
        <w:rPr>
          <w:lang w:val="fr-CA"/>
        </w:rPr>
        <w:t>’</w:t>
      </w:r>
      <w:r w:rsidR="00C410EC" w:rsidRPr="00CD5DD1">
        <w:rPr>
          <w:lang w:val="fr-CA"/>
        </w:rPr>
        <w:t>exercer une activité économique régulière</w:t>
      </w:r>
      <w:r w:rsidR="00847954" w:rsidRPr="00CD5DD1">
        <w:rPr>
          <w:lang w:val="fr-CA"/>
        </w:rPr>
        <w:t xml:space="preserve"> (122/1-c);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6909B9" w:rsidRPr="00CD5DD1">
        <w:rPr>
          <w:lang w:val="fr-CA"/>
        </w:rPr>
        <w:t>2</w:t>
      </w:r>
      <w:r w:rsidR="00456662" w:rsidRPr="00CD5DD1">
        <w:rPr>
          <w:lang w:val="fr-CA"/>
        </w:rPr>
        <w:t xml:space="preserve">16 </w:t>
      </w:r>
      <w:r w:rsidR="00D92EE1" w:rsidRPr="00CD5DD1">
        <w:rPr>
          <w:lang w:val="fr-CA"/>
        </w:rPr>
        <w:t>figurant à la</w:t>
      </w:r>
      <w:r w:rsidR="008C51CF" w:rsidRPr="00CD5DD1">
        <w:rPr>
          <w:lang w:val="fr-CA"/>
        </w:rPr>
        <w:t xml:space="preserve"> section</w:t>
      </w:r>
      <w:r w:rsidR="00456662" w:rsidRPr="00CD5DD1">
        <w:rPr>
          <w:lang w:val="fr-CA"/>
        </w:rPr>
        <w:t xml:space="preserve"> 5 </w:t>
      </w:r>
      <w:r w:rsidR="00D92EE1" w:rsidRPr="00CD5DD1">
        <w:rPr>
          <w:lang w:val="fr-CA"/>
        </w:rPr>
        <w:t xml:space="preserve">intitulée </w:t>
      </w:r>
      <w:r w:rsidR="00B61910" w:rsidRPr="00CD5DD1">
        <w:rPr>
          <w:lang w:val="fr-CA"/>
        </w:rPr>
        <w:t>«</w:t>
      </w:r>
      <w:r w:rsidR="00D92EE1" w:rsidRPr="00CD5DD1">
        <w:rPr>
          <w:lang w:val="fr-CA"/>
        </w:rPr>
        <w:t>A</w:t>
      </w:r>
      <w:r w:rsidR="008C51CF" w:rsidRPr="00CD5DD1">
        <w:rPr>
          <w:lang w:val="fr-CA"/>
        </w:rPr>
        <w:t>tteinte à la paix publique</w:t>
      </w:r>
      <w:r w:rsidR="00B61910" w:rsidRPr="00CD5DD1">
        <w:rPr>
          <w:lang w:val="fr-CA"/>
        </w:rPr>
        <w:t>»</w:t>
      </w:r>
      <w:r w:rsidR="008C51CF" w:rsidRPr="00CD5DD1">
        <w:rPr>
          <w:lang w:val="fr-CA"/>
        </w:rPr>
        <w:t xml:space="preserve"> interdit l</w:t>
      </w:r>
      <w:r w:rsidR="009A3316">
        <w:rPr>
          <w:lang w:val="fr-CA"/>
        </w:rPr>
        <w:t>’</w:t>
      </w:r>
      <w:r w:rsidR="008C51CF" w:rsidRPr="00CD5DD1">
        <w:rPr>
          <w:lang w:val="fr-CA"/>
        </w:rPr>
        <w:t>incitation à la haine ou à l</w:t>
      </w:r>
      <w:r w:rsidR="009A3316">
        <w:rPr>
          <w:lang w:val="fr-CA"/>
        </w:rPr>
        <w:t>’</w:t>
      </w:r>
      <w:r w:rsidR="008C51CF" w:rsidRPr="00CD5DD1">
        <w:rPr>
          <w:lang w:val="fr-CA"/>
        </w:rPr>
        <w:t>hostilité fondée sur la classe sociale</w:t>
      </w:r>
      <w:r w:rsidR="00BE25F2" w:rsidRPr="00CD5DD1">
        <w:rPr>
          <w:lang w:val="fr-CA"/>
        </w:rPr>
        <w:t>,</w:t>
      </w:r>
      <w:r w:rsidR="008C51CF" w:rsidRPr="00CD5DD1">
        <w:rPr>
          <w:lang w:val="fr-CA"/>
        </w:rPr>
        <w:t xml:space="preserve"> la race</w:t>
      </w:r>
      <w:r w:rsidR="00BE25F2" w:rsidRPr="00CD5DD1">
        <w:rPr>
          <w:lang w:val="fr-CA"/>
        </w:rPr>
        <w:t>,</w:t>
      </w:r>
      <w:r w:rsidR="008C51CF" w:rsidRPr="00CD5DD1">
        <w:rPr>
          <w:lang w:val="fr-CA"/>
        </w:rPr>
        <w:t xml:space="preserve"> la religion</w:t>
      </w:r>
      <w:r w:rsidR="00BE25F2" w:rsidRPr="00CD5DD1">
        <w:rPr>
          <w:lang w:val="fr-CA"/>
        </w:rPr>
        <w:t>,</w:t>
      </w:r>
      <w:r w:rsidR="008C51CF" w:rsidRPr="00CD5DD1">
        <w:rPr>
          <w:lang w:val="fr-CA"/>
        </w:rPr>
        <w:t xml:space="preserve"> la </w:t>
      </w:r>
      <w:r w:rsidR="00D92EE1" w:rsidRPr="00CD5DD1">
        <w:rPr>
          <w:lang w:val="fr-CA"/>
        </w:rPr>
        <w:t>confession</w:t>
      </w:r>
      <w:r w:rsidR="008C51CF" w:rsidRPr="00CD5DD1">
        <w:rPr>
          <w:lang w:val="fr-CA"/>
        </w:rPr>
        <w:t xml:space="preserve"> ou la différence régionale</w:t>
      </w:r>
      <w:r w:rsidR="00847954" w:rsidRPr="00CD5DD1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011B65" w:rsidRPr="00CD5DD1">
        <w:rPr>
          <w:lang w:val="fr-CA"/>
        </w:rPr>
        <w:t>De surcroît</w:t>
      </w:r>
      <w:r w:rsidR="00BE25F2" w:rsidRPr="00CD5DD1">
        <w:rPr>
          <w:lang w:val="fr-CA"/>
        </w:rPr>
        <w:t>,</w:t>
      </w:r>
      <w:r w:rsidR="008C51CF" w:rsidRPr="00CD5DD1">
        <w:rPr>
          <w:lang w:val="fr-CA"/>
        </w:rPr>
        <w:t xml:space="preserve">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D92EE1" w:rsidRPr="00CD5DD1">
        <w:rPr>
          <w:lang w:val="fr-CA"/>
        </w:rPr>
        <w:t>218 (</w:t>
      </w:r>
      <w:r w:rsidR="008C51CF" w:rsidRPr="00CD5DD1">
        <w:rPr>
          <w:lang w:val="fr-CA"/>
        </w:rPr>
        <w:t>m</w:t>
      </w:r>
      <w:r w:rsidR="00D92EE1" w:rsidRPr="00CD5DD1">
        <w:rPr>
          <w:lang w:val="fr-CA"/>
        </w:rPr>
        <w:t>ême section) augmente de moitié</w:t>
      </w:r>
      <w:r w:rsidR="008C51CF" w:rsidRPr="00CD5DD1">
        <w:rPr>
          <w:lang w:val="fr-CA"/>
        </w:rPr>
        <w:t xml:space="preserve"> la peine prononcée si les infractions définies à la section 5</w:t>
      </w:r>
      <w:r w:rsidR="00BE25F2" w:rsidRPr="00CD5DD1">
        <w:rPr>
          <w:lang w:val="fr-CA"/>
        </w:rPr>
        <w:t>,</w:t>
      </w:r>
      <w:r w:rsidR="008C51CF" w:rsidRPr="00CD5DD1">
        <w:rPr>
          <w:lang w:val="fr-CA"/>
        </w:rPr>
        <w:t xml:space="preserve"> </w:t>
      </w:r>
      <w:r w:rsidR="00D92EE1" w:rsidRPr="00CD5DD1">
        <w:rPr>
          <w:lang w:val="fr-CA"/>
        </w:rPr>
        <w:t>notamment</w:t>
      </w:r>
      <w:r w:rsidR="008C51CF" w:rsidRPr="00CD5DD1">
        <w:rPr>
          <w:lang w:val="fr-CA"/>
        </w:rPr>
        <w:t xml:space="preserve"> à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>216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8C51CF" w:rsidRPr="00CD5DD1">
        <w:rPr>
          <w:lang w:val="fr-CA"/>
        </w:rPr>
        <w:t>sont commises par voie de média ou de presse</w:t>
      </w:r>
      <w:r w:rsidR="00847954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8C51CF" w:rsidRPr="00CD5DD1">
        <w:rPr>
          <w:lang w:val="fr-CA"/>
        </w:rPr>
        <w:t xml:space="preserve">Les </w:t>
      </w:r>
      <w:r w:rsidR="00847954" w:rsidRPr="00CD5DD1">
        <w:rPr>
          <w:lang w:val="fr-CA"/>
        </w:rPr>
        <w:t xml:space="preserve">articles </w:t>
      </w:r>
      <w:r w:rsidR="00746445" w:rsidRPr="00CD5DD1">
        <w:rPr>
          <w:lang w:val="fr-CA"/>
        </w:rPr>
        <w:t>relatifs à la criminalisation du génocide</w:t>
      </w:r>
      <w:r w:rsidR="00456662" w:rsidRPr="00CD5DD1">
        <w:rPr>
          <w:lang w:val="fr-CA"/>
        </w:rPr>
        <w:t xml:space="preserve"> </w:t>
      </w:r>
      <w:r w:rsidR="00944DBC" w:rsidRPr="00CD5DD1">
        <w:rPr>
          <w:lang w:val="fr-CA"/>
        </w:rPr>
        <w:t>(art. </w:t>
      </w:r>
      <w:r w:rsidR="00456662" w:rsidRPr="00CD5DD1">
        <w:rPr>
          <w:lang w:val="fr-CA"/>
        </w:rPr>
        <w:t xml:space="preserve">76)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746445" w:rsidRPr="00CD5DD1">
        <w:rPr>
          <w:lang w:val="fr-CA"/>
        </w:rPr>
        <w:t>aux crimes contre l</w:t>
      </w:r>
      <w:r w:rsidR="009A3316">
        <w:rPr>
          <w:lang w:val="fr-CA"/>
        </w:rPr>
        <w:t>’</w:t>
      </w:r>
      <w:r w:rsidR="00746445" w:rsidRPr="00CD5DD1">
        <w:rPr>
          <w:lang w:val="fr-CA"/>
        </w:rPr>
        <w:t>humanité</w:t>
      </w:r>
      <w:r w:rsidR="00456662" w:rsidRPr="00CD5DD1">
        <w:rPr>
          <w:lang w:val="fr-CA"/>
        </w:rPr>
        <w:t xml:space="preserve"> </w:t>
      </w:r>
      <w:r w:rsidR="00944DBC" w:rsidRPr="00CD5DD1">
        <w:rPr>
          <w:lang w:val="fr-CA"/>
        </w:rPr>
        <w:t>(art. </w:t>
      </w:r>
      <w:r w:rsidR="00456662" w:rsidRPr="00CD5DD1">
        <w:rPr>
          <w:lang w:val="fr-CA"/>
        </w:rPr>
        <w:t xml:space="preserve">77) </w:t>
      </w:r>
      <w:r w:rsidR="00746445" w:rsidRPr="00CD5DD1">
        <w:rPr>
          <w:lang w:val="fr-CA"/>
        </w:rPr>
        <w:t xml:space="preserve">couvrent les actes </w:t>
      </w:r>
      <w:r w:rsidR="00D92EE1" w:rsidRPr="00CD5DD1">
        <w:rPr>
          <w:lang w:val="fr-CA"/>
        </w:rPr>
        <w:t xml:space="preserve">commis </w:t>
      </w:r>
      <w:r w:rsidR="00746445" w:rsidRPr="00CD5DD1">
        <w:rPr>
          <w:lang w:val="fr-CA"/>
        </w:rPr>
        <w:t>contre des membres d</w:t>
      </w:r>
      <w:r w:rsidR="009A3316">
        <w:rPr>
          <w:lang w:val="fr-CA"/>
        </w:rPr>
        <w:t>’</w:t>
      </w:r>
      <w:r w:rsidR="00746445" w:rsidRPr="00CD5DD1">
        <w:rPr>
          <w:lang w:val="fr-CA"/>
        </w:rPr>
        <w:t xml:space="preserve">un groupe racial. Ces infractions sont imprescriptibles. En outre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847954" w:rsidRPr="00CD5DD1">
        <w:rPr>
          <w:lang w:val="fr-CA"/>
        </w:rPr>
        <w:t>78 </w:t>
      </w:r>
      <w:r w:rsidR="00456662" w:rsidRPr="00CD5DD1">
        <w:rPr>
          <w:lang w:val="fr-CA"/>
        </w:rPr>
        <w:t>1</w:t>
      </w:r>
      <w:r w:rsidR="00847954" w:rsidRPr="00CD5DD1">
        <w:rPr>
          <w:lang w:val="fr-CA"/>
        </w:rPr>
        <w:t>)</w:t>
      </w:r>
      <w:r w:rsidR="00456662" w:rsidRPr="00CD5DD1">
        <w:rPr>
          <w:lang w:val="fr-CA"/>
        </w:rPr>
        <w:t xml:space="preserve"> </w:t>
      </w:r>
      <w:r w:rsidR="00D92EE1" w:rsidRPr="00CD5DD1">
        <w:rPr>
          <w:lang w:val="fr-CA"/>
        </w:rPr>
        <w:t>prévoit</w:t>
      </w:r>
      <w:r w:rsidR="00746445" w:rsidRPr="00CD5DD1">
        <w:rPr>
          <w:lang w:val="fr-CA"/>
        </w:rPr>
        <w:t xml:space="preserve"> une peine d</w:t>
      </w:r>
      <w:r w:rsidR="009A3316">
        <w:rPr>
          <w:lang w:val="fr-CA"/>
        </w:rPr>
        <w:t>’</w:t>
      </w:r>
      <w:r w:rsidR="00746445" w:rsidRPr="00CD5DD1">
        <w:rPr>
          <w:lang w:val="fr-CA"/>
        </w:rPr>
        <w:t>emprisonnement de 10 à 15</w:t>
      </w:r>
      <w:r w:rsidR="00847954" w:rsidRPr="00CD5DD1">
        <w:rPr>
          <w:lang w:val="fr-CA"/>
        </w:rPr>
        <w:t> ans</w:t>
      </w:r>
      <w:r w:rsidR="00746445" w:rsidRPr="00CD5DD1">
        <w:rPr>
          <w:lang w:val="fr-CA"/>
        </w:rPr>
        <w:t xml:space="preserve"> </w:t>
      </w:r>
      <w:r w:rsidR="00D92EE1" w:rsidRPr="00CD5DD1">
        <w:rPr>
          <w:lang w:val="fr-CA"/>
        </w:rPr>
        <w:t>à l</w:t>
      </w:r>
      <w:r w:rsidR="009A3316">
        <w:rPr>
          <w:lang w:val="fr-CA"/>
        </w:rPr>
        <w:t>’</w:t>
      </w:r>
      <w:r w:rsidR="00D92EE1" w:rsidRPr="00CD5DD1">
        <w:rPr>
          <w:lang w:val="fr-CA"/>
        </w:rPr>
        <w:t xml:space="preserve">encontre des </w:t>
      </w:r>
      <w:r w:rsidR="00746445" w:rsidRPr="00CD5DD1">
        <w:rPr>
          <w:lang w:val="fr-CA"/>
        </w:rPr>
        <w:t xml:space="preserve">personnes qui fondent ou dirigent une organisation dans le but de commettre les infractions </w:t>
      </w:r>
      <w:r w:rsidR="00D92EE1" w:rsidRPr="00CD5DD1">
        <w:rPr>
          <w:lang w:val="fr-CA"/>
        </w:rPr>
        <w:t>énoncées</w:t>
      </w:r>
      <w:r w:rsidR="00746445" w:rsidRPr="00CD5DD1">
        <w:rPr>
          <w:lang w:val="fr-CA"/>
        </w:rPr>
        <w:t xml:space="preserve"> aux </w:t>
      </w:r>
      <w:r w:rsidR="00847954" w:rsidRPr="00CD5DD1">
        <w:rPr>
          <w:lang w:val="fr-CA"/>
        </w:rPr>
        <w:t>articles </w:t>
      </w:r>
      <w:r w:rsidR="00456662" w:rsidRPr="00CD5DD1">
        <w:rPr>
          <w:lang w:val="fr-CA"/>
        </w:rPr>
        <w:t xml:space="preserve">76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77 (</w:t>
      </w:r>
      <w:r w:rsidR="00847954" w:rsidRPr="00CD5DD1">
        <w:rPr>
          <w:lang w:val="fr-CA"/>
        </w:rPr>
        <w:t>1</w:t>
      </w:r>
      <w:r w:rsidR="00847954" w:rsidRPr="00CD5DD1">
        <w:rPr>
          <w:vertAlign w:val="superscript"/>
          <w:lang w:val="fr-CA"/>
        </w:rPr>
        <w:t>ère</w:t>
      </w:r>
      <w:r w:rsidR="00847954" w:rsidRPr="00CD5DD1">
        <w:rPr>
          <w:lang w:val="fr-CA"/>
        </w:rPr>
        <w:t xml:space="preserve"> </w:t>
      </w:r>
      <w:r w:rsidR="00746445" w:rsidRPr="00CD5DD1">
        <w:rPr>
          <w:lang w:val="fr-CA"/>
        </w:rPr>
        <w:t>phrase</w:t>
      </w:r>
      <w:r w:rsidR="00456662" w:rsidRPr="00CD5DD1">
        <w:rPr>
          <w:lang w:val="fr-CA"/>
        </w:rPr>
        <w:t>)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E11FDE" w:rsidRPr="00CD5DD1">
        <w:rPr>
          <w:lang w:val="fr-CA"/>
        </w:rPr>
        <w:t>une peine d</w:t>
      </w:r>
      <w:r w:rsidR="009A3316">
        <w:rPr>
          <w:lang w:val="fr-CA"/>
        </w:rPr>
        <w:t>’</w:t>
      </w:r>
      <w:r w:rsidR="00E11FDE" w:rsidRPr="00CD5DD1">
        <w:rPr>
          <w:lang w:val="fr-CA"/>
        </w:rPr>
        <w:t>emprisonnement de 5 à 10</w:t>
      </w:r>
      <w:r w:rsidR="00847954" w:rsidRPr="00CD5DD1">
        <w:rPr>
          <w:lang w:val="fr-CA"/>
        </w:rPr>
        <w:t> ans</w:t>
      </w:r>
      <w:r w:rsidR="00E11FDE" w:rsidRPr="00CD5DD1">
        <w:rPr>
          <w:lang w:val="fr-CA"/>
        </w:rPr>
        <w:t xml:space="preserve"> pour les membres d</w:t>
      </w:r>
      <w:r w:rsidR="009A3316">
        <w:rPr>
          <w:lang w:val="fr-CA"/>
        </w:rPr>
        <w:t>’</w:t>
      </w:r>
      <w:r w:rsidR="00E11FDE" w:rsidRPr="00CD5DD1">
        <w:rPr>
          <w:lang w:val="fr-CA"/>
        </w:rPr>
        <w:t>une telle organisation</w:t>
      </w:r>
      <w:r w:rsidR="00456662" w:rsidRPr="00CD5DD1">
        <w:rPr>
          <w:lang w:val="fr-CA"/>
        </w:rPr>
        <w:t xml:space="preserve"> (</w:t>
      </w:r>
      <w:r w:rsidR="00847954" w:rsidRPr="00CD5DD1">
        <w:rPr>
          <w:lang w:val="fr-CA"/>
        </w:rPr>
        <w:t>2</w:t>
      </w:r>
      <w:r w:rsidR="00847954" w:rsidRPr="00CD5DD1">
        <w:rPr>
          <w:vertAlign w:val="superscript"/>
          <w:lang w:val="fr-CA"/>
        </w:rPr>
        <w:t>e</w:t>
      </w:r>
      <w:r w:rsidR="00E11FDE" w:rsidRPr="00CD5DD1">
        <w:rPr>
          <w:lang w:val="fr-CA"/>
        </w:rPr>
        <w:t xml:space="preserve"> phrase</w:t>
      </w:r>
      <w:r w:rsidR="00456662" w:rsidRPr="00CD5DD1">
        <w:rPr>
          <w:lang w:val="fr-CA"/>
        </w:rPr>
        <w:t>)</w:t>
      </w:r>
      <w:r w:rsidR="00847954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>135</w:t>
      </w:r>
      <w:r w:rsidR="00847954" w:rsidRPr="00CD5DD1">
        <w:rPr>
          <w:lang w:val="fr-CA"/>
        </w:rPr>
        <w:t> </w:t>
      </w:r>
      <w:r w:rsidR="00456662" w:rsidRPr="00CD5DD1">
        <w:rPr>
          <w:lang w:val="fr-CA"/>
        </w:rPr>
        <w:t>2</w:t>
      </w:r>
      <w:r w:rsidR="00847954" w:rsidRPr="00CD5DD1">
        <w:rPr>
          <w:lang w:val="fr-CA"/>
        </w:rPr>
        <w:t>)</w:t>
      </w:r>
      <w:r w:rsidR="00456662" w:rsidRPr="00CD5DD1">
        <w:rPr>
          <w:lang w:val="fr-CA"/>
        </w:rPr>
        <w:t xml:space="preserve"> </w:t>
      </w:r>
      <w:r w:rsidR="000D0491" w:rsidRPr="00CD5DD1">
        <w:rPr>
          <w:lang w:val="fr-CA"/>
        </w:rPr>
        <w:t xml:space="preserve">punit </w:t>
      </w:r>
      <w:r w:rsidR="00D92EE1" w:rsidRPr="00CD5DD1">
        <w:rPr>
          <w:lang w:val="fr-CA"/>
        </w:rPr>
        <w:t>d</w:t>
      </w:r>
      <w:r w:rsidR="009A3316">
        <w:rPr>
          <w:lang w:val="fr-CA"/>
        </w:rPr>
        <w:t>’</w:t>
      </w:r>
      <w:r w:rsidR="00D92EE1" w:rsidRPr="00CD5DD1">
        <w:rPr>
          <w:lang w:val="fr-CA"/>
        </w:rPr>
        <w:t>une peine d</w:t>
      </w:r>
      <w:r w:rsidR="009A3316">
        <w:rPr>
          <w:lang w:val="fr-CA"/>
        </w:rPr>
        <w:t>’</w:t>
      </w:r>
      <w:r w:rsidR="00D92EE1" w:rsidRPr="00CD5DD1">
        <w:rPr>
          <w:lang w:val="fr-CA"/>
        </w:rPr>
        <w:t>emprisonnement de</w:t>
      </w:r>
      <w:r w:rsidR="000D0491" w:rsidRPr="00CD5DD1">
        <w:rPr>
          <w:lang w:val="fr-CA"/>
        </w:rPr>
        <w:t xml:space="preserve"> six mois à trois</w:t>
      </w:r>
      <w:r w:rsidR="00847954" w:rsidRPr="00CD5DD1">
        <w:rPr>
          <w:lang w:val="fr-CA"/>
        </w:rPr>
        <w:t> ans</w:t>
      </w:r>
      <w:r w:rsidR="000D0491" w:rsidRPr="00CD5DD1">
        <w:rPr>
          <w:lang w:val="fr-CA"/>
        </w:rPr>
        <w:t xml:space="preserve"> toute personne qui enregistre des renseignements personnels relatifs aux opinions politiques</w:t>
      </w:r>
      <w:r w:rsidR="00BE25F2" w:rsidRPr="00CD5DD1">
        <w:rPr>
          <w:lang w:val="fr-CA"/>
        </w:rPr>
        <w:t>,</w:t>
      </w:r>
      <w:r w:rsidR="000D0491" w:rsidRPr="00CD5DD1">
        <w:rPr>
          <w:lang w:val="fr-CA"/>
        </w:rPr>
        <w:t xml:space="preserve"> philosophiques ou religieuses d</w:t>
      </w:r>
      <w:r w:rsidR="009A3316">
        <w:rPr>
          <w:lang w:val="fr-CA"/>
        </w:rPr>
        <w:t>’</w:t>
      </w:r>
      <w:r w:rsidR="000D0491" w:rsidRPr="00CD5DD1">
        <w:rPr>
          <w:lang w:val="fr-CA"/>
        </w:rPr>
        <w:t>individus ou à leur origine raciale</w:t>
      </w:r>
      <w:r w:rsidR="00BE25F2" w:rsidRPr="00CD5DD1">
        <w:rPr>
          <w:lang w:val="fr-CA"/>
        </w:rPr>
        <w:t>,</w:t>
      </w:r>
      <w:r w:rsidR="000D0491" w:rsidRPr="00CD5DD1">
        <w:rPr>
          <w:lang w:val="fr-CA"/>
        </w:rPr>
        <w:t xml:space="preserve"> leurs tendances éthiques</w:t>
      </w:r>
      <w:r w:rsidR="00BE25F2" w:rsidRPr="00CD5DD1">
        <w:rPr>
          <w:lang w:val="fr-CA"/>
        </w:rPr>
        <w:t>,</w:t>
      </w:r>
      <w:r w:rsidR="000D0491" w:rsidRPr="00CD5DD1">
        <w:rPr>
          <w:lang w:val="fr-CA"/>
        </w:rPr>
        <w:t xml:space="preserve"> leur vie sexuelle</w:t>
      </w:r>
      <w:r w:rsidR="00BE25F2" w:rsidRPr="00CD5DD1">
        <w:rPr>
          <w:lang w:val="fr-CA"/>
        </w:rPr>
        <w:t>,</w:t>
      </w:r>
      <w:r w:rsidR="000D0491" w:rsidRPr="00CD5DD1">
        <w:rPr>
          <w:lang w:val="fr-CA"/>
        </w:rPr>
        <w:t xml:space="preserve"> leur état de santé ou leur affiliation à des syndicats</w:t>
      </w:r>
      <w:r w:rsidR="00847954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115 </w:t>
      </w:r>
      <w:r w:rsidR="00DF1336" w:rsidRPr="00CD5DD1">
        <w:rPr>
          <w:lang w:val="fr-CA"/>
        </w:rPr>
        <w:t>sanctionne</w:t>
      </w:r>
      <w:r w:rsidR="00A377B5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A377B5" w:rsidRPr="00CD5DD1">
        <w:rPr>
          <w:lang w:val="fr-CA"/>
        </w:rPr>
        <w:t>entrave à l</w:t>
      </w:r>
      <w:r w:rsidR="009A3316">
        <w:rPr>
          <w:lang w:val="fr-CA"/>
        </w:rPr>
        <w:t>’</w:t>
      </w:r>
      <w:r w:rsidR="00A377B5" w:rsidRPr="00CD5DD1">
        <w:rPr>
          <w:lang w:val="fr-CA"/>
        </w:rPr>
        <w:t>exercice de la liberté de religion</w:t>
      </w:r>
      <w:r w:rsidR="00BE25F2" w:rsidRPr="00CD5DD1">
        <w:rPr>
          <w:lang w:val="fr-CA"/>
        </w:rPr>
        <w:t>,</w:t>
      </w:r>
      <w:r w:rsidR="00A377B5" w:rsidRPr="00CD5DD1">
        <w:rPr>
          <w:lang w:val="fr-CA"/>
        </w:rPr>
        <w:t xml:space="preserve"> de croyance et de conviction tandis que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153 </w:t>
      </w:r>
      <w:r w:rsidR="00DF1336" w:rsidRPr="00CD5DD1">
        <w:rPr>
          <w:lang w:val="fr-CA"/>
        </w:rPr>
        <w:t>réprime</w:t>
      </w:r>
      <w:r w:rsidR="00264F73" w:rsidRPr="00CD5DD1">
        <w:rPr>
          <w:lang w:val="fr-CA"/>
        </w:rPr>
        <w:t xml:space="preserve"> les actes d</w:t>
      </w:r>
      <w:r w:rsidR="00BC18DF" w:rsidRPr="00CD5DD1">
        <w:rPr>
          <w:lang w:val="fr-CA"/>
        </w:rPr>
        <w:t>e détérioration</w:t>
      </w:r>
      <w:r w:rsidR="00264F73" w:rsidRPr="00CD5DD1">
        <w:rPr>
          <w:lang w:val="fr-CA"/>
        </w:rPr>
        <w:t xml:space="preserve"> de</w:t>
      </w:r>
      <w:r w:rsidR="00BC18DF" w:rsidRPr="00CD5DD1">
        <w:rPr>
          <w:lang w:val="fr-CA"/>
        </w:rPr>
        <w:t>s</w:t>
      </w:r>
      <w:r w:rsidR="00264F73" w:rsidRPr="00CD5DD1">
        <w:rPr>
          <w:lang w:val="fr-CA"/>
        </w:rPr>
        <w:t xml:space="preserve"> lieux de culte</w:t>
      </w:r>
      <w:r w:rsidR="00456662" w:rsidRPr="00CD5DD1">
        <w:rPr>
          <w:lang w:val="fr-CA"/>
        </w:rPr>
        <w:t xml:space="preserve"> (</w:t>
      </w:r>
      <w:r w:rsidR="00264F73" w:rsidRPr="00CD5DD1">
        <w:rPr>
          <w:lang w:val="fr-CA"/>
        </w:rPr>
        <w:t>églises</w:t>
      </w:r>
      <w:r w:rsidR="00BE25F2" w:rsidRPr="00CD5DD1">
        <w:rPr>
          <w:lang w:val="fr-CA"/>
        </w:rPr>
        <w:t>,</w:t>
      </w:r>
      <w:r w:rsidR="00264F73" w:rsidRPr="00CD5DD1">
        <w:rPr>
          <w:lang w:val="fr-CA"/>
        </w:rPr>
        <w:t xml:space="preserve"> mosquées</w:t>
      </w:r>
      <w:r w:rsidR="00456662" w:rsidRPr="00CD5DD1">
        <w:rPr>
          <w:lang w:val="fr-CA"/>
        </w:rPr>
        <w:t xml:space="preserve"> etc.)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264F73" w:rsidRPr="00CD5DD1">
        <w:rPr>
          <w:lang w:val="fr-CA"/>
        </w:rPr>
        <w:t>les biens utilisés dans ces lieux</w:t>
      </w:r>
      <w:r w:rsidR="00BE25F2" w:rsidRPr="00CD5DD1">
        <w:rPr>
          <w:lang w:val="fr-CA"/>
        </w:rPr>
        <w:t>,</w:t>
      </w:r>
      <w:r w:rsidR="00264F73" w:rsidRPr="00CD5DD1">
        <w:rPr>
          <w:lang w:val="fr-CA"/>
        </w:rPr>
        <w:t xml:space="preserve"> les cimetières</w:t>
      </w:r>
      <w:r w:rsidR="00BE25F2" w:rsidRPr="00CD5DD1">
        <w:rPr>
          <w:lang w:val="fr-CA"/>
        </w:rPr>
        <w:t>,</w:t>
      </w:r>
      <w:r w:rsidR="00264F73" w:rsidRPr="00CD5DD1">
        <w:rPr>
          <w:lang w:val="fr-CA"/>
        </w:rPr>
        <w:t xml:space="preserve"> les bâtiments et les locaux </w:t>
      </w:r>
      <w:r w:rsidR="005F5127" w:rsidRPr="00CD5DD1">
        <w:rPr>
          <w:lang w:val="fr-CA"/>
        </w:rPr>
        <w:t>qui y sont implantés</w:t>
      </w:r>
      <w:r w:rsidR="00847954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18 </w:t>
      </w:r>
      <w:r w:rsidR="00BC18DF" w:rsidRPr="00CD5DD1">
        <w:rPr>
          <w:lang w:val="fr-CA"/>
        </w:rPr>
        <w:t>relatif à</w:t>
      </w:r>
      <w:r w:rsidR="00264F73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264F73" w:rsidRPr="00CD5DD1">
        <w:rPr>
          <w:lang w:val="fr-CA"/>
        </w:rPr>
        <w:t>extradition</w:t>
      </w:r>
      <w:r w:rsidR="00456662" w:rsidRPr="00CD5DD1">
        <w:rPr>
          <w:lang w:val="fr-CA"/>
        </w:rPr>
        <w:t xml:space="preserve"> </w:t>
      </w:r>
      <w:r w:rsidR="00BC18DF" w:rsidRPr="00CD5DD1">
        <w:rPr>
          <w:lang w:val="fr-CA"/>
        </w:rPr>
        <w:t>dispose</w:t>
      </w:r>
      <w:r w:rsidR="00264F73" w:rsidRPr="00CD5DD1">
        <w:rPr>
          <w:lang w:val="fr-CA"/>
        </w:rPr>
        <w:t xml:space="preserve"> que la demande d</w:t>
      </w:r>
      <w:r w:rsidR="009A3316">
        <w:rPr>
          <w:lang w:val="fr-CA"/>
        </w:rPr>
        <w:t>’</w:t>
      </w:r>
      <w:r w:rsidR="00264F73" w:rsidRPr="00CD5DD1">
        <w:rPr>
          <w:lang w:val="fr-CA"/>
        </w:rPr>
        <w:t>ex</w:t>
      </w:r>
      <w:r w:rsidR="00DF1336" w:rsidRPr="00CD5DD1">
        <w:rPr>
          <w:lang w:val="fr-CA"/>
        </w:rPr>
        <w:t>pulsion</w:t>
      </w:r>
      <w:r w:rsidR="00456662" w:rsidRPr="00CD5DD1">
        <w:rPr>
          <w:lang w:val="fr-CA"/>
        </w:rPr>
        <w:t xml:space="preserve"> </w:t>
      </w:r>
      <w:r w:rsidR="00264F73" w:rsidRPr="00CD5DD1">
        <w:rPr>
          <w:lang w:val="fr-CA"/>
        </w:rPr>
        <w:t>ne sera pas acceptée s</w:t>
      </w:r>
      <w:r w:rsidR="009A3316">
        <w:rPr>
          <w:lang w:val="fr-CA"/>
        </w:rPr>
        <w:t>’</w:t>
      </w:r>
      <w:r w:rsidR="00264F73" w:rsidRPr="00CD5DD1">
        <w:rPr>
          <w:lang w:val="fr-CA"/>
        </w:rPr>
        <w:t>il existe de forts soupçons qu</w:t>
      </w:r>
      <w:r w:rsidR="00DF1336" w:rsidRPr="00CD5DD1">
        <w:rPr>
          <w:lang w:val="fr-CA"/>
        </w:rPr>
        <w:t>e</w:t>
      </w:r>
      <w:r w:rsidR="00264F73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261604" w:rsidRPr="00CD5DD1">
        <w:rPr>
          <w:lang w:val="fr-CA"/>
        </w:rPr>
        <w:t xml:space="preserve">individu sera </w:t>
      </w:r>
      <w:r w:rsidR="00DF1336" w:rsidRPr="00CD5DD1">
        <w:rPr>
          <w:lang w:val="fr-CA"/>
        </w:rPr>
        <w:t xml:space="preserve">ensuite </w:t>
      </w:r>
      <w:r w:rsidR="00261604" w:rsidRPr="00CD5DD1">
        <w:rPr>
          <w:lang w:val="fr-CA"/>
        </w:rPr>
        <w:t>poursuivi</w:t>
      </w:r>
      <w:r w:rsidR="00264F73" w:rsidRPr="00CD5DD1">
        <w:rPr>
          <w:lang w:val="fr-CA"/>
        </w:rPr>
        <w:t xml:space="preserve"> ou pun</w:t>
      </w:r>
      <w:r w:rsidR="00261604" w:rsidRPr="00CD5DD1">
        <w:rPr>
          <w:lang w:val="fr-CA"/>
        </w:rPr>
        <w:t>i</w:t>
      </w:r>
      <w:r w:rsidR="00264F73" w:rsidRPr="00CD5DD1">
        <w:rPr>
          <w:lang w:val="fr-CA"/>
        </w:rPr>
        <w:t xml:space="preserve"> </w:t>
      </w:r>
      <w:r w:rsidR="00FA3D60" w:rsidRPr="00CD5DD1">
        <w:rPr>
          <w:lang w:val="fr-CA"/>
        </w:rPr>
        <w:t>en raison</w:t>
      </w:r>
      <w:r w:rsidR="00264F73" w:rsidRPr="00CD5DD1">
        <w:rPr>
          <w:lang w:val="fr-CA"/>
        </w:rPr>
        <w:t xml:space="preserve"> de sa race</w:t>
      </w:r>
      <w:r w:rsidR="00BE25F2" w:rsidRPr="00CD5DD1">
        <w:rPr>
          <w:lang w:val="fr-CA"/>
        </w:rPr>
        <w:t>,</w:t>
      </w:r>
      <w:r w:rsidR="00264F73" w:rsidRPr="00CD5DD1">
        <w:rPr>
          <w:lang w:val="fr-CA"/>
        </w:rPr>
        <w:t xml:space="preserve"> de sa religion</w:t>
      </w:r>
      <w:r w:rsidR="00BE25F2" w:rsidRPr="00CD5DD1">
        <w:rPr>
          <w:lang w:val="fr-CA"/>
        </w:rPr>
        <w:t>,</w:t>
      </w:r>
      <w:r w:rsidR="00264F73" w:rsidRPr="00CD5DD1">
        <w:rPr>
          <w:lang w:val="fr-CA"/>
        </w:rPr>
        <w:t xml:space="preserve"> de sa nationalité</w:t>
      </w:r>
      <w:r w:rsidR="00BE25F2" w:rsidRPr="00CD5DD1">
        <w:rPr>
          <w:lang w:val="fr-CA"/>
        </w:rPr>
        <w:t>,</w:t>
      </w:r>
      <w:r w:rsidR="00264F73" w:rsidRPr="00CD5DD1">
        <w:rPr>
          <w:lang w:val="fr-CA"/>
        </w:rPr>
        <w:t xml:space="preserve"> de son appartenance à un groupe social en particulier ou de son opinion politique</w:t>
      </w:r>
      <w:r w:rsidR="00BE25F2" w:rsidRPr="00CD5DD1">
        <w:rPr>
          <w:lang w:val="fr-CA"/>
        </w:rPr>
        <w:t>,</w:t>
      </w:r>
      <w:r w:rsidR="00264F73" w:rsidRPr="00CD5DD1">
        <w:rPr>
          <w:lang w:val="fr-CA"/>
        </w:rPr>
        <w:t xml:space="preserve"> ou </w:t>
      </w:r>
      <w:r w:rsidR="00FA3D60" w:rsidRPr="00CD5DD1">
        <w:rPr>
          <w:lang w:val="fr-CA"/>
        </w:rPr>
        <w:t>risque d</w:t>
      </w:r>
      <w:r w:rsidR="009A3316">
        <w:rPr>
          <w:lang w:val="fr-CA"/>
        </w:rPr>
        <w:t>’</w:t>
      </w:r>
      <w:r w:rsidR="00FA3D60" w:rsidRPr="00CD5DD1">
        <w:rPr>
          <w:lang w:val="fr-CA"/>
        </w:rPr>
        <w:t>être soumis</w:t>
      </w:r>
      <w:r w:rsidR="00BC18DF" w:rsidRPr="00CD5DD1">
        <w:rPr>
          <w:lang w:val="fr-CA"/>
        </w:rPr>
        <w:t xml:space="preserve"> à</w:t>
      </w:r>
      <w:r w:rsidR="00264F73" w:rsidRPr="00CD5DD1">
        <w:rPr>
          <w:lang w:val="fr-CA"/>
        </w:rPr>
        <w:t xml:space="preserve"> </w:t>
      </w:r>
      <w:r w:rsidR="00FA3D60" w:rsidRPr="00CD5DD1">
        <w:rPr>
          <w:lang w:val="fr-CA"/>
        </w:rPr>
        <w:t>des actes de</w:t>
      </w:r>
      <w:r w:rsidR="00264F73" w:rsidRPr="00CD5DD1">
        <w:rPr>
          <w:lang w:val="fr-CA"/>
        </w:rPr>
        <w:t xml:space="preserve"> torture ou de</w:t>
      </w:r>
      <w:r w:rsidR="00FA3D60" w:rsidRPr="00CD5DD1">
        <w:rPr>
          <w:lang w:val="fr-CA"/>
        </w:rPr>
        <w:t>s</w:t>
      </w:r>
      <w:r w:rsidR="00264F73" w:rsidRPr="00CD5DD1">
        <w:rPr>
          <w:lang w:val="fr-CA"/>
        </w:rPr>
        <w:t xml:space="preserve"> mauvais traitements</w:t>
      </w:r>
      <w:r w:rsidR="00456662" w:rsidRPr="00CD5DD1">
        <w:rPr>
          <w:lang w:val="fr-CA"/>
        </w:rPr>
        <w:t>.</w:t>
      </w:r>
    </w:p>
    <w:p w:rsidR="00456662" w:rsidRPr="00CD5DD1" w:rsidRDefault="003537C5" w:rsidP="00894865">
      <w:pPr>
        <w:pStyle w:val="SingleTxtG"/>
        <w:keepNext/>
        <w:rPr>
          <w:lang w:val="fr-CA"/>
        </w:rPr>
      </w:pPr>
      <w:r w:rsidRPr="00CD5DD1">
        <w:rPr>
          <w:lang w:val="fr-CA"/>
        </w:rPr>
        <w:t>30.</w:t>
      </w:r>
      <w:r w:rsidRPr="00CD5DD1">
        <w:rPr>
          <w:lang w:val="fr-CA"/>
        </w:rPr>
        <w:tab/>
      </w:r>
      <w:r w:rsidR="00264F73" w:rsidRPr="00CD5DD1">
        <w:rPr>
          <w:lang w:val="fr-CA"/>
        </w:rPr>
        <w:t>D</w:t>
      </w:r>
      <w:r w:rsidR="009A3316">
        <w:rPr>
          <w:lang w:val="fr-CA"/>
        </w:rPr>
        <w:t>’</w:t>
      </w:r>
      <w:r w:rsidR="00264F73" w:rsidRPr="00CD5DD1">
        <w:rPr>
          <w:lang w:val="fr-CA"/>
        </w:rPr>
        <w:t>aut</w:t>
      </w:r>
      <w:r w:rsidR="00BC18DF" w:rsidRPr="00CD5DD1">
        <w:rPr>
          <w:lang w:val="fr-CA"/>
        </w:rPr>
        <w:t>res lois et règlements interdise</w:t>
      </w:r>
      <w:r w:rsidR="00264F73" w:rsidRPr="00CD5DD1">
        <w:rPr>
          <w:lang w:val="fr-CA"/>
        </w:rPr>
        <w:t>nt la discrimination fondée sur la race</w:t>
      </w:r>
      <w:r w:rsidR="00BE25F2" w:rsidRPr="00CD5DD1">
        <w:rPr>
          <w:lang w:val="fr-CA"/>
        </w:rPr>
        <w:t>,</w:t>
      </w:r>
      <w:r w:rsidR="00264F73" w:rsidRPr="00CD5DD1">
        <w:rPr>
          <w:lang w:val="fr-CA"/>
        </w:rPr>
        <w:t xml:space="preserve"> la langue</w:t>
      </w:r>
      <w:r w:rsidR="00BE25F2" w:rsidRPr="00CD5DD1">
        <w:rPr>
          <w:lang w:val="fr-CA"/>
        </w:rPr>
        <w:t>,</w:t>
      </w:r>
      <w:r w:rsidR="00264F73" w:rsidRPr="00CD5DD1">
        <w:rPr>
          <w:lang w:val="fr-CA"/>
        </w:rPr>
        <w:t xml:space="preserve"> le sexe</w:t>
      </w:r>
      <w:r w:rsidR="00BE25F2" w:rsidRPr="00CD5DD1">
        <w:rPr>
          <w:lang w:val="fr-CA"/>
        </w:rPr>
        <w:t>,</w:t>
      </w:r>
      <w:r w:rsidR="00264F73" w:rsidRPr="00CD5DD1">
        <w:rPr>
          <w:lang w:val="fr-CA"/>
        </w:rPr>
        <w:t xml:space="preserve"> la religion</w:t>
      </w:r>
      <w:r w:rsidR="00BE25F2" w:rsidRPr="00CD5DD1">
        <w:rPr>
          <w:lang w:val="fr-CA"/>
        </w:rPr>
        <w:t>,</w:t>
      </w:r>
      <w:r w:rsidR="00264F73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264F73" w:rsidRPr="00CD5DD1">
        <w:rPr>
          <w:lang w:val="fr-CA"/>
        </w:rPr>
        <w:t>opinion politique</w:t>
      </w:r>
      <w:r w:rsidR="00BE25F2" w:rsidRPr="00CD5DD1">
        <w:rPr>
          <w:lang w:val="fr-CA"/>
        </w:rPr>
        <w:t>,</w:t>
      </w:r>
      <w:r w:rsidR="00264F73" w:rsidRPr="00CD5DD1">
        <w:rPr>
          <w:lang w:val="fr-CA"/>
        </w:rPr>
        <w:t xml:space="preserve"> la nationalité ou l</w:t>
      </w:r>
      <w:r w:rsidR="009A3316">
        <w:rPr>
          <w:lang w:val="fr-CA"/>
        </w:rPr>
        <w:t>’</w:t>
      </w:r>
      <w:r w:rsidR="00264F73" w:rsidRPr="00CD5DD1">
        <w:rPr>
          <w:lang w:val="fr-CA"/>
        </w:rPr>
        <w:t>origine sociale</w:t>
      </w:r>
      <w:r w:rsidR="00BE25F2" w:rsidRPr="00CD5DD1">
        <w:rPr>
          <w:lang w:val="fr-CA"/>
        </w:rPr>
        <w:t>,</w:t>
      </w:r>
      <w:r w:rsidR="00FA3D60" w:rsidRPr="00CD5DD1">
        <w:rPr>
          <w:lang w:val="fr-CA"/>
        </w:rPr>
        <w:t xml:space="preserve"> à savoir</w:t>
      </w:r>
      <w:r w:rsidR="00B61910" w:rsidRPr="00CD5DD1">
        <w:rPr>
          <w:lang w:val="fr-CA"/>
        </w:rPr>
        <w:t>: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264F73" w:rsidRPr="00CD5DD1">
        <w:rPr>
          <w:lang w:val="fr-CA"/>
        </w:rPr>
        <w:t xml:space="preserve">La loi </w:t>
      </w:r>
      <w:r w:rsidR="00DE2A53" w:rsidRPr="00CD5DD1">
        <w:rPr>
          <w:lang w:val="fr-CA"/>
        </w:rPr>
        <w:t>n</w:t>
      </w:r>
      <w:r w:rsidR="00DE2A53" w:rsidRPr="00CD5DD1">
        <w:rPr>
          <w:vertAlign w:val="superscript"/>
          <w:lang w:val="fr-CA"/>
        </w:rPr>
        <w:t>o</w:t>
      </w:r>
      <w:r w:rsidR="00DE2A53" w:rsidRPr="00CD5DD1">
        <w:rPr>
          <w:lang w:val="fr-CA"/>
        </w:rPr>
        <w:t> </w:t>
      </w:r>
      <w:r w:rsidR="009D6C5E" w:rsidRPr="00CD5DD1">
        <w:rPr>
          <w:lang w:val="fr-CA"/>
        </w:rPr>
        <w:t xml:space="preserve">657 </w:t>
      </w:r>
      <w:r w:rsidR="00264F73" w:rsidRPr="00CD5DD1">
        <w:rPr>
          <w:lang w:val="fr-CA"/>
        </w:rPr>
        <w:t xml:space="preserve">sur la fonction publique </w:t>
      </w:r>
      <w:r w:rsidR="00944DBC" w:rsidRPr="00CD5DD1">
        <w:rPr>
          <w:lang w:val="fr-CA"/>
        </w:rPr>
        <w:t>(art. </w:t>
      </w:r>
      <w:r w:rsidR="00456662" w:rsidRPr="00CD5DD1">
        <w:rPr>
          <w:lang w:val="fr-CA"/>
        </w:rPr>
        <w:t xml:space="preserve">7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125)</w:t>
      </w:r>
      <w:r w:rsidR="006909B9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9D6C5E" w:rsidRPr="00CD5DD1">
        <w:rPr>
          <w:lang w:val="fr-CA"/>
        </w:rPr>
        <w:t xml:space="preserve">La loi fondamentale </w:t>
      </w:r>
      <w:r w:rsidR="00DE2A53" w:rsidRPr="00CD5DD1">
        <w:rPr>
          <w:lang w:val="fr-CA"/>
        </w:rPr>
        <w:t>n</w:t>
      </w:r>
      <w:r w:rsidR="00DE2A53" w:rsidRPr="00CD5DD1">
        <w:rPr>
          <w:vertAlign w:val="superscript"/>
          <w:lang w:val="fr-CA"/>
        </w:rPr>
        <w:t>o</w:t>
      </w:r>
      <w:r w:rsidR="00DE2A53" w:rsidRPr="00CD5DD1">
        <w:rPr>
          <w:lang w:val="fr-CA"/>
        </w:rPr>
        <w:t> </w:t>
      </w:r>
      <w:r w:rsidR="009D6C5E" w:rsidRPr="00CD5DD1">
        <w:rPr>
          <w:lang w:val="fr-CA"/>
        </w:rPr>
        <w:t>1739 sur l</w:t>
      </w:r>
      <w:r w:rsidR="009A3316">
        <w:rPr>
          <w:lang w:val="fr-CA"/>
        </w:rPr>
        <w:t>’</w:t>
      </w:r>
      <w:r w:rsidR="009D6C5E" w:rsidRPr="00CD5DD1">
        <w:rPr>
          <w:lang w:val="fr-CA"/>
        </w:rPr>
        <w:t xml:space="preserve">éducation nationale </w:t>
      </w:r>
      <w:r w:rsidR="00944DBC" w:rsidRPr="00CD5DD1">
        <w:rPr>
          <w:lang w:val="fr-CA"/>
        </w:rPr>
        <w:t>(art. </w:t>
      </w:r>
      <w:r w:rsidR="00456662" w:rsidRPr="00CD5DD1">
        <w:rPr>
          <w:lang w:val="fr-CA"/>
        </w:rPr>
        <w:t>4)</w:t>
      </w:r>
      <w:r w:rsidR="006909B9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456662" w:rsidRPr="00CD5DD1">
        <w:rPr>
          <w:lang w:val="fr-CA"/>
        </w:rPr>
        <w:t>L</w:t>
      </w:r>
      <w:r w:rsidR="009D6C5E" w:rsidRPr="00CD5DD1">
        <w:rPr>
          <w:lang w:val="fr-CA"/>
        </w:rPr>
        <w:t xml:space="preserve">a loi </w:t>
      </w:r>
      <w:r w:rsidR="00DE2A53" w:rsidRPr="00CD5DD1">
        <w:rPr>
          <w:lang w:val="fr-CA"/>
        </w:rPr>
        <w:t>n</w:t>
      </w:r>
      <w:r w:rsidR="00DE2A53" w:rsidRPr="00CD5DD1">
        <w:rPr>
          <w:vertAlign w:val="superscript"/>
          <w:lang w:val="fr-CA"/>
        </w:rPr>
        <w:t>o</w:t>
      </w:r>
      <w:r w:rsidR="00DE2A53" w:rsidRPr="00CD5DD1">
        <w:rPr>
          <w:lang w:val="fr-CA"/>
        </w:rPr>
        <w:t> </w:t>
      </w:r>
      <w:r w:rsidR="009D6C5E" w:rsidRPr="00CD5DD1">
        <w:rPr>
          <w:lang w:val="fr-CA"/>
        </w:rPr>
        <w:t>2820 sur les partis politiques</w:t>
      </w:r>
      <w:r w:rsidR="00456662" w:rsidRPr="00CD5DD1">
        <w:rPr>
          <w:lang w:val="fr-CA"/>
        </w:rPr>
        <w:t xml:space="preserve"> </w:t>
      </w:r>
      <w:r w:rsidR="00944DBC" w:rsidRPr="00CD5DD1">
        <w:rPr>
          <w:lang w:val="fr-CA"/>
        </w:rPr>
        <w:t>(art. </w:t>
      </w:r>
      <w:r w:rsidR="00456662" w:rsidRPr="00CD5DD1">
        <w:rPr>
          <w:lang w:val="fr-CA"/>
        </w:rPr>
        <w:t>12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78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82</w:t>
      </w:r>
      <w:r w:rsidR="00847954" w:rsidRPr="00CD5DD1">
        <w:rPr>
          <w:lang w:val="fr-CA"/>
        </w:rPr>
        <w:t xml:space="preserve"> et </w:t>
      </w:r>
      <w:r w:rsidR="00456662" w:rsidRPr="00CD5DD1">
        <w:rPr>
          <w:lang w:val="fr-CA"/>
        </w:rPr>
        <w:t>83)</w:t>
      </w:r>
      <w:r w:rsidR="006909B9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9D6C5E" w:rsidRPr="00CD5DD1">
        <w:rPr>
          <w:lang w:val="fr-CA"/>
        </w:rPr>
        <w:t xml:space="preserve">La loi </w:t>
      </w:r>
      <w:r w:rsidR="00DE2A53" w:rsidRPr="00CD5DD1">
        <w:rPr>
          <w:lang w:val="fr-CA"/>
        </w:rPr>
        <w:t>n</w:t>
      </w:r>
      <w:r w:rsidR="00DE2A53" w:rsidRPr="00CD5DD1">
        <w:rPr>
          <w:vertAlign w:val="superscript"/>
          <w:lang w:val="fr-CA"/>
        </w:rPr>
        <w:t>o</w:t>
      </w:r>
      <w:r w:rsidR="00DE2A53" w:rsidRPr="00CD5DD1">
        <w:rPr>
          <w:lang w:val="fr-CA"/>
        </w:rPr>
        <w:t> </w:t>
      </w:r>
      <w:r w:rsidR="009D6C5E" w:rsidRPr="00CD5DD1">
        <w:rPr>
          <w:lang w:val="fr-CA"/>
        </w:rPr>
        <w:t>2828 sur les services sociaux</w:t>
      </w:r>
      <w:r w:rsidR="00456662" w:rsidRPr="00CD5DD1">
        <w:rPr>
          <w:lang w:val="fr-CA"/>
        </w:rPr>
        <w:t xml:space="preserve"> </w:t>
      </w:r>
      <w:r w:rsidR="00944DBC" w:rsidRPr="00CD5DD1">
        <w:rPr>
          <w:lang w:val="fr-CA"/>
        </w:rPr>
        <w:t>(art. </w:t>
      </w:r>
      <w:r w:rsidR="00456662" w:rsidRPr="00CD5DD1">
        <w:rPr>
          <w:lang w:val="fr-CA"/>
        </w:rPr>
        <w:t>4)</w:t>
      </w:r>
      <w:r w:rsidR="006909B9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9D6C5E" w:rsidRPr="00CD5DD1">
        <w:rPr>
          <w:lang w:val="fr-CA"/>
        </w:rPr>
        <w:t xml:space="preserve">Le </w:t>
      </w:r>
      <w:r w:rsidR="00F779E1" w:rsidRPr="00CD5DD1">
        <w:rPr>
          <w:lang w:val="fr-CA"/>
        </w:rPr>
        <w:t>Code civil</w:t>
      </w:r>
      <w:r w:rsidR="00456662" w:rsidRPr="00CD5DD1">
        <w:rPr>
          <w:lang w:val="fr-CA"/>
        </w:rPr>
        <w:t xml:space="preserve"> </w:t>
      </w:r>
      <w:r w:rsidR="00DE2A53" w:rsidRPr="00CD5DD1">
        <w:rPr>
          <w:lang w:val="fr-CA"/>
        </w:rPr>
        <w:t>n</w:t>
      </w:r>
      <w:r w:rsidR="00DE2A53" w:rsidRPr="00CD5DD1">
        <w:rPr>
          <w:vertAlign w:val="superscript"/>
          <w:lang w:val="fr-CA"/>
        </w:rPr>
        <w:t>o</w:t>
      </w:r>
      <w:r w:rsidR="00DE2A53" w:rsidRPr="00CD5DD1">
        <w:rPr>
          <w:lang w:val="fr-CA"/>
        </w:rPr>
        <w:t> </w:t>
      </w:r>
      <w:r w:rsidR="00456662" w:rsidRPr="00CD5DD1">
        <w:rPr>
          <w:lang w:val="fr-CA"/>
        </w:rPr>
        <w:t>4721 (68)</w:t>
      </w:r>
      <w:r w:rsidR="006909B9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211C76" w:rsidRPr="00CD5DD1">
        <w:rPr>
          <w:lang w:val="fr-CA"/>
        </w:rPr>
        <w:t>La loi n</w:t>
      </w:r>
      <w:r w:rsidR="00211C76" w:rsidRPr="00CD5DD1">
        <w:rPr>
          <w:vertAlign w:val="superscript"/>
          <w:lang w:val="fr-CA"/>
        </w:rPr>
        <w:t>o</w:t>
      </w:r>
      <w:r w:rsidR="009D6C5E" w:rsidRPr="00CD5DD1">
        <w:rPr>
          <w:lang w:val="fr-CA"/>
        </w:rPr>
        <w:t> </w:t>
      </w:r>
      <w:r w:rsidR="000F045E" w:rsidRPr="00CD5DD1">
        <w:rPr>
          <w:lang w:val="fr-CA"/>
        </w:rPr>
        <w:t>4</w:t>
      </w:r>
      <w:r w:rsidR="00BB2C10" w:rsidRPr="00CD5DD1">
        <w:rPr>
          <w:lang w:val="fr-CA"/>
        </w:rPr>
        <w:t>857</w:t>
      </w:r>
      <w:r w:rsidR="009D6C5E" w:rsidRPr="00CD5DD1">
        <w:rPr>
          <w:lang w:val="fr-CA"/>
        </w:rPr>
        <w:t xml:space="preserve"> sur le travail</w:t>
      </w:r>
      <w:r w:rsidR="00456662" w:rsidRPr="00CD5DD1">
        <w:rPr>
          <w:lang w:val="fr-CA"/>
        </w:rPr>
        <w:t xml:space="preserve"> </w:t>
      </w:r>
      <w:r w:rsidR="00944DBC" w:rsidRPr="00CD5DD1">
        <w:rPr>
          <w:lang w:val="fr-CA"/>
        </w:rPr>
        <w:t>(art. </w:t>
      </w:r>
      <w:r w:rsidR="00456662" w:rsidRPr="00CD5DD1">
        <w:rPr>
          <w:lang w:val="fr-CA"/>
        </w:rPr>
        <w:t>5)</w:t>
      </w:r>
      <w:r w:rsidR="006909B9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9D6C5E" w:rsidRPr="00CD5DD1">
        <w:rPr>
          <w:lang w:val="fr-CA"/>
        </w:rPr>
        <w:t xml:space="preserve">La loi 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9D6C5E" w:rsidRPr="00CD5DD1">
        <w:rPr>
          <w:lang w:val="fr-CA"/>
        </w:rPr>
        <w:t>5275 sur l</w:t>
      </w:r>
      <w:r w:rsidR="009A3316">
        <w:rPr>
          <w:lang w:val="fr-CA"/>
        </w:rPr>
        <w:t>’</w:t>
      </w:r>
      <w:r w:rsidR="009D6C5E" w:rsidRPr="00CD5DD1">
        <w:rPr>
          <w:lang w:val="fr-CA"/>
        </w:rPr>
        <w:t>exécution des peines et les mesures de sécurité</w:t>
      </w:r>
      <w:r w:rsidR="00456662" w:rsidRPr="00CD5DD1">
        <w:rPr>
          <w:lang w:val="fr-CA"/>
        </w:rPr>
        <w:t xml:space="preserve"> </w:t>
      </w:r>
      <w:r w:rsidR="00944DBC" w:rsidRPr="00CD5DD1">
        <w:rPr>
          <w:lang w:val="fr-CA"/>
        </w:rPr>
        <w:t>(art. </w:t>
      </w:r>
      <w:r w:rsidR="00456662" w:rsidRPr="00CD5DD1">
        <w:rPr>
          <w:lang w:val="fr-CA"/>
        </w:rPr>
        <w:t>2)</w:t>
      </w:r>
      <w:r w:rsidR="006909B9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456662" w:rsidRPr="00CD5DD1">
        <w:rPr>
          <w:lang w:val="fr-CA"/>
        </w:rPr>
        <w:t>La</w:t>
      </w:r>
      <w:r w:rsidR="009D6C5E" w:rsidRPr="00CD5DD1">
        <w:rPr>
          <w:lang w:val="fr-CA"/>
        </w:rPr>
        <w:t xml:space="preserve"> loi 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9D6C5E" w:rsidRPr="00CD5DD1">
        <w:rPr>
          <w:lang w:val="fr-CA"/>
        </w:rPr>
        <w:t>5</w:t>
      </w:r>
      <w:r w:rsidR="00BB2C10" w:rsidRPr="00CD5DD1">
        <w:rPr>
          <w:lang w:val="fr-CA"/>
        </w:rPr>
        <w:t>894</w:t>
      </w:r>
      <w:r w:rsidR="009D6C5E" w:rsidRPr="00CD5DD1">
        <w:rPr>
          <w:lang w:val="fr-CA"/>
        </w:rPr>
        <w:t xml:space="preserve"> sur la création et les fonctions de la Fédération turque de f</w:t>
      </w:r>
      <w:r w:rsidR="00456662" w:rsidRPr="00CD5DD1">
        <w:rPr>
          <w:lang w:val="fr-CA"/>
        </w:rPr>
        <w:t xml:space="preserve">ootball </w:t>
      </w:r>
      <w:r w:rsidR="00944DBC" w:rsidRPr="00CD5DD1">
        <w:rPr>
          <w:lang w:val="fr-CA"/>
        </w:rPr>
        <w:t>(art. </w:t>
      </w:r>
      <w:r w:rsidR="00456662" w:rsidRPr="00CD5DD1">
        <w:rPr>
          <w:lang w:val="fr-CA"/>
        </w:rPr>
        <w:t>3)</w:t>
      </w:r>
      <w:r w:rsidR="006909B9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456662" w:rsidRPr="00CD5DD1">
        <w:rPr>
          <w:lang w:val="fr-CA"/>
        </w:rPr>
        <w:t>L</w:t>
      </w:r>
      <w:r w:rsidR="009D6C5E" w:rsidRPr="00CD5DD1">
        <w:rPr>
          <w:lang w:val="fr-CA"/>
        </w:rPr>
        <w:t xml:space="preserve">a loi 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9D6C5E" w:rsidRPr="00CD5DD1">
        <w:rPr>
          <w:lang w:val="fr-CA"/>
        </w:rPr>
        <w:t>6004 sur la création et les fonctions du Ministère des affaires étrangères</w:t>
      </w:r>
      <w:r w:rsidR="00456662" w:rsidRPr="00CD5DD1">
        <w:rPr>
          <w:lang w:val="fr-CA"/>
        </w:rPr>
        <w:t xml:space="preserve"> </w:t>
      </w:r>
      <w:r w:rsidR="00944DBC" w:rsidRPr="00CD5DD1">
        <w:rPr>
          <w:lang w:val="fr-CA"/>
        </w:rPr>
        <w:t>(art. </w:t>
      </w:r>
      <w:r w:rsidR="00456662" w:rsidRPr="00CD5DD1">
        <w:rPr>
          <w:lang w:val="fr-CA"/>
        </w:rPr>
        <w:t>2)</w:t>
      </w:r>
      <w:r w:rsidR="006909B9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456662" w:rsidRPr="00CD5DD1">
        <w:rPr>
          <w:lang w:val="fr-CA"/>
        </w:rPr>
        <w:t>La</w:t>
      </w:r>
      <w:r w:rsidR="009D6C5E" w:rsidRPr="00CD5DD1">
        <w:rPr>
          <w:lang w:val="fr-CA"/>
        </w:rPr>
        <w:t xml:space="preserve"> loi 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9D6C5E" w:rsidRPr="00CD5DD1">
        <w:rPr>
          <w:lang w:val="fr-CA"/>
        </w:rPr>
        <w:t xml:space="preserve">6112 sur la création des chaînes de radio et de télévision et leurs </w:t>
      </w:r>
      <w:r w:rsidR="008C3684" w:rsidRPr="00CD5DD1">
        <w:rPr>
          <w:lang w:val="fr-CA"/>
        </w:rPr>
        <w:t>services de médias audiovisuels</w:t>
      </w:r>
      <w:r w:rsidR="00976698" w:rsidRPr="00CD5DD1">
        <w:rPr>
          <w:lang w:val="fr-CA"/>
        </w:rPr>
        <w:t xml:space="preserve"> </w:t>
      </w:r>
      <w:r w:rsidR="005A6C95">
        <w:rPr>
          <w:lang w:val="fr-CA"/>
        </w:rPr>
        <w:t>(</w:t>
      </w:r>
      <w:r w:rsidR="00944DBC" w:rsidRPr="00CD5DD1">
        <w:rPr>
          <w:lang w:val="fr-CA"/>
        </w:rPr>
        <w:t>art. </w:t>
      </w:r>
      <w:r w:rsidR="00456662" w:rsidRPr="00CD5DD1">
        <w:rPr>
          <w:lang w:val="fr-CA"/>
        </w:rPr>
        <w:t xml:space="preserve">8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9)</w:t>
      </w:r>
      <w:r w:rsidR="006909B9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456662" w:rsidRPr="00CD5DD1">
        <w:rPr>
          <w:lang w:val="fr-CA"/>
        </w:rPr>
        <w:t>La</w:t>
      </w:r>
      <w:r w:rsidR="009D6C5E" w:rsidRPr="00CD5DD1">
        <w:rPr>
          <w:lang w:val="fr-CA"/>
        </w:rPr>
        <w:t xml:space="preserve"> loi 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7424B1" w:rsidRPr="00CD5DD1">
        <w:rPr>
          <w:lang w:val="fr-CA"/>
        </w:rPr>
        <w:t>622</w:t>
      </w:r>
      <w:r w:rsidR="009D6C5E" w:rsidRPr="00CD5DD1">
        <w:rPr>
          <w:lang w:val="fr-CA"/>
        </w:rPr>
        <w:t>2 sur la prévention de la violence et des atteintes à l</w:t>
      </w:r>
      <w:r w:rsidR="009A3316">
        <w:rPr>
          <w:lang w:val="fr-CA"/>
        </w:rPr>
        <w:t>’</w:t>
      </w:r>
      <w:r w:rsidR="009D6C5E" w:rsidRPr="00CD5DD1">
        <w:rPr>
          <w:lang w:val="fr-CA"/>
        </w:rPr>
        <w:t>ordre public dans le sport</w:t>
      </w:r>
      <w:r w:rsidR="00456662" w:rsidRPr="00CD5DD1">
        <w:rPr>
          <w:lang w:val="fr-CA"/>
        </w:rPr>
        <w:t xml:space="preserve"> </w:t>
      </w:r>
      <w:r w:rsidR="00944DBC" w:rsidRPr="00CD5DD1">
        <w:rPr>
          <w:lang w:val="fr-CA"/>
        </w:rPr>
        <w:t>(art. </w:t>
      </w:r>
      <w:r w:rsidR="00456662" w:rsidRPr="00CD5DD1">
        <w:rPr>
          <w:lang w:val="fr-CA"/>
        </w:rPr>
        <w:t>14)</w:t>
      </w:r>
      <w:r w:rsidR="006909B9" w:rsidRPr="00CD5DD1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456662" w:rsidRPr="00CD5DD1">
        <w:rPr>
          <w:lang w:val="fr-CA"/>
        </w:rPr>
        <w:t>La</w:t>
      </w:r>
      <w:r w:rsidR="007424B1" w:rsidRPr="00CD5DD1">
        <w:rPr>
          <w:lang w:val="fr-CA"/>
        </w:rPr>
        <w:t xml:space="preserve"> loi 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7424B1" w:rsidRPr="00CD5DD1">
        <w:rPr>
          <w:lang w:val="fr-CA"/>
        </w:rPr>
        <w:t>6328</w:t>
      </w:r>
      <w:r w:rsidR="00304862">
        <w:rPr>
          <w:lang w:val="fr-CA"/>
        </w:rPr>
        <w:t xml:space="preserve"> </w:t>
      </w:r>
      <w:r w:rsidR="007424B1" w:rsidRPr="00CD5DD1">
        <w:rPr>
          <w:lang w:val="fr-CA"/>
        </w:rPr>
        <w:t>sur l</w:t>
      </w:r>
      <w:r w:rsidR="009A3316">
        <w:rPr>
          <w:lang w:val="fr-CA"/>
        </w:rPr>
        <w:t>’</w:t>
      </w:r>
      <w:r w:rsidR="00BC18DF" w:rsidRPr="00CD5DD1">
        <w:rPr>
          <w:lang w:val="fr-CA"/>
        </w:rPr>
        <w:t>institution</w:t>
      </w:r>
      <w:r w:rsidR="007424B1" w:rsidRPr="00CD5DD1">
        <w:rPr>
          <w:lang w:val="fr-CA"/>
        </w:rPr>
        <w:t xml:space="preserve"> du médiateur </w:t>
      </w:r>
      <w:r w:rsidR="00944DBC" w:rsidRPr="00CD5DD1">
        <w:rPr>
          <w:lang w:val="fr-CA"/>
        </w:rPr>
        <w:t>(art. </w:t>
      </w:r>
      <w:r w:rsidR="00456662" w:rsidRPr="00CD5DD1">
        <w:rPr>
          <w:lang w:val="fr-CA"/>
        </w:rPr>
        <w:t>30)</w:t>
      </w:r>
      <w:r w:rsidR="006909B9" w:rsidRPr="00CD5DD1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7424B1" w:rsidRPr="00CD5DD1">
        <w:rPr>
          <w:lang w:val="fr-CA"/>
        </w:rPr>
        <w:t xml:space="preserve">La loi 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7424B1" w:rsidRPr="00CD5DD1">
        <w:rPr>
          <w:lang w:val="fr-CA"/>
        </w:rPr>
        <w:t xml:space="preserve">6413 sur la discipline dans les </w:t>
      </w:r>
      <w:r w:rsidR="00456662" w:rsidRPr="00CD5DD1">
        <w:rPr>
          <w:lang w:val="fr-CA"/>
        </w:rPr>
        <w:t>Forces</w:t>
      </w:r>
      <w:r w:rsidR="007424B1" w:rsidRPr="00CD5DD1">
        <w:rPr>
          <w:lang w:val="fr-CA"/>
        </w:rPr>
        <w:t xml:space="preserve"> armées turques</w:t>
      </w:r>
      <w:r w:rsidR="006909B9" w:rsidRPr="00CD5DD1">
        <w:rPr>
          <w:lang w:val="fr-CA"/>
        </w:rPr>
        <w:t>.</w:t>
      </w:r>
      <w:r w:rsidR="00456662" w:rsidRPr="00CD5DD1">
        <w:rPr>
          <w:lang w:val="fr-CA"/>
        </w:rPr>
        <w:t xml:space="preserve"> </w:t>
      </w:r>
    </w:p>
    <w:p w:rsidR="00456662" w:rsidRPr="00CD5DD1" w:rsidRDefault="00F93E4E" w:rsidP="00456662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7424B1" w:rsidRPr="00CD5DD1">
        <w:rPr>
          <w:lang w:val="fr-CA"/>
        </w:rPr>
        <w:t>Réformes juridiques récentes et en cours ayant trait à la discrimination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31.</w:t>
      </w:r>
      <w:r w:rsidRPr="00CD5DD1">
        <w:rPr>
          <w:lang w:val="fr-CA"/>
        </w:rPr>
        <w:tab/>
      </w:r>
      <w:r w:rsidR="007424B1" w:rsidRPr="00CD5DD1">
        <w:rPr>
          <w:lang w:val="fr-CA"/>
        </w:rPr>
        <w:t xml:space="preserve">La </w:t>
      </w:r>
      <w:r w:rsidR="00AF5E94" w:rsidRPr="00CD5DD1">
        <w:rPr>
          <w:lang w:val="fr-CA"/>
        </w:rPr>
        <w:t>Turquie</w:t>
      </w:r>
      <w:r w:rsidR="00456662" w:rsidRPr="00CD5DD1">
        <w:rPr>
          <w:lang w:val="fr-CA"/>
        </w:rPr>
        <w:t xml:space="preserve"> </w:t>
      </w:r>
      <w:r w:rsidR="003C1167" w:rsidRPr="00CD5DD1">
        <w:rPr>
          <w:lang w:val="fr-CA"/>
        </w:rPr>
        <w:t xml:space="preserve">réexamine sa politique et sa législation pour </w:t>
      </w:r>
      <w:r w:rsidR="00FF1D70" w:rsidRPr="00CD5DD1">
        <w:rPr>
          <w:lang w:val="fr-CA"/>
        </w:rPr>
        <w:t>qu</w:t>
      </w:r>
      <w:r w:rsidR="00377793" w:rsidRPr="00CD5DD1">
        <w:rPr>
          <w:lang w:val="fr-CA"/>
        </w:rPr>
        <w:t>e celles-ci</w:t>
      </w:r>
      <w:r w:rsidR="00FF1D70" w:rsidRPr="00CD5DD1">
        <w:rPr>
          <w:lang w:val="fr-CA"/>
        </w:rPr>
        <w:t xml:space="preserve"> renforcent davantage</w:t>
      </w:r>
      <w:r w:rsidR="003C1167" w:rsidRPr="00CD5DD1">
        <w:rPr>
          <w:lang w:val="fr-CA"/>
        </w:rPr>
        <w:t xml:space="preserve"> la démocratie</w:t>
      </w:r>
      <w:r w:rsidR="00BE25F2" w:rsidRPr="00CD5DD1">
        <w:rPr>
          <w:lang w:val="fr-CA"/>
        </w:rPr>
        <w:t>,</w:t>
      </w:r>
      <w:r w:rsidR="003C1167" w:rsidRPr="00CD5DD1">
        <w:rPr>
          <w:lang w:val="fr-CA"/>
        </w:rPr>
        <w:t xml:space="preserve"> </w:t>
      </w:r>
      <w:r w:rsidR="00FF1D70" w:rsidRPr="00CD5DD1">
        <w:rPr>
          <w:lang w:val="fr-CA"/>
        </w:rPr>
        <w:t>protègent mieux l</w:t>
      </w:r>
      <w:r w:rsidR="003C1167" w:rsidRPr="00CD5DD1">
        <w:rPr>
          <w:lang w:val="fr-CA"/>
        </w:rPr>
        <w:t>es droits de l</w:t>
      </w:r>
      <w:r w:rsidR="009A3316">
        <w:rPr>
          <w:lang w:val="fr-CA"/>
        </w:rPr>
        <w:t>’</w:t>
      </w:r>
      <w:r w:rsidR="003C1167" w:rsidRPr="00CD5DD1">
        <w:rPr>
          <w:lang w:val="fr-CA"/>
        </w:rPr>
        <w:t xml:space="preserve">homme et </w:t>
      </w:r>
      <w:r w:rsidR="00FF1D70" w:rsidRPr="00CD5DD1">
        <w:rPr>
          <w:lang w:val="fr-CA"/>
        </w:rPr>
        <w:t>l</w:t>
      </w:r>
      <w:r w:rsidR="003C1167" w:rsidRPr="00CD5DD1">
        <w:rPr>
          <w:lang w:val="fr-CA"/>
        </w:rPr>
        <w:t xml:space="preserve">es libertés fondamentales et </w:t>
      </w:r>
      <w:r w:rsidR="00FF1D70" w:rsidRPr="00CD5DD1">
        <w:rPr>
          <w:lang w:val="fr-CA"/>
        </w:rPr>
        <w:t>consolident</w:t>
      </w:r>
      <w:r w:rsidR="007C2BF3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7C2BF3" w:rsidRPr="00CD5DD1">
        <w:rPr>
          <w:lang w:val="fr-CA"/>
        </w:rPr>
        <w:t>É</w:t>
      </w:r>
      <w:r w:rsidR="003C1167" w:rsidRPr="00CD5DD1">
        <w:rPr>
          <w:lang w:val="fr-CA"/>
        </w:rPr>
        <w:t>tat de droit. Nombre de lois fondamentales ont été modifiées avant et pendant la</w:t>
      </w:r>
      <w:r w:rsidR="000B00F9" w:rsidRPr="00CD5DD1">
        <w:rPr>
          <w:lang w:val="fr-CA"/>
        </w:rPr>
        <w:t xml:space="preserve"> période couverte par le précédent rapport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32.</w:t>
      </w:r>
      <w:r w:rsidRPr="00CD5DD1">
        <w:rPr>
          <w:lang w:val="fr-CA"/>
        </w:rPr>
        <w:tab/>
      </w:r>
      <w:r w:rsidR="000B00F9" w:rsidRPr="00CD5DD1">
        <w:rPr>
          <w:lang w:val="fr-CA"/>
        </w:rPr>
        <w:t xml:space="preserve">Au cours de la période </w:t>
      </w:r>
      <w:r w:rsidR="00DF1336" w:rsidRPr="00CD5DD1">
        <w:rPr>
          <w:lang w:val="fr-CA"/>
        </w:rPr>
        <w:t xml:space="preserve">ici </w:t>
      </w:r>
      <w:r w:rsidR="00FF1D70" w:rsidRPr="00CD5DD1">
        <w:rPr>
          <w:lang w:val="fr-CA"/>
        </w:rPr>
        <w:t>considérée</w:t>
      </w:r>
      <w:r w:rsidR="00BE25F2" w:rsidRPr="00CD5DD1">
        <w:rPr>
          <w:lang w:val="fr-CA"/>
        </w:rPr>
        <w:t>,</w:t>
      </w:r>
      <w:r w:rsidR="000B00F9" w:rsidRPr="00CD5DD1">
        <w:rPr>
          <w:lang w:val="fr-CA"/>
        </w:rPr>
        <w:t xml:space="preserve"> comme déjà indiqué aux </w:t>
      </w:r>
      <w:r w:rsidR="00DF3062" w:rsidRPr="00CD5DD1">
        <w:rPr>
          <w:lang w:val="fr-CA"/>
        </w:rPr>
        <w:t>paragraphes </w:t>
      </w:r>
      <w:r w:rsidR="000B00F9" w:rsidRPr="00CD5DD1">
        <w:rPr>
          <w:lang w:val="fr-CA"/>
        </w:rPr>
        <w:t xml:space="preserve">19 à </w:t>
      </w:r>
      <w:r w:rsidR="00456662" w:rsidRPr="00CD5DD1">
        <w:rPr>
          <w:lang w:val="fr-CA"/>
        </w:rPr>
        <w:t>20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10 </w:t>
      </w:r>
      <w:r w:rsidR="00FB2646" w:rsidRPr="00CD5DD1">
        <w:rPr>
          <w:lang w:val="fr-CA"/>
        </w:rPr>
        <w:t>de la Constitution</w:t>
      </w:r>
      <w:r w:rsidR="00456662" w:rsidRPr="00CD5DD1">
        <w:rPr>
          <w:lang w:val="fr-CA"/>
        </w:rPr>
        <w:t xml:space="preserve"> </w:t>
      </w:r>
      <w:r w:rsidR="000B00F9" w:rsidRPr="00CD5DD1">
        <w:rPr>
          <w:lang w:val="fr-CA"/>
        </w:rPr>
        <w:t>relatif à l</w:t>
      </w:r>
      <w:r w:rsidR="009A3316">
        <w:rPr>
          <w:lang w:val="fr-CA"/>
        </w:rPr>
        <w:t>’</w:t>
      </w:r>
      <w:r w:rsidR="000B00F9" w:rsidRPr="00CD5DD1">
        <w:rPr>
          <w:lang w:val="fr-CA"/>
        </w:rPr>
        <w:t xml:space="preserve">égalité devant la loi a été modifié </w:t>
      </w:r>
      <w:r w:rsidR="00DF1336" w:rsidRPr="00CD5DD1">
        <w:rPr>
          <w:lang w:val="fr-CA"/>
        </w:rPr>
        <w:t>à l</w:t>
      </w:r>
      <w:r w:rsidR="009A3316">
        <w:rPr>
          <w:lang w:val="fr-CA"/>
        </w:rPr>
        <w:t>’</w:t>
      </w:r>
      <w:r w:rsidR="00DF1336" w:rsidRPr="00CD5DD1">
        <w:rPr>
          <w:lang w:val="fr-CA"/>
        </w:rPr>
        <w:t>issue du</w:t>
      </w:r>
      <w:r w:rsidR="000B00F9" w:rsidRPr="00CD5DD1">
        <w:rPr>
          <w:lang w:val="fr-CA"/>
        </w:rPr>
        <w:t xml:space="preserve"> référendum du</w:t>
      </w:r>
      <w:r w:rsidR="00456662" w:rsidRPr="00CD5DD1">
        <w:rPr>
          <w:lang w:val="fr-CA"/>
        </w:rPr>
        <w:t xml:space="preserve"> 12 </w:t>
      </w:r>
      <w:r w:rsidR="00CC3646" w:rsidRPr="00CD5DD1">
        <w:rPr>
          <w:lang w:val="fr-CA"/>
        </w:rPr>
        <w:t>septembre</w:t>
      </w:r>
      <w:r w:rsidR="00456662" w:rsidRPr="00CD5DD1">
        <w:rPr>
          <w:lang w:val="fr-CA"/>
        </w:rPr>
        <w:t xml:space="preserve"> 2010. </w:t>
      </w:r>
      <w:r w:rsidR="00552F7C" w:rsidRPr="00CD5DD1">
        <w:rPr>
          <w:lang w:val="fr-CA"/>
        </w:rPr>
        <w:t xml:space="preserve">Le nouvel article prévoit des mesures en faveur de groupes </w:t>
      </w:r>
      <w:r w:rsidR="00FF1D70" w:rsidRPr="00CD5DD1">
        <w:rPr>
          <w:lang w:val="fr-CA"/>
        </w:rPr>
        <w:t xml:space="preserve">nécessitant </w:t>
      </w:r>
      <w:r w:rsidR="00552F7C" w:rsidRPr="00CD5DD1">
        <w:rPr>
          <w:lang w:val="fr-CA"/>
        </w:rPr>
        <w:t>une protection sociale</w:t>
      </w:r>
      <w:r w:rsidR="00BE25F2" w:rsidRPr="00CD5DD1">
        <w:rPr>
          <w:lang w:val="fr-CA"/>
        </w:rPr>
        <w:t>,</w:t>
      </w:r>
      <w:r w:rsidR="00552F7C" w:rsidRPr="00CD5DD1">
        <w:rPr>
          <w:lang w:val="fr-CA"/>
        </w:rPr>
        <w:t xml:space="preserve"> à savoir les femmes</w:t>
      </w:r>
      <w:r w:rsidR="00BE25F2" w:rsidRPr="00CD5DD1">
        <w:rPr>
          <w:lang w:val="fr-CA"/>
        </w:rPr>
        <w:t>,</w:t>
      </w:r>
      <w:r w:rsidR="00552F7C" w:rsidRPr="00CD5DD1">
        <w:rPr>
          <w:lang w:val="fr-CA"/>
        </w:rPr>
        <w:t xml:space="preserve"> les enfants</w:t>
      </w:r>
      <w:r w:rsidR="00BE25F2" w:rsidRPr="00CD5DD1">
        <w:rPr>
          <w:lang w:val="fr-CA"/>
        </w:rPr>
        <w:t>,</w:t>
      </w:r>
      <w:r w:rsidR="00552F7C" w:rsidRPr="00CD5DD1">
        <w:rPr>
          <w:lang w:val="fr-CA"/>
        </w:rPr>
        <w:t xml:space="preserve"> les personnes âgées</w:t>
      </w:r>
      <w:r w:rsidR="00BE25F2" w:rsidRPr="00CD5DD1">
        <w:rPr>
          <w:lang w:val="fr-CA"/>
        </w:rPr>
        <w:t>,</w:t>
      </w:r>
      <w:r w:rsidR="00552F7C" w:rsidRPr="00CD5DD1">
        <w:rPr>
          <w:lang w:val="fr-CA"/>
        </w:rPr>
        <w:t xml:space="preserve"> les personnes handicapées</w:t>
      </w:r>
      <w:r w:rsidR="00BE25F2" w:rsidRPr="00CD5DD1">
        <w:rPr>
          <w:lang w:val="fr-CA"/>
        </w:rPr>
        <w:t>,</w:t>
      </w:r>
      <w:r w:rsidR="00552F7C" w:rsidRPr="00CD5DD1">
        <w:rPr>
          <w:lang w:val="fr-CA"/>
        </w:rPr>
        <w:t xml:space="preserve"> les veuves et les orphelins de martyrs ainsi que les infirmes et les anciens combattants. </w:t>
      </w:r>
      <w:r w:rsidR="00FF1D7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FF1D70" w:rsidRPr="00CD5DD1">
        <w:rPr>
          <w:lang w:val="fr-CA"/>
        </w:rPr>
        <w:t>introduction d</w:t>
      </w:r>
      <w:r w:rsidR="009A3316">
        <w:rPr>
          <w:lang w:val="fr-CA"/>
        </w:rPr>
        <w:t>’</w:t>
      </w:r>
      <w:r w:rsidR="00FF1D70" w:rsidRPr="00CD5DD1">
        <w:rPr>
          <w:lang w:val="fr-CA"/>
        </w:rPr>
        <w:t>une clause relative à des mesures spéciales pour la première fois dans la Constitution constitue une avancée substantielle pour la protection des droits constitutionnels de ces groupes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33.</w:t>
      </w:r>
      <w:r w:rsidRPr="00CD5DD1">
        <w:rPr>
          <w:lang w:val="fr-CA"/>
        </w:rPr>
        <w:tab/>
      </w:r>
      <w:r w:rsidR="007C2BF3" w:rsidRPr="00CD5DD1">
        <w:rPr>
          <w:lang w:val="fr-CA"/>
        </w:rPr>
        <w:t>Sur</w:t>
      </w:r>
      <w:r w:rsidR="00D87315" w:rsidRPr="00CD5DD1">
        <w:rPr>
          <w:lang w:val="fr-CA"/>
        </w:rPr>
        <w:t xml:space="preserve"> </w:t>
      </w:r>
      <w:r w:rsidR="00FF1D70" w:rsidRPr="00CD5DD1">
        <w:rPr>
          <w:lang w:val="fr-CA"/>
        </w:rPr>
        <w:t>cette même</w:t>
      </w:r>
      <w:r w:rsidR="00D87315" w:rsidRPr="00CD5DD1">
        <w:rPr>
          <w:lang w:val="fr-CA"/>
        </w:rPr>
        <w:t xml:space="preserve"> période</w:t>
      </w:r>
      <w:r w:rsidR="00BE25F2" w:rsidRPr="00CD5DD1">
        <w:rPr>
          <w:lang w:val="fr-CA"/>
        </w:rPr>
        <w:t>,</w:t>
      </w:r>
      <w:r w:rsidR="00FF1D70" w:rsidRPr="00CD5DD1">
        <w:rPr>
          <w:lang w:val="fr-CA"/>
        </w:rPr>
        <w:t xml:space="preserve"> comme </w:t>
      </w:r>
      <w:r w:rsidR="00BB6C5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BB6C50" w:rsidRPr="00CD5DD1">
        <w:rPr>
          <w:lang w:val="fr-CA"/>
        </w:rPr>
        <w:t>indiquent dans le détail les</w:t>
      </w:r>
      <w:r w:rsidR="00FF1D70" w:rsidRPr="00CD5DD1">
        <w:rPr>
          <w:lang w:val="fr-CA"/>
        </w:rPr>
        <w:t xml:space="preserve"> </w:t>
      </w:r>
      <w:r w:rsidR="00DF3062" w:rsidRPr="00CD5DD1">
        <w:rPr>
          <w:lang w:val="fr-CA"/>
        </w:rPr>
        <w:t>paragraphes </w:t>
      </w:r>
      <w:r w:rsidR="00FF1D70" w:rsidRPr="00CD5DD1">
        <w:rPr>
          <w:lang w:val="fr-CA"/>
        </w:rPr>
        <w:t xml:space="preserve">13 à 16 de la </w:t>
      </w:r>
      <w:r w:rsidR="00747A93" w:rsidRPr="00CD5DD1">
        <w:rPr>
          <w:lang w:val="fr-CA"/>
        </w:rPr>
        <w:t>section relative à</w:t>
      </w:r>
      <w:r w:rsidR="00D87315" w:rsidRPr="00CD5DD1">
        <w:rPr>
          <w:lang w:val="fr-CA"/>
        </w:rPr>
        <w:t xml:space="preserve">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</w:t>
      </w:r>
      <w:r w:rsidR="00377793" w:rsidRPr="00CD5DD1">
        <w:rPr>
          <w:lang w:val="fr-CA"/>
        </w:rPr>
        <w:t xml:space="preserve"> </w:t>
      </w:r>
      <w:r w:rsidR="00FF1D70" w:rsidRPr="00CD5DD1">
        <w:rPr>
          <w:lang w:val="fr-CA"/>
        </w:rPr>
        <w:t>premier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D87315" w:rsidRPr="00CD5DD1">
        <w:rPr>
          <w:lang w:val="fr-CA"/>
        </w:rPr>
        <w:t>l</w:t>
      </w:r>
      <w:r w:rsidR="007C2BF3" w:rsidRPr="00CD5DD1">
        <w:rPr>
          <w:lang w:val="fr-CA"/>
        </w:rPr>
        <w:t>e Ministère de l</w:t>
      </w:r>
      <w:r w:rsidR="009A3316">
        <w:rPr>
          <w:lang w:val="fr-CA"/>
        </w:rPr>
        <w:t>’</w:t>
      </w:r>
      <w:r w:rsidR="007C2BF3" w:rsidRPr="00CD5DD1">
        <w:rPr>
          <w:lang w:val="fr-CA"/>
        </w:rPr>
        <w:t>intérieur</w:t>
      </w:r>
      <w:r w:rsidR="00D87315" w:rsidRPr="00CD5DD1">
        <w:rPr>
          <w:lang w:val="fr-CA"/>
        </w:rPr>
        <w:t xml:space="preserve"> a préparé une </w:t>
      </w:r>
      <w:r w:rsidR="00377793" w:rsidRPr="00CD5DD1">
        <w:rPr>
          <w:lang w:val="fr-CA"/>
        </w:rPr>
        <w:t>loi</w:t>
      </w:r>
      <w:r w:rsidR="00D87315" w:rsidRPr="00CD5DD1">
        <w:rPr>
          <w:lang w:val="fr-CA"/>
        </w:rPr>
        <w:t xml:space="preserve"> antidiscrimination complète </w:t>
      </w:r>
      <w:r w:rsidR="007C2BF3" w:rsidRPr="00CD5DD1">
        <w:rPr>
          <w:lang w:val="fr-CA"/>
        </w:rPr>
        <w:t>avec le concours des institutions compétentes</w:t>
      </w:r>
      <w:r w:rsidR="00BE25F2" w:rsidRPr="00CD5DD1">
        <w:rPr>
          <w:lang w:val="fr-CA"/>
        </w:rPr>
        <w:t>,</w:t>
      </w:r>
      <w:r w:rsidR="007C2BF3" w:rsidRPr="00CD5DD1">
        <w:rPr>
          <w:lang w:val="fr-CA"/>
        </w:rPr>
        <w:t xml:space="preserve"> </w:t>
      </w:r>
      <w:r w:rsidR="00FF1D70" w:rsidRPr="00CD5DD1">
        <w:rPr>
          <w:lang w:val="fr-CA"/>
        </w:rPr>
        <w:t>actuellement examinée par</w:t>
      </w:r>
      <w:r w:rsidR="00D87315" w:rsidRPr="00CD5DD1">
        <w:rPr>
          <w:lang w:val="fr-CA"/>
        </w:rPr>
        <w:t xml:space="preserve"> le Cabinet du Premier Ministre</w:t>
      </w:r>
      <w:r w:rsidR="00456662" w:rsidRPr="00CD5DD1">
        <w:rPr>
          <w:lang w:val="fr-CA"/>
        </w:rPr>
        <w:t xml:space="preserve">. </w:t>
      </w:r>
      <w:r w:rsidR="00D87315" w:rsidRPr="00CD5DD1">
        <w:rPr>
          <w:lang w:val="fr-CA"/>
        </w:rPr>
        <w:t xml:space="preserve">Le projet de loi étend les motifs et la portée de la discrimination et établit le </w:t>
      </w:r>
      <w:r w:rsidR="00B61910" w:rsidRPr="00CD5DD1">
        <w:rPr>
          <w:lang w:val="fr-CA"/>
        </w:rPr>
        <w:t>«</w:t>
      </w:r>
      <w:r w:rsidR="00D87315" w:rsidRPr="00CD5DD1">
        <w:rPr>
          <w:lang w:val="fr-CA"/>
        </w:rPr>
        <w:t>Conseil pour l</w:t>
      </w:r>
      <w:r w:rsidR="009A3316">
        <w:rPr>
          <w:lang w:val="fr-CA"/>
        </w:rPr>
        <w:t>’</w:t>
      </w:r>
      <w:r w:rsidR="00D87315" w:rsidRPr="00CD5DD1">
        <w:rPr>
          <w:lang w:val="fr-CA"/>
        </w:rPr>
        <w:t>égalité et la lutte contre la discrimination</w:t>
      </w:r>
      <w:r w:rsidR="00B61910" w:rsidRPr="00CD5DD1">
        <w:rPr>
          <w:lang w:val="fr-CA"/>
        </w:rPr>
        <w:t>»</w:t>
      </w:r>
      <w:r w:rsidR="00D87315" w:rsidRPr="00CD5DD1">
        <w:rPr>
          <w:lang w:val="fr-CA"/>
        </w:rPr>
        <w:t xml:space="preserve"> </w:t>
      </w:r>
      <w:r w:rsidR="007C2BF3" w:rsidRPr="00CD5DD1">
        <w:rPr>
          <w:lang w:val="fr-CA"/>
        </w:rPr>
        <w:t>chargé de suivre</w:t>
      </w:r>
      <w:r w:rsidR="00D87315" w:rsidRPr="00CD5DD1">
        <w:rPr>
          <w:lang w:val="fr-CA"/>
        </w:rPr>
        <w:t xml:space="preserve"> les plaintes pour discrimination dans les secteurs public et privé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34.</w:t>
      </w:r>
      <w:r w:rsidRPr="00CD5DD1">
        <w:rPr>
          <w:lang w:val="fr-CA"/>
        </w:rPr>
        <w:tab/>
      </w:r>
      <w:r w:rsidR="00D87315" w:rsidRPr="00CD5DD1">
        <w:rPr>
          <w:lang w:val="fr-CA"/>
        </w:rPr>
        <w:t>Le Gouvernement turc a récemment proposé plusieurs réformes législatives</w:t>
      </w:r>
      <w:r w:rsidR="00456662" w:rsidRPr="00CD5DD1">
        <w:rPr>
          <w:lang w:val="fr-CA"/>
        </w:rPr>
        <w:t xml:space="preserve"> (</w:t>
      </w:r>
      <w:r w:rsidR="00B61910" w:rsidRPr="00CD5DD1">
        <w:rPr>
          <w:lang w:val="fr-CA"/>
        </w:rPr>
        <w:t>«</w:t>
      </w:r>
      <w:r w:rsidR="007C2BF3" w:rsidRPr="00CD5DD1">
        <w:rPr>
          <w:lang w:val="fr-CA"/>
        </w:rPr>
        <w:t>ensemble</w:t>
      </w:r>
      <w:r w:rsidR="00E36B38" w:rsidRPr="00CD5DD1">
        <w:rPr>
          <w:lang w:val="fr-CA"/>
        </w:rPr>
        <w:t xml:space="preserve"> de mesures de démocratisation</w:t>
      </w:r>
      <w:r w:rsidR="00B61910" w:rsidRPr="00CD5DD1">
        <w:rPr>
          <w:lang w:val="fr-CA"/>
        </w:rPr>
        <w:t>»</w:t>
      </w:r>
      <w:r w:rsidR="00456662" w:rsidRPr="00CD5DD1">
        <w:rPr>
          <w:lang w:val="fr-CA"/>
        </w:rPr>
        <w:t xml:space="preserve">) </w:t>
      </w:r>
      <w:r w:rsidR="007C2BF3" w:rsidRPr="00CD5DD1">
        <w:rPr>
          <w:lang w:val="fr-CA"/>
        </w:rPr>
        <w:t>destinées à</w:t>
      </w:r>
      <w:r w:rsidR="00FF3E45" w:rsidRPr="00CD5DD1">
        <w:rPr>
          <w:lang w:val="fr-CA"/>
        </w:rPr>
        <w:t xml:space="preserve"> renforcer la lutte contre les propos haineux et la discrimination. Les modifications proposées comprennent l</w:t>
      </w:r>
      <w:r w:rsidR="009A3316">
        <w:rPr>
          <w:lang w:val="fr-CA"/>
        </w:rPr>
        <w:t>’</w:t>
      </w:r>
      <w:r w:rsidR="00FF3E45" w:rsidRPr="00CD5DD1">
        <w:rPr>
          <w:lang w:val="fr-CA"/>
        </w:rPr>
        <w:t>incorporation des moti</w:t>
      </w:r>
      <w:r w:rsidR="00FF1D70" w:rsidRPr="00CD5DD1">
        <w:rPr>
          <w:lang w:val="fr-CA"/>
        </w:rPr>
        <w:t xml:space="preserve">fs de haine dans le Code pénal </w:t>
      </w:r>
      <w:r w:rsidR="00FF3E45" w:rsidRPr="00CD5DD1">
        <w:rPr>
          <w:lang w:val="fr-CA"/>
        </w:rPr>
        <w:t>comme circonstance aggravante et l</w:t>
      </w:r>
      <w:r w:rsidR="009A3316">
        <w:rPr>
          <w:lang w:val="fr-CA"/>
        </w:rPr>
        <w:t>’</w:t>
      </w:r>
      <w:r w:rsidR="00FF3E45" w:rsidRPr="00CD5DD1">
        <w:rPr>
          <w:lang w:val="fr-CA"/>
        </w:rPr>
        <w:t>a</w:t>
      </w:r>
      <w:r w:rsidR="00E324D0" w:rsidRPr="00CD5DD1">
        <w:rPr>
          <w:lang w:val="fr-CA"/>
        </w:rPr>
        <w:t>ggravation</w:t>
      </w:r>
      <w:r w:rsidR="00FF3E45" w:rsidRPr="00CD5DD1">
        <w:rPr>
          <w:lang w:val="fr-CA"/>
        </w:rPr>
        <w:t xml:space="preserve"> des peines prévues pour </w:t>
      </w:r>
      <w:r w:rsidR="007C2BF3" w:rsidRPr="00CD5DD1">
        <w:rPr>
          <w:lang w:val="fr-CA"/>
        </w:rPr>
        <w:t>les actes de discrimination par c</w:t>
      </w:r>
      <w:r w:rsidR="00FF3E45" w:rsidRPr="00CD5DD1">
        <w:rPr>
          <w:lang w:val="fr-CA"/>
        </w:rPr>
        <w:t>e</w:t>
      </w:r>
      <w:r w:rsidR="007C2BF3" w:rsidRPr="00CD5DD1">
        <w:rPr>
          <w:lang w:val="fr-CA"/>
        </w:rPr>
        <w:t xml:space="preserve"> même</w:t>
      </w:r>
      <w:r w:rsidR="00FF3E45" w:rsidRPr="00CD5DD1">
        <w:rPr>
          <w:lang w:val="fr-CA"/>
        </w:rPr>
        <w:t xml:space="preserve"> Code. Les projets de loi sont actuellement exami</w:t>
      </w:r>
      <w:r w:rsidR="00456662" w:rsidRPr="00CD5DD1">
        <w:rPr>
          <w:lang w:val="fr-CA"/>
        </w:rPr>
        <w:t>n</w:t>
      </w:r>
      <w:r w:rsidR="00FF3E45" w:rsidRPr="00CD5DD1">
        <w:rPr>
          <w:lang w:val="fr-CA"/>
        </w:rPr>
        <w:t>és par le Parlement</w:t>
      </w:r>
      <w:r w:rsidR="00456662" w:rsidRPr="00CD5DD1">
        <w:rPr>
          <w:lang w:val="fr-CA"/>
        </w:rPr>
        <w:t>.</w:t>
      </w:r>
    </w:p>
    <w:p w:rsidR="00456662" w:rsidRPr="00CD5DD1" w:rsidRDefault="00456662" w:rsidP="007D472C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2A6382" w:rsidRPr="00CD5DD1">
        <w:rPr>
          <w:lang w:val="fr-CA"/>
        </w:rPr>
        <w:t>2</w:t>
      </w:r>
      <w:r w:rsidRPr="00CD5DD1">
        <w:rPr>
          <w:lang w:val="fr-CA"/>
        </w:rPr>
        <w:t>.</w:t>
      </w:r>
      <w:r w:rsidRPr="00CD5DD1">
        <w:rPr>
          <w:lang w:val="fr-CA"/>
        </w:rPr>
        <w:tab/>
      </w:r>
      <w:r w:rsidR="00FF3E45" w:rsidRPr="00CD5DD1">
        <w:rPr>
          <w:lang w:val="fr-CA"/>
        </w:rPr>
        <w:t>Renseignements particuliers concernant les mesures législatives</w:t>
      </w:r>
      <w:r w:rsidR="00BE25F2" w:rsidRPr="00CD5DD1">
        <w:rPr>
          <w:lang w:val="fr-CA"/>
        </w:rPr>
        <w:t>,</w:t>
      </w:r>
      <w:r w:rsidR="00FF3E45" w:rsidRPr="00CD5DD1">
        <w:rPr>
          <w:lang w:val="fr-CA"/>
        </w:rPr>
        <w:t xml:space="preserve"> judiciaires</w:t>
      </w:r>
      <w:r w:rsidR="00BE25F2" w:rsidRPr="00CD5DD1">
        <w:rPr>
          <w:lang w:val="fr-CA"/>
        </w:rPr>
        <w:t>,</w:t>
      </w:r>
      <w:r w:rsidR="00FF3E45" w:rsidRPr="00CD5DD1">
        <w:rPr>
          <w:lang w:val="fr-CA"/>
        </w:rPr>
        <w:t xml:space="preserve"> administratives et autres adoptées</w:t>
      </w:r>
      <w:r w:rsidRPr="00CD5DD1">
        <w:rPr>
          <w:lang w:val="fr-CA"/>
        </w:rPr>
        <w:t>:</w:t>
      </w:r>
    </w:p>
    <w:p w:rsidR="00456662" w:rsidRPr="00CD5DD1" w:rsidRDefault="006909B9" w:rsidP="006909B9">
      <w:pPr>
        <w:pStyle w:val="H4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FF3E45" w:rsidRPr="00CD5DD1">
        <w:rPr>
          <w:lang w:val="fr-CA"/>
        </w:rPr>
        <w:t>Donner effet à l</w:t>
      </w:r>
      <w:r w:rsidR="009A3316">
        <w:rPr>
          <w:lang w:val="fr-CA"/>
        </w:rPr>
        <w:t>’</w:t>
      </w:r>
      <w:r w:rsidR="00FF3E45" w:rsidRPr="00CD5DD1">
        <w:rPr>
          <w:lang w:val="fr-CA"/>
        </w:rPr>
        <w:t>engagement de ne se livrer à aucun acte ou pratique de discrimination raciale contre des personnes</w:t>
      </w:r>
      <w:r w:rsidR="00BE25F2" w:rsidRPr="00CD5DD1">
        <w:rPr>
          <w:lang w:val="fr-CA"/>
        </w:rPr>
        <w:t>,</w:t>
      </w:r>
      <w:r w:rsidR="00FF3E45" w:rsidRPr="00CD5DD1">
        <w:rPr>
          <w:lang w:val="fr-CA"/>
        </w:rPr>
        <w:t xml:space="preserve"> groupes de personnes ou institutions et faire en sorte que toutes les autorités publiques et institutions publiques</w:t>
      </w:r>
      <w:r w:rsidR="00BE25F2" w:rsidRPr="00CD5DD1">
        <w:rPr>
          <w:lang w:val="fr-CA"/>
        </w:rPr>
        <w:t>,</w:t>
      </w:r>
      <w:r w:rsidR="00FF3E45" w:rsidRPr="00CD5DD1">
        <w:rPr>
          <w:lang w:val="fr-CA"/>
        </w:rPr>
        <w:t xml:space="preserve"> nationales et locales</w:t>
      </w:r>
      <w:r w:rsidR="00BE25F2" w:rsidRPr="00CD5DD1">
        <w:rPr>
          <w:lang w:val="fr-CA"/>
        </w:rPr>
        <w:t>,</w:t>
      </w:r>
      <w:r w:rsidR="00FF3E45" w:rsidRPr="00CD5DD1">
        <w:rPr>
          <w:lang w:val="fr-CA"/>
        </w:rPr>
        <w:t xml:space="preserve"> se conforment à cette obligation </w:t>
      </w:r>
    </w:p>
    <w:p w:rsidR="00456662" w:rsidRPr="00CD5DD1" w:rsidRDefault="003537C5" w:rsidP="003537C5">
      <w:pPr>
        <w:pStyle w:val="SingleTxtG"/>
        <w:keepNext/>
        <w:rPr>
          <w:lang w:val="fr-CA"/>
        </w:rPr>
      </w:pPr>
      <w:r w:rsidRPr="00CD5DD1">
        <w:rPr>
          <w:lang w:val="fr-CA"/>
        </w:rPr>
        <w:t>35.</w:t>
      </w:r>
      <w:r w:rsidRPr="00CD5DD1">
        <w:rPr>
          <w:lang w:val="fr-CA"/>
        </w:rPr>
        <w:tab/>
      </w:r>
      <w:r w:rsidR="00245F76" w:rsidRPr="00CD5DD1">
        <w:rPr>
          <w:lang w:val="fr-CA"/>
        </w:rPr>
        <w:t>Le c</w:t>
      </w:r>
      <w:r w:rsidR="00FF3E45" w:rsidRPr="00CD5DD1">
        <w:rPr>
          <w:lang w:val="fr-CA"/>
        </w:rPr>
        <w:t xml:space="preserve">adre législatif </w:t>
      </w:r>
      <w:r w:rsidR="00610383" w:rsidRPr="00CD5DD1">
        <w:rPr>
          <w:lang w:val="fr-CA"/>
        </w:rPr>
        <w:t>en vertu duquel les</w:t>
      </w:r>
      <w:r w:rsidR="007D0D2F" w:rsidRPr="00CD5DD1">
        <w:rPr>
          <w:lang w:val="fr-CA"/>
        </w:rPr>
        <w:t xml:space="preserve"> </w:t>
      </w:r>
      <w:r w:rsidR="00FF3E45" w:rsidRPr="00CD5DD1">
        <w:rPr>
          <w:lang w:val="fr-CA"/>
        </w:rPr>
        <w:t>autorités publiques</w:t>
      </w:r>
      <w:r w:rsidR="00245F76" w:rsidRPr="00CD5DD1">
        <w:rPr>
          <w:lang w:val="fr-CA"/>
        </w:rPr>
        <w:t xml:space="preserve"> </w:t>
      </w:r>
      <w:r w:rsidR="007D0D2F" w:rsidRPr="00CD5DD1">
        <w:rPr>
          <w:lang w:val="fr-CA"/>
        </w:rPr>
        <w:t xml:space="preserve">sont tenues </w:t>
      </w:r>
      <w:r w:rsidR="00245F76" w:rsidRPr="00CD5DD1">
        <w:rPr>
          <w:lang w:val="fr-CA"/>
        </w:rPr>
        <w:t>de s</w:t>
      </w:r>
      <w:r w:rsidR="009A3316">
        <w:rPr>
          <w:lang w:val="fr-CA"/>
        </w:rPr>
        <w:t>’</w:t>
      </w:r>
      <w:r w:rsidR="00245F76" w:rsidRPr="00CD5DD1">
        <w:rPr>
          <w:lang w:val="fr-CA"/>
        </w:rPr>
        <w:t>abstenir de tout acte de</w:t>
      </w:r>
      <w:r w:rsidR="00456662" w:rsidRPr="00CD5DD1">
        <w:rPr>
          <w:lang w:val="fr-CA"/>
        </w:rPr>
        <w:t xml:space="preserve"> di</w:t>
      </w:r>
      <w:r w:rsidR="003C3D3C" w:rsidRPr="00CD5DD1">
        <w:rPr>
          <w:lang w:val="fr-CA"/>
        </w:rPr>
        <w:t xml:space="preserve">scrimination </w:t>
      </w:r>
      <w:r w:rsidR="00245F76" w:rsidRPr="00CD5DD1">
        <w:rPr>
          <w:lang w:val="fr-CA"/>
        </w:rPr>
        <w:t>est présenté ci-dessous</w:t>
      </w:r>
      <w:r w:rsidR="00B61910" w:rsidRPr="00CD5DD1">
        <w:rPr>
          <w:lang w:val="fr-CA"/>
        </w:rPr>
        <w:t>: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>10</w:t>
      </w:r>
      <w:r w:rsidR="00847954" w:rsidRPr="00CD5DD1">
        <w:rPr>
          <w:lang w:val="fr-CA"/>
        </w:rPr>
        <w:t> </w:t>
      </w:r>
      <w:r w:rsidR="00245F76" w:rsidRPr="00CD5DD1">
        <w:rPr>
          <w:lang w:val="fr-CA"/>
        </w:rPr>
        <w:t>5</w:t>
      </w:r>
      <w:r w:rsidR="00847954" w:rsidRPr="00CD5DD1">
        <w:rPr>
          <w:lang w:val="fr-CA"/>
        </w:rPr>
        <w:t>)</w:t>
      </w:r>
      <w:r w:rsidR="00456662" w:rsidRPr="00CD5DD1">
        <w:rPr>
          <w:lang w:val="fr-CA"/>
        </w:rPr>
        <w:t xml:space="preserve"> </w:t>
      </w:r>
      <w:r w:rsidR="00FB2646" w:rsidRPr="00CD5DD1">
        <w:rPr>
          <w:lang w:val="fr-CA"/>
        </w:rPr>
        <w:t>de la Constitution</w:t>
      </w:r>
      <w:r w:rsidR="00245F76" w:rsidRPr="00CD5DD1">
        <w:rPr>
          <w:lang w:val="fr-CA"/>
        </w:rPr>
        <w:t xml:space="preserve"> oblige les organes de l</w:t>
      </w:r>
      <w:r w:rsidR="009A3316">
        <w:rPr>
          <w:lang w:val="fr-CA"/>
        </w:rPr>
        <w:t>’</w:t>
      </w:r>
      <w:r w:rsidR="00E90B32" w:rsidRPr="00CD5DD1">
        <w:rPr>
          <w:lang w:val="fr-CA"/>
        </w:rPr>
        <w:t>État</w:t>
      </w:r>
      <w:r w:rsidR="00245F76" w:rsidRPr="00CD5DD1">
        <w:rPr>
          <w:lang w:val="fr-CA"/>
        </w:rPr>
        <w:t xml:space="preserve"> et les autorités administratives à agir dans le respect du principe d</w:t>
      </w:r>
      <w:r w:rsidR="009A3316">
        <w:rPr>
          <w:lang w:val="fr-CA"/>
        </w:rPr>
        <w:t>’</w:t>
      </w:r>
      <w:r w:rsidR="00245F76" w:rsidRPr="00CD5DD1">
        <w:rPr>
          <w:lang w:val="fr-CA"/>
        </w:rPr>
        <w:t>égalité devant la loi dans toutes les procédures</w:t>
      </w:r>
      <w:r w:rsidR="00EB041D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7 </w:t>
      </w:r>
      <w:r w:rsidR="00245F76" w:rsidRPr="00CD5DD1">
        <w:rPr>
          <w:lang w:val="fr-CA"/>
        </w:rPr>
        <w:t xml:space="preserve">de la loi 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245F76" w:rsidRPr="00CD5DD1">
        <w:rPr>
          <w:lang w:val="fr-CA"/>
        </w:rPr>
        <w:t xml:space="preserve">657 sur la fonction publique interdit aux fonctionnaires </w:t>
      </w:r>
      <w:r w:rsidR="007F080B" w:rsidRPr="00CD5DD1">
        <w:rPr>
          <w:lang w:val="fr-CA"/>
        </w:rPr>
        <w:t>tout acte discriminatoire dans l</w:t>
      </w:r>
      <w:r w:rsidR="009A3316">
        <w:rPr>
          <w:lang w:val="fr-CA"/>
        </w:rPr>
        <w:t>’</w:t>
      </w:r>
      <w:r w:rsidR="007F080B" w:rsidRPr="00CD5DD1">
        <w:rPr>
          <w:lang w:val="fr-CA"/>
        </w:rPr>
        <w:t>exercice de leurs fonctions</w:t>
      </w:r>
      <w:r w:rsidR="00BE25F2" w:rsidRPr="00CD5DD1">
        <w:rPr>
          <w:lang w:val="fr-CA"/>
        </w:rPr>
        <w:t>,</w:t>
      </w:r>
      <w:r w:rsidR="007F080B" w:rsidRPr="00CD5DD1">
        <w:rPr>
          <w:lang w:val="fr-CA"/>
        </w:rPr>
        <w:t xml:space="preserve"> fondé sur la langue</w:t>
      </w:r>
      <w:r w:rsidR="00BE25F2" w:rsidRPr="00CD5DD1">
        <w:rPr>
          <w:lang w:val="fr-CA"/>
        </w:rPr>
        <w:t>,</w:t>
      </w:r>
      <w:r w:rsidR="007F080B" w:rsidRPr="00CD5DD1">
        <w:rPr>
          <w:lang w:val="fr-CA"/>
        </w:rPr>
        <w:t xml:space="preserve"> la race</w:t>
      </w:r>
      <w:r w:rsidR="00BE25F2" w:rsidRPr="00CD5DD1">
        <w:rPr>
          <w:lang w:val="fr-CA"/>
        </w:rPr>
        <w:t>,</w:t>
      </w:r>
      <w:r w:rsidR="007F080B" w:rsidRPr="00CD5DD1">
        <w:rPr>
          <w:lang w:val="fr-CA"/>
        </w:rPr>
        <w:t xml:space="preserve"> le sexe</w:t>
      </w:r>
      <w:r w:rsidR="00BE25F2" w:rsidRPr="00CD5DD1">
        <w:rPr>
          <w:lang w:val="fr-CA"/>
        </w:rPr>
        <w:t>,</w:t>
      </w:r>
      <w:r w:rsidR="007F080B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7F080B" w:rsidRPr="00CD5DD1">
        <w:rPr>
          <w:lang w:val="fr-CA"/>
        </w:rPr>
        <w:t>opinion politique</w:t>
      </w:r>
      <w:r w:rsidR="00BE25F2" w:rsidRPr="00CD5DD1">
        <w:rPr>
          <w:lang w:val="fr-CA"/>
        </w:rPr>
        <w:t>,</w:t>
      </w:r>
      <w:r w:rsidR="007F080B" w:rsidRPr="00CD5DD1">
        <w:rPr>
          <w:lang w:val="fr-CA"/>
        </w:rPr>
        <w:t xml:space="preserve"> la croyance philosophique</w:t>
      </w:r>
      <w:r w:rsidR="00BE25F2" w:rsidRPr="00CD5DD1">
        <w:rPr>
          <w:lang w:val="fr-CA"/>
        </w:rPr>
        <w:t>,</w:t>
      </w:r>
      <w:r w:rsidR="007F080B" w:rsidRPr="00CD5DD1">
        <w:rPr>
          <w:lang w:val="fr-CA"/>
        </w:rPr>
        <w:t xml:space="preserve"> la religion ou la </w:t>
      </w:r>
      <w:r w:rsidR="00D92EE1" w:rsidRPr="00CD5DD1">
        <w:rPr>
          <w:lang w:val="fr-CA"/>
        </w:rPr>
        <w:t>confession</w:t>
      </w:r>
      <w:r w:rsidR="00456662" w:rsidRPr="00CD5DD1">
        <w:rPr>
          <w:lang w:val="fr-CA"/>
        </w:rPr>
        <w:t xml:space="preserve">.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125 </w:t>
      </w:r>
      <w:r w:rsidR="007F080B" w:rsidRPr="00CD5DD1">
        <w:rPr>
          <w:lang w:val="fr-CA"/>
        </w:rPr>
        <w:t>prévoit des sanctions disciplinaires à l</w:t>
      </w:r>
      <w:r w:rsidR="009A3316">
        <w:rPr>
          <w:lang w:val="fr-CA"/>
        </w:rPr>
        <w:t>’</w:t>
      </w:r>
      <w:r w:rsidR="007F080B" w:rsidRPr="00CD5DD1">
        <w:rPr>
          <w:lang w:val="fr-CA"/>
        </w:rPr>
        <w:t>encontre des auteurs d</w:t>
      </w:r>
      <w:r w:rsidR="0080364D" w:rsidRPr="00CD5DD1">
        <w:rPr>
          <w:lang w:val="fr-CA"/>
        </w:rPr>
        <w:t xml:space="preserve">e tels </w:t>
      </w:r>
      <w:r w:rsidR="007F080B" w:rsidRPr="00CD5DD1">
        <w:rPr>
          <w:lang w:val="fr-CA"/>
        </w:rPr>
        <w:t>actes</w:t>
      </w:r>
      <w:r w:rsidR="00EB041D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18 </w:t>
      </w:r>
      <w:r w:rsidR="0014367C" w:rsidRPr="00CD5DD1">
        <w:rPr>
          <w:lang w:val="fr-CA"/>
        </w:rPr>
        <w:t xml:space="preserve">de la loi 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14367C" w:rsidRPr="00CD5DD1">
        <w:rPr>
          <w:lang w:val="fr-CA"/>
        </w:rPr>
        <w:t>6413 sur la discipline dans les Forces armées turques prévoit des sanctions disciplinaires à l</w:t>
      </w:r>
      <w:r w:rsidR="009A3316">
        <w:rPr>
          <w:lang w:val="fr-CA"/>
        </w:rPr>
        <w:t>’</w:t>
      </w:r>
      <w:r w:rsidR="0014367C" w:rsidRPr="00CD5DD1">
        <w:rPr>
          <w:lang w:val="fr-CA"/>
        </w:rPr>
        <w:t>encontre des auteurs d</w:t>
      </w:r>
      <w:r w:rsidR="009A3316">
        <w:rPr>
          <w:lang w:val="fr-CA"/>
        </w:rPr>
        <w:t>’</w:t>
      </w:r>
      <w:r w:rsidR="0014367C" w:rsidRPr="00CD5DD1">
        <w:rPr>
          <w:lang w:val="fr-CA"/>
        </w:rPr>
        <w:t>actes discriminatoires</w:t>
      </w:r>
      <w:r w:rsidR="00EB041D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14367C" w:rsidRPr="00CD5DD1">
        <w:rPr>
          <w:lang w:val="fr-CA"/>
        </w:rPr>
        <w:t>La loi</w:t>
      </w:r>
      <w:r w:rsidR="00456662" w:rsidRPr="00CD5DD1">
        <w:rPr>
          <w:lang w:val="fr-CA"/>
        </w:rPr>
        <w:t xml:space="preserve"> 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456662" w:rsidRPr="00CD5DD1">
        <w:rPr>
          <w:lang w:val="fr-CA"/>
        </w:rPr>
        <w:t xml:space="preserve">2828 </w:t>
      </w:r>
      <w:r w:rsidR="0014367C" w:rsidRPr="00CD5DD1">
        <w:rPr>
          <w:lang w:val="fr-CA"/>
        </w:rPr>
        <w:t xml:space="preserve">sur les services sociaux </w:t>
      </w:r>
      <w:r w:rsidR="00944DBC" w:rsidRPr="00CD5DD1">
        <w:rPr>
          <w:lang w:val="fr-CA"/>
        </w:rPr>
        <w:t>(art. </w:t>
      </w:r>
      <w:r w:rsidR="00456662" w:rsidRPr="00CD5DD1">
        <w:rPr>
          <w:lang w:val="fr-CA"/>
        </w:rPr>
        <w:t xml:space="preserve">4) </w:t>
      </w:r>
      <w:r w:rsidR="0014367C" w:rsidRPr="00CD5DD1">
        <w:rPr>
          <w:lang w:val="fr-CA"/>
        </w:rPr>
        <w:t>interdit la</w:t>
      </w:r>
      <w:r w:rsidR="00456662" w:rsidRPr="00CD5DD1">
        <w:rPr>
          <w:lang w:val="fr-CA"/>
        </w:rPr>
        <w:t xml:space="preserve"> discrimination </w:t>
      </w:r>
      <w:r w:rsidR="0014367C" w:rsidRPr="00CD5DD1">
        <w:rPr>
          <w:lang w:val="fr-CA"/>
        </w:rPr>
        <w:t>dans l</w:t>
      </w:r>
      <w:r w:rsidR="009A3316">
        <w:rPr>
          <w:lang w:val="fr-CA"/>
        </w:rPr>
        <w:t>’</w:t>
      </w:r>
      <w:r w:rsidR="0014367C" w:rsidRPr="00CD5DD1">
        <w:rPr>
          <w:lang w:val="fr-CA"/>
        </w:rPr>
        <w:t>exécution et la fourniture des services sociaux</w:t>
      </w:r>
      <w:r w:rsidR="00BE25F2" w:rsidRPr="00CD5DD1">
        <w:rPr>
          <w:lang w:val="fr-CA"/>
        </w:rPr>
        <w:t>,</w:t>
      </w:r>
      <w:r w:rsidR="0014367C" w:rsidRPr="00CD5DD1">
        <w:rPr>
          <w:lang w:val="fr-CA"/>
        </w:rPr>
        <w:t xml:space="preserve"> qui serait fondée sur la classe sociale</w:t>
      </w:r>
      <w:r w:rsidR="00BE25F2" w:rsidRPr="00CD5DD1">
        <w:rPr>
          <w:lang w:val="fr-CA"/>
        </w:rPr>
        <w:t>,</w:t>
      </w:r>
      <w:r w:rsidR="0014367C" w:rsidRPr="00CD5DD1">
        <w:rPr>
          <w:lang w:val="fr-CA"/>
        </w:rPr>
        <w:t xml:space="preserve"> la race</w:t>
      </w:r>
      <w:r w:rsidR="00BE25F2" w:rsidRPr="00CD5DD1">
        <w:rPr>
          <w:lang w:val="fr-CA"/>
        </w:rPr>
        <w:t>,</w:t>
      </w:r>
      <w:r w:rsidR="0014367C" w:rsidRPr="00CD5DD1">
        <w:rPr>
          <w:lang w:val="fr-CA"/>
        </w:rPr>
        <w:t xml:space="preserve"> la langue</w:t>
      </w:r>
      <w:r w:rsidR="00BE25F2" w:rsidRPr="00CD5DD1">
        <w:rPr>
          <w:lang w:val="fr-CA"/>
        </w:rPr>
        <w:t>,</w:t>
      </w:r>
      <w:r w:rsidR="0014367C" w:rsidRPr="00CD5DD1">
        <w:rPr>
          <w:lang w:val="fr-CA"/>
        </w:rPr>
        <w:t xml:space="preserve"> la religion</w:t>
      </w:r>
      <w:r w:rsidR="00BE25F2" w:rsidRPr="00CD5DD1">
        <w:rPr>
          <w:lang w:val="fr-CA"/>
        </w:rPr>
        <w:t>,</w:t>
      </w:r>
      <w:r w:rsidR="0014367C" w:rsidRPr="00CD5DD1">
        <w:rPr>
          <w:lang w:val="fr-CA"/>
        </w:rPr>
        <w:t xml:space="preserve"> la </w:t>
      </w:r>
      <w:r w:rsidR="00D92EE1" w:rsidRPr="00CD5DD1">
        <w:rPr>
          <w:lang w:val="fr-CA"/>
        </w:rPr>
        <w:t>confession</w:t>
      </w:r>
      <w:r w:rsidR="0014367C" w:rsidRPr="00CD5DD1">
        <w:rPr>
          <w:lang w:val="fr-CA"/>
        </w:rPr>
        <w:t xml:space="preserve"> ou des différences régionales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36.</w:t>
      </w:r>
      <w:r w:rsidRPr="00CD5DD1">
        <w:rPr>
          <w:lang w:val="fr-CA"/>
        </w:rPr>
        <w:tab/>
      </w:r>
      <w:r w:rsidR="0014367C" w:rsidRPr="00CD5DD1">
        <w:rPr>
          <w:lang w:val="fr-CA"/>
        </w:rPr>
        <w:t>En cas d</w:t>
      </w:r>
      <w:r w:rsidR="009A3316">
        <w:rPr>
          <w:lang w:val="fr-CA"/>
        </w:rPr>
        <w:t>’</w:t>
      </w:r>
      <w:r w:rsidR="0014367C" w:rsidRPr="00CD5DD1">
        <w:rPr>
          <w:lang w:val="fr-CA"/>
        </w:rPr>
        <w:t>allégation</w:t>
      </w:r>
      <w:r w:rsidR="004B0F6D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4B0F6D" w:rsidRPr="00CD5DD1">
        <w:rPr>
          <w:lang w:val="fr-CA"/>
        </w:rPr>
        <w:t>acte</w:t>
      </w:r>
      <w:r w:rsidR="00DC384A" w:rsidRPr="00CD5DD1">
        <w:rPr>
          <w:lang w:val="fr-CA"/>
        </w:rPr>
        <w:t xml:space="preserve"> raciste ou discriminatoire </w:t>
      </w:r>
      <w:r w:rsidR="00437A9C" w:rsidRPr="00CD5DD1">
        <w:rPr>
          <w:lang w:val="fr-CA"/>
        </w:rPr>
        <w:t xml:space="preserve">commis par </w:t>
      </w:r>
      <w:r w:rsidR="00DC384A" w:rsidRPr="00CD5DD1">
        <w:rPr>
          <w:lang w:val="fr-CA"/>
        </w:rPr>
        <w:t>un agent de la force publique</w:t>
      </w:r>
      <w:r w:rsidR="00BE25F2" w:rsidRPr="00CD5DD1">
        <w:rPr>
          <w:lang w:val="fr-CA"/>
        </w:rPr>
        <w:t>,</w:t>
      </w:r>
      <w:r w:rsidR="00DC384A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DC384A" w:rsidRPr="00CD5DD1">
        <w:rPr>
          <w:lang w:val="fr-CA"/>
        </w:rPr>
        <w:t xml:space="preserve">enquête est conduite non par la police judiciaire mais par le procureur </w:t>
      </w:r>
      <w:r w:rsidR="007D0D2F" w:rsidRPr="00CD5DD1">
        <w:rPr>
          <w:lang w:val="fr-CA"/>
        </w:rPr>
        <w:t>afin d</w:t>
      </w:r>
      <w:r w:rsidR="009A3316">
        <w:rPr>
          <w:lang w:val="fr-CA"/>
        </w:rPr>
        <w:t>’</w:t>
      </w:r>
      <w:r w:rsidR="00303587" w:rsidRPr="00CD5DD1">
        <w:rPr>
          <w:lang w:val="fr-CA"/>
        </w:rPr>
        <w:t>en garantir l</w:t>
      </w:r>
      <w:r w:rsidR="009A3316">
        <w:rPr>
          <w:lang w:val="fr-CA"/>
        </w:rPr>
        <w:t>’</w:t>
      </w:r>
      <w:r w:rsidR="00DC384A" w:rsidRPr="00CD5DD1">
        <w:rPr>
          <w:lang w:val="fr-CA"/>
        </w:rPr>
        <w:t>objectivité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37.</w:t>
      </w:r>
      <w:r w:rsidRPr="00CD5DD1">
        <w:rPr>
          <w:lang w:val="fr-CA"/>
        </w:rPr>
        <w:tab/>
      </w:r>
      <w:r w:rsidR="00DC384A" w:rsidRPr="00CD5DD1">
        <w:rPr>
          <w:lang w:val="fr-CA"/>
        </w:rPr>
        <w:t xml:space="preserve">Les </w:t>
      </w:r>
      <w:r w:rsidR="00435959" w:rsidRPr="00CD5DD1">
        <w:rPr>
          <w:lang w:val="fr-CA"/>
        </w:rPr>
        <w:t>organes</w:t>
      </w:r>
      <w:r w:rsidR="00DC384A" w:rsidRPr="00CD5DD1">
        <w:rPr>
          <w:lang w:val="fr-CA"/>
        </w:rPr>
        <w:t xml:space="preserve">/institutions publics appliquent des lois </w:t>
      </w:r>
      <w:r w:rsidR="00437A9C" w:rsidRPr="00CD5DD1">
        <w:rPr>
          <w:lang w:val="fr-CA"/>
        </w:rPr>
        <w:t>antidiscriminatoires</w:t>
      </w:r>
      <w:r w:rsidR="00435959" w:rsidRPr="00CD5DD1">
        <w:rPr>
          <w:lang w:val="fr-CA"/>
        </w:rPr>
        <w:t xml:space="preserve"> </w:t>
      </w:r>
      <w:r w:rsidR="00E324D0" w:rsidRPr="00CD5DD1">
        <w:rPr>
          <w:lang w:val="fr-CA"/>
        </w:rPr>
        <w:t>et veillent à ce</w:t>
      </w:r>
      <w:r w:rsidR="00435959" w:rsidRPr="00CD5DD1">
        <w:rPr>
          <w:lang w:val="fr-CA"/>
        </w:rPr>
        <w:t xml:space="preserve"> que les autorités publiques</w:t>
      </w:r>
      <w:r w:rsidR="00BE25F2" w:rsidRPr="00CD5DD1">
        <w:rPr>
          <w:lang w:val="fr-CA"/>
        </w:rPr>
        <w:t>,</w:t>
      </w:r>
      <w:r w:rsidR="00435959" w:rsidRPr="00CD5DD1">
        <w:rPr>
          <w:lang w:val="fr-CA"/>
        </w:rPr>
        <w:t xml:space="preserve"> en particulier les membres des forces de l</w:t>
      </w:r>
      <w:r w:rsidR="009A3316">
        <w:rPr>
          <w:lang w:val="fr-CA"/>
        </w:rPr>
        <w:t>’</w:t>
      </w:r>
      <w:r w:rsidR="00435959" w:rsidRPr="00CD5DD1">
        <w:rPr>
          <w:lang w:val="fr-CA"/>
        </w:rPr>
        <w:t>ordre</w:t>
      </w:r>
      <w:r w:rsidR="00BE25F2" w:rsidRPr="00CD5DD1">
        <w:rPr>
          <w:lang w:val="fr-CA"/>
        </w:rPr>
        <w:t>,</w:t>
      </w:r>
      <w:r w:rsidR="00435959" w:rsidRPr="00CD5DD1">
        <w:rPr>
          <w:lang w:val="fr-CA"/>
        </w:rPr>
        <w:t xml:space="preserve"> agissent conformément à ces lois. Ces organes sont les suivants</w:t>
      </w:r>
      <w:r w:rsidR="00B61910" w:rsidRPr="00CD5DD1">
        <w:rPr>
          <w:lang w:val="fr-CA"/>
        </w:rPr>
        <w:t>: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435959" w:rsidRPr="00CD5DD1">
        <w:rPr>
          <w:lang w:val="fr-CA"/>
        </w:rPr>
        <w:t>Le «Bure</w:t>
      </w:r>
      <w:r w:rsidR="00E324D0" w:rsidRPr="00CD5DD1">
        <w:rPr>
          <w:lang w:val="fr-CA"/>
        </w:rPr>
        <w:t>au d</w:t>
      </w:r>
      <w:r w:rsidR="009A3316">
        <w:rPr>
          <w:lang w:val="fr-CA"/>
        </w:rPr>
        <w:t>’</w:t>
      </w:r>
      <w:r w:rsidR="00435959" w:rsidRPr="00CD5DD1">
        <w:rPr>
          <w:lang w:val="fr-CA"/>
        </w:rPr>
        <w:t>enquête sur les allégations de violations des droits de l</w:t>
      </w:r>
      <w:r w:rsidR="009A3316">
        <w:rPr>
          <w:lang w:val="fr-CA"/>
        </w:rPr>
        <w:t>’</w:t>
      </w:r>
      <w:r w:rsidR="00435959" w:rsidRPr="00CD5DD1">
        <w:rPr>
          <w:lang w:val="fr-CA"/>
        </w:rPr>
        <w:t>homme» a été institué en mars 2004 au sein du Conseil d</w:t>
      </w:r>
      <w:r w:rsidR="009A3316">
        <w:rPr>
          <w:lang w:val="fr-CA"/>
        </w:rPr>
        <w:t>’</w:t>
      </w:r>
      <w:r w:rsidR="00435959" w:rsidRPr="00CD5DD1">
        <w:rPr>
          <w:lang w:val="fr-CA"/>
        </w:rPr>
        <w:t>inspection du Ministère de l</w:t>
      </w:r>
      <w:r w:rsidR="009A3316">
        <w:rPr>
          <w:lang w:val="fr-CA"/>
        </w:rPr>
        <w:t>’</w:t>
      </w:r>
      <w:r w:rsidR="00435959" w:rsidRPr="00CD5DD1">
        <w:rPr>
          <w:lang w:val="fr-CA"/>
        </w:rPr>
        <w:t>intérieur. Le Bureau examine les plaintes relatives à des violations des droits de l</w:t>
      </w:r>
      <w:r w:rsidR="009A3316">
        <w:rPr>
          <w:lang w:val="fr-CA"/>
        </w:rPr>
        <w:t>’</w:t>
      </w:r>
      <w:r w:rsidR="00435959" w:rsidRPr="00CD5DD1">
        <w:rPr>
          <w:lang w:val="fr-CA"/>
        </w:rPr>
        <w:t xml:space="preserve">homme </w:t>
      </w:r>
      <w:r w:rsidR="00E324D0" w:rsidRPr="00CD5DD1">
        <w:rPr>
          <w:lang w:val="fr-CA"/>
        </w:rPr>
        <w:t>visant en particulier</w:t>
      </w:r>
      <w:r w:rsidR="00435959" w:rsidRPr="00CD5DD1">
        <w:rPr>
          <w:lang w:val="fr-CA"/>
        </w:rPr>
        <w:t xml:space="preserve"> des membres des forces de l</w:t>
      </w:r>
      <w:r w:rsidR="009A3316">
        <w:rPr>
          <w:lang w:val="fr-CA"/>
        </w:rPr>
        <w:t>’</w:t>
      </w:r>
      <w:r w:rsidR="00435959" w:rsidRPr="00CD5DD1">
        <w:rPr>
          <w:lang w:val="fr-CA"/>
        </w:rPr>
        <w:t>ordre</w:t>
      </w:r>
      <w:r w:rsidR="00847954" w:rsidRPr="00CD5DD1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435959" w:rsidRPr="00CD5DD1">
        <w:rPr>
          <w:lang w:val="fr-CA"/>
        </w:rPr>
        <w:t>Le Centre d</w:t>
      </w:r>
      <w:r w:rsidR="009A3316">
        <w:rPr>
          <w:lang w:val="fr-CA"/>
        </w:rPr>
        <w:t>’</w:t>
      </w:r>
      <w:r w:rsidR="00435959" w:rsidRPr="00CD5DD1">
        <w:rPr>
          <w:lang w:val="fr-CA"/>
        </w:rPr>
        <w:t>évaluation et d</w:t>
      </w:r>
      <w:r w:rsidR="009A3316">
        <w:rPr>
          <w:lang w:val="fr-CA"/>
        </w:rPr>
        <w:t>’</w:t>
      </w:r>
      <w:r w:rsidR="00435959" w:rsidRPr="00CD5DD1">
        <w:rPr>
          <w:lang w:val="fr-CA"/>
        </w:rPr>
        <w:t>enquête sur les violations des droits de l</w:t>
      </w:r>
      <w:r w:rsidR="009A3316">
        <w:rPr>
          <w:lang w:val="fr-CA"/>
        </w:rPr>
        <w:t>’</w:t>
      </w:r>
      <w:r w:rsidR="00435959" w:rsidRPr="00CD5DD1">
        <w:rPr>
          <w:lang w:val="fr-CA"/>
        </w:rPr>
        <w:t xml:space="preserve">homme </w:t>
      </w:r>
      <w:r w:rsidR="00B77B9B" w:rsidRPr="00CD5DD1">
        <w:rPr>
          <w:lang w:val="fr-CA"/>
        </w:rPr>
        <w:t>de</w:t>
      </w:r>
      <w:r w:rsidR="00435959" w:rsidRPr="00CD5DD1">
        <w:rPr>
          <w:lang w:val="fr-CA"/>
        </w:rPr>
        <w:t xml:space="preserve"> la gendarmerie examine les allégations de </w:t>
      </w:r>
      <w:r w:rsidR="00394DB7" w:rsidRPr="00CD5DD1">
        <w:rPr>
          <w:lang w:val="fr-CA"/>
        </w:rPr>
        <w:t xml:space="preserve">telles </w:t>
      </w:r>
      <w:r w:rsidR="00435959" w:rsidRPr="00CD5DD1">
        <w:rPr>
          <w:lang w:val="fr-CA"/>
        </w:rPr>
        <w:t xml:space="preserve">violations se produisant notamment dans le domaine de </w:t>
      </w:r>
      <w:r w:rsidR="00394DB7" w:rsidRPr="00CD5DD1">
        <w:rPr>
          <w:lang w:val="fr-CA"/>
        </w:rPr>
        <w:t>compétence</w:t>
      </w:r>
      <w:r w:rsidR="00435959" w:rsidRPr="00CD5DD1">
        <w:rPr>
          <w:lang w:val="fr-CA"/>
        </w:rPr>
        <w:t xml:space="preserve"> de la gendarmerie</w:t>
      </w:r>
      <w:r w:rsidR="00BE25F2" w:rsidRPr="00CD5DD1">
        <w:rPr>
          <w:lang w:val="fr-CA"/>
        </w:rPr>
        <w:t>,</w:t>
      </w:r>
      <w:r w:rsidR="00435959" w:rsidRPr="00CD5DD1">
        <w:rPr>
          <w:lang w:val="fr-CA"/>
        </w:rPr>
        <w:t xml:space="preserve"> mène l</w:t>
      </w:r>
      <w:r w:rsidR="009A3316">
        <w:rPr>
          <w:lang w:val="fr-CA"/>
        </w:rPr>
        <w:t>’</w:t>
      </w:r>
      <w:r w:rsidR="00435959" w:rsidRPr="00CD5DD1">
        <w:rPr>
          <w:lang w:val="fr-CA"/>
        </w:rPr>
        <w:t>enquête judiciaire et administrative dans le cadre légal si les plaintes sont fondées</w:t>
      </w:r>
      <w:r w:rsidR="00BE25F2" w:rsidRPr="00CD5DD1">
        <w:rPr>
          <w:lang w:val="fr-CA"/>
        </w:rPr>
        <w:t>,</w:t>
      </w:r>
      <w:r w:rsidR="00435959" w:rsidRPr="00CD5DD1">
        <w:rPr>
          <w:lang w:val="fr-CA"/>
        </w:rPr>
        <w:t xml:space="preserve"> informe le requérant de l</w:t>
      </w:r>
      <w:r w:rsidR="009A3316">
        <w:rPr>
          <w:lang w:val="fr-CA"/>
        </w:rPr>
        <w:t>’</w:t>
      </w:r>
      <w:r w:rsidR="00435959" w:rsidRPr="00CD5DD1">
        <w:rPr>
          <w:lang w:val="fr-CA"/>
        </w:rPr>
        <w:t>évolution et des conclusions de la procédure et les rend publiques</w:t>
      </w:r>
      <w:r w:rsidR="00847954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435959" w:rsidRPr="00CD5DD1">
        <w:rPr>
          <w:lang w:val="fr-CA"/>
        </w:rPr>
        <w:t>Le bureau du médiateur est chargé d</w:t>
      </w:r>
      <w:r w:rsidR="009A3316">
        <w:rPr>
          <w:lang w:val="fr-CA"/>
        </w:rPr>
        <w:t>’</w:t>
      </w:r>
      <w:r w:rsidR="00435959" w:rsidRPr="00CD5DD1">
        <w:rPr>
          <w:lang w:val="fr-CA"/>
        </w:rPr>
        <w:t>examiner et d</w:t>
      </w:r>
      <w:r w:rsidR="009A3316">
        <w:rPr>
          <w:lang w:val="fr-CA"/>
        </w:rPr>
        <w:t>’</w:t>
      </w:r>
      <w:r w:rsidR="00005755" w:rsidRPr="00CD5DD1">
        <w:rPr>
          <w:lang w:val="fr-CA"/>
        </w:rPr>
        <w:t>instruire</w:t>
      </w:r>
      <w:r w:rsidR="00435959" w:rsidRPr="00CD5DD1">
        <w:rPr>
          <w:lang w:val="fr-CA"/>
        </w:rPr>
        <w:t xml:space="preserve"> toutes sortes d</w:t>
      </w:r>
      <w:r w:rsidR="009A3316">
        <w:rPr>
          <w:lang w:val="fr-CA"/>
        </w:rPr>
        <w:t>’</w:t>
      </w:r>
      <w:r w:rsidR="00435959" w:rsidRPr="00CD5DD1">
        <w:rPr>
          <w:lang w:val="fr-CA"/>
        </w:rPr>
        <w:t>actes et d</w:t>
      </w:r>
      <w:r w:rsidR="009A3316">
        <w:rPr>
          <w:lang w:val="fr-CA"/>
        </w:rPr>
        <w:t>’</w:t>
      </w:r>
      <w:r w:rsidR="00240017" w:rsidRPr="00CD5DD1">
        <w:rPr>
          <w:lang w:val="fr-CA"/>
        </w:rPr>
        <w:t>opérations</w:t>
      </w:r>
      <w:r w:rsidR="00BE25F2" w:rsidRPr="00CD5DD1">
        <w:rPr>
          <w:lang w:val="fr-CA"/>
        </w:rPr>
        <w:t>,</w:t>
      </w:r>
      <w:r w:rsidR="00B00BC8" w:rsidRPr="00CD5DD1">
        <w:rPr>
          <w:lang w:val="fr-CA"/>
        </w:rPr>
        <w:t xml:space="preserve"> de comportements et d</w:t>
      </w:r>
      <w:r w:rsidR="009A3316">
        <w:rPr>
          <w:lang w:val="fr-CA"/>
        </w:rPr>
        <w:t>’</w:t>
      </w:r>
      <w:r w:rsidR="00B00BC8" w:rsidRPr="00CD5DD1">
        <w:rPr>
          <w:lang w:val="fr-CA"/>
        </w:rPr>
        <w:t>activités de l</w:t>
      </w:r>
      <w:r w:rsidR="009A3316">
        <w:rPr>
          <w:lang w:val="fr-CA"/>
        </w:rPr>
        <w:t>’</w:t>
      </w:r>
      <w:r w:rsidR="00B00BC8" w:rsidRPr="00CD5DD1">
        <w:rPr>
          <w:lang w:val="fr-CA"/>
        </w:rPr>
        <w:t xml:space="preserve">administration </w:t>
      </w:r>
      <w:r w:rsidR="00005755" w:rsidRPr="00CD5DD1">
        <w:rPr>
          <w:lang w:val="fr-CA"/>
        </w:rPr>
        <w:t>quant au respect de</w:t>
      </w:r>
      <w:r w:rsidR="00B00BC8" w:rsidRPr="00CD5DD1">
        <w:rPr>
          <w:lang w:val="fr-CA"/>
        </w:rPr>
        <w:t xml:space="preserve"> </w:t>
      </w:r>
      <w:r w:rsidR="00CE5835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CE5835" w:rsidRPr="00CD5DD1">
        <w:rPr>
          <w:lang w:val="fr-CA"/>
        </w:rPr>
        <w:t>État de droit</w:t>
      </w:r>
      <w:r w:rsidR="00B00BC8" w:rsidRPr="00CD5DD1">
        <w:rPr>
          <w:lang w:val="fr-CA"/>
        </w:rPr>
        <w:t xml:space="preserve"> et </w:t>
      </w:r>
      <w:r w:rsidR="00005755" w:rsidRPr="00CD5DD1">
        <w:rPr>
          <w:lang w:val="fr-CA"/>
        </w:rPr>
        <w:t xml:space="preserve">de </w:t>
      </w:r>
      <w:r w:rsidR="00B00BC8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B00BC8" w:rsidRPr="00CD5DD1">
        <w:rPr>
          <w:lang w:val="fr-CA"/>
        </w:rPr>
        <w:t>équité</w:t>
      </w:r>
      <w:r w:rsidR="00BE25F2" w:rsidRPr="00CD5DD1">
        <w:rPr>
          <w:lang w:val="fr-CA"/>
        </w:rPr>
        <w:t>,</w:t>
      </w:r>
      <w:r w:rsidR="00B00BC8" w:rsidRPr="00CD5DD1">
        <w:rPr>
          <w:lang w:val="fr-CA"/>
        </w:rPr>
        <w:t xml:space="preserve"> </w:t>
      </w:r>
      <w:r w:rsidR="00643814" w:rsidRPr="00CD5DD1">
        <w:rPr>
          <w:lang w:val="fr-CA"/>
        </w:rPr>
        <w:t xml:space="preserve">selon </w:t>
      </w:r>
      <w:r w:rsidR="00B00BC8" w:rsidRPr="00CD5DD1">
        <w:rPr>
          <w:lang w:val="fr-CA"/>
        </w:rPr>
        <w:t>une co</w:t>
      </w:r>
      <w:r w:rsidR="00900E35" w:rsidRPr="00CD5DD1">
        <w:rPr>
          <w:lang w:val="fr-CA"/>
        </w:rPr>
        <w:t>nception</w:t>
      </w:r>
      <w:r w:rsidR="00B00BC8" w:rsidRPr="00CD5DD1">
        <w:rPr>
          <w:lang w:val="fr-CA"/>
        </w:rPr>
        <w:t xml:space="preserve"> de la justice fondée sur les droits de l</w:t>
      </w:r>
      <w:r w:rsidR="009A3316">
        <w:rPr>
          <w:lang w:val="fr-CA"/>
        </w:rPr>
        <w:t>’</w:t>
      </w:r>
      <w:r w:rsidR="00B00BC8" w:rsidRPr="00CD5DD1">
        <w:rPr>
          <w:lang w:val="fr-CA"/>
        </w:rPr>
        <w:t>homme</w:t>
      </w:r>
      <w:r w:rsidR="00BE25F2" w:rsidRPr="00CD5DD1">
        <w:rPr>
          <w:lang w:val="fr-CA"/>
        </w:rPr>
        <w:t>,</w:t>
      </w:r>
      <w:r w:rsidR="00B00BC8" w:rsidRPr="00CD5DD1">
        <w:rPr>
          <w:lang w:val="fr-CA"/>
        </w:rPr>
        <w:t xml:space="preserve"> et d</w:t>
      </w:r>
      <w:r w:rsidR="009A3316">
        <w:rPr>
          <w:lang w:val="fr-CA"/>
        </w:rPr>
        <w:t>’</w:t>
      </w:r>
      <w:r w:rsidR="007D0D2F" w:rsidRPr="00CD5DD1">
        <w:rPr>
          <w:lang w:val="fr-CA"/>
        </w:rPr>
        <w:t>adresser</w:t>
      </w:r>
      <w:r w:rsidR="00B00BC8" w:rsidRPr="00CD5DD1">
        <w:rPr>
          <w:lang w:val="fr-CA"/>
        </w:rPr>
        <w:t xml:space="preserve"> des recommandations à l</w:t>
      </w:r>
      <w:r w:rsidR="009A3316">
        <w:rPr>
          <w:lang w:val="fr-CA"/>
        </w:rPr>
        <w:t>’</w:t>
      </w:r>
      <w:r w:rsidR="00B00BC8" w:rsidRPr="00CD5DD1">
        <w:rPr>
          <w:lang w:val="fr-CA"/>
        </w:rPr>
        <w:t xml:space="preserve">administration. </w:t>
      </w:r>
      <w:r w:rsidR="00643814" w:rsidRPr="00CD5DD1">
        <w:rPr>
          <w:lang w:val="fr-CA"/>
        </w:rPr>
        <w:t>Il va de soi que l</w:t>
      </w:r>
      <w:r w:rsidR="00B00BC8" w:rsidRPr="00CD5DD1">
        <w:rPr>
          <w:lang w:val="fr-CA"/>
        </w:rPr>
        <w:t>es enquêtes sur des allégations de discrimination</w:t>
      </w:r>
      <w:r w:rsidR="00372A70" w:rsidRPr="00CD5DD1">
        <w:rPr>
          <w:lang w:val="fr-CA"/>
        </w:rPr>
        <w:t xml:space="preserve"> de la part de fonctionnaires relèvent des fonctions du médiateur</w:t>
      </w:r>
      <w:r w:rsidR="00847954" w:rsidRPr="00CD5DD1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372A7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372A70" w:rsidRPr="00CD5DD1">
        <w:rPr>
          <w:lang w:val="fr-CA"/>
        </w:rPr>
        <w:t>institution nationale des droits de l</w:t>
      </w:r>
      <w:r w:rsidR="009A3316">
        <w:rPr>
          <w:lang w:val="fr-CA"/>
        </w:rPr>
        <w:t>’</w:t>
      </w:r>
      <w:r w:rsidR="00372A70" w:rsidRPr="00CD5DD1">
        <w:rPr>
          <w:lang w:val="fr-CA"/>
        </w:rPr>
        <w:t xml:space="preserve">homme </w:t>
      </w:r>
      <w:r w:rsidR="00763708" w:rsidRPr="00CD5DD1">
        <w:rPr>
          <w:lang w:val="fr-CA"/>
        </w:rPr>
        <w:t>reçoit et instruit les allé</w:t>
      </w:r>
      <w:r w:rsidR="00372A70" w:rsidRPr="00CD5DD1">
        <w:rPr>
          <w:lang w:val="fr-CA"/>
        </w:rPr>
        <w:t xml:space="preserve">gations </w:t>
      </w:r>
      <w:r w:rsidR="00763708" w:rsidRPr="00CD5DD1">
        <w:rPr>
          <w:lang w:val="fr-CA"/>
        </w:rPr>
        <w:t>de</w:t>
      </w:r>
      <w:r w:rsidR="00372A70" w:rsidRPr="00CD5DD1">
        <w:rPr>
          <w:lang w:val="fr-CA"/>
        </w:rPr>
        <w:t xml:space="preserve"> violations </w:t>
      </w:r>
      <w:r w:rsidR="00763708" w:rsidRPr="00CD5DD1">
        <w:rPr>
          <w:lang w:val="fr-CA"/>
        </w:rPr>
        <w:t>présumées des droits de l</w:t>
      </w:r>
      <w:r w:rsidR="009A3316">
        <w:rPr>
          <w:lang w:val="fr-CA"/>
        </w:rPr>
        <w:t>’</w:t>
      </w:r>
      <w:r w:rsidR="00763708" w:rsidRPr="00CD5DD1">
        <w:rPr>
          <w:lang w:val="fr-CA"/>
        </w:rPr>
        <w:t>homme</w:t>
      </w:r>
      <w:r w:rsidR="00BE25F2" w:rsidRPr="00CD5DD1">
        <w:rPr>
          <w:lang w:val="fr-CA"/>
        </w:rPr>
        <w:t>,</w:t>
      </w:r>
      <w:r w:rsidR="00763708" w:rsidRPr="00CD5DD1">
        <w:rPr>
          <w:lang w:val="fr-CA"/>
        </w:rPr>
        <w:t xml:space="preserve"> y compris</w:t>
      </w:r>
      <w:r w:rsidR="00372A70" w:rsidRPr="00CD5DD1">
        <w:rPr>
          <w:lang w:val="fr-CA"/>
        </w:rPr>
        <w:t xml:space="preserve"> </w:t>
      </w:r>
      <w:r w:rsidR="00394DB7" w:rsidRPr="00CD5DD1">
        <w:rPr>
          <w:lang w:val="fr-CA"/>
        </w:rPr>
        <w:t>visant l</w:t>
      </w:r>
      <w:r w:rsidR="00372A70" w:rsidRPr="00CD5DD1">
        <w:rPr>
          <w:lang w:val="fr-CA"/>
        </w:rPr>
        <w:t>es agents de la fonction publique</w:t>
      </w:r>
      <w:r w:rsidR="00847954" w:rsidRPr="00CD5DD1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643814" w:rsidRPr="00CD5DD1">
        <w:rPr>
          <w:lang w:val="fr-CA"/>
        </w:rPr>
        <w:t>La C</w:t>
      </w:r>
      <w:r w:rsidR="00372A70" w:rsidRPr="00CD5DD1">
        <w:rPr>
          <w:lang w:val="fr-CA"/>
        </w:rPr>
        <w:t>ommission parlementaire d</w:t>
      </w:r>
      <w:r w:rsidR="009A3316">
        <w:rPr>
          <w:lang w:val="fr-CA"/>
        </w:rPr>
        <w:t>’</w:t>
      </w:r>
      <w:r w:rsidR="00372A70" w:rsidRPr="00CD5DD1">
        <w:rPr>
          <w:lang w:val="fr-CA"/>
        </w:rPr>
        <w:t>enquête sur les droits de l</w:t>
      </w:r>
      <w:r w:rsidR="009A3316">
        <w:rPr>
          <w:lang w:val="fr-CA"/>
        </w:rPr>
        <w:t>’</w:t>
      </w:r>
      <w:r w:rsidR="00372A70" w:rsidRPr="00CD5DD1">
        <w:rPr>
          <w:lang w:val="fr-CA"/>
        </w:rPr>
        <w:t xml:space="preserve">homme contribue </w:t>
      </w:r>
      <w:r w:rsidR="007D0D2F" w:rsidRPr="00CD5DD1">
        <w:rPr>
          <w:lang w:val="fr-CA"/>
        </w:rPr>
        <w:t xml:space="preserve">aussi notablement </w:t>
      </w:r>
      <w:r w:rsidR="00372A70" w:rsidRPr="00CD5DD1">
        <w:rPr>
          <w:lang w:val="fr-CA"/>
        </w:rPr>
        <w:t xml:space="preserve">aux enquêtes sur les allégations de </w:t>
      </w:r>
      <w:r w:rsidR="00643814" w:rsidRPr="00CD5DD1">
        <w:rPr>
          <w:lang w:val="fr-CA"/>
        </w:rPr>
        <w:t xml:space="preserve">sévices </w:t>
      </w:r>
      <w:r w:rsidR="00491675" w:rsidRPr="00CD5DD1">
        <w:rPr>
          <w:lang w:val="fr-CA"/>
        </w:rPr>
        <w:t>imputables à d</w:t>
      </w:r>
      <w:r w:rsidR="00372A70" w:rsidRPr="00CD5DD1">
        <w:rPr>
          <w:lang w:val="fr-CA"/>
        </w:rPr>
        <w:t>es policiers et d</w:t>
      </w:r>
      <w:r w:rsidR="009A3316">
        <w:rPr>
          <w:lang w:val="fr-CA"/>
        </w:rPr>
        <w:t>’</w:t>
      </w:r>
      <w:r w:rsidR="00372A70" w:rsidRPr="00CD5DD1">
        <w:rPr>
          <w:lang w:val="fr-CA"/>
        </w:rPr>
        <w:t>autres fo</w:t>
      </w:r>
      <w:r w:rsidR="00643814" w:rsidRPr="00CD5DD1">
        <w:rPr>
          <w:lang w:val="fr-CA"/>
        </w:rPr>
        <w:t xml:space="preserve">rces de sécurité. </w:t>
      </w:r>
      <w:r w:rsidR="00DF3062" w:rsidRPr="00CD5DD1">
        <w:rPr>
          <w:lang w:val="fr-CA"/>
        </w:rPr>
        <w:t xml:space="preserve">À </w:t>
      </w:r>
      <w:r w:rsidR="00643814" w:rsidRPr="00CD5DD1">
        <w:rPr>
          <w:lang w:val="fr-CA"/>
        </w:rPr>
        <w:t>cet effet</w:t>
      </w:r>
      <w:r w:rsidR="00BE25F2" w:rsidRPr="00CD5DD1">
        <w:rPr>
          <w:lang w:val="fr-CA"/>
        </w:rPr>
        <w:t>,</w:t>
      </w:r>
      <w:r w:rsidR="00643814" w:rsidRPr="00CD5DD1">
        <w:rPr>
          <w:lang w:val="fr-CA"/>
        </w:rPr>
        <w:t xml:space="preserve"> elle inspecte </w:t>
      </w:r>
      <w:r w:rsidR="00372A70" w:rsidRPr="00CD5DD1">
        <w:rPr>
          <w:lang w:val="fr-CA"/>
        </w:rPr>
        <w:t>les postes de police et de gendarmerie et les cen</w:t>
      </w:r>
      <w:r w:rsidR="00643814" w:rsidRPr="00CD5DD1">
        <w:rPr>
          <w:lang w:val="fr-CA"/>
        </w:rPr>
        <w:t xml:space="preserve">tres de détention </w:t>
      </w:r>
      <w:r w:rsidR="00372A70" w:rsidRPr="00CD5DD1">
        <w:rPr>
          <w:lang w:val="fr-CA"/>
        </w:rPr>
        <w:t>avec ou sans notification préalable. Des sous-commissions spéciales</w:t>
      </w:r>
      <w:r w:rsidR="00643814" w:rsidRPr="00CD5DD1">
        <w:rPr>
          <w:lang w:val="fr-CA"/>
        </w:rPr>
        <w:t xml:space="preserve"> </w:t>
      </w:r>
      <w:r w:rsidR="00491675" w:rsidRPr="00CD5DD1">
        <w:rPr>
          <w:lang w:val="fr-CA"/>
        </w:rPr>
        <w:t>s</w:t>
      </w:r>
      <w:r w:rsidR="007E62B1" w:rsidRPr="00CD5DD1">
        <w:rPr>
          <w:lang w:val="fr-CA"/>
        </w:rPr>
        <w:t xml:space="preserve">ont périodiquement mises en place </w:t>
      </w:r>
      <w:r w:rsidR="00491675" w:rsidRPr="00CD5DD1">
        <w:rPr>
          <w:lang w:val="fr-CA"/>
        </w:rPr>
        <w:t xml:space="preserve">sous son autorité </w:t>
      </w:r>
      <w:r w:rsidR="007E62B1" w:rsidRPr="00CD5DD1">
        <w:rPr>
          <w:lang w:val="fr-CA"/>
        </w:rPr>
        <w:t xml:space="preserve">pour inspecter les centres de détention et les postes de police. </w:t>
      </w:r>
      <w:r w:rsidR="00643814" w:rsidRPr="00CD5DD1">
        <w:rPr>
          <w:lang w:val="fr-CA"/>
        </w:rPr>
        <w:t>U</w:t>
      </w:r>
      <w:r w:rsidR="007E62B1" w:rsidRPr="00CD5DD1">
        <w:rPr>
          <w:lang w:val="fr-CA"/>
        </w:rPr>
        <w:t>n sous-comité permanent a</w:t>
      </w:r>
      <w:r w:rsidR="00643814" w:rsidRPr="00CD5DD1">
        <w:rPr>
          <w:lang w:val="fr-CA"/>
        </w:rPr>
        <w:t xml:space="preserve"> du reste</w:t>
      </w:r>
      <w:r w:rsidR="00491675" w:rsidRPr="00CD5DD1">
        <w:rPr>
          <w:lang w:val="fr-CA"/>
        </w:rPr>
        <w:t xml:space="preserve"> été établi </w:t>
      </w:r>
      <w:r w:rsidR="00643814" w:rsidRPr="00CD5DD1">
        <w:rPr>
          <w:lang w:val="fr-CA"/>
        </w:rPr>
        <w:t>et</w:t>
      </w:r>
      <w:r w:rsidR="007E62B1" w:rsidRPr="00CD5DD1">
        <w:rPr>
          <w:lang w:val="fr-CA"/>
        </w:rPr>
        <w:t xml:space="preserve"> une vingtaine de prisons ont été </w:t>
      </w:r>
      <w:r w:rsidR="00643814" w:rsidRPr="00CD5DD1">
        <w:rPr>
          <w:lang w:val="fr-CA"/>
        </w:rPr>
        <w:t>visitées</w:t>
      </w:r>
      <w:r w:rsidR="007D0D2F" w:rsidRPr="00CD5DD1">
        <w:rPr>
          <w:lang w:val="fr-CA"/>
        </w:rPr>
        <w:t xml:space="preserve"> depuis juin </w:t>
      </w:r>
      <w:r w:rsidR="007E62B1" w:rsidRPr="00CD5DD1">
        <w:rPr>
          <w:lang w:val="fr-CA"/>
        </w:rPr>
        <w:t>2011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38.</w:t>
      </w:r>
      <w:r w:rsidRPr="00CD5DD1">
        <w:rPr>
          <w:lang w:val="fr-CA"/>
        </w:rPr>
        <w:tab/>
      </w:r>
      <w:r w:rsidR="007E62B1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7E62B1" w:rsidRPr="00CD5DD1">
        <w:rPr>
          <w:lang w:val="fr-CA"/>
        </w:rPr>
        <w:t>agissant</w:t>
      </w:r>
      <w:r w:rsidR="00492E44" w:rsidRPr="00CD5DD1">
        <w:rPr>
          <w:lang w:val="fr-CA"/>
        </w:rPr>
        <w:t xml:space="preserve"> du contrôle civil des forces de sécurité</w:t>
      </w:r>
      <w:r w:rsidR="00BE25F2" w:rsidRPr="00CD5DD1">
        <w:rPr>
          <w:lang w:val="fr-CA"/>
        </w:rPr>
        <w:t>,</w:t>
      </w:r>
      <w:r w:rsidR="00492E44" w:rsidRPr="00CD5DD1">
        <w:rPr>
          <w:lang w:val="fr-CA"/>
        </w:rPr>
        <w:t xml:space="preserve"> un projet de loi sur la mise en place de la </w:t>
      </w:r>
      <w:r w:rsidR="0010009C" w:rsidRPr="00CD5DD1">
        <w:rPr>
          <w:lang w:val="fr-CA"/>
        </w:rPr>
        <w:t>C</w:t>
      </w:r>
      <w:r w:rsidR="00492E44" w:rsidRPr="00CD5DD1">
        <w:rPr>
          <w:lang w:val="fr-CA"/>
        </w:rPr>
        <w:t>ommission de contrôle de l</w:t>
      </w:r>
      <w:r w:rsidR="009A3316">
        <w:rPr>
          <w:lang w:val="fr-CA"/>
        </w:rPr>
        <w:t>’</w:t>
      </w:r>
      <w:r w:rsidR="00492E44" w:rsidRPr="00CD5DD1">
        <w:rPr>
          <w:lang w:val="fr-CA"/>
        </w:rPr>
        <w:t xml:space="preserve">application de la loi et sur la modification de certaines lois a été présenté au Parlement en </w:t>
      </w:r>
      <w:r w:rsidR="00456662" w:rsidRPr="00CD5DD1">
        <w:rPr>
          <w:lang w:val="fr-CA"/>
        </w:rPr>
        <w:t xml:space="preserve">2012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492E44" w:rsidRPr="00CD5DD1">
        <w:rPr>
          <w:lang w:val="fr-CA"/>
        </w:rPr>
        <w:t>doit y être prochainement examiné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39.</w:t>
      </w:r>
      <w:r w:rsidRPr="00CD5DD1">
        <w:rPr>
          <w:lang w:val="fr-CA"/>
        </w:rPr>
        <w:tab/>
      </w:r>
      <w:r w:rsidR="00492E44" w:rsidRPr="00CD5DD1">
        <w:rPr>
          <w:lang w:val="fr-CA"/>
        </w:rPr>
        <w:t>Le projet de loi vise à redonner confiance au public et aux agents des forces de l</w:t>
      </w:r>
      <w:r w:rsidR="009A3316">
        <w:rPr>
          <w:lang w:val="fr-CA"/>
        </w:rPr>
        <w:t>’</w:t>
      </w:r>
      <w:r w:rsidR="00902DA4" w:rsidRPr="00CD5DD1">
        <w:rPr>
          <w:lang w:val="fr-CA"/>
        </w:rPr>
        <w:t>ordre dans la procédure</w:t>
      </w:r>
      <w:r w:rsidR="00492E44" w:rsidRPr="00CD5DD1">
        <w:rPr>
          <w:lang w:val="fr-CA"/>
        </w:rPr>
        <w:t xml:space="preserve"> de plainte </w:t>
      </w:r>
      <w:r w:rsidR="00017418" w:rsidRPr="00CD5DD1">
        <w:rPr>
          <w:lang w:val="fr-CA"/>
        </w:rPr>
        <w:t>relative à</w:t>
      </w:r>
      <w:r w:rsidR="00492E44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492E44" w:rsidRPr="00CD5DD1">
        <w:rPr>
          <w:lang w:val="fr-CA"/>
        </w:rPr>
        <w:t xml:space="preserve">application de la loi et </w:t>
      </w:r>
      <w:r w:rsidR="00394DB7" w:rsidRPr="00CD5DD1">
        <w:rPr>
          <w:lang w:val="fr-CA"/>
        </w:rPr>
        <w:t xml:space="preserve">à </w:t>
      </w:r>
      <w:r w:rsidR="0010009C" w:rsidRPr="00CD5DD1">
        <w:rPr>
          <w:lang w:val="fr-CA"/>
        </w:rPr>
        <w:t xml:space="preserve">aligner </w:t>
      </w:r>
      <w:r w:rsidR="00492E44" w:rsidRPr="00CD5DD1">
        <w:rPr>
          <w:lang w:val="fr-CA"/>
        </w:rPr>
        <w:t>le cadre juridique actuel d</w:t>
      </w:r>
      <w:r w:rsidR="00017418" w:rsidRPr="00CD5DD1">
        <w:rPr>
          <w:lang w:val="fr-CA"/>
        </w:rPr>
        <w:t>u registre et des mécanismes d</w:t>
      </w:r>
      <w:r w:rsidR="009A3316">
        <w:rPr>
          <w:lang w:val="fr-CA"/>
        </w:rPr>
        <w:t>’</w:t>
      </w:r>
      <w:r w:rsidR="00017418" w:rsidRPr="00CD5DD1">
        <w:rPr>
          <w:lang w:val="fr-CA"/>
        </w:rPr>
        <w:t>instruction d</w:t>
      </w:r>
      <w:r w:rsidR="0010009C" w:rsidRPr="00CD5DD1">
        <w:rPr>
          <w:lang w:val="fr-CA"/>
        </w:rPr>
        <w:t>es</w:t>
      </w:r>
      <w:r w:rsidR="00492E44" w:rsidRPr="00CD5DD1">
        <w:rPr>
          <w:lang w:val="fr-CA"/>
        </w:rPr>
        <w:t xml:space="preserve"> plaintes visant des agents de la force publique </w:t>
      </w:r>
      <w:r w:rsidR="0010009C" w:rsidRPr="00CD5DD1">
        <w:rPr>
          <w:lang w:val="fr-CA"/>
        </w:rPr>
        <w:t>sur</w:t>
      </w:r>
      <w:r w:rsidR="00492E44" w:rsidRPr="00CD5DD1">
        <w:rPr>
          <w:lang w:val="fr-CA"/>
        </w:rPr>
        <w:t xml:space="preserve"> les normes de l</w:t>
      </w:r>
      <w:r w:rsidR="009A3316">
        <w:rPr>
          <w:lang w:val="fr-CA"/>
        </w:rPr>
        <w:t>’</w:t>
      </w:r>
      <w:r w:rsidR="00492E44" w:rsidRPr="00CD5DD1">
        <w:rPr>
          <w:lang w:val="fr-CA"/>
        </w:rPr>
        <w:t>Union européenne. Un</w:t>
      </w:r>
      <w:r w:rsidR="00902DA4" w:rsidRPr="00CD5DD1">
        <w:rPr>
          <w:lang w:val="fr-CA"/>
        </w:rPr>
        <w:t xml:space="preserve">e procédure plus efficace sera </w:t>
      </w:r>
      <w:r w:rsidR="00017418" w:rsidRPr="00CD5DD1">
        <w:rPr>
          <w:lang w:val="fr-CA"/>
        </w:rPr>
        <w:t xml:space="preserve">ainsi </w:t>
      </w:r>
      <w:r w:rsidR="00902DA4" w:rsidRPr="00CD5DD1">
        <w:rPr>
          <w:lang w:val="fr-CA"/>
        </w:rPr>
        <w:t xml:space="preserve">mise en place sans </w:t>
      </w:r>
      <w:r w:rsidR="0002212F" w:rsidRPr="00CD5DD1">
        <w:rPr>
          <w:lang w:val="fr-CA"/>
        </w:rPr>
        <w:t>engendrer de lourdeurs administratives</w:t>
      </w:r>
      <w:r w:rsidR="00902DA4" w:rsidRPr="00CD5DD1">
        <w:rPr>
          <w:lang w:val="fr-CA"/>
        </w:rPr>
        <w:t>. Le projet de</w:t>
      </w:r>
      <w:r w:rsidR="0002212F" w:rsidRPr="00CD5DD1">
        <w:rPr>
          <w:lang w:val="fr-CA"/>
        </w:rPr>
        <w:t xml:space="preserve"> loi prévoit la création de la C</w:t>
      </w:r>
      <w:r w:rsidR="00902DA4" w:rsidRPr="00CD5DD1">
        <w:rPr>
          <w:lang w:val="fr-CA"/>
        </w:rPr>
        <w:t>ommission de contrôle de l</w:t>
      </w:r>
      <w:r w:rsidR="009A3316">
        <w:rPr>
          <w:lang w:val="fr-CA"/>
        </w:rPr>
        <w:t>’</w:t>
      </w:r>
      <w:r w:rsidR="00902DA4" w:rsidRPr="00CD5DD1">
        <w:rPr>
          <w:lang w:val="fr-CA"/>
        </w:rPr>
        <w:t>application de la loi</w:t>
      </w:r>
      <w:r w:rsidR="00BE25F2" w:rsidRPr="00CD5DD1">
        <w:rPr>
          <w:lang w:val="fr-CA"/>
        </w:rPr>
        <w:t>,</w:t>
      </w:r>
      <w:r w:rsidR="00902DA4" w:rsidRPr="00CD5DD1">
        <w:rPr>
          <w:lang w:val="fr-CA"/>
        </w:rPr>
        <w:t xml:space="preserve"> censée exercer les fonctions </w:t>
      </w:r>
      <w:r w:rsidR="00017418" w:rsidRPr="00CD5DD1">
        <w:rPr>
          <w:lang w:val="fr-CA"/>
        </w:rPr>
        <w:t>énoncées</w:t>
      </w:r>
      <w:r w:rsidR="00902DA4" w:rsidRPr="00CD5DD1">
        <w:rPr>
          <w:lang w:val="fr-CA"/>
        </w:rPr>
        <w:t xml:space="preserve"> dans la loi en toute indépendance</w:t>
      </w:r>
      <w:r w:rsidR="0002212F" w:rsidRPr="00CD5DD1">
        <w:rPr>
          <w:lang w:val="fr-CA"/>
        </w:rPr>
        <w:t xml:space="preserve"> et</w:t>
      </w:r>
      <w:r w:rsidR="00902DA4" w:rsidRPr="00CD5DD1">
        <w:rPr>
          <w:lang w:val="fr-CA"/>
        </w:rPr>
        <w:t xml:space="preserve"> en vertu de ses pouvoirs et responsabilités</w:t>
      </w:r>
      <w:r w:rsidR="00456662" w:rsidRPr="00CD5DD1">
        <w:rPr>
          <w:lang w:val="fr-CA"/>
        </w:rPr>
        <w:t xml:space="preserve">. </w:t>
      </w:r>
    </w:p>
    <w:p w:rsidR="00456662" w:rsidRPr="00CD5DD1" w:rsidRDefault="00C57363" w:rsidP="00C57363">
      <w:pPr>
        <w:pStyle w:val="H4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902DA4" w:rsidRPr="00CD5DD1">
        <w:rPr>
          <w:lang w:val="fr-CA"/>
        </w:rPr>
        <w:t>Donner effet à l</w:t>
      </w:r>
      <w:r w:rsidR="009A3316">
        <w:rPr>
          <w:lang w:val="fr-CA"/>
        </w:rPr>
        <w:t>’</w:t>
      </w:r>
      <w:r w:rsidR="00902DA4" w:rsidRPr="00CD5DD1">
        <w:rPr>
          <w:lang w:val="fr-CA"/>
        </w:rPr>
        <w:t>engagement d</w:t>
      </w:r>
      <w:r w:rsidR="009A3316">
        <w:rPr>
          <w:lang w:val="fr-CA"/>
        </w:rPr>
        <w:t>’</w:t>
      </w:r>
      <w:r w:rsidR="00902DA4" w:rsidRPr="00CD5DD1">
        <w:rPr>
          <w:lang w:val="fr-CA"/>
        </w:rPr>
        <w:t>interdire la discrimination raciale pratiquée par des personnes</w:t>
      </w:r>
      <w:r w:rsidR="00BE25F2" w:rsidRPr="00CD5DD1">
        <w:rPr>
          <w:lang w:val="fr-CA"/>
        </w:rPr>
        <w:t>,</w:t>
      </w:r>
      <w:r w:rsidR="00902DA4" w:rsidRPr="00CD5DD1">
        <w:rPr>
          <w:lang w:val="fr-CA"/>
        </w:rPr>
        <w:t xml:space="preserve"> groupes ou organisations et d</w:t>
      </w:r>
      <w:r w:rsidR="009A3316">
        <w:rPr>
          <w:lang w:val="fr-CA"/>
        </w:rPr>
        <w:t>’</w:t>
      </w:r>
      <w:r w:rsidR="00902DA4" w:rsidRPr="00CD5DD1">
        <w:rPr>
          <w:lang w:val="fr-CA"/>
        </w:rPr>
        <w:t xml:space="preserve">y mettre fin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40.</w:t>
      </w:r>
      <w:r w:rsidRPr="00CD5DD1">
        <w:rPr>
          <w:lang w:val="fr-CA"/>
        </w:rPr>
        <w:tab/>
      </w:r>
      <w:r w:rsidR="00902DA4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902DA4" w:rsidRPr="00CD5DD1">
        <w:rPr>
          <w:lang w:val="fr-CA"/>
        </w:rPr>
        <w:t>agissant de l</w:t>
      </w:r>
      <w:r w:rsidR="009A3316">
        <w:rPr>
          <w:lang w:val="fr-CA"/>
        </w:rPr>
        <w:t>’</w:t>
      </w:r>
      <w:r w:rsidR="00902DA4" w:rsidRPr="00CD5DD1">
        <w:rPr>
          <w:lang w:val="fr-CA"/>
        </w:rPr>
        <w:t>interdiction de la discrimination de la part de particuliers</w:t>
      </w:r>
      <w:r w:rsidR="00BE25F2" w:rsidRPr="00CD5DD1">
        <w:rPr>
          <w:lang w:val="fr-CA"/>
        </w:rPr>
        <w:t>,</w:t>
      </w:r>
      <w:r w:rsidR="00902DA4" w:rsidRPr="00CD5DD1">
        <w:rPr>
          <w:lang w:val="fr-CA"/>
        </w:rPr>
        <w:t xml:space="preserve">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5 </w:t>
      </w:r>
      <w:r w:rsidR="00902DA4" w:rsidRPr="00CD5DD1">
        <w:rPr>
          <w:lang w:val="fr-CA"/>
        </w:rPr>
        <w:t>de la loi</w:t>
      </w:r>
      <w:r w:rsidR="00456662" w:rsidRPr="00CD5DD1">
        <w:rPr>
          <w:lang w:val="fr-CA"/>
        </w:rPr>
        <w:t xml:space="preserve"> 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456662" w:rsidRPr="00CD5DD1">
        <w:rPr>
          <w:lang w:val="fr-CA"/>
        </w:rPr>
        <w:t xml:space="preserve">4857 </w:t>
      </w:r>
      <w:r w:rsidR="00902DA4" w:rsidRPr="00CD5DD1">
        <w:rPr>
          <w:lang w:val="fr-CA"/>
        </w:rPr>
        <w:t>sur le travail</w:t>
      </w:r>
      <w:r w:rsidR="00BE25F2" w:rsidRPr="00CD5DD1">
        <w:rPr>
          <w:lang w:val="fr-CA"/>
        </w:rPr>
        <w:t>,</w:t>
      </w:r>
      <w:r w:rsidR="00902DA4" w:rsidRPr="00CD5DD1">
        <w:rPr>
          <w:lang w:val="fr-CA"/>
        </w:rPr>
        <w:t xml:space="preserve"> intitulé</w:t>
      </w:r>
      <w:r w:rsidR="0002212F" w:rsidRPr="00CD5DD1">
        <w:rPr>
          <w:lang w:val="fr-CA"/>
        </w:rPr>
        <w:t xml:space="preserve"> </w:t>
      </w:r>
      <w:r w:rsidR="00516667" w:rsidRPr="00CD5DD1">
        <w:rPr>
          <w:lang w:val="fr-CA"/>
        </w:rPr>
        <w:t>«</w:t>
      </w:r>
      <w:r w:rsidR="0002212F" w:rsidRPr="00CD5DD1">
        <w:rPr>
          <w:lang w:val="fr-CA"/>
        </w:rPr>
        <w:t>P</w:t>
      </w:r>
      <w:r w:rsidR="00456662" w:rsidRPr="00CD5DD1">
        <w:rPr>
          <w:lang w:val="fr-CA"/>
        </w:rPr>
        <w:t>rincip</w:t>
      </w:r>
      <w:r w:rsidR="00902DA4" w:rsidRPr="00CD5DD1">
        <w:rPr>
          <w:lang w:val="fr-CA"/>
        </w:rPr>
        <w:t>e de l</w:t>
      </w:r>
      <w:r w:rsidR="009A3316">
        <w:rPr>
          <w:lang w:val="fr-CA"/>
        </w:rPr>
        <w:t>’</w:t>
      </w:r>
      <w:r w:rsidR="00902DA4" w:rsidRPr="00CD5DD1">
        <w:rPr>
          <w:lang w:val="fr-CA"/>
        </w:rPr>
        <w:t>égalité de traitement</w:t>
      </w:r>
      <w:r w:rsidR="00B61910" w:rsidRPr="00CD5DD1">
        <w:rPr>
          <w:lang w:val="fr-CA"/>
        </w:rPr>
        <w:t>»</w:t>
      </w:r>
      <w:r w:rsidR="00902DA4" w:rsidRPr="00CD5DD1">
        <w:rPr>
          <w:lang w:val="fr-CA"/>
        </w:rPr>
        <w:t xml:space="preserve"> interdit la</w:t>
      </w:r>
      <w:r w:rsidR="00456662" w:rsidRPr="00CD5DD1">
        <w:rPr>
          <w:lang w:val="fr-CA"/>
        </w:rPr>
        <w:t xml:space="preserve"> discrimination </w:t>
      </w:r>
      <w:r w:rsidR="00902DA4" w:rsidRPr="00CD5DD1">
        <w:rPr>
          <w:lang w:val="fr-CA"/>
        </w:rPr>
        <w:t>fondée sur la langue</w:t>
      </w:r>
      <w:r w:rsidR="00BE25F2" w:rsidRPr="00CD5DD1">
        <w:rPr>
          <w:lang w:val="fr-CA"/>
        </w:rPr>
        <w:t>,</w:t>
      </w:r>
      <w:r w:rsidR="00902DA4" w:rsidRPr="00CD5DD1">
        <w:rPr>
          <w:lang w:val="fr-CA"/>
        </w:rPr>
        <w:t xml:space="preserve"> la race</w:t>
      </w:r>
      <w:r w:rsidR="00BE25F2" w:rsidRPr="00CD5DD1">
        <w:rPr>
          <w:lang w:val="fr-CA"/>
        </w:rPr>
        <w:t>,</w:t>
      </w:r>
      <w:r w:rsidR="00902DA4" w:rsidRPr="00CD5DD1">
        <w:rPr>
          <w:lang w:val="fr-CA"/>
        </w:rPr>
        <w:t xml:space="preserve"> le sexe</w:t>
      </w:r>
      <w:r w:rsidR="00BE25F2" w:rsidRPr="00CD5DD1">
        <w:rPr>
          <w:lang w:val="fr-CA"/>
        </w:rPr>
        <w:t>,</w:t>
      </w:r>
      <w:r w:rsidR="00902DA4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902DA4" w:rsidRPr="00CD5DD1">
        <w:rPr>
          <w:lang w:val="fr-CA"/>
        </w:rPr>
        <w:t>opinion politique</w:t>
      </w:r>
      <w:r w:rsidR="00BE25F2" w:rsidRPr="00CD5DD1">
        <w:rPr>
          <w:lang w:val="fr-CA"/>
        </w:rPr>
        <w:t>,</w:t>
      </w:r>
      <w:r w:rsidR="00902DA4" w:rsidRPr="00CD5DD1">
        <w:rPr>
          <w:lang w:val="fr-CA"/>
        </w:rPr>
        <w:t xml:space="preserve"> la croyance philosophique</w:t>
      </w:r>
      <w:r w:rsidR="00BE25F2" w:rsidRPr="00CD5DD1">
        <w:rPr>
          <w:lang w:val="fr-CA"/>
        </w:rPr>
        <w:t>,</w:t>
      </w:r>
      <w:r w:rsidR="00902DA4" w:rsidRPr="00CD5DD1">
        <w:rPr>
          <w:lang w:val="fr-CA"/>
        </w:rPr>
        <w:t xml:space="preserve"> la religion</w:t>
      </w:r>
      <w:r w:rsidR="00BE25F2" w:rsidRPr="00CD5DD1">
        <w:rPr>
          <w:lang w:val="fr-CA"/>
        </w:rPr>
        <w:t>,</w:t>
      </w:r>
      <w:r w:rsidR="00902DA4" w:rsidRPr="00CD5DD1">
        <w:rPr>
          <w:lang w:val="fr-CA"/>
        </w:rPr>
        <w:t xml:space="preserve"> la </w:t>
      </w:r>
      <w:r w:rsidR="00D92EE1" w:rsidRPr="00CD5DD1">
        <w:rPr>
          <w:lang w:val="fr-CA"/>
        </w:rPr>
        <w:t>confession</w:t>
      </w:r>
      <w:r w:rsidR="00902DA4" w:rsidRPr="00CD5DD1">
        <w:rPr>
          <w:lang w:val="fr-CA"/>
        </w:rPr>
        <w:t xml:space="preserve"> et </w:t>
      </w:r>
      <w:r w:rsidR="0002212F" w:rsidRPr="00CD5DD1">
        <w:rPr>
          <w:lang w:val="fr-CA"/>
        </w:rPr>
        <w:t>autres considérations</w:t>
      </w:r>
      <w:r w:rsidR="00902DA4" w:rsidRPr="00CD5DD1">
        <w:rPr>
          <w:lang w:val="fr-CA"/>
        </w:rPr>
        <w:t xml:space="preserve"> similaires dans les relations de travail.</w:t>
      </w:r>
      <w:r w:rsidR="00A5346D" w:rsidRPr="00CD5DD1">
        <w:rPr>
          <w:lang w:val="fr-CA"/>
        </w:rPr>
        <w:t xml:space="preserve"> </w:t>
      </w:r>
      <w:r w:rsidR="0002212F" w:rsidRPr="00CD5DD1">
        <w:rPr>
          <w:lang w:val="fr-CA"/>
        </w:rPr>
        <w:t>En cas de violation d</w:t>
      </w:r>
      <w:r w:rsidR="004D4CC9" w:rsidRPr="00CD5DD1">
        <w:rPr>
          <w:lang w:val="fr-CA"/>
        </w:rPr>
        <w:t>udit</w:t>
      </w:r>
      <w:r w:rsidR="0002212F" w:rsidRPr="00CD5DD1">
        <w:rPr>
          <w:lang w:val="fr-CA"/>
        </w:rPr>
        <w:t xml:space="preserve"> article</w:t>
      </w:r>
      <w:r w:rsidR="00BE25F2" w:rsidRPr="00CD5DD1">
        <w:rPr>
          <w:lang w:val="fr-CA"/>
        </w:rPr>
        <w:t>,</w:t>
      </w:r>
      <w:r w:rsidR="0002212F" w:rsidRPr="00CD5DD1">
        <w:rPr>
          <w:lang w:val="fr-CA"/>
        </w:rPr>
        <w:t xml:space="preserve"> le travailleur peut exiger le rétablissement dans les droits dont il a été privé</w:t>
      </w:r>
      <w:r w:rsidR="00BE25F2" w:rsidRPr="00CD5DD1">
        <w:rPr>
          <w:lang w:val="fr-CA"/>
        </w:rPr>
        <w:t>,</w:t>
      </w:r>
      <w:r w:rsidR="0002212F" w:rsidRPr="00CD5DD1">
        <w:rPr>
          <w:lang w:val="fr-CA"/>
        </w:rPr>
        <w:t xml:space="preserve"> plus une indemnité adéquate pouvant s</w:t>
      </w:r>
      <w:r w:rsidR="009A3316">
        <w:rPr>
          <w:lang w:val="fr-CA"/>
        </w:rPr>
        <w:t>’</w:t>
      </w:r>
      <w:r w:rsidR="0002212F" w:rsidRPr="00CD5DD1">
        <w:rPr>
          <w:lang w:val="fr-CA"/>
        </w:rPr>
        <w:t>élever à l</w:t>
      </w:r>
      <w:r w:rsidR="009A3316">
        <w:rPr>
          <w:lang w:val="fr-CA"/>
        </w:rPr>
        <w:t>’</w:t>
      </w:r>
      <w:r w:rsidR="0002212F" w:rsidRPr="00CD5DD1">
        <w:rPr>
          <w:lang w:val="fr-CA"/>
        </w:rPr>
        <w:t>équivalent de quatre mois de salaire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41.</w:t>
      </w:r>
      <w:r w:rsidRPr="00CD5DD1">
        <w:rPr>
          <w:lang w:val="fr-CA"/>
        </w:rPr>
        <w:tab/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82 </w:t>
      </w:r>
      <w:r w:rsidR="00A5346D" w:rsidRPr="00CD5DD1">
        <w:rPr>
          <w:lang w:val="fr-CA"/>
        </w:rPr>
        <w:t>de la loi</w:t>
      </w:r>
      <w:r w:rsidR="00456662" w:rsidRPr="00CD5DD1">
        <w:rPr>
          <w:lang w:val="fr-CA"/>
        </w:rPr>
        <w:t xml:space="preserve"> 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456662" w:rsidRPr="00CD5DD1">
        <w:rPr>
          <w:lang w:val="fr-CA"/>
        </w:rPr>
        <w:t xml:space="preserve">2820 </w:t>
      </w:r>
      <w:r w:rsidR="00A5346D" w:rsidRPr="00CD5DD1">
        <w:rPr>
          <w:lang w:val="fr-CA"/>
        </w:rPr>
        <w:t>sur les partis politiques dispose qu</w:t>
      </w:r>
      <w:r w:rsidR="009A3316">
        <w:rPr>
          <w:lang w:val="fr-CA"/>
        </w:rPr>
        <w:t>’</w:t>
      </w:r>
      <w:r w:rsidR="00017418" w:rsidRPr="00CD5DD1">
        <w:rPr>
          <w:lang w:val="fr-CA"/>
        </w:rPr>
        <w:t>ils</w:t>
      </w:r>
      <w:r w:rsidR="00A5346D" w:rsidRPr="00CD5DD1">
        <w:rPr>
          <w:lang w:val="fr-CA"/>
        </w:rPr>
        <w:t xml:space="preserve"> n</w:t>
      </w:r>
      <w:r w:rsidR="009A3316">
        <w:rPr>
          <w:lang w:val="fr-CA"/>
        </w:rPr>
        <w:t>’</w:t>
      </w:r>
      <w:r w:rsidR="00A5346D" w:rsidRPr="00CD5DD1">
        <w:rPr>
          <w:lang w:val="fr-CA"/>
        </w:rPr>
        <w:t>ont pas le droit de se don</w:t>
      </w:r>
      <w:r w:rsidR="004D4CC9" w:rsidRPr="00CD5DD1">
        <w:rPr>
          <w:lang w:val="fr-CA"/>
        </w:rPr>
        <w:t>ner pour but</w:t>
      </w:r>
      <w:r w:rsidR="00017418" w:rsidRPr="00CD5DD1">
        <w:rPr>
          <w:lang w:val="fr-CA"/>
        </w:rPr>
        <w:t xml:space="preserve"> le régionalisme ou</w:t>
      </w:r>
      <w:r w:rsidR="00A5346D" w:rsidRPr="00CD5DD1">
        <w:rPr>
          <w:lang w:val="fr-CA"/>
        </w:rPr>
        <w:t xml:space="preserve"> le racisme.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A5346D" w:rsidRPr="00CD5DD1">
        <w:rPr>
          <w:lang w:val="fr-CA"/>
        </w:rPr>
        <w:t>83 affirme en outre que les partis politiques ne doivent pas exercer leurs activités en contradiction avec le principe selon lequel tous les individus sont égaux devant la loi</w:t>
      </w:r>
      <w:r w:rsidR="00BE25F2" w:rsidRPr="00CD5DD1">
        <w:rPr>
          <w:lang w:val="fr-CA"/>
        </w:rPr>
        <w:t>,</w:t>
      </w:r>
      <w:r w:rsidR="00A5346D" w:rsidRPr="00CD5DD1">
        <w:rPr>
          <w:lang w:val="fr-CA"/>
        </w:rPr>
        <w:t xml:space="preserve"> sans distinction de langue</w:t>
      </w:r>
      <w:r w:rsidR="00BE25F2" w:rsidRPr="00CD5DD1">
        <w:rPr>
          <w:lang w:val="fr-CA"/>
        </w:rPr>
        <w:t>,</w:t>
      </w:r>
      <w:r w:rsidR="00A5346D" w:rsidRPr="00CD5DD1">
        <w:rPr>
          <w:lang w:val="fr-CA"/>
        </w:rPr>
        <w:t xml:space="preserve"> de race</w:t>
      </w:r>
      <w:r w:rsidR="00BE25F2" w:rsidRPr="00CD5DD1">
        <w:rPr>
          <w:lang w:val="fr-CA"/>
        </w:rPr>
        <w:t>,</w:t>
      </w:r>
      <w:r w:rsidR="00A5346D" w:rsidRPr="00CD5DD1">
        <w:rPr>
          <w:lang w:val="fr-CA"/>
        </w:rPr>
        <w:t xml:space="preserve"> de couleur</w:t>
      </w:r>
      <w:r w:rsidR="00BE25F2" w:rsidRPr="00CD5DD1">
        <w:rPr>
          <w:lang w:val="fr-CA"/>
        </w:rPr>
        <w:t>,</w:t>
      </w:r>
      <w:r w:rsidR="00A5346D" w:rsidRPr="00CD5DD1">
        <w:rPr>
          <w:lang w:val="fr-CA"/>
        </w:rPr>
        <w:t xml:space="preserve"> de sexe</w:t>
      </w:r>
      <w:r w:rsidR="00BE25F2" w:rsidRPr="00CD5DD1">
        <w:rPr>
          <w:lang w:val="fr-CA"/>
        </w:rPr>
        <w:t>,</w:t>
      </w:r>
      <w:r w:rsidR="00A5346D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A5346D" w:rsidRPr="00CD5DD1">
        <w:rPr>
          <w:lang w:val="fr-CA"/>
        </w:rPr>
        <w:t>opinion politique</w:t>
      </w:r>
      <w:r w:rsidR="00BE25F2" w:rsidRPr="00CD5DD1">
        <w:rPr>
          <w:lang w:val="fr-CA"/>
        </w:rPr>
        <w:t>,</w:t>
      </w:r>
      <w:r w:rsidR="00A5346D" w:rsidRPr="00CD5DD1">
        <w:rPr>
          <w:lang w:val="fr-CA"/>
        </w:rPr>
        <w:t xml:space="preserve"> de croyance philosophique</w:t>
      </w:r>
      <w:r w:rsidR="00BE25F2" w:rsidRPr="00CD5DD1">
        <w:rPr>
          <w:lang w:val="fr-CA"/>
        </w:rPr>
        <w:t>,</w:t>
      </w:r>
      <w:r w:rsidR="00A5346D" w:rsidRPr="00CD5DD1">
        <w:rPr>
          <w:lang w:val="fr-CA"/>
        </w:rPr>
        <w:t xml:space="preserve"> de religion</w:t>
      </w:r>
      <w:r w:rsidR="0002212F" w:rsidRPr="00CD5DD1">
        <w:rPr>
          <w:lang w:val="fr-CA"/>
        </w:rPr>
        <w:t xml:space="preserve"> et de</w:t>
      </w:r>
      <w:r w:rsidR="00A5346D" w:rsidRPr="00CD5DD1">
        <w:rPr>
          <w:lang w:val="fr-CA"/>
        </w:rPr>
        <w:t xml:space="preserve"> </w:t>
      </w:r>
      <w:r w:rsidR="00D92EE1" w:rsidRPr="00CD5DD1">
        <w:rPr>
          <w:lang w:val="fr-CA"/>
        </w:rPr>
        <w:t>confession</w:t>
      </w:r>
      <w:r w:rsidR="00BE25F2" w:rsidRPr="00CD5DD1">
        <w:rPr>
          <w:lang w:val="fr-CA"/>
        </w:rPr>
        <w:t>,</w:t>
      </w:r>
      <w:r w:rsidR="00A5346D" w:rsidRPr="00CD5DD1">
        <w:rPr>
          <w:lang w:val="fr-CA"/>
        </w:rPr>
        <w:t xml:space="preserve"> ou </w:t>
      </w:r>
      <w:r w:rsidR="00017418" w:rsidRPr="00CD5DD1">
        <w:rPr>
          <w:lang w:val="fr-CA"/>
        </w:rPr>
        <w:t xml:space="preserve">autre </w:t>
      </w:r>
      <w:r w:rsidR="00A5346D" w:rsidRPr="00CD5DD1">
        <w:rPr>
          <w:lang w:val="fr-CA"/>
        </w:rPr>
        <w:t>distinction fondée sur des considérations similaires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42.</w:t>
      </w:r>
      <w:r w:rsidRPr="00CD5DD1">
        <w:rPr>
          <w:lang w:val="fr-CA"/>
        </w:rPr>
        <w:tab/>
      </w:r>
      <w:r w:rsidR="007509D0" w:rsidRPr="00CD5DD1">
        <w:rPr>
          <w:lang w:val="fr-CA"/>
        </w:rPr>
        <w:t xml:space="preserve">Le principe de non-discrimination </w:t>
      </w:r>
      <w:r w:rsidR="004D4CC9" w:rsidRPr="00CD5DD1">
        <w:rPr>
          <w:lang w:val="fr-CA"/>
        </w:rPr>
        <w:t>y est également énoncé</w:t>
      </w:r>
      <w:r w:rsidR="00BE25F2" w:rsidRPr="00CD5DD1">
        <w:rPr>
          <w:lang w:val="fr-CA"/>
        </w:rPr>
        <w:t>,</w:t>
      </w:r>
      <w:r w:rsidR="007509D0" w:rsidRPr="00CD5DD1">
        <w:rPr>
          <w:lang w:val="fr-CA"/>
        </w:rPr>
        <w:t xml:space="preserve"> </w:t>
      </w:r>
      <w:r w:rsidR="004D4CC9" w:rsidRPr="00CD5DD1">
        <w:rPr>
          <w:lang w:val="fr-CA"/>
        </w:rPr>
        <w:t xml:space="preserve">à savoir </w:t>
      </w:r>
      <w:r w:rsidR="00017418" w:rsidRPr="00CD5DD1">
        <w:rPr>
          <w:lang w:val="fr-CA"/>
        </w:rPr>
        <w:t>dans</w:t>
      </w:r>
      <w:r w:rsidR="007509D0" w:rsidRPr="00CD5DD1">
        <w:rPr>
          <w:lang w:val="fr-CA"/>
        </w:rPr>
        <w:t xml:space="preserve"> la disposition régissant l</w:t>
      </w:r>
      <w:r w:rsidR="009A3316">
        <w:rPr>
          <w:lang w:val="fr-CA"/>
        </w:rPr>
        <w:t>’</w:t>
      </w:r>
      <w:r w:rsidR="007509D0" w:rsidRPr="00CD5DD1">
        <w:rPr>
          <w:lang w:val="fr-CA"/>
        </w:rPr>
        <w:t xml:space="preserve">adhésion aux partis politiques. Les statuts des partis </w:t>
      </w:r>
      <w:r w:rsidR="00017418" w:rsidRPr="00CD5DD1">
        <w:rPr>
          <w:lang w:val="fr-CA"/>
        </w:rPr>
        <w:t xml:space="preserve">politiques </w:t>
      </w:r>
      <w:r w:rsidR="007509D0" w:rsidRPr="00CD5DD1">
        <w:rPr>
          <w:lang w:val="fr-CA"/>
        </w:rPr>
        <w:t>ne doivent pas contenir de clauses établissant une discrimination entre les candidats à l</w:t>
      </w:r>
      <w:r w:rsidR="009A3316">
        <w:rPr>
          <w:lang w:val="fr-CA"/>
        </w:rPr>
        <w:t>’</w:t>
      </w:r>
      <w:r w:rsidR="007509D0" w:rsidRPr="00CD5DD1">
        <w:rPr>
          <w:lang w:val="fr-CA"/>
        </w:rPr>
        <w:t>adhésion</w:t>
      </w:r>
      <w:r w:rsidR="00BE25F2" w:rsidRPr="00CD5DD1">
        <w:rPr>
          <w:lang w:val="fr-CA"/>
        </w:rPr>
        <w:t>,</w:t>
      </w:r>
      <w:r w:rsidR="007509D0" w:rsidRPr="00CD5DD1">
        <w:rPr>
          <w:lang w:val="fr-CA"/>
        </w:rPr>
        <w:t xml:space="preserve"> </w:t>
      </w:r>
      <w:r w:rsidR="0002212F" w:rsidRPr="00CD5DD1">
        <w:rPr>
          <w:lang w:val="fr-CA"/>
        </w:rPr>
        <w:t>qui serait fondée sur</w:t>
      </w:r>
      <w:r w:rsidR="007509D0" w:rsidRPr="00CD5DD1">
        <w:rPr>
          <w:lang w:val="fr-CA"/>
        </w:rPr>
        <w:t xml:space="preserve"> la langue</w:t>
      </w:r>
      <w:r w:rsidR="00BE25F2" w:rsidRPr="00CD5DD1">
        <w:rPr>
          <w:lang w:val="fr-CA"/>
        </w:rPr>
        <w:t>,</w:t>
      </w:r>
      <w:r w:rsidR="007509D0" w:rsidRPr="00CD5DD1">
        <w:rPr>
          <w:lang w:val="fr-CA"/>
        </w:rPr>
        <w:t xml:space="preserve"> la race</w:t>
      </w:r>
      <w:r w:rsidR="00BE25F2" w:rsidRPr="00CD5DD1">
        <w:rPr>
          <w:lang w:val="fr-CA"/>
        </w:rPr>
        <w:t>,</w:t>
      </w:r>
      <w:r w:rsidR="007509D0" w:rsidRPr="00CD5DD1">
        <w:rPr>
          <w:lang w:val="fr-CA"/>
        </w:rPr>
        <w:t xml:space="preserve"> </w:t>
      </w:r>
      <w:r w:rsidR="0002212F" w:rsidRPr="00CD5DD1">
        <w:rPr>
          <w:lang w:val="fr-CA"/>
        </w:rPr>
        <w:t>le</w:t>
      </w:r>
      <w:r w:rsidR="007509D0" w:rsidRPr="00CD5DD1">
        <w:rPr>
          <w:lang w:val="fr-CA"/>
        </w:rPr>
        <w:t xml:space="preserve"> sexe</w:t>
      </w:r>
      <w:r w:rsidR="00BE25F2" w:rsidRPr="00CD5DD1">
        <w:rPr>
          <w:lang w:val="fr-CA"/>
        </w:rPr>
        <w:t>,</w:t>
      </w:r>
      <w:r w:rsidR="007509D0" w:rsidRPr="00CD5DD1">
        <w:rPr>
          <w:lang w:val="fr-CA"/>
        </w:rPr>
        <w:t xml:space="preserve"> la religion</w:t>
      </w:r>
      <w:r w:rsidR="00BE25F2" w:rsidRPr="00CD5DD1">
        <w:rPr>
          <w:lang w:val="fr-CA"/>
        </w:rPr>
        <w:t>,</w:t>
      </w:r>
      <w:r w:rsidR="007509D0" w:rsidRPr="00CD5DD1">
        <w:rPr>
          <w:lang w:val="fr-CA"/>
        </w:rPr>
        <w:t xml:space="preserve"> l</w:t>
      </w:r>
      <w:r w:rsidR="00F21289" w:rsidRPr="00CD5DD1">
        <w:rPr>
          <w:lang w:val="fr-CA"/>
        </w:rPr>
        <w:t>a</w:t>
      </w:r>
      <w:r w:rsidR="007509D0" w:rsidRPr="00CD5DD1">
        <w:rPr>
          <w:lang w:val="fr-CA"/>
        </w:rPr>
        <w:t xml:space="preserve"> </w:t>
      </w:r>
      <w:r w:rsidR="00D92EE1" w:rsidRPr="00CD5DD1">
        <w:rPr>
          <w:lang w:val="fr-CA"/>
        </w:rPr>
        <w:t>confession</w:t>
      </w:r>
      <w:r w:rsidR="00BE25F2" w:rsidRPr="00CD5DD1">
        <w:rPr>
          <w:lang w:val="fr-CA"/>
        </w:rPr>
        <w:t>,</w:t>
      </w:r>
      <w:r w:rsidR="007509D0" w:rsidRPr="00CD5DD1">
        <w:rPr>
          <w:lang w:val="fr-CA"/>
        </w:rPr>
        <w:t xml:space="preserve"> la famille</w:t>
      </w:r>
      <w:r w:rsidR="00BE25F2" w:rsidRPr="00CD5DD1">
        <w:rPr>
          <w:lang w:val="fr-CA"/>
        </w:rPr>
        <w:t>,</w:t>
      </w:r>
      <w:r w:rsidR="007509D0" w:rsidRPr="00CD5DD1">
        <w:rPr>
          <w:lang w:val="fr-CA"/>
        </w:rPr>
        <w:t xml:space="preserve"> </w:t>
      </w:r>
      <w:r w:rsidR="00F21289" w:rsidRPr="00CD5DD1">
        <w:rPr>
          <w:lang w:val="fr-CA"/>
        </w:rPr>
        <w:t>le</w:t>
      </w:r>
      <w:r w:rsidR="007509D0" w:rsidRPr="00CD5DD1">
        <w:rPr>
          <w:lang w:val="fr-CA"/>
        </w:rPr>
        <w:t xml:space="preserve"> groupe</w:t>
      </w:r>
      <w:r w:rsidR="00BE25F2" w:rsidRPr="00CD5DD1">
        <w:rPr>
          <w:lang w:val="fr-CA"/>
        </w:rPr>
        <w:t>,</w:t>
      </w:r>
      <w:r w:rsidR="007509D0" w:rsidRPr="00CD5DD1">
        <w:rPr>
          <w:lang w:val="fr-CA"/>
        </w:rPr>
        <w:t xml:space="preserve"> la classe </w:t>
      </w:r>
      <w:r w:rsidR="00F21289" w:rsidRPr="00CD5DD1">
        <w:rPr>
          <w:lang w:val="fr-CA"/>
        </w:rPr>
        <w:t xml:space="preserve">sociale </w:t>
      </w:r>
      <w:r w:rsidR="007509D0" w:rsidRPr="00CD5DD1">
        <w:rPr>
          <w:lang w:val="fr-CA"/>
        </w:rPr>
        <w:t xml:space="preserve">ou la profession </w:t>
      </w:r>
      <w:r w:rsidR="00944DBC" w:rsidRPr="00CD5DD1">
        <w:rPr>
          <w:lang w:val="fr-CA"/>
        </w:rPr>
        <w:t>(art. </w:t>
      </w:r>
      <w:r w:rsidR="007509D0" w:rsidRPr="00CD5DD1">
        <w:rPr>
          <w:lang w:val="fr-CA"/>
        </w:rPr>
        <w:t>12).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43.</w:t>
      </w:r>
      <w:r w:rsidRPr="00CD5DD1">
        <w:rPr>
          <w:lang w:val="fr-CA"/>
        </w:rPr>
        <w:tab/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7509D0" w:rsidRPr="00CD5DD1">
        <w:rPr>
          <w:lang w:val="fr-CA"/>
        </w:rPr>
        <w:t xml:space="preserve">30 </w:t>
      </w:r>
      <w:r w:rsidR="00456662" w:rsidRPr="00CD5DD1">
        <w:rPr>
          <w:lang w:val="fr-CA"/>
        </w:rPr>
        <w:t xml:space="preserve">b) </w:t>
      </w:r>
      <w:r w:rsidR="007509D0" w:rsidRPr="00CD5DD1">
        <w:rPr>
          <w:lang w:val="fr-CA"/>
        </w:rPr>
        <w:t>de la loi</w:t>
      </w:r>
      <w:r w:rsidR="00456662" w:rsidRPr="00CD5DD1">
        <w:rPr>
          <w:lang w:val="fr-CA"/>
        </w:rPr>
        <w:t xml:space="preserve"> 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456662" w:rsidRPr="00CD5DD1">
        <w:rPr>
          <w:lang w:val="fr-CA"/>
        </w:rPr>
        <w:t xml:space="preserve">5253 </w:t>
      </w:r>
      <w:r w:rsidR="007509D0" w:rsidRPr="00CD5DD1">
        <w:rPr>
          <w:lang w:val="fr-CA"/>
        </w:rPr>
        <w:t>sur les associations dispose qu</w:t>
      </w:r>
      <w:r w:rsidR="009A3316">
        <w:rPr>
          <w:lang w:val="fr-CA"/>
        </w:rPr>
        <w:t>’</w:t>
      </w:r>
      <w:r w:rsidR="00017418" w:rsidRPr="00CD5DD1">
        <w:rPr>
          <w:lang w:val="fr-CA"/>
        </w:rPr>
        <w:t>elles</w:t>
      </w:r>
      <w:r w:rsidR="000C725E" w:rsidRPr="00CD5DD1">
        <w:rPr>
          <w:lang w:val="fr-CA"/>
        </w:rPr>
        <w:t xml:space="preserve"> ne </w:t>
      </w:r>
      <w:r w:rsidR="00F21289" w:rsidRPr="00CD5DD1">
        <w:rPr>
          <w:lang w:val="fr-CA"/>
        </w:rPr>
        <w:t>doivent pas être</w:t>
      </w:r>
      <w:r w:rsidR="000C725E" w:rsidRPr="00CD5DD1">
        <w:rPr>
          <w:lang w:val="fr-CA"/>
        </w:rPr>
        <w:t xml:space="preserve"> cré</w:t>
      </w:r>
      <w:r w:rsidR="00F21289" w:rsidRPr="00CD5DD1">
        <w:rPr>
          <w:lang w:val="fr-CA"/>
        </w:rPr>
        <w:t>é</w:t>
      </w:r>
      <w:r w:rsidR="000C725E" w:rsidRPr="00CD5DD1">
        <w:rPr>
          <w:lang w:val="fr-CA"/>
        </w:rPr>
        <w:t xml:space="preserve">es dans le but de réaliser des objectifs formellement interdits par la </w:t>
      </w:r>
      <w:r w:rsidR="00F21289" w:rsidRPr="00CD5DD1">
        <w:rPr>
          <w:lang w:val="fr-CA"/>
        </w:rPr>
        <w:t xml:space="preserve">Constitution et la législation </w:t>
      </w:r>
      <w:r w:rsidR="000C725E" w:rsidRPr="00CD5DD1">
        <w:rPr>
          <w:lang w:val="fr-CA"/>
        </w:rPr>
        <w:t>ou de commettre des infractions pénales. Cette interdiction co</w:t>
      </w:r>
      <w:r w:rsidR="00F21289" w:rsidRPr="00CD5DD1">
        <w:rPr>
          <w:lang w:val="fr-CA"/>
        </w:rPr>
        <w:t>uvre</w:t>
      </w:r>
      <w:r w:rsidR="000C725E" w:rsidRPr="00CD5DD1">
        <w:rPr>
          <w:lang w:val="fr-CA"/>
        </w:rPr>
        <w:t xml:space="preserve"> la discrimination. Les personnes qui créent une association interdite par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0C725E" w:rsidRPr="00CD5DD1">
        <w:rPr>
          <w:lang w:val="fr-CA"/>
        </w:rPr>
        <w:t>30 b)</w:t>
      </w:r>
      <w:r w:rsidR="00BE25F2" w:rsidRPr="00CD5DD1">
        <w:rPr>
          <w:lang w:val="fr-CA"/>
        </w:rPr>
        <w:t>,</w:t>
      </w:r>
      <w:r w:rsidR="000C725E" w:rsidRPr="00CD5DD1">
        <w:rPr>
          <w:lang w:val="fr-CA"/>
        </w:rPr>
        <w:t xml:space="preserve"> ou les dirigeants d</w:t>
      </w:r>
      <w:r w:rsidR="009A3316">
        <w:rPr>
          <w:lang w:val="fr-CA"/>
        </w:rPr>
        <w:t>’</w:t>
      </w:r>
      <w:r w:rsidR="000C725E" w:rsidRPr="00CD5DD1">
        <w:rPr>
          <w:lang w:val="fr-CA"/>
        </w:rPr>
        <w:t>une association qui exerce des activités en contradiction avec ledit article</w:t>
      </w:r>
      <w:r w:rsidR="00BE25F2" w:rsidRPr="00CD5DD1">
        <w:rPr>
          <w:lang w:val="fr-CA"/>
        </w:rPr>
        <w:t>,</w:t>
      </w:r>
      <w:r w:rsidR="000C725E" w:rsidRPr="00CD5DD1">
        <w:rPr>
          <w:lang w:val="fr-CA"/>
        </w:rPr>
        <w:t xml:space="preserve"> sont passibles d</w:t>
      </w:r>
      <w:r w:rsidR="009A3316">
        <w:rPr>
          <w:lang w:val="fr-CA"/>
        </w:rPr>
        <w:t>’</w:t>
      </w:r>
      <w:r w:rsidR="000C725E" w:rsidRPr="00CD5DD1">
        <w:rPr>
          <w:lang w:val="fr-CA"/>
        </w:rPr>
        <w:t>un emprisonnement minimum d</w:t>
      </w:r>
      <w:r w:rsidR="009A3316">
        <w:rPr>
          <w:lang w:val="fr-CA"/>
        </w:rPr>
        <w:t>’</w:t>
      </w:r>
      <w:r w:rsidR="000C725E" w:rsidRPr="00CD5DD1">
        <w:rPr>
          <w:lang w:val="fr-CA"/>
        </w:rPr>
        <w:t>un à trois</w:t>
      </w:r>
      <w:r w:rsidR="00847954" w:rsidRPr="00CD5DD1">
        <w:rPr>
          <w:lang w:val="fr-CA"/>
        </w:rPr>
        <w:t> ans</w:t>
      </w:r>
      <w:r w:rsidR="000C725E" w:rsidRPr="00CD5DD1">
        <w:rPr>
          <w:lang w:val="fr-CA"/>
        </w:rPr>
        <w:t xml:space="preserve"> et d</w:t>
      </w:r>
      <w:r w:rsidR="009A3316">
        <w:rPr>
          <w:lang w:val="fr-CA"/>
        </w:rPr>
        <w:t>’</w:t>
      </w:r>
      <w:r w:rsidR="000C725E" w:rsidRPr="00CD5DD1">
        <w:rPr>
          <w:lang w:val="fr-CA"/>
        </w:rPr>
        <w:t xml:space="preserve">une amende. </w:t>
      </w:r>
      <w:r w:rsidR="00F21289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0C725E" w:rsidRPr="00CD5DD1">
        <w:rPr>
          <w:lang w:val="fr-CA"/>
        </w:rPr>
        <w:t xml:space="preserve">association en question est </w:t>
      </w:r>
      <w:r w:rsidR="00F21289" w:rsidRPr="00CD5DD1">
        <w:rPr>
          <w:lang w:val="fr-CA"/>
        </w:rPr>
        <w:t xml:space="preserve">alors </w:t>
      </w:r>
      <w:r w:rsidR="000C725E" w:rsidRPr="00CD5DD1">
        <w:rPr>
          <w:lang w:val="fr-CA"/>
        </w:rPr>
        <w:t xml:space="preserve">dissoute </w:t>
      </w:r>
      <w:r w:rsidR="00944DBC" w:rsidRPr="00CD5DD1">
        <w:rPr>
          <w:lang w:val="fr-CA"/>
        </w:rPr>
        <w:t>(art. </w:t>
      </w:r>
      <w:r w:rsidR="000C725E" w:rsidRPr="00CD5DD1">
        <w:rPr>
          <w:lang w:val="fr-CA"/>
        </w:rPr>
        <w:t xml:space="preserve">32 </w:t>
      </w:r>
      <w:r w:rsidR="00456662" w:rsidRPr="00CD5DD1">
        <w:rPr>
          <w:lang w:val="fr-CA"/>
        </w:rPr>
        <w:t xml:space="preserve">b)).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44.</w:t>
      </w:r>
      <w:r w:rsidRPr="00CD5DD1">
        <w:rPr>
          <w:lang w:val="fr-CA"/>
        </w:rPr>
        <w:tab/>
      </w:r>
      <w:r w:rsidR="004D4CC9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4D4CC9" w:rsidRPr="00CD5DD1">
        <w:rPr>
          <w:lang w:val="fr-CA"/>
        </w:rPr>
        <w:t>agissant de</w:t>
      </w:r>
      <w:r w:rsidR="000C725E" w:rsidRPr="00CD5DD1">
        <w:rPr>
          <w:lang w:val="fr-CA"/>
        </w:rPr>
        <w:t>s</w:t>
      </w:r>
      <w:r w:rsidR="00456662" w:rsidRPr="00CD5DD1">
        <w:rPr>
          <w:lang w:val="fr-CA"/>
        </w:rPr>
        <w:t xml:space="preserve"> associations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0C725E" w:rsidRPr="00CD5DD1">
        <w:rPr>
          <w:lang w:val="fr-CA"/>
        </w:rPr>
        <w:t>l</w:t>
      </w:r>
      <w:r w:rsidR="00456662" w:rsidRPr="00CD5DD1">
        <w:rPr>
          <w:lang w:val="fr-CA"/>
        </w:rPr>
        <w:t xml:space="preserve">e </w:t>
      </w:r>
      <w:r w:rsidR="00F779E1" w:rsidRPr="00CD5DD1">
        <w:rPr>
          <w:lang w:val="fr-CA"/>
        </w:rPr>
        <w:t>Code civil</w:t>
      </w:r>
      <w:r w:rsidR="000C725E" w:rsidRPr="00CD5DD1">
        <w:rPr>
          <w:lang w:val="fr-CA"/>
        </w:rPr>
        <w:t xml:space="preserve"> (loi 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456662" w:rsidRPr="00CD5DD1">
        <w:rPr>
          <w:lang w:val="fr-CA"/>
        </w:rPr>
        <w:t xml:space="preserve">4721) </w:t>
      </w:r>
      <w:r w:rsidR="000C725E" w:rsidRPr="00CD5DD1">
        <w:rPr>
          <w:lang w:val="fr-CA"/>
        </w:rPr>
        <w:t>dispose qu</w:t>
      </w:r>
      <w:r w:rsidR="009A3316">
        <w:rPr>
          <w:lang w:val="fr-CA"/>
        </w:rPr>
        <w:t>’</w:t>
      </w:r>
      <w:r w:rsidR="000C725E" w:rsidRPr="00CD5DD1">
        <w:rPr>
          <w:lang w:val="fr-CA"/>
        </w:rPr>
        <w:t>aucune association ne peut être fondée dans un but contraire à l</w:t>
      </w:r>
      <w:r w:rsidR="00C4589E" w:rsidRPr="00CD5DD1">
        <w:rPr>
          <w:lang w:val="fr-CA"/>
        </w:rPr>
        <w:t xml:space="preserve">a loi et aux bonnes mœurs </w:t>
      </w:r>
      <w:r w:rsidR="00944DBC" w:rsidRPr="00CD5DD1">
        <w:rPr>
          <w:lang w:val="fr-CA"/>
        </w:rPr>
        <w:t>(art. </w:t>
      </w:r>
      <w:r w:rsidR="000C725E" w:rsidRPr="00CD5DD1">
        <w:rPr>
          <w:lang w:val="fr-CA"/>
        </w:rPr>
        <w:t>56). Si les objectifs d</w:t>
      </w:r>
      <w:r w:rsidR="009A3316">
        <w:rPr>
          <w:lang w:val="fr-CA"/>
        </w:rPr>
        <w:t>’</w:t>
      </w:r>
      <w:r w:rsidR="000C725E" w:rsidRPr="00CD5DD1">
        <w:rPr>
          <w:lang w:val="fr-CA"/>
        </w:rPr>
        <w:t>une association ne sont pas compatibles avec la loi et la moralité publique</w:t>
      </w:r>
      <w:r w:rsidR="00BE25F2" w:rsidRPr="00CD5DD1">
        <w:rPr>
          <w:lang w:val="fr-CA"/>
        </w:rPr>
        <w:t>,</w:t>
      </w:r>
      <w:r w:rsidR="000C725E" w:rsidRPr="00CD5DD1">
        <w:rPr>
          <w:lang w:val="fr-CA"/>
        </w:rPr>
        <w:t xml:space="preserve"> le juge peut en ordonner la dissolution sur demande du parquet ou de toute autre personne concernée </w:t>
      </w:r>
      <w:r w:rsidR="00944DBC" w:rsidRPr="00CD5DD1">
        <w:rPr>
          <w:lang w:val="fr-CA"/>
        </w:rPr>
        <w:t>(art. </w:t>
      </w:r>
      <w:r w:rsidR="000C725E" w:rsidRPr="00CD5DD1">
        <w:rPr>
          <w:lang w:val="fr-CA"/>
        </w:rPr>
        <w:t>89)</w:t>
      </w:r>
      <w:r w:rsidR="00456662" w:rsidRPr="00CD5DD1">
        <w:rPr>
          <w:lang w:val="fr-CA"/>
        </w:rPr>
        <w:t xml:space="preserve">. </w:t>
      </w:r>
      <w:r w:rsidR="000C725E" w:rsidRPr="00CD5DD1">
        <w:rPr>
          <w:lang w:val="fr-CA"/>
        </w:rPr>
        <w:t>De plus</w:t>
      </w:r>
      <w:r w:rsidR="00BE25F2" w:rsidRPr="00CD5DD1">
        <w:rPr>
          <w:lang w:val="fr-CA"/>
        </w:rPr>
        <w:t>,</w:t>
      </w:r>
      <w:r w:rsidR="000C725E" w:rsidRPr="00CD5DD1">
        <w:rPr>
          <w:lang w:val="fr-CA"/>
        </w:rPr>
        <w:t xml:space="preserve">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68 </w:t>
      </w:r>
      <w:r w:rsidR="000C725E" w:rsidRPr="00CD5DD1">
        <w:rPr>
          <w:lang w:val="fr-CA"/>
        </w:rPr>
        <w:t>du</w:t>
      </w:r>
      <w:r w:rsidR="00456662" w:rsidRPr="00CD5DD1">
        <w:rPr>
          <w:lang w:val="fr-CA"/>
        </w:rPr>
        <w:t xml:space="preserve"> </w:t>
      </w:r>
      <w:r w:rsidR="00F779E1" w:rsidRPr="00CD5DD1">
        <w:rPr>
          <w:lang w:val="fr-CA"/>
        </w:rPr>
        <w:t>Code civil</w:t>
      </w:r>
      <w:r w:rsidR="00456662" w:rsidRPr="00CD5DD1">
        <w:rPr>
          <w:lang w:val="fr-CA"/>
        </w:rPr>
        <w:t xml:space="preserve"> </w:t>
      </w:r>
      <w:r w:rsidR="005F04E5" w:rsidRPr="00CD5DD1">
        <w:rPr>
          <w:lang w:val="fr-CA"/>
        </w:rPr>
        <w:t>précise</w:t>
      </w:r>
      <w:r w:rsidR="000C725E" w:rsidRPr="00CD5DD1">
        <w:rPr>
          <w:lang w:val="fr-CA"/>
        </w:rPr>
        <w:t xml:space="preserve"> que les membres d</w:t>
      </w:r>
      <w:r w:rsidR="009A3316">
        <w:rPr>
          <w:lang w:val="fr-CA"/>
        </w:rPr>
        <w:t>’</w:t>
      </w:r>
      <w:r w:rsidR="000C725E" w:rsidRPr="00CD5DD1">
        <w:rPr>
          <w:lang w:val="fr-CA"/>
        </w:rPr>
        <w:t>une association ont tous les mêmes droits et que la discrimination fondée sur la langue</w:t>
      </w:r>
      <w:r w:rsidR="00BE25F2" w:rsidRPr="00CD5DD1">
        <w:rPr>
          <w:lang w:val="fr-CA"/>
        </w:rPr>
        <w:t>,</w:t>
      </w:r>
      <w:r w:rsidR="000C725E" w:rsidRPr="00CD5DD1">
        <w:rPr>
          <w:lang w:val="fr-CA"/>
        </w:rPr>
        <w:t xml:space="preserve"> la race</w:t>
      </w:r>
      <w:r w:rsidR="00BE25F2" w:rsidRPr="00CD5DD1">
        <w:rPr>
          <w:lang w:val="fr-CA"/>
        </w:rPr>
        <w:t>,</w:t>
      </w:r>
      <w:r w:rsidR="000C725E" w:rsidRPr="00CD5DD1">
        <w:rPr>
          <w:lang w:val="fr-CA"/>
        </w:rPr>
        <w:t xml:space="preserve"> le sexe</w:t>
      </w:r>
      <w:r w:rsidR="00BE25F2" w:rsidRPr="00CD5DD1">
        <w:rPr>
          <w:lang w:val="fr-CA"/>
        </w:rPr>
        <w:t>,</w:t>
      </w:r>
      <w:r w:rsidR="000C725E" w:rsidRPr="00CD5DD1">
        <w:rPr>
          <w:lang w:val="fr-CA"/>
        </w:rPr>
        <w:t xml:space="preserve"> la religion</w:t>
      </w:r>
      <w:r w:rsidR="00BE25F2" w:rsidRPr="00CD5DD1">
        <w:rPr>
          <w:lang w:val="fr-CA"/>
        </w:rPr>
        <w:t>,</w:t>
      </w:r>
      <w:r w:rsidR="000C725E" w:rsidRPr="00CD5DD1">
        <w:rPr>
          <w:lang w:val="fr-CA"/>
        </w:rPr>
        <w:t xml:space="preserve"> la </w:t>
      </w:r>
      <w:r w:rsidR="00D92EE1" w:rsidRPr="00CD5DD1">
        <w:rPr>
          <w:lang w:val="fr-CA"/>
        </w:rPr>
        <w:t>confession</w:t>
      </w:r>
      <w:r w:rsidR="00BE25F2" w:rsidRPr="00CD5DD1">
        <w:rPr>
          <w:lang w:val="fr-CA"/>
        </w:rPr>
        <w:t>,</w:t>
      </w:r>
      <w:r w:rsidR="000C725E" w:rsidRPr="00CD5DD1">
        <w:rPr>
          <w:lang w:val="fr-CA"/>
        </w:rPr>
        <w:t xml:space="preserve"> la famille</w:t>
      </w:r>
      <w:r w:rsidR="00BE25F2" w:rsidRPr="00CD5DD1">
        <w:rPr>
          <w:lang w:val="fr-CA"/>
        </w:rPr>
        <w:t>,</w:t>
      </w:r>
      <w:r w:rsidR="000C725E" w:rsidRPr="00CD5DD1">
        <w:rPr>
          <w:lang w:val="fr-CA"/>
        </w:rPr>
        <w:t xml:space="preserve"> le groupe ou la classe sociale entre les membres d</w:t>
      </w:r>
      <w:r w:rsidR="009A3316">
        <w:rPr>
          <w:lang w:val="fr-CA"/>
        </w:rPr>
        <w:t>’</w:t>
      </w:r>
      <w:r w:rsidR="000C725E" w:rsidRPr="00CD5DD1">
        <w:rPr>
          <w:lang w:val="fr-CA"/>
        </w:rPr>
        <w:t>une association est interdite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45.</w:t>
      </w:r>
      <w:r w:rsidRPr="00CD5DD1">
        <w:rPr>
          <w:lang w:val="fr-CA"/>
        </w:rPr>
        <w:tab/>
      </w:r>
      <w:r w:rsidR="000C725E" w:rsidRPr="00CD5DD1">
        <w:rPr>
          <w:lang w:val="fr-CA"/>
        </w:rPr>
        <w:t>Comme déjà indiqué au</w:t>
      </w:r>
      <w:r w:rsidR="00456662" w:rsidRPr="00CD5DD1">
        <w:rPr>
          <w:lang w:val="fr-CA"/>
        </w:rPr>
        <w:t xml:space="preserve"> </w:t>
      </w:r>
      <w:r w:rsidR="00C4589E" w:rsidRPr="00CD5DD1">
        <w:rPr>
          <w:lang w:val="fr-CA"/>
        </w:rPr>
        <w:t>paragraphe </w:t>
      </w:r>
      <w:r w:rsidR="003D227F" w:rsidRPr="00CD5DD1">
        <w:rPr>
          <w:lang w:val="fr-CA"/>
        </w:rPr>
        <w:t>29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122 </w:t>
      </w:r>
      <w:r w:rsidR="00B63AE8" w:rsidRPr="00CD5DD1">
        <w:rPr>
          <w:lang w:val="fr-CA"/>
        </w:rPr>
        <w:t>du Code pénal</w:t>
      </w:r>
      <w:r w:rsidR="00456662" w:rsidRPr="00CD5DD1">
        <w:rPr>
          <w:lang w:val="fr-CA"/>
        </w:rPr>
        <w:t xml:space="preserve"> </w:t>
      </w:r>
      <w:r w:rsidR="007D790A" w:rsidRPr="00CD5DD1">
        <w:rPr>
          <w:lang w:val="fr-CA"/>
        </w:rPr>
        <w:t>érige en infraction pénale</w:t>
      </w:r>
      <w:r w:rsidR="00BE25F2" w:rsidRPr="00CD5DD1">
        <w:rPr>
          <w:lang w:val="fr-CA"/>
        </w:rPr>
        <w:t>,</w:t>
      </w:r>
      <w:r w:rsidR="007D790A" w:rsidRPr="00CD5DD1">
        <w:rPr>
          <w:lang w:val="fr-CA"/>
        </w:rPr>
        <w:t xml:space="preserve"> passible d</w:t>
      </w:r>
      <w:r w:rsidR="009A3316">
        <w:rPr>
          <w:lang w:val="fr-CA"/>
        </w:rPr>
        <w:t>’</w:t>
      </w:r>
      <w:r w:rsidR="007D790A" w:rsidRPr="00CD5DD1">
        <w:rPr>
          <w:lang w:val="fr-CA"/>
        </w:rPr>
        <w:t>une peine de prison de six mois à un an ou d</w:t>
      </w:r>
      <w:r w:rsidR="009A3316">
        <w:rPr>
          <w:lang w:val="fr-CA"/>
        </w:rPr>
        <w:t>’</w:t>
      </w:r>
      <w:r w:rsidR="007D790A" w:rsidRPr="00CD5DD1">
        <w:rPr>
          <w:lang w:val="fr-CA"/>
        </w:rPr>
        <w:t>une amende</w:t>
      </w:r>
      <w:r w:rsidR="00BE25F2" w:rsidRPr="00CD5DD1">
        <w:rPr>
          <w:lang w:val="fr-CA"/>
        </w:rPr>
        <w:t>,</w:t>
      </w:r>
      <w:r w:rsidR="007D790A" w:rsidRPr="00CD5DD1">
        <w:rPr>
          <w:lang w:val="fr-CA"/>
        </w:rPr>
        <w:t xml:space="preserve"> le fait d</w:t>
      </w:r>
      <w:r w:rsidR="009A3316">
        <w:rPr>
          <w:lang w:val="fr-CA"/>
        </w:rPr>
        <w:t>’</w:t>
      </w:r>
      <w:r w:rsidR="007D790A" w:rsidRPr="00CD5DD1">
        <w:rPr>
          <w:lang w:val="fr-CA"/>
        </w:rPr>
        <w:t>introduire une discrimination contre une personne</w:t>
      </w:r>
      <w:r w:rsidR="00BE25F2" w:rsidRPr="00CD5DD1">
        <w:rPr>
          <w:lang w:val="fr-CA"/>
        </w:rPr>
        <w:t>,</w:t>
      </w:r>
      <w:r w:rsidR="007D790A" w:rsidRPr="00CD5DD1">
        <w:rPr>
          <w:lang w:val="fr-CA"/>
        </w:rPr>
        <w:t xml:space="preserve"> qui serait fondée sur la langue</w:t>
      </w:r>
      <w:r w:rsidR="00BE25F2" w:rsidRPr="00CD5DD1">
        <w:rPr>
          <w:lang w:val="fr-CA"/>
        </w:rPr>
        <w:t>,</w:t>
      </w:r>
      <w:r w:rsidR="007D790A" w:rsidRPr="00CD5DD1">
        <w:rPr>
          <w:lang w:val="fr-CA"/>
        </w:rPr>
        <w:t xml:space="preserve"> la race</w:t>
      </w:r>
      <w:r w:rsidR="00BE25F2" w:rsidRPr="00CD5DD1">
        <w:rPr>
          <w:lang w:val="fr-CA"/>
        </w:rPr>
        <w:t>,</w:t>
      </w:r>
      <w:r w:rsidR="007D790A" w:rsidRPr="00CD5DD1">
        <w:rPr>
          <w:lang w:val="fr-CA"/>
        </w:rPr>
        <w:t xml:space="preserve"> la couleur de peau</w:t>
      </w:r>
      <w:r w:rsidR="00BE25F2" w:rsidRPr="00CD5DD1">
        <w:rPr>
          <w:lang w:val="fr-CA"/>
        </w:rPr>
        <w:t>,</w:t>
      </w:r>
      <w:r w:rsidR="007D790A" w:rsidRPr="00CD5DD1">
        <w:rPr>
          <w:lang w:val="fr-CA"/>
        </w:rPr>
        <w:t xml:space="preserve"> le sexe</w:t>
      </w:r>
      <w:r w:rsidR="00BE25F2" w:rsidRPr="00CD5DD1">
        <w:rPr>
          <w:lang w:val="fr-CA"/>
        </w:rPr>
        <w:t>,</w:t>
      </w:r>
      <w:r w:rsidR="007D790A" w:rsidRPr="00CD5DD1">
        <w:rPr>
          <w:lang w:val="fr-CA"/>
        </w:rPr>
        <w:t xml:space="preserve"> le handicap</w:t>
      </w:r>
      <w:r w:rsidR="00BE25F2" w:rsidRPr="00CD5DD1">
        <w:rPr>
          <w:lang w:val="fr-CA"/>
        </w:rPr>
        <w:t>,</w:t>
      </w:r>
      <w:r w:rsidR="007D790A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7D790A" w:rsidRPr="00CD5DD1">
        <w:rPr>
          <w:lang w:val="fr-CA"/>
        </w:rPr>
        <w:t>opinion politique</w:t>
      </w:r>
      <w:r w:rsidR="00BE25F2" w:rsidRPr="00CD5DD1">
        <w:rPr>
          <w:lang w:val="fr-CA"/>
        </w:rPr>
        <w:t>,</w:t>
      </w:r>
      <w:r w:rsidR="007D790A" w:rsidRPr="00CD5DD1">
        <w:rPr>
          <w:lang w:val="fr-CA"/>
        </w:rPr>
        <w:t xml:space="preserve"> la croyance philosophique</w:t>
      </w:r>
      <w:r w:rsidR="00BE25F2" w:rsidRPr="00CD5DD1">
        <w:rPr>
          <w:lang w:val="fr-CA"/>
        </w:rPr>
        <w:t>,</w:t>
      </w:r>
      <w:r w:rsidR="007D790A" w:rsidRPr="00CD5DD1">
        <w:rPr>
          <w:lang w:val="fr-CA"/>
        </w:rPr>
        <w:t xml:space="preserve"> la religion</w:t>
      </w:r>
      <w:r w:rsidR="00BE25F2" w:rsidRPr="00CD5DD1">
        <w:rPr>
          <w:lang w:val="fr-CA"/>
        </w:rPr>
        <w:t>,</w:t>
      </w:r>
      <w:r w:rsidR="007D790A" w:rsidRPr="00CD5DD1">
        <w:rPr>
          <w:lang w:val="fr-CA"/>
        </w:rPr>
        <w:t xml:space="preserve"> la </w:t>
      </w:r>
      <w:r w:rsidR="00D92EE1" w:rsidRPr="00CD5DD1">
        <w:rPr>
          <w:lang w:val="fr-CA"/>
        </w:rPr>
        <w:t>confession</w:t>
      </w:r>
      <w:r w:rsidR="007D790A" w:rsidRPr="00CD5DD1">
        <w:rPr>
          <w:lang w:val="fr-CA"/>
        </w:rPr>
        <w:t xml:space="preserve"> ou des considération</w:t>
      </w:r>
      <w:r w:rsidR="00F21289" w:rsidRPr="00CD5DD1">
        <w:rPr>
          <w:lang w:val="fr-CA"/>
        </w:rPr>
        <w:t>s</w:t>
      </w:r>
      <w:r w:rsidR="007D790A" w:rsidRPr="00CD5DD1">
        <w:rPr>
          <w:lang w:val="fr-CA"/>
        </w:rPr>
        <w:t xml:space="preserve"> similaires </w:t>
      </w:r>
      <w:r w:rsidR="00F21289" w:rsidRPr="00CD5DD1">
        <w:rPr>
          <w:lang w:val="fr-CA"/>
        </w:rPr>
        <w:t>lorsque le coupable</w:t>
      </w:r>
      <w:r w:rsidR="00BE25F2" w:rsidRPr="00CD5DD1">
        <w:rPr>
          <w:lang w:val="fr-CA"/>
        </w:rPr>
        <w:t>,</w:t>
      </w:r>
      <w:r w:rsidR="00F21289" w:rsidRPr="00CD5DD1">
        <w:rPr>
          <w:lang w:val="fr-CA"/>
        </w:rPr>
        <w:t xml:space="preserve"> pour ces motifs</w:t>
      </w:r>
      <w:r w:rsidR="00BE25F2" w:rsidRPr="00CD5DD1">
        <w:rPr>
          <w:lang w:val="fr-CA"/>
        </w:rPr>
        <w:t>,</w:t>
      </w:r>
      <w:r w:rsidR="00F21289" w:rsidRPr="00CD5DD1">
        <w:rPr>
          <w:lang w:val="fr-CA"/>
        </w:rPr>
        <w:t xml:space="preserve"> empêche la vente ou le transfert de biens mobiliers ou immobiliers</w:t>
      </w:r>
      <w:r w:rsidR="00BE25F2" w:rsidRPr="00CD5DD1">
        <w:rPr>
          <w:lang w:val="fr-CA"/>
        </w:rPr>
        <w:t>,</w:t>
      </w:r>
      <w:r w:rsidR="00F21289" w:rsidRPr="00CD5DD1">
        <w:rPr>
          <w:lang w:val="fr-CA"/>
        </w:rPr>
        <w:t xml:space="preserve"> ou l</w:t>
      </w:r>
      <w:r w:rsidR="009A3316">
        <w:rPr>
          <w:lang w:val="fr-CA"/>
        </w:rPr>
        <w:t>’</w:t>
      </w:r>
      <w:r w:rsidR="00F21289" w:rsidRPr="00CD5DD1">
        <w:rPr>
          <w:lang w:val="fr-CA"/>
        </w:rPr>
        <w:t>exécution d</w:t>
      </w:r>
      <w:r w:rsidR="009A3316">
        <w:rPr>
          <w:lang w:val="fr-CA"/>
        </w:rPr>
        <w:t>’</w:t>
      </w:r>
      <w:r w:rsidR="00F21289" w:rsidRPr="00CD5DD1">
        <w:rPr>
          <w:lang w:val="fr-CA"/>
        </w:rPr>
        <w:t>un service</w:t>
      </w:r>
      <w:r w:rsidR="00BE25F2" w:rsidRPr="00CD5DD1">
        <w:rPr>
          <w:lang w:val="fr-CA"/>
        </w:rPr>
        <w:t>,</w:t>
      </w:r>
      <w:r w:rsidR="00F21289" w:rsidRPr="00CD5DD1">
        <w:rPr>
          <w:lang w:val="fr-CA"/>
        </w:rPr>
        <w:t xml:space="preserve"> ou empêche autrui de bénéficier d</w:t>
      </w:r>
      <w:r w:rsidR="009A3316">
        <w:rPr>
          <w:lang w:val="fr-CA"/>
        </w:rPr>
        <w:t>’</w:t>
      </w:r>
      <w:r w:rsidR="00F21289" w:rsidRPr="00CD5DD1">
        <w:rPr>
          <w:lang w:val="fr-CA"/>
        </w:rPr>
        <w:t>un service</w:t>
      </w:r>
      <w:r w:rsidR="00BE25F2" w:rsidRPr="00CD5DD1">
        <w:rPr>
          <w:lang w:val="fr-CA"/>
        </w:rPr>
        <w:t>,</w:t>
      </w:r>
      <w:r w:rsidR="00F21289" w:rsidRPr="00CD5DD1">
        <w:rPr>
          <w:lang w:val="fr-CA"/>
        </w:rPr>
        <w:t xml:space="preserve"> ou emploie ou refuse d</w:t>
      </w:r>
      <w:r w:rsidR="009A3316">
        <w:rPr>
          <w:lang w:val="fr-CA"/>
        </w:rPr>
        <w:t>’</w:t>
      </w:r>
      <w:r w:rsidR="00F21289" w:rsidRPr="00CD5DD1">
        <w:rPr>
          <w:lang w:val="fr-CA"/>
        </w:rPr>
        <w:t>employer une personne</w:t>
      </w:r>
      <w:r w:rsidR="00B61910" w:rsidRPr="00CD5DD1">
        <w:rPr>
          <w:lang w:val="fr-CA"/>
        </w:rPr>
        <w:t>;</w:t>
      </w:r>
      <w:r w:rsidR="00F21289" w:rsidRPr="00CD5DD1">
        <w:rPr>
          <w:lang w:val="fr-CA"/>
        </w:rPr>
        <w:t xml:space="preserve"> ne fournit pas de nourriture ou refuse de fournir un service normalement destiné au public</w:t>
      </w:r>
      <w:r w:rsidR="00B61910" w:rsidRPr="00CD5DD1">
        <w:rPr>
          <w:lang w:val="fr-CA"/>
        </w:rPr>
        <w:t>;</w:t>
      </w:r>
      <w:r w:rsidR="00F21289" w:rsidRPr="00CD5DD1">
        <w:rPr>
          <w:lang w:val="fr-CA"/>
        </w:rPr>
        <w:t xml:space="preserve"> ou empêche une personne d</w:t>
      </w:r>
      <w:r w:rsidR="009A3316">
        <w:rPr>
          <w:lang w:val="fr-CA"/>
        </w:rPr>
        <w:t>’</w:t>
      </w:r>
      <w:r w:rsidR="00F21289" w:rsidRPr="00CD5DD1">
        <w:rPr>
          <w:lang w:val="fr-CA"/>
        </w:rPr>
        <w:t>exercer une activité économique régulière</w:t>
      </w:r>
      <w:r w:rsidR="00456662" w:rsidRPr="00CD5DD1">
        <w:rPr>
          <w:lang w:val="fr-CA"/>
        </w:rPr>
        <w:t xml:space="preserve">. </w:t>
      </w:r>
    </w:p>
    <w:p w:rsidR="00456662" w:rsidRPr="00CD5DD1" w:rsidRDefault="00C57363" w:rsidP="00C57363">
      <w:pPr>
        <w:pStyle w:val="H4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7D790A" w:rsidRPr="00CD5DD1">
        <w:rPr>
          <w:lang w:val="fr-CA"/>
        </w:rPr>
        <w:t>Revoir les politiques gouvernementales nationales et locales et modifier</w:t>
      </w:r>
      <w:r w:rsidR="00BE25F2" w:rsidRPr="00CD5DD1">
        <w:rPr>
          <w:lang w:val="fr-CA"/>
        </w:rPr>
        <w:t>,</w:t>
      </w:r>
      <w:r w:rsidR="007D790A" w:rsidRPr="00CD5DD1">
        <w:rPr>
          <w:lang w:val="fr-CA"/>
        </w:rPr>
        <w:t xml:space="preserve"> abroger ou annuler toute loi et toute disposition réglementaire ayant pour effet de créer la discrimination raciale ou de la perpétuer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46.</w:t>
      </w:r>
      <w:r w:rsidRPr="00CD5DD1">
        <w:rPr>
          <w:lang w:val="fr-CA"/>
        </w:rPr>
        <w:tab/>
      </w:r>
      <w:r w:rsidR="00FD2A4B" w:rsidRPr="00CD5DD1">
        <w:rPr>
          <w:lang w:val="fr-CA"/>
        </w:rPr>
        <w:t>Les autorités turques révisent en permanence la législation</w:t>
      </w:r>
      <w:r w:rsidR="00BE25F2" w:rsidRPr="00CD5DD1">
        <w:rPr>
          <w:lang w:val="fr-CA"/>
        </w:rPr>
        <w:t>,</w:t>
      </w:r>
      <w:r w:rsidR="00FD2A4B" w:rsidRPr="00CD5DD1">
        <w:rPr>
          <w:lang w:val="fr-CA"/>
        </w:rPr>
        <w:t xml:space="preserve"> les règlements et les politiques en vue de les mettre en conformité avec les obligations et engagements internationaux de la Turquie en matière de droits de l</w:t>
      </w:r>
      <w:r w:rsidR="009A3316">
        <w:rPr>
          <w:lang w:val="fr-CA"/>
        </w:rPr>
        <w:t>’</w:t>
      </w:r>
      <w:r w:rsidR="00FD2A4B" w:rsidRPr="00CD5DD1">
        <w:rPr>
          <w:lang w:val="fr-CA"/>
        </w:rPr>
        <w:t>homme. Au cours de la décennie écoulée</w:t>
      </w:r>
      <w:r w:rsidR="00BE25F2" w:rsidRPr="00CD5DD1">
        <w:rPr>
          <w:lang w:val="fr-CA"/>
        </w:rPr>
        <w:t>,</w:t>
      </w:r>
      <w:r w:rsidR="00FD2A4B" w:rsidRPr="00CD5DD1">
        <w:rPr>
          <w:lang w:val="fr-CA"/>
        </w:rPr>
        <w:t xml:space="preserve"> une réforme en profondeur des lois fondamentales a été engagée. Les institutions compétentes suivent </w:t>
      </w:r>
      <w:r w:rsidR="00F21289" w:rsidRPr="00CD5DD1">
        <w:rPr>
          <w:lang w:val="fr-CA"/>
        </w:rPr>
        <w:t>étroitement</w:t>
      </w:r>
      <w:r w:rsidR="00FD2A4B" w:rsidRPr="00CD5DD1">
        <w:rPr>
          <w:lang w:val="fr-CA"/>
        </w:rPr>
        <w:t xml:space="preserve"> la législation et son application et proposent des modifications</w:t>
      </w:r>
      <w:r w:rsidR="00C917FB" w:rsidRPr="00CD5DD1">
        <w:rPr>
          <w:lang w:val="fr-CA"/>
        </w:rPr>
        <w:t xml:space="preserve"> si besoin est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47.</w:t>
      </w:r>
      <w:r w:rsidRPr="00CD5DD1">
        <w:rPr>
          <w:lang w:val="fr-CA"/>
        </w:rPr>
        <w:tab/>
      </w:r>
      <w:r w:rsidR="00C917FB" w:rsidRPr="00CD5DD1">
        <w:rPr>
          <w:lang w:val="fr-CA"/>
        </w:rPr>
        <w:t>Ainsi</w:t>
      </w:r>
      <w:r w:rsidR="00BE25F2" w:rsidRPr="00CD5DD1">
        <w:rPr>
          <w:lang w:val="fr-CA"/>
        </w:rPr>
        <w:t>,</w:t>
      </w:r>
      <w:r w:rsidR="00C917FB" w:rsidRPr="00CD5DD1">
        <w:rPr>
          <w:lang w:val="fr-CA"/>
        </w:rPr>
        <w:t xml:space="preserve"> lors d</w:t>
      </w:r>
      <w:r w:rsidR="00F21289" w:rsidRPr="00CD5DD1">
        <w:rPr>
          <w:lang w:val="fr-CA"/>
        </w:rPr>
        <w:t>e l</w:t>
      </w:r>
      <w:r w:rsidR="009A3316">
        <w:rPr>
          <w:lang w:val="fr-CA"/>
        </w:rPr>
        <w:t>’</w:t>
      </w:r>
      <w:r w:rsidR="00F21289" w:rsidRPr="00CD5DD1">
        <w:rPr>
          <w:lang w:val="fr-CA"/>
        </w:rPr>
        <w:t>examen de la législation</w:t>
      </w:r>
      <w:r w:rsidR="00BE25F2" w:rsidRPr="00CD5DD1">
        <w:rPr>
          <w:lang w:val="fr-CA"/>
        </w:rPr>
        <w:t>,</w:t>
      </w:r>
      <w:r w:rsidR="00F21289" w:rsidRPr="00CD5DD1">
        <w:rPr>
          <w:lang w:val="fr-CA"/>
        </w:rPr>
        <w:t xml:space="preserve"> l</w:t>
      </w:r>
      <w:r w:rsidR="0051004B" w:rsidRPr="00CD5DD1">
        <w:rPr>
          <w:lang w:val="fr-CA"/>
        </w:rPr>
        <w:t>es autorités ont dû</w:t>
      </w:r>
      <w:r w:rsidR="00F21289" w:rsidRPr="00CD5DD1">
        <w:rPr>
          <w:lang w:val="fr-CA"/>
        </w:rPr>
        <w:t xml:space="preserve">ment </w:t>
      </w:r>
      <w:r w:rsidR="0051004B" w:rsidRPr="00CD5DD1">
        <w:rPr>
          <w:lang w:val="fr-CA"/>
        </w:rPr>
        <w:t>veillé à supprimer les</w:t>
      </w:r>
      <w:r w:rsidR="00C917FB" w:rsidRPr="00CD5DD1">
        <w:rPr>
          <w:lang w:val="fr-CA"/>
        </w:rPr>
        <w:t xml:space="preserve"> connotations susceptibles d</w:t>
      </w:r>
      <w:r w:rsidR="009A3316">
        <w:rPr>
          <w:lang w:val="fr-CA"/>
        </w:rPr>
        <w:t>’</w:t>
      </w:r>
      <w:r w:rsidR="00C917FB" w:rsidRPr="00CD5DD1">
        <w:rPr>
          <w:lang w:val="fr-CA"/>
        </w:rPr>
        <w:t xml:space="preserve">être perçues comme discriminatoires. </w:t>
      </w:r>
      <w:r w:rsidR="00DF3062" w:rsidRPr="00CD5DD1">
        <w:rPr>
          <w:lang w:val="fr-CA"/>
        </w:rPr>
        <w:t xml:space="preserve">À </w:t>
      </w:r>
      <w:r w:rsidR="00C917FB" w:rsidRPr="00CD5DD1">
        <w:rPr>
          <w:lang w:val="fr-CA"/>
        </w:rPr>
        <w:t>titre d</w:t>
      </w:r>
      <w:r w:rsidR="009A3316">
        <w:rPr>
          <w:lang w:val="fr-CA"/>
        </w:rPr>
        <w:t>’</w:t>
      </w:r>
      <w:r w:rsidR="00C917FB" w:rsidRPr="00CD5DD1">
        <w:rPr>
          <w:lang w:val="fr-CA"/>
        </w:rPr>
        <w:t>exemple</w:t>
      </w:r>
      <w:r w:rsidR="00BE25F2" w:rsidRPr="00CD5DD1">
        <w:rPr>
          <w:lang w:val="fr-CA"/>
        </w:rPr>
        <w:t>,</w:t>
      </w:r>
      <w:r w:rsidR="00C917FB" w:rsidRPr="00CD5DD1">
        <w:rPr>
          <w:lang w:val="fr-CA"/>
        </w:rPr>
        <w:t xml:space="preserve">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21 </w:t>
      </w:r>
      <w:r w:rsidR="00C917FB" w:rsidRPr="00CD5DD1">
        <w:rPr>
          <w:lang w:val="fr-CA"/>
        </w:rPr>
        <w:t xml:space="preserve">de la loi sur la résidence et les déplacements des étrangers en </w:t>
      </w:r>
      <w:r w:rsidR="00AF5E94" w:rsidRPr="00CD5DD1">
        <w:rPr>
          <w:lang w:val="fr-CA"/>
        </w:rPr>
        <w:t>Turquie</w:t>
      </w:r>
      <w:r w:rsidR="00456662" w:rsidRPr="00CD5DD1">
        <w:rPr>
          <w:lang w:val="fr-CA"/>
        </w:rPr>
        <w:t xml:space="preserve"> </w:t>
      </w:r>
      <w:r w:rsidR="00C917FB" w:rsidRPr="00CD5DD1">
        <w:rPr>
          <w:lang w:val="fr-CA"/>
        </w:rPr>
        <w:t xml:space="preserve">a été modifiée pour </w:t>
      </w:r>
      <w:r w:rsidR="0051004B" w:rsidRPr="00CD5DD1">
        <w:rPr>
          <w:lang w:val="fr-CA"/>
        </w:rPr>
        <w:t xml:space="preserve">en éliminer </w:t>
      </w:r>
      <w:r w:rsidR="00C917FB" w:rsidRPr="00CD5DD1">
        <w:rPr>
          <w:lang w:val="fr-CA"/>
        </w:rPr>
        <w:t>certaines références qui pou</w:t>
      </w:r>
      <w:r w:rsidR="00A74088" w:rsidRPr="00CD5DD1">
        <w:rPr>
          <w:lang w:val="fr-CA"/>
        </w:rPr>
        <w:t>v</w:t>
      </w:r>
      <w:r w:rsidR="00C917FB" w:rsidRPr="00CD5DD1">
        <w:rPr>
          <w:lang w:val="fr-CA"/>
        </w:rPr>
        <w:t xml:space="preserve">aient </w:t>
      </w:r>
      <w:r w:rsidR="0051004B" w:rsidRPr="00CD5DD1">
        <w:rPr>
          <w:lang w:val="fr-CA"/>
        </w:rPr>
        <w:t>passer pour</w:t>
      </w:r>
      <w:r w:rsidR="00C917FB" w:rsidRPr="00CD5DD1">
        <w:rPr>
          <w:lang w:val="fr-CA"/>
        </w:rPr>
        <w:t xml:space="preserve"> discriminatoires à l</w:t>
      </w:r>
      <w:r w:rsidR="009A3316">
        <w:rPr>
          <w:lang w:val="fr-CA"/>
        </w:rPr>
        <w:t>’</w:t>
      </w:r>
      <w:r w:rsidR="00C917FB" w:rsidRPr="00CD5DD1">
        <w:rPr>
          <w:lang w:val="fr-CA"/>
        </w:rPr>
        <w:t>égard des Roms</w:t>
      </w:r>
      <w:r w:rsidR="00456662" w:rsidRPr="00CD5DD1">
        <w:rPr>
          <w:lang w:val="fr-CA"/>
        </w:rPr>
        <w:t>.</w:t>
      </w:r>
    </w:p>
    <w:p w:rsidR="00456662" w:rsidRPr="00CD5DD1" w:rsidRDefault="00C57363" w:rsidP="00C57363">
      <w:pPr>
        <w:pStyle w:val="H4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FD2A4B" w:rsidRPr="00CD5DD1">
        <w:rPr>
          <w:lang w:val="fr-CA"/>
        </w:rPr>
        <w:t>Encourager</w:t>
      </w:r>
      <w:r w:rsidR="00BE25F2" w:rsidRPr="00CD5DD1">
        <w:rPr>
          <w:lang w:val="fr-CA"/>
        </w:rPr>
        <w:t>,</w:t>
      </w:r>
      <w:r w:rsidR="00FD2A4B" w:rsidRPr="00CD5DD1">
        <w:rPr>
          <w:lang w:val="fr-CA"/>
        </w:rPr>
        <w:t xml:space="preserve"> le cas échéant</w:t>
      </w:r>
      <w:r w:rsidR="00BE25F2" w:rsidRPr="00CD5DD1">
        <w:rPr>
          <w:lang w:val="fr-CA"/>
        </w:rPr>
        <w:t>,</w:t>
      </w:r>
      <w:r w:rsidR="00FD2A4B" w:rsidRPr="00CD5DD1">
        <w:rPr>
          <w:lang w:val="fr-CA"/>
        </w:rPr>
        <w:t xml:space="preserve"> les organisations non gouvernementales et les institutions qui combattent la discrimination raciale et favorisent la compréhension mutuelle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48.</w:t>
      </w:r>
      <w:r w:rsidRPr="00CD5DD1">
        <w:rPr>
          <w:lang w:val="fr-CA"/>
        </w:rPr>
        <w:tab/>
      </w:r>
      <w:r w:rsidR="005F04E5" w:rsidRPr="00CD5DD1">
        <w:rPr>
          <w:lang w:val="fr-CA"/>
        </w:rPr>
        <w:t>L</w:t>
      </w:r>
      <w:r w:rsidR="00BE3098" w:rsidRPr="00CD5DD1">
        <w:rPr>
          <w:lang w:val="fr-CA"/>
        </w:rPr>
        <w:t>es</w:t>
      </w:r>
      <w:r w:rsidR="00456662" w:rsidRPr="00CD5DD1">
        <w:rPr>
          <w:lang w:val="fr-CA"/>
        </w:rPr>
        <w:t xml:space="preserve"> </w:t>
      </w:r>
      <w:r w:rsidR="00BE3098" w:rsidRPr="00CD5DD1">
        <w:rPr>
          <w:lang w:val="fr-CA"/>
        </w:rPr>
        <w:t>ONG</w:t>
      </w:r>
      <w:r w:rsidR="00456662" w:rsidRPr="00CD5DD1">
        <w:rPr>
          <w:lang w:val="fr-CA"/>
        </w:rPr>
        <w:t xml:space="preserve"> </w:t>
      </w:r>
      <w:r w:rsidR="00BE3098" w:rsidRPr="00CD5DD1">
        <w:rPr>
          <w:lang w:val="fr-CA"/>
        </w:rPr>
        <w:t>opérant dans le domaine des droits de l</w:t>
      </w:r>
      <w:r w:rsidR="009A3316">
        <w:rPr>
          <w:lang w:val="fr-CA"/>
        </w:rPr>
        <w:t>’</w:t>
      </w:r>
      <w:r w:rsidR="00BE3098" w:rsidRPr="00CD5DD1">
        <w:rPr>
          <w:lang w:val="fr-CA"/>
        </w:rPr>
        <w:t>homme</w:t>
      </w:r>
      <w:r w:rsidR="00BE25F2" w:rsidRPr="00CD5DD1">
        <w:rPr>
          <w:lang w:val="fr-CA"/>
        </w:rPr>
        <w:t>,</w:t>
      </w:r>
      <w:r w:rsidR="00BE3098" w:rsidRPr="00CD5DD1">
        <w:rPr>
          <w:lang w:val="fr-CA"/>
        </w:rPr>
        <w:t xml:space="preserve"> en particulier </w:t>
      </w:r>
      <w:r w:rsidR="0051004B" w:rsidRPr="00CD5DD1">
        <w:rPr>
          <w:lang w:val="fr-CA"/>
        </w:rPr>
        <w:t>celui de la</w:t>
      </w:r>
      <w:r w:rsidR="00BE3098" w:rsidRPr="00CD5DD1">
        <w:rPr>
          <w:lang w:val="fr-CA"/>
        </w:rPr>
        <w:t xml:space="preserve"> discrimination</w:t>
      </w:r>
      <w:r w:rsidR="00BE25F2" w:rsidRPr="00CD5DD1">
        <w:rPr>
          <w:lang w:val="fr-CA"/>
        </w:rPr>
        <w:t>,</w:t>
      </w:r>
      <w:r w:rsidR="00BE3098" w:rsidRPr="00CD5DD1">
        <w:rPr>
          <w:lang w:val="fr-CA"/>
        </w:rPr>
        <w:t xml:space="preserve"> se </w:t>
      </w:r>
      <w:r w:rsidR="005F04E5" w:rsidRPr="00CD5DD1">
        <w:rPr>
          <w:lang w:val="fr-CA"/>
        </w:rPr>
        <w:t>f</w:t>
      </w:r>
      <w:r w:rsidR="00BE3098" w:rsidRPr="00CD5DD1">
        <w:rPr>
          <w:lang w:val="fr-CA"/>
        </w:rPr>
        <w:t>ont davantage entendre</w:t>
      </w:r>
      <w:r w:rsidR="005F04E5" w:rsidRPr="00CD5DD1">
        <w:rPr>
          <w:lang w:val="fr-CA"/>
        </w:rPr>
        <w:t xml:space="preserve"> dans le cadre du processus de réforme actuellement en cours en Turquie</w:t>
      </w:r>
      <w:r w:rsidR="00BE3098" w:rsidRPr="00CD5DD1">
        <w:rPr>
          <w:lang w:val="fr-CA"/>
        </w:rPr>
        <w:t xml:space="preserve">. Les pouvoirs publics </w:t>
      </w:r>
      <w:r w:rsidR="00EF507E" w:rsidRPr="00CD5DD1">
        <w:rPr>
          <w:lang w:val="fr-CA"/>
        </w:rPr>
        <w:t>ont</w:t>
      </w:r>
      <w:r w:rsidR="00BE3098" w:rsidRPr="00CD5DD1">
        <w:rPr>
          <w:lang w:val="fr-CA"/>
        </w:rPr>
        <w:t xml:space="preserve"> renforcé le dialogue avec les rep</w:t>
      </w:r>
      <w:r w:rsidR="0051004B" w:rsidRPr="00CD5DD1">
        <w:rPr>
          <w:lang w:val="fr-CA"/>
        </w:rPr>
        <w:t>résentants de la société civile</w:t>
      </w:r>
      <w:r w:rsidR="00B61910" w:rsidRPr="00CD5DD1">
        <w:rPr>
          <w:lang w:val="fr-CA"/>
        </w:rPr>
        <w:t>;</w:t>
      </w:r>
      <w:r w:rsidR="0051004B" w:rsidRPr="00CD5DD1">
        <w:rPr>
          <w:lang w:val="fr-CA"/>
        </w:rPr>
        <w:t xml:space="preserve"> elles ont</w:t>
      </w:r>
      <w:r w:rsidR="00BE3098" w:rsidRPr="00CD5DD1">
        <w:rPr>
          <w:lang w:val="fr-CA"/>
        </w:rPr>
        <w:t xml:space="preserve"> rencontré et consulté des ONG</w:t>
      </w:r>
      <w:r w:rsidR="00456662" w:rsidRPr="00CD5DD1">
        <w:rPr>
          <w:lang w:val="fr-CA"/>
        </w:rPr>
        <w:t xml:space="preserve"> </w:t>
      </w:r>
      <w:r w:rsidR="00BE3098" w:rsidRPr="00CD5DD1">
        <w:rPr>
          <w:lang w:val="fr-CA"/>
        </w:rPr>
        <w:t>sur différentes questions touchant au processus de réforme</w:t>
      </w:r>
      <w:r w:rsidR="00456662" w:rsidRPr="00CD5DD1">
        <w:rPr>
          <w:lang w:val="fr-CA"/>
        </w:rPr>
        <w:t xml:space="preserve">. </w:t>
      </w:r>
    </w:p>
    <w:p w:rsidR="00456662" w:rsidRPr="00CD5DD1" w:rsidRDefault="00456662" w:rsidP="002A6382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2A6382" w:rsidRPr="00CD5DD1">
        <w:rPr>
          <w:lang w:val="fr-CA"/>
        </w:rPr>
        <w:t>3</w:t>
      </w:r>
      <w:r w:rsidRPr="00CD5DD1">
        <w:rPr>
          <w:lang w:val="fr-CA"/>
        </w:rPr>
        <w:t>.</w:t>
      </w:r>
      <w:r w:rsidRPr="00CD5DD1">
        <w:rPr>
          <w:lang w:val="fr-CA"/>
        </w:rPr>
        <w:tab/>
      </w:r>
      <w:r w:rsidR="00BE3098" w:rsidRPr="00CD5DD1">
        <w:rPr>
          <w:lang w:val="fr-CA"/>
        </w:rPr>
        <w:t>Renseignements sur l</w:t>
      </w:r>
      <w:r w:rsidR="009A3316">
        <w:rPr>
          <w:lang w:val="fr-CA"/>
        </w:rPr>
        <w:t>’</w:t>
      </w:r>
      <w:r w:rsidR="00BE3098" w:rsidRPr="00CD5DD1">
        <w:rPr>
          <w:lang w:val="fr-CA"/>
        </w:rPr>
        <w:t>institution nationale des droits de l</w:t>
      </w:r>
      <w:r w:rsidR="009A3316">
        <w:rPr>
          <w:lang w:val="fr-CA"/>
        </w:rPr>
        <w:t>’</w:t>
      </w:r>
      <w:r w:rsidR="00BE3098" w:rsidRPr="00CD5DD1">
        <w:rPr>
          <w:lang w:val="fr-CA"/>
        </w:rPr>
        <w:t>homme</w:t>
      </w:r>
      <w:r w:rsidR="00BE25F2" w:rsidRPr="00CD5DD1">
        <w:rPr>
          <w:lang w:val="fr-CA"/>
        </w:rPr>
        <w:t>,</w:t>
      </w:r>
      <w:r w:rsidR="00BE3098" w:rsidRPr="00CD5DD1">
        <w:rPr>
          <w:lang w:val="fr-CA"/>
        </w:rPr>
        <w:t xml:space="preserve"> le médiateur et d</w:t>
      </w:r>
      <w:r w:rsidR="009A3316">
        <w:rPr>
          <w:lang w:val="fr-CA"/>
        </w:rPr>
        <w:t>’</w:t>
      </w:r>
      <w:r w:rsidR="00BE3098" w:rsidRPr="00CD5DD1">
        <w:rPr>
          <w:lang w:val="fr-CA"/>
        </w:rPr>
        <w:t>autres organes chargés des droits de l</w:t>
      </w:r>
      <w:r w:rsidR="009A3316">
        <w:rPr>
          <w:lang w:val="fr-CA"/>
        </w:rPr>
        <w:t>’</w:t>
      </w:r>
      <w:r w:rsidR="00BE3098" w:rsidRPr="00CD5DD1">
        <w:rPr>
          <w:lang w:val="fr-CA"/>
        </w:rPr>
        <w:t>homme</w:t>
      </w:r>
      <w:r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49.</w:t>
      </w:r>
      <w:r w:rsidRPr="00CD5DD1">
        <w:rPr>
          <w:lang w:val="fr-CA"/>
        </w:rPr>
        <w:tab/>
      </w:r>
      <w:r w:rsidR="00BE3098" w:rsidRPr="00CD5DD1">
        <w:rPr>
          <w:lang w:val="fr-CA"/>
        </w:rPr>
        <w:t xml:space="preserve">La </w:t>
      </w:r>
      <w:r w:rsidR="00AF5E94" w:rsidRPr="00CD5DD1">
        <w:rPr>
          <w:lang w:val="fr-CA"/>
        </w:rPr>
        <w:t>Turquie</w:t>
      </w:r>
      <w:r w:rsidR="00BE3098" w:rsidRPr="00CD5DD1">
        <w:rPr>
          <w:lang w:val="fr-CA"/>
        </w:rPr>
        <w:t xml:space="preserve"> a accompli des progrès significatifs au cours de la période considérée</w:t>
      </w:r>
      <w:r w:rsidR="00B56E4A" w:rsidRPr="00CD5DD1">
        <w:rPr>
          <w:lang w:val="fr-CA"/>
        </w:rPr>
        <w:t xml:space="preserve"> au regard</w:t>
      </w:r>
      <w:r w:rsidR="00BE3098" w:rsidRPr="00CD5DD1">
        <w:rPr>
          <w:lang w:val="fr-CA"/>
        </w:rPr>
        <w:t xml:space="preserve"> de l</w:t>
      </w:r>
      <w:r w:rsidR="009A3316">
        <w:rPr>
          <w:lang w:val="fr-CA"/>
        </w:rPr>
        <w:t>’</w:t>
      </w:r>
      <w:r w:rsidR="00BE3098" w:rsidRPr="00CD5DD1">
        <w:rPr>
          <w:lang w:val="fr-CA"/>
        </w:rPr>
        <w:t>institutionnalisation des droits de l</w:t>
      </w:r>
      <w:r w:rsidR="009A3316">
        <w:rPr>
          <w:lang w:val="fr-CA"/>
        </w:rPr>
        <w:t>’</w:t>
      </w:r>
      <w:r w:rsidR="00BE3098" w:rsidRPr="00CD5DD1">
        <w:rPr>
          <w:lang w:val="fr-CA"/>
        </w:rPr>
        <w:t>homme</w:t>
      </w:r>
      <w:r w:rsidR="00B61910" w:rsidRPr="00CD5DD1">
        <w:rPr>
          <w:lang w:val="fr-CA"/>
        </w:rPr>
        <w:t>;</w:t>
      </w:r>
      <w:r w:rsidR="00BE3098" w:rsidRPr="00CD5DD1">
        <w:rPr>
          <w:lang w:val="fr-CA"/>
        </w:rPr>
        <w:t xml:space="preserve"> des </w:t>
      </w:r>
      <w:r w:rsidR="00D20F85" w:rsidRPr="00CD5DD1">
        <w:rPr>
          <w:lang w:val="fr-CA"/>
        </w:rPr>
        <w:t>institutions importantes</w:t>
      </w:r>
      <w:r w:rsidR="00BE3098" w:rsidRPr="00CD5DD1">
        <w:rPr>
          <w:lang w:val="fr-CA"/>
        </w:rPr>
        <w:t xml:space="preserve"> ont été créées pour offrir des </w:t>
      </w:r>
      <w:r w:rsidR="00D20F85" w:rsidRPr="00CD5DD1">
        <w:rPr>
          <w:lang w:val="fr-CA"/>
        </w:rPr>
        <w:t>garanties</w:t>
      </w:r>
      <w:r w:rsidR="00BE3098" w:rsidRPr="00CD5DD1">
        <w:rPr>
          <w:lang w:val="fr-CA"/>
        </w:rPr>
        <w:t xml:space="preserve"> </w:t>
      </w:r>
      <w:r w:rsidR="00D20F85" w:rsidRPr="00CD5DD1">
        <w:rPr>
          <w:lang w:val="fr-CA"/>
        </w:rPr>
        <w:t xml:space="preserve">à </w:t>
      </w:r>
      <w:r w:rsidR="00327D30" w:rsidRPr="00CD5DD1">
        <w:rPr>
          <w:lang w:val="fr-CA"/>
        </w:rPr>
        <w:t>c</w:t>
      </w:r>
      <w:r w:rsidR="00D20F85" w:rsidRPr="00CD5DD1">
        <w:rPr>
          <w:lang w:val="fr-CA"/>
        </w:rPr>
        <w:t>et égard</w:t>
      </w:r>
      <w:r w:rsidR="00BE3098" w:rsidRPr="00CD5DD1">
        <w:rPr>
          <w:lang w:val="fr-CA"/>
        </w:rPr>
        <w:t xml:space="preserve">. Une vaste consultation a été </w:t>
      </w:r>
      <w:r w:rsidR="00FE63FE" w:rsidRPr="00CD5DD1">
        <w:rPr>
          <w:lang w:val="fr-CA"/>
        </w:rPr>
        <w:t>menée</w:t>
      </w:r>
      <w:r w:rsidR="00BE3098" w:rsidRPr="00CD5DD1">
        <w:rPr>
          <w:lang w:val="fr-CA"/>
        </w:rPr>
        <w:t xml:space="preserve"> avec la participation des parties concernées </w:t>
      </w:r>
      <w:r w:rsidR="00D20F85" w:rsidRPr="00CD5DD1">
        <w:rPr>
          <w:lang w:val="fr-CA"/>
        </w:rPr>
        <w:t>pendant la préparation</w:t>
      </w:r>
      <w:r w:rsidR="00BE3098" w:rsidRPr="00CD5DD1">
        <w:rPr>
          <w:lang w:val="fr-CA"/>
        </w:rPr>
        <w:t xml:space="preserve"> des lois sur la création de ces institutions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50.</w:t>
      </w:r>
      <w:r w:rsidRPr="00CD5DD1">
        <w:rPr>
          <w:lang w:val="fr-CA"/>
        </w:rPr>
        <w:tab/>
      </w:r>
      <w:r w:rsidR="00BE3098" w:rsidRPr="00CD5DD1">
        <w:rPr>
          <w:lang w:val="fr-CA"/>
        </w:rPr>
        <w:t>La</w:t>
      </w:r>
      <w:r w:rsidR="0080048E" w:rsidRPr="00CD5DD1">
        <w:rPr>
          <w:lang w:val="fr-CA"/>
        </w:rPr>
        <w:t xml:space="preserve"> loi sur l</w:t>
      </w:r>
      <w:r w:rsidR="009A3316">
        <w:rPr>
          <w:lang w:val="fr-CA"/>
        </w:rPr>
        <w:t>’</w:t>
      </w:r>
      <w:r w:rsidR="0080048E" w:rsidRPr="00CD5DD1">
        <w:rPr>
          <w:lang w:val="fr-CA"/>
        </w:rPr>
        <w:t>I</w:t>
      </w:r>
      <w:r w:rsidR="00BE3098" w:rsidRPr="00CD5DD1">
        <w:rPr>
          <w:lang w:val="fr-CA"/>
        </w:rPr>
        <w:t>nstitution nationale des droits de l</w:t>
      </w:r>
      <w:r w:rsidR="009A3316">
        <w:rPr>
          <w:lang w:val="fr-CA"/>
        </w:rPr>
        <w:t>’</w:t>
      </w:r>
      <w:r w:rsidR="00BE3098" w:rsidRPr="00CD5DD1">
        <w:rPr>
          <w:lang w:val="fr-CA"/>
        </w:rPr>
        <w:t xml:space="preserve">homme </w:t>
      </w:r>
      <w:r w:rsidR="0080048E" w:rsidRPr="00CD5DD1">
        <w:rPr>
          <w:lang w:val="fr-CA"/>
        </w:rPr>
        <w:t>est entrée en vigueur le</w:t>
      </w:r>
      <w:r w:rsidR="00944DBC" w:rsidRPr="00CD5DD1">
        <w:rPr>
          <w:lang w:val="fr-CA"/>
        </w:rPr>
        <w:t xml:space="preserve"> 30 </w:t>
      </w:r>
      <w:r w:rsidR="00CC3646" w:rsidRPr="00CD5DD1">
        <w:rPr>
          <w:lang w:val="fr-CA"/>
        </w:rPr>
        <w:t>juin</w:t>
      </w:r>
      <w:r w:rsidR="00456662" w:rsidRPr="00CD5DD1">
        <w:rPr>
          <w:lang w:val="fr-CA"/>
        </w:rPr>
        <w:t xml:space="preserve"> 2012 </w:t>
      </w:r>
      <w:r w:rsidR="00C869E0" w:rsidRPr="00CD5DD1">
        <w:rPr>
          <w:lang w:val="fr-CA"/>
        </w:rPr>
        <w:t>et</w:t>
      </w:r>
      <w:r w:rsidR="00327D30" w:rsidRPr="00CD5DD1">
        <w:rPr>
          <w:lang w:val="fr-CA"/>
        </w:rPr>
        <w:t xml:space="preserve"> le processus de </w:t>
      </w:r>
      <w:r w:rsidR="00FE63FE" w:rsidRPr="00CD5DD1">
        <w:rPr>
          <w:lang w:val="fr-CA"/>
        </w:rPr>
        <w:t xml:space="preserve">mise en place a </w:t>
      </w:r>
      <w:r w:rsidR="00327D30" w:rsidRPr="00CD5DD1">
        <w:rPr>
          <w:lang w:val="fr-CA"/>
        </w:rPr>
        <w:t>été engagé</w:t>
      </w:r>
      <w:r w:rsidR="0080048E" w:rsidRPr="00CD5DD1">
        <w:rPr>
          <w:lang w:val="fr-CA"/>
        </w:rPr>
        <w:t xml:space="preserve"> conformément aux Principes de Paris. L</w:t>
      </w:r>
      <w:r w:rsidR="009A3316">
        <w:rPr>
          <w:lang w:val="fr-CA"/>
        </w:rPr>
        <w:t>’</w:t>
      </w:r>
      <w:r w:rsidR="00FE63FE" w:rsidRPr="00CD5DD1">
        <w:rPr>
          <w:lang w:val="fr-CA"/>
        </w:rPr>
        <w:t>élection</w:t>
      </w:r>
      <w:r w:rsidR="0080048E" w:rsidRPr="00CD5DD1">
        <w:rPr>
          <w:lang w:val="fr-CA"/>
        </w:rPr>
        <w:t xml:space="preserve"> des membres du Conseil des droits de l</w:t>
      </w:r>
      <w:r w:rsidR="009A3316">
        <w:rPr>
          <w:lang w:val="fr-CA"/>
        </w:rPr>
        <w:t>’</w:t>
      </w:r>
      <w:r w:rsidR="0080048E" w:rsidRPr="00CD5DD1">
        <w:rPr>
          <w:lang w:val="fr-CA"/>
        </w:rPr>
        <w:t>ho</w:t>
      </w:r>
      <w:r w:rsidR="00FE63FE" w:rsidRPr="00CD5DD1">
        <w:rPr>
          <w:lang w:val="fr-CA"/>
        </w:rPr>
        <w:t>mme</w:t>
      </w:r>
      <w:r w:rsidR="00BE25F2" w:rsidRPr="00CD5DD1">
        <w:rPr>
          <w:lang w:val="fr-CA"/>
        </w:rPr>
        <w:t>,</w:t>
      </w:r>
      <w:r w:rsidR="00FE63FE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FE63FE" w:rsidRPr="00CD5DD1">
        <w:rPr>
          <w:lang w:val="fr-CA"/>
        </w:rPr>
        <w:t>organe décisionnel de l</w:t>
      </w:r>
      <w:r w:rsidR="009A3316">
        <w:rPr>
          <w:lang w:val="fr-CA"/>
        </w:rPr>
        <w:t>’</w:t>
      </w:r>
      <w:r w:rsidR="00FE63FE" w:rsidRPr="00CD5DD1">
        <w:rPr>
          <w:lang w:val="fr-CA"/>
        </w:rPr>
        <w:t>I</w:t>
      </w:r>
      <w:r w:rsidR="0080048E" w:rsidRPr="00CD5DD1">
        <w:rPr>
          <w:lang w:val="fr-CA"/>
        </w:rPr>
        <w:t>nstitution</w:t>
      </w:r>
      <w:r w:rsidR="00BE25F2" w:rsidRPr="00CD5DD1">
        <w:rPr>
          <w:lang w:val="fr-CA"/>
        </w:rPr>
        <w:t>,</w:t>
      </w:r>
      <w:r w:rsidR="0080048E" w:rsidRPr="00CD5DD1">
        <w:rPr>
          <w:lang w:val="fr-CA"/>
        </w:rPr>
        <w:t xml:space="preserve"> </w:t>
      </w:r>
      <w:r w:rsidR="00FE63FE" w:rsidRPr="00CD5DD1">
        <w:rPr>
          <w:lang w:val="fr-CA"/>
        </w:rPr>
        <w:t>était achevée en</w:t>
      </w:r>
      <w:r w:rsidR="0080048E" w:rsidRPr="00CD5DD1">
        <w:rPr>
          <w:lang w:val="fr-CA"/>
        </w:rPr>
        <w:t xml:space="preserve"> septembre </w:t>
      </w:r>
      <w:r w:rsidR="00456662" w:rsidRPr="00CD5DD1">
        <w:rPr>
          <w:lang w:val="fr-CA"/>
        </w:rPr>
        <w:t xml:space="preserve">2012. </w:t>
      </w:r>
      <w:r w:rsidR="0080048E" w:rsidRPr="00CD5DD1">
        <w:rPr>
          <w:lang w:val="fr-CA"/>
        </w:rPr>
        <w:t>La loi dispose que l</w:t>
      </w:r>
      <w:r w:rsidR="009A3316">
        <w:rPr>
          <w:lang w:val="fr-CA"/>
        </w:rPr>
        <w:t>’</w:t>
      </w:r>
      <w:r w:rsidR="0080048E" w:rsidRPr="00CD5DD1">
        <w:rPr>
          <w:lang w:val="fr-CA"/>
        </w:rPr>
        <w:t>Institution est indépendante quant à son autorité et dans l</w:t>
      </w:r>
      <w:r w:rsidR="009A3316">
        <w:rPr>
          <w:lang w:val="fr-CA"/>
        </w:rPr>
        <w:t>’</w:t>
      </w:r>
      <w:r w:rsidR="0080048E" w:rsidRPr="00CD5DD1">
        <w:rPr>
          <w:lang w:val="fr-CA"/>
        </w:rPr>
        <w:t xml:space="preserve">exercice de ses fonctions. Elle est chargée de </w:t>
      </w:r>
      <w:r w:rsidR="00FE63FE" w:rsidRPr="00CD5DD1">
        <w:rPr>
          <w:lang w:val="fr-CA"/>
        </w:rPr>
        <w:t>la protection et d</w:t>
      </w:r>
      <w:r w:rsidR="0080048E" w:rsidRPr="00CD5DD1">
        <w:rPr>
          <w:lang w:val="fr-CA"/>
        </w:rPr>
        <w:t>u renforcement des droits de l</w:t>
      </w:r>
      <w:r w:rsidR="009A3316">
        <w:rPr>
          <w:lang w:val="fr-CA"/>
        </w:rPr>
        <w:t>’</w:t>
      </w:r>
      <w:r w:rsidR="0080048E" w:rsidRPr="00CD5DD1">
        <w:rPr>
          <w:lang w:val="fr-CA"/>
        </w:rPr>
        <w:t>homme et</w:t>
      </w:r>
      <w:r w:rsidR="00BE25F2" w:rsidRPr="00CD5DD1">
        <w:rPr>
          <w:lang w:val="fr-CA"/>
        </w:rPr>
        <w:t>,</w:t>
      </w:r>
      <w:r w:rsidR="0080048E" w:rsidRPr="00CD5DD1">
        <w:rPr>
          <w:lang w:val="fr-CA"/>
        </w:rPr>
        <w:t xml:space="preserve"> </w:t>
      </w:r>
      <w:r w:rsidR="00FE63FE" w:rsidRPr="00CD5DD1">
        <w:rPr>
          <w:lang w:val="fr-CA"/>
        </w:rPr>
        <w:t>à cette fin</w:t>
      </w:r>
      <w:r w:rsidR="00BE25F2" w:rsidRPr="00CD5DD1">
        <w:rPr>
          <w:lang w:val="fr-CA"/>
        </w:rPr>
        <w:t>,</w:t>
      </w:r>
      <w:r w:rsidR="0080048E" w:rsidRPr="00CD5DD1">
        <w:rPr>
          <w:lang w:val="fr-CA"/>
        </w:rPr>
        <w:t xml:space="preserve"> de </w:t>
      </w:r>
      <w:r w:rsidR="00FE63FE" w:rsidRPr="00CD5DD1">
        <w:rPr>
          <w:lang w:val="fr-CA"/>
        </w:rPr>
        <w:t>conduire</w:t>
      </w:r>
      <w:r w:rsidR="0080048E" w:rsidRPr="00CD5DD1">
        <w:rPr>
          <w:lang w:val="fr-CA"/>
        </w:rPr>
        <w:t xml:space="preserve"> des enquêtes et des </w:t>
      </w:r>
      <w:r w:rsidR="00FE63FE" w:rsidRPr="00CD5DD1">
        <w:rPr>
          <w:lang w:val="fr-CA"/>
        </w:rPr>
        <w:t xml:space="preserve">travaux de </w:t>
      </w:r>
      <w:r w:rsidR="0080048E" w:rsidRPr="00CD5DD1">
        <w:rPr>
          <w:lang w:val="fr-CA"/>
        </w:rPr>
        <w:t>recherche</w:t>
      </w:r>
      <w:r w:rsidR="00BE25F2" w:rsidRPr="00CD5DD1">
        <w:rPr>
          <w:lang w:val="fr-CA"/>
        </w:rPr>
        <w:t>,</w:t>
      </w:r>
      <w:r w:rsidR="0080048E" w:rsidRPr="00CD5DD1">
        <w:rPr>
          <w:lang w:val="fr-CA"/>
        </w:rPr>
        <w:t xml:space="preserve"> de préparer des rapports</w:t>
      </w:r>
      <w:r w:rsidR="00BE25F2" w:rsidRPr="00CD5DD1">
        <w:rPr>
          <w:lang w:val="fr-CA"/>
        </w:rPr>
        <w:t>,</w:t>
      </w:r>
      <w:r w:rsidR="0080048E" w:rsidRPr="00CD5DD1">
        <w:rPr>
          <w:lang w:val="fr-CA"/>
        </w:rPr>
        <w:t xml:space="preserve"> de présenter des avis et des recommandations</w:t>
      </w:r>
      <w:r w:rsidR="00BE25F2" w:rsidRPr="00CD5DD1">
        <w:rPr>
          <w:lang w:val="fr-CA"/>
        </w:rPr>
        <w:t>,</w:t>
      </w:r>
      <w:r w:rsidR="0080048E" w:rsidRPr="00CD5DD1">
        <w:rPr>
          <w:lang w:val="fr-CA"/>
        </w:rPr>
        <w:t xml:space="preserve"> de mener des activités d</w:t>
      </w:r>
      <w:r w:rsidR="009A3316">
        <w:rPr>
          <w:lang w:val="fr-CA"/>
        </w:rPr>
        <w:t>’</w:t>
      </w:r>
      <w:r w:rsidR="0080048E" w:rsidRPr="00CD5DD1">
        <w:rPr>
          <w:lang w:val="fr-CA"/>
        </w:rPr>
        <w:t>information</w:t>
      </w:r>
      <w:r w:rsidR="00BE25F2" w:rsidRPr="00CD5DD1">
        <w:rPr>
          <w:lang w:val="fr-CA"/>
        </w:rPr>
        <w:t>,</w:t>
      </w:r>
      <w:r w:rsidR="0080048E" w:rsidRPr="00CD5DD1">
        <w:rPr>
          <w:lang w:val="fr-CA"/>
        </w:rPr>
        <w:t xml:space="preserve"> de sensibilisation et de formation</w:t>
      </w:r>
      <w:r w:rsidR="00BE25F2" w:rsidRPr="00CD5DD1">
        <w:rPr>
          <w:lang w:val="fr-CA"/>
        </w:rPr>
        <w:t>,</w:t>
      </w:r>
      <w:r w:rsidR="0080048E" w:rsidRPr="00CD5DD1">
        <w:rPr>
          <w:lang w:val="fr-CA"/>
        </w:rPr>
        <w:t xml:space="preserve"> et d</w:t>
      </w:r>
      <w:r w:rsidR="009A3316">
        <w:rPr>
          <w:lang w:val="fr-CA"/>
        </w:rPr>
        <w:t>’</w:t>
      </w:r>
      <w:r w:rsidR="00FE63FE" w:rsidRPr="00CD5DD1">
        <w:rPr>
          <w:lang w:val="fr-CA"/>
        </w:rPr>
        <w:t>instruire</w:t>
      </w:r>
      <w:r w:rsidR="00005755" w:rsidRPr="00CD5DD1">
        <w:rPr>
          <w:lang w:val="fr-CA"/>
        </w:rPr>
        <w:t xml:space="preserve"> les allégations de violation</w:t>
      </w:r>
      <w:r w:rsidR="00D3274A" w:rsidRPr="00CD5DD1">
        <w:rPr>
          <w:lang w:val="fr-CA"/>
        </w:rPr>
        <w:t xml:space="preserve"> des droits de l</w:t>
      </w:r>
      <w:r w:rsidR="009A3316">
        <w:rPr>
          <w:lang w:val="fr-CA"/>
        </w:rPr>
        <w:t>’</w:t>
      </w:r>
      <w:r w:rsidR="00D3274A" w:rsidRPr="00CD5DD1">
        <w:rPr>
          <w:lang w:val="fr-CA"/>
        </w:rPr>
        <w:t>homme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51.</w:t>
      </w:r>
      <w:r w:rsidRPr="00CD5DD1">
        <w:rPr>
          <w:lang w:val="fr-CA"/>
        </w:rPr>
        <w:tab/>
      </w:r>
      <w:r w:rsidR="00D3274A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D3274A" w:rsidRPr="00CD5DD1">
        <w:rPr>
          <w:lang w:val="fr-CA"/>
        </w:rPr>
        <w:t>Institution nationale des droits de l</w:t>
      </w:r>
      <w:r w:rsidR="009A3316">
        <w:rPr>
          <w:lang w:val="fr-CA"/>
        </w:rPr>
        <w:t>’</w:t>
      </w:r>
      <w:r w:rsidR="00D3274A" w:rsidRPr="00CD5DD1">
        <w:rPr>
          <w:lang w:val="fr-CA"/>
        </w:rPr>
        <w:t>homme est un</w:t>
      </w:r>
      <w:r w:rsidR="00763708" w:rsidRPr="00CD5DD1">
        <w:rPr>
          <w:lang w:val="fr-CA"/>
        </w:rPr>
        <w:t>e personne morale publique</w:t>
      </w:r>
      <w:r w:rsidR="00D3274A" w:rsidRPr="00CD5DD1">
        <w:rPr>
          <w:lang w:val="fr-CA"/>
        </w:rPr>
        <w:t xml:space="preserve"> doté</w:t>
      </w:r>
      <w:r w:rsidR="00D416ED" w:rsidRPr="00CD5DD1">
        <w:rPr>
          <w:lang w:val="fr-CA"/>
        </w:rPr>
        <w:t>e</w:t>
      </w:r>
      <w:r w:rsidR="00D3274A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D3274A" w:rsidRPr="00CD5DD1">
        <w:rPr>
          <w:lang w:val="fr-CA"/>
        </w:rPr>
        <w:t>une autonomie administrative et financière</w:t>
      </w:r>
      <w:r w:rsidR="00456662" w:rsidRPr="00CD5DD1">
        <w:rPr>
          <w:lang w:val="fr-CA"/>
        </w:rPr>
        <w:t xml:space="preserve">. </w:t>
      </w:r>
      <w:r w:rsidR="00D3274A" w:rsidRPr="00CD5DD1">
        <w:rPr>
          <w:lang w:val="fr-CA"/>
        </w:rPr>
        <w:t>Elle est indépen</w:t>
      </w:r>
      <w:r w:rsidR="00005755" w:rsidRPr="00CD5DD1">
        <w:rPr>
          <w:lang w:val="fr-CA"/>
        </w:rPr>
        <w:t xml:space="preserve">dante quant à ses fonctions et </w:t>
      </w:r>
      <w:r w:rsidR="00B56E4A" w:rsidRPr="00CD5DD1">
        <w:rPr>
          <w:lang w:val="fr-CA"/>
        </w:rPr>
        <w:t xml:space="preserve">à </w:t>
      </w:r>
      <w:r w:rsidR="00005755" w:rsidRPr="00CD5DD1">
        <w:rPr>
          <w:lang w:val="fr-CA"/>
        </w:rPr>
        <w:t>s</w:t>
      </w:r>
      <w:r w:rsidR="00D3274A" w:rsidRPr="00CD5DD1">
        <w:rPr>
          <w:lang w:val="fr-CA"/>
        </w:rPr>
        <w:t>on autorité</w:t>
      </w:r>
      <w:r w:rsidR="00B56E4A" w:rsidRPr="00CD5DD1">
        <w:rPr>
          <w:lang w:val="fr-CA"/>
        </w:rPr>
        <w:t xml:space="preserve"> et</w:t>
      </w:r>
      <w:r w:rsidR="00456662" w:rsidRPr="00CD5DD1">
        <w:rPr>
          <w:lang w:val="fr-CA"/>
        </w:rPr>
        <w:t xml:space="preserve"> </w:t>
      </w:r>
      <w:r w:rsidR="00D3274A" w:rsidRPr="00CD5DD1">
        <w:rPr>
          <w:lang w:val="fr-CA"/>
        </w:rPr>
        <w:t>ne peut recevoir d</w:t>
      </w:r>
      <w:r w:rsidR="009A3316">
        <w:rPr>
          <w:lang w:val="fr-CA"/>
        </w:rPr>
        <w:t>’</w:t>
      </w:r>
      <w:r w:rsidR="00D3274A" w:rsidRPr="00CD5DD1">
        <w:rPr>
          <w:lang w:val="fr-CA"/>
        </w:rPr>
        <w:t xml:space="preserve">instructions </w:t>
      </w:r>
      <w:r w:rsidR="00005755" w:rsidRPr="00CD5DD1">
        <w:rPr>
          <w:lang w:val="fr-CA"/>
        </w:rPr>
        <w:t>ou d</w:t>
      </w:r>
      <w:r w:rsidR="009A3316">
        <w:rPr>
          <w:lang w:val="fr-CA"/>
        </w:rPr>
        <w:t>’</w:t>
      </w:r>
      <w:r w:rsidR="00005755" w:rsidRPr="00CD5DD1">
        <w:rPr>
          <w:lang w:val="fr-CA"/>
        </w:rPr>
        <w:t>ordres</w:t>
      </w:r>
      <w:r w:rsidR="00BE25F2" w:rsidRPr="00CD5DD1">
        <w:rPr>
          <w:lang w:val="fr-CA"/>
        </w:rPr>
        <w:t>,</w:t>
      </w:r>
      <w:r w:rsidR="00005755" w:rsidRPr="00CD5DD1">
        <w:rPr>
          <w:lang w:val="fr-CA"/>
        </w:rPr>
        <w:t xml:space="preserve"> de recommandations ou</w:t>
      </w:r>
      <w:r w:rsidR="00D3274A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005755" w:rsidRPr="00CD5DD1">
        <w:rPr>
          <w:lang w:val="fr-CA"/>
        </w:rPr>
        <w:t>a</w:t>
      </w:r>
      <w:r w:rsidR="00D3274A" w:rsidRPr="00CD5DD1">
        <w:rPr>
          <w:lang w:val="fr-CA"/>
        </w:rPr>
        <w:t xml:space="preserve">vis </w:t>
      </w:r>
      <w:r w:rsidR="00005755" w:rsidRPr="00CD5DD1">
        <w:rPr>
          <w:lang w:val="fr-CA"/>
        </w:rPr>
        <w:t>à cet égard</w:t>
      </w:r>
      <w:r w:rsidR="00D3274A" w:rsidRPr="00CD5DD1">
        <w:rPr>
          <w:lang w:val="fr-CA"/>
        </w:rPr>
        <w:t>. Du fai</w:t>
      </w:r>
      <w:r w:rsidR="00005755" w:rsidRPr="00CD5DD1">
        <w:rPr>
          <w:lang w:val="fr-CA"/>
        </w:rPr>
        <w:t>t de son</w:t>
      </w:r>
      <w:r w:rsidR="00D3274A" w:rsidRPr="00CD5DD1">
        <w:rPr>
          <w:lang w:val="fr-CA"/>
        </w:rPr>
        <w:t xml:space="preserve"> autonomie administrative et financière</w:t>
      </w:r>
      <w:r w:rsidR="00BE25F2" w:rsidRPr="00CD5DD1">
        <w:rPr>
          <w:lang w:val="fr-CA"/>
        </w:rPr>
        <w:t>,</w:t>
      </w:r>
      <w:r w:rsidR="00D3274A" w:rsidRPr="00CD5DD1">
        <w:rPr>
          <w:lang w:val="fr-CA"/>
        </w:rPr>
        <w:t xml:space="preserve"> elle dispose de son propre budget</w:t>
      </w:r>
      <w:r w:rsidR="00BE25F2" w:rsidRPr="00CD5DD1">
        <w:rPr>
          <w:lang w:val="fr-CA"/>
        </w:rPr>
        <w:t>,</w:t>
      </w:r>
      <w:r w:rsidR="00D3274A" w:rsidRPr="00CD5DD1">
        <w:rPr>
          <w:lang w:val="fr-CA"/>
        </w:rPr>
        <w:t xml:space="preserve"> de son personnel et de ses biens et est autorisée à prendre ses propres dispositions administratives concernant des aspects</w:t>
      </w:r>
      <w:r w:rsidR="00BB0F93" w:rsidRPr="00CD5DD1">
        <w:rPr>
          <w:lang w:val="fr-CA"/>
        </w:rPr>
        <w:t xml:space="preserve"> relevant de sa compétence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52.</w:t>
      </w:r>
      <w:r w:rsidRPr="00CD5DD1">
        <w:rPr>
          <w:lang w:val="fr-CA"/>
        </w:rPr>
        <w:tab/>
      </w:r>
      <w:r w:rsidR="00BB0F93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BB0F93" w:rsidRPr="00CD5DD1">
        <w:rPr>
          <w:lang w:val="fr-CA"/>
        </w:rPr>
        <w:t>Institution nationale des droits de l</w:t>
      </w:r>
      <w:r w:rsidR="009A3316">
        <w:rPr>
          <w:lang w:val="fr-CA"/>
        </w:rPr>
        <w:t>’</w:t>
      </w:r>
      <w:r w:rsidR="00BB0F93" w:rsidRPr="00CD5DD1">
        <w:rPr>
          <w:lang w:val="fr-CA"/>
        </w:rPr>
        <w:t>homme est dotée d</w:t>
      </w:r>
      <w:r w:rsidR="009A3316">
        <w:rPr>
          <w:lang w:val="fr-CA"/>
        </w:rPr>
        <w:t>’</w:t>
      </w:r>
      <w:r w:rsidR="00BB0F93" w:rsidRPr="00CD5DD1">
        <w:rPr>
          <w:lang w:val="fr-CA"/>
        </w:rPr>
        <w:t>un vaste mandat au regard de la protection et de la promotion des droits de l</w:t>
      </w:r>
      <w:r w:rsidR="009A3316">
        <w:rPr>
          <w:lang w:val="fr-CA"/>
        </w:rPr>
        <w:t>’</w:t>
      </w:r>
      <w:r w:rsidR="00BB0F93" w:rsidRPr="00CD5DD1">
        <w:rPr>
          <w:lang w:val="fr-CA"/>
        </w:rPr>
        <w:t xml:space="preserve">homme. </w:t>
      </w:r>
      <w:r w:rsidR="00005755" w:rsidRPr="00CD5DD1">
        <w:rPr>
          <w:lang w:val="fr-CA"/>
        </w:rPr>
        <w:t>Il va de soi que l</w:t>
      </w:r>
      <w:r w:rsidR="00BB0F93" w:rsidRPr="00CD5DD1">
        <w:rPr>
          <w:lang w:val="fr-CA"/>
        </w:rPr>
        <w:t>e mandat couvre la lutte contre la discrimination raciale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53.</w:t>
      </w:r>
      <w:r w:rsidRPr="00CD5DD1">
        <w:rPr>
          <w:lang w:val="fr-CA"/>
        </w:rPr>
        <w:tab/>
      </w:r>
      <w:r w:rsidR="00BB0F93" w:rsidRPr="00CD5DD1">
        <w:rPr>
          <w:lang w:val="fr-CA"/>
        </w:rPr>
        <w:t>La loi sur l</w:t>
      </w:r>
      <w:r w:rsidR="009A3316">
        <w:rPr>
          <w:lang w:val="fr-CA"/>
        </w:rPr>
        <w:t>’</w:t>
      </w:r>
      <w:r w:rsidR="00BB0F93" w:rsidRPr="00CD5DD1">
        <w:rPr>
          <w:lang w:val="fr-CA"/>
        </w:rPr>
        <w:t>Institution du médiateur est entrée en vigueur le</w:t>
      </w:r>
      <w:r w:rsidR="00456662" w:rsidRPr="00CD5DD1">
        <w:rPr>
          <w:lang w:val="fr-CA"/>
        </w:rPr>
        <w:t xml:space="preserve"> 29 </w:t>
      </w:r>
      <w:r w:rsidR="00CC3646" w:rsidRPr="00CD5DD1">
        <w:rPr>
          <w:lang w:val="fr-CA"/>
        </w:rPr>
        <w:t>juin</w:t>
      </w:r>
      <w:r w:rsidR="00456662" w:rsidRPr="00CD5DD1">
        <w:rPr>
          <w:lang w:val="fr-CA"/>
        </w:rPr>
        <w:t xml:space="preserve"> 2012. </w:t>
      </w:r>
      <w:r w:rsidR="00005755" w:rsidRPr="00CD5DD1">
        <w:rPr>
          <w:lang w:val="fr-CA"/>
        </w:rPr>
        <w:t>Elle</w:t>
      </w:r>
      <w:r w:rsidR="00BB0F93" w:rsidRPr="00CD5DD1">
        <w:rPr>
          <w:lang w:val="fr-CA"/>
        </w:rPr>
        <w:t xml:space="preserve"> </w:t>
      </w:r>
      <w:r w:rsidR="003323E7" w:rsidRPr="00CD5DD1">
        <w:rPr>
          <w:lang w:val="fr-CA"/>
        </w:rPr>
        <w:t>précise</w:t>
      </w:r>
      <w:r w:rsidR="00BB0F93" w:rsidRPr="00CD5DD1">
        <w:rPr>
          <w:lang w:val="fr-CA"/>
        </w:rPr>
        <w:t xml:space="preserve"> que le médiateur </w:t>
      </w:r>
      <w:r w:rsidR="001C34D2" w:rsidRPr="00CD5DD1">
        <w:rPr>
          <w:lang w:val="fr-CA"/>
        </w:rPr>
        <w:t>est placé sous l</w:t>
      </w:r>
      <w:r w:rsidR="009A3316">
        <w:rPr>
          <w:lang w:val="fr-CA"/>
        </w:rPr>
        <w:t>’</w:t>
      </w:r>
      <w:r w:rsidR="001C34D2" w:rsidRPr="00CD5DD1">
        <w:rPr>
          <w:lang w:val="fr-CA"/>
        </w:rPr>
        <w:t>autorité</w:t>
      </w:r>
      <w:r w:rsidR="00BB0F93" w:rsidRPr="00CD5DD1">
        <w:rPr>
          <w:lang w:val="fr-CA"/>
        </w:rPr>
        <w:t xml:space="preserve"> du Parlement</w:t>
      </w:r>
      <w:r w:rsidR="00BE25F2" w:rsidRPr="00CD5DD1">
        <w:rPr>
          <w:lang w:val="fr-CA"/>
        </w:rPr>
        <w:t>,</w:t>
      </w:r>
      <w:r w:rsidR="003323E7" w:rsidRPr="00CD5DD1">
        <w:rPr>
          <w:lang w:val="fr-CA"/>
        </w:rPr>
        <w:t xml:space="preserve"> doté du statut de personne morale publique</w:t>
      </w:r>
      <w:r w:rsidR="00BE25F2" w:rsidRPr="00CD5DD1">
        <w:rPr>
          <w:lang w:val="fr-CA"/>
        </w:rPr>
        <w:t>,</w:t>
      </w:r>
      <w:r w:rsidR="003323E7" w:rsidRPr="00CD5DD1">
        <w:rPr>
          <w:lang w:val="fr-CA"/>
        </w:rPr>
        <w:t xml:space="preserve"> et</w:t>
      </w:r>
      <w:r w:rsidR="00BB0F93" w:rsidRPr="00CD5DD1">
        <w:rPr>
          <w:lang w:val="fr-CA"/>
        </w:rPr>
        <w:t xml:space="preserve"> </w:t>
      </w:r>
      <w:r w:rsidR="00D416ED" w:rsidRPr="00CD5DD1">
        <w:rPr>
          <w:lang w:val="fr-CA"/>
        </w:rPr>
        <w:t>qu</w:t>
      </w:r>
      <w:r w:rsidR="009A3316">
        <w:rPr>
          <w:lang w:val="fr-CA"/>
        </w:rPr>
        <w:t>’</w:t>
      </w:r>
      <w:r w:rsidR="00D416ED" w:rsidRPr="00CD5DD1">
        <w:rPr>
          <w:lang w:val="fr-CA"/>
        </w:rPr>
        <w:t xml:space="preserve">il </w:t>
      </w:r>
      <w:r w:rsidR="00BB0F93" w:rsidRPr="00CD5DD1">
        <w:rPr>
          <w:lang w:val="fr-CA"/>
        </w:rPr>
        <w:t>dispo</w:t>
      </w:r>
      <w:r w:rsidR="003323E7" w:rsidRPr="00CD5DD1">
        <w:rPr>
          <w:lang w:val="fr-CA"/>
        </w:rPr>
        <w:t>se</w:t>
      </w:r>
      <w:r w:rsidR="00BB0F93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BB0F93" w:rsidRPr="00CD5DD1">
        <w:rPr>
          <w:lang w:val="fr-CA"/>
        </w:rPr>
        <w:t xml:space="preserve">un budget </w:t>
      </w:r>
      <w:r w:rsidR="003323E7" w:rsidRPr="00CD5DD1">
        <w:rPr>
          <w:lang w:val="fr-CA"/>
        </w:rPr>
        <w:t>propre</w:t>
      </w:r>
      <w:r w:rsidR="00BB0F93" w:rsidRPr="00CD5DD1">
        <w:rPr>
          <w:lang w:val="fr-CA"/>
        </w:rPr>
        <w:t>. Le médiateur est chargé d</w:t>
      </w:r>
      <w:r w:rsidR="009A3316">
        <w:rPr>
          <w:lang w:val="fr-CA"/>
        </w:rPr>
        <w:t>’</w:t>
      </w:r>
      <w:r w:rsidR="00BB0F93" w:rsidRPr="00CD5DD1">
        <w:rPr>
          <w:lang w:val="fr-CA"/>
        </w:rPr>
        <w:t>examiner et d</w:t>
      </w:r>
      <w:r w:rsidR="009A3316">
        <w:rPr>
          <w:lang w:val="fr-CA"/>
        </w:rPr>
        <w:t>’</w:t>
      </w:r>
      <w:r w:rsidR="00BB0F93" w:rsidRPr="00CD5DD1">
        <w:rPr>
          <w:lang w:val="fr-CA"/>
        </w:rPr>
        <w:t>instruire les plaintes relatives au fonctionnement de l</w:t>
      </w:r>
      <w:r w:rsidR="009A3316">
        <w:rPr>
          <w:lang w:val="fr-CA"/>
        </w:rPr>
        <w:t>’</w:t>
      </w:r>
      <w:r w:rsidR="00BB0F93" w:rsidRPr="00CD5DD1">
        <w:rPr>
          <w:lang w:val="fr-CA"/>
        </w:rPr>
        <w:t>administration</w:t>
      </w:r>
      <w:r w:rsidR="00BE25F2" w:rsidRPr="00CD5DD1">
        <w:rPr>
          <w:lang w:val="fr-CA"/>
        </w:rPr>
        <w:t>,</w:t>
      </w:r>
      <w:r w:rsidR="00BB0F93" w:rsidRPr="00CD5DD1">
        <w:rPr>
          <w:lang w:val="fr-CA"/>
        </w:rPr>
        <w:t xml:space="preserve"> c</w:t>
      </w:r>
      <w:r w:rsidR="009A3316">
        <w:rPr>
          <w:lang w:val="fr-CA"/>
        </w:rPr>
        <w:t>’</w:t>
      </w:r>
      <w:r w:rsidR="00BB0F93" w:rsidRPr="00CD5DD1">
        <w:rPr>
          <w:lang w:val="fr-CA"/>
        </w:rPr>
        <w:t>est-à-dire toutes sortes d</w:t>
      </w:r>
      <w:r w:rsidR="009A3316">
        <w:rPr>
          <w:lang w:val="fr-CA"/>
        </w:rPr>
        <w:t>’</w:t>
      </w:r>
      <w:r w:rsidR="00BB0F93" w:rsidRPr="00CD5DD1">
        <w:rPr>
          <w:lang w:val="fr-CA"/>
        </w:rPr>
        <w:t>actes et d</w:t>
      </w:r>
      <w:r w:rsidR="009A3316">
        <w:rPr>
          <w:lang w:val="fr-CA"/>
        </w:rPr>
        <w:t>’</w:t>
      </w:r>
      <w:r w:rsidR="00240017" w:rsidRPr="00CD5DD1">
        <w:rPr>
          <w:lang w:val="fr-CA"/>
        </w:rPr>
        <w:t>opérations</w:t>
      </w:r>
      <w:r w:rsidR="00BE25F2" w:rsidRPr="00CD5DD1">
        <w:rPr>
          <w:lang w:val="fr-CA"/>
        </w:rPr>
        <w:t>,</w:t>
      </w:r>
      <w:r w:rsidR="00BB0F93" w:rsidRPr="00CD5DD1">
        <w:rPr>
          <w:lang w:val="fr-CA"/>
        </w:rPr>
        <w:t xml:space="preserve"> comportements et actions de l</w:t>
      </w:r>
      <w:r w:rsidR="009A3316">
        <w:rPr>
          <w:lang w:val="fr-CA"/>
        </w:rPr>
        <w:t>’</w:t>
      </w:r>
      <w:r w:rsidR="00BB0F93" w:rsidRPr="00CD5DD1">
        <w:rPr>
          <w:lang w:val="fr-CA"/>
        </w:rPr>
        <w:t>administration</w:t>
      </w:r>
      <w:r w:rsidR="00BE25F2" w:rsidRPr="00CD5DD1">
        <w:rPr>
          <w:lang w:val="fr-CA"/>
        </w:rPr>
        <w:t>,</w:t>
      </w:r>
      <w:r w:rsidR="00BB0F93" w:rsidRPr="00CD5DD1">
        <w:rPr>
          <w:lang w:val="fr-CA"/>
        </w:rPr>
        <w:t xml:space="preserve"> quant </w:t>
      </w:r>
      <w:r w:rsidR="00005755" w:rsidRPr="00CD5DD1">
        <w:rPr>
          <w:lang w:val="fr-CA"/>
        </w:rPr>
        <w:t>au</w:t>
      </w:r>
      <w:r w:rsidR="00BB0F93" w:rsidRPr="00CD5DD1">
        <w:rPr>
          <w:lang w:val="fr-CA"/>
        </w:rPr>
        <w:t xml:space="preserve"> respect de </w:t>
      </w:r>
      <w:r w:rsidR="00CE5835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CE5835" w:rsidRPr="00CD5DD1">
        <w:rPr>
          <w:lang w:val="fr-CA"/>
        </w:rPr>
        <w:t>État de droit</w:t>
      </w:r>
      <w:r w:rsidR="00BB0F93" w:rsidRPr="00CD5DD1">
        <w:rPr>
          <w:lang w:val="fr-CA"/>
        </w:rPr>
        <w:t xml:space="preserve"> et de l</w:t>
      </w:r>
      <w:r w:rsidR="009A3316">
        <w:rPr>
          <w:lang w:val="fr-CA"/>
        </w:rPr>
        <w:t>’</w:t>
      </w:r>
      <w:r w:rsidR="00BB0F93" w:rsidRPr="00CD5DD1">
        <w:rPr>
          <w:lang w:val="fr-CA"/>
        </w:rPr>
        <w:t>équité</w:t>
      </w:r>
      <w:r w:rsidR="00BE25F2" w:rsidRPr="00CD5DD1">
        <w:rPr>
          <w:lang w:val="fr-CA"/>
        </w:rPr>
        <w:t>,</w:t>
      </w:r>
      <w:r w:rsidR="00BB0F93" w:rsidRPr="00CD5DD1">
        <w:rPr>
          <w:lang w:val="fr-CA"/>
        </w:rPr>
        <w:t xml:space="preserve"> </w:t>
      </w:r>
      <w:r w:rsidR="00005755" w:rsidRPr="00CD5DD1">
        <w:rPr>
          <w:lang w:val="fr-CA"/>
        </w:rPr>
        <w:t xml:space="preserve">selon </w:t>
      </w:r>
      <w:r w:rsidR="00BB0F93" w:rsidRPr="00CD5DD1">
        <w:rPr>
          <w:lang w:val="fr-CA"/>
        </w:rPr>
        <w:t>une co</w:t>
      </w:r>
      <w:r w:rsidR="00900E35" w:rsidRPr="00CD5DD1">
        <w:rPr>
          <w:lang w:val="fr-CA"/>
        </w:rPr>
        <w:t>nception</w:t>
      </w:r>
      <w:r w:rsidR="00BB0F93" w:rsidRPr="00CD5DD1">
        <w:rPr>
          <w:lang w:val="fr-CA"/>
        </w:rPr>
        <w:t xml:space="preserve"> de la justice fondée sur les droits de l</w:t>
      </w:r>
      <w:r w:rsidR="009A3316">
        <w:rPr>
          <w:lang w:val="fr-CA"/>
        </w:rPr>
        <w:t>’</w:t>
      </w:r>
      <w:r w:rsidR="00BB0F93" w:rsidRPr="00CD5DD1">
        <w:rPr>
          <w:lang w:val="fr-CA"/>
        </w:rPr>
        <w:t>homme</w:t>
      </w:r>
      <w:r w:rsidR="00456662" w:rsidRPr="00CD5DD1">
        <w:rPr>
          <w:lang w:val="fr-CA"/>
        </w:rPr>
        <w:t xml:space="preserve">. </w:t>
      </w:r>
      <w:r w:rsidR="00900E35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D416ED" w:rsidRPr="00CD5DD1">
        <w:rPr>
          <w:lang w:val="fr-CA"/>
        </w:rPr>
        <w:t>I</w:t>
      </w:r>
      <w:r w:rsidR="00456662" w:rsidRPr="00CD5DD1">
        <w:rPr>
          <w:lang w:val="fr-CA"/>
        </w:rPr>
        <w:t xml:space="preserve">nstitution </w:t>
      </w:r>
      <w:r w:rsidR="00900E35" w:rsidRPr="00CD5DD1">
        <w:rPr>
          <w:lang w:val="fr-CA"/>
        </w:rPr>
        <w:t>est également chargée d</w:t>
      </w:r>
      <w:r w:rsidR="009A3316">
        <w:rPr>
          <w:lang w:val="fr-CA"/>
        </w:rPr>
        <w:t>’</w:t>
      </w:r>
      <w:r w:rsidR="00900E35" w:rsidRPr="00CD5DD1">
        <w:rPr>
          <w:lang w:val="fr-CA"/>
        </w:rPr>
        <w:t>adresser des recommandations à l</w:t>
      </w:r>
      <w:r w:rsidR="009A3316">
        <w:rPr>
          <w:lang w:val="fr-CA"/>
        </w:rPr>
        <w:t>’</w:t>
      </w:r>
      <w:r w:rsidR="00900E35" w:rsidRPr="00CD5DD1">
        <w:rPr>
          <w:lang w:val="fr-CA"/>
        </w:rPr>
        <w:t>administration. Conformément au principe d</w:t>
      </w:r>
      <w:r w:rsidR="009A3316">
        <w:rPr>
          <w:lang w:val="fr-CA"/>
        </w:rPr>
        <w:t>’</w:t>
      </w:r>
      <w:r w:rsidR="00900E35" w:rsidRPr="00CD5DD1">
        <w:rPr>
          <w:lang w:val="fr-CA"/>
        </w:rPr>
        <w:t>indépendance</w:t>
      </w:r>
      <w:r w:rsidR="00BE25F2" w:rsidRPr="00CD5DD1">
        <w:rPr>
          <w:lang w:val="fr-CA"/>
        </w:rPr>
        <w:t>,</w:t>
      </w:r>
      <w:r w:rsidR="00900E35" w:rsidRPr="00CD5DD1">
        <w:rPr>
          <w:lang w:val="fr-CA"/>
        </w:rPr>
        <w:t xml:space="preserve"> le médiateur en chef e</w:t>
      </w:r>
      <w:r w:rsidR="00005755" w:rsidRPr="00CD5DD1">
        <w:rPr>
          <w:lang w:val="fr-CA"/>
        </w:rPr>
        <w:t xml:space="preserve">t ses adjoints </w:t>
      </w:r>
      <w:r w:rsidR="00900E35" w:rsidRPr="00CD5DD1">
        <w:rPr>
          <w:lang w:val="fr-CA"/>
        </w:rPr>
        <w:t>ne peuvent recevoir d</w:t>
      </w:r>
      <w:r w:rsidR="009A3316">
        <w:rPr>
          <w:lang w:val="fr-CA"/>
        </w:rPr>
        <w:t>’</w:t>
      </w:r>
      <w:r w:rsidR="00900E35" w:rsidRPr="00CD5DD1">
        <w:rPr>
          <w:lang w:val="fr-CA"/>
        </w:rPr>
        <w:t>ordres ou d</w:t>
      </w:r>
      <w:r w:rsidR="009A3316">
        <w:rPr>
          <w:lang w:val="fr-CA"/>
        </w:rPr>
        <w:t>’</w:t>
      </w:r>
      <w:r w:rsidR="00900E35" w:rsidRPr="00CD5DD1">
        <w:rPr>
          <w:lang w:val="fr-CA"/>
        </w:rPr>
        <w:t>instructions d</w:t>
      </w:r>
      <w:r w:rsidR="009A3316">
        <w:rPr>
          <w:lang w:val="fr-CA"/>
        </w:rPr>
        <w:t>’</w:t>
      </w:r>
      <w:r w:rsidR="00900E35" w:rsidRPr="00CD5DD1">
        <w:rPr>
          <w:lang w:val="fr-CA"/>
        </w:rPr>
        <w:t>une autorité</w:t>
      </w:r>
      <w:r w:rsidR="00BE25F2" w:rsidRPr="00CD5DD1">
        <w:rPr>
          <w:lang w:val="fr-CA"/>
        </w:rPr>
        <w:t>,</w:t>
      </w:r>
      <w:r w:rsidR="00900E35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900E35" w:rsidRPr="00CD5DD1">
        <w:rPr>
          <w:lang w:val="fr-CA"/>
        </w:rPr>
        <w:t>un organe</w:t>
      </w:r>
      <w:r w:rsidR="00BE25F2" w:rsidRPr="00CD5DD1">
        <w:rPr>
          <w:lang w:val="fr-CA"/>
        </w:rPr>
        <w:t>,</w:t>
      </w:r>
      <w:r w:rsidR="00900E35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900E35" w:rsidRPr="00CD5DD1">
        <w:rPr>
          <w:lang w:val="fr-CA"/>
        </w:rPr>
        <w:t>un bureau ou d</w:t>
      </w:r>
      <w:r w:rsidR="009A3316">
        <w:rPr>
          <w:lang w:val="fr-CA"/>
        </w:rPr>
        <w:t>’</w:t>
      </w:r>
      <w:r w:rsidR="00900E35" w:rsidRPr="00CD5DD1">
        <w:rPr>
          <w:lang w:val="fr-CA"/>
        </w:rPr>
        <w:t>une personne quelle qu</w:t>
      </w:r>
      <w:r w:rsidR="009A3316">
        <w:rPr>
          <w:lang w:val="fr-CA"/>
        </w:rPr>
        <w:t>’</w:t>
      </w:r>
      <w:r w:rsidR="00900E35" w:rsidRPr="00CD5DD1">
        <w:rPr>
          <w:lang w:val="fr-CA"/>
        </w:rPr>
        <w:t xml:space="preserve">elle soit </w:t>
      </w:r>
      <w:r w:rsidR="001C34D2" w:rsidRPr="00CD5DD1">
        <w:rPr>
          <w:lang w:val="fr-CA"/>
        </w:rPr>
        <w:t>concernant</w:t>
      </w:r>
      <w:r w:rsidR="00900E35" w:rsidRPr="00CD5DD1">
        <w:rPr>
          <w:lang w:val="fr-CA"/>
        </w:rPr>
        <w:t xml:space="preserve"> leurs fonctions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54.</w:t>
      </w:r>
      <w:r w:rsidRPr="00CD5DD1">
        <w:rPr>
          <w:lang w:val="fr-CA"/>
        </w:rPr>
        <w:tab/>
      </w:r>
      <w:r w:rsidR="00900E35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900E35" w:rsidRPr="00CD5DD1">
        <w:rPr>
          <w:lang w:val="fr-CA"/>
        </w:rPr>
        <w:t>Institution a commencé à recevoir des plaintes le</w:t>
      </w:r>
      <w:r w:rsidR="00456662" w:rsidRPr="00CD5DD1">
        <w:rPr>
          <w:lang w:val="fr-CA"/>
        </w:rPr>
        <w:t xml:space="preserve"> 29 </w:t>
      </w:r>
      <w:r w:rsidR="00CC3646" w:rsidRPr="00CD5DD1">
        <w:rPr>
          <w:lang w:val="fr-CA"/>
        </w:rPr>
        <w:t>mars</w:t>
      </w:r>
      <w:r w:rsidR="00456662" w:rsidRPr="00CD5DD1">
        <w:rPr>
          <w:lang w:val="fr-CA"/>
        </w:rPr>
        <w:t xml:space="preserve"> 2013 </w:t>
      </w:r>
      <w:r w:rsidR="00C869E0" w:rsidRPr="00CD5DD1">
        <w:rPr>
          <w:lang w:val="fr-CA"/>
        </w:rPr>
        <w:t>et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a</w:t>
      </w:r>
      <w:r w:rsidR="00900E35" w:rsidRPr="00CD5DD1">
        <w:rPr>
          <w:lang w:val="fr-CA"/>
        </w:rPr>
        <w:t>u</w:t>
      </w:r>
      <w:r w:rsidR="00456662" w:rsidRPr="00CD5DD1">
        <w:rPr>
          <w:lang w:val="fr-CA"/>
        </w:rPr>
        <w:t xml:space="preserve"> 6 </w:t>
      </w:r>
      <w:r w:rsidR="00CC3646" w:rsidRPr="00CD5DD1">
        <w:rPr>
          <w:lang w:val="fr-CA"/>
        </w:rPr>
        <w:t>décembre</w:t>
      </w:r>
      <w:r w:rsidR="00900E35" w:rsidRPr="00CD5DD1">
        <w:rPr>
          <w:lang w:val="fr-CA"/>
        </w:rPr>
        <w:t xml:space="preserve"> 2013</w:t>
      </w:r>
      <w:r w:rsidR="00BE25F2" w:rsidRPr="00CD5DD1">
        <w:rPr>
          <w:lang w:val="fr-CA"/>
        </w:rPr>
        <w:t>,</w:t>
      </w:r>
      <w:r w:rsidR="00900E35" w:rsidRPr="00CD5DD1">
        <w:rPr>
          <w:lang w:val="fr-CA"/>
        </w:rPr>
        <w:t xml:space="preserve"> 6</w:t>
      </w:r>
      <w:r w:rsidR="00DF3062" w:rsidRPr="00CD5DD1">
        <w:rPr>
          <w:lang w:val="fr-CA"/>
        </w:rPr>
        <w:t> </w:t>
      </w:r>
      <w:r w:rsidR="00456662" w:rsidRPr="00CD5DD1">
        <w:rPr>
          <w:lang w:val="fr-CA"/>
        </w:rPr>
        <w:t xml:space="preserve">983 </w:t>
      </w:r>
      <w:r w:rsidR="00900E35" w:rsidRPr="00CD5DD1">
        <w:rPr>
          <w:lang w:val="fr-CA"/>
        </w:rPr>
        <w:t>re</w:t>
      </w:r>
      <w:r w:rsidR="00B35131" w:rsidRPr="00CD5DD1">
        <w:rPr>
          <w:lang w:val="fr-CA"/>
        </w:rPr>
        <w:t>cours a</w:t>
      </w:r>
      <w:r w:rsidR="00900E35" w:rsidRPr="00CD5DD1">
        <w:rPr>
          <w:lang w:val="fr-CA"/>
        </w:rPr>
        <w:t xml:space="preserve">vaient été </w:t>
      </w:r>
      <w:r w:rsidR="003323E7" w:rsidRPr="00CD5DD1">
        <w:rPr>
          <w:lang w:val="fr-CA"/>
        </w:rPr>
        <w:t>introduits</w:t>
      </w:r>
      <w:r w:rsidR="00900E35" w:rsidRPr="00CD5DD1">
        <w:rPr>
          <w:lang w:val="fr-CA"/>
        </w:rPr>
        <w:t>. L</w:t>
      </w:r>
      <w:r w:rsidR="009A3316">
        <w:rPr>
          <w:lang w:val="fr-CA"/>
        </w:rPr>
        <w:t>’</w:t>
      </w:r>
      <w:r w:rsidR="00B35131" w:rsidRPr="00CD5DD1">
        <w:rPr>
          <w:lang w:val="fr-CA"/>
        </w:rPr>
        <w:t>introduction d</w:t>
      </w:r>
      <w:r w:rsidR="009A3316">
        <w:rPr>
          <w:lang w:val="fr-CA"/>
        </w:rPr>
        <w:t>’</w:t>
      </w:r>
      <w:r w:rsidR="00B35131" w:rsidRPr="00CD5DD1">
        <w:rPr>
          <w:lang w:val="fr-CA"/>
        </w:rPr>
        <w:t>un recours</w:t>
      </w:r>
      <w:r w:rsidR="00900E35" w:rsidRPr="00CD5DD1">
        <w:rPr>
          <w:lang w:val="fr-CA"/>
        </w:rPr>
        <w:t xml:space="preserve"> est gratuit</w:t>
      </w:r>
      <w:r w:rsidR="00B35131" w:rsidRPr="00CD5DD1">
        <w:rPr>
          <w:lang w:val="fr-CA"/>
        </w:rPr>
        <w:t>e</w:t>
      </w:r>
      <w:r w:rsidR="00900E35" w:rsidRPr="00CD5DD1">
        <w:rPr>
          <w:lang w:val="fr-CA"/>
        </w:rPr>
        <w:t xml:space="preserve"> et </w:t>
      </w:r>
      <w:r w:rsidR="00B35131" w:rsidRPr="00CD5DD1">
        <w:rPr>
          <w:lang w:val="fr-CA"/>
        </w:rPr>
        <w:t>peut se faire en ligne</w:t>
      </w:r>
      <w:r w:rsidR="00900E35" w:rsidRPr="00CD5DD1">
        <w:rPr>
          <w:lang w:val="fr-CA"/>
        </w:rPr>
        <w:t xml:space="preserve"> ainsi</w:t>
      </w:r>
      <w:r w:rsidR="00B35131" w:rsidRPr="00CD5DD1">
        <w:rPr>
          <w:lang w:val="fr-CA"/>
        </w:rPr>
        <w:t xml:space="preserve"> qu</w:t>
      </w:r>
      <w:r w:rsidR="009A3316">
        <w:rPr>
          <w:lang w:val="fr-CA"/>
        </w:rPr>
        <w:t>’</w:t>
      </w:r>
      <w:r w:rsidR="00B35131" w:rsidRPr="00CD5DD1">
        <w:rPr>
          <w:lang w:val="fr-CA"/>
        </w:rPr>
        <w:t>auprès des gouvernorats et d</w:t>
      </w:r>
      <w:r w:rsidR="00900E35" w:rsidRPr="00CD5DD1">
        <w:rPr>
          <w:lang w:val="fr-CA"/>
        </w:rPr>
        <w:t>es gouvernorats de district dans les provinces et les districts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55.</w:t>
      </w:r>
      <w:r w:rsidRPr="00CD5DD1">
        <w:rPr>
          <w:lang w:val="fr-CA"/>
        </w:rPr>
        <w:tab/>
      </w:r>
      <w:r w:rsidR="00B35131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B35131" w:rsidRPr="00CD5DD1">
        <w:rPr>
          <w:lang w:val="fr-CA"/>
        </w:rPr>
        <w:t xml:space="preserve">Institution du médiateur peut mener des activités de promotion </w:t>
      </w:r>
      <w:r w:rsidR="00747A93" w:rsidRPr="00CD5DD1">
        <w:rPr>
          <w:lang w:val="fr-CA"/>
        </w:rPr>
        <w:t>sur</w:t>
      </w:r>
      <w:r w:rsidR="00B35131" w:rsidRPr="00CD5DD1">
        <w:rPr>
          <w:lang w:val="fr-CA"/>
        </w:rPr>
        <w:t xml:space="preserve"> les principes et les procédures de recours dans différentes langues </w:t>
      </w:r>
      <w:r w:rsidR="00747A93" w:rsidRPr="00CD5DD1">
        <w:rPr>
          <w:lang w:val="fr-CA"/>
        </w:rPr>
        <w:t>selon</w:t>
      </w:r>
      <w:r w:rsidR="00B35131" w:rsidRPr="00CD5DD1">
        <w:rPr>
          <w:lang w:val="fr-CA"/>
        </w:rPr>
        <w:t xml:space="preserve"> la réglementation pertinente. Ainsi</w:t>
      </w:r>
      <w:r w:rsidR="00BE25F2" w:rsidRPr="00CD5DD1">
        <w:rPr>
          <w:lang w:val="fr-CA"/>
        </w:rPr>
        <w:t>,</w:t>
      </w:r>
      <w:r w:rsidR="00B35131" w:rsidRPr="00CD5DD1">
        <w:rPr>
          <w:lang w:val="fr-CA"/>
        </w:rPr>
        <w:t xml:space="preserve"> des affiches et des brochures rédigées en turc</w:t>
      </w:r>
      <w:r w:rsidR="00BE25F2" w:rsidRPr="00CD5DD1">
        <w:rPr>
          <w:lang w:val="fr-CA"/>
        </w:rPr>
        <w:t>,</w:t>
      </w:r>
      <w:r w:rsidR="00B35131" w:rsidRPr="00CD5DD1">
        <w:rPr>
          <w:lang w:val="fr-CA"/>
        </w:rPr>
        <w:t xml:space="preserve"> anglais</w:t>
      </w:r>
      <w:r w:rsidR="00BE25F2" w:rsidRPr="00CD5DD1">
        <w:rPr>
          <w:lang w:val="fr-CA"/>
        </w:rPr>
        <w:t>,</w:t>
      </w:r>
      <w:r w:rsidR="00B35131" w:rsidRPr="00CD5DD1">
        <w:rPr>
          <w:lang w:val="fr-CA"/>
        </w:rPr>
        <w:t xml:space="preserve"> arabe et kurde ont été envoyées dans les provinces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56.</w:t>
      </w:r>
      <w:r w:rsidRPr="00CD5DD1">
        <w:rPr>
          <w:lang w:val="fr-CA"/>
        </w:rPr>
        <w:tab/>
      </w:r>
      <w:r w:rsidR="00B35131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B35131" w:rsidRPr="00CD5DD1">
        <w:rPr>
          <w:lang w:val="fr-CA"/>
        </w:rPr>
        <w:t>établissement du médiateur en</w:t>
      </w:r>
      <w:r w:rsidR="00456662" w:rsidRPr="00CD5DD1">
        <w:rPr>
          <w:lang w:val="fr-CA"/>
        </w:rPr>
        <w:t xml:space="preserve"> </w:t>
      </w:r>
      <w:r w:rsidR="00AF5E94" w:rsidRPr="00CD5DD1">
        <w:rPr>
          <w:lang w:val="fr-CA"/>
        </w:rPr>
        <w:t>Turquie</w:t>
      </w:r>
      <w:r w:rsidR="00456662" w:rsidRPr="00CD5DD1">
        <w:rPr>
          <w:lang w:val="fr-CA"/>
        </w:rPr>
        <w:t xml:space="preserve"> </w:t>
      </w:r>
      <w:r w:rsidR="00B35131" w:rsidRPr="00CD5DD1">
        <w:rPr>
          <w:lang w:val="fr-CA"/>
        </w:rPr>
        <w:t>est l</w:t>
      </w:r>
      <w:r w:rsidR="009A3316">
        <w:rPr>
          <w:lang w:val="fr-CA"/>
        </w:rPr>
        <w:t>’</w:t>
      </w:r>
      <w:r w:rsidR="00B35131" w:rsidRPr="00CD5DD1">
        <w:rPr>
          <w:lang w:val="fr-CA"/>
        </w:rPr>
        <w:t>une des mesures les plus importantes</w:t>
      </w:r>
      <w:r w:rsidR="00C05986" w:rsidRPr="00CD5DD1">
        <w:rPr>
          <w:lang w:val="fr-CA"/>
        </w:rPr>
        <w:t xml:space="preserve"> prises pour assurer la responsabilisation</w:t>
      </w:r>
      <w:r w:rsidR="00BE25F2" w:rsidRPr="00CD5DD1">
        <w:rPr>
          <w:lang w:val="fr-CA"/>
        </w:rPr>
        <w:t>,</w:t>
      </w:r>
      <w:r w:rsidR="00C05986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C05986" w:rsidRPr="00CD5DD1">
        <w:rPr>
          <w:lang w:val="fr-CA"/>
        </w:rPr>
        <w:t>équité et la transparence de l</w:t>
      </w:r>
      <w:r w:rsidR="009A3316">
        <w:rPr>
          <w:lang w:val="fr-CA"/>
        </w:rPr>
        <w:t>’</w:t>
      </w:r>
      <w:r w:rsidR="00C05986" w:rsidRPr="00CD5DD1">
        <w:rPr>
          <w:lang w:val="fr-CA"/>
        </w:rPr>
        <w:t>administration publique</w:t>
      </w:r>
      <w:r w:rsidR="00BE25F2" w:rsidRPr="00CD5DD1">
        <w:rPr>
          <w:lang w:val="fr-CA"/>
        </w:rPr>
        <w:t>,</w:t>
      </w:r>
      <w:r w:rsidR="00C05986" w:rsidRPr="00CD5DD1">
        <w:rPr>
          <w:lang w:val="fr-CA"/>
        </w:rPr>
        <w:t xml:space="preserve"> </w:t>
      </w:r>
      <w:r w:rsidR="00747A93" w:rsidRPr="00CD5DD1">
        <w:rPr>
          <w:lang w:val="fr-CA"/>
        </w:rPr>
        <w:t>grâce au</w:t>
      </w:r>
      <w:r w:rsidR="00C05986" w:rsidRPr="00CD5DD1">
        <w:rPr>
          <w:lang w:val="fr-CA"/>
        </w:rPr>
        <w:t xml:space="preserve"> traitement équitable</w:t>
      </w:r>
      <w:r w:rsidR="00BE25F2" w:rsidRPr="00CD5DD1">
        <w:rPr>
          <w:lang w:val="fr-CA"/>
        </w:rPr>
        <w:t>,</w:t>
      </w:r>
      <w:r w:rsidR="00C05986" w:rsidRPr="00CD5DD1">
        <w:rPr>
          <w:lang w:val="fr-CA"/>
        </w:rPr>
        <w:t xml:space="preserve"> rapide et gratuit des plaintes des citoyens </w:t>
      </w:r>
      <w:r w:rsidR="00A01EB4" w:rsidRPr="00CD5DD1">
        <w:rPr>
          <w:lang w:val="fr-CA"/>
        </w:rPr>
        <w:t>visant</w:t>
      </w:r>
      <w:r w:rsidR="00C05986" w:rsidRPr="00CD5DD1">
        <w:rPr>
          <w:lang w:val="fr-CA"/>
        </w:rPr>
        <w:t xml:space="preserve"> les services publics</w:t>
      </w:r>
      <w:r w:rsidR="00BE25F2" w:rsidRPr="00CD5DD1">
        <w:rPr>
          <w:lang w:val="fr-CA"/>
        </w:rPr>
        <w:t>,</w:t>
      </w:r>
      <w:r w:rsidR="00C05986" w:rsidRPr="00CD5DD1">
        <w:rPr>
          <w:lang w:val="fr-CA"/>
        </w:rPr>
        <w:t xml:space="preserve"> conformément à la législation. L</w:t>
      </w:r>
      <w:r w:rsidR="009A3316">
        <w:rPr>
          <w:lang w:val="fr-CA"/>
        </w:rPr>
        <w:t>’</w:t>
      </w:r>
      <w:r w:rsidR="00747A93" w:rsidRPr="00CD5DD1">
        <w:rPr>
          <w:lang w:val="fr-CA"/>
        </w:rPr>
        <w:t>instruction des</w:t>
      </w:r>
      <w:r w:rsidR="00C05986" w:rsidRPr="00CD5DD1">
        <w:rPr>
          <w:lang w:val="fr-CA"/>
        </w:rPr>
        <w:t xml:space="preserve"> allégations de toutes sortes </w:t>
      </w:r>
      <w:r w:rsidR="003323E7" w:rsidRPr="00CD5DD1">
        <w:rPr>
          <w:lang w:val="fr-CA"/>
        </w:rPr>
        <w:t>visant</w:t>
      </w:r>
      <w:r w:rsidR="00747A93" w:rsidRPr="00CD5DD1">
        <w:rPr>
          <w:lang w:val="fr-CA"/>
        </w:rPr>
        <w:t xml:space="preserve"> d</w:t>
      </w:r>
      <w:r w:rsidR="00C05986" w:rsidRPr="00CD5DD1">
        <w:rPr>
          <w:lang w:val="fr-CA"/>
        </w:rPr>
        <w:t>es fonctionnaires relève du mandat du médiateur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57.</w:t>
      </w:r>
      <w:r w:rsidRPr="00CD5DD1">
        <w:rPr>
          <w:lang w:val="fr-CA"/>
        </w:rPr>
        <w:tab/>
      </w:r>
      <w:r w:rsidR="00747A93" w:rsidRPr="00CD5DD1">
        <w:rPr>
          <w:lang w:val="fr-CA"/>
        </w:rPr>
        <w:t>D</w:t>
      </w:r>
      <w:r w:rsidR="00C05986" w:rsidRPr="00CD5DD1">
        <w:rPr>
          <w:lang w:val="fr-CA"/>
        </w:rPr>
        <w:t xml:space="preserve">es plaintes déposées devant le médiateur portant sur des allégations de discrimination sont </w:t>
      </w:r>
      <w:r w:rsidR="00747A93" w:rsidRPr="00CD5DD1">
        <w:rPr>
          <w:lang w:val="fr-CA"/>
        </w:rPr>
        <w:t>présentées</w:t>
      </w:r>
      <w:r w:rsidR="00C05986" w:rsidRPr="00CD5DD1">
        <w:rPr>
          <w:lang w:val="fr-CA"/>
        </w:rPr>
        <w:t xml:space="preserve"> </w:t>
      </w:r>
      <w:r w:rsidR="001A3B1C" w:rsidRPr="00CD5DD1">
        <w:rPr>
          <w:lang w:val="fr-CA"/>
        </w:rPr>
        <w:t>au</w:t>
      </w:r>
      <w:r w:rsidR="00C05986" w:rsidRPr="00CD5DD1">
        <w:rPr>
          <w:lang w:val="fr-CA"/>
        </w:rPr>
        <w:t xml:space="preserve"> </w:t>
      </w:r>
      <w:r w:rsidR="00C4589E" w:rsidRPr="00CD5DD1">
        <w:rPr>
          <w:lang w:val="fr-CA"/>
        </w:rPr>
        <w:t>paragraphe </w:t>
      </w:r>
      <w:r w:rsidR="00456662" w:rsidRPr="00CD5DD1">
        <w:rPr>
          <w:lang w:val="fr-CA"/>
        </w:rPr>
        <w:t>1</w:t>
      </w:r>
      <w:r w:rsidR="00185E4E" w:rsidRPr="00CD5DD1">
        <w:rPr>
          <w:lang w:val="fr-CA"/>
        </w:rPr>
        <w:t>83</w:t>
      </w:r>
      <w:r w:rsidR="00C05986" w:rsidRPr="00CD5DD1">
        <w:rPr>
          <w:lang w:val="fr-CA"/>
        </w:rPr>
        <w:t xml:space="preserve"> </w:t>
      </w:r>
      <w:r w:rsidR="001A3B1C" w:rsidRPr="00CD5DD1">
        <w:rPr>
          <w:lang w:val="fr-CA"/>
        </w:rPr>
        <w:t xml:space="preserve">de la section relative </w:t>
      </w:r>
      <w:r w:rsidR="00747A93" w:rsidRPr="00CD5DD1">
        <w:rPr>
          <w:lang w:val="fr-CA"/>
        </w:rPr>
        <w:t>à</w:t>
      </w:r>
      <w:r w:rsidR="00C05986" w:rsidRPr="00CD5DD1">
        <w:rPr>
          <w:lang w:val="fr-CA"/>
        </w:rPr>
        <w:t xml:space="preserve">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C05986" w:rsidRPr="00CD5DD1">
        <w:rPr>
          <w:lang w:val="fr-CA"/>
        </w:rPr>
        <w:t>6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58.</w:t>
      </w:r>
      <w:r w:rsidRPr="00CD5DD1">
        <w:rPr>
          <w:lang w:val="fr-CA"/>
        </w:rPr>
        <w:tab/>
      </w:r>
      <w:r w:rsidR="00747A93" w:rsidRPr="00CD5DD1">
        <w:rPr>
          <w:lang w:val="fr-CA"/>
        </w:rPr>
        <w:t>Depuis 1990</w:t>
      </w:r>
      <w:r w:rsidR="00BE25F2" w:rsidRPr="00CD5DD1">
        <w:rPr>
          <w:lang w:val="fr-CA"/>
        </w:rPr>
        <w:t>,</w:t>
      </w:r>
      <w:r w:rsidR="00747A93" w:rsidRPr="00CD5DD1">
        <w:rPr>
          <w:lang w:val="fr-CA"/>
        </w:rPr>
        <w:t xml:space="preserve"> la Commission parlementaire d</w:t>
      </w:r>
      <w:r w:rsidR="009A3316">
        <w:rPr>
          <w:lang w:val="fr-CA"/>
        </w:rPr>
        <w:t>’</w:t>
      </w:r>
      <w:r w:rsidR="009D42EF" w:rsidRPr="00CD5DD1">
        <w:rPr>
          <w:lang w:val="fr-CA"/>
        </w:rPr>
        <w:t>enquête sur les droits de l</w:t>
      </w:r>
      <w:r w:rsidR="009A3316">
        <w:rPr>
          <w:lang w:val="fr-CA"/>
        </w:rPr>
        <w:t>’</w:t>
      </w:r>
      <w:r w:rsidR="009D42EF" w:rsidRPr="00CD5DD1">
        <w:rPr>
          <w:lang w:val="fr-CA"/>
        </w:rPr>
        <w:t>homme fait office de mécanism</w:t>
      </w:r>
      <w:r w:rsidR="00747A93" w:rsidRPr="00CD5DD1">
        <w:rPr>
          <w:lang w:val="fr-CA"/>
        </w:rPr>
        <w:t>e parlementaire de surveillance</w:t>
      </w:r>
      <w:r w:rsidR="00B61910" w:rsidRPr="00CD5DD1">
        <w:rPr>
          <w:lang w:val="fr-CA"/>
        </w:rPr>
        <w:t>;</w:t>
      </w:r>
      <w:r w:rsidR="00747A93" w:rsidRPr="00CD5DD1">
        <w:rPr>
          <w:lang w:val="fr-CA"/>
        </w:rPr>
        <w:t xml:space="preserve"> elle</w:t>
      </w:r>
      <w:r w:rsidR="009D42EF" w:rsidRPr="00CD5DD1">
        <w:rPr>
          <w:lang w:val="fr-CA"/>
        </w:rPr>
        <w:t xml:space="preserve"> examin</w:t>
      </w:r>
      <w:r w:rsidR="00747A93" w:rsidRPr="00CD5DD1">
        <w:rPr>
          <w:lang w:val="fr-CA"/>
        </w:rPr>
        <w:t>e</w:t>
      </w:r>
      <w:r w:rsidR="009D42EF" w:rsidRPr="00CD5DD1">
        <w:rPr>
          <w:lang w:val="fr-CA"/>
        </w:rPr>
        <w:t xml:space="preserve"> </w:t>
      </w:r>
      <w:r w:rsidR="00747A93" w:rsidRPr="00CD5DD1">
        <w:rPr>
          <w:lang w:val="fr-CA"/>
        </w:rPr>
        <w:t>dans quelle mesure</w:t>
      </w:r>
      <w:r w:rsidR="009D42EF" w:rsidRPr="00CD5DD1">
        <w:rPr>
          <w:lang w:val="fr-CA"/>
        </w:rPr>
        <w:t xml:space="preserve"> les pratiques en vigueur en Turquie dans le domaine des droits de l</w:t>
      </w:r>
      <w:r w:rsidR="009A3316">
        <w:rPr>
          <w:lang w:val="fr-CA"/>
        </w:rPr>
        <w:t>’</w:t>
      </w:r>
      <w:r w:rsidR="009D42EF" w:rsidRPr="00CD5DD1">
        <w:rPr>
          <w:lang w:val="fr-CA"/>
        </w:rPr>
        <w:t xml:space="preserve">homme sont conformes aux </w:t>
      </w:r>
      <w:r w:rsidR="00417047" w:rsidRPr="00CD5DD1">
        <w:rPr>
          <w:lang w:val="fr-CA"/>
        </w:rPr>
        <w:t>dispositions</w:t>
      </w:r>
      <w:r w:rsidR="009D42EF" w:rsidRPr="00CD5DD1">
        <w:rPr>
          <w:lang w:val="fr-CA"/>
        </w:rPr>
        <w:t xml:space="preserve"> de la Constitution</w:t>
      </w:r>
      <w:r w:rsidR="00BE25F2" w:rsidRPr="00CD5DD1">
        <w:rPr>
          <w:lang w:val="fr-CA"/>
        </w:rPr>
        <w:t>,</w:t>
      </w:r>
      <w:r w:rsidR="009D42EF" w:rsidRPr="00CD5DD1">
        <w:rPr>
          <w:lang w:val="fr-CA"/>
        </w:rPr>
        <w:t xml:space="preserve"> de la législation nationale et des instruments internationaux auxquels le pays est partie. </w:t>
      </w:r>
      <w:r w:rsidR="00417047" w:rsidRPr="00CD5DD1">
        <w:rPr>
          <w:lang w:val="fr-CA"/>
        </w:rPr>
        <w:t>La Commission est investie de pouvoirs d</w:t>
      </w:r>
      <w:r w:rsidR="009A3316">
        <w:rPr>
          <w:lang w:val="fr-CA"/>
        </w:rPr>
        <w:t>’</w:t>
      </w:r>
      <w:r w:rsidR="00417047" w:rsidRPr="00CD5DD1">
        <w:rPr>
          <w:lang w:val="fr-CA"/>
        </w:rPr>
        <w:t>investigation et est habilitée</w:t>
      </w:r>
      <w:r w:rsidR="00BE25F2" w:rsidRPr="00CD5DD1">
        <w:rPr>
          <w:lang w:val="fr-CA"/>
        </w:rPr>
        <w:t>,</w:t>
      </w:r>
      <w:r w:rsidR="00417047" w:rsidRPr="00CD5DD1">
        <w:rPr>
          <w:lang w:val="fr-CA"/>
        </w:rPr>
        <w:t xml:space="preserve"> dans l</w:t>
      </w:r>
      <w:r w:rsidR="009A3316">
        <w:rPr>
          <w:lang w:val="fr-CA"/>
        </w:rPr>
        <w:t>’</w:t>
      </w:r>
      <w:r w:rsidR="00417047" w:rsidRPr="00CD5DD1">
        <w:rPr>
          <w:lang w:val="fr-CA"/>
        </w:rPr>
        <w:t>exercice de ses attributions</w:t>
      </w:r>
      <w:r w:rsidR="00BE25F2" w:rsidRPr="00CD5DD1">
        <w:rPr>
          <w:lang w:val="fr-CA"/>
        </w:rPr>
        <w:t>,</w:t>
      </w:r>
      <w:r w:rsidR="00417047" w:rsidRPr="00CD5DD1">
        <w:rPr>
          <w:lang w:val="fr-CA"/>
        </w:rPr>
        <w:t xml:space="preserve"> à demander des informations aux</w:t>
      </w:r>
      <w:r w:rsidR="00F548F6">
        <w:rPr>
          <w:lang w:val="fr-CA"/>
        </w:rPr>
        <w:t xml:space="preserve"> ministères et aux services du g</w:t>
      </w:r>
      <w:r w:rsidR="00417047" w:rsidRPr="00CD5DD1">
        <w:rPr>
          <w:lang w:val="fr-CA"/>
        </w:rPr>
        <w:t>ouvernement</w:t>
      </w:r>
      <w:r w:rsidR="00BE25F2" w:rsidRPr="00CD5DD1">
        <w:rPr>
          <w:lang w:val="fr-CA"/>
        </w:rPr>
        <w:t>,</w:t>
      </w:r>
      <w:r w:rsidR="00417047" w:rsidRPr="00CD5DD1">
        <w:rPr>
          <w:lang w:val="fr-CA"/>
        </w:rPr>
        <w:t xml:space="preserve"> aux autorités locales</w:t>
      </w:r>
      <w:r w:rsidR="00BE25F2" w:rsidRPr="00CD5DD1">
        <w:rPr>
          <w:lang w:val="fr-CA"/>
        </w:rPr>
        <w:t>,</w:t>
      </w:r>
      <w:r w:rsidR="00417047" w:rsidRPr="00CD5DD1">
        <w:rPr>
          <w:lang w:val="fr-CA"/>
        </w:rPr>
        <w:t xml:space="preserve"> aux universités et autres institutions publiques</w:t>
      </w:r>
      <w:r w:rsidR="00BE25F2" w:rsidRPr="00CD5DD1">
        <w:rPr>
          <w:lang w:val="fr-CA"/>
        </w:rPr>
        <w:t>,</w:t>
      </w:r>
      <w:r w:rsidR="00417047" w:rsidRPr="00CD5DD1">
        <w:rPr>
          <w:lang w:val="fr-CA"/>
        </w:rPr>
        <w:t xml:space="preserve"> ainsi qu</w:t>
      </w:r>
      <w:r w:rsidR="009A3316">
        <w:rPr>
          <w:lang w:val="fr-CA"/>
        </w:rPr>
        <w:t>’</w:t>
      </w:r>
      <w:r w:rsidR="00417047" w:rsidRPr="00CD5DD1">
        <w:rPr>
          <w:lang w:val="fr-CA"/>
        </w:rPr>
        <w:t>aux établissements privés</w:t>
      </w:r>
      <w:r w:rsidR="00BE25F2" w:rsidRPr="00CD5DD1">
        <w:rPr>
          <w:lang w:val="fr-CA"/>
        </w:rPr>
        <w:t>,</w:t>
      </w:r>
      <w:r w:rsidR="00417047" w:rsidRPr="00CD5DD1">
        <w:rPr>
          <w:lang w:val="fr-CA"/>
        </w:rPr>
        <w:t xml:space="preserve"> à y enquêter et à inviter leurs représentants à se présenter devant elle pour fournir des renseignements</w:t>
      </w:r>
      <w:r w:rsidR="00456662" w:rsidRPr="00CD5DD1">
        <w:rPr>
          <w:lang w:val="fr-CA"/>
        </w:rPr>
        <w:t xml:space="preserve">. </w:t>
      </w:r>
      <w:r w:rsidR="009D42EF" w:rsidRPr="00CD5DD1">
        <w:rPr>
          <w:lang w:val="fr-CA"/>
        </w:rPr>
        <w:t>La Commission effectue en outre des inspections d</w:t>
      </w:r>
      <w:r w:rsidR="00417047" w:rsidRPr="00CD5DD1">
        <w:rPr>
          <w:lang w:val="fr-CA"/>
        </w:rPr>
        <w:t>es centres de détention et d</w:t>
      </w:r>
      <w:r w:rsidR="009D42EF" w:rsidRPr="00CD5DD1">
        <w:rPr>
          <w:lang w:val="fr-CA"/>
        </w:rPr>
        <w:t xml:space="preserve">es </w:t>
      </w:r>
      <w:r w:rsidR="00417047" w:rsidRPr="00CD5DD1">
        <w:rPr>
          <w:lang w:val="fr-CA"/>
        </w:rPr>
        <w:t>établissements pénitentiaires avec ou sans notification préalable.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59.</w:t>
      </w:r>
      <w:r w:rsidRPr="00CD5DD1">
        <w:rPr>
          <w:lang w:val="fr-CA"/>
        </w:rPr>
        <w:tab/>
      </w:r>
      <w:r w:rsidR="009D42EF" w:rsidRPr="00CD5DD1">
        <w:rPr>
          <w:lang w:val="fr-CA"/>
        </w:rPr>
        <w:t xml:space="preserve">La Commission soumet à la présidence du Parlement un rapport annuel et des rapports spéciaux sur les questions relevant de son mandat et </w:t>
      </w:r>
      <w:r w:rsidR="00947586" w:rsidRPr="00CD5DD1">
        <w:rPr>
          <w:lang w:val="fr-CA"/>
        </w:rPr>
        <w:t>de</w:t>
      </w:r>
      <w:r w:rsidR="009D42EF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9D42EF" w:rsidRPr="00CD5DD1">
        <w:rPr>
          <w:lang w:val="fr-CA"/>
        </w:rPr>
        <w:t xml:space="preserve">exercice de ses fonctions. Ses conclusions sont transmises aux instances gouvernementales compétentes pour action. La Commission a gagné la confiance du public en exerçant avec efficacité ses compétences </w:t>
      </w:r>
      <w:r w:rsidR="00005755" w:rsidRPr="00CD5DD1">
        <w:rPr>
          <w:lang w:val="fr-CA"/>
        </w:rPr>
        <w:t>dans le cadre de l</w:t>
      </w:r>
      <w:r w:rsidR="009A3316">
        <w:rPr>
          <w:lang w:val="fr-CA"/>
        </w:rPr>
        <w:t>’</w:t>
      </w:r>
      <w:r w:rsidR="00005755" w:rsidRPr="00CD5DD1">
        <w:rPr>
          <w:lang w:val="fr-CA"/>
        </w:rPr>
        <w:t>instruction d</w:t>
      </w:r>
      <w:r w:rsidR="009D42EF" w:rsidRPr="00CD5DD1">
        <w:rPr>
          <w:lang w:val="fr-CA"/>
        </w:rPr>
        <w:t>es violations alléguées</w:t>
      </w:r>
      <w:r w:rsidR="00F3216B" w:rsidRPr="00CD5DD1">
        <w:rPr>
          <w:lang w:val="fr-CA"/>
        </w:rPr>
        <w:t xml:space="preserve">. La mission particulière de la Commission </w:t>
      </w:r>
      <w:r w:rsidR="003323E7" w:rsidRPr="00CD5DD1">
        <w:rPr>
          <w:lang w:val="fr-CA"/>
        </w:rPr>
        <w:t>au regard d</w:t>
      </w:r>
      <w:r w:rsidR="00F3216B" w:rsidRPr="00CD5DD1">
        <w:rPr>
          <w:lang w:val="fr-CA"/>
        </w:rPr>
        <w:t xml:space="preserve">es plaintes pour discrimination raciale est présentée aux </w:t>
      </w:r>
      <w:r w:rsidR="00DF3062" w:rsidRPr="00CD5DD1">
        <w:rPr>
          <w:lang w:val="fr-CA"/>
        </w:rPr>
        <w:t>paragraphes </w:t>
      </w:r>
      <w:r w:rsidR="00456662" w:rsidRPr="00CD5DD1">
        <w:rPr>
          <w:lang w:val="fr-CA"/>
        </w:rPr>
        <w:t>1</w:t>
      </w:r>
      <w:r w:rsidR="003D227F" w:rsidRPr="00CD5DD1">
        <w:rPr>
          <w:lang w:val="fr-CA"/>
        </w:rPr>
        <w:t>84</w:t>
      </w:r>
      <w:r w:rsidR="00417047" w:rsidRPr="00CD5DD1">
        <w:rPr>
          <w:lang w:val="fr-CA"/>
        </w:rPr>
        <w:t xml:space="preserve"> à </w:t>
      </w:r>
      <w:r w:rsidR="00456662" w:rsidRPr="00CD5DD1">
        <w:rPr>
          <w:lang w:val="fr-CA"/>
        </w:rPr>
        <w:t>1</w:t>
      </w:r>
      <w:r w:rsidR="003D227F" w:rsidRPr="00CD5DD1">
        <w:rPr>
          <w:lang w:val="fr-CA"/>
        </w:rPr>
        <w:t>87</w:t>
      </w:r>
      <w:r w:rsidR="00417047" w:rsidRPr="00CD5DD1">
        <w:rPr>
          <w:lang w:val="fr-CA"/>
        </w:rPr>
        <w:t xml:space="preserve"> de la section relative</w:t>
      </w:r>
      <w:r w:rsidR="00F3216B" w:rsidRPr="00CD5DD1">
        <w:rPr>
          <w:lang w:val="fr-CA"/>
        </w:rPr>
        <w:t xml:space="preserve">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F3216B" w:rsidRPr="00CD5DD1">
        <w:rPr>
          <w:lang w:val="fr-CA"/>
        </w:rPr>
        <w:t>6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60.</w:t>
      </w:r>
      <w:r w:rsidRPr="00CD5DD1">
        <w:rPr>
          <w:lang w:val="fr-CA"/>
        </w:rPr>
        <w:tab/>
      </w:r>
      <w:r w:rsidR="00DF3062" w:rsidRPr="00CD5DD1">
        <w:rPr>
          <w:lang w:val="fr-CA"/>
        </w:rPr>
        <w:t xml:space="preserve">À </w:t>
      </w:r>
      <w:r w:rsidR="00F3216B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F3216B" w:rsidRPr="00CD5DD1">
        <w:rPr>
          <w:lang w:val="fr-CA"/>
        </w:rPr>
        <w:t>issue d</w:t>
      </w:r>
      <w:r w:rsidR="009A3316">
        <w:rPr>
          <w:lang w:val="fr-CA"/>
        </w:rPr>
        <w:t>’</w:t>
      </w:r>
      <w:r w:rsidR="00F3216B" w:rsidRPr="00CD5DD1">
        <w:rPr>
          <w:lang w:val="fr-CA"/>
        </w:rPr>
        <w:t>un référendum tenu en septembre 2010</w:t>
      </w:r>
      <w:r w:rsidR="00BE25F2" w:rsidRPr="00CD5DD1">
        <w:rPr>
          <w:lang w:val="fr-CA"/>
        </w:rPr>
        <w:t>,</w:t>
      </w:r>
      <w:r w:rsidR="00F3216B" w:rsidRPr="00CD5DD1">
        <w:rPr>
          <w:lang w:val="fr-CA"/>
        </w:rPr>
        <w:t xml:space="preserve"> une série d</w:t>
      </w:r>
      <w:r w:rsidR="009A3316">
        <w:rPr>
          <w:lang w:val="fr-CA"/>
        </w:rPr>
        <w:t>’</w:t>
      </w:r>
      <w:r w:rsidR="00F3216B" w:rsidRPr="00CD5DD1">
        <w:rPr>
          <w:lang w:val="fr-CA"/>
        </w:rPr>
        <w:t>amendements à la Constitution a ouvert la voie au droit des particuliers de saisir la Cour constitutionnelle. Le but principal de l</w:t>
      </w:r>
      <w:r w:rsidR="009A3316">
        <w:rPr>
          <w:lang w:val="fr-CA"/>
        </w:rPr>
        <w:t>’</w:t>
      </w:r>
      <w:r w:rsidR="00F3216B" w:rsidRPr="00CD5DD1">
        <w:rPr>
          <w:lang w:val="fr-CA"/>
        </w:rPr>
        <w:t>adoption d</w:t>
      </w:r>
      <w:r w:rsidR="009A3316">
        <w:rPr>
          <w:lang w:val="fr-CA"/>
        </w:rPr>
        <w:t>’</w:t>
      </w:r>
      <w:r w:rsidR="00F3216B" w:rsidRPr="00CD5DD1">
        <w:rPr>
          <w:lang w:val="fr-CA"/>
        </w:rPr>
        <w:t xml:space="preserve">un mécanisme de recours individuel est de résoudre les affaires de violation des droits fondamentaux </w:t>
      </w:r>
      <w:r w:rsidR="00DD7062" w:rsidRPr="00CD5DD1">
        <w:rPr>
          <w:lang w:val="fr-CA"/>
        </w:rPr>
        <w:t>dans le cadre du</w:t>
      </w:r>
      <w:r w:rsidR="00F3216B" w:rsidRPr="00CD5DD1">
        <w:rPr>
          <w:lang w:val="fr-CA"/>
        </w:rPr>
        <w:t xml:space="preserve"> droit interne. En outre</w:t>
      </w:r>
      <w:r w:rsidR="00BE25F2" w:rsidRPr="00CD5DD1">
        <w:rPr>
          <w:lang w:val="fr-CA"/>
        </w:rPr>
        <w:t>,</w:t>
      </w:r>
      <w:r w:rsidR="00F3216B" w:rsidRPr="00CD5DD1">
        <w:rPr>
          <w:lang w:val="fr-CA"/>
        </w:rPr>
        <w:t xml:space="preserve"> le mécanisme </w:t>
      </w:r>
      <w:r w:rsidR="00CE5835" w:rsidRPr="00CD5DD1">
        <w:rPr>
          <w:lang w:val="fr-CA"/>
        </w:rPr>
        <w:t xml:space="preserve">devrait permettre </w:t>
      </w:r>
      <w:r w:rsidR="00F3216B" w:rsidRPr="00CD5DD1">
        <w:rPr>
          <w:lang w:val="fr-CA"/>
        </w:rPr>
        <w:t xml:space="preserve">de renforcer </w:t>
      </w:r>
      <w:r w:rsidR="00CE5835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CE5835" w:rsidRPr="00CD5DD1">
        <w:rPr>
          <w:lang w:val="fr-CA"/>
        </w:rPr>
        <w:t>État de droit</w:t>
      </w:r>
      <w:r w:rsidR="00F3216B" w:rsidRPr="00CD5DD1">
        <w:rPr>
          <w:lang w:val="fr-CA"/>
        </w:rPr>
        <w:t xml:space="preserve"> et d</w:t>
      </w:r>
      <w:r w:rsidR="009A3316">
        <w:rPr>
          <w:lang w:val="fr-CA"/>
        </w:rPr>
        <w:t>’</w:t>
      </w:r>
      <w:r w:rsidR="00F3216B" w:rsidRPr="00CD5DD1">
        <w:rPr>
          <w:lang w:val="fr-CA"/>
        </w:rPr>
        <w:t xml:space="preserve">améliorer les normes </w:t>
      </w:r>
      <w:r w:rsidR="00CE5835" w:rsidRPr="00CD5DD1">
        <w:rPr>
          <w:lang w:val="fr-CA"/>
        </w:rPr>
        <w:t>en matière de</w:t>
      </w:r>
      <w:r w:rsidR="00F3216B" w:rsidRPr="00CD5DD1">
        <w:rPr>
          <w:lang w:val="fr-CA"/>
        </w:rPr>
        <w:t xml:space="preserve"> démocratie en </w:t>
      </w:r>
      <w:r w:rsidR="00AF5E94" w:rsidRPr="00CD5DD1">
        <w:rPr>
          <w:lang w:val="fr-CA"/>
        </w:rPr>
        <w:t>Turquie</w:t>
      </w:r>
      <w:r w:rsidR="00F3216B" w:rsidRPr="00CD5DD1">
        <w:rPr>
          <w:lang w:val="fr-CA"/>
        </w:rPr>
        <w:t xml:space="preserve"> par une protection efficace des droits de l</w:t>
      </w:r>
      <w:r w:rsidR="009A3316">
        <w:rPr>
          <w:lang w:val="fr-CA"/>
        </w:rPr>
        <w:t>’</w:t>
      </w:r>
      <w:r w:rsidR="00F3216B" w:rsidRPr="00CD5DD1">
        <w:rPr>
          <w:lang w:val="fr-CA"/>
        </w:rPr>
        <w:t>homme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61.</w:t>
      </w:r>
      <w:r w:rsidRPr="00CD5DD1">
        <w:rPr>
          <w:lang w:val="fr-CA"/>
        </w:rPr>
        <w:tab/>
      </w:r>
      <w:r w:rsidR="00F3216B" w:rsidRPr="00CD5DD1">
        <w:rPr>
          <w:lang w:val="fr-CA"/>
        </w:rPr>
        <w:t>La</w:t>
      </w:r>
      <w:r w:rsidR="005E601C" w:rsidRPr="00CD5DD1">
        <w:rPr>
          <w:lang w:val="fr-CA"/>
        </w:rPr>
        <w:t xml:space="preserve"> m</w:t>
      </w:r>
      <w:r w:rsidR="00F3216B" w:rsidRPr="00CD5DD1">
        <w:rPr>
          <w:lang w:val="fr-CA"/>
        </w:rPr>
        <w:t>ise en œuvre du système permettant de saisir la Cour constitutionnelle</w:t>
      </w:r>
      <w:r w:rsidR="005E601C" w:rsidRPr="00CD5DD1">
        <w:rPr>
          <w:lang w:val="fr-CA"/>
        </w:rPr>
        <w:t xml:space="preserve"> a démarré le</w:t>
      </w:r>
      <w:r w:rsidR="00F3216B" w:rsidRPr="00CD5DD1">
        <w:rPr>
          <w:lang w:val="fr-CA"/>
        </w:rPr>
        <w:t xml:space="preserve"> </w:t>
      </w:r>
      <w:r w:rsidR="00456662" w:rsidRPr="00CD5DD1">
        <w:rPr>
          <w:lang w:val="fr-CA"/>
        </w:rPr>
        <w:t xml:space="preserve">23 </w:t>
      </w:r>
      <w:r w:rsidR="00CC3646" w:rsidRPr="00CD5DD1">
        <w:rPr>
          <w:lang w:val="fr-CA"/>
        </w:rPr>
        <w:t>septembre</w:t>
      </w:r>
      <w:r w:rsidR="00456662" w:rsidRPr="00CD5DD1">
        <w:rPr>
          <w:lang w:val="fr-CA"/>
        </w:rPr>
        <w:t xml:space="preserve"> 2012. </w:t>
      </w:r>
      <w:r w:rsidR="005E601C" w:rsidRPr="00CD5DD1">
        <w:rPr>
          <w:lang w:val="fr-CA"/>
        </w:rPr>
        <w:t>Il s</w:t>
      </w:r>
      <w:r w:rsidR="009A3316">
        <w:rPr>
          <w:lang w:val="fr-CA"/>
        </w:rPr>
        <w:t>’</w:t>
      </w:r>
      <w:r w:rsidR="005E601C" w:rsidRPr="00CD5DD1">
        <w:rPr>
          <w:lang w:val="fr-CA"/>
        </w:rPr>
        <w:t>agit d</w:t>
      </w:r>
      <w:r w:rsidR="009A3316">
        <w:rPr>
          <w:lang w:val="fr-CA"/>
        </w:rPr>
        <w:t>’</w:t>
      </w:r>
      <w:r w:rsidR="005E601C" w:rsidRPr="00CD5DD1">
        <w:rPr>
          <w:lang w:val="fr-CA"/>
        </w:rPr>
        <w:t xml:space="preserve">une voie de recours interne exceptionnelle </w:t>
      </w:r>
      <w:r w:rsidR="00240017" w:rsidRPr="00CD5DD1">
        <w:rPr>
          <w:lang w:val="fr-CA"/>
        </w:rPr>
        <w:t>en cas de violation des droits et des libertés individuels garantis par la Constitution et les instruments internationaux auxquels la Turquie est partie</w:t>
      </w:r>
      <w:r w:rsidR="00BE25F2" w:rsidRPr="00CD5DD1">
        <w:rPr>
          <w:lang w:val="fr-CA"/>
        </w:rPr>
        <w:t>,</w:t>
      </w:r>
      <w:r w:rsidR="00240017" w:rsidRPr="00CD5DD1">
        <w:rPr>
          <w:lang w:val="fr-CA"/>
        </w:rPr>
        <w:t xml:space="preserve"> </w:t>
      </w:r>
      <w:r w:rsidR="00CE5835" w:rsidRPr="00CD5DD1">
        <w:rPr>
          <w:lang w:val="fr-CA"/>
        </w:rPr>
        <w:t>liée à des opérations</w:t>
      </w:r>
      <w:r w:rsidR="00BE25F2" w:rsidRPr="00CD5DD1">
        <w:rPr>
          <w:lang w:val="fr-CA"/>
        </w:rPr>
        <w:t>,</w:t>
      </w:r>
      <w:r w:rsidR="00CE5835" w:rsidRPr="00CD5DD1">
        <w:rPr>
          <w:lang w:val="fr-CA"/>
        </w:rPr>
        <w:t xml:space="preserve"> des </w:t>
      </w:r>
      <w:r w:rsidR="00240017" w:rsidRPr="00CD5DD1">
        <w:rPr>
          <w:lang w:val="fr-CA"/>
        </w:rPr>
        <w:t>actes ou de</w:t>
      </w:r>
      <w:r w:rsidR="00CE5835" w:rsidRPr="00CD5DD1">
        <w:rPr>
          <w:lang w:val="fr-CA"/>
        </w:rPr>
        <w:t>s</w:t>
      </w:r>
      <w:r w:rsidR="00240017" w:rsidRPr="00CD5DD1">
        <w:rPr>
          <w:lang w:val="fr-CA"/>
        </w:rPr>
        <w:t xml:space="preserve"> négligences de la part des autorités publiques. Entre</w:t>
      </w:r>
      <w:r w:rsidR="00456662" w:rsidRPr="00CD5DD1">
        <w:rPr>
          <w:lang w:val="fr-CA"/>
        </w:rPr>
        <w:t xml:space="preserve"> </w:t>
      </w:r>
      <w:r w:rsidR="00CC3646" w:rsidRPr="00CD5DD1">
        <w:rPr>
          <w:lang w:val="fr-CA"/>
        </w:rPr>
        <w:t>septembre</w:t>
      </w:r>
      <w:r w:rsidR="00456662" w:rsidRPr="00CD5DD1">
        <w:rPr>
          <w:lang w:val="fr-CA"/>
        </w:rPr>
        <w:t xml:space="preserve"> 2012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CC3646" w:rsidRPr="00CD5DD1">
        <w:rPr>
          <w:lang w:val="fr-CA"/>
        </w:rPr>
        <w:t>décembre</w:t>
      </w:r>
      <w:r w:rsidR="00456662" w:rsidRPr="00CD5DD1">
        <w:rPr>
          <w:lang w:val="fr-CA"/>
        </w:rPr>
        <w:t xml:space="preserve"> 2013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240017" w:rsidRPr="00CD5DD1">
        <w:rPr>
          <w:lang w:val="fr-CA"/>
        </w:rPr>
        <w:t>la Cour constitutionnelle a été saisie de plus de</w:t>
      </w:r>
      <w:r w:rsidR="00456662" w:rsidRPr="00CD5DD1">
        <w:rPr>
          <w:lang w:val="fr-CA"/>
        </w:rPr>
        <w:t xml:space="preserve"> 10</w:t>
      </w:r>
      <w:r w:rsidR="00240017" w:rsidRPr="00CD5DD1">
        <w:rPr>
          <w:lang w:val="fr-CA"/>
        </w:rPr>
        <w:t xml:space="preserve"> 000 recours </w:t>
      </w:r>
      <w:r w:rsidR="000F3978" w:rsidRPr="00CD5DD1">
        <w:rPr>
          <w:lang w:val="fr-CA"/>
        </w:rPr>
        <w:t>de particuliers</w:t>
      </w:r>
      <w:r w:rsidR="00456662" w:rsidRPr="00CD5DD1">
        <w:rPr>
          <w:lang w:val="fr-CA"/>
        </w:rPr>
        <w:t xml:space="preserve">. </w:t>
      </w:r>
      <w:r w:rsidR="00240017" w:rsidRPr="00CD5DD1">
        <w:rPr>
          <w:lang w:val="fr-CA"/>
        </w:rPr>
        <w:t>Des informations sur l</w:t>
      </w:r>
      <w:r w:rsidR="009A3316">
        <w:rPr>
          <w:lang w:val="fr-CA"/>
        </w:rPr>
        <w:t>’</w:t>
      </w:r>
      <w:r w:rsidR="00240017" w:rsidRPr="00CD5DD1">
        <w:rPr>
          <w:lang w:val="fr-CA"/>
        </w:rPr>
        <w:t xml:space="preserve">issue des recours </w:t>
      </w:r>
      <w:r w:rsidR="000F3978" w:rsidRPr="00CD5DD1">
        <w:rPr>
          <w:lang w:val="fr-CA"/>
        </w:rPr>
        <w:t>de particuliers</w:t>
      </w:r>
      <w:r w:rsidR="00240017" w:rsidRPr="00CD5DD1">
        <w:rPr>
          <w:lang w:val="fr-CA"/>
        </w:rPr>
        <w:t xml:space="preserve"> </w:t>
      </w:r>
      <w:r w:rsidR="00997400" w:rsidRPr="00CD5DD1">
        <w:rPr>
          <w:lang w:val="fr-CA"/>
        </w:rPr>
        <w:t>pour</w:t>
      </w:r>
      <w:r w:rsidR="00240017" w:rsidRPr="00CD5DD1">
        <w:rPr>
          <w:lang w:val="fr-CA"/>
        </w:rPr>
        <w:t xml:space="preserve"> discrimination</w:t>
      </w:r>
      <w:r w:rsidR="001A3B1C" w:rsidRPr="00CD5DD1">
        <w:rPr>
          <w:lang w:val="fr-CA"/>
        </w:rPr>
        <w:t xml:space="preserve"> raciale </w:t>
      </w:r>
      <w:r w:rsidR="00997400" w:rsidRPr="00CD5DD1">
        <w:rPr>
          <w:lang w:val="fr-CA"/>
        </w:rPr>
        <w:t>figurent</w:t>
      </w:r>
      <w:r w:rsidR="001A3B1C" w:rsidRPr="00CD5DD1">
        <w:rPr>
          <w:lang w:val="fr-CA"/>
        </w:rPr>
        <w:t xml:space="preserve"> au</w:t>
      </w:r>
      <w:r w:rsidR="00240017" w:rsidRPr="00CD5DD1">
        <w:rPr>
          <w:lang w:val="fr-CA"/>
        </w:rPr>
        <w:t xml:space="preserve"> </w:t>
      </w:r>
      <w:r w:rsidR="00C4589E" w:rsidRPr="00CD5DD1">
        <w:rPr>
          <w:lang w:val="fr-CA"/>
        </w:rPr>
        <w:t>paragraphe </w:t>
      </w:r>
      <w:r w:rsidR="00456662" w:rsidRPr="00CD5DD1">
        <w:rPr>
          <w:lang w:val="fr-CA"/>
        </w:rPr>
        <w:t>1</w:t>
      </w:r>
      <w:r w:rsidR="003D227F" w:rsidRPr="00CD5DD1">
        <w:rPr>
          <w:lang w:val="fr-CA"/>
        </w:rPr>
        <w:t>82</w:t>
      </w:r>
      <w:r w:rsidR="00240017" w:rsidRPr="00CD5DD1">
        <w:rPr>
          <w:lang w:val="fr-CA"/>
        </w:rPr>
        <w:t xml:space="preserve"> </w:t>
      </w:r>
      <w:r w:rsidR="001A3B1C" w:rsidRPr="00CD5DD1">
        <w:rPr>
          <w:lang w:val="fr-CA"/>
        </w:rPr>
        <w:t>de la section relative à</w:t>
      </w:r>
      <w:r w:rsidR="00240017" w:rsidRPr="00CD5DD1">
        <w:rPr>
          <w:lang w:val="fr-CA"/>
        </w:rPr>
        <w:t xml:space="preserve">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240017" w:rsidRPr="00CD5DD1">
        <w:rPr>
          <w:lang w:val="fr-CA"/>
        </w:rPr>
        <w:t>6</w:t>
      </w:r>
      <w:r w:rsidR="00456662" w:rsidRPr="00CD5DD1">
        <w:rPr>
          <w:lang w:val="fr-CA"/>
        </w:rPr>
        <w:t>.</w:t>
      </w:r>
    </w:p>
    <w:p w:rsidR="00456662" w:rsidRPr="00CD5DD1" w:rsidRDefault="00742279" w:rsidP="002A6382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2A6382" w:rsidRPr="00CD5DD1">
        <w:rPr>
          <w:lang w:val="fr-CA"/>
        </w:rPr>
        <w:t>4</w:t>
      </w:r>
      <w:r w:rsidR="00456662" w:rsidRPr="00CD5DD1">
        <w:rPr>
          <w:lang w:val="fr-CA"/>
        </w:rPr>
        <w:t>.</w:t>
      </w:r>
      <w:r w:rsidRPr="00CD5DD1">
        <w:rPr>
          <w:lang w:val="fr-CA"/>
        </w:rPr>
        <w:tab/>
      </w:r>
      <w:r w:rsidR="001A3B1C" w:rsidRPr="00CD5DD1">
        <w:rPr>
          <w:lang w:val="fr-CA"/>
        </w:rPr>
        <w:t>Mesures spéciales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62.</w:t>
      </w:r>
      <w:r w:rsidRPr="00CD5DD1">
        <w:rPr>
          <w:lang w:val="fr-CA"/>
        </w:rPr>
        <w:tab/>
      </w:r>
      <w:r w:rsidR="001A3B1C" w:rsidRPr="00CD5DD1">
        <w:rPr>
          <w:lang w:val="fr-CA"/>
        </w:rPr>
        <w:t xml:space="preserve">Les mesures spéciales ciblant les Roms sont </w:t>
      </w:r>
      <w:r w:rsidR="00947B1A" w:rsidRPr="00CD5DD1">
        <w:rPr>
          <w:lang w:val="fr-CA"/>
        </w:rPr>
        <w:t>énoncées</w:t>
      </w:r>
      <w:r w:rsidR="001A3B1C" w:rsidRPr="00CD5DD1">
        <w:rPr>
          <w:lang w:val="fr-CA"/>
        </w:rPr>
        <w:t xml:space="preserve"> ci-</w:t>
      </w:r>
      <w:r w:rsidR="003323E7" w:rsidRPr="00CD5DD1">
        <w:rPr>
          <w:lang w:val="fr-CA"/>
        </w:rPr>
        <w:t>après</w:t>
      </w:r>
      <w:r w:rsidR="001A3B1C" w:rsidRPr="00CD5DD1">
        <w:rPr>
          <w:lang w:val="fr-CA"/>
        </w:rPr>
        <w:t xml:space="preserve">. </w:t>
      </w:r>
      <w:r w:rsidR="00947B1A" w:rsidRPr="00CD5DD1">
        <w:rPr>
          <w:lang w:val="fr-CA"/>
        </w:rPr>
        <w:t>Vient ensuite l</w:t>
      </w:r>
      <w:r w:rsidR="001A3B1C" w:rsidRPr="00CD5DD1">
        <w:rPr>
          <w:lang w:val="fr-CA"/>
        </w:rPr>
        <w:t>e projet de développement du sud-est de l</w:t>
      </w:r>
      <w:r w:rsidR="009A3316">
        <w:rPr>
          <w:lang w:val="fr-CA"/>
        </w:rPr>
        <w:t>’</w:t>
      </w:r>
      <w:r w:rsidR="001A3B1C" w:rsidRPr="00CD5DD1">
        <w:rPr>
          <w:lang w:val="fr-CA"/>
        </w:rPr>
        <w:t xml:space="preserve">Anatolie qui vise à gommer les disparités socioéconomiques régionales. En </w:t>
      </w:r>
      <w:r w:rsidR="00456662" w:rsidRPr="00CD5DD1">
        <w:rPr>
          <w:lang w:val="fr-CA"/>
        </w:rPr>
        <w:t>2009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5603B7" w:rsidRPr="00CD5DD1">
        <w:rPr>
          <w:lang w:val="fr-CA"/>
        </w:rPr>
        <w:t>le Gouvernement turc</w:t>
      </w:r>
      <w:r w:rsidR="00456662" w:rsidRPr="00CD5DD1">
        <w:rPr>
          <w:lang w:val="fr-CA"/>
        </w:rPr>
        <w:t xml:space="preserve"> </w:t>
      </w:r>
      <w:r w:rsidR="001A3B1C" w:rsidRPr="00CD5DD1">
        <w:rPr>
          <w:lang w:val="fr-CA"/>
        </w:rPr>
        <w:t>a lancé un processus d</w:t>
      </w:r>
      <w:r w:rsidR="009A3316">
        <w:rPr>
          <w:lang w:val="fr-CA"/>
        </w:rPr>
        <w:t>’</w:t>
      </w:r>
      <w:r w:rsidR="001A3B1C" w:rsidRPr="00CD5DD1">
        <w:rPr>
          <w:lang w:val="fr-CA"/>
        </w:rPr>
        <w:t xml:space="preserve">ouverture démocratique </w:t>
      </w:r>
      <w:r w:rsidR="00472B6A" w:rsidRPr="00CD5DD1">
        <w:rPr>
          <w:lang w:val="fr-CA"/>
        </w:rPr>
        <w:t>en direction</w:t>
      </w:r>
      <w:r w:rsidR="001A3B1C" w:rsidRPr="00CD5DD1">
        <w:rPr>
          <w:lang w:val="fr-CA"/>
        </w:rPr>
        <w:t xml:space="preserve"> de la population rom de Turquie. </w:t>
      </w:r>
      <w:r w:rsidR="00947B1A" w:rsidRPr="00CD5DD1">
        <w:rPr>
          <w:lang w:val="fr-CA"/>
        </w:rPr>
        <w:t>La</w:t>
      </w:r>
      <w:r w:rsidR="001A3B1C" w:rsidRPr="00CD5DD1">
        <w:rPr>
          <w:lang w:val="fr-CA"/>
        </w:rPr>
        <w:t xml:space="preserve"> liste chronologique des manifestations et réunions organisé</w:t>
      </w:r>
      <w:r w:rsidR="00997400" w:rsidRPr="00CD5DD1">
        <w:rPr>
          <w:lang w:val="fr-CA"/>
        </w:rPr>
        <w:t>e</w:t>
      </w:r>
      <w:r w:rsidR="001A3B1C" w:rsidRPr="00CD5DD1">
        <w:rPr>
          <w:lang w:val="fr-CA"/>
        </w:rPr>
        <w:t>s dans ce cadre est présentée ci-dessous</w:t>
      </w:r>
      <w:r w:rsidR="00456662" w:rsidRPr="00CD5DD1">
        <w:rPr>
          <w:lang w:val="fr-CA"/>
        </w:rPr>
        <w:t xml:space="preserve">: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1A3B1C" w:rsidRPr="00CD5DD1">
        <w:rPr>
          <w:lang w:val="fr-CA"/>
        </w:rPr>
        <w:t xml:space="preserve">Sous la </w:t>
      </w:r>
      <w:r w:rsidR="00472B6A" w:rsidRPr="00CD5DD1">
        <w:rPr>
          <w:lang w:val="fr-CA"/>
        </w:rPr>
        <w:t>Direction</w:t>
      </w:r>
      <w:r w:rsidR="001A3B1C" w:rsidRPr="00CD5DD1">
        <w:rPr>
          <w:lang w:val="fr-CA"/>
        </w:rPr>
        <w:t xml:space="preserve"> du Secrétaire d</w:t>
      </w:r>
      <w:r w:rsidR="009A3316">
        <w:rPr>
          <w:lang w:val="fr-CA"/>
        </w:rPr>
        <w:t>’</w:t>
      </w:r>
      <w:r w:rsidR="00E90B32" w:rsidRPr="00CD5DD1">
        <w:rPr>
          <w:lang w:val="fr-CA"/>
        </w:rPr>
        <w:t>État</w:t>
      </w:r>
      <w:r w:rsidR="001A3B1C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1A3B1C" w:rsidRPr="00CD5DD1">
        <w:rPr>
          <w:lang w:val="fr-CA"/>
        </w:rPr>
        <w:t>alors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Faruk Çelik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F548F6">
        <w:rPr>
          <w:lang w:val="fr-CA"/>
        </w:rPr>
        <w:t>le g</w:t>
      </w:r>
      <w:r w:rsidR="001A3B1C" w:rsidRPr="00CD5DD1">
        <w:rPr>
          <w:lang w:val="fr-CA"/>
        </w:rPr>
        <w:t xml:space="preserve">ouvernement a organisé </w:t>
      </w:r>
      <w:r w:rsidR="00997400" w:rsidRPr="00CD5DD1">
        <w:rPr>
          <w:lang w:val="fr-CA"/>
        </w:rPr>
        <w:t xml:space="preserve">en décembre 2009 </w:t>
      </w:r>
      <w:r w:rsidR="001A3B1C" w:rsidRPr="00CD5DD1">
        <w:rPr>
          <w:lang w:val="fr-CA"/>
        </w:rPr>
        <w:t xml:space="preserve">un atelier qui a réuni des représentants de la communauté rom et des responsables publics pour examiner les questions </w:t>
      </w:r>
      <w:r w:rsidR="00997400" w:rsidRPr="00CD5DD1">
        <w:rPr>
          <w:lang w:val="fr-CA"/>
        </w:rPr>
        <w:t>d</w:t>
      </w:r>
      <w:r w:rsidR="009A3316">
        <w:rPr>
          <w:lang w:val="fr-CA"/>
        </w:rPr>
        <w:t>’</w:t>
      </w:r>
      <w:r w:rsidR="001A3B1C" w:rsidRPr="00CD5DD1">
        <w:rPr>
          <w:lang w:val="fr-CA"/>
        </w:rPr>
        <w:t>emploi</w:t>
      </w:r>
      <w:r w:rsidR="00BE25F2" w:rsidRPr="00CD5DD1">
        <w:rPr>
          <w:lang w:val="fr-CA"/>
        </w:rPr>
        <w:t>,</w:t>
      </w:r>
      <w:r w:rsidR="001A3B1C" w:rsidRPr="00CD5DD1">
        <w:rPr>
          <w:lang w:val="fr-CA"/>
        </w:rPr>
        <w:t xml:space="preserve"> </w:t>
      </w:r>
      <w:r w:rsidR="00997400" w:rsidRPr="00CD5DD1">
        <w:rPr>
          <w:lang w:val="fr-CA"/>
        </w:rPr>
        <w:t>de</w:t>
      </w:r>
      <w:r w:rsidR="001A3B1C" w:rsidRPr="00CD5DD1">
        <w:rPr>
          <w:lang w:val="fr-CA"/>
        </w:rPr>
        <w:t xml:space="preserve"> logement et </w:t>
      </w:r>
      <w:r w:rsidR="00997400" w:rsidRPr="00CD5DD1">
        <w:rPr>
          <w:lang w:val="fr-CA"/>
        </w:rPr>
        <w:t>d</w:t>
      </w:r>
      <w:r w:rsidR="009A3316">
        <w:rPr>
          <w:lang w:val="fr-CA"/>
        </w:rPr>
        <w:t>’</w:t>
      </w:r>
      <w:r w:rsidR="001A3B1C" w:rsidRPr="00CD5DD1">
        <w:rPr>
          <w:lang w:val="fr-CA"/>
        </w:rPr>
        <w:t>éducation</w:t>
      </w:r>
      <w:r w:rsidR="00DF3062" w:rsidRPr="00CD5DD1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1A3B1C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A3B1C" w:rsidRPr="00CD5DD1">
        <w:rPr>
          <w:lang w:val="fr-CA"/>
        </w:rPr>
        <w:t xml:space="preserve">atelier a été suivi par le grand </w:t>
      </w:r>
      <w:r w:rsidR="00B61910" w:rsidRPr="00CD5DD1">
        <w:rPr>
          <w:lang w:val="fr-CA"/>
        </w:rPr>
        <w:t>«</w:t>
      </w:r>
      <w:r w:rsidR="001A3B1C" w:rsidRPr="00CD5DD1">
        <w:rPr>
          <w:lang w:val="fr-CA"/>
        </w:rPr>
        <w:t>rassemblement rom</w:t>
      </w:r>
      <w:r w:rsidR="00B61910" w:rsidRPr="00CD5DD1">
        <w:rPr>
          <w:lang w:val="fr-CA"/>
        </w:rPr>
        <w:t>»</w:t>
      </w:r>
      <w:r w:rsidR="001A3B1C" w:rsidRPr="00CD5DD1">
        <w:rPr>
          <w:lang w:val="fr-CA"/>
        </w:rPr>
        <w:t xml:space="preserve"> en</w:t>
      </w:r>
      <w:r w:rsidR="00456662" w:rsidRPr="00CD5DD1">
        <w:rPr>
          <w:lang w:val="fr-CA"/>
        </w:rPr>
        <w:t xml:space="preserve"> </w:t>
      </w:r>
      <w:r w:rsidR="00CC3646" w:rsidRPr="00CD5DD1">
        <w:rPr>
          <w:lang w:val="fr-CA"/>
        </w:rPr>
        <w:t>mars</w:t>
      </w:r>
      <w:r w:rsidR="00456662" w:rsidRPr="00CD5DD1">
        <w:rPr>
          <w:lang w:val="fr-CA"/>
        </w:rPr>
        <w:t xml:space="preserve"> 2010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1A3B1C" w:rsidRPr="00CD5DD1">
        <w:rPr>
          <w:lang w:val="fr-CA"/>
        </w:rPr>
        <w:t xml:space="preserve">auquel ont </w:t>
      </w:r>
      <w:r w:rsidR="00997400" w:rsidRPr="00CD5DD1">
        <w:rPr>
          <w:lang w:val="fr-CA"/>
        </w:rPr>
        <w:t>participé</w:t>
      </w:r>
      <w:r w:rsidR="00456662" w:rsidRPr="00CD5DD1">
        <w:rPr>
          <w:lang w:val="fr-CA"/>
        </w:rPr>
        <w:t xml:space="preserve"> 10</w:t>
      </w:r>
      <w:r w:rsidR="009A3316">
        <w:rPr>
          <w:lang w:val="fr-CA"/>
        </w:rPr>
        <w:t> </w:t>
      </w:r>
      <w:r w:rsidR="00456662" w:rsidRPr="00CD5DD1">
        <w:rPr>
          <w:lang w:val="fr-CA"/>
        </w:rPr>
        <w:t>000 Rom</w:t>
      </w:r>
      <w:r w:rsidR="001A3B1C" w:rsidRPr="00CD5DD1">
        <w:rPr>
          <w:lang w:val="fr-CA"/>
        </w:rPr>
        <w:t>s de tout</w:t>
      </w:r>
      <w:r w:rsidR="00947B1A" w:rsidRPr="00CD5DD1">
        <w:rPr>
          <w:lang w:val="fr-CA"/>
        </w:rPr>
        <w:t xml:space="preserve"> le pays</w:t>
      </w:r>
      <w:r w:rsidR="00456662" w:rsidRPr="00CD5DD1">
        <w:rPr>
          <w:lang w:val="fr-CA"/>
        </w:rPr>
        <w:t xml:space="preserve">. </w:t>
      </w:r>
      <w:r w:rsidR="001A3B1C" w:rsidRPr="00CD5DD1">
        <w:rPr>
          <w:lang w:val="fr-CA"/>
        </w:rPr>
        <w:t>Le Premier Ministre Recep Tayyip Erdo</w:t>
      </w:r>
      <w:r w:rsidR="00456662" w:rsidRPr="00CD5DD1">
        <w:rPr>
          <w:lang w:val="fr-CA"/>
        </w:rPr>
        <w:t xml:space="preserve">ğan </w:t>
      </w:r>
      <w:r w:rsidR="00C368F3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C368F3" w:rsidRPr="00CD5DD1">
        <w:rPr>
          <w:lang w:val="fr-CA"/>
        </w:rPr>
        <w:t>est adressé à la foule</w:t>
      </w:r>
      <w:r w:rsidR="00BE25F2" w:rsidRPr="00CD5DD1">
        <w:rPr>
          <w:lang w:val="fr-CA"/>
        </w:rPr>
        <w:t>,</w:t>
      </w:r>
      <w:r w:rsidR="00C368F3" w:rsidRPr="00CD5DD1">
        <w:rPr>
          <w:lang w:val="fr-CA"/>
        </w:rPr>
        <w:t xml:space="preserve"> soulignant que les Roms étaient des citoyens comme les autres</w:t>
      </w:r>
      <w:r w:rsidR="00BE25F2" w:rsidRPr="00CD5DD1">
        <w:rPr>
          <w:lang w:val="fr-CA"/>
        </w:rPr>
        <w:t>,</w:t>
      </w:r>
      <w:r w:rsidR="00C368F3" w:rsidRPr="00CD5DD1">
        <w:rPr>
          <w:lang w:val="fr-CA"/>
        </w:rPr>
        <w:t xml:space="preserve"> et </w:t>
      </w:r>
      <w:r w:rsidR="00947B1A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947B1A" w:rsidRPr="00CD5DD1">
        <w:rPr>
          <w:lang w:val="fr-CA"/>
        </w:rPr>
        <w:t>est engagé à ce que</w:t>
      </w:r>
      <w:r w:rsidR="00F548F6">
        <w:rPr>
          <w:lang w:val="fr-CA"/>
        </w:rPr>
        <w:t xml:space="preserve"> le g</w:t>
      </w:r>
      <w:r w:rsidR="00C368F3" w:rsidRPr="00CD5DD1">
        <w:rPr>
          <w:lang w:val="fr-CA"/>
        </w:rPr>
        <w:t>ouvernement f</w:t>
      </w:r>
      <w:r w:rsidR="00947B1A" w:rsidRPr="00CD5DD1">
        <w:rPr>
          <w:lang w:val="fr-CA"/>
        </w:rPr>
        <w:t>asse</w:t>
      </w:r>
      <w:r w:rsidR="00C368F3" w:rsidRPr="00CD5DD1">
        <w:rPr>
          <w:lang w:val="fr-CA"/>
        </w:rPr>
        <w:t xml:space="preserve"> tout ce qui e</w:t>
      </w:r>
      <w:r w:rsidR="00947B1A" w:rsidRPr="00CD5DD1">
        <w:rPr>
          <w:lang w:val="fr-CA"/>
        </w:rPr>
        <w:t>s</w:t>
      </w:r>
      <w:r w:rsidR="00C368F3" w:rsidRPr="00CD5DD1">
        <w:rPr>
          <w:lang w:val="fr-CA"/>
        </w:rPr>
        <w:t xml:space="preserve">t en son pouvoir pour résoudre les problèmes de </w:t>
      </w:r>
      <w:r w:rsidR="00997400" w:rsidRPr="00CD5DD1">
        <w:rPr>
          <w:lang w:val="fr-CA"/>
        </w:rPr>
        <w:t>cette</w:t>
      </w:r>
      <w:r w:rsidR="00C368F3" w:rsidRPr="00CD5DD1">
        <w:rPr>
          <w:lang w:val="fr-CA"/>
        </w:rPr>
        <w:t xml:space="preserve"> communauté</w:t>
      </w:r>
      <w:r w:rsidR="00DF3062" w:rsidRPr="00CD5DD1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C368F3" w:rsidRPr="00CD5DD1">
        <w:rPr>
          <w:lang w:val="fr-CA"/>
        </w:rPr>
        <w:t>E</w:t>
      </w:r>
      <w:r w:rsidR="00456662" w:rsidRPr="00CD5DD1">
        <w:rPr>
          <w:lang w:val="fr-CA"/>
        </w:rPr>
        <w:t xml:space="preserve">n </w:t>
      </w:r>
      <w:r w:rsidR="00CC3646" w:rsidRPr="00CD5DD1">
        <w:rPr>
          <w:lang w:val="fr-CA"/>
        </w:rPr>
        <w:t>février</w:t>
      </w:r>
      <w:r w:rsidR="00456662" w:rsidRPr="00CD5DD1">
        <w:rPr>
          <w:lang w:val="fr-CA"/>
        </w:rPr>
        <w:t xml:space="preserve"> 2011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947B1A" w:rsidRPr="00CD5DD1">
        <w:rPr>
          <w:lang w:val="fr-CA"/>
        </w:rPr>
        <w:t>l</w:t>
      </w:r>
      <w:r w:rsidR="00C368F3" w:rsidRPr="00CD5DD1">
        <w:rPr>
          <w:lang w:val="fr-CA"/>
        </w:rPr>
        <w:t>e Ministère de l</w:t>
      </w:r>
      <w:r w:rsidR="009A3316">
        <w:rPr>
          <w:lang w:val="fr-CA"/>
        </w:rPr>
        <w:t>’</w:t>
      </w:r>
      <w:r w:rsidR="00C368F3" w:rsidRPr="00CD5DD1">
        <w:rPr>
          <w:lang w:val="fr-CA"/>
        </w:rPr>
        <w:t xml:space="preserve">éducation </w:t>
      </w:r>
      <w:r w:rsidR="00947B1A" w:rsidRPr="00CD5DD1">
        <w:rPr>
          <w:lang w:val="fr-CA"/>
        </w:rPr>
        <w:t xml:space="preserve">nationale </w:t>
      </w:r>
      <w:r w:rsidR="00C368F3" w:rsidRPr="00CD5DD1">
        <w:rPr>
          <w:lang w:val="fr-CA"/>
        </w:rPr>
        <w:t xml:space="preserve">a mis sur pied un atelier intitulé </w:t>
      </w:r>
      <w:r w:rsidR="00516667" w:rsidRPr="00CD5DD1">
        <w:rPr>
          <w:lang w:val="fr-CA"/>
        </w:rPr>
        <w:t>«</w:t>
      </w:r>
      <w:r w:rsidR="00C368F3" w:rsidRPr="00CD5DD1">
        <w:rPr>
          <w:lang w:val="fr-CA"/>
        </w:rPr>
        <w:t>Améliorer l</w:t>
      </w:r>
      <w:r w:rsidR="009A3316">
        <w:rPr>
          <w:lang w:val="fr-CA"/>
        </w:rPr>
        <w:t>’</w:t>
      </w:r>
      <w:r w:rsidR="00C368F3" w:rsidRPr="00CD5DD1">
        <w:rPr>
          <w:lang w:val="fr-CA"/>
        </w:rPr>
        <w:t>accès des enfants roms à l</w:t>
      </w:r>
      <w:r w:rsidR="009A3316">
        <w:rPr>
          <w:lang w:val="fr-CA"/>
        </w:rPr>
        <w:t>’</w:t>
      </w:r>
      <w:r w:rsidR="00C368F3" w:rsidRPr="00CD5DD1">
        <w:rPr>
          <w:lang w:val="fr-CA"/>
        </w:rPr>
        <w:t>éducation</w:t>
      </w:r>
      <w:r w:rsidR="00516667" w:rsidRPr="00CD5DD1">
        <w:rPr>
          <w:lang w:val="fr-CA"/>
        </w:rPr>
        <w:t>»</w:t>
      </w:r>
      <w:r w:rsidR="00C368F3" w:rsidRPr="00CD5DD1">
        <w:rPr>
          <w:lang w:val="fr-CA"/>
        </w:rPr>
        <w:t xml:space="preserve"> qui a été suivi </w:t>
      </w:r>
      <w:r w:rsidR="00947B1A" w:rsidRPr="00CD5DD1">
        <w:rPr>
          <w:lang w:val="fr-CA"/>
        </w:rPr>
        <w:t>de</w:t>
      </w:r>
      <w:r w:rsidR="00C368F3" w:rsidRPr="00CD5DD1">
        <w:rPr>
          <w:lang w:val="fr-CA"/>
        </w:rPr>
        <w:t xml:space="preserve"> la préparation d</w:t>
      </w:r>
      <w:r w:rsidR="009A3316">
        <w:rPr>
          <w:lang w:val="fr-CA"/>
        </w:rPr>
        <w:t>’</w:t>
      </w:r>
      <w:r w:rsidR="00C368F3" w:rsidRPr="00CD5DD1">
        <w:rPr>
          <w:lang w:val="fr-CA"/>
        </w:rPr>
        <w:t>un plan d</w:t>
      </w:r>
      <w:r w:rsidR="009A3316">
        <w:rPr>
          <w:lang w:val="fr-CA"/>
        </w:rPr>
        <w:t>’</w:t>
      </w:r>
      <w:r w:rsidR="00C368F3" w:rsidRPr="00CD5DD1">
        <w:rPr>
          <w:lang w:val="fr-CA"/>
        </w:rPr>
        <w:t xml:space="preserve">action </w:t>
      </w:r>
      <w:r w:rsidR="00947B1A" w:rsidRPr="00CD5DD1">
        <w:rPr>
          <w:lang w:val="fr-CA"/>
        </w:rPr>
        <w:t>spécifique</w:t>
      </w:r>
      <w:r w:rsidR="00C368F3" w:rsidRPr="00CD5DD1">
        <w:rPr>
          <w:lang w:val="fr-CA"/>
        </w:rPr>
        <w:t xml:space="preserve"> et </w:t>
      </w:r>
      <w:r w:rsidR="00947B1A" w:rsidRPr="00CD5DD1">
        <w:rPr>
          <w:lang w:val="fr-CA"/>
        </w:rPr>
        <w:t>détaillé</w:t>
      </w:r>
      <w:r w:rsidR="00C368F3" w:rsidRPr="00CD5DD1">
        <w:rPr>
          <w:lang w:val="fr-CA"/>
        </w:rPr>
        <w:t xml:space="preserve"> </w:t>
      </w:r>
      <w:r w:rsidR="00D00193" w:rsidRPr="00CD5DD1">
        <w:rPr>
          <w:lang w:val="fr-CA"/>
        </w:rPr>
        <w:t>visant à</w:t>
      </w:r>
      <w:r w:rsidR="00C368F3" w:rsidRPr="00CD5DD1">
        <w:rPr>
          <w:lang w:val="fr-CA"/>
        </w:rPr>
        <w:t xml:space="preserve"> détecter et suivre</w:t>
      </w:r>
      <w:r w:rsidR="00F65210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997400" w:rsidRPr="00CD5DD1">
        <w:rPr>
          <w:lang w:val="fr-CA"/>
        </w:rPr>
        <w:t>absentéisme</w:t>
      </w:r>
      <w:r w:rsidR="00BE25F2" w:rsidRPr="00CD5DD1">
        <w:rPr>
          <w:lang w:val="fr-CA"/>
        </w:rPr>
        <w:t>,</w:t>
      </w:r>
      <w:r w:rsidR="00F65210" w:rsidRPr="00CD5DD1">
        <w:rPr>
          <w:lang w:val="fr-CA"/>
        </w:rPr>
        <w:t xml:space="preserve"> prévenir l</w:t>
      </w:r>
      <w:r w:rsidR="009A3316">
        <w:rPr>
          <w:lang w:val="fr-CA"/>
        </w:rPr>
        <w:t>’</w:t>
      </w:r>
      <w:r w:rsidR="00F65210" w:rsidRPr="00CD5DD1">
        <w:rPr>
          <w:lang w:val="fr-CA"/>
        </w:rPr>
        <w:t>abandon scolaire et renforcer l</w:t>
      </w:r>
      <w:r w:rsidR="009A3316">
        <w:rPr>
          <w:lang w:val="fr-CA"/>
        </w:rPr>
        <w:t>’</w:t>
      </w:r>
      <w:r w:rsidR="00F65210" w:rsidRPr="00CD5DD1">
        <w:rPr>
          <w:lang w:val="fr-CA"/>
        </w:rPr>
        <w:t>éducation préscolaire. L</w:t>
      </w:r>
      <w:r w:rsidR="009A3316">
        <w:rPr>
          <w:lang w:val="fr-CA"/>
        </w:rPr>
        <w:t>’</w:t>
      </w:r>
      <w:r w:rsidR="00F65210" w:rsidRPr="00CD5DD1">
        <w:rPr>
          <w:lang w:val="fr-CA"/>
        </w:rPr>
        <w:t>initiative a été saluée par l</w:t>
      </w:r>
      <w:r w:rsidR="009A3316">
        <w:rPr>
          <w:lang w:val="fr-CA"/>
        </w:rPr>
        <w:t>’</w:t>
      </w:r>
      <w:r w:rsidR="00F65210" w:rsidRPr="00CD5DD1">
        <w:rPr>
          <w:lang w:val="fr-CA"/>
        </w:rPr>
        <w:t>Union européenne et notée dans le rapport intermédiaire de la Turquie</w:t>
      </w:r>
      <w:r w:rsidR="00DF3062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F6521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F65210" w:rsidRPr="00CD5DD1">
        <w:rPr>
          <w:lang w:val="fr-CA"/>
        </w:rPr>
        <w:t>Agence turque pour l</w:t>
      </w:r>
      <w:r w:rsidR="009A3316">
        <w:rPr>
          <w:lang w:val="fr-CA"/>
        </w:rPr>
        <w:t>’</w:t>
      </w:r>
      <w:r w:rsidR="00F65210" w:rsidRPr="00CD5DD1">
        <w:rPr>
          <w:lang w:val="fr-CA"/>
        </w:rPr>
        <w:t>emploi</w:t>
      </w:r>
      <w:r w:rsidR="00BE25F2" w:rsidRPr="00CD5DD1">
        <w:rPr>
          <w:lang w:val="fr-CA"/>
        </w:rPr>
        <w:t>,</w:t>
      </w:r>
      <w:r w:rsidR="00F65210" w:rsidRPr="00CD5DD1">
        <w:rPr>
          <w:lang w:val="fr-CA"/>
        </w:rPr>
        <w:t xml:space="preserve"> qui relève du Ministère du travail et de la sécurité sociale</w:t>
      </w:r>
      <w:r w:rsidR="00BE25F2" w:rsidRPr="00CD5DD1">
        <w:rPr>
          <w:lang w:val="fr-CA"/>
        </w:rPr>
        <w:t>,</w:t>
      </w:r>
      <w:r w:rsidR="00F65210" w:rsidRPr="00CD5DD1">
        <w:rPr>
          <w:lang w:val="fr-CA"/>
        </w:rPr>
        <w:t xml:space="preserve"> a tenu un atelier sur deux jours en</w:t>
      </w:r>
      <w:r w:rsidR="00456662" w:rsidRPr="00CD5DD1">
        <w:rPr>
          <w:lang w:val="fr-CA"/>
        </w:rPr>
        <w:t xml:space="preserve"> </w:t>
      </w:r>
      <w:r w:rsidR="00CC3646" w:rsidRPr="00CD5DD1">
        <w:rPr>
          <w:lang w:val="fr-CA"/>
        </w:rPr>
        <w:t>septembre</w:t>
      </w:r>
      <w:r w:rsidR="00456662" w:rsidRPr="00CD5DD1">
        <w:rPr>
          <w:lang w:val="fr-CA"/>
        </w:rPr>
        <w:t xml:space="preserve"> 2011 </w:t>
      </w:r>
      <w:r w:rsidR="00F65210" w:rsidRPr="00CD5DD1">
        <w:rPr>
          <w:lang w:val="fr-CA"/>
        </w:rPr>
        <w:t>intitulé</w:t>
      </w:r>
      <w:r w:rsidR="00456662" w:rsidRPr="00CD5DD1">
        <w:rPr>
          <w:lang w:val="fr-CA"/>
        </w:rPr>
        <w:t xml:space="preserve"> </w:t>
      </w:r>
      <w:r w:rsidR="00516667" w:rsidRPr="00CD5DD1">
        <w:rPr>
          <w:lang w:val="fr-CA"/>
        </w:rPr>
        <w:t>«</w:t>
      </w:r>
      <w:r w:rsidR="00456662" w:rsidRPr="00CD5DD1">
        <w:rPr>
          <w:lang w:val="fr-CA"/>
        </w:rPr>
        <w:t xml:space="preserve">Participation </w:t>
      </w:r>
      <w:r w:rsidR="00F65210" w:rsidRPr="00CD5DD1">
        <w:rPr>
          <w:lang w:val="fr-CA"/>
        </w:rPr>
        <w:t>des Roms au marché du travail</w:t>
      </w:r>
      <w:r w:rsidR="00516667" w:rsidRPr="00CD5DD1">
        <w:rPr>
          <w:lang w:val="fr-CA"/>
        </w:rPr>
        <w:t>»</w:t>
      </w:r>
      <w:r w:rsidR="00456662" w:rsidRPr="00CD5DD1">
        <w:rPr>
          <w:lang w:val="fr-CA"/>
        </w:rPr>
        <w:t xml:space="preserve">. </w:t>
      </w:r>
      <w:r w:rsidR="00DF3062" w:rsidRPr="00CD5DD1">
        <w:rPr>
          <w:lang w:val="fr-CA"/>
        </w:rPr>
        <w:t xml:space="preserve">À </w:t>
      </w:r>
      <w:r w:rsidR="00F6521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F65210" w:rsidRPr="00CD5DD1">
        <w:rPr>
          <w:lang w:val="fr-CA"/>
        </w:rPr>
        <w:t>issue de cet atelier</w:t>
      </w:r>
      <w:r w:rsidR="00BE25F2" w:rsidRPr="00CD5DD1">
        <w:rPr>
          <w:lang w:val="fr-CA"/>
        </w:rPr>
        <w:t>,</w:t>
      </w:r>
      <w:r w:rsidR="00F65210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F65210" w:rsidRPr="00CD5DD1">
        <w:rPr>
          <w:lang w:val="fr-CA"/>
        </w:rPr>
        <w:t>Agence a lancé un programme de médiation destiné à sélectionner des médiateurs roms et non roms qui seront formés pour faciliter l</w:t>
      </w:r>
      <w:r w:rsidR="009A3316">
        <w:rPr>
          <w:lang w:val="fr-CA"/>
        </w:rPr>
        <w:t>’</w:t>
      </w:r>
      <w:r w:rsidR="00F65210" w:rsidRPr="00CD5DD1">
        <w:rPr>
          <w:lang w:val="fr-CA"/>
        </w:rPr>
        <w:t>accès de la population rom au marché du travail. L</w:t>
      </w:r>
      <w:r w:rsidR="009A3316">
        <w:rPr>
          <w:lang w:val="fr-CA"/>
        </w:rPr>
        <w:t>’</w:t>
      </w:r>
      <w:r w:rsidR="00F65210" w:rsidRPr="00CD5DD1">
        <w:rPr>
          <w:lang w:val="fr-CA"/>
        </w:rPr>
        <w:t xml:space="preserve">Agence gère également le programme </w:t>
      </w:r>
      <w:r w:rsidR="00B61910" w:rsidRPr="00CD5DD1">
        <w:rPr>
          <w:lang w:val="fr-CA"/>
        </w:rPr>
        <w:t>«</w:t>
      </w:r>
      <w:r w:rsidR="00F65210" w:rsidRPr="00CD5DD1">
        <w:rPr>
          <w:lang w:val="fr-CA"/>
        </w:rPr>
        <w:t>Travail dans l</w:t>
      </w:r>
      <w:r w:rsidR="009A3316">
        <w:rPr>
          <w:lang w:val="fr-CA"/>
        </w:rPr>
        <w:t>’</w:t>
      </w:r>
      <w:r w:rsidR="00F65210" w:rsidRPr="00CD5DD1">
        <w:rPr>
          <w:lang w:val="fr-CA"/>
        </w:rPr>
        <w:t>intérêt public</w:t>
      </w:r>
      <w:r w:rsidR="00B61910" w:rsidRPr="00CD5DD1">
        <w:rPr>
          <w:lang w:val="fr-CA"/>
        </w:rPr>
        <w:t>»</w:t>
      </w:r>
      <w:r w:rsidR="00F65210" w:rsidRPr="00CD5DD1">
        <w:rPr>
          <w:lang w:val="fr-CA"/>
        </w:rPr>
        <w:t xml:space="preserve"> qui offre des emplois temporaires de six mois à des chômeurs pour faciliter leur entrée sur le marché du travail</w:t>
      </w:r>
      <w:r w:rsidR="00BE25F2" w:rsidRPr="00CD5DD1">
        <w:rPr>
          <w:lang w:val="fr-CA"/>
        </w:rPr>
        <w:t>,</w:t>
      </w:r>
      <w:r w:rsidR="00F65210" w:rsidRPr="00CD5DD1">
        <w:rPr>
          <w:lang w:val="fr-CA"/>
        </w:rPr>
        <w:t xml:space="preserve"> leur </w:t>
      </w:r>
      <w:r w:rsidR="00F93FA6" w:rsidRPr="00CD5DD1">
        <w:rPr>
          <w:lang w:val="fr-CA"/>
        </w:rPr>
        <w:t>inculquer un savoir-faire</w:t>
      </w:r>
      <w:r w:rsidR="00F65210" w:rsidRPr="00CD5DD1">
        <w:rPr>
          <w:lang w:val="fr-CA"/>
        </w:rPr>
        <w:t xml:space="preserve"> et leur assurer un revenu convenable. Cinquante-neuf gouvernorats </w:t>
      </w:r>
      <w:r w:rsidR="00F93FA6" w:rsidRPr="00CD5DD1">
        <w:rPr>
          <w:lang w:val="fr-CA"/>
        </w:rPr>
        <w:t>comptant</w:t>
      </w:r>
      <w:r w:rsidR="00F65210" w:rsidRPr="00CD5DD1">
        <w:rPr>
          <w:lang w:val="fr-CA"/>
        </w:rPr>
        <w:t xml:space="preserve"> une population rom nombreuse ont reçu l</w:t>
      </w:r>
      <w:r w:rsidR="009A3316">
        <w:rPr>
          <w:lang w:val="fr-CA"/>
        </w:rPr>
        <w:t>’</w:t>
      </w:r>
      <w:r w:rsidR="00F65210" w:rsidRPr="00CD5DD1">
        <w:rPr>
          <w:lang w:val="fr-CA"/>
        </w:rPr>
        <w:t>instruction de privilégier ce groupe lors de la sélection des bénéficiaires. L</w:t>
      </w:r>
      <w:r w:rsidR="009A3316">
        <w:rPr>
          <w:lang w:val="fr-CA"/>
        </w:rPr>
        <w:t>’</w:t>
      </w:r>
      <w:r w:rsidR="00F65210" w:rsidRPr="00CD5DD1">
        <w:rPr>
          <w:lang w:val="fr-CA"/>
        </w:rPr>
        <w:t xml:space="preserve">Agence estime que </w:t>
      </w:r>
      <w:r w:rsidR="00D00193" w:rsidRPr="00CD5DD1">
        <w:rPr>
          <w:lang w:val="fr-CA"/>
        </w:rPr>
        <w:t>1</w:t>
      </w:r>
      <w:r w:rsidR="00F65210" w:rsidRPr="00CD5DD1">
        <w:rPr>
          <w:lang w:val="fr-CA"/>
        </w:rPr>
        <w:t xml:space="preserve"> </w:t>
      </w:r>
      <w:r w:rsidR="00D00193" w:rsidRPr="00CD5DD1">
        <w:rPr>
          <w:lang w:val="fr-CA"/>
        </w:rPr>
        <w:t>5</w:t>
      </w:r>
      <w:r w:rsidR="00456662" w:rsidRPr="00CD5DD1">
        <w:rPr>
          <w:lang w:val="fr-CA"/>
        </w:rPr>
        <w:t>00 Rom</w:t>
      </w:r>
      <w:r w:rsidR="00F65210" w:rsidRPr="00CD5DD1">
        <w:rPr>
          <w:lang w:val="fr-CA"/>
        </w:rPr>
        <w:t xml:space="preserve">s </w:t>
      </w:r>
      <w:r w:rsidR="00D00193" w:rsidRPr="00CD5DD1">
        <w:rPr>
          <w:lang w:val="fr-CA"/>
        </w:rPr>
        <w:t>suivront</w:t>
      </w:r>
      <w:r w:rsidR="00F65210" w:rsidRPr="00CD5DD1">
        <w:rPr>
          <w:lang w:val="fr-CA"/>
        </w:rPr>
        <w:t xml:space="preserve"> ce</w:t>
      </w:r>
      <w:r w:rsidR="00456662" w:rsidRPr="00CD5DD1">
        <w:rPr>
          <w:lang w:val="fr-CA"/>
        </w:rPr>
        <w:t xml:space="preserve"> programme. </w:t>
      </w:r>
      <w:r w:rsidR="00F65210" w:rsidRPr="00CD5DD1">
        <w:rPr>
          <w:lang w:val="fr-CA"/>
        </w:rPr>
        <w:t>Par ailleurs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537 </w:t>
      </w:r>
      <w:r w:rsidR="00F65210" w:rsidRPr="00CD5DD1">
        <w:rPr>
          <w:lang w:val="fr-CA"/>
        </w:rPr>
        <w:t xml:space="preserve">citoyens roms bénéficient de </w:t>
      </w:r>
      <w:r w:rsidR="005D7EBD" w:rsidRPr="00CD5DD1">
        <w:rPr>
          <w:lang w:val="fr-CA"/>
        </w:rPr>
        <w:t>programmes de certification de l</w:t>
      </w:r>
      <w:r w:rsidR="009A3316">
        <w:rPr>
          <w:lang w:val="fr-CA"/>
        </w:rPr>
        <w:t>’</w:t>
      </w:r>
      <w:r w:rsidR="005D7EBD" w:rsidRPr="00CD5DD1">
        <w:rPr>
          <w:lang w:val="fr-CA"/>
        </w:rPr>
        <w:t>enseignement professionnel</w:t>
      </w:r>
      <w:r w:rsidR="00BE25F2" w:rsidRPr="00CD5DD1">
        <w:rPr>
          <w:lang w:val="fr-CA"/>
        </w:rPr>
        <w:t>,</w:t>
      </w:r>
      <w:r w:rsidR="005D7EBD" w:rsidRPr="00CD5DD1">
        <w:rPr>
          <w:lang w:val="fr-CA"/>
        </w:rPr>
        <w:t xml:space="preserve"> gérés par l</w:t>
      </w:r>
      <w:r w:rsidR="009A3316">
        <w:rPr>
          <w:lang w:val="fr-CA"/>
        </w:rPr>
        <w:t>’</w:t>
      </w:r>
      <w:r w:rsidR="005D7EBD" w:rsidRPr="00CD5DD1">
        <w:rPr>
          <w:lang w:val="fr-CA"/>
        </w:rPr>
        <w:t>Agence turque pour l</w:t>
      </w:r>
      <w:r w:rsidR="009A3316">
        <w:rPr>
          <w:lang w:val="fr-CA"/>
        </w:rPr>
        <w:t>’</w:t>
      </w:r>
      <w:r w:rsidR="005D7EBD" w:rsidRPr="00CD5DD1">
        <w:rPr>
          <w:lang w:val="fr-CA"/>
        </w:rPr>
        <w:t>emploi</w:t>
      </w:r>
      <w:r w:rsidR="00DF3062" w:rsidRPr="00CD5DD1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5D7EBD" w:rsidRPr="00CD5DD1">
        <w:rPr>
          <w:lang w:val="fr-CA"/>
        </w:rPr>
        <w:t xml:space="preserve">Une </w:t>
      </w:r>
      <w:r w:rsidR="00173CCD" w:rsidRPr="00CD5DD1">
        <w:rPr>
          <w:lang w:val="fr-CA"/>
        </w:rPr>
        <w:t>Circulaire</w:t>
      </w:r>
      <w:r w:rsidR="005D7EBD" w:rsidRPr="00CD5DD1">
        <w:rPr>
          <w:lang w:val="fr-CA"/>
        </w:rPr>
        <w:t xml:space="preserve"> du Premier Ministre a été adressée à tous les gouvernorats de</w:t>
      </w:r>
      <w:r w:rsidR="00456662" w:rsidRPr="00CD5DD1">
        <w:rPr>
          <w:lang w:val="fr-CA"/>
        </w:rPr>
        <w:t xml:space="preserve"> </w:t>
      </w:r>
      <w:r w:rsidR="00AF5E94" w:rsidRPr="00CD5DD1">
        <w:rPr>
          <w:lang w:val="fr-CA"/>
        </w:rPr>
        <w:t>Turquie</w:t>
      </w:r>
      <w:r w:rsidR="00BE25F2" w:rsidRPr="00CD5DD1">
        <w:rPr>
          <w:lang w:val="fr-CA"/>
        </w:rPr>
        <w:t>,</w:t>
      </w:r>
      <w:r w:rsidR="005D7EBD" w:rsidRPr="00CD5DD1">
        <w:rPr>
          <w:lang w:val="fr-CA"/>
        </w:rPr>
        <w:t xml:space="preserve"> leur donnant </w:t>
      </w:r>
      <w:r w:rsidR="00F93FA6" w:rsidRPr="00CD5DD1">
        <w:rPr>
          <w:lang w:val="fr-CA"/>
        </w:rPr>
        <w:t xml:space="preserve">pour </w:t>
      </w:r>
      <w:r w:rsidR="005D7EBD" w:rsidRPr="00CD5DD1">
        <w:rPr>
          <w:lang w:val="fr-CA"/>
        </w:rPr>
        <w:t xml:space="preserve">instruction de délivrer </w:t>
      </w:r>
      <w:r w:rsidR="00EA72FF" w:rsidRPr="00CD5DD1">
        <w:rPr>
          <w:lang w:val="fr-CA"/>
        </w:rPr>
        <w:t xml:space="preserve">gratuitement </w:t>
      </w:r>
      <w:r w:rsidR="005D7EBD" w:rsidRPr="00CD5DD1">
        <w:rPr>
          <w:lang w:val="fr-CA"/>
        </w:rPr>
        <w:t>des cartes d</w:t>
      </w:r>
      <w:r w:rsidR="009A3316">
        <w:rPr>
          <w:lang w:val="fr-CA"/>
        </w:rPr>
        <w:t>’</w:t>
      </w:r>
      <w:r w:rsidR="005D7EBD" w:rsidRPr="00CD5DD1">
        <w:rPr>
          <w:lang w:val="fr-CA"/>
        </w:rPr>
        <w:t>identité à tous les citoyens roms relevant de leur juridiction</w:t>
      </w:r>
      <w:r w:rsidR="00DF3062" w:rsidRPr="00CD5DD1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5D7EBD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5D7EBD" w:rsidRPr="00CD5DD1">
        <w:rPr>
          <w:lang w:val="fr-CA"/>
        </w:rPr>
        <w:t xml:space="preserve">administration </w:t>
      </w:r>
      <w:r w:rsidR="00EA72FF" w:rsidRPr="00CD5DD1">
        <w:rPr>
          <w:lang w:val="fr-CA"/>
        </w:rPr>
        <w:t>turque du développement de l</w:t>
      </w:r>
      <w:r w:rsidR="009A3316">
        <w:rPr>
          <w:lang w:val="fr-CA"/>
        </w:rPr>
        <w:t>’</w:t>
      </w:r>
      <w:r w:rsidR="00EA72FF" w:rsidRPr="00CD5DD1">
        <w:rPr>
          <w:lang w:val="fr-CA"/>
        </w:rPr>
        <w:t>habitat</w:t>
      </w:r>
      <w:r w:rsidR="00810151" w:rsidRPr="00CD5DD1">
        <w:rPr>
          <w:lang w:val="fr-CA"/>
        </w:rPr>
        <w:t xml:space="preserve"> (TOKI)</w:t>
      </w:r>
      <w:r w:rsidR="00DF3062" w:rsidRPr="00CD5DD1">
        <w:rPr>
          <w:lang w:val="fr-CA"/>
        </w:rPr>
        <w:t xml:space="preserve"> a construit 10 000 </w:t>
      </w:r>
      <w:r w:rsidR="005D7EBD" w:rsidRPr="00CD5DD1">
        <w:rPr>
          <w:lang w:val="fr-CA"/>
        </w:rPr>
        <w:t>logements dans différentes régions du pays pour les Roms qui vivent dans la pauvreté</w:t>
      </w:r>
      <w:r w:rsidR="00DF3062" w:rsidRPr="00CD5DD1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5D7EBD" w:rsidRPr="00CD5DD1">
        <w:rPr>
          <w:lang w:val="fr-CA"/>
        </w:rPr>
        <w:t>Par ailleurs</w:t>
      </w:r>
      <w:r w:rsidR="00BE25F2" w:rsidRPr="00CD5DD1">
        <w:rPr>
          <w:lang w:val="fr-CA"/>
        </w:rPr>
        <w:t>,</w:t>
      </w:r>
      <w:r w:rsidR="005D7EBD" w:rsidRPr="00CD5DD1">
        <w:rPr>
          <w:lang w:val="fr-CA"/>
        </w:rPr>
        <w:t xml:space="preserve"> les</w:t>
      </w:r>
      <w:r w:rsidR="00456662" w:rsidRPr="00CD5DD1">
        <w:rPr>
          <w:lang w:val="fr-CA"/>
        </w:rPr>
        <w:t xml:space="preserve"> </w:t>
      </w:r>
      <w:r w:rsidR="005D7EBD" w:rsidRPr="00CD5DD1">
        <w:rPr>
          <w:lang w:val="fr-CA"/>
        </w:rPr>
        <w:t>Roms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5D7EBD" w:rsidRPr="00CD5DD1">
        <w:rPr>
          <w:lang w:val="fr-CA"/>
        </w:rPr>
        <w:t>en tant que personnes vulnérables</w:t>
      </w:r>
      <w:r w:rsidR="00BE25F2" w:rsidRPr="00CD5DD1">
        <w:rPr>
          <w:lang w:val="fr-CA"/>
        </w:rPr>
        <w:t>,</w:t>
      </w:r>
      <w:r w:rsidR="005D7EBD" w:rsidRPr="00CD5DD1">
        <w:rPr>
          <w:lang w:val="fr-CA"/>
        </w:rPr>
        <w:t xml:space="preserve"> font partie du groupe cible du fonds de l</w:t>
      </w:r>
      <w:r w:rsidR="009A3316">
        <w:rPr>
          <w:lang w:val="fr-CA"/>
        </w:rPr>
        <w:t>’</w:t>
      </w:r>
      <w:r w:rsidR="005D7EBD" w:rsidRPr="00CD5DD1">
        <w:rPr>
          <w:lang w:val="fr-CA"/>
        </w:rPr>
        <w:t>instrument d</w:t>
      </w:r>
      <w:r w:rsidR="009A3316">
        <w:rPr>
          <w:lang w:val="fr-CA"/>
        </w:rPr>
        <w:t>’</w:t>
      </w:r>
      <w:r w:rsidR="005D7EBD" w:rsidRPr="00CD5DD1">
        <w:rPr>
          <w:lang w:val="fr-CA"/>
        </w:rPr>
        <w:t>aide de préadhésion de l</w:t>
      </w:r>
      <w:r w:rsidR="009A3316">
        <w:rPr>
          <w:lang w:val="fr-CA"/>
        </w:rPr>
        <w:t>’</w:t>
      </w:r>
      <w:r w:rsidR="005D7EBD" w:rsidRPr="00CD5DD1">
        <w:rPr>
          <w:lang w:val="fr-CA"/>
        </w:rPr>
        <w:t>Union européenne</w:t>
      </w:r>
      <w:r w:rsidR="00456662" w:rsidRPr="00CD5DD1">
        <w:rPr>
          <w:lang w:val="fr-CA"/>
        </w:rPr>
        <w:t xml:space="preserve"> (I</w:t>
      </w:r>
      <w:r w:rsidR="005D7EBD" w:rsidRPr="00CD5DD1">
        <w:rPr>
          <w:lang w:val="fr-CA"/>
        </w:rPr>
        <w:t>AP</w:t>
      </w:r>
      <w:r w:rsidR="00456662" w:rsidRPr="00CD5DD1">
        <w:rPr>
          <w:lang w:val="fr-CA"/>
        </w:rPr>
        <w:t xml:space="preserve">) </w:t>
      </w:r>
      <w:r w:rsidR="005D7EBD" w:rsidRPr="00CD5DD1">
        <w:rPr>
          <w:lang w:val="fr-CA"/>
        </w:rPr>
        <w:t>e</w:t>
      </w:r>
      <w:r w:rsidR="00456662" w:rsidRPr="00CD5DD1">
        <w:rPr>
          <w:lang w:val="fr-CA"/>
        </w:rPr>
        <w:t xml:space="preserve">n </w:t>
      </w:r>
      <w:r w:rsidR="00AF5E94" w:rsidRPr="00CD5DD1">
        <w:rPr>
          <w:lang w:val="fr-CA"/>
        </w:rPr>
        <w:t>Turquie</w:t>
      </w:r>
      <w:r w:rsidR="00456662" w:rsidRPr="00CD5DD1">
        <w:rPr>
          <w:lang w:val="fr-CA"/>
        </w:rPr>
        <w:t xml:space="preserve">. </w:t>
      </w:r>
      <w:r w:rsidR="005D7EBD" w:rsidRPr="00CD5DD1">
        <w:rPr>
          <w:lang w:val="fr-CA"/>
        </w:rPr>
        <w:t>Le</w:t>
      </w:r>
      <w:r w:rsidR="00456662" w:rsidRPr="00CD5DD1">
        <w:rPr>
          <w:lang w:val="fr-CA"/>
        </w:rPr>
        <w:t xml:space="preserve"> 15 </w:t>
      </w:r>
      <w:r w:rsidR="00CC3646" w:rsidRPr="00CD5DD1">
        <w:rPr>
          <w:lang w:val="fr-CA"/>
        </w:rPr>
        <w:t>juin</w:t>
      </w:r>
      <w:r w:rsidR="007E5145" w:rsidRPr="00CD5DD1">
        <w:rPr>
          <w:lang w:val="fr-CA"/>
        </w:rPr>
        <w:t xml:space="preserve"> 2012</w:t>
      </w:r>
      <w:r w:rsidR="00BE25F2" w:rsidRPr="00CD5DD1">
        <w:rPr>
          <w:lang w:val="fr-CA"/>
        </w:rPr>
        <w:t>,</w:t>
      </w:r>
      <w:r w:rsidR="007E5145" w:rsidRPr="00CD5DD1">
        <w:rPr>
          <w:lang w:val="fr-CA"/>
        </w:rPr>
        <w:t xml:space="preserve"> l</w:t>
      </w:r>
      <w:r w:rsidR="00456662" w:rsidRPr="00CD5DD1">
        <w:rPr>
          <w:lang w:val="fr-CA"/>
        </w:rPr>
        <w:t xml:space="preserve">e </w:t>
      </w:r>
      <w:r w:rsidR="0092324F" w:rsidRPr="00CD5DD1">
        <w:rPr>
          <w:lang w:val="fr-CA"/>
        </w:rPr>
        <w:t>Ministère du travail et de la sécurité sociale</w:t>
      </w:r>
      <w:r w:rsidR="00456662" w:rsidRPr="00CD5DD1">
        <w:rPr>
          <w:lang w:val="fr-CA"/>
        </w:rPr>
        <w:t xml:space="preserve"> </w:t>
      </w:r>
      <w:r w:rsidR="0092324F" w:rsidRPr="00CD5DD1">
        <w:rPr>
          <w:lang w:val="fr-CA"/>
        </w:rPr>
        <w:t>a lancé le programme</w:t>
      </w:r>
      <w:r w:rsidR="00456662" w:rsidRPr="00CD5DD1">
        <w:rPr>
          <w:lang w:val="fr-CA"/>
        </w:rPr>
        <w:t xml:space="preserve"> </w:t>
      </w:r>
      <w:r w:rsidR="00516667" w:rsidRPr="00CD5DD1">
        <w:rPr>
          <w:lang w:val="fr-CA"/>
        </w:rPr>
        <w:t>«</w:t>
      </w:r>
      <w:r w:rsidR="0092324F" w:rsidRPr="00CD5DD1">
        <w:rPr>
          <w:lang w:val="fr-CA"/>
        </w:rPr>
        <w:t>Améliorer l</w:t>
      </w:r>
      <w:r w:rsidR="009A3316">
        <w:rPr>
          <w:lang w:val="fr-CA"/>
        </w:rPr>
        <w:t>’</w:t>
      </w:r>
      <w:r w:rsidR="0092324F" w:rsidRPr="00CD5DD1">
        <w:rPr>
          <w:lang w:val="fr-CA"/>
        </w:rPr>
        <w:t>insertion sociale et l</w:t>
      </w:r>
      <w:r w:rsidR="009A3316">
        <w:rPr>
          <w:lang w:val="fr-CA"/>
        </w:rPr>
        <w:t>’</w:t>
      </w:r>
      <w:r w:rsidR="0092324F" w:rsidRPr="00CD5DD1">
        <w:rPr>
          <w:lang w:val="fr-CA"/>
        </w:rPr>
        <w:t>accès au marché du travail des groupes défavorisés</w:t>
      </w:r>
      <w:r w:rsidR="00516667" w:rsidRPr="00CD5DD1">
        <w:rPr>
          <w:lang w:val="fr-CA"/>
        </w:rPr>
        <w:t>»</w:t>
      </w:r>
      <w:r w:rsidR="00456662" w:rsidRPr="00CD5DD1">
        <w:rPr>
          <w:lang w:val="fr-CA"/>
        </w:rPr>
        <w:t xml:space="preserve"> </w:t>
      </w:r>
      <w:r w:rsidR="0092324F" w:rsidRPr="00CD5DD1">
        <w:rPr>
          <w:lang w:val="fr-CA"/>
        </w:rPr>
        <w:t>qui vise à promouvoir l</w:t>
      </w:r>
      <w:r w:rsidR="009A3316">
        <w:rPr>
          <w:lang w:val="fr-CA"/>
        </w:rPr>
        <w:t>’</w:t>
      </w:r>
      <w:r w:rsidR="0092324F" w:rsidRPr="00CD5DD1">
        <w:rPr>
          <w:lang w:val="fr-CA"/>
        </w:rPr>
        <w:t>intégration des personnes dé</w:t>
      </w:r>
      <w:r w:rsidR="007E5145" w:rsidRPr="00CD5DD1">
        <w:rPr>
          <w:lang w:val="fr-CA"/>
        </w:rPr>
        <w:t>shéritées</w:t>
      </w:r>
      <w:r w:rsidR="0092324F" w:rsidRPr="00CD5DD1">
        <w:rPr>
          <w:lang w:val="fr-CA"/>
        </w:rPr>
        <w:t xml:space="preserve"> sur le marché du travail et à éliminer la discrimination à leur égard lorsqu</w:t>
      </w:r>
      <w:r w:rsidR="009A3316">
        <w:rPr>
          <w:lang w:val="fr-CA"/>
        </w:rPr>
        <w:t>’</w:t>
      </w:r>
      <w:r w:rsidR="0092324F" w:rsidRPr="00CD5DD1">
        <w:rPr>
          <w:lang w:val="fr-CA"/>
        </w:rPr>
        <w:t>elles sont à la recherche d</w:t>
      </w:r>
      <w:r w:rsidR="009A3316">
        <w:rPr>
          <w:lang w:val="fr-CA"/>
        </w:rPr>
        <w:t>’</w:t>
      </w:r>
      <w:r w:rsidR="0092324F" w:rsidRPr="00CD5DD1">
        <w:rPr>
          <w:lang w:val="fr-CA"/>
        </w:rPr>
        <w:t xml:space="preserve">un emploi. Parmi </w:t>
      </w:r>
      <w:r w:rsidR="007E5145" w:rsidRPr="00CD5DD1">
        <w:rPr>
          <w:lang w:val="fr-CA"/>
        </w:rPr>
        <w:t>c</w:t>
      </w:r>
      <w:r w:rsidR="0092324F" w:rsidRPr="00CD5DD1">
        <w:rPr>
          <w:lang w:val="fr-CA"/>
        </w:rPr>
        <w:t>es groupes</w:t>
      </w:r>
      <w:r w:rsidR="00BE25F2" w:rsidRPr="00CD5DD1">
        <w:rPr>
          <w:lang w:val="fr-CA"/>
        </w:rPr>
        <w:t>,</w:t>
      </w:r>
      <w:r w:rsidR="0092324F" w:rsidRPr="00CD5DD1">
        <w:rPr>
          <w:lang w:val="fr-CA"/>
        </w:rPr>
        <w:t xml:space="preserve"> les </w:t>
      </w:r>
      <w:r w:rsidR="005D7EBD" w:rsidRPr="00CD5DD1">
        <w:rPr>
          <w:lang w:val="fr-CA"/>
        </w:rPr>
        <w:t>Roms</w:t>
      </w:r>
      <w:r w:rsidR="00456662" w:rsidRPr="00CD5DD1">
        <w:rPr>
          <w:lang w:val="fr-CA"/>
        </w:rPr>
        <w:t xml:space="preserve"> </w:t>
      </w:r>
      <w:r w:rsidR="0092324F" w:rsidRPr="00CD5DD1">
        <w:rPr>
          <w:lang w:val="fr-CA"/>
        </w:rPr>
        <w:t>s</w:t>
      </w:r>
      <w:r w:rsidR="00810151" w:rsidRPr="00CD5DD1">
        <w:rPr>
          <w:lang w:val="fr-CA"/>
        </w:rPr>
        <w:t>ont une cible prioritaire du</w:t>
      </w:r>
      <w:r w:rsidR="0092324F" w:rsidRPr="00CD5DD1">
        <w:rPr>
          <w:lang w:val="fr-CA"/>
        </w:rPr>
        <w:t xml:space="preserve"> programme et</w:t>
      </w:r>
      <w:r w:rsidR="00456662" w:rsidRPr="00CD5DD1">
        <w:rPr>
          <w:lang w:val="fr-CA"/>
        </w:rPr>
        <w:t xml:space="preserve"> 30</w:t>
      </w:r>
      <w:r w:rsidR="00B61910" w:rsidRPr="00CD5DD1">
        <w:rPr>
          <w:lang w:val="fr-CA"/>
        </w:rPr>
        <w:t>%</w:t>
      </w:r>
      <w:r w:rsidR="00456662" w:rsidRPr="00CD5DD1">
        <w:rPr>
          <w:lang w:val="fr-CA"/>
        </w:rPr>
        <w:t xml:space="preserve"> </w:t>
      </w:r>
      <w:r w:rsidR="0092324F" w:rsidRPr="00CD5DD1">
        <w:rPr>
          <w:lang w:val="fr-CA"/>
        </w:rPr>
        <w:t xml:space="preserve">du budget sera consacré à des zones comptant une forte densité de </w:t>
      </w:r>
      <w:r w:rsidR="00810151" w:rsidRPr="00CD5DD1">
        <w:rPr>
          <w:lang w:val="fr-CA"/>
        </w:rPr>
        <w:t>population rom</w:t>
      </w:r>
      <w:r w:rsidR="00DF3062" w:rsidRPr="00CD5DD1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92324F" w:rsidRPr="00CD5DD1">
        <w:rPr>
          <w:lang w:val="fr-CA"/>
        </w:rPr>
        <w:t>Depuis sa création en</w:t>
      </w:r>
      <w:r w:rsidR="00D00193" w:rsidRPr="00CD5DD1">
        <w:rPr>
          <w:lang w:val="fr-CA"/>
        </w:rPr>
        <w:t xml:space="preserve"> 2011</w:t>
      </w:r>
      <w:r w:rsidR="00BE25F2" w:rsidRPr="00CD5DD1">
        <w:rPr>
          <w:lang w:val="fr-CA"/>
        </w:rPr>
        <w:t>,</w:t>
      </w:r>
      <w:r w:rsidR="00D00193" w:rsidRPr="00CD5DD1">
        <w:rPr>
          <w:lang w:val="fr-CA"/>
        </w:rPr>
        <w:t xml:space="preserve"> le</w:t>
      </w:r>
      <w:r w:rsidR="00456662" w:rsidRPr="00CD5DD1">
        <w:rPr>
          <w:lang w:val="fr-CA"/>
        </w:rPr>
        <w:t xml:space="preserve"> </w:t>
      </w:r>
      <w:r w:rsidR="0092324F" w:rsidRPr="00CD5DD1">
        <w:rPr>
          <w:lang w:val="fr-CA"/>
        </w:rPr>
        <w:t>Ministère de la famille et des affaires sociales</w:t>
      </w:r>
      <w:r w:rsidR="00456662" w:rsidRPr="00CD5DD1">
        <w:rPr>
          <w:lang w:val="fr-CA"/>
        </w:rPr>
        <w:t xml:space="preserve"> </w:t>
      </w:r>
      <w:r w:rsidR="0092324F" w:rsidRPr="00CD5DD1">
        <w:rPr>
          <w:lang w:val="fr-CA"/>
        </w:rPr>
        <w:t>a repris le rôle de coordonnateur de toutes les actions gouvernementales en faveur des</w:t>
      </w:r>
      <w:r w:rsidR="00456662" w:rsidRPr="00CD5DD1">
        <w:rPr>
          <w:lang w:val="fr-CA"/>
        </w:rPr>
        <w:t xml:space="preserve"> </w:t>
      </w:r>
      <w:r w:rsidR="005D7EBD" w:rsidRPr="00CD5DD1">
        <w:rPr>
          <w:lang w:val="fr-CA"/>
        </w:rPr>
        <w:t>Roms</w:t>
      </w:r>
      <w:r w:rsidR="00BE25F2" w:rsidRPr="00CD5DD1">
        <w:rPr>
          <w:lang w:val="fr-CA"/>
        </w:rPr>
        <w:t>,</w:t>
      </w:r>
      <w:r w:rsidR="0092324F" w:rsidRPr="00CD5DD1">
        <w:rPr>
          <w:lang w:val="fr-CA"/>
        </w:rPr>
        <w:t xml:space="preserve"> ce qui a accru l</w:t>
      </w:r>
      <w:r w:rsidR="009A3316">
        <w:rPr>
          <w:lang w:val="fr-CA"/>
        </w:rPr>
        <w:t>’</w:t>
      </w:r>
      <w:r w:rsidR="0092324F" w:rsidRPr="00CD5DD1">
        <w:rPr>
          <w:lang w:val="fr-CA"/>
        </w:rPr>
        <w:t>efficacité du processus</w:t>
      </w:r>
      <w:r w:rsidR="00DF3062" w:rsidRPr="00CD5DD1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92324F" w:rsidRPr="00CD5DD1">
        <w:rPr>
          <w:lang w:val="fr-CA"/>
        </w:rPr>
        <w:t xml:space="preserve">Une réunion sur le thème </w:t>
      </w:r>
      <w:r w:rsidR="00516667" w:rsidRPr="00CD5DD1">
        <w:rPr>
          <w:lang w:val="fr-CA"/>
        </w:rPr>
        <w:t>«</w:t>
      </w:r>
      <w:r w:rsidR="0068001C" w:rsidRPr="00CD5DD1">
        <w:rPr>
          <w:lang w:val="fr-CA"/>
        </w:rPr>
        <w:t xml:space="preserve">Problèmes </w:t>
      </w:r>
      <w:r w:rsidR="0092324F" w:rsidRPr="00CD5DD1">
        <w:rPr>
          <w:lang w:val="fr-CA"/>
        </w:rPr>
        <w:t>des R</w:t>
      </w:r>
      <w:r w:rsidR="005D7EBD" w:rsidRPr="00CD5DD1">
        <w:rPr>
          <w:lang w:val="fr-CA"/>
        </w:rPr>
        <w:t>oms</w:t>
      </w:r>
      <w:r w:rsidR="00456662" w:rsidRPr="00CD5DD1">
        <w:rPr>
          <w:lang w:val="fr-CA"/>
        </w:rPr>
        <w:t xml:space="preserve"> </w:t>
      </w:r>
      <w:r w:rsidR="0092324F" w:rsidRPr="00CD5DD1">
        <w:rPr>
          <w:lang w:val="fr-CA"/>
        </w:rPr>
        <w:t>et recommandations pour les résoudre</w:t>
      </w:r>
      <w:r w:rsidR="00516667" w:rsidRPr="00CD5DD1">
        <w:rPr>
          <w:lang w:val="fr-CA"/>
        </w:rPr>
        <w:t>»</w:t>
      </w:r>
      <w:r w:rsidR="00456662" w:rsidRPr="00CD5DD1">
        <w:rPr>
          <w:lang w:val="fr-CA"/>
        </w:rPr>
        <w:t xml:space="preserve"> </w:t>
      </w:r>
      <w:r w:rsidR="0092324F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92324F" w:rsidRPr="00CD5DD1">
        <w:rPr>
          <w:lang w:val="fr-CA"/>
        </w:rPr>
        <w:t xml:space="preserve">est tenue le </w:t>
      </w:r>
      <w:r w:rsidR="00456662" w:rsidRPr="00CD5DD1">
        <w:rPr>
          <w:lang w:val="fr-CA"/>
        </w:rPr>
        <w:t xml:space="preserve">18 </w:t>
      </w:r>
      <w:r w:rsidR="00CC3646" w:rsidRPr="00CD5DD1">
        <w:rPr>
          <w:lang w:val="fr-CA"/>
        </w:rPr>
        <w:t>juillet</w:t>
      </w:r>
      <w:r w:rsidR="00456662" w:rsidRPr="00CD5DD1">
        <w:rPr>
          <w:lang w:val="fr-CA"/>
        </w:rPr>
        <w:t xml:space="preserve"> 2012 </w:t>
      </w:r>
      <w:r w:rsidR="0092324F" w:rsidRPr="00CD5DD1">
        <w:rPr>
          <w:lang w:val="fr-CA"/>
        </w:rPr>
        <w:t xml:space="preserve">sous la </w:t>
      </w:r>
      <w:r w:rsidR="007E5145" w:rsidRPr="00CD5DD1">
        <w:rPr>
          <w:lang w:val="fr-CA"/>
        </w:rPr>
        <w:t>d</w:t>
      </w:r>
      <w:r w:rsidR="00472B6A" w:rsidRPr="00CD5DD1">
        <w:rPr>
          <w:lang w:val="fr-CA"/>
        </w:rPr>
        <w:t>irection</w:t>
      </w:r>
      <w:r w:rsidR="0092324F" w:rsidRPr="00CD5DD1">
        <w:rPr>
          <w:lang w:val="fr-CA"/>
        </w:rPr>
        <w:t xml:space="preserve"> du Vice-Premier Ministre</w:t>
      </w:r>
      <w:r w:rsidR="00456662" w:rsidRPr="00CD5DD1">
        <w:rPr>
          <w:lang w:val="fr-CA"/>
        </w:rPr>
        <w:t xml:space="preserve"> Bekir Bozdağ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92324F" w:rsidRPr="00CD5DD1">
        <w:rPr>
          <w:lang w:val="fr-CA"/>
        </w:rPr>
        <w:t>de la Ministre de la famille et des affaires sociales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Fatma Şahin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682804" w:rsidRPr="00CD5DD1">
        <w:rPr>
          <w:lang w:val="fr-CA"/>
        </w:rPr>
        <w:t>avec la participation des sous-secrétaires des minist</w:t>
      </w:r>
      <w:r w:rsidR="007E5145" w:rsidRPr="00CD5DD1">
        <w:rPr>
          <w:lang w:val="fr-CA"/>
        </w:rPr>
        <w:t>è</w:t>
      </w:r>
      <w:r w:rsidR="00682804" w:rsidRPr="00CD5DD1">
        <w:rPr>
          <w:lang w:val="fr-CA"/>
        </w:rPr>
        <w:t xml:space="preserve">res concernés. </w:t>
      </w:r>
      <w:r w:rsidR="0060756E" w:rsidRPr="00CD5DD1">
        <w:rPr>
          <w:lang w:val="fr-CA"/>
        </w:rPr>
        <w:t>S</w:t>
      </w:r>
      <w:r w:rsidR="00682804" w:rsidRPr="00CD5DD1">
        <w:rPr>
          <w:lang w:val="fr-CA"/>
        </w:rPr>
        <w:t>ix domaines d</w:t>
      </w:r>
      <w:r w:rsidR="009A3316">
        <w:rPr>
          <w:lang w:val="fr-CA"/>
        </w:rPr>
        <w:t>’</w:t>
      </w:r>
      <w:r w:rsidR="00682804" w:rsidRPr="00CD5DD1">
        <w:rPr>
          <w:lang w:val="fr-CA"/>
        </w:rPr>
        <w:t>action ont été définis et les ministères intéressés ont reçu pour mission d</w:t>
      </w:r>
      <w:r w:rsidR="009A3316">
        <w:rPr>
          <w:lang w:val="fr-CA"/>
        </w:rPr>
        <w:t>’</w:t>
      </w:r>
      <w:r w:rsidR="00682804" w:rsidRPr="00CD5DD1">
        <w:rPr>
          <w:lang w:val="fr-CA"/>
        </w:rPr>
        <w:t>engager les travaux nécessaires dans les domaines de l</w:t>
      </w:r>
      <w:r w:rsidR="009A3316">
        <w:rPr>
          <w:lang w:val="fr-CA"/>
        </w:rPr>
        <w:t>’</w:t>
      </w:r>
      <w:r w:rsidR="00682804" w:rsidRPr="00CD5DD1">
        <w:rPr>
          <w:lang w:val="fr-CA"/>
        </w:rPr>
        <w:t>éducation</w:t>
      </w:r>
      <w:r w:rsidR="00BE25F2" w:rsidRPr="00CD5DD1">
        <w:rPr>
          <w:lang w:val="fr-CA"/>
        </w:rPr>
        <w:t>,</w:t>
      </w:r>
      <w:r w:rsidR="00682804" w:rsidRPr="00CD5DD1">
        <w:rPr>
          <w:lang w:val="fr-CA"/>
        </w:rPr>
        <w:t xml:space="preserve"> de l</w:t>
      </w:r>
      <w:r w:rsidR="009A3316">
        <w:rPr>
          <w:lang w:val="fr-CA"/>
        </w:rPr>
        <w:t>’</w:t>
      </w:r>
      <w:r w:rsidR="00682804" w:rsidRPr="00CD5DD1">
        <w:rPr>
          <w:lang w:val="fr-CA"/>
        </w:rPr>
        <w:t>emploi</w:t>
      </w:r>
      <w:r w:rsidR="00BE25F2" w:rsidRPr="00CD5DD1">
        <w:rPr>
          <w:lang w:val="fr-CA"/>
        </w:rPr>
        <w:t>,</w:t>
      </w:r>
      <w:r w:rsidR="00682804" w:rsidRPr="00CD5DD1">
        <w:rPr>
          <w:lang w:val="fr-CA"/>
        </w:rPr>
        <w:t xml:space="preserve"> de la sécurité</w:t>
      </w:r>
      <w:r w:rsidR="00BE25F2" w:rsidRPr="00CD5DD1">
        <w:rPr>
          <w:lang w:val="fr-CA"/>
        </w:rPr>
        <w:t>,</w:t>
      </w:r>
      <w:r w:rsidR="00682804" w:rsidRPr="00CD5DD1">
        <w:rPr>
          <w:lang w:val="fr-CA"/>
        </w:rPr>
        <w:t xml:space="preserve"> de l</w:t>
      </w:r>
      <w:r w:rsidR="009A3316">
        <w:rPr>
          <w:lang w:val="fr-CA"/>
        </w:rPr>
        <w:t>’</w:t>
      </w:r>
      <w:r w:rsidR="0060756E" w:rsidRPr="00CD5DD1">
        <w:rPr>
          <w:lang w:val="fr-CA"/>
        </w:rPr>
        <w:t>habitat</w:t>
      </w:r>
      <w:r w:rsidR="00BE25F2" w:rsidRPr="00CD5DD1">
        <w:rPr>
          <w:lang w:val="fr-CA"/>
        </w:rPr>
        <w:t>,</w:t>
      </w:r>
      <w:r w:rsidR="00682804" w:rsidRPr="00CD5DD1">
        <w:rPr>
          <w:lang w:val="fr-CA"/>
        </w:rPr>
        <w:t xml:space="preserve"> de la politique sociale et de la santé</w:t>
      </w:r>
      <w:r w:rsidR="00DF3062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682804" w:rsidRPr="00CD5DD1">
        <w:rPr>
          <w:lang w:val="fr-CA"/>
        </w:rPr>
        <w:t>Le</w:t>
      </w:r>
      <w:r w:rsidR="00456662" w:rsidRPr="00CD5DD1">
        <w:rPr>
          <w:lang w:val="fr-CA"/>
        </w:rPr>
        <w:t xml:space="preserve"> 30 </w:t>
      </w:r>
      <w:r w:rsidR="00CC3646" w:rsidRPr="00CD5DD1">
        <w:rPr>
          <w:lang w:val="fr-CA"/>
        </w:rPr>
        <w:t>novembre</w:t>
      </w:r>
      <w:r w:rsidR="00456662" w:rsidRPr="00CD5DD1">
        <w:rPr>
          <w:lang w:val="fr-CA"/>
        </w:rPr>
        <w:t xml:space="preserve"> 2012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Bekir Bozdağ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Fatma Şahin </w:t>
      </w:r>
      <w:r w:rsidR="00682804" w:rsidRPr="00CD5DD1">
        <w:rPr>
          <w:lang w:val="fr-CA"/>
        </w:rPr>
        <w:t xml:space="preserve">ont rencontré les gouverneurs de 18 </w:t>
      </w:r>
      <w:r w:rsidR="00456662" w:rsidRPr="00CD5DD1">
        <w:rPr>
          <w:lang w:val="fr-CA"/>
        </w:rPr>
        <w:t xml:space="preserve">provinces </w:t>
      </w:r>
      <w:r w:rsidR="00682804" w:rsidRPr="00CD5DD1">
        <w:rPr>
          <w:lang w:val="fr-CA"/>
        </w:rPr>
        <w:t>dans lesquelles vit un grand nombre de</w:t>
      </w:r>
      <w:r w:rsidR="00456662" w:rsidRPr="00CD5DD1">
        <w:rPr>
          <w:lang w:val="fr-CA"/>
        </w:rPr>
        <w:t xml:space="preserve"> </w:t>
      </w:r>
      <w:r w:rsidR="005D7EBD" w:rsidRPr="00CD5DD1">
        <w:rPr>
          <w:lang w:val="fr-CA"/>
        </w:rPr>
        <w:t>Roms</w:t>
      </w:r>
      <w:r w:rsidR="00456662" w:rsidRPr="00CD5DD1">
        <w:rPr>
          <w:lang w:val="fr-CA"/>
        </w:rPr>
        <w:t xml:space="preserve"> </w:t>
      </w:r>
      <w:r w:rsidR="00682804" w:rsidRPr="00CD5DD1">
        <w:rPr>
          <w:lang w:val="fr-CA"/>
        </w:rPr>
        <w:t>pour entendre leurs vues sur les problèmes rencontrés par la population rom et leurs recommandations à cet égard. Deux autres provinces se sont jointes à cette initiative. S</w:t>
      </w:r>
      <w:r w:rsidR="009A3316">
        <w:rPr>
          <w:lang w:val="fr-CA"/>
        </w:rPr>
        <w:t>’</w:t>
      </w:r>
      <w:r w:rsidR="00682804" w:rsidRPr="00CD5DD1">
        <w:rPr>
          <w:lang w:val="fr-CA"/>
        </w:rPr>
        <w:t xml:space="preserve">agissant de coordonner les efforts en matière de politique sociale pour les </w:t>
      </w:r>
      <w:r w:rsidR="005D7EBD" w:rsidRPr="00CD5DD1">
        <w:rPr>
          <w:lang w:val="fr-CA"/>
        </w:rPr>
        <w:t>Roms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682804" w:rsidRPr="00CD5DD1">
        <w:rPr>
          <w:lang w:val="fr-CA"/>
        </w:rPr>
        <w:t xml:space="preserve">un directeur adjoint a été nommé dans chaque </w:t>
      </w:r>
      <w:r w:rsidR="00472B6A" w:rsidRPr="00CD5DD1">
        <w:rPr>
          <w:lang w:val="fr-CA"/>
        </w:rPr>
        <w:t>Direction</w:t>
      </w:r>
      <w:r w:rsidR="00682804" w:rsidRPr="00CD5DD1">
        <w:rPr>
          <w:lang w:val="fr-CA"/>
        </w:rPr>
        <w:t xml:space="preserve"> provinciale du </w:t>
      </w:r>
      <w:r w:rsidR="0092324F" w:rsidRPr="00CD5DD1">
        <w:rPr>
          <w:lang w:val="fr-CA"/>
        </w:rPr>
        <w:t>Ministère de la famille et des affaires sociales</w:t>
      </w:r>
      <w:r w:rsidR="00456662" w:rsidRPr="00CD5DD1">
        <w:rPr>
          <w:lang w:val="fr-CA"/>
        </w:rPr>
        <w:t xml:space="preserve"> </w:t>
      </w:r>
      <w:r w:rsidR="007E5145" w:rsidRPr="00CD5DD1">
        <w:rPr>
          <w:lang w:val="fr-CA"/>
        </w:rPr>
        <w:t>de ces 20</w:t>
      </w:r>
      <w:r w:rsidR="00456662" w:rsidRPr="00CD5DD1">
        <w:rPr>
          <w:lang w:val="fr-CA"/>
        </w:rPr>
        <w:t xml:space="preserve"> provinces</w:t>
      </w:r>
      <w:r w:rsidR="00DF3062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682804" w:rsidRPr="00CD5DD1">
        <w:rPr>
          <w:lang w:val="fr-CA"/>
        </w:rPr>
        <w:t>Dans le cadre du projet en cours intitulé</w:t>
      </w:r>
      <w:r w:rsidR="00456662" w:rsidRPr="00CD5DD1">
        <w:rPr>
          <w:lang w:val="fr-CA"/>
        </w:rPr>
        <w:t xml:space="preserve"> </w:t>
      </w:r>
      <w:r w:rsidR="00516667" w:rsidRPr="00CD5DD1">
        <w:rPr>
          <w:lang w:val="fr-CA"/>
        </w:rPr>
        <w:t>«</w:t>
      </w:r>
      <w:r w:rsidR="00456662" w:rsidRPr="00CD5DD1">
        <w:rPr>
          <w:lang w:val="fr-CA"/>
        </w:rPr>
        <w:t xml:space="preserve">Collaboration </w:t>
      </w:r>
      <w:r w:rsidR="00682804" w:rsidRPr="00CD5DD1">
        <w:rPr>
          <w:lang w:val="fr-CA"/>
        </w:rPr>
        <w:t>du secteur public et des</w:t>
      </w:r>
      <w:r w:rsidR="00456662" w:rsidRPr="00CD5DD1">
        <w:rPr>
          <w:lang w:val="fr-CA"/>
        </w:rPr>
        <w:t xml:space="preserve"> </w:t>
      </w:r>
      <w:r w:rsidR="00BE3098" w:rsidRPr="00CD5DD1">
        <w:rPr>
          <w:lang w:val="fr-CA"/>
        </w:rPr>
        <w:t>ONG</w:t>
      </w:r>
      <w:r w:rsidR="00456662" w:rsidRPr="00CD5DD1">
        <w:rPr>
          <w:lang w:val="fr-CA"/>
        </w:rPr>
        <w:t xml:space="preserve"> </w:t>
      </w:r>
      <w:r w:rsidR="00682804" w:rsidRPr="00CD5DD1">
        <w:rPr>
          <w:lang w:val="fr-CA"/>
        </w:rPr>
        <w:t>pour la participation des</w:t>
      </w:r>
      <w:r w:rsidR="00456662" w:rsidRPr="00CD5DD1">
        <w:rPr>
          <w:lang w:val="fr-CA"/>
        </w:rPr>
        <w:t xml:space="preserve"> </w:t>
      </w:r>
      <w:r w:rsidR="005D7EBD" w:rsidRPr="00CD5DD1">
        <w:rPr>
          <w:lang w:val="fr-CA"/>
        </w:rPr>
        <w:t>Roms</w:t>
      </w:r>
      <w:r w:rsidR="00516667" w:rsidRPr="00CD5DD1">
        <w:rPr>
          <w:lang w:val="fr-CA"/>
        </w:rPr>
        <w:t>»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F64894" w:rsidRPr="00CD5DD1">
        <w:rPr>
          <w:lang w:val="fr-CA"/>
        </w:rPr>
        <w:t xml:space="preserve">un </w:t>
      </w:r>
      <w:r w:rsidR="001710B1" w:rsidRPr="00CD5DD1">
        <w:rPr>
          <w:lang w:val="fr-CA"/>
        </w:rPr>
        <w:t>atelier sur les problèmes rencontrés par les</w:t>
      </w:r>
      <w:r w:rsidR="00456662" w:rsidRPr="00CD5DD1">
        <w:rPr>
          <w:lang w:val="fr-CA"/>
        </w:rPr>
        <w:t xml:space="preserve"> </w:t>
      </w:r>
      <w:r w:rsidR="005D7EBD" w:rsidRPr="00CD5DD1">
        <w:rPr>
          <w:lang w:val="fr-CA"/>
        </w:rPr>
        <w:t>Roms</w:t>
      </w:r>
      <w:r w:rsidR="00456662" w:rsidRPr="00CD5DD1">
        <w:rPr>
          <w:lang w:val="fr-CA"/>
        </w:rPr>
        <w:t xml:space="preserve"> </w:t>
      </w:r>
      <w:r w:rsidR="001710B1" w:rsidRPr="00CD5DD1">
        <w:rPr>
          <w:lang w:val="fr-CA"/>
        </w:rPr>
        <w:t>dans les domaines de l</w:t>
      </w:r>
      <w:r w:rsidR="009A3316">
        <w:rPr>
          <w:lang w:val="fr-CA"/>
        </w:rPr>
        <w:t>’</w:t>
      </w:r>
      <w:r w:rsidR="001710B1" w:rsidRPr="00CD5DD1">
        <w:rPr>
          <w:lang w:val="fr-CA"/>
        </w:rPr>
        <w:t>éducation</w:t>
      </w:r>
      <w:r w:rsidR="00BE25F2" w:rsidRPr="00CD5DD1">
        <w:rPr>
          <w:lang w:val="fr-CA"/>
        </w:rPr>
        <w:t>,</w:t>
      </w:r>
      <w:r w:rsidR="001710B1" w:rsidRPr="00CD5DD1">
        <w:rPr>
          <w:lang w:val="fr-CA"/>
        </w:rPr>
        <w:t xml:space="preserve"> du logement</w:t>
      </w:r>
      <w:r w:rsidR="00BE25F2" w:rsidRPr="00CD5DD1">
        <w:rPr>
          <w:lang w:val="fr-CA"/>
        </w:rPr>
        <w:t>,</w:t>
      </w:r>
      <w:r w:rsidR="001710B1" w:rsidRPr="00CD5DD1">
        <w:rPr>
          <w:lang w:val="fr-CA"/>
        </w:rPr>
        <w:t xml:space="preserve"> de la santé</w:t>
      </w:r>
      <w:r w:rsidR="00BE25F2" w:rsidRPr="00CD5DD1">
        <w:rPr>
          <w:lang w:val="fr-CA"/>
        </w:rPr>
        <w:t>,</w:t>
      </w:r>
      <w:r w:rsidR="001710B1" w:rsidRPr="00CD5DD1">
        <w:rPr>
          <w:lang w:val="fr-CA"/>
        </w:rPr>
        <w:t xml:space="preserve"> de la protection</w:t>
      </w:r>
      <w:r w:rsidR="00456662" w:rsidRPr="00CD5DD1">
        <w:rPr>
          <w:lang w:val="fr-CA"/>
        </w:rPr>
        <w:t xml:space="preserve"> </w:t>
      </w:r>
      <w:r w:rsidR="001710B1" w:rsidRPr="00CD5DD1">
        <w:rPr>
          <w:lang w:val="fr-CA"/>
        </w:rPr>
        <w:t>sociale et des droits de l</w:t>
      </w:r>
      <w:r w:rsidR="009A3316">
        <w:rPr>
          <w:lang w:val="fr-CA"/>
        </w:rPr>
        <w:t>’</w:t>
      </w:r>
      <w:r w:rsidR="001710B1" w:rsidRPr="00CD5DD1">
        <w:rPr>
          <w:lang w:val="fr-CA"/>
        </w:rPr>
        <w:t xml:space="preserve">homme fondamentaux a été organisé </w:t>
      </w:r>
      <w:r w:rsidR="00367201" w:rsidRPr="00CD5DD1">
        <w:rPr>
          <w:lang w:val="fr-CA"/>
        </w:rPr>
        <w:t xml:space="preserve">les 13 et 14 décembre 2012 </w:t>
      </w:r>
      <w:r w:rsidR="001710B1" w:rsidRPr="00CD5DD1">
        <w:rPr>
          <w:lang w:val="fr-CA"/>
        </w:rPr>
        <w:t xml:space="preserve">par le </w:t>
      </w:r>
      <w:r w:rsidR="0092324F" w:rsidRPr="00CD5DD1">
        <w:rPr>
          <w:lang w:val="fr-CA"/>
        </w:rPr>
        <w:t>Ministère de la famille et des affaires sociales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1710B1" w:rsidRPr="00CD5DD1">
        <w:rPr>
          <w:lang w:val="fr-CA"/>
        </w:rPr>
        <w:t>le Ministère du travail et de la sécurité sociale</w:t>
      </w:r>
      <w:r w:rsidR="00456662" w:rsidRPr="00CD5DD1">
        <w:rPr>
          <w:lang w:val="fr-CA"/>
        </w:rPr>
        <w:t xml:space="preserve">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1710B1" w:rsidRPr="00CD5DD1">
        <w:rPr>
          <w:lang w:val="fr-CA"/>
        </w:rPr>
        <w:t xml:space="preserve">des </w:t>
      </w:r>
      <w:r w:rsidR="00BE3098" w:rsidRPr="00CD5DD1">
        <w:rPr>
          <w:lang w:val="fr-CA"/>
        </w:rPr>
        <w:t>ONG</w:t>
      </w:r>
      <w:r w:rsidR="00456662" w:rsidRPr="00CD5DD1">
        <w:rPr>
          <w:lang w:val="fr-CA"/>
        </w:rPr>
        <w:t xml:space="preserve"> </w:t>
      </w:r>
      <w:r w:rsidR="001710B1" w:rsidRPr="00CD5DD1">
        <w:rPr>
          <w:lang w:val="fr-CA"/>
        </w:rPr>
        <w:t xml:space="preserve">qui </w:t>
      </w:r>
      <w:r w:rsidR="00F64894" w:rsidRPr="00CD5DD1">
        <w:rPr>
          <w:lang w:val="fr-CA"/>
        </w:rPr>
        <w:t>interviennent auprès des</w:t>
      </w:r>
      <w:r w:rsidR="00456662" w:rsidRPr="00CD5DD1">
        <w:rPr>
          <w:lang w:val="fr-CA"/>
        </w:rPr>
        <w:t xml:space="preserve"> </w:t>
      </w:r>
      <w:r w:rsidR="005D7EBD" w:rsidRPr="00CD5DD1">
        <w:rPr>
          <w:lang w:val="fr-CA"/>
        </w:rPr>
        <w:t>Roms</w:t>
      </w:r>
      <w:r w:rsidR="00DF3062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2A6479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2A6479" w:rsidRPr="00CD5DD1">
        <w:rPr>
          <w:lang w:val="fr-CA"/>
        </w:rPr>
        <w:t xml:space="preserve">atelier </w:t>
      </w:r>
      <w:r w:rsidR="00516667" w:rsidRPr="00CD5DD1">
        <w:rPr>
          <w:lang w:val="fr-CA"/>
        </w:rPr>
        <w:t>«</w:t>
      </w:r>
      <w:r w:rsidR="002A6479" w:rsidRPr="00CD5DD1">
        <w:rPr>
          <w:lang w:val="fr-CA"/>
        </w:rPr>
        <w:t xml:space="preserve">Rencontrer les </w:t>
      </w:r>
      <w:r w:rsidR="005D7EBD" w:rsidRPr="00CD5DD1">
        <w:rPr>
          <w:lang w:val="fr-CA"/>
        </w:rPr>
        <w:t>Roms</w:t>
      </w:r>
      <w:r w:rsidR="002A6479" w:rsidRPr="00CD5DD1">
        <w:rPr>
          <w:lang w:val="fr-CA"/>
        </w:rPr>
        <w:t xml:space="preserve"> et travailler avec eux</w:t>
      </w:r>
      <w:r w:rsidR="00516667" w:rsidRPr="00CD5DD1">
        <w:rPr>
          <w:lang w:val="fr-CA"/>
        </w:rPr>
        <w:t>»</w:t>
      </w:r>
      <w:r w:rsidR="00456662" w:rsidRPr="00CD5DD1">
        <w:rPr>
          <w:lang w:val="fr-CA"/>
        </w:rPr>
        <w:t xml:space="preserve"> </w:t>
      </w:r>
      <w:r w:rsidR="002A6479" w:rsidRPr="00CD5DD1">
        <w:rPr>
          <w:lang w:val="fr-CA"/>
        </w:rPr>
        <w:t xml:space="preserve">a été </w:t>
      </w:r>
      <w:r w:rsidR="00F64894" w:rsidRPr="00CD5DD1">
        <w:rPr>
          <w:lang w:val="fr-CA"/>
        </w:rPr>
        <w:t>mis sur pied</w:t>
      </w:r>
      <w:r w:rsidR="002A6479" w:rsidRPr="00CD5DD1">
        <w:rPr>
          <w:lang w:val="fr-CA"/>
        </w:rPr>
        <w:t xml:space="preserve"> </w:t>
      </w:r>
      <w:r w:rsidR="006E050C" w:rsidRPr="00CD5DD1">
        <w:rPr>
          <w:lang w:val="fr-CA"/>
        </w:rPr>
        <w:t>de concert</w:t>
      </w:r>
      <w:r w:rsidR="002A6479" w:rsidRPr="00CD5DD1">
        <w:rPr>
          <w:lang w:val="fr-CA"/>
        </w:rPr>
        <w:t xml:space="preserve"> avec le gouvernorat de</w:t>
      </w:r>
      <w:r w:rsidR="00456662" w:rsidRPr="00CD5DD1">
        <w:rPr>
          <w:lang w:val="fr-CA"/>
        </w:rPr>
        <w:t xml:space="preserve"> Kırklareli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F64894" w:rsidRPr="00CD5DD1">
        <w:rPr>
          <w:lang w:val="fr-CA"/>
        </w:rPr>
        <w:t>la D</w:t>
      </w:r>
      <w:r w:rsidR="002A6479" w:rsidRPr="00CD5DD1">
        <w:rPr>
          <w:lang w:val="fr-CA"/>
        </w:rPr>
        <w:t>irection de l</w:t>
      </w:r>
      <w:r w:rsidR="009A3316">
        <w:rPr>
          <w:lang w:val="fr-CA"/>
        </w:rPr>
        <w:t>’</w:t>
      </w:r>
      <w:r w:rsidR="002A6479" w:rsidRPr="00CD5DD1">
        <w:rPr>
          <w:lang w:val="fr-CA"/>
        </w:rPr>
        <w:t>éducation nationale</w:t>
      </w:r>
      <w:r w:rsidR="00BE25F2" w:rsidRPr="00CD5DD1">
        <w:rPr>
          <w:lang w:val="fr-CA"/>
        </w:rPr>
        <w:t>,</w:t>
      </w:r>
      <w:r w:rsidR="002A6479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F64894" w:rsidRPr="00CD5DD1">
        <w:rPr>
          <w:lang w:val="fr-CA"/>
        </w:rPr>
        <w:t>Université</w:t>
      </w:r>
      <w:r w:rsidR="002A6479" w:rsidRPr="00CD5DD1">
        <w:rPr>
          <w:lang w:val="fr-CA"/>
        </w:rPr>
        <w:t xml:space="preserve"> de</w:t>
      </w:r>
      <w:r w:rsidR="00456662" w:rsidRPr="00CD5DD1">
        <w:rPr>
          <w:lang w:val="fr-CA"/>
        </w:rPr>
        <w:t xml:space="preserve"> Kırklareli </w:t>
      </w:r>
      <w:r w:rsidR="002A6479" w:rsidRPr="00CD5DD1">
        <w:rPr>
          <w:lang w:val="fr-CA"/>
        </w:rPr>
        <w:t>et l</w:t>
      </w:r>
      <w:r w:rsidR="009A3316">
        <w:rPr>
          <w:lang w:val="fr-CA"/>
        </w:rPr>
        <w:t>’</w:t>
      </w:r>
      <w:r w:rsidR="006E050C" w:rsidRPr="00CD5DD1">
        <w:rPr>
          <w:lang w:val="fr-CA"/>
        </w:rPr>
        <w:t>Agence</w:t>
      </w:r>
      <w:r w:rsidR="002A6479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2A6479" w:rsidRPr="00CD5DD1">
        <w:rPr>
          <w:lang w:val="fr-CA"/>
        </w:rPr>
        <w:t>aide au développement de la</w:t>
      </w:r>
      <w:r w:rsidR="00456662" w:rsidRPr="00CD5DD1">
        <w:rPr>
          <w:lang w:val="fr-CA"/>
        </w:rPr>
        <w:t xml:space="preserve"> Thrace </w:t>
      </w:r>
      <w:r w:rsidR="002A6479" w:rsidRPr="00CD5DD1">
        <w:rPr>
          <w:lang w:val="fr-CA"/>
        </w:rPr>
        <w:t>le</w:t>
      </w:r>
      <w:r w:rsidR="00456662" w:rsidRPr="00CD5DD1">
        <w:rPr>
          <w:lang w:val="fr-CA"/>
        </w:rPr>
        <w:t xml:space="preserve"> 8 </w:t>
      </w:r>
      <w:r w:rsidR="00CC3646" w:rsidRPr="00CD5DD1">
        <w:rPr>
          <w:lang w:val="fr-CA"/>
        </w:rPr>
        <w:t>avril</w:t>
      </w:r>
      <w:r w:rsidR="00456662" w:rsidRPr="00CD5DD1">
        <w:rPr>
          <w:lang w:val="fr-CA"/>
        </w:rPr>
        <w:t xml:space="preserve"> 2013. </w:t>
      </w:r>
      <w:r w:rsidR="002A6479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983F5F" w:rsidRPr="00CD5DD1">
        <w:rPr>
          <w:lang w:val="fr-CA"/>
        </w:rPr>
        <w:t>atelier était consa</w:t>
      </w:r>
      <w:r w:rsidR="002A6479" w:rsidRPr="00CD5DD1">
        <w:rPr>
          <w:lang w:val="fr-CA"/>
        </w:rPr>
        <w:t xml:space="preserve">cré aux </w:t>
      </w:r>
      <w:r w:rsidR="005D7EBD" w:rsidRPr="00CD5DD1">
        <w:rPr>
          <w:lang w:val="fr-CA"/>
        </w:rPr>
        <w:t>Roms</w:t>
      </w:r>
      <w:r w:rsidR="00456662" w:rsidRPr="00CD5DD1">
        <w:rPr>
          <w:lang w:val="fr-CA"/>
        </w:rPr>
        <w:t xml:space="preserve"> </w:t>
      </w:r>
      <w:r w:rsidR="00983F5F" w:rsidRPr="00CD5DD1">
        <w:rPr>
          <w:lang w:val="fr-CA"/>
        </w:rPr>
        <w:t>et aux exemples européens</w:t>
      </w:r>
      <w:r w:rsidR="00BE25F2" w:rsidRPr="00CD5DD1">
        <w:rPr>
          <w:lang w:val="fr-CA"/>
        </w:rPr>
        <w:t>,</w:t>
      </w:r>
      <w:r w:rsidR="00983F5F" w:rsidRPr="00CD5DD1">
        <w:rPr>
          <w:lang w:val="fr-CA"/>
        </w:rPr>
        <w:t xml:space="preserve"> aux solutions aux problèmes sociaux</w:t>
      </w:r>
      <w:r w:rsidR="00BE25F2" w:rsidRPr="00CD5DD1">
        <w:rPr>
          <w:lang w:val="fr-CA"/>
        </w:rPr>
        <w:t>,</w:t>
      </w:r>
      <w:r w:rsidR="00983F5F" w:rsidRPr="00CD5DD1">
        <w:rPr>
          <w:lang w:val="fr-CA"/>
        </w:rPr>
        <w:t xml:space="preserve"> culturels</w:t>
      </w:r>
      <w:r w:rsidR="00BE25F2" w:rsidRPr="00CD5DD1">
        <w:rPr>
          <w:lang w:val="fr-CA"/>
        </w:rPr>
        <w:t>,</w:t>
      </w:r>
      <w:r w:rsidR="00983F5F" w:rsidRPr="00CD5DD1">
        <w:rPr>
          <w:lang w:val="fr-CA"/>
        </w:rPr>
        <w:t xml:space="preserve"> économiques et éducatifs rencontrés par les </w:t>
      </w:r>
      <w:r w:rsidR="005D7EBD" w:rsidRPr="00CD5DD1">
        <w:rPr>
          <w:lang w:val="fr-CA"/>
        </w:rPr>
        <w:t>Roms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983F5F" w:rsidRPr="00CD5DD1">
        <w:rPr>
          <w:lang w:val="fr-CA"/>
        </w:rPr>
        <w:t xml:space="preserve">à </w:t>
      </w:r>
      <w:r w:rsidR="00367201" w:rsidRPr="00CD5DD1">
        <w:rPr>
          <w:lang w:val="fr-CA"/>
        </w:rPr>
        <w:t>une</w:t>
      </w:r>
      <w:r w:rsidR="00983F5F" w:rsidRPr="00CD5DD1">
        <w:rPr>
          <w:lang w:val="fr-CA"/>
        </w:rPr>
        <w:t xml:space="preserve"> planification stratégique </w:t>
      </w:r>
      <w:r w:rsidR="006E050C" w:rsidRPr="00CD5DD1">
        <w:rPr>
          <w:lang w:val="fr-CA"/>
        </w:rPr>
        <w:t>propre à répondre aux</w:t>
      </w:r>
      <w:r w:rsidR="00983F5F" w:rsidRPr="00CD5DD1">
        <w:rPr>
          <w:lang w:val="fr-CA"/>
        </w:rPr>
        <w:t xml:space="preserve"> difficultés des</w:t>
      </w:r>
      <w:r w:rsidR="00456662" w:rsidRPr="00CD5DD1">
        <w:rPr>
          <w:lang w:val="fr-CA"/>
        </w:rPr>
        <w:t xml:space="preserve"> </w:t>
      </w:r>
      <w:r w:rsidR="005D7EBD" w:rsidRPr="00CD5DD1">
        <w:rPr>
          <w:lang w:val="fr-CA"/>
        </w:rPr>
        <w:t>Roms</w:t>
      </w:r>
      <w:r w:rsidR="00456662" w:rsidRPr="00CD5DD1">
        <w:rPr>
          <w:lang w:val="fr-CA"/>
        </w:rPr>
        <w:t xml:space="preserve"> </w:t>
      </w:r>
      <w:r w:rsidR="00983F5F" w:rsidRPr="00CD5DD1">
        <w:rPr>
          <w:lang w:val="fr-CA"/>
        </w:rPr>
        <w:t>dans le domaine de l</w:t>
      </w:r>
      <w:r w:rsidR="009A3316">
        <w:rPr>
          <w:lang w:val="fr-CA"/>
        </w:rPr>
        <w:t>’</w:t>
      </w:r>
      <w:r w:rsidR="00983F5F" w:rsidRPr="00CD5DD1">
        <w:rPr>
          <w:lang w:val="fr-CA"/>
        </w:rPr>
        <w:t>éducation et aux pratiques d</w:t>
      </w:r>
      <w:r w:rsidR="009A3316">
        <w:rPr>
          <w:lang w:val="fr-CA"/>
        </w:rPr>
        <w:t>’</w:t>
      </w:r>
      <w:r w:rsidR="00983F5F" w:rsidRPr="00CD5DD1">
        <w:rPr>
          <w:lang w:val="fr-CA"/>
        </w:rPr>
        <w:t>enseignement non traditionnelles dans les régions à forte densité de population rom</w:t>
      </w:r>
      <w:r w:rsidR="00DF3062" w:rsidRPr="00CD5DD1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983F5F" w:rsidRPr="00CD5DD1">
        <w:rPr>
          <w:lang w:val="fr-CA"/>
        </w:rPr>
        <w:t xml:space="preserve">Un atelier intitulé </w:t>
      </w:r>
      <w:r w:rsidR="00516667" w:rsidRPr="00CD5DD1">
        <w:rPr>
          <w:lang w:val="fr-CA"/>
        </w:rPr>
        <w:t>«</w:t>
      </w:r>
      <w:r w:rsidR="00983F5F" w:rsidRPr="00CD5DD1">
        <w:rPr>
          <w:lang w:val="fr-CA"/>
        </w:rPr>
        <w:t>Perspectives sociologiques pour les Roms et scénarios pour l</w:t>
      </w:r>
      <w:r w:rsidR="009A3316">
        <w:rPr>
          <w:lang w:val="fr-CA"/>
        </w:rPr>
        <w:t>’</w:t>
      </w:r>
      <w:r w:rsidR="00983F5F" w:rsidRPr="00CD5DD1">
        <w:rPr>
          <w:lang w:val="fr-CA"/>
        </w:rPr>
        <w:t>avenir</w:t>
      </w:r>
      <w:r w:rsidR="00B61910" w:rsidRPr="00CD5DD1">
        <w:rPr>
          <w:lang w:val="fr-CA"/>
        </w:rPr>
        <w:t>»</w:t>
      </w:r>
      <w:r w:rsidR="008938D1" w:rsidRPr="00CD5DD1">
        <w:rPr>
          <w:lang w:val="fr-CA"/>
        </w:rPr>
        <w:t xml:space="preserve"> a été</w:t>
      </w:r>
      <w:r w:rsidR="00456662" w:rsidRPr="00CD5DD1">
        <w:rPr>
          <w:lang w:val="fr-CA"/>
        </w:rPr>
        <w:t xml:space="preserve"> </w:t>
      </w:r>
      <w:r w:rsidR="006E050C" w:rsidRPr="00CD5DD1">
        <w:rPr>
          <w:lang w:val="fr-CA"/>
        </w:rPr>
        <w:t>mis en place</w:t>
      </w:r>
      <w:r w:rsidR="008938D1" w:rsidRPr="00CD5DD1">
        <w:rPr>
          <w:lang w:val="fr-CA"/>
        </w:rPr>
        <w:t xml:space="preserve"> par la municipalité de</w:t>
      </w:r>
      <w:r w:rsidR="00456662" w:rsidRPr="00CD5DD1">
        <w:rPr>
          <w:lang w:val="fr-CA"/>
        </w:rPr>
        <w:t xml:space="preserve"> Kocaeli </w:t>
      </w:r>
      <w:r w:rsidR="008938D1" w:rsidRPr="00CD5DD1">
        <w:rPr>
          <w:lang w:val="fr-CA"/>
        </w:rPr>
        <w:t>avec la participation de représentants d</w:t>
      </w:r>
      <w:r w:rsidR="009A3316">
        <w:rPr>
          <w:lang w:val="fr-CA"/>
        </w:rPr>
        <w:t>’</w:t>
      </w:r>
      <w:r w:rsidR="008938D1" w:rsidRPr="00CD5DD1">
        <w:rPr>
          <w:lang w:val="fr-CA"/>
        </w:rPr>
        <w:t>organisations roms le</w:t>
      </w:r>
      <w:r w:rsidR="00456662" w:rsidRPr="00CD5DD1">
        <w:rPr>
          <w:lang w:val="fr-CA"/>
        </w:rPr>
        <w:t xml:space="preserve"> 18 </w:t>
      </w:r>
      <w:r w:rsidR="00CC3646" w:rsidRPr="00CD5DD1">
        <w:rPr>
          <w:lang w:val="fr-CA"/>
        </w:rPr>
        <w:t>avril</w:t>
      </w:r>
      <w:r w:rsidR="00456662" w:rsidRPr="00CD5DD1">
        <w:rPr>
          <w:lang w:val="fr-CA"/>
        </w:rPr>
        <w:t xml:space="preserve"> 2013. </w:t>
      </w:r>
      <w:r w:rsidR="008938D1" w:rsidRPr="00CD5DD1">
        <w:rPr>
          <w:lang w:val="fr-CA"/>
        </w:rPr>
        <w:t>La cohésion sociale</w:t>
      </w:r>
      <w:r w:rsidR="00BE25F2" w:rsidRPr="00CD5DD1">
        <w:rPr>
          <w:lang w:val="fr-CA"/>
        </w:rPr>
        <w:t>,</w:t>
      </w:r>
      <w:r w:rsidR="008938D1" w:rsidRPr="00CD5DD1">
        <w:rPr>
          <w:lang w:val="fr-CA"/>
        </w:rPr>
        <w:t xml:space="preserve"> les </w:t>
      </w:r>
      <w:r w:rsidR="00367201" w:rsidRPr="00CD5DD1">
        <w:rPr>
          <w:lang w:val="fr-CA"/>
        </w:rPr>
        <w:t>problèmes</w:t>
      </w:r>
      <w:r w:rsidR="008938D1" w:rsidRPr="00CD5DD1">
        <w:rPr>
          <w:lang w:val="fr-CA"/>
        </w:rPr>
        <w:t xml:space="preserve"> rencontrés par les femmes</w:t>
      </w:r>
      <w:r w:rsidR="00BE25F2" w:rsidRPr="00CD5DD1">
        <w:rPr>
          <w:lang w:val="fr-CA"/>
        </w:rPr>
        <w:t>,</w:t>
      </w:r>
      <w:r w:rsidR="008938D1" w:rsidRPr="00CD5DD1">
        <w:rPr>
          <w:lang w:val="fr-CA"/>
        </w:rPr>
        <w:t xml:space="preserve"> les enfants</w:t>
      </w:r>
      <w:r w:rsidR="00BE25F2" w:rsidRPr="00CD5DD1">
        <w:rPr>
          <w:lang w:val="fr-CA"/>
        </w:rPr>
        <w:t>,</w:t>
      </w:r>
      <w:r w:rsidR="008938D1" w:rsidRPr="00CD5DD1">
        <w:rPr>
          <w:lang w:val="fr-CA"/>
        </w:rPr>
        <w:t xml:space="preserve"> les personnes handicapées </w:t>
      </w:r>
      <w:r w:rsidR="007275EE" w:rsidRPr="00CD5DD1">
        <w:rPr>
          <w:lang w:val="fr-CA"/>
        </w:rPr>
        <w:t>ainsi que</w:t>
      </w:r>
      <w:r w:rsidR="00E21108" w:rsidRPr="00CD5DD1">
        <w:rPr>
          <w:lang w:val="fr-CA"/>
        </w:rPr>
        <w:t xml:space="preserve"> </w:t>
      </w:r>
      <w:r w:rsidR="00367201" w:rsidRPr="00CD5DD1">
        <w:rPr>
          <w:lang w:val="fr-CA"/>
        </w:rPr>
        <w:t xml:space="preserve">les difficultés posées </w:t>
      </w:r>
      <w:r w:rsidR="00E21108" w:rsidRPr="00CD5DD1">
        <w:rPr>
          <w:lang w:val="fr-CA"/>
        </w:rPr>
        <w:t>dans les domaines de l</w:t>
      </w:r>
      <w:r w:rsidR="009A3316">
        <w:rPr>
          <w:lang w:val="fr-CA"/>
        </w:rPr>
        <w:t>’</w:t>
      </w:r>
      <w:r w:rsidR="00E21108" w:rsidRPr="00CD5DD1">
        <w:rPr>
          <w:lang w:val="fr-CA"/>
        </w:rPr>
        <w:t>emploi</w:t>
      </w:r>
      <w:r w:rsidR="00BE25F2" w:rsidRPr="00CD5DD1">
        <w:rPr>
          <w:lang w:val="fr-CA"/>
        </w:rPr>
        <w:t>,</w:t>
      </w:r>
      <w:r w:rsidR="00E21108" w:rsidRPr="00CD5DD1">
        <w:rPr>
          <w:lang w:val="fr-CA"/>
        </w:rPr>
        <w:t xml:space="preserve"> de l</w:t>
      </w:r>
      <w:r w:rsidR="009A3316">
        <w:rPr>
          <w:lang w:val="fr-CA"/>
        </w:rPr>
        <w:t>’</w:t>
      </w:r>
      <w:r w:rsidR="00E21108" w:rsidRPr="00CD5DD1">
        <w:rPr>
          <w:lang w:val="fr-CA"/>
        </w:rPr>
        <w:t>éducation</w:t>
      </w:r>
      <w:r w:rsidR="00BE25F2" w:rsidRPr="00CD5DD1">
        <w:rPr>
          <w:lang w:val="fr-CA"/>
        </w:rPr>
        <w:t>,</w:t>
      </w:r>
      <w:r w:rsidR="00E21108" w:rsidRPr="00CD5DD1">
        <w:rPr>
          <w:lang w:val="fr-CA"/>
        </w:rPr>
        <w:t xml:space="preserve"> de la santé</w:t>
      </w:r>
      <w:r w:rsidR="00BE25F2" w:rsidRPr="00CD5DD1">
        <w:rPr>
          <w:lang w:val="fr-CA"/>
        </w:rPr>
        <w:t>,</w:t>
      </w:r>
      <w:r w:rsidR="00E21108" w:rsidRPr="00CD5DD1">
        <w:rPr>
          <w:lang w:val="fr-CA"/>
        </w:rPr>
        <w:t xml:space="preserve"> du logement et de l</w:t>
      </w:r>
      <w:r w:rsidR="009A3316">
        <w:rPr>
          <w:lang w:val="fr-CA"/>
        </w:rPr>
        <w:t>’</w:t>
      </w:r>
      <w:r w:rsidR="00E21108" w:rsidRPr="00CD5DD1">
        <w:rPr>
          <w:lang w:val="fr-CA"/>
        </w:rPr>
        <w:t>aide sociale ont été examinés à cette occasion</w:t>
      </w:r>
      <w:r w:rsidR="00DF3062" w:rsidRPr="00CD5DD1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E21108" w:rsidRPr="00CD5DD1">
        <w:rPr>
          <w:lang w:val="fr-CA"/>
        </w:rPr>
        <w:t xml:space="preserve">Parmi les </w:t>
      </w:r>
      <w:r w:rsidR="007275EE" w:rsidRPr="00CD5DD1">
        <w:rPr>
          <w:lang w:val="fr-CA"/>
        </w:rPr>
        <w:t>grandes r</w:t>
      </w:r>
      <w:r w:rsidR="00E21108" w:rsidRPr="00CD5DD1">
        <w:rPr>
          <w:lang w:val="fr-CA"/>
        </w:rPr>
        <w:t>éforme</w:t>
      </w:r>
      <w:r w:rsidR="007275EE" w:rsidRPr="00CD5DD1">
        <w:rPr>
          <w:lang w:val="fr-CA"/>
        </w:rPr>
        <w:t>s</w:t>
      </w:r>
      <w:r w:rsidR="00E21108" w:rsidRPr="00CD5DD1">
        <w:rPr>
          <w:lang w:val="fr-CA"/>
        </w:rPr>
        <w:t xml:space="preserve"> annoncées dans le cadre d</w:t>
      </w:r>
      <w:r w:rsidR="004B7E32" w:rsidRPr="00CD5DD1">
        <w:rPr>
          <w:lang w:val="fr-CA"/>
        </w:rPr>
        <w:t>e l</w:t>
      </w:r>
      <w:r w:rsidR="009A3316">
        <w:rPr>
          <w:lang w:val="fr-CA"/>
        </w:rPr>
        <w:t>’</w:t>
      </w:r>
      <w:r w:rsidR="007C2BF3" w:rsidRPr="00CD5DD1">
        <w:rPr>
          <w:lang w:val="fr-CA"/>
        </w:rPr>
        <w:t>ensemble</w:t>
      </w:r>
      <w:r w:rsidR="00E36B38" w:rsidRPr="00CD5DD1">
        <w:rPr>
          <w:lang w:val="fr-CA"/>
        </w:rPr>
        <w:t xml:space="preserve"> de mesures de démocratisation</w:t>
      </w:r>
      <w:r w:rsidR="00F548F6">
        <w:rPr>
          <w:lang w:val="fr-CA"/>
        </w:rPr>
        <w:t xml:space="preserve"> présenté par le g</w:t>
      </w:r>
      <w:r w:rsidR="00E21108" w:rsidRPr="00CD5DD1">
        <w:rPr>
          <w:lang w:val="fr-CA"/>
        </w:rPr>
        <w:t xml:space="preserve">ouvernement le </w:t>
      </w:r>
      <w:r w:rsidR="00456662" w:rsidRPr="00CD5DD1">
        <w:rPr>
          <w:lang w:val="fr-CA"/>
        </w:rPr>
        <w:t xml:space="preserve">30 </w:t>
      </w:r>
      <w:r w:rsidR="00CC3646" w:rsidRPr="00CD5DD1">
        <w:rPr>
          <w:lang w:val="fr-CA"/>
        </w:rPr>
        <w:t>septembre</w:t>
      </w:r>
      <w:r w:rsidR="00456662" w:rsidRPr="00CD5DD1">
        <w:rPr>
          <w:lang w:val="fr-CA"/>
        </w:rPr>
        <w:t xml:space="preserve"> 2013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7275EE" w:rsidRPr="00CD5DD1">
        <w:rPr>
          <w:lang w:val="fr-CA"/>
        </w:rPr>
        <w:t>il faut noter la décision du</w:t>
      </w:r>
      <w:r w:rsidR="00E21108" w:rsidRPr="00CD5DD1">
        <w:rPr>
          <w:lang w:val="fr-CA"/>
        </w:rPr>
        <w:t xml:space="preserve"> Conseil supérieur de l</w:t>
      </w:r>
      <w:r w:rsidR="009A3316">
        <w:rPr>
          <w:lang w:val="fr-CA"/>
        </w:rPr>
        <w:t>’</w:t>
      </w:r>
      <w:r w:rsidR="00E21108" w:rsidRPr="00CD5DD1">
        <w:rPr>
          <w:lang w:val="fr-CA"/>
        </w:rPr>
        <w:t>éducation d</w:t>
      </w:r>
      <w:r w:rsidR="009A3316">
        <w:rPr>
          <w:lang w:val="fr-CA"/>
        </w:rPr>
        <w:t>’</w:t>
      </w:r>
      <w:r w:rsidR="00E21108" w:rsidRPr="00CD5DD1">
        <w:rPr>
          <w:lang w:val="fr-CA"/>
        </w:rPr>
        <w:t>établir l</w:t>
      </w:r>
      <w:r w:rsidR="009A3316">
        <w:rPr>
          <w:lang w:val="fr-CA"/>
        </w:rPr>
        <w:t>’</w:t>
      </w:r>
      <w:r w:rsidR="00E21108" w:rsidRPr="00CD5DD1">
        <w:rPr>
          <w:lang w:val="fr-CA"/>
        </w:rPr>
        <w:t>Institut de la langue et de la culture roms à l</w:t>
      </w:r>
      <w:r w:rsidR="009A3316">
        <w:rPr>
          <w:lang w:val="fr-CA"/>
        </w:rPr>
        <w:t>’</w:t>
      </w:r>
      <w:r w:rsidR="00F64894" w:rsidRPr="00CD5DD1">
        <w:rPr>
          <w:lang w:val="fr-CA"/>
        </w:rPr>
        <w:t>Université</w:t>
      </w:r>
      <w:r w:rsidR="00E21108" w:rsidRPr="00CD5DD1">
        <w:rPr>
          <w:lang w:val="fr-CA"/>
        </w:rPr>
        <w:t xml:space="preserve"> de </w:t>
      </w:r>
      <w:r w:rsidR="00456662" w:rsidRPr="00CD5DD1">
        <w:rPr>
          <w:lang w:val="fr-CA"/>
        </w:rPr>
        <w:t>Trakya</w:t>
      </w:r>
      <w:r w:rsidR="00BE25F2" w:rsidRPr="00CD5DD1">
        <w:rPr>
          <w:lang w:val="fr-CA"/>
        </w:rPr>
        <w:t>,</w:t>
      </w:r>
      <w:r w:rsidR="007275EE" w:rsidRPr="00CD5DD1">
        <w:rPr>
          <w:lang w:val="fr-CA"/>
        </w:rPr>
        <w:t xml:space="preserve"> chargé d</w:t>
      </w:r>
      <w:r w:rsidR="004B7E32" w:rsidRPr="00CD5DD1">
        <w:rPr>
          <w:lang w:val="fr-CA"/>
        </w:rPr>
        <w:t>e mener</w:t>
      </w:r>
      <w:r w:rsidR="00E21108" w:rsidRPr="00CD5DD1">
        <w:rPr>
          <w:lang w:val="fr-CA"/>
        </w:rPr>
        <w:t xml:space="preserve"> des travaux de recherche sur les problèmes des citoyens roms en matière de langue et de culture et </w:t>
      </w:r>
      <w:r w:rsidR="007275EE" w:rsidRPr="00CD5DD1">
        <w:rPr>
          <w:lang w:val="fr-CA"/>
        </w:rPr>
        <w:t xml:space="preserve">de </w:t>
      </w:r>
      <w:r w:rsidR="00E21108" w:rsidRPr="00CD5DD1">
        <w:rPr>
          <w:lang w:val="fr-CA"/>
        </w:rPr>
        <w:t xml:space="preserve">formuler des solutions à cet égard. </w:t>
      </w:r>
      <w:r w:rsidR="004B7E32" w:rsidRPr="00CD5DD1">
        <w:rPr>
          <w:lang w:val="fr-CA"/>
        </w:rPr>
        <w:t>Ce train</w:t>
      </w:r>
      <w:r w:rsidR="00E36B38" w:rsidRPr="00CD5DD1">
        <w:rPr>
          <w:lang w:val="fr-CA"/>
        </w:rPr>
        <w:t xml:space="preserve"> de mesures</w:t>
      </w:r>
      <w:r w:rsidR="009001A7" w:rsidRPr="00CD5DD1">
        <w:rPr>
          <w:lang w:val="fr-CA"/>
        </w:rPr>
        <w:t xml:space="preserve"> </w:t>
      </w:r>
      <w:r w:rsidR="004B7E32" w:rsidRPr="00CD5DD1">
        <w:rPr>
          <w:lang w:val="fr-CA"/>
        </w:rPr>
        <w:t>appelle</w:t>
      </w:r>
      <w:r w:rsidR="009001A7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9001A7" w:rsidRPr="00CD5DD1">
        <w:rPr>
          <w:lang w:val="fr-CA"/>
        </w:rPr>
        <w:t xml:space="preserve">autres </w:t>
      </w:r>
      <w:r w:rsidR="007275EE" w:rsidRPr="00CD5DD1">
        <w:rPr>
          <w:lang w:val="fr-CA"/>
        </w:rPr>
        <w:t>dispositions</w:t>
      </w:r>
      <w:r w:rsidR="009001A7" w:rsidRPr="00CD5DD1">
        <w:rPr>
          <w:lang w:val="fr-CA"/>
        </w:rPr>
        <w:t xml:space="preserve"> en faveur des Roms dans les domaines de l</w:t>
      </w:r>
      <w:r w:rsidR="009A3316">
        <w:rPr>
          <w:lang w:val="fr-CA"/>
        </w:rPr>
        <w:t>’</w:t>
      </w:r>
      <w:r w:rsidR="009001A7" w:rsidRPr="00CD5DD1">
        <w:rPr>
          <w:lang w:val="fr-CA"/>
        </w:rPr>
        <w:t>éducation</w:t>
      </w:r>
      <w:r w:rsidR="00BE25F2" w:rsidRPr="00CD5DD1">
        <w:rPr>
          <w:lang w:val="fr-CA"/>
        </w:rPr>
        <w:t>,</w:t>
      </w:r>
      <w:r w:rsidR="009001A7" w:rsidRPr="00CD5DD1">
        <w:rPr>
          <w:lang w:val="fr-CA"/>
        </w:rPr>
        <w:t xml:space="preserve"> du logement</w:t>
      </w:r>
      <w:r w:rsidR="00BE25F2" w:rsidRPr="00CD5DD1">
        <w:rPr>
          <w:lang w:val="fr-CA"/>
        </w:rPr>
        <w:t>,</w:t>
      </w:r>
      <w:r w:rsidR="009001A7" w:rsidRPr="00CD5DD1">
        <w:rPr>
          <w:lang w:val="fr-CA"/>
        </w:rPr>
        <w:t xml:space="preserve"> de l</w:t>
      </w:r>
      <w:r w:rsidR="009A3316">
        <w:rPr>
          <w:lang w:val="fr-CA"/>
        </w:rPr>
        <w:t>’</w:t>
      </w:r>
      <w:r w:rsidR="009001A7" w:rsidRPr="00CD5DD1">
        <w:rPr>
          <w:lang w:val="fr-CA"/>
        </w:rPr>
        <w:t>éducation et du niveau de vie</w:t>
      </w:r>
      <w:r w:rsidR="00DF3062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9001A7" w:rsidRPr="00CD5DD1">
        <w:rPr>
          <w:lang w:val="fr-CA"/>
        </w:rPr>
        <w:t>Le</w:t>
      </w:r>
      <w:r w:rsidR="00456662" w:rsidRPr="00CD5DD1">
        <w:rPr>
          <w:lang w:val="fr-CA"/>
        </w:rPr>
        <w:t xml:space="preserve"> 30 </w:t>
      </w:r>
      <w:r w:rsidR="00CC3646" w:rsidRPr="00CD5DD1">
        <w:rPr>
          <w:lang w:val="fr-CA"/>
        </w:rPr>
        <w:t>septembre</w:t>
      </w:r>
      <w:r w:rsidR="00456662" w:rsidRPr="00CD5DD1">
        <w:rPr>
          <w:lang w:val="fr-CA"/>
        </w:rPr>
        <w:t xml:space="preserve"> 2013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9001A7" w:rsidRPr="00CD5DD1">
        <w:rPr>
          <w:lang w:val="fr-CA"/>
        </w:rPr>
        <w:t>la</w:t>
      </w:r>
      <w:r w:rsidR="00456662" w:rsidRPr="00CD5DD1">
        <w:rPr>
          <w:lang w:val="fr-CA"/>
        </w:rPr>
        <w:t xml:space="preserve"> </w:t>
      </w:r>
      <w:r w:rsidR="009001A7" w:rsidRPr="00CD5DD1">
        <w:rPr>
          <w:lang w:val="fr-CA"/>
        </w:rPr>
        <w:t>Commission parlementaire d</w:t>
      </w:r>
      <w:r w:rsidR="009A3316">
        <w:rPr>
          <w:lang w:val="fr-CA"/>
        </w:rPr>
        <w:t>’</w:t>
      </w:r>
      <w:r w:rsidR="009001A7" w:rsidRPr="00CD5DD1">
        <w:rPr>
          <w:lang w:val="fr-CA"/>
        </w:rPr>
        <w:t>enquête sur les droits de l</w:t>
      </w:r>
      <w:r w:rsidR="009A3316">
        <w:rPr>
          <w:lang w:val="fr-CA"/>
        </w:rPr>
        <w:t>’</w:t>
      </w:r>
      <w:r w:rsidR="009001A7" w:rsidRPr="00CD5DD1">
        <w:rPr>
          <w:lang w:val="fr-CA"/>
        </w:rPr>
        <w:t>homme</w:t>
      </w:r>
      <w:r w:rsidR="00456662" w:rsidRPr="00CD5DD1">
        <w:rPr>
          <w:lang w:val="fr-CA"/>
        </w:rPr>
        <w:t xml:space="preserve"> </w:t>
      </w:r>
      <w:r w:rsidR="009001A7" w:rsidRPr="00CD5DD1">
        <w:rPr>
          <w:lang w:val="fr-CA"/>
        </w:rPr>
        <w:t>a rencontré les représentants de l</w:t>
      </w:r>
      <w:r w:rsidR="009A3316">
        <w:rPr>
          <w:lang w:val="fr-CA"/>
        </w:rPr>
        <w:t>’</w:t>
      </w:r>
      <w:r w:rsidR="009001A7" w:rsidRPr="00CD5DD1">
        <w:rPr>
          <w:lang w:val="fr-CA"/>
        </w:rPr>
        <w:t>Association rom d</w:t>
      </w:r>
      <w:r w:rsidR="009A3316">
        <w:rPr>
          <w:lang w:val="fr-CA"/>
        </w:rPr>
        <w:t>’</w:t>
      </w:r>
      <w:r w:rsidR="009001A7" w:rsidRPr="00CD5DD1">
        <w:rPr>
          <w:lang w:val="fr-CA"/>
        </w:rPr>
        <w:t xml:space="preserve">aide sociale et de solidarité de plusieurs provinces. La Commission a informé les institutions concernées des plaintes et préoccupations </w:t>
      </w:r>
      <w:r w:rsidR="007275EE" w:rsidRPr="00CD5DD1">
        <w:rPr>
          <w:lang w:val="fr-CA"/>
        </w:rPr>
        <w:t>dont elle a été saisie par l</w:t>
      </w:r>
      <w:r w:rsidR="009A3316">
        <w:rPr>
          <w:lang w:val="fr-CA"/>
        </w:rPr>
        <w:t>’</w:t>
      </w:r>
      <w:r w:rsidR="007275EE" w:rsidRPr="00CD5DD1">
        <w:rPr>
          <w:lang w:val="fr-CA"/>
        </w:rPr>
        <w:t>Association</w:t>
      </w:r>
      <w:r w:rsidR="00B61910" w:rsidRPr="00CD5DD1">
        <w:rPr>
          <w:lang w:val="fr-CA"/>
        </w:rPr>
        <w:t>;</w:t>
      </w:r>
      <w:r w:rsidR="007275EE" w:rsidRPr="00CD5DD1">
        <w:rPr>
          <w:lang w:val="fr-CA"/>
        </w:rPr>
        <w:t xml:space="preserve"> elle</w:t>
      </w:r>
      <w:r w:rsidR="009001A7" w:rsidRPr="00CD5DD1">
        <w:rPr>
          <w:lang w:val="fr-CA"/>
        </w:rPr>
        <w:t xml:space="preserve"> suit </w:t>
      </w:r>
      <w:r w:rsidR="007275EE" w:rsidRPr="00CD5DD1">
        <w:rPr>
          <w:lang w:val="fr-CA"/>
        </w:rPr>
        <w:t>attentivement</w:t>
      </w:r>
      <w:r w:rsidR="009001A7" w:rsidRPr="00CD5DD1">
        <w:rPr>
          <w:lang w:val="fr-CA"/>
        </w:rPr>
        <w:t xml:space="preserve"> avec les institutions </w:t>
      </w:r>
      <w:r w:rsidR="007275EE" w:rsidRPr="00CD5DD1">
        <w:rPr>
          <w:lang w:val="fr-CA"/>
        </w:rPr>
        <w:t>les suites données aux</w:t>
      </w:r>
      <w:r w:rsidR="009001A7" w:rsidRPr="00CD5DD1">
        <w:rPr>
          <w:lang w:val="fr-CA"/>
        </w:rPr>
        <w:t xml:space="preserve"> préoccupations</w:t>
      </w:r>
      <w:r w:rsidR="007275EE" w:rsidRPr="00CD5DD1">
        <w:rPr>
          <w:lang w:val="fr-CA"/>
        </w:rPr>
        <w:t xml:space="preserve"> formulées</w:t>
      </w:r>
      <w:r w:rsidR="00DF3062" w:rsidRPr="00CD5DD1">
        <w:rPr>
          <w:lang w:val="fr-CA"/>
        </w:rPr>
        <w:t>;</w:t>
      </w:r>
      <w:r w:rsidR="00976698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9001A7" w:rsidRPr="00CD5DD1">
        <w:rPr>
          <w:lang w:val="fr-CA"/>
        </w:rPr>
        <w:t>Le</w:t>
      </w:r>
      <w:r w:rsidR="00456662" w:rsidRPr="00CD5DD1">
        <w:rPr>
          <w:lang w:val="fr-CA"/>
        </w:rPr>
        <w:t xml:space="preserve"> 30 </w:t>
      </w:r>
      <w:r w:rsidR="00CC3646" w:rsidRPr="00CD5DD1">
        <w:rPr>
          <w:lang w:val="fr-CA"/>
        </w:rPr>
        <w:t>octobre</w:t>
      </w:r>
      <w:r w:rsidR="00456662" w:rsidRPr="00CD5DD1">
        <w:rPr>
          <w:lang w:val="fr-CA"/>
        </w:rPr>
        <w:t xml:space="preserve"> 2013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9001A7" w:rsidRPr="00CD5DD1">
        <w:rPr>
          <w:lang w:val="fr-CA"/>
        </w:rPr>
        <w:t xml:space="preserve">une </w:t>
      </w:r>
      <w:r w:rsidR="00472B6A" w:rsidRPr="00CD5DD1">
        <w:rPr>
          <w:lang w:val="fr-CA"/>
        </w:rPr>
        <w:t>réunion</w:t>
      </w:r>
      <w:r w:rsidR="009001A7" w:rsidRPr="00CD5DD1">
        <w:rPr>
          <w:lang w:val="fr-CA"/>
        </w:rPr>
        <w:t xml:space="preserve"> intitulée</w:t>
      </w:r>
      <w:r w:rsidR="00456662" w:rsidRPr="00CD5DD1">
        <w:rPr>
          <w:lang w:val="fr-CA"/>
        </w:rPr>
        <w:t xml:space="preserve">: </w:t>
      </w:r>
      <w:r w:rsidR="00516667" w:rsidRPr="00CD5DD1">
        <w:rPr>
          <w:lang w:val="fr-CA"/>
        </w:rPr>
        <w:t>«</w:t>
      </w:r>
      <w:r w:rsidR="009001A7" w:rsidRPr="00CD5DD1">
        <w:rPr>
          <w:lang w:val="fr-CA"/>
        </w:rPr>
        <w:t xml:space="preserve">Rencontre régionale des Roms de </w:t>
      </w:r>
      <w:r w:rsidR="00456662" w:rsidRPr="00CD5DD1">
        <w:rPr>
          <w:lang w:val="fr-CA"/>
        </w:rPr>
        <w:t>Thrace</w:t>
      </w:r>
      <w:r w:rsidR="00516667" w:rsidRPr="00CD5DD1">
        <w:rPr>
          <w:lang w:val="fr-CA"/>
        </w:rPr>
        <w:t>»</w:t>
      </w:r>
      <w:r w:rsidR="00456662" w:rsidRPr="00CD5DD1">
        <w:rPr>
          <w:lang w:val="fr-CA"/>
        </w:rPr>
        <w:t xml:space="preserve"> </w:t>
      </w:r>
      <w:r w:rsidR="009001A7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9001A7" w:rsidRPr="00CD5DD1">
        <w:rPr>
          <w:lang w:val="fr-CA"/>
        </w:rPr>
        <w:t xml:space="preserve">est tenue </w:t>
      </w:r>
      <w:r w:rsidR="00472B6A" w:rsidRPr="00CD5DD1">
        <w:rPr>
          <w:lang w:val="fr-CA"/>
        </w:rPr>
        <w:t>en présence</w:t>
      </w:r>
      <w:r w:rsidR="009001A7" w:rsidRPr="00CD5DD1">
        <w:rPr>
          <w:lang w:val="fr-CA"/>
        </w:rPr>
        <w:t xml:space="preserve"> du Vice-Premier Ministre</w:t>
      </w:r>
      <w:r w:rsidR="00BE25F2" w:rsidRPr="00CD5DD1">
        <w:rPr>
          <w:lang w:val="fr-CA"/>
        </w:rPr>
        <w:t>,</w:t>
      </w:r>
      <w:r w:rsidR="00472B6A" w:rsidRPr="00CD5DD1">
        <w:rPr>
          <w:lang w:val="fr-CA"/>
        </w:rPr>
        <w:t xml:space="preserve"> Bekir Bozdağ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472B6A" w:rsidRPr="00CD5DD1">
        <w:rPr>
          <w:lang w:val="fr-CA"/>
        </w:rPr>
        <w:t xml:space="preserve">de </w:t>
      </w:r>
      <w:r w:rsidR="009001A7" w:rsidRPr="00CD5DD1">
        <w:rPr>
          <w:lang w:val="fr-CA"/>
        </w:rPr>
        <w:t>la Ministre de la famille et des affaires sociales</w:t>
      </w:r>
      <w:r w:rsidR="00456662" w:rsidRPr="00CD5DD1">
        <w:rPr>
          <w:lang w:val="fr-CA"/>
        </w:rPr>
        <w:t xml:space="preserve">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472B6A" w:rsidRPr="00CD5DD1">
        <w:rPr>
          <w:lang w:val="fr-CA"/>
        </w:rPr>
        <w:t>du</w:t>
      </w:r>
      <w:r w:rsidR="009001A7" w:rsidRPr="00CD5DD1">
        <w:rPr>
          <w:lang w:val="fr-CA"/>
        </w:rPr>
        <w:t xml:space="preserve"> Ministre de la santé</w:t>
      </w:r>
      <w:r w:rsidR="00BE25F2" w:rsidRPr="00CD5DD1">
        <w:rPr>
          <w:lang w:val="fr-CA"/>
        </w:rPr>
        <w:t>,</w:t>
      </w:r>
      <w:r w:rsidR="009001A7" w:rsidRPr="00CD5DD1">
        <w:rPr>
          <w:lang w:val="fr-CA"/>
        </w:rPr>
        <w:t xml:space="preserve"> ainsi que de</w:t>
      </w:r>
      <w:r w:rsidR="0002248F" w:rsidRPr="00CD5DD1">
        <w:rPr>
          <w:lang w:val="fr-CA"/>
        </w:rPr>
        <w:t xml:space="preserve"> députés des provinces de la région et des représentants des ONG de </w:t>
      </w:r>
      <w:r w:rsidR="005D7EBD" w:rsidRPr="00CD5DD1">
        <w:rPr>
          <w:lang w:val="fr-CA"/>
        </w:rPr>
        <w:t>Roms</w:t>
      </w:r>
      <w:r w:rsidR="00E03429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4B7E32" w:rsidRPr="00CD5DD1">
        <w:rPr>
          <w:lang w:val="fr-CA"/>
        </w:rPr>
        <w:t>Le</w:t>
      </w:r>
      <w:r w:rsidR="00472B6A" w:rsidRPr="00CD5DD1">
        <w:rPr>
          <w:lang w:val="fr-CA"/>
        </w:rPr>
        <w:t xml:space="preserve"> </w:t>
      </w:r>
      <w:r w:rsidR="0092324F" w:rsidRPr="00CD5DD1">
        <w:rPr>
          <w:lang w:val="fr-CA"/>
        </w:rPr>
        <w:t>Ministère de la famille et des affaires sociales</w:t>
      </w:r>
      <w:r w:rsidR="00456662" w:rsidRPr="00CD5DD1">
        <w:rPr>
          <w:lang w:val="fr-CA"/>
        </w:rPr>
        <w:t xml:space="preserve"> </w:t>
      </w:r>
      <w:r w:rsidR="0002248F" w:rsidRPr="00CD5DD1">
        <w:rPr>
          <w:lang w:val="fr-CA"/>
        </w:rPr>
        <w:t>travaille actuellement sur une stratégie nationale et un plan d</w:t>
      </w:r>
      <w:r w:rsidR="009A3316">
        <w:rPr>
          <w:lang w:val="fr-CA"/>
        </w:rPr>
        <w:t>’</w:t>
      </w:r>
      <w:r w:rsidR="0002248F" w:rsidRPr="00CD5DD1">
        <w:rPr>
          <w:lang w:val="fr-CA"/>
        </w:rPr>
        <w:t>action ciblant les</w:t>
      </w:r>
      <w:r w:rsidR="00456662" w:rsidRPr="00CD5DD1">
        <w:rPr>
          <w:lang w:val="fr-CA"/>
        </w:rPr>
        <w:t xml:space="preserve"> </w:t>
      </w:r>
      <w:r w:rsidR="005D7EBD" w:rsidRPr="00CD5DD1">
        <w:rPr>
          <w:lang w:val="fr-CA"/>
        </w:rPr>
        <w:t>Roms</w:t>
      </w:r>
      <w:r w:rsidR="00E03429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02248F" w:rsidRPr="00CD5DD1">
        <w:rPr>
          <w:lang w:val="fr-CA"/>
        </w:rPr>
        <w:t>En outre</w:t>
      </w:r>
      <w:r w:rsidR="00BE25F2" w:rsidRPr="00CD5DD1">
        <w:rPr>
          <w:lang w:val="fr-CA"/>
        </w:rPr>
        <w:t>,</w:t>
      </w:r>
      <w:r w:rsidR="0002248F" w:rsidRPr="00CD5DD1">
        <w:rPr>
          <w:lang w:val="fr-CA"/>
        </w:rPr>
        <w:t xml:space="preserve"> </w:t>
      </w:r>
      <w:r w:rsidR="0067579E" w:rsidRPr="00CD5DD1">
        <w:rPr>
          <w:lang w:val="fr-CA"/>
        </w:rPr>
        <w:t>dans le cadre</w:t>
      </w:r>
      <w:r w:rsidR="00472B6A" w:rsidRPr="00CD5DD1">
        <w:rPr>
          <w:lang w:val="fr-CA"/>
        </w:rPr>
        <w:t xml:space="preserve"> des opérations de police de proximité</w:t>
      </w:r>
      <w:r w:rsidR="00BE25F2" w:rsidRPr="00CD5DD1">
        <w:rPr>
          <w:lang w:val="fr-CA"/>
        </w:rPr>
        <w:t>,</w:t>
      </w:r>
      <w:r w:rsidR="00472B6A" w:rsidRPr="00CD5DD1">
        <w:rPr>
          <w:lang w:val="fr-CA"/>
        </w:rPr>
        <w:t xml:space="preserve"> </w:t>
      </w:r>
      <w:r w:rsidR="0002248F" w:rsidRPr="00CD5DD1">
        <w:rPr>
          <w:lang w:val="fr-CA"/>
        </w:rPr>
        <w:t xml:space="preserve">la </w:t>
      </w:r>
      <w:r w:rsidR="00472B6A" w:rsidRPr="00CD5DD1">
        <w:rPr>
          <w:lang w:val="fr-CA"/>
        </w:rPr>
        <w:t>Direction</w:t>
      </w:r>
      <w:r w:rsidR="0002248F" w:rsidRPr="00CD5DD1">
        <w:rPr>
          <w:lang w:val="fr-CA"/>
        </w:rPr>
        <w:t xml:space="preserve"> générale de la sécurité a mis </w:t>
      </w:r>
      <w:r w:rsidR="00472B6A" w:rsidRPr="00CD5DD1">
        <w:rPr>
          <w:lang w:val="fr-CA"/>
        </w:rPr>
        <w:t>en œuvre</w:t>
      </w:r>
      <w:r w:rsidR="0002248F" w:rsidRPr="00CD5DD1">
        <w:rPr>
          <w:lang w:val="fr-CA"/>
        </w:rPr>
        <w:t xml:space="preserve"> 12 projets dans 6 provinces </w:t>
      </w:r>
      <w:r w:rsidR="00AA2E92" w:rsidRPr="00CD5DD1">
        <w:rPr>
          <w:lang w:val="fr-CA"/>
        </w:rPr>
        <w:t>entre 2007 et 2012</w:t>
      </w:r>
      <w:r w:rsidR="00BE25F2" w:rsidRPr="00CD5DD1">
        <w:rPr>
          <w:lang w:val="fr-CA"/>
        </w:rPr>
        <w:t>,</w:t>
      </w:r>
      <w:r w:rsidR="00AA2E92" w:rsidRPr="00CD5DD1">
        <w:rPr>
          <w:lang w:val="fr-CA"/>
        </w:rPr>
        <w:t xml:space="preserve"> </w:t>
      </w:r>
      <w:r w:rsidR="00F74C94" w:rsidRPr="00CD5DD1">
        <w:rPr>
          <w:lang w:val="fr-CA"/>
        </w:rPr>
        <w:t>destinés à</w:t>
      </w:r>
      <w:r w:rsidR="0002248F" w:rsidRPr="00CD5DD1">
        <w:rPr>
          <w:lang w:val="fr-CA"/>
        </w:rPr>
        <w:t xml:space="preserve"> </w:t>
      </w:r>
      <w:r w:rsidR="00AA2E92" w:rsidRPr="00CD5DD1">
        <w:rPr>
          <w:lang w:val="fr-CA"/>
        </w:rPr>
        <w:t>favoriser l</w:t>
      </w:r>
      <w:r w:rsidR="009A3316">
        <w:rPr>
          <w:lang w:val="fr-CA"/>
        </w:rPr>
        <w:t>’</w:t>
      </w:r>
      <w:r w:rsidR="00AA2E92" w:rsidRPr="00CD5DD1">
        <w:rPr>
          <w:lang w:val="fr-CA"/>
        </w:rPr>
        <w:t xml:space="preserve">intégration des </w:t>
      </w:r>
      <w:r w:rsidR="005D7EBD" w:rsidRPr="00CD5DD1">
        <w:rPr>
          <w:lang w:val="fr-CA"/>
        </w:rPr>
        <w:t>Roms</w:t>
      </w:r>
      <w:r w:rsidR="00456662" w:rsidRPr="00CD5DD1">
        <w:rPr>
          <w:lang w:val="fr-CA"/>
        </w:rPr>
        <w:t xml:space="preserve">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F74C94" w:rsidRPr="00CD5DD1">
        <w:rPr>
          <w:lang w:val="fr-CA"/>
        </w:rPr>
        <w:t>à</w:t>
      </w:r>
      <w:r w:rsidR="00AA2E92" w:rsidRPr="00CD5DD1">
        <w:rPr>
          <w:lang w:val="fr-CA"/>
        </w:rPr>
        <w:t xml:space="preserve"> les protéger contre les crimes et les mauvaises habitudes. </w:t>
      </w:r>
      <w:r w:rsidR="00DF3062" w:rsidRPr="00CD5DD1">
        <w:rPr>
          <w:lang w:val="fr-CA"/>
        </w:rPr>
        <w:t xml:space="preserve">À </w:t>
      </w:r>
      <w:r w:rsidR="00AA2E92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AA2E92" w:rsidRPr="00CD5DD1">
        <w:rPr>
          <w:lang w:val="fr-CA"/>
        </w:rPr>
        <w:t>issue des projets</w:t>
      </w:r>
      <w:r w:rsidR="00BE25F2" w:rsidRPr="00CD5DD1">
        <w:rPr>
          <w:lang w:val="fr-CA"/>
        </w:rPr>
        <w:t>,</w:t>
      </w:r>
      <w:r w:rsidR="00AA2E92" w:rsidRPr="00CD5DD1">
        <w:rPr>
          <w:lang w:val="fr-CA"/>
        </w:rPr>
        <w:t xml:space="preserve"> le dialogue avec les citoyens roms s</w:t>
      </w:r>
      <w:r w:rsidR="009A3316">
        <w:rPr>
          <w:lang w:val="fr-CA"/>
        </w:rPr>
        <w:t>’</w:t>
      </w:r>
      <w:r w:rsidR="00AA2E92" w:rsidRPr="00CD5DD1">
        <w:rPr>
          <w:lang w:val="fr-CA"/>
        </w:rPr>
        <w:t>était amélioré et leur sentiment de citoyenneté et d</w:t>
      </w:r>
      <w:r w:rsidR="009A3316">
        <w:rPr>
          <w:lang w:val="fr-CA"/>
        </w:rPr>
        <w:t>’</w:t>
      </w:r>
      <w:r w:rsidR="00AA2E92" w:rsidRPr="00CD5DD1">
        <w:rPr>
          <w:lang w:val="fr-CA"/>
        </w:rPr>
        <w:t>appartenance s</w:t>
      </w:r>
      <w:r w:rsidR="009A3316">
        <w:rPr>
          <w:lang w:val="fr-CA"/>
        </w:rPr>
        <w:t>’</w:t>
      </w:r>
      <w:r w:rsidR="00AA2E92" w:rsidRPr="00CD5DD1">
        <w:rPr>
          <w:lang w:val="fr-CA"/>
        </w:rPr>
        <w:t>était développé</w:t>
      </w:r>
      <w:r w:rsidR="00E03429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AA2E92" w:rsidRPr="00CD5DD1">
        <w:rPr>
          <w:lang w:val="fr-CA"/>
        </w:rPr>
        <w:t>Le processus d</w:t>
      </w:r>
      <w:r w:rsidR="009A3316">
        <w:rPr>
          <w:lang w:val="fr-CA"/>
        </w:rPr>
        <w:t>’</w:t>
      </w:r>
      <w:r w:rsidR="00AA2E92" w:rsidRPr="00CD5DD1">
        <w:rPr>
          <w:lang w:val="fr-CA"/>
        </w:rPr>
        <w:t xml:space="preserve">ouverture </w:t>
      </w:r>
      <w:r w:rsidR="00472B6A" w:rsidRPr="00CD5DD1">
        <w:rPr>
          <w:lang w:val="fr-CA"/>
        </w:rPr>
        <w:t>en direction</w:t>
      </w:r>
      <w:r w:rsidR="00AA2E92" w:rsidRPr="00CD5DD1">
        <w:rPr>
          <w:lang w:val="fr-CA"/>
        </w:rPr>
        <w:t xml:space="preserve"> des</w:t>
      </w:r>
      <w:r w:rsidR="00456662" w:rsidRPr="00CD5DD1">
        <w:rPr>
          <w:lang w:val="fr-CA"/>
        </w:rPr>
        <w:t xml:space="preserve"> </w:t>
      </w:r>
      <w:r w:rsidR="005D7EBD" w:rsidRPr="00CD5DD1">
        <w:rPr>
          <w:lang w:val="fr-CA"/>
        </w:rPr>
        <w:t>Roms</w:t>
      </w:r>
      <w:r w:rsidR="00456662" w:rsidRPr="00CD5DD1">
        <w:rPr>
          <w:lang w:val="fr-CA"/>
        </w:rPr>
        <w:t xml:space="preserve"> </w:t>
      </w:r>
      <w:r w:rsidR="00AA2E92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AA2E92" w:rsidRPr="00CD5DD1">
        <w:rPr>
          <w:lang w:val="fr-CA"/>
        </w:rPr>
        <w:t xml:space="preserve">est déroulé </w:t>
      </w:r>
      <w:r w:rsidR="00F74C94" w:rsidRPr="00CD5DD1">
        <w:rPr>
          <w:lang w:val="fr-CA"/>
        </w:rPr>
        <w:t>sur un mode participatif permettant aux</w:t>
      </w:r>
      <w:r w:rsidR="00AA2E92" w:rsidRPr="00CD5DD1">
        <w:rPr>
          <w:lang w:val="fr-CA"/>
        </w:rPr>
        <w:t xml:space="preserve"> </w:t>
      </w:r>
      <w:r w:rsidR="005D7EBD" w:rsidRPr="00CD5DD1">
        <w:rPr>
          <w:lang w:val="fr-CA"/>
        </w:rPr>
        <w:t>Roms</w:t>
      </w:r>
      <w:r w:rsidR="00AA2E92" w:rsidRPr="00CD5DD1">
        <w:rPr>
          <w:lang w:val="fr-CA"/>
        </w:rPr>
        <w:t xml:space="preserve"> </w:t>
      </w:r>
      <w:r w:rsidR="00F74C94" w:rsidRPr="00CD5DD1">
        <w:rPr>
          <w:lang w:val="fr-CA"/>
        </w:rPr>
        <w:t>de s</w:t>
      </w:r>
      <w:r w:rsidR="009A3316">
        <w:rPr>
          <w:lang w:val="fr-CA"/>
        </w:rPr>
        <w:t>’</w:t>
      </w:r>
      <w:r w:rsidR="00AA2E92" w:rsidRPr="00CD5DD1">
        <w:rPr>
          <w:lang w:val="fr-CA"/>
        </w:rPr>
        <w:t>exprime</w:t>
      </w:r>
      <w:r w:rsidR="00F74C94" w:rsidRPr="00CD5DD1">
        <w:rPr>
          <w:lang w:val="fr-CA"/>
        </w:rPr>
        <w:t>r sur l</w:t>
      </w:r>
      <w:r w:rsidR="00AA2E92" w:rsidRPr="00CD5DD1">
        <w:rPr>
          <w:lang w:val="fr-CA"/>
        </w:rPr>
        <w:t xml:space="preserve">es politiques et programmes les concernant. </w:t>
      </w:r>
      <w:r w:rsidR="00F548F6">
        <w:rPr>
          <w:lang w:val="fr-CA"/>
        </w:rPr>
        <w:t>Le g</w:t>
      </w:r>
      <w:r w:rsidR="00F74C94" w:rsidRPr="00CD5DD1">
        <w:rPr>
          <w:lang w:val="fr-CA"/>
        </w:rPr>
        <w:t>ouvernement a été représenté au plus haut niveau dans</w:t>
      </w:r>
      <w:r w:rsidR="00AA2E92" w:rsidRPr="00CD5DD1">
        <w:rPr>
          <w:lang w:val="fr-CA"/>
        </w:rPr>
        <w:t xml:space="preserve"> </w:t>
      </w:r>
      <w:r w:rsidR="0067579E" w:rsidRPr="00CD5DD1">
        <w:rPr>
          <w:lang w:val="fr-CA"/>
        </w:rPr>
        <w:t>la quasi-totalité d</w:t>
      </w:r>
      <w:r w:rsidR="00AA2E92" w:rsidRPr="00CD5DD1">
        <w:rPr>
          <w:lang w:val="fr-CA"/>
        </w:rPr>
        <w:t>es réunions et manifestations</w:t>
      </w:r>
      <w:r w:rsidR="00BE25F2" w:rsidRPr="00CD5DD1">
        <w:rPr>
          <w:lang w:val="fr-CA"/>
        </w:rPr>
        <w:t>,</w:t>
      </w:r>
      <w:r w:rsidR="00AA2E92" w:rsidRPr="00CD5DD1">
        <w:rPr>
          <w:lang w:val="fr-CA"/>
        </w:rPr>
        <w:t xml:space="preserve"> </w:t>
      </w:r>
      <w:r w:rsidR="00F74C94" w:rsidRPr="00CD5DD1">
        <w:rPr>
          <w:lang w:val="fr-CA"/>
        </w:rPr>
        <w:t>affichant</w:t>
      </w:r>
      <w:r w:rsidR="00AA2E92" w:rsidRPr="00CD5DD1">
        <w:rPr>
          <w:lang w:val="fr-CA"/>
        </w:rPr>
        <w:t xml:space="preserve"> ainsi sa bonne volonté et son approche axée sur l</w:t>
      </w:r>
      <w:r w:rsidR="00F74C94" w:rsidRPr="00CD5DD1">
        <w:rPr>
          <w:lang w:val="fr-CA"/>
        </w:rPr>
        <w:t>a recherche de</w:t>
      </w:r>
      <w:r w:rsidR="00AA2E92" w:rsidRPr="00CD5DD1">
        <w:rPr>
          <w:lang w:val="fr-CA"/>
        </w:rPr>
        <w:t xml:space="preserve"> solutions à cet égard. Outre le nombre grandissant d</w:t>
      </w:r>
      <w:r w:rsidR="009A3316">
        <w:rPr>
          <w:lang w:val="fr-CA"/>
        </w:rPr>
        <w:t>’</w:t>
      </w:r>
      <w:r w:rsidR="00BE3098" w:rsidRPr="00CD5DD1">
        <w:rPr>
          <w:lang w:val="fr-CA"/>
        </w:rPr>
        <w:t>ONG</w:t>
      </w:r>
      <w:r w:rsidR="00456662" w:rsidRPr="00CD5DD1">
        <w:rPr>
          <w:lang w:val="fr-CA"/>
        </w:rPr>
        <w:t xml:space="preserve"> </w:t>
      </w:r>
      <w:r w:rsidR="00AA2E92" w:rsidRPr="00CD5DD1">
        <w:rPr>
          <w:lang w:val="fr-CA"/>
        </w:rPr>
        <w:t>de Roms</w:t>
      </w:r>
      <w:r w:rsidR="00BE25F2" w:rsidRPr="00CD5DD1">
        <w:rPr>
          <w:lang w:val="fr-CA"/>
        </w:rPr>
        <w:t>,</w:t>
      </w:r>
      <w:r w:rsidR="009A2FFF" w:rsidRPr="00CD5DD1">
        <w:rPr>
          <w:lang w:val="fr-CA"/>
        </w:rPr>
        <w:t xml:space="preserve"> dû</w:t>
      </w:r>
      <w:r w:rsidR="00AA2E92" w:rsidRPr="00CD5DD1">
        <w:rPr>
          <w:lang w:val="fr-CA"/>
        </w:rPr>
        <w:t xml:space="preserve"> à </w:t>
      </w:r>
      <w:r w:rsidR="007F53D8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7F53D8" w:rsidRPr="00CD5DD1">
        <w:rPr>
          <w:lang w:val="fr-CA"/>
        </w:rPr>
        <w:t xml:space="preserve">intérêt accru </w:t>
      </w:r>
      <w:r w:rsidR="00AA2E92" w:rsidRPr="00CD5DD1">
        <w:rPr>
          <w:lang w:val="fr-CA"/>
        </w:rPr>
        <w:t>de la communauté</w:t>
      </w:r>
      <w:r w:rsidR="007F53D8" w:rsidRPr="00CD5DD1">
        <w:rPr>
          <w:lang w:val="fr-CA"/>
        </w:rPr>
        <w:t xml:space="preserve"> pour</w:t>
      </w:r>
      <w:r w:rsidR="00AA2E92" w:rsidRPr="00CD5DD1">
        <w:rPr>
          <w:lang w:val="fr-CA"/>
        </w:rPr>
        <w:t xml:space="preserve"> la participation ci</w:t>
      </w:r>
      <w:r w:rsidR="007F53D8" w:rsidRPr="00CD5DD1">
        <w:rPr>
          <w:lang w:val="fr-CA"/>
        </w:rPr>
        <w:t>toyenne</w:t>
      </w:r>
      <w:r w:rsidR="00BE25F2" w:rsidRPr="00CD5DD1">
        <w:rPr>
          <w:lang w:val="fr-CA"/>
        </w:rPr>
        <w:t>,</w:t>
      </w:r>
      <w:r w:rsidR="00AA2E92" w:rsidRPr="00CD5DD1">
        <w:rPr>
          <w:lang w:val="fr-CA"/>
        </w:rPr>
        <w:t xml:space="preserve"> </w:t>
      </w:r>
      <w:r w:rsidR="009A2FFF" w:rsidRPr="00CD5DD1">
        <w:rPr>
          <w:lang w:val="fr-CA"/>
        </w:rPr>
        <w:t>le</w:t>
      </w:r>
      <w:r w:rsidR="00AA2E92" w:rsidRPr="00CD5DD1">
        <w:rPr>
          <w:lang w:val="fr-CA"/>
        </w:rPr>
        <w:t xml:space="preserve"> processus a </w:t>
      </w:r>
      <w:r w:rsidR="00D416ED" w:rsidRPr="00CD5DD1">
        <w:rPr>
          <w:lang w:val="fr-CA"/>
        </w:rPr>
        <w:t xml:space="preserve">indirectement </w:t>
      </w:r>
      <w:r w:rsidR="0067579E" w:rsidRPr="00CD5DD1">
        <w:rPr>
          <w:lang w:val="fr-CA"/>
        </w:rPr>
        <w:t>permis à ce</w:t>
      </w:r>
      <w:r w:rsidR="007F53D8" w:rsidRPr="00CD5DD1">
        <w:rPr>
          <w:lang w:val="fr-CA"/>
        </w:rPr>
        <w:t xml:space="preserve"> groupe de</w:t>
      </w:r>
      <w:r w:rsidR="0067579E" w:rsidRPr="00CD5DD1">
        <w:rPr>
          <w:lang w:val="fr-CA"/>
        </w:rPr>
        <w:t xml:space="preserve"> population de développer </w:t>
      </w:r>
      <w:r w:rsidR="009A2FFF" w:rsidRPr="00CD5DD1">
        <w:rPr>
          <w:lang w:val="fr-CA"/>
        </w:rPr>
        <w:t xml:space="preserve">un </w:t>
      </w:r>
      <w:r w:rsidR="003C0491" w:rsidRPr="00CD5DD1">
        <w:rPr>
          <w:lang w:val="fr-CA"/>
        </w:rPr>
        <w:t xml:space="preserve">sens </w:t>
      </w:r>
      <w:r w:rsidR="00703180" w:rsidRPr="00CD5DD1">
        <w:rPr>
          <w:lang w:val="fr-CA"/>
        </w:rPr>
        <w:t>plus aigu</w:t>
      </w:r>
      <w:r w:rsidR="009A2FFF" w:rsidRPr="00CD5DD1">
        <w:rPr>
          <w:lang w:val="fr-CA"/>
        </w:rPr>
        <w:t xml:space="preserve"> d</w:t>
      </w:r>
      <w:r w:rsidR="003C0491" w:rsidRPr="00CD5DD1">
        <w:rPr>
          <w:lang w:val="fr-CA"/>
        </w:rPr>
        <w:t>u respect de soi et d</w:t>
      </w:r>
      <w:r w:rsidR="009A2FFF" w:rsidRPr="00CD5DD1">
        <w:rPr>
          <w:lang w:val="fr-CA"/>
        </w:rPr>
        <w:t>e l</w:t>
      </w:r>
      <w:r w:rsidR="009A3316">
        <w:rPr>
          <w:lang w:val="fr-CA"/>
        </w:rPr>
        <w:t>’</w:t>
      </w:r>
      <w:r w:rsidR="003C0491" w:rsidRPr="00CD5DD1">
        <w:rPr>
          <w:lang w:val="fr-CA"/>
        </w:rPr>
        <w:t>appartenance</w:t>
      </w:r>
      <w:r w:rsidR="00456662" w:rsidRPr="00CD5DD1">
        <w:rPr>
          <w:lang w:val="fr-CA"/>
        </w:rPr>
        <w:t>.</w:t>
      </w:r>
      <w:r w:rsidR="00976698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63.</w:t>
      </w:r>
      <w:r w:rsidRPr="00CD5DD1">
        <w:rPr>
          <w:lang w:val="fr-CA"/>
        </w:rPr>
        <w:tab/>
      </w:r>
      <w:r w:rsidR="003C0491" w:rsidRPr="00CD5DD1">
        <w:rPr>
          <w:lang w:val="fr-CA"/>
        </w:rPr>
        <w:t xml:space="preserve">Parmi les mesures spéciales prises pour </w:t>
      </w:r>
      <w:r w:rsidR="007F53D8" w:rsidRPr="00CD5DD1">
        <w:rPr>
          <w:lang w:val="fr-CA"/>
        </w:rPr>
        <w:t>abolir</w:t>
      </w:r>
      <w:r w:rsidR="003C0491" w:rsidRPr="00CD5DD1">
        <w:rPr>
          <w:lang w:val="fr-CA"/>
        </w:rPr>
        <w:t xml:space="preserve"> les différences régionales et ainsi tout inégalité économique </w:t>
      </w:r>
      <w:r w:rsidR="009A2FFF" w:rsidRPr="00CD5DD1">
        <w:rPr>
          <w:lang w:val="fr-CA"/>
        </w:rPr>
        <w:t>fortuite</w:t>
      </w:r>
      <w:r w:rsidR="004C6746" w:rsidRPr="00CD5DD1">
        <w:rPr>
          <w:lang w:val="fr-CA"/>
        </w:rPr>
        <w:t xml:space="preserve"> entre les citoyens</w:t>
      </w:r>
      <w:r w:rsidR="00BE25F2" w:rsidRPr="00CD5DD1">
        <w:rPr>
          <w:lang w:val="fr-CA"/>
        </w:rPr>
        <w:t>,</w:t>
      </w:r>
      <w:r w:rsidR="004C6746" w:rsidRPr="00CD5DD1">
        <w:rPr>
          <w:lang w:val="fr-CA"/>
        </w:rPr>
        <w:t xml:space="preserve"> le projet de développement du sud-est de l</w:t>
      </w:r>
      <w:r w:rsidR="009A3316">
        <w:rPr>
          <w:lang w:val="fr-CA"/>
        </w:rPr>
        <w:t>’</w:t>
      </w:r>
      <w:r w:rsidR="004C6746" w:rsidRPr="00CD5DD1">
        <w:rPr>
          <w:lang w:val="fr-CA"/>
        </w:rPr>
        <w:t>Anatolie</w:t>
      </w:r>
      <w:r w:rsidR="00BE25F2" w:rsidRPr="00CD5DD1">
        <w:rPr>
          <w:lang w:val="fr-CA"/>
        </w:rPr>
        <w:t>,</w:t>
      </w:r>
      <w:r w:rsidR="004C6746" w:rsidRPr="00CD5DD1">
        <w:rPr>
          <w:lang w:val="fr-CA"/>
        </w:rPr>
        <w:t xml:space="preserve"> </w:t>
      </w:r>
      <w:r w:rsidR="009A2FFF" w:rsidRPr="00CD5DD1">
        <w:rPr>
          <w:lang w:val="fr-CA"/>
        </w:rPr>
        <w:t>destiné à</w:t>
      </w:r>
      <w:r w:rsidR="004C6746" w:rsidRPr="00CD5DD1">
        <w:rPr>
          <w:lang w:val="fr-CA"/>
        </w:rPr>
        <w:t xml:space="preserve"> resserrer l</w:t>
      </w:r>
      <w:r w:rsidR="009A3316">
        <w:rPr>
          <w:lang w:val="fr-CA"/>
        </w:rPr>
        <w:t>’</w:t>
      </w:r>
      <w:r w:rsidR="004C6746" w:rsidRPr="00CD5DD1">
        <w:rPr>
          <w:lang w:val="fr-CA"/>
        </w:rPr>
        <w:t>écart de développement entre le sud-est et d</w:t>
      </w:r>
      <w:r w:rsidR="009A3316">
        <w:rPr>
          <w:lang w:val="fr-CA"/>
        </w:rPr>
        <w:t>’</w:t>
      </w:r>
      <w:r w:rsidR="004C6746" w:rsidRPr="00CD5DD1">
        <w:rPr>
          <w:lang w:val="fr-CA"/>
        </w:rPr>
        <w:t xml:space="preserve">autres régions de la </w:t>
      </w:r>
      <w:r w:rsidR="00AF5E94" w:rsidRPr="00CD5DD1">
        <w:rPr>
          <w:lang w:val="fr-CA"/>
        </w:rPr>
        <w:t>Turquie</w:t>
      </w:r>
      <w:r w:rsidR="00456662" w:rsidRPr="00CD5DD1">
        <w:rPr>
          <w:lang w:val="fr-CA"/>
        </w:rPr>
        <w:t xml:space="preserve">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023B69" w:rsidRPr="00CD5DD1">
        <w:rPr>
          <w:lang w:val="fr-CA"/>
        </w:rPr>
        <w:t>à</w:t>
      </w:r>
      <w:r w:rsidR="004C6746" w:rsidRPr="00CD5DD1">
        <w:rPr>
          <w:lang w:val="fr-CA"/>
        </w:rPr>
        <w:t xml:space="preserve"> gommer les disparités socioéconomiques régionales</w:t>
      </w:r>
      <w:r w:rsidR="00BE25F2" w:rsidRPr="00CD5DD1">
        <w:rPr>
          <w:lang w:val="fr-CA"/>
        </w:rPr>
        <w:t>,</w:t>
      </w:r>
      <w:r w:rsidR="004C6746" w:rsidRPr="00CD5DD1">
        <w:rPr>
          <w:lang w:val="fr-CA"/>
        </w:rPr>
        <w:t xml:space="preserve"> a redémarré à travers le plan d</w:t>
      </w:r>
      <w:r w:rsidR="009A3316">
        <w:rPr>
          <w:lang w:val="fr-CA"/>
        </w:rPr>
        <w:t>’</w:t>
      </w:r>
      <w:r w:rsidR="004C6746" w:rsidRPr="00CD5DD1">
        <w:rPr>
          <w:lang w:val="fr-CA"/>
        </w:rPr>
        <w:t>action</w:t>
      </w:r>
      <w:r w:rsidR="00456662" w:rsidRPr="00CD5DD1">
        <w:rPr>
          <w:lang w:val="fr-CA"/>
        </w:rPr>
        <w:t xml:space="preserve"> 2008-2012. </w:t>
      </w:r>
      <w:r w:rsidR="004C6746" w:rsidRPr="00CD5DD1">
        <w:rPr>
          <w:lang w:val="fr-CA"/>
        </w:rPr>
        <w:t>Celui-ci s</w:t>
      </w:r>
      <w:r w:rsidR="009A3316">
        <w:rPr>
          <w:lang w:val="fr-CA"/>
        </w:rPr>
        <w:t>’</w:t>
      </w:r>
      <w:r w:rsidR="004C6746" w:rsidRPr="00CD5DD1">
        <w:rPr>
          <w:lang w:val="fr-CA"/>
        </w:rPr>
        <w:t>artic</w:t>
      </w:r>
      <w:r w:rsidR="00041B2F" w:rsidRPr="00CD5DD1">
        <w:rPr>
          <w:lang w:val="fr-CA"/>
        </w:rPr>
        <w:t>u</w:t>
      </w:r>
      <w:r w:rsidR="004C6746" w:rsidRPr="00CD5DD1">
        <w:rPr>
          <w:lang w:val="fr-CA"/>
        </w:rPr>
        <w:t>le autour de quatre axes</w:t>
      </w:r>
      <w:r w:rsidR="00BE25F2" w:rsidRPr="00CD5DD1">
        <w:rPr>
          <w:lang w:val="fr-CA"/>
        </w:rPr>
        <w:t>,</w:t>
      </w:r>
      <w:r w:rsidR="004C6746" w:rsidRPr="00CD5DD1">
        <w:rPr>
          <w:lang w:val="fr-CA"/>
        </w:rPr>
        <w:t xml:space="preserve"> à savoir le développement économique</w:t>
      </w:r>
      <w:r w:rsidR="00BE25F2" w:rsidRPr="00CD5DD1">
        <w:rPr>
          <w:lang w:val="fr-CA"/>
        </w:rPr>
        <w:t>,</w:t>
      </w:r>
      <w:r w:rsidR="004C6746" w:rsidRPr="00CD5DD1">
        <w:rPr>
          <w:lang w:val="fr-CA"/>
        </w:rPr>
        <w:t xml:space="preserve"> le développement social</w:t>
      </w:r>
      <w:r w:rsidR="00BE25F2" w:rsidRPr="00CD5DD1">
        <w:rPr>
          <w:lang w:val="fr-CA"/>
        </w:rPr>
        <w:t>,</w:t>
      </w:r>
      <w:r w:rsidR="004C6746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4C6746" w:rsidRPr="00CD5DD1">
        <w:rPr>
          <w:lang w:val="fr-CA"/>
        </w:rPr>
        <w:t xml:space="preserve">amélioration des infrastructures et le développement de la capacité institutionnelle. </w:t>
      </w:r>
      <w:r w:rsidR="00023B69" w:rsidRPr="00CD5DD1">
        <w:rPr>
          <w:lang w:val="fr-CA"/>
        </w:rPr>
        <w:t>O</w:t>
      </w:r>
      <w:r w:rsidR="004C6746" w:rsidRPr="00CD5DD1">
        <w:rPr>
          <w:lang w:val="fr-CA"/>
        </w:rPr>
        <w:t xml:space="preserve">n a </w:t>
      </w:r>
      <w:r w:rsidR="00023B69" w:rsidRPr="00CD5DD1">
        <w:rPr>
          <w:lang w:val="fr-CA"/>
        </w:rPr>
        <w:t xml:space="preserve">ainsi </w:t>
      </w:r>
      <w:r w:rsidR="004C6746" w:rsidRPr="00CD5DD1">
        <w:rPr>
          <w:lang w:val="fr-CA"/>
        </w:rPr>
        <w:t>enregistré des progrès en matière d</w:t>
      </w:r>
      <w:r w:rsidR="009A3316">
        <w:rPr>
          <w:lang w:val="fr-CA"/>
        </w:rPr>
        <w:t>’</w:t>
      </w:r>
      <w:r w:rsidR="004C6746" w:rsidRPr="00CD5DD1">
        <w:rPr>
          <w:lang w:val="fr-CA"/>
        </w:rPr>
        <w:t>irrig</w:t>
      </w:r>
      <w:r w:rsidR="00023B69" w:rsidRPr="00CD5DD1">
        <w:rPr>
          <w:lang w:val="fr-CA"/>
        </w:rPr>
        <w:t>ation et</w:t>
      </w:r>
      <w:r w:rsidR="004C6746" w:rsidRPr="00CD5DD1">
        <w:rPr>
          <w:lang w:val="fr-CA"/>
        </w:rPr>
        <w:t xml:space="preserve"> de réseaux de transport</w:t>
      </w:r>
      <w:r w:rsidR="00BE25F2" w:rsidRPr="00CD5DD1">
        <w:rPr>
          <w:lang w:val="fr-CA"/>
        </w:rPr>
        <w:t>,</w:t>
      </w:r>
      <w:r w:rsidR="004C6746" w:rsidRPr="00CD5DD1">
        <w:rPr>
          <w:lang w:val="fr-CA"/>
        </w:rPr>
        <w:t xml:space="preserve"> les investissements dans le domaine énergétique ont pratiquement été réalisés et le montant des prêts accordés aux PME a augmenté. Les indicateurs en matière d</w:t>
      </w:r>
      <w:r w:rsidR="009A3316">
        <w:rPr>
          <w:lang w:val="fr-CA"/>
        </w:rPr>
        <w:t>’</w:t>
      </w:r>
      <w:r w:rsidR="004C6746" w:rsidRPr="00CD5DD1">
        <w:rPr>
          <w:lang w:val="fr-CA"/>
        </w:rPr>
        <w:t>éducation et de santé ont atteint la moyenne nationale grâce aux investissements. Les fon</w:t>
      </w:r>
      <w:r w:rsidR="00BC5383" w:rsidRPr="00CD5DD1">
        <w:rPr>
          <w:lang w:val="fr-CA"/>
        </w:rPr>
        <w:t xml:space="preserve">ds </w:t>
      </w:r>
      <w:r w:rsidR="00041B2F" w:rsidRPr="00CD5DD1">
        <w:rPr>
          <w:lang w:val="fr-CA"/>
        </w:rPr>
        <w:t>alloués à</w:t>
      </w:r>
      <w:r w:rsidR="00BC5383" w:rsidRPr="00CD5DD1">
        <w:rPr>
          <w:lang w:val="fr-CA"/>
        </w:rPr>
        <w:t xml:space="preserve"> la région se sont élevés à 4</w:t>
      </w:r>
      <w:r w:rsidR="00BE25F2" w:rsidRPr="00CD5DD1">
        <w:rPr>
          <w:lang w:val="fr-CA"/>
        </w:rPr>
        <w:t>,</w:t>
      </w:r>
      <w:r w:rsidR="00E03429" w:rsidRPr="00CD5DD1">
        <w:rPr>
          <w:lang w:val="fr-CA"/>
        </w:rPr>
        <w:t>26 </w:t>
      </w:r>
      <w:r w:rsidR="00BC5383" w:rsidRPr="00CD5DD1">
        <w:rPr>
          <w:lang w:val="fr-CA"/>
        </w:rPr>
        <w:t>milliards de livres turques en</w:t>
      </w:r>
      <w:r w:rsidR="00456662" w:rsidRPr="00CD5DD1">
        <w:rPr>
          <w:lang w:val="fr-CA"/>
        </w:rPr>
        <w:t xml:space="preserve"> 2012</w:t>
      </w:r>
      <w:r w:rsidR="00BE25F2" w:rsidRPr="00CD5DD1">
        <w:rPr>
          <w:lang w:val="fr-CA"/>
        </w:rPr>
        <w:t>,</w:t>
      </w:r>
      <w:r w:rsidR="00BC5383" w:rsidRPr="00CD5DD1">
        <w:rPr>
          <w:lang w:val="fr-CA"/>
        </w:rPr>
        <w:t xml:space="preserve"> dont</w:t>
      </w:r>
      <w:r w:rsidR="00456662" w:rsidRPr="00CD5DD1">
        <w:rPr>
          <w:lang w:val="fr-CA"/>
        </w:rPr>
        <w:t xml:space="preserve"> </w:t>
      </w:r>
      <w:r w:rsidR="00BC5383" w:rsidRPr="00CD5DD1">
        <w:rPr>
          <w:lang w:val="fr-CA"/>
        </w:rPr>
        <w:t>3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68 </w:t>
      </w:r>
      <w:r w:rsidR="00BC5383" w:rsidRPr="00CD5DD1">
        <w:rPr>
          <w:lang w:val="fr-CA"/>
        </w:rPr>
        <w:t xml:space="preserve">milliards </w:t>
      </w:r>
      <w:r w:rsidR="00041B2F" w:rsidRPr="00CD5DD1">
        <w:rPr>
          <w:lang w:val="fr-CA"/>
        </w:rPr>
        <w:t xml:space="preserve">pour le </w:t>
      </w:r>
      <w:r w:rsidR="00BC5383" w:rsidRPr="00CD5DD1">
        <w:rPr>
          <w:lang w:val="fr-CA"/>
        </w:rPr>
        <w:t>plan d</w:t>
      </w:r>
      <w:r w:rsidR="009A3316">
        <w:rPr>
          <w:lang w:val="fr-CA"/>
        </w:rPr>
        <w:t>’</w:t>
      </w:r>
      <w:r w:rsidR="00BC5383" w:rsidRPr="00CD5DD1">
        <w:rPr>
          <w:lang w:val="fr-CA"/>
        </w:rPr>
        <w:t>action</w:t>
      </w:r>
      <w:r w:rsidR="00456662" w:rsidRPr="00CD5DD1">
        <w:rPr>
          <w:lang w:val="fr-CA"/>
        </w:rPr>
        <w:t xml:space="preserve">. </w:t>
      </w:r>
      <w:r w:rsidR="00BC5383" w:rsidRPr="00CD5DD1">
        <w:rPr>
          <w:lang w:val="fr-CA"/>
        </w:rPr>
        <w:t>Celui-ci s</w:t>
      </w:r>
      <w:r w:rsidR="009A3316">
        <w:rPr>
          <w:lang w:val="fr-CA"/>
        </w:rPr>
        <w:t>’</w:t>
      </w:r>
      <w:r w:rsidR="00BC5383" w:rsidRPr="00CD5DD1">
        <w:rPr>
          <w:lang w:val="fr-CA"/>
        </w:rPr>
        <w:t>est achevé fin</w:t>
      </w:r>
      <w:r w:rsidR="00456662" w:rsidRPr="00CD5DD1">
        <w:rPr>
          <w:lang w:val="fr-CA"/>
        </w:rPr>
        <w:t xml:space="preserve"> 2012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BC5383" w:rsidRPr="00CD5DD1">
        <w:rPr>
          <w:lang w:val="fr-CA"/>
        </w:rPr>
        <w:t>le plan d</w:t>
      </w:r>
      <w:r w:rsidR="009A3316">
        <w:rPr>
          <w:lang w:val="fr-CA"/>
        </w:rPr>
        <w:t>’</w:t>
      </w:r>
      <w:r w:rsidR="00BC5383" w:rsidRPr="00CD5DD1">
        <w:rPr>
          <w:lang w:val="fr-CA"/>
        </w:rPr>
        <w:t>action révisé</w:t>
      </w:r>
      <w:r w:rsidR="00456662" w:rsidRPr="00CD5DD1">
        <w:rPr>
          <w:lang w:val="fr-CA"/>
        </w:rPr>
        <w:t xml:space="preserve"> (2013-2017)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BC5383" w:rsidRPr="00CD5DD1">
        <w:rPr>
          <w:lang w:val="fr-CA"/>
        </w:rPr>
        <w:t>qui comprend de</w:t>
      </w:r>
      <w:r w:rsidR="00041B2F" w:rsidRPr="00CD5DD1">
        <w:rPr>
          <w:lang w:val="fr-CA"/>
        </w:rPr>
        <w:t>s</w:t>
      </w:r>
      <w:r w:rsidR="00BC5383" w:rsidRPr="00CD5DD1">
        <w:rPr>
          <w:lang w:val="fr-CA"/>
        </w:rPr>
        <w:t xml:space="preserve"> projets et programmes innovants et durables visant à accélérer le développement économique et social et à favoriser l</w:t>
      </w:r>
      <w:r w:rsidR="009A3316">
        <w:rPr>
          <w:lang w:val="fr-CA"/>
        </w:rPr>
        <w:t>’</w:t>
      </w:r>
      <w:r w:rsidR="00BC5383" w:rsidRPr="00CD5DD1">
        <w:rPr>
          <w:lang w:val="fr-CA"/>
        </w:rPr>
        <w:t xml:space="preserve">emploi a été lancé en </w:t>
      </w:r>
      <w:r w:rsidR="00456662" w:rsidRPr="00CD5DD1">
        <w:rPr>
          <w:lang w:val="fr-CA"/>
        </w:rPr>
        <w:t xml:space="preserve">2013. </w:t>
      </w:r>
    </w:p>
    <w:p w:rsidR="00456662" w:rsidRPr="00CD5DD1" w:rsidRDefault="00742279" w:rsidP="002A6382">
      <w:pPr>
        <w:pStyle w:val="H1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BC5383" w:rsidRPr="00CD5DD1">
        <w:rPr>
          <w:lang w:val="fr-CA"/>
        </w:rPr>
        <w:t>A</w:t>
      </w:r>
      <w:r w:rsidR="00264F73" w:rsidRPr="00CD5DD1">
        <w:rPr>
          <w:lang w:val="fr-CA"/>
        </w:rPr>
        <w:t>rticle</w:t>
      </w:r>
      <w:r w:rsidR="00456662" w:rsidRPr="00CD5DD1">
        <w:rPr>
          <w:lang w:val="fr-CA"/>
        </w:rPr>
        <w:t xml:space="preserve"> 3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64.</w:t>
      </w:r>
      <w:r w:rsidRPr="00CD5DD1">
        <w:rPr>
          <w:lang w:val="fr-CA"/>
        </w:rPr>
        <w:tab/>
      </w:r>
      <w:r w:rsidR="000D4436" w:rsidRPr="00CD5DD1">
        <w:rPr>
          <w:lang w:val="fr-CA"/>
        </w:rPr>
        <w:t>La ségrégation raciale et</w:t>
      </w:r>
      <w:r w:rsidR="000D75E8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0D75E8" w:rsidRPr="00CD5DD1">
        <w:rPr>
          <w:lang w:val="fr-CA"/>
        </w:rPr>
        <w:t>apartheid sont des notions étrangères à la société turque. Toute politique</w:t>
      </w:r>
      <w:r w:rsidR="00BE25F2" w:rsidRPr="00CD5DD1">
        <w:rPr>
          <w:lang w:val="fr-CA"/>
        </w:rPr>
        <w:t>,</w:t>
      </w:r>
      <w:r w:rsidR="000D75E8" w:rsidRPr="00CD5DD1">
        <w:rPr>
          <w:lang w:val="fr-CA"/>
        </w:rPr>
        <w:t xml:space="preserve"> idéologie </w:t>
      </w:r>
      <w:r w:rsidR="00B04BF6" w:rsidRPr="00CD5DD1">
        <w:rPr>
          <w:lang w:val="fr-CA"/>
        </w:rPr>
        <w:t>ou</w:t>
      </w:r>
      <w:r w:rsidR="000D75E8" w:rsidRPr="00CD5DD1">
        <w:rPr>
          <w:lang w:val="fr-CA"/>
        </w:rPr>
        <w:t xml:space="preserve"> </w:t>
      </w:r>
      <w:r w:rsidR="00703180" w:rsidRPr="00CD5DD1">
        <w:rPr>
          <w:lang w:val="fr-CA"/>
        </w:rPr>
        <w:t xml:space="preserve">tout </w:t>
      </w:r>
      <w:r w:rsidR="000D75E8" w:rsidRPr="00CD5DD1">
        <w:rPr>
          <w:lang w:val="fr-CA"/>
        </w:rPr>
        <w:t>régime défend</w:t>
      </w:r>
      <w:r w:rsidR="00703180" w:rsidRPr="00CD5DD1">
        <w:rPr>
          <w:lang w:val="fr-CA"/>
        </w:rPr>
        <w:t>ant</w:t>
      </w:r>
      <w:r w:rsidR="000D75E8" w:rsidRPr="00CD5DD1">
        <w:rPr>
          <w:lang w:val="fr-CA"/>
        </w:rPr>
        <w:t xml:space="preserve"> la haine raciale et la discrimination </w:t>
      </w:r>
      <w:r w:rsidR="00703180" w:rsidRPr="00CD5DD1">
        <w:rPr>
          <w:lang w:val="fr-CA"/>
        </w:rPr>
        <w:t>sont</w:t>
      </w:r>
      <w:r w:rsidR="000D75E8" w:rsidRPr="00CD5DD1">
        <w:rPr>
          <w:lang w:val="fr-CA"/>
        </w:rPr>
        <w:t xml:space="preserve"> interdit</w:t>
      </w:r>
      <w:r w:rsidR="00703180" w:rsidRPr="00CD5DD1">
        <w:rPr>
          <w:lang w:val="fr-CA"/>
        </w:rPr>
        <w:t>s</w:t>
      </w:r>
      <w:r w:rsidR="000D75E8" w:rsidRPr="00CD5DD1">
        <w:rPr>
          <w:lang w:val="fr-CA"/>
        </w:rPr>
        <w:t xml:space="preserve"> et puni</w:t>
      </w:r>
      <w:r w:rsidR="00703180" w:rsidRPr="00CD5DD1">
        <w:rPr>
          <w:lang w:val="fr-CA"/>
        </w:rPr>
        <w:t>s</w:t>
      </w:r>
      <w:r w:rsidR="000D75E8" w:rsidRPr="00CD5DD1">
        <w:rPr>
          <w:lang w:val="fr-CA"/>
        </w:rPr>
        <w:t xml:space="preserve"> par la loi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65.</w:t>
      </w:r>
      <w:r w:rsidRPr="00CD5DD1">
        <w:rPr>
          <w:lang w:val="fr-CA"/>
        </w:rPr>
        <w:tab/>
      </w:r>
      <w:r w:rsidR="00F92A5A" w:rsidRPr="00CD5DD1">
        <w:rPr>
          <w:lang w:val="fr-CA"/>
        </w:rPr>
        <w:t>Le dialogue et l</w:t>
      </w:r>
      <w:r w:rsidR="009A3316">
        <w:rPr>
          <w:lang w:val="fr-CA"/>
        </w:rPr>
        <w:t>’</w:t>
      </w:r>
      <w:r w:rsidR="00F92A5A" w:rsidRPr="00CD5DD1">
        <w:rPr>
          <w:lang w:val="fr-CA"/>
        </w:rPr>
        <w:t xml:space="preserve">entente interculturels sont profondément ancrés dans le pays. </w:t>
      </w:r>
      <w:r w:rsidR="004D3075" w:rsidRPr="00CD5DD1">
        <w:rPr>
          <w:lang w:val="fr-CA"/>
        </w:rPr>
        <w:t>La République de Turquie est extrêmement attachée à l</w:t>
      </w:r>
      <w:r w:rsidR="009A3316">
        <w:rPr>
          <w:lang w:val="fr-CA"/>
        </w:rPr>
        <w:t>’</w:t>
      </w:r>
      <w:r w:rsidR="004D3075" w:rsidRPr="00CD5DD1">
        <w:rPr>
          <w:lang w:val="fr-CA"/>
        </w:rPr>
        <w:t>héritage de la tolérance religieuse et du pluralisme culturel. Tout citoyen turc est considéré comme un élément indispensable de la nation. L</w:t>
      </w:r>
      <w:r w:rsidR="00327059" w:rsidRPr="00CD5DD1">
        <w:rPr>
          <w:lang w:val="fr-CA"/>
        </w:rPr>
        <w:t>a diversité des origines est</w:t>
      </w:r>
      <w:r w:rsidR="004D3075" w:rsidRPr="00CD5DD1">
        <w:rPr>
          <w:lang w:val="fr-CA"/>
        </w:rPr>
        <w:t xml:space="preserve"> une source de richesse pour la société turque et peut être revendiquée et préservée </w:t>
      </w:r>
      <w:r w:rsidR="00327059" w:rsidRPr="00CD5DD1">
        <w:rPr>
          <w:lang w:val="fr-CA"/>
        </w:rPr>
        <w:t>dans le cadre de</w:t>
      </w:r>
      <w:r w:rsidR="004D3075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4D3075" w:rsidRPr="00CD5DD1">
        <w:rPr>
          <w:lang w:val="fr-CA"/>
        </w:rPr>
        <w:t>exercice des libertés individuelles</w:t>
      </w:r>
      <w:r w:rsidR="00456662" w:rsidRPr="00CD5DD1">
        <w:rPr>
          <w:lang w:val="fr-CA"/>
        </w:rPr>
        <w:t>.</w:t>
      </w:r>
    </w:p>
    <w:p w:rsidR="00456662" w:rsidRPr="00CD5DD1" w:rsidRDefault="00742279" w:rsidP="002A6382">
      <w:pPr>
        <w:pStyle w:val="H1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BC5383" w:rsidRPr="00CD5DD1">
        <w:rPr>
          <w:lang w:val="fr-CA"/>
        </w:rPr>
        <w:t>A</w:t>
      </w:r>
      <w:r w:rsidR="00264F73" w:rsidRPr="00CD5DD1">
        <w:rPr>
          <w:lang w:val="fr-CA"/>
        </w:rPr>
        <w:t>rticle</w:t>
      </w:r>
      <w:r w:rsidR="00456662" w:rsidRPr="00CD5DD1">
        <w:rPr>
          <w:lang w:val="fr-CA"/>
        </w:rPr>
        <w:t xml:space="preserve"> 4</w:t>
      </w:r>
    </w:p>
    <w:p w:rsidR="00456662" w:rsidRPr="00CD5DD1" w:rsidRDefault="00742279" w:rsidP="002A6382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2A6382" w:rsidRPr="00CD5DD1">
        <w:rPr>
          <w:lang w:val="fr-CA"/>
        </w:rPr>
        <w:t>1</w:t>
      </w:r>
      <w:r w:rsidR="00456662" w:rsidRPr="00CD5DD1">
        <w:rPr>
          <w:lang w:val="fr-CA"/>
        </w:rPr>
        <w:t>.</w:t>
      </w:r>
      <w:r w:rsidRPr="00CD5DD1">
        <w:rPr>
          <w:lang w:val="fr-CA"/>
        </w:rPr>
        <w:tab/>
      </w:r>
      <w:r w:rsidR="004D3075" w:rsidRPr="00CD5DD1">
        <w:rPr>
          <w:lang w:val="fr-CA"/>
        </w:rPr>
        <w:t>Renseignements sur les mesures législatives</w:t>
      </w:r>
      <w:r w:rsidR="00BE25F2" w:rsidRPr="00CD5DD1">
        <w:rPr>
          <w:lang w:val="fr-CA"/>
        </w:rPr>
        <w:t>,</w:t>
      </w:r>
      <w:r w:rsidR="004D3075" w:rsidRPr="00CD5DD1">
        <w:rPr>
          <w:lang w:val="fr-CA"/>
        </w:rPr>
        <w:t xml:space="preserve"> judiciaires</w:t>
      </w:r>
      <w:r w:rsidR="00BE25F2" w:rsidRPr="00CD5DD1">
        <w:rPr>
          <w:lang w:val="fr-CA"/>
        </w:rPr>
        <w:t>,</w:t>
      </w:r>
      <w:r w:rsidR="004D3075" w:rsidRPr="00CD5DD1">
        <w:rPr>
          <w:lang w:val="fr-CA"/>
        </w:rPr>
        <w:t xml:space="preserve"> administratives ou autres</w:t>
      </w:r>
      <w:r w:rsidR="00970DE0" w:rsidRPr="00CD5DD1">
        <w:rPr>
          <w:lang w:val="fr-CA"/>
        </w:rPr>
        <w:t xml:space="preserve"> adoptées pour donner effet aux dispositions de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>4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970DE0" w:rsidRPr="00CD5DD1">
        <w:rPr>
          <w:lang w:val="fr-CA"/>
        </w:rPr>
        <w:t>notamment la promulgation et l</w:t>
      </w:r>
      <w:r w:rsidR="009A3316">
        <w:rPr>
          <w:lang w:val="fr-CA"/>
        </w:rPr>
        <w:t>’</w:t>
      </w:r>
      <w:r w:rsidR="00970DE0" w:rsidRPr="00CD5DD1">
        <w:rPr>
          <w:lang w:val="fr-CA"/>
        </w:rPr>
        <w:t>application des lois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66.</w:t>
      </w:r>
      <w:r w:rsidRPr="00CD5DD1">
        <w:rPr>
          <w:lang w:val="fr-CA"/>
        </w:rPr>
        <w:tab/>
      </w:r>
      <w:r w:rsidR="00970DE0" w:rsidRPr="00CD5DD1">
        <w:rPr>
          <w:lang w:val="fr-CA"/>
        </w:rPr>
        <w:t xml:space="preserve">La </w:t>
      </w:r>
      <w:r w:rsidR="00AF5E94" w:rsidRPr="00CD5DD1">
        <w:rPr>
          <w:lang w:val="fr-CA"/>
        </w:rPr>
        <w:t>Turquie</w:t>
      </w:r>
      <w:r w:rsidR="00456662" w:rsidRPr="00CD5DD1">
        <w:rPr>
          <w:lang w:val="fr-CA"/>
        </w:rPr>
        <w:t xml:space="preserve"> cond</w:t>
      </w:r>
      <w:r w:rsidR="00970DE0" w:rsidRPr="00CD5DD1">
        <w:rPr>
          <w:lang w:val="fr-CA"/>
        </w:rPr>
        <w:t>amne toute propagande et toute organisation fondées sur des idées de supériorité d</w:t>
      </w:r>
      <w:r w:rsidR="009A3316">
        <w:rPr>
          <w:lang w:val="fr-CA"/>
        </w:rPr>
        <w:t>’</w:t>
      </w:r>
      <w:r w:rsidR="00970DE0" w:rsidRPr="00CD5DD1">
        <w:rPr>
          <w:lang w:val="fr-CA"/>
        </w:rPr>
        <w:t>une race ou d</w:t>
      </w:r>
      <w:r w:rsidR="009A3316">
        <w:rPr>
          <w:lang w:val="fr-CA"/>
        </w:rPr>
        <w:t>’</w:t>
      </w:r>
      <w:r w:rsidR="00970DE0" w:rsidRPr="00CD5DD1">
        <w:rPr>
          <w:lang w:val="fr-CA"/>
        </w:rPr>
        <w:t>un groupe de personnes d</w:t>
      </w:r>
      <w:r w:rsidR="009A3316">
        <w:rPr>
          <w:lang w:val="fr-CA"/>
        </w:rPr>
        <w:t>’</w:t>
      </w:r>
      <w:r w:rsidR="00970DE0" w:rsidRPr="00CD5DD1">
        <w:rPr>
          <w:lang w:val="fr-CA"/>
        </w:rPr>
        <w:t>une certaine couleur de peau ou origine ethnique</w:t>
      </w:r>
      <w:r w:rsidR="00BE25F2" w:rsidRPr="00CD5DD1">
        <w:rPr>
          <w:lang w:val="fr-CA"/>
        </w:rPr>
        <w:t>,</w:t>
      </w:r>
      <w:r w:rsidR="00970DE0" w:rsidRPr="00CD5DD1">
        <w:rPr>
          <w:lang w:val="fr-CA"/>
        </w:rPr>
        <w:t xml:space="preserve"> ou qui tentent de justifier ou de promouvoir la haine et la discrimination raciales quelle qu</w:t>
      </w:r>
      <w:r w:rsidR="009A3316">
        <w:rPr>
          <w:lang w:val="fr-CA"/>
        </w:rPr>
        <w:t>’</w:t>
      </w:r>
      <w:r w:rsidR="00970DE0" w:rsidRPr="00CD5DD1">
        <w:rPr>
          <w:lang w:val="fr-CA"/>
        </w:rPr>
        <w:t xml:space="preserve">en soit la forme.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216 </w:t>
      </w:r>
      <w:r w:rsidR="00970DE0" w:rsidRPr="00CD5DD1">
        <w:rPr>
          <w:lang w:val="fr-CA"/>
        </w:rPr>
        <w:t>du Code pénal</w:t>
      </w:r>
      <w:r w:rsidR="00BE25F2" w:rsidRPr="00CD5DD1">
        <w:rPr>
          <w:lang w:val="fr-CA"/>
        </w:rPr>
        <w:t>,</w:t>
      </w:r>
      <w:r w:rsidR="00970DE0" w:rsidRPr="00CD5DD1">
        <w:rPr>
          <w:lang w:val="fr-CA"/>
        </w:rPr>
        <w:t xml:space="preserve"> à la</w:t>
      </w:r>
      <w:r w:rsidR="00041B2F" w:rsidRPr="00CD5DD1">
        <w:rPr>
          <w:lang w:val="fr-CA"/>
        </w:rPr>
        <w:t xml:space="preserve"> section 5 intitulée </w:t>
      </w:r>
      <w:r w:rsidR="00B61910" w:rsidRPr="00CD5DD1">
        <w:rPr>
          <w:lang w:val="fr-CA"/>
        </w:rPr>
        <w:t>«</w:t>
      </w:r>
      <w:r w:rsidR="00041B2F" w:rsidRPr="00CD5DD1">
        <w:rPr>
          <w:lang w:val="fr-CA"/>
        </w:rPr>
        <w:t>Atteinte</w:t>
      </w:r>
      <w:r w:rsidR="00970DE0" w:rsidRPr="00CD5DD1">
        <w:rPr>
          <w:lang w:val="fr-CA"/>
        </w:rPr>
        <w:t xml:space="preserve"> à l</w:t>
      </w:r>
      <w:r w:rsidR="00041B2F" w:rsidRPr="00CD5DD1">
        <w:rPr>
          <w:lang w:val="fr-CA"/>
        </w:rPr>
        <w:t>a paix publique</w:t>
      </w:r>
      <w:r w:rsidR="00B61910" w:rsidRPr="00CD5DD1">
        <w:rPr>
          <w:lang w:val="fr-CA"/>
        </w:rPr>
        <w:t>»</w:t>
      </w:r>
      <w:r w:rsidR="00BE25F2" w:rsidRPr="00CD5DD1">
        <w:rPr>
          <w:lang w:val="fr-CA"/>
        </w:rPr>
        <w:t>,</w:t>
      </w:r>
      <w:r w:rsidR="00970DE0" w:rsidRPr="00CD5DD1">
        <w:rPr>
          <w:lang w:val="fr-CA"/>
        </w:rPr>
        <w:t xml:space="preserve"> interdit l</w:t>
      </w:r>
      <w:r w:rsidR="009A3316">
        <w:rPr>
          <w:lang w:val="fr-CA"/>
        </w:rPr>
        <w:t>’</w:t>
      </w:r>
      <w:r w:rsidR="00970DE0" w:rsidRPr="00CD5DD1">
        <w:rPr>
          <w:lang w:val="fr-CA"/>
        </w:rPr>
        <w:t>incitation à la haine ou à l</w:t>
      </w:r>
      <w:r w:rsidR="009A3316">
        <w:rPr>
          <w:lang w:val="fr-CA"/>
        </w:rPr>
        <w:t>’</w:t>
      </w:r>
      <w:r w:rsidR="00970DE0" w:rsidRPr="00CD5DD1">
        <w:rPr>
          <w:lang w:val="fr-CA"/>
        </w:rPr>
        <w:t>hostilité fondée sur la classe sociale</w:t>
      </w:r>
      <w:r w:rsidR="00BE25F2" w:rsidRPr="00CD5DD1">
        <w:rPr>
          <w:lang w:val="fr-CA"/>
        </w:rPr>
        <w:t>,</w:t>
      </w:r>
      <w:r w:rsidR="00970DE0" w:rsidRPr="00CD5DD1">
        <w:rPr>
          <w:lang w:val="fr-CA"/>
        </w:rPr>
        <w:t xml:space="preserve"> la race</w:t>
      </w:r>
      <w:r w:rsidR="00BE25F2" w:rsidRPr="00CD5DD1">
        <w:rPr>
          <w:lang w:val="fr-CA"/>
        </w:rPr>
        <w:t>,</w:t>
      </w:r>
      <w:r w:rsidR="00970DE0" w:rsidRPr="00CD5DD1">
        <w:rPr>
          <w:lang w:val="fr-CA"/>
        </w:rPr>
        <w:t xml:space="preserve"> la religion</w:t>
      </w:r>
      <w:r w:rsidR="00BE25F2" w:rsidRPr="00CD5DD1">
        <w:rPr>
          <w:lang w:val="fr-CA"/>
        </w:rPr>
        <w:t>,</w:t>
      </w:r>
      <w:r w:rsidR="00970DE0" w:rsidRPr="00CD5DD1">
        <w:rPr>
          <w:lang w:val="fr-CA"/>
        </w:rPr>
        <w:t xml:space="preserve"> la </w:t>
      </w:r>
      <w:r w:rsidR="00D92EE1" w:rsidRPr="00CD5DD1">
        <w:rPr>
          <w:lang w:val="fr-CA"/>
        </w:rPr>
        <w:t>confession</w:t>
      </w:r>
      <w:r w:rsidR="00970DE0" w:rsidRPr="00CD5DD1">
        <w:rPr>
          <w:lang w:val="fr-CA"/>
        </w:rPr>
        <w:t xml:space="preserve"> ou la différence régionale. Cet article se lit comme suit</w:t>
      </w:r>
      <w:r w:rsidR="00456662" w:rsidRPr="00CD5DD1">
        <w:rPr>
          <w:lang w:val="fr-CA"/>
        </w:rPr>
        <w:t>: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ab/>
        <w:t>a)</w:t>
      </w:r>
      <w:r w:rsidRPr="00CD5DD1">
        <w:rPr>
          <w:lang w:val="fr-CA"/>
        </w:rPr>
        <w:tab/>
      </w:r>
      <w:r w:rsidR="00970DE0" w:rsidRPr="00CD5DD1">
        <w:rPr>
          <w:lang w:val="fr-CA"/>
        </w:rPr>
        <w:t xml:space="preserve">Toute personne qui incite ouvertement </w:t>
      </w:r>
      <w:r w:rsidR="00D416ED" w:rsidRPr="00CD5DD1">
        <w:rPr>
          <w:lang w:val="fr-CA"/>
        </w:rPr>
        <w:t>des</w:t>
      </w:r>
      <w:r w:rsidR="00970DE0" w:rsidRPr="00CD5DD1">
        <w:rPr>
          <w:lang w:val="fr-CA"/>
        </w:rPr>
        <w:t xml:space="preserve"> groupe</w:t>
      </w:r>
      <w:r w:rsidR="00D416ED" w:rsidRPr="00CD5DD1">
        <w:rPr>
          <w:lang w:val="fr-CA"/>
        </w:rPr>
        <w:t>s</w:t>
      </w:r>
      <w:r w:rsidR="00970DE0" w:rsidRPr="00CD5DD1">
        <w:rPr>
          <w:lang w:val="fr-CA"/>
        </w:rPr>
        <w:t xml:space="preserve"> de population à l</w:t>
      </w:r>
      <w:r w:rsidR="009A3316">
        <w:rPr>
          <w:lang w:val="fr-CA"/>
        </w:rPr>
        <w:t>’</w:t>
      </w:r>
      <w:r w:rsidR="00970DE0" w:rsidRPr="00CD5DD1">
        <w:rPr>
          <w:lang w:val="fr-CA"/>
        </w:rPr>
        <w:t xml:space="preserve">hostilité ou à la haine contre un autre groupe </w:t>
      </w:r>
      <w:r w:rsidR="00602307" w:rsidRPr="00CD5DD1">
        <w:rPr>
          <w:lang w:val="fr-CA"/>
        </w:rPr>
        <w:t>pour des raisons de</w:t>
      </w:r>
      <w:r w:rsidR="00970DE0" w:rsidRPr="00CD5DD1">
        <w:rPr>
          <w:lang w:val="fr-CA"/>
        </w:rPr>
        <w:t xml:space="preserve"> classe sociale</w:t>
      </w:r>
      <w:r w:rsidR="00BE25F2" w:rsidRPr="00CD5DD1">
        <w:rPr>
          <w:lang w:val="fr-CA"/>
        </w:rPr>
        <w:t>,</w:t>
      </w:r>
      <w:r w:rsidR="00970DE0" w:rsidRPr="00CD5DD1">
        <w:rPr>
          <w:lang w:val="fr-CA"/>
        </w:rPr>
        <w:t xml:space="preserve"> de race</w:t>
      </w:r>
      <w:r w:rsidR="00BE25F2" w:rsidRPr="00CD5DD1">
        <w:rPr>
          <w:lang w:val="fr-CA"/>
        </w:rPr>
        <w:t>,</w:t>
      </w:r>
      <w:r w:rsidR="00970DE0" w:rsidRPr="00CD5DD1">
        <w:rPr>
          <w:lang w:val="fr-CA"/>
        </w:rPr>
        <w:t xml:space="preserve"> de religion</w:t>
      </w:r>
      <w:r w:rsidR="00BE25F2" w:rsidRPr="00CD5DD1">
        <w:rPr>
          <w:lang w:val="fr-CA"/>
        </w:rPr>
        <w:t>,</w:t>
      </w:r>
      <w:r w:rsidR="00970DE0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970DE0" w:rsidRPr="00CD5DD1">
        <w:rPr>
          <w:lang w:val="fr-CA"/>
        </w:rPr>
        <w:t xml:space="preserve">appartenance à une </w:t>
      </w:r>
      <w:r w:rsidR="00D92EE1" w:rsidRPr="00CD5DD1">
        <w:rPr>
          <w:lang w:val="fr-CA"/>
        </w:rPr>
        <w:t>confession</w:t>
      </w:r>
      <w:r w:rsidR="00970DE0" w:rsidRPr="00CD5DD1">
        <w:rPr>
          <w:lang w:val="fr-CA"/>
        </w:rPr>
        <w:t xml:space="preserve"> ou d</w:t>
      </w:r>
      <w:r w:rsidR="009A3316">
        <w:rPr>
          <w:lang w:val="fr-CA"/>
        </w:rPr>
        <w:t>’</w:t>
      </w:r>
      <w:r w:rsidR="00970DE0" w:rsidRPr="00CD5DD1">
        <w:rPr>
          <w:lang w:val="fr-CA"/>
        </w:rPr>
        <w:t>origine régionale d</w:t>
      </w:r>
      <w:r w:rsidR="009A3316">
        <w:rPr>
          <w:lang w:val="fr-CA"/>
        </w:rPr>
        <w:t>’</w:t>
      </w:r>
      <w:r w:rsidR="00970DE0" w:rsidRPr="00CD5DD1">
        <w:rPr>
          <w:lang w:val="fr-CA"/>
        </w:rPr>
        <w:t xml:space="preserve">une manière </w:t>
      </w:r>
      <w:r w:rsidR="00602307" w:rsidRPr="00CD5DD1">
        <w:rPr>
          <w:lang w:val="fr-CA"/>
        </w:rPr>
        <w:t>susceptible de</w:t>
      </w:r>
      <w:r w:rsidR="00970DE0" w:rsidRPr="00CD5DD1">
        <w:rPr>
          <w:lang w:val="fr-CA"/>
        </w:rPr>
        <w:t xml:space="preserve"> constituer un</w:t>
      </w:r>
      <w:r w:rsidR="00ED07CE" w:rsidRPr="00CD5DD1">
        <w:rPr>
          <w:lang w:val="fr-CA"/>
        </w:rPr>
        <w:t>e menace</w:t>
      </w:r>
      <w:r w:rsidR="00970DE0" w:rsidRPr="00CD5DD1">
        <w:rPr>
          <w:lang w:val="fr-CA"/>
        </w:rPr>
        <w:t xml:space="preserve"> </w:t>
      </w:r>
      <w:r w:rsidR="00ED07CE" w:rsidRPr="00CD5DD1">
        <w:rPr>
          <w:lang w:val="fr-CA"/>
        </w:rPr>
        <w:t>évidente et</w:t>
      </w:r>
      <w:r w:rsidR="00970DE0" w:rsidRPr="00CD5DD1">
        <w:rPr>
          <w:lang w:val="fr-CA"/>
        </w:rPr>
        <w:t xml:space="preserve"> imminent</w:t>
      </w:r>
      <w:r w:rsidR="00ED07CE" w:rsidRPr="00CD5DD1">
        <w:rPr>
          <w:lang w:val="fr-CA"/>
        </w:rPr>
        <w:t>e</w:t>
      </w:r>
      <w:r w:rsidR="00970DE0" w:rsidRPr="00CD5DD1">
        <w:rPr>
          <w:lang w:val="fr-CA"/>
        </w:rPr>
        <w:t xml:space="preserve"> pour l</w:t>
      </w:r>
      <w:r w:rsidR="009A3316">
        <w:rPr>
          <w:lang w:val="fr-CA"/>
        </w:rPr>
        <w:t>’</w:t>
      </w:r>
      <w:r w:rsidR="00970DE0" w:rsidRPr="00CD5DD1">
        <w:rPr>
          <w:lang w:val="fr-CA"/>
        </w:rPr>
        <w:t>ordre public est punie d</w:t>
      </w:r>
      <w:r w:rsidR="009A3316">
        <w:rPr>
          <w:lang w:val="fr-CA"/>
        </w:rPr>
        <w:t>’</w:t>
      </w:r>
      <w:r w:rsidR="00970DE0" w:rsidRPr="00CD5DD1">
        <w:rPr>
          <w:lang w:val="fr-CA"/>
        </w:rPr>
        <w:t>un emprisonnement d</w:t>
      </w:r>
      <w:r w:rsidR="009A3316">
        <w:rPr>
          <w:lang w:val="fr-CA"/>
        </w:rPr>
        <w:t>’</w:t>
      </w:r>
      <w:r w:rsidR="00970DE0" w:rsidRPr="00CD5DD1">
        <w:rPr>
          <w:lang w:val="fr-CA"/>
        </w:rPr>
        <w:t>un à trois</w:t>
      </w:r>
      <w:r w:rsidR="00847954" w:rsidRPr="00CD5DD1">
        <w:rPr>
          <w:lang w:val="fr-CA"/>
        </w:rPr>
        <w:t> ans</w:t>
      </w:r>
      <w:r w:rsidRPr="00CD5DD1">
        <w:rPr>
          <w:lang w:val="fr-CA"/>
        </w:rPr>
        <w:t>;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ab/>
        <w:t>b)</w:t>
      </w:r>
      <w:r w:rsidRPr="00CD5DD1">
        <w:rPr>
          <w:lang w:val="fr-CA"/>
        </w:rPr>
        <w:tab/>
      </w:r>
      <w:r w:rsidR="00970DE0" w:rsidRPr="00CD5DD1">
        <w:rPr>
          <w:lang w:val="fr-CA"/>
        </w:rPr>
        <w:t>Toute personne qui dénigre ouvertement une partie de la population pour des motifs de classe sociale</w:t>
      </w:r>
      <w:r w:rsidR="00BE25F2" w:rsidRPr="00CD5DD1">
        <w:rPr>
          <w:lang w:val="fr-CA"/>
        </w:rPr>
        <w:t>,</w:t>
      </w:r>
      <w:r w:rsidR="00970DE0" w:rsidRPr="00CD5DD1">
        <w:rPr>
          <w:lang w:val="fr-CA"/>
        </w:rPr>
        <w:t xml:space="preserve"> race</w:t>
      </w:r>
      <w:r w:rsidR="00BE25F2" w:rsidRPr="00CD5DD1">
        <w:rPr>
          <w:lang w:val="fr-CA"/>
        </w:rPr>
        <w:t>,</w:t>
      </w:r>
      <w:r w:rsidR="00970DE0" w:rsidRPr="00CD5DD1">
        <w:rPr>
          <w:lang w:val="fr-CA"/>
        </w:rPr>
        <w:t xml:space="preserve"> religion</w:t>
      </w:r>
      <w:r w:rsidR="00BE25F2" w:rsidRPr="00CD5DD1">
        <w:rPr>
          <w:lang w:val="fr-CA"/>
        </w:rPr>
        <w:t>,</w:t>
      </w:r>
      <w:r w:rsidR="00970DE0" w:rsidRPr="00CD5DD1">
        <w:rPr>
          <w:lang w:val="fr-CA"/>
        </w:rPr>
        <w:t xml:space="preserve"> </w:t>
      </w:r>
      <w:r w:rsidR="00D92EE1" w:rsidRPr="00CD5DD1">
        <w:rPr>
          <w:lang w:val="fr-CA"/>
        </w:rPr>
        <w:t>confession</w:t>
      </w:r>
      <w:r w:rsidR="00BE25F2" w:rsidRPr="00CD5DD1">
        <w:rPr>
          <w:lang w:val="fr-CA"/>
        </w:rPr>
        <w:t>,</w:t>
      </w:r>
      <w:r w:rsidR="00970DE0" w:rsidRPr="00CD5DD1">
        <w:rPr>
          <w:lang w:val="fr-CA"/>
        </w:rPr>
        <w:t xml:space="preserve"> sexe ou origine régionale est punie d</w:t>
      </w:r>
      <w:r w:rsidR="009A3316">
        <w:rPr>
          <w:lang w:val="fr-CA"/>
        </w:rPr>
        <w:t>’</w:t>
      </w:r>
      <w:r w:rsidR="00970DE0" w:rsidRPr="00CD5DD1">
        <w:rPr>
          <w:lang w:val="fr-CA"/>
        </w:rPr>
        <w:t>un emprisonnement de six mois à un an</w:t>
      </w:r>
      <w:r w:rsidRPr="00CD5DD1">
        <w:rPr>
          <w:lang w:val="fr-CA"/>
        </w:rPr>
        <w:t>;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ab/>
        <w:t>c)</w:t>
      </w:r>
      <w:r w:rsidRPr="00CD5DD1">
        <w:rPr>
          <w:lang w:val="fr-CA"/>
        </w:rPr>
        <w:tab/>
      </w:r>
      <w:r w:rsidR="000D75E8" w:rsidRPr="00CD5DD1">
        <w:rPr>
          <w:lang w:val="fr-CA"/>
        </w:rPr>
        <w:t>Toute personne qui dénigre ouvertement les valeurs religieuses d</w:t>
      </w:r>
      <w:r w:rsidR="009A3316">
        <w:rPr>
          <w:lang w:val="fr-CA"/>
        </w:rPr>
        <w:t>’</w:t>
      </w:r>
      <w:r w:rsidR="000D75E8" w:rsidRPr="00CD5DD1">
        <w:rPr>
          <w:lang w:val="fr-CA"/>
        </w:rPr>
        <w:t>une partie de la population est punie d</w:t>
      </w:r>
      <w:r w:rsidR="009A3316">
        <w:rPr>
          <w:lang w:val="fr-CA"/>
        </w:rPr>
        <w:t>’</w:t>
      </w:r>
      <w:r w:rsidR="000D75E8" w:rsidRPr="00CD5DD1">
        <w:rPr>
          <w:lang w:val="fr-CA"/>
        </w:rPr>
        <w:t>un emprisonnement de six mois à un an si cet acte est de nature à troubler la paix publique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67.</w:t>
      </w:r>
      <w:r w:rsidRPr="00CD5DD1">
        <w:rPr>
          <w:lang w:val="fr-CA"/>
        </w:rPr>
        <w:tab/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218 </w:t>
      </w:r>
      <w:r w:rsidR="00B63AE8" w:rsidRPr="00CD5DD1">
        <w:rPr>
          <w:lang w:val="fr-CA"/>
        </w:rPr>
        <w:t>du Code pénal</w:t>
      </w:r>
      <w:r w:rsidR="00456662" w:rsidRPr="00CD5DD1">
        <w:rPr>
          <w:lang w:val="fr-CA"/>
        </w:rPr>
        <w:t xml:space="preserve"> </w:t>
      </w:r>
      <w:r w:rsidR="009011A8" w:rsidRPr="00CD5DD1">
        <w:rPr>
          <w:lang w:val="fr-CA"/>
        </w:rPr>
        <w:t>figurant à la même section augmente de moitié la peine prononcée si les infractions définies à la section 5</w:t>
      </w:r>
      <w:r w:rsidR="00BE25F2" w:rsidRPr="00CD5DD1">
        <w:rPr>
          <w:lang w:val="fr-CA"/>
        </w:rPr>
        <w:t>,</w:t>
      </w:r>
      <w:r w:rsidR="009011A8" w:rsidRPr="00CD5DD1">
        <w:rPr>
          <w:lang w:val="fr-CA"/>
        </w:rPr>
        <w:t xml:space="preserve"> notamment à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>216</w:t>
      </w:r>
      <w:r w:rsidR="00BE25F2" w:rsidRPr="00CD5DD1">
        <w:rPr>
          <w:lang w:val="fr-CA"/>
        </w:rPr>
        <w:t>,</w:t>
      </w:r>
      <w:r w:rsidR="009011A8" w:rsidRPr="00CD5DD1">
        <w:rPr>
          <w:lang w:val="fr-CA"/>
        </w:rPr>
        <w:t xml:space="preserve"> sont commises par </w:t>
      </w:r>
      <w:r w:rsidR="000D4436" w:rsidRPr="00CD5DD1">
        <w:rPr>
          <w:lang w:val="fr-CA"/>
        </w:rPr>
        <w:t>voie de média ou de</w:t>
      </w:r>
      <w:r w:rsidR="009011A8" w:rsidRPr="00CD5DD1">
        <w:rPr>
          <w:lang w:val="fr-CA"/>
        </w:rPr>
        <w:t xml:space="preserve"> presse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68.</w:t>
      </w:r>
      <w:r w:rsidRPr="00CD5DD1">
        <w:rPr>
          <w:lang w:val="fr-CA"/>
        </w:rPr>
        <w:tab/>
      </w:r>
      <w:r w:rsidR="009011A8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9011A8" w:rsidRPr="00CD5DD1">
        <w:rPr>
          <w:lang w:val="fr-CA"/>
        </w:rPr>
        <w:t xml:space="preserve">agissant du </w:t>
      </w:r>
      <w:r w:rsidR="00C4589E" w:rsidRPr="00CD5DD1">
        <w:rPr>
          <w:lang w:val="fr-CA"/>
        </w:rPr>
        <w:t>paragraphe </w:t>
      </w:r>
      <w:r w:rsidR="00456662" w:rsidRPr="00CD5DD1">
        <w:rPr>
          <w:lang w:val="fr-CA"/>
        </w:rPr>
        <w:t xml:space="preserve">14 </w:t>
      </w:r>
      <w:r w:rsidR="00903FAF" w:rsidRPr="00CD5DD1">
        <w:rPr>
          <w:lang w:val="fr-CA"/>
        </w:rPr>
        <w:t>des Observations</w:t>
      </w:r>
      <w:r w:rsidR="00F92906" w:rsidRPr="00CD5DD1">
        <w:rPr>
          <w:lang w:val="fr-CA"/>
        </w:rPr>
        <w:t xml:space="preserve"> finales</w:t>
      </w:r>
      <w:r w:rsidR="00456662" w:rsidRPr="00CD5DD1">
        <w:rPr>
          <w:lang w:val="fr-CA"/>
        </w:rPr>
        <w:t xml:space="preserve"> </w:t>
      </w:r>
      <w:r w:rsidR="00F92906" w:rsidRPr="00CD5DD1">
        <w:rPr>
          <w:lang w:val="fr-CA"/>
        </w:rPr>
        <w:t>du Comité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0D4436" w:rsidRPr="00CD5DD1">
        <w:rPr>
          <w:lang w:val="fr-CA"/>
        </w:rPr>
        <w:t xml:space="preserve">la </w:t>
      </w:r>
      <w:r w:rsidR="00AF5E94" w:rsidRPr="00CD5DD1">
        <w:rPr>
          <w:lang w:val="fr-CA"/>
        </w:rPr>
        <w:t>Turquie</w:t>
      </w:r>
      <w:r w:rsidR="00456662" w:rsidRPr="00CD5DD1">
        <w:rPr>
          <w:lang w:val="fr-CA"/>
        </w:rPr>
        <w:t xml:space="preserve"> </w:t>
      </w:r>
      <w:r w:rsidR="009011A8" w:rsidRPr="00CD5DD1">
        <w:rPr>
          <w:lang w:val="fr-CA"/>
        </w:rPr>
        <w:t>tient à rappeler que le premier</w:t>
      </w:r>
      <w:r w:rsidR="00456662" w:rsidRPr="00CD5DD1">
        <w:rPr>
          <w:lang w:val="fr-CA"/>
        </w:rPr>
        <w:t xml:space="preserve"> </w:t>
      </w:r>
      <w:r w:rsidR="00B04BF6" w:rsidRPr="00CD5DD1">
        <w:rPr>
          <w:lang w:val="fr-CA"/>
        </w:rPr>
        <w:t xml:space="preserve">paragraphe </w:t>
      </w:r>
      <w:r w:rsidR="009011A8" w:rsidRPr="00CD5DD1">
        <w:rPr>
          <w:lang w:val="fr-CA"/>
        </w:rPr>
        <w:t xml:space="preserve">de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216 </w:t>
      </w:r>
      <w:r w:rsidR="009011A8" w:rsidRPr="00CD5DD1">
        <w:rPr>
          <w:lang w:val="fr-CA"/>
        </w:rPr>
        <w:t xml:space="preserve">du </w:t>
      </w:r>
      <w:r w:rsidR="00F779E1" w:rsidRPr="00CD5DD1">
        <w:rPr>
          <w:lang w:val="fr-CA"/>
        </w:rPr>
        <w:t>Code pénal</w:t>
      </w:r>
      <w:r w:rsidR="00456662" w:rsidRPr="00CD5DD1">
        <w:rPr>
          <w:lang w:val="fr-CA"/>
        </w:rPr>
        <w:t xml:space="preserve"> </w:t>
      </w:r>
      <w:r w:rsidR="009011A8" w:rsidRPr="00CD5DD1">
        <w:rPr>
          <w:lang w:val="fr-CA"/>
        </w:rPr>
        <w:t>turc r</w:t>
      </w:r>
      <w:r w:rsidR="000D4436" w:rsidRPr="00CD5DD1">
        <w:rPr>
          <w:lang w:val="fr-CA"/>
        </w:rPr>
        <w:t>èglemente</w:t>
      </w:r>
      <w:r w:rsidR="009011A8" w:rsidRPr="00CD5DD1">
        <w:rPr>
          <w:lang w:val="fr-CA"/>
        </w:rPr>
        <w:t xml:space="preserve"> les limites </w:t>
      </w:r>
      <w:r w:rsidR="000D4436" w:rsidRPr="00CD5DD1">
        <w:rPr>
          <w:lang w:val="fr-CA"/>
        </w:rPr>
        <w:t>à</w:t>
      </w:r>
      <w:r w:rsidR="009011A8" w:rsidRPr="00CD5DD1">
        <w:rPr>
          <w:lang w:val="fr-CA"/>
        </w:rPr>
        <w:t xml:space="preserve"> la liberté d</w:t>
      </w:r>
      <w:r w:rsidR="009A3316">
        <w:rPr>
          <w:lang w:val="fr-CA"/>
        </w:rPr>
        <w:t>’</w:t>
      </w:r>
      <w:r w:rsidR="009011A8" w:rsidRPr="00CD5DD1">
        <w:rPr>
          <w:lang w:val="fr-CA"/>
        </w:rPr>
        <w:t>expression dans le but de prévenir l</w:t>
      </w:r>
      <w:r w:rsidR="009A3316">
        <w:rPr>
          <w:lang w:val="fr-CA"/>
        </w:rPr>
        <w:t>’</w:t>
      </w:r>
      <w:r w:rsidR="009011A8" w:rsidRPr="00CD5DD1">
        <w:rPr>
          <w:lang w:val="fr-CA"/>
        </w:rPr>
        <w:t>incitation à l</w:t>
      </w:r>
      <w:r w:rsidR="009A3316">
        <w:rPr>
          <w:lang w:val="fr-CA"/>
        </w:rPr>
        <w:t>’</w:t>
      </w:r>
      <w:r w:rsidR="009011A8" w:rsidRPr="00CD5DD1">
        <w:rPr>
          <w:lang w:val="fr-CA"/>
        </w:rPr>
        <w:t>hostilité ou à la haine sociale</w:t>
      </w:r>
      <w:r w:rsidR="00BE25F2" w:rsidRPr="00CD5DD1">
        <w:rPr>
          <w:lang w:val="fr-CA"/>
        </w:rPr>
        <w:t>,</w:t>
      </w:r>
      <w:r w:rsidR="009011A8" w:rsidRPr="00CD5DD1">
        <w:rPr>
          <w:lang w:val="fr-CA"/>
        </w:rPr>
        <w:t xml:space="preserve"> raciale</w:t>
      </w:r>
      <w:r w:rsidR="00BE25F2" w:rsidRPr="00CD5DD1">
        <w:rPr>
          <w:lang w:val="fr-CA"/>
        </w:rPr>
        <w:t>,</w:t>
      </w:r>
      <w:r w:rsidR="009011A8" w:rsidRPr="00CD5DD1">
        <w:rPr>
          <w:lang w:val="fr-CA"/>
        </w:rPr>
        <w:t xml:space="preserve"> religieuse ou régionale en présence d</w:t>
      </w:r>
      <w:r w:rsidR="009A3316">
        <w:rPr>
          <w:lang w:val="fr-CA"/>
        </w:rPr>
        <w:t>’</w:t>
      </w:r>
      <w:r w:rsidR="009011A8" w:rsidRPr="00CD5DD1">
        <w:rPr>
          <w:lang w:val="fr-CA"/>
        </w:rPr>
        <w:t>un danger évident et imminent pour l</w:t>
      </w:r>
      <w:r w:rsidR="009A3316">
        <w:rPr>
          <w:lang w:val="fr-CA"/>
        </w:rPr>
        <w:t>’</w:t>
      </w:r>
      <w:r w:rsidR="009011A8" w:rsidRPr="00CD5DD1">
        <w:rPr>
          <w:lang w:val="fr-CA"/>
        </w:rPr>
        <w:t>ordre public</w:t>
      </w:r>
      <w:r w:rsidR="00456662" w:rsidRPr="00CD5DD1">
        <w:rPr>
          <w:lang w:val="fr-CA"/>
        </w:rPr>
        <w:t>.</w:t>
      </w:r>
      <w:r w:rsidR="00976698" w:rsidRPr="00CD5DD1">
        <w:rPr>
          <w:lang w:val="fr-CA"/>
        </w:rPr>
        <w:t xml:space="preserve"> </w:t>
      </w:r>
      <w:r w:rsidR="009011A8" w:rsidRPr="00CD5DD1">
        <w:rPr>
          <w:lang w:val="fr-CA"/>
        </w:rPr>
        <w:t>Cet article vise à établir un équilibre entre les normes élevées en matière de liberté d</w:t>
      </w:r>
      <w:r w:rsidR="009A3316">
        <w:rPr>
          <w:lang w:val="fr-CA"/>
        </w:rPr>
        <w:t>’</w:t>
      </w:r>
      <w:r w:rsidR="009011A8" w:rsidRPr="00CD5DD1">
        <w:rPr>
          <w:lang w:val="fr-CA"/>
        </w:rPr>
        <w:t>exp</w:t>
      </w:r>
      <w:r w:rsidR="0030415A" w:rsidRPr="00CD5DD1">
        <w:rPr>
          <w:lang w:val="fr-CA"/>
        </w:rPr>
        <w:t>r</w:t>
      </w:r>
      <w:r w:rsidR="009011A8" w:rsidRPr="00CD5DD1">
        <w:rPr>
          <w:lang w:val="fr-CA"/>
        </w:rPr>
        <w:t>ession</w:t>
      </w:r>
      <w:r w:rsidR="0030415A" w:rsidRPr="00CD5DD1">
        <w:rPr>
          <w:lang w:val="fr-CA"/>
        </w:rPr>
        <w:t xml:space="preserve"> tout en </w:t>
      </w:r>
      <w:r w:rsidR="00ED07CE" w:rsidRPr="00CD5DD1">
        <w:rPr>
          <w:lang w:val="fr-CA"/>
        </w:rPr>
        <w:t>apportant une réponse efficace au</w:t>
      </w:r>
      <w:r w:rsidR="0030415A" w:rsidRPr="00CD5DD1">
        <w:rPr>
          <w:lang w:val="fr-CA"/>
        </w:rPr>
        <w:t xml:space="preserve"> problème de l</w:t>
      </w:r>
      <w:r w:rsidR="009A3316">
        <w:rPr>
          <w:lang w:val="fr-CA"/>
        </w:rPr>
        <w:t>’</w:t>
      </w:r>
      <w:r w:rsidR="0030415A" w:rsidRPr="00CD5DD1">
        <w:rPr>
          <w:lang w:val="fr-CA"/>
        </w:rPr>
        <w:t>incitation à la haine pour les motifs susmentionnés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69.</w:t>
      </w:r>
      <w:r w:rsidRPr="00CD5DD1">
        <w:rPr>
          <w:lang w:val="fr-CA"/>
        </w:rPr>
        <w:tab/>
      </w:r>
      <w:r w:rsidR="0030415A" w:rsidRPr="00CD5DD1">
        <w:rPr>
          <w:lang w:val="fr-CA"/>
        </w:rPr>
        <w:t xml:space="preserve">La </w:t>
      </w:r>
      <w:r w:rsidR="00AF5E94" w:rsidRPr="00CD5DD1">
        <w:rPr>
          <w:lang w:val="fr-CA"/>
        </w:rPr>
        <w:t>Turquie</w:t>
      </w:r>
      <w:r w:rsidR="0030415A" w:rsidRPr="00CD5DD1">
        <w:rPr>
          <w:lang w:val="fr-CA"/>
        </w:rPr>
        <w:t xml:space="preserve"> soutient qu</w:t>
      </w:r>
      <w:r w:rsidR="009A3316">
        <w:rPr>
          <w:lang w:val="fr-CA"/>
        </w:rPr>
        <w:t>’</w:t>
      </w:r>
      <w:r w:rsidR="0030415A" w:rsidRPr="00CD5DD1">
        <w:rPr>
          <w:lang w:val="fr-CA"/>
        </w:rPr>
        <w:t xml:space="preserve">exprimer des idées dans un environnement libre est une condition </w:t>
      </w:r>
      <w:r w:rsidR="0030415A" w:rsidRPr="00CD5DD1">
        <w:rPr>
          <w:i/>
          <w:lang w:val="fr-CA"/>
        </w:rPr>
        <w:t>sine qua non</w:t>
      </w:r>
      <w:r w:rsidR="0030415A" w:rsidRPr="00CD5DD1">
        <w:rPr>
          <w:lang w:val="fr-CA"/>
        </w:rPr>
        <w:t xml:space="preserve"> à l</w:t>
      </w:r>
      <w:r w:rsidR="009A3316">
        <w:rPr>
          <w:lang w:val="fr-CA"/>
        </w:rPr>
        <w:t>’</w:t>
      </w:r>
      <w:r w:rsidR="0030415A" w:rsidRPr="00CD5DD1">
        <w:rPr>
          <w:lang w:val="fr-CA"/>
        </w:rPr>
        <w:t>existence d</w:t>
      </w:r>
      <w:r w:rsidR="009A3316">
        <w:rPr>
          <w:lang w:val="fr-CA"/>
        </w:rPr>
        <w:t>’</w:t>
      </w:r>
      <w:r w:rsidR="0030415A" w:rsidRPr="00CD5DD1">
        <w:rPr>
          <w:lang w:val="fr-CA"/>
        </w:rPr>
        <w:t>une société démocratique. La définition de l</w:t>
      </w:r>
      <w:r w:rsidR="009A3316">
        <w:rPr>
          <w:lang w:val="fr-CA"/>
        </w:rPr>
        <w:t>’</w:t>
      </w:r>
      <w:r w:rsidR="0030415A" w:rsidRPr="00CD5DD1">
        <w:rPr>
          <w:lang w:val="fr-CA"/>
        </w:rPr>
        <w:t>infraction décrite renvoie à ce</w:t>
      </w:r>
      <w:r w:rsidR="00C77F74" w:rsidRPr="00CD5DD1">
        <w:rPr>
          <w:lang w:val="fr-CA"/>
        </w:rPr>
        <w:t xml:space="preserve"> principe</w:t>
      </w:r>
      <w:r w:rsidR="0030415A" w:rsidRPr="00CD5DD1">
        <w:rPr>
          <w:lang w:val="fr-CA"/>
        </w:rPr>
        <w:t>. Pour qu</w:t>
      </w:r>
      <w:r w:rsidR="009A3316">
        <w:rPr>
          <w:lang w:val="fr-CA"/>
        </w:rPr>
        <w:t>’</w:t>
      </w:r>
      <w:r w:rsidR="0030415A" w:rsidRPr="00CD5DD1">
        <w:rPr>
          <w:lang w:val="fr-CA"/>
        </w:rPr>
        <w:t xml:space="preserve">un acte soit couvert par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30415A" w:rsidRPr="00CD5DD1">
        <w:rPr>
          <w:lang w:val="fr-CA"/>
        </w:rPr>
        <w:t xml:space="preserve">216 </w:t>
      </w:r>
      <w:r w:rsidR="00585AF3" w:rsidRPr="00CD5DD1">
        <w:rPr>
          <w:lang w:val="fr-CA"/>
        </w:rPr>
        <w:t>1)</w:t>
      </w:r>
      <w:r w:rsidR="00456662" w:rsidRPr="00CD5DD1">
        <w:rPr>
          <w:lang w:val="fr-CA"/>
        </w:rPr>
        <w:t xml:space="preserve"> </w:t>
      </w:r>
      <w:r w:rsidR="0030415A" w:rsidRPr="00CD5DD1">
        <w:rPr>
          <w:lang w:val="fr-CA"/>
        </w:rPr>
        <w:t>il doit être accompli d</w:t>
      </w:r>
      <w:r w:rsidR="009A3316">
        <w:rPr>
          <w:lang w:val="fr-CA"/>
        </w:rPr>
        <w:t>’</w:t>
      </w:r>
      <w:r w:rsidR="0030415A" w:rsidRPr="00CD5DD1">
        <w:rPr>
          <w:lang w:val="fr-CA"/>
        </w:rPr>
        <w:t>une manière telle qu</w:t>
      </w:r>
      <w:r w:rsidR="009A3316">
        <w:rPr>
          <w:lang w:val="fr-CA"/>
        </w:rPr>
        <w:t>’</w:t>
      </w:r>
      <w:r w:rsidR="0030415A" w:rsidRPr="00CD5DD1">
        <w:rPr>
          <w:lang w:val="fr-CA"/>
        </w:rPr>
        <w:t>il constitue concrètement un</w:t>
      </w:r>
      <w:r w:rsidR="00ED07CE" w:rsidRPr="00CD5DD1">
        <w:rPr>
          <w:lang w:val="fr-CA"/>
        </w:rPr>
        <w:t>e menace</w:t>
      </w:r>
      <w:r w:rsidR="0030415A" w:rsidRPr="00CD5DD1">
        <w:rPr>
          <w:lang w:val="fr-CA"/>
        </w:rPr>
        <w:t xml:space="preserve"> pour la sécurité publique</w:t>
      </w:r>
      <w:r w:rsidR="00AD57D7" w:rsidRPr="00CD5DD1">
        <w:rPr>
          <w:lang w:val="fr-CA"/>
        </w:rPr>
        <w:t xml:space="preserve">. Le risque de </w:t>
      </w:r>
      <w:r w:rsidR="00ED07CE" w:rsidRPr="00CD5DD1">
        <w:rPr>
          <w:lang w:val="fr-CA"/>
        </w:rPr>
        <w:t>trou</w:t>
      </w:r>
      <w:r w:rsidR="00585AF3" w:rsidRPr="00CD5DD1">
        <w:rPr>
          <w:lang w:val="fr-CA"/>
        </w:rPr>
        <w:t xml:space="preserve">ble </w:t>
      </w:r>
      <w:r w:rsidR="00ED07CE" w:rsidRPr="00CD5DD1">
        <w:rPr>
          <w:lang w:val="fr-CA"/>
        </w:rPr>
        <w:t>à l</w:t>
      </w:r>
      <w:r w:rsidR="009A3316">
        <w:rPr>
          <w:lang w:val="fr-CA"/>
        </w:rPr>
        <w:t>’</w:t>
      </w:r>
      <w:r w:rsidR="00ED07CE" w:rsidRPr="00CD5DD1">
        <w:rPr>
          <w:lang w:val="fr-CA"/>
        </w:rPr>
        <w:t xml:space="preserve">ordre </w:t>
      </w:r>
      <w:r w:rsidR="00AD57D7" w:rsidRPr="00CD5DD1">
        <w:rPr>
          <w:lang w:val="fr-CA"/>
        </w:rPr>
        <w:t>publi</w:t>
      </w:r>
      <w:r w:rsidR="00ED07CE" w:rsidRPr="00CD5DD1">
        <w:rPr>
          <w:lang w:val="fr-CA"/>
        </w:rPr>
        <w:t>c</w:t>
      </w:r>
      <w:r w:rsidR="00AD57D7" w:rsidRPr="00CD5DD1">
        <w:rPr>
          <w:lang w:val="fr-CA"/>
        </w:rPr>
        <w:t xml:space="preserve"> doit se fonder sur des éléments</w:t>
      </w:r>
      <w:r w:rsidR="00ED07CE" w:rsidRPr="00CD5DD1">
        <w:rPr>
          <w:lang w:val="fr-CA"/>
        </w:rPr>
        <w:t xml:space="preserve"> </w:t>
      </w:r>
      <w:r w:rsidR="00C77F74" w:rsidRPr="00CD5DD1">
        <w:rPr>
          <w:lang w:val="fr-CA"/>
        </w:rPr>
        <w:t>réels</w:t>
      </w:r>
      <w:r w:rsidR="00456662" w:rsidRPr="00CD5DD1">
        <w:rPr>
          <w:lang w:val="fr-CA"/>
        </w:rPr>
        <w:t>.</w:t>
      </w:r>
      <w:r w:rsidR="00976698" w:rsidRPr="00CD5DD1">
        <w:rPr>
          <w:lang w:val="fr-CA"/>
        </w:rPr>
        <w:t xml:space="preserve"> </w:t>
      </w:r>
      <w:r w:rsidR="00AD57D7" w:rsidRPr="00CD5DD1">
        <w:rPr>
          <w:lang w:val="fr-CA"/>
        </w:rPr>
        <w:t xml:space="preserve">Il peut être interdit de </w:t>
      </w:r>
      <w:r w:rsidR="00ED07CE" w:rsidRPr="00CD5DD1">
        <w:rPr>
          <w:lang w:val="fr-CA"/>
        </w:rPr>
        <w:t>tenir</w:t>
      </w:r>
      <w:r w:rsidR="00AD57D7" w:rsidRPr="00CD5DD1">
        <w:rPr>
          <w:lang w:val="fr-CA"/>
        </w:rPr>
        <w:t xml:space="preserve"> des discours ou d</w:t>
      </w:r>
      <w:r w:rsidR="009A3316">
        <w:rPr>
          <w:lang w:val="fr-CA"/>
        </w:rPr>
        <w:t>’</w:t>
      </w:r>
      <w:r w:rsidR="00AD57D7" w:rsidRPr="00CD5DD1">
        <w:rPr>
          <w:lang w:val="fr-CA"/>
        </w:rPr>
        <w:t>exprimer des idées lorsqu</w:t>
      </w:r>
      <w:r w:rsidR="009A3316">
        <w:rPr>
          <w:lang w:val="fr-CA"/>
        </w:rPr>
        <w:t>’</w:t>
      </w:r>
      <w:r w:rsidR="00AD57D7" w:rsidRPr="00CD5DD1">
        <w:rPr>
          <w:lang w:val="fr-CA"/>
        </w:rPr>
        <w:t>ils constituent un danger évident et imminent pour la société. Aucune sanction ne peut être appliquée pour protéger la liberté d</w:t>
      </w:r>
      <w:r w:rsidR="009A3316">
        <w:rPr>
          <w:lang w:val="fr-CA"/>
        </w:rPr>
        <w:t>’</w:t>
      </w:r>
      <w:r w:rsidR="00AD57D7" w:rsidRPr="00CD5DD1">
        <w:rPr>
          <w:lang w:val="fr-CA"/>
        </w:rPr>
        <w:t>expression sans que l</w:t>
      </w:r>
      <w:r w:rsidR="009A3316">
        <w:rPr>
          <w:lang w:val="fr-CA"/>
        </w:rPr>
        <w:t>’</w:t>
      </w:r>
      <w:r w:rsidR="00AD57D7" w:rsidRPr="00CD5DD1">
        <w:rPr>
          <w:lang w:val="fr-CA"/>
        </w:rPr>
        <w:t>existence d</w:t>
      </w:r>
      <w:r w:rsidR="009A3316">
        <w:rPr>
          <w:lang w:val="fr-CA"/>
        </w:rPr>
        <w:t>’</w:t>
      </w:r>
      <w:r w:rsidR="00AD57D7" w:rsidRPr="00CD5DD1">
        <w:rPr>
          <w:lang w:val="fr-CA"/>
        </w:rPr>
        <w:t>un tel danger n</w:t>
      </w:r>
      <w:r w:rsidR="009A3316">
        <w:rPr>
          <w:lang w:val="fr-CA"/>
        </w:rPr>
        <w:t>’</w:t>
      </w:r>
      <w:r w:rsidR="00AD57D7" w:rsidRPr="00CD5DD1">
        <w:rPr>
          <w:lang w:val="fr-CA"/>
        </w:rPr>
        <w:t>ait été établie sur une base concrète et précise.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70.</w:t>
      </w:r>
      <w:r w:rsidRPr="00CD5DD1">
        <w:rPr>
          <w:lang w:val="fr-CA"/>
        </w:rPr>
        <w:tab/>
      </w:r>
      <w:r w:rsidR="00AD57D7" w:rsidRPr="00CD5DD1">
        <w:rPr>
          <w:lang w:val="fr-CA"/>
        </w:rPr>
        <w:t>Par ailleurs</w:t>
      </w:r>
      <w:r w:rsidR="00BE25F2" w:rsidRPr="00CD5DD1">
        <w:rPr>
          <w:lang w:val="fr-CA"/>
        </w:rPr>
        <w:t>,</w:t>
      </w:r>
      <w:r w:rsidR="00AD57D7" w:rsidRPr="00CD5DD1">
        <w:rPr>
          <w:lang w:val="fr-CA"/>
        </w:rPr>
        <w:t xml:space="preserve">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0C039F">
        <w:rPr>
          <w:lang w:val="fr-CA"/>
        </w:rPr>
        <w:t>8 </w:t>
      </w:r>
      <w:r w:rsidR="00456662" w:rsidRPr="00CD5DD1">
        <w:rPr>
          <w:lang w:val="fr-CA"/>
        </w:rPr>
        <w:t xml:space="preserve">b) </w:t>
      </w:r>
      <w:r w:rsidR="00AD57D7" w:rsidRPr="00CD5DD1">
        <w:rPr>
          <w:lang w:val="fr-CA"/>
        </w:rPr>
        <w:t xml:space="preserve">de la loi 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AD57D7" w:rsidRPr="00CD5DD1">
        <w:rPr>
          <w:lang w:val="fr-CA"/>
        </w:rPr>
        <w:t>6112 sur la création d</w:t>
      </w:r>
      <w:r w:rsidR="009A3316">
        <w:rPr>
          <w:lang w:val="fr-CA"/>
        </w:rPr>
        <w:t>’</w:t>
      </w:r>
      <w:r w:rsidR="00AD57D7" w:rsidRPr="00CD5DD1">
        <w:rPr>
          <w:lang w:val="fr-CA"/>
        </w:rPr>
        <w:t xml:space="preserve">entreprises radiophoniques et télévisuelles et sur leurs </w:t>
      </w:r>
      <w:r w:rsidR="008C3684" w:rsidRPr="00CD5DD1">
        <w:rPr>
          <w:lang w:val="fr-CA"/>
        </w:rPr>
        <w:t xml:space="preserve">services de médias audiovisuels de </w:t>
      </w:r>
      <w:r w:rsidR="00456662" w:rsidRPr="00CD5DD1">
        <w:rPr>
          <w:lang w:val="fr-CA"/>
        </w:rPr>
        <w:t xml:space="preserve">2011 </w:t>
      </w:r>
      <w:r w:rsidR="008C3684" w:rsidRPr="00CD5DD1">
        <w:rPr>
          <w:lang w:val="fr-CA"/>
        </w:rPr>
        <w:t>interdit à ces services d</w:t>
      </w:r>
      <w:r w:rsidR="009A3316">
        <w:rPr>
          <w:lang w:val="fr-CA"/>
        </w:rPr>
        <w:t>’</w:t>
      </w:r>
      <w:r w:rsidR="008C3684" w:rsidRPr="00CD5DD1">
        <w:rPr>
          <w:lang w:val="fr-CA"/>
        </w:rPr>
        <w:t>inciter à la haine et à l</w:t>
      </w:r>
      <w:r w:rsidR="009A3316">
        <w:rPr>
          <w:lang w:val="fr-CA"/>
        </w:rPr>
        <w:t>’</w:t>
      </w:r>
      <w:r w:rsidR="008C3684" w:rsidRPr="00CD5DD1">
        <w:rPr>
          <w:lang w:val="fr-CA"/>
        </w:rPr>
        <w:t xml:space="preserve">hostilité </w:t>
      </w:r>
      <w:r w:rsidR="00C77F74" w:rsidRPr="00CD5DD1">
        <w:rPr>
          <w:lang w:val="fr-CA"/>
        </w:rPr>
        <w:t>par des discriminations fondées sur la</w:t>
      </w:r>
      <w:r w:rsidR="008C3684" w:rsidRPr="00CD5DD1">
        <w:rPr>
          <w:lang w:val="fr-CA"/>
        </w:rPr>
        <w:t xml:space="preserve"> race</w:t>
      </w:r>
      <w:r w:rsidR="00BE25F2" w:rsidRPr="00CD5DD1">
        <w:rPr>
          <w:lang w:val="fr-CA"/>
        </w:rPr>
        <w:t>,</w:t>
      </w:r>
      <w:r w:rsidR="008C3684" w:rsidRPr="00CD5DD1">
        <w:rPr>
          <w:lang w:val="fr-CA"/>
        </w:rPr>
        <w:t xml:space="preserve"> </w:t>
      </w:r>
      <w:r w:rsidR="00C77F74" w:rsidRPr="00CD5DD1">
        <w:rPr>
          <w:lang w:val="fr-CA"/>
        </w:rPr>
        <w:t>la</w:t>
      </w:r>
      <w:r w:rsidR="008C3684" w:rsidRPr="00CD5DD1">
        <w:rPr>
          <w:lang w:val="fr-CA"/>
        </w:rPr>
        <w:t xml:space="preserve"> langue</w:t>
      </w:r>
      <w:r w:rsidR="00BE25F2" w:rsidRPr="00CD5DD1">
        <w:rPr>
          <w:lang w:val="fr-CA"/>
        </w:rPr>
        <w:t>,</w:t>
      </w:r>
      <w:r w:rsidR="008C3684" w:rsidRPr="00CD5DD1">
        <w:rPr>
          <w:lang w:val="fr-CA"/>
        </w:rPr>
        <w:t xml:space="preserve"> </w:t>
      </w:r>
      <w:r w:rsidR="00C77F74" w:rsidRPr="00CD5DD1">
        <w:rPr>
          <w:lang w:val="fr-CA"/>
        </w:rPr>
        <w:t>la</w:t>
      </w:r>
      <w:r w:rsidR="008C3684" w:rsidRPr="00CD5DD1">
        <w:rPr>
          <w:lang w:val="fr-CA"/>
        </w:rPr>
        <w:t xml:space="preserve"> religion</w:t>
      </w:r>
      <w:r w:rsidR="00BE25F2" w:rsidRPr="00CD5DD1">
        <w:rPr>
          <w:lang w:val="fr-CA"/>
        </w:rPr>
        <w:t>,</w:t>
      </w:r>
      <w:r w:rsidR="008C3684" w:rsidRPr="00CD5DD1">
        <w:rPr>
          <w:lang w:val="fr-CA"/>
        </w:rPr>
        <w:t xml:space="preserve"> </w:t>
      </w:r>
      <w:r w:rsidR="00C77F74" w:rsidRPr="00CD5DD1">
        <w:rPr>
          <w:lang w:val="fr-CA"/>
        </w:rPr>
        <w:t>l</w:t>
      </w:r>
      <w:r w:rsidR="008C3684" w:rsidRPr="00CD5DD1">
        <w:rPr>
          <w:lang w:val="fr-CA"/>
        </w:rPr>
        <w:t>e sexe</w:t>
      </w:r>
      <w:r w:rsidR="00BE25F2" w:rsidRPr="00CD5DD1">
        <w:rPr>
          <w:lang w:val="fr-CA"/>
        </w:rPr>
        <w:t>,</w:t>
      </w:r>
      <w:r w:rsidR="008C3684" w:rsidRPr="00CD5DD1">
        <w:rPr>
          <w:lang w:val="fr-CA"/>
        </w:rPr>
        <w:t xml:space="preserve"> </w:t>
      </w:r>
      <w:r w:rsidR="00C77F74" w:rsidRPr="00CD5DD1">
        <w:rPr>
          <w:lang w:val="fr-CA"/>
        </w:rPr>
        <w:t>la</w:t>
      </w:r>
      <w:r w:rsidR="008C3684" w:rsidRPr="00CD5DD1">
        <w:rPr>
          <w:lang w:val="fr-CA"/>
        </w:rPr>
        <w:t xml:space="preserve"> classe sociale</w:t>
      </w:r>
      <w:r w:rsidR="00BE25F2" w:rsidRPr="00CD5DD1">
        <w:rPr>
          <w:lang w:val="fr-CA"/>
        </w:rPr>
        <w:t>,</w:t>
      </w:r>
      <w:r w:rsidR="008C3684" w:rsidRPr="00CD5DD1">
        <w:rPr>
          <w:lang w:val="fr-CA"/>
        </w:rPr>
        <w:t xml:space="preserve"> </w:t>
      </w:r>
      <w:r w:rsidR="00C77F74" w:rsidRPr="00CD5DD1">
        <w:rPr>
          <w:lang w:val="fr-CA"/>
        </w:rPr>
        <w:t>la</w:t>
      </w:r>
      <w:r w:rsidR="008C3684" w:rsidRPr="00CD5DD1">
        <w:rPr>
          <w:lang w:val="fr-CA"/>
        </w:rPr>
        <w:t xml:space="preserve"> région </w:t>
      </w:r>
      <w:r w:rsidR="00AA1C6C" w:rsidRPr="00CD5DD1">
        <w:rPr>
          <w:lang w:val="fr-CA"/>
        </w:rPr>
        <w:t>ou la</w:t>
      </w:r>
      <w:r w:rsidR="008C3684" w:rsidRPr="00CD5DD1">
        <w:rPr>
          <w:lang w:val="fr-CA"/>
        </w:rPr>
        <w:t xml:space="preserve"> </w:t>
      </w:r>
      <w:r w:rsidR="00D92EE1" w:rsidRPr="00CD5DD1">
        <w:rPr>
          <w:lang w:val="fr-CA"/>
        </w:rPr>
        <w:t>confession</w:t>
      </w:r>
      <w:r w:rsidR="008C3684" w:rsidRPr="00CD5DD1">
        <w:rPr>
          <w:lang w:val="fr-CA"/>
        </w:rPr>
        <w:t xml:space="preserve"> et de distiller des sentiments de haine dans la société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71.</w:t>
      </w:r>
      <w:r w:rsidRPr="00CD5DD1">
        <w:rPr>
          <w:lang w:val="fr-CA"/>
        </w:rPr>
        <w:tab/>
      </w:r>
      <w:r w:rsidR="008C3684" w:rsidRPr="00CD5DD1">
        <w:rPr>
          <w:lang w:val="fr-CA"/>
        </w:rPr>
        <w:t>Le projet de loi relatif à la lutte contre la discrimination et pour l</w:t>
      </w:r>
      <w:r w:rsidR="009A3316">
        <w:rPr>
          <w:lang w:val="fr-CA"/>
        </w:rPr>
        <w:t>’</w:t>
      </w:r>
      <w:r w:rsidR="008C3684" w:rsidRPr="00CD5DD1">
        <w:rPr>
          <w:lang w:val="fr-CA"/>
        </w:rPr>
        <w:t>égalité présenté aux</w:t>
      </w:r>
      <w:r w:rsidR="00456662" w:rsidRPr="00CD5DD1">
        <w:rPr>
          <w:lang w:val="fr-CA"/>
        </w:rPr>
        <w:t xml:space="preserve"> </w:t>
      </w:r>
      <w:r w:rsidR="00DF3062" w:rsidRPr="00CD5DD1">
        <w:rPr>
          <w:lang w:val="fr-CA"/>
        </w:rPr>
        <w:t>paragraphes </w:t>
      </w:r>
      <w:r w:rsidR="00585AF3" w:rsidRPr="00CD5DD1">
        <w:rPr>
          <w:lang w:val="fr-CA"/>
        </w:rPr>
        <w:t xml:space="preserve">13 à </w:t>
      </w:r>
      <w:r w:rsidR="00456662" w:rsidRPr="00CD5DD1">
        <w:rPr>
          <w:lang w:val="fr-CA"/>
        </w:rPr>
        <w:t xml:space="preserve">16 </w:t>
      </w:r>
      <w:r w:rsidR="008C3684" w:rsidRPr="00CD5DD1">
        <w:rPr>
          <w:lang w:val="fr-CA"/>
        </w:rPr>
        <w:t>traite également des propos haineux</w:t>
      </w:r>
      <w:r w:rsidR="00456662" w:rsidRPr="00CD5DD1">
        <w:rPr>
          <w:lang w:val="fr-CA"/>
        </w:rPr>
        <w:t xml:space="preserve">. </w:t>
      </w:r>
    </w:p>
    <w:p w:rsidR="00456662" w:rsidRPr="00CD5DD1" w:rsidRDefault="007A22E8" w:rsidP="002A6382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2A6382" w:rsidRPr="00CD5DD1">
        <w:rPr>
          <w:lang w:val="fr-CA"/>
        </w:rPr>
        <w:t>2</w:t>
      </w:r>
      <w:r w:rsidR="00456662" w:rsidRPr="00CD5DD1">
        <w:rPr>
          <w:lang w:val="fr-CA"/>
        </w:rPr>
        <w:t>.</w:t>
      </w:r>
      <w:r w:rsidRPr="00CD5DD1">
        <w:rPr>
          <w:lang w:val="fr-CA"/>
        </w:rPr>
        <w:tab/>
      </w:r>
      <w:r w:rsidR="008C3684" w:rsidRPr="00CD5DD1">
        <w:rPr>
          <w:lang w:val="fr-CA"/>
        </w:rPr>
        <w:t>Les motivations raciales constituent une circonstance aggravante en vertu de la législation pénale interne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72.</w:t>
      </w:r>
      <w:r w:rsidRPr="00CD5DD1">
        <w:rPr>
          <w:lang w:val="fr-CA"/>
        </w:rPr>
        <w:tab/>
      </w:r>
      <w:r w:rsidR="008C3684" w:rsidRPr="00CD5DD1">
        <w:rPr>
          <w:lang w:val="fr-CA"/>
        </w:rPr>
        <w:t>Le Gouvernement turc a récemment proposé</w:t>
      </w:r>
      <w:r w:rsidR="00E36B38" w:rsidRPr="00CD5DD1">
        <w:rPr>
          <w:lang w:val="fr-CA"/>
        </w:rPr>
        <w:t xml:space="preserve"> plus</w:t>
      </w:r>
      <w:r w:rsidR="00461753" w:rsidRPr="00CD5DD1">
        <w:rPr>
          <w:lang w:val="fr-CA"/>
        </w:rPr>
        <w:t>ieurs réformes législatives destinées à renforce</w:t>
      </w:r>
      <w:r w:rsidR="00BC0CEF" w:rsidRPr="00CD5DD1">
        <w:rPr>
          <w:lang w:val="fr-CA"/>
        </w:rPr>
        <w:t>r</w:t>
      </w:r>
      <w:r w:rsidR="00461753" w:rsidRPr="00CD5DD1">
        <w:rPr>
          <w:lang w:val="fr-CA"/>
        </w:rPr>
        <w:t xml:space="preserve"> la lu</w:t>
      </w:r>
      <w:r w:rsidR="00585AF3" w:rsidRPr="00CD5DD1">
        <w:rPr>
          <w:lang w:val="fr-CA"/>
        </w:rPr>
        <w:t>t</w:t>
      </w:r>
      <w:r w:rsidR="00461753" w:rsidRPr="00CD5DD1">
        <w:rPr>
          <w:lang w:val="fr-CA"/>
        </w:rPr>
        <w:t>te contre les crimes de haine et la discrimination. Les modifications proposées comprennent l</w:t>
      </w:r>
      <w:r w:rsidR="009A3316">
        <w:rPr>
          <w:lang w:val="fr-CA"/>
        </w:rPr>
        <w:t>’</w:t>
      </w:r>
      <w:r w:rsidR="00461753" w:rsidRPr="00CD5DD1">
        <w:rPr>
          <w:lang w:val="fr-CA"/>
        </w:rPr>
        <w:t xml:space="preserve">intégration des motifs de haine dans le Code pénal </w:t>
      </w:r>
      <w:r w:rsidR="00BC0CEF" w:rsidRPr="00CD5DD1">
        <w:rPr>
          <w:lang w:val="fr-CA"/>
        </w:rPr>
        <w:t>en tant que</w:t>
      </w:r>
      <w:r w:rsidR="00461753" w:rsidRPr="00CD5DD1">
        <w:rPr>
          <w:lang w:val="fr-CA"/>
        </w:rPr>
        <w:t xml:space="preserve"> circonstance aggravante et l</w:t>
      </w:r>
      <w:r w:rsidR="009A3316">
        <w:rPr>
          <w:lang w:val="fr-CA"/>
        </w:rPr>
        <w:t>’</w:t>
      </w:r>
      <w:r w:rsidR="00461753" w:rsidRPr="00CD5DD1">
        <w:rPr>
          <w:lang w:val="fr-CA"/>
        </w:rPr>
        <w:t>a</w:t>
      </w:r>
      <w:r w:rsidR="00AA1C6C" w:rsidRPr="00CD5DD1">
        <w:rPr>
          <w:lang w:val="fr-CA"/>
        </w:rPr>
        <w:t>ggravation</w:t>
      </w:r>
      <w:r w:rsidR="00461753" w:rsidRPr="00CD5DD1">
        <w:rPr>
          <w:lang w:val="fr-CA"/>
        </w:rPr>
        <w:t xml:space="preserve"> des peines </w:t>
      </w:r>
      <w:r w:rsidR="00BC0CEF" w:rsidRPr="00CD5DD1">
        <w:rPr>
          <w:lang w:val="fr-CA"/>
        </w:rPr>
        <w:t>encourues pour l</w:t>
      </w:r>
      <w:r w:rsidR="00461753" w:rsidRPr="00CD5DD1">
        <w:rPr>
          <w:lang w:val="fr-CA"/>
        </w:rPr>
        <w:t>es actes de discrimination. Le Parlement est actuellement saisi des projets de loi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73.</w:t>
      </w:r>
      <w:r w:rsidRPr="00CD5DD1">
        <w:rPr>
          <w:lang w:val="fr-CA"/>
        </w:rPr>
        <w:tab/>
      </w:r>
      <w:r w:rsidR="00AA1C6C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AA1C6C" w:rsidRPr="00CD5DD1">
        <w:rPr>
          <w:lang w:val="fr-CA"/>
        </w:rPr>
        <w:t>attention voulue a donc été</w:t>
      </w:r>
      <w:r w:rsidR="00461753" w:rsidRPr="00CD5DD1">
        <w:rPr>
          <w:lang w:val="fr-CA"/>
        </w:rPr>
        <w:t xml:space="preserve"> </w:t>
      </w:r>
      <w:r w:rsidR="00BC0CEF" w:rsidRPr="00CD5DD1">
        <w:rPr>
          <w:lang w:val="fr-CA"/>
        </w:rPr>
        <w:t>accordée</w:t>
      </w:r>
      <w:r w:rsidR="00461753" w:rsidRPr="00CD5DD1">
        <w:rPr>
          <w:lang w:val="fr-CA"/>
        </w:rPr>
        <w:t xml:space="preserve"> à la recommandation du Comité figurant au</w:t>
      </w:r>
      <w:r w:rsidR="00456662" w:rsidRPr="00CD5DD1">
        <w:rPr>
          <w:lang w:val="fr-CA"/>
        </w:rPr>
        <w:t xml:space="preserve"> </w:t>
      </w:r>
      <w:r w:rsidR="00C4589E" w:rsidRPr="00CD5DD1">
        <w:rPr>
          <w:lang w:val="fr-CA"/>
        </w:rPr>
        <w:t>paragraphe </w:t>
      </w:r>
      <w:r w:rsidR="00456662" w:rsidRPr="00CD5DD1">
        <w:rPr>
          <w:lang w:val="fr-CA"/>
        </w:rPr>
        <w:t xml:space="preserve">23 </w:t>
      </w:r>
      <w:r w:rsidR="00903FAF" w:rsidRPr="00CD5DD1">
        <w:rPr>
          <w:lang w:val="fr-CA"/>
        </w:rPr>
        <w:t>des Observations</w:t>
      </w:r>
      <w:r w:rsidR="00F92906" w:rsidRPr="00CD5DD1">
        <w:rPr>
          <w:lang w:val="fr-CA"/>
        </w:rPr>
        <w:t xml:space="preserve"> finales</w:t>
      </w:r>
      <w:r w:rsidR="00BE25F2" w:rsidRPr="00CD5DD1">
        <w:rPr>
          <w:lang w:val="fr-CA"/>
        </w:rPr>
        <w:t>,</w:t>
      </w:r>
      <w:r w:rsidR="00461753" w:rsidRPr="00CD5DD1">
        <w:rPr>
          <w:lang w:val="fr-CA"/>
        </w:rPr>
        <w:t xml:space="preserve"> s</w:t>
      </w:r>
      <w:r w:rsidR="009A3316">
        <w:rPr>
          <w:lang w:val="fr-CA"/>
        </w:rPr>
        <w:t>’</w:t>
      </w:r>
      <w:r w:rsidR="00461753" w:rsidRPr="00CD5DD1">
        <w:rPr>
          <w:lang w:val="fr-CA"/>
        </w:rPr>
        <w:t>agissant d</w:t>
      </w:r>
      <w:r w:rsidR="009A3316">
        <w:rPr>
          <w:lang w:val="fr-CA"/>
        </w:rPr>
        <w:t>’</w:t>
      </w:r>
      <w:r w:rsidR="00461753" w:rsidRPr="00CD5DD1">
        <w:rPr>
          <w:lang w:val="fr-CA"/>
        </w:rPr>
        <w:t>inclure les crimes de haine dans le Code pénal en tant que circonstance aggravante</w:t>
      </w:r>
      <w:r w:rsidR="00456662" w:rsidRPr="00CD5DD1">
        <w:rPr>
          <w:lang w:val="fr-CA"/>
        </w:rPr>
        <w:t>.</w:t>
      </w:r>
    </w:p>
    <w:p w:rsidR="00456662" w:rsidRPr="00CD5DD1" w:rsidRDefault="007A22E8" w:rsidP="002A6382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2A6382" w:rsidRPr="00CD5DD1">
        <w:rPr>
          <w:lang w:val="fr-CA"/>
        </w:rPr>
        <w:t>3</w:t>
      </w:r>
      <w:r w:rsidR="00456662" w:rsidRPr="00CD5DD1">
        <w:rPr>
          <w:lang w:val="fr-CA"/>
        </w:rPr>
        <w:t>.</w:t>
      </w:r>
      <w:r w:rsidRPr="00CD5DD1">
        <w:rPr>
          <w:lang w:val="fr-CA"/>
        </w:rPr>
        <w:tab/>
      </w:r>
      <w:r w:rsidR="00456662" w:rsidRPr="00CD5DD1">
        <w:rPr>
          <w:lang w:val="fr-CA"/>
        </w:rPr>
        <w:t>Exp</w:t>
      </w:r>
      <w:r w:rsidR="00461753" w:rsidRPr="00CD5DD1">
        <w:rPr>
          <w:lang w:val="fr-CA"/>
        </w:rPr>
        <w:t>lic</w:t>
      </w:r>
      <w:r w:rsidR="00456662" w:rsidRPr="00CD5DD1">
        <w:rPr>
          <w:lang w:val="fr-CA"/>
        </w:rPr>
        <w:t xml:space="preserve">ation </w:t>
      </w:r>
      <w:r w:rsidR="00461753" w:rsidRPr="00CD5DD1">
        <w:rPr>
          <w:lang w:val="fr-CA"/>
        </w:rPr>
        <w:t>de l</w:t>
      </w:r>
      <w:r w:rsidR="009A3316">
        <w:rPr>
          <w:lang w:val="fr-CA"/>
        </w:rPr>
        <w:t>’</w:t>
      </w:r>
      <w:r w:rsidR="00461753" w:rsidRPr="00CD5DD1">
        <w:rPr>
          <w:lang w:val="fr-CA"/>
        </w:rPr>
        <w:t>absence de lé</w:t>
      </w:r>
      <w:r w:rsidR="00456662" w:rsidRPr="00CD5DD1">
        <w:rPr>
          <w:lang w:val="fr-CA"/>
        </w:rPr>
        <w:t>gislation</w:t>
      </w:r>
    </w:p>
    <w:p w:rsidR="00456662" w:rsidRPr="00CD5DD1" w:rsidRDefault="00712041" w:rsidP="000C039F">
      <w:pPr>
        <w:pStyle w:val="H4G"/>
        <w:keepNext w:val="0"/>
        <w:keepLines w:val="0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461753" w:rsidRPr="00CD5DD1">
        <w:rPr>
          <w:lang w:val="fr-CA"/>
        </w:rPr>
        <w:t xml:space="preserve">La </w:t>
      </w:r>
      <w:r w:rsidR="00AF5E94" w:rsidRPr="00CD5DD1">
        <w:rPr>
          <w:lang w:val="fr-CA"/>
        </w:rPr>
        <w:t>Turquie</w:t>
      </w:r>
      <w:r w:rsidR="00456662" w:rsidRPr="00CD5DD1">
        <w:rPr>
          <w:lang w:val="fr-CA"/>
        </w:rPr>
        <w:t xml:space="preserve"> </w:t>
      </w:r>
      <w:r w:rsidR="00461753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461753" w:rsidRPr="00CD5DD1">
        <w:rPr>
          <w:lang w:val="fr-CA"/>
        </w:rPr>
        <w:t>est dotée d</w:t>
      </w:r>
      <w:r w:rsidR="009A3316">
        <w:rPr>
          <w:lang w:val="fr-CA"/>
        </w:rPr>
        <w:t>’</w:t>
      </w:r>
      <w:r w:rsidR="00461753" w:rsidRPr="00CD5DD1">
        <w:rPr>
          <w:lang w:val="fr-CA"/>
        </w:rPr>
        <w:t xml:space="preserve">une législation pertinente comme indiqué plus haut </w:t>
      </w:r>
      <w:r w:rsidR="00BC0CEF" w:rsidRPr="00CD5DD1">
        <w:rPr>
          <w:lang w:val="fr-CA"/>
        </w:rPr>
        <w:t>à la section relative à</w:t>
      </w:r>
      <w:r w:rsidR="00461753" w:rsidRPr="00CD5DD1">
        <w:rPr>
          <w:lang w:val="fr-CA"/>
        </w:rPr>
        <w:t xml:space="preserve">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>4</w:t>
      </w:r>
      <w:r w:rsidR="00BE25F2" w:rsidRPr="00CD5DD1">
        <w:rPr>
          <w:lang w:val="fr-CA"/>
        </w:rPr>
        <w:t>,</w:t>
      </w:r>
      <w:r w:rsidR="003D227F" w:rsidRPr="00CD5DD1">
        <w:rPr>
          <w:lang w:val="fr-CA"/>
        </w:rPr>
        <w:t xml:space="preserve"> </w:t>
      </w:r>
      <w:r w:rsidR="00461753" w:rsidRPr="00CD5DD1">
        <w:rPr>
          <w:lang w:val="fr-CA"/>
        </w:rPr>
        <w:t>titre</w:t>
      </w:r>
      <w:r w:rsidR="003D227F" w:rsidRPr="00CD5DD1">
        <w:rPr>
          <w:lang w:val="fr-CA"/>
        </w:rPr>
        <w:t xml:space="preserve"> 1</w:t>
      </w:r>
      <w:r w:rsidR="00456662" w:rsidRPr="00CD5DD1">
        <w:rPr>
          <w:lang w:val="fr-CA"/>
        </w:rPr>
        <w:t>.</w:t>
      </w:r>
    </w:p>
    <w:p w:rsidR="00456662" w:rsidRPr="00CD5DD1" w:rsidRDefault="007A22E8" w:rsidP="009E3F5F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9E3F5F" w:rsidRPr="00CD5DD1">
        <w:rPr>
          <w:lang w:val="fr-CA"/>
        </w:rPr>
        <w:t>4</w:t>
      </w:r>
      <w:r w:rsidR="00456662" w:rsidRPr="00CD5DD1">
        <w:rPr>
          <w:lang w:val="fr-CA"/>
        </w:rPr>
        <w:t>.</w:t>
      </w:r>
      <w:r w:rsidRPr="00CD5DD1">
        <w:rPr>
          <w:lang w:val="fr-CA"/>
        </w:rPr>
        <w:tab/>
      </w:r>
      <w:r w:rsidR="00461753" w:rsidRPr="00CD5DD1">
        <w:rPr>
          <w:lang w:val="fr-CA"/>
        </w:rPr>
        <w:t>Renseignements relatifs aux décisions rendues par les tribunaux nationaux et d</w:t>
      </w:r>
      <w:r w:rsidR="009A3316">
        <w:rPr>
          <w:lang w:val="fr-CA"/>
        </w:rPr>
        <w:t>’</w:t>
      </w:r>
      <w:r w:rsidR="00461753" w:rsidRPr="00CD5DD1">
        <w:rPr>
          <w:lang w:val="fr-CA"/>
        </w:rPr>
        <w:t>autres institutions d</w:t>
      </w:r>
      <w:r w:rsidR="009A3316">
        <w:rPr>
          <w:lang w:val="fr-CA"/>
        </w:rPr>
        <w:t>’</w:t>
      </w:r>
      <w:r w:rsidR="00E90B32" w:rsidRPr="00CD5DD1">
        <w:rPr>
          <w:lang w:val="fr-CA"/>
        </w:rPr>
        <w:t>État</w:t>
      </w:r>
      <w:r w:rsidR="00BC0CEF" w:rsidRPr="00CD5DD1">
        <w:rPr>
          <w:lang w:val="fr-CA"/>
        </w:rPr>
        <w:t xml:space="preserve"> concernant l</w:t>
      </w:r>
      <w:r w:rsidR="00461753" w:rsidRPr="00CD5DD1">
        <w:rPr>
          <w:lang w:val="fr-CA"/>
        </w:rPr>
        <w:t>es actes de discrimina</w:t>
      </w:r>
      <w:r w:rsidR="00BC0CEF" w:rsidRPr="00CD5DD1">
        <w:rPr>
          <w:lang w:val="fr-CA"/>
        </w:rPr>
        <w:t>tion raciale et en particulier l</w:t>
      </w:r>
      <w:r w:rsidR="00461753" w:rsidRPr="00CD5DD1">
        <w:rPr>
          <w:lang w:val="fr-CA"/>
        </w:rPr>
        <w:t xml:space="preserve">es infractions couvertes par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>4</w:t>
      </w:r>
    </w:p>
    <w:p w:rsidR="003B541D" w:rsidRPr="00CD5DD1" w:rsidRDefault="003537C5" w:rsidP="000A5845">
      <w:pPr>
        <w:pStyle w:val="SingleTxtG"/>
        <w:keepNext/>
        <w:rPr>
          <w:lang w:val="fr-CA"/>
        </w:rPr>
      </w:pPr>
      <w:r w:rsidRPr="00CD5DD1">
        <w:rPr>
          <w:lang w:val="fr-CA"/>
        </w:rPr>
        <w:t>74.</w:t>
      </w:r>
      <w:r w:rsidRPr="00CD5DD1">
        <w:rPr>
          <w:lang w:val="fr-CA"/>
        </w:rPr>
        <w:tab/>
      </w:r>
      <w:r w:rsidR="00461753" w:rsidRPr="00CD5DD1">
        <w:rPr>
          <w:lang w:val="fr-CA"/>
        </w:rPr>
        <w:t>Le tableau ci-dessous présen</w:t>
      </w:r>
      <w:r w:rsidR="00F05D80" w:rsidRPr="00CD5DD1">
        <w:rPr>
          <w:lang w:val="fr-CA"/>
        </w:rPr>
        <w:t>te le nombre d</w:t>
      </w:r>
      <w:r w:rsidR="009A3316">
        <w:rPr>
          <w:lang w:val="fr-CA"/>
        </w:rPr>
        <w:t>’</w:t>
      </w:r>
      <w:r w:rsidR="00F05D80" w:rsidRPr="00CD5DD1">
        <w:rPr>
          <w:lang w:val="fr-CA"/>
        </w:rPr>
        <w:t>accusations et de décisions</w:t>
      </w:r>
      <w:r w:rsidR="00461753" w:rsidRPr="00CD5DD1">
        <w:rPr>
          <w:lang w:val="fr-CA"/>
        </w:rPr>
        <w:t xml:space="preserve"> prononcé</w:t>
      </w:r>
      <w:r w:rsidR="00AA1C6C" w:rsidRPr="00CD5DD1">
        <w:rPr>
          <w:lang w:val="fr-CA"/>
        </w:rPr>
        <w:t>e</w:t>
      </w:r>
      <w:r w:rsidR="00461753" w:rsidRPr="00CD5DD1">
        <w:rPr>
          <w:lang w:val="fr-CA"/>
        </w:rPr>
        <w:t>s par les tribunaux en application des</w:t>
      </w:r>
      <w:r w:rsidR="00456662" w:rsidRPr="00CD5DD1">
        <w:rPr>
          <w:lang w:val="fr-CA"/>
        </w:rPr>
        <w:t xml:space="preserve"> </w:t>
      </w:r>
      <w:r w:rsidR="00847954" w:rsidRPr="00CD5DD1">
        <w:rPr>
          <w:lang w:val="fr-CA"/>
        </w:rPr>
        <w:t>articles </w:t>
      </w:r>
      <w:r w:rsidR="00456662" w:rsidRPr="00CD5DD1">
        <w:rPr>
          <w:lang w:val="fr-CA"/>
        </w:rPr>
        <w:t xml:space="preserve">216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218 </w:t>
      </w:r>
      <w:r w:rsidR="00B63AE8" w:rsidRPr="00CD5DD1">
        <w:rPr>
          <w:lang w:val="fr-CA"/>
        </w:rPr>
        <w:t>du Code pénal</w:t>
      </w:r>
      <w:r w:rsidR="003B541D" w:rsidRPr="00CD5DD1">
        <w:rPr>
          <w:lang w:val="fr-CA"/>
        </w:rPr>
        <w:t xml:space="preserve"> </w:t>
      </w:r>
      <w:r w:rsidR="00461753" w:rsidRPr="00CD5DD1">
        <w:rPr>
          <w:lang w:val="fr-CA"/>
        </w:rPr>
        <w:t>entre</w:t>
      </w:r>
      <w:r w:rsidR="003B541D" w:rsidRPr="00CD5DD1">
        <w:rPr>
          <w:lang w:val="fr-CA"/>
        </w:rPr>
        <w:t xml:space="preserve"> 2009 </w:t>
      </w:r>
      <w:r w:rsidR="00C869E0" w:rsidRPr="00CD5DD1">
        <w:rPr>
          <w:lang w:val="fr-CA"/>
        </w:rPr>
        <w:t>et</w:t>
      </w:r>
      <w:r w:rsidR="003B541D" w:rsidRPr="00CD5DD1">
        <w:rPr>
          <w:lang w:val="fr-CA"/>
        </w:rPr>
        <w:t xml:space="preserve"> 2012.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09"/>
        <w:gridCol w:w="709"/>
        <w:gridCol w:w="992"/>
        <w:gridCol w:w="1276"/>
        <w:gridCol w:w="1134"/>
        <w:gridCol w:w="992"/>
        <w:gridCol w:w="711"/>
        <w:gridCol w:w="851"/>
      </w:tblGrid>
      <w:tr w:rsidR="003D6724" w:rsidRPr="00CD5DD1" w:rsidTr="00FF0322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44F7" w:rsidRPr="00CD5DD1" w:rsidRDefault="00461753" w:rsidP="000A5845">
            <w:pPr>
              <w:suppressAutoHyphens w:val="0"/>
              <w:spacing w:before="80" w:after="80" w:line="200" w:lineRule="exact"/>
              <w:rPr>
                <w:i/>
                <w:sz w:val="16"/>
                <w:szCs w:val="16"/>
                <w:lang w:val="fr-CA"/>
              </w:rPr>
            </w:pPr>
            <w:r w:rsidRPr="00CD5DD1">
              <w:rPr>
                <w:i/>
                <w:sz w:val="16"/>
                <w:szCs w:val="16"/>
                <w:lang w:val="fr-CA"/>
              </w:rPr>
              <w:t>A</w:t>
            </w:r>
            <w:r w:rsidR="00264F73" w:rsidRPr="00CD5DD1">
              <w:rPr>
                <w:i/>
                <w:sz w:val="16"/>
                <w:szCs w:val="16"/>
                <w:lang w:val="fr-CA"/>
              </w:rPr>
              <w:t>rticle</w:t>
            </w:r>
            <w:r w:rsidR="00C644F7" w:rsidRPr="00CD5DD1">
              <w:rPr>
                <w:i/>
                <w:sz w:val="16"/>
                <w:szCs w:val="16"/>
                <w:lang w:val="fr-CA"/>
              </w:rP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44F7" w:rsidRPr="00CD5DD1" w:rsidRDefault="00461753" w:rsidP="000A5845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  <w:lang w:val="fr-CA"/>
              </w:rPr>
            </w:pPr>
            <w:r w:rsidRPr="00CD5DD1">
              <w:rPr>
                <w:i/>
                <w:sz w:val="16"/>
                <w:szCs w:val="16"/>
                <w:lang w:val="fr-CA"/>
              </w:rPr>
              <w:t>Année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644F7" w:rsidRPr="00CD5DD1" w:rsidRDefault="00461753" w:rsidP="000A5845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  <w:lang w:val="fr-CA"/>
              </w:rPr>
            </w:pPr>
            <w:r w:rsidRPr="00CD5DD1">
              <w:rPr>
                <w:i/>
                <w:sz w:val="16"/>
                <w:szCs w:val="16"/>
                <w:lang w:val="fr-CA"/>
              </w:rPr>
              <w:t>Nombre d</w:t>
            </w:r>
            <w:r w:rsidR="009A3316">
              <w:rPr>
                <w:i/>
                <w:sz w:val="16"/>
                <w:szCs w:val="16"/>
                <w:lang w:val="fr-CA"/>
              </w:rPr>
              <w:t>’</w:t>
            </w:r>
            <w:r w:rsidR="00C644F7" w:rsidRPr="00CD5DD1">
              <w:rPr>
                <w:i/>
                <w:sz w:val="16"/>
                <w:szCs w:val="16"/>
                <w:lang w:val="fr-CA"/>
              </w:rPr>
              <w:t>accusations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C644F7" w:rsidRPr="00CD5DD1" w:rsidRDefault="00461753" w:rsidP="00D918E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  <w:lang w:val="fr-CA"/>
              </w:rPr>
            </w:pPr>
            <w:r w:rsidRPr="00CD5DD1">
              <w:rPr>
                <w:i/>
                <w:sz w:val="16"/>
                <w:szCs w:val="16"/>
                <w:lang w:val="fr-CA"/>
              </w:rPr>
              <w:t>Nombre d</w:t>
            </w:r>
            <w:r w:rsidR="00F05D80" w:rsidRPr="00CD5DD1">
              <w:rPr>
                <w:i/>
                <w:sz w:val="16"/>
                <w:szCs w:val="16"/>
                <w:lang w:val="fr-CA"/>
              </w:rPr>
              <w:t>e décisions</w:t>
            </w:r>
            <w:r w:rsidR="006034EA" w:rsidRPr="00CD5DD1">
              <w:rPr>
                <w:i/>
                <w:sz w:val="16"/>
                <w:szCs w:val="16"/>
                <w:lang w:val="fr-CA"/>
              </w:rPr>
              <w:t xml:space="preserve"> </w:t>
            </w:r>
            <w:r w:rsidR="00F05D80" w:rsidRPr="00CD5DD1">
              <w:rPr>
                <w:i/>
                <w:sz w:val="16"/>
                <w:szCs w:val="16"/>
                <w:lang w:val="fr-CA"/>
              </w:rPr>
              <w:t>invoquant</w:t>
            </w:r>
            <w:r w:rsidR="006034EA" w:rsidRPr="00CD5DD1">
              <w:rPr>
                <w:i/>
                <w:sz w:val="16"/>
                <w:szCs w:val="16"/>
                <w:lang w:val="fr-CA"/>
              </w:rPr>
              <w:t xml:space="preserve"> cet article</w:t>
            </w:r>
          </w:p>
        </w:tc>
        <w:tc>
          <w:tcPr>
            <w:tcW w:w="3688" w:type="dxa"/>
            <w:gridSpan w:val="4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0A5845">
            <w:pPr>
              <w:suppressAutoHyphens w:val="0"/>
              <w:spacing w:before="80" w:after="80" w:line="200" w:lineRule="exact"/>
              <w:jc w:val="center"/>
              <w:rPr>
                <w:i/>
                <w:sz w:val="16"/>
                <w:szCs w:val="16"/>
                <w:lang w:val="fr-CA"/>
              </w:rPr>
            </w:pPr>
            <w:r w:rsidRPr="00CD5DD1">
              <w:rPr>
                <w:i/>
                <w:sz w:val="16"/>
                <w:szCs w:val="16"/>
                <w:lang w:val="fr-CA"/>
              </w:rPr>
              <w:t xml:space="preserve">Types </w:t>
            </w:r>
            <w:r w:rsidR="006034EA" w:rsidRPr="00CD5DD1">
              <w:rPr>
                <w:i/>
                <w:sz w:val="16"/>
                <w:szCs w:val="16"/>
                <w:lang w:val="fr-CA"/>
              </w:rPr>
              <w:t>de décision par rapport au nombre d</w:t>
            </w:r>
            <w:r w:rsidR="009A3316">
              <w:rPr>
                <w:i/>
                <w:sz w:val="16"/>
                <w:szCs w:val="16"/>
                <w:lang w:val="fr-CA"/>
              </w:rPr>
              <w:t>’</w:t>
            </w:r>
            <w:r w:rsidR="006034EA" w:rsidRPr="00CD5DD1">
              <w:rPr>
                <w:i/>
                <w:sz w:val="16"/>
                <w:szCs w:val="16"/>
                <w:lang w:val="fr-CA"/>
              </w:rPr>
              <w:t>accusés</w:t>
            </w:r>
          </w:p>
        </w:tc>
      </w:tr>
      <w:tr w:rsidR="0027199D" w:rsidRPr="00CD5DD1" w:rsidTr="00AD63EB">
        <w:trPr>
          <w:trHeight w:val="360"/>
          <w:tblHeader/>
        </w:trPr>
        <w:tc>
          <w:tcPr>
            <w:tcW w:w="709" w:type="dxa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644F7" w:rsidRPr="00CD5DD1" w:rsidRDefault="00C644F7" w:rsidP="000A5845">
            <w:pPr>
              <w:suppressAutoHyphens w:val="0"/>
              <w:spacing w:before="80" w:after="80" w:line="200" w:lineRule="exact"/>
              <w:rPr>
                <w:i/>
                <w:sz w:val="16"/>
                <w:szCs w:val="16"/>
                <w:lang w:val="fr-CA"/>
              </w:rPr>
            </w:pPr>
          </w:p>
        </w:tc>
        <w:tc>
          <w:tcPr>
            <w:tcW w:w="709" w:type="dxa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644F7" w:rsidRPr="00CD5DD1" w:rsidRDefault="00C644F7" w:rsidP="000A5845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  <w:lang w:val="fr-CA"/>
              </w:rPr>
            </w:pPr>
          </w:p>
        </w:tc>
        <w:tc>
          <w:tcPr>
            <w:tcW w:w="992" w:type="dxa"/>
            <w:vMerge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644F7" w:rsidRPr="00CD5DD1" w:rsidRDefault="00C644F7" w:rsidP="000A5845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  <w:lang w:val="fr-CA"/>
              </w:rPr>
            </w:pPr>
          </w:p>
        </w:tc>
        <w:tc>
          <w:tcPr>
            <w:tcW w:w="1276" w:type="dxa"/>
            <w:vMerge/>
            <w:tcBorders>
              <w:top w:val="single" w:sz="12" w:space="0" w:color="auto"/>
              <w:right w:val="nil"/>
            </w:tcBorders>
            <w:shd w:val="clear" w:color="auto" w:fill="auto"/>
            <w:vAlign w:val="bottom"/>
          </w:tcPr>
          <w:p w:rsidR="00C644F7" w:rsidRPr="00CD5DD1" w:rsidRDefault="00C644F7" w:rsidP="00D918EB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  <w:szCs w:val="16"/>
                <w:lang w:val="fr-CA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:rsidR="00C644F7" w:rsidRPr="00CD5DD1" w:rsidRDefault="00461753" w:rsidP="000A5845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  <w:lang w:val="fr-CA"/>
              </w:rPr>
            </w:pPr>
            <w:r w:rsidRPr="00CD5DD1">
              <w:rPr>
                <w:i/>
                <w:sz w:val="16"/>
                <w:szCs w:val="16"/>
                <w:lang w:val="fr-CA"/>
              </w:rPr>
              <w:t>Nombre de</w:t>
            </w:r>
            <w:r w:rsidR="00D27C41" w:rsidRPr="00CD5DD1">
              <w:rPr>
                <w:i/>
                <w:sz w:val="16"/>
                <w:szCs w:val="16"/>
                <w:lang w:val="fr-CA"/>
              </w:rPr>
              <w:t> </w:t>
            </w:r>
            <w:r w:rsidR="00C644F7" w:rsidRPr="00CD5DD1">
              <w:rPr>
                <w:i/>
                <w:sz w:val="16"/>
                <w:szCs w:val="16"/>
                <w:lang w:val="fr-CA"/>
              </w:rPr>
              <w:t>person</w:t>
            </w:r>
            <w:r w:rsidR="006034EA" w:rsidRPr="00CD5DD1">
              <w:rPr>
                <w:i/>
                <w:sz w:val="16"/>
                <w:szCs w:val="16"/>
                <w:lang w:val="fr-CA"/>
              </w:rPr>
              <w:t>nes condamnées</w:t>
            </w:r>
            <w:r w:rsidR="00C644F7" w:rsidRPr="00CD5DD1">
              <w:rPr>
                <w:i/>
                <w:sz w:val="16"/>
                <w:szCs w:val="16"/>
                <w:lang w:val="fr-CA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C644F7" w:rsidRPr="00CD5DD1" w:rsidRDefault="00461753" w:rsidP="000A5845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  <w:lang w:val="fr-CA"/>
              </w:rPr>
            </w:pPr>
            <w:r w:rsidRPr="00CD5DD1">
              <w:rPr>
                <w:i/>
                <w:sz w:val="16"/>
                <w:szCs w:val="16"/>
                <w:lang w:val="fr-CA"/>
              </w:rPr>
              <w:t>Nombre de</w:t>
            </w:r>
            <w:r w:rsidR="00D27C41" w:rsidRPr="00CD5DD1">
              <w:rPr>
                <w:i/>
                <w:sz w:val="16"/>
                <w:szCs w:val="16"/>
                <w:lang w:val="fr-CA"/>
              </w:rPr>
              <w:t> </w:t>
            </w:r>
            <w:r w:rsidR="00C644F7" w:rsidRPr="00CD5DD1">
              <w:rPr>
                <w:i/>
                <w:sz w:val="16"/>
                <w:szCs w:val="16"/>
                <w:lang w:val="fr-CA"/>
              </w:rPr>
              <w:t>person</w:t>
            </w:r>
            <w:r w:rsidR="006034EA" w:rsidRPr="00CD5DD1">
              <w:rPr>
                <w:i/>
                <w:sz w:val="16"/>
                <w:szCs w:val="16"/>
                <w:lang w:val="fr-CA"/>
              </w:rPr>
              <w:t>nes acquittées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C644F7" w:rsidRPr="00CD5DD1" w:rsidRDefault="006034EA" w:rsidP="000A5845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  <w:lang w:val="fr-CA"/>
              </w:rPr>
            </w:pPr>
            <w:r w:rsidRPr="00CD5DD1">
              <w:rPr>
                <w:i/>
                <w:sz w:val="16"/>
                <w:szCs w:val="16"/>
                <w:lang w:val="fr-CA"/>
              </w:rPr>
              <w:t>Autres</w:t>
            </w:r>
            <w:r w:rsidR="00E73A82" w:rsidRPr="00CD5DD1">
              <w:rPr>
                <w:iCs/>
                <w:lang w:val="fr-CA"/>
              </w:rPr>
              <w:t>*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C644F7" w:rsidRPr="00CD5DD1" w:rsidRDefault="006034EA" w:rsidP="000A5845">
            <w:pPr>
              <w:suppressAutoHyphens w:val="0"/>
              <w:spacing w:before="80" w:after="80" w:line="200" w:lineRule="exact"/>
              <w:jc w:val="right"/>
              <w:rPr>
                <w:b/>
                <w:i/>
                <w:sz w:val="16"/>
                <w:szCs w:val="16"/>
                <w:lang w:val="fr-CA"/>
              </w:rPr>
            </w:pPr>
            <w:r w:rsidRPr="00CD5DD1">
              <w:rPr>
                <w:b/>
                <w:i/>
                <w:sz w:val="16"/>
                <w:szCs w:val="16"/>
                <w:lang w:val="fr-CA"/>
              </w:rPr>
              <w:t>Nombre total d</w:t>
            </w:r>
            <w:r w:rsidR="009A3316">
              <w:rPr>
                <w:b/>
                <w:i/>
                <w:sz w:val="16"/>
                <w:szCs w:val="16"/>
                <w:lang w:val="fr-CA"/>
              </w:rPr>
              <w:t>’</w:t>
            </w:r>
            <w:r w:rsidRPr="00CD5DD1">
              <w:rPr>
                <w:b/>
                <w:i/>
                <w:sz w:val="16"/>
                <w:szCs w:val="16"/>
                <w:lang w:val="fr-CA"/>
              </w:rPr>
              <w:t>accusés</w:t>
            </w:r>
          </w:p>
        </w:tc>
      </w:tr>
      <w:tr w:rsidR="005C5B88" w:rsidRPr="00CD5DD1" w:rsidTr="00AD63EB">
        <w:trPr>
          <w:trHeight w:val="380"/>
          <w:tblHeader/>
        </w:trPr>
        <w:tc>
          <w:tcPr>
            <w:tcW w:w="709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709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C644F7" w:rsidRPr="00CD5DD1" w:rsidRDefault="00C644F7" w:rsidP="00D918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CA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</w:p>
        </w:tc>
        <w:tc>
          <w:tcPr>
            <w:tcW w:w="992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</w:p>
        </w:tc>
        <w:tc>
          <w:tcPr>
            <w:tcW w:w="711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</w:p>
        </w:tc>
        <w:tc>
          <w:tcPr>
            <w:tcW w:w="851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fr-CA"/>
              </w:rPr>
            </w:pPr>
          </w:p>
        </w:tc>
      </w:tr>
      <w:tr w:rsidR="0027199D" w:rsidRPr="00CD5DD1" w:rsidTr="00AD63EB">
        <w:trPr>
          <w:trHeight w:val="240"/>
        </w:trPr>
        <w:tc>
          <w:tcPr>
            <w:tcW w:w="709" w:type="dxa"/>
            <w:vMerge w:val="restart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216/1</w:t>
            </w:r>
          </w:p>
        </w:tc>
        <w:tc>
          <w:tcPr>
            <w:tcW w:w="709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2009</w:t>
            </w:r>
          </w:p>
        </w:tc>
        <w:tc>
          <w:tcPr>
            <w:tcW w:w="992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108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  <w:right w:val="single" w:sz="24" w:space="0" w:color="FFFFFF"/>
            </w:tcBorders>
            <w:shd w:val="clear" w:color="auto" w:fill="auto"/>
            <w:vAlign w:val="bottom"/>
          </w:tcPr>
          <w:p w:rsidR="00C644F7" w:rsidRPr="00CD5DD1" w:rsidRDefault="00C644F7" w:rsidP="00D918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162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24" w:space="0" w:color="FFFFFF"/>
              <w:bottom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35</w:t>
            </w:r>
          </w:p>
        </w:tc>
        <w:tc>
          <w:tcPr>
            <w:tcW w:w="992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71</w:t>
            </w:r>
          </w:p>
        </w:tc>
        <w:tc>
          <w:tcPr>
            <w:tcW w:w="711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66</w:t>
            </w:r>
          </w:p>
        </w:tc>
        <w:tc>
          <w:tcPr>
            <w:tcW w:w="851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fr-CA"/>
              </w:rPr>
            </w:pPr>
            <w:r w:rsidRPr="00CD5DD1">
              <w:rPr>
                <w:b/>
                <w:sz w:val="18"/>
                <w:lang w:val="fr-CA"/>
              </w:rPr>
              <w:t>172</w:t>
            </w:r>
          </w:p>
        </w:tc>
      </w:tr>
      <w:tr w:rsidR="005C5B88" w:rsidRPr="00CD5DD1" w:rsidTr="000A5845">
        <w:trPr>
          <w:trHeight w:val="240"/>
        </w:trPr>
        <w:tc>
          <w:tcPr>
            <w:tcW w:w="709" w:type="dxa"/>
            <w:vMerge/>
            <w:tcBorders>
              <w:top w:val="nil"/>
            </w:tcBorders>
            <w:shd w:val="clear" w:color="auto" w:fill="auto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709" w:type="dxa"/>
            <w:tcBorders>
              <w:top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2010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261</w:t>
            </w:r>
          </w:p>
        </w:tc>
        <w:tc>
          <w:tcPr>
            <w:tcW w:w="1276" w:type="dxa"/>
            <w:tcBorders>
              <w:top w:val="nil"/>
              <w:right w:val="single" w:sz="24" w:space="0" w:color="FFFFFF"/>
            </w:tcBorders>
            <w:shd w:val="clear" w:color="auto" w:fill="auto"/>
            <w:vAlign w:val="bottom"/>
          </w:tcPr>
          <w:p w:rsidR="00C644F7" w:rsidRPr="00CD5DD1" w:rsidRDefault="00C644F7" w:rsidP="00D918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249</w:t>
            </w:r>
          </w:p>
        </w:tc>
        <w:tc>
          <w:tcPr>
            <w:tcW w:w="1134" w:type="dxa"/>
            <w:tcBorders>
              <w:top w:val="nil"/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26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45</w:t>
            </w:r>
          </w:p>
        </w:tc>
        <w:tc>
          <w:tcPr>
            <w:tcW w:w="711" w:type="dxa"/>
            <w:tcBorders>
              <w:top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188</w:t>
            </w:r>
          </w:p>
        </w:tc>
        <w:tc>
          <w:tcPr>
            <w:tcW w:w="851" w:type="dxa"/>
            <w:tcBorders>
              <w:top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fr-CA"/>
              </w:rPr>
            </w:pPr>
            <w:r w:rsidRPr="00CD5DD1">
              <w:rPr>
                <w:b/>
                <w:sz w:val="18"/>
                <w:lang w:val="fr-CA"/>
              </w:rPr>
              <w:t>259</w:t>
            </w:r>
          </w:p>
        </w:tc>
      </w:tr>
      <w:tr w:rsidR="005C5B88" w:rsidRPr="00CD5DD1" w:rsidTr="000A5845">
        <w:trPr>
          <w:trHeight w:val="240"/>
        </w:trPr>
        <w:tc>
          <w:tcPr>
            <w:tcW w:w="709" w:type="dxa"/>
            <w:vMerge/>
            <w:shd w:val="clear" w:color="auto" w:fill="auto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2011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300</w:t>
            </w:r>
          </w:p>
        </w:tc>
        <w:tc>
          <w:tcPr>
            <w:tcW w:w="1276" w:type="dxa"/>
            <w:tcBorders>
              <w:right w:val="single" w:sz="24" w:space="0" w:color="FFFFFF"/>
            </w:tcBorders>
            <w:shd w:val="clear" w:color="auto" w:fill="auto"/>
            <w:vAlign w:val="bottom"/>
          </w:tcPr>
          <w:p w:rsidR="00C644F7" w:rsidRPr="00CD5DD1" w:rsidRDefault="00C644F7" w:rsidP="00D918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168</w:t>
            </w:r>
          </w:p>
        </w:tc>
        <w:tc>
          <w:tcPr>
            <w:tcW w:w="113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5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60</w:t>
            </w:r>
          </w:p>
        </w:tc>
        <w:tc>
          <w:tcPr>
            <w:tcW w:w="711" w:type="dxa"/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104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fr-CA"/>
              </w:rPr>
            </w:pPr>
            <w:r w:rsidRPr="00CD5DD1">
              <w:rPr>
                <w:b/>
                <w:sz w:val="18"/>
                <w:lang w:val="fr-CA"/>
              </w:rPr>
              <w:t>169</w:t>
            </w:r>
          </w:p>
        </w:tc>
      </w:tr>
      <w:tr w:rsidR="005C5B88" w:rsidRPr="00CD5DD1" w:rsidTr="000A5845">
        <w:trPr>
          <w:trHeight w:val="240"/>
        </w:trPr>
        <w:tc>
          <w:tcPr>
            <w:tcW w:w="709" w:type="dxa"/>
            <w:vMerge/>
            <w:shd w:val="clear" w:color="auto" w:fill="auto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2012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141</w:t>
            </w:r>
          </w:p>
        </w:tc>
        <w:tc>
          <w:tcPr>
            <w:tcW w:w="1276" w:type="dxa"/>
            <w:tcBorders>
              <w:right w:val="single" w:sz="24" w:space="0" w:color="FFFFFF"/>
            </w:tcBorders>
            <w:shd w:val="clear" w:color="auto" w:fill="auto"/>
            <w:vAlign w:val="bottom"/>
          </w:tcPr>
          <w:p w:rsidR="00C644F7" w:rsidRPr="00CD5DD1" w:rsidRDefault="00C644F7" w:rsidP="00D918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218</w:t>
            </w:r>
          </w:p>
        </w:tc>
        <w:tc>
          <w:tcPr>
            <w:tcW w:w="113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13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83</w:t>
            </w:r>
          </w:p>
        </w:tc>
        <w:tc>
          <w:tcPr>
            <w:tcW w:w="711" w:type="dxa"/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124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fr-CA"/>
              </w:rPr>
            </w:pPr>
            <w:r w:rsidRPr="00CD5DD1">
              <w:rPr>
                <w:b/>
                <w:sz w:val="18"/>
                <w:lang w:val="fr-CA"/>
              </w:rPr>
              <w:t>220</w:t>
            </w:r>
          </w:p>
        </w:tc>
      </w:tr>
      <w:tr w:rsidR="005C5B88" w:rsidRPr="00CD5DD1" w:rsidTr="000A5845">
        <w:trPr>
          <w:trHeight w:val="240"/>
        </w:trPr>
        <w:tc>
          <w:tcPr>
            <w:tcW w:w="709" w:type="dxa"/>
            <w:vMerge w:val="restart"/>
            <w:shd w:val="clear" w:color="auto" w:fill="auto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216/2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2009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22</w:t>
            </w:r>
          </w:p>
        </w:tc>
        <w:tc>
          <w:tcPr>
            <w:tcW w:w="1276" w:type="dxa"/>
            <w:tcBorders>
              <w:right w:val="single" w:sz="24" w:space="0" w:color="FFFFFF"/>
            </w:tcBorders>
            <w:shd w:val="clear" w:color="auto" w:fill="auto"/>
            <w:vAlign w:val="bottom"/>
          </w:tcPr>
          <w:p w:rsidR="00C644F7" w:rsidRPr="00CD5DD1" w:rsidRDefault="00C644F7" w:rsidP="00D918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18</w:t>
            </w:r>
          </w:p>
        </w:tc>
        <w:tc>
          <w:tcPr>
            <w:tcW w:w="113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5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9</w:t>
            </w:r>
          </w:p>
        </w:tc>
        <w:tc>
          <w:tcPr>
            <w:tcW w:w="711" w:type="dxa"/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5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fr-CA"/>
              </w:rPr>
            </w:pPr>
            <w:r w:rsidRPr="00CD5DD1">
              <w:rPr>
                <w:b/>
                <w:sz w:val="18"/>
                <w:lang w:val="fr-CA"/>
              </w:rPr>
              <w:t>19</w:t>
            </w:r>
          </w:p>
        </w:tc>
      </w:tr>
      <w:tr w:rsidR="005C5B88" w:rsidRPr="00CD5DD1" w:rsidTr="000A5845">
        <w:trPr>
          <w:trHeight w:val="240"/>
        </w:trPr>
        <w:tc>
          <w:tcPr>
            <w:tcW w:w="709" w:type="dxa"/>
            <w:vMerge/>
            <w:shd w:val="clear" w:color="auto" w:fill="auto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2010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134</w:t>
            </w:r>
          </w:p>
        </w:tc>
        <w:tc>
          <w:tcPr>
            <w:tcW w:w="1276" w:type="dxa"/>
            <w:tcBorders>
              <w:right w:val="single" w:sz="24" w:space="0" w:color="FFFFFF"/>
            </w:tcBorders>
            <w:shd w:val="clear" w:color="auto" w:fill="auto"/>
            <w:vAlign w:val="bottom"/>
          </w:tcPr>
          <w:p w:rsidR="00C644F7" w:rsidRPr="00CD5DD1" w:rsidRDefault="00C644F7" w:rsidP="00D918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123</w:t>
            </w:r>
          </w:p>
        </w:tc>
        <w:tc>
          <w:tcPr>
            <w:tcW w:w="113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5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17</w:t>
            </w:r>
          </w:p>
        </w:tc>
        <w:tc>
          <w:tcPr>
            <w:tcW w:w="711" w:type="dxa"/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102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fr-CA"/>
              </w:rPr>
            </w:pPr>
            <w:r w:rsidRPr="00CD5DD1">
              <w:rPr>
                <w:b/>
                <w:sz w:val="18"/>
                <w:lang w:val="fr-CA"/>
              </w:rPr>
              <w:t>124</w:t>
            </w:r>
          </w:p>
        </w:tc>
      </w:tr>
      <w:tr w:rsidR="005C5B88" w:rsidRPr="00CD5DD1" w:rsidTr="000A5845">
        <w:trPr>
          <w:trHeight w:val="240"/>
        </w:trPr>
        <w:tc>
          <w:tcPr>
            <w:tcW w:w="709" w:type="dxa"/>
            <w:vMerge/>
            <w:shd w:val="clear" w:color="auto" w:fill="auto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2011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32</w:t>
            </w:r>
          </w:p>
        </w:tc>
        <w:tc>
          <w:tcPr>
            <w:tcW w:w="1276" w:type="dxa"/>
            <w:tcBorders>
              <w:right w:val="single" w:sz="24" w:space="0" w:color="FFFFFF"/>
            </w:tcBorders>
            <w:shd w:val="clear" w:color="auto" w:fill="auto"/>
            <w:vAlign w:val="bottom"/>
          </w:tcPr>
          <w:p w:rsidR="00C644F7" w:rsidRPr="00CD5DD1" w:rsidRDefault="00C644F7" w:rsidP="00D918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20</w:t>
            </w:r>
          </w:p>
        </w:tc>
        <w:tc>
          <w:tcPr>
            <w:tcW w:w="113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13</w:t>
            </w:r>
          </w:p>
        </w:tc>
        <w:tc>
          <w:tcPr>
            <w:tcW w:w="711" w:type="dxa"/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6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fr-CA"/>
              </w:rPr>
            </w:pPr>
            <w:r w:rsidRPr="00CD5DD1">
              <w:rPr>
                <w:b/>
                <w:sz w:val="18"/>
                <w:lang w:val="fr-CA"/>
              </w:rPr>
              <w:t>20</w:t>
            </w:r>
          </w:p>
        </w:tc>
      </w:tr>
      <w:tr w:rsidR="005C5B88" w:rsidRPr="00CD5DD1" w:rsidTr="008B3C0E">
        <w:trPr>
          <w:trHeight w:val="240"/>
        </w:trPr>
        <w:tc>
          <w:tcPr>
            <w:tcW w:w="709" w:type="dxa"/>
            <w:vMerge/>
            <w:tcBorders>
              <w:bottom w:val="nil"/>
            </w:tcBorders>
            <w:shd w:val="clear" w:color="auto" w:fill="auto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709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2012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41</w:t>
            </w:r>
          </w:p>
        </w:tc>
        <w:tc>
          <w:tcPr>
            <w:tcW w:w="1276" w:type="dxa"/>
            <w:tcBorders>
              <w:bottom w:val="nil"/>
              <w:right w:val="single" w:sz="24" w:space="0" w:color="FFFFFF"/>
            </w:tcBorders>
            <w:shd w:val="clear" w:color="auto" w:fill="auto"/>
            <w:vAlign w:val="bottom"/>
          </w:tcPr>
          <w:p w:rsidR="00C644F7" w:rsidRPr="00CD5DD1" w:rsidRDefault="00C644F7" w:rsidP="00D918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66</w:t>
            </w:r>
          </w:p>
        </w:tc>
        <w:tc>
          <w:tcPr>
            <w:tcW w:w="1134" w:type="dxa"/>
            <w:tcBorders>
              <w:left w:val="single" w:sz="24" w:space="0" w:color="FFFFFF"/>
              <w:bottom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9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21</w:t>
            </w:r>
          </w:p>
        </w:tc>
        <w:tc>
          <w:tcPr>
            <w:tcW w:w="711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40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fr-CA"/>
              </w:rPr>
            </w:pPr>
            <w:r w:rsidRPr="00CD5DD1">
              <w:rPr>
                <w:b/>
                <w:sz w:val="18"/>
                <w:lang w:val="fr-CA"/>
              </w:rPr>
              <w:t>70</w:t>
            </w:r>
          </w:p>
        </w:tc>
      </w:tr>
      <w:tr w:rsidR="005C5B88" w:rsidRPr="00CD5DD1" w:rsidTr="008B3C0E">
        <w:trPr>
          <w:trHeight w:val="240"/>
        </w:trPr>
        <w:tc>
          <w:tcPr>
            <w:tcW w:w="709" w:type="dxa"/>
            <w:vMerge w:val="restart"/>
            <w:tcBorders>
              <w:top w:val="nil"/>
              <w:bottom w:val="nil"/>
              <w:right w:val="nil"/>
            </w:tcBorders>
            <w:shd w:val="clear" w:color="auto" w:fill="auto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218/1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2009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5B469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44F7" w:rsidRPr="00CD5DD1" w:rsidRDefault="00C644F7" w:rsidP="00D918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fr-CA"/>
              </w:rPr>
            </w:pPr>
            <w:r w:rsidRPr="00CD5DD1">
              <w:rPr>
                <w:b/>
                <w:sz w:val="18"/>
                <w:lang w:val="fr-CA"/>
              </w:rPr>
              <w:t>4</w:t>
            </w:r>
          </w:p>
        </w:tc>
      </w:tr>
      <w:tr w:rsidR="005C5B88" w:rsidRPr="00CD5DD1" w:rsidTr="008B3C0E">
        <w:trPr>
          <w:trHeight w:val="240"/>
        </w:trPr>
        <w:tc>
          <w:tcPr>
            <w:tcW w:w="709" w:type="dxa"/>
            <w:vMerge/>
            <w:tcBorders>
              <w:top w:val="nil"/>
              <w:bottom w:val="nil"/>
              <w:right w:val="nil"/>
            </w:tcBorders>
            <w:shd w:val="clear" w:color="auto" w:fill="auto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rPr>
                <w:i/>
                <w:sz w:val="18"/>
                <w:lang w:val="fr-C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44F7" w:rsidRPr="00CD5DD1" w:rsidRDefault="00C644F7" w:rsidP="00D918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1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fr-CA"/>
              </w:rPr>
            </w:pPr>
            <w:r w:rsidRPr="00CD5DD1">
              <w:rPr>
                <w:b/>
                <w:sz w:val="18"/>
                <w:lang w:val="fr-CA"/>
              </w:rPr>
              <w:t>8</w:t>
            </w:r>
          </w:p>
        </w:tc>
      </w:tr>
      <w:tr w:rsidR="005C5B88" w:rsidRPr="00CD5DD1" w:rsidTr="008B3C0E">
        <w:trPr>
          <w:trHeight w:val="240"/>
        </w:trPr>
        <w:tc>
          <w:tcPr>
            <w:tcW w:w="709" w:type="dxa"/>
            <w:vMerge/>
            <w:tcBorders>
              <w:top w:val="nil"/>
              <w:bottom w:val="nil"/>
              <w:right w:val="nil"/>
            </w:tcBorders>
            <w:shd w:val="clear" w:color="auto" w:fill="auto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2011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44F7" w:rsidRPr="00CD5DD1" w:rsidRDefault="00C644F7" w:rsidP="00D918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fr-CA"/>
              </w:rPr>
            </w:pPr>
            <w:r w:rsidRPr="00CD5DD1">
              <w:rPr>
                <w:b/>
                <w:sz w:val="18"/>
                <w:lang w:val="fr-CA"/>
              </w:rPr>
              <w:t>1</w:t>
            </w:r>
          </w:p>
        </w:tc>
      </w:tr>
      <w:tr w:rsidR="005C5B88" w:rsidRPr="00CD5DD1" w:rsidTr="008B3C0E">
        <w:trPr>
          <w:trHeight w:val="240"/>
        </w:trPr>
        <w:tc>
          <w:tcPr>
            <w:tcW w:w="709" w:type="dxa"/>
            <w:vMerge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2012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C644F7" w:rsidRPr="00CD5DD1" w:rsidRDefault="00C644F7" w:rsidP="00D918EB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C644F7" w:rsidRPr="00CD5DD1" w:rsidRDefault="00C644F7" w:rsidP="0027199D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fr-CA"/>
              </w:rPr>
            </w:pPr>
            <w:r w:rsidRPr="00CD5DD1">
              <w:rPr>
                <w:b/>
                <w:sz w:val="18"/>
                <w:lang w:val="fr-CA"/>
              </w:rPr>
              <w:t>38</w:t>
            </w:r>
          </w:p>
        </w:tc>
      </w:tr>
    </w:tbl>
    <w:p w:rsidR="00700193" w:rsidRPr="00CD5DD1" w:rsidRDefault="00700193" w:rsidP="005B4699">
      <w:pPr>
        <w:pStyle w:val="Source"/>
        <w:rPr>
          <w:lang w:val="fr-CA"/>
        </w:rPr>
      </w:pPr>
      <w:r w:rsidRPr="00CD5DD1">
        <w:rPr>
          <w:sz w:val="20"/>
          <w:szCs w:val="20"/>
          <w:lang w:val="fr-CA"/>
        </w:rPr>
        <w:t>*</w:t>
      </w:r>
      <w:r w:rsidRPr="00CD5DD1">
        <w:rPr>
          <w:lang w:val="fr-CA"/>
        </w:rPr>
        <w:t xml:space="preserve">  </w:t>
      </w:r>
      <w:r w:rsidR="006034EA" w:rsidRPr="00CD5DD1">
        <w:rPr>
          <w:lang w:val="fr-CA"/>
        </w:rPr>
        <w:t xml:space="preserve">Les autres types de </w:t>
      </w:r>
      <w:r w:rsidR="00B5583F" w:rsidRPr="00CD5DD1">
        <w:rPr>
          <w:lang w:val="fr-CA"/>
        </w:rPr>
        <w:t>décision</w:t>
      </w:r>
      <w:r w:rsidR="00205310" w:rsidRPr="00CD5DD1">
        <w:rPr>
          <w:lang w:val="fr-CA"/>
        </w:rPr>
        <w:t xml:space="preserve"> sont notamment la suspension du</w:t>
      </w:r>
      <w:r w:rsidR="006034EA" w:rsidRPr="00CD5DD1">
        <w:rPr>
          <w:lang w:val="fr-CA"/>
        </w:rPr>
        <w:t xml:space="preserve"> prononcé de la condamnation</w:t>
      </w:r>
      <w:r w:rsidR="00BE25F2" w:rsidRPr="00CD5DD1">
        <w:rPr>
          <w:lang w:val="fr-CA"/>
        </w:rPr>
        <w:t>,</w:t>
      </w:r>
      <w:r w:rsidR="006034EA" w:rsidRPr="00CD5DD1">
        <w:rPr>
          <w:lang w:val="fr-CA"/>
        </w:rPr>
        <w:t xml:space="preserve"> la déclaration d</w:t>
      </w:r>
      <w:r w:rsidR="009A3316">
        <w:rPr>
          <w:lang w:val="fr-CA"/>
        </w:rPr>
        <w:t>’</w:t>
      </w:r>
      <w:r w:rsidR="006034EA" w:rsidRPr="00CD5DD1">
        <w:rPr>
          <w:lang w:val="fr-CA"/>
        </w:rPr>
        <w:t>incompétence</w:t>
      </w:r>
      <w:r w:rsidR="00BE25F2" w:rsidRPr="00CD5DD1">
        <w:rPr>
          <w:lang w:val="fr-CA"/>
        </w:rPr>
        <w:t>,</w:t>
      </w:r>
      <w:r w:rsidR="00B5583F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B5583F" w:rsidRPr="00CD5DD1">
        <w:rPr>
          <w:lang w:val="fr-CA"/>
        </w:rPr>
        <w:t>absence de compétence territoriale</w:t>
      </w:r>
      <w:r w:rsidR="00BE25F2" w:rsidRPr="00CD5DD1">
        <w:rPr>
          <w:lang w:val="fr-CA"/>
        </w:rPr>
        <w:t>,</w:t>
      </w:r>
      <w:r w:rsidR="00B5583F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B5583F" w:rsidRPr="00CD5DD1">
        <w:rPr>
          <w:lang w:val="fr-CA"/>
        </w:rPr>
        <w:t xml:space="preserve">abandon des poursuites </w:t>
      </w:r>
      <w:r w:rsidRPr="00CD5DD1">
        <w:rPr>
          <w:lang w:val="fr-CA"/>
        </w:rPr>
        <w:t>(</w:t>
      </w:r>
      <w:r w:rsidR="00B5583F" w:rsidRPr="00CD5DD1">
        <w:rPr>
          <w:lang w:val="fr-CA"/>
        </w:rPr>
        <w:t xml:space="preserve">par exemple </w:t>
      </w:r>
      <w:r w:rsidR="009C578F" w:rsidRPr="00CD5DD1">
        <w:rPr>
          <w:lang w:val="fr-CA"/>
        </w:rPr>
        <w:t>prescription de l</w:t>
      </w:r>
      <w:r w:rsidR="009A3316">
        <w:rPr>
          <w:lang w:val="fr-CA"/>
        </w:rPr>
        <w:t>’</w:t>
      </w:r>
      <w:r w:rsidR="009C578F" w:rsidRPr="00CD5DD1">
        <w:rPr>
          <w:lang w:val="fr-CA"/>
        </w:rPr>
        <w:t>action</w:t>
      </w:r>
      <w:r w:rsidRPr="00CD5DD1">
        <w:rPr>
          <w:lang w:val="fr-CA"/>
        </w:rPr>
        <w:t>)</w:t>
      </w:r>
      <w:r w:rsidR="00BE25F2" w:rsidRPr="00CD5DD1">
        <w:rPr>
          <w:lang w:val="fr-CA"/>
        </w:rPr>
        <w:t>,</w:t>
      </w:r>
      <w:r w:rsidRPr="00CD5DD1">
        <w:rPr>
          <w:lang w:val="fr-CA"/>
        </w:rPr>
        <w:t xml:space="preserve"> suspension </w:t>
      </w:r>
      <w:r w:rsidR="00B5583F" w:rsidRPr="00CD5DD1">
        <w:rPr>
          <w:lang w:val="fr-CA"/>
        </w:rPr>
        <w:t>de l</w:t>
      </w:r>
      <w:r w:rsidR="009A3316">
        <w:rPr>
          <w:lang w:val="fr-CA"/>
        </w:rPr>
        <w:t>’</w:t>
      </w:r>
      <w:r w:rsidR="00B5583F" w:rsidRPr="00CD5DD1">
        <w:rPr>
          <w:lang w:val="fr-CA"/>
        </w:rPr>
        <w:t>examen de l</w:t>
      </w:r>
      <w:r w:rsidR="009A3316">
        <w:rPr>
          <w:lang w:val="fr-CA"/>
        </w:rPr>
        <w:t>’</w:t>
      </w:r>
      <w:r w:rsidR="00B5583F" w:rsidRPr="00CD5DD1">
        <w:rPr>
          <w:lang w:val="fr-CA"/>
        </w:rPr>
        <w:t>affaire</w:t>
      </w:r>
      <w:r w:rsidRPr="00CD5DD1">
        <w:rPr>
          <w:lang w:val="fr-CA"/>
        </w:rPr>
        <w:t xml:space="preserve"> (</w:t>
      </w:r>
      <w:r w:rsidR="00B5583F" w:rsidRPr="00CD5DD1">
        <w:rPr>
          <w:lang w:val="fr-CA"/>
        </w:rPr>
        <w:t>par exemple en raison de l</w:t>
      </w:r>
      <w:r w:rsidR="009A3316">
        <w:rPr>
          <w:lang w:val="fr-CA"/>
        </w:rPr>
        <w:t>’</w:t>
      </w:r>
      <w:r w:rsidR="00B5583F" w:rsidRPr="00CD5DD1">
        <w:rPr>
          <w:lang w:val="fr-CA"/>
        </w:rPr>
        <w:t>enquête ou des poursuites</w:t>
      </w:r>
      <w:r w:rsidRPr="00CD5DD1">
        <w:rPr>
          <w:lang w:val="fr-CA"/>
        </w:rPr>
        <w:t>).</w:t>
      </w:r>
    </w:p>
    <w:p w:rsidR="00456662" w:rsidRPr="00CD5DD1" w:rsidRDefault="003537C5" w:rsidP="003537C5">
      <w:pPr>
        <w:pStyle w:val="SingleTxtG"/>
        <w:spacing w:before="240"/>
        <w:rPr>
          <w:lang w:val="fr-CA"/>
        </w:rPr>
      </w:pPr>
      <w:r w:rsidRPr="00CD5DD1">
        <w:rPr>
          <w:lang w:val="fr-CA"/>
        </w:rPr>
        <w:t>75.</w:t>
      </w:r>
      <w:r w:rsidRPr="00CD5DD1">
        <w:rPr>
          <w:lang w:val="fr-CA"/>
        </w:rPr>
        <w:tab/>
      </w:r>
      <w:r w:rsidR="00B5583F" w:rsidRPr="00CD5DD1">
        <w:rPr>
          <w:lang w:val="fr-CA"/>
        </w:rPr>
        <w:t>Des données statistiques concernant d</w:t>
      </w:r>
      <w:r w:rsidR="009A3316">
        <w:rPr>
          <w:lang w:val="fr-CA"/>
        </w:rPr>
        <w:t>’</w:t>
      </w:r>
      <w:r w:rsidR="00B5583F" w:rsidRPr="00CD5DD1">
        <w:rPr>
          <w:lang w:val="fr-CA"/>
        </w:rPr>
        <w:t>autres décisions de justice se ré</w:t>
      </w:r>
      <w:r w:rsidR="00BC0CEF" w:rsidRPr="00CD5DD1">
        <w:rPr>
          <w:lang w:val="fr-CA"/>
        </w:rPr>
        <w:t xml:space="preserve">férant à des </w:t>
      </w:r>
      <w:r w:rsidRPr="00CD5DD1">
        <w:rPr>
          <w:lang w:val="fr-CA"/>
        </w:rPr>
        <w:t xml:space="preserve">articles </w:t>
      </w:r>
      <w:r w:rsidR="00BC0CEF" w:rsidRPr="00CD5DD1">
        <w:rPr>
          <w:lang w:val="fr-CA"/>
        </w:rPr>
        <w:t>pertinent</w:t>
      </w:r>
      <w:r w:rsidR="00B5583F" w:rsidRPr="00CD5DD1">
        <w:rPr>
          <w:lang w:val="fr-CA"/>
        </w:rPr>
        <w:t>s du</w:t>
      </w:r>
      <w:r w:rsidR="00B63AE8" w:rsidRPr="00CD5DD1">
        <w:rPr>
          <w:lang w:val="fr-CA"/>
        </w:rPr>
        <w:t xml:space="preserve"> Code pénal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B5583F" w:rsidRPr="00CD5DD1">
        <w:rPr>
          <w:lang w:val="fr-CA"/>
        </w:rPr>
        <w:t>à savoir les</w:t>
      </w:r>
      <w:r w:rsidR="00456662" w:rsidRPr="00CD5DD1">
        <w:rPr>
          <w:lang w:val="fr-CA"/>
        </w:rPr>
        <w:t xml:space="preserve"> </w:t>
      </w:r>
      <w:r w:rsidR="00847954" w:rsidRPr="00CD5DD1">
        <w:rPr>
          <w:lang w:val="fr-CA"/>
        </w:rPr>
        <w:t>articles </w:t>
      </w:r>
      <w:r w:rsidR="00456662" w:rsidRPr="00CD5DD1">
        <w:rPr>
          <w:lang w:val="fr-CA"/>
        </w:rPr>
        <w:t>77/2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78/1 (</w:t>
      </w:r>
      <w:r w:rsidR="000A5845" w:rsidRPr="00CD5DD1">
        <w:rPr>
          <w:lang w:val="fr-CA"/>
        </w:rPr>
        <w:t>1</w:t>
      </w:r>
      <w:r w:rsidR="000A5845" w:rsidRPr="00CD5DD1">
        <w:rPr>
          <w:vertAlign w:val="superscript"/>
          <w:lang w:val="fr-CA"/>
        </w:rPr>
        <w:t>ère</w:t>
      </w:r>
      <w:r w:rsidR="000A5845" w:rsidRPr="00CD5DD1">
        <w:rPr>
          <w:lang w:val="fr-CA"/>
        </w:rPr>
        <w:t xml:space="preserve"> </w:t>
      </w:r>
      <w:r w:rsidR="00B5583F" w:rsidRPr="00CD5DD1">
        <w:rPr>
          <w:lang w:val="fr-CA"/>
        </w:rPr>
        <w:t>phrase</w:t>
      </w:r>
      <w:r w:rsidR="00456662" w:rsidRPr="00CD5DD1">
        <w:rPr>
          <w:lang w:val="fr-CA"/>
        </w:rPr>
        <w:t>)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78/1 (</w:t>
      </w:r>
      <w:r w:rsidR="000A5845" w:rsidRPr="00CD5DD1">
        <w:rPr>
          <w:lang w:val="fr-CA"/>
        </w:rPr>
        <w:t>2</w:t>
      </w:r>
      <w:r w:rsidR="000A5845" w:rsidRPr="00CD5DD1">
        <w:rPr>
          <w:vertAlign w:val="superscript"/>
          <w:lang w:val="fr-CA"/>
        </w:rPr>
        <w:t>e</w:t>
      </w:r>
      <w:r w:rsidR="000A5845" w:rsidRPr="00CD5DD1">
        <w:rPr>
          <w:lang w:val="fr-CA"/>
        </w:rPr>
        <w:t> </w:t>
      </w:r>
      <w:r w:rsidR="00B5583F" w:rsidRPr="00CD5DD1">
        <w:rPr>
          <w:lang w:val="fr-CA"/>
        </w:rPr>
        <w:t>phrase</w:t>
      </w:r>
      <w:r w:rsidR="00456662" w:rsidRPr="00CD5DD1">
        <w:rPr>
          <w:lang w:val="fr-CA"/>
        </w:rPr>
        <w:t>)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122/1-a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122/1-b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122/1-c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135/2 </w:t>
      </w:r>
      <w:r w:rsidR="00D35947" w:rsidRPr="00CD5DD1">
        <w:rPr>
          <w:lang w:val="fr-CA"/>
        </w:rPr>
        <w:t xml:space="preserve">sont présentées au titre de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6.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76.</w:t>
      </w:r>
      <w:r w:rsidRPr="00CD5DD1">
        <w:rPr>
          <w:lang w:val="fr-CA"/>
        </w:rPr>
        <w:tab/>
      </w:r>
      <w:r w:rsidR="00D35947" w:rsidRPr="00CD5DD1">
        <w:rPr>
          <w:lang w:val="fr-CA"/>
        </w:rPr>
        <w:t>Au demeurant</w:t>
      </w:r>
      <w:r w:rsidR="00BE25F2" w:rsidRPr="00CD5DD1">
        <w:rPr>
          <w:lang w:val="fr-CA"/>
        </w:rPr>
        <w:t>,</w:t>
      </w:r>
      <w:r w:rsidR="00D35947" w:rsidRPr="00CD5DD1">
        <w:rPr>
          <w:lang w:val="fr-CA"/>
        </w:rPr>
        <w:t xml:space="preserve"> la Cour constitutionnelle a commencé à recevoir des </w:t>
      </w:r>
      <w:r w:rsidR="00AA1C6C" w:rsidRPr="00CD5DD1">
        <w:rPr>
          <w:lang w:val="fr-CA"/>
        </w:rPr>
        <w:t>plaintes</w:t>
      </w:r>
      <w:r w:rsidR="00D35947" w:rsidRPr="00CD5DD1">
        <w:rPr>
          <w:lang w:val="fr-CA"/>
        </w:rPr>
        <w:t xml:space="preserve"> de particuliers en</w:t>
      </w:r>
      <w:r w:rsidR="00456662" w:rsidRPr="00CD5DD1">
        <w:rPr>
          <w:lang w:val="fr-CA"/>
        </w:rPr>
        <w:t xml:space="preserve"> </w:t>
      </w:r>
      <w:r w:rsidR="00CC3646" w:rsidRPr="00CD5DD1">
        <w:rPr>
          <w:lang w:val="fr-CA"/>
        </w:rPr>
        <w:t>septembre</w:t>
      </w:r>
      <w:r w:rsidR="00456662" w:rsidRPr="00CD5DD1">
        <w:rPr>
          <w:lang w:val="fr-CA"/>
        </w:rPr>
        <w:t xml:space="preserve"> 2012. </w:t>
      </w:r>
      <w:r w:rsidR="00D35947" w:rsidRPr="00CD5DD1">
        <w:rPr>
          <w:lang w:val="fr-CA"/>
        </w:rPr>
        <w:t>Des informations sur l</w:t>
      </w:r>
      <w:r w:rsidR="009A3316">
        <w:rPr>
          <w:lang w:val="fr-CA"/>
        </w:rPr>
        <w:t>’</w:t>
      </w:r>
      <w:r w:rsidR="00D35947" w:rsidRPr="00CD5DD1">
        <w:rPr>
          <w:lang w:val="fr-CA"/>
        </w:rPr>
        <w:t xml:space="preserve">issue des plaintes pour discrimination raciale dont a été saisie la Cour sont présentées au </w:t>
      </w:r>
      <w:r w:rsidR="00C4589E" w:rsidRPr="00CD5DD1">
        <w:rPr>
          <w:lang w:val="fr-CA"/>
        </w:rPr>
        <w:t>paragraphe </w:t>
      </w:r>
      <w:r w:rsidR="00456662" w:rsidRPr="00CD5DD1">
        <w:rPr>
          <w:lang w:val="fr-CA"/>
        </w:rPr>
        <w:t>1</w:t>
      </w:r>
      <w:r w:rsidR="003D227F" w:rsidRPr="00CD5DD1">
        <w:rPr>
          <w:lang w:val="fr-CA"/>
        </w:rPr>
        <w:t>82</w:t>
      </w:r>
      <w:r w:rsidR="00D35947" w:rsidRPr="00CD5DD1">
        <w:rPr>
          <w:lang w:val="fr-CA"/>
        </w:rPr>
        <w:t xml:space="preserve"> de la section relative à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D35947" w:rsidRPr="00CD5DD1">
        <w:rPr>
          <w:lang w:val="fr-CA"/>
        </w:rPr>
        <w:t>6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77.</w:t>
      </w:r>
      <w:r w:rsidRPr="00CD5DD1">
        <w:rPr>
          <w:lang w:val="fr-CA"/>
        </w:rPr>
        <w:tab/>
      </w:r>
      <w:r w:rsidR="00D35947" w:rsidRPr="00CD5DD1">
        <w:rPr>
          <w:lang w:val="fr-CA"/>
        </w:rPr>
        <w:t>Le médiateur</w:t>
      </w:r>
      <w:r w:rsidR="00BE25F2" w:rsidRPr="00CD5DD1">
        <w:rPr>
          <w:lang w:val="fr-CA"/>
        </w:rPr>
        <w:t>,</w:t>
      </w:r>
      <w:r w:rsidR="00D35947" w:rsidRPr="00CD5DD1">
        <w:rPr>
          <w:lang w:val="fr-CA"/>
        </w:rPr>
        <w:t xml:space="preserve"> la</w:t>
      </w:r>
      <w:r w:rsidR="00456662" w:rsidRPr="00CD5DD1">
        <w:rPr>
          <w:lang w:val="fr-CA"/>
        </w:rPr>
        <w:t xml:space="preserve"> </w:t>
      </w:r>
      <w:r w:rsidR="009001A7" w:rsidRPr="00CD5DD1">
        <w:rPr>
          <w:lang w:val="fr-CA"/>
        </w:rPr>
        <w:t>Commission parlementaire d</w:t>
      </w:r>
      <w:r w:rsidR="009A3316">
        <w:rPr>
          <w:lang w:val="fr-CA"/>
        </w:rPr>
        <w:t>’</w:t>
      </w:r>
      <w:r w:rsidR="009001A7" w:rsidRPr="00CD5DD1">
        <w:rPr>
          <w:lang w:val="fr-CA"/>
        </w:rPr>
        <w:t>enquête sur les droits de l</w:t>
      </w:r>
      <w:r w:rsidR="009A3316">
        <w:rPr>
          <w:lang w:val="fr-CA"/>
        </w:rPr>
        <w:t>’</w:t>
      </w:r>
      <w:r w:rsidR="009001A7" w:rsidRPr="00CD5DD1">
        <w:rPr>
          <w:lang w:val="fr-CA"/>
        </w:rPr>
        <w:t>homme</w:t>
      </w:r>
      <w:r w:rsidR="00456662" w:rsidRPr="00CD5DD1">
        <w:rPr>
          <w:lang w:val="fr-CA"/>
        </w:rPr>
        <w:t xml:space="preserve">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D35947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D35947" w:rsidRPr="00CD5DD1">
        <w:rPr>
          <w:lang w:val="fr-CA"/>
        </w:rPr>
        <w:t>Institution nationale des droits de l</w:t>
      </w:r>
      <w:r w:rsidR="009A3316">
        <w:rPr>
          <w:lang w:val="fr-CA"/>
        </w:rPr>
        <w:t>’</w:t>
      </w:r>
      <w:r w:rsidR="00D35947" w:rsidRPr="00CD5DD1">
        <w:rPr>
          <w:lang w:val="fr-CA"/>
        </w:rPr>
        <w:t xml:space="preserve">homme sont également habilités à recevoir et à examiner les plaintes de particuliers pour discrimination. Des informations concernant les </w:t>
      </w:r>
      <w:r w:rsidR="00CE720F" w:rsidRPr="00CD5DD1">
        <w:rPr>
          <w:lang w:val="fr-CA"/>
        </w:rPr>
        <w:t xml:space="preserve">allégations </w:t>
      </w:r>
      <w:r w:rsidR="00BC0CEF" w:rsidRPr="00CD5DD1">
        <w:rPr>
          <w:lang w:val="fr-CA"/>
        </w:rPr>
        <w:t>de</w:t>
      </w:r>
      <w:r w:rsidR="00CE720F" w:rsidRPr="00CD5DD1">
        <w:rPr>
          <w:lang w:val="fr-CA"/>
        </w:rPr>
        <w:t xml:space="preserve"> discrimination sont présentées aux </w:t>
      </w:r>
      <w:r w:rsidR="00DF3062" w:rsidRPr="00CD5DD1">
        <w:rPr>
          <w:lang w:val="fr-CA"/>
        </w:rPr>
        <w:t>paragraphes </w:t>
      </w:r>
      <w:r w:rsidR="00456662" w:rsidRPr="00CD5DD1">
        <w:rPr>
          <w:lang w:val="fr-CA"/>
        </w:rPr>
        <w:t>1</w:t>
      </w:r>
      <w:r w:rsidR="003D227F" w:rsidRPr="00CD5DD1">
        <w:rPr>
          <w:lang w:val="fr-CA"/>
        </w:rPr>
        <w:t>83</w:t>
      </w:r>
      <w:r w:rsidR="00195E86" w:rsidRPr="00CD5DD1">
        <w:rPr>
          <w:lang w:val="fr-CA"/>
        </w:rPr>
        <w:t xml:space="preserve"> à </w:t>
      </w:r>
      <w:r w:rsidR="00456662" w:rsidRPr="00CD5DD1">
        <w:rPr>
          <w:lang w:val="fr-CA"/>
        </w:rPr>
        <w:t>1</w:t>
      </w:r>
      <w:r w:rsidR="003D227F" w:rsidRPr="00CD5DD1">
        <w:rPr>
          <w:lang w:val="fr-CA"/>
        </w:rPr>
        <w:t>87</w:t>
      </w:r>
      <w:r w:rsidR="00CE720F" w:rsidRPr="00CD5DD1">
        <w:rPr>
          <w:lang w:val="fr-CA"/>
        </w:rPr>
        <w:t xml:space="preserve"> de la section relative à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CE720F" w:rsidRPr="00CD5DD1">
        <w:rPr>
          <w:lang w:val="fr-CA"/>
        </w:rPr>
        <w:t>6</w:t>
      </w:r>
      <w:r w:rsidR="00456662" w:rsidRPr="00CD5DD1">
        <w:rPr>
          <w:lang w:val="fr-CA"/>
        </w:rPr>
        <w:t>.</w:t>
      </w:r>
    </w:p>
    <w:p w:rsidR="00456662" w:rsidRPr="00CD5DD1" w:rsidRDefault="007A22E8" w:rsidP="002A6382">
      <w:pPr>
        <w:pStyle w:val="H1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CE720F" w:rsidRPr="00CD5DD1">
        <w:rPr>
          <w:lang w:val="fr-CA"/>
        </w:rPr>
        <w:t>A</w:t>
      </w:r>
      <w:r w:rsidR="00264F73" w:rsidRPr="00CD5DD1">
        <w:rPr>
          <w:lang w:val="fr-CA"/>
        </w:rPr>
        <w:t>rticle</w:t>
      </w:r>
      <w:r w:rsidR="00712041" w:rsidRPr="00CD5DD1">
        <w:rPr>
          <w:lang w:val="fr-CA"/>
        </w:rPr>
        <w:t> </w:t>
      </w:r>
      <w:r w:rsidR="00456662" w:rsidRPr="00CD5DD1">
        <w:rPr>
          <w:lang w:val="fr-CA"/>
        </w:rPr>
        <w:t>5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78.</w:t>
      </w:r>
      <w:r w:rsidRPr="00CD5DD1">
        <w:rPr>
          <w:lang w:val="fr-CA"/>
        </w:rPr>
        <w:tab/>
      </w:r>
      <w:r w:rsidR="00CE720F" w:rsidRPr="00CD5DD1">
        <w:rPr>
          <w:lang w:val="fr-CA"/>
        </w:rPr>
        <w:t xml:space="preserve">Le </w:t>
      </w:r>
      <w:r w:rsidR="00797796" w:rsidRPr="00CD5DD1">
        <w:rPr>
          <w:lang w:val="fr-CA"/>
        </w:rPr>
        <w:t xml:space="preserve">principe fondamental de la Constitution turque </w:t>
      </w:r>
      <w:r w:rsidR="00B04BF6" w:rsidRPr="00CD5DD1">
        <w:rPr>
          <w:lang w:val="fr-CA"/>
        </w:rPr>
        <w:t>est</w:t>
      </w:r>
      <w:r w:rsidR="00797796" w:rsidRPr="00CD5DD1">
        <w:rPr>
          <w:lang w:val="fr-CA"/>
        </w:rPr>
        <w:t xml:space="preserve"> qu</w:t>
      </w:r>
      <w:r w:rsidR="009A3316">
        <w:rPr>
          <w:lang w:val="fr-CA"/>
        </w:rPr>
        <w:t>’</w:t>
      </w:r>
      <w:r w:rsidR="00797796" w:rsidRPr="00CD5DD1">
        <w:rPr>
          <w:lang w:val="fr-CA"/>
        </w:rPr>
        <w:t>il ne peut y avoir de discrimination dans la jouissance des droits et libertés fondamentaux</w:t>
      </w:r>
      <w:r w:rsidR="00CE720F" w:rsidRPr="00CD5DD1">
        <w:rPr>
          <w:lang w:val="fr-CA"/>
        </w:rPr>
        <w:t>. Les pouvoirs publics prennent des mesures efficaces pour interdire la discrimination dans l</w:t>
      </w:r>
      <w:r w:rsidR="009A3316">
        <w:rPr>
          <w:lang w:val="fr-CA"/>
        </w:rPr>
        <w:t>’</w:t>
      </w:r>
      <w:r w:rsidR="00CE720F" w:rsidRPr="00CD5DD1">
        <w:rPr>
          <w:lang w:val="fr-CA"/>
        </w:rPr>
        <w:t>exercice de ces droits</w:t>
      </w:r>
      <w:r w:rsidR="00456662" w:rsidRPr="00CD5DD1">
        <w:rPr>
          <w:lang w:val="fr-CA"/>
        </w:rPr>
        <w:t>.</w:t>
      </w:r>
    </w:p>
    <w:p w:rsidR="00456662" w:rsidRPr="00CD5DD1" w:rsidRDefault="00F4645F" w:rsidP="006518B2">
      <w:pPr>
        <w:pStyle w:val="HChG"/>
        <w:rPr>
          <w:lang w:val="fr-CA"/>
        </w:rPr>
      </w:pPr>
      <w:r w:rsidRPr="00CD5DD1">
        <w:rPr>
          <w:lang w:val="fr-CA"/>
        </w:rPr>
        <w:tab/>
      </w:r>
      <w:r w:rsidR="00456662" w:rsidRPr="00CD5DD1">
        <w:rPr>
          <w:lang w:val="fr-CA"/>
        </w:rPr>
        <w:t>I</w:t>
      </w:r>
      <w:r w:rsidR="006518B2" w:rsidRPr="00CD5DD1">
        <w:rPr>
          <w:lang w:val="fr-CA"/>
        </w:rPr>
        <w:t>I</w:t>
      </w:r>
      <w:r w:rsidR="00735C76" w:rsidRPr="00CD5DD1">
        <w:rPr>
          <w:lang w:val="fr-CA"/>
        </w:rPr>
        <w:t>I</w:t>
      </w:r>
      <w:r w:rsidR="00456662" w:rsidRPr="00CD5DD1">
        <w:rPr>
          <w:lang w:val="fr-CA"/>
        </w:rPr>
        <w:t>.</w:t>
      </w:r>
      <w:r w:rsidRPr="00CD5DD1">
        <w:rPr>
          <w:lang w:val="fr-CA"/>
        </w:rPr>
        <w:tab/>
      </w:r>
      <w:r w:rsidR="00CE720F" w:rsidRPr="00CD5DD1">
        <w:rPr>
          <w:lang w:val="fr-CA"/>
        </w:rPr>
        <w:t xml:space="preserve">Renseignements regroupés par </w:t>
      </w:r>
      <w:r w:rsidR="00B04BF6" w:rsidRPr="00CD5DD1">
        <w:rPr>
          <w:lang w:val="fr-CA"/>
        </w:rPr>
        <w:t xml:space="preserve">types de </w:t>
      </w:r>
      <w:r w:rsidR="00CE720F" w:rsidRPr="00CD5DD1">
        <w:rPr>
          <w:lang w:val="fr-CA"/>
        </w:rPr>
        <w:t>droit</w:t>
      </w:r>
      <w:r w:rsidR="006C05BF">
        <w:rPr>
          <w:lang w:val="fr-CA"/>
        </w:rPr>
        <w:t>s</w:t>
      </w:r>
    </w:p>
    <w:p w:rsidR="00456662" w:rsidRPr="00CD5DD1" w:rsidRDefault="007A22E8" w:rsidP="006518B2">
      <w:pPr>
        <w:pStyle w:val="H1G"/>
        <w:rPr>
          <w:lang w:val="fr-CA"/>
        </w:rPr>
      </w:pPr>
      <w:r w:rsidRPr="00CD5DD1">
        <w:rPr>
          <w:lang w:val="fr-CA"/>
        </w:rPr>
        <w:tab/>
      </w:r>
      <w:r w:rsidR="00BC0CEF" w:rsidRPr="00CD5DD1">
        <w:rPr>
          <w:lang w:val="fr-CA"/>
        </w:rPr>
        <w:t>A</w:t>
      </w:r>
      <w:r w:rsidR="00456662" w:rsidRPr="00CD5DD1">
        <w:rPr>
          <w:lang w:val="fr-CA"/>
        </w:rPr>
        <w:t>.</w:t>
      </w:r>
      <w:r w:rsidRPr="00CD5DD1">
        <w:rPr>
          <w:lang w:val="fr-CA"/>
        </w:rPr>
        <w:tab/>
      </w:r>
      <w:r w:rsidR="00CE720F" w:rsidRPr="00CD5DD1">
        <w:rPr>
          <w:lang w:val="fr-CA"/>
        </w:rPr>
        <w:t>Droit à un traitement égal devant les tribunaux et tout autre organe administrant la</w:t>
      </w:r>
      <w:r w:rsidR="00456662" w:rsidRPr="00CD5DD1">
        <w:rPr>
          <w:lang w:val="fr-CA"/>
        </w:rPr>
        <w:t xml:space="preserve"> justice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79.</w:t>
      </w:r>
      <w:r w:rsidRPr="00CD5DD1">
        <w:rPr>
          <w:lang w:val="fr-CA"/>
        </w:rPr>
        <w:tab/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36 </w:t>
      </w:r>
      <w:r w:rsidR="00FB2646" w:rsidRPr="00CD5DD1">
        <w:rPr>
          <w:lang w:val="fr-CA"/>
        </w:rPr>
        <w:t>de la Constitution</w:t>
      </w:r>
      <w:r w:rsidR="00456662" w:rsidRPr="00CD5DD1">
        <w:rPr>
          <w:lang w:val="fr-CA"/>
        </w:rPr>
        <w:t xml:space="preserve"> </w:t>
      </w:r>
      <w:r w:rsidR="00BC0CEF" w:rsidRPr="00CD5DD1">
        <w:rPr>
          <w:lang w:val="fr-CA"/>
        </w:rPr>
        <w:t xml:space="preserve">dispose que </w:t>
      </w:r>
      <w:r w:rsidR="00B04BF6" w:rsidRPr="00CD5DD1">
        <w:rPr>
          <w:lang w:val="fr-CA"/>
        </w:rPr>
        <w:t>c</w:t>
      </w:r>
      <w:r w:rsidR="00BC0CEF" w:rsidRPr="00CD5DD1">
        <w:rPr>
          <w:lang w:val="fr-CA"/>
        </w:rPr>
        <w:t>hacun a le droit</w:t>
      </w:r>
      <w:r w:rsidR="00BE25F2" w:rsidRPr="00CD5DD1">
        <w:rPr>
          <w:lang w:val="fr-CA"/>
        </w:rPr>
        <w:t>,</w:t>
      </w:r>
      <w:r w:rsidR="00BC0CEF" w:rsidRPr="00CD5DD1">
        <w:rPr>
          <w:lang w:val="fr-CA"/>
        </w:rPr>
        <w:t xml:space="preserve"> </w:t>
      </w:r>
      <w:r w:rsidR="00797796" w:rsidRPr="00CD5DD1">
        <w:rPr>
          <w:lang w:val="fr-CA"/>
        </w:rPr>
        <w:t xml:space="preserve">en </w:t>
      </w:r>
      <w:r w:rsidR="00B04BF6" w:rsidRPr="00CD5DD1">
        <w:rPr>
          <w:lang w:val="fr-CA"/>
        </w:rPr>
        <w:t>recour</w:t>
      </w:r>
      <w:r w:rsidR="00797796" w:rsidRPr="00CD5DD1">
        <w:rPr>
          <w:lang w:val="fr-CA"/>
        </w:rPr>
        <w:t xml:space="preserve">ant </w:t>
      </w:r>
      <w:r w:rsidR="00B04BF6" w:rsidRPr="00CD5DD1">
        <w:rPr>
          <w:lang w:val="fr-CA"/>
        </w:rPr>
        <w:t>à d</w:t>
      </w:r>
      <w:r w:rsidR="00797796" w:rsidRPr="00CD5DD1">
        <w:rPr>
          <w:lang w:val="fr-CA"/>
        </w:rPr>
        <w:t xml:space="preserve">es moyens et </w:t>
      </w:r>
      <w:r w:rsidR="00B04BF6" w:rsidRPr="00CD5DD1">
        <w:rPr>
          <w:lang w:val="fr-CA"/>
        </w:rPr>
        <w:t>procédures licites</w:t>
      </w:r>
      <w:r w:rsidR="00BE25F2" w:rsidRPr="00CD5DD1">
        <w:rPr>
          <w:lang w:val="fr-CA"/>
        </w:rPr>
        <w:t>,</w:t>
      </w:r>
      <w:r w:rsidR="00BC0CEF" w:rsidRPr="00CD5DD1">
        <w:rPr>
          <w:lang w:val="fr-CA"/>
        </w:rPr>
        <w:t xml:space="preserve"> de faire valoir ses droits devant les instances judiciaires en tant que demandeur ou défendeur et a droit à un procès équitable</w:t>
      </w:r>
      <w:r w:rsidR="00797796" w:rsidRPr="00CD5DD1">
        <w:rPr>
          <w:lang w:val="fr-CA"/>
        </w:rPr>
        <w:t>. Aucun tribunal ne peut se soustraire à l</w:t>
      </w:r>
      <w:r w:rsidR="009A3316">
        <w:rPr>
          <w:lang w:val="fr-CA"/>
        </w:rPr>
        <w:t>’</w:t>
      </w:r>
      <w:r w:rsidR="00797796" w:rsidRPr="00CD5DD1">
        <w:rPr>
          <w:lang w:val="fr-CA"/>
        </w:rPr>
        <w:t xml:space="preserve">obligation de juger une cause </w:t>
      </w:r>
      <w:r w:rsidR="00AE7B1F" w:rsidRPr="00CD5DD1">
        <w:rPr>
          <w:lang w:val="fr-CA"/>
        </w:rPr>
        <w:t>relevant</w:t>
      </w:r>
      <w:r w:rsidR="00797796" w:rsidRPr="00CD5DD1">
        <w:rPr>
          <w:lang w:val="fr-CA"/>
        </w:rPr>
        <w:t xml:space="preserve"> </w:t>
      </w:r>
      <w:r w:rsidR="00AE7B1F" w:rsidRPr="00CD5DD1">
        <w:rPr>
          <w:lang w:val="fr-CA"/>
        </w:rPr>
        <w:t>de</w:t>
      </w:r>
      <w:r w:rsidR="00797796" w:rsidRPr="00CD5DD1">
        <w:rPr>
          <w:lang w:val="fr-CA"/>
        </w:rPr>
        <w:t xml:space="preserve"> sa compétence et </w:t>
      </w:r>
      <w:r w:rsidR="00AE7B1F" w:rsidRPr="00CD5DD1">
        <w:rPr>
          <w:lang w:val="fr-CA"/>
        </w:rPr>
        <w:t xml:space="preserve">de </w:t>
      </w:r>
      <w:r w:rsidR="00797796" w:rsidRPr="00CD5DD1">
        <w:rPr>
          <w:lang w:val="fr-CA"/>
        </w:rPr>
        <w:t>son ressort</w:t>
      </w:r>
      <w:r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80.</w:t>
      </w:r>
      <w:r w:rsidRPr="00CD5DD1">
        <w:rPr>
          <w:lang w:val="fr-CA"/>
        </w:rPr>
        <w:tab/>
      </w:r>
      <w:r w:rsidR="00797796" w:rsidRPr="00CD5DD1">
        <w:rPr>
          <w:lang w:val="fr-CA"/>
        </w:rPr>
        <w:t>Tout citoyen turc a le droit d</w:t>
      </w:r>
      <w:r w:rsidR="009A3316">
        <w:rPr>
          <w:lang w:val="fr-CA"/>
        </w:rPr>
        <w:t>’</w:t>
      </w:r>
      <w:r w:rsidR="00797796" w:rsidRPr="00CD5DD1">
        <w:rPr>
          <w:lang w:val="fr-CA"/>
        </w:rPr>
        <w:t>engager une action devant la juridiction compétente s</w:t>
      </w:r>
      <w:r w:rsidR="009A3316">
        <w:rPr>
          <w:lang w:val="fr-CA"/>
        </w:rPr>
        <w:t>’</w:t>
      </w:r>
      <w:r w:rsidR="00797796" w:rsidRPr="00CD5DD1">
        <w:rPr>
          <w:lang w:val="fr-CA"/>
        </w:rPr>
        <w:t>il considère que ses droits ou libertés fondamentaux ont été violés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81.</w:t>
      </w:r>
      <w:r w:rsidRPr="00CD5DD1">
        <w:rPr>
          <w:lang w:val="fr-CA"/>
        </w:rPr>
        <w:tab/>
      </w:r>
      <w:r w:rsidR="00797796" w:rsidRPr="00CD5DD1">
        <w:rPr>
          <w:lang w:val="fr-CA"/>
        </w:rPr>
        <w:t>Par ailleurs</w:t>
      </w:r>
      <w:r w:rsidR="00BE25F2" w:rsidRPr="00CD5DD1">
        <w:rPr>
          <w:lang w:val="fr-CA"/>
        </w:rPr>
        <w:t>,</w:t>
      </w:r>
      <w:r w:rsidR="00797796" w:rsidRPr="00CD5DD1">
        <w:rPr>
          <w:lang w:val="fr-CA"/>
        </w:rPr>
        <w:t xml:space="preserve"> tout citoyen a le droit d</w:t>
      </w:r>
      <w:r w:rsidR="009A3316">
        <w:rPr>
          <w:lang w:val="fr-CA"/>
        </w:rPr>
        <w:t>’</w:t>
      </w:r>
      <w:r w:rsidR="00797796" w:rsidRPr="00CD5DD1">
        <w:rPr>
          <w:lang w:val="fr-CA"/>
        </w:rPr>
        <w:t>être assisté d</w:t>
      </w:r>
      <w:r w:rsidR="009A3316">
        <w:rPr>
          <w:lang w:val="fr-CA"/>
        </w:rPr>
        <w:t>’</w:t>
      </w:r>
      <w:r w:rsidR="00797796" w:rsidRPr="00CD5DD1">
        <w:rPr>
          <w:lang w:val="fr-CA"/>
        </w:rPr>
        <w:t>un avocat</w:t>
      </w:r>
      <w:r w:rsidR="00BE25F2" w:rsidRPr="00CD5DD1">
        <w:rPr>
          <w:lang w:val="fr-CA"/>
        </w:rPr>
        <w:t>,</w:t>
      </w:r>
      <w:r w:rsidR="00797796" w:rsidRPr="00CD5DD1">
        <w:rPr>
          <w:lang w:val="fr-CA"/>
        </w:rPr>
        <w:t xml:space="preserve"> y compris </w:t>
      </w:r>
      <w:r w:rsidR="00FE2E4F" w:rsidRPr="00CD5DD1">
        <w:rPr>
          <w:lang w:val="fr-CA"/>
        </w:rPr>
        <w:t>de bénéficier d</w:t>
      </w:r>
      <w:r w:rsidR="009A3316">
        <w:rPr>
          <w:lang w:val="fr-CA"/>
        </w:rPr>
        <w:t>’</w:t>
      </w:r>
      <w:r w:rsidR="00FE2E4F" w:rsidRPr="00CD5DD1">
        <w:rPr>
          <w:lang w:val="fr-CA"/>
        </w:rPr>
        <w:t>une assistance juridique gratuite dans les procédures au civil et au pénal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82.</w:t>
      </w:r>
      <w:r w:rsidRPr="00CD5DD1">
        <w:rPr>
          <w:lang w:val="fr-CA"/>
        </w:rPr>
        <w:tab/>
      </w:r>
      <w:r w:rsidR="00FE2E4F" w:rsidRPr="00CD5DD1">
        <w:rPr>
          <w:lang w:val="fr-CA"/>
        </w:rPr>
        <w:t>Un interprète sera</w:t>
      </w:r>
      <w:r w:rsidR="00F87891" w:rsidRPr="00CD5DD1">
        <w:rPr>
          <w:lang w:val="fr-CA"/>
        </w:rPr>
        <w:t xml:space="preserve"> </w:t>
      </w:r>
      <w:r w:rsidR="00136BF9" w:rsidRPr="00CD5DD1">
        <w:rPr>
          <w:lang w:val="fr-CA"/>
        </w:rPr>
        <w:t>mis à disposition</w:t>
      </w:r>
      <w:r w:rsidR="00F87891" w:rsidRPr="00CD5DD1">
        <w:rPr>
          <w:lang w:val="fr-CA"/>
        </w:rPr>
        <w:t xml:space="preserve"> par l</w:t>
      </w:r>
      <w:r w:rsidR="009A3316">
        <w:rPr>
          <w:lang w:val="fr-CA"/>
        </w:rPr>
        <w:t>’</w:t>
      </w:r>
      <w:r w:rsidR="00E90B32" w:rsidRPr="00CD5DD1">
        <w:rPr>
          <w:lang w:val="fr-CA"/>
        </w:rPr>
        <w:t>État</w:t>
      </w:r>
      <w:r w:rsidR="00F87891" w:rsidRPr="00CD5DD1">
        <w:rPr>
          <w:lang w:val="fr-CA"/>
        </w:rPr>
        <w:t xml:space="preserve"> si l</w:t>
      </w:r>
      <w:r w:rsidR="009A3316">
        <w:rPr>
          <w:lang w:val="fr-CA"/>
        </w:rPr>
        <w:t>’</w:t>
      </w:r>
      <w:r w:rsidR="00F87891" w:rsidRPr="00CD5DD1">
        <w:rPr>
          <w:lang w:val="fr-CA"/>
        </w:rPr>
        <w:t>accusé</w:t>
      </w:r>
      <w:r w:rsidR="00BE25F2" w:rsidRPr="00CD5DD1">
        <w:rPr>
          <w:lang w:val="fr-CA"/>
        </w:rPr>
        <w:t>,</w:t>
      </w:r>
      <w:r w:rsidR="00F87891" w:rsidRPr="00CD5DD1">
        <w:rPr>
          <w:lang w:val="fr-CA"/>
        </w:rPr>
        <w:t xml:space="preserve"> la victime ou le témoin ne maîtrise pas suffisamment la langue turque pour s</w:t>
      </w:r>
      <w:r w:rsidR="009A3316">
        <w:rPr>
          <w:lang w:val="fr-CA"/>
        </w:rPr>
        <w:t>’</w:t>
      </w:r>
      <w:r w:rsidR="00F87891" w:rsidRPr="00CD5DD1">
        <w:rPr>
          <w:lang w:val="fr-CA"/>
        </w:rPr>
        <w:t>expliquer lui-même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83.</w:t>
      </w:r>
      <w:r w:rsidRPr="00CD5DD1">
        <w:rPr>
          <w:lang w:val="fr-CA"/>
        </w:rPr>
        <w:tab/>
      </w:r>
      <w:r w:rsidR="00F87891" w:rsidRPr="00CD5DD1">
        <w:rPr>
          <w:lang w:val="fr-CA"/>
        </w:rPr>
        <w:t>De plus</w:t>
      </w:r>
      <w:r w:rsidR="00BE25F2" w:rsidRPr="00CD5DD1">
        <w:rPr>
          <w:lang w:val="fr-CA"/>
        </w:rPr>
        <w:t>,</w:t>
      </w:r>
      <w:r w:rsidR="00F87891" w:rsidRPr="00CD5DD1">
        <w:rPr>
          <w:lang w:val="fr-CA"/>
        </w:rPr>
        <w:t xml:space="preserve"> suite à une modification récente du Code procédure pénale</w:t>
      </w:r>
      <w:r w:rsidR="00BE25F2" w:rsidRPr="00CD5DD1">
        <w:rPr>
          <w:lang w:val="fr-CA"/>
        </w:rPr>
        <w:t>,</w:t>
      </w:r>
      <w:r w:rsidR="00F87891" w:rsidRPr="00CD5DD1">
        <w:rPr>
          <w:lang w:val="fr-CA"/>
        </w:rPr>
        <w:t xml:space="preserve"> les défendeurs qui préfèrent s</w:t>
      </w:r>
      <w:r w:rsidR="009A3316">
        <w:rPr>
          <w:lang w:val="fr-CA"/>
        </w:rPr>
        <w:t>’</w:t>
      </w:r>
      <w:r w:rsidR="00F87891" w:rsidRPr="00CD5DD1">
        <w:rPr>
          <w:lang w:val="fr-CA"/>
        </w:rPr>
        <w:t xml:space="preserve">exprimer dans une langue autre que le turc peuvent </w:t>
      </w:r>
      <w:r w:rsidR="00136BF9" w:rsidRPr="00CD5DD1">
        <w:rPr>
          <w:lang w:val="fr-CA"/>
        </w:rPr>
        <w:t xml:space="preserve">présenter </w:t>
      </w:r>
      <w:r w:rsidR="00F87891" w:rsidRPr="00CD5DD1">
        <w:rPr>
          <w:lang w:val="fr-CA"/>
        </w:rPr>
        <w:t>leur mémoire de défense dans la langue de leur choix</w:t>
      </w:r>
      <w:r w:rsidR="00456662" w:rsidRPr="00CD5DD1">
        <w:rPr>
          <w:lang w:val="fr-CA"/>
        </w:rPr>
        <w:t>.</w:t>
      </w:r>
      <w:r w:rsidR="00976698" w:rsidRPr="00CD5DD1">
        <w:rPr>
          <w:lang w:val="fr-CA"/>
        </w:rPr>
        <w:t xml:space="preserve"> </w:t>
      </w:r>
    </w:p>
    <w:p w:rsidR="00456662" w:rsidRPr="00CD5DD1" w:rsidRDefault="007A22E8" w:rsidP="007A22E8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2A6382" w:rsidRPr="00CD5DD1">
        <w:rPr>
          <w:lang w:val="fr-CA"/>
        </w:rPr>
        <w:t>1.</w:t>
      </w:r>
      <w:r w:rsidRPr="00CD5DD1">
        <w:rPr>
          <w:lang w:val="fr-CA"/>
        </w:rPr>
        <w:tab/>
      </w:r>
      <w:r w:rsidR="00456662" w:rsidRPr="00CD5DD1">
        <w:rPr>
          <w:lang w:val="fr-CA"/>
        </w:rPr>
        <w:t>Me</w:t>
      </w:r>
      <w:r w:rsidR="00F87891" w:rsidRPr="00CD5DD1">
        <w:rPr>
          <w:lang w:val="fr-CA"/>
        </w:rPr>
        <w:t>sures prises pour que toute plainte pour discrimination raciale fasse l</w:t>
      </w:r>
      <w:r w:rsidR="009A3316">
        <w:rPr>
          <w:lang w:val="fr-CA"/>
        </w:rPr>
        <w:t>’</w:t>
      </w:r>
      <w:r w:rsidR="00F87891" w:rsidRPr="00CD5DD1">
        <w:rPr>
          <w:lang w:val="fr-CA"/>
        </w:rPr>
        <w:t>objet d</w:t>
      </w:r>
      <w:r w:rsidR="009A3316">
        <w:rPr>
          <w:lang w:val="fr-CA"/>
        </w:rPr>
        <w:t>’</w:t>
      </w:r>
      <w:r w:rsidR="00F87891" w:rsidRPr="00CD5DD1">
        <w:rPr>
          <w:lang w:val="fr-CA"/>
        </w:rPr>
        <w:t>une enquête approfondie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84.</w:t>
      </w:r>
      <w:r w:rsidRPr="00CD5DD1">
        <w:rPr>
          <w:lang w:val="fr-CA"/>
        </w:rPr>
        <w:tab/>
      </w:r>
      <w:r w:rsidR="00A32C3E" w:rsidRPr="00CD5DD1">
        <w:rPr>
          <w:lang w:val="fr-CA"/>
        </w:rPr>
        <w:t>Toute plainte pour</w:t>
      </w:r>
      <w:r w:rsidR="00456662" w:rsidRPr="00CD5DD1">
        <w:rPr>
          <w:lang w:val="fr-CA"/>
        </w:rPr>
        <w:t xml:space="preserve"> discrimination </w:t>
      </w:r>
      <w:r w:rsidR="00A32C3E" w:rsidRPr="00CD5DD1">
        <w:rPr>
          <w:lang w:val="fr-CA"/>
        </w:rPr>
        <w:t>fondée sur la race</w:t>
      </w:r>
      <w:r w:rsidR="00BE25F2" w:rsidRPr="00CD5DD1">
        <w:rPr>
          <w:lang w:val="fr-CA"/>
        </w:rPr>
        <w:t>,</w:t>
      </w:r>
      <w:r w:rsidR="00A32C3E" w:rsidRPr="00CD5DD1">
        <w:rPr>
          <w:lang w:val="fr-CA"/>
        </w:rPr>
        <w:t xml:space="preserve"> la couleur de peau ou tout</w:t>
      </w:r>
      <w:r w:rsidR="00BF6D37" w:rsidRPr="00CD5DD1">
        <w:rPr>
          <w:lang w:val="fr-CA"/>
        </w:rPr>
        <w:t>e</w:t>
      </w:r>
      <w:r w:rsidR="00A32C3E" w:rsidRPr="00CD5DD1">
        <w:rPr>
          <w:lang w:val="fr-CA"/>
        </w:rPr>
        <w:t xml:space="preserve"> autre </w:t>
      </w:r>
      <w:r w:rsidR="00BF6D37" w:rsidRPr="00CD5DD1">
        <w:rPr>
          <w:lang w:val="fr-CA"/>
        </w:rPr>
        <w:t>considération</w:t>
      </w:r>
      <w:r w:rsidR="00BE25F2" w:rsidRPr="00CD5DD1">
        <w:rPr>
          <w:lang w:val="fr-CA"/>
        </w:rPr>
        <w:t>,</w:t>
      </w:r>
      <w:r w:rsidR="00A32C3E" w:rsidRPr="00CD5DD1">
        <w:rPr>
          <w:lang w:val="fr-CA"/>
        </w:rPr>
        <w:t xml:space="preserve"> y compris les plaintes visant des agents de l</w:t>
      </w:r>
      <w:r w:rsidR="009A3316">
        <w:rPr>
          <w:lang w:val="fr-CA"/>
        </w:rPr>
        <w:t>’</w:t>
      </w:r>
      <w:r w:rsidR="00E90B32" w:rsidRPr="00CD5DD1">
        <w:rPr>
          <w:lang w:val="fr-CA"/>
        </w:rPr>
        <w:t>État</w:t>
      </w:r>
      <w:r w:rsidR="00BE25F2" w:rsidRPr="00CD5DD1">
        <w:rPr>
          <w:lang w:val="fr-CA"/>
        </w:rPr>
        <w:t>,</w:t>
      </w:r>
      <w:r w:rsidR="00A32C3E" w:rsidRPr="00CD5DD1">
        <w:rPr>
          <w:lang w:val="fr-CA"/>
        </w:rPr>
        <w:t xml:space="preserve"> </w:t>
      </w:r>
      <w:r w:rsidR="00136BF9" w:rsidRPr="00CD5DD1">
        <w:rPr>
          <w:lang w:val="fr-CA"/>
        </w:rPr>
        <w:t>est instruite par</w:t>
      </w:r>
      <w:r w:rsidR="00A32C3E" w:rsidRPr="00CD5DD1">
        <w:rPr>
          <w:lang w:val="fr-CA"/>
        </w:rPr>
        <w:t xml:space="preserve"> des autorités indépendantes et soumise à </w:t>
      </w:r>
      <w:r w:rsidR="00136BF9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A32C3E" w:rsidRPr="00CD5DD1">
        <w:rPr>
          <w:lang w:val="fr-CA"/>
        </w:rPr>
        <w:t>examen i</w:t>
      </w:r>
      <w:r w:rsidR="00BF6D37" w:rsidRPr="00CD5DD1">
        <w:rPr>
          <w:lang w:val="fr-CA"/>
        </w:rPr>
        <w:t>mpartial</w:t>
      </w:r>
      <w:r w:rsidR="00A32C3E" w:rsidRPr="00CD5DD1">
        <w:rPr>
          <w:lang w:val="fr-CA"/>
        </w:rPr>
        <w:t xml:space="preserve"> et </w:t>
      </w:r>
      <w:r w:rsidR="00136BF9" w:rsidRPr="00CD5DD1">
        <w:rPr>
          <w:lang w:val="fr-CA"/>
        </w:rPr>
        <w:t>approfondi</w:t>
      </w:r>
      <w:r w:rsidR="00A32C3E" w:rsidRPr="00CD5DD1">
        <w:rPr>
          <w:lang w:val="fr-CA"/>
        </w:rPr>
        <w:t xml:space="preserve"> </w:t>
      </w:r>
      <w:r w:rsidR="00136BF9" w:rsidRPr="00CD5DD1">
        <w:rPr>
          <w:lang w:val="fr-CA"/>
        </w:rPr>
        <w:t>d</w:t>
      </w:r>
      <w:r w:rsidR="00A32C3E" w:rsidRPr="00CD5DD1">
        <w:rPr>
          <w:lang w:val="fr-CA"/>
        </w:rPr>
        <w:t>e tribunaux et/ou de mécanismes administratifs ou parlementaires établis pour connaître de telles plaintes. D</w:t>
      </w:r>
      <w:r w:rsidR="009A3316">
        <w:rPr>
          <w:lang w:val="fr-CA"/>
        </w:rPr>
        <w:t>’</w:t>
      </w:r>
      <w:r w:rsidR="00A32C3E" w:rsidRPr="00CD5DD1">
        <w:rPr>
          <w:lang w:val="fr-CA"/>
        </w:rPr>
        <w:t xml:space="preserve">autres informations sur ces voies de recours figurent aux </w:t>
      </w:r>
      <w:r w:rsidR="00DF3062" w:rsidRPr="00CD5DD1">
        <w:rPr>
          <w:lang w:val="fr-CA"/>
        </w:rPr>
        <w:t>paragraphes </w:t>
      </w:r>
      <w:r w:rsidR="00456662" w:rsidRPr="00CD5DD1">
        <w:rPr>
          <w:lang w:val="fr-CA"/>
        </w:rPr>
        <w:t>1</w:t>
      </w:r>
      <w:r w:rsidR="003D227F" w:rsidRPr="00CD5DD1">
        <w:rPr>
          <w:lang w:val="fr-CA"/>
        </w:rPr>
        <w:t>74</w:t>
      </w:r>
      <w:r w:rsidR="00A32C3E" w:rsidRPr="00CD5DD1">
        <w:rPr>
          <w:lang w:val="fr-CA"/>
        </w:rPr>
        <w:t xml:space="preserve"> à </w:t>
      </w:r>
      <w:r w:rsidR="00456662" w:rsidRPr="00CD5DD1">
        <w:rPr>
          <w:lang w:val="fr-CA"/>
        </w:rPr>
        <w:t>1</w:t>
      </w:r>
      <w:r w:rsidR="003D227F" w:rsidRPr="00CD5DD1">
        <w:rPr>
          <w:lang w:val="fr-CA"/>
        </w:rPr>
        <w:t>87</w:t>
      </w:r>
      <w:r w:rsidR="00456662" w:rsidRPr="00CD5DD1">
        <w:rPr>
          <w:lang w:val="fr-CA"/>
        </w:rPr>
        <w:t xml:space="preserve">. </w:t>
      </w:r>
      <w:r w:rsidR="00A32C3E" w:rsidRPr="00CD5DD1">
        <w:rPr>
          <w:lang w:val="fr-CA"/>
        </w:rPr>
        <w:t>Une fois les voies de recours internes épuisées</w:t>
      </w:r>
      <w:r w:rsidR="00BE25F2" w:rsidRPr="00CD5DD1">
        <w:rPr>
          <w:lang w:val="fr-CA"/>
        </w:rPr>
        <w:t>,</w:t>
      </w:r>
      <w:r w:rsidR="00B95C02" w:rsidRPr="00CD5DD1">
        <w:rPr>
          <w:lang w:val="fr-CA"/>
        </w:rPr>
        <w:t xml:space="preserve"> il est possible de saisir la Cour européenne des droits de l</w:t>
      </w:r>
      <w:r w:rsidR="009A3316">
        <w:rPr>
          <w:lang w:val="fr-CA"/>
        </w:rPr>
        <w:t>’</w:t>
      </w:r>
      <w:r w:rsidR="00B95C02" w:rsidRPr="00CD5DD1">
        <w:rPr>
          <w:lang w:val="fr-CA"/>
        </w:rPr>
        <w:t>homme</w:t>
      </w:r>
      <w:r w:rsidR="00BE25F2" w:rsidRPr="00CD5DD1">
        <w:rPr>
          <w:lang w:val="fr-CA"/>
        </w:rPr>
        <w:t>,</w:t>
      </w:r>
      <w:r w:rsidR="00B95C02" w:rsidRPr="00CD5DD1">
        <w:rPr>
          <w:lang w:val="fr-CA"/>
        </w:rPr>
        <w:t xml:space="preserve"> dont la Turquie a reconnu la juridiction obligatoire en </w:t>
      </w:r>
      <w:r w:rsidR="00456662" w:rsidRPr="00CD5DD1">
        <w:rPr>
          <w:lang w:val="fr-CA"/>
        </w:rPr>
        <w:t xml:space="preserve">1990. </w:t>
      </w:r>
    </w:p>
    <w:p w:rsidR="00456662" w:rsidRPr="00CD5DD1" w:rsidRDefault="007A22E8" w:rsidP="007A22E8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2A6382" w:rsidRPr="00CD5DD1">
        <w:rPr>
          <w:lang w:val="fr-CA"/>
        </w:rPr>
        <w:t>2.</w:t>
      </w:r>
      <w:r w:rsidRPr="00CD5DD1">
        <w:rPr>
          <w:lang w:val="fr-CA"/>
        </w:rPr>
        <w:tab/>
      </w:r>
      <w:r w:rsidR="00456662" w:rsidRPr="00CD5DD1">
        <w:rPr>
          <w:lang w:val="fr-CA"/>
        </w:rPr>
        <w:t>Me</w:t>
      </w:r>
      <w:r w:rsidR="00BF6D37" w:rsidRPr="00CD5DD1">
        <w:rPr>
          <w:lang w:val="fr-CA"/>
        </w:rPr>
        <w:t>sures prises pour</w:t>
      </w:r>
      <w:r w:rsidR="00B95C02" w:rsidRPr="00CD5DD1">
        <w:rPr>
          <w:lang w:val="fr-CA"/>
        </w:rPr>
        <w:t xml:space="preserve"> que la lutte contre le terrorisme ne crée en aucun cas une discrimination pour quel que motif que ce soit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85.</w:t>
      </w:r>
      <w:r w:rsidRPr="00CD5DD1">
        <w:rPr>
          <w:lang w:val="fr-CA"/>
        </w:rPr>
        <w:tab/>
      </w:r>
      <w:r w:rsidR="00B95C02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B95C02" w:rsidRPr="00CD5DD1">
        <w:rPr>
          <w:lang w:val="fr-CA"/>
        </w:rPr>
        <w:t>agissant de la lutte contre le terrorisme</w:t>
      </w:r>
      <w:r w:rsidR="00BE25F2" w:rsidRPr="00CD5DD1">
        <w:rPr>
          <w:lang w:val="fr-CA"/>
        </w:rPr>
        <w:t>,</w:t>
      </w:r>
      <w:r w:rsidR="00B95C02" w:rsidRPr="00CD5DD1">
        <w:rPr>
          <w:lang w:val="fr-CA"/>
        </w:rPr>
        <w:t xml:space="preserve"> </w:t>
      </w:r>
      <w:r w:rsidR="00227FEB" w:rsidRPr="00CD5DD1">
        <w:rPr>
          <w:lang w:val="fr-CA"/>
        </w:rPr>
        <w:t>les mesures prises par la Turquie n</w:t>
      </w:r>
      <w:r w:rsidR="009A3316">
        <w:rPr>
          <w:lang w:val="fr-CA"/>
        </w:rPr>
        <w:t>’</w:t>
      </w:r>
      <w:r w:rsidR="00227FEB" w:rsidRPr="00CD5DD1">
        <w:rPr>
          <w:lang w:val="fr-CA"/>
        </w:rPr>
        <w:t>ont pas pour but ou pour effet d</w:t>
      </w:r>
      <w:r w:rsidR="009A3316">
        <w:rPr>
          <w:lang w:val="fr-CA"/>
        </w:rPr>
        <w:t>’</w:t>
      </w:r>
      <w:r w:rsidR="00227FEB" w:rsidRPr="00CD5DD1">
        <w:rPr>
          <w:lang w:val="fr-CA"/>
        </w:rPr>
        <w:t>opérer une discrimination fondée sur la race</w:t>
      </w:r>
      <w:r w:rsidR="00BE25F2" w:rsidRPr="00CD5DD1">
        <w:rPr>
          <w:lang w:val="fr-CA"/>
        </w:rPr>
        <w:t>,</w:t>
      </w:r>
      <w:r w:rsidR="00227FEB" w:rsidRPr="00CD5DD1">
        <w:rPr>
          <w:lang w:val="fr-CA"/>
        </w:rPr>
        <w:t xml:space="preserve"> la couleur ou tout</w:t>
      </w:r>
      <w:r w:rsidR="00BF6D37" w:rsidRPr="00CD5DD1">
        <w:rPr>
          <w:lang w:val="fr-CA"/>
        </w:rPr>
        <w:t>e</w:t>
      </w:r>
      <w:r w:rsidR="00227FEB" w:rsidRPr="00CD5DD1">
        <w:rPr>
          <w:lang w:val="fr-CA"/>
        </w:rPr>
        <w:t xml:space="preserve"> autre </w:t>
      </w:r>
      <w:r w:rsidR="00BF6D37" w:rsidRPr="00CD5DD1">
        <w:rPr>
          <w:lang w:val="fr-CA"/>
        </w:rPr>
        <w:t>considération</w:t>
      </w:r>
      <w:r w:rsidR="00227FEB" w:rsidRPr="00CD5DD1">
        <w:rPr>
          <w:lang w:val="fr-CA"/>
        </w:rPr>
        <w:t xml:space="preserve"> et nul ne fait l</w:t>
      </w:r>
      <w:r w:rsidR="009A3316">
        <w:rPr>
          <w:lang w:val="fr-CA"/>
        </w:rPr>
        <w:t>’</w:t>
      </w:r>
      <w:r w:rsidR="00227FEB" w:rsidRPr="00CD5DD1">
        <w:rPr>
          <w:lang w:val="fr-CA"/>
        </w:rPr>
        <w:t xml:space="preserve">objet de profilage racial ou </w:t>
      </w:r>
      <w:r w:rsidR="00195E86" w:rsidRPr="00CD5DD1">
        <w:rPr>
          <w:lang w:val="fr-CA"/>
        </w:rPr>
        <w:t>autre</w:t>
      </w:r>
      <w:r w:rsidR="00227FEB" w:rsidRPr="00CD5DD1">
        <w:rPr>
          <w:lang w:val="fr-CA"/>
        </w:rPr>
        <w:t xml:space="preserve"> ni de stéréotypes du même ordre</w:t>
      </w:r>
      <w:r w:rsidR="00456662" w:rsidRPr="00CD5DD1">
        <w:rPr>
          <w:lang w:val="fr-CA"/>
        </w:rPr>
        <w:t xml:space="preserve">. </w:t>
      </w:r>
      <w:r w:rsidR="008A619D">
        <w:rPr>
          <w:lang w:val="fr-CA"/>
        </w:rPr>
        <w:t>Le g</w:t>
      </w:r>
      <w:r w:rsidR="00227FEB" w:rsidRPr="00CD5DD1">
        <w:rPr>
          <w:lang w:val="fr-CA"/>
        </w:rPr>
        <w:t>ouvernement réexamine régulièrement la législation antiterroriste dans le but de protéger effectivement les libertés et droits fondamentaux</w:t>
      </w:r>
      <w:r w:rsidR="00BE25F2" w:rsidRPr="00CD5DD1">
        <w:rPr>
          <w:lang w:val="fr-CA"/>
        </w:rPr>
        <w:t>,</w:t>
      </w:r>
      <w:r w:rsidR="00227FEB" w:rsidRPr="00CD5DD1">
        <w:rPr>
          <w:lang w:val="fr-CA"/>
        </w:rPr>
        <w:t xml:space="preserve"> la révision la plus récente datant d</w:t>
      </w:r>
      <w:r w:rsidR="009A3316">
        <w:rPr>
          <w:lang w:val="fr-CA"/>
        </w:rPr>
        <w:t>’</w:t>
      </w:r>
      <w:r w:rsidR="00CC3646" w:rsidRPr="00CD5DD1">
        <w:rPr>
          <w:lang w:val="fr-CA"/>
        </w:rPr>
        <w:t>avril</w:t>
      </w:r>
      <w:r w:rsidR="00456662" w:rsidRPr="00CD5DD1">
        <w:rPr>
          <w:lang w:val="fr-CA"/>
        </w:rPr>
        <w:t xml:space="preserve"> 2013</w:t>
      </w:r>
      <w:r w:rsidR="00227FEB" w:rsidRPr="00CD5DD1">
        <w:rPr>
          <w:lang w:val="fr-CA"/>
        </w:rPr>
        <w:t xml:space="preserve"> a eu lieu dans le cadre du quatrième programme de réforme judiciaire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86.</w:t>
      </w:r>
      <w:r w:rsidRPr="00CD5DD1">
        <w:rPr>
          <w:lang w:val="fr-CA"/>
        </w:rPr>
        <w:tab/>
      </w:r>
      <w:r w:rsidR="00227FEB" w:rsidRPr="00CD5DD1">
        <w:rPr>
          <w:lang w:val="fr-CA"/>
        </w:rPr>
        <w:t>Des rensei</w:t>
      </w:r>
      <w:r w:rsidR="002506AE" w:rsidRPr="00CD5DD1">
        <w:rPr>
          <w:lang w:val="fr-CA"/>
        </w:rPr>
        <w:t xml:space="preserve">gnements sur la formation </w:t>
      </w:r>
      <w:r w:rsidR="00954575" w:rsidRPr="00CD5DD1">
        <w:rPr>
          <w:lang w:val="fr-CA"/>
        </w:rPr>
        <w:t>aux droits de l</w:t>
      </w:r>
      <w:r w:rsidR="009A3316">
        <w:rPr>
          <w:lang w:val="fr-CA"/>
        </w:rPr>
        <w:t>’</w:t>
      </w:r>
      <w:r w:rsidR="00954575" w:rsidRPr="00CD5DD1">
        <w:rPr>
          <w:lang w:val="fr-CA"/>
        </w:rPr>
        <w:t xml:space="preserve">homme </w:t>
      </w:r>
      <w:r w:rsidR="002506AE" w:rsidRPr="00CD5DD1">
        <w:rPr>
          <w:lang w:val="fr-CA"/>
        </w:rPr>
        <w:t>des membres des forces de l</w:t>
      </w:r>
      <w:r w:rsidR="009A3316">
        <w:rPr>
          <w:lang w:val="fr-CA"/>
        </w:rPr>
        <w:t>’</w:t>
      </w:r>
      <w:r w:rsidR="002506AE" w:rsidRPr="00CD5DD1">
        <w:rPr>
          <w:lang w:val="fr-CA"/>
        </w:rPr>
        <w:t>ordre et des</w:t>
      </w:r>
      <w:r w:rsidR="00FA596F" w:rsidRPr="00CD5DD1">
        <w:rPr>
          <w:lang w:val="fr-CA"/>
        </w:rPr>
        <w:t xml:space="preserve"> auxiliaires de justice</w:t>
      </w:r>
      <w:r w:rsidR="00BE25F2" w:rsidRPr="00CD5DD1">
        <w:rPr>
          <w:lang w:val="fr-CA"/>
        </w:rPr>
        <w:t>,</w:t>
      </w:r>
      <w:r w:rsidR="00FA596F" w:rsidRPr="00CD5DD1">
        <w:rPr>
          <w:lang w:val="fr-CA"/>
        </w:rPr>
        <w:t xml:space="preserve"> en particulier </w:t>
      </w:r>
      <w:r w:rsidR="00954575" w:rsidRPr="00CD5DD1">
        <w:rPr>
          <w:lang w:val="fr-CA"/>
        </w:rPr>
        <w:t>sur</w:t>
      </w:r>
      <w:r w:rsidR="00FA596F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FA596F" w:rsidRPr="00CD5DD1">
        <w:rPr>
          <w:lang w:val="fr-CA"/>
        </w:rPr>
        <w:t>interdiction de la discrimination</w:t>
      </w:r>
      <w:r w:rsidR="00BE25F2" w:rsidRPr="00CD5DD1">
        <w:rPr>
          <w:lang w:val="fr-CA"/>
        </w:rPr>
        <w:t>,</w:t>
      </w:r>
      <w:r w:rsidR="00FA596F" w:rsidRPr="00CD5DD1">
        <w:rPr>
          <w:lang w:val="fr-CA"/>
        </w:rPr>
        <w:t xml:space="preserve"> figurent aux </w:t>
      </w:r>
      <w:r w:rsidR="00DF3062" w:rsidRPr="00CD5DD1">
        <w:rPr>
          <w:lang w:val="fr-CA"/>
        </w:rPr>
        <w:t>paragraphes </w:t>
      </w:r>
      <w:r w:rsidR="00185E4E" w:rsidRPr="00CD5DD1">
        <w:rPr>
          <w:lang w:val="fr-CA"/>
        </w:rPr>
        <w:t>193</w:t>
      </w:r>
      <w:r w:rsidR="00954575" w:rsidRPr="00CD5DD1">
        <w:rPr>
          <w:lang w:val="fr-CA"/>
        </w:rPr>
        <w:t xml:space="preserve"> à </w:t>
      </w:r>
      <w:r w:rsidR="00185E4E" w:rsidRPr="00CD5DD1">
        <w:rPr>
          <w:lang w:val="fr-CA"/>
        </w:rPr>
        <w:t>196</w:t>
      </w:r>
      <w:r w:rsidR="00456662" w:rsidRPr="00CD5DD1">
        <w:rPr>
          <w:lang w:val="fr-CA"/>
        </w:rPr>
        <w:t xml:space="preserve"> </w:t>
      </w:r>
      <w:r w:rsidR="00FA596F" w:rsidRPr="00CD5DD1">
        <w:rPr>
          <w:lang w:val="fr-CA"/>
        </w:rPr>
        <w:t xml:space="preserve">de la section relative à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>7.</w:t>
      </w:r>
    </w:p>
    <w:p w:rsidR="00456662" w:rsidRPr="00CD5DD1" w:rsidRDefault="009A3791" w:rsidP="006518B2">
      <w:pPr>
        <w:pStyle w:val="H1G"/>
        <w:rPr>
          <w:lang w:val="fr-CA"/>
        </w:rPr>
      </w:pPr>
      <w:r w:rsidRPr="00CD5DD1">
        <w:rPr>
          <w:lang w:val="fr-CA"/>
        </w:rPr>
        <w:tab/>
      </w:r>
      <w:r w:rsidR="00456662" w:rsidRPr="00CD5DD1">
        <w:rPr>
          <w:lang w:val="fr-CA"/>
        </w:rPr>
        <w:t>B.</w:t>
      </w:r>
      <w:r w:rsidRPr="00CD5DD1">
        <w:rPr>
          <w:lang w:val="fr-CA"/>
        </w:rPr>
        <w:tab/>
      </w:r>
      <w:r w:rsidR="00954575" w:rsidRPr="00CD5DD1">
        <w:rPr>
          <w:lang w:val="fr-CA"/>
        </w:rPr>
        <w:t>D</w:t>
      </w:r>
      <w:r w:rsidR="00FA596F" w:rsidRPr="00CD5DD1">
        <w:rPr>
          <w:lang w:val="fr-CA"/>
        </w:rPr>
        <w:t>roit à la sécurité de la personne et à la protection de l</w:t>
      </w:r>
      <w:r w:rsidR="009A3316">
        <w:rPr>
          <w:lang w:val="fr-CA"/>
        </w:rPr>
        <w:t>’</w:t>
      </w:r>
      <w:r w:rsidR="00FA596F" w:rsidRPr="00CD5DD1">
        <w:rPr>
          <w:lang w:val="fr-CA"/>
        </w:rPr>
        <w:t>État contre les voies de fait ou les sévices d</w:t>
      </w:r>
      <w:r w:rsidR="008A619D">
        <w:rPr>
          <w:lang w:val="fr-CA"/>
        </w:rPr>
        <w:t>e la part de fonctionnaires du g</w:t>
      </w:r>
      <w:r w:rsidR="00FA596F" w:rsidRPr="00CD5DD1">
        <w:rPr>
          <w:lang w:val="fr-CA"/>
        </w:rPr>
        <w:t>ouvernement ou de tout individu</w:t>
      </w:r>
      <w:r w:rsidR="00BE25F2" w:rsidRPr="00CD5DD1">
        <w:rPr>
          <w:lang w:val="fr-CA"/>
        </w:rPr>
        <w:t>,</w:t>
      </w:r>
      <w:r w:rsidR="00FA596F" w:rsidRPr="00CD5DD1">
        <w:rPr>
          <w:lang w:val="fr-CA"/>
        </w:rPr>
        <w:t xml:space="preserve"> groupe ou institution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87.</w:t>
      </w:r>
      <w:r w:rsidRPr="00CD5DD1">
        <w:rPr>
          <w:lang w:val="fr-CA"/>
        </w:rPr>
        <w:tab/>
      </w:r>
      <w:r w:rsidR="00FA596F" w:rsidRPr="00CD5DD1">
        <w:rPr>
          <w:lang w:val="fr-CA"/>
        </w:rPr>
        <w:t>Le droit à la liberté et à la sécurité de la personne est protégé par la</w:t>
      </w:r>
      <w:r w:rsidR="00456662" w:rsidRPr="00CD5DD1">
        <w:rPr>
          <w:lang w:val="fr-CA"/>
        </w:rPr>
        <w:t xml:space="preserve"> Constitution. </w:t>
      </w:r>
      <w:r w:rsidR="00FA596F" w:rsidRPr="00CD5DD1">
        <w:rPr>
          <w:lang w:val="fr-CA"/>
        </w:rPr>
        <w:t>Les auteurs d</w:t>
      </w:r>
      <w:r w:rsidR="009A3316">
        <w:rPr>
          <w:lang w:val="fr-CA"/>
        </w:rPr>
        <w:t>’</w:t>
      </w:r>
      <w:r w:rsidR="00FA596F" w:rsidRPr="00CD5DD1">
        <w:rPr>
          <w:lang w:val="fr-CA"/>
        </w:rPr>
        <w:t>actes criminels</w:t>
      </w:r>
      <w:r w:rsidR="00BE25F2" w:rsidRPr="00CD5DD1">
        <w:rPr>
          <w:lang w:val="fr-CA"/>
        </w:rPr>
        <w:t>,</w:t>
      </w:r>
      <w:r w:rsidR="00FA596F" w:rsidRPr="00CD5DD1">
        <w:rPr>
          <w:lang w:val="fr-CA"/>
        </w:rPr>
        <w:t xml:space="preserve"> y compris tous les actes de violence et les crimes de haine</w:t>
      </w:r>
      <w:r w:rsidR="00BE25F2" w:rsidRPr="00CD5DD1">
        <w:rPr>
          <w:lang w:val="fr-CA"/>
        </w:rPr>
        <w:t>,</w:t>
      </w:r>
      <w:r w:rsidR="00FA596F" w:rsidRPr="00CD5DD1">
        <w:rPr>
          <w:lang w:val="fr-CA"/>
        </w:rPr>
        <w:t xml:space="preserve"> sont rapidement arrê</w:t>
      </w:r>
      <w:r w:rsidR="00753119">
        <w:rPr>
          <w:lang w:val="fr-CA"/>
        </w:rPr>
        <w:t>tés et traduits en justice. Le g</w:t>
      </w:r>
      <w:r w:rsidR="00FA596F" w:rsidRPr="00CD5DD1">
        <w:rPr>
          <w:lang w:val="fr-CA"/>
        </w:rPr>
        <w:t xml:space="preserve">ouvernement réexamine la législation et son application en permanence </w:t>
      </w:r>
      <w:r w:rsidR="00A86403" w:rsidRPr="00CD5DD1">
        <w:rPr>
          <w:lang w:val="fr-CA"/>
        </w:rPr>
        <w:t>pour</w:t>
      </w:r>
      <w:r w:rsidR="00954575" w:rsidRPr="00CD5DD1">
        <w:rPr>
          <w:lang w:val="fr-CA"/>
        </w:rPr>
        <w:t xml:space="preserve"> garantir</w:t>
      </w:r>
      <w:r w:rsidR="00FA596F" w:rsidRPr="00CD5DD1">
        <w:rPr>
          <w:lang w:val="fr-CA"/>
        </w:rPr>
        <w:t xml:space="preserve"> des enquêtes rapides</w:t>
      </w:r>
      <w:r w:rsidR="00BE25F2" w:rsidRPr="00CD5DD1">
        <w:rPr>
          <w:lang w:val="fr-CA"/>
        </w:rPr>
        <w:t>,</w:t>
      </w:r>
      <w:r w:rsidR="00FA596F" w:rsidRPr="00CD5DD1">
        <w:rPr>
          <w:lang w:val="fr-CA"/>
        </w:rPr>
        <w:t xml:space="preserve"> efficaces</w:t>
      </w:r>
      <w:r w:rsidR="00BE25F2" w:rsidRPr="00CD5DD1">
        <w:rPr>
          <w:lang w:val="fr-CA"/>
        </w:rPr>
        <w:t>,</w:t>
      </w:r>
      <w:r w:rsidR="00FA596F" w:rsidRPr="00CD5DD1">
        <w:rPr>
          <w:lang w:val="fr-CA"/>
        </w:rPr>
        <w:t xml:space="preserve"> transparentes et indépendantes. Les enquêtes</w:t>
      </w:r>
      <w:r w:rsidR="00D63636" w:rsidRPr="00CD5DD1">
        <w:rPr>
          <w:lang w:val="fr-CA"/>
        </w:rPr>
        <w:t xml:space="preserve"> requises</w:t>
      </w:r>
      <w:r w:rsidR="00FA596F" w:rsidRPr="00CD5DD1">
        <w:rPr>
          <w:lang w:val="fr-CA"/>
        </w:rPr>
        <w:t xml:space="preserve"> sont diligentées sans </w:t>
      </w:r>
      <w:r w:rsidR="00954575" w:rsidRPr="00CD5DD1">
        <w:rPr>
          <w:lang w:val="fr-CA"/>
        </w:rPr>
        <w:t>retard</w:t>
      </w:r>
      <w:r w:rsidR="00FA596F" w:rsidRPr="00CD5DD1">
        <w:rPr>
          <w:lang w:val="fr-CA"/>
        </w:rPr>
        <w:t xml:space="preserve"> afin de prévenir l</w:t>
      </w:r>
      <w:r w:rsidR="009A3316">
        <w:rPr>
          <w:lang w:val="fr-CA"/>
        </w:rPr>
        <w:t>’</w:t>
      </w:r>
      <w:r w:rsidR="00FA596F" w:rsidRPr="00CD5DD1">
        <w:rPr>
          <w:lang w:val="fr-CA"/>
        </w:rPr>
        <w:t>impunité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88.</w:t>
      </w:r>
      <w:r w:rsidRPr="00CD5DD1">
        <w:rPr>
          <w:lang w:val="fr-CA"/>
        </w:rPr>
        <w:tab/>
      </w:r>
      <w:r w:rsidR="00FA596F" w:rsidRPr="00CD5DD1">
        <w:rPr>
          <w:lang w:val="fr-CA"/>
        </w:rPr>
        <w:t>La législation turque</w:t>
      </w:r>
      <w:r w:rsidR="00E22830" w:rsidRPr="00CD5DD1">
        <w:rPr>
          <w:lang w:val="fr-CA"/>
        </w:rPr>
        <w:t xml:space="preserve"> interdit les actes discriminatoires de la part des membres des forces de l</w:t>
      </w:r>
      <w:r w:rsidR="009A3316">
        <w:rPr>
          <w:lang w:val="fr-CA"/>
        </w:rPr>
        <w:t>’</w:t>
      </w:r>
      <w:r w:rsidR="00E22830" w:rsidRPr="00CD5DD1">
        <w:rPr>
          <w:lang w:val="fr-CA"/>
        </w:rPr>
        <w:t>ordre. Les conditions d</w:t>
      </w:r>
      <w:r w:rsidR="009A3316">
        <w:rPr>
          <w:lang w:val="fr-CA"/>
        </w:rPr>
        <w:t>’</w:t>
      </w:r>
      <w:r w:rsidR="00E22830" w:rsidRPr="00CD5DD1">
        <w:rPr>
          <w:lang w:val="fr-CA"/>
        </w:rPr>
        <w:t>utilisation de la force par la police sont définies par la loi</w:t>
      </w:r>
      <w:r w:rsidR="00456662" w:rsidRPr="00CD5DD1">
        <w:rPr>
          <w:lang w:val="fr-CA"/>
        </w:rPr>
        <w:t xml:space="preserve"> 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456662" w:rsidRPr="00CD5DD1">
        <w:rPr>
          <w:lang w:val="fr-CA"/>
        </w:rPr>
        <w:t xml:space="preserve">2559 </w:t>
      </w:r>
      <w:r w:rsidR="00E22830" w:rsidRPr="00CD5DD1">
        <w:rPr>
          <w:lang w:val="fr-CA"/>
        </w:rPr>
        <w:t>sur les</w:t>
      </w:r>
      <w:r w:rsidR="00456662" w:rsidRPr="00CD5DD1">
        <w:rPr>
          <w:lang w:val="fr-CA"/>
        </w:rPr>
        <w:t xml:space="preserve"> </w:t>
      </w:r>
      <w:r w:rsidR="00516667" w:rsidRPr="00CD5DD1">
        <w:rPr>
          <w:lang w:val="fr-CA"/>
        </w:rPr>
        <w:t>«</w:t>
      </w:r>
      <w:r w:rsidR="00E22830" w:rsidRPr="00CD5DD1">
        <w:rPr>
          <w:lang w:val="fr-CA"/>
        </w:rPr>
        <w:t>pouvoirs et fonctions de la police</w:t>
      </w:r>
      <w:r w:rsidR="00516667" w:rsidRPr="00CD5DD1">
        <w:rPr>
          <w:lang w:val="fr-CA"/>
        </w:rPr>
        <w:t>»</w:t>
      </w:r>
      <w:r w:rsidR="00456662" w:rsidRPr="00CD5DD1">
        <w:rPr>
          <w:lang w:val="fr-CA"/>
        </w:rPr>
        <w:t xml:space="preserve">. </w:t>
      </w:r>
      <w:r w:rsidR="00E22830" w:rsidRPr="00CD5DD1">
        <w:rPr>
          <w:lang w:val="fr-CA"/>
        </w:rPr>
        <w:t>La loi a été modifiée en</w:t>
      </w:r>
      <w:r w:rsidR="00456662" w:rsidRPr="00CD5DD1">
        <w:rPr>
          <w:lang w:val="fr-CA"/>
        </w:rPr>
        <w:t xml:space="preserve"> 2007 </w:t>
      </w:r>
      <w:r w:rsidR="00087198" w:rsidRPr="00CD5DD1">
        <w:rPr>
          <w:lang w:val="fr-CA"/>
        </w:rPr>
        <w:t>conformément aux Principes de base des Nations Unies sur le recours à la force et l</w:t>
      </w:r>
      <w:r w:rsidR="009A3316">
        <w:rPr>
          <w:lang w:val="fr-CA"/>
        </w:rPr>
        <w:t>’</w:t>
      </w:r>
      <w:r w:rsidR="00087198" w:rsidRPr="00CD5DD1">
        <w:rPr>
          <w:lang w:val="fr-CA"/>
        </w:rPr>
        <w:t>utilisation des armes à feu ainsi qu</w:t>
      </w:r>
      <w:r w:rsidR="009A3316">
        <w:rPr>
          <w:lang w:val="fr-CA"/>
        </w:rPr>
        <w:t>’</w:t>
      </w:r>
      <w:r w:rsidR="00087198" w:rsidRPr="00CD5DD1">
        <w:rPr>
          <w:lang w:val="fr-CA"/>
        </w:rPr>
        <w:t>à des bonnes pratiques en vigueur dans certains pays</w:t>
      </w:r>
      <w:r w:rsidR="00456662" w:rsidRPr="00CD5DD1">
        <w:rPr>
          <w:lang w:val="fr-CA"/>
        </w:rPr>
        <w:t xml:space="preserve">. </w:t>
      </w:r>
      <w:r w:rsidR="00087198" w:rsidRPr="00CD5DD1">
        <w:rPr>
          <w:lang w:val="fr-CA"/>
        </w:rPr>
        <w:t xml:space="preserve">La </w:t>
      </w:r>
      <w:r w:rsidR="00EF507E" w:rsidRPr="00CD5DD1">
        <w:rPr>
          <w:lang w:val="fr-CA"/>
        </w:rPr>
        <w:t>loi fixe</w:t>
      </w:r>
      <w:r w:rsidR="00E22830" w:rsidRPr="00CD5DD1">
        <w:rPr>
          <w:lang w:val="fr-CA"/>
        </w:rPr>
        <w:t xml:space="preserve"> des limites au pouvoir de la police d</w:t>
      </w:r>
      <w:r w:rsidR="009A3316">
        <w:rPr>
          <w:lang w:val="fr-CA"/>
        </w:rPr>
        <w:t>’</w:t>
      </w:r>
      <w:r w:rsidR="00E22830" w:rsidRPr="00CD5DD1">
        <w:rPr>
          <w:lang w:val="fr-CA"/>
        </w:rPr>
        <w:t xml:space="preserve">utiliser des armes notamment en </w:t>
      </w:r>
      <w:r w:rsidR="00D63636" w:rsidRPr="00CD5DD1">
        <w:rPr>
          <w:lang w:val="fr-CA"/>
        </w:rPr>
        <w:t>cas</w:t>
      </w:r>
      <w:r w:rsidR="00E22830" w:rsidRPr="00CD5DD1">
        <w:rPr>
          <w:lang w:val="fr-CA"/>
        </w:rPr>
        <w:t xml:space="preserve"> de légitime défense ou pour empêcher la fuite d</w:t>
      </w:r>
      <w:r w:rsidR="009A3316">
        <w:rPr>
          <w:lang w:val="fr-CA"/>
        </w:rPr>
        <w:t>’</w:t>
      </w:r>
      <w:r w:rsidR="00E22830" w:rsidRPr="00CD5DD1">
        <w:rPr>
          <w:lang w:val="fr-CA"/>
        </w:rPr>
        <w:t>une personne légalement détenue ou condamnée</w:t>
      </w:r>
      <w:r w:rsidR="00954575" w:rsidRPr="00CD5DD1">
        <w:rPr>
          <w:lang w:val="fr-CA"/>
        </w:rPr>
        <w:t>.</w:t>
      </w:r>
      <w:r w:rsidR="00E22830" w:rsidRPr="00CD5DD1">
        <w:rPr>
          <w:lang w:val="fr-CA"/>
        </w:rPr>
        <w:t xml:space="preserve"> </w:t>
      </w:r>
      <w:r w:rsidR="00954575" w:rsidRPr="00CD5DD1">
        <w:rPr>
          <w:lang w:val="fr-CA"/>
        </w:rPr>
        <w:t>L</w:t>
      </w:r>
      <w:r w:rsidR="00E22830" w:rsidRPr="00CD5DD1">
        <w:rPr>
          <w:lang w:val="fr-CA"/>
        </w:rPr>
        <w:t>a police ne peut utiliser des armes</w:t>
      </w:r>
      <w:r w:rsidR="00BE25F2" w:rsidRPr="00CD5DD1">
        <w:rPr>
          <w:lang w:val="fr-CA"/>
        </w:rPr>
        <w:t>,</w:t>
      </w:r>
      <w:r w:rsidR="00E22830" w:rsidRPr="00CD5DD1">
        <w:rPr>
          <w:lang w:val="fr-CA"/>
        </w:rPr>
        <w:t xml:space="preserve"> lorsque cela est indispensable</w:t>
      </w:r>
      <w:r w:rsidR="00BE25F2" w:rsidRPr="00CD5DD1">
        <w:rPr>
          <w:lang w:val="fr-CA"/>
        </w:rPr>
        <w:t>,</w:t>
      </w:r>
      <w:r w:rsidR="00E22830" w:rsidRPr="00CD5DD1">
        <w:rPr>
          <w:lang w:val="fr-CA"/>
        </w:rPr>
        <w:t xml:space="preserve"> qu</w:t>
      </w:r>
      <w:r w:rsidR="009A3316">
        <w:rPr>
          <w:lang w:val="fr-CA"/>
        </w:rPr>
        <w:t>’</w:t>
      </w:r>
      <w:r w:rsidR="00E22830" w:rsidRPr="00CD5DD1">
        <w:rPr>
          <w:lang w:val="fr-CA"/>
        </w:rPr>
        <w:t>après l</w:t>
      </w:r>
      <w:r w:rsidR="009A3316">
        <w:rPr>
          <w:lang w:val="fr-CA"/>
        </w:rPr>
        <w:t>’</w:t>
      </w:r>
      <w:r w:rsidR="00E22830" w:rsidRPr="00CD5DD1">
        <w:rPr>
          <w:lang w:val="fr-CA"/>
        </w:rPr>
        <w:t>usage progressif d</w:t>
      </w:r>
      <w:r w:rsidR="009A3316">
        <w:rPr>
          <w:lang w:val="fr-CA"/>
        </w:rPr>
        <w:t>’</w:t>
      </w:r>
      <w:r w:rsidR="00E22830" w:rsidRPr="00CD5DD1">
        <w:rPr>
          <w:lang w:val="fr-CA"/>
        </w:rPr>
        <w:t xml:space="preserve">une force </w:t>
      </w:r>
      <w:r w:rsidR="00954575" w:rsidRPr="00CD5DD1">
        <w:rPr>
          <w:lang w:val="fr-CA"/>
        </w:rPr>
        <w:t>mesurée</w:t>
      </w:r>
      <w:r w:rsidR="00E22830" w:rsidRPr="00CD5DD1">
        <w:rPr>
          <w:lang w:val="fr-CA"/>
        </w:rPr>
        <w:t>. De même</w:t>
      </w:r>
      <w:r w:rsidR="00BE25F2" w:rsidRPr="00CD5DD1">
        <w:rPr>
          <w:lang w:val="fr-CA"/>
        </w:rPr>
        <w:t>,</w:t>
      </w:r>
      <w:r w:rsidR="00E22830" w:rsidRPr="00CD5DD1">
        <w:rPr>
          <w:lang w:val="fr-CA"/>
        </w:rPr>
        <w:t xml:space="preserve"> la loi sur l</w:t>
      </w:r>
      <w:r w:rsidR="009A3316">
        <w:rPr>
          <w:lang w:val="fr-CA"/>
        </w:rPr>
        <w:t>’</w:t>
      </w:r>
      <w:r w:rsidR="00E22830" w:rsidRPr="00CD5DD1">
        <w:rPr>
          <w:lang w:val="fr-CA"/>
        </w:rPr>
        <w:t>organisation</w:t>
      </w:r>
      <w:r w:rsidR="00BE25F2" w:rsidRPr="00CD5DD1">
        <w:rPr>
          <w:lang w:val="fr-CA"/>
        </w:rPr>
        <w:t>,</w:t>
      </w:r>
      <w:r w:rsidR="00E22830" w:rsidRPr="00CD5DD1">
        <w:rPr>
          <w:lang w:val="fr-CA"/>
        </w:rPr>
        <w:t xml:space="preserve"> les </w:t>
      </w:r>
      <w:r w:rsidR="00954575" w:rsidRPr="00CD5DD1">
        <w:rPr>
          <w:lang w:val="fr-CA"/>
        </w:rPr>
        <w:t>fonctions</w:t>
      </w:r>
      <w:r w:rsidR="00E22830" w:rsidRPr="00CD5DD1">
        <w:rPr>
          <w:lang w:val="fr-CA"/>
        </w:rPr>
        <w:t xml:space="preserve"> et les pouvoirs de la gendarmerie (loi </w:t>
      </w:r>
      <w:r w:rsidR="005B4699" w:rsidRPr="00CD5DD1">
        <w:rPr>
          <w:lang w:val="fr-CA"/>
        </w:rPr>
        <w:t>n</w:t>
      </w:r>
      <w:r w:rsidR="005B4699" w:rsidRPr="00CD5DD1">
        <w:rPr>
          <w:vertAlign w:val="superscript"/>
          <w:lang w:val="fr-CA"/>
        </w:rPr>
        <w:t>o</w:t>
      </w:r>
      <w:r w:rsidR="005B4699" w:rsidRPr="00CD5DD1">
        <w:rPr>
          <w:lang w:val="fr-CA"/>
        </w:rPr>
        <w:t> </w:t>
      </w:r>
      <w:r w:rsidR="00E22830" w:rsidRPr="00CD5DD1">
        <w:rPr>
          <w:lang w:val="fr-CA"/>
        </w:rPr>
        <w:t xml:space="preserve">2803) fixe des limites </w:t>
      </w:r>
      <w:r w:rsidR="00FD37ED" w:rsidRPr="00CD5DD1">
        <w:rPr>
          <w:lang w:val="fr-CA"/>
        </w:rPr>
        <w:t>à l</w:t>
      </w:r>
      <w:r w:rsidR="009A3316">
        <w:rPr>
          <w:lang w:val="fr-CA"/>
        </w:rPr>
        <w:t>’</w:t>
      </w:r>
      <w:r w:rsidR="00FD37ED" w:rsidRPr="00CD5DD1">
        <w:rPr>
          <w:lang w:val="fr-CA"/>
        </w:rPr>
        <w:t>utilisation</w:t>
      </w:r>
      <w:r w:rsidR="00E22830" w:rsidRPr="00CD5DD1">
        <w:rPr>
          <w:lang w:val="fr-CA"/>
        </w:rPr>
        <w:t xml:space="preserve"> des armes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89.</w:t>
      </w:r>
      <w:r w:rsidRPr="00CD5DD1">
        <w:rPr>
          <w:lang w:val="fr-CA"/>
        </w:rPr>
        <w:tab/>
      </w:r>
      <w:r w:rsidR="00087198" w:rsidRPr="00CD5DD1">
        <w:rPr>
          <w:lang w:val="fr-CA"/>
        </w:rPr>
        <w:t>Les membres des forces de l</w:t>
      </w:r>
      <w:r w:rsidR="009A3316">
        <w:rPr>
          <w:lang w:val="fr-CA"/>
        </w:rPr>
        <w:t>’</w:t>
      </w:r>
      <w:r w:rsidR="00087198" w:rsidRPr="00CD5DD1">
        <w:rPr>
          <w:lang w:val="fr-CA"/>
        </w:rPr>
        <w:t xml:space="preserve">ordre suivent régulièrement des formations visant à </w:t>
      </w:r>
      <w:r w:rsidR="00FD37ED" w:rsidRPr="00CD5DD1">
        <w:rPr>
          <w:lang w:val="fr-CA"/>
        </w:rPr>
        <w:t>éviter</w:t>
      </w:r>
      <w:r w:rsidR="00087198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087198" w:rsidRPr="00CD5DD1">
        <w:rPr>
          <w:lang w:val="fr-CA"/>
        </w:rPr>
        <w:t>utilisation d</w:t>
      </w:r>
      <w:r w:rsidR="009A3316">
        <w:rPr>
          <w:lang w:val="fr-CA"/>
        </w:rPr>
        <w:t>’</w:t>
      </w:r>
      <w:r w:rsidR="00087198" w:rsidRPr="00CD5DD1">
        <w:rPr>
          <w:lang w:val="fr-CA"/>
        </w:rPr>
        <w:t>une force excessive</w:t>
      </w:r>
      <w:r w:rsidR="00456662" w:rsidRPr="00CD5DD1">
        <w:rPr>
          <w:lang w:val="fr-CA"/>
        </w:rPr>
        <w:t xml:space="preserve">. </w:t>
      </w:r>
      <w:r w:rsidR="00087198" w:rsidRPr="00CD5DD1">
        <w:rPr>
          <w:lang w:val="fr-CA"/>
        </w:rPr>
        <w:t>S</w:t>
      </w:r>
      <w:r w:rsidR="00D63636" w:rsidRPr="00CD5DD1">
        <w:rPr>
          <w:lang w:val="fr-CA"/>
        </w:rPr>
        <w:t>oucieuses</w:t>
      </w:r>
      <w:r w:rsidR="00087198" w:rsidRPr="00CD5DD1">
        <w:rPr>
          <w:lang w:val="fr-CA"/>
        </w:rPr>
        <w:t xml:space="preserve"> d</w:t>
      </w:r>
      <w:r w:rsidR="00FD37ED" w:rsidRPr="00CD5DD1">
        <w:rPr>
          <w:lang w:val="fr-CA"/>
        </w:rPr>
        <w:t>e prévenir tout</w:t>
      </w:r>
      <w:r w:rsidR="00087198" w:rsidRPr="00CD5DD1">
        <w:rPr>
          <w:lang w:val="fr-CA"/>
        </w:rPr>
        <w:t xml:space="preserve"> usage disproportionné de la force par la police </w:t>
      </w:r>
      <w:r w:rsidR="00FD37ED" w:rsidRPr="00CD5DD1">
        <w:rPr>
          <w:lang w:val="fr-CA"/>
        </w:rPr>
        <w:t>turqu</w:t>
      </w:r>
      <w:r w:rsidR="00087198" w:rsidRPr="00CD5DD1">
        <w:rPr>
          <w:lang w:val="fr-CA"/>
        </w:rPr>
        <w:t>e</w:t>
      </w:r>
      <w:r w:rsidR="00BE25F2" w:rsidRPr="00CD5DD1">
        <w:rPr>
          <w:lang w:val="fr-CA"/>
        </w:rPr>
        <w:t>,</w:t>
      </w:r>
      <w:r w:rsidR="00087198" w:rsidRPr="00CD5DD1">
        <w:rPr>
          <w:lang w:val="fr-CA"/>
        </w:rPr>
        <w:t xml:space="preserve"> les autorités compétentes ont </w:t>
      </w:r>
      <w:r w:rsidR="00FD37ED" w:rsidRPr="00CD5DD1">
        <w:rPr>
          <w:lang w:val="fr-CA"/>
        </w:rPr>
        <w:t>élaboré</w:t>
      </w:r>
      <w:r w:rsidR="00087198" w:rsidRPr="00CD5DD1">
        <w:rPr>
          <w:lang w:val="fr-CA"/>
        </w:rPr>
        <w:t xml:space="preserve"> des circulaires et des instructions écrites et les ont adressées à tous les départements de police dans les provinces</w:t>
      </w:r>
      <w:r w:rsidR="00456662" w:rsidRPr="00CD5DD1">
        <w:rPr>
          <w:lang w:val="fr-CA"/>
        </w:rPr>
        <w:t xml:space="preserve">. </w:t>
      </w:r>
      <w:r w:rsidR="00087198" w:rsidRPr="00CD5DD1">
        <w:rPr>
          <w:lang w:val="fr-CA"/>
        </w:rPr>
        <w:t xml:space="preserve">Les agents qui ne respectent pas la </w:t>
      </w:r>
      <w:r w:rsidR="00173CCD" w:rsidRPr="00CD5DD1">
        <w:rPr>
          <w:lang w:val="fr-CA"/>
        </w:rPr>
        <w:t>Circulaire</w:t>
      </w:r>
      <w:r w:rsidR="00087198" w:rsidRPr="00CD5DD1">
        <w:rPr>
          <w:lang w:val="fr-CA"/>
        </w:rPr>
        <w:t xml:space="preserve"> sur les normes d</w:t>
      </w:r>
      <w:r w:rsidR="009A3316">
        <w:rPr>
          <w:lang w:val="fr-CA"/>
        </w:rPr>
        <w:t>’</w:t>
      </w:r>
      <w:r w:rsidR="00087198" w:rsidRPr="00CD5DD1">
        <w:rPr>
          <w:lang w:val="fr-CA"/>
        </w:rPr>
        <w:t>intervention dans les manifestations publiques</w:t>
      </w:r>
      <w:r w:rsidR="0040534A" w:rsidRPr="00CD5DD1">
        <w:rPr>
          <w:lang w:val="fr-CA"/>
        </w:rPr>
        <w:t xml:space="preserve"> (c</w:t>
      </w:r>
      <w:r w:rsidR="00456662" w:rsidRPr="00CD5DD1">
        <w:rPr>
          <w:lang w:val="fr-CA"/>
        </w:rPr>
        <w:t>ircul</w:t>
      </w:r>
      <w:r w:rsidR="00087198" w:rsidRPr="00CD5DD1">
        <w:rPr>
          <w:lang w:val="fr-CA"/>
        </w:rPr>
        <w:t>aire</w:t>
      </w:r>
      <w:r w:rsidR="00456662" w:rsidRPr="00CD5DD1">
        <w:rPr>
          <w:lang w:val="fr-CA"/>
        </w:rPr>
        <w:t xml:space="preserve"> 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456662" w:rsidRPr="00CD5DD1">
        <w:rPr>
          <w:lang w:val="fr-CA"/>
        </w:rPr>
        <w:t xml:space="preserve">129/2004) </w:t>
      </w:r>
      <w:r w:rsidR="00087198" w:rsidRPr="00CD5DD1">
        <w:rPr>
          <w:lang w:val="fr-CA"/>
        </w:rPr>
        <w:t>sont poursuivis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90.</w:t>
      </w:r>
      <w:r w:rsidRPr="00CD5DD1">
        <w:rPr>
          <w:lang w:val="fr-CA"/>
        </w:rPr>
        <w:tab/>
      </w:r>
      <w:r w:rsidR="00087198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087198" w:rsidRPr="00CD5DD1">
        <w:rPr>
          <w:lang w:val="fr-CA"/>
        </w:rPr>
        <w:t>agissant de veiller à ce que le personnel de sécurité portant une tenue antiémeute puisse être identifié et dissuadé d</w:t>
      </w:r>
      <w:r w:rsidR="009A3316">
        <w:rPr>
          <w:lang w:val="fr-CA"/>
        </w:rPr>
        <w:t>’</w:t>
      </w:r>
      <w:r w:rsidR="00087198" w:rsidRPr="00CD5DD1">
        <w:rPr>
          <w:lang w:val="fr-CA"/>
        </w:rPr>
        <w:t>utiliser une force excessive</w:t>
      </w:r>
      <w:r w:rsidR="00BE25F2" w:rsidRPr="00CD5DD1">
        <w:rPr>
          <w:lang w:val="fr-CA"/>
        </w:rPr>
        <w:t>,</w:t>
      </w:r>
      <w:r w:rsidR="00087198" w:rsidRPr="00CD5DD1">
        <w:rPr>
          <w:lang w:val="fr-CA"/>
        </w:rPr>
        <w:t xml:space="preserve"> des numéros d</w:t>
      </w:r>
      <w:r w:rsidR="009A3316">
        <w:rPr>
          <w:lang w:val="fr-CA"/>
        </w:rPr>
        <w:t>’</w:t>
      </w:r>
      <w:r w:rsidR="00087198" w:rsidRPr="00CD5DD1">
        <w:rPr>
          <w:lang w:val="fr-CA"/>
        </w:rPr>
        <w:t>identité sont imprimés sur le</w:t>
      </w:r>
      <w:r w:rsidR="00FD37ED" w:rsidRPr="00CD5DD1">
        <w:rPr>
          <w:lang w:val="fr-CA"/>
        </w:rPr>
        <w:t>s</w:t>
      </w:r>
      <w:r w:rsidR="00087198" w:rsidRPr="00CD5DD1">
        <w:rPr>
          <w:lang w:val="fr-CA"/>
        </w:rPr>
        <w:t xml:space="preserve"> casque</w:t>
      </w:r>
      <w:r w:rsidR="00FD37ED" w:rsidRPr="00CD5DD1">
        <w:rPr>
          <w:lang w:val="fr-CA"/>
        </w:rPr>
        <w:t>s</w:t>
      </w:r>
      <w:r w:rsidR="00087198" w:rsidRPr="00CD5DD1">
        <w:rPr>
          <w:lang w:val="fr-CA"/>
        </w:rPr>
        <w:t xml:space="preserve"> depuis</w:t>
      </w:r>
      <w:r w:rsidR="00456662" w:rsidRPr="00CD5DD1">
        <w:rPr>
          <w:lang w:val="fr-CA"/>
        </w:rPr>
        <w:t xml:space="preserve"> 2009.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91.</w:t>
      </w:r>
      <w:r w:rsidRPr="00CD5DD1">
        <w:rPr>
          <w:lang w:val="fr-CA"/>
        </w:rPr>
        <w:tab/>
      </w:r>
      <w:r w:rsidR="00D63636" w:rsidRPr="00CD5DD1">
        <w:rPr>
          <w:lang w:val="fr-CA"/>
        </w:rPr>
        <w:t>Outre la saisine des tribunaux</w:t>
      </w:r>
      <w:r w:rsidR="00BE25F2" w:rsidRPr="00CD5DD1">
        <w:rPr>
          <w:lang w:val="fr-CA"/>
        </w:rPr>
        <w:t>,</w:t>
      </w:r>
      <w:r w:rsidR="00464A00" w:rsidRPr="00CD5DD1">
        <w:rPr>
          <w:lang w:val="fr-CA"/>
        </w:rPr>
        <w:t xml:space="preserve"> y compris </w:t>
      </w:r>
      <w:r w:rsidR="00A86403" w:rsidRPr="00CD5DD1">
        <w:rPr>
          <w:lang w:val="fr-CA"/>
        </w:rPr>
        <w:t>de l</w:t>
      </w:r>
      <w:r w:rsidR="00464A00" w:rsidRPr="00CD5DD1">
        <w:rPr>
          <w:lang w:val="fr-CA"/>
        </w:rPr>
        <w:t>a Cour européenne des droits de l</w:t>
      </w:r>
      <w:r w:rsidR="009A3316">
        <w:rPr>
          <w:lang w:val="fr-CA"/>
        </w:rPr>
        <w:t>’</w:t>
      </w:r>
      <w:r w:rsidR="00464A00" w:rsidRPr="00CD5DD1">
        <w:rPr>
          <w:lang w:val="fr-CA"/>
        </w:rPr>
        <w:t>homme</w:t>
      </w:r>
      <w:r w:rsidR="00BE25F2" w:rsidRPr="00CD5DD1">
        <w:rPr>
          <w:lang w:val="fr-CA"/>
        </w:rPr>
        <w:t>,</w:t>
      </w:r>
      <w:r w:rsidR="00464A00" w:rsidRPr="00CD5DD1">
        <w:rPr>
          <w:lang w:val="fr-CA"/>
        </w:rPr>
        <w:t xml:space="preserve"> </w:t>
      </w:r>
      <w:r w:rsidR="00A86403" w:rsidRPr="00CD5DD1">
        <w:rPr>
          <w:lang w:val="fr-CA"/>
        </w:rPr>
        <w:t xml:space="preserve">il existe </w:t>
      </w:r>
      <w:r w:rsidR="00464A00" w:rsidRPr="00CD5DD1">
        <w:rPr>
          <w:lang w:val="fr-CA"/>
        </w:rPr>
        <w:t xml:space="preserve">des voies </w:t>
      </w:r>
      <w:r w:rsidR="0011765B" w:rsidRPr="00CD5DD1">
        <w:rPr>
          <w:lang w:val="fr-CA"/>
        </w:rPr>
        <w:t xml:space="preserve">de recours </w:t>
      </w:r>
      <w:r w:rsidR="00464A00" w:rsidRPr="00CD5DD1">
        <w:rPr>
          <w:lang w:val="fr-CA"/>
        </w:rPr>
        <w:t>administrati</w:t>
      </w:r>
      <w:r w:rsidR="0011765B" w:rsidRPr="00CD5DD1">
        <w:rPr>
          <w:lang w:val="fr-CA"/>
        </w:rPr>
        <w:t>f</w:t>
      </w:r>
      <w:r w:rsidR="00464A00" w:rsidRPr="00CD5DD1">
        <w:rPr>
          <w:lang w:val="fr-CA"/>
        </w:rPr>
        <w:t xml:space="preserve"> et parlementaire contre les violations des droits fondamentaux</w:t>
      </w:r>
      <w:r w:rsidR="00BE25F2" w:rsidRPr="00CD5DD1">
        <w:rPr>
          <w:lang w:val="fr-CA"/>
        </w:rPr>
        <w:t>,</w:t>
      </w:r>
      <w:r w:rsidR="00464A00" w:rsidRPr="00CD5DD1">
        <w:rPr>
          <w:lang w:val="fr-CA"/>
        </w:rPr>
        <w:t xml:space="preserve"> notamment les actes de discrimination </w:t>
      </w:r>
      <w:r w:rsidR="00FD37ED" w:rsidRPr="00CD5DD1">
        <w:rPr>
          <w:lang w:val="fr-CA"/>
        </w:rPr>
        <w:t xml:space="preserve">commis </w:t>
      </w:r>
      <w:r w:rsidR="00464A00" w:rsidRPr="00CD5DD1">
        <w:rPr>
          <w:lang w:val="fr-CA"/>
        </w:rPr>
        <w:t xml:space="preserve">par </w:t>
      </w:r>
      <w:r w:rsidR="00FD37ED" w:rsidRPr="00CD5DD1">
        <w:rPr>
          <w:lang w:val="fr-CA"/>
        </w:rPr>
        <w:t>d</w:t>
      </w:r>
      <w:r w:rsidR="00464A00" w:rsidRPr="00CD5DD1">
        <w:rPr>
          <w:lang w:val="fr-CA"/>
        </w:rPr>
        <w:t>es agents de l</w:t>
      </w:r>
      <w:r w:rsidR="009A3316">
        <w:rPr>
          <w:lang w:val="fr-CA"/>
        </w:rPr>
        <w:t>’</w:t>
      </w:r>
      <w:r w:rsidR="00E90B32" w:rsidRPr="00CD5DD1">
        <w:rPr>
          <w:lang w:val="fr-CA"/>
        </w:rPr>
        <w:t>État</w:t>
      </w:r>
      <w:r w:rsidR="00464A00" w:rsidRPr="00CD5DD1">
        <w:rPr>
          <w:lang w:val="fr-CA"/>
        </w:rPr>
        <w:t xml:space="preserve"> ou des particuliers </w:t>
      </w:r>
      <w:r w:rsidR="00456662" w:rsidRPr="00CD5DD1">
        <w:rPr>
          <w:lang w:val="fr-CA"/>
        </w:rPr>
        <w:t>(</w:t>
      </w:r>
      <w:r w:rsidR="00464A00" w:rsidRPr="00CD5DD1">
        <w:rPr>
          <w:lang w:val="fr-CA"/>
        </w:rPr>
        <w:t xml:space="preserve">voir </w:t>
      </w:r>
      <w:r w:rsidR="00DF3062" w:rsidRPr="00CD5DD1">
        <w:rPr>
          <w:lang w:val="fr-CA"/>
        </w:rPr>
        <w:t>par</w:t>
      </w:r>
      <w:r w:rsidRPr="00CD5DD1">
        <w:rPr>
          <w:lang w:val="fr-CA"/>
        </w:rPr>
        <w:t>.</w:t>
      </w:r>
      <w:r w:rsidR="00DF3062" w:rsidRPr="00CD5DD1">
        <w:rPr>
          <w:lang w:val="fr-CA"/>
        </w:rPr>
        <w:t> </w:t>
      </w:r>
      <w:r w:rsidR="00456662" w:rsidRPr="00CD5DD1">
        <w:rPr>
          <w:lang w:val="fr-CA"/>
        </w:rPr>
        <w:t>1</w:t>
      </w:r>
      <w:r w:rsidR="003D227F" w:rsidRPr="00CD5DD1">
        <w:rPr>
          <w:lang w:val="fr-CA"/>
        </w:rPr>
        <w:t>82</w:t>
      </w:r>
      <w:r w:rsidR="005B4699" w:rsidRPr="00CD5DD1">
        <w:rPr>
          <w:lang w:val="fr-CA"/>
        </w:rPr>
        <w:t xml:space="preserve"> à </w:t>
      </w:r>
      <w:r w:rsidR="00456662" w:rsidRPr="00CD5DD1">
        <w:rPr>
          <w:lang w:val="fr-CA"/>
        </w:rPr>
        <w:t>1</w:t>
      </w:r>
      <w:r w:rsidR="003D227F" w:rsidRPr="00CD5DD1">
        <w:rPr>
          <w:lang w:val="fr-CA"/>
        </w:rPr>
        <w:t>87</w:t>
      </w:r>
      <w:r w:rsidR="00456662" w:rsidRPr="00CD5DD1">
        <w:rPr>
          <w:lang w:val="fr-CA"/>
        </w:rPr>
        <w:t>).</w:t>
      </w:r>
      <w:r w:rsidR="00976698" w:rsidRPr="00CD5DD1">
        <w:rPr>
          <w:lang w:val="fr-CA"/>
        </w:rPr>
        <w:t xml:space="preserve"> </w:t>
      </w:r>
      <w:r w:rsidR="00464A00" w:rsidRPr="00CD5DD1">
        <w:rPr>
          <w:lang w:val="fr-CA"/>
        </w:rPr>
        <w:t xml:space="preserve">Mesures prises pour </w:t>
      </w:r>
      <w:r w:rsidR="00FD37ED" w:rsidRPr="00CD5DD1">
        <w:rPr>
          <w:lang w:val="fr-CA"/>
        </w:rPr>
        <w:t>q</w:t>
      </w:r>
      <w:r w:rsidR="00464A00" w:rsidRPr="00CD5DD1">
        <w:rPr>
          <w:lang w:val="fr-CA"/>
        </w:rPr>
        <w:t xml:space="preserve">ue les non-ressortissants ne soient pas renvoyés dans un pays ou un </w:t>
      </w:r>
      <w:r w:rsidR="00FD37ED" w:rsidRPr="00CD5DD1">
        <w:rPr>
          <w:lang w:val="fr-CA"/>
        </w:rPr>
        <w:t>État</w:t>
      </w:r>
      <w:r w:rsidR="00464A00" w:rsidRPr="00CD5DD1">
        <w:rPr>
          <w:lang w:val="fr-CA"/>
        </w:rPr>
        <w:t xml:space="preserve"> dans lequel ils risquent d</w:t>
      </w:r>
      <w:r w:rsidR="009A3316">
        <w:rPr>
          <w:lang w:val="fr-CA"/>
        </w:rPr>
        <w:t>’</w:t>
      </w:r>
      <w:r w:rsidR="00464A00" w:rsidRPr="00CD5DD1">
        <w:rPr>
          <w:lang w:val="fr-CA"/>
        </w:rPr>
        <w:t>être victimes de graves violations des droits de l</w:t>
      </w:r>
      <w:r w:rsidR="009A3316">
        <w:rPr>
          <w:lang w:val="fr-CA"/>
        </w:rPr>
        <w:t>’</w:t>
      </w:r>
      <w:r w:rsidR="00464A00" w:rsidRPr="00CD5DD1">
        <w:rPr>
          <w:lang w:val="fr-CA"/>
        </w:rPr>
        <w:t>homme</w:t>
      </w:r>
      <w:r w:rsidR="00B61910" w:rsidRPr="00CD5DD1">
        <w:rPr>
          <w:lang w:val="fr-CA"/>
        </w:rPr>
        <w:t>: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92.</w:t>
      </w:r>
      <w:r w:rsidRPr="00CD5DD1">
        <w:rPr>
          <w:lang w:val="fr-CA"/>
        </w:rPr>
        <w:tab/>
      </w:r>
      <w:r w:rsidR="00FD37ED" w:rsidRPr="00CD5DD1">
        <w:rPr>
          <w:lang w:val="fr-CA"/>
        </w:rPr>
        <w:t>C</w:t>
      </w:r>
      <w:r w:rsidR="00464A00" w:rsidRPr="00CD5DD1">
        <w:rPr>
          <w:lang w:val="fr-CA"/>
        </w:rPr>
        <w:t>onformément à ses obligations découlant des instruments internationaux auxquels elle est partie</w:t>
      </w:r>
      <w:r w:rsidR="00BE25F2" w:rsidRPr="00CD5DD1">
        <w:rPr>
          <w:lang w:val="fr-CA"/>
        </w:rPr>
        <w:t>,</w:t>
      </w:r>
      <w:r w:rsidR="00FD37ED" w:rsidRPr="00CD5DD1">
        <w:rPr>
          <w:lang w:val="fr-CA"/>
        </w:rPr>
        <w:t xml:space="preserve"> la Turquie</w:t>
      </w:r>
      <w:r w:rsidR="00464A00" w:rsidRPr="00CD5DD1">
        <w:rPr>
          <w:lang w:val="fr-CA"/>
        </w:rPr>
        <w:t xml:space="preserve"> ne re</w:t>
      </w:r>
      <w:r w:rsidR="00FD37ED" w:rsidRPr="00CD5DD1">
        <w:rPr>
          <w:lang w:val="fr-CA"/>
        </w:rPr>
        <w:t>nvoie</w:t>
      </w:r>
      <w:r w:rsidR="00464A00" w:rsidRPr="00CD5DD1">
        <w:rPr>
          <w:lang w:val="fr-CA"/>
        </w:rPr>
        <w:t xml:space="preserve"> aucun demandeur d</w:t>
      </w:r>
      <w:r w:rsidR="009A3316">
        <w:rPr>
          <w:lang w:val="fr-CA"/>
        </w:rPr>
        <w:t>’</w:t>
      </w:r>
      <w:r w:rsidR="00464A00" w:rsidRPr="00CD5DD1">
        <w:rPr>
          <w:lang w:val="fr-CA"/>
        </w:rPr>
        <w:t xml:space="preserve">asile </w:t>
      </w:r>
      <w:r w:rsidR="00FD37ED" w:rsidRPr="00CD5DD1">
        <w:rPr>
          <w:lang w:val="fr-CA"/>
        </w:rPr>
        <w:t>vers</w:t>
      </w:r>
      <w:r w:rsidR="00464A00" w:rsidRPr="00CD5DD1">
        <w:rPr>
          <w:lang w:val="fr-CA"/>
        </w:rPr>
        <w:t xml:space="preserve"> un</w:t>
      </w:r>
      <w:r w:rsidR="00F204F3" w:rsidRPr="00CD5DD1">
        <w:rPr>
          <w:lang w:val="fr-CA"/>
        </w:rPr>
        <w:t xml:space="preserve"> </w:t>
      </w:r>
      <w:r w:rsidR="00464A00" w:rsidRPr="00CD5DD1">
        <w:rPr>
          <w:lang w:val="fr-CA"/>
        </w:rPr>
        <w:t xml:space="preserve">pays ou un </w:t>
      </w:r>
      <w:r w:rsidR="00FD37ED" w:rsidRPr="00CD5DD1">
        <w:rPr>
          <w:lang w:val="fr-CA"/>
        </w:rPr>
        <w:t>État</w:t>
      </w:r>
      <w:r w:rsidR="00464A00" w:rsidRPr="00CD5DD1">
        <w:rPr>
          <w:lang w:val="fr-CA"/>
        </w:rPr>
        <w:t xml:space="preserve"> dans lequel</w:t>
      </w:r>
      <w:r w:rsidR="00F204F3" w:rsidRPr="00CD5DD1">
        <w:rPr>
          <w:lang w:val="fr-CA"/>
        </w:rPr>
        <w:t xml:space="preserve"> il </w:t>
      </w:r>
      <w:r w:rsidR="00FD37ED" w:rsidRPr="00CD5DD1">
        <w:rPr>
          <w:lang w:val="fr-CA"/>
        </w:rPr>
        <w:t>risque d</w:t>
      </w:r>
      <w:r w:rsidR="009A3316">
        <w:rPr>
          <w:lang w:val="fr-CA"/>
        </w:rPr>
        <w:t>’</w:t>
      </w:r>
      <w:r w:rsidR="00FD37ED" w:rsidRPr="00CD5DD1">
        <w:rPr>
          <w:lang w:val="fr-CA"/>
        </w:rPr>
        <w:t>être persécuté</w:t>
      </w:r>
      <w:r w:rsidR="00464A00" w:rsidRPr="00CD5DD1">
        <w:rPr>
          <w:lang w:val="fr-CA"/>
        </w:rPr>
        <w:t xml:space="preserve"> et </w:t>
      </w:r>
      <w:r w:rsidR="00F204F3" w:rsidRPr="00CD5DD1">
        <w:rPr>
          <w:lang w:val="fr-CA"/>
        </w:rPr>
        <w:t xml:space="preserve">respecte avec diligence le principe de </w:t>
      </w:r>
      <w:r w:rsidR="00456662" w:rsidRPr="00CD5DD1">
        <w:rPr>
          <w:lang w:val="fr-CA"/>
        </w:rPr>
        <w:t>non-refoulement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F204F3" w:rsidRPr="00CD5DD1">
        <w:rPr>
          <w:lang w:val="fr-CA"/>
        </w:rPr>
        <w:t xml:space="preserve">conformément à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33 </w:t>
      </w:r>
      <w:r w:rsidR="00F204F3" w:rsidRPr="00CD5DD1">
        <w:rPr>
          <w:lang w:val="fr-CA"/>
        </w:rPr>
        <w:t xml:space="preserve">de la Convention </w:t>
      </w:r>
      <w:r w:rsidR="00275E4A" w:rsidRPr="00CD5DD1">
        <w:rPr>
          <w:lang w:val="fr-CA"/>
        </w:rPr>
        <w:t xml:space="preserve">de 1951 </w:t>
      </w:r>
      <w:r w:rsidR="00F204F3" w:rsidRPr="00CD5DD1">
        <w:rPr>
          <w:lang w:val="fr-CA"/>
        </w:rPr>
        <w:t>relative au statut des réfugiés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93.</w:t>
      </w:r>
      <w:r w:rsidRPr="00CD5DD1">
        <w:rPr>
          <w:lang w:val="fr-CA"/>
        </w:rPr>
        <w:tab/>
      </w:r>
      <w:r w:rsidR="00F204F3" w:rsidRPr="00CD5DD1">
        <w:rPr>
          <w:lang w:val="fr-CA"/>
        </w:rPr>
        <w:t>Les demandeurs d</w:t>
      </w:r>
      <w:r w:rsidR="009A3316">
        <w:rPr>
          <w:lang w:val="fr-CA"/>
        </w:rPr>
        <w:t>’</w:t>
      </w:r>
      <w:r w:rsidR="00F204F3" w:rsidRPr="00CD5DD1">
        <w:rPr>
          <w:lang w:val="fr-CA"/>
        </w:rPr>
        <w:t>asile auxquels le statut de réfugié n</w:t>
      </w:r>
      <w:r w:rsidR="009A3316">
        <w:rPr>
          <w:lang w:val="fr-CA"/>
        </w:rPr>
        <w:t>’</w:t>
      </w:r>
      <w:r w:rsidR="00F204F3" w:rsidRPr="00CD5DD1">
        <w:rPr>
          <w:lang w:val="fr-CA"/>
        </w:rPr>
        <w:t xml:space="preserve">est pas accordé mais qui </w:t>
      </w:r>
      <w:r w:rsidR="00B44AF0" w:rsidRPr="00CD5DD1">
        <w:rPr>
          <w:lang w:val="fr-CA"/>
        </w:rPr>
        <w:t>risquent</w:t>
      </w:r>
      <w:r w:rsidR="00F204F3" w:rsidRPr="00CD5DD1">
        <w:rPr>
          <w:lang w:val="fr-CA"/>
        </w:rPr>
        <w:t xml:space="preserve"> la peine de mort</w:t>
      </w:r>
      <w:r w:rsidR="00BE25F2" w:rsidRPr="00CD5DD1">
        <w:rPr>
          <w:lang w:val="fr-CA"/>
        </w:rPr>
        <w:t>,</w:t>
      </w:r>
      <w:r w:rsidR="00F204F3" w:rsidRPr="00CD5DD1">
        <w:rPr>
          <w:lang w:val="fr-CA"/>
        </w:rPr>
        <w:t xml:space="preserve"> la torture ou un</w:t>
      </w:r>
      <w:r w:rsidR="006C2793" w:rsidRPr="00CD5DD1">
        <w:rPr>
          <w:lang w:val="fr-CA"/>
        </w:rPr>
        <w:t>e peine ou un</w:t>
      </w:r>
      <w:r w:rsidR="00F204F3" w:rsidRPr="00CD5DD1">
        <w:rPr>
          <w:lang w:val="fr-CA"/>
        </w:rPr>
        <w:t xml:space="preserve"> traiteme</w:t>
      </w:r>
      <w:r w:rsidR="006C2793" w:rsidRPr="00CD5DD1">
        <w:rPr>
          <w:lang w:val="fr-CA"/>
        </w:rPr>
        <w:t>nt</w:t>
      </w:r>
      <w:r w:rsidR="00F204F3" w:rsidRPr="00CD5DD1">
        <w:rPr>
          <w:lang w:val="fr-CA"/>
        </w:rPr>
        <w:t xml:space="preserve"> inhumain ou dégradant</w:t>
      </w:r>
      <w:r w:rsidR="00BE25F2" w:rsidRPr="00CD5DD1">
        <w:rPr>
          <w:lang w:val="fr-CA"/>
        </w:rPr>
        <w:t>,</w:t>
      </w:r>
      <w:r w:rsidR="00F204F3" w:rsidRPr="00CD5DD1">
        <w:rPr>
          <w:lang w:val="fr-CA"/>
        </w:rPr>
        <w:t xml:space="preserve"> ou </w:t>
      </w:r>
      <w:r w:rsidR="00275E4A" w:rsidRPr="00CD5DD1">
        <w:rPr>
          <w:lang w:val="fr-CA"/>
        </w:rPr>
        <w:t>ceux</w:t>
      </w:r>
      <w:r w:rsidR="00F204F3" w:rsidRPr="00CD5DD1">
        <w:rPr>
          <w:lang w:val="fr-CA"/>
        </w:rPr>
        <w:t xml:space="preserve"> dont le pays d</w:t>
      </w:r>
      <w:r w:rsidR="009A3316">
        <w:rPr>
          <w:lang w:val="fr-CA"/>
        </w:rPr>
        <w:t>’</w:t>
      </w:r>
      <w:r w:rsidR="00F204F3" w:rsidRPr="00CD5DD1">
        <w:rPr>
          <w:lang w:val="fr-CA"/>
        </w:rPr>
        <w:t xml:space="preserve">origine </w:t>
      </w:r>
      <w:r w:rsidR="006C2793" w:rsidRPr="00CD5DD1">
        <w:rPr>
          <w:lang w:val="fr-CA"/>
        </w:rPr>
        <w:t xml:space="preserve">présente une menace grave et personnelle contre </w:t>
      </w:r>
      <w:r w:rsidR="00C75692" w:rsidRPr="00CD5DD1">
        <w:rPr>
          <w:lang w:val="fr-CA"/>
        </w:rPr>
        <w:t>les civils</w:t>
      </w:r>
      <w:r w:rsidR="006C2793" w:rsidRPr="00CD5DD1">
        <w:rPr>
          <w:lang w:val="fr-CA"/>
        </w:rPr>
        <w:t xml:space="preserve"> en raison d</w:t>
      </w:r>
      <w:r w:rsidR="009A3316">
        <w:rPr>
          <w:lang w:val="fr-CA"/>
        </w:rPr>
        <w:t>’</w:t>
      </w:r>
      <w:r w:rsidR="00C75692" w:rsidRPr="00CD5DD1">
        <w:rPr>
          <w:lang w:val="fr-CA"/>
        </w:rPr>
        <w:t>actes de violence aveugle</w:t>
      </w:r>
      <w:r w:rsidR="006C2793" w:rsidRPr="00CD5DD1">
        <w:rPr>
          <w:lang w:val="fr-CA"/>
        </w:rPr>
        <w:t xml:space="preserve"> </w:t>
      </w:r>
      <w:r w:rsidR="00C75692" w:rsidRPr="00CD5DD1">
        <w:rPr>
          <w:lang w:val="fr-CA"/>
        </w:rPr>
        <w:t>dus à</w:t>
      </w:r>
      <w:r w:rsidR="006C2793" w:rsidRPr="00CD5DD1">
        <w:rPr>
          <w:lang w:val="fr-CA"/>
        </w:rPr>
        <w:t xml:space="preserve"> conflit armé international ou interne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F204F3" w:rsidRPr="00CD5DD1">
        <w:rPr>
          <w:lang w:val="fr-CA"/>
        </w:rPr>
        <w:t>ne sont pas expulsés</w:t>
      </w:r>
      <w:r w:rsidR="00B61910" w:rsidRPr="00CD5DD1">
        <w:rPr>
          <w:lang w:val="fr-CA"/>
        </w:rPr>
        <w:t>;</w:t>
      </w:r>
      <w:r w:rsidR="00F204F3" w:rsidRPr="00CD5DD1">
        <w:rPr>
          <w:lang w:val="fr-CA"/>
        </w:rPr>
        <w:t xml:space="preserve"> ils sont autorisés à séjourner temporairement en Turquie au b</w:t>
      </w:r>
      <w:r w:rsidR="00275E4A" w:rsidRPr="00CD5DD1">
        <w:rPr>
          <w:lang w:val="fr-CA"/>
        </w:rPr>
        <w:t xml:space="preserve">énéfice </w:t>
      </w:r>
      <w:r w:rsidR="00F204F3" w:rsidRPr="00CD5DD1">
        <w:rPr>
          <w:lang w:val="fr-CA"/>
        </w:rPr>
        <w:t>de la protection subsidiaire et de la prote</w:t>
      </w:r>
      <w:r w:rsidR="00275E4A" w:rsidRPr="00CD5DD1">
        <w:rPr>
          <w:lang w:val="fr-CA"/>
        </w:rPr>
        <w:t>ction pour raisons humanitaires</w:t>
      </w:r>
      <w:r w:rsidR="00456662" w:rsidRPr="00CD5DD1">
        <w:rPr>
          <w:lang w:val="fr-CA"/>
        </w:rPr>
        <w:t>.</w:t>
      </w:r>
      <w:r w:rsidR="00976698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94.</w:t>
      </w:r>
      <w:r w:rsidRPr="00CD5DD1">
        <w:rPr>
          <w:lang w:val="fr-CA"/>
        </w:rPr>
        <w:tab/>
      </w:r>
      <w:r w:rsidR="00F204F3" w:rsidRPr="00CD5DD1">
        <w:rPr>
          <w:lang w:val="fr-CA"/>
        </w:rPr>
        <w:t xml:space="preserve">Dans le même </w:t>
      </w:r>
      <w:r w:rsidR="00275E4A" w:rsidRPr="00CD5DD1">
        <w:rPr>
          <w:lang w:val="fr-CA"/>
        </w:rPr>
        <w:t>esprit</w:t>
      </w:r>
      <w:r w:rsidR="00BE25F2" w:rsidRPr="00CD5DD1">
        <w:rPr>
          <w:lang w:val="fr-CA"/>
        </w:rPr>
        <w:t>,</w:t>
      </w:r>
      <w:r w:rsidR="00F204F3" w:rsidRPr="00CD5DD1">
        <w:rPr>
          <w:lang w:val="fr-CA"/>
        </w:rPr>
        <w:t xml:space="preserve"> avant d</w:t>
      </w:r>
      <w:r w:rsidR="009A3316">
        <w:rPr>
          <w:lang w:val="fr-CA"/>
        </w:rPr>
        <w:t>’</w:t>
      </w:r>
      <w:r w:rsidR="00F204F3" w:rsidRPr="00CD5DD1">
        <w:rPr>
          <w:lang w:val="fr-CA"/>
        </w:rPr>
        <w:t xml:space="preserve">expulser des personnes </w:t>
      </w:r>
      <w:r w:rsidR="00C75692" w:rsidRPr="00CD5DD1">
        <w:rPr>
          <w:lang w:val="fr-CA"/>
        </w:rPr>
        <w:t>n</w:t>
      </w:r>
      <w:r w:rsidR="009A3316">
        <w:rPr>
          <w:lang w:val="fr-CA"/>
        </w:rPr>
        <w:t>’</w:t>
      </w:r>
      <w:r w:rsidR="00275E4A" w:rsidRPr="00CD5DD1">
        <w:rPr>
          <w:lang w:val="fr-CA"/>
        </w:rPr>
        <w:t xml:space="preserve">ayant </w:t>
      </w:r>
      <w:r w:rsidR="00C75692" w:rsidRPr="00CD5DD1">
        <w:rPr>
          <w:lang w:val="fr-CA"/>
        </w:rPr>
        <w:t xml:space="preserve">pas </w:t>
      </w:r>
      <w:r w:rsidR="00F204F3" w:rsidRPr="00CD5DD1">
        <w:rPr>
          <w:lang w:val="fr-CA"/>
        </w:rPr>
        <w:t>demandé l</w:t>
      </w:r>
      <w:r w:rsidR="009A3316">
        <w:rPr>
          <w:lang w:val="fr-CA"/>
        </w:rPr>
        <w:t>’</w:t>
      </w:r>
      <w:r w:rsidR="00F204F3" w:rsidRPr="00CD5DD1">
        <w:rPr>
          <w:lang w:val="fr-CA"/>
        </w:rPr>
        <w:t>asile et interpel</w:t>
      </w:r>
      <w:r w:rsidR="00275E4A" w:rsidRPr="00CD5DD1">
        <w:rPr>
          <w:lang w:val="fr-CA"/>
        </w:rPr>
        <w:t>l</w:t>
      </w:r>
      <w:r w:rsidR="00F204F3" w:rsidRPr="00CD5DD1">
        <w:rPr>
          <w:lang w:val="fr-CA"/>
        </w:rPr>
        <w:t>é</w:t>
      </w:r>
      <w:r w:rsidR="00275E4A" w:rsidRPr="00CD5DD1">
        <w:rPr>
          <w:lang w:val="fr-CA"/>
        </w:rPr>
        <w:t>e</w:t>
      </w:r>
      <w:r w:rsidR="00F204F3" w:rsidRPr="00CD5DD1">
        <w:rPr>
          <w:lang w:val="fr-CA"/>
        </w:rPr>
        <w:t>s en tant que migrants clandestins</w:t>
      </w:r>
      <w:r w:rsidR="00BE25F2" w:rsidRPr="00CD5DD1">
        <w:rPr>
          <w:lang w:val="fr-CA"/>
        </w:rPr>
        <w:t>,</w:t>
      </w:r>
      <w:r w:rsidR="00F204F3" w:rsidRPr="00CD5DD1">
        <w:rPr>
          <w:lang w:val="fr-CA"/>
        </w:rPr>
        <w:t xml:space="preserve"> une enquête sera menée sur le pays d</w:t>
      </w:r>
      <w:r w:rsidR="009A3316">
        <w:rPr>
          <w:lang w:val="fr-CA"/>
        </w:rPr>
        <w:t>’</w:t>
      </w:r>
      <w:r w:rsidR="00F204F3" w:rsidRPr="00CD5DD1">
        <w:rPr>
          <w:lang w:val="fr-CA"/>
        </w:rPr>
        <w:t xml:space="preserve">origine et </w:t>
      </w:r>
      <w:r w:rsidR="00275E4A" w:rsidRPr="00CD5DD1">
        <w:rPr>
          <w:lang w:val="fr-CA"/>
        </w:rPr>
        <w:t>elles</w:t>
      </w:r>
      <w:r w:rsidR="00F204F3" w:rsidRPr="00CD5DD1">
        <w:rPr>
          <w:lang w:val="fr-CA"/>
        </w:rPr>
        <w:t xml:space="preserve"> ne ser</w:t>
      </w:r>
      <w:r w:rsidR="00275E4A" w:rsidRPr="00CD5DD1">
        <w:rPr>
          <w:lang w:val="fr-CA"/>
        </w:rPr>
        <w:t>ont</w:t>
      </w:r>
      <w:r w:rsidR="00F204F3" w:rsidRPr="00CD5DD1">
        <w:rPr>
          <w:lang w:val="fr-CA"/>
        </w:rPr>
        <w:t xml:space="preserve"> pas refoulé</w:t>
      </w:r>
      <w:r w:rsidR="00275E4A" w:rsidRPr="00CD5DD1">
        <w:rPr>
          <w:lang w:val="fr-CA"/>
        </w:rPr>
        <w:t>es</w:t>
      </w:r>
      <w:r w:rsidR="00F204F3" w:rsidRPr="00CD5DD1">
        <w:rPr>
          <w:lang w:val="fr-CA"/>
        </w:rPr>
        <w:t xml:space="preserve"> ou expulsé</w:t>
      </w:r>
      <w:r w:rsidR="00275E4A" w:rsidRPr="00CD5DD1">
        <w:rPr>
          <w:lang w:val="fr-CA"/>
        </w:rPr>
        <w:t>es</w:t>
      </w:r>
      <w:r w:rsidR="00F204F3" w:rsidRPr="00CD5DD1">
        <w:rPr>
          <w:lang w:val="fr-CA"/>
        </w:rPr>
        <w:t xml:space="preserve"> s</w:t>
      </w:r>
      <w:r w:rsidR="00275E4A" w:rsidRPr="00CD5DD1">
        <w:rPr>
          <w:lang w:val="fr-CA"/>
        </w:rPr>
        <w:t>i elles</w:t>
      </w:r>
      <w:r w:rsidR="00F204F3" w:rsidRPr="00CD5DD1">
        <w:rPr>
          <w:lang w:val="fr-CA"/>
        </w:rPr>
        <w:t xml:space="preserve"> y risque</w:t>
      </w:r>
      <w:r w:rsidR="00275E4A" w:rsidRPr="00CD5DD1">
        <w:rPr>
          <w:lang w:val="fr-CA"/>
        </w:rPr>
        <w:t>nt</w:t>
      </w:r>
      <w:r w:rsidR="00F204F3" w:rsidRPr="00CD5DD1">
        <w:rPr>
          <w:lang w:val="fr-CA"/>
        </w:rPr>
        <w:t xml:space="preserve"> la peine de mort</w:t>
      </w:r>
      <w:r w:rsidR="00BE25F2" w:rsidRPr="00CD5DD1">
        <w:rPr>
          <w:lang w:val="fr-CA"/>
        </w:rPr>
        <w:t>,</w:t>
      </w:r>
      <w:r w:rsidR="00F204F3" w:rsidRPr="00CD5DD1">
        <w:rPr>
          <w:lang w:val="fr-CA"/>
        </w:rPr>
        <w:t xml:space="preserve"> la torture ou un</w:t>
      </w:r>
      <w:r w:rsidR="006C2793" w:rsidRPr="00CD5DD1">
        <w:rPr>
          <w:lang w:val="fr-CA"/>
        </w:rPr>
        <w:t>e peine ou un</w:t>
      </w:r>
      <w:r w:rsidR="00F204F3" w:rsidRPr="00CD5DD1">
        <w:rPr>
          <w:lang w:val="fr-CA"/>
        </w:rPr>
        <w:t xml:space="preserve"> traitement inhumain ou dégradant</w:t>
      </w:r>
      <w:r w:rsidR="00BE25F2" w:rsidRPr="00CD5DD1">
        <w:rPr>
          <w:lang w:val="fr-CA"/>
        </w:rPr>
        <w:t>,</w:t>
      </w:r>
      <w:r w:rsidR="00F204F3" w:rsidRPr="00CD5DD1">
        <w:rPr>
          <w:lang w:val="fr-CA"/>
        </w:rPr>
        <w:t xml:space="preserve"> ou </w:t>
      </w:r>
      <w:r w:rsidR="006C2793" w:rsidRPr="00CD5DD1">
        <w:rPr>
          <w:lang w:val="fr-CA"/>
        </w:rPr>
        <w:t xml:space="preserve">en cas de menace grave et personnelle contre </w:t>
      </w:r>
      <w:r w:rsidR="00C75692" w:rsidRPr="00CD5DD1">
        <w:rPr>
          <w:lang w:val="fr-CA"/>
        </w:rPr>
        <w:t>les</w:t>
      </w:r>
      <w:r w:rsidR="006C2793" w:rsidRPr="00CD5DD1">
        <w:rPr>
          <w:lang w:val="fr-CA"/>
        </w:rPr>
        <w:t xml:space="preserve"> civil</w:t>
      </w:r>
      <w:r w:rsidR="00C75692" w:rsidRPr="00CD5DD1">
        <w:rPr>
          <w:lang w:val="fr-CA"/>
        </w:rPr>
        <w:t>s en raison d</w:t>
      </w:r>
      <w:r w:rsidR="009A3316">
        <w:rPr>
          <w:lang w:val="fr-CA"/>
        </w:rPr>
        <w:t>’</w:t>
      </w:r>
      <w:r w:rsidR="00C75692" w:rsidRPr="00CD5DD1">
        <w:rPr>
          <w:lang w:val="fr-CA"/>
        </w:rPr>
        <w:t>actes de</w:t>
      </w:r>
      <w:r w:rsidR="006C2793" w:rsidRPr="00CD5DD1">
        <w:rPr>
          <w:lang w:val="fr-CA"/>
        </w:rPr>
        <w:t xml:space="preserve"> violence</w:t>
      </w:r>
      <w:r w:rsidR="00C75692" w:rsidRPr="00CD5DD1">
        <w:rPr>
          <w:lang w:val="fr-CA"/>
        </w:rPr>
        <w:t xml:space="preserve"> aveugle dus à un</w:t>
      </w:r>
      <w:r w:rsidR="006C2793" w:rsidRPr="00CD5DD1">
        <w:rPr>
          <w:lang w:val="fr-CA"/>
        </w:rPr>
        <w:t xml:space="preserve"> conflit armé international ou interne dans le pays d</w:t>
      </w:r>
      <w:r w:rsidR="009A3316">
        <w:rPr>
          <w:lang w:val="fr-CA"/>
        </w:rPr>
        <w:t>’</w:t>
      </w:r>
      <w:r w:rsidR="006C2793" w:rsidRPr="00CD5DD1">
        <w:rPr>
          <w:lang w:val="fr-CA"/>
        </w:rPr>
        <w:t>origine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95.</w:t>
      </w:r>
      <w:r w:rsidRPr="00CD5DD1">
        <w:rPr>
          <w:lang w:val="fr-CA"/>
        </w:rPr>
        <w:tab/>
      </w:r>
      <w:r w:rsidR="006C2793" w:rsidRPr="00CD5DD1">
        <w:rPr>
          <w:lang w:val="fr-CA"/>
        </w:rPr>
        <w:t>Les demandeurs d</w:t>
      </w:r>
      <w:r w:rsidR="009A3316">
        <w:rPr>
          <w:lang w:val="fr-CA"/>
        </w:rPr>
        <w:t>’</w:t>
      </w:r>
      <w:r w:rsidR="006C2793" w:rsidRPr="00CD5DD1">
        <w:rPr>
          <w:lang w:val="fr-CA"/>
        </w:rPr>
        <w:t xml:space="preserve">asile peuvent </w:t>
      </w:r>
      <w:r w:rsidR="00920ED6" w:rsidRPr="00CD5DD1">
        <w:rPr>
          <w:lang w:val="fr-CA"/>
        </w:rPr>
        <w:t>introduire</w:t>
      </w:r>
      <w:r w:rsidR="006C2793" w:rsidRPr="00CD5DD1">
        <w:rPr>
          <w:lang w:val="fr-CA"/>
        </w:rPr>
        <w:t xml:space="preserve"> un recours contre les procédures engagées par les autorités turques devant les tribunaux administratifs et la Cour européenne des droits de l</w:t>
      </w:r>
      <w:r w:rsidR="009A3316">
        <w:rPr>
          <w:lang w:val="fr-CA"/>
        </w:rPr>
        <w:t>’</w:t>
      </w:r>
      <w:r w:rsidR="006C2793" w:rsidRPr="00CD5DD1">
        <w:rPr>
          <w:lang w:val="fr-CA"/>
        </w:rPr>
        <w:t>homme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9B2E36">
      <w:pPr>
        <w:pStyle w:val="SingleTxtG"/>
        <w:keepNext/>
        <w:rPr>
          <w:lang w:val="fr-CA"/>
        </w:rPr>
      </w:pPr>
      <w:r w:rsidRPr="00CD5DD1">
        <w:rPr>
          <w:lang w:val="fr-CA"/>
        </w:rPr>
        <w:t>96.</w:t>
      </w:r>
      <w:r w:rsidRPr="00CD5DD1">
        <w:rPr>
          <w:lang w:val="fr-CA"/>
        </w:rPr>
        <w:tab/>
      </w:r>
      <w:r w:rsidR="006C2793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6C2793" w:rsidRPr="00CD5DD1">
        <w:rPr>
          <w:lang w:val="fr-CA"/>
        </w:rPr>
        <w:t>agissant du</w:t>
      </w:r>
      <w:r w:rsidR="00456662" w:rsidRPr="00CD5DD1">
        <w:rPr>
          <w:lang w:val="fr-CA"/>
        </w:rPr>
        <w:t xml:space="preserve"> </w:t>
      </w:r>
      <w:r w:rsidR="00C4589E" w:rsidRPr="00CD5DD1">
        <w:rPr>
          <w:lang w:val="fr-CA"/>
        </w:rPr>
        <w:t>paragraphe </w:t>
      </w:r>
      <w:r w:rsidR="00456662" w:rsidRPr="00CD5DD1">
        <w:rPr>
          <w:lang w:val="fr-CA"/>
        </w:rPr>
        <w:t xml:space="preserve">15 </w:t>
      </w:r>
      <w:r w:rsidR="00903FAF" w:rsidRPr="00CD5DD1">
        <w:rPr>
          <w:lang w:val="fr-CA"/>
        </w:rPr>
        <w:t>des Observations</w:t>
      </w:r>
      <w:r w:rsidR="00F92906" w:rsidRPr="00CD5DD1">
        <w:rPr>
          <w:lang w:val="fr-CA"/>
        </w:rPr>
        <w:t xml:space="preserve"> finales</w:t>
      </w:r>
      <w:r w:rsidR="00456662" w:rsidRPr="00CD5DD1">
        <w:rPr>
          <w:lang w:val="fr-CA"/>
        </w:rPr>
        <w:t xml:space="preserve"> </w:t>
      </w:r>
      <w:r w:rsidR="00F92906" w:rsidRPr="00CD5DD1">
        <w:rPr>
          <w:lang w:val="fr-CA"/>
        </w:rPr>
        <w:t>du Comité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6C2793" w:rsidRPr="00CD5DD1">
        <w:rPr>
          <w:lang w:val="fr-CA"/>
        </w:rPr>
        <w:t>les circonstances dans lesquelles la suppression de la limit</w:t>
      </w:r>
      <w:r w:rsidR="00275E4A" w:rsidRPr="00CD5DD1">
        <w:rPr>
          <w:lang w:val="fr-CA"/>
        </w:rPr>
        <w:t>e</w:t>
      </w:r>
      <w:r w:rsidR="006C2793" w:rsidRPr="00CD5DD1">
        <w:rPr>
          <w:lang w:val="fr-CA"/>
        </w:rPr>
        <w:t xml:space="preserve"> géographique à l</w:t>
      </w:r>
      <w:r w:rsidR="009A3316">
        <w:rPr>
          <w:lang w:val="fr-CA"/>
        </w:rPr>
        <w:t>’</w:t>
      </w:r>
      <w:r w:rsidR="006C2793" w:rsidRPr="00CD5DD1">
        <w:rPr>
          <w:lang w:val="fr-CA"/>
        </w:rPr>
        <w:t>application de la Convention de</w:t>
      </w:r>
      <w:r w:rsidR="0040534A" w:rsidRPr="00CD5DD1">
        <w:rPr>
          <w:lang w:val="fr-CA"/>
        </w:rPr>
        <w:t> </w:t>
      </w:r>
      <w:r w:rsidR="00456662" w:rsidRPr="00CD5DD1">
        <w:rPr>
          <w:lang w:val="fr-CA"/>
        </w:rPr>
        <w:t xml:space="preserve">1951 </w:t>
      </w:r>
      <w:r w:rsidR="006C2793" w:rsidRPr="00CD5DD1">
        <w:rPr>
          <w:lang w:val="fr-CA"/>
        </w:rPr>
        <w:t>relative au statut des réfugiés</w:t>
      </w:r>
      <w:r w:rsidR="00456662" w:rsidRPr="00CD5DD1">
        <w:rPr>
          <w:lang w:val="fr-CA"/>
        </w:rPr>
        <w:t xml:space="preserve"> </w:t>
      </w:r>
      <w:r w:rsidR="006C2793" w:rsidRPr="00CD5DD1">
        <w:rPr>
          <w:lang w:val="fr-CA"/>
        </w:rPr>
        <w:t>peut être envisagée sont énoncée</w:t>
      </w:r>
      <w:r w:rsidR="00577493" w:rsidRPr="00CD5DD1">
        <w:rPr>
          <w:lang w:val="fr-CA"/>
        </w:rPr>
        <w:t>s</w:t>
      </w:r>
      <w:r w:rsidR="006C2793" w:rsidRPr="00CD5DD1">
        <w:rPr>
          <w:lang w:val="fr-CA"/>
        </w:rPr>
        <w:t xml:space="preserve"> clairement dans le plan d</w:t>
      </w:r>
      <w:r w:rsidR="009A3316">
        <w:rPr>
          <w:lang w:val="fr-CA"/>
        </w:rPr>
        <w:t>’</w:t>
      </w:r>
      <w:r w:rsidR="006C2793" w:rsidRPr="00CD5DD1">
        <w:rPr>
          <w:lang w:val="fr-CA"/>
        </w:rPr>
        <w:t>action national de</w:t>
      </w:r>
      <w:r w:rsidR="00456662" w:rsidRPr="00CD5DD1">
        <w:rPr>
          <w:lang w:val="fr-CA"/>
        </w:rPr>
        <w:t xml:space="preserve"> 2005 </w:t>
      </w:r>
      <w:r w:rsidR="006C2793" w:rsidRPr="00CD5DD1">
        <w:rPr>
          <w:lang w:val="fr-CA"/>
        </w:rPr>
        <w:t>sur l</w:t>
      </w:r>
      <w:r w:rsidR="009A3316">
        <w:rPr>
          <w:lang w:val="fr-CA"/>
        </w:rPr>
        <w:t>’</w:t>
      </w:r>
      <w:r w:rsidR="006C2793" w:rsidRPr="00CD5DD1">
        <w:rPr>
          <w:lang w:val="fr-CA"/>
        </w:rPr>
        <w:t>asile et l</w:t>
      </w:r>
      <w:r w:rsidR="009A3316">
        <w:rPr>
          <w:lang w:val="fr-CA"/>
        </w:rPr>
        <w:t>’</w:t>
      </w:r>
      <w:r w:rsidR="006C2793" w:rsidRPr="00CD5DD1">
        <w:rPr>
          <w:lang w:val="fr-CA"/>
        </w:rPr>
        <w:t>immigration</w:t>
      </w:r>
      <w:r w:rsidR="00456662" w:rsidRPr="00CD5DD1">
        <w:rPr>
          <w:lang w:val="fr-CA"/>
        </w:rPr>
        <w:t xml:space="preserve">: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577493" w:rsidRPr="00CD5DD1">
        <w:rPr>
          <w:lang w:val="fr-CA"/>
        </w:rPr>
        <w:t>Cette mesure ne doit pas provoquer un afflux de réfugiés en provenance de l</w:t>
      </w:r>
      <w:r w:rsidR="009A3316">
        <w:rPr>
          <w:lang w:val="fr-CA"/>
        </w:rPr>
        <w:t>’</w:t>
      </w:r>
      <w:r w:rsidR="00577493" w:rsidRPr="00CD5DD1">
        <w:rPr>
          <w:lang w:val="fr-CA"/>
        </w:rPr>
        <w:t>Est</w:t>
      </w:r>
      <w:r w:rsidR="00EB041D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577493" w:rsidRPr="00CD5DD1">
        <w:rPr>
          <w:lang w:val="fr-CA"/>
        </w:rPr>
        <w:t>Les modifications législatives et les investissements dans les infrastructure</w:t>
      </w:r>
      <w:r w:rsidR="00275E4A" w:rsidRPr="00CD5DD1">
        <w:rPr>
          <w:lang w:val="fr-CA"/>
        </w:rPr>
        <w:t xml:space="preserve">s </w:t>
      </w:r>
      <w:r w:rsidR="00920ED6" w:rsidRPr="00CD5DD1">
        <w:rPr>
          <w:lang w:val="fr-CA"/>
        </w:rPr>
        <w:t>figurant dans</w:t>
      </w:r>
      <w:r w:rsidR="00275E4A" w:rsidRPr="00CD5DD1">
        <w:rPr>
          <w:lang w:val="fr-CA"/>
        </w:rPr>
        <w:t xml:space="preserve"> le p</w:t>
      </w:r>
      <w:r w:rsidR="00577493" w:rsidRPr="00CD5DD1">
        <w:rPr>
          <w:lang w:val="fr-CA"/>
        </w:rPr>
        <w:t>lan national d</w:t>
      </w:r>
      <w:r w:rsidR="009A3316">
        <w:rPr>
          <w:lang w:val="fr-CA"/>
        </w:rPr>
        <w:t>’</w:t>
      </w:r>
      <w:r w:rsidR="00577493" w:rsidRPr="00CD5DD1">
        <w:rPr>
          <w:lang w:val="fr-CA"/>
        </w:rPr>
        <w:t>action sur l</w:t>
      </w:r>
      <w:r w:rsidR="009A3316">
        <w:rPr>
          <w:lang w:val="fr-CA"/>
        </w:rPr>
        <w:t>’</w:t>
      </w:r>
      <w:r w:rsidR="00577493" w:rsidRPr="00CD5DD1">
        <w:rPr>
          <w:lang w:val="fr-CA"/>
        </w:rPr>
        <w:t>asile et l</w:t>
      </w:r>
      <w:r w:rsidR="009A3316">
        <w:rPr>
          <w:lang w:val="fr-CA"/>
        </w:rPr>
        <w:t>’</w:t>
      </w:r>
      <w:r w:rsidR="00577493" w:rsidRPr="00CD5DD1">
        <w:rPr>
          <w:lang w:val="fr-CA"/>
        </w:rPr>
        <w:t>immigration doivent être achevés</w:t>
      </w:r>
      <w:r w:rsidR="00EB041D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577493" w:rsidRPr="00CD5DD1">
        <w:rPr>
          <w:lang w:val="fr-CA"/>
        </w:rPr>
        <w:t>Les États membres de l</w:t>
      </w:r>
      <w:r w:rsidR="009A3316">
        <w:rPr>
          <w:lang w:val="fr-CA"/>
        </w:rPr>
        <w:t>’</w:t>
      </w:r>
      <w:r w:rsidR="00577493" w:rsidRPr="00CD5DD1">
        <w:rPr>
          <w:lang w:val="fr-CA"/>
        </w:rPr>
        <w:t xml:space="preserve">Union européenne doivent se montrer suffisamment </w:t>
      </w:r>
      <w:r w:rsidR="00920ED6" w:rsidRPr="00CD5DD1">
        <w:rPr>
          <w:lang w:val="fr-CA"/>
        </w:rPr>
        <w:t>disposés à partager les</w:t>
      </w:r>
      <w:r w:rsidR="00577493" w:rsidRPr="00CD5DD1">
        <w:rPr>
          <w:lang w:val="fr-CA"/>
        </w:rPr>
        <w:t xml:space="preserve"> charges</w:t>
      </w:r>
      <w:r w:rsidR="00EB041D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577493" w:rsidRPr="00CD5DD1">
        <w:rPr>
          <w:lang w:val="fr-CA"/>
        </w:rPr>
        <w:t xml:space="preserve">La </w:t>
      </w:r>
      <w:r w:rsidR="00AF5E94" w:rsidRPr="00CD5DD1">
        <w:rPr>
          <w:lang w:val="fr-CA"/>
        </w:rPr>
        <w:t>Turquie</w:t>
      </w:r>
      <w:r w:rsidR="00456662" w:rsidRPr="00CD5DD1">
        <w:rPr>
          <w:lang w:val="fr-CA"/>
        </w:rPr>
        <w:t xml:space="preserve">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577493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577493" w:rsidRPr="00CD5DD1">
        <w:rPr>
          <w:lang w:val="fr-CA"/>
        </w:rPr>
        <w:t>Union européenne signent le traité d</w:t>
      </w:r>
      <w:r w:rsidR="009A3316">
        <w:rPr>
          <w:lang w:val="fr-CA"/>
        </w:rPr>
        <w:t>’</w:t>
      </w:r>
      <w:r w:rsidR="00577493" w:rsidRPr="00CD5DD1">
        <w:rPr>
          <w:lang w:val="fr-CA"/>
        </w:rPr>
        <w:t>adhésion</w:t>
      </w:r>
      <w:r w:rsidR="00A5525E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97.</w:t>
      </w:r>
      <w:r w:rsidRPr="00CD5DD1">
        <w:rPr>
          <w:lang w:val="fr-CA"/>
        </w:rPr>
        <w:tab/>
      </w:r>
      <w:r w:rsidR="00577493" w:rsidRPr="00CD5DD1">
        <w:rPr>
          <w:lang w:val="fr-CA"/>
        </w:rPr>
        <w:t>Enfin</w:t>
      </w:r>
      <w:r w:rsidR="00BE25F2" w:rsidRPr="00CD5DD1">
        <w:rPr>
          <w:lang w:val="fr-CA"/>
        </w:rPr>
        <w:t>,</w:t>
      </w:r>
      <w:r w:rsidR="00577493" w:rsidRPr="00CD5DD1">
        <w:rPr>
          <w:lang w:val="fr-CA"/>
        </w:rPr>
        <w:t xml:space="preserve"> la nouvelle loi sur les étrangers et la protection internationale a été adoptée le</w:t>
      </w:r>
      <w:r w:rsidR="00456662" w:rsidRPr="00CD5DD1">
        <w:rPr>
          <w:lang w:val="fr-CA"/>
        </w:rPr>
        <w:t xml:space="preserve"> 11</w:t>
      </w:r>
      <w:r w:rsidR="00A5525E" w:rsidRPr="00CD5DD1">
        <w:rPr>
          <w:lang w:val="fr-CA"/>
        </w:rPr>
        <w:t> </w:t>
      </w:r>
      <w:r w:rsidR="00CC3646" w:rsidRPr="00CD5DD1">
        <w:rPr>
          <w:lang w:val="fr-CA"/>
        </w:rPr>
        <w:t>avril</w:t>
      </w:r>
      <w:r w:rsidR="00456662" w:rsidRPr="00CD5DD1">
        <w:rPr>
          <w:lang w:val="fr-CA"/>
        </w:rPr>
        <w:t xml:space="preserve"> 2013 </w:t>
      </w:r>
      <w:r w:rsidR="00577493" w:rsidRPr="00CD5DD1">
        <w:rPr>
          <w:lang w:val="fr-CA"/>
        </w:rPr>
        <w:t xml:space="preserve">pour </w:t>
      </w:r>
      <w:r w:rsidR="00B44AF0" w:rsidRPr="00CD5DD1">
        <w:rPr>
          <w:lang w:val="fr-CA"/>
        </w:rPr>
        <w:t>poser</w:t>
      </w:r>
      <w:r w:rsidR="00577493" w:rsidRPr="00CD5DD1">
        <w:rPr>
          <w:lang w:val="fr-CA"/>
        </w:rPr>
        <w:t xml:space="preserve"> les bases d</w:t>
      </w:r>
      <w:r w:rsidR="009A3316">
        <w:rPr>
          <w:lang w:val="fr-CA"/>
        </w:rPr>
        <w:t>’</w:t>
      </w:r>
      <w:r w:rsidR="00577493" w:rsidRPr="00CD5DD1">
        <w:rPr>
          <w:lang w:val="fr-CA"/>
        </w:rPr>
        <w:t xml:space="preserve">un système de gestion des migrations </w:t>
      </w:r>
      <w:r w:rsidR="00B52D77" w:rsidRPr="00CD5DD1">
        <w:rPr>
          <w:lang w:val="fr-CA"/>
        </w:rPr>
        <w:t xml:space="preserve">qui soit </w:t>
      </w:r>
      <w:r w:rsidR="00577493" w:rsidRPr="00CD5DD1">
        <w:rPr>
          <w:lang w:val="fr-CA"/>
        </w:rPr>
        <w:t>efficace et rigoureux</w:t>
      </w:r>
      <w:r w:rsidR="00BE25F2" w:rsidRPr="00CD5DD1">
        <w:rPr>
          <w:lang w:val="fr-CA"/>
        </w:rPr>
        <w:t>,</w:t>
      </w:r>
      <w:r w:rsidR="00577493" w:rsidRPr="00CD5DD1">
        <w:rPr>
          <w:lang w:val="fr-CA"/>
        </w:rPr>
        <w:t xml:space="preserve"> </w:t>
      </w:r>
      <w:r w:rsidR="00B52D77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B52D77" w:rsidRPr="00CD5DD1">
        <w:rPr>
          <w:lang w:val="fr-CA"/>
        </w:rPr>
        <w:t>appuyant sur les</w:t>
      </w:r>
      <w:r w:rsidR="00577493" w:rsidRPr="00CD5DD1">
        <w:rPr>
          <w:lang w:val="fr-CA"/>
        </w:rPr>
        <w:t xml:space="preserve"> infrastructures juridiques et administratives requise</w:t>
      </w:r>
      <w:r w:rsidR="00B52D77" w:rsidRPr="00CD5DD1">
        <w:rPr>
          <w:lang w:val="fr-CA"/>
        </w:rPr>
        <w:t>s</w:t>
      </w:r>
      <w:r w:rsidR="00577493" w:rsidRPr="00CD5DD1">
        <w:rPr>
          <w:lang w:val="fr-CA"/>
        </w:rPr>
        <w:t xml:space="preserve">. La loi contribuera à combler le vide </w:t>
      </w:r>
      <w:r w:rsidR="00164B2C" w:rsidRPr="00CD5DD1">
        <w:rPr>
          <w:lang w:val="fr-CA"/>
        </w:rPr>
        <w:t>dû à</w:t>
      </w:r>
      <w:r w:rsidR="00944941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944941" w:rsidRPr="00CD5DD1">
        <w:rPr>
          <w:lang w:val="fr-CA"/>
        </w:rPr>
        <w:t>absence d</w:t>
      </w:r>
      <w:r w:rsidR="009A3316">
        <w:rPr>
          <w:lang w:val="fr-CA"/>
        </w:rPr>
        <w:t>’</w:t>
      </w:r>
      <w:r w:rsidR="00944941" w:rsidRPr="00CD5DD1">
        <w:rPr>
          <w:lang w:val="fr-CA"/>
        </w:rPr>
        <w:t>une loi sur l</w:t>
      </w:r>
      <w:r w:rsidR="009A3316">
        <w:rPr>
          <w:lang w:val="fr-CA"/>
        </w:rPr>
        <w:t>’</w:t>
      </w:r>
      <w:r w:rsidR="00944941" w:rsidRPr="00CD5DD1">
        <w:rPr>
          <w:lang w:val="fr-CA"/>
        </w:rPr>
        <w:t xml:space="preserve">asile en </w:t>
      </w:r>
      <w:r w:rsidR="00AF5E94" w:rsidRPr="00CD5DD1">
        <w:rPr>
          <w:lang w:val="fr-CA"/>
        </w:rPr>
        <w:t>Turquie</w:t>
      </w:r>
      <w:r w:rsidR="00456662" w:rsidRPr="00CD5DD1">
        <w:rPr>
          <w:lang w:val="fr-CA"/>
        </w:rPr>
        <w:t xml:space="preserve">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944941" w:rsidRPr="00CD5DD1">
        <w:rPr>
          <w:lang w:val="fr-CA"/>
        </w:rPr>
        <w:t>à harmoniser la législation avec l</w:t>
      </w:r>
      <w:r w:rsidR="009A3316">
        <w:rPr>
          <w:lang w:val="fr-CA"/>
        </w:rPr>
        <w:t>’</w:t>
      </w:r>
      <w:r w:rsidR="00944941" w:rsidRPr="00CD5DD1">
        <w:rPr>
          <w:lang w:val="fr-CA"/>
        </w:rPr>
        <w:t>acquis de l</w:t>
      </w:r>
      <w:r w:rsidR="009A3316">
        <w:rPr>
          <w:lang w:val="fr-CA"/>
        </w:rPr>
        <w:t>’</w:t>
      </w:r>
      <w:r w:rsidR="00944941" w:rsidRPr="00CD5DD1">
        <w:rPr>
          <w:lang w:val="fr-CA"/>
        </w:rPr>
        <w:t>Union</w:t>
      </w:r>
      <w:r w:rsidR="00966975" w:rsidRPr="00CD5DD1">
        <w:rPr>
          <w:lang w:val="fr-CA"/>
        </w:rPr>
        <w:t xml:space="preserve"> sur la base de la Convention de</w:t>
      </w:r>
      <w:r w:rsidR="00456662" w:rsidRPr="00CD5DD1">
        <w:rPr>
          <w:lang w:val="fr-CA"/>
        </w:rPr>
        <w:t xml:space="preserve"> 1951 </w:t>
      </w:r>
      <w:r w:rsidR="00966975" w:rsidRPr="00CD5DD1">
        <w:rPr>
          <w:lang w:val="fr-CA"/>
        </w:rPr>
        <w:t>relative au statut des réfugiés</w:t>
      </w:r>
      <w:r w:rsidR="00456662" w:rsidRPr="00CD5DD1">
        <w:rPr>
          <w:lang w:val="fr-CA"/>
        </w:rPr>
        <w:t xml:space="preserve">. </w:t>
      </w:r>
      <w:r w:rsidR="00920ED6" w:rsidRPr="00CD5DD1">
        <w:rPr>
          <w:lang w:val="fr-CA"/>
        </w:rPr>
        <w:t>É</w:t>
      </w:r>
      <w:r w:rsidR="00966975" w:rsidRPr="00CD5DD1">
        <w:rPr>
          <w:lang w:val="fr-CA"/>
        </w:rPr>
        <w:t xml:space="preserve">laborée avec le concours des parties prenantes nationales et internationales </w:t>
      </w:r>
      <w:r w:rsidR="00B52D77" w:rsidRPr="00CD5DD1">
        <w:rPr>
          <w:lang w:val="fr-CA"/>
        </w:rPr>
        <w:t>sur un mode transparent et inclusif</w:t>
      </w:r>
      <w:r w:rsidR="00BE25F2" w:rsidRPr="00CD5DD1">
        <w:rPr>
          <w:lang w:val="fr-CA"/>
        </w:rPr>
        <w:t>,</w:t>
      </w:r>
      <w:r w:rsidR="00966975" w:rsidRPr="00CD5DD1">
        <w:rPr>
          <w:lang w:val="fr-CA"/>
        </w:rPr>
        <w:t xml:space="preserve"> la nouvelle loi vise à mettre en place un système de gestion des migrations viable</w:t>
      </w:r>
      <w:r w:rsidR="00430B81" w:rsidRPr="00CD5DD1">
        <w:rPr>
          <w:lang w:val="fr-CA"/>
        </w:rPr>
        <w:t xml:space="preserve"> tenant pleinement compte des droits de l</w:t>
      </w:r>
      <w:r w:rsidR="009A3316">
        <w:rPr>
          <w:lang w:val="fr-CA"/>
        </w:rPr>
        <w:t>’</w:t>
      </w:r>
      <w:r w:rsidR="00430B81" w:rsidRPr="00CD5DD1">
        <w:rPr>
          <w:lang w:val="fr-CA"/>
        </w:rPr>
        <w:t xml:space="preserve">homme. </w:t>
      </w:r>
      <w:r w:rsidR="00B52D77" w:rsidRPr="00CD5DD1">
        <w:rPr>
          <w:lang w:val="fr-CA"/>
        </w:rPr>
        <w:t>C</w:t>
      </w:r>
      <w:r w:rsidR="009A3316">
        <w:rPr>
          <w:lang w:val="fr-CA"/>
        </w:rPr>
        <w:t>’</w:t>
      </w:r>
      <w:r w:rsidR="00B52D77" w:rsidRPr="00CD5DD1">
        <w:rPr>
          <w:lang w:val="fr-CA"/>
        </w:rPr>
        <w:t>est ainsi qu</w:t>
      </w:r>
      <w:r w:rsidR="009A3316">
        <w:rPr>
          <w:lang w:val="fr-CA"/>
        </w:rPr>
        <w:t>’</w:t>
      </w:r>
      <w:r w:rsidR="00B52D77" w:rsidRPr="00CD5DD1">
        <w:rPr>
          <w:lang w:val="fr-CA"/>
        </w:rPr>
        <w:t>a été établie</w:t>
      </w:r>
      <w:r w:rsidR="00430B81" w:rsidRPr="00CD5DD1">
        <w:rPr>
          <w:lang w:val="fr-CA"/>
        </w:rPr>
        <w:t xml:space="preserve"> la </w:t>
      </w:r>
      <w:r w:rsidR="00472B6A" w:rsidRPr="00CD5DD1">
        <w:rPr>
          <w:lang w:val="fr-CA"/>
        </w:rPr>
        <w:t>Direction</w:t>
      </w:r>
      <w:r w:rsidR="00430B81" w:rsidRPr="00CD5DD1">
        <w:rPr>
          <w:lang w:val="fr-CA"/>
        </w:rPr>
        <w:t xml:space="preserve"> générale de la gestion des migrations</w:t>
      </w:r>
      <w:r w:rsidR="00BE25F2" w:rsidRPr="00CD5DD1">
        <w:rPr>
          <w:lang w:val="fr-CA"/>
        </w:rPr>
        <w:t>,</w:t>
      </w:r>
      <w:r w:rsidR="00430B81" w:rsidRPr="00CD5DD1">
        <w:rPr>
          <w:lang w:val="fr-CA"/>
        </w:rPr>
        <w:t xml:space="preserve"> </w:t>
      </w:r>
      <w:r w:rsidR="00B52D77" w:rsidRPr="00CD5DD1">
        <w:rPr>
          <w:lang w:val="fr-CA"/>
        </w:rPr>
        <w:t xml:space="preserve">responsable de tous les aspects y relatifs en </w:t>
      </w:r>
      <w:r w:rsidR="00430B81" w:rsidRPr="00CD5DD1">
        <w:rPr>
          <w:lang w:val="fr-CA"/>
        </w:rPr>
        <w:t>Turquie</w:t>
      </w:r>
      <w:r w:rsidR="004E6940" w:rsidRPr="00CD5DD1">
        <w:rPr>
          <w:lang w:val="fr-CA"/>
        </w:rPr>
        <w:t xml:space="preserve">. </w:t>
      </w:r>
      <w:r w:rsidR="00430B81" w:rsidRPr="00CD5DD1">
        <w:rPr>
          <w:lang w:val="fr-CA"/>
        </w:rPr>
        <w:t xml:space="preserve">La loi dispose </w:t>
      </w:r>
      <w:r w:rsidR="00B52D77" w:rsidRPr="00CD5DD1">
        <w:rPr>
          <w:lang w:val="fr-CA"/>
        </w:rPr>
        <w:t>q</w:t>
      </w:r>
      <w:r w:rsidR="00430B81" w:rsidRPr="00CD5DD1">
        <w:rPr>
          <w:lang w:val="fr-CA"/>
        </w:rPr>
        <w:t>u</w:t>
      </w:r>
      <w:r w:rsidR="009A3316">
        <w:rPr>
          <w:lang w:val="fr-CA"/>
        </w:rPr>
        <w:t>’</w:t>
      </w:r>
      <w:r w:rsidR="00430B81" w:rsidRPr="00CD5DD1">
        <w:rPr>
          <w:lang w:val="fr-CA"/>
        </w:rPr>
        <w:t>un nouveau</w:t>
      </w:r>
      <w:r w:rsidR="004E6940" w:rsidRPr="00CD5DD1">
        <w:rPr>
          <w:lang w:val="fr-CA"/>
        </w:rPr>
        <w:t xml:space="preserve"> </w:t>
      </w:r>
      <w:r w:rsidR="00516667" w:rsidRPr="00CD5DD1">
        <w:rPr>
          <w:lang w:val="fr-CA"/>
        </w:rPr>
        <w:t>«</w:t>
      </w:r>
      <w:r w:rsidR="009B2E36" w:rsidRPr="00CD5DD1">
        <w:rPr>
          <w:lang w:val="fr-CA"/>
        </w:rPr>
        <w:t>c</w:t>
      </w:r>
      <w:r w:rsidR="00430B81" w:rsidRPr="00CD5DD1">
        <w:rPr>
          <w:lang w:val="fr-CA"/>
        </w:rPr>
        <w:t>onseil des politiques migratoires</w:t>
      </w:r>
      <w:r w:rsidR="00516667" w:rsidRPr="00CD5DD1">
        <w:rPr>
          <w:lang w:val="fr-CA"/>
        </w:rPr>
        <w:t>»</w:t>
      </w:r>
      <w:r w:rsidR="00456662" w:rsidRPr="00CD5DD1">
        <w:rPr>
          <w:lang w:val="fr-CA"/>
        </w:rPr>
        <w:t xml:space="preserve"> </w:t>
      </w:r>
      <w:r w:rsidR="00430B81" w:rsidRPr="00CD5DD1">
        <w:rPr>
          <w:lang w:val="fr-CA"/>
        </w:rPr>
        <w:t>sera</w:t>
      </w:r>
      <w:r w:rsidR="00B52D77" w:rsidRPr="00CD5DD1">
        <w:rPr>
          <w:lang w:val="fr-CA"/>
        </w:rPr>
        <w:t xml:space="preserve"> également </w:t>
      </w:r>
      <w:r w:rsidR="00430B81" w:rsidRPr="00CD5DD1">
        <w:rPr>
          <w:lang w:val="fr-CA"/>
        </w:rPr>
        <w:t>créé</w:t>
      </w:r>
      <w:r w:rsidR="00B61910" w:rsidRPr="00CD5DD1">
        <w:rPr>
          <w:lang w:val="fr-CA"/>
        </w:rPr>
        <w:t>;</w:t>
      </w:r>
      <w:r w:rsidR="00430B81" w:rsidRPr="00CD5DD1">
        <w:rPr>
          <w:lang w:val="fr-CA"/>
        </w:rPr>
        <w:t xml:space="preserve"> il sera chargé de formuler les stratégies de la Turquie à court et long terme en matière de gestion des migrations</w:t>
      </w:r>
      <w:r w:rsidR="00456662" w:rsidRPr="00CD5DD1">
        <w:rPr>
          <w:lang w:val="fr-CA"/>
        </w:rPr>
        <w:t>.</w:t>
      </w:r>
    </w:p>
    <w:p w:rsidR="00456662" w:rsidRPr="00CD5DD1" w:rsidRDefault="009A3791" w:rsidP="006518B2">
      <w:pPr>
        <w:pStyle w:val="H1G"/>
        <w:rPr>
          <w:lang w:val="fr-CA"/>
        </w:rPr>
      </w:pPr>
      <w:r w:rsidRPr="00CD5DD1">
        <w:rPr>
          <w:lang w:val="fr-CA"/>
        </w:rPr>
        <w:tab/>
      </w:r>
      <w:r w:rsidR="00456662" w:rsidRPr="00CD5DD1">
        <w:rPr>
          <w:lang w:val="fr-CA"/>
        </w:rPr>
        <w:t>C.</w:t>
      </w:r>
      <w:r w:rsidRPr="00CD5DD1">
        <w:rPr>
          <w:lang w:val="fr-CA"/>
        </w:rPr>
        <w:tab/>
      </w:r>
      <w:r w:rsidR="00430B81" w:rsidRPr="00CD5DD1">
        <w:rPr>
          <w:lang w:val="fr-CA"/>
        </w:rPr>
        <w:t>Droits politiques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98.</w:t>
      </w:r>
      <w:r w:rsidRPr="00CD5DD1">
        <w:rPr>
          <w:lang w:val="fr-CA"/>
        </w:rPr>
        <w:tab/>
      </w:r>
      <w:r w:rsidR="00430B81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430B81" w:rsidRPr="00CD5DD1">
        <w:rPr>
          <w:lang w:val="fr-CA"/>
        </w:rPr>
        <w:t>agissant du</w:t>
      </w:r>
      <w:r w:rsidR="00456662" w:rsidRPr="00CD5DD1">
        <w:rPr>
          <w:lang w:val="fr-CA"/>
        </w:rPr>
        <w:t xml:space="preserve"> </w:t>
      </w:r>
      <w:r w:rsidR="00C4589E" w:rsidRPr="00CD5DD1">
        <w:rPr>
          <w:lang w:val="fr-CA"/>
        </w:rPr>
        <w:t>paragraphe </w:t>
      </w:r>
      <w:r w:rsidR="00456662" w:rsidRPr="00CD5DD1">
        <w:rPr>
          <w:lang w:val="fr-CA"/>
        </w:rPr>
        <w:t xml:space="preserve">10 </w:t>
      </w:r>
      <w:r w:rsidR="00903FAF" w:rsidRPr="00CD5DD1">
        <w:rPr>
          <w:lang w:val="fr-CA"/>
        </w:rPr>
        <w:t>des Observations</w:t>
      </w:r>
      <w:r w:rsidR="00F92906" w:rsidRPr="00CD5DD1">
        <w:rPr>
          <w:lang w:val="fr-CA"/>
        </w:rPr>
        <w:t xml:space="preserve"> finales</w:t>
      </w:r>
      <w:r w:rsidR="00456662" w:rsidRPr="00CD5DD1">
        <w:rPr>
          <w:lang w:val="fr-CA"/>
        </w:rPr>
        <w:t xml:space="preserve"> </w:t>
      </w:r>
      <w:r w:rsidR="00F92906" w:rsidRPr="00CD5DD1">
        <w:rPr>
          <w:lang w:val="fr-CA"/>
        </w:rPr>
        <w:t>du Comité</w:t>
      </w:r>
      <w:r w:rsidR="00456662" w:rsidRPr="00CD5DD1">
        <w:rPr>
          <w:lang w:val="fr-CA"/>
        </w:rPr>
        <w:t xml:space="preserve"> </w:t>
      </w:r>
      <w:r w:rsidR="00503423" w:rsidRPr="00CD5DD1">
        <w:rPr>
          <w:lang w:val="fr-CA"/>
        </w:rPr>
        <w:t>concernant</w:t>
      </w:r>
      <w:r w:rsidR="00456662" w:rsidRPr="00CD5DD1">
        <w:rPr>
          <w:lang w:val="fr-CA"/>
        </w:rPr>
        <w:t xml:space="preserve"> </w:t>
      </w:r>
      <w:r w:rsidR="00516667" w:rsidRPr="00CD5DD1">
        <w:rPr>
          <w:lang w:val="fr-CA"/>
        </w:rPr>
        <w:t>«</w:t>
      </w:r>
      <w:r w:rsidR="00503423" w:rsidRPr="00CD5DD1">
        <w:rPr>
          <w:lang w:val="fr-CA"/>
        </w:rPr>
        <w:t>la représentation des différents groupes ethniques au Parlement et dans les autres organes élus</w:t>
      </w:r>
      <w:r w:rsidR="00516667" w:rsidRPr="00CD5DD1">
        <w:rPr>
          <w:lang w:val="fr-CA"/>
        </w:rPr>
        <w:t>»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503423" w:rsidRPr="00CD5DD1">
        <w:rPr>
          <w:lang w:val="fr-CA"/>
        </w:rPr>
        <w:t xml:space="preserve">tout citoyen turc a </w:t>
      </w:r>
      <w:r w:rsidR="00B61910" w:rsidRPr="00CD5DD1">
        <w:rPr>
          <w:lang w:val="fr-CA"/>
        </w:rPr>
        <w:t>«</w:t>
      </w:r>
      <w:r w:rsidR="00503423" w:rsidRPr="00CD5DD1">
        <w:rPr>
          <w:lang w:val="fr-CA"/>
        </w:rPr>
        <w:t>le droit d</w:t>
      </w:r>
      <w:r w:rsidR="009A3316">
        <w:rPr>
          <w:lang w:val="fr-CA"/>
        </w:rPr>
        <w:t>’</w:t>
      </w:r>
      <w:r w:rsidR="00503423" w:rsidRPr="00CD5DD1">
        <w:rPr>
          <w:lang w:val="fr-CA"/>
        </w:rPr>
        <w:t>élire</w:t>
      </w:r>
      <w:r w:rsidR="00BE25F2" w:rsidRPr="00CD5DD1">
        <w:rPr>
          <w:lang w:val="fr-CA"/>
        </w:rPr>
        <w:t>,</w:t>
      </w:r>
      <w:r w:rsidR="00503423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503423" w:rsidRPr="00CD5DD1">
        <w:rPr>
          <w:lang w:val="fr-CA"/>
        </w:rPr>
        <w:t>être élu</w:t>
      </w:r>
      <w:r w:rsidR="00BE25F2" w:rsidRPr="00CD5DD1">
        <w:rPr>
          <w:lang w:val="fr-CA"/>
        </w:rPr>
        <w:t>,</w:t>
      </w:r>
      <w:r w:rsidR="00503423" w:rsidRPr="00CD5DD1">
        <w:rPr>
          <w:lang w:val="fr-CA"/>
        </w:rPr>
        <w:t xml:space="preserve"> de se livrer à des activités politiques indépendamment ou au sein d</w:t>
      </w:r>
      <w:r w:rsidR="009A3316">
        <w:rPr>
          <w:lang w:val="fr-CA"/>
        </w:rPr>
        <w:t>’</w:t>
      </w:r>
      <w:r w:rsidR="00503423" w:rsidRPr="00CD5DD1">
        <w:rPr>
          <w:lang w:val="fr-CA"/>
        </w:rPr>
        <w:t>un parti politique et de participer aux référendums</w:t>
      </w:r>
      <w:r w:rsidR="00B61910" w:rsidRPr="00CD5DD1">
        <w:rPr>
          <w:lang w:val="fr-CA"/>
        </w:rPr>
        <w:t>»</w:t>
      </w:r>
      <w:r w:rsidR="00503423" w:rsidRPr="00CD5DD1">
        <w:rPr>
          <w:lang w:val="fr-CA"/>
        </w:rPr>
        <w:t xml:space="preserve"> </w:t>
      </w:r>
      <w:r w:rsidR="00944DBC" w:rsidRPr="00CD5DD1">
        <w:rPr>
          <w:lang w:val="fr-CA"/>
        </w:rPr>
        <w:t>(art. </w:t>
      </w:r>
      <w:r w:rsidR="00456662" w:rsidRPr="00CD5DD1">
        <w:rPr>
          <w:lang w:val="fr-CA"/>
        </w:rPr>
        <w:t xml:space="preserve">67 </w:t>
      </w:r>
      <w:r w:rsidR="00FB2646" w:rsidRPr="00CD5DD1">
        <w:rPr>
          <w:lang w:val="fr-CA"/>
        </w:rPr>
        <w:t>de la Constitution</w:t>
      </w:r>
      <w:r w:rsidR="00456662" w:rsidRPr="00CD5DD1">
        <w:rPr>
          <w:lang w:val="fr-CA"/>
        </w:rPr>
        <w:t>)</w:t>
      </w:r>
      <w:r w:rsidR="006F619D" w:rsidRPr="00CD5DD1">
        <w:rPr>
          <w:lang w:val="fr-CA"/>
        </w:rPr>
        <w:t>.</w:t>
      </w:r>
      <w:r w:rsidR="00456662" w:rsidRPr="00CD5DD1">
        <w:rPr>
          <w:lang w:val="fr-CA"/>
        </w:rPr>
        <w:t xml:space="preserve"> </w:t>
      </w:r>
      <w:r w:rsidR="00503423" w:rsidRPr="00CD5DD1">
        <w:rPr>
          <w:lang w:val="fr-CA"/>
        </w:rPr>
        <w:t>Partant</w:t>
      </w:r>
      <w:r w:rsidR="00BE25F2" w:rsidRPr="00CD5DD1">
        <w:rPr>
          <w:lang w:val="fr-CA"/>
        </w:rPr>
        <w:t>,</w:t>
      </w:r>
      <w:r w:rsidR="00503423" w:rsidRPr="00CD5DD1">
        <w:rPr>
          <w:lang w:val="fr-CA"/>
        </w:rPr>
        <w:t xml:space="preserve"> la</w:t>
      </w:r>
      <w:r w:rsidR="00456662" w:rsidRPr="00CD5DD1">
        <w:rPr>
          <w:lang w:val="fr-CA"/>
        </w:rPr>
        <w:t xml:space="preserve"> Constitution g</w:t>
      </w:r>
      <w:r w:rsidR="00503423" w:rsidRPr="00CD5DD1">
        <w:rPr>
          <w:lang w:val="fr-CA"/>
        </w:rPr>
        <w:t xml:space="preserve">arantit à </w:t>
      </w:r>
      <w:r w:rsidR="00920ED6" w:rsidRPr="00CD5DD1">
        <w:rPr>
          <w:lang w:val="fr-CA"/>
        </w:rPr>
        <w:t>tout</w:t>
      </w:r>
      <w:r w:rsidR="00503423" w:rsidRPr="00CD5DD1">
        <w:rPr>
          <w:lang w:val="fr-CA"/>
        </w:rPr>
        <w:t xml:space="preserve"> citoyen turc</w:t>
      </w:r>
      <w:r w:rsidR="00BE25F2" w:rsidRPr="00CD5DD1">
        <w:rPr>
          <w:lang w:val="fr-CA"/>
        </w:rPr>
        <w:t>,</w:t>
      </w:r>
      <w:r w:rsidR="00503423" w:rsidRPr="00CD5DD1">
        <w:rPr>
          <w:lang w:val="fr-CA"/>
        </w:rPr>
        <w:t xml:space="preserve"> sans considération de rac</w:t>
      </w:r>
      <w:r w:rsidR="00164B2C" w:rsidRPr="00CD5DD1">
        <w:rPr>
          <w:lang w:val="fr-CA"/>
        </w:rPr>
        <w:t>e</w:t>
      </w:r>
      <w:r w:rsidR="00BE25F2" w:rsidRPr="00CD5DD1">
        <w:rPr>
          <w:lang w:val="fr-CA"/>
        </w:rPr>
        <w:t>,</w:t>
      </w:r>
      <w:r w:rsidR="00164B2C" w:rsidRPr="00CD5DD1">
        <w:rPr>
          <w:lang w:val="fr-CA"/>
        </w:rPr>
        <w:t xml:space="preserve"> de couleur de peau</w:t>
      </w:r>
      <w:r w:rsidR="00BE25F2" w:rsidRPr="00CD5DD1">
        <w:rPr>
          <w:lang w:val="fr-CA"/>
        </w:rPr>
        <w:t>,</w:t>
      </w:r>
      <w:r w:rsidR="00164B2C" w:rsidRPr="00CD5DD1">
        <w:rPr>
          <w:lang w:val="fr-CA"/>
        </w:rPr>
        <w:t xml:space="preserve"> ou autre</w:t>
      </w:r>
      <w:r w:rsidR="00BE25F2" w:rsidRPr="00CD5DD1">
        <w:rPr>
          <w:lang w:val="fr-CA"/>
        </w:rPr>
        <w:t>,</w:t>
      </w:r>
      <w:r w:rsidR="00CD0397" w:rsidRPr="00CD5DD1">
        <w:rPr>
          <w:lang w:val="fr-CA"/>
        </w:rPr>
        <w:t xml:space="preserve"> </w:t>
      </w:r>
      <w:r w:rsidR="00B52D77" w:rsidRPr="00CD5DD1">
        <w:rPr>
          <w:lang w:val="fr-CA"/>
        </w:rPr>
        <w:t>l</w:t>
      </w:r>
      <w:r w:rsidR="00164B2C" w:rsidRPr="00CD5DD1">
        <w:rPr>
          <w:lang w:val="fr-CA"/>
        </w:rPr>
        <w:t>e doit</w:t>
      </w:r>
      <w:r w:rsidR="00CD0397" w:rsidRPr="00CD5DD1">
        <w:rPr>
          <w:lang w:val="fr-CA"/>
        </w:rPr>
        <w:t xml:space="preserve"> de participer au processus politique </w:t>
      </w:r>
      <w:r w:rsidR="00164B2C" w:rsidRPr="00CD5DD1">
        <w:rPr>
          <w:lang w:val="fr-CA"/>
        </w:rPr>
        <w:t xml:space="preserve">dans des conditions </w:t>
      </w:r>
      <w:r w:rsidR="00CD0397" w:rsidRPr="00CD5DD1">
        <w:rPr>
          <w:lang w:val="fr-CA"/>
        </w:rPr>
        <w:t>d</w:t>
      </w:r>
      <w:r w:rsidR="009A3316">
        <w:rPr>
          <w:lang w:val="fr-CA"/>
        </w:rPr>
        <w:t>’</w:t>
      </w:r>
      <w:r w:rsidR="00CD0397" w:rsidRPr="00CD5DD1">
        <w:rPr>
          <w:lang w:val="fr-CA"/>
        </w:rPr>
        <w:t xml:space="preserve">égalité. La </w:t>
      </w:r>
      <w:r w:rsidR="00456662" w:rsidRPr="00CD5DD1">
        <w:rPr>
          <w:lang w:val="fr-CA"/>
        </w:rPr>
        <w:t xml:space="preserve">Constitution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CD0397" w:rsidRPr="00CD5DD1">
        <w:rPr>
          <w:lang w:val="fr-CA"/>
        </w:rPr>
        <w:t>les lois protègent le droit de participer à la conduite des affaires publiques et d</w:t>
      </w:r>
      <w:r w:rsidR="009F7FFB" w:rsidRPr="00CD5DD1">
        <w:rPr>
          <w:lang w:val="fr-CA"/>
        </w:rPr>
        <w:t>e bénéficier de l</w:t>
      </w:r>
      <w:r w:rsidR="009A3316">
        <w:rPr>
          <w:lang w:val="fr-CA"/>
        </w:rPr>
        <w:t>’</w:t>
      </w:r>
      <w:r w:rsidR="009F7FFB" w:rsidRPr="00CD5DD1">
        <w:rPr>
          <w:lang w:val="fr-CA"/>
        </w:rPr>
        <w:t>égalité d</w:t>
      </w:r>
      <w:r w:rsidR="009A3316">
        <w:rPr>
          <w:lang w:val="fr-CA"/>
        </w:rPr>
        <w:t>’</w:t>
      </w:r>
      <w:r w:rsidR="009F7FFB" w:rsidRPr="00CD5DD1">
        <w:rPr>
          <w:lang w:val="fr-CA"/>
        </w:rPr>
        <w:t>accès a</w:t>
      </w:r>
      <w:r w:rsidR="00CD0397" w:rsidRPr="00CD5DD1">
        <w:rPr>
          <w:lang w:val="fr-CA"/>
        </w:rPr>
        <w:t>ux services publics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99.</w:t>
      </w:r>
      <w:r w:rsidRPr="00CD5DD1">
        <w:rPr>
          <w:lang w:val="fr-CA"/>
        </w:rPr>
        <w:tab/>
      </w:r>
      <w:r w:rsidR="00CD0397" w:rsidRPr="00CD5DD1">
        <w:rPr>
          <w:lang w:val="fr-CA"/>
        </w:rPr>
        <w:t>La loi sur les partis politiques interdit la discrimination</w:t>
      </w:r>
      <w:r w:rsidR="00BE25F2" w:rsidRPr="00CD5DD1">
        <w:rPr>
          <w:lang w:val="fr-CA"/>
        </w:rPr>
        <w:t>,</w:t>
      </w:r>
      <w:r w:rsidR="00CD0397" w:rsidRPr="00CD5DD1">
        <w:rPr>
          <w:lang w:val="fr-CA"/>
        </w:rPr>
        <w:t xml:space="preserve"> en particulier pour des motifs religieux ou raciaux</w:t>
      </w:r>
      <w:r w:rsidR="00BE25F2" w:rsidRPr="00CD5DD1">
        <w:rPr>
          <w:lang w:val="fr-CA"/>
        </w:rPr>
        <w:t>,</w:t>
      </w:r>
      <w:r w:rsidR="00CD0397" w:rsidRPr="00CD5DD1">
        <w:rPr>
          <w:lang w:val="fr-CA"/>
        </w:rPr>
        <w:t xml:space="preserve"> et </w:t>
      </w:r>
      <w:r w:rsidR="00920ED6" w:rsidRPr="00CD5DD1">
        <w:rPr>
          <w:lang w:val="fr-CA"/>
        </w:rPr>
        <w:t>garantit</w:t>
      </w:r>
      <w:r w:rsidR="00CD0397" w:rsidRPr="00CD5DD1">
        <w:rPr>
          <w:lang w:val="fr-CA"/>
        </w:rPr>
        <w:t xml:space="preserve"> le principe d</w:t>
      </w:r>
      <w:r w:rsidR="009A3316">
        <w:rPr>
          <w:lang w:val="fr-CA"/>
        </w:rPr>
        <w:t>’</w:t>
      </w:r>
      <w:r w:rsidR="00CD0397" w:rsidRPr="00CD5DD1">
        <w:rPr>
          <w:lang w:val="fr-CA"/>
        </w:rPr>
        <w:t>égalité devant la loi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100.</w:t>
      </w:r>
      <w:r w:rsidRPr="00CD5DD1">
        <w:rPr>
          <w:lang w:val="fr-CA"/>
        </w:rPr>
        <w:tab/>
      </w:r>
      <w:r w:rsidR="00CD0397" w:rsidRPr="00CD5DD1">
        <w:rPr>
          <w:lang w:val="fr-CA"/>
        </w:rPr>
        <w:t>Après la modification de la loi sur les élections en</w:t>
      </w:r>
      <w:r w:rsidR="00456662" w:rsidRPr="00CD5DD1">
        <w:rPr>
          <w:lang w:val="fr-CA"/>
        </w:rPr>
        <w:t xml:space="preserve"> 2010 </w:t>
      </w:r>
      <w:r w:rsidR="00CD0397" w:rsidRPr="00CD5DD1">
        <w:rPr>
          <w:lang w:val="fr-CA"/>
        </w:rPr>
        <w:t xml:space="preserve">(loi 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456662" w:rsidRPr="00CD5DD1">
        <w:rPr>
          <w:lang w:val="fr-CA"/>
        </w:rPr>
        <w:t>5980)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CD0397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CD0397" w:rsidRPr="00CD5DD1">
        <w:rPr>
          <w:lang w:val="fr-CA"/>
        </w:rPr>
        <w:t>interdiction d</w:t>
      </w:r>
      <w:r w:rsidR="009A3316">
        <w:rPr>
          <w:lang w:val="fr-CA"/>
        </w:rPr>
        <w:t>’</w:t>
      </w:r>
      <w:r w:rsidR="00CD0397" w:rsidRPr="00CD5DD1">
        <w:rPr>
          <w:lang w:val="fr-CA"/>
        </w:rPr>
        <w:t>utiliser des langues autres que le turc à l</w:t>
      </w:r>
      <w:r w:rsidR="009A3316">
        <w:rPr>
          <w:lang w:val="fr-CA"/>
        </w:rPr>
        <w:t>’</w:t>
      </w:r>
      <w:r w:rsidR="00CD0397" w:rsidRPr="00CD5DD1">
        <w:rPr>
          <w:lang w:val="fr-CA"/>
        </w:rPr>
        <w:t>oral et à l</w:t>
      </w:r>
      <w:r w:rsidR="009A3316">
        <w:rPr>
          <w:lang w:val="fr-CA"/>
        </w:rPr>
        <w:t>’</w:t>
      </w:r>
      <w:r w:rsidR="00CD0397" w:rsidRPr="00CD5DD1">
        <w:rPr>
          <w:lang w:val="fr-CA"/>
        </w:rPr>
        <w:t>écrit pendant les campagnes électorales et les sanctions s</w:t>
      </w:r>
      <w:r w:rsidR="009A3316">
        <w:rPr>
          <w:lang w:val="fr-CA"/>
        </w:rPr>
        <w:t>’</w:t>
      </w:r>
      <w:r w:rsidR="00CD0397" w:rsidRPr="00CD5DD1">
        <w:rPr>
          <w:lang w:val="fr-CA"/>
        </w:rPr>
        <w:t>y rappor</w:t>
      </w:r>
      <w:r w:rsidR="00456662" w:rsidRPr="00CD5DD1">
        <w:rPr>
          <w:lang w:val="fr-CA"/>
        </w:rPr>
        <w:t>t</w:t>
      </w:r>
      <w:r w:rsidR="00CD0397" w:rsidRPr="00CD5DD1">
        <w:rPr>
          <w:lang w:val="fr-CA"/>
        </w:rPr>
        <w:t>ant ont été levées. Il est ainsi possible de mener des campagnes électorales dans une langue autre que le turc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101.</w:t>
      </w:r>
      <w:r w:rsidRPr="00CD5DD1">
        <w:rPr>
          <w:lang w:val="fr-CA"/>
        </w:rPr>
        <w:tab/>
      </w:r>
      <w:r w:rsidR="00CD0397" w:rsidRPr="00CD5DD1">
        <w:rPr>
          <w:lang w:val="fr-CA"/>
        </w:rPr>
        <w:t>De surcroît</w:t>
      </w:r>
      <w:r w:rsidR="00BE25F2" w:rsidRPr="00CD5DD1">
        <w:rPr>
          <w:lang w:val="fr-CA"/>
        </w:rPr>
        <w:t>,</w:t>
      </w:r>
      <w:r w:rsidR="00CD0397" w:rsidRPr="00CD5DD1">
        <w:rPr>
          <w:lang w:val="fr-CA"/>
        </w:rPr>
        <w:t xml:space="preserve"> </w:t>
      </w:r>
      <w:r w:rsidR="00F01C10" w:rsidRPr="00CD5DD1">
        <w:rPr>
          <w:lang w:val="fr-CA"/>
        </w:rPr>
        <w:t>soucieux de garantir une participation et une représentation politiques accrues</w:t>
      </w:r>
      <w:r w:rsidR="00BE25F2" w:rsidRPr="00CD5DD1">
        <w:rPr>
          <w:lang w:val="fr-CA"/>
        </w:rPr>
        <w:t>,</w:t>
      </w:r>
      <w:r w:rsidR="00753119">
        <w:rPr>
          <w:lang w:val="fr-CA"/>
        </w:rPr>
        <w:t xml:space="preserve"> le g</w:t>
      </w:r>
      <w:r w:rsidR="00F01C10" w:rsidRPr="00CD5DD1">
        <w:rPr>
          <w:lang w:val="fr-CA"/>
        </w:rPr>
        <w:t xml:space="preserve">ouvernement propose dans son </w:t>
      </w:r>
      <w:r w:rsidR="007C2BF3" w:rsidRPr="00CD5DD1">
        <w:rPr>
          <w:lang w:val="fr-CA"/>
        </w:rPr>
        <w:t>ensemble</w:t>
      </w:r>
      <w:r w:rsidR="00F01C10" w:rsidRPr="00CD5DD1">
        <w:rPr>
          <w:lang w:val="fr-CA"/>
        </w:rPr>
        <w:t xml:space="preserve"> de mesures de démocratisation présenté le </w:t>
      </w:r>
      <w:r w:rsidR="00456662" w:rsidRPr="00CD5DD1">
        <w:rPr>
          <w:lang w:val="fr-CA"/>
        </w:rPr>
        <w:t xml:space="preserve">30 </w:t>
      </w:r>
      <w:r w:rsidR="00CC3646" w:rsidRPr="00CD5DD1">
        <w:rPr>
          <w:lang w:val="fr-CA"/>
        </w:rPr>
        <w:t>septembre</w:t>
      </w:r>
      <w:r w:rsidR="00B52D77" w:rsidRPr="00CD5DD1">
        <w:rPr>
          <w:lang w:val="fr-CA"/>
        </w:rPr>
        <w:t xml:space="preserve"> 2013</w:t>
      </w:r>
      <w:r w:rsidR="00456662" w:rsidRPr="00CD5DD1">
        <w:rPr>
          <w:lang w:val="fr-CA"/>
        </w:rPr>
        <w:t xml:space="preserve"> </w:t>
      </w:r>
      <w:r w:rsidR="00F01C10" w:rsidRPr="00CD5DD1">
        <w:rPr>
          <w:lang w:val="fr-CA"/>
        </w:rPr>
        <w:t>d</w:t>
      </w:r>
      <w:r w:rsidR="009A3316">
        <w:rPr>
          <w:lang w:val="fr-CA"/>
        </w:rPr>
        <w:t>’</w:t>
      </w:r>
      <w:r w:rsidR="00F01C10" w:rsidRPr="00CD5DD1">
        <w:rPr>
          <w:lang w:val="fr-CA"/>
        </w:rPr>
        <w:t>engager des discussions sur l</w:t>
      </w:r>
      <w:r w:rsidR="009A3316">
        <w:rPr>
          <w:lang w:val="fr-CA"/>
        </w:rPr>
        <w:t>’</w:t>
      </w:r>
      <w:r w:rsidR="00F01C10" w:rsidRPr="00CD5DD1">
        <w:rPr>
          <w:lang w:val="fr-CA"/>
        </w:rPr>
        <w:t>abaissement du seuil électoral de</w:t>
      </w:r>
      <w:r w:rsidR="00456662" w:rsidRPr="00CD5DD1">
        <w:rPr>
          <w:lang w:val="fr-CA"/>
        </w:rPr>
        <w:t xml:space="preserve"> 10</w:t>
      </w:r>
      <w:r w:rsidR="00B61910" w:rsidRPr="00CD5DD1">
        <w:rPr>
          <w:lang w:val="fr-CA"/>
        </w:rPr>
        <w:t>%</w:t>
      </w:r>
      <w:r w:rsidR="00456662" w:rsidRPr="00CD5DD1">
        <w:rPr>
          <w:lang w:val="fr-CA"/>
        </w:rPr>
        <w:t xml:space="preserve"> </w:t>
      </w:r>
      <w:r w:rsidR="00F01C10" w:rsidRPr="00CD5DD1">
        <w:rPr>
          <w:lang w:val="fr-CA"/>
        </w:rPr>
        <w:t>à 5</w:t>
      </w:r>
      <w:r w:rsidR="00B61910" w:rsidRPr="00CD5DD1">
        <w:rPr>
          <w:lang w:val="fr-CA"/>
        </w:rPr>
        <w:t>%</w:t>
      </w:r>
      <w:r w:rsidR="00F01C10" w:rsidRPr="00CD5DD1">
        <w:rPr>
          <w:lang w:val="fr-CA"/>
        </w:rPr>
        <w:t xml:space="preserve"> pour que les partis puissent entrer au Parlement</w:t>
      </w:r>
      <w:r w:rsidR="00BE25F2" w:rsidRPr="00CD5DD1">
        <w:rPr>
          <w:lang w:val="fr-CA"/>
        </w:rPr>
        <w:t>,</w:t>
      </w:r>
      <w:r w:rsidR="00F01C10" w:rsidRPr="00CD5DD1">
        <w:rPr>
          <w:lang w:val="fr-CA"/>
        </w:rPr>
        <w:t xml:space="preserve"> </w:t>
      </w:r>
      <w:r w:rsidR="00920ED6" w:rsidRPr="00CD5DD1">
        <w:rPr>
          <w:lang w:val="fr-CA"/>
        </w:rPr>
        <w:t>dans le cadre du</w:t>
      </w:r>
      <w:r w:rsidR="00F01C10" w:rsidRPr="00CD5DD1">
        <w:rPr>
          <w:lang w:val="fr-CA"/>
        </w:rPr>
        <w:t xml:space="preserve"> système de district</w:t>
      </w:r>
      <w:r w:rsidR="00BE25F2" w:rsidRPr="00CD5DD1">
        <w:rPr>
          <w:lang w:val="fr-CA"/>
        </w:rPr>
        <w:t>,</w:t>
      </w:r>
      <w:r w:rsidR="00F01C10" w:rsidRPr="00CD5DD1">
        <w:rPr>
          <w:lang w:val="fr-CA"/>
        </w:rPr>
        <w:t xml:space="preserve"> ou de supprimer le seuil électoral et </w:t>
      </w:r>
      <w:r w:rsidR="0015016D" w:rsidRPr="00CD5DD1">
        <w:rPr>
          <w:lang w:val="fr-CA"/>
        </w:rPr>
        <w:t>d</w:t>
      </w:r>
      <w:r w:rsidR="009A3316">
        <w:rPr>
          <w:lang w:val="fr-CA"/>
        </w:rPr>
        <w:t>’</w:t>
      </w:r>
      <w:r w:rsidR="0015016D" w:rsidRPr="00CD5DD1">
        <w:rPr>
          <w:lang w:val="fr-CA"/>
        </w:rPr>
        <w:t xml:space="preserve">établir </w:t>
      </w:r>
      <w:r w:rsidR="00F01C10" w:rsidRPr="00CD5DD1">
        <w:rPr>
          <w:lang w:val="fr-CA"/>
        </w:rPr>
        <w:t>un système de district à un seul membre</w:t>
      </w:r>
      <w:r w:rsidR="00B61910" w:rsidRPr="00CD5DD1">
        <w:rPr>
          <w:lang w:val="fr-CA"/>
        </w:rPr>
        <w:t>;</w:t>
      </w:r>
      <w:r w:rsidR="00F01C10" w:rsidRPr="00CD5DD1">
        <w:rPr>
          <w:lang w:val="fr-CA"/>
        </w:rPr>
        <w:t xml:space="preserve"> de faciliter l</w:t>
      </w:r>
      <w:r w:rsidR="009A3316">
        <w:rPr>
          <w:lang w:val="fr-CA"/>
        </w:rPr>
        <w:t>’</w:t>
      </w:r>
      <w:r w:rsidR="00F01C10" w:rsidRPr="00CD5DD1">
        <w:rPr>
          <w:lang w:val="fr-CA"/>
        </w:rPr>
        <w:t>adhésion aux partis politiques</w:t>
      </w:r>
      <w:r w:rsidR="00B61910" w:rsidRPr="00CD5DD1">
        <w:rPr>
          <w:lang w:val="fr-CA"/>
        </w:rPr>
        <w:t>;</w:t>
      </w:r>
      <w:r w:rsidR="00F01C10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F01C10" w:rsidRPr="00CD5DD1">
        <w:rPr>
          <w:lang w:val="fr-CA"/>
        </w:rPr>
        <w:t>étendre</w:t>
      </w:r>
      <w:r w:rsidR="00F633B2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F633B2" w:rsidRPr="00CD5DD1">
        <w:rPr>
          <w:lang w:val="fr-CA"/>
        </w:rPr>
        <w:t>aide de l</w:t>
      </w:r>
      <w:r w:rsidR="009A3316">
        <w:rPr>
          <w:lang w:val="fr-CA"/>
        </w:rPr>
        <w:t>’</w:t>
      </w:r>
      <w:r w:rsidR="00E90B32" w:rsidRPr="00CD5DD1">
        <w:rPr>
          <w:lang w:val="fr-CA"/>
        </w:rPr>
        <w:t>État</w:t>
      </w:r>
      <w:r w:rsidR="00F633B2" w:rsidRPr="00CD5DD1">
        <w:rPr>
          <w:lang w:val="fr-CA"/>
        </w:rPr>
        <w:t xml:space="preserve"> aux partis politiques (l</w:t>
      </w:r>
      <w:r w:rsidR="00622F81" w:rsidRPr="00CD5DD1">
        <w:rPr>
          <w:lang w:val="fr-CA"/>
        </w:rPr>
        <w:t>e seuil d</w:t>
      </w:r>
      <w:r w:rsidR="009A3316">
        <w:rPr>
          <w:lang w:val="fr-CA"/>
        </w:rPr>
        <w:t>’</w:t>
      </w:r>
      <w:r w:rsidR="00622F81" w:rsidRPr="00CD5DD1">
        <w:rPr>
          <w:lang w:val="fr-CA"/>
        </w:rPr>
        <w:t>obtention de</w:t>
      </w:r>
      <w:r w:rsidR="00F633B2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F633B2" w:rsidRPr="00CD5DD1">
        <w:rPr>
          <w:lang w:val="fr-CA"/>
        </w:rPr>
        <w:t xml:space="preserve">aide </w:t>
      </w:r>
      <w:r w:rsidR="00622F81" w:rsidRPr="00CD5DD1">
        <w:rPr>
          <w:lang w:val="fr-CA"/>
        </w:rPr>
        <w:t>passerait de</w:t>
      </w:r>
      <w:r w:rsidR="00F633B2" w:rsidRPr="00CD5DD1">
        <w:rPr>
          <w:lang w:val="fr-CA"/>
        </w:rPr>
        <w:t xml:space="preserve"> </w:t>
      </w:r>
      <w:r w:rsidR="003C5A96" w:rsidRPr="00CD5DD1">
        <w:rPr>
          <w:lang w:val="fr-CA"/>
        </w:rPr>
        <w:t>7</w:t>
      </w:r>
      <w:r w:rsidR="00B61910" w:rsidRPr="00CD5DD1">
        <w:rPr>
          <w:lang w:val="fr-CA"/>
        </w:rPr>
        <w:t>%</w:t>
      </w:r>
      <w:r w:rsidR="003C5A96" w:rsidRPr="00CD5DD1">
        <w:rPr>
          <w:lang w:val="fr-CA"/>
        </w:rPr>
        <w:t xml:space="preserve"> </w:t>
      </w:r>
      <w:r w:rsidR="00F633B2" w:rsidRPr="00CD5DD1">
        <w:rPr>
          <w:lang w:val="fr-CA"/>
        </w:rPr>
        <w:t>à</w:t>
      </w:r>
      <w:r w:rsidR="003C5A96" w:rsidRPr="00CD5DD1">
        <w:rPr>
          <w:lang w:val="fr-CA"/>
        </w:rPr>
        <w:t xml:space="preserve"> 3</w:t>
      </w:r>
      <w:r w:rsidR="00B61910" w:rsidRPr="00CD5DD1">
        <w:rPr>
          <w:lang w:val="fr-CA"/>
        </w:rPr>
        <w:t>%</w:t>
      </w:r>
      <w:r w:rsidR="00622F81" w:rsidRPr="00CD5DD1">
        <w:rPr>
          <w:lang w:val="fr-CA"/>
        </w:rPr>
        <w:t xml:space="preserve"> des voix</w:t>
      </w:r>
      <w:r w:rsidR="00456662" w:rsidRPr="00CD5DD1">
        <w:rPr>
          <w:lang w:val="fr-CA"/>
        </w:rPr>
        <w:t xml:space="preserve">); </w:t>
      </w:r>
      <w:r w:rsidR="00F633B2" w:rsidRPr="00CD5DD1">
        <w:rPr>
          <w:lang w:val="fr-CA"/>
        </w:rPr>
        <w:t>de faciliter l</w:t>
      </w:r>
      <w:r w:rsidR="009A3316">
        <w:rPr>
          <w:lang w:val="fr-CA"/>
        </w:rPr>
        <w:t>’</w:t>
      </w:r>
      <w:r w:rsidR="00F633B2" w:rsidRPr="00CD5DD1">
        <w:rPr>
          <w:lang w:val="fr-CA"/>
        </w:rPr>
        <w:t>organisation locale des partis politiques</w:t>
      </w:r>
      <w:r w:rsidR="00B61910" w:rsidRPr="00CD5DD1">
        <w:rPr>
          <w:lang w:val="fr-CA"/>
        </w:rPr>
        <w:t>;</w:t>
      </w:r>
      <w:r w:rsidR="00F633B2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F633B2" w:rsidRPr="00CD5DD1">
        <w:rPr>
          <w:lang w:val="fr-CA"/>
        </w:rPr>
        <w:t xml:space="preserve">introduire un système de coprésidence </w:t>
      </w:r>
      <w:r w:rsidR="00622F81" w:rsidRPr="00CD5DD1">
        <w:rPr>
          <w:lang w:val="fr-CA"/>
        </w:rPr>
        <w:t>d</w:t>
      </w:r>
      <w:r w:rsidR="00F633B2" w:rsidRPr="00CD5DD1">
        <w:rPr>
          <w:lang w:val="fr-CA"/>
        </w:rPr>
        <w:t>es partis politiques</w:t>
      </w:r>
      <w:r w:rsidR="00B61910" w:rsidRPr="00CD5DD1">
        <w:rPr>
          <w:lang w:val="fr-CA"/>
        </w:rPr>
        <w:t>;</w:t>
      </w:r>
      <w:r w:rsidR="00F633B2" w:rsidRPr="00CD5DD1">
        <w:rPr>
          <w:lang w:val="fr-CA"/>
        </w:rPr>
        <w:t xml:space="preserve"> de permettre toute </w:t>
      </w:r>
      <w:r w:rsidR="00622F81" w:rsidRPr="00CD5DD1">
        <w:rPr>
          <w:lang w:val="fr-CA"/>
        </w:rPr>
        <w:t>forme</w:t>
      </w:r>
      <w:r w:rsidR="00F633B2" w:rsidRPr="00CD5DD1">
        <w:rPr>
          <w:lang w:val="fr-CA"/>
        </w:rPr>
        <w:t xml:space="preserve"> de propagande politique par les partis et les candidats</w:t>
      </w:r>
      <w:r w:rsidR="00B61910" w:rsidRPr="00CD5DD1">
        <w:rPr>
          <w:lang w:val="fr-CA"/>
        </w:rPr>
        <w:t>;</w:t>
      </w:r>
      <w:r w:rsidR="00622F81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622F81" w:rsidRPr="00CD5DD1">
        <w:rPr>
          <w:lang w:val="fr-CA"/>
        </w:rPr>
        <w:t>autoriser les campagnes et la propagande</w:t>
      </w:r>
      <w:r w:rsidR="00F633B2" w:rsidRPr="00CD5DD1">
        <w:rPr>
          <w:lang w:val="fr-CA"/>
        </w:rPr>
        <w:t xml:space="preserve"> pour les élections préliminaires dans des langues ou des dialectes autres que le turc en levant les interdictions restantes des lois</w:t>
      </w:r>
      <w:r w:rsidR="00E2187F" w:rsidRPr="00CD5DD1">
        <w:rPr>
          <w:lang w:val="fr-CA"/>
        </w:rPr>
        <w:t xml:space="preserve"> 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E2187F" w:rsidRPr="00CD5DD1">
        <w:rPr>
          <w:lang w:val="fr-CA"/>
        </w:rPr>
        <w:t xml:space="preserve">298 </w:t>
      </w:r>
      <w:r w:rsidR="00C869E0" w:rsidRPr="00CD5DD1">
        <w:rPr>
          <w:lang w:val="fr-CA"/>
        </w:rPr>
        <w:t>et</w:t>
      </w:r>
      <w:r w:rsidR="009B2E36" w:rsidRPr="00CD5DD1">
        <w:rPr>
          <w:lang w:val="fr-CA"/>
        </w:rPr>
        <w:t xml:space="preserve"> n</w:t>
      </w:r>
      <w:r w:rsidR="009B2E36" w:rsidRPr="00CD5DD1">
        <w:rPr>
          <w:vertAlign w:val="superscript"/>
          <w:lang w:val="fr-CA"/>
        </w:rPr>
        <w:t>o</w:t>
      </w:r>
      <w:r w:rsidR="009B2E36" w:rsidRPr="00CD5DD1">
        <w:rPr>
          <w:lang w:val="fr-CA"/>
        </w:rPr>
        <w:t> </w:t>
      </w:r>
      <w:r w:rsidR="00456662" w:rsidRPr="00CD5DD1">
        <w:rPr>
          <w:lang w:val="fr-CA"/>
        </w:rPr>
        <w:t>2820.</w:t>
      </w:r>
      <w:r w:rsidR="00976698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102.</w:t>
      </w:r>
      <w:r w:rsidRPr="00CD5DD1">
        <w:rPr>
          <w:lang w:val="fr-CA"/>
        </w:rPr>
        <w:tab/>
      </w:r>
      <w:r w:rsidR="00F633B2" w:rsidRPr="00CD5DD1">
        <w:rPr>
          <w:lang w:val="fr-CA"/>
        </w:rPr>
        <w:t>Tous les citoyens turcs</w:t>
      </w:r>
      <w:r w:rsidR="00F10AA1" w:rsidRPr="00CD5DD1">
        <w:rPr>
          <w:lang w:val="fr-CA"/>
        </w:rPr>
        <w:t xml:space="preserve"> peuvent prendre une part active à la vie politique et publique et s</w:t>
      </w:r>
      <w:r w:rsidR="009A3316">
        <w:rPr>
          <w:lang w:val="fr-CA"/>
        </w:rPr>
        <w:t>’</w:t>
      </w:r>
      <w:r w:rsidR="00F10AA1" w:rsidRPr="00CD5DD1">
        <w:rPr>
          <w:lang w:val="fr-CA"/>
        </w:rPr>
        <w:t>investir dans le développement et la mis</w:t>
      </w:r>
      <w:r w:rsidR="00622F81" w:rsidRPr="00CD5DD1">
        <w:rPr>
          <w:lang w:val="fr-CA"/>
        </w:rPr>
        <w:t>e</w:t>
      </w:r>
      <w:r w:rsidR="00F10AA1" w:rsidRPr="00CD5DD1">
        <w:rPr>
          <w:lang w:val="fr-CA"/>
        </w:rPr>
        <w:t xml:space="preserve"> en œuvre des politiques et programmes les concernant en s</w:t>
      </w:r>
      <w:r w:rsidR="009A3316">
        <w:rPr>
          <w:lang w:val="fr-CA"/>
        </w:rPr>
        <w:t>’</w:t>
      </w:r>
      <w:r w:rsidR="00F10AA1" w:rsidRPr="00CD5DD1">
        <w:rPr>
          <w:lang w:val="fr-CA"/>
        </w:rPr>
        <w:t xml:space="preserve">engageant dans la société civile </w:t>
      </w:r>
      <w:r w:rsidR="00827516" w:rsidRPr="00CD5DD1">
        <w:rPr>
          <w:lang w:val="fr-CA"/>
        </w:rPr>
        <w:t>et</w:t>
      </w:r>
      <w:r w:rsidR="00F10AA1" w:rsidRPr="00CD5DD1">
        <w:rPr>
          <w:lang w:val="fr-CA"/>
        </w:rPr>
        <w:t xml:space="preserve"> dans l</w:t>
      </w:r>
      <w:r w:rsidR="00827516" w:rsidRPr="00CD5DD1">
        <w:rPr>
          <w:lang w:val="fr-CA"/>
        </w:rPr>
        <w:t>a</w:t>
      </w:r>
      <w:r w:rsidR="00F10AA1" w:rsidRPr="00CD5DD1">
        <w:rPr>
          <w:lang w:val="fr-CA"/>
        </w:rPr>
        <w:t xml:space="preserve"> politique </w:t>
      </w:r>
      <w:r w:rsidR="00827516" w:rsidRPr="00CD5DD1">
        <w:rPr>
          <w:lang w:val="fr-CA"/>
        </w:rPr>
        <w:t>ou l</w:t>
      </w:r>
      <w:r w:rsidR="009A3316">
        <w:rPr>
          <w:lang w:val="fr-CA"/>
        </w:rPr>
        <w:t>’</w:t>
      </w:r>
      <w:r w:rsidR="00827516" w:rsidRPr="00CD5DD1">
        <w:rPr>
          <w:lang w:val="fr-CA"/>
        </w:rPr>
        <w:t xml:space="preserve">administration </w:t>
      </w:r>
      <w:r w:rsidR="00F10AA1" w:rsidRPr="00CD5DD1">
        <w:rPr>
          <w:lang w:val="fr-CA"/>
        </w:rPr>
        <w:t>locale</w:t>
      </w:r>
      <w:r w:rsidR="00BE25F2" w:rsidRPr="00CD5DD1">
        <w:rPr>
          <w:lang w:val="fr-CA"/>
        </w:rPr>
        <w:t>,</w:t>
      </w:r>
      <w:r w:rsidR="00F10AA1" w:rsidRPr="00CD5DD1">
        <w:rPr>
          <w:lang w:val="fr-CA"/>
        </w:rPr>
        <w:t xml:space="preserve"> régionale et nationale</w:t>
      </w:r>
      <w:r w:rsidR="00456662" w:rsidRPr="00CD5DD1">
        <w:rPr>
          <w:lang w:val="fr-CA"/>
        </w:rPr>
        <w:t>.</w:t>
      </w:r>
    </w:p>
    <w:p w:rsidR="00456662" w:rsidRPr="00CD5DD1" w:rsidRDefault="009A3791" w:rsidP="006518B2">
      <w:pPr>
        <w:pStyle w:val="H1G"/>
        <w:rPr>
          <w:lang w:val="fr-CA"/>
        </w:rPr>
      </w:pPr>
      <w:r w:rsidRPr="00CD5DD1">
        <w:rPr>
          <w:lang w:val="fr-CA"/>
        </w:rPr>
        <w:tab/>
      </w:r>
      <w:r w:rsidR="00456662" w:rsidRPr="00CD5DD1">
        <w:rPr>
          <w:lang w:val="fr-CA"/>
        </w:rPr>
        <w:t>D.</w:t>
      </w:r>
      <w:r w:rsidRPr="00CD5DD1">
        <w:rPr>
          <w:lang w:val="fr-CA"/>
        </w:rPr>
        <w:tab/>
      </w:r>
      <w:r w:rsidR="00F10AA1" w:rsidRPr="00CD5DD1">
        <w:rPr>
          <w:lang w:val="fr-CA"/>
        </w:rPr>
        <w:t>Autres droits civils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103.</w:t>
      </w:r>
      <w:r w:rsidRPr="00CD5DD1">
        <w:rPr>
          <w:lang w:val="fr-CA"/>
        </w:rPr>
        <w:tab/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F10AA1" w:rsidRPr="00CD5DD1">
        <w:rPr>
          <w:lang w:val="fr-CA"/>
        </w:rPr>
        <w:t xml:space="preserve">5 </w:t>
      </w:r>
      <w:r w:rsidR="00456662" w:rsidRPr="00CD5DD1">
        <w:rPr>
          <w:lang w:val="fr-CA"/>
        </w:rPr>
        <w:t xml:space="preserve">d) </w:t>
      </w:r>
      <w:r w:rsidR="00C869E0" w:rsidRPr="00CD5DD1">
        <w:rPr>
          <w:lang w:val="fr-CA"/>
        </w:rPr>
        <w:t>de la Convention</w:t>
      </w:r>
      <w:r w:rsidR="00456662" w:rsidRPr="00CD5DD1">
        <w:rPr>
          <w:lang w:val="fr-CA"/>
        </w:rPr>
        <w:t xml:space="preserve"> oblig</w:t>
      </w:r>
      <w:r w:rsidR="00F10AA1" w:rsidRPr="00CD5DD1">
        <w:rPr>
          <w:lang w:val="fr-CA"/>
        </w:rPr>
        <w:t xml:space="preserve">e les </w:t>
      </w:r>
      <w:r w:rsidR="00E90B32" w:rsidRPr="00CD5DD1">
        <w:rPr>
          <w:lang w:val="fr-CA"/>
        </w:rPr>
        <w:t>États</w:t>
      </w:r>
      <w:r w:rsidR="00F10AA1" w:rsidRPr="00CD5DD1">
        <w:rPr>
          <w:lang w:val="fr-CA"/>
        </w:rPr>
        <w:t xml:space="preserve"> parties à garantir l</w:t>
      </w:r>
      <w:r w:rsidR="009A3316">
        <w:rPr>
          <w:lang w:val="fr-CA"/>
        </w:rPr>
        <w:t>’</w:t>
      </w:r>
      <w:r w:rsidR="00F10AA1" w:rsidRPr="00CD5DD1">
        <w:rPr>
          <w:lang w:val="fr-CA"/>
        </w:rPr>
        <w:t>égalité dans l</w:t>
      </w:r>
      <w:r w:rsidR="009A3316">
        <w:rPr>
          <w:lang w:val="fr-CA"/>
        </w:rPr>
        <w:t>’</w:t>
      </w:r>
      <w:r w:rsidR="00F10AA1" w:rsidRPr="00CD5DD1">
        <w:rPr>
          <w:lang w:val="fr-CA"/>
        </w:rPr>
        <w:t>exercice d</w:t>
      </w:r>
      <w:r w:rsidR="009A3316">
        <w:rPr>
          <w:lang w:val="fr-CA"/>
        </w:rPr>
        <w:t>’</w:t>
      </w:r>
      <w:r w:rsidR="00F10AA1" w:rsidRPr="00CD5DD1">
        <w:rPr>
          <w:lang w:val="fr-CA"/>
        </w:rPr>
        <w:t>un certain nombre de libertés et de droits fondamentaux</w:t>
      </w:r>
      <w:r w:rsidR="00BE25F2" w:rsidRPr="00CD5DD1">
        <w:rPr>
          <w:lang w:val="fr-CA"/>
        </w:rPr>
        <w:t>,</w:t>
      </w:r>
      <w:r w:rsidR="00F10AA1" w:rsidRPr="00CD5DD1">
        <w:rPr>
          <w:lang w:val="fr-CA"/>
        </w:rPr>
        <w:t xml:space="preserve"> notamment la liberté de circulation et de résidence</w:t>
      </w:r>
      <w:r w:rsidR="00BE25F2" w:rsidRPr="00CD5DD1">
        <w:rPr>
          <w:lang w:val="fr-CA"/>
        </w:rPr>
        <w:t>,</w:t>
      </w:r>
      <w:r w:rsidR="00F10AA1" w:rsidRPr="00CD5DD1">
        <w:rPr>
          <w:lang w:val="fr-CA"/>
        </w:rPr>
        <w:t xml:space="preserve"> le droit de quitter son pays et d</w:t>
      </w:r>
      <w:r w:rsidR="009A3316">
        <w:rPr>
          <w:lang w:val="fr-CA"/>
        </w:rPr>
        <w:t>’</w:t>
      </w:r>
      <w:r w:rsidR="00F10AA1" w:rsidRPr="00CD5DD1">
        <w:rPr>
          <w:lang w:val="fr-CA"/>
        </w:rPr>
        <w:t>y revenir</w:t>
      </w:r>
      <w:r w:rsidR="00BE25F2" w:rsidRPr="00CD5DD1">
        <w:rPr>
          <w:lang w:val="fr-CA"/>
        </w:rPr>
        <w:t>,</w:t>
      </w:r>
      <w:r w:rsidR="00F10AA1" w:rsidRPr="00CD5DD1">
        <w:rPr>
          <w:lang w:val="fr-CA"/>
        </w:rPr>
        <w:t xml:space="preserve"> le droit à une nationalité</w:t>
      </w:r>
      <w:r w:rsidR="00BE25F2" w:rsidRPr="00CD5DD1">
        <w:rPr>
          <w:lang w:val="fr-CA"/>
        </w:rPr>
        <w:t>,</w:t>
      </w:r>
      <w:r w:rsidR="00F10AA1" w:rsidRPr="00CD5DD1">
        <w:rPr>
          <w:lang w:val="fr-CA"/>
        </w:rPr>
        <w:t xml:space="preserve"> le droit de se marier et de choisir son conjoint</w:t>
      </w:r>
      <w:r w:rsidR="00BE25F2" w:rsidRPr="00CD5DD1">
        <w:rPr>
          <w:lang w:val="fr-CA"/>
        </w:rPr>
        <w:t>,</w:t>
      </w:r>
      <w:r w:rsidR="00F10AA1" w:rsidRPr="00CD5DD1">
        <w:rPr>
          <w:lang w:val="fr-CA"/>
        </w:rPr>
        <w:t xml:space="preserve"> le droit de toute personne</w:t>
      </w:r>
      <w:r w:rsidR="00BE25F2" w:rsidRPr="00CD5DD1">
        <w:rPr>
          <w:lang w:val="fr-CA"/>
        </w:rPr>
        <w:t>,</w:t>
      </w:r>
      <w:r w:rsidR="00F10AA1" w:rsidRPr="00CD5DD1">
        <w:rPr>
          <w:lang w:val="fr-CA"/>
        </w:rPr>
        <w:t xml:space="preserve"> seule ou en association</w:t>
      </w:r>
      <w:r w:rsidR="00BE25F2" w:rsidRPr="00CD5DD1">
        <w:rPr>
          <w:lang w:val="fr-CA"/>
        </w:rPr>
        <w:t>,</w:t>
      </w:r>
      <w:r w:rsidR="00F10AA1" w:rsidRPr="00CD5DD1">
        <w:rPr>
          <w:lang w:val="fr-CA"/>
        </w:rPr>
        <w:t xml:space="preserve"> à la propriété</w:t>
      </w:r>
      <w:r w:rsidR="00BE25F2" w:rsidRPr="00CD5DD1">
        <w:rPr>
          <w:lang w:val="fr-CA"/>
        </w:rPr>
        <w:t>,</w:t>
      </w:r>
      <w:r w:rsidR="00F10AA1" w:rsidRPr="00CD5DD1">
        <w:rPr>
          <w:lang w:val="fr-CA"/>
        </w:rPr>
        <w:t xml:space="preserve"> le droit d</w:t>
      </w:r>
      <w:r w:rsidR="009A3316">
        <w:rPr>
          <w:lang w:val="fr-CA"/>
        </w:rPr>
        <w:t>’</w:t>
      </w:r>
      <w:r w:rsidR="00F10AA1" w:rsidRPr="00CD5DD1">
        <w:rPr>
          <w:lang w:val="fr-CA"/>
        </w:rPr>
        <w:t>hériter</w:t>
      </w:r>
      <w:r w:rsidR="00BE25F2" w:rsidRPr="00CD5DD1">
        <w:rPr>
          <w:lang w:val="fr-CA"/>
        </w:rPr>
        <w:t>,</w:t>
      </w:r>
      <w:r w:rsidR="00F10AA1" w:rsidRPr="00CD5DD1">
        <w:rPr>
          <w:lang w:val="fr-CA"/>
        </w:rPr>
        <w:t xml:space="preserve"> le droit à la liberté de pensée</w:t>
      </w:r>
      <w:r w:rsidR="00BE25F2" w:rsidRPr="00CD5DD1">
        <w:rPr>
          <w:lang w:val="fr-CA"/>
        </w:rPr>
        <w:t>,</w:t>
      </w:r>
      <w:r w:rsidR="00F10AA1" w:rsidRPr="00CD5DD1">
        <w:rPr>
          <w:lang w:val="fr-CA"/>
        </w:rPr>
        <w:t xml:space="preserve"> de conscience et de religion</w:t>
      </w:r>
      <w:r w:rsidR="00BE25F2" w:rsidRPr="00CD5DD1">
        <w:rPr>
          <w:lang w:val="fr-CA"/>
        </w:rPr>
        <w:t>,</w:t>
      </w:r>
      <w:r w:rsidR="00F10AA1" w:rsidRPr="00CD5DD1">
        <w:rPr>
          <w:lang w:val="fr-CA"/>
        </w:rPr>
        <w:t xml:space="preserve"> le droit à la liberté d</w:t>
      </w:r>
      <w:r w:rsidR="009A3316">
        <w:rPr>
          <w:lang w:val="fr-CA"/>
        </w:rPr>
        <w:t>’</w:t>
      </w:r>
      <w:r w:rsidR="00F10AA1" w:rsidRPr="00CD5DD1">
        <w:rPr>
          <w:lang w:val="fr-CA"/>
        </w:rPr>
        <w:t>opinion et d</w:t>
      </w:r>
      <w:r w:rsidR="009A3316">
        <w:rPr>
          <w:lang w:val="fr-CA"/>
        </w:rPr>
        <w:t>’</w:t>
      </w:r>
      <w:r w:rsidR="00F10AA1" w:rsidRPr="00CD5DD1">
        <w:rPr>
          <w:lang w:val="fr-CA"/>
        </w:rPr>
        <w:t xml:space="preserve">expression et le droit à la liberté de réunion </w:t>
      </w:r>
      <w:r w:rsidR="009F7FFB" w:rsidRPr="00CD5DD1">
        <w:rPr>
          <w:lang w:val="fr-CA"/>
        </w:rPr>
        <w:t xml:space="preserve">pacifique </w:t>
      </w:r>
      <w:r w:rsidR="00F10AA1" w:rsidRPr="00CD5DD1">
        <w:rPr>
          <w:lang w:val="fr-CA"/>
        </w:rPr>
        <w:t>et d</w:t>
      </w:r>
      <w:r w:rsidR="009A3316">
        <w:rPr>
          <w:lang w:val="fr-CA"/>
        </w:rPr>
        <w:t>’</w:t>
      </w:r>
      <w:r w:rsidR="00F10AA1" w:rsidRPr="00CD5DD1">
        <w:rPr>
          <w:lang w:val="fr-CA"/>
        </w:rPr>
        <w:t>association</w:t>
      </w:r>
      <w:r w:rsidR="00F76384" w:rsidRPr="00CD5DD1">
        <w:rPr>
          <w:lang w:val="fr-CA"/>
        </w:rPr>
        <w:t xml:space="preserve">. Ces droits sont garantis par la </w:t>
      </w:r>
      <w:r w:rsidR="00456662" w:rsidRPr="00CD5DD1">
        <w:rPr>
          <w:lang w:val="fr-CA"/>
        </w:rPr>
        <w:t xml:space="preserve">Constitution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F76384" w:rsidRPr="00CD5DD1">
        <w:rPr>
          <w:lang w:val="fr-CA"/>
        </w:rPr>
        <w:t>les lois pertinentes sans considération de race</w:t>
      </w:r>
      <w:r w:rsidR="00BE25F2" w:rsidRPr="00CD5DD1">
        <w:rPr>
          <w:lang w:val="fr-CA"/>
        </w:rPr>
        <w:t>,</w:t>
      </w:r>
      <w:r w:rsidR="00F76384" w:rsidRPr="00CD5DD1">
        <w:rPr>
          <w:lang w:val="fr-CA"/>
        </w:rPr>
        <w:t xml:space="preserve"> </w:t>
      </w:r>
      <w:r w:rsidR="007C49BF" w:rsidRPr="00CD5DD1">
        <w:rPr>
          <w:lang w:val="fr-CA"/>
        </w:rPr>
        <w:t>de</w:t>
      </w:r>
      <w:r w:rsidR="00F76384" w:rsidRPr="00CD5DD1">
        <w:rPr>
          <w:lang w:val="fr-CA"/>
        </w:rPr>
        <w:t xml:space="preserve"> couleur de peau ou autre</w:t>
      </w:r>
      <w:r w:rsidR="00456662" w:rsidRPr="00CD5DD1">
        <w:rPr>
          <w:lang w:val="fr-CA"/>
        </w:rPr>
        <w:t xml:space="preserve">. </w:t>
      </w:r>
    </w:p>
    <w:p w:rsidR="00456662" w:rsidRPr="00CD5DD1" w:rsidRDefault="009A3791" w:rsidP="006518B2">
      <w:pPr>
        <w:pStyle w:val="H1G"/>
        <w:rPr>
          <w:lang w:val="fr-CA"/>
        </w:rPr>
      </w:pPr>
      <w:r w:rsidRPr="00CD5DD1">
        <w:rPr>
          <w:lang w:val="fr-CA"/>
        </w:rPr>
        <w:tab/>
      </w:r>
      <w:r w:rsidR="00456662" w:rsidRPr="00CD5DD1">
        <w:rPr>
          <w:lang w:val="fr-CA"/>
        </w:rPr>
        <w:t>E.</w:t>
      </w:r>
      <w:r w:rsidRPr="00CD5DD1">
        <w:rPr>
          <w:lang w:val="fr-CA"/>
        </w:rPr>
        <w:tab/>
      </w:r>
      <w:r w:rsidR="00F76384" w:rsidRPr="00CD5DD1">
        <w:rPr>
          <w:lang w:val="fr-CA"/>
        </w:rPr>
        <w:t>Droits économiques</w:t>
      </w:r>
      <w:r w:rsidR="00BE25F2" w:rsidRPr="00CD5DD1">
        <w:rPr>
          <w:lang w:val="fr-CA"/>
        </w:rPr>
        <w:t>,</w:t>
      </w:r>
      <w:r w:rsidR="00F76384" w:rsidRPr="00CD5DD1">
        <w:rPr>
          <w:lang w:val="fr-CA"/>
        </w:rPr>
        <w:t xml:space="preserve"> sociaux et culturels</w:t>
      </w:r>
    </w:p>
    <w:p w:rsidR="00456662" w:rsidRPr="00CD5DD1" w:rsidRDefault="009A3791" w:rsidP="009A3791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456662" w:rsidRPr="00CD5DD1">
        <w:rPr>
          <w:lang w:val="fr-CA"/>
        </w:rPr>
        <w:t>1.</w:t>
      </w:r>
      <w:r w:rsidRPr="00CD5DD1">
        <w:rPr>
          <w:lang w:val="fr-CA"/>
        </w:rPr>
        <w:tab/>
      </w:r>
      <w:r w:rsidR="00F76384" w:rsidRPr="00CD5DD1">
        <w:rPr>
          <w:lang w:val="fr-CA"/>
        </w:rPr>
        <w:t>Droit au travail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104.</w:t>
      </w:r>
      <w:r w:rsidRPr="00CD5DD1">
        <w:rPr>
          <w:lang w:val="fr-CA"/>
        </w:rPr>
        <w:tab/>
      </w:r>
      <w:r w:rsidR="00F76384" w:rsidRPr="00CD5DD1">
        <w:rPr>
          <w:lang w:val="fr-CA"/>
        </w:rPr>
        <w:t>La</w:t>
      </w:r>
      <w:r w:rsidR="00456662" w:rsidRPr="00CD5DD1">
        <w:rPr>
          <w:lang w:val="fr-CA"/>
        </w:rPr>
        <w:t xml:space="preserve"> Constitution g</w:t>
      </w:r>
      <w:r w:rsidR="00F76384" w:rsidRPr="00CD5DD1">
        <w:rPr>
          <w:lang w:val="fr-CA"/>
        </w:rPr>
        <w:t>arantit le droit au travail</w:t>
      </w:r>
      <w:r w:rsidR="00456662" w:rsidRPr="00CD5DD1">
        <w:rPr>
          <w:lang w:val="fr-CA"/>
        </w:rPr>
        <w:t xml:space="preserve">.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573ECB" w:rsidRPr="00CD5DD1">
        <w:rPr>
          <w:lang w:val="fr-CA"/>
        </w:rPr>
        <w:t>5 de la loi</w:t>
      </w:r>
      <w:r w:rsidR="00622F81" w:rsidRPr="00CD5DD1">
        <w:rPr>
          <w:lang w:val="fr-CA"/>
        </w:rPr>
        <w:t xml:space="preserve"> sur le travail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intitulé «Principe de l</w:t>
      </w:r>
      <w:r w:rsidR="009A3316">
        <w:rPr>
          <w:lang w:val="fr-CA"/>
        </w:rPr>
        <w:t>’</w:t>
      </w:r>
      <w:r w:rsidR="00573ECB" w:rsidRPr="00CD5DD1">
        <w:rPr>
          <w:lang w:val="fr-CA"/>
        </w:rPr>
        <w:t>égalité de traitement»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dispose qu</w:t>
      </w:r>
      <w:r w:rsidR="009A3316">
        <w:rPr>
          <w:lang w:val="fr-CA"/>
        </w:rPr>
        <w:t>’</w:t>
      </w:r>
      <w:r w:rsidR="00573ECB" w:rsidRPr="00CD5DD1">
        <w:rPr>
          <w:lang w:val="fr-CA"/>
        </w:rPr>
        <w:t>aucune discrimination fondée sur la langue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la race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le sexe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les idées politiques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les convictions philosophiques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la religion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l</w:t>
      </w:r>
      <w:r w:rsidR="00622F81" w:rsidRPr="00CD5DD1">
        <w:rPr>
          <w:lang w:val="fr-CA"/>
        </w:rPr>
        <w:t>a</w:t>
      </w:r>
      <w:r w:rsidR="00573ECB" w:rsidRPr="00CD5DD1">
        <w:rPr>
          <w:lang w:val="fr-CA"/>
        </w:rPr>
        <w:t xml:space="preserve"> </w:t>
      </w:r>
      <w:r w:rsidR="00D92EE1" w:rsidRPr="00CD5DD1">
        <w:rPr>
          <w:lang w:val="fr-CA"/>
        </w:rPr>
        <w:t>confession</w:t>
      </w:r>
      <w:r w:rsidR="00573ECB" w:rsidRPr="00CD5DD1">
        <w:rPr>
          <w:lang w:val="fr-CA"/>
        </w:rPr>
        <w:t xml:space="preserve"> ou autres considérations similaires n</w:t>
      </w:r>
      <w:r w:rsidR="009A3316">
        <w:rPr>
          <w:lang w:val="fr-CA"/>
        </w:rPr>
        <w:t>’</w:t>
      </w:r>
      <w:r w:rsidR="00573ECB" w:rsidRPr="00CD5DD1">
        <w:rPr>
          <w:lang w:val="fr-CA"/>
        </w:rPr>
        <w:t>est autorisée dans les relations de travail</w:t>
      </w:r>
      <w:r w:rsidR="00456662" w:rsidRPr="00CD5DD1">
        <w:rPr>
          <w:lang w:val="fr-CA"/>
        </w:rPr>
        <w:t xml:space="preserve">. </w:t>
      </w:r>
      <w:r w:rsidR="000A0E1D" w:rsidRPr="00CD5DD1">
        <w:rPr>
          <w:lang w:val="fr-CA"/>
        </w:rPr>
        <w:t>En cas de violation dudit</w:t>
      </w:r>
      <w:r w:rsidR="00573ECB" w:rsidRPr="00CD5DD1">
        <w:rPr>
          <w:lang w:val="fr-CA"/>
        </w:rPr>
        <w:t xml:space="preserve"> article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le travailleur peut exiger le rétablissement dans les droits dont il a été privé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plus une indemnité adéquate pouvant s</w:t>
      </w:r>
      <w:r w:rsidR="009A3316">
        <w:rPr>
          <w:lang w:val="fr-CA"/>
        </w:rPr>
        <w:t>’</w:t>
      </w:r>
      <w:r w:rsidR="00573ECB" w:rsidRPr="00CD5DD1">
        <w:rPr>
          <w:lang w:val="fr-CA"/>
        </w:rPr>
        <w:t>élever à l</w:t>
      </w:r>
      <w:r w:rsidR="009A3316">
        <w:rPr>
          <w:lang w:val="fr-CA"/>
        </w:rPr>
        <w:t>’</w:t>
      </w:r>
      <w:r w:rsidR="00573ECB" w:rsidRPr="00CD5DD1">
        <w:rPr>
          <w:lang w:val="fr-CA"/>
        </w:rPr>
        <w:t>équivalent de quatre mois de salaire</w:t>
      </w:r>
      <w:r w:rsidR="00456662" w:rsidRPr="00CD5DD1">
        <w:rPr>
          <w:lang w:val="fr-CA"/>
        </w:rPr>
        <w:t xml:space="preserve">.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573ECB" w:rsidRPr="00CD5DD1">
        <w:rPr>
          <w:lang w:val="fr-CA"/>
        </w:rPr>
        <w:t>18 relatif aux conditions de résiliation des contrats de travail dispose expressément que la race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la couleur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le sexe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la situation matrimoniale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les obligations fam</w:t>
      </w:r>
      <w:r w:rsidR="00622F81" w:rsidRPr="00CD5DD1">
        <w:rPr>
          <w:lang w:val="fr-CA"/>
        </w:rPr>
        <w:t>iliales</w:t>
      </w:r>
      <w:r w:rsidR="00BE25F2" w:rsidRPr="00CD5DD1">
        <w:rPr>
          <w:lang w:val="fr-CA"/>
        </w:rPr>
        <w:t>,</w:t>
      </w:r>
      <w:r w:rsidR="00622F81" w:rsidRPr="00CD5DD1">
        <w:rPr>
          <w:lang w:val="fr-CA"/>
        </w:rPr>
        <w:t xml:space="preserve"> la grossesse</w:t>
      </w:r>
      <w:r w:rsidR="00BE25F2" w:rsidRPr="00CD5DD1">
        <w:rPr>
          <w:lang w:val="fr-CA"/>
        </w:rPr>
        <w:t>,</w:t>
      </w:r>
      <w:r w:rsidR="00622F81" w:rsidRPr="00CD5DD1">
        <w:rPr>
          <w:lang w:val="fr-CA"/>
        </w:rPr>
        <w:t xml:space="preserve"> le congé de </w:t>
      </w:r>
      <w:r w:rsidR="00573ECB" w:rsidRPr="00CD5DD1">
        <w:rPr>
          <w:lang w:val="fr-CA"/>
        </w:rPr>
        <w:t>maternité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la religion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le</w:t>
      </w:r>
      <w:r w:rsidR="003864CE" w:rsidRPr="00CD5DD1">
        <w:rPr>
          <w:lang w:val="fr-CA"/>
        </w:rPr>
        <w:t>s opinions politiques et autres considérations</w:t>
      </w:r>
      <w:r w:rsidR="00573ECB" w:rsidRPr="00CD5DD1">
        <w:rPr>
          <w:lang w:val="fr-CA"/>
        </w:rPr>
        <w:t xml:space="preserve"> analogues ne constituent pas un juste motif de résiliation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105.</w:t>
      </w:r>
      <w:r w:rsidRPr="00CD5DD1">
        <w:rPr>
          <w:lang w:val="fr-CA"/>
        </w:rPr>
        <w:tab/>
      </w:r>
      <w:r w:rsidR="00573ECB" w:rsidRPr="00CD5DD1">
        <w:rPr>
          <w:lang w:val="fr-CA"/>
        </w:rPr>
        <w:t>Aucune distinction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exclusion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restriction ou préférence n</w:t>
      </w:r>
      <w:r w:rsidR="009A3316">
        <w:rPr>
          <w:lang w:val="fr-CA"/>
        </w:rPr>
        <w:t>’</w:t>
      </w:r>
      <w:r w:rsidR="00573ECB" w:rsidRPr="00CD5DD1">
        <w:rPr>
          <w:lang w:val="fr-CA"/>
        </w:rPr>
        <w:t>est faite en Turquie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ni dans le droit ni dans la pratique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entre personnes ou groupes de personnes sur la base de la race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de la couleur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du sexe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de la religion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des opinions politiques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de la nationalité ou de l</w:t>
      </w:r>
      <w:r w:rsidR="009A3316">
        <w:rPr>
          <w:lang w:val="fr-CA"/>
        </w:rPr>
        <w:t>’</w:t>
      </w:r>
      <w:r w:rsidR="00573ECB" w:rsidRPr="00CD5DD1">
        <w:rPr>
          <w:lang w:val="fr-CA"/>
        </w:rPr>
        <w:t>origine sociale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qui aurait pour effet d</w:t>
      </w:r>
      <w:r w:rsidR="009A3316">
        <w:rPr>
          <w:lang w:val="fr-CA"/>
        </w:rPr>
        <w:t>’</w:t>
      </w:r>
      <w:r w:rsidR="00573ECB" w:rsidRPr="00CD5DD1">
        <w:rPr>
          <w:lang w:val="fr-CA"/>
        </w:rPr>
        <w:t>annuler ou de restreindre la reconnaissance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la jouissance ou l</w:t>
      </w:r>
      <w:r w:rsidR="009A3316">
        <w:rPr>
          <w:lang w:val="fr-CA"/>
        </w:rPr>
        <w:t>’</w:t>
      </w:r>
      <w:r w:rsidR="00573ECB" w:rsidRPr="00CD5DD1">
        <w:rPr>
          <w:lang w:val="fr-CA"/>
        </w:rPr>
        <w:t>exercice du principe de l</w:t>
      </w:r>
      <w:r w:rsidR="009A3316">
        <w:rPr>
          <w:lang w:val="fr-CA"/>
        </w:rPr>
        <w:t>’</w:t>
      </w:r>
      <w:r w:rsidR="00573ECB" w:rsidRPr="00CD5DD1">
        <w:rPr>
          <w:lang w:val="fr-CA"/>
        </w:rPr>
        <w:t>égalité de</w:t>
      </w:r>
      <w:r w:rsidR="000A0E1D" w:rsidRPr="00CD5DD1">
        <w:rPr>
          <w:lang w:val="fr-CA"/>
        </w:rPr>
        <w:t>s</w:t>
      </w:r>
      <w:r w:rsidR="00573ECB" w:rsidRPr="00CD5DD1">
        <w:rPr>
          <w:lang w:val="fr-CA"/>
        </w:rPr>
        <w:t xml:space="preserve"> chances ou de traitement </w:t>
      </w:r>
      <w:r w:rsidR="00EC0368" w:rsidRPr="00CD5DD1">
        <w:rPr>
          <w:lang w:val="fr-CA"/>
        </w:rPr>
        <w:t>en matière d</w:t>
      </w:r>
      <w:r w:rsidR="009A3316">
        <w:rPr>
          <w:lang w:val="fr-CA"/>
        </w:rPr>
        <w:t>’</w:t>
      </w:r>
      <w:r w:rsidR="00EC0368" w:rsidRPr="00CD5DD1">
        <w:rPr>
          <w:lang w:val="fr-CA"/>
        </w:rPr>
        <w:t>emploi ou de profession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106.</w:t>
      </w:r>
      <w:r w:rsidRPr="00CD5DD1">
        <w:rPr>
          <w:lang w:val="fr-CA"/>
        </w:rPr>
        <w:tab/>
      </w:r>
      <w:r w:rsidR="000A0E1D" w:rsidRPr="00CD5DD1">
        <w:rPr>
          <w:lang w:val="fr-CA"/>
        </w:rPr>
        <w:t>D</w:t>
      </w:r>
      <w:r w:rsidR="009A3316">
        <w:rPr>
          <w:lang w:val="fr-CA"/>
        </w:rPr>
        <w:t>’</w:t>
      </w:r>
      <w:r w:rsidR="00EC0368" w:rsidRPr="00CD5DD1">
        <w:rPr>
          <w:lang w:val="fr-CA"/>
        </w:rPr>
        <w:t>autre part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les allégations de</w:t>
      </w:r>
      <w:r w:rsidR="00456662" w:rsidRPr="00CD5DD1">
        <w:rPr>
          <w:lang w:val="fr-CA"/>
        </w:rPr>
        <w:t xml:space="preserve"> discrimination </w:t>
      </w:r>
      <w:r w:rsidR="00573ECB" w:rsidRPr="00CD5DD1">
        <w:rPr>
          <w:lang w:val="fr-CA"/>
        </w:rPr>
        <w:t xml:space="preserve">dans les relations de travail peuvent être </w:t>
      </w:r>
      <w:r w:rsidR="003864CE" w:rsidRPr="00CD5DD1">
        <w:rPr>
          <w:lang w:val="fr-CA"/>
        </w:rPr>
        <w:t>soumises</w:t>
      </w:r>
      <w:r w:rsidR="00573ECB" w:rsidRPr="00CD5DD1">
        <w:rPr>
          <w:lang w:val="fr-CA"/>
        </w:rPr>
        <w:t xml:space="preserve"> à l</w:t>
      </w:r>
      <w:r w:rsidR="009A3316">
        <w:rPr>
          <w:lang w:val="fr-CA"/>
        </w:rPr>
        <w:t>’</w:t>
      </w:r>
      <w:r w:rsidR="00573ECB" w:rsidRPr="00CD5DD1">
        <w:rPr>
          <w:lang w:val="fr-CA"/>
        </w:rPr>
        <w:t>Inspection du travail relevant du</w:t>
      </w:r>
      <w:r w:rsidR="00456662" w:rsidRPr="00CD5DD1">
        <w:rPr>
          <w:lang w:val="fr-CA"/>
        </w:rPr>
        <w:t xml:space="preserve"> </w:t>
      </w:r>
      <w:r w:rsidR="0092324F" w:rsidRPr="00CD5DD1">
        <w:rPr>
          <w:lang w:val="fr-CA"/>
        </w:rPr>
        <w:t>Ministère du travail et de la sécurité sociale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107.</w:t>
      </w:r>
      <w:r w:rsidRPr="00CD5DD1">
        <w:rPr>
          <w:lang w:val="fr-CA"/>
        </w:rPr>
        <w:tab/>
      </w:r>
      <w:r w:rsidR="00573ECB" w:rsidRPr="00CD5DD1">
        <w:rPr>
          <w:lang w:val="fr-CA"/>
        </w:rPr>
        <w:t>Au cours de la période considérée</w:t>
      </w:r>
      <w:r w:rsidR="00BE25F2" w:rsidRPr="00CD5DD1">
        <w:rPr>
          <w:lang w:val="fr-CA"/>
        </w:rPr>
        <w:t>,</w:t>
      </w:r>
      <w:r w:rsidR="00573ECB" w:rsidRPr="00CD5DD1">
        <w:rPr>
          <w:lang w:val="fr-CA"/>
        </w:rPr>
        <w:t xml:space="preserve"> la nouvelle loi sur la santé et la sécurité au travail</w:t>
      </w:r>
      <w:r w:rsidR="00456662" w:rsidRPr="00CD5DD1">
        <w:rPr>
          <w:lang w:val="fr-CA"/>
        </w:rPr>
        <w:t xml:space="preserve"> (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456662" w:rsidRPr="00CD5DD1">
        <w:rPr>
          <w:lang w:val="fr-CA"/>
        </w:rPr>
        <w:t xml:space="preserve">6331) </w:t>
      </w:r>
      <w:r w:rsidR="00573ECB" w:rsidRPr="00CD5DD1">
        <w:rPr>
          <w:lang w:val="fr-CA"/>
        </w:rPr>
        <w:t>a été adoptée en j</w:t>
      </w:r>
      <w:r w:rsidR="00CC3646" w:rsidRPr="00CD5DD1">
        <w:rPr>
          <w:lang w:val="fr-CA"/>
        </w:rPr>
        <w:t>uin</w:t>
      </w:r>
      <w:r w:rsidR="00456662" w:rsidRPr="00CD5DD1">
        <w:rPr>
          <w:lang w:val="fr-CA"/>
        </w:rPr>
        <w:t xml:space="preserve"> 2012 </w:t>
      </w:r>
      <w:r w:rsidR="00BA7564" w:rsidRPr="00CD5DD1">
        <w:rPr>
          <w:lang w:val="fr-CA"/>
        </w:rPr>
        <w:t>dans la ligne des</w:t>
      </w:r>
      <w:r w:rsidR="00573ECB" w:rsidRPr="00CD5DD1">
        <w:rPr>
          <w:lang w:val="fr-CA"/>
        </w:rPr>
        <w:t xml:space="preserve"> Conventions 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456662" w:rsidRPr="00CD5DD1">
        <w:rPr>
          <w:lang w:val="fr-CA"/>
        </w:rPr>
        <w:t xml:space="preserve">155 </w:t>
      </w:r>
      <w:r w:rsidR="00C869E0" w:rsidRPr="00CD5DD1">
        <w:rPr>
          <w:lang w:val="fr-CA"/>
        </w:rPr>
        <w:t>et</w:t>
      </w:r>
      <w:r w:rsidR="00483E03" w:rsidRPr="00CD5DD1">
        <w:rPr>
          <w:lang w:val="fr-CA"/>
        </w:rPr>
        <w:t xml:space="preserve"> </w:t>
      </w:r>
      <w:r w:rsidR="00456662" w:rsidRPr="00CD5DD1">
        <w:rPr>
          <w:lang w:val="fr-CA"/>
        </w:rPr>
        <w:t>16</w:t>
      </w:r>
      <w:r w:rsidR="00432545" w:rsidRPr="00CD5DD1">
        <w:rPr>
          <w:lang w:val="fr-CA"/>
        </w:rPr>
        <w:t>1</w:t>
      </w:r>
      <w:r w:rsidR="00573ECB" w:rsidRPr="00CD5DD1">
        <w:rPr>
          <w:lang w:val="fr-CA"/>
        </w:rPr>
        <w:t xml:space="preserve"> de l</w:t>
      </w:r>
      <w:r w:rsidR="009A3316">
        <w:rPr>
          <w:lang w:val="fr-CA"/>
        </w:rPr>
        <w:t>’</w:t>
      </w:r>
      <w:r w:rsidR="00573ECB" w:rsidRPr="00CD5DD1">
        <w:rPr>
          <w:lang w:val="fr-CA"/>
        </w:rPr>
        <w:t>OIT</w:t>
      </w:r>
      <w:r w:rsidR="00456662" w:rsidRPr="00CD5DD1">
        <w:rPr>
          <w:lang w:val="fr-CA"/>
        </w:rPr>
        <w:t xml:space="preserve">. </w:t>
      </w:r>
      <w:r w:rsidR="00BA7564" w:rsidRPr="00CD5DD1">
        <w:rPr>
          <w:lang w:val="fr-CA"/>
        </w:rPr>
        <w:t>En outre</w:t>
      </w:r>
      <w:r w:rsidR="00BE25F2" w:rsidRPr="00CD5DD1">
        <w:rPr>
          <w:lang w:val="fr-CA"/>
        </w:rPr>
        <w:t>,</w:t>
      </w:r>
      <w:r w:rsidR="00BA7564" w:rsidRPr="00CD5DD1">
        <w:rPr>
          <w:lang w:val="fr-CA"/>
        </w:rPr>
        <w:t xml:space="preserve"> des règlements d</w:t>
      </w:r>
      <w:r w:rsidR="009A3316">
        <w:rPr>
          <w:lang w:val="fr-CA"/>
        </w:rPr>
        <w:t>’</w:t>
      </w:r>
      <w:r w:rsidR="00BA7564" w:rsidRPr="00CD5DD1">
        <w:rPr>
          <w:lang w:val="fr-CA"/>
        </w:rPr>
        <w:t>application</w:t>
      </w:r>
      <w:r w:rsidR="00573ECB" w:rsidRPr="00CD5DD1">
        <w:rPr>
          <w:lang w:val="fr-CA"/>
        </w:rPr>
        <w:t xml:space="preserve"> sont en prép</w:t>
      </w:r>
      <w:r w:rsidR="00295C96" w:rsidRPr="00CD5DD1">
        <w:rPr>
          <w:lang w:val="fr-CA"/>
        </w:rPr>
        <w:t>a</w:t>
      </w:r>
      <w:r w:rsidR="00573ECB" w:rsidRPr="00CD5DD1">
        <w:rPr>
          <w:lang w:val="fr-CA"/>
        </w:rPr>
        <w:t>ration</w:t>
      </w:r>
      <w:r w:rsidR="00295C96" w:rsidRPr="00CD5DD1">
        <w:rPr>
          <w:lang w:val="fr-CA"/>
        </w:rPr>
        <w:t xml:space="preserve"> et les </w:t>
      </w:r>
      <w:r w:rsidR="00432545" w:rsidRPr="00CD5DD1">
        <w:rPr>
          <w:lang w:val="fr-CA"/>
        </w:rPr>
        <w:t>textes</w:t>
      </w:r>
      <w:r w:rsidR="00295C96" w:rsidRPr="00CD5DD1">
        <w:rPr>
          <w:lang w:val="fr-CA"/>
        </w:rPr>
        <w:t xml:space="preserve"> </w:t>
      </w:r>
      <w:r w:rsidR="00BA7564" w:rsidRPr="00CD5DD1">
        <w:rPr>
          <w:lang w:val="fr-CA"/>
        </w:rPr>
        <w:t>antérieurs</w:t>
      </w:r>
      <w:r w:rsidR="00295C96" w:rsidRPr="00CD5DD1">
        <w:rPr>
          <w:lang w:val="fr-CA"/>
        </w:rPr>
        <w:t xml:space="preserve"> sont en cours de révision. L</w:t>
      </w:r>
      <w:r w:rsidR="009A3316">
        <w:rPr>
          <w:lang w:val="fr-CA"/>
        </w:rPr>
        <w:t>’</w:t>
      </w:r>
      <w:r w:rsidR="00295C96" w:rsidRPr="00CD5DD1">
        <w:rPr>
          <w:lang w:val="fr-CA"/>
        </w:rPr>
        <w:t xml:space="preserve">une des grandes innovations de la loi est </w:t>
      </w:r>
      <w:r w:rsidR="00432545" w:rsidRPr="00CD5DD1">
        <w:rPr>
          <w:lang w:val="fr-CA"/>
        </w:rPr>
        <w:t>la couverture d</w:t>
      </w:r>
      <w:r w:rsidR="00295C96" w:rsidRPr="00CD5DD1">
        <w:rPr>
          <w:lang w:val="fr-CA"/>
        </w:rPr>
        <w:t xml:space="preserve">es employés </w:t>
      </w:r>
      <w:r w:rsidR="00BA7564" w:rsidRPr="00CD5DD1">
        <w:rPr>
          <w:lang w:val="fr-CA"/>
        </w:rPr>
        <w:t>quel que soit le lieu</w:t>
      </w:r>
      <w:r w:rsidR="00295C96" w:rsidRPr="00CD5DD1">
        <w:rPr>
          <w:lang w:val="fr-CA"/>
        </w:rPr>
        <w:t xml:space="preserve"> de travail. Tous bénéficient de services de santé et de sécurité au travail </w:t>
      </w:r>
      <w:r w:rsidR="00BA7564" w:rsidRPr="00CD5DD1">
        <w:rPr>
          <w:lang w:val="fr-CA"/>
        </w:rPr>
        <w:t>illimités</w:t>
      </w:r>
      <w:r w:rsidR="00295C96" w:rsidRPr="00CD5DD1">
        <w:rPr>
          <w:lang w:val="fr-CA"/>
        </w:rPr>
        <w:t xml:space="preserve"> et indépendamment du type de lieu de travail. Les travailleurs étrangers ou migrants sont également couverts par la loi</w:t>
      </w:r>
      <w:r w:rsidR="00456662" w:rsidRPr="00CD5DD1">
        <w:rPr>
          <w:lang w:val="fr-CA"/>
        </w:rPr>
        <w:t xml:space="preserve">. </w:t>
      </w:r>
    </w:p>
    <w:p w:rsidR="00456662" w:rsidRPr="00CD5DD1" w:rsidRDefault="009A3791" w:rsidP="009A3791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456662" w:rsidRPr="00CD5DD1">
        <w:rPr>
          <w:lang w:val="fr-CA"/>
        </w:rPr>
        <w:t>2.</w:t>
      </w:r>
      <w:r w:rsidRPr="00CD5DD1">
        <w:rPr>
          <w:lang w:val="fr-CA"/>
        </w:rPr>
        <w:tab/>
      </w:r>
      <w:r w:rsidR="00432545" w:rsidRPr="00CD5DD1">
        <w:rPr>
          <w:lang w:val="fr-CA"/>
        </w:rPr>
        <w:t>D</w:t>
      </w:r>
      <w:r w:rsidR="00295C96" w:rsidRPr="00CD5DD1">
        <w:rPr>
          <w:lang w:val="fr-CA"/>
        </w:rPr>
        <w:t xml:space="preserve">roit de former des </w:t>
      </w:r>
      <w:r w:rsidR="003F5A17" w:rsidRPr="00CD5DD1">
        <w:rPr>
          <w:lang w:val="fr-CA"/>
        </w:rPr>
        <w:t>syndicats</w:t>
      </w:r>
      <w:r w:rsidR="00295C96" w:rsidRPr="00CD5DD1">
        <w:rPr>
          <w:lang w:val="fr-CA"/>
        </w:rPr>
        <w:t xml:space="preserve"> et de s</w:t>
      </w:r>
      <w:r w:rsidR="009A3316">
        <w:rPr>
          <w:lang w:val="fr-CA"/>
        </w:rPr>
        <w:t>’</w:t>
      </w:r>
      <w:r w:rsidR="00295C96" w:rsidRPr="00CD5DD1">
        <w:rPr>
          <w:lang w:val="fr-CA"/>
        </w:rPr>
        <w:t>y affilier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108.</w:t>
      </w:r>
      <w:r w:rsidRPr="00CD5DD1">
        <w:rPr>
          <w:lang w:val="fr-CA"/>
        </w:rPr>
        <w:tab/>
      </w:r>
      <w:r w:rsidR="00295C96" w:rsidRPr="00CD5DD1">
        <w:rPr>
          <w:lang w:val="fr-CA"/>
        </w:rPr>
        <w:t>La</w:t>
      </w:r>
      <w:r w:rsidR="00456662" w:rsidRPr="00CD5DD1">
        <w:rPr>
          <w:lang w:val="fr-CA"/>
        </w:rPr>
        <w:t xml:space="preserve"> Constitution </w:t>
      </w:r>
      <w:r w:rsidR="00295C96" w:rsidRPr="00CD5DD1">
        <w:rPr>
          <w:lang w:val="fr-CA"/>
        </w:rPr>
        <w:t>garantit le droit de former des syndicats et de mener des négociations collectives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109.</w:t>
      </w:r>
      <w:r w:rsidRPr="00CD5DD1">
        <w:rPr>
          <w:lang w:val="fr-CA"/>
        </w:rPr>
        <w:tab/>
      </w:r>
      <w:r w:rsidR="00432545" w:rsidRPr="00CD5DD1">
        <w:rPr>
          <w:lang w:val="fr-CA"/>
        </w:rPr>
        <w:t>La</w:t>
      </w:r>
      <w:r w:rsidR="00295C96" w:rsidRPr="00CD5DD1">
        <w:rPr>
          <w:lang w:val="fr-CA"/>
        </w:rPr>
        <w:t xml:space="preserve"> période considérée</w:t>
      </w:r>
      <w:r w:rsidR="00432545" w:rsidRPr="00CD5DD1">
        <w:rPr>
          <w:lang w:val="fr-CA"/>
        </w:rPr>
        <w:t xml:space="preserve"> a vu l</w:t>
      </w:r>
      <w:r w:rsidR="009A3316">
        <w:rPr>
          <w:lang w:val="fr-CA"/>
        </w:rPr>
        <w:t>’</w:t>
      </w:r>
      <w:r w:rsidR="00432545" w:rsidRPr="00CD5DD1">
        <w:rPr>
          <w:lang w:val="fr-CA"/>
        </w:rPr>
        <w:t>entrée en vigueur de</w:t>
      </w:r>
      <w:r w:rsidR="002C7FC1" w:rsidRPr="00CD5DD1">
        <w:rPr>
          <w:lang w:val="fr-CA"/>
        </w:rPr>
        <w:t xml:space="preserve"> la loi sur les syndicats et les conventions collectives et </w:t>
      </w:r>
      <w:r w:rsidR="00432545" w:rsidRPr="00CD5DD1">
        <w:rPr>
          <w:lang w:val="fr-CA"/>
        </w:rPr>
        <w:t xml:space="preserve">de </w:t>
      </w:r>
      <w:r w:rsidR="002C7FC1" w:rsidRPr="00CD5DD1">
        <w:rPr>
          <w:lang w:val="fr-CA"/>
        </w:rPr>
        <w:t>la loi portant modification de la loi sur les syndicats de la fonction publique</w:t>
      </w:r>
      <w:r w:rsidR="00BE25F2" w:rsidRPr="00CD5DD1">
        <w:rPr>
          <w:lang w:val="fr-CA"/>
        </w:rPr>
        <w:t>,</w:t>
      </w:r>
      <w:r w:rsidR="002C7FC1" w:rsidRPr="00CD5DD1">
        <w:rPr>
          <w:lang w:val="fr-CA"/>
        </w:rPr>
        <w:t xml:space="preserve"> </w:t>
      </w:r>
      <w:r w:rsidR="00432545" w:rsidRPr="00CD5DD1">
        <w:rPr>
          <w:lang w:val="fr-CA"/>
        </w:rPr>
        <w:t>destinées à</w:t>
      </w:r>
      <w:r w:rsidR="002C7FC1" w:rsidRPr="00CD5DD1">
        <w:rPr>
          <w:lang w:val="fr-CA"/>
        </w:rPr>
        <w:t xml:space="preserve"> transposer les modifications </w:t>
      </w:r>
      <w:r w:rsidR="00432545" w:rsidRPr="00CD5DD1">
        <w:rPr>
          <w:lang w:val="fr-CA"/>
        </w:rPr>
        <w:t xml:space="preserve">constitutionnelles des droits syndicaux </w:t>
      </w:r>
      <w:r w:rsidR="002C7FC1" w:rsidRPr="00CD5DD1">
        <w:rPr>
          <w:lang w:val="fr-CA"/>
        </w:rPr>
        <w:t>dans l</w:t>
      </w:r>
      <w:r w:rsidR="003F5A17" w:rsidRPr="00CD5DD1">
        <w:rPr>
          <w:lang w:val="fr-CA"/>
        </w:rPr>
        <w:t>a législation</w:t>
      </w:r>
      <w:r w:rsidR="00456662" w:rsidRPr="00CD5DD1">
        <w:rPr>
          <w:lang w:val="fr-CA"/>
        </w:rPr>
        <w:t xml:space="preserve">. </w:t>
      </w:r>
      <w:r w:rsidR="002C7FC1" w:rsidRPr="00CD5DD1">
        <w:rPr>
          <w:lang w:val="fr-CA"/>
        </w:rPr>
        <w:t xml:space="preserve">Ces lois </w:t>
      </w:r>
      <w:r w:rsidR="00432545" w:rsidRPr="00CD5DD1">
        <w:rPr>
          <w:lang w:val="fr-CA"/>
        </w:rPr>
        <w:t>élargissent sensiblement les</w:t>
      </w:r>
      <w:r w:rsidR="002C7FC1" w:rsidRPr="00CD5DD1">
        <w:rPr>
          <w:lang w:val="fr-CA"/>
        </w:rPr>
        <w:t xml:space="preserve"> droits syndicaux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110.</w:t>
      </w:r>
      <w:r w:rsidRPr="00CD5DD1">
        <w:rPr>
          <w:lang w:val="fr-CA"/>
        </w:rPr>
        <w:tab/>
      </w:r>
      <w:r w:rsidR="002C7FC1" w:rsidRPr="00CD5DD1">
        <w:rPr>
          <w:lang w:val="fr-CA"/>
        </w:rPr>
        <w:t xml:space="preserve">La loi 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456662" w:rsidRPr="00CD5DD1">
        <w:rPr>
          <w:lang w:val="fr-CA"/>
        </w:rPr>
        <w:t>6356</w:t>
      </w:r>
      <w:r w:rsidR="002C7FC1" w:rsidRPr="00CD5DD1">
        <w:rPr>
          <w:lang w:val="fr-CA"/>
        </w:rPr>
        <w:t xml:space="preserve"> sur les syndicats et les conventions collectives facilite la fo</w:t>
      </w:r>
      <w:r w:rsidR="003F5A17" w:rsidRPr="00CD5DD1">
        <w:rPr>
          <w:lang w:val="fr-CA"/>
        </w:rPr>
        <w:t>rmation des organes syndicaux et</w:t>
      </w:r>
      <w:r w:rsidR="002C7FC1" w:rsidRPr="00CD5DD1">
        <w:rPr>
          <w:lang w:val="fr-CA"/>
        </w:rPr>
        <w:t xml:space="preserve"> les procédures </w:t>
      </w:r>
      <w:r w:rsidR="003F5A17" w:rsidRPr="00CD5DD1">
        <w:rPr>
          <w:lang w:val="fr-CA"/>
        </w:rPr>
        <w:t>relatives à la création des syndicats</w:t>
      </w:r>
      <w:r w:rsidR="00B61910" w:rsidRPr="00CD5DD1">
        <w:rPr>
          <w:lang w:val="fr-CA"/>
        </w:rPr>
        <w:t>;</w:t>
      </w:r>
      <w:r w:rsidR="002C7FC1" w:rsidRPr="00CD5DD1">
        <w:rPr>
          <w:lang w:val="fr-CA"/>
        </w:rPr>
        <w:t xml:space="preserve"> la condition imposée </w:t>
      </w:r>
      <w:r w:rsidR="003F5A17" w:rsidRPr="00CD5DD1">
        <w:rPr>
          <w:lang w:val="fr-CA"/>
        </w:rPr>
        <w:t>à leurs</w:t>
      </w:r>
      <w:r w:rsidR="002C7FC1" w:rsidRPr="00CD5DD1">
        <w:rPr>
          <w:lang w:val="fr-CA"/>
        </w:rPr>
        <w:t xml:space="preserve"> fondateurs d</w:t>
      </w:r>
      <w:r w:rsidR="009A3316">
        <w:rPr>
          <w:lang w:val="fr-CA"/>
        </w:rPr>
        <w:t>’</w:t>
      </w:r>
      <w:r w:rsidR="002C7FC1" w:rsidRPr="00CD5DD1">
        <w:rPr>
          <w:lang w:val="fr-CA"/>
        </w:rPr>
        <w:t>avoir la nationalité turque</w:t>
      </w:r>
      <w:r w:rsidR="00192422" w:rsidRPr="00CD5DD1">
        <w:rPr>
          <w:lang w:val="fr-CA"/>
        </w:rPr>
        <w:t xml:space="preserve"> et de maîtriser la langue turque a été supprimée</w:t>
      </w:r>
      <w:r w:rsidR="00456662" w:rsidRPr="00CD5DD1">
        <w:rPr>
          <w:lang w:val="fr-CA"/>
        </w:rPr>
        <w:t>.</w:t>
      </w:r>
    </w:p>
    <w:p w:rsidR="00456662" w:rsidRPr="00CD5DD1" w:rsidRDefault="009A3791" w:rsidP="009A3791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456662" w:rsidRPr="00CD5DD1">
        <w:rPr>
          <w:lang w:val="fr-CA"/>
        </w:rPr>
        <w:t>3.</w:t>
      </w:r>
      <w:r w:rsidRPr="00CD5DD1">
        <w:rPr>
          <w:lang w:val="fr-CA"/>
        </w:rPr>
        <w:tab/>
      </w:r>
      <w:r w:rsidR="003F5A17" w:rsidRPr="00CD5DD1">
        <w:rPr>
          <w:lang w:val="fr-CA"/>
        </w:rPr>
        <w:t>D</w:t>
      </w:r>
      <w:r w:rsidR="00192422" w:rsidRPr="00CD5DD1">
        <w:rPr>
          <w:lang w:val="fr-CA"/>
        </w:rPr>
        <w:t>roit au logement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111.</w:t>
      </w:r>
      <w:r w:rsidRPr="00CD5DD1">
        <w:rPr>
          <w:lang w:val="fr-CA"/>
        </w:rPr>
        <w:tab/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57 </w:t>
      </w:r>
      <w:r w:rsidR="00FB2646" w:rsidRPr="00CD5DD1">
        <w:rPr>
          <w:lang w:val="fr-CA"/>
        </w:rPr>
        <w:t>de la Constitution</w:t>
      </w:r>
      <w:r w:rsidR="00456662" w:rsidRPr="00CD5DD1">
        <w:rPr>
          <w:lang w:val="fr-CA"/>
        </w:rPr>
        <w:t xml:space="preserve"> </w:t>
      </w:r>
      <w:r w:rsidR="00192422" w:rsidRPr="00CD5DD1">
        <w:rPr>
          <w:lang w:val="fr-CA"/>
        </w:rPr>
        <w:t>dispose que l</w:t>
      </w:r>
      <w:r w:rsidR="009A3316">
        <w:rPr>
          <w:lang w:val="fr-CA"/>
        </w:rPr>
        <w:t>’</w:t>
      </w:r>
      <w:r w:rsidR="00E90B32" w:rsidRPr="00CD5DD1">
        <w:rPr>
          <w:lang w:val="fr-CA"/>
        </w:rPr>
        <w:t>État</w:t>
      </w:r>
      <w:r w:rsidR="00192422" w:rsidRPr="00CD5DD1">
        <w:rPr>
          <w:lang w:val="fr-CA"/>
        </w:rPr>
        <w:t xml:space="preserve"> prend les mesures propres à satisfaire aux besoins en logement dans le cadre d</w:t>
      </w:r>
      <w:r w:rsidR="009A3316">
        <w:rPr>
          <w:lang w:val="fr-CA"/>
        </w:rPr>
        <w:t>’</w:t>
      </w:r>
      <w:r w:rsidR="00192422" w:rsidRPr="00CD5DD1">
        <w:rPr>
          <w:lang w:val="fr-CA"/>
        </w:rPr>
        <w:t xml:space="preserve">un plan tenant compte des </w:t>
      </w:r>
      <w:r w:rsidR="003F7BC1" w:rsidRPr="00CD5DD1">
        <w:rPr>
          <w:lang w:val="fr-CA"/>
        </w:rPr>
        <w:t>spécificités</w:t>
      </w:r>
      <w:r w:rsidR="00192422" w:rsidRPr="00CD5DD1">
        <w:rPr>
          <w:lang w:val="fr-CA"/>
        </w:rPr>
        <w:t xml:space="preserve"> des villes et des </w:t>
      </w:r>
      <w:r w:rsidR="00BA7564" w:rsidRPr="00CD5DD1">
        <w:rPr>
          <w:lang w:val="fr-CA"/>
        </w:rPr>
        <w:t>facteurs environnementaux</w:t>
      </w:r>
      <w:r w:rsidR="00192422" w:rsidRPr="00CD5DD1">
        <w:rPr>
          <w:lang w:val="fr-CA"/>
        </w:rPr>
        <w:t xml:space="preserve"> et encourage en outre les projets de logements collectifs</w:t>
      </w:r>
      <w:r w:rsidR="00456662" w:rsidRPr="00CD5DD1">
        <w:rPr>
          <w:lang w:val="fr-CA"/>
        </w:rPr>
        <w:t>.</w:t>
      </w:r>
    </w:p>
    <w:p w:rsidR="00456662" w:rsidRPr="00CD5DD1" w:rsidRDefault="003537C5" w:rsidP="00810350">
      <w:pPr>
        <w:pStyle w:val="SingleTxtG"/>
        <w:rPr>
          <w:lang w:val="fr-CA"/>
        </w:rPr>
      </w:pPr>
      <w:r w:rsidRPr="00CD5DD1">
        <w:rPr>
          <w:lang w:val="fr-CA"/>
        </w:rPr>
        <w:t>112.</w:t>
      </w:r>
      <w:r w:rsidRPr="00CD5DD1">
        <w:rPr>
          <w:lang w:val="fr-CA"/>
        </w:rPr>
        <w:tab/>
      </w:r>
      <w:r w:rsidR="00192422" w:rsidRPr="00CD5DD1">
        <w:rPr>
          <w:lang w:val="fr-CA"/>
        </w:rPr>
        <w:t>Un projet de logements sociaux est actuellement mis en œuvre pour répondre aux besoins des groupe</w:t>
      </w:r>
      <w:r w:rsidR="003F5A17" w:rsidRPr="00CD5DD1">
        <w:rPr>
          <w:lang w:val="fr-CA"/>
        </w:rPr>
        <w:t>s défavorisés ou pauvres avec le concours</w:t>
      </w:r>
      <w:r w:rsidR="00192422" w:rsidRPr="00CD5DD1">
        <w:rPr>
          <w:lang w:val="fr-CA"/>
        </w:rPr>
        <w:t xml:space="preserve"> de la </w:t>
      </w:r>
      <w:r w:rsidR="00472B6A" w:rsidRPr="00CD5DD1">
        <w:rPr>
          <w:lang w:val="fr-CA"/>
        </w:rPr>
        <w:t>Direction</w:t>
      </w:r>
      <w:r w:rsidR="00192422" w:rsidRPr="00CD5DD1">
        <w:rPr>
          <w:lang w:val="fr-CA"/>
        </w:rPr>
        <w:t xml:space="preserve"> générale de l</w:t>
      </w:r>
      <w:r w:rsidR="009A3316">
        <w:rPr>
          <w:lang w:val="fr-CA"/>
        </w:rPr>
        <w:t>’</w:t>
      </w:r>
      <w:r w:rsidR="00192422" w:rsidRPr="00CD5DD1">
        <w:rPr>
          <w:lang w:val="fr-CA"/>
        </w:rPr>
        <w:t>a</w:t>
      </w:r>
      <w:r w:rsidR="003F5A17" w:rsidRPr="00CD5DD1">
        <w:rPr>
          <w:lang w:val="fr-CA"/>
        </w:rPr>
        <w:t>ide</w:t>
      </w:r>
      <w:r w:rsidR="00192422" w:rsidRPr="00CD5DD1">
        <w:rPr>
          <w:lang w:val="fr-CA"/>
        </w:rPr>
        <w:t xml:space="preserve"> sociale relevant du </w:t>
      </w:r>
      <w:r w:rsidR="0092324F" w:rsidRPr="00CD5DD1">
        <w:rPr>
          <w:lang w:val="fr-CA"/>
        </w:rPr>
        <w:t>Ministère de la famille et des affaires sociales</w:t>
      </w:r>
      <w:r w:rsidR="00456662" w:rsidRPr="00CD5DD1">
        <w:rPr>
          <w:lang w:val="fr-CA"/>
        </w:rPr>
        <w:t xml:space="preserve">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BA7564" w:rsidRPr="00CD5DD1">
        <w:rPr>
          <w:lang w:val="fr-CA"/>
        </w:rPr>
        <w:t xml:space="preserve">de </w:t>
      </w:r>
      <w:r w:rsidR="00192422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6F619D" w:rsidRPr="00CD5DD1">
        <w:rPr>
          <w:lang w:val="fr-CA"/>
        </w:rPr>
        <w:t>A</w:t>
      </w:r>
      <w:r w:rsidR="003F7BC1" w:rsidRPr="00CD5DD1">
        <w:rPr>
          <w:lang w:val="fr-CA"/>
        </w:rPr>
        <w:t>dministration</w:t>
      </w:r>
      <w:r w:rsidR="00192422" w:rsidRPr="00CD5DD1">
        <w:rPr>
          <w:lang w:val="fr-CA"/>
        </w:rPr>
        <w:t xml:space="preserve"> du développement de l</w:t>
      </w:r>
      <w:r w:rsidR="009A3316">
        <w:rPr>
          <w:lang w:val="fr-CA"/>
        </w:rPr>
        <w:t>’</w:t>
      </w:r>
      <w:r w:rsidR="00192422" w:rsidRPr="00CD5DD1">
        <w:rPr>
          <w:lang w:val="fr-CA"/>
        </w:rPr>
        <w:t>habitat</w:t>
      </w:r>
      <w:r w:rsidR="003F5A17" w:rsidRPr="00CD5DD1">
        <w:rPr>
          <w:lang w:val="fr-CA"/>
        </w:rPr>
        <w:t xml:space="preserve"> </w:t>
      </w:r>
      <w:r w:rsidR="00BA7564" w:rsidRPr="00CD5DD1">
        <w:rPr>
          <w:lang w:val="fr-CA"/>
        </w:rPr>
        <w:t>(TOKI)</w:t>
      </w:r>
      <w:r w:rsidR="00BE25F2" w:rsidRPr="00CD5DD1">
        <w:rPr>
          <w:lang w:val="fr-CA"/>
        </w:rPr>
        <w:t>,</w:t>
      </w:r>
      <w:r w:rsidR="00BA7564" w:rsidRPr="00CD5DD1">
        <w:rPr>
          <w:lang w:val="fr-CA"/>
        </w:rPr>
        <w:t xml:space="preserve"> </w:t>
      </w:r>
      <w:r w:rsidR="00825152" w:rsidRPr="00CD5DD1">
        <w:rPr>
          <w:lang w:val="fr-CA"/>
        </w:rPr>
        <w:t>organe principal de mise en œuvre des politiques d</w:t>
      </w:r>
      <w:r w:rsidR="003F5A17" w:rsidRPr="00CD5DD1">
        <w:rPr>
          <w:lang w:val="fr-CA"/>
        </w:rPr>
        <w:t>u</w:t>
      </w:r>
      <w:r w:rsidR="00825152" w:rsidRPr="00CD5DD1">
        <w:rPr>
          <w:lang w:val="fr-CA"/>
        </w:rPr>
        <w:t xml:space="preserve"> logement et d</w:t>
      </w:r>
      <w:r w:rsidR="003F5A17" w:rsidRPr="00CD5DD1">
        <w:rPr>
          <w:lang w:val="fr-CA"/>
        </w:rPr>
        <w:t>e l</w:t>
      </w:r>
      <w:r w:rsidR="009A3316">
        <w:rPr>
          <w:lang w:val="fr-CA"/>
        </w:rPr>
        <w:t>’</w:t>
      </w:r>
      <w:r w:rsidR="00825152" w:rsidRPr="00CD5DD1">
        <w:rPr>
          <w:lang w:val="fr-CA"/>
        </w:rPr>
        <w:t>habitat</w:t>
      </w:r>
      <w:r w:rsidR="00BE25F2" w:rsidRPr="00CD5DD1">
        <w:rPr>
          <w:lang w:val="fr-CA"/>
        </w:rPr>
        <w:t>,</w:t>
      </w:r>
      <w:r w:rsidR="00825152" w:rsidRPr="00CD5DD1">
        <w:rPr>
          <w:lang w:val="fr-CA"/>
        </w:rPr>
        <w:t xml:space="preserve"> </w:t>
      </w:r>
      <w:r w:rsidR="006F619D" w:rsidRPr="00CD5DD1">
        <w:rPr>
          <w:lang w:val="fr-CA"/>
        </w:rPr>
        <w:t xml:space="preserve">qui </w:t>
      </w:r>
      <w:r w:rsidR="00825152" w:rsidRPr="00CD5DD1">
        <w:rPr>
          <w:lang w:val="fr-CA"/>
        </w:rPr>
        <w:t>fournit les crédits et les terrains et intervient au niveau local pour répondre aux besoins urgents de la société en matière de logement</w:t>
      </w:r>
      <w:r w:rsidR="00456662" w:rsidRPr="00CD5DD1">
        <w:rPr>
          <w:lang w:val="fr-CA"/>
        </w:rPr>
        <w:t xml:space="preserve">. </w:t>
      </w:r>
      <w:r w:rsidR="00825152" w:rsidRPr="00CD5DD1">
        <w:rPr>
          <w:lang w:val="fr-CA"/>
        </w:rPr>
        <w:t>Le projet permet d</w:t>
      </w:r>
      <w:r w:rsidR="009A3316">
        <w:rPr>
          <w:lang w:val="fr-CA"/>
        </w:rPr>
        <w:t>’</w:t>
      </w:r>
      <w:r w:rsidR="00825152" w:rsidRPr="00CD5DD1">
        <w:rPr>
          <w:lang w:val="fr-CA"/>
        </w:rPr>
        <w:t>acquérir des maisons construites sur le modèle</w:t>
      </w:r>
      <w:r w:rsidR="00456662" w:rsidRPr="00CD5DD1">
        <w:rPr>
          <w:lang w:val="fr-CA"/>
        </w:rPr>
        <w:t xml:space="preserve"> 1+1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2+1 </w:t>
      </w:r>
      <w:r w:rsidR="00825152" w:rsidRPr="00CD5DD1">
        <w:rPr>
          <w:lang w:val="fr-CA"/>
        </w:rPr>
        <w:t>avec des mensualités de</w:t>
      </w:r>
      <w:r w:rsidR="00456662" w:rsidRPr="00CD5DD1">
        <w:rPr>
          <w:lang w:val="fr-CA"/>
        </w:rPr>
        <w:t xml:space="preserve"> 100 </w:t>
      </w:r>
      <w:r w:rsidR="00825152" w:rsidRPr="00CD5DD1">
        <w:rPr>
          <w:lang w:val="fr-CA"/>
        </w:rPr>
        <w:t>livres</w:t>
      </w:r>
      <w:r w:rsidR="00456662" w:rsidRPr="00CD5DD1">
        <w:rPr>
          <w:lang w:val="fr-CA"/>
        </w:rPr>
        <w:t xml:space="preserve"> (</w:t>
      </w:r>
      <w:r w:rsidR="00825152" w:rsidRPr="00CD5DD1">
        <w:rPr>
          <w:lang w:val="fr-CA"/>
        </w:rPr>
        <w:t>moins de</w:t>
      </w:r>
      <w:r w:rsidR="00456662" w:rsidRPr="00CD5DD1">
        <w:rPr>
          <w:lang w:val="fr-CA"/>
        </w:rPr>
        <w:t xml:space="preserve"> 50 </w:t>
      </w:r>
      <w:r w:rsidR="00825152" w:rsidRPr="00CD5DD1">
        <w:rPr>
          <w:lang w:val="fr-CA"/>
        </w:rPr>
        <w:t xml:space="preserve">dollars </w:t>
      </w:r>
      <w:r w:rsidR="00810350">
        <w:rPr>
          <w:lang w:val="fr-CA"/>
        </w:rPr>
        <w:t>E.-U.</w:t>
      </w:r>
      <w:r w:rsidR="00456662" w:rsidRPr="00CD5DD1">
        <w:rPr>
          <w:lang w:val="fr-CA"/>
        </w:rPr>
        <w:t xml:space="preserve">) </w:t>
      </w:r>
      <w:r w:rsidR="00825152" w:rsidRPr="00CD5DD1">
        <w:rPr>
          <w:lang w:val="fr-CA"/>
        </w:rPr>
        <w:t>sur</w:t>
      </w:r>
      <w:r w:rsidR="00456662" w:rsidRPr="00CD5DD1">
        <w:rPr>
          <w:lang w:val="fr-CA"/>
        </w:rPr>
        <w:t xml:space="preserve"> 270 mo</w:t>
      </w:r>
      <w:r w:rsidR="00825152" w:rsidRPr="00CD5DD1">
        <w:rPr>
          <w:lang w:val="fr-CA"/>
        </w:rPr>
        <w:t>is</w:t>
      </w:r>
      <w:r w:rsidR="00456662" w:rsidRPr="00CD5DD1">
        <w:rPr>
          <w:lang w:val="fr-CA"/>
        </w:rPr>
        <w:t xml:space="preserve">. </w:t>
      </w:r>
      <w:r w:rsidR="00825152" w:rsidRPr="00CD5DD1">
        <w:rPr>
          <w:lang w:val="fr-CA"/>
        </w:rPr>
        <w:t>C</w:t>
      </w:r>
      <w:r w:rsidR="009A3316">
        <w:rPr>
          <w:lang w:val="fr-CA"/>
        </w:rPr>
        <w:t>’</w:t>
      </w:r>
      <w:r w:rsidR="00825152" w:rsidRPr="00CD5DD1">
        <w:rPr>
          <w:lang w:val="fr-CA"/>
        </w:rPr>
        <w:t xml:space="preserve">est ainsi que </w:t>
      </w:r>
      <w:r w:rsidR="00456662" w:rsidRPr="00CD5DD1">
        <w:rPr>
          <w:lang w:val="fr-CA"/>
        </w:rPr>
        <w:t>12</w:t>
      </w:r>
      <w:r w:rsidR="009B2E36" w:rsidRPr="00CD5DD1">
        <w:rPr>
          <w:lang w:val="fr-CA"/>
        </w:rPr>
        <w:t> 000 </w:t>
      </w:r>
      <w:r w:rsidR="00825152" w:rsidRPr="00CD5DD1">
        <w:rPr>
          <w:lang w:val="fr-CA"/>
        </w:rPr>
        <w:t>maisons étaient achevées fin</w:t>
      </w:r>
      <w:r w:rsidR="00456662" w:rsidRPr="00CD5DD1">
        <w:rPr>
          <w:lang w:val="fr-CA"/>
        </w:rPr>
        <w:t xml:space="preserve"> 2012</w:t>
      </w:r>
      <w:r w:rsidR="00B61910" w:rsidRPr="00CD5DD1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  <w:r w:rsidR="00825152" w:rsidRPr="00CD5DD1">
        <w:rPr>
          <w:lang w:val="fr-CA"/>
        </w:rPr>
        <w:t xml:space="preserve">un </w:t>
      </w:r>
      <w:r w:rsidR="00365730" w:rsidRPr="00CD5DD1">
        <w:rPr>
          <w:lang w:val="fr-CA"/>
        </w:rPr>
        <w:t>protocole a été signé pour la</w:t>
      </w:r>
      <w:r w:rsidR="00456662" w:rsidRPr="00CD5DD1">
        <w:rPr>
          <w:lang w:val="fr-CA"/>
        </w:rPr>
        <w:t xml:space="preserve"> construction </w:t>
      </w:r>
      <w:r w:rsidR="00D918EB">
        <w:rPr>
          <w:lang w:val="fr-CA"/>
        </w:rPr>
        <w:t>de 40 </w:t>
      </w:r>
      <w:r w:rsidR="00456662" w:rsidRPr="00CD5DD1">
        <w:rPr>
          <w:lang w:val="fr-CA"/>
        </w:rPr>
        <w:t>000</w:t>
      </w:r>
      <w:r w:rsidR="00D918EB">
        <w:rPr>
          <w:lang w:val="fr-CA"/>
        </w:rPr>
        <w:t> </w:t>
      </w:r>
      <w:r w:rsidR="003B55CE" w:rsidRPr="00CD5DD1">
        <w:rPr>
          <w:lang w:val="fr-CA"/>
        </w:rPr>
        <w:t>maisons et les</w:t>
      </w:r>
      <w:r w:rsidR="00365730" w:rsidRPr="00CD5DD1">
        <w:rPr>
          <w:lang w:val="fr-CA"/>
        </w:rPr>
        <w:t xml:space="preserve"> planification</w:t>
      </w:r>
      <w:r w:rsidR="003B55CE" w:rsidRPr="00CD5DD1">
        <w:rPr>
          <w:lang w:val="fr-CA"/>
        </w:rPr>
        <w:t>s</w:t>
      </w:r>
      <w:r w:rsidR="00365730" w:rsidRPr="00CD5DD1">
        <w:rPr>
          <w:lang w:val="fr-CA"/>
        </w:rPr>
        <w:t xml:space="preserve"> requise</w:t>
      </w:r>
      <w:r w:rsidR="003B55CE" w:rsidRPr="00CD5DD1">
        <w:rPr>
          <w:lang w:val="fr-CA"/>
        </w:rPr>
        <w:t>s</w:t>
      </w:r>
      <w:r w:rsidR="00365730" w:rsidRPr="00CD5DD1">
        <w:rPr>
          <w:lang w:val="fr-CA"/>
        </w:rPr>
        <w:t xml:space="preserve"> </w:t>
      </w:r>
      <w:r w:rsidR="003B55CE" w:rsidRPr="00CD5DD1">
        <w:rPr>
          <w:lang w:val="fr-CA"/>
        </w:rPr>
        <w:t>sont</w:t>
      </w:r>
      <w:r w:rsidR="00173CCD" w:rsidRPr="00CD5DD1">
        <w:rPr>
          <w:lang w:val="fr-CA"/>
        </w:rPr>
        <w:t xml:space="preserve"> achevée</w:t>
      </w:r>
      <w:r w:rsidR="003B55CE" w:rsidRPr="00CD5DD1">
        <w:rPr>
          <w:lang w:val="fr-CA"/>
        </w:rPr>
        <w:t>s</w:t>
      </w:r>
      <w:r w:rsidR="00365730" w:rsidRPr="00CD5DD1">
        <w:rPr>
          <w:lang w:val="fr-CA"/>
        </w:rPr>
        <w:t>. Il est prévu de construire 10</w:t>
      </w:r>
      <w:r w:rsidR="00456662" w:rsidRPr="00CD5DD1">
        <w:rPr>
          <w:lang w:val="fr-CA"/>
        </w:rPr>
        <w:t>0</w:t>
      </w:r>
      <w:r w:rsidR="009B2E36" w:rsidRPr="00CD5DD1">
        <w:rPr>
          <w:lang w:val="fr-CA"/>
        </w:rPr>
        <w:t> </w:t>
      </w:r>
      <w:r w:rsidR="00456662" w:rsidRPr="00CD5DD1">
        <w:rPr>
          <w:lang w:val="fr-CA"/>
        </w:rPr>
        <w:t xml:space="preserve">000 </w:t>
      </w:r>
      <w:r w:rsidR="00365730" w:rsidRPr="00CD5DD1">
        <w:rPr>
          <w:lang w:val="fr-CA"/>
        </w:rPr>
        <w:t>maisons d</w:t>
      </w:r>
      <w:r w:rsidR="009A3316">
        <w:rPr>
          <w:lang w:val="fr-CA"/>
        </w:rPr>
        <w:t>’</w:t>
      </w:r>
      <w:r w:rsidR="00365730" w:rsidRPr="00CD5DD1">
        <w:rPr>
          <w:lang w:val="fr-CA"/>
        </w:rPr>
        <w:t>ici à</w:t>
      </w:r>
      <w:r w:rsidR="00173CCD" w:rsidRPr="00CD5DD1">
        <w:rPr>
          <w:lang w:val="fr-CA"/>
        </w:rPr>
        <w:t xml:space="preserve"> 2023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113.</w:t>
      </w:r>
      <w:r w:rsidRPr="00CD5DD1">
        <w:rPr>
          <w:lang w:val="fr-CA"/>
        </w:rPr>
        <w:tab/>
      </w:r>
      <w:r w:rsidR="00365730" w:rsidRPr="00CD5DD1">
        <w:rPr>
          <w:lang w:val="fr-CA"/>
        </w:rPr>
        <w:t xml:space="preserve">Un programme de logements sociaux est également mis en œuvre dans les provinces à forte densité de population rom dont les besoins en logement </w:t>
      </w:r>
      <w:r w:rsidR="00173CCD" w:rsidRPr="00CD5DD1">
        <w:rPr>
          <w:lang w:val="fr-CA"/>
        </w:rPr>
        <w:t>se trouvent ainsi</w:t>
      </w:r>
      <w:r w:rsidR="00365730" w:rsidRPr="00CD5DD1">
        <w:rPr>
          <w:lang w:val="fr-CA"/>
        </w:rPr>
        <w:t xml:space="preserve"> satisfaits. De plus</w:t>
      </w:r>
      <w:r w:rsidR="00BE25F2" w:rsidRPr="00CD5DD1">
        <w:rPr>
          <w:lang w:val="fr-CA"/>
        </w:rPr>
        <w:t>,</w:t>
      </w:r>
      <w:r w:rsidR="00365730" w:rsidRPr="00CD5DD1">
        <w:rPr>
          <w:lang w:val="fr-CA"/>
        </w:rPr>
        <w:t xml:space="preserve"> les autorités s</w:t>
      </w:r>
      <w:r w:rsidR="009A3316">
        <w:rPr>
          <w:lang w:val="fr-CA"/>
        </w:rPr>
        <w:t>’</w:t>
      </w:r>
      <w:r w:rsidR="00365730" w:rsidRPr="00CD5DD1">
        <w:rPr>
          <w:lang w:val="fr-CA"/>
        </w:rPr>
        <w:t xml:space="preserve">emploient actuellement à fournir des logements sociaux dans les quartiers et les villes où la population rom est nombreuse. En </w:t>
      </w:r>
      <w:r w:rsidR="00CC3646" w:rsidRPr="00CD5DD1">
        <w:rPr>
          <w:lang w:val="fr-CA"/>
        </w:rPr>
        <w:t>novembre</w:t>
      </w:r>
      <w:r w:rsidR="00456662" w:rsidRPr="00CD5DD1">
        <w:rPr>
          <w:lang w:val="fr-CA"/>
        </w:rPr>
        <w:t xml:space="preserve"> 2013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1</w:t>
      </w:r>
      <w:r w:rsidR="00D918EB">
        <w:rPr>
          <w:lang w:val="fr-CA"/>
        </w:rPr>
        <w:t> </w:t>
      </w:r>
      <w:r w:rsidR="00456662" w:rsidRPr="00CD5DD1">
        <w:rPr>
          <w:lang w:val="fr-CA"/>
        </w:rPr>
        <w:t>856</w:t>
      </w:r>
      <w:r w:rsidR="00D918EB">
        <w:rPr>
          <w:lang w:val="fr-CA"/>
        </w:rPr>
        <w:t> </w:t>
      </w:r>
      <w:r w:rsidR="00173CCD" w:rsidRPr="00CD5DD1">
        <w:rPr>
          <w:lang w:val="fr-CA"/>
        </w:rPr>
        <w:t>maisons avaient été construites dans ces secteurs</w:t>
      </w:r>
      <w:r w:rsidR="00365730" w:rsidRPr="00CD5DD1">
        <w:rPr>
          <w:lang w:val="fr-CA"/>
        </w:rPr>
        <w:t xml:space="preserve">. </w:t>
      </w:r>
      <w:r w:rsidR="00173CCD" w:rsidRPr="00CD5DD1">
        <w:rPr>
          <w:lang w:val="fr-CA"/>
        </w:rPr>
        <w:t>Actuellement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2</w:t>
      </w:r>
      <w:r w:rsidR="00365730" w:rsidRPr="00CD5DD1">
        <w:rPr>
          <w:lang w:val="fr-CA"/>
        </w:rPr>
        <w:t> </w:t>
      </w:r>
      <w:r w:rsidR="00456662" w:rsidRPr="00CD5DD1">
        <w:rPr>
          <w:lang w:val="fr-CA"/>
        </w:rPr>
        <w:t>088</w:t>
      </w:r>
      <w:r w:rsidR="00D918EB">
        <w:rPr>
          <w:lang w:val="fr-CA"/>
        </w:rPr>
        <w:t> </w:t>
      </w:r>
      <w:r w:rsidR="00365730" w:rsidRPr="00CD5DD1">
        <w:rPr>
          <w:lang w:val="fr-CA"/>
        </w:rPr>
        <w:t>maisons sont en construction dans ces zones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114.</w:t>
      </w:r>
      <w:r w:rsidRPr="00CD5DD1">
        <w:rPr>
          <w:lang w:val="fr-CA"/>
        </w:rPr>
        <w:tab/>
      </w:r>
      <w:r w:rsidR="00365730" w:rsidRPr="00CD5DD1">
        <w:rPr>
          <w:lang w:val="fr-CA"/>
        </w:rPr>
        <w:t>La notion de</w:t>
      </w:r>
      <w:r w:rsidR="00A24349" w:rsidRPr="00CD5DD1">
        <w:rPr>
          <w:lang w:val="fr-CA"/>
        </w:rPr>
        <w:t xml:space="preserve"> discrimination raciale</w:t>
      </w:r>
      <w:r w:rsidR="00456662" w:rsidRPr="00CD5DD1">
        <w:rPr>
          <w:lang w:val="fr-CA"/>
        </w:rPr>
        <w:t xml:space="preserve"> </w:t>
      </w:r>
      <w:r w:rsidR="00BE25F2" w:rsidRPr="00CD5DD1">
        <w:rPr>
          <w:lang w:val="fr-CA"/>
        </w:rPr>
        <w:t>de la part d</w:t>
      </w:r>
      <w:r w:rsidR="00365730" w:rsidRPr="00CD5DD1">
        <w:rPr>
          <w:lang w:val="fr-CA"/>
        </w:rPr>
        <w:t>es vendeurs ou loueurs de maisons ou d</w:t>
      </w:r>
      <w:r w:rsidR="009A3316">
        <w:rPr>
          <w:lang w:val="fr-CA"/>
        </w:rPr>
        <w:t>’</w:t>
      </w:r>
      <w:r w:rsidR="00365730" w:rsidRPr="00CD5DD1">
        <w:rPr>
          <w:lang w:val="fr-CA"/>
        </w:rPr>
        <w:t>appartements est étrangère à la société turque</w:t>
      </w:r>
      <w:r w:rsidR="00456662" w:rsidRPr="00CD5DD1">
        <w:rPr>
          <w:lang w:val="fr-CA"/>
        </w:rPr>
        <w:t>.</w:t>
      </w:r>
    </w:p>
    <w:p w:rsidR="00456662" w:rsidRPr="00CD5DD1" w:rsidRDefault="009A3791" w:rsidP="009A3791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456662" w:rsidRPr="00CD5DD1">
        <w:rPr>
          <w:lang w:val="fr-CA"/>
        </w:rPr>
        <w:t>4.</w:t>
      </w:r>
      <w:r w:rsidRPr="00CD5DD1">
        <w:rPr>
          <w:lang w:val="fr-CA"/>
        </w:rPr>
        <w:tab/>
      </w:r>
      <w:r w:rsidR="00365730" w:rsidRPr="00CD5DD1">
        <w:rPr>
          <w:lang w:val="fr-CA"/>
        </w:rPr>
        <w:t>Droit à la santé publique</w:t>
      </w:r>
      <w:r w:rsidR="00BE25F2" w:rsidRPr="00CD5DD1">
        <w:rPr>
          <w:lang w:val="fr-CA"/>
        </w:rPr>
        <w:t>,</w:t>
      </w:r>
      <w:r w:rsidR="00365730" w:rsidRPr="00CD5DD1">
        <w:rPr>
          <w:lang w:val="fr-CA"/>
        </w:rPr>
        <w:t xml:space="preserve"> aux soins médicaux</w:t>
      </w:r>
      <w:r w:rsidR="00BE25F2" w:rsidRPr="00CD5DD1">
        <w:rPr>
          <w:lang w:val="fr-CA"/>
        </w:rPr>
        <w:t>,</w:t>
      </w:r>
      <w:r w:rsidR="00365730" w:rsidRPr="00CD5DD1">
        <w:rPr>
          <w:lang w:val="fr-CA"/>
        </w:rPr>
        <w:t xml:space="preserve"> à la sécurité sociale et aux services sociaux </w:t>
      </w:r>
    </w:p>
    <w:p w:rsidR="00456662" w:rsidRPr="00CD5DD1" w:rsidRDefault="00CB2A0E" w:rsidP="00CE42B6">
      <w:pPr>
        <w:pStyle w:val="H4G"/>
        <w:keepNext w:val="0"/>
        <w:keepLines w:val="0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365730" w:rsidRPr="00CD5DD1">
        <w:rPr>
          <w:lang w:val="fr-CA"/>
        </w:rPr>
        <w:t>La</w:t>
      </w:r>
      <w:r w:rsidR="00456662" w:rsidRPr="00CD5DD1">
        <w:rPr>
          <w:lang w:val="fr-CA"/>
        </w:rPr>
        <w:t xml:space="preserve"> Constitution </w:t>
      </w:r>
      <w:r w:rsidR="00365730" w:rsidRPr="00CD5DD1">
        <w:rPr>
          <w:lang w:val="fr-CA"/>
        </w:rPr>
        <w:t>garantit le droit à la santé et le droit à la sécurité sociale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115.</w:t>
      </w:r>
      <w:r w:rsidRPr="00CD5DD1">
        <w:rPr>
          <w:lang w:val="fr-CA"/>
        </w:rPr>
        <w:tab/>
      </w:r>
      <w:r w:rsidR="00581964" w:rsidRPr="00CD5DD1">
        <w:rPr>
          <w:lang w:val="fr-CA"/>
        </w:rPr>
        <w:t>Un régime général d</w:t>
      </w:r>
      <w:r w:rsidR="009A3316">
        <w:rPr>
          <w:lang w:val="fr-CA"/>
        </w:rPr>
        <w:t>’</w:t>
      </w:r>
      <w:r w:rsidR="00581964" w:rsidRPr="00CD5DD1">
        <w:rPr>
          <w:lang w:val="fr-CA"/>
        </w:rPr>
        <w:t xml:space="preserve">assurance </w:t>
      </w:r>
      <w:r w:rsidR="00DE315F" w:rsidRPr="00CD5DD1">
        <w:rPr>
          <w:lang w:val="fr-CA"/>
        </w:rPr>
        <w:t>maladie a été mis en place d</w:t>
      </w:r>
      <w:r w:rsidR="00581964" w:rsidRPr="00CD5DD1">
        <w:rPr>
          <w:lang w:val="fr-CA"/>
        </w:rPr>
        <w:t>ans le cadre du processus de réforme de la sécurité sociale</w:t>
      </w:r>
      <w:r w:rsidR="00DE315F" w:rsidRPr="00CD5DD1">
        <w:rPr>
          <w:lang w:val="fr-CA"/>
        </w:rPr>
        <w:t>. Conformément à la nouvelle loi sur l</w:t>
      </w:r>
      <w:r w:rsidR="009A3316">
        <w:rPr>
          <w:lang w:val="fr-CA"/>
        </w:rPr>
        <w:t>’</w:t>
      </w:r>
      <w:r w:rsidR="00DE315F" w:rsidRPr="00CD5DD1">
        <w:rPr>
          <w:lang w:val="fr-CA"/>
        </w:rPr>
        <w:t>assurance sociale et l</w:t>
      </w:r>
      <w:r w:rsidR="009A3316">
        <w:rPr>
          <w:lang w:val="fr-CA"/>
        </w:rPr>
        <w:t>’</w:t>
      </w:r>
      <w:r w:rsidR="00DE315F" w:rsidRPr="00CD5DD1">
        <w:rPr>
          <w:lang w:val="fr-CA"/>
        </w:rPr>
        <w:t xml:space="preserve">assurance maladie générale </w:t>
      </w:r>
      <w:r w:rsidR="00456662" w:rsidRPr="00CD5DD1">
        <w:rPr>
          <w:lang w:val="fr-CA"/>
        </w:rPr>
        <w:t>(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456662" w:rsidRPr="00CD5DD1">
        <w:rPr>
          <w:lang w:val="fr-CA"/>
        </w:rPr>
        <w:t xml:space="preserve">5510) </w:t>
      </w:r>
      <w:r w:rsidR="00DE315F" w:rsidRPr="00CD5DD1">
        <w:rPr>
          <w:lang w:val="fr-CA"/>
        </w:rPr>
        <w:t>entrée en vigueur en</w:t>
      </w:r>
      <w:r w:rsidR="00456662" w:rsidRPr="00CD5DD1">
        <w:rPr>
          <w:lang w:val="fr-CA"/>
        </w:rPr>
        <w:t xml:space="preserve"> 2008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173CCD" w:rsidRPr="00CD5DD1">
        <w:rPr>
          <w:lang w:val="fr-CA"/>
        </w:rPr>
        <w:t>l</w:t>
      </w:r>
      <w:r w:rsidR="00DE315F" w:rsidRPr="00CD5DD1">
        <w:rPr>
          <w:lang w:val="fr-CA"/>
        </w:rPr>
        <w:t>es primes d</w:t>
      </w:r>
      <w:r w:rsidR="009A3316">
        <w:rPr>
          <w:lang w:val="fr-CA"/>
        </w:rPr>
        <w:t>’</w:t>
      </w:r>
      <w:r w:rsidR="00DE315F" w:rsidRPr="00CD5DD1">
        <w:rPr>
          <w:lang w:val="fr-CA"/>
        </w:rPr>
        <w:t>assurance des apatrides</w:t>
      </w:r>
      <w:r w:rsidR="00BE25F2" w:rsidRPr="00CD5DD1">
        <w:rPr>
          <w:lang w:val="fr-CA"/>
        </w:rPr>
        <w:t>,</w:t>
      </w:r>
      <w:r w:rsidR="00DE315F" w:rsidRPr="00CD5DD1">
        <w:rPr>
          <w:lang w:val="fr-CA"/>
        </w:rPr>
        <w:t xml:space="preserve"> des demandeurs d</w:t>
      </w:r>
      <w:r w:rsidR="009A3316">
        <w:rPr>
          <w:lang w:val="fr-CA"/>
        </w:rPr>
        <w:t>’</w:t>
      </w:r>
      <w:r w:rsidR="00DE315F" w:rsidRPr="00CD5DD1">
        <w:rPr>
          <w:lang w:val="fr-CA"/>
        </w:rPr>
        <w:t>asile et des réfugiés sont prises en charge par l</w:t>
      </w:r>
      <w:r w:rsidR="009A3316">
        <w:rPr>
          <w:lang w:val="fr-CA"/>
        </w:rPr>
        <w:t>’</w:t>
      </w:r>
      <w:r w:rsidR="00E90B32" w:rsidRPr="00CD5DD1">
        <w:rPr>
          <w:lang w:val="fr-CA"/>
        </w:rPr>
        <w:t>État</w:t>
      </w:r>
      <w:r w:rsidR="00DE315F" w:rsidRPr="00CD5DD1">
        <w:rPr>
          <w:lang w:val="fr-CA"/>
        </w:rPr>
        <w:t xml:space="preserve"> et ces bénéficiaires sont couverts par le régim</w:t>
      </w:r>
      <w:r w:rsidR="00173CCD" w:rsidRPr="00CD5DD1">
        <w:rPr>
          <w:lang w:val="fr-CA"/>
        </w:rPr>
        <w:t>e général d</w:t>
      </w:r>
      <w:r w:rsidR="009A3316">
        <w:rPr>
          <w:lang w:val="fr-CA"/>
        </w:rPr>
        <w:t>’</w:t>
      </w:r>
      <w:r w:rsidR="00173CCD" w:rsidRPr="00CD5DD1">
        <w:rPr>
          <w:lang w:val="fr-CA"/>
        </w:rPr>
        <w:t xml:space="preserve">assurance maladie. </w:t>
      </w:r>
      <w:r w:rsidR="00DE315F" w:rsidRPr="00CD5DD1">
        <w:rPr>
          <w:lang w:val="fr-CA"/>
        </w:rPr>
        <w:t>La nouvelle loi renforce l</w:t>
      </w:r>
      <w:r w:rsidR="009A3316">
        <w:rPr>
          <w:lang w:val="fr-CA"/>
        </w:rPr>
        <w:t>’</w:t>
      </w:r>
      <w:r w:rsidR="00DE315F" w:rsidRPr="00CD5DD1">
        <w:rPr>
          <w:lang w:val="fr-CA"/>
        </w:rPr>
        <w:t xml:space="preserve">exercice effectif du droit à la santé et à la sécurité sociale de toute personne résidant </w:t>
      </w:r>
      <w:r w:rsidR="00173CCD" w:rsidRPr="00CD5DD1">
        <w:rPr>
          <w:lang w:val="fr-CA"/>
        </w:rPr>
        <w:t xml:space="preserve">en </w:t>
      </w:r>
      <w:r w:rsidR="00AF5E94" w:rsidRPr="00CD5DD1">
        <w:rPr>
          <w:lang w:val="fr-CA"/>
        </w:rPr>
        <w:t>Turquie</w:t>
      </w:r>
      <w:r w:rsidR="00456662" w:rsidRPr="00CD5DD1">
        <w:rPr>
          <w:lang w:val="fr-CA"/>
        </w:rPr>
        <w:t xml:space="preserve"> </w:t>
      </w:r>
      <w:r w:rsidR="00DE315F" w:rsidRPr="00CD5DD1">
        <w:rPr>
          <w:lang w:val="fr-CA"/>
        </w:rPr>
        <w:t>sans assurance sociale</w:t>
      </w:r>
      <w:r w:rsidR="00456662" w:rsidRPr="00CD5DD1">
        <w:rPr>
          <w:lang w:val="fr-CA"/>
        </w:rPr>
        <w:t xml:space="preserve">. </w:t>
      </w:r>
    </w:p>
    <w:p w:rsidR="00EE2D47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116.</w:t>
      </w:r>
      <w:r w:rsidRPr="00CD5DD1">
        <w:rPr>
          <w:lang w:val="fr-CA"/>
        </w:rPr>
        <w:tab/>
      </w:r>
      <w:r w:rsidR="00DE315F" w:rsidRPr="00CD5DD1">
        <w:rPr>
          <w:lang w:val="fr-CA"/>
        </w:rPr>
        <w:t>De plus</w:t>
      </w:r>
      <w:r w:rsidR="00BE25F2" w:rsidRPr="00CD5DD1">
        <w:rPr>
          <w:lang w:val="fr-CA"/>
        </w:rPr>
        <w:t>,</w:t>
      </w:r>
      <w:r w:rsidR="00EE2D47" w:rsidRPr="00CD5DD1">
        <w:rPr>
          <w:lang w:val="fr-CA"/>
        </w:rPr>
        <w:t xml:space="preserve"> </w:t>
      </w:r>
      <w:r w:rsidR="00BE25F2" w:rsidRPr="00CD5DD1">
        <w:rPr>
          <w:lang w:val="fr-CA"/>
        </w:rPr>
        <w:t>la</w:t>
      </w:r>
      <w:r w:rsidR="00EE2D47" w:rsidRPr="00CD5DD1">
        <w:rPr>
          <w:lang w:val="fr-CA"/>
        </w:rPr>
        <w:t xml:space="preserve"> </w:t>
      </w:r>
      <w:r w:rsidR="00173CCD" w:rsidRPr="00CD5DD1">
        <w:rPr>
          <w:lang w:val="fr-CA"/>
        </w:rPr>
        <w:t>Circulaire</w:t>
      </w:r>
      <w:r w:rsidR="00EE2D47" w:rsidRPr="00CD5DD1">
        <w:rPr>
          <w:lang w:val="fr-CA"/>
        </w:rPr>
        <w:t xml:space="preserve"> sur la </w:t>
      </w:r>
      <w:r w:rsidR="00BE25F2" w:rsidRPr="00CD5DD1">
        <w:rPr>
          <w:lang w:val="fr-CA"/>
        </w:rPr>
        <w:t>f</w:t>
      </w:r>
      <w:r w:rsidR="00EE2D47" w:rsidRPr="00CD5DD1">
        <w:rPr>
          <w:lang w:val="fr-CA"/>
        </w:rPr>
        <w:t xml:space="preserve">ondation </w:t>
      </w:r>
      <w:r w:rsidR="00BE25F2" w:rsidRPr="00CD5DD1">
        <w:rPr>
          <w:lang w:val="fr-CA"/>
        </w:rPr>
        <w:t>de solidarité et l</w:t>
      </w:r>
      <w:r w:rsidR="009A3316">
        <w:rPr>
          <w:lang w:val="fr-CA"/>
        </w:rPr>
        <w:t>’</w:t>
      </w:r>
      <w:r w:rsidR="003F5A17" w:rsidRPr="00CD5DD1">
        <w:rPr>
          <w:lang w:val="fr-CA"/>
        </w:rPr>
        <w:t>aide sociale</w:t>
      </w:r>
      <w:r w:rsidR="00EE2D47" w:rsidRPr="00CD5DD1">
        <w:rPr>
          <w:lang w:val="fr-CA"/>
        </w:rPr>
        <w:t xml:space="preserve"> a été publiée en</w:t>
      </w:r>
      <w:r w:rsidR="00BE25F2" w:rsidRPr="00CD5DD1">
        <w:rPr>
          <w:lang w:val="fr-CA"/>
        </w:rPr>
        <w:t> </w:t>
      </w:r>
      <w:r w:rsidR="00173CCD" w:rsidRPr="00CD5DD1">
        <w:rPr>
          <w:lang w:val="fr-CA"/>
        </w:rPr>
        <w:t>2009</w:t>
      </w:r>
      <w:r w:rsidR="00EE2D47" w:rsidRPr="00CD5DD1">
        <w:rPr>
          <w:lang w:val="fr-CA"/>
        </w:rPr>
        <w:t xml:space="preserve"> pour déterminer comment les réfugiés et demandeurs d</w:t>
      </w:r>
      <w:r w:rsidR="009A3316">
        <w:rPr>
          <w:lang w:val="fr-CA"/>
        </w:rPr>
        <w:t>’</w:t>
      </w:r>
      <w:r w:rsidR="00EE2D47" w:rsidRPr="00CD5DD1">
        <w:rPr>
          <w:lang w:val="fr-CA"/>
        </w:rPr>
        <w:t>asile qui ne sont pas couverts par la loi sur le régime générale d</w:t>
      </w:r>
      <w:r w:rsidR="009A3316">
        <w:rPr>
          <w:lang w:val="fr-CA"/>
        </w:rPr>
        <w:t>’</w:t>
      </w:r>
      <w:r w:rsidR="00EE2D47" w:rsidRPr="00CD5DD1">
        <w:rPr>
          <w:lang w:val="fr-CA"/>
        </w:rPr>
        <w:t xml:space="preserve">assurance maladie </w:t>
      </w:r>
      <w:r w:rsidR="003B55CE" w:rsidRPr="00CD5DD1">
        <w:rPr>
          <w:lang w:val="fr-CA"/>
        </w:rPr>
        <w:t xml:space="preserve">peuvent </w:t>
      </w:r>
      <w:r w:rsidR="00EE2D47" w:rsidRPr="00CD5DD1">
        <w:rPr>
          <w:lang w:val="fr-CA"/>
        </w:rPr>
        <w:t>bénéficier des prestations et autres (en nature</w:t>
      </w:r>
      <w:r w:rsidR="00BE25F2" w:rsidRPr="00CD5DD1">
        <w:rPr>
          <w:lang w:val="fr-CA"/>
        </w:rPr>
        <w:t>,</w:t>
      </w:r>
      <w:r w:rsidR="00EE2D47" w:rsidRPr="00CD5DD1">
        <w:rPr>
          <w:lang w:val="fr-CA"/>
        </w:rPr>
        <w:t xml:space="preserve"> en espèces) versées par les fondations </w:t>
      </w:r>
      <w:r w:rsidR="003B55CE" w:rsidRPr="00CD5DD1">
        <w:rPr>
          <w:lang w:val="fr-CA"/>
        </w:rPr>
        <w:t>de solidarité et d</w:t>
      </w:r>
      <w:r w:rsidR="009A3316">
        <w:rPr>
          <w:lang w:val="fr-CA"/>
        </w:rPr>
        <w:t>’</w:t>
      </w:r>
      <w:r w:rsidR="003B55CE" w:rsidRPr="00CD5DD1">
        <w:rPr>
          <w:lang w:val="fr-CA"/>
        </w:rPr>
        <w:t>aide sociale</w:t>
      </w:r>
      <w:r w:rsidR="00EE2D47" w:rsidRPr="00CD5DD1">
        <w:rPr>
          <w:lang w:val="fr-CA"/>
        </w:rPr>
        <w:t xml:space="preserve">. La </w:t>
      </w:r>
      <w:r w:rsidR="00173CCD" w:rsidRPr="00CD5DD1">
        <w:rPr>
          <w:lang w:val="fr-CA"/>
        </w:rPr>
        <w:t>Circulaire</w:t>
      </w:r>
      <w:r w:rsidR="00EE2D47" w:rsidRPr="00CD5DD1">
        <w:rPr>
          <w:lang w:val="fr-CA"/>
        </w:rPr>
        <w:t xml:space="preserve"> </w:t>
      </w:r>
      <w:r w:rsidR="00173CCD" w:rsidRPr="00CD5DD1">
        <w:rPr>
          <w:lang w:val="fr-CA"/>
        </w:rPr>
        <w:t xml:space="preserve">vise à </w:t>
      </w:r>
      <w:r w:rsidR="00722814" w:rsidRPr="00CD5DD1">
        <w:rPr>
          <w:lang w:val="fr-CA"/>
        </w:rPr>
        <w:t>resserrer</w:t>
      </w:r>
      <w:r w:rsidR="00EE2D47" w:rsidRPr="00CD5DD1">
        <w:rPr>
          <w:lang w:val="fr-CA"/>
        </w:rPr>
        <w:t xml:space="preserve"> les </w:t>
      </w:r>
      <w:r w:rsidR="00722814" w:rsidRPr="00CD5DD1">
        <w:rPr>
          <w:lang w:val="fr-CA"/>
        </w:rPr>
        <w:t xml:space="preserve">écarts de </w:t>
      </w:r>
      <w:r w:rsidR="00EE2D47" w:rsidRPr="00CD5DD1">
        <w:rPr>
          <w:lang w:val="fr-CA"/>
        </w:rPr>
        <w:t>pratiques entre les g</w:t>
      </w:r>
      <w:r w:rsidR="005650F7" w:rsidRPr="00CD5DD1">
        <w:rPr>
          <w:lang w:val="fr-CA"/>
        </w:rPr>
        <w:t>o</w:t>
      </w:r>
      <w:r w:rsidR="00EE2D47" w:rsidRPr="00CD5DD1">
        <w:rPr>
          <w:lang w:val="fr-CA"/>
        </w:rPr>
        <w:t>uvernorats.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117.</w:t>
      </w:r>
      <w:r w:rsidRPr="00CD5DD1">
        <w:rPr>
          <w:lang w:val="fr-CA"/>
        </w:rPr>
        <w:tab/>
      </w:r>
      <w:r w:rsidR="005650F7" w:rsidRPr="00CD5DD1">
        <w:rPr>
          <w:lang w:val="fr-CA"/>
        </w:rPr>
        <w:t xml:space="preserve">La </w:t>
      </w:r>
      <w:r w:rsidR="00456662" w:rsidRPr="00CD5DD1">
        <w:rPr>
          <w:lang w:val="fr-CA"/>
        </w:rPr>
        <w:t>Circula</w:t>
      </w:r>
      <w:r w:rsidR="005650F7" w:rsidRPr="00CD5DD1">
        <w:rPr>
          <w:lang w:val="fr-CA"/>
        </w:rPr>
        <w:t>ire</w:t>
      </w:r>
      <w:r w:rsidR="00456662" w:rsidRPr="00CD5DD1">
        <w:rPr>
          <w:lang w:val="fr-CA"/>
        </w:rPr>
        <w:t xml:space="preserve"> 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456662" w:rsidRPr="00CD5DD1">
        <w:rPr>
          <w:lang w:val="fr-CA"/>
        </w:rPr>
        <w:t xml:space="preserve">2010/03 </w:t>
      </w:r>
      <w:r w:rsidR="005650F7" w:rsidRPr="00CD5DD1">
        <w:rPr>
          <w:lang w:val="fr-CA"/>
        </w:rPr>
        <w:t>du</w:t>
      </w:r>
      <w:r w:rsidR="00456662" w:rsidRPr="00CD5DD1">
        <w:rPr>
          <w:lang w:val="fr-CA"/>
        </w:rPr>
        <w:t xml:space="preserve"> 24</w:t>
      </w:r>
      <w:r w:rsidR="006518B2" w:rsidRPr="00CD5DD1">
        <w:rPr>
          <w:lang w:val="fr-CA"/>
        </w:rPr>
        <w:t> </w:t>
      </w:r>
      <w:r w:rsidR="00CC3646" w:rsidRPr="00CD5DD1">
        <w:rPr>
          <w:lang w:val="fr-CA"/>
        </w:rPr>
        <w:t>mars</w:t>
      </w:r>
      <w:r w:rsidR="00456662" w:rsidRPr="00CD5DD1">
        <w:rPr>
          <w:lang w:val="fr-CA"/>
        </w:rPr>
        <w:t xml:space="preserve"> 2010 </w:t>
      </w:r>
      <w:r w:rsidR="005650F7" w:rsidRPr="00CD5DD1">
        <w:rPr>
          <w:lang w:val="fr-CA"/>
        </w:rPr>
        <w:t xml:space="preserve">a été publiée et </w:t>
      </w:r>
      <w:r w:rsidR="006F619D" w:rsidRPr="00CD5DD1">
        <w:rPr>
          <w:lang w:val="fr-CA"/>
        </w:rPr>
        <w:t xml:space="preserve">mise en </w:t>
      </w:r>
      <w:r w:rsidR="00F93A2D" w:rsidRPr="00CD5DD1">
        <w:rPr>
          <w:lang w:val="fr-CA"/>
        </w:rPr>
        <w:t>œuvre</w:t>
      </w:r>
      <w:r w:rsidR="005650F7" w:rsidRPr="00CD5DD1">
        <w:rPr>
          <w:lang w:val="fr-CA"/>
        </w:rPr>
        <w:t xml:space="preserve"> par la </w:t>
      </w:r>
      <w:r w:rsidR="00472B6A" w:rsidRPr="00CD5DD1">
        <w:rPr>
          <w:lang w:val="fr-CA"/>
        </w:rPr>
        <w:t>Direction</w:t>
      </w:r>
      <w:r w:rsidR="005650F7" w:rsidRPr="00CD5DD1">
        <w:rPr>
          <w:lang w:val="fr-CA"/>
        </w:rPr>
        <w:t xml:space="preserve"> générale des services sociaux et l</w:t>
      </w:r>
      <w:r w:rsidR="009A3316">
        <w:rPr>
          <w:lang w:val="fr-CA"/>
        </w:rPr>
        <w:t>’</w:t>
      </w:r>
      <w:r w:rsidR="005650F7" w:rsidRPr="00CD5DD1">
        <w:rPr>
          <w:lang w:val="fr-CA"/>
        </w:rPr>
        <w:t xml:space="preserve">Institut </w:t>
      </w:r>
      <w:r w:rsidR="00521985" w:rsidRPr="00CD5DD1">
        <w:rPr>
          <w:lang w:val="fr-CA"/>
        </w:rPr>
        <w:t xml:space="preserve">pour la </w:t>
      </w:r>
      <w:r w:rsidR="005650F7" w:rsidRPr="00CD5DD1">
        <w:rPr>
          <w:lang w:val="fr-CA"/>
        </w:rPr>
        <w:t>protection de l</w:t>
      </w:r>
      <w:r w:rsidR="009A3316">
        <w:rPr>
          <w:lang w:val="fr-CA"/>
        </w:rPr>
        <w:t>’</w:t>
      </w:r>
      <w:r w:rsidR="005650F7" w:rsidRPr="00CD5DD1">
        <w:rPr>
          <w:lang w:val="fr-CA"/>
        </w:rPr>
        <w:t xml:space="preserve">enfance </w:t>
      </w:r>
      <w:r w:rsidR="003A78E8" w:rsidRPr="00CD5DD1">
        <w:rPr>
          <w:lang w:val="fr-CA"/>
        </w:rPr>
        <w:t>afin d</w:t>
      </w:r>
      <w:r w:rsidR="009A3316">
        <w:rPr>
          <w:lang w:val="fr-CA"/>
        </w:rPr>
        <w:t>’</w:t>
      </w:r>
      <w:r w:rsidR="005650F7" w:rsidRPr="00CD5DD1">
        <w:rPr>
          <w:lang w:val="fr-CA"/>
        </w:rPr>
        <w:t xml:space="preserve">assurer </w:t>
      </w:r>
      <w:r w:rsidR="00173CCD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5650F7" w:rsidRPr="00CD5DD1">
        <w:rPr>
          <w:lang w:val="fr-CA"/>
        </w:rPr>
        <w:t>uniformité d</w:t>
      </w:r>
      <w:r w:rsidR="00173CCD" w:rsidRPr="00CD5DD1">
        <w:rPr>
          <w:lang w:val="fr-CA"/>
        </w:rPr>
        <w:t>e</w:t>
      </w:r>
      <w:r w:rsidR="00994BB5" w:rsidRPr="00CD5DD1">
        <w:rPr>
          <w:lang w:val="fr-CA"/>
        </w:rPr>
        <w:t>s</w:t>
      </w:r>
      <w:r w:rsidR="005650F7" w:rsidRPr="00CD5DD1">
        <w:rPr>
          <w:lang w:val="fr-CA"/>
        </w:rPr>
        <w:t xml:space="preserve"> pratique</w:t>
      </w:r>
      <w:r w:rsidR="00994BB5" w:rsidRPr="00CD5DD1">
        <w:rPr>
          <w:lang w:val="fr-CA"/>
        </w:rPr>
        <w:t>s</w:t>
      </w:r>
      <w:r w:rsidR="005650F7" w:rsidRPr="00CD5DD1">
        <w:rPr>
          <w:lang w:val="fr-CA"/>
        </w:rPr>
        <w:t xml:space="preserve"> et la coordination </w:t>
      </w:r>
      <w:r w:rsidR="00722814" w:rsidRPr="00CD5DD1">
        <w:rPr>
          <w:lang w:val="fr-CA"/>
        </w:rPr>
        <w:t>avec l</w:t>
      </w:r>
      <w:r w:rsidR="005650F7" w:rsidRPr="00CD5DD1">
        <w:rPr>
          <w:lang w:val="fr-CA"/>
        </w:rPr>
        <w:t xml:space="preserve">es départements concernés </w:t>
      </w:r>
      <w:r w:rsidR="00722814" w:rsidRPr="00CD5DD1">
        <w:rPr>
          <w:lang w:val="fr-CA"/>
        </w:rPr>
        <w:t>au regard</w:t>
      </w:r>
      <w:r w:rsidR="00173CCD" w:rsidRPr="00CD5DD1">
        <w:rPr>
          <w:lang w:val="fr-CA"/>
        </w:rPr>
        <w:t xml:space="preserve"> des</w:t>
      </w:r>
      <w:r w:rsidR="005650F7" w:rsidRPr="00CD5DD1">
        <w:rPr>
          <w:lang w:val="fr-CA"/>
        </w:rPr>
        <w:t xml:space="preserve"> </w:t>
      </w:r>
      <w:r w:rsidR="00994BB5" w:rsidRPr="00CD5DD1">
        <w:rPr>
          <w:lang w:val="fr-CA"/>
        </w:rPr>
        <w:t>mesures à prendre</w:t>
      </w:r>
      <w:r w:rsidR="005650F7" w:rsidRPr="00CD5DD1">
        <w:rPr>
          <w:lang w:val="fr-CA"/>
        </w:rPr>
        <w:t xml:space="preserve"> pendant et après l</w:t>
      </w:r>
      <w:r w:rsidR="009A3316">
        <w:rPr>
          <w:lang w:val="fr-CA"/>
        </w:rPr>
        <w:t>’</w:t>
      </w:r>
      <w:r w:rsidR="005650F7" w:rsidRPr="00CD5DD1">
        <w:rPr>
          <w:lang w:val="fr-CA"/>
        </w:rPr>
        <w:t>admission d</w:t>
      </w:r>
      <w:r w:rsidR="009A3316">
        <w:rPr>
          <w:lang w:val="fr-CA"/>
        </w:rPr>
        <w:t>’</w:t>
      </w:r>
      <w:r w:rsidR="005650F7" w:rsidRPr="00CD5DD1">
        <w:rPr>
          <w:lang w:val="fr-CA"/>
        </w:rPr>
        <w:t>enfants demandeurs d</w:t>
      </w:r>
      <w:r w:rsidR="009A3316">
        <w:rPr>
          <w:lang w:val="fr-CA"/>
        </w:rPr>
        <w:t>’</w:t>
      </w:r>
      <w:r w:rsidR="005650F7" w:rsidRPr="00CD5DD1">
        <w:rPr>
          <w:lang w:val="fr-CA"/>
        </w:rPr>
        <w:t>asile non accompagnés</w:t>
      </w:r>
      <w:r w:rsidR="00BE25F2" w:rsidRPr="00CD5DD1">
        <w:rPr>
          <w:lang w:val="fr-CA"/>
        </w:rPr>
        <w:t>,</w:t>
      </w:r>
      <w:r w:rsidR="005650F7" w:rsidRPr="00CD5DD1">
        <w:rPr>
          <w:lang w:val="fr-CA"/>
        </w:rPr>
        <w:t xml:space="preserve"> de personnes âgées et de personnes handicapées dans les institutions</w:t>
      </w:r>
      <w:r w:rsidR="00456662" w:rsidRPr="00CD5DD1">
        <w:rPr>
          <w:lang w:val="fr-CA"/>
        </w:rPr>
        <w:t>.</w:t>
      </w:r>
    </w:p>
    <w:p w:rsidR="00456662" w:rsidRPr="00CD5DD1" w:rsidRDefault="004009A4" w:rsidP="004009A4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456662" w:rsidRPr="00CD5DD1">
        <w:rPr>
          <w:lang w:val="fr-CA"/>
        </w:rPr>
        <w:t>5.</w:t>
      </w:r>
      <w:r w:rsidRPr="00CD5DD1">
        <w:rPr>
          <w:lang w:val="fr-CA"/>
        </w:rPr>
        <w:tab/>
      </w:r>
      <w:r w:rsidR="005650F7" w:rsidRPr="00CD5DD1">
        <w:rPr>
          <w:lang w:val="fr-CA"/>
        </w:rPr>
        <w:t>Droit à l</w:t>
      </w:r>
      <w:r w:rsidR="009A3316">
        <w:rPr>
          <w:lang w:val="fr-CA"/>
        </w:rPr>
        <w:t>’</w:t>
      </w:r>
      <w:r w:rsidR="005650F7" w:rsidRPr="00CD5DD1">
        <w:rPr>
          <w:lang w:val="fr-CA"/>
        </w:rPr>
        <w:t>éducation et à la formation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118.</w:t>
      </w:r>
      <w:r w:rsidRPr="00CD5DD1">
        <w:rPr>
          <w:lang w:val="fr-CA"/>
        </w:rPr>
        <w:tab/>
      </w:r>
      <w:r w:rsidR="005650F7" w:rsidRPr="00CD5DD1">
        <w:rPr>
          <w:lang w:val="fr-CA"/>
        </w:rPr>
        <w:t xml:space="preserve">Le système éducatif turc </w:t>
      </w:r>
      <w:r w:rsidR="0068197A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68197A" w:rsidRPr="00CD5DD1">
        <w:rPr>
          <w:lang w:val="fr-CA"/>
        </w:rPr>
        <w:t xml:space="preserve">appuie </w:t>
      </w:r>
      <w:r w:rsidR="005650F7" w:rsidRPr="00CD5DD1">
        <w:rPr>
          <w:lang w:val="fr-CA"/>
        </w:rPr>
        <w:t xml:space="preserve">sur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42 </w:t>
      </w:r>
      <w:r w:rsidR="00FB2646" w:rsidRPr="00CD5DD1">
        <w:rPr>
          <w:lang w:val="fr-CA"/>
        </w:rPr>
        <w:t>de la Constitution</w:t>
      </w:r>
      <w:r w:rsidR="00456662" w:rsidRPr="00CD5DD1">
        <w:rPr>
          <w:lang w:val="fr-CA"/>
        </w:rPr>
        <w:t xml:space="preserve"> </w:t>
      </w:r>
      <w:r w:rsidR="0068197A" w:rsidRPr="00CD5DD1">
        <w:rPr>
          <w:lang w:val="fr-CA"/>
        </w:rPr>
        <w:t xml:space="preserve">qui </w:t>
      </w:r>
      <w:r w:rsidR="005650F7" w:rsidRPr="00CD5DD1">
        <w:rPr>
          <w:lang w:val="fr-CA"/>
        </w:rPr>
        <w:t>dispos</w:t>
      </w:r>
      <w:r w:rsidR="0068197A" w:rsidRPr="00CD5DD1">
        <w:rPr>
          <w:lang w:val="fr-CA"/>
        </w:rPr>
        <w:t>e</w:t>
      </w:r>
      <w:r w:rsidR="005650F7" w:rsidRPr="00CD5DD1">
        <w:rPr>
          <w:lang w:val="fr-CA"/>
        </w:rPr>
        <w:t xml:space="preserve"> que</w:t>
      </w:r>
      <w:r w:rsidR="00456662" w:rsidRPr="00CD5DD1">
        <w:rPr>
          <w:lang w:val="fr-CA"/>
        </w:rPr>
        <w:t xml:space="preserve"> </w:t>
      </w:r>
      <w:r w:rsidR="00516667" w:rsidRPr="00CD5DD1">
        <w:rPr>
          <w:lang w:val="fr-CA"/>
        </w:rPr>
        <w:t>«</w:t>
      </w:r>
      <w:r w:rsidR="009B2E36" w:rsidRPr="00CD5DD1">
        <w:rPr>
          <w:lang w:val="fr-CA"/>
        </w:rPr>
        <w:t>n</w:t>
      </w:r>
      <w:r w:rsidR="005650F7" w:rsidRPr="00CD5DD1">
        <w:rPr>
          <w:lang w:val="fr-CA"/>
        </w:rPr>
        <w:t>ul ne peut être privé de son droit à l</w:t>
      </w:r>
      <w:r w:rsidR="009A3316">
        <w:rPr>
          <w:lang w:val="fr-CA"/>
        </w:rPr>
        <w:t>’</w:t>
      </w:r>
      <w:r w:rsidR="005650F7" w:rsidRPr="00CD5DD1">
        <w:rPr>
          <w:lang w:val="fr-CA"/>
        </w:rPr>
        <w:t>éducation et à l</w:t>
      </w:r>
      <w:r w:rsidR="009A3316">
        <w:rPr>
          <w:lang w:val="fr-CA"/>
        </w:rPr>
        <w:t>’</w:t>
      </w:r>
      <w:r w:rsidR="005650F7" w:rsidRPr="00CD5DD1">
        <w:rPr>
          <w:lang w:val="fr-CA"/>
        </w:rPr>
        <w:t>instruction</w:t>
      </w:r>
      <w:r w:rsidR="00516667" w:rsidRPr="00CD5DD1">
        <w:rPr>
          <w:lang w:val="fr-CA"/>
        </w:rPr>
        <w:t>»</w:t>
      </w:r>
      <w:r w:rsidR="00456662" w:rsidRPr="00CD5DD1">
        <w:rPr>
          <w:lang w:val="fr-CA"/>
        </w:rPr>
        <w:t xml:space="preserve"> </w:t>
      </w:r>
      <w:r w:rsidR="00C869E0" w:rsidRPr="00CD5DD1">
        <w:rPr>
          <w:lang w:val="fr-CA"/>
        </w:rPr>
        <w:t>et</w:t>
      </w:r>
      <w:r w:rsidR="0068197A" w:rsidRPr="00CD5DD1">
        <w:rPr>
          <w:lang w:val="fr-CA"/>
        </w:rPr>
        <w:t xml:space="preserve"> que</w:t>
      </w:r>
      <w:r w:rsidR="00456662" w:rsidRPr="00CD5DD1">
        <w:rPr>
          <w:lang w:val="fr-CA"/>
        </w:rPr>
        <w:t xml:space="preserve"> </w:t>
      </w:r>
      <w:r w:rsidR="00516667" w:rsidRPr="00CD5DD1">
        <w:rPr>
          <w:lang w:val="fr-CA"/>
        </w:rPr>
        <w:t>«</w:t>
      </w:r>
      <w:r w:rsidR="00175C93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5650F7" w:rsidRPr="00CD5DD1">
        <w:rPr>
          <w:lang w:val="fr-CA"/>
        </w:rPr>
        <w:t>enseignement primaire est obligatoire pour tous les citoyens des deux sexes et gratuit dans les écoles de l</w:t>
      </w:r>
      <w:r w:rsidR="009A3316">
        <w:rPr>
          <w:lang w:val="fr-CA"/>
        </w:rPr>
        <w:t>’</w:t>
      </w:r>
      <w:r w:rsidR="00E90B32" w:rsidRPr="00CD5DD1">
        <w:rPr>
          <w:lang w:val="fr-CA"/>
        </w:rPr>
        <w:t>État</w:t>
      </w:r>
      <w:r w:rsidR="00516667" w:rsidRPr="00CD5DD1">
        <w:rPr>
          <w:lang w:val="fr-CA"/>
        </w:rPr>
        <w:t>»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119.</w:t>
      </w:r>
      <w:r w:rsidRPr="00CD5DD1">
        <w:rPr>
          <w:lang w:val="fr-CA"/>
        </w:rPr>
        <w:tab/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4 </w:t>
      </w:r>
      <w:r w:rsidR="005650F7" w:rsidRPr="00CD5DD1">
        <w:rPr>
          <w:lang w:val="fr-CA"/>
        </w:rPr>
        <w:t>de la loi fondamentale sur l</w:t>
      </w:r>
      <w:r w:rsidR="009A3316">
        <w:rPr>
          <w:lang w:val="fr-CA"/>
        </w:rPr>
        <w:t>’</w:t>
      </w:r>
      <w:r w:rsidR="005650F7" w:rsidRPr="00CD5DD1">
        <w:rPr>
          <w:lang w:val="fr-CA"/>
        </w:rPr>
        <w:t>éducation nationale</w:t>
      </w:r>
      <w:r w:rsidR="000D1E0D" w:rsidRPr="00CD5DD1">
        <w:rPr>
          <w:lang w:val="fr-CA"/>
        </w:rPr>
        <w:t xml:space="preserve"> </w:t>
      </w:r>
      <w:r w:rsidR="00B42D17" w:rsidRPr="00CD5DD1">
        <w:rPr>
          <w:lang w:val="fr-CA"/>
        </w:rPr>
        <w:t>dispose que les établissements d</w:t>
      </w:r>
      <w:r w:rsidR="009A3316">
        <w:rPr>
          <w:lang w:val="fr-CA"/>
        </w:rPr>
        <w:t>’</w:t>
      </w:r>
      <w:r w:rsidR="00B42D17" w:rsidRPr="00CD5DD1">
        <w:rPr>
          <w:lang w:val="fr-CA"/>
        </w:rPr>
        <w:t>enseignement sont ouverts à tout individu</w:t>
      </w:r>
      <w:r w:rsidR="00BE25F2" w:rsidRPr="00CD5DD1">
        <w:rPr>
          <w:lang w:val="fr-CA"/>
        </w:rPr>
        <w:t>,</w:t>
      </w:r>
      <w:r w:rsidR="00B42D17" w:rsidRPr="00CD5DD1">
        <w:rPr>
          <w:lang w:val="fr-CA"/>
        </w:rPr>
        <w:t xml:space="preserve"> quels que soient sa langue</w:t>
      </w:r>
      <w:r w:rsidR="00BE25F2" w:rsidRPr="00CD5DD1">
        <w:rPr>
          <w:lang w:val="fr-CA"/>
        </w:rPr>
        <w:t>,</w:t>
      </w:r>
      <w:r w:rsidR="00B42D17" w:rsidRPr="00CD5DD1">
        <w:rPr>
          <w:lang w:val="fr-CA"/>
        </w:rPr>
        <w:t xml:space="preserve"> sa race</w:t>
      </w:r>
      <w:r w:rsidR="00BE25F2" w:rsidRPr="00CD5DD1">
        <w:rPr>
          <w:lang w:val="fr-CA"/>
        </w:rPr>
        <w:t>,</w:t>
      </w:r>
      <w:r w:rsidR="00B42D17" w:rsidRPr="00CD5DD1">
        <w:rPr>
          <w:lang w:val="fr-CA"/>
        </w:rPr>
        <w:t xml:space="preserve"> son sexe ou sa religion</w:t>
      </w:r>
      <w:r w:rsidR="000D1E0D" w:rsidRPr="00CD5DD1">
        <w:rPr>
          <w:lang w:val="fr-CA"/>
        </w:rPr>
        <w:t xml:space="preserve">. </w:t>
      </w:r>
      <w:r w:rsidR="00B42D17" w:rsidRPr="00CD5DD1">
        <w:rPr>
          <w:lang w:val="fr-CA"/>
        </w:rPr>
        <w:t>Nul privilège ne peut être accordé à une personne</w:t>
      </w:r>
      <w:r w:rsidR="00BE25F2" w:rsidRPr="00CD5DD1">
        <w:rPr>
          <w:lang w:val="fr-CA"/>
        </w:rPr>
        <w:t>,</w:t>
      </w:r>
      <w:r w:rsidR="00B42D17" w:rsidRPr="00CD5DD1">
        <w:rPr>
          <w:lang w:val="fr-CA"/>
        </w:rPr>
        <w:t xml:space="preserve"> une famille</w:t>
      </w:r>
      <w:r w:rsidR="00BE25F2" w:rsidRPr="00CD5DD1">
        <w:rPr>
          <w:lang w:val="fr-CA"/>
        </w:rPr>
        <w:t>,</w:t>
      </w:r>
      <w:r w:rsidR="00B42D17" w:rsidRPr="00CD5DD1">
        <w:rPr>
          <w:lang w:val="fr-CA"/>
        </w:rPr>
        <w:t xml:space="preserve"> un groupe ou une classe sociale. La loi sur l</w:t>
      </w:r>
      <w:r w:rsidR="009A3316">
        <w:rPr>
          <w:lang w:val="fr-CA"/>
        </w:rPr>
        <w:t>’</w:t>
      </w:r>
      <w:r w:rsidR="00B42D17" w:rsidRPr="00CD5DD1">
        <w:rPr>
          <w:lang w:val="fr-CA"/>
        </w:rPr>
        <w:t>enseignement supérieur prévoit elle aussi que les établissements d</w:t>
      </w:r>
      <w:r w:rsidR="009A3316">
        <w:rPr>
          <w:lang w:val="fr-CA"/>
        </w:rPr>
        <w:t>’</w:t>
      </w:r>
      <w:r w:rsidR="00B42D17" w:rsidRPr="00CD5DD1">
        <w:rPr>
          <w:lang w:val="fr-CA"/>
        </w:rPr>
        <w:t xml:space="preserve">enseignement sont ouverts à tous et que les mesures </w:t>
      </w:r>
      <w:r w:rsidR="00722814" w:rsidRPr="00CD5DD1">
        <w:rPr>
          <w:lang w:val="fr-CA"/>
        </w:rPr>
        <w:t>requises</w:t>
      </w:r>
      <w:r w:rsidR="00B42D17" w:rsidRPr="00CD5DD1">
        <w:rPr>
          <w:lang w:val="fr-CA"/>
        </w:rPr>
        <w:t xml:space="preserve"> </w:t>
      </w:r>
      <w:r w:rsidR="0068197A" w:rsidRPr="00CD5DD1">
        <w:rPr>
          <w:lang w:val="fr-CA"/>
        </w:rPr>
        <w:t>doivent être</w:t>
      </w:r>
      <w:r w:rsidR="00B42D17" w:rsidRPr="00CD5DD1">
        <w:rPr>
          <w:lang w:val="fr-CA"/>
        </w:rPr>
        <w:t xml:space="preserve"> prises pour garantir l</w:t>
      </w:r>
      <w:r w:rsidR="009A3316">
        <w:rPr>
          <w:lang w:val="fr-CA"/>
        </w:rPr>
        <w:t>’</w:t>
      </w:r>
      <w:r w:rsidR="00B42D17" w:rsidRPr="00CD5DD1">
        <w:rPr>
          <w:lang w:val="fr-CA"/>
        </w:rPr>
        <w:t>égalité des chances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120.</w:t>
      </w:r>
      <w:r w:rsidRPr="00CD5DD1">
        <w:rPr>
          <w:lang w:val="fr-CA"/>
        </w:rPr>
        <w:tab/>
      </w:r>
      <w:r w:rsidR="00B42D17" w:rsidRPr="00CD5DD1">
        <w:rPr>
          <w:lang w:val="fr-CA"/>
        </w:rPr>
        <w:t>La politique de l</w:t>
      </w:r>
      <w:r w:rsidR="009A3316">
        <w:rPr>
          <w:lang w:val="fr-CA"/>
        </w:rPr>
        <w:t>’</w:t>
      </w:r>
      <w:r w:rsidR="00B42D17" w:rsidRPr="00CD5DD1">
        <w:rPr>
          <w:lang w:val="fr-CA"/>
        </w:rPr>
        <w:t>éducation de la Turquie a pour objet d</w:t>
      </w:r>
      <w:r w:rsidR="009A3316">
        <w:rPr>
          <w:lang w:val="fr-CA"/>
        </w:rPr>
        <w:t>’</w:t>
      </w:r>
      <w:r w:rsidR="00B42D17" w:rsidRPr="00CD5DD1">
        <w:rPr>
          <w:lang w:val="fr-CA"/>
        </w:rPr>
        <w:t>assurer à tous les citoyens</w:t>
      </w:r>
      <w:r w:rsidR="00BE25F2" w:rsidRPr="00CD5DD1">
        <w:rPr>
          <w:lang w:val="fr-CA"/>
        </w:rPr>
        <w:t>,</w:t>
      </w:r>
      <w:r w:rsidR="00B42D17" w:rsidRPr="00CD5DD1">
        <w:rPr>
          <w:lang w:val="fr-CA"/>
        </w:rPr>
        <w:t xml:space="preserve"> sans considération de langue</w:t>
      </w:r>
      <w:r w:rsidR="00BE25F2" w:rsidRPr="00CD5DD1">
        <w:rPr>
          <w:lang w:val="fr-CA"/>
        </w:rPr>
        <w:t>,</w:t>
      </w:r>
      <w:r w:rsidR="00B42D17" w:rsidRPr="00CD5DD1">
        <w:rPr>
          <w:lang w:val="fr-CA"/>
        </w:rPr>
        <w:t xml:space="preserve"> race</w:t>
      </w:r>
      <w:r w:rsidR="00BE25F2" w:rsidRPr="00CD5DD1">
        <w:rPr>
          <w:lang w:val="fr-CA"/>
        </w:rPr>
        <w:t>,</w:t>
      </w:r>
      <w:r w:rsidR="00B42D17" w:rsidRPr="00CD5DD1">
        <w:rPr>
          <w:lang w:val="fr-CA"/>
        </w:rPr>
        <w:t xml:space="preserve"> couleur</w:t>
      </w:r>
      <w:r w:rsidR="00BE25F2" w:rsidRPr="00CD5DD1">
        <w:rPr>
          <w:lang w:val="fr-CA"/>
        </w:rPr>
        <w:t>,</w:t>
      </w:r>
      <w:r w:rsidR="00B42D17" w:rsidRPr="00CD5DD1">
        <w:rPr>
          <w:lang w:val="fr-CA"/>
        </w:rPr>
        <w:t xml:space="preserve"> sexe</w:t>
      </w:r>
      <w:r w:rsidR="00BE25F2" w:rsidRPr="00CD5DD1">
        <w:rPr>
          <w:lang w:val="fr-CA"/>
        </w:rPr>
        <w:t>,</w:t>
      </w:r>
      <w:r w:rsidR="00B42D17" w:rsidRPr="00CD5DD1">
        <w:rPr>
          <w:lang w:val="fr-CA"/>
        </w:rPr>
        <w:t xml:space="preserve"> conviction politique</w:t>
      </w:r>
      <w:r w:rsidR="00BE25F2" w:rsidRPr="00CD5DD1">
        <w:rPr>
          <w:lang w:val="fr-CA"/>
        </w:rPr>
        <w:t>,</w:t>
      </w:r>
      <w:r w:rsidR="00B42D17" w:rsidRPr="00CD5DD1">
        <w:rPr>
          <w:lang w:val="fr-CA"/>
        </w:rPr>
        <w:t xml:space="preserve"> croyance philosophique</w:t>
      </w:r>
      <w:r w:rsidR="00BE25F2" w:rsidRPr="00CD5DD1">
        <w:rPr>
          <w:lang w:val="fr-CA"/>
        </w:rPr>
        <w:t>,</w:t>
      </w:r>
      <w:r w:rsidR="00B42D17" w:rsidRPr="00CD5DD1">
        <w:rPr>
          <w:lang w:val="fr-CA"/>
        </w:rPr>
        <w:t xml:space="preserve"> religion ou confession</w:t>
      </w:r>
      <w:r w:rsidR="00BE25F2" w:rsidRPr="00CD5DD1">
        <w:rPr>
          <w:lang w:val="fr-CA"/>
        </w:rPr>
        <w:t>,</w:t>
      </w:r>
      <w:r w:rsidR="00B42D17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B42D17" w:rsidRPr="00CD5DD1">
        <w:rPr>
          <w:lang w:val="fr-CA"/>
        </w:rPr>
        <w:t>exercice de leur droit à l</w:t>
      </w:r>
      <w:r w:rsidR="009A3316">
        <w:rPr>
          <w:lang w:val="fr-CA"/>
        </w:rPr>
        <w:t>’</w:t>
      </w:r>
      <w:r w:rsidR="00B42D17" w:rsidRPr="00CD5DD1">
        <w:rPr>
          <w:lang w:val="fr-CA"/>
        </w:rPr>
        <w:t>éducation en conformité avec la science et la pédagogie modernes sur la base de l</w:t>
      </w:r>
      <w:r w:rsidR="009A3316">
        <w:rPr>
          <w:lang w:val="fr-CA"/>
        </w:rPr>
        <w:t>’</w:t>
      </w:r>
      <w:r w:rsidR="00B42D17" w:rsidRPr="00CD5DD1">
        <w:rPr>
          <w:lang w:val="fr-CA"/>
        </w:rPr>
        <w:t>égalité des droits et des chances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121.</w:t>
      </w:r>
      <w:r w:rsidRPr="00CD5DD1">
        <w:rPr>
          <w:lang w:val="fr-CA"/>
        </w:rPr>
        <w:tab/>
      </w:r>
      <w:r w:rsidR="00B42D17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B42D17" w:rsidRPr="00CD5DD1">
        <w:rPr>
          <w:lang w:val="fr-CA"/>
        </w:rPr>
        <w:t xml:space="preserve">enseignement primaire obligatoire a été porté à </w:t>
      </w:r>
      <w:r w:rsidR="00F17D33" w:rsidRPr="00CD5DD1">
        <w:rPr>
          <w:lang w:val="fr-CA"/>
        </w:rPr>
        <w:t>8</w:t>
      </w:r>
      <w:r w:rsidR="00B42D17" w:rsidRPr="00CD5DD1">
        <w:rPr>
          <w:lang w:val="fr-CA"/>
        </w:rPr>
        <w:t xml:space="preserve"> an</w:t>
      </w:r>
      <w:r w:rsidR="0068197A" w:rsidRPr="00CD5DD1">
        <w:rPr>
          <w:lang w:val="fr-CA"/>
        </w:rPr>
        <w:t>née</w:t>
      </w:r>
      <w:r w:rsidR="00B42D17" w:rsidRPr="00CD5DD1">
        <w:rPr>
          <w:lang w:val="fr-CA"/>
        </w:rPr>
        <w:t>s en</w:t>
      </w:r>
      <w:r w:rsidR="00456662" w:rsidRPr="00CD5DD1">
        <w:rPr>
          <w:lang w:val="fr-CA"/>
        </w:rPr>
        <w:t xml:space="preserve"> 1998</w:t>
      </w:r>
      <w:r w:rsidR="00BE25F2" w:rsidRPr="00CD5DD1">
        <w:rPr>
          <w:lang w:val="fr-CA"/>
        </w:rPr>
        <w:t>,</w:t>
      </w:r>
      <w:r w:rsidR="00B42D17" w:rsidRPr="00CD5DD1">
        <w:rPr>
          <w:lang w:val="fr-CA"/>
        </w:rPr>
        <w:t xml:space="preserve"> </w:t>
      </w:r>
      <w:r w:rsidR="00994BB5" w:rsidRPr="00CD5DD1">
        <w:rPr>
          <w:lang w:val="fr-CA"/>
        </w:rPr>
        <w:t xml:space="preserve">ce qui a eu pour </w:t>
      </w:r>
      <w:r w:rsidR="0068197A" w:rsidRPr="00CD5DD1">
        <w:rPr>
          <w:lang w:val="fr-CA"/>
        </w:rPr>
        <w:t>effet d</w:t>
      </w:r>
      <w:r w:rsidR="009A3316">
        <w:rPr>
          <w:lang w:val="fr-CA"/>
        </w:rPr>
        <w:t>’</w:t>
      </w:r>
      <w:r w:rsidR="0068197A" w:rsidRPr="00CD5DD1">
        <w:rPr>
          <w:lang w:val="fr-CA"/>
        </w:rPr>
        <w:t>augmenter l</w:t>
      </w:r>
      <w:r w:rsidR="00B42D17" w:rsidRPr="00CD5DD1">
        <w:rPr>
          <w:lang w:val="fr-CA"/>
        </w:rPr>
        <w:t>es taux d</w:t>
      </w:r>
      <w:r w:rsidR="009A3316">
        <w:rPr>
          <w:lang w:val="fr-CA"/>
        </w:rPr>
        <w:t>’</w:t>
      </w:r>
      <w:r w:rsidR="00B42D17" w:rsidRPr="00CD5DD1">
        <w:rPr>
          <w:lang w:val="fr-CA"/>
        </w:rPr>
        <w:t>ins</w:t>
      </w:r>
      <w:r w:rsidR="00F17D33" w:rsidRPr="00CD5DD1">
        <w:rPr>
          <w:lang w:val="fr-CA"/>
        </w:rPr>
        <w:t>cription dans le primaire. La</w:t>
      </w:r>
      <w:r w:rsidR="00456662" w:rsidRPr="00CD5DD1">
        <w:rPr>
          <w:lang w:val="fr-CA"/>
        </w:rPr>
        <w:t xml:space="preserve"> </w:t>
      </w:r>
      <w:r w:rsidR="00F17D33" w:rsidRPr="00CD5DD1">
        <w:rPr>
          <w:lang w:val="fr-CA"/>
        </w:rPr>
        <w:t xml:space="preserve">nouvelle législation mise en place en </w:t>
      </w:r>
      <w:r w:rsidR="00456662" w:rsidRPr="00CD5DD1">
        <w:rPr>
          <w:lang w:val="fr-CA"/>
        </w:rPr>
        <w:t xml:space="preserve">2012 </w:t>
      </w:r>
      <w:r w:rsidR="00F17D33" w:rsidRPr="00CD5DD1">
        <w:rPr>
          <w:lang w:val="fr-CA"/>
        </w:rPr>
        <w:t>a porté l</w:t>
      </w:r>
      <w:r w:rsidR="009A3316">
        <w:rPr>
          <w:lang w:val="fr-CA"/>
        </w:rPr>
        <w:t>’</w:t>
      </w:r>
      <w:r w:rsidR="00F17D33" w:rsidRPr="00CD5DD1">
        <w:rPr>
          <w:lang w:val="fr-CA"/>
        </w:rPr>
        <w:t>enseignement obligatoire à</w:t>
      </w:r>
      <w:r w:rsidR="00456662" w:rsidRPr="00CD5DD1">
        <w:rPr>
          <w:lang w:val="fr-CA"/>
        </w:rPr>
        <w:t xml:space="preserve"> 12</w:t>
      </w:r>
      <w:r w:rsidR="00847954" w:rsidRPr="00CD5DD1">
        <w:rPr>
          <w:lang w:val="fr-CA"/>
        </w:rPr>
        <w:t> ans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122.</w:t>
      </w:r>
      <w:r w:rsidRPr="00CD5DD1">
        <w:rPr>
          <w:lang w:val="fr-CA"/>
        </w:rPr>
        <w:tab/>
      </w:r>
      <w:r w:rsidR="00F17D33" w:rsidRPr="00CD5DD1">
        <w:rPr>
          <w:lang w:val="fr-CA"/>
        </w:rPr>
        <w:t xml:space="preserve">Une base </w:t>
      </w:r>
      <w:r w:rsidR="00994BB5" w:rsidRPr="00CD5DD1">
        <w:rPr>
          <w:lang w:val="fr-CA"/>
        </w:rPr>
        <w:t xml:space="preserve">électronique </w:t>
      </w:r>
      <w:r w:rsidR="00F17D33" w:rsidRPr="00CD5DD1">
        <w:rPr>
          <w:lang w:val="fr-CA"/>
        </w:rPr>
        <w:t>de données scolaires regroupe les statistiques relatives à l</w:t>
      </w:r>
      <w:r w:rsidR="009A3316">
        <w:rPr>
          <w:lang w:val="fr-CA"/>
        </w:rPr>
        <w:t>’</w:t>
      </w:r>
      <w:r w:rsidR="00F17D33" w:rsidRPr="00CD5DD1">
        <w:rPr>
          <w:lang w:val="fr-CA"/>
        </w:rPr>
        <w:t>inscription et à la fréquentation</w:t>
      </w:r>
      <w:r w:rsidR="00BE25F2" w:rsidRPr="00CD5DD1">
        <w:rPr>
          <w:lang w:val="fr-CA"/>
        </w:rPr>
        <w:t>,</w:t>
      </w:r>
      <w:r w:rsidR="00F17D33" w:rsidRPr="00CD5DD1">
        <w:rPr>
          <w:lang w:val="fr-CA"/>
        </w:rPr>
        <w:t xml:space="preserve"> ce qui permet de détecter aisément les cas d</w:t>
      </w:r>
      <w:r w:rsidR="009A3316">
        <w:rPr>
          <w:lang w:val="fr-CA"/>
        </w:rPr>
        <w:t>’</w:t>
      </w:r>
      <w:r w:rsidR="00F17D33" w:rsidRPr="00CD5DD1">
        <w:rPr>
          <w:lang w:val="fr-CA"/>
        </w:rPr>
        <w:t>abandon scolaire ou de non-scolarisation. Les enfants qui abandonnent l</w:t>
      </w:r>
      <w:r w:rsidR="009A3316">
        <w:rPr>
          <w:lang w:val="fr-CA"/>
        </w:rPr>
        <w:t>’</w:t>
      </w:r>
      <w:r w:rsidR="00F17D33" w:rsidRPr="00CD5DD1">
        <w:rPr>
          <w:lang w:val="fr-CA"/>
        </w:rPr>
        <w:t>école sont recensés et bénéficient de projets complémentaires</w:t>
      </w:r>
      <w:r w:rsidR="00BE25F2" w:rsidRPr="00CD5DD1">
        <w:rPr>
          <w:lang w:val="fr-CA"/>
        </w:rPr>
        <w:t>,</w:t>
      </w:r>
      <w:r w:rsidR="00F17D33" w:rsidRPr="00CD5DD1">
        <w:rPr>
          <w:lang w:val="fr-CA"/>
        </w:rPr>
        <w:t xml:space="preserve"> dont «Allez les filles</w:t>
      </w:r>
      <w:r w:rsidR="00BE25F2" w:rsidRPr="00CD5DD1">
        <w:rPr>
          <w:lang w:val="fr-CA"/>
        </w:rPr>
        <w:t>,</w:t>
      </w:r>
      <w:r w:rsidR="00F17D33" w:rsidRPr="00CD5DD1">
        <w:rPr>
          <w:lang w:val="fr-CA"/>
        </w:rPr>
        <w:t xml:space="preserve"> à l</w:t>
      </w:r>
      <w:r w:rsidR="009A3316">
        <w:rPr>
          <w:lang w:val="fr-CA"/>
        </w:rPr>
        <w:t>’</w:t>
      </w:r>
      <w:r w:rsidR="00F17D33" w:rsidRPr="00CD5DD1">
        <w:rPr>
          <w:lang w:val="fr-CA"/>
        </w:rPr>
        <w:t>école</w:t>
      </w:r>
      <w:r w:rsidR="00B61910" w:rsidRPr="00CD5DD1">
        <w:rPr>
          <w:lang w:val="fr-CA"/>
        </w:rPr>
        <w:t>!</w:t>
      </w:r>
      <w:r w:rsidR="00F17D33" w:rsidRPr="00CD5DD1">
        <w:rPr>
          <w:lang w:val="fr-CA"/>
        </w:rPr>
        <w:t xml:space="preserve">» </w:t>
      </w:r>
      <w:r w:rsidR="00B61910" w:rsidRPr="00CD5DD1">
        <w:rPr>
          <w:lang w:val="fr-CA"/>
        </w:rPr>
        <w:t>«</w:t>
      </w:r>
      <w:r w:rsidR="00F17D33" w:rsidRPr="00CD5DD1">
        <w:rPr>
          <w:lang w:val="fr-CA"/>
        </w:rPr>
        <w:t>A</w:t>
      </w:r>
      <w:r w:rsidR="0068197A" w:rsidRPr="00CD5DD1">
        <w:rPr>
          <w:lang w:val="fr-CA"/>
        </w:rPr>
        <w:t>ugmenter</w:t>
      </w:r>
      <w:r w:rsidR="00F17D33" w:rsidRPr="00CD5DD1">
        <w:rPr>
          <w:lang w:val="fr-CA"/>
        </w:rPr>
        <w:t xml:space="preserve"> le taux de fréquentation dans le primaire</w:t>
      </w:r>
      <w:r w:rsidR="00456662" w:rsidRPr="00CD5DD1">
        <w:rPr>
          <w:lang w:val="fr-CA"/>
        </w:rPr>
        <w:t xml:space="preserve"> (</w:t>
      </w:r>
      <w:r w:rsidR="00F17D33" w:rsidRPr="00CD5DD1">
        <w:rPr>
          <w:lang w:val="fr-CA"/>
        </w:rPr>
        <w:t xml:space="preserve">classes 1 à </w:t>
      </w:r>
      <w:r w:rsidR="0068197A" w:rsidRPr="00CD5DD1">
        <w:rPr>
          <w:lang w:val="fr-CA"/>
        </w:rPr>
        <w:t>8)</w:t>
      </w:r>
      <w:r w:rsidR="00B61910" w:rsidRPr="00CD5DD1">
        <w:rPr>
          <w:lang w:val="fr-CA"/>
        </w:rPr>
        <w:t>»</w:t>
      </w:r>
      <w:r w:rsidR="00BE25F2" w:rsidRPr="00CD5DD1">
        <w:rPr>
          <w:lang w:val="fr-CA"/>
        </w:rPr>
        <w:t>,</w:t>
      </w:r>
      <w:r w:rsidR="0068197A" w:rsidRPr="00CD5DD1">
        <w:rPr>
          <w:lang w:val="fr-CA"/>
        </w:rPr>
        <w:t xml:space="preserve"> </w:t>
      </w:r>
      <w:r w:rsidR="00B61910" w:rsidRPr="00CD5DD1">
        <w:rPr>
          <w:lang w:val="fr-CA"/>
        </w:rPr>
        <w:t>«</w:t>
      </w:r>
      <w:r w:rsidR="00994BB5" w:rsidRPr="00CD5DD1">
        <w:rPr>
          <w:lang w:val="fr-CA"/>
        </w:rPr>
        <w:t>Accroître</w:t>
      </w:r>
      <w:r w:rsidR="00F17D33" w:rsidRPr="00CD5DD1">
        <w:rPr>
          <w:lang w:val="fr-CA"/>
        </w:rPr>
        <w:t xml:space="preserve"> le taux d</w:t>
      </w:r>
      <w:r w:rsidR="009A3316">
        <w:rPr>
          <w:lang w:val="fr-CA"/>
        </w:rPr>
        <w:t>’</w:t>
      </w:r>
      <w:r w:rsidR="00F17D33" w:rsidRPr="00CD5DD1">
        <w:rPr>
          <w:lang w:val="fr-CA"/>
        </w:rPr>
        <w:t>inscription des filles</w:t>
      </w:r>
      <w:r w:rsidR="00B61910" w:rsidRPr="00CD5DD1">
        <w:rPr>
          <w:lang w:val="fr-CA"/>
        </w:rPr>
        <w:t>»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123.</w:t>
      </w:r>
      <w:r w:rsidRPr="00CD5DD1">
        <w:rPr>
          <w:lang w:val="fr-CA"/>
        </w:rPr>
        <w:tab/>
      </w:r>
      <w:r w:rsidR="00F17D33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F17D33" w:rsidRPr="00CD5DD1">
        <w:rPr>
          <w:lang w:val="fr-CA"/>
        </w:rPr>
        <w:t>agissant de gommer les disparités régionales</w:t>
      </w:r>
      <w:r w:rsidR="005D527C" w:rsidRPr="00CD5DD1">
        <w:rPr>
          <w:lang w:val="fr-CA"/>
        </w:rPr>
        <w:t xml:space="preserve"> en matière de</w:t>
      </w:r>
      <w:r w:rsidR="00F17D33" w:rsidRPr="00CD5DD1">
        <w:rPr>
          <w:lang w:val="fr-CA"/>
        </w:rPr>
        <w:t xml:space="preserve"> </w:t>
      </w:r>
      <w:r w:rsidR="005D527C" w:rsidRPr="00CD5DD1">
        <w:rPr>
          <w:lang w:val="fr-CA"/>
        </w:rPr>
        <w:t>situation socioéconomique et de revenu</w:t>
      </w:r>
      <w:r w:rsidR="00BE25F2" w:rsidRPr="00CD5DD1">
        <w:rPr>
          <w:lang w:val="fr-CA"/>
        </w:rPr>
        <w:t>,</w:t>
      </w:r>
      <w:r w:rsidR="00F17D33" w:rsidRPr="00CD5DD1">
        <w:rPr>
          <w:lang w:val="fr-CA"/>
        </w:rPr>
        <w:t xml:space="preserve"> diverses mesures d</w:t>
      </w:r>
      <w:r w:rsidR="009A3316">
        <w:rPr>
          <w:lang w:val="fr-CA"/>
        </w:rPr>
        <w:t>’</w:t>
      </w:r>
      <w:r w:rsidR="00F17D33" w:rsidRPr="00CD5DD1">
        <w:rPr>
          <w:lang w:val="fr-CA"/>
        </w:rPr>
        <w:t xml:space="preserve">aide sociale </w:t>
      </w:r>
      <w:r w:rsidR="005D527C" w:rsidRPr="00CD5DD1">
        <w:rPr>
          <w:lang w:val="fr-CA"/>
        </w:rPr>
        <w:t>visent</w:t>
      </w:r>
      <w:r w:rsidR="00F17D33" w:rsidRPr="00CD5DD1">
        <w:rPr>
          <w:lang w:val="fr-CA"/>
        </w:rPr>
        <w:t xml:space="preserve"> à relever le taux de scolarisation. Le système de </w:t>
      </w:r>
      <w:r w:rsidR="005D527C" w:rsidRPr="00CD5DD1">
        <w:rPr>
          <w:lang w:val="fr-CA"/>
        </w:rPr>
        <w:t xml:space="preserve">virement sous condition </w:t>
      </w:r>
      <w:r w:rsidR="00F17D33" w:rsidRPr="00CD5DD1">
        <w:rPr>
          <w:lang w:val="fr-CA"/>
        </w:rPr>
        <w:t xml:space="preserve">consiste à verser aux familles dans le besoin une allocation mensuelle </w:t>
      </w:r>
      <w:r w:rsidR="005D527C" w:rsidRPr="00CD5DD1">
        <w:rPr>
          <w:lang w:val="fr-CA"/>
        </w:rPr>
        <w:t>subordonnée</w:t>
      </w:r>
      <w:r w:rsidR="00F17D33" w:rsidRPr="00CD5DD1">
        <w:rPr>
          <w:lang w:val="fr-CA"/>
        </w:rPr>
        <w:t xml:space="preserve"> à l</w:t>
      </w:r>
      <w:r w:rsidR="009A3316">
        <w:rPr>
          <w:lang w:val="fr-CA"/>
        </w:rPr>
        <w:t>’</w:t>
      </w:r>
      <w:r w:rsidR="00F17D33" w:rsidRPr="00CD5DD1">
        <w:rPr>
          <w:lang w:val="fr-CA"/>
        </w:rPr>
        <w:t>assiduité de leurs enfants. La Direction générale de l</w:t>
      </w:r>
      <w:r w:rsidR="009A3316">
        <w:rPr>
          <w:lang w:val="fr-CA"/>
        </w:rPr>
        <w:t>’</w:t>
      </w:r>
      <w:r w:rsidR="00F17D33" w:rsidRPr="00CD5DD1">
        <w:rPr>
          <w:lang w:val="fr-CA"/>
        </w:rPr>
        <w:t>aide sociale relevant du Ministère de la famille et des affaires sociales g</w:t>
      </w:r>
      <w:r w:rsidR="008876C4" w:rsidRPr="00CD5DD1">
        <w:rPr>
          <w:lang w:val="fr-CA"/>
        </w:rPr>
        <w:t>ère l</w:t>
      </w:r>
      <w:r w:rsidR="00F17D33" w:rsidRPr="00CD5DD1">
        <w:rPr>
          <w:lang w:val="fr-CA"/>
        </w:rPr>
        <w:t xml:space="preserve">es aides </w:t>
      </w:r>
      <w:r w:rsidR="005D527C" w:rsidRPr="00CD5DD1">
        <w:rPr>
          <w:lang w:val="fr-CA"/>
        </w:rPr>
        <w:t>extrascolaires</w:t>
      </w:r>
      <w:r w:rsidR="00BE25F2" w:rsidRPr="00CD5DD1">
        <w:rPr>
          <w:lang w:val="fr-CA"/>
        </w:rPr>
        <w:t>,</w:t>
      </w:r>
      <w:r w:rsidR="00F17D33" w:rsidRPr="00CD5DD1">
        <w:rPr>
          <w:lang w:val="fr-CA"/>
        </w:rPr>
        <w:t xml:space="preserve"> </w:t>
      </w:r>
      <w:r w:rsidR="005D527C" w:rsidRPr="00CD5DD1">
        <w:rPr>
          <w:lang w:val="fr-CA"/>
        </w:rPr>
        <w:t>comme</w:t>
      </w:r>
      <w:r w:rsidR="00F17D33" w:rsidRPr="00CD5DD1">
        <w:rPr>
          <w:lang w:val="fr-CA"/>
        </w:rPr>
        <w:t xml:space="preserve"> la distribution gratuite de fournitures et </w:t>
      </w:r>
      <w:r w:rsidR="008876C4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F17D33" w:rsidRPr="00CD5DD1">
        <w:rPr>
          <w:lang w:val="fr-CA"/>
        </w:rPr>
        <w:t xml:space="preserve">aide </w:t>
      </w:r>
      <w:r w:rsidR="005D527C" w:rsidRPr="00CD5DD1">
        <w:rPr>
          <w:lang w:val="fr-CA"/>
        </w:rPr>
        <w:t>aux</w:t>
      </w:r>
      <w:r w:rsidR="00F17D33" w:rsidRPr="00CD5DD1">
        <w:rPr>
          <w:lang w:val="fr-CA"/>
        </w:rPr>
        <w:t xml:space="preserve"> repas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124.</w:t>
      </w:r>
      <w:r w:rsidRPr="00CD5DD1">
        <w:rPr>
          <w:lang w:val="fr-CA"/>
        </w:rPr>
        <w:tab/>
      </w:r>
      <w:r w:rsidR="005D527C" w:rsidRPr="00CD5DD1">
        <w:rPr>
          <w:lang w:val="fr-CA"/>
        </w:rPr>
        <w:t>La Stratégie du neuvième p</w:t>
      </w:r>
      <w:r w:rsidR="00F17D33" w:rsidRPr="00CD5DD1">
        <w:rPr>
          <w:lang w:val="fr-CA"/>
        </w:rPr>
        <w:t>lan de développement (2007-2013) privilégie la scolarisation des filles</w:t>
      </w:r>
      <w:r w:rsidR="00BE25F2" w:rsidRPr="00CD5DD1">
        <w:rPr>
          <w:lang w:val="fr-CA"/>
        </w:rPr>
        <w:t>,</w:t>
      </w:r>
      <w:r w:rsidR="00F17D33" w:rsidRPr="00CD5DD1">
        <w:rPr>
          <w:lang w:val="fr-CA"/>
        </w:rPr>
        <w:t xml:space="preserve"> notamment en milieu rural. Les huit années de scolarité obligatoire et la systématisation de l</w:t>
      </w:r>
      <w:r w:rsidR="009A3316">
        <w:rPr>
          <w:lang w:val="fr-CA"/>
        </w:rPr>
        <w:t>’</w:t>
      </w:r>
      <w:r w:rsidR="00F17D33" w:rsidRPr="00CD5DD1">
        <w:rPr>
          <w:lang w:val="fr-CA"/>
        </w:rPr>
        <w:t xml:space="preserve">enseignement préscolaire </w:t>
      </w:r>
      <w:r w:rsidR="005D527C" w:rsidRPr="00CD5DD1">
        <w:rPr>
          <w:lang w:val="fr-CA"/>
        </w:rPr>
        <w:t xml:space="preserve">y ont </w:t>
      </w:r>
      <w:r w:rsidR="00814FFA" w:rsidRPr="00CD5DD1">
        <w:rPr>
          <w:lang w:val="fr-CA"/>
        </w:rPr>
        <w:t xml:space="preserve">sensiblement </w:t>
      </w:r>
      <w:r w:rsidR="005D527C" w:rsidRPr="00CD5DD1">
        <w:rPr>
          <w:lang w:val="fr-CA"/>
        </w:rPr>
        <w:t>contribué</w:t>
      </w:r>
      <w:r w:rsidR="00F17D33" w:rsidRPr="00CD5DD1">
        <w:rPr>
          <w:lang w:val="fr-CA"/>
        </w:rPr>
        <w:t xml:space="preserve">. Le taux de scolarisation des filles </w:t>
      </w:r>
      <w:r w:rsidR="005D527C" w:rsidRPr="00CD5DD1">
        <w:rPr>
          <w:lang w:val="fr-CA"/>
        </w:rPr>
        <w:t xml:space="preserve">au primaire </w:t>
      </w:r>
      <w:r w:rsidR="00F17D33" w:rsidRPr="00CD5DD1">
        <w:rPr>
          <w:lang w:val="fr-CA"/>
        </w:rPr>
        <w:t xml:space="preserve">a </w:t>
      </w:r>
      <w:r w:rsidR="007839E8" w:rsidRPr="00CD5DD1">
        <w:rPr>
          <w:lang w:val="fr-CA"/>
        </w:rPr>
        <w:t>nettement progressé au cours de la décennie écoulée</w:t>
      </w:r>
      <w:r w:rsidR="00456662" w:rsidRPr="00CD5DD1">
        <w:rPr>
          <w:lang w:val="fr-CA"/>
        </w:rPr>
        <w:t xml:space="preserve">. </w:t>
      </w:r>
    </w:p>
    <w:p w:rsidR="00456662" w:rsidRPr="00CD5DD1" w:rsidRDefault="00541090" w:rsidP="00541090">
      <w:pPr>
        <w:pStyle w:val="H4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516667" w:rsidRPr="00CD5DD1">
        <w:rPr>
          <w:lang w:val="fr-CA"/>
        </w:rPr>
        <w:t>«</w:t>
      </w:r>
      <w:r w:rsidR="007839E8" w:rsidRPr="00CD5DD1">
        <w:rPr>
          <w:lang w:val="fr-CA"/>
        </w:rPr>
        <w:t>Favoriser l</w:t>
      </w:r>
      <w:r w:rsidR="009A3316">
        <w:rPr>
          <w:lang w:val="fr-CA"/>
        </w:rPr>
        <w:t>’</w:t>
      </w:r>
      <w:r w:rsidR="007839E8" w:rsidRPr="00CD5DD1">
        <w:rPr>
          <w:lang w:val="fr-CA"/>
        </w:rPr>
        <w:t>égalité des sexes dans le projet éducatif</w:t>
      </w:r>
      <w:r w:rsidR="00516667" w:rsidRPr="00CD5DD1">
        <w:rPr>
          <w:lang w:val="fr-CA"/>
        </w:rPr>
        <w:t>»</w:t>
      </w:r>
      <w:r w:rsidR="00456662" w:rsidRPr="00CD5DD1">
        <w:rPr>
          <w:lang w:val="fr-CA"/>
        </w:rPr>
        <w:t xml:space="preserve"> </w:t>
      </w:r>
      <w:r w:rsidR="007839E8" w:rsidRPr="00CD5DD1">
        <w:rPr>
          <w:lang w:val="fr-CA"/>
        </w:rPr>
        <w:t>est une initiative qui sera lancée par le Ministère de l</w:t>
      </w:r>
      <w:r w:rsidR="009A3316">
        <w:rPr>
          <w:lang w:val="fr-CA"/>
        </w:rPr>
        <w:t>’</w:t>
      </w:r>
      <w:r w:rsidR="007839E8" w:rsidRPr="00CD5DD1">
        <w:rPr>
          <w:lang w:val="fr-CA"/>
        </w:rPr>
        <w:t>éducation nationale en</w:t>
      </w:r>
      <w:r w:rsidR="003C5A96" w:rsidRPr="00CD5DD1">
        <w:rPr>
          <w:lang w:val="fr-CA"/>
        </w:rPr>
        <w:t xml:space="preserve"> 2014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125.</w:t>
      </w:r>
      <w:r w:rsidRPr="00CD5DD1">
        <w:rPr>
          <w:lang w:val="fr-CA"/>
        </w:rPr>
        <w:tab/>
      </w:r>
      <w:r w:rsidR="007839E8" w:rsidRPr="00CD5DD1">
        <w:rPr>
          <w:lang w:val="fr-CA"/>
        </w:rPr>
        <w:t>Le nouveau système de 12 années de scolarité</w:t>
      </w:r>
      <w:r w:rsidR="00956B73" w:rsidRPr="00CD5DD1">
        <w:rPr>
          <w:lang w:val="fr-CA"/>
        </w:rPr>
        <w:t xml:space="preserve"> propose</w:t>
      </w:r>
      <w:r w:rsidR="008876C4" w:rsidRPr="00CD5DD1">
        <w:rPr>
          <w:lang w:val="fr-CA"/>
        </w:rPr>
        <w:t xml:space="preserve"> dans l</w:t>
      </w:r>
      <w:r w:rsidR="009A3316">
        <w:rPr>
          <w:lang w:val="fr-CA"/>
        </w:rPr>
        <w:t>’</w:t>
      </w:r>
      <w:r w:rsidR="008876C4" w:rsidRPr="00CD5DD1">
        <w:rPr>
          <w:lang w:val="fr-CA"/>
        </w:rPr>
        <w:t>enseignement public</w:t>
      </w:r>
      <w:r w:rsidR="00956B73" w:rsidRPr="00CD5DD1">
        <w:rPr>
          <w:lang w:val="fr-CA"/>
        </w:rPr>
        <w:t xml:space="preserve"> des cours facultatifs d</w:t>
      </w:r>
      <w:r w:rsidR="00F05E4E" w:rsidRPr="00CD5DD1">
        <w:rPr>
          <w:lang w:val="fr-CA"/>
        </w:rPr>
        <w:t>e</w:t>
      </w:r>
      <w:r w:rsidR="00956B73" w:rsidRPr="00CD5DD1">
        <w:rPr>
          <w:lang w:val="fr-CA"/>
        </w:rPr>
        <w:t xml:space="preserve"> langues et </w:t>
      </w:r>
      <w:r w:rsidR="00F05E4E" w:rsidRPr="00CD5DD1">
        <w:rPr>
          <w:lang w:val="fr-CA"/>
        </w:rPr>
        <w:t>d</w:t>
      </w:r>
      <w:r w:rsidR="00956B73" w:rsidRPr="00CD5DD1">
        <w:rPr>
          <w:lang w:val="fr-CA"/>
        </w:rPr>
        <w:t>ialectes traditionnellement parlés par des citoyens turcs. Les cours sont dispensés dans les langues suivantes</w:t>
      </w:r>
      <w:r w:rsidR="00B61910" w:rsidRPr="00CD5DD1">
        <w:rPr>
          <w:lang w:val="fr-CA"/>
        </w:rPr>
        <w:t>:</w:t>
      </w:r>
      <w:r w:rsidR="00456662" w:rsidRPr="00CD5DD1">
        <w:rPr>
          <w:lang w:val="fr-CA"/>
        </w:rPr>
        <w:t xml:space="preserve"> </w:t>
      </w:r>
      <w:r w:rsidR="00956B73" w:rsidRPr="00CD5DD1">
        <w:rPr>
          <w:lang w:val="fr-CA"/>
        </w:rPr>
        <w:t>kurde</w:t>
      </w:r>
      <w:r w:rsidR="00B8598B" w:rsidRPr="00CD5DD1">
        <w:rPr>
          <w:lang w:val="fr-CA"/>
        </w:rPr>
        <w:t xml:space="preserve"> (k</w:t>
      </w:r>
      <w:r w:rsidR="00456662" w:rsidRPr="00CD5DD1">
        <w:rPr>
          <w:lang w:val="fr-CA"/>
        </w:rPr>
        <w:t xml:space="preserve">urmanji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814FFA" w:rsidRPr="00CD5DD1">
        <w:rPr>
          <w:lang w:val="fr-CA"/>
        </w:rPr>
        <w:t>zaza</w:t>
      </w:r>
      <w:r w:rsidR="003A78E8" w:rsidRPr="00CD5DD1">
        <w:rPr>
          <w:lang w:val="fr-CA"/>
        </w:rPr>
        <w:t>ki</w:t>
      </w:r>
      <w:r w:rsidR="00B8598B" w:rsidRPr="00CD5DD1">
        <w:rPr>
          <w:lang w:val="fr-CA"/>
        </w:rPr>
        <w:t>)</w:t>
      </w:r>
      <w:r w:rsidR="00BE25F2" w:rsidRPr="00CD5DD1">
        <w:rPr>
          <w:lang w:val="fr-CA"/>
        </w:rPr>
        <w:t>,</w:t>
      </w:r>
      <w:r w:rsidR="00B8598B" w:rsidRPr="00CD5DD1">
        <w:rPr>
          <w:lang w:val="fr-CA"/>
        </w:rPr>
        <w:t xml:space="preserve"> circassien (a</w:t>
      </w:r>
      <w:r w:rsidR="00456662" w:rsidRPr="00CD5DD1">
        <w:rPr>
          <w:lang w:val="fr-CA"/>
        </w:rPr>
        <w:t xml:space="preserve">dige </w:t>
      </w:r>
      <w:r w:rsidR="00C869E0" w:rsidRPr="00CD5DD1">
        <w:rPr>
          <w:lang w:val="fr-CA"/>
        </w:rPr>
        <w:t>et</w:t>
      </w:r>
      <w:r w:rsidR="00B8598B" w:rsidRPr="00CD5DD1">
        <w:rPr>
          <w:lang w:val="fr-CA"/>
        </w:rPr>
        <w:t xml:space="preserve"> a</w:t>
      </w:r>
      <w:r w:rsidR="00456662" w:rsidRPr="00CD5DD1">
        <w:rPr>
          <w:lang w:val="fr-CA"/>
        </w:rPr>
        <w:t xml:space="preserve">bkhaz) </w:t>
      </w:r>
      <w:r w:rsidR="00C869E0" w:rsidRPr="00CD5DD1">
        <w:rPr>
          <w:lang w:val="fr-CA"/>
        </w:rPr>
        <w:t>et</w:t>
      </w:r>
      <w:r w:rsidR="00B8598B" w:rsidRPr="00CD5DD1">
        <w:rPr>
          <w:lang w:val="fr-CA"/>
        </w:rPr>
        <w:t xml:space="preserve"> l</w:t>
      </w:r>
      <w:r w:rsidR="00456662" w:rsidRPr="00CD5DD1">
        <w:rPr>
          <w:lang w:val="fr-CA"/>
        </w:rPr>
        <w:t xml:space="preserve">az. </w:t>
      </w:r>
      <w:r w:rsidR="00B8598B" w:rsidRPr="00CD5DD1">
        <w:rPr>
          <w:lang w:val="fr-CA"/>
        </w:rPr>
        <w:t>Le système diversifie également les cours facultatifs proposés en fonction des intérêts et des compétences des élèves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126.</w:t>
      </w:r>
      <w:r w:rsidRPr="00CD5DD1">
        <w:rPr>
          <w:lang w:val="fr-CA"/>
        </w:rPr>
        <w:tab/>
      </w:r>
      <w:r w:rsidR="00B8598B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7C2BF3" w:rsidRPr="00CD5DD1">
        <w:rPr>
          <w:lang w:val="fr-CA"/>
        </w:rPr>
        <w:t>ensemble</w:t>
      </w:r>
      <w:r w:rsidR="00B8598B" w:rsidRPr="00CD5DD1">
        <w:rPr>
          <w:lang w:val="fr-CA"/>
        </w:rPr>
        <w:t xml:space="preserve"> de mesures de démo</w:t>
      </w:r>
      <w:r w:rsidR="00814FFA" w:rsidRPr="00CD5DD1">
        <w:rPr>
          <w:lang w:val="fr-CA"/>
        </w:rPr>
        <w:t>cratisation</w:t>
      </w:r>
      <w:r w:rsidR="00753119">
        <w:rPr>
          <w:lang w:val="fr-CA"/>
        </w:rPr>
        <w:t xml:space="preserve"> annoncé par le g</w:t>
      </w:r>
      <w:r w:rsidR="00B8598B" w:rsidRPr="00CD5DD1">
        <w:rPr>
          <w:lang w:val="fr-CA"/>
        </w:rPr>
        <w:t>ouvernement le</w:t>
      </w:r>
      <w:r w:rsidR="00753119">
        <w:rPr>
          <w:lang w:val="fr-CA"/>
        </w:rPr>
        <w:t xml:space="preserve"> 30 </w:t>
      </w:r>
      <w:r w:rsidR="00CC3646" w:rsidRPr="00CD5DD1">
        <w:rPr>
          <w:lang w:val="fr-CA"/>
        </w:rPr>
        <w:t>septembre</w:t>
      </w:r>
      <w:r w:rsidR="00456662" w:rsidRPr="00CD5DD1">
        <w:rPr>
          <w:lang w:val="fr-CA"/>
        </w:rPr>
        <w:t xml:space="preserve"> 2013 propose</w:t>
      </w:r>
      <w:r w:rsidR="00B8598B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B8598B" w:rsidRPr="00CD5DD1">
        <w:rPr>
          <w:lang w:val="fr-CA"/>
        </w:rPr>
        <w:t xml:space="preserve">utilisation des langues et dialectes traditionnellement parlés </w:t>
      </w:r>
      <w:r w:rsidR="008876C4" w:rsidRPr="00CD5DD1">
        <w:rPr>
          <w:lang w:val="fr-CA"/>
        </w:rPr>
        <w:t xml:space="preserve">au quotidien </w:t>
      </w:r>
      <w:r w:rsidR="00B8598B" w:rsidRPr="00CD5DD1">
        <w:rPr>
          <w:lang w:val="fr-CA"/>
        </w:rPr>
        <w:t>par des citoyens turcs comme vecteur d</w:t>
      </w:r>
      <w:r w:rsidR="009A3316">
        <w:rPr>
          <w:lang w:val="fr-CA"/>
        </w:rPr>
        <w:t>’</w:t>
      </w:r>
      <w:r w:rsidR="00B8598B" w:rsidRPr="00CD5DD1">
        <w:rPr>
          <w:lang w:val="fr-CA"/>
        </w:rPr>
        <w:t>instruction</w:t>
      </w:r>
      <w:r w:rsidR="005A6666" w:rsidRPr="00CD5DD1">
        <w:rPr>
          <w:lang w:val="fr-CA"/>
        </w:rPr>
        <w:t xml:space="preserve"> dans les écoles privées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127.</w:t>
      </w:r>
      <w:r w:rsidRPr="00CD5DD1">
        <w:rPr>
          <w:lang w:val="fr-CA"/>
        </w:rPr>
        <w:tab/>
      </w:r>
      <w:r w:rsidR="00B8598B" w:rsidRPr="00CD5DD1">
        <w:rPr>
          <w:lang w:val="fr-CA"/>
        </w:rPr>
        <w:t>Les ressortissants turcs qui appartiennent à des minorités non musulmanes ont leurs propres établissements scolaires</w:t>
      </w:r>
      <w:r w:rsidR="00EF230F" w:rsidRPr="00CD5DD1">
        <w:rPr>
          <w:lang w:val="fr-CA"/>
        </w:rPr>
        <w:t xml:space="preserve"> qui sont régis par la loi sur les établissements privés. </w:t>
      </w:r>
      <w:r w:rsidR="00814FFA" w:rsidRPr="00CD5DD1">
        <w:rPr>
          <w:lang w:val="fr-CA"/>
        </w:rPr>
        <w:t>L</w:t>
      </w:r>
      <w:r w:rsidR="00EF230F" w:rsidRPr="00CD5DD1">
        <w:rPr>
          <w:lang w:val="fr-CA"/>
        </w:rPr>
        <w:t xml:space="preserve">es enfants peuvent </w:t>
      </w:r>
      <w:r w:rsidR="008876C4" w:rsidRPr="00CD5DD1">
        <w:rPr>
          <w:lang w:val="fr-CA"/>
        </w:rPr>
        <w:t xml:space="preserve">y </w:t>
      </w:r>
      <w:r w:rsidR="00EF230F" w:rsidRPr="00CD5DD1">
        <w:rPr>
          <w:lang w:val="fr-CA"/>
        </w:rPr>
        <w:t>apprendre leur langue maternelle. Tous les cours</w:t>
      </w:r>
      <w:r w:rsidR="00BE25F2" w:rsidRPr="00CD5DD1">
        <w:rPr>
          <w:lang w:val="fr-CA"/>
        </w:rPr>
        <w:t>,</w:t>
      </w:r>
      <w:r w:rsidR="00EF230F" w:rsidRPr="00CD5DD1">
        <w:rPr>
          <w:lang w:val="fr-CA"/>
        </w:rPr>
        <w:t xml:space="preserve"> à l</w:t>
      </w:r>
      <w:r w:rsidR="009A3316">
        <w:rPr>
          <w:lang w:val="fr-CA"/>
        </w:rPr>
        <w:t>’</w:t>
      </w:r>
      <w:r w:rsidR="00EF230F" w:rsidRPr="00CD5DD1">
        <w:rPr>
          <w:lang w:val="fr-CA"/>
        </w:rPr>
        <w:t>exception de</w:t>
      </w:r>
      <w:r w:rsidR="00814FFA" w:rsidRPr="00CD5DD1">
        <w:rPr>
          <w:lang w:val="fr-CA"/>
        </w:rPr>
        <w:t>s cours</w:t>
      </w:r>
      <w:r w:rsidR="00EF230F" w:rsidRPr="00CD5DD1">
        <w:rPr>
          <w:lang w:val="fr-CA"/>
        </w:rPr>
        <w:t xml:space="preserve"> </w:t>
      </w:r>
      <w:r w:rsidR="00F05E4E" w:rsidRPr="00CD5DD1">
        <w:rPr>
          <w:lang w:val="fr-CA"/>
        </w:rPr>
        <w:t xml:space="preserve">de </w:t>
      </w:r>
      <w:r w:rsidR="00EF230F" w:rsidRPr="00CD5DD1">
        <w:rPr>
          <w:lang w:val="fr-CA"/>
        </w:rPr>
        <w:t>langue et de culture turques</w:t>
      </w:r>
      <w:r w:rsidR="00BE25F2" w:rsidRPr="00CD5DD1">
        <w:rPr>
          <w:lang w:val="fr-CA"/>
        </w:rPr>
        <w:t>,</w:t>
      </w:r>
      <w:r w:rsidR="00EF230F" w:rsidRPr="00CD5DD1">
        <w:rPr>
          <w:lang w:val="fr-CA"/>
        </w:rPr>
        <w:t xml:space="preserve"> sont dispensés dans la langue des élèves</w:t>
      </w:r>
      <w:r w:rsidR="00456662" w:rsidRPr="00CD5DD1">
        <w:rPr>
          <w:lang w:val="fr-CA"/>
        </w:rPr>
        <w:t>.</w:t>
      </w:r>
    </w:p>
    <w:p w:rsidR="00456662" w:rsidRPr="00CD5DD1" w:rsidRDefault="004009A4" w:rsidP="004009A4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456662" w:rsidRPr="00CD5DD1">
        <w:rPr>
          <w:lang w:val="fr-CA"/>
        </w:rPr>
        <w:t>6.</w:t>
      </w:r>
      <w:r w:rsidRPr="00CD5DD1">
        <w:rPr>
          <w:lang w:val="fr-CA"/>
        </w:rPr>
        <w:tab/>
      </w:r>
      <w:r w:rsidR="00EF230F" w:rsidRPr="00CD5DD1">
        <w:rPr>
          <w:lang w:val="fr-CA"/>
        </w:rPr>
        <w:t>Droit de prendre part aux activités culturelles dans des conditions d</w:t>
      </w:r>
      <w:r w:rsidR="009A3316">
        <w:rPr>
          <w:lang w:val="fr-CA"/>
        </w:rPr>
        <w:t>’</w:t>
      </w:r>
      <w:r w:rsidR="00EF230F" w:rsidRPr="00CD5DD1">
        <w:rPr>
          <w:lang w:val="fr-CA"/>
        </w:rPr>
        <w:t>égalité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128.</w:t>
      </w:r>
      <w:r w:rsidRPr="00CD5DD1">
        <w:rPr>
          <w:lang w:val="fr-CA"/>
        </w:rPr>
        <w:tab/>
      </w:r>
      <w:r w:rsidR="00EF230F" w:rsidRPr="00CD5DD1">
        <w:rPr>
          <w:lang w:val="fr-CA"/>
        </w:rPr>
        <w:t xml:space="preserve">Le préambule de la Constitution </w:t>
      </w:r>
      <w:r w:rsidR="00814FFA" w:rsidRPr="00CD5DD1">
        <w:rPr>
          <w:lang w:val="fr-CA"/>
        </w:rPr>
        <w:t>fait état du</w:t>
      </w:r>
      <w:r w:rsidR="00EF230F" w:rsidRPr="00CD5DD1">
        <w:rPr>
          <w:lang w:val="fr-CA"/>
        </w:rPr>
        <w:t xml:space="preserve"> droit de prendre part à la vie culturelle</w:t>
      </w:r>
      <w:r w:rsidR="00BE25F2" w:rsidRPr="00CD5DD1">
        <w:rPr>
          <w:lang w:val="fr-CA"/>
        </w:rPr>
        <w:t>,</w:t>
      </w:r>
      <w:r w:rsidR="00EF230F" w:rsidRPr="00CD5DD1">
        <w:rPr>
          <w:lang w:val="fr-CA"/>
        </w:rPr>
        <w:t xml:space="preserve"> «considérant que chaque citoyen turc bénéficie</w:t>
      </w:r>
      <w:r w:rsidR="00BE25F2" w:rsidRPr="00CD5DD1">
        <w:rPr>
          <w:lang w:val="fr-CA"/>
        </w:rPr>
        <w:t>,</w:t>
      </w:r>
      <w:r w:rsidR="00EF230F" w:rsidRPr="00CD5DD1">
        <w:rPr>
          <w:lang w:val="fr-CA"/>
        </w:rPr>
        <w:t xml:space="preserve"> conformément aux impératifs d</w:t>
      </w:r>
      <w:r w:rsidR="009A3316">
        <w:rPr>
          <w:lang w:val="fr-CA"/>
        </w:rPr>
        <w:t>’</w:t>
      </w:r>
      <w:r w:rsidR="00EF230F" w:rsidRPr="00CD5DD1">
        <w:rPr>
          <w:lang w:val="fr-CA"/>
        </w:rPr>
        <w:t>égalité et de justice sociale</w:t>
      </w:r>
      <w:r w:rsidR="00BE25F2" w:rsidRPr="00CD5DD1">
        <w:rPr>
          <w:lang w:val="fr-CA"/>
        </w:rPr>
        <w:t>,</w:t>
      </w:r>
      <w:r w:rsidR="00EF230F" w:rsidRPr="00CD5DD1">
        <w:rPr>
          <w:lang w:val="fr-CA"/>
        </w:rPr>
        <w:t xml:space="preserve"> des droits et libertés fondamentaux énoncés dans la présente Constitution</w:t>
      </w:r>
      <w:r w:rsidR="00BE25F2" w:rsidRPr="00CD5DD1">
        <w:rPr>
          <w:lang w:val="fr-CA"/>
        </w:rPr>
        <w:t>,</w:t>
      </w:r>
      <w:r w:rsidR="00EF230F" w:rsidRPr="00CD5DD1">
        <w:rPr>
          <w:lang w:val="fr-CA"/>
        </w:rPr>
        <w:t xml:space="preserve"> et possède dès sa naissance le droit et la faculté de mener une vie décente au sein de la culture nationale</w:t>
      </w:r>
      <w:r w:rsidR="00BE25F2" w:rsidRPr="00CD5DD1">
        <w:rPr>
          <w:lang w:val="fr-CA"/>
        </w:rPr>
        <w:t>,</w:t>
      </w:r>
      <w:r w:rsidR="00EF230F" w:rsidRPr="00CD5DD1">
        <w:rPr>
          <w:lang w:val="fr-CA"/>
        </w:rPr>
        <w:t xml:space="preserve"> de la civilisation et de l</w:t>
      </w:r>
      <w:r w:rsidR="009A3316">
        <w:rPr>
          <w:lang w:val="fr-CA"/>
        </w:rPr>
        <w:t>’</w:t>
      </w:r>
      <w:r w:rsidR="00EF230F" w:rsidRPr="00CD5DD1">
        <w:rPr>
          <w:lang w:val="fr-CA"/>
        </w:rPr>
        <w:t>ordre juridique et de s</w:t>
      </w:r>
      <w:r w:rsidR="009A3316">
        <w:rPr>
          <w:lang w:val="fr-CA"/>
        </w:rPr>
        <w:t>’</w:t>
      </w:r>
      <w:r w:rsidR="00EF230F" w:rsidRPr="00CD5DD1">
        <w:rPr>
          <w:lang w:val="fr-CA"/>
        </w:rPr>
        <w:t>épanouir matériellement et spirituellement dans cette voie»</w:t>
      </w:r>
      <w:r w:rsidR="0043166E" w:rsidRPr="00CD5DD1">
        <w:rPr>
          <w:lang w:val="fr-CA"/>
        </w:rPr>
        <w:t>.</w:t>
      </w:r>
      <w:r w:rsidR="00EF230F" w:rsidRPr="00CD5DD1">
        <w:rPr>
          <w:lang w:val="fr-CA"/>
        </w:rPr>
        <w:t xml:space="preserve"> Partant</w:t>
      </w:r>
      <w:r w:rsidR="00BE25F2" w:rsidRPr="00CD5DD1">
        <w:rPr>
          <w:lang w:val="fr-CA"/>
        </w:rPr>
        <w:t>,</w:t>
      </w:r>
      <w:r w:rsidR="00EF230F" w:rsidRPr="00CD5DD1">
        <w:rPr>
          <w:lang w:val="fr-CA"/>
        </w:rPr>
        <w:t xml:space="preserve"> tout individu est libre de participer à la vie et aux activités culturelles.</w:t>
      </w:r>
    </w:p>
    <w:p w:rsidR="00456662" w:rsidRPr="00CD5DD1" w:rsidRDefault="00541090" w:rsidP="00541090">
      <w:pPr>
        <w:pStyle w:val="H4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456662" w:rsidRPr="00CD5DD1">
        <w:rPr>
          <w:lang w:val="fr-CA"/>
        </w:rPr>
        <w:t>M</w:t>
      </w:r>
      <w:r w:rsidR="00EF230F" w:rsidRPr="00CD5DD1">
        <w:rPr>
          <w:lang w:val="fr-CA"/>
        </w:rPr>
        <w:t>esures prises pour empêcher la haine raciale et le</w:t>
      </w:r>
      <w:r w:rsidR="001D28D0" w:rsidRPr="00CD5DD1">
        <w:rPr>
          <w:lang w:val="fr-CA"/>
        </w:rPr>
        <w:t>s</w:t>
      </w:r>
      <w:r w:rsidR="00EF230F" w:rsidRPr="00CD5DD1">
        <w:rPr>
          <w:lang w:val="fr-CA"/>
        </w:rPr>
        <w:t xml:space="preserve"> préjugé</w:t>
      </w:r>
      <w:r w:rsidR="001D28D0" w:rsidRPr="00CD5DD1">
        <w:rPr>
          <w:lang w:val="fr-CA"/>
        </w:rPr>
        <w:t>s</w:t>
      </w:r>
      <w:r w:rsidR="00EF230F" w:rsidRPr="00CD5DD1">
        <w:rPr>
          <w:lang w:val="fr-CA"/>
        </w:rPr>
        <w:t xml:space="preserve"> racia</w:t>
      </w:r>
      <w:r w:rsidR="001D28D0" w:rsidRPr="00CD5DD1">
        <w:rPr>
          <w:lang w:val="fr-CA"/>
        </w:rPr>
        <w:t>ux</w:t>
      </w:r>
      <w:r w:rsidR="00EF230F" w:rsidRPr="00CD5DD1">
        <w:rPr>
          <w:lang w:val="fr-CA"/>
        </w:rPr>
        <w:t xml:space="preserve"> dans le sport </w:t>
      </w:r>
      <w:r w:rsidR="00456662" w:rsidRPr="00CD5DD1">
        <w:rPr>
          <w:lang w:val="fr-CA"/>
        </w:rPr>
        <w:t>e</w:t>
      </w:r>
      <w:r w:rsidR="00EF230F" w:rsidRPr="00CD5DD1">
        <w:rPr>
          <w:lang w:val="fr-CA"/>
        </w:rPr>
        <w:t xml:space="preserve">t les activités organisées </w:t>
      </w:r>
      <w:r w:rsidR="001D28D0" w:rsidRPr="00CD5DD1">
        <w:rPr>
          <w:lang w:val="fr-CA"/>
        </w:rPr>
        <w:t>en faveur du</w:t>
      </w:r>
      <w:r w:rsidR="00EF230F" w:rsidRPr="00CD5DD1">
        <w:rPr>
          <w:lang w:val="fr-CA"/>
        </w:rPr>
        <w:t xml:space="preserve"> dialogue interculturel chez les jeunes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129.</w:t>
      </w:r>
      <w:r w:rsidRPr="00CD5DD1">
        <w:rPr>
          <w:lang w:val="fr-CA"/>
        </w:rPr>
        <w:tab/>
      </w:r>
      <w:r w:rsidR="00814FFA" w:rsidRPr="00CD5DD1">
        <w:rPr>
          <w:lang w:val="fr-CA"/>
        </w:rPr>
        <w:t>Des</w:t>
      </w:r>
      <w:r w:rsidR="00D056B2" w:rsidRPr="00CD5DD1">
        <w:rPr>
          <w:lang w:val="fr-CA"/>
        </w:rPr>
        <w:t xml:space="preserve"> peines se rapportant au racisme ont été prévues dans la nouvelle loi sur la prévention de la violence et des atteintes à l</w:t>
      </w:r>
      <w:r w:rsidR="009A3316">
        <w:rPr>
          <w:lang w:val="fr-CA"/>
        </w:rPr>
        <w:t>’</w:t>
      </w:r>
      <w:r w:rsidR="00D056B2" w:rsidRPr="00CD5DD1">
        <w:rPr>
          <w:lang w:val="fr-CA"/>
        </w:rPr>
        <w:t xml:space="preserve">ordre public dans le sport </w:t>
      </w:r>
      <w:r w:rsidR="00456662" w:rsidRPr="00CD5DD1">
        <w:rPr>
          <w:lang w:val="fr-CA"/>
        </w:rPr>
        <w:t>(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456662" w:rsidRPr="00CD5DD1">
        <w:rPr>
          <w:lang w:val="fr-CA"/>
        </w:rPr>
        <w:t>6222)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D056B2" w:rsidRPr="00CD5DD1">
        <w:rPr>
          <w:lang w:val="fr-CA"/>
        </w:rPr>
        <w:t>entrée en vigueur le</w:t>
      </w:r>
      <w:r w:rsidR="00456662" w:rsidRPr="00CD5DD1">
        <w:rPr>
          <w:lang w:val="fr-CA"/>
        </w:rPr>
        <w:t xml:space="preserve"> 14</w:t>
      </w:r>
      <w:r w:rsidR="00A5525E" w:rsidRPr="00CD5DD1">
        <w:rPr>
          <w:lang w:val="fr-CA"/>
        </w:rPr>
        <w:t> </w:t>
      </w:r>
      <w:r w:rsidR="00CC3646" w:rsidRPr="00CD5DD1">
        <w:rPr>
          <w:lang w:val="fr-CA"/>
        </w:rPr>
        <w:t>avril</w:t>
      </w:r>
      <w:r w:rsidR="00456662" w:rsidRPr="00CD5DD1">
        <w:rPr>
          <w:lang w:val="fr-CA"/>
        </w:rPr>
        <w:t xml:space="preserve"> 2011. </w:t>
      </w:r>
      <w:r w:rsidR="00D056B2" w:rsidRPr="00CD5DD1">
        <w:rPr>
          <w:lang w:val="fr-CA"/>
        </w:rPr>
        <w:t xml:space="preserve">Conformément à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14 </w:t>
      </w:r>
      <w:r w:rsidR="00D056B2" w:rsidRPr="00CD5DD1">
        <w:rPr>
          <w:lang w:val="fr-CA"/>
        </w:rPr>
        <w:t>de la loi</w:t>
      </w:r>
      <w:r w:rsidR="00BE25F2" w:rsidRPr="00CD5DD1">
        <w:rPr>
          <w:lang w:val="fr-CA"/>
        </w:rPr>
        <w:t>,</w:t>
      </w:r>
      <w:r w:rsidR="00D056B2" w:rsidRPr="00CD5DD1">
        <w:rPr>
          <w:lang w:val="fr-CA"/>
        </w:rPr>
        <w:t xml:space="preserve"> </w:t>
      </w:r>
      <w:r w:rsidR="00C76471" w:rsidRPr="00CD5DD1">
        <w:rPr>
          <w:lang w:val="fr-CA"/>
        </w:rPr>
        <w:t>les personnes</w:t>
      </w:r>
      <w:r w:rsidR="00D056B2" w:rsidRPr="00CD5DD1">
        <w:rPr>
          <w:lang w:val="fr-CA"/>
        </w:rPr>
        <w:t xml:space="preserve"> qui scandent des slogans diffamatoires</w:t>
      </w:r>
      <w:r w:rsidR="00BE5D19" w:rsidRPr="00CD5DD1">
        <w:rPr>
          <w:lang w:val="fr-CA"/>
        </w:rPr>
        <w:t xml:space="preserve"> encourent une amende et ce</w:t>
      </w:r>
      <w:r w:rsidR="00C76471" w:rsidRPr="00CD5DD1">
        <w:rPr>
          <w:lang w:val="fr-CA"/>
        </w:rPr>
        <w:t>lles</w:t>
      </w:r>
      <w:r w:rsidR="00BE5D19" w:rsidRPr="00CD5DD1">
        <w:rPr>
          <w:lang w:val="fr-CA"/>
        </w:rPr>
        <w:t xml:space="preserve"> qui </w:t>
      </w:r>
      <w:r w:rsidR="00C76471" w:rsidRPr="00CD5DD1">
        <w:rPr>
          <w:lang w:val="fr-CA"/>
        </w:rPr>
        <w:t>tiennent des propos ou affichent</w:t>
      </w:r>
      <w:r w:rsidR="00BE5D19" w:rsidRPr="00CD5DD1">
        <w:rPr>
          <w:lang w:val="fr-CA"/>
        </w:rPr>
        <w:t xml:space="preserve"> un comportement dif</w:t>
      </w:r>
      <w:r w:rsidR="00C76471" w:rsidRPr="00CD5DD1">
        <w:rPr>
          <w:lang w:val="fr-CA"/>
        </w:rPr>
        <w:t>famants et discriminatoires fondés sur des différence</w:t>
      </w:r>
      <w:r w:rsidR="00BE5D19" w:rsidRPr="00CD5DD1">
        <w:rPr>
          <w:lang w:val="fr-CA"/>
        </w:rPr>
        <w:t xml:space="preserve">s en </w:t>
      </w:r>
      <w:r w:rsidR="008870A1" w:rsidRPr="00CD5DD1">
        <w:rPr>
          <w:lang w:val="fr-CA"/>
        </w:rPr>
        <w:t>termes</w:t>
      </w:r>
      <w:r w:rsidR="00BE5D19" w:rsidRPr="00CD5DD1">
        <w:rPr>
          <w:lang w:val="fr-CA"/>
        </w:rPr>
        <w:t xml:space="preserve"> de religion</w:t>
      </w:r>
      <w:r w:rsidR="00BE25F2" w:rsidRPr="00CD5DD1">
        <w:rPr>
          <w:lang w:val="fr-CA"/>
        </w:rPr>
        <w:t>,</w:t>
      </w:r>
      <w:r w:rsidR="00BE5D19" w:rsidRPr="00CD5DD1">
        <w:rPr>
          <w:lang w:val="fr-CA"/>
        </w:rPr>
        <w:t xml:space="preserve"> de langue</w:t>
      </w:r>
      <w:r w:rsidR="00BE25F2" w:rsidRPr="00CD5DD1">
        <w:rPr>
          <w:lang w:val="fr-CA"/>
        </w:rPr>
        <w:t>,</w:t>
      </w:r>
      <w:r w:rsidR="00BE5D19" w:rsidRPr="00CD5DD1">
        <w:rPr>
          <w:lang w:val="fr-CA"/>
        </w:rPr>
        <w:t xml:space="preserve"> de race</w:t>
      </w:r>
      <w:r w:rsidR="00BE25F2" w:rsidRPr="00CD5DD1">
        <w:rPr>
          <w:lang w:val="fr-CA"/>
        </w:rPr>
        <w:t>,</w:t>
      </w:r>
      <w:r w:rsidR="00BE5D19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BE5D19" w:rsidRPr="00CD5DD1">
        <w:rPr>
          <w:lang w:val="fr-CA"/>
        </w:rPr>
        <w:t>origine ethnique</w:t>
      </w:r>
      <w:r w:rsidR="00BE25F2" w:rsidRPr="00CD5DD1">
        <w:rPr>
          <w:lang w:val="fr-CA"/>
        </w:rPr>
        <w:t>,</w:t>
      </w:r>
      <w:r w:rsidR="00BE5D19" w:rsidRPr="00CD5DD1">
        <w:rPr>
          <w:lang w:val="fr-CA"/>
        </w:rPr>
        <w:t xml:space="preserve"> de sexe ou de confession de certains groupes de la société</w:t>
      </w:r>
      <w:r w:rsidR="00BE25F2" w:rsidRPr="00CD5DD1">
        <w:rPr>
          <w:lang w:val="fr-CA"/>
        </w:rPr>
        <w:t>,</w:t>
      </w:r>
      <w:r w:rsidR="00BE5D19" w:rsidRPr="00CD5DD1">
        <w:rPr>
          <w:lang w:val="fr-CA"/>
        </w:rPr>
        <w:t xml:space="preserve"> dans le sport ou autour du sport</w:t>
      </w:r>
      <w:r w:rsidR="00BE25F2" w:rsidRPr="00CD5DD1">
        <w:rPr>
          <w:lang w:val="fr-CA"/>
        </w:rPr>
        <w:t>,</w:t>
      </w:r>
      <w:r w:rsidR="00BE5D19" w:rsidRPr="00CD5DD1">
        <w:rPr>
          <w:lang w:val="fr-CA"/>
        </w:rPr>
        <w:t xml:space="preserve"> seront condamné</w:t>
      </w:r>
      <w:r w:rsidR="00C76471" w:rsidRPr="00CD5DD1">
        <w:rPr>
          <w:lang w:val="fr-CA"/>
        </w:rPr>
        <w:t>e</w:t>
      </w:r>
      <w:r w:rsidR="00BE5D19" w:rsidRPr="00CD5DD1">
        <w:rPr>
          <w:lang w:val="fr-CA"/>
        </w:rPr>
        <w:t>s à une peine d</w:t>
      </w:r>
      <w:r w:rsidR="009A3316">
        <w:rPr>
          <w:lang w:val="fr-CA"/>
        </w:rPr>
        <w:t>’</w:t>
      </w:r>
      <w:r w:rsidR="00BE5D19" w:rsidRPr="00CD5DD1">
        <w:rPr>
          <w:lang w:val="fr-CA"/>
        </w:rPr>
        <w:t>emprisonnement allant de trois mois à un an. La peine sera augmentée de moitié si les infractions sont commises au moyen d</w:t>
      </w:r>
      <w:r w:rsidR="009A3316">
        <w:rPr>
          <w:lang w:val="fr-CA"/>
        </w:rPr>
        <w:t>’</w:t>
      </w:r>
      <w:r w:rsidR="00BE5D19" w:rsidRPr="00CD5DD1">
        <w:rPr>
          <w:lang w:val="fr-CA"/>
        </w:rPr>
        <w:t xml:space="preserve">une banderole </w:t>
      </w:r>
      <w:r w:rsidR="00760863" w:rsidRPr="00CD5DD1">
        <w:rPr>
          <w:lang w:val="fr-CA"/>
        </w:rPr>
        <w:t>ou de tags</w:t>
      </w:r>
      <w:r w:rsidR="00C76471" w:rsidRPr="00CD5DD1">
        <w:rPr>
          <w:lang w:val="fr-CA"/>
        </w:rPr>
        <w:t xml:space="preserve"> sur les murs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130.</w:t>
      </w:r>
      <w:r w:rsidRPr="00CD5DD1">
        <w:rPr>
          <w:lang w:val="fr-CA"/>
        </w:rPr>
        <w:tab/>
      </w:r>
      <w:r w:rsidR="00520CCC" w:rsidRPr="00CD5DD1">
        <w:rPr>
          <w:lang w:val="fr-CA"/>
        </w:rPr>
        <w:t>En outre</w:t>
      </w:r>
      <w:r w:rsidR="00BE25F2" w:rsidRPr="00CD5DD1">
        <w:rPr>
          <w:lang w:val="fr-CA"/>
        </w:rPr>
        <w:t>,</w:t>
      </w:r>
      <w:r w:rsidR="00520CCC" w:rsidRPr="00CD5DD1">
        <w:rPr>
          <w:lang w:val="fr-CA"/>
        </w:rPr>
        <w:t xml:space="preserve">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3 </w:t>
      </w:r>
      <w:r w:rsidR="00520CCC" w:rsidRPr="00CD5DD1">
        <w:rPr>
          <w:lang w:val="fr-CA"/>
        </w:rPr>
        <w:t>de la loi</w:t>
      </w:r>
      <w:r w:rsidR="00853F31" w:rsidRPr="00CD5DD1">
        <w:rPr>
          <w:lang w:val="fr-CA"/>
        </w:rPr>
        <w:t xml:space="preserve"> sur la création et les fonctions de la Fédération turque de football</w:t>
      </w:r>
      <w:r w:rsidR="00456662" w:rsidRPr="00CD5DD1">
        <w:rPr>
          <w:lang w:val="fr-CA"/>
        </w:rPr>
        <w:t xml:space="preserve"> (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456662" w:rsidRPr="00CD5DD1">
        <w:rPr>
          <w:lang w:val="fr-CA"/>
        </w:rPr>
        <w:t xml:space="preserve">5894) </w:t>
      </w:r>
      <w:r w:rsidR="00853F31" w:rsidRPr="00CD5DD1">
        <w:rPr>
          <w:lang w:val="fr-CA"/>
        </w:rPr>
        <w:t xml:space="preserve">énonce les obligations </w:t>
      </w:r>
      <w:r w:rsidR="008870A1" w:rsidRPr="00CD5DD1">
        <w:rPr>
          <w:lang w:val="fr-CA"/>
        </w:rPr>
        <w:t>faites à</w:t>
      </w:r>
      <w:r w:rsidR="00853F31" w:rsidRPr="00CD5DD1">
        <w:rPr>
          <w:lang w:val="fr-CA"/>
        </w:rPr>
        <w:t xml:space="preserve"> la Fédération</w:t>
      </w:r>
      <w:r w:rsidR="00BE25F2" w:rsidRPr="00CD5DD1">
        <w:rPr>
          <w:lang w:val="fr-CA"/>
        </w:rPr>
        <w:t>,</w:t>
      </w:r>
      <w:r w:rsidR="00853F31" w:rsidRPr="00CD5DD1">
        <w:rPr>
          <w:lang w:val="fr-CA"/>
        </w:rPr>
        <w:t xml:space="preserve"> à savoir </w:t>
      </w:r>
      <w:r w:rsidR="006A7E80" w:rsidRPr="00CD5DD1">
        <w:rPr>
          <w:lang w:val="fr-CA"/>
        </w:rPr>
        <w:t>en particulier</w:t>
      </w:r>
      <w:r w:rsidR="00853F31" w:rsidRPr="00CD5DD1">
        <w:rPr>
          <w:lang w:val="fr-CA"/>
        </w:rPr>
        <w:t xml:space="preserve"> la lutt</w:t>
      </w:r>
      <w:r w:rsidR="006A7E80" w:rsidRPr="00CD5DD1">
        <w:rPr>
          <w:lang w:val="fr-CA"/>
        </w:rPr>
        <w:t>e contre la violence</w:t>
      </w:r>
      <w:r w:rsidR="00BE25F2" w:rsidRPr="00CD5DD1">
        <w:rPr>
          <w:lang w:val="fr-CA"/>
        </w:rPr>
        <w:t>,</w:t>
      </w:r>
      <w:r w:rsidR="006A7E80" w:rsidRPr="00CD5DD1">
        <w:rPr>
          <w:lang w:val="fr-CA"/>
        </w:rPr>
        <w:t xml:space="preserve"> les match</w:t>
      </w:r>
      <w:r w:rsidR="00853F31" w:rsidRPr="00CD5DD1">
        <w:rPr>
          <w:lang w:val="fr-CA"/>
        </w:rPr>
        <w:t>s truqués</w:t>
      </w:r>
      <w:r w:rsidR="00BE25F2" w:rsidRPr="00CD5DD1">
        <w:rPr>
          <w:lang w:val="fr-CA"/>
        </w:rPr>
        <w:t>,</w:t>
      </w:r>
      <w:r w:rsidR="00853F31" w:rsidRPr="00CD5DD1">
        <w:rPr>
          <w:lang w:val="fr-CA"/>
        </w:rPr>
        <w:t xml:space="preserve"> les</w:t>
      </w:r>
      <w:r w:rsidR="00A973C7" w:rsidRPr="00CD5DD1">
        <w:rPr>
          <w:lang w:val="fr-CA"/>
        </w:rPr>
        <w:t xml:space="preserve"> incitations à la contre-performance</w:t>
      </w:r>
      <w:r w:rsidR="00BE25F2" w:rsidRPr="00CD5DD1">
        <w:rPr>
          <w:lang w:val="fr-CA"/>
        </w:rPr>
        <w:t>,</w:t>
      </w:r>
      <w:r w:rsidR="00A973C7" w:rsidRPr="00CD5DD1">
        <w:rPr>
          <w:lang w:val="fr-CA"/>
        </w:rPr>
        <w:t xml:space="preserve"> le racisme</w:t>
      </w:r>
      <w:r w:rsidR="00BE25F2" w:rsidRPr="00CD5DD1">
        <w:rPr>
          <w:lang w:val="fr-CA"/>
        </w:rPr>
        <w:t>,</w:t>
      </w:r>
      <w:r w:rsidR="00A973C7" w:rsidRPr="00CD5DD1">
        <w:rPr>
          <w:lang w:val="fr-CA"/>
        </w:rPr>
        <w:t xml:space="preserve"> le dopage et toute forme de discrimination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131.</w:t>
      </w:r>
      <w:r w:rsidRPr="00CD5DD1">
        <w:rPr>
          <w:lang w:val="fr-CA"/>
        </w:rPr>
        <w:tab/>
      </w:r>
      <w:r w:rsidR="00A973C7" w:rsidRPr="00CD5DD1">
        <w:rPr>
          <w:lang w:val="fr-CA"/>
        </w:rPr>
        <w:t>Le Ministère de la jeunesse et des sports</w:t>
      </w:r>
      <w:r w:rsidR="00456662" w:rsidRPr="00CD5DD1">
        <w:rPr>
          <w:lang w:val="fr-CA"/>
        </w:rPr>
        <w:t xml:space="preserve"> </w:t>
      </w:r>
      <w:r w:rsidR="00A973C7" w:rsidRPr="00CD5DD1">
        <w:rPr>
          <w:lang w:val="fr-CA"/>
        </w:rPr>
        <w:t xml:space="preserve">a </w:t>
      </w:r>
      <w:r w:rsidR="00C76471" w:rsidRPr="00CD5DD1">
        <w:rPr>
          <w:lang w:val="fr-CA"/>
        </w:rPr>
        <w:t>élaboré un</w:t>
      </w:r>
      <w:r w:rsidR="00456662" w:rsidRPr="00CD5DD1">
        <w:rPr>
          <w:lang w:val="fr-CA"/>
        </w:rPr>
        <w:t xml:space="preserve"> </w:t>
      </w:r>
      <w:r w:rsidR="00516667" w:rsidRPr="00CD5DD1">
        <w:rPr>
          <w:lang w:val="fr-CA"/>
        </w:rPr>
        <w:t>«</w:t>
      </w:r>
      <w:r w:rsidR="0043166E" w:rsidRPr="00CD5DD1">
        <w:rPr>
          <w:lang w:val="fr-CA"/>
        </w:rPr>
        <w:t>d</w:t>
      </w:r>
      <w:r w:rsidR="00A973C7" w:rsidRPr="00CD5DD1">
        <w:rPr>
          <w:lang w:val="fr-CA"/>
        </w:rPr>
        <w:t>ocument national d</w:t>
      </w:r>
      <w:r w:rsidR="009A3316">
        <w:rPr>
          <w:lang w:val="fr-CA"/>
        </w:rPr>
        <w:t>’</w:t>
      </w:r>
      <w:r w:rsidR="00A973C7" w:rsidRPr="00CD5DD1">
        <w:rPr>
          <w:lang w:val="fr-CA"/>
        </w:rPr>
        <w:t>orientation pour la jeunesse et les sports</w:t>
      </w:r>
      <w:r w:rsidR="00516667" w:rsidRPr="00CD5DD1">
        <w:rPr>
          <w:lang w:val="fr-CA"/>
        </w:rPr>
        <w:t>»</w:t>
      </w:r>
      <w:r w:rsidR="00456662" w:rsidRPr="00CD5DD1">
        <w:rPr>
          <w:lang w:val="fr-CA"/>
        </w:rPr>
        <w:t xml:space="preserve"> </w:t>
      </w:r>
      <w:r w:rsidR="00A973C7" w:rsidRPr="00CD5DD1">
        <w:rPr>
          <w:lang w:val="fr-CA"/>
        </w:rPr>
        <w:t>qui s</w:t>
      </w:r>
      <w:r w:rsidR="009A3316">
        <w:rPr>
          <w:lang w:val="fr-CA"/>
        </w:rPr>
        <w:t>’</w:t>
      </w:r>
      <w:r w:rsidR="00A973C7" w:rsidRPr="00CD5DD1">
        <w:rPr>
          <w:lang w:val="fr-CA"/>
        </w:rPr>
        <w:t>attache à la prévention de toutes les formes de discrimination</w:t>
      </w:r>
      <w:r w:rsidR="00BE25F2" w:rsidRPr="00CD5DD1">
        <w:rPr>
          <w:lang w:val="fr-CA"/>
        </w:rPr>
        <w:t>,</w:t>
      </w:r>
      <w:r w:rsidR="00A973C7" w:rsidRPr="00CD5DD1">
        <w:rPr>
          <w:lang w:val="fr-CA"/>
        </w:rPr>
        <w:t xml:space="preserve"> à l</w:t>
      </w:r>
      <w:r w:rsidR="009A3316">
        <w:rPr>
          <w:lang w:val="fr-CA"/>
        </w:rPr>
        <w:t>’</w:t>
      </w:r>
      <w:r w:rsidR="00A973C7" w:rsidRPr="00CD5DD1">
        <w:rPr>
          <w:lang w:val="fr-CA"/>
        </w:rPr>
        <w:t>égalité des chances</w:t>
      </w:r>
      <w:r w:rsidR="00BE25F2" w:rsidRPr="00CD5DD1">
        <w:rPr>
          <w:lang w:val="fr-CA"/>
        </w:rPr>
        <w:t>,</w:t>
      </w:r>
      <w:r w:rsidR="00A973C7" w:rsidRPr="00CD5DD1">
        <w:rPr>
          <w:lang w:val="fr-CA"/>
        </w:rPr>
        <w:t xml:space="preserve"> à l</w:t>
      </w:r>
      <w:r w:rsidR="009A3316">
        <w:rPr>
          <w:lang w:val="fr-CA"/>
        </w:rPr>
        <w:t>’</w:t>
      </w:r>
      <w:r w:rsidR="00C76471" w:rsidRPr="00CD5DD1">
        <w:rPr>
          <w:lang w:val="fr-CA"/>
        </w:rPr>
        <w:t>instauration</w:t>
      </w:r>
      <w:r w:rsidR="00A973C7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A973C7" w:rsidRPr="00CD5DD1">
        <w:rPr>
          <w:lang w:val="fr-CA"/>
        </w:rPr>
        <w:t>une culture</w:t>
      </w:r>
      <w:r w:rsidR="00233AC3" w:rsidRPr="00CD5DD1">
        <w:rPr>
          <w:lang w:val="fr-CA"/>
        </w:rPr>
        <w:t xml:space="preserve"> de tolérance et d</w:t>
      </w:r>
      <w:r w:rsidR="00765C89" w:rsidRPr="00CD5DD1">
        <w:rPr>
          <w:lang w:val="fr-CA"/>
        </w:rPr>
        <w:t>e</w:t>
      </w:r>
      <w:r w:rsidR="00233AC3" w:rsidRPr="00CD5DD1">
        <w:rPr>
          <w:lang w:val="fr-CA"/>
        </w:rPr>
        <w:t xml:space="preserve"> dialogue interculturel chez les jeunes ainsi qu</w:t>
      </w:r>
      <w:r w:rsidR="009A3316">
        <w:rPr>
          <w:lang w:val="fr-CA"/>
        </w:rPr>
        <w:t>’</w:t>
      </w:r>
      <w:r w:rsidR="00233AC3" w:rsidRPr="00CD5DD1">
        <w:rPr>
          <w:lang w:val="fr-CA"/>
        </w:rPr>
        <w:t>à la prévention de la violence</w:t>
      </w:r>
      <w:r w:rsidR="00BE25F2" w:rsidRPr="00CD5DD1">
        <w:rPr>
          <w:lang w:val="fr-CA"/>
        </w:rPr>
        <w:t>,</w:t>
      </w:r>
      <w:r w:rsidR="00233AC3" w:rsidRPr="00CD5DD1">
        <w:rPr>
          <w:lang w:val="fr-CA"/>
        </w:rPr>
        <w:t xml:space="preserve"> des atteintes à l</w:t>
      </w:r>
      <w:r w:rsidR="009A3316">
        <w:rPr>
          <w:lang w:val="fr-CA"/>
        </w:rPr>
        <w:t>’</w:t>
      </w:r>
      <w:r w:rsidR="00233AC3" w:rsidRPr="00CD5DD1">
        <w:rPr>
          <w:lang w:val="fr-CA"/>
        </w:rPr>
        <w:t xml:space="preserve">ordre public et </w:t>
      </w:r>
      <w:r w:rsidR="008870A1" w:rsidRPr="00CD5DD1">
        <w:rPr>
          <w:lang w:val="fr-CA"/>
        </w:rPr>
        <w:t>des</w:t>
      </w:r>
      <w:r w:rsidR="00233AC3" w:rsidRPr="00CD5DD1">
        <w:rPr>
          <w:lang w:val="fr-CA"/>
        </w:rPr>
        <w:t xml:space="preserve"> manquements à l</w:t>
      </w:r>
      <w:r w:rsidR="009A3316">
        <w:rPr>
          <w:lang w:val="fr-CA"/>
        </w:rPr>
        <w:t>’</w:t>
      </w:r>
      <w:r w:rsidR="00233AC3" w:rsidRPr="00CD5DD1">
        <w:rPr>
          <w:lang w:val="fr-CA"/>
        </w:rPr>
        <w:t>éthique sportive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132.</w:t>
      </w:r>
      <w:r w:rsidRPr="00CD5DD1">
        <w:rPr>
          <w:lang w:val="fr-CA"/>
        </w:rPr>
        <w:tab/>
      </w:r>
      <w:r w:rsidR="00233AC3" w:rsidRPr="00CD5DD1">
        <w:rPr>
          <w:lang w:val="fr-CA"/>
        </w:rPr>
        <w:t>Partant</w:t>
      </w:r>
      <w:r w:rsidR="00BE25F2" w:rsidRPr="00CD5DD1">
        <w:rPr>
          <w:lang w:val="fr-CA"/>
        </w:rPr>
        <w:t>,</w:t>
      </w:r>
      <w:r w:rsidR="00233AC3" w:rsidRPr="00CD5DD1">
        <w:rPr>
          <w:lang w:val="fr-CA"/>
        </w:rPr>
        <w:t xml:space="preserve"> le</w:t>
      </w:r>
      <w:r w:rsidR="00456662" w:rsidRPr="00CD5DD1">
        <w:rPr>
          <w:lang w:val="fr-CA"/>
        </w:rPr>
        <w:t xml:space="preserve"> </w:t>
      </w:r>
      <w:r w:rsidR="00A973C7" w:rsidRPr="00CD5DD1">
        <w:rPr>
          <w:lang w:val="fr-CA"/>
        </w:rPr>
        <w:t>Ministère de la jeunesse et des sports</w:t>
      </w:r>
      <w:r w:rsidR="00456662" w:rsidRPr="00CD5DD1">
        <w:rPr>
          <w:lang w:val="fr-CA"/>
        </w:rPr>
        <w:t xml:space="preserve"> </w:t>
      </w:r>
      <w:r w:rsidR="00233AC3" w:rsidRPr="00CD5DD1">
        <w:rPr>
          <w:lang w:val="fr-CA"/>
        </w:rPr>
        <w:t>a organisé plusieurs manifestations visant à promouvoir le dialogue interculturel</w:t>
      </w:r>
      <w:r w:rsidR="00BE25F2" w:rsidRPr="00CD5DD1">
        <w:rPr>
          <w:lang w:val="fr-CA"/>
        </w:rPr>
        <w:t>,</w:t>
      </w:r>
      <w:r w:rsidR="00233AC3" w:rsidRPr="00CD5DD1">
        <w:rPr>
          <w:lang w:val="fr-CA"/>
        </w:rPr>
        <w:t xml:space="preserve"> la cohésion sociale et le respect de la diversité</w:t>
      </w:r>
      <w:r w:rsidR="00BE25F2" w:rsidRPr="00CD5DD1">
        <w:rPr>
          <w:lang w:val="fr-CA"/>
        </w:rPr>
        <w:t>,</w:t>
      </w:r>
      <w:r w:rsidR="00233AC3" w:rsidRPr="00CD5DD1">
        <w:rPr>
          <w:lang w:val="fr-CA"/>
        </w:rPr>
        <w:t xml:space="preserve"> </w:t>
      </w:r>
      <w:r w:rsidR="006A7E80" w:rsidRPr="00CD5DD1">
        <w:rPr>
          <w:lang w:val="fr-CA"/>
        </w:rPr>
        <w:t xml:space="preserve">et </w:t>
      </w:r>
      <w:r w:rsidR="00233AC3" w:rsidRPr="00CD5DD1">
        <w:rPr>
          <w:lang w:val="fr-CA"/>
        </w:rPr>
        <w:t xml:space="preserve">à lutter contre les préjugés et la discrimination </w:t>
      </w:r>
      <w:r w:rsidR="006A7E80" w:rsidRPr="00CD5DD1">
        <w:rPr>
          <w:lang w:val="fr-CA"/>
        </w:rPr>
        <w:t>chez les jeunes</w:t>
      </w:r>
      <w:r w:rsidR="00233AC3" w:rsidRPr="00CD5DD1">
        <w:rPr>
          <w:lang w:val="fr-CA"/>
        </w:rPr>
        <w:t xml:space="preserve">. Des informations sur les projets mis en œuvre par le Ministère figurent au </w:t>
      </w:r>
      <w:r w:rsidR="00C4589E" w:rsidRPr="00CD5DD1">
        <w:rPr>
          <w:lang w:val="fr-CA"/>
        </w:rPr>
        <w:t>paragraphe </w:t>
      </w:r>
      <w:r w:rsidR="00456662" w:rsidRPr="00CD5DD1">
        <w:rPr>
          <w:lang w:val="fr-CA"/>
        </w:rPr>
        <w:t>2</w:t>
      </w:r>
      <w:r w:rsidR="00185E4E" w:rsidRPr="00CD5DD1">
        <w:rPr>
          <w:lang w:val="fr-CA"/>
        </w:rPr>
        <w:t>03</w:t>
      </w:r>
      <w:r w:rsidR="00233AC3" w:rsidRPr="00CD5DD1">
        <w:rPr>
          <w:lang w:val="fr-CA"/>
        </w:rPr>
        <w:t xml:space="preserve"> de la section relative à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233AC3" w:rsidRPr="00CD5DD1">
        <w:rPr>
          <w:lang w:val="fr-CA"/>
        </w:rPr>
        <w:t>7</w:t>
      </w:r>
      <w:r w:rsidR="00456662" w:rsidRPr="00CD5DD1">
        <w:rPr>
          <w:lang w:val="fr-CA"/>
        </w:rPr>
        <w:t>.</w:t>
      </w:r>
    </w:p>
    <w:p w:rsidR="00456662" w:rsidRPr="00CD5DD1" w:rsidRDefault="004009A4" w:rsidP="00541090">
      <w:pPr>
        <w:pStyle w:val="H4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456662" w:rsidRPr="00CD5DD1">
        <w:rPr>
          <w:lang w:val="fr-CA"/>
        </w:rPr>
        <w:t xml:space="preserve">Mesures </w:t>
      </w:r>
      <w:r w:rsidR="00233AC3" w:rsidRPr="00CD5DD1">
        <w:rPr>
          <w:lang w:val="fr-CA"/>
        </w:rPr>
        <w:t>prises pour encourager et faciliter l</w:t>
      </w:r>
      <w:r w:rsidR="009A3316">
        <w:rPr>
          <w:lang w:val="fr-CA"/>
        </w:rPr>
        <w:t>’</w:t>
      </w:r>
      <w:r w:rsidR="00233AC3" w:rsidRPr="00CD5DD1">
        <w:rPr>
          <w:lang w:val="fr-CA"/>
        </w:rPr>
        <w:t>accès aux médias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133.</w:t>
      </w:r>
      <w:r w:rsidRPr="00CD5DD1">
        <w:rPr>
          <w:lang w:val="fr-CA"/>
        </w:rPr>
        <w:tab/>
      </w:r>
      <w:r w:rsidR="00233AC3" w:rsidRPr="00CD5DD1">
        <w:rPr>
          <w:lang w:val="fr-CA"/>
        </w:rPr>
        <w:t>Les r</w:t>
      </w:r>
      <w:r w:rsidR="00456662" w:rsidRPr="00CD5DD1">
        <w:rPr>
          <w:lang w:val="fr-CA"/>
        </w:rPr>
        <w:t xml:space="preserve">estrictions </w:t>
      </w:r>
      <w:r w:rsidR="00233AC3" w:rsidRPr="00CD5DD1">
        <w:rPr>
          <w:lang w:val="fr-CA"/>
        </w:rPr>
        <w:t>aux diffusion</w:t>
      </w:r>
      <w:r w:rsidR="008447D3" w:rsidRPr="00CD5DD1">
        <w:rPr>
          <w:lang w:val="fr-CA"/>
        </w:rPr>
        <w:t>s dans les langues et dialectes traditionnellement parlés par des citoyens turcs dans leur vie quotidienne ont été levées en</w:t>
      </w:r>
      <w:r w:rsidR="00456662" w:rsidRPr="00CD5DD1">
        <w:rPr>
          <w:lang w:val="fr-CA"/>
        </w:rPr>
        <w:t xml:space="preserve"> 2002. </w:t>
      </w:r>
      <w:r w:rsidR="008447D3" w:rsidRPr="00CD5DD1">
        <w:rPr>
          <w:lang w:val="fr-CA"/>
        </w:rPr>
        <w:t>Les premières émissions ont été diffusées le 7 juin 2004</w:t>
      </w:r>
      <w:r w:rsidR="00BE25F2" w:rsidRPr="00CD5DD1">
        <w:rPr>
          <w:lang w:val="fr-CA"/>
        </w:rPr>
        <w:t>,</w:t>
      </w:r>
      <w:r w:rsidR="008447D3" w:rsidRPr="00CD5DD1">
        <w:rPr>
          <w:lang w:val="fr-CA"/>
        </w:rPr>
        <w:t xml:space="preserve"> la première </w:t>
      </w:r>
      <w:r w:rsidR="00041A8C" w:rsidRPr="00CD5DD1">
        <w:rPr>
          <w:lang w:val="fr-CA"/>
        </w:rPr>
        <w:t>− en bosniaque − sur Radio-</w:t>
      </w:r>
      <w:r w:rsidR="008447D3" w:rsidRPr="00CD5DD1">
        <w:rPr>
          <w:lang w:val="fr-CA"/>
        </w:rPr>
        <w:t>1</w:t>
      </w:r>
      <w:r w:rsidR="00BE25F2" w:rsidRPr="00CD5DD1">
        <w:rPr>
          <w:lang w:val="fr-CA"/>
        </w:rPr>
        <w:t>,</w:t>
      </w:r>
      <w:r w:rsidR="008447D3" w:rsidRPr="00CD5DD1">
        <w:rPr>
          <w:lang w:val="fr-CA"/>
        </w:rPr>
        <w:t xml:space="preserve"> radio publique de la TRT</w:t>
      </w:r>
      <w:r w:rsidR="00BE25F2" w:rsidRPr="00CD5DD1">
        <w:rPr>
          <w:lang w:val="fr-CA"/>
        </w:rPr>
        <w:t>,</w:t>
      </w:r>
      <w:r w:rsidR="008447D3" w:rsidRPr="00CD5DD1">
        <w:rPr>
          <w:lang w:val="fr-CA"/>
        </w:rPr>
        <w:t xml:space="preserve"> et la deuxième sur la chaîne de télévision TRT-3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134.</w:t>
      </w:r>
      <w:r w:rsidRPr="00CD5DD1">
        <w:rPr>
          <w:lang w:val="fr-CA"/>
        </w:rPr>
        <w:tab/>
      </w:r>
      <w:r w:rsidR="008447D3" w:rsidRPr="00CD5DD1">
        <w:rPr>
          <w:lang w:val="fr-CA"/>
        </w:rPr>
        <w:t>Depuis</w:t>
      </w:r>
      <w:r w:rsidR="00456662" w:rsidRPr="00CD5DD1">
        <w:rPr>
          <w:lang w:val="fr-CA"/>
        </w:rPr>
        <w:t xml:space="preserve"> </w:t>
      </w:r>
      <w:r w:rsidR="00C76471" w:rsidRPr="00CD5DD1">
        <w:rPr>
          <w:lang w:val="fr-CA"/>
        </w:rPr>
        <w:t xml:space="preserve">le </w:t>
      </w:r>
      <w:r w:rsidR="00456662" w:rsidRPr="00CD5DD1">
        <w:rPr>
          <w:lang w:val="fr-CA"/>
        </w:rPr>
        <w:t>7</w:t>
      </w:r>
      <w:r w:rsidR="006518B2" w:rsidRPr="00CD5DD1">
        <w:rPr>
          <w:lang w:val="fr-CA"/>
        </w:rPr>
        <w:t> </w:t>
      </w:r>
      <w:r w:rsidR="00CC3646" w:rsidRPr="00CD5DD1">
        <w:rPr>
          <w:lang w:val="fr-CA"/>
        </w:rPr>
        <w:t>mars</w:t>
      </w:r>
      <w:r w:rsidR="00456662" w:rsidRPr="00CD5DD1">
        <w:rPr>
          <w:lang w:val="fr-CA"/>
        </w:rPr>
        <w:t xml:space="preserve"> 2006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8447D3" w:rsidRPr="00CD5DD1">
        <w:rPr>
          <w:lang w:val="fr-CA"/>
        </w:rPr>
        <w:t>le Conseil supérieur de la radio et de la télévision (RTUK) a répondu favorablement aux demandes de plusieurs radios et télévisions privées souhaitant émettre en kurmanji et en zaza</w:t>
      </w:r>
      <w:r w:rsidR="00E93758">
        <w:rPr>
          <w:lang w:val="fr-CA"/>
        </w:rPr>
        <w:t>ki</w:t>
      </w:r>
      <w:r w:rsidR="00456662" w:rsidRPr="00CD5DD1">
        <w:rPr>
          <w:lang w:val="fr-CA"/>
        </w:rPr>
        <w:t xml:space="preserve">. </w:t>
      </w:r>
      <w:r w:rsidR="000617C4" w:rsidRPr="00CD5DD1">
        <w:rPr>
          <w:lang w:val="fr-CA"/>
        </w:rPr>
        <w:t>Les stations de ra</w:t>
      </w:r>
      <w:r w:rsidR="008870A1" w:rsidRPr="00CD5DD1">
        <w:rPr>
          <w:lang w:val="fr-CA"/>
        </w:rPr>
        <w:t>d</w:t>
      </w:r>
      <w:r w:rsidR="000617C4" w:rsidRPr="00CD5DD1">
        <w:rPr>
          <w:lang w:val="fr-CA"/>
        </w:rPr>
        <w:t>io et de télévision ont commencé à émettre dans ces dialectes le</w:t>
      </w:r>
      <w:r w:rsidR="00456662" w:rsidRPr="00CD5DD1">
        <w:rPr>
          <w:lang w:val="fr-CA"/>
        </w:rPr>
        <w:t xml:space="preserve"> 26</w:t>
      </w:r>
      <w:r w:rsidR="006518B2" w:rsidRPr="00CD5DD1">
        <w:rPr>
          <w:lang w:val="fr-CA"/>
        </w:rPr>
        <w:t> </w:t>
      </w:r>
      <w:r w:rsidR="00CC3646" w:rsidRPr="00CD5DD1">
        <w:rPr>
          <w:lang w:val="fr-CA"/>
        </w:rPr>
        <w:t>mars</w:t>
      </w:r>
      <w:r w:rsidR="00456662" w:rsidRPr="00CD5DD1">
        <w:rPr>
          <w:lang w:val="fr-CA"/>
        </w:rPr>
        <w:t xml:space="preserve"> 2006.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135.</w:t>
      </w:r>
      <w:r w:rsidRPr="00CD5DD1">
        <w:rPr>
          <w:lang w:val="fr-CA"/>
        </w:rPr>
        <w:tab/>
      </w:r>
      <w:r w:rsidR="00041A8C" w:rsidRPr="00CD5DD1">
        <w:rPr>
          <w:lang w:val="fr-CA"/>
        </w:rPr>
        <w:t>Radio-</w:t>
      </w:r>
      <w:r w:rsidR="000617C4" w:rsidRPr="00CD5DD1">
        <w:rPr>
          <w:lang w:val="fr-CA"/>
        </w:rPr>
        <w:t>1 et TRT-3 diffusaient des émissions en bosniaque le lundi</w:t>
      </w:r>
      <w:r w:rsidR="00BE25F2" w:rsidRPr="00CD5DD1">
        <w:rPr>
          <w:lang w:val="fr-CA"/>
        </w:rPr>
        <w:t>,</w:t>
      </w:r>
      <w:r w:rsidR="000617C4" w:rsidRPr="00CD5DD1">
        <w:rPr>
          <w:lang w:val="fr-CA"/>
        </w:rPr>
        <w:t xml:space="preserve"> en arabe le mardi</w:t>
      </w:r>
      <w:r w:rsidR="00BE25F2" w:rsidRPr="00CD5DD1">
        <w:rPr>
          <w:lang w:val="fr-CA"/>
        </w:rPr>
        <w:t>,</w:t>
      </w:r>
      <w:r w:rsidR="000617C4" w:rsidRPr="00CD5DD1">
        <w:rPr>
          <w:lang w:val="fr-CA"/>
        </w:rPr>
        <w:t xml:space="preserve"> en kurmanji le mercredi</w:t>
      </w:r>
      <w:r w:rsidR="00BE25F2" w:rsidRPr="00CD5DD1">
        <w:rPr>
          <w:lang w:val="fr-CA"/>
        </w:rPr>
        <w:t>,</w:t>
      </w:r>
      <w:r w:rsidR="000617C4" w:rsidRPr="00CD5DD1">
        <w:rPr>
          <w:lang w:val="fr-CA"/>
        </w:rPr>
        <w:t xml:space="preserve"> en circassien le jeudi et en zaza</w:t>
      </w:r>
      <w:r w:rsidR="009A3316">
        <w:rPr>
          <w:lang w:val="fr-CA"/>
        </w:rPr>
        <w:t>ki</w:t>
      </w:r>
      <w:r w:rsidR="000617C4" w:rsidRPr="00CD5DD1">
        <w:rPr>
          <w:lang w:val="fr-CA"/>
        </w:rPr>
        <w:t xml:space="preserve"> le vendredi avant qu</w:t>
      </w:r>
      <w:r w:rsidR="009A3316">
        <w:rPr>
          <w:lang w:val="fr-CA"/>
        </w:rPr>
        <w:t>’</w:t>
      </w:r>
      <w:r w:rsidR="000617C4" w:rsidRPr="00CD5DD1">
        <w:rPr>
          <w:lang w:val="fr-CA"/>
        </w:rPr>
        <w:t>une nouvelle chaîne de télévision publique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TRT-6</w:t>
      </w:r>
      <w:r w:rsidR="00BE25F2" w:rsidRPr="00CD5DD1">
        <w:rPr>
          <w:lang w:val="fr-CA"/>
        </w:rPr>
        <w:t>,</w:t>
      </w:r>
      <w:r w:rsidR="00976698" w:rsidRPr="00CD5DD1">
        <w:rPr>
          <w:lang w:val="fr-CA"/>
        </w:rPr>
        <w:t xml:space="preserve"> </w:t>
      </w:r>
      <w:r w:rsidR="000617C4" w:rsidRPr="00CD5DD1">
        <w:rPr>
          <w:lang w:val="fr-CA"/>
        </w:rPr>
        <w:t>ne voit le jour. En janvier</w:t>
      </w:r>
      <w:r w:rsidR="006518B2" w:rsidRPr="00CD5DD1">
        <w:rPr>
          <w:lang w:val="fr-CA"/>
        </w:rPr>
        <w:t> </w:t>
      </w:r>
      <w:r w:rsidR="00456662" w:rsidRPr="00CD5DD1">
        <w:rPr>
          <w:lang w:val="fr-CA"/>
        </w:rPr>
        <w:t>20</w:t>
      </w:r>
      <w:r w:rsidR="00C76471" w:rsidRPr="00CD5DD1">
        <w:rPr>
          <w:lang w:val="fr-CA"/>
        </w:rPr>
        <w:t>09</w:t>
      </w:r>
      <w:r w:rsidR="00BE25F2" w:rsidRPr="00CD5DD1">
        <w:rPr>
          <w:lang w:val="fr-CA"/>
        </w:rPr>
        <w:t>,</w:t>
      </w:r>
      <w:r w:rsidR="00C76471" w:rsidRPr="00CD5DD1">
        <w:rPr>
          <w:lang w:val="fr-CA"/>
        </w:rPr>
        <w:t xml:space="preserve"> TRT-6 </w:t>
      </w:r>
      <w:r w:rsidR="000617C4" w:rsidRPr="00CD5DD1">
        <w:rPr>
          <w:lang w:val="fr-CA"/>
        </w:rPr>
        <w:t>a commencé à émettre</w:t>
      </w:r>
      <w:r w:rsidR="008870A1" w:rsidRPr="00CD5DD1">
        <w:rPr>
          <w:lang w:val="fr-CA"/>
        </w:rPr>
        <w:t xml:space="preserve"> 24 heures sur 24</w:t>
      </w:r>
      <w:r w:rsidR="000617C4" w:rsidRPr="00CD5DD1">
        <w:rPr>
          <w:lang w:val="fr-CA"/>
        </w:rPr>
        <w:t xml:space="preserve"> dans les dialectes k</w:t>
      </w:r>
      <w:r w:rsidR="00456662" w:rsidRPr="00CD5DD1">
        <w:rPr>
          <w:lang w:val="fr-CA"/>
        </w:rPr>
        <w:t xml:space="preserve">urmanji </w:t>
      </w:r>
      <w:r w:rsidR="00C869E0" w:rsidRPr="00CD5DD1">
        <w:rPr>
          <w:lang w:val="fr-CA"/>
        </w:rPr>
        <w:t>et</w:t>
      </w:r>
      <w:r w:rsidR="000617C4" w:rsidRPr="00CD5DD1">
        <w:rPr>
          <w:lang w:val="fr-CA"/>
        </w:rPr>
        <w:t xml:space="preserve"> s</w:t>
      </w:r>
      <w:r w:rsidR="00456662" w:rsidRPr="00CD5DD1">
        <w:rPr>
          <w:lang w:val="fr-CA"/>
        </w:rPr>
        <w:t>orani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0617C4" w:rsidRPr="00CD5DD1">
        <w:rPr>
          <w:lang w:val="fr-CA"/>
        </w:rPr>
        <w:t>appartenant à la langue kurde</w:t>
      </w:r>
      <w:r w:rsidR="00BE25F2" w:rsidRPr="00CD5DD1">
        <w:rPr>
          <w:lang w:val="fr-CA"/>
        </w:rPr>
        <w:t>,</w:t>
      </w:r>
      <w:r w:rsidR="000617C4" w:rsidRPr="00CD5DD1">
        <w:rPr>
          <w:lang w:val="fr-CA"/>
        </w:rPr>
        <w:t xml:space="preserve"> </w:t>
      </w:r>
      <w:r w:rsidR="004631B4" w:rsidRPr="00CD5DD1">
        <w:rPr>
          <w:lang w:val="fr-CA"/>
        </w:rPr>
        <w:t>ainsi que</w:t>
      </w:r>
      <w:r w:rsidR="000617C4" w:rsidRPr="00CD5DD1">
        <w:rPr>
          <w:lang w:val="fr-CA"/>
        </w:rPr>
        <w:t xml:space="preserve"> dans la langue zaza</w:t>
      </w:r>
      <w:r w:rsidR="009A3316">
        <w:rPr>
          <w:lang w:val="fr-CA"/>
        </w:rPr>
        <w:t>ki</w:t>
      </w:r>
      <w:r w:rsidR="00456662" w:rsidRPr="00CD5DD1">
        <w:rPr>
          <w:lang w:val="fr-CA"/>
        </w:rPr>
        <w:t xml:space="preserve">. </w:t>
      </w:r>
      <w:r w:rsidR="000617C4" w:rsidRPr="00CD5DD1">
        <w:rPr>
          <w:lang w:val="fr-CA"/>
        </w:rPr>
        <w:t>Par ailleurs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TRT-AVAZ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0617C4" w:rsidRPr="00CD5DD1">
        <w:rPr>
          <w:lang w:val="fr-CA"/>
        </w:rPr>
        <w:t>diffusant en azéri</w:t>
      </w:r>
      <w:r w:rsidR="00BE25F2" w:rsidRPr="00CD5DD1">
        <w:rPr>
          <w:lang w:val="fr-CA"/>
        </w:rPr>
        <w:t>,</w:t>
      </w:r>
      <w:r w:rsidR="000617C4" w:rsidRPr="00CD5DD1">
        <w:rPr>
          <w:lang w:val="fr-CA"/>
        </w:rPr>
        <w:t xml:space="preserve"> k</w:t>
      </w:r>
      <w:r w:rsidR="00456662" w:rsidRPr="00CD5DD1">
        <w:rPr>
          <w:lang w:val="fr-CA"/>
        </w:rPr>
        <w:t>azakh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0617C4" w:rsidRPr="00CD5DD1">
        <w:rPr>
          <w:lang w:val="fr-CA"/>
        </w:rPr>
        <w:t>kirghiz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0617C4" w:rsidRPr="00CD5DD1">
        <w:rPr>
          <w:lang w:val="fr-CA"/>
        </w:rPr>
        <w:t>ouzb</w:t>
      </w:r>
      <w:r w:rsidR="00456662" w:rsidRPr="00CD5DD1">
        <w:rPr>
          <w:lang w:val="fr-CA"/>
        </w:rPr>
        <w:t xml:space="preserve">ek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0617C4" w:rsidRPr="00CD5DD1">
        <w:rPr>
          <w:lang w:val="fr-CA"/>
        </w:rPr>
        <w:t>turkmène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TRT </w:t>
      </w:r>
      <w:r w:rsidR="000617C4" w:rsidRPr="00CD5DD1">
        <w:rPr>
          <w:lang w:val="fr-CA"/>
        </w:rPr>
        <w:t>en arabe</w:t>
      </w:r>
      <w:r w:rsidR="00BE25F2" w:rsidRPr="00CD5DD1">
        <w:rPr>
          <w:lang w:val="fr-CA"/>
        </w:rPr>
        <w:t>,</w:t>
      </w:r>
      <w:r w:rsidR="000617C4" w:rsidRPr="00CD5DD1">
        <w:rPr>
          <w:lang w:val="fr-CA"/>
        </w:rPr>
        <w:t xml:space="preserve"> </w:t>
      </w:r>
      <w:r w:rsidR="00135F6A" w:rsidRPr="00CD5DD1">
        <w:rPr>
          <w:lang w:val="fr-CA"/>
        </w:rPr>
        <w:t>so</w:t>
      </w:r>
      <w:r w:rsidR="00C76471" w:rsidRPr="00CD5DD1">
        <w:rPr>
          <w:lang w:val="fr-CA"/>
        </w:rPr>
        <w:t>n</w:t>
      </w:r>
      <w:r w:rsidR="00135F6A" w:rsidRPr="00CD5DD1">
        <w:rPr>
          <w:lang w:val="fr-CA"/>
        </w:rPr>
        <w:t xml:space="preserve">t opérationnels </w:t>
      </w:r>
      <w:r w:rsidR="00C76471" w:rsidRPr="00CD5DD1">
        <w:rPr>
          <w:lang w:val="fr-CA"/>
        </w:rPr>
        <w:t xml:space="preserve">respectivement </w:t>
      </w:r>
      <w:r w:rsidR="00135F6A" w:rsidRPr="00CD5DD1">
        <w:rPr>
          <w:lang w:val="fr-CA"/>
        </w:rPr>
        <w:t>depuis le 21</w:t>
      </w:r>
      <w:r w:rsidR="00456662" w:rsidRPr="00CD5DD1">
        <w:rPr>
          <w:lang w:val="fr-CA"/>
        </w:rPr>
        <w:t xml:space="preserve"> </w:t>
      </w:r>
      <w:r w:rsidR="00CC3646" w:rsidRPr="00CD5DD1">
        <w:rPr>
          <w:lang w:val="fr-CA"/>
        </w:rPr>
        <w:t>mars</w:t>
      </w:r>
      <w:r w:rsidR="00456662" w:rsidRPr="00CD5DD1">
        <w:rPr>
          <w:lang w:val="fr-CA"/>
        </w:rPr>
        <w:t xml:space="preserve"> 2009 </w:t>
      </w:r>
      <w:r w:rsidR="00C869E0" w:rsidRPr="00CD5DD1">
        <w:rPr>
          <w:lang w:val="fr-CA"/>
        </w:rPr>
        <w:t>et</w:t>
      </w:r>
      <w:r w:rsidR="00135F6A" w:rsidRPr="00CD5DD1">
        <w:rPr>
          <w:lang w:val="fr-CA"/>
        </w:rPr>
        <w:t xml:space="preserve"> le 4</w:t>
      </w:r>
      <w:r w:rsidR="00456662" w:rsidRPr="00CD5DD1">
        <w:rPr>
          <w:lang w:val="fr-CA"/>
        </w:rPr>
        <w:t xml:space="preserve"> </w:t>
      </w:r>
      <w:r w:rsidR="00CC3646" w:rsidRPr="00CD5DD1">
        <w:rPr>
          <w:lang w:val="fr-CA"/>
        </w:rPr>
        <w:t>avril</w:t>
      </w:r>
      <w:r w:rsidR="00456662" w:rsidRPr="00CD5DD1">
        <w:rPr>
          <w:lang w:val="fr-CA"/>
        </w:rPr>
        <w:t xml:space="preserve"> 2010.</w:t>
      </w:r>
      <w:r w:rsidR="00976698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136.</w:t>
      </w:r>
      <w:r w:rsidRPr="00CD5DD1">
        <w:rPr>
          <w:lang w:val="fr-CA"/>
        </w:rPr>
        <w:tab/>
      </w:r>
      <w:r w:rsidR="00135F6A" w:rsidRPr="00CD5DD1">
        <w:rPr>
          <w:lang w:val="fr-CA"/>
        </w:rPr>
        <w:t>Le nombre de diffuseurs dans des langues et des dialectes traditionnellement parlés par des citoyens turcs dans leur vie quotidienne est passé à 25 e</w:t>
      </w:r>
      <w:r w:rsidR="00456662" w:rsidRPr="00CD5DD1">
        <w:rPr>
          <w:lang w:val="fr-CA"/>
        </w:rPr>
        <w:t xml:space="preserve">n 2012. </w:t>
      </w:r>
      <w:r w:rsidR="004631B4" w:rsidRPr="00CD5DD1">
        <w:rPr>
          <w:lang w:val="fr-CA"/>
        </w:rPr>
        <w:t>Ils</w:t>
      </w:r>
      <w:r w:rsidR="00135F6A" w:rsidRPr="00CD5DD1">
        <w:rPr>
          <w:lang w:val="fr-CA"/>
        </w:rPr>
        <w:t xml:space="preserve"> ne sont soumis à aucune restriction </w:t>
      </w:r>
      <w:r w:rsidR="004631B4" w:rsidRPr="00CD5DD1">
        <w:rPr>
          <w:lang w:val="fr-CA"/>
        </w:rPr>
        <w:t>quant au</w:t>
      </w:r>
      <w:r w:rsidR="00135F6A" w:rsidRPr="00CD5DD1">
        <w:rPr>
          <w:lang w:val="fr-CA"/>
        </w:rPr>
        <w:t xml:space="preserve"> contenu</w:t>
      </w:r>
      <w:r w:rsidR="00BE25F2" w:rsidRPr="00CD5DD1">
        <w:rPr>
          <w:lang w:val="fr-CA"/>
        </w:rPr>
        <w:t>,</w:t>
      </w:r>
      <w:r w:rsidR="00135F6A" w:rsidRPr="00CD5DD1">
        <w:rPr>
          <w:lang w:val="fr-CA"/>
        </w:rPr>
        <w:t xml:space="preserve"> </w:t>
      </w:r>
      <w:r w:rsidR="004631B4" w:rsidRPr="00CD5DD1">
        <w:rPr>
          <w:lang w:val="fr-CA"/>
        </w:rPr>
        <w:t>a</w:t>
      </w:r>
      <w:r w:rsidR="00135F6A" w:rsidRPr="00CD5DD1">
        <w:rPr>
          <w:lang w:val="fr-CA"/>
        </w:rPr>
        <w:t>u temps d</w:t>
      </w:r>
      <w:r w:rsidR="009A3316">
        <w:rPr>
          <w:lang w:val="fr-CA"/>
        </w:rPr>
        <w:t>’</w:t>
      </w:r>
      <w:r w:rsidR="00135F6A" w:rsidRPr="00CD5DD1">
        <w:rPr>
          <w:lang w:val="fr-CA"/>
        </w:rPr>
        <w:t>antenne</w:t>
      </w:r>
      <w:r w:rsidR="00BE25F2" w:rsidRPr="00CD5DD1">
        <w:rPr>
          <w:lang w:val="fr-CA"/>
        </w:rPr>
        <w:t>,</w:t>
      </w:r>
      <w:r w:rsidR="00135F6A" w:rsidRPr="00CD5DD1">
        <w:rPr>
          <w:lang w:val="fr-CA"/>
        </w:rPr>
        <w:t xml:space="preserve"> </w:t>
      </w:r>
      <w:r w:rsidR="004631B4" w:rsidRPr="00CD5DD1">
        <w:rPr>
          <w:lang w:val="fr-CA"/>
        </w:rPr>
        <w:t>aux</w:t>
      </w:r>
      <w:r w:rsidR="00135F6A" w:rsidRPr="00CD5DD1">
        <w:rPr>
          <w:lang w:val="fr-CA"/>
        </w:rPr>
        <w:t xml:space="preserve"> sous-titr</w:t>
      </w:r>
      <w:r w:rsidR="004631B4" w:rsidRPr="00CD5DD1">
        <w:rPr>
          <w:lang w:val="fr-CA"/>
        </w:rPr>
        <w:t>ag</w:t>
      </w:r>
      <w:r w:rsidR="00135F6A" w:rsidRPr="00CD5DD1">
        <w:rPr>
          <w:lang w:val="fr-CA"/>
        </w:rPr>
        <w:t xml:space="preserve">es </w:t>
      </w:r>
      <w:r w:rsidR="004631B4" w:rsidRPr="00CD5DD1">
        <w:rPr>
          <w:lang w:val="fr-CA"/>
        </w:rPr>
        <w:t>et</w:t>
      </w:r>
      <w:r w:rsidR="00135F6A" w:rsidRPr="00CD5DD1">
        <w:rPr>
          <w:lang w:val="fr-CA"/>
        </w:rPr>
        <w:t xml:space="preserve"> </w:t>
      </w:r>
      <w:r w:rsidR="00041A8C" w:rsidRPr="00CD5DD1">
        <w:rPr>
          <w:lang w:val="fr-CA"/>
        </w:rPr>
        <w:t xml:space="preserve">aux </w:t>
      </w:r>
      <w:r w:rsidR="00135F6A" w:rsidRPr="00CD5DD1">
        <w:rPr>
          <w:lang w:val="fr-CA"/>
        </w:rPr>
        <w:t>doublages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137.</w:t>
      </w:r>
      <w:r w:rsidRPr="00CD5DD1">
        <w:rPr>
          <w:lang w:val="fr-CA"/>
        </w:rPr>
        <w:tab/>
      </w:r>
      <w:r w:rsidR="00135F6A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35F6A" w:rsidRPr="00CD5DD1">
        <w:rPr>
          <w:lang w:val="fr-CA"/>
        </w:rPr>
        <w:t>Agence de presse d</w:t>
      </w:r>
      <w:r w:rsidR="009A3316">
        <w:rPr>
          <w:lang w:val="fr-CA"/>
        </w:rPr>
        <w:t>’</w:t>
      </w:r>
      <w:r w:rsidR="006469BC" w:rsidRPr="00CD5DD1">
        <w:rPr>
          <w:lang w:val="fr-CA"/>
        </w:rPr>
        <w:t>Anatolie a commencé à émettre dans les dialectes</w:t>
      </w:r>
      <w:r w:rsidR="00135F6A" w:rsidRPr="00CD5DD1">
        <w:rPr>
          <w:lang w:val="fr-CA"/>
        </w:rPr>
        <w:t xml:space="preserve"> </w:t>
      </w:r>
      <w:r w:rsidR="006469BC" w:rsidRPr="00CD5DD1">
        <w:rPr>
          <w:lang w:val="fr-CA"/>
        </w:rPr>
        <w:t>k</w:t>
      </w:r>
      <w:r w:rsidR="00456662" w:rsidRPr="00CD5DD1">
        <w:rPr>
          <w:lang w:val="fr-CA"/>
        </w:rPr>
        <w:t xml:space="preserve">urmanji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6469BC" w:rsidRPr="00CD5DD1">
        <w:rPr>
          <w:lang w:val="fr-CA"/>
        </w:rPr>
        <w:t>s</w:t>
      </w:r>
      <w:r w:rsidR="00456662" w:rsidRPr="00CD5DD1">
        <w:rPr>
          <w:lang w:val="fr-CA"/>
        </w:rPr>
        <w:t xml:space="preserve">orani </w:t>
      </w:r>
      <w:r w:rsidR="006469BC" w:rsidRPr="00CD5DD1">
        <w:rPr>
          <w:lang w:val="fr-CA"/>
        </w:rPr>
        <w:t>outre les langue</w:t>
      </w:r>
      <w:r w:rsidR="00C76471" w:rsidRPr="00CD5DD1">
        <w:rPr>
          <w:lang w:val="fr-CA"/>
        </w:rPr>
        <w:t>s</w:t>
      </w:r>
      <w:r w:rsidR="006469BC" w:rsidRPr="00CD5DD1">
        <w:rPr>
          <w:lang w:val="fr-CA"/>
        </w:rPr>
        <w:t xml:space="preserve"> anglaise</w:t>
      </w:r>
      <w:r w:rsidR="00BE25F2" w:rsidRPr="00CD5DD1">
        <w:rPr>
          <w:lang w:val="fr-CA"/>
        </w:rPr>
        <w:t>,</w:t>
      </w:r>
      <w:r w:rsidR="006469BC" w:rsidRPr="00CD5DD1">
        <w:rPr>
          <w:lang w:val="fr-CA"/>
        </w:rPr>
        <w:t xml:space="preserve"> arabe</w:t>
      </w:r>
      <w:r w:rsidR="00BE25F2" w:rsidRPr="00CD5DD1">
        <w:rPr>
          <w:lang w:val="fr-CA"/>
        </w:rPr>
        <w:t>,</w:t>
      </w:r>
      <w:r w:rsidR="006469BC" w:rsidRPr="00CD5DD1">
        <w:rPr>
          <w:lang w:val="fr-CA"/>
        </w:rPr>
        <w:t xml:space="preserve"> bosniaque</w:t>
      </w:r>
      <w:r w:rsidR="00BE25F2" w:rsidRPr="00CD5DD1">
        <w:rPr>
          <w:lang w:val="fr-CA"/>
        </w:rPr>
        <w:t>,</w:t>
      </w:r>
      <w:r w:rsidR="006469BC" w:rsidRPr="00CD5DD1">
        <w:rPr>
          <w:lang w:val="fr-CA"/>
        </w:rPr>
        <w:t xml:space="preserve"> croate</w:t>
      </w:r>
      <w:r w:rsidR="00BE25F2" w:rsidRPr="00CD5DD1">
        <w:rPr>
          <w:lang w:val="fr-CA"/>
        </w:rPr>
        <w:t>,</w:t>
      </w:r>
      <w:r w:rsidR="006469BC" w:rsidRPr="00CD5DD1">
        <w:rPr>
          <w:lang w:val="fr-CA"/>
        </w:rPr>
        <w:t xml:space="preserve"> serbe et russe en</w:t>
      </w:r>
      <w:r w:rsidR="00456662" w:rsidRPr="00CD5DD1">
        <w:rPr>
          <w:lang w:val="fr-CA"/>
        </w:rPr>
        <w:t xml:space="preserve"> </w:t>
      </w:r>
      <w:r w:rsidR="00CC3646" w:rsidRPr="00CD5DD1">
        <w:rPr>
          <w:lang w:val="fr-CA"/>
        </w:rPr>
        <w:t>septembre</w:t>
      </w:r>
      <w:r w:rsidR="00CD5DD1" w:rsidRPr="00CD5DD1">
        <w:rPr>
          <w:lang w:val="fr-CA"/>
        </w:rPr>
        <w:t> </w:t>
      </w:r>
      <w:r w:rsidR="00456662" w:rsidRPr="00CD5DD1">
        <w:rPr>
          <w:lang w:val="fr-CA"/>
        </w:rPr>
        <w:t xml:space="preserve">2013.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138.</w:t>
      </w:r>
      <w:r w:rsidRPr="00CD5DD1">
        <w:rPr>
          <w:lang w:val="fr-CA"/>
        </w:rPr>
        <w:tab/>
      </w:r>
      <w:r w:rsidR="006469BC" w:rsidRPr="00CD5DD1">
        <w:rPr>
          <w:lang w:val="fr-CA"/>
        </w:rPr>
        <w:t>Des livres</w:t>
      </w:r>
      <w:r w:rsidR="00BE25F2" w:rsidRPr="00CD5DD1">
        <w:rPr>
          <w:lang w:val="fr-CA"/>
        </w:rPr>
        <w:t>,</w:t>
      </w:r>
      <w:r w:rsidR="006469BC" w:rsidRPr="00CD5DD1">
        <w:rPr>
          <w:lang w:val="fr-CA"/>
        </w:rPr>
        <w:t xml:space="preserve"> journaux et périodiques sont disponibles dans les langues et dialectes traditionnellement parlés </w:t>
      </w:r>
      <w:r w:rsidR="004631B4" w:rsidRPr="00CD5DD1">
        <w:rPr>
          <w:lang w:val="fr-CA"/>
        </w:rPr>
        <w:t xml:space="preserve">au quotidien </w:t>
      </w:r>
      <w:r w:rsidR="006469BC" w:rsidRPr="00CD5DD1">
        <w:rPr>
          <w:lang w:val="fr-CA"/>
        </w:rPr>
        <w:t>par des citoyens turcs</w:t>
      </w:r>
      <w:r w:rsidR="00456662" w:rsidRPr="00CD5DD1">
        <w:rPr>
          <w:lang w:val="fr-CA"/>
        </w:rPr>
        <w:t>.</w:t>
      </w:r>
    </w:p>
    <w:p w:rsidR="00456662" w:rsidRPr="00CD5DD1" w:rsidRDefault="00CD5DD1" w:rsidP="00CD5DD1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6469BC" w:rsidRPr="00CD5DD1">
        <w:rPr>
          <w:lang w:val="fr-CA"/>
        </w:rPr>
        <w:t>Statut des langues minoritaires dans les médias</w:t>
      </w:r>
      <w:r w:rsidR="00456662" w:rsidRPr="00CD5DD1">
        <w:rPr>
          <w:lang w:val="fr-CA"/>
        </w:rPr>
        <w:t xml:space="preserve"> </w:t>
      </w:r>
    </w:p>
    <w:p w:rsidR="00456662" w:rsidRPr="00CD5DD1" w:rsidRDefault="006518B2" w:rsidP="00CE42B6">
      <w:pPr>
        <w:pStyle w:val="H4G"/>
        <w:keepNext w:val="0"/>
        <w:keepLines w:val="0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6469BC" w:rsidRPr="00CD5DD1">
        <w:rPr>
          <w:lang w:val="fr-CA"/>
        </w:rPr>
        <w:t>Les minorités ont leurs propres médias</w:t>
      </w:r>
      <w:r w:rsidR="00456662" w:rsidRPr="00CD5DD1">
        <w:rPr>
          <w:lang w:val="fr-CA"/>
        </w:rPr>
        <w:t xml:space="preserve">. </w:t>
      </w:r>
    </w:p>
    <w:p w:rsidR="00456662" w:rsidRPr="00CD5DD1" w:rsidRDefault="004009A4" w:rsidP="004009A4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456662" w:rsidRPr="00CD5DD1">
        <w:rPr>
          <w:lang w:val="fr-CA"/>
        </w:rPr>
        <w:t>7.</w:t>
      </w:r>
      <w:r w:rsidRPr="00CD5DD1">
        <w:rPr>
          <w:lang w:val="fr-CA"/>
        </w:rPr>
        <w:tab/>
      </w:r>
      <w:r w:rsidR="006469BC" w:rsidRPr="00CD5DD1">
        <w:rPr>
          <w:lang w:val="fr-CA"/>
        </w:rPr>
        <w:t>Droit d</w:t>
      </w:r>
      <w:r w:rsidR="009A3316">
        <w:rPr>
          <w:lang w:val="fr-CA"/>
        </w:rPr>
        <w:t>’</w:t>
      </w:r>
      <w:r w:rsidR="006469BC" w:rsidRPr="00CD5DD1">
        <w:rPr>
          <w:lang w:val="fr-CA"/>
        </w:rPr>
        <w:t>accéder aux lieux destinés à l</w:t>
      </w:r>
      <w:r w:rsidR="009A3316">
        <w:rPr>
          <w:lang w:val="fr-CA"/>
        </w:rPr>
        <w:t>’</w:t>
      </w:r>
      <w:r w:rsidR="006469BC" w:rsidRPr="00CD5DD1">
        <w:rPr>
          <w:lang w:val="fr-CA"/>
        </w:rPr>
        <w:t>usage du public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139.</w:t>
      </w:r>
      <w:r w:rsidRPr="00CD5DD1">
        <w:rPr>
          <w:lang w:val="fr-CA"/>
        </w:rPr>
        <w:tab/>
      </w:r>
      <w:r w:rsidR="006469BC" w:rsidRPr="00CD5DD1">
        <w:rPr>
          <w:lang w:val="fr-CA"/>
        </w:rPr>
        <w:t>En Turquie</w:t>
      </w:r>
      <w:r w:rsidR="00BE25F2" w:rsidRPr="00CD5DD1">
        <w:rPr>
          <w:lang w:val="fr-CA"/>
        </w:rPr>
        <w:t>,</w:t>
      </w:r>
      <w:r w:rsidR="006469BC" w:rsidRPr="00CD5DD1">
        <w:rPr>
          <w:lang w:val="fr-CA"/>
        </w:rPr>
        <w:t xml:space="preserve"> </w:t>
      </w:r>
      <w:r w:rsidR="00542F99" w:rsidRPr="00CD5DD1">
        <w:rPr>
          <w:lang w:val="fr-CA"/>
        </w:rPr>
        <w:t>jamais une</w:t>
      </w:r>
      <w:r w:rsidR="006469BC" w:rsidRPr="00CD5DD1">
        <w:rPr>
          <w:lang w:val="fr-CA"/>
        </w:rPr>
        <w:t xml:space="preserve"> règle officielle </w:t>
      </w:r>
      <w:r w:rsidR="00542F99" w:rsidRPr="00CD5DD1">
        <w:rPr>
          <w:lang w:val="fr-CA"/>
        </w:rPr>
        <w:t>ou</w:t>
      </w:r>
      <w:r w:rsidR="006469BC" w:rsidRPr="00CD5DD1">
        <w:rPr>
          <w:lang w:val="fr-CA"/>
        </w:rPr>
        <w:t xml:space="preserve"> pratique de la vie quotidienne n</w:t>
      </w:r>
      <w:r w:rsidR="009A3316">
        <w:rPr>
          <w:lang w:val="fr-CA"/>
        </w:rPr>
        <w:t>’</w:t>
      </w:r>
      <w:r w:rsidR="006469BC" w:rsidRPr="00CD5DD1">
        <w:rPr>
          <w:lang w:val="fr-CA"/>
        </w:rPr>
        <w:t>a refusé à un individu</w:t>
      </w:r>
      <w:r w:rsidR="00BE25F2" w:rsidRPr="00CD5DD1">
        <w:rPr>
          <w:lang w:val="fr-CA"/>
        </w:rPr>
        <w:t>,</w:t>
      </w:r>
      <w:r w:rsidR="006469BC" w:rsidRPr="00CD5DD1">
        <w:rPr>
          <w:lang w:val="fr-CA"/>
        </w:rPr>
        <w:t xml:space="preserve"> pour un motif de discrimination raciale</w:t>
      </w:r>
      <w:r w:rsidR="00BE25F2" w:rsidRPr="00CD5DD1">
        <w:rPr>
          <w:lang w:val="fr-CA"/>
        </w:rPr>
        <w:t>,</w:t>
      </w:r>
      <w:r w:rsidR="006469BC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6469BC" w:rsidRPr="00CD5DD1">
        <w:rPr>
          <w:lang w:val="fr-CA"/>
        </w:rPr>
        <w:t>accès à des lieux ou services destinés au public</w:t>
      </w:r>
      <w:r w:rsidR="00BE25F2" w:rsidRPr="00CD5DD1">
        <w:rPr>
          <w:lang w:val="fr-CA"/>
        </w:rPr>
        <w:t>,</w:t>
      </w:r>
      <w:r w:rsidR="006469BC" w:rsidRPr="00CD5DD1">
        <w:rPr>
          <w:lang w:val="fr-CA"/>
        </w:rPr>
        <w:t xml:space="preserve"> tels que moyens de transport</w:t>
      </w:r>
      <w:r w:rsidR="00BE25F2" w:rsidRPr="00CD5DD1">
        <w:rPr>
          <w:lang w:val="fr-CA"/>
        </w:rPr>
        <w:t>,</w:t>
      </w:r>
      <w:r w:rsidR="006469BC" w:rsidRPr="00CD5DD1">
        <w:rPr>
          <w:lang w:val="fr-CA"/>
        </w:rPr>
        <w:t xml:space="preserve"> hôtels</w:t>
      </w:r>
      <w:r w:rsidR="00BE25F2" w:rsidRPr="00CD5DD1">
        <w:rPr>
          <w:lang w:val="fr-CA"/>
        </w:rPr>
        <w:t>,</w:t>
      </w:r>
      <w:r w:rsidR="006469BC" w:rsidRPr="00CD5DD1">
        <w:rPr>
          <w:lang w:val="fr-CA"/>
        </w:rPr>
        <w:t xml:space="preserve"> restaurants</w:t>
      </w:r>
      <w:r w:rsidR="00BE25F2" w:rsidRPr="00CD5DD1">
        <w:rPr>
          <w:lang w:val="fr-CA"/>
        </w:rPr>
        <w:t>,</w:t>
      </w:r>
      <w:r w:rsidR="006469BC" w:rsidRPr="00CD5DD1">
        <w:rPr>
          <w:lang w:val="fr-CA"/>
        </w:rPr>
        <w:t xml:space="preserve"> cafés</w:t>
      </w:r>
      <w:r w:rsidR="00BE25F2" w:rsidRPr="00CD5DD1">
        <w:rPr>
          <w:lang w:val="fr-CA"/>
        </w:rPr>
        <w:t>,</w:t>
      </w:r>
      <w:r w:rsidR="006469BC" w:rsidRPr="00CD5DD1">
        <w:rPr>
          <w:lang w:val="fr-CA"/>
        </w:rPr>
        <w:t xml:space="preserve"> </w:t>
      </w:r>
      <w:r w:rsidR="00041A8C" w:rsidRPr="00CD5DD1">
        <w:rPr>
          <w:lang w:val="fr-CA"/>
        </w:rPr>
        <w:t>théâtres</w:t>
      </w:r>
      <w:r w:rsidR="006469BC" w:rsidRPr="00CD5DD1">
        <w:rPr>
          <w:lang w:val="fr-CA"/>
        </w:rPr>
        <w:t xml:space="preserve"> ou parcs. Cette considération est étrangère à la société turque</w:t>
      </w:r>
      <w:r w:rsidR="00456662" w:rsidRPr="00CD5DD1">
        <w:rPr>
          <w:lang w:val="fr-CA"/>
        </w:rPr>
        <w:t>.</w:t>
      </w:r>
      <w:r w:rsidR="00976698" w:rsidRPr="00CD5DD1">
        <w:rPr>
          <w:lang w:val="fr-CA"/>
        </w:rPr>
        <w:t xml:space="preserve"> </w:t>
      </w:r>
    </w:p>
    <w:p w:rsidR="00456662" w:rsidRPr="00CD5DD1" w:rsidRDefault="004009A4" w:rsidP="004009A4">
      <w:pPr>
        <w:pStyle w:val="HChG"/>
        <w:rPr>
          <w:lang w:val="fr-CA"/>
        </w:rPr>
      </w:pPr>
      <w:r w:rsidRPr="00CD5DD1">
        <w:rPr>
          <w:lang w:val="fr-CA"/>
        </w:rPr>
        <w:tab/>
      </w:r>
      <w:r w:rsidR="00456662" w:rsidRPr="00CD5DD1">
        <w:rPr>
          <w:lang w:val="fr-CA"/>
        </w:rPr>
        <w:t>I</w:t>
      </w:r>
      <w:r w:rsidR="00735C76" w:rsidRPr="00CD5DD1">
        <w:rPr>
          <w:lang w:val="fr-CA"/>
        </w:rPr>
        <w:t>V</w:t>
      </w:r>
      <w:r w:rsidR="00456662" w:rsidRPr="00CD5DD1">
        <w:rPr>
          <w:lang w:val="fr-CA"/>
        </w:rPr>
        <w:t>.</w:t>
      </w:r>
      <w:r w:rsidRPr="00CD5DD1">
        <w:rPr>
          <w:lang w:val="fr-CA"/>
        </w:rPr>
        <w:tab/>
      </w:r>
      <w:r w:rsidR="006469BC" w:rsidRPr="00CD5DD1">
        <w:rPr>
          <w:lang w:val="fr-CA"/>
        </w:rPr>
        <w:t>Renseignements émanant de groupes de victimes ou de victimes potentielles de discrimination raciale</w:t>
      </w:r>
    </w:p>
    <w:p w:rsidR="00456662" w:rsidRPr="00CD5DD1" w:rsidRDefault="006518B2" w:rsidP="00CE42B6">
      <w:pPr>
        <w:pStyle w:val="H4G"/>
        <w:keepNext w:val="0"/>
        <w:keepLines w:val="0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6469BC" w:rsidRPr="00CD5DD1">
        <w:rPr>
          <w:lang w:val="fr-CA"/>
        </w:rPr>
        <w:t>Des renseignements sur les réfugiés et les demandeurs d</w:t>
      </w:r>
      <w:r w:rsidR="009A3316">
        <w:rPr>
          <w:lang w:val="fr-CA"/>
        </w:rPr>
        <w:t>’</w:t>
      </w:r>
      <w:r w:rsidR="006469BC" w:rsidRPr="00CD5DD1">
        <w:rPr>
          <w:lang w:val="fr-CA"/>
        </w:rPr>
        <w:t>asile ainsi que sur les</w:t>
      </w:r>
      <w:r w:rsidR="00456662" w:rsidRPr="00CD5DD1">
        <w:rPr>
          <w:lang w:val="fr-CA"/>
        </w:rPr>
        <w:t xml:space="preserve"> </w:t>
      </w:r>
      <w:r w:rsidR="005D7EBD" w:rsidRPr="00CD5DD1">
        <w:rPr>
          <w:lang w:val="fr-CA"/>
        </w:rPr>
        <w:t>Roms</w:t>
      </w:r>
      <w:r w:rsidR="00456662" w:rsidRPr="00CD5DD1">
        <w:rPr>
          <w:lang w:val="fr-CA"/>
        </w:rPr>
        <w:t xml:space="preserve"> </w:t>
      </w:r>
      <w:r w:rsidR="006469BC" w:rsidRPr="00CD5DD1">
        <w:rPr>
          <w:lang w:val="fr-CA"/>
        </w:rPr>
        <w:t xml:space="preserve">ont </w:t>
      </w:r>
      <w:r w:rsidR="00542F99" w:rsidRPr="00CD5DD1">
        <w:rPr>
          <w:lang w:val="fr-CA"/>
        </w:rPr>
        <w:t xml:space="preserve">déjà </w:t>
      </w:r>
      <w:r w:rsidR="006469BC" w:rsidRPr="00CD5DD1">
        <w:rPr>
          <w:lang w:val="fr-CA"/>
        </w:rPr>
        <w:t>été fournis</w:t>
      </w:r>
      <w:r w:rsidR="00EB041D">
        <w:rPr>
          <w:lang w:val="fr-CA"/>
        </w:rPr>
        <w:t>.</w:t>
      </w:r>
    </w:p>
    <w:p w:rsidR="00456662" w:rsidRPr="00CD5DD1" w:rsidRDefault="004009A4" w:rsidP="004009A4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2A6382" w:rsidRPr="00CD5DD1">
        <w:rPr>
          <w:lang w:val="fr-CA"/>
        </w:rPr>
        <w:t>1.</w:t>
      </w:r>
      <w:r w:rsidRPr="00CD5DD1">
        <w:rPr>
          <w:lang w:val="fr-CA"/>
        </w:rPr>
        <w:tab/>
      </w:r>
      <w:r w:rsidR="006469BC" w:rsidRPr="00CD5DD1">
        <w:rPr>
          <w:lang w:val="fr-CA"/>
        </w:rPr>
        <w:t>Apatrides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140.</w:t>
      </w:r>
      <w:r w:rsidRPr="00CD5DD1">
        <w:rPr>
          <w:lang w:val="fr-CA"/>
        </w:rPr>
        <w:tab/>
      </w:r>
      <w:r w:rsidR="006469BC" w:rsidRPr="00CD5DD1">
        <w:rPr>
          <w:lang w:val="fr-CA"/>
        </w:rPr>
        <w:t xml:space="preserve">Les personnes </w:t>
      </w:r>
      <w:r w:rsidR="00BF6B63" w:rsidRPr="00CD5DD1">
        <w:rPr>
          <w:lang w:val="fr-CA"/>
        </w:rPr>
        <w:t>qui ont été déclarées</w:t>
      </w:r>
      <w:r w:rsidR="006469BC" w:rsidRPr="00CD5DD1">
        <w:rPr>
          <w:lang w:val="fr-CA"/>
        </w:rPr>
        <w:t xml:space="preserve"> apatrides</w:t>
      </w:r>
      <w:r w:rsidR="00BF6B63" w:rsidRPr="00CD5DD1">
        <w:rPr>
          <w:lang w:val="fr-CA"/>
        </w:rPr>
        <w:t xml:space="preserve"> à l</w:t>
      </w:r>
      <w:r w:rsidR="009A3316">
        <w:rPr>
          <w:lang w:val="fr-CA"/>
        </w:rPr>
        <w:t>’</w:t>
      </w:r>
      <w:r w:rsidR="00BF6B63" w:rsidRPr="00CD5DD1">
        <w:rPr>
          <w:lang w:val="fr-CA"/>
        </w:rPr>
        <w:t>issue d</w:t>
      </w:r>
      <w:r w:rsidR="009A3316">
        <w:rPr>
          <w:lang w:val="fr-CA"/>
        </w:rPr>
        <w:t>’</w:t>
      </w:r>
      <w:r w:rsidR="00BF6B63" w:rsidRPr="00CD5DD1">
        <w:rPr>
          <w:lang w:val="fr-CA"/>
        </w:rPr>
        <w:t>enquêtes et d</w:t>
      </w:r>
      <w:r w:rsidR="009A3316">
        <w:rPr>
          <w:lang w:val="fr-CA"/>
        </w:rPr>
        <w:t>’</w:t>
      </w:r>
      <w:r w:rsidR="009E0FA7" w:rsidRPr="00CD5DD1">
        <w:rPr>
          <w:lang w:val="fr-CA"/>
        </w:rPr>
        <w:t>examens quant à</w:t>
      </w:r>
      <w:r w:rsidR="00BF6B63" w:rsidRPr="00CD5DD1">
        <w:rPr>
          <w:lang w:val="fr-CA"/>
        </w:rPr>
        <w:t xml:space="preserve"> leur nationalité reçoivent un permis de séjour et ont accès à l</w:t>
      </w:r>
      <w:r w:rsidR="009A3316">
        <w:rPr>
          <w:lang w:val="fr-CA"/>
        </w:rPr>
        <w:t>’</w:t>
      </w:r>
      <w:r w:rsidR="00BF6B63" w:rsidRPr="00CD5DD1">
        <w:rPr>
          <w:lang w:val="fr-CA"/>
        </w:rPr>
        <w:t>éducation</w:t>
      </w:r>
      <w:r w:rsidR="00BE25F2" w:rsidRPr="00CD5DD1">
        <w:rPr>
          <w:lang w:val="fr-CA"/>
        </w:rPr>
        <w:t>,</w:t>
      </w:r>
      <w:r w:rsidR="00BF6B63" w:rsidRPr="00CD5DD1">
        <w:rPr>
          <w:lang w:val="fr-CA"/>
        </w:rPr>
        <w:t xml:space="preserve"> au travail</w:t>
      </w:r>
      <w:r w:rsidR="00BE25F2" w:rsidRPr="00CD5DD1">
        <w:rPr>
          <w:lang w:val="fr-CA"/>
        </w:rPr>
        <w:t>,</w:t>
      </w:r>
      <w:r w:rsidR="00BF6B63" w:rsidRPr="00CD5DD1">
        <w:rPr>
          <w:lang w:val="fr-CA"/>
        </w:rPr>
        <w:t xml:space="preserve"> aux services de santé et se voient attribuer un numéro d</w:t>
      </w:r>
      <w:r w:rsidR="009A3316">
        <w:rPr>
          <w:lang w:val="fr-CA"/>
        </w:rPr>
        <w:t>’</w:t>
      </w:r>
      <w:r w:rsidR="00BF6B63" w:rsidRPr="00CD5DD1">
        <w:rPr>
          <w:lang w:val="fr-CA"/>
        </w:rPr>
        <w:t xml:space="preserve">identité pour étrangers. La procédure de naturalisation est assurée par la </w:t>
      </w:r>
      <w:r w:rsidR="00472B6A" w:rsidRPr="00CD5DD1">
        <w:rPr>
          <w:lang w:val="fr-CA"/>
        </w:rPr>
        <w:t>Direction</w:t>
      </w:r>
      <w:r w:rsidR="00BF6B63" w:rsidRPr="00CD5DD1">
        <w:rPr>
          <w:lang w:val="fr-CA"/>
        </w:rPr>
        <w:t xml:space="preserve"> générale de l</w:t>
      </w:r>
      <w:r w:rsidR="009A3316">
        <w:rPr>
          <w:lang w:val="fr-CA"/>
        </w:rPr>
        <w:t>’</w:t>
      </w:r>
      <w:r w:rsidR="00BF6B63" w:rsidRPr="00CD5DD1">
        <w:rPr>
          <w:lang w:val="fr-CA"/>
        </w:rPr>
        <w:t>état civil et des questions de nationalité relevant du</w:t>
      </w:r>
      <w:r w:rsidR="002E5D29" w:rsidRPr="00CD5DD1">
        <w:rPr>
          <w:lang w:val="fr-CA"/>
        </w:rPr>
        <w:t xml:space="preserve"> Ministère de l</w:t>
      </w:r>
      <w:r w:rsidR="009A3316">
        <w:rPr>
          <w:lang w:val="fr-CA"/>
        </w:rPr>
        <w:t>’</w:t>
      </w:r>
      <w:r w:rsidR="002E5D29" w:rsidRPr="00CD5DD1">
        <w:rPr>
          <w:lang w:val="fr-CA"/>
        </w:rPr>
        <w:t>intérieur</w:t>
      </w:r>
      <w:r w:rsidR="00BE25F2" w:rsidRPr="00CD5DD1">
        <w:rPr>
          <w:lang w:val="fr-CA"/>
        </w:rPr>
        <w:t>,</w:t>
      </w:r>
      <w:r w:rsidR="002E5D29" w:rsidRPr="00CD5DD1">
        <w:rPr>
          <w:lang w:val="fr-CA"/>
        </w:rPr>
        <w:t xml:space="preserve"> conformément à la loi 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456662" w:rsidRPr="00CD5DD1">
        <w:rPr>
          <w:lang w:val="fr-CA"/>
        </w:rPr>
        <w:t>5901</w:t>
      </w:r>
      <w:r w:rsidR="002E5D29" w:rsidRPr="00CD5DD1">
        <w:rPr>
          <w:lang w:val="fr-CA"/>
        </w:rPr>
        <w:t xml:space="preserve"> sur la nationalité turque</w:t>
      </w:r>
      <w:r w:rsidR="00456662" w:rsidRPr="00CD5DD1">
        <w:rPr>
          <w:lang w:val="fr-CA"/>
        </w:rPr>
        <w:t xml:space="preserve">. </w:t>
      </w:r>
      <w:r w:rsidR="00542F99" w:rsidRPr="00CD5DD1">
        <w:rPr>
          <w:lang w:val="fr-CA"/>
        </w:rPr>
        <w:t>L</w:t>
      </w:r>
      <w:r w:rsidR="002E5D29" w:rsidRPr="00CD5DD1">
        <w:rPr>
          <w:lang w:val="fr-CA"/>
        </w:rPr>
        <w:t xml:space="preserve">a loi 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2E5D29" w:rsidRPr="00CD5DD1">
        <w:rPr>
          <w:lang w:val="fr-CA"/>
        </w:rPr>
        <w:t xml:space="preserve">5683 sur les déplacements et la résidence des étrangers en </w:t>
      </w:r>
      <w:r w:rsidR="00AF5E94" w:rsidRPr="00CD5DD1">
        <w:rPr>
          <w:lang w:val="fr-CA"/>
        </w:rPr>
        <w:t>Turquie</w:t>
      </w:r>
      <w:r w:rsidR="00542F99" w:rsidRPr="00CD5DD1">
        <w:rPr>
          <w:lang w:val="fr-CA"/>
        </w:rPr>
        <w:t xml:space="preserve"> prévoit une</w:t>
      </w:r>
      <w:r w:rsidR="002E5D29" w:rsidRPr="00CD5DD1">
        <w:rPr>
          <w:lang w:val="fr-CA"/>
        </w:rPr>
        <w:t xml:space="preserve"> </w:t>
      </w:r>
      <w:r w:rsidR="00516667" w:rsidRPr="00CD5DD1">
        <w:rPr>
          <w:lang w:val="fr-CA"/>
        </w:rPr>
        <w:t>«</w:t>
      </w:r>
      <w:r w:rsidR="002E5D29" w:rsidRPr="00CD5DD1">
        <w:rPr>
          <w:lang w:val="fr-CA"/>
        </w:rPr>
        <w:t>pr</w:t>
      </w:r>
      <w:r w:rsidR="00456662" w:rsidRPr="00CD5DD1">
        <w:rPr>
          <w:lang w:val="fr-CA"/>
        </w:rPr>
        <w:t>otection</w:t>
      </w:r>
      <w:r w:rsidR="002E5D29" w:rsidRPr="00CD5DD1">
        <w:rPr>
          <w:lang w:val="fr-CA"/>
        </w:rPr>
        <w:t xml:space="preserve"> subsidiaire</w:t>
      </w:r>
      <w:r w:rsidR="00516667" w:rsidRPr="00CD5DD1">
        <w:rPr>
          <w:lang w:val="fr-CA"/>
        </w:rPr>
        <w:t>»</w:t>
      </w:r>
      <w:r w:rsidR="00456662" w:rsidRPr="00CD5DD1">
        <w:rPr>
          <w:lang w:val="fr-CA"/>
        </w:rPr>
        <w:t xml:space="preserve"> </w:t>
      </w:r>
      <w:r w:rsidR="00542F99" w:rsidRPr="00CD5DD1">
        <w:rPr>
          <w:lang w:val="fr-CA"/>
        </w:rPr>
        <w:t>pour les</w:t>
      </w:r>
      <w:r w:rsidR="009E0FA7" w:rsidRPr="00CD5DD1">
        <w:rPr>
          <w:lang w:val="fr-CA"/>
        </w:rPr>
        <w:t xml:space="preserve"> apatrides</w:t>
      </w:r>
      <w:r w:rsidR="00456662" w:rsidRPr="00CD5DD1">
        <w:rPr>
          <w:lang w:val="fr-CA"/>
        </w:rPr>
        <w:t>.</w:t>
      </w:r>
    </w:p>
    <w:p w:rsidR="00456662" w:rsidRPr="00CD5DD1" w:rsidRDefault="004009A4" w:rsidP="004009A4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2A6382" w:rsidRPr="00CD5DD1">
        <w:rPr>
          <w:lang w:val="fr-CA"/>
        </w:rPr>
        <w:t>2.</w:t>
      </w:r>
      <w:r w:rsidRPr="00CD5DD1">
        <w:rPr>
          <w:lang w:val="fr-CA"/>
        </w:rPr>
        <w:tab/>
      </w:r>
      <w:r w:rsidR="00041A8C" w:rsidRPr="00CD5DD1">
        <w:rPr>
          <w:lang w:val="fr-CA"/>
        </w:rPr>
        <w:t>Dispositif de p</w:t>
      </w:r>
      <w:r w:rsidR="002E5D29" w:rsidRPr="00CD5DD1">
        <w:rPr>
          <w:lang w:val="fr-CA"/>
        </w:rPr>
        <w:t xml:space="preserve">rotection temporaire </w:t>
      </w:r>
      <w:r w:rsidR="002D3C23" w:rsidRPr="00CD5DD1">
        <w:rPr>
          <w:lang w:val="fr-CA"/>
        </w:rPr>
        <w:t>en faveur des</w:t>
      </w:r>
      <w:r w:rsidR="002E5D29" w:rsidRPr="00CD5DD1">
        <w:rPr>
          <w:lang w:val="fr-CA"/>
        </w:rPr>
        <w:t xml:space="preserve"> Syriens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141.</w:t>
      </w:r>
      <w:r w:rsidRPr="00CD5DD1">
        <w:rPr>
          <w:lang w:val="fr-CA"/>
        </w:rPr>
        <w:tab/>
      </w:r>
      <w:r w:rsidR="002E5D29" w:rsidRPr="00CD5DD1">
        <w:rPr>
          <w:lang w:val="fr-CA"/>
        </w:rPr>
        <w:t xml:space="preserve">La </w:t>
      </w:r>
      <w:r w:rsidR="00AF5E94" w:rsidRPr="00CD5DD1">
        <w:rPr>
          <w:lang w:val="fr-CA"/>
        </w:rPr>
        <w:t>Turquie</w:t>
      </w:r>
      <w:r w:rsidR="00456662" w:rsidRPr="00CD5DD1">
        <w:rPr>
          <w:lang w:val="fr-CA"/>
        </w:rPr>
        <w:t xml:space="preserve"> </w:t>
      </w:r>
      <w:r w:rsidR="002E5D29" w:rsidRPr="00CD5DD1">
        <w:rPr>
          <w:lang w:val="fr-CA"/>
        </w:rPr>
        <w:t>respecte rigoureusement le principe de</w:t>
      </w:r>
      <w:r w:rsidR="00456662" w:rsidRPr="00CD5DD1">
        <w:rPr>
          <w:lang w:val="fr-CA"/>
        </w:rPr>
        <w:t xml:space="preserve"> non-</w:t>
      </w:r>
      <w:r w:rsidR="009E0FA7" w:rsidRPr="00CD5DD1">
        <w:rPr>
          <w:lang w:val="fr-CA"/>
        </w:rPr>
        <w:t>reconduite</w:t>
      </w:r>
      <w:r w:rsidR="00456662" w:rsidRPr="00CD5DD1">
        <w:rPr>
          <w:lang w:val="fr-CA"/>
        </w:rPr>
        <w:t xml:space="preserve"> </w:t>
      </w:r>
      <w:r w:rsidR="002E5D29" w:rsidRPr="00CD5DD1">
        <w:rPr>
          <w:lang w:val="fr-CA"/>
        </w:rPr>
        <w:t>à la frontière et</w:t>
      </w:r>
      <w:r w:rsidR="00BE25F2" w:rsidRPr="00CD5DD1">
        <w:rPr>
          <w:lang w:val="fr-CA"/>
        </w:rPr>
        <w:t>,</w:t>
      </w:r>
      <w:r w:rsidR="002E5D29" w:rsidRPr="00CD5DD1">
        <w:rPr>
          <w:lang w:val="fr-CA"/>
        </w:rPr>
        <w:t xml:space="preserve"> conformément aux procédures internationales</w:t>
      </w:r>
      <w:r w:rsidR="00BE25F2" w:rsidRPr="00CD5DD1">
        <w:rPr>
          <w:lang w:val="fr-CA"/>
        </w:rPr>
        <w:t>,</w:t>
      </w:r>
      <w:r w:rsidR="002E5D29" w:rsidRPr="00CD5DD1">
        <w:rPr>
          <w:lang w:val="fr-CA"/>
        </w:rPr>
        <w:t xml:space="preserve"> </w:t>
      </w:r>
      <w:r w:rsidR="00153796" w:rsidRPr="00CD5DD1">
        <w:rPr>
          <w:lang w:val="fr-CA"/>
        </w:rPr>
        <w:t xml:space="preserve">offre </w:t>
      </w:r>
      <w:r w:rsidR="009E0FA7" w:rsidRPr="00CD5DD1">
        <w:rPr>
          <w:lang w:val="fr-CA"/>
        </w:rPr>
        <w:t>aux</w:t>
      </w:r>
      <w:r w:rsidR="00153796" w:rsidRPr="00CD5DD1">
        <w:rPr>
          <w:lang w:val="fr-CA"/>
        </w:rPr>
        <w:t xml:space="preserve"> </w:t>
      </w:r>
      <w:r w:rsidR="002D3C23" w:rsidRPr="00CD5DD1">
        <w:rPr>
          <w:lang w:val="fr-CA"/>
        </w:rPr>
        <w:t>ressortissants s</w:t>
      </w:r>
      <w:r w:rsidR="00153796" w:rsidRPr="00CD5DD1">
        <w:rPr>
          <w:lang w:val="fr-CA"/>
        </w:rPr>
        <w:t>yriens</w:t>
      </w:r>
      <w:r w:rsidR="00BE25F2" w:rsidRPr="00CD5DD1">
        <w:rPr>
          <w:lang w:val="fr-CA"/>
        </w:rPr>
        <w:t>,</w:t>
      </w:r>
      <w:r w:rsidR="002D3C23" w:rsidRPr="00CD5DD1">
        <w:rPr>
          <w:lang w:val="fr-CA"/>
        </w:rPr>
        <w:t xml:space="preserve"> sans distinction aucune</w:t>
      </w:r>
      <w:r w:rsidR="00BE25F2" w:rsidRPr="00CD5DD1">
        <w:rPr>
          <w:lang w:val="fr-CA"/>
        </w:rPr>
        <w:t>,</w:t>
      </w:r>
      <w:r w:rsidR="00153796" w:rsidRPr="00CD5DD1">
        <w:rPr>
          <w:lang w:val="fr-CA"/>
        </w:rPr>
        <w:t xml:space="preserve"> une protection temporaire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142.</w:t>
      </w:r>
      <w:r w:rsidRPr="00CD5DD1">
        <w:rPr>
          <w:lang w:val="fr-CA"/>
        </w:rPr>
        <w:tab/>
      </w:r>
      <w:r w:rsidR="00153796" w:rsidRPr="00CD5DD1">
        <w:rPr>
          <w:lang w:val="fr-CA"/>
        </w:rPr>
        <w:t xml:space="preserve">Les opérations humanitaires du Gouvernement turc </w:t>
      </w:r>
      <w:r w:rsidR="002D3C23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2D3C23" w:rsidRPr="00CD5DD1">
        <w:rPr>
          <w:lang w:val="fr-CA"/>
        </w:rPr>
        <w:t>articulent autour de trois axes</w:t>
      </w:r>
      <w:r w:rsidR="00153796" w:rsidRPr="00CD5DD1">
        <w:rPr>
          <w:lang w:val="fr-CA"/>
        </w:rPr>
        <w:t>. Premièrement</w:t>
      </w:r>
      <w:r w:rsidR="00BE25F2" w:rsidRPr="00CD5DD1">
        <w:rPr>
          <w:lang w:val="fr-CA"/>
        </w:rPr>
        <w:t>,</w:t>
      </w:r>
      <w:r w:rsidR="00153796" w:rsidRPr="00CD5DD1">
        <w:rPr>
          <w:lang w:val="fr-CA"/>
        </w:rPr>
        <w:t xml:space="preserve"> </w:t>
      </w:r>
      <w:r w:rsidR="00B4082B" w:rsidRPr="00CD5DD1">
        <w:rPr>
          <w:lang w:val="fr-CA"/>
        </w:rPr>
        <w:t>les autorités</w:t>
      </w:r>
      <w:r w:rsidR="00153796" w:rsidRPr="00CD5DD1">
        <w:rPr>
          <w:lang w:val="fr-CA"/>
        </w:rPr>
        <w:t xml:space="preserve"> pratique</w:t>
      </w:r>
      <w:r w:rsidR="00B4082B" w:rsidRPr="00CD5DD1">
        <w:rPr>
          <w:lang w:val="fr-CA"/>
        </w:rPr>
        <w:t>nt</w:t>
      </w:r>
      <w:r w:rsidR="00153796" w:rsidRPr="00CD5DD1">
        <w:rPr>
          <w:lang w:val="fr-CA"/>
        </w:rPr>
        <w:t xml:space="preserve"> une politique </w:t>
      </w:r>
      <w:r w:rsidR="00B959D7" w:rsidRPr="00CD5DD1">
        <w:rPr>
          <w:lang w:val="fr-CA"/>
        </w:rPr>
        <w:t>de la porte ouverte</w:t>
      </w:r>
      <w:r w:rsidR="00153796" w:rsidRPr="00CD5DD1">
        <w:rPr>
          <w:lang w:val="fr-CA"/>
        </w:rPr>
        <w:t xml:space="preserve">. En </w:t>
      </w:r>
      <w:r w:rsidR="00CC3646" w:rsidRPr="00CD5DD1">
        <w:rPr>
          <w:lang w:val="fr-CA"/>
        </w:rPr>
        <w:t>décembre</w:t>
      </w:r>
      <w:r w:rsidR="00456662" w:rsidRPr="00CD5DD1">
        <w:rPr>
          <w:lang w:val="fr-CA"/>
        </w:rPr>
        <w:t xml:space="preserve"> 2013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153796" w:rsidRPr="00CD5DD1">
        <w:rPr>
          <w:lang w:val="fr-CA"/>
        </w:rPr>
        <w:t>on comptait plus de 200 000 Syriens enregistrés dans les</w:t>
      </w:r>
      <w:r w:rsidR="00456662" w:rsidRPr="00CD5DD1">
        <w:rPr>
          <w:lang w:val="fr-CA"/>
        </w:rPr>
        <w:t xml:space="preserve"> 21 </w:t>
      </w:r>
      <w:r w:rsidR="009E0FA7" w:rsidRPr="00CD5DD1">
        <w:rPr>
          <w:lang w:val="fr-CA"/>
        </w:rPr>
        <w:t>sites d</w:t>
      </w:r>
      <w:r w:rsidR="009A3316">
        <w:rPr>
          <w:lang w:val="fr-CA"/>
        </w:rPr>
        <w:t>’</w:t>
      </w:r>
      <w:r w:rsidR="009E0FA7" w:rsidRPr="00CD5DD1">
        <w:rPr>
          <w:lang w:val="fr-CA"/>
        </w:rPr>
        <w:t>hébergement</w:t>
      </w:r>
      <w:r w:rsidR="00153796" w:rsidRPr="00CD5DD1">
        <w:rPr>
          <w:lang w:val="fr-CA"/>
        </w:rPr>
        <w:t xml:space="preserve"> de la</w:t>
      </w:r>
      <w:r w:rsidR="00456662" w:rsidRPr="00CD5DD1">
        <w:rPr>
          <w:lang w:val="fr-CA"/>
        </w:rPr>
        <w:t xml:space="preserve"> </w:t>
      </w:r>
      <w:r w:rsidR="00AF5E94" w:rsidRPr="00CD5DD1">
        <w:rPr>
          <w:lang w:val="fr-CA"/>
        </w:rPr>
        <w:t>Turquie</w:t>
      </w:r>
      <w:r w:rsidR="00456662" w:rsidRPr="00CD5DD1">
        <w:rPr>
          <w:lang w:val="fr-CA"/>
        </w:rPr>
        <w:t xml:space="preserve">. </w:t>
      </w:r>
      <w:r w:rsidR="00971E44">
        <w:rPr>
          <w:lang w:val="fr-CA"/>
        </w:rPr>
        <w:t>Le g</w:t>
      </w:r>
      <w:r w:rsidR="0051587F" w:rsidRPr="00CD5DD1">
        <w:rPr>
          <w:lang w:val="fr-CA"/>
        </w:rPr>
        <w:t>ouvernement s</w:t>
      </w:r>
      <w:r w:rsidR="009A3316">
        <w:rPr>
          <w:lang w:val="fr-CA"/>
        </w:rPr>
        <w:t>’</w:t>
      </w:r>
      <w:r w:rsidR="0051587F" w:rsidRPr="00CD5DD1">
        <w:rPr>
          <w:lang w:val="fr-CA"/>
        </w:rPr>
        <w:t>emploie à répondre à t</w:t>
      </w:r>
      <w:r w:rsidR="00153796" w:rsidRPr="00CD5DD1">
        <w:rPr>
          <w:lang w:val="fr-CA"/>
        </w:rPr>
        <w:t>ous leurs besoins</w:t>
      </w:r>
      <w:r w:rsidR="00456662" w:rsidRPr="00CD5DD1">
        <w:rPr>
          <w:lang w:val="fr-CA"/>
        </w:rPr>
        <w:t xml:space="preserve"> (</w:t>
      </w:r>
      <w:r w:rsidR="00153796" w:rsidRPr="00CD5DD1">
        <w:rPr>
          <w:lang w:val="fr-CA"/>
        </w:rPr>
        <w:t xml:space="preserve">y compris </w:t>
      </w:r>
      <w:r w:rsidR="00C7162B" w:rsidRPr="00CD5DD1">
        <w:rPr>
          <w:lang w:val="fr-CA"/>
        </w:rPr>
        <w:t xml:space="preserve">assurer </w:t>
      </w:r>
      <w:r w:rsidR="00153796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53796" w:rsidRPr="00CD5DD1">
        <w:rPr>
          <w:lang w:val="fr-CA"/>
        </w:rPr>
        <w:t>accès à l</w:t>
      </w:r>
      <w:r w:rsidR="009A3316">
        <w:rPr>
          <w:lang w:val="fr-CA"/>
        </w:rPr>
        <w:t>’</w:t>
      </w:r>
      <w:r w:rsidR="00153796" w:rsidRPr="00CD5DD1">
        <w:rPr>
          <w:lang w:val="fr-CA"/>
        </w:rPr>
        <w:t>éducation et à la santé</w:t>
      </w:r>
      <w:r w:rsidR="00456662" w:rsidRPr="00CD5DD1">
        <w:rPr>
          <w:lang w:val="fr-CA"/>
        </w:rPr>
        <w:t xml:space="preserve">). </w:t>
      </w:r>
    </w:p>
    <w:p w:rsidR="00456662" w:rsidRPr="00CD5DD1" w:rsidRDefault="003537C5" w:rsidP="00810350">
      <w:pPr>
        <w:pStyle w:val="SingleTxtG"/>
        <w:rPr>
          <w:lang w:val="fr-CA"/>
        </w:rPr>
      </w:pPr>
      <w:r w:rsidRPr="00CD5DD1">
        <w:rPr>
          <w:lang w:val="fr-CA"/>
        </w:rPr>
        <w:t>143.</w:t>
      </w:r>
      <w:r w:rsidRPr="00CD5DD1">
        <w:rPr>
          <w:lang w:val="fr-CA"/>
        </w:rPr>
        <w:tab/>
      </w:r>
      <w:r w:rsidR="00153796" w:rsidRPr="00CD5DD1">
        <w:rPr>
          <w:lang w:val="fr-CA"/>
        </w:rPr>
        <w:t>Deuxièmement</w:t>
      </w:r>
      <w:r w:rsidR="00BE25F2" w:rsidRPr="00CD5DD1">
        <w:rPr>
          <w:lang w:val="fr-CA"/>
        </w:rPr>
        <w:t>,</w:t>
      </w:r>
      <w:r w:rsidR="00153796" w:rsidRPr="00CD5DD1">
        <w:rPr>
          <w:lang w:val="fr-CA"/>
        </w:rPr>
        <w:t xml:space="preserve"> la</w:t>
      </w:r>
      <w:r w:rsidR="00456662" w:rsidRPr="00CD5DD1">
        <w:rPr>
          <w:lang w:val="fr-CA"/>
        </w:rPr>
        <w:t xml:space="preserve"> </w:t>
      </w:r>
      <w:r w:rsidR="00AF5E94" w:rsidRPr="00CD5DD1">
        <w:rPr>
          <w:lang w:val="fr-CA"/>
        </w:rPr>
        <w:t>Turquie</w:t>
      </w:r>
      <w:r w:rsidR="00456662" w:rsidRPr="00CD5DD1">
        <w:rPr>
          <w:lang w:val="fr-CA"/>
        </w:rPr>
        <w:t xml:space="preserve"> </w:t>
      </w:r>
      <w:r w:rsidR="00153796" w:rsidRPr="00CD5DD1">
        <w:rPr>
          <w:lang w:val="fr-CA"/>
        </w:rPr>
        <w:t>aide les Syriens qui vivent dans différentes villes</w:t>
      </w:r>
      <w:r w:rsidR="009E0FA7" w:rsidRPr="00CD5DD1">
        <w:rPr>
          <w:lang w:val="fr-CA"/>
        </w:rPr>
        <w:t xml:space="preserve"> de la région</w:t>
      </w:r>
      <w:r w:rsidR="00153796" w:rsidRPr="00CD5DD1">
        <w:rPr>
          <w:lang w:val="fr-CA"/>
        </w:rPr>
        <w:t xml:space="preserve"> en dehors des hébergements</w:t>
      </w:r>
      <w:r w:rsidR="00456662" w:rsidRPr="00CD5DD1">
        <w:rPr>
          <w:lang w:val="fr-CA"/>
        </w:rPr>
        <w:t xml:space="preserve"> (</w:t>
      </w:r>
      <w:r w:rsidR="00153796" w:rsidRPr="00CD5DD1">
        <w:rPr>
          <w:lang w:val="fr-CA"/>
        </w:rPr>
        <w:t>plus de</w:t>
      </w:r>
      <w:r w:rsidR="00456662" w:rsidRPr="00CD5DD1">
        <w:rPr>
          <w:lang w:val="fr-CA"/>
        </w:rPr>
        <w:t xml:space="preserve"> 400</w:t>
      </w:r>
      <w:r w:rsidR="00CD5DD1">
        <w:rPr>
          <w:lang w:val="fr-CA"/>
        </w:rPr>
        <w:t> </w:t>
      </w:r>
      <w:r w:rsidR="00456662" w:rsidRPr="00CD5DD1">
        <w:rPr>
          <w:lang w:val="fr-CA"/>
        </w:rPr>
        <w:t xml:space="preserve">000 </w:t>
      </w:r>
      <w:r w:rsidR="00153796" w:rsidRPr="00CD5DD1">
        <w:rPr>
          <w:lang w:val="fr-CA"/>
        </w:rPr>
        <w:t>en</w:t>
      </w:r>
      <w:r w:rsidR="00456662" w:rsidRPr="00CD5DD1">
        <w:rPr>
          <w:lang w:val="fr-CA"/>
        </w:rPr>
        <w:t xml:space="preserve"> </w:t>
      </w:r>
      <w:r w:rsidR="00CC3646" w:rsidRPr="00CD5DD1">
        <w:rPr>
          <w:lang w:val="fr-CA"/>
        </w:rPr>
        <w:t>décembre</w:t>
      </w:r>
      <w:r w:rsidR="00456662" w:rsidRPr="00CD5DD1">
        <w:rPr>
          <w:lang w:val="fr-CA"/>
        </w:rPr>
        <w:t xml:space="preserve"> 2013). </w:t>
      </w:r>
      <w:r w:rsidR="00153796" w:rsidRPr="00CD5DD1">
        <w:rPr>
          <w:lang w:val="fr-CA"/>
        </w:rPr>
        <w:t>Les mesures requises sont prises pour leur fournir les services de base</w:t>
      </w:r>
      <w:r w:rsidR="00BE25F2" w:rsidRPr="00CD5DD1">
        <w:rPr>
          <w:lang w:val="fr-CA"/>
        </w:rPr>
        <w:t>,</w:t>
      </w:r>
      <w:r w:rsidR="00153796" w:rsidRPr="00CD5DD1">
        <w:rPr>
          <w:lang w:val="fr-CA"/>
        </w:rPr>
        <w:t xml:space="preserve"> </w:t>
      </w:r>
      <w:r w:rsidR="009E0FA7" w:rsidRPr="00CD5DD1">
        <w:rPr>
          <w:lang w:val="fr-CA"/>
        </w:rPr>
        <w:t xml:space="preserve">tels que </w:t>
      </w:r>
      <w:r w:rsidR="00153796" w:rsidRPr="00CD5DD1">
        <w:rPr>
          <w:lang w:val="fr-CA"/>
        </w:rPr>
        <w:t xml:space="preserve">des soins de santé gratuits. La charge financière </w:t>
      </w:r>
      <w:r w:rsidR="009E0FA7" w:rsidRPr="00CD5DD1">
        <w:rPr>
          <w:lang w:val="fr-CA"/>
        </w:rPr>
        <w:t>assumée par</w:t>
      </w:r>
      <w:r w:rsidR="00A04137">
        <w:rPr>
          <w:lang w:val="fr-CA"/>
        </w:rPr>
        <w:t xml:space="preserve"> le g</w:t>
      </w:r>
      <w:r w:rsidR="00153796" w:rsidRPr="00CD5DD1">
        <w:rPr>
          <w:lang w:val="fr-CA"/>
        </w:rPr>
        <w:t xml:space="preserve">ouvernement a dépassé les deux milliards de dollars </w:t>
      </w:r>
      <w:r w:rsidR="00810350">
        <w:rPr>
          <w:lang w:val="fr-CA"/>
        </w:rPr>
        <w:t>des États-Unis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144.</w:t>
      </w:r>
      <w:r w:rsidRPr="00CD5DD1">
        <w:rPr>
          <w:lang w:val="fr-CA"/>
        </w:rPr>
        <w:tab/>
      </w:r>
      <w:r w:rsidR="00153796" w:rsidRPr="00CD5DD1">
        <w:rPr>
          <w:lang w:val="fr-CA"/>
        </w:rPr>
        <w:t xml:space="preserve">Le troisième </w:t>
      </w:r>
      <w:r w:rsidR="00C7162B" w:rsidRPr="00CD5DD1">
        <w:rPr>
          <w:lang w:val="fr-CA"/>
        </w:rPr>
        <w:t>axe</w:t>
      </w:r>
      <w:r w:rsidR="00153796" w:rsidRPr="00CD5DD1">
        <w:rPr>
          <w:lang w:val="fr-CA"/>
        </w:rPr>
        <w:t xml:space="preserve"> est l</w:t>
      </w:r>
      <w:r w:rsidR="009A3316">
        <w:rPr>
          <w:lang w:val="fr-CA"/>
        </w:rPr>
        <w:t>’</w:t>
      </w:r>
      <w:r w:rsidR="00153796" w:rsidRPr="00CD5DD1">
        <w:rPr>
          <w:lang w:val="fr-CA"/>
        </w:rPr>
        <w:t>élargissement de la fourniture d</w:t>
      </w:r>
      <w:r w:rsidR="00B959D7" w:rsidRPr="00CD5DD1">
        <w:rPr>
          <w:lang w:val="fr-CA"/>
        </w:rPr>
        <w:t>e l</w:t>
      </w:r>
      <w:r w:rsidR="009A3316">
        <w:rPr>
          <w:lang w:val="fr-CA"/>
        </w:rPr>
        <w:t>’</w:t>
      </w:r>
      <w:r w:rsidR="00B959D7" w:rsidRPr="00CD5DD1">
        <w:rPr>
          <w:lang w:val="fr-CA"/>
        </w:rPr>
        <w:t>aide humanitaire aux régions septentrionales de la Syrie</w:t>
      </w:r>
      <w:r w:rsidR="00BE25F2" w:rsidRPr="00CD5DD1">
        <w:rPr>
          <w:lang w:val="fr-CA"/>
        </w:rPr>
        <w:t>,</w:t>
      </w:r>
      <w:r w:rsidR="00B959D7" w:rsidRPr="00CD5DD1">
        <w:rPr>
          <w:lang w:val="fr-CA"/>
        </w:rPr>
        <w:t xml:space="preserve"> au point zéro de la frontière. La valeur totale de l</w:t>
      </w:r>
      <w:r w:rsidR="009A3316">
        <w:rPr>
          <w:lang w:val="fr-CA"/>
        </w:rPr>
        <w:t>’</w:t>
      </w:r>
      <w:r w:rsidR="00B959D7" w:rsidRPr="00CD5DD1">
        <w:rPr>
          <w:lang w:val="fr-CA"/>
        </w:rPr>
        <w:t>aide acheminée en Syrie par cette opération venue appuyer la campagne des Nations Unies e</w:t>
      </w:r>
      <w:r w:rsidR="009E0FA7" w:rsidRPr="00CD5DD1">
        <w:rPr>
          <w:lang w:val="fr-CA"/>
        </w:rPr>
        <w:t>s</w:t>
      </w:r>
      <w:r w:rsidR="00B959D7" w:rsidRPr="00CD5DD1">
        <w:rPr>
          <w:lang w:val="fr-CA"/>
        </w:rPr>
        <w:t>t de l</w:t>
      </w:r>
      <w:r w:rsidR="009A3316">
        <w:rPr>
          <w:lang w:val="fr-CA"/>
        </w:rPr>
        <w:t>’</w:t>
      </w:r>
      <w:r w:rsidR="00B959D7" w:rsidRPr="00CD5DD1">
        <w:rPr>
          <w:lang w:val="fr-CA"/>
        </w:rPr>
        <w:t xml:space="preserve">ordre de </w:t>
      </w:r>
      <w:r w:rsidR="00456662" w:rsidRPr="00CD5DD1">
        <w:rPr>
          <w:lang w:val="fr-CA"/>
        </w:rPr>
        <w:t>200 million</w:t>
      </w:r>
      <w:r w:rsidR="00B959D7" w:rsidRPr="00CD5DD1">
        <w:rPr>
          <w:lang w:val="fr-CA"/>
        </w:rPr>
        <w:t>s de d</w:t>
      </w:r>
      <w:r w:rsidR="00456662" w:rsidRPr="00CD5DD1">
        <w:rPr>
          <w:lang w:val="fr-CA"/>
        </w:rPr>
        <w:t>ollars.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145.</w:t>
      </w:r>
      <w:r w:rsidRPr="00CD5DD1">
        <w:rPr>
          <w:lang w:val="fr-CA"/>
        </w:rPr>
        <w:tab/>
      </w:r>
      <w:r w:rsidR="00B959D7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B959D7" w:rsidRPr="00CD5DD1">
        <w:rPr>
          <w:lang w:val="fr-CA"/>
        </w:rPr>
        <w:t>accès</w:t>
      </w:r>
      <w:r w:rsidR="00F15B76" w:rsidRPr="00CD5DD1">
        <w:rPr>
          <w:lang w:val="fr-CA"/>
        </w:rPr>
        <w:t xml:space="preserve"> à l</w:t>
      </w:r>
      <w:r w:rsidR="009A3316">
        <w:rPr>
          <w:lang w:val="fr-CA"/>
        </w:rPr>
        <w:t>’</w:t>
      </w:r>
      <w:r w:rsidR="00F15B76" w:rsidRPr="00CD5DD1">
        <w:rPr>
          <w:lang w:val="fr-CA"/>
        </w:rPr>
        <w:t>éducation des enfants syriens vivant dans les hébergements est assuré. Actuellement</w:t>
      </w:r>
      <w:r w:rsidR="00BE25F2" w:rsidRPr="00CD5DD1">
        <w:rPr>
          <w:lang w:val="fr-CA"/>
        </w:rPr>
        <w:t>,</w:t>
      </w:r>
      <w:r w:rsidR="00F15B76" w:rsidRPr="00CD5DD1">
        <w:rPr>
          <w:lang w:val="fr-CA"/>
        </w:rPr>
        <w:t xml:space="preserve"> </w:t>
      </w:r>
      <w:r w:rsidR="00456662" w:rsidRPr="00CD5DD1">
        <w:rPr>
          <w:lang w:val="fr-CA"/>
        </w:rPr>
        <w:t>57</w:t>
      </w:r>
      <w:r w:rsidR="00F15B76" w:rsidRPr="00CD5DD1">
        <w:rPr>
          <w:lang w:val="fr-CA"/>
        </w:rPr>
        <w:t> 000 enfants syriens sont scolarisés</w:t>
      </w:r>
      <w:r w:rsidR="00BE25F2" w:rsidRPr="00CD5DD1">
        <w:rPr>
          <w:lang w:val="fr-CA"/>
        </w:rPr>
        <w:t>,</w:t>
      </w:r>
      <w:r w:rsidR="00F15B76" w:rsidRPr="00CD5DD1">
        <w:rPr>
          <w:lang w:val="fr-CA"/>
        </w:rPr>
        <w:t xml:space="preserve"> depuis le niveau préscolaire jusqu</w:t>
      </w:r>
      <w:r w:rsidR="009A3316">
        <w:rPr>
          <w:lang w:val="fr-CA"/>
        </w:rPr>
        <w:t>’</w:t>
      </w:r>
      <w:r w:rsidR="00F15B76" w:rsidRPr="00CD5DD1">
        <w:rPr>
          <w:lang w:val="fr-CA"/>
        </w:rPr>
        <w:t>à la fin de l</w:t>
      </w:r>
      <w:r w:rsidR="009A3316">
        <w:rPr>
          <w:lang w:val="fr-CA"/>
        </w:rPr>
        <w:t>’</w:t>
      </w:r>
      <w:r w:rsidR="00F15B76" w:rsidRPr="00CD5DD1">
        <w:rPr>
          <w:lang w:val="fr-CA"/>
        </w:rPr>
        <w:t>enseignement secondaire. Près de</w:t>
      </w:r>
      <w:r w:rsidR="00456662" w:rsidRPr="00CD5DD1">
        <w:rPr>
          <w:lang w:val="fr-CA"/>
        </w:rPr>
        <w:t xml:space="preserve"> 2</w:t>
      </w:r>
      <w:r w:rsidR="00F15B76" w:rsidRPr="00CD5DD1">
        <w:rPr>
          <w:lang w:val="fr-CA"/>
        </w:rPr>
        <w:t> 000 enseignants</w:t>
      </w:r>
      <w:r w:rsidR="00BE25F2" w:rsidRPr="00CD5DD1">
        <w:rPr>
          <w:lang w:val="fr-CA"/>
        </w:rPr>
        <w:t>,</w:t>
      </w:r>
      <w:r w:rsidR="00F15B76" w:rsidRPr="00CD5DD1">
        <w:rPr>
          <w:lang w:val="fr-CA"/>
        </w:rPr>
        <w:t xml:space="preserve"> dont une grande majorité est arabophone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F15B76" w:rsidRPr="00CD5DD1">
        <w:rPr>
          <w:lang w:val="fr-CA"/>
        </w:rPr>
        <w:t xml:space="preserve">travaillent dans ces </w:t>
      </w:r>
      <w:r w:rsidR="009E0FA7" w:rsidRPr="00CD5DD1">
        <w:rPr>
          <w:lang w:val="fr-CA"/>
        </w:rPr>
        <w:t>structures</w:t>
      </w:r>
      <w:r w:rsidR="00456662" w:rsidRPr="00CD5DD1">
        <w:rPr>
          <w:lang w:val="fr-CA"/>
        </w:rPr>
        <w:t xml:space="preserve">. </w:t>
      </w:r>
      <w:r w:rsidR="009E0FA7" w:rsidRPr="00CD5DD1">
        <w:rPr>
          <w:lang w:val="fr-CA"/>
        </w:rPr>
        <w:t>D</w:t>
      </w:r>
      <w:r w:rsidR="00F15B76" w:rsidRPr="00CD5DD1">
        <w:rPr>
          <w:lang w:val="fr-CA"/>
        </w:rPr>
        <w:t xml:space="preserve">es cours </w:t>
      </w:r>
      <w:r w:rsidR="009E0FA7" w:rsidRPr="00CD5DD1">
        <w:rPr>
          <w:lang w:val="fr-CA"/>
        </w:rPr>
        <w:t>sont également proposés aux</w:t>
      </w:r>
      <w:r w:rsidR="00F15B76" w:rsidRPr="00CD5DD1">
        <w:rPr>
          <w:lang w:val="fr-CA"/>
        </w:rPr>
        <w:t xml:space="preserve"> adultes</w:t>
      </w:r>
      <w:r w:rsidR="00456662" w:rsidRPr="00CD5DD1">
        <w:rPr>
          <w:lang w:val="fr-CA"/>
        </w:rPr>
        <w:t xml:space="preserve">. </w:t>
      </w:r>
      <w:r w:rsidR="00F15B76" w:rsidRPr="00CD5DD1">
        <w:rPr>
          <w:lang w:val="fr-CA"/>
        </w:rPr>
        <w:t>Actuellement</w:t>
      </w:r>
      <w:r w:rsidR="00BE25F2" w:rsidRPr="00CD5DD1">
        <w:rPr>
          <w:lang w:val="fr-CA"/>
        </w:rPr>
        <w:t>,</w:t>
      </w:r>
      <w:r w:rsidR="0051587F" w:rsidRPr="00CD5DD1">
        <w:rPr>
          <w:lang w:val="fr-CA"/>
        </w:rPr>
        <w:t xml:space="preserve"> 9 </w:t>
      </w:r>
      <w:r w:rsidR="00456662" w:rsidRPr="00CD5DD1">
        <w:rPr>
          <w:lang w:val="fr-CA"/>
        </w:rPr>
        <w:t>115</w:t>
      </w:r>
      <w:r w:rsidR="006518B2" w:rsidRPr="00CD5DD1">
        <w:rPr>
          <w:lang w:val="fr-CA"/>
        </w:rPr>
        <w:t> </w:t>
      </w:r>
      <w:r w:rsidR="00456662" w:rsidRPr="00CD5DD1">
        <w:rPr>
          <w:lang w:val="fr-CA"/>
        </w:rPr>
        <w:t>adult</w:t>
      </w:r>
      <w:r w:rsidR="00F15B76" w:rsidRPr="00CD5DD1">
        <w:rPr>
          <w:lang w:val="fr-CA"/>
        </w:rPr>
        <w:t>e</w:t>
      </w:r>
      <w:r w:rsidR="00456662" w:rsidRPr="00CD5DD1">
        <w:rPr>
          <w:lang w:val="fr-CA"/>
        </w:rPr>
        <w:t xml:space="preserve">s </w:t>
      </w:r>
      <w:r w:rsidR="00F15B76" w:rsidRPr="00CD5DD1">
        <w:rPr>
          <w:lang w:val="fr-CA"/>
        </w:rPr>
        <w:t>sont inscrits dans</w:t>
      </w:r>
      <w:r w:rsidR="00456662" w:rsidRPr="00CD5DD1">
        <w:rPr>
          <w:lang w:val="fr-CA"/>
        </w:rPr>
        <w:t xml:space="preserve"> 139 c</w:t>
      </w:r>
      <w:r w:rsidR="0051587F" w:rsidRPr="00CD5DD1">
        <w:rPr>
          <w:lang w:val="fr-CA"/>
        </w:rPr>
        <w:t>lasses</w:t>
      </w:r>
      <w:r w:rsidR="00456662" w:rsidRPr="00CD5DD1">
        <w:rPr>
          <w:lang w:val="fr-CA"/>
        </w:rPr>
        <w:t xml:space="preserve">. </w:t>
      </w:r>
      <w:r w:rsidR="00F15B76" w:rsidRPr="00CD5DD1">
        <w:rPr>
          <w:lang w:val="fr-CA"/>
        </w:rPr>
        <w:t>Au total</w:t>
      </w:r>
      <w:r w:rsidR="00BE25F2" w:rsidRPr="00CD5DD1">
        <w:rPr>
          <w:lang w:val="fr-CA"/>
        </w:rPr>
        <w:t>,</w:t>
      </w:r>
      <w:r w:rsidR="00F15B76" w:rsidRPr="00CD5DD1">
        <w:rPr>
          <w:lang w:val="fr-CA"/>
        </w:rPr>
        <w:t xml:space="preserve"> ce sont 27</w:t>
      </w:r>
      <w:r w:rsidR="00CD5DD1">
        <w:rPr>
          <w:lang w:val="fr-CA"/>
        </w:rPr>
        <w:t> </w:t>
      </w:r>
      <w:r w:rsidR="00456662" w:rsidRPr="00CD5DD1">
        <w:rPr>
          <w:lang w:val="fr-CA"/>
        </w:rPr>
        <w:t>221 adult</w:t>
      </w:r>
      <w:r w:rsidR="00F15B76" w:rsidRPr="00CD5DD1">
        <w:rPr>
          <w:lang w:val="fr-CA"/>
        </w:rPr>
        <w:t>e</w:t>
      </w:r>
      <w:r w:rsidR="00456662" w:rsidRPr="00CD5DD1">
        <w:rPr>
          <w:lang w:val="fr-CA"/>
        </w:rPr>
        <w:t xml:space="preserve">s </w:t>
      </w:r>
      <w:r w:rsidR="00F15B76" w:rsidRPr="00CD5DD1">
        <w:rPr>
          <w:lang w:val="fr-CA"/>
        </w:rPr>
        <w:t xml:space="preserve">qui </w:t>
      </w:r>
      <w:r w:rsidR="009E0FA7" w:rsidRPr="00CD5DD1">
        <w:rPr>
          <w:lang w:val="fr-CA"/>
        </w:rPr>
        <w:t xml:space="preserve">ont </w:t>
      </w:r>
      <w:r w:rsidR="00F15B76" w:rsidRPr="00CD5DD1">
        <w:rPr>
          <w:lang w:val="fr-CA"/>
        </w:rPr>
        <w:t>suiv</w:t>
      </w:r>
      <w:r w:rsidR="009E0FA7" w:rsidRPr="00CD5DD1">
        <w:rPr>
          <w:lang w:val="fr-CA"/>
        </w:rPr>
        <w:t>i</w:t>
      </w:r>
      <w:r w:rsidR="00F15B76" w:rsidRPr="00CD5DD1">
        <w:rPr>
          <w:lang w:val="fr-CA"/>
        </w:rPr>
        <w:t xml:space="preserve"> ces cours</w:t>
      </w:r>
      <w:r w:rsidR="00456662" w:rsidRPr="00CD5DD1">
        <w:rPr>
          <w:lang w:val="fr-CA"/>
        </w:rPr>
        <w:t xml:space="preserve">. </w:t>
      </w:r>
    </w:p>
    <w:p w:rsidR="00456662" w:rsidRPr="00CD5DD1" w:rsidRDefault="004009A4" w:rsidP="004009A4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2A6382" w:rsidRPr="00CD5DD1">
        <w:rPr>
          <w:lang w:val="fr-CA"/>
        </w:rPr>
        <w:t>3.</w:t>
      </w:r>
      <w:r w:rsidRPr="00CD5DD1">
        <w:rPr>
          <w:lang w:val="fr-CA"/>
        </w:rPr>
        <w:tab/>
      </w:r>
      <w:r w:rsidR="00F15B76" w:rsidRPr="00CD5DD1">
        <w:rPr>
          <w:lang w:val="fr-CA"/>
        </w:rPr>
        <w:t>Protection supplémentaire offerte aux personnes appartenant aux minorités non musulmanes en Turquie et dialogue avec d</w:t>
      </w:r>
      <w:r w:rsidR="009E0FA7" w:rsidRPr="00CD5DD1">
        <w:rPr>
          <w:lang w:val="fr-CA"/>
        </w:rPr>
        <w:t>es</w:t>
      </w:r>
      <w:r w:rsidR="00F15B76" w:rsidRPr="00CD5DD1">
        <w:rPr>
          <w:lang w:val="fr-CA"/>
        </w:rPr>
        <w:t xml:space="preserve"> groupes religieux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146.</w:t>
      </w:r>
      <w:r w:rsidRPr="00CD5DD1">
        <w:rPr>
          <w:lang w:val="fr-CA"/>
        </w:rPr>
        <w:tab/>
      </w:r>
      <w:r w:rsidR="00F15B76" w:rsidRPr="00CD5DD1">
        <w:rPr>
          <w:lang w:val="fr-CA"/>
        </w:rPr>
        <w:t>Il n</w:t>
      </w:r>
      <w:r w:rsidR="009A3316">
        <w:rPr>
          <w:lang w:val="fr-CA"/>
        </w:rPr>
        <w:t>’</w:t>
      </w:r>
      <w:r w:rsidR="00F15B76" w:rsidRPr="00CD5DD1">
        <w:rPr>
          <w:lang w:val="fr-CA"/>
        </w:rPr>
        <w:t>existe aucune définition universelle et contraignante du terme minorité. En vertu du système constitutionnel de la</w:t>
      </w:r>
      <w:r w:rsidR="00456662" w:rsidRPr="00CD5DD1">
        <w:rPr>
          <w:lang w:val="fr-CA"/>
        </w:rPr>
        <w:t xml:space="preserve"> </w:t>
      </w:r>
      <w:r w:rsidR="00AF5E94" w:rsidRPr="00CD5DD1">
        <w:rPr>
          <w:lang w:val="fr-CA"/>
        </w:rPr>
        <w:t>Turquie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F15B76" w:rsidRPr="00CD5DD1">
        <w:rPr>
          <w:lang w:val="fr-CA"/>
        </w:rPr>
        <w:t>le terme</w:t>
      </w:r>
      <w:r w:rsidR="00456662" w:rsidRPr="00CD5DD1">
        <w:rPr>
          <w:lang w:val="fr-CA"/>
        </w:rPr>
        <w:t xml:space="preserve"> </w:t>
      </w:r>
      <w:r w:rsidR="00516667" w:rsidRPr="00CD5DD1">
        <w:rPr>
          <w:lang w:val="fr-CA"/>
        </w:rPr>
        <w:t>«</w:t>
      </w:r>
      <w:r w:rsidR="00456662" w:rsidRPr="00CD5DD1">
        <w:rPr>
          <w:lang w:val="fr-CA"/>
        </w:rPr>
        <w:t>minorit</w:t>
      </w:r>
      <w:r w:rsidR="00F15B76" w:rsidRPr="00CD5DD1">
        <w:rPr>
          <w:lang w:val="fr-CA"/>
        </w:rPr>
        <w:t>é</w:t>
      </w:r>
      <w:r w:rsidR="00516667" w:rsidRPr="00CD5DD1">
        <w:rPr>
          <w:lang w:val="fr-CA"/>
        </w:rPr>
        <w:t>»</w:t>
      </w:r>
      <w:r w:rsidR="00456662" w:rsidRPr="00CD5DD1">
        <w:rPr>
          <w:lang w:val="fr-CA"/>
        </w:rPr>
        <w:t xml:space="preserve"> </w:t>
      </w:r>
      <w:r w:rsidR="001E7043" w:rsidRPr="00CD5DD1">
        <w:rPr>
          <w:lang w:val="fr-CA"/>
        </w:rPr>
        <w:t>vise</w:t>
      </w:r>
      <w:r w:rsidR="00F15B76" w:rsidRPr="00CD5DD1">
        <w:rPr>
          <w:lang w:val="fr-CA"/>
        </w:rPr>
        <w:t xml:space="preserve"> uniquement les groupes de personnes définis et reconnus en tant que tels sur la base d</w:t>
      </w:r>
      <w:r w:rsidR="009A3316">
        <w:rPr>
          <w:lang w:val="fr-CA"/>
        </w:rPr>
        <w:t>’</w:t>
      </w:r>
      <w:r w:rsidR="00F15B76" w:rsidRPr="00CD5DD1">
        <w:rPr>
          <w:lang w:val="fr-CA"/>
        </w:rPr>
        <w:t>instruments multilatéraux et bilatéraux auxquels la Turquie est partie</w:t>
      </w:r>
      <w:r w:rsidR="00456662" w:rsidRPr="00CD5DD1">
        <w:rPr>
          <w:lang w:val="fr-CA"/>
        </w:rPr>
        <w:t xml:space="preserve">. </w:t>
      </w:r>
      <w:r w:rsidR="009E0FA7" w:rsidRPr="00CD5DD1">
        <w:rPr>
          <w:lang w:val="fr-CA"/>
        </w:rPr>
        <w:t>En l</w:t>
      </w:r>
      <w:r w:rsidR="009A3316">
        <w:rPr>
          <w:lang w:val="fr-CA"/>
        </w:rPr>
        <w:t>’</w:t>
      </w:r>
      <w:r w:rsidR="009E0FA7" w:rsidRPr="00CD5DD1">
        <w:rPr>
          <w:lang w:val="fr-CA"/>
        </w:rPr>
        <w:t>occurrence</w:t>
      </w:r>
      <w:r w:rsidR="00BE25F2" w:rsidRPr="00CD5DD1">
        <w:rPr>
          <w:lang w:val="fr-CA"/>
        </w:rPr>
        <w:t>,</w:t>
      </w:r>
      <w:r w:rsidR="00B717B2" w:rsidRPr="00CD5DD1">
        <w:rPr>
          <w:lang w:val="fr-CA"/>
        </w:rPr>
        <w:t xml:space="preserve"> les droits des minorités sont réglementés conformément au Traité de paix de Lausanne</w:t>
      </w:r>
      <w:r w:rsidR="00BE25F2" w:rsidRPr="00CD5DD1">
        <w:rPr>
          <w:lang w:val="fr-CA"/>
        </w:rPr>
        <w:t>,</w:t>
      </w:r>
      <w:r w:rsidR="00B717B2" w:rsidRPr="00CD5DD1">
        <w:rPr>
          <w:lang w:val="fr-CA"/>
        </w:rPr>
        <w:t xml:space="preserve"> en vertu duquel les ressortissants turcs appartenant à des minorités non musulmanes </w:t>
      </w:r>
      <w:r w:rsidR="0051587F" w:rsidRPr="00CD5DD1">
        <w:rPr>
          <w:lang w:val="fr-CA"/>
        </w:rPr>
        <w:t>entrent dans la catégorie des</w:t>
      </w:r>
      <w:r w:rsidR="00B717B2" w:rsidRPr="00CD5DD1">
        <w:rPr>
          <w:lang w:val="fr-CA"/>
        </w:rPr>
        <w:t xml:space="preserve"> </w:t>
      </w:r>
      <w:r w:rsidR="00B61910" w:rsidRPr="00CD5DD1">
        <w:rPr>
          <w:lang w:val="fr-CA"/>
        </w:rPr>
        <w:t>«</w:t>
      </w:r>
      <w:r w:rsidR="00B717B2" w:rsidRPr="00CD5DD1">
        <w:rPr>
          <w:lang w:val="fr-CA"/>
        </w:rPr>
        <w:t>minorité</w:t>
      </w:r>
      <w:r w:rsidR="0051587F" w:rsidRPr="00CD5DD1">
        <w:rPr>
          <w:lang w:val="fr-CA"/>
        </w:rPr>
        <w:t>s</w:t>
      </w:r>
      <w:r w:rsidR="00B61910" w:rsidRPr="00CD5DD1">
        <w:rPr>
          <w:lang w:val="fr-CA"/>
        </w:rPr>
        <w:t>»</w:t>
      </w:r>
      <w:r w:rsidR="00456662" w:rsidRPr="00CD5DD1">
        <w:rPr>
          <w:lang w:val="fr-CA"/>
        </w:rPr>
        <w:t xml:space="preserve">. </w:t>
      </w:r>
      <w:r w:rsidR="00B717B2" w:rsidRPr="00CD5DD1">
        <w:rPr>
          <w:lang w:val="fr-CA"/>
        </w:rPr>
        <w:t>Le terme</w:t>
      </w:r>
      <w:r w:rsidR="00456662" w:rsidRPr="00CD5DD1">
        <w:rPr>
          <w:lang w:val="fr-CA"/>
        </w:rPr>
        <w:t xml:space="preserve"> </w:t>
      </w:r>
      <w:r w:rsidR="00516667" w:rsidRPr="00CD5DD1">
        <w:rPr>
          <w:lang w:val="fr-CA"/>
        </w:rPr>
        <w:t>«</w:t>
      </w:r>
      <w:r w:rsidR="00456662" w:rsidRPr="00CD5DD1">
        <w:rPr>
          <w:lang w:val="fr-CA"/>
        </w:rPr>
        <w:t>minorit</w:t>
      </w:r>
      <w:r w:rsidR="00B717B2" w:rsidRPr="00CD5DD1">
        <w:rPr>
          <w:lang w:val="fr-CA"/>
        </w:rPr>
        <w:t>é</w:t>
      </w:r>
      <w:r w:rsidR="00516667" w:rsidRPr="00CD5DD1">
        <w:rPr>
          <w:lang w:val="fr-CA"/>
        </w:rPr>
        <w:t>»</w:t>
      </w:r>
      <w:r w:rsidR="00456662" w:rsidRPr="00CD5DD1">
        <w:rPr>
          <w:lang w:val="fr-CA"/>
        </w:rPr>
        <w:t xml:space="preserve"> </w:t>
      </w:r>
      <w:r w:rsidR="00B717B2" w:rsidRPr="00CD5DD1">
        <w:rPr>
          <w:lang w:val="fr-CA"/>
        </w:rPr>
        <w:t>ne peut s</w:t>
      </w:r>
      <w:r w:rsidR="009A3316">
        <w:rPr>
          <w:lang w:val="fr-CA"/>
        </w:rPr>
        <w:t>’</w:t>
      </w:r>
      <w:r w:rsidR="00B717B2" w:rsidRPr="00CD5DD1">
        <w:rPr>
          <w:lang w:val="fr-CA"/>
        </w:rPr>
        <w:t>appliquer aux citoyens turcs musulmans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147.</w:t>
      </w:r>
      <w:r w:rsidRPr="00CD5DD1">
        <w:rPr>
          <w:lang w:val="fr-CA"/>
        </w:rPr>
        <w:tab/>
      </w:r>
      <w:r w:rsidR="00B717B2" w:rsidRPr="00CD5DD1">
        <w:rPr>
          <w:lang w:val="fr-CA"/>
        </w:rPr>
        <w:t xml:space="preserve">Les </w:t>
      </w:r>
      <w:r w:rsidR="00847954" w:rsidRPr="00CD5DD1">
        <w:rPr>
          <w:lang w:val="fr-CA"/>
        </w:rPr>
        <w:t>articles </w:t>
      </w:r>
      <w:r w:rsidR="00B717B2" w:rsidRPr="00CD5DD1">
        <w:rPr>
          <w:lang w:val="fr-CA"/>
        </w:rPr>
        <w:t xml:space="preserve">37 à </w:t>
      </w:r>
      <w:r w:rsidR="007118C7">
        <w:rPr>
          <w:lang w:val="fr-CA"/>
        </w:rPr>
        <w:t>45 du Traité de Lausanne (sect. </w:t>
      </w:r>
      <w:r w:rsidR="00B717B2" w:rsidRPr="00CD5DD1">
        <w:rPr>
          <w:lang w:val="fr-CA"/>
        </w:rPr>
        <w:t xml:space="preserve">III) portent sur les droits et obligations des personnes appartenant à une minorité non musulmane qui vivent en Turquie. Ces dispositions sont considérées comme des textes </w:t>
      </w:r>
      <w:r w:rsidR="0051587F" w:rsidRPr="00CD5DD1">
        <w:rPr>
          <w:lang w:val="fr-CA"/>
        </w:rPr>
        <w:t>fondamentaux du droit interne</w:t>
      </w:r>
      <w:r w:rsidR="00B61910" w:rsidRPr="00CD5DD1">
        <w:rPr>
          <w:lang w:val="fr-CA"/>
        </w:rPr>
        <w:t>:</w:t>
      </w:r>
      <w:r w:rsidR="0051587F" w:rsidRPr="00CD5DD1">
        <w:rPr>
          <w:lang w:val="fr-CA"/>
        </w:rPr>
        <w:t xml:space="preserve"> l</w:t>
      </w:r>
      <w:r w:rsidR="00B717B2" w:rsidRPr="00CD5DD1">
        <w:rPr>
          <w:lang w:val="fr-CA"/>
        </w:rPr>
        <w:t xml:space="preserve">es stipulations </w:t>
      </w:r>
      <w:r w:rsidR="0051587F" w:rsidRPr="00CD5DD1">
        <w:rPr>
          <w:lang w:val="fr-CA"/>
        </w:rPr>
        <w:t>figurant</w:t>
      </w:r>
      <w:r w:rsidR="00B717B2" w:rsidRPr="00CD5DD1">
        <w:rPr>
          <w:lang w:val="fr-CA"/>
        </w:rPr>
        <w:t xml:space="preserve"> aux </w:t>
      </w:r>
      <w:r w:rsidR="00847954" w:rsidRPr="00CD5DD1">
        <w:rPr>
          <w:lang w:val="fr-CA"/>
        </w:rPr>
        <w:t>articles </w:t>
      </w:r>
      <w:r w:rsidR="00B717B2" w:rsidRPr="00CD5DD1">
        <w:rPr>
          <w:lang w:val="fr-CA"/>
        </w:rPr>
        <w:t>38 à 44 doivent être reconnues comme lois fondamentales et aucune loi</w:t>
      </w:r>
      <w:r w:rsidR="00BE25F2" w:rsidRPr="00CD5DD1">
        <w:rPr>
          <w:lang w:val="fr-CA"/>
        </w:rPr>
        <w:t>,</w:t>
      </w:r>
      <w:r w:rsidR="00B717B2" w:rsidRPr="00CD5DD1">
        <w:rPr>
          <w:lang w:val="fr-CA"/>
        </w:rPr>
        <w:t xml:space="preserve"> aucun règlement ni aucune action officielle ne doit être en contradiction ou en opposition avec ces stipulations et aucune loi</w:t>
      </w:r>
      <w:r w:rsidR="00BE25F2" w:rsidRPr="00CD5DD1">
        <w:rPr>
          <w:lang w:val="fr-CA"/>
        </w:rPr>
        <w:t>,</w:t>
      </w:r>
      <w:r w:rsidR="00B717B2" w:rsidRPr="00CD5DD1">
        <w:rPr>
          <w:lang w:val="fr-CA"/>
        </w:rPr>
        <w:t xml:space="preserve"> aucun règlement ni aucune action officielle ne doit prévaloir contre elles.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148.</w:t>
      </w:r>
      <w:r w:rsidRPr="00CD5DD1">
        <w:rPr>
          <w:lang w:val="fr-CA"/>
        </w:rPr>
        <w:tab/>
      </w:r>
      <w:r w:rsidR="00B717B2" w:rsidRPr="00CD5DD1">
        <w:rPr>
          <w:lang w:val="fr-CA"/>
        </w:rPr>
        <w:t>Conformément au système constitutionnel fondé sur l</w:t>
      </w:r>
      <w:r w:rsidR="009A3316">
        <w:rPr>
          <w:lang w:val="fr-CA"/>
        </w:rPr>
        <w:t>’</w:t>
      </w:r>
      <w:r w:rsidR="00B717B2" w:rsidRPr="00CD5DD1">
        <w:rPr>
          <w:lang w:val="fr-CA"/>
        </w:rPr>
        <w:t>égalité des citoyens devant la loi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B717B2" w:rsidRPr="00CD5DD1">
        <w:rPr>
          <w:lang w:val="fr-CA"/>
        </w:rPr>
        <w:t>les citoyens turcs appartenant à une minorité non musulmane jouissent des mêmes droits et libertés que le reste de la population et les exercen</w:t>
      </w:r>
      <w:r w:rsidR="0093008A">
        <w:rPr>
          <w:lang w:val="fr-CA"/>
        </w:rPr>
        <w:t>t dans les mêmes conditions. En </w:t>
      </w:r>
      <w:r w:rsidR="00B717B2" w:rsidRPr="00CD5DD1">
        <w:rPr>
          <w:lang w:val="fr-CA"/>
        </w:rPr>
        <w:t>outre</w:t>
      </w:r>
      <w:r w:rsidR="00BE25F2" w:rsidRPr="00CD5DD1">
        <w:rPr>
          <w:lang w:val="fr-CA"/>
        </w:rPr>
        <w:t>,</w:t>
      </w:r>
      <w:r w:rsidR="00B717B2" w:rsidRPr="00CD5DD1">
        <w:rPr>
          <w:lang w:val="fr-CA"/>
        </w:rPr>
        <w:t xml:space="preserve"> ils bénéficient du statut de minorité en vertu des dispositions du Traité de Lausanne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149.</w:t>
      </w:r>
      <w:r w:rsidRPr="00CD5DD1">
        <w:rPr>
          <w:lang w:val="fr-CA"/>
        </w:rPr>
        <w:tab/>
      </w:r>
      <w:r w:rsidR="001E7043" w:rsidRPr="00CD5DD1">
        <w:rPr>
          <w:lang w:val="fr-CA"/>
        </w:rPr>
        <w:t xml:space="preserve">La </w:t>
      </w:r>
      <w:r w:rsidR="00AF5E94" w:rsidRPr="00CD5DD1">
        <w:rPr>
          <w:lang w:val="fr-CA"/>
        </w:rPr>
        <w:t>Turquie</w:t>
      </w:r>
      <w:r w:rsidR="00456662" w:rsidRPr="00CD5DD1">
        <w:rPr>
          <w:lang w:val="fr-CA"/>
        </w:rPr>
        <w:t xml:space="preserve"> hono</w:t>
      </w:r>
      <w:r w:rsidR="00941D33" w:rsidRPr="00CD5DD1">
        <w:rPr>
          <w:lang w:val="fr-CA"/>
        </w:rPr>
        <w:t>re l</w:t>
      </w:r>
      <w:r w:rsidR="001E7043" w:rsidRPr="00CD5DD1">
        <w:rPr>
          <w:lang w:val="fr-CA"/>
        </w:rPr>
        <w:t xml:space="preserve">es engagements </w:t>
      </w:r>
      <w:r w:rsidR="00941D33" w:rsidRPr="00CD5DD1">
        <w:rPr>
          <w:lang w:val="fr-CA"/>
        </w:rPr>
        <w:t>contractés en vertu</w:t>
      </w:r>
      <w:r w:rsidR="001E7043" w:rsidRPr="00CD5DD1">
        <w:rPr>
          <w:lang w:val="fr-CA"/>
        </w:rPr>
        <w:t xml:space="preserve"> du Traité de </w:t>
      </w:r>
      <w:r w:rsidR="00456662" w:rsidRPr="00CD5DD1">
        <w:rPr>
          <w:lang w:val="fr-CA"/>
        </w:rPr>
        <w:t xml:space="preserve">Lausanne </w:t>
      </w:r>
      <w:r w:rsidR="001E7043" w:rsidRPr="00CD5DD1">
        <w:rPr>
          <w:lang w:val="fr-CA"/>
        </w:rPr>
        <w:t xml:space="preserve">et reconnaît les minorités non musulmanes conformément à ses obligations. </w:t>
      </w:r>
      <w:r w:rsidR="00DF3062" w:rsidRPr="00CD5DD1">
        <w:rPr>
          <w:lang w:val="fr-CA"/>
        </w:rPr>
        <w:t xml:space="preserve">À </w:t>
      </w:r>
      <w:r w:rsidR="001E7043" w:rsidRPr="00CD5DD1">
        <w:rPr>
          <w:lang w:val="fr-CA"/>
        </w:rPr>
        <w:t>cet égard</w:t>
      </w:r>
      <w:r w:rsidR="00BE25F2" w:rsidRPr="00CD5DD1">
        <w:rPr>
          <w:lang w:val="fr-CA"/>
        </w:rPr>
        <w:t>,</w:t>
      </w:r>
      <w:r w:rsidR="001E7043" w:rsidRPr="00CD5DD1">
        <w:rPr>
          <w:lang w:val="fr-CA"/>
        </w:rPr>
        <w:t xml:space="preserve"> s</w:t>
      </w:r>
      <w:r w:rsidR="009A3316">
        <w:rPr>
          <w:lang w:val="fr-CA"/>
        </w:rPr>
        <w:t>’</w:t>
      </w:r>
      <w:r w:rsidR="001E7043" w:rsidRPr="00CD5DD1">
        <w:rPr>
          <w:lang w:val="fr-CA"/>
        </w:rPr>
        <w:t>agissant du</w:t>
      </w:r>
      <w:r w:rsidR="00456662" w:rsidRPr="00CD5DD1">
        <w:rPr>
          <w:lang w:val="fr-CA"/>
        </w:rPr>
        <w:t xml:space="preserve"> </w:t>
      </w:r>
      <w:r w:rsidR="00C4589E" w:rsidRPr="00CD5DD1">
        <w:rPr>
          <w:lang w:val="fr-CA"/>
        </w:rPr>
        <w:t>paragraphe </w:t>
      </w:r>
      <w:r w:rsidR="00456662" w:rsidRPr="00CD5DD1">
        <w:rPr>
          <w:lang w:val="fr-CA"/>
        </w:rPr>
        <w:t xml:space="preserve">12 </w:t>
      </w:r>
      <w:r w:rsidR="00903FAF" w:rsidRPr="00CD5DD1">
        <w:rPr>
          <w:lang w:val="fr-CA"/>
        </w:rPr>
        <w:t>des Observations</w:t>
      </w:r>
      <w:r w:rsidR="00F92906" w:rsidRPr="00CD5DD1">
        <w:rPr>
          <w:lang w:val="fr-CA"/>
        </w:rPr>
        <w:t xml:space="preserve"> finales</w:t>
      </w:r>
      <w:r w:rsidR="00456662" w:rsidRPr="00CD5DD1">
        <w:rPr>
          <w:lang w:val="fr-CA"/>
        </w:rPr>
        <w:t xml:space="preserve"> </w:t>
      </w:r>
      <w:r w:rsidR="00F92906" w:rsidRPr="00CD5DD1">
        <w:rPr>
          <w:lang w:val="fr-CA"/>
        </w:rPr>
        <w:t>du Comité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1E7043" w:rsidRPr="00CD5DD1">
        <w:rPr>
          <w:lang w:val="fr-CA"/>
        </w:rPr>
        <w:t xml:space="preserve">la définition du terme </w:t>
      </w:r>
      <w:r w:rsidR="00B61910" w:rsidRPr="00CD5DD1">
        <w:rPr>
          <w:lang w:val="fr-CA"/>
        </w:rPr>
        <w:t>«</w:t>
      </w:r>
      <w:r w:rsidR="001E7043" w:rsidRPr="00CD5DD1">
        <w:rPr>
          <w:lang w:val="fr-CA"/>
        </w:rPr>
        <w:t>minorité</w:t>
      </w:r>
      <w:r w:rsidR="00B61910" w:rsidRPr="00CD5DD1">
        <w:rPr>
          <w:lang w:val="fr-CA"/>
        </w:rPr>
        <w:t>»</w:t>
      </w:r>
      <w:r w:rsidR="001E7043" w:rsidRPr="00CD5DD1">
        <w:rPr>
          <w:lang w:val="fr-CA"/>
        </w:rPr>
        <w:t xml:space="preserve"> n</w:t>
      </w:r>
      <w:r w:rsidR="009A3316">
        <w:rPr>
          <w:lang w:val="fr-CA"/>
        </w:rPr>
        <w:t>’</w:t>
      </w:r>
      <w:r w:rsidR="001E7043" w:rsidRPr="00CD5DD1">
        <w:rPr>
          <w:lang w:val="fr-CA"/>
        </w:rPr>
        <w:t xml:space="preserve">a </w:t>
      </w:r>
      <w:r w:rsidR="00941D33" w:rsidRPr="00CD5DD1">
        <w:rPr>
          <w:lang w:val="fr-CA"/>
        </w:rPr>
        <w:t xml:space="preserve">donc </w:t>
      </w:r>
      <w:r w:rsidR="001E7043" w:rsidRPr="00CD5DD1">
        <w:rPr>
          <w:lang w:val="fr-CA"/>
        </w:rPr>
        <w:t>pas été modifiée dans la législation turque et il n</w:t>
      </w:r>
      <w:r w:rsidR="009A3316">
        <w:rPr>
          <w:lang w:val="fr-CA"/>
        </w:rPr>
        <w:t>’</w:t>
      </w:r>
      <w:r w:rsidR="001E7043" w:rsidRPr="00CD5DD1">
        <w:rPr>
          <w:lang w:val="fr-CA"/>
        </w:rPr>
        <w:t>est pas envisagé d</w:t>
      </w:r>
      <w:r w:rsidR="00941D33" w:rsidRPr="00CD5DD1">
        <w:rPr>
          <w:lang w:val="fr-CA"/>
        </w:rPr>
        <w:t>e le faire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150.</w:t>
      </w:r>
      <w:r w:rsidRPr="00CD5DD1">
        <w:rPr>
          <w:lang w:val="fr-CA"/>
        </w:rPr>
        <w:tab/>
      </w:r>
      <w:r w:rsidR="001E7043" w:rsidRPr="00CD5DD1">
        <w:rPr>
          <w:lang w:val="fr-CA"/>
        </w:rPr>
        <w:t>La République de Turquie est extrêmement attachée à l</w:t>
      </w:r>
      <w:r w:rsidR="009A3316">
        <w:rPr>
          <w:lang w:val="fr-CA"/>
        </w:rPr>
        <w:t>’</w:t>
      </w:r>
      <w:r w:rsidR="001E7043" w:rsidRPr="00CD5DD1">
        <w:rPr>
          <w:lang w:val="fr-CA"/>
        </w:rPr>
        <w:t xml:space="preserve">héritage de la tolérance religieuse et du pluralisme culturel. Les lieux de culte non musulmans sont administrés par les associations ou fondations intéressées. </w:t>
      </w:r>
      <w:r w:rsidR="00941D33" w:rsidRPr="00CD5DD1">
        <w:rPr>
          <w:lang w:val="fr-CA"/>
        </w:rPr>
        <w:t xml:space="preserve">Les personnes physiques ou morales qui ont construit les lieux de culte </w:t>
      </w:r>
      <w:r w:rsidR="0051587F" w:rsidRPr="00CD5DD1">
        <w:rPr>
          <w:lang w:val="fr-CA"/>
        </w:rPr>
        <w:t>en détiennent le</w:t>
      </w:r>
      <w:r w:rsidR="00C7162B" w:rsidRPr="00CD5DD1">
        <w:rPr>
          <w:lang w:val="fr-CA"/>
        </w:rPr>
        <w:t>s</w:t>
      </w:r>
      <w:r w:rsidR="001E7043" w:rsidRPr="00CD5DD1">
        <w:rPr>
          <w:lang w:val="fr-CA"/>
        </w:rPr>
        <w:t xml:space="preserve"> droit</w:t>
      </w:r>
      <w:r w:rsidR="00C7162B" w:rsidRPr="00CD5DD1">
        <w:rPr>
          <w:lang w:val="fr-CA"/>
        </w:rPr>
        <w:t>s</w:t>
      </w:r>
      <w:r w:rsidR="001E7043" w:rsidRPr="00CD5DD1">
        <w:rPr>
          <w:lang w:val="fr-CA"/>
        </w:rPr>
        <w:t xml:space="preserve"> de propriété.</w:t>
      </w:r>
      <w:r w:rsidR="00456662" w:rsidRPr="00CD5DD1">
        <w:rPr>
          <w:lang w:val="fr-CA"/>
        </w:rPr>
        <w:t xml:space="preserve"> </w:t>
      </w:r>
      <w:r w:rsidR="001E7043" w:rsidRPr="00CD5DD1">
        <w:rPr>
          <w:lang w:val="fr-CA"/>
        </w:rPr>
        <w:t>Les minorités non musulmanes ont leurs propres écoles</w:t>
      </w:r>
      <w:r w:rsidR="00BE25F2" w:rsidRPr="00CD5DD1">
        <w:rPr>
          <w:lang w:val="fr-CA"/>
        </w:rPr>
        <w:t>,</w:t>
      </w:r>
      <w:r w:rsidR="001E7043" w:rsidRPr="00CD5DD1">
        <w:rPr>
          <w:lang w:val="fr-CA"/>
        </w:rPr>
        <w:t xml:space="preserve"> hôpitaux et médias</w:t>
      </w:r>
      <w:r w:rsidR="00456662" w:rsidRPr="00CD5DD1">
        <w:rPr>
          <w:lang w:val="fr-CA"/>
        </w:rPr>
        <w:t xml:space="preserve">. </w:t>
      </w:r>
      <w:r w:rsidR="001E7043" w:rsidRPr="00CD5DD1">
        <w:rPr>
          <w:lang w:val="fr-CA"/>
        </w:rPr>
        <w:t xml:space="preserve">Les ecclésiastiques étrangers peuvent officier dans des lieux de culte en Turquie; </w:t>
      </w:r>
      <w:r w:rsidR="0062013B" w:rsidRPr="00CD5DD1">
        <w:rPr>
          <w:lang w:val="fr-CA"/>
        </w:rPr>
        <w:t>beaucoup</w:t>
      </w:r>
      <w:r w:rsidR="001E7043" w:rsidRPr="00CD5DD1">
        <w:rPr>
          <w:lang w:val="fr-CA"/>
        </w:rPr>
        <w:t xml:space="preserve"> ont été enregistrés et ont obtenu le permis de travail requis à cette fin</w:t>
      </w:r>
      <w:r w:rsidR="0062013B" w:rsidRPr="00CD5DD1">
        <w:rPr>
          <w:lang w:val="fr-CA"/>
        </w:rPr>
        <w:t xml:space="preserve">. On compte </w:t>
      </w:r>
      <w:r w:rsidR="00456662" w:rsidRPr="00CD5DD1">
        <w:rPr>
          <w:lang w:val="fr-CA"/>
        </w:rPr>
        <w:t xml:space="preserve">387 </w:t>
      </w:r>
      <w:r w:rsidR="0062013B" w:rsidRPr="00CD5DD1">
        <w:rPr>
          <w:lang w:val="fr-CA"/>
        </w:rPr>
        <w:t>lieux de culte appartenant à des communautés non musulmanes</w:t>
      </w:r>
      <w:r w:rsidR="00BE25F2" w:rsidRPr="00CD5DD1">
        <w:rPr>
          <w:lang w:val="fr-CA"/>
        </w:rPr>
        <w:t>,</w:t>
      </w:r>
      <w:r w:rsidR="0062013B" w:rsidRPr="00CD5DD1">
        <w:rPr>
          <w:lang w:val="fr-CA"/>
        </w:rPr>
        <w:t xml:space="preserve"> dont</w:t>
      </w:r>
      <w:r w:rsidR="00456662" w:rsidRPr="00CD5DD1">
        <w:rPr>
          <w:lang w:val="fr-CA"/>
        </w:rPr>
        <w:t xml:space="preserve"> 87 </w:t>
      </w:r>
      <w:r w:rsidR="0062013B" w:rsidRPr="00CD5DD1">
        <w:rPr>
          <w:lang w:val="fr-CA"/>
        </w:rPr>
        <w:t>églises administrées par des étrangers résidant en</w:t>
      </w:r>
      <w:r w:rsidR="00456662" w:rsidRPr="00CD5DD1">
        <w:rPr>
          <w:lang w:val="fr-CA"/>
        </w:rPr>
        <w:t xml:space="preserve"> </w:t>
      </w:r>
      <w:r w:rsidR="00AF5E94" w:rsidRPr="00CD5DD1">
        <w:rPr>
          <w:lang w:val="fr-CA"/>
        </w:rPr>
        <w:t>Turquie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151.</w:t>
      </w:r>
      <w:r w:rsidRPr="00CD5DD1">
        <w:rPr>
          <w:lang w:val="fr-CA"/>
        </w:rPr>
        <w:tab/>
      </w:r>
      <w:r w:rsidR="00507C36" w:rsidRPr="00CD5DD1">
        <w:rPr>
          <w:lang w:val="fr-CA"/>
        </w:rPr>
        <w:t>En ce qui concerne la question des biens immobiliers appartenant à des fondations de minorités non musulmanes</w:t>
      </w:r>
      <w:r w:rsidR="00BE25F2" w:rsidRPr="00CD5DD1">
        <w:rPr>
          <w:lang w:val="fr-CA"/>
        </w:rPr>
        <w:t>,</w:t>
      </w:r>
      <w:r w:rsidR="00507C36" w:rsidRPr="00CD5DD1">
        <w:rPr>
          <w:lang w:val="fr-CA"/>
        </w:rPr>
        <w:t xml:space="preserve"> le Gouvernement turc a apporté les modifications nécessaires à sa législation pour corriger la situation. La nouvelle loi sur les fondations (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456662" w:rsidRPr="00CD5DD1">
        <w:rPr>
          <w:lang w:val="fr-CA"/>
        </w:rPr>
        <w:t xml:space="preserve">5737) </w:t>
      </w:r>
      <w:r w:rsidR="00507C36" w:rsidRPr="00CD5DD1">
        <w:rPr>
          <w:lang w:val="fr-CA"/>
        </w:rPr>
        <w:t>a été adoptée en</w:t>
      </w:r>
      <w:r w:rsidR="00456662" w:rsidRPr="00CD5DD1">
        <w:rPr>
          <w:lang w:val="fr-CA"/>
        </w:rPr>
        <w:t xml:space="preserve"> 2008. </w:t>
      </w:r>
      <w:r w:rsidR="00507C36" w:rsidRPr="00CD5DD1">
        <w:rPr>
          <w:lang w:val="fr-CA"/>
        </w:rPr>
        <w:t xml:space="preserve">Suite à </w:t>
      </w:r>
      <w:r w:rsidR="00192352" w:rsidRPr="00CD5DD1">
        <w:rPr>
          <w:lang w:val="fr-CA"/>
        </w:rPr>
        <w:t>sa</w:t>
      </w:r>
      <w:r w:rsidR="00507C36" w:rsidRPr="00CD5DD1">
        <w:rPr>
          <w:lang w:val="fr-CA"/>
        </w:rPr>
        <w:t xml:space="preserve"> promulgation</w:t>
      </w:r>
      <w:r w:rsidR="00BE25F2" w:rsidRPr="00CD5DD1">
        <w:rPr>
          <w:lang w:val="fr-CA"/>
        </w:rPr>
        <w:t>,</w:t>
      </w:r>
      <w:r w:rsidR="00507C36" w:rsidRPr="00CD5DD1">
        <w:rPr>
          <w:lang w:val="fr-CA"/>
        </w:rPr>
        <w:t xml:space="preserve"> </w:t>
      </w:r>
      <w:r w:rsidR="00456662" w:rsidRPr="00CD5DD1">
        <w:rPr>
          <w:lang w:val="fr-CA"/>
        </w:rPr>
        <w:t xml:space="preserve">105 </w:t>
      </w:r>
      <w:r w:rsidR="00507C36" w:rsidRPr="00CD5DD1">
        <w:rPr>
          <w:lang w:val="fr-CA"/>
        </w:rPr>
        <w:t>fondations communautaires ont demandé l</w:t>
      </w:r>
      <w:r w:rsidR="009A3316">
        <w:rPr>
          <w:lang w:val="fr-CA"/>
        </w:rPr>
        <w:t>’</w:t>
      </w:r>
      <w:r w:rsidR="00507C36" w:rsidRPr="00CD5DD1">
        <w:rPr>
          <w:lang w:val="fr-CA"/>
        </w:rPr>
        <w:t>enregistrement de</w:t>
      </w:r>
      <w:r w:rsidR="00456662" w:rsidRPr="00CD5DD1">
        <w:rPr>
          <w:lang w:val="fr-CA"/>
        </w:rPr>
        <w:t xml:space="preserve"> 1</w:t>
      </w:r>
      <w:r w:rsidR="00507C36" w:rsidRPr="00CD5DD1">
        <w:rPr>
          <w:lang w:val="fr-CA"/>
        </w:rPr>
        <w:t xml:space="preserve"> </w:t>
      </w:r>
      <w:r w:rsidR="00456662" w:rsidRPr="00CD5DD1">
        <w:rPr>
          <w:lang w:val="fr-CA"/>
        </w:rPr>
        <w:t xml:space="preserve">410 </w:t>
      </w:r>
      <w:r w:rsidR="00507C36" w:rsidRPr="00CD5DD1">
        <w:rPr>
          <w:lang w:val="fr-CA"/>
        </w:rPr>
        <w:t>biens immobiliers. Ce sont</w:t>
      </w:r>
      <w:r w:rsidR="00456662" w:rsidRPr="00CD5DD1">
        <w:rPr>
          <w:lang w:val="fr-CA"/>
        </w:rPr>
        <w:t xml:space="preserve"> 181 </w:t>
      </w:r>
      <w:r w:rsidR="00507C36" w:rsidRPr="00CD5DD1">
        <w:rPr>
          <w:lang w:val="fr-CA"/>
        </w:rPr>
        <w:t>biens immobiliers qui ont été enregistrés au nom de fondations communautaires à leur demande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152.</w:t>
      </w:r>
      <w:r w:rsidRPr="00CD5DD1">
        <w:rPr>
          <w:lang w:val="fr-CA"/>
        </w:rPr>
        <w:tab/>
      </w:r>
      <w:r w:rsidR="00507C36" w:rsidRPr="00CD5DD1">
        <w:rPr>
          <w:lang w:val="fr-CA"/>
        </w:rPr>
        <w:t>E</w:t>
      </w:r>
      <w:r w:rsidR="00456662" w:rsidRPr="00CD5DD1">
        <w:rPr>
          <w:lang w:val="fr-CA"/>
        </w:rPr>
        <w:t>n 2010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507C36" w:rsidRPr="00CD5DD1">
        <w:rPr>
          <w:lang w:val="fr-CA"/>
        </w:rPr>
        <w:t>les autorités turques ont r</w:t>
      </w:r>
      <w:r w:rsidR="001118EB" w:rsidRPr="00CD5DD1">
        <w:rPr>
          <w:lang w:val="fr-CA"/>
        </w:rPr>
        <w:t xml:space="preserve">estitué </w:t>
      </w:r>
      <w:r w:rsidR="00507C36" w:rsidRPr="00CD5DD1">
        <w:rPr>
          <w:lang w:val="fr-CA"/>
        </w:rPr>
        <w:t>un ancien orphelina</w:t>
      </w:r>
      <w:r w:rsidR="001118EB" w:rsidRPr="00CD5DD1">
        <w:rPr>
          <w:lang w:val="fr-CA"/>
        </w:rPr>
        <w:t>t situé sur l</w:t>
      </w:r>
      <w:r w:rsidR="009A3316">
        <w:rPr>
          <w:lang w:val="fr-CA"/>
        </w:rPr>
        <w:t>’</w:t>
      </w:r>
      <w:r w:rsidR="001118EB" w:rsidRPr="00CD5DD1">
        <w:rPr>
          <w:lang w:val="fr-CA"/>
        </w:rPr>
        <w:t>île de</w:t>
      </w:r>
      <w:r w:rsidR="00456662" w:rsidRPr="00CD5DD1">
        <w:rPr>
          <w:lang w:val="fr-CA"/>
        </w:rPr>
        <w:t xml:space="preserve"> Büyükada </w:t>
      </w:r>
      <w:r w:rsidR="00507C36" w:rsidRPr="00CD5DD1">
        <w:rPr>
          <w:lang w:val="fr-CA"/>
        </w:rPr>
        <w:t>au Patriarcat grec orthodoxe conformément à la décision de la Cour européenne des droits de l</w:t>
      </w:r>
      <w:r w:rsidR="009A3316">
        <w:rPr>
          <w:lang w:val="fr-CA"/>
        </w:rPr>
        <w:t>’</w:t>
      </w:r>
      <w:r w:rsidR="00507C36" w:rsidRPr="00CD5DD1">
        <w:rPr>
          <w:lang w:val="fr-CA"/>
        </w:rPr>
        <w:t>homme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153.</w:t>
      </w:r>
      <w:r w:rsidRPr="00CD5DD1">
        <w:rPr>
          <w:lang w:val="fr-CA"/>
        </w:rPr>
        <w:tab/>
      </w:r>
      <w:r w:rsidR="00507C36" w:rsidRPr="00CD5DD1">
        <w:rPr>
          <w:lang w:val="fr-CA"/>
        </w:rPr>
        <w:t>Un décret modifiant</w:t>
      </w:r>
      <w:r w:rsidR="001118EB" w:rsidRPr="00CD5DD1">
        <w:rPr>
          <w:lang w:val="fr-CA"/>
        </w:rPr>
        <w:t xml:space="preserve"> la loi sur les fondations a été publié le</w:t>
      </w:r>
      <w:r w:rsidR="00456662" w:rsidRPr="00CD5DD1">
        <w:rPr>
          <w:lang w:val="fr-CA"/>
        </w:rPr>
        <w:t xml:space="preserve"> 27 </w:t>
      </w:r>
      <w:r w:rsidR="00CC3646" w:rsidRPr="00CD5DD1">
        <w:rPr>
          <w:lang w:val="fr-CA"/>
        </w:rPr>
        <w:t>août</w:t>
      </w:r>
      <w:r w:rsidR="00456662" w:rsidRPr="00CD5DD1">
        <w:rPr>
          <w:lang w:val="fr-CA"/>
        </w:rPr>
        <w:t xml:space="preserve"> 2011 </w:t>
      </w:r>
      <w:r w:rsidR="001118EB" w:rsidRPr="00CD5DD1">
        <w:rPr>
          <w:lang w:val="fr-CA"/>
        </w:rPr>
        <w:t xml:space="preserve">pour améliorer la situation des fondations communautaires non musulmanes en </w:t>
      </w:r>
      <w:r w:rsidR="00192352" w:rsidRPr="00CD5DD1">
        <w:rPr>
          <w:lang w:val="fr-CA"/>
        </w:rPr>
        <w:t>termes</w:t>
      </w:r>
      <w:r w:rsidR="001118EB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1118EB" w:rsidRPr="00CD5DD1">
        <w:rPr>
          <w:lang w:val="fr-CA"/>
        </w:rPr>
        <w:t xml:space="preserve">enregistrement de leurs biens </w:t>
      </w:r>
      <w:r w:rsidR="00EE6900" w:rsidRPr="00CD5DD1">
        <w:rPr>
          <w:lang w:val="fr-CA"/>
        </w:rPr>
        <w:t xml:space="preserve">immobiliers. Les </w:t>
      </w:r>
      <w:r w:rsidR="00DE2A53" w:rsidRPr="00CD5DD1">
        <w:rPr>
          <w:lang w:val="fr-CA"/>
        </w:rPr>
        <w:t xml:space="preserve">articles </w:t>
      </w:r>
      <w:r w:rsidR="00EE6900" w:rsidRPr="00CD5DD1">
        <w:rPr>
          <w:lang w:val="fr-CA"/>
        </w:rPr>
        <w:t>transit</w:t>
      </w:r>
      <w:r w:rsidR="001118EB" w:rsidRPr="00CD5DD1">
        <w:rPr>
          <w:lang w:val="fr-CA"/>
        </w:rPr>
        <w:t>oires de la loi sur les fondations et le décret ont permis aux fondations communautaires</w:t>
      </w:r>
      <w:r w:rsidR="00BE25F2" w:rsidRPr="00CD5DD1">
        <w:rPr>
          <w:lang w:val="fr-CA"/>
        </w:rPr>
        <w:t>,</w:t>
      </w:r>
      <w:r w:rsidR="001118EB" w:rsidRPr="00CD5DD1">
        <w:rPr>
          <w:lang w:val="fr-CA"/>
        </w:rPr>
        <w:t xml:space="preserve"> dans un délai donné</w:t>
      </w:r>
      <w:r w:rsidR="00BE25F2" w:rsidRPr="00CD5DD1">
        <w:rPr>
          <w:lang w:val="fr-CA"/>
        </w:rPr>
        <w:t>,</w:t>
      </w:r>
      <w:r w:rsidR="001118EB" w:rsidRPr="00CD5DD1">
        <w:rPr>
          <w:lang w:val="fr-CA"/>
        </w:rPr>
        <w:t xml:space="preserve"> de demander l</w:t>
      </w:r>
      <w:r w:rsidR="009A3316">
        <w:rPr>
          <w:lang w:val="fr-CA"/>
        </w:rPr>
        <w:t>’</w:t>
      </w:r>
      <w:r w:rsidR="001118EB" w:rsidRPr="00CD5DD1">
        <w:rPr>
          <w:lang w:val="fr-CA"/>
        </w:rPr>
        <w:t>enregistrement de leurs biens au nom de leur fondation. C</w:t>
      </w:r>
      <w:r w:rsidR="009A3316">
        <w:rPr>
          <w:lang w:val="fr-CA"/>
        </w:rPr>
        <w:t>’</w:t>
      </w:r>
      <w:r w:rsidR="001118EB" w:rsidRPr="00CD5DD1">
        <w:rPr>
          <w:lang w:val="fr-CA"/>
        </w:rPr>
        <w:t>est ainsi</w:t>
      </w:r>
      <w:r w:rsidR="005A3472" w:rsidRPr="00CD5DD1">
        <w:rPr>
          <w:lang w:val="fr-CA"/>
        </w:rPr>
        <w:t xml:space="preserve"> que</w:t>
      </w:r>
      <w:r w:rsidR="001118EB" w:rsidRPr="00CD5DD1">
        <w:rPr>
          <w:lang w:val="fr-CA"/>
        </w:rPr>
        <w:t xml:space="preserve"> </w:t>
      </w:r>
      <w:r w:rsidR="00DE2A53" w:rsidRPr="00CD5DD1">
        <w:rPr>
          <w:lang w:val="fr-CA"/>
        </w:rPr>
        <w:t>307 </w:t>
      </w:r>
      <w:r w:rsidR="001118EB" w:rsidRPr="00CD5DD1">
        <w:rPr>
          <w:lang w:val="fr-CA"/>
        </w:rPr>
        <w:t xml:space="preserve">biens ont été restitués aux fondations communautaires et des indemnisations </w:t>
      </w:r>
      <w:r w:rsidR="005A3472" w:rsidRPr="00CD5DD1">
        <w:rPr>
          <w:lang w:val="fr-CA"/>
        </w:rPr>
        <w:t xml:space="preserve">ont été versées </w:t>
      </w:r>
      <w:r w:rsidR="001118EB" w:rsidRPr="00CD5DD1">
        <w:rPr>
          <w:lang w:val="fr-CA"/>
        </w:rPr>
        <w:t>dans 21 cas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154.</w:t>
      </w:r>
      <w:r w:rsidRPr="00CD5DD1">
        <w:rPr>
          <w:lang w:val="fr-CA"/>
        </w:rPr>
        <w:tab/>
      </w:r>
      <w:r w:rsidR="001118EB" w:rsidRPr="00CD5DD1">
        <w:rPr>
          <w:lang w:val="fr-CA"/>
        </w:rPr>
        <w:t>Le Conseil des fondations</w:t>
      </w:r>
      <w:r w:rsidR="004055A6" w:rsidRPr="00CD5DD1">
        <w:rPr>
          <w:lang w:val="fr-CA"/>
        </w:rPr>
        <w:t xml:space="preserve"> relevant de la </w:t>
      </w:r>
      <w:r w:rsidR="00472B6A" w:rsidRPr="00CD5DD1">
        <w:rPr>
          <w:lang w:val="fr-CA"/>
        </w:rPr>
        <w:t>Direction</w:t>
      </w:r>
      <w:r w:rsidR="005A3472" w:rsidRPr="00CD5DD1">
        <w:rPr>
          <w:lang w:val="fr-CA"/>
        </w:rPr>
        <w:t xml:space="preserve"> générale des f</w:t>
      </w:r>
      <w:r w:rsidR="004055A6" w:rsidRPr="00CD5DD1">
        <w:rPr>
          <w:lang w:val="fr-CA"/>
        </w:rPr>
        <w:t>ondations a approuvé à l</w:t>
      </w:r>
      <w:r w:rsidR="009A3316">
        <w:rPr>
          <w:lang w:val="fr-CA"/>
        </w:rPr>
        <w:t>’</w:t>
      </w:r>
      <w:r w:rsidR="004055A6" w:rsidRPr="00CD5DD1">
        <w:rPr>
          <w:lang w:val="fr-CA"/>
        </w:rPr>
        <w:t>unanimité le</w:t>
      </w:r>
      <w:r w:rsidR="00456662" w:rsidRPr="00CD5DD1">
        <w:rPr>
          <w:lang w:val="fr-CA"/>
        </w:rPr>
        <w:t xml:space="preserve"> 7 </w:t>
      </w:r>
      <w:r w:rsidR="00CC3646" w:rsidRPr="00CD5DD1">
        <w:rPr>
          <w:lang w:val="fr-CA"/>
        </w:rPr>
        <w:t>octobre</w:t>
      </w:r>
      <w:r w:rsidR="00456662" w:rsidRPr="00CD5DD1">
        <w:rPr>
          <w:lang w:val="fr-CA"/>
        </w:rPr>
        <w:t xml:space="preserve"> 2013 </w:t>
      </w:r>
      <w:r w:rsidR="005A3472" w:rsidRPr="00CD5DD1">
        <w:rPr>
          <w:lang w:val="fr-CA"/>
        </w:rPr>
        <w:t>la restitution du</w:t>
      </w:r>
      <w:r w:rsidR="004055A6" w:rsidRPr="00CD5DD1">
        <w:rPr>
          <w:lang w:val="fr-CA"/>
        </w:rPr>
        <w:t xml:space="preserve"> monastère de</w:t>
      </w:r>
      <w:r w:rsidR="00456662" w:rsidRPr="00CD5DD1">
        <w:rPr>
          <w:lang w:val="fr-CA"/>
        </w:rPr>
        <w:t xml:space="preserve"> Mor Gabriel </w:t>
      </w:r>
      <w:r w:rsidR="004055A6" w:rsidRPr="00CD5DD1">
        <w:rPr>
          <w:lang w:val="fr-CA"/>
        </w:rPr>
        <w:t xml:space="preserve">à </w:t>
      </w:r>
      <w:r w:rsidR="005A3472" w:rsidRPr="00CD5DD1">
        <w:rPr>
          <w:lang w:val="fr-CA"/>
        </w:rPr>
        <w:t>l</w:t>
      </w:r>
      <w:r w:rsidR="00192352" w:rsidRPr="00CD5DD1">
        <w:rPr>
          <w:lang w:val="fr-CA"/>
        </w:rPr>
        <w:t>a F</w:t>
      </w:r>
      <w:r w:rsidR="004055A6" w:rsidRPr="00CD5DD1">
        <w:rPr>
          <w:lang w:val="fr-CA"/>
        </w:rPr>
        <w:t>ondation</w:t>
      </w:r>
      <w:r w:rsidR="005A3472" w:rsidRPr="00CD5DD1">
        <w:rPr>
          <w:lang w:val="fr-CA"/>
        </w:rPr>
        <w:t xml:space="preserve"> monastique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155.</w:t>
      </w:r>
      <w:r w:rsidRPr="00CD5DD1">
        <w:rPr>
          <w:lang w:val="fr-CA"/>
        </w:rPr>
        <w:tab/>
      </w:r>
      <w:r w:rsidR="003C371F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3C371F" w:rsidRPr="00CD5DD1">
        <w:rPr>
          <w:lang w:val="fr-CA"/>
        </w:rPr>
        <w:t>agissant du</w:t>
      </w:r>
      <w:r w:rsidR="00456662" w:rsidRPr="00CD5DD1">
        <w:rPr>
          <w:lang w:val="fr-CA"/>
        </w:rPr>
        <w:t xml:space="preserve"> </w:t>
      </w:r>
      <w:r w:rsidR="00C4589E" w:rsidRPr="00CD5DD1">
        <w:rPr>
          <w:lang w:val="fr-CA"/>
        </w:rPr>
        <w:t>paragraphe </w:t>
      </w:r>
      <w:r w:rsidR="00456662" w:rsidRPr="00CD5DD1">
        <w:rPr>
          <w:lang w:val="fr-CA"/>
        </w:rPr>
        <w:t xml:space="preserve">18 </w:t>
      </w:r>
      <w:r w:rsidR="00903FAF" w:rsidRPr="00CD5DD1">
        <w:rPr>
          <w:lang w:val="fr-CA"/>
        </w:rPr>
        <w:t>des Observations</w:t>
      </w:r>
      <w:r w:rsidR="00F92906" w:rsidRPr="00CD5DD1">
        <w:rPr>
          <w:lang w:val="fr-CA"/>
        </w:rPr>
        <w:t xml:space="preserve"> finales</w:t>
      </w:r>
      <w:r w:rsidR="00456662" w:rsidRPr="00CD5DD1">
        <w:rPr>
          <w:lang w:val="fr-CA"/>
        </w:rPr>
        <w:t xml:space="preserve"> </w:t>
      </w:r>
      <w:r w:rsidR="00F92906" w:rsidRPr="00CD5DD1">
        <w:rPr>
          <w:lang w:val="fr-CA"/>
        </w:rPr>
        <w:t>du Comité</w:t>
      </w:r>
      <w:r w:rsidR="00BE25F2" w:rsidRPr="00CD5DD1">
        <w:rPr>
          <w:lang w:val="fr-CA"/>
        </w:rPr>
        <w:t>,</w:t>
      </w:r>
      <w:r w:rsidR="003C371F" w:rsidRPr="00CD5DD1">
        <w:rPr>
          <w:lang w:val="fr-CA"/>
        </w:rPr>
        <w:t xml:space="preserve"> le Gouvernement turc </w:t>
      </w:r>
      <w:r w:rsidR="005A3472" w:rsidRPr="00CD5DD1">
        <w:rPr>
          <w:lang w:val="fr-CA"/>
        </w:rPr>
        <w:t>entend</w:t>
      </w:r>
      <w:r w:rsidR="003C371F" w:rsidRPr="00CD5DD1">
        <w:rPr>
          <w:lang w:val="fr-CA"/>
        </w:rPr>
        <w:t xml:space="preserve"> rouvrir l</w:t>
      </w:r>
      <w:r w:rsidR="009A3316">
        <w:rPr>
          <w:lang w:val="fr-CA"/>
        </w:rPr>
        <w:t>’</w:t>
      </w:r>
      <w:r w:rsidR="003C371F" w:rsidRPr="00CD5DD1">
        <w:rPr>
          <w:lang w:val="fr-CA"/>
        </w:rPr>
        <w:t>Institut de théologie d</w:t>
      </w:r>
      <w:r w:rsidR="009A3316">
        <w:rPr>
          <w:lang w:val="fr-CA"/>
        </w:rPr>
        <w:t>’</w:t>
      </w:r>
      <w:r w:rsidR="00456662" w:rsidRPr="00CD5DD1">
        <w:rPr>
          <w:lang w:val="fr-CA"/>
        </w:rPr>
        <w:t>Heybeliada</w:t>
      </w:r>
      <w:r w:rsidR="00976698" w:rsidRPr="00CD5DD1">
        <w:rPr>
          <w:lang w:val="fr-CA"/>
        </w:rPr>
        <w:t xml:space="preserve"> </w:t>
      </w:r>
      <w:r w:rsidR="00456662" w:rsidRPr="00CD5DD1">
        <w:rPr>
          <w:lang w:val="fr-CA"/>
        </w:rPr>
        <w:t xml:space="preserve">(Halki) </w:t>
      </w:r>
      <w:r w:rsidR="003C371F" w:rsidRPr="00CD5DD1">
        <w:rPr>
          <w:lang w:val="fr-CA"/>
        </w:rPr>
        <w:t>s</w:t>
      </w:r>
      <w:r w:rsidR="005A3472" w:rsidRPr="00CD5DD1">
        <w:rPr>
          <w:lang w:val="fr-CA"/>
        </w:rPr>
        <w:t>elon</w:t>
      </w:r>
      <w:r w:rsidR="003C371F" w:rsidRPr="00CD5DD1">
        <w:rPr>
          <w:lang w:val="fr-CA"/>
        </w:rPr>
        <w:t xml:space="preserve"> de</w:t>
      </w:r>
      <w:r w:rsidR="005A3472" w:rsidRPr="00CD5DD1">
        <w:rPr>
          <w:lang w:val="fr-CA"/>
        </w:rPr>
        <w:t>s</w:t>
      </w:r>
      <w:r w:rsidR="003C371F" w:rsidRPr="00CD5DD1">
        <w:rPr>
          <w:lang w:val="fr-CA"/>
        </w:rPr>
        <w:t xml:space="preserve"> modalités durables. Les </w:t>
      </w:r>
      <w:r w:rsidR="005A3472" w:rsidRPr="00CD5DD1">
        <w:rPr>
          <w:lang w:val="fr-CA"/>
        </w:rPr>
        <w:t>efforts requis</w:t>
      </w:r>
      <w:r w:rsidR="003C371F" w:rsidRPr="00CD5DD1">
        <w:rPr>
          <w:lang w:val="fr-CA"/>
        </w:rPr>
        <w:t xml:space="preserve"> sont </w:t>
      </w:r>
      <w:r w:rsidR="005A3472" w:rsidRPr="00CD5DD1">
        <w:rPr>
          <w:lang w:val="fr-CA"/>
        </w:rPr>
        <w:t>engagés</w:t>
      </w:r>
      <w:r w:rsidR="003C371F" w:rsidRPr="00CD5DD1">
        <w:rPr>
          <w:lang w:val="fr-CA"/>
        </w:rPr>
        <w:t xml:space="preserve"> de façon constructive</w:t>
      </w:r>
      <w:r w:rsidR="00456662" w:rsidRPr="00CD5DD1">
        <w:rPr>
          <w:lang w:val="fr-CA"/>
        </w:rPr>
        <w:t>.</w:t>
      </w:r>
      <w:r w:rsidR="00976698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156.</w:t>
      </w:r>
      <w:r w:rsidRPr="00CD5DD1">
        <w:rPr>
          <w:lang w:val="fr-CA"/>
        </w:rPr>
        <w:tab/>
      </w:r>
      <w:r w:rsidR="003C371F" w:rsidRPr="00CD5DD1">
        <w:rPr>
          <w:lang w:val="fr-CA"/>
        </w:rPr>
        <w:t>En ce qui concerne la liberté de culte</w:t>
      </w:r>
      <w:r w:rsidR="00BE25F2" w:rsidRPr="00CD5DD1">
        <w:rPr>
          <w:lang w:val="fr-CA"/>
        </w:rPr>
        <w:t>,</w:t>
      </w:r>
      <w:r w:rsidR="003C371F" w:rsidRPr="00CD5DD1">
        <w:rPr>
          <w:lang w:val="fr-CA"/>
        </w:rPr>
        <w:t xml:space="preserve"> outre la restitution de biens aux fondations communautaires</w:t>
      </w:r>
      <w:r w:rsidR="00BE25F2" w:rsidRPr="00CD5DD1">
        <w:rPr>
          <w:lang w:val="fr-CA"/>
        </w:rPr>
        <w:t>,</w:t>
      </w:r>
      <w:r w:rsidR="003C371F" w:rsidRPr="00CD5DD1">
        <w:rPr>
          <w:lang w:val="fr-CA"/>
        </w:rPr>
        <w:t xml:space="preserve"> des l</w:t>
      </w:r>
      <w:r w:rsidR="00192352" w:rsidRPr="00CD5DD1">
        <w:rPr>
          <w:lang w:val="fr-CA"/>
        </w:rPr>
        <w:t>ieux de culte appartenant à d</w:t>
      </w:r>
      <w:r w:rsidR="003C371F" w:rsidRPr="00CD5DD1">
        <w:rPr>
          <w:lang w:val="fr-CA"/>
        </w:rPr>
        <w:t>es citoyens de différentes confessions ont été rénovés</w:t>
      </w:r>
      <w:r w:rsidR="005A3472" w:rsidRPr="00CD5DD1">
        <w:rPr>
          <w:lang w:val="fr-CA"/>
        </w:rPr>
        <w:t xml:space="preserve"> au cours de la période considérée</w:t>
      </w:r>
      <w:r w:rsidR="003C371F" w:rsidRPr="00CD5DD1">
        <w:rPr>
          <w:lang w:val="fr-CA"/>
        </w:rPr>
        <w:t xml:space="preserve">. En </w:t>
      </w:r>
      <w:r w:rsidR="00CC3646" w:rsidRPr="00CD5DD1">
        <w:rPr>
          <w:lang w:val="fr-CA"/>
        </w:rPr>
        <w:t>octobre</w:t>
      </w:r>
      <w:r w:rsidR="00456662" w:rsidRPr="00CD5DD1">
        <w:rPr>
          <w:lang w:val="fr-CA"/>
        </w:rPr>
        <w:t xml:space="preserve"> 2011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3C371F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3C371F" w:rsidRPr="00CD5DD1">
        <w:rPr>
          <w:lang w:val="fr-CA"/>
        </w:rPr>
        <w:t xml:space="preserve">église </w:t>
      </w:r>
      <w:r w:rsidR="00456662" w:rsidRPr="00CD5DD1">
        <w:rPr>
          <w:lang w:val="fr-CA"/>
        </w:rPr>
        <w:t xml:space="preserve">Surp Giragos </w:t>
      </w:r>
      <w:r w:rsidR="003C371F" w:rsidRPr="00CD5DD1">
        <w:rPr>
          <w:lang w:val="fr-CA"/>
        </w:rPr>
        <w:t>de</w:t>
      </w:r>
      <w:r w:rsidR="00456662" w:rsidRPr="00CD5DD1">
        <w:rPr>
          <w:lang w:val="fr-CA"/>
        </w:rPr>
        <w:t xml:space="preserve"> Diyarbakır </w:t>
      </w:r>
      <w:r w:rsidR="003C371F" w:rsidRPr="00CD5DD1">
        <w:rPr>
          <w:lang w:val="fr-CA"/>
        </w:rPr>
        <w:t>a</w:t>
      </w:r>
      <w:r w:rsidR="00531B1D" w:rsidRPr="00CD5DD1">
        <w:rPr>
          <w:lang w:val="fr-CA"/>
        </w:rPr>
        <w:t xml:space="preserve"> été rouverte au public après des travaux de restauration </w:t>
      </w:r>
      <w:r w:rsidR="005A3472" w:rsidRPr="00CD5DD1">
        <w:rPr>
          <w:lang w:val="fr-CA"/>
        </w:rPr>
        <w:t>de près</w:t>
      </w:r>
      <w:r w:rsidR="00192352" w:rsidRPr="00CD5DD1">
        <w:rPr>
          <w:lang w:val="fr-CA"/>
        </w:rPr>
        <w:t xml:space="preserve"> de deux</w:t>
      </w:r>
      <w:r w:rsidR="00847954" w:rsidRPr="00CD5DD1">
        <w:rPr>
          <w:lang w:val="fr-CA"/>
        </w:rPr>
        <w:t> ans</w:t>
      </w:r>
      <w:r w:rsidR="00192352" w:rsidRPr="00CD5DD1">
        <w:rPr>
          <w:lang w:val="fr-CA"/>
        </w:rPr>
        <w:t>. Après s</w:t>
      </w:r>
      <w:r w:rsidR="00531B1D" w:rsidRPr="00CD5DD1">
        <w:rPr>
          <w:lang w:val="fr-CA"/>
        </w:rPr>
        <w:t>a rénovation</w:t>
      </w:r>
      <w:r w:rsidR="00BE25F2" w:rsidRPr="00CD5DD1">
        <w:rPr>
          <w:lang w:val="fr-CA"/>
        </w:rPr>
        <w:t>,</w:t>
      </w:r>
      <w:r w:rsidR="00531B1D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531B1D" w:rsidRPr="00CD5DD1">
        <w:rPr>
          <w:lang w:val="fr-CA"/>
        </w:rPr>
        <w:t xml:space="preserve">église </w:t>
      </w:r>
      <w:r w:rsidR="00456662" w:rsidRPr="00CD5DD1">
        <w:rPr>
          <w:lang w:val="fr-CA"/>
        </w:rPr>
        <w:t xml:space="preserve">Surp Vortvots Vorodman </w:t>
      </w:r>
      <w:r w:rsidR="00531B1D" w:rsidRPr="00CD5DD1">
        <w:rPr>
          <w:lang w:val="fr-CA"/>
        </w:rPr>
        <w:t>appartenant à la Fondation de l</w:t>
      </w:r>
      <w:r w:rsidR="009A3316">
        <w:rPr>
          <w:lang w:val="fr-CA"/>
        </w:rPr>
        <w:t>’</w:t>
      </w:r>
      <w:r w:rsidR="00211C76" w:rsidRPr="00CD5DD1">
        <w:rPr>
          <w:lang w:val="fr-CA"/>
        </w:rPr>
        <w:t>Église</w:t>
      </w:r>
      <w:r w:rsidR="00531B1D" w:rsidRPr="00CD5DD1">
        <w:rPr>
          <w:lang w:val="fr-CA"/>
        </w:rPr>
        <w:t xml:space="preserve"> arménienne de la Vierge Marie de</w:t>
      </w:r>
      <w:r w:rsidR="00456662" w:rsidRPr="00CD5DD1">
        <w:rPr>
          <w:lang w:val="fr-CA"/>
        </w:rPr>
        <w:t xml:space="preserve"> Kumkapı </w:t>
      </w:r>
      <w:r w:rsidR="00531B1D" w:rsidRPr="00CD5DD1">
        <w:rPr>
          <w:lang w:val="fr-CA"/>
        </w:rPr>
        <w:t>a été rouverte après une cérémonie</w:t>
      </w:r>
      <w:r w:rsidR="00192352" w:rsidRPr="00CD5DD1">
        <w:rPr>
          <w:lang w:val="fr-CA"/>
        </w:rPr>
        <w:t xml:space="preserve"> qui s</w:t>
      </w:r>
      <w:r w:rsidR="009A3316">
        <w:rPr>
          <w:lang w:val="fr-CA"/>
        </w:rPr>
        <w:t>’</w:t>
      </w:r>
      <w:r w:rsidR="00192352" w:rsidRPr="00CD5DD1">
        <w:rPr>
          <w:lang w:val="fr-CA"/>
        </w:rPr>
        <w:t>est tenue</w:t>
      </w:r>
      <w:r w:rsidR="00531B1D" w:rsidRPr="00CD5DD1">
        <w:rPr>
          <w:lang w:val="fr-CA"/>
        </w:rPr>
        <w:t xml:space="preserve"> le</w:t>
      </w:r>
      <w:r w:rsidR="00456662" w:rsidRPr="00CD5DD1">
        <w:rPr>
          <w:lang w:val="fr-CA"/>
        </w:rPr>
        <w:t xml:space="preserve"> 28 </w:t>
      </w:r>
      <w:r w:rsidR="00CC3646" w:rsidRPr="00CD5DD1">
        <w:rPr>
          <w:lang w:val="fr-CA"/>
        </w:rPr>
        <w:t>décembre</w:t>
      </w:r>
      <w:r w:rsidR="00456662" w:rsidRPr="00CD5DD1">
        <w:rPr>
          <w:lang w:val="fr-CA"/>
        </w:rPr>
        <w:t xml:space="preserve"> 2011. </w:t>
      </w:r>
      <w:r w:rsidR="00531B1D" w:rsidRPr="00CD5DD1">
        <w:rPr>
          <w:lang w:val="fr-CA"/>
        </w:rPr>
        <w:t>Plusieurs bâtiments du cimetière arménien de</w:t>
      </w:r>
      <w:r w:rsidR="00456662" w:rsidRPr="00CD5DD1">
        <w:rPr>
          <w:lang w:val="fr-CA"/>
        </w:rPr>
        <w:t xml:space="preserve"> Malatya </w:t>
      </w:r>
      <w:r w:rsidR="00531B1D" w:rsidRPr="00CD5DD1">
        <w:rPr>
          <w:lang w:val="fr-CA"/>
        </w:rPr>
        <w:t>ont été reconstruits et mis en service par la municipalité de</w:t>
      </w:r>
      <w:r w:rsidR="00456662" w:rsidRPr="00CD5DD1">
        <w:rPr>
          <w:lang w:val="fr-CA"/>
        </w:rPr>
        <w:t xml:space="preserve"> Malatya </w:t>
      </w:r>
      <w:r w:rsidR="00531B1D" w:rsidRPr="00CD5DD1">
        <w:rPr>
          <w:lang w:val="fr-CA"/>
        </w:rPr>
        <w:t>en</w:t>
      </w:r>
      <w:r w:rsidR="00456662" w:rsidRPr="00CD5DD1">
        <w:rPr>
          <w:lang w:val="fr-CA"/>
        </w:rPr>
        <w:t xml:space="preserve"> </w:t>
      </w:r>
      <w:r w:rsidR="00CC3646" w:rsidRPr="00CD5DD1">
        <w:rPr>
          <w:lang w:val="fr-CA"/>
        </w:rPr>
        <w:t>juin</w:t>
      </w:r>
      <w:r w:rsidR="00456662" w:rsidRPr="00CD5DD1">
        <w:rPr>
          <w:lang w:val="fr-CA"/>
        </w:rPr>
        <w:t xml:space="preserve"> 2013. </w:t>
      </w:r>
      <w:r w:rsidR="00531B1D" w:rsidRPr="00CD5DD1">
        <w:rPr>
          <w:lang w:val="fr-CA"/>
        </w:rPr>
        <w:t>Par ailleurs</w:t>
      </w:r>
      <w:r w:rsidR="00BE25F2" w:rsidRPr="00CD5DD1">
        <w:rPr>
          <w:lang w:val="fr-CA"/>
        </w:rPr>
        <w:t>,</w:t>
      </w:r>
      <w:r w:rsidR="00531B1D" w:rsidRPr="00CD5DD1">
        <w:rPr>
          <w:lang w:val="fr-CA"/>
        </w:rPr>
        <w:t xml:space="preserve"> la communauté assyrienne orthodoxe </w:t>
      </w:r>
      <w:r w:rsidR="005A3472" w:rsidRPr="00CD5DD1">
        <w:rPr>
          <w:lang w:val="fr-CA"/>
        </w:rPr>
        <w:t>installée</w:t>
      </w:r>
      <w:r w:rsidR="00531B1D" w:rsidRPr="00CD5DD1">
        <w:rPr>
          <w:lang w:val="fr-CA"/>
        </w:rPr>
        <w:t xml:space="preserve"> à</w:t>
      </w:r>
      <w:r w:rsidR="00456662" w:rsidRPr="00CD5DD1">
        <w:rPr>
          <w:lang w:val="fr-CA"/>
        </w:rPr>
        <w:t xml:space="preserve"> Istanbul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531B1D" w:rsidRPr="00CD5DD1">
        <w:rPr>
          <w:lang w:val="fr-CA"/>
        </w:rPr>
        <w:t>qui avait des difficultés à assurer les services religieux</w:t>
      </w:r>
      <w:r w:rsidR="00BE25F2" w:rsidRPr="00CD5DD1">
        <w:rPr>
          <w:lang w:val="fr-CA"/>
        </w:rPr>
        <w:t>,</w:t>
      </w:r>
      <w:r w:rsidR="00531B1D" w:rsidRPr="00CD5DD1">
        <w:rPr>
          <w:lang w:val="fr-CA"/>
        </w:rPr>
        <w:t xml:space="preserve"> a demandé un terrain pour </w:t>
      </w:r>
      <w:r w:rsidR="00192352" w:rsidRPr="00CD5DD1">
        <w:rPr>
          <w:lang w:val="fr-CA"/>
        </w:rPr>
        <w:t xml:space="preserve">y </w:t>
      </w:r>
      <w:r w:rsidR="00531B1D" w:rsidRPr="00CD5DD1">
        <w:rPr>
          <w:lang w:val="fr-CA"/>
        </w:rPr>
        <w:t>construire une nouvelle église</w:t>
      </w:r>
      <w:r w:rsidR="00456662" w:rsidRPr="00CD5DD1">
        <w:rPr>
          <w:lang w:val="fr-CA"/>
        </w:rPr>
        <w:t xml:space="preserve">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5A3472" w:rsidRPr="00CD5DD1">
        <w:rPr>
          <w:lang w:val="fr-CA"/>
        </w:rPr>
        <w:t>obtenu</w:t>
      </w:r>
      <w:r w:rsidR="00531B1D" w:rsidRPr="00CD5DD1">
        <w:rPr>
          <w:lang w:val="fr-CA"/>
        </w:rPr>
        <w:t xml:space="preserve"> une réponse favorable de la municipalité métropolitaine d</w:t>
      </w:r>
      <w:r w:rsidR="009A3316">
        <w:rPr>
          <w:lang w:val="fr-CA"/>
        </w:rPr>
        <w:t>’</w:t>
      </w:r>
      <w:r w:rsidR="00531B1D" w:rsidRPr="00CD5DD1">
        <w:rPr>
          <w:lang w:val="fr-CA"/>
        </w:rPr>
        <w:t>Istanbul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157.</w:t>
      </w:r>
      <w:r w:rsidRPr="00CD5DD1">
        <w:rPr>
          <w:lang w:val="fr-CA"/>
        </w:rPr>
        <w:tab/>
      </w:r>
      <w:r w:rsidR="00531B1D" w:rsidRPr="00CD5DD1">
        <w:rPr>
          <w:lang w:val="fr-CA"/>
        </w:rPr>
        <w:t>En outre</w:t>
      </w:r>
      <w:r w:rsidR="00BE25F2" w:rsidRPr="00CD5DD1">
        <w:rPr>
          <w:lang w:val="fr-CA"/>
        </w:rPr>
        <w:t>,</w:t>
      </w:r>
      <w:r w:rsidR="008744D8" w:rsidRPr="00CD5DD1">
        <w:rPr>
          <w:lang w:val="fr-CA"/>
        </w:rPr>
        <w:t xml:space="preserve"> </w:t>
      </w:r>
      <w:r w:rsidR="005A3472" w:rsidRPr="00CD5DD1">
        <w:rPr>
          <w:lang w:val="fr-CA"/>
        </w:rPr>
        <w:t>depuis</w:t>
      </w:r>
      <w:r w:rsidR="008744D8" w:rsidRPr="00CD5DD1">
        <w:rPr>
          <w:lang w:val="fr-CA"/>
        </w:rPr>
        <w:t xml:space="preserve"> la modification de la loi </w:t>
      </w:r>
      <w:r w:rsidR="00211C76" w:rsidRPr="00CD5DD1">
        <w:rPr>
          <w:lang w:val="fr-CA"/>
        </w:rPr>
        <w:t>n</w:t>
      </w:r>
      <w:r w:rsidR="00211C76" w:rsidRPr="00CD5DD1">
        <w:rPr>
          <w:vertAlign w:val="superscript"/>
          <w:lang w:val="fr-CA"/>
        </w:rPr>
        <w:t>o</w:t>
      </w:r>
      <w:r w:rsidR="00211C76" w:rsidRPr="00CD5DD1">
        <w:rPr>
          <w:lang w:val="fr-CA"/>
        </w:rPr>
        <w:t> </w:t>
      </w:r>
      <w:r w:rsidR="00456662" w:rsidRPr="00CD5DD1">
        <w:rPr>
          <w:lang w:val="fr-CA"/>
        </w:rPr>
        <w:t xml:space="preserve">6446 </w:t>
      </w:r>
      <w:r w:rsidR="008744D8" w:rsidRPr="00CD5DD1">
        <w:rPr>
          <w:lang w:val="fr-CA"/>
        </w:rPr>
        <w:t>sur le marché de l</w:t>
      </w:r>
      <w:r w:rsidR="009A3316">
        <w:rPr>
          <w:lang w:val="fr-CA"/>
        </w:rPr>
        <w:t>’</w:t>
      </w:r>
      <w:r w:rsidR="008744D8" w:rsidRPr="00CD5DD1">
        <w:rPr>
          <w:lang w:val="fr-CA"/>
        </w:rPr>
        <w:t>électricité</w:t>
      </w:r>
      <w:r w:rsidR="00192352" w:rsidRPr="00CD5DD1">
        <w:rPr>
          <w:lang w:val="fr-CA"/>
        </w:rPr>
        <w:t xml:space="preserve"> le 30 mars 2013</w:t>
      </w:r>
      <w:r w:rsidR="00BE25F2" w:rsidRPr="00CD5DD1">
        <w:rPr>
          <w:lang w:val="fr-CA"/>
        </w:rPr>
        <w:t>,</w:t>
      </w:r>
      <w:r w:rsidR="008744D8" w:rsidRPr="00CD5DD1">
        <w:rPr>
          <w:lang w:val="fr-CA"/>
        </w:rPr>
        <w:t xml:space="preserve"> les factures d</w:t>
      </w:r>
      <w:r w:rsidR="009A3316">
        <w:rPr>
          <w:lang w:val="fr-CA"/>
        </w:rPr>
        <w:t>’</w:t>
      </w:r>
      <w:r w:rsidR="008744D8" w:rsidRPr="00CD5DD1">
        <w:rPr>
          <w:lang w:val="fr-CA"/>
        </w:rPr>
        <w:t xml:space="preserve">électricité des lieux de culte sont prises en charge sur le budget de la </w:t>
      </w:r>
      <w:r w:rsidR="00472B6A" w:rsidRPr="00CD5DD1">
        <w:rPr>
          <w:lang w:val="fr-CA"/>
        </w:rPr>
        <w:t>Direction</w:t>
      </w:r>
      <w:r w:rsidR="008744D8" w:rsidRPr="00CD5DD1">
        <w:rPr>
          <w:lang w:val="fr-CA"/>
        </w:rPr>
        <w:t xml:space="preserve"> des affaires religieuses. Tout comme les mosquées</w:t>
      </w:r>
      <w:r w:rsidR="00BE25F2" w:rsidRPr="00CD5DD1">
        <w:rPr>
          <w:lang w:val="fr-CA"/>
        </w:rPr>
        <w:t>,</w:t>
      </w:r>
      <w:r w:rsidR="008744D8" w:rsidRPr="00CD5DD1">
        <w:rPr>
          <w:lang w:val="fr-CA"/>
        </w:rPr>
        <w:t xml:space="preserve"> </w:t>
      </w:r>
      <w:r w:rsidR="00456662" w:rsidRPr="00CD5DD1">
        <w:rPr>
          <w:lang w:val="fr-CA"/>
        </w:rPr>
        <w:t>387</w:t>
      </w:r>
      <w:r w:rsidR="00CF4E36">
        <w:rPr>
          <w:lang w:val="fr-CA"/>
        </w:rPr>
        <w:t> </w:t>
      </w:r>
      <w:r w:rsidR="008744D8" w:rsidRPr="00CD5DD1">
        <w:rPr>
          <w:lang w:val="fr-CA"/>
        </w:rPr>
        <w:t>églises et</w:t>
      </w:r>
      <w:r w:rsidR="00456662" w:rsidRPr="00CD5DD1">
        <w:rPr>
          <w:lang w:val="fr-CA"/>
        </w:rPr>
        <w:t xml:space="preserve"> synagogues </w:t>
      </w:r>
      <w:r w:rsidR="008744D8" w:rsidRPr="00CD5DD1">
        <w:rPr>
          <w:lang w:val="fr-CA"/>
        </w:rPr>
        <w:t>bénéficient de ce droit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702158">
      <w:pPr>
        <w:pStyle w:val="SingleTxtG"/>
        <w:keepNext/>
        <w:rPr>
          <w:lang w:val="fr-CA"/>
        </w:rPr>
      </w:pPr>
      <w:r w:rsidRPr="00CD5DD1">
        <w:rPr>
          <w:lang w:val="fr-CA"/>
        </w:rPr>
        <w:t>158.</w:t>
      </w:r>
      <w:r w:rsidRPr="00CD5DD1">
        <w:rPr>
          <w:lang w:val="fr-CA"/>
        </w:rPr>
        <w:tab/>
      </w:r>
      <w:r w:rsidR="00192352" w:rsidRPr="00CD5DD1">
        <w:rPr>
          <w:lang w:val="fr-CA"/>
        </w:rPr>
        <w:t>L</w:t>
      </w:r>
      <w:r w:rsidR="008744D8" w:rsidRPr="00CD5DD1">
        <w:rPr>
          <w:lang w:val="fr-CA"/>
        </w:rPr>
        <w:t xml:space="preserve">es cérémonies religieuses </w:t>
      </w:r>
      <w:r w:rsidR="00642750" w:rsidRPr="00CD5DD1">
        <w:rPr>
          <w:lang w:val="fr-CA"/>
        </w:rPr>
        <w:t xml:space="preserve">suivantes </w:t>
      </w:r>
      <w:r w:rsidR="008744D8" w:rsidRPr="00CD5DD1">
        <w:rPr>
          <w:lang w:val="fr-CA"/>
        </w:rPr>
        <w:t>se sont tenues pendant la période considérée</w:t>
      </w:r>
      <w:r w:rsidR="00192352" w:rsidRPr="00CD5DD1">
        <w:rPr>
          <w:lang w:val="fr-CA"/>
        </w:rPr>
        <w:t xml:space="preserve"> dans le but de promouvoir un climat de tolérance et de compréhension mutuelle</w:t>
      </w:r>
      <w:r w:rsidR="00B61910" w:rsidRPr="00CD5DD1">
        <w:rPr>
          <w:lang w:val="fr-CA"/>
        </w:rPr>
        <w:t>: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8744D8" w:rsidRPr="00CD5DD1">
        <w:rPr>
          <w:lang w:val="fr-CA"/>
        </w:rPr>
        <w:t xml:space="preserve">Monastère historique de </w:t>
      </w:r>
      <w:r w:rsidR="00456662" w:rsidRPr="00CD5DD1">
        <w:rPr>
          <w:lang w:val="fr-CA"/>
        </w:rPr>
        <w:t xml:space="preserve">Sumela </w:t>
      </w:r>
      <w:r w:rsidR="008744D8" w:rsidRPr="00CD5DD1">
        <w:rPr>
          <w:lang w:val="fr-CA"/>
        </w:rPr>
        <w:t>dans le district de</w:t>
      </w:r>
      <w:r w:rsidR="00456662" w:rsidRPr="00CD5DD1">
        <w:rPr>
          <w:lang w:val="fr-CA"/>
        </w:rPr>
        <w:t xml:space="preserve"> Maçka </w:t>
      </w:r>
      <w:r w:rsidR="008744D8" w:rsidRPr="00CD5DD1">
        <w:rPr>
          <w:lang w:val="fr-CA"/>
        </w:rPr>
        <w:t>de</w:t>
      </w:r>
      <w:r w:rsidR="00456662" w:rsidRPr="00CD5DD1">
        <w:rPr>
          <w:lang w:val="fr-CA"/>
        </w:rPr>
        <w:t xml:space="preserve"> </w:t>
      </w:r>
      <w:r w:rsidR="008744D8" w:rsidRPr="00CD5DD1">
        <w:rPr>
          <w:lang w:val="fr-CA"/>
        </w:rPr>
        <w:t xml:space="preserve">la province de </w:t>
      </w:r>
      <w:r w:rsidR="00456662" w:rsidRPr="00CD5DD1">
        <w:rPr>
          <w:lang w:val="fr-CA"/>
        </w:rPr>
        <w:t xml:space="preserve">Trabzon </w:t>
      </w:r>
      <w:r w:rsidR="008744D8" w:rsidRPr="00CD5DD1">
        <w:rPr>
          <w:lang w:val="fr-CA"/>
        </w:rPr>
        <w:t>les</w:t>
      </w:r>
      <w:r w:rsidR="00456662" w:rsidRPr="00CD5DD1">
        <w:rPr>
          <w:lang w:val="fr-CA"/>
        </w:rPr>
        <w:t xml:space="preserve"> 15</w:t>
      </w:r>
      <w:r w:rsidR="006518B2" w:rsidRPr="00CD5DD1">
        <w:rPr>
          <w:lang w:val="fr-CA"/>
        </w:rPr>
        <w:t> </w:t>
      </w:r>
      <w:r w:rsidR="00CC3646" w:rsidRPr="00CD5DD1">
        <w:rPr>
          <w:lang w:val="fr-CA"/>
        </w:rPr>
        <w:t>août</w:t>
      </w:r>
      <w:r w:rsidR="00456662" w:rsidRPr="00CD5DD1">
        <w:rPr>
          <w:lang w:val="fr-CA"/>
        </w:rPr>
        <w:t xml:space="preserve"> 2010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15 </w:t>
      </w:r>
      <w:r w:rsidR="00CC3646" w:rsidRPr="00CD5DD1">
        <w:rPr>
          <w:lang w:val="fr-CA"/>
        </w:rPr>
        <w:t>août</w:t>
      </w:r>
      <w:r w:rsidR="00456662" w:rsidRPr="00CD5DD1">
        <w:rPr>
          <w:lang w:val="fr-CA"/>
        </w:rPr>
        <w:t xml:space="preserve"> 2011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15 </w:t>
      </w:r>
      <w:r w:rsidR="00CC3646" w:rsidRPr="00CD5DD1">
        <w:rPr>
          <w:lang w:val="fr-CA"/>
        </w:rPr>
        <w:t>août</w:t>
      </w:r>
      <w:r w:rsidR="00456662" w:rsidRPr="00CD5DD1">
        <w:rPr>
          <w:lang w:val="fr-CA"/>
        </w:rPr>
        <w:t xml:space="preserve"> 2012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15 </w:t>
      </w:r>
      <w:r w:rsidR="00CC3646" w:rsidRPr="00CD5DD1">
        <w:rPr>
          <w:lang w:val="fr-CA"/>
        </w:rPr>
        <w:t>août</w:t>
      </w:r>
      <w:r w:rsidR="00456662" w:rsidRPr="00CD5DD1">
        <w:rPr>
          <w:lang w:val="fr-CA"/>
        </w:rPr>
        <w:t xml:space="preserve"> 2013</w:t>
      </w:r>
      <w:r w:rsidR="004009A4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702158" w:rsidRPr="00CD5DD1">
        <w:rPr>
          <w:lang w:val="fr-CA"/>
        </w:rPr>
        <w:t>Église</w:t>
      </w:r>
      <w:r w:rsidR="008744D8" w:rsidRPr="00CD5DD1">
        <w:rPr>
          <w:lang w:val="fr-CA"/>
        </w:rPr>
        <w:t xml:space="preserve"> arménienne de Su</w:t>
      </w:r>
      <w:r w:rsidR="00456662" w:rsidRPr="00CD5DD1">
        <w:rPr>
          <w:lang w:val="fr-CA"/>
        </w:rPr>
        <w:t xml:space="preserve">rp Hac </w:t>
      </w:r>
      <w:r w:rsidR="00642750" w:rsidRPr="00CD5DD1">
        <w:rPr>
          <w:lang w:val="fr-CA"/>
        </w:rPr>
        <w:t>de</w:t>
      </w:r>
      <w:r w:rsidR="0021087D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21087D" w:rsidRPr="00CD5DD1">
        <w:rPr>
          <w:lang w:val="fr-CA"/>
        </w:rPr>
        <w:t>île d</w:t>
      </w:r>
      <w:r w:rsidR="009A3316">
        <w:rPr>
          <w:lang w:val="fr-CA"/>
        </w:rPr>
        <w:t>’</w:t>
      </w:r>
      <w:r w:rsidR="00456662" w:rsidRPr="00CD5DD1">
        <w:rPr>
          <w:lang w:val="fr-CA"/>
        </w:rPr>
        <w:t xml:space="preserve">Akhdamar </w:t>
      </w:r>
      <w:r w:rsidR="00642750" w:rsidRPr="00CD5DD1">
        <w:rPr>
          <w:lang w:val="fr-CA"/>
        </w:rPr>
        <w:t>sur le</w:t>
      </w:r>
      <w:r w:rsidR="0021087D" w:rsidRPr="00CD5DD1">
        <w:rPr>
          <w:lang w:val="fr-CA"/>
        </w:rPr>
        <w:t xml:space="preserve"> lac</w:t>
      </w:r>
      <w:r w:rsidR="00456662" w:rsidRPr="00CD5DD1">
        <w:rPr>
          <w:lang w:val="fr-CA"/>
        </w:rPr>
        <w:t xml:space="preserve"> Van </w:t>
      </w:r>
      <w:r w:rsidR="0021087D" w:rsidRPr="00CD5DD1">
        <w:rPr>
          <w:lang w:val="fr-CA"/>
        </w:rPr>
        <w:t>les</w:t>
      </w:r>
      <w:r w:rsidR="00456662" w:rsidRPr="00CD5DD1">
        <w:rPr>
          <w:lang w:val="fr-CA"/>
        </w:rPr>
        <w:t xml:space="preserve"> 19 </w:t>
      </w:r>
      <w:r w:rsidR="00CC3646" w:rsidRPr="00CD5DD1">
        <w:rPr>
          <w:lang w:val="fr-CA"/>
        </w:rPr>
        <w:t>septembre</w:t>
      </w:r>
      <w:r w:rsidR="00456662" w:rsidRPr="00CD5DD1">
        <w:rPr>
          <w:lang w:val="fr-CA"/>
        </w:rPr>
        <w:t xml:space="preserve"> 2010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11 </w:t>
      </w:r>
      <w:r w:rsidR="00CC3646" w:rsidRPr="00CD5DD1">
        <w:rPr>
          <w:lang w:val="fr-CA"/>
        </w:rPr>
        <w:t>septembre</w:t>
      </w:r>
      <w:r w:rsidR="00456662" w:rsidRPr="00CD5DD1">
        <w:rPr>
          <w:lang w:val="fr-CA"/>
        </w:rPr>
        <w:t xml:space="preserve"> 2011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9 </w:t>
      </w:r>
      <w:r w:rsidR="00CC3646" w:rsidRPr="00CD5DD1">
        <w:rPr>
          <w:lang w:val="fr-CA"/>
        </w:rPr>
        <w:t>septembre</w:t>
      </w:r>
      <w:r w:rsidR="00456662" w:rsidRPr="00CD5DD1">
        <w:rPr>
          <w:lang w:val="fr-CA"/>
        </w:rPr>
        <w:t xml:space="preserve"> 2012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8 </w:t>
      </w:r>
      <w:r w:rsidR="00CC3646" w:rsidRPr="00CD5DD1">
        <w:rPr>
          <w:lang w:val="fr-CA"/>
        </w:rPr>
        <w:t>septembre</w:t>
      </w:r>
      <w:r w:rsidR="00456662" w:rsidRPr="00CD5DD1">
        <w:rPr>
          <w:lang w:val="fr-CA"/>
        </w:rPr>
        <w:t xml:space="preserve"> 2013</w:t>
      </w:r>
      <w:r w:rsidR="004009A4" w:rsidRPr="00CD5DD1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21087D" w:rsidRPr="00CD5DD1">
        <w:rPr>
          <w:lang w:val="fr-CA"/>
        </w:rPr>
        <w:t>Mosquée de Pazar Yeri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21087D" w:rsidRPr="00CD5DD1">
        <w:rPr>
          <w:lang w:val="fr-CA"/>
        </w:rPr>
        <w:t>qui était une église il y a</w:t>
      </w:r>
      <w:r w:rsidR="00456662" w:rsidRPr="00CD5DD1">
        <w:rPr>
          <w:lang w:val="fr-CA"/>
        </w:rPr>
        <w:t xml:space="preserve"> 88</w:t>
      </w:r>
      <w:r w:rsidR="00847954" w:rsidRPr="00CD5DD1">
        <w:rPr>
          <w:lang w:val="fr-CA"/>
        </w:rPr>
        <w:t> ans</w:t>
      </w:r>
      <w:r w:rsidR="00BE25F2" w:rsidRPr="00CD5DD1">
        <w:rPr>
          <w:lang w:val="fr-CA"/>
        </w:rPr>
        <w:t>,</w:t>
      </w:r>
      <w:r w:rsidR="0021087D" w:rsidRPr="00CD5DD1">
        <w:rPr>
          <w:lang w:val="fr-CA"/>
        </w:rPr>
        <w:t xml:space="preserve"> dans le district d</w:t>
      </w:r>
      <w:r w:rsidR="009A3316">
        <w:rPr>
          <w:lang w:val="fr-CA"/>
        </w:rPr>
        <w:t>’</w:t>
      </w:r>
      <w:r w:rsidR="00456662" w:rsidRPr="00CD5DD1">
        <w:rPr>
          <w:lang w:val="fr-CA"/>
        </w:rPr>
        <w:t xml:space="preserve">Alaçatı </w:t>
      </w:r>
      <w:r w:rsidR="0021087D" w:rsidRPr="00CD5DD1">
        <w:rPr>
          <w:lang w:val="fr-CA"/>
        </w:rPr>
        <w:t>d</w:t>
      </w:r>
      <w:r w:rsidR="009A3316">
        <w:rPr>
          <w:lang w:val="fr-CA"/>
        </w:rPr>
        <w:t>’</w:t>
      </w:r>
      <w:r w:rsidR="00456662" w:rsidRPr="00CD5DD1">
        <w:rPr>
          <w:lang w:val="fr-CA"/>
        </w:rPr>
        <w:t>Izmir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21087D" w:rsidRPr="00CD5DD1">
        <w:rPr>
          <w:lang w:val="fr-CA"/>
        </w:rPr>
        <w:t>le</w:t>
      </w:r>
      <w:r w:rsidR="00456662" w:rsidRPr="00CD5DD1">
        <w:rPr>
          <w:lang w:val="fr-CA"/>
        </w:rPr>
        <w:t xml:space="preserve"> 28 </w:t>
      </w:r>
      <w:r w:rsidR="00CC3646" w:rsidRPr="00CD5DD1">
        <w:rPr>
          <w:lang w:val="fr-CA"/>
        </w:rPr>
        <w:t>mai</w:t>
      </w:r>
      <w:r w:rsidR="00456662" w:rsidRPr="00CD5DD1">
        <w:rPr>
          <w:lang w:val="fr-CA"/>
        </w:rPr>
        <w:t xml:space="preserve"> 2011</w:t>
      </w:r>
      <w:r w:rsidR="004009A4" w:rsidRPr="00CD5DD1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702158" w:rsidRPr="00CD5DD1">
        <w:rPr>
          <w:lang w:val="fr-CA"/>
        </w:rPr>
        <w:t>Église</w:t>
      </w:r>
      <w:r w:rsidR="0021087D" w:rsidRPr="00CD5DD1">
        <w:rPr>
          <w:lang w:val="fr-CA"/>
        </w:rPr>
        <w:t xml:space="preserve"> arménienne orthodoxe de</w:t>
      </w:r>
      <w:r w:rsidR="00456662" w:rsidRPr="00CD5DD1">
        <w:rPr>
          <w:lang w:val="fr-CA"/>
        </w:rPr>
        <w:t xml:space="preserve"> Giragos </w:t>
      </w:r>
      <w:r w:rsidR="0021087D" w:rsidRPr="00CD5DD1">
        <w:rPr>
          <w:lang w:val="fr-CA"/>
        </w:rPr>
        <w:t>dans le district</w:t>
      </w:r>
      <w:r w:rsidR="00456662" w:rsidRPr="00CD5DD1">
        <w:rPr>
          <w:lang w:val="fr-CA"/>
        </w:rPr>
        <w:t xml:space="preserve"> Sur </w:t>
      </w:r>
      <w:r w:rsidR="0021087D" w:rsidRPr="00CD5DD1">
        <w:rPr>
          <w:lang w:val="fr-CA"/>
        </w:rPr>
        <w:t>de l</w:t>
      </w:r>
      <w:r w:rsidR="009A3316">
        <w:rPr>
          <w:lang w:val="fr-CA"/>
        </w:rPr>
        <w:t>’</w:t>
      </w:r>
      <w:r w:rsidR="0021087D" w:rsidRPr="00CD5DD1">
        <w:rPr>
          <w:lang w:val="fr-CA"/>
        </w:rPr>
        <w:t>île de</w:t>
      </w:r>
      <w:r w:rsidR="00456662" w:rsidRPr="00CD5DD1">
        <w:rPr>
          <w:lang w:val="fr-CA"/>
        </w:rPr>
        <w:t xml:space="preserve"> Diyarbakır </w:t>
      </w:r>
      <w:r w:rsidR="0021087D" w:rsidRPr="00CD5DD1">
        <w:rPr>
          <w:lang w:val="fr-CA"/>
        </w:rPr>
        <w:t>les</w:t>
      </w:r>
      <w:r w:rsidR="00456662" w:rsidRPr="00CD5DD1">
        <w:rPr>
          <w:lang w:val="fr-CA"/>
        </w:rPr>
        <w:t xml:space="preserve"> 23</w:t>
      </w:r>
      <w:r w:rsidR="009A6735" w:rsidRPr="00CD5DD1">
        <w:rPr>
          <w:lang w:val="fr-CA"/>
        </w:rPr>
        <w:t> </w:t>
      </w:r>
      <w:r w:rsidR="00CC3646" w:rsidRPr="00CD5DD1">
        <w:rPr>
          <w:lang w:val="fr-CA"/>
        </w:rPr>
        <w:t>octobre</w:t>
      </w:r>
      <w:r w:rsidR="004009A4" w:rsidRPr="00CD5DD1">
        <w:rPr>
          <w:lang w:val="fr-CA"/>
        </w:rPr>
        <w:t xml:space="preserve"> 2011 </w:t>
      </w:r>
      <w:r w:rsidR="00C869E0" w:rsidRPr="00CD5DD1">
        <w:rPr>
          <w:lang w:val="fr-CA"/>
        </w:rPr>
        <w:t>et</w:t>
      </w:r>
      <w:r w:rsidR="004009A4" w:rsidRPr="00CD5DD1">
        <w:rPr>
          <w:lang w:val="fr-CA"/>
        </w:rPr>
        <w:t xml:space="preserve"> 10 </w:t>
      </w:r>
      <w:r w:rsidR="00CC3646" w:rsidRPr="00CD5DD1">
        <w:rPr>
          <w:lang w:val="fr-CA"/>
        </w:rPr>
        <w:t>septembre</w:t>
      </w:r>
      <w:r w:rsidR="004009A4" w:rsidRPr="00CD5DD1">
        <w:rPr>
          <w:lang w:val="fr-CA"/>
        </w:rPr>
        <w:t xml:space="preserve"> 2013;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702158" w:rsidRPr="00CD5DD1">
        <w:rPr>
          <w:lang w:val="fr-CA"/>
        </w:rPr>
        <w:t>Église</w:t>
      </w:r>
      <w:r w:rsidR="0021087D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456662" w:rsidRPr="00CD5DD1">
        <w:rPr>
          <w:lang w:val="fr-CA"/>
        </w:rPr>
        <w:t xml:space="preserve">Aya Yorgi </w:t>
      </w:r>
      <w:r w:rsidR="0021087D" w:rsidRPr="00CD5DD1">
        <w:rPr>
          <w:lang w:val="fr-CA"/>
        </w:rPr>
        <w:t>d</w:t>
      </w:r>
      <w:r w:rsidR="009A3316">
        <w:rPr>
          <w:lang w:val="fr-CA"/>
        </w:rPr>
        <w:t>’</w:t>
      </w:r>
      <w:r w:rsidR="00456662" w:rsidRPr="00CD5DD1">
        <w:rPr>
          <w:lang w:val="fr-CA"/>
        </w:rPr>
        <w:t xml:space="preserve">Alanya </w:t>
      </w:r>
      <w:r w:rsidR="0021087D" w:rsidRPr="00CD5DD1">
        <w:rPr>
          <w:lang w:val="fr-CA"/>
        </w:rPr>
        <w:t>dans le district d</w:t>
      </w:r>
      <w:r w:rsidR="009A3316">
        <w:rPr>
          <w:lang w:val="fr-CA"/>
        </w:rPr>
        <w:t>’</w:t>
      </w:r>
      <w:r w:rsidR="00456662" w:rsidRPr="00CD5DD1">
        <w:rPr>
          <w:lang w:val="fr-CA"/>
        </w:rPr>
        <w:t xml:space="preserve">Alanya Hıdır İlyas </w:t>
      </w:r>
      <w:r w:rsidR="0021087D" w:rsidRPr="00CD5DD1">
        <w:rPr>
          <w:lang w:val="fr-CA"/>
        </w:rPr>
        <w:t>le</w:t>
      </w:r>
      <w:r w:rsidR="00456662" w:rsidRPr="00CD5DD1">
        <w:rPr>
          <w:lang w:val="fr-CA"/>
        </w:rPr>
        <w:t xml:space="preserve"> 14 </w:t>
      </w:r>
      <w:r w:rsidR="00CC3646" w:rsidRPr="00CD5DD1">
        <w:rPr>
          <w:lang w:val="fr-CA"/>
        </w:rPr>
        <w:t>avril</w:t>
      </w:r>
      <w:r w:rsidR="00456662" w:rsidRPr="00CD5DD1">
        <w:rPr>
          <w:lang w:val="fr-CA"/>
        </w:rPr>
        <w:t xml:space="preserve"> 2013.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159.</w:t>
      </w:r>
      <w:r w:rsidRPr="00CD5DD1">
        <w:rPr>
          <w:lang w:val="fr-CA"/>
        </w:rPr>
        <w:tab/>
      </w:r>
      <w:r w:rsidR="0021087D" w:rsidRPr="00CD5DD1">
        <w:rPr>
          <w:lang w:val="fr-CA"/>
        </w:rPr>
        <w:t>En matière d</w:t>
      </w:r>
      <w:r w:rsidR="009A3316">
        <w:rPr>
          <w:lang w:val="fr-CA"/>
        </w:rPr>
        <w:t>’</w:t>
      </w:r>
      <w:r w:rsidR="0021087D" w:rsidRPr="00CD5DD1">
        <w:rPr>
          <w:lang w:val="fr-CA"/>
        </w:rPr>
        <w:t>éducation</w:t>
      </w:r>
      <w:r w:rsidR="00BE25F2" w:rsidRPr="00CD5DD1">
        <w:rPr>
          <w:lang w:val="fr-CA"/>
        </w:rPr>
        <w:t>,</w:t>
      </w:r>
      <w:r w:rsidR="0021087D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21087D" w:rsidRPr="00CD5DD1">
        <w:rPr>
          <w:lang w:val="fr-CA"/>
        </w:rPr>
        <w:t>autorisation a été d</w:t>
      </w:r>
      <w:r w:rsidR="004A4B8C" w:rsidRPr="00CD5DD1">
        <w:rPr>
          <w:lang w:val="fr-CA"/>
        </w:rPr>
        <w:t>élivrée</w:t>
      </w:r>
      <w:r w:rsidR="0021087D" w:rsidRPr="00CD5DD1">
        <w:rPr>
          <w:lang w:val="fr-CA"/>
        </w:rPr>
        <w:t xml:space="preserve"> le</w:t>
      </w:r>
      <w:r w:rsidR="00456662" w:rsidRPr="00CD5DD1">
        <w:rPr>
          <w:lang w:val="fr-CA"/>
        </w:rPr>
        <w:t xml:space="preserve"> 28 </w:t>
      </w:r>
      <w:r w:rsidR="00CC3646" w:rsidRPr="00CD5DD1">
        <w:rPr>
          <w:lang w:val="fr-CA"/>
        </w:rPr>
        <w:t>mars</w:t>
      </w:r>
      <w:r w:rsidR="00456662" w:rsidRPr="00CD5DD1">
        <w:rPr>
          <w:lang w:val="fr-CA"/>
        </w:rPr>
        <w:t xml:space="preserve"> 2013 </w:t>
      </w:r>
      <w:r w:rsidR="001D2136" w:rsidRPr="00CD5DD1">
        <w:rPr>
          <w:lang w:val="fr-CA"/>
        </w:rPr>
        <w:t>d</w:t>
      </w:r>
      <w:r w:rsidR="009A3316">
        <w:rPr>
          <w:lang w:val="fr-CA"/>
        </w:rPr>
        <w:t>’</w:t>
      </w:r>
      <w:r w:rsidR="001D2136" w:rsidRPr="00CD5DD1">
        <w:rPr>
          <w:lang w:val="fr-CA"/>
        </w:rPr>
        <w:t>ouvrir une école de la minorité grecque à</w:t>
      </w:r>
      <w:r w:rsidR="00456662" w:rsidRPr="00CD5DD1">
        <w:rPr>
          <w:lang w:val="fr-CA"/>
        </w:rPr>
        <w:t xml:space="preserve"> Gökçeada </w:t>
      </w:r>
      <w:r w:rsidR="001D2136" w:rsidRPr="00CD5DD1">
        <w:rPr>
          <w:lang w:val="fr-CA"/>
        </w:rPr>
        <w:t>suite à la demande de la communauté. L</w:t>
      </w:r>
      <w:r w:rsidR="009A3316">
        <w:rPr>
          <w:lang w:val="fr-CA"/>
        </w:rPr>
        <w:t>’</w:t>
      </w:r>
      <w:r w:rsidR="001D2136" w:rsidRPr="00CD5DD1">
        <w:rPr>
          <w:lang w:val="fr-CA"/>
        </w:rPr>
        <w:t>école en question a été rouverte au début de l</w:t>
      </w:r>
      <w:r w:rsidR="009A3316">
        <w:rPr>
          <w:lang w:val="fr-CA"/>
        </w:rPr>
        <w:t>’</w:t>
      </w:r>
      <w:r w:rsidR="001D2136" w:rsidRPr="00CD5DD1">
        <w:rPr>
          <w:lang w:val="fr-CA"/>
        </w:rPr>
        <w:t>année scolaire</w:t>
      </w:r>
      <w:r w:rsidR="00456662" w:rsidRPr="00CD5DD1">
        <w:rPr>
          <w:lang w:val="fr-CA"/>
        </w:rPr>
        <w:t xml:space="preserve"> 2013-2014</w:t>
      </w:r>
      <w:r w:rsidR="004A4B8C" w:rsidRPr="00CD5DD1">
        <w:rPr>
          <w:lang w:val="fr-CA"/>
        </w:rPr>
        <w:t xml:space="preserve"> et a dé</w:t>
      </w:r>
      <w:r w:rsidR="00D11F7F" w:rsidRPr="00CD5DD1">
        <w:rPr>
          <w:lang w:val="fr-CA"/>
        </w:rPr>
        <w:t>buté</w:t>
      </w:r>
      <w:r w:rsidR="004A4B8C" w:rsidRPr="00CD5DD1">
        <w:rPr>
          <w:lang w:val="fr-CA"/>
        </w:rPr>
        <w:t xml:space="preserve"> ses activités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160.</w:t>
      </w:r>
      <w:r w:rsidRPr="00CD5DD1">
        <w:rPr>
          <w:lang w:val="fr-CA"/>
        </w:rPr>
        <w:tab/>
      </w:r>
      <w:r w:rsidR="001D2136" w:rsidRPr="00CD5DD1">
        <w:rPr>
          <w:lang w:val="fr-CA"/>
        </w:rPr>
        <w:t>Par ailleurs</w:t>
      </w:r>
      <w:r w:rsidR="00BE25F2" w:rsidRPr="00CD5DD1">
        <w:rPr>
          <w:lang w:val="fr-CA"/>
        </w:rPr>
        <w:t>,</w:t>
      </w:r>
      <w:r w:rsidR="001D2136" w:rsidRPr="00CD5DD1">
        <w:rPr>
          <w:lang w:val="fr-CA"/>
        </w:rPr>
        <w:t xml:space="preserve"> le 13</w:t>
      </w:r>
      <w:r w:rsidR="001D2136" w:rsidRPr="00CD5DD1">
        <w:rPr>
          <w:vertAlign w:val="superscript"/>
          <w:lang w:val="fr-CA"/>
        </w:rPr>
        <w:t>e</w:t>
      </w:r>
      <w:r w:rsidR="001D2136" w:rsidRPr="00CD5DD1">
        <w:rPr>
          <w:lang w:val="fr-CA"/>
        </w:rPr>
        <w:t xml:space="preserve"> tribunal administratif d</w:t>
      </w:r>
      <w:r w:rsidR="009A3316">
        <w:rPr>
          <w:lang w:val="fr-CA"/>
        </w:rPr>
        <w:t>’</w:t>
      </w:r>
      <w:r w:rsidR="001D2136" w:rsidRPr="00CD5DD1">
        <w:rPr>
          <w:lang w:val="fr-CA"/>
        </w:rPr>
        <w:t>Anka</w:t>
      </w:r>
      <w:r w:rsidR="00456662" w:rsidRPr="00CD5DD1">
        <w:rPr>
          <w:lang w:val="fr-CA"/>
        </w:rPr>
        <w:t xml:space="preserve">ra </w:t>
      </w:r>
      <w:r w:rsidR="001D2136" w:rsidRPr="00CD5DD1">
        <w:rPr>
          <w:lang w:val="fr-CA"/>
        </w:rPr>
        <w:t>a décidé qu</w:t>
      </w:r>
      <w:r w:rsidR="009A3316">
        <w:rPr>
          <w:lang w:val="fr-CA"/>
        </w:rPr>
        <w:t>’</w:t>
      </w:r>
      <w:r w:rsidR="001D2136" w:rsidRPr="00CD5DD1">
        <w:rPr>
          <w:lang w:val="fr-CA"/>
        </w:rPr>
        <w:t>il n</w:t>
      </w:r>
      <w:r w:rsidR="009A3316">
        <w:rPr>
          <w:lang w:val="fr-CA"/>
        </w:rPr>
        <w:t>’</w:t>
      </w:r>
      <w:r w:rsidR="001D2136" w:rsidRPr="00CD5DD1">
        <w:rPr>
          <w:lang w:val="fr-CA"/>
        </w:rPr>
        <w:t>existait aucun obstacle à la requête des citoyens ass</w:t>
      </w:r>
      <w:r w:rsidR="004A4B8C" w:rsidRPr="00CD5DD1">
        <w:rPr>
          <w:lang w:val="fr-CA"/>
        </w:rPr>
        <w:t xml:space="preserve">yriens de dispenser des cours de langue </w:t>
      </w:r>
      <w:r w:rsidR="001D2136" w:rsidRPr="00CD5DD1">
        <w:rPr>
          <w:lang w:val="fr-CA"/>
        </w:rPr>
        <w:t>assyrien</w:t>
      </w:r>
      <w:r w:rsidR="004A4B8C" w:rsidRPr="00CD5DD1">
        <w:rPr>
          <w:lang w:val="fr-CA"/>
        </w:rPr>
        <w:t>ne</w:t>
      </w:r>
      <w:r w:rsidR="001D2136" w:rsidRPr="00CD5DD1">
        <w:rPr>
          <w:lang w:val="fr-CA"/>
        </w:rPr>
        <w:t xml:space="preserve"> dans le </w:t>
      </w:r>
      <w:r w:rsidR="004A4B8C" w:rsidRPr="00CD5DD1">
        <w:rPr>
          <w:lang w:val="fr-CA"/>
        </w:rPr>
        <w:t xml:space="preserve">cadre du </w:t>
      </w:r>
      <w:r w:rsidR="001D2136" w:rsidRPr="00CD5DD1">
        <w:rPr>
          <w:lang w:val="fr-CA"/>
        </w:rPr>
        <w:t>programme officiel du Mini</w:t>
      </w:r>
      <w:r w:rsidR="004A4B8C" w:rsidRPr="00CD5DD1">
        <w:rPr>
          <w:lang w:val="fr-CA"/>
        </w:rPr>
        <w:t>stère de l</w:t>
      </w:r>
      <w:r w:rsidR="009A3316">
        <w:rPr>
          <w:lang w:val="fr-CA"/>
        </w:rPr>
        <w:t>’</w:t>
      </w:r>
      <w:r w:rsidR="004A4B8C" w:rsidRPr="00CD5DD1">
        <w:rPr>
          <w:lang w:val="fr-CA"/>
        </w:rPr>
        <w:t>éducation nationale</w:t>
      </w:r>
      <w:r w:rsidR="00BE25F2" w:rsidRPr="00CD5DD1">
        <w:rPr>
          <w:lang w:val="fr-CA"/>
        </w:rPr>
        <w:t>,</w:t>
      </w:r>
      <w:r w:rsidR="004A4B8C" w:rsidRPr="00CD5DD1">
        <w:rPr>
          <w:lang w:val="fr-CA"/>
        </w:rPr>
        <w:t xml:space="preserve"> </w:t>
      </w:r>
      <w:r w:rsidR="001D2136" w:rsidRPr="00CD5DD1">
        <w:rPr>
          <w:lang w:val="fr-CA"/>
        </w:rPr>
        <w:t>certains jours ou certaines heures de la semaine</w:t>
      </w:r>
      <w:r w:rsidR="00BE25F2" w:rsidRPr="00CD5DD1">
        <w:rPr>
          <w:lang w:val="fr-CA"/>
        </w:rPr>
        <w:t>,</w:t>
      </w:r>
      <w:r w:rsidR="001D2136" w:rsidRPr="00CD5DD1">
        <w:rPr>
          <w:lang w:val="fr-CA"/>
        </w:rPr>
        <w:t xml:space="preserve"> dans un établissement préscolaire qu</w:t>
      </w:r>
      <w:r w:rsidR="009A3316">
        <w:rPr>
          <w:lang w:val="fr-CA"/>
        </w:rPr>
        <w:t>’</w:t>
      </w:r>
      <w:r w:rsidR="001D2136" w:rsidRPr="00CD5DD1">
        <w:rPr>
          <w:lang w:val="fr-CA"/>
        </w:rPr>
        <w:t>une fondation de la communauté s</w:t>
      </w:r>
      <w:r w:rsidR="009A3316">
        <w:rPr>
          <w:lang w:val="fr-CA"/>
        </w:rPr>
        <w:t>’</w:t>
      </w:r>
      <w:r w:rsidR="001D2136" w:rsidRPr="00CD5DD1">
        <w:rPr>
          <w:lang w:val="fr-CA"/>
        </w:rPr>
        <w:t>apprête à ouvrir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161.</w:t>
      </w:r>
      <w:r w:rsidRPr="00CD5DD1">
        <w:rPr>
          <w:lang w:val="fr-CA"/>
        </w:rPr>
        <w:tab/>
      </w:r>
      <w:r w:rsidR="001D2136" w:rsidRPr="00CD5DD1">
        <w:rPr>
          <w:lang w:val="fr-CA"/>
        </w:rPr>
        <w:t>En ce qui concerne</w:t>
      </w:r>
      <w:r w:rsidR="00004F22" w:rsidRPr="00CD5DD1">
        <w:rPr>
          <w:lang w:val="fr-CA"/>
        </w:rPr>
        <w:t xml:space="preserve"> la promotion du respect et de la protection des minorités</w:t>
      </w:r>
      <w:r w:rsidR="00BE25F2" w:rsidRPr="00CD5DD1">
        <w:rPr>
          <w:lang w:val="fr-CA"/>
        </w:rPr>
        <w:t>,</w:t>
      </w:r>
      <w:r w:rsidR="00004F22" w:rsidRPr="00CD5DD1">
        <w:rPr>
          <w:lang w:val="fr-CA"/>
        </w:rPr>
        <w:t xml:space="preserve"> la Circulaire du Premier Ministre datée du</w:t>
      </w:r>
      <w:r w:rsidR="00456662" w:rsidRPr="00CD5DD1">
        <w:rPr>
          <w:lang w:val="fr-CA"/>
        </w:rPr>
        <w:t xml:space="preserve"> 13 </w:t>
      </w:r>
      <w:r w:rsidR="00CC3646" w:rsidRPr="00CD5DD1">
        <w:rPr>
          <w:lang w:val="fr-CA"/>
        </w:rPr>
        <w:t>mai</w:t>
      </w:r>
      <w:r w:rsidR="00456662" w:rsidRPr="00CD5DD1">
        <w:rPr>
          <w:lang w:val="fr-CA"/>
        </w:rPr>
        <w:t xml:space="preserve"> 2010 </w:t>
      </w:r>
      <w:r w:rsidR="00004F22" w:rsidRPr="00CD5DD1">
        <w:rPr>
          <w:lang w:val="fr-CA"/>
        </w:rPr>
        <w:t>souligne que les citoyens des différentes confessions constituent une partie inaliénable de la Turquie et rappelle à toutes les institutions publiques qu</w:t>
      </w:r>
      <w:r w:rsidR="009A3316">
        <w:rPr>
          <w:lang w:val="fr-CA"/>
        </w:rPr>
        <w:t>’</w:t>
      </w:r>
      <w:r w:rsidR="00004F22" w:rsidRPr="00CD5DD1">
        <w:rPr>
          <w:lang w:val="fr-CA"/>
        </w:rPr>
        <w:t>elles ne doivent pas soulever la moindre difficulté ou affaiblir leurs droits dans le cadre de leurs activités et opérations</w:t>
      </w:r>
      <w:r w:rsidR="00BE25F2" w:rsidRPr="00CD5DD1">
        <w:rPr>
          <w:lang w:val="fr-CA"/>
        </w:rPr>
        <w:t>,</w:t>
      </w:r>
      <w:r w:rsidR="00004F22" w:rsidRPr="00CD5DD1">
        <w:rPr>
          <w:lang w:val="fr-CA"/>
        </w:rPr>
        <w:t xml:space="preserve"> comme l</w:t>
      </w:r>
      <w:r w:rsidR="009A3316">
        <w:rPr>
          <w:lang w:val="fr-CA"/>
        </w:rPr>
        <w:t>’</w:t>
      </w:r>
      <w:r w:rsidR="00004F22" w:rsidRPr="00CD5DD1">
        <w:rPr>
          <w:lang w:val="fr-CA"/>
        </w:rPr>
        <w:t xml:space="preserve">exige la loi. La Circulaire a été scrupuleusement </w:t>
      </w:r>
      <w:r w:rsidR="00AD5A7B" w:rsidRPr="00CD5DD1">
        <w:rPr>
          <w:lang w:val="fr-CA"/>
        </w:rPr>
        <w:t>mise en œuvre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162.</w:t>
      </w:r>
      <w:r w:rsidRPr="00CD5DD1">
        <w:rPr>
          <w:lang w:val="fr-CA"/>
        </w:rPr>
        <w:tab/>
      </w:r>
      <w:r w:rsidR="00004F22" w:rsidRPr="00CD5DD1">
        <w:rPr>
          <w:lang w:val="fr-CA"/>
        </w:rPr>
        <w:t>Le d</w:t>
      </w:r>
      <w:r w:rsidR="00456662" w:rsidRPr="00CD5DD1">
        <w:rPr>
          <w:lang w:val="fr-CA"/>
        </w:rPr>
        <w:t xml:space="preserve">ialogue </w:t>
      </w:r>
      <w:r w:rsidR="00004F22" w:rsidRPr="00CD5DD1">
        <w:rPr>
          <w:lang w:val="fr-CA"/>
        </w:rPr>
        <w:t>avec différents groupes religieux s</w:t>
      </w:r>
      <w:r w:rsidR="009A3316">
        <w:rPr>
          <w:lang w:val="fr-CA"/>
        </w:rPr>
        <w:t>’</w:t>
      </w:r>
      <w:r w:rsidR="00004F22" w:rsidRPr="00CD5DD1">
        <w:rPr>
          <w:lang w:val="fr-CA"/>
        </w:rPr>
        <w:t>est intensifié au cours de la période considérée. Le 14 février 2012</w:t>
      </w:r>
      <w:r w:rsidR="00160E91" w:rsidRPr="00CD5DD1">
        <w:rPr>
          <w:lang w:val="fr-CA"/>
        </w:rPr>
        <w:t xml:space="preserve"> s</w:t>
      </w:r>
      <w:r w:rsidR="00AD5A7B" w:rsidRPr="00CD5DD1">
        <w:rPr>
          <w:lang w:val="fr-CA"/>
        </w:rPr>
        <w:t>e sont</w:t>
      </w:r>
      <w:r w:rsidR="00160E91" w:rsidRPr="00CD5DD1">
        <w:rPr>
          <w:lang w:val="fr-CA"/>
        </w:rPr>
        <w:t xml:space="preserve"> tenue</w:t>
      </w:r>
      <w:r w:rsidR="00AD5A7B" w:rsidRPr="00CD5DD1">
        <w:rPr>
          <w:lang w:val="fr-CA"/>
        </w:rPr>
        <w:t>s</w:t>
      </w:r>
      <w:r w:rsidR="00004F22" w:rsidRPr="00CD5DD1">
        <w:rPr>
          <w:lang w:val="fr-CA"/>
        </w:rPr>
        <w:t xml:space="preserve"> </w:t>
      </w:r>
      <w:r w:rsidR="00AD5A7B" w:rsidRPr="00CD5DD1">
        <w:rPr>
          <w:lang w:val="fr-CA"/>
        </w:rPr>
        <w:t>les cinquièmes R</w:t>
      </w:r>
      <w:r w:rsidR="00B072D4" w:rsidRPr="00CD5DD1">
        <w:rPr>
          <w:lang w:val="fr-CA"/>
        </w:rPr>
        <w:t>encontre</w:t>
      </w:r>
      <w:r w:rsidR="00AD5A7B" w:rsidRPr="00CD5DD1">
        <w:rPr>
          <w:lang w:val="fr-CA"/>
        </w:rPr>
        <w:t>s de</w:t>
      </w:r>
      <w:r w:rsidR="00160E91" w:rsidRPr="00CD5DD1">
        <w:rPr>
          <w:lang w:val="fr-CA"/>
        </w:rPr>
        <w:t xml:space="preserve"> la société civile </w:t>
      </w:r>
      <w:r w:rsidR="00406F0C" w:rsidRPr="00CD5DD1">
        <w:rPr>
          <w:lang w:val="fr-CA"/>
        </w:rPr>
        <w:t>sous les auspices de l</w:t>
      </w:r>
      <w:r w:rsidR="009A3316">
        <w:rPr>
          <w:lang w:val="fr-CA"/>
        </w:rPr>
        <w:t>’</w:t>
      </w:r>
      <w:r w:rsidR="00160E91" w:rsidRPr="00CD5DD1">
        <w:rPr>
          <w:lang w:val="fr-CA"/>
        </w:rPr>
        <w:t xml:space="preserve">ancien </w:t>
      </w:r>
      <w:r w:rsidR="00406F0C" w:rsidRPr="00CD5DD1">
        <w:rPr>
          <w:lang w:val="fr-CA"/>
        </w:rPr>
        <w:t>Ministre des affaires européennes et négociateur en chef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Egemen Bağış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406F0C" w:rsidRPr="00CD5DD1">
        <w:rPr>
          <w:lang w:val="fr-CA"/>
        </w:rPr>
        <w:t>avec la</w:t>
      </w:r>
      <w:r w:rsidR="00456662" w:rsidRPr="00CD5DD1">
        <w:rPr>
          <w:lang w:val="fr-CA"/>
        </w:rPr>
        <w:t xml:space="preserve"> participation</w:t>
      </w:r>
      <w:r w:rsidR="00406F0C" w:rsidRPr="00CD5DD1">
        <w:rPr>
          <w:lang w:val="fr-CA"/>
        </w:rPr>
        <w:t xml:space="preserve"> de quelque</w:t>
      </w:r>
      <w:r w:rsidR="00456662" w:rsidRPr="00CD5DD1">
        <w:rPr>
          <w:lang w:val="fr-CA"/>
        </w:rPr>
        <w:t xml:space="preserve"> 300 </w:t>
      </w:r>
      <w:r w:rsidR="00406F0C" w:rsidRPr="00CD5DD1">
        <w:rPr>
          <w:lang w:val="fr-CA"/>
        </w:rPr>
        <w:t>organisations</w:t>
      </w:r>
      <w:r w:rsidR="00BE25F2" w:rsidRPr="00CD5DD1">
        <w:rPr>
          <w:lang w:val="fr-CA"/>
        </w:rPr>
        <w:t>,</w:t>
      </w:r>
      <w:r w:rsidR="00406F0C" w:rsidRPr="00CD5DD1">
        <w:rPr>
          <w:lang w:val="fr-CA"/>
        </w:rPr>
        <w:t xml:space="preserve"> fondations et associations de la société civile représentant les </w:t>
      </w:r>
      <w:r w:rsidR="00160E91" w:rsidRPr="00CD5DD1">
        <w:rPr>
          <w:lang w:val="fr-CA"/>
        </w:rPr>
        <w:t>membres</w:t>
      </w:r>
      <w:r w:rsidR="00406F0C" w:rsidRPr="00CD5DD1">
        <w:rPr>
          <w:lang w:val="fr-CA"/>
        </w:rPr>
        <w:t xml:space="preserve"> de d</w:t>
      </w:r>
      <w:r w:rsidR="00D11F7F" w:rsidRPr="00CD5DD1">
        <w:rPr>
          <w:lang w:val="fr-CA"/>
        </w:rPr>
        <w:t>ifférents groupes religieux et d</w:t>
      </w:r>
      <w:r w:rsidR="00406F0C" w:rsidRPr="00CD5DD1">
        <w:rPr>
          <w:lang w:val="fr-CA"/>
        </w:rPr>
        <w:t xml:space="preserve">es chefs spirituels des communautés. </w:t>
      </w:r>
      <w:r w:rsidR="00AD5A7B" w:rsidRPr="00CD5DD1">
        <w:rPr>
          <w:lang w:val="fr-CA"/>
        </w:rPr>
        <w:t>Ces</w:t>
      </w:r>
      <w:r w:rsidR="00D11F7F" w:rsidRPr="00CD5DD1">
        <w:rPr>
          <w:lang w:val="fr-CA"/>
        </w:rPr>
        <w:t xml:space="preserve"> R</w:t>
      </w:r>
      <w:r w:rsidR="00406F0C" w:rsidRPr="00CD5DD1">
        <w:rPr>
          <w:lang w:val="fr-CA"/>
        </w:rPr>
        <w:t>encontre</w:t>
      </w:r>
      <w:r w:rsidR="00AD5A7B" w:rsidRPr="00CD5DD1">
        <w:rPr>
          <w:lang w:val="fr-CA"/>
        </w:rPr>
        <w:t>s ont</w:t>
      </w:r>
      <w:r w:rsidR="00160E91" w:rsidRPr="00CD5DD1">
        <w:rPr>
          <w:lang w:val="fr-CA"/>
        </w:rPr>
        <w:t xml:space="preserve"> été l</w:t>
      </w:r>
      <w:r w:rsidR="009A3316">
        <w:rPr>
          <w:lang w:val="fr-CA"/>
        </w:rPr>
        <w:t>’</w:t>
      </w:r>
      <w:r w:rsidR="00160E91" w:rsidRPr="00CD5DD1">
        <w:rPr>
          <w:lang w:val="fr-CA"/>
        </w:rPr>
        <w:t>occasion d</w:t>
      </w:r>
      <w:r w:rsidR="009A3316">
        <w:rPr>
          <w:lang w:val="fr-CA"/>
        </w:rPr>
        <w:t>’</w:t>
      </w:r>
      <w:r w:rsidR="00160E91" w:rsidRPr="00CD5DD1">
        <w:rPr>
          <w:lang w:val="fr-CA"/>
        </w:rPr>
        <w:t>examiner</w:t>
      </w:r>
      <w:r w:rsidR="00406F0C" w:rsidRPr="00CD5DD1">
        <w:rPr>
          <w:lang w:val="fr-CA"/>
        </w:rPr>
        <w:t xml:space="preserve"> les problèmes </w:t>
      </w:r>
      <w:r w:rsidR="00D11F7F" w:rsidRPr="00CD5DD1">
        <w:rPr>
          <w:lang w:val="fr-CA"/>
        </w:rPr>
        <w:t>auxquels se heurtent</w:t>
      </w:r>
      <w:r w:rsidR="00406F0C" w:rsidRPr="00CD5DD1">
        <w:rPr>
          <w:lang w:val="fr-CA"/>
        </w:rPr>
        <w:t xml:space="preserve"> les </w:t>
      </w:r>
      <w:r w:rsidR="00160E91" w:rsidRPr="00CD5DD1">
        <w:rPr>
          <w:lang w:val="fr-CA"/>
        </w:rPr>
        <w:t>membres</w:t>
      </w:r>
      <w:r w:rsidR="00406F0C" w:rsidRPr="00CD5DD1">
        <w:rPr>
          <w:lang w:val="fr-CA"/>
        </w:rPr>
        <w:t xml:space="preserve"> des groupes religieux </w:t>
      </w:r>
      <w:r w:rsidR="00D11F7F" w:rsidRPr="00CD5DD1">
        <w:rPr>
          <w:lang w:val="fr-CA"/>
        </w:rPr>
        <w:t>ainsi que</w:t>
      </w:r>
      <w:r w:rsidR="00406F0C" w:rsidRPr="00CD5DD1">
        <w:rPr>
          <w:lang w:val="fr-CA"/>
        </w:rPr>
        <w:t xml:space="preserve"> les propositions et recommandations des organisations de la société civile </w:t>
      </w:r>
      <w:r w:rsidR="00160E91" w:rsidRPr="00CD5DD1">
        <w:rPr>
          <w:lang w:val="fr-CA"/>
        </w:rPr>
        <w:t>à cet égard</w:t>
      </w:r>
      <w:r w:rsidR="00BE25F2" w:rsidRPr="00CD5DD1">
        <w:rPr>
          <w:lang w:val="fr-CA"/>
        </w:rPr>
        <w:t>,</w:t>
      </w:r>
      <w:r w:rsidR="00406F0C" w:rsidRPr="00CD5DD1">
        <w:rPr>
          <w:lang w:val="fr-CA"/>
        </w:rPr>
        <w:t xml:space="preserve"> et d</w:t>
      </w:r>
      <w:r w:rsidR="009A3316">
        <w:rPr>
          <w:lang w:val="fr-CA"/>
        </w:rPr>
        <w:t>’</w:t>
      </w:r>
      <w:r w:rsidR="00160E91" w:rsidRPr="00CD5DD1">
        <w:rPr>
          <w:lang w:val="fr-CA"/>
        </w:rPr>
        <w:t>évaluer le</w:t>
      </w:r>
      <w:r w:rsidR="00406F0C" w:rsidRPr="00CD5DD1">
        <w:rPr>
          <w:lang w:val="fr-CA"/>
        </w:rPr>
        <w:t xml:space="preserve"> processus d</w:t>
      </w:r>
      <w:r w:rsidR="009A3316">
        <w:rPr>
          <w:lang w:val="fr-CA"/>
        </w:rPr>
        <w:t>’</w:t>
      </w:r>
      <w:r w:rsidR="00406F0C" w:rsidRPr="00CD5DD1">
        <w:rPr>
          <w:lang w:val="fr-CA"/>
        </w:rPr>
        <w:t>adhésion de la Turquie. Le</w:t>
      </w:r>
      <w:r w:rsidR="00456662" w:rsidRPr="00CD5DD1">
        <w:rPr>
          <w:lang w:val="fr-CA"/>
        </w:rPr>
        <w:t xml:space="preserve"> 3 </w:t>
      </w:r>
      <w:r w:rsidR="00CC3646" w:rsidRPr="00CD5DD1">
        <w:rPr>
          <w:lang w:val="fr-CA"/>
        </w:rPr>
        <w:t>mars</w:t>
      </w:r>
      <w:r w:rsidR="00456662" w:rsidRPr="00CD5DD1">
        <w:rPr>
          <w:lang w:val="fr-CA"/>
        </w:rPr>
        <w:t xml:space="preserve"> 2012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406F0C" w:rsidRPr="00CD5DD1">
        <w:rPr>
          <w:lang w:val="fr-CA"/>
        </w:rPr>
        <w:t>le Ministre des affaires étrangères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Ahmet Davutoğlu</w:t>
      </w:r>
      <w:r w:rsidR="00BE25F2" w:rsidRPr="00CD5DD1">
        <w:rPr>
          <w:lang w:val="fr-CA"/>
        </w:rPr>
        <w:t>,</w:t>
      </w:r>
      <w:r w:rsidR="00406F0C" w:rsidRPr="00CD5DD1">
        <w:rPr>
          <w:lang w:val="fr-CA"/>
        </w:rPr>
        <w:t xml:space="preserve"> a </w:t>
      </w:r>
      <w:r w:rsidR="00D11F7F" w:rsidRPr="00CD5DD1">
        <w:rPr>
          <w:lang w:val="fr-CA"/>
        </w:rPr>
        <w:t>effectué</w:t>
      </w:r>
      <w:r w:rsidR="00406F0C" w:rsidRPr="00CD5DD1">
        <w:rPr>
          <w:lang w:val="fr-CA"/>
        </w:rPr>
        <w:t xml:space="preserve"> une visite de </w:t>
      </w:r>
      <w:r w:rsidR="003C7DF1" w:rsidRPr="00CD5DD1">
        <w:rPr>
          <w:lang w:val="fr-CA"/>
        </w:rPr>
        <w:t>courtoisie</w:t>
      </w:r>
      <w:r w:rsidR="00406F0C" w:rsidRPr="00CD5DD1">
        <w:rPr>
          <w:lang w:val="fr-CA"/>
        </w:rPr>
        <w:t xml:space="preserve"> aux chefs spirituels des groupes religieux d</w:t>
      </w:r>
      <w:r w:rsidR="009A3316">
        <w:rPr>
          <w:lang w:val="fr-CA"/>
        </w:rPr>
        <w:t>’</w:t>
      </w:r>
      <w:r w:rsidR="00406F0C" w:rsidRPr="00CD5DD1">
        <w:rPr>
          <w:lang w:val="fr-CA"/>
        </w:rPr>
        <w:t>I</w:t>
      </w:r>
      <w:r w:rsidR="00456662" w:rsidRPr="00CD5DD1">
        <w:rPr>
          <w:lang w:val="fr-CA"/>
        </w:rPr>
        <w:t>stanbu</w:t>
      </w:r>
      <w:r w:rsidR="003C7DF1" w:rsidRPr="00CD5DD1">
        <w:rPr>
          <w:lang w:val="fr-CA"/>
        </w:rPr>
        <w:t>l tandis que</w:t>
      </w:r>
      <w:r w:rsidR="00456662" w:rsidRPr="00CD5DD1">
        <w:rPr>
          <w:lang w:val="fr-CA"/>
        </w:rPr>
        <w:t xml:space="preserve"> </w:t>
      </w:r>
      <w:r w:rsidR="003C7DF1" w:rsidRPr="00CD5DD1">
        <w:rPr>
          <w:lang w:val="fr-CA"/>
        </w:rPr>
        <w:t>l</w:t>
      </w:r>
      <w:r w:rsidR="00406F0C" w:rsidRPr="00CD5DD1">
        <w:rPr>
          <w:lang w:val="fr-CA"/>
        </w:rPr>
        <w:t>e</w:t>
      </w:r>
      <w:r w:rsidR="00456662" w:rsidRPr="00CD5DD1">
        <w:rPr>
          <w:lang w:val="fr-CA"/>
        </w:rPr>
        <w:t xml:space="preserve"> 5 </w:t>
      </w:r>
      <w:r w:rsidR="00CC3646" w:rsidRPr="00CD5DD1">
        <w:rPr>
          <w:lang w:val="fr-CA"/>
        </w:rPr>
        <w:t>juillet</w:t>
      </w:r>
      <w:r w:rsidR="00456662" w:rsidRPr="00CD5DD1">
        <w:rPr>
          <w:lang w:val="fr-CA"/>
        </w:rPr>
        <w:t xml:space="preserve"> 2012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406F0C" w:rsidRPr="00CD5DD1">
        <w:rPr>
          <w:lang w:val="fr-CA"/>
        </w:rPr>
        <w:t>le Président des affaires religieuses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Mehmet Görmez</w:t>
      </w:r>
      <w:r w:rsidR="00BE25F2" w:rsidRPr="00CD5DD1">
        <w:rPr>
          <w:lang w:val="fr-CA"/>
        </w:rPr>
        <w:t>,</w:t>
      </w:r>
      <w:r w:rsidR="003C7DF1" w:rsidRPr="00CD5DD1">
        <w:rPr>
          <w:lang w:val="fr-CA"/>
        </w:rPr>
        <w:t xml:space="preserve"> s</w:t>
      </w:r>
      <w:r w:rsidR="009A3316">
        <w:rPr>
          <w:lang w:val="fr-CA"/>
        </w:rPr>
        <w:t>’</w:t>
      </w:r>
      <w:r w:rsidR="003C7DF1" w:rsidRPr="00CD5DD1">
        <w:rPr>
          <w:lang w:val="fr-CA"/>
        </w:rPr>
        <w:t>est rendu au Patriarcat grec orthodoxe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163.</w:t>
      </w:r>
      <w:r w:rsidRPr="00CD5DD1">
        <w:rPr>
          <w:lang w:val="fr-CA"/>
        </w:rPr>
        <w:tab/>
      </w:r>
      <w:r w:rsidR="003C7DF1" w:rsidRPr="00CD5DD1">
        <w:rPr>
          <w:lang w:val="fr-CA"/>
        </w:rPr>
        <w:t>Si les autorités turques rencontrent les représentants de groupes religieux de</w:t>
      </w:r>
      <w:r w:rsidR="00456662" w:rsidRPr="00CD5DD1">
        <w:rPr>
          <w:lang w:val="fr-CA"/>
        </w:rPr>
        <w:t xml:space="preserve"> </w:t>
      </w:r>
      <w:r w:rsidR="00AF5E94" w:rsidRPr="00CD5DD1">
        <w:rPr>
          <w:lang w:val="fr-CA"/>
        </w:rPr>
        <w:t>Turquie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3C7DF1" w:rsidRPr="00CD5DD1">
        <w:rPr>
          <w:lang w:val="fr-CA"/>
        </w:rPr>
        <w:t xml:space="preserve">elles rencontrent également les représentants assyriens et </w:t>
      </w:r>
      <w:r w:rsidR="00160E91" w:rsidRPr="00CD5DD1">
        <w:rPr>
          <w:lang w:val="fr-CA"/>
        </w:rPr>
        <w:t>étudient</w:t>
      </w:r>
      <w:r w:rsidR="003C7DF1" w:rsidRPr="00CD5DD1">
        <w:rPr>
          <w:lang w:val="fr-CA"/>
        </w:rPr>
        <w:t xml:space="preserve"> des moyens de répondre aux questions et aux problèmes qu</w:t>
      </w:r>
      <w:r w:rsidR="009A3316">
        <w:rPr>
          <w:lang w:val="fr-CA"/>
        </w:rPr>
        <w:t>’</w:t>
      </w:r>
      <w:r w:rsidR="003C7DF1" w:rsidRPr="00CD5DD1">
        <w:rPr>
          <w:lang w:val="fr-CA"/>
        </w:rPr>
        <w:t xml:space="preserve">ils peuvent rencontrer. </w:t>
      </w:r>
      <w:r w:rsidR="00160E91" w:rsidRPr="00CD5DD1">
        <w:rPr>
          <w:lang w:val="fr-CA"/>
        </w:rPr>
        <w:t>L</w:t>
      </w:r>
      <w:r w:rsidR="003C7DF1" w:rsidRPr="00CD5DD1">
        <w:rPr>
          <w:lang w:val="fr-CA"/>
        </w:rPr>
        <w:t xml:space="preserve">e Président </w:t>
      </w:r>
      <w:r w:rsidR="00456662" w:rsidRPr="00CD5DD1">
        <w:rPr>
          <w:lang w:val="fr-CA"/>
        </w:rPr>
        <w:t xml:space="preserve">Abdullah Gül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160E91" w:rsidRPr="00CD5DD1">
        <w:rPr>
          <w:lang w:val="fr-CA"/>
        </w:rPr>
        <w:t>l</w:t>
      </w:r>
      <w:r w:rsidR="003C7DF1" w:rsidRPr="00CD5DD1">
        <w:rPr>
          <w:lang w:val="fr-CA"/>
        </w:rPr>
        <w:t>e Ministre des affaires étrangères</w:t>
      </w:r>
      <w:r w:rsidR="00456662" w:rsidRPr="00CD5DD1">
        <w:rPr>
          <w:lang w:val="fr-CA"/>
        </w:rPr>
        <w:t xml:space="preserve"> Ahmet Davutoğlu </w:t>
      </w:r>
      <w:r w:rsidR="003C7DF1" w:rsidRPr="00CD5DD1">
        <w:rPr>
          <w:lang w:val="fr-CA"/>
        </w:rPr>
        <w:t xml:space="preserve">ont </w:t>
      </w:r>
      <w:r w:rsidR="00160E91" w:rsidRPr="00CD5DD1">
        <w:rPr>
          <w:lang w:val="fr-CA"/>
        </w:rPr>
        <w:t>d</w:t>
      </w:r>
      <w:r w:rsidR="009A3316">
        <w:rPr>
          <w:lang w:val="fr-CA"/>
        </w:rPr>
        <w:t>’</w:t>
      </w:r>
      <w:r w:rsidR="00160E91" w:rsidRPr="00CD5DD1">
        <w:rPr>
          <w:lang w:val="fr-CA"/>
        </w:rPr>
        <w:t xml:space="preserve">ailleurs </w:t>
      </w:r>
      <w:r w:rsidR="003C7DF1" w:rsidRPr="00CD5DD1">
        <w:rPr>
          <w:lang w:val="fr-CA"/>
        </w:rPr>
        <w:t>rencontré des représentants assyriens</w:t>
      </w:r>
      <w:r w:rsidR="00BE25F2" w:rsidRPr="00CD5DD1">
        <w:rPr>
          <w:lang w:val="fr-CA"/>
        </w:rPr>
        <w:t>,</w:t>
      </w:r>
      <w:r w:rsidR="00160E91" w:rsidRPr="00CD5DD1">
        <w:rPr>
          <w:lang w:val="fr-CA"/>
        </w:rPr>
        <w:t xml:space="preserve"> le premier e</w:t>
      </w:r>
      <w:r w:rsidR="003C7DF1" w:rsidRPr="00CD5DD1">
        <w:rPr>
          <w:lang w:val="fr-CA"/>
        </w:rPr>
        <w:t xml:space="preserve">n </w:t>
      </w:r>
      <w:r w:rsidR="00CC3646" w:rsidRPr="00CD5DD1">
        <w:rPr>
          <w:lang w:val="fr-CA"/>
        </w:rPr>
        <w:t>février</w:t>
      </w:r>
      <w:r w:rsidR="00456662" w:rsidRPr="00CD5DD1">
        <w:rPr>
          <w:lang w:val="fr-CA"/>
        </w:rPr>
        <w:t xml:space="preserve">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160E91" w:rsidRPr="00CD5DD1">
        <w:rPr>
          <w:lang w:val="fr-CA"/>
        </w:rPr>
        <w:t xml:space="preserve">le second en </w:t>
      </w:r>
      <w:r w:rsidR="00CC3646" w:rsidRPr="00CD5DD1">
        <w:rPr>
          <w:lang w:val="fr-CA"/>
        </w:rPr>
        <w:t>mars</w:t>
      </w:r>
      <w:r w:rsidR="00456662" w:rsidRPr="00CD5DD1">
        <w:rPr>
          <w:lang w:val="fr-CA"/>
        </w:rPr>
        <w:t xml:space="preserve"> 2013.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164.</w:t>
      </w:r>
      <w:r w:rsidRPr="00CD5DD1">
        <w:rPr>
          <w:lang w:val="fr-CA"/>
        </w:rPr>
        <w:tab/>
      </w:r>
      <w:r w:rsidR="003C7DF1" w:rsidRPr="00CD5DD1">
        <w:rPr>
          <w:lang w:val="fr-CA"/>
        </w:rPr>
        <w:t>Plus récemment</w:t>
      </w:r>
      <w:r w:rsidR="00BE25F2" w:rsidRPr="00CD5DD1">
        <w:rPr>
          <w:lang w:val="fr-CA"/>
        </w:rPr>
        <w:t>,</w:t>
      </w:r>
      <w:r w:rsidR="003C7DF1" w:rsidRPr="00CD5DD1">
        <w:rPr>
          <w:lang w:val="fr-CA"/>
        </w:rPr>
        <w:t xml:space="preserve"> </w:t>
      </w:r>
      <w:r w:rsidR="0063192A" w:rsidRPr="00CD5DD1">
        <w:rPr>
          <w:lang w:val="fr-CA"/>
        </w:rPr>
        <w:t>Egemen Bağış</w:t>
      </w:r>
      <w:r w:rsidR="00BE25F2" w:rsidRPr="00CD5DD1">
        <w:rPr>
          <w:lang w:val="fr-CA"/>
        </w:rPr>
        <w:t>,</w:t>
      </w:r>
      <w:r w:rsidR="00160E91" w:rsidRPr="00CD5DD1">
        <w:rPr>
          <w:lang w:val="fr-CA"/>
        </w:rPr>
        <w:t xml:space="preserve"> ancien </w:t>
      </w:r>
      <w:r w:rsidR="0063192A" w:rsidRPr="00CD5DD1">
        <w:rPr>
          <w:lang w:val="fr-CA"/>
        </w:rPr>
        <w:t>Ministre des affaires européenne</w:t>
      </w:r>
      <w:r w:rsidR="00160E91" w:rsidRPr="00CD5DD1">
        <w:rPr>
          <w:lang w:val="fr-CA"/>
        </w:rPr>
        <w:t>s</w:t>
      </w:r>
      <w:r w:rsidR="0063192A" w:rsidRPr="00CD5DD1">
        <w:rPr>
          <w:lang w:val="fr-CA"/>
        </w:rPr>
        <w:t xml:space="preserve"> et négociateur en chef</w:t>
      </w:r>
      <w:r w:rsidR="00BE25F2" w:rsidRPr="00CD5DD1">
        <w:rPr>
          <w:lang w:val="fr-CA"/>
        </w:rPr>
        <w:t>,</w:t>
      </w:r>
      <w:r w:rsidR="0063192A" w:rsidRPr="00CD5DD1">
        <w:rPr>
          <w:lang w:val="fr-CA"/>
        </w:rPr>
        <w:t xml:space="preserve"> a </w:t>
      </w:r>
      <w:r w:rsidR="0011346A" w:rsidRPr="00CD5DD1">
        <w:rPr>
          <w:lang w:val="fr-CA"/>
        </w:rPr>
        <w:t>tenu</w:t>
      </w:r>
      <w:r w:rsidR="0063192A" w:rsidRPr="00CD5DD1">
        <w:rPr>
          <w:lang w:val="fr-CA"/>
        </w:rPr>
        <w:t xml:space="preserve"> </w:t>
      </w:r>
      <w:r w:rsidR="003C7DF1" w:rsidRPr="00CD5DD1">
        <w:rPr>
          <w:lang w:val="fr-CA"/>
        </w:rPr>
        <w:t>des consultations à l</w:t>
      </w:r>
      <w:r w:rsidR="009A3316">
        <w:rPr>
          <w:lang w:val="fr-CA"/>
        </w:rPr>
        <w:t>’</w:t>
      </w:r>
      <w:r w:rsidR="003C7DF1" w:rsidRPr="00CD5DD1">
        <w:rPr>
          <w:lang w:val="fr-CA"/>
        </w:rPr>
        <w:t>occasion d</w:t>
      </w:r>
      <w:r w:rsidR="009A3316">
        <w:rPr>
          <w:lang w:val="fr-CA"/>
        </w:rPr>
        <w:t>’</w:t>
      </w:r>
      <w:r w:rsidR="003C7DF1" w:rsidRPr="00CD5DD1">
        <w:rPr>
          <w:lang w:val="fr-CA"/>
        </w:rPr>
        <w:t>un diner avec les représentant</w:t>
      </w:r>
      <w:r w:rsidR="0063192A" w:rsidRPr="00CD5DD1">
        <w:rPr>
          <w:lang w:val="fr-CA"/>
        </w:rPr>
        <w:t>s</w:t>
      </w:r>
      <w:r w:rsidR="003C7DF1" w:rsidRPr="00CD5DD1">
        <w:rPr>
          <w:lang w:val="fr-CA"/>
        </w:rPr>
        <w:t xml:space="preserve"> de groupes religieux</w:t>
      </w:r>
      <w:r w:rsidR="0063192A" w:rsidRPr="00CD5DD1">
        <w:rPr>
          <w:lang w:val="fr-CA"/>
        </w:rPr>
        <w:t xml:space="preserve"> le </w:t>
      </w:r>
      <w:r w:rsidR="00456662" w:rsidRPr="00CD5DD1">
        <w:rPr>
          <w:lang w:val="fr-CA"/>
        </w:rPr>
        <w:t>28</w:t>
      </w:r>
      <w:r w:rsidR="00541090" w:rsidRPr="00CD5DD1">
        <w:rPr>
          <w:lang w:val="fr-CA"/>
        </w:rPr>
        <w:t> </w:t>
      </w:r>
      <w:r w:rsidR="00CC3646" w:rsidRPr="00CD5DD1">
        <w:rPr>
          <w:lang w:val="fr-CA"/>
        </w:rPr>
        <w:t>novembre</w:t>
      </w:r>
      <w:r w:rsidR="00456662" w:rsidRPr="00CD5DD1">
        <w:rPr>
          <w:lang w:val="fr-CA"/>
        </w:rPr>
        <w:t xml:space="preserve"> 2013. </w:t>
      </w:r>
      <w:r w:rsidR="0063192A" w:rsidRPr="00CD5DD1">
        <w:rPr>
          <w:lang w:val="fr-CA"/>
        </w:rPr>
        <w:t>Ce dîner</w:t>
      </w:r>
      <w:r w:rsidR="00BE25F2" w:rsidRPr="00CD5DD1">
        <w:rPr>
          <w:lang w:val="fr-CA"/>
        </w:rPr>
        <w:t>,</w:t>
      </w:r>
      <w:r w:rsidR="0063192A" w:rsidRPr="00CD5DD1">
        <w:rPr>
          <w:lang w:val="fr-CA"/>
        </w:rPr>
        <w:t xml:space="preserve"> qui a réuni des représentants de fondations communautaires</w:t>
      </w:r>
      <w:r w:rsidR="00BE25F2" w:rsidRPr="00CD5DD1">
        <w:rPr>
          <w:lang w:val="fr-CA"/>
        </w:rPr>
        <w:t>,</w:t>
      </w:r>
      <w:r w:rsidR="0063192A" w:rsidRPr="00CD5DD1">
        <w:rPr>
          <w:lang w:val="fr-CA"/>
        </w:rPr>
        <w:t xml:space="preserve"> le Directeur général des</w:t>
      </w:r>
      <w:r w:rsidR="00AC2FE1" w:rsidRPr="00CD5DD1">
        <w:rPr>
          <w:lang w:val="fr-CA"/>
        </w:rPr>
        <w:t xml:space="preserve"> fondations</w:t>
      </w:r>
      <w:r w:rsidR="00BE25F2" w:rsidRPr="00CD5DD1">
        <w:rPr>
          <w:lang w:val="fr-CA"/>
        </w:rPr>
        <w:t>,</w:t>
      </w:r>
      <w:r w:rsidR="00AC2FE1" w:rsidRPr="00CD5DD1">
        <w:rPr>
          <w:lang w:val="fr-CA"/>
        </w:rPr>
        <w:t xml:space="preserve"> le R</w:t>
      </w:r>
      <w:r w:rsidR="00567DD8" w:rsidRPr="00CD5DD1">
        <w:rPr>
          <w:lang w:val="fr-CA"/>
        </w:rPr>
        <w:t>eprésentant de</w:t>
      </w:r>
      <w:r w:rsidR="0063192A" w:rsidRPr="00CD5DD1">
        <w:rPr>
          <w:lang w:val="fr-CA"/>
        </w:rPr>
        <w:t xml:space="preserve"> fondations communautaires du Conseil des fondations et les représentants des institutions publiques compétentes</w:t>
      </w:r>
      <w:r w:rsidR="00BE25F2" w:rsidRPr="00CD5DD1">
        <w:rPr>
          <w:lang w:val="fr-CA"/>
        </w:rPr>
        <w:t>,</w:t>
      </w:r>
      <w:r w:rsidR="0063192A" w:rsidRPr="00CD5DD1">
        <w:rPr>
          <w:lang w:val="fr-CA"/>
        </w:rPr>
        <w:t xml:space="preserve"> a </w:t>
      </w:r>
      <w:r w:rsidR="0011346A" w:rsidRPr="00CD5DD1">
        <w:rPr>
          <w:lang w:val="fr-CA"/>
        </w:rPr>
        <w:t>donné lieu à</w:t>
      </w:r>
      <w:r w:rsidR="0063192A" w:rsidRPr="00CD5DD1">
        <w:rPr>
          <w:lang w:val="fr-CA"/>
        </w:rPr>
        <w:t xml:space="preserve"> des </w:t>
      </w:r>
      <w:r w:rsidR="0011346A" w:rsidRPr="00CD5DD1">
        <w:rPr>
          <w:lang w:val="fr-CA"/>
        </w:rPr>
        <w:t>discussions de fond</w:t>
      </w:r>
      <w:r w:rsidR="0063192A" w:rsidRPr="00CD5DD1">
        <w:rPr>
          <w:lang w:val="fr-CA"/>
        </w:rPr>
        <w:t xml:space="preserve"> sur les problèmes qui restent à régler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165.</w:t>
      </w:r>
      <w:r w:rsidRPr="00CD5DD1">
        <w:rPr>
          <w:lang w:val="fr-CA"/>
        </w:rPr>
        <w:tab/>
      </w:r>
      <w:r w:rsidR="0063192A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63192A" w:rsidRPr="00CD5DD1">
        <w:rPr>
          <w:lang w:val="fr-CA"/>
        </w:rPr>
        <w:t>agissant du</w:t>
      </w:r>
      <w:r w:rsidR="00456662" w:rsidRPr="00CD5DD1">
        <w:rPr>
          <w:lang w:val="fr-CA"/>
        </w:rPr>
        <w:t xml:space="preserve"> </w:t>
      </w:r>
      <w:r w:rsidR="00C4589E" w:rsidRPr="00CD5DD1">
        <w:rPr>
          <w:lang w:val="fr-CA"/>
        </w:rPr>
        <w:t>paragraphe </w:t>
      </w:r>
      <w:r w:rsidR="00456662" w:rsidRPr="00CD5DD1">
        <w:rPr>
          <w:lang w:val="fr-CA"/>
        </w:rPr>
        <w:t xml:space="preserve">24 </w:t>
      </w:r>
      <w:r w:rsidR="00903FAF" w:rsidRPr="00CD5DD1">
        <w:rPr>
          <w:lang w:val="fr-CA"/>
        </w:rPr>
        <w:t>des Observations</w:t>
      </w:r>
      <w:r w:rsidR="00F92906" w:rsidRPr="00CD5DD1">
        <w:rPr>
          <w:lang w:val="fr-CA"/>
        </w:rPr>
        <w:t xml:space="preserve"> finales</w:t>
      </w:r>
      <w:r w:rsidR="00456662" w:rsidRPr="00CD5DD1">
        <w:rPr>
          <w:lang w:val="fr-CA"/>
        </w:rPr>
        <w:t xml:space="preserve"> </w:t>
      </w:r>
      <w:r w:rsidR="00F92906" w:rsidRPr="00CD5DD1">
        <w:rPr>
          <w:lang w:val="fr-CA"/>
        </w:rPr>
        <w:t>du Comité</w:t>
      </w:r>
      <w:r w:rsidR="00456662" w:rsidRPr="00CD5DD1">
        <w:rPr>
          <w:lang w:val="fr-CA"/>
        </w:rPr>
        <w:t xml:space="preserve"> concern</w:t>
      </w:r>
      <w:r w:rsidR="0063192A" w:rsidRPr="00CD5DD1">
        <w:rPr>
          <w:lang w:val="fr-CA"/>
        </w:rPr>
        <w:t>ant les activités du Conseil chargé de l</w:t>
      </w:r>
      <w:r w:rsidR="009A3316">
        <w:rPr>
          <w:lang w:val="fr-CA"/>
        </w:rPr>
        <w:t>’</w:t>
      </w:r>
      <w:r w:rsidR="0063192A" w:rsidRPr="00CD5DD1">
        <w:rPr>
          <w:lang w:val="fr-CA"/>
        </w:rPr>
        <w:t>évaluation des problèmes des minorités</w:t>
      </w:r>
      <w:r w:rsidR="00BE25F2" w:rsidRPr="00CD5DD1">
        <w:rPr>
          <w:lang w:val="fr-CA"/>
        </w:rPr>
        <w:t>,</w:t>
      </w:r>
      <w:r w:rsidR="0063192A" w:rsidRPr="00CD5DD1">
        <w:rPr>
          <w:lang w:val="fr-CA"/>
        </w:rPr>
        <w:t xml:space="preserve"> </w:t>
      </w:r>
      <w:r w:rsidR="0011346A" w:rsidRPr="00CD5DD1">
        <w:rPr>
          <w:lang w:val="fr-CA"/>
        </w:rPr>
        <w:t xml:space="preserve">un </w:t>
      </w:r>
      <w:r w:rsidR="0063192A" w:rsidRPr="00CD5DD1">
        <w:rPr>
          <w:lang w:val="fr-CA"/>
        </w:rPr>
        <w:t xml:space="preserve">groupe </w:t>
      </w:r>
      <w:r w:rsidR="0011346A" w:rsidRPr="00CD5DD1">
        <w:rPr>
          <w:lang w:val="fr-CA"/>
        </w:rPr>
        <w:t>spécial</w:t>
      </w:r>
      <w:r w:rsidR="0063192A" w:rsidRPr="00CD5DD1">
        <w:rPr>
          <w:lang w:val="fr-CA"/>
        </w:rPr>
        <w:t xml:space="preserve"> de responsables a tenu des consultations périodiques avec des hauts représentants des minorités turques e</w:t>
      </w:r>
      <w:r w:rsidR="00456662" w:rsidRPr="00CD5DD1">
        <w:rPr>
          <w:lang w:val="fr-CA"/>
        </w:rPr>
        <w:t>n 2004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2005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2006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2009.</w:t>
      </w:r>
      <w:r w:rsidR="00976698" w:rsidRPr="00CD5DD1">
        <w:rPr>
          <w:lang w:val="fr-CA"/>
        </w:rPr>
        <w:t xml:space="preserve"> </w:t>
      </w:r>
      <w:r w:rsidR="008A433B" w:rsidRPr="00CD5DD1">
        <w:rPr>
          <w:lang w:val="fr-CA"/>
        </w:rPr>
        <w:t>Les échanges ont permis d</w:t>
      </w:r>
      <w:r w:rsidR="009A3316">
        <w:rPr>
          <w:lang w:val="fr-CA"/>
        </w:rPr>
        <w:t>’</w:t>
      </w:r>
      <w:r w:rsidR="008A433B" w:rsidRPr="00CD5DD1">
        <w:rPr>
          <w:lang w:val="fr-CA"/>
        </w:rPr>
        <w:t xml:space="preserve">examiner </w:t>
      </w:r>
      <w:r w:rsidR="0063192A" w:rsidRPr="00CD5DD1">
        <w:rPr>
          <w:lang w:val="fr-CA"/>
        </w:rPr>
        <w:t>les problèmes religieux</w:t>
      </w:r>
      <w:r w:rsidR="00BE25F2" w:rsidRPr="00CD5DD1">
        <w:rPr>
          <w:lang w:val="fr-CA"/>
        </w:rPr>
        <w:t>,</w:t>
      </w:r>
      <w:r w:rsidR="0063192A" w:rsidRPr="00CD5DD1">
        <w:rPr>
          <w:lang w:val="fr-CA"/>
        </w:rPr>
        <w:t xml:space="preserve"> culturels</w:t>
      </w:r>
      <w:r w:rsidR="00BE25F2" w:rsidRPr="00CD5DD1">
        <w:rPr>
          <w:lang w:val="fr-CA"/>
        </w:rPr>
        <w:t>,</w:t>
      </w:r>
      <w:r w:rsidR="0063192A" w:rsidRPr="00CD5DD1">
        <w:rPr>
          <w:lang w:val="fr-CA"/>
        </w:rPr>
        <w:t xml:space="preserve"> sociaux et administratifs rencontrés par ces groupes ainsi que les d</w:t>
      </w:r>
      <w:r w:rsidR="008A433B" w:rsidRPr="00CD5DD1">
        <w:rPr>
          <w:lang w:val="fr-CA"/>
        </w:rPr>
        <w:t>ifficultés concernant</w:t>
      </w:r>
      <w:r w:rsidR="00142CB6" w:rsidRPr="00CD5DD1">
        <w:rPr>
          <w:lang w:val="fr-CA"/>
        </w:rPr>
        <w:t xml:space="preserve"> leurs fondations et biens immobiliers</w:t>
      </w:r>
      <w:r w:rsidR="00456662" w:rsidRPr="00CD5DD1">
        <w:rPr>
          <w:lang w:val="fr-CA"/>
        </w:rPr>
        <w:t>.</w:t>
      </w:r>
    </w:p>
    <w:p w:rsidR="00456662" w:rsidRPr="00CD5DD1" w:rsidRDefault="004009A4" w:rsidP="004009A4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2A6382" w:rsidRPr="00CD5DD1">
        <w:rPr>
          <w:lang w:val="fr-CA"/>
        </w:rPr>
        <w:t>4.</w:t>
      </w:r>
      <w:r w:rsidRPr="00CD5DD1">
        <w:rPr>
          <w:lang w:val="fr-CA"/>
        </w:rPr>
        <w:tab/>
      </w:r>
      <w:r w:rsidR="008A433B" w:rsidRPr="00CD5DD1">
        <w:rPr>
          <w:lang w:val="fr-CA"/>
        </w:rPr>
        <w:t>É</w:t>
      </w:r>
      <w:r w:rsidR="00142CB6" w:rsidRPr="00CD5DD1">
        <w:rPr>
          <w:lang w:val="fr-CA"/>
        </w:rPr>
        <w:t>galité des sexes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166.</w:t>
      </w:r>
      <w:r w:rsidRPr="00CD5DD1">
        <w:rPr>
          <w:lang w:val="fr-CA"/>
        </w:rPr>
        <w:tab/>
      </w:r>
      <w:r w:rsidR="00142CB6" w:rsidRPr="00CD5DD1">
        <w:rPr>
          <w:lang w:val="fr-CA"/>
        </w:rPr>
        <w:t xml:space="preserve">La </w:t>
      </w:r>
      <w:r w:rsidR="00AF5E94" w:rsidRPr="00CD5DD1">
        <w:rPr>
          <w:lang w:val="fr-CA"/>
        </w:rPr>
        <w:t>Turquie</w:t>
      </w:r>
      <w:r w:rsidR="00456662" w:rsidRPr="00CD5DD1">
        <w:rPr>
          <w:lang w:val="fr-CA"/>
        </w:rPr>
        <w:t xml:space="preserve"> </w:t>
      </w:r>
      <w:r w:rsidR="003A78E8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142CB6" w:rsidRPr="00CD5DD1">
        <w:rPr>
          <w:lang w:val="fr-CA"/>
        </w:rPr>
        <w:t>attache à</w:t>
      </w:r>
      <w:r w:rsidR="00211C76" w:rsidRPr="00CD5DD1">
        <w:rPr>
          <w:lang w:val="fr-CA"/>
        </w:rPr>
        <w:t xml:space="preserve"> </w:t>
      </w:r>
      <w:r w:rsidR="00142CB6" w:rsidRPr="00CD5DD1">
        <w:rPr>
          <w:lang w:val="fr-CA"/>
        </w:rPr>
        <w:t>améliorer le niveau de vie et les droits des femmes</w:t>
      </w:r>
      <w:r w:rsidR="00BE25F2" w:rsidRPr="00CD5DD1">
        <w:rPr>
          <w:lang w:val="fr-CA"/>
        </w:rPr>
        <w:t>,</w:t>
      </w:r>
      <w:r w:rsidR="00142CB6" w:rsidRPr="00CD5DD1">
        <w:rPr>
          <w:lang w:val="fr-CA"/>
        </w:rPr>
        <w:t xml:space="preserve"> </w:t>
      </w:r>
      <w:r w:rsidR="00211C76" w:rsidRPr="00CD5DD1">
        <w:rPr>
          <w:lang w:val="fr-CA"/>
        </w:rPr>
        <w:t xml:space="preserve">à </w:t>
      </w:r>
      <w:r w:rsidR="00142CB6" w:rsidRPr="00CD5DD1">
        <w:rPr>
          <w:lang w:val="fr-CA"/>
        </w:rPr>
        <w:t xml:space="preserve">garantir leur pleine et égale participation </w:t>
      </w:r>
      <w:r w:rsidR="00241019" w:rsidRPr="00CD5DD1">
        <w:rPr>
          <w:lang w:val="fr-CA"/>
        </w:rPr>
        <w:t>dans tous les domaines</w:t>
      </w:r>
      <w:r w:rsidR="00142CB6" w:rsidRPr="00CD5DD1">
        <w:rPr>
          <w:lang w:val="fr-CA"/>
        </w:rPr>
        <w:t xml:space="preserve"> et </w:t>
      </w:r>
      <w:r w:rsidR="00211C76" w:rsidRPr="00CD5DD1">
        <w:rPr>
          <w:lang w:val="fr-CA"/>
        </w:rPr>
        <w:t>à</w:t>
      </w:r>
      <w:r w:rsidR="00567DD8" w:rsidRPr="00CD5DD1">
        <w:rPr>
          <w:lang w:val="fr-CA"/>
        </w:rPr>
        <w:t xml:space="preserve"> rehausser</w:t>
      </w:r>
      <w:r w:rsidR="00142CB6" w:rsidRPr="00CD5DD1">
        <w:rPr>
          <w:lang w:val="fr-CA"/>
        </w:rPr>
        <w:t xml:space="preserve"> leur statut </w:t>
      </w:r>
      <w:r w:rsidR="00241019" w:rsidRPr="00CD5DD1">
        <w:rPr>
          <w:lang w:val="fr-CA"/>
        </w:rPr>
        <w:t>social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167.</w:t>
      </w:r>
      <w:r w:rsidRPr="00CD5DD1">
        <w:rPr>
          <w:lang w:val="fr-CA"/>
        </w:rPr>
        <w:tab/>
      </w:r>
      <w:r w:rsidR="00142CB6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42CB6" w:rsidRPr="00CD5DD1">
        <w:rPr>
          <w:lang w:val="fr-CA"/>
        </w:rPr>
        <w:t>égalité des hommes et des femmes devant la loi est l</w:t>
      </w:r>
      <w:r w:rsidR="009A3316">
        <w:rPr>
          <w:lang w:val="fr-CA"/>
        </w:rPr>
        <w:t>’</w:t>
      </w:r>
      <w:r w:rsidR="00142CB6" w:rsidRPr="00CD5DD1">
        <w:rPr>
          <w:lang w:val="fr-CA"/>
        </w:rPr>
        <w:t>un des principes fondamentaux de la</w:t>
      </w:r>
      <w:r w:rsidR="00A24349" w:rsidRPr="00CD5DD1">
        <w:rPr>
          <w:lang w:val="fr-CA"/>
        </w:rPr>
        <w:t xml:space="preserve"> Constitution turque</w:t>
      </w:r>
      <w:r w:rsidR="00456662" w:rsidRPr="00CD5DD1">
        <w:rPr>
          <w:lang w:val="fr-CA"/>
        </w:rPr>
        <w:t xml:space="preserve">.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10 </w:t>
      </w:r>
      <w:r w:rsidR="00142CB6" w:rsidRPr="00CD5DD1">
        <w:rPr>
          <w:lang w:val="fr-CA"/>
        </w:rPr>
        <w:t>dispose que</w:t>
      </w:r>
      <w:r w:rsidR="00456662" w:rsidRPr="00CD5DD1">
        <w:rPr>
          <w:lang w:val="fr-CA"/>
        </w:rPr>
        <w:t xml:space="preserve"> </w:t>
      </w:r>
      <w:r w:rsidR="00516667" w:rsidRPr="00CD5DD1">
        <w:rPr>
          <w:lang w:val="fr-CA"/>
        </w:rPr>
        <w:t>«</w:t>
      </w:r>
      <w:r w:rsidR="00211C76" w:rsidRPr="00CD5DD1">
        <w:rPr>
          <w:lang w:val="fr-CA"/>
        </w:rPr>
        <w:t>l</w:t>
      </w:r>
      <w:r w:rsidR="00142CB6" w:rsidRPr="00CD5DD1">
        <w:rPr>
          <w:lang w:val="fr-CA"/>
        </w:rPr>
        <w:t>es femmes et les hommes ont des droits égaux</w:t>
      </w:r>
      <w:r w:rsidR="00516667" w:rsidRPr="00CD5DD1">
        <w:rPr>
          <w:lang w:val="fr-CA"/>
        </w:rPr>
        <w:t>»</w:t>
      </w:r>
      <w:r w:rsidR="00456662" w:rsidRPr="00CD5DD1">
        <w:rPr>
          <w:lang w:val="fr-CA"/>
        </w:rPr>
        <w:t xml:space="preserve">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142CB6" w:rsidRPr="00CD5DD1">
        <w:rPr>
          <w:lang w:val="fr-CA"/>
        </w:rPr>
        <w:t>que</w:t>
      </w:r>
      <w:r w:rsidR="00456662" w:rsidRPr="00CD5DD1">
        <w:rPr>
          <w:lang w:val="fr-CA"/>
        </w:rPr>
        <w:t xml:space="preserve"> </w:t>
      </w:r>
      <w:r w:rsidR="00516667" w:rsidRPr="00CD5DD1">
        <w:rPr>
          <w:lang w:val="fr-CA"/>
        </w:rPr>
        <w:t>«</w:t>
      </w:r>
      <w:r w:rsidR="00211C76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E90B32" w:rsidRPr="00CD5DD1">
        <w:rPr>
          <w:lang w:val="fr-CA"/>
        </w:rPr>
        <w:t>État</w:t>
      </w:r>
      <w:r w:rsidR="00142CB6" w:rsidRPr="00CD5DD1">
        <w:rPr>
          <w:lang w:val="fr-CA"/>
        </w:rPr>
        <w:t xml:space="preserve"> est tenu d</w:t>
      </w:r>
      <w:r w:rsidR="009A3316">
        <w:rPr>
          <w:lang w:val="fr-CA"/>
        </w:rPr>
        <w:t>’</w:t>
      </w:r>
      <w:r w:rsidR="00142CB6" w:rsidRPr="00CD5DD1">
        <w:rPr>
          <w:lang w:val="fr-CA"/>
        </w:rPr>
        <w:t>assurer la mise en pratique de cette réalité</w:t>
      </w:r>
      <w:r w:rsidR="00516667" w:rsidRPr="00CD5DD1">
        <w:rPr>
          <w:lang w:val="fr-CA"/>
        </w:rPr>
        <w:t>»</w:t>
      </w:r>
      <w:r w:rsidR="00456662" w:rsidRPr="00CD5DD1">
        <w:rPr>
          <w:lang w:val="fr-CA"/>
        </w:rPr>
        <w:t xml:space="preserve">. </w:t>
      </w:r>
      <w:r w:rsidR="00142CB6" w:rsidRPr="00CD5DD1">
        <w:rPr>
          <w:lang w:val="fr-CA"/>
        </w:rPr>
        <w:t>Les modifications constitutionnelles de</w:t>
      </w:r>
      <w:r w:rsidR="00456662" w:rsidRPr="00CD5DD1">
        <w:rPr>
          <w:lang w:val="fr-CA"/>
        </w:rPr>
        <w:t xml:space="preserve"> 2010</w:t>
      </w:r>
      <w:r w:rsidR="00241019" w:rsidRPr="00CD5DD1">
        <w:rPr>
          <w:lang w:val="fr-CA"/>
        </w:rPr>
        <w:t xml:space="preserve"> ont </w:t>
      </w:r>
      <w:r w:rsidR="00AC2FE1" w:rsidRPr="00CD5DD1">
        <w:rPr>
          <w:lang w:val="fr-CA"/>
        </w:rPr>
        <w:t>pos</w:t>
      </w:r>
      <w:r w:rsidR="00241019" w:rsidRPr="00CD5DD1">
        <w:rPr>
          <w:lang w:val="fr-CA"/>
        </w:rPr>
        <w:t>é les</w:t>
      </w:r>
      <w:r w:rsidR="00142CB6" w:rsidRPr="00CD5DD1">
        <w:rPr>
          <w:lang w:val="fr-CA"/>
        </w:rPr>
        <w:t xml:space="preserve"> base</w:t>
      </w:r>
      <w:r w:rsidR="00241019" w:rsidRPr="00CD5DD1">
        <w:rPr>
          <w:lang w:val="fr-CA"/>
        </w:rPr>
        <w:t>s</w:t>
      </w:r>
      <w:r w:rsidR="00142CB6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142CB6" w:rsidRPr="00CD5DD1">
        <w:rPr>
          <w:lang w:val="fr-CA"/>
        </w:rPr>
        <w:t>une discrimination positive en faveur des femmes</w:t>
      </w:r>
      <w:r w:rsidR="00BE25F2" w:rsidRPr="00CD5DD1">
        <w:rPr>
          <w:lang w:val="fr-CA"/>
        </w:rPr>
        <w:t>,</w:t>
      </w:r>
      <w:r w:rsidR="00142CB6" w:rsidRPr="00CD5DD1">
        <w:rPr>
          <w:lang w:val="fr-CA"/>
        </w:rPr>
        <w:t xml:space="preserve"> </w:t>
      </w:r>
      <w:r w:rsidR="006E2A5A" w:rsidRPr="00CD5DD1">
        <w:rPr>
          <w:lang w:val="fr-CA"/>
        </w:rPr>
        <w:t>précisant bien</w:t>
      </w:r>
      <w:r w:rsidR="00142CB6" w:rsidRPr="00CD5DD1">
        <w:rPr>
          <w:lang w:val="fr-CA"/>
        </w:rPr>
        <w:t xml:space="preserve"> que les mesures visant à garantir l</w:t>
      </w:r>
      <w:r w:rsidR="009A3316">
        <w:rPr>
          <w:lang w:val="fr-CA"/>
        </w:rPr>
        <w:t>’</w:t>
      </w:r>
      <w:r w:rsidR="00142CB6" w:rsidRPr="00CD5DD1">
        <w:rPr>
          <w:lang w:val="fr-CA"/>
        </w:rPr>
        <w:t>égalité des sexes dans la pratique ne pouvaient être interprétées comme contraires au principe d</w:t>
      </w:r>
      <w:r w:rsidR="009A3316">
        <w:rPr>
          <w:lang w:val="fr-CA"/>
        </w:rPr>
        <w:t>’</w:t>
      </w:r>
      <w:r w:rsidR="00142CB6" w:rsidRPr="00CD5DD1">
        <w:rPr>
          <w:lang w:val="fr-CA"/>
        </w:rPr>
        <w:t>égalité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168.</w:t>
      </w:r>
      <w:r w:rsidRPr="00CD5DD1">
        <w:rPr>
          <w:lang w:val="fr-CA"/>
        </w:rPr>
        <w:tab/>
      </w:r>
      <w:r w:rsidR="00142CB6" w:rsidRPr="00CD5DD1">
        <w:rPr>
          <w:lang w:val="fr-CA"/>
        </w:rPr>
        <w:t xml:space="preserve">Une </w:t>
      </w:r>
      <w:r w:rsidR="00456662" w:rsidRPr="00CD5DD1">
        <w:rPr>
          <w:lang w:val="fr-CA"/>
        </w:rPr>
        <w:t xml:space="preserve">Commission </w:t>
      </w:r>
      <w:r w:rsidR="00142CB6" w:rsidRPr="00CD5DD1">
        <w:rPr>
          <w:lang w:val="fr-CA"/>
        </w:rPr>
        <w:t>pour l</w:t>
      </w:r>
      <w:r w:rsidR="009A3316">
        <w:rPr>
          <w:lang w:val="fr-CA"/>
        </w:rPr>
        <w:t>’</w:t>
      </w:r>
      <w:r w:rsidR="00142CB6" w:rsidRPr="00CD5DD1">
        <w:rPr>
          <w:lang w:val="fr-CA"/>
        </w:rPr>
        <w:t>égalité des chances des femmes et des hommes a été établie le</w:t>
      </w:r>
      <w:r w:rsidR="00456662" w:rsidRPr="00CD5DD1">
        <w:rPr>
          <w:lang w:val="fr-CA"/>
        </w:rPr>
        <w:t xml:space="preserve"> 24 </w:t>
      </w:r>
      <w:r w:rsidR="00CC3646" w:rsidRPr="00CD5DD1">
        <w:rPr>
          <w:lang w:val="fr-CA"/>
        </w:rPr>
        <w:t>mars</w:t>
      </w:r>
      <w:r w:rsidR="00456662" w:rsidRPr="00CD5DD1">
        <w:rPr>
          <w:lang w:val="fr-CA"/>
        </w:rPr>
        <w:t xml:space="preserve"> 2009 </w:t>
      </w:r>
      <w:r w:rsidR="00142CB6" w:rsidRPr="00CD5DD1">
        <w:rPr>
          <w:lang w:val="fr-CA"/>
        </w:rPr>
        <w:t>au sein de la Grande Assemblée nationale turque. La Commission</w:t>
      </w:r>
      <w:r w:rsidR="00BE25F2" w:rsidRPr="00CD5DD1">
        <w:rPr>
          <w:lang w:val="fr-CA"/>
        </w:rPr>
        <w:t>,</w:t>
      </w:r>
      <w:r w:rsidR="00142CB6" w:rsidRPr="00CD5DD1">
        <w:rPr>
          <w:lang w:val="fr-CA"/>
        </w:rPr>
        <w:t xml:space="preserve"> dont l</w:t>
      </w:r>
      <w:r w:rsidR="009A3316">
        <w:rPr>
          <w:lang w:val="fr-CA"/>
        </w:rPr>
        <w:t>’</w:t>
      </w:r>
      <w:r w:rsidR="00142CB6" w:rsidRPr="00CD5DD1">
        <w:rPr>
          <w:lang w:val="fr-CA"/>
        </w:rPr>
        <w:t>objectif premier est de contribuer à la protection et au développement des droits des femmes</w:t>
      </w:r>
      <w:r w:rsidR="00BE25F2" w:rsidRPr="00CD5DD1">
        <w:rPr>
          <w:lang w:val="fr-CA"/>
        </w:rPr>
        <w:t>,</w:t>
      </w:r>
      <w:r w:rsidR="00142CB6" w:rsidRPr="00CD5DD1">
        <w:rPr>
          <w:lang w:val="fr-CA"/>
        </w:rPr>
        <w:t xml:space="preserve"> suit également l</w:t>
      </w:r>
      <w:r w:rsidR="00567DD8" w:rsidRPr="00CD5DD1">
        <w:rPr>
          <w:lang w:val="fr-CA"/>
        </w:rPr>
        <w:t xml:space="preserve">es tendances à cet égard </w:t>
      </w:r>
      <w:r w:rsidR="00FA2D5C" w:rsidRPr="00CD5DD1">
        <w:rPr>
          <w:lang w:val="fr-CA"/>
        </w:rPr>
        <w:t>à</w:t>
      </w:r>
      <w:r w:rsidR="00142CB6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142CB6" w:rsidRPr="00CD5DD1">
        <w:rPr>
          <w:lang w:val="fr-CA"/>
        </w:rPr>
        <w:t>échelon national et international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169.</w:t>
      </w:r>
      <w:r w:rsidRPr="00CD5DD1">
        <w:rPr>
          <w:lang w:val="fr-CA"/>
        </w:rPr>
        <w:tab/>
      </w:r>
      <w:r w:rsidR="00142CB6" w:rsidRPr="00CD5DD1">
        <w:rPr>
          <w:lang w:val="fr-CA"/>
        </w:rPr>
        <w:t xml:space="preserve">Le </w:t>
      </w:r>
      <w:r w:rsidR="0092324F" w:rsidRPr="00CD5DD1">
        <w:rPr>
          <w:lang w:val="fr-CA"/>
        </w:rPr>
        <w:t>Ministère de la famille et des affaires sociales</w:t>
      </w:r>
      <w:r w:rsidR="00456662" w:rsidRPr="00CD5DD1">
        <w:rPr>
          <w:lang w:val="fr-CA"/>
        </w:rPr>
        <w:t xml:space="preserve"> </w:t>
      </w:r>
      <w:r w:rsidR="00142CB6" w:rsidRPr="00CD5DD1">
        <w:rPr>
          <w:lang w:val="fr-CA"/>
        </w:rPr>
        <w:t>a été créé en</w:t>
      </w:r>
      <w:r w:rsidR="00456662" w:rsidRPr="00CD5DD1">
        <w:rPr>
          <w:lang w:val="fr-CA"/>
        </w:rPr>
        <w:t xml:space="preserve"> </w:t>
      </w:r>
      <w:r w:rsidR="00CC3646" w:rsidRPr="00CD5DD1">
        <w:rPr>
          <w:lang w:val="fr-CA"/>
        </w:rPr>
        <w:t>juin</w:t>
      </w:r>
      <w:r w:rsidR="00456662" w:rsidRPr="00CD5DD1">
        <w:rPr>
          <w:lang w:val="fr-CA"/>
        </w:rPr>
        <w:t xml:space="preserve"> 2011 </w:t>
      </w:r>
      <w:r w:rsidR="004754D3" w:rsidRPr="00CD5DD1">
        <w:rPr>
          <w:lang w:val="fr-CA"/>
        </w:rPr>
        <w:t>dans le but d</w:t>
      </w:r>
      <w:r w:rsidR="00FA2D5C" w:rsidRPr="00CD5DD1">
        <w:rPr>
          <w:lang w:val="fr-CA"/>
        </w:rPr>
        <w:t>e réunir</w:t>
      </w:r>
      <w:r w:rsidR="004754D3" w:rsidRPr="00CD5DD1">
        <w:rPr>
          <w:lang w:val="fr-CA"/>
        </w:rPr>
        <w:t xml:space="preserve"> </w:t>
      </w:r>
      <w:r w:rsidR="00FA2D5C" w:rsidRPr="00CD5DD1">
        <w:rPr>
          <w:lang w:val="fr-CA"/>
        </w:rPr>
        <w:t>au sein d</w:t>
      </w:r>
      <w:r w:rsidR="009A3316">
        <w:rPr>
          <w:lang w:val="fr-CA"/>
        </w:rPr>
        <w:t>’</w:t>
      </w:r>
      <w:r w:rsidR="00FA2D5C" w:rsidRPr="00CD5DD1">
        <w:rPr>
          <w:lang w:val="fr-CA"/>
        </w:rPr>
        <w:t xml:space="preserve">une même structure </w:t>
      </w:r>
      <w:r w:rsidR="004754D3" w:rsidRPr="00CD5DD1">
        <w:rPr>
          <w:lang w:val="fr-CA"/>
        </w:rPr>
        <w:t>plusieurs organes gouvernementaux responsables de l</w:t>
      </w:r>
      <w:r w:rsidR="009A3316">
        <w:rPr>
          <w:lang w:val="fr-CA"/>
        </w:rPr>
        <w:t>’</w:t>
      </w:r>
      <w:r w:rsidR="004754D3" w:rsidRPr="00CD5DD1">
        <w:rPr>
          <w:lang w:val="fr-CA"/>
        </w:rPr>
        <w:t xml:space="preserve">élaboration des politiques et de </w:t>
      </w:r>
      <w:r w:rsidR="00FA2D5C" w:rsidRPr="00CD5DD1">
        <w:rPr>
          <w:lang w:val="fr-CA"/>
        </w:rPr>
        <w:t>la fourniture</w:t>
      </w:r>
      <w:r w:rsidR="004754D3" w:rsidRPr="00CD5DD1">
        <w:rPr>
          <w:lang w:val="fr-CA"/>
        </w:rPr>
        <w:t xml:space="preserve"> des services aux personnes handicapées</w:t>
      </w:r>
      <w:r w:rsidR="00BE25F2" w:rsidRPr="00CD5DD1">
        <w:rPr>
          <w:lang w:val="fr-CA"/>
        </w:rPr>
        <w:t>,</w:t>
      </w:r>
      <w:r w:rsidR="004754D3" w:rsidRPr="00CD5DD1">
        <w:rPr>
          <w:lang w:val="fr-CA"/>
        </w:rPr>
        <w:t xml:space="preserve"> aux enfants</w:t>
      </w:r>
      <w:r w:rsidR="00BE25F2" w:rsidRPr="00CD5DD1">
        <w:rPr>
          <w:lang w:val="fr-CA"/>
        </w:rPr>
        <w:t>,</w:t>
      </w:r>
      <w:r w:rsidR="004754D3" w:rsidRPr="00CD5DD1">
        <w:rPr>
          <w:lang w:val="fr-CA"/>
        </w:rPr>
        <w:t xml:space="preserve"> aux familles</w:t>
      </w:r>
      <w:r w:rsidR="00BE25F2" w:rsidRPr="00CD5DD1">
        <w:rPr>
          <w:lang w:val="fr-CA"/>
        </w:rPr>
        <w:t>,</w:t>
      </w:r>
      <w:r w:rsidR="004754D3" w:rsidRPr="00CD5DD1">
        <w:rPr>
          <w:lang w:val="fr-CA"/>
        </w:rPr>
        <w:t xml:space="preserve"> aux pauvres et aux femmes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170.</w:t>
      </w:r>
      <w:r w:rsidRPr="00CD5DD1">
        <w:rPr>
          <w:lang w:val="fr-CA"/>
        </w:rPr>
        <w:tab/>
      </w:r>
      <w:r w:rsidR="000B6E32" w:rsidRPr="00CD5DD1">
        <w:rPr>
          <w:lang w:val="fr-CA"/>
        </w:rPr>
        <w:t>La représentation des femmes au Parlement s</w:t>
      </w:r>
      <w:r w:rsidR="009A3316">
        <w:rPr>
          <w:lang w:val="fr-CA"/>
        </w:rPr>
        <w:t>’</w:t>
      </w:r>
      <w:r w:rsidR="000B6E32" w:rsidRPr="00CD5DD1">
        <w:rPr>
          <w:lang w:val="fr-CA"/>
        </w:rPr>
        <w:t>est sensiblement a</w:t>
      </w:r>
      <w:r w:rsidR="00FA2D5C" w:rsidRPr="00CD5DD1">
        <w:rPr>
          <w:lang w:val="fr-CA"/>
        </w:rPr>
        <w:t>méliorée</w:t>
      </w:r>
      <w:r w:rsidR="000B6E32" w:rsidRPr="00CD5DD1">
        <w:rPr>
          <w:lang w:val="fr-CA"/>
        </w:rPr>
        <w:t xml:space="preserve"> au cours de la décennie écoulée</w:t>
      </w:r>
      <w:r w:rsidR="00BE25F2" w:rsidRPr="00CD5DD1">
        <w:rPr>
          <w:lang w:val="fr-CA"/>
        </w:rPr>
        <w:t>,</w:t>
      </w:r>
      <w:r w:rsidR="000B6E32" w:rsidRPr="00CD5DD1">
        <w:rPr>
          <w:lang w:val="fr-CA"/>
        </w:rPr>
        <w:t xml:space="preserve"> passant de 4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4% </w:t>
      </w:r>
      <w:r w:rsidR="000B6E32" w:rsidRPr="00CD5DD1">
        <w:rPr>
          <w:lang w:val="fr-CA"/>
        </w:rPr>
        <w:t>en</w:t>
      </w:r>
      <w:r w:rsidR="00456662" w:rsidRPr="00CD5DD1">
        <w:rPr>
          <w:lang w:val="fr-CA"/>
        </w:rPr>
        <w:t xml:space="preserve"> 2002</w:t>
      </w:r>
      <w:r w:rsidR="00BE25F2" w:rsidRPr="00CD5DD1">
        <w:rPr>
          <w:lang w:val="fr-CA"/>
        </w:rPr>
        <w:t>,</w:t>
      </w:r>
      <w:r w:rsidR="00FA2D5C" w:rsidRPr="00CD5DD1">
        <w:rPr>
          <w:lang w:val="fr-CA"/>
        </w:rPr>
        <w:t xml:space="preserve"> soit </w:t>
      </w:r>
      <w:r w:rsidR="00456662" w:rsidRPr="00CD5DD1">
        <w:rPr>
          <w:lang w:val="fr-CA"/>
        </w:rPr>
        <w:t xml:space="preserve">21 </w:t>
      </w:r>
      <w:r w:rsidR="00FA2D5C" w:rsidRPr="00CD5DD1">
        <w:rPr>
          <w:lang w:val="fr-CA"/>
        </w:rPr>
        <w:t>élues</w:t>
      </w:r>
      <w:r w:rsidR="00BE25F2" w:rsidRPr="00CD5DD1">
        <w:rPr>
          <w:lang w:val="fr-CA"/>
        </w:rPr>
        <w:t>,</w:t>
      </w:r>
      <w:r w:rsidR="000B6E32" w:rsidRPr="00CD5DD1">
        <w:rPr>
          <w:lang w:val="fr-CA"/>
        </w:rPr>
        <w:t xml:space="preserve"> à 9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1% </w:t>
      </w:r>
      <w:r w:rsidR="000B6E32" w:rsidRPr="00CD5DD1">
        <w:rPr>
          <w:lang w:val="fr-CA"/>
        </w:rPr>
        <w:t>en</w:t>
      </w:r>
      <w:r w:rsidR="00456662" w:rsidRPr="00CD5DD1">
        <w:rPr>
          <w:lang w:val="fr-CA"/>
        </w:rPr>
        <w:t xml:space="preserve"> 2007</w:t>
      </w:r>
      <w:r w:rsidR="00BE25F2" w:rsidRPr="00CD5DD1">
        <w:rPr>
          <w:lang w:val="fr-CA"/>
        </w:rPr>
        <w:t>,</w:t>
      </w:r>
      <w:r w:rsidR="00FA2D5C" w:rsidRPr="00CD5DD1">
        <w:rPr>
          <w:lang w:val="fr-CA"/>
        </w:rPr>
        <w:t xml:space="preserve"> soit</w:t>
      </w:r>
      <w:r w:rsidR="00456662" w:rsidRPr="00CD5DD1">
        <w:rPr>
          <w:lang w:val="fr-CA"/>
        </w:rPr>
        <w:t xml:space="preserve"> 48</w:t>
      </w:r>
      <w:r w:rsidR="000B6E32" w:rsidRPr="00CD5DD1">
        <w:rPr>
          <w:lang w:val="fr-CA"/>
        </w:rPr>
        <w:t xml:space="preserve"> </w:t>
      </w:r>
      <w:r w:rsidR="00FA2D5C" w:rsidRPr="00CD5DD1">
        <w:rPr>
          <w:lang w:val="fr-CA"/>
        </w:rPr>
        <w:t>élues</w:t>
      </w:r>
      <w:r w:rsidR="00BE25F2" w:rsidRPr="00CD5DD1">
        <w:rPr>
          <w:lang w:val="fr-CA"/>
        </w:rPr>
        <w:t>,</w:t>
      </w:r>
      <w:r w:rsidR="000B6E32" w:rsidRPr="00CD5DD1">
        <w:rPr>
          <w:lang w:val="fr-CA"/>
        </w:rPr>
        <w:t xml:space="preserve"> pour atteindre 14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1% </w:t>
      </w:r>
      <w:r w:rsidR="000B6E32" w:rsidRPr="00CD5DD1">
        <w:rPr>
          <w:lang w:val="fr-CA"/>
        </w:rPr>
        <w:t>en</w:t>
      </w:r>
      <w:r w:rsidR="00456662" w:rsidRPr="00CD5DD1">
        <w:rPr>
          <w:lang w:val="fr-CA"/>
        </w:rPr>
        <w:t xml:space="preserve"> 2011</w:t>
      </w:r>
      <w:r w:rsidR="00BE25F2" w:rsidRPr="00CD5DD1">
        <w:rPr>
          <w:lang w:val="fr-CA"/>
        </w:rPr>
        <w:t>,</w:t>
      </w:r>
      <w:r w:rsidR="00FA2D5C" w:rsidRPr="00CD5DD1">
        <w:rPr>
          <w:lang w:val="fr-CA"/>
        </w:rPr>
        <w:t xml:space="preserve"> soit</w:t>
      </w:r>
      <w:r w:rsidR="00456662" w:rsidRPr="00CD5DD1">
        <w:rPr>
          <w:lang w:val="fr-CA"/>
        </w:rPr>
        <w:t xml:space="preserve"> 78 </w:t>
      </w:r>
      <w:r w:rsidR="00FA2D5C" w:rsidRPr="00CD5DD1">
        <w:rPr>
          <w:lang w:val="fr-CA"/>
        </w:rPr>
        <w:t>élues</w:t>
      </w:r>
      <w:r w:rsidR="00456662" w:rsidRPr="00CD5DD1">
        <w:rPr>
          <w:lang w:val="fr-CA"/>
        </w:rPr>
        <w:t xml:space="preserve">. </w:t>
      </w:r>
      <w:r w:rsidR="000B6E32" w:rsidRPr="00CD5DD1">
        <w:rPr>
          <w:lang w:val="fr-CA"/>
        </w:rPr>
        <w:t>Il s</w:t>
      </w:r>
      <w:r w:rsidR="009A3316">
        <w:rPr>
          <w:lang w:val="fr-CA"/>
        </w:rPr>
        <w:t>’</w:t>
      </w:r>
      <w:r w:rsidR="000B6E32" w:rsidRPr="00CD5DD1">
        <w:rPr>
          <w:lang w:val="fr-CA"/>
        </w:rPr>
        <w:t>agit d</w:t>
      </w:r>
      <w:r w:rsidR="009A3316">
        <w:rPr>
          <w:lang w:val="fr-CA"/>
        </w:rPr>
        <w:t>’</w:t>
      </w:r>
      <w:r w:rsidR="000B6E32" w:rsidRPr="00CD5DD1">
        <w:rPr>
          <w:lang w:val="fr-CA"/>
        </w:rPr>
        <w:t>un progrès considérable vers l</w:t>
      </w:r>
      <w:r w:rsidR="009A3316">
        <w:rPr>
          <w:lang w:val="fr-CA"/>
        </w:rPr>
        <w:t>’</w:t>
      </w:r>
      <w:r w:rsidR="000B6E32" w:rsidRPr="00CD5DD1">
        <w:rPr>
          <w:lang w:val="fr-CA"/>
        </w:rPr>
        <w:t>objectif d</w:t>
      </w:r>
      <w:r w:rsidR="009A3316">
        <w:rPr>
          <w:lang w:val="fr-CA"/>
        </w:rPr>
        <w:t>’</w:t>
      </w:r>
      <w:r w:rsidR="000B6E32" w:rsidRPr="00CD5DD1">
        <w:rPr>
          <w:lang w:val="fr-CA"/>
        </w:rPr>
        <w:t xml:space="preserve">une représentation des femmes de </w:t>
      </w:r>
      <w:r w:rsidR="00456662" w:rsidRPr="00CD5DD1">
        <w:rPr>
          <w:lang w:val="fr-CA"/>
        </w:rPr>
        <w:t>17</w:t>
      </w:r>
      <w:r w:rsidR="00B61910" w:rsidRPr="00CD5DD1">
        <w:rPr>
          <w:lang w:val="fr-CA"/>
        </w:rPr>
        <w:t>%</w:t>
      </w:r>
      <w:r w:rsidR="00456662" w:rsidRPr="00CD5DD1">
        <w:rPr>
          <w:lang w:val="fr-CA"/>
        </w:rPr>
        <w:t xml:space="preserve"> </w:t>
      </w:r>
      <w:r w:rsidR="000B6E32" w:rsidRPr="00CD5DD1">
        <w:rPr>
          <w:lang w:val="fr-CA"/>
        </w:rPr>
        <w:t>au Parlement d</w:t>
      </w:r>
      <w:r w:rsidR="009A3316">
        <w:rPr>
          <w:lang w:val="fr-CA"/>
        </w:rPr>
        <w:t>’</w:t>
      </w:r>
      <w:r w:rsidR="000B6E32" w:rsidRPr="00CD5DD1">
        <w:rPr>
          <w:lang w:val="fr-CA"/>
        </w:rPr>
        <w:t>ici à</w:t>
      </w:r>
      <w:r w:rsidR="00456662" w:rsidRPr="00CD5DD1">
        <w:rPr>
          <w:lang w:val="fr-CA"/>
        </w:rPr>
        <w:t xml:space="preserve"> 2015</w:t>
      </w:r>
      <w:r w:rsidR="00BE25F2" w:rsidRPr="00CD5DD1">
        <w:rPr>
          <w:lang w:val="fr-CA"/>
        </w:rPr>
        <w:t>,</w:t>
      </w:r>
      <w:r w:rsidR="000B6E32" w:rsidRPr="00CD5DD1">
        <w:rPr>
          <w:lang w:val="fr-CA"/>
        </w:rPr>
        <w:t xml:space="preserve"> comme l</w:t>
      </w:r>
      <w:r w:rsidR="009A3316">
        <w:rPr>
          <w:lang w:val="fr-CA"/>
        </w:rPr>
        <w:t>’</w:t>
      </w:r>
      <w:r w:rsidR="000B6E32" w:rsidRPr="00CD5DD1">
        <w:rPr>
          <w:lang w:val="fr-CA"/>
        </w:rPr>
        <w:t xml:space="preserve">a préconisé le </w:t>
      </w:r>
      <w:r w:rsidR="00FA2D5C" w:rsidRPr="00CD5DD1">
        <w:rPr>
          <w:lang w:val="fr-CA"/>
        </w:rPr>
        <w:t>Rapport sur les O</w:t>
      </w:r>
      <w:r w:rsidR="00D93D97" w:rsidRPr="00CD5DD1">
        <w:rPr>
          <w:lang w:val="fr-CA"/>
        </w:rPr>
        <w:t>bjectifs du Millénaire pour le développement de</w:t>
      </w:r>
      <w:r w:rsidR="00456662" w:rsidRPr="00CD5DD1">
        <w:rPr>
          <w:lang w:val="fr-CA"/>
        </w:rPr>
        <w:t xml:space="preserve"> 2005.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171.</w:t>
      </w:r>
      <w:r w:rsidRPr="00CD5DD1">
        <w:rPr>
          <w:lang w:val="fr-CA"/>
        </w:rPr>
        <w:tab/>
      </w:r>
      <w:r w:rsidR="00D93D97" w:rsidRPr="00CD5DD1">
        <w:rPr>
          <w:lang w:val="fr-CA"/>
        </w:rPr>
        <w:t>Le taux d</w:t>
      </w:r>
      <w:r w:rsidR="009A3316">
        <w:rPr>
          <w:lang w:val="fr-CA"/>
        </w:rPr>
        <w:t>’</w:t>
      </w:r>
      <w:r w:rsidR="00D93D97" w:rsidRPr="00CD5DD1">
        <w:rPr>
          <w:lang w:val="fr-CA"/>
        </w:rPr>
        <w:t>activité des femmes est passé à 31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>3%</w:t>
      </w:r>
      <w:r w:rsidR="00976698" w:rsidRPr="00CD5DD1">
        <w:rPr>
          <w:lang w:val="fr-CA"/>
        </w:rPr>
        <w:t xml:space="preserve"> </w:t>
      </w:r>
      <w:r w:rsidR="000B6E32" w:rsidRPr="00CD5DD1">
        <w:rPr>
          <w:lang w:val="fr-CA"/>
        </w:rPr>
        <w:t>en</w:t>
      </w:r>
      <w:r w:rsidR="00456662" w:rsidRPr="00CD5DD1">
        <w:rPr>
          <w:lang w:val="fr-CA"/>
        </w:rPr>
        <w:t xml:space="preserve"> 2013. </w:t>
      </w:r>
      <w:r w:rsidR="00D93D97" w:rsidRPr="00CD5DD1">
        <w:rPr>
          <w:lang w:val="fr-CA"/>
        </w:rPr>
        <w:t>Le taux de chômage s</w:t>
      </w:r>
      <w:r w:rsidR="009A3316">
        <w:rPr>
          <w:lang w:val="fr-CA"/>
        </w:rPr>
        <w:t>’</w:t>
      </w:r>
      <w:r w:rsidR="00D93D97" w:rsidRPr="00CD5DD1">
        <w:rPr>
          <w:lang w:val="fr-CA"/>
        </w:rPr>
        <w:t>élève à 9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>8%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D93D97" w:rsidRPr="00CD5DD1">
        <w:rPr>
          <w:lang w:val="fr-CA"/>
        </w:rPr>
        <w:t xml:space="preserve">tandis que le taux de chômage </w:t>
      </w:r>
      <w:r w:rsidR="00FA2D5C" w:rsidRPr="00CD5DD1">
        <w:rPr>
          <w:lang w:val="fr-CA"/>
        </w:rPr>
        <w:t xml:space="preserve">des jeunes atteint </w:t>
      </w:r>
      <w:r w:rsidR="00D93D97" w:rsidRPr="00CD5DD1">
        <w:rPr>
          <w:lang w:val="fr-CA"/>
        </w:rPr>
        <w:t>18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7%. </w:t>
      </w:r>
      <w:r w:rsidR="00D93D97" w:rsidRPr="00CD5DD1">
        <w:rPr>
          <w:lang w:val="fr-CA"/>
        </w:rPr>
        <w:t>Le taux d</w:t>
      </w:r>
      <w:r w:rsidR="009A3316">
        <w:rPr>
          <w:lang w:val="fr-CA"/>
        </w:rPr>
        <w:t>’</w:t>
      </w:r>
      <w:r w:rsidR="00D93D97" w:rsidRPr="00CD5DD1">
        <w:rPr>
          <w:lang w:val="fr-CA"/>
        </w:rPr>
        <w:t>emploi des femmes a augmenté de 0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>6</w:t>
      </w:r>
      <w:r w:rsidR="00E0254F">
        <w:rPr>
          <w:lang w:val="fr-CA"/>
        </w:rPr>
        <w:t> </w:t>
      </w:r>
      <w:r w:rsidR="00456662" w:rsidRPr="00CD5DD1">
        <w:rPr>
          <w:lang w:val="fr-CA"/>
        </w:rPr>
        <w:t xml:space="preserve">point </w:t>
      </w:r>
      <w:r w:rsidR="00D93D97" w:rsidRPr="00CD5DD1">
        <w:rPr>
          <w:lang w:val="fr-CA"/>
        </w:rPr>
        <w:t>par rapport à la même période de l</w:t>
      </w:r>
      <w:r w:rsidR="009A3316">
        <w:rPr>
          <w:lang w:val="fr-CA"/>
        </w:rPr>
        <w:t>’</w:t>
      </w:r>
      <w:r w:rsidR="00D93D97" w:rsidRPr="00CD5DD1">
        <w:rPr>
          <w:lang w:val="fr-CA"/>
        </w:rPr>
        <w:t>année précédente pour s</w:t>
      </w:r>
      <w:r w:rsidR="009A3316">
        <w:rPr>
          <w:lang w:val="fr-CA"/>
        </w:rPr>
        <w:t>’</w:t>
      </w:r>
      <w:r w:rsidR="00D93D97" w:rsidRPr="00CD5DD1">
        <w:rPr>
          <w:lang w:val="fr-CA"/>
        </w:rPr>
        <w:t>établir à 27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>4%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D93D97" w:rsidRPr="00CD5DD1">
        <w:rPr>
          <w:lang w:val="fr-CA"/>
        </w:rPr>
        <w:t>alors que le</w:t>
      </w:r>
      <w:r w:rsidR="00422860" w:rsidRPr="00CD5DD1">
        <w:rPr>
          <w:lang w:val="fr-CA"/>
        </w:rPr>
        <w:t>ur</w:t>
      </w:r>
      <w:r w:rsidR="00D93D97" w:rsidRPr="00CD5DD1">
        <w:rPr>
          <w:lang w:val="fr-CA"/>
        </w:rPr>
        <w:t xml:space="preserve"> taux de chômage </w:t>
      </w:r>
      <w:r w:rsidR="00347D83" w:rsidRPr="00CD5DD1">
        <w:rPr>
          <w:lang w:val="fr-CA"/>
        </w:rPr>
        <w:t>se situe à</w:t>
      </w:r>
      <w:r w:rsidR="00D93D97" w:rsidRPr="00CD5DD1">
        <w:rPr>
          <w:lang w:val="fr-CA"/>
        </w:rPr>
        <w:t xml:space="preserve"> 12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4%. </w:t>
      </w:r>
      <w:r w:rsidR="00D93D97" w:rsidRPr="00CD5DD1">
        <w:rPr>
          <w:lang w:val="fr-CA"/>
        </w:rPr>
        <w:t xml:space="preserve">Offrir des services de garderie aux femmes qui travaillent est </w:t>
      </w:r>
      <w:r w:rsidR="00347D83" w:rsidRPr="00CD5DD1">
        <w:rPr>
          <w:lang w:val="fr-CA"/>
        </w:rPr>
        <w:t>à l</w:t>
      </w:r>
      <w:r w:rsidR="009A3316">
        <w:rPr>
          <w:lang w:val="fr-CA"/>
        </w:rPr>
        <w:t>’</w:t>
      </w:r>
      <w:r w:rsidR="00347D83" w:rsidRPr="00CD5DD1">
        <w:rPr>
          <w:lang w:val="fr-CA"/>
        </w:rPr>
        <w:t>heure actuelle</w:t>
      </w:r>
      <w:r w:rsidR="00D93D97" w:rsidRPr="00CD5DD1">
        <w:rPr>
          <w:lang w:val="fr-CA"/>
        </w:rPr>
        <w:t xml:space="preserve"> une condition préalable à </w:t>
      </w:r>
      <w:r w:rsidR="00422860" w:rsidRPr="00CD5DD1">
        <w:rPr>
          <w:lang w:val="fr-CA"/>
        </w:rPr>
        <w:t>toute hausse du taux d</w:t>
      </w:r>
      <w:r w:rsidR="009A3316">
        <w:rPr>
          <w:lang w:val="fr-CA"/>
        </w:rPr>
        <w:t>’</w:t>
      </w:r>
      <w:r w:rsidR="00D93D97" w:rsidRPr="00CD5DD1">
        <w:rPr>
          <w:lang w:val="fr-CA"/>
        </w:rPr>
        <w:t>emploi des femmes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172.</w:t>
      </w:r>
      <w:r w:rsidRPr="00CD5DD1">
        <w:rPr>
          <w:lang w:val="fr-CA"/>
        </w:rPr>
        <w:tab/>
      </w:r>
      <w:r w:rsidR="00D93D97" w:rsidRPr="00CD5DD1">
        <w:rPr>
          <w:lang w:val="fr-CA"/>
        </w:rPr>
        <w:t xml:space="preserve">La </w:t>
      </w:r>
      <w:r w:rsidR="00AF5E94" w:rsidRPr="00CD5DD1">
        <w:rPr>
          <w:lang w:val="fr-CA"/>
        </w:rPr>
        <w:t>Turquie</w:t>
      </w:r>
      <w:r w:rsidR="00456662" w:rsidRPr="00CD5DD1">
        <w:rPr>
          <w:lang w:val="fr-CA"/>
        </w:rPr>
        <w:t xml:space="preserve"> </w:t>
      </w:r>
      <w:r w:rsidR="00D93D97" w:rsidRPr="00CD5DD1">
        <w:rPr>
          <w:lang w:val="fr-CA"/>
        </w:rPr>
        <w:t>a activement contribué à l</w:t>
      </w:r>
      <w:r w:rsidR="009A3316">
        <w:rPr>
          <w:lang w:val="fr-CA"/>
        </w:rPr>
        <w:t>’</w:t>
      </w:r>
      <w:r w:rsidR="00D93D97" w:rsidRPr="00CD5DD1">
        <w:rPr>
          <w:lang w:val="fr-CA"/>
        </w:rPr>
        <w:t>élaboration de la Convention du</w:t>
      </w:r>
      <w:r w:rsidR="00456662" w:rsidRPr="00CD5DD1">
        <w:rPr>
          <w:lang w:val="fr-CA"/>
        </w:rPr>
        <w:t xml:space="preserve"> </w:t>
      </w:r>
      <w:r w:rsidR="008F187F" w:rsidRPr="00CD5DD1">
        <w:rPr>
          <w:lang w:val="fr-CA"/>
        </w:rPr>
        <w:t>Conseil de l</w:t>
      </w:r>
      <w:r w:rsidR="009A3316">
        <w:rPr>
          <w:lang w:val="fr-CA"/>
        </w:rPr>
        <w:t>’</w:t>
      </w:r>
      <w:r w:rsidR="008F187F" w:rsidRPr="00CD5DD1">
        <w:rPr>
          <w:lang w:val="fr-CA"/>
        </w:rPr>
        <w:t>Europe</w:t>
      </w:r>
      <w:r w:rsidR="00456662" w:rsidRPr="00CD5DD1">
        <w:rPr>
          <w:lang w:val="fr-CA"/>
        </w:rPr>
        <w:t xml:space="preserve"> </w:t>
      </w:r>
      <w:r w:rsidR="00D93D97" w:rsidRPr="00CD5DD1">
        <w:rPr>
          <w:lang w:val="fr-CA"/>
        </w:rPr>
        <w:t>sur la prévention et la lutte contre la violence à l</w:t>
      </w:r>
      <w:r w:rsidR="009A3316">
        <w:rPr>
          <w:lang w:val="fr-CA"/>
        </w:rPr>
        <w:t>’</w:t>
      </w:r>
      <w:r w:rsidR="00D93D97" w:rsidRPr="00CD5DD1">
        <w:rPr>
          <w:lang w:val="fr-CA"/>
        </w:rPr>
        <w:t>égard des femmes et la violence domestique</w:t>
      </w:r>
      <w:r w:rsidR="00456662" w:rsidRPr="00CD5DD1">
        <w:rPr>
          <w:lang w:val="fr-CA"/>
        </w:rPr>
        <w:t xml:space="preserve">. </w:t>
      </w:r>
      <w:r w:rsidR="00D93D97" w:rsidRPr="00CD5DD1">
        <w:rPr>
          <w:lang w:val="fr-CA"/>
        </w:rPr>
        <w:t>La</w:t>
      </w:r>
      <w:r w:rsidR="00456662" w:rsidRPr="00CD5DD1">
        <w:rPr>
          <w:lang w:val="fr-CA"/>
        </w:rPr>
        <w:t xml:space="preserve"> Convention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D93D97" w:rsidRPr="00CD5DD1">
        <w:rPr>
          <w:lang w:val="fr-CA"/>
        </w:rPr>
        <w:t xml:space="preserve">également appelée </w:t>
      </w:r>
      <w:r w:rsidR="00456662" w:rsidRPr="00CD5DD1">
        <w:rPr>
          <w:lang w:val="fr-CA"/>
        </w:rPr>
        <w:t>Convention</w:t>
      </w:r>
      <w:r w:rsidR="00D93D97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D93D97" w:rsidRPr="00CD5DD1">
        <w:rPr>
          <w:lang w:val="fr-CA"/>
        </w:rPr>
        <w:t>Istanbul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0E32F7" w:rsidRPr="00CD5DD1">
        <w:rPr>
          <w:lang w:val="fr-CA"/>
        </w:rPr>
        <w:t xml:space="preserve">a été ouverte à la signature </w:t>
      </w:r>
      <w:r w:rsidR="000B6E32" w:rsidRPr="00CD5DD1">
        <w:rPr>
          <w:lang w:val="fr-CA"/>
        </w:rPr>
        <w:t>en</w:t>
      </w:r>
      <w:r w:rsidR="00456662" w:rsidRPr="00CD5DD1">
        <w:rPr>
          <w:lang w:val="fr-CA"/>
        </w:rPr>
        <w:t xml:space="preserve"> </w:t>
      </w:r>
      <w:r w:rsidR="00CC3646" w:rsidRPr="00CD5DD1">
        <w:rPr>
          <w:lang w:val="fr-CA"/>
        </w:rPr>
        <w:t>mai</w:t>
      </w:r>
      <w:r w:rsidR="00456662" w:rsidRPr="00CD5DD1">
        <w:rPr>
          <w:lang w:val="fr-CA"/>
        </w:rPr>
        <w:t xml:space="preserve"> 2011 </w:t>
      </w:r>
      <w:r w:rsidR="000E32F7" w:rsidRPr="00CD5DD1">
        <w:rPr>
          <w:lang w:val="fr-CA"/>
        </w:rPr>
        <w:t>sous la présidence turque du</w:t>
      </w:r>
      <w:r w:rsidR="00456662" w:rsidRPr="00CD5DD1">
        <w:rPr>
          <w:lang w:val="fr-CA"/>
        </w:rPr>
        <w:t xml:space="preserve"> </w:t>
      </w:r>
      <w:r w:rsidR="008F187F" w:rsidRPr="00CD5DD1">
        <w:rPr>
          <w:lang w:val="fr-CA"/>
        </w:rPr>
        <w:t>Conseil de l</w:t>
      </w:r>
      <w:r w:rsidR="009A3316">
        <w:rPr>
          <w:lang w:val="fr-CA"/>
        </w:rPr>
        <w:t>’</w:t>
      </w:r>
      <w:r w:rsidR="008F187F" w:rsidRPr="00CD5DD1">
        <w:rPr>
          <w:lang w:val="fr-CA"/>
        </w:rPr>
        <w:t>Europe</w:t>
      </w:r>
      <w:r w:rsidR="00456662" w:rsidRPr="00CD5DD1">
        <w:rPr>
          <w:lang w:val="fr-CA"/>
        </w:rPr>
        <w:t xml:space="preserve">. </w:t>
      </w:r>
      <w:r w:rsidR="000E32F7" w:rsidRPr="00CD5DD1">
        <w:rPr>
          <w:lang w:val="fr-CA"/>
        </w:rPr>
        <w:t xml:space="preserve">Après </w:t>
      </w:r>
      <w:r w:rsidR="00347D83" w:rsidRPr="00CD5DD1">
        <w:rPr>
          <w:lang w:val="fr-CA"/>
        </w:rPr>
        <w:t>le dépôt de</w:t>
      </w:r>
      <w:r w:rsidR="000E32F7" w:rsidRPr="00CD5DD1">
        <w:rPr>
          <w:lang w:val="fr-CA"/>
        </w:rPr>
        <w:t xml:space="preserve"> son instrument de ratification au Secrétariat du</w:t>
      </w:r>
      <w:r w:rsidR="00456662" w:rsidRPr="00CD5DD1">
        <w:rPr>
          <w:lang w:val="fr-CA"/>
        </w:rPr>
        <w:t xml:space="preserve"> </w:t>
      </w:r>
      <w:r w:rsidR="008F187F" w:rsidRPr="00CD5DD1">
        <w:rPr>
          <w:lang w:val="fr-CA"/>
        </w:rPr>
        <w:t>Conseil de l</w:t>
      </w:r>
      <w:r w:rsidR="009A3316">
        <w:rPr>
          <w:lang w:val="fr-CA"/>
        </w:rPr>
        <w:t>’</w:t>
      </w:r>
      <w:r w:rsidR="008F187F" w:rsidRPr="00CD5DD1">
        <w:rPr>
          <w:lang w:val="fr-CA"/>
        </w:rPr>
        <w:t>Europe</w:t>
      </w:r>
      <w:r w:rsidR="00456662" w:rsidRPr="00CD5DD1">
        <w:rPr>
          <w:lang w:val="fr-CA"/>
        </w:rPr>
        <w:t xml:space="preserve"> </w:t>
      </w:r>
      <w:r w:rsidR="000E32F7" w:rsidRPr="00CD5DD1">
        <w:rPr>
          <w:lang w:val="fr-CA"/>
        </w:rPr>
        <w:t>le</w:t>
      </w:r>
      <w:r w:rsidR="00456662" w:rsidRPr="00CD5DD1">
        <w:rPr>
          <w:lang w:val="fr-CA"/>
        </w:rPr>
        <w:t xml:space="preserve"> 14 </w:t>
      </w:r>
      <w:r w:rsidR="00CC3646" w:rsidRPr="00CD5DD1">
        <w:rPr>
          <w:lang w:val="fr-CA"/>
        </w:rPr>
        <w:t>mars</w:t>
      </w:r>
      <w:r w:rsidR="00456662" w:rsidRPr="00CD5DD1">
        <w:rPr>
          <w:lang w:val="fr-CA"/>
        </w:rPr>
        <w:t xml:space="preserve"> 2012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0E32F7" w:rsidRPr="00CD5DD1">
        <w:rPr>
          <w:lang w:val="fr-CA"/>
        </w:rPr>
        <w:t xml:space="preserve">la </w:t>
      </w:r>
      <w:r w:rsidR="00AF5E94" w:rsidRPr="00CD5DD1">
        <w:rPr>
          <w:lang w:val="fr-CA"/>
        </w:rPr>
        <w:t>Turquie</w:t>
      </w:r>
      <w:r w:rsidR="00456662" w:rsidRPr="00CD5DD1">
        <w:rPr>
          <w:lang w:val="fr-CA"/>
        </w:rPr>
        <w:t xml:space="preserve"> </w:t>
      </w:r>
      <w:r w:rsidR="00347D83" w:rsidRPr="00CD5DD1">
        <w:rPr>
          <w:lang w:val="fr-CA"/>
        </w:rPr>
        <w:t>a été</w:t>
      </w:r>
      <w:r w:rsidR="000E32F7" w:rsidRPr="00CD5DD1">
        <w:rPr>
          <w:lang w:val="fr-CA"/>
        </w:rPr>
        <w:t xml:space="preserve"> le premier pays à </w:t>
      </w:r>
      <w:r w:rsidR="00422860" w:rsidRPr="00CD5DD1">
        <w:rPr>
          <w:lang w:val="fr-CA"/>
        </w:rPr>
        <w:t>signer</w:t>
      </w:r>
      <w:r w:rsidR="000E32F7" w:rsidRPr="00CD5DD1">
        <w:rPr>
          <w:lang w:val="fr-CA"/>
        </w:rPr>
        <w:t xml:space="preserve"> et ratifi</w:t>
      </w:r>
      <w:r w:rsidR="00422860" w:rsidRPr="00CD5DD1">
        <w:rPr>
          <w:lang w:val="fr-CA"/>
        </w:rPr>
        <w:t>er</w:t>
      </w:r>
      <w:r w:rsidR="000E32F7" w:rsidRPr="00CD5DD1">
        <w:rPr>
          <w:lang w:val="fr-CA"/>
        </w:rPr>
        <w:t xml:space="preserve"> la</w:t>
      </w:r>
      <w:r w:rsidR="00456662" w:rsidRPr="00CD5DD1">
        <w:rPr>
          <w:lang w:val="fr-CA"/>
        </w:rPr>
        <w:t xml:space="preserve"> Convention.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173.</w:t>
      </w:r>
      <w:r w:rsidRPr="00CD5DD1">
        <w:rPr>
          <w:lang w:val="fr-CA"/>
        </w:rPr>
        <w:tab/>
      </w:r>
      <w:r w:rsidR="000E32F7" w:rsidRPr="00CD5DD1">
        <w:rPr>
          <w:lang w:val="fr-CA"/>
        </w:rPr>
        <w:t>La nouvelle loi sur la protection de la famille et l</w:t>
      </w:r>
      <w:r w:rsidR="009A3316">
        <w:rPr>
          <w:lang w:val="fr-CA"/>
        </w:rPr>
        <w:t>’</w:t>
      </w:r>
      <w:r w:rsidR="000E32F7" w:rsidRPr="00CD5DD1">
        <w:rPr>
          <w:lang w:val="fr-CA"/>
        </w:rPr>
        <w:t>élimination de la violence à l</w:t>
      </w:r>
      <w:r w:rsidR="009A3316">
        <w:rPr>
          <w:lang w:val="fr-CA"/>
        </w:rPr>
        <w:t>’</w:t>
      </w:r>
      <w:r w:rsidR="000E32F7" w:rsidRPr="00CD5DD1">
        <w:rPr>
          <w:lang w:val="fr-CA"/>
        </w:rPr>
        <w:t>égard des femmes a été adoptée par la Grande Assemblée nationale turque le</w:t>
      </w:r>
      <w:r w:rsidR="00456662" w:rsidRPr="00CD5DD1">
        <w:rPr>
          <w:lang w:val="fr-CA"/>
        </w:rPr>
        <w:t xml:space="preserve"> 8 </w:t>
      </w:r>
      <w:r w:rsidR="00CC3646" w:rsidRPr="00CD5DD1">
        <w:rPr>
          <w:lang w:val="fr-CA"/>
        </w:rPr>
        <w:t>mars</w:t>
      </w:r>
      <w:r w:rsidR="00456662" w:rsidRPr="00CD5DD1">
        <w:rPr>
          <w:lang w:val="fr-CA"/>
        </w:rPr>
        <w:t xml:space="preserve"> 2012. </w:t>
      </w:r>
      <w:r w:rsidR="000E32F7" w:rsidRPr="00CD5DD1">
        <w:rPr>
          <w:lang w:val="fr-CA"/>
        </w:rPr>
        <w:t>Première loi turque à définir et combattre la violence familiale</w:t>
      </w:r>
      <w:r w:rsidR="00BE25F2" w:rsidRPr="00CD5DD1">
        <w:rPr>
          <w:lang w:val="fr-CA"/>
        </w:rPr>
        <w:t>,</w:t>
      </w:r>
      <w:r w:rsidR="000E32F7" w:rsidRPr="00CD5DD1">
        <w:rPr>
          <w:lang w:val="fr-CA"/>
        </w:rPr>
        <w:t xml:space="preserve"> elle élargit la portée de la législation précédente pour couvrir toutes les femmes victimes</w:t>
      </w:r>
      <w:r w:rsidR="00BE25F2" w:rsidRPr="00CD5DD1">
        <w:rPr>
          <w:lang w:val="fr-CA"/>
        </w:rPr>
        <w:t>,</w:t>
      </w:r>
      <w:r w:rsidR="000E32F7" w:rsidRPr="00CD5DD1">
        <w:rPr>
          <w:lang w:val="fr-CA"/>
        </w:rPr>
        <w:t xml:space="preserve"> sans considération de leur situation familiale</w:t>
      </w:r>
      <w:r w:rsidR="00BE25F2" w:rsidRPr="00CD5DD1">
        <w:rPr>
          <w:lang w:val="fr-CA"/>
        </w:rPr>
        <w:t>,</w:t>
      </w:r>
      <w:r w:rsidR="000E32F7" w:rsidRPr="00CD5DD1">
        <w:rPr>
          <w:lang w:val="fr-CA"/>
        </w:rPr>
        <w:t xml:space="preserve"> ainsi que d</w:t>
      </w:r>
      <w:r w:rsidR="009A3316">
        <w:rPr>
          <w:lang w:val="fr-CA"/>
        </w:rPr>
        <w:t>’</w:t>
      </w:r>
      <w:r w:rsidR="000E32F7" w:rsidRPr="00CD5DD1">
        <w:rPr>
          <w:lang w:val="fr-CA"/>
        </w:rPr>
        <w:t>autres membres de la famille. Des séminaires ont été organisés dans les provinces pour faire connaître la nouvelle loi</w:t>
      </w:r>
      <w:r w:rsidR="00EA7AE0" w:rsidRPr="00CD5DD1">
        <w:rPr>
          <w:lang w:val="fr-CA"/>
        </w:rPr>
        <w:t xml:space="preserve"> aux services d</w:t>
      </w:r>
      <w:r w:rsidR="009A3316">
        <w:rPr>
          <w:lang w:val="fr-CA"/>
        </w:rPr>
        <w:t>’</w:t>
      </w:r>
      <w:r w:rsidR="00EA7AE0" w:rsidRPr="00CD5DD1">
        <w:rPr>
          <w:lang w:val="fr-CA"/>
        </w:rPr>
        <w:t xml:space="preserve">exécution des </w:t>
      </w:r>
      <w:r w:rsidR="00456662" w:rsidRPr="00CD5DD1">
        <w:rPr>
          <w:lang w:val="fr-CA"/>
        </w:rPr>
        <w:t>institutions/organisations</w:t>
      </w:r>
      <w:r w:rsidR="00EA7AE0" w:rsidRPr="00CD5DD1">
        <w:rPr>
          <w:lang w:val="fr-CA"/>
        </w:rPr>
        <w:t xml:space="preserve"> publiques qui fournissent directement des services aux femmes victimes de violence dans </w:t>
      </w:r>
      <w:r w:rsidR="00456662" w:rsidRPr="00CD5DD1">
        <w:rPr>
          <w:lang w:val="fr-CA"/>
        </w:rPr>
        <w:t>81</w:t>
      </w:r>
      <w:r w:rsidR="00415C82" w:rsidRPr="00CD5DD1">
        <w:rPr>
          <w:lang w:val="fr-CA"/>
        </w:rPr>
        <w:t> </w:t>
      </w:r>
      <w:r w:rsidR="00456662" w:rsidRPr="00CD5DD1">
        <w:rPr>
          <w:lang w:val="fr-CA"/>
        </w:rPr>
        <w:t xml:space="preserve">provinces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347D83" w:rsidRPr="00CD5DD1">
        <w:rPr>
          <w:lang w:val="fr-CA"/>
        </w:rPr>
        <w:t>garantir le</w:t>
      </w:r>
      <w:r w:rsidR="00EA7AE0" w:rsidRPr="00CD5DD1">
        <w:rPr>
          <w:lang w:val="fr-CA"/>
        </w:rPr>
        <w:t xml:space="preserve"> respect des normes et l</w:t>
      </w:r>
      <w:r w:rsidR="009A3316">
        <w:rPr>
          <w:lang w:val="fr-CA"/>
        </w:rPr>
        <w:t>’</w:t>
      </w:r>
      <w:r w:rsidR="009E3086" w:rsidRPr="00CD5DD1">
        <w:rPr>
          <w:lang w:val="fr-CA"/>
        </w:rPr>
        <w:t>uniformité dans la cadre de l</w:t>
      </w:r>
      <w:r w:rsidR="0094031A" w:rsidRPr="00CD5DD1">
        <w:rPr>
          <w:lang w:val="fr-CA"/>
        </w:rPr>
        <w:t>a fourniture</w:t>
      </w:r>
      <w:r w:rsidR="00EA7AE0" w:rsidRPr="00CD5DD1">
        <w:rPr>
          <w:lang w:val="fr-CA"/>
        </w:rPr>
        <w:t xml:space="preserve"> des services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174.</w:t>
      </w:r>
      <w:r w:rsidRPr="00CD5DD1">
        <w:rPr>
          <w:lang w:val="fr-CA"/>
        </w:rPr>
        <w:tab/>
      </w:r>
      <w:r w:rsidR="009E3086" w:rsidRPr="00CD5DD1">
        <w:rPr>
          <w:lang w:val="fr-CA"/>
        </w:rPr>
        <w:t>De surcroît</w:t>
      </w:r>
      <w:r w:rsidR="00BE25F2" w:rsidRPr="00CD5DD1">
        <w:rPr>
          <w:lang w:val="fr-CA"/>
        </w:rPr>
        <w:t>,</w:t>
      </w:r>
      <w:r w:rsidR="0094031A" w:rsidRPr="00CD5DD1">
        <w:rPr>
          <w:lang w:val="fr-CA"/>
        </w:rPr>
        <w:t xml:space="preserve"> </w:t>
      </w:r>
      <w:r w:rsidR="00EA7AE0" w:rsidRPr="00CD5DD1">
        <w:rPr>
          <w:lang w:val="fr-CA"/>
        </w:rPr>
        <w:t>dans la ligne de la loi sur la protection de la famille et la prévention de la violence à l</w:t>
      </w:r>
      <w:r w:rsidR="009A3316">
        <w:rPr>
          <w:lang w:val="fr-CA"/>
        </w:rPr>
        <w:t>’</w:t>
      </w:r>
      <w:r w:rsidR="00EA7AE0" w:rsidRPr="00CD5DD1">
        <w:rPr>
          <w:lang w:val="fr-CA"/>
        </w:rPr>
        <w:t>égard des femmes</w:t>
      </w:r>
      <w:r w:rsidR="00BE25F2" w:rsidRPr="00CD5DD1">
        <w:rPr>
          <w:lang w:val="fr-CA"/>
        </w:rPr>
        <w:t>,</w:t>
      </w:r>
      <w:r w:rsidR="00EA7AE0" w:rsidRPr="00CD5DD1">
        <w:rPr>
          <w:lang w:val="fr-CA"/>
        </w:rPr>
        <w:t xml:space="preserve"> des centres de prévention et de suivi de la violence</w:t>
      </w:r>
      <w:r w:rsidR="00456662" w:rsidRPr="00CD5DD1">
        <w:rPr>
          <w:lang w:val="fr-CA"/>
        </w:rPr>
        <w:t xml:space="preserve"> </w:t>
      </w:r>
      <w:r w:rsidR="00EA7AE0" w:rsidRPr="00CD5DD1">
        <w:rPr>
          <w:lang w:val="fr-CA"/>
        </w:rPr>
        <w:t>ont été établis dans</w:t>
      </w:r>
      <w:r w:rsidR="00456662" w:rsidRPr="00CD5DD1">
        <w:rPr>
          <w:lang w:val="fr-CA"/>
        </w:rPr>
        <w:t xml:space="preserve"> 14 provinces </w:t>
      </w:r>
      <w:r w:rsidR="00EA7AE0" w:rsidRPr="00CD5DD1">
        <w:rPr>
          <w:lang w:val="fr-CA"/>
        </w:rPr>
        <w:t>pilotes</w:t>
      </w:r>
      <w:r w:rsidR="0094031A" w:rsidRPr="00CD5DD1">
        <w:rPr>
          <w:lang w:val="fr-CA"/>
        </w:rPr>
        <w:t xml:space="preserve"> </w:t>
      </w:r>
      <w:r w:rsidR="00456662" w:rsidRPr="00CD5DD1">
        <w:rPr>
          <w:lang w:val="fr-CA"/>
        </w:rPr>
        <w:t>(İstanbul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Ankara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İzmir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Bursa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Denizli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Antalya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Mersin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Adana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Samsun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Trabzon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Gaziantep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Şanlıurfa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Diyarbakır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Malatya). </w:t>
      </w:r>
      <w:r w:rsidR="0094031A" w:rsidRPr="00CD5DD1">
        <w:rPr>
          <w:lang w:val="fr-CA"/>
        </w:rPr>
        <w:t>Ils offrent des services de conseil et d</w:t>
      </w:r>
      <w:r w:rsidR="009A3316">
        <w:rPr>
          <w:lang w:val="fr-CA"/>
        </w:rPr>
        <w:t>’</w:t>
      </w:r>
      <w:r w:rsidR="0094031A" w:rsidRPr="00CD5DD1">
        <w:rPr>
          <w:lang w:val="fr-CA"/>
        </w:rPr>
        <w:t>orientation et mettent eff</w:t>
      </w:r>
      <w:r w:rsidR="00E849E9" w:rsidRPr="00CD5DD1">
        <w:rPr>
          <w:lang w:val="fr-CA"/>
        </w:rPr>
        <w:t xml:space="preserve">icacement </w:t>
      </w:r>
      <w:r w:rsidR="0094031A" w:rsidRPr="00CD5DD1">
        <w:rPr>
          <w:lang w:val="fr-CA"/>
        </w:rPr>
        <w:t>en œuvre des mesures d</w:t>
      </w:r>
      <w:r w:rsidR="009E3086" w:rsidRPr="00CD5DD1">
        <w:rPr>
          <w:lang w:val="fr-CA"/>
        </w:rPr>
        <w:t>e protection et de prévention</w:t>
      </w:r>
      <w:r w:rsidR="00B61910" w:rsidRPr="00CD5DD1">
        <w:rPr>
          <w:lang w:val="fr-CA"/>
        </w:rPr>
        <w:t>;</w:t>
      </w:r>
      <w:r w:rsidR="009E3086" w:rsidRPr="00CD5DD1">
        <w:rPr>
          <w:lang w:val="fr-CA"/>
        </w:rPr>
        <w:t xml:space="preserve"> ils</w:t>
      </w:r>
      <w:r w:rsidR="0094031A" w:rsidRPr="00CD5DD1">
        <w:rPr>
          <w:lang w:val="fr-CA"/>
        </w:rPr>
        <w:t xml:space="preserve"> ont aidé</w:t>
      </w:r>
      <w:r w:rsidR="00456662" w:rsidRPr="00CD5DD1">
        <w:rPr>
          <w:lang w:val="fr-CA"/>
        </w:rPr>
        <w:t xml:space="preserve"> 4</w:t>
      </w:r>
      <w:r w:rsidR="00E0254F">
        <w:rPr>
          <w:lang w:val="fr-CA"/>
        </w:rPr>
        <w:t> </w:t>
      </w:r>
      <w:r w:rsidR="00456662" w:rsidRPr="00CD5DD1">
        <w:rPr>
          <w:lang w:val="fr-CA"/>
        </w:rPr>
        <w:t>514 person</w:t>
      </w:r>
      <w:r w:rsidR="00EA7AE0" w:rsidRPr="00CD5DD1">
        <w:rPr>
          <w:lang w:val="fr-CA"/>
        </w:rPr>
        <w:t>nes (4</w:t>
      </w:r>
      <w:r w:rsidR="00E0254F">
        <w:rPr>
          <w:lang w:val="fr-CA"/>
        </w:rPr>
        <w:t> </w:t>
      </w:r>
      <w:r w:rsidR="00456662" w:rsidRPr="00CD5DD1">
        <w:rPr>
          <w:lang w:val="fr-CA"/>
        </w:rPr>
        <w:t xml:space="preserve">434 </w:t>
      </w:r>
      <w:r w:rsidR="00EA7AE0" w:rsidRPr="00CD5DD1">
        <w:rPr>
          <w:lang w:val="fr-CA"/>
        </w:rPr>
        <w:t>femmes et</w:t>
      </w:r>
      <w:r w:rsidR="00456662" w:rsidRPr="00CD5DD1">
        <w:rPr>
          <w:lang w:val="fr-CA"/>
        </w:rPr>
        <w:t xml:space="preserve"> 80 </w:t>
      </w:r>
      <w:r w:rsidR="00EA7AE0" w:rsidRPr="00CD5DD1">
        <w:rPr>
          <w:lang w:val="fr-CA"/>
        </w:rPr>
        <w:t>hommes)</w:t>
      </w:r>
      <w:r w:rsidR="00456662" w:rsidRPr="00CD5DD1">
        <w:rPr>
          <w:lang w:val="fr-CA"/>
        </w:rPr>
        <w:t xml:space="preserve"> </w:t>
      </w:r>
      <w:r w:rsidR="00EA7AE0" w:rsidRPr="00CD5DD1">
        <w:rPr>
          <w:lang w:val="fr-CA"/>
        </w:rPr>
        <w:t>entre fin</w:t>
      </w:r>
      <w:r w:rsidR="00456662" w:rsidRPr="00CD5DD1">
        <w:rPr>
          <w:lang w:val="fr-CA"/>
        </w:rPr>
        <w:t xml:space="preserve"> </w:t>
      </w:r>
      <w:r w:rsidR="00CC3646" w:rsidRPr="00CD5DD1">
        <w:rPr>
          <w:lang w:val="fr-CA"/>
        </w:rPr>
        <w:t>décembre</w:t>
      </w:r>
      <w:r w:rsidR="00456662" w:rsidRPr="00CD5DD1">
        <w:rPr>
          <w:lang w:val="fr-CA"/>
        </w:rPr>
        <w:t xml:space="preserve"> 2012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CC3646" w:rsidRPr="00CD5DD1">
        <w:rPr>
          <w:lang w:val="fr-CA"/>
        </w:rPr>
        <w:t>juin</w:t>
      </w:r>
      <w:r w:rsidR="00456662" w:rsidRPr="00CD5DD1">
        <w:rPr>
          <w:lang w:val="fr-CA"/>
        </w:rPr>
        <w:t xml:space="preserve"> 2013.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175.</w:t>
      </w:r>
      <w:r w:rsidRPr="00CD5DD1">
        <w:rPr>
          <w:lang w:val="fr-CA"/>
        </w:rPr>
        <w:tab/>
      </w:r>
      <w:r w:rsidR="00EA7AE0" w:rsidRPr="00CD5DD1">
        <w:rPr>
          <w:lang w:val="fr-CA"/>
        </w:rPr>
        <w:t>Le Plan d</w:t>
      </w:r>
      <w:r w:rsidR="009A3316">
        <w:rPr>
          <w:lang w:val="fr-CA"/>
        </w:rPr>
        <w:t>’</w:t>
      </w:r>
      <w:r w:rsidR="00EA7AE0" w:rsidRPr="00CD5DD1">
        <w:rPr>
          <w:lang w:val="fr-CA"/>
        </w:rPr>
        <w:t>action national pour la lutte contre la violence domestique à l</w:t>
      </w:r>
      <w:r w:rsidR="009A3316">
        <w:rPr>
          <w:lang w:val="fr-CA"/>
        </w:rPr>
        <w:t>’</w:t>
      </w:r>
      <w:r w:rsidR="00EA7AE0" w:rsidRPr="00CD5DD1">
        <w:rPr>
          <w:lang w:val="fr-CA"/>
        </w:rPr>
        <w:t>égard des femmes a été revu pour la période</w:t>
      </w:r>
      <w:r w:rsidR="00456662" w:rsidRPr="00CD5DD1">
        <w:rPr>
          <w:lang w:val="fr-CA"/>
        </w:rPr>
        <w:t xml:space="preserve"> 2012-2015. </w:t>
      </w:r>
      <w:r w:rsidR="0094031A" w:rsidRPr="00CD5DD1">
        <w:rPr>
          <w:lang w:val="fr-CA"/>
        </w:rPr>
        <w:t>Il</w:t>
      </w:r>
      <w:r w:rsidR="00456662" w:rsidRPr="00CD5DD1">
        <w:rPr>
          <w:lang w:val="fr-CA"/>
        </w:rPr>
        <w:t xml:space="preserve"> </w:t>
      </w:r>
      <w:r w:rsidR="0094031A" w:rsidRPr="00CD5DD1">
        <w:rPr>
          <w:lang w:val="fr-CA"/>
        </w:rPr>
        <w:t>fixe</w:t>
      </w:r>
      <w:r w:rsidR="00EA7AE0" w:rsidRPr="00CD5DD1">
        <w:rPr>
          <w:lang w:val="fr-CA"/>
        </w:rPr>
        <w:t xml:space="preserve"> des objectifs tels que l</w:t>
      </w:r>
      <w:r w:rsidR="009A3316">
        <w:rPr>
          <w:lang w:val="fr-CA"/>
        </w:rPr>
        <w:t>’</w:t>
      </w:r>
      <w:r w:rsidR="0094031A" w:rsidRPr="00CD5DD1">
        <w:rPr>
          <w:lang w:val="fr-CA"/>
        </w:rPr>
        <w:t>application</w:t>
      </w:r>
      <w:r w:rsidR="00EA7AE0" w:rsidRPr="00CD5DD1">
        <w:rPr>
          <w:lang w:val="fr-CA"/>
        </w:rPr>
        <w:t xml:space="preserve"> de dispositions législatives</w:t>
      </w:r>
      <w:r w:rsidR="00BE25F2" w:rsidRPr="00CD5DD1">
        <w:rPr>
          <w:lang w:val="fr-CA"/>
        </w:rPr>
        <w:t>,</w:t>
      </w:r>
      <w:r w:rsidR="00EA7AE0" w:rsidRPr="00CD5DD1">
        <w:rPr>
          <w:lang w:val="fr-CA"/>
        </w:rPr>
        <w:t xml:space="preserve"> la promotion d</w:t>
      </w:r>
      <w:r w:rsidR="009A3316">
        <w:rPr>
          <w:lang w:val="fr-CA"/>
        </w:rPr>
        <w:t>’</w:t>
      </w:r>
      <w:r w:rsidR="00EA7AE0" w:rsidRPr="00CD5DD1">
        <w:rPr>
          <w:lang w:val="fr-CA"/>
        </w:rPr>
        <w:t>activités de sensibilisation</w:t>
      </w:r>
      <w:r w:rsidR="00BE25F2" w:rsidRPr="00CD5DD1">
        <w:rPr>
          <w:lang w:val="fr-CA"/>
        </w:rPr>
        <w:t>,</w:t>
      </w:r>
      <w:r w:rsidR="00EA7AE0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EA7AE0" w:rsidRPr="00CD5DD1">
        <w:rPr>
          <w:lang w:val="fr-CA"/>
        </w:rPr>
        <w:t>autonomisation des femmes da</w:t>
      </w:r>
      <w:r w:rsidR="0094031A" w:rsidRPr="00CD5DD1">
        <w:rPr>
          <w:lang w:val="fr-CA"/>
        </w:rPr>
        <w:t>ns l</w:t>
      </w:r>
      <w:r w:rsidR="009A3316">
        <w:rPr>
          <w:lang w:val="fr-CA"/>
        </w:rPr>
        <w:t>’</w:t>
      </w:r>
      <w:r w:rsidR="0094031A" w:rsidRPr="00CD5DD1">
        <w:rPr>
          <w:lang w:val="fr-CA"/>
        </w:rPr>
        <w:t>économie</w:t>
      </w:r>
      <w:r w:rsidR="00BE25F2" w:rsidRPr="00CD5DD1">
        <w:rPr>
          <w:lang w:val="fr-CA"/>
        </w:rPr>
        <w:t>,</w:t>
      </w:r>
      <w:r w:rsidR="0094031A" w:rsidRPr="00CD5DD1">
        <w:rPr>
          <w:lang w:val="fr-CA"/>
        </w:rPr>
        <w:t xml:space="preserve"> la garantie de leur</w:t>
      </w:r>
      <w:r w:rsidR="00EA7AE0" w:rsidRPr="00CD5DD1">
        <w:rPr>
          <w:lang w:val="fr-CA"/>
        </w:rPr>
        <w:t xml:space="preserve"> participation sociale</w:t>
      </w:r>
      <w:r w:rsidR="00BE25F2" w:rsidRPr="00CD5DD1">
        <w:rPr>
          <w:lang w:val="fr-CA"/>
        </w:rPr>
        <w:t>,</w:t>
      </w:r>
      <w:r w:rsidR="00EA7AE0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EA7AE0" w:rsidRPr="00CD5DD1">
        <w:rPr>
          <w:lang w:val="fr-CA"/>
        </w:rPr>
        <w:t>amélioration des services de prévention</w:t>
      </w:r>
      <w:r w:rsidR="00BE25F2" w:rsidRPr="00CD5DD1">
        <w:rPr>
          <w:lang w:val="fr-CA"/>
        </w:rPr>
        <w:t>,</w:t>
      </w:r>
      <w:r w:rsidR="00EA7AE0" w:rsidRPr="00CD5DD1">
        <w:rPr>
          <w:lang w:val="fr-CA"/>
        </w:rPr>
        <w:t xml:space="preserve"> </w:t>
      </w:r>
      <w:r w:rsidR="006A18C6" w:rsidRPr="00CD5DD1">
        <w:rPr>
          <w:lang w:val="fr-CA"/>
        </w:rPr>
        <w:t>des</w:t>
      </w:r>
      <w:r w:rsidR="00EA7AE0" w:rsidRPr="00CD5DD1">
        <w:rPr>
          <w:lang w:val="fr-CA"/>
        </w:rPr>
        <w:t xml:space="preserve"> traitement</w:t>
      </w:r>
      <w:r w:rsidR="006A18C6" w:rsidRPr="00CD5DD1">
        <w:rPr>
          <w:lang w:val="fr-CA"/>
        </w:rPr>
        <w:t>s</w:t>
      </w:r>
      <w:r w:rsidR="00EA7AE0" w:rsidRPr="00CD5DD1">
        <w:rPr>
          <w:lang w:val="fr-CA"/>
        </w:rPr>
        <w:t xml:space="preserve"> et </w:t>
      </w:r>
      <w:r w:rsidR="006A18C6" w:rsidRPr="00CD5DD1">
        <w:rPr>
          <w:lang w:val="fr-CA"/>
        </w:rPr>
        <w:t xml:space="preserve">de </w:t>
      </w:r>
      <w:r w:rsidR="00EA7AE0" w:rsidRPr="00CD5DD1">
        <w:rPr>
          <w:lang w:val="fr-CA"/>
        </w:rPr>
        <w:t xml:space="preserve">la réadaptation. Des mesures temporaires spéciales ont également été </w:t>
      </w:r>
      <w:r w:rsidR="006A18C6" w:rsidRPr="00CD5DD1">
        <w:rPr>
          <w:lang w:val="fr-CA"/>
        </w:rPr>
        <w:t>adoptées</w:t>
      </w:r>
      <w:r w:rsidR="00EA7AE0" w:rsidRPr="00CD5DD1">
        <w:rPr>
          <w:lang w:val="fr-CA"/>
        </w:rPr>
        <w:t xml:space="preserve"> à cette fin. Ainsi</w:t>
      </w:r>
      <w:r w:rsidR="00BE25F2" w:rsidRPr="00CD5DD1">
        <w:rPr>
          <w:lang w:val="fr-CA"/>
        </w:rPr>
        <w:t>,</w:t>
      </w:r>
      <w:r w:rsidR="00EA7AE0" w:rsidRPr="00CD5DD1">
        <w:rPr>
          <w:lang w:val="fr-CA"/>
        </w:rPr>
        <w:t xml:space="preserve"> </w:t>
      </w:r>
      <w:r w:rsidR="000B6E32" w:rsidRPr="00CD5DD1">
        <w:rPr>
          <w:lang w:val="fr-CA"/>
        </w:rPr>
        <w:t>en</w:t>
      </w:r>
      <w:r w:rsidR="00456662" w:rsidRPr="00CD5DD1">
        <w:rPr>
          <w:lang w:val="fr-CA"/>
        </w:rPr>
        <w:t xml:space="preserve"> </w:t>
      </w:r>
      <w:r w:rsidR="00CC3646" w:rsidRPr="00CD5DD1">
        <w:rPr>
          <w:lang w:val="fr-CA"/>
        </w:rPr>
        <w:t>juin</w:t>
      </w:r>
      <w:r w:rsidR="00456662" w:rsidRPr="00CD5DD1">
        <w:rPr>
          <w:lang w:val="fr-CA"/>
        </w:rPr>
        <w:t xml:space="preserve"> 2012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B93EF6" w:rsidRPr="00CD5DD1">
        <w:rPr>
          <w:lang w:val="fr-CA"/>
        </w:rPr>
        <w:t>quelque 150</w:t>
      </w:r>
      <w:r w:rsidR="00E0254F">
        <w:rPr>
          <w:lang w:val="fr-CA"/>
        </w:rPr>
        <w:t> </w:t>
      </w:r>
      <w:r w:rsidR="00456662" w:rsidRPr="00CD5DD1">
        <w:rPr>
          <w:lang w:val="fr-CA"/>
        </w:rPr>
        <w:t>000</w:t>
      </w:r>
      <w:r w:rsidR="00E0254F">
        <w:rPr>
          <w:lang w:val="fr-CA"/>
        </w:rPr>
        <w:t> </w:t>
      </w:r>
      <w:r w:rsidR="00B93EF6" w:rsidRPr="00CD5DD1">
        <w:rPr>
          <w:lang w:val="fr-CA"/>
        </w:rPr>
        <w:t xml:space="preserve">femmes qui avaient perdu leur mari ont </w:t>
      </w:r>
      <w:r w:rsidR="006A18C6" w:rsidRPr="00CD5DD1">
        <w:rPr>
          <w:lang w:val="fr-CA"/>
        </w:rPr>
        <w:t>bénéficié d</w:t>
      </w:r>
      <w:r w:rsidR="009A3316">
        <w:rPr>
          <w:lang w:val="fr-CA"/>
        </w:rPr>
        <w:t>’</w:t>
      </w:r>
      <w:r w:rsidR="006A18C6" w:rsidRPr="00CD5DD1">
        <w:rPr>
          <w:lang w:val="fr-CA"/>
        </w:rPr>
        <w:t>allocations destinées à</w:t>
      </w:r>
      <w:r w:rsidR="00B93EF6" w:rsidRPr="00CD5DD1">
        <w:rPr>
          <w:lang w:val="fr-CA"/>
        </w:rPr>
        <w:t xml:space="preserve"> réduire la pauvreté des foyers dirigés par des</w:t>
      </w:r>
      <w:r w:rsidR="006A18C6" w:rsidRPr="00CD5DD1">
        <w:rPr>
          <w:lang w:val="fr-CA"/>
        </w:rPr>
        <w:t xml:space="preserve"> femmes</w:t>
      </w:r>
      <w:r w:rsidR="00456662" w:rsidRPr="00CD5DD1">
        <w:rPr>
          <w:lang w:val="fr-CA"/>
        </w:rPr>
        <w:t xml:space="preserve">. </w:t>
      </w:r>
      <w:r w:rsidR="00B93EF6" w:rsidRPr="00CD5DD1">
        <w:rPr>
          <w:lang w:val="fr-CA"/>
        </w:rPr>
        <w:t>D</w:t>
      </w:r>
      <w:r w:rsidR="009A3316">
        <w:rPr>
          <w:lang w:val="fr-CA"/>
        </w:rPr>
        <w:t>’</w:t>
      </w:r>
      <w:r w:rsidR="006A18C6" w:rsidRPr="00CD5DD1">
        <w:rPr>
          <w:lang w:val="fr-CA"/>
        </w:rPr>
        <w:t>autr</w:t>
      </w:r>
      <w:r w:rsidR="00B93EF6" w:rsidRPr="00CD5DD1">
        <w:rPr>
          <w:lang w:val="fr-CA"/>
        </w:rPr>
        <w:t xml:space="preserve">es mesures </w:t>
      </w:r>
      <w:r w:rsidR="006A18C6" w:rsidRPr="00CD5DD1">
        <w:rPr>
          <w:lang w:val="fr-CA"/>
        </w:rPr>
        <w:t>visent à a</w:t>
      </w:r>
      <w:r w:rsidR="00B93EF6" w:rsidRPr="00CD5DD1">
        <w:rPr>
          <w:lang w:val="fr-CA"/>
        </w:rPr>
        <w:t>ccroître l</w:t>
      </w:r>
      <w:r w:rsidR="009A3316">
        <w:rPr>
          <w:lang w:val="fr-CA"/>
        </w:rPr>
        <w:t>’</w:t>
      </w:r>
      <w:r w:rsidR="00B93EF6" w:rsidRPr="00CD5DD1">
        <w:rPr>
          <w:lang w:val="fr-CA"/>
        </w:rPr>
        <w:t>accès des filles à l</w:t>
      </w:r>
      <w:r w:rsidR="009A3316">
        <w:rPr>
          <w:lang w:val="fr-CA"/>
        </w:rPr>
        <w:t>’</w:t>
      </w:r>
      <w:r w:rsidR="00B93EF6" w:rsidRPr="00CD5DD1">
        <w:rPr>
          <w:lang w:val="fr-CA"/>
        </w:rPr>
        <w:t>éducation et des femmes à l</w:t>
      </w:r>
      <w:r w:rsidR="009A3316">
        <w:rPr>
          <w:lang w:val="fr-CA"/>
        </w:rPr>
        <w:t>’</w:t>
      </w:r>
      <w:r w:rsidR="00B93EF6" w:rsidRPr="00CD5DD1">
        <w:rPr>
          <w:lang w:val="fr-CA"/>
        </w:rPr>
        <w:t>emploi</w:t>
      </w:r>
      <w:r w:rsidR="00BE25F2" w:rsidRPr="00CD5DD1">
        <w:rPr>
          <w:lang w:val="fr-CA"/>
        </w:rPr>
        <w:t>,</w:t>
      </w:r>
      <w:r w:rsidR="00B93EF6" w:rsidRPr="00CD5DD1">
        <w:rPr>
          <w:lang w:val="fr-CA"/>
        </w:rPr>
        <w:t xml:space="preserve"> abaisser les taxes pour les femmes</w:t>
      </w:r>
      <w:r w:rsidR="009E3086" w:rsidRPr="00CD5DD1">
        <w:rPr>
          <w:lang w:val="fr-CA"/>
        </w:rPr>
        <w:t xml:space="preserve"> et</w:t>
      </w:r>
      <w:r w:rsidR="00B93EF6" w:rsidRPr="00CD5DD1">
        <w:rPr>
          <w:lang w:val="fr-CA"/>
        </w:rPr>
        <w:t xml:space="preserve"> renforcer la formation des agents de l</w:t>
      </w:r>
      <w:r w:rsidR="009A3316">
        <w:rPr>
          <w:lang w:val="fr-CA"/>
        </w:rPr>
        <w:t>’</w:t>
      </w:r>
      <w:r w:rsidR="00E90B32" w:rsidRPr="00CD5DD1">
        <w:rPr>
          <w:lang w:val="fr-CA"/>
        </w:rPr>
        <w:t>État</w:t>
      </w:r>
      <w:r w:rsidR="00B93EF6" w:rsidRPr="00CD5DD1">
        <w:rPr>
          <w:lang w:val="fr-CA"/>
        </w:rPr>
        <w:t xml:space="preserve"> </w:t>
      </w:r>
      <w:r w:rsidR="006A18C6" w:rsidRPr="00CD5DD1">
        <w:rPr>
          <w:lang w:val="fr-CA"/>
        </w:rPr>
        <w:t>en matière d</w:t>
      </w:r>
      <w:r w:rsidR="009A3316">
        <w:rPr>
          <w:lang w:val="fr-CA"/>
        </w:rPr>
        <w:t>’</w:t>
      </w:r>
      <w:r w:rsidR="00B93EF6" w:rsidRPr="00CD5DD1">
        <w:rPr>
          <w:lang w:val="fr-CA"/>
        </w:rPr>
        <w:t>égalité des sexes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176.</w:t>
      </w:r>
      <w:r w:rsidRPr="00CD5DD1">
        <w:rPr>
          <w:lang w:val="fr-CA"/>
        </w:rPr>
        <w:tab/>
      </w:r>
      <w:r w:rsidR="00822363" w:rsidRPr="00CD5DD1">
        <w:rPr>
          <w:lang w:val="fr-CA"/>
        </w:rPr>
        <w:t xml:space="preserve">La Direction générale de la condition féminine relevant du </w:t>
      </w:r>
      <w:r w:rsidR="0092324F" w:rsidRPr="00CD5DD1">
        <w:rPr>
          <w:lang w:val="fr-CA"/>
        </w:rPr>
        <w:t>Ministère de la famille et des affaires sociales</w:t>
      </w:r>
      <w:r w:rsidR="00456662" w:rsidRPr="00CD5DD1">
        <w:rPr>
          <w:lang w:val="fr-CA"/>
        </w:rPr>
        <w:t xml:space="preserve"> </w:t>
      </w:r>
      <w:r w:rsidR="00822363" w:rsidRPr="00CD5DD1">
        <w:rPr>
          <w:lang w:val="fr-CA"/>
        </w:rPr>
        <w:t>met actuellement en œuvre le projet</w:t>
      </w:r>
      <w:r w:rsidR="00456662" w:rsidRPr="00CD5DD1">
        <w:rPr>
          <w:lang w:val="fr-CA"/>
        </w:rPr>
        <w:t xml:space="preserve"> 2012-2016 </w:t>
      </w:r>
      <w:r w:rsidR="006A18C6" w:rsidRPr="00CD5DD1">
        <w:rPr>
          <w:lang w:val="fr-CA"/>
        </w:rPr>
        <w:t>relatif à</w:t>
      </w:r>
      <w:r w:rsidR="00822363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822363" w:rsidRPr="00CD5DD1">
        <w:rPr>
          <w:lang w:val="fr-CA"/>
        </w:rPr>
        <w:t>amélioration de l</w:t>
      </w:r>
      <w:r w:rsidR="009A3316">
        <w:rPr>
          <w:lang w:val="fr-CA"/>
        </w:rPr>
        <w:t>’</w:t>
      </w:r>
      <w:r w:rsidR="00822363" w:rsidRPr="00CD5DD1">
        <w:rPr>
          <w:lang w:val="fr-CA"/>
        </w:rPr>
        <w:t>accès des femmes aux opportunités économiques</w:t>
      </w:r>
      <w:r w:rsidR="00BE25F2" w:rsidRPr="00CD5DD1">
        <w:rPr>
          <w:lang w:val="fr-CA"/>
        </w:rPr>
        <w:t>,</w:t>
      </w:r>
      <w:r w:rsidR="00822363" w:rsidRPr="00CD5DD1">
        <w:rPr>
          <w:lang w:val="fr-CA"/>
        </w:rPr>
        <w:t xml:space="preserve"> </w:t>
      </w:r>
      <w:r w:rsidR="006A18C6" w:rsidRPr="00CD5DD1">
        <w:rPr>
          <w:lang w:val="fr-CA"/>
        </w:rPr>
        <w:t>avec le concours de</w:t>
      </w:r>
      <w:r w:rsidR="00822363" w:rsidRPr="00CD5DD1">
        <w:rPr>
          <w:lang w:val="fr-CA"/>
        </w:rPr>
        <w:t xml:space="preserve"> la Banque mondiale et le soutien financier de l</w:t>
      </w:r>
      <w:r w:rsidR="009A3316">
        <w:rPr>
          <w:lang w:val="fr-CA"/>
        </w:rPr>
        <w:t>’</w:t>
      </w:r>
      <w:r w:rsidR="00822363" w:rsidRPr="00CD5DD1">
        <w:rPr>
          <w:lang w:val="fr-CA"/>
        </w:rPr>
        <w:t xml:space="preserve">Agence suédoise de coopération internationale au développement (ASDI). </w:t>
      </w:r>
    </w:p>
    <w:p w:rsidR="00EA3D86" w:rsidRPr="00CD5DD1" w:rsidRDefault="004009A4" w:rsidP="00EA3D86">
      <w:pPr>
        <w:pStyle w:val="HChG"/>
        <w:rPr>
          <w:lang w:val="fr-CA"/>
        </w:rPr>
      </w:pPr>
      <w:r w:rsidRPr="00CD5DD1">
        <w:rPr>
          <w:lang w:val="fr-CA"/>
        </w:rPr>
        <w:tab/>
      </w:r>
      <w:r w:rsidR="00735C76" w:rsidRPr="00CD5DD1">
        <w:rPr>
          <w:lang w:val="fr-CA"/>
        </w:rPr>
        <w:t>V</w:t>
      </w:r>
      <w:r w:rsidR="00EA3D86" w:rsidRPr="00CD5DD1">
        <w:rPr>
          <w:lang w:val="fr-CA"/>
        </w:rPr>
        <w:t>.</w:t>
      </w:r>
      <w:r w:rsidR="00EA3D86" w:rsidRPr="00CD5DD1">
        <w:rPr>
          <w:lang w:val="fr-CA"/>
        </w:rPr>
        <w:tab/>
      </w:r>
      <w:r w:rsidR="00822363" w:rsidRPr="00CD5DD1">
        <w:rPr>
          <w:lang w:val="fr-CA"/>
        </w:rPr>
        <w:t xml:space="preserve">Renseignements sur les </w:t>
      </w:r>
      <w:r w:rsidR="00847954" w:rsidRPr="00CD5DD1">
        <w:rPr>
          <w:lang w:val="fr-CA"/>
        </w:rPr>
        <w:t>articles </w:t>
      </w:r>
      <w:r w:rsidR="00EA3D86" w:rsidRPr="00CD5DD1">
        <w:rPr>
          <w:lang w:val="fr-CA"/>
        </w:rPr>
        <w:t xml:space="preserve">6 </w:t>
      </w:r>
      <w:r w:rsidR="00C869E0" w:rsidRPr="00CD5DD1">
        <w:rPr>
          <w:lang w:val="fr-CA"/>
        </w:rPr>
        <w:t>et</w:t>
      </w:r>
      <w:r w:rsidR="00EA3D86" w:rsidRPr="00CD5DD1">
        <w:rPr>
          <w:lang w:val="fr-CA"/>
        </w:rPr>
        <w:t xml:space="preserve"> 7 </w:t>
      </w:r>
      <w:r w:rsidR="00C869E0" w:rsidRPr="00CD5DD1">
        <w:rPr>
          <w:lang w:val="fr-CA"/>
        </w:rPr>
        <w:t>de la Convention</w:t>
      </w:r>
    </w:p>
    <w:p w:rsidR="00456662" w:rsidRPr="00CD5DD1" w:rsidRDefault="00EA3D86" w:rsidP="002A6382">
      <w:pPr>
        <w:pStyle w:val="H1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822363" w:rsidRPr="00CD5DD1">
        <w:rPr>
          <w:lang w:val="fr-CA"/>
        </w:rPr>
        <w:t>A</w:t>
      </w:r>
      <w:r w:rsidR="00264F73" w:rsidRPr="00CD5DD1">
        <w:rPr>
          <w:lang w:val="fr-CA"/>
        </w:rPr>
        <w:t>rticle</w:t>
      </w:r>
      <w:r w:rsidR="00456662" w:rsidRPr="00CD5DD1">
        <w:rPr>
          <w:lang w:val="fr-CA"/>
        </w:rPr>
        <w:t xml:space="preserve"> 6</w:t>
      </w:r>
    </w:p>
    <w:p w:rsidR="00456662" w:rsidRPr="00CD5DD1" w:rsidRDefault="004009A4" w:rsidP="002A6382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2A6382" w:rsidRPr="00CD5DD1">
        <w:rPr>
          <w:lang w:val="fr-CA"/>
        </w:rPr>
        <w:t>1</w:t>
      </w:r>
      <w:r w:rsidR="00456662" w:rsidRPr="00CD5DD1">
        <w:rPr>
          <w:lang w:val="fr-CA"/>
        </w:rPr>
        <w:t>.</w:t>
      </w:r>
      <w:r w:rsidRPr="00CD5DD1">
        <w:rPr>
          <w:lang w:val="fr-CA"/>
        </w:rPr>
        <w:tab/>
      </w:r>
      <w:r w:rsidR="00822363" w:rsidRPr="00CD5DD1">
        <w:rPr>
          <w:lang w:val="fr-CA"/>
        </w:rPr>
        <w:t>Renseignements sur les mesures législatives</w:t>
      </w:r>
      <w:r w:rsidR="00BE25F2" w:rsidRPr="00CD5DD1">
        <w:rPr>
          <w:lang w:val="fr-CA"/>
        </w:rPr>
        <w:t>,</w:t>
      </w:r>
      <w:r w:rsidR="00822363" w:rsidRPr="00CD5DD1">
        <w:rPr>
          <w:lang w:val="fr-CA"/>
        </w:rPr>
        <w:t xml:space="preserve"> judiciaires</w:t>
      </w:r>
      <w:r w:rsidR="00BE25F2" w:rsidRPr="00CD5DD1">
        <w:rPr>
          <w:lang w:val="fr-CA"/>
        </w:rPr>
        <w:t>,</w:t>
      </w:r>
      <w:r w:rsidR="00822363" w:rsidRPr="00CD5DD1">
        <w:rPr>
          <w:lang w:val="fr-CA"/>
        </w:rPr>
        <w:t xml:space="preserve"> administratives ou autres pour donner effet aux dispositions de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6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177.</w:t>
      </w:r>
      <w:r w:rsidRPr="00CD5DD1">
        <w:rPr>
          <w:lang w:val="fr-CA"/>
        </w:rPr>
        <w:tab/>
      </w:r>
      <w:r w:rsidR="00822363" w:rsidRPr="00CD5DD1">
        <w:rPr>
          <w:lang w:val="fr-CA"/>
        </w:rPr>
        <w:t>Tout citoyen turc a le droit d</w:t>
      </w:r>
      <w:r w:rsidR="009A3316">
        <w:rPr>
          <w:lang w:val="fr-CA"/>
        </w:rPr>
        <w:t>’</w:t>
      </w:r>
      <w:r w:rsidR="00822363" w:rsidRPr="00CD5DD1">
        <w:rPr>
          <w:lang w:val="fr-CA"/>
        </w:rPr>
        <w:t>engager une action devant la juridiction compétente s</w:t>
      </w:r>
      <w:r w:rsidR="009A3316">
        <w:rPr>
          <w:lang w:val="fr-CA"/>
        </w:rPr>
        <w:t>’</w:t>
      </w:r>
      <w:r w:rsidR="00822363" w:rsidRPr="00CD5DD1">
        <w:rPr>
          <w:lang w:val="fr-CA"/>
        </w:rPr>
        <w:t>il considère que ses droits ou libertés fondamentaux ont été violés.</w:t>
      </w:r>
      <w:r w:rsidR="008F480A" w:rsidRPr="00CD5DD1">
        <w:rPr>
          <w:lang w:val="fr-CA"/>
        </w:rPr>
        <w:t xml:space="preserve"> Toutes les voies de recours sont ouvertes aux victimes de violations des droits et des libertés fondamentaux</w:t>
      </w:r>
      <w:r w:rsidR="00BE25F2" w:rsidRPr="00CD5DD1">
        <w:rPr>
          <w:lang w:val="fr-CA"/>
        </w:rPr>
        <w:t>,</w:t>
      </w:r>
      <w:r w:rsidR="008F480A" w:rsidRPr="00CD5DD1">
        <w:rPr>
          <w:lang w:val="fr-CA"/>
        </w:rPr>
        <w:t xml:space="preserve"> notamment d</w:t>
      </w:r>
      <w:r w:rsidR="009A3316">
        <w:rPr>
          <w:lang w:val="fr-CA"/>
        </w:rPr>
        <w:t>’</w:t>
      </w:r>
      <w:r w:rsidR="008F480A" w:rsidRPr="00CD5DD1">
        <w:rPr>
          <w:lang w:val="fr-CA"/>
        </w:rPr>
        <w:t>actes de discrimination</w:t>
      </w:r>
      <w:r w:rsidR="006A18C6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178.</w:t>
      </w:r>
      <w:r w:rsidRPr="00CD5DD1">
        <w:rPr>
          <w:lang w:val="fr-CA"/>
        </w:rPr>
        <w:tab/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40 </w:t>
      </w:r>
      <w:r w:rsidR="00FB2646" w:rsidRPr="00CD5DD1">
        <w:rPr>
          <w:lang w:val="fr-CA"/>
        </w:rPr>
        <w:t>de la Constitution</w:t>
      </w:r>
      <w:r w:rsidR="00456662" w:rsidRPr="00CD5DD1">
        <w:rPr>
          <w:lang w:val="fr-CA"/>
        </w:rPr>
        <w:t xml:space="preserve"> </w:t>
      </w:r>
      <w:r w:rsidR="008F480A" w:rsidRPr="00CD5DD1">
        <w:rPr>
          <w:lang w:val="fr-CA"/>
        </w:rPr>
        <w:t xml:space="preserve">dispose que </w:t>
      </w:r>
      <w:r w:rsidR="00B61910" w:rsidRPr="00CD5DD1">
        <w:rPr>
          <w:lang w:val="fr-CA"/>
        </w:rPr>
        <w:t>«</w:t>
      </w:r>
      <w:r w:rsidR="00CF3658">
        <w:rPr>
          <w:lang w:val="fr-CA"/>
        </w:rPr>
        <w:t>t</w:t>
      </w:r>
      <w:r w:rsidR="008F480A" w:rsidRPr="00CD5DD1">
        <w:rPr>
          <w:lang w:val="fr-CA"/>
        </w:rPr>
        <w:t>oute personne a le droit</w:t>
      </w:r>
      <w:r w:rsidR="00BE25F2" w:rsidRPr="00CD5DD1">
        <w:rPr>
          <w:lang w:val="fr-CA"/>
        </w:rPr>
        <w:t>,</w:t>
      </w:r>
      <w:r w:rsidR="008F480A" w:rsidRPr="00CD5DD1">
        <w:rPr>
          <w:lang w:val="fr-CA"/>
        </w:rPr>
        <w:t xml:space="preserve"> en cas de violation des droits et libertés reconnus par la Constitution</w:t>
      </w:r>
      <w:r w:rsidR="00BE25F2" w:rsidRPr="00CD5DD1">
        <w:rPr>
          <w:lang w:val="fr-CA"/>
        </w:rPr>
        <w:t>,</w:t>
      </w:r>
      <w:r w:rsidR="008F480A" w:rsidRPr="00CD5DD1">
        <w:rPr>
          <w:lang w:val="fr-CA"/>
        </w:rPr>
        <w:t xml:space="preserve"> de demander que la possibil</w:t>
      </w:r>
      <w:r w:rsidR="006A18C6" w:rsidRPr="00CD5DD1">
        <w:rPr>
          <w:lang w:val="fr-CA"/>
        </w:rPr>
        <w:t>ité de s</w:t>
      </w:r>
      <w:r w:rsidR="009A3316">
        <w:rPr>
          <w:lang w:val="fr-CA"/>
        </w:rPr>
        <w:t>’</w:t>
      </w:r>
      <w:r w:rsidR="006A18C6" w:rsidRPr="00CD5DD1">
        <w:rPr>
          <w:lang w:val="fr-CA"/>
        </w:rPr>
        <w:t>adresser sans délai à l</w:t>
      </w:r>
      <w:r w:rsidR="009A3316">
        <w:rPr>
          <w:lang w:val="fr-CA"/>
        </w:rPr>
        <w:t>’</w:t>
      </w:r>
      <w:r w:rsidR="008F480A" w:rsidRPr="00CD5DD1">
        <w:rPr>
          <w:lang w:val="fr-CA"/>
        </w:rPr>
        <w:t>autorité compétente lui soit accordée. L</w:t>
      </w:r>
      <w:r w:rsidR="009A3316">
        <w:rPr>
          <w:lang w:val="fr-CA"/>
        </w:rPr>
        <w:t>’</w:t>
      </w:r>
      <w:r w:rsidR="00E90B32" w:rsidRPr="00CD5DD1">
        <w:rPr>
          <w:lang w:val="fr-CA"/>
        </w:rPr>
        <w:t>État</w:t>
      </w:r>
      <w:r w:rsidR="008F480A" w:rsidRPr="00CD5DD1">
        <w:rPr>
          <w:lang w:val="fr-CA"/>
        </w:rPr>
        <w:t xml:space="preserve"> est tenu de préciser</w:t>
      </w:r>
      <w:r w:rsidR="00BE25F2" w:rsidRPr="00CD5DD1">
        <w:rPr>
          <w:lang w:val="fr-CA"/>
        </w:rPr>
        <w:t>,</w:t>
      </w:r>
      <w:r w:rsidR="008F480A" w:rsidRPr="00CD5DD1">
        <w:rPr>
          <w:lang w:val="fr-CA"/>
        </w:rPr>
        <w:t xml:space="preserve"> à l</w:t>
      </w:r>
      <w:r w:rsidR="009A3316">
        <w:rPr>
          <w:lang w:val="fr-CA"/>
        </w:rPr>
        <w:t>’</w:t>
      </w:r>
      <w:r w:rsidR="008F480A" w:rsidRPr="00CD5DD1">
        <w:rPr>
          <w:lang w:val="fr-CA"/>
        </w:rPr>
        <w:t xml:space="preserve">occasion </w:t>
      </w:r>
      <w:r w:rsidR="006A18C6" w:rsidRPr="00CD5DD1">
        <w:rPr>
          <w:lang w:val="fr-CA"/>
        </w:rPr>
        <w:t>d</w:t>
      </w:r>
      <w:r w:rsidR="008F480A" w:rsidRPr="00CD5DD1">
        <w:rPr>
          <w:lang w:val="fr-CA"/>
        </w:rPr>
        <w:t>e ses actes</w:t>
      </w:r>
      <w:r w:rsidR="00BE25F2" w:rsidRPr="00CD5DD1">
        <w:rPr>
          <w:lang w:val="fr-CA"/>
        </w:rPr>
        <w:t>,</w:t>
      </w:r>
      <w:r w:rsidR="008F480A" w:rsidRPr="00CD5DD1">
        <w:rPr>
          <w:lang w:val="fr-CA"/>
        </w:rPr>
        <w:t xml:space="preserve"> quelles sont les voies et les délais de recours ouverts aux intéressés ainsi que les autorités compétentes pour en connaître. Le dommage subi par une personne à la suite des actes accomplis de manière injustifiée par des agents publics est indemnisé par l</w:t>
      </w:r>
      <w:r w:rsidR="009A3316">
        <w:rPr>
          <w:lang w:val="fr-CA"/>
        </w:rPr>
        <w:t>’</w:t>
      </w:r>
      <w:r w:rsidR="00E90B32" w:rsidRPr="00CD5DD1">
        <w:rPr>
          <w:lang w:val="fr-CA"/>
        </w:rPr>
        <w:t>État</w:t>
      </w:r>
      <w:r w:rsidR="008F480A" w:rsidRPr="00CD5DD1">
        <w:rPr>
          <w:lang w:val="fr-CA"/>
        </w:rPr>
        <w:t xml:space="preserve"> conformément à la loi. Le droit de l</w:t>
      </w:r>
      <w:r w:rsidR="009A3316">
        <w:rPr>
          <w:lang w:val="fr-CA"/>
        </w:rPr>
        <w:t>’</w:t>
      </w:r>
      <w:r w:rsidR="00E90B32" w:rsidRPr="00CD5DD1">
        <w:rPr>
          <w:lang w:val="fr-CA"/>
        </w:rPr>
        <w:t>État</w:t>
      </w:r>
      <w:r w:rsidR="008F480A" w:rsidRPr="00CD5DD1">
        <w:rPr>
          <w:lang w:val="fr-CA"/>
        </w:rPr>
        <w:t xml:space="preserve"> de se retourner contre l</w:t>
      </w:r>
      <w:r w:rsidR="009A3316">
        <w:rPr>
          <w:lang w:val="fr-CA"/>
        </w:rPr>
        <w:t>’</w:t>
      </w:r>
      <w:r w:rsidR="008F480A" w:rsidRPr="00CD5DD1">
        <w:rPr>
          <w:lang w:val="fr-CA"/>
        </w:rPr>
        <w:t>agent intéressé est réservé</w:t>
      </w:r>
      <w:r w:rsidR="00B61910" w:rsidRPr="00CD5DD1">
        <w:rPr>
          <w:lang w:val="fr-CA"/>
        </w:rPr>
        <w:t>»</w:t>
      </w:r>
      <w:r w:rsidR="00CF3658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179.</w:t>
      </w:r>
      <w:r w:rsidRPr="00CD5DD1">
        <w:rPr>
          <w:lang w:val="fr-CA"/>
        </w:rPr>
        <w:tab/>
      </w:r>
      <w:r w:rsidR="008F480A" w:rsidRPr="00CD5DD1">
        <w:rPr>
          <w:lang w:val="fr-CA"/>
        </w:rPr>
        <w:t>Par ailleurs</w:t>
      </w:r>
      <w:r w:rsidR="00BE25F2" w:rsidRPr="00CD5DD1">
        <w:rPr>
          <w:lang w:val="fr-CA"/>
        </w:rPr>
        <w:t>,</w:t>
      </w:r>
      <w:r w:rsidR="008F480A" w:rsidRPr="00CD5DD1">
        <w:rPr>
          <w:lang w:val="fr-CA"/>
        </w:rPr>
        <w:t xml:space="preserve"> tout citoyen a le droit d</w:t>
      </w:r>
      <w:r w:rsidR="009A3316">
        <w:rPr>
          <w:lang w:val="fr-CA"/>
        </w:rPr>
        <w:t>’</w:t>
      </w:r>
      <w:r w:rsidR="008F480A" w:rsidRPr="00CD5DD1">
        <w:rPr>
          <w:lang w:val="fr-CA"/>
        </w:rPr>
        <w:t>être assisté d</w:t>
      </w:r>
      <w:r w:rsidR="009A3316">
        <w:rPr>
          <w:lang w:val="fr-CA"/>
        </w:rPr>
        <w:t>’</w:t>
      </w:r>
      <w:r w:rsidR="008F480A" w:rsidRPr="00CD5DD1">
        <w:rPr>
          <w:lang w:val="fr-CA"/>
        </w:rPr>
        <w:t>un avocat</w:t>
      </w:r>
      <w:r w:rsidR="00BE25F2" w:rsidRPr="00CD5DD1">
        <w:rPr>
          <w:lang w:val="fr-CA"/>
        </w:rPr>
        <w:t>,</w:t>
      </w:r>
      <w:r w:rsidR="008F480A" w:rsidRPr="00CD5DD1">
        <w:rPr>
          <w:lang w:val="fr-CA"/>
        </w:rPr>
        <w:t xml:space="preserve"> y compris de bénéficier d</w:t>
      </w:r>
      <w:r w:rsidR="009A3316">
        <w:rPr>
          <w:lang w:val="fr-CA"/>
        </w:rPr>
        <w:t>’</w:t>
      </w:r>
      <w:r w:rsidR="008F480A" w:rsidRPr="00CD5DD1">
        <w:rPr>
          <w:lang w:val="fr-CA"/>
        </w:rPr>
        <w:t>une assistance juridique gratuite dans les procédures au civil et au pénal</w:t>
      </w:r>
      <w:r w:rsidR="00456662" w:rsidRPr="00CD5DD1">
        <w:rPr>
          <w:lang w:val="fr-CA"/>
        </w:rPr>
        <w:t xml:space="preserve">. </w:t>
      </w:r>
      <w:r w:rsidR="008F480A" w:rsidRPr="00CD5DD1">
        <w:rPr>
          <w:lang w:val="fr-CA"/>
        </w:rPr>
        <w:t xml:space="preserve">Un interprète sera </w:t>
      </w:r>
      <w:r w:rsidR="00075DE3" w:rsidRPr="00CD5DD1">
        <w:rPr>
          <w:lang w:val="fr-CA"/>
        </w:rPr>
        <w:t>mis à disposition</w:t>
      </w:r>
      <w:r w:rsidR="008F480A" w:rsidRPr="00CD5DD1">
        <w:rPr>
          <w:lang w:val="fr-CA"/>
        </w:rPr>
        <w:t xml:space="preserve"> par l</w:t>
      </w:r>
      <w:r w:rsidR="009A3316">
        <w:rPr>
          <w:lang w:val="fr-CA"/>
        </w:rPr>
        <w:t>’</w:t>
      </w:r>
      <w:r w:rsidR="00E90B32" w:rsidRPr="00CD5DD1">
        <w:rPr>
          <w:lang w:val="fr-CA"/>
        </w:rPr>
        <w:t>État</w:t>
      </w:r>
      <w:r w:rsidR="008F480A" w:rsidRPr="00CD5DD1">
        <w:rPr>
          <w:lang w:val="fr-CA"/>
        </w:rPr>
        <w:t xml:space="preserve"> si l</w:t>
      </w:r>
      <w:r w:rsidR="009A3316">
        <w:rPr>
          <w:lang w:val="fr-CA"/>
        </w:rPr>
        <w:t>’</w:t>
      </w:r>
      <w:r w:rsidR="008F480A" w:rsidRPr="00CD5DD1">
        <w:rPr>
          <w:lang w:val="fr-CA"/>
        </w:rPr>
        <w:t>accusé</w:t>
      </w:r>
      <w:r w:rsidR="00BE25F2" w:rsidRPr="00CD5DD1">
        <w:rPr>
          <w:lang w:val="fr-CA"/>
        </w:rPr>
        <w:t>,</w:t>
      </w:r>
      <w:r w:rsidR="008F480A" w:rsidRPr="00CD5DD1">
        <w:rPr>
          <w:lang w:val="fr-CA"/>
        </w:rPr>
        <w:t xml:space="preserve"> la victime ou le témoin ne maîtrise pas suffisamment la langue turque pour s</w:t>
      </w:r>
      <w:r w:rsidR="009A3316">
        <w:rPr>
          <w:lang w:val="fr-CA"/>
        </w:rPr>
        <w:t>’</w:t>
      </w:r>
      <w:r w:rsidR="008F480A" w:rsidRPr="00CD5DD1">
        <w:rPr>
          <w:lang w:val="fr-CA"/>
        </w:rPr>
        <w:t>expliquer lui-même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180.</w:t>
      </w:r>
      <w:r w:rsidRPr="00CD5DD1">
        <w:rPr>
          <w:lang w:val="fr-CA"/>
        </w:rPr>
        <w:tab/>
      </w:r>
      <w:r w:rsidR="008F480A" w:rsidRPr="00CD5DD1">
        <w:rPr>
          <w:lang w:val="fr-CA"/>
        </w:rPr>
        <w:t>Selon</w:t>
      </w:r>
      <w:r w:rsidR="009551ED" w:rsidRPr="00CD5DD1">
        <w:rPr>
          <w:lang w:val="fr-CA"/>
        </w:rPr>
        <w:t xml:space="preserve"> une modification récente du Code de procédure pénale</w:t>
      </w:r>
      <w:r w:rsidR="00BE25F2" w:rsidRPr="00CD5DD1">
        <w:rPr>
          <w:lang w:val="fr-CA"/>
        </w:rPr>
        <w:t>,</w:t>
      </w:r>
      <w:r w:rsidR="009551ED" w:rsidRPr="00CD5DD1">
        <w:rPr>
          <w:lang w:val="fr-CA"/>
        </w:rPr>
        <w:t xml:space="preserve"> les défendeurs qui préfèrent s</w:t>
      </w:r>
      <w:r w:rsidR="009A3316">
        <w:rPr>
          <w:lang w:val="fr-CA"/>
        </w:rPr>
        <w:t>’</w:t>
      </w:r>
      <w:r w:rsidR="009551ED" w:rsidRPr="00CD5DD1">
        <w:rPr>
          <w:lang w:val="fr-CA"/>
        </w:rPr>
        <w:t>exprimer dans une langue autre que le turc peuvent présenter leur mémoire de défense dans la langue de leur choix</w:t>
      </w:r>
      <w:r w:rsidR="00456662" w:rsidRPr="00CD5DD1">
        <w:rPr>
          <w:lang w:val="fr-CA"/>
        </w:rPr>
        <w:t>.</w:t>
      </w:r>
      <w:r w:rsidR="00976698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181.</w:t>
      </w:r>
      <w:r w:rsidRPr="00CD5DD1">
        <w:rPr>
          <w:lang w:val="fr-CA"/>
        </w:rPr>
        <w:tab/>
      </w:r>
      <w:r w:rsidR="004F500A" w:rsidRPr="00CD5DD1">
        <w:rPr>
          <w:lang w:val="fr-CA"/>
        </w:rPr>
        <w:t>Toute plainte pour discrimination fondée sur la race</w:t>
      </w:r>
      <w:r w:rsidR="00BE25F2" w:rsidRPr="00CD5DD1">
        <w:rPr>
          <w:lang w:val="fr-CA"/>
        </w:rPr>
        <w:t>,</w:t>
      </w:r>
      <w:r w:rsidR="004F500A" w:rsidRPr="00CD5DD1">
        <w:rPr>
          <w:lang w:val="fr-CA"/>
        </w:rPr>
        <w:t xml:space="preserve"> la couleur de peau</w:t>
      </w:r>
      <w:r w:rsidR="00BE25F2" w:rsidRPr="00CD5DD1">
        <w:rPr>
          <w:lang w:val="fr-CA"/>
        </w:rPr>
        <w:t>,</w:t>
      </w:r>
      <w:r w:rsidR="00854C44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854C44" w:rsidRPr="00CD5DD1">
        <w:rPr>
          <w:lang w:val="fr-CA"/>
        </w:rPr>
        <w:t>origine nationale ou ethnique</w:t>
      </w:r>
      <w:r w:rsidR="00BE25F2" w:rsidRPr="00CD5DD1">
        <w:rPr>
          <w:lang w:val="fr-CA"/>
        </w:rPr>
        <w:t>,</w:t>
      </w:r>
      <w:r w:rsidR="004F500A" w:rsidRPr="00CD5DD1">
        <w:rPr>
          <w:lang w:val="fr-CA"/>
        </w:rPr>
        <w:t xml:space="preserve"> y compris les plaintes visant des agents de l</w:t>
      </w:r>
      <w:r w:rsidR="009A3316">
        <w:rPr>
          <w:lang w:val="fr-CA"/>
        </w:rPr>
        <w:t>’</w:t>
      </w:r>
      <w:r w:rsidR="00E90B32" w:rsidRPr="00CD5DD1">
        <w:rPr>
          <w:lang w:val="fr-CA"/>
        </w:rPr>
        <w:t>État</w:t>
      </w:r>
      <w:r w:rsidR="00BE25F2" w:rsidRPr="00CD5DD1">
        <w:rPr>
          <w:lang w:val="fr-CA"/>
        </w:rPr>
        <w:t>,</w:t>
      </w:r>
      <w:r w:rsidR="004F500A" w:rsidRPr="00CD5DD1">
        <w:rPr>
          <w:lang w:val="fr-CA"/>
        </w:rPr>
        <w:t xml:space="preserve"> </w:t>
      </w:r>
      <w:r w:rsidR="00854C44" w:rsidRPr="00CD5DD1">
        <w:rPr>
          <w:lang w:val="fr-CA"/>
        </w:rPr>
        <w:t>est instruite par des autorités indépendantes et soumise à l</w:t>
      </w:r>
      <w:r w:rsidR="009A3316">
        <w:rPr>
          <w:lang w:val="fr-CA"/>
        </w:rPr>
        <w:t>’</w:t>
      </w:r>
      <w:r w:rsidR="00854C44" w:rsidRPr="00CD5DD1">
        <w:rPr>
          <w:lang w:val="fr-CA"/>
        </w:rPr>
        <w:t>examen i</w:t>
      </w:r>
      <w:r w:rsidR="00747ABC" w:rsidRPr="00CD5DD1">
        <w:rPr>
          <w:lang w:val="fr-CA"/>
        </w:rPr>
        <w:t>mpartial</w:t>
      </w:r>
      <w:r w:rsidR="00854C44" w:rsidRPr="00CD5DD1">
        <w:rPr>
          <w:lang w:val="fr-CA"/>
        </w:rPr>
        <w:t xml:space="preserve"> et approfondi de tribunaux et/ou de mécanismes administratifs ou parlementaires établis pou</w:t>
      </w:r>
      <w:r w:rsidR="00747ABC" w:rsidRPr="00CD5DD1">
        <w:rPr>
          <w:lang w:val="fr-CA"/>
        </w:rPr>
        <w:t>r connaître de telles plaintes.</w:t>
      </w:r>
      <w:r w:rsidR="00854C44" w:rsidRPr="00CD5DD1">
        <w:rPr>
          <w:lang w:val="fr-CA"/>
        </w:rPr>
        <w:t xml:space="preserve"> Une fois les voies de recours internes épuisées</w:t>
      </w:r>
      <w:r w:rsidR="00BE25F2" w:rsidRPr="00CD5DD1">
        <w:rPr>
          <w:lang w:val="fr-CA"/>
        </w:rPr>
        <w:t>,</w:t>
      </w:r>
      <w:r w:rsidR="00854C44" w:rsidRPr="00CD5DD1">
        <w:rPr>
          <w:lang w:val="fr-CA"/>
        </w:rPr>
        <w:t xml:space="preserve"> il est possible de saisir la Cour européenne des droits de l</w:t>
      </w:r>
      <w:r w:rsidR="009A3316">
        <w:rPr>
          <w:lang w:val="fr-CA"/>
        </w:rPr>
        <w:t>’</w:t>
      </w:r>
      <w:r w:rsidR="00854C44" w:rsidRPr="00CD5DD1">
        <w:rPr>
          <w:lang w:val="fr-CA"/>
        </w:rPr>
        <w:t>homme</w:t>
      </w:r>
      <w:r w:rsidR="00BE25F2" w:rsidRPr="00CD5DD1">
        <w:rPr>
          <w:lang w:val="fr-CA"/>
        </w:rPr>
        <w:t>,</w:t>
      </w:r>
      <w:r w:rsidR="00854C44" w:rsidRPr="00CD5DD1">
        <w:rPr>
          <w:lang w:val="fr-CA"/>
        </w:rPr>
        <w:t xml:space="preserve"> dont la Turquie a reconnu la juridiction obligatoire en 1990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182.</w:t>
      </w:r>
      <w:r w:rsidRPr="00CD5DD1">
        <w:rPr>
          <w:lang w:val="fr-CA"/>
        </w:rPr>
        <w:tab/>
      </w:r>
      <w:r w:rsidR="004F500A" w:rsidRPr="00CD5DD1">
        <w:rPr>
          <w:lang w:val="fr-CA"/>
        </w:rPr>
        <w:t xml:space="preserve">Des données statistiques concernant les accusations et les décisions de justice </w:t>
      </w:r>
      <w:r w:rsidR="00747ABC" w:rsidRPr="00CD5DD1">
        <w:rPr>
          <w:lang w:val="fr-CA"/>
        </w:rPr>
        <w:t>prononcées</w:t>
      </w:r>
      <w:r w:rsidR="004F500A" w:rsidRPr="00CD5DD1">
        <w:rPr>
          <w:lang w:val="fr-CA"/>
        </w:rPr>
        <w:t xml:space="preserve"> par les tribunaux sur des affaires de discrimination en rapport avec les </w:t>
      </w:r>
      <w:r w:rsidR="00CF3658">
        <w:rPr>
          <w:lang w:val="fr-CA"/>
        </w:rPr>
        <w:t xml:space="preserve">articles </w:t>
      </w:r>
      <w:r w:rsidR="00747ABC" w:rsidRPr="00CD5DD1">
        <w:rPr>
          <w:lang w:val="fr-CA"/>
        </w:rPr>
        <w:t>pertinent</w:t>
      </w:r>
      <w:r w:rsidR="004F500A" w:rsidRPr="00CD5DD1">
        <w:rPr>
          <w:lang w:val="fr-CA"/>
        </w:rPr>
        <w:t>s du Code pénal</w:t>
      </w:r>
      <w:r w:rsidR="00BE25F2" w:rsidRPr="00CD5DD1">
        <w:rPr>
          <w:lang w:val="fr-CA"/>
        </w:rPr>
        <w:t>,</w:t>
      </w:r>
      <w:r w:rsidR="004F500A" w:rsidRPr="00CD5DD1">
        <w:rPr>
          <w:lang w:val="fr-CA"/>
        </w:rPr>
        <w:t xml:space="preserve"> à savoir les </w:t>
      </w:r>
      <w:r w:rsidR="00847954" w:rsidRPr="00CD5DD1">
        <w:rPr>
          <w:lang w:val="fr-CA"/>
        </w:rPr>
        <w:t>articles </w:t>
      </w:r>
      <w:r w:rsidR="00456662" w:rsidRPr="00CD5DD1">
        <w:rPr>
          <w:lang w:val="fr-CA"/>
        </w:rPr>
        <w:t>77/2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78/1 (</w:t>
      </w:r>
      <w:r w:rsidR="00CF3658">
        <w:rPr>
          <w:lang w:val="fr-CA"/>
        </w:rPr>
        <w:t>1</w:t>
      </w:r>
      <w:r w:rsidR="00C06FF0" w:rsidRPr="00C06FF0">
        <w:rPr>
          <w:vertAlign w:val="superscript"/>
          <w:lang w:val="fr-CA"/>
        </w:rPr>
        <w:t>ère</w:t>
      </w:r>
      <w:r w:rsidR="00C06FF0">
        <w:rPr>
          <w:lang w:val="fr-CA"/>
        </w:rPr>
        <w:t> </w:t>
      </w:r>
      <w:r w:rsidR="004F500A" w:rsidRPr="00CD5DD1">
        <w:rPr>
          <w:lang w:val="fr-CA"/>
        </w:rPr>
        <w:t>phrase</w:t>
      </w:r>
      <w:r w:rsidR="00456662" w:rsidRPr="00CD5DD1">
        <w:rPr>
          <w:lang w:val="fr-CA"/>
        </w:rPr>
        <w:t>)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78/1 (</w:t>
      </w:r>
      <w:r w:rsidR="00CF3658">
        <w:rPr>
          <w:lang w:val="fr-CA"/>
        </w:rPr>
        <w:t>2</w:t>
      </w:r>
      <w:r w:rsidR="00CF3658" w:rsidRPr="00CF3658">
        <w:rPr>
          <w:vertAlign w:val="superscript"/>
          <w:lang w:val="fr-CA"/>
        </w:rPr>
        <w:t>e</w:t>
      </w:r>
      <w:r w:rsidR="00CF3658">
        <w:rPr>
          <w:lang w:val="fr-CA"/>
        </w:rPr>
        <w:t> </w:t>
      </w:r>
      <w:r w:rsidR="004F500A" w:rsidRPr="00CD5DD1">
        <w:rPr>
          <w:lang w:val="fr-CA"/>
        </w:rPr>
        <w:t>phrase</w:t>
      </w:r>
      <w:r w:rsidR="00456662" w:rsidRPr="00CD5DD1">
        <w:rPr>
          <w:lang w:val="fr-CA"/>
        </w:rPr>
        <w:t>)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1</w:t>
      </w:r>
      <w:r w:rsidR="00E835CE" w:rsidRPr="00CD5DD1">
        <w:rPr>
          <w:lang w:val="fr-CA"/>
        </w:rPr>
        <w:t>22/1-a</w:t>
      </w:r>
      <w:r w:rsidR="00BE25F2" w:rsidRPr="00CD5DD1">
        <w:rPr>
          <w:lang w:val="fr-CA"/>
        </w:rPr>
        <w:t>,</w:t>
      </w:r>
      <w:r w:rsidR="00E835CE" w:rsidRPr="00CD5DD1">
        <w:rPr>
          <w:lang w:val="fr-CA"/>
        </w:rPr>
        <w:t xml:space="preserve"> 122/1-b</w:t>
      </w:r>
      <w:r w:rsidR="00BE25F2" w:rsidRPr="00CD5DD1">
        <w:rPr>
          <w:lang w:val="fr-CA"/>
        </w:rPr>
        <w:t>,</w:t>
      </w:r>
      <w:r w:rsidR="00E835CE" w:rsidRPr="00CD5DD1">
        <w:rPr>
          <w:lang w:val="fr-CA"/>
        </w:rPr>
        <w:t xml:space="preserve"> 122/1-c</w:t>
      </w:r>
      <w:r w:rsidR="00BE25F2" w:rsidRPr="00CD5DD1">
        <w:rPr>
          <w:lang w:val="fr-CA"/>
        </w:rPr>
        <w:t>,</w:t>
      </w:r>
      <w:r w:rsidR="00E835CE" w:rsidRPr="00CD5DD1">
        <w:rPr>
          <w:lang w:val="fr-CA"/>
        </w:rPr>
        <w:t xml:space="preserve"> 135/2</w:t>
      </w:r>
      <w:r w:rsidR="002F3D11" w:rsidRPr="00CD5DD1">
        <w:rPr>
          <w:lang w:val="fr-CA"/>
        </w:rPr>
        <w:t>*</w:t>
      </w:r>
      <w:r w:rsidR="00456662" w:rsidRPr="00CD5DD1">
        <w:rPr>
          <w:lang w:val="fr-CA"/>
        </w:rPr>
        <w:t xml:space="preserve"> </w:t>
      </w:r>
      <w:r w:rsidR="004F500A" w:rsidRPr="00CD5DD1">
        <w:rPr>
          <w:lang w:val="fr-CA"/>
        </w:rPr>
        <w:t>sont présentées ci-dessous</w:t>
      </w:r>
      <w:r w:rsidR="00456662" w:rsidRPr="00CD5DD1">
        <w:rPr>
          <w:lang w:val="fr-CA"/>
        </w:rPr>
        <w:t>.</w:t>
      </w:r>
      <w:r w:rsidR="00976698" w:rsidRPr="00CD5DD1">
        <w:rPr>
          <w:lang w:val="fr-CA"/>
        </w:rPr>
        <w:t xml:space="preserve"> 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11"/>
        <w:gridCol w:w="849"/>
        <w:gridCol w:w="1017"/>
        <w:gridCol w:w="1418"/>
        <w:gridCol w:w="1164"/>
        <w:gridCol w:w="982"/>
        <w:gridCol w:w="982"/>
        <w:gridCol w:w="982"/>
      </w:tblGrid>
      <w:tr w:rsidR="00441440" w:rsidRPr="00CD5DD1" w:rsidTr="00C06FF0">
        <w:trPr>
          <w:trHeight w:val="240"/>
          <w:tblHeader/>
        </w:trPr>
        <w:tc>
          <w:tcPr>
            <w:tcW w:w="1111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41440" w:rsidRPr="00CD5DD1" w:rsidRDefault="004F500A" w:rsidP="00441440">
            <w:pPr>
              <w:suppressAutoHyphens w:val="0"/>
              <w:spacing w:before="80" w:after="80" w:line="200" w:lineRule="exact"/>
              <w:rPr>
                <w:i/>
                <w:sz w:val="16"/>
                <w:szCs w:val="16"/>
                <w:lang w:val="fr-CA"/>
              </w:rPr>
            </w:pPr>
            <w:r w:rsidRPr="00CD5DD1">
              <w:rPr>
                <w:i/>
                <w:sz w:val="16"/>
                <w:szCs w:val="16"/>
                <w:lang w:val="fr-CA"/>
              </w:rPr>
              <w:t>A</w:t>
            </w:r>
            <w:r w:rsidR="00264F73" w:rsidRPr="00CD5DD1">
              <w:rPr>
                <w:i/>
                <w:sz w:val="16"/>
                <w:szCs w:val="16"/>
                <w:lang w:val="fr-CA"/>
              </w:rPr>
              <w:t>rticle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41440" w:rsidRPr="00CD5DD1" w:rsidRDefault="004F500A" w:rsidP="00441440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  <w:lang w:val="fr-CA"/>
              </w:rPr>
            </w:pPr>
            <w:r w:rsidRPr="00CD5DD1">
              <w:rPr>
                <w:i/>
                <w:sz w:val="16"/>
                <w:szCs w:val="16"/>
                <w:lang w:val="fr-CA"/>
              </w:rPr>
              <w:t>Année</w:t>
            </w:r>
          </w:p>
        </w:tc>
        <w:tc>
          <w:tcPr>
            <w:tcW w:w="1017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41440" w:rsidRPr="00CD5DD1" w:rsidRDefault="00461753" w:rsidP="00441440">
            <w:pPr>
              <w:spacing w:before="80" w:after="80" w:line="200" w:lineRule="exact"/>
              <w:jc w:val="right"/>
              <w:rPr>
                <w:i/>
                <w:sz w:val="16"/>
                <w:szCs w:val="16"/>
                <w:lang w:val="fr-CA"/>
              </w:rPr>
            </w:pPr>
            <w:r w:rsidRPr="00CD5DD1">
              <w:rPr>
                <w:i/>
                <w:sz w:val="16"/>
                <w:szCs w:val="16"/>
                <w:lang w:val="fr-CA"/>
              </w:rPr>
              <w:t>Nombre d</w:t>
            </w:r>
            <w:r w:rsidR="009A3316">
              <w:rPr>
                <w:i/>
                <w:sz w:val="16"/>
                <w:szCs w:val="16"/>
                <w:lang w:val="fr-CA"/>
              </w:rPr>
              <w:t>’</w:t>
            </w:r>
            <w:r w:rsidR="00441440" w:rsidRPr="00CD5DD1">
              <w:rPr>
                <w:i/>
                <w:sz w:val="16"/>
                <w:szCs w:val="16"/>
                <w:lang w:val="fr-CA"/>
              </w:rPr>
              <w:t>accusations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441440" w:rsidRPr="00CD5DD1" w:rsidRDefault="00461753" w:rsidP="00C06FF0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  <w:lang w:val="fr-CA"/>
              </w:rPr>
            </w:pPr>
            <w:r w:rsidRPr="00CD5DD1">
              <w:rPr>
                <w:i/>
                <w:sz w:val="16"/>
                <w:szCs w:val="16"/>
                <w:lang w:val="fr-CA"/>
              </w:rPr>
              <w:t>Nombre de</w:t>
            </w:r>
            <w:r w:rsidR="004F500A" w:rsidRPr="00CD5DD1">
              <w:rPr>
                <w:i/>
                <w:sz w:val="16"/>
                <w:szCs w:val="16"/>
                <w:lang w:val="fr-CA"/>
              </w:rPr>
              <w:t xml:space="preserve"> décisions rendues au titre de cet article</w:t>
            </w:r>
          </w:p>
        </w:tc>
        <w:tc>
          <w:tcPr>
            <w:tcW w:w="4110" w:type="dxa"/>
            <w:gridSpan w:val="4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441440" w:rsidRPr="00CD5DD1" w:rsidRDefault="00441440" w:rsidP="00441440">
            <w:pPr>
              <w:suppressAutoHyphens w:val="0"/>
              <w:spacing w:before="80" w:after="80" w:line="200" w:lineRule="exact"/>
              <w:jc w:val="center"/>
              <w:rPr>
                <w:i/>
                <w:sz w:val="16"/>
                <w:szCs w:val="16"/>
                <w:lang w:val="fr-CA"/>
              </w:rPr>
            </w:pPr>
            <w:r w:rsidRPr="00CD5DD1">
              <w:rPr>
                <w:i/>
                <w:sz w:val="16"/>
                <w:szCs w:val="16"/>
                <w:lang w:val="fr-CA"/>
              </w:rPr>
              <w:t xml:space="preserve">Types </w:t>
            </w:r>
            <w:r w:rsidR="004F500A" w:rsidRPr="00CD5DD1">
              <w:rPr>
                <w:i/>
                <w:sz w:val="16"/>
                <w:szCs w:val="16"/>
                <w:lang w:val="fr-CA"/>
              </w:rPr>
              <w:t>de décision par rapport au n</w:t>
            </w:r>
            <w:r w:rsidRPr="00CD5DD1">
              <w:rPr>
                <w:i/>
                <w:sz w:val="16"/>
                <w:szCs w:val="16"/>
                <w:lang w:val="fr-CA"/>
              </w:rPr>
              <w:t>o</w:t>
            </w:r>
            <w:r w:rsidR="004F500A" w:rsidRPr="00CD5DD1">
              <w:rPr>
                <w:i/>
                <w:sz w:val="16"/>
                <w:szCs w:val="16"/>
                <w:lang w:val="fr-CA"/>
              </w:rPr>
              <w:t>mbre d</w:t>
            </w:r>
            <w:r w:rsidR="009A3316">
              <w:rPr>
                <w:i/>
                <w:sz w:val="16"/>
                <w:szCs w:val="16"/>
                <w:lang w:val="fr-CA"/>
              </w:rPr>
              <w:t>’</w:t>
            </w:r>
            <w:r w:rsidR="004F500A" w:rsidRPr="00CD5DD1">
              <w:rPr>
                <w:i/>
                <w:sz w:val="16"/>
                <w:szCs w:val="16"/>
                <w:lang w:val="fr-CA"/>
              </w:rPr>
              <w:t>accusés</w:t>
            </w:r>
          </w:p>
        </w:tc>
      </w:tr>
      <w:tr w:rsidR="00441440" w:rsidRPr="00CD5DD1" w:rsidTr="00486BD3">
        <w:trPr>
          <w:trHeight w:val="760"/>
          <w:tblHeader/>
        </w:trPr>
        <w:tc>
          <w:tcPr>
            <w:tcW w:w="1111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41440" w:rsidRPr="00CD5DD1" w:rsidRDefault="00441440" w:rsidP="00441440">
            <w:pPr>
              <w:suppressAutoHyphens w:val="0"/>
              <w:spacing w:before="80" w:after="80" w:line="200" w:lineRule="exact"/>
              <w:rPr>
                <w:i/>
                <w:sz w:val="16"/>
                <w:szCs w:val="16"/>
                <w:lang w:val="fr-CA"/>
              </w:rPr>
            </w:pPr>
          </w:p>
        </w:tc>
        <w:tc>
          <w:tcPr>
            <w:tcW w:w="849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41440" w:rsidRPr="00CD5DD1" w:rsidRDefault="00441440" w:rsidP="00441440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  <w:lang w:val="fr-CA"/>
              </w:rPr>
            </w:pPr>
          </w:p>
        </w:tc>
        <w:tc>
          <w:tcPr>
            <w:tcW w:w="1017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41440" w:rsidRPr="00CD5DD1" w:rsidRDefault="00441440" w:rsidP="00441440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  <w:lang w:val="fr-CA"/>
              </w:rPr>
            </w:pPr>
          </w:p>
        </w:tc>
        <w:tc>
          <w:tcPr>
            <w:tcW w:w="1418" w:type="dxa"/>
            <w:vMerge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:rsidR="00441440" w:rsidRPr="00CD5DD1" w:rsidRDefault="00441440" w:rsidP="00441440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  <w:lang w:val="fr-CA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bottom"/>
          </w:tcPr>
          <w:p w:rsidR="00441440" w:rsidRPr="00CD5DD1" w:rsidRDefault="00461753" w:rsidP="00441440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  <w:lang w:val="fr-CA"/>
              </w:rPr>
            </w:pPr>
            <w:r w:rsidRPr="00CD5DD1">
              <w:rPr>
                <w:i/>
                <w:sz w:val="16"/>
                <w:szCs w:val="16"/>
                <w:lang w:val="fr-CA"/>
              </w:rPr>
              <w:t>Nombre de</w:t>
            </w:r>
            <w:r w:rsidR="00CD0F0E">
              <w:rPr>
                <w:i/>
                <w:sz w:val="16"/>
                <w:szCs w:val="16"/>
                <w:lang w:val="fr-CA"/>
              </w:rPr>
              <w:t xml:space="preserve"> </w:t>
            </w:r>
            <w:r w:rsidR="00441440" w:rsidRPr="00CD5DD1">
              <w:rPr>
                <w:i/>
                <w:sz w:val="16"/>
                <w:szCs w:val="16"/>
                <w:lang w:val="fr-CA"/>
              </w:rPr>
              <w:t>person</w:t>
            </w:r>
            <w:r w:rsidR="004F500A" w:rsidRPr="00CD5DD1">
              <w:rPr>
                <w:i/>
                <w:sz w:val="16"/>
                <w:szCs w:val="16"/>
                <w:lang w:val="fr-CA"/>
              </w:rPr>
              <w:t>nes condamnées</w:t>
            </w:r>
          </w:p>
        </w:tc>
        <w:tc>
          <w:tcPr>
            <w:tcW w:w="9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41440" w:rsidRPr="00CD5DD1" w:rsidRDefault="00461753" w:rsidP="00441440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  <w:lang w:val="fr-CA"/>
              </w:rPr>
            </w:pPr>
            <w:r w:rsidRPr="00CD5DD1">
              <w:rPr>
                <w:i/>
                <w:sz w:val="16"/>
                <w:szCs w:val="16"/>
                <w:lang w:val="fr-CA"/>
              </w:rPr>
              <w:t>Nombre de</w:t>
            </w:r>
            <w:r w:rsidR="00CD0F0E">
              <w:rPr>
                <w:i/>
                <w:sz w:val="16"/>
                <w:szCs w:val="16"/>
                <w:lang w:val="fr-CA"/>
              </w:rPr>
              <w:t xml:space="preserve"> </w:t>
            </w:r>
            <w:r w:rsidR="00441440" w:rsidRPr="00CD5DD1">
              <w:rPr>
                <w:i/>
                <w:sz w:val="16"/>
                <w:szCs w:val="16"/>
                <w:lang w:val="fr-CA"/>
              </w:rPr>
              <w:t>person</w:t>
            </w:r>
            <w:r w:rsidR="004F500A" w:rsidRPr="00CD5DD1">
              <w:rPr>
                <w:i/>
                <w:sz w:val="16"/>
                <w:szCs w:val="16"/>
                <w:lang w:val="fr-CA"/>
              </w:rPr>
              <w:t>nes acquittées</w:t>
            </w:r>
          </w:p>
        </w:tc>
        <w:tc>
          <w:tcPr>
            <w:tcW w:w="9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41440" w:rsidRPr="00CD5DD1" w:rsidRDefault="004F500A" w:rsidP="00441440">
            <w:pPr>
              <w:suppressAutoHyphens w:val="0"/>
              <w:spacing w:before="80" w:after="80" w:line="200" w:lineRule="exact"/>
              <w:jc w:val="right"/>
              <w:rPr>
                <w:sz w:val="16"/>
                <w:szCs w:val="16"/>
                <w:lang w:val="fr-CA"/>
              </w:rPr>
            </w:pPr>
            <w:r w:rsidRPr="00CD5DD1">
              <w:rPr>
                <w:i/>
                <w:sz w:val="16"/>
                <w:szCs w:val="16"/>
                <w:lang w:val="fr-CA"/>
              </w:rPr>
              <w:t>Autres</w:t>
            </w:r>
            <w:r w:rsidR="002F3D11" w:rsidRPr="00C06FF0">
              <w:rPr>
                <w:iCs/>
                <w:lang w:val="fr-CA"/>
              </w:rPr>
              <w:t>**</w:t>
            </w:r>
          </w:p>
        </w:tc>
        <w:tc>
          <w:tcPr>
            <w:tcW w:w="9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41440" w:rsidRPr="00C06FF0" w:rsidRDefault="004F500A" w:rsidP="00441440">
            <w:pPr>
              <w:suppressAutoHyphens w:val="0"/>
              <w:spacing w:before="80" w:after="80" w:line="200" w:lineRule="exact"/>
              <w:jc w:val="right"/>
              <w:rPr>
                <w:b/>
                <w:i/>
                <w:sz w:val="16"/>
                <w:szCs w:val="16"/>
                <w:lang w:val="fr-CA"/>
              </w:rPr>
            </w:pPr>
            <w:r w:rsidRPr="00C06FF0">
              <w:rPr>
                <w:b/>
                <w:i/>
                <w:sz w:val="16"/>
                <w:szCs w:val="16"/>
                <w:lang w:val="fr-CA"/>
              </w:rPr>
              <w:t>Nombre total d</w:t>
            </w:r>
            <w:r w:rsidR="009A3316">
              <w:rPr>
                <w:b/>
                <w:i/>
                <w:sz w:val="16"/>
                <w:szCs w:val="16"/>
                <w:lang w:val="fr-CA"/>
              </w:rPr>
              <w:t>’</w:t>
            </w:r>
            <w:r w:rsidRPr="00C06FF0">
              <w:rPr>
                <w:b/>
                <w:i/>
                <w:sz w:val="16"/>
                <w:szCs w:val="16"/>
                <w:lang w:val="fr-CA"/>
              </w:rPr>
              <w:t>accusés</w:t>
            </w:r>
          </w:p>
        </w:tc>
      </w:tr>
      <w:tr w:rsidR="00955500" w:rsidRPr="00CD5DD1" w:rsidTr="00486BD3">
        <w:trPr>
          <w:trHeight w:val="240"/>
        </w:trPr>
        <w:tc>
          <w:tcPr>
            <w:tcW w:w="1111" w:type="dxa"/>
            <w:vMerge w:val="restart"/>
            <w:shd w:val="clear" w:color="auto" w:fill="auto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77/2</w:t>
            </w:r>
          </w:p>
        </w:tc>
        <w:tc>
          <w:tcPr>
            <w:tcW w:w="849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2009</w:t>
            </w:r>
          </w:p>
        </w:tc>
        <w:tc>
          <w:tcPr>
            <w:tcW w:w="1017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418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64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06FF0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955500" w:rsidRPr="00CD5DD1" w:rsidTr="00486BD3">
        <w:trPr>
          <w:trHeight w:val="240"/>
        </w:trPr>
        <w:tc>
          <w:tcPr>
            <w:tcW w:w="1111" w:type="dxa"/>
            <w:vMerge/>
            <w:shd w:val="clear" w:color="auto" w:fill="auto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849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2010</w:t>
            </w:r>
          </w:p>
        </w:tc>
        <w:tc>
          <w:tcPr>
            <w:tcW w:w="1017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418" w:type="dxa"/>
            <w:tcBorders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164" w:type="dxa"/>
            <w:tcBorders>
              <w:top w:val="nil"/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06FF0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1</w:t>
            </w:r>
          </w:p>
        </w:tc>
      </w:tr>
      <w:tr w:rsidR="00955500" w:rsidRPr="00CD5DD1" w:rsidTr="00C06FF0">
        <w:trPr>
          <w:trHeight w:val="240"/>
        </w:trPr>
        <w:tc>
          <w:tcPr>
            <w:tcW w:w="1111" w:type="dxa"/>
            <w:vMerge/>
            <w:shd w:val="clear" w:color="auto" w:fill="auto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849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2011</w:t>
            </w:r>
          </w:p>
        </w:tc>
        <w:tc>
          <w:tcPr>
            <w:tcW w:w="1017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418" w:type="dxa"/>
            <w:tcBorders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</w:t>
            </w:r>
          </w:p>
        </w:tc>
        <w:tc>
          <w:tcPr>
            <w:tcW w:w="116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06FF0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2</w:t>
            </w:r>
          </w:p>
        </w:tc>
      </w:tr>
      <w:tr w:rsidR="00955500" w:rsidRPr="00CD5DD1" w:rsidTr="00C06FF0">
        <w:trPr>
          <w:trHeight w:val="240"/>
        </w:trPr>
        <w:tc>
          <w:tcPr>
            <w:tcW w:w="1111" w:type="dxa"/>
            <w:vMerge/>
            <w:shd w:val="clear" w:color="auto" w:fill="auto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849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2012</w:t>
            </w:r>
          </w:p>
        </w:tc>
        <w:tc>
          <w:tcPr>
            <w:tcW w:w="1017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418" w:type="dxa"/>
            <w:tcBorders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6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06FF0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955500" w:rsidRPr="00CD5DD1" w:rsidTr="00C06FF0">
        <w:trPr>
          <w:trHeight w:val="240"/>
        </w:trPr>
        <w:tc>
          <w:tcPr>
            <w:tcW w:w="1111" w:type="dxa"/>
            <w:vMerge w:val="restart"/>
            <w:shd w:val="clear" w:color="auto" w:fill="auto"/>
          </w:tcPr>
          <w:p w:rsidR="00456662" w:rsidRPr="00CD5DD1" w:rsidRDefault="005A0C3E" w:rsidP="00C06FF0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78/1-</w:t>
            </w:r>
            <w:r w:rsidR="00C06FF0">
              <w:rPr>
                <w:sz w:val="18"/>
                <w:lang w:val="fr-CA"/>
              </w:rPr>
              <w:t>1</w:t>
            </w:r>
            <w:r w:rsidR="00C06FF0" w:rsidRPr="00C06FF0">
              <w:rPr>
                <w:sz w:val="18"/>
                <w:vertAlign w:val="superscript"/>
                <w:lang w:val="fr-CA"/>
              </w:rPr>
              <w:t>ère</w:t>
            </w:r>
            <w:r w:rsidR="00C06FF0">
              <w:rPr>
                <w:sz w:val="18"/>
                <w:lang w:val="fr-CA"/>
              </w:rPr>
              <w:t> </w:t>
            </w:r>
            <w:r w:rsidR="004F500A" w:rsidRPr="00CD5DD1">
              <w:rPr>
                <w:sz w:val="18"/>
                <w:lang w:val="fr-CA"/>
              </w:rPr>
              <w:t>phrase</w:t>
            </w:r>
          </w:p>
        </w:tc>
        <w:tc>
          <w:tcPr>
            <w:tcW w:w="849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2009</w:t>
            </w:r>
          </w:p>
        </w:tc>
        <w:tc>
          <w:tcPr>
            <w:tcW w:w="1017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3</w:t>
            </w:r>
          </w:p>
        </w:tc>
        <w:tc>
          <w:tcPr>
            <w:tcW w:w="1418" w:type="dxa"/>
            <w:tcBorders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9</w:t>
            </w:r>
          </w:p>
        </w:tc>
        <w:tc>
          <w:tcPr>
            <w:tcW w:w="116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9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06FF0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9</w:t>
            </w:r>
          </w:p>
        </w:tc>
      </w:tr>
      <w:tr w:rsidR="00955500" w:rsidRPr="00CD5DD1" w:rsidTr="00C06FF0">
        <w:trPr>
          <w:trHeight w:val="240"/>
        </w:trPr>
        <w:tc>
          <w:tcPr>
            <w:tcW w:w="1111" w:type="dxa"/>
            <w:vMerge/>
            <w:shd w:val="clear" w:color="auto" w:fill="auto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849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2010</w:t>
            </w:r>
          </w:p>
        </w:tc>
        <w:tc>
          <w:tcPr>
            <w:tcW w:w="1017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418" w:type="dxa"/>
            <w:tcBorders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6</w:t>
            </w:r>
          </w:p>
        </w:tc>
        <w:tc>
          <w:tcPr>
            <w:tcW w:w="116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6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06FF0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6</w:t>
            </w:r>
          </w:p>
        </w:tc>
      </w:tr>
      <w:tr w:rsidR="00955500" w:rsidRPr="00CD5DD1" w:rsidTr="00C06FF0">
        <w:trPr>
          <w:trHeight w:val="240"/>
        </w:trPr>
        <w:tc>
          <w:tcPr>
            <w:tcW w:w="1111" w:type="dxa"/>
            <w:vMerge/>
            <w:shd w:val="clear" w:color="auto" w:fill="auto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849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2011</w:t>
            </w:r>
          </w:p>
        </w:tc>
        <w:tc>
          <w:tcPr>
            <w:tcW w:w="1017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418" w:type="dxa"/>
            <w:tcBorders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6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06FF0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955500" w:rsidRPr="00CD5DD1" w:rsidTr="00C06FF0">
        <w:trPr>
          <w:trHeight w:val="240"/>
        </w:trPr>
        <w:tc>
          <w:tcPr>
            <w:tcW w:w="1111" w:type="dxa"/>
            <w:vMerge/>
            <w:shd w:val="clear" w:color="auto" w:fill="auto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849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2012</w:t>
            </w:r>
          </w:p>
        </w:tc>
        <w:tc>
          <w:tcPr>
            <w:tcW w:w="1017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418" w:type="dxa"/>
            <w:tcBorders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6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06FF0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955500" w:rsidRPr="00CD5DD1" w:rsidTr="00C06FF0">
        <w:trPr>
          <w:trHeight w:val="240"/>
        </w:trPr>
        <w:tc>
          <w:tcPr>
            <w:tcW w:w="1111" w:type="dxa"/>
            <w:vMerge w:val="restart"/>
            <w:shd w:val="clear" w:color="auto" w:fill="auto"/>
          </w:tcPr>
          <w:p w:rsidR="00456662" w:rsidRPr="00CD5DD1" w:rsidRDefault="00456662" w:rsidP="00C06FF0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78/1-</w:t>
            </w:r>
            <w:r w:rsidR="00C06FF0">
              <w:rPr>
                <w:sz w:val="18"/>
                <w:lang w:val="fr-CA"/>
              </w:rPr>
              <w:br/>
              <w:t>2</w:t>
            </w:r>
            <w:r w:rsidR="00C06FF0" w:rsidRPr="00C06FF0">
              <w:rPr>
                <w:sz w:val="18"/>
                <w:vertAlign w:val="superscript"/>
                <w:lang w:val="fr-CA"/>
              </w:rPr>
              <w:t>e</w:t>
            </w:r>
            <w:r w:rsidR="00C06FF0">
              <w:rPr>
                <w:sz w:val="18"/>
                <w:lang w:val="fr-CA"/>
              </w:rPr>
              <w:t> </w:t>
            </w:r>
            <w:r w:rsidR="004F500A" w:rsidRPr="00CD5DD1">
              <w:rPr>
                <w:sz w:val="18"/>
                <w:lang w:val="fr-CA"/>
              </w:rPr>
              <w:t>phrase</w:t>
            </w:r>
            <w:r w:rsidRPr="00CD5DD1">
              <w:rPr>
                <w:sz w:val="18"/>
                <w:lang w:val="fr-CA"/>
              </w:rPr>
              <w:t xml:space="preserve"> sentence</w:t>
            </w:r>
          </w:p>
        </w:tc>
        <w:tc>
          <w:tcPr>
            <w:tcW w:w="849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2009</w:t>
            </w:r>
          </w:p>
        </w:tc>
        <w:tc>
          <w:tcPr>
            <w:tcW w:w="1017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</w:t>
            </w:r>
          </w:p>
        </w:tc>
        <w:tc>
          <w:tcPr>
            <w:tcW w:w="1418" w:type="dxa"/>
            <w:tcBorders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6</w:t>
            </w:r>
          </w:p>
        </w:tc>
        <w:tc>
          <w:tcPr>
            <w:tcW w:w="116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6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06FF0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6</w:t>
            </w:r>
          </w:p>
        </w:tc>
      </w:tr>
      <w:tr w:rsidR="00955500" w:rsidRPr="00CD5DD1" w:rsidTr="00C06FF0">
        <w:trPr>
          <w:trHeight w:val="240"/>
        </w:trPr>
        <w:tc>
          <w:tcPr>
            <w:tcW w:w="1111" w:type="dxa"/>
            <w:vMerge/>
            <w:shd w:val="clear" w:color="auto" w:fill="auto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849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2010</w:t>
            </w:r>
          </w:p>
        </w:tc>
        <w:tc>
          <w:tcPr>
            <w:tcW w:w="1017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3</w:t>
            </w:r>
          </w:p>
        </w:tc>
        <w:tc>
          <w:tcPr>
            <w:tcW w:w="1418" w:type="dxa"/>
            <w:tcBorders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</w:t>
            </w:r>
          </w:p>
        </w:tc>
        <w:tc>
          <w:tcPr>
            <w:tcW w:w="116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06FF0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2</w:t>
            </w:r>
          </w:p>
        </w:tc>
      </w:tr>
      <w:tr w:rsidR="00955500" w:rsidRPr="00CD5DD1" w:rsidTr="00C06FF0">
        <w:trPr>
          <w:trHeight w:val="240"/>
        </w:trPr>
        <w:tc>
          <w:tcPr>
            <w:tcW w:w="1111" w:type="dxa"/>
            <w:vMerge/>
            <w:shd w:val="clear" w:color="auto" w:fill="auto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849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2011</w:t>
            </w:r>
          </w:p>
        </w:tc>
        <w:tc>
          <w:tcPr>
            <w:tcW w:w="1017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418" w:type="dxa"/>
            <w:tcBorders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6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06FF0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955500" w:rsidRPr="00CD5DD1" w:rsidTr="00C06FF0">
        <w:trPr>
          <w:trHeight w:val="240"/>
        </w:trPr>
        <w:tc>
          <w:tcPr>
            <w:tcW w:w="1111" w:type="dxa"/>
            <w:vMerge/>
            <w:shd w:val="clear" w:color="auto" w:fill="auto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849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2012</w:t>
            </w:r>
          </w:p>
        </w:tc>
        <w:tc>
          <w:tcPr>
            <w:tcW w:w="1017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418" w:type="dxa"/>
            <w:tcBorders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3</w:t>
            </w:r>
          </w:p>
        </w:tc>
        <w:tc>
          <w:tcPr>
            <w:tcW w:w="116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6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06FF0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6</w:t>
            </w:r>
          </w:p>
        </w:tc>
      </w:tr>
      <w:tr w:rsidR="00955500" w:rsidRPr="00CD5DD1" w:rsidTr="00C06FF0">
        <w:trPr>
          <w:trHeight w:val="240"/>
        </w:trPr>
        <w:tc>
          <w:tcPr>
            <w:tcW w:w="1111" w:type="dxa"/>
            <w:vMerge w:val="restart"/>
            <w:shd w:val="clear" w:color="auto" w:fill="auto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122/1-a</w:t>
            </w:r>
          </w:p>
        </w:tc>
        <w:tc>
          <w:tcPr>
            <w:tcW w:w="849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2009</w:t>
            </w:r>
          </w:p>
        </w:tc>
        <w:tc>
          <w:tcPr>
            <w:tcW w:w="1017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15</w:t>
            </w:r>
          </w:p>
        </w:tc>
        <w:tc>
          <w:tcPr>
            <w:tcW w:w="1418" w:type="dxa"/>
            <w:tcBorders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7</w:t>
            </w:r>
          </w:p>
        </w:tc>
        <w:tc>
          <w:tcPr>
            <w:tcW w:w="116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5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06FF0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7</w:t>
            </w:r>
          </w:p>
        </w:tc>
      </w:tr>
      <w:tr w:rsidR="00955500" w:rsidRPr="00CD5DD1" w:rsidTr="00C06FF0">
        <w:trPr>
          <w:trHeight w:val="240"/>
        </w:trPr>
        <w:tc>
          <w:tcPr>
            <w:tcW w:w="1111" w:type="dxa"/>
            <w:vMerge/>
            <w:shd w:val="clear" w:color="auto" w:fill="auto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849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2010</w:t>
            </w:r>
          </w:p>
        </w:tc>
        <w:tc>
          <w:tcPr>
            <w:tcW w:w="1017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3</w:t>
            </w:r>
          </w:p>
        </w:tc>
        <w:tc>
          <w:tcPr>
            <w:tcW w:w="1418" w:type="dxa"/>
            <w:tcBorders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8</w:t>
            </w:r>
          </w:p>
        </w:tc>
        <w:tc>
          <w:tcPr>
            <w:tcW w:w="116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7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06FF0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8</w:t>
            </w:r>
          </w:p>
        </w:tc>
      </w:tr>
      <w:tr w:rsidR="00955500" w:rsidRPr="00CD5DD1" w:rsidTr="00C06FF0">
        <w:trPr>
          <w:trHeight w:val="240"/>
        </w:trPr>
        <w:tc>
          <w:tcPr>
            <w:tcW w:w="1111" w:type="dxa"/>
            <w:vMerge/>
            <w:shd w:val="clear" w:color="auto" w:fill="auto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849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2011</w:t>
            </w:r>
          </w:p>
        </w:tc>
        <w:tc>
          <w:tcPr>
            <w:tcW w:w="1017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7</w:t>
            </w:r>
          </w:p>
        </w:tc>
        <w:tc>
          <w:tcPr>
            <w:tcW w:w="1418" w:type="dxa"/>
            <w:tcBorders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7</w:t>
            </w:r>
          </w:p>
        </w:tc>
        <w:tc>
          <w:tcPr>
            <w:tcW w:w="116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4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3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06FF0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7</w:t>
            </w:r>
          </w:p>
        </w:tc>
      </w:tr>
      <w:tr w:rsidR="00955500" w:rsidRPr="00CD5DD1" w:rsidTr="00C06FF0">
        <w:trPr>
          <w:trHeight w:val="240"/>
        </w:trPr>
        <w:tc>
          <w:tcPr>
            <w:tcW w:w="1111" w:type="dxa"/>
            <w:vMerge/>
            <w:shd w:val="clear" w:color="auto" w:fill="auto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849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2012</w:t>
            </w:r>
          </w:p>
        </w:tc>
        <w:tc>
          <w:tcPr>
            <w:tcW w:w="1017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14</w:t>
            </w:r>
          </w:p>
        </w:tc>
        <w:tc>
          <w:tcPr>
            <w:tcW w:w="1418" w:type="dxa"/>
            <w:tcBorders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12</w:t>
            </w:r>
          </w:p>
        </w:tc>
        <w:tc>
          <w:tcPr>
            <w:tcW w:w="116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11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06FF0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12</w:t>
            </w:r>
          </w:p>
        </w:tc>
      </w:tr>
      <w:tr w:rsidR="00955500" w:rsidRPr="00CD5DD1" w:rsidTr="00C06FF0">
        <w:trPr>
          <w:trHeight w:val="240"/>
        </w:trPr>
        <w:tc>
          <w:tcPr>
            <w:tcW w:w="1111" w:type="dxa"/>
            <w:vMerge w:val="restart"/>
            <w:shd w:val="clear" w:color="auto" w:fill="auto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122/1-b</w:t>
            </w:r>
          </w:p>
        </w:tc>
        <w:tc>
          <w:tcPr>
            <w:tcW w:w="849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2009</w:t>
            </w:r>
          </w:p>
        </w:tc>
        <w:tc>
          <w:tcPr>
            <w:tcW w:w="1017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3</w:t>
            </w:r>
          </w:p>
        </w:tc>
        <w:tc>
          <w:tcPr>
            <w:tcW w:w="1418" w:type="dxa"/>
            <w:tcBorders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6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06FF0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955500" w:rsidRPr="00CD5DD1" w:rsidTr="00C06FF0">
        <w:trPr>
          <w:trHeight w:val="240"/>
        </w:trPr>
        <w:tc>
          <w:tcPr>
            <w:tcW w:w="1111" w:type="dxa"/>
            <w:vMerge/>
            <w:shd w:val="clear" w:color="auto" w:fill="auto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849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2010</w:t>
            </w:r>
          </w:p>
        </w:tc>
        <w:tc>
          <w:tcPr>
            <w:tcW w:w="1017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</w:t>
            </w:r>
          </w:p>
        </w:tc>
        <w:tc>
          <w:tcPr>
            <w:tcW w:w="1418" w:type="dxa"/>
            <w:tcBorders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3</w:t>
            </w:r>
          </w:p>
        </w:tc>
        <w:tc>
          <w:tcPr>
            <w:tcW w:w="116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06FF0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3</w:t>
            </w:r>
          </w:p>
        </w:tc>
      </w:tr>
      <w:tr w:rsidR="00955500" w:rsidRPr="00CD5DD1" w:rsidTr="00C06FF0">
        <w:trPr>
          <w:trHeight w:val="240"/>
        </w:trPr>
        <w:tc>
          <w:tcPr>
            <w:tcW w:w="1111" w:type="dxa"/>
            <w:vMerge/>
            <w:shd w:val="clear" w:color="auto" w:fill="auto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849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2011</w:t>
            </w:r>
          </w:p>
        </w:tc>
        <w:tc>
          <w:tcPr>
            <w:tcW w:w="1017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1418" w:type="dxa"/>
            <w:tcBorders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3</w:t>
            </w:r>
          </w:p>
        </w:tc>
        <w:tc>
          <w:tcPr>
            <w:tcW w:w="116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3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06FF0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3</w:t>
            </w:r>
          </w:p>
        </w:tc>
      </w:tr>
      <w:tr w:rsidR="00955500" w:rsidRPr="00CD5DD1" w:rsidTr="0027742B">
        <w:trPr>
          <w:trHeight w:val="240"/>
        </w:trPr>
        <w:tc>
          <w:tcPr>
            <w:tcW w:w="1111" w:type="dxa"/>
            <w:vMerge/>
            <w:tcBorders>
              <w:bottom w:val="nil"/>
            </w:tcBorders>
            <w:shd w:val="clear" w:color="auto" w:fill="auto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849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2012</w:t>
            </w:r>
          </w:p>
        </w:tc>
        <w:tc>
          <w:tcPr>
            <w:tcW w:w="1017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418" w:type="dxa"/>
            <w:tcBorders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16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06FF0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0</w:t>
            </w:r>
          </w:p>
        </w:tc>
      </w:tr>
      <w:tr w:rsidR="00955500" w:rsidRPr="00CD5DD1" w:rsidTr="0027742B">
        <w:trPr>
          <w:trHeight w:val="240"/>
        </w:trPr>
        <w:tc>
          <w:tcPr>
            <w:tcW w:w="111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122/1-c</w:t>
            </w:r>
          </w:p>
        </w:tc>
        <w:tc>
          <w:tcPr>
            <w:tcW w:w="849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2009</w:t>
            </w:r>
          </w:p>
        </w:tc>
        <w:tc>
          <w:tcPr>
            <w:tcW w:w="1017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</w:t>
            </w:r>
          </w:p>
        </w:tc>
        <w:tc>
          <w:tcPr>
            <w:tcW w:w="1418" w:type="dxa"/>
            <w:tcBorders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3</w:t>
            </w:r>
          </w:p>
        </w:tc>
        <w:tc>
          <w:tcPr>
            <w:tcW w:w="116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3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06FF0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3</w:t>
            </w:r>
          </w:p>
        </w:tc>
      </w:tr>
      <w:tr w:rsidR="00955500" w:rsidRPr="00CD5DD1" w:rsidTr="0027742B">
        <w:trPr>
          <w:trHeight w:val="240"/>
        </w:trPr>
        <w:tc>
          <w:tcPr>
            <w:tcW w:w="1111" w:type="dxa"/>
            <w:vMerge/>
            <w:tcBorders>
              <w:top w:val="single" w:sz="12" w:space="0" w:color="auto"/>
              <w:bottom w:val="nil"/>
            </w:tcBorders>
            <w:shd w:val="clear" w:color="auto" w:fill="auto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849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2010</w:t>
            </w:r>
          </w:p>
        </w:tc>
        <w:tc>
          <w:tcPr>
            <w:tcW w:w="1017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3</w:t>
            </w:r>
          </w:p>
        </w:tc>
        <w:tc>
          <w:tcPr>
            <w:tcW w:w="1418" w:type="dxa"/>
            <w:tcBorders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3</w:t>
            </w:r>
          </w:p>
        </w:tc>
        <w:tc>
          <w:tcPr>
            <w:tcW w:w="116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1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06FF0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3</w:t>
            </w:r>
          </w:p>
        </w:tc>
      </w:tr>
      <w:tr w:rsidR="00955500" w:rsidRPr="00CD5DD1" w:rsidTr="0027742B">
        <w:trPr>
          <w:trHeight w:val="240"/>
        </w:trPr>
        <w:tc>
          <w:tcPr>
            <w:tcW w:w="1111" w:type="dxa"/>
            <w:vMerge/>
            <w:tcBorders>
              <w:top w:val="single" w:sz="12" w:space="0" w:color="auto"/>
              <w:bottom w:val="nil"/>
            </w:tcBorders>
            <w:shd w:val="clear" w:color="auto" w:fill="auto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849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2011</w:t>
            </w:r>
          </w:p>
        </w:tc>
        <w:tc>
          <w:tcPr>
            <w:tcW w:w="1017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5</w:t>
            </w:r>
          </w:p>
        </w:tc>
        <w:tc>
          <w:tcPr>
            <w:tcW w:w="1418" w:type="dxa"/>
            <w:tcBorders>
              <w:bottom w:val="nil"/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</w:t>
            </w:r>
          </w:p>
        </w:tc>
        <w:tc>
          <w:tcPr>
            <w:tcW w:w="1164" w:type="dxa"/>
            <w:tcBorders>
              <w:left w:val="single" w:sz="24" w:space="0" w:color="FFFFFF"/>
              <w:bottom w:val="nil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</w:t>
            </w:r>
          </w:p>
        </w:tc>
        <w:tc>
          <w:tcPr>
            <w:tcW w:w="982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456662" w:rsidRPr="00C06FF0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2</w:t>
            </w:r>
          </w:p>
        </w:tc>
      </w:tr>
      <w:tr w:rsidR="00955500" w:rsidRPr="00CD5DD1" w:rsidTr="0027742B">
        <w:trPr>
          <w:trHeight w:val="240"/>
        </w:trPr>
        <w:tc>
          <w:tcPr>
            <w:tcW w:w="1111" w:type="dxa"/>
            <w:vMerge/>
            <w:tcBorders>
              <w:top w:val="single" w:sz="12" w:space="0" w:color="auto"/>
              <w:bottom w:val="nil"/>
            </w:tcBorders>
            <w:shd w:val="clear" w:color="auto" w:fill="auto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849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2012</w:t>
            </w:r>
          </w:p>
        </w:tc>
        <w:tc>
          <w:tcPr>
            <w:tcW w:w="101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1418" w:type="dxa"/>
            <w:tcBorders>
              <w:top w:val="nil"/>
              <w:bottom w:val="nil"/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4</w:t>
            </w:r>
          </w:p>
        </w:tc>
        <w:tc>
          <w:tcPr>
            <w:tcW w:w="1164" w:type="dxa"/>
            <w:tcBorders>
              <w:top w:val="nil"/>
              <w:left w:val="single" w:sz="24" w:space="0" w:color="FFFFFF"/>
              <w:bottom w:val="nil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</w:t>
            </w:r>
          </w:p>
        </w:tc>
        <w:tc>
          <w:tcPr>
            <w:tcW w:w="982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</w:t>
            </w:r>
          </w:p>
        </w:tc>
        <w:tc>
          <w:tcPr>
            <w:tcW w:w="982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:rsidR="00456662" w:rsidRPr="00C06FF0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4</w:t>
            </w:r>
          </w:p>
        </w:tc>
      </w:tr>
      <w:tr w:rsidR="00955500" w:rsidRPr="00CD5DD1" w:rsidTr="0027742B">
        <w:trPr>
          <w:trHeight w:val="240"/>
        </w:trPr>
        <w:tc>
          <w:tcPr>
            <w:tcW w:w="1111" w:type="dxa"/>
            <w:vMerge w:val="restart"/>
            <w:tcBorders>
              <w:top w:val="nil"/>
            </w:tcBorders>
            <w:shd w:val="clear" w:color="auto" w:fill="auto"/>
          </w:tcPr>
          <w:p w:rsidR="00456662" w:rsidRPr="00CD5DD1" w:rsidRDefault="00456662" w:rsidP="0027742B">
            <w:pPr>
              <w:keepNext/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135/2</w:t>
            </w:r>
          </w:p>
        </w:tc>
        <w:tc>
          <w:tcPr>
            <w:tcW w:w="849" w:type="dxa"/>
            <w:tcBorders>
              <w:top w:val="nil"/>
            </w:tcBorders>
            <w:shd w:val="clear" w:color="auto" w:fill="auto"/>
            <w:noWrap/>
            <w:vAlign w:val="bottom"/>
          </w:tcPr>
          <w:p w:rsidR="00456662" w:rsidRPr="00CD5DD1" w:rsidRDefault="00456662" w:rsidP="0027742B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2009</w:t>
            </w:r>
          </w:p>
        </w:tc>
        <w:tc>
          <w:tcPr>
            <w:tcW w:w="1017" w:type="dxa"/>
            <w:tcBorders>
              <w:top w:val="nil"/>
            </w:tcBorders>
            <w:shd w:val="clear" w:color="auto" w:fill="auto"/>
            <w:noWrap/>
            <w:vAlign w:val="bottom"/>
          </w:tcPr>
          <w:p w:rsidR="00456662" w:rsidRPr="00CD5DD1" w:rsidRDefault="00456662" w:rsidP="0027742B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44</w:t>
            </w:r>
          </w:p>
        </w:tc>
        <w:tc>
          <w:tcPr>
            <w:tcW w:w="1418" w:type="dxa"/>
            <w:tcBorders>
              <w:top w:val="nil"/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27742B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22</w:t>
            </w:r>
          </w:p>
        </w:tc>
        <w:tc>
          <w:tcPr>
            <w:tcW w:w="1164" w:type="dxa"/>
            <w:tcBorders>
              <w:top w:val="nil"/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27742B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</w:t>
            </w:r>
          </w:p>
        </w:tc>
        <w:tc>
          <w:tcPr>
            <w:tcW w:w="982" w:type="dxa"/>
            <w:tcBorders>
              <w:top w:val="nil"/>
            </w:tcBorders>
            <w:shd w:val="clear" w:color="auto" w:fill="auto"/>
            <w:noWrap/>
            <w:vAlign w:val="bottom"/>
          </w:tcPr>
          <w:p w:rsidR="00456662" w:rsidRPr="00CD5DD1" w:rsidRDefault="00456662" w:rsidP="0027742B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6</w:t>
            </w:r>
          </w:p>
        </w:tc>
        <w:tc>
          <w:tcPr>
            <w:tcW w:w="982" w:type="dxa"/>
            <w:tcBorders>
              <w:top w:val="nil"/>
            </w:tcBorders>
            <w:shd w:val="clear" w:color="auto" w:fill="auto"/>
            <w:noWrap/>
            <w:vAlign w:val="bottom"/>
          </w:tcPr>
          <w:p w:rsidR="00456662" w:rsidRPr="00CD5DD1" w:rsidRDefault="00456662" w:rsidP="0027742B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15</w:t>
            </w:r>
          </w:p>
        </w:tc>
        <w:tc>
          <w:tcPr>
            <w:tcW w:w="982" w:type="dxa"/>
            <w:tcBorders>
              <w:top w:val="nil"/>
            </w:tcBorders>
            <w:shd w:val="clear" w:color="auto" w:fill="auto"/>
            <w:noWrap/>
            <w:vAlign w:val="bottom"/>
          </w:tcPr>
          <w:p w:rsidR="00456662" w:rsidRPr="00C06FF0" w:rsidRDefault="00456662" w:rsidP="0027742B">
            <w:pPr>
              <w:keepNext/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23</w:t>
            </w:r>
          </w:p>
        </w:tc>
      </w:tr>
      <w:tr w:rsidR="00955500" w:rsidRPr="00CD5DD1" w:rsidTr="00C06FF0">
        <w:trPr>
          <w:trHeight w:val="240"/>
        </w:trPr>
        <w:tc>
          <w:tcPr>
            <w:tcW w:w="1111" w:type="dxa"/>
            <w:vMerge/>
            <w:shd w:val="clear" w:color="auto" w:fill="auto"/>
          </w:tcPr>
          <w:p w:rsidR="00456662" w:rsidRPr="00CD5DD1" w:rsidRDefault="00456662" w:rsidP="0027742B">
            <w:pPr>
              <w:keepNext/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849" w:type="dxa"/>
            <w:shd w:val="clear" w:color="auto" w:fill="auto"/>
            <w:noWrap/>
            <w:vAlign w:val="bottom"/>
          </w:tcPr>
          <w:p w:rsidR="00456662" w:rsidRPr="00CD5DD1" w:rsidRDefault="00456662" w:rsidP="0027742B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2010</w:t>
            </w:r>
          </w:p>
        </w:tc>
        <w:tc>
          <w:tcPr>
            <w:tcW w:w="1017" w:type="dxa"/>
            <w:shd w:val="clear" w:color="auto" w:fill="auto"/>
            <w:noWrap/>
            <w:vAlign w:val="bottom"/>
          </w:tcPr>
          <w:p w:rsidR="00456662" w:rsidRPr="00CD5DD1" w:rsidRDefault="00456662" w:rsidP="0027742B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49</w:t>
            </w:r>
          </w:p>
        </w:tc>
        <w:tc>
          <w:tcPr>
            <w:tcW w:w="1418" w:type="dxa"/>
            <w:tcBorders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27742B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24</w:t>
            </w:r>
          </w:p>
        </w:tc>
        <w:tc>
          <w:tcPr>
            <w:tcW w:w="116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27742B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0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27742B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27742B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22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06FF0" w:rsidRDefault="00456662" w:rsidP="0027742B">
            <w:pPr>
              <w:keepNext/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24</w:t>
            </w:r>
          </w:p>
        </w:tc>
      </w:tr>
      <w:tr w:rsidR="00955500" w:rsidRPr="00CD5DD1" w:rsidTr="00C06FF0">
        <w:trPr>
          <w:trHeight w:val="240"/>
        </w:trPr>
        <w:tc>
          <w:tcPr>
            <w:tcW w:w="1111" w:type="dxa"/>
            <w:vMerge/>
            <w:shd w:val="clear" w:color="auto" w:fill="auto"/>
          </w:tcPr>
          <w:p w:rsidR="00456662" w:rsidRPr="00CD5DD1" w:rsidRDefault="00456662" w:rsidP="0027742B">
            <w:pPr>
              <w:keepNext/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849" w:type="dxa"/>
            <w:shd w:val="clear" w:color="auto" w:fill="auto"/>
            <w:noWrap/>
            <w:vAlign w:val="bottom"/>
          </w:tcPr>
          <w:p w:rsidR="00456662" w:rsidRPr="00CD5DD1" w:rsidRDefault="00456662" w:rsidP="0027742B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2011</w:t>
            </w:r>
          </w:p>
        </w:tc>
        <w:tc>
          <w:tcPr>
            <w:tcW w:w="1017" w:type="dxa"/>
            <w:shd w:val="clear" w:color="auto" w:fill="auto"/>
            <w:noWrap/>
            <w:vAlign w:val="bottom"/>
          </w:tcPr>
          <w:p w:rsidR="00456662" w:rsidRPr="00CD5DD1" w:rsidRDefault="00456662" w:rsidP="0027742B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55</w:t>
            </w:r>
          </w:p>
        </w:tc>
        <w:tc>
          <w:tcPr>
            <w:tcW w:w="1418" w:type="dxa"/>
            <w:tcBorders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27742B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23</w:t>
            </w:r>
          </w:p>
        </w:tc>
        <w:tc>
          <w:tcPr>
            <w:tcW w:w="1164" w:type="dxa"/>
            <w:tcBorders>
              <w:lef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27742B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16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27742B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5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27742B">
            <w:pPr>
              <w:keepNext/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13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06FF0" w:rsidRDefault="00456662" w:rsidP="0027742B">
            <w:pPr>
              <w:keepNext/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34</w:t>
            </w:r>
          </w:p>
        </w:tc>
      </w:tr>
      <w:tr w:rsidR="00955500" w:rsidRPr="00CD5DD1" w:rsidTr="00C06FF0">
        <w:trPr>
          <w:trHeight w:val="240"/>
        </w:trPr>
        <w:tc>
          <w:tcPr>
            <w:tcW w:w="1111" w:type="dxa"/>
            <w:vMerge/>
            <w:shd w:val="clear" w:color="auto" w:fill="auto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rPr>
                <w:sz w:val="18"/>
                <w:lang w:val="fr-CA"/>
              </w:rPr>
            </w:pPr>
          </w:p>
        </w:tc>
        <w:tc>
          <w:tcPr>
            <w:tcW w:w="849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2012</w:t>
            </w:r>
          </w:p>
        </w:tc>
        <w:tc>
          <w:tcPr>
            <w:tcW w:w="1017" w:type="dxa"/>
            <w:shd w:val="clear" w:color="auto" w:fill="auto"/>
            <w:noWrap/>
            <w:vAlign w:val="bottom"/>
          </w:tcPr>
          <w:p w:rsidR="00456662" w:rsidRPr="00CD5DD1" w:rsidRDefault="00456662" w:rsidP="00C06FF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34</w:t>
            </w:r>
          </w:p>
        </w:tc>
        <w:tc>
          <w:tcPr>
            <w:tcW w:w="1418" w:type="dxa"/>
            <w:tcBorders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51</w:t>
            </w:r>
          </w:p>
        </w:tc>
        <w:tc>
          <w:tcPr>
            <w:tcW w:w="1164" w:type="dxa"/>
            <w:tcBorders>
              <w:left w:val="single" w:sz="24" w:space="0" w:color="FFFFFF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4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8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D5DD1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18"/>
                <w:lang w:val="fr-CA"/>
              </w:rPr>
            </w:pPr>
            <w:r w:rsidRPr="00CD5DD1">
              <w:rPr>
                <w:sz w:val="18"/>
                <w:szCs w:val="18"/>
                <w:lang w:val="fr-CA"/>
              </w:rPr>
              <w:t>41</w:t>
            </w:r>
          </w:p>
        </w:tc>
        <w:tc>
          <w:tcPr>
            <w:tcW w:w="982" w:type="dxa"/>
            <w:shd w:val="clear" w:color="auto" w:fill="auto"/>
            <w:noWrap/>
            <w:vAlign w:val="bottom"/>
          </w:tcPr>
          <w:p w:rsidR="00456662" w:rsidRPr="00C06FF0" w:rsidRDefault="00456662" w:rsidP="00441440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18"/>
                <w:lang w:val="fr-CA"/>
              </w:rPr>
            </w:pPr>
            <w:r w:rsidRPr="00C06FF0">
              <w:rPr>
                <w:b/>
                <w:sz w:val="18"/>
                <w:szCs w:val="18"/>
                <w:lang w:val="fr-CA"/>
              </w:rPr>
              <w:t>53</w:t>
            </w:r>
          </w:p>
        </w:tc>
      </w:tr>
    </w:tbl>
    <w:p w:rsidR="005A0C3E" w:rsidRPr="00CD5DD1" w:rsidRDefault="005A0C3E" w:rsidP="00C06FF0">
      <w:pPr>
        <w:pStyle w:val="Source"/>
        <w:spacing w:after="0"/>
        <w:rPr>
          <w:lang w:val="fr-CA"/>
        </w:rPr>
      </w:pPr>
      <w:r w:rsidRPr="00C06FF0">
        <w:rPr>
          <w:sz w:val="20"/>
          <w:szCs w:val="20"/>
          <w:lang w:val="fr-CA"/>
        </w:rPr>
        <w:t>*</w:t>
      </w:r>
      <w:r w:rsidR="00C06FF0">
        <w:rPr>
          <w:lang w:val="fr-CA"/>
        </w:rPr>
        <w:t xml:space="preserve"> </w:t>
      </w:r>
      <w:r w:rsidRPr="00CD5DD1">
        <w:rPr>
          <w:lang w:val="fr-CA"/>
        </w:rPr>
        <w:t xml:space="preserve"> </w:t>
      </w:r>
      <w:r w:rsidR="00205310" w:rsidRPr="00CD5DD1">
        <w:rPr>
          <w:lang w:val="fr-CA"/>
        </w:rPr>
        <w:t xml:space="preserve">Le </w:t>
      </w:r>
      <w:r w:rsidR="00854C44" w:rsidRPr="00CD5DD1">
        <w:rPr>
          <w:lang w:val="fr-CA"/>
        </w:rPr>
        <w:t>texte</w:t>
      </w:r>
      <w:r w:rsidR="00205310" w:rsidRPr="00CD5DD1">
        <w:rPr>
          <w:lang w:val="fr-CA"/>
        </w:rPr>
        <w:t xml:space="preserve"> des </w:t>
      </w:r>
      <w:r w:rsidR="00C06FF0">
        <w:rPr>
          <w:lang w:val="fr-CA"/>
        </w:rPr>
        <w:t xml:space="preserve">articles </w:t>
      </w:r>
      <w:r w:rsidR="00205310" w:rsidRPr="00CD5DD1">
        <w:rPr>
          <w:lang w:val="fr-CA"/>
        </w:rPr>
        <w:t xml:space="preserve">figure au </w:t>
      </w:r>
      <w:r w:rsidR="00C4589E" w:rsidRPr="00CD5DD1">
        <w:rPr>
          <w:lang w:val="fr-CA"/>
        </w:rPr>
        <w:t>paragraphe </w:t>
      </w:r>
      <w:r w:rsidR="00ED6BAE" w:rsidRPr="00CD5DD1">
        <w:rPr>
          <w:lang w:val="fr-CA"/>
        </w:rPr>
        <w:t>29</w:t>
      </w:r>
      <w:r w:rsidR="00205310" w:rsidRPr="00CD5DD1">
        <w:rPr>
          <w:lang w:val="fr-CA"/>
        </w:rPr>
        <w:t xml:space="preserve"> de la section relative à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205310" w:rsidRPr="00CD5DD1">
        <w:rPr>
          <w:lang w:val="fr-CA"/>
        </w:rPr>
        <w:t>2</w:t>
      </w:r>
      <w:r w:rsidRPr="00CD5DD1">
        <w:rPr>
          <w:lang w:val="fr-CA"/>
        </w:rPr>
        <w:t>.</w:t>
      </w:r>
    </w:p>
    <w:p w:rsidR="005A0C3E" w:rsidRPr="00CD5DD1" w:rsidRDefault="00854C44" w:rsidP="00C06FF0">
      <w:pPr>
        <w:pStyle w:val="Source"/>
        <w:spacing w:before="0"/>
        <w:rPr>
          <w:lang w:val="fr-CA"/>
        </w:rPr>
      </w:pPr>
      <w:r w:rsidRPr="00C06FF0">
        <w:rPr>
          <w:sz w:val="20"/>
          <w:szCs w:val="20"/>
          <w:lang w:val="fr-CA"/>
        </w:rPr>
        <w:t>**</w:t>
      </w:r>
      <w:r w:rsidR="00C06FF0">
        <w:rPr>
          <w:lang w:val="fr-CA"/>
        </w:rPr>
        <w:t xml:space="preserve"> </w:t>
      </w:r>
      <w:r w:rsidRPr="00CD5DD1">
        <w:rPr>
          <w:lang w:val="fr-CA"/>
        </w:rPr>
        <w:t xml:space="preserve"> </w:t>
      </w:r>
      <w:r w:rsidR="00205310" w:rsidRPr="00CD5DD1">
        <w:rPr>
          <w:lang w:val="fr-CA"/>
        </w:rPr>
        <w:t>Les autres types de décision sont notamment la suspension du prononcé de la condamnation</w:t>
      </w:r>
      <w:r w:rsidR="00BE25F2" w:rsidRPr="00CD5DD1">
        <w:rPr>
          <w:lang w:val="fr-CA"/>
        </w:rPr>
        <w:t>,</w:t>
      </w:r>
      <w:r w:rsidR="00205310" w:rsidRPr="00CD5DD1">
        <w:rPr>
          <w:lang w:val="fr-CA"/>
        </w:rPr>
        <w:t xml:space="preserve"> la déclaration d</w:t>
      </w:r>
      <w:r w:rsidR="009A3316">
        <w:rPr>
          <w:lang w:val="fr-CA"/>
        </w:rPr>
        <w:t>’</w:t>
      </w:r>
      <w:r w:rsidR="00205310" w:rsidRPr="00CD5DD1">
        <w:rPr>
          <w:lang w:val="fr-CA"/>
        </w:rPr>
        <w:t>incompétence</w:t>
      </w:r>
      <w:r w:rsidR="00BE25F2" w:rsidRPr="00CD5DD1">
        <w:rPr>
          <w:lang w:val="fr-CA"/>
        </w:rPr>
        <w:t>,</w:t>
      </w:r>
      <w:r w:rsidR="00205310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205310" w:rsidRPr="00CD5DD1">
        <w:rPr>
          <w:lang w:val="fr-CA"/>
        </w:rPr>
        <w:t>absence de compétence territoriale</w:t>
      </w:r>
      <w:r w:rsidR="00BE25F2" w:rsidRPr="00CD5DD1">
        <w:rPr>
          <w:lang w:val="fr-CA"/>
        </w:rPr>
        <w:t>,</w:t>
      </w:r>
      <w:r w:rsidR="00205310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205310" w:rsidRPr="00CD5DD1">
        <w:rPr>
          <w:lang w:val="fr-CA"/>
        </w:rPr>
        <w:t>abandon des poursuites (</w:t>
      </w:r>
      <w:r w:rsidR="009C578F" w:rsidRPr="00CD5DD1">
        <w:rPr>
          <w:lang w:val="fr-CA"/>
        </w:rPr>
        <w:t>prescription de l</w:t>
      </w:r>
      <w:r w:rsidR="009A3316">
        <w:rPr>
          <w:lang w:val="fr-CA"/>
        </w:rPr>
        <w:t>’</w:t>
      </w:r>
      <w:r w:rsidR="009C578F" w:rsidRPr="00CD5DD1">
        <w:rPr>
          <w:lang w:val="fr-CA"/>
        </w:rPr>
        <w:t>action</w:t>
      </w:r>
      <w:r w:rsidR="00205310" w:rsidRPr="00CD5DD1">
        <w:rPr>
          <w:lang w:val="fr-CA"/>
        </w:rPr>
        <w:t>)</w:t>
      </w:r>
      <w:r w:rsidR="00BE25F2" w:rsidRPr="00CD5DD1">
        <w:rPr>
          <w:lang w:val="fr-CA"/>
        </w:rPr>
        <w:t>,</w:t>
      </w:r>
      <w:r w:rsidR="00205310" w:rsidRPr="00CD5DD1">
        <w:rPr>
          <w:lang w:val="fr-CA"/>
        </w:rPr>
        <w:t xml:space="preserve"> suspension de l</w:t>
      </w:r>
      <w:r w:rsidR="009A3316">
        <w:rPr>
          <w:lang w:val="fr-CA"/>
        </w:rPr>
        <w:t>’</w:t>
      </w:r>
      <w:r w:rsidR="00205310" w:rsidRPr="00CD5DD1">
        <w:rPr>
          <w:lang w:val="fr-CA"/>
        </w:rPr>
        <w:t>examen de l</w:t>
      </w:r>
      <w:r w:rsidR="009A3316">
        <w:rPr>
          <w:lang w:val="fr-CA"/>
        </w:rPr>
        <w:t>’</w:t>
      </w:r>
      <w:r w:rsidR="00205310" w:rsidRPr="00CD5DD1">
        <w:rPr>
          <w:lang w:val="fr-CA"/>
        </w:rPr>
        <w:t>affaire (par exemple en raison de l</w:t>
      </w:r>
      <w:r w:rsidR="009A3316">
        <w:rPr>
          <w:lang w:val="fr-CA"/>
        </w:rPr>
        <w:t>’</w:t>
      </w:r>
      <w:r w:rsidR="00205310" w:rsidRPr="00CD5DD1">
        <w:rPr>
          <w:lang w:val="fr-CA"/>
        </w:rPr>
        <w:t>enquête ou des poursuites).</w:t>
      </w:r>
    </w:p>
    <w:p w:rsidR="00456662" w:rsidRPr="00CD5DD1" w:rsidRDefault="003537C5" w:rsidP="003537C5">
      <w:pPr>
        <w:pStyle w:val="SingleTxtG"/>
        <w:spacing w:before="240"/>
        <w:rPr>
          <w:lang w:val="fr-CA"/>
        </w:rPr>
      </w:pPr>
      <w:r w:rsidRPr="00CD5DD1">
        <w:rPr>
          <w:lang w:val="fr-CA"/>
        </w:rPr>
        <w:t>183.</w:t>
      </w:r>
      <w:r w:rsidRPr="00CD5DD1">
        <w:rPr>
          <w:lang w:val="fr-CA"/>
        </w:rPr>
        <w:tab/>
      </w:r>
      <w:r w:rsidR="0020531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E90B32" w:rsidRPr="00CD5DD1">
        <w:rPr>
          <w:lang w:val="fr-CA"/>
        </w:rPr>
        <w:t>État</w:t>
      </w:r>
      <w:r w:rsidR="00205310" w:rsidRPr="00CD5DD1">
        <w:rPr>
          <w:lang w:val="fr-CA"/>
        </w:rPr>
        <w:t xml:space="preserve"> partie renvoie au tableau présenté </w:t>
      </w:r>
      <w:r w:rsidR="009C578F" w:rsidRPr="00CD5DD1">
        <w:rPr>
          <w:lang w:val="fr-CA"/>
        </w:rPr>
        <w:t>à la section relative à</w:t>
      </w:r>
      <w:r w:rsidR="00205310" w:rsidRPr="00CD5DD1">
        <w:rPr>
          <w:lang w:val="fr-CA"/>
        </w:rPr>
        <w:t xml:space="preserve">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4 </w:t>
      </w:r>
      <w:r w:rsidR="00326D79" w:rsidRPr="00CD5DD1">
        <w:rPr>
          <w:lang w:val="fr-CA"/>
        </w:rPr>
        <w:t xml:space="preserve">qui </w:t>
      </w:r>
      <w:r w:rsidR="00D72538" w:rsidRPr="00CD5DD1">
        <w:rPr>
          <w:lang w:val="fr-CA"/>
        </w:rPr>
        <w:t>montre</w:t>
      </w:r>
      <w:r w:rsidR="00326D79" w:rsidRPr="00CD5DD1">
        <w:rPr>
          <w:lang w:val="fr-CA"/>
        </w:rPr>
        <w:t xml:space="preserve"> le nombre d</w:t>
      </w:r>
      <w:r w:rsidR="009A3316">
        <w:rPr>
          <w:lang w:val="fr-CA"/>
        </w:rPr>
        <w:t>’</w:t>
      </w:r>
      <w:r w:rsidR="00326D79" w:rsidRPr="00CD5DD1">
        <w:rPr>
          <w:lang w:val="fr-CA"/>
        </w:rPr>
        <w:t xml:space="preserve">accusations et de décisions </w:t>
      </w:r>
      <w:r w:rsidR="00747ABC" w:rsidRPr="00CD5DD1">
        <w:rPr>
          <w:lang w:val="fr-CA"/>
        </w:rPr>
        <w:t>prononcées</w:t>
      </w:r>
      <w:r w:rsidR="00326D79" w:rsidRPr="00CD5DD1">
        <w:rPr>
          <w:lang w:val="fr-CA"/>
        </w:rPr>
        <w:t xml:space="preserve"> par les tribunaux au titre des </w:t>
      </w:r>
      <w:r w:rsidR="00847954" w:rsidRPr="00CD5DD1">
        <w:rPr>
          <w:lang w:val="fr-CA"/>
        </w:rPr>
        <w:t>articles </w:t>
      </w:r>
      <w:r w:rsidR="00326D79" w:rsidRPr="00CD5DD1">
        <w:rPr>
          <w:lang w:val="fr-CA"/>
        </w:rPr>
        <w:t>216 (incitation à la haine ou à l</w:t>
      </w:r>
      <w:r w:rsidR="009A3316">
        <w:rPr>
          <w:lang w:val="fr-CA"/>
        </w:rPr>
        <w:t>’</w:t>
      </w:r>
      <w:r w:rsidR="00326D79" w:rsidRPr="00CD5DD1">
        <w:rPr>
          <w:lang w:val="fr-CA"/>
        </w:rPr>
        <w:t>hostilité</w:t>
      </w:r>
      <w:r w:rsidR="00456662" w:rsidRPr="00CD5DD1">
        <w:rPr>
          <w:lang w:val="fr-CA"/>
        </w:rPr>
        <w:t xml:space="preserve">)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218 </w:t>
      </w:r>
      <w:r w:rsidR="00B63AE8" w:rsidRPr="00CD5DD1">
        <w:rPr>
          <w:lang w:val="fr-CA"/>
        </w:rPr>
        <w:t>du Code pénal</w:t>
      </w:r>
      <w:r w:rsidR="00456662" w:rsidRPr="00CD5DD1">
        <w:rPr>
          <w:lang w:val="fr-CA"/>
        </w:rPr>
        <w:t xml:space="preserve"> </w:t>
      </w:r>
      <w:r w:rsidR="00326D79" w:rsidRPr="00CD5DD1">
        <w:rPr>
          <w:lang w:val="fr-CA"/>
        </w:rPr>
        <w:t>entre</w:t>
      </w:r>
      <w:r w:rsidR="00456662" w:rsidRPr="00CD5DD1">
        <w:rPr>
          <w:lang w:val="fr-CA"/>
        </w:rPr>
        <w:t xml:space="preserve"> 2009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2012.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184.</w:t>
      </w:r>
      <w:r w:rsidRPr="00CD5DD1">
        <w:rPr>
          <w:lang w:val="fr-CA"/>
        </w:rPr>
        <w:tab/>
      </w:r>
      <w:r w:rsidR="000F3978" w:rsidRPr="00CD5DD1">
        <w:rPr>
          <w:lang w:val="fr-CA"/>
        </w:rPr>
        <w:t>La Cour constitutionnelle a commencé à recevoir des recours de particuliers le</w:t>
      </w:r>
      <w:r w:rsidR="00456662" w:rsidRPr="00CD5DD1">
        <w:rPr>
          <w:lang w:val="fr-CA"/>
        </w:rPr>
        <w:t xml:space="preserve"> 23</w:t>
      </w:r>
      <w:r w:rsidR="001214AC" w:rsidRPr="00CD5DD1">
        <w:rPr>
          <w:lang w:val="fr-CA"/>
        </w:rPr>
        <w:t> </w:t>
      </w:r>
      <w:r w:rsidR="00CC3646" w:rsidRPr="00CD5DD1">
        <w:rPr>
          <w:lang w:val="fr-CA"/>
        </w:rPr>
        <w:t>septembre</w:t>
      </w:r>
      <w:r w:rsidR="00456662" w:rsidRPr="00CD5DD1">
        <w:rPr>
          <w:lang w:val="fr-CA"/>
        </w:rPr>
        <w:t xml:space="preserve"> 2012. </w:t>
      </w:r>
      <w:r w:rsidR="000F3978" w:rsidRPr="00CD5DD1">
        <w:rPr>
          <w:lang w:val="fr-CA"/>
        </w:rPr>
        <w:t>Entre</w:t>
      </w:r>
      <w:r w:rsidR="00456662" w:rsidRPr="00CD5DD1">
        <w:rPr>
          <w:lang w:val="fr-CA"/>
        </w:rPr>
        <w:t xml:space="preserve"> </w:t>
      </w:r>
      <w:r w:rsidR="00CC3646" w:rsidRPr="00CD5DD1">
        <w:rPr>
          <w:lang w:val="fr-CA"/>
        </w:rPr>
        <w:t>septembre</w:t>
      </w:r>
      <w:r w:rsidR="00456662" w:rsidRPr="00CD5DD1">
        <w:rPr>
          <w:lang w:val="fr-CA"/>
        </w:rPr>
        <w:t xml:space="preserve"> 2012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CC3646" w:rsidRPr="00CD5DD1">
        <w:rPr>
          <w:lang w:val="fr-CA"/>
        </w:rPr>
        <w:t>décembre</w:t>
      </w:r>
      <w:r w:rsidR="00456662" w:rsidRPr="00CD5DD1">
        <w:rPr>
          <w:lang w:val="fr-CA"/>
        </w:rPr>
        <w:t xml:space="preserve"> 2013</w:t>
      </w:r>
      <w:r w:rsidR="00BE25F2" w:rsidRPr="00CD5DD1">
        <w:rPr>
          <w:lang w:val="fr-CA"/>
        </w:rPr>
        <w:t>,</w:t>
      </w:r>
      <w:r w:rsidR="000F3978" w:rsidRPr="00CD5DD1">
        <w:rPr>
          <w:lang w:val="fr-CA"/>
        </w:rPr>
        <w:t xml:space="preserve"> elle a été saisie de plus de </w:t>
      </w:r>
      <w:r w:rsidR="00456662" w:rsidRPr="00CD5DD1">
        <w:rPr>
          <w:lang w:val="fr-CA"/>
        </w:rPr>
        <w:t>10</w:t>
      </w:r>
      <w:r w:rsidR="000F3978" w:rsidRPr="00CD5DD1">
        <w:rPr>
          <w:lang w:val="fr-CA"/>
        </w:rPr>
        <w:t> 000 de ces recours</w:t>
      </w:r>
      <w:r w:rsidR="00456662" w:rsidRPr="00CD5DD1">
        <w:rPr>
          <w:lang w:val="fr-CA"/>
        </w:rPr>
        <w:t xml:space="preserve">. </w:t>
      </w:r>
      <w:r w:rsidR="000F3978" w:rsidRPr="00CD5DD1">
        <w:rPr>
          <w:lang w:val="fr-CA"/>
        </w:rPr>
        <w:t>Sur ce nombre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48</w:t>
      </w:r>
      <w:r w:rsidR="000F3978" w:rsidRPr="00CD5DD1">
        <w:rPr>
          <w:lang w:val="fr-CA"/>
        </w:rPr>
        <w:t xml:space="preserve"> </w:t>
      </w:r>
      <w:r w:rsidR="00747ABC" w:rsidRPr="00CD5DD1">
        <w:rPr>
          <w:lang w:val="fr-CA"/>
        </w:rPr>
        <w:t>portaient sur</w:t>
      </w:r>
      <w:r w:rsidR="000F3978" w:rsidRPr="00CD5DD1">
        <w:rPr>
          <w:lang w:val="fr-CA"/>
        </w:rPr>
        <w:t xml:space="preserve"> des actes de</w:t>
      </w:r>
      <w:r w:rsidR="00A24349" w:rsidRPr="00CD5DD1">
        <w:rPr>
          <w:lang w:val="fr-CA"/>
        </w:rPr>
        <w:t xml:space="preserve"> discrimination raciale</w:t>
      </w:r>
      <w:r w:rsidR="00456662" w:rsidRPr="00CD5DD1">
        <w:rPr>
          <w:lang w:val="fr-CA"/>
        </w:rPr>
        <w:t xml:space="preserve">. </w:t>
      </w:r>
      <w:r w:rsidR="000F3978" w:rsidRPr="00CD5DD1">
        <w:rPr>
          <w:lang w:val="fr-CA"/>
        </w:rPr>
        <w:t>Dix sont toujours en cours d</w:t>
      </w:r>
      <w:r w:rsidR="009A3316">
        <w:rPr>
          <w:lang w:val="fr-CA"/>
        </w:rPr>
        <w:t>’</w:t>
      </w:r>
      <w:r w:rsidR="000F3978" w:rsidRPr="00CD5DD1">
        <w:rPr>
          <w:lang w:val="fr-CA"/>
        </w:rPr>
        <w:t xml:space="preserve">examen par les sections </w:t>
      </w:r>
      <w:r w:rsidR="00D72538" w:rsidRPr="00CD5DD1">
        <w:rPr>
          <w:lang w:val="fr-CA"/>
        </w:rPr>
        <w:t>tandis que</w:t>
      </w:r>
      <w:r w:rsidR="00456662" w:rsidRPr="00CD5DD1">
        <w:rPr>
          <w:lang w:val="fr-CA"/>
        </w:rPr>
        <w:t xml:space="preserve"> </w:t>
      </w:r>
      <w:r w:rsidR="00747ABC" w:rsidRPr="00CD5DD1">
        <w:rPr>
          <w:lang w:val="fr-CA"/>
        </w:rPr>
        <w:t>les c</w:t>
      </w:r>
      <w:r w:rsidR="009C578F" w:rsidRPr="00CD5DD1">
        <w:rPr>
          <w:lang w:val="fr-CA"/>
        </w:rPr>
        <w:t xml:space="preserve">ommissions sont saisies de </w:t>
      </w:r>
      <w:r w:rsidR="00456662" w:rsidRPr="00CD5DD1">
        <w:rPr>
          <w:lang w:val="fr-CA"/>
        </w:rPr>
        <w:t>27</w:t>
      </w:r>
      <w:r w:rsidR="009C578F" w:rsidRPr="00CD5DD1">
        <w:rPr>
          <w:lang w:val="fr-CA"/>
        </w:rPr>
        <w:t xml:space="preserve"> autres</w:t>
      </w:r>
      <w:r w:rsidR="00456662" w:rsidRPr="00CD5DD1">
        <w:rPr>
          <w:lang w:val="fr-CA"/>
        </w:rPr>
        <w:t xml:space="preserve">. </w:t>
      </w:r>
      <w:r w:rsidR="000F3978" w:rsidRPr="00CD5DD1">
        <w:rPr>
          <w:lang w:val="fr-CA"/>
        </w:rPr>
        <w:t xml:space="preserve">Sept on été jugés irrecevables et quatre ont été rejetés </w:t>
      </w:r>
      <w:r w:rsidR="00747ABC" w:rsidRPr="00CD5DD1">
        <w:rPr>
          <w:lang w:val="fr-CA"/>
        </w:rPr>
        <w:t>pour</w:t>
      </w:r>
      <w:r w:rsidR="0008443B" w:rsidRPr="00CD5DD1">
        <w:rPr>
          <w:lang w:val="fr-CA"/>
        </w:rPr>
        <w:t xml:space="preserve"> défaut de forme</w:t>
      </w:r>
      <w:r w:rsidR="00456662" w:rsidRPr="00CD5DD1">
        <w:rPr>
          <w:lang w:val="fr-CA"/>
        </w:rPr>
        <w:t>.</w:t>
      </w:r>
    </w:p>
    <w:p w:rsidR="00456662" w:rsidRPr="009A3316" w:rsidRDefault="00C06FF0" w:rsidP="00C06FF0">
      <w:pPr>
        <w:pStyle w:val="H23G"/>
        <w:rPr>
          <w:lang w:val="fr-CH"/>
        </w:rPr>
      </w:pPr>
      <w:r w:rsidRPr="009A3316">
        <w:rPr>
          <w:lang w:val="fr-CH"/>
        </w:rPr>
        <w:tab/>
      </w:r>
      <w:r w:rsidRPr="009A3316">
        <w:rPr>
          <w:lang w:val="fr-CH"/>
        </w:rPr>
        <w:tab/>
      </w:r>
      <w:r w:rsidR="0008443B" w:rsidRPr="009A3316">
        <w:rPr>
          <w:lang w:val="fr-CH"/>
        </w:rPr>
        <w:t>Recours administratifs et parlementaires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185.</w:t>
      </w:r>
      <w:r w:rsidRPr="00CD5DD1">
        <w:rPr>
          <w:lang w:val="fr-CA"/>
        </w:rPr>
        <w:tab/>
      </w:r>
      <w:r w:rsidR="0008443B" w:rsidRPr="00CD5DD1">
        <w:rPr>
          <w:lang w:val="fr-CA"/>
        </w:rPr>
        <w:t xml:space="preserve">Ces recours sont </w:t>
      </w:r>
      <w:r w:rsidR="00D72538" w:rsidRPr="00CD5DD1">
        <w:rPr>
          <w:lang w:val="fr-CA"/>
        </w:rPr>
        <w:t>adressés</w:t>
      </w:r>
      <w:r w:rsidR="009C578F" w:rsidRPr="00CD5DD1">
        <w:rPr>
          <w:lang w:val="fr-CA"/>
        </w:rPr>
        <w:t xml:space="preserve"> au</w:t>
      </w:r>
      <w:r w:rsidR="0008443B" w:rsidRPr="00CD5DD1">
        <w:rPr>
          <w:lang w:val="fr-CA"/>
        </w:rPr>
        <w:t xml:space="preserve"> médiateur</w:t>
      </w:r>
      <w:r w:rsidR="00BE25F2" w:rsidRPr="00CD5DD1">
        <w:rPr>
          <w:lang w:val="fr-CA"/>
        </w:rPr>
        <w:t>,</w:t>
      </w:r>
      <w:r w:rsidR="0008443B" w:rsidRPr="00CD5DD1">
        <w:rPr>
          <w:lang w:val="fr-CA"/>
        </w:rPr>
        <w:t xml:space="preserve"> </w:t>
      </w:r>
      <w:r w:rsidR="009C578F" w:rsidRPr="00CD5DD1">
        <w:rPr>
          <w:lang w:val="fr-CA"/>
        </w:rPr>
        <w:t xml:space="preserve">à </w:t>
      </w:r>
      <w:r w:rsidR="0008443B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08443B" w:rsidRPr="00CD5DD1">
        <w:rPr>
          <w:lang w:val="fr-CA"/>
        </w:rPr>
        <w:t>Institution nationale des droits de l</w:t>
      </w:r>
      <w:r w:rsidR="009A3316">
        <w:rPr>
          <w:lang w:val="fr-CA"/>
        </w:rPr>
        <w:t>’</w:t>
      </w:r>
      <w:r w:rsidR="0008443B" w:rsidRPr="00CD5DD1">
        <w:rPr>
          <w:lang w:val="fr-CA"/>
        </w:rPr>
        <w:t xml:space="preserve">homme et </w:t>
      </w:r>
      <w:r w:rsidR="009C578F" w:rsidRPr="00CD5DD1">
        <w:rPr>
          <w:lang w:val="fr-CA"/>
        </w:rPr>
        <w:t xml:space="preserve">à la </w:t>
      </w:r>
      <w:r w:rsidR="0008443B" w:rsidRPr="00CD5DD1">
        <w:rPr>
          <w:lang w:val="fr-CA"/>
        </w:rPr>
        <w:t>Commission d</w:t>
      </w:r>
      <w:r w:rsidR="009A3316">
        <w:rPr>
          <w:lang w:val="fr-CA"/>
        </w:rPr>
        <w:t>’</w:t>
      </w:r>
      <w:r w:rsidR="0008443B" w:rsidRPr="00CD5DD1">
        <w:rPr>
          <w:lang w:val="fr-CA"/>
        </w:rPr>
        <w:t>enquête parlementaire sur les droits de l</w:t>
      </w:r>
      <w:r w:rsidR="009A3316">
        <w:rPr>
          <w:lang w:val="fr-CA"/>
        </w:rPr>
        <w:t>’</w:t>
      </w:r>
      <w:r w:rsidR="0008443B" w:rsidRPr="00CD5DD1">
        <w:rPr>
          <w:lang w:val="fr-CA"/>
        </w:rPr>
        <w:t>homme. La loi sur l</w:t>
      </w:r>
      <w:r w:rsidR="009A3316">
        <w:rPr>
          <w:lang w:val="fr-CA"/>
        </w:rPr>
        <w:t>’</w:t>
      </w:r>
      <w:r w:rsidR="0008443B" w:rsidRPr="00CD5DD1">
        <w:rPr>
          <w:lang w:val="fr-CA"/>
        </w:rPr>
        <w:t>Institution nationale des droits de l</w:t>
      </w:r>
      <w:r w:rsidR="009A3316">
        <w:rPr>
          <w:lang w:val="fr-CA"/>
        </w:rPr>
        <w:t>’</w:t>
      </w:r>
      <w:r w:rsidR="0008443B" w:rsidRPr="00CD5DD1">
        <w:rPr>
          <w:lang w:val="fr-CA"/>
        </w:rPr>
        <w:t xml:space="preserve">homme est entrée en vigueur le </w:t>
      </w:r>
      <w:r w:rsidR="00456662" w:rsidRPr="00CD5DD1">
        <w:rPr>
          <w:lang w:val="fr-CA"/>
        </w:rPr>
        <w:t xml:space="preserve">30 </w:t>
      </w:r>
      <w:r w:rsidR="00CC3646" w:rsidRPr="00CD5DD1">
        <w:rPr>
          <w:lang w:val="fr-CA"/>
        </w:rPr>
        <w:t>juin</w:t>
      </w:r>
      <w:r w:rsidR="00456662" w:rsidRPr="00CD5DD1">
        <w:rPr>
          <w:lang w:val="fr-CA"/>
        </w:rPr>
        <w:t xml:space="preserve"> 2012. </w:t>
      </w:r>
      <w:r w:rsidR="009C578F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9C578F" w:rsidRPr="00CD5DD1">
        <w:rPr>
          <w:lang w:val="fr-CA"/>
        </w:rPr>
        <w:t>Institution</w:t>
      </w:r>
      <w:r w:rsidR="0008443B" w:rsidRPr="00CD5DD1">
        <w:rPr>
          <w:lang w:val="fr-CA"/>
        </w:rPr>
        <w:t xml:space="preserve"> a commencé à recevoir des plaintes</w:t>
      </w:r>
      <w:r w:rsidR="009C578F" w:rsidRPr="00CD5DD1">
        <w:rPr>
          <w:lang w:val="fr-CA"/>
        </w:rPr>
        <w:t xml:space="preserve"> mais</w:t>
      </w:r>
      <w:r w:rsidR="0008443B" w:rsidRPr="00CD5DD1">
        <w:rPr>
          <w:lang w:val="fr-CA"/>
        </w:rPr>
        <w:t xml:space="preserve"> on ne dispose encore d</w:t>
      </w:r>
      <w:r w:rsidR="009A3316">
        <w:rPr>
          <w:lang w:val="fr-CA"/>
        </w:rPr>
        <w:t>’</w:t>
      </w:r>
      <w:r w:rsidR="0008443B" w:rsidRPr="00CD5DD1">
        <w:rPr>
          <w:lang w:val="fr-CA"/>
        </w:rPr>
        <w:t>aucune donnée statistique sur le</w:t>
      </w:r>
      <w:r w:rsidR="00D72538" w:rsidRPr="00CD5DD1">
        <w:rPr>
          <w:lang w:val="fr-CA"/>
        </w:rPr>
        <w:t>ur nombre</w:t>
      </w:r>
      <w:r w:rsidR="0008443B" w:rsidRPr="00CD5DD1">
        <w:rPr>
          <w:lang w:val="fr-CA"/>
        </w:rPr>
        <w:t xml:space="preserve"> et leur</w:t>
      </w:r>
      <w:r w:rsidR="009C578F" w:rsidRPr="00CD5DD1">
        <w:rPr>
          <w:lang w:val="fr-CA"/>
        </w:rPr>
        <w:t xml:space="preserve"> issue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186.</w:t>
      </w:r>
      <w:r w:rsidRPr="00CD5DD1">
        <w:rPr>
          <w:lang w:val="fr-CA"/>
        </w:rPr>
        <w:tab/>
      </w:r>
      <w:r w:rsidR="0008443B" w:rsidRPr="00CD5DD1">
        <w:rPr>
          <w:lang w:val="fr-CA"/>
        </w:rPr>
        <w:t xml:space="preserve">Le médiateur a </w:t>
      </w:r>
      <w:r w:rsidR="009C578F" w:rsidRPr="00CD5DD1">
        <w:rPr>
          <w:lang w:val="fr-CA"/>
        </w:rPr>
        <w:t>reçu les premières</w:t>
      </w:r>
      <w:r w:rsidR="0008443B" w:rsidRPr="00CD5DD1">
        <w:rPr>
          <w:lang w:val="fr-CA"/>
        </w:rPr>
        <w:t xml:space="preserve"> plaintes le</w:t>
      </w:r>
      <w:r w:rsidR="00456662" w:rsidRPr="00CD5DD1">
        <w:rPr>
          <w:lang w:val="fr-CA"/>
        </w:rPr>
        <w:t xml:space="preserve"> 29 </w:t>
      </w:r>
      <w:r w:rsidR="00CC3646" w:rsidRPr="00CD5DD1">
        <w:rPr>
          <w:lang w:val="fr-CA"/>
        </w:rPr>
        <w:t>mars</w:t>
      </w:r>
      <w:r w:rsidR="00456662" w:rsidRPr="00CD5DD1">
        <w:rPr>
          <w:lang w:val="fr-CA"/>
        </w:rPr>
        <w:t xml:space="preserve"> 2013. </w:t>
      </w:r>
      <w:r w:rsidR="00747ABC" w:rsidRPr="00CD5DD1">
        <w:rPr>
          <w:lang w:val="fr-CA"/>
        </w:rPr>
        <w:t>Parmi elles</w:t>
      </w:r>
      <w:r w:rsidR="00BE25F2" w:rsidRPr="00CD5DD1">
        <w:rPr>
          <w:lang w:val="fr-CA"/>
        </w:rPr>
        <w:t>,</w:t>
      </w:r>
      <w:r w:rsidR="00747ABC" w:rsidRPr="00CD5DD1">
        <w:rPr>
          <w:lang w:val="fr-CA"/>
        </w:rPr>
        <w:t xml:space="preserve"> q</w:t>
      </w:r>
      <w:r w:rsidR="00C60495" w:rsidRPr="00CD5DD1">
        <w:rPr>
          <w:lang w:val="fr-CA"/>
        </w:rPr>
        <w:t xml:space="preserve">uatre </w:t>
      </w:r>
      <w:r w:rsidR="00747ABC" w:rsidRPr="00CD5DD1">
        <w:rPr>
          <w:lang w:val="fr-CA"/>
        </w:rPr>
        <w:t>ont</w:t>
      </w:r>
      <w:r w:rsidR="009C578F" w:rsidRPr="00CD5DD1">
        <w:rPr>
          <w:lang w:val="fr-CA"/>
        </w:rPr>
        <w:t xml:space="preserve"> </w:t>
      </w:r>
      <w:r w:rsidR="00747ABC" w:rsidRPr="00CD5DD1">
        <w:rPr>
          <w:lang w:val="fr-CA"/>
        </w:rPr>
        <w:t>été déposées pour</w:t>
      </w:r>
      <w:r w:rsidR="00C60495" w:rsidRPr="00CD5DD1">
        <w:rPr>
          <w:lang w:val="fr-CA"/>
        </w:rPr>
        <w:t xml:space="preserve"> discrimination fondée sur l</w:t>
      </w:r>
      <w:r w:rsidR="009A3316">
        <w:rPr>
          <w:lang w:val="fr-CA"/>
        </w:rPr>
        <w:t>’</w:t>
      </w:r>
      <w:r w:rsidR="00C60495" w:rsidRPr="00CD5DD1">
        <w:rPr>
          <w:lang w:val="fr-CA"/>
        </w:rPr>
        <w:t>origine. Deux font l</w:t>
      </w:r>
      <w:r w:rsidR="009A3316">
        <w:rPr>
          <w:lang w:val="fr-CA"/>
        </w:rPr>
        <w:t>’</w:t>
      </w:r>
      <w:r w:rsidR="00C60495" w:rsidRPr="00CD5DD1">
        <w:rPr>
          <w:lang w:val="fr-CA"/>
        </w:rPr>
        <w:t>objet d</w:t>
      </w:r>
      <w:r w:rsidR="009A3316">
        <w:rPr>
          <w:lang w:val="fr-CA"/>
        </w:rPr>
        <w:t>’</w:t>
      </w:r>
      <w:r w:rsidR="00C60495" w:rsidRPr="00CD5DD1">
        <w:rPr>
          <w:lang w:val="fr-CA"/>
        </w:rPr>
        <w:t>un examen préliminaire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C60495" w:rsidRPr="00CD5DD1">
        <w:rPr>
          <w:lang w:val="fr-CA"/>
        </w:rPr>
        <w:t>une a été jugée irrecevable en raison de l</w:t>
      </w:r>
      <w:r w:rsidR="009A3316">
        <w:rPr>
          <w:lang w:val="fr-CA"/>
        </w:rPr>
        <w:t>’</w:t>
      </w:r>
      <w:r w:rsidR="00C60495" w:rsidRPr="00CD5DD1">
        <w:rPr>
          <w:lang w:val="fr-CA"/>
        </w:rPr>
        <w:t>absence des renseignements obligatoires et une plainte a été transmise au Ministère de la justice car les voies de recours administratives n</w:t>
      </w:r>
      <w:r w:rsidR="009A3316">
        <w:rPr>
          <w:lang w:val="fr-CA"/>
        </w:rPr>
        <w:t>’</w:t>
      </w:r>
      <w:r w:rsidR="00C60495" w:rsidRPr="00CD5DD1">
        <w:rPr>
          <w:lang w:val="fr-CA"/>
        </w:rPr>
        <w:t>étaient pas épuisées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187.</w:t>
      </w:r>
      <w:r w:rsidRPr="00CD5DD1">
        <w:rPr>
          <w:lang w:val="fr-CA"/>
        </w:rPr>
        <w:tab/>
      </w:r>
      <w:r w:rsidR="00C60495" w:rsidRPr="00CD5DD1">
        <w:rPr>
          <w:lang w:val="fr-CA"/>
        </w:rPr>
        <w:t>Un petit nombre de recours de citoyens turcs de diverses origines</w:t>
      </w:r>
      <w:r w:rsidR="00BE25F2" w:rsidRPr="00CD5DD1">
        <w:rPr>
          <w:lang w:val="fr-CA"/>
        </w:rPr>
        <w:t>,</w:t>
      </w:r>
      <w:r w:rsidR="00C60495" w:rsidRPr="00CD5DD1">
        <w:rPr>
          <w:lang w:val="fr-CA"/>
        </w:rPr>
        <w:t xml:space="preserve"> y compris des plaintes pour discr</w:t>
      </w:r>
      <w:r w:rsidR="009C578F" w:rsidRPr="00CD5DD1">
        <w:rPr>
          <w:lang w:val="fr-CA"/>
        </w:rPr>
        <w:t>imination</w:t>
      </w:r>
      <w:r w:rsidR="00BE25F2" w:rsidRPr="00CD5DD1">
        <w:rPr>
          <w:lang w:val="fr-CA"/>
        </w:rPr>
        <w:t>,</w:t>
      </w:r>
      <w:r w:rsidR="009C578F" w:rsidRPr="00CD5DD1">
        <w:rPr>
          <w:lang w:val="fr-CA"/>
        </w:rPr>
        <w:t xml:space="preserve"> a été transmis à la C</w:t>
      </w:r>
      <w:r w:rsidR="00C60495" w:rsidRPr="00CD5DD1">
        <w:rPr>
          <w:lang w:val="fr-CA"/>
        </w:rPr>
        <w:t>ommission d</w:t>
      </w:r>
      <w:r w:rsidR="009A3316">
        <w:rPr>
          <w:lang w:val="fr-CA"/>
        </w:rPr>
        <w:t>’</w:t>
      </w:r>
      <w:r w:rsidR="00C60495" w:rsidRPr="00CD5DD1">
        <w:rPr>
          <w:lang w:val="fr-CA"/>
        </w:rPr>
        <w:t>enquête parlementaire sur les droits de l</w:t>
      </w:r>
      <w:r w:rsidR="009A3316">
        <w:rPr>
          <w:lang w:val="fr-CA"/>
        </w:rPr>
        <w:t>’</w:t>
      </w:r>
      <w:r w:rsidR="00C60495" w:rsidRPr="00CD5DD1">
        <w:rPr>
          <w:lang w:val="fr-CA"/>
        </w:rPr>
        <w:t>homme. Les recours concernent des citoyens roms</w:t>
      </w:r>
      <w:r w:rsidR="00BE25F2" w:rsidRPr="00CD5DD1">
        <w:rPr>
          <w:lang w:val="fr-CA"/>
        </w:rPr>
        <w:t>,</w:t>
      </w:r>
      <w:r w:rsidR="00C60495" w:rsidRPr="00CD5DD1">
        <w:rPr>
          <w:lang w:val="fr-CA"/>
        </w:rPr>
        <w:t xml:space="preserve"> des citoyens turcs d</w:t>
      </w:r>
      <w:r w:rsidR="009A3316">
        <w:rPr>
          <w:lang w:val="fr-CA"/>
        </w:rPr>
        <w:t>’</w:t>
      </w:r>
      <w:r w:rsidR="00C60495" w:rsidRPr="00CD5DD1">
        <w:rPr>
          <w:lang w:val="fr-CA"/>
        </w:rPr>
        <w:t>origine kurde et des minorités non musulmanes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188.</w:t>
      </w:r>
      <w:r w:rsidRPr="00CD5DD1">
        <w:rPr>
          <w:lang w:val="fr-CA"/>
        </w:rPr>
        <w:tab/>
      </w:r>
      <w:r w:rsidR="00C60495" w:rsidRPr="00CD5DD1">
        <w:rPr>
          <w:lang w:val="fr-CA"/>
        </w:rPr>
        <w:t>Après un examen approfondi des recours</w:t>
      </w:r>
      <w:r w:rsidR="00BE25F2" w:rsidRPr="00CD5DD1">
        <w:rPr>
          <w:lang w:val="fr-CA"/>
        </w:rPr>
        <w:t>,</w:t>
      </w:r>
      <w:r w:rsidR="00C60495" w:rsidRPr="00CD5DD1">
        <w:rPr>
          <w:lang w:val="fr-CA"/>
        </w:rPr>
        <w:t xml:space="preserve"> la Commission </w:t>
      </w:r>
      <w:r w:rsidR="00D473D1" w:rsidRPr="00CD5DD1">
        <w:rPr>
          <w:lang w:val="fr-CA"/>
        </w:rPr>
        <w:t xml:space="preserve">avise les </w:t>
      </w:r>
      <w:r w:rsidR="00C60495" w:rsidRPr="00CD5DD1">
        <w:rPr>
          <w:lang w:val="fr-CA"/>
        </w:rPr>
        <w:t>autorités publiques co</w:t>
      </w:r>
      <w:r w:rsidR="00D473D1" w:rsidRPr="00CD5DD1">
        <w:rPr>
          <w:lang w:val="fr-CA"/>
        </w:rPr>
        <w:t>ncernées des allégations reçues</w:t>
      </w:r>
      <w:r w:rsidR="00C60495" w:rsidRPr="00CD5DD1">
        <w:rPr>
          <w:lang w:val="fr-CA"/>
        </w:rPr>
        <w:t xml:space="preserve">. </w:t>
      </w:r>
      <w:r w:rsidR="00D473D1" w:rsidRPr="00CD5DD1">
        <w:rPr>
          <w:lang w:val="fr-CA"/>
        </w:rPr>
        <w:t>Celles-ci</w:t>
      </w:r>
      <w:r w:rsidR="00C60495" w:rsidRPr="00CD5DD1">
        <w:rPr>
          <w:lang w:val="fr-CA"/>
        </w:rPr>
        <w:t xml:space="preserve"> </w:t>
      </w:r>
      <w:r w:rsidR="000D11C5" w:rsidRPr="00CD5DD1">
        <w:rPr>
          <w:lang w:val="fr-CA"/>
        </w:rPr>
        <w:t xml:space="preserve">instruisent </w:t>
      </w:r>
      <w:r w:rsidR="00C60495" w:rsidRPr="00CD5DD1">
        <w:rPr>
          <w:lang w:val="fr-CA"/>
        </w:rPr>
        <w:t>l</w:t>
      </w:r>
      <w:r w:rsidR="000D11C5" w:rsidRPr="00CD5DD1">
        <w:rPr>
          <w:lang w:val="fr-CA"/>
        </w:rPr>
        <w:t>e dossier</w:t>
      </w:r>
      <w:r w:rsidR="00C60495" w:rsidRPr="00CD5DD1">
        <w:rPr>
          <w:lang w:val="fr-CA"/>
        </w:rPr>
        <w:t xml:space="preserve"> et rendent compte à la Commission du fond de l</w:t>
      </w:r>
      <w:r w:rsidR="009A3316">
        <w:rPr>
          <w:lang w:val="fr-CA"/>
        </w:rPr>
        <w:t>’</w:t>
      </w:r>
      <w:r w:rsidR="00C60495" w:rsidRPr="00CD5DD1">
        <w:rPr>
          <w:lang w:val="fr-CA"/>
        </w:rPr>
        <w:t>affaire</w:t>
      </w:r>
      <w:r w:rsidR="00EB7A54" w:rsidRPr="00CD5DD1">
        <w:rPr>
          <w:lang w:val="fr-CA"/>
        </w:rPr>
        <w:t xml:space="preserve"> ou parfois </w:t>
      </w:r>
      <w:r w:rsidR="000D11C5" w:rsidRPr="00CD5DD1">
        <w:rPr>
          <w:lang w:val="fr-CA"/>
        </w:rPr>
        <w:t>réparent la v</w:t>
      </w:r>
      <w:r w:rsidR="00EB7A54" w:rsidRPr="00CD5DD1">
        <w:rPr>
          <w:lang w:val="fr-CA"/>
        </w:rPr>
        <w:t xml:space="preserve">iolation à réception de la lettre de la </w:t>
      </w:r>
      <w:r w:rsidR="00456662" w:rsidRPr="00CD5DD1">
        <w:rPr>
          <w:lang w:val="fr-CA"/>
        </w:rPr>
        <w:t>Commission</w:t>
      </w:r>
      <w:r w:rsidR="00EB7A54" w:rsidRPr="00CD5DD1">
        <w:rPr>
          <w:lang w:val="fr-CA"/>
        </w:rPr>
        <w:t>. Pour donner quelques exemp</w:t>
      </w:r>
      <w:r w:rsidR="001D6DF1" w:rsidRPr="00CD5DD1">
        <w:rPr>
          <w:lang w:val="fr-CA"/>
        </w:rPr>
        <w:t>les de réparation</w:t>
      </w:r>
      <w:r w:rsidR="00BE25F2" w:rsidRPr="00CD5DD1">
        <w:rPr>
          <w:lang w:val="fr-CA"/>
        </w:rPr>
        <w:t>,</w:t>
      </w:r>
      <w:r w:rsidR="00EB7A54" w:rsidRPr="00CD5DD1">
        <w:rPr>
          <w:lang w:val="fr-CA"/>
        </w:rPr>
        <w:t xml:space="preserve"> dans une affaire</w:t>
      </w:r>
      <w:r w:rsidR="00BE25F2" w:rsidRPr="00CD5DD1">
        <w:rPr>
          <w:lang w:val="fr-CA"/>
        </w:rPr>
        <w:t>,</w:t>
      </w:r>
      <w:r w:rsidR="00EB7A54" w:rsidRPr="00CD5DD1">
        <w:rPr>
          <w:lang w:val="fr-CA"/>
        </w:rPr>
        <w:t xml:space="preserve"> </w:t>
      </w:r>
      <w:r w:rsidR="000D11C5" w:rsidRPr="00CD5DD1">
        <w:rPr>
          <w:lang w:val="fr-CA"/>
        </w:rPr>
        <w:t>les autorités</w:t>
      </w:r>
      <w:r w:rsidR="00902B9D" w:rsidRPr="00CD5DD1">
        <w:rPr>
          <w:lang w:val="fr-CA"/>
        </w:rPr>
        <w:t xml:space="preserve"> ont fait en sorte que</w:t>
      </w:r>
      <w:r w:rsidR="00EB7A54" w:rsidRPr="00CD5DD1">
        <w:rPr>
          <w:lang w:val="fr-CA"/>
        </w:rPr>
        <w:t xml:space="preserve"> les renseignements omis </w:t>
      </w:r>
      <w:r w:rsidR="00902B9D" w:rsidRPr="00CD5DD1">
        <w:rPr>
          <w:lang w:val="fr-CA"/>
        </w:rPr>
        <w:t xml:space="preserve">sciemment sur </w:t>
      </w:r>
      <w:r w:rsidR="00EB7A54" w:rsidRPr="00CD5DD1">
        <w:rPr>
          <w:lang w:val="fr-CA"/>
        </w:rPr>
        <w:t>la carte d</w:t>
      </w:r>
      <w:r w:rsidR="009A3316">
        <w:rPr>
          <w:lang w:val="fr-CA"/>
        </w:rPr>
        <w:t>’</w:t>
      </w:r>
      <w:r w:rsidR="00EB7A54" w:rsidRPr="00CD5DD1">
        <w:rPr>
          <w:lang w:val="fr-CA"/>
        </w:rPr>
        <w:t>identité d</w:t>
      </w:r>
      <w:r w:rsidR="009A3316">
        <w:rPr>
          <w:lang w:val="fr-CA"/>
        </w:rPr>
        <w:t>’</w:t>
      </w:r>
      <w:r w:rsidR="00EB7A54" w:rsidRPr="00CD5DD1">
        <w:rPr>
          <w:lang w:val="fr-CA"/>
        </w:rPr>
        <w:t xml:space="preserve">un citoyen rom </w:t>
      </w:r>
      <w:r w:rsidR="00902B9D" w:rsidRPr="00CD5DD1">
        <w:rPr>
          <w:lang w:val="fr-CA"/>
        </w:rPr>
        <w:t>y figurent</w:t>
      </w:r>
      <w:r w:rsidR="00EB7A54" w:rsidRPr="00CD5DD1">
        <w:rPr>
          <w:lang w:val="fr-CA"/>
        </w:rPr>
        <w:t>. Dans une autre affaire</w:t>
      </w:r>
      <w:r w:rsidR="00BE25F2" w:rsidRPr="00CD5DD1">
        <w:rPr>
          <w:lang w:val="fr-CA"/>
        </w:rPr>
        <w:t>,</w:t>
      </w:r>
      <w:r w:rsidR="00EB7A54" w:rsidRPr="00CD5DD1">
        <w:rPr>
          <w:lang w:val="fr-CA"/>
        </w:rPr>
        <w:t xml:space="preserve"> </w:t>
      </w:r>
      <w:r w:rsidR="00263068" w:rsidRPr="00CD5DD1">
        <w:rPr>
          <w:lang w:val="fr-CA"/>
        </w:rPr>
        <w:t>suite à</w:t>
      </w:r>
      <w:r w:rsidR="00EB7A54" w:rsidRPr="00CD5DD1">
        <w:rPr>
          <w:lang w:val="fr-CA"/>
        </w:rPr>
        <w:t xml:space="preserve"> la plainte d</w:t>
      </w:r>
      <w:r w:rsidR="009A3316">
        <w:rPr>
          <w:lang w:val="fr-CA"/>
        </w:rPr>
        <w:t>’</w:t>
      </w:r>
      <w:r w:rsidR="00EB7A54" w:rsidRPr="00CD5DD1">
        <w:rPr>
          <w:lang w:val="fr-CA"/>
        </w:rPr>
        <w:t>un citoyen turc d</w:t>
      </w:r>
      <w:r w:rsidR="009A3316">
        <w:rPr>
          <w:lang w:val="fr-CA"/>
        </w:rPr>
        <w:t>’</w:t>
      </w:r>
      <w:r w:rsidR="00EB7A54" w:rsidRPr="00CD5DD1">
        <w:rPr>
          <w:lang w:val="fr-CA"/>
        </w:rPr>
        <w:t>origine kurde</w:t>
      </w:r>
      <w:r w:rsidR="00BE25F2" w:rsidRPr="00CD5DD1">
        <w:rPr>
          <w:lang w:val="fr-CA"/>
        </w:rPr>
        <w:t>,</w:t>
      </w:r>
      <w:r w:rsidR="00EB7A54" w:rsidRPr="00CD5DD1">
        <w:rPr>
          <w:lang w:val="fr-CA"/>
        </w:rPr>
        <w:t xml:space="preserve"> l</w:t>
      </w:r>
      <w:r w:rsidR="000D11C5" w:rsidRPr="00CD5DD1">
        <w:rPr>
          <w:lang w:val="fr-CA"/>
        </w:rPr>
        <w:t>es obstacles à l</w:t>
      </w:r>
      <w:r w:rsidR="009A3316">
        <w:rPr>
          <w:lang w:val="fr-CA"/>
        </w:rPr>
        <w:t>’</w:t>
      </w:r>
      <w:r w:rsidR="000D11C5" w:rsidRPr="00CD5DD1">
        <w:rPr>
          <w:lang w:val="fr-CA"/>
        </w:rPr>
        <w:t>utilisation d</w:t>
      </w:r>
      <w:r w:rsidR="009A3316">
        <w:rPr>
          <w:lang w:val="fr-CA"/>
        </w:rPr>
        <w:t>’</w:t>
      </w:r>
      <w:r w:rsidR="00EB7A54" w:rsidRPr="00CD5DD1">
        <w:rPr>
          <w:lang w:val="fr-CA"/>
        </w:rPr>
        <w:t xml:space="preserve">une langue autre que le turc pendant les visites aux condamnés et aux détenus </w:t>
      </w:r>
      <w:r w:rsidR="000D11C5" w:rsidRPr="00CD5DD1">
        <w:rPr>
          <w:lang w:val="fr-CA"/>
        </w:rPr>
        <w:t>ont été levés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189.</w:t>
      </w:r>
      <w:r w:rsidRPr="00CD5DD1">
        <w:rPr>
          <w:lang w:val="fr-CA"/>
        </w:rPr>
        <w:tab/>
      </w:r>
      <w:r w:rsidR="00EB7A54" w:rsidRPr="00CD5DD1">
        <w:rPr>
          <w:lang w:val="fr-CA"/>
        </w:rPr>
        <w:t>Par ailleurs</w:t>
      </w:r>
      <w:r w:rsidR="00BE25F2" w:rsidRPr="00CD5DD1">
        <w:rPr>
          <w:lang w:val="fr-CA"/>
        </w:rPr>
        <w:t>,</w:t>
      </w:r>
      <w:r w:rsidR="00EB7A54" w:rsidRPr="00CD5DD1">
        <w:rPr>
          <w:lang w:val="fr-CA"/>
        </w:rPr>
        <w:t xml:space="preserve"> le Président de la Commission </w:t>
      </w:r>
      <w:r w:rsidR="0033024F" w:rsidRPr="00CD5DD1">
        <w:rPr>
          <w:lang w:val="fr-CA"/>
        </w:rPr>
        <w:t xml:space="preserve">a réclamé </w:t>
      </w:r>
      <w:r w:rsidR="001D6DF1" w:rsidRPr="00CD5DD1">
        <w:rPr>
          <w:lang w:val="fr-CA"/>
        </w:rPr>
        <w:t>une action en justice</w:t>
      </w:r>
      <w:r w:rsidR="0033024F" w:rsidRPr="00CD5DD1">
        <w:rPr>
          <w:lang w:val="fr-CA"/>
        </w:rPr>
        <w:t xml:space="preserve"> en application des </w:t>
      </w:r>
      <w:r w:rsidR="00090A8D">
        <w:rPr>
          <w:lang w:val="fr-CA"/>
        </w:rPr>
        <w:t xml:space="preserve">articles </w:t>
      </w:r>
      <w:r w:rsidR="0033024F" w:rsidRPr="00CD5DD1">
        <w:rPr>
          <w:lang w:val="fr-CA"/>
        </w:rPr>
        <w:t xml:space="preserve">pertinents du Code pénal contre ceux qui </w:t>
      </w:r>
      <w:r w:rsidR="00263068" w:rsidRPr="00CD5DD1">
        <w:rPr>
          <w:lang w:val="fr-CA"/>
        </w:rPr>
        <w:t>brandissaient</w:t>
      </w:r>
      <w:r w:rsidR="0033024F" w:rsidRPr="00CD5DD1">
        <w:rPr>
          <w:lang w:val="fr-CA"/>
        </w:rPr>
        <w:t xml:space="preserve"> des banderoles portant des messages discriminatoires à l</w:t>
      </w:r>
      <w:r w:rsidR="009A3316">
        <w:rPr>
          <w:lang w:val="fr-CA"/>
        </w:rPr>
        <w:t>’</w:t>
      </w:r>
      <w:r w:rsidR="0033024F" w:rsidRPr="00CD5DD1">
        <w:rPr>
          <w:lang w:val="fr-CA"/>
        </w:rPr>
        <w:t>égard des citoyens arméniens lors d</w:t>
      </w:r>
      <w:r w:rsidR="009A3316">
        <w:rPr>
          <w:lang w:val="fr-CA"/>
        </w:rPr>
        <w:t>’</w:t>
      </w:r>
      <w:r w:rsidR="0033024F" w:rsidRPr="00CD5DD1">
        <w:rPr>
          <w:lang w:val="fr-CA"/>
        </w:rPr>
        <w:t xml:space="preserve">une manifestation à </w:t>
      </w:r>
      <w:r w:rsidR="00456662" w:rsidRPr="00CD5DD1">
        <w:rPr>
          <w:lang w:val="fr-CA"/>
        </w:rPr>
        <w:t>Istanbul.</w:t>
      </w:r>
      <w:r w:rsidR="00976698" w:rsidRPr="00CD5DD1">
        <w:rPr>
          <w:lang w:val="fr-CA"/>
        </w:rPr>
        <w:t xml:space="preserve"> </w:t>
      </w:r>
      <w:r w:rsidR="001D6DF1" w:rsidRPr="00CD5DD1">
        <w:rPr>
          <w:lang w:val="fr-CA"/>
        </w:rPr>
        <w:t>L</w:t>
      </w:r>
      <w:r w:rsidR="0033024F" w:rsidRPr="00CD5DD1">
        <w:rPr>
          <w:lang w:val="fr-CA"/>
        </w:rPr>
        <w:t>e bureau du procureur d</w:t>
      </w:r>
      <w:r w:rsidR="009A3316">
        <w:rPr>
          <w:lang w:val="fr-CA"/>
        </w:rPr>
        <w:t>’</w:t>
      </w:r>
      <w:r w:rsidR="00456662" w:rsidRPr="00CD5DD1">
        <w:rPr>
          <w:lang w:val="fr-CA"/>
        </w:rPr>
        <w:t xml:space="preserve">Istanbul </w:t>
      </w:r>
      <w:r w:rsidR="0033024F" w:rsidRPr="00CD5DD1">
        <w:rPr>
          <w:lang w:val="fr-CA"/>
        </w:rPr>
        <w:t xml:space="preserve">a </w:t>
      </w:r>
      <w:r w:rsidR="001D6DF1" w:rsidRPr="00CD5DD1">
        <w:rPr>
          <w:lang w:val="fr-CA"/>
        </w:rPr>
        <w:t xml:space="preserve">ensuite </w:t>
      </w:r>
      <w:r w:rsidR="0033024F" w:rsidRPr="00CD5DD1">
        <w:rPr>
          <w:lang w:val="fr-CA"/>
        </w:rPr>
        <w:t xml:space="preserve">engagé des poursuites et six personnes ont été condamnées à une amende </w:t>
      </w:r>
      <w:r w:rsidR="00BB656B" w:rsidRPr="00CD5DD1">
        <w:rPr>
          <w:lang w:val="fr-CA"/>
        </w:rPr>
        <w:t xml:space="preserve">pour </w:t>
      </w:r>
      <w:r w:rsidR="00342AE4" w:rsidRPr="00CD5DD1">
        <w:rPr>
          <w:lang w:val="fr-CA"/>
        </w:rPr>
        <w:t>incitation à</w:t>
      </w:r>
      <w:r w:rsidR="0033024F" w:rsidRPr="00CD5DD1">
        <w:rPr>
          <w:lang w:val="fr-CA"/>
        </w:rPr>
        <w:t xml:space="preserve"> la haine et </w:t>
      </w:r>
      <w:r w:rsidR="00342AE4" w:rsidRPr="00CD5DD1">
        <w:rPr>
          <w:lang w:val="fr-CA"/>
        </w:rPr>
        <w:t xml:space="preserve">à </w:t>
      </w:r>
      <w:r w:rsidR="0033024F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33024F" w:rsidRPr="00CD5DD1">
        <w:rPr>
          <w:lang w:val="fr-CA"/>
        </w:rPr>
        <w:t>hostilité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190.</w:t>
      </w:r>
      <w:r w:rsidRPr="00CD5DD1">
        <w:rPr>
          <w:lang w:val="fr-CA"/>
        </w:rPr>
        <w:tab/>
      </w:r>
      <w:r w:rsidR="000B6E32" w:rsidRPr="00CD5DD1">
        <w:rPr>
          <w:lang w:val="fr-CA"/>
        </w:rPr>
        <w:t>En</w:t>
      </w:r>
      <w:r w:rsidR="00456662" w:rsidRPr="00CD5DD1">
        <w:rPr>
          <w:lang w:val="fr-CA"/>
        </w:rPr>
        <w:t xml:space="preserve"> </w:t>
      </w:r>
      <w:r w:rsidR="0033024F" w:rsidRPr="00CD5DD1">
        <w:rPr>
          <w:lang w:val="fr-CA"/>
        </w:rPr>
        <w:t>outre</w:t>
      </w:r>
      <w:r w:rsidR="00BE25F2" w:rsidRPr="00CD5DD1">
        <w:rPr>
          <w:lang w:val="fr-CA"/>
        </w:rPr>
        <w:t>,</w:t>
      </w:r>
      <w:r w:rsidR="0033024F" w:rsidRPr="00CD5DD1">
        <w:rPr>
          <w:lang w:val="fr-CA"/>
        </w:rPr>
        <w:t xml:space="preserve"> le</w:t>
      </w:r>
      <w:r w:rsidR="00456662" w:rsidRPr="00CD5DD1">
        <w:rPr>
          <w:lang w:val="fr-CA"/>
        </w:rPr>
        <w:t xml:space="preserve"> 30</w:t>
      </w:r>
      <w:r w:rsidR="00976698" w:rsidRPr="00CD5DD1">
        <w:rPr>
          <w:lang w:val="fr-CA"/>
        </w:rPr>
        <w:t xml:space="preserve"> </w:t>
      </w:r>
      <w:r w:rsidR="00CC3646" w:rsidRPr="00CD5DD1">
        <w:rPr>
          <w:lang w:val="fr-CA"/>
        </w:rPr>
        <w:t>septembre</w:t>
      </w:r>
      <w:r w:rsidR="00456662" w:rsidRPr="00CD5DD1">
        <w:rPr>
          <w:lang w:val="fr-CA"/>
        </w:rPr>
        <w:t xml:space="preserve"> 2013</w:t>
      </w:r>
      <w:r w:rsidR="00BE25F2" w:rsidRPr="00CD5DD1">
        <w:rPr>
          <w:lang w:val="fr-CA"/>
        </w:rPr>
        <w:t>,</w:t>
      </w:r>
      <w:r w:rsidR="00BB656B" w:rsidRPr="00CD5DD1">
        <w:rPr>
          <w:lang w:val="fr-CA"/>
        </w:rPr>
        <w:t xml:space="preserve"> </w:t>
      </w:r>
      <w:r w:rsidR="0033024F" w:rsidRPr="00CD5DD1">
        <w:rPr>
          <w:lang w:val="fr-CA"/>
        </w:rPr>
        <w:t>la</w:t>
      </w:r>
      <w:r w:rsidR="00456662" w:rsidRPr="00CD5DD1">
        <w:rPr>
          <w:lang w:val="fr-CA"/>
        </w:rPr>
        <w:t xml:space="preserve"> Commission </w:t>
      </w:r>
      <w:r w:rsidR="0033024F" w:rsidRPr="00CD5DD1">
        <w:rPr>
          <w:lang w:val="fr-CA"/>
        </w:rPr>
        <w:t>a rencontré les représentants de l</w:t>
      </w:r>
      <w:r w:rsidR="009A3316">
        <w:rPr>
          <w:lang w:val="fr-CA"/>
        </w:rPr>
        <w:t>’</w:t>
      </w:r>
      <w:r w:rsidR="0033024F" w:rsidRPr="00CD5DD1">
        <w:rPr>
          <w:lang w:val="fr-CA"/>
        </w:rPr>
        <w:t>Association rom d</w:t>
      </w:r>
      <w:r w:rsidR="009A3316">
        <w:rPr>
          <w:lang w:val="fr-CA"/>
        </w:rPr>
        <w:t>’</w:t>
      </w:r>
      <w:r w:rsidR="0033024F" w:rsidRPr="00CD5DD1">
        <w:rPr>
          <w:lang w:val="fr-CA"/>
        </w:rPr>
        <w:t xml:space="preserve">aide sociale et de solidarité de plusieurs provinces. Elle a ensuite </w:t>
      </w:r>
      <w:r w:rsidR="00BB656B" w:rsidRPr="00CD5DD1">
        <w:rPr>
          <w:lang w:val="fr-CA"/>
        </w:rPr>
        <w:t>transmis aux institutions l</w:t>
      </w:r>
      <w:r w:rsidR="0033024F" w:rsidRPr="00CD5DD1">
        <w:rPr>
          <w:lang w:val="fr-CA"/>
        </w:rPr>
        <w:t>es plaintes et préoccupations portées à son attention par l</w:t>
      </w:r>
      <w:r w:rsidR="009A3316">
        <w:rPr>
          <w:lang w:val="fr-CA"/>
        </w:rPr>
        <w:t>’</w:t>
      </w:r>
      <w:r w:rsidR="0033024F" w:rsidRPr="00CD5DD1">
        <w:rPr>
          <w:lang w:val="fr-CA"/>
        </w:rPr>
        <w:t xml:space="preserve">Association. La Commission </w:t>
      </w:r>
      <w:r w:rsidR="00BB656B" w:rsidRPr="00CD5DD1">
        <w:rPr>
          <w:lang w:val="fr-CA"/>
        </w:rPr>
        <w:t>suit</w:t>
      </w:r>
      <w:r w:rsidR="0033024F" w:rsidRPr="00CD5DD1">
        <w:rPr>
          <w:lang w:val="fr-CA"/>
        </w:rPr>
        <w:t xml:space="preserve"> étroitement</w:t>
      </w:r>
      <w:r w:rsidR="00BB656B" w:rsidRPr="00CD5DD1">
        <w:rPr>
          <w:lang w:val="fr-CA"/>
        </w:rPr>
        <w:t xml:space="preserve"> avec</w:t>
      </w:r>
      <w:r w:rsidR="0033024F" w:rsidRPr="00CD5DD1">
        <w:rPr>
          <w:lang w:val="fr-CA"/>
        </w:rPr>
        <w:t xml:space="preserve"> les institutions la suite </w:t>
      </w:r>
      <w:r w:rsidR="00BB656B" w:rsidRPr="00CD5DD1">
        <w:rPr>
          <w:lang w:val="fr-CA"/>
        </w:rPr>
        <w:t xml:space="preserve">qui leur </w:t>
      </w:r>
      <w:r w:rsidR="005A6666" w:rsidRPr="00CD5DD1">
        <w:rPr>
          <w:lang w:val="fr-CA"/>
        </w:rPr>
        <w:t>est donnée</w:t>
      </w:r>
      <w:r w:rsidR="00456662" w:rsidRPr="00CD5DD1">
        <w:rPr>
          <w:lang w:val="fr-CA"/>
        </w:rPr>
        <w:t>.</w:t>
      </w:r>
    </w:p>
    <w:p w:rsidR="00456662" w:rsidRPr="00CD5DD1" w:rsidRDefault="00C10C04" w:rsidP="002A6382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2A6382" w:rsidRPr="00CD5DD1">
        <w:rPr>
          <w:lang w:val="fr-CA"/>
        </w:rPr>
        <w:t>2</w:t>
      </w:r>
      <w:r w:rsidR="00456662" w:rsidRPr="00CD5DD1">
        <w:rPr>
          <w:lang w:val="fr-CA"/>
        </w:rPr>
        <w:t>.</w:t>
      </w:r>
      <w:r w:rsidRPr="00CD5DD1">
        <w:rPr>
          <w:lang w:val="fr-CA"/>
        </w:rPr>
        <w:tab/>
      </w:r>
      <w:r w:rsidR="00660D93" w:rsidRPr="00CD5DD1">
        <w:rPr>
          <w:lang w:val="fr-CA"/>
        </w:rPr>
        <w:t xml:space="preserve">Déclaration facultative prévue à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660D93" w:rsidRPr="00CD5DD1">
        <w:rPr>
          <w:lang w:val="fr-CA"/>
        </w:rPr>
        <w:t>14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191.</w:t>
      </w:r>
      <w:r w:rsidRPr="00CD5DD1">
        <w:rPr>
          <w:lang w:val="fr-CA"/>
        </w:rPr>
        <w:tab/>
      </w:r>
      <w:r w:rsidR="00DF3062" w:rsidRPr="00CD5DD1">
        <w:rPr>
          <w:lang w:val="fr-CA"/>
        </w:rPr>
        <w:t xml:space="preserve">À </w:t>
      </w:r>
      <w:r w:rsidR="00660D93" w:rsidRPr="00CD5DD1">
        <w:rPr>
          <w:lang w:val="fr-CA"/>
        </w:rPr>
        <w:t>ce jour</w:t>
      </w:r>
      <w:r w:rsidR="00BE25F2" w:rsidRPr="00CD5DD1">
        <w:rPr>
          <w:lang w:val="fr-CA"/>
        </w:rPr>
        <w:t>,</w:t>
      </w:r>
      <w:r w:rsidR="00660D93" w:rsidRPr="00CD5DD1">
        <w:rPr>
          <w:lang w:val="fr-CA"/>
        </w:rPr>
        <w:t xml:space="preserve"> la</w:t>
      </w:r>
      <w:r w:rsidR="00456662" w:rsidRPr="00CD5DD1">
        <w:rPr>
          <w:lang w:val="fr-CA"/>
        </w:rPr>
        <w:t xml:space="preserve"> </w:t>
      </w:r>
      <w:r w:rsidR="00AF5E94" w:rsidRPr="00CD5DD1">
        <w:rPr>
          <w:lang w:val="fr-CA"/>
        </w:rPr>
        <w:t>Turquie</w:t>
      </w:r>
      <w:r w:rsidR="00456662" w:rsidRPr="00CD5DD1">
        <w:rPr>
          <w:lang w:val="fr-CA"/>
        </w:rPr>
        <w:t xml:space="preserve"> </w:t>
      </w:r>
      <w:r w:rsidR="00660D93" w:rsidRPr="00CD5DD1">
        <w:rPr>
          <w:lang w:val="fr-CA"/>
        </w:rPr>
        <w:t>n</w:t>
      </w:r>
      <w:r w:rsidR="009A3316">
        <w:rPr>
          <w:lang w:val="fr-CA"/>
        </w:rPr>
        <w:t>’</w:t>
      </w:r>
      <w:r w:rsidR="00660D93" w:rsidRPr="00CD5DD1">
        <w:rPr>
          <w:lang w:val="fr-CA"/>
        </w:rPr>
        <w:t xml:space="preserve">envisage pas de faire la déclaration prévue à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lang w:val="fr-CA"/>
        </w:rPr>
        <w:t xml:space="preserve">14 </w:t>
      </w:r>
      <w:r w:rsidR="00C869E0" w:rsidRPr="00CD5DD1">
        <w:rPr>
          <w:lang w:val="fr-CA"/>
        </w:rPr>
        <w:t>de la Convention</w:t>
      </w:r>
      <w:r w:rsidR="00456662" w:rsidRPr="00CD5DD1">
        <w:rPr>
          <w:lang w:val="fr-CA"/>
        </w:rPr>
        <w:t xml:space="preserve">. </w:t>
      </w:r>
      <w:r w:rsidR="00660D93" w:rsidRPr="00CD5DD1">
        <w:rPr>
          <w:lang w:val="fr-CA"/>
        </w:rPr>
        <w:t>Il convient de noter qu</w:t>
      </w:r>
      <w:r w:rsidR="001D6DF1" w:rsidRPr="00CD5DD1">
        <w:rPr>
          <w:lang w:val="fr-CA"/>
        </w:rPr>
        <w:t>e</w:t>
      </w:r>
      <w:r w:rsidR="00BE25F2" w:rsidRPr="00CD5DD1">
        <w:rPr>
          <w:lang w:val="fr-CA"/>
        </w:rPr>
        <w:t>,</w:t>
      </w:r>
      <w:r w:rsidR="001D6DF1" w:rsidRPr="00CD5DD1">
        <w:rPr>
          <w:lang w:val="fr-CA"/>
        </w:rPr>
        <w:t xml:space="preserve"> s</w:t>
      </w:r>
      <w:r w:rsidR="009A3316">
        <w:rPr>
          <w:lang w:val="fr-CA"/>
        </w:rPr>
        <w:t>’</w:t>
      </w:r>
      <w:r w:rsidR="001D6DF1" w:rsidRPr="00CD5DD1">
        <w:rPr>
          <w:lang w:val="fr-CA"/>
        </w:rPr>
        <w:t>agissant des</w:t>
      </w:r>
      <w:r w:rsidR="00660D93" w:rsidRPr="00CD5DD1">
        <w:rPr>
          <w:lang w:val="fr-CA"/>
        </w:rPr>
        <w:t xml:space="preserve"> mécanismes internationaux de plainte </w:t>
      </w:r>
      <w:r w:rsidR="00D725B2" w:rsidRPr="00CD5DD1">
        <w:rPr>
          <w:lang w:val="fr-CA"/>
        </w:rPr>
        <w:t>en matière de</w:t>
      </w:r>
      <w:r w:rsidR="00660D93" w:rsidRPr="00CD5DD1">
        <w:rPr>
          <w:lang w:val="fr-CA"/>
        </w:rPr>
        <w:t xml:space="preserve"> droits de l</w:t>
      </w:r>
      <w:r w:rsidR="009A3316">
        <w:rPr>
          <w:lang w:val="fr-CA"/>
        </w:rPr>
        <w:t>’</w:t>
      </w:r>
      <w:r w:rsidR="00660D93" w:rsidRPr="00CD5DD1">
        <w:rPr>
          <w:lang w:val="fr-CA"/>
        </w:rPr>
        <w:t>homme</w:t>
      </w:r>
      <w:r w:rsidR="00BE25F2" w:rsidRPr="00CD5DD1">
        <w:rPr>
          <w:lang w:val="fr-CA"/>
        </w:rPr>
        <w:t>,</w:t>
      </w:r>
      <w:r w:rsidR="00660D93" w:rsidRPr="00CD5DD1">
        <w:rPr>
          <w:lang w:val="fr-CA"/>
        </w:rPr>
        <w:t xml:space="preserve"> la </w:t>
      </w:r>
      <w:r w:rsidR="00AF5E94" w:rsidRPr="00CD5DD1">
        <w:rPr>
          <w:lang w:val="fr-CA"/>
        </w:rPr>
        <w:t>Turquie</w:t>
      </w:r>
      <w:r w:rsidR="00456662" w:rsidRPr="00CD5DD1">
        <w:rPr>
          <w:lang w:val="fr-CA"/>
        </w:rPr>
        <w:t xml:space="preserve"> </w:t>
      </w:r>
      <w:r w:rsidR="00660D93" w:rsidRPr="00CD5DD1">
        <w:rPr>
          <w:lang w:val="fr-CA"/>
        </w:rPr>
        <w:t>a reconnu le droit de soumettre des pétitions individuelles à la Cour européenne des droits de l</w:t>
      </w:r>
      <w:r w:rsidR="009A3316">
        <w:rPr>
          <w:lang w:val="fr-CA"/>
        </w:rPr>
        <w:t>’</w:t>
      </w:r>
      <w:r w:rsidR="00660D93" w:rsidRPr="00CD5DD1">
        <w:rPr>
          <w:lang w:val="fr-CA"/>
        </w:rPr>
        <w:t>homme en</w:t>
      </w:r>
      <w:r w:rsidR="00456662" w:rsidRPr="00CD5DD1">
        <w:rPr>
          <w:lang w:val="fr-CA"/>
        </w:rPr>
        <w:t xml:space="preserve"> 1987 </w:t>
      </w:r>
      <w:r w:rsidR="00C869E0" w:rsidRPr="00CD5DD1">
        <w:rPr>
          <w:lang w:val="fr-CA"/>
        </w:rPr>
        <w:t>et</w:t>
      </w:r>
      <w:r w:rsidR="00660D93" w:rsidRPr="00CD5DD1">
        <w:rPr>
          <w:lang w:val="fr-CA"/>
        </w:rPr>
        <w:t xml:space="preserve"> ainsi accepté la juridiction obligatoire de qui est considéré comme l</w:t>
      </w:r>
      <w:r w:rsidR="009A3316">
        <w:rPr>
          <w:lang w:val="fr-CA"/>
        </w:rPr>
        <w:t>’</w:t>
      </w:r>
      <w:r w:rsidR="00660D93" w:rsidRPr="00CD5DD1">
        <w:rPr>
          <w:lang w:val="fr-CA"/>
        </w:rPr>
        <w:t>un des plus efficaces mécanismes de défense des droits de l</w:t>
      </w:r>
      <w:r w:rsidR="009A3316">
        <w:rPr>
          <w:lang w:val="fr-CA"/>
        </w:rPr>
        <w:t>’</w:t>
      </w:r>
      <w:r w:rsidR="00660D93" w:rsidRPr="00CD5DD1">
        <w:rPr>
          <w:lang w:val="fr-CA"/>
        </w:rPr>
        <w:t>homme depuis</w:t>
      </w:r>
      <w:r w:rsidR="00456662" w:rsidRPr="00CD5DD1">
        <w:rPr>
          <w:lang w:val="fr-CA"/>
        </w:rPr>
        <w:t xml:space="preserve"> 1990.</w:t>
      </w:r>
    </w:p>
    <w:p w:rsidR="00456662" w:rsidRPr="00CD5DD1" w:rsidRDefault="00C10C04" w:rsidP="002A6382">
      <w:pPr>
        <w:pStyle w:val="H1G"/>
        <w:rPr>
          <w:lang w:val="fr-CA"/>
        </w:rPr>
      </w:pPr>
      <w:bookmarkStart w:id="0" w:name="_Toc356921126"/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33024F" w:rsidRPr="00CD5DD1">
        <w:rPr>
          <w:lang w:val="fr-CA"/>
        </w:rPr>
        <w:t>A</w:t>
      </w:r>
      <w:r w:rsidR="00264F73" w:rsidRPr="00CD5DD1">
        <w:rPr>
          <w:lang w:val="fr-CA"/>
        </w:rPr>
        <w:t>rticle</w:t>
      </w:r>
      <w:r w:rsidR="00456662" w:rsidRPr="00CD5DD1">
        <w:rPr>
          <w:lang w:val="fr-CA"/>
        </w:rPr>
        <w:t xml:space="preserve"> 7</w:t>
      </w:r>
    </w:p>
    <w:p w:rsidR="00456662" w:rsidRPr="00CD5DD1" w:rsidRDefault="00C10C04" w:rsidP="002A6382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2A6382" w:rsidRPr="00CD5DD1">
        <w:rPr>
          <w:lang w:val="fr-CA"/>
        </w:rPr>
        <w:t>1</w:t>
      </w:r>
      <w:r w:rsidR="00456662" w:rsidRPr="00CD5DD1">
        <w:rPr>
          <w:lang w:val="fr-CA"/>
        </w:rPr>
        <w:t>.</w:t>
      </w:r>
      <w:r w:rsidRPr="00CD5DD1">
        <w:rPr>
          <w:lang w:val="fr-CA"/>
        </w:rPr>
        <w:tab/>
      </w:r>
      <w:r w:rsidR="00D725B2" w:rsidRPr="00CD5DD1">
        <w:rPr>
          <w:lang w:val="fr-CA"/>
        </w:rPr>
        <w:t>É</w:t>
      </w:r>
      <w:r w:rsidR="00456662" w:rsidRPr="00CD5DD1">
        <w:rPr>
          <w:lang w:val="fr-CA"/>
        </w:rPr>
        <w:t xml:space="preserve">ducation </w:t>
      </w:r>
      <w:r w:rsidR="00C869E0" w:rsidRPr="00CD5DD1">
        <w:rPr>
          <w:lang w:val="fr-CA"/>
        </w:rPr>
        <w:t>et</w:t>
      </w:r>
      <w:r w:rsidR="00660D93" w:rsidRPr="00CD5DD1">
        <w:rPr>
          <w:lang w:val="fr-CA"/>
        </w:rPr>
        <w:t xml:space="preserve"> enseignement</w:t>
      </w:r>
    </w:p>
    <w:p w:rsidR="00456662" w:rsidRPr="00CD5DD1" w:rsidRDefault="00C10C04" w:rsidP="00C10C04">
      <w:pPr>
        <w:pStyle w:val="H4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23627C" w:rsidRPr="00CD5DD1">
        <w:rPr>
          <w:lang w:val="fr-CA"/>
        </w:rPr>
        <w:t>Dispositions législatives et administratives adoptées dans le domaine de l</w:t>
      </w:r>
      <w:r w:rsidR="009A3316">
        <w:rPr>
          <w:lang w:val="fr-CA"/>
        </w:rPr>
        <w:t>’</w:t>
      </w:r>
      <w:r w:rsidR="0023627C" w:rsidRPr="00CD5DD1">
        <w:rPr>
          <w:lang w:val="fr-CA"/>
        </w:rPr>
        <w:t>éducation pour lutter contre la discrimination et mesures prises pour réviser les manuels et promouvoir les questions relatives aux droits de l</w:t>
      </w:r>
      <w:r w:rsidR="009A3316">
        <w:rPr>
          <w:lang w:val="fr-CA"/>
        </w:rPr>
        <w:t>’</w:t>
      </w:r>
      <w:r w:rsidR="0023627C" w:rsidRPr="00CD5DD1">
        <w:rPr>
          <w:lang w:val="fr-CA"/>
        </w:rPr>
        <w:t>homm</w:t>
      </w:r>
      <w:r w:rsidR="004C6C5A">
        <w:rPr>
          <w:lang w:val="fr-CA"/>
        </w:rPr>
        <w:t>e dans les programmes scolaires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192.</w:t>
      </w:r>
      <w:r w:rsidRPr="00CD5DD1">
        <w:rPr>
          <w:lang w:val="fr-CA"/>
        </w:rPr>
        <w:tab/>
      </w:r>
      <w:r w:rsidR="0023627C" w:rsidRPr="00CD5DD1">
        <w:rPr>
          <w:lang w:val="fr-CA"/>
        </w:rPr>
        <w:t>Les renseignements concernant le droit à l</w:t>
      </w:r>
      <w:r w:rsidR="009A3316">
        <w:rPr>
          <w:lang w:val="fr-CA"/>
        </w:rPr>
        <w:t>’</w:t>
      </w:r>
      <w:r w:rsidR="0023627C" w:rsidRPr="00CD5DD1">
        <w:rPr>
          <w:lang w:val="fr-CA"/>
        </w:rPr>
        <w:t>éducation figurent aux</w:t>
      </w:r>
      <w:r w:rsidR="00456662" w:rsidRPr="00CD5DD1">
        <w:rPr>
          <w:lang w:val="fr-CA"/>
        </w:rPr>
        <w:t xml:space="preserve"> </w:t>
      </w:r>
      <w:r w:rsidR="00DF3062" w:rsidRPr="00CD5DD1">
        <w:rPr>
          <w:lang w:val="fr-CA"/>
        </w:rPr>
        <w:t>paragraphes </w:t>
      </w:r>
      <w:r w:rsidR="00456662" w:rsidRPr="00CD5DD1">
        <w:rPr>
          <w:lang w:val="fr-CA"/>
        </w:rPr>
        <w:t>1</w:t>
      </w:r>
      <w:r w:rsidR="00ED6BAE" w:rsidRPr="00CD5DD1">
        <w:rPr>
          <w:lang w:val="fr-CA"/>
        </w:rPr>
        <w:t>17</w:t>
      </w:r>
      <w:r w:rsidR="0023627C" w:rsidRPr="00CD5DD1">
        <w:rPr>
          <w:lang w:val="fr-CA"/>
        </w:rPr>
        <w:t xml:space="preserve"> à </w:t>
      </w:r>
      <w:r w:rsidR="00456662" w:rsidRPr="00CD5DD1">
        <w:rPr>
          <w:lang w:val="fr-CA"/>
        </w:rPr>
        <w:t>1</w:t>
      </w:r>
      <w:r w:rsidR="00ED6BAE" w:rsidRPr="00CD5DD1">
        <w:rPr>
          <w:lang w:val="fr-CA"/>
        </w:rPr>
        <w:t>26</w:t>
      </w:r>
      <w:r w:rsidR="0023627C" w:rsidRPr="00CD5DD1">
        <w:rPr>
          <w:lang w:val="fr-CA"/>
        </w:rPr>
        <w:t xml:space="preserve"> de la section relative à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23627C" w:rsidRPr="00CD5DD1">
        <w:rPr>
          <w:lang w:val="fr-CA"/>
        </w:rPr>
        <w:t>5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193.</w:t>
      </w:r>
      <w:r w:rsidRPr="00CD5DD1">
        <w:rPr>
          <w:lang w:val="fr-CA"/>
        </w:rPr>
        <w:tab/>
      </w:r>
      <w:r w:rsidR="0023627C" w:rsidRPr="00CD5DD1">
        <w:rPr>
          <w:lang w:val="fr-CA"/>
        </w:rPr>
        <w:t>La réglementation relative aux manuels scolaires et aux matériels pédagogiques du Ministère de l</w:t>
      </w:r>
      <w:r w:rsidR="009A3316">
        <w:rPr>
          <w:lang w:val="fr-CA"/>
        </w:rPr>
        <w:t>’</w:t>
      </w:r>
      <w:r w:rsidR="0023627C" w:rsidRPr="00CD5DD1">
        <w:rPr>
          <w:lang w:val="fr-CA"/>
        </w:rPr>
        <w:t xml:space="preserve">éducation nationale précise bien que les manuels doivent </w:t>
      </w:r>
      <w:r w:rsidR="00ED53C5" w:rsidRPr="00CD5DD1">
        <w:rPr>
          <w:lang w:val="fr-CA"/>
        </w:rPr>
        <w:t>promouvoir</w:t>
      </w:r>
      <w:r w:rsidR="0023627C" w:rsidRPr="00CD5DD1">
        <w:rPr>
          <w:lang w:val="fr-CA"/>
        </w:rPr>
        <w:t xml:space="preserve"> les droits de l</w:t>
      </w:r>
      <w:r w:rsidR="009A3316">
        <w:rPr>
          <w:lang w:val="fr-CA"/>
        </w:rPr>
        <w:t>’</w:t>
      </w:r>
      <w:r w:rsidR="0023627C" w:rsidRPr="00CD5DD1">
        <w:rPr>
          <w:lang w:val="fr-CA"/>
        </w:rPr>
        <w:t xml:space="preserve">homme et libertés fondamentaux </w:t>
      </w:r>
      <w:r w:rsidR="00C6376E" w:rsidRPr="00CD5DD1">
        <w:rPr>
          <w:lang w:val="fr-CA"/>
        </w:rPr>
        <w:t>dans une perspective</w:t>
      </w:r>
      <w:r w:rsidR="0023627C" w:rsidRPr="00CD5DD1">
        <w:rPr>
          <w:lang w:val="fr-CA"/>
        </w:rPr>
        <w:t xml:space="preserve"> qui rejette toute forme de discrimination. </w:t>
      </w:r>
      <w:r w:rsidR="00ED53C5" w:rsidRPr="00CD5DD1">
        <w:rPr>
          <w:lang w:val="fr-CA"/>
        </w:rPr>
        <w:t>Le Ministère passe chaque année en revue les matériels didactiques afin de les expurger de tout contenu susceptible de donner lieu à des malentendus</w:t>
      </w:r>
      <w:r w:rsidR="00B4012F" w:rsidRPr="00CD5DD1">
        <w:rPr>
          <w:lang w:val="fr-CA"/>
        </w:rPr>
        <w:t xml:space="preserve">. </w:t>
      </w:r>
      <w:r w:rsidR="00DF3062" w:rsidRPr="00CD5DD1">
        <w:rPr>
          <w:lang w:val="fr-CA"/>
        </w:rPr>
        <w:t xml:space="preserve">À </w:t>
      </w:r>
      <w:r w:rsidR="00B4012F" w:rsidRPr="00CD5DD1">
        <w:rPr>
          <w:lang w:val="fr-CA"/>
        </w:rPr>
        <w:t>titre d</w:t>
      </w:r>
      <w:r w:rsidR="009A3316">
        <w:rPr>
          <w:lang w:val="fr-CA"/>
        </w:rPr>
        <w:t>’</w:t>
      </w:r>
      <w:r w:rsidR="00B4012F" w:rsidRPr="00CD5DD1">
        <w:rPr>
          <w:lang w:val="fr-CA"/>
        </w:rPr>
        <w:t>exemple récent</w:t>
      </w:r>
      <w:r w:rsidR="00BE25F2" w:rsidRPr="00CD5DD1">
        <w:rPr>
          <w:lang w:val="fr-CA"/>
        </w:rPr>
        <w:t>,</w:t>
      </w:r>
      <w:r w:rsidR="00B4012F" w:rsidRPr="00CD5DD1">
        <w:rPr>
          <w:lang w:val="fr-CA"/>
        </w:rPr>
        <w:t xml:space="preserve"> à la demande de la communauté assyrienne</w:t>
      </w:r>
      <w:r w:rsidR="00BE25F2" w:rsidRPr="00CD5DD1">
        <w:rPr>
          <w:lang w:val="fr-CA"/>
        </w:rPr>
        <w:t>,</w:t>
      </w:r>
      <w:r w:rsidR="00B4012F" w:rsidRPr="00CD5DD1">
        <w:rPr>
          <w:lang w:val="fr-CA"/>
        </w:rPr>
        <w:t xml:space="preserve"> certains passages </w:t>
      </w:r>
      <w:r w:rsidR="00ED53C5" w:rsidRPr="00CD5DD1">
        <w:rPr>
          <w:lang w:val="fr-CA"/>
        </w:rPr>
        <w:t>des manuels d</w:t>
      </w:r>
      <w:r w:rsidR="009A3316">
        <w:rPr>
          <w:lang w:val="fr-CA"/>
        </w:rPr>
        <w:t>’</w:t>
      </w:r>
      <w:r w:rsidR="00ED53C5" w:rsidRPr="00CD5DD1">
        <w:rPr>
          <w:lang w:val="fr-CA"/>
        </w:rPr>
        <w:t>histoire du niveau 10 relatifs aux</w:t>
      </w:r>
      <w:r w:rsidR="00B4012F" w:rsidRPr="00CD5DD1">
        <w:rPr>
          <w:lang w:val="fr-CA"/>
        </w:rPr>
        <w:t xml:space="preserve"> Assyriens</w:t>
      </w:r>
      <w:r w:rsidR="00BE25F2" w:rsidRPr="00CD5DD1">
        <w:rPr>
          <w:lang w:val="fr-CA"/>
        </w:rPr>
        <w:t>,</w:t>
      </w:r>
      <w:r w:rsidR="00B4012F" w:rsidRPr="00CD5DD1">
        <w:rPr>
          <w:lang w:val="fr-CA"/>
        </w:rPr>
        <w:t xml:space="preserve"> mal perçus par l</w:t>
      </w:r>
      <w:r w:rsidR="00ED53C5" w:rsidRPr="00CD5DD1">
        <w:rPr>
          <w:lang w:val="fr-CA"/>
        </w:rPr>
        <w:t>eur communauté</w:t>
      </w:r>
      <w:r w:rsidR="00BE25F2" w:rsidRPr="00CD5DD1">
        <w:rPr>
          <w:lang w:val="fr-CA"/>
        </w:rPr>
        <w:t>,</w:t>
      </w:r>
      <w:r w:rsidR="00B4012F" w:rsidRPr="00CD5DD1">
        <w:rPr>
          <w:lang w:val="fr-CA"/>
        </w:rPr>
        <w:t xml:space="preserve"> ont été examinés et supprimés. Des livres </w:t>
      </w:r>
      <w:r w:rsidR="00ED53C5" w:rsidRPr="00CD5DD1">
        <w:rPr>
          <w:lang w:val="fr-CA"/>
        </w:rPr>
        <w:t>r</w:t>
      </w:r>
      <w:r w:rsidR="00D725B2" w:rsidRPr="00CD5DD1">
        <w:rPr>
          <w:lang w:val="fr-CA"/>
        </w:rPr>
        <w:t>emaniés</w:t>
      </w:r>
      <w:r w:rsidR="00ED53C5" w:rsidRPr="00CD5DD1">
        <w:rPr>
          <w:lang w:val="fr-CA"/>
        </w:rPr>
        <w:t xml:space="preserve"> </w:t>
      </w:r>
      <w:r w:rsidR="00B4012F" w:rsidRPr="00CD5DD1">
        <w:rPr>
          <w:lang w:val="fr-CA"/>
        </w:rPr>
        <w:t>ont été utilisés dans les établissements pour l</w:t>
      </w:r>
      <w:r w:rsidR="009A3316">
        <w:rPr>
          <w:lang w:val="fr-CA"/>
        </w:rPr>
        <w:t>’</w:t>
      </w:r>
      <w:r w:rsidR="00B4012F" w:rsidRPr="00CD5DD1">
        <w:rPr>
          <w:lang w:val="fr-CA"/>
        </w:rPr>
        <w:t xml:space="preserve">année scolaire </w:t>
      </w:r>
      <w:r w:rsidR="004C6C5A">
        <w:rPr>
          <w:lang w:val="fr-CA"/>
        </w:rPr>
        <w:t>2012/</w:t>
      </w:r>
      <w:r w:rsidR="00456662" w:rsidRPr="00CD5DD1">
        <w:rPr>
          <w:lang w:val="fr-CA"/>
        </w:rPr>
        <w:t>13.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194.</w:t>
      </w:r>
      <w:r w:rsidRPr="00CD5DD1">
        <w:rPr>
          <w:lang w:val="fr-CA"/>
        </w:rPr>
        <w:tab/>
      </w:r>
      <w:r w:rsidR="00902B9D" w:rsidRPr="00CD5DD1">
        <w:rPr>
          <w:lang w:val="fr-CA"/>
        </w:rPr>
        <w:t xml:space="preserve">Dans le cadre du projet intitulé </w:t>
      </w:r>
      <w:r w:rsidR="00516667" w:rsidRPr="00CD5DD1">
        <w:rPr>
          <w:lang w:val="fr-CA"/>
        </w:rPr>
        <w:t>«</w:t>
      </w:r>
      <w:r w:rsidR="00902B9D" w:rsidRPr="00CD5DD1">
        <w:rPr>
          <w:lang w:val="fr-CA"/>
        </w:rPr>
        <w:t>Citoyenneté démocratique et éducation aux droits de l</w:t>
      </w:r>
      <w:r w:rsidR="009A3316">
        <w:rPr>
          <w:lang w:val="fr-CA"/>
        </w:rPr>
        <w:t>’</w:t>
      </w:r>
      <w:r w:rsidR="00902B9D" w:rsidRPr="00CD5DD1">
        <w:rPr>
          <w:lang w:val="fr-CA"/>
        </w:rPr>
        <w:t>homme</w:t>
      </w:r>
      <w:r w:rsidR="00516667" w:rsidRPr="00CD5DD1">
        <w:rPr>
          <w:lang w:val="fr-CA"/>
        </w:rPr>
        <w:t>»</w:t>
      </w:r>
      <w:r w:rsidR="00C45C71" w:rsidRPr="00CD5DD1">
        <w:rPr>
          <w:lang w:val="fr-CA"/>
        </w:rPr>
        <w:t xml:space="preserve"> le</w:t>
      </w:r>
      <w:r w:rsidR="00456662" w:rsidRPr="00CD5DD1">
        <w:rPr>
          <w:lang w:val="fr-CA"/>
        </w:rPr>
        <w:t xml:space="preserve"> </w:t>
      </w:r>
      <w:r w:rsidR="00C45C71" w:rsidRPr="00CD5DD1">
        <w:rPr>
          <w:lang w:val="fr-CA"/>
        </w:rPr>
        <w:t>Ministère de l</w:t>
      </w:r>
      <w:r w:rsidR="009A3316">
        <w:rPr>
          <w:lang w:val="fr-CA"/>
        </w:rPr>
        <w:t>’</w:t>
      </w:r>
      <w:r w:rsidR="00C45C71" w:rsidRPr="00CD5DD1">
        <w:rPr>
          <w:lang w:val="fr-CA"/>
        </w:rPr>
        <w:t>éducation nationale</w:t>
      </w:r>
      <w:r w:rsidR="00BE25F2" w:rsidRPr="00CD5DD1">
        <w:rPr>
          <w:lang w:val="fr-CA"/>
        </w:rPr>
        <w:t>,</w:t>
      </w:r>
      <w:r w:rsidR="00C45C71" w:rsidRPr="00CD5DD1">
        <w:rPr>
          <w:lang w:val="fr-CA"/>
        </w:rPr>
        <w:t xml:space="preserve"> en partenariat avec le</w:t>
      </w:r>
      <w:r w:rsidR="00456662" w:rsidRPr="00CD5DD1">
        <w:rPr>
          <w:lang w:val="fr-CA"/>
        </w:rPr>
        <w:t xml:space="preserve"> </w:t>
      </w:r>
      <w:r w:rsidR="008F187F" w:rsidRPr="00CD5DD1">
        <w:rPr>
          <w:lang w:val="fr-CA"/>
        </w:rPr>
        <w:t>Conseil de l</w:t>
      </w:r>
      <w:r w:rsidR="009A3316">
        <w:rPr>
          <w:lang w:val="fr-CA"/>
        </w:rPr>
        <w:t>’</w:t>
      </w:r>
      <w:r w:rsidR="008F187F" w:rsidRPr="00CD5DD1">
        <w:rPr>
          <w:lang w:val="fr-CA"/>
        </w:rPr>
        <w:t>Europe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BB6296" w:rsidRPr="00CD5DD1">
        <w:rPr>
          <w:lang w:val="fr-CA"/>
        </w:rPr>
        <w:t>analyse</w:t>
      </w:r>
      <w:r w:rsidR="00C45C71" w:rsidRPr="00CD5DD1">
        <w:rPr>
          <w:lang w:val="fr-CA"/>
        </w:rPr>
        <w:t xml:space="preserve"> et renforce la législation relative</w:t>
      </w:r>
      <w:r w:rsidR="0015120D" w:rsidRPr="00CD5DD1">
        <w:rPr>
          <w:lang w:val="fr-CA"/>
        </w:rPr>
        <w:t xml:space="preserve"> à l</w:t>
      </w:r>
      <w:r w:rsidR="009A3316">
        <w:rPr>
          <w:lang w:val="fr-CA"/>
        </w:rPr>
        <w:t>’</w:t>
      </w:r>
      <w:r w:rsidR="0015120D" w:rsidRPr="00CD5DD1">
        <w:rPr>
          <w:lang w:val="fr-CA"/>
        </w:rPr>
        <w:t>enseignement</w:t>
      </w:r>
      <w:r w:rsidR="00C45C71" w:rsidRPr="00CD5DD1">
        <w:rPr>
          <w:lang w:val="fr-CA"/>
        </w:rPr>
        <w:t xml:space="preserve"> </w:t>
      </w:r>
      <w:r w:rsidR="00456662" w:rsidRPr="00CD5DD1">
        <w:rPr>
          <w:lang w:val="fr-CA"/>
        </w:rPr>
        <w:t>(r</w:t>
      </w:r>
      <w:r w:rsidR="00C45C71" w:rsidRPr="00CD5DD1">
        <w:rPr>
          <w:lang w:val="fr-CA"/>
        </w:rPr>
        <w:t>èglements</w:t>
      </w:r>
      <w:r w:rsidR="00BE25F2" w:rsidRPr="00CD5DD1">
        <w:rPr>
          <w:lang w:val="fr-CA"/>
        </w:rPr>
        <w:t>,</w:t>
      </w:r>
      <w:r w:rsidR="00C45C71" w:rsidRPr="00CD5DD1">
        <w:rPr>
          <w:lang w:val="fr-CA"/>
        </w:rPr>
        <w:t xml:space="preserve"> arrêtés et directives</w:t>
      </w:r>
      <w:r w:rsidR="00456662" w:rsidRPr="00CD5DD1">
        <w:rPr>
          <w:lang w:val="fr-CA"/>
        </w:rPr>
        <w:t xml:space="preserve">)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C45C71" w:rsidRPr="00CD5DD1">
        <w:rPr>
          <w:lang w:val="fr-CA"/>
        </w:rPr>
        <w:t>les programmes scolaires selon les principes énoncés dans le projet</w:t>
      </w:r>
      <w:r w:rsidR="00BE25F2" w:rsidRPr="00CD5DD1">
        <w:rPr>
          <w:lang w:val="fr-CA"/>
        </w:rPr>
        <w:t>,</w:t>
      </w:r>
      <w:r w:rsidR="00C45C71" w:rsidRPr="00CD5DD1">
        <w:rPr>
          <w:lang w:val="fr-CA"/>
        </w:rPr>
        <w:t xml:space="preserve"> forme le personnel du Ministère pour </w:t>
      </w:r>
      <w:r w:rsidR="00D725B2" w:rsidRPr="00CD5DD1">
        <w:rPr>
          <w:lang w:val="fr-CA"/>
        </w:rPr>
        <w:t>renforcer ses</w:t>
      </w:r>
      <w:r w:rsidR="00C45C71" w:rsidRPr="00CD5DD1">
        <w:rPr>
          <w:lang w:val="fr-CA"/>
        </w:rPr>
        <w:t xml:space="preserve"> capacité</w:t>
      </w:r>
      <w:r w:rsidR="00D725B2" w:rsidRPr="00CD5DD1">
        <w:rPr>
          <w:lang w:val="fr-CA"/>
        </w:rPr>
        <w:t>s à cet égard</w:t>
      </w:r>
      <w:r w:rsidR="00C45C71" w:rsidRPr="00CD5DD1">
        <w:rPr>
          <w:lang w:val="fr-CA"/>
        </w:rPr>
        <w:t xml:space="preserve"> et développe des programmes et des outils </w:t>
      </w:r>
      <w:r w:rsidR="0015120D" w:rsidRPr="00CD5DD1">
        <w:rPr>
          <w:lang w:val="fr-CA"/>
        </w:rPr>
        <w:t>pour</w:t>
      </w:r>
      <w:r w:rsidR="00C45C71" w:rsidRPr="00CD5DD1">
        <w:rPr>
          <w:lang w:val="fr-CA"/>
        </w:rPr>
        <w:t xml:space="preserve"> les formateurs d</w:t>
      </w:r>
      <w:r w:rsidR="009A3316">
        <w:rPr>
          <w:lang w:val="fr-CA"/>
        </w:rPr>
        <w:t>’</w:t>
      </w:r>
      <w:r w:rsidR="00C45C71" w:rsidRPr="00CD5DD1">
        <w:rPr>
          <w:lang w:val="fr-CA"/>
        </w:rPr>
        <w:t xml:space="preserve">enseignants. </w:t>
      </w:r>
      <w:r w:rsidR="00C6376E" w:rsidRPr="00CD5DD1">
        <w:rPr>
          <w:lang w:val="fr-CA"/>
        </w:rPr>
        <w:t>De plus</w:t>
      </w:r>
      <w:r w:rsidR="00BE25F2" w:rsidRPr="00CD5DD1">
        <w:rPr>
          <w:lang w:val="fr-CA"/>
        </w:rPr>
        <w:t>,</w:t>
      </w:r>
      <w:r w:rsidR="00C45C71" w:rsidRPr="00CD5DD1">
        <w:rPr>
          <w:lang w:val="fr-CA"/>
        </w:rPr>
        <w:t xml:space="preserve"> le Ministère offre une formation aux rédacteurs et éditeurs</w:t>
      </w:r>
      <w:r w:rsidR="00BE25F2" w:rsidRPr="00CD5DD1">
        <w:rPr>
          <w:lang w:val="fr-CA"/>
        </w:rPr>
        <w:t>,</w:t>
      </w:r>
      <w:r w:rsidR="00C45C71" w:rsidRPr="00CD5DD1">
        <w:rPr>
          <w:lang w:val="fr-CA"/>
        </w:rPr>
        <w:t xml:space="preserve"> graphistes et représentants de maisons d</w:t>
      </w:r>
      <w:r w:rsidR="009A3316">
        <w:rPr>
          <w:lang w:val="fr-CA"/>
        </w:rPr>
        <w:t>’</w:t>
      </w:r>
      <w:r w:rsidR="00C45C71" w:rsidRPr="00CD5DD1">
        <w:rPr>
          <w:lang w:val="fr-CA"/>
        </w:rPr>
        <w:t xml:space="preserve">édition potentiels pour </w:t>
      </w:r>
      <w:r w:rsidR="00EF507E" w:rsidRPr="00CD5DD1">
        <w:rPr>
          <w:lang w:val="fr-CA"/>
        </w:rPr>
        <w:t>qu</w:t>
      </w:r>
      <w:r w:rsidR="009A3316">
        <w:rPr>
          <w:lang w:val="fr-CA"/>
        </w:rPr>
        <w:t>’</w:t>
      </w:r>
      <w:r w:rsidR="00EF507E" w:rsidRPr="00CD5DD1">
        <w:rPr>
          <w:lang w:val="fr-CA"/>
        </w:rPr>
        <w:t xml:space="preserve">ils </w:t>
      </w:r>
      <w:r w:rsidR="0015120D" w:rsidRPr="00CD5DD1">
        <w:rPr>
          <w:lang w:val="fr-CA"/>
        </w:rPr>
        <w:t>élaborent</w:t>
      </w:r>
      <w:r w:rsidR="00C45C71" w:rsidRPr="00CD5DD1">
        <w:rPr>
          <w:lang w:val="fr-CA"/>
        </w:rPr>
        <w:t xml:space="preserve"> des matériels éducatifs conformes aux principes de citoyenneté démocratique et </w:t>
      </w:r>
      <w:r w:rsidR="00D725B2" w:rsidRPr="00CD5DD1">
        <w:rPr>
          <w:lang w:val="fr-CA"/>
        </w:rPr>
        <w:t>aux</w:t>
      </w:r>
      <w:r w:rsidR="00C45C71" w:rsidRPr="00CD5DD1">
        <w:rPr>
          <w:lang w:val="fr-CA"/>
        </w:rPr>
        <w:t xml:space="preserve"> droits de l</w:t>
      </w:r>
      <w:r w:rsidR="009A3316">
        <w:rPr>
          <w:lang w:val="fr-CA"/>
        </w:rPr>
        <w:t>’</w:t>
      </w:r>
      <w:r w:rsidR="00C45C71" w:rsidRPr="00CD5DD1">
        <w:rPr>
          <w:lang w:val="fr-CA"/>
        </w:rPr>
        <w:t>homme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195.</w:t>
      </w:r>
      <w:r w:rsidRPr="00CD5DD1">
        <w:rPr>
          <w:lang w:val="fr-CA"/>
        </w:rPr>
        <w:tab/>
      </w:r>
      <w:r w:rsidR="00C45C71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C45C71" w:rsidRPr="00CD5DD1">
        <w:rPr>
          <w:lang w:val="fr-CA"/>
        </w:rPr>
        <w:t>éducation à la démocratie et aux droits de l</w:t>
      </w:r>
      <w:r w:rsidR="009A3316">
        <w:rPr>
          <w:lang w:val="fr-CA"/>
        </w:rPr>
        <w:t>’</w:t>
      </w:r>
      <w:r w:rsidR="00C45C71" w:rsidRPr="00CD5DD1">
        <w:rPr>
          <w:lang w:val="fr-CA"/>
        </w:rPr>
        <w:t>homme est l</w:t>
      </w:r>
      <w:r w:rsidR="009A3316">
        <w:rPr>
          <w:lang w:val="fr-CA"/>
        </w:rPr>
        <w:t>’</w:t>
      </w:r>
      <w:r w:rsidR="00C45C71" w:rsidRPr="00CD5DD1">
        <w:rPr>
          <w:lang w:val="fr-CA"/>
        </w:rPr>
        <w:t xml:space="preserve">une des politiques fondamentales du système éducatif </w:t>
      </w:r>
      <w:r w:rsidR="00096E57" w:rsidRPr="00CD5DD1">
        <w:rPr>
          <w:lang w:val="fr-CA"/>
        </w:rPr>
        <w:t>destinées à</w:t>
      </w:r>
      <w:r w:rsidR="00C45C71" w:rsidRPr="00CD5DD1">
        <w:rPr>
          <w:lang w:val="fr-CA"/>
        </w:rPr>
        <w:t xml:space="preserve"> promouvoir les questions relatives aux droits de l</w:t>
      </w:r>
      <w:r w:rsidR="009A3316">
        <w:rPr>
          <w:lang w:val="fr-CA"/>
        </w:rPr>
        <w:t>’</w:t>
      </w:r>
      <w:r w:rsidR="00C45C71" w:rsidRPr="00CD5DD1">
        <w:rPr>
          <w:lang w:val="fr-CA"/>
        </w:rPr>
        <w:t xml:space="preserve">homme et </w:t>
      </w:r>
      <w:r w:rsidR="00096E57" w:rsidRPr="00CD5DD1">
        <w:rPr>
          <w:lang w:val="fr-CA"/>
        </w:rPr>
        <w:t xml:space="preserve">à </w:t>
      </w:r>
      <w:r w:rsidR="00C45C71" w:rsidRPr="00CD5DD1">
        <w:rPr>
          <w:lang w:val="fr-CA"/>
        </w:rPr>
        <w:t xml:space="preserve">sensibiliser les élèves aux droits et libertés universels. Le système est </w:t>
      </w:r>
      <w:r w:rsidR="0082298A" w:rsidRPr="00CD5DD1">
        <w:rPr>
          <w:lang w:val="fr-CA"/>
        </w:rPr>
        <w:t>renforcé dans le cadre du projet susmentionné. Partant</w:t>
      </w:r>
      <w:r w:rsidR="00BE25F2" w:rsidRPr="00CD5DD1">
        <w:rPr>
          <w:lang w:val="fr-CA"/>
        </w:rPr>
        <w:t>,</w:t>
      </w:r>
      <w:r w:rsidR="0082298A" w:rsidRPr="00CD5DD1">
        <w:rPr>
          <w:lang w:val="fr-CA"/>
        </w:rPr>
        <w:t xml:space="preserve"> des cours sont dispensés dans les écoles sur les thèmes </w:t>
      </w:r>
      <w:r w:rsidR="00B61910" w:rsidRPr="00CD5DD1">
        <w:rPr>
          <w:lang w:val="fr-CA"/>
        </w:rPr>
        <w:t>«</w:t>
      </w:r>
      <w:r w:rsidR="00D13DD5" w:rsidRPr="00CD5DD1">
        <w:rPr>
          <w:lang w:val="fr-CA"/>
        </w:rPr>
        <w:t>D</w:t>
      </w:r>
      <w:r w:rsidR="0082298A" w:rsidRPr="00CD5DD1">
        <w:rPr>
          <w:lang w:val="fr-CA"/>
        </w:rPr>
        <w:t>roits de l</w:t>
      </w:r>
      <w:r w:rsidR="009A3316">
        <w:rPr>
          <w:lang w:val="fr-CA"/>
        </w:rPr>
        <w:t>’</w:t>
      </w:r>
      <w:r w:rsidR="0082298A" w:rsidRPr="00CD5DD1">
        <w:rPr>
          <w:lang w:val="fr-CA"/>
        </w:rPr>
        <w:t>homme</w:t>
      </w:r>
      <w:r w:rsidR="00BE25F2" w:rsidRPr="00CD5DD1">
        <w:rPr>
          <w:lang w:val="fr-CA"/>
        </w:rPr>
        <w:t>,</w:t>
      </w:r>
      <w:r w:rsidR="0082298A" w:rsidRPr="00CD5DD1">
        <w:rPr>
          <w:lang w:val="fr-CA"/>
        </w:rPr>
        <w:t xml:space="preserve"> citoyenneté et démocratie</w:t>
      </w:r>
      <w:r w:rsidR="00B61910" w:rsidRPr="00CD5DD1">
        <w:rPr>
          <w:lang w:val="fr-CA"/>
        </w:rPr>
        <w:t>»</w:t>
      </w:r>
      <w:r w:rsidR="00BE25F2" w:rsidRPr="00CD5DD1">
        <w:rPr>
          <w:lang w:val="fr-CA"/>
        </w:rPr>
        <w:t>,</w:t>
      </w:r>
      <w:r w:rsidR="0082298A" w:rsidRPr="00CD5DD1">
        <w:rPr>
          <w:lang w:val="fr-CA"/>
        </w:rPr>
        <w:t xml:space="preserve"> </w:t>
      </w:r>
      <w:r w:rsidR="00B61910" w:rsidRPr="00CD5DD1">
        <w:rPr>
          <w:lang w:val="fr-CA"/>
        </w:rPr>
        <w:t>«</w:t>
      </w:r>
      <w:r w:rsidR="00D13DD5" w:rsidRPr="00CD5DD1">
        <w:rPr>
          <w:lang w:val="fr-CA"/>
        </w:rPr>
        <w:t>Loi et justice</w:t>
      </w:r>
      <w:r w:rsidR="00B61910" w:rsidRPr="00CD5DD1">
        <w:rPr>
          <w:lang w:val="fr-CA"/>
        </w:rPr>
        <w:t>»</w:t>
      </w:r>
      <w:r w:rsidR="00D13DD5" w:rsidRPr="00CD5DD1">
        <w:rPr>
          <w:lang w:val="fr-CA"/>
        </w:rPr>
        <w:t xml:space="preserve"> et </w:t>
      </w:r>
      <w:r w:rsidR="00B61910" w:rsidRPr="00CD5DD1">
        <w:rPr>
          <w:lang w:val="fr-CA"/>
        </w:rPr>
        <w:t>«</w:t>
      </w:r>
      <w:r w:rsidR="00D13DD5" w:rsidRPr="00CD5DD1">
        <w:rPr>
          <w:lang w:val="fr-CA"/>
        </w:rPr>
        <w:t>D</w:t>
      </w:r>
      <w:r w:rsidR="0082298A" w:rsidRPr="00CD5DD1">
        <w:rPr>
          <w:lang w:val="fr-CA"/>
        </w:rPr>
        <w:t>émocratie et droits de l</w:t>
      </w:r>
      <w:r w:rsidR="009A3316">
        <w:rPr>
          <w:lang w:val="fr-CA"/>
        </w:rPr>
        <w:t>’</w:t>
      </w:r>
      <w:r w:rsidR="0082298A" w:rsidRPr="00CD5DD1">
        <w:rPr>
          <w:lang w:val="fr-CA"/>
        </w:rPr>
        <w:t>homme</w:t>
      </w:r>
      <w:r w:rsidR="00B61910" w:rsidRPr="00CD5DD1">
        <w:rPr>
          <w:lang w:val="fr-CA"/>
        </w:rPr>
        <w:t>»</w:t>
      </w:r>
      <w:r w:rsidR="00456662" w:rsidRPr="00CD5DD1">
        <w:rPr>
          <w:lang w:val="fr-CA"/>
        </w:rPr>
        <w:t>.</w:t>
      </w:r>
    </w:p>
    <w:p w:rsidR="00456662" w:rsidRPr="00CD5DD1" w:rsidRDefault="00C10C04" w:rsidP="00C10C04">
      <w:pPr>
        <w:pStyle w:val="H4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456662" w:rsidRPr="00CD5DD1">
        <w:rPr>
          <w:lang w:val="fr-CA"/>
        </w:rPr>
        <w:t xml:space="preserve">Mesures </w:t>
      </w:r>
      <w:r w:rsidR="0082298A" w:rsidRPr="00CD5DD1">
        <w:rPr>
          <w:lang w:val="fr-CA"/>
        </w:rPr>
        <w:t>prises pour former les agents de la force publique dans le domaine des droits de l</w:t>
      </w:r>
      <w:r w:rsidR="009A3316">
        <w:rPr>
          <w:lang w:val="fr-CA"/>
        </w:rPr>
        <w:t>’</w:t>
      </w:r>
      <w:r w:rsidR="0082298A" w:rsidRPr="00CD5DD1">
        <w:rPr>
          <w:lang w:val="fr-CA"/>
        </w:rPr>
        <w:t>homme et de la</w:t>
      </w:r>
      <w:r w:rsidR="00456662" w:rsidRPr="00CD5DD1">
        <w:rPr>
          <w:lang w:val="fr-CA"/>
        </w:rPr>
        <w:t xml:space="preserve"> non-discrimination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196.</w:t>
      </w:r>
      <w:r w:rsidRPr="00CD5DD1">
        <w:rPr>
          <w:lang w:val="fr-CA"/>
        </w:rPr>
        <w:tab/>
      </w:r>
      <w:r w:rsidR="00A82314" w:rsidRPr="00CD5DD1">
        <w:rPr>
          <w:lang w:val="fr-CA"/>
        </w:rPr>
        <w:t>La formation des membres des autorités de police s</w:t>
      </w:r>
      <w:r w:rsidR="009A3316">
        <w:rPr>
          <w:lang w:val="fr-CA"/>
        </w:rPr>
        <w:t>’</w:t>
      </w:r>
      <w:r w:rsidR="00A82314" w:rsidRPr="00CD5DD1">
        <w:rPr>
          <w:lang w:val="fr-CA"/>
        </w:rPr>
        <w:t>est intensifiée au cours de la décennie écoulée. Le Ministère de l</w:t>
      </w:r>
      <w:r w:rsidR="009A3316">
        <w:rPr>
          <w:lang w:val="fr-CA"/>
        </w:rPr>
        <w:t>’</w:t>
      </w:r>
      <w:r w:rsidR="00A82314" w:rsidRPr="00CD5DD1">
        <w:rPr>
          <w:lang w:val="fr-CA"/>
        </w:rPr>
        <w:t>intérieur organise périodiquement des séminaires</w:t>
      </w:r>
      <w:r w:rsidR="00BE25F2" w:rsidRPr="00CD5DD1">
        <w:rPr>
          <w:lang w:val="fr-CA"/>
        </w:rPr>
        <w:t>,</w:t>
      </w:r>
      <w:r w:rsidR="00A82314" w:rsidRPr="00CD5DD1">
        <w:rPr>
          <w:lang w:val="fr-CA"/>
        </w:rPr>
        <w:t xml:space="preserve"> des conférences et des ateliers pour le personnel </w:t>
      </w:r>
      <w:r w:rsidR="005626AE" w:rsidRPr="00CD5DD1">
        <w:rPr>
          <w:lang w:val="fr-CA"/>
        </w:rPr>
        <w:t>des différents échelons</w:t>
      </w:r>
      <w:r w:rsidR="00A82314" w:rsidRPr="00CD5DD1">
        <w:rPr>
          <w:lang w:val="fr-CA"/>
        </w:rPr>
        <w:t xml:space="preserve"> dans le cadre de la formation aux droits de l</w:t>
      </w:r>
      <w:r w:rsidR="009A3316">
        <w:rPr>
          <w:lang w:val="fr-CA"/>
        </w:rPr>
        <w:t>’</w:t>
      </w:r>
      <w:r w:rsidR="00A82314" w:rsidRPr="00CD5DD1">
        <w:rPr>
          <w:lang w:val="fr-CA"/>
        </w:rPr>
        <w:t>homme. Ce</w:t>
      </w:r>
      <w:r w:rsidR="005626AE" w:rsidRPr="00CD5DD1">
        <w:rPr>
          <w:lang w:val="fr-CA"/>
        </w:rPr>
        <w:t>s séminaires couvrent des sujets tels que les dispositions re</w:t>
      </w:r>
      <w:r w:rsidR="00D13DD5" w:rsidRPr="00CD5DD1">
        <w:rPr>
          <w:lang w:val="fr-CA"/>
        </w:rPr>
        <w:t>latives aux droits de l</w:t>
      </w:r>
      <w:r w:rsidR="009A3316">
        <w:rPr>
          <w:lang w:val="fr-CA"/>
        </w:rPr>
        <w:t>’</w:t>
      </w:r>
      <w:r w:rsidR="00D13DD5" w:rsidRPr="00CD5DD1">
        <w:rPr>
          <w:lang w:val="fr-CA"/>
        </w:rPr>
        <w:t>homme dans le</w:t>
      </w:r>
      <w:r w:rsidR="005626AE" w:rsidRPr="00CD5DD1">
        <w:rPr>
          <w:lang w:val="fr-CA"/>
        </w:rPr>
        <w:t xml:space="preserve"> droit interne turc</w:t>
      </w:r>
      <w:r w:rsidR="00B61910" w:rsidRPr="00CD5DD1">
        <w:rPr>
          <w:lang w:val="fr-CA"/>
        </w:rPr>
        <w:t>;</w:t>
      </w:r>
      <w:r w:rsidR="005626AE" w:rsidRPr="00CD5DD1">
        <w:rPr>
          <w:lang w:val="fr-CA"/>
        </w:rPr>
        <w:t xml:space="preserve"> les devoirs et responsabilités incombant en </w:t>
      </w:r>
      <w:r w:rsidR="00C6376E" w:rsidRPr="00CD5DD1">
        <w:rPr>
          <w:lang w:val="fr-CA"/>
        </w:rPr>
        <w:t>la ma</w:t>
      </w:r>
      <w:r w:rsidR="005626AE" w:rsidRPr="00CD5DD1">
        <w:rPr>
          <w:lang w:val="fr-CA"/>
        </w:rPr>
        <w:t xml:space="preserve">tière </w:t>
      </w:r>
      <w:r w:rsidR="00C6376E" w:rsidRPr="00CD5DD1">
        <w:rPr>
          <w:lang w:val="fr-CA"/>
        </w:rPr>
        <w:t>a</w:t>
      </w:r>
      <w:r w:rsidR="00096E57" w:rsidRPr="00CD5DD1">
        <w:rPr>
          <w:lang w:val="fr-CA"/>
        </w:rPr>
        <w:t>ux hauts fonctionnaires et</w:t>
      </w:r>
      <w:r w:rsidR="005626AE" w:rsidRPr="00CD5DD1">
        <w:rPr>
          <w:lang w:val="fr-CA"/>
        </w:rPr>
        <w:t xml:space="preserve"> </w:t>
      </w:r>
      <w:r w:rsidR="00096E57" w:rsidRPr="00CD5DD1">
        <w:rPr>
          <w:lang w:val="fr-CA"/>
        </w:rPr>
        <w:t>aux</w:t>
      </w:r>
      <w:r w:rsidR="005626AE" w:rsidRPr="00CD5DD1">
        <w:rPr>
          <w:lang w:val="fr-CA"/>
        </w:rPr>
        <w:t xml:space="preserve"> forces de l</w:t>
      </w:r>
      <w:r w:rsidR="009A3316">
        <w:rPr>
          <w:lang w:val="fr-CA"/>
        </w:rPr>
        <w:t>’</w:t>
      </w:r>
      <w:r w:rsidR="005626AE" w:rsidRPr="00CD5DD1">
        <w:rPr>
          <w:lang w:val="fr-CA"/>
        </w:rPr>
        <w:t xml:space="preserve">ordre en </w:t>
      </w:r>
      <w:r w:rsidR="00C6376E" w:rsidRPr="00CD5DD1">
        <w:rPr>
          <w:lang w:val="fr-CA"/>
        </w:rPr>
        <w:t>application</w:t>
      </w:r>
      <w:r w:rsidR="005626AE" w:rsidRPr="00CD5DD1">
        <w:rPr>
          <w:lang w:val="fr-CA"/>
        </w:rPr>
        <w:t xml:space="preserve"> des instruments internationaux auxquels la Turquie est partie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197.</w:t>
      </w:r>
      <w:r w:rsidRPr="00CD5DD1">
        <w:rPr>
          <w:lang w:val="fr-CA"/>
        </w:rPr>
        <w:tab/>
      </w:r>
      <w:r w:rsidR="005626AE" w:rsidRPr="00CD5DD1">
        <w:rPr>
          <w:lang w:val="fr-CA"/>
        </w:rPr>
        <w:t>Les forces de police continuent à former leurs personnels aux droits de l</w:t>
      </w:r>
      <w:r w:rsidR="009A3316">
        <w:rPr>
          <w:lang w:val="fr-CA"/>
        </w:rPr>
        <w:t>’</w:t>
      </w:r>
      <w:r w:rsidR="005626AE" w:rsidRPr="00CD5DD1">
        <w:rPr>
          <w:lang w:val="fr-CA"/>
        </w:rPr>
        <w:t>homme. Le tableau ci-dessous présente le nombre d</w:t>
      </w:r>
      <w:r w:rsidR="000200C4" w:rsidRPr="00CD5DD1">
        <w:rPr>
          <w:lang w:val="fr-CA"/>
        </w:rPr>
        <w:t>e policiers</w:t>
      </w:r>
      <w:r w:rsidR="005626AE" w:rsidRPr="00CD5DD1">
        <w:rPr>
          <w:lang w:val="fr-CA"/>
        </w:rPr>
        <w:t xml:space="preserve"> qui ont</w:t>
      </w:r>
      <w:r w:rsidR="00D13DD5" w:rsidRPr="00CD5DD1">
        <w:rPr>
          <w:lang w:val="fr-CA"/>
        </w:rPr>
        <w:t xml:space="preserve"> bénéficié d</w:t>
      </w:r>
      <w:r w:rsidR="009A3316">
        <w:rPr>
          <w:lang w:val="fr-CA"/>
        </w:rPr>
        <w:t>’</w:t>
      </w:r>
      <w:r w:rsidR="005626AE" w:rsidRPr="00CD5DD1">
        <w:rPr>
          <w:lang w:val="fr-CA"/>
        </w:rPr>
        <w:t>une formation</w:t>
      </w:r>
      <w:r w:rsidR="00D13DD5" w:rsidRPr="00CD5DD1">
        <w:rPr>
          <w:lang w:val="fr-CA"/>
        </w:rPr>
        <w:t xml:space="preserve"> continue</w:t>
      </w:r>
      <w:r w:rsidR="005626AE" w:rsidRPr="00CD5DD1">
        <w:rPr>
          <w:lang w:val="fr-CA"/>
        </w:rPr>
        <w:t xml:space="preserve"> </w:t>
      </w:r>
      <w:r w:rsidR="00D13DD5" w:rsidRPr="00CD5DD1">
        <w:rPr>
          <w:lang w:val="fr-CA"/>
        </w:rPr>
        <w:t>dans ce domaine</w:t>
      </w:r>
      <w:r w:rsidR="000200C4" w:rsidRPr="00CD5DD1">
        <w:rPr>
          <w:lang w:val="fr-CA"/>
        </w:rPr>
        <w:t xml:space="preserve"> entre </w:t>
      </w:r>
      <w:r w:rsidR="00456662" w:rsidRPr="00CD5DD1">
        <w:rPr>
          <w:lang w:val="fr-CA"/>
        </w:rPr>
        <w:t xml:space="preserve">2007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2013.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021"/>
        <w:gridCol w:w="1021"/>
        <w:gridCol w:w="1021"/>
        <w:gridCol w:w="1021"/>
        <w:gridCol w:w="1021"/>
        <w:gridCol w:w="1021"/>
        <w:gridCol w:w="1247"/>
      </w:tblGrid>
      <w:tr w:rsidR="00456662" w:rsidRPr="00CD5DD1" w:rsidTr="004C6C5A">
        <w:trPr>
          <w:trHeight w:val="240"/>
          <w:tblHeader/>
        </w:trPr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6662" w:rsidRPr="00CD5DD1" w:rsidRDefault="00456662" w:rsidP="004C6C5A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fr-CA"/>
              </w:rPr>
            </w:pPr>
            <w:r w:rsidRPr="00CD5DD1">
              <w:rPr>
                <w:i/>
                <w:sz w:val="16"/>
                <w:lang w:val="fr-CA"/>
              </w:rPr>
              <w:t>2007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6662" w:rsidRPr="00CD5DD1" w:rsidRDefault="00456662" w:rsidP="00415C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fr-CA"/>
              </w:rPr>
            </w:pPr>
            <w:r w:rsidRPr="00CD5DD1">
              <w:rPr>
                <w:i/>
                <w:sz w:val="16"/>
                <w:lang w:val="fr-CA"/>
              </w:rPr>
              <w:t>2008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6662" w:rsidRPr="00CD5DD1" w:rsidRDefault="00456662" w:rsidP="00415C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fr-CA"/>
              </w:rPr>
            </w:pPr>
            <w:r w:rsidRPr="00CD5DD1">
              <w:rPr>
                <w:i/>
                <w:sz w:val="16"/>
                <w:lang w:val="fr-CA"/>
              </w:rPr>
              <w:t>2009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6662" w:rsidRPr="00CD5DD1" w:rsidRDefault="00456662" w:rsidP="00415C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fr-CA"/>
              </w:rPr>
            </w:pPr>
            <w:r w:rsidRPr="00CD5DD1">
              <w:rPr>
                <w:i/>
                <w:sz w:val="16"/>
                <w:lang w:val="fr-CA"/>
              </w:rPr>
              <w:t>2010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6662" w:rsidRPr="00CD5DD1" w:rsidRDefault="00456662" w:rsidP="004C6C5A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fr-CA"/>
              </w:rPr>
            </w:pPr>
            <w:r w:rsidRPr="00CD5DD1">
              <w:rPr>
                <w:i/>
                <w:sz w:val="16"/>
                <w:lang w:val="fr-CA"/>
              </w:rPr>
              <w:t>2012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6662" w:rsidRPr="00CD5DD1" w:rsidRDefault="00456662" w:rsidP="00415C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fr-CA"/>
              </w:rPr>
            </w:pPr>
            <w:r w:rsidRPr="00CD5DD1">
              <w:rPr>
                <w:i/>
                <w:sz w:val="16"/>
                <w:lang w:val="fr-CA"/>
              </w:rPr>
              <w:t>2013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6662" w:rsidRPr="00CD5DD1" w:rsidRDefault="00456662" w:rsidP="00415C82">
            <w:pPr>
              <w:suppressAutoHyphens w:val="0"/>
              <w:spacing w:before="80" w:after="80" w:line="200" w:lineRule="exact"/>
              <w:jc w:val="right"/>
              <w:rPr>
                <w:b/>
                <w:bCs/>
                <w:i/>
                <w:sz w:val="16"/>
                <w:lang w:val="fr-CA"/>
              </w:rPr>
            </w:pPr>
            <w:r w:rsidRPr="00CD5DD1">
              <w:rPr>
                <w:b/>
                <w:bCs/>
                <w:i/>
                <w:sz w:val="16"/>
                <w:lang w:val="fr-CA"/>
              </w:rPr>
              <w:t>Total</w:t>
            </w:r>
          </w:p>
        </w:tc>
      </w:tr>
      <w:tr w:rsidR="00456662" w:rsidRPr="00CD5DD1" w:rsidTr="004C6C5A">
        <w:trPr>
          <w:trHeight w:val="240"/>
        </w:trPr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6662" w:rsidRPr="00CD5DD1" w:rsidRDefault="000200C4" w:rsidP="004C6C5A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 xml:space="preserve">8 </w:t>
            </w:r>
            <w:r w:rsidR="00456662" w:rsidRPr="00CD5DD1">
              <w:rPr>
                <w:sz w:val="18"/>
                <w:lang w:val="fr-CA"/>
              </w:rPr>
              <w:t>996</w:t>
            </w:r>
          </w:p>
        </w:tc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6662" w:rsidRPr="00CD5DD1" w:rsidRDefault="00456662" w:rsidP="00415C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24</w:t>
            </w:r>
            <w:r w:rsidR="000200C4" w:rsidRPr="00CD5DD1">
              <w:rPr>
                <w:sz w:val="18"/>
                <w:lang w:val="fr-CA"/>
              </w:rPr>
              <w:t xml:space="preserve"> </w:t>
            </w:r>
            <w:r w:rsidRPr="00CD5DD1">
              <w:rPr>
                <w:sz w:val="18"/>
                <w:lang w:val="fr-CA"/>
              </w:rPr>
              <w:t>272</w:t>
            </w:r>
          </w:p>
        </w:tc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6662" w:rsidRPr="00CD5DD1" w:rsidRDefault="000200C4" w:rsidP="00415C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 xml:space="preserve">32 </w:t>
            </w:r>
            <w:r w:rsidR="00456662" w:rsidRPr="00CD5DD1">
              <w:rPr>
                <w:sz w:val="18"/>
                <w:lang w:val="fr-CA"/>
              </w:rPr>
              <w:t>590</w:t>
            </w:r>
          </w:p>
        </w:tc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6662" w:rsidRPr="00CD5DD1" w:rsidRDefault="000200C4" w:rsidP="00415C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 xml:space="preserve">25 </w:t>
            </w:r>
            <w:r w:rsidR="00456662" w:rsidRPr="00CD5DD1">
              <w:rPr>
                <w:sz w:val="18"/>
                <w:lang w:val="fr-CA"/>
              </w:rPr>
              <w:t>328</w:t>
            </w:r>
          </w:p>
        </w:tc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6662" w:rsidRPr="00CD5DD1" w:rsidRDefault="000200C4" w:rsidP="00415C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 xml:space="preserve">26 </w:t>
            </w:r>
            <w:r w:rsidR="00456662" w:rsidRPr="00CD5DD1">
              <w:rPr>
                <w:sz w:val="18"/>
                <w:lang w:val="fr-CA"/>
              </w:rPr>
              <w:t>924</w:t>
            </w:r>
          </w:p>
        </w:tc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6662" w:rsidRPr="00CD5DD1" w:rsidRDefault="000200C4" w:rsidP="00415C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 xml:space="preserve">34 </w:t>
            </w:r>
            <w:r w:rsidR="00456662" w:rsidRPr="00CD5DD1">
              <w:rPr>
                <w:sz w:val="18"/>
                <w:lang w:val="fr-CA"/>
              </w:rPr>
              <w:t>176</w:t>
            </w:r>
          </w:p>
        </w:tc>
        <w:tc>
          <w:tcPr>
            <w:tcW w:w="12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6662" w:rsidRPr="00CD5DD1" w:rsidRDefault="00456662" w:rsidP="00415C82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  <w:lang w:val="fr-CA"/>
              </w:rPr>
            </w:pPr>
            <w:r w:rsidRPr="00CD5DD1">
              <w:rPr>
                <w:b/>
                <w:bCs/>
                <w:sz w:val="18"/>
                <w:lang w:val="fr-CA"/>
              </w:rPr>
              <w:t>177</w:t>
            </w:r>
            <w:r w:rsidR="000200C4" w:rsidRPr="00CD5DD1">
              <w:rPr>
                <w:b/>
                <w:bCs/>
                <w:sz w:val="18"/>
                <w:lang w:val="fr-CA"/>
              </w:rPr>
              <w:t xml:space="preserve"> </w:t>
            </w:r>
            <w:r w:rsidRPr="00CD5DD1">
              <w:rPr>
                <w:b/>
                <w:bCs/>
                <w:sz w:val="18"/>
                <w:lang w:val="fr-CA"/>
              </w:rPr>
              <w:t>587</w:t>
            </w:r>
          </w:p>
        </w:tc>
      </w:tr>
    </w:tbl>
    <w:p w:rsidR="00456662" w:rsidRPr="00CD5DD1" w:rsidRDefault="003537C5" w:rsidP="003537C5">
      <w:pPr>
        <w:pStyle w:val="SingleTxtG"/>
        <w:spacing w:before="240"/>
        <w:rPr>
          <w:lang w:val="fr-CA"/>
        </w:rPr>
      </w:pPr>
      <w:r w:rsidRPr="00CD5DD1">
        <w:rPr>
          <w:lang w:val="fr-CA"/>
        </w:rPr>
        <w:t>198.</w:t>
      </w:r>
      <w:r w:rsidRPr="00CD5DD1">
        <w:rPr>
          <w:lang w:val="fr-CA"/>
        </w:rPr>
        <w:tab/>
      </w:r>
      <w:r w:rsidR="000200C4" w:rsidRPr="00CD5DD1">
        <w:rPr>
          <w:rStyle w:val="SingleTxtGChar"/>
          <w:lang w:val="fr-CA"/>
        </w:rPr>
        <w:t>Par ailleurs</w:t>
      </w:r>
      <w:r w:rsidR="00BE25F2" w:rsidRPr="00CD5DD1">
        <w:rPr>
          <w:rStyle w:val="SingleTxtGChar"/>
          <w:lang w:val="fr-CA"/>
        </w:rPr>
        <w:t>,</w:t>
      </w:r>
      <w:r w:rsidR="000200C4" w:rsidRPr="00CD5DD1">
        <w:rPr>
          <w:rStyle w:val="SingleTxtGChar"/>
          <w:lang w:val="fr-CA"/>
        </w:rPr>
        <w:t xml:space="preserve"> le département antiterroriste du Ministère de l</w:t>
      </w:r>
      <w:r w:rsidR="009A3316">
        <w:rPr>
          <w:rStyle w:val="SingleTxtGChar"/>
          <w:lang w:val="fr-CA"/>
        </w:rPr>
        <w:t>’</w:t>
      </w:r>
      <w:r w:rsidR="000200C4" w:rsidRPr="00CD5DD1">
        <w:rPr>
          <w:rStyle w:val="SingleTxtGChar"/>
          <w:lang w:val="fr-CA"/>
        </w:rPr>
        <w:t xml:space="preserve">intérieur </w:t>
      </w:r>
      <w:r w:rsidR="00D13DD5" w:rsidRPr="00CD5DD1">
        <w:rPr>
          <w:rStyle w:val="SingleTxtGChar"/>
          <w:lang w:val="fr-CA"/>
        </w:rPr>
        <w:t>organise</w:t>
      </w:r>
      <w:r w:rsidR="000200C4" w:rsidRPr="00CD5DD1">
        <w:rPr>
          <w:rStyle w:val="SingleTxtGChar"/>
          <w:lang w:val="fr-CA"/>
        </w:rPr>
        <w:t xml:space="preserve"> différentes formations sur les droits de l</w:t>
      </w:r>
      <w:r w:rsidR="009A3316">
        <w:rPr>
          <w:rStyle w:val="SingleTxtGChar"/>
          <w:lang w:val="fr-CA"/>
        </w:rPr>
        <w:t>’</w:t>
      </w:r>
      <w:r w:rsidR="000200C4" w:rsidRPr="00CD5DD1">
        <w:rPr>
          <w:rStyle w:val="SingleTxtGChar"/>
          <w:lang w:val="fr-CA"/>
        </w:rPr>
        <w:t>homme pour son personnel. Le tableau ci-dessus présente le nombre d</w:t>
      </w:r>
      <w:r w:rsidR="00C6376E" w:rsidRPr="00CD5DD1">
        <w:rPr>
          <w:rStyle w:val="SingleTxtGChar"/>
          <w:lang w:val="fr-CA"/>
        </w:rPr>
        <w:t xml:space="preserve">e ses </w:t>
      </w:r>
      <w:r w:rsidR="000200C4" w:rsidRPr="00CD5DD1">
        <w:rPr>
          <w:rStyle w:val="SingleTxtGChar"/>
          <w:lang w:val="fr-CA"/>
        </w:rPr>
        <w:t>employés qui ont suivi une formation aux droits de l</w:t>
      </w:r>
      <w:r w:rsidR="009A3316">
        <w:rPr>
          <w:rStyle w:val="SingleTxtGChar"/>
          <w:lang w:val="fr-CA"/>
        </w:rPr>
        <w:t>’</w:t>
      </w:r>
      <w:r w:rsidR="000200C4" w:rsidRPr="00CD5DD1">
        <w:rPr>
          <w:rStyle w:val="SingleTxtGChar"/>
          <w:lang w:val="fr-CA"/>
        </w:rPr>
        <w:t>homme</w:t>
      </w:r>
      <w:r w:rsidR="00456662" w:rsidRPr="00CD5DD1">
        <w:rPr>
          <w:rStyle w:val="SingleTxtGChar"/>
          <w:lang w:val="fr-CA"/>
        </w:rPr>
        <w:t>.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021"/>
        <w:gridCol w:w="1021"/>
        <w:gridCol w:w="1021"/>
        <w:gridCol w:w="1021"/>
        <w:gridCol w:w="1021"/>
        <w:gridCol w:w="1021"/>
        <w:gridCol w:w="1247"/>
      </w:tblGrid>
      <w:tr w:rsidR="00445B5E" w:rsidRPr="00CD5DD1" w:rsidTr="004C6C5A">
        <w:trPr>
          <w:trHeight w:val="240"/>
          <w:tblHeader/>
        </w:trPr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6662" w:rsidRPr="00CD5DD1" w:rsidRDefault="00456662" w:rsidP="004C6C5A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fr-CA"/>
              </w:rPr>
            </w:pPr>
            <w:r w:rsidRPr="00CD5DD1">
              <w:rPr>
                <w:i/>
                <w:sz w:val="16"/>
                <w:lang w:val="fr-CA"/>
              </w:rPr>
              <w:t>2007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6662" w:rsidRPr="00CD5DD1" w:rsidRDefault="00456662" w:rsidP="00415C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fr-CA"/>
              </w:rPr>
            </w:pPr>
            <w:r w:rsidRPr="00CD5DD1">
              <w:rPr>
                <w:i/>
                <w:sz w:val="16"/>
                <w:lang w:val="fr-CA"/>
              </w:rPr>
              <w:t>2008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6662" w:rsidRPr="00CD5DD1" w:rsidRDefault="00456662" w:rsidP="00415C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fr-CA"/>
              </w:rPr>
            </w:pPr>
            <w:r w:rsidRPr="00CD5DD1">
              <w:rPr>
                <w:i/>
                <w:sz w:val="16"/>
                <w:lang w:val="fr-CA"/>
              </w:rPr>
              <w:t>2009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6662" w:rsidRPr="00CD5DD1" w:rsidRDefault="00456662" w:rsidP="00415C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fr-CA"/>
              </w:rPr>
            </w:pPr>
            <w:r w:rsidRPr="00CD5DD1">
              <w:rPr>
                <w:i/>
                <w:sz w:val="16"/>
                <w:lang w:val="fr-CA"/>
              </w:rPr>
              <w:t>2010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6662" w:rsidRPr="00CD5DD1" w:rsidRDefault="00456662" w:rsidP="00415C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fr-CA"/>
              </w:rPr>
            </w:pPr>
            <w:r w:rsidRPr="00CD5DD1">
              <w:rPr>
                <w:i/>
                <w:sz w:val="16"/>
                <w:lang w:val="fr-CA"/>
              </w:rPr>
              <w:t>2012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6662" w:rsidRPr="00CD5DD1" w:rsidRDefault="00456662" w:rsidP="00415C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fr-CA"/>
              </w:rPr>
            </w:pPr>
            <w:r w:rsidRPr="00CD5DD1">
              <w:rPr>
                <w:i/>
                <w:sz w:val="16"/>
                <w:lang w:val="fr-CA"/>
              </w:rPr>
              <w:t>2013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6662" w:rsidRPr="00CD5DD1" w:rsidRDefault="00456662" w:rsidP="00415C82">
            <w:pPr>
              <w:suppressAutoHyphens w:val="0"/>
              <w:spacing w:before="80" w:after="80" w:line="200" w:lineRule="exact"/>
              <w:jc w:val="right"/>
              <w:rPr>
                <w:b/>
                <w:bCs/>
                <w:i/>
                <w:sz w:val="16"/>
                <w:lang w:val="fr-CA"/>
              </w:rPr>
            </w:pPr>
            <w:r w:rsidRPr="00CD5DD1">
              <w:rPr>
                <w:b/>
                <w:bCs/>
                <w:i/>
                <w:sz w:val="16"/>
                <w:lang w:val="fr-CA"/>
              </w:rPr>
              <w:t>Total</w:t>
            </w:r>
          </w:p>
        </w:tc>
      </w:tr>
      <w:tr w:rsidR="00456662" w:rsidRPr="00CD5DD1" w:rsidTr="004C6C5A">
        <w:trPr>
          <w:trHeight w:val="240"/>
        </w:trPr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6662" w:rsidRPr="00CD5DD1" w:rsidRDefault="00456662" w:rsidP="004C6C5A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459</w:t>
            </w:r>
          </w:p>
        </w:tc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6662" w:rsidRPr="00CD5DD1" w:rsidRDefault="00456662" w:rsidP="00415C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914</w:t>
            </w:r>
          </w:p>
        </w:tc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6662" w:rsidRPr="00CD5DD1" w:rsidRDefault="00456662" w:rsidP="00415C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1</w:t>
            </w:r>
            <w:r w:rsidR="00BE25F2" w:rsidRPr="00CD5DD1">
              <w:rPr>
                <w:sz w:val="18"/>
                <w:lang w:val="fr-CA"/>
              </w:rPr>
              <w:t>,</w:t>
            </w:r>
            <w:r w:rsidRPr="00CD5DD1">
              <w:rPr>
                <w:sz w:val="18"/>
                <w:lang w:val="fr-CA"/>
              </w:rPr>
              <w:t>065</w:t>
            </w:r>
          </w:p>
        </w:tc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6662" w:rsidRPr="00CD5DD1" w:rsidRDefault="00456662" w:rsidP="004C6C5A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938</w:t>
            </w:r>
          </w:p>
        </w:tc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6662" w:rsidRPr="00CD5DD1" w:rsidRDefault="00456662" w:rsidP="00415C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918</w:t>
            </w:r>
          </w:p>
        </w:tc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6662" w:rsidRPr="00CD5DD1" w:rsidRDefault="00456662" w:rsidP="00415C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CA"/>
              </w:rPr>
            </w:pPr>
            <w:r w:rsidRPr="00CD5DD1">
              <w:rPr>
                <w:sz w:val="18"/>
                <w:lang w:val="fr-CA"/>
              </w:rPr>
              <w:t>689</w:t>
            </w:r>
          </w:p>
        </w:tc>
        <w:tc>
          <w:tcPr>
            <w:tcW w:w="124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56662" w:rsidRPr="00CD5DD1" w:rsidRDefault="000200C4" w:rsidP="00415C82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  <w:lang w:val="fr-CA"/>
              </w:rPr>
            </w:pPr>
            <w:r w:rsidRPr="00CD5DD1">
              <w:rPr>
                <w:b/>
                <w:bCs/>
                <w:sz w:val="18"/>
                <w:lang w:val="fr-CA"/>
              </w:rPr>
              <w:t xml:space="preserve">5 </w:t>
            </w:r>
            <w:r w:rsidR="00456662" w:rsidRPr="00CD5DD1">
              <w:rPr>
                <w:b/>
                <w:bCs/>
                <w:sz w:val="18"/>
                <w:lang w:val="fr-CA"/>
              </w:rPr>
              <w:t>698</w:t>
            </w:r>
          </w:p>
        </w:tc>
      </w:tr>
    </w:tbl>
    <w:p w:rsidR="00456662" w:rsidRPr="00CD5DD1" w:rsidRDefault="003537C5" w:rsidP="003537C5">
      <w:pPr>
        <w:pStyle w:val="SingleTxtG"/>
        <w:spacing w:before="240"/>
        <w:rPr>
          <w:lang w:val="fr-CA"/>
        </w:rPr>
      </w:pPr>
      <w:r w:rsidRPr="00CD5DD1">
        <w:rPr>
          <w:lang w:val="fr-CA"/>
        </w:rPr>
        <w:t>199.</w:t>
      </w:r>
      <w:r w:rsidRPr="00CD5DD1">
        <w:rPr>
          <w:lang w:val="fr-CA"/>
        </w:rPr>
        <w:tab/>
      </w:r>
      <w:r w:rsidR="000200C4" w:rsidRPr="00CD5DD1">
        <w:rPr>
          <w:lang w:val="fr-CA"/>
        </w:rPr>
        <w:t xml:space="preserve">Des cours </w:t>
      </w:r>
      <w:r w:rsidR="00E665F5" w:rsidRPr="00CD5DD1">
        <w:rPr>
          <w:lang w:val="fr-CA"/>
        </w:rPr>
        <w:t xml:space="preserve">désormais </w:t>
      </w:r>
      <w:r w:rsidR="000200C4" w:rsidRPr="00CD5DD1">
        <w:rPr>
          <w:lang w:val="fr-CA"/>
        </w:rPr>
        <w:t>obligatoires sur les droits de l</w:t>
      </w:r>
      <w:r w:rsidR="009A3316">
        <w:rPr>
          <w:lang w:val="fr-CA"/>
        </w:rPr>
        <w:t>’</w:t>
      </w:r>
      <w:r w:rsidR="000200C4" w:rsidRPr="00CD5DD1">
        <w:rPr>
          <w:lang w:val="fr-CA"/>
        </w:rPr>
        <w:t>homme figurent dans les programmes d</w:t>
      </w:r>
      <w:r w:rsidR="009A3316">
        <w:rPr>
          <w:lang w:val="fr-CA"/>
        </w:rPr>
        <w:t>’</w:t>
      </w:r>
      <w:r w:rsidR="000200C4" w:rsidRPr="00CD5DD1">
        <w:rPr>
          <w:lang w:val="fr-CA"/>
        </w:rPr>
        <w:t>enseignement de l</w:t>
      </w:r>
      <w:r w:rsidR="009A3316">
        <w:rPr>
          <w:lang w:val="fr-CA"/>
        </w:rPr>
        <w:t>’</w:t>
      </w:r>
      <w:r w:rsidR="000200C4" w:rsidRPr="00CD5DD1">
        <w:rPr>
          <w:lang w:val="fr-CA"/>
        </w:rPr>
        <w:t>Académie de police et des écoles de police ainsi que de</w:t>
      </w:r>
      <w:r w:rsidR="00925EF5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925EF5" w:rsidRPr="00CD5DD1">
        <w:rPr>
          <w:lang w:val="fr-CA"/>
        </w:rPr>
        <w:t>Académie de gendarmerie et dans</w:t>
      </w:r>
      <w:r w:rsidR="000200C4" w:rsidRPr="00CD5DD1">
        <w:rPr>
          <w:lang w:val="fr-CA"/>
        </w:rPr>
        <w:t xml:space="preserve"> la formation du personnel spécialisé de la gendarme</w:t>
      </w:r>
      <w:r w:rsidR="00456662" w:rsidRPr="00CD5DD1">
        <w:rPr>
          <w:lang w:val="fr-CA"/>
        </w:rPr>
        <w:t xml:space="preserve">rie. </w:t>
      </w:r>
      <w:r w:rsidR="000200C4" w:rsidRPr="00CD5DD1">
        <w:rPr>
          <w:lang w:val="fr-CA"/>
        </w:rPr>
        <w:t>Celle-ci</w:t>
      </w:r>
      <w:r w:rsidR="00AE3575" w:rsidRPr="00CD5DD1">
        <w:rPr>
          <w:lang w:val="fr-CA"/>
        </w:rPr>
        <w:t xml:space="preserve"> </w:t>
      </w:r>
      <w:r w:rsidR="00925EF5" w:rsidRPr="00CD5DD1">
        <w:rPr>
          <w:lang w:val="fr-CA"/>
        </w:rPr>
        <w:t>organise</w:t>
      </w:r>
      <w:r w:rsidR="00AE3575" w:rsidRPr="00CD5DD1">
        <w:rPr>
          <w:lang w:val="fr-CA"/>
        </w:rPr>
        <w:t xml:space="preserve"> également des formations continues</w:t>
      </w:r>
      <w:r w:rsidR="00E665F5" w:rsidRPr="00CD5DD1">
        <w:rPr>
          <w:lang w:val="fr-CA"/>
        </w:rPr>
        <w:t xml:space="preserve"> en</w:t>
      </w:r>
      <w:r w:rsidR="00AE3575" w:rsidRPr="00CD5DD1">
        <w:rPr>
          <w:lang w:val="fr-CA"/>
        </w:rPr>
        <w:t xml:space="preserve"> </w:t>
      </w:r>
      <w:r w:rsidR="00096E57" w:rsidRPr="00CD5DD1">
        <w:rPr>
          <w:lang w:val="fr-CA"/>
        </w:rPr>
        <w:t xml:space="preserve">interne </w:t>
      </w:r>
      <w:r w:rsidR="00925EF5" w:rsidRPr="00CD5DD1">
        <w:rPr>
          <w:lang w:val="fr-CA"/>
        </w:rPr>
        <w:t xml:space="preserve">sur </w:t>
      </w:r>
      <w:r w:rsidR="00096E57" w:rsidRPr="00CD5DD1">
        <w:rPr>
          <w:lang w:val="fr-CA"/>
        </w:rPr>
        <w:t xml:space="preserve">ce </w:t>
      </w:r>
      <w:r w:rsidR="00F32412" w:rsidRPr="00CD5DD1">
        <w:rPr>
          <w:lang w:val="fr-CA"/>
        </w:rPr>
        <w:t>thème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200.</w:t>
      </w:r>
      <w:r w:rsidRPr="00CD5DD1">
        <w:rPr>
          <w:lang w:val="fr-CA"/>
        </w:rPr>
        <w:tab/>
      </w:r>
      <w:r w:rsidR="000B6E32" w:rsidRPr="00CD5DD1">
        <w:rPr>
          <w:lang w:val="fr-CA"/>
        </w:rPr>
        <w:t>En</w:t>
      </w:r>
      <w:r w:rsidR="00456662" w:rsidRPr="00CD5DD1">
        <w:rPr>
          <w:lang w:val="fr-CA"/>
        </w:rPr>
        <w:t xml:space="preserve"> 2011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925EF5" w:rsidRPr="00CD5DD1">
        <w:rPr>
          <w:lang w:val="fr-CA"/>
        </w:rPr>
        <w:t>un</w:t>
      </w:r>
      <w:r w:rsidR="00AE3575" w:rsidRPr="00CD5DD1">
        <w:rPr>
          <w:lang w:val="fr-CA"/>
        </w:rPr>
        <w:t xml:space="preserve"> département des droits de l</w:t>
      </w:r>
      <w:r w:rsidR="009A3316">
        <w:rPr>
          <w:lang w:val="fr-CA"/>
        </w:rPr>
        <w:t>’</w:t>
      </w:r>
      <w:r w:rsidR="00AE3575" w:rsidRPr="00CD5DD1">
        <w:rPr>
          <w:lang w:val="fr-CA"/>
        </w:rPr>
        <w:t xml:space="preserve">homme a été établi au sein du Ministère de la justice pour suivre les affaires </w:t>
      </w:r>
      <w:r w:rsidR="002E1B91" w:rsidRPr="00CD5DD1">
        <w:rPr>
          <w:lang w:val="fr-CA"/>
        </w:rPr>
        <w:t>dont est saisie la Cour européenne des droits de l</w:t>
      </w:r>
      <w:r w:rsidR="009A3316">
        <w:rPr>
          <w:lang w:val="fr-CA"/>
        </w:rPr>
        <w:t>’</w:t>
      </w:r>
      <w:r w:rsidR="002E1B91" w:rsidRPr="00CD5DD1">
        <w:rPr>
          <w:lang w:val="fr-CA"/>
        </w:rPr>
        <w:t>homme et prévenir les violations de</w:t>
      </w:r>
      <w:r w:rsidR="00C6376E" w:rsidRPr="00CD5DD1">
        <w:rPr>
          <w:lang w:val="fr-CA"/>
        </w:rPr>
        <w:t xml:space="preserve"> ce</w:t>
      </w:r>
      <w:r w:rsidR="002E1B91" w:rsidRPr="00CD5DD1">
        <w:rPr>
          <w:lang w:val="fr-CA"/>
        </w:rPr>
        <w:t>s droits</w:t>
      </w:r>
      <w:r w:rsidR="00BE25F2" w:rsidRPr="00CD5DD1">
        <w:rPr>
          <w:lang w:val="fr-CA"/>
        </w:rPr>
        <w:t>,</w:t>
      </w:r>
      <w:r w:rsidR="002E1B91" w:rsidRPr="00CD5DD1">
        <w:rPr>
          <w:lang w:val="fr-CA"/>
        </w:rPr>
        <w:t xml:space="preserve"> en particulier par l</w:t>
      </w:r>
      <w:r w:rsidR="009A3316">
        <w:rPr>
          <w:lang w:val="fr-CA"/>
        </w:rPr>
        <w:t>’</w:t>
      </w:r>
      <w:r w:rsidR="002E1B91" w:rsidRPr="00CD5DD1">
        <w:rPr>
          <w:lang w:val="fr-CA"/>
        </w:rPr>
        <w:t xml:space="preserve">exécution pleine et effective des arrêts de la Cour en </w:t>
      </w:r>
      <w:r w:rsidR="00925EF5" w:rsidRPr="00CD5DD1">
        <w:rPr>
          <w:lang w:val="fr-CA"/>
        </w:rPr>
        <w:t>partenariat</w:t>
      </w:r>
      <w:r w:rsidR="002E1B91" w:rsidRPr="00CD5DD1">
        <w:rPr>
          <w:lang w:val="fr-CA"/>
        </w:rPr>
        <w:t xml:space="preserve"> avec le Ministère des affaires</w:t>
      </w:r>
      <w:r w:rsidR="00456662" w:rsidRPr="00CD5DD1">
        <w:rPr>
          <w:lang w:val="fr-CA"/>
        </w:rPr>
        <w:t xml:space="preserve">.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201.</w:t>
      </w:r>
      <w:r w:rsidRPr="00CD5DD1">
        <w:rPr>
          <w:lang w:val="fr-CA"/>
        </w:rPr>
        <w:tab/>
      </w:r>
      <w:r w:rsidR="002E1B91" w:rsidRPr="00CD5DD1">
        <w:rPr>
          <w:lang w:val="fr-CA"/>
        </w:rPr>
        <w:t>Les formations aux droits de l</w:t>
      </w:r>
      <w:r w:rsidR="009A3316">
        <w:rPr>
          <w:lang w:val="fr-CA"/>
        </w:rPr>
        <w:t>’</w:t>
      </w:r>
      <w:r w:rsidR="002E1B91" w:rsidRPr="00CD5DD1">
        <w:rPr>
          <w:lang w:val="fr-CA"/>
        </w:rPr>
        <w:t>homme et les activités de sensibilisation mises en place par le Ministère de la justice avec le concours de la Commission européenne et le</w:t>
      </w:r>
      <w:r w:rsidR="00456662" w:rsidRPr="00CD5DD1">
        <w:rPr>
          <w:lang w:val="fr-CA"/>
        </w:rPr>
        <w:t xml:space="preserve"> </w:t>
      </w:r>
      <w:r w:rsidR="008F187F" w:rsidRPr="00CD5DD1">
        <w:rPr>
          <w:lang w:val="fr-CA"/>
        </w:rPr>
        <w:t>Conseil de l</w:t>
      </w:r>
      <w:r w:rsidR="009A3316">
        <w:rPr>
          <w:lang w:val="fr-CA"/>
        </w:rPr>
        <w:t>’</w:t>
      </w:r>
      <w:r w:rsidR="008F187F" w:rsidRPr="00CD5DD1">
        <w:rPr>
          <w:lang w:val="fr-CA"/>
        </w:rPr>
        <w:t>Europe</w:t>
      </w:r>
      <w:r w:rsidR="00456662" w:rsidRPr="00CD5DD1">
        <w:rPr>
          <w:lang w:val="fr-CA"/>
        </w:rPr>
        <w:t xml:space="preserve"> </w:t>
      </w:r>
      <w:r w:rsidR="002E1B91" w:rsidRPr="00CD5DD1">
        <w:rPr>
          <w:lang w:val="fr-CA"/>
        </w:rPr>
        <w:t>entre</w:t>
      </w:r>
      <w:r w:rsidR="00456662" w:rsidRPr="00CD5DD1">
        <w:rPr>
          <w:lang w:val="fr-CA"/>
        </w:rPr>
        <w:t xml:space="preserve"> 2011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2013 </w:t>
      </w:r>
      <w:r w:rsidR="002E1B91" w:rsidRPr="00CD5DD1">
        <w:rPr>
          <w:lang w:val="fr-CA"/>
        </w:rPr>
        <w:t>sont les suivantes</w:t>
      </w:r>
      <w:r w:rsidR="00456662" w:rsidRPr="00CD5DD1">
        <w:rPr>
          <w:lang w:val="fr-CA"/>
        </w:rPr>
        <w:t xml:space="preserve">: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2E1B91" w:rsidRPr="00CD5DD1">
        <w:rPr>
          <w:lang w:val="fr-CA"/>
        </w:rPr>
        <w:t>Proje</w:t>
      </w:r>
      <w:r w:rsidR="00456662" w:rsidRPr="00CD5DD1">
        <w:rPr>
          <w:lang w:val="fr-CA"/>
        </w:rPr>
        <w:t xml:space="preserve">t </w:t>
      </w:r>
      <w:r w:rsidR="002E1B91" w:rsidRPr="00CD5DD1">
        <w:rPr>
          <w:lang w:val="fr-CA"/>
        </w:rPr>
        <w:t>sur le thème</w:t>
      </w:r>
      <w:r w:rsidR="00456662" w:rsidRPr="00CD5DD1">
        <w:rPr>
          <w:lang w:val="fr-CA"/>
        </w:rPr>
        <w:t xml:space="preserve"> </w:t>
      </w:r>
      <w:r w:rsidR="00516667" w:rsidRPr="00CD5DD1">
        <w:rPr>
          <w:lang w:val="fr-CA"/>
        </w:rPr>
        <w:t>«</w:t>
      </w:r>
      <w:r w:rsidR="002E1B91" w:rsidRPr="00CD5DD1">
        <w:rPr>
          <w:lang w:val="fr-CA"/>
        </w:rPr>
        <w:t>Liberté d</w:t>
      </w:r>
      <w:r w:rsidR="009A3316">
        <w:rPr>
          <w:lang w:val="fr-CA"/>
        </w:rPr>
        <w:t>’</w:t>
      </w:r>
      <w:r w:rsidR="002E1B91" w:rsidRPr="00CD5DD1">
        <w:rPr>
          <w:lang w:val="fr-CA"/>
        </w:rPr>
        <w:t xml:space="preserve">expression et médias en </w:t>
      </w:r>
      <w:r w:rsidR="00AF5E94" w:rsidRPr="00CD5DD1">
        <w:rPr>
          <w:lang w:val="fr-CA"/>
        </w:rPr>
        <w:t>Turquie</w:t>
      </w:r>
      <w:r w:rsidR="00516667" w:rsidRPr="00CD5DD1">
        <w:rPr>
          <w:lang w:val="fr-CA"/>
        </w:rPr>
        <w:t>»</w:t>
      </w:r>
      <w:r w:rsidR="00445B5E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2E1B91" w:rsidRPr="00CD5DD1">
        <w:rPr>
          <w:lang w:val="fr-CA"/>
        </w:rPr>
        <w:t>Proje</w:t>
      </w:r>
      <w:r w:rsidR="00456662" w:rsidRPr="00CD5DD1">
        <w:rPr>
          <w:lang w:val="fr-CA"/>
        </w:rPr>
        <w:t xml:space="preserve">t </w:t>
      </w:r>
      <w:r w:rsidR="002E1B91" w:rsidRPr="00CD5DD1">
        <w:rPr>
          <w:lang w:val="fr-CA"/>
        </w:rPr>
        <w:t>sur le thème</w:t>
      </w:r>
      <w:r w:rsidR="00456662" w:rsidRPr="00CD5DD1">
        <w:rPr>
          <w:lang w:val="fr-CA"/>
        </w:rPr>
        <w:t xml:space="preserve"> </w:t>
      </w:r>
      <w:r w:rsidR="00516667" w:rsidRPr="00CD5DD1">
        <w:rPr>
          <w:lang w:val="fr-CA"/>
        </w:rPr>
        <w:t>«</w:t>
      </w:r>
      <w:r w:rsidR="002E1B91" w:rsidRPr="00CD5DD1">
        <w:rPr>
          <w:lang w:val="fr-CA"/>
        </w:rPr>
        <w:t>Amélioration de l</w:t>
      </w:r>
      <w:r w:rsidR="009A3316">
        <w:rPr>
          <w:lang w:val="fr-CA"/>
        </w:rPr>
        <w:t>’</w:t>
      </w:r>
      <w:r w:rsidR="002E1B91" w:rsidRPr="00CD5DD1">
        <w:rPr>
          <w:lang w:val="fr-CA"/>
        </w:rPr>
        <w:t>efficacité du système de justice pénale turc</w:t>
      </w:r>
      <w:r w:rsidR="00516667" w:rsidRPr="00CD5DD1">
        <w:rPr>
          <w:lang w:val="fr-CA"/>
        </w:rPr>
        <w:t>»</w:t>
      </w:r>
      <w:r w:rsidR="00445B5E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2E1B91" w:rsidRPr="00CD5DD1">
        <w:rPr>
          <w:lang w:val="fr-CA"/>
        </w:rPr>
        <w:t>Proje</w:t>
      </w:r>
      <w:r w:rsidR="00456662" w:rsidRPr="00CD5DD1">
        <w:rPr>
          <w:lang w:val="fr-CA"/>
        </w:rPr>
        <w:t xml:space="preserve">t </w:t>
      </w:r>
      <w:r w:rsidR="002E1B91" w:rsidRPr="00CD5DD1">
        <w:rPr>
          <w:lang w:val="fr-CA"/>
        </w:rPr>
        <w:t>sur le thème</w:t>
      </w:r>
      <w:r w:rsidR="00456662" w:rsidRPr="00CD5DD1">
        <w:rPr>
          <w:lang w:val="fr-CA"/>
        </w:rPr>
        <w:t xml:space="preserve"> </w:t>
      </w:r>
      <w:r w:rsidR="00516667" w:rsidRPr="00CD5DD1">
        <w:rPr>
          <w:lang w:val="fr-CA"/>
        </w:rPr>
        <w:t>«</w:t>
      </w:r>
      <w:r w:rsidR="0035199E" w:rsidRPr="00CD5DD1">
        <w:rPr>
          <w:lang w:val="fr-CA"/>
        </w:rPr>
        <w:t>Sensibilisation aux droits de l</w:t>
      </w:r>
      <w:r w:rsidR="009A3316">
        <w:rPr>
          <w:lang w:val="fr-CA"/>
        </w:rPr>
        <w:t>’</w:t>
      </w:r>
      <w:r w:rsidR="0035199E" w:rsidRPr="00CD5DD1">
        <w:rPr>
          <w:lang w:val="fr-CA"/>
        </w:rPr>
        <w:t>homme au sein de l</w:t>
      </w:r>
      <w:r w:rsidR="009A3316">
        <w:rPr>
          <w:lang w:val="fr-CA"/>
        </w:rPr>
        <w:t>’</w:t>
      </w:r>
      <w:r w:rsidR="0035199E" w:rsidRPr="00CD5DD1">
        <w:rPr>
          <w:lang w:val="fr-CA"/>
        </w:rPr>
        <w:t>appareil judiciaire</w:t>
      </w:r>
      <w:r w:rsidR="00516667" w:rsidRPr="00CD5DD1">
        <w:rPr>
          <w:lang w:val="fr-CA"/>
        </w:rPr>
        <w:t>»</w:t>
      </w:r>
      <w:r w:rsidR="00445B5E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925EF5" w:rsidRPr="00CD5DD1">
        <w:rPr>
          <w:lang w:val="fr-CA"/>
        </w:rPr>
        <w:t>Programme MATRA sur</w:t>
      </w:r>
      <w:r w:rsidR="0035199E" w:rsidRPr="00CD5DD1">
        <w:rPr>
          <w:lang w:val="fr-CA"/>
        </w:rPr>
        <w:t xml:space="preserve"> la sensibilisation à la liberté d</w:t>
      </w:r>
      <w:r w:rsidR="009A3316">
        <w:rPr>
          <w:lang w:val="fr-CA"/>
        </w:rPr>
        <w:t>’</w:t>
      </w:r>
      <w:r w:rsidR="0035199E" w:rsidRPr="00CD5DD1">
        <w:rPr>
          <w:lang w:val="fr-CA"/>
        </w:rPr>
        <w:t>expression</w:t>
      </w:r>
      <w:r w:rsidR="00B61910" w:rsidRPr="00CD5DD1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456662" w:rsidRPr="00CD5DD1">
        <w:rPr>
          <w:lang w:val="fr-CA"/>
        </w:rPr>
        <w:t>Tra</w:t>
      </w:r>
      <w:r w:rsidR="0035199E" w:rsidRPr="00CD5DD1">
        <w:rPr>
          <w:lang w:val="fr-CA"/>
        </w:rPr>
        <w:t>duction de la jurisprudence de la Cour</w:t>
      </w:r>
      <w:r w:rsidR="00445B5E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202.</w:t>
      </w:r>
      <w:r w:rsidRPr="00CD5DD1">
        <w:rPr>
          <w:lang w:val="fr-CA"/>
        </w:rPr>
        <w:tab/>
      </w:r>
      <w:r w:rsidR="0035199E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925EF5" w:rsidRPr="00CD5DD1">
        <w:rPr>
          <w:lang w:val="fr-CA"/>
        </w:rPr>
        <w:t>É</w:t>
      </w:r>
      <w:r w:rsidR="0035199E" w:rsidRPr="00CD5DD1">
        <w:rPr>
          <w:lang w:val="fr-CA"/>
        </w:rPr>
        <w:t>cole de la magistrature relevant du</w:t>
      </w:r>
      <w:r w:rsidR="00456662" w:rsidRPr="00CD5DD1">
        <w:rPr>
          <w:lang w:val="fr-CA"/>
        </w:rPr>
        <w:t xml:space="preserve"> </w:t>
      </w:r>
      <w:r w:rsidR="0035199E" w:rsidRPr="00CD5DD1">
        <w:rPr>
          <w:lang w:val="fr-CA"/>
        </w:rPr>
        <w:t xml:space="preserve">Ministère de la justice organise plusieurs </w:t>
      </w:r>
      <w:r w:rsidR="00925EF5" w:rsidRPr="00CD5DD1">
        <w:rPr>
          <w:lang w:val="fr-CA"/>
        </w:rPr>
        <w:t>stages</w:t>
      </w:r>
      <w:r w:rsidR="0035199E" w:rsidRPr="00CD5DD1">
        <w:rPr>
          <w:lang w:val="fr-CA"/>
        </w:rPr>
        <w:t xml:space="preserve"> sur les droits de l</w:t>
      </w:r>
      <w:r w:rsidR="009A3316">
        <w:rPr>
          <w:lang w:val="fr-CA"/>
        </w:rPr>
        <w:t>’</w:t>
      </w:r>
      <w:r w:rsidR="0035199E" w:rsidRPr="00CD5DD1">
        <w:rPr>
          <w:lang w:val="fr-CA"/>
        </w:rPr>
        <w:t>homme pour les candidats aux fonctions de juge</w:t>
      </w:r>
      <w:r w:rsidR="00456662" w:rsidRPr="00CD5DD1">
        <w:rPr>
          <w:lang w:val="fr-CA"/>
        </w:rPr>
        <w:t xml:space="preserve"> </w:t>
      </w:r>
      <w:r w:rsidR="0035199E" w:rsidRPr="00CD5DD1">
        <w:rPr>
          <w:lang w:val="fr-CA"/>
        </w:rPr>
        <w:t>ou de procureur</w:t>
      </w:r>
      <w:r w:rsidR="00B61910" w:rsidRPr="00CD5DD1">
        <w:rPr>
          <w:lang w:val="fr-CA"/>
        </w:rPr>
        <w:t>;</w:t>
      </w:r>
      <w:r w:rsidR="00515747" w:rsidRPr="00CD5DD1">
        <w:rPr>
          <w:lang w:val="fr-CA"/>
        </w:rPr>
        <w:t xml:space="preserve"> les cours</w:t>
      </w:r>
      <w:r w:rsidR="0035199E" w:rsidRPr="00CD5DD1">
        <w:rPr>
          <w:lang w:val="fr-CA"/>
        </w:rPr>
        <w:t xml:space="preserve"> </w:t>
      </w:r>
      <w:r w:rsidR="00515747" w:rsidRPr="00CD5DD1">
        <w:rPr>
          <w:lang w:val="fr-CA"/>
        </w:rPr>
        <w:t xml:space="preserve">traitent de </w:t>
      </w:r>
      <w:r w:rsidR="0035199E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35199E" w:rsidRPr="00CD5DD1">
        <w:rPr>
          <w:lang w:val="fr-CA"/>
        </w:rPr>
        <w:t xml:space="preserve">exercice des droits et libertés fondamentaux et </w:t>
      </w:r>
      <w:r w:rsidR="00515747" w:rsidRPr="00CD5DD1">
        <w:rPr>
          <w:lang w:val="fr-CA"/>
        </w:rPr>
        <w:t xml:space="preserve">de </w:t>
      </w:r>
      <w:r w:rsidR="0035199E" w:rsidRPr="00CD5DD1">
        <w:rPr>
          <w:lang w:val="fr-CA"/>
        </w:rPr>
        <w:t>la jurisprudence de la Cour européenne des droits de l</w:t>
      </w:r>
      <w:r w:rsidR="009A3316">
        <w:rPr>
          <w:lang w:val="fr-CA"/>
        </w:rPr>
        <w:t>’</w:t>
      </w:r>
      <w:r w:rsidR="0035199E" w:rsidRPr="00CD5DD1">
        <w:rPr>
          <w:lang w:val="fr-CA"/>
        </w:rPr>
        <w:t>homme</w:t>
      </w:r>
      <w:r w:rsidR="008A0D77" w:rsidRPr="00CD5DD1">
        <w:rPr>
          <w:lang w:val="fr-CA"/>
        </w:rPr>
        <w:t>. L</w:t>
      </w:r>
      <w:r w:rsidR="009A3316">
        <w:rPr>
          <w:lang w:val="fr-CA"/>
        </w:rPr>
        <w:t>’</w:t>
      </w:r>
      <w:r w:rsidR="00515747" w:rsidRPr="00CD5DD1">
        <w:rPr>
          <w:lang w:val="fr-CA"/>
        </w:rPr>
        <w:t>É</w:t>
      </w:r>
      <w:r w:rsidR="008A0D77" w:rsidRPr="00CD5DD1">
        <w:rPr>
          <w:lang w:val="fr-CA"/>
        </w:rPr>
        <w:t>cole dispense également des cours sur les droits de l</w:t>
      </w:r>
      <w:r w:rsidR="009A3316">
        <w:rPr>
          <w:lang w:val="fr-CA"/>
        </w:rPr>
        <w:t>’</w:t>
      </w:r>
      <w:r w:rsidR="008A0D77" w:rsidRPr="00CD5DD1">
        <w:rPr>
          <w:lang w:val="fr-CA"/>
        </w:rPr>
        <w:t>homme dans le cadre de la formation continue du personnel du Ministère (juges et procureurs). Les formations sont axées sur le droit à un procès équitable</w:t>
      </w:r>
      <w:r w:rsidR="00BE25F2" w:rsidRPr="00CD5DD1">
        <w:rPr>
          <w:lang w:val="fr-CA"/>
        </w:rPr>
        <w:t>,</w:t>
      </w:r>
      <w:r w:rsidR="008A0D77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8A0D77" w:rsidRPr="00CD5DD1">
        <w:rPr>
          <w:lang w:val="fr-CA"/>
        </w:rPr>
        <w:t>interdiction de la discrimination</w:t>
      </w:r>
      <w:r w:rsidR="00BE25F2" w:rsidRPr="00CD5DD1">
        <w:rPr>
          <w:lang w:val="fr-CA"/>
        </w:rPr>
        <w:t>,</w:t>
      </w:r>
      <w:r w:rsidR="008A0D77" w:rsidRPr="00CD5DD1">
        <w:rPr>
          <w:lang w:val="fr-CA"/>
        </w:rPr>
        <w:t xml:space="preserve"> les obligations de la Turquie découlant des conventions pertinentes des Nations Unies et du Conseil de l</w:t>
      </w:r>
      <w:r w:rsidR="009A3316">
        <w:rPr>
          <w:lang w:val="fr-CA"/>
        </w:rPr>
        <w:t>’</w:t>
      </w:r>
      <w:r w:rsidR="008A0D77" w:rsidRPr="00CD5DD1">
        <w:rPr>
          <w:lang w:val="fr-CA"/>
        </w:rPr>
        <w:t>Europe et de la jurisprudence de la Cour européenne des droits de l</w:t>
      </w:r>
      <w:r w:rsidR="009A3316">
        <w:rPr>
          <w:lang w:val="fr-CA"/>
        </w:rPr>
        <w:t>’</w:t>
      </w:r>
      <w:r w:rsidR="008A0D77" w:rsidRPr="00CD5DD1">
        <w:rPr>
          <w:lang w:val="fr-CA"/>
        </w:rPr>
        <w:t>homme.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203.</w:t>
      </w:r>
      <w:r w:rsidRPr="00CD5DD1">
        <w:rPr>
          <w:lang w:val="fr-CA"/>
        </w:rPr>
        <w:tab/>
      </w:r>
      <w:r w:rsidR="008A0D77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515747" w:rsidRPr="00CD5DD1">
        <w:rPr>
          <w:lang w:val="fr-CA"/>
        </w:rPr>
        <w:t>É</w:t>
      </w:r>
      <w:r w:rsidR="008A0D77" w:rsidRPr="00CD5DD1">
        <w:rPr>
          <w:lang w:val="fr-CA"/>
        </w:rPr>
        <w:t>cole de la magistrature a m</w:t>
      </w:r>
      <w:r w:rsidR="00515747" w:rsidRPr="00CD5DD1">
        <w:rPr>
          <w:lang w:val="fr-CA"/>
        </w:rPr>
        <w:t>ené</w:t>
      </w:r>
      <w:r w:rsidR="008A0D77" w:rsidRPr="00CD5DD1">
        <w:rPr>
          <w:lang w:val="fr-CA"/>
        </w:rPr>
        <w:t xml:space="preserve"> différents projets et activités sur les droits de l</w:t>
      </w:r>
      <w:r w:rsidR="009A3316">
        <w:rPr>
          <w:lang w:val="fr-CA"/>
        </w:rPr>
        <w:t>’</w:t>
      </w:r>
      <w:r w:rsidR="008A0D77" w:rsidRPr="00CD5DD1">
        <w:rPr>
          <w:lang w:val="fr-CA"/>
        </w:rPr>
        <w:t>homme entre</w:t>
      </w:r>
      <w:r w:rsidR="00456662" w:rsidRPr="00CD5DD1">
        <w:rPr>
          <w:lang w:val="fr-CA"/>
        </w:rPr>
        <w:t xml:space="preserve"> 2012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2013. </w:t>
      </w:r>
      <w:r w:rsidR="008A0D77" w:rsidRPr="00CD5DD1">
        <w:rPr>
          <w:lang w:val="fr-CA"/>
        </w:rPr>
        <w:t>Ainsi</w:t>
      </w:r>
      <w:r w:rsidR="00B61910" w:rsidRPr="00CD5DD1">
        <w:rPr>
          <w:lang w:val="fr-CA"/>
        </w:rPr>
        <w:t>: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0B6E32" w:rsidRPr="00CD5DD1">
        <w:rPr>
          <w:lang w:val="fr-CA"/>
        </w:rPr>
        <w:t>En</w:t>
      </w:r>
      <w:r w:rsidR="00456662" w:rsidRPr="00CD5DD1">
        <w:rPr>
          <w:lang w:val="fr-CA"/>
        </w:rPr>
        <w:t xml:space="preserve"> part</w:t>
      </w:r>
      <w:r w:rsidR="00490CFA" w:rsidRPr="00CD5DD1">
        <w:rPr>
          <w:lang w:val="fr-CA"/>
        </w:rPr>
        <w:t>enariat avec l</w:t>
      </w:r>
      <w:r w:rsidR="009A3316">
        <w:rPr>
          <w:lang w:val="fr-CA"/>
        </w:rPr>
        <w:t>’</w:t>
      </w:r>
      <w:r w:rsidR="00490CFA" w:rsidRPr="00CD5DD1">
        <w:rPr>
          <w:lang w:val="fr-CA"/>
        </w:rPr>
        <w:t>Institut</w:t>
      </w:r>
      <w:r w:rsidR="00456662" w:rsidRPr="00CD5DD1">
        <w:rPr>
          <w:lang w:val="fr-CA"/>
        </w:rPr>
        <w:t xml:space="preserve"> Raoul Wallenberg </w:t>
      </w:r>
      <w:r w:rsidR="00490CFA" w:rsidRPr="00CD5DD1">
        <w:rPr>
          <w:lang w:val="fr-CA"/>
        </w:rPr>
        <w:t>des droits de l</w:t>
      </w:r>
      <w:r w:rsidR="009A3316">
        <w:rPr>
          <w:lang w:val="fr-CA"/>
        </w:rPr>
        <w:t>’</w:t>
      </w:r>
      <w:r w:rsidR="00490CFA" w:rsidRPr="00CD5DD1">
        <w:rPr>
          <w:lang w:val="fr-CA"/>
        </w:rPr>
        <w:t>homme et du droit humanitaire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490CFA" w:rsidRPr="00CD5DD1">
        <w:rPr>
          <w:lang w:val="fr-CA"/>
        </w:rPr>
        <w:t xml:space="preserve">une </w:t>
      </w:r>
      <w:r w:rsidR="00515747" w:rsidRPr="00CD5DD1">
        <w:rPr>
          <w:lang w:val="fr-CA"/>
        </w:rPr>
        <w:t>f</w:t>
      </w:r>
      <w:r w:rsidR="00490CFA" w:rsidRPr="00CD5DD1">
        <w:rPr>
          <w:lang w:val="fr-CA"/>
        </w:rPr>
        <w:t xml:space="preserve">ormation </w:t>
      </w:r>
      <w:r w:rsidR="00515747" w:rsidRPr="00CD5DD1">
        <w:rPr>
          <w:lang w:val="fr-CA"/>
        </w:rPr>
        <w:t xml:space="preserve">de base </w:t>
      </w:r>
      <w:r w:rsidR="00490CFA" w:rsidRPr="00CD5DD1">
        <w:rPr>
          <w:lang w:val="fr-CA"/>
        </w:rPr>
        <w:t>aux droits de l</w:t>
      </w:r>
      <w:r w:rsidR="009A3316">
        <w:rPr>
          <w:lang w:val="fr-CA"/>
        </w:rPr>
        <w:t>’</w:t>
      </w:r>
      <w:r w:rsidR="00490CFA" w:rsidRPr="00CD5DD1">
        <w:rPr>
          <w:lang w:val="fr-CA"/>
        </w:rPr>
        <w:t>homme</w:t>
      </w:r>
      <w:r w:rsidR="00456662" w:rsidRPr="00CD5DD1">
        <w:rPr>
          <w:lang w:val="fr-CA"/>
        </w:rPr>
        <w:t xml:space="preserve"> </w:t>
      </w:r>
      <w:r w:rsidR="00490CFA" w:rsidRPr="00CD5DD1">
        <w:rPr>
          <w:lang w:val="fr-CA"/>
        </w:rPr>
        <w:t>a été organisée pour le personnel du Ministère de la justice du</w:t>
      </w:r>
      <w:r w:rsidR="00456662" w:rsidRPr="00CD5DD1">
        <w:rPr>
          <w:lang w:val="fr-CA"/>
        </w:rPr>
        <w:t xml:space="preserve"> 9 </w:t>
      </w:r>
      <w:r w:rsidR="00490CFA" w:rsidRPr="00CD5DD1">
        <w:rPr>
          <w:lang w:val="fr-CA"/>
        </w:rPr>
        <w:t>au</w:t>
      </w:r>
      <w:r w:rsidR="00456662" w:rsidRPr="00CD5DD1">
        <w:rPr>
          <w:lang w:val="fr-CA"/>
        </w:rPr>
        <w:t xml:space="preserve"> 11</w:t>
      </w:r>
      <w:r w:rsidR="00BD65A9" w:rsidRPr="00CD5DD1">
        <w:rPr>
          <w:lang w:val="fr-CA"/>
        </w:rPr>
        <w:t> </w:t>
      </w:r>
      <w:r w:rsidR="00CC3646" w:rsidRPr="00CD5DD1">
        <w:rPr>
          <w:lang w:val="fr-CA"/>
        </w:rPr>
        <w:t>juin</w:t>
      </w:r>
      <w:r w:rsidR="00456662" w:rsidRPr="00CD5DD1">
        <w:rPr>
          <w:lang w:val="fr-CA"/>
        </w:rPr>
        <w:t xml:space="preserve"> 2012</w:t>
      </w:r>
      <w:r w:rsidR="004C6C5A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490CFA" w:rsidRPr="00CD5DD1">
        <w:rPr>
          <w:lang w:val="fr-CA"/>
        </w:rPr>
        <w:t>Dans le cadre du programme MATRA</w:t>
      </w:r>
      <w:r w:rsidR="00BE25F2" w:rsidRPr="00CD5DD1">
        <w:rPr>
          <w:lang w:val="fr-CA"/>
        </w:rPr>
        <w:t>,</w:t>
      </w:r>
      <w:r w:rsidR="00490CFA" w:rsidRPr="00CD5DD1">
        <w:rPr>
          <w:lang w:val="fr-CA"/>
        </w:rPr>
        <w:t xml:space="preserve"> un module sur la liberté d</w:t>
      </w:r>
      <w:r w:rsidR="009A3316">
        <w:rPr>
          <w:lang w:val="fr-CA"/>
        </w:rPr>
        <w:t>’</w:t>
      </w:r>
      <w:r w:rsidR="00490CFA" w:rsidRPr="00CD5DD1">
        <w:rPr>
          <w:lang w:val="fr-CA"/>
        </w:rPr>
        <w:t>expressi</w:t>
      </w:r>
      <w:r w:rsidR="00515747" w:rsidRPr="00CD5DD1">
        <w:rPr>
          <w:lang w:val="fr-CA"/>
        </w:rPr>
        <w:t>on et un manuel s</w:t>
      </w:r>
      <w:r w:rsidR="009A3316">
        <w:rPr>
          <w:lang w:val="fr-CA"/>
        </w:rPr>
        <w:t>’</w:t>
      </w:r>
      <w:r w:rsidR="00515747" w:rsidRPr="00CD5DD1">
        <w:rPr>
          <w:lang w:val="fr-CA"/>
        </w:rPr>
        <w:t>y rapportant ont</w:t>
      </w:r>
      <w:r w:rsidR="00490CFA" w:rsidRPr="00CD5DD1">
        <w:rPr>
          <w:lang w:val="fr-CA"/>
        </w:rPr>
        <w:t xml:space="preserve"> été préparé</w:t>
      </w:r>
      <w:r w:rsidR="00515747" w:rsidRPr="00CD5DD1">
        <w:rPr>
          <w:lang w:val="fr-CA"/>
        </w:rPr>
        <w:t>s</w:t>
      </w:r>
      <w:r w:rsidR="00490CFA" w:rsidRPr="00CD5DD1">
        <w:rPr>
          <w:lang w:val="fr-CA"/>
        </w:rPr>
        <w:t xml:space="preserve"> pour le programme d</w:t>
      </w:r>
      <w:r w:rsidR="009A3316">
        <w:rPr>
          <w:lang w:val="fr-CA"/>
        </w:rPr>
        <w:t>’</w:t>
      </w:r>
      <w:r w:rsidR="00490CFA" w:rsidRPr="00CD5DD1">
        <w:rPr>
          <w:lang w:val="fr-CA"/>
        </w:rPr>
        <w:t>enseignement de l</w:t>
      </w:r>
      <w:r w:rsidR="009A3316">
        <w:rPr>
          <w:lang w:val="fr-CA"/>
        </w:rPr>
        <w:t>’</w:t>
      </w:r>
      <w:r w:rsidR="00515747" w:rsidRPr="00CD5DD1">
        <w:rPr>
          <w:lang w:val="fr-CA"/>
        </w:rPr>
        <w:t>É</w:t>
      </w:r>
      <w:r w:rsidR="00490CFA" w:rsidRPr="00CD5DD1">
        <w:rPr>
          <w:lang w:val="fr-CA"/>
        </w:rPr>
        <w:t xml:space="preserve">cole de la magistrature. Plusieurs ateliers ont été organisés </w:t>
      </w:r>
      <w:r w:rsidR="00515747" w:rsidRPr="00CD5DD1">
        <w:rPr>
          <w:lang w:val="fr-CA"/>
        </w:rPr>
        <w:t>en direction du</w:t>
      </w:r>
      <w:r w:rsidR="00490CFA" w:rsidRPr="00CD5DD1">
        <w:rPr>
          <w:lang w:val="fr-CA"/>
        </w:rPr>
        <w:t xml:space="preserve"> personnel du Ministère de la justice dans le but de le sensibiliser à la liberté d</w:t>
      </w:r>
      <w:r w:rsidR="009A3316">
        <w:rPr>
          <w:lang w:val="fr-CA"/>
        </w:rPr>
        <w:t>’</w:t>
      </w:r>
      <w:r w:rsidR="00490CFA" w:rsidRPr="00CD5DD1">
        <w:rPr>
          <w:lang w:val="fr-CA"/>
        </w:rPr>
        <w:t>expression</w:t>
      </w:r>
      <w:r w:rsidR="00456662" w:rsidRPr="00CD5DD1">
        <w:rPr>
          <w:lang w:val="fr-CA"/>
        </w:rPr>
        <w:t xml:space="preserve"> </w:t>
      </w:r>
      <w:r w:rsidR="000B6E32" w:rsidRPr="00CD5DD1">
        <w:rPr>
          <w:lang w:val="fr-CA"/>
        </w:rPr>
        <w:t>en</w:t>
      </w:r>
      <w:r w:rsidR="00456662" w:rsidRPr="00CD5DD1">
        <w:rPr>
          <w:lang w:val="fr-CA"/>
        </w:rPr>
        <w:t xml:space="preserve"> 2013</w:t>
      </w:r>
      <w:r w:rsidR="004C6C5A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490CFA" w:rsidRPr="00CD5DD1">
        <w:rPr>
          <w:lang w:val="fr-CA"/>
        </w:rPr>
        <w:t>Dans le cadre du projet de l</w:t>
      </w:r>
      <w:r w:rsidR="009A3316">
        <w:rPr>
          <w:lang w:val="fr-CA"/>
        </w:rPr>
        <w:t>’</w:t>
      </w:r>
      <w:r w:rsidR="00490CFA" w:rsidRPr="00CD5DD1">
        <w:rPr>
          <w:lang w:val="fr-CA"/>
        </w:rPr>
        <w:t>Union européenne intitulé</w:t>
      </w:r>
      <w:r w:rsidR="00515747" w:rsidRPr="00CD5DD1">
        <w:rPr>
          <w:lang w:val="fr-CA"/>
        </w:rPr>
        <w:t xml:space="preserve"> </w:t>
      </w:r>
      <w:r w:rsidR="00B61910" w:rsidRPr="00CD5DD1">
        <w:rPr>
          <w:lang w:val="fr-CA"/>
        </w:rPr>
        <w:t>«</w:t>
      </w:r>
      <w:r w:rsidR="00490CFA" w:rsidRPr="00CD5DD1">
        <w:rPr>
          <w:lang w:val="fr-CA"/>
        </w:rPr>
        <w:t xml:space="preserve">Vers une </w:t>
      </w:r>
      <w:r w:rsidR="00515747" w:rsidRPr="00CD5DD1">
        <w:rPr>
          <w:lang w:val="fr-CA"/>
        </w:rPr>
        <w:t>É</w:t>
      </w:r>
      <w:r w:rsidR="00490CFA" w:rsidRPr="00CD5DD1">
        <w:rPr>
          <w:lang w:val="fr-CA"/>
        </w:rPr>
        <w:t>cole de la magistrature efficace et professionnelle</w:t>
      </w:r>
      <w:r w:rsidR="00B61910" w:rsidRPr="00CD5DD1">
        <w:rPr>
          <w:lang w:val="fr-CA"/>
        </w:rPr>
        <w:t>»</w:t>
      </w:r>
      <w:r w:rsidR="00456662" w:rsidRPr="00CD5DD1">
        <w:rPr>
          <w:lang w:val="fr-CA"/>
        </w:rPr>
        <w:t xml:space="preserve"> </w:t>
      </w:r>
      <w:r w:rsidR="00490CFA" w:rsidRPr="00CD5DD1">
        <w:rPr>
          <w:lang w:val="fr-CA"/>
        </w:rPr>
        <w:t>un manuel sur les droits de l</w:t>
      </w:r>
      <w:r w:rsidR="009A3316">
        <w:rPr>
          <w:lang w:val="fr-CA"/>
        </w:rPr>
        <w:t>’</w:t>
      </w:r>
      <w:r w:rsidR="00490CFA" w:rsidRPr="00CD5DD1">
        <w:rPr>
          <w:lang w:val="fr-CA"/>
        </w:rPr>
        <w:t xml:space="preserve">homme a été préparé et des séminaires ont été </w:t>
      </w:r>
      <w:r w:rsidR="00515747" w:rsidRPr="00CD5DD1">
        <w:rPr>
          <w:lang w:val="fr-CA"/>
        </w:rPr>
        <w:t>mis sur pied</w:t>
      </w:r>
      <w:r w:rsidR="00490CFA" w:rsidRPr="00CD5DD1">
        <w:rPr>
          <w:lang w:val="fr-CA"/>
        </w:rPr>
        <w:t xml:space="preserve"> </w:t>
      </w:r>
      <w:r w:rsidR="00515747" w:rsidRPr="00CD5DD1">
        <w:rPr>
          <w:lang w:val="fr-CA"/>
        </w:rPr>
        <w:t>pour</w:t>
      </w:r>
      <w:r w:rsidR="00490CFA" w:rsidRPr="00CD5DD1">
        <w:rPr>
          <w:lang w:val="fr-CA"/>
        </w:rPr>
        <w:t xml:space="preserve"> </w:t>
      </w:r>
      <w:r w:rsidR="007C311B" w:rsidRPr="00CD5DD1">
        <w:rPr>
          <w:lang w:val="fr-CA"/>
        </w:rPr>
        <w:t xml:space="preserve">le </w:t>
      </w:r>
      <w:r w:rsidR="00490CFA" w:rsidRPr="00CD5DD1">
        <w:rPr>
          <w:lang w:val="fr-CA"/>
        </w:rPr>
        <w:t>faire connaître au personnel du Ministère</w:t>
      </w:r>
      <w:r w:rsidR="00515747" w:rsidRPr="00CD5DD1">
        <w:rPr>
          <w:lang w:val="fr-CA"/>
        </w:rPr>
        <w:t>. Un</w:t>
      </w:r>
      <w:r w:rsidR="00477192" w:rsidRPr="00CD5DD1">
        <w:rPr>
          <w:lang w:val="fr-CA"/>
        </w:rPr>
        <w:t xml:space="preserve"> Centre pour les droits de l</w:t>
      </w:r>
      <w:r w:rsidR="009A3316">
        <w:rPr>
          <w:lang w:val="fr-CA"/>
        </w:rPr>
        <w:t>’</w:t>
      </w:r>
      <w:r w:rsidR="00477192" w:rsidRPr="00CD5DD1">
        <w:rPr>
          <w:lang w:val="fr-CA"/>
        </w:rPr>
        <w:t>homme a été établi au sein de l</w:t>
      </w:r>
      <w:r w:rsidR="009A3316">
        <w:rPr>
          <w:lang w:val="fr-CA"/>
        </w:rPr>
        <w:t>’</w:t>
      </w:r>
      <w:r w:rsidR="00515747" w:rsidRPr="00CD5DD1">
        <w:rPr>
          <w:lang w:val="fr-CA"/>
        </w:rPr>
        <w:t>É</w:t>
      </w:r>
      <w:r w:rsidR="00477192" w:rsidRPr="00CD5DD1">
        <w:rPr>
          <w:lang w:val="fr-CA"/>
        </w:rPr>
        <w:t>cole de la magistrature</w:t>
      </w:r>
      <w:r w:rsidR="00456662" w:rsidRPr="00CD5DD1">
        <w:rPr>
          <w:lang w:val="fr-CA"/>
        </w:rPr>
        <w:t>.</w:t>
      </w:r>
      <w:r w:rsidR="00976698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204.</w:t>
      </w:r>
      <w:r w:rsidRPr="00CD5DD1">
        <w:rPr>
          <w:lang w:val="fr-CA"/>
        </w:rPr>
        <w:tab/>
      </w:r>
      <w:r w:rsidR="00477192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477192" w:rsidRPr="00CD5DD1">
        <w:rPr>
          <w:lang w:val="fr-CA"/>
        </w:rPr>
        <w:t>agissant du</w:t>
      </w:r>
      <w:r w:rsidR="00456662" w:rsidRPr="00CD5DD1">
        <w:rPr>
          <w:lang w:val="fr-CA"/>
        </w:rPr>
        <w:t xml:space="preserve"> </w:t>
      </w:r>
      <w:r w:rsidR="00C4589E" w:rsidRPr="00CD5DD1">
        <w:rPr>
          <w:lang w:val="fr-CA"/>
        </w:rPr>
        <w:t>paragraphe </w:t>
      </w:r>
      <w:r w:rsidR="00456662" w:rsidRPr="00CD5DD1">
        <w:rPr>
          <w:lang w:val="fr-CA"/>
        </w:rPr>
        <w:t xml:space="preserve">22 </w:t>
      </w:r>
      <w:r w:rsidR="00903FAF" w:rsidRPr="00CD5DD1">
        <w:rPr>
          <w:lang w:val="fr-CA"/>
        </w:rPr>
        <w:t>des Observations</w:t>
      </w:r>
      <w:r w:rsidR="00F92906" w:rsidRPr="00CD5DD1">
        <w:rPr>
          <w:lang w:val="fr-CA"/>
        </w:rPr>
        <w:t xml:space="preserve"> finales</w:t>
      </w:r>
      <w:r w:rsidR="00456662" w:rsidRPr="00CD5DD1">
        <w:rPr>
          <w:lang w:val="fr-CA"/>
        </w:rPr>
        <w:t xml:space="preserve"> </w:t>
      </w:r>
      <w:r w:rsidR="00F92906" w:rsidRPr="00CD5DD1">
        <w:rPr>
          <w:lang w:val="fr-CA"/>
        </w:rPr>
        <w:t>du Comité</w:t>
      </w:r>
      <w:r w:rsidR="00BE25F2" w:rsidRPr="00CD5DD1">
        <w:rPr>
          <w:lang w:val="fr-CA"/>
        </w:rPr>
        <w:t>,</w:t>
      </w:r>
      <w:r w:rsidR="00A04137">
        <w:rPr>
          <w:lang w:val="fr-CA"/>
        </w:rPr>
        <w:t xml:space="preserve"> le g</w:t>
      </w:r>
      <w:r w:rsidR="00515747" w:rsidRPr="00CD5DD1">
        <w:rPr>
          <w:lang w:val="fr-CA"/>
        </w:rPr>
        <w:t>ouvernement</w:t>
      </w:r>
      <w:r w:rsidR="00477192" w:rsidRPr="00CD5DD1">
        <w:rPr>
          <w:lang w:val="fr-CA"/>
        </w:rPr>
        <w:t xml:space="preserve"> </w:t>
      </w:r>
      <w:r w:rsidR="00515747" w:rsidRPr="00CD5DD1">
        <w:rPr>
          <w:lang w:val="fr-CA"/>
        </w:rPr>
        <w:t xml:space="preserve">a poursuivi la formation </w:t>
      </w:r>
      <w:r w:rsidR="00BB7790" w:rsidRPr="00CD5DD1">
        <w:rPr>
          <w:lang w:val="fr-CA"/>
        </w:rPr>
        <w:t>aux droits de l</w:t>
      </w:r>
      <w:r w:rsidR="009A3316">
        <w:rPr>
          <w:lang w:val="fr-CA"/>
        </w:rPr>
        <w:t>’</w:t>
      </w:r>
      <w:r w:rsidR="00BB7790" w:rsidRPr="00CD5DD1">
        <w:rPr>
          <w:lang w:val="fr-CA"/>
        </w:rPr>
        <w:t xml:space="preserve">homme </w:t>
      </w:r>
      <w:r w:rsidR="00515747" w:rsidRPr="00CD5DD1">
        <w:rPr>
          <w:lang w:val="fr-CA"/>
        </w:rPr>
        <w:t>d</w:t>
      </w:r>
      <w:r w:rsidR="00477192" w:rsidRPr="00CD5DD1">
        <w:rPr>
          <w:lang w:val="fr-CA"/>
        </w:rPr>
        <w:t>es juges</w:t>
      </w:r>
      <w:r w:rsidR="00BE25F2" w:rsidRPr="00CD5DD1">
        <w:rPr>
          <w:lang w:val="fr-CA"/>
        </w:rPr>
        <w:t>,</w:t>
      </w:r>
      <w:r w:rsidR="00477192" w:rsidRPr="00CD5DD1">
        <w:rPr>
          <w:lang w:val="fr-CA"/>
        </w:rPr>
        <w:t xml:space="preserve"> </w:t>
      </w:r>
      <w:r w:rsidR="00515747" w:rsidRPr="00CD5DD1">
        <w:rPr>
          <w:lang w:val="fr-CA"/>
        </w:rPr>
        <w:t>des procureurs et d</w:t>
      </w:r>
      <w:r w:rsidR="00477192" w:rsidRPr="00CD5DD1">
        <w:rPr>
          <w:lang w:val="fr-CA"/>
        </w:rPr>
        <w:t>es policiers</w:t>
      </w:r>
      <w:r w:rsidR="00BB7790" w:rsidRPr="00CD5DD1">
        <w:rPr>
          <w:lang w:val="fr-CA"/>
        </w:rPr>
        <w:t xml:space="preserve"> au</w:t>
      </w:r>
      <w:r w:rsidR="00515747" w:rsidRPr="00CD5DD1">
        <w:rPr>
          <w:lang w:val="fr-CA"/>
        </w:rPr>
        <w:t xml:space="preserve"> cours de la période considérée</w:t>
      </w:r>
      <w:r w:rsidR="00477192" w:rsidRPr="00CD5DD1">
        <w:rPr>
          <w:lang w:val="fr-CA"/>
        </w:rPr>
        <w:t xml:space="preserve">. Les formations </w:t>
      </w:r>
      <w:r w:rsidR="00515747" w:rsidRPr="00CD5DD1">
        <w:rPr>
          <w:lang w:val="fr-CA"/>
        </w:rPr>
        <w:t>traitent d</w:t>
      </w:r>
      <w:r w:rsidR="00477192" w:rsidRPr="00CD5DD1">
        <w:rPr>
          <w:lang w:val="fr-CA"/>
        </w:rPr>
        <w:t>es obligations incombant à la Turquie en application des Conventions des Nations Unies</w:t>
      </w:r>
      <w:r w:rsidR="00BE25F2" w:rsidRPr="00CD5DD1">
        <w:rPr>
          <w:lang w:val="fr-CA"/>
        </w:rPr>
        <w:t>,</w:t>
      </w:r>
      <w:r w:rsidR="00477192" w:rsidRPr="00CD5DD1">
        <w:rPr>
          <w:lang w:val="fr-CA"/>
        </w:rPr>
        <w:t xml:space="preserve"> en particulier de la Convention international</w:t>
      </w:r>
      <w:r w:rsidR="000B6E32" w:rsidRPr="00CD5DD1">
        <w:rPr>
          <w:lang w:val="fr-CA"/>
        </w:rPr>
        <w:t>e</w:t>
      </w:r>
      <w:r w:rsidR="00477192" w:rsidRPr="00CD5DD1">
        <w:rPr>
          <w:lang w:val="fr-CA"/>
        </w:rPr>
        <w:t xml:space="preserve"> relative à toutes les formes de discrimination raciale</w:t>
      </w:r>
      <w:r w:rsidR="00456662" w:rsidRPr="00CD5DD1">
        <w:rPr>
          <w:lang w:val="fr-CA"/>
        </w:rPr>
        <w:t>.</w:t>
      </w:r>
    </w:p>
    <w:p w:rsidR="00456662" w:rsidRPr="00CD5DD1" w:rsidRDefault="00C10C04" w:rsidP="002A6382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2A6382" w:rsidRPr="00CD5DD1">
        <w:rPr>
          <w:lang w:val="fr-CA"/>
        </w:rPr>
        <w:t>2</w:t>
      </w:r>
      <w:r w:rsidR="00456662" w:rsidRPr="00CD5DD1">
        <w:rPr>
          <w:lang w:val="fr-CA"/>
        </w:rPr>
        <w:t>.</w:t>
      </w:r>
      <w:r w:rsidRPr="00CD5DD1">
        <w:rPr>
          <w:lang w:val="fr-CA"/>
        </w:rPr>
        <w:tab/>
      </w:r>
      <w:r w:rsidR="00456662" w:rsidRPr="00CD5DD1">
        <w:rPr>
          <w:lang w:val="fr-CA"/>
        </w:rPr>
        <w:t>Culture</w:t>
      </w:r>
    </w:p>
    <w:p w:rsidR="00456662" w:rsidRPr="00CD5DD1" w:rsidRDefault="00C10C04" w:rsidP="00C10C04">
      <w:pPr>
        <w:pStyle w:val="H4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477192" w:rsidRPr="00CD5DD1">
        <w:rPr>
          <w:lang w:val="fr-CA"/>
        </w:rPr>
        <w:t>Mesures prises pour combattre les préjugés raciaux</w:t>
      </w:r>
      <w:r w:rsidR="00BE25F2" w:rsidRPr="00CD5DD1">
        <w:rPr>
          <w:lang w:val="fr-CA"/>
        </w:rPr>
        <w:t>,</w:t>
      </w:r>
      <w:r w:rsidR="00477192" w:rsidRPr="00CD5DD1">
        <w:rPr>
          <w:lang w:val="fr-CA"/>
        </w:rPr>
        <w:t xml:space="preserve"> promouvoir le respect de la diversité culturelle et de la tolérance</w:t>
      </w:r>
      <w:r w:rsidR="00BE25F2" w:rsidRPr="00CD5DD1">
        <w:rPr>
          <w:lang w:val="fr-CA"/>
        </w:rPr>
        <w:t>,</w:t>
      </w:r>
      <w:r w:rsidR="00477192" w:rsidRPr="00CD5DD1">
        <w:rPr>
          <w:lang w:val="fr-CA"/>
        </w:rPr>
        <w:t xml:space="preserve"> par exemple dans le domaine de la création artist</w:t>
      </w:r>
      <w:r w:rsidR="00765C89" w:rsidRPr="00CD5DD1">
        <w:rPr>
          <w:lang w:val="fr-CA"/>
        </w:rPr>
        <w:t>ique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205.</w:t>
      </w:r>
      <w:r w:rsidRPr="00CD5DD1">
        <w:rPr>
          <w:lang w:val="fr-CA"/>
        </w:rPr>
        <w:tab/>
      </w:r>
      <w:r w:rsidR="00765C89" w:rsidRPr="00CD5DD1">
        <w:rPr>
          <w:lang w:val="fr-CA"/>
        </w:rPr>
        <w:t xml:space="preserve">Le Ministère de la jeunesse et des sports a préparé le </w:t>
      </w:r>
      <w:r w:rsidR="00516667" w:rsidRPr="00CD5DD1">
        <w:rPr>
          <w:lang w:val="fr-CA"/>
        </w:rPr>
        <w:t>«</w:t>
      </w:r>
      <w:r w:rsidR="00765C89" w:rsidRPr="00CD5DD1">
        <w:rPr>
          <w:lang w:val="fr-CA"/>
        </w:rPr>
        <w:t>Document national d</w:t>
      </w:r>
      <w:r w:rsidR="009A3316">
        <w:rPr>
          <w:lang w:val="fr-CA"/>
        </w:rPr>
        <w:t>’</w:t>
      </w:r>
      <w:r w:rsidR="00765C89" w:rsidRPr="00CD5DD1">
        <w:rPr>
          <w:lang w:val="fr-CA"/>
        </w:rPr>
        <w:t>orientation pour la jeunesse et les sports</w:t>
      </w:r>
      <w:r w:rsidR="00516667" w:rsidRPr="00CD5DD1">
        <w:rPr>
          <w:lang w:val="fr-CA"/>
        </w:rPr>
        <w:t>»</w:t>
      </w:r>
      <w:r w:rsidR="00765C89" w:rsidRPr="00CD5DD1">
        <w:rPr>
          <w:lang w:val="fr-CA"/>
        </w:rPr>
        <w:t xml:space="preserve"> qui s</w:t>
      </w:r>
      <w:r w:rsidR="009A3316">
        <w:rPr>
          <w:lang w:val="fr-CA"/>
        </w:rPr>
        <w:t>’</w:t>
      </w:r>
      <w:r w:rsidR="00765C89" w:rsidRPr="00CD5DD1">
        <w:rPr>
          <w:lang w:val="fr-CA"/>
        </w:rPr>
        <w:t>attache à la prévention de toutes les formes de discrimination</w:t>
      </w:r>
      <w:r w:rsidR="00BE25F2" w:rsidRPr="00CD5DD1">
        <w:rPr>
          <w:lang w:val="fr-CA"/>
        </w:rPr>
        <w:t>,</w:t>
      </w:r>
      <w:r w:rsidR="00765C89" w:rsidRPr="00CD5DD1">
        <w:rPr>
          <w:lang w:val="fr-CA"/>
        </w:rPr>
        <w:t xml:space="preserve"> à l</w:t>
      </w:r>
      <w:r w:rsidR="009A3316">
        <w:rPr>
          <w:lang w:val="fr-CA"/>
        </w:rPr>
        <w:t>’</w:t>
      </w:r>
      <w:r w:rsidR="00765C89" w:rsidRPr="00CD5DD1">
        <w:rPr>
          <w:lang w:val="fr-CA"/>
        </w:rPr>
        <w:t>égalité des chances</w:t>
      </w:r>
      <w:r w:rsidR="00BE25F2" w:rsidRPr="00CD5DD1">
        <w:rPr>
          <w:lang w:val="fr-CA"/>
        </w:rPr>
        <w:t>,</w:t>
      </w:r>
      <w:r w:rsidR="00765C89" w:rsidRPr="00CD5DD1">
        <w:rPr>
          <w:lang w:val="fr-CA"/>
        </w:rPr>
        <w:t xml:space="preserve"> à la création d</w:t>
      </w:r>
      <w:r w:rsidR="009A3316">
        <w:rPr>
          <w:lang w:val="fr-CA"/>
        </w:rPr>
        <w:t>’</w:t>
      </w:r>
      <w:r w:rsidR="00765C89" w:rsidRPr="00CD5DD1">
        <w:rPr>
          <w:lang w:val="fr-CA"/>
        </w:rPr>
        <w:t>une culture de tolérance et de dialogue interculturel chez les jeunes ainsi qu</w:t>
      </w:r>
      <w:r w:rsidR="009A3316">
        <w:rPr>
          <w:lang w:val="fr-CA"/>
        </w:rPr>
        <w:t>’</w:t>
      </w:r>
      <w:r w:rsidR="00765C89" w:rsidRPr="00CD5DD1">
        <w:rPr>
          <w:lang w:val="fr-CA"/>
        </w:rPr>
        <w:t>à la prévention de la violence</w:t>
      </w:r>
      <w:r w:rsidR="00BE25F2" w:rsidRPr="00CD5DD1">
        <w:rPr>
          <w:lang w:val="fr-CA"/>
        </w:rPr>
        <w:t>,</w:t>
      </w:r>
      <w:r w:rsidR="00765C89" w:rsidRPr="00CD5DD1">
        <w:rPr>
          <w:lang w:val="fr-CA"/>
        </w:rPr>
        <w:t xml:space="preserve"> des atteintes à l</w:t>
      </w:r>
      <w:r w:rsidR="009A3316">
        <w:rPr>
          <w:lang w:val="fr-CA"/>
        </w:rPr>
        <w:t>’</w:t>
      </w:r>
      <w:r w:rsidR="00765C89" w:rsidRPr="00CD5DD1">
        <w:rPr>
          <w:lang w:val="fr-CA"/>
        </w:rPr>
        <w:t xml:space="preserve">ordre public et </w:t>
      </w:r>
      <w:r w:rsidR="00BB7790" w:rsidRPr="00CD5DD1">
        <w:rPr>
          <w:lang w:val="fr-CA"/>
        </w:rPr>
        <w:t>des</w:t>
      </w:r>
      <w:r w:rsidR="00765C89" w:rsidRPr="00CD5DD1">
        <w:rPr>
          <w:lang w:val="fr-CA"/>
        </w:rPr>
        <w:t xml:space="preserve"> manquements à l</w:t>
      </w:r>
      <w:r w:rsidR="009A3316">
        <w:rPr>
          <w:lang w:val="fr-CA"/>
        </w:rPr>
        <w:t>’</w:t>
      </w:r>
      <w:r w:rsidR="00765C89" w:rsidRPr="00CD5DD1">
        <w:rPr>
          <w:lang w:val="fr-CA"/>
        </w:rPr>
        <w:t>éthique sportive.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206.</w:t>
      </w:r>
      <w:r w:rsidRPr="00CD5DD1">
        <w:rPr>
          <w:lang w:val="fr-CA"/>
        </w:rPr>
        <w:tab/>
      </w:r>
      <w:r w:rsidR="00F44F0B" w:rsidRPr="00CD5DD1">
        <w:rPr>
          <w:lang w:val="fr-CA"/>
        </w:rPr>
        <w:t>Dans cet esprit</w:t>
      </w:r>
      <w:r w:rsidR="00BE25F2" w:rsidRPr="00CD5DD1">
        <w:rPr>
          <w:lang w:val="fr-CA"/>
        </w:rPr>
        <w:t>,</w:t>
      </w:r>
      <w:r w:rsidR="00F44F0B" w:rsidRPr="00CD5DD1">
        <w:rPr>
          <w:lang w:val="fr-CA"/>
        </w:rPr>
        <w:t xml:space="preserve"> il</w:t>
      </w:r>
      <w:r w:rsidR="00765C89" w:rsidRPr="00CD5DD1">
        <w:rPr>
          <w:lang w:val="fr-CA"/>
        </w:rPr>
        <w:t xml:space="preserve"> a </w:t>
      </w:r>
      <w:r w:rsidR="00A35E48" w:rsidRPr="00CD5DD1">
        <w:rPr>
          <w:lang w:val="fr-CA"/>
        </w:rPr>
        <w:t>coordonné</w:t>
      </w:r>
      <w:r w:rsidR="00765C89" w:rsidRPr="00CD5DD1">
        <w:rPr>
          <w:lang w:val="fr-CA"/>
        </w:rPr>
        <w:t xml:space="preserve"> plusieurs </w:t>
      </w:r>
      <w:r w:rsidR="00A35E48" w:rsidRPr="00CD5DD1">
        <w:rPr>
          <w:lang w:val="fr-CA"/>
        </w:rPr>
        <w:t>événements</w:t>
      </w:r>
      <w:r w:rsidR="00765C89" w:rsidRPr="00CD5DD1">
        <w:rPr>
          <w:lang w:val="fr-CA"/>
        </w:rPr>
        <w:t xml:space="preserve"> visant à promouvoir le dialogue interculturel</w:t>
      </w:r>
      <w:r w:rsidR="00BE25F2" w:rsidRPr="00CD5DD1">
        <w:rPr>
          <w:lang w:val="fr-CA"/>
        </w:rPr>
        <w:t>,</w:t>
      </w:r>
      <w:r w:rsidR="00765C89" w:rsidRPr="00CD5DD1">
        <w:rPr>
          <w:lang w:val="fr-CA"/>
        </w:rPr>
        <w:t xml:space="preserve"> la cohésion sociale et le respect de la diversité </w:t>
      </w:r>
      <w:r w:rsidR="00BB7790" w:rsidRPr="00CD5DD1">
        <w:rPr>
          <w:lang w:val="fr-CA"/>
        </w:rPr>
        <w:t>et à</w:t>
      </w:r>
      <w:r w:rsidR="00765C89" w:rsidRPr="00CD5DD1">
        <w:rPr>
          <w:lang w:val="fr-CA"/>
        </w:rPr>
        <w:t xml:space="preserve"> lutter contre les préjugés et la discrimination </w:t>
      </w:r>
      <w:r w:rsidR="00BB7790" w:rsidRPr="00CD5DD1">
        <w:rPr>
          <w:lang w:val="fr-CA"/>
        </w:rPr>
        <w:t>chez les jeunes</w:t>
      </w:r>
      <w:r w:rsidR="004C6C5A">
        <w:rPr>
          <w:lang w:val="fr-CA"/>
        </w:rPr>
        <w:t>:</w:t>
      </w:r>
      <w:r w:rsidR="00976698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765C89" w:rsidRPr="00CD5DD1">
        <w:rPr>
          <w:lang w:val="fr-CA"/>
        </w:rPr>
        <w:t>Plus de</w:t>
      </w:r>
      <w:r w:rsidR="00456662" w:rsidRPr="00CD5DD1">
        <w:rPr>
          <w:lang w:val="fr-CA"/>
        </w:rPr>
        <w:t xml:space="preserve"> 15 </w:t>
      </w:r>
      <w:r w:rsidR="00765C89" w:rsidRPr="00CD5DD1">
        <w:rPr>
          <w:lang w:val="fr-CA"/>
        </w:rPr>
        <w:t>camps de jeunes ont été organisés dans différentes régions du pays</w:t>
      </w:r>
      <w:r w:rsidR="00BE25F2" w:rsidRPr="00CD5DD1">
        <w:rPr>
          <w:lang w:val="fr-CA"/>
        </w:rPr>
        <w:t>,</w:t>
      </w:r>
      <w:r w:rsidR="00765C89" w:rsidRPr="00CD5DD1">
        <w:rPr>
          <w:lang w:val="fr-CA"/>
        </w:rPr>
        <w:t xml:space="preserve"> réunissant des jeunes </w:t>
      </w:r>
      <w:r w:rsidR="00A35E48" w:rsidRPr="00CD5DD1">
        <w:rPr>
          <w:lang w:val="fr-CA"/>
        </w:rPr>
        <w:t>de condit</w:t>
      </w:r>
      <w:r w:rsidR="00765C89" w:rsidRPr="00CD5DD1">
        <w:rPr>
          <w:lang w:val="fr-CA"/>
        </w:rPr>
        <w:t>ions et d</w:t>
      </w:r>
      <w:r w:rsidR="009A3316">
        <w:rPr>
          <w:lang w:val="fr-CA"/>
        </w:rPr>
        <w:t>’</w:t>
      </w:r>
      <w:r w:rsidR="00A35E48" w:rsidRPr="00CD5DD1">
        <w:rPr>
          <w:lang w:val="fr-CA"/>
        </w:rPr>
        <w:t>or</w:t>
      </w:r>
      <w:r w:rsidR="00765C89" w:rsidRPr="00CD5DD1">
        <w:rPr>
          <w:lang w:val="fr-CA"/>
        </w:rPr>
        <w:t>igines religieuses</w:t>
      </w:r>
      <w:r w:rsidR="00BE25F2" w:rsidRPr="00CD5DD1">
        <w:rPr>
          <w:lang w:val="fr-CA"/>
        </w:rPr>
        <w:t>,</w:t>
      </w:r>
      <w:r w:rsidR="00765C89" w:rsidRPr="00CD5DD1">
        <w:rPr>
          <w:lang w:val="fr-CA"/>
        </w:rPr>
        <w:t xml:space="preserve"> ethniques</w:t>
      </w:r>
      <w:r w:rsidR="00BE25F2" w:rsidRPr="00CD5DD1">
        <w:rPr>
          <w:lang w:val="fr-CA"/>
        </w:rPr>
        <w:t>,</w:t>
      </w:r>
      <w:r w:rsidR="00765C89" w:rsidRPr="00CD5DD1">
        <w:rPr>
          <w:lang w:val="fr-CA"/>
        </w:rPr>
        <w:t xml:space="preserve"> culturelles et socioéconomiques di</w:t>
      </w:r>
      <w:r w:rsidR="00BB7790" w:rsidRPr="00CD5DD1">
        <w:rPr>
          <w:lang w:val="fr-CA"/>
        </w:rPr>
        <w:t>fférentes. Les jeunes R</w:t>
      </w:r>
      <w:r w:rsidR="00765C89" w:rsidRPr="00CD5DD1">
        <w:rPr>
          <w:lang w:val="fr-CA"/>
        </w:rPr>
        <w:t>oms sont particulièrement encouragés à participer à ces camps qui proposent de nombreuses activités</w:t>
      </w:r>
      <w:r w:rsidR="00BE25F2" w:rsidRPr="00CD5DD1">
        <w:rPr>
          <w:lang w:val="fr-CA"/>
        </w:rPr>
        <w:t>,</w:t>
      </w:r>
      <w:r w:rsidR="00765C89" w:rsidRPr="00CD5DD1">
        <w:rPr>
          <w:lang w:val="fr-CA"/>
        </w:rPr>
        <w:t xml:space="preserve"> parmi lesquelles </w:t>
      </w:r>
      <w:r w:rsidR="00A35E48" w:rsidRPr="00CD5DD1">
        <w:rPr>
          <w:lang w:val="fr-CA"/>
        </w:rPr>
        <w:t>le</w:t>
      </w:r>
      <w:r w:rsidR="00765C89" w:rsidRPr="00CD5DD1">
        <w:rPr>
          <w:lang w:val="fr-CA"/>
        </w:rPr>
        <w:t xml:space="preserve"> sport</w:t>
      </w:r>
      <w:r w:rsidR="00BE25F2" w:rsidRPr="00CD5DD1">
        <w:rPr>
          <w:lang w:val="fr-CA"/>
        </w:rPr>
        <w:t>,</w:t>
      </w:r>
      <w:r w:rsidR="00765C89" w:rsidRPr="00CD5DD1">
        <w:rPr>
          <w:lang w:val="fr-CA"/>
        </w:rPr>
        <w:t xml:space="preserve"> </w:t>
      </w:r>
      <w:r w:rsidR="00A35E48" w:rsidRPr="00CD5DD1">
        <w:rPr>
          <w:lang w:val="fr-CA"/>
        </w:rPr>
        <w:t>le</w:t>
      </w:r>
      <w:r w:rsidR="00765C89" w:rsidRPr="00CD5DD1">
        <w:rPr>
          <w:lang w:val="fr-CA"/>
        </w:rPr>
        <w:t xml:space="preserve"> théâtre</w:t>
      </w:r>
      <w:r w:rsidR="00BE25F2" w:rsidRPr="00CD5DD1">
        <w:rPr>
          <w:lang w:val="fr-CA"/>
        </w:rPr>
        <w:t>,</w:t>
      </w:r>
      <w:r w:rsidR="00765C89" w:rsidRPr="00CD5DD1">
        <w:rPr>
          <w:lang w:val="fr-CA"/>
        </w:rPr>
        <w:t xml:space="preserve"> la musique</w:t>
      </w:r>
      <w:r w:rsidR="00BE25F2" w:rsidRPr="00CD5DD1">
        <w:rPr>
          <w:lang w:val="fr-CA"/>
        </w:rPr>
        <w:t>,</w:t>
      </w:r>
      <w:r w:rsidR="00765C89" w:rsidRPr="00CD5DD1">
        <w:rPr>
          <w:lang w:val="fr-CA"/>
        </w:rPr>
        <w:t xml:space="preserve"> la lecture</w:t>
      </w:r>
      <w:r w:rsidR="00BE25F2" w:rsidRPr="00CD5DD1">
        <w:rPr>
          <w:lang w:val="fr-CA"/>
        </w:rPr>
        <w:t>,</w:t>
      </w:r>
      <w:r w:rsidR="00765C89" w:rsidRPr="00CD5DD1">
        <w:rPr>
          <w:lang w:val="fr-CA"/>
        </w:rPr>
        <w:t xml:space="preserve"> </w:t>
      </w:r>
      <w:r w:rsidR="00A35E48" w:rsidRPr="00CD5DD1">
        <w:rPr>
          <w:lang w:val="fr-CA"/>
        </w:rPr>
        <w:t>l</w:t>
      </w:r>
      <w:r w:rsidR="00765C89" w:rsidRPr="00CD5DD1">
        <w:rPr>
          <w:lang w:val="fr-CA"/>
        </w:rPr>
        <w:t>es danses folkloriques</w:t>
      </w:r>
      <w:r w:rsidR="00BE25F2" w:rsidRPr="00CD5DD1">
        <w:rPr>
          <w:lang w:val="fr-CA"/>
        </w:rPr>
        <w:t>,</w:t>
      </w:r>
      <w:r w:rsidR="00765C89" w:rsidRPr="00CD5DD1">
        <w:rPr>
          <w:lang w:val="fr-CA"/>
        </w:rPr>
        <w:t xml:space="preserve"> des cours </w:t>
      </w:r>
      <w:r w:rsidR="00D27344" w:rsidRPr="00CD5DD1">
        <w:rPr>
          <w:lang w:val="fr-CA"/>
        </w:rPr>
        <w:t>portant sur l</w:t>
      </w:r>
      <w:r w:rsidR="009A3316">
        <w:rPr>
          <w:lang w:val="fr-CA"/>
        </w:rPr>
        <w:t>’</w:t>
      </w:r>
      <w:r w:rsidR="00765C89" w:rsidRPr="00CD5DD1">
        <w:rPr>
          <w:lang w:val="fr-CA"/>
        </w:rPr>
        <w:t>histoire</w:t>
      </w:r>
      <w:r w:rsidR="00BE25F2" w:rsidRPr="00CD5DD1">
        <w:rPr>
          <w:lang w:val="fr-CA"/>
        </w:rPr>
        <w:t>,</w:t>
      </w:r>
      <w:r w:rsidR="00D27344" w:rsidRPr="00CD5DD1">
        <w:rPr>
          <w:lang w:val="fr-CA"/>
        </w:rPr>
        <w:t xml:space="preserve"> la littérature et la santé</w:t>
      </w:r>
      <w:r w:rsidR="00BE25F2" w:rsidRPr="00CD5DD1">
        <w:rPr>
          <w:lang w:val="fr-CA"/>
        </w:rPr>
        <w:t>,</w:t>
      </w:r>
      <w:r w:rsidR="00D27344" w:rsidRPr="00CD5DD1">
        <w:rPr>
          <w:lang w:val="fr-CA"/>
        </w:rPr>
        <w:t xml:space="preserve"> des visites de sites historiques et touristiques </w:t>
      </w:r>
      <w:r w:rsidR="00456662" w:rsidRPr="00CD5DD1">
        <w:rPr>
          <w:lang w:val="fr-CA"/>
        </w:rPr>
        <w:t xml:space="preserve">etc. </w:t>
      </w:r>
      <w:r w:rsidR="00D27344" w:rsidRPr="00CD5DD1">
        <w:rPr>
          <w:lang w:val="fr-CA"/>
        </w:rPr>
        <w:t>Les étudiants étrangers inscrits dans des universités turques participent également à ces camps. Ainsi</w:t>
      </w:r>
      <w:r w:rsidR="00BE25F2" w:rsidRPr="00CD5DD1">
        <w:rPr>
          <w:lang w:val="fr-CA"/>
        </w:rPr>
        <w:t>,</w:t>
      </w:r>
      <w:r w:rsidR="00D27344" w:rsidRPr="00CD5DD1">
        <w:rPr>
          <w:lang w:val="fr-CA"/>
        </w:rPr>
        <w:t xml:space="preserve"> outre les </w:t>
      </w:r>
      <w:r w:rsidR="00456662" w:rsidRPr="00CD5DD1">
        <w:rPr>
          <w:lang w:val="fr-CA"/>
        </w:rPr>
        <w:t xml:space="preserve">188 </w:t>
      </w:r>
      <w:r w:rsidR="00A35E48" w:rsidRPr="00CD5DD1">
        <w:rPr>
          <w:lang w:val="fr-CA"/>
        </w:rPr>
        <w:t>jeunes</w:t>
      </w:r>
      <w:r w:rsidR="00456662" w:rsidRPr="00CD5DD1">
        <w:rPr>
          <w:lang w:val="fr-CA"/>
        </w:rPr>
        <w:t xml:space="preserve"> </w:t>
      </w:r>
      <w:r w:rsidR="00A35E48" w:rsidRPr="00CD5DD1">
        <w:rPr>
          <w:lang w:val="fr-CA"/>
        </w:rPr>
        <w:t>T</w:t>
      </w:r>
      <w:r w:rsidR="00D27344" w:rsidRPr="00CD5DD1">
        <w:rPr>
          <w:lang w:val="fr-CA"/>
        </w:rPr>
        <w:t>urcs venus de</w:t>
      </w:r>
      <w:r w:rsidR="00456662" w:rsidRPr="00CD5DD1">
        <w:rPr>
          <w:lang w:val="fr-CA"/>
        </w:rPr>
        <w:t xml:space="preserve"> 15 provinces </w:t>
      </w:r>
      <w:r w:rsidR="00D27344" w:rsidRPr="00CD5DD1">
        <w:rPr>
          <w:lang w:val="fr-CA"/>
        </w:rPr>
        <w:t>de</w:t>
      </w:r>
      <w:r w:rsidR="00456662" w:rsidRPr="00CD5DD1">
        <w:rPr>
          <w:lang w:val="fr-CA"/>
        </w:rPr>
        <w:t xml:space="preserve"> </w:t>
      </w:r>
      <w:r w:rsidR="00AF5E94" w:rsidRPr="00CD5DD1">
        <w:rPr>
          <w:lang w:val="fr-CA"/>
        </w:rPr>
        <w:t>Turquie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D27344" w:rsidRPr="00CD5DD1">
        <w:rPr>
          <w:lang w:val="fr-CA"/>
        </w:rPr>
        <w:t>ce sont</w:t>
      </w:r>
      <w:r w:rsidR="00456662" w:rsidRPr="00CD5DD1">
        <w:rPr>
          <w:lang w:val="fr-CA"/>
        </w:rPr>
        <w:t xml:space="preserve"> 20 </w:t>
      </w:r>
      <w:r w:rsidR="00D27344" w:rsidRPr="00CD5DD1">
        <w:rPr>
          <w:lang w:val="fr-CA"/>
        </w:rPr>
        <w:t>étudiants du Turkménistan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D27344" w:rsidRPr="00CD5DD1">
        <w:rPr>
          <w:lang w:val="fr-CA"/>
        </w:rPr>
        <w:t xml:space="preserve">du </w:t>
      </w:r>
      <w:r w:rsidR="00456662" w:rsidRPr="00CD5DD1">
        <w:rPr>
          <w:lang w:val="fr-CA"/>
        </w:rPr>
        <w:t>Kenya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D27344" w:rsidRPr="00CD5DD1">
        <w:rPr>
          <w:lang w:val="fr-CA"/>
        </w:rPr>
        <w:t>d</w:t>
      </w:r>
      <w:r w:rsidR="009A3316">
        <w:rPr>
          <w:lang w:val="fr-CA"/>
        </w:rPr>
        <w:t>’</w:t>
      </w:r>
      <w:r w:rsidR="00456662" w:rsidRPr="00CD5DD1">
        <w:rPr>
          <w:lang w:val="fr-CA"/>
        </w:rPr>
        <w:t>Alg</w:t>
      </w:r>
      <w:r w:rsidR="00D27344" w:rsidRPr="00CD5DD1">
        <w:rPr>
          <w:lang w:val="fr-CA"/>
        </w:rPr>
        <w:t>érie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D27344" w:rsidRPr="00CD5DD1">
        <w:rPr>
          <w:lang w:val="fr-CA"/>
        </w:rPr>
        <w:t>du Congo</w:t>
      </w:r>
      <w:r w:rsidR="00BE25F2" w:rsidRPr="00CD5DD1">
        <w:rPr>
          <w:lang w:val="fr-CA"/>
        </w:rPr>
        <w:t>,</w:t>
      </w:r>
      <w:r w:rsidR="00D27344" w:rsidRPr="00CD5DD1">
        <w:rPr>
          <w:lang w:val="fr-CA"/>
        </w:rPr>
        <w:t xml:space="preserve"> du M</w:t>
      </w:r>
      <w:r w:rsidR="00456662" w:rsidRPr="00CD5DD1">
        <w:rPr>
          <w:lang w:val="fr-CA"/>
        </w:rPr>
        <w:t>ozambique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D27344" w:rsidRPr="00CD5DD1">
        <w:rPr>
          <w:lang w:val="fr-CA"/>
        </w:rPr>
        <w:t xml:space="preserve">du </w:t>
      </w:r>
      <w:r w:rsidR="00456662" w:rsidRPr="00CD5DD1">
        <w:rPr>
          <w:lang w:val="fr-CA"/>
        </w:rPr>
        <w:t>Camero</w:t>
      </w:r>
      <w:r w:rsidR="00D27344" w:rsidRPr="00CD5DD1">
        <w:rPr>
          <w:lang w:val="fr-CA"/>
        </w:rPr>
        <w:t>u</w:t>
      </w:r>
      <w:r w:rsidR="00456662" w:rsidRPr="00CD5DD1">
        <w:rPr>
          <w:lang w:val="fr-CA"/>
        </w:rPr>
        <w:t>n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D27344" w:rsidRPr="00CD5DD1">
        <w:rPr>
          <w:lang w:val="fr-CA"/>
        </w:rPr>
        <w:t>d</w:t>
      </w:r>
      <w:r w:rsidR="009A3316">
        <w:rPr>
          <w:lang w:val="fr-CA"/>
        </w:rPr>
        <w:t>’</w:t>
      </w:r>
      <w:r w:rsidR="00456662" w:rsidRPr="00CD5DD1">
        <w:rPr>
          <w:lang w:val="fr-CA"/>
        </w:rPr>
        <w:t xml:space="preserve">Afghanistan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D27344" w:rsidRPr="00CD5DD1">
        <w:rPr>
          <w:lang w:val="fr-CA"/>
        </w:rPr>
        <w:t>de Somalie qui ont participé au camp de jeunes de</w:t>
      </w:r>
      <w:r w:rsidR="00456662" w:rsidRPr="00CD5DD1">
        <w:rPr>
          <w:lang w:val="fr-CA"/>
        </w:rPr>
        <w:t xml:space="preserve"> Van-Genaş </w:t>
      </w:r>
      <w:r w:rsidR="00D27344" w:rsidRPr="00CD5DD1">
        <w:rPr>
          <w:lang w:val="fr-CA"/>
        </w:rPr>
        <w:t>entre le</w:t>
      </w:r>
      <w:r w:rsidR="00456662" w:rsidRPr="00CD5DD1">
        <w:rPr>
          <w:lang w:val="fr-CA"/>
        </w:rPr>
        <w:t xml:space="preserve"> 6 </w:t>
      </w:r>
      <w:r w:rsidR="00CC3646" w:rsidRPr="00CD5DD1">
        <w:rPr>
          <w:lang w:val="fr-CA"/>
        </w:rPr>
        <w:t>juillet</w:t>
      </w:r>
      <w:r w:rsidR="00456662" w:rsidRPr="00CD5DD1">
        <w:rPr>
          <w:lang w:val="fr-CA"/>
        </w:rPr>
        <w:t xml:space="preserve">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D27344" w:rsidRPr="00CD5DD1">
        <w:rPr>
          <w:lang w:val="fr-CA"/>
        </w:rPr>
        <w:t xml:space="preserve">le </w:t>
      </w:r>
      <w:r w:rsidR="00456662" w:rsidRPr="00CD5DD1">
        <w:rPr>
          <w:lang w:val="fr-CA"/>
        </w:rPr>
        <w:t xml:space="preserve">28 </w:t>
      </w:r>
      <w:r w:rsidR="00CC3646" w:rsidRPr="00CD5DD1">
        <w:rPr>
          <w:lang w:val="fr-CA"/>
        </w:rPr>
        <w:t>août</w:t>
      </w:r>
      <w:r w:rsidR="00456662" w:rsidRPr="00CD5DD1">
        <w:rPr>
          <w:lang w:val="fr-CA"/>
        </w:rPr>
        <w:t xml:space="preserve"> 2013</w:t>
      </w:r>
      <w:r w:rsidR="004C6C5A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D27344" w:rsidRPr="00CD5DD1">
        <w:rPr>
          <w:lang w:val="fr-CA"/>
        </w:rPr>
        <w:t>Des centres pour les jeunes visant à accroître la participation des groupes défavorisés dans le sport</w:t>
      </w:r>
      <w:r w:rsidR="00BB7790" w:rsidRPr="00CD5DD1">
        <w:rPr>
          <w:lang w:val="fr-CA"/>
        </w:rPr>
        <w:t xml:space="preserve"> et dans</w:t>
      </w:r>
      <w:r w:rsidR="00D27344" w:rsidRPr="00CD5DD1">
        <w:rPr>
          <w:lang w:val="fr-CA"/>
        </w:rPr>
        <w:t xml:space="preserve"> la vie sociale et culturelle sont </w:t>
      </w:r>
      <w:r w:rsidR="00A35E48" w:rsidRPr="00CD5DD1">
        <w:rPr>
          <w:lang w:val="fr-CA"/>
        </w:rPr>
        <w:t>ouverts</w:t>
      </w:r>
      <w:r w:rsidR="00D27344" w:rsidRPr="00CD5DD1">
        <w:rPr>
          <w:lang w:val="fr-CA"/>
        </w:rPr>
        <w:t xml:space="preserve"> dans les provinces turques. Nombre de</w:t>
      </w:r>
      <w:r w:rsidR="00A35E48" w:rsidRPr="00CD5DD1">
        <w:rPr>
          <w:lang w:val="fr-CA"/>
        </w:rPr>
        <w:t xml:space="preserve"> camps et d</w:t>
      </w:r>
      <w:r w:rsidR="009A3316">
        <w:rPr>
          <w:lang w:val="fr-CA"/>
        </w:rPr>
        <w:t>’</w:t>
      </w:r>
      <w:r w:rsidR="00A35E48" w:rsidRPr="00CD5DD1">
        <w:rPr>
          <w:lang w:val="fr-CA"/>
        </w:rPr>
        <w:t>activités</w:t>
      </w:r>
      <w:r w:rsidR="00D27344" w:rsidRPr="00CD5DD1">
        <w:rPr>
          <w:lang w:val="fr-CA"/>
        </w:rPr>
        <w:t xml:space="preserve"> internationales pour les jeunes sont organis</w:t>
      </w:r>
      <w:r w:rsidR="00BB7790" w:rsidRPr="00CD5DD1">
        <w:rPr>
          <w:lang w:val="fr-CA"/>
        </w:rPr>
        <w:t>és par les centres. Les jeunes R</w:t>
      </w:r>
      <w:r w:rsidR="00D27344" w:rsidRPr="00CD5DD1">
        <w:rPr>
          <w:lang w:val="fr-CA"/>
        </w:rPr>
        <w:t xml:space="preserve">oms </w:t>
      </w:r>
      <w:r w:rsidR="00A35E48" w:rsidRPr="00CD5DD1">
        <w:rPr>
          <w:lang w:val="fr-CA"/>
        </w:rPr>
        <w:t>se montrent très intéressés par les</w:t>
      </w:r>
      <w:r w:rsidR="00D27344" w:rsidRPr="00CD5DD1">
        <w:rPr>
          <w:lang w:val="fr-CA"/>
        </w:rPr>
        <w:t xml:space="preserve"> activités </w:t>
      </w:r>
      <w:r w:rsidR="00A35E48" w:rsidRPr="00CD5DD1">
        <w:rPr>
          <w:lang w:val="fr-CA"/>
        </w:rPr>
        <w:t>ainsi proposées</w:t>
      </w:r>
      <w:r w:rsidR="004C6C5A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272DFC" w:rsidRPr="00CD5DD1">
        <w:rPr>
          <w:lang w:val="fr-CA"/>
        </w:rPr>
        <w:t xml:space="preserve">Le </w:t>
      </w:r>
      <w:r w:rsidR="00516667" w:rsidRPr="00CD5DD1">
        <w:rPr>
          <w:lang w:val="fr-CA"/>
        </w:rPr>
        <w:t>«</w:t>
      </w:r>
      <w:r w:rsidR="00D27344" w:rsidRPr="00CD5DD1">
        <w:rPr>
          <w:lang w:val="fr-CA"/>
        </w:rPr>
        <w:t>Projet voyageur</w:t>
      </w:r>
      <w:r w:rsidR="00516667" w:rsidRPr="00CD5DD1">
        <w:rPr>
          <w:lang w:val="fr-CA"/>
        </w:rPr>
        <w:t>»</w:t>
      </w:r>
      <w:r w:rsidR="00456662" w:rsidRPr="00CD5DD1">
        <w:rPr>
          <w:lang w:val="fr-CA"/>
        </w:rPr>
        <w:t xml:space="preserve"> </w:t>
      </w:r>
      <w:r w:rsidR="00D27344" w:rsidRPr="00CD5DD1">
        <w:rPr>
          <w:lang w:val="fr-CA"/>
        </w:rPr>
        <w:t>a été mis en œuvre entre le</w:t>
      </w:r>
      <w:r w:rsidR="00456662" w:rsidRPr="00CD5DD1">
        <w:rPr>
          <w:lang w:val="fr-CA"/>
        </w:rPr>
        <w:t xml:space="preserve"> 21 </w:t>
      </w:r>
      <w:r w:rsidR="00CC3646" w:rsidRPr="00CD5DD1">
        <w:rPr>
          <w:lang w:val="fr-CA"/>
        </w:rPr>
        <w:t>juin</w:t>
      </w:r>
      <w:r w:rsidR="00456662" w:rsidRPr="00CD5DD1">
        <w:rPr>
          <w:lang w:val="fr-CA"/>
        </w:rPr>
        <w:t xml:space="preserve">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D27344" w:rsidRPr="00CD5DD1">
        <w:rPr>
          <w:lang w:val="fr-CA"/>
        </w:rPr>
        <w:t xml:space="preserve">le </w:t>
      </w:r>
      <w:r w:rsidR="00456662" w:rsidRPr="00CD5DD1">
        <w:rPr>
          <w:lang w:val="fr-CA"/>
        </w:rPr>
        <w:t xml:space="preserve">5 </w:t>
      </w:r>
      <w:r w:rsidR="00CC3646" w:rsidRPr="00CD5DD1">
        <w:rPr>
          <w:lang w:val="fr-CA"/>
        </w:rPr>
        <w:t>septembre</w:t>
      </w:r>
      <w:r w:rsidR="00456662" w:rsidRPr="00CD5DD1">
        <w:rPr>
          <w:lang w:val="fr-CA"/>
        </w:rPr>
        <w:t xml:space="preserve"> 2013 </w:t>
      </w:r>
      <w:r w:rsidR="00D27344" w:rsidRPr="00CD5DD1">
        <w:rPr>
          <w:lang w:val="fr-CA"/>
        </w:rPr>
        <w:t>avec la participation de</w:t>
      </w:r>
      <w:r w:rsidR="00456662" w:rsidRPr="00CD5DD1">
        <w:rPr>
          <w:lang w:val="fr-CA"/>
        </w:rPr>
        <w:t xml:space="preserve"> 53</w:t>
      </w:r>
      <w:r w:rsidR="00D27344" w:rsidRPr="00CD5DD1">
        <w:rPr>
          <w:lang w:val="fr-CA"/>
        </w:rPr>
        <w:t> 000 jeunes âgés de</w:t>
      </w:r>
      <w:r w:rsidR="00456662" w:rsidRPr="00CD5DD1">
        <w:rPr>
          <w:lang w:val="fr-CA"/>
        </w:rPr>
        <w:t xml:space="preserve"> 14</w:t>
      </w:r>
      <w:r w:rsidR="00D27344" w:rsidRPr="00CD5DD1">
        <w:rPr>
          <w:lang w:val="fr-CA"/>
        </w:rPr>
        <w:t xml:space="preserve"> à </w:t>
      </w:r>
      <w:r w:rsidR="00456662" w:rsidRPr="00CD5DD1">
        <w:rPr>
          <w:lang w:val="fr-CA"/>
        </w:rPr>
        <w:t>26</w:t>
      </w:r>
      <w:r w:rsidR="00847954" w:rsidRPr="00CD5DD1">
        <w:rPr>
          <w:lang w:val="fr-CA"/>
        </w:rPr>
        <w:t> ans</w:t>
      </w:r>
      <w:r w:rsidR="00D27344" w:rsidRPr="00CD5DD1">
        <w:rPr>
          <w:lang w:val="fr-CA"/>
        </w:rPr>
        <w:t xml:space="preserve"> de toutes les provinces de Turquie. Le projet demandait aux participants de</w:t>
      </w:r>
      <w:r w:rsidR="006C42F9" w:rsidRPr="00CD5DD1">
        <w:rPr>
          <w:lang w:val="fr-CA"/>
        </w:rPr>
        <w:t xml:space="preserve"> se rendre dans d</w:t>
      </w:r>
      <w:r w:rsidR="00D27344" w:rsidRPr="00CD5DD1">
        <w:rPr>
          <w:lang w:val="fr-CA"/>
        </w:rPr>
        <w:t>es provinces qu</w:t>
      </w:r>
      <w:r w:rsidR="009A3316">
        <w:rPr>
          <w:lang w:val="fr-CA"/>
        </w:rPr>
        <w:t>’</w:t>
      </w:r>
      <w:r w:rsidR="00D27344" w:rsidRPr="00CD5DD1">
        <w:rPr>
          <w:lang w:val="fr-CA"/>
        </w:rPr>
        <w:t>ils n</w:t>
      </w:r>
      <w:r w:rsidR="009A3316">
        <w:rPr>
          <w:lang w:val="fr-CA"/>
        </w:rPr>
        <w:t>’</w:t>
      </w:r>
      <w:r w:rsidR="00D27344" w:rsidRPr="00CD5DD1">
        <w:rPr>
          <w:lang w:val="fr-CA"/>
        </w:rPr>
        <w:t>avaient jamais visitées auparavant</w:t>
      </w:r>
      <w:r w:rsidR="00BE25F2" w:rsidRPr="00CD5DD1">
        <w:rPr>
          <w:lang w:val="fr-CA"/>
        </w:rPr>
        <w:t>,</w:t>
      </w:r>
      <w:r w:rsidR="00D27344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D27344" w:rsidRPr="00CD5DD1">
        <w:rPr>
          <w:lang w:val="fr-CA"/>
        </w:rPr>
        <w:t>interagir</w:t>
      </w:r>
      <w:r w:rsidR="00255BA1" w:rsidRPr="00CD5DD1">
        <w:rPr>
          <w:lang w:val="fr-CA"/>
        </w:rPr>
        <w:t xml:space="preserve"> avec les jeunes d</w:t>
      </w:r>
      <w:r w:rsidR="009A3316">
        <w:rPr>
          <w:lang w:val="fr-CA"/>
        </w:rPr>
        <w:t>’</w:t>
      </w:r>
      <w:r w:rsidR="006C42F9" w:rsidRPr="00CD5DD1">
        <w:rPr>
          <w:lang w:val="fr-CA"/>
        </w:rPr>
        <w:t xml:space="preserve">autres </w:t>
      </w:r>
      <w:r w:rsidR="00255BA1" w:rsidRPr="00CD5DD1">
        <w:rPr>
          <w:lang w:val="fr-CA"/>
        </w:rPr>
        <w:t>régions du pays</w:t>
      </w:r>
      <w:r w:rsidR="00BE25F2" w:rsidRPr="00CD5DD1">
        <w:rPr>
          <w:lang w:val="fr-CA"/>
        </w:rPr>
        <w:t>,</w:t>
      </w:r>
      <w:r w:rsidR="00255BA1" w:rsidRPr="00CD5DD1">
        <w:rPr>
          <w:lang w:val="fr-CA"/>
        </w:rPr>
        <w:t xml:space="preserve"> d</w:t>
      </w:r>
      <w:r w:rsidR="006C42F9" w:rsidRPr="00CD5DD1">
        <w:rPr>
          <w:lang w:val="fr-CA"/>
        </w:rPr>
        <w:t>e s</w:t>
      </w:r>
      <w:r w:rsidR="009A3316">
        <w:rPr>
          <w:lang w:val="fr-CA"/>
        </w:rPr>
        <w:t>’</w:t>
      </w:r>
      <w:r w:rsidR="006C42F9" w:rsidRPr="00CD5DD1">
        <w:rPr>
          <w:lang w:val="fr-CA"/>
        </w:rPr>
        <w:t>intéresser à</w:t>
      </w:r>
      <w:r w:rsidR="00255BA1" w:rsidRPr="00CD5DD1">
        <w:rPr>
          <w:lang w:val="fr-CA"/>
        </w:rPr>
        <w:t xml:space="preserve"> la culture des différentes </w:t>
      </w:r>
      <w:r w:rsidR="007C311B" w:rsidRPr="00CD5DD1">
        <w:rPr>
          <w:lang w:val="fr-CA"/>
        </w:rPr>
        <w:t>provinces</w:t>
      </w:r>
      <w:r w:rsidR="00255BA1" w:rsidRPr="00CD5DD1">
        <w:rPr>
          <w:lang w:val="fr-CA"/>
        </w:rPr>
        <w:t xml:space="preserve"> et </w:t>
      </w:r>
      <w:r w:rsidR="006C42F9" w:rsidRPr="00CD5DD1">
        <w:rPr>
          <w:lang w:val="fr-CA"/>
        </w:rPr>
        <w:t>aux</w:t>
      </w:r>
      <w:r w:rsidR="00255BA1" w:rsidRPr="00CD5DD1">
        <w:rPr>
          <w:lang w:val="fr-CA"/>
        </w:rPr>
        <w:t xml:space="preserve"> jeunes rencontrés et de visiter les sites historiques</w:t>
      </w:r>
      <w:r w:rsidR="00BE25F2" w:rsidRPr="00CD5DD1">
        <w:rPr>
          <w:lang w:val="fr-CA"/>
        </w:rPr>
        <w:t>,</w:t>
      </w:r>
      <w:r w:rsidR="00255BA1" w:rsidRPr="00CD5DD1">
        <w:rPr>
          <w:lang w:val="fr-CA"/>
        </w:rPr>
        <w:t xml:space="preserve"> culturels et touristiques</w:t>
      </w:r>
      <w:r w:rsidR="00456662" w:rsidRPr="00CD5DD1">
        <w:rPr>
          <w:lang w:val="fr-CA"/>
        </w:rPr>
        <w:t xml:space="preserve">. </w:t>
      </w:r>
      <w:r w:rsidR="00F32412" w:rsidRPr="00CD5DD1">
        <w:rPr>
          <w:lang w:val="fr-CA"/>
        </w:rPr>
        <w:t xml:space="preserve">Les participants ont pratiqué des sports collectifs et participé à différents jeux pour créer des liens entre eux. </w:t>
      </w:r>
      <w:r w:rsidR="00255BA1" w:rsidRPr="00CD5DD1">
        <w:rPr>
          <w:lang w:val="fr-CA"/>
        </w:rPr>
        <w:t>Ils ont également participé à des activités telles que théâtre</w:t>
      </w:r>
      <w:r w:rsidR="00BE25F2" w:rsidRPr="00CD5DD1">
        <w:rPr>
          <w:lang w:val="fr-CA"/>
        </w:rPr>
        <w:t>,</w:t>
      </w:r>
      <w:r w:rsidR="00255BA1" w:rsidRPr="00CD5DD1">
        <w:rPr>
          <w:lang w:val="fr-CA"/>
        </w:rPr>
        <w:t xml:space="preserve"> musique et danse</w:t>
      </w:r>
      <w:r w:rsidR="004C6C5A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DF3062" w:rsidRPr="00CD5DD1">
        <w:rPr>
          <w:lang w:val="fr-CA"/>
        </w:rPr>
        <w:t xml:space="preserve">À </w:t>
      </w:r>
      <w:r w:rsidR="00255BA1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255BA1" w:rsidRPr="00CD5DD1">
        <w:rPr>
          <w:lang w:val="fr-CA"/>
        </w:rPr>
        <w:t>échelon international</w:t>
      </w:r>
      <w:r w:rsidR="00BE25F2" w:rsidRPr="00CD5DD1">
        <w:rPr>
          <w:lang w:val="fr-CA"/>
        </w:rPr>
        <w:t>,</w:t>
      </w:r>
      <w:r w:rsidR="00E25E08" w:rsidRPr="00CD5DD1">
        <w:rPr>
          <w:lang w:val="fr-CA"/>
        </w:rPr>
        <w:t xml:space="preserve"> le projet de croisière de jeunes pour la paix en Méditerranée a réuni</w:t>
      </w:r>
      <w:r w:rsidR="00456662" w:rsidRPr="00CD5DD1">
        <w:rPr>
          <w:lang w:val="fr-CA"/>
        </w:rPr>
        <w:t xml:space="preserve"> 771 </w:t>
      </w:r>
      <w:r w:rsidR="00E25E08" w:rsidRPr="00CD5DD1">
        <w:rPr>
          <w:lang w:val="fr-CA"/>
        </w:rPr>
        <w:t xml:space="preserve">jeunes de 18 à </w:t>
      </w:r>
      <w:r w:rsidR="00456662" w:rsidRPr="00CD5DD1">
        <w:rPr>
          <w:lang w:val="fr-CA"/>
        </w:rPr>
        <w:t>27</w:t>
      </w:r>
      <w:r w:rsidR="00847954" w:rsidRPr="00CD5DD1">
        <w:rPr>
          <w:lang w:val="fr-CA"/>
        </w:rPr>
        <w:t> ans</w:t>
      </w:r>
      <w:r w:rsidR="00E25E08" w:rsidRPr="00CD5DD1">
        <w:rPr>
          <w:lang w:val="fr-CA"/>
        </w:rPr>
        <w:t xml:space="preserve"> venus de </w:t>
      </w:r>
      <w:r w:rsidR="00456662" w:rsidRPr="00CD5DD1">
        <w:rPr>
          <w:lang w:val="fr-CA"/>
        </w:rPr>
        <w:t xml:space="preserve">43 </w:t>
      </w:r>
      <w:r w:rsidR="00E25E08" w:rsidRPr="00CD5DD1">
        <w:rPr>
          <w:lang w:val="fr-CA"/>
        </w:rPr>
        <w:t>pays</w:t>
      </w:r>
      <w:r w:rsidR="00456662" w:rsidRPr="00CD5DD1">
        <w:rPr>
          <w:lang w:val="fr-CA"/>
        </w:rPr>
        <w:t xml:space="preserve">. </w:t>
      </w:r>
      <w:r w:rsidR="00E25E08" w:rsidRPr="00CD5DD1">
        <w:rPr>
          <w:lang w:val="fr-CA"/>
        </w:rPr>
        <w:t xml:space="preserve">La croisière </w:t>
      </w:r>
      <w:r w:rsidR="006C42F9" w:rsidRPr="00CD5DD1">
        <w:rPr>
          <w:lang w:val="fr-CA"/>
        </w:rPr>
        <w:t>a fait escale dans</w:t>
      </w:r>
      <w:r w:rsidR="00E25E08" w:rsidRPr="00CD5DD1">
        <w:rPr>
          <w:lang w:val="fr-CA"/>
        </w:rPr>
        <w:t xml:space="preserve"> trois pays et proposait de nombreuses activités à bord pour que les jeunes fassent connaissance</w:t>
      </w:r>
      <w:r w:rsidR="00BB7790" w:rsidRPr="00CD5DD1">
        <w:rPr>
          <w:lang w:val="fr-CA"/>
        </w:rPr>
        <w:t xml:space="preserve"> et</w:t>
      </w:r>
      <w:r w:rsidR="00E25E08" w:rsidRPr="00CD5DD1">
        <w:rPr>
          <w:lang w:val="fr-CA"/>
        </w:rPr>
        <w:t xml:space="preserve"> </w:t>
      </w:r>
      <w:r w:rsidR="006C42F9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6C42F9" w:rsidRPr="00CD5DD1">
        <w:rPr>
          <w:lang w:val="fr-CA"/>
        </w:rPr>
        <w:t>initient aux différen</w:t>
      </w:r>
      <w:r w:rsidR="00BD4051" w:rsidRPr="00CD5DD1">
        <w:rPr>
          <w:lang w:val="fr-CA"/>
        </w:rPr>
        <w:t>t</w:t>
      </w:r>
      <w:r w:rsidR="006C42F9" w:rsidRPr="00CD5DD1">
        <w:rPr>
          <w:lang w:val="fr-CA"/>
        </w:rPr>
        <w:t>es culture</w:t>
      </w:r>
      <w:r w:rsidR="00BD4051" w:rsidRPr="00CD5DD1">
        <w:rPr>
          <w:lang w:val="fr-CA"/>
        </w:rPr>
        <w:t>s</w:t>
      </w:r>
      <w:r w:rsidR="00BE25F2" w:rsidRPr="00CD5DD1">
        <w:rPr>
          <w:lang w:val="fr-CA"/>
        </w:rPr>
        <w:t>,</w:t>
      </w:r>
      <w:r w:rsidR="00E25E08" w:rsidRPr="00CD5DD1">
        <w:rPr>
          <w:lang w:val="fr-CA"/>
        </w:rPr>
        <w:t xml:space="preserve"> et </w:t>
      </w:r>
      <w:r w:rsidR="006C42F9" w:rsidRPr="00CD5DD1">
        <w:rPr>
          <w:lang w:val="fr-CA"/>
        </w:rPr>
        <w:t xml:space="preserve">pour </w:t>
      </w:r>
      <w:r w:rsidR="00E25E08" w:rsidRPr="00CD5DD1">
        <w:rPr>
          <w:lang w:val="fr-CA"/>
        </w:rPr>
        <w:t>encourage</w:t>
      </w:r>
      <w:r w:rsidR="006C42F9" w:rsidRPr="00CD5DD1">
        <w:rPr>
          <w:lang w:val="fr-CA"/>
        </w:rPr>
        <w:t>r</w:t>
      </w:r>
      <w:r w:rsidR="00E25E08" w:rsidRPr="00CD5DD1">
        <w:rPr>
          <w:lang w:val="fr-CA"/>
        </w:rPr>
        <w:t xml:space="preserve"> le dialogue interculturel et la tolérance. Des ateliers </w:t>
      </w:r>
      <w:r w:rsidR="00B43F89" w:rsidRPr="00CD5DD1">
        <w:rPr>
          <w:lang w:val="fr-CA"/>
        </w:rPr>
        <w:t xml:space="preserve">artistiques et ludiques </w:t>
      </w:r>
      <w:r w:rsidR="00E25E08" w:rsidRPr="00CD5DD1">
        <w:rPr>
          <w:lang w:val="fr-CA"/>
        </w:rPr>
        <w:t>ont été organisés tout au long du voyage</w:t>
      </w:r>
      <w:r w:rsidR="004C6C5A">
        <w:rPr>
          <w:lang w:val="fr-CA"/>
        </w:rPr>
        <w:t>;</w:t>
      </w:r>
      <w:r w:rsidR="00976698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516667" w:rsidRPr="00CD5DD1">
        <w:rPr>
          <w:lang w:val="fr-CA"/>
        </w:rPr>
        <w:t>«</w:t>
      </w:r>
      <w:r w:rsidR="00E25E08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E25E08" w:rsidRPr="00CD5DD1">
        <w:rPr>
          <w:lang w:val="fr-CA"/>
        </w:rPr>
        <w:t>atelier des jeunes journalistes</w:t>
      </w:r>
      <w:r w:rsidR="00B61910" w:rsidRPr="00CD5DD1">
        <w:rPr>
          <w:lang w:val="fr-CA"/>
        </w:rPr>
        <w:t>»</w:t>
      </w:r>
      <w:r w:rsidR="00E25E08" w:rsidRPr="00CD5DD1">
        <w:rPr>
          <w:lang w:val="fr-CA"/>
        </w:rPr>
        <w:t xml:space="preserve"> a réuni de nombreux jeunes journalistes et des étudiants en journalisme de l</w:t>
      </w:r>
      <w:r w:rsidR="009A3316">
        <w:rPr>
          <w:lang w:val="fr-CA"/>
        </w:rPr>
        <w:t>’</w:t>
      </w:r>
      <w:r w:rsidR="00E25E08" w:rsidRPr="00CD5DD1">
        <w:rPr>
          <w:lang w:val="fr-CA"/>
        </w:rPr>
        <w:t>Europe de l</w:t>
      </w:r>
      <w:r w:rsidR="009A3316">
        <w:rPr>
          <w:lang w:val="fr-CA"/>
        </w:rPr>
        <w:t>’</w:t>
      </w:r>
      <w:r w:rsidR="00E25E08" w:rsidRPr="00CD5DD1">
        <w:rPr>
          <w:lang w:val="fr-CA"/>
        </w:rPr>
        <w:t xml:space="preserve">Est et du Moyen-Orient </w:t>
      </w:r>
      <w:r w:rsidR="00AE776C" w:rsidRPr="00CD5DD1">
        <w:rPr>
          <w:lang w:val="fr-CA"/>
        </w:rPr>
        <w:t>les 26 et 27 </w:t>
      </w:r>
      <w:r w:rsidR="00F47132" w:rsidRPr="00CD5DD1">
        <w:rPr>
          <w:lang w:val="fr-CA"/>
        </w:rPr>
        <w:t>janvier 2013 dans l</w:t>
      </w:r>
      <w:r w:rsidR="00BB7790" w:rsidRPr="00CD5DD1">
        <w:rPr>
          <w:lang w:val="fr-CA"/>
        </w:rPr>
        <w:t>e but</w:t>
      </w:r>
      <w:r w:rsidR="00F47132" w:rsidRPr="00CD5DD1">
        <w:rPr>
          <w:lang w:val="fr-CA"/>
        </w:rPr>
        <w:t xml:space="preserve"> de</w:t>
      </w:r>
      <w:r w:rsidR="00E25E08" w:rsidRPr="00CD5DD1">
        <w:rPr>
          <w:lang w:val="fr-CA"/>
        </w:rPr>
        <w:t xml:space="preserve"> créer un</w:t>
      </w:r>
      <w:r w:rsidR="00F47132" w:rsidRPr="00CD5DD1">
        <w:rPr>
          <w:lang w:val="fr-CA"/>
        </w:rPr>
        <w:t xml:space="preserve"> forum</w:t>
      </w:r>
      <w:r w:rsidR="00E25E08" w:rsidRPr="00CD5DD1">
        <w:rPr>
          <w:lang w:val="fr-CA"/>
        </w:rPr>
        <w:t xml:space="preserve"> de discussion</w:t>
      </w:r>
      <w:r w:rsidR="00456662" w:rsidRPr="00CD5DD1">
        <w:rPr>
          <w:lang w:val="fr-CA"/>
        </w:rPr>
        <w:t xml:space="preserve">. </w:t>
      </w:r>
      <w:r w:rsidR="00E25E08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E25E08" w:rsidRPr="00CD5DD1">
        <w:rPr>
          <w:lang w:val="fr-CA"/>
        </w:rPr>
        <w:t xml:space="preserve">atelier était </w:t>
      </w:r>
      <w:r w:rsidR="00F47132" w:rsidRPr="00CD5DD1">
        <w:rPr>
          <w:lang w:val="fr-CA"/>
        </w:rPr>
        <w:t xml:space="preserve">consacré à des débats </w:t>
      </w:r>
      <w:r w:rsidR="00B43F89" w:rsidRPr="00CD5DD1">
        <w:rPr>
          <w:lang w:val="fr-CA"/>
        </w:rPr>
        <w:t xml:space="preserve">et des informations </w:t>
      </w:r>
      <w:r w:rsidR="00BB7790" w:rsidRPr="00CD5DD1">
        <w:rPr>
          <w:lang w:val="fr-CA"/>
        </w:rPr>
        <w:t>sur</w:t>
      </w:r>
      <w:r w:rsidR="00E25E08" w:rsidRPr="00CD5DD1">
        <w:rPr>
          <w:lang w:val="fr-CA"/>
        </w:rPr>
        <w:t xml:space="preserve"> l</w:t>
      </w:r>
      <w:r w:rsidR="009A3316">
        <w:rPr>
          <w:lang w:val="fr-CA"/>
        </w:rPr>
        <w:t>’</w:t>
      </w:r>
      <w:r w:rsidR="00E25E08" w:rsidRPr="00CD5DD1">
        <w:rPr>
          <w:lang w:val="fr-CA"/>
        </w:rPr>
        <w:t>islamophobie</w:t>
      </w:r>
      <w:r w:rsidR="00B43F89" w:rsidRPr="00CD5DD1">
        <w:rPr>
          <w:lang w:val="fr-CA"/>
        </w:rPr>
        <w:t xml:space="preserve"> </w:t>
      </w:r>
      <w:r w:rsidR="00BB7790" w:rsidRPr="00CD5DD1">
        <w:rPr>
          <w:lang w:val="fr-CA"/>
        </w:rPr>
        <w:t xml:space="preserve">et </w:t>
      </w:r>
      <w:r w:rsidR="00F47132" w:rsidRPr="00CD5DD1">
        <w:rPr>
          <w:lang w:val="fr-CA"/>
        </w:rPr>
        <w:t>à</w:t>
      </w:r>
      <w:r w:rsidR="00E25E08" w:rsidRPr="00CD5DD1">
        <w:rPr>
          <w:lang w:val="fr-CA"/>
        </w:rPr>
        <w:t xml:space="preserve"> la lutte contre la discrimination </w:t>
      </w:r>
      <w:r w:rsidR="00BB7790" w:rsidRPr="00CD5DD1">
        <w:rPr>
          <w:lang w:val="fr-CA"/>
        </w:rPr>
        <w:t>religieuse</w:t>
      </w:r>
      <w:r w:rsidR="00E25E08" w:rsidRPr="00CD5DD1">
        <w:rPr>
          <w:lang w:val="fr-CA"/>
        </w:rPr>
        <w:t xml:space="preserve"> en </w:t>
      </w:r>
      <w:r w:rsidR="00456662" w:rsidRPr="00CD5DD1">
        <w:rPr>
          <w:lang w:val="fr-CA"/>
        </w:rPr>
        <w:t>Europe</w:t>
      </w:r>
      <w:r w:rsidR="004C6C5A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E25E08" w:rsidRPr="00CD5DD1">
        <w:rPr>
          <w:lang w:val="fr-CA"/>
        </w:rPr>
        <w:t>Le Festival international du jeune court métrage s</w:t>
      </w:r>
      <w:r w:rsidR="009A3316">
        <w:rPr>
          <w:lang w:val="fr-CA"/>
        </w:rPr>
        <w:t>’</w:t>
      </w:r>
      <w:r w:rsidR="00E25E08" w:rsidRPr="00CD5DD1">
        <w:rPr>
          <w:lang w:val="fr-CA"/>
        </w:rPr>
        <w:t>est tenu du</w:t>
      </w:r>
      <w:r w:rsidR="00456662" w:rsidRPr="00CD5DD1">
        <w:rPr>
          <w:lang w:val="fr-CA"/>
        </w:rPr>
        <w:t xml:space="preserve"> 15</w:t>
      </w:r>
      <w:r w:rsidR="00E25E08" w:rsidRPr="00CD5DD1">
        <w:rPr>
          <w:lang w:val="fr-CA"/>
        </w:rPr>
        <w:t xml:space="preserve"> au </w:t>
      </w:r>
      <w:r w:rsidR="00456662" w:rsidRPr="00CD5DD1">
        <w:rPr>
          <w:lang w:val="fr-CA"/>
        </w:rPr>
        <w:t xml:space="preserve">19 </w:t>
      </w:r>
      <w:r w:rsidR="00CC3646" w:rsidRPr="00CD5DD1">
        <w:rPr>
          <w:lang w:val="fr-CA"/>
        </w:rPr>
        <w:t>mai</w:t>
      </w:r>
      <w:r w:rsidR="00456662" w:rsidRPr="00CD5DD1">
        <w:rPr>
          <w:lang w:val="fr-CA"/>
        </w:rPr>
        <w:t xml:space="preserve"> 2013 </w:t>
      </w:r>
      <w:r w:rsidR="00BB7790" w:rsidRPr="00CD5DD1">
        <w:rPr>
          <w:lang w:val="fr-CA"/>
        </w:rPr>
        <w:t>en vue</w:t>
      </w:r>
      <w:r w:rsidR="00E25E08" w:rsidRPr="00CD5DD1">
        <w:rPr>
          <w:lang w:val="fr-CA"/>
        </w:rPr>
        <w:t xml:space="preserve"> de soutenir les jeunes cinéastes et d</w:t>
      </w:r>
      <w:r w:rsidR="009A3316">
        <w:rPr>
          <w:lang w:val="fr-CA"/>
        </w:rPr>
        <w:t>’</w:t>
      </w:r>
      <w:r w:rsidR="00E25E08" w:rsidRPr="00CD5DD1">
        <w:rPr>
          <w:lang w:val="fr-CA"/>
        </w:rPr>
        <w:t>encourager les jeunes à s</w:t>
      </w:r>
      <w:r w:rsidR="009A3316">
        <w:rPr>
          <w:lang w:val="fr-CA"/>
        </w:rPr>
        <w:t>’</w:t>
      </w:r>
      <w:r w:rsidR="00E25E08" w:rsidRPr="00CD5DD1">
        <w:rPr>
          <w:lang w:val="fr-CA"/>
        </w:rPr>
        <w:t>intéresser au cinéma et à</w:t>
      </w:r>
      <w:r w:rsidR="006F7BCA" w:rsidRPr="00CD5DD1">
        <w:rPr>
          <w:lang w:val="fr-CA"/>
        </w:rPr>
        <w:t xml:space="preserve"> la réalisation de films. Ce sont</w:t>
      </w:r>
      <w:r w:rsidR="00456662" w:rsidRPr="00CD5DD1">
        <w:rPr>
          <w:lang w:val="fr-CA"/>
        </w:rPr>
        <w:t xml:space="preserve"> 227 films </w:t>
      </w:r>
      <w:r w:rsidR="006F7BCA" w:rsidRPr="00CD5DD1">
        <w:rPr>
          <w:lang w:val="fr-CA"/>
        </w:rPr>
        <w:t>de</w:t>
      </w:r>
      <w:r w:rsidR="00456662" w:rsidRPr="00CD5DD1">
        <w:rPr>
          <w:lang w:val="fr-CA"/>
        </w:rPr>
        <w:t xml:space="preserve"> 25</w:t>
      </w:r>
      <w:r w:rsidR="006F7BCA" w:rsidRPr="00CD5DD1">
        <w:rPr>
          <w:lang w:val="fr-CA"/>
        </w:rPr>
        <w:t xml:space="preserve"> pays qui ont été présenté</w:t>
      </w:r>
      <w:r w:rsidR="00F47132" w:rsidRPr="00CD5DD1">
        <w:rPr>
          <w:lang w:val="fr-CA"/>
        </w:rPr>
        <w:t>s</w:t>
      </w:r>
      <w:r w:rsidR="006F7BCA" w:rsidRPr="00CD5DD1">
        <w:rPr>
          <w:lang w:val="fr-CA"/>
        </w:rPr>
        <w:t xml:space="preserve"> lors de ce F</w:t>
      </w:r>
      <w:r w:rsidR="00456662" w:rsidRPr="00CD5DD1">
        <w:rPr>
          <w:lang w:val="fr-CA"/>
        </w:rPr>
        <w:t>estival</w:t>
      </w:r>
      <w:r w:rsidR="004C6C5A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6F7BCA" w:rsidRPr="00CD5DD1">
        <w:rPr>
          <w:lang w:val="fr-CA"/>
        </w:rPr>
        <w:t>Dans le cadre de la campagne intitulée</w:t>
      </w:r>
      <w:r w:rsidR="00456662" w:rsidRPr="00CD5DD1">
        <w:rPr>
          <w:lang w:val="fr-CA"/>
        </w:rPr>
        <w:t xml:space="preserve"> </w:t>
      </w:r>
      <w:r w:rsidR="00516667" w:rsidRPr="00CD5DD1">
        <w:rPr>
          <w:lang w:val="fr-CA"/>
        </w:rPr>
        <w:t>«</w:t>
      </w:r>
      <w:r w:rsidR="00456662" w:rsidRPr="00CD5DD1">
        <w:rPr>
          <w:lang w:val="fr-CA"/>
        </w:rPr>
        <w:t>No</w:t>
      </w:r>
      <w:r w:rsidR="006F7BCA" w:rsidRPr="00CD5DD1">
        <w:rPr>
          <w:lang w:val="fr-CA"/>
        </w:rPr>
        <w:t>n aux propos haineux</w:t>
      </w:r>
      <w:r w:rsidR="00516667" w:rsidRPr="00CD5DD1">
        <w:rPr>
          <w:lang w:val="fr-CA"/>
        </w:rPr>
        <w:t>»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6F7BCA" w:rsidRPr="00CD5DD1">
        <w:rPr>
          <w:lang w:val="fr-CA"/>
        </w:rPr>
        <w:t>les affiches et les vidéos préparé</w:t>
      </w:r>
      <w:r w:rsidR="00F47132" w:rsidRPr="00CD5DD1">
        <w:rPr>
          <w:lang w:val="fr-CA"/>
        </w:rPr>
        <w:t>e</w:t>
      </w:r>
      <w:r w:rsidR="006F7BCA" w:rsidRPr="00CD5DD1">
        <w:rPr>
          <w:lang w:val="fr-CA"/>
        </w:rPr>
        <w:t>s par le</w:t>
      </w:r>
      <w:r w:rsidR="00456662" w:rsidRPr="00CD5DD1">
        <w:rPr>
          <w:lang w:val="fr-CA"/>
        </w:rPr>
        <w:t xml:space="preserve"> </w:t>
      </w:r>
      <w:r w:rsidR="008F187F" w:rsidRPr="00CD5DD1">
        <w:rPr>
          <w:lang w:val="fr-CA"/>
        </w:rPr>
        <w:t>Conseil de l</w:t>
      </w:r>
      <w:r w:rsidR="009A3316">
        <w:rPr>
          <w:lang w:val="fr-CA"/>
        </w:rPr>
        <w:t>’</w:t>
      </w:r>
      <w:r w:rsidR="008F187F" w:rsidRPr="00CD5DD1">
        <w:rPr>
          <w:lang w:val="fr-CA"/>
        </w:rPr>
        <w:t>Europe</w:t>
      </w:r>
      <w:r w:rsidR="00456662" w:rsidRPr="00CD5DD1">
        <w:rPr>
          <w:lang w:val="fr-CA"/>
        </w:rPr>
        <w:t xml:space="preserve"> </w:t>
      </w:r>
      <w:r w:rsidR="006F7BCA" w:rsidRPr="00CD5DD1">
        <w:rPr>
          <w:lang w:val="fr-CA"/>
        </w:rPr>
        <w:t>seront traduit</w:t>
      </w:r>
      <w:r w:rsidR="00F47132" w:rsidRPr="00CD5DD1">
        <w:rPr>
          <w:lang w:val="fr-CA"/>
        </w:rPr>
        <w:t>e</w:t>
      </w:r>
      <w:r w:rsidR="006F7BCA" w:rsidRPr="00CD5DD1">
        <w:rPr>
          <w:lang w:val="fr-CA"/>
        </w:rPr>
        <w:t xml:space="preserve">s en </w:t>
      </w:r>
      <w:r w:rsidR="00F47132" w:rsidRPr="00CD5DD1">
        <w:rPr>
          <w:lang w:val="fr-CA"/>
        </w:rPr>
        <w:t xml:space="preserve">langue </w:t>
      </w:r>
      <w:r w:rsidR="006F7BCA" w:rsidRPr="00CD5DD1">
        <w:rPr>
          <w:lang w:val="fr-CA"/>
        </w:rPr>
        <w:t>tur</w:t>
      </w:r>
      <w:r w:rsidR="00F47132" w:rsidRPr="00CD5DD1">
        <w:rPr>
          <w:lang w:val="fr-CA"/>
        </w:rPr>
        <w:t>que</w:t>
      </w:r>
      <w:r w:rsidR="006F7BCA" w:rsidRPr="00CD5DD1">
        <w:rPr>
          <w:lang w:val="fr-CA"/>
        </w:rPr>
        <w:t xml:space="preserve"> et disponibles dans les centres pour les jeunes</w:t>
      </w:r>
      <w:r w:rsidR="00BE25F2" w:rsidRPr="00CD5DD1">
        <w:rPr>
          <w:lang w:val="fr-CA"/>
        </w:rPr>
        <w:t>,</w:t>
      </w:r>
      <w:r w:rsidR="006F7BCA" w:rsidRPr="00CD5DD1">
        <w:rPr>
          <w:lang w:val="fr-CA"/>
        </w:rPr>
        <w:t xml:space="preserve"> les camps de jeunes et les internats</w:t>
      </w:r>
      <w:r w:rsidR="00456662" w:rsidRPr="00CD5DD1">
        <w:rPr>
          <w:lang w:val="fr-CA"/>
        </w:rPr>
        <w:t>.</w:t>
      </w:r>
      <w:r w:rsidR="00F47132" w:rsidRPr="00CD5DD1">
        <w:rPr>
          <w:lang w:val="fr-CA"/>
        </w:rPr>
        <w:t xml:space="preserve"> Dans le même esprit</w:t>
      </w:r>
      <w:r w:rsidR="00BE25F2" w:rsidRPr="00CD5DD1">
        <w:rPr>
          <w:lang w:val="fr-CA"/>
        </w:rPr>
        <w:t>,</w:t>
      </w:r>
      <w:r w:rsidR="00F47132" w:rsidRPr="00CD5DD1">
        <w:rPr>
          <w:lang w:val="fr-CA"/>
        </w:rPr>
        <w:t xml:space="preserve"> il est prévu d</w:t>
      </w:r>
      <w:r w:rsidR="009A3316">
        <w:rPr>
          <w:lang w:val="fr-CA"/>
        </w:rPr>
        <w:t>’</w:t>
      </w:r>
      <w:r w:rsidR="00F47132" w:rsidRPr="00CD5DD1">
        <w:rPr>
          <w:lang w:val="fr-CA"/>
        </w:rPr>
        <w:t xml:space="preserve">organiser une conférence intitulée </w:t>
      </w:r>
      <w:r w:rsidR="00B61910" w:rsidRPr="00CD5DD1">
        <w:rPr>
          <w:lang w:val="fr-CA"/>
        </w:rPr>
        <w:t>«</w:t>
      </w:r>
      <w:r w:rsidR="00F47132" w:rsidRPr="00CD5DD1">
        <w:rPr>
          <w:lang w:val="fr-CA"/>
        </w:rPr>
        <w:t>Mouvement contre les propos haineux</w:t>
      </w:r>
      <w:r w:rsidR="00B61910" w:rsidRPr="00CD5DD1">
        <w:rPr>
          <w:lang w:val="fr-CA"/>
        </w:rPr>
        <w:t>»</w:t>
      </w:r>
      <w:r w:rsidR="00F47132" w:rsidRPr="00CD5DD1">
        <w:rPr>
          <w:lang w:val="fr-CA"/>
        </w:rPr>
        <w:t>.</w:t>
      </w:r>
    </w:p>
    <w:p w:rsidR="00456662" w:rsidRPr="00CD5DD1" w:rsidRDefault="00304FC8" w:rsidP="00304FC8">
      <w:pPr>
        <w:pStyle w:val="H4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6F7BCA" w:rsidRPr="00CD5DD1">
        <w:rPr>
          <w:lang w:val="fr-CA"/>
        </w:rPr>
        <w:t>Politiques linguistiques adoptées et mises en œuvre par l</w:t>
      </w:r>
      <w:r w:rsidR="009A3316">
        <w:rPr>
          <w:lang w:val="fr-CA"/>
        </w:rPr>
        <w:t>’</w:t>
      </w:r>
      <w:r w:rsidR="00E90B32" w:rsidRPr="00CD5DD1">
        <w:rPr>
          <w:lang w:val="fr-CA"/>
        </w:rPr>
        <w:t>État</w:t>
      </w:r>
      <w:r w:rsidR="006F7BCA" w:rsidRPr="00CD5DD1">
        <w:rPr>
          <w:lang w:val="fr-CA"/>
        </w:rPr>
        <w:t xml:space="preserve"> partie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207.</w:t>
      </w:r>
      <w:r w:rsidRPr="00CD5DD1">
        <w:rPr>
          <w:lang w:val="fr-CA"/>
        </w:rPr>
        <w:tab/>
      </w:r>
      <w:r w:rsidR="006F7BCA" w:rsidRPr="00CD5DD1">
        <w:rPr>
          <w:lang w:val="fr-CA"/>
        </w:rPr>
        <w:t>Les réformes portant sur les langues et les dialectes traditionnellement parlés par les citoyens turcs dans leur vie quotidienne se sont poursuivies au cours de la période considérée</w:t>
      </w:r>
      <w:r w:rsidR="004C6C5A">
        <w:rPr>
          <w:lang w:val="fr-CA"/>
        </w:rPr>
        <w:t>: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6F7BCA" w:rsidRPr="00CD5DD1">
        <w:rPr>
          <w:lang w:val="fr-CA"/>
        </w:rPr>
        <w:t>Les obstacles à l</w:t>
      </w:r>
      <w:r w:rsidR="009A3316">
        <w:rPr>
          <w:lang w:val="fr-CA"/>
        </w:rPr>
        <w:t>’</w:t>
      </w:r>
      <w:r w:rsidR="006F7BCA" w:rsidRPr="00CD5DD1">
        <w:rPr>
          <w:lang w:val="fr-CA"/>
        </w:rPr>
        <w:t>utilisation d</w:t>
      </w:r>
      <w:r w:rsidR="009A3316">
        <w:rPr>
          <w:lang w:val="fr-CA"/>
        </w:rPr>
        <w:t>’</w:t>
      </w:r>
      <w:r w:rsidR="006F7BCA" w:rsidRPr="00CD5DD1">
        <w:rPr>
          <w:lang w:val="fr-CA"/>
        </w:rPr>
        <w:t>une langue autre que le tu</w:t>
      </w:r>
      <w:r w:rsidR="00F47132" w:rsidRPr="00CD5DD1">
        <w:rPr>
          <w:lang w:val="fr-CA"/>
        </w:rPr>
        <w:t xml:space="preserve">rc pendant les visites rendues </w:t>
      </w:r>
      <w:r w:rsidR="006F7BCA" w:rsidRPr="00CD5DD1">
        <w:rPr>
          <w:lang w:val="fr-CA"/>
        </w:rPr>
        <w:t>aux condamnés et aux détenus ont été levés</w:t>
      </w:r>
      <w:r w:rsidR="004C6C5A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456662" w:rsidRPr="00CD5DD1">
        <w:rPr>
          <w:lang w:val="fr-CA"/>
        </w:rPr>
        <w:t>I</w:t>
      </w:r>
      <w:r w:rsidR="006F7BCA" w:rsidRPr="00CD5DD1">
        <w:rPr>
          <w:lang w:val="fr-CA"/>
        </w:rPr>
        <w:t>l est désormais possible de mener des campagnes électorales dans une langue autre que le turc</w:t>
      </w:r>
      <w:r w:rsidR="00BE25F2" w:rsidRPr="00CD5DD1">
        <w:rPr>
          <w:lang w:val="fr-CA"/>
        </w:rPr>
        <w:t>,</w:t>
      </w:r>
      <w:r w:rsidR="006F7BCA" w:rsidRPr="00CD5DD1">
        <w:rPr>
          <w:lang w:val="fr-CA"/>
        </w:rPr>
        <w:t xml:space="preserve"> à l</w:t>
      </w:r>
      <w:r w:rsidR="009A3316">
        <w:rPr>
          <w:lang w:val="fr-CA"/>
        </w:rPr>
        <w:t>’</w:t>
      </w:r>
      <w:r w:rsidR="006F7BCA" w:rsidRPr="00CD5DD1">
        <w:rPr>
          <w:lang w:val="fr-CA"/>
        </w:rPr>
        <w:t>écrit comme à l</w:t>
      </w:r>
      <w:r w:rsidR="009A3316">
        <w:rPr>
          <w:lang w:val="fr-CA"/>
        </w:rPr>
        <w:t>’</w:t>
      </w:r>
      <w:r w:rsidR="006F7BCA" w:rsidRPr="00CD5DD1">
        <w:rPr>
          <w:lang w:val="fr-CA"/>
        </w:rPr>
        <w:t>oral</w:t>
      </w:r>
      <w:r w:rsidR="005F14B2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6F7BCA" w:rsidRPr="00CD5DD1">
        <w:rPr>
          <w:lang w:val="fr-CA"/>
        </w:rPr>
        <w:t>Les défendeurs qui préfèrent s</w:t>
      </w:r>
      <w:r w:rsidR="009A3316">
        <w:rPr>
          <w:lang w:val="fr-CA"/>
        </w:rPr>
        <w:t>’</w:t>
      </w:r>
      <w:r w:rsidR="006F7BCA" w:rsidRPr="00CD5DD1">
        <w:rPr>
          <w:lang w:val="fr-CA"/>
        </w:rPr>
        <w:t xml:space="preserve">exprimer dans une langue autre que le turc peuvent </w:t>
      </w:r>
      <w:r w:rsidR="00F47132" w:rsidRPr="00CD5DD1">
        <w:rPr>
          <w:lang w:val="fr-CA"/>
        </w:rPr>
        <w:t xml:space="preserve">présenter </w:t>
      </w:r>
      <w:r w:rsidR="006F7BCA" w:rsidRPr="00CD5DD1">
        <w:rPr>
          <w:lang w:val="fr-CA"/>
        </w:rPr>
        <w:t>leur mémoire de défense dans la langue de leur choix</w:t>
      </w:r>
      <w:r w:rsidR="005F14B2">
        <w:rPr>
          <w:lang w:val="fr-CA"/>
        </w:rPr>
        <w:t>;</w:t>
      </w:r>
      <w:r w:rsidR="00976698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6F7BCA" w:rsidRPr="00CD5DD1">
        <w:rPr>
          <w:lang w:val="fr-CA"/>
        </w:rPr>
        <w:t>Après la mise en place du nouveau système scolaire sur 12</w:t>
      </w:r>
      <w:r w:rsidR="00847954" w:rsidRPr="00CD5DD1">
        <w:rPr>
          <w:lang w:val="fr-CA"/>
        </w:rPr>
        <w:t> ans</w:t>
      </w:r>
      <w:r w:rsidR="00456662" w:rsidRPr="00CD5DD1">
        <w:rPr>
          <w:lang w:val="fr-CA"/>
        </w:rPr>
        <w:t xml:space="preserve"> </w:t>
      </w:r>
      <w:r w:rsidR="000B6E32" w:rsidRPr="00CD5DD1">
        <w:rPr>
          <w:lang w:val="fr-CA"/>
        </w:rPr>
        <w:t>en</w:t>
      </w:r>
      <w:r w:rsidR="00456662" w:rsidRPr="00CD5DD1">
        <w:rPr>
          <w:lang w:val="fr-CA"/>
        </w:rPr>
        <w:t xml:space="preserve"> 2012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EC66C1" w:rsidRPr="00CD5DD1">
        <w:rPr>
          <w:lang w:val="fr-CA"/>
        </w:rPr>
        <w:t>les élèves ont commencé à s</w:t>
      </w:r>
      <w:r w:rsidR="009A3316">
        <w:rPr>
          <w:lang w:val="fr-CA"/>
        </w:rPr>
        <w:t>’</w:t>
      </w:r>
      <w:r w:rsidR="00EC66C1" w:rsidRPr="00CD5DD1">
        <w:rPr>
          <w:lang w:val="fr-CA"/>
        </w:rPr>
        <w:t>inscrire au cours facultatif</w:t>
      </w:r>
      <w:r w:rsidR="00456662" w:rsidRPr="00CD5DD1">
        <w:rPr>
          <w:lang w:val="fr-CA"/>
        </w:rPr>
        <w:t xml:space="preserve"> </w:t>
      </w:r>
      <w:r w:rsidR="00516667" w:rsidRPr="00CD5DD1">
        <w:rPr>
          <w:lang w:val="fr-CA"/>
        </w:rPr>
        <w:t>«</w:t>
      </w:r>
      <w:r w:rsidR="00EC66C1" w:rsidRPr="00CD5DD1">
        <w:rPr>
          <w:lang w:val="fr-CA"/>
        </w:rPr>
        <w:t>Langues et dialectes vivants</w:t>
      </w:r>
      <w:r w:rsidR="00516667" w:rsidRPr="00CD5DD1">
        <w:rPr>
          <w:lang w:val="fr-CA"/>
        </w:rPr>
        <w:t>»</w:t>
      </w:r>
      <w:r w:rsidR="00456662" w:rsidRPr="00CD5DD1">
        <w:rPr>
          <w:lang w:val="fr-CA"/>
        </w:rPr>
        <w:t xml:space="preserve"> </w:t>
      </w:r>
      <w:r w:rsidR="00EC66C1" w:rsidRPr="00CD5DD1">
        <w:rPr>
          <w:lang w:val="fr-CA"/>
        </w:rPr>
        <w:t>qui commence au niveau 5</w:t>
      </w:r>
      <w:r w:rsidR="00456662" w:rsidRPr="00CD5DD1">
        <w:rPr>
          <w:lang w:val="fr-CA"/>
        </w:rPr>
        <w:t xml:space="preserve">. </w:t>
      </w:r>
      <w:r w:rsidR="00EC66C1" w:rsidRPr="00CD5DD1">
        <w:rPr>
          <w:lang w:val="fr-CA"/>
        </w:rPr>
        <w:t>Sur demande</w:t>
      </w:r>
      <w:r w:rsidR="00BE25F2" w:rsidRPr="00CD5DD1">
        <w:rPr>
          <w:lang w:val="fr-CA"/>
        </w:rPr>
        <w:t>,</w:t>
      </w:r>
      <w:r w:rsidR="00EC66C1" w:rsidRPr="00CD5DD1">
        <w:rPr>
          <w:lang w:val="fr-CA"/>
        </w:rPr>
        <w:t xml:space="preserve"> des cours de kurde</w:t>
      </w:r>
      <w:r w:rsidR="00456662" w:rsidRPr="00CD5DD1">
        <w:rPr>
          <w:lang w:val="fr-CA"/>
        </w:rPr>
        <w:t xml:space="preserve"> (</w:t>
      </w:r>
      <w:r w:rsidR="00EC66C1" w:rsidRPr="00CD5DD1">
        <w:rPr>
          <w:lang w:val="fr-CA"/>
        </w:rPr>
        <w:t>k</w:t>
      </w:r>
      <w:r w:rsidR="00456662" w:rsidRPr="00CD5DD1">
        <w:rPr>
          <w:lang w:val="fr-CA"/>
        </w:rPr>
        <w:t xml:space="preserve">urmanji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814FFA" w:rsidRPr="00CD5DD1">
        <w:rPr>
          <w:lang w:val="fr-CA"/>
        </w:rPr>
        <w:t>zaza</w:t>
      </w:r>
      <w:r w:rsidR="00EB041D">
        <w:rPr>
          <w:lang w:val="fr-CA"/>
        </w:rPr>
        <w:t>ki</w:t>
      </w:r>
      <w:r w:rsidR="00456662" w:rsidRPr="00CD5DD1">
        <w:rPr>
          <w:lang w:val="fr-CA"/>
        </w:rPr>
        <w:t>)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EC66C1" w:rsidRPr="00CD5DD1">
        <w:rPr>
          <w:lang w:val="fr-CA"/>
        </w:rPr>
        <w:t>de circassie</w:t>
      </w:r>
      <w:r w:rsidR="00456662" w:rsidRPr="00CD5DD1">
        <w:rPr>
          <w:lang w:val="fr-CA"/>
        </w:rPr>
        <w:t>n (</w:t>
      </w:r>
      <w:r w:rsidR="00EC66C1" w:rsidRPr="00CD5DD1">
        <w:rPr>
          <w:lang w:val="fr-CA"/>
        </w:rPr>
        <w:t>a</w:t>
      </w:r>
      <w:r w:rsidR="00456662" w:rsidRPr="00CD5DD1">
        <w:rPr>
          <w:lang w:val="fr-CA"/>
        </w:rPr>
        <w:t xml:space="preserve">dige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EC66C1" w:rsidRPr="00CD5DD1">
        <w:rPr>
          <w:lang w:val="fr-CA"/>
        </w:rPr>
        <w:t>a</w:t>
      </w:r>
      <w:r w:rsidR="00456662" w:rsidRPr="00CD5DD1">
        <w:rPr>
          <w:lang w:val="fr-CA"/>
        </w:rPr>
        <w:t xml:space="preserve">bkhaz)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</w:t>
      </w:r>
      <w:r w:rsidR="00EC66C1" w:rsidRPr="00CD5DD1">
        <w:rPr>
          <w:lang w:val="fr-CA"/>
        </w:rPr>
        <w:t>de l</w:t>
      </w:r>
      <w:r w:rsidR="00456662" w:rsidRPr="00CD5DD1">
        <w:rPr>
          <w:lang w:val="fr-CA"/>
        </w:rPr>
        <w:t xml:space="preserve">az </w:t>
      </w:r>
      <w:r w:rsidR="00EC66C1" w:rsidRPr="00CD5DD1">
        <w:rPr>
          <w:lang w:val="fr-CA"/>
        </w:rPr>
        <w:t>peuvent être dispensés dans les établissements publics</w:t>
      </w:r>
      <w:r w:rsidR="00456662" w:rsidRPr="00CD5DD1">
        <w:rPr>
          <w:lang w:val="fr-CA"/>
        </w:rPr>
        <w:t xml:space="preserve">. </w:t>
      </w:r>
      <w:r w:rsidR="00EC66C1" w:rsidRPr="00CD5DD1">
        <w:rPr>
          <w:lang w:val="fr-CA"/>
        </w:rPr>
        <w:t>Au cours de deux années scolaires écoulées</w:t>
      </w:r>
      <w:r w:rsidR="00BE25F2" w:rsidRPr="00CD5DD1">
        <w:rPr>
          <w:lang w:val="fr-CA"/>
        </w:rPr>
        <w:t>,</w:t>
      </w:r>
      <w:r w:rsidR="00EC66C1" w:rsidRPr="00CD5DD1">
        <w:rPr>
          <w:lang w:val="fr-CA"/>
        </w:rPr>
        <w:t xml:space="preserve"> 23</w:t>
      </w:r>
      <w:r w:rsidR="005F14B2" w:rsidRPr="005F14B2">
        <w:rPr>
          <w:lang w:val="fr-CH"/>
        </w:rPr>
        <w:t> </w:t>
      </w:r>
      <w:r w:rsidR="00456662" w:rsidRPr="00CD5DD1">
        <w:rPr>
          <w:lang w:val="fr-CA"/>
        </w:rPr>
        <w:t xml:space="preserve">697 </w:t>
      </w:r>
      <w:r w:rsidR="00AE776C" w:rsidRPr="00CD5DD1">
        <w:rPr>
          <w:lang w:val="fr-CA"/>
        </w:rPr>
        <w:t>élèves du niveau 5 et 19 </w:t>
      </w:r>
      <w:r w:rsidR="00456662" w:rsidRPr="00CD5DD1">
        <w:rPr>
          <w:lang w:val="fr-CA"/>
        </w:rPr>
        <w:t xml:space="preserve">896 </w:t>
      </w:r>
      <w:r w:rsidR="00EC66C1" w:rsidRPr="00CD5DD1">
        <w:rPr>
          <w:lang w:val="fr-CA"/>
        </w:rPr>
        <w:t>du niveau 6 se sont inscrits à ces cours de langue</w:t>
      </w:r>
      <w:r w:rsidR="005F14B2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456662" w:rsidRPr="00CD5DD1">
        <w:rPr>
          <w:lang w:val="fr-CA"/>
        </w:rPr>
        <w:t>I</w:t>
      </w:r>
      <w:r w:rsidR="00EC66C1" w:rsidRPr="00CD5DD1">
        <w:rPr>
          <w:lang w:val="fr-CA"/>
        </w:rPr>
        <w:t>l est désormais possible d</w:t>
      </w:r>
      <w:r w:rsidR="00342AE4" w:rsidRPr="00CD5DD1">
        <w:rPr>
          <w:lang w:val="fr-CA"/>
        </w:rPr>
        <w:t>e conduire</w:t>
      </w:r>
      <w:r w:rsidR="00EC66C1" w:rsidRPr="00CD5DD1">
        <w:rPr>
          <w:lang w:val="fr-CA"/>
        </w:rPr>
        <w:t xml:space="preserve"> des travaux de recherche </w:t>
      </w:r>
      <w:r w:rsidR="001C3A10" w:rsidRPr="00CD5DD1">
        <w:rPr>
          <w:lang w:val="fr-CA"/>
        </w:rPr>
        <w:t xml:space="preserve">fondamentale </w:t>
      </w:r>
      <w:r w:rsidR="00EC66C1" w:rsidRPr="00CD5DD1">
        <w:rPr>
          <w:lang w:val="fr-CA"/>
        </w:rPr>
        <w:t>sur différentes langues et différents dialectes parlés par les citoyens turcs</w:t>
      </w:r>
      <w:r w:rsidR="00BE25F2" w:rsidRPr="00CD5DD1">
        <w:rPr>
          <w:lang w:val="fr-CA"/>
        </w:rPr>
        <w:t>,</w:t>
      </w:r>
      <w:r w:rsidR="00EC66C1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EC66C1" w:rsidRPr="00CD5DD1">
        <w:rPr>
          <w:lang w:val="fr-CA"/>
        </w:rPr>
        <w:t>ouvrir des cours facultatifs et d</w:t>
      </w:r>
      <w:r w:rsidR="009A3316">
        <w:rPr>
          <w:lang w:val="fr-CA"/>
        </w:rPr>
        <w:t>’</w:t>
      </w:r>
      <w:r w:rsidR="00EC66C1" w:rsidRPr="00CD5DD1">
        <w:rPr>
          <w:lang w:val="fr-CA"/>
        </w:rPr>
        <w:t>établir des départements/instituts</w:t>
      </w:r>
      <w:r w:rsidR="00E91ED9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1C3A10" w:rsidRPr="00CD5DD1">
        <w:rPr>
          <w:lang w:val="fr-CA"/>
        </w:rPr>
        <w:t>C</w:t>
      </w:r>
      <w:r w:rsidR="009A3316">
        <w:rPr>
          <w:lang w:val="fr-CA"/>
        </w:rPr>
        <w:t>’</w:t>
      </w:r>
      <w:r w:rsidR="001C3A10" w:rsidRPr="00CD5DD1">
        <w:rPr>
          <w:lang w:val="fr-CA"/>
        </w:rPr>
        <w:t>e</w:t>
      </w:r>
      <w:r w:rsidR="00342AE4" w:rsidRPr="00CD5DD1">
        <w:rPr>
          <w:lang w:val="fr-CA"/>
        </w:rPr>
        <w:t>s</w:t>
      </w:r>
      <w:r w:rsidR="001C3A10" w:rsidRPr="00CD5DD1">
        <w:rPr>
          <w:lang w:val="fr-CA"/>
        </w:rPr>
        <w:t>t ainsi que</w:t>
      </w:r>
      <w:r w:rsidR="00EC66C1" w:rsidRPr="00CD5DD1">
        <w:rPr>
          <w:lang w:val="fr-CA"/>
        </w:rPr>
        <w:t xml:space="preserve"> le département de langue et de littérature kurdes a ouvert ses p</w:t>
      </w:r>
      <w:r w:rsidR="001C3A10" w:rsidRPr="00CD5DD1">
        <w:rPr>
          <w:lang w:val="fr-CA"/>
        </w:rPr>
        <w:t>or</w:t>
      </w:r>
      <w:r w:rsidR="00EC66C1" w:rsidRPr="00CD5DD1">
        <w:rPr>
          <w:lang w:val="fr-CA"/>
        </w:rPr>
        <w:t>tes à l</w:t>
      </w:r>
      <w:r w:rsidR="009A3316">
        <w:rPr>
          <w:lang w:val="fr-CA"/>
        </w:rPr>
        <w:t>’</w:t>
      </w:r>
      <w:r w:rsidR="00F64894" w:rsidRPr="00CD5DD1">
        <w:rPr>
          <w:lang w:val="fr-CA"/>
        </w:rPr>
        <w:t>Université</w:t>
      </w:r>
      <w:r w:rsidR="00456662" w:rsidRPr="00CD5DD1">
        <w:rPr>
          <w:lang w:val="fr-CA"/>
        </w:rPr>
        <w:t xml:space="preserve"> Mardin Artuklu </w:t>
      </w:r>
      <w:r w:rsidR="000B6E32" w:rsidRPr="00CD5DD1">
        <w:rPr>
          <w:lang w:val="fr-CA"/>
        </w:rPr>
        <w:t>en</w:t>
      </w:r>
      <w:r w:rsidR="00456662" w:rsidRPr="00CD5DD1">
        <w:rPr>
          <w:lang w:val="fr-CA"/>
        </w:rPr>
        <w:t xml:space="preserve"> 2011. </w:t>
      </w:r>
      <w:r w:rsidR="00EC66C1" w:rsidRPr="00CD5DD1">
        <w:rPr>
          <w:lang w:val="fr-CA"/>
        </w:rPr>
        <w:t>Au total</w:t>
      </w:r>
      <w:r w:rsidR="00BE25F2" w:rsidRPr="00CD5DD1">
        <w:rPr>
          <w:lang w:val="fr-CA"/>
        </w:rPr>
        <w:t>,</w:t>
      </w:r>
      <w:r w:rsidR="00EC66C1" w:rsidRPr="00CD5DD1">
        <w:rPr>
          <w:lang w:val="fr-CA"/>
        </w:rPr>
        <w:t xml:space="preserve"> </w:t>
      </w:r>
      <w:r w:rsidR="00456662" w:rsidRPr="00CD5DD1">
        <w:rPr>
          <w:lang w:val="fr-CA"/>
        </w:rPr>
        <w:t xml:space="preserve">250 </w:t>
      </w:r>
      <w:r w:rsidR="00EC66C1" w:rsidRPr="00CD5DD1">
        <w:rPr>
          <w:lang w:val="fr-CA"/>
        </w:rPr>
        <w:t xml:space="preserve">étudiants </w:t>
      </w:r>
      <w:r w:rsidR="001C3A10" w:rsidRPr="00CD5DD1">
        <w:rPr>
          <w:lang w:val="fr-CA"/>
        </w:rPr>
        <w:t xml:space="preserve">y </w:t>
      </w:r>
      <w:r w:rsidR="00EC66C1" w:rsidRPr="00CD5DD1">
        <w:rPr>
          <w:lang w:val="fr-CA"/>
        </w:rPr>
        <w:t>ont suivi des études universitaires supérieures au cours de l</w:t>
      </w:r>
      <w:r w:rsidR="009A3316">
        <w:rPr>
          <w:lang w:val="fr-CA"/>
        </w:rPr>
        <w:t>’</w:t>
      </w:r>
      <w:r w:rsidR="00EC66C1" w:rsidRPr="00CD5DD1">
        <w:rPr>
          <w:lang w:val="fr-CA"/>
        </w:rPr>
        <w:t>année</w:t>
      </w:r>
      <w:r w:rsidR="00E91ED9">
        <w:rPr>
          <w:lang w:val="fr-CA"/>
        </w:rPr>
        <w:t xml:space="preserve"> 2012/</w:t>
      </w:r>
      <w:r w:rsidR="00456662" w:rsidRPr="00CD5DD1">
        <w:rPr>
          <w:lang w:val="fr-CA"/>
        </w:rPr>
        <w:t xml:space="preserve">13. </w:t>
      </w:r>
      <w:r w:rsidR="00EC66C1" w:rsidRPr="00CD5DD1">
        <w:rPr>
          <w:lang w:val="fr-CA"/>
        </w:rPr>
        <w:t xml:space="preserve">Les diplômés </w:t>
      </w:r>
      <w:r w:rsidR="001C3A10" w:rsidRPr="00CD5DD1">
        <w:rPr>
          <w:lang w:val="fr-CA"/>
        </w:rPr>
        <w:t>sont appelés à devenir</w:t>
      </w:r>
      <w:r w:rsidR="00EC66C1" w:rsidRPr="00CD5DD1">
        <w:rPr>
          <w:lang w:val="fr-CA"/>
        </w:rPr>
        <w:t xml:space="preserve"> enseignants de kurde</w:t>
      </w:r>
      <w:r w:rsidR="00E91ED9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EC66C1" w:rsidRPr="00CD5DD1">
        <w:rPr>
          <w:lang w:val="fr-CA"/>
        </w:rPr>
        <w:t>Le département de langue et de culture araméenne</w:t>
      </w:r>
      <w:r w:rsidR="00D03454" w:rsidRPr="00CD5DD1">
        <w:rPr>
          <w:lang w:val="fr-CA"/>
        </w:rPr>
        <w:t>s</w:t>
      </w:r>
      <w:r w:rsidR="00EC66C1" w:rsidRPr="00CD5DD1">
        <w:rPr>
          <w:lang w:val="fr-CA"/>
        </w:rPr>
        <w:t xml:space="preserve"> a également été créé à l</w:t>
      </w:r>
      <w:r w:rsidR="009A3316">
        <w:rPr>
          <w:lang w:val="fr-CA"/>
        </w:rPr>
        <w:t>’</w:t>
      </w:r>
      <w:r w:rsidR="00F64894" w:rsidRPr="00CD5DD1">
        <w:rPr>
          <w:lang w:val="fr-CA"/>
        </w:rPr>
        <w:t>Université</w:t>
      </w:r>
      <w:r w:rsidR="00456662" w:rsidRPr="00CD5DD1">
        <w:rPr>
          <w:lang w:val="fr-CA"/>
        </w:rPr>
        <w:t xml:space="preserve"> Mardin Artuklu</w:t>
      </w:r>
      <w:r w:rsidR="00E91ED9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D03454" w:rsidRPr="00CD5DD1">
        <w:rPr>
          <w:lang w:val="fr-CA"/>
        </w:rPr>
        <w:t>Un programme d</w:t>
      </w:r>
      <w:r w:rsidR="009A3316">
        <w:rPr>
          <w:lang w:val="fr-CA"/>
        </w:rPr>
        <w:t>’</w:t>
      </w:r>
      <w:r w:rsidR="00D03454" w:rsidRPr="00CD5DD1">
        <w:rPr>
          <w:lang w:val="fr-CA"/>
        </w:rPr>
        <w:t xml:space="preserve">études universitaires supérieures en langue kurde a démarré </w:t>
      </w:r>
      <w:r w:rsidR="001C3A10" w:rsidRPr="00CD5DD1">
        <w:rPr>
          <w:lang w:val="fr-CA"/>
        </w:rPr>
        <w:t>en</w:t>
      </w:r>
      <w:r w:rsidR="00AE776C" w:rsidRPr="00CD5DD1">
        <w:rPr>
          <w:lang w:val="fr-CA"/>
        </w:rPr>
        <w:t> </w:t>
      </w:r>
      <w:r w:rsidR="00EB041D">
        <w:rPr>
          <w:lang w:val="fr-CA"/>
        </w:rPr>
        <w:t>2012/</w:t>
      </w:r>
      <w:r w:rsidR="00456662" w:rsidRPr="00CD5DD1">
        <w:rPr>
          <w:lang w:val="fr-CA"/>
        </w:rPr>
        <w:t xml:space="preserve">13 </w:t>
      </w:r>
      <w:r w:rsidR="00342AE4" w:rsidRPr="00CD5DD1">
        <w:rPr>
          <w:lang w:val="fr-CA"/>
        </w:rPr>
        <w:t>dans le</w:t>
      </w:r>
      <w:r w:rsidR="00D03454" w:rsidRPr="00CD5DD1">
        <w:rPr>
          <w:lang w:val="fr-CA"/>
        </w:rPr>
        <w:t xml:space="preserve"> département de langue et de culture kurdes de l</w:t>
      </w:r>
      <w:r w:rsidR="009A3316">
        <w:rPr>
          <w:lang w:val="fr-CA"/>
        </w:rPr>
        <w:t>’</w:t>
      </w:r>
      <w:r w:rsidR="00F64894" w:rsidRPr="00CD5DD1">
        <w:rPr>
          <w:lang w:val="fr-CA"/>
        </w:rPr>
        <w:t>Université</w:t>
      </w:r>
      <w:r w:rsidR="00456662" w:rsidRPr="00CD5DD1">
        <w:rPr>
          <w:lang w:val="fr-CA"/>
        </w:rPr>
        <w:t xml:space="preserve"> Muş Alparslan. </w:t>
      </w:r>
      <w:r w:rsidR="001C3A10" w:rsidRPr="00CD5DD1">
        <w:rPr>
          <w:lang w:val="fr-CA"/>
        </w:rPr>
        <w:t>Cinquante</w:t>
      </w:r>
      <w:r w:rsidR="00456662" w:rsidRPr="00CD5DD1">
        <w:rPr>
          <w:lang w:val="fr-CA"/>
        </w:rPr>
        <w:t xml:space="preserve"> </w:t>
      </w:r>
      <w:r w:rsidR="00D03454" w:rsidRPr="00CD5DD1">
        <w:rPr>
          <w:lang w:val="fr-CA"/>
        </w:rPr>
        <w:t xml:space="preserve">étudiants </w:t>
      </w:r>
      <w:r w:rsidR="001C3A10" w:rsidRPr="00CD5DD1">
        <w:rPr>
          <w:lang w:val="fr-CA"/>
        </w:rPr>
        <w:t>s</w:t>
      </w:r>
      <w:r w:rsidR="009A3316">
        <w:rPr>
          <w:lang w:val="fr-CA"/>
        </w:rPr>
        <w:t>’</w:t>
      </w:r>
      <w:r w:rsidR="00D03454" w:rsidRPr="00CD5DD1">
        <w:rPr>
          <w:lang w:val="fr-CA"/>
        </w:rPr>
        <w:t xml:space="preserve">y </w:t>
      </w:r>
      <w:r w:rsidR="001C3A10" w:rsidRPr="00CD5DD1">
        <w:rPr>
          <w:lang w:val="fr-CA"/>
        </w:rPr>
        <w:t>sont alors</w:t>
      </w:r>
      <w:r w:rsidR="00D03454" w:rsidRPr="00CD5DD1">
        <w:rPr>
          <w:lang w:val="fr-CA"/>
        </w:rPr>
        <w:t xml:space="preserve"> inscrits</w:t>
      </w:r>
      <w:r w:rsidR="001C3A10" w:rsidRPr="00CD5DD1">
        <w:rPr>
          <w:lang w:val="fr-CA"/>
        </w:rPr>
        <w:t xml:space="preserve"> et u</w:t>
      </w:r>
      <w:r w:rsidR="00D03454" w:rsidRPr="00CD5DD1">
        <w:rPr>
          <w:lang w:val="fr-CA"/>
        </w:rPr>
        <w:t>n</w:t>
      </w:r>
      <w:r w:rsidR="001C3A10" w:rsidRPr="00CD5DD1">
        <w:rPr>
          <w:lang w:val="fr-CA"/>
        </w:rPr>
        <w:t xml:space="preserve"> cursus</w:t>
      </w:r>
      <w:r w:rsidR="00D03454" w:rsidRPr="00CD5DD1">
        <w:rPr>
          <w:lang w:val="fr-CA"/>
        </w:rPr>
        <w:t xml:space="preserve"> a été mis en place</w:t>
      </w:r>
      <w:r w:rsidR="001C3A10" w:rsidRPr="00CD5DD1">
        <w:rPr>
          <w:lang w:val="fr-CA"/>
        </w:rPr>
        <w:t xml:space="preserve"> dans cette filière</w:t>
      </w:r>
      <w:r w:rsidR="00E91ED9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D03454" w:rsidRPr="00CD5DD1">
        <w:rPr>
          <w:lang w:val="fr-CA"/>
        </w:rPr>
        <w:t>Le département de langue et de littérature zaza</w:t>
      </w:r>
      <w:r w:rsidR="00211C76" w:rsidRPr="00CD5DD1">
        <w:rPr>
          <w:lang w:val="fr-CA"/>
        </w:rPr>
        <w:t>kis</w:t>
      </w:r>
      <w:r w:rsidR="00D03454" w:rsidRPr="00CD5DD1">
        <w:rPr>
          <w:lang w:val="fr-CA"/>
        </w:rPr>
        <w:t xml:space="preserve"> a </w:t>
      </w:r>
      <w:r w:rsidR="00211C76" w:rsidRPr="00CD5DD1">
        <w:rPr>
          <w:lang w:val="fr-CA"/>
        </w:rPr>
        <w:t xml:space="preserve">été créé au sein du </w:t>
      </w:r>
      <w:r w:rsidR="00D03454" w:rsidRPr="00CD5DD1">
        <w:rPr>
          <w:lang w:val="fr-CA"/>
        </w:rPr>
        <w:t xml:space="preserve">département des </w:t>
      </w:r>
      <w:r w:rsidR="00CB3098" w:rsidRPr="00CD5DD1">
        <w:rPr>
          <w:lang w:val="fr-CA"/>
        </w:rPr>
        <w:t xml:space="preserve">langues et cultures orientales </w:t>
      </w:r>
      <w:r w:rsidR="00D03454" w:rsidRPr="00CD5DD1">
        <w:rPr>
          <w:lang w:val="fr-CA"/>
        </w:rPr>
        <w:t>de l</w:t>
      </w:r>
      <w:r w:rsidR="009A3316">
        <w:rPr>
          <w:lang w:val="fr-CA"/>
        </w:rPr>
        <w:t>’</w:t>
      </w:r>
      <w:r w:rsidR="00F64894" w:rsidRPr="00CD5DD1">
        <w:rPr>
          <w:lang w:val="fr-CA"/>
        </w:rPr>
        <w:t>Université</w:t>
      </w:r>
      <w:r w:rsidR="00D03454" w:rsidRPr="00CD5DD1">
        <w:rPr>
          <w:lang w:val="fr-CA"/>
        </w:rPr>
        <w:t xml:space="preserve"> de Tunceli</w:t>
      </w:r>
      <w:r w:rsidR="00E91ED9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D03454" w:rsidRPr="00CD5DD1">
        <w:rPr>
          <w:lang w:val="fr-CA"/>
        </w:rPr>
        <w:t xml:space="preserve">Un institut </w:t>
      </w:r>
      <w:r w:rsidR="00CB3098" w:rsidRPr="00CD5DD1">
        <w:rPr>
          <w:lang w:val="fr-CA"/>
        </w:rPr>
        <w:t>d</w:t>
      </w:r>
      <w:r w:rsidR="00D03454" w:rsidRPr="00CD5DD1">
        <w:rPr>
          <w:lang w:val="fr-CA"/>
        </w:rPr>
        <w:t>es langues vivantes sera créé à l</w:t>
      </w:r>
      <w:r w:rsidR="009A3316">
        <w:rPr>
          <w:lang w:val="fr-CA"/>
        </w:rPr>
        <w:t>’</w:t>
      </w:r>
      <w:r w:rsidR="00F64894" w:rsidRPr="00CD5DD1">
        <w:rPr>
          <w:lang w:val="fr-CA"/>
        </w:rPr>
        <w:t>Université</w:t>
      </w:r>
      <w:r w:rsidR="00D03454" w:rsidRPr="00CD5DD1">
        <w:rPr>
          <w:lang w:val="fr-CA"/>
        </w:rPr>
        <w:t xml:space="preserve"> de</w:t>
      </w:r>
      <w:r w:rsidR="00456662" w:rsidRPr="00CD5DD1">
        <w:rPr>
          <w:lang w:val="fr-CA"/>
        </w:rPr>
        <w:t xml:space="preserve"> Siirt</w:t>
      </w:r>
      <w:r w:rsidR="00E91ED9">
        <w:rPr>
          <w:lang w:val="fr-CA"/>
        </w:rPr>
        <w:t>;</w:t>
      </w:r>
      <w:r w:rsidR="00456662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D03454" w:rsidRPr="00CD5DD1">
        <w:rPr>
          <w:lang w:val="fr-CA"/>
        </w:rPr>
        <w:t>Le Conseil de l</w:t>
      </w:r>
      <w:r w:rsidR="009A3316">
        <w:rPr>
          <w:lang w:val="fr-CA"/>
        </w:rPr>
        <w:t>’</w:t>
      </w:r>
      <w:r w:rsidR="00D03454" w:rsidRPr="00CD5DD1">
        <w:rPr>
          <w:lang w:val="fr-CA"/>
        </w:rPr>
        <w:t>enseignement supérieur a décidé la création de l</w:t>
      </w:r>
      <w:r w:rsidR="009A3316">
        <w:rPr>
          <w:lang w:val="fr-CA"/>
        </w:rPr>
        <w:t>’</w:t>
      </w:r>
      <w:r w:rsidR="00D03454" w:rsidRPr="00CD5DD1">
        <w:rPr>
          <w:lang w:val="fr-CA"/>
        </w:rPr>
        <w:t>Institut de langue et de culture roms à l</w:t>
      </w:r>
      <w:r w:rsidR="009A3316">
        <w:rPr>
          <w:lang w:val="fr-CA"/>
        </w:rPr>
        <w:t>’</w:t>
      </w:r>
      <w:r w:rsidR="00F64894" w:rsidRPr="00CD5DD1">
        <w:rPr>
          <w:lang w:val="fr-CA"/>
        </w:rPr>
        <w:t>Université</w:t>
      </w:r>
      <w:r w:rsidR="00D03454" w:rsidRPr="00CD5DD1">
        <w:rPr>
          <w:lang w:val="fr-CA"/>
        </w:rPr>
        <w:t xml:space="preserve"> de</w:t>
      </w:r>
      <w:r w:rsidR="00456662" w:rsidRPr="00CD5DD1">
        <w:rPr>
          <w:lang w:val="fr-CA"/>
        </w:rPr>
        <w:t xml:space="preserve"> Trakya</w:t>
      </w:r>
      <w:r w:rsidR="00E91ED9">
        <w:rPr>
          <w:lang w:val="fr-CA"/>
        </w:rPr>
        <w:t>;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D03454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D03454" w:rsidRPr="00CD5DD1">
        <w:rPr>
          <w:lang w:val="fr-CA"/>
        </w:rPr>
        <w:t xml:space="preserve">une des principales </w:t>
      </w:r>
      <w:r w:rsidR="00CB3098" w:rsidRPr="00CD5DD1">
        <w:rPr>
          <w:lang w:val="fr-CA"/>
        </w:rPr>
        <w:t>propositions de réforme</w:t>
      </w:r>
      <w:r w:rsidR="00D03454" w:rsidRPr="00CD5DD1">
        <w:rPr>
          <w:lang w:val="fr-CA"/>
        </w:rPr>
        <w:t xml:space="preserve"> d</w:t>
      </w:r>
      <w:r w:rsidR="00342AE4" w:rsidRPr="00CD5DD1">
        <w:rPr>
          <w:lang w:val="fr-CA"/>
        </w:rPr>
        <w:t>e l</w:t>
      </w:r>
      <w:r w:rsidR="009A3316">
        <w:rPr>
          <w:lang w:val="fr-CA"/>
        </w:rPr>
        <w:t>’</w:t>
      </w:r>
      <w:r w:rsidR="007C2BF3" w:rsidRPr="00CD5DD1">
        <w:rPr>
          <w:lang w:val="fr-CA"/>
        </w:rPr>
        <w:t>ensemble</w:t>
      </w:r>
      <w:r w:rsidR="00D03454" w:rsidRPr="00CD5DD1">
        <w:rPr>
          <w:lang w:val="fr-CA"/>
        </w:rPr>
        <w:t xml:space="preserve"> de mesures de démocratisation est l</w:t>
      </w:r>
      <w:r w:rsidR="009A3316">
        <w:rPr>
          <w:lang w:val="fr-CA"/>
        </w:rPr>
        <w:t>’</w:t>
      </w:r>
      <w:r w:rsidR="00D03454" w:rsidRPr="00CD5DD1">
        <w:rPr>
          <w:lang w:val="fr-CA"/>
        </w:rPr>
        <w:t>introduction des langues et dialectes traditionnellement parlés par les citoyens turcs comme vecteur</w:t>
      </w:r>
      <w:r w:rsidR="00CB3098" w:rsidRPr="00CD5DD1">
        <w:rPr>
          <w:lang w:val="fr-CA"/>
        </w:rPr>
        <w:t>s</w:t>
      </w:r>
      <w:r w:rsidR="00D03454" w:rsidRPr="00CD5DD1">
        <w:rPr>
          <w:lang w:val="fr-CA"/>
        </w:rPr>
        <w:t xml:space="preserve"> d</w:t>
      </w:r>
      <w:r w:rsidR="009A3316">
        <w:rPr>
          <w:lang w:val="fr-CA"/>
        </w:rPr>
        <w:t>’</w:t>
      </w:r>
      <w:r w:rsidR="00D03454" w:rsidRPr="00CD5DD1">
        <w:rPr>
          <w:lang w:val="fr-CA"/>
        </w:rPr>
        <w:t>instruction dans les écoles privées</w:t>
      </w:r>
      <w:r w:rsidR="00E91ED9">
        <w:rPr>
          <w:lang w:val="fr-CA"/>
        </w:rPr>
        <w:t>;</w:t>
      </w:r>
      <w:r w:rsidR="00976698" w:rsidRPr="00CD5DD1">
        <w:rPr>
          <w:lang w:val="fr-CA"/>
        </w:rPr>
        <w:t xml:space="preserve"> </w:t>
      </w:r>
    </w:p>
    <w:p w:rsidR="00456662" w:rsidRPr="00CD5DD1" w:rsidRDefault="003537C5" w:rsidP="003537C5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A"/>
        </w:rPr>
      </w:pPr>
      <w:r w:rsidRPr="00CD5DD1">
        <w:rPr>
          <w:lang w:val="fr-CA"/>
        </w:rPr>
        <w:t>•</w:t>
      </w:r>
      <w:r w:rsidRPr="00CD5DD1">
        <w:rPr>
          <w:lang w:val="fr-CA"/>
        </w:rPr>
        <w:tab/>
      </w:r>
      <w:r w:rsidR="00CE7571">
        <w:rPr>
          <w:lang w:val="fr-CA"/>
        </w:rPr>
        <w:t>Le g</w:t>
      </w:r>
      <w:r w:rsidR="00AB6190" w:rsidRPr="00CD5DD1">
        <w:rPr>
          <w:lang w:val="fr-CA"/>
        </w:rPr>
        <w:t>ouvernement propose d</w:t>
      </w:r>
      <w:r w:rsidR="009A3316">
        <w:rPr>
          <w:lang w:val="fr-CA"/>
        </w:rPr>
        <w:t>’</w:t>
      </w:r>
      <w:r w:rsidR="00CB3098" w:rsidRPr="00CD5DD1">
        <w:rPr>
          <w:lang w:val="fr-CA"/>
        </w:rPr>
        <w:t>autoriser</w:t>
      </w:r>
      <w:r w:rsidR="00AB6190" w:rsidRPr="00CD5DD1">
        <w:rPr>
          <w:lang w:val="fr-CA"/>
        </w:rPr>
        <w:t xml:space="preserve"> toute sorte de propagande politique par les partis et les candidats investis </w:t>
      </w:r>
      <w:r w:rsidR="00072708" w:rsidRPr="00CD5DD1">
        <w:rPr>
          <w:lang w:val="fr-CA"/>
        </w:rPr>
        <w:t>et de permettre</w:t>
      </w:r>
      <w:r w:rsidR="00AB6190" w:rsidRPr="00CD5DD1">
        <w:rPr>
          <w:lang w:val="fr-CA"/>
        </w:rPr>
        <w:t xml:space="preserve"> de </w:t>
      </w:r>
      <w:r w:rsidR="00072708" w:rsidRPr="00CD5DD1">
        <w:rPr>
          <w:lang w:val="fr-CA"/>
        </w:rPr>
        <w:t>mener</w:t>
      </w:r>
      <w:r w:rsidR="00AB6190" w:rsidRPr="00CD5DD1">
        <w:rPr>
          <w:lang w:val="fr-CA"/>
        </w:rPr>
        <w:t xml:space="preserve"> campagne et de </w:t>
      </w:r>
      <w:r w:rsidR="00072708" w:rsidRPr="00CD5DD1">
        <w:rPr>
          <w:lang w:val="fr-CA"/>
        </w:rPr>
        <w:t xml:space="preserve">faire de </w:t>
      </w:r>
      <w:r w:rsidR="00AB6190" w:rsidRPr="00CD5DD1">
        <w:rPr>
          <w:lang w:val="fr-CA"/>
        </w:rPr>
        <w:t xml:space="preserve">la </w:t>
      </w:r>
      <w:r w:rsidR="00072708" w:rsidRPr="00CD5DD1">
        <w:rPr>
          <w:lang w:val="fr-CA"/>
        </w:rPr>
        <w:t>propagande</w:t>
      </w:r>
      <w:r w:rsidR="00AB6190" w:rsidRPr="00CD5DD1">
        <w:rPr>
          <w:lang w:val="fr-CA"/>
        </w:rPr>
        <w:t xml:space="preserve"> pour les élections préliminaires dans des langues o</w:t>
      </w:r>
      <w:r w:rsidR="00C61636" w:rsidRPr="00CD5DD1">
        <w:rPr>
          <w:lang w:val="fr-CA"/>
        </w:rPr>
        <w:t>u dialectes autres que le turc par la levée d</w:t>
      </w:r>
      <w:r w:rsidR="00AB6190" w:rsidRPr="00CD5DD1">
        <w:rPr>
          <w:lang w:val="fr-CA"/>
        </w:rPr>
        <w:t xml:space="preserve">es interdictions restantes des lois </w:t>
      </w:r>
      <w:r w:rsidR="00DE2A53" w:rsidRPr="00CD5DD1">
        <w:rPr>
          <w:lang w:val="fr-CA"/>
        </w:rPr>
        <w:t>n</w:t>
      </w:r>
      <w:r w:rsidR="00DE2A53" w:rsidRPr="00CD5DD1">
        <w:rPr>
          <w:vertAlign w:val="superscript"/>
          <w:lang w:val="fr-CA"/>
        </w:rPr>
        <w:t>o</w:t>
      </w:r>
      <w:r w:rsidR="00DE2A53" w:rsidRPr="00CD5DD1">
        <w:rPr>
          <w:lang w:val="fr-CA"/>
        </w:rPr>
        <w:t> </w:t>
      </w:r>
      <w:r w:rsidR="00AB6190" w:rsidRPr="00CD5DD1">
        <w:rPr>
          <w:lang w:val="fr-CA"/>
        </w:rPr>
        <w:t xml:space="preserve">298 et </w:t>
      </w:r>
      <w:r w:rsidR="00DE2A53" w:rsidRPr="00CD5DD1">
        <w:rPr>
          <w:lang w:val="fr-CA"/>
        </w:rPr>
        <w:t>n</w:t>
      </w:r>
      <w:r w:rsidR="00DE2A53" w:rsidRPr="00CD5DD1">
        <w:rPr>
          <w:vertAlign w:val="superscript"/>
          <w:lang w:val="fr-CA"/>
        </w:rPr>
        <w:t>o</w:t>
      </w:r>
      <w:r w:rsidR="00DE2A53" w:rsidRPr="00CD5DD1">
        <w:rPr>
          <w:lang w:val="fr-CA"/>
        </w:rPr>
        <w:t> </w:t>
      </w:r>
      <w:r w:rsidR="00AB6190" w:rsidRPr="00CD5DD1">
        <w:rPr>
          <w:lang w:val="fr-CA"/>
        </w:rPr>
        <w:t>2820</w:t>
      </w:r>
      <w:r w:rsidR="00456662" w:rsidRPr="00CD5DD1">
        <w:rPr>
          <w:lang w:val="fr-CA"/>
        </w:rPr>
        <w:t xml:space="preserve">. </w:t>
      </w:r>
      <w:r w:rsidR="00AB6190" w:rsidRPr="00CD5DD1">
        <w:rPr>
          <w:lang w:val="fr-CA"/>
        </w:rPr>
        <w:t>Le Parlement est actuellement saisi des modifications législatives proposées</w:t>
      </w:r>
      <w:r w:rsidR="00456662" w:rsidRPr="00CD5DD1">
        <w:rPr>
          <w:lang w:val="fr-CA"/>
        </w:rPr>
        <w:t xml:space="preserve">. </w:t>
      </w:r>
    </w:p>
    <w:p w:rsidR="00456662" w:rsidRPr="00CD5DD1" w:rsidRDefault="00C10C04" w:rsidP="002A6382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="002A6382" w:rsidRPr="00CD5DD1">
        <w:rPr>
          <w:lang w:val="fr-CA"/>
        </w:rPr>
        <w:t>3</w:t>
      </w:r>
      <w:r w:rsidR="00456662" w:rsidRPr="00CD5DD1">
        <w:rPr>
          <w:lang w:val="fr-CA"/>
        </w:rPr>
        <w:t>.</w:t>
      </w:r>
      <w:r w:rsidRPr="00CD5DD1">
        <w:rPr>
          <w:lang w:val="fr-CA"/>
        </w:rPr>
        <w:tab/>
      </w:r>
      <w:r w:rsidR="00456662" w:rsidRPr="00CD5DD1">
        <w:rPr>
          <w:lang w:val="fr-CA"/>
        </w:rPr>
        <w:t>Information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208.</w:t>
      </w:r>
      <w:r w:rsidRPr="00CD5DD1">
        <w:rPr>
          <w:lang w:val="fr-CA"/>
        </w:rPr>
        <w:tab/>
      </w:r>
      <w:r w:rsidR="00342AE4" w:rsidRPr="00CD5DD1">
        <w:rPr>
          <w:lang w:val="fr-CA"/>
        </w:rPr>
        <w:t>La</w:t>
      </w:r>
      <w:r w:rsidR="00456662" w:rsidRPr="00CD5DD1">
        <w:rPr>
          <w:lang w:val="fr-CA"/>
        </w:rPr>
        <w:t xml:space="preserve"> </w:t>
      </w:r>
      <w:r w:rsidR="00AF5E94" w:rsidRPr="00CD5DD1">
        <w:rPr>
          <w:lang w:val="fr-CA"/>
        </w:rPr>
        <w:t>Turquie</w:t>
      </w:r>
      <w:r w:rsidR="00AB6190" w:rsidRPr="00CD5DD1">
        <w:rPr>
          <w:lang w:val="fr-CA"/>
        </w:rPr>
        <w:t xml:space="preserve"> </w:t>
      </w:r>
      <w:r w:rsidR="00342AE4" w:rsidRPr="00CD5DD1">
        <w:rPr>
          <w:lang w:val="fr-CA"/>
        </w:rPr>
        <w:t>dispose de</w:t>
      </w:r>
      <w:r w:rsidR="00AB6190" w:rsidRPr="00CD5DD1">
        <w:rPr>
          <w:lang w:val="fr-CA"/>
        </w:rPr>
        <w:t xml:space="preserve"> médias privés et publics. Le Conseil suprême de la radio et de la télévision</w:t>
      </w:r>
      <w:r w:rsidR="00456662" w:rsidRPr="00CD5DD1">
        <w:rPr>
          <w:lang w:val="fr-CA"/>
        </w:rPr>
        <w:t xml:space="preserve"> </w:t>
      </w:r>
      <w:r w:rsidR="00634E5B" w:rsidRPr="00CD5DD1">
        <w:rPr>
          <w:lang w:val="fr-CA"/>
        </w:rPr>
        <w:t>est l</w:t>
      </w:r>
      <w:r w:rsidR="009A3316">
        <w:rPr>
          <w:lang w:val="fr-CA"/>
        </w:rPr>
        <w:t>’</w:t>
      </w:r>
      <w:r w:rsidR="00634E5B" w:rsidRPr="00CD5DD1">
        <w:rPr>
          <w:lang w:val="fr-CA"/>
        </w:rPr>
        <w:t>organe juridique public impartial chargé de suivre</w:t>
      </w:r>
      <w:r w:rsidR="00BE25F2" w:rsidRPr="00CD5DD1">
        <w:rPr>
          <w:lang w:val="fr-CA"/>
        </w:rPr>
        <w:t>,</w:t>
      </w:r>
      <w:r w:rsidR="00634E5B" w:rsidRPr="00CD5DD1">
        <w:rPr>
          <w:lang w:val="fr-CA"/>
        </w:rPr>
        <w:t xml:space="preserve"> réglementer et sanctionner les programmes de l</w:t>
      </w:r>
      <w:r w:rsidR="009A3316">
        <w:rPr>
          <w:lang w:val="fr-CA"/>
        </w:rPr>
        <w:t>’</w:t>
      </w:r>
      <w:r w:rsidR="00634E5B" w:rsidRPr="00CD5DD1">
        <w:rPr>
          <w:lang w:val="fr-CA"/>
        </w:rPr>
        <w:t>audiovisuel</w:t>
      </w:r>
      <w:r w:rsidR="00456662" w:rsidRPr="00CD5DD1">
        <w:rPr>
          <w:lang w:val="fr-CA"/>
        </w:rPr>
        <w:t xml:space="preserve">. </w:t>
      </w:r>
    </w:p>
    <w:p w:rsidR="00456662" w:rsidRPr="00CD5DD1" w:rsidRDefault="00DE2A53" w:rsidP="00DE2A53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634E5B" w:rsidRPr="00CD5DD1">
        <w:rPr>
          <w:lang w:val="fr-CA"/>
        </w:rPr>
        <w:t>Interdiction de l</w:t>
      </w:r>
      <w:r w:rsidR="009A3316">
        <w:rPr>
          <w:lang w:val="fr-CA"/>
        </w:rPr>
        <w:t>’</w:t>
      </w:r>
      <w:r w:rsidR="00634E5B" w:rsidRPr="00CD5DD1">
        <w:rPr>
          <w:lang w:val="fr-CA"/>
        </w:rPr>
        <w:t>incitation à la haine et à la discrimination par les médias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209.</w:t>
      </w:r>
      <w:r w:rsidRPr="00CD5DD1">
        <w:rPr>
          <w:lang w:val="fr-CA"/>
        </w:rPr>
        <w:tab/>
      </w:r>
      <w:r w:rsidR="00184630" w:rsidRPr="00CD5DD1">
        <w:rPr>
          <w:rStyle w:val="SingleTxtGChar"/>
          <w:lang w:val="fr-CA"/>
        </w:rPr>
        <w:t>L</w:t>
      </w:r>
      <w:r w:rsidR="009A3316">
        <w:rPr>
          <w:rStyle w:val="SingleTxtGChar"/>
          <w:lang w:val="fr-CA"/>
        </w:rPr>
        <w:t>’</w:t>
      </w:r>
      <w:r w:rsidR="00184630" w:rsidRPr="00CD5DD1">
        <w:rPr>
          <w:rStyle w:val="SingleTxtGChar"/>
          <w:lang w:val="fr-CA"/>
        </w:rPr>
        <w:t>article </w:t>
      </w:r>
      <w:r w:rsidR="00634E5B" w:rsidRPr="00CD5DD1">
        <w:rPr>
          <w:rStyle w:val="SingleTxtGChar"/>
          <w:lang w:val="fr-CA"/>
        </w:rPr>
        <w:t xml:space="preserve">8 b) de la loi </w:t>
      </w:r>
      <w:r w:rsidR="00DE2A53" w:rsidRPr="00CD5DD1">
        <w:rPr>
          <w:lang w:val="fr-CA"/>
        </w:rPr>
        <w:t>n</w:t>
      </w:r>
      <w:r w:rsidR="00DE2A53" w:rsidRPr="00CD5DD1">
        <w:rPr>
          <w:vertAlign w:val="superscript"/>
          <w:lang w:val="fr-CA"/>
        </w:rPr>
        <w:t>o</w:t>
      </w:r>
      <w:r w:rsidR="00DE2A53" w:rsidRPr="00CD5DD1">
        <w:rPr>
          <w:lang w:val="fr-CA"/>
        </w:rPr>
        <w:t> </w:t>
      </w:r>
      <w:r w:rsidR="00634E5B" w:rsidRPr="00CD5DD1">
        <w:rPr>
          <w:rStyle w:val="SingleTxtGChar"/>
          <w:lang w:val="fr-CA"/>
        </w:rPr>
        <w:t>6112 de</w:t>
      </w:r>
      <w:r w:rsidR="00456662" w:rsidRPr="00CD5DD1">
        <w:rPr>
          <w:rStyle w:val="SingleTxtGChar"/>
          <w:lang w:val="fr-CA"/>
        </w:rPr>
        <w:t xml:space="preserve"> 2011 </w:t>
      </w:r>
      <w:r w:rsidR="00634E5B" w:rsidRPr="00CD5DD1">
        <w:rPr>
          <w:lang w:val="fr-CA"/>
        </w:rPr>
        <w:t xml:space="preserve">sur la création des chaînes de radio et de télévision et leurs services de médias audiovisuels </w:t>
      </w:r>
      <w:r w:rsidR="00072708" w:rsidRPr="00CD5DD1">
        <w:rPr>
          <w:lang w:val="fr-CA"/>
        </w:rPr>
        <w:t xml:space="preserve">leur </w:t>
      </w:r>
      <w:r w:rsidR="00634E5B" w:rsidRPr="00CD5DD1">
        <w:rPr>
          <w:lang w:val="fr-CA"/>
        </w:rPr>
        <w:t>interdit d</w:t>
      </w:r>
      <w:r w:rsidR="009A3316">
        <w:rPr>
          <w:lang w:val="fr-CA"/>
        </w:rPr>
        <w:t>’</w:t>
      </w:r>
      <w:r w:rsidR="00634E5B" w:rsidRPr="00CD5DD1">
        <w:rPr>
          <w:lang w:val="fr-CA"/>
        </w:rPr>
        <w:t>inciter la société à la haine et à l</w:t>
      </w:r>
      <w:r w:rsidR="009A3316">
        <w:rPr>
          <w:lang w:val="fr-CA"/>
        </w:rPr>
        <w:t>’</w:t>
      </w:r>
      <w:r w:rsidR="00634E5B" w:rsidRPr="00CD5DD1">
        <w:rPr>
          <w:lang w:val="fr-CA"/>
        </w:rPr>
        <w:t xml:space="preserve">hostilité par des </w:t>
      </w:r>
      <w:r w:rsidR="00BD6FC6" w:rsidRPr="00CD5DD1">
        <w:rPr>
          <w:lang w:val="fr-CA"/>
        </w:rPr>
        <w:t xml:space="preserve">messages </w:t>
      </w:r>
      <w:r w:rsidR="00634E5B" w:rsidRPr="00CD5DD1">
        <w:rPr>
          <w:lang w:val="fr-CA"/>
        </w:rPr>
        <w:t>discriminat</w:t>
      </w:r>
      <w:r w:rsidR="00BD6FC6" w:rsidRPr="00CD5DD1">
        <w:rPr>
          <w:lang w:val="fr-CA"/>
        </w:rPr>
        <w:t>oires fondé</w:t>
      </w:r>
      <w:r w:rsidR="00634E5B" w:rsidRPr="00CD5DD1">
        <w:rPr>
          <w:lang w:val="fr-CA"/>
        </w:rPr>
        <w:t>s sur la race</w:t>
      </w:r>
      <w:r w:rsidR="00BE25F2" w:rsidRPr="00CD5DD1">
        <w:rPr>
          <w:lang w:val="fr-CA"/>
        </w:rPr>
        <w:t>,</w:t>
      </w:r>
      <w:r w:rsidR="00634E5B" w:rsidRPr="00CD5DD1">
        <w:rPr>
          <w:lang w:val="fr-CA"/>
        </w:rPr>
        <w:t xml:space="preserve"> la langue</w:t>
      </w:r>
      <w:r w:rsidR="00BE25F2" w:rsidRPr="00CD5DD1">
        <w:rPr>
          <w:lang w:val="fr-CA"/>
        </w:rPr>
        <w:t>,</w:t>
      </w:r>
      <w:r w:rsidR="00634E5B" w:rsidRPr="00CD5DD1">
        <w:rPr>
          <w:lang w:val="fr-CA"/>
        </w:rPr>
        <w:t xml:space="preserve"> la religion</w:t>
      </w:r>
      <w:r w:rsidR="00BE25F2" w:rsidRPr="00CD5DD1">
        <w:rPr>
          <w:lang w:val="fr-CA"/>
        </w:rPr>
        <w:t>,</w:t>
      </w:r>
      <w:r w:rsidR="00634E5B" w:rsidRPr="00CD5DD1">
        <w:rPr>
          <w:lang w:val="fr-CA"/>
        </w:rPr>
        <w:t xml:space="preserve"> le sexe</w:t>
      </w:r>
      <w:r w:rsidR="00BE25F2" w:rsidRPr="00CD5DD1">
        <w:rPr>
          <w:lang w:val="fr-CA"/>
        </w:rPr>
        <w:t>,</w:t>
      </w:r>
      <w:r w:rsidR="00634E5B" w:rsidRPr="00CD5DD1">
        <w:rPr>
          <w:lang w:val="fr-CA"/>
        </w:rPr>
        <w:t xml:space="preserve"> la classe sociale</w:t>
      </w:r>
      <w:r w:rsidR="00BE25F2" w:rsidRPr="00CD5DD1">
        <w:rPr>
          <w:lang w:val="fr-CA"/>
        </w:rPr>
        <w:t>,</w:t>
      </w:r>
      <w:r w:rsidR="00634E5B" w:rsidRPr="00CD5DD1">
        <w:rPr>
          <w:lang w:val="fr-CA"/>
        </w:rPr>
        <w:t xml:space="preserve"> la région et la confession et de distiller des sentiments de haine </w:t>
      </w:r>
      <w:r w:rsidR="00E665F5" w:rsidRPr="00CD5DD1">
        <w:rPr>
          <w:lang w:val="fr-CA"/>
        </w:rPr>
        <w:t>dans</w:t>
      </w:r>
      <w:r w:rsidR="00634E5B" w:rsidRPr="00CD5DD1">
        <w:rPr>
          <w:lang w:val="fr-CA"/>
        </w:rPr>
        <w:t xml:space="preserve"> la société. </w:t>
      </w:r>
      <w:r w:rsidR="00184630" w:rsidRPr="00CD5DD1">
        <w:rPr>
          <w:lang w:val="fr-CA"/>
        </w:rPr>
        <w:t>L</w:t>
      </w:r>
      <w:r w:rsidR="009A3316">
        <w:rPr>
          <w:lang w:val="fr-CA"/>
        </w:rPr>
        <w:t>’</w:t>
      </w:r>
      <w:r w:rsidR="00184630" w:rsidRPr="00CD5DD1">
        <w:rPr>
          <w:lang w:val="fr-CA"/>
        </w:rPr>
        <w:t>article </w:t>
      </w:r>
      <w:r w:rsidR="00456662" w:rsidRPr="00CD5DD1">
        <w:rPr>
          <w:rStyle w:val="SingleTxtGChar"/>
          <w:lang w:val="fr-CA"/>
        </w:rPr>
        <w:t xml:space="preserve">8 e) </w:t>
      </w:r>
      <w:r w:rsidR="00634E5B" w:rsidRPr="00CD5DD1">
        <w:rPr>
          <w:rStyle w:val="SingleTxtGChar"/>
          <w:lang w:val="fr-CA"/>
        </w:rPr>
        <w:t>interdit les programmes qui établissent une discrimination fondée sur la race</w:t>
      </w:r>
      <w:r w:rsidR="00BE25F2" w:rsidRPr="00CD5DD1">
        <w:rPr>
          <w:rStyle w:val="SingleTxtGChar"/>
          <w:lang w:val="fr-CA"/>
        </w:rPr>
        <w:t>,</w:t>
      </w:r>
      <w:r w:rsidR="00634E5B" w:rsidRPr="00CD5DD1">
        <w:rPr>
          <w:rStyle w:val="SingleTxtGChar"/>
          <w:lang w:val="fr-CA"/>
        </w:rPr>
        <w:t xml:space="preserve"> la couleur de peau</w:t>
      </w:r>
      <w:r w:rsidR="00BE25F2" w:rsidRPr="00CD5DD1">
        <w:rPr>
          <w:rStyle w:val="SingleTxtGChar"/>
          <w:lang w:val="fr-CA"/>
        </w:rPr>
        <w:t>,</w:t>
      </w:r>
      <w:r w:rsidR="00634E5B" w:rsidRPr="00CD5DD1">
        <w:rPr>
          <w:rStyle w:val="SingleTxtGChar"/>
          <w:lang w:val="fr-CA"/>
        </w:rPr>
        <w:t xml:space="preserve"> la langue</w:t>
      </w:r>
      <w:r w:rsidR="00BE25F2" w:rsidRPr="00CD5DD1">
        <w:rPr>
          <w:rStyle w:val="SingleTxtGChar"/>
          <w:lang w:val="fr-CA"/>
        </w:rPr>
        <w:t>,</w:t>
      </w:r>
      <w:r w:rsidR="00634E5B" w:rsidRPr="00CD5DD1">
        <w:rPr>
          <w:rStyle w:val="SingleTxtGChar"/>
          <w:lang w:val="fr-CA"/>
        </w:rPr>
        <w:t xml:space="preserve"> la religion</w:t>
      </w:r>
      <w:r w:rsidR="00BE25F2" w:rsidRPr="00CD5DD1">
        <w:rPr>
          <w:rStyle w:val="SingleTxtGChar"/>
          <w:lang w:val="fr-CA"/>
        </w:rPr>
        <w:t>,</w:t>
      </w:r>
      <w:r w:rsidR="00634E5B" w:rsidRPr="00CD5DD1">
        <w:rPr>
          <w:rStyle w:val="SingleTxtGChar"/>
          <w:lang w:val="fr-CA"/>
        </w:rPr>
        <w:t xml:space="preserve"> la nationalité</w:t>
      </w:r>
      <w:r w:rsidR="00BE25F2" w:rsidRPr="00CD5DD1">
        <w:rPr>
          <w:rStyle w:val="SingleTxtGChar"/>
          <w:lang w:val="fr-CA"/>
        </w:rPr>
        <w:t>,</w:t>
      </w:r>
      <w:r w:rsidR="00634E5B" w:rsidRPr="00CD5DD1">
        <w:rPr>
          <w:rStyle w:val="SingleTxtGChar"/>
          <w:lang w:val="fr-CA"/>
        </w:rPr>
        <w:t xml:space="preserve"> le sexe</w:t>
      </w:r>
      <w:r w:rsidR="00BE25F2" w:rsidRPr="00CD5DD1">
        <w:rPr>
          <w:rStyle w:val="SingleTxtGChar"/>
          <w:lang w:val="fr-CA"/>
        </w:rPr>
        <w:t>,</w:t>
      </w:r>
      <w:r w:rsidR="00634E5B" w:rsidRPr="00CD5DD1">
        <w:rPr>
          <w:rStyle w:val="SingleTxtGChar"/>
          <w:lang w:val="fr-CA"/>
        </w:rPr>
        <w:t xml:space="preserve"> le handicap</w:t>
      </w:r>
      <w:r w:rsidR="00BE25F2" w:rsidRPr="00CD5DD1">
        <w:rPr>
          <w:rStyle w:val="SingleTxtGChar"/>
          <w:lang w:val="fr-CA"/>
        </w:rPr>
        <w:t>,</w:t>
      </w:r>
      <w:r w:rsidR="00634E5B" w:rsidRPr="00CD5DD1">
        <w:rPr>
          <w:rStyle w:val="SingleTxtGChar"/>
          <w:lang w:val="fr-CA"/>
        </w:rPr>
        <w:t xml:space="preserve"> l</w:t>
      </w:r>
      <w:r w:rsidR="009A3316">
        <w:rPr>
          <w:rStyle w:val="SingleTxtGChar"/>
          <w:lang w:val="fr-CA"/>
        </w:rPr>
        <w:t>’</w:t>
      </w:r>
      <w:r w:rsidR="00634E5B" w:rsidRPr="00CD5DD1">
        <w:rPr>
          <w:rStyle w:val="SingleTxtGChar"/>
          <w:lang w:val="fr-CA"/>
        </w:rPr>
        <w:t>opinion politique ou philosophique</w:t>
      </w:r>
      <w:r w:rsidR="00BE25F2" w:rsidRPr="00CD5DD1">
        <w:rPr>
          <w:rStyle w:val="SingleTxtGChar"/>
          <w:lang w:val="fr-CA"/>
        </w:rPr>
        <w:t>,</w:t>
      </w:r>
      <w:r w:rsidR="00634E5B" w:rsidRPr="00CD5DD1">
        <w:rPr>
          <w:rStyle w:val="SingleTxtGChar"/>
          <w:lang w:val="fr-CA"/>
        </w:rPr>
        <w:t xml:space="preserve"> la confession et toute autre considération similaire.</w:t>
      </w:r>
      <w:r w:rsidR="00456662" w:rsidRPr="00CD5DD1">
        <w:rPr>
          <w:rStyle w:val="SingleTxtGChar"/>
          <w:lang w:val="fr-CA"/>
        </w:rPr>
        <w:t xml:space="preserve"> </w:t>
      </w:r>
      <w:r w:rsidR="00184630" w:rsidRPr="00CD5DD1">
        <w:rPr>
          <w:rStyle w:val="SingleTxtGChar"/>
          <w:lang w:val="fr-CA"/>
        </w:rPr>
        <w:t>L</w:t>
      </w:r>
      <w:r w:rsidR="009A3316">
        <w:rPr>
          <w:rStyle w:val="SingleTxtGChar"/>
          <w:lang w:val="fr-CA"/>
        </w:rPr>
        <w:t>’</w:t>
      </w:r>
      <w:r w:rsidR="00184630" w:rsidRPr="00CD5DD1">
        <w:rPr>
          <w:rStyle w:val="SingleTxtGChar"/>
          <w:lang w:val="fr-CA"/>
        </w:rPr>
        <w:t>article </w:t>
      </w:r>
      <w:r w:rsidR="00456662" w:rsidRPr="00CD5DD1">
        <w:rPr>
          <w:rStyle w:val="SingleTxtGChar"/>
          <w:lang w:val="fr-CA"/>
        </w:rPr>
        <w:t xml:space="preserve">9 </w:t>
      </w:r>
      <w:r w:rsidR="00634E5B" w:rsidRPr="00CD5DD1">
        <w:rPr>
          <w:rStyle w:val="SingleTxtGChar"/>
          <w:lang w:val="fr-CA"/>
        </w:rPr>
        <w:t>interdit la discrimination fondée sur le sexe</w:t>
      </w:r>
      <w:r w:rsidR="00BE25F2" w:rsidRPr="00CD5DD1">
        <w:rPr>
          <w:rStyle w:val="SingleTxtGChar"/>
          <w:lang w:val="fr-CA"/>
        </w:rPr>
        <w:t>,</w:t>
      </w:r>
      <w:r w:rsidR="00634E5B" w:rsidRPr="00CD5DD1">
        <w:rPr>
          <w:rStyle w:val="SingleTxtGChar"/>
          <w:lang w:val="fr-CA"/>
        </w:rPr>
        <w:t xml:space="preserve"> la race</w:t>
      </w:r>
      <w:r w:rsidR="00BE25F2" w:rsidRPr="00CD5DD1">
        <w:rPr>
          <w:rStyle w:val="SingleTxtGChar"/>
          <w:lang w:val="fr-CA"/>
        </w:rPr>
        <w:t>,</w:t>
      </w:r>
      <w:r w:rsidR="00634E5B" w:rsidRPr="00CD5DD1">
        <w:rPr>
          <w:rStyle w:val="SingleTxtGChar"/>
          <w:lang w:val="fr-CA"/>
        </w:rPr>
        <w:t xml:space="preserve"> la couleur de peau ou l</w:t>
      </w:r>
      <w:r w:rsidR="009A3316">
        <w:rPr>
          <w:rStyle w:val="SingleTxtGChar"/>
          <w:lang w:val="fr-CA"/>
        </w:rPr>
        <w:t>’</w:t>
      </w:r>
      <w:r w:rsidR="00634E5B" w:rsidRPr="00CD5DD1">
        <w:rPr>
          <w:rStyle w:val="SingleTxtGChar"/>
          <w:lang w:val="fr-CA"/>
        </w:rPr>
        <w:t>origine ethnique</w:t>
      </w:r>
      <w:r w:rsidR="00BE25F2" w:rsidRPr="00CD5DD1">
        <w:rPr>
          <w:rStyle w:val="SingleTxtGChar"/>
          <w:lang w:val="fr-CA"/>
        </w:rPr>
        <w:t>,</w:t>
      </w:r>
      <w:r w:rsidR="00634E5B" w:rsidRPr="00CD5DD1">
        <w:rPr>
          <w:rStyle w:val="SingleTxtGChar"/>
          <w:lang w:val="fr-CA"/>
        </w:rPr>
        <w:t xml:space="preserve"> la nationalité</w:t>
      </w:r>
      <w:r w:rsidR="00BE25F2" w:rsidRPr="00CD5DD1">
        <w:rPr>
          <w:rStyle w:val="SingleTxtGChar"/>
          <w:lang w:val="fr-CA"/>
        </w:rPr>
        <w:t>,</w:t>
      </w:r>
      <w:r w:rsidR="00634E5B" w:rsidRPr="00CD5DD1">
        <w:rPr>
          <w:rStyle w:val="SingleTxtGChar"/>
          <w:lang w:val="fr-CA"/>
        </w:rPr>
        <w:t xml:space="preserve"> la religion</w:t>
      </w:r>
      <w:r w:rsidR="00BE25F2" w:rsidRPr="00CD5DD1">
        <w:rPr>
          <w:rStyle w:val="SingleTxtGChar"/>
          <w:lang w:val="fr-CA"/>
        </w:rPr>
        <w:t>,</w:t>
      </w:r>
      <w:r w:rsidR="00634E5B" w:rsidRPr="00CD5DD1">
        <w:rPr>
          <w:rStyle w:val="SingleTxtGChar"/>
          <w:lang w:val="fr-CA"/>
        </w:rPr>
        <w:t xml:space="preserve"> la croyance philosophique ou l</w:t>
      </w:r>
      <w:r w:rsidR="009A3316">
        <w:rPr>
          <w:rStyle w:val="SingleTxtGChar"/>
          <w:lang w:val="fr-CA"/>
        </w:rPr>
        <w:t>’</w:t>
      </w:r>
      <w:r w:rsidR="00634E5B" w:rsidRPr="00CD5DD1">
        <w:rPr>
          <w:rStyle w:val="SingleTxtGChar"/>
          <w:lang w:val="fr-CA"/>
        </w:rPr>
        <w:t>opinion politique</w:t>
      </w:r>
      <w:r w:rsidR="00BE25F2" w:rsidRPr="00CD5DD1">
        <w:rPr>
          <w:rStyle w:val="SingleTxtGChar"/>
          <w:lang w:val="fr-CA"/>
        </w:rPr>
        <w:t>,</w:t>
      </w:r>
      <w:r w:rsidR="00634E5B" w:rsidRPr="00CD5DD1">
        <w:rPr>
          <w:rStyle w:val="SingleTxtGChar"/>
          <w:lang w:val="fr-CA"/>
        </w:rPr>
        <w:t xml:space="preserve"> le handicap</w:t>
      </w:r>
      <w:r w:rsidR="00BE25F2" w:rsidRPr="00CD5DD1">
        <w:rPr>
          <w:rStyle w:val="SingleTxtGChar"/>
          <w:lang w:val="fr-CA"/>
        </w:rPr>
        <w:t>,</w:t>
      </w:r>
      <w:r w:rsidR="00634E5B" w:rsidRPr="00CD5DD1">
        <w:rPr>
          <w:rStyle w:val="SingleTxtGChar"/>
          <w:lang w:val="fr-CA"/>
        </w:rPr>
        <w:t xml:space="preserve"> l</w:t>
      </w:r>
      <w:r w:rsidR="009A3316">
        <w:rPr>
          <w:rStyle w:val="SingleTxtGChar"/>
          <w:lang w:val="fr-CA"/>
        </w:rPr>
        <w:t>’</w:t>
      </w:r>
      <w:r w:rsidR="00634E5B" w:rsidRPr="00CD5DD1">
        <w:rPr>
          <w:rStyle w:val="SingleTxtGChar"/>
          <w:lang w:val="fr-CA"/>
        </w:rPr>
        <w:t xml:space="preserve">âge et toute autre considération </w:t>
      </w:r>
      <w:r w:rsidR="00E665F5" w:rsidRPr="00CD5DD1">
        <w:rPr>
          <w:rStyle w:val="SingleTxtGChar"/>
          <w:lang w:val="fr-CA"/>
        </w:rPr>
        <w:t xml:space="preserve">similaire </w:t>
      </w:r>
      <w:r w:rsidR="00634E5B" w:rsidRPr="00CD5DD1">
        <w:rPr>
          <w:rStyle w:val="SingleTxtGChar"/>
          <w:lang w:val="fr-CA"/>
        </w:rPr>
        <w:t>dans les messages commerciaux</w:t>
      </w:r>
      <w:r w:rsidR="00456662" w:rsidRPr="00CD5DD1">
        <w:rPr>
          <w:lang w:val="fr-CA"/>
        </w:rPr>
        <w:t>.</w:t>
      </w:r>
    </w:p>
    <w:p w:rsidR="00456662" w:rsidRPr="00CD5DD1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210.</w:t>
      </w:r>
      <w:r w:rsidRPr="00CD5DD1">
        <w:rPr>
          <w:lang w:val="fr-CA"/>
        </w:rPr>
        <w:tab/>
      </w:r>
      <w:r w:rsidR="00634E5B" w:rsidRPr="00CD5DD1">
        <w:rPr>
          <w:lang w:val="fr-CA"/>
        </w:rPr>
        <w:t>Par ailleurs</w:t>
      </w:r>
      <w:r w:rsidR="00BE25F2" w:rsidRPr="00CD5DD1">
        <w:rPr>
          <w:lang w:val="fr-CA"/>
        </w:rPr>
        <w:t>,</w:t>
      </w:r>
      <w:r w:rsidR="00634E5B" w:rsidRPr="00CD5DD1">
        <w:rPr>
          <w:lang w:val="fr-CA"/>
        </w:rPr>
        <w:t xml:space="preserve"> il n</w:t>
      </w:r>
      <w:r w:rsidR="009A3316">
        <w:rPr>
          <w:lang w:val="fr-CA"/>
        </w:rPr>
        <w:t>’</w:t>
      </w:r>
      <w:r w:rsidR="00634E5B" w:rsidRPr="00CD5DD1">
        <w:rPr>
          <w:lang w:val="fr-CA"/>
        </w:rPr>
        <w:t>existe</w:t>
      </w:r>
      <w:r w:rsidR="0032795B" w:rsidRPr="00CD5DD1">
        <w:rPr>
          <w:lang w:val="fr-CA"/>
        </w:rPr>
        <w:t xml:space="preserve"> actuellement</w:t>
      </w:r>
      <w:r w:rsidR="0063457F" w:rsidRPr="00CD5DD1">
        <w:rPr>
          <w:lang w:val="fr-CA"/>
        </w:rPr>
        <w:t xml:space="preserve"> aucune restriction</w:t>
      </w:r>
      <w:r w:rsidR="00634E5B" w:rsidRPr="00CD5DD1">
        <w:rPr>
          <w:lang w:val="fr-CA"/>
        </w:rPr>
        <w:t xml:space="preserve"> </w:t>
      </w:r>
      <w:r w:rsidR="0063457F" w:rsidRPr="00CD5DD1">
        <w:rPr>
          <w:lang w:val="fr-CA"/>
        </w:rPr>
        <w:t>quant au</w:t>
      </w:r>
      <w:r w:rsidR="00634E5B" w:rsidRPr="00CD5DD1">
        <w:rPr>
          <w:lang w:val="fr-CA"/>
        </w:rPr>
        <w:t xml:space="preserve"> temps d</w:t>
      </w:r>
      <w:r w:rsidR="009A3316">
        <w:rPr>
          <w:lang w:val="fr-CA"/>
        </w:rPr>
        <w:t>’</w:t>
      </w:r>
      <w:r w:rsidR="00634E5B" w:rsidRPr="00CD5DD1">
        <w:rPr>
          <w:lang w:val="fr-CA"/>
        </w:rPr>
        <w:t>antenne</w:t>
      </w:r>
      <w:r w:rsidR="00BE25F2" w:rsidRPr="00CD5DD1">
        <w:rPr>
          <w:lang w:val="fr-CA"/>
        </w:rPr>
        <w:t>,</w:t>
      </w:r>
      <w:r w:rsidR="0063457F" w:rsidRPr="00CD5DD1">
        <w:rPr>
          <w:lang w:val="fr-CA"/>
        </w:rPr>
        <w:t xml:space="preserve"> au</w:t>
      </w:r>
      <w:r w:rsidR="00634E5B" w:rsidRPr="00CD5DD1">
        <w:rPr>
          <w:lang w:val="fr-CA"/>
        </w:rPr>
        <w:t xml:space="preserve"> type de programme ou de contenu </w:t>
      </w:r>
      <w:r w:rsidR="0063457F" w:rsidRPr="00CD5DD1">
        <w:rPr>
          <w:lang w:val="fr-CA"/>
        </w:rPr>
        <w:t>des émissions ou</w:t>
      </w:r>
      <w:r w:rsidR="00634E5B" w:rsidRPr="00CD5DD1">
        <w:rPr>
          <w:lang w:val="fr-CA"/>
        </w:rPr>
        <w:t xml:space="preserve"> services de médias </w:t>
      </w:r>
      <w:r w:rsidR="0032795B" w:rsidRPr="00CD5DD1">
        <w:rPr>
          <w:lang w:val="fr-CA"/>
        </w:rPr>
        <w:t>proposés</w:t>
      </w:r>
      <w:r w:rsidR="002A5F16" w:rsidRPr="00CD5DD1">
        <w:rPr>
          <w:lang w:val="fr-CA"/>
        </w:rPr>
        <w:t xml:space="preserve"> dans des langues ou dialectes traditionnellement parlés </w:t>
      </w:r>
      <w:r w:rsidR="0063457F" w:rsidRPr="00CD5DD1">
        <w:rPr>
          <w:lang w:val="fr-CA"/>
        </w:rPr>
        <w:t xml:space="preserve">au quotidien </w:t>
      </w:r>
      <w:r w:rsidR="002A5F16" w:rsidRPr="00CD5DD1">
        <w:rPr>
          <w:lang w:val="fr-CA"/>
        </w:rPr>
        <w:t xml:space="preserve">par des citoyens turcs. Les procédures sont les mêmes pour les diffuseurs publics </w:t>
      </w:r>
      <w:r w:rsidR="00C61636" w:rsidRPr="00CD5DD1">
        <w:rPr>
          <w:lang w:val="fr-CA"/>
        </w:rPr>
        <w:t>et</w:t>
      </w:r>
      <w:r w:rsidR="002A5F16" w:rsidRPr="00CD5DD1">
        <w:rPr>
          <w:lang w:val="fr-CA"/>
        </w:rPr>
        <w:t xml:space="preserve"> privés </w:t>
      </w:r>
      <w:r w:rsidR="0032795B" w:rsidRPr="00CD5DD1">
        <w:rPr>
          <w:lang w:val="fr-CA"/>
        </w:rPr>
        <w:t>et</w:t>
      </w:r>
      <w:r w:rsidR="002A5F16" w:rsidRPr="00CD5DD1">
        <w:rPr>
          <w:lang w:val="fr-CA"/>
        </w:rPr>
        <w:t xml:space="preserve"> </w:t>
      </w:r>
      <w:r w:rsidR="00C61636" w:rsidRPr="00CD5DD1">
        <w:rPr>
          <w:lang w:val="fr-CA"/>
        </w:rPr>
        <w:t xml:space="preserve">pour </w:t>
      </w:r>
      <w:r w:rsidR="002A5F16" w:rsidRPr="00CD5DD1">
        <w:rPr>
          <w:lang w:val="fr-CA"/>
        </w:rPr>
        <w:t>les prestataires de services de médias qui demandent au Conseil d</w:t>
      </w:r>
      <w:r w:rsidR="009A3316">
        <w:rPr>
          <w:lang w:val="fr-CA"/>
        </w:rPr>
        <w:t>’</w:t>
      </w:r>
      <w:r w:rsidR="002A5F16" w:rsidRPr="00CD5DD1">
        <w:rPr>
          <w:lang w:val="fr-CA"/>
        </w:rPr>
        <w:t>utiliser ces langues ou dialectes</w:t>
      </w:r>
      <w:r w:rsidR="00456662" w:rsidRPr="00CD5DD1">
        <w:rPr>
          <w:lang w:val="fr-CA"/>
        </w:rPr>
        <w:t xml:space="preserve">. </w:t>
      </w:r>
    </w:p>
    <w:p w:rsidR="00456662" w:rsidRPr="00CD5DD1" w:rsidRDefault="00DB47F5" w:rsidP="00DB47F5">
      <w:pPr>
        <w:pStyle w:val="H23G"/>
        <w:rPr>
          <w:lang w:val="fr-CA"/>
        </w:rPr>
      </w:pPr>
      <w:r w:rsidRPr="00CD5DD1">
        <w:rPr>
          <w:lang w:val="fr-CA"/>
        </w:rPr>
        <w:tab/>
      </w:r>
      <w:r w:rsidRPr="00CD5DD1">
        <w:rPr>
          <w:lang w:val="fr-CA"/>
        </w:rPr>
        <w:tab/>
      </w:r>
      <w:r w:rsidR="00013B5B" w:rsidRPr="00CD5DD1">
        <w:rPr>
          <w:lang w:val="fr-CA"/>
        </w:rPr>
        <w:t>Couverture médiatique</w:t>
      </w:r>
      <w:r w:rsidR="002A5F16" w:rsidRPr="00CD5DD1">
        <w:rPr>
          <w:lang w:val="fr-CA"/>
        </w:rPr>
        <w:t xml:space="preserve"> </w:t>
      </w:r>
      <w:r w:rsidR="00013B5B" w:rsidRPr="00CD5DD1">
        <w:rPr>
          <w:lang w:val="fr-CA"/>
        </w:rPr>
        <w:t>des événements tenant compte des</w:t>
      </w:r>
      <w:r w:rsidR="002A5F16" w:rsidRPr="00CD5DD1">
        <w:rPr>
          <w:lang w:val="fr-CA"/>
        </w:rPr>
        <w:t xml:space="preserve"> droits de l</w:t>
      </w:r>
      <w:r w:rsidR="009A3316">
        <w:rPr>
          <w:lang w:val="fr-CA"/>
        </w:rPr>
        <w:t>’</w:t>
      </w:r>
      <w:r w:rsidR="002A5F16" w:rsidRPr="00CD5DD1">
        <w:rPr>
          <w:lang w:val="fr-CA"/>
        </w:rPr>
        <w:t>homme</w:t>
      </w:r>
    </w:p>
    <w:p w:rsidR="00456662" w:rsidRDefault="003537C5" w:rsidP="003537C5">
      <w:pPr>
        <w:pStyle w:val="SingleTxtG"/>
        <w:rPr>
          <w:lang w:val="fr-CA"/>
        </w:rPr>
      </w:pPr>
      <w:r w:rsidRPr="00CD5DD1">
        <w:rPr>
          <w:lang w:val="fr-CA"/>
        </w:rPr>
        <w:t>211.</w:t>
      </w:r>
      <w:r w:rsidRPr="00CD5DD1">
        <w:rPr>
          <w:lang w:val="fr-CA"/>
        </w:rPr>
        <w:tab/>
      </w:r>
      <w:r w:rsidR="002A5F16" w:rsidRPr="00CD5DD1">
        <w:rPr>
          <w:lang w:val="fr-CA"/>
        </w:rPr>
        <w:t>La Direction générale de la presse et de l</w:t>
      </w:r>
      <w:r w:rsidR="009A3316">
        <w:rPr>
          <w:lang w:val="fr-CA"/>
        </w:rPr>
        <w:t>’</w:t>
      </w:r>
      <w:r w:rsidR="002A5F16" w:rsidRPr="00CD5DD1">
        <w:rPr>
          <w:lang w:val="fr-CA"/>
        </w:rPr>
        <w:t>information relevant du Cabinet du Premier Ministre a lancé une série d</w:t>
      </w:r>
      <w:r w:rsidR="009A3316">
        <w:rPr>
          <w:lang w:val="fr-CA"/>
        </w:rPr>
        <w:t>’</w:t>
      </w:r>
      <w:r w:rsidR="002A5F16" w:rsidRPr="00CD5DD1">
        <w:rPr>
          <w:lang w:val="fr-CA"/>
        </w:rPr>
        <w:t xml:space="preserve">ateliers </w:t>
      </w:r>
      <w:r w:rsidR="00013B5B" w:rsidRPr="00CD5DD1">
        <w:rPr>
          <w:lang w:val="fr-CA"/>
        </w:rPr>
        <w:t>pour les médias</w:t>
      </w:r>
      <w:r w:rsidR="002A5F16" w:rsidRPr="00CD5DD1">
        <w:rPr>
          <w:lang w:val="fr-CA"/>
        </w:rPr>
        <w:t xml:space="preserve"> locaux afin d</w:t>
      </w:r>
      <w:r w:rsidR="00013B5B" w:rsidRPr="00CD5DD1">
        <w:rPr>
          <w:lang w:val="fr-CA"/>
        </w:rPr>
        <w:t xml:space="preserve">e renforcer leur capacité </w:t>
      </w:r>
      <w:r w:rsidR="002A5F16" w:rsidRPr="00CD5DD1">
        <w:rPr>
          <w:lang w:val="fr-CA"/>
        </w:rPr>
        <w:t xml:space="preserve">à </w:t>
      </w:r>
      <w:r w:rsidR="00F86251" w:rsidRPr="00CD5DD1">
        <w:rPr>
          <w:lang w:val="fr-CA"/>
        </w:rPr>
        <w:t>assurer un traitement attentif d</w:t>
      </w:r>
      <w:r w:rsidR="002A5F16" w:rsidRPr="00CD5DD1">
        <w:rPr>
          <w:lang w:val="fr-CA"/>
        </w:rPr>
        <w:t xml:space="preserve">es événements </w:t>
      </w:r>
      <w:r w:rsidR="00342AE4" w:rsidRPr="00CD5DD1">
        <w:rPr>
          <w:lang w:val="fr-CA"/>
        </w:rPr>
        <w:t>qui tienne</w:t>
      </w:r>
      <w:r w:rsidR="00F86251" w:rsidRPr="00CD5DD1">
        <w:rPr>
          <w:lang w:val="fr-CA"/>
        </w:rPr>
        <w:t xml:space="preserve"> compte de</w:t>
      </w:r>
      <w:r w:rsidR="002A5F16" w:rsidRPr="00CD5DD1">
        <w:rPr>
          <w:lang w:val="fr-CA"/>
        </w:rPr>
        <w:t xml:space="preserve"> la dimension des droits de l</w:t>
      </w:r>
      <w:r w:rsidR="009A3316">
        <w:rPr>
          <w:lang w:val="fr-CA"/>
        </w:rPr>
        <w:t>’</w:t>
      </w:r>
      <w:r w:rsidR="002A5F16" w:rsidRPr="00CD5DD1">
        <w:rPr>
          <w:lang w:val="fr-CA"/>
        </w:rPr>
        <w:t>homme</w:t>
      </w:r>
      <w:r w:rsidR="00BE25F2" w:rsidRPr="00CD5DD1">
        <w:rPr>
          <w:lang w:val="fr-CA"/>
        </w:rPr>
        <w:t>,</w:t>
      </w:r>
      <w:r w:rsidR="00C61636" w:rsidRPr="00CD5DD1">
        <w:rPr>
          <w:lang w:val="fr-CA"/>
        </w:rPr>
        <w:t xml:space="preserve"> notamment</w:t>
      </w:r>
      <w:r w:rsidR="00386C6C" w:rsidRPr="00CD5DD1">
        <w:rPr>
          <w:lang w:val="fr-CA"/>
        </w:rPr>
        <w:t xml:space="preserve"> </w:t>
      </w:r>
      <w:r w:rsidR="00F86251" w:rsidRPr="00CD5DD1">
        <w:rPr>
          <w:lang w:val="fr-CA"/>
        </w:rPr>
        <w:t>d</w:t>
      </w:r>
      <w:r w:rsidR="00386C6C" w:rsidRPr="00CD5DD1">
        <w:rPr>
          <w:lang w:val="fr-CA"/>
        </w:rPr>
        <w:t>u principe de non-discrimination</w:t>
      </w:r>
      <w:r w:rsidR="00BE25F2" w:rsidRPr="00CD5DD1">
        <w:rPr>
          <w:lang w:val="fr-CA"/>
        </w:rPr>
        <w:t>,</w:t>
      </w:r>
      <w:r w:rsidR="00386C6C" w:rsidRPr="00CD5DD1">
        <w:rPr>
          <w:lang w:val="fr-CA"/>
        </w:rPr>
        <w:t xml:space="preserve"> </w:t>
      </w:r>
      <w:r w:rsidR="00013B5B" w:rsidRPr="00CD5DD1">
        <w:rPr>
          <w:lang w:val="fr-CA"/>
        </w:rPr>
        <w:t>ainsi que d</w:t>
      </w:r>
      <w:r w:rsidR="00F86251" w:rsidRPr="00CD5DD1">
        <w:rPr>
          <w:lang w:val="fr-CA"/>
        </w:rPr>
        <w:t>es règl</w:t>
      </w:r>
      <w:r w:rsidR="002A5F16" w:rsidRPr="00CD5DD1">
        <w:rPr>
          <w:lang w:val="fr-CA"/>
        </w:rPr>
        <w:t>es du journalisme profes</w:t>
      </w:r>
      <w:r w:rsidR="00013B5B" w:rsidRPr="00CD5DD1">
        <w:rPr>
          <w:lang w:val="fr-CA"/>
        </w:rPr>
        <w:t>sionnel et de la déontologie des médias</w:t>
      </w:r>
      <w:r w:rsidR="00456662" w:rsidRPr="00CD5DD1">
        <w:rPr>
          <w:lang w:val="fr-CA"/>
        </w:rPr>
        <w:t>.</w:t>
      </w:r>
      <w:r w:rsidR="00976698" w:rsidRPr="00CD5DD1">
        <w:rPr>
          <w:lang w:val="fr-CA"/>
        </w:rPr>
        <w:t xml:space="preserve"> </w:t>
      </w:r>
      <w:r w:rsidR="00386C6C" w:rsidRPr="00CD5DD1">
        <w:rPr>
          <w:lang w:val="fr-CA"/>
        </w:rPr>
        <w:t>Entre</w:t>
      </w:r>
      <w:r w:rsidR="00456662" w:rsidRPr="00CD5DD1">
        <w:rPr>
          <w:lang w:val="fr-CA"/>
        </w:rPr>
        <w:t xml:space="preserve"> 1998 </w:t>
      </w:r>
      <w:r w:rsidR="00C869E0" w:rsidRPr="00CD5DD1">
        <w:rPr>
          <w:lang w:val="fr-CA"/>
        </w:rPr>
        <w:t>et</w:t>
      </w:r>
      <w:r w:rsidR="00456662" w:rsidRPr="00CD5DD1">
        <w:rPr>
          <w:lang w:val="fr-CA"/>
        </w:rPr>
        <w:t xml:space="preserve"> 2013</w:t>
      </w:r>
      <w:r w:rsidR="00BE25F2" w:rsidRPr="00CD5DD1">
        <w:rPr>
          <w:lang w:val="fr-CA"/>
        </w:rPr>
        <w:t>,</w:t>
      </w:r>
      <w:r w:rsidR="00456662" w:rsidRPr="00CD5DD1">
        <w:rPr>
          <w:lang w:val="fr-CA"/>
        </w:rPr>
        <w:t xml:space="preserve"> </w:t>
      </w:r>
      <w:r w:rsidR="0063457F" w:rsidRPr="00CD5DD1">
        <w:rPr>
          <w:lang w:val="fr-CA"/>
        </w:rPr>
        <w:t xml:space="preserve">ce sont </w:t>
      </w:r>
      <w:r w:rsidR="00386C6C" w:rsidRPr="00CD5DD1">
        <w:rPr>
          <w:lang w:val="fr-CA"/>
        </w:rPr>
        <w:t xml:space="preserve">23 ateliers </w:t>
      </w:r>
      <w:r w:rsidR="0063457F" w:rsidRPr="00CD5DD1">
        <w:rPr>
          <w:lang w:val="fr-CA"/>
        </w:rPr>
        <w:t>qui o</w:t>
      </w:r>
      <w:r w:rsidR="00386C6C" w:rsidRPr="00CD5DD1">
        <w:rPr>
          <w:lang w:val="fr-CA"/>
        </w:rPr>
        <w:t>nt été organisés dans</w:t>
      </w:r>
      <w:r w:rsidR="00456662" w:rsidRPr="00CD5DD1">
        <w:rPr>
          <w:lang w:val="fr-CA"/>
        </w:rPr>
        <w:t xml:space="preserve"> 23 provinces</w:t>
      </w:r>
      <w:r w:rsidR="00B61910" w:rsidRPr="00CD5DD1">
        <w:rPr>
          <w:lang w:val="fr-CA"/>
        </w:rPr>
        <w:t>;</w:t>
      </w:r>
      <w:r w:rsidR="00F0421C" w:rsidRPr="00CD5DD1">
        <w:rPr>
          <w:lang w:val="fr-CA"/>
        </w:rPr>
        <w:t xml:space="preserve"> ils </w:t>
      </w:r>
      <w:r w:rsidR="00013B5B" w:rsidRPr="00CD5DD1">
        <w:rPr>
          <w:lang w:val="fr-CA"/>
        </w:rPr>
        <w:t>ont réuni</w:t>
      </w:r>
      <w:r w:rsidR="00386C6C" w:rsidRPr="00CD5DD1">
        <w:rPr>
          <w:lang w:val="fr-CA"/>
        </w:rPr>
        <w:t xml:space="preserve"> des représentants des médias locaux et nationaux</w:t>
      </w:r>
      <w:r w:rsidR="00BE25F2" w:rsidRPr="00CD5DD1">
        <w:rPr>
          <w:lang w:val="fr-CA"/>
        </w:rPr>
        <w:t>,</w:t>
      </w:r>
      <w:r w:rsidR="00386C6C" w:rsidRPr="00CD5DD1">
        <w:rPr>
          <w:lang w:val="fr-CA"/>
        </w:rPr>
        <w:t xml:space="preserve"> des universitaires</w:t>
      </w:r>
      <w:r w:rsidR="00BE25F2" w:rsidRPr="00CD5DD1">
        <w:rPr>
          <w:lang w:val="fr-CA"/>
        </w:rPr>
        <w:t>,</w:t>
      </w:r>
      <w:r w:rsidR="00386C6C" w:rsidRPr="00CD5DD1">
        <w:rPr>
          <w:lang w:val="fr-CA"/>
        </w:rPr>
        <w:t xml:space="preserve"> des hommes politiques</w:t>
      </w:r>
      <w:r w:rsidR="00BE25F2" w:rsidRPr="00CD5DD1">
        <w:rPr>
          <w:lang w:val="fr-CA"/>
        </w:rPr>
        <w:t>,</w:t>
      </w:r>
      <w:r w:rsidR="00386C6C" w:rsidRPr="00CD5DD1">
        <w:rPr>
          <w:lang w:val="fr-CA"/>
        </w:rPr>
        <w:t xml:space="preserve"> des responsables locaux et des représentants de la société civile</w:t>
      </w:r>
      <w:r w:rsidR="00456662" w:rsidRPr="00CD5DD1">
        <w:rPr>
          <w:lang w:val="fr-CA"/>
        </w:rPr>
        <w:t xml:space="preserve">. </w:t>
      </w:r>
      <w:bookmarkEnd w:id="0"/>
    </w:p>
    <w:p w:rsidR="00B46E68" w:rsidRPr="00B46E68" w:rsidRDefault="00B46E68" w:rsidP="00B46E68">
      <w:pPr>
        <w:pStyle w:val="SingleTxtG"/>
        <w:spacing w:before="240" w:after="0"/>
        <w:jc w:val="center"/>
        <w:rPr>
          <w:u w:val="single"/>
          <w:lang w:val="fr-CA"/>
        </w:rPr>
      </w:pPr>
      <w:r>
        <w:rPr>
          <w:u w:val="single"/>
          <w:lang w:val="fr-CA"/>
        </w:rPr>
        <w:tab/>
      </w:r>
      <w:r>
        <w:rPr>
          <w:u w:val="single"/>
          <w:lang w:val="fr-CA"/>
        </w:rPr>
        <w:tab/>
      </w:r>
      <w:r>
        <w:rPr>
          <w:u w:val="single"/>
          <w:lang w:val="fr-CA"/>
        </w:rPr>
        <w:tab/>
      </w:r>
    </w:p>
    <w:sectPr w:rsidR="00B46E68" w:rsidRPr="00B46E68" w:rsidSect="000010E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1A19" w:rsidRDefault="003D1A19"/>
  </w:endnote>
  <w:endnote w:type="continuationSeparator" w:id="0">
    <w:p w:rsidR="003D1A19" w:rsidRDefault="003D1A19"/>
  </w:endnote>
  <w:endnote w:type="continuationNotice" w:id="1">
    <w:p w:rsidR="003D1A19" w:rsidRDefault="003D1A1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F0E" w:rsidRPr="00D34D50" w:rsidRDefault="00CD0F0E" w:rsidP="00C2689B">
    <w:pPr>
      <w:pStyle w:val="Footer"/>
      <w:tabs>
        <w:tab w:val="right" w:pos="9638"/>
      </w:tabs>
      <w:rPr>
        <w:szCs w:val="16"/>
      </w:rPr>
    </w:pPr>
    <w:r w:rsidRPr="00C2689B">
      <w:rPr>
        <w:b/>
        <w:sz w:val="18"/>
      </w:rPr>
      <w:fldChar w:fldCharType="begin"/>
    </w:r>
    <w:r w:rsidRPr="00C2689B">
      <w:rPr>
        <w:b/>
        <w:sz w:val="18"/>
      </w:rPr>
      <w:instrText xml:space="preserve"> PAGE  \* MERGEFORMAT </w:instrText>
    </w:r>
    <w:r w:rsidRPr="00C2689B">
      <w:rPr>
        <w:b/>
        <w:sz w:val="18"/>
      </w:rPr>
      <w:fldChar w:fldCharType="separate"/>
    </w:r>
    <w:r w:rsidR="00810350">
      <w:rPr>
        <w:b/>
        <w:noProof/>
        <w:sz w:val="18"/>
      </w:rPr>
      <w:t>26</w:t>
    </w:r>
    <w:r w:rsidRPr="00C2689B">
      <w:rPr>
        <w:b/>
        <w:sz w:val="18"/>
      </w:rPr>
      <w:fldChar w:fldCharType="end"/>
    </w:r>
    <w:r>
      <w:rPr>
        <w:sz w:val="18"/>
      </w:rPr>
      <w:tab/>
    </w:r>
    <w:r w:rsidRPr="00D34D50">
      <w:rPr>
        <w:szCs w:val="16"/>
      </w:rPr>
      <w:t>GE.14-42644  (EXT)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F0E" w:rsidRPr="00C2689B" w:rsidRDefault="00CD0F0E" w:rsidP="00C2689B">
    <w:pPr>
      <w:pStyle w:val="Footer"/>
      <w:tabs>
        <w:tab w:val="right" w:pos="9638"/>
      </w:tabs>
      <w:rPr>
        <w:b/>
        <w:sz w:val="18"/>
      </w:rPr>
    </w:pPr>
    <w:r>
      <w:t>GE.14-42644  (EXT)</w:t>
    </w:r>
    <w:r>
      <w:tab/>
    </w:r>
    <w:r w:rsidRPr="00C2689B">
      <w:rPr>
        <w:b/>
        <w:sz w:val="18"/>
      </w:rPr>
      <w:fldChar w:fldCharType="begin"/>
    </w:r>
    <w:r w:rsidRPr="00C2689B">
      <w:rPr>
        <w:b/>
        <w:sz w:val="18"/>
      </w:rPr>
      <w:instrText xml:space="preserve"> PAGE  \* MERGEFORMAT </w:instrText>
    </w:r>
    <w:r w:rsidRPr="00C2689B">
      <w:rPr>
        <w:b/>
        <w:sz w:val="18"/>
      </w:rPr>
      <w:fldChar w:fldCharType="separate"/>
    </w:r>
    <w:r w:rsidR="00810350">
      <w:rPr>
        <w:b/>
        <w:noProof/>
        <w:sz w:val="18"/>
      </w:rPr>
      <w:t>27</w:t>
    </w:r>
    <w:r w:rsidRPr="00C2689B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F0E" w:rsidRDefault="00CD0F0E" w:rsidP="00DD2767">
    <w:pPr>
      <w:pStyle w:val="Footer"/>
      <w:spacing w:before="240"/>
      <w:rPr>
        <w:sz w:val="20"/>
      </w:rPr>
    </w:pPr>
    <w:r>
      <w:rPr>
        <w:sz w:val="20"/>
      </w:rPr>
      <w:t>GE.14-42644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40.15pt;margin-top:651.95pt;width:86.95pt;height:18.35pt;z-index:1;mso-position-horizontal-relative:margin;mso-position-vertical-relative:margin">
          <v:imagedata r:id="rId1" o:title="recycle_French"/>
          <w10:wrap anchorx="margin" anchory="margin"/>
        </v:shape>
      </w:pict>
    </w:r>
    <w:r>
      <w:rPr>
        <w:sz w:val="20"/>
      </w:rPr>
      <w:t xml:space="preserve">  (EXT)</w:t>
    </w:r>
  </w:p>
  <w:p w:rsidR="00DD2767" w:rsidRPr="00DD2767" w:rsidRDefault="00DD2767" w:rsidP="00DD2767">
    <w:pPr>
      <w:pStyle w:val="Footer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val="en-US" w:eastAsia="zh-CN"/>
      </w:rPr>
      <w:pict>
        <v:shape id="_x0000_s2056" type="#_x0000_t75" style="position:absolute;margin-left:432.25pt;margin-top:632.1pt;width:50.25pt;height:50.25pt;z-index:2;mso-position-horizontal-relative:margin;mso-position-vertical-relative:margin">
          <v:imagedata r:id="rId2" o:title="4-6&amp;Size=2&amp;Lang=F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1A19" w:rsidRPr="000B175B" w:rsidRDefault="003D1A19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D1A19" w:rsidRPr="00FC68B7" w:rsidRDefault="003D1A19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3D1A19" w:rsidRDefault="003D1A19"/>
  </w:footnote>
  <w:footnote w:id="2">
    <w:p w:rsidR="00CD0F0E" w:rsidRPr="00CC3646" w:rsidRDefault="00CD0F0E" w:rsidP="00456662">
      <w:pPr>
        <w:pStyle w:val="FootnoteText"/>
        <w:rPr>
          <w:lang w:val="fr-FR"/>
        </w:rPr>
      </w:pPr>
      <w:r>
        <w:tab/>
      </w:r>
      <w:r w:rsidRPr="000010EE">
        <w:rPr>
          <w:rStyle w:val="FootnoteReference"/>
          <w:sz w:val="20"/>
          <w:vertAlign w:val="baseline"/>
          <w:lang w:val="fr-CH"/>
        </w:rPr>
        <w:t>*</w:t>
      </w:r>
      <w:r w:rsidRPr="000010EE">
        <w:rPr>
          <w:lang w:val="fr-CH"/>
        </w:rPr>
        <w:tab/>
        <w:t xml:space="preserve">Le </w:t>
      </w:r>
      <w:r w:rsidRPr="00CC3646">
        <w:rPr>
          <w:lang w:val="fr-FR"/>
        </w:rPr>
        <w:t>présent document n</w:t>
      </w:r>
      <w:r>
        <w:rPr>
          <w:lang w:val="fr-FR"/>
        </w:rPr>
        <w:t>’</w:t>
      </w:r>
      <w:r w:rsidRPr="00CC3646">
        <w:rPr>
          <w:lang w:val="fr-FR"/>
        </w:rPr>
        <w:t xml:space="preserve">a pas </w:t>
      </w:r>
      <w:r>
        <w:rPr>
          <w:lang w:val="fr-FR"/>
        </w:rPr>
        <w:t xml:space="preserve">fait l’objet d’une relecture sur le fond </w:t>
      </w:r>
      <w:r w:rsidRPr="00CC3646">
        <w:rPr>
          <w:lang w:val="fr-FR"/>
        </w:rPr>
        <w:t>par les services d</w:t>
      </w:r>
      <w:r>
        <w:rPr>
          <w:lang w:val="fr-FR"/>
        </w:rPr>
        <w:t>’</w:t>
      </w:r>
      <w:r w:rsidRPr="00CC3646">
        <w:rPr>
          <w:lang w:val="fr-FR"/>
        </w:rPr>
        <w:t>édition.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F0E" w:rsidRPr="00C2689B" w:rsidRDefault="00CD0F0E">
    <w:pPr>
      <w:pStyle w:val="Header"/>
    </w:pPr>
    <w:r>
      <w:t>CERD/C/TUR/4-6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F0E" w:rsidRPr="00C2689B" w:rsidRDefault="00CD0F0E" w:rsidP="00C2689B">
    <w:pPr>
      <w:pStyle w:val="Header"/>
      <w:jc w:val="right"/>
    </w:pPr>
    <w:r>
      <w:t>CERD/C/TUR/4-6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1E436AE"/>
    <w:multiLevelType w:val="hybridMultilevel"/>
    <w:tmpl w:val="15940D8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2F50D42"/>
    <w:multiLevelType w:val="hybridMultilevel"/>
    <w:tmpl w:val="38381442"/>
    <w:lvl w:ilvl="0" w:tplc="7B7847C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7E304FB"/>
    <w:multiLevelType w:val="hybridMultilevel"/>
    <w:tmpl w:val="7714D3C0"/>
    <w:lvl w:ilvl="0" w:tplc="ED64AF2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hint="default"/>
        <w:b w:val="0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786EF0"/>
    <w:multiLevelType w:val="hybridMultilevel"/>
    <w:tmpl w:val="99ACD6A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7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EE43A89"/>
    <w:multiLevelType w:val="hybridMultilevel"/>
    <w:tmpl w:val="A202CE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EBD3F40"/>
    <w:multiLevelType w:val="hybridMultilevel"/>
    <w:tmpl w:val="A7F28F6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2A8250F"/>
    <w:multiLevelType w:val="hybridMultilevel"/>
    <w:tmpl w:val="CE648EE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37476D61"/>
    <w:multiLevelType w:val="hybridMultilevel"/>
    <w:tmpl w:val="2D9E946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CA2530E"/>
    <w:multiLevelType w:val="hybridMultilevel"/>
    <w:tmpl w:val="0E8C6FC8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D982832"/>
    <w:multiLevelType w:val="hybridMultilevel"/>
    <w:tmpl w:val="5B26485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516F8B"/>
    <w:multiLevelType w:val="hybridMultilevel"/>
    <w:tmpl w:val="09D22A28"/>
    <w:lvl w:ilvl="0" w:tplc="4520288C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44BF0BDE"/>
    <w:multiLevelType w:val="hybridMultilevel"/>
    <w:tmpl w:val="2662E1A4"/>
    <w:lvl w:ilvl="0" w:tplc="59C43E1C">
      <w:start w:val="5"/>
      <w:numFmt w:val="bullet"/>
      <w:lvlText w:val=""/>
      <w:lvlJc w:val="left"/>
      <w:pPr>
        <w:ind w:left="1068" w:hanging="360"/>
      </w:pPr>
      <w:rPr>
        <w:rFonts w:ascii="Symbol" w:eastAsia="Calibr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4D2B2061"/>
    <w:multiLevelType w:val="hybridMultilevel"/>
    <w:tmpl w:val="9716A45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767E0F"/>
    <w:multiLevelType w:val="hybridMultilevel"/>
    <w:tmpl w:val="0B4EED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9393A95"/>
    <w:multiLevelType w:val="hybridMultilevel"/>
    <w:tmpl w:val="AAB099D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9C20F0D"/>
    <w:multiLevelType w:val="hybridMultilevel"/>
    <w:tmpl w:val="7D7C62BA"/>
    <w:lvl w:ilvl="0" w:tplc="AF6E7EDE">
      <w:start w:val="1"/>
      <w:numFmt w:val="decimal"/>
      <w:lvlText w:val="(%1)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6C02654F"/>
    <w:multiLevelType w:val="hybridMultilevel"/>
    <w:tmpl w:val="A3FA18E2"/>
    <w:lvl w:ilvl="0" w:tplc="97F29854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5">
    <w:nsid w:val="6FD80D69"/>
    <w:multiLevelType w:val="hybridMultilevel"/>
    <w:tmpl w:val="D878062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220297"/>
    <w:multiLevelType w:val="hybridMultilevel"/>
    <w:tmpl w:val="6FA23D4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0C7C96"/>
    <w:multiLevelType w:val="hybridMultilevel"/>
    <w:tmpl w:val="B7D85622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13"/>
  </w:num>
  <w:num w:numId="2">
    <w:abstractNumId w:val="32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21"/>
  </w:num>
  <w:num w:numId="14">
    <w:abstractNumId w:val="18"/>
  </w:num>
  <w:num w:numId="15">
    <w:abstractNumId w:val="10"/>
  </w:num>
  <w:num w:numId="16">
    <w:abstractNumId w:val="16"/>
  </w:num>
  <w:num w:numId="17">
    <w:abstractNumId w:val="23"/>
  </w:num>
  <w:num w:numId="18">
    <w:abstractNumId w:val="17"/>
  </w:num>
  <w:num w:numId="19">
    <w:abstractNumId w:val="36"/>
  </w:num>
  <w:num w:numId="20">
    <w:abstractNumId w:val="26"/>
  </w:num>
  <w:num w:numId="21">
    <w:abstractNumId w:val="35"/>
  </w:num>
  <w:num w:numId="22">
    <w:abstractNumId w:val="20"/>
  </w:num>
  <w:num w:numId="23">
    <w:abstractNumId w:val="19"/>
  </w:num>
  <w:num w:numId="24">
    <w:abstractNumId w:val="28"/>
  </w:num>
  <w:num w:numId="25">
    <w:abstractNumId w:val="30"/>
  </w:num>
  <w:num w:numId="26">
    <w:abstractNumId w:val="29"/>
  </w:num>
  <w:num w:numId="27">
    <w:abstractNumId w:val="24"/>
  </w:num>
  <w:num w:numId="28">
    <w:abstractNumId w:val="15"/>
  </w:num>
  <w:num w:numId="29">
    <w:abstractNumId w:val="11"/>
  </w:num>
  <w:num w:numId="30">
    <w:abstractNumId w:val="31"/>
  </w:num>
  <w:num w:numId="31">
    <w:abstractNumId w:val="12"/>
  </w:num>
  <w:num w:numId="32">
    <w:abstractNumId w:val="14"/>
  </w:num>
  <w:num w:numId="33">
    <w:abstractNumId w:val="22"/>
  </w:num>
  <w:num w:numId="34">
    <w:abstractNumId w:val="25"/>
  </w:num>
  <w:num w:numId="35">
    <w:abstractNumId w:val="34"/>
  </w:num>
  <w:num w:numId="36">
    <w:abstractNumId w:val="33"/>
  </w:num>
  <w:num w:numId="37">
    <w:abstractNumId w:val="37"/>
  </w:num>
  <w:num w:numId="38">
    <w:abstractNumId w:val="27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ctiveWritingStyle w:appName="MSWord" w:lang="fr-CA" w:vendorID="64" w:dllVersion="131078" w:nlCheck="1" w:checkStyle="1"/>
  <w:proofState w:spelling="clean"/>
  <w:attachedTemplate r:id="rId1"/>
  <w:stylePaneFormatFilter w:val="3001"/>
  <w:doNotTrackMoves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689B"/>
    <w:rsid w:val="000010EE"/>
    <w:rsid w:val="00004D84"/>
    <w:rsid w:val="00004F22"/>
    <w:rsid w:val="00005755"/>
    <w:rsid w:val="000077C0"/>
    <w:rsid w:val="000102E9"/>
    <w:rsid w:val="00011B65"/>
    <w:rsid w:val="00013B5B"/>
    <w:rsid w:val="00017418"/>
    <w:rsid w:val="000200C4"/>
    <w:rsid w:val="0002212F"/>
    <w:rsid w:val="0002248F"/>
    <w:rsid w:val="000239F0"/>
    <w:rsid w:val="00023B69"/>
    <w:rsid w:val="000253B2"/>
    <w:rsid w:val="00030F24"/>
    <w:rsid w:val="00032FF2"/>
    <w:rsid w:val="00041A8C"/>
    <w:rsid w:val="00041B2F"/>
    <w:rsid w:val="00050F6B"/>
    <w:rsid w:val="000551DC"/>
    <w:rsid w:val="00057C17"/>
    <w:rsid w:val="000617C4"/>
    <w:rsid w:val="00063268"/>
    <w:rsid w:val="00072708"/>
    <w:rsid w:val="00072C8C"/>
    <w:rsid w:val="000733B5"/>
    <w:rsid w:val="00075DE3"/>
    <w:rsid w:val="00077485"/>
    <w:rsid w:val="0008443B"/>
    <w:rsid w:val="00087198"/>
    <w:rsid w:val="00090A8D"/>
    <w:rsid w:val="000931C0"/>
    <w:rsid w:val="00096E57"/>
    <w:rsid w:val="000A0670"/>
    <w:rsid w:val="000A0E1D"/>
    <w:rsid w:val="000A30D8"/>
    <w:rsid w:val="000A4A9F"/>
    <w:rsid w:val="000A57C4"/>
    <w:rsid w:val="000A5845"/>
    <w:rsid w:val="000A5D3B"/>
    <w:rsid w:val="000B00F9"/>
    <w:rsid w:val="000B175B"/>
    <w:rsid w:val="000B3A0F"/>
    <w:rsid w:val="000B4EF7"/>
    <w:rsid w:val="000B6D04"/>
    <w:rsid w:val="000B6E32"/>
    <w:rsid w:val="000C039F"/>
    <w:rsid w:val="000C1462"/>
    <w:rsid w:val="000C2D2E"/>
    <w:rsid w:val="000C725E"/>
    <w:rsid w:val="000D0491"/>
    <w:rsid w:val="000D11C5"/>
    <w:rsid w:val="000D1E0D"/>
    <w:rsid w:val="000D4436"/>
    <w:rsid w:val="000D75E8"/>
    <w:rsid w:val="000E0415"/>
    <w:rsid w:val="000E32F7"/>
    <w:rsid w:val="000F045E"/>
    <w:rsid w:val="000F3978"/>
    <w:rsid w:val="0010009C"/>
    <w:rsid w:val="00100432"/>
    <w:rsid w:val="0010537B"/>
    <w:rsid w:val="001103AA"/>
    <w:rsid w:val="001118EB"/>
    <w:rsid w:val="001126FF"/>
    <w:rsid w:val="0011346A"/>
    <w:rsid w:val="0011765B"/>
    <w:rsid w:val="001214AC"/>
    <w:rsid w:val="00122E4B"/>
    <w:rsid w:val="00135F6A"/>
    <w:rsid w:val="00136BF9"/>
    <w:rsid w:val="00142CB6"/>
    <w:rsid w:val="0014367C"/>
    <w:rsid w:val="0015016D"/>
    <w:rsid w:val="0015120D"/>
    <w:rsid w:val="00153796"/>
    <w:rsid w:val="00155467"/>
    <w:rsid w:val="00156C4C"/>
    <w:rsid w:val="00160E91"/>
    <w:rsid w:val="00164B2C"/>
    <w:rsid w:val="00170975"/>
    <w:rsid w:val="001710B1"/>
    <w:rsid w:val="00172956"/>
    <w:rsid w:val="00173048"/>
    <w:rsid w:val="00173CCD"/>
    <w:rsid w:val="00175C93"/>
    <w:rsid w:val="001768CE"/>
    <w:rsid w:val="00180D95"/>
    <w:rsid w:val="00184630"/>
    <w:rsid w:val="00185E4E"/>
    <w:rsid w:val="0018711F"/>
    <w:rsid w:val="00192352"/>
    <w:rsid w:val="00192422"/>
    <w:rsid w:val="00195E86"/>
    <w:rsid w:val="0019704B"/>
    <w:rsid w:val="001A27B5"/>
    <w:rsid w:val="001A3B1C"/>
    <w:rsid w:val="001B2296"/>
    <w:rsid w:val="001B4B04"/>
    <w:rsid w:val="001B4E81"/>
    <w:rsid w:val="001C34D2"/>
    <w:rsid w:val="001C3A10"/>
    <w:rsid w:val="001C6663"/>
    <w:rsid w:val="001C7895"/>
    <w:rsid w:val="001D2136"/>
    <w:rsid w:val="001D26DF"/>
    <w:rsid w:val="001D28D0"/>
    <w:rsid w:val="001D6DF1"/>
    <w:rsid w:val="001D70B8"/>
    <w:rsid w:val="001E5AA0"/>
    <w:rsid w:val="001E7043"/>
    <w:rsid w:val="00202DA8"/>
    <w:rsid w:val="00205310"/>
    <w:rsid w:val="00206227"/>
    <w:rsid w:val="0021087D"/>
    <w:rsid w:val="00211C76"/>
    <w:rsid w:val="00211E0B"/>
    <w:rsid w:val="00214716"/>
    <w:rsid w:val="0021758B"/>
    <w:rsid w:val="002218B8"/>
    <w:rsid w:val="00227986"/>
    <w:rsid w:val="00227FEB"/>
    <w:rsid w:val="00231E85"/>
    <w:rsid w:val="00233AC3"/>
    <w:rsid w:val="0023627C"/>
    <w:rsid w:val="002367C6"/>
    <w:rsid w:val="00240017"/>
    <w:rsid w:val="00241019"/>
    <w:rsid w:val="00245F76"/>
    <w:rsid w:val="002506AE"/>
    <w:rsid w:val="00255BA1"/>
    <w:rsid w:val="00256F0A"/>
    <w:rsid w:val="002600B3"/>
    <w:rsid w:val="00261604"/>
    <w:rsid w:val="00263068"/>
    <w:rsid w:val="00264DC0"/>
    <w:rsid w:val="00264F73"/>
    <w:rsid w:val="0027199D"/>
    <w:rsid w:val="00272DFC"/>
    <w:rsid w:val="00273E9D"/>
    <w:rsid w:val="00275E4A"/>
    <w:rsid w:val="002768E3"/>
    <w:rsid w:val="0027742B"/>
    <w:rsid w:val="00283DCF"/>
    <w:rsid w:val="00291966"/>
    <w:rsid w:val="002940D2"/>
    <w:rsid w:val="00295C96"/>
    <w:rsid w:val="002A5F16"/>
    <w:rsid w:val="002A6382"/>
    <w:rsid w:val="002A6479"/>
    <w:rsid w:val="002B0464"/>
    <w:rsid w:val="002B31E7"/>
    <w:rsid w:val="002B5B15"/>
    <w:rsid w:val="002C5A3C"/>
    <w:rsid w:val="002C74E5"/>
    <w:rsid w:val="002C7FC1"/>
    <w:rsid w:val="002D0C53"/>
    <w:rsid w:val="002D0CD9"/>
    <w:rsid w:val="002D3AF3"/>
    <w:rsid w:val="002D3C23"/>
    <w:rsid w:val="002E1A5B"/>
    <w:rsid w:val="002E1B91"/>
    <w:rsid w:val="002E5D29"/>
    <w:rsid w:val="002E681A"/>
    <w:rsid w:val="002F175C"/>
    <w:rsid w:val="002F3D11"/>
    <w:rsid w:val="002F40DF"/>
    <w:rsid w:val="00302DFE"/>
    <w:rsid w:val="00303587"/>
    <w:rsid w:val="0030415A"/>
    <w:rsid w:val="00304862"/>
    <w:rsid w:val="00304FC8"/>
    <w:rsid w:val="0031162F"/>
    <w:rsid w:val="003119FA"/>
    <w:rsid w:val="003229D8"/>
    <w:rsid w:val="00326D79"/>
    <w:rsid w:val="00327059"/>
    <w:rsid w:val="0032795B"/>
    <w:rsid w:val="00327D30"/>
    <w:rsid w:val="0033024F"/>
    <w:rsid w:val="003305AB"/>
    <w:rsid w:val="003323E7"/>
    <w:rsid w:val="00342AE4"/>
    <w:rsid w:val="00347D83"/>
    <w:rsid w:val="0035199E"/>
    <w:rsid w:val="00352709"/>
    <w:rsid w:val="003537C5"/>
    <w:rsid w:val="00365730"/>
    <w:rsid w:val="00366432"/>
    <w:rsid w:val="00367201"/>
    <w:rsid w:val="00371178"/>
    <w:rsid w:val="00372A70"/>
    <w:rsid w:val="00377793"/>
    <w:rsid w:val="003864CE"/>
    <w:rsid w:val="00386C6C"/>
    <w:rsid w:val="0039356C"/>
    <w:rsid w:val="00394DB7"/>
    <w:rsid w:val="003A0588"/>
    <w:rsid w:val="003A4810"/>
    <w:rsid w:val="003A6810"/>
    <w:rsid w:val="003A78E8"/>
    <w:rsid w:val="003B4E47"/>
    <w:rsid w:val="003B541D"/>
    <w:rsid w:val="003B55CE"/>
    <w:rsid w:val="003B65C5"/>
    <w:rsid w:val="003C0491"/>
    <w:rsid w:val="003C1167"/>
    <w:rsid w:val="003C2CC4"/>
    <w:rsid w:val="003C371F"/>
    <w:rsid w:val="003C3D3C"/>
    <w:rsid w:val="003C5A96"/>
    <w:rsid w:val="003C7DF1"/>
    <w:rsid w:val="003D1A19"/>
    <w:rsid w:val="003D227F"/>
    <w:rsid w:val="003D4B23"/>
    <w:rsid w:val="003D6724"/>
    <w:rsid w:val="003D6DFE"/>
    <w:rsid w:val="003E6011"/>
    <w:rsid w:val="003E6552"/>
    <w:rsid w:val="003F3ED7"/>
    <w:rsid w:val="003F4BA4"/>
    <w:rsid w:val="003F5A17"/>
    <w:rsid w:val="003F7BC1"/>
    <w:rsid w:val="004009A4"/>
    <w:rsid w:val="0040534A"/>
    <w:rsid w:val="0040549A"/>
    <w:rsid w:val="004055A6"/>
    <w:rsid w:val="00405DDC"/>
    <w:rsid w:val="00406F0C"/>
    <w:rsid w:val="00410C89"/>
    <w:rsid w:val="00415C82"/>
    <w:rsid w:val="00416053"/>
    <w:rsid w:val="00417047"/>
    <w:rsid w:val="0042220E"/>
    <w:rsid w:val="00422860"/>
    <w:rsid w:val="00430B81"/>
    <w:rsid w:val="0043166E"/>
    <w:rsid w:val="00432545"/>
    <w:rsid w:val="004325CB"/>
    <w:rsid w:val="00435959"/>
    <w:rsid w:val="00437A9C"/>
    <w:rsid w:val="00441440"/>
    <w:rsid w:val="00445B5E"/>
    <w:rsid w:val="00451F8F"/>
    <w:rsid w:val="0045495B"/>
    <w:rsid w:val="00456662"/>
    <w:rsid w:val="00461753"/>
    <w:rsid w:val="004631B4"/>
    <w:rsid w:val="00464A00"/>
    <w:rsid w:val="00470935"/>
    <w:rsid w:val="00472B6A"/>
    <w:rsid w:val="004754D3"/>
    <w:rsid w:val="00477192"/>
    <w:rsid w:val="00483E03"/>
    <w:rsid w:val="00486BD3"/>
    <w:rsid w:val="00486FCF"/>
    <w:rsid w:val="00490CFA"/>
    <w:rsid w:val="00491675"/>
    <w:rsid w:val="00492E44"/>
    <w:rsid w:val="00496DBB"/>
    <w:rsid w:val="004A4B8C"/>
    <w:rsid w:val="004B0F6D"/>
    <w:rsid w:val="004B7E32"/>
    <w:rsid w:val="004C6746"/>
    <w:rsid w:val="004C6C5A"/>
    <w:rsid w:val="004D25E4"/>
    <w:rsid w:val="004D3075"/>
    <w:rsid w:val="004D340A"/>
    <w:rsid w:val="004D4CC9"/>
    <w:rsid w:val="004E071E"/>
    <w:rsid w:val="004E2B11"/>
    <w:rsid w:val="004E6940"/>
    <w:rsid w:val="004E79B2"/>
    <w:rsid w:val="004F500A"/>
    <w:rsid w:val="004F5348"/>
    <w:rsid w:val="00503423"/>
    <w:rsid w:val="005039E0"/>
    <w:rsid w:val="00507C36"/>
    <w:rsid w:val="0051004B"/>
    <w:rsid w:val="00512392"/>
    <w:rsid w:val="00512CF1"/>
    <w:rsid w:val="00515747"/>
    <w:rsid w:val="0051587F"/>
    <w:rsid w:val="00516667"/>
    <w:rsid w:val="00517B36"/>
    <w:rsid w:val="00520CCC"/>
    <w:rsid w:val="00521985"/>
    <w:rsid w:val="00523650"/>
    <w:rsid w:val="00531B1D"/>
    <w:rsid w:val="00533A29"/>
    <w:rsid w:val="00541090"/>
    <w:rsid w:val="00541A60"/>
    <w:rsid w:val="005420F2"/>
    <w:rsid w:val="00542F99"/>
    <w:rsid w:val="0055199C"/>
    <w:rsid w:val="00552F7C"/>
    <w:rsid w:val="005603B7"/>
    <w:rsid w:val="005626AE"/>
    <w:rsid w:val="005650F7"/>
    <w:rsid w:val="00567DD8"/>
    <w:rsid w:val="0057396F"/>
    <w:rsid w:val="00573ECB"/>
    <w:rsid w:val="00577493"/>
    <w:rsid w:val="00581964"/>
    <w:rsid w:val="00585AF3"/>
    <w:rsid w:val="00591CFF"/>
    <w:rsid w:val="005A0C3E"/>
    <w:rsid w:val="005A3472"/>
    <w:rsid w:val="005A6666"/>
    <w:rsid w:val="005A6C95"/>
    <w:rsid w:val="005A75AF"/>
    <w:rsid w:val="005B3C41"/>
    <w:rsid w:val="005B3DB3"/>
    <w:rsid w:val="005B4699"/>
    <w:rsid w:val="005B65EF"/>
    <w:rsid w:val="005C3B0C"/>
    <w:rsid w:val="005C437C"/>
    <w:rsid w:val="005C5B88"/>
    <w:rsid w:val="005C6A79"/>
    <w:rsid w:val="005D0726"/>
    <w:rsid w:val="005D3236"/>
    <w:rsid w:val="005D527C"/>
    <w:rsid w:val="005D7EBD"/>
    <w:rsid w:val="005E601C"/>
    <w:rsid w:val="005F04E5"/>
    <w:rsid w:val="005F14B2"/>
    <w:rsid w:val="005F5127"/>
    <w:rsid w:val="006001EE"/>
    <w:rsid w:val="00602307"/>
    <w:rsid w:val="006034EA"/>
    <w:rsid w:val="00603FB0"/>
    <w:rsid w:val="0060756E"/>
    <w:rsid w:val="00610383"/>
    <w:rsid w:val="00611FC4"/>
    <w:rsid w:val="00617290"/>
    <w:rsid w:val="006176FB"/>
    <w:rsid w:val="0062013B"/>
    <w:rsid w:val="00622F81"/>
    <w:rsid w:val="0063192A"/>
    <w:rsid w:val="0063457F"/>
    <w:rsid w:val="00634E5B"/>
    <w:rsid w:val="00640B26"/>
    <w:rsid w:val="00642750"/>
    <w:rsid w:val="00643814"/>
    <w:rsid w:val="006448F7"/>
    <w:rsid w:val="006469BC"/>
    <w:rsid w:val="00650A56"/>
    <w:rsid w:val="006518B2"/>
    <w:rsid w:val="00653B6D"/>
    <w:rsid w:val="0065707F"/>
    <w:rsid w:val="00660D93"/>
    <w:rsid w:val="00665BD0"/>
    <w:rsid w:val="00673325"/>
    <w:rsid w:val="00673F04"/>
    <w:rsid w:val="0067579E"/>
    <w:rsid w:val="0068001C"/>
    <w:rsid w:val="0068197A"/>
    <w:rsid w:val="00682804"/>
    <w:rsid w:val="006909B9"/>
    <w:rsid w:val="006A08F5"/>
    <w:rsid w:val="006A18C6"/>
    <w:rsid w:val="006A7673"/>
    <w:rsid w:val="006A7E80"/>
    <w:rsid w:val="006C05BF"/>
    <w:rsid w:val="006C2793"/>
    <w:rsid w:val="006C42F9"/>
    <w:rsid w:val="006E050C"/>
    <w:rsid w:val="006E2A5A"/>
    <w:rsid w:val="006E564B"/>
    <w:rsid w:val="006F619D"/>
    <w:rsid w:val="006F7BCA"/>
    <w:rsid w:val="00700193"/>
    <w:rsid w:val="00702158"/>
    <w:rsid w:val="00703180"/>
    <w:rsid w:val="00703636"/>
    <w:rsid w:val="007118C7"/>
    <w:rsid w:val="00712041"/>
    <w:rsid w:val="0071509A"/>
    <w:rsid w:val="00722814"/>
    <w:rsid w:val="0072632A"/>
    <w:rsid w:val="007275EE"/>
    <w:rsid w:val="00730C64"/>
    <w:rsid w:val="00734CDE"/>
    <w:rsid w:val="00735C76"/>
    <w:rsid w:val="00742279"/>
    <w:rsid w:val="007424B1"/>
    <w:rsid w:val="00746445"/>
    <w:rsid w:val="00747A93"/>
    <w:rsid w:val="00747ABC"/>
    <w:rsid w:val="007509D0"/>
    <w:rsid w:val="00753119"/>
    <w:rsid w:val="007537C2"/>
    <w:rsid w:val="00760863"/>
    <w:rsid w:val="007629EC"/>
    <w:rsid w:val="00763708"/>
    <w:rsid w:val="00763DE5"/>
    <w:rsid w:val="00765C89"/>
    <w:rsid w:val="00771801"/>
    <w:rsid w:val="007817FF"/>
    <w:rsid w:val="007839E8"/>
    <w:rsid w:val="00786E67"/>
    <w:rsid w:val="00791AAD"/>
    <w:rsid w:val="00794591"/>
    <w:rsid w:val="007952A5"/>
    <w:rsid w:val="00797796"/>
    <w:rsid w:val="007A22E8"/>
    <w:rsid w:val="007A59EA"/>
    <w:rsid w:val="007B477E"/>
    <w:rsid w:val="007B5810"/>
    <w:rsid w:val="007B6BA5"/>
    <w:rsid w:val="007C2BF3"/>
    <w:rsid w:val="007C311B"/>
    <w:rsid w:val="007C3390"/>
    <w:rsid w:val="007C49BF"/>
    <w:rsid w:val="007C4F4B"/>
    <w:rsid w:val="007D0D2F"/>
    <w:rsid w:val="007D2BF2"/>
    <w:rsid w:val="007D3481"/>
    <w:rsid w:val="007D472C"/>
    <w:rsid w:val="007D5D7C"/>
    <w:rsid w:val="007D790A"/>
    <w:rsid w:val="007E5145"/>
    <w:rsid w:val="007E62B1"/>
    <w:rsid w:val="007F080B"/>
    <w:rsid w:val="007F53D8"/>
    <w:rsid w:val="007F6611"/>
    <w:rsid w:val="0080048E"/>
    <w:rsid w:val="0080364D"/>
    <w:rsid w:val="00805379"/>
    <w:rsid w:val="00805D25"/>
    <w:rsid w:val="00810151"/>
    <w:rsid w:val="00810350"/>
    <w:rsid w:val="008132CB"/>
    <w:rsid w:val="00814FFA"/>
    <w:rsid w:val="00822363"/>
    <w:rsid w:val="0082298A"/>
    <w:rsid w:val="008242D7"/>
    <w:rsid w:val="0082479C"/>
    <w:rsid w:val="00825152"/>
    <w:rsid w:val="00827516"/>
    <w:rsid w:val="00832D01"/>
    <w:rsid w:val="0084461B"/>
    <w:rsid w:val="008447D3"/>
    <w:rsid w:val="008454F8"/>
    <w:rsid w:val="00847954"/>
    <w:rsid w:val="00853F31"/>
    <w:rsid w:val="00854C44"/>
    <w:rsid w:val="008640EF"/>
    <w:rsid w:val="008744D8"/>
    <w:rsid w:val="0087791E"/>
    <w:rsid w:val="00885D58"/>
    <w:rsid w:val="008870A1"/>
    <w:rsid w:val="008876C4"/>
    <w:rsid w:val="008915A2"/>
    <w:rsid w:val="008938D1"/>
    <w:rsid w:val="00894865"/>
    <w:rsid w:val="008979B1"/>
    <w:rsid w:val="008A0D77"/>
    <w:rsid w:val="008A433B"/>
    <w:rsid w:val="008A619D"/>
    <w:rsid w:val="008A62C6"/>
    <w:rsid w:val="008A6B25"/>
    <w:rsid w:val="008A6C4F"/>
    <w:rsid w:val="008B2335"/>
    <w:rsid w:val="008B3C0E"/>
    <w:rsid w:val="008B7020"/>
    <w:rsid w:val="008C3684"/>
    <w:rsid w:val="008C46F0"/>
    <w:rsid w:val="008C51CF"/>
    <w:rsid w:val="008D238C"/>
    <w:rsid w:val="008D5BA3"/>
    <w:rsid w:val="008E41C8"/>
    <w:rsid w:val="008E59C2"/>
    <w:rsid w:val="008F187F"/>
    <w:rsid w:val="008F480A"/>
    <w:rsid w:val="008F7A68"/>
    <w:rsid w:val="009001A7"/>
    <w:rsid w:val="00900E35"/>
    <w:rsid w:val="009011A8"/>
    <w:rsid w:val="00902B9D"/>
    <w:rsid w:val="00902DA4"/>
    <w:rsid w:val="00903FAF"/>
    <w:rsid w:val="00913F8F"/>
    <w:rsid w:val="00915395"/>
    <w:rsid w:val="00920ED6"/>
    <w:rsid w:val="009223CA"/>
    <w:rsid w:val="0092324F"/>
    <w:rsid w:val="0092389F"/>
    <w:rsid w:val="00925EF5"/>
    <w:rsid w:val="0093008A"/>
    <w:rsid w:val="009369F6"/>
    <w:rsid w:val="0094031A"/>
    <w:rsid w:val="00940F93"/>
    <w:rsid w:val="00941D33"/>
    <w:rsid w:val="00944941"/>
    <w:rsid w:val="00944DBC"/>
    <w:rsid w:val="00947586"/>
    <w:rsid w:val="00947B1A"/>
    <w:rsid w:val="00954575"/>
    <w:rsid w:val="009551ED"/>
    <w:rsid w:val="00955500"/>
    <w:rsid w:val="00956B01"/>
    <w:rsid w:val="00956B73"/>
    <w:rsid w:val="009603EF"/>
    <w:rsid w:val="00961987"/>
    <w:rsid w:val="00962CAE"/>
    <w:rsid w:val="009656D2"/>
    <w:rsid w:val="00966975"/>
    <w:rsid w:val="00970DE0"/>
    <w:rsid w:val="00971E44"/>
    <w:rsid w:val="00976698"/>
    <w:rsid w:val="0098097F"/>
    <w:rsid w:val="00983F5F"/>
    <w:rsid w:val="00993E18"/>
    <w:rsid w:val="00994BB5"/>
    <w:rsid w:val="00997400"/>
    <w:rsid w:val="009A1E8A"/>
    <w:rsid w:val="009A2FFF"/>
    <w:rsid w:val="009A3316"/>
    <w:rsid w:val="009A360F"/>
    <w:rsid w:val="009A3791"/>
    <w:rsid w:val="009A4AD9"/>
    <w:rsid w:val="009A62DE"/>
    <w:rsid w:val="009A6735"/>
    <w:rsid w:val="009B2E36"/>
    <w:rsid w:val="009B4A1B"/>
    <w:rsid w:val="009B5378"/>
    <w:rsid w:val="009C0EE8"/>
    <w:rsid w:val="009C14AA"/>
    <w:rsid w:val="009C578F"/>
    <w:rsid w:val="009D42EF"/>
    <w:rsid w:val="009D5B38"/>
    <w:rsid w:val="009D6C5E"/>
    <w:rsid w:val="009E0FA7"/>
    <w:rsid w:val="009E3086"/>
    <w:rsid w:val="009E3F5F"/>
    <w:rsid w:val="009E5F69"/>
    <w:rsid w:val="009F7FFB"/>
    <w:rsid w:val="00A01489"/>
    <w:rsid w:val="00A01EB4"/>
    <w:rsid w:val="00A03310"/>
    <w:rsid w:val="00A04137"/>
    <w:rsid w:val="00A17940"/>
    <w:rsid w:val="00A24349"/>
    <w:rsid w:val="00A32C3E"/>
    <w:rsid w:val="00A35E48"/>
    <w:rsid w:val="00A377B5"/>
    <w:rsid w:val="00A43773"/>
    <w:rsid w:val="00A51011"/>
    <w:rsid w:val="00A5346D"/>
    <w:rsid w:val="00A5525E"/>
    <w:rsid w:val="00A61CCD"/>
    <w:rsid w:val="00A666C5"/>
    <w:rsid w:val="00A673F0"/>
    <w:rsid w:val="00A72F22"/>
    <w:rsid w:val="00A74088"/>
    <w:rsid w:val="00A748A6"/>
    <w:rsid w:val="00A776B4"/>
    <w:rsid w:val="00A82314"/>
    <w:rsid w:val="00A86403"/>
    <w:rsid w:val="00A91FFF"/>
    <w:rsid w:val="00A94361"/>
    <w:rsid w:val="00A973C7"/>
    <w:rsid w:val="00A977CA"/>
    <w:rsid w:val="00AA1C6C"/>
    <w:rsid w:val="00AA2E92"/>
    <w:rsid w:val="00AA4948"/>
    <w:rsid w:val="00AB11F7"/>
    <w:rsid w:val="00AB6190"/>
    <w:rsid w:val="00AC0570"/>
    <w:rsid w:val="00AC1552"/>
    <w:rsid w:val="00AC2FE1"/>
    <w:rsid w:val="00AD57D7"/>
    <w:rsid w:val="00AD5A7B"/>
    <w:rsid w:val="00AD63EB"/>
    <w:rsid w:val="00AE3575"/>
    <w:rsid w:val="00AE776C"/>
    <w:rsid w:val="00AE7B1F"/>
    <w:rsid w:val="00AF237C"/>
    <w:rsid w:val="00AF5D00"/>
    <w:rsid w:val="00AF5E94"/>
    <w:rsid w:val="00B00BC8"/>
    <w:rsid w:val="00B04BF6"/>
    <w:rsid w:val="00B06775"/>
    <w:rsid w:val="00B072D4"/>
    <w:rsid w:val="00B1007D"/>
    <w:rsid w:val="00B1464C"/>
    <w:rsid w:val="00B20DF5"/>
    <w:rsid w:val="00B21D42"/>
    <w:rsid w:val="00B23EEE"/>
    <w:rsid w:val="00B30179"/>
    <w:rsid w:val="00B35131"/>
    <w:rsid w:val="00B4012F"/>
    <w:rsid w:val="00B4082B"/>
    <w:rsid w:val="00B42D17"/>
    <w:rsid w:val="00B43F89"/>
    <w:rsid w:val="00B44AF0"/>
    <w:rsid w:val="00B46E68"/>
    <w:rsid w:val="00B52D77"/>
    <w:rsid w:val="00B53468"/>
    <w:rsid w:val="00B5583F"/>
    <w:rsid w:val="00B56E4A"/>
    <w:rsid w:val="00B56E9C"/>
    <w:rsid w:val="00B57F1C"/>
    <w:rsid w:val="00B618BA"/>
    <w:rsid w:val="00B61910"/>
    <w:rsid w:val="00B63AE8"/>
    <w:rsid w:val="00B64B1F"/>
    <w:rsid w:val="00B6553F"/>
    <w:rsid w:val="00B717B2"/>
    <w:rsid w:val="00B72177"/>
    <w:rsid w:val="00B77B9B"/>
    <w:rsid w:val="00B81E12"/>
    <w:rsid w:val="00B85274"/>
    <w:rsid w:val="00B8598B"/>
    <w:rsid w:val="00B915BD"/>
    <w:rsid w:val="00B93EF6"/>
    <w:rsid w:val="00B9539D"/>
    <w:rsid w:val="00B959D7"/>
    <w:rsid w:val="00B95C02"/>
    <w:rsid w:val="00B97142"/>
    <w:rsid w:val="00BA39A3"/>
    <w:rsid w:val="00BA7564"/>
    <w:rsid w:val="00BB0F93"/>
    <w:rsid w:val="00BB2C10"/>
    <w:rsid w:val="00BB3D1C"/>
    <w:rsid w:val="00BB6296"/>
    <w:rsid w:val="00BB656B"/>
    <w:rsid w:val="00BB6C50"/>
    <w:rsid w:val="00BB7790"/>
    <w:rsid w:val="00BC0CEF"/>
    <w:rsid w:val="00BC18DF"/>
    <w:rsid w:val="00BC5383"/>
    <w:rsid w:val="00BC74E9"/>
    <w:rsid w:val="00BD4051"/>
    <w:rsid w:val="00BD65A9"/>
    <w:rsid w:val="00BD6FC6"/>
    <w:rsid w:val="00BE248C"/>
    <w:rsid w:val="00BE25F2"/>
    <w:rsid w:val="00BE3098"/>
    <w:rsid w:val="00BE5D19"/>
    <w:rsid w:val="00BF42E6"/>
    <w:rsid w:val="00BF68A8"/>
    <w:rsid w:val="00BF6B63"/>
    <w:rsid w:val="00BF6D37"/>
    <w:rsid w:val="00C04A87"/>
    <w:rsid w:val="00C05986"/>
    <w:rsid w:val="00C06FF0"/>
    <w:rsid w:val="00C10C04"/>
    <w:rsid w:val="00C2689B"/>
    <w:rsid w:val="00C26A3C"/>
    <w:rsid w:val="00C3206E"/>
    <w:rsid w:val="00C368F3"/>
    <w:rsid w:val="00C410EC"/>
    <w:rsid w:val="00C4589E"/>
    <w:rsid w:val="00C45C71"/>
    <w:rsid w:val="00C463DD"/>
    <w:rsid w:val="00C4724C"/>
    <w:rsid w:val="00C475AB"/>
    <w:rsid w:val="00C53A77"/>
    <w:rsid w:val="00C57363"/>
    <w:rsid w:val="00C60495"/>
    <w:rsid w:val="00C61636"/>
    <w:rsid w:val="00C629A0"/>
    <w:rsid w:val="00C6376E"/>
    <w:rsid w:val="00C644F7"/>
    <w:rsid w:val="00C65D8D"/>
    <w:rsid w:val="00C67CCF"/>
    <w:rsid w:val="00C7090F"/>
    <w:rsid w:val="00C7162B"/>
    <w:rsid w:val="00C72E50"/>
    <w:rsid w:val="00C745C3"/>
    <w:rsid w:val="00C75692"/>
    <w:rsid w:val="00C75FB9"/>
    <w:rsid w:val="00C76471"/>
    <w:rsid w:val="00C77F74"/>
    <w:rsid w:val="00C8258C"/>
    <w:rsid w:val="00C83606"/>
    <w:rsid w:val="00C869E0"/>
    <w:rsid w:val="00C86E97"/>
    <w:rsid w:val="00C917FB"/>
    <w:rsid w:val="00C95F15"/>
    <w:rsid w:val="00CA0FC1"/>
    <w:rsid w:val="00CA3F45"/>
    <w:rsid w:val="00CA68D2"/>
    <w:rsid w:val="00CB2A0E"/>
    <w:rsid w:val="00CB3098"/>
    <w:rsid w:val="00CB7570"/>
    <w:rsid w:val="00CC00AC"/>
    <w:rsid w:val="00CC24D2"/>
    <w:rsid w:val="00CC3646"/>
    <w:rsid w:val="00CD0397"/>
    <w:rsid w:val="00CD0F0E"/>
    <w:rsid w:val="00CD5DD1"/>
    <w:rsid w:val="00CD61E2"/>
    <w:rsid w:val="00CD7B2A"/>
    <w:rsid w:val="00CE404F"/>
    <w:rsid w:val="00CE42B6"/>
    <w:rsid w:val="00CE4A8F"/>
    <w:rsid w:val="00CE5835"/>
    <w:rsid w:val="00CE720F"/>
    <w:rsid w:val="00CE7571"/>
    <w:rsid w:val="00CF3658"/>
    <w:rsid w:val="00CF4E36"/>
    <w:rsid w:val="00D00193"/>
    <w:rsid w:val="00D03454"/>
    <w:rsid w:val="00D056B2"/>
    <w:rsid w:val="00D11F7F"/>
    <w:rsid w:val="00D13DD5"/>
    <w:rsid w:val="00D154EA"/>
    <w:rsid w:val="00D2031B"/>
    <w:rsid w:val="00D20F85"/>
    <w:rsid w:val="00D218CB"/>
    <w:rsid w:val="00D25FE2"/>
    <w:rsid w:val="00D27344"/>
    <w:rsid w:val="00D27C41"/>
    <w:rsid w:val="00D3274A"/>
    <w:rsid w:val="00D332F1"/>
    <w:rsid w:val="00D34D50"/>
    <w:rsid w:val="00D35947"/>
    <w:rsid w:val="00D36204"/>
    <w:rsid w:val="00D378B6"/>
    <w:rsid w:val="00D40105"/>
    <w:rsid w:val="00D416ED"/>
    <w:rsid w:val="00D43252"/>
    <w:rsid w:val="00D473D1"/>
    <w:rsid w:val="00D51E7F"/>
    <w:rsid w:val="00D63636"/>
    <w:rsid w:val="00D67D51"/>
    <w:rsid w:val="00D72538"/>
    <w:rsid w:val="00D725B2"/>
    <w:rsid w:val="00D771AB"/>
    <w:rsid w:val="00D7767E"/>
    <w:rsid w:val="00D863C0"/>
    <w:rsid w:val="00D87315"/>
    <w:rsid w:val="00D918EB"/>
    <w:rsid w:val="00D92EE1"/>
    <w:rsid w:val="00D93835"/>
    <w:rsid w:val="00D93D97"/>
    <w:rsid w:val="00D978C6"/>
    <w:rsid w:val="00DA3C1C"/>
    <w:rsid w:val="00DB47F5"/>
    <w:rsid w:val="00DB791A"/>
    <w:rsid w:val="00DC0C86"/>
    <w:rsid w:val="00DC11E8"/>
    <w:rsid w:val="00DC384A"/>
    <w:rsid w:val="00DC4047"/>
    <w:rsid w:val="00DC52B3"/>
    <w:rsid w:val="00DD2767"/>
    <w:rsid w:val="00DD7062"/>
    <w:rsid w:val="00DE2A53"/>
    <w:rsid w:val="00DE315F"/>
    <w:rsid w:val="00DF02C9"/>
    <w:rsid w:val="00DF0FD4"/>
    <w:rsid w:val="00DF1336"/>
    <w:rsid w:val="00DF20F0"/>
    <w:rsid w:val="00DF3062"/>
    <w:rsid w:val="00DF3A79"/>
    <w:rsid w:val="00E0254F"/>
    <w:rsid w:val="00E03429"/>
    <w:rsid w:val="00E07A7E"/>
    <w:rsid w:val="00E109FB"/>
    <w:rsid w:val="00E11FDE"/>
    <w:rsid w:val="00E21108"/>
    <w:rsid w:val="00E2187F"/>
    <w:rsid w:val="00E22830"/>
    <w:rsid w:val="00E2284A"/>
    <w:rsid w:val="00E25E08"/>
    <w:rsid w:val="00E31D38"/>
    <w:rsid w:val="00E324D0"/>
    <w:rsid w:val="00E33398"/>
    <w:rsid w:val="00E36B38"/>
    <w:rsid w:val="00E511D8"/>
    <w:rsid w:val="00E53481"/>
    <w:rsid w:val="00E63389"/>
    <w:rsid w:val="00E651FE"/>
    <w:rsid w:val="00E6591E"/>
    <w:rsid w:val="00E665F5"/>
    <w:rsid w:val="00E66EAC"/>
    <w:rsid w:val="00E71BC8"/>
    <w:rsid w:val="00E7260F"/>
    <w:rsid w:val="00E73A82"/>
    <w:rsid w:val="00E8023B"/>
    <w:rsid w:val="00E835CE"/>
    <w:rsid w:val="00E849E9"/>
    <w:rsid w:val="00E8668F"/>
    <w:rsid w:val="00E90B32"/>
    <w:rsid w:val="00E91ED9"/>
    <w:rsid w:val="00E93758"/>
    <w:rsid w:val="00E96630"/>
    <w:rsid w:val="00EA3D86"/>
    <w:rsid w:val="00EA72FF"/>
    <w:rsid w:val="00EA7AE0"/>
    <w:rsid w:val="00EB041D"/>
    <w:rsid w:val="00EB7A54"/>
    <w:rsid w:val="00EC0368"/>
    <w:rsid w:val="00EC66C1"/>
    <w:rsid w:val="00EC7CFE"/>
    <w:rsid w:val="00ED07CE"/>
    <w:rsid w:val="00ED32A3"/>
    <w:rsid w:val="00ED53C5"/>
    <w:rsid w:val="00ED616A"/>
    <w:rsid w:val="00ED6BAE"/>
    <w:rsid w:val="00ED7A2A"/>
    <w:rsid w:val="00EE1FF1"/>
    <w:rsid w:val="00EE2D47"/>
    <w:rsid w:val="00EE6900"/>
    <w:rsid w:val="00EF1D7F"/>
    <w:rsid w:val="00EF230F"/>
    <w:rsid w:val="00EF507E"/>
    <w:rsid w:val="00F01C10"/>
    <w:rsid w:val="00F034DF"/>
    <w:rsid w:val="00F0421C"/>
    <w:rsid w:val="00F05D80"/>
    <w:rsid w:val="00F05E4E"/>
    <w:rsid w:val="00F10AA1"/>
    <w:rsid w:val="00F15B76"/>
    <w:rsid w:val="00F15FDC"/>
    <w:rsid w:val="00F17D33"/>
    <w:rsid w:val="00F204F3"/>
    <w:rsid w:val="00F21289"/>
    <w:rsid w:val="00F274EB"/>
    <w:rsid w:val="00F3216B"/>
    <w:rsid w:val="00F32412"/>
    <w:rsid w:val="00F34583"/>
    <w:rsid w:val="00F3686B"/>
    <w:rsid w:val="00F44F0B"/>
    <w:rsid w:val="00F4645F"/>
    <w:rsid w:val="00F4677B"/>
    <w:rsid w:val="00F47132"/>
    <w:rsid w:val="00F504DF"/>
    <w:rsid w:val="00F52D46"/>
    <w:rsid w:val="00F548F6"/>
    <w:rsid w:val="00F56796"/>
    <w:rsid w:val="00F57ADB"/>
    <w:rsid w:val="00F628F1"/>
    <w:rsid w:val="00F633B2"/>
    <w:rsid w:val="00F633B4"/>
    <w:rsid w:val="00F64894"/>
    <w:rsid w:val="00F65210"/>
    <w:rsid w:val="00F67689"/>
    <w:rsid w:val="00F73331"/>
    <w:rsid w:val="00F74C94"/>
    <w:rsid w:val="00F7607E"/>
    <w:rsid w:val="00F76384"/>
    <w:rsid w:val="00F779E1"/>
    <w:rsid w:val="00F86251"/>
    <w:rsid w:val="00F86EA4"/>
    <w:rsid w:val="00F87891"/>
    <w:rsid w:val="00F92906"/>
    <w:rsid w:val="00F92A5A"/>
    <w:rsid w:val="00F93A2D"/>
    <w:rsid w:val="00F93E4E"/>
    <w:rsid w:val="00F93FA6"/>
    <w:rsid w:val="00F95D15"/>
    <w:rsid w:val="00FA271C"/>
    <w:rsid w:val="00FA2D5C"/>
    <w:rsid w:val="00FA2E18"/>
    <w:rsid w:val="00FA3D60"/>
    <w:rsid w:val="00FA596F"/>
    <w:rsid w:val="00FB2646"/>
    <w:rsid w:val="00FC68B7"/>
    <w:rsid w:val="00FD2A4B"/>
    <w:rsid w:val="00FD37ED"/>
    <w:rsid w:val="00FD3843"/>
    <w:rsid w:val="00FD6781"/>
    <w:rsid w:val="00FD7EA1"/>
    <w:rsid w:val="00FE2E4F"/>
    <w:rsid w:val="00FE57C1"/>
    <w:rsid w:val="00FE63FE"/>
    <w:rsid w:val="00FF0322"/>
    <w:rsid w:val="00FF0684"/>
    <w:rsid w:val="00FF1D70"/>
    <w:rsid w:val="00FF3E45"/>
    <w:rsid w:val="00FF60C4"/>
    <w:rsid w:val="00FF7208"/>
    <w:rsid w:val="00FF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line number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23650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523650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523650"/>
    <w:pPr>
      <w:spacing w:line="240" w:lineRule="auto"/>
      <w:outlineLvl w:val="1"/>
    </w:pPr>
    <w:rPr>
      <w:lang/>
    </w:rPr>
  </w:style>
  <w:style w:type="paragraph" w:styleId="Heading3">
    <w:name w:val="heading 3"/>
    <w:basedOn w:val="Normal"/>
    <w:next w:val="Normal"/>
    <w:qFormat/>
    <w:rsid w:val="00523650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523650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523650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523650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523650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523650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523650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523650"/>
    <w:pPr>
      <w:spacing w:after="120"/>
      <w:ind w:left="1134" w:right="1134"/>
      <w:jc w:val="both"/>
    </w:pPr>
    <w:rPr>
      <w:lang/>
    </w:rPr>
  </w:style>
  <w:style w:type="paragraph" w:customStyle="1" w:styleId="HMG">
    <w:name w:val="_ H __M_G"/>
    <w:basedOn w:val="Normal"/>
    <w:next w:val="Normal"/>
    <w:link w:val="HMGChar"/>
    <w:rsid w:val="0052365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  <w:lang/>
    </w:rPr>
  </w:style>
  <w:style w:type="paragraph" w:customStyle="1" w:styleId="HChG">
    <w:name w:val="_ H _Ch_G"/>
    <w:basedOn w:val="Normal"/>
    <w:next w:val="Normal"/>
    <w:rsid w:val="0052365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523650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523650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link w:val="HeaderChar"/>
    <w:uiPriority w:val="99"/>
    <w:rsid w:val="00523650"/>
    <w:pPr>
      <w:pBdr>
        <w:bottom w:val="single" w:sz="4" w:space="4" w:color="auto"/>
      </w:pBdr>
      <w:spacing w:line="240" w:lineRule="auto"/>
    </w:pPr>
    <w:rPr>
      <w:b/>
      <w:sz w:val="18"/>
      <w:lang/>
    </w:rPr>
  </w:style>
  <w:style w:type="table" w:styleId="TableGrid">
    <w:name w:val="Table Grid"/>
    <w:basedOn w:val="TableNormal"/>
    <w:uiPriority w:val="59"/>
    <w:rsid w:val="00523650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523650"/>
    <w:rPr>
      <w:color w:val="auto"/>
      <w:u w:val="none"/>
    </w:rPr>
  </w:style>
  <w:style w:type="character" w:styleId="FollowedHyperlink">
    <w:name w:val="FollowedHyperlink"/>
    <w:semiHidden/>
    <w:rsid w:val="00523650"/>
    <w:rPr>
      <w:color w:val="auto"/>
      <w:u w:val="none"/>
    </w:rPr>
  </w:style>
  <w:style w:type="paragraph" w:customStyle="1" w:styleId="SMG">
    <w:name w:val="__S_M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2365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2365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,Footnote Text Char1,Footnote Text Char Char,Footnote Text Char1 Char Char,Footnote Text Char Char Char Char,Footnote Text Char1 Char,Footnote Text Char Char Char"/>
    <w:basedOn w:val="Normal"/>
    <w:link w:val="FootnoteTextChar2"/>
    <w:rsid w:val="00523650"/>
    <w:pPr>
      <w:tabs>
        <w:tab w:val="right" w:pos="1021"/>
      </w:tabs>
      <w:spacing w:line="220" w:lineRule="exact"/>
      <w:ind w:left="1134" w:right="1134" w:hanging="1134"/>
    </w:pPr>
    <w:rPr>
      <w:sz w:val="18"/>
      <w:lang/>
    </w:rPr>
  </w:style>
  <w:style w:type="paragraph" w:styleId="EndnoteText">
    <w:name w:val="endnote text"/>
    <w:aliases w:val="2_G"/>
    <w:basedOn w:val="FootnoteText"/>
    <w:rsid w:val="00523650"/>
  </w:style>
  <w:style w:type="character" w:styleId="PageNumber">
    <w:name w:val="page number"/>
    <w:aliases w:val="7_G"/>
    <w:rsid w:val="00523650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523650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link w:val="FooterChar"/>
    <w:uiPriority w:val="99"/>
    <w:rsid w:val="00523650"/>
    <w:pPr>
      <w:spacing w:line="240" w:lineRule="auto"/>
    </w:pPr>
    <w:rPr>
      <w:sz w:val="16"/>
      <w:lang/>
    </w:rPr>
  </w:style>
  <w:style w:type="paragraph" w:customStyle="1" w:styleId="Bullet2G">
    <w:name w:val="_Bullet 2_G"/>
    <w:basedOn w:val="Normal"/>
    <w:rsid w:val="00523650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52365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Default">
    <w:name w:val="Default"/>
    <w:rsid w:val="0045666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tr-TR"/>
    </w:rPr>
  </w:style>
  <w:style w:type="paragraph" w:styleId="NormalWeb">
    <w:name w:val="Normal (Web)"/>
    <w:basedOn w:val="Normal"/>
    <w:uiPriority w:val="99"/>
    <w:unhideWhenUsed/>
    <w:rsid w:val="00456662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tr-TR" w:eastAsia="tr-TR"/>
    </w:rPr>
  </w:style>
  <w:style w:type="paragraph" w:customStyle="1" w:styleId="ListParagraph1">
    <w:name w:val="List Paragraph1"/>
    <w:basedOn w:val="Normal"/>
    <w:uiPriority w:val="34"/>
    <w:qFormat/>
    <w:rsid w:val="0045666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customStyle="1" w:styleId="HeaderChar">
    <w:name w:val="Header Char"/>
    <w:aliases w:val="6_G Char"/>
    <w:link w:val="Header"/>
    <w:uiPriority w:val="99"/>
    <w:rsid w:val="00456662"/>
    <w:rPr>
      <w:b/>
      <w:sz w:val="18"/>
      <w:lang w:eastAsia="en-US"/>
    </w:rPr>
  </w:style>
  <w:style w:type="character" w:customStyle="1" w:styleId="FooterChar">
    <w:name w:val="Footer Char"/>
    <w:aliases w:val="3_G Char"/>
    <w:link w:val="Footer"/>
    <w:uiPriority w:val="99"/>
    <w:rsid w:val="00456662"/>
    <w:rPr>
      <w:sz w:val="16"/>
      <w:lang w:eastAsia="en-US"/>
    </w:rPr>
  </w:style>
  <w:style w:type="character" w:styleId="LineNumber">
    <w:name w:val="line number"/>
    <w:uiPriority w:val="99"/>
    <w:unhideWhenUsed/>
    <w:rsid w:val="00456662"/>
  </w:style>
  <w:style w:type="paragraph" w:customStyle="1" w:styleId="Normal0">
    <w:name w:val="[Normal]"/>
    <w:rsid w:val="00456662"/>
    <w:pPr>
      <w:autoSpaceDE w:val="0"/>
      <w:autoSpaceDN w:val="0"/>
      <w:adjustRightInd w:val="0"/>
    </w:pPr>
    <w:rPr>
      <w:rFonts w:ascii="Arial" w:hAnsi="Arial" w:cs="Arial"/>
      <w:sz w:val="24"/>
      <w:szCs w:val="24"/>
      <w:lang w:val="tr-TR" w:eastAsia="tr-TR"/>
    </w:rPr>
  </w:style>
  <w:style w:type="character" w:customStyle="1" w:styleId="Heading1Char">
    <w:name w:val="Heading 1 Char"/>
    <w:aliases w:val="Table_G Char"/>
    <w:link w:val="Heading1"/>
    <w:rsid w:val="00456662"/>
    <w:rPr>
      <w:lang w:eastAsia="en-US"/>
    </w:rPr>
  </w:style>
  <w:style w:type="character" w:customStyle="1" w:styleId="Heading2Char">
    <w:name w:val="Heading 2 Char"/>
    <w:link w:val="Heading2"/>
    <w:rsid w:val="00456662"/>
    <w:rPr>
      <w:lang w:eastAsia="en-US"/>
    </w:rPr>
  </w:style>
  <w:style w:type="character" w:customStyle="1" w:styleId="FootnoteTextChar">
    <w:name w:val="Footnote Text Char"/>
    <w:uiPriority w:val="99"/>
    <w:semiHidden/>
    <w:rsid w:val="00456662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MGChar">
    <w:name w:val="_ H __M_G Char"/>
    <w:link w:val="HMG"/>
    <w:rsid w:val="00456662"/>
    <w:rPr>
      <w:b/>
      <w:sz w:val="34"/>
      <w:lang w:eastAsia="en-US"/>
    </w:rPr>
  </w:style>
  <w:style w:type="character" w:customStyle="1" w:styleId="FootnoteTextChar2">
    <w:name w:val="Footnote Text Char2"/>
    <w:aliases w:val="5_G Char,Footnote Text Char1 Char1,Footnote Text Char Char Char1,Footnote Text Char1 Char Char Char,Footnote Text Char Char Char Char Char,Footnote Text Char1 Char Char1,Footnote Text Char Char Char Char1"/>
    <w:link w:val="FootnoteText"/>
    <w:rsid w:val="00456662"/>
    <w:rPr>
      <w:sz w:val="18"/>
      <w:lang w:eastAsia="en-US"/>
    </w:rPr>
  </w:style>
  <w:style w:type="character" w:customStyle="1" w:styleId="SingleTxtGChar">
    <w:name w:val="_ Single Txt_G Char"/>
    <w:link w:val="SingleTxtG"/>
    <w:rsid w:val="00456662"/>
    <w:rPr>
      <w:lang w:eastAsia="en-US"/>
    </w:rPr>
  </w:style>
  <w:style w:type="character" w:customStyle="1" w:styleId="apple-converted-space">
    <w:name w:val="apple-converted-space"/>
    <w:rsid w:val="00456662"/>
  </w:style>
  <w:style w:type="paragraph" w:styleId="BalloonText">
    <w:name w:val="Balloon Text"/>
    <w:basedOn w:val="Normal"/>
    <w:link w:val="BalloonTextChar"/>
    <w:uiPriority w:val="99"/>
    <w:unhideWhenUsed/>
    <w:rsid w:val="00456662"/>
    <w:pPr>
      <w:suppressAutoHyphens w:val="0"/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rsid w:val="00456662"/>
    <w:rPr>
      <w:rFonts w:ascii="Tahoma" w:hAnsi="Tahoma" w:cs="Tahoma"/>
      <w:sz w:val="16"/>
      <w:szCs w:val="16"/>
      <w:lang w:eastAsia="en-US"/>
    </w:rPr>
  </w:style>
  <w:style w:type="paragraph" w:customStyle="1" w:styleId="Source">
    <w:name w:val="Source"/>
    <w:basedOn w:val="SingleTxtG"/>
    <w:qFormat/>
    <w:rsid w:val="000A5845"/>
    <w:pPr>
      <w:spacing w:before="120" w:after="240" w:line="220" w:lineRule="exact"/>
      <w:ind w:firstLine="170"/>
      <w:jc w:val="left"/>
    </w:pPr>
    <w:rPr>
      <w:sz w:val="18"/>
      <w:szCs w:val="18"/>
      <w:lang w:val="en-GB"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ERD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CERD_E.dotm</Template>
  <TotalTime>18</TotalTime>
  <Pages>39</Pages>
  <Words>19131</Words>
  <Characters>109048</Characters>
  <Application>Microsoft Office Outlook</Application>
  <DocSecurity>4</DocSecurity>
  <Lines>908</Lines>
  <Paragraphs>255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United Nations</vt:lpstr>
      <vt:lpstr>United Nations</vt:lpstr>
    </vt:vector>
  </TitlesOfParts>
  <Company>EXT</Company>
  <LinksUpToDate>false</LinksUpToDate>
  <CharactersWithSpaces>127924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Christine Fanelli</dc:creator>
  <cp:keywords/>
  <cp:lastModifiedBy>AdayMartin</cp:lastModifiedBy>
  <cp:revision>9</cp:revision>
  <cp:lastPrinted>2014-11-10T13:04:00Z</cp:lastPrinted>
  <dcterms:created xsi:type="dcterms:W3CDTF">2014-11-10T12:48:00Z</dcterms:created>
  <dcterms:modified xsi:type="dcterms:W3CDTF">2014-11-10T14:44:00Z</dcterms:modified>
</cp:coreProperties>
</file>