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964219">
                <w:t>C/SR.2665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>Международный пакт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964219">
              <w:rPr>
                <w:lang w:val="en-US"/>
              </w:rPr>
              <w:fldChar w:fldCharType="separate"/>
            </w:r>
            <w:r w:rsidR="008D6896">
              <w:t>3</w:t>
            </w:r>
            <w:r w:rsidR="00964219">
              <w:rPr>
                <w:lang w:val="en-US"/>
              </w:rPr>
              <w:t xml:space="preserve"> March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82474D" w:rsidRPr="001D3B53" w:rsidRDefault="00964219" w:rsidP="001D3B53">
      <w:pPr>
        <w:spacing w:before="120"/>
        <w:rPr>
          <w:b/>
          <w:sz w:val="24"/>
          <w:szCs w:val="24"/>
        </w:rPr>
      </w:pPr>
      <w:r w:rsidRPr="001D3B53">
        <w:rPr>
          <w:b/>
          <w:sz w:val="24"/>
          <w:szCs w:val="24"/>
        </w:rPr>
        <w:t>К</w:t>
      </w:r>
      <w:r w:rsidR="0082474D" w:rsidRPr="001D3B53">
        <w:rPr>
          <w:b/>
          <w:sz w:val="24"/>
          <w:szCs w:val="24"/>
        </w:rPr>
        <w:t>омитет по правам человека</w:t>
      </w:r>
    </w:p>
    <w:p w:rsidR="0082474D" w:rsidRPr="001D3B53" w:rsidRDefault="00964219" w:rsidP="00964219">
      <w:pPr>
        <w:rPr>
          <w:b/>
        </w:rPr>
      </w:pPr>
      <w:r w:rsidRPr="001D3B53">
        <w:rPr>
          <w:b/>
        </w:rPr>
        <w:t>Девяносто седьмая сессия</w:t>
      </w:r>
    </w:p>
    <w:p w:rsidR="0082474D" w:rsidRDefault="00964219" w:rsidP="001D3B53">
      <w:pPr>
        <w:spacing w:before="120"/>
      </w:pPr>
      <w:r w:rsidRPr="001D3B53">
        <w:rPr>
          <w:b/>
        </w:rPr>
        <w:t>К</w:t>
      </w:r>
      <w:r w:rsidR="0082474D" w:rsidRPr="001D3B53">
        <w:rPr>
          <w:b/>
        </w:rPr>
        <w:t>раткий отчет о 2665-м заседании</w:t>
      </w:r>
      <w:r w:rsidRPr="00964219">
        <w:t>,</w:t>
      </w:r>
    </w:p>
    <w:p w:rsidR="0082474D" w:rsidRDefault="00964219" w:rsidP="00964219">
      <w:r w:rsidRPr="00964219">
        <w:t>состоявшемся во Дворце Вильсона в Женеве</w:t>
      </w:r>
      <w:r w:rsidR="003934AC" w:rsidRPr="003934AC">
        <w:br/>
      </w:r>
      <w:r w:rsidRPr="00964219">
        <w:t>в пятницу, 16 октября 2009 года, в 15 ч. 00 м.</w:t>
      </w:r>
    </w:p>
    <w:p w:rsidR="0082474D" w:rsidRDefault="00964219" w:rsidP="003934AC">
      <w:pPr>
        <w:spacing w:before="120"/>
      </w:pPr>
      <w:r w:rsidRPr="003934AC">
        <w:rPr>
          <w:i/>
        </w:rPr>
        <w:t>Председатель</w:t>
      </w:r>
      <w:r w:rsidRPr="00964219">
        <w:t>:</w:t>
      </w:r>
      <w:r w:rsidR="003934AC">
        <w:rPr>
          <w:lang w:val="en-US"/>
        </w:rPr>
        <w:tab/>
      </w:r>
      <w:r w:rsidRPr="00964219">
        <w:t>г-н И</w:t>
      </w:r>
      <w:r w:rsidR="003934AC" w:rsidRPr="00964219">
        <w:t>васава</w:t>
      </w:r>
    </w:p>
    <w:p w:rsidR="0082474D" w:rsidRPr="003934AC" w:rsidRDefault="00964219" w:rsidP="003934AC">
      <w:pPr>
        <w:spacing w:before="360" w:after="240"/>
        <w:rPr>
          <w:sz w:val="28"/>
          <w:szCs w:val="28"/>
        </w:rPr>
      </w:pPr>
      <w:r w:rsidRPr="003934AC">
        <w:rPr>
          <w:sz w:val="28"/>
          <w:szCs w:val="28"/>
        </w:rPr>
        <w:t>С</w:t>
      </w:r>
      <w:r w:rsidR="00615A60" w:rsidRPr="003934AC">
        <w:rPr>
          <w:sz w:val="28"/>
          <w:szCs w:val="28"/>
        </w:rPr>
        <w:t>одержание</w:t>
      </w:r>
    </w:p>
    <w:p w:rsidR="0082474D" w:rsidRDefault="00964219" w:rsidP="003934AC">
      <w:pPr>
        <w:pStyle w:val="SingleTxtGR"/>
        <w:jc w:val="left"/>
      </w:pPr>
      <w:r w:rsidRPr="00964219">
        <w:t>Р</w:t>
      </w:r>
      <w:r w:rsidR="00615A60" w:rsidRPr="00964219">
        <w:t>ассмотрение сообщений, представленных государствами-участниками</w:t>
      </w:r>
      <w:r w:rsidR="003934AC" w:rsidRPr="003934AC">
        <w:br/>
      </w:r>
      <w:r w:rsidR="00615A60" w:rsidRPr="00964219">
        <w:t>в соо</w:t>
      </w:r>
      <w:r w:rsidR="00615A60" w:rsidRPr="00964219">
        <w:t>т</w:t>
      </w:r>
      <w:r w:rsidR="00615A60" w:rsidRPr="00964219">
        <w:t>ветствии со стать</w:t>
      </w:r>
      <w:r w:rsidR="00B5405C">
        <w:t>е</w:t>
      </w:r>
      <w:r w:rsidR="00615A60" w:rsidRPr="00964219">
        <w:t xml:space="preserve">й 40 </w:t>
      </w:r>
      <w:r w:rsidR="008D6896">
        <w:t>П</w:t>
      </w:r>
      <w:r w:rsidR="00615A60" w:rsidRPr="00964219">
        <w:t>акта</w:t>
      </w:r>
      <w:r w:rsidRPr="00964219">
        <w:t xml:space="preserve"> (</w:t>
      </w:r>
      <w:r w:rsidRPr="003934AC">
        <w:rPr>
          <w:i/>
        </w:rPr>
        <w:t>продолжение</w:t>
      </w:r>
      <w:r w:rsidRPr="00964219">
        <w:t>)</w:t>
      </w:r>
    </w:p>
    <w:p w:rsidR="00304FBC" w:rsidRDefault="003934AC" w:rsidP="00304FBC">
      <w:pPr>
        <w:pStyle w:val="SingleTxtGR"/>
      </w:pPr>
      <w:r w:rsidRPr="002E79A3">
        <w:tab/>
      </w:r>
      <w:r w:rsidR="00964219" w:rsidRPr="00304FBC">
        <w:rPr>
          <w:i/>
        </w:rPr>
        <w:t>Шестой периодический доклад Российской Федерации</w:t>
      </w:r>
      <w:r w:rsidR="00964219" w:rsidRPr="00964219">
        <w:t xml:space="preserve"> (продолжение)</w:t>
      </w:r>
    </w:p>
    <w:p w:rsidR="0082474D" w:rsidRPr="00304FBC" w:rsidRDefault="00304FBC" w:rsidP="00304FBC">
      <w:pPr>
        <w:pStyle w:val="SingleTxtGR"/>
        <w:jc w:val="left"/>
        <w:rPr>
          <w:i/>
        </w:rPr>
      </w:pPr>
      <w:r>
        <w:br w:type="page"/>
      </w:r>
      <w:r w:rsidR="00964219" w:rsidRPr="00304FBC">
        <w:rPr>
          <w:i/>
        </w:rPr>
        <w:t>Заседание открывается в 15 ч. 00 м.</w:t>
      </w:r>
    </w:p>
    <w:p w:rsidR="0082474D" w:rsidRDefault="00964219" w:rsidP="002E79A3">
      <w:pPr>
        <w:pStyle w:val="SingleTxtGR"/>
        <w:jc w:val="left"/>
      </w:pPr>
      <w:r w:rsidRPr="002E79A3">
        <w:rPr>
          <w:rStyle w:val="H23GR"/>
        </w:rPr>
        <w:t>Р</w:t>
      </w:r>
      <w:r w:rsidR="002E79A3" w:rsidRPr="002E79A3">
        <w:rPr>
          <w:rStyle w:val="H23GR"/>
        </w:rPr>
        <w:t>ассмотрение сообщений, представленных государствами-участниками</w:t>
      </w:r>
      <w:r w:rsidR="002E79A3">
        <w:rPr>
          <w:rStyle w:val="H23GR"/>
        </w:rPr>
        <w:br/>
      </w:r>
      <w:r w:rsidR="002E79A3" w:rsidRPr="002E79A3">
        <w:rPr>
          <w:rStyle w:val="H23GR"/>
        </w:rPr>
        <w:t>в соответствии со статьей 40 Пакта</w:t>
      </w:r>
      <w:r w:rsidRPr="00964219">
        <w:t xml:space="preserve"> (</w:t>
      </w:r>
      <w:r w:rsidRPr="002E79A3">
        <w:rPr>
          <w:i/>
        </w:rPr>
        <w:t>продолжение</w:t>
      </w:r>
      <w:r w:rsidRPr="00964219">
        <w:t>)</w:t>
      </w:r>
    </w:p>
    <w:p w:rsidR="0082474D" w:rsidRDefault="00964219" w:rsidP="002E79A3">
      <w:pPr>
        <w:pStyle w:val="SingleTxtGR"/>
        <w:jc w:val="left"/>
        <w:rPr>
          <w:i/>
        </w:rPr>
      </w:pPr>
      <w:r w:rsidRPr="00964219">
        <w:rPr>
          <w:i/>
        </w:rPr>
        <w:t xml:space="preserve">Шестой периодический доклад Российской Федерации </w:t>
      </w:r>
      <w:r w:rsidRPr="002E79A3">
        <w:t>(продолжение) (</w:t>
      </w:r>
      <w:r w:rsidRPr="002E79A3">
        <w:rPr>
          <w:lang w:val="en-US"/>
        </w:rPr>
        <w:t>CCPR</w:t>
      </w:r>
      <w:r w:rsidRPr="002E79A3">
        <w:t>/</w:t>
      </w:r>
      <w:r w:rsidRPr="002E79A3">
        <w:rPr>
          <w:lang w:val="en-US"/>
        </w:rPr>
        <w:t>C</w:t>
      </w:r>
      <w:r w:rsidRPr="002E79A3">
        <w:t>/</w:t>
      </w:r>
      <w:r w:rsidRPr="002E79A3">
        <w:rPr>
          <w:lang w:val="en-US"/>
        </w:rPr>
        <w:t>RUS</w:t>
      </w:r>
      <w:r w:rsidRPr="002E79A3">
        <w:t>/6;</w:t>
      </w:r>
      <w:r w:rsidR="0082474D" w:rsidRPr="002E79A3">
        <w:t xml:space="preserve"> </w:t>
      </w:r>
      <w:r w:rsidRPr="002E79A3">
        <w:rPr>
          <w:lang w:val="en-US"/>
        </w:rPr>
        <w:t>CCPR</w:t>
      </w:r>
      <w:r w:rsidRPr="002E79A3">
        <w:t>/</w:t>
      </w:r>
      <w:r w:rsidRPr="002E79A3">
        <w:rPr>
          <w:lang w:val="en-US"/>
        </w:rPr>
        <w:t>C</w:t>
      </w:r>
      <w:r w:rsidRPr="002E79A3">
        <w:t>/</w:t>
      </w:r>
      <w:r w:rsidRPr="002E79A3">
        <w:rPr>
          <w:lang w:val="en-US"/>
        </w:rPr>
        <w:t>RUS</w:t>
      </w:r>
      <w:r w:rsidRPr="002E79A3">
        <w:t>/</w:t>
      </w:r>
      <w:r w:rsidRPr="002E79A3">
        <w:rPr>
          <w:lang w:val="en-US"/>
        </w:rPr>
        <w:t>Q</w:t>
      </w:r>
      <w:r w:rsidRPr="002E79A3">
        <w:t xml:space="preserve">/6 и </w:t>
      </w:r>
      <w:r w:rsidRPr="002E79A3">
        <w:rPr>
          <w:lang w:val="en-US"/>
        </w:rPr>
        <w:t>Add</w:t>
      </w:r>
      <w:r w:rsidRPr="002E79A3">
        <w:t>.1)</w:t>
      </w:r>
      <w:r w:rsidR="0082474D" w:rsidRPr="002E79A3">
        <w:t xml:space="preserve"> </w:t>
      </w:r>
    </w:p>
    <w:p w:rsidR="0082474D" w:rsidRDefault="00964219" w:rsidP="00B5405C">
      <w:pPr>
        <w:pStyle w:val="SingleTxtGR"/>
      </w:pPr>
      <w:r w:rsidRPr="00964219">
        <w:t>1.</w:t>
      </w:r>
      <w:r w:rsidR="004349D8">
        <w:tab/>
      </w:r>
      <w:r w:rsidRPr="00964219">
        <w:rPr>
          <w:i/>
        </w:rPr>
        <w:t>По приглашению П</w:t>
      </w:r>
      <w:r w:rsidR="004349D8" w:rsidRPr="00964219">
        <w:rPr>
          <w:i/>
        </w:rPr>
        <w:t>редседателя</w:t>
      </w:r>
      <w:r w:rsidR="0082474D">
        <w:rPr>
          <w:i/>
        </w:rPr>
        <w:t xml:space="preserve"> </w:t>
      </w:r>
      <w:r w:rsidRPr="00964219">
        <w:rPr>
          <w:i/>
        </w:rPr>
        <w:t>члены делегации Российской Федерации занимают места за ст</w:t>
      </w:r>
      <w:r w:rsidRPr="00964219">
        <w:rPr>
          <w:i/>
        </w:rPr>
        <w:t>о</w:t>
      </w:r>
      <w:r w:rsidRPr="00964219">
        <w:rPr>
          <w:i/>
        </w:rPr>
        <w:t>лом Комитета</w:t>
      </w:r>
      <w:r w:rsidRPr="00964219">
        <w:t>.</w:t>
      </w:r>
    </w:p>
    <w:p w:rsidR="0082474D" w:rsidRDefault="00964219" w:rsidP="00B5405C">
      <w:pPr>
        <w:pStyle w:val="SingleTxtGR"/>
      </w:pPr>
      <w:r w:rsidRPr="00964219">
        <w:t>2.</w:t>
      </w:r>
      <w:r w:rsidR="004349D8">
        <w:tab/>
      </w:r>
      <w:r w:rsidRPr="004349D8">
        <w:rPr>
          <w:b/>
        </w:rPr>
        <w:t>Г-н Д</w:t>
      </w:r>
      <w:r w:rsidR="004349D8" w:rsidRPr="004349D8">
        <w:rPr>
          <w:b/>
        </w:rPr>
        <w:t>авыдов</w:t>
      </w:r>
      <w:r w:rsidRPr="00964219">
        <w:t xml:space="preserve"> (Российская Федерация), поясняя сделанное ранее заявл</w:t>
      </w:r>
      <w:r w:rsidRPr="00964219">
        <w:t>е</w:t>
      </w:r>
      <w:r w:rsidRPr="00964219">
        <w:t>ние, говорит, что он не утверждал, что отмена смертной казни при существу</w:t>
      </w:r>
      <w:r w:rsidRPr="00964219">
        <w:t>ю</w:t>
      </w:r>
      <w:r w:rsidRPr="00964219">
        <w:t>щем общественном мнении будет недемократична, а сказал, что необходимо дальнейшее обсуждение этого вопроса.</w:t>
      </w:r>
      <w:r w:rsidR="0082474D">
        <w:t xml:space="preserve"> </w:t>
      </w:r>
      <w:r w:rsidRPr="00964219">
        <w:t>Он соглашается с тем, что правительс</w:t>
      </w:r>
      <w:r w:rsidRPr="00964219">
        <w:t>т</w:t>
      </w:r>
      <w:r w:rsidRPr="00964219">
        <w:t>во вправе действовать, опережая общественное мнение, но, действуя таким о</w:t>
      </w:r>
      <w:r w:rsidRPr="00964219">
        <w:t>б</w:t>
      </w:r>
      <w:r w:rsidRPr="00964219">
        <w:t>разом, оно должно проявлять осторожность, чтобы избежать любого социал</w:t>
      </w:r>
      <w:r w:rsidRPr="00964219">
        <w:t>ь</w:t>
      </w:r>
      <w:r w:rsidRPr="00964219">
        <w:t>ного конфликта, и обязано обеспечить полную готовность значительной части населения к такой перемене.</w:t>
      </w:r>
      <w:r w:rsidR="0082474D">
        <w:t xml:space="preserve"> </w:t>
      </w:r>
      <w:r w:rsidRPr="00964219">
        <w:t>Он соглашается с тем, что правительству следует активизировать свою работу по повышению осведомл</w:t>
      </w:r>
      <w:r w:rsidR="00491F17">
        <w:t>е</w:t>
      </w:r>
      <w:r w:rsidRPr="00964219">
        <w:t>нности населения отн</w:t>
      </w:r>
      <w:r w:rsidRPr="00964219">
        <w:t>о</w:t>
      </w:r>
      <w:r w:rsidRPr="00964219">
        <w:t>сительно вопроса законодательной отмены смертной казни.</w:t>
      </w:r>
      <w:r w:rsidR="0082474D">
        <w:t xml:space="preserve"> </w:t>
      </w:r>
      <w:r w:rsidRPr="00964219">
        <w:t>Более 15 лет пр</w:t>
      </w:r>
      <w:r w:rsidRPr="00964219">
        <w:t>о</w:t>
      </w:r>
      <w:r w:rsidRPr="00964219">
        <w:t>шло с тех пор, как был принят мораторий на осуществление смертной казни, и выросло целое поколение российских граждан с абсолютно иным отнош</w:t>
      </w:r>
      <w:r w:rsidRPr="00964219">
        <w:t>е</w:t>
      </w:r>
      <w:r w:rsidRPr="00964219">
        <w:t>нием к смертной казни.</w:t>
      </w:r>
      <w:r w:rsidR="0082474D">
        <w:t xml:space="preserve"> </w:t>
      </w:r>
      <w:r w:rsidRPr="00964219">
        <w:t>В учебных заведениях изучаются иностранное и междунаро</w:t>
      </w:r>
      <w:r w:rsidRPr="00964219">
        <w:t>д</w:t>
      </w:r>
      <w:r w:rsidRPr="00964219">
        <w:t>ное право в обла</w:t>
      </w:r>
      <w:r w:rsidRPr="00964219">
        <w:t>с</w:t>
      </w:r>
      <w:r w:rsidRPr="00964219">
        <w:t>ти прав человека и международные подходы в отношении смертной казни.</w:t>
      </w:r>
      <w:r w:rsidR="0082474D">
        <w:t xml:space="preserve"> </w:t>
      </w:r>
      <w:r w:rsidRPr="00964219">
        <w:t>Таким образом, он сч</w:t>
      </w:r>
      <w:r w:rsidRPr="00964219">
        <w:t>и</w:t>
      </w:r>
      <w:r w:rsidRPr="00964219">
        <w:t xml:space="preserve">тает, что готовность общественного мнения в Российской Федерации к отмене смертной казни </w:t>
      </w:r>
      <w:r w:rsidR="004349D8">
        <w:t>−</w:t>
      </w:r>
      <w:r w:rsidR="0082474D">
        <w:t xml:space="preserve"> </w:t>
      </w:r>
      <w:r w:rsidRPr="00964219">
        <w:t>это лишь вопрос времени.</w:t>
      </w:r>
      <w:r w:rsidR="0082474D">
        <w:t xml:space="preserve"> </w:t>
      </w:r>
      <w:r w:rsidRPr="00964219">
        <w:t>Важно то обстоятельство, что на практике смертная казнь не прив</w:t>
      </w:r>
      <w:r w:rsidRPr="00964219">
        <w:t>о</w:t>
      </w:r>
      <w:r w:rsidRPr="00964219">
        <w:t>дится в и</w:t>
      </w:r>
      <w:r w:rsidRPr="00964219">
        <w:t>с</w:t>
      </w:r>
      <w:r w:rsidRPr="00964219">
        <w:t>полнение, и он убежден, что так будет и впредь.</w:t>
      </w:r>
    </w:p>
    <w:p w:rsidR="0082474D" w:rsidRDefault="00964219" w:rsidP="00B5405C">
      <w:pPr>
        <w:pStyle w:val="SingleTxtGR"/>
      </w:pPr>
      <w:r w:rsidRPr="00964219">
        <w:t>3.</w:t>
      </w:r>
      <w:r w:rsidR="004349D8">
        <w:tab/>
      </w:r>
      <w:r w:rsidRPr="00964219">
        <w:t>В связи с предпринимаемыми усилиями по противодействию коррупции в судебной</w:t>
      </w:r>
      <w:r w:rsidR="0082474D">
        <w:t xml:space="preserve"> </w:t>
      </w:r>
      <w:r w:rsidRPr="00964219">
        <w:t>системе в 2007 году была начата федеральная программа, предусма</w:t>
      </w:r>
      <w:r w:rsidRPr="00964219">
        <w:t>т</w:t>
      </w:r>
      <w:r w:rsidRPr="00964219">
        <w:t>ривающая целый ряд нормативно-правовых мер по борьбе с такой коррупцией.</w:t>
      </w:r>
      <w:r w:rsidR="0082474D">
        <w:t xml:space="preserve"> </w:t>
      </w:r>
      <w:r w:rsidRPr="00964219">
        <w:t>Программа предъявляет более жесткие требования к судьям и кандидатам на судебную должность.</w:t>
      </w:r>
      <w:r w:rsidR="0082474D">
        <w:t xml:space="preserve"> </w:t>
      </w:r>
      <w:r w:rsidRPr="00964219">
        <w:t>Судьи обязаны оповещать стороны в случае имеющихся попыток</w:t>
      </w:r>
      <w:r w:rsidR="0082474D">
        <w:t xml:space="preserve"> </w:t>
      </w:r>
      <w:r w:rsidRPr="00964219">
        <w:t>вступить с ними в контакт вне судебного заседания, и если эти конта</w:t>
      </w:r>
      <w:r w:rsidRPr="00964219">
        <w:t>к</w:t>
      </w:r>
      <w:r w:rsidRPr="00964219">
        <w:t>ты могут привести к конфликту интересов, то стороны имеют право опротест</w:t>
      </w:r>
      <w:r w:rsidRPr="00964219">
        <w:t>о</w:t>
      </w:r>
      <w:r w:rsidRPr="00964219">
        <w:t>вать действия судьи.</w:t>
      </w:r>
      <w:r w:rsidR="0082474D">
        <w:t xml:space="preserve"> </w:t>
      </w:r>
      <w:r w:rsidRPr="00964219">
        <w:t>В прошлом иммунитет судей выходил за рамки необход</w:t>
      </w:r>
      <w:r w:rsidRPr="00964219">
        <w:t>и</w:t>
      </w:r>
      <w:r w:rsidRPr="00964219">
        <w:t>мого или предусмотренного Конституцией, и он был ограничен.</w:t>
      </w:r>
    </w:p>
    <w:p w:rsidR="0082474D" w:rsidRDefault="00964219" w:rsidP="00B5405C">
      <w:pPr>
        <w:pStyle w:val="SingleTxtGR"/>
      </w:pPr>
      <w:r w:rsidRPr="00964219">
        <w:t>4.</w:t>
      </w:r>
      <w:r w:rsidR="004349D8">
        <w:tab/>
      </w:r>
      <w:r w:rsidRPr="00964219">
        <w:t>Совет судей является единственным органом, правомочным выносить дисциплинарные взыскания судьям, и, согласно статистике Совета, в 2008 году 358 судей были сочтены достойными порицания, в том числе 56 судей были сняты с должности за деятельность, несовместимую с их служебным полож</w:t>
      </w:r>
      <w:r w:rsidRPr="00964219">
        <w:t>е</w:t>
      </w:r>
      <w:r w:rsidRPr="00964219">
        <w:t>нием. Судьи, чьи действия были поставлены им в вину, имеют право обжал</w:t>
      </w:r>
      <w:r w:rsidRPr="00964219">
        <w:t>о</w:t>
      </w:r>
      <w:r w:rsidRPr="00964219">
        <w:t>вать решение</w:t>
      </w:r>
      <w:r w:rsidR="0082474D">
        <w:t xml:space="preserve"> </w:t>
      </w:r>
      <w:r w:rsidRPr="00964219">
        <w:t>в определ</w:t>
      </w:r>
      <w:r w:rsidR="00491F17">
        <w:t>е</w:t>
      </w:r>
      <w:r w:rsidRPr="00964219">
        <w:t>нном органе Верховного суда.</w:t>
      </w:r>
      <w:r w:rsidR="0082474D">
        <w:t xml:space="preserve"> </w:t>
      </w:r>
      <w:r w:rsidRPr="00964219">
        <w:t>Он направит запрос о предоставлении статистической информации о сл</w:t>
      </w:r>
      <w:r w:rsidRPr="00964219">
        <w:t>у</w:t>
      </w:r>
      <w:r w:rsidRPr="00964219">
        <w:t>чаях такого обжалования.</w:t>
      </w:r>
    </w:p>
    <w:p w:rsidR="0082474D" w:rsidRDefault="00964219" w:rsidP="00B5405C">
      <w:pPr>
        <w:pStyle w:val="SingleTxtGR"/>
      </w:pPr>
      <w:r w:rsidRPr="00964219">
        <w:t>5.</w:t>
      </w:r>
      <w:r w:rsidR="004349D8">
        <w:tab/>
      </w:r>
      <w:r w:rsidRPr="004349D8">
        <w:rPr>
          <w:b/>
        </w:rPr>
        <w:t>Г-н С</w:t>
      </w:r>
      <w:r w:rsidR="004349D8" w:rsidRPr="004349D8">
        <w:rPr>
          <w:b/>
        </w:rPr>
        <w:t>изов</w:t>
      </w:r>
      <w:r w:rsidRPr="00964219">
        <w:t xml:space="preserve"> (Российская Федерация) говорит, что принимаемые его стр</w:t>
      </w:r>
      <w:r w:rsidRPr="00964219">
        <w:t>а</w:t>
      </w:r>
      <w:r w:rsidRPr="00964219">
        <w:t>ной контртеррористические меры действительно являются жесткими, но они являются необходимыми в нынешних обстоятельствах и никоим образом не н</w:t>
      </w:r>
      <w:r w:rsidRPr="00964219">
        <w:t>а</w:t>
      </w:r>
      <w:r w:rsidRPr="00964219">
        <w:t>рушают положений Пакта. Был принят ряд мер по обеспечению защиты непу</w:t>
      </w:r>
      <w:r w:rsidRPr="00964219">
        <w:t>б</w:t>
      </w:r>
      <w:r w:rsidRPr="00964219">
        <w:t>личной информации, полученной в ходе контртеррористических расследов</w:t>
      </w:r>
      <w:r w:rsidRPr="00964219">
        <w:t>а</w:t>
      </w:r>
      <w:r w:rsidRPr="00964219">
        <w:t>ний:</w:t>
      </w:r>
      <w:r w:rsidR="0082474D">
        <w:t xml:space="preserve"> </w:t>
      </w:r>
      <w:r w:rsidRPr="00964219">
        <w:t>во-первых, те, кто располагает такой информацией, несут персональную ответственность за любое е</w:t>
      </w:r>
      <w:r w:rsidR="00491F17">
        <w:t>е</w:t>
      </w:r>
      <w:r w:rsidRPr="00964219">
        <w:t xml:space="preserve"> разглашение;</w:t>
      </w:r>
      <w:r w:rsidR="0082474D">
        <w:t xml:space="preserve"> </w:t>
      </w:r>
      <w:r w:rsidRPr="00964219">
        <w:t>во-вторых, информация не может быть использована против гражданина страны, в том числе с целью возбужд</w:t>
      </w:r>
      <w:r w:rsidRPr="00964219">
        <w:t>е</w:t>
      </w:r>
      <w:r w:rsidRPr="00964219">
        <w:t>ния против него или не</w:t>
      </w:r>
      <w:r w:rsidR="00491F17">
        <w:t>е</w:t>
      </w:r>
      <w:r w:rsidRPr="00964219">
        <w:t xml:space="preserve"> уголовного дела, если она не была получена в соотве</w:t>
      </w:r>
      <w:r w:rsidRPr="00964219">
        <w:t>т</w:t>
      </w:r>
      <w:r w:rsidRPr="00964219">
        <w:t>ствии с процедурой уголовного расследования.</w:t>
      </w:r>
      <w:r w:rsidR="0082474D">
        <w:t xml:space="preserve"> </w:t>
      </w:r>
      <w:r w:rsidRPr="00964219">
        <w:t>Он подч</w:t>
      </w:r>
      <w:r w:rsidR="00491F17">
        <w:t>е</w:t>
      </w:r>
      <w:r w:rsidRPr="00964219">
        <w:t>ркивает, что контрте</w:t>
      </w:r>
      <w:r w:rsidRPr="00964219">
        <w:t>р</w:t>
      </w:r>
      <w:r w:rsidRPr="00964219">
        <w:t>рористические нормативные положения не допускают никаких нарушений</w:t>
      </w:r>
      <w:r w:rsidR="0082474D">
        <w:t xml:space="preserve"> </w:t>
      </w:r>
      <w:r w:rsidRPr="00964219">
        <w:t>ко</w:t>
      </w:r>
      <w:r w:rsidRPr="00964219">
        <w:t>н</w:t>
      </w:r>
      <w:r w:rsidRPr="00964219">
        <w:t>ституционного права на тайну сообщений, и, чтобы получить суде</w:t>
      </w:r>
      <w:r w:rsidRPr="00964219">
        <w:t>б</w:t>
      </w:r>
      <w:r w:rsidRPr="00964219">
        <w:t>ный приказ на проведение расследования, следователи должны представить необходимые доказательс</w:t>
      </w:r>
      <w:r w:rsidRPr="00964219">
        <w:t>т</w:t>
      </w:r>
      <w:r w:rsidRPr="00964219">
        <w:t>ва.</w:t>
      </w:r>
    </w:p>
    <w:p w:rsidR="0082474D" w:rsidRDefault="00964219" w:rsidP="00B5405C">
      <w:pPr>
        <w:pStyle w:val="SingleTxtGR"/>
      </w:pPr>
      <w:r w:rsidRPr="00964219">
        <w:t>6.</w:t>
      </w:r>
      <w:r w:rsidR="004349D8">
        <w:tab/>
      </w:r>
      <w:r w:rsidRPr="00964219">
        <w:t>Что касается вопроса о преступлениях, совершаемых экстремистами, и о публикациях экстремистского толка, то он призна</w:t>
      </w:r>
      <w:r w:rsidR="00491F17">
        <w:t>е</w:t>
      </w:r>
      <w:r w:rsidRPr="00964219">
        <w:t>т тот факт, что экспертное мнение может быть предвзятым или небезупречным в силу иных причин, ск</w:t>
      </w:r>
      <w:r w:rsidRPr="00964219">
        <w:t>а</w:t>
      </w:r>
      <w:r w:rsidRPr="00964219">
        <w:t>жем, по причине некомпетентности. Однако он придерживается мнения, что в российском законодательстве имеется достаточно мер по предотвращению п</w:t>
      </w:r>
      <w:r w:rsidRPr="00964219">
        <w:t>о</w:t>
      </w:r>
      <w:r w:rsidRPr="00964219">
        <w:t>добных ситуаций:</w:t>
      </w:r>
      <w:r w:rsidR="0082474D">
        <w:t xml:space="preserve"> </w:t>
      </w:r>
      <w:r w:rsidRPr="00964219">
        <w:t>в н</w:t>
      </w:r>
      <w:r w:rsidR="00491F17">
        <w:t>е</w:t>
      </w:r>
      <w:r w:rsidRPr="00964219">
        <w:t>м ясно предусматривается уголовная ответственность экспертов;</w:t>
      </w:r>
      <w:r w:rsidR="0082474D">
        <w:t xml:space="preserve"> </w:t>
      </w:r>
      <w:r w:rsidRPr="00964219">
        <w:t>следователи и прокуроры анализируют экспертные доказательства;</w:t>
      </w:r>
      <w:r w:rsidR="0082474D">
        <w:t xml:space="preserve"> </w:t>
      </w:r>
      <w:r w:rsidRPr="00964219">
        <w:t>и суд определяет, насколько убедительными являются доказательства.</w:t>
      </w:r>
    </w:p>
    <w:p w:rsidR="0082474D" w:rsidRDefault="00964219" w:rsidP="00B5405C">
      <w:pPr>
        <w:pStyle w:val="SingleTxtGR"/>
      </w:pPr>
      <w:r w:rsidRPr="00964219">
        <w:t>7.</w:t>
      </w:r>
      <w:r w:rsidR="004349D8">
        <w:tab/>
      </w:r>
      <w:r w:rsidRPr="004349D8">
        <w:rPr>
          <w:b/>
        </w:rPr>
        <w:t>Г-жа К</w:t>
      </w:r>
      <w:r w:rsidR="004349D8" w:rsidRPr="004349D8">
        <w:rPr>
          <w:b/>
        </w:rPr>
        <w:t>уровская</w:t>
      </w:r>
      <w:r w:rsidRPr="00964219">
        <w:t xml:space="preserve"> (Российская Федерация) подч</w:t>
      </w:r>
      <w:r w:rsidR="00491F17">
        <w:t>е</w:t>
      </w:r>
      <w:r w:rsidRPr="00964219">
        <w:t>ркивает, что между Ген</w:t>
      </w:r>
      <w:r w:rsidRPr="00964219">
        <w:t>е</w:t>
      </w:r>
      <w:r w:rsidRPr="00964219">
        <w:t>ральной прокуратурой Российской Федерации и иностранными государствами не существует никаких неофициальных отношений относительно вопроса экс</w:t>
      </w:r>
      <w:r w:rsidRPr="00964219">
        <w:t>т</w:t>
      </w:r>
      <w:r w:rsidRPr="00964219">
        <w:t>радиции.</w:t>
      </w:r>
      <w:r w:rsidR="0082474D">
        <w:t xml:space="preserve"> </w:t>
      </w:r>
      <w:r w:rsidRPr="00964219">
        <w:t>Прокуратура проводит расследование правомерности и мотивирова</w:t>
      </w:r>
      <w:r w:rsidRPr="00964219">
        <w:t>н</w:t>
      </w:r>
      <w:r w:rsidRPr="00964219">
        <w:t>ности запросов об экстрадиции.</w:t>
      </w:r>
      <w:r w:rsidR="0082474D">
        <w:t xml:space="preserve"> </w:t>
      </w:r>
      <w:r w:rsidRPr="00964219">
        <w:t>Экстрадиция между государствами, принадл</w:t>
      </w:r>
      <w:r w:rsidRPr="00964219">
        <w:t>е</w:t>
      </w:r>
      <w:r w:rsidRPr="00964219">
        <w:t>жащими к Содружеству Независимых Государств, осуществляется в соответс</w:t>
      </w:r>
      <w:r w:rsidRPr="00964219">
        <w:t>т</w:t>
      </w:r>
      <w:r w:rsidRPr="00964219">
        <w:t>вии с Минской конвенцией, и необходимы гарантии соблюдения</w:t>
      </w:r>
      <w:r w:rsidR="0082474D">
        <w:t xml:space="preserve"> </w:t>
      </w:r>
      <w:r w:rsidRPr="00964219">
        <w:t>всех требов</w:t>
      </w:r>
      <w:r w:rsidRPr="00964219">
        <w:t>а</w:t>
      </w:r>
      <w:r w:rsidRPr="00964219">
        <w:t>ний международного права, и, среди прочего, в отношении того, что физич</w:t>
      </w:r>
      <w:r w:rsidRPr="00964219">
        <w:t>е</w:t>
      </w:r>
      <w:r w:rsidRPr="00964219">
        <w:t>ское лицо не будет подвергаться пыткам или наказанию в виде смертной ка</w:t>
      </w:r>
      <w:r w:rsidRPr="00964219">
        <w:t>з</w:t>
      </w:r>
      <w:r w:rsidRPr="00964219">
        <w:t>ни.</w:t>
      </w:r>
      <w:r w:rsidR="0082474D">
        <w:t xml:space="preserve"> </w:t>
      </w:r>
      <w:r w:rsidRPr="00964219">
        <w:t>Приказ об экс</w:t>
      </w:r>
      <w:r w:rsidRPr="00964219">
        <w:t>т</w:t>
      </w:r>
      <w:r w:rsidRPr="00964219">
        <w:t>радиции подлежит обжалованию в Верховном суде.</w:t>
      </w:r>
    </w:p>
    <w:p w:rsidR="0082474D" w:rsidRDefault="00964219" w:rsidP="00B5405C">
      <w:pPr>
        <w:pStyle w:val="SingleTxtGR"/>
      </w:pPr>
      <w:r w:rsidRPr="00964219">
        <w:t>8</w:t>
      </w:r>
      <w:r w:rsidR="008D6896">
        <w:t>.</w:t>
      </w:r>
      <w:r w:rsidR="00C42E39">
        <w:tab/>
      </w:r>
      <w:r w:rsidRPr="00964219">
        <w:t>Что касается вопроса</w:t>
      </w:r>
      <w:r w:rsidR="0082474D">
        <w:t xml:space="preserve"> </w:t>
      </w:r>
      <w:r w:rsidRPr="00964219">
        <w:t>расследования в уголовном порядке случаев прим</w:t>
      </w:r>
      <w:r w:rsidRPr="00964219">
        <w:t>е</w:t>
      </w:r>
      <w:r w:rsidRPr="00964219">
        <w:t>нения пыток, то е</w:t>
      </w:r>
      <w:r w:rsidR="00491F17">
        <w:t>е</w:t>
      </w:r>
      <w:r w:rsidRPr="00964219">
        <w:t xml:space="preserve"> правительство всегда уделяло особое внимание обеспечению объективного расследования таких преступлений.</w:t>
      </w:r>
      <w:r w:rsidR="0082474D">
        <w:t xml:space="preserve"> </w:t>
      </w:r>
      <w:r w:rsidRPr="00964219">
        <w:t>Сейчас существует спец</w:t>
      </w:r>
      <w:r w:rsidRPr="00964219">
        <w:t>и</w:t>
      </w:r>
      <w:r w:rsidRPr="00964219">
        <w:t>альная процедура подачи жалоб против чиновников, и в целях его независим</w:t>
      </w:r>
      <w:r w:rsidRPr="00964219">
        <w:t>о</w:t>
      </w:r>
      <w:r w:rsidRPr="00964219">
        <w:t>сти отдельно от Генпрокуратуры</w:t>
      </w:r>
      <w:r w:rsidR="0082474D">
        <w:t xml:space="preserve"> </w:t>
      </w:r>
      <w:r w:rsidRPr="00964219">
        <w:t>был создан новый особый следственный ком</w:t>
      </w:r>
      <w:r w:rsidRPr="00964219">
        <w:t>и</w:t>
      </w:r>
      <w:r w:rsidRPr="00964219">
        <w:t>тет. Кроме того, за</w:t>
      </w:r>
      <w:r w:rsidRPr="00964219">
        <w:t>я</w:t>
      </w:r>
      <w:r w:rsidRPr="00964219">
        <w:t>вители имеют право обжаловать некорректные действия или бездействие в отношении их дел.</w:t>
      </w:r>
    </w:p>
    <w:p w:rsidR="0082474D" w:rsidRDefault="00964219" w:rsidP="00B5405C">
      <w:pPr>
        <w:pStyle w:val="SingleTxtGR"/>
      </w:pPr>
      <w:r w:rsidRPr="00964219">
        <w:t>9.</w:t>
      </w:r>
      <w:r w:rsidR="00C42E39">
        <w:tab/>
      </w:r>
      <w:r w:rsidRPr="00C42E39">
        <w:rPr>
          <w:b/>
        </w:rPr>
        <w:t>Г-жа К</w:t>
      </w:r>
      <w:r w:rsidR="00C42E39" w:rsidRPr="00C42E39">
        <w:rPr>
          <w:b/>
        </w:rPr>
        <w:t>орунова</w:t>
      </w:r>
      <w:r w:rsidRPr="00964219">
        <w:t xml:space="preserve"> (Российская Федерация) говорит, что в ежегодном о</w:t>
      </w:r>
      <w:r w:rsidRPr="00964219">
        <w:t>т</w:t>
      </w:r>
      <w:r w:rsidRPr="00964219">
        <w:t>ч</w:t>
      </w:r>
      <w:r w:rsidR="00491F17">
        <w:t>е</w:t>
      </w:r>
      <w:r w:rsidRPr="00964219">
        <w:t xml:space="preserve">те </w:t>
      </w:r>
      <w:r w:rsidR="00491F17" w:rsidRPr="00964219">
        <w:t>Омбудсмена</w:t>
      </w:r>
      <w:r w:rsidRPr="00964219">
        <w:t xml:space="preserve"> Российской Федерации по правам человека содержатся только о</w:t>
      </w:r>
      <w:r w:rsidRPr="00964219">
        <w:t>б</w:t>
      </w:r>
      <w:r w:rsidRPr="00964219">
        <w:t>щие статистические данные о принятых на ра</w:t>
      </w:r>
      <w:r w:rsidRPr="00964219">
        <w:t>с</w:t>
      </w:r>
      <w:r w:rsidRPr="00964219">
        <w:t>смотрение жалобах; в среднем за один год на рассмотрение принимается 30</w:t>
      </w:r>
      <w:r w:rsidR="008D6896">
        <w:t> 000</w:t>
      </w:r>
      <w:r w:rsidRPr="00964219">
        <w:t xml:space="preserve"> жалоб.</w:t>
      </w:r>
      <w:r w:rsidR="0082474D">
        <w:t xml:space="preserve"> </w:t>
      </w:r>
      <w:r w:rsidRPr="00964219">
        <w:t>Представители министе</w:t>
      </w:r>
      <w:r w:rsidRPr="00964219">
        <w:t>р</w:t>
      </w:r>
      <w:r w:rsidRPr="00964219">
        <w:t>ства иностранных дел на регулярной основе встречаются с Омбудсменом и пр</w:t>
      </w:r>
      <w:r w:rsidRPr="00964219">
        <w:t>о</w:t>
      </w:r>
      <w:r w:rsidRPr="00964219">
        <w:t>сят предоставлять более подробные статистические данные о полученных ж</w:t>
      </w:r>
      <w:r w:rsidRPr="00964219">
        <w:t>а</w:t>
      </w:r>
      <w:r w:rsidRPr="00964219">
        <w:t>лобах.</w:t>
      </w:r>
      <w:r w:rsidR="0082474D">
        <w:t xml:space="preserve"> </w:t>
      </w:r>
      <w:r w:rsidRPr="00964219">
        <w:t>Он подч</w:t>
      </w:r>
      <w:r w:rsidR="00491F17">
        <w:t>е</w:t>
      </w:r>
      <w:r w:rsidRPr="00964219">
        <w:t>ркивает, однако, что Омбудсмен обладает независимостью, и министерство, таким образом, может лишь обратиться к Омбудсмену с прос</w:t>
      </w:r>
      <w:r w:rsidRPr="00964219">
        <w:t>ь</w:t>
      </w:r>
      <w:r w:rsidRPr="00964219">
        <w:t>бой, а не с требованием о предоставлении данных.</w:t>
      </w:r>
      <w:r w:rsidR="0082474D">
        <w:t xml:space="preserve"> </w:t>
      </w:r>
      <w:r w:rsidRPr="00964219">
        <w:t>Насколько ей известно, О</w:t>
      </w:r>
      <w:r w:rsidRPr="00964219">
        <w:t>м</w:t>
      </w:r>
      <w:r w:rsidRPr="00964219">
        <w:t>будсмен представил письменный, а не устный, отч</w:t>
      </w:r>
      <w:r w:rsidR="00491F17">
        <w:t>е</w:t>
      </w:r>
      <w:r w:rsidRPr="00964219">
        <w:t>т в Государственную думу, что допустимо в соответствии с федеральным законодательством.</w:t>
      </w:r>
      <w:r w:rsidR="0082474D">
        <w:t xml:space="preserve"> </w:t>
      </w:r>
      <w:r w:rsidRPr="00964219">
        <w:t>На решение следовать таким пут</w:t>
      </w:r>
      <w:r w:rsidR="00491F17">
        <w:t>е</w:t>
      </w:r>
      <w:r w:rsidRPr="00964219">
        <w:t>м могла повлиять загруженность повести дня законод</w:t>
      </w:r>
      <w:r w:rsidRPr="00964219">
        <w:t>а</w:t>
      </w:r>
      <w:r w:rsidRPr="00964219">
        <w:t>тельного органа.</w:t>
      </w:r>
    </w:p>
    <w:p w:rsidR="0082474D" w:rsidRDefault="00964219" w:rsidP="00B5405C">
      <w:pPr>
        <w:pStyle w:val="SingleTxtGR"/>
      </w:pPr>
      <w:r w:rsidRPr="00964219">
        <w:t>10.</w:t>
      </w:r>
      <w:r w:rsidR="005D113D">
        <w:tab/>
      </w:r>
      <w:r w:rsidRPr="00964219">
        <w:t>Что касается вопроса бытового насилия против женщин, то она просит обратить особое внимание на ту роль, которую женщины, составляющие 54</w:t>
      </w:r>
      <w:r w:rsidR="005D113D">
        <w:t>% </w:t>
      </w:r>
      <w:r w:rsidRPr="00964219">
        <w:t>населения,</w:t>
      </w:r>
      <w:r w:rsidR="0082474D">
        <w:t xml:space="preserve"> </w:t>
      </w:r>
      <w:r w:rsidRPr="00964219">
        <w:t>играют, в частности, в экономической, гражданской и правовой сф</w:t>
      </w:r>
      <w:r w:rsidRPr="00964219">
        <w:t>е</w:t>
      </w:r>
      <w:r w:rsidRPr="00964219">
        <w:t>рах.</w:t>
      </w:r>
      <w:r w:rsidR="0082474D">
        <w:t xml:space="preserve"> </w:t>
      </w:r>
      <w:r w:rsidRPr="00964219">
        <w:t>В е</w:t>
      </w:r>
      <w:r w:rsidR="00491F17">
        <w:t>е</w:t>
      </w:r>
      <w:r w:rsidRPr="00964219">
        <w:t xml:space="preserve"> стране больше женщин, чем мужчин, имеют высшее образование, и женщины занимают три министерских кресла.</w:t>
      </w:r>
      <w:r w:rsidR="0082474D">
        <w:t xml:space="preserve"> </w:t>
      </w:r>
      <w:r w:rsidRPr="00964219">
        <w:t>Она подч</w:t>
      </w:r>
      <w:r w:rsidR="00491F17">
        <w:t>е</w:t>
      </w:r>
      <w:r w:rsidRPr="00964219">
        <w:t>ркивает, что женщ</w:t>
      </w:r>
      <w:r w:rsidRPr="00964219">
        <w:t>и</w:t>
      </w:r>
      <w:r w:rsidRPr="00964219">
        <w:t>ны в Российской Федерации не живут в состоянии страха и не считают себя второсортными гражданами.</w:t>
      </w:r>
      <w:r w:rsidR="0082474D">
        <w:t xml:space="preserve"> </w:t>
      </w:r>
      <w:r w:rsidRPr="00964219">
        <w:t>Количество совершаемых насильственных прест</w:t>
      </w:r>
      <w:r w:rsidRPr="00964219">
        <w:t>у</w:t>
      </w:r>
      <w:r w:rsidRPr="00964219">
        <w:t>плений оста</w:t>
      </w:r>
      <w:r w:rsidR="00491F17">
        <w:t>е</w:t>
      </w:r>
      <w:r w:rsidRPr="00964219">
        <w:t>тся довольно высоким, но такие преступления не совершаются и</w:t>
      </w:r>
      <w:r w:rsidRPr="00964219">
        <w:t>с</w:t>
      </w:r>
      <w:r w:rsidRPr="00964219">
        <w:t>ключительно против женщин.</w:t>
      </w:r>
      <w:r w:rsidR="0082474D">
        <w:t xml:space="preserve"> </w:t>
      </w:r>
      <w:r w:rsidRPr="00964219">
        <w:t>Три поколения российских семей часто живут под одной крышей, поэтому</w:t>
      </w:r>
      <w:r w:rsidR="0082474D">
        <w:t xml:space="preserve"> </w:t>
      </w:r>
      <w:r w:rsidRPr="00964219">
        <w:t>не только женщины, но и лица пож</w:t>
      </w:r>
      <w:r w:rsidRPr="00964219">
        <w:t>и</w:t>
      </w:r>
      <w:r w:rsidRPr="00964219">
        <w:t>лого возраста, и дети могут подвергаться бытовому насилию.</w:t>
      </w:r>
      <w:r w:rsidR="0082474D">
        <w:t xml:space="preserve"> </w:t>
      </w:r>
      <w:r w:rsidRPr="00964219">
        <w:t>Значение, придаваемое прав</w:t>
      </w:r>
      <w:r w:rsidRPr="00964219">
        <w:t>и</w:t>
      </w:r>
      <w:r w:rsidRPr="00964219">
        <w:t xml:space="preserve">тельством данному вопросу, проявилось в том, что 2008 год был объявлен </w:t>
      </w:r>
      <w:r w:rsidR="005D113D">
        <w:t>"</w:t>
      </w:r>
      <w:r w:rsidRPr="00964219">
        <w:t>Г</w:t>
      </w:r>
      <w:r w:rsidRPr="00964219">
        <w:t>о</w:t>
      </w:r>
      <w:r w:rsidRPr="00964219">
        <w:t>дом семьи</w:t>
      </w:r>
      <w:r w:rsidR="005D113D">
        <w:t>"</w:t>
      </w:r>
      <w:r w:rsidRPr="00964219">
        <w:t>, в рамках которого предусмотрены специальные мероприятия, пр</w:t>
      </w:r>
      <w:r w:rsidRPr="00964219">
        <w:t>о</w:t>
      </w:r>
      <w:r w:rsidRPr="00964219">
        <w:t>граммы и планы действий,</w:t>
      </w:r>
      <w:r w:rsidR="0082474D">
        <w:t xml:space="preserve"> </w:t>
      </w:r>
      <w:r w:rsidRPr="00964219">
        <w:t>а также в той приоритетности, которая была придана состоявшемуся в 2007 году визиту Специального докладчика Организации Об</w:t>
      </w:r>
      <w:r w:rsidRPr="00964219">
        <w:t>ъ</w:t>
      </w:r>
      <w:r w:rsidRPr="00964219">
        <w:t>един</w:t>
      </w:r>
      <w:r w:rsidR="00491F17">
        <w:t>е</w:t>
      </w:r>
      <w:r w:rsidRPr="00964219">
        <w:t>нных Наций по вопросу насилия в отношении женщин, чьи р</w:t>
      </w:r>
      <w:r w:rsidRPr="00964219">
        <w:t>е</w:t>
      </w:r>
      <w:r w:rsidRPr="00964219">
        <w:t>комендации в настоящее время претворяются в жизнь.</w:t>
      </w:r>
    </w:p>
    <w:p w:rsidR="0082474D" w:rsidRDefault="00964219" w:rsidP="00B5405C">
      <w:pPr>
        <w:pStyle w:val="SingleTxtGR"/>
      </w:pPr>
      <w:r w:rsidRPr="00964219">
        <w:t>11.</w:t>
      </w:r>
      <w:r w:rsidR="005D113D">
        <w:tab/>
      </w:r>
      <w:r w:rsidRPr="005D113D">
        <w:rPr>
          <w:b/>
        </w:rPr>
        <w:t>Г-н</w:t>
      </w:r>
      <w:r w:rsidR="008D6896">
        <w:rPr>
          <w:b/>
        </w:rPr>
        <w:t> </w:t>
      </w:r>
      <w:r w:rsidRPr="005D113D">
        <w:rPr>
          <w:b/>
        </w:rPr>
        <w:t>М</w:t>
      </w:r>
      <w:r w:rsidR="005D113D" w:rsidRPr="005D113D">
        <w:rPr>
          <w:b/>
        </w:rPr>
        <w:t>атюшкин</w:t>
      </w:r>
      <w:r w:rsidRPr="00964219">
        <w:t xml:space="preserve"> (Российская Федерация), касаясь противозаконных убийств, совершаемых на Северном Кавказе, говорит, что его правительство с</w:t>
      </w:r>
      <w:r w:rsidRPr="00964219">
        <w:t>о</w:t>
      </w:r>
      <w:r w:rsidRPr="00964219">
        <w:t>гласилось с презумпцией смерти, принятой Европейским судом по правам ч</w:t>
      </w:r>
      <w:r w:rsidRPr="00964219">
        <w:t>е</w:t>
      </w:r>
      <w:r w:rsidRPr="00964219">
        <w:t>ловека, несмотря на то обстоятельство, что внутренние средства защиты в этой связи не были исчерпаны.</w:t>
      </w:r>
      <w:r w:rsidR="0082474D">
        <w:t xml:space="preserve"> </w:t>
      </w:r>
      <w:r w:rsidRPr="00964219">
        <w:t>Правительство предпринимает индивидуальные и общие меры</w:t>
      </w:r>
      <w:r w:rsidR="0082474D">
        <w:t xml:space="preserve"> </w:t>
      </w:r>
      <w:r w:rsidRPr="00964219">
        <w:t>в соответствии с решениями Европейского суда. Внутренние ра</w:t>
      </w:r>
      <w:r w:rsidRPr="00964219">
        <w:t>с</w:t>
      </w:r>
      <w:r w:rsidRPr="00964219">
        <w:t>следования индивидуальных дел продолж</w:t>
      </w:r>
      <w:r w:rsidRPr="00964219">
        <w:t>а</w:t>
      </w:r>
      <w:r w:rsidRPr="00964219">
        <w:t>ются.</w:t>
      </w:r>
    </w:p>
    <w:p w:rsidR="0082474D" w:rsidRDefault="00964219" w:rsidP="00B5405C">
      <w:pPr>
        <w:pStyle w:val="SingleTxtGR"/>
      </w:pPr>
      <w:r w:rsidRPr="00964219">
        <w:t>12.</w:t>
      </w:r>
      <w:r w:rsidR="005D113D">
        <w:tab/>
      </w:r>
      <w:r w:rsidRPr="00964219">
        <w:t>Президент Российской Федерации отдал распоряжение рабочей группе, созданной при министерс</w:t>
      </w:r>
      <w:r w:rsidRPr="00964219">
        <w:t>т</w:t>
      </w:r>
      <w:r w:rsidRPr="00964219">
        <w:t>ве юстиции, разработать законопроект о возмещении ущерба гражданам, пострадавшим в ходе контртеррористических операций в Чеченской Республике.</w:t>
      </w:r>
      <w:r w:rsidR="0082474D">
        <w:t xml:space="preserve"> </w:t>
      </w:r>
      <w:r w:rsidRPr="00964219">
        <w:t>Цель состоит в обеспечении эффективного средс</w:t>
      </w:r>
      <w:r w:rsidRPr="00964219">
        <w:t>т</w:t>
      </w:r>
      <w:r w:rsidRPr="00964219">
        <w:t>ва правовой защиты для граждан, чьи права были нарушены.</w:t>
      </w:r>
    </w:p>
    <w:p w:rsidR="0082474D" w:rsidRDefault="00964219" w:rsidP="00B5405C">
      <w:pPr>
        <w:pStyle w:val="SingleTxtGR"/>
      </w:pPr>
      <w:r w:rsidRPr="00964219">
        <w:t>13.</w:t>
      </w:r>
      <w:r w:rsidR="005D113D">
        <w:tab/>
      </w:r>
      <w:r w:rsidRPr="00964219">
        <w:t>Что касается массовых захоронений в Северном Кавказе, он говорит, что в соответствующий следственный комитет поступили только два сообщения.</w:t>
      </w:r>
      <w:r w:rsidR="0082474D">
        <w:t xml:space="preserve"> </w:t>
      </w:r>
      <w:r w:rsidR="005D113D">
        <w:t>В </w:t>
      </w:r>
      <w:r w:rsidRPr="00964219">
        <w:t>первом случае место, о котором шла речь, оказалось старым кладбищем, а во втором случае продолжается расследование.</w:t>
      </w:r>
    </w:p>
    <w:p w:rsidR="0082474D" w:rsidRDefault="00964219" w:rsidP="00B5405C">
      <w:pPr>
        <w:pStyle w:val="SingleTxtGR"/>
      </w:pPr>
      <w:r w:rsidRPr="00964219">
        <w:t>14.</w:t>
      </w:r>
      <w:r w:rsidR="005D113D">
        <w:tab/>
      </w:r>
      <w:r w:rsidRPr="00964219">
        <w:t>Что касается заявления, сделанного в мае 2009 года одним государстве</w:t>
      </w:r>
      <w:r w:rsidRPr="00964219">
        <w:t>н</w:t>
      </w:r>
      <w:r w:rsidRPr="00964219">
        <w:t xml:space="preserve">ным чиновником, о том, что </w:t>
      </w:r>
      <w:r w:rsidR="005D113D">
        <w:t>"</w:t>
      </w:r>
      <w:r w:rsidRPr="00964219">
        <w:t>ваххабиты будут уничтожены</w:t>
      </w:r>
      <w:r w:rsidR="005D113D">
        <w:t>"</w:t>
      </w:r>
      <w:r w:rsidRPr="00964219">
        <w:t xml:space="preserve">, то он объясняет, что на Северном Кавказе так сложилось исторически, что слово </w:t>
      </w:r>
      <w:r w:rsidR="005D113D">
        <w:t>"</w:t>
      </w:r>
      <w:r w:rsidRPr="00964219">
        <w:t>ваххабит</w:t>
      </w:r>
      <w:r w:rsidR="005D113D">
        <w:t>"</w:t>
      </w:r>
      <w:r w:rsidRPr="00964219">
        <w:t xml:space="preserve"> не имеет религиозного смысла;</w:t>
      </w:r>
      <w:r w:rsidR="0082474D">
        <w:t xml:space="preserve"> </w:t>
      </w:r>
      <w:r w:rsidRPr="00964219">
        <w:t>оно скорее используется в отношении вооруж</w:t>
      </w:r>
      <w:r w:rsidR="00491F17">
        <w:t>е</w:t>
      </w:r>
      <w:r w:rsidRPr="00964219">
        <w:t>н</w:t>
      </w:r>
      <w:r w:rsidRPr="00964219">
        <w:t>ных террористов.</w:t>
      </w:r>
      <w:r w:rsidR="0082474D">
        <w:t xml:space="preserve"> </w:t>
      </w:r>
      <w:r w:rsidRPr="00964219">
        <w:t>В этих обстоятельствах и в соответствии с внутренним зак</w:t>
      </w:r>
      <w:r w:rsidRPr="00964219">
        <w:t>о</w:t>
      </w:r>
      <w:r w:rsidRPr="00964219">
        <w:t>нодательством</w:t>
      </w:r>
      <w:r w:rsidR="0082474D">
        <w:t xml:space="preserve"> </w:t>
      </w:r>
      <w:r w:rsidRPr="00964219">
        <w:t>и международными обязательствами вооруж</w:t>
      </w:r>
      <w:r w:rsidR="00491F17">
        <w:t>е</w:t>
      </w:r>
      <w:r w:rsidRPr="00964219">
        <w:t>нные террористы, оказывающие сопротивление силам безопасн</w:t>
      </w:r>
      <w:r w:rsidRPr="00964219">
        <w:t>о</w:t>
      </w:r>
      <w:r w:rsidRPr="00964219">
        <w:t>сти, действительно будут убиты.</w:t>
      </w:r>
    </w:p>
    <w:p w:rsidR="0082474D" w:rsidRDefault="00964219" w:rsidP="00B5405C">
      <w:pPr>
        <w:pStyle w:val="SingleTxtGR"/>
      </w:pPr>
      <w:r w:rsidRPr="00964219">
        <w:t>15.</w:t>
      </w:r>
      <w:r w:rsidR="005D113D">
        <w:tab/>
      </w:r>
      <w:r w:rsidRPr="00964219">
        <w:t>Он ссылается на дело г-на Газаева, экстрадированного из Испании в Ро</w:t>
      </w:r>
      <w:r w:rsidRPr="00964219">
        <w:t>с</w:t>
      </w:r>
      <w:r w:rsidRPr="00964219">
        <w:t>сийскую Федерацию при условии, что испанские должностные лица смогут п</w:t>
      </w:r>
      <w:r w:rsidRPr="00964219">
        <w:t>о</w:t>
      </w:r>
      <w:r w:rsidRPr="00964219">
        <w:t>сещать его в заключении, чтобы удостовериться в соответствующем с ним о</w:t>
      </w:r>
      <w:r w:rsidRPr="00964219">
        <w:t>б</w:t>
      </w:r>
      <w:r w:rsidRPr="00964219">
        <w:t>ращении. Генеральная прокуратура Российской Федерации разрабатывает ан</w:t>
      </w:r>
      <w:r w:rsidRPr="00964219">
        <w:t>а</w:t>
      </w:r>
      <w:r w:rsidRPr="00964219">
        <w:t>логичную процедуру, согласно которой российские должностные лица смогут посещать лиц, экстрадированных в другие страны, с тем чтобы более эффе</w:t>
      </w:r>
      <w:r w:rsidRPr="00964219">
        <w:t>к</w:t>
      </w:r>
      <w:r w:rsidRPr="00964219">
        <w:t>тивно контролировать соблюдение гарантий экс</w:t>
      </w:r>
      <w:r w:rsidRPr="00964219">
        <w:t>т</w:t>
      </w:r>
      <w:r w:rsidRPr="00964219">
        <w:t>радиции.</w:t>
      </w:r>
    </w:p>
    <w:p w:rsidR="0082474D" w:rsidRDefault="00964219" w:rsidP="00B5405C">
      <w:pPr>
        <w:pStyle w:val="SingleTxtGR"/>
      </w:pPr>
      <w:r w:rsidRPr="00964219">
        <w:t>16.</w:t>
      </w:r>
      <w:r w:rsidR="005D113D">
        <w:tab/>
      </w:r>
      <w:r w:rsidRPr="00964219">
        <w:t>Что касается дела г-жи Кудешкиной, обжаловавшей в Европейском суде по правам человека решение о снятии е</w:t>
      </w:r>
      <w:r w:rsidR="00491F17">
        <w:t>е</w:t>
      </w:r>
      <w:r w:rsidRPr="00964219">
        <w:t xml:space="preserve"> с должности судьи, то она ссылалась на предполагаемые нарушения статей 6 и 10 Европейской конвенции, но Суд</w:t>
      </w:r>
      <w:r w:rsidR="0082474D">
        <w:t xml:space="preserve"> </w:t>
      </w:r>
      <w:r w:rsidRPr="00964219">
        <w:t>признал только нарушение статьи 10, гарантирующей свободу слова.</w:t>
      </w:r>
      <w:r w:rsidR="0082474D">
        <w:t xml:space="preserve"> </w:t>
      </w:r>
      <w:r w:rsidRPr="00964219">
        <w:t>Таким о</w:t>
      </w:r>
      <w:r w:rsidRPr="00964219">
        <w:t>б</w:t>
      </w:r>
      <w:r w:rsidRPr="00964219">
        <w:t>разом, при е</w:t>
      </w:r>
      <w:r w:rsidR="00491F17">
        <w:t>е</w:t>
      </w:r>
      <w:r w:rsidRPr="00964219">
        <w:t xml:space="preserve"> снятии с должности судебные процедуры не были нарушены.</w:t>
      </w:r>
      <w:r w:rsidR="0082474D">
        <w:t xml:space="preserve"> </w:t>
      </w:r>
      <w:r w:rsidRPr="00964219">
        <w:t>Он отмечает, что Суд вынес решение по статье 10 большинством голосов, при ч</w:t>
      </w:r>
      <w:r w:rsidRPr="00964219">
        <w:t>е</w:t>
      </w:r>
      <w:r w:rsidRPr="00964219">
        <w:t>тыр</w:t>
      </w:r>
      <w:r w:rsidR="00491F17">
        <w:t>е</w:t>
      </w:r>
      <w:r w:rsidRPr="00964219">
        <w:t xml:space="preserve">х голосах </w:t>
      </w:r>
      <w:r w:rsidR="000A3587">
        <w:t>"</w:t>
      </w:r>
      <w:r w:rsidRPr="00964219">
        <w:t>за</w:t>
      </w:r>
      <w:r w:rsidR="000A3587">
        <w:t>" и тр</w:t>
      </w:r>
      <w:r w:rsidR="00491F17">
        <w:t>е</w:t>
      </w:r>
      <w:r w:rsidR="000A3587">
        <w:t>х "</w:t>
      </w:r>
      <w:r w:rsidRPr="00964219">
        <w:t>против</w:t>
      </w:r>
      <w:r w:rsidR="000A3587">
        <w:t>"</w:t>
      </w:r>
      <w:r w:rsidRPr="00964219">
        <w:t>, что предполагает неоднозначность ситу</w:t>
      </w:r>
      <w:r w:rsidRPr="00964219">
        <w:t>а</w:t>
      </w:r>
      <w:r w:rsidRPr="00964219">
        <w:t>ции.</w:t>
      </w:r>
    </w:p>
    <w:p w:rsidR="0082474D" w:rsidRDefault="00964219" w:rsidP="00B5405C">
      <w:pPr>
        <w:pStyle w:val="SingleTxtGR"/>
      </w:pPr>
      <w:r w:rsidRPr="00964219">
        <w:t>17</w:t>
      </w:r>
      <w:r w:rsidR="008D6896">
        <w:t>.</w:t>
      </w:r>
      <w:r w:rsidR="000A3587">
        <w:tab/>
      </w:r>
      <w:r w:rsidRPr="000A3587">
        <w:rPr>
          <w:b/>
        </w:rPr>
        <w:t>П</w:t>
      </w:r>
      <w:r w:rsidR="000A3587" w:rsidRPr="000A3587">
        <w:rPr>
          <w:b/>
        </w:rPr>
        <w:t>редседатель</w:t>
      </w:r>
      <w:r w:rsidRPr="00964219">
        <w:t xml:space="preserve"> приглашает делегацию ответить на вопросы 18</w:t>
      </w:r>
      <w:r w:rsidR="000A3587">
        <w:t>−</w:t>
      </w:r>
      <w:r w:rsidRPr="00964219">
        <w:t>30 из п</w:t>
      </w:r>
      <w:r w:rsidRPr="00964219">
        <w:t>е</w:t>
      </w:r>
      <w:r w:rsidRPr="00964219">
        <w:t>речня вопросов (</w:t>
      </w:r>
      <w:r w:rsidRPr="00964219">
        <w:rPr>
          <w:lang w:val="en-US"/>
        </w:rPr>
        <w:t>CCPR</w:t>
      </w:r>
      <w:r w:rsidRPr="00964219">
        <w:t>/</w:t>
      </w:r>
      <w:r w:rsidRPr="00964219">
        <w:rPr>
          <w:lang w:val="en-US"/>
        </w:rPr>
        <w:t>C</w:t>
      </w:r>
      <w:r w:rsidRPr="00964219">
        <w:t>/</w:t>
      </w:r>
      <w:r w:rsidRPr="00964219">
        <w:rPr>
          <w:lang w:val="en-US"/>
        </w:rPr>
        <w:t>RUS</w:t>
      </w:r>
      <w:r w:rsidRPr="00964219">
        <w:t>/</w:t>
      </w:r>
      <w:r w:rsidRPr="00964219">
        <w:rPr>
          <w:lang w:val="en-US"/>
        </w:rPr>
        <w:t>Q</w:t>
      </w:r>
      <w:r w:rsidRPr="00964219">
        <w:t>/6).</w:t>
      </w:r>
    </w:p>
    <w:p w:rsidR="0082474D" w:rsidRDefault="00964219" w:rsidP="00B5405C">
      <w:pPr>
        <w:pStyle w:val="SingleTxtGR"/>
      </w:pPr>
      <w:r w:rsidRPr="00964219">
        <w:t>18.</w:t>
      </w:r>
      <w:r w:rsidR="000A3587">
        <w:tab/>
      </w:r>
      <w:r w:rsidRPr="000A3587">
        <w:rPr>
          <w:b/>
        </w:rPr>
        <w:t>Г-н А</w:t>
      </w:r>
      <w:r w:rsidR="000A3587" w:rsidRPr="000A3587">
        <w:rPr>
          <w:b/>
        </w:rPr>
        <w:t>нкундинов</w:t>
      </w:r>
      <w:r w:rsidRPr="00964219">
        <w:t xml:space="preserve"> (Российская Федерация) говорит, что он начн</w:t>
      </w:r>
      <w:r w:rsidR="00491F17">
        <w:t>е</w:t>
      </w:r>
      <w:r w:rsidRPr="00964219">
        <w:t>т с ответа на заданный г-жой Келлер вопрос относительно социальных групп.</w:t>
      </w:r>
      <w:r w:rsidR="0082474D">
        <w:t xml:space="preserve"> </w:t>
      </w:r>
      <w:r w:rsidRPr="00964219">
        <w:t>Ст</w:t>
      </w:r>
      <w:r w:rsidRPr="00964219">
        <w:t>а</w:t>
      </w:r>
      <w:r w:rsidRPr="00964219">
        <w:t>тья 136 Уголовного кодекса предусматривает наказание виновных в дискриминации, осуществл</w:t>
      </w:r>
      <w:r w:rsidR="00491F17">
        <w:t>е</w:t>
      </w:r>
      <w:r w:rsidRPr="00964219">
        <w:t>нной на основании пола, расы, этнического происхождения, языка, имущественного и должностного положения, места жительства, отношения к религии, принадлежности к общественным объединениям или социал</w:t>
      </w:r>
      <w:r w:rsidRPr="00964219">
        <w:t>ь</w:t>
      </w:r>
      <w:r w:rsidRPr="00964219">
        <w:t>ной группе.</w:t>
      </w:r>
      <w:r w:rsidR="0082474D">
        <w:t xml:space="preserve"> </w:t>
      </w:r>
      <w:r w:rsidR="008D6896">
        <w:t xml:space="preserve"> </w:t>
      </w:r>
      <w:r w:rsidRPr="00964219">
        <w:t xml:space="preserve">Формулировка </w:t>
      </w:r>
      <w:r w:rsidR="000A3587">
        <w:t>"</w:t>
      </w:r>
      <w:r w:rsidRPr="00964219">
        <w:t>социальная группа</w:t>
      </w:r>
      <w:r w:rsidR="000A3587">
        <w:t>"</w:t>
      </w:r>
      <w:r w:rsidRPr="00964219">
        <w:t xml:space="preserve"> является несколько неопредел</w:t>
      </w:r>
      <w:r w:rsidR="00491F17">
        <w:t>е</w:t>
      </w:r>
      <w:r w:rsidRPr="00964219">
        <w:t>н</w:t>
      </w:r>
      <w:r w:rsidRPr="00964219">
        <w:t>ной и созда</w:t>
      </w:r>
      <w:r w:rsidR="00491F17">
        <w:t>е</w:t>
      </w:r>
      <w:r w:rsidRPr="00964219">
        <w:t>т серь</w:t>
      </w:r>
      <w:r w:rsidR="00491F17">
        <w:t>е</w:t>
      </w:r>
      <w:r w:rsidRPr="00964219">
        <w:t>зные сложности в отношении толкования.</w:t>
      </w:r>
      <w:r w:rsidR="0082474D">
        <w:t xml:space="preserve"> </w:t>
      </w:r>
      <w:r w:rsidRPr="00964219">
        <w:t>Вопрос может быть реш</w:t>
      </w:r>
      <w:r w:rsidR="00491F17">
        <w:t>е</w:t>
      </w:r>
      <w:r w:rsidRPr="00964219">
        <w:t>н только постановлением Верховного суда.</w:t>
      </w:r>
      <w:r w:rsidR="0082474D">
        <w:t xml:space="preserve"> </w:t>
      </w:r>
      <w:r w:rsidRPr="00964219">
        <w:t>Пока, однако, нечего с</w:t>
      </w:r>
      <w:r w:rsidRPr="00964219">
        <w:t>о</w:t>
      </w:r>
      <w:r w:rsidRPr="00964219">
        <w:t>общить по причине отсутствия конкретного опыта, поскольку практически н</w:t>
      </w:r>
      <w:r w:rsidRPr="00964219">
        <w:t>и</w:t>
      </w:r>
      <w:r w:rsidRPr="00964219">
        <w:t>кто не был обвин</w:t>
      </w:r>
      <w:r w:rsidR="00491F17">
        <w:t>е</w:t>
      </w:r>
      <w:r w:rsidRPr="00964219">
        <w:t>н в дискриминации против социальной группы. Что касается дела Саввы Терентьева, то он был осужд</w:t>
      </w:r>
      <w:r w:rsidR="00491F17">
        <w:t>е</w:t>
      </w:r>
      <w:r w:rsidRPr="00964219">
        <w:t>н за возбуждение ненависти по отн</w:t>
      </w:r>
      <w:r w:rsidRPr="00964219">
        <w:t>о</w:t>
      </w:r>
      <w:r w:rsidRPr="00964219">
        <w:t>шению к сотрудникам милиции не как к социальной группе, а как к группе, и</w:t>
      </w:r>
      <w:r w:rsidRPr="00964219">
        <w:t>г</w:t>
      </w:r>
      <w:r w:rsidRPr="00964219">
        <w:t>рающей официальную роль в обществе.</w:t>
      </w:r>
    </w:p>
    <w:p w:rsidR="0082474D" w:rsidRDefault="00964219" w:rsidP="00B5405C">
      <w:pPr>
        <w:pStyle w:val="SingleTxtGR"/>
      </w:pPr>
      <w:r w:rsidRPr="00964219">
        <w:t>19.</w:t>
      </w:r>
      <w:r w:rsidR="000A3587">
        <w:tab/>
      </w:r>
      <w:r w:rsidRPr="00964219">
        <w:t>Закон гарантирует подозреваемым и осужд</w:t>
      </w:r>
      <w:r w:rsidR="00491F17">
        <w:t>е</w:t>
      </w:r>
      <w:r w:rsidRPr="00964219">
        <w:t>нным лицам полный доступ к адвокатам.</w:t>
      </w:r>
      <w:r w:rsidR="0082474D">
        <w:t xml:space="preserve"> </w:t>
      </w:r>
      <w:r w:rsidRPr="00964219">
        <w:t>При аресте или начале уголовно-процессуальных действий каждый имеет право обращаться за помощью адвоката или за предназначающейся ему правовой помощью.</w:t>
      </w:r>
      <w:r w:rsidR="0082474D">
        <w:t xml:space="preserve"> </w:t>
      </w:r>
      <w:r w:rsidRPr="00964219">
        <w:t>Следует признать, что проблемы существуют, но они явл</w:t>
      </w:r>
      <w:r w:rsidRPr="00964219">
        <w:t>я</w:t>
      </w:r>
      <w:r w:rsidRPr="00964219">
        <w:t>ются организационными, а не системными.</w:t>
      </w:r>
      <w:r w:rsidR="0082474D">
        <w:t xml:space="preserve"> </w:t>
      </w:r>
      <w:r w:rsidRPr="00964219">
        <w:t>Следствие не может вестись, если не доступны дежурные адвокаты, поскольку его результат будет признан неде</w:t>
      </w:r>
      <w:r w:rsidRPr="00964219">
        <w:t>й</w:t>
      </w:r>
      <w:r w:rsidRPr="00964219">
        <w:t>ствительными.</w:t>
      </w:r>
    </w:p>
    <w:p w:rsidR="0082474D" w:rsidRDefault="00964219" w:rsidP="00B5405C">
      <w:pPr>
        <w:pStyle w:val="SingleTxtGR"/>
      </w:pPr>
      <w:r w:rsidRPr="00964219">
        <w:t>20.</w:t>
      </w:r>
      <w:r w:rsidR="000A3587">
        <w:tab/>
      </w:r>
      <w:r w:rsidRPr="00964219">
        <w:t xml:space="preserve">Отвечая на вопрос 21 из перечня вопросов, он говорит, что поправки к Закону </w:t>
      </w:r>
      <w:r w:rsidR="000A3587">
        <w:t>"</w:t>
      </w:r>
      <w:r w:rsidRPr="00964219">
        <w:t>Об адвокатской практике и адвокатуре в Российской Федерации</w:t>
      </w:r>
      <w:r w:rsidR="000A3587">
        <w:t>"</w:t>
      </w:r>
      <w:r w:rsidRPr="00964219">
        <w:t xml:space="preserve"> вст</w:t>
      </w:r>
      <w:r w:rsidRPr="00964219">
        <w:t>у</w:t>
      </w:r>
      <w:r w:rsidRPr="00964219">
        <w:t>пили в силу в январе 2009 года. Внес</w:t>
      </w:r>
      <w:r w:rsidR="00491F17">
        <w:t>е</w:t>
      </w:r>
      <w:r w:rsidRPr="00964219">
        <w:t>нные изменения не будут иметь негати</w:t>
      </w:r>
      <w:r w:rsidRPr="00964219">
        <w:t>в</w:t>
      </w:r>
      <w:r w:rsidRPr="00964219">
        <w:t>ных последствий для независимости представителей юридической профессии, а в действительности расширят их полномочия.</w:t>
      </w:r>
    </w:p>
    <w:p w:rsidR="0082474D" w:rsidRDefault="00964219" w:rsidP="00B5405C">
      <w:pPr>
        <w:pStyle w:val="SingleTxtGR"/>
      </w:pPr>
      <w:r w:rsidRPr="00964219">
        <w:t>21.</w:t>
      </w:r>
      <w:r w:rsidR="000A3587">
        <w:tab/>
      </w:r>
      <w:r w:rsidRPr="00964219">
        <w:t>К несчастью, это правда, что имели место убийства адвокатов.</w:t>
      </w:r>
      <w:r w:rsidR="0082474D">
        <w:t xml:space="preserve"> </w:t>
      </w:r>
      <w:r w:rsidRPr="00964219">
        <w:t>В самом последнем деле,</w:t>
      </w:r>
      <w:r w:rsidR="0082474D">
        <w:t xml:space="preserve"> </w:t>
      </w:r>
      <w:r w:rsidRPr="00964219">
        <w:t>в настоящее время находящемся на рассмотрении судов, двое адвокатов были убиты бандой, в которую, как оказалось, входили другие адв</w:t>
      </w:r>
      <w:r w:rsidRPr="00964219">
        <w:t>о</w:t>
      </w:r>
      <w:r w:rsidRPr="00964219">
        <w:t>каты.</w:t>
      </w:r>
      <w:r w:rsidR="0082474D">
        <w:t xml:space="preserve"> </w:t>
      </w:r>
      <w:r w:rsidRPr="00964219">
        <w:t>Также в 2008 году аналогичный случай произош</w:t>
      </w:r>
      <w:r w:rsidR="00491F17">
        <w:t>е</w:t>
      </w:r>
      <w:r w:rsidRPr="00964219">
        <w:t>л в Москве, а за н</w:t>
      </w:r>
      <w:r w:rsidRPr="00964219">
        <w:t>е</w:t>
      </w:r>
      <w:r w:rsidRPr="00964219">
        <w:t xml:space="preserve">сколько лет до этого </w:t>
      </w:r>
      <w:r w:rsidR="000A3587">
        <w:t>−</w:t>
      </w:r>
      <w:r w:rsidR="0082474D">
        <w:t xml:space="preserve"> </w:t>
      </w:r>
      <w:r w:rsidRPr="00964219">
        <w:t>во Владивостоке.</w:t>
      </w:r>
      <w:r w:rsidR="0082474D">
        <w:t xml:space="preserve"> </w:t>
      </w:r>
      <w:r w:rsidRPr="00964219">
        <w:t>Убийства, безусловно, в какой-то ст</w:t>
      </w:r>
      <w:r w:rsidRPr="00964219">
        <w:t>е</w:t>
      </w:r>
      <w:r w:rsidRPr="00964219">
        <w:t>пени были связаны с профессиональной</w:t>
      </w:r>
      <w:r w:rsidR="0082474D">
        <w:t xml:space="preserve"> </w:t>
      </w:r>
      <w:r w:rsidRPr="00964219">
        <w:t>деятельностью адвокатов, но оста</w:t>
      </w:r>
      <w:r w:rsidR="00491F17">
        <w:t>е</w:t>
      </w:r>
      <w:r w:rsidRPr="00964219">
        <w:t>тся неясным, пытались ли они пресечь деятельность банд или перехватить ко</w:t>
      </w:r>
      <w:r w:rsidRPr="00964219">
        <w:t>н</w:t>
      </w:r>
      <w:r w:rsidRPr="00964219">
        <w:t>троль над этой деятельностью.</w:t>
      </w:r>
    </w:p>
    <w:p w:rsidR="0082474D" w:rsidRDefault="00964219" w:rsidP="00B5405C">
      <w:pPr>
        <w:pStyle w:val="SingleTxtGR"/>
      </w:pPr>
      <w:r w:rsidRPr="00964219">
        <w:t>22</w:t>
      </w:r>
      <w:r w:rsidR="00AB49F8">
        <w:t>.</w:t>
      </w:r>
      <w:r w:rsidR="000A3587">
        <w:tab/>
      </w:r>
      <w:r w:rsidRPr="00964219">
        <w:t>Обращаясь к событиям, прои</w:t>
      </w:r>
      <w:r w:rsidR="008D6896">
        <w:t>с</w:t>
      </w:r>
      <w:r w:rsidRPr="00964219">
        <w:t>шедшим в 2002 году в Москве в театре на Дубровке, он говорит, что свыше 40 террористов удерживали в заложниках в течение нескольких дней более 1</w:t>
      </w:r>
      <w:r w:rsidR="00A47104">
        <w:t> 000</w:t>
      </w:r>
      <w:r w:rsidRPr="00964219">
        <w:t xml:space="preserve"> зрителей.</w:t>
      </w:r>
      <w:r w:rsidR="0082474D">
        <w:t xml:space="preserve"> </w:t>
      </w:r>
      <w:r w:rsidRPr="00964219">
        <w:t>Они угрожали убийством людей из числа зрителей, если правительство не удовлетворит их требования.</w:t>
      </w:r>
      <w:r w:rsidR="0082474D">
        <w:t xml:space="preserve"> </w:t>
      </w:r>
      <w:r w:rsidRPr="00964219">
        <w:t>Органы власти вмешались с целью освобождения заложников и уничтожили всех те</w:t>
      </w:r>
      <w:r w:rsidRPr="00964219">
        <w:t>р</w:t>
      </w:r>
      <w:r w:rsidRPr="00964219">
        <w:t>рористов, но, к с</w:t>
      </w:r>
      <w:r w:rsidRPr="00964219">
        <w:t>о</w:t>
      </w:r>
      <w:r w:rsidRPr="00964219">
        <w:t>жалению, также погибло много заложников.</w:t>
      </w:r>
      <w:r w:rsidR="0082474D">
        <w:t xml:space="preserve"> </w:t>
      </w:r>
      <w:r w:rsidR="00A47104">
        <w:t xml:space="preserve"> </w:t>
      </w:r>
      <w:r w:rsidRPr="00964219">
        <w:t>Было проведено расследование для выяснения правомерности действий властей.</w:t>
      </w:r>
      <w:r w:rsidR="0082474D">
        <w:t xml:space="preserve"> </w:t>
      </w:r>
      <w:r w:rsidRPr="00964219">
        <w:t>Лица, сотру</w:t>
      </w:r>
      <w:r w:rsidRPr="00964219">
        <w:t>д</w:t>
      </w:r>
      <w:r w:rsidRPr="00964219">
        <w:t>ничавшие с террористами, были привлечены к судебной ответстве</w:t>
      </w:r>
      <w:r w:rsidRPr="00964219">
        <w:t>н</w:t>
      </w:r>
      <w:r w:rsidRPr="00964219">
        <w:t>ности и приговорены к пожизненному заключению, но никто из сотрудников государс</w:t>
      </w:r>
      <w:r w:rsidRPr="00964219">
        <w:t>т</w:t>
      </w:r>
      <w:r w:rsidRPr="00964219">
        <w:t>венных служб, участвовавших в принятии решения о применении силы для о</w:t>
      </w:r>
      <w:r w:rsidRPr="00964219">
        <w:t>с</w:t>
      </w:r>
      <w:r w:rsidRPr="00964219">
        <w:t>вобождения заложников, не был признан виновным в халатности или осущес</w:t>
      </w:r>
      <w:r w:rsidRPr="00964219">
        <w:t>т</w:t>
      </w:r>
      <w:r w:rsidRPr="00964219">
        <w:t>влении неоправданных действий, поскольку случившееся</w:t>
      </w:r>
      <w:r w:rsidR="0082474D">
        <w:t xml:space="preserve"> </w:t>
      </w:r>
      <w:r w:rsidRPr="00964219">
        <w:t>являлось чрезвыча</w:t>
      </w:r>
      <w:r w:rsidRPr="00964219">
        <w:t>й</w:t>
      </w:r>
      <w:r w:rsidRPr="00964219">
        <w:t>ной ситуацией.</w:t>
      </w:r>
    </w:p>
    <w:p w:rsidR="0082474D" w:rsidRDefault="00964219" w:rsidP="00B5405C">
      <w:pPr>
        <w:pStyle w:val="SingleTxtGR"/>
      </w:pPr>
      <w:r w:rsidRPr="00964219">
        <w:t>23.</w:t>
      </w:r>
      <w:r w:rsidR="00AB49F8">
        <w:tab/>
      </w:r>
      <w:r w:rsidRPr="00964219">
        <w:t>Аналогичные обстоятельства имели место в случае с кризисом с зало</w:t>
      </w:r>
      <w:r w:rsidRPr="00964219">
        <w:t>ж</w:t>
      </w:r>
      <w:r w:rsidRPr="00964219">
        <w:t>никами в бесланской школе.</w:t>
      </w:r>
      <w:r w:rsidR="0082474D">
        <w:t xml:space="preserve"> </w:t>
      </w:r>
      <w:r w:rsidRPr="00964219">
        <w:t>Только один террорист предстал перед судом и был приговор</w:t>
      </w:r>
      <w:r w:rsidR="00491F17">
        <w:t>е</w:t>
      </w:r>
      <w:r w:rsidRPr="00964219">
        <w:t>н к пожизненному заключению.</w:t>
      </w:r>
      <w:r w:rsidR="0082474D">
        <w:t xml:space="preserve"> </w:t>
      </w:r>
      <w:r w:rsidRPr="00964219">
        <w:t>Следствие показало, что жертвы п</w:t>
      </w:r>
      <w:r w:rsidRPr="00964219">
        <w:t>о</w:t>
      </w:r>
      <w:r w:rsidRPr="00964219">
        <w:t>гибли в результате действий террористов.</w:t>
      </w:r>
      <w:r w:rsidR="0082474D">
        <w:t xml:space="preserve"> </w:t>
      </w:r>
      <w:r w:rsidRPr="00964219">
        <w:t>Террористы применили взрывчатку и открыли огонь по детям, пытавшимся бежать.</w:t>
      </w:r>
      <w:r w:rsidR="0082474D">
        <w:t xml:space="preserve"> </w:t>
      </w:r>
      <w:r w:rsidR="00AB49F8">
        <w:t>В общей сложности погибли 332 </w:t>
      </w:r>
      <w:r w:rsidRPr="00964219">
        <w:t>заложника.</w:t>
      </w:r>
      <w:r w:rsidR="0082474D">
        <w:t xml:space="preserve"> </w:t>
      </w:r>
      <w:r w:rsidRPr="00964219">
        <w:t>В ходе предварительного с</w:t>
      </w:r>
      <w:r w:rsidR="00AB49F8">
        <w:t>ледствия были допрошены более 1 000</w:t>
      </w:r>
      <w:r w:rsidRPr="00964219">
        <w:t xml:space="preserve"> человек, и выводы следствия послужили основанием для почти 2</w:t>
      </w:r>
      <w:r w:rsidR="00AB49F8">
        <w:t> 000</w:t>
      </w:r>
      <w:r w:rsidRPr="00964219">
        <w:t xml:space="preserve"> пу</w:t>
      </w:r>
      <w:r w:rsidRPr="00964219">
        <w:t>б</w:t>
      </w:r>
      <w:r w:rsidRPr="00964219">
        <w:t>ликаций.</w:t>
      </w:r>
      <w:r w:rsidR="0082474D">
        <w:t xml:space="preserve"> </w:t>
      </w:r>
      <w:r w:rsidRPr="00964219">
        <w:t>Дело пока не закрыто.</w:t>
      </w:r>
    </w:p>
    <w:p w:rsidR="0082474D" w:rsidRDefault="00964219" w:rsidP="00B5405C">
      <w:pPr>
        <w:pStyle w:val="SingleTxtGR"/>
      </w:pPr>
      <w:r w:rsidRPr="00964219">
        <w:t>24.</w:t>
      </w:r>
      <w:r w:rsidR="00AB49F8">
        <w:tab/>
      </w:r>
      <w:r w:rsidRPr="00AB49F8">
        <w:rPr>
          <w:b/>
        </w:rPr>
        <w:t>Г-н Г</w:t>
      </w:r>
      <w:r w:rsidR="00AB49F8" w:rsidRPr="00AB49F8">
        <w:rPr>
          <w:b/>
        </w:rPr>
        <w:t>айдов</w:t>
      </w:r>
      <w:r w:rsidRPr="00964219">
        <w:t xml:space="preserve"> (Российская Федерация) говорит, что</w:t>
      </w:r>
      <w:r w:rsidR="0082474D">
        <w:t xml:space="preserve"> </w:t>
      </w:r>
      <w:r w:rsidRPr="00964219">
        <w:t>его страна ратифицир</w:t>
      </w:r>
      <w:r w:rsidRPr="00964219">
        <w:t>о</w:t>
      </w:r>
      <w:r w:rsidRPr="00964219">
        <w:t>вала Конвенцию Организации Объедин</w:t>
      </w:r>
      <w:r w:rsidR="00491F17">
        <w:t>е</w:t>
      </w:r>
      <w:r w:rsidRPr="00964219">
        <w:t>нных Наций против транснационал</w:t>
      </w:r>
      <w:r w:rsidRPr="00964219">
        <w:t>ь</w:t>
      </w:r>
      <w:r w:rsidRPr="00964219">
        <w:t>ной организованной преступности и Протокол 2004 года</w:t>
      </w:r>
      <w:r w:rsidR="0082474D">
        <w:t xml:space="preserve"> </w:t>
      </w:r>
      <w:r w:rsidRPr="00964219">
        <w:t>о предупреждении, пресечении и наказании торговли людьми, особенно женщинами и детьми, д</w:t>
      </w:r>
      <w:r w:rsidRPr="00964219">
        <w:t>о</w:t>
      </w:r>
      <w:r w:rsidRPr="00964219">
        <w:t>полняющий Конвенцию.</w:t>
      </w:r>
      <w:r w:rsidR="0082474D">
        <w:t xml:space="preserve"> </w:t>
      </w:r>
      <w:r w:rsidRPr="00964219">
        <w:t>В российском законодательстве также полностью о</w:t>
      </w:r>
      <w:r w:rsidRPr="00964219">
        <w:t>т</w:t>
      </w:r>
      <w:r w:rsidRPr="00964219">
        <w:t>ражены международные обязательства по борьбе с недобровольными исчезн</w:t>
      </w:r>
      <w:r w:rsidRPr="00964219">
        <w:t>о</w:t>
      </w:r>
      <w:r w:rsidRPr="00964219">
        <w:t>вениями.</w:t>
      </w:r>
      <w:r w:rsidR="0082474D">
        <w:t xml:space="preserve"> </w:t>
      </w:r>
      <w:r w:rsidRPr="00964219">
        <w:t>В Уголовном кодексе имеются определ</w:t>
      </w:r>
      <w:r w:rsidRPr="00964219">
        <w:t>е</w:t>
      </w:r>
      <w:r w:rsidRPr="00964219">
        <w:t>ния преступлений похищения людей и торговли людьми, и более десятка криминальных группировок были привлечены к ответственности за участие в торговле людьми с целью сексуал</w:t>
      </w:r>
      <w:r w:rsidRPr="00964219">
        <w:t>ь</w:t>
      </w:r>
      <w:r w:rsidRPr="00964219">
        <w:t>ной эксплуатации в пределах страны или за рубежом.</w:t>
      </w:r>
      <w:r w:rsidR="0082474D">
        <w:t xml:space="preserve"> </w:t>
      </w:r>
      <w:r w:rsidRPr="00964219">
        <w:t>Российская Федерация также</w:t>
      </w:r>
      <w:r w:rsidR="0082474D">
        <w:t xml:space="preserve"> </w:t>
      </w:r>
      <w:r w:rsidRPr="00964219">
        <w:t>участвует в программе сотрудничества Содружества Независимых Гос</w:t>
      </w:r>
      <w:r w:rsidRPr="00964219">
        <w:t>у</w:t>
      </w:r>
      <w:r w:rsidRPr="00964219">
        <w:t>дарств по противодействию торговле людьми, принятой на период 2007</w:t>
      </w:r>
      <w:r w:rsidR="00AB49F8">
        <w:t>−2010 </w:t>
      </w:r>
      <w:r w:rsidRPr="00964219">
        <w:t>годов.</w:t>
      </w:r>
      <w:r w:rsidR="0082474D">
        <w:t xml:space="preserve"> </w:t>
      </w:r>
      <w:r w:rsidRPr="00964219">
        <w:t>Она также сотрудничает с правоохранительными службами Германии, Израиля,</w:t>
      </w:r>
      <w:r w:rsidR="0082474D">
        <w:t xml:space="preserve"> </w:t>
      </w:r>
      <w:r w:rsidRPr="00964219">
        <w:t>Великобритании, Соедин</w:t>
      </w:r>
      <w:r w:rsidR="00491F17">
        <w:t>е</w:t>
      </w:r>
      <w:r w:rsidRPr="00964219">
        <w:t>нных Штатов и других стран.</w:t>
      </w:r>
      <w:r w:rsidR="0082474D">
        <w:t xml:space="preserve"> </w:t>
      </w:r>
      <w:r w:rsidR="00AB49F8">
        <w:t>В </w:t>
      </w:r>
      <w:r w:rsidRPr="00964219">
        <w:t>конце 2004 года в министерстве внутренних дел была учреждена должность национального координатора с российской стороны для обеспечения сотрудн</w:t>
      </w:r>
      <w:r w:rsidRPr="00964219">
        <w:t>и</w:t>
      </w:r>
      <w:r w:rsidRPr="00964219">
        <w:t>чества с Европейской полицейской организацией (Европол) по таким вопросам, как незаконная трудовая деятельность и торговля людьми.</w:t>
      </w:r>
      <w:r w:rsidR="0082474D">
        <w:t xml:space="preserve"> </w:t>
      </w:r>
      <w:r w:rsidRPr="00964219">
        <w:t xml:space="preserve">Было </w:t>
      </w:r>
      <w:r w:rsidR="00491F17" w:rsidRPr="00964219">
        <w:t>зафиксирова</w:t>
      </w:r>
      <w:r w:rsidR="00491F17" w:rsidRPr="00964219">
        <w:t>н</w:t>
      </w:r>
      <w:r w:rsidR="00491F17" w:rsidRPr="00964219">
        <w:t>о</w:t>
      </w:r>
      <w:r w:rsidRPr="00964219">
        <w:t xml:space="preserve"> снижение</w:t>
      </w:r>
      <w:r w:rsidR="0082474D">
        <w:t xml:space="preserve"> </w:t>
      </w:r>
      <w:r w:rsidRPr="00964219">
        <w:t>количества преступлений, связанных с похищением, незаконной из</w:t>
      </w:r>
      <w:r w:rsidRPr="00964219">
        <w:t>о</w:t>
      </w:r>
      <w:r w:rsidRPr="00964219">
        <w:t>ляцией, торговлей людьми и незаконной трудовой деятельностью. Таким обр</w:t>
      </w:r>
      <w:r w:rsidRPr="00964219">
        <w:t>а</w:t>
      </w:r>
      <w:r w:rsidRPr="00964219">
        <w:t>зом, в 20</w:t>
      </w:r>
      <w:r w:rsidR="00AB49F8">
        <w:t>06 году было зарегистрировано 2 </w:t>
      </w:r>
      <w:r w:rsidRPr="00964219">
        <w:t>400 дел, в 2007 г</w:t>
      </w:r>
      <w:r w:rsidR="00AB49F8">
        <w:t>оду – 2</w:t>
      </w:r>
      <w:r w:rsidR="00A47104">
        <w:t> </w:t>
      </w:r>
      <w:r w:rsidR="00AB49F8">
        <w:t>027 дел, в 2008 году – 1 </w:t>
      </w:r>
      <w:r w:rsidRPr="00964219">
        <w:t>551 дело и за первые шесть меся</w:t>
      </w:r>
      <w:r w:rsidR="00AB49F8">
        <w:t>цев 2009 года − чуть больше 800 </w:t>
      </w:r>
      <w:r w:rsidRPr="00964219">
        <w:t xml:space="preserve">дел. </w:t>
      </w:r>
    </w:p>
    <w:p w:rsidR="0082474D" w:rsidRDefault="00964219" w:rsidP="00B5405C">
      <w:pPr>
        <w:pStyle w:val="SingleTxtGR"/>
      </w:pPr>
      <w:r w:rsidRPr="00964219">
        <w:t>25.</w:t>
      </w:r>
      <w:r w:rsidR="006265CC">
        <w:tab/>
      </w:r>
      <w:r w:rsidRPr="00964219">
        <w:t>Преступления, связанные с торговлей людьми, также включают в себя</w:t>
      </w:r>
      <w:r w:rsidR="0082474D">
        <w:t xml:space="preserve"> </w:t>
      </w:r>
      <w:r w:rsidRPr="00964219">
        <w:t>организованную проституцию и незаконное производство, распространение и продажу</w:t>
      </w:r>
      <w:r w:rsidR="0082474D">
        <w:t xml:space="preserve"> </w:t>
      </w:r>
      <w:r w:rsidRPr="00964219">
        <w:t>порнографии.</w:t>
      </w:r>
      <w:r w:rsidR="0082474D">
        <w:t xml:space="preserve"> </w:t>
      </w:r>
      <w:r w:rsidRPr="00964219">
        <w:t>С 2006 года было зарегист</w:t>
      </w:r>
      <w:r w:rsidR="006265CC">
        <w:t>рировано приблизительно 1 000</w:t>
      </w:r>
      <w:r w:rsidRPr="00964219">
        <w:t xml:space="preserve"> дел, ка</w:t>
      </w:r>
      <w:r w:rsidR="00020DE9">
        <w:t>сающихся детской порнографии в И</w:t>
      </w:r>
      <w:r w:rsidRPr="00964219">
        <w:t>нтернете, и министерство внутренних дел проводит расследование вместе с представителями правоохр</w:t>
      </w:r>
      <w:r w:rsidRPr="00964219">
        <w:t>а</w:t>
      </w:r>
      <w:r w:rsidRPr="00964219">
        <w:t>нительных органов (в частности, Канады и Швейцарии) с целью выявления пра</w:t>
      </w:r>
      <w:r w:rsidR="00020DE9">
        <w:t>вонарушителей и закрытия И</w:t>
      </w:r>
      <w:r w:rsidRPr="00964219">
        <w:t>нтернет-сайтов.</w:t>
      </w:r>
      <w:r w:rsidR="0082474D">
        <w:t xml:space="preserve"> </w:t>
      </w:r>
      <w:r w:rsidRPr="00964219">
        <w:t>Планируется развивать более тесное сотрудничество между правоохранительными органами и национальн</w:t>
      </w:r>
      <w:r w:rsidRPr="00964219">
        <w:t>ы</w:t>
      </w:r>
      <w:r w:rsidRPr="00964219">
        <w:t xml:space="preserve">ми и международными НПО, такими как </w:t>
      </w:r>
      <w:r w:rsidR="006265CC">
        <w:t>"</w:t>
      </w:r>
      <w:r w:rsidRPr="00964219">
        <w:t>Спас</w:t>
      </w:r>
      <w:r w:rsidR="00491F17">
        <w:t>е</w:t>
      </w:r>
      <w:r w:rsidRPr="00964219">
        <w:t>м детей</w:t>
      </w:r>
      <w:r w:rsidR="006265CC">
        <w:t>"</w:t>
      </w:r>
      <w:r w:rsidRPr="00964219">
        <w:t>.</w:t>
      </w:r>
      <w:r w:rsidR="0082474D">
        <w:t xml:space="preserve"> </w:t>
      </w:r>
      <w:r w:rsidRPr="00964219">
        <w:t>Был предпринят ц</w:t>
      </w:r>
      <w:r w:rsidRPr="00964219">
        <w:t>е</w:t>
      </w:r>
      <w:r w:rsidRPr="00964219">
        <w:t>лый ряд мер для защиты потенциальных жертв и снижения количества женщин и детей, занимающихся проституцией;</w:t>
      </w:r>
      <w:r w:rsidR="0082474D">
        <w:t xml:space="preserve"> </w:t>
      </w:r>
      <w:r w:rsidRPr="00964219">
        <w:t>такие меры включают в себя</w:t>
      </w:r>
      <w:r w:rsidR="0082474D">
        <w:t xml:space="preserve"> </w:t>
      </w:r>
      <w:r w:rsidRPr="00964219">
        <w:t>действия, направленные на улучшение условий жизни семей и проведение кампаний по повышению осведомл</w:t>
      </w:r>
      <w:r w:rsidR="00491F17">
        <w:t>е</w:t>
      </w:r>
      <w:r w:rsidRPr="00964219">
        <w:t>нности.</w:t>
      </w:r>
      <w:r w:rsidR="0082474D">
        <w:t xml:space="preserve"> </w:t>
      </w:r>
      <w:r w:rsidRPr="00964219">
        <w:t>Важную роль играют органы социальной защ</w:t>
      </w:r>
      <w:r w:rsidRPr="00964219">
        <w:t>и</w:t>
      </w:r>
      <w:r w:rsidRPr="00964219">
        <w:t>ты, организующие мероприятия по социальной, психологической и физической реабилитации</w:t>
      </w:r>
      <w:r w:rsidR="0082474D">
        <w:t xml:space="preserve"> </w:t>
      </w:r>
      <w:r w:rsidRPr="00964219">
        <w:t>жертв</w:t>
      </w:r>
      <w:r w:rsidR="0082474D">
        <w:t xml:space="preserve"> </w:t>
      </w:r>
      <w:r w:rsidRPr="00964219">
        <w:t>торговли людьми, а также предоставляющие правовую п</w:t>
      </w:r>
      <w:r w:rsidRPr="00964219">
        <w:t>о</w:t>
      </w:r>
      <w:r w:rsidRPr="00964219">
        <w:t>мощь.</w:t>
      </w:r>
      <w:r w:rsidR="0082474D">
        <w:t xml:space="preserve"> </w:t>
      </w:r>
      <w:r w:rsidRPr="00964219">
        <w:t>Министерство внутренних дел также сотрудничает с Международной о</w:t>
      </w:r>
      <w:r w:rsidRPr="00964219">
        <w:t>р</w:t>
      </w:r>
      <w:r w:rsidRPr="00964219">
        <w:t>ганизацией по миграции (МОМ), и в 2007 году в Москве был организован сп</w:t>
      </w:r>
      <w:r w:rsidRPr="00964219">
        <w:t>е</w:t>
      </w:r>
      <w:r w:rsidRPr="00964219">
        <w:t>циальный реабилитационный</w:t>
      </w:r>
      <w:r w:rsidR="0082474D">
        <w:t xml:space="preserve"> </w:t>
      </w:r>
      <w:r w:rsidRPr="00964219">
        <w:t>центр МОМ для обеспечения</w:t>
      </w:r>
      <w:r w:rsidR="0082474D">
        <w:t xml:space="preserve"> </w:t>
      </w:r>
      <w:r w:rsidRPr="00964219">
        <w:t>медицинской, пс</w:t>
      </w:r>
      <w:r w:rsidRPr="00964219">
        <w:t>и</w:t>
      </w:r>
      <w:r w:rsidRPr="00964219">
        <w:t>хологической и социальной помо</w:t>
      </w:r>
      <w:r w:rsidR="006265CC">
        <w:t>щ</w:t>
      </w:r>
      <w:r w:rsidRPr="00964219">
        <w:t>и жертвам торговли людьми.</w:t>
      </w:r>
      <w:r w:rsidR="0082474D">
        <w:t xml:space="preserve"> </w:t>
      </w:r>
      <w:r w:rsidRPr="00964219">
        <w:t>Например, в 2007 году 14 молдавских девочек были освобожд</w:t>
      </w:r>
      <w:r w:rsidRPr="00964219">
        <w:t>е</w:t>
      </w:r>
      <w:r w:rsidRPr="00964219">
        <w:t>ны из сексуального рабства и возвращены домой после того, как они прошли реабилитацию в этом це</w:t>
      </w:r>
      <w:r w:rsidRPr="00964219">
        <w:t>н</w:t>
      </w:r>
      <w:r w:rsidRPr="00964219">
        <w:t>тре.</w:t>
      </w:r>
    </w:p>
    <w:p w:rsidR="0082474D" w:rsidRDefault="00964219" w:rsidP="00B5405C">
      <w:pPr>
        <w:pStyle w:val="SingleTxtGR"/>
      </w:pPr>
      <w:r w:rsidRPr="00964219">
        <w:t>26.</w:t>
      </w:r>
      <w:r w:rsidR="006265CC">
        <w:tab/>
      </w:r>
      <w:r w:rsidRPr="006265CC">
        <w:rPr>
          <w:b/>
        </w:rPr>
        <w:t>Г-н Ф</w:t>
      </w:r>
      <w:r w:rsidR="006265CC" w:rsidRPr="006265CC">
        <w:rPr>
          <w:b/>
        </w:rPr>
        <w:t>илимонов</w:t>
      </w:r>
      <w:r w:rsidRPr="006265CC">
        <w:rPr>
          <w:b/>
        </w:rPr>
        <w:t xml:space="preserve"> </w:t>
      </w:r>
      <w:r w:rsidRPr="00964219">
        <w:t>(Российская Федерация), отвечая на вопросы 19 и 20 из перечня вопросов, говорит, что население тюрем, увеличившееся за период 2006</w:t>
      </w:r>
      <w:r w:rsidR="006265CC">
        <w:t>−</w:t>
      </w:r>
      <w:r w:rsidRPr="00964219">
        <w:t>2008 годов, снизилось на 10</w:t>
      </w:r>
      <w:r w:rsidR="006265CC">
        <w:t> </w:t>
      </w:r>
      <w:r w:rsidRPr="00964219">
        <w:t>128 человек с начала 2009 года.</w:t>
      </w:r>
      <w:r w:rsidR="0082474D">
        <w:t xml:space="preserve"> </w:t>
      </w:r>
      <w:r w:rsidRPr="00964219">
        <w:t>Также умен</w:t>
      </w:r>
      <w:r w:rsidRPr="00964219">
        <w:t>ь</w:t>
      </w:r>
      <w:r w:rsidRPr="00964219">
        <w:t>шилось количество людей, содержащихся в следственных изоляторах.</w:t>
      </w:r>
      <w:r w:rsidR="0082474D">
        <w:t xml:space="preserve"> </w:t>
      </w:r>
      <w:r w:rsidRPr="00964219">
        <w:t>Возросли субсидии из федерального бюджета на исправительную систему с целью улу</w:t>
      </w:r>
      <w:r w:rsidRPr="00964219">
        <w:t>ч</w:t>
      </w:r>
      <w:r w:rsidRPr="00964219">
        <w:t>шения условий содержания как для подозреваемых, так и для осу</w:t>
      </w:r>
      <w:r w:rsidRPr="00964219">
        <w:t>ж</w:t>
      </w:r>
      <w:r w:rsidRPr="00964219">
        <w:t>д</w:t>
      </w:r>
      <w:r w:rsidR="00491F17">
        <w:t>е</w:t>
      </w:r>
      <w:r w:rsidRPr="00964219">
        <w:t>нных лиц.</w:t>
      </w:r>
      <w:r w:rsidR="0082474D">
        <w:t xml:space="preserve"> </w:t>
      </w:r>
      <w:r w:rsidRPr="00964219">
        <w:t>Несмотря на глобальный экономич</w:t>
      </w:r>
      <w:r w:rsidRPr="00964219">
        <w:t>е</w:t>
      </w:r>
      <w:r w:rsidRPr="00964219">
        <w:t>ский кризис, эти субсидии увеличились больше, чем в два раза,</w:t>
      </w:r>
      <w:r w:rsidR="0082474D">
        <w:t xml:space="preserve"> </w:t>
      </w:r>
      <w:r w:rsidRPr="00964219">
        <w:t>за период 2005</w:t>
      </w:r>
      <w:r w:rsidR="006265CC">
        <w:t>−</w:t>
      </w:r>
      <w:r w:rsidRPr="00964219">
        <w:t>2009 годов.</w:t>
      </w:r>
      <w:r w:rsidR="0082474D">
        <w:t xml:space="preserve"> </w:t>
      </w:r>
      <w:r w:rsidRPr="00964219">
        <w:t>Согласно специальной пр</w:t>
      </w:r>
      <w:r w:rsidRPr="00964219">
        <w:t>о</w:t>
      </w:r>
      <w:r w:rsidRPr="00964219">
        <w:t>грамме по улучшению условий содержания в следственных изоляторах, были предприняты меры</w:t>
      </w:r>
      <w:r w:rsidR="0082474D">
        <w:t xml:space="preserve"> </w:t>
      </w:r>
      <w:r w:rsidRPr="00964219">
        <w:t>по увеличению площадей исправительных учреждений на 176</w:t>
      </w:r>
      <w:r w:rsidR="00376EB5">
        <w:t> 000</w:t>
      </w:r>
      <w:r w:rsidRPr="00964219">
        <w:t xml:space="preserve"> квадратных метров.</w:t>
      </w:r>
      <w:r w:rsidR="0082474D">
        <w:t xml:space="preserve"> </w:t>
      </w:r>
      <w:r w:rsidRPr="00964219">
        <w:t>Новые построенные</w:t>
      </w:r>
      <w:r w:rsidR="0082474D">
        <w:t xml:space="preserve"> </w:t>
      </w:r>
      <w:r w:rsidRPr="00964219">
        <w:t>камеры будут полностью соо</w:t>
      </w:r>
      <w:r w:rsidRPr="00964219">
        <w:t>т</w:t>
      </w:r>
      <w:r w:rsidRPr="00964219">
        <w:t>ветствовать международным стандартам.</w:t>
      </w:r>
      <w:r w:rsidR="0082474D">
        <w:t xml:space="preserve"> </w:t>
      </w:r>
      <w:r w:rsidRPr="00964219">
        <w:t>Уже построено десять таких учрежд</w:t>
      </w:r>
      <w:r w:rsidRPr="00964219">
        <w:t>е</w:t>
      </w:r>
      <w:r w:rsidRPr="00964219">
        <w:t>ний, насчитывающих в общей сложнос</w:t>
      </w:r>
      <w:r w:rsidR="00376EB5">
        <w:t>ти 3 </w:t>
      </w:r>
      <w:r w:rsidRPr="00964219">
        <w:t>558 камер предварительного соде</w:t>
      </w:r>
      <w:r w:rsidRPr="00964219">
        <w:t>р</w:t>
      </w:r>
      <w:r w:rsidRPr="00964219">
        <w:t>жания.</w:t>
      </w:r>
      <w:r w:rsidR="0082474D">
        <w:t xml:space="preserve"> </w:t>
      </w:r>
      <w:r w:rsidRPr="00964219">
        <w:t>Тем не менее</w:t>
      </w:r>
      <w:r w:rsidR="00376EB5">
        <w:t>,</w:t>
      </w:r>
      <w:r w:rsidRPr="00964219">
        <w:t xml:space="preserve"> проблема тюремного перенаселения сохраняется в пяти регионах.</w:t>
      </w:r>
      <w:r w:rsidR="0082474D">
        <w:t xml:space="preserve"> </w:t>
      </w:r>
      <w:r w:rsidRPr="00964219">
        <w:t>В 2005 году для лиц, содержащихся в следств</w:t>
      </w:r>
      <w:r w:rsidR="006265CC">
        <w:t>е</w:t>
      </w:r>
      <w:r w:rsidRPr="00964219">
        <w:t>нных изоляторах, были увелич</w:t>
      </w:r>
      <w:r w:rsidRPr="00964219">
        <w:t>е</w:t>
      </w:r>
      <w:r w:rsidRPr="00964219">
        <w:t>ны продовольственные пайки.</w:t>
      </w:r>
      <w:r w:rsidR="0082474D">
        <w:t xml:space="preserve"> </w:t>
      </w:r>
      <w:r w:rsidRPr="00964219">
        <w:t>Бесплатно предоставляются постельные принадлежности, посуда, столовые приборы и предметы личной г</w:t>
      </w:r>
      <w:r w:rsidRPr="00964219">
        <w:t>и</w:t>
      </w:r>
      <w:r w:rsidRPr="00964219">
        <w:t>гиены.</w:t>
      </w:r>
    </w:p>
    <w:p w:rsidR="0082474D" w:rsidRDefault="00964219" w:rsidP="00B5405C">
      <w:pPr>
        <w:pStyle w:val="SingleTxtGR"/>
      </w:pPr>
      <w:r w:rsidRPr="00964219">
        <w:t>27.</w:t>
      </w:r>
      <w:r w:rsidR="00376EB5">
        <w:tab/>
      </w:r>
      <w:r w:rsidRPr="00964219">
        <w:t xml:space="preserve">Г-жа Келлер обратилась с запросом относительно дела </w:t>
      </w:r>
      <w:r w:rsidRPr="00964219">
        <w:rPr>
          <w:i/>
        </w:rPr>
        <w:t>Ланцов против Российской Федерации</w:t>
      </w:r>
      <w:r w:rsidRPr="00964219">
        <w:t>, рассмотренного Комитетом в 2002 году.</w:t>
      </w:r>
      <w:r w:rsidR="0082474D">
        <w:t xml:space="preserve"> </w:t>
      </w:r>
      <w:r w:rsidRPr="00964219">
        <w:t>Г-н Ланцов в 1995 году скончался в следственном изоляторе в Москве от пневмонии. Согла</w:t>
      </w:r>
      <w:r w:rsidRPr="00964219">
        <w:t>с</w:t>
      </w:r>
      <w:r w:rsidRPr="00964219">
        <w:t>но показаниям медицинского персонала, он своевременно не обратился за м</w:t>
      </w:r>
      <w:r w:rsidRPr="00964219">
        <w:t>е</w:t>
      </w:r>
      <w:r w:rsidRPr="00964219">
        <w:t>дицинской помощью, а когда на его состояние обратили внимание, было уже слишком поздно для того, чтобы проводить эффективный курс лечения.</w:t>
      </w:r>
      <w:r w:rsidR="0082474D">
        <w:t xml:space="preserve"> </w:t>
      </w:r>
      <w:r w:rsidRPr="00964219">
        <w:t>Ком</w:t>
      </w:r>
      <w:r w:rsidRPr="00964219">
        <w:t>и</w:t>
      </w:r>
      <w:r w:rsidRPr="00964219">
        <w:t>тет призвал Российскую Федерацию улучшить условия содержания под стр</w:t>
      </w:r>
      <w:r w:rsidRPr="00964219">
        <w:t>а</w:t>
      </w:r>
      <w:r w:rsidRPr="00964219">
        <w:t>жей, чтобы такие случаи больше не повторялись.</w:t>
      </w:r>
      <w:r w:rsidR="0082474D">
        <w:t xml:space="preserve"> </w:t>
      </w:r>
      <w:r w:rsidRPr="00964219">
        <w:t>В 2005 году министерство ю</w:t>
      </w:r>
      <w:r w:rsidRPr="00964219">
        <w:t>с</w:t>
      </w:r>
      <w:r w:rsidRPr="00964219">
        <w:t>тиции и министерство здравоохранения и социального развития издали совм</w:t>
      </w:r>
      <w:r w:rsidRPr="00964219">
        <w:t>е</w:t>
      </w:r>
      <w:r w:rsidRPr="00964219">
        <w:t>стный декрет о медицинском обслуживании заключ</w:t>
      </w:r>
      <w:r w:rsidR="00491F17">
        <w:t>е</w:t>
      </w:r>
      <w:r w:rsidRPr="00964219">
        <w:t>нных, находящихся как в следственных изоляторах, так и в тюрьмах.</w:t>
      </w:r>
      <w:r w:rsidR="0082474D">
        <w:t xml:space="preserve"> </w:t>
      </w:r>
      <w:r w:rsidRPr="00964219">
        <w:t>В результате этого каждый закл</w:t>
      </w:r>
      <w:r w:rsidRPr="00964219">
        <w:t>ю</w:t>
      </w:r>
      <w:r w:rsidRPr="00964219">
        <w:t>ч</w:t>
      </w:r>
      <w:r w:rsidR="00491F17">
        <w:t>е</w:t>
      </w:r>
      <w:r w:rsidRPr="00964219">
        <w:t>нный прош</w:t>
      </w:r>
      <w:r w:rsidR="00491F17">
        <w:t>е</w:t>
      </w:r>
      <w:r w:rsidRPr="00964219">
        <w:t>л медицинское обследование. При первых признаках заболевания предоставляется медицинское лечение</w:t>
      </w:r>
      <w:r w:rsidR="0082474D">
        <w:t xml:space="preserve"> </w:t>
      </w:r>
      <w:r w:rsidR="00376EB5">
        <w:t>−</w:t>
      </w:r>
      <w:r w:rsidR="0082474D">
        <w:t xml:space="preserve"> </w:t>
      </w:r>
      <w:r w:rsidRPr="00964219">
        <w:t>или в месте содержания под стражей, или в больнице.</w:t>
      </w:r>
      <w:r w:rsidR="0082474D">
        <w:t xml:space="preserve"> </w:t>
      </w:r>
      <w:r w:rsidRPr="00964219">
        <w:t>Медицинский персонал ежедневно совершает обход камер.</w:t>
      </w:r>
      <w:r w:rsidR="0082474D">
        <w:t xml:space="preserve"> </w:t>
      </w:r>
      <w:r w:rsidRPr="00964219">
        <w:t>С</w:t>
      </w:r>
      <w:r w:rsidRPr="00964219">
        <w:t>о</w:t>
      </w:r>
      <w:r w:rsidRPr="00964219">
        <w:t>держащиеся под стражей ежемесячно</w:t>
      </w:r>
      <w:r w:rsidR="0082474D">
        <w:t xml:space="preserve"> </w:t>
      </w:r>
      <w:r w:rsidRPr="00964219">
        <w:t>проходят общее медицинское обследов</w:t>
      </w:r>
      <w:r w:rsidRPr="00964219">
        <w:t>а</w:t>
      </w:r>
      <w:r w:rsidRPr="00964219">
        <w:t xml:space="preserve">ние и один раз в два месяца </w:t>
      </w:r>
      <w:r w:rsidR="00376EB5">
        <w:t>−</w:t>
      </w:r>
      <w:r w:rsidR="0082474D">
        <w:t xml:space="preserve"> </w:t>
      </w:r>
      <w:r w:rsidRPr="00964219">
        <w:t>углубл</w:t>
      </w:r>
      <w:r w:rsidR="00491F17">
        <w:t>е</w:t>
      </w:r>
      <w:r w:rsidRPr="00964219">
        <w:t>нное медицинское обсл</w:t>
      </w:r>
      <w:r w:rsidRPr="00964219">
        <w:t>е</w:t>
      </w:r>
      <w:r w:rsidRPr="00964219">
        <w:t>дование.</w:t>
      </w:r>
      <w:r w:rsidR="0082474D">
        <w:t xml:space="preserve"> </w:t>
      </w:r>
    </w:p>
    <w:p w:rsidR="0082474D" w:rsidRDefault="00964219" w:rsidP="00B5405C">
      <w:pPr>
        <w:pStyle w:val="SingleTxtGR"/>
      </w:pPr>
      <w:r w:rsidRPr="00964219">
        <w:t>28.</w:t>
      </w:r>
      <w:r w:rsidR="00376EB5">
        <w:tab/>
      </w:r>
      <w:r w:rsidRPr="00964219">
        <w:t>Лица, лиш</w:t>
      </w:r>
      <w:r w:rsidR="00491F17">
        <w:t>е</w:t>
      </w:r>
      <w:r w:rsidRPr="00964219">
        <w:t>нные свободы, могут подавать жалобы в Генеральную прок</w:t>
      </w:r>
      <w:r w:rsidRPr="00964219">
        <w:t>у</w:t>
      </w:r>
      <w:r w:rsidRPr="00964219">
        <w:t>ратуру, в органы власти, ответственные за мониторинг следственных изолят</w:t>
      </w:r>
      <w:r w:rsidRPr="00964219">
        <w:t>о</w:t>
      </w:r>
      <w:r w:rsidRPr="00964219">
        <w:t>ров, или федеральному комиссару по правам человека (омбудсмену).</w:t>
      </w:r>
      <w:r w:rsidR="0082474D">
        <w:t xml:space="preserve"> </w:t>
      </w:r>
      <w:r w:rsidRPr="00964219">
        <w:t>Федерал</w:t>
      </w:r>
      <w:r w:rsidRPr="00964219">
        <w:t>ь</w:t>
      </w:r>
      <w:r w:rsidRPr="00964219">
        <w:t>ный закон, вступивший в силу в 2008 году, предусматривает осуществление общественного надзора за соблюдением прав человека в местах содержания под стражей.</w:t>
      </w:r>
      <w:r w:rsidR="0082474D">
        <w:t xml:space="preserve"> </w:t>
      </w:r>
      <w:r w:rsidRPr="00964219">
        <w:t>Была создана комиссия по надзору, и за первое полугодие 2009 года члены комиссии более 400 раз посетили следс</w:t>
      </w:r>
      <w:r w:rsidRPr="00964219">
        <w:t>т</w:t>
      </w:r>
      <w:r w:rsidRPr="00964219">
        <w:t>венные изоляторы.</w:t>
      </w:r>
    </w:p>
    <w:p w:rsidR="0082474D" w:rsidRDefault="00964219" w:rsidP="00B5405C">
      <w:pPr>
        <w:pStyle w:val="SingleTxtGR"/>
      </w:pPr>
      <w:r w:rsidRPr="00964219">
        <w:t>29.</w:t>
      </w:r>
      <w:r w:rsidR="00376EB5">
        <w:tab/>
      </w:r>
      <w:r w:rsidRPr="00964219">
        <w:t>В настоящее время в тюрьмах содержатся почти 25</w:t>
      </w:r>
      <w:r w:rsidR="00376EB5">
        <w:t> 000</w:t>
      </w:r>
      <w:r w:rsidRPr="00964219">
        <w:t xml:space="preserve"> инвалидов.</w:t>
      </w:r>
      <w:r w:rsidR="0082474D">
        <w:t xml:space="preserve"> </w:t>
      </w:r>
      <w:r w:rsidRPr="00964219">
        <w:t>В с</w:t>
      </w:r>
      <w:r w:rsidRPr="00964219">
        <w:t>о</w:t>
      </w:r>
      <w:r w:rsidRPr="00964219">
        <w:t>ответствии с программой, предусматривающей досрочное освобождение</w:t>
      </w:r>
      <w:r w:rsidR="0082474D">
        <w:t xml:space="preserve"> </w:t>
      </w:r>
      <w:r w:rsidRPr="00964219">
        <w:t>для тех, чье состояние не позволяет им отбыть наказание, в 2009 году были осв</w:t>
      </w:r>
      <w:r w:rsidRPr="00964219">
        <w:t>о</w:t>
      </w:r>
      <w:r w:rsidRPr="00964219">
        <w:t>бождены приблизительно 500 инвалидов.</w:t>
      </w:r>
      <w:r w:rsidR="0082474D">
        <w:t xml:space="preserve"> </w:t>
      </w:r>
      <w:r w:rsidRPr="00964219">
        <w:t>Эти заключ</w:t>
      </w:r>
      <w:r w:rsidR="00491F17">
        <w:t>е</w:t>
      </w:r>
      <w:r w:rsidRPr="00964219">
        <w:t>нные пользуются некот</w:t>
      </w:r>
      <w:r w:rsidRPr="00964219">
        <w:t>о</w:t>
      </w:r>
      <w:r w:rsidRPr="00964219">
        <w:t>рыми привилегиями, такими как дополнительное питание.</w:t>
      </w:r>
      <w:r w:rsidR="0082474D">
        <w:t xml:space="preserve"> </w:t>
      </w:r>
      <w:r w:rsidRPr="00964219">
        <w:t>Мастерские, орие</w:t>
      </w:r>
      <w:r w:rsidRPr="00964219">
        <w:t>н</w:t>
      </w:r>
      <w:r w:rsidRPr="00964219">
        <w:t>тирующиеся на потребности инвалидов, позволяют им получить професси</w:t>
      </w:r>
      <w:r w:rsidRPr="00964219">
        <w:t>о</w:t>
      </w:r>
      <w:r w:rsidRPr="00964219">
        <w:t>нальные навыки, несмотря на их ограничения.</w:t>
      </w:r>
      <w:r w:rsidR="0082474D">
        <w:t xml:space="preserve"> </w:t>
      </w:r>
      <w:r w:rsidRPr="00964219">
        <w:t>Так же, как и на свободе, им в</w:t>
      </w:r>
      <w:r w:rsidRPr="00964219">
        <w:t>ы</w:t>
      </w:r>
      <w:r w:rsidRPr="00964219">
        <w:t>даются пенсия по инвалидности и лекарства.</w:t>
      </w:r>
    </w:p>
    <w:p w:rsidR="0082474D" w:rsidRDefault="00964219" w:rsidP="00B5405C">
      <w:pPr>
        <w:pStyle w:val="SingleTxtGR"/>
      </w:pPr>
      <w:r w:rsidRPr="00964219">
        <w:t>30.</w:t>
      </w:r>
      <w:r w:rsidR="00376EB5">
        <w:tab/>
      </w:r>
      <w:r w:rsidRPr="00376EB5">
        <w:rPr>
          <w:b/>
        </w:rPr>
        <w:t>Г-н Д</w:t>
      </w:r>
      <w:r w:rsidR="00376EB5" w:rsidRPr="00376EB5">
        <w:rPr>
          <w:b/>
        </w:rPr>
        <w:t>емидов</w:t>
      </w:r>
      <w:r w:rsidRPr="00964219">
        <w:t xml:space="preserve"> (Российская Федерация) говорит, что, как следствие вн</w:t>
      </w:r>
      <w:r w:rsidRPr="00964219">
        <w:t>е</w:t>
      </w:r>
      <w:r w:rsidRPr="00964219">
        <w:t>с</w:t>
      </w:r>
      <w:r w:rsidR="00491F17">
        <w:t>е</w:t>
      </w:r>
      <w:r w:rsidRPr="00964219">
        <w:t xml:space="preserve">нных изменений в Федеральный закон </w:t>
      </w:r>
      <w:r w:rsidR="00376EB5">
        <w:t>"</w:t>
      </w:r>
      <w:r w:rsidRPr="00964219">
        <w:t>О гарантиях прав коренных малочи</w:t>
      </w:r>
      <w:r w:rsidRPr="00964219">
        <w:t>с</w:t>
      </w:r>
      <w:r w:rsidRPr="00964219">
        <w:t>ленных народов</w:t>
      </w:r>
      <w:r w:rsidR="00376EB5">
        <w:t>"</w:t>
      </w:r>
      <w:r w:rsidRPr="00964219">
        <w:t>, статья 4 закона больше не является действительной.</w:t>
      </w:r>
      <w:r w:rsidR="0082474D">
        <w:t xml:space="preserve"> </w:t>
      </w:r>
      <w:r w:rsidRPr="00964219">
        <w:t>В соо</w:t>
      </w:r>
      <w:r w:rsidRPr="00964219">
        <w:t>т</w:t>
      </w:r>
      <w:r w:rsidRPr="00964219">
        <w:t>ветствии с законодательством, принятым в 2009 году, его правительство сост</w:t>
      </w:r>
      <w:r w:rsidRPr="00964219">
        <w:t>а</w:t>
      </w:r>
      <w:r w:rsidRPr="00964219">
        <w:t>вило перечень мест проживания и традиционной экономической деятельности нескольких коренных народов, что укрепило их права в отношении земель и природных ресурсов.</w:t>
      </w:r>
      <w:r w:rsidR="0082474D">
        <w:t xml:space="preserve"> </w:t>
      </w:r>
      <w:r w:rsidRPr="00964219">
        <w:t>Политика правительства заключается в поощрении усто</w:t>
      </w:r>
      <w:r w:rsidRPr="00964219">
        <w:t>й</w:t>
      </w:r>
      <w:r w:rsidRPr="00964219">
        <w:t>чивого развития этих общин и традиционных способов использов</w:t>
      </w:r>
      <w:r w:rsidRPr="00964219">
        <w:t>а</w:t>
      </w:r>
      <w:r w:rsidRPr="00964219">
        <w:t>ния ими природных ресурсов при сохранении среды их обитания и традиционного укл</w:t>
      </w:r>
      <w:r w:rsidRPr="00964219">
        <w:t>а</w:t>
      </w:r>
      <w:r w:rsidRPr="00964219">
        <w:t>да жизни, а та</w:t>
      </w:r>
      <w:r w:rsidRPr="00964219">
        <w:t>к</w:t>
      </w:r>
      <w:r w:rsidRPr="00964219">
        <w:t>же при улучшении качества их жизни, сокращении детской смертности и повышении средней продолжительности жизни.</w:t>
      </w:r>
      <w:r w:rsidR="0082474D">
        <w:t xml:space="preserve"> </w:t>
      </w:r>
      <w:r w:rsidRPr="00964219">
        <w:t>Процесс конс</w:t>
      </w:r>
      <w:r w:rsidRPr="00964219">
        <w:t>о</w:t>
      </w:r>
      <w:r w:rsidRPr="00964219">
        <w:t>лидации субъектов Российской Федерации в процессе абсорбции районов н</w:t>
      </w:r>
      <w:r w:rsidRPr="00964219">
        <w:t>а</w:t>
      </w:r>
      <w:r w:rsidRPr="00964219">
        <w:t>циональных автономий не имел негативных последствий для прав коренных народов.</w:t>
      </w:r>
      <w:r w:rsidR="0082474D">
        <w:t xml:space="preserve"> </w:t>
      </w:r>
      <w:r w:rsidRPr="00964219">
        <w:t>Органы власти обязаны оказывать помощь коренным народам в сохр</w:t>
      </w:r>
      <w:r w:rsidRPr="00964219">
        <w:t>а</w:t>
      </w:r>
      <w:r w:rsidRPr="00964219">
        <w:t>нении их традиционного уклада жизни, в том числе их языков и культур.</w:t>
      </w:r>
      <w:r w:rsidR="0082474D">
        <w:t xml:space="preserve"> </w:t>
      </w:r>
      <w:r w:rsidRPr="00964219">
        <w:t>В этой связи были созданы соответствующие местные управления.</w:t>
      </w:r>
      <w:r w:rsidR="0082474D">
        <w:t xml:space="preserve"> </w:t>
      </w:r>
      <w:r w:rsidRPr="00964219">
        <w:t>На федеральном уровне меры поддержки общин коренных малочисленных народов Севера, С</w:t>
      </w:r>
      <w:r w:rsidRPr="00964219">
        <w:t>и</w:t>
      </w:r>
      <w:r w:rsidRPr="00964219">
        <w:t>бири и Дал</w:t>
      </w:r>
      <w:r w:rsidRPr="00964219">
        <w:t>ь</w:t>
      </w:r>
      <w:r w:rsidRPr="00964219">
        <w:t>него Востока России включали в себя проведение многочисленных фестивалей, подч</w:t>
      </w:r>
      <w:r w:rsidR="00491F17">
        <w:t>е</w:t>
      </w:r>
      <w:r w:rsidRPr="00964219">
        <w:t>ркивающих различные аспекты коренной культуры, и пов</w:t>
      </w:r>
      <w:r w:rsidRPr="00964219">
        <w:t>ы</w:t>
      </w:r>
      <w:r w:rsidRPr="00964219">
        <w:t>шение осведомл</w:t>
      </w:r>
      <w:r w:rsidR="00491F17">
        <w:t>е</w:t>
      </w:r>
      <w:r w:rsidRPr="00964219">
        <w:t>нности относительно международных норм, касающихся прав коренных народов.</w:t>
      </w:r>
      <w:r w:rsidR="0082474D">
        <w:t xml:space="preserve"> </w:t>
      </w:r>
      <w:r w:rsidRPr="00964219">
        <w:t>В 2009 году Правительство выделило около 600 млн. рублей в качестве субсидий на поощрение экономического и социального развития к</w:t>
      </w:r>
      <w:r w:rsidRPr="00964219">
        <w:t>о</w:t>
      </w:r>
      <w:r w:rsidRPr="00964219">
        <w:t>ренных малочисленных общин Севера.</w:t>
      </w:r>
    </w:p>
    <w:p w:rsidR="0082474D" w:rsidRDefault="00964219" w:rsidP="00B5405C">
      <w:pPr>
        <w:pStyle w:val="SingleTxtGR"/>
      </w:pPr>
      <w:r w:rsidRPr="00964219">
        <w:t>31.</w:t>
      </w:r>
      <w:r w:rsidR="00376EB5">
        <w:tab/>
      </w:r>
      <w:r w:rsidRPr="00376EB5">
        <w:rPr>
          <w:b/>
        </w:rPr>
        <w:t>Г-жа М</w:t>
      </w:r>
      <w:r w:rsidR="00376EB5" w:rsidRPr="00376EB5">
        <w:rPr>
          <w:b/>
        </w:rPr>
        <w:t>оток</w:t>
      </w:r>
      <w:r w:rsidRPr="00964219">
        <w:t xml:space="preserve"> спрашивает, намерено ли государство-участник увеличить выделяемые в настоящее время ресурсы на противодействие торговле людьми, учитывая масштабы распространения этой пр</w:t>
      </w:r>
      <w:r w:rsidRPr="00964219">
        <w:t>о</w:t>
      </w:r>
      <w:r w:rsidRPr="00964219">
        <w:t>блемы на его территории.</w:t>
      </w:r>
    </w:p>
    <w:p w:rsidR="0082474D" w:rsidRDefault="00964219" w:rsidP="00B5405C">
      <w:pPr>
        <w:pStyle w:val="SingleTxtGR"/>
      </w:pPr>
      <w:r w:rsidRPr="00964219">
        <w:t>32.</w:t>
      </w:r>
      <w:r w:rsidR="004D51B6">
        <w:tab/>
      </w:r>
      <w:r w:rsidRPr="00964219">
        <w:t>Она спрашивает, будут ли предприниматься усилия для того, чтобы сд</w:t>
      </w:r>
      <w:r w:rsidRPr="00964219">
        <w:t>е</w:t>
      </w:r>
      <w:r w:rsidRPr="00964219">
        <w:t>лать гражданскую службу привлекательной альтернативой военной службе.</w:t>
      </w:r>
    </w:p>
    <w:p w:rsidR="0082474D" w:rsidRDefault="00964219" w:rsidP="00B5405C">
      <w:pPr>
        <w:pStyle w:val="SingleTxtGR"/>
      </w:pPr>
      <w:r w:rsidRPr="00964219">
        <w:t>33.</w:t>
      </w:r>
      <w:r w:rsidR="004D51B6">
        <w:tab/>
      </w:r>
      <w:r w:rsidRPr="00964219">
        <w:t>Комитет приветствует дополнительную информацию о представленности коренных народов в сре</w:t>
      </w:r>
      <w:r w:rsidRPr="00964219">
        <w:t>д</w:t>
      </w:r>
      <w:r w:rsidRPr="00964219">
        <w:t>ствах массовой информации.</w:t>
      </w:r>
    </w:p>
    <w:p w:rsidR="0082474D" w:rsidRDefault="00964219" w:rsidP="00B5405C">
      <w:pPr>
        <w:pStyle w:val="SingleTxtGR"/>
      </w:pPr>
      <w:r w:rsidRPr="00964219">
        <w:t>34.</w:t>
      </w:r>
      <w:r w:rsidR="004D51B6">
        <w:tab/>
      </w:r>
      <w:r w:rsidRPr="004D51B6">
        <w:rPr>
          <w:b/>
        </w:rPr>
        <w:t>Г-жа К</w:t>
      </w:r>
      <w:r w:rsidR="004D51B6" w:rsidRPr="004D51B6">
        <w:rPr>
          <w:b/>
        </w:rPr>
        <w:t>еллер</w:t>
      </w:r>
      <w:r w:rsidRPr="00964219">
        <w:t>, ссылаясь</w:t>
      </w:r>
      <w:r w:rsidR="004D51B6">
        <w:t xml:space="preserve"> на письменные ответы на вопрос </w:t>
      </w:r>
      <w:r w:rsidRPr="00964219">
        <w:t>26 из перечня вопросов, говорит, что, как это ни удивительно, государство-участник мног</w:t>
      </w:r>
      <w:r w:rsidRPr="00964219">
        <w:t>о</w:t>
      </w:r>
      <w:r w:rsidRPr="00964219">
        <w:t>кратно делало заверения в том, что убийства журналистов не имели никакого отношения к их профессиональной деятельности.</w:t>
      </w:r>
      <w:r w:rsidR="0082474D">
        <w:t xml:space="preserve"> </w:t>
      </w:r>
      <w:r w:rsidRPr="00964219">
        <w:t>Хотя она понимает, что сами убийства могли быть мотивированны другими факторами, она спрашивает, н</w:t>
      </w:r>
      <w:r w:rsidRPr="00964219">
        <w:t>а</w:t>
      </w:r>
      <w:r w:rsidRPr="00964219">
        <w:t>сколько тщательно органы власти провели расследование.</w:t>
      </w:r>
      <w:r w:rsidR="0082474D">
        <w:t xml:space="preserve"> </w:t>
      </w:r>
      <w:r w:rsidRPr="00964219">
        <w:t>На каком основании они могут утверждать, что нападения не были св</w:t>
      </w:r>
      <w:r w:rsidRPr="00964219">
        <w:t>я</w:t>
      </w:r>
      <w:r w:rsidRPr="00964219">
        <w:t>заны с работой журналистов?</w:t>
      </w:r>
      <w:r w:rsidR="0082474D">
        <w:t xml:space="preserve"> </w:t>
      </w:r>
      <w:r w:rsidRPr="00964219">
        <w:t>Обращаясь к информации, представленной в пункте 395 письменных ответов, она спрашивает, почему</w:t>
      </w:r>
      <w:r w:rsidR="0082474D">
        <w:t xml:space="preserve"> </w:t>
      </w:r>
      <w:r w:rsidRPr="00964219">
        <w:t>дело об убийстве Анны Политковской слушалось в Московском окру</w:t>
      </w:r>
      <w:r w:rsidRPr="00964219">
        <w:t>ж</w:t>
      </w:r>
      <w:r w:rsidRPr="00964219">
        <w:t>ном военном суде.</w:t>
      </w:r>
      <w:r w:rsidR="0082474D">
        <w:t xml:space="preserve"> </w:t>
      </w:r>
      <w:r w:rsidRPr="00964219">
        <w:t>Было бы полезно узнать о точных сроках тюремного заключения, к которым приговорили убийц г-на Домникова.</w:t>
      </w:r>
      <w:r w:rsidR="0082474D">
        <w:t xml:space="preserve"> </w:t>
      </w:r>
      <w:r w:rsidRPr="00964219">
        <w:t>В пун</w:t>
      </w:r>
      <w:r w:rsidRPr="00964219">
        <w:t>к</w:t>
      </w:r>
      <w:r w:rsidRPr="00964219">
        <w:t xml:space="preserve">те 396 говорится, что расследование обстоятельств смерти г-на Ифанова было прекращено </w:t>
      </w:r>
      <w:r w:rsidR="004D51B6">
        <w:t>"</w:t>
      </w:r>
      <w:r w:rsidRPr="00964219">
        <w:t>по причине отсутствия события преступления</w:t>
      </w:r>
      <w:r w:rsidR="004D51B6">
        <w:t>"</w:t>
      </w:r>
      <w:r w:rsidRPr="00964219">
        <w:t>.</w:t>
      </w:r>
      <w:r w:rsidR="0082474D">
        <w:t xml:space="preserve"> </w:t>
      </w:r>
      <w:r w:rsidRPr="00964219">
        <w:t>Она спрашивает, что побудило следователей прийти к такому выводу.</w:t>
      </w:r>
      <w:r w:rsidR="0082474D">
        <w:t xml:space="preserve"> </w:t>
      </w:r>
      <w:r w:rsidRPr="00964219">
        <w:t>В этом же пункте</w:t>
      </w:r>
      <w:r w:rsidR="0082474D">
        <w:t xml:space="preserve"> </w:t>
      </w:r>
      <w:r w:rsidRPr="00964219">
        <w:t>указыв</w:t>
      </w:r>
      <w:r w:rsidRPr="00964219">
        <w:t>а</w:t>
      </w:r>
      <w:r w:rsidRPr="00964219">
        <w:t>ется, что досудебное расследование обстоятельств смерти г-на Сафронова, н</w:t>
      </w:r>
      <w:r w:rsidRPr="00964219">
        <w:t>а</w:t>
      </w:r>
      <w:r w:rsidRPr="00964219">
        <w:t>чатое в марте 2007 года, продолжается.</w:t>
      </w:r>
      <w:r w:rsidR="0082474D">
        <w:t xml:space="preserve"> </w:t>
      </w:r>
      <w:r w:rsidRPr="00964219">
        <w:t>Она хотела бы знать, почему возникла такая задержка с предъявлением обвинений.</w:t>
      </w:r>
      <w:r w:rsidR="0082474D">
        <w:t xml:space="preserve"> </w:t>
      </w:r>
      <w:r w:rsidRPr="00964219">
        <w:t>Далее она обращается с просьбой о предо</w:t>
      </w:r>
      <w:r w:rsidRPr="00964219">
        <w:t>с</w:t>
      </w:r>
      <w:r w:rsidRPr="00964219">
        <w:t>тавлении информации о делах Абдуллы Алишаева, Малика Ахмедова, Натальи Эстемировой, Марины Писар</w:t>
      </w:r>
      <w:r w:rsidR="00491F17">
        <w:t>е</w:t>
      </w:r>
      <w:r w:rsidRPr="00964219">
        <w:t>вой, Ильи Шурпаева, Вячеслава Яр</w:t>
      </w:r>
      <w:r w:rsidRPr="00964219">
        <w:t>о</w:t>
      </w:r>
      <w:r w:rsidRPr="00964219">
        <w:t>щенко и Магомеда Евлоева.</w:t>
      </w:r>
    </w:p>
    <w:p w:rsidR="0082474D" w:rsidRDefault="00964219" w:rsidP="00B5405C">
      <w:pPr>
        <w:pStyle w:val="SingleTxtGR"/>
      </w:pPr>
      <w:r w:rsidRPr="00964219">
        <w:t>35.</w:t>
      </w:r>
      <w:r w:rsidR="004D51B6">
        <w:tab/>
      </w:r>
      <w:r w:rsidRPr="00964219">
        <w:t>Она хотела бы выяснить, насколько обременительные требования по о</w:t>
      </w:r>
      <w:r w:rsidRPr="00964219">
        <w:t>т</w:t>
      </w:r>
      <w:r w:rsidRPr="00964219">
        <w:t>ч</w:t>
      </w:r>
      <w:r w:rsidR="00491F17">
        <w:t>е</w:t>
      </w:r>
      <w:r w:rsidRPr="00964219">
        <w:t>тности, предъявляемые к НПО, имеющим связи с иностранными государс</w:t>
      </w:r>
      <w:r w:rsidRPr="00964219">
        <w:t>т</w:t>
      </w:r>
      <w:r w:rsidRPr="00964219">
        <w:t>вами, вытекают из закона 2006 года, регулирующего деятельность</w:t>
      </w:r>
      <w:r w:rsidR="0082474D">
        <w:t xml:space="preserve"> </w:t>
      </w:r>
      <w:r w:rsidRPr="00964219">
        <w:t>некоммерч</w:t>
      </w:r>
      <w:r w:rsidRPr="00964219">
        <w:t>е</w:t>
      </w:r>
      <w:r w:rsidRPr="00964219">
        <w:t>ских организаций.</w:t>
      </w:r>
    </w:p>
    <w:p w:rsidR="0082474D" w:rsidRDefault="00964219" w:rsidP="00B5405C">
      <w:pPr>
        <w:pStyle w:val="SingleTxtGR"/>
      </w:pPr>
      <w:r w:rsidRPr="00964219">
        <w:t>36.</w:t>
      </w:r>
      <w:r w:rsidR="004D51B6">
        <w:tab/>
      </w:r>
      <w:r w:rsidRPr="00964219">
        <w:t>Она обращается с просьбой о предоставлении дополнительной информ</w:t>
      </w:r>
      <w:r w:rsidRPr="00964219">
        <w:t>а</w:t>
      </w:r>
      <w:r w:rsidRPr="00964219">
        <w:t>ции о возможных последствиях действий сотрудников правоохранительных о</w:t>
      </w:r>
      <w:r w:rsidRPr="00964219">
        <w:t>р</w:t>
      </w:r>
      <w:r w:rsidRPr="00964219">
        <w:t>ганов для</w:t>
      </w:r>
      <w:r w:rsidR="0082474D">
        <w:t xml:space="preserve"> </w:t>
      </w:r>
      <w:r w:rsidRPr="00964219">
        <w:t>осуществления права свободы собраний и волеизъявления, в частн</w:t>
      </w:r>
      <w:r w:rsidRPr="00964219">
        <w:t>о</w:t>
      </w:r>
      <w:r w:rsidRPr="00964219">
        <w:t>сти, в связи с предъявляемыми ими требованиями, касающимися получения официального разрешения</w:t>
      </w:r>
      <w:r w:rsidR="0082474D">
        <w:t xml:space="preserve"> </w:t>
      </w:r>
      <w:r w:rsidRPr="00964219">
        <w:t>на проведение собраний в тех обстоятельствах, когда по закону не требуется такого разрешения,</w:t>
      </w:r>
      <w:r w:rsidR="0082474D">
        <w:t xml:space="preserve"> </w:t>
      </w:r>
      <w:r w:rsidRPr="00964219">
        <w:t>в связи с перемещением собраний</w:t>
      </w:r>
      <w:r w:rsidR="0082474D">
        <w:t xml:space="preserve"> </w:t>
      </w:r>
      <w:r w:rsidRPr="00964219">
        <w:t>в отдал</w:t>
      </w:r>
      <w:r w:rsidR="00491F17">
        <w:t>е</w:t>
      </w:r>
      <w:r w:rsidRPr="00964219">
        <w:t>нные места, а также в связи с требовани</w:t>
      </w:r>
      <w:r w:rsidR="004D51B6">
        <w:t>я</w:t>
      </w:r>
      <w:r w:rsidRPr="00964219">
        <w:t>ми о видоизменении трансп</w:t>
      </w:r>
      <w:r w:rsidRPr="00964219">
        <w:t>а</w:t>
      </w:r>
      <w:r w:rsidRPr="00964219">
        <w:t>рантов, требованиями о заблаговременном извещении о предполагаемом кол</w:t>
      </w:r>
      <w:r w:rsidRPr="00964219">
        <w:t>и</w:t>
      </w:r>
      <w:r w:rsidRPr="00964219">
        <w:t>честве участников, с запугиванием потенциальных демонстрантов до провед</w:t>
      </w:r>
      <w:r w:rsidRPr="00964219">
        <w:t>е</w:t>
      </w:r>
      <w:r w:rsidRPr="00964219">
        <w:t>ния собрания и нес</w:t>
      </w:r>
      <w:r w:rsidRPr="00964219">
        <w:t>о</w:t>
      </w:r>
      <w:r w:rsidRPr="00964219">
        <w:t>размерным применением силы для разгона демонстрантов.</w:t>
      </w:r>
    </w:p>
    <w:p w:rsidR="0082474D" w:rsidRDefault="00964219" w:rsidP="00B5405C">
      <w:pPr>
        <w:pStyle w:val="SingleTxtGR"/>
      </w:pPr>
      <w:r w:rsidRPr="00964219">
        <w:t>37.</w:t>
      </w:r>
      <w:r w:rsidR="004D51B6">
        <w:tab/>
      </w:r>
      <w:r w:rsidRPr="004D51B6">
        <w:rPr>
          <w:b/>
        </w:rPr>
        <w:t>Г-н Л</w:t>
      </w:r>
      <w:r w:rsidR="004D51B6" w:rsidRPr="004D51B6">
        <w:rPr>
          <w:b/>
        </w:rPr>
        <w:t>аллах</w:t>
      </w:r>
      <w:r w:rsidRPr="00964219">
        <w:t xml:space="preserve"> спрашивает, почему существуют сложности с соблюдением права на доступ к адвокату защиты</w:t>
      </w:r>
      <w:r w:rsidR="0082474D">
        <w:t xml:space="preserve"> </w:t>
      </w:r>
      <w:r w:rsidRPr="00964219">
        <w:t>с момента физического задержания челов</w:t>
      </w:r>
      <w:r w:rsidRPr="00964219">
        <w:t>е</w:t>
      </w:r>
      <w:r w:rsidRPr="00964219">
        <w:t>ка, как указано в пункте 361 письменных ответов.</w:t>
      </w:r>
      <w:r w:rsidR="0082474D">
        <w:t xml:space="preserve"> </w:t>
      </w:r>
      <w:r w:rsidRPr="00964219">
        <w:t xml:space="preserve">Он </w:t>
      </w:r>
      <w:r w:rsidR="004D51B6">
        <w:t>просит пояснить пункт </w:t>
      </w:r>
      <w:r w:rsidRPr="00964219">
        <w:t xml:space="preserve">362 письменных ответов, в частности, значение формулировки </w:t>
      </w:r>
      <w:r w:rsidR="004D51B6">
        <w:t>"</w:t>
      </w:r>
      <w:r w:rsidRPr="00964219">
        <w:t>устано</w:t>
      </w:r>
      <w:r w:rsidRPr="00964219">
        <w:t>в</w:t>
      </w:r>
      <w:r w:rsidRPr="00964219">
        <w:t>ленный подозреваемый</w:t>
      </w:r>
      <w:r w:rsidR="004D51B6">
        <w:t>"</w:t>
      </w:r>
      <w:r w:rsidRPr="00964219">
        <w:t>, и имеет ли такой подозреваемый</w:t>
      </w:r>
      <w:r w:rsidR="0082474D">
        <w:t xml:space="preserve"> </w:t>
      </w:r>
      <w:r w:rsidRPr="00964219">
        <w:t>право на доступ к адвокату защиты</w:t>
      </w:r>
      <w:r w:rsidR="0082474D">
        <w:t xml:space="preserve"> </w:t>
      </w:r>
      <w:r w:rsidRPr="00964219">
        <w:t>с момента своего физического задержания.</w:t>
      </w:r>
      <w:r w:rsidR="0082474D">
        <w:t xml:space="preserve"> </w:t>
      </w:r>
      <w:r w:rsidRPr="00964219">
        <w:t>Он также хотел бы узнать, каким образом соблюдается право на правовую помощь, учитывая то обсто</w:t>
      </w:r>
      <w:r w:rsidRPr="00964219">
        <w:t>я</w:t>
      </w:r>
      <w:r w:rsidRPr="00964219">
        <w:t>тельство, что нормативные положения, касающиеся содержания под стражей милицией в камерах временного содержания и следственных изолят</w:t>
      </w:r>
      <w:r w:rsidRPr="00964219">
        <w:t>о</w:t>
      </w:r>
      <w:r w:rsidRPr="00964219">
        <w:t>рах, д</w:t>
      </w:r>
      <w:r w:rsidRPr="00964219">
        <w:t>о</w:t>
      </w:r>
      <w:r w:rsidRPr="00964219">
        <w:t>пускают</w:t>
      </w:r>
      <w:r w:rsidR="0082474D">
        <w:t xml:space="preserve"> </w:t>
      </w:r>
      <w:r w:rsidRPr="00964219">
        <w:t>возможность изоляции.</w:t>
      </w:r>
      <w:r w:rsidR="0082474D">
        <w:t xml:space="preserve"> </w:t>
      </w:r>
      <w:r w:rsidRPr="00964219">
        <w:t>Он спрашивает, не нарушают ли эти нормативные положения пункты 1 и 2 ст</w:t>
      </w:r>
      <w:r w:rsidRPr="00964219">
        <w:t>а</w:t>
      </w:r>
      <w:r w:rsidRPr="00964219">
        <w:t>тьи 9 Пакта.</w:t>
      </w:r>
    </w:p>
    <w:p w:rsidR="0082474D" w:rsidRDefault="00964219" w:rsidP="00B5405C">
      <w:pPr>
        <w:pStyle w:val="SingleTxtGR"/>
      </w:pPr>
      <w:r w:rsidRPr="00964219">
        <w:t>38.</w:t>
      </w:r>
      <w:r w:rsidR="004D51B6">
        <w:tab/>
      </w:r>
      <w:r w:rsidRPr="00964219">
        <w:t>Комитет будет благодарен за предоставление дополнительных подробн</w:t>
      </w:r>
      <w:r w:rsidRPr="00964219">
        <w:t>о</w:t>
      </w:r>
      <w:r w:rsidRPr="00964219">
        <w:t>стей относительно закон</w:t>
      </w:r>
      <w:r w:rsidRPr="00964219">
        <w:t>о</w:t>
      </w:r>
      <w:r w:rsidRPr="00964219">
        <w:t xml:space="preserve">проекта </w:t>
      </w:r>
      <w:r w:rsidR="00806FFE">
        <w:t>"</w:t>
      </w:r>
      <w:r w:rsidRPr="00964219">
        <w:t>Об адвокатской деятельности и адвокатуре в Российской Федерации</w:t>
      </w:r>
      <w:r w:rsidR="00806FFE">
        <w:t>"</w:t>
      </w:r>
      <w:r w:rsidRPr="00964219">
        <w:t>.</w:t>
      </w:r>
      <w:r w:rsidR="0082474D">
        <w:t xml:space="preserve"> </w:t>
      </w:r>
      <w:r w:rsidRPr="00964219">
        <w:t>Он спрашивает, позволяет ли этот законопроект гос</w:t>
      </w:r>
      <w:r w:rsidRPr="00964219">
        <w:t>у</w:t>
      </w:r>
      <w:r w:rsidRPr="00964219">
        <w:t>дарственному бюро</w:t>
      </w:r>
      <w:r w:rsidR="0082474D">
        <w:t xml:space="preserve"> </w:t>
      </w:r>
      <w:r w:rsidRPr="00964219">
        <w:t>регистрации начать судебный процесс об отзыве лице</w:t>
      </w:r>
      <w:r w:rsidRPr="00964219">
        <w:t>н</w:t>
      </w:r>
      <w:r w:rsidRPr="00964219">
        <w:t>зии адвоката без санкции адвокатуры.</w:t>
      </w:r>
      <w:r w:rsidR="0082474D">
        <w:t xml:space="preserve"> </w:t>
      </w:r>
      <w:r w:rsidRPr="00964219">
        <w:t>Он также обращается с просьбой о подтве</w:t>
      </w:r>
      <w:r w:rsidRPr="00964219">
        <w:t>р</w:t>
      </w:r>
      <w:r w:rsidRPr="00964219">
        <w:t>ждении сообщений о том, что законопроект позволит государственному бюро регистрации получить доступ к</w:t>
      </w:r>
      <w:r w:rsidR="0082474D">
        <w:t xml:space="preserve"> </w:t>
      </w:r>
      <w:r w:rsidRPr="00964219">
        <w:t>материалам адвокатов по делам, находящимся на стадии расследования, и требовать от них ответов на вопросы, касающиеся любых дел, проходивших с их участием, что явно является существенным н</w:t>
      </w:r>
      <w:r w:rsidRPr="00964219">
        <w:t>а</w:t>
      </w:r>
      <w:r w:rsidRPr="00964219">
        <w:t>рушением статьи 14 Пакта.</w:t>
      </w:r>
    </w:p>
    <w:p w:rsidR="0082474D" w:rsidRDefault="00964219" w:rsidP="00B5405C">
      <w:pPr>
        <w:pStyle w:val="SingleTxtGR"/>
      </w:pPr>
      <w:r w:rsidRPr="00964219">
        <w:t>39.</w:t>
      </w:r>
      <w:r w:rsidR="00806FFE">
        <w:tab/>
      </w:r>
      <w:r w:rsidRPr="00806FFE">
        <w:rPr>
          <w:b/>
        </w:rPr>
        <w:t>Г-н Т</w:t>
      </w:r>
      <w:r w:rsidR="00806FFE" w:rsidRPr="00806FFE">
        <w:rPr>
          <w:b/>
        </w:rPr>
        <w:t>елин</w:t>
      </w:r>
      <w:r w:rsidRPr="00964219">
        <w:t xml:space="preserve"> спрашивает, каким образом в государстве-участнике опред</w:t>
      </w:r>
      <w:r w:rsidRPr="00964219">
        <w:t>е</w:t>
      </w:r>
      <w:r w:rsidRPr="00964219">
        <w:t>ляется профессия журнал</w:t>
      </w:r>
      <w:r w:rsidRPr="00964219">
        <w:t>и</w:t>
      </w:r>
      <w:r w:rsidRPr="00964219">
        <w:t>ста, имеют ли журналисты аккредитацию и если да, то от какого органа.</w:t>
      </w:r>
      <w:r w:rsidR="0082474D">
        <w:t xml:space="preserve"> </w:t>
      </w:r>
      <w:r w:rsidRPr="00964219">
        <w:t>Коль скоро существует система аккредитации, то он хотел бы знать, возможно ли лишение аккредитации как с предварительным уведо</w:t>
      </w:r>
      <w:r w:rsidRPr="00964219">
        <w:t>м</w:t>
      </w:r>
      <w:r w:rsidRPr="00964219">
        <w:t>лением, так и без него и возможно ли обжаловать подобное решение.</w:t>
      </w:r>
    </w:p>
    <w:p w:rsidR="0082474D" w:rsidRDefault="00964219" w:rsidP="00B5405C">
      <w:pPr>
        <w:pStyle w:val="SingleTxtGR"/>
      </w:pPr>
      <w:r w:rsidRPr="00964219">
        <w:t>40.</w:t>
      </w:r>
      <w:r w:rsidR="00A14342">
        <w:tab/>
      </w:r>
      <w:r w:rsidRPr="00964219">
        <w:t>Комитет будет благодарен за предоставление информации о расследов</w:t>
      </w:r>
      <w:r w:rsidRPr="00964219">
        <w:t>а</w:t>
      </w:r>
      <w:r w:rsidRPr="00964219">
        <w:t>ниях, обвинениях и осуждениях, касающихся убитых журналистов, в сопоста</w:t>
      </w:r>
      <w:r w:rsidRPr="00964219">
        <w:t>в</w:t>
      </w:r>
      <w:r w:rsidRPr="00964219">
        <w:t>лении с другими убийствами.</w:t>
      </w:r>
      <w:r w:rsidR="0082474D">
        <w:t xml:space="preserve"> </w:t>
      </w:r>
      <w:r w:rsidRPr="00964219">
        <w:t>Было бы полезно узнать, расследуются ли уби</w:t>
      </w:r>
      <w:r w:rsidRPr="00964219">
        <w:t>й</w:t>
      </w:r>
      <w:r w:rsidRPr="00964219">
        <w:t>ства журналистов так же настойчиво и с той же эффективностью в плане р</w:t>
      </w:r>
      <w:r w:rsidRPr="00964219">
        <w:t>е</w:t>
      </w:r>
      <w:r w:rsidRPr="00964219">
        <w:t>зультатов, как и другие убийства.</w:t>
      </w:r>
      <w:r w:rsidR="0082474D">
        <w:t xml:space="preserve"> </w:t>
      </w:r>
      <w:r w:rsidRPr="00964219">
        <w:t>Он рекомендует государству-участнику не подве</w:t>
      </w:r>
      <w:r w:rsidRPr="00964219">
        <w:t>р</w:t>
      </w:r>
      <w:r w:rsidRPr="00964219">
        <w:t>гать уголовному преследованию виновных в клевете, а преследовать их в рамках гражданского судопроизводства.</w:t>
      </w:r>
      <w:r w:rsidR="0082474D">
        <w:t xml:space="preserve"> </w:t>
      </w:r>
      <w:r w:rsidRPr="00964219">
        <w:t>Он спрашивает, сколько гражданских дел возбуждается каждый год против журналистов.</w:t>
      </w:r>
      <w:r w:rsidR="0082474D">
        <w:t xml:space="preserve"> </w:t>
      </w:r>
      <w:r w:rsidRPr="00964219">
        <w:t>Как ему представляется, вместо того, чтобы защищать государственных чиновников, против которых возбуждаются иски по делам о клевете, следует подвергать их тщательной пр</w:t>
      </w:r>
      <w:r w:rsidRPr="00964219">
        <w:t>о</w:t>
      </w:r>
      <w:r w:rsidRPr="00964219">
        <w:t>верке;</w:t>
      </w:r>
      <w:r w:rsidR="0082474D">
        <w:t xml:space="preserve"> </w:t>
      </w:r>
      <w:r w:rsidRPr="00964219">
        <w:t>необходимо внести изменения в соответствующие законы с тем, чтобы они соо</w:t>
      </w:r>
      <w:r w:rsidRPr="00964219">
        <w:t>т</w:t>
      </w:r>
      <w:r w:rsidRPr="00964219">
        <w:t>ветствовали международным стандартам.</w:t>
      </w:r>
      <w:r w:rsidR="0082474D">
        <w:t xml:space="preserve"> </w:t>
      </w:r>
      <w:r w:rsidRPr="00964219">
        <w:t>Он спрашивает, соизмерима ли компенсация в размере 1 млн. евро, которую, согласно сообщениям, надл</w:t>
      </w:r>
      <w:r w:rsidRPr="00964219">
        <w:t>е</w:t>
      </w:r>
      <w:r w:rsidRPr="00964219">
        <w:t>жит выплатить журналистам и медийным организациям, признанным виновн</w:t>
      </w:r>
      <w:r w:rsidRPr="00964219">
        <w:t>ы</w:t>
      </w:r>
      <w:r w:rsidRPr="00964219">
        <w:t>ми в гражданских делах, возбужд</w:t>
      </w:r>
      <w:r w:rsidR="00491F17">
        <w:t>е</w:t>
      </w:r>
      <w:r w:rsidRPr="00964219">
        <w:t>нных в связи с выборами, с суммами, прис</w:t>
      </w:r>
      <w:r w:rsidRPr="00964219">
        <w:t>у</w:t>
      </w:r>
      <w:r w:rsidRPr="00964219">
        <w:t>ждаемыми в виде компенсации по другим делам.</w:t>
      </w:r>
      <w:r w:rsidR="0082474D">
        <w:t xml:space="preserve"> </w:t>
      </w:r>
      <w:r w:rsidRPr="00964219">
        <w:t>И наконец, он хотел бы выя</w:t>
      </w:r>
      <w:r w:rsidRPr="00964219">
        <w:t>с</w:t>
      </w:r>
      <w:r w:rsidRPr="00964219">
        <w:t>нить, какие меры предпринимают органы власти для того, чтобы журналисты, освещающие демонстрации, могли беспрепятственно работать.</w:t>
      </w:r>
    </w:p>
    <w:p w:rsidR="0082474D" w:rsidRDefault="00964219" w:rsidP="00B5405C">
      <w:pPr>
        <w:pStyle w:val="SingleTxtGR"/>
      </w:pPr>
      <w:r w:rsidRPr="00964219">
        <w:t>41.</w:t>
      </w:r>
      <w:r w:rsidR="00A14342">
        <w:tab/>
      </w:r>
      <w:r w:rsidRPr="00A14342">
        <w:rPr>
          <w:b/>
        </w:rPr>
        <w:t>Г-н Р</w:t>
      </w:r>
      <w:r w:rsidR="00A14342" w:rsidRPr="00A14342">
        <w:rPr>
          <w:b/>
        </w:rPr>
        <w:t>ивас</w:t>
      </w:r>
      <w:r w:rsidRPr="00A14342">
        <w:rPr>
          <w:b/>
        </w:rPr>
        <w:t xml:space="preserve"> П</w:t>
      </w:r>
      <w:r w:rsidR="00A14342" w:rsidRPr="00A14342">
        <w:rPr>
          <w:b/>
        </w:rPr>
        <w:t>осада</w:t>
      </w:r>
      <w:r w:rsidRPr="00964219">
        <w:t xml:space="preserve">, касаясь письменного ответа на вопрос 20 (пункт 355 письменных ответов), спрашивает, почему формулировка </w:t>
      </w:r>
      <w:r w:rsidR="00A14342">
        <w:t>"</w:t>
      </w:r>
      <w:r w:rsidRPr="00964219">
        <w:t>административный арест</w:t>
      </w:r>
      <w:r w:rsidR="00A14342">
        <w:t>"</w:t>
      </w:r>
      <w:r w:rsidRPr="00964219">
        <w:t xml:space="preserve"> используется в случае ареста, санкционированного судом.</w:t>
      </w:r>
      <w:r w:rsidR="0082474D">
        <w:t xml:space="preserve"> </w:t>
      </w:r>
      <w:r w:rsidRPr="00964219">
        <w:t>Было бы п</w:t>
      </w:r>
      <w:r w:rsidRPr="00964219">
        <w:t>о</w:t>
      </w:r>
      <w:r w:rsidRPr="00964219">
        <w:t xml:space="preserve">лезно узнать, относится ли формулировка </w:t>
      </w:r>
      <w:r w:rsidR="00A14342">
        <w:t>"</w:t>
      </w:r>
      <w:r w:rsidRPr="00964219">
        <w:t>административное задержание</w:t>
      </w:r>
      <w:r w:rsidR="00A14342">
        <w:t>"</w:t>
      </w:r>
      <w:r w:rsidRPr="00964219">
        <w:t xml:space="preserve"> (пункт 357) к другому виду содержания под стражей, чем к тому, которое по</w:t>
      </w:r>
      <w:r w:rsidRPr="00964219">
        <w:t>д</w:t>
      </w:r>
      <w:r w:rsidRPr="00964219">
        <w:t xml:space="preserve">разумевается </w:t>
      </w:r>
      <w:r w:rsidR="00A14342">
        <w:t>"</w:t>
      </w:r>
      <w:r w:rsidRPr="00964219">
        <w:t>административным арестом</w:t>
      </w:r>
      <w:r w:rsidR="00A14342">
        <w:t>"</w:t>
      </w:r>
      <w:r w:rsidRPr="00964219">
        <w:t>.</w:t>
      </w:r>
      <w:r w:rsidR="0082474D">
        <w:t xml:space="preserve"> </w:t>
      </w:r>
      <w:r w:rsidRPr="00964219">
        <w:t>Он спрашивает, почему некот</w:t>
      </w:r>
      <w:r w:rsidRPr="00964219">
        <w:t>о</w:t>
      </w:r>
      <w:r w:rsidRPr="00964219">
        <w:t>рые лица освобождаются от административного а</w:t>
      </w:r>
      <w:r w:rsidR="00A14342">
        <w:t>реста, как указывается в пун</w:t>
      </w:r>
      <w:r w:rsidR="00A14342">
        <w:t>к</w:t>
      </w:r>
      <w:r w:rsidR="00A14342">
        <w:t>те </w:t>
      </w:r>
      <w:r w:rsidRPr="00964219">
        <w:t>356 письменных ответов.</w:t>
      </w:r>
    </w:p>
    <w:p w:rsidR="0082474D" w:rsidRDefault="00964219" w:rsidP="00B5405C">
      <w:pPr>
        <w:pStyle w:val="SingleTxtGR"/>
      </w:pPr>
      <w:r w:rsidRPr="00964219">
        <w:t>42.</w:t>
      </w:r>
      <w:r w:rsidR="00A14342">
        <w:tab/>
      </w:r>
      <w:r w:rsidRPr="00A14342">
        <w:rPr>
          <w:b/>
        </w:rPr>
        <w:t>Г-жа У</w:t>
      </w:r>
      <w:r w:rsidR="00A14342" w:rsidRPr="00A14342">
        <w:rPr>
          <w:b/>
        </w:rPr>
        <w:t>эджвуд</w:t>
      </w:r>
      <w:r w:rsidRPr="00964219">
        <w:t xml:space="preserve"> подч</w:t>
      </w:r>
      <w:r w:rsidR="00491F17">
        <w:t>е</w:t>
      </w:r>
      <w:r w:rsidRPr="00964219">
        <w:t>ркивает необходимость поощрять НПО, а не огран</w:t>
      </w:r>
      <w:r w:rsidRPr="00964219">
        <w:t>и</w:t>
      </w:r>
      <w:r w:rsidRPr="00964219">
        <w:t>чивать их жесткими правилами регистрации или ограничивать иностранное финансирование.</w:t>
      </w:r>
      <w:r w:rsidR="0082474D">
        <w:t xml:space="preserve"> </w:t>
      </w:r>
      <w:r w:rsidRPr="00964219">
        <w:t>НПО обеспечивают правительствам в бюрократических о</w:t>
      </w:r>
      <w:r w:rsidRPr="00964219">
        <w:t>б</w:t>
      </w:r>
      <w:r w:rsidRPr="00964219">
        <w:t xml:space="preserve">ществах необходимую </w:t>
      </w:r>
      <w:r w:rsidR="00A14342">
        <w:t>"</w:t>
      </w:r>
      <w:r w:rsidRPr="00964219">
        <w:t>обратную связь</w:t>
      </w:r>
      <w:r w:rsidR="00A14342">
        <w:t>"</w:t>
      </w:r>
      <w:r w:rsidRPr="00964219">
        <w:t>.</w:t>
      </w:r>
    </w:p>
    <w:p w:rsidR="0082474D" w:rsidRDefault="00964219" w:rsidP="00B5405C">
      <w:pPr>
        <w:pStyle w:val="SingleTxtGR"/>
      </w:pPr>
      <w:r w:rsidRPr="00964219">
        <w:t>43.</w:t>
      </w:r>
      <w:r w:rsidR="00A14342">
        <w:tab/>
      </w:r>
      <w:r w:rsidRPr="00964219">
        <w:t>Она спрашивает, до какой степени сотрудники Федеральной службы без</w:t>
      </w:r>
      <w:r w:rsidRPr="00964219">
        <w:t>о</w:t>
      </w:r>
      <w:r w:rsidRPr="00964219">
        <w:t>пасности реально освоб</w:t>
      </w:r>
      <w:r w:rsidRPr="00964219">
        <w:t>о</w:t>
      </w:r>
      <w:r w:rsidRPr="00964219">
        <w:t>ждаются от требований закона</w:t>
      </w:r>
    </w:p>
    <w:p w:rsidR="0082474D" w:rsidRDefault="00964219" w:rsidP="00B5405C">
      <w:pPr>
        <w:pStyle w:val="SingleTxtGR"/>
      </w:pPr>
      <w:r w:rsidRPr="00964219">
        <w:t>44.</w:t>
      </w:r>
      <w:r w:rsidR="00A14342">
        <w:tab/>
      </w:r>
      <w:r w:rsidRPr="00964219">
        <w:t>Она была бы признательна делегации за комментарии относительно дела Михаила Ходорковского, особенно в связи с провед</w:t>
      </w:r>
      <w:r w:rsidR="00491F17">
        <w:t>е</w:t>
      </w:r>
      <w:r w:rsidRPr="00964219">
        <w:t>нным опросом, согласно которому 60</w:t>
      </w:r>
      <w:r w:rsidR="00A14342">
        <w:t>%</w:t>
      </w:r>
      <w:r w:rsidRPr="00964219">
        <w:t xml:space="preserve"> респондентов</w:t>
      </w:r>
      <w:r w:rsidR="0082474D">
        <w:t xml:space="preserve"> </w:t>
      </w:r>
      <w:r w:rsidRPr="00964219">
        <w:t>высказали мнение, согласно которому н</w:t>
      </w:r>
      <w:r w:rsidRPr="00964219">
        <w:t>о</w:t>
      </w:r>
      <w:r w:rsidRPr="00964219">
        <w:t>вое дело, возбужд</w:t>
      </w:r>
      <w:r w:rsidR="00491F17">
        <w:t>е</w:t>
      </w:r>
      <w:r w:rsidRPr="00964219">
        <w:t>нное незадолго до окончания тюремного срока, было начато исключ</w:t>
      </w:r>
      <w:r w:rsidRPr="00964219">
        <w:t>и</w:t>
      </w:r>
      <w:r w:rsidRPr="00964219">
        <w:t>тельно из узкокорыстных интересов.</w:t>
      </w:r>
    </w:p>
    <w:p w:rsidR="0082474D" w:rsidRDefault="00964219" w:rsidP="00B5405C">
      <w:pPr>
        <w:pStyle w:val="SingleTxtGR"/>
      </w:pPr>
      <w:r w:rsidRPr="00964219">
        <w:t>45.</w:t>
      </w:r>
      <w:r w:rsidR="00A14342">
        <w:tab/>
      </w:r>
      <w:r w:rsidRPr="00964219">
        <w:t>По</w:t>
      </w:r>
      <w:r w:rsidR="00A14342">
        <w:t>д</w:t>
      </w:r>
      <w:r w:rsidRPr="00964219">
        <w:t>тверждая факт того, что все люди должны иметь гражданство, она выражает обеспокоенность относительно лиц без гражданства, обращая особое внимание на незаконный статус лиц нерусской национальности, проживающих в ныне существующей Российской Федерации со врем</w:t>
      </w:r>
      <w:r w:rsidR="00491F17">
        <w:t>е</w:t>
      </w:r>
      <w:r w:rsidRPr="00964219">
        <w:t>н развала Советского Союза, и грузинских беженцев со врем</w:t>
      </w:r>
      <w:r w:rsidR="00491F17">
        <w:t>е</w:t>
      </w:r>
      <w:r w:rsidRPr="00964219">
        <w:t>н Абхазского конфликта 1992</w:t>
      </w:r>
      <w:r w:rsidR="00A14342">
        <w:t>−</w:t>
      </w:r>
      <w:r w:rsidRPr="00964219">
        <w:t>1993 г</w:t>
      </w:r>
      <w:r w:rsidRPr="00964219">
        <w:t>о</w:t>
      </w:r>
      <w:r w:rsidRPr="00964219">
        <w:t>дов, въехавших в страну до 2002 года.</w:t>
      </w:r>
      <w:r w:rsidR="0082474D">
        <w:t xml:space="preserve"> </w:t>
      </w:r>
      <w:r w:rsidRPr="00964219">
        <w:t>Она обращается с призывом к государс</w:t>
      </w:r>
      <w:r w:rsidRPr="00964219">
        <w:t>т</w:t>
      </w:r>
      <w:r w:rsidRPr="00964219">
        <w:t>ву-участнику принять меры для регуляр</w:t>
      </w:r>
      <w:r w:rsidRPr="00964219">
        <w:t>и</w:t>
      </w:r>
      <w:r w:rsidRPr="00964219">
        <w:t>зации положения этих групп.</w:t>
      </w:r>
    </w:p>
    <w:p w:rsidR="0082474D" w:rsidRDefault="00964219" w:rsidP="00B5405C">
      <w:pPr>
        <w:pStyle w:val="SingleTxtGR"/>
      </w:pPr>
      <w:r w:rsidRPr="00964219">
        <w:t>46.</w:t>
      </w:r>
      <w:r w:rsidR="00A14342">
        <w:tab/>
      </w:r>
      <w:r w:rsidRPr="00964219">
        <w:t>И последнее, она высказывает соображение, что только конкретные де</w:t>
      </w:r>
      <w:r w:rsidRPr="00964219">
        <w:t>й</w:t>
      </w:r>
      <w:r w:rsidRPr="00964219">
        <w:t>ствия должны преследоваться по закону.</w:t>
      </w:r>
      <w:r w:rsidR="0082474D">
        <w:t xml:space="preserve"> </w:t>
      </w:r>
      <w:r w:rsidRPr="00964219">
        <w:t xml:space="preserve">Использование такого абстрактного понятия как </w:t>
      </w:r>
      <w:r w:rsidR="00A14342">
        <w:t>"экстремизм"</w:t>
      </w:r>
      <w:r w:rsidRPr="00964219">
        <w:t xml:space="preserve"> для обозначения</w:t>
      </w:r>
      <w:r w:rsidR="0082474D">
        <w:t xml:space="preserve"> </w:t>
      </w:r>
      <w:r w:rsidRPr="00964219">
        <w:t>наказуемого правонарушения п</w:t>
      </w:r>
      <w:r w:rsidRPr="00964219">
        <w:t>о</w:t>
      </w:r>
      <w:r w:rsidRPr="00964219">
        <w:t>тенциально может угрожать свободе слова, особенно свободе слова НПО.</w:t>
      </w:r>
    </w:p>
    <w:p w:rsidR="0082474D" w:rsidRDefault="00964219" w:rsidP="00B5405C">
      <w:pPr>
        <w:pStyle w:val="SingleTxtGR"/>
      </w:pPr>
      <w:r w:rsidRPr="00964219">
        <w:t>47.</w:t>
      </w:r>
      <w:r w:rsidR="00A14342">
        <w:tab/>
      </w:r>
      <w:r w:rsidRPr="00A14342">
        <w:rPr>
          <w:b/>
        </w:rPr>
        <w:t>Сэр Найджел Р</w:t>
      </w:r>
      <w:r w:rsidR="00A14342" w:rsidRPr="00A14342">
        <w:rPr>
          <w:b/>
        </w:rPr>
        <w:t>одли</w:t>
      </w:r>
      <w:r w:rsidRPr="00964219">
        <w:t xml:space="preserve"> обращается с просьбой о предоставлении статист</w:t>
      </w:r>
      <w:r w:rsidRPr="00964219">
        <w:t>и</w:t>
      </w:r>
      <w:r w:rsidRPr="00964219">
        <w:t>ческих данных о лицах, содержащихся в следственных изоляторах и исправ</w:t>
      </w:r>
      <w:r w:rsidRPr="00964219">
        <w:t>и</w:t>
      </w:r>
      <w:r w:rsidRPr="00964219">
        <w:t>тельных учреждениях, и информации о любом следственном изоляторе, где численность населения превышает допустимые нормы. Возьмут ли на себя ре</w:t>
      </w:r>
      <w:r w:rsidRPr="00964219">
        <w:t>а</w:t>
      </w:r>
      <w:r w:rsidRPr="00964219">
        <w:t>билит</w:t>
      </w:r>
      <w:r w:rsidRPr="00964219">
        <w:t>а</w:t>
      </w:r>
      <w:r w:rsidRPr="00964219">
        <w:t>ционную функцию бывших исправительных колоний созданные взамен им учреждения или основное внимание будет уделяться осуществлению фун</w:t>
      </w:r>
      <w:r w:rsidRPr="00964219">
        <w:t>к</w:t>
      </w:r>
      <w:r w:rsidRPr="00964219">
        <w:t>ций контроля, управления и эксплуатации в отношении мест содержания под стражей?</w:t>
      </w:r>
      <w:r w:rsidR="0082474D">
        <w:t xml:space="preserve"> </w:t>
      </w:r>
      <w:r w:rsidRPr="00964219">
        <w:t>В свете заявлений о том, что многие лица на Северном Кавказе, пр</w:t>
      </w:r>
      <w:r w:rsidRPr="00964219">
        <w:t>и</w:t>
      </w:r>
      <w:r w:rsidRPr="00964219">
        <w:t>знанные виновными в совершении преступлений, связанных с терроризмом,</w:t>
      </w:r>
      <w:r w:rsidR="0082474D">
        <w:t xml:space="preserve"> </w:t>
      </w:r>
      <w:r w:rsidRPr="00964219">
        <w:t>подвергались т</w:t>
      </w:r>
      <w:r w:rsidRPr="00964219">
        <w:t>а</w:t>
      </w:r>
      <w:r w:rsidRPr="00964219">
        <w:t>кому типу обращения, как незаконное содержание под стражей</w:t>
      </w:r>
      <w:r w:rsidR="0082474D">
        <w:t xml:space="preserve"> </w:t>
      </w:r>
      <w:r w:rsidRPr="00964219">
        <w:t>или пытки с целью получения от них признания, он спрашивает, рассматрив</w:t>
      </w:r>
      <w:r w:rsidRPr="00964219">
        <w:t>а</w:t>
      </w:r>
      <w:r w:rsidRPr="00964219">
        <w:t>ется ли государством-участником возможность последовательного пересмотра всех т</w:t>
      </w:r>
      <w:r w:rsidRPr="00964219">
        <w:t>а</w:t>
      </w:r>
      <w:r w:rsidRPr="00964219">
        <w:t>ких обвинительных приговоров.</w:t>
      </w:r>
    </w:p>
    <w:p w:rsidR="0082474D" w:rsidRDefault="00964219" w:rsidP="00B5405C">
      <w:pPr>
        <w:pStyle w:val="SingleTxtGR"/>
      </w:pPr>
      <w:r w:rsidRPr="00964219">
        <w:t>48.</w:t>
      </w:r>
      <w:r w:rsidR="00FC01B4">
        <w:tab/>
      </w:r>
      <w:r w:rsidRPr="00964219">
        <w:t>Далее, что касается вопроса, заданного ранее г-жой Келлер, он спрашив</w:t>
      </w:r>
      <w:r w:rsidRPr="00964219">
        <w:t>а</w:t>
      </w:r>
      <w:r w:rsidRPr="00964219">
        <w:t>ет, кто избирает экспе</w:t>
      </w:r>
      <w:r w:rsidRPr="00964219">
        <w:t>р</w:t>
      </w:r>
      <w:r w:rsidRPr="00964219">
        <w:t>тов,</w:t>
      </w:r>
      <w:r w:rsidR="0082474D">
        <w:t xml:space="preserve"> </w:t>
      </w:r>
      <w:r w:rsidRPr="00964219">
        <w:t>определяющих, что является экстремизмом, кто входит в определ</w:t>
      </w:r>
      <w:r w:rsidR="00491F17">
        <w:t>е</w:t>
      </w:r>
      <w:r w:rsidRPr="00964219">
        <w:t>нную социальную группу и могут ли подзащитные привл</w:t>
      </w:r>
      <w:r w:rsidRPr="00964219">
        <w:t>е</w:t>
      </w:r>
      <w:r w:rsidRPr="00964219">
        <w:t>кать со</w:t>
      </w:r>
      <w:r w:rsidRPr="00964219">
        <w:t>б</w:t>
      </w:r>
      <w:r w:rsidRPr="00964219">
        <w:t>ственных экспертов для обоснования несогласного мнения.</w:t>
      </w:r>
      <w:r w:rsidR="0082474D">
        <w:t xml:space="preserve"> </w:t>
      </w:r>
      <w:r w:rsidRPr="00964219">
        <w:t>Хотя он приветствует предпринимаемые действия, направленные на получение не тол</w:t>
      </w:r>
      <w:r w:rsidRPr="00964219">
        <w:t>ь</w:t>
      </w:r>
      <w:r w:rsidRPr="00964219">
        <w:t>ко заверений, но и гарантий в качестве условия возвращения людей в страны, куда при иных обстоятельствах они бы не выдворялись, он напоминает о пост</w:t>
      </w:r>
      <w:r w:rsidRPr="00964219">
        <w:t>о</w:t>
      </w:r>
      <w:r w:rsidRPr="00964219">
        <w:t>янно высказываемом Комитетом соображении, согласно которому, чем более систематической является практика возвращения в такие страны, тем менее э</w:t>
      </w:r>
      <w:r w:rsidRPr="00964219">
        <w:t>ф</w:t>
      </w:r>
      <w:r w:rsidRPr="00964219">
        <w:t>фективными становятся эти гарантии.</w:t>
      </w:r>
      <w:r w:rsidR="0082474D">
        <w:t xml:space="preserve"> </w:t>
      </w:r>
      <w:r w:rsidRPr="00964219">
        <w:t>И последнее,</w:t>
      </w:r>
      <w:r w:rsidR="0082474D">
        <w:t xml:space="preserve"> </w:t>
      </w:r>
      <w:r w:rsidRPr="00964219">
        <w:t>хотя он приветствует факт возмещения ущерба пострадавшим от антитеррористических операций, он пр</w:t>
      </w:r>
      <w:r w:rsidRPr="00964219">
        <w:t>и</w:t>
      </w:r>
      <w:r w:rsidRPr="00964219">
        <w:t>зывает органы власти привлечь к судебной ответственности террористов и, т</w:t>
      </w:r>
      <w:r w:rsidRPr="00964219">
        <w:t>а</w:t>
      </w:r>
      <w:r w:rsidRPr="00964219">
        <w:t>ким о</w:t>
      </w:r>
      <w:r w:rsidRPr="00964219">
        <w:t>б</w:t>
      </w:r>
      <w:r w:rsidRPr="00964219">
        <w:t>разом, покончить с их безнаказанностью.</w:t>
      </w:r>
    </w:p>
    <w:p w:rsidR="0082474D" w:rsidRDefault="00964219" w:rsidP="00B5405C">
      <w:pPr>
        <w:pStyle w:val="SingleTxtGR"/>
      </w:pPr>
      <w:r w:rsidRPr="00964219">
        <w:t>49.</w:t>
      </w:r>
      <w:r w:rsidR="00FC01B4">
        <w:tab/>
      </w:r>
      <w:r w:rsidRPr="00FC01B4">
        <w:rPr>
          <w:b/>
        </w:rPr>
        <w:t>Г-н Ф</w:t>
      </w:r>
      <w:r w:rsidR="00FC01B4" w:rsidRPr="00FC01B4">
        <w:rPr>
          <w:b/>
        </w:rPr>
        <w:t>аталла</w:t>
      </w:r>
      <w:r w:rsidRPr="00964219">
        <w:t xml:space="preserve"> обращается с просьбой прояснить концепцию и сущность уголовных арбитражных судов и интересуется правовыми нормами, позволя</w:t>
      </w:r>
      <w:r w:rsidRPr="00964219">
        <w:t>ю</w:t>
      </w:r>
      <w:r w:rsidRPr="00964219">
        <w:t>щими подсудимому быть представленным любым физическим лицом, незав</w:t>
      </w:r>
      <w:r w:rsidRPr="00964219">
        <w:t>и</w:t>
      </w:r>
      <w:r w:rsidRPr="00964219">
        <w:t>симо от того, обладает ли он или она соответствующей юридической квалиф</w:t>
      </w:r>
      <w:r w:rsidRPr="00964219">
        <w:t>и</w:t>
      </w:r>
      <w:r w:rsidRPr="00964219">
        <w:t>кацией.</w:t>
      </w:r>
    </w:p>
    <w:p w:rsidR="0082474D" w:rsidRDefault="00964219" w:rsidP="00B5405C">
      <w:pPr>
        <w:pStyle w:val="SingleTxtGR"/>
      </w:pPr>
      <w:r w:rsidRPr="00964219">
        <w:t>50.</w:t>
      </w:r>
      <w:r w:rsidR="00FC01B4">
        <w:tab/>
      </w:r>
      <w:r w:rsidRPr="00FC01B4">
        <w:rPr>
          <w:b/>
        </w:rPr>
        <w:t>Г-н Б</w:t>
      </w:r>
      <w:r w:rsidR="00FC01B4" w:rsidRPr="00FC01B4">
        <w:rPr>
          <w:b/>
        </w:rPr>
        <w:t>узид</w:t>
      </w:r>
      <w:r w:rsidRPr="00964219">
        <w:t xml:space="preserve"> хотел бы выяснить, сколько в пропорциональном отношении судебных решений не ос</w:t>
      </w:r>
      <w:r w:rsidRPr="00964219">
        <w:t>у</w:t>
      </w:r>
      <w:r w:rsidRPr="00964219">
        <w:t>ществляются на практике.</w:t>
      </w:r>
    </w:p>
    <w:p w:rsidR="0082474D" w:rsidRDefault="00964219" w:rsidP="00B5405C">
      <w:pPr>
        <w:pStyle w:val="SingleTxtGR"/>
      </w:pPr>
      <w:r w:rsidRPr="00964219">
        <w:t>51.</w:t>
      </w:r>
      <w:r w:rsidR="00FC01B4">
        <w:tab/>
      </w:r>
      <w:r w:rsidRPr="00FC01B4">
        <w:rPr>
          <w:b/>
        </w:rPr>
        <w:t>Г-жа М</w:t>
      </w:r>
      <w:r w:rsidR="00FC01B4" w:rsidRPr="00FC01B4">
        <w:rPr>
          <w:b/>
        </w:rPr>
        <w:t>айодина</w:t>
      </w:r>
      <w:r w:rsidRPr="00964219">
        <w:t xml:space="preserve"> выражает обеспокоенность по поводу расплывчатых и чрезмерных ограничений, введ</w:t>
      </w:r>
      <w:r w:rsidR="00491F17">
        <w:t>е</w:t>
      </w:r>
      <w:r w:rsidRPr="00964219">
        <w:t>нных разделом 51 закона о СМИ, где содержи</w:t>
      </w:r>
      <w:r w:rsidRPr="00964219">
        <w:t>т</w:t>
      </w:r>
      <w:r w:rsidRPr="00964219">
        <w:t>ся запрет на умалчивание журналистами информации и на дискредитацию ч</w:t>
      </w:r>
      <w:r w:rsidRPr="00964219">
        <w:t>а</w:t>
      </w:r>
      <w:r w:rsidRPr="00964219">
        <w:t>стных лиц.</w:t>
      </w:r>
      <w:r w:rsidR="0082474D">
        <w:t xml:space="preserve"> </w:t>
      </w:r>
      <w:r w:rsidRPr="00964219">
        <w:t>Это ограничивает</w:t>
      </w:r>
      <w:r w:rsidR="0082474D">
        <w:t xml:space="preserve"> </w:t>
      </w:r>
      <w:r w:rsidRPr="00964219">
        <w:t>возможности для распространения любого рода информации, как это предусмотрено стать</w:t>
      </w:r>
      <w:r w:rsidR="00491F17">
        <w:t>е</w:t>
      </w:r>
      <w:r w:rsidRPr="00964219">
        <w:t>й 19 Пакта.</w:t>
      </w:r>
      <w:r w:rsidR="0082474D">
        <w:t xml:space="preserve"> </w:t>
      </w:r>
      <w:r w:rsidR="00FC01B4">
        <w:t>Повторяя замечания г</w:t>
      </w:r>
      <w:r w:rsidR="00FC01B4">
        <w:noBreakHyphen/>
        <w:t>на </w:t>
      </w:r>
      <w:r w:rsidRPr="00964219">
        <w:t>Телина, касающиеся более высокого уровня защиты против клеветы, пр</w:t>
      </w:r>
      <w:r w:rsidRPr="00964219">
        <w:t>е</w:t>
      </w:r>
      <w:r w:rsidRPr="00964219">
        <w:t>дусмотренного для должностных лиц, что может привести к самоцензуре среди средств массовой информации, она спрашивает, намерено ли гос</w:t>
      </w:r>
      <w:r w:rsidRPr="00964219">
        <w:t>у</w:t>
      </w:r>
      <w:r w:rsidRPr="00964219">
        <w:t>дарство-участник внести изменения в сво</w:t>
      </w:r>
      <w:r w:rsidR="00491F17">
        <w:t>е</w:t>
      </w:r>
      <w:r w:rsidRPr="00964219">
        <w:t xml:space="preserve"> законодательство с целью его соответствия международным нормам.</w:t>
      </w:r>
    </w:p>
    <w:p w:rsidR="0082474D" w:rsidRDefault="00964219" w:rsidP="00B5405C">
      <w:pPr>
        <w:pStyle w:val="SingleTxtGR"/>
      </w:pPr>
      <w:r w:rsidRPr="00964219">
        <w:t>52.</w:t>
      </w:r>
      <w:r w:rsidR="004C469F">
        <w:tab/>
      </w:r>
      <w:r w:rsidRPr="004C469F">
        <w:rPr>
          <w:b/>
        </w:rPr>
        <w:t>Г-жа В</w:t>
      </w:r>
      <w:r w:rsidR="004C469F" w:rsidRPr="004C469F">
        <w:rPr>
          <w:b/>
        </w:rPr>
        <w:t>агина</w:t>
      </w:r>
      <w:r w:rsidRPr="00964219">
        <w:t xml:space="preserve"> (Российская Федерация) в общих чертах говорит об изм</w:t>
      </w:r>
      <w:r w:rsidRPr="00964219">
        <w:t>е</w:t>
      </w:r>
      <w:r w:rsidRPr="00964219">
        <w:t>нениях, внес</w:t>
      </w:r>
      <w:r w:rsidR="00491F17">
        <w:t>е</w:t>
      </w:r>
      <w:r w:rsidRPr="00964219">
        <w:t>нных в законодательство, регулирующее деятельность некомме</w:t>
      </w:r>
      <w:r w:rsidRPr="00964219">
        <w:t>р</w:t>
      </w:r>
      <w:r w:rsidRPr="00964219">
        <w:t>ческих организаций, начиная с августа 2009 года, и о процедуре их введения, включающую консультации в рабочей группе, состоящей из представителей правительства, парламента и гражданского общества.</w:t>
      </w:r>
      <w:r w:rsidR="0082474D">
        <w:t xml:space="preserve"> </w:t>
      </w:r>
      <w:r w:rsidRPr="00964219">
        <w:t>Процедура регистрации для таких организаций была упрощена, и ожидается, что аналогичные измен</w:t>
      </w:r>
      <w:r w:rsidRPr="00964219">
        <w:t>е</w:t>
      </w:r>
      <w:r w:rsidRPr="00964219">
        <w:t>ния будут внесены</w:t>
      </w:r>
      <w:r w:rsidR="0082474D">
        <w:t xml:space="preserve"> </w:t>
      </w:r>
      <w:r w:rsidRPr="00964219">
        <w:t>в законодательство, касающееся конкретных типов неко</w:t>
      </w:r>
      <w:r w:rsidRPr="00964219">
        <w:t>м</w:t>
      </w:r>
      <w:r w:rsidRPr="00964219">
        <w:t>мерческих организаций, например, религиозных групп.</w:t>
      </w:r>
      <w:r w:rsidR="0082474D">
        <w:t xml:space="preserve"> </w:t>
      </w:r>
      <w:r w:rsidRPr="00964219">
        <w:t>Теперь разреш</w:t>
      </w:r>
      <w:r w:rsidRPr="00964219">
        <w:t>а</w:t>
      </w:r>
      <w:r w:rsidRPr="00964219">
        <w:t>ется проводить плановые проверки деятельности некоммерческих групп один раз в три года.</w:t>
      </w:r>
    </w:p>
    <w:p w:rsidR="0082474D" w:rsidRDefault="00964219" w:rsidP="00B5405C">
      <w:pPr>
        <w:pStyle w:val="SingleTxtGR"/>
      </w:pPr>
      <w:r w:rsidRPr="00964219">
        <w:t>53.</w:t>
      </w:r>
      <w:r w:rsidR="004C469F">
        <w:tab/>
      </w:r>
      <w:r w:rsidRPr="00964219">
        <w:t>Для обеспечения своей прозрачности и подотч</w:t>
      </w:r>
      <w:r w:rsidR="00491F17">
        <w:t>е</w:t>
      </w:r>
      <w:r w:rsidRPr="00964219">
        <w:t>тности некоммерческие организации, получающие государственное финансирование, обязаны на рег</w:t>
      </w:r>
      <w:r w:rsidRPr="00964219">
        <w:t>у</w:t>
      </w:r>
      <w:r w:rsidRPr="00964219">
        <w:t>лярной основе представлять отч</w:t>
      </w:r>
      <w:r w:rsidR="00491F17">
        <w:t>е</w:t>
      </w:r>
      <w:r w:rsidRPr="00964219">
        <w:t>ты об исполнении государственного бюджета и своей деятельности, но процедура отч</w:t>
      </w:r>
      <w:r w:rsidR="00491F17">
        <w:t>е</w:t>
      </w:r>
      <w:r w:rsidRPr="00964219">
        <w:t>тности была упрощена и обновлена с уч</w:t>
      </w:r>
      <w:r w:rsidR="00491F17">
        <w:t>е</w:t>
      </w:r>
      <w:r w:rsidRPr="00964219">
        <w:t>том технологических новшеств.</w:t>
      </w:r>
      <w:r w:rsidR="0082474D">
        <w:t xml:space="preserve"> </w:t>
      </w:r>
      <w:r w:rsidRPr="00964219">
        <w:t>Для организаций с ежегодным оборотом менее 3 млн. рублей</w:t>
      </w:r>
      <w:r w:rsidR="0082474D">
        <w:t xml:space="preserve"> </w:t>
      </w:r>
      <w:r w:rsidRPr="00964219">
        <w:t>и не получающих финансирование от иностранных исто</w:t>
      </w:r>
      <w:r w:rsidRPr="00964219">
        <w:t>ч</w:t>
      </w:r>
      <w:r w:rsidRPr="00964219">
        <w:t>ников</w:t>
      </w:r>
      <w:r w:rsidR="0082474D">
        <w:t xml:space="preserve"> </w:t>
      </w:r>
      <w:r w:rsidRPr="00964219">
        <w:t>достаточно отчитаться перед местными орг</w:t>
      </w:r>
      <w:r w:rsidRPr="00964219">
        <w:t>а</w:t>
      </w:r>
      <w:r w:rsidRPr="00964219">
        <w:t>нами власти.</w:t>
      </w:r>
      <w:r w:rsidR="0082474D">
        <w:t xml:space="preserve"> </w:t>
      </w:r>
      <w:r w:rsidRPr="00964219">
        <w:t>Не существует законодательных норм, ограничивающих предоставление государственных д</w:t>
      </w:r>
      <w:r w:rsidRPr="00964219">
        <w:t>о</w:t>
      </w:r>
      <w:r w:rsidRPr="00964219">
        <w:t>таций или любого другого вида финансирования, предусмотренного законом, некоммерческим орг</w:t>
      </w:r>
      <w:r w:rsidRPr="00964219">
        <w:t>а</w:t>
      </w:r>
      <w:r w:rsidRPr="00964219">
        <w:t>низациям, получающим финансирование от иностранных источников.</w:t>
      </w:r>
      <w:r w:rsidR="0082474D">
        <w:t xml:space="preserve"> </w:t>
      </w:r>
      <w:r w:rsidRPr="00964219">
        <w:t>Вопреки заявлениям о бюрокр</w:t>
      </w:r>
      <w:r w:rsidRPr="00964219">
        <w:t>а</w:t>
      </w:r>
      <w:r w:rsidRPr="00964219">
        <w:t>тических барьерах, установленных на пути регистрации, государственные регистрационные процедуры являются ж</w:t>
      </w:r>
      <w:r w:rsidR="00491F17">
        <w:t>е</w:t>
      </w:r>
      <w:r w:rsidRPr="00964219">
        <w:t>стко регламентированными.</w:t>
      </w:r>
      <w:r w:rsidR="0082474D">
        <w:t xml:space="preserve"> </w:t>
      </w:r>
      <w:r w:rsidRPr="00964219">
        <w:t>Соответс</w:t>
      </w:r>
      <w:r w:rsidR="004C469F">
        <w:t>т</w:t>
      </w:r>
      <w:r w:rsidRPr="00964219">
        <w:t>вующие правила разрабатываются</w:t>
      </w:r>
      <w:r w:rsidR="0082474D">
        <w:t xml:space="preserve"> </w:t>
      </w:r>
      <w:r w:rsidRPr="00964219">
        <w:t>и изменяются</w:t>
      </w:r>
      <w:r w:rsidR="0082474D">
        <w:t xml:space="preserve"> </w:t>
      </w:r>
      <w:r w:rsidRPr="00964219">
        <w:t>с уч</w:t>
      </w:r>
      <w:r w:rsidR="00491F17">
        <w:t>е</w:t>
      </w:r>
      <w:r w:rsidRPr="00964219">
        <w:t>том соображений НПО, и этот факт в равной степени соотве</w:t>
      </w:r>
      <w:r w:rsidRPr="00964219">
        <w:t>т</w:t>
      </w:r>
      <w:r w:rsidRPr="00964219">
        <w:t>ствует тем изменениям, которые вст</w:t>
      </w:r>
      <w:r w:rsidRPr="00964219">
        <w:t>у</w:t>
      </w:r>
      <w:r w:rsidRPr="00964219">
        <w:t>пили в силу</w:t>
      </w:r>
      <w:r w:rsidR="0082474D">
        <w:t xml:space="preserve"> </w:t>
      </w:r>
      <w:r w:rsidRPr="00964219">
        <w:t>в августе 2009 года.</w:t>
      </w:r>
      <w:r w:rsidR="0082474D">
        <w:t xml:space="preserve"> </w:t>
      </w:r>
      <w:r w:rsidRPr="00964219">
        <w:t>Решения об отказе в регистрации подлежат обжалованию.</w:t>
      </w:r>
      <w:r w:rsidR="0082474D">
        <w:t xml:space="preserve"> </w:t>
      </w:r>
      <w:r w:rsidRPr="00964219">
        <w:t>Жалобы об имеющемся нес</w:t>
      </w:r>
      <w:r w:rsidRPr="00964219">
        <w:t>о</w:t>
      </w:r>
      <w:r w:rsidRPr="00964219">
        <w:t>размерно высоком количестве отказов в регистрации общественных или рел</w:t>
      </w:r>
      <w:r w:rsidRPr="00964219">
        <w:t>и</w:t>
      </w:r>
      <w:r w:rsidRPr="00964219">
        <w:t>гиозных организаций являются безосновательными:</w:t>
      </w:r>
      <w:r w:rsidR="0082474D">
        <w:t xml:space="preserve"> </w:t>
      </w:r>
      <w:r w:rsidRPr="00964219">
        <w:t>с 2005 года доля отказных заявлений оста</w:t>
      </w:r>
      <w:r w:rsidR="00491F17">
        <w:t>е</w:t>
      </w:r>
      <w:r w:rsidRPr="00964219">
        <w:t>тся в пр</w:t>
      </w:r>
      <w:r w:rsidRPr="00964219">
        <w:t>е</w:t>
      </w:r>
      <w:r w:rsidRPr="00964219">
        <w:t>делах приблизительно 0,1</w:t>
      </w:r>
      <w:r w:rsidR="004C469F">
        <w:t>%</w:t>
      </w:r>
      <w:r w:rsidRPr="00964219">
        <w:t>.</w:t>
      </w:r>
    </w:p>
    <w:p w:rsidR="0082474D" w:rsidRDefault="00964219" w:rsidP="00B5405C">
      <w:pPr>
        <w:pStyle w:val="SingleTxtGR"/>
      </w:pPr>
      <w:r w:rsidRPr="00964219">
        <w:t>54.</w:t>
      </w:r>
      <w:r w:rsidR="004C469F">
        <w:tab/>
      </w:r>
      <w:r w:rsidRPr="00964219">
        <w:t>Отвечая на вопрос г-на Лаллаха, касающегося законопроекта об адвока</w:t>
      </w:r>
      <w:r w:rsidRPr="00964219">
        <w:t>т</w:t>
      </w:r>
      <w:r w:rsidRPr="00964219">
        <w:t>ской деятельности и адвокатуре, она отвечает, что никаких подобных полож</w:t>
      </w:r>
      <w:r w:rsidRPr="00964219">
        <w:t>е</w:t>
      </w:r>
      <w:r w:rsidRPr="00964219">
        <w:t>ний, о которых он упомянул, не содержится в закон</w:t>
      </w:r>
      <w:r w:rsidRPr="00964219">
        <w:t>о</w:t>
      </w:r>
      <w:r w:rsidRPr="00964219">
        <w:t>проекте.</w:t>
      </w:r>
    </w:p>
    <w:p w:rsidR="0082474D" w:rsidRDefault="00964219" w:rsidP="00B5405C">
      <w:pPr>
        <w:pStyle w:val="SingleTxtGR"/>
      </w:pPr>
      <w:r w:rsidRPr="00964219">
        <w:t>55.</w:t>
      </w:r>
      <w:r w:rsidR="004C469F">
        <w:tab/>
      </w:r>
      <w:r w:rsidRPr="004C469F">
        <w:rPr>
          <w:b/>
        </w:rPr>
        <w:t>Г-н Ф</w:t>
      </w:r>
      <w:r w:rsidR="004C469F" w:rsidRPr="004C469F">
        <w:rPr>
          <w:b/>
        </w:rPr>
        <w:t>илимонов</w:t>
      </w:r>
      <w:r w:rsidRPr="00964219">
        <w:t xml:space="preserve"> (Российская Федерация) говорит, что, хотя общие да</w:t>
      </w:r>
      <w:r w:rsidRPr="00964219">
        <w:t>н</w:t>
      </w:r>
      <w:r w:rsidRPr="00964219">
        <w:t>ные о населении тюрем свидетельствую</w:t>
      </w:r>
      <w:r w:rsidR="004C469F">
        <w:t>т</w:t>
      </w:r>
      <w:r w:rsidRPr="00964219">
        <w:t xml:space="preserve"> о том, что по-прежнему имеются н</w:t>
      </w:r>
      <w:r w:rsidRPr="00964219">
        <w:t>е</w:t>
      </w:r>
      <w:r w:rsidRPr="00964219">
        <w:t>которые свободные места, распределение задержанных является неравноме</w:t>
      </w:r>
      <w:r w:rsidRPr="00964219">
        <w:t>р</w:t>
      </w:r>
      <w:r w:rsidRPr="00964219">
        <w:t>ным.</w:t>
      </w:r>
      <w:r w:rsidR="0082474D">
        <w:t xml:space="preserve"> </w:t>
      </w:r>
      <w:r w:rsidRPr="00964219">
        <w:t>В пяти регионах, по которым он прив</w:t>
      </w:r>
      <w:r w:rsidR="00491F17">
        <w:t>е</w:t>
      </w:r>
      <w:r w:rsidRPr="00964219">
        <w:t>л конкретные цифры, наблюдается перенаселение, и правительство намерено решить этот вопрос.</w:t>
      </w:r>
      <w:r w:rsidR="0082474D">
        <w:t xml:space="preserve"> </w:t>
      </w:r>
      <w:r w:rsidRPr="00964219">
        <w:t>Дополнител</w:t>
      </w:r>
      <w:r w:rsidRPr="00964219">
        <w:t>ь</w:t>
      </w:r>
      <w:r w:rsidRPr="00964219">
        <w:t>ные данные будут предста</w:t>
      </w:r>
      <w:r w:rsidRPr="00964219">
        <w:t>в</w:t>
      </w:r>
      <w:r w:rsidRPr="00964219">
        <w:t>лены в письменном виде.</w:t>
      </w:r>
      <w:r w:rsidR="0082474D">
        <w:t xml:space="preserve"> </w:t>
      </w:r>
    </w:p>
    <w:p w:rsidR="0082474D" w:rsidRDefault="00964219" w:rsidP="00B5405C">
      <w:pPr>
        <w:pStyle w:val="SingleTxtGR"/>
      </w:pPr>
      <w:r w:rsidRPr="00964219">
        <w:t>56.</w:t>
      </w:r>
      <w:r w:rsidR="004C469F">
        <w:tab/>
      </w:r>
      <w:r w:rsidRPr="004C469F">
        <w:rPr>
          <w:b/>
        </w:rPr>
        <w:t>Г-н М</w:t>
      </w:r>
      <w:r w:rsidR="004C469F" w:rsidRPr="004C469F">
        <w:rPr>
          <w:b/>
        </w:rPr>
        <w:t>атюшкин</w:t>
      </w:r>
      <w:r w:rsidRPr="00964219">
        <w:t xml:space="preserve"> (Российская Федерация) добавляет, что планируется ш</w:t>
      </w:r>
      <w:r w:rsidRPr="00964219">
        <w:t>и</w:t>
      </w:r>
      <w:r w:rsidRPr="00964219">
        <w:t>рокомасштабная программа реформ пенитенциарной системы, в том числе ли</w:t>
      </w:r>
      <w:r w:rsidRPr="00964219">
        <w:t>к</w:t>
      </w:r>
      <w:r w:rsidRPr="00964219">
        <w:t>видация исправительных колоний, оставшихся с советских врем</w:t>
      </w:r>
      <w:r w:rsidR="00491F17">
        <w:t>е</w:t>
      </w:r>
      <w:r w:rsidRPr="00964219">
        <w:t>н.</w:t>
      </w:r>
      <w:r w:rsidR="0082474D">
        <w:t xml:space="preserve"> </w:t>
      </w:r>
      <w:r w:rsidRPr="00964219">
        <w:t>Основоп</w:t>
      </w:r>
      <w:r w:rsidRPr="00964219">
        <w:t>о</w:t>
      </w:r>
      <w:r w:rsidRPr="00964219">
        <w:t>лагающей задачей реформы является обеспечение различных следственных изоляторов для двух категорий правонарушителей:</w:t>
      </w:r>
      <w:r w:rsidR="0082474D">
        <w:t xml:space="preserve"> </w:t>
      </w:r>
      <w:r w:rsidR="004C469F" w:rsidRPr="00964219">
        <w:t>рецидивистов</w:t>
      </w:r>
      <w:r w:rsidRPr="00964219">
        <w:t xml:space="preserve"> и соверши</w:t>
      </w:r>
      <w:r w:rsidRPr="00964219">
        <w:t>в</w:t>
      </w:r>
      <w:r w:rsidRPr="00964219">
        <w:t>ших преступление впервые, кто, по мнению суда, заслуживают наказания, св</w:t>
      </w:r>
      <w:r w:rsidRPr="00964219">
        <w:t>я</w:t>
      </w:r>
      <w:r w:rsidRPr="00964219">
        <w:t>занного с лишением свободы.</w:t>
      </w:r>
      <w:r w:rsidR="0082474D">
        <w:t xml:space="preserve"> </w:t>
      </w:r>
      <w:r w:rsidRPr="00964219">
        <w:t>Что касается второй группы лиц, то большее внимание будет уделяться труду и реабилитации.</w:t>
      </w:r>
    </w:p>
    <w:p w:rsidR="0082474D" w:rsidRDefault="00964219" w:rsidP="00B5405C">
      <w:pPr>
        <w:pStyle w:val="SingleTxtGR"/>
      </w:pPr>
      <w:r w:rsidRPr="00964219">
        <w:t>57.</w:t>
      </w:r>
      <w:r w:rsidR="004C469F">
        <w:tab/>
      </w:r>
      <w:r w:rsidRPr="004C469F">
        <w:rPr>
          <w:b/>
        </w:rPr>
        <w:t>Г-н Г</w:t>
      </w:r>
      <w:r w:rsidR="004C469F" w:rsidRPr="004C469F">
        <w:rPr>
          <w:b/>
        </w:rPr>
        <w:t>аидов</w:t>
      </w:r>
      <w:r w:rsidRPr="00964219">
        <w:t xml:space="preserve"> (Российская Федерация) объясняет, что, несмотря на терм</w:t>
      </w:r>
      <w:r w:rsidRPr="00964219">
        <w:t>и</w:t>
      </w:r>
      <w:r w:rsidRPr="00964219">
        <w:t>нологическое сходство, административный арест и административное задерж</w:t>
      </w:r>
      <w:r w:rsidRPr="00964219">
        <w:t>а</w:t>
      </w:r>
      <w:r w:rsidRPr="00964219">
        <w:t>ние являются разными понятиями.</w:t>
      </w:r>
      <w:r w:rsidR="0082474D">
        <w:t xml:space="preserve"> </w:t>
      </w:r>
      <w:r w:rsidRPr="00964219">
        <w:t>Администрати</w:t>
      </w:r>
      <w:r w:rsidRPr="00964219">
        <w:t>в</w:t>
      </w:r>
      <w:r w:rsidRPr="00964219">
        <w:t>ный арест является одним из девяти возможных наказаний за совершение административного правонаруш</w:t>
      </w:r>
      <w:r w:rsidRPr="00964219">
        <w:t>е</w:t>
      </w:r>
      <w:r w:rsidRPr="00964219">
        <w:t>ния, а административное задержание является способом обеспечения эффе</w:t>
      </w:r>
      <w:r w:rsidRPr="00964219">
        <w:t>к</w:t>
      </w:r>
      <w:r w:rsidRPr="00964219">
        <w:t>тивного осуществл</w:t>
      </w:r>
      <w:r w:rsidRPr="00964219">
        <w:t>е</w:t>
      </w:r>
      <w:r w:rsidRPr="00964219">
        <w:t>ния процедур.</w:t>
      </w:r>
      <w:r w:rsidR="0082474D">
        <w:t xml:space="preserve"> </w:t>
      </w:r>
      <w:r w:rsidRPr="00964219">
        <w:t>Административный арест может продлиться до 15 дней, за исключением определ</w:t>
      </w:r>
      <w:r w:rsidR="00491F17">
        <w:t>е</w:t>
      </w:r>
      <w:r w:rsidRPr="00964219">
        <w:t>нных обстоятельств, как чрезвычайное положение или антитеррористические операции, и может быть нал</w:t>
      </w:r>
      <w:r w:rsidRPr="00964219">
        <w:t>о</w:t>
      </w:r>
      <w:r w:rsidRPr="00964219">
        <w:t>жен судом.</w:t>
      </w:r>
      <w:r w:rsidR="0082474D">
        <w:t xml:space="preserve"> </w:t>
      </w:r>
      <w:r w:rsidRPr="00964219">
        <w:t>Административное задержание может быть применено милицией и другими с</w:t>
      </w:r>
      <w:r w:rsidRPr="00964219">
        <w:t>о</w:t>
      </w:r>
      <w:r w:rsidRPr="00964219">
        <w:t>трудниками правоохранительных органов</w:t>
      </w:r>
      <w:r w:rsidR="0082474D">
        <w:t xml:space="preserve"> </w:t>
      </w:r>
      <w:r w:rsidRPr="00964219">
        <w:t>в течение не более 3 часов или 40 ч</w:t>
      </w:r>
      <w:r w:rsidRPr="00964219">
        <w:t>а</w:t>
      </w:r>
      <w:r w:rsidRPr="00964219">
        <w:t>сов в особых обстоятельствах в случае получения санкции прокурора.</w:t>
      </w:r>
      <w:r w:rsidR="0082474D">
        <w:t xml:space="preserve"> </w:t>
      </w:r>
      <w:r w:rsidRPr="00964219">
        <w:t>Проц</w:t>
      </w:r>
      <w:r w:rsidRPr="00964219">
        <w:t>е</w:t>
      </w:r>
      <w:r w:rsidRPr="00964219">
        <w:t>дуры осуществления приговора в виде административного ареста</w:t>
      </w:r>
      <w:r w:rsidR="0082474D">
        <w:t xml:space="preserve"> </w:t>
      </w:r>
      <w:r w:rsidRPr="00964219">
        <w:t>в настоящее время регулируются государственным декретом, но в парламенте находится з</w:t>
      </w:r>
      <w:r w:rsidRPr="00964219">
        <w:t>а</w:t>
      </w:r>
      <w:r w:rsidRPr="00964219">
        <w:t>конопроект, касающийся того, что физические лица в соответствии с констит</w:t>
      </w:r>
      <w:r w:rsidRPr="00964219">
        <w:t>у</w:t>
      </w:r>
      <w:r w:rsidRPr="00964219">
        <w:t>ционным принципом могут быть лишены свободы</w:t>
      </w:r>
      <w:r w:rsidR="0082474D">
        <w:t xml:space="preserve"> </w:t>
      </w:r>
      <w:r w:rsidRPr="00964219">
        <w:t>или</w:t>
      </w:r>
      <w:r w:rsidR="0082474D">
        <w:t xml:space="preserve"> </w:t>
      </w:r>
      <w:r w:rsidRPr="00964219">
        <w:t>прав по федеральному законодательству и решению суда.</w:t>
      </w:r>
    </w:p>
    <w:p w:rsidR="0082474D" w:rsidRDefault="00964219" w:rsidP="00B5405C">
      <w:pPr>
        <w:pStyle w:val="SingleTxtGR"/>
      </w:pPr>
      <w:r w:rsidRPr="00964219">
        <w:t>58.</w:t>
      </w:r>
      <w:r w:rsidR="00350F4C">
        <w:tab/>
      </w:r>
      <w:r w:rsidRPr="00350F4C">
        <w:rPr>
          <w:b/>
        </w:rPr>
        <w:t>Г-жа К</w:t>
      </w:r>
      <w:r w:rsidR="00350F4C" w:rsidRPr="00350F4C">
        <w:rPr>
          <w:b/>
        </w:rPr>
        <w:t>орунова</w:t>
      </w:r>
      <w:r w:rsidRPr="00964219">
        <w:t xml:space="preserve"> (Российская Федерация) говорит, что е</w:t>
      </w:r>
      <w:r w:rsidR="00491F17">
        <w:t>е</w:t>
      </w:r>
      <w:r w:rsidRPr="00964219">
        <w:t xml:space="preserve"> правительство полностью осозна</w:t>
      </w:r>
      <w:r w:rsidR="00491F17">
        <w:t>е</w:t>
      </w:r>
      <w:r w:rsidRPr="00964219">
        <w:t>т масштабы проблемы торговли людьми, особенно женщ</w:t>
      </w:r>
      <w:r w:rsidRPr="00964219">
        <w:t>и</w:t>
      </w:r>
      <w:r w:rsidRPr="00964219">
        <w:t>нами, которых ввозят в Российскую Федерацию или вывозят из не</w:t>
      </w:r>
      <w:r w:rsidR="00491F17">
        <w:t>е</w:t>
      </w:r>
      <w:r w:rsidRPr="00964219">
        <w:t>.</w:t>
      </w:r>
      <w:r w:rsidR="0082474D">
        <w:t xml:space="preserve"> </w:t>
      </w:r>
      <w:r w:rsidRPr="00964219">
        <w:t>Она по</w:t>
      </w:r>
      <w:r w:rsidRPr="00964219">
        <w:t>д</w:t>
      </w:r>
      <w:r w:rsidRPr="00964219">
        <w:t>ч</w:t>
      </w:r>
      <w:r w:rsidR="00491F17">
        <w:t>е</w:t>
      </w:r>
      <w:r w:rsidRPr="00964219">
        <w:t>ркивает, однако, что сложно получить точные цифры о количестве женщин, ставших предметом торговли, из-за скрытой сущности проблемы.</w:t>
      </w:r>
      <w:r w:rsidR="0082474D">
        <w:t xml:space="preserve"> </w:t>
      </w:r>
      <w:r w:rsidRPr="00964219">
        <w:t>По подсч</w:t>
      </w:r>
      <w:r w:rsidR="00491F17">
        <w:t>е</w:t>
      </w:r>
      <w:r w:rsidRPr="00964219">
        <w:t>там правительства</w:t>
      </w:r>
      <w:r w:rsidR="00350F4C">
        <w:t>,</w:t>
      </w:r>
      <w:r w:rsidRPr="00964219">
        <w:t xml:space="preserve"> их количество исчисляется десятками тысяч в год, а не полми</w:t>
      </w:r>
      <w:r w:rsidRPr="00964219">
        <w:t>л</w:t>
      </w:r>
      <w:r w:rsidRPr="00964219">
        <w:t>ли</w:t>
      </w:r>
      <w:r w:rsidR="00350F4C">
        <w:t>о</w:t>
      </w:r>
      <w:r w:rsidRPr="00964219">
        <w:t>ном, указанным в докладе бывшего Верховного комиссара по правам чел</w:t>
      </w:r>
      <w:r w:rsidRPr="00964219">
        <w:t>о</w:t>
      </w:r>
      <w:r w:rsidRPr="00964219">
        <w:t>века, что предполагает, что в</w:t>
      </w:r>
      <w:r w:rsidR="0082474D">
        <w:t xml:space="preserve"> </w:t>
      </w:r>
      <w:r w:rsidRPr="00964219">
        <w:t>Российской Федерации существующее пол</w:t>
      </w:r>
      <w:r w:rsidRPr="00964219">
        <w:t>о</w:t>
      </w:r>
      <w:r w:rsidRPr="00964219">
        <w:t>жение не хуже, чем в других странах.</w:t>
      </w:r>
      <w:r w:rsidR="0082474D">
        <w:t xml:space="preserve"> </w:t>
      </w:r>
      <w:r w:rsidRPr="00964219">
        <w:t>Тем не менее, продолжается и продолжится в</w:t>
      </w:r>
      <w:r w:rsidRPr="00964219">
        <w:t>ы</w:t>
      </w:r>
      <w:r w:rsidRPr="00964219">
        <w:t>деление ресурсов на борьбу с этим явлением и на предоставление поддержки жертвам.</w:t>
      </w:r>
      <w:r w:rsidR="0082474D">
        <w:t xml:space="preserve"> </w:t>
      </w:r>
    </w:p>
    <w:p w:rsidR="0082474D" w:rsidRDefault="00964219" w:rsidP="00B5405C">
      <w:pPr>
        <w:pStyle w:val="SingleTxtGR"/>
      </w:pPr>
      <w:r w:rsidRPr="00964219">
        <w:t>59.</w:t>
      </w:r>
      <w:r w:rsidR="00350F4C">
        <w:tab/>
      </w:r>
      <w:r w:rsidRPr="00020DE9">
        <w:rPr>
          <w:b/>
        </w:rPr>
        <w:t>Г-н М</w:t>
      </w:r>
      <w:r w:rsidR="00020DE9" w:rsidRPr="00020DE9">
        <w:rPr>
          <w:b/>
        </w:rPr>
        <w:t>атюшкин</w:t>
      </w:r>
      <w:r w:rsidRPr="00964219">
        <w:t xml:space="preserve"> (Российская Федерация), отвечая г-ну Бузиду, говори</w:t>
      </w:r>
      <w:r w:rsidR="00350F4C">
        <w:t>т, что совершенствование законод</w:t>
      </w:r>
      <w:r w:rsidRPr="00964219">
        <w:t>ательства и изменения</w:t>
      </w:r>
      <w:r w:rsidR="0082474D">
        <w:t xml:space="preserve"> </w:t>
      </w:r>
      <w:r w:rsidRPr="00964219">
        <w:t>соответствующих проц</w:t>
      </w:r>
      <w:r w:rsidRPr="00964219">
        <w:t>е</w:t>
      </w:r>
      <w:r w:rsidRPr="00964219">
        <w:t>дур и институтов увеличили норму реализац</w:t>
      </w:r>
      <w:r w:rsidR="00350F4C">
        <w:t>ии решений национальных судов с </w:t>
      </w:r>
      <w:r w:rsidRPr="00964219">
        <w:t>50</w:t>
      </w:r>
      <w:r w:rsidR="00350F4C">
        <w:t>%</w:t>
      </w:r>
      <w:r w:rsidRPr="00964219">
        <w:t>, наблюдавшуюся нескольких лет назад, до 70</w:t>
      </w:r>
      <w:r w:rsidR="00350F4C">
        <w:t>%</w:t>
      </w:r>
      <w:r w:rsidRPr="00964219">
        <w:t>.</w:t>
      </w:r>
      <w:r w:rsidR="0082474D">
        <w:t xml:space="preserve"> </w:t>
      </w:r>
      <w:r w:rsidRPr="00964219">
        <w:t>При достаточном влож</w:t>
      </w:r>
      <w:r w:rsidRPr="00964219">
        <w:t>е</w:t>
      </w:r>
      <w:r w:rsidRPr="00964219">
        <w:t>нии капитала норма реализации в 80</w:t>
      </w:r>
      <w:r w:rsidR="00350F4C">
        <w:t>%</w:t>
      </w:r>
      <w:r w:rsidRPr="00964219">
        <w:t xml:space="preserve"> является реалисти</w:t>
      </w:r>
      <w:r w:rsidRPr="00964219">
        <w:t>ч</w:t>
      </w:r>
      <w:r w:rsidRPr="00964219">
        <w:t>ной целью.</w:t>
      </w:r>
      <w:r w:rsidR="0082474D">
        <w:t xml:space="preserve"> </w:t>
      </w:r>
    </w:p>
    <w:p w:rsidR="0082474D" w:rsidRDefault="00964219" w:rsidP="00B5405C">
      <w:pPr>
        <w:pStyle w:val="SingleTxtGR"/>
      </w:pPr>
      <w:r w:rsidRPr="00964219">
        <w:t>60.</w:t>
      </w:r>
      <w:r w:rsidR="00350F4C">
        <w:tab/>
      </w:r>
      <w:r w:rsidRPr="00964219">
        <w:t>Другим аспектом проблемы является периодическое несоблюдение с</w:t>
      </w:r>
      <w:r w:rsidRPr="00964219">
        <w:t>у</w:t>
      </w:r>
      <w:r w:rsidRPr="00964219">
        <w:t>дебных решений о признании долга, и в этом отношении пострадавшие стор</w:t>
      </w:r>
      <w:r w:rsidRPr="00964219">
        <w:t>о</w:t>
      </w:r>
      <w:r w:rsidRPr="00964219">
        <w:t>ны не имеют никакого эффективного внутреннего средства защиты согласно Европейскому суду по правам человека, рассмотревшему</w:t>
      </w:r>
      <w:r w:rsidR="0082474D">
        <w:t xml:space="preserve"> </w:t>
      </w:r>
      <w:r w:rsidR="00350F4C">
        <w:t>более 200 </w:t>
      </w:r>
      <w:r w:rsidRPr="00964219">
        <w:t>подобных дел, представленных российскими гражданами.</w:t>
      </w:r>
      <w:r w:rsidR="0082474D">
        <w:t xml:space="preserve"> </w:t>
      </w:r>
      <w:r w:rsidRPr="00964219">
        <w:t>В его решении по прецеден</w:t>
      </w:r>
      <w:r w:rsidRPr="00964219">
        <w:t>т</w:t>
      </w:r>
      <w:r w:rsidRPr="00964219">
        <w:t xml:space="preserve">ному делу </w:t>
      </w:r>
      <w:r w:rsidRPr="00964219">
        <w:rPr>
          <w:i/>
        </w:rPr>
        <w:t>Бурдов против России (№</w:t>
      </w:r>
      <w:r w:rsidR="002014CD">
        <w:rPr>
          <w:i/>
        </w:rPr>
        <w:t xml:space="preserve"> </w:t>
      </w:r>
      <w:r w:rsidRPr="00964219">
        <w:rPr>
          <w:i/>
        </w:rPr>
        <w:t>2)</w:t>
      </w:r>
      <w:r w:rsidRPr="00964219">
        <w:t>, ок</w:t>
      </w:r>
      <w:r w:rsidR="002014CD">
        <w:t>ончательно вступившем в силу 4 </w:t>
      </w:r>
      <w:r w:rsidRPr="00964219">
        <w:t>мая 2009 года, государство-участник призывалось создать эффективное вну</w:t>
      </w:r>
      <w:r w:rsidRPr="00964219">
        <w:t>т</w:t>
      </w:r>
      <w:r w:rsidRPr="00964219">
        <w:t>реннее средство защиты</w:t>
      </w:r>
      <w:r w:rsidR="0082474D">
        <w:t xml:space="preserve"> </w:t>
      </w:r>
      <w:r w:rsidRPr="00964219">
        <w:t>или средства защиты, предусматривающие достаточное во</w:t>
      </w:r>
      <w:r w:rsidRPr="00964219">
        <w:t>з</w:t>
      </w:r>
      <w:r w:rsidRPr="00964219">
        <w:t>мещение за неосуществление или задержку с осуществлением решений вну</w:t>
      </w:r>
      <w:r w:rsidRPr="00964219">
        <w:t>т</w:t>
      </w:r>
      <w:r w:rsidRPr="00964219">
        <w:t>ренних судов в течение шести месяцев с окончательного вступления в силу р</w:t>
      </w:r>
      <w:r w:rsidRPr="00964219">
        <w:t>е</w:t>
      </w:r>
      <w:r w:rsidRPr="00964219">
        <w:t>шения суда.</w:t>
      </w:r>
      <w:r w:rsidR="0082474D">
        <w:t xml:space="preserve"> </w:t>
      </w:r>
      <w:r w:rsidRPr="00964219">
        <w:t>В н</w:t>
      </w:r>
      <w:r w:rsidR="00491F17">
        <w:t>е</w:t>
      </w:r>
      <w:r w:rsidRPr="00964219">
        <w:t>м также содержится призыв к государству-участнику в теч</w:t>
      </w:r>
      <w:r w:rsidRPr="00964219">
        <w:t>е</w:t>
      </w:r>
      <w:r w:rsidRPr="00964219">
        <w:t>ние одного года возместить ущерб всем жертвам неплатежей или неоправданной з</w:t>
      </w:r>
      <w:r w:rsidRPr="00964219">
        <w:t>а</w:t>
      </w:r>
      <w:r w:rsidRPr="00964219">
        <w:t>держки платежей со стороны государственных органов власти по судебным р</w:t>
      </w:r>
      <w:r w:rsidRPr="00964219">
        <w:t>е</w:t>
      </w:r>
      <w:r w:rsidRPr="00964219">
        <w:t>шениям о признании долга, принятым в их пользу, если они подали свои зая</w:t>
      </w:r>
      <w:r w:rsidRPr="00964219">
        <w:t>в</w:t>
      </w:r>
      <w:r w:rsidRPr="00964219">
        <w:t xml:space="preserve">ления в суд до вынесения настоящего решения и их заявления были доведены до правительства в соответствии с подпунктом </w:t>
      </w:r>
      <w:r w:rsidR="002014CD">
        <w:rPr>
          <w:lang w:val="en-US"/>
        </w:rPr>
        <w:t>b</w:t>
      </w:r>
      <w:r w:rsidRPr="00964219">
        <w:t>) пункта 2 правила 54 регл</w:t>
      </w:r>
      <w:r w:rsidRPr="00964219">
        <w:t>а</w:t>
      </w:r>
      <w:r w:rsidRPr="00964219">
        <w:t>мента суда.</w:t>
      </w:r>
      <w:r w:rsidR="0082474D">
        <w:t xml:space="preserve"> </w:t>
      </w:r>
      <w:r w:rsidRPr="00964219">
        <w:t>Был разработан законопроект, касающийся этого вопроса, и он в скором врем</w:t>
      </w:r>
      <w:r w:rsidRPr="00964219">
        <w:t>е</w:t>
      </w:r>
      <w:r w:rsidRPr="00964219">
        <w:t>ни поступит в парламент.</w:t>
      </w:r>
    </w:p>
    <w:p w:rsidR="0082474D" w:rsidRDefault="00964219" w:rsidP="00B5405C">
      <w:pPr>
        <w:pStyle w:val="SingleTxtGR"/>
      </w:pPr>
      <w:r w:rsidRPr="00964219">
        <w:t>61.</w:t>
      </w:r>
      <w:r w:rsidR="002014CD">
        <w:tab/>
      </w:r>
      <w:r w:rsidRPr="00964219">
        <w:t>В завершение он выражает благодарность Комитету за состоявшийся пл</w:t>
      </w:r>
      <w:r w:rsidRPr="00964219">
        <w:t>о</w:t>
      </w:r>
      <w:r w:rsidRPr="00964219">
        <w:t>дотворный диалог и подтверждает преданность его правительства делу укре</w:t>
      </w:r>
      <w:r w:rsidRPr="00964219">
        <w:t>п</w:t>
      </w:r>
      <w:r w:rsidRPr="00964219">
        <w:t>ления уважения прав человека.</w:t>
      </w:r>
      <w:r w:rsidR="0082474D">
        <w:t xml:space="preserve"> </w:t>
      </w:r>
      <w:r w:rsidRPr="00964219">
        <w:t>Процесс отч</w:t>
      </w:r>
      <w:r w:rsidR="00491F17">
        <w:t>е</w:t>
      </w:r>
      <w:r w:rsidRPr="00964219">
        <w:t>тности, существующий в соотве</w:t>
      </w:r>
      <w:r w:rsidRPr="00964219">
        <w:t>т</w:t>
      </w:r>
      <w:r w:rsidRPr="00964219">
        <w:t>ствии с Пактом, будет полезен для дальнейшего развития законодательства и практики его страны.</w:t>
      </w:r>
    </w:p>
    <w:p w:rsidR="0084613B" w:rsidRDefault="00964219" w:rsidP="00B5405C">
      <w:pPr>
        <w:pStyle w:val="SingleTxtGR"/>
        <w:rPr>
          <w:i/>
        </w:rPr>
      </w:pPr>
      <w:r w:rsidRPr="002014CD">
        <w:rPr>
          <w:i/>
        </w:rPr>
        <w:t>Заседание закрывается в 18 ч. 05 м</w:t>
      </w:r>
      <w:r w:rsidR="002014CD">
        <w:rPr>
          <w:i/>
        </w:rPr>
        <w:t>.</w:t>
      </w:r>
    </w:p>
    <w:p w:rsidR="002014CD" w:rsidRPr="002014CD" w:rsidRDefault="002014CD" w:rsidP="002014C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014CD" w:rsidRPr="002014CD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4CC" w:rsidRDefault="00CA34CC">
      <w:r>
        <w:rPr>
          <w:lang w:val="en-US"/>
        </w:rPr>
        <w:tab/>
      </w:r>
      <w:r>
        <w:separator/>
      </w:r>
    </w:p>
  </w:endnote>
  <w:endnote w:type="continuationSeparator" w:id="0">
    <w:p w:rsidR="00CA34CC" w:rsidRDefault="00CA3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434" w:rsidRPr="005F0588" w:rsidRDefault="002F243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026EF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GE.09-45527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434" w:rsidRPr="005F0588" w:rsidRDefault="002F2434">
    <w:pPr>
      <w:pStyle w:val="Footer"/>
      <w:rPr>
        <w:lang w:val="en-US"/>
      </w:rPr>
    </w:pPr>
    <w:r>
      <w:rPr>
        <w:lang w:val="en-US"/>
      </w:rPr>
      <w:t>GE.09-45527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026EF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434" w:rsidRDefault="002F2434" w:rsidP="004B2D06">
    <w:pPr>
      <w:pStyle w:val="FootnoteText"/>
      <w:pBdr>
        <w:top w:val="single" w:sz="4" w:space="1" w:color="auto"/>
      </w:pBdr>
      <w:spacing w:after="120"/>
      <w:ind w:right="-48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2277CB">
      <w:rPr>
        <w:lang w:val="ru-RU"/>
      </w:rPr>
      <w:t>В настоящий отчет могут вноситься поправки.</w:t>
    </w:r>
  </w:p>
  <w:p w:rsidR="002F2434" w:rsidRDefault="002F2434" w:rsidP="00304FBC">
    <w:pPr>
      <w:pStyle w:val="FootnoteText"/>
      <w:spacing w:after="120"/>
      <w:ind w:firstLine="0"/>
      <w:rPr>
        <w:lang w:val="ru-RU"/>
      </w:rPr>
    </w:pPr>
    <w:r w:rsidRPr="004B2D06">
      <w:rPr>
        <w:lang w:val="ru-RU"/>
      </w:rPr>
      <w:t xml:space="preserve">Поправки должны представляться на одном из рабочих языков. </w:t>
    </w:r>
    <w:r w:rsidRPr="002277CB">
      <w:t xml:space="preserve">Они должны быть изложены в пояснительной записке, а также внесены в один из экземпляров отчета. Поправки следует направлять </w:t>
    </w:r>
    <w:r w:rsidRPr="002277CB">
      <w:rPr>
        <w:i/>
      </w:rPr>
      <w:t>в течение одной недели с момента выпуска настоящего документа</w:t>
    </w:r>
    <w:r w:rsidRPr="002277CB">
      <w:t xml:space="preserve"> в Группу редакционного контроля, комната Е.4108, Дворец Наций, Женева. </w:t>
    </w:r>
  </w:p>
  <w:p w:rsidR="002F2434" w:rsidRPr="004B2D06" w:rsidRDefault="002F2434" w:rsidP="00304FBC">
    <w:pPr>
      <w:pStyle w:val="FootnoteText"/>
      <w:spacing w:after="24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4B2D06">
      <w:rPr>
        <w:lang w:val="ru-RU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2F2434" w:rsidRPr="007B2C3F" w:rsidRDefault="002F2434">
    <w:pPr>
      <w:pStyle w:val="Footer"/>
      <w:rPr>
        <w:sz w:val="20"/>
        <w:lang w:val="en-US"/>
      </w:rPr>
    </w:pPr>
    <w:r>
      <w:rPr>
        <w:sz w:val="20"/>
        <w:lang w:val="en-US"/>
      </w:rPr>
      <w:t>GE.09-45527  (R)  020310   0</w:t>
    </w:r>
    <w:r>
      <w:rPr>
        <w:sz w:val="20"/>
        <w:lang w:val="ru-RU"/>
      </w:rPr>
      <w:t>3</w:t>
    </w:r>
    <w:r>
      <w:rPr>
        <w:sz w:val="20"/>
        <w:lang w:val="en-US"/>
      </w:rPr>
      <w:t>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4CC" w:rsidRPr="00F71F63" w:rsidRDefault="00CA34C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A34CC" w:rsidRPr="00F71F63" w:rsidRDefault="00CA34C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A34CC" w:rsidRPr="00635E86" w:rsidRDefault="00CA34C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434" w:rsidRPr="005F0588" w:rsidRDefault="002F2434">
    <w:pPr>
      <w:pStyle w:val="Header"/>
      <w:rPr>
        <w:lang w:val="en-US"/>
      </w:rPr>
    </w:pPr>
    <w:r>
      <w:rPr>
        <w:lang w:val="en-US"/>
      </w:rPr>
      <w:t>CCPR/C/SR.2665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434" w:rsidRPr="005F0588" w:rsidRDefault="002F2434">
    <w:pPr>
      <w:pStyle w:val="Header"/>
      <w:rPr>
        <w:lang w:val="en-US"/>
      </w:rPr>
    </w:pPr>
    <w:r>
      <w:rPr>
        <w:lang w:val="en-US"/>
      </w:rPr>
      <w:tab/>
      <w:t>CCPR/C/SR.2665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4219"/>
    <w:rsid w:val="000033D8"/>
    <w:rsid w:val="00005C1C"/>
    <w:rsid w:val="00016553"/>
    <w:rsid w:val="00020DE9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587"/>
    <w:rsid w:val="000A3DDF"/>
    <w:rsid w:val="000A60A0"/>
    <w:rsid w:val="000C3688"/>
    <w:rsid w:val="000D6863"/>
    <w:rsid w:val="000E31A6"/>
    <w:rsid w:val="00117AEE"/>
    <w:rsid w:val="0014002C"/>
    <w:rsid w:val="001463F7"/>
    <w:rsid w:val="0015769C"/>
    <w:rsid w:val="00180752"/>
    <w:rsid w:val="00185076"/>
    <w:rsid w:val="0018543C"/>
    <w:rsid w:val="00190231"/>
    <w:rsid w:val="00192ABD"/>
    <w:rsid w:val="00194D5A"/>
    <w:rsid w:val="001A75D5"/>
    <w:rsid w:val="001A7D40"/>
    <w:rsid w:val="001D07F7"/>
    <w:rsid w:val="001D3B53"/>
    <w:rsid w:val="001D7B8F"/>
    <w:rsid w:val="001E48EE"/>
    <w:rsid w:val="001F2D04"/>
    <w:rsid w:val="0020059C"/>
    <w:rsid w:val="002014CD"/>
    <w:rsid w:val="002019BD"/>
    <w:rsid w:val="002277CB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79A3"/>
    <w:rsid w:val="002F2434"/>
    <w:rsid w:val="00304FBC"/>
    <w:rsid w:val="003215F5"/>
    <w:rsid w:val="00332891"/>
    <w:rsid w:val="00350F4C"/>
    <w:rsid w:val="00356BB2"/>
    <w:rsid w:val="00360477"/>
    <w:rsid w:val="00367FC9"/>
    <w:rsid w:val="003711A1"/>
    <w:rsid w:val="00372123"/>
    <w:rsid w:val="00376EB5"/>
    <w:rsid w:val="00386581"/>
    <w:rsid w:val="00387100"/>
    <w:rsid w:val="003934AC"/>
    <w:rsid w:val="003951D3"/>
    <w:rsid w:val="003978C6"/>
    <w:rsid w:val="003B40A9"/>
    <w:rsid w:val="003C016E"/>
    <w:rsid w:val="003D5EBD"/>
    <w:rsid w:val="00401CE0"/>
    <w:rsid w:val="00403234"/>
    <w:rsid w:val="00403C10"/>
    <w:rsid w:val="00407AC3"/>
    <w:rsid w:val="00414586"/>
    <w:rsid w:val="00415059"/>
    <w:rsid w:val="00424FDD"/>
    <w:rsid w:val="0043033D"/>
    <w:rsid w:val="004349D8"/>
    <w:rsid w:val="00435FE4"/>
    <w:rsid w:val="00457634"/>
    <w:rsid w:val="00474F42"/>
    <w:rsid w:val="0048244D"/>
    <w:rsid w:val="00491F17"/>
    <w:rsid w:val="004A0DE8"/>
    <w:rsid w:val="004A4CB7"/>
    <w:rsid w:val="004A57B5"/>
    <w:rsid w:val="004B19DA"/>
    <w:rsid w:val="004B2D06"/>
    <w:rsid w:val="004C2A53"/>
    <w:rsid w:val="004C3B35"/>
    <w:rsid w:val="004C43EC"/>
    <w:rsid w:val="004C469F"/>
    <w:rsid w:val="004D51B6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113D"/>
    <w:rsid w:val="005D346D"/>
    <w:rsid w:val="005E74AB"/>
    <w:rsid w:val="00606A3E"/>
    <w:rsid w:val="006115AA"/>
    <w:rsid w:val="006120AE"/>
    <w:rsid w:val="00615A60"/>
    <w:rsid w:val="006265CC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6FFE"/>
    <w:rsid w:val="0080755E"/>
    <w:rsid w:val="008120D4"/>
    <w:rsid w:val="008139A5"/>
    <w:rsid w:val="00817F73"/>
    <w:rsid w:val="0082228E"/>
    <w:rsid w:val="0082474D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896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219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342"/>
    <w:rsid w:val="00A14800"/>
    <w:rsid w:val="00A156DE"/>
    <w:rsid w:val="00A157ED"/>
    <w:rsid w:val="00A2446A"/>
    <w:rsid w:val="00A4025D"/>
    <w:rsid w:val="00A47104"/>
    <w:rsid w:val="00A800D1"/>
    <w:rsid w:val="00A92699"/>
    <w:rsid w:val="00AB49F8"/>
    <w:rsid w:val="00AB5BF0"/>
    <w:rsid w:val="00AC1C95"/>
    <w:rsid w:val="00AC2CCB"/>
    <w:rsid w:val="00AC443A"/>
    <w:rsid w:val="00AE60E2"/>
    <w:rsid w:val="00B0169F"/>
    <w:rsid w:val="00B05F21"/>
    <w:rsid w:val="00B14EA9"/>
    <w:rsid w:val="00B25AEA"/>
    <w:rsid w:val="00B30A3C"/>
    <w:rsid w:val="00B5405C"/>
    <w:rsid w:val="00B81305"/>
    <w:rsid w:val="00BB17DC"/>
    <w:rsid w:val="00BB1AF9"/>
    <w:rsid w:val="00BB4C4A"/>
    <w:rsid w:val="00BD3CAE"/>
    <w:rsid w:val="00BD5F3C"/>
    <w:rsid w:val="00C026EF"/>
    <w:rsid w:val="00C07C0F"/>
    <w:rsid w:val="00C145C4"/>
    <w:rsid w:val="00C20D2F"/>
    <w:rsid w:val="00C2131B"/>
    <w:rsid w:val="00C31104"/>
    <w:rsid w:val="00C37AF8"/>
    <w:rsid w:val="00C37C5E"/>
    <w:rsid w:val="00C37C79"/>
    <w:rsid w:val="00C41BBC"/>
    <w:rsid w:val="00C42E39"/>
    <w:rsid w:val="00C51419"/>
    <w:rsid w:val="00C54056"/>
    <w:rsid w:val="00C663A3"/>
    <w:rsid w:val="00C75CB2"/>
    <w:rsid w:val="00C90723"/>
    <w:rsid w:val="00C90D5C"/>
    <w:rsid w:val="00CA34C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3570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01B4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2E79A3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6051</Words>
  <Characters>34493</Characters>
  <Application>Microsoft Office Word</Application>
  <DocSecurity>4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09-45527</vt:lpstr>
    </vt:vector>
  </TitlesOfParts>
  <Company>CSD</Company>
  <LinksUpToDate>false</LinksUpToDate>
  <CharactersWithSpaces>40464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09-45527</dc:title>
  <dc:subject>CCPR/C/SR.2665</dc:subject>
  <dc:creator>Ioulia Goussarova</dc:creator>
  <cp:keywords/>
  <dc:description/>
  <cp:lastModifiedBy>Ioulia Goussarova</cp:lastModifiedBy>
  <cp:revision>3</cp:revision>
  <cp:lastPrinted>2010-03-03T07:30:00Z</cp:lastPrinted>
  <dcterms:created xsi:type="dcterms:W3CDTF">2010-03-03T07:30:00Z</dcterms:created>
  <dcterms:modified xsi:type="dcterms:W3CDTF">2010-03-03T07:30:00Z</dcterms:modified>
</cp:coreProperties>
</file>