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71924" w14:paraId="07796394" w14:textId="77777777" w:rsidTr="00AB52AE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4B1B8152" w14:textId="77777777" w:rsidR="00271924" w:rsidRPr="00B52AA8" w:rsidRDefault="00271924" w:rsidP="00AB52AE">
            <w:pPr>
              <w:spacing w:after="80"/>
              <w:rPr>
                <w:rFonts w:eastAsiaTheme="minorEastAsia"/>
                <w:lang w:eastAsia="zh-CN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93D118F" w14:textId="5458E84C" w:rsidR="00271924" w:rsidRDefault="00271924" w:rsidP="00AB52AE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8B4D1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36D794EF" w14:textId="77777777" w:rsidR="00271924" w:rsidRDefault="00D9579C" w:rsidP="00D9579C">
            <w:pPr>
              <w:suppressAutoHyphens w:val="0"/>
              <w:spacing w:after="20"/>
              <w:jc w:val="right"/>
            </w:pPr>
            <w:r w:rsidRPr="00D9579C">
              <w:rPr>
                <w:sz w:val="40"/>
              </w:rPr>
              <w:t>CMW</w:t>
            </w:r>
            <w:r>
              <w:t>/C/NGA/CO/1-2</w:t>
            </w:r>
          </w:p>
        </w:tc>
      </w:tr>
      <w:tr w:rsidR="00271924" w14:paraId="19FCBECF" w14:textId="77777777" w:rsidTr="00AB52AE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56EDD492" w14:textId="77777777" w:rsidR="00271924" w:rsidRDefault="00271924" w:rsidP="00AB52AE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A7D40AB" wp14:editId="6226E09F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D00BA87" w14:textId="606C430D" w:rsidR="00271924" w:rsidRDefault="00271924" w:rsidP="00AB52AE">
            <w:pPr>
              <w:spacing w:before="120" w:line="380" w:lineRule="exact"/>
            </w:pPr>
            <w:r>
              <w:rPr>
                <w:b/>
                <w:sz w:val="34"/>
                <w:szCs w:val="40"/>
              </w:rPr>
              <w:t>International</w:t>
            </w:r>
            <w:r w:rsidR="008B4D13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Convention</w:t>
            </w:r>
            <w:r w:rsidR="008B4D13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on</w:t>
            </w:r>
            <w:r w:rsidR="008B4D13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the</w:t>
            </w:r>
            <w:r>
              <w:rPr>
                <w:b/>
                <w:sz w:val="34"/>
                <w:szCs w:val="40"/>
              </w:rPr>
              <w:br/>
              <w:t>Protection</w:t>
            </w:r>
            <w:r w:rsidR="008B4D13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of</w:t>
            </w:r>
            <w:r w:rsidR="008B4D13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the</w:t>
            </w:r>
            <w:r w:rsidR="008B4D13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Rights</w:t>
            </w:r>
            <w:r w:rsidR="008B4D13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of</w:t>
            </w:r>
            <w:r>
              <w:rPr>
                <w:b/>
                <w:sz w:val="34"/>
                <w:szCs w:val="40"/>
              </w:rPr>
              <w:br/>
              <w:t>All</w:t>
            </w:r>
            <w:r w:rsidR="008B4D13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Migrant</w:t>
            </w:r>
            <w:r w:rsidR="008B4D13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Workers</w:t>
            </w:r>
            <w:r w:rsidR="008B4D13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and</w:t>
            </w:r>
            <w:r>
              <w:rPr>
                <w:b/>
                <w:sz w:val="34"/>
                <w:szCs w:val="40"/>
              </w:rPr>
              <w:br/>
              <w:t>Members</w:t>
            </w:r>
            <w:r w:rsidR="008B4D13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of</w:t>
            </w:r>
            <w:r w:rsidR="008B4D13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Their</w:t>
            </w:r>
            <w:r w:rsidR="008B4D13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Families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2000D6EA" w14:textId="42E8A9F9" w:rsidR="00271924" w:rsidRDefault="00D9579C" w:rsidP="00D9579C">
            <w:pPr>
              <w:spacing w:before="240"/>
            </w:pPr>
            <w:r>
              <w:t>Distr.:</w:t>
            </w:r>
            <w:r w:rsidR="008B4D13">
              <w:t xml:space="preserve"> </w:t>
            </w:r>
            <w:r>
              <w:t>General</w:t>
            </w:r>
          </w:p>
          <w:p w14:paraId="5B418AE0" w14:textId="6DDAE17D" w:rsidR="00D9579C" w:rsidRDefault="00D9579C" w:rsidP="00D9579C">
            <w:pPr>
              <w:suppressAutoHyphens w:val="0"/>
            </w:pPr>
            <w:r>
              <w:t>1</w:t>
            </w:r>
            <w:r w:rsidR="00E75F26">
              <w:t>8</w:t>
            </w:r>
            <w:r w:rsidR="008B4D13">
              <w:t xml:space="preserve"> </w:t>
            </w:r>
            <w:r>
              <w:t>May</w:t>
            </w:r>
            <w:r w:rsidR="008B4D13">
              <w:t xml:space="preserve"> </w:t>
            </w:r>
            <w:r>
              <w:t>2023</w:t>
            </w:r>
          </w:p>
          <w:p w14:paraId="7C79923B" w14:textId="77777777" w:rsidR="00D9579C" w:rsidRDefault="00D9579C" w:rsidP="00D9579C">
            <w:pPr>
              <w:suppressAutoHyphens w:val="0"/>
            </w:pPr>
          </w:p>
          <w:p w14:paraId="5EEBDFFC" w14:textId="6032241E" w:rsidR="00D9579C" w:rsidRDefault="00D9579C" w:rsidP="00D9579C">
            <w:pPr>
              <w:suppressAutoHyphens w:val="0"/>
            </w:pPr>
            <w:r>
              <w:t>Original:</w:t>
            </w:r>
            <w:r w:rsidR="008B4D13">
              <w:t xml:space="preserve"> </w:t>
            </w:r>
            <w:r>
              <w:t>English</w:t>
            </w:r>
          </w:p>
        </w:tc>
      </w:tr>
    </w:tbl>
    <w:p w14:paraId="48323D3C" w14:textId="1E7D94E8" w:rsidR="009A5649" w:rsidRPr="0096142C" w:rsidRDefault="009A5649" w:rsidP="009A5649">
      <w:pPr>
        <w:spacing w:before="120"/>
        <w:rPr>
          <w:b/>
          <w:sz w:val="24"/>
        </w:rPr>
      </w:pPr>
      <w:r w:rsidRPr="0096142C">
        <w:rPr>
          <w:b/>
          <w:sz w:val="24"/>
        </w:rPr>
        <w:t>Committee</w:t>
      </w:r>
      <w:r w:rsidR="008B4D13">
        <w:rPr>
          <w:b/>
          <w:sz w:val="24"/>
        </w:rPr>
        <w:t xml:space="preserve"> </w:t>
      </w:r>
      <w:r w:rsidRPr="0096142C">
        <w:rPr>
          <w:b/>
          <w:sz w:val="24"/>
        </w:rPr>
        <w:t>on</w:t>
      </w:r>
      <w:r w:rsidR="008B4D13">
        <w:rPr>
          <w:b/>
          <w:sz w:val="24"/>
        </w:rPr>
        <w:t xml:space="preserve"> </w:t>
      </w:r>
      <w:r w:rsidRPr="0096142C">
        <w:rPr>
          <w:b/>
          <w:sz w:val="24"/>
        </w:rPr>
        <w:t>the</w:t>
      </w:r>
      <w:r w:rsidR="008B4D13">
        <w:rPr>
          <w:b/>
          <w:sz w:val="24"/>
        </w:rPr>
        <w:t xml:space="preserve"> </w:t>
      </w:r>
      <w:r w:rsidRPr="0096142C">
        <w:rPr>
          <w:b/>
          <w:sz w:val="24"/>
        </w:rPr>
        <w:t>Protection</w:t>
      </w:r>
      <w:r w:rsidR="008B4D13">
        <w:rPr>
          <w:b/>
          <w:sz w:val="24"/>
        </w:rPr>
        <w:t xml:space="preserve"> </w:t>
      </w:r>
      <w:r w:rsidRPr="0096142C">
        <w:rPr>
          <w:b/>
          <w:sz w:val="24"/>
        </w:rPr>
        <w:t>of</w:t>
      </w:r>
      <w:r w:rsidR="008B4D13">
        <w:rPr>
          <w:b/>
          <w:sz w:val="24"/>
        </w:rPr>
        <w:t xml:space="preserve"> </w:t>
      </w:r>
      <w:r w:rsidRPr="0096142C">
        <w:rPr>
          <w:b/>
          <w:sz w:val="24"/>
        </w:rPr>
        <w:t>the</w:t>
      </w:r>
      <w:r w:rsidR="008B4D13">
        <w:rPr>
          <w:b/>
          <w:sz w:val="24"/>
        </w:rPr>
        <w:t xml:space="preserve"> </w:t>
      </w:r>
      <w:r w:rsidRPr="0096142C">
        <w:rPr>
          <w:b/>
          <w:sz w:val="24"/>
        </w:rPr>
        <w:t>Rights</w:t>
      </w:r>
      <w:r w:rsidR="008B4D13">
        <w:rPr>
          <w:b/>
          <w:sz w:val="24"/>
        </w:rPr>
        <w:t xml:space="preserve"> </w:t>
      </w:r>
      <w:r w:rsidRPr="0096142C">
        <w:rPr>
          <w:b/>
          <w:sz w:val="24"/>
        </w:rPr>
        <w:t>of</w:t>
      </w:r>
      <w:r w:rsidR="008B4D13">
        <w:rPr>
          <w:b/>
          <w:sz w:val="24"/>
        </w:rPr>
        <w:t xml:space="preserve"> </w:t>
      </w:r>
      <w:r w:rsidRPr="0096142C">
        <w:rPr>
          <w:b/>
          <w:sz w:val="24"/>
        </w:rPr>
        <w:t>All</w:t>
      </w:r>
      <w:r w:rsidRPr="0096142C">
        <w:rPr>
          <w:b/>
          <w:sz w:val="24"/>
        </w:rPr>
        <w:br/>
        <w:t>Migrant</w:t>
      </w:r>
      <w:r w:rsidR="008B4D13">
        <w:rPr>
          <w:b/>
          <w:sz w:val="24"/>
        </w:rPr>
        <w:t xml:space="preserve"> </w:t>
      </w:r>
      <w:r w:rsidRPr="0096142C">
        <w:rPr>
          <w:b/>
          <w:sz w:val="24"/>
        </w:rPr>
        <w:t>Workers</w:t>
      </w:r>
      <w:r w:rsidR="008B4D13">
        <w:rPr>
          <w:b/>
          <w:sz w:val="24"/>
        </w:rPr>
        <w:t xml:space="preserve"> </w:t>
      </w:r>
      <w:r w:rsidRPr="0096142C">
        <w:rPr>
          <w:b/>
          <w:sz w:val="24"/>
        </w:rPr>
        <w:t>and</w:t>
      </w:r>
      <w:r w:rsidR="008B4D13">
        <w:rPr>
          <w:b/>
          <w:sz w:val="24"/>
        </w:rPr>
        <w:t xml:space="preserve"> </w:t>
      </w:r>
      <w:r w:rsidRPr="0096142C">
        <w:rPr>
          <w:b/>
          <w:sz w:val="24"/>
        </w:rPr>
        <w:t>Members</w:t>
      </w:r>
      <w:r w:rsidR="008B4D13">
        <w:rPr>
          <w:b/>
          <w:sz w:val="24"/>
        </w:rPr>
        <w:t xml:space="preserve"> </w:t>
      </w:r>
      <w:r w:rsidRPr="0096142C">
        <w:rPr>
          <w:b/>
          <w:sz w:val="24"/>
        </w:rPr>
        <w:t>of</w:t>
      </w:r>
      <w:r w:rsidR="008B4D13">
        <w:rPr>
          <w:b/>
          <w:sz w:val="24"/>
        </w:rPr>
        <w:t xml:space="preserve"> </w:t>
      </w:r>
      <w:r w:rsidRPr="0096142C">
        <w:rPr>
          <w:b/>
          <w:sz w:val="24"/>
        </w:rPr>
        <w:t>Their</w:t>
      </w:r>
      <w:r w:rsidR="008B4D13">
        <w:rPr>
          <w:b/>
          <w:sz w:val="24"/>
        </w:rPr>
        <w:t xml:space="preserve"> </w:t>
      </w:r>
      <w:r w:rsidRPr="0096142C">
        <w:rPr>
          <w:b/>
          <w:sz w:val="24"/>
        </w:rPr>
        <w:t>Families</w:t>
      </w:r>
    </w:p>
    <w:p w14:paraId="4A64122B" w14:textId="20F0594D" w:rsidR="009A5649" w:rsidRPr="0096142C" w:rsidRDefault="009A5649" w:rsidP="000016CF">
      <w:pPr>
        <w:pStyle w:val="HChG"/>
      </w:pPr>
      <w:r w:rsidRPr="0096142C">
        <w:tab/>
      </w:r>
      <w:r w:rsidRPr="0096142C">
        <w:tab/>
        <w:t>Concluding</w:t>
      </w:r>
      <w:r w:rsidR="008B4D13">
        <w:t xml:space="preserve"> </w:t>
      </w:r>
      <w:r w:rsidRPr="0096142C">
        <w:t>observations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combined</w:t>
      </w:r>
      <w:r w:rsidR="008B4D13">
        <w:t xml:space="preserve"> </w:t>
      </w:r>
      <w:r w:rsidRPr="0096142C">
        <w:t>initial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second</w:t>
      </w:r>
      <w:r w:rsidR="008B4D13">
        <w:t xml:space="preserve"> </w:t>
      </w:r>
      <w:r w:rsidRPr="0096142C">
        <w:t>periodic</w:t>
      </w:r>
      <w:r w:rsidR="008B4D13">
        <w:t xml:space="preserve"> </w:t>
      </w:r>
      <w:r w:rsidRPr="0096142C">
        <w:t>reports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Nigeria</w:t>
      </w:r>
      <w:r w:rsidR="002E6BEC" w:rsidRPr="002E6BEC">
        <w:rPr>
          <w:rStyle w:val="FootnoteReference"/>
          <w:b w:val="0"/>
          <w:bCs/>
          <w:sz w:val="20"/>
          <w:vertAlign w:val="baseline"/>
        </w:rPr>
        <w:footnoteReference w:customMarkFollows="1" w:id="2"/>
        <w:t>*</w:t>
      </w:r>
    </w:p>
    <w:p w14:paraId="7C19E09F" w14:textId="7ACF6099" w:rsidR="009A5649" w:rsidRPr="0096142C" w:rsidRDefault="009A5649" w:rsidP="002E6BEC">
      <w:pPr>
        <w:pStyle w:val="SingleTxtG"/>
      </w:pPr>
      <w:r w:rsidRPr="0096142C">
        <w:t>1.</w:t>
      </w:r>
      <w:r w:rsidRPr="0096142C">
        <w:tab/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considered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combined</w:t>
      </w:r>
      <w:r w:rsidR="008B4D13">
        <w:t xml:space="preserve"> </w:t>
      </w:r>
      <w:r w:rsidRPr="0096142C">
        <w:t>initial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second</w:t>
      </w:r>
      <w:r w:rsidR="008B4D13">
        <w:t xml:space="preserve"> </w:t>
      </w:r>
      <w:r w:rsidRPr="0096142C">
        <w:t>periodic</w:t>
      </w:r>
      <w:r w:rsidR="008B4D13">
        <w:t xml:space="preserve"> </w:t>
      </w:r>
      <w:r w:rsidRPr="0096142C">
        <w:t>reports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Nigeria</w:t>
      </w:r>
      <w:r w:rsidRPr="00A73810">
        <w:rPr>
          <w:rStyle w:val="FootnoteReference"/>
        </w:rPr>
        <w:footnoteReference w:id="3"/>
      </w:r>
      <w:r w:rsidR="008B4D13">
        <w:t xml:space="preserve"> </w:t>
      </w:r>
      <w:r w:rsidRPr="0096142C">
        <w:t>at</w:t>
      </w:r>
      <w:r w:rsidR="008B4D13">
        <w:t xml:space="preserve"> </w:t>
      </w:r>
      <w:r w:rsidRPr="0096142C">
        <w:t>its</w:t>
      </w:r>
      <w:r w:rsidR="008B4D13">
        <w:t xml:space="preserve"> </w:t>
      </w:r>
      <w:r w:rsidRPr="0096142C">
        <w:t>517th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518th</w:t>
      </w:r>
      <w:r w:rsidR="008B4D13">
        <w:t xml:space="preserve"> </w:t>
      </w:r>
      <w:r w:rsidRPr="0096142C">
        <w:t>meetings,</w:t>
      </w:r>
      <w:r w:rsidRPr="00A73810">
        <w:rPr>
          <w:rStyle w:val="FootnoteReference"/>
        </w:rPr>
        <w:footnoteReference w:id="4"/>
      </w:r>
      <w:r w:rsidR="008B4D13">
        <w:t xml:space="preserve"> </w:t>
      </w:r>
      <w:r w:rsidRPr="0096142C">
        <w:t>held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29</w:t>
      </w:r>
      <w:r w:rsidR="008B4D13">
        <w:t xml:space="preserve"> </w:t>
      </w:r>
      <w:r w:rsidRPr="0096142C">
        <w:t>March</w:t>
      </w:r>
      <w:r w:rsidR="008B4D13">
        <w:t xml:space="preserve"> </w:t>
      </w:r>
      <w:r w:rsidRPr="0096142C">
        <w:t>2023.</w:t>
      </w:r>
      <w:r w:rsidR="008B4D13">
        <w:t xml:space="preserve"> </w:t>
      </w:r>
      <w:r w:rsidRPr="0096142C">
        <w:t>At</w:t>
      </w:r>
      <w:r w:rsidR="008B4D13">
        <w:t xml:space="preserve"> </w:t>
      </w:r>
      <w:r w:rsidRPr="0096142C">
        <w:t>its</w:t>
      </w:r>
      <w:r w:rsidR="008B4D13">
        <w:t xml:space="preserve"> </w:t>
      </w:r>
      <w:r w:rsidRPr="0096142C">
        <w:t>530th</w:t>
      </w:r>
      <w:r w:rsidR="008B4D13">
        <w:t xml:space="preserve"> </w:t>
      </w:r>
      <w:r w:rsidRPr="0096142C">
        <w:t>meeting,</w:t>
      </w:r>
      <w:r w:rsidR="008B4D13">
        <w:t xml:space="preserve"> </w:t>
      </w:r>
      <w:r w:rsidRPr="0096142C">
        <w:t>held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6</w:t>
      </w:r>
      <w:r w:rsidR="008B4D13">
        <w:t xml:space="preserve"> </w:t>
      </w:r>
      <w:r w:rsidRPr="0096142C">
        <w:t>April</w:t>
      </w:r>
      <w:r w:rsidR="008B4D13">
        <w:t xml:space="preserve"> </w:t>
      </w:r>
      <w:r w:rsidRPr="0096142C">
        <w:t>2023,</w:t>
      </w:r>
      <w:r w:rsidR="008B4D13">
        <w:t xml:space="preserve"> </w:t>
      </w:r>
      <w:r w:rsidRPr="0096142C">
        <w:t>it</w:t>
      </w:r>
      <w:r w:rsidR="008B4D13">
        <w:t xml:space="preserve"> </w:t>
      </w:r>
      <w:r w:rsidRPr="0096142C">
        <w:t>adopted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present</w:t>
      </w:r>
      <w:r w:rsidR="008B4D13">
        <w:t xml:space="preserve"> </w:t>
      </w:r>
      <w:r w:rsidRPr="0096142C">
        <w:t>concluding</w:t>
      </w:r>
      <w:r w:rsidR="008B4D13">
        <w:t xml:space="preserve"> </w:t>
      </w:r>
      <w:r w:rsidRPr="0096142C">
        <w:t>observations.</w:t>
      </w:r>
    </w:p>
    <w:p w14:paraId="07CB2E46" w14:textId="77777777" w:rsidR="009A5649" w:rsidRPr="0096142C" w:rsidRDefault="009A5649" w:rsidP="002E6BEC">
      <w:pPr>
        <w:pStyle w:val="H1G"/>
      </w:pPr>
      <w:r w:rsidRPr="0096142C">
        <w:tab/>
        <w:t>A.</w:t>
      </w:r>
      <w:r w:rsidRPr="0096142C">
        <w:tab/>
        <w:t>Introduction</w:t>
      </w:r>
    </w:p>
    <w:p w14:paraId="18BAE64F" w14:textId="43C88ECB" w:rsidR="009A5649" w:rsidRPr="0096142C" w:rsidRDefault="009A5649" w:rsidP="002E6BEC">
      <w:pPr>
        <w:pStyle w:val="SingleTxtG"/>
      </w:pPr>
      <w:r w:rsidRPr="0096142C">
        <w:t>2.</w:t>
      </w:r>
      <w:r w:rsidRPr="0096142C">
        <w:tab/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welcomes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submission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combined</w:t>
      </w:r>
      <w:r w:rsidR="008B4D13">
        <w:t xml:space="preserve"> </w:t>
      </w:r>
      <w:r w:rsidRPr="0096142C">
        <w:t>initial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second</w:t>
      </w:r>
      <w:r w:rsidR="008B4D13">
        <w:t xml:space="preserve"> </w:t>
      </w:r>
      <w:r w:rsidRPr="0096142C">
        <w:t>periodic</w:t>
      </w:r>
      <w:r w:rsidR="008B4D13">
        <w:t xml:space="preserve"> </w:t>
      </w:r>
      <w:r w:rsidRPr="0096142C">
        <w:t>reports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party,</w:t>
      </w:r>
      <w:r w:rsidR="008B4D13">
        <w:t xml:space="preserve"> </w:t>
      </w:r>
      <w:r w:rsidRPr="0096142C">
        <w:t>which</w:t>
      </w:r>
      <w:r w:rsidR="008B4D13">
        <w:t xml:space="preserve"> </w:t>
      </w:r>
      <w:r w:rsidRPr="0096142C">
        <w:t>were</w:t>
      </w:r>
      <w:r w:rsidR="008B4D13">
        <w:t xml:space="preserve"> </w:t>
      </w:r>
      <w:r w:rsidRPr="0096142C">
        <w:t>prepared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response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list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issues</w:t>
      </w:r>
      <w:r w:rsidR="008B4D13">
        <w:t xml:space="preserve"> </w:t>
      </w:r>
      <w:r w:rsidRPr="0096142C">
        <w:t>prior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reporting,</w:t>
      </w:r>
      <w:r w:rsidRPr="00A73810">
        <w:rPr>
          <w:rStyle w:val="FootnoteReference"/>
        </w:rPr>
        <w:footnoteReference w:id="5"/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additional</w:t>
      </w:r>
      <w:r w:rsidR="008B4D13">
        <w:t xml:space="preserve"> </w:t>
      </w:r>
      <w:r w:rsidRPr="0096142C">
        <w:t>information</w:t>
      </w:r>
      <w:r w:rsidR="008B4D13">
        <w:t xml:space="preserve"> </w:t>
      </w:r>
      <w:r w:rsidRPr="0096142C">
        <w:t>provided</w:t>
      </w:r>
      <w:r w:rsidR="008B4D13">
        <w:t xml:space="preserve"> </w:t>
      </w:r>
      <w:r w:rsidRPr="0096142C">
        <w:t>by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multisectoral</w:t>
      </w:r>
      <w:r w:rsidR="008B4D13">
        <w:t xml:space="preserve"> </w:t>
      </w:r>
      <w:r w:rsidRPr="0096142C">
        <w:t>delegation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was</w:t>
      </w:r>
      <w:r w:rsidR="008B4D13">
        <w:t xml:space="preserve"> </w:t>
      </w:r>
      <w:r w:rsidRPr="0096142C">
        <w:t>headed</w:t>
      </w:r>
      <w:r w:rsidR="008B4D13">
        <w:t xml:space="preserve"> </w:t>
      </w:r>
      <w:r w:rsidRPr="0096142C">
        <w:t>by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Federal</w:t>
      </w:r>
      <w:r w:rsidR="008B4D13">
        <w:t xml:space="preserve"> </w:t>
      </w:r>
      <w:r w:rsidRPr="0096142C">
        <w:t>Commissioner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National</w:t>
      </w:r>
      <w:r w:rsidR="008B4D13">
        <w:t xml:space="preserve"> </w:t>
      </w:r>
      <w:r w:rsidRPr="0096142C">
        <w:t>Commission</w:t>
      </w:r>
      <w:r w:rsidR="008B4D13">
        <w:t xml:space="preserve"> </w:t>
      </w:r>
      <w:r w:rsidRPr="0096142C">
        <w:t>for</w:t>
      </w:r>
      <w:r w:rsidR="008B4D13">
        <w:t xml:space="preserve"> </w:t>
      </w:r>
      <w:r w:rsidRPr="0096142C">
        <w:t>Refugees,</w:t>
      </w:r>
      <w:r w:rsidR="008B4D13">
        <w:t xml:space="preserve"> </w:t>
      </w:r>
      <w:r w:rsidRPr="0096142C">
        <w:t>Migrants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Internally</w:t>
      </w:r>
      <w:r w:rsidR="008B4D13">
        <w:t xml:space="preserve"> </w:t>
      </w:r>
      <w:r w:rsidRPr="0096142C">
        <w:t>Displaced</w:t>
      </w:r>
      <w:r w:rsidR="008B4D13">
        <w:t xml:space="preserve"> </w:t>
      </w:r>
      <w:r w:rsidRPr="0096142C">
        <w:t>Persons,</w:t>
      </w:r>
      <w:r w:rsidR="008B4D13">
        <w:t xml:space="preserve"> </w:t>
      </w:r>
      <w:r w:rsidRPr="0096142C">
        <w:t>Imaan</w:t>
      </w:r>
      <w:r w:rsidR="008B4D13">
        <w:t xml:space="preserve"> </w:t>
      </w:r>
      <w:r w:rsidRPr="0096142C">
        <w:t>Sulaiman-Ibrahim,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was</w:t>
      </w:r>
      <w:r w:rsidR="008B4D13">
        <w:t xml:space="preserve"> </w:t>
      </w:r>
      <w:r w:rsidRPr="0096142C">
        <w:t>comprised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representatives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Ministry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Foreign</w:t>
      </w:r>
      <w:r w:rsidR="008B4D13">
        <w:t xml:space="preserve"> </w:t>
      </w:r>
      <w:r w:rsidRPr="0096142C">
        <w:t>Affairs,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Federal</w:t>
      </w:r>
      <w:r w:rsidR="008B4D13">
        <w:t xml:space="preserve"> </w:t>
      </w:r>
      <w:r w:rsidRPr="0096142C">
        <w:t>Ministry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Labour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Employment,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Federal</w:t>
      </w:r>
      <w:r w:rsidR="008B4D13">
        <w:t xml:space="preserve"> </w:t>
      </w:r>
      <w:r w:rsidRPr="0096142C">
        <w:t>Ministry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Justice,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Nigeria</w:t>
      </w:r>
      <w:r w:rsidR="008B4D13">
        <w:t xml:space="preserve"> </w:t>
      </w:r>
      <w:r w:rsidRPr="0096142C">
        <w:t>Immigration</w:t>
      </w:r>
      <w:r w:rsidR="008B4D13">
        <w:t xml:space="preserve"> </w:t>
      </w:r>
      <w:r w:rsidRPr="0096142C">
        <w:t>Service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National</w:t>
      </w:r>
      <w:r w:rsidR="008B4D13">
        <w:t xml:space="preserve"> </w:t>
      </w:r>
      <w:r w:rsidRPr="0096142C">
        <w:t>Commission</w:t>
      </w:r>
      <w:r w:rsidR="008B4D13">
        <w:t xml:space="preserve"> </w:t>
      </w:r>
      <w:r w:rsidRPr="0096142C">
        <w:t>for</w:t>
      </w:r>
      <w:r w:rsidR="008B4D13">
        <w:t xml:space="preserve"> </w:t>
      </w:r>
      <w:r w:rsidRPr="0096142C">
        <w:t>Refugees,</w:t>
      </w:r>
      <w:r w:rsidR="008B4D13">
        <w:t xml:space="preserve"> </w:t>
      </w:r>
      <w:r w:rsidRPr="0096142C">
        <w:t>Migrants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Internally</w:t>
      </w:r>
      <w:r w:rsidR="008B4D13">
        <w:t xml:space="preserve"> </w:t>
      </w:r>
      <w:r w:rsidRPr="0096142C">
        <w:t>Displaced</w:t>
      </w:r>
      <w:r w:rsidR="008B4D13">
        <w:t xml:space="preserve"> </w:t>
      </w:r>
      <w:r w:rsidRPr="0096142C">
        <w:t>Persons,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Labour</w:t>
      </w:r>
      <w:r w:rsidR="008B4D13">
        <w:t xml:space="preserve"> </w:t>
      </w:r>
      <w:r w:rsidRPr="0096142C">
        <w:t>Attaché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Geneva,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Permanent</w:t>
      </w:r>
      <w:r w:rsidR="008B4D13">
        <w:t xml:space="preserve"> </w:t>
      </w:r>
      <w:r w:rsidRPr="0096142C">
        <w:t>Representative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Nigeria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United</w:t>
      </w:r>
      <w:r w:rsidR="008B4D13">
        <w:t xml:space="preserve"> </w:t>
      </w:r>
      <w:r w:rsidRPr="0096142C">
        <w:t>Nations</w:t>
      </w:r>
      <w:r w:rsidR="008B4D13">
        <w:t xml:space="preserve"> </w:t>
      </w:r>
      <w:r w:rsidRPr="0096142C">
        <w:t>Office</w:t>
      </w:r>
      <w:r w:rsidR="008B4D13">
        <w:t xml:space="preserve"> </w:t>
      </w:r>
      <w:r w:rsidRPr="0096142C">
        <w:t>at</w:t>
      </w:r>
      <w:r w:rsidR="008B4D13">
        <w:t xml:space="preserve"> </w:t>
      </w:r>
      <w:r w:rsidRPr="0096142C">
        <w:t>Geneva,</w:t>
      </w:r>
      <w:r w:rsidR="008B4D13">
        <w:t xml:space="preserve"> </w:t>
      </w:r>
      <w:r w:rsidRPr="0096142C">
        <w:t>Abiodun</w:t>
      </w:r>
      <w:r w:rsidR="008B4D13">
        <w:t xml:space="preserve"> </w:t>
      </w:r>
      <w:r w:rsidRPr="0096142C">
        <w:t>Richards</w:t>
      </w:r>
      <w:r w:rsidR="008B4D13">
        <w:t xml:space="preserve"> </w:t>
      </w:r>
      <w:r w:rsidRPr="0096142C">
        <w:t>Adejola,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officials</w:t>
      </w:r>
      <w:r w:rsidR="008B4D13">
        <w:t xml:space="preserve"> </w:t>
      </w:r>
      <w:r w:rsidRPr="0096142C">
        <w:t>from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said</w:t>
      </w:r>
      <w:r w:rsidR="008B4D13">
        <w:t xml:space="preserve"> </w:t>
      </w:r>
      <w:r w:rsidRPr="0096142C">
        <w:t>Permanent</w:t>
      </w:r>
      <w:r w:rsidR="008B4D13">
        <w:t xml:space="preserve"> </w:t>
      </w:r>
      <w:r w:rsidRPr="0096142C">
        <w:t>Mission.</w:t>
      </w:r>
    </w:p>
    <w:p w14:paraId="552224FD" w14:textId="6E2C57CE" w:rsidR="009A5649" w:rsidRPr="00A73810" w:rsidRDefault="009A5649" w:rsidP="002E6BEC">
      <w:pPr>
        <w:pStyle w:val="SingleTxtG"/>
        <w:rPr>
          <w:rStyle w:val="FootnoteReference"/>
        </w:rPr>
      </w:pPr>
      <w:r w:rsidRPr="0096142C">
        <w:t>3.</w:t>
      </w:r>
      <w:r w:rsidRPr="0096142C">
        <w:tab/>
        <w:t>Nigeria</w:t>
      </w:r>
      <w:r w:rsidR="008B4D13">
        <w:t xml:space="preserve"> </w:t>
      </w:r>
      <w:r w:rsidRPr="0096142C">
        <w:t>acceded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International</w:t>
      </w:r>
      <w:r w:rsidR="008B4D13">
        <w:t xml:space="preserve"> </w:t>
      </w:r>
      <w:r w:rsidRPr="0096142C">
        <w:t>Convention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Protection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All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Members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Their</w:t>
      </w:r>
      <w:r w:rsidR="008B4D13">
        <w:t xml:space="preserve"> </w:t>
      </w:r>
      <w:r w:rsidRPr="0096142C">
        <w:t>Families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27</w:t>
      </w:r>
      <w:r w:rsidR="008B4D13">
        <w:t xml:space="preserve"> </w:t>
      </w:r>
      <w:r w:rsidRPr="0096142C">
        <w:t>July</w:t>
      </w:r>
      <w:r w:rsidR="008B4D13">
        <w:t xml:space="preserve"> </w:t>
      </w:r>
      <w:r w:rsidRPr="0096142C">
        <w:t>2009.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</w:t>
      </w:r>
      <w:r w:rsidR="008B4D13">
        <w:t xml:space="preserve"> </w:t>
      </w:r>
      <w:r w:rsidRPr="0096142C">
        <w:t>had</w:t>
      </w:r>
      <w:r w:rsidR="008B4D13">
        <w:t xml:space="preserve"> </w:t>
      </w:r>
      <w:r w:rsidRPr="0096142C">
        <w:t>been</w:t>
      </w:r>
      <w:r w:rsidR="008B4D13">
        <w:t xml:space="preserve"> </w:t>
      </w:r>
      <w:r w:rsidRPr="0096142C">
        <w:t>under</w:t>
      </w:r>
      <w:r w:rsidR="008B4D13">
        <w:t xml:space="preserve"> </w:t>
      </w:r>
      <w:r w:rsidRPr="0096142C">
        <w:t>an</w:t>
      </w:r>
      <w:r w:rsidR="008B4D13">
        <w:t xml:space="preserve"> </w:t>
      </w:r>
      <w:r w:rsidRPr="0096142C">
        <w:t>obligation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submit</w:t>
      </w:r>
      <w:r w:rsidR="008B4D13">
        <w:t xml:space="preserve"> </w:t>
      </w:r>
      <w:r w:rsidRPr="0096142C">
        <w:t>its</w:t>
      </w:r>
      <w:r w:rsidR="008B4D13">
        <w:t xml:space="preserve"> </w:t>
      </w:r>
      <w:r w:rsidRPr="0096142C">
        <w:t>initial</w:t>
      </w:r>
      <w:r w:rsidR="008B4D13">
        <w:t xml:space="preserve"> </w:t>
      </w:r>
      <w:r w:rsidRPr="0096142C">
        <w:t>report</w:t>
      </w:r>
      <w:r w:rsidR="008B4D13">
        <w:t xml:space="preserve"> </w:t>
      </w:r>
      <w:r w:rsidRPr="0096142C">
        <w:t>under</w:t>
      </w:r>
      <w:r w:rsidR="008B4D13">
        <w:t xml:space="preserve"> </w:t>
      </w:r>
      <w:r w:rsidRPr="0096142C">
        <w:t>article</w:t>
      </w:r>
      <w:r w:rsidR="008B4D13">
        <w:t xml:space="preserve"> </w:t>
      </w:r>
      <w:r w:rsidRPr="0096142C">
        <w:t>73</w:t>
      </w:r>
      <w:r w:rsidR="008B4D13">
        <w:t xml:space="preserve"> </w:t>
      </w:r>
      <w:r w:rsidRPr="0096142C">
        <w:t>(1)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Convention</w:t>
      </w:r>
      <w:r w:rsidR="008B4D13">
        <w:t xml:space="preserve"> </w:t>
      </w:r>
      <w:r w:rsidRPr="0096142C">
        <w:t>by</w:t>
      </w:r>
      <w:r w:rsidR="008B4D13">
        <w:t xml:space="preserve"> </w:t>
      </w:r>
      <w:r w:rsidRPr="0096142C">
        <w:t>1</w:t>
      </w:r>
      <w:r w:rsidR="008B4D13">
        <w:t xml:space="preserve"> </w:t>
      </w:r>
      <w:r w:rsidRPr="0096142C">
        <w:t>November</w:t>
      </w:r>
      <w:r w:rsidR="008B4D13">
        <w:t xml:space="preserve"> </w:t>
      </w:r>
      <w:r w:rsidRPr="0096142C">
        <w:t>2010.</w:t>
      </w:r>
      <w:r w:rsidR="008B4D13">
        <w:t xml:space="preserve"> </w:t>
      </w:r>
      <w:r w:rsidRPr="0096142C">
        <w:t>At</w:t>
      </w:r>
      <w:r w:rsidR="008B4D13">
        <w:t xml:space="preserve"> </w:t>
      </w:r>
      <w:r w:rsidRPr="0096142C">
        <w:t>its</w:t>
      </w:r>
      <w:r w:rsidR="008B4D13">
        <w:t xml:space="preserve"> </w:t>
      </w:r>
      <w:r w:rsidRPr="0096142C">
        <w:t>twenty-third</w:t>
      </w:r>
      <w:r w:rsidR="008B4D13">
        <w:t xml:space="preserve"> </w:t>
      </w:r>
      <w:r w:rsidRPr="0096142C">
        <w:t>session,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September</w:t>
      </w:r>
      <w:r w:rsidR="008B4D13">
        <w:t xml:space="preserve"> </w:t>
      </w:r>
      <w:r w:rsidRPr="0096142C">
        <w:t>2015,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adopted</w:t>
      </w:r>
      <w:r w:rsidR="008B4D13">
        <w:t xml:space="preserve"> </w:t>
      </w:r>
      <w:r w:rsidRPr="0096142C">
        <w:t>a</w:t>
      </w:r>
      <w:r w:rsidR="008B4D13">
        <w:t xml:space="preserve"> </w:t>
      </w:r>
      <w:r w:rsidRPr="0096142C">
        <w:t>list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issues</w:t>
      </w:r>
      <w:r w:rsidR="008B4D13">
        <w:t xml:space="preserve"> </w:t>
      </w:r>
      <w:r w:rsidRPr="0096142C">
        <w:t>prior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submission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initial</w:t>
      </w:r>
      <w:r w:rsidR="008B4D13">
        <w:t xml:space="preserve"> </w:t>
      </w:r>
      <w:r w:rsidRPr="0096142C">
        <w:t>report,</w:t>
      </w:r>
      <w:r w:rsidRPr="00A73810">
        <w:rPr>
          <w:rStyle w:val="FootnoteReference"/>
        </w:rPr>
        <w:footnoteReference w:id="6"/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basis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rule</w:t>
      </w:r>
      <w:r w:rsidR="008B4D13">
        <w:t xml:space="preserve"> </w:t>
      </w:r>
      <w:r w:rsidRPr="0096142C">
        <w:t>31</w:t>
      </w:r>
      <w:r w:rsidR="008B4D13">
        <w:t xml:space="preserve"> </w:t>
      </w:r>
      <w:r w:rsidRPr="0096142C">
        <w:t>bis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Committee</w:t>
      </w:r>
      <w:r w:rsidR="00E92508">
        <w:t>’</w:t>
      </w:r>
      <w:r w:rsidRPr="0096142C">
        <w:t>s</w:t>
      </w:r>
      <w:r w:rsidR="008B4D13">
        <w:t xml:space="preserve"> </w:t>
      </w:r>
      <w:r w:rsidRPr="0096142C">
        <w:t>previous</w:t>
      </w:r>
      <w:r w:rsidR="008B4D13">
        <w:t xml:space="preserve"> </w:t>
      </w:r>
      <w:r w:rsidRPr="0096142C">
        <w:t>rules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procedure,</w:t>
      </w:r>
      <w:r w:rsidRPr="00A73810">
        <w:rPr>
          <w:rStyle w:val="FootnoteReference"/>
        </w:rPr>
        <w:footnoteReference w:id="7"/>
      </w:r>
      <w:r w:rsidR="008B4D13">
        <w:t xml:space="preserve"> </w:t>
      </w:r>
      <w:r w:rsidRPr="0096142C">
        <w:t>which</w:t>
      </w:r>
      <w:r w:rsidR="008B4D13">
        <w:t xml:space="preserve"> </w:t>
      </w:r>
      <w:r w:rsidRPr="0096142C">
        <w:t>was</w:t>
      </w:r>
      <w:r w:rsidR="008B4D13">
        <w:t xml:space="preserve"> </w:t>
      </w:r>
      <w:r w:rsidRPr="0096142C">
        <w:t>transmitted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29</w:t>
      </w:r>
      <w:r w:rsidR="008B4D13">
        <w:t xml:space="preserve"> </w:t>
      </w:r>
      <w:r w:rsidRPr="0096142C">
        <w:t>September</w:t>
      </w:r>
      <w:r w:rsidR="008B4D13">
        <w:t xml:space="preserve"> </w:t>
      </w:r>
      <w:r w:rsidRPr="0096142C">
        <w:t>2015.</w:t>
      </w:r>
      <w:r w:rsidRPr="00A73810">
        <w:rPr>
          <w:rStyle w:val="FootnoteReference"/>
        </w:rPr>
        <w:footnoteReference w:id="8"/>
      </w:r>
    </w:p>
    <w:p w14:paraId="19F1D1E8" w14:textId="36169A66" w:rsidR="009A5649" w:rsidRPr="00A73810" w:rsidRDefault="009A5649" w:rsidP="002E6BEC">
      <w:pPr>
        <w:pStyle w:val="SingleTxtG"/>
        <w:rPr>
          <w:rStyle w:val="FootnoteReference"/>
        </w:rPr>
      </w:pPr>
      <w:r w:rsidRPr="0096142C">
        <w:t>4.</w:t>
      </w:r>
      <w:r w:rsidRPr="0096142C">
        <w:tab/>
        <w:t>Since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</w:t>
      </w:r>
      <w:r w:rsidR="008B4D13">
        <w:t xml:space="preserve"> </w:t>
      </w:r>
      <w:r w:rsidRPr="0096142C">
        <w:t>did</w:t>
      </w:r>
      <w:r w:rsidR="008B4D13">
        <w:t xml:space="preserve"> </w:t>
      </w:r>
      <w:r w:rsidRPr="0096142C">
        <w:t>not</w:t>
      </w:r>
      <w:r w:rsidR="008B4D13">
        <w:t xml:space="preserve"> </w:t>
      </w:r>
      <w:r w:rsidRPr="0096142C">
        <w:t>submit</w:t>
      </w:r>
      <w:r w:rsidR="008B4D13">
        <w:t xml:space="preserve"> </w:t>
      </w:r>
      <w:r w:rsidRPr="0096142C">
        <w:t>a</w:t>
      </w:r>
      <w:r w:rsidR="008B4D13">
        <w:t xml:space="preserve"> </w:t>
      </w:r>
      <w:r w:rsidRPr="0096142C">
        <w:t>reply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list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issues,</w:t>
      </w:r>
      <w:r w:rsidR="008B4D13">
        <w:t xml:space="preserve"> </w:t>
      </w:r>
      <w:r w:rsidRPr="0096142C">
        <w:t>which</w:t>
      </w:r>
      <w:r w:rsidR="008B4D13">
        <w:t xml:space="preserve"> </w:t>
      </w:r>
      <w:r w:rsidRPr="0096142C">
        <w:t>would</w:t>
      </w:r>
      <w:r w:rsidR="008B4D13">
        <w:t xml:space="preserve"> </w:t>
      </w:r>
      <w:r w:rsidRPr="0096142C">
        <w:t>have</w:t>
      </w:r>
      <w:r w:rsidR="008B4D13">
        <w:t xml:space="preserve"> </w:t>
      </w:r>
      <w:r w:rsidRPr="0096142C">
        <w:t>constituted</w:t>
      </w:r>
      <w:r w:rsidR="008B4D13">
        <w:t xml:space="preserve"> </w:t>
      </w:r>
      <w:r w:rsidRPr="0096142C">
        <w:t>its</w:t>
      </w:r>
      <w:r w:rsidR="008B4D13">
        <w:t xml:space="preserve"> </w:t>
      </w:r>
      <w:r w:rsidRPr="0096142C">
        <w:t>report</w:t>
      </w:r>
      <w:r w:rsidR="008B4D13">
        <w:t xml:space="preserve"> </w:t>
      </w:r>
      <w:r w:rsidRPr="0096142C">
        <w:t>under</w:t>
      </w:r>
      <w:r w:rsidR="008B4D13">
        <w:t xml:space="preserve"> </w:t>
      </w:r>
      <w:r w:rsidRPr="0096142C">
        <w:t>article</w:t>
      </w:r>
      <w:r w:rsidR="008B4D13">
        <w:t xml:space="preserve"> </w:t>
      </w:r>
      <w:r w:rsidRPr="0096142C">
        <w:t>73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Convention,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did</w:t>
      </w:r>
      <w:r w:rsidR="008B4D13">
        <w:t xml:space="preserve"> </w:t>
      </w:r>
      <w:r w:rsidRPr="0096142C">
        <w:t>not</w:t>
      </w:r>
      <w:r w:rsidR="008B4D13">
        <w:t xml:space="preserve"> </w:t>
      </w:r>
      <w:r w:rsidRPr="0096142C">
        <w:t>send</w:t>
      </w:r>
      <w:r w:rsidR="008B4D13">
        <w:t xml:space="preserve"> </w:t>
      </w:r>
      <w:r w:rsidRPr="0096142C">
        <w:t>a</w:t>
      </w:r>
      <w:r w:rsidR="008B4D13">
        <w:t xml:space="preserve"> </w:t>
      </w:r>
      <w:r w:rsidRPr="0096142C">
        <w:t>delegation</w:t>
      </w:r>
      <w:r w:rsidR="008B4D13">
        <w:t xml:space="preserve"> </w:t>
      </w:r>
      <w:r w:rsidRPr="0096142C">
        <w:t>for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constructive</w:t>
      </w:r>
      <w:r w:rsidR="008B4D13">
        <w:t xml:space="preserve"> </w:t>
      </w:r>
      <w:r w:rsidRPr="0096142C">
        <w:t>dialogue</w:t>
      </w:r>
      <w:r w:rsidR="008B4D13">
        <w:t xml:space="preserve"> </w:t>
      </w:r>
      <w:r w:rsidRPr="0096142C">
        <w:t>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Committee</w:t>
      </w:r>
      <w:r w:rsidR="00E92508">
        <w:t>’</w:t>
      </w:r>
      <w:r w:rsidRPr="0096142C">
        <w:t>s</w:t>
      </w:r>
      <w:r w:rsidR="008B4D13">
        <w:t xml:space="preserve"> </w:t>
      </w:r>
      <w:r w:rsidRPr="0096142C">
        <w:t>twenty-sixth</w:t>
      </w:r>
      <w:r w:rsidR="008B4D13">
        <w:t xml:space="preserve"> </w:t>
      </w:r>
      <w:r w:rsidRPr="0096142C">
        <w:t>session,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proceeded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review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implementation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Convention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party,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absence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a</w:t>
      </w:r>
      <w:r w:rsidR="008B4D13">
        <w:t xml:space="preserve"> </w:t>
      </w:r>
      <w:r w:rsidRPr="0096142C">
        <w:t>report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a</w:t>
      </w:r>
      <w:r w:rsidR="008B4D13">
        <w:t xml:space="preserve"> </w:t>
      </w:r>
      <w:r w:rsidRPr="0096142C">
        <w:t>delegation,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adopted</w:t>
      </w:r>
      <w:r w:rsidR="008B4D13">
        <w:t xml:space="preserve"> </w:t>
      </w:r>
      <w:r w:rsidRPr="0096142C">
        <w:t>concluding</w:t>
      </w:r>
      <w:r w:rsidR="008B4D13">
        <w:t xml:space="preserve"> </w:t>
      </w:r>
      <w:r w:rsidRPr="0096142C">
        <w:t>observations</w:t>
      </w:r>
      <w:r w:rsidR="008B4D13">
        <w:t xml:space="preserve"> </w:t>
      </w:r>
      <w:r w:rsidRPr="0096142C">
        <w:t>concerning</w:t>
      </w:r>
      <w:r w:rsidR="008B4D13">
        <w:t xml:space="preserve"> </w:t>
      </w:r>
      <w:r w:rsidRPr="0096142C">
        <w:t>Nigeria,</w:t>
      </w:r>
      <w:r w:rsidRPr="00A73810">
        <w:rPr>
          <w:rStyle w:val="FootnoteReference"/>
        </w:rPr>
        <w:footnoteReference w:id="9"/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2017,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basis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information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was</w:t>
      </w:r>
      <w:r w:rsidR="008B4D13">
        <w:t xml:space="preserve"> </w:t>
      </w:r>
      <w:r w:rsidRPr="0096142C">
        <w:t>available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Committee.</w:t>
      </w:r>
      <w:r w:rsidRPr="00A73810">
        <w:rPr>
          <w:rStyle w:val="FootnoteReference"/>
        </w:rPr>
        <w:footnoteReference w:id="10"/>
      </w:r>
    </w:p>
    <w:p w14:paraId="6D0E7C82" w14:textId="3941CF95" w:rsidR="009A5649" w:rsidRPr="0096142C" w:rsidRDefault="009A5649" w:rsidP="002E6BEC">
      <w:pPr>
        <w:pStyle w:val="SingleTxtG"/>
      </w:pPr>
      <w:r w:rsidRPr="0096142C">
        <w:lastRenderedPageBreak/>
        <w:t>5.</w:t>
      </w:r>
      <w:r w:rsidRPr="0096142C">
        <w:tab/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appreciates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open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constructive</w:t>
      </w:r>
      <w:r w:rsidR="008B4D13">
        <w:t xml:space="preserve"> </w:t>
      </w:r>
      <w:r w:rsidRPr="0096142C">
        <w:t>dialogue</w:t>
      </w:r>
      <w:r w:rsidR="008B4D13">
        <w:t xml:space="preserve"> </w:t>
      </w:r>
      <w:r w:rsidRPr="0096142C">
        <w:t>held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delegation.</w:t>
      </w:r>
      <w:r w:rsidR="008B4D13">
        <w:t xml:space="preserve"> </w:t>
      </w:r>
      <w:r w:rsidRPr="0096142C">
        <w:t>However,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regrets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</w:t>
      </w:r>
      <w:r w:rsidR="008B4D13">
        <w:t xml:space="preserve"> </w:t>
      </w:r>
      <w:r w:rsidRPr="0096142C">
        <w:t>did</w:t>
      </w:r>
      <w:r w:rsidR="008B4D13">
        <w:t xml:space="preserve"> </w:t>
      </w:r>
      <w:r w:rsidRPr="0096142C">
        <w:t>not</w:t>
      </w:r>
      <w:r w:rsidR="008B4D13">
        <w:t xml:space="preserve"> </w:t>
      </w:r>
      <w:r w:rsidRPr="0096142C">
        <w:t>submit</w:t>
      </w:r>
      <w:r w:rsidR="008B4D13">
        <w:t xml:space="preserve"> </w:t>
      </w:r>
      <w:r w:rsidRPr="0096142C">
        <w:t>all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annexes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its</w:t>
      </w:r>
      <w:r w:rsidR="008B4D13">
        <w:t xml:space="preserve"> </w:t>
      </w:r>
      <w:r w:rsidRPr="0096142C">
        <w:t>combined</w:t>
      </w:r>
      <w:r w:rsidR="008B4D13">
        <w:t xml:space="preserve"> </w:t>
      </w:r>
      <w:r w:rsidRPr="0096142C">
        <w:t>initial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second</w:t>
      </w:r>
      <w:r w:rsidR="008B4D13">
        <w:t xml:space="preserve"> </w:t>
      </w:r>
      <w:r w:rsidRPr="0096142C">
        <w:t>periodic</w:t>
      </w:r>
      <w:r w:rsidR="008B4D13">
        <w:t xml:space="preserve"> </w:t>
      </w:r>
      <w:r w:rsidRPr="0096142C">
        <w:t>reports,</w:t>
      </w:r>
      <w:r w:rsidR="008B4D13">
        <w:t xml:space="preserve"> </w:t>
      </w:r>
      <w:r w:rsidRPr="0096142C">
        <w:t>which</w:t>
      </w:r>
      <w:r w:rsidR="008B4D13">
        <w:t xml:space="preserve"> </w:t>
      </w:r>
      <w:r w:rsidRPr="0096142C">
        <w:t>were</w:t>
      </w:r>
      <w:r w:rsidR="008B4D13">
        <w:t xml:space="preserve"> </w:t>
      </w:r>
      <w:r w:rsidRPr="0096142C">
        <w:t>therefore</w:t>
      </w:r>
      <w:r w:rsidR="008B4D13">
        <w:t xml:space="preserve"> </w:t>
      </w:r>
      <w:r w:rsidRPr="0096142C">
        <w:t>not</w:t>
      </w:r>
      <w:r w:rsidR="008B4D13">
        <w:t xml:space="preserve"> </w:t>
      </w:r>
      <w:r w:rsidRPr="0096142C">
        <w:t>available</w:t>
      </w:r>
      <w:r w:rsidR="008B4D13">
        <w:t xml:space="preserve"> </w:t>
      </w:r>
      <w:r w:rsidRPr="0096142C">
        <w:t>for</w:t>
      </w:r>
      <w:r w:rsidR="008B4D13">
        <w:t xml:space="preserve"> </w:t>
      </w:r>
      <w:r w:rsidRPr="0096142C">
        <w:t>due</w:t>
      </w:r>
      <w:r w:rsidR="008B4D13">
        <w:t xml:space="preserve"> </w:t>
      </w:r>
      <w:r w:rsidRPr="0096142C">
        <w:t>consideration</w:t>
      </w:r>
      <w:r w:rsidR="008B4D13">
        <w:t xml:space="preserve"> </w:t>
      </w:r>
      <w:r w:rsidRPr="0096142C">
        <w:t>by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Committee.</w:t>
      </w:r>
    </w:p>
    <w:p w14:paraId="0DEF7357" w14:textId="37F3C972" w:rsidR="008B4D13" w:rsidRDefault="009A5649" w:rsidP="002E6BEC">
      <w:pPr>
        <w:pStyle w:val="SingleTxtG"/>
      </w:pPr>
      <w:r w:rsidRPr="0096142C">
        <w:t>6.</w:t>
      </w:r>
      <w:r w:rsidRPr="0096142C">
        <w:tab/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is</w:t>
      </w:r>
      <w:r w:rsidR="008B4D13">
        <w:t xml:space="preserve"> </w:t>
      </w:r>
      <w:r w:rsidRPr="0096142C">
        <w:t>aware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Nigeria,</w:t>
      </w:r>
      <w:r w:rsidR="008B4D13">
        <w:t xml:space="preserve"> </w:t>
      </w:r>
      <w:r w:rsidRPr="0096142C">
        <w:t>as</w:t>
      </w:r>
      <w:r w:rsidR="008B4D13">
        <w:t xml:space="preserve"> </w:t>
      </w:r>
      <w:r w:rsidRPr="0096142C">
        <w:t>a</w:t>
      </w:r>
      <w:r w:rsidR="008B4D13">
        <w:t xml:space="preserve"> </w:t>
      </w:r>
      <w:r w:rsidRPr="0096142C">
        <w:t>country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origin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workers,</w:t>
      </w:r>
      <w:r w:rsidR="008B4D13">
        <w:t xml:space="preserve"> </w:t>
      </w:r>
      <w:r w:rsidRPr="0096142C">
        <w:t>has</w:t>
      </w:r>
      <w:r w:rsidR="008B4D13">
        <w:t xml:space="preserve"> </w:t>
      </w:r>
      <w:r w:rsidRPr="0096142C">
        <w:t>made</w:t>
      </w:r>
      <w:r w:rsidR="008B4D13">
        <w:t xml:space="preserve"> </w:t>
      </w:r>
      <w:r w:rsidRPr="0096142C">
        <w:t>progress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protecting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rights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its</w:t>
      </w:r>
      <w:r w:rsidR="008B4D13">
        <w:t xml:space="preserve"> </w:t>
      </w:r>
      <w:r w:rsidRPr="0096142C">
        <w:t>nationals</w:t>
      </w:r>
      <w:r w:rsidR="008B4D13">
        <w:t xml:space="preserve"> </w:t>
      </w:r>
      <w:r w:rsidRPr="0096142C">
        <w:t>abroad.</w:t>
      </w:r>
      <w:r w:rsidR="008B4D13">
        <w:t xml:space="preserve"> </w:t>
      </w:r>
      <w:r w:rsidRPr="0096142C">
        <w:t>However,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also</w:t>
      </w:r>
      <w:r w:rsidR="008B4D13">
        <w:t xml:space="preserve"> </w:t>
      </w:r>
      <w:r w:rsidRPr="0096142C">
        <w:t>notes</w:t>
      </w:r>
      <w:r w:rsidR="008B4D13">
        <w:t xml:space="preserve"> </w:t>
      </w:r>
      <w:r w:rsidRPr="0096142C">
        <w:t>that,</w:t>
      </w:r>
      <w:r w:rsidR="008B4D13">
        <w:t xml:space="preserve"> </w:t>
      </w:r>
      <w:r w:rsidRPr="0096142C">
        <w:t>as</w:t>
      </w:r>
      <w:r w:rsidR="008B4D13">
        <w:t xml:space="preserve"> </w:t>
      </w:r>
      <w:r w:rsidRPr="0096142C">
        <w:t>a</w:t>
      </w:r>
      <w:r w:rsidR="008B4D13">
        <w:t xml:space="preserve"> </w:t>
      </w:r>
      <w:r w:rsidRPr="0096142C">
        <w:t>country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origin,</w:t>
      </w:r>
      <w:r w:rsidR="008B4D13">
        <w:t xml:space="preserve"> </w:t>
      </w:r>
      <w:r w:rsidRPr="0096142C">
        <w:t>transit,</w:t>
      </w:r>
      <w:r w:rsidR="008B4D13">
        <w:t xml:space="preserve"> </w:t>
      </w:r>
      <w:r w:rsidRPr="0096142C">
        <w:t>destination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return,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</w:t>
      </w:r>
      <w:r w:rsidR="008B4D13">
        <w:t xml:space="preserve"> </w:t>
      </w:r>
      <w:r w:rsidRPr="0096142C">
        <w:t>faces</w:t>
      </w:r>
      <w:r w:rsidR="008B4D13">
        <w:t xml:space="preserve"> </w:t>
      </w:r>
      <w:r w:rsidRPr="0096142C">
        <w:t>a</w:t>
      </w:r>
      <w:r w:rsidR="008B4D13">
        <w:t xml:space="preserve"> </w:t>
      </w:r>
      <w:r w:rsidRPr="0096142C">
        <w:t>number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challenges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respect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protection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rights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members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their</w:t>
      </w:r>
      <w:r w:rsidR="008B4D13">
        <w:t xml:space="preserve"> </w:t>
      </w:r>
      <w:r w:rsidRPr="0096142C">
        <w:t>families.</w:t>
      </w:r>
    </w:p>
    <w:p w14:paraId="1A74029D" w14:textId="4715F518" w:rsidR="009A5649" w:rsidRPr="0096142C" w:rsidRDefault="009A5649" w:rsidP="003029D5">
      <w:pPr>
        <w:pStyle w:val="H1G"/>
      </w:pPr>
      <w:r w:rsidRPr="0096142C">
        <w:tab/>
        <w:t>B.</w:t>
      </w:r>
      <w:r w:rsidRPr="0096142C">
        <w:tab/>
        <w:t>Positive</w:t>
      </w:r>
      <w:r w:rsidR="008B4D13">
        <w:t xml:space="preserve"> </w:t>
      </w:r>
      <w:r w:rsidRPr="0096142C">
        <w:t>aspects</w:t>
      </w:r>
    </w:p>
    <w:p w14:paraId="6F94F389" w14:textId="4EA5E8D8" w:rsidR="009A5649" w:rsidRPr="0096142C" w:rsidRDefault="009A5649" w:rsidP="002E6BEC">
      <w:pPr>
        <w:pStyle w:val="SingleTxtG"/>
      </w:pPr>
      <w:r w:rsidRPr="0096142C">
        <w:t>7.</w:t>
      </w:r>
      <w:r w:rsidRPr="0096142C">
        <w:tab/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welcomes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</w:t>
      </w:r>
      <w:r w:rsidR="00E92508">
        <w:t>’</w:t>
      </w:r>
      <w:r w:rsidRPr="0096142C">
        <w:t>s</w:t>
      </w:r>
      <w:r w:rsidR="008B4D13">
        <w:t xml:space="preserve"> </w:t>
      </w:r>
      <w:r w:rsidRPr="0096142C">
        <w:t>efforts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promote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protect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rights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Nigerian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</w:t>
      </w:r>
      <w:r w:rsidR="008B4D13">
        <w:t xml:space="preserve"> </w:t>
      </w:r>
      <w:r w:rsidRPr="0096142C">
        <w:t>abroad,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particular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Pr="0096142C">
        <w:t>respect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pre-departure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post-arrival</w:t>
      </w:r>
      <w:r w:rsidR="008B4D13">
        <w:t xml:space="preserve"> </w:t>
      </w:r>
      <w:r w:rsidRPr="0096142C">
        <w:t>awareness-raising</w:t>
      </w:r>
      <w:r w:rsidR="008B4D13">
        <w:t xml:space="preserve"> </w:t>
      </w:r>
      <w:r w:rsidRPr="0096142C">
        <w:t>programmes.</w:t>
      </w:r>
    </w:p>
    <w:p w14:paraId="4BECC4F7" w14:textId="67A65318" w:rsidR="008B4D13" w:rsidRDefault="009A5649" w:rsidP="002E6BEC">
      <w:pPr>
        <w:pStyle w:val="SingleTxtG"/>
      </w:pPr>
      <w:r w:rsidRPr="0096142C">
        <w:t>8.</w:t>
      </w:r>
      <w:r w:rsidRPr="0096142C">
        <w:tab/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notes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Pr="0096142C">
        <w:t>appreciation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</w:t>
      </w:r>
      <w:r w:rsidR="008B4D13">
        <w:t xml:space="preserve"> </w:t>
      </w:r>
      <w:r w:rsidRPr="0096142C">
        <w:t>is</w:t>
      </w:r>
      <w:r w:rsidR="008B4D13">
        <w:t xml:space="preserve"> </w:t>
      </w:r>
      <w:r w:rsidRPr="0096142C">
        <w:t>party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fundamental</w:t>
      </w:r>
      <w:r w:rsidR="008B4D13">
        <w:t xml:space="preserve"> </w:t>
      </w:r>
      <w:r w:rsidRPr="0096142C">
        <w:t>Conventions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International</w:t>
      </w:r>
      <w:r w:rsidR="008B4D13">
        <w:t xml:space="preserve"> </w:t>
      </w:r>
      <w:r w:rsidRPr="0096142C">
        <w:t>Labour</w:t>
      </w:r>
      <w:r w:rsidR="008B4D13">
        <w:t xml:space="preserve"> </w:t>
      </w:r>
      <w:r w:rsidRPr="0096142C">
        <w:t>Organization</w:t>
      </w:r>
      <w:r w:rsidR="008B4D13">
        <w:t xml:space="preserve"> </w:t>
      </w:r>
      <w:r w:rsidRPr="0096142C">
        <w:t>(ILO),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also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it</w:t>
      </w:r>
      <w:r w:rsidR="008B4D13">
        <w:t xml:space="preserve"> </w:t>
      </w:r>
      <w:r w:rsidRPr="0096142C">
        <w:t>has</w:t>
      </w:r>
      <w:r w:rsidR="008B4D13">
        <w:t xml:space="preserve"> </w:t>
      </w:r>
      <w:r w:rsidRPr="0096142C">
        <w:t>ratified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ILO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</w:t>
      </w:r>
      <w:r w:rsidR="008B4D13">
        <w:t xml:space="preserve"> </w:t>
      </w:r>
      <w:r w:rsidRPr="0096142C">
        <w:t>(Supplementary</w:t>
      </w:r>
      <w:r w:rsidR="008B4D13">
        <w:t xml:space="preserve"> </w:t>
      </w:r>
      <w:r w:rsidRPr="0096142C">
        <w:t>Provisions)</w:t>
      </w:r>
      <w:r w:rsidR="008B4D13">
        <w:t xml:space="preserve"> </w:t>
      </w:r>
      <w:r w:rsidRPr="0096142C">
        <w:t>Convention,</w:t>
      </w:r>
      <w:r w:rsidR="008B4D13">
        <w:t xml:space="preserve"> </w:t>
      </w:r>
      <w:r w:rsidRPr="0096142C">
        <w:t>1975</w:t>
      </w:r>
      <w:r w:rsidR="008B4D13">
        <w:t xml:space="preserve"> </w:t>
      </w:r>
      <w:r w:rsidRPr="0096142C">
        <w:t>(No.</w:t>
      </w:r>
      <w:r w:rsidR="008B4D13">
        <w:t xml:space="preserve"> </w:t>
      </w:r>
      <w:r w:rsidRPr="0096142C">
        <w:t>143)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ILO</w:t>
      </w:r>
      <w:r w:rsidR="008B4D13">
        <w:t xml:space="preserve"> </w:t>
      </w:r>
      <w:r w:rsidRPr="0096142C">
        <w:t>Private</w:t>
      </w:r>
      <w:r w:rsidR="008B4D13">
        <w:t xml:space="preserve"> </w:t>
      </w:r>
      <w:r w:rsidRPr="0096142C">
        <w:t>Employment</w:t>
      </w:r>
      <w:r w:rsidR="008B4D13">
        <w:t xml:space="preserve"> </w:t>
      </w:r>
      <w:r w:rsidRPr="0096142C">
        <w:t>Agencies</w:t>
      </w:r>
      <w:r w:rsidR="008B4D13">
        <w:t xml:space="preserve"> </w:t>
      </w:r>
      <w:r w:rsidRPr="0096142C">
        <w:t>Convention,</w:t>
      </w:r>
      <w:r w:rsidR="008B4D13">
        <w:t xml:space="preserve"> </w:t>
      </w:r>
      <w:r w:rsidRPr="0096142C">
        <w:t>1997</w:t>
      </w:r>
      <w:r w:rsidR="008B4D13">
        <w:t xml:space="preserve"> </w:t>
      </w:r>
      <w:r w:rsidRPr="0096142C">
        <w:t>(No.</w:t>
      </w:r>
      <w:r w:rsidR="008B4D13">
        <w:t xml:space="preserve"> </w:t>
      </w:r>
      <w:r w:rsidRPr="0096142C">
        <w:t>181),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23</w:t>
      </w:r>
      <w:r w:rsidR="008B4D13">
        <w:t xml:space="preserve"> </w:t>
      </w:r>
      <w:r w:rsidRPr="0096142C">
        <w:t>March</w:t>
      </w:r>
      <w:r w:rsidR="008B4D13">
        <w:t xml:space="preserve"> </w:t>
      </w:r>
      <w:r w:rsidRPr="0096142C">
        <w:t>2023,</w:t>
      </w:r>
      <w:r w:rsidR="008B4D13">
        <w:t xml:space="preserve"> </w:t>
      </w:r>
      <w:r w:rsidRPr="0096142C">
        <w:t>as</w:t>
      </w:r>
      <w:r w:rsidR="008B4D13">
        <w:t xml:space="preserve"> </w:t>
      </w:r>
      <w:r w:rsidRPr="0096142C">
        <w:t>well</w:t>
      </w:r>
      <w:r w:rsidR="008B4D13">
        <w:t xml:space="preserve"> </w:t>
      </w:r>
      <w:r w:rsidRPr="0096142C">
        <w:t>as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ILO</w:t>
      </w:r>
      <w:r w:rsidR="008B4D13">
        <w:t xml:space="preserve"> </w:t>
      </w:r>
      <w:r w:rsidRPr="0096142C">
        <w:t>Violence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Harassment</w:t>
      </w:r>
      <w:r w:rsidR="008B4D13">
        <w:t xml:space="preserve"> </w:t>
      </w:r>
      <w:r w:rsidRPr="0096142C">
        <w:t>Convention,</w:t>
      </w:r>
      <w:r w:rsidR="008B4D13">
        <w:t xml:space="preserve"> </w:t>
      </w:r>
      <w:r w:rsidRPr="0096142C">
        <w:t>2019</w:t>
      </w:r>
      <w:r w:rsidR="008B4D13">
        <w:t xml:space="preserve"> </w:t>
      </w:r>
      <w:r w:rsidRPr="0096142C">
        <w:t>(No.</w:t>
      </w:r>
      <w:r w:rsidR="008B4D13">
        <w:t xml:space="preserve"> </w:t>
      </w:r>
      <w:r w:rsidRPr="0096142C">
        <w:t>190),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8</w:t>
      </w:r>
      <w:r w:rsidR="008B4D13">
        <w:t xml:space="preserve"> </w:t>
      </w:r>
      <w:r w:rsidRPr="0096142C">
        <w:t>November</w:t>
      </w:r>
      <w:r w:rsidR="008B4D13">
        <w:t xml:space="preserve"> </w:t>
      </w:r>
      <w:r w:rsidRPr="0096142C">
        <w:t>2022.</w:t>
      </w:r>
    </w:p>
    <w:p w14:paraId="4D76DE3A" w14:textId="48D32DAF" w:rsidR="009A5649" w:rsidRPr="0096142C" w:rsidRDefault="009A5649" w:rsidP="002E6BEC">
      <w:pPr>
        <w:pStyle w:val="SingleTxtG"/>
      </w:pPr>
      <w:r w:rsidRPr="0096142C">
        <w:t>9.</w:t>
      </w:r>
      <w:r w:rsidRPr="0096142C">
        <w:tab/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also</w:t>
      </w:r>
      <w:r w:rsidR="008B4D13">
        <w:t xml:space="preserve"> </w:t>
      </w:r>
      <w:r w:rsidRPr="0096142C">
        <w:t>welcomes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adoption</w:t>
      </w:r>
      <w:r w:rsidR="008B4D13">
        <w:t xml:space="preserve"> </w:t>
      </w:r>
      <w:r w:rsidRPr="0096142C">
        <w:t>of:</w:t>
      </w:r>
    </w:p>
    <w:p w14:paraId="64382764" w14:textId="5FB4116F" w:rsidR="009A5649" w:rsidRPr="0096142C" w:rsidRDefault="009A5649" w:rsidP="002E6BEC">
      <w:pPr>
        <w:pStyle w:val="SingleTxtG"/>
      </w:pPr>
      <w:r w:rsidRPr="0096142C">
        <w:tab/>
        <w:t>(a)</w:t>
      </w:r>
      <w:r w:rsidRPr="0096142C">
        <w:tab/>
        <w:t>The</w:t>
      </w:r>
      <w:r w:rsidR="008B4D13">
        <w:t xml:space="preserve"> </w:t>
      </w:r>
      <w:r w:rsidRPr="0096142C">
        <w:t>National</w:t>
      </w:r>
      <w:r w:rsidR="008B4D13">
        <w:t xml:space="preserve"> </w:t>
      </w:r>
      <w:r w:rsidRPr="0096142C">
        <w:t>Action</w:t>
      </w:r>
      <w:r w:rsidR="008B4D13">
        <w:t xml:space="preserve"> </w:t>
      </w:r>
      <w:r w:rsidRPr="0096142C">
        <w:t>Plan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Human</w:t>
      </w:r>
      <w:r w:rsidR="008B4D13">
        <w:t xml:space="preserve"> </w:t>
      </w:r>
      <w:r w:rsidRPr="0096142C">
        <w:t>Trafficking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Nigeria</w:t>
      </w:r>
      <w:r w:rsidR="008B4D13">
        <w:t xml:space="preserve"> </w:t>
      </w:r>
      <w:r w:rsidRPr="0096142C">
        <w:t>2022–2026;</w:t>
      </w:r>
    </w:p>
    <w:p w14:paraId="594C1CBD" w14:textId="112C5951" w:rsidR="009A5649" w:rsidRPr="0096142C" w:rsidRDefault="009A5649" w:rsidP="002E6BEC">
      <w:pPr>
        <w:pStyle w:val="SingleTxtG"/>
      </w:pPr>
      <w:r w:rsidRPr="0096142C">
        <w:tab/>
        <w:t>(b)</w:t>
      </w:r>
      <w:r w:rsidRPr="0096142C">
        <w:tab/>
        <w:t>The</w:t>
      </w:r>
      <w:r w:rsidR="008B4D13">
        <w:t xml:space="preserve"> </w:t>
      </w:r>
      <w:r w:rsidRPr="0096142C">
        <w:t>National</w:t>
      </w:r>
      <w:r w:rsidR="008B4D13">
        <w:t xml:space="preserve"> </w:t>
      </w:r>
      <w:r w:rsidRPr="0096142C">
        <w:t>Policy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Labour</w:t>
      </w:r>
      <w:r w:rsidR="008B4D13">
        <w:t xml:space="preserve"> </w:t>
      </w:r>
      <w:r w:rsidRPr="0096142C">
        <w:t>Migration</w:t>
      </w:r>
      <w:r w:rsidR="008B4D13">
        <w:t xml:space="preserve"> </w:t>
      </w:r>
      <w:r w:rsidRPr="0096142C">
        <w:t>2014,</w:t>
      </w:r>
      <w:r w:rsidR="008B4D13">
        <w:t xml:space="preserve"> </w:t>
      </w:r>
      <w:r w:rsidRPr="0096142C">
        <w:t>revised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2020;</w:t>
      </w:r>
    </w:p>
    <w:p w14:paraId="57F770B3" w14:textId="7E68A017" w:rsidR="009A5649" w:rsidRPr="0096142C" w:rsidRDefault="009A5649" w:rsidP="002E6BEC">
      <w:pPr>
        <w:pStyle w:val="SingleTxtG"/>
      </w:pPr>
      <w:r w:rsidRPr="0096142C">
        <w:tab/>
        <w:t>(c)</w:t>
      </w:r>
      <w:r w:rsidRPr="0096142C">
        <w:tab/>
        <w:t>The</w:t>
      </w:r>
      <w:r w:rsidR="008B4D13">
        <w:t xml:space="preserve"> </w:t>
      </w:r>
      <w:r w:rsidRPr="0096142C">
        <w:t>National</w:t>
      </w:r>
      <w:r w:rsidR="008B4D13">
        <w:t xml:space="preserve"> </w:t>
      </w:r>
      <w:r w:rsidRPr="0096142C">
        <w:t>Policy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Elimination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Child</w:t>
      </w:r>
      <w:r w:rsidR="008B4D13">
        <w:t xml:space="preserve"> </w:t>
      </w:r>
      <w:r w:rsidRPr="0096142C">
        <w:t>Labour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its</w:t>
      </w:r>
      <w:r w:rsidR="008B4D13">
        <w:t xml:space="preserve"> </w:t>
      </w:r>
      <w:r w:rsidRPr="0096142C">
        <w:t>National</w:t>
      </w:r>
      <w:r w:rsidR="008B4D13">
        <w:t xml:space="preserve"> </w:t>
      </w:r>
      <w:r w:rsidRPr="0096142C">
        <w:t>Action</w:t>
      </w:r>
      <w:r w:rsidR="008B4D13">
        <w:t xml:space="preserve"> </w:t>
      </w:r>
      <w:r w:rsidRPr="0096142C">
        <w:t>Plan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2021;</w:t>
      </w:r>
    </w:p>
    <w:p w14:paraId="4AAB6E66" w14:textId="2FBF96E1" w:rsidR="009A5649" w:rsidRPr="0096142C" w:rsidRDefault="009A5649" w:rsidP="002E6BEC">
      <w:pPr>
        <w:pStyle w:val="SingleTxtG"/>
      </w:pPr>
      <w:r w:rsidRPr="0096142C">
        <w:tab/>
        <w:t>(d)</w:t>
      </w:r>
      <w:r w:rsidRPr="0096142C">
        <w:tab/>
        <w:t>The</w:t>
      </w:r>
      <w:r w:rsidR="008B4D13">
        <w:t xml:space="preserve"> </w:t>
      </w:r>
      <w:r w:rsidRPr="0096142C">
        <w:t>National</w:t>
      </w:r>
      <w:r w:rsidR="008B4D13">
        <w:t xml:space="preserve"> </w:t>
      </w:r>
      <w:r w:rsidRPr="0096142C">
        <w:t>Diaspora</w:t>
      </w:r>
      <w:r w:rsidR="008B4D13">
        <w:t xml:space="preserve"> </w:t>
      </w:r>
      <w:r w:rsidRPr="0096142C">
        <w:t>Policy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2021;</w:t>
      </w:r>
    </w:p>
    <w:p w14:paraId="2DB7240F" w14:textId="7880978B" w:rsidR="009A5649" w:rsidRPr="0096142C" w:rsidRDefault="009A5649" w:rsidP="002E6BEC">
      <w:pPr>
        <w:pStyle w:val="SingleTxtG"/>
      </w:pPr>
      <w:r w:rsidRPr="0096142C">
        <w:tab/>
        <w:t>(e)</w:t>
      </w:r>
      <w:r w:rsidRPr="0096142C">
        <w:tab/>
        <w:t>The</w:t>
      </w:r>
      <w:r w:rsidR="008B4D13">
        <w:t xml:space="preserve"> </w:t>
      </w:r>
      <w:r w:rsidRPr="0096142C">
        <w:t>National</w:t>
      </w:r>
      <w:r w:rsidR="008B4D13">
        <w:t xml:space="preserve"> </w:t>
      </w:r>
      <w:r w:rsidRPr="0096142C">
        <w:t>Border</w:t>
      </w:r>
      <w:r w:rsidR="008B4D13">
        <w:t xml:space="preserve"> </w:t>
      </w:r>
      <w:r w:rsidRPr="0096142C">
        <w:t>Management</w:t>
      </w:r>
      <w:r w:rsidR="008B4D13">
        <w:t xml:space="preserve"> </w:t>
      </w:r>
      <w:r w:rsidRPr="0096142C">
        <w:t>Strategy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Action</w:t>
      </w:r>
      <w:r w:rsidR="008B4D13">
        <w:t xml:space="preserve"> </w:t>
      </w:r>
      <w:r w:rsidRPr="0096142C">
        <w:t>Plan</w:t>
      </w:r>
      <w:r w:rsidR="008B4D13">
        <w:t xml:space="preserve"> </w:t>
      </w:r>
      <w:r w:rsidRPr="0096142C">
        <w:t>2019–2023;</w:t>
      </w:r>
    </w:p>
    <w:p w14:paraId="071291F3" w14:textId="16FED12C" w:rsidR="008B4D13" w:rsidRDefault="009A5649" w:rsidP="002E6BEC">
      <w:pPr>
        <w:pStyle w:val="SingleTxtG"/>
      </w:pPr>
      <w:r w:rsidRPr="0096142C">
        <w:tab/>
        <w:t>(f)</w:t>
      </w:r>
      <w:r w:rsidRPr="0096142C">
        <w:tab/>
        <w:t>The</w:t>
      </w:r>
      <w:r w:rsidR="008B4D13">
        <w:t xml:space="preserve"> </w:t>
      </w:r>
      <w:r w:rsidRPr="0096142C">
        <w:t>National</w:t>
      </w:r>
      <w:r w:rsidR="008B4D13">
        <w:t xml:space="preserve"> </w:t>
      </w:r>
      <w:r w:rsidRPr="0096142C">
        <w:t>Employment</w:t>
      </w:r>
      <w:r w:rsidR="008B4D13">
        <w:t xml:space="preserve"> </w:t>
      </w:r>
      <w:r w:rsidRPr="0096142C">
        <w:t>Policy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2017.</w:t>
      </w:r>
    </w:p>
    <w:p w14:paraId="22CECB63" w14:textId="151FBF9C" w:rsidR="009A5649" w:rsidRPr="0096142C" w:rsidRDefault="009A5649" w:rsidP="002E6BEC">
      <w:pPr>
        <w:pStyle w:val="SingleTxtG"/>
      </w:pPr>
      <w:r w:rsidRPr="0096142C">
        <w:t>10.</w:t>
      </w:r>
      <w:r w:rsidRPr="0096142C">
        <w:tab/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notes</w:t>
      </w:r>
      <w:r w:rsidR="008B4D13">
        <w:t xml:space="preserve"> </w:t>
      </w:r>
      <w:r w:rsidRPr="0096142C">
        <w:t>as</w:t>
      </w:r>
      <w:r w:rsidR="008B4D13">
        <w:t xml:space="preserve"> </w:t>
      </w:r>
      <w:r w:rsidRPr="0096142C">
        <w:t>positive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</w:t>
      </w:r>
      <w:r w:rsidR="008B4D13">
        <w:t xml:space="preserve"> </w:t>
      </w:r>
      <w:r w:rsidRPr="0096142C">
        <w:t>voted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favour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Global</w:t>
      </w:r>
      <w:r w:rsidR="008B4D13">
        <w:t xml:space="preserve"> </w:t>
      </w:r>
      <w:r w:rsidRPr="0096142C">
        <w:t>Compact</w:t>
      </w:r>
      <w:r w:rsidR="008B4D13">
        <w:t xml:space="preserve"> </w:t>
      </w:r>
      <w:r w:rsidRPr="0096142C">
        <w:t>for</w:t>
      </w:r>
      <w:r w:rsidR="008B4D13">
        <w:t xml:space="preserve"> </w:t>
      </w:r>
      <w:r w:rsidRPr="0096142C">
        <w:t>Safe,</w:t>
      </w:r>
      <w:r w:rsidR="008B4D13">
        <w:t xml:space="preserve"> </w:t>
      </w:r>
      <w:r w:rsidRPr="0096142C">
        <w:t>Orderly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Regular</w:t>
      </w:r>
      <w:r w:rsidR="008B4D13">
        <w:t xml:space="preserve"> </w:t>
      </w:r>
      <w:r w:rsidRPr="0096142C">
        <w:t>Migration,</w:t>
      </w:r>
      <w:r w:rsidR="008B4D13">
        <w:t xml:space="preserve"> </w:t>
      </w:r>
      <w:r w:rsidRPr="0096142C">
        <w:t>which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General</w:t>
      </w:r>
      <w:r w:rsidR="008B4D13">
        <w:t xml:space="preserve"> </w:t>
      </w:r>
      <w:r w:rsidRPr="0096142C">
        <w:t>Assembly</w:t>
      </w:r>
      <w:r w:rsidR="008B4D13">
        <w:t xml:space="preserve"> </w:t>
      </w:r>
      <w:r w:rsidRPr="0096142C">
        <w:t>endorsed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its</w:t>
      </w:r>
      <w:r w:rsidR="008B4D13">
        <w:t xml:space="preserve"> </w:t>
      </w:r>
      <w:r w:rsidRPr="0096142C">
        <w:t>resolution</w:t>
      </w:r>
      <w:r w:rsidR="008B4D13">
        <w:t xml:space="preserve"> </w:t>
      </w:r>
      <w:r w:rsidRPr="0096142C">
        <w:t>73/195.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also</w:t>
      </w:r>
      <w:r w:rsidR="008B4D13">
        <w:t xml:space="preserve"> </w:t>
      </w:r>
      <w:r w:rsidRPr="0096142C">
        <w:t>notes</w:t>
      </w:r>
      <w:r w:rsidR="008B4D13">
        <w:t xml:space="preserve"> </w:t>
      </w:r>
      <w:r w:rsidRPr="0096142C">
        <w:t>as</w:t>
      </w:r>
      <w:r w:rsidR="008B4D13">
        <w:t xml:space="preserve"> </w:t>
      </w:r>
      <w:r w:rsidRPr="0096142C">
        <w:t>positive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</w:t>
      </w:r>
      <w:r w:rsidR="00E92508">
        <w:t>’</w:t>
      </w:r>
      <w:r w:rsidRPr="0096142C">
        <w:t>s</w:t>
      </w:r>
      <w:r w:rsidR="008B4D13">
        <w:t xml:space="preserve"> </w:t>
      </w:r>
      <w:r w:rsidRPr="0096142C">
        <w:t>active</w:t>
      </w:r>
      <w:r w:rsidR="008B4D13">
        <w:t xml:space="preserve"> </w:t>
      </w:r>
      <w:r w:rsidRPr="0096142C">
        <w:t>participation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regional</w:t>
      </w:r>
      <w:r w:rsidR="008B4D13">
        <w:t xml:space="preserve"> </w:t>
      </w:r>
      <w:r w:rsidRPr="0096142C">
        <w:t>review</w:t>
      </w:r>
      <w:r w:rsidR="008B4D13">
        <w:t xml:space="preserve"> </w:t>
      </w:r>
      <w:r w:rsidRPr="0096142C">
        <w:t>for</w:t>
      </w:r>
      <w:r w:rsidR="008B4D13">
        <w:t xml:space="preserve"> </w:t>
      </w:r>
      <w:r w:rsidRPr="0096142C">
        <w:t>Africa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31</w:t>
      </w:r>
      <w:r w:rsidR="008B4D13">
        <w:t xml:space="preserve"> </w:t>
      </w:r>
      <w:r w:rsidRPr="0096142C">
        <w:t>August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1</w:t>
      </w:r>
      <w:r w:rsidR="008B4D13">
        <w:t xml:space="preserve"> </w:t>
      </w:r>
      <w:r w:rsidRPr="0096142C">
        <w:t>September</w:t>
      </w:r>
      <w:r w:rsidR="008B4D13">
        <w:t xml:space="preserve"> </w:t>
      </w:r>
      <w:r w:rsidRPr="0096142C">
        <w:t>2022,</w:t>
      </w:r>
      <w:r w:rsidR="008B4D13">
        <w:t xml:space="preserve"> </w:t>
      </w:r>
      <w:r w:rsidRPr="0096142C">
        <w:t>including</w:t>
      </w:r>
      <w:r w:rsidR="008B4D13">
        <w:t xml:space="preserve"> </w:t>
      </w:r>
      <w:r w:rsidRPr="0096142C">
        <w:t>through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submission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voluntary</w:t>
      </w:r>
      <w:r w:rsidR="008B4D13">
        <w:t xml:space="preserve"> </w:t>
      </w:r>
      <w:r w:rsidRPr="0096142C">
        <w:t>inputs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contribute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regional</w:t>
      </w:r>
      <w:r w:rsidR="008B4D13">
        <w:t xml:space="preserve"> </w:t>
      </w:r>
      <w:r w:rsidRPr="0096142C">
        <w:t>review.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recommends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</w:t>
      </w:r>
      <w:r w:rsidR="008B4D13">
        <w:t xml:space="preserve"> </w:t>
      </w:r>
      <w:r w:rsidRPr="0096142C">
        <w:t>continue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make</w:t>
      </w:r>
      <w:r w:rsidR="008B4D13">
        <w:t xml:space="preserve"> </w:t>
      </w:r>
      <w:r w:rsidRPr="0096142C">
        <w:t>efforts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implement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Global</w:t>
      </w:r>
      <w:r w:rsidR="008B4D13">
        <w:t xml:space="preserve"> </w:t>
      </w:r>
      <w:r w:rsidRPr="0096142C">
        <w:t>Compact</w:t>
      </w:r>
      <w:r w:rsidR="008B4D13">
        <w:t xml:space="preserve"> </w:t>
      </w:r>
      <w:r w:rsidRPr="0096142C">
        <w:t>for</w:t>
      </w:r>
      <w:r w:rsidR="008B4D13">
        <w:t xml:space="preserve"> </w:t>
      </w:r>
      <w:r w:rsidRPr="0096142C">
        <w:t>Migration,</w:t>
      </w:r>
      <w:r w:rsidR="008B4D13">
        <w:t xml:space="preserve"> </w:t>
      </w:r>
      <w:r w:rsidRPr="0096142C">
        <w:t>within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framework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its</w:t>
      </w:r>
      <w:r w:rsidR="008B4D13">
        <w:t xml:space="preserve"> </w:t>
      </w:r>
      <w:r w:rsidRPr="0096142C">
        <w:t>international</w:t>
      </w:r>
      <w:r w:rsidR="008B4D13">
        <w:t xml:space="preserve"> </w:t>
      </w:r>
      <w:r w:rsidRPr="0096142C">
        <w:t>obligations</w:t>
      </w:r>
      <w:r w:rsidR="008B4D13">
        <w:t xml:space="preserve"> </w:t>
      </w:r>
      <w:r w:rsidRPr="0096142C">
        <w:t>contained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Convention,</w:t>
      </w:r>
      <w:r w:rsidR="008B4D13">
        <w:t xml:space="preserve"> </w:t>
      </w:r>
      <w:r w:rsidRPr="0096142C">
        <w:t>given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both</w:t>
      </w:r>
      <w:r w:rsidR="008B4D13">
        <w:t xml:space="preserve"> </w:t>
      </w:r>
      <w:r w:rsidRPr="0096142C">
        <w:t>international</w:t>
      </w:r>
      <w:r w:rsidR="008B4D13">
        <w:t xml:space="preserve"> </w:t>
      </w:r>
      <w:r w:rsidRPr="0096142C">
        <w:t>instruments</w:t>
      </w:r>
      <w:r w:rsidR="008B4D13">
        <w:t xml:space="preserve"> </w:t>
      </w:r>
      <w:r w:rsidRPr="0096142C">
        <w:t>converge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protection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rights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members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their</w:t>
      </w:r>
      <w:r w:rsidR="008B4D13">
        <w:t xml:space="preserve"> </w:t>
      </w:r>
      <w:r w:rsidRPr="0096142C">
        <w:t>families.</w:t>
      </w:r>
    </w:p>
    <w:p w14:paraId="725D4E48" w14:textId="252E5312" w:rsidR="009A5649" w:rsidRPr="0096142C" w:rsidRDefault="009A5649" w:rsidP="002E6BEC">
      <w:pPr>
        <w:pStyle w:val="SingleTxtG"/>
      </w:pPr>
      <w:r w:rsidRPr="0096142C">
        <w:t>11.</w:t>
      </w:r>
      <w:r w:rsidRPr="0096142C">
        <w:tab/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notes</w:t>
      </w:r>
      <w:r w:rsidR="008B4D13">
        <w:t xml:space="preserve"> </w:t>
      </w:r>
      <w:r w:rsidRPr="0096142C">
        <w:t>as</w:t>
      </w:r>
      <w:r w:rsidR="008B4D13">
        <w:t xml:space="preserve"> </w:t>
      </w:r>
      <w:r w:rsidRPr="0096142C">
        <w:t>positive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invitation</w:t>
      </w:r>
      <w:r w:rsidR="008B4D13">
        <w:t xml:space="preserve"> </w:t>
      </w:r>
      <w:r w:rsidRPr="0096142C">
        <w:t>extended</w:t>
      </w:r>
      <w:r w:rsidR="008B4D13">
        <w:t xml:space="preserve"> </w:t>
      </w:r>
      <w:r w:rsidRPr="0096142C">
        <w:t>by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special</w:t>
      </w:r>
      <w:r w:rsidR="008B4D13">
        <w:t xml:space="preserve"> </w:t>
      </w:r>
      <w:r w:rsidRPr="0096142C">
        <w:t>procedures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Human</w:t>
      </w:r>
      <w:r w:rsidR="008B4D13">
        <w:t xml:space="preserve"> </w:t>
      </w:r>
      <w:r w:rsidRPr="0096142C">
        <w:t>Rights</w:t>
      </w:r>
      <w:r w:rsidR="008B4D13">
        <w:t xml:space="preserve"> </w:t>
      </w:r>
      <w:r w:rsidRPr="0096142C">
        <w:t>Council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2013.</w:t>
      </w:r>
    </w:p>
    <w:p w14:paraId="00911EA4" w14:textId="685CD92D" w:rsidR="009A5649" w:rsidRPr="0096142C" w:rsidRDefault="009A5649" w:rsidP="003029D5">
      <w:pPr>
        <w:pStyle w:val="H1G"/>
      </w:pPr>
      <w:r w:rsidRPr="0096142C">
        <w:tab/>
        <w:t>C.</w:t>
      </w:r>
      <w:r w:rsidRPr="0096142C">
        <w:tab/>
        <w:t>Principal</w:t>
      </w:r>
      <w:r w:rsidR="008B4D13">
        <w:t xml:space="preserve"> </w:t>
      </w:r>
      <w:r w:rsidRPr="0096142C">
        <w:t>subjects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concern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recommendations</w:t>
      </w:r>
    </w:p>
    <w:p w14:paraId="5A511E11" w14:textId="3990E241" w:rsidR="009A5649" w:rsidRPr="0096142C" w:rsidRDefault="009A5649" w:rsidP="003029D5">
      <w:pPr>
        <w:pStyle w:val="H23G"/>
      </w:pPr>
      <w:r w:rsidRPr="0096142C">
        <w:tab/>
        <w:t>1.</w:t>
      </w:r>
      <w:r w:rsidRPr="0096142C">
        <w:tab/>
        <w:t>General</w:t>
      </w:r>
      <w:r w:rsidR="008B4D13">
        <w:t xml:space="preserve"> </w:t>
      </w:r>
      <w:r w:rsidRPr="0096142C">
        <w:t>measures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implementation</w:t>
      </w:r>
      <w:r w:rsidR="008B4D13">
        <w:t xml:space="preserve"> </w:t>
      </w:r>
      <w:r w:rsidRPr="0096142C">
        <w:t>(arts.</w:t>
      </w:r>
      <w:r w:rsidR="008B4D13">
        <w:t xml:space="preserve"> </w:t>
      </w:r>
      <w:r w:rsidRPr="0096142C">
        <w:t>73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84)</w:t>
      </w:r>
    </w:p>
    <w:p w14:paraId="74FB5D9F" w14:textId="46FDBA89" w:rsidR="009A5649" w:rsidRPr="0096142C" w:rsidRDefault="009A5649" w:rsidP="003029D5">
      <w:pPr>
        <w:pStyle w:val="H23G"/>
      </w:pPr>
      <w:r w:rsidRPr="0096142C">
        <w:tab/>
      </w:r>
      <w:r w:rsidRPr="0096142C">
        <w:tab/>
        <w:t>Legislation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application</w:t>
      </w:r>
    </w:p>
    <w:p w14:paraId="6A439432" w14:textId="45A75834" w:rsidR="009A5649" w:rsidRPr="0096142C" w:rsidRDefault="009A5649" w:rsidP="002E6BEC">
      <w:pPr>
        <w:pStyle w:val="SingleTxtG"/>
      </w:pPr>
      <w:r w:rsidRPr="0096142C">
        <w:t>12.</w:t>
      </w:r>
      <w:r w:rsidRPr="0096142C">
        <w:tab/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notes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Labour</w:t>
      </w:r>
      <w:r w:rsidR="008B4D13">
        <w:t xml:space="preserve"> </w:t>
      </w:r>
      <w:r w:rsidRPr="0096142C">
        <w:t>Act</w:t>
      </w:r>
      <w:r w:rsidR="008B4D13">
        <w:t xml:space="preserve"> </w:t>
      </w:r>
      <w:r w:rsidRPr="0096142C">
        <w:t>is</w:t>
      </w:r>
      <w:r w:rsidR="008B4D13">
        <w:t xml:space="preserve"> </w:t>
      </w:r>
      <w:r w:rsidRPr="0096142C">
        <w:t>currently</w:t>
      </w:r>
      <w:r w:rsidR="008B4D13">
        <w:t xml:space="preserve"> </w:t>
      </w:r>
      <w:r w:rsidRPr="0096142C">
        <w:t>being</w:t>
      </w:r>
      <w:r w:rsidR="008B4D13">
        <w:t xml:space="preserve"> </w:t>
      </w:r>
      <w:r w:rsidRPr="0096142C">
        <w:t>reviewed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accommodate</w:t>
      </w:r>
      <w:r w:rsidR="008B4D13">
        <w:t xml:space="preserve"> </w:t>
      </w:r>
      <w:r w:rsidRPr="0096142C">
        <w:t>key</w:t>
      </w:r>
      <w:r w:rsidR="008B4D13">
        <w:t xml:space="preserve"> </w:t>
      </w:r>
      <w:r w:rsidRPr="0096142C">
        <w:t>issues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provisions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Convention.</w:t>
      </w:r>
      <w:r w:rsidR="008B4D13">
        <w:t xml:space="preserve"> </w:t>
      </w:r>
      <w:r w:rsidRPr="0096142C">
        <w:t>It</w:t>
      </w:r>
      <w:r w:rsidR="008B4D13">
        <w:t xml:space="preserve"> </w:t>
      </w:r>
      <w:r w:rsidRPr="0096142C">
        <w:t>reiterates</w:t>
      </w:r>
      <w:r w:rsidR="008B4D13">
        <w:t xml:space="preserve"> </w:t>
      </w:r>
      <w:r w:rsidRPr="0096142C">
        <w:t>its</w:t>
      </w:r>
      <w:r w:rsidR="008B4D13">
        <w:t xml:space="preserve"> </w:t>
      </w:r>
      <w:r w:rsidRPr="0096142C">
        <w:t>concern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Immigration</w:t>
      </w:r>
      <w:r w:rsidR="008B4D13">
        <w:t xml:space="preserve"> </w:t>
      </w:r>
      <w:r w:rsidRPr="0096142C">
        <w:t>Act,</w:t>
      </w:r>
      <w:r w:rsidR="008B4D13">
        <w:t xml:space="preserve"> </w:t>
      </w:r>
      <w:r w:rsidRPr="0096142C">
        <w:t>2015</w:t>
      </w:r>
      <w:r w:rsidR="008B4D13">
        <w:t xml:space="preserve"> </w:t>
      </w:r>
      <w:r w:rsidRPr="0096142C">
        <w:t>stipulates</w:t>
      </w:r>
      <w:r w:rsidR="008B4D13">
        <w:t xml:space="preserve"> </w:t>
      </w:r>
      <w:r w:rsidRPr="0096142C">
        <w:t>broad</w:t>
      </w:r>
      <w:r w:rsidR="008B4D13">
        <w:t xml:space="preserve"> </w:t>
      </w:r>
      <w:r w:rsidRPr="0096142C">
        <w:t>grounds,</w:t>
      </w:r>
      <w:r w:rsidR="008B4D13">
        <w:t xml:space="preserve"> </w:t>
      </w:r>
      <w:r w:rsidRPr="0096142C">
        <w:t>including</w:t>
      </w:r>
      <w:r w:rsidR="008B4D13">
        <w:t xml:space="preserve"> </w:t>
      </w:r>
      <w:r>
        <w:t>intellectual</w:t>
      </w:r>
      <w:r w:rsidR="008B4D13">
        <w:t xml:space="preserve"> </w:t>
      </w:r>
      <w:r w:rsidRPr="0096142C">
        <w:t>impairment</w:t>
      </w:r>
      <w:r w:rsidR="008B4D13">
        <w:t xml:space="preserve"> </w:t>
      </w:r>
      <w:r w:rsidRPr="0096142C">
        <w:t>or</w:t>
      </w:r>
      <w:r w:rsidR="008B4D13">
        <w:t xml:space="preserve"> </w:t>
      </w:r>
      <w:r w:rsidRPr="0096142C">
        <w:t>being</w:t>
      </w:r>
      <w:r w:rsidR="008B4D13">
        <w:t xml:space="preserve"> </w:t>
      </w:r>
      <w:r w:rsidRPr="0096142C">
        <w:t>an</w:t>
      </w:r>
      <w:r w:rsidR="008B4D13">
        <w:t xml:space="preserve"> </w:t>
      </w:r>
      <w:r w:rsidRPr="0096142C">
        <w:t>unaccompanied</w:t>
      </w:r>
      <w:r w:rsidR="008B4D13">
        <w:t xml:space="preserve"> </w:t>
      </w:r>
      <w:r w:rsidRPr="0096142C">
        <w:t>child,</w:t>
      </w:r>
      <w:r w:rsidR="008B4D13">
        <w:t xml:space="preserve"> </w:t>
      </w:r>
      <w:r w:rsidRPr="0096142C">
        <w:t>for</w:t>
      </w:r>
      <w:r w:rsidR="008B4D13">
        <w:t xml:space="preserve"> </w:t>
      </w:r>
      <w:r w:rsidRPr="0096142C">
        <w:t>a</w:t>
      </w:r>
      <w:r w:rsidR="008B4D13">
        <w:t xml:space="preserve"> </w:t>
      </w:r>
      <w:r w:rsidRPr="0096142C">
        <w:t>person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be</w:t>
      </w:r>
      <w:r w:rsidR="008B4D13">
        <w:t xml:space="preserve"> </w:t>
      </w:r>
      <w:r w:rsidRPr="0096142C">
        <w:t>classified</w:t>
      </w:r>
      <w:r w:rsidR="008B4D13">
        <w:t xml:space="preserve"> </w:t>
      </w:r>
      <w:r w:rsidRPr="0096142C">
        <w:t>as</w:t>
      </w:r>
      <w:r w:rsidR="008B4D13">
        <w:t xml:space="preserve"> </w:t>
      </w:r>
      <w:r w:rsidRPr="0096142C">
        <w:t>a</w:t>
      </w:r>
      <w:r w:rsidR="008B4D13">
        <w:t xml:space="preserve"> </w:t>
      </w:r>
      <w:r w:rsidR="00E92508">
        <w:t>“</w:t>
      </w:r>
      <w:r w:rsidRPr="0096142C">
        <w:t>prohibited</w:t>
      </w:r>
      <w:r w:rsidR="008B4D13">
        <w:t xml:space="preserve"> </w:t>
      </w:r>
      <w:r w:rsidRPr="0096142C">
        <w:t>immigrant</w:t>
      </w:r>
      <w:r w:rsidR="00E92508">
        <w:t>”</w:t>
      </w:r>
      <w:r w:rsidRPr="0096142C">
        <w:t>,</w:t>
      </w:r>
      <w:r w:rsidR="008B4D13">
        <w:t xml:space="preserve"> </w:t>
      </w:r>
      <w:r w:rsidRPr="0096142C">
        <w:t>who</w:t>
      </w:r>
      <w:r w:rsidR="008B4D13">
        <w:t xml:space="preserve"> </w:t>
      </w:r>
      <w:r w:rsidRPr="0096142C">
        <w:t>will</w:t>
      </w:r>
      <w:r w:rsidR="008B4D13">
        <w:t xml:space="preserve"> </w:t>
      </w:r>
      <w:r w:rsidRPr="0096142C">
        <w:t>be</w:t>
      </w:r>
      <w:r w:rsidR="008B4D13">
        <w:t xml:space="preserve"> </w:t>
      </w:r>
      <w:r w:rsidRPr="0096142C">
        <w:t>refused</w:t>
      </w:r>
      <w:r w:rsidR="008B4D13">
        <w:t xml:space="preserve"> </w:t>
      </w:r>
      <w:r w:rsidRPr="0096142C">
        <w:t>entry</w:t>
      </w:r>
      <w:r w:rsidR="008B4D13">
        <w:t xml:space="preserve"> </w:t>
      </w:r>
      <w:r w:rsidRPr="0096142C">
        <w:t>or</w:t>
      </w:r>
      <w:r w:rsidR="008B4D13">
        <w:t xml:space="preserve"> </w:t>
      </w:r>
      <w:r w:rsidRPr="0096142C">
        <w:t>is</w:t>
      </w:r>
      <w:r w:rsidR="008B4D13">
        <w:t xml:space="preserve"> </w:t>
      </w:r>
      <w:r w:rsidRPr="0096142C">
        <w:t>liable</w:t>
      </w:r>
      <w:r w:rsidR="008B4D13">
        <w:t xml:space="preserve"> </w:t>
      </w:r>
      <w:r w:rsidRPr="0096142C">
        <w:t>for</w:t>
      </w:r>
      <w:r w:rsidR="008B4D13">
        <w:t xml:space="preserve"> </w:t>
      </w:r>
      <w:r w:rsidRPr="0096142C">
        <w:t>deportation,</w:t>
      </w:r>
      <w:r w:rsidRPr="00A73810">
        <w:rPr>
          <w:rStyle w:val="FootnoteReference"/>
        </w:rPr>
        <w:footnoteReference w:id="11"/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notes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explanation</w:t>
      </w:r>
      <w:r w:rsidR="008B4D13">
        <w:t xml:space="preserve"> </w:t>
      </w:r>
      <w:r w:rsidRPr="0096142C">
        <w:t>given</w:t>
      </w:r>
      <w:r w:rsidR="008B4D13">
        <w:t xml:space="preserve"> </w:t>
      </w:r>
      <w:r w:rsidRPr="0096142C">
        <w:t>by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</w:t>
      </w:r>
      <w:r w:rsidR="008B4D13">
        <w:t xml:space="preserve"> </w:t>
      </w:r>
      <w:r w:rsidRPr="0096142C">
        <w:lastRenderedPageBreak/>
        <w:t>during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interactive</w:t>
      </w:r>
      <w:r w:rsidR="008B4D13">
        <w:t xml:space="preserve"> </w:t>
      </w:r>
      <w:r w:rsidRPr="0096142C">
        <w:t>dialogue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rationale</w:t>
      </w:r>
      <w:r w:rsidR="008B4D13">
        <w:t xml:space="preserve"> </w:t>
      </w:r>
      <w:r w:rsidRPr="0096142C">
        <w:t>for</w:t>
      </w:r>
      <w:r w:rsidR="008B4D13">
        <w:t xml:space="preserve"> </w:t>
      </w:r>
      <w:r w:rsidRPr="0096142C">
        <w:t>classifying</w:t>
      </w:r>
      <w:r w:rsidR="008B4D13">
        <w:t xml:space="preserve"> </w:t>
      </w:r>
      <w:r>
        <w:rPr>
          <w:lang w:val="en-US"/>
        </w:rPr>
        <w:t>persons</w:t>
      </w:r>
      <w:r w:rsidR="008B4D13">
        <w:rPr>
          <w:lang w:val="en-US"/>
        </w:rPr>
        <w:t xml:space="preserve"> </w:t>
      </w:r>
      <w:r>
        <w:rPr>
          <w:lang w:val="en-US"/>
        </w:rPr>
        <w:t>with</w:t>
      </w:r>
      <w:r w:rsidR="008B4D13">
        <w:rPr>
          <w:lang w:val="en-US"/>
        </w:rPr>
        <w:t xml:space="preserve"> </w:t>
      </w:r>
      <w:r>
        <w:rPr>
          <w:lang w:val="en-US"/>
        </w:rPr>
        <w:t>intellectual</w:t>
      </w:r>
      <w:r w:rsidR="008B4D13">
        <w:rPr>
          <w:lang w:val="en-US"/>
        </w:rPr>
        <w:t xml:space="preserve"> </w:t>
      </w:r>
      <w:r>
        <w:rPr>
          <w:lang w:val="en-US"/>
        </w:rPr>
        <w:t>impairments</w:t>
      </w:r>
      <w:r w:rsidR="008B4D13">
        <w:t xml:space="preserve"> </w:t>
      </w:r>
      <w:r w:rsidRPr="0096142C">
        <w:t>as</w:t>
      </w:r>
      <w:r w:rsidR="008B4D13">
        <w:t xml:space="preserve"> </w:t>
      </w:r>
      <w:r w:rsidR="00E92508">
        <w:t>“</w:t>
      </w:r>
      <w:r w:rsidRPr="0096142C">
        <w:t>prohibited</w:t>
      </w:r>
      <w:r w:rsidR="008B4D13">
        <w:t xml:space="preserve"> </w:t>
      </w:r>
      <w:r w:rsidRPr="0096142C">
        <w:t>immigrants</w:t>
      </w:r>
      <w:r w:rsidR="00E92508">
        <w:t>”</w:t>
      </w:r>
      <w:r w:rsidR="008B4D13">
        <w:t xml:space="preserve"> </w:t>
      </w:r>
      <w:r>
        <w:t>is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immigration</w:t>
      </w:r>
      <w:r w:rsidR="008B4D13">
        <w:t xml:space="preserve"> </w:t>
      </w:r>
      <w:r w:rsidRPr="0096142C">
        <w:t>officers</w:t>
      </w:r>
      <w:r w:rsidR="008B4D13">
        <w:t xml:space="preserve"> </w:t>
      </w:r>
      <w:r w:rsidRPr="0096142C">
        <w:t>could</w:t>
      </w:r>
      <w:r w:rsidR="008B4D13">
        <w:t xml:space="preserve"> </w:t>
      </w:r>
      <w:r w:rsidRPr="0096142C">
        <w:t>otherwise</w:t>
      </w:r>
      <w:r w:rsidR="008B4D13">
        <w:t xml:space="preserve"> </w:t>
      </w:r>
      <w:r w:rsidRPr="0096142C">
        <w:t>not</w:t>
      </w:r>
      <w:r w:rsidR="008B4D13">
        <w:t xml:space="preserve"> </w:t>
      </w:r>
      <w:r w:rsidRPr="0096142C">
        <w:t>profile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migrant.</w:t>
      </w:r>
    </w:p>
    <w:p w14:paraId="3D9930AF" w14:textId="47A3FA95" w:rsidR="009A5649" w:rsidRPr="0096142C" w:rsidRDefault="009A5649" w:rsidP="002E6BEC">
      <w:pPr>
        <w:pStyle w:val="SingleTxtG"/>
        <w:rPr>
          <w:b/>
          <w:bCs/>
        </w:rPr>
      </w:pPr>
      <w:r w:rsidRPr="0096142C">
        <w:t>13.</w:t>
      </w:r>
      <w:r w:rsidRPr="0096142C">
        <w:tab/>
      </w:r>
      <w:r w:rsidRPr="0096142C">
        <w:rPr>
          <w:b/>
          <w:bCs/>
        </w:rPr>
        <w:t>Reiterating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previous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recommendation,</w:t>
      </w:r>
      <w:r w:rsidRPr="00A73810">
        <w:rPr>
          <w:rStyle w:val="FootnoteReference"/>
        </w:rPr>
        <w:footnoteReference w:id="12"/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party:</w:t>
      </w:r>
    </w:p>
    <w:p w14:paraId="38ED8058" w14:textId="1F97B1A3" w:rsidR="009A5649" w:rsidRPr="0096142C" w:rsidRDefault="009A5649" w:rsidP="002E6BEC">
      <w:pPr>
        <w:pStyle w:val="SingleTxtG"/>
        <w:rPr>
          <w:b/>
          <w:bCs/>
        </w:rPr>
      </w:pPr>
      <w:r w:rsidRPr="0096142C">
        <w:tab/>
        <w:t>(</w:t>
      </w:r>
      <w:r w:rsidRPr="0044414F">
        <w:t>a)</w:t>
      </w:r>
      <w:r w:rsidRPr="0096142C">
        <w:rPr>
          <w:b/>
          <w:bCs/>
        </w:rPr>
        <w:tab/>
        <w:t>Review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migration-related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legislative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framework,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including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Labour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Act,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amend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full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conformity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taking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consideration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E92508">
        <w:rPr>
          <w:b/>
          <w:bCs/>
        </w:rPr>
        <w:t>’</w:t>
      </w:r>
      <w:r w:rsidRPr="0096142C">
        <w:rPr>
          <w:b/>
          <w:bCs/>
        </w:rPr>
        <w:t>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general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comments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1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(2011),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2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(2013)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5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(2021),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joint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general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comments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3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4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(2017)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22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23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(2017)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Child;</w:t>
      </w:r>
    </w:p>
    <w:p w14:paraId="0A61707C" w14:textId="2165F1AD" w:rsidR="009A5649" w:rsidRPr="0096142C" w:rsidRDefault="009A5649" w:rsidP="002E6BEC">
      <w:pPr>
        <w:pStyle w:val="SingleTxtG"/>
      </w:pPr>
      <w:r w:rsidRPr="0044414F">
        <w:tab/>
        <w:t>(b)</w:t>
      </w:r>
      <w:r w:rsidR="008B4D13">
        <w:t xml:space="preserve"> </w:t>
      </w:r>
      <w:r w:rsidRPr="0096142C">
        <w:tab/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doing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so,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guarantee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members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families,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particular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children,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under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other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applicable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international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human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refugee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humanitarian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law,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including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principle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non-refoulement.</w:t>
      </w:r>
    </w:p>
    <w:p w14:paraId="57250795" w14:textId="4E3A21B2" w:rsidR="009A5649" w:rsidRPr="0096142C" w:rsidRDefault="009A5649" w:rsidP="003029D5">
      <w:pPr>
        <w:pStyle w:val="H23G"/>
      </w:pPr>
      <w:r w:rsidRPr="0096142C">
        <w:tab/>
      </w:r>
      <w:r w:rsidRPr="0096142C">
        <w:tab/>
        <w:t>Articles</w:t>
      </w:r>
      <w:r w:rsidR="008B4D13">
        <w:t xml:space="preserve"> </w:t>
      </w:r>
      <w:r w:rsidRPr="0096142C">
        <w:t>76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77</w:t>
      </w:r>
    </w:p>
    <w:p w14:paraId="42A0C45B" w14:textId="6F5D465F" w:rsidR="009A5649" w:rsidRPr="0096142C" w:rsidRDefault="009A5649" w:rsidP="002E6BEC">
      <w:pPr>
        <w:pStyle w:val="SingleTxtG"/>
      </w:pPr>
      <w:r w:rsidRPr="0096142C">
        <w:t>14.</w:t>
      </w:r>
      <w:r w:rsidRPr="0096142C">
        <w:tab/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notes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</w:t>
      </w:r>
      <w:r w:rsidR="008B4D13">
        <w:t xml:space="preserve"> </w:t>
      </w:r>
      <w:r w:rsidRPr="0096142C">
        <w:t>is</w:t>
      </w:r>
      <w:r w:rsidR="008B4D13">
        <w:t xml:space="preserve"> </w:t>
      </w:r>
      <w:r w:rsidRPr="0096142C">
        <w:t>considering</w:t>
      </w:r>
      <w:r w:rsidR="008B4D13">
        <w:t xml:space="preserve"> </w:t>
      </w:r>
      <w:r w:rsidRPr="0096142C">
        <w:t>making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declaration</w:t>
      </w:r>
      <w:r w:rsidR="008B4D13">
        <w:t xml:space="preserve"> </w:t>
      </w:r>
      <w:r w:rsidRPr="0096142C">
        <w:t>under</w:t>
      </w:r>
      <w:r w:rsidR="008B4D13">
        <w:t xml:space="preserve"> </w:t>
      </w:r>
      <w:r w:rsidRPr="0096142C">
        <w:t>article</w:t>
      </w:r>
      <w:r w:rsidR="008B4D13">
        <w:t xml:space="preserve"> </w:t>
      </w:r>
      <w:r w:rsidRPr="0096142C">
        <w:t>76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Convention.</w:t>
      </w:r>
    </w:p>
    <w:p w14:paraId="2C99C01C" w14:textId="7FB4F0BF" w:rsidR="009A5649" w:rsidRPr="0096142C" w:rsidRDefault="009A5649" w:rsidP="002E6BEC">
      <w:pPr>
        <w:pStyle w:val="SingleTxtG"/>
        <w:rPr>
          <w:b/>
          <w:bCs/>
        </w:rPr>
      </w:pPr>
      <w:r w:rsidRPr="0096142C">
        <w:t>15.</w:t>
      </w:r>
      <w:r w:rsidRPr="0096142C">
        <w:tab/>
      </w:r>
      <w:r w:rsidRPr="0096142C">
        <w:rPr>
          <w:b/>
          <w:bCs/>
        </w:rPr>
        <w:t>Reiterating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previous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recommendation,</w:t>
      </w:r>
      <w:r w:rsidRPr="00A73810">
        <w:rPr>
          <w:rStyle w:val="FootnoteReference"/>
        </w:rPr>
        <w:footnoteReference w:id="13"/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make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declarations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provided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articles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76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77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recognizing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competence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receive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consider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communications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from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individuals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concerning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violations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established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Convention.</w:t>
      </w:r>
    </w:p>
    <w:p w14:paraId="216BBEFA" w14:textId="7D3107BD" w:rsidR="009A5649" w:rsidRPr="0096142C" w:rsidRDefault="009A5649" w:rsidP="003029D5">
      <w:pPr>
        <w:pStyle w:val="H23G"/>
      </w:pPr>
      <w:r w:rsidRPr="0096142C">
        <w:tab/>
      </w:r>
      <w:r w:rsidRPr="0096142C">
        <w:tab/>
        <w:t>Ratification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relevant</w:t>
      </w:r>
      <w:r w:rsidR="008B4D13">
        <w:t xml:space="preserve"> </w:t>
      </w:r>
      <w:r w:rsidRPr="0096142C">
        <w:t>instruments</w:t>
      </w:r>
    </w:p>
    <w:p w14:paraId="3D8A3744" w14:textId="626B2804" w:rsidR="009A5649" w:rsidRPr="0096142C" w:rsidRDefault="009A5649" w:rsidP="002E6BEC">
      <w:pPr>
        <w:pStyle w:val="SingleTxtG"/>
      </w:pPr>
      <w:r w:rsidRPr="0096142C">
        <w:t>16.</w:t>
      </w:r>
      <w:r w:rsidRPr="0096142C">
        <w:tab/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welcomes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fact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</w:t>
      </w:r>
      <w:r w:rsidR="008B4D13">
        <w:t xml:space="preserve"> </w:t>
      </w:r>
      <w:r w:rsidRPr="0096142C">
        <w:t>has</w:t>
      </w:r>
      <w:r w:rsidR="008B4D13">
        <w:t xml:space="preserve"> </w:t>
      </w:r>
      <w:r w:rsidRPr="0096142C">
        <w:t>ratified</w:t>
      </w:r>
      <w:r w:rsidR="008B4D13">
        <w:t xml:space="preserve"> </w:t>
      </w:r>
      <w:r w:rsidRPr="0096142C">
        <w:t>three</w:t>
      </w:r>
      <w:r w:rsidR="008B4D13">
        <w:t xml:space="preserve"> </w:t>
      </w:r>
      <w:r w:rsidRPr="0096142C">
        <w:t>ILO</w:t>
      </w:r>
      <w:r w:rsidR="008B4D13">
        <w:t xml:space="preserve"> </w:t>
      </w:r>
      <w:r w:rsidRPr="0096142C">
        <w:t>Conventions</w:t>
      </w:r>
      <w:r w:rsidR="008B4D13">
        <w:t xml:space="preserve"> </w:t>
      </w:r>
      <w:r w:rsidRPr="0096142C">
        <w:t>within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past</w:t>
      </w:r>
      <w:r w:rsidR="008B4D13">
        <w:t xml:space="preserve"> </w:t>
      </w:r>
      <w:r w:rsidRPr="0096142C">
        <w:t>year</w:t>
      </w:r>
      <w:r w:rsidR="008B4D13">
        <w:t xml:space="preserve"> </w:t>
      </w:r>
      <w:r w:rsidRPr="0096142C">
        <w:t>alone</w:t>
      </w:r>
      <w:r w:rsidR="008B4D13">
        <w:t xml:space="preserve"> </w:t>
      </w:r>
      <w:r w:rsidRPr="0096142C">
        <w:t>(see</w:t>
      </w:r>
      <w:r w:rsidR="008B4D13">
        <w:t xml:space="preserve"> </w:t>
      </w:r>
      <w:r w:rsidRPr="0096142C">
        <w:t>para.</w:t>
      </w:r>
      <w:r w:rsidR="008B4D13">
        <w:t xml:space="preserve"> </w:t>
      </w:r>
      <w:r w:rsidRPr="0096142C">
        <w:t>8</w:t>
      </w:r>
      <w:r w:rsidR="008B4D13">
        <w:t xml:space="preserve"> </w:t>
      </w:r>
      <w:r w:rsidRPr="0096142C">
        <w:t>above).</w:t>
      </w:r>
    </w:p>
    <w:p w14:paraId="7A76F940" w14:textId="0ECC546C" w:rsidR="009A5649" w:rsidRPr="0096142C" w:rsidRDefault="009A5649" w:rsidP="002E6BEC">
      <w:pPr>
        <w:pStyle w:val="SingleTxtG"/>
      </w:pPr>
      <w:r w:rsidRPr="0096142C">
        <w:t>17.</w:t>
      </w:r>
      <w:r w:rsidRPr="0096142C">
        <w:tab/>
      </w:r>
      <w:r w:rsidRPr="0096142C">
        <w:rPr>
          <w:b/>
          <w:bCs/>
        </w:rPr>
        <w:t>Reiterating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previous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recommendation,</w:t>
      </w:r>
      <w:r w:rsidRPr="00A73810">
        <w:rPr>
          <w:rStyle w:val="FootnoteReference"/>
        </w:rPr>
        <w:footnoteReference w:id="14"/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ratify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accede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soon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possible,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ILO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Safety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Health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Construction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1988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167)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ILO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Domestic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2011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189).</w:t>
      </w:r>
    </w:p>
    <w:p w14:paraId="41450C61" w14:textId="3978C4D2" w:rsidR="009A5649" w:rsidRPr="0096142C" w:rsidRDefault="009A5649" w:rsidP="003029D5">
      <w:pPr>
        <w:pStyle w:val="H23G"/>
      </w:pPr>
      <w:r w:rsidRPr="0096142C">
        <w:tab/>
      </w:r>
      <w:r w:rsidRPr="0096142C">
        <w:tab/>
        <w:t>Comprehensive</w:t>
      </w:r>
      <w:r w:rsidR="008B4D13">
        <w:t xml:space="preserve"> </w:t>
      </w:r>
      <w:r w:rsidRPr="0096142C">
        <w:t>policy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strategy</w:t>
      </w:r>
    </w:p>
    <w:p w14:paraId="10F8B018" w14:textId="5FE03AB6" w:rsidR="009A5649" w:rsidRPr="0096142C" w:rsidRDefault="009A5649" w:rsidP="002E6BEC">
      <w:pPr>
        <w:pStyle w:val="SingleTxtG"/>
      </w:pPr>
      <w:r w:rsidRPr="0096142C">
        <w:t>18.</w:t>
      </w:r>
      <w:r w:rsidRPr="0096142C">
        <w:tab/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notes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</w:t>
      </w:r>
      <w:r w:rsidR="008B4D13">
        <w:t xml:space="preserve"> </w:t>
      </w:r>
      <w:r w:rsidRPr="0096142C">
        <w:t>is</w:t>
      </w:r>
      <w:r w:rsidR="008B4D13">
        <w:t xml:space="preserve"> </w:t>
      </w:r>
      <w:r w:rsidRPr="0096142C">
        <w:t>implementing</w:t>
      </w:r>
      <w:r w:rsidR="008B4D13">
        <w:t xml:space="preserve"> </w:t>
      </w:r>
      <w:r w:rsidRPr="0096142C">
        <w:t>a</w:t>
      </w:r>
      <w:r w:rsidR="008B4D13">
        <w:t xml:space="preserve"> </w:t>
      </w:r>
      <w:r w:rsidRPr="0096142C">
        <w:t>number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sectoral</w:t>
      </w:r>
      <w:r w:rsidR="008B4D13">
        <w:t xml:space="preserve"> </w:t>
      </w:r>
      <w:r w:rsidRPr="0096142C">
        <w:t>migration-related</w:t>
      </w:r>
      <w:r w:rsidR="008B4D13">
        <w:t xml:space="preserve"> </w:t>
      </w:r>
      <w:r w:rsidRPr="0096142C">
        <w:t>policies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strategies,</w:t>
      </w:r>
      <w:r w:rsidR="008B4D13">
        <w:t xml:space="preserve"> </w:t>
      </w:r>
      <w:r w:rsidRPr="0096142C">
        <w:t>such</w:t>
      </w:r>
      <w:r w:rsidR="008B4D13">
        <w:t xml:space="preserve"> </w:t>
      </w:r>
      <w:r w:rsidRPr="0096142C">
        <w:t>as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National</w:t>
      </w:r>
      <w:r w:rsidR="008B4D13">
        <w:t xml:space="preserve"> </w:t>
      </w:r>
      <w:r w:rsidRPr="0096142C">
        <w:t>Border</w:t>
      </w:r>
      <w:r w:rsidR="008B4D13">
        <w:t xml:space="preserve"> </w:t>
      </w:r>
      <w:r w:rsidRPr="0096142C">
        <w:t>Management</w:t>
      </w:r>
      <w:r w:rsidR="008B4D13">
        <w:t xml:space="preserve"> </w:t>
      </w:r>
      <w:r w:rsidRPr="0096142C">
        <w:t>Strategy</w:t>
      </w:r>
      <w:r w:rsidR="008B4D13">
        <w:t xml:space="preserve"> </w:t>
      </w:r>
      <w:r w:rsidRPr="0096142C">
        <w:t>2019–2023;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National</w:t>
      </w:r>
      <w:r w:rsidR="008B4D13">
        <w:t xml:space="preserve"> </w:t>
      </w:r>
      <w:r w:rsidRPr="0096142C">
        <w:t>Visa</w:t>
      </w:r>
      <w:r w:rsidR="008B4D13">
        <w:t xml:space="preserve"> </w:t>
      </w:r>
      <w:r w:rsidRPr="0096142C">
        <w:t>Policy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2020;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National</w:t>
      </w:r>
      <w:r w:rsidR="008B4D13">
        <w:t xml:space="preserve"> </w:t>
      </w:r>
      <w:r w:rsidRPr="0096142C">
        <w:t>Migration</w:t>
      </w:r>
      <w:r w:rsidR="008B4D13">
        <w:t xml:space="preserve"> </w:t>
      </w:r>
      <w:r w:rsidRPr="0096142C">
        <w:t>Policy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2015,</w:t>
      </w:r>
      <w:r w:rsidR="008B4D13">
        <w:t xml:space="preserve"> </w:t>
      </w:r>
      <w:r w:rsidRPr="0096142C">
        <w:t>which</w:t>
      </w:r>
      <w:r w:rsidR="008B4D13">
        <w:t xml:space="preserve"> </w:t>
      </w:r>
      <w:r w:rsidRPr="0096142C">
        <w:t>is</w:t>
      </w:r>
      <w:r w:rsidR="008B4D13">
        <w:t xml:space="preserve"> </w:t>
      </w:r>
      <w:r w:rsidRPr="0096142C">
        <w:t>currently</w:t>
      </w:r>
      <w:r w:rsidR="008B4D13">
        <w:t xml:space="preserve"> </w:t>
      </w:r>
      <w:r w:rsidRPr="0096142C">
        <w:t>under</w:t>
      </w:r>
      <w:r w:rsidR="008B4D13">
        <w:t xml:space="preserve"> </w:t>
      </w:r>
      <w:r w:rsidRPr="0096142C">
        <w:t>review;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National</w:t>
      </w:r>
      <w:r w:rsidR="008B4D13">
        <w:t xml:space="preserve"> </w:t>
      </w:r>
      <w:r w:rsidRPr="0096142C">
        <w:t>Policy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Labour</w:t>
      </w:r>
      <w:r w:rsidR="008B4D13">
        <w:t xml:space="preserve"> </w:t>
      </w:r>
      <w:r w:rsidRPr="0096142C">
        <w:t>Migration.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is,</w:t>
      </w:r>
      <w:r w:rsidR="008B4D13">
        <w:t xml:space="preserve"> </w:t>
      </w:r>
      <w:r w:rsidRPr="0096142C">
        <w:t>however,</w:t>
      </w:r>
      <w:r w:rsidR="008B4D13">
        <w:t xml:space="preserve"> </w:t>
      </w:r>
      <w:r w:rsidRPr="0096142C">
        <w:t>concerned</w:t>
      </w:r>
      <w:r w:rsidR="008B4D13">
        <w:t xml:space="preserve"> </w:t>
      </w:r>
      <w:r w:rsidRPr="0096142C">
        <w:t>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absence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a</w:t>
      </w:r>
      <w:r w:rsidR="008B4D13">
        <w:t xml:space="preserve"> </w:t>
      </w:r>
      <w:r w:rsidRPr="0096142C">
        <w:t>comprehensive</w:t>
      </w:r>
      <w:r w:rsidR="008B4D13">
        <w:t xml:space="preserve"> </w:t>
      </w:r>
      <w:r w:rsidRPr="0096142C">
        <w:t>national</w:t>
      </w:r>
      <w:r w:rsidR="008B4D13">
        <w:t xml:space="preserve"> </w:t>
      </w:r>
      <w:r w:rsidRPr="0096142C">
        <w:t>migration</w:t>
      </w:r>
      <w:r w:rsidR="008B4D13">
        <w:t xml:space="preserve"> </w:t>
      </w:r>
      <w:r w:rsidRPr="0096142C">
        <w:t>strategy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includes</w:t>
      </w:r>
      <w:r w:rsidR="008B4D13">
        <w:t xml:space="preserve"> </w:t>
      </w:r>
      <w:r w:rsidRPr="0096142C">
        <w:t>labour</w:t>
      </w:r>
      <w:r w:rsidR="008B4D13">
        <w:t xml:space="preserve"> </w:t>
      </w:r>
      <w:r w:rsidRPr="0096142C">
        <w:t>migration</w:t>
      </w:r>
      <w:r w:rsidR="008B4D13">
        <w:t xml:space="preserve"> </w:t>
      </w:r>
      <w:r w:rsidRPr="0096142C">
        <w:t>issues,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also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budgetary</w:t>
      </w:r>
      <w:r w:rsidR="008B4D13">
        <w:t xml:space="preserve"> </w:t>
      </w:r>
      <w:r w:rsidRPr="0096142C">
        <w:t>allocations</w:t>
      </w:r>
      <w:r w:rsidR="008B4D13">
        <w:t xml:space="preserve"> </w:t>
      </w:r>
      <w:r w:rsidRPr="0096142C">
        <w:t>have</w:t>
      </w:r>
      <w:r w:rsidR="008B4D13">
        <w:t xml:space="preserve"> </w:t>
      </w:r>
      <w:r w:rsidRPr="0096142C">
        <w:t>yet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be</w:t>
      </w:r>
      <w:r w:rsidR="008B4D13">
        <w:t xml:space="preserve"> </w:t>
      </w:r>
      <w:r w:rsidRPr="0096142C">
        <w:t>made</w:t>
      </w:r>
      <w:r w:rsidR="008B4D13">
        <w:t xml:space="preserve"> </w:t>
      </w:r>
      <w:r w:rsidRPr="0096142C">
        <w:t>for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implementation</w:t>
      </w:r>
      <w:r w:rsidR="008B4D13">
        <w:t xml:space="preserve"> </w:t>
      </w:r>
      <w:r w:rsidRPr="0096142C">
        <w:t>by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Federal</w:t>
      </w:r>
      <w:r w:rsidR="008B4D13">
        <w:t xml:space="preserve"> </w:t>
      </w:r>
      <w:r w:rsidRPr="0096142C">
        <w:t>Ministry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Labour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Employment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National</w:t>
      </w:r>
      <w:r w:rsidR="008B4D13">
        <w:t xml:space="preserve"> </w:t>
      </w:r>
      <w:r w:rsidRPr="0096142C">
        <w:t>Policy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Labour</w:t>
      </w:r>
      <w:r w:rsidR="008B4D13">
        <w:t xml:space="preserve"> </w:t>
      </w:r>
      <w:r w:rsidRPr="0096142C">
        <w:t>Migration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line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Convention.</w:t>
      </w:r>
    </w:p>
    <w:p w14:paraId="2F884DCE" w14:textId="3B5AA907" w:rsidR="009A5649" w:rsidRPr="0096142C" w:rsidRDefault="009A5649" w:rsidP="002E6BEC">
      <w:pPr>
        <w:pStyle w:val="SingleTxtG"/>
      </w:pPr>
      <w:r w:rsidRPr="0096142C">
        <w:t>19.</w:t>
      </w:r>
      <w:r w:rsidRPr="0096142C">
        <w:tab/>
      </w:r>
      <w:r w:rsidRPr="0096142C">
        <w:rPr>
          <w:b/>
          <w:bCs/>
        </w:rPr>
        <w:t>Reiterating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previous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recommendation,</w:t>
      </w:r>
      <w:r w:rsidRPr="00A73810">
        <w:rPr>
          <w:rStyle w:val="FootnoteReference"/>
        </w:rPr>
        <w:footnoteReference w:id="15"/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adopt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single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comprehensive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national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strategy,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also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party:</w:t>
      </w:r>
    </w:p>
    <w:p w14:paraId="1B1D9D72" w14:textId="330AF242" w:rsidR="009A5649" w:rsidRPr="0096142C" w:rsidRDefault="009A5649" w:rsidP="002E6BEC">
      <w:pPr>
        <w:pStyle w:val="SingleTxtG"/>
        <w:rPr>
          <w:b/>
          <w:bCs/>
        </w:rPr>
      </w:pPr>
      <w:r w:rsidRPr="0096142C">
        <w:tab/>
      </w:r>
      <w:r w:rsidRPr="0044414F">
        <w:t>(a)</w:t>
      </w:r>
      <w:r w:rsidRPr="0096142C">
        <w:rPr>
          <w:b/>
          <w:bCs/>
        </w:rPr>
        <w:tab/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strategy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places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emphasis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implementation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provides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comprehensive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gender-responsive,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child-sensitive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human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rights-based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policy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addresses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foreign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members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families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particular;</w:t>
      </w:r>
    </w:p>
    <w:p w14:paraId="5A2DEE70" w14:textId="0A0B9E24" w:rsidR="009A5649" w:rsidRPr="0096142C" w:rsidRDefault="009A5649" w:rsidP="002E6BEC">
      <w:pPr>
        <w:pStyle w:val="SingleTxtG"/>
      </w:pPr>
      <w:r w:rsidRPr="0044414F">
        <w:lastRenderedPageBreak/>
        <w:tab/>
        <w:t>(b)</w:t>
      </w:r>
      <w:r w:rsidRPr="0096142C">
        <w:tab/>
      </w:r>
      <w:r w:rsidRPr="0096142C">
        <w:rPr>
          <w:b/>
          <w:bCs/>
        </w:rPr>
        <w:t>Take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effective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measures,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clear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time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frames,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indicators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monitoring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evaluation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benchmarks,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implement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strategy,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provide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sufficient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human,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technical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financial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resources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implementation,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include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next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periodic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report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information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results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obtained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difficulties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encountered,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supported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statistics.</w:t>
      </w:r>
    </w:p>
    <w:p w14:paraId="2F21183A" w14:textId="77777777" w:rsidR="009A5649" w:rsidRPr="0096142C" w:rsidRDefault="009A5649" w:rsidP="003029D5">
      <w:pPr>
        <w:pStyle w:val="H23G"/>
      </w:pPr>
      <w:r w:rsidRPr="0096142C">
        <w:tab/>
      </w:r>
      <w:r w:rsidRPr="0096142C">
        <w:tab/>
        <w:t>Coordination</w:t>
      </w:r>
    </w:p>
    <w:p w14:paraId="23AB453C" w14:textId="799980B8" w:rsidR="009A5649" w:rsidRPr="0096142C" w:rsidRDefault="009A5649" w:rsidP="002E6BEC">
      <w:pPr>
        <w:pStyle w:val="SingleTxtG"/>
      </w:pPr>
      <w:r w:rsidRPr="0096142C">
        <w:t>20.</w:t>
      </w:r>
      <w:r w:rsidRPr="0096142C">
        <w:tab/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notes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National</w:t>
      </w:r>
      <w:r w:rsidR="008B4D13">
        <w:t xml:space="preserve"> </w:t>
      </w:r>
      <w:r w:rsidRPr="0096142C">
        <w:t>Commission</w:t>
      </w:r>
      <w:r w:rsidR="008B4D13">
        <w:t xml:space="preserve"> </w:t>
      </w:r>
      <w:r w:rsidRPr="0096142C">
        <w:t>for</w:t>
      </w:r>
      <w:r w:rsidR="008B4D13">
        <w:t xml:space="preserve"> </w:t>
      </w:r>
      <w:r w:rsidRPr="0096142C">
        <w:t>Refugees,</w:t>
      </w:r>
      <w:r w:rsidR="008B4D13">
        <w:t xml:space="preserve"> </w:t>
      </w:r>
      <w:r w:rsidRPr="0096142C">
        <w:t>Migrants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Internally</w:t>
      </w:r>
      <w:r w:rsidR="008B4D13">
        <w:t xml:space="preserve"> </w:t>
      </w:r>
      <w:r w:rsidRPr="0096142C">
        <w:t>Displaced</w:t>
      </w:r>
      <w:r w:rsidR="008B4D13">
        <w:t xml:space="preserve"> </w:t>
      </w:r>
      <w:r w:rsidRPr="0096142C">
        <w:t>Persons</w:t>
      </w:r>
      <w:r w:rsidR="008B4D13">
        <w:t xml:space="preserve"> </w:t>
      </w:r>
      <w:r w:rsidRPr="0096142C">
        <w:t>under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supervision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Federal</w:t>
      </w:r>
      <w:r w:rsidR="008B4D13">
        <w:t xml:space="preserve"> </w:t>
      </w:r>
      <w:r w:rsidRPr="0096142C">
        <w:t>Ministry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Humanitarian</w:t>
      </w:r>
      <w:r w:rsidR="008B4D13">
        <w:t xml:space="preserve"> </w:t>
      </w:r>
      <w:r w:rsidRPr="0096142C">
        <w:t>Affairs,</w:t>
      </w:r>
      <w:r w:rsidR="008B4D13">
        <w:t xml:space="preserve"> </w:t>
      </w:r>
      <w:r w:rsidRPr="0096142C">
        <w:t>Disaster</w:t>
      </w:r>
      <w:r w:rsidR="008B4D13">
        <w:t xml:space="preserve"> </w:t>
      </w:r>
      <w:r w:rsidRPr="0096142C">
        <w:t>Management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Social</w:t>
      </w:r>
      <w:r w:rsidR="008B4D13">
        <w:t xml:space="preserve"> </w:t>
      </w:r>
      <w:r w:rsidRPr="0096142C">
        <w:t>Development</w:t>
      </w:r>
      <w:r w:rsidR="008B4D13">
        <w:t xml:space="preserve"> </w:t>
      </w:r>
      <w:r w:rsidRPr="0096142C">
        <w:t>is</w:t>
      </w:r>
      <w:r w:rsidR="008B4D13">
        <w:t xml:space="preserve"> </w:t>
      </w:r>
      <w:r w:rsidRPr="0096142C">
        <w:t>responsible</w:t>
      </w:r>
      <w:r w:rsidR="008B4D13">
        <w:t xml:space="preserve"> </w:t>
      </w:r>
      <w:r w:rsidRPr="0096142C">
        <w:t>for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coordination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migration-related</w:t>
      </w:r>
      <w:r w:rsidR="008B4D13">
        <w:t xml:space="preserve"> </w:t>
      </w:r>
      <w:r w:rsidRPr="0096142C">
        <w:t>matters;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Nigeria</w:t>
      </w:r>
      <w:r w:rsidR="008B4D13">
        <w:t xml:space="preserve"> </w:t>
      </w:r>
      <w:r w:rsidRPr="0096142C">
        <w:t>Immigration</w:t>
      </w:r>
      <w:r w:rsidR="008B4D13">
        <w:t xml:space="preserve"> </w:t>
      </w:r>
      <w:r w:rsidRPr="0096142C">
        <w:t>Service</w:t>
      </w:r>
      <w:r w:rsidR="008B4D13">
        <w:t xml:space="preserve"> </w:t>
      </w:r>
      <w:r w:rsidRPr="0096142C">
        <w:t>under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Ministry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Interior</w:t>
      </w:r>
      <w:r w:rsidR="008B4D13">
        <w:t xml:space="preserve"> </w:t>
      </w:r>
      <w:r w:rsidRPr="0096142C">
        <w:t>is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coordination</w:t>
      </w:r>
      <w:r w:rsidR="008B4D13">
        <w:t xml:space="preserve"> </w:t>
      </w:r>
      <w:r w:rsidRPr="0096142C">
        <w:t>agency</w:t>
      </w:r>
      <w:r w:rsidR="008B4D13">
        <w:t xml:space="preserve"> </w:t>
      </w:r>
      <w:r w:rsidRPr="0096142C">
        <w:t>for</w:t>
      </w:r>
      <w:r w:rsidR="008B4D13">
        <w:t xml:space="preserve"> </w:t>
      </w:r>
      <w:r w:rsidRPr="0096142C">
        <w:t>border</w:t>
      </w:r>
      <w:r w:rsidR="008B4D13">
        <w:t xml:space="preserve"> </w:t>
      </w:r>
      <w:r w:rsidRPr="0096142C">
        <w:t>management;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International</w:t>
      </w:r>
      <w:r w:rsidR="008B4D13">
        <w:t xml:space="preserve"> </w:t>
      </w:r>
      <w:r w:rsidRPr="0096142C">
        <w:t>Labour</w:t>
      </w:r>
      <w:r w:rsidR="008B4D13">
        <w:t xml:space="preserve"> </w:t>
      </w:r>
      <w:r w:rsidRPr="0096142C">
        <w:t>Migration</w:t>
      </w:r>
      <w:r w:rsidR="008B4D13">
        <w:t xml:space="preserve"> </w:t>
      </w:r>
      <w:r w:rsidRPr="0096142C">
        <w:t>Division</w:t>
      </w:r>
      <w:r w:rsidR="008B4D13">
        <w:t xml:space="preserve"> </w:t>
      </w:r>
      <w:r w:rsidRPr="0096142C">
        <w:t>within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Federal</w:t>
      </w:r>
      <w:r w:rsidR="008B4D13">
        <w:t xml:space="preserve"> </w:t>
      </w:r>
      <w:r w:rsidRPr="0096142C">
        <w:t>Ministry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Labour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Employment</w:t>
      </w:r>
      <w:r w:rsidR="008B4D13">
        <w:t xml:space="preserve"> </w:t>
      </w:r>
      <w:r w:rsidRPr="0096142C">
        <w:t>manages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coordinates</w:t>
      </w:r>
      <w:r w:rsidR="008B4D13">
        <w:t xml:space="preserve"> </w:t>
      </w:r>
      <w:r w:rsidRPr="0096142C">
        <w:t>labour</w:t>
      </w:r>
      <w:r w:rsidR="008B4D13">
        <w:t xml:space="preserve"> </w:t>
      </w:r>
      <w:r w:rsidRPr="0096142C">
        <w:t>migration,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support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advisory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technical</w:t>
      </w:r>
      <w:r w:rsidR="008B4D13">
        <w:t xml:space="preserve"> </w:t>
      </w:r>
      <w:r w:rsidRPr="0096142C">
        <w:t>working</w:t>
      </w:r>
      <w:r w:rsidR="008B4D13">
        <w:t xml:space="preserve"> </w:t>
      </w:r>
      <w:r w:rsidRPr="0096142C">
        <w:t>committees</w:t>
      </w:r>
      <w:r w:rsidR="008B4D13">
        <w:t xml:space="preserve"> </w:t>
      </w:r>
      <w:r w:rsidRPr="0096142C">
        <w:t>comprising</w:t>
      </w:r>
      <w:r w:rsidR="008B4D13">
        <w:t xml:space="preserve"> </w:t>
      </w:r>
      <w:r w:rsidRPr="0096142C">
        <w:t>several</w:t>
      </w:r>
      <w:r w:rsidR="008B4D13">
        <w:t xml:space="preserve"> </w:t>
      </w:r>
      <w:r w:rsidRPr="0096142C">
        <w:t>ministries,</w:t>
      </w:r>
      <w:r w:rsidR="008B4D13">
        <w:t xml:space="preserve"> </w:t>
      </w:r>
      <w:r w:rsidRPr="0096142C">
        <w:t>departments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agencies,</w:t>
      </w:r>
      <w:r w:rsidR="008B4D13">
        <w:t xml:space="preserve"> </w:t>
      </w:r>
      <w:r w:rsidRPr="0096142C">
        <w:t>social</w:t>
      </w:r>
      <w:r w:rsidR="008B4D13">
        <w:t xml:space="preserve"> </w:t>
      </w:r>
      <w:r w:rsidRPr="0096142C">
        <w:t>partners,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National</w:t>
      </w:r>
      <w:r w:rsidR="008B4D13">
        <w:t xml:space="preserve"> </w:t>
      </w:r>
      <w:r w:rsidRPr="0096142C">
        <w:t>Human</w:t>
      </w:r>
      <w:r w:rsidR="008B4D13">
        <w:t xml:space="preserve"> </w:t>
      </w:r>
      <w:r w:rsidRPr="0096142C">
        <w:t>Rights</w:t>
      </w:r>
      <w:r w:rsidR="008B4D13">
        <w:t xml:space="preserve"> </w:t>
      </w:r>
      <w:r w:rsidRPr="0096142C">
        <w:t>Commission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civil</w:t>
      </w:r>
      <w:r w:rsidR="008B4D13">
        <w:t xml:space="preserve"> </w:t>
      </w:r>
      <w:r w:rsidRPr="0096142C">
        <w:t>society</w:t>
      </w:r>
      <w:r w:rsidR="008B4D13">
        <w:t xml:space="preserve"> </w:t>
      </w:r>
      <w:r w:rsidRPr="0096142C">
        <w:t>organizations.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notes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Pr="0096142C">
        <w:t>concern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institutional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structural</w:t>
      </w:r>
      <w:r w:rsidR="008B4D13">
        <w:t xml:space="preserve"> </w:t>
      </w:r>
      <w:r w:rsidRPr="0096142C">
        <w:t>fragmentation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coordination</w:t>
      </w:r>
      <w:r w:rsidR="008B4D13">
        <w:t xml:space="preserve"> </w:t>
      </w:r>
      <w:r w:rsidRPr="0096142C">
        <w:t>efforts</w:t>
      </w:r>
      <w:r w:rsidR="008B4D13">
        <w:t xml:space="preserve"> </w:t>
      </w:r>
      <w:r w:rsidRPr="0096142C">
        <w:t>by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migration-related</w:t>
      </w:r>
      <w:r w:rsidR="008B4D13">
        <w:t xml:space="preserve"> </w:t>
      </w:r>
      <w:r w:rsidRPr="0096142C">
        <w:t>matters.</w:t>
      </w:r>
    </w:p>
    <w:p w14:paraId="7C8BD24E" w14:textId="73AAA168" w:rsidR="009A5649" w:rsidRPr="0096142C" w:rsidRDefault="009A5649" w:rsidP="002E6BEC">
      <w:pPr>
        <w:pStyle w:val="SingleTxtG"/>
      </w:pPr>
      <w:r w:rsidRPr="0096142C">
        <w:t>21.</w:t>
      </w:r>
      <w:r w:rsidRPr="0096142C">
        <w:tab/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reference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previous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recommendation,</w:t>
      </w:r>
      <w:r w:rsidRPr="00A73810">
        <w:rPr>
          <w:rStyle w:val="FootnoteReference"/>
        </w:rPr>
        <w:footnoteReference w:id="16"/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party:</w:t>
      </w:r>
    </w:p>
    <w:p w14:paraId="1B0FED6E" w14:textId="45DB3C87" w:rsidR="009A5649" w:rsidRPr="0096142C" w:rsidRDefault="009A5649" w:rsidP="002E6BEC">
      <w:pPr>
        <w:pStyle w:val="SingleTxtG"/>
        <w:rPr>
          <w:b/>
          <w:bCs/>
        </w:rPr>
      </w:pPr>
      <w:r w:rsidRPr="0096142C">
        <w:tab/>
      </w:r>
      <w:r w:rsidRPr="0044414F">
        <w:t>(a)</w:t>
      </w:r>
      <w:r w:rsidRPr="0096142C">
        <w:rPr>
          <w:b/>
          <w:bCs/>
        </w:rPr>
        <w:tab/>
        <w:t>Identify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establish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appropriate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standing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body,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high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interministerial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level,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clear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mandate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sufficient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authority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coordinate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activities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effective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implementation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protected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under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cross-sectoral,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federal,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municipal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levels;</w:t>
      </w:r>
    </w:p>
    <w:p w14:paraId="4D144870" w14:textId="2463E7BE" w:rsidR="009A5649" w:rsidRPr="0096142C" w:rsidRDefault="009A5649" w:rsidP="002E6BEC">
      <w:pPr>
        <w:pStyle w:val="SingleTxtG"/>
      </w:pPr>
      <w:r w:rsidRPr="0044414F">
        <w:tab/>
        <w:t>(b)</w:t>
      </w:r>
      <w:r w:rsidRPr="0096142C">
        <w:rPr>
          <w:b/>
          <w:bCs/>
        </w:rPr>
        <w:tab/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said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coordinating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body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provided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necessary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human,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technical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financial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resources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effective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sustainable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operation,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involves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National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Human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Commission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civil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society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organizations,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particular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migrants</w:t>
      </w:r>
      <w:r w:rsidR="00E92508">
        <w:rPr>
          <w:b/>
          <w:bCs/>
        </w:rPr>
        <w:t>’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organizations,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discharge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mandate,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include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next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periodic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report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information,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supported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statistics,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results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obtained.</w:t>
      </w:r>
    </w:p>
    <w:p w14:paraId="1E2BC25D" w14:textId="4CEF93C0" w:rsidR="009A5649" w:rsidRPr="0096142C" w:rsidRDefault="009A5649" w:rsidP="000E4BCD">
      <w:pPr>
        <w:pStyle w:val="H23G"/>
      </w:pPr>
      <w:r w:rsidRPr="0096142C">
        <w:tab/>
      </w:r>
      <w:r w:rsidRPr="0096142C">
        <w:tab/>
        <w:t>Data</w:t>
      </w:r>
      <w:r w:rsidR="008B4D13">
        <w:t xml:space="preserve"> </w:t>
      </w:r>
      <w:r w:rsidRPr="0096142C">
        <w:t>collection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right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privacy</w:t>
      </w:r>
    </w:p>
    <w:p w14:paraId="0FCC1CD1" w14:textId="45D30423" w:rsidR="009A5649" w:rsidRPr="0096142C" w:rsidRDefault="009A5649" w:rsidP="002E6BEC">
      <w:pPr>
        <w:pStyle w:val="SingleTxtG"/>
      </w:pPr>
      <w:r w:rsidRPr="0096142C">
        <w:t>22.</w:t>
      </w:r>
      <w:r w:rsidRPr="0096142C">
        <w:tab/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notes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</w:t>
      </w:r>
      <w:r w:rsidR="00E92508">
        <w:t>’</w:t>
      </w:r>
      <w:r w:rsidRPr="0096142C">
        <w:t>s</w:t>
      </w:r>
      <w:r w:rsidR="008B4D13">
        <w:t xml:space="preserve"> </w:t>
      </w:r>
      <w:r w:rsidRPr="0096142C">
        <w:t>continuous</w:t>
      </w:r>
      <w:r w:rsidR="008B4D13">
        <w:t xml:space="preserve"> </w:t>
      </w:r>
      <w:r w:rsidRPr="0096142C">
        <w:t>efforts,</w:t>
      </w:r>
      <w:r w:rsidR="008B4D13">
        <w:t xml:space="preserve"> </w:t>
      </w:r>
      <w:r w:rsidRPr="0096142C">
        <w:t>notably</w:t>
      </w:r>
      <w:r w:rsidR="008B4D13">
        <w:t xml:space="preserve"> </w:t>
      </w:r>
      <w:r w:rsidRPr="0096142C">
        <w:t>by</w:t>
      </w:r>
      <w:r w:rsidR="008B4D13">
        <w:t xml:space="preserve"> </w:t>
      </w:r>
      <w:r w:rsidRPr="0096142C">
        <w:t>virtue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Working</w:t>
      </w:r>
      <w:r w:rsidR="008B4D13">
        <w:t xml:space="preserve"> </w:t>
      </w:r>
      <w:r w:rsidRPr="0096142C">
        <w:t>Group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Migration</w:t>
      </w:r>
      <w:r w:rsidR="008B4D13">
        <w:t xml:space="preserve"> </w:t>
      </w:r>
      <w:r>
        <w:t>d</w:t>
      </w:r>
      <w:r w:rsidRPr="0096142C">
        <w:t>ata</w:t>
      </w:r>
      <w:r w:rsidR="008B4D13">
        <w:t xml:space="preserve"> </w:t>
      </w:r>
      <w:r>
        <w:t>m</w:t>
      </w:r>
      <w:r w:rsidRPr="0096142C">
        <w:t>anagement</w:t>
      </w:r>
      <w:r w:rsidR="008B4D13">
        <w:t xml:space="preserve"> </w:t>
      </w:r>
      <w:r>
        <w:t>s</w:t>
      </w:r>
      <w:r w:rsidRPr="0096142C">
        <w:t>trategy,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improve</w:t>
      </w:r>
      <w:r w:rsidR="008B4D13">
        <w:t xml:space="preserve"> </w:t>
      </w:r>
      <w:r w:rsidRPr="0096142C">
        <w:t>data</w:t>
      </w:r>
      <w:r w:rsidR="008B4D13">
        <w:t xml:space="preserve"> </w:t>
      </w:r>
      <w:r w:rsidRPr="0096142C">
        <w:t>collection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disaggregation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migration</w:t>
      </w:r>
      <w:r w:rsidR="008B4D13">
        <w:t xml:space="preserve"> </w:t>
      </w:r>
      <w:r w:rsidRPr="0096142C">
        <w:t>by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National</w:t>
      </w:r>
      <w:r w:rsidR="008B4D13">
        <w:t xml:space="preserve"> </w:t>
      </w:r>
      <w:r w:rsidRPr="0096142C">
        <w:t>Population</w:t>
      </w:r>
      <w:r w:rsidR="008B4D13">
        <w:t xml:space="preserve"> </w:t>
      </w:r>
      <w:r w:rsidRPr="0096142C">
        <w:t>Commission,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National</w:t>
      </w:r>
      <w:r w:rsidR="008B4D13">
        <w:t xml:space="preserve"> </w:t>
      </w:r>
      <w:r w:rsidRPr="0096142C">
        <w:t>Bureau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Statistics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Nigeria</w:t>
      </w:r>
      <w:r w:rsidR="008B4D13">
        <w:t xml:space="preserve"> </w:t>
      </w:r>
      <w:r w:rsidRPr="0096142C">
        <w:t>Immigration</w:t>
      </w:r>
      <w:r w:rsidR="008B4D13">
        <w:t xml:space="preserve"> </w:t>
      </w:r>
      <w:r w:rsidRPr="0096142C">
        <w:t>Service,</w:t>
      </w:r>
      <w:r w:rsidR="008B4D13">
        <w:t xml:space="preserve"> </w:t>
      </w:r>
      <w:r w:rsidRPr="0096142C">
        <w:t>including</w:t>
      </w:r>
      <w:r w:rsidR="008B4D13">
        <w:t xml:space="preserve"> </w:t>
      </w:r>
      <w:r w:rsidRPr="0096142C">
        <w:t>through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development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National</w:t>
      </w:r>
      <w:r w:rsidR="008B4D13">
        <w:t xml:space="preserve"> </w:t>
      </w:r>
      <w:r w:rsidRPr="0096142C">
        <w:t>Migration</w:t>
      </w:r>
      <w:r w:rsidR="008B4D13">
        <w:t xml:space="preserve"> </w:t>
      </w:r>
      <w:r w:rsidRPr="0096142C">
        <w:t>Web</w:t>
      </w:r>
      <w:r w:rsidR="008B4D13">
        <w:t xml:space="preserve"> </w:t>
      </w:r>
      <w:r w:rsidRPr="0096142C">
        <w:t>Portal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collaboration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International</w:t>
      </w:r>
      <w:r w:rsidR="008B4D13">
        <w:t xml:space="preserve"> </w:t>
      </w:r>
      <w:r w:rsidRPr="0096142C">
        <w:t>Organization</w:t>
      </w:r>
      <w:r w:rsidR="008B4D13">
        <w:t xml:space="preserve"> </w:t>
      </w:r>
      <w:r w:rsidRPr="0096142C">
        <w:t>for</w:t>
      </w:r>
      <w:r w:rsidR="008B4D13">
        <w:t xml:space="preserve"> </w:t>
      </w:r>
      <w:r w:rsidRPr="0096142C">
        <w:t>Migration</w:t>
      </w:r>
      <w:r w:rsidR="008B4D13">
        <w:t xml:space="preserve"> </w:t>
      </w:r>
      <w:r w:rsidRPr="0096142C">
        <w:t>(IOM)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Labour</w:t>
      </w:r>
      <w:r w:rsidR="008B4D13">
        <w:t xml:space="preserve"> </w:t>
      </w:r>
      <w:r w:rsidRPr="0096142C">
        <w:t>Market</w:t>
      </w:r>
      <w:r w:rsidR="008B4D13">
        <w:t xml:space="preserve"> </w:t>
      </w:r>
      <w:r w:rsidRPr="0096142C">
        <w:t>Information</w:t>
      </w:r>
      <w:r w:rsidR="008B4D13">
        <w:t xml:space="preserve"> </w:t>
      </w:r>
      <w:r w:rsidRPr="0096142C">
        <w:t>System.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remains</w:t>
      </w:r>
      <w:r w:rsidR="008B4D13">
        <w:t xml:space="preserve"> </w:t>
      </w:r>
      <w:r w:rsidRPr="0096142C">
        <w:t>concerned,</w:t>
      </w:r>
      <w:r w:rsidR="008B4D13">
        <w:t xml:space="preserve"> </w:t>
      </w:r>
      <w:r w:rsidRPr="0096142C">
        <w:t>however,</w:t>
      </w:r>
      <w:r w:rsidR="008B4D13">
        <w:t xml:space="preserve"> </w:t>
      </w:r>
      <w:r w:rsidRPr="0096142C">
        <w:t>about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lack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disaggregated</w:t>
      </w:r>
      <w:r w:rsidR="008B4D13">
        <w:t xml:space="preserve"> </w:t>
      </w:r>
      <w:r w:rsidRPr="0096142C">
        <w:t>data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statistics,</w:t>
      </w:r>
      <w:r w:rsidR="008B4D13">
        <w:t xml:space="preserve"> </w:t>
      </w:r>
      <w:r w:rsidRPr="0096142C">
        <w:t>as</w:t>
      </w:r>
      <w:r w:rsidR="008B4D13">
        <w:t xml:space="preserve"> </w:t>
      </w:r>
      <w:r w:rsidRPr="0096142C">
        <w:t>these</w:t>
      </w:r>
      <w:r w:rsidR="008B4D13">
        <w:t xml:space="preserve"> </w:t>
      </w:r>
      <w:r w:rsidRPr="0096142C">
        <w:t>could</w:t>
      </w:r>
      <w:r w:rsidR="008B4D13">
        <w:t xml:space="preserve"> </w:t>
      </w:r>
      <w:r w:rsidRPr="0096142C">
        <w:t>better</w:t>
      </w:r>
      <w:r w:rsidR="008B4D13">
        <w:t xml:space="preserve"> </w:t>
      </w:r>
      <w:r w:rsidRPr="0096142C">
        <w:t>inform</w:t>
      </w:r>
      <w:r w:rsidR="008B4D13">
        <w:t xml:space="preserve"> </w:t>
      </w:r>
      <w:r w:rsidRPr="0096142C">
        <w:t>migration</w:t>
      </w:r>
      <w:r w:rsidR="008B4D13">
        <w:t xml:space="preserve"> </w:t>
      </w:r>
      <w:r w:rsidRPr="0096142C">
        <w:t>policies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decision-making,</w:t>
      </w:r>
      <w:r w:rsidR="008B4D13">
        <w:t xml:space="preserve"> </w:t>
      </w:r>
      <w:r w:rsidRPr="0096142C">
        <w:t>including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conditions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employment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workers,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women,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children,</w:t>
      </w:r>
      <w:r w:rsidR="008B4D13">
        <w:t xml:space="preserve"> </w:t>
      </w:r>
      <w:r w:rsidRPr="0096142C">
        <w:t>migrants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an</w:t>
      </w:r>
      <w:r w:rsidR="008B4D13">
        <w:t xml:space="preserve"> </w:t>
      </w:r>
      <w:r w:rsidRPr="0096142C">
        <w:t>irregular</w:t>
      </w:r>
      <w:r w:rsidR="008B4D13">
        <w:t xml:space="preserve"> </w:t>
      </w:r>
      <w:r w:rsidRPr="0096142C">
        <w:t>situation,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Nigerian</w:t>
      </w:r>
      <w:r w:rsidR="008B4D13">
        <w:t xml:space="preserve"> </w:t>
      </w:r>
      <w:r w:rsidRPr="0096142C">
        <w:t>diaspora.</w:t>
      </w:r>
    </w:p>
    <w:p w14:paraId="247A25CA" w14:textId="2DD90142" w:rsidR="009A5649" w:rsidRPr="0096142C" w:rsidRDefault="009A5649" w:rsidP="002E6BEC">
      <w:pPr>
        <w:pStyle w:val="SingleTxtG"/>
      </w:pPr>
      <w:r w:rsidRPr="0096142C">
        <w:t>23.</w:t>
      </w:r>
      <w:r w:rsidRPr="0096142C">
        <w:tab/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reference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previous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recommendation,</w:t>
      </w:r>
      <w:r w:rsidRPr="00A73810">
        <w:rPr>
          <w:rStyle w:val="FootnoteReference"/>
        </w:rPr>
        <w:footnoteReference w:id="17"/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party:</w:t>
      </w:r>
    </w:p>
    <w:p w14:paraId="7D088222" w14:textId="14833A24" w:rsidR="009A5649" w:rsidRPr="0096142C" w:rsidRDefault="009A5649" w:rsidP="002E6BEC">
      <w:pPr>
        <w:pStyle w:val="SingleTxtG"/>
        <w:rPr>
          <w:b/>
          <w:bCs/>
        </w:rPr>
      </w:pPr>
      <w:r w:rsidRPr="0096142C">
        <w:tab/>
      </w:r>
      <w:r w:rsidRPr="0044414F">
        <w:t>(a)</w:t>
      </w:r>
      <w:r w:rsidRPr="0096142C">
        <w:rPr>
          <w:b/>
          <w:bCs/>
        </w:rPr>
        <w:tab/>
        <w:t>Expedite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creation,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accordance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target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17.18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Sustainable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Development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Goals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objective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1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Global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Compact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Safe,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Orderly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Regular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system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collect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data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situation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members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families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particular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those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irregular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situation,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covering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aspects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cooperation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African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Observatory;</w:t>
      </w:r>
    </w:p>
    <w:p w14:paraId="4A7544B1" w14:textId="31CA31EF" w:rsidR="009A5649" w:rsidRPr="0096142C" w:rsidRDefault="009A5649" w:rsidP="002E6BEC">
      <w:pPr>
        <w:pStyle w:val="SingleTxtG"/>
        <w:rPr>
          <w:b/>
          <w:bCs/>
        </w:rPr>
      </w:pPr>
      <w:r w:rsidRPr="0044414F">
        <w:tab/>
        <w:t>(b)</w:t>
      </w:r>
      <w:r w:rsidRPr="0096142C">
        <w:rPr>
          <w:b/>
          <w:bCs/>
        </w:rPr>
        <w:tab/>
        <w:t>Provide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publicly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available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statistics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foreign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both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regular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irregular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situations,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transit,</w:t>
      </w:r>
      <w:r w:rsidR="008B4D13">
        <w:rPr>
          <w:b/>
          <w:bCs/>
        </w:rPr>
        <w:t xml:space="preserve"> </w:t>
      </w:r>
      <w:r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members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lastRenderedPageBreak/>
        <w:t>families,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nationals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abroad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conditions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employment,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returnees,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children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who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abroad,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including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unaccompanied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children,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spouses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children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who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left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behind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effectively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promote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human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rights-based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policies;</w:t>
      </w:r>
    </w:p>
    <w:p w14:paraId="0FD91B56" w14:textId="1613F10E" w:rsidR="009A5649" w:rsidRPr="0096142C" w:rsidRDefault="009A5649" w:rsidP="002E6BEC">
      <w:pPr>
        <w:pStyle w:val="SingleTxtG"/>
        <w:rPr>
          <w:b/>
          <w:bCs/>
        </w:rPr>
      </w:pPr>
      <w:r w:rsidRPr="0044414F">
        <w:tab/>
        <w:t>(c)</w:t>
      </w:r>
      <w:r w:rsidRPr="0096142C">
        <w:rPr>
          <w:b/>
          <w:bCs/>
        </w:rPr>
        <w:tab/>
        <w:t>Apply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gender-responsive,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child-sensitive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human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rights-based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approach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when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collecting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data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privacy,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personal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information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data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protection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members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families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protected,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including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establishing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appropriate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reporting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firewalls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access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limitations,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order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personal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data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used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control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discrimination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public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private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services;</w:t>
      </w:r>
    </w:p>
    <w:p w14:paraId="16FA6E56" w14:textId="72FC7D14" w:rsidR="009A5649" w:rsidRPr="0096142C" w:rsidRDefault="009A5649" w:rsidP="002E6BEC">
      <w:pPr>
        <w:pStyle w:val="SingleTxtG"/>
      </w:pPr>
      <w:r w:rsidRPr="0096142C">
        <w:tab/>
      </w:r>
      <w:r w:rsidRPr="0044414F">
        <w:t>(d)</w:t>
      </w:r>
      <w:r w:rsidRPr="0096142C">
        <w:tab/>
      </w:r>
      <w:r w:rsidRPr="0096142C">
        <w:rPr>
          <w:b/>
          <w:bCs/>
        </w:rPr>
        <w:t>Include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such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system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situation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members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families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whom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Nigeria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country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origin,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transit,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destination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return,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compile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data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disaggregated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by,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inter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alia,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sex,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age,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nationality,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reason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entry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departure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from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country,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type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performed,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category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ethnic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origin,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status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disability;</w:t>
      </w:r>
    </w:p>
    <w:p w14:paraId="2067A6A5" w14:textId="643A1DD0" w:rsidR="009A5649" w:rsidRPr="0096142C" w:rsidRDefault="009A5649" w:rsidP="002E6BEC">
      <w:pPr>
        <w:pStyle w:val="SingleTxtG"/>
        <w:rPr>
          <w:b/>
          <w:bCs/>
        </w:rPr>
      </w:pPr>
      <w:r w:rsidRPr="0096142C">
        <w:tab/>
      </w:r>
      <w:r w:rsidRPr="0044414F">
        <w:t>(e)</w:t>
      </w:r>
      <w:r w:rsidRPr="0096142C">
        <w:rPr>
          <w:b/>
          <w:bCs/>
        </w:rPr>
        <w:tab/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coordination,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integration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dissemination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such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data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design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indicators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measure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progress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results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policies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programmes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based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such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data;</w:t>
      </w:r>
    </w:p>
    <w:p w14:paraId="4370D3C5" w14:textId="2884F266" w:rsidR="009A5649" w:rsidRPr="0096142C" w:rsidRDefault="009A5649" w:rsidP="002E6BEC">
      <w:pPr>
        <w:pStyle w:val="SingleTxtG"/>
      </w:pPr>
      <w:r w:rsidRPr="0044414F">
        <w:tab/>
        <w:t>(f)</w:t>
      </w:r>
      <w:r w:rsidRPr="0096142C">
        <w:rPr>
          <w:b/>
          <w:bCs/>
        </w:rPr>
        <w:tab/>
        <w:t>Submit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data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based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studies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estimates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where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possible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obtain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precise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information,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such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irregular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situation,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next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periodic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report.</w:t>
      </w:r>
    </w:p>
    <w:p w14:paraId="5A78FF83" w14:textId="24ED10F9" w:rsidR="009A5649" w:rsidRPr="0096142C" w:rsidRDefault="009A5649" w:rsidP="000E4BCD">
      <w:pPr>
        <w:pStyle w:val="H23G"/>
      </w:pPr>
      <w:r w:rsidRPr="0096142C">
        <w:tab/>
      </w:r>
      <w:r w:rsidRPr="0096142C">
        <w:tab/>
        <w:t>Independent</w:t>
      </w:r>
      <w:r w:rsidR="008B4D13">
        <w:t xml:space="preserve"> </w:t>
      </w:r>
      <w:r w:rsidRPr="0096142C">
        <w:t>monitoring</w:t>
      </w:r>
    </w:p>
    <w:p w14:paraId="6EEF2159" w14:textId="3D58A044" w:rsidR="009A5649" w:rsidRPr="0096142C" w:rsidRDefault="009A5649" w:rsidP="002E6BEC">
      <w:pPr>
        <w:pStyle w:val="SingleTxtG"/>
      </w:pPr>
      <w:r w:rsidRPr="0096142C">
        <w:t>24.</w:t>
      </w:r>
      <w:r w:rsidRPr="0096142C">
        <w:tab/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notes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Pr="0096142C">
        <w:t>appreciation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National</w:t>
      </w:r>
      <w:r w:rsidR="008B4D13">
        <w:t xml:space="preserve"> </w:t>
      </w:r>
      <w:r w:rsidRPr="0096142C">
        <w:t>Human</w:t>
      </w:r>
      <w:r w:rsidR="008B4D13">
        <w:t xml:space="preserve"> </w:t>
      </w:r>
      <w:r w:rsidRPr="0096142C">
        <w:t>Rights</w:t>
      </w:r>
      <w:r w:rsidR="008B4D13">
        <w:t xml:space="preserve"> </w:t>
      </w:r>
      <w:r w:rsidRPr="0096142C">
        <w:t>Commission</w:t>
      </w:r>
      <w:r w:rsidR="008B4D13">
        <w:t xml:space="preserve"> </w:t>
      </w:r>
      <w:r w:rsidRPr="0096142C">
        <w:t>has</w:t>
      </w:r>
      <w:r w:rsidR="008B4D13">
        <w:t xml:space="preserve"> </w:t>
      </w:r>
      <w:r w:rsidRPr="0096142C">
        <w:t>been</w:t>
      </w:r>
      <w:r w:rsidR="008B4D13">
        <w:t xml:space="preserve"> </w:t>
      </w:r>
      <w:r w:rsidRPr="0096142C">
        <w:t>reaccredited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="00E92508">
        <w:t>“</w:t>
      </w:r>
      <w:r w:rsidRPr="0096142C">
        <w:t>A</w:t>
      </w:r>
      <w:r w:rsidR="00E92508">
        <w:t>”</w:t>
      </w:r>
      <w:r w:rsidR="008B4D13">
        <w:t xml:space="preserve"> </w:t>
      </w:r>
      <w:r w:rsidRPr="0096142C">
        <w:t>status</w:t>
      </w:r>
      <w:r w:rsidR="008B4D13">
        <w:t xml:space="preserve"> </w:t>
      </w:r>
      <w:r w:rsidRPr="0096142C">
        <w:t>since</w:t>
      </w:r>
      <w:r w:rsidR="008B4D13">
        <w:t xml:space="preserve"> </w:t>
      </w:r>
      <w:r w:rsidRPr="0096142C">
        <w:t>2011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it</w:t>
      </w:r>
      <w:r w:rsidR="008B4D13">
        <w:t xml:space="preserve"> </w:t>
      </w:r>
      <w:r w:rsidRPr="0096142C">
        <w:t>has</w:t>
      </w:r>
      <w:r w:rsidR="008B4D13">
        <w:t xml:space="preserve"> </w:t>
      </w:r>
      <w:r w:rsidRPr="0096142C">
        <w:t>a</w:t>
      </w:r>
      <w:r w:rsidR="008B4D13">
        <w:t xml:space="preserve"> </w:t>
      </w:r>
      <w:r w:rsidRPr="0096142C">
        <w:t>mandate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receive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decide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complaints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Pr="0096142C">
        <w:t>binding</w:t>
      </w:r>
      <w:r w:rsidR="008B4D13">
        <w:t xml:space="preserve"> </w:t>
      </w:r>
      <w:r w:rsidRPr="0096142C">
        <w:t>effect</w:t>
      </w:r>
      <w:r w:rsidR="008B4D13">
        <w:t xml:space="preserve"> </w:t>
      </w:r>
      <w:r w:rsidRPr="0096142C">
        <w:t>from</w:t>
      </w:r>
      <w:r w:rsidR="008B4D13">
        <w:t xml:space="preserve"> </w:t>
      </w:r>
      <w:r w:rsidRPr="0096142C">
        <w:t>migrants,</w:t>
      </w:r>
      <w:r w:rsidR="008B4D13">
        <w:t xml:space="preserve"> </w:t>
      </w:r>
      <w:r w:rsidRPr="0096142C">
        <w:t>as</w:t>
      </w:r>
      <w:r w:rsidR="008B4D13">
        <w:t xml:space="preserve"> </w:t>
      </w:r>
      <w:r w:rsidRPr="0096142C">
        <w:t>well</w:t>
      </w:r>
      <w:r w:rsidR="008B4D13">
        <w:t xml:space="preserve"> </w:t>
      </w:r>
      <w:r w:rsidRPr="0096142C">
        <w:t>as</w:t>
      </w:r>
      <w:r w:rsidR="008B4D13">
        <w:t xml:space="preserve"> </w:t>
      </w:r>
      <w:r w:rsidRPr="0096142C">
        <w:t>its</w:t>
      </w:r>
      <w:r w:rsidR="008B4D13">
        <w:t xml:space="preserve"> </w:t>
      </w:r>
      <w:r w:rsidRPr="0096142C">
        <w:t>partnership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Nigeria</w:t>
      </w:r>
      <w:r w:rsidR="008B4D13">
        <w:t xml:space="preserve"> </w:t>
      </w:r>
      <w:r w:rsidRPr="0096142C">
        <w:t>Immigration</w:t>
      </w:r>
      <w:r w:rsidR="008B4D13">
        <w:t xml:space="preserve"> </w:t>
      </w:r>
      <w:r w:rsidRPr="0096142C">
        <w:t>Service.</w:t>
      </w:r>
      <w:r w:rsidR="008B4D13">
        <w:t xml:space="preserve"> </w:t>
      </w:r>
      <w:r w:rsidRPr="0096142C">
        <w:t>However,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regrets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lack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information,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particular</w:t>
      </w:r>
      <w:r w:rsidR="008B4D13">
        <w:t xml:space="preserve"> </w:t>
      </w:r>
      <w:r w:rsidRPr="0096142C">
        <w:t>from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Commission</w:t>
      </w:r>
      <w:r w:rsidR="008B4D13">
        <w:t xml:space="preserve"> </w:t>
      </w:r>
      <w:r w:rsidRPr="0096142C">
        <w:t>itself,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its</w:t>
      </w:r>
      <w:r w:rsidR="008B4D13">
        <w:t xml:space="preserve"> </w:t>
      </w:r>
      <w:r w:rsidRPr="0096142C">
        <w:t>activities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effectively</w:t>
      </w:r>
      <w:r w:rsidR="008B4D13">
        <w:t xml:space="preserve"> </w:t>
      </w:r>
      <w:r w:rsidRPr="0096142C">
        <w:t>promote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protect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rights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members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their</w:t>
      </w:r>
      <w:r w:rsidR="008B4D13">
        <w:t xml:space="preserve"> </w:t>
      </w:r>
      <w:r w:rsidRPr="0096142C">
        <w:t>families</w:t>
      </w:r>
      <w:r w:rsidR="008B4D13">
        <w:t xml:space="preserve"> </w:t>
      </w:r>
      <w:r w:rsidRPr="0096142C">
        <w:t>under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Convention,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reports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Commission</w:t>
      </w:r>
      <w:r w:rsidR="008B4D13">
        <w:t xml:space="preserve"> </w:t>
      </w:r>
      <w:r w:rsidRPr="0096142C">
        <w:t>lacks</w:t>
      </w:r>
      <w:r w:rsidR="008B4D13">
        <w:t xml:space="preserve"> </w:t>
      </w:r>
      <w:r w:rsidRPr="0096142C">
        <w:t>adequate</w:t>
      </w:r>
      <w:r w:rsidR="008B4D13">
        <w:t xml:space="preserve"> </w:t>
      </w:r>
      <w:r w:rsidRPr="0096142C">
        <w:t>human,</w:t>
      </w:r>
      <w:r w:rsidR="008B4D13">
        <w:t xml:space="preserve"> </w:t>
      </w:r>
      <w:r w:rsidRPr="0096142C">
        <w:t>technical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financial</w:t>
      </w:r>
      <w:r w:rsidR="008B4D13">
        <w:t xml:space="preserve"> </w:t>
      </w:r>
      <w:r w:rsidRPr="0096142C">
        <w:t>resources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conduct</w:t>
      </w:r>
      <w:r w:rsidR="008B4D13">
        <w:t xml:space="preserve"> </w:t>
      </w:r>
      <w:r w:rsidRPr="0096142C">
        <w:t>its</w:t>
      </w:r>
      <w:r w:rsidR="008B4D13">
        <w:t xml:space="preserve"> </w:t>
      </w:r>
      <w:r w:rsidRPr="0096142C">
        <w:t>work</w:t>
      </w:r>
      <w:r w:rsidR="008B4D13">
        <w:t xml:space="preserve"> </w:t>
      </w:r>
      <w:r w:rsidRPr="0096142C">
        <w:t>effectively.</w:t>
      </w:r>
    </w:p>
    <w:p w14:paraId="66DF4E96" w14:textId="64F74373" w:rsidR="009A5649" w:rsidRPr="0096142C" w:rsidRDefault="009A5649" w:rsidP="002E6BEC">
      <w:pPr>
        <w:pStyle w:val="SingleTxtG"/>
      </w:pPr>
      <w:r w:rsidRPr="0096142C">
        <w:t>25.</w:t>
      </w:r>
      <w:r w:rsidRPr="0096142C">
        <w:tab/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reference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previous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recommendation,</w:t>
      </w:r>
      <w:r w:rsidRPr="00A73810">
        <w:rPr>
          <w:rStyle w:val="FootnoteReference"/>
        </w:rPr>
        <w:footnoteReference w:id="18"/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party:</w:t>
      </w:r>
    </w:p>
    <w:p w14:paraId="1FD6C90E" w14:textId="35409831" w:rsidR="009A5649" w:rsidRPr="0096142C" w:rsidRDefault="009A5649" w:rsidP="002E6BEC">
      <w:pPr>
        <w:pStyle w:val="SingleTxtG"/>
        <w:rPr>
          <w:b/>
          <w:bCs/>
        </w:rPr>
      </w:pPr>
      <w:r w:rsidRPr="0096142C">
        <w:tab/>
      </w:r>
      <w:r w:rsidRPr="0044414F">
        <w:t>(a)</w:t>
      </w:r>
      <w:r w:rsidRPr="0096142C">
        <w:rPr>
          <w:b/>
          <w:bCs/>
        </w:rPr>
        <w:tab/>
        <w:t>Swiftly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enact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National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Human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Commission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Bill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2022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provide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National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Human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Commission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sufficient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human,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technical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financial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resources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effectively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discharge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mandate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promote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protect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members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families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under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full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compliance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principles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relating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status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national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institutions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promotion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protection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human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Paris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Principles);</w:t>
      </w:r>
    </w:p>
    <w:p w14:paraId="0DEBDB88" w14:textId="0B418B6D" w:rsidR="009A5649" w:rsidRPr="0096142C" w:rsidRDefault="009A5649" w:rsidP="002E6BEC">
      <w:pPr>
        <w:pStyle w:val="SingleTxtG"/>
      </w:pPr>
      <w:r w:rsidRPr="0044414F">
        <w:tab/>
        <w:t>(b)</w:t>
      </w:r>
      <w:r w:rsidRPr="0096142C">
        <w:tab/>
      </w:r>
      <w:r w:rsidRPr="0096142C">
        <w:rPr>
          <w:b/>
          <w:bCs/>
        </w:rPr>
        <w:t>Include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next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periodic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report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relevant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information,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supported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statistics,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activities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results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obtained,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including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complaints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has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received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from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members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families.</w:t>
      </w:r>
    </w:p>
    <w:p w14:paraId="2C51A1C9" w14:textId="3AA0310F" w:rsidR="009A5649" w:rsidRPr="0096142C" w:rsidRDefault="009A5649" w:rsidP="000E4BCD">
      <w:pPr>
        <w:pStyle w:val="H23G"/>
      </w:pPr>
      <w:r w:rsidRPr="0096142C">
        <w:tab/>
      </w:r>
      <w:r w:rsidRPr="0096142C">
        <w:tab/>
        <w:t>Training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dissemination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information</w:t>
      </w:r>
      <w:r w:rsidR="008B4D13">
        <w:t xml:space="preserve"> </w:t>
      </w:r>
      <w:r w:rsidRPr="0096142C">
        <w:t>about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Convention,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participation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civil</w:t>
      </w:r>
      <w:r w:rsidR="008B4D13">
        <w:t xml:space="preserve"> </w:t>
      </w:r>
      <w:r w:rsidRPr="0096142C">
        <w:t>society</w:t>
      </w:r>
    </w:p>
    <w:p w14:paraId="52B86A65" w14:textId="769EF63B" w:rsidR="009A5649" w:rsidRPr="0096142C" w:rsidRDefault="009A5649" w:rsidP="002E6BEC">
      <w:pPr>
        <w:pStyle w:val="SingleTxtG"/>
      </w:pPr>
      <w:r w:rsidRPr="0096142C">
        <w:t>26.</w:t>
      </w:r>
      <w:r w:rsidRPr="0096142C">
        <w:tab/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notes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information</w:t>
      </w:r>
      <w:r w:rsidR="008B4D13">
        <w:t xml:space="preserve"> </w:t>
      </w:r>
      <w:r w:rsidRPr="0096142C">
        <w:t>provided</w:t>
      </w:r>
      <w:r w:rsidR="008B4D13">
        <w:t xml:space="preserve"> </w:t>
      </w:r>
      <w:r w:rsidRPr="0096142C">
        <w:t>about</w:t>
      </w:r>
      <w:r w:rsidR="008B4D13">
        <w:t xml:space="preserve"> </w:t>
      </w:r>
      <w:r w:rsidRPr="0096142C">
        <w:t>training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awareness-raising</w:t>
      </w:r>
      <w:r w:rsidR="008B4D13">
        <w:t xml:space="preserve"> </w:t>
      </w:r>
      <w:r w:rsidRPr="0096142C">
        <w:t>initiatives</w:t>
      </w:r>
      <w:r w:rsidR="008B4D13">
        <w:t xml:space="preserve"> </w:t>
      </w:r>
      <w:r w:rsidRPr="0096142C">
        <w:t>regarding</w:t>
      </w:r>
      <w:r w:rsidR="008B4D13">
        <w:t xml:space="preserve"> </w:t>
      </w:r>
      <w:r w:rsidRPr="0096142C">
        <w:t>international</w:t>
      </w:r>
      <w:r w:rsidR="008B4D13">
        <w:t xml:space="preserve"> </w:t>
      </w:r>
      <w:r w:rsidRPr="0096142C">
        <w:t>human</w:t>
      </w:r>
      <w:r w:rsidR="008B4D13">
        <w:t xml:space="preserve"> </w:t>
      </w:r>
      <w:r w:rsidRPr="0096142C">
        <w:t>rights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general</w:t>
      </w:r>
      <w:r w:rsidR="008B4D13">
        <w:t xml:space="preserve"> </w:t>
      </w:r>
      <w:r w:rsidRPr="0096142C">
        <w:t>conducted</w:t>
      </w:r>
      <w:r w:rsidR="008B4D13">
        <w:t xml:space="preserve"> </w:t>
      </w:r>
      <w:r w:rsidRPr="0096142C">
        <w:t>by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National</w:t>
      </w:r>
      <w:r w:rsidR="008B4D13">
        <w:t xml:space="preserve"> </w:t>
      </w:r>
      <w:r w:rsidRPr="0096142C">
        <w:t>Human</w:t>
      </w:r>
      <w:r w:rsidR="008B4D13">
        <w:t xml:space="preserve"> </w:t>
      </w:r>
      <w:r w:rsidRPr="0096142C">
        <w:t>Rights</w:t>
      </w:r>
      <w:r w:rsidR="008B4D13">
        <w:t xml:space="preserve"> </w:t>
      </w:r>
      <w:r w:rsidRPr="0096142C">
        <w:t>Commission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about</w:t>
      </w:r>
      <w:r w:rsidR="008B4D13">
        <w:t xml:space="preserve"> </w:t>
      </w:r>
      <w:r w:rsidRPr="0096142C">
        <w:t>training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capacity-building</w:t>
      </w:r>
      <w:r w:rsidR="008B4D13">
        <w:t xml:space="preserve"> </w:t>
      </w:r>
      <w:r w:rsidRPr="0096142C">
        <w:t>initiatives</w:t>
      </w:r>
      <w:r w:rsidR="008B4D13">
        <w:t xml:space="preserve"> </w:t>
      </w:r>
      <w:r w:rsidRPr="0096142C">
        <w:t>by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Government,</w:t>
      </w:r>
      <w:r w:rsidR="008B4D13">
        <w:t xml:space="preserve"> </w:t>
      </w:r>
      <w:r w:rsidRPr="0096142C">
        <w:t>including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Nigeria</w:t>
      </w:r>
      <w:r w:rsidR="008B4D13">
        <w:t xml:space="preserve"> </w:t>
      </w:r>
      <w:r w:rsidRPr="0096142C">
        <w:t>Immigration</w:t>
      </w:r>
      <w:r w:rsidR="008B4D13">
        <w:t xml:space="preserve"> </w:t>
      </w:r>
      <w:r w:rsidRPr="0096142C">
        <w:t>Service,</w:t>
      </w:r>
      <w:r w:rsidR="008B4D13">
        <w:t xml:space="preserve"> </w:t>
      </w:r>
      <w:r w:rsidRPr="0096142C">
        <w:t>regarding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Convention</w:t>
      </w:r>
      <w:r w:rsidR="008B4D13">
        <w:t xml:space="preserve"> </w:t>
      </w:r>
      <w:r w:rsidRPr="0096142C">
        <w:t>provided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law</w:t>
      </w:r>
      <w:r w:rsidR="008B4D13">
        <w:t xml:space="preserve"> </w:t>
      </w:r>
      <w:r w:rsidRPr="0096142C">
        <w:t>enforcement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other</w:t>
      </w:r>
      <w:r w:rsidR="008B4D13">
        <w:t xml:space="preserve"> </w:t>
      </w:r>
      <w:r w:rsidRPr="0096142C">
        <w:t>officials,</w:t>
      </w:r>
      <w:r w:rsidR="008B4D13">
        <w:t xml:space="preserve"> </w:t>
      </w:r>
      <w:r w:rsidRPr="0096142C">
        <w:t>partly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collaboration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Pr="0096142C">
        <w:t>international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regional</w:t>
      </w:r>
      <w:r w:rsidR="008B4D13">
        <w:t xml:space="preserve"> </w:t>
      </w:r>
      <w:r w:rsidRPr="0096142C">
        <w:t>organizations,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also</w:t>
      </w:r>
      <w:r w:rsidR="008B4D13">
        <w:t xml:space="preserve"> </w:t>
      </w:r>
      <w:r w:rsidRPr="0096142C">
        <w:t>about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involvement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civil</w:t>
      </w:r>
      <w:r w:rsidR="008B4D13">
        <w:t xml:space="preserve"> </w:t>
      </w:r>
      <w:r w:rsidRPr="0096142C">
        <w:t>society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work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various</w:t>
      </w:r>
      <w:r w:rsidR="008B4D13">
        <w:t xml:space="preserve"> </w:t>
      </w:r>
      <w:r w:rsidRPr="0096142C">
        <w:t>government</w:t>
      </w:r>
      <w:r w:rsidR="008B4D13">
        <w:t xml:space="preserve"> </w:t>
      </w:r>
      <w:r w:rsidRPr="0096142C">
        <w:t>mechanisms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implementation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Convention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preparation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lastRenderedPageBreak/>
        <w:t>replies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list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issues</w:t>
      </w:r>
      <w:r w:rsidR="008B4D13">
        <w:t xml:space="preserve"> </w:t>
      </w:r>
      <w:r w:rsidRPr="0096142C">
        <w:t>prior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reporting.</w:t>
      </w:r>
      <w:r w:rsidRPr="00A73810">
        <w:rPr>
          <w:rStyle w:val="FootnoteReference"/>
        </w:rPr>
        <w:footnoteReference w:id="19"/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is</w:t>
      </w:r>
      <w:r w:rsidR="008B4D13">
        <w:t xml:space="preserve"> </w:t>
      </w:r>
      <w:r w:rsidRPr="0096142C">
        <w:t>nevertheless</w:t>
      </w:r>
      <w:r w:rsidR="008B4D13">
        <w:t xml:space="preserve"> </w:t>
      </w:r>
      <w:r w:rsidRPr="0096142C">
        <w:t>concerned</w:t>
      </w:r>
      <w:r w:rsidR="008B4D13">
        <w:t xml:space="preserve"> </w:t>
      </w:r>
      <w:r w:rsidRPr="0096142C">
        <w:t>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lack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broad</w:t>
      </w:r>
      <w:r w:rsidR="008B4D13">
        <w:t xml:space="preserve"> </w:t>
      </w:r>
      <w:r w:rsidRPr="0096142C">
        <w:t>dissemination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Convention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information</w:t>
      </w:r>
      <w:r w:rsidR="008B4D13">
        <w:t xml:space="preserve"> </w:t>
      </w:r>
      <w:r>
        <w:t>about</w:t>
      </w:r>
      <w:r w:rsidR="008B4D13">
        <w:t xml:space="preserve"> </w:t>
      </w:r>
      <w:r>
        <w:t>it</w:t>
      </w:r>
      <w:r w:rsidR="008B4D13">
        <w:t xml:space="preserve"> </w:t>
      </w:r>
      <w:r w:rsidRPr="0096142C">
        <w:t>among</w:t>
      </w:r>
      <w:r w:rsidR="008B4D13">
        <w:t xml:space="preserve"> </w:t>
      </w:r>
      <w:r w:rsidRPr="0096142C">
        <w:t>all</w:t>
      </w:r>
      <w:r w:rsidR="008B4D13">
        <w:t xml:space="preserve"> </w:t>
      </w:r>
      <w:r w:rsidRPr="0096142C">
        <w:t>communities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workers,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training</w:t>
      </w:r>
      <w:r w:rsidR="008B4D13">
        <w:t xml:space="preserve"> </w:t>
      </w:r>
      <w:r w:rsidRPr="0096142C">
        <w:t>programmes</w:t>
      </w:r>
      <w:r w:rsidR="008B4D13">
        <w:t xml:space="preserve"> </w:t>
      </w:r>
      <w:r w:rsidRPr="0096142C">
        <w:t>do</w:t>
      </w:r>
      <w:r w:rsidR="008B4D13">
        <w:t xml:space="preserve"> </w:t>
      </w:r>
      <w:r w:rsidRPr="0096142C">
        <w:t>not</w:t>
      </w:r>
      <w:r w:rsidR="008B4D13">
        <w:t xml:space="preserve"> </w:t>
      </w:r>
      <w:r w:rsidRPr="0096142C">
        <w:t>sufficiently</w:t>
      </w:r>
      <w:r w:rsidR="008B4D13">
        <w:t xml:space="preserve"> </w:t>
      </w:r>
      <w:r w:rsidRPr="0096142C">
        <w:t>focus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rights</w:t>
      </w:r>
      <w:r w:rsidR="008B4D13">
        <w:t xml:space="preserve"> </w:t>
      </w:r>
      <w:r w:rsidRPr="0096142C">
        <w:t>enshrined</w:t>
      </w:r>
      <w:r w:rsidR="008B4D13">
        <w:t xml:space="preserve"> </w:t>
      </w:r>
      <w:r w:rsidRPr="0096142C">
        <w:t>therein,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it</w:t>
      </w:r>
      <w:r w:rsidR="008B4D13">
        <w:t xml:space="preserve"> </w:t>
      </w:r>
      <w:r w:rsidRPr="0096142C">
        <w:t>has</w:t>
      </w:r>
      <w:r w:rsidR="008B4D13">
        <w:t xml:space="preserve"> </w:t>
      </w:r>
      <w:r w:rsidRPr="0096142C">
        <w:t>not</w:t>
      </w:r>
      <w:r w:rsidR="008B4D13">
        <w:t xml:space="preserve"> </w:t>
      </w:r>
      <w:r w:rsidRPr="0096142C">
        <w:t>received</w:t>
      </w:r>
      <w:r w:rsidR="008B4D13">
        <w:t xml:space="preserve"> </w:t>
      </w:r>
      <w:r w:rsidRPr="0096142C">
        <w:t>any</w:t>
      </w:r>
      <w:r w:rsidR="008B4D13">
        <w:t xml:space="preserve"> </w:t>
      </w:r>
      <w:r w:rsidRPr="0096142C">
        <w:t>information</w:t>
      </w:r>
      <w:r w:rsidR="008B4D13">
        <w:t xml:space="preserve"> </w:t>
      </w:r>
      <w:r w:rsidRPr="0096142C">
        <w:t>from</w:t>
      </w:r>
      <w:r w:rsidR="008B4D13">
        <w:t xml:space="preserve"> </w:t>
      </w:r>
      <w:r w:rsidRPr="0096142C">
        <w:t>civil</w:t>
      </w:r>
      <w:r w:rsidR="008B4D13">
        <w:t xml:space="preserve"> </w:t>
      </w:r>
      <w:r w:rsidRPr="0096142C">
        <w:t>society</w:t>
      </w:r>
      <w:r w:rsidR="008B4D13">
        <w:t xml:space="preserve"> </w:t>
      </w:r>
      <w:r w:rsidRPr="0096142C">
        <w:t>organizations</w:t>
      </w:r>
      <w:r w:rsidR="008B4D13">
        <w:t xml:space="preserve"> </w:t>
      </w:r>
      <w:r w:rsidRPr="0096142C">
        <w:t>for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present</w:t>
      </w:r>
      <w:r w:rsidR="008B4D13">
        <w:t xml:space="preserve"> </w:t>
      </w:r>
      <w:r w:rsidRPr="0096142C">
        <w:t>review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</w:t>
      </w:r>
      <w:r w:rsidR="00E92508">
        <w:t>’</w:t>
      </w:r>
      <w:r w:rsidRPr="0096142C">
        <w:t>s</w:t>
      </w:r>
      <w:r w:rsidR="008B4D13">
        <w:t xml:space="preserve"> </w:t>
      </w:r>
      <w:r w:rsidRPr="0096142C">
        <w:t>report.</w:t>
      </w:r>
    </w:p>
    <w:p w14:paraId="07D67E62" w14:textId="4EFBC84C" w:rsidR="009A5649" w:rsidRPr="0096142C" w:rsidRDefault="009A5649" w:rsidP="002E6BEC">
      <w:pPr>
        <w:pStyle w:val="SingleTxtG"/>
        <w:rPr>
          <w:b/>
          <w:bCs/>
        </w:rPr>
      </w:pPr>
      <w:r w:rsidRPr="0096142C">
        <w:t>27.</w:t>
      </w:r>
      <w:r w:rsidRPr="0096142C">
        <w:tab/>
      </w:r>
      <w:r w:rsidRPr="0096142C">
        <w:rPr>
          <w:b/>
          <w:bCs/>
        </w:rPr>
        <w:t>Reiterating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previous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recommendation,</w:t>
      </w:r>
      <w:r w:rsidRPr="00A73810">
        <w:rPr>
          <w:rStyle w:val="FootnoteReference"/>
        </w:rPr>
        <w:footnoteReference w:id="20"/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party:</w:t>
      </w:r>
    </w:p>
    <w:p w14:paraId="4ABB3956" w14:textId="57A2DDA4" w:rsidR="009A5649" w:rsidRPr="0096142C" w:rsidRDefault="009A5649" w:rsidP="002E6BEC">
      <w:pPr>
        <w:pStyle w:val="SingleTxtG"/>
      </w:pPr>
      <w:r w:rsidRPr="0096142C">
        <w:tab/>
      </w:r>
      <w:r w:rsidRPr="0044414F">
        <w:t>(a)</w:t>
      </w:r>
      <w:r w:rsidRPr="0096142C">
        <w:tab/>
      </w:r>
      <w:r w:rsidRPr="0096142C">
        <w:rPr>
          <w:b/>
          <w:bCs/>
        </w:rPr>
        <w:t>Develop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strengthen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education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training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programmes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members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families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under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such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programmes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made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available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persons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particular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law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enforcement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border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authorities,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judges,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prosecutors,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labour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inspectors,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consular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federal,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municipal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officials,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social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civil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society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organizations,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including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migrants</w:t>
      </w:r>
      <w:r w:rsidR="00E92508">
        <w:rPr>
          <w:b/>
          <w:bCs/>
        </w:rPr>
        <w:t>’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organizations;</w:t>
      </w:r>
    </w:p>
    <w:p w14:paraId="0B9379E1" w14:textId="59606CCA" w:rsidR="009A5649" w:rsidRPr="0096142C" w:rsidRDefault="009A5649" w:rsidP="002E6BEC">
      <w:pPr>
        <w:pStyle w:val="SingleTxtG"/>
        <w:rPr>
          <w:b/>
          <w:bCs/>
        </w:rPr>
      </w:pPr>
      <w:r w:rsidRPr="0096142C">
        <w:tab/>
      </w:r>
      <w:r w:rsidRPr="0044414F">
        <w:t>(b)</w:t>
      </w:r>
      <w:r w:rsidRPr="0044414F">
        <w:tab/>
      </w:r>
      <w:r w:rsidRPr="0096142C">
        <w:rPr>
          <w:b/>
          <w:bCs/>
        </w:rPr>
        <w:t>Take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further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steps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access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information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guidance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under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commonly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used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languages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strengthen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dialogue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this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regard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media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civil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society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organizations,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including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migrants</w:t>
      </w:r>
      <w:r w:rsidR="00E92508">
        <w:rPr>
          <w:b/>
          <w:bCs/>
        </w:rPr>
        <w:t>’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organizations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those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serving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Nigerian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diaspora,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continue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consult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latter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preparation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periodic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reports;</w:t>
      </w:r>
    </w:p>
    <w:p w14:paraId="33B753DA" w14:textId="6F300266" w:rsidR="009A5649" w:rsidRPr="0096142C" w:rsidRDefault="009A5649" w:rsidP="002E6BEC">
      <w:pPr>
        <w:pStyle w:val="SingleTxtG"/>
        <w:rPr>
          <w:b/>
          <w:bCs/>
        </w:rPr>
      </w:pPr>
      <w:r w:rsidRPr="0044414F">
        <w:tab/>
        <w:t>(c)</w:t>
      </w:r>
      <w:r w:rsidRPr="0096142C">
        <w:rPr>
          <w:b/>
          <w:bCs/>
        </w:rPr>
        <w:tab/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effective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independent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participation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civil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society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implementation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recommendations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contained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present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concluding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observations,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monitoring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thereof;</w:t>
      </w:r>
    </w:p>
    <w:p w14:paraId="1B18A4FE" w14:textId="347C4336" w:rsidR="009A5649" w:rsidRPr="00A73810" w:rsidRDefault="009A5649" w:rsidP="002E6BEC">
      <w:pPr>
        <w:pStyle w:val="SingleTxtG"/>
        <w:rPr>
          <w:rStyle w:val="FootnoteReference"/>
        </w:rPr>
      </w:pPr>
      <w:r w:rsidRPr="0044414F">
        <w:tab/>
        <w:t>(d)</w:t>
      </w:r>
      <w:r w:rsidRPr="0096142C">
        <w:rPr>
          <w:b/>
          <w:bCs/>
        </w:rPr>
        <w:tab/>
        <w:t>Consider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establishing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comprehensive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mechanism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implementation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present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concluding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observations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involve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National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Human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Commission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non-governmental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organizations,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particular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migrants</w:t>
      </w:r>
      <w:r w:rsidR="00E92508">
        <w:rPr>
          <w:b/>
          <w:bCs/>
        </w:rPr>
        <w:t>’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organizations,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mechanism,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taking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account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four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key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capacities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national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mechanism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reporting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follow-up,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namely,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engagement,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coordination,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consultation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information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management.</w:t>
      </w:r>
      <w:r w:rsidRPr="00A73810">
        <w:rPr>
          <w:rStyle w:val="FootnoteReference"/>
        </w:rPr>
        <w:footnoteReference w:id="21"/>
      </w:r>
    </w:p>
    <w:p w14:paraId="1B7E731A" w14:textId="77777777" w:rsidR="009A5649" w:rsidRPr="0096142C" w:rsidRDefault="009A5649" w:rsidP="000E4BCD">
      <w:pPr>
        <w:pStyle w:val="H23G"/>
      </w:pPr>
      <w:r w:rsidRPr="0096142C">
        <w:tab/>
      </w:r>
      <w:r w:rsidRPr="0096142C">
        <w:tab/>
        <w:t>Corruption</w:t>
      </w:r>
    </w:p>
    <w:p w14:paraId="38B676DD" w14:textId="55696304" w:rsidR="008B4D13" w:rsidRDefault="009A5649" w:rsidP="002E6BEC">
      <w:pPr>
        <w:pStyle w:val="SingleTxtG"/>
      </w:pPr>
      <w:r w:rsidRPr="0096142C">
        <w:t>28.</w:t>
      </w:r>
      <w:r w:rsidRPr="0096142C">
        <w:tab/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notes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confirmation</w:t>
      </w:r>
      <w:r w:rsidR="008B4D13">
        <w:t xml:space="preserve"> </w:t>
      </w:r>
      <w:r w:rsidRPr="0096142C">
        <w:t>by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</w:t>
      </w:r>
      <w:r w:rsidR="008B4D13">
        <w:t xml:space="preserve"> </w:t>
      </w:r>
      <w:r w:rsidRPr="0096142C">
        <w:t>during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interactive</w:t>
      </w:r>
      <w:r w:rsidR="008B4D13">
        <w:t xml:space="preserve"> </w:t>
      </w:r>
      <w:r w:rsidRPr="0096142C">
        <w:t>dialogue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corruption</w:t>
      </w:r>
      <w:r w:rsidR="008B4D13">
        <w:t xml:space="preserve"> </w:t>
      </w:r>
      <w:r w:rsidRPr="0096142C">
        <w:t>among</w:t>
      </w:r>
      <w:r w:rsidR="008B4D13">
        <w:t xml:space="preserve"> </w:t>
      </w:r>
      <w:r w:rsidRPr="0096142C">
        <w:t>officials</w:t>
      </w:r>
      <w:r w:rsidR="008B4D13">
        <w:t xml:space="preserve"> </w:t>
      </w:r>
      <w:r w:rsidRPr="0096142C">
        <w:t>who</w:t>
      </w:r>
      <w:r w:rsidR="008B4D13">
        <w:t xml:space="preserve"> </w:t>
      </w:r>
      <w:r w:rsidRPr="0096142C">
        <w:t>have</w:t>
      </w:r>
      <w:r w:rsidR="008B4D13">
        <w:t xml:space="preserve"> </w:t>
      </w:r>
      <w:r w:rsidRPr="0096142C">
        <w:t>responsibilities</w:t>
      </w:r>
      <w:r w:rsidR="008B4D13">
        <w:t xml:space="preserve"> </w:t>
      </w:r>
      <w:r w:rsidRPr="0096142C">
        <w:t>relating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Convention</w:t>
      </w:r>
      <w:r w:rsidR="008B4D13">
        <w:t xml:space="preserve"> </w:t>
      </w:r>
      <w:r w:rsidRPr="0096142C">
        <w:t>persists,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measures</w:t>
      </w:r>
      <w:r w:rsidR="008B4D13">
        <w:t xml:space="preserve"> </w:t>
      </w:r>
      <w:r w:rsidRPr="0096142C">
        <w:t>taken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minimize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phenomenon.</w:t>
      </w:r>
      <w:r w:rsidR="008B4D13">
        <w:t xml:space="preserve"> </w:t>
      </w:r>
      <w:r w:rsidRPr="0096142C">
        <w:t>It</w:t>
      </w:r>
      <w:r w:rsidR="008B4D13">
        <w:t xml:space="preserve"> </w:t>
      </w:r>
      <w:r w:rsidRPr="0096142C">
        <w:t>is</w:t>
      </w:r>
      <w:r w:rsidR="008B4D13">
        <w:t xml:space="preserve"> </w:t>
      </w:r>
      <w:r w:rsidRPr="0096142C">
        <w:t>concerned</w:t>
      </w:r>
      <w:r w:rsidR="008B4D13">
        <w:t xml:space="preserve"> </w:t>
      </w:r>
      <w:r w:rsidRPr="0096142C">
        <w:t>about</w:t>
      </w:r>
      <w:r w:rsidR="008B4D13">
        <w:t xml:space="preserve"> </w:t>
      </w:r>
      <w:r w:rsidRPr="0096142C">
        <w:t>reports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members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their</w:t>
      </w:r>
      <w:r w:rsidR="008B4D13">
        <w:t xml:space="preserve"> </w:t>
      </w:r>
      <w:r w:rsidRPr="0096142C">
        <w:t>families</w:t>
      </w:r>
      <w:r w:rsidR="008B4D13">
        <w:t xml:space="preserve"> </w:t>
      </w:r>
      <w:r w:rsidRPr="0096142C">
        <w:t>have</w:t>
      </w:r>
      <w:r w:rsidR="008B4D13">
        <w:t xml:space="preserve"> </w:t>
      </w:r>
      <w:r w:rsidRPr="0096142C">
        <w:t>fallen</w:t>
      </w:r>
      <w:r w:rsidR="008B4D13">
        <w:t xml:space="preserve"> </w:t>
      </w:r>
      <w:r w:rsidRPr="0096142C">
        <w:t>victim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corruption</w:t>
      </w:r>
      <w:r w:rsidR="008B4D13">
        <w:t xml:space="preserve"> </w:t>
      </w:r>
      <w:r w:rsidRPr="0096142C">
        <w:t>perpetrated</w:t>
      </w:r>
      <w:r w:rsidR="008B4D13">
        <w:t xml:space="preserve"> </w:t>
      </w:r>
      <w:r w:rsidRPr="0096142C">
        <w:t>by</w:t>
      </w:r>
      <w:r w:rsidR="008B4D13">
        <w:t xml:space="preserve"> </w:t>
      </w:r>
      <w:r w:rsidRPr="0096142C">
        <w:t>immigration</w:t>
      </w:r>
      <w:r w:rsidR="008B4D13">
        <w:t xml:space="preserve"> </w:t>
      </w:r>
      <w:r w:rsidRPr="0096142C">
        <w:t>officers,</w:t>
      </w:r>
      <w:r w:rsidR="008B4D13">
        <w:t xml:space="preserve"> </w:t>
      </w:r>
      <w:r w:rsidRPr="0096142C">
        <w:t>border</w:t>
      </w:r>
      <w:r w:rsidR="008B4D13">
        <w:t xml:space="preserve"> </w:t>
      </w:r>
      <w:r w:rsidRPr="0096142C">
        <w:t>guards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law</w:t>
      </w:r>
      <w:r w:rsidR="008B4D13">
        <w:t xml:space="preserve"> </w:t>
      </w:r>
      <w:r w:rsidRPr="0096142C">
        <w:t>enforcement</w:t>
      </w:r>
      <w:r w:rsidR="008B4D13">
        <w:t xml:space="preserve"> </w:t>
      </w:r>
      <w:r w:rsidRPr="0096142C">
        <w:t>officers,</w:t>
      </w:r>
      <w:r w:rsidR="008B4D13">
        <w:t xml:space="preserve"> </w:t>
      </w:r>
      <w:r w:rsidRPr="0096142C">
        <w:t>including</w:t>
      </w:r>
      <w:r w:rsidR="008B4D13">
        <w:t xml:space="preserve"> </w:t>
      </w:r>
      <w:r w:rsidRPr="0096142C">
        <w:t>about</w:t>
      </w:r>
      <w:r w:rsidR="008B4D13">
        <w:t xml:space="preserve"> </w:t>
      </w:r>
      <w:r w:rsidRPr="0096142C">
        <w:t>allegations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complicity</w:t>
      </w:r>
      <w:r w:rsidR="008B4D13">
        <w:t xml:space="preserve"> </w:t>
      </w:r>
      <w:r w:rsidRPr="0096142C">
        <w:t>by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officials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trafficking</w:t>
      </w:r>
      <w:r w:rsidR="008B4D13">
        <w:t xml:space="preserve"> </w:t>
      </w:r>
      <w:r w:rsidRPr="0096142C">
        <w:t>offences.</w:t>
      </w:r>
    </w:p>
    <w:p w14:paraId="25752CB8" w14:textId="66FFD39D" w:rsidR="009A5649" w:rsidRPr="0096142C" w:rsidRDefault="009A5649" w:rsidP="002E6BEC">
      <w:pPr>
        <w:pStyle w:val="SingleTxtG"/>
      </w:pPr>
      <w:r w:rsidRPr="0096142C">
        <w:t>29.</w:t>
      </w:r>
      <w:r w:rsidRPr="0096142C">
        <w:tab/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reference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previous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recommendation,</w:t>
      </w:r>
      <w:r w:rsidRPr="00A73810">
        <w:rPr>
          <w:rStyle w:val="FootnoteReference"/>
        </w:rPr>
        <w:footnoteReference w:id="22"/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party:</w:t>
      </w:r>
    </w:p>
    <w:p w14:paraId="1B414C5D" w14:textId="1A323239" w:rsidR="009A5649" w:rsidRPr="0096142C" w:rsidRDefault="009A5649" w:rsidP="002E6BEC">
      <w:pPr>
        <w:pStyle w:val="SingleTxtG"/>
        <w:rPr>
          <w:b/>
          <w:bCs/>
        </w:rPr>
      </w:pPr>
      <w:r w:rsidRPr="0096142C">
        <w:tab/>
      </w:r>
      <w:r w:rsidRPr="0044414F">
        <w:t>(a)</w:t>
      </w:r>
      <w:r w:rsidRPr="0096142C">
        <w:rPr>
          <w:b/>
          <w:bCs/>
        </w:rPr>
        <w:tab/>
        <w:t>Thoroughly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investigate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instances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corruption,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including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cases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collusion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complicity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smuggling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trafficking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extortion,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adopt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appropriate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preventive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punitive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measures,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including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dismissal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public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servants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where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appropriate;</w:t>
      </w:r>
    </w:p>
    <w:p w14:paraId="331B4422" w14:textId="4C461ABE" w:rsidR="009A5649" w:rsidRPr="0096142C" w:rsidRDefault="009A5649" w:rsidP="002E6BEC">
      <w:pPr>
        <w:pStyle w:val="SingleTxtG"/>
        <w:rPr>
          <w:b/>
          <w:bCs/>
        </w:rPr>
      </w:pPr>
      <w:r w:rsidRPr="0044414F">
        <w:tab/>
        <w:t>(b)</w:t>
      </w:r>
      <w:r w:rsidRPr="0096142C">
        <w:rPr>
          <w:b/>
          <w:bCs/>
        </w:rPr>
        <w:tab/>
        <w:t>Establish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safe,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gender-responsive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mechanisms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protect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complainants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from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reprisals;</w:t>
      </w:r>
    </w:p>
    <w:p w14:paraId="3811969B" w14:textId="5269BA2E" w:rsidR="009A5649" w:rsidRPr="0096142C" w:rsidRDefault="009A5649" w:rsidP="002E6BEC">
      <w:pPr>
        <w:pStyle w:val="SingleTxtG"/>
        <w:rPr>
          <w:b/>
          <w:bCs/>
        </w:rPr>
      </w:pPr>
      <w:r w:rsidRPr="0044414F">
        <w:tab/>
        <w:t>(c)</w:t>
      </w:r>
      <w:r w:rsidRPr="0096142C">
        <w:rPr>
          <w:b/>
          <w:bCs/>
        </w:rPr>
        <w:tab/>
        <w:t>Conduct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awareness-raising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campaigns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view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encouraging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members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families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who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claim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victims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corruption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report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it;</w:t>
      </w:r>
    </w:p>
    <w:p w14:paraId="15CB9260" w14:textId="45CEE389" w:rsidR="009A5649" w:rsidRPr="0096142C" w:rsidRDefault="009A5649" w:rsidP="002E6BEC">
      <w:pPr>
        <w:pStyle w:val="SingleTxtG"/>
      </w:pPr>
      <w:r w:rsidRPr="0044414F">
        <w:tab/>
        <w:t>(d)</w:t>
      </w:r>
      <w:r w:rsidRPr="0096142C">
        <w:rPr>
          <w:b/>
          <w:bCs/>
        </w:rPr>
        <w:tab/>
        <w:t>Provide,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next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periodic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report,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information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measures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taken,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including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those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set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National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Policy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2015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lastRenderedPageBreak/>
        <w:t>committed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during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universal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periodic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review,</w:t>
      </w:r>
      <w:r w:rsidRPr="00A73810">
        <w:rPr>
          <w:rStyle w:val="FootnoteReference"/>
        </w:rPr>
        <w:footnoteReference w:id="23"/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prevent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corruption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among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officials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who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have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responsibilities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relating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including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statistical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information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investigations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sanctions.</w:t>
      </w:r>
    </w:p>
    <w:p w14:paraId="3DBB2D17" w14:textId="7079A2F1" w:rsidR="009A5649" w:rsidRPr="001417F4" w:rsidRDefault="009A5649" w:rsidP="000E4BCD">
      <w:pPr>
        <w:pStyle w:val="H23G"/>
      </w:pPr>
      <w:r w:rsidRPr="001417F4">
        <w:tab/>
        <w:t>2.</w:t>
      </w:r>
      <w:r w:rsidRPr="001417F4">
        <w:tab/>
        <w:t>General</w:t>
      </w:r>
      <w:r w:rsidR="008B4D13" w:rsidRPr="001417F4">
        <w:t xml:space="preserve"> </w:t>
      </w:r>
      <w:r w:rsidRPr="001417F4">
        <w:t>principles</w:t>
      </w:r>
      <w:r w:rsidR="008B4D13" w:rsidRPr="001417F4">
        <w:t xml:space="preserve"> </w:t>
      </w:r>
      <w:r w:rsidRPr="001417F4">
        <w:t>(arts.</w:t>
      </w:r>
      <w:r w:rsidR="008B4D13" w:rsidRPr="001417F4">
        <w:t xml:space="preserve"> </w:t>
      </w:r>
      <w:r w:rsidRPr="001417F4">
        <w:t>7</w:t>
      </w:r>
      <w:r w:rsidR="008B4D13" w:rsidRPr="001417F4">
        <w:t xml:space="preserve"> </w:t>
      </w:r>
      <w:r w:rsidRPr="001417F4">
        <w:t>and</w:t>
      </w:r>
      <w:r w:rsidR="008B4D13" w:rsidRPr="001417F4">
        <w:t xml:space="preserve"> </w:t>
      </w:r>
      <w:r w:rsidRPr="001417F4">
        <w:t>83)</w:t>
      </w:r>
    </w:p>
    <w:p w14:paraId="1188773C" w14:textId="77777777" w:rsidR="008B4D13" w:rsidRDefault="009A5649" w:rsidP="000E4BCD">
      <w:pPr>
        <w:pStyle w:val="H23G"/>
      </w:pPr>
      <w:r w:rsidRPr="0096142C">
        <w:tab/>
      </w:r>
      <w:r w:rsidRPr="0096142C">
        <w:tab/>
        <w:t>Non-discrimination</w:t>
      </w:r>
    </w:p>
    <w:p w14:paraId="148BB6F4" w14:textId="6D9F34EF" w:rsidR="009A5649" w:rsidRPr="0096142C" w:rsidRDefault="009A5649" w:rsidP="002E6BEC">
      <w:pPr>
        <w:pStyle w:val="SingleTxtG"/>
      </w:pPr>
      <w:r w:rsidRPr="0096142C">
        <w:t>30.</w:t>
      </w:r>
      <w:r w:rsidRPr="0096142C">
        <w:tab/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welcomes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fact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National</w:t>
      </w:r>
      <w:r w:rsidR="008B4D13">
        <w:t xml:space="preserve"> </w:t>
      </w:r>
      <w:r w:rsidRPr="0096142C">
        <w:t>Migration</w:t>
      </w:r>
      <w:r w:rsidR="008B4D13">
        <w:t xml:space="preserve"> </w:t>
      </w:r>
      <w:r w:rsidRPr="0096142C">
        <w:t>Policy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National</w:t>
      </w:r>
      <w:r w:rsidR="008B4D13">
        <w:t xml:space="preserve"> </w:t>
      </w:r>
      <w:r w:rsidRPr="0096142C">
        <w:t>Policy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Labour</w:t>
      </w:r>
      <w:r w:rsidR="008B4D13">
        <w:t xml:space="preserve"> </w:t>
      </w:r>
      <w:r w:rsidRPr="0096142C">
        <w:t>Migration</w:t>
      </w:r>
      <w:r w:rsidR="008B4D13">
        <w:t xml:space="preserve"> </w:t>
      </w:r>
      <w:r w:rsidRPr="0096142C">
        <w:t>uphold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principles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equality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treatment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non-discrimination,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seek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protect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members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their</w:t>
      </w:r>
      <w:r w:rsidR="008B4D13">
        <w:t xml:space="preserve"> </w:t>
      </w:r>
      <w:r w:rsidRPr="0096142C">
        <w:t>families,</w:t>
      </w:r>
      <w:r w:rsidR="008B4D13">
        <w:t xml:space="preserve"> </w:t>
      </w:r>
      <w:r w:rsidRPr="0096142C">
        <w:t>irrespective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their</w:t>
      </w:r>
      <w:r w:rsidR="008B4D13">
        <w:t xml:space="preserve"> </w:t>
      </w:r>
      <w:r w:rsidRPr="0096142C">
        <w:t>migration</w:t>
      </w:r>
      <w:r w:rsidR="008B4D13">
        <w:t xml:space="preserve"> </w:t>
      </w:r>
      <w:r w:rsidRPr="0096142C">
        <w:t>status,</w:t>
      </w:r>
      <w:r w:rsidR="008B4D13">
        <w:t xml:space="preserve"> </w:t>
      </w:r>
      <w:r w:rsidRPr="0096142C">
        <w:t>from</w:t>
      </w:r>
      <w:r w:rsidR="008B4D13">
        <w:t xml:space="preserve"> </w:t>
      </w:r>
      <w:r w:rsidRPr="0096142C">
        <w:t>racism,</w:t>
      </w:r>
      <w:r w:rsidR="008B4D13">
        <w:t xml:space="preserve"> </w:t>
      </w:r>
      <w:r w:rsidRPr="0096142C">
        <w:t>discrimination,</w:t>
      </w:r>
      <w:r w:rsidR="008B4D13">
        <w:t xml:space="preserve"> </w:t>
      </w:r>
      <w:r w:rsidRPr="0096142C">
        <w:t>xenophobia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related</w:t>
      </w:r>
      <w:r w:rsidR="008B4D13">
        <w:t xml:space="preserve"> </w:t>
      </w:r>
      <w:r w:rsidRPr="0096142C">
        <w:t>intolerance.</w:t>
      </w:r>
      <w:r w:rsidR="008B4D13">
        <w:t xml:space="preserve"> </w:t>
      </w:r>
      <w:r w:rsidRPr="0096142C">
        <w:t>However,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remains</w:t>
      </w:r>
      <w:r w:rsidR="008B4D13">
        <w:t xml:space="preserve"> </w:t>
      </w:r>
      <w:r w:rsidRPr="0096142C">
        <w:t>concerned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national</w:t>
      </w:r>
      <w:r w:rsidR="008B4D13">
        <w:t xml:space="preserve"> </w:t>
      </w:r>
      <w:r w:rsidRPr="0096142C">
        <w:t>legislation</w:t>
      </w:r>
      <w:r w:rsidR="008B4D13">
        <w:t xml:space="preserve"> </w:t>
      </w:r>
      <w:r w:rsidRPr="0096142C">
        <w:t>does</w:t>
      </w:r>
      <w:r w:rsidR="008B4D13">
        <w:t xml:space="preserve"> </w:t>
      </w:r>
      <w:r w:rsidRPr="0096142C">
        <w:t>not</w:t>
      </w:r>
      <w:r w:rsidR="008B4D13">
        <w:t xml:space="preserve"> </w:t>
      </w:r>
      <w:r w:rsidRPr="0096142C">
        <w:t>cover</w:t>
      </w:r>
      <w:r w:rsidR="008B4D13">
        <w:t xml:space="preserve"> </w:t>
      </w:r>
      <w:r w:rsidRPr="0096142C">
        <w:t>all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prohibited</w:t>
      </w:r>
      <w:r w:rsidR="008B4D13">
        <w:t xml:space="preserve"> </w:t>
      </w:r>
      <w:r w:rsidRPr="0096142C">
        <w:t>grounds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discrimination</w:t>
      </w:r>
      <w:r w:rsidR="008B4D13">
        <w:t xml:space="preserve"> </w:t>
      </w:r>
      <w:r w:rsidRPr="0096142C">
        <w:t>enumerated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articles</w:t>
      </w:r>
      <w:r w:rsidR="008B4D13">
        <w:t xml:space="preserve"> </w:t>
      </w:r>
      <w:r w:rsidRPr="0096142C">
        <w:t>1</w:t>
      </w:r>
      <w:r w:rsidR="008B4D13">
        <w:t xml:space="preserve"> </w:t>
      </w:r>
      <w:r w:rsidRPr="0096142C">
        <w:t>(1)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7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Convention,</w:t>
      </w:r>
      <w:r w:rsidR="008B4D13">
        <w:t xml:space="preserve"> </w:t>
      </w:r>
      <w:r w:rsidRPr="0096142C">
        <w:t>and,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particular,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right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freedom</w:t>
      </w:r>
      <w:r w:rsidR="008B4D13">
        <w:t xml:space="preserve"> </w:t>
      </w:r>
      <w:r w:rsidRPr="0096142C">
        <w:t>from</w:t>
      </w:r>
      <w:r w:rsidR="008B4D13">
        <w:t xml:space="preserve"> </w:t>
      </w:r>
      <w:r w:rsidRPr="0096142C">
        <w:t>discrimination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article</w:t>
      </w:r>
      <w:r w:rsidR="008B4D13">
        <w:t xml:space="preserve"> </w:t>
      </w:r>
      <w:r w:rsidRPr="0096142C">
        <w:t>42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Constitution</w:t>
      </w:r>
      <w:r w:rsidR="008B4D13">
        <w:t xml:space="preserve"> </w:t>
      </w:r>
      <w:r w:rsidRPr="0096142C">
        <w:t>only</w:t>
      </w:r>
      <w:r w:rsidR="008B4D13">
        <w:t xml:space="preserve"> </w:t>
      </w:r>
      <w:r w:rsidRPr="0096142C">
        <w:t>extends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citizens.</w:t>
      </w:r>
    </w:p>
    <w:p w14:paraId="4EF66FD4" w14:textId="7BB6A894" w:rsidR="009A5649" w:rsidRPr="0096142C" w:rsidRDefault="009A5649" w:rsidP="002E6BEC">
      <w:pPr>
        <w:pStyle w:val="SingleTxtG"/>
        <w:rPr>
          <w:b/>
          <w:bCs/>
        </w:rPr>
      </w:pPr>
      <w:r w:rsidRPr="0096142C">
        <w:t>31.</w:t>
      </w:r>
      <w:r w:rsidRPr="0096142C">
        <w:tab/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reference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previous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recommendation,</w:t>
      </w:r>
      <w:r w:rsidRPr="00A73810">
        <w:rPr>
          <w:rStyle w:val="FootnoteReference"/>
        </w:rPr>
        <w:footnoteReference w:id="24"/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party:</w:t>
      </w:r>
    </w:p>
    <w:p w14:paraId="5F2CF2E7" w14:textId="3F1E6B27" w:rsidR="009A5649" w:rsidRPr="0096142C" w:rsidRDefault="009A5649" w:rsidP="002E6BEC">
      <w:pPr>
        <w:pStyle w:val="SingleTxtG"/>
        <w:rPr>
          <w:b/>
          <w:bCs/>
        </w:rPr>
      </w:pPr>
      <w:r w:rsidRPr="0044414F">
        <w:tab/>
        <w:t>(a)</w:t>
      </w:r>
      <w:r w:rsidRPr="0096142C">
        <w:rPr>
          <w:b/>
          <w:bCs/>
        </w:rPr>
        <w:tab/>
        <w:t>Deepen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legislative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policy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measures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members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families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territory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subject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jurisdiction,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regardless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status,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enjoy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without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discrimination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recognized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accordance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article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7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thereof,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including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considering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amending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Constitution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accordingly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>
        <w:rPr>
          <w:b/>
          <w:bCs/>
        </w:rPr>
        <w:t>by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swiftly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adopting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Labour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Standards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Bill;</w:t>
      </w:r>
    </w:p>
    <w:p w14:paraId="5A6F6E6B" w14:textId="38044035" w:rsidR="009A5649" w:rsidRPr="0096142C" w:rsidRDefault="009A5649" w:rsidP="002E6BEC">
      <w:pPr>
        <w:pStyle w:val="SingleTxtG"/>
        <w:rPr>
          <w:b/>
          <w:bCs/>
        </w:rPr>
      </w:pPr>
      <w:r w:rsidRPr="0044414F">
        <w:tab/>
        <w:t>(b)</w:t>
      </w:r>
      <w:r w:rsidRPr="0096142C">
        <w:rPr>
          <w:b/>
          <w:bCs/>
        </w:rPr>
        <w:tab/>
        <w:t>Raise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awareness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among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relevant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stakeholders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–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particular,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officials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responsibilities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implementation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general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public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–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members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families,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importance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both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eliminating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discrimination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against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combating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social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stigmatization;</w:t>
      </w:r>
    </w:p>
    <w:p w14:paraId="7FEBEB4A" w14:textId="74023AC6" w:rsidR="009A5649" w:rsidRPr="0096142C" w:rsidRDefault="009A5649" w:rsidP="002E6BEC">
      <w:pPr>
        <w:pStyle w:val="SingleTxtG"/>
      </w:pPr>
      <w:r w:rsidRPr="0044414F">
        <w:tab/>
        <w:t>(c)</w:t>
      </w:r>
      <w:r w:rsidRPr="0096142C">
        <w:tab/>
      </w:r>
      <w:r w:rsidRPr="0096142C">
        <w:rPr>
          <w:b/>
          <w:bCs/>
        </w:rPr>
        <w:t>Provide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information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next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periodic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report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measures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taken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improve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implement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legislative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framework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non-discrimination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regards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members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families,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irrespective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status.</w:t>
      </w:r>
    </w:p>
    <w:p w14:paraId="18AE6FB8" w14:textId="66A44DB3" w:rsidR="009A5649" w:rsidRPr="0097326D" w:rsidRDefault="009A5649" w:rsidP="000E4BCD">
      <w:pPr>
        <w:pStyle w:val="H23G"/>
      </w:pPr>
      <w:r w:rsidRPr="0097326D">
        <w:tab/>
      </w:r>
      <w:r w:rsidRPr="0097326D">
        <w:tab/>
        <w:t>Right</w:t>
      </w:r>
      <w:r w:rsidR="008B4D13" w:rsidRPr="0097326D">
        <w:t xml:space="preserve"> </w:t>
      </w:r>
      <w:r w:rsidRPr="0097326D">
        <w:t>to</w:t>
      </w:r>
      <w:r w:rsidR="008B4D13" w:rsidRPr="0097326D">
        <w:t xml:space="preserve"> </w:t>
      </w:r>
      <w:r w:rsidRPr="0097326D">
        <w:t>an</w:t>
      </w:r>
      <w:r w:rsidR="008B4D13" w:rsidRPr="0097326D">
        <w:t xml:space="preserve"> </w:t>
      </w:r>
      <w:r w:rsidRPr="0097326D">
        <w:t>effective</w:t>
      </w:r>
      <w:r w:rsidR="008B4D13" w:rsidRPr="0097326D">
        <w:t xml:space="preserve"> </w:t>
      </w:r>
      <w:r w:rsidRPr="0097326D">
        <w:t>remedy</w:t>
      </w:r>
    </w:p>
    <w:p w14:paraId="7700A6CE" w14:textId="2881C8E4" w:rsidR="009A5649" w:rsidRPr="0097326D" w:rsidRDefault="009A5649" w:rsidP="002E6BEC">
      <w:pPr>
        <w:pStyle w:val="SingleTxtG"/>
      </w:pPr>
      <w:r w:rsidRPr="0097326D">
        <w:t>32.</w:t>
      </w:r>
      <w:r w:rsidRPr="0097326D">
        <w:tab/>
        <w:t>The</w:t>
      </w:r>
      <w:r w:rsidR="008B4D13" w:rsidRPr="0097326D">
        <w:t xml:space="preserve"> </w:t>
      </w:r>
      <w:r w:rsidRPr="0097326D">
        <w:t>Committee</w:t>
      </w:r>
      <w:r w:rsidR="008B4D13" w:rsidRPr="0097326D">
        <w:t xml:space="preserve"> </w:t>
      </w:r>
      <w:r w:rsidRPr="0097326D">
        <w:t>notes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information</w:t>
      </w:r>
      <w:r w:rsidR="008B4D13" w:rsidRPr="0097326D">
        <w:t xml:space="preserve"> </w:t>
      </w:r>
      <w:r w:rsidRPr="0097326D">
        <w:t>provided</w:t>
      </w:r>
      <w:r w:rsidR="008B4D13" w:rsidRPr="0097326D">
        <w:t xml:space="preserve"> </w:t>
      </w:r>
      <w:r w:rsidRPr="0097326D">
        <w:t>that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Ministry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Labour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Employment</w:t>
      </w:r>
      <w:r w:rsidR="008B4D13" w:rsidRPr="0097326D">
        <w:t xml:space="preserve"> </w:t>
      </w:r>
      <w:r w:rsidRPr="0097326D">
        <w:t>has</w:t>
      </w:r>
      <w:r w:rsidR="008B4D13" w:rsidRPr="0097326D">
        <w:t xml:space="preserve"> </w:t>
      </w:r>
      <w:r w:rsidRPr="0097326D">
        <w:t>administrative</w:t>
      </w:r>
      <w:r w:rsidR="008B4D13" w:rsidRPr="0097326D">
        <w:t xml:space="preserve"> </w:t>
      </w:r>
      <w:r w:rsidRPr="0097326D">
        <w:t>mediation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conciliation</w:t>
      </w:r>
      <w:r w:rsidR="008B4D13" w:rsidRPr="0097326D">
        <w:t xml:space="preserve"> </w:t>
      </w:r>
      <w:r w:rsidRPr="0097326D">
        <w:t>mechanisms</w:t>
      </w:r>
      <w:r w:rsidR="008B4D13" w:rsidRPr="0097326D">
        <w:t xml:space="preserve"> </w:t>
      </w:r>
      <w:r w:rsidRPr="0097326D">
        <w:t>available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that</w:t>
      </w:r>
      <w:r w:rsidR="008B4D13" w:rsidRPr="0097326D">
        <w:t xml:space="preserve"> </w:t>
      </w:r>
      <w:r w:rsidRPr="0097326D">
        <w:t>judicial</w:t>
      </w:r>
      <w:r w:rsidR="008B4D13" w:rsidRPr="0097326D">
        <w:t xml:space="preserve"> </w:t>
      </w:r>
      <w:r w:rsidRPr="0097326D">
        <w:t>mechanisms</w:t>
      </w:r>
      <w:r w:rsidR="008B4D13" w:rsidRPr="0097326D">
        <w:t xml:space="preserve"> </w:t>
      </w:r>
      <w:r w:rsidRPr="0097326D">
        <w:t>include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Industrial</w:t>
      </w:r>
      <w:r w:rsidR="008B4D13" w:rsidRPr="0097326D">
        <w:t xml:space="preserve"> </w:t>
      </w:r>
      <w:r w:rsidRPr="0097326D">
        <w:t>Arbitration</w:t>
      </w:r>
      <w:r w:rsidR="008B4D13" w:rsidRPr="0097326D">
        <w:t xml:space="preserve"> </w:t>
      </w:r>
      <w:r w:rsidRPr="0097326D">
        <w:t>Panel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National</w:t>
      </w:r>
      <w:r w:rsidR="008B4D13" w:rsidRPr="0097326D">
        <w:t xml:space="preserve"> </w:t>
      </w:r>
      <w:r w:rsidRPr="0097326D">
        <w:t>Industrial</w:t>
      </w:r>
      <w:r w:rsidR="008B4D13" w:rsidRPr="0097326D">
        <w:t xml:space="preserve"> </w:t>
      </w:r>
      <w:r w:rsidRPr="0097326D">
        <w:t>Court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Nigeria,</w:t>
      </w:r>
      <w:r w:rsidR="008B4D13" w:rsidRPr="0097326D">
        <w:t xml:space="preserve"> </w:t>
      </w:r>
      <w:r w:rsidRPr="0097326D">
        <w:t>in</w:t>
      </w:r>
      <w:r w:rsidR="008B4D13" w:rsidRPr="0097326D">
        <w:t xml:space="preserve"> </w:t>
      </w:r>
      <w:r w:rsidRPr="0097326D">
        <w:t>addition</w:t>
      </w:r>
      <w:r w:rsidR="008B4D13" w:rsidRPr="0097326D">
        <w:t xml:space="preserve"> </w:t>
      </w:r>
      <w:r w:rsidRPr="0097326D">
        <w:t>to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proofErr w:type="gramStart"/>
      <w:r w:rsidRPr="0097326D">
        <w:t>complaints</w:t>
      </w:r>
      <w:proofErr w:type="gramEnd"/>
      <w:r w:rsidR="008B4D13" w:rsidRPr="0097326D">
        <w:t xml:space="preserve"> </w:t>
      </w:r>
      <w:r w:rsidRPr="0097326D">
        <w:t>mechanism</w:t>
      </w:r>
      <w:r w:rsidR="008B4D13" w:rsidRPr="0097326D">
        <w:t xml:space="preserve"> </w:t>
      </w:r>
      <w:r w:rsidRPr="0097326D">
        <w:t>before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National</w:t>
      </w:r>
      <w:r w:rsidR="008B4D13" w:rsidRPr="0097326D">
        <w:t xml:space="preserve"> </w:t>
      </w:r>
      <w:r w:rsidRPr="0097326D">
        <w:t>Human</w:t>
      </w:r>
      <w:r w:rsidR="008B4D13" w:rsidRPr="0097326D">
        <w:t xml:space="preserve"> </w:t>
      </w:r>
      <w:r w:rsidRPr="0097326D">
        <w:t>Rights</w:t>
      </w:r>
      <w:r w:rsidR="008B4D13" w:rsidRPr="0097326D">
        <w:t xml:space="preserve"> </w:t>
      </w:r>
      <w:r w:rsidRPr="0097326D">
        <w:t>Commission.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Committee</w:t>
      </w:r>
      <w:r w:rsidR="008B4D13" w:rsidRPr="0097326D">
        <w:t xml:space="preserve"> </w:t>
      </w:r>
      <w:r w:rsidRPr="0097326D">
        <w:t>is,</w:t>
      </w:r>
      <w:r w:rsidR="008B4D13" w:rsidRPr="0097326D">
        <w:t xml:space="preserve"> </w:t>
      </w:r>
      <w:r w:rsidRPr="0097326D">
        <w:t>however,</w:t>
      </w:r>
      <w:r w:rsidR="008B4D13" w:rsidRPr="0097326D">
        <w:t xml:space="preserve"> </w:t>
      </w:r>
      <w:r w:rsidRPr="0097326D">
        <w:t>concerned</w:t>
      </w:r>
      <w:r w:rsidR="008B4D13" w:rsidRPr="0097326D">
        <w:t xml:space="preserve"> </w:t>
      </w:r>
      <w:r w:rsidRPr="0097326D">
        <w:t>that</w:t>
      </w:r>
      <w:r w:rsidR="008B4D13" w:rsidRPr="0097326D">
        <w:t xml:space="preserve"> </w:t>
      </w:r>
      <w:r w:rsidRPr="0097326D">
        <w:t>no</w:t>
      </w:r>
      <w:r w:rsidR="008B4D13" w:rsidRPr="0097326D">
        <w:t xml:space="preserve"> </w:t>
      </w:r>
      <w:r w:rsidRPr="0097326D">
        <w:t>information</w:t>
      </w:r>
      <w:r w:rsidR="008B4D13" w:rsidRPr="0097326D">
        <w:t xml:space="preserve"> </w:t>
      </w:r>
      <w:r w:rsidRPr="0097326D">
        <w:t>has</w:t>
      </w:r>
      <w:r w:rsidR="008B4D13" w:rsidRPr="0097326D">
        <w:t xml:space="preserve"> </w:t>
      </w:r>
      <w:r w:rsidRPr="0097326D">
        <w:t>been</w:t>
      </w:r>
      <w:r w:rsidR="008B4D13" w:rsidRPr="0097326D">
        <w:t xml:space="preserve"> </w:t>
      </w:r>
      <w:r w:rsidRPr="0097326D">
        <w:t>provided</w:t>
      </w:r>
      <w:r w:rsidR="008B4D13" w:rsidRPr="0097326D">
        <w:t xml:space="preserve"> </w:t>
      </w:r>
      <w:r w:rsidRPr="0097326D">
        <w:t>about</w:t>
      </w:r>
      <w:r w:rsidR="008B4D13" w:rsidRPr="0097326D">
        <w:t xml:space="preserve"> </w:t>
      </w:r>
      <w:r w:rsidRPr="0097326D">
        <w:t>additional</w:t>
      </w:r>
      <w:r w:rsidR="008B4D13" w:rsidRPr="0097326D">
        <w:t xml:space="preserve"> </w:t>
      </w:r>
      <w:r w:rsidRPr="0097326D">
        <w:t>avenues</w:t>
      </w:r>
      <w:r w:rsidR="008B4D13" w:rsidRPr="0097326D">
        <w:t xml:space="preserve"> </w:t>
      </w:r>
      <w:r w:rsidRPr="0097326D">
        <w:t>for</w:t>
      </w:r>
      <w:r w:rsidR="008B4D13" w:rsidRPr="0097326D">
        <w:t xml:space="preserve"> </w:t>
      </w:r>
      <w:r w:rsidRPr="0097326D">
        <w:t>migration-related</w:t>
      </w:r>
      <w:r w:rsidR="008B4D13" w:rsidRPr="0097326D">
        <w:t xml:space="preserve"> </w:t>
      </w:r>
      <w:r w:rsidRPr="0097326D">
        <w:t>complaints</w:t>
      </w:r>
      <w:r w:rsidR="008B4D13" w:rsidRPr="0097326D">
        <w:t xml:space="preserve"> </w:t>
      </w:r>
      <w:r w:rsidRPr="0097326D">
        <w:t>such</w:t>
      </w:r>
      <w:r w:rsidR="008B4D13" w:rsidRPr="0097326D">
        <w:t xml:space="preserve"> </w:t>
      </w:r>
      <w:r w:rsidRPr="0097326D">
        <w:t>as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Public</w:t>
      </w:r>
      <w:r w:rsidR="008B4D13" w:rsidRPr="0097326D">
        <w:t xml:space="preserve"> </w:t>
      </w:r>
      <w:r w:rsidRPr="0097326D">
        <w:t>Complaints</w:t>
      </w:r>
      <w:r w:rsidR="008B4D13" w:rsidRPr="0097326D">
        <w:t xml:space="preserve"> </w:t>
      </w:r>
      <w:r w:rsidRPr="0097326D">
        <w:t>Commission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Ombudsperson,</w:t>
      </w:r>
      <w:r w:rsidR="008B4D13" w:rsidRPr="0097326D">
        <w:t xml:space="preserve"> </w:t>
      </w:r>
      <w:r w:rsidRPr="0097326D">
        <w:t>about</w:t>
      </w:r>
      <w:r w:rsidR="008B4D13" w:rsidRPr="0097326D">
        <w:t xml:space="preserve"> </w:t>
      </w:r>
      <w:r w:rsidRPr="0097326D">
        <w:t>whether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mechanisms</w:t>
      </w:r>
      <w:r w:rsidR="008B4D13" w:rsidRPr="0097326D">
        <w:t xml:space="preserve"> </w:t>
      </w:r>
      <w:r w:rsidRPr="0097326D">
        <w:t>are</w:t>
      </w:r>
      <w:r w:rsidR="008B4D13" w:rsidRPr="0097326D">
        <w:t xml:space="preserve"> </w:t>
      </w:r>
      <w:r w:rsidRPr="0097326D">
        <w:t>accessible</w:t>
      </w:r>
      <w:r w:rsidR="008B4D13" w:rsidRPr="0097326D">
        <w:t xml:space="preserve"> </w:t>
      </w:r>
      <w:r w:rsidRPr="0097326D">
        <w:t>to</w:t>
      </w:r>
      <w:r w:rsidR="008B4D13" w:rsidRPr="0097326D">
        <w:t xml:space="preserve"> </w:t>
      </w:r>
      <w:r w:rsidRPr="0097326D">
        <w:t>migrant</w:t>
      </w:r>
      <w:r w:rsidR="008B4D13" w:rsidRPr="0097326D">
        <w:t xml:space="preserve"> </w:t>
      </w:r>
      <w:r w:rsidRPr="0097326D">
        <w:t>workers</w:t>
      </w:r>
      <w:r w:rsidR="008B4D13" w:rsidRPr="0097326D">
        <w:t xml:space="preserve"> </w:t>
      </w:r>
      <w:r w:rsidRPr="0097326D">
        <w:t>in</w:t>
      </w:r>
      <w:r w:rsidR="008B4D13" w:rsidRPr="0097326D">
        <w:t xml:space="preserve"> </w:t>
      </w:r>
      <w:r w:rsidRPr="0097326D">
        <w:t>an</w:t>
      </w:r>
      <w:r w:rsidR="008B4D13" w:rsidRPr="0097326D">
        <w:t xml:space="preserve"> </w:t>
      </w:r>
      <w:r w:rsidRPr="0097326D">
        <w:t>irregular</w:t>
      </w:r>
      <w:r w:rsidR="008B4D13" w:rsidRPr="0097326D">
        <w:t xml:space="preserve"> </w:t>
      </w:r>
      <w:r w:rsidRPr="0097326D">
        <w:t>situation,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about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number,</w:t>
      </w:r>
      <w:r w:rsidR="008B4D13" w:rsidRPr="0097326D">
        <w:t xml:space="preserve"> </w:t>
      </w:r>
      <w:r w:rsidRPr="0097326D">
        <w:t>types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outcome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complaints</w:t>
      </w:r>
      <w:r w:rsidR="008B4D13" w:rsidRPr="0097326D">
        <w:t xml:space="preserve"> </w:t>
      </w:r>
      <w:r w:rsidRPr="0097326D">
        <w:t>brought</w:t>
      </w:r>
      <w:r w:rsidR="008B4D13" w:rsidRPr="0097326D">
        <w:t xml:space="preserve"> </w:t>
      </w:r>
      <w:r w:rsidRPr="0097326D">
        <w:t>under</w:t>
      </w:r>
      <w:r w:rsidR="008B4D13" w:rsidRPr="0097326D">
        <w:t xml:space="preserve"> </w:t>
      </w:r>
      <w:r w:rsidRPr="0097326D">
        <w:t>those</w:t>
      </w:r>
      <w:r w:rsidR="008B4D13" w:rsidRPr="0097326D">
        <w:t xml:space="preserve"> </w:t>
      </w:r>
      <w:r w:rsidRPr="0097326D">
        <w:t>mechanisms</w:t>
      </w:r>
      <w:r w:rsidR="008B4D13" w:rsidRPr="0097326D">
        <w:t xml:space="preserve"> </w:t>
      </w:r>
      <w:r w:rsidRPr="0097326D">
        <w:t>by</w:t>
      </w:r>
      <w:r w:rsidR="008B4D13" w:rsidRPr="0097326D">
        <w:t xml:space="preserve"> </w:t>
      </w:r>
      <w:r w:rsidRPr="0097326D">
        <w:t>migrant</w:t>
      </w:r>
      <w:r w:rsidR="008B4D13" w:rsidRPr="0097326D">
        <w:t xml:space="preserve"> </w:t>
      </w:r>
      <w:r w:rsidRPr="0097326D">
        <w:t>workers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members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their</w:t>
      </w:r>
      <w:r w:rsidR="008B4D13" w:rsidRPr="0097326D">
        <w:t xml:space="preserve"> </w:t>
      </w:r>
      <w:r w:rsidRPr="0097326D">
        <w:t>families,</w:t>
      </w:r>
      <w:r w:rsidR="008B4D13" w:rsidRPr="0097326D">
        <w:t xml:space="preserve"> </w:t>
      </w:r>
      <w:r w:rsidRPr="0097326D">
        <w:t>which</w:t>
      </w:r>
      <w:r w:rsidR="008B4D13" w:rsidRPr="0097326D">
        <w:t xml:space="preserve"> </w:t>
      </w:r>
      <w:r w:rsidRPr="0097326D">
        <w:t>may</w:t>
      </w:r>
      <w:r w:rsidR="008B4D13" w:rsidRPr="0097326D">
        <w:t xml:space="preserve"> </w:t>
      </w:r>
      <w:r w:rsidRPr="0097326D">
        <w:t>reflect</w:t>
      </w:r>
      <w:r w:rsidR="008B4D13" w:rsidRPr="0097326D">
        <w:t xml:space="preserve"> </w:t>
      </w:r>
      <w:r w:rsidRPr="0097326D">
        <w:t>a</w:t>
      </w:r>
      <w:r w:rsidR="008B4D13" w:rsidRPr="0097326D">
        <w:t xml:space="preserve"> </w:t>
      </w:r>
      <w:r w:rsidRPr="0097326D">
        <w:t>lack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awareness</w:t>
      </w:r>
      <w:r w:rsidR="008B4D13" w:rsidRPr="0097326D">
        <w:t xml:space="preserve"> </w:t>
      </w:r>
      <w:r w:rsidRPr="0097326D">
        <w:t>on</w:t>
      </w:r>
      <w:r w:rsidR="008B4D13" w:rsidRPr="0097326D">
        <w:t xml:space="preserve"> </w:t>
      </w:r>
      <w:r w:rsidRPr="0097326D">
        <w:t>their</w:t>
      </w:r>
      <w:r w:rsidR="008B4D13" w:rsidRPr="0097326D">
        <w:t xml:space="preserve"> </w:t>
      </w:r>
      <w:r w:rsidRPr="0097326D">
        <w:t>part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their</w:t>
      </w:r>
      <w:r w:rsidR="008B4D13" w:rsidRPr="0097326D">
        <w:t xml:space="preserve"> </w:t>
      </w:r>
      <w:r w:rsidRPr="0097326D">
        <w:t>rights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legal</w:t>
      </w:r>
      <w:r w:rsidR="008B4D13" w:rsidRPr="0097326D">
        <w:t xml:space="preserve"> </w:t>
      </w:r>
      <w:r w:rsidRPr="0097326D">
        <w:t>remedies</w:t>
      </w:r>
      <w:r w:rsidR="008B4D13" w:rsidRPr="0097326D">
        <w:t xml:space="preserve"> </w:t>
      </w:r>
      <w:r w:rsidRPr="0097326D">
        <w:t>available</w:t>
      </w:r>
      <w:r w:rsidR="008B4D13" w:rsidRPr="0097326D">
        <w:t xml:space="preserve"> </w:t>
      </w:r>
      <w:r w:rsidRPr="0097326D">
        <w:t>to</w:t>
      </w:r>
      <w:r w:rsidR="008B4D13" w:rsidRPr="0097326D">
        <w:t xml:space="preserve"> </w:t>
      </w:r>
      <w:r w:rsidRPr="0097326D">
        <w:t>them.</w:t>
      </w:r>
    </w:p>
    <w:p w14:paraId="6F0C192E" w14:textId="310ABF50" w:rsidR="009A5649" w:rsidRPr="0097326D" w:rsidRDefault="009A5649" w:rsidP="002E6BEC">
      <w:pPr>
        <w:pStyle w:val="SingleTxtG"/>
        <w:rPr>
          <w:b/>
          <w:bCs/>
        </w:rPr>
      </w:pPr>
      <w:r w:rsidRPr="0097326D">
        <w:t>33.</w:t>
      </w:r>
      <w:r w:rsidRPr="0097326D">
        <w:tab/>
      </w:r>
      <w:r w:rsidRPr="0097326D">
        <w:rPr>
          <w:b/>
          <w:bCs/>
        </w:rPr>
        <w:t>Reiterating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its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previous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recommendation,</w:t>
      </w:r>
      <w:r w:rsidRPr="0097326D">
        <w:rPr>
          <w:rStyle w:val="FootnoteReference"/>
        </w:rPr>
        <w:footnoteReference w:id="25"/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Committee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recommends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that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State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party:</w:t>
      </w:r>
    </w:p>
    <w:p w14:paraId="3E2EECBA" w14:textId="23558224" w:rsidR="009A5649" w:rsidRPr="0097326D" w:rsidRDefault="009A5649" w:rsidP="002E6BEC">
      <w:pPr>
        <w:pStyle w:val="SingleTxtG"/>
        <w:rPr>
          <w:b/>
        </w:rPr>
      </w:pPr>
      <w:r w:rsidRPr="0097326D">
        <w:rPr>
          <w:bCs/>
        </w:rPr>
        <w:tab/>
        <w:t>(a)</w:t>
      </w:r>
      <w:r w:rsidRPr="0097326D">
        <w:rPr>
          <w:b/>
        </w:rPr>
        <w:tab/>
      </w:r>
      <w:r w:rsidRPr="0097326D">
        <w:rPr>
          <w:b/>
          <w:bCs/>
        </w:rPr>
        <w:t>Ensure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that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migrant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workers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members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their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families,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including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those</w:t>
      </w:r>
      <w:r w:rsidR="008B4D13" w:rsidRPr="0097326D">
        <w:rPr>
          <w:b/>
          <w:bCs/>
        </w:rPr>
        <w:t xml:space="preserve"> </w:t>
      </w:r>
      <w:r w:rsidRPr="0097326D">
        <w:rPr>
          <w:b/>
        </w:rPr>
        <w:t>in</w:t>
      </w:r>
      <w:r w:rsidR="008B4D13" w:rsidRPr="0097326D">
        <w:rPr>
          <w:b/>
        </w:rPr>
        <w:t xml:space="preserve"> </w:t>
      </w:r>
      <w:r w:rsidRPr="0097326D">
        <w:rPr>
          <w:b/>
        </w:rPr>
        <w:t>an</w:t>
      </w:r>
      <w:r w:rsidR="008B4D13" w:rsidRPr="0097326D">
        <w:rPr>
          <w:b/>
        </w:rPr>
        <w:t xml:space="preserve"> </w:t>
      </w:r>
      <w:r w:rsidRPr="0097326D">
        <w:rPr>
          <w:b/>
        </w:rPr>
        <w:t>irregular</w:t>
      </w:r>
      <w:r w:rsidR="008B4D13" w:rsidRPr="0097326D">
        <w:rPr>
          <w:b/>
        </w:rPr>
        <w:t xml:space="preserve"> </w:t>
      </w:r>
      <w:r w:rsidRPr="0097326D">
        <w:rPr>
          <w:b/>
        </w:rPr>
        <w:t>situation,</w:t>
      </w:r>
      <w:r w:rsidR="008B4D13" w:rsidRPr="0097326D">
        <w:rPr>
          <w:b/>
        </w:rPr>
        <w:t xml:space="preserve"> </w:t>
      </w:r>
      <w:r w:rsidRPr="0097326D">
        <w:rPr>
          <w:b/>
        </w:rPr>
        <w:t>have</w:t>
      </w:r>
      <w:r w:rsidR="008B4D13" w:rsidRPr="0097326D">
        <w:rPr>
          <w:b/>
        </w:rPr>
        <w:t xml:space="preserve"> </w:t>
      </w:r>
      <w:r w:rsidRPr="0097326D">
        <w:rPr>
          <w:b/>
        </w:rPr>
        <w:t>opportunities,</w:t>
      </w:r>
      <w:r w:rsidR="008B4D13" w:rsidRPr="0097326D">
        <w:rPr>
          <w:b/>
        </w:rPr>
        <w:t xml:space="preserve"> </w:t>
      </w:r>
      <w:r w:rsidRPr="0097326D">
        <w:rPr>
          <w:b/>
        </w:rPr>
        <w:t>in</w:t>
      </w:r>
      <w:r w:rsidR="008B4D13" w:rsidRPr="0097326D">
        <w:rPr>
          <w:b/>
        </w:rPr>
        <w:t xml:space="preserve"> </w:t>
      </w:r>
      <w:r w:rsidRPr="0097326D">
        <w:rPr>
          <w:b/>
        </w:rPr>
        <w:t>practice,</w:t>
      </w:r>
      <w:r w:rsidR="008B4D13" w:rsidRPr="0097326D">
        <w:rPr>
          <w:b/>
        </w:rPr>
        <w:t xml:space="preserve"> </w:t>
      </w:r>
      <w:r w:rsidRPr="0097326D">
        <w:rPr>
          <w:b/>
        </w:rPr>
        <w:t>equal</w:t>
      </w:r>
      <w:r w:rsidR="008B4D13" w:rsidRPr="0097326D">
        <w:rPr>
          <w:b/>
        </w:rPr>
        <w:t xml:space="preserve"> </w:t>
      </w:r>
      <w:r w:rsidRPr="0097326D">
        <w:rPr>
          <w:b/>
        </w:rPr>
        <w:t>to</w:t>
      </w:r>
      <w:r w:rsidR="008B4D13" w:rsidRPr="0097326D">
        <w:rPr>
          <w:b/>
        </w:rPr>
        <w:t xml:space="preserve"> </w:t>
      </w:r>
      <w:r w:rsidRPr="0097326D">
        <w:rPr>
          <w:b/>
        </w:rPr>
        <w:t>those</w:t>
      </w:r>
      <w:r w:rsidR="008B4D13" w:rsidRPr="0097326D">
        <w:rPr>
          <w:b/>
        </w:rPr>
        <w:t xml:space="preserve"> </w:t>
      </w:r>
      <w:r w:rsidRPr="0097326D">
        <w:rPr>
          <w:b/>
        </w:rPr>
        <w:t>of</w:t>
      </w:r>
      <w:r w:rsidR="008B4D13" w:rsidRPr="0097326D">
        <w:rPr>
          <w:b/>
        </w:rPr>
        <w:t xml:space="preserve"> </w:t>
      </w:r>
      <w:r w:rsidRPr="0097326D">
        <w:rPr>
          <w:b/>
        </w:rPr>
        <w:t>nationals</w:t>
      </w:r>
      <w:r w:rsidR="008B4D13" w:rsidRPr="0097326D">
        <w:rPr>
          <w:b/>
        </w:rPr>
        <w:t xml:space="preserve"> </w:t>
      </w:r>
      <w:r w:rsidRPr="0097326D">
        <w:rPr>
          <w:b/>
        </w:rPr>
        <w:t>of</w:t>
      </w:r>
      <w:r w:rsidR="008B4D13" w:rsidRPr="0097326D">
        <w:rPr>
          <w:b/>
        </w:rPr>
        <w:t xml:space="preserve"> </w:t>
      </w:r>
      <w:r w:rsidRPr="0097326D">
        <w:rPr>
          <w:b/>
        </w:rPr>
        <w:t>the</w:t>
      </w:r>
      <w:r w:rsidR="008B4D13" w:rsidRPr="0097326D">
        <w:rPr>
          <w:b/>
        </w:rPr>
        <w:t xml:space="preserve"> </w:t>
      </w:r>
      <w:r w:rsidRPr="0097326D">
        <w:rPr>
          <w:b/>
        </w:rPr>
        <w:t>State</w:t>
      </w:r>
      <w:r w:rsidR="008B4D13" w:rsidRPr="0097326D">
        <w:rPr>
          <w:b/>
        </w:rPr>
        <w:t xml:space="preserve"> </w:t>
      </w:r>
      <w:r w:rsidRPr="0097326D">
        <w:rPr>
          <w:b/>
        </w:rPr>
        <w:t>party,</w:t>
      </w:r>
      <w:r w:rsidR="008B4D13" w:rsidRPr="0097326D">
        <w:rPr>
          <w:b/>
        </w:rPr>
        <w:t xml:space="preserve"> </w:t>
      </w:r>
      <w:r w:rsidRPr="0097326D">
        <w:rPr>
          <w:b/>
        </w:rPr>
        <w:t>to</w:t>
      </w:r>
      <w:r w:rsidR="008B4D13" w:rsidRPr="0097326D">
        <w:rPr>
          <w:b/>
        </w:rPr>
        <w:t xml:space="preserve"> </w:t>
      </w:r>
      <w:r w:rsidRPr="0097326D">
        <w:rPr>
          <w:b/>
        </w:rPr>
        <w:t>file</w:t>
      </w:r>
      <w:r w:rsidR="008B4D13" w:rsidRPr="0097326D">
        <w:rPr>
          <w:b/>
        </w:rPr>
        <w:t xml:space="preserve"> </w:t>
      </w:r>
      <w:r w:rsidRPr="0097326D">
        <w:rPr>
          <w:b/>
        </w:rPr>
        <w:t>complaints</w:t>
      </w:r>
      <w:r w:rsidR="008B4D13" w:rsidRPr="0097326D">
        <w:rPr>
          <w:b/>
        </w:rPr>
        <w:t xml:space="preserve"> </w:t>
      </w:r>
      <w:r w:rsidRPr="0097326D">
        <w:rPr>
          <w:b/>
        </w:rPr>
        <w:t>and</w:t>
      </w:r>
      <w:r w:rsidR="008B4D13" w:rsidRPr="0097326D">
        <w:rPr>
          <w:b/>
        </w:rPr>
        <w:t xml:space="preserve"> </w:t>
      </w:r>
      <w:r w:rsidRPr="0097326D">
        <w:rPr>
          <w:b/>
        </w:rPr>
        <w:t>obtain</w:t>
      </w:r>
      <w:r w:rsidR="008B4D13" w:rsidRPr="0097326D">
        <w:rPr>
          <w:b/>
        </w:rPr>
        <w:t xml:space="preserve"> </w:t>
      </w:r>
      <w:r w:rsidRPr="0097326D">
        <w:rPr>
          <w:b/>
        </w:rPr>
        <w:t>effective</w:t>
      </w:r>
      <w:r w:rsidR="008B4D13" w:rsidRPr="0097326D">
        <w:rPr>
          <w:b/>
        </w:rPr>
        <w:t xml:space="preserve"> </w:t>
      </w:r>
      <w:r w:rsidRPr="0097326D">
        <w:rPr>
          <w:b/>
        </w:rPr>
        <w:t>redress</w:t>
      </w:r>
      <w:r w:rsidR="008B4D13" w:rsidRPr="0097326D">
        <w:rPr>
          <w:b/>
        </w:rPr>
        <w:t xml:space="preserve"> </w:t>
      </w:r>
      <w:r w:rsidRPr="0097326D">
        <w:rPr>
          <w:b/>
        </w:rPr>
        <w:t>in</w:t>
      </w:r>
      <w:r w:rsidR="008B4D13" w:rsidRPr="0097326D">
        <w:rPr>
          <w:b/>
        </w:rPr>
        <w:t xml:space="preserve"> </w:t>
      </w:r>
      <w:r w:rsidRPr="0097326D">
        <w:rPr>
          <w:b/>
        </w:rPr>
        <w:t>the</w:t>
      </w:r>
      <w:r w:rsidR="008B4D13" w:rsidRPr="0097326D">
        <w:rPr>
          <w:b/>
        </w:rPr>
        <w:t xml:space="preserve"> </w:t>
      </w:r>
      <w:r w:rsidRPr="0097326D">
        <w:rPr>
          <w:b/>
        </w:rPr>
        <w:t>courts,</w:t>
      </w:r>
      <w:r w:rsidR="008B4D13" w:rsidRPr="0097326D">
        <w:rPr>
          <w:b/>
        </w:rPr>
        <w:t xml:space="preserve"> </w:t>
      </w:r>
      <w:r w:rsidRPr="0097326D">
        <w:rPr>
          <w:b/>
        </w:rPr>
        <w:t>through</w:t>
      </w:r>
      <w:r w:rsidR="008B4D13" w:rsidRPr="0097326D">
        <w:rPr>
          <w:b/>
        </w:rPr>
        <w:t xml:space="preserve"> </w:t>
      </w:r>
      <w:r w:rsidRPr="0097326D">
        <w:rPr>
          <w:b/>
        </w:rPr>
        <w:t>administrative</w:t>
      </w:r>
      <w:r w:rsidR="008B4D13" w:rsidRPr="0097326D">
        <w:rPr>
          <w:b/>
        </w:rPr>
        <w:t xml:space="preserve"> </w:t>
      </w:r>
      <w:r w:rsidRPr="0097326D">
        <w:rPr>
          <w:b/>
        </w:rPr>
        <w:t>and</w:t>
      </w:r>
      <w:r w:rsidR="008B4D13" w:rsidRPr="0097326D">
        <w:rPr>
          <w:b/>
        </w:rPr>
        <w:t xml:space="preserve"> </w:t>
      </w:r>
      <w:r w:rsidRPr="0097326D">
        <w:rPr>
          <w:b/>
        </w:rPr>
        <w:t>formal</w:t>
      </w:r>
      <w:r w:rsidR="008B4D13" w:rsidRPr="0097326D">
        <w:rPr>
          <w:b/>
        </w:rPr>
        <w:t xml:space="preserve"> </w:t>
      </w:r>
      <w:r w:rsidRPr="0097326D">
        <w:rPr>
          <w:b/>
        </w:rPr>
        <w:t>settlement</w:t>
      </w:r>
      <w:r w:rsidR="008B4D13" w:rsidRPr="0097326D">
        <w:rPr>
          <w:b/>
        </w:rPr>
        <w:t xml:space="preserve"> </w:t>
      </w:r>
      <w:r w:rsidRPr="0097326D">
        <w:rPr>
          <w:b/>
        </w:rPr>
        <w:t>procedures,</w:t>
      </w:r>
      <w:r w:rsidR="008B4D13" w:rsidRPr="0097326D">
        <w:rPr>
          <w:b/>
        </w:rPr>
        <w:t xml:space="preserve"> </w:t>
      </w:r>
      <w:r w:rsidRPr="0097326D">
        <w:rPr>
          <w:b/>
        </w:rPr>
        <w:t>in</w:t>
      </w:r>
      <w:r w:rsidR="008B4D13" w:rsidRPr="0097326D">
        <w:rPr>
          <w:b/>
        </w:rPr>
        <w:t xml:space="preserve"> </w:t>
      </w:r>
      <w:r w:rsidRPr="0097326D">
        <w:rPr>
          <w:b/>
        </w:rPr>
        <w:t>cases</w:t>
      </w:r>
      <w:r w:rsidR="008B4D13" w:rsidRPr="0097326D">
        <w:rPr>
          <w:b/>
        </w:rPr>
        <w:t xml:space="preserve"> </w:t>
      </w:r>
      <w:r w:rsidRPr="0097326D">
        <w:rPr>
          <w:b/>
        </w:rPr>
        <w:t>where</w:t>
      </w:r>
      <w:r w:rsidR="008B4D13" w:rsidRPr="0097326D">
        <w:rPr>
          <w:b/>
        </w:rPr>
        <w:t xml:space="preserve"> </w:t>
      </w:r>
      <w:r w:rsidRPr="0097326D">
        <w:rPr>
          <w:b/>
        </w:rPr>
        <w:t>their</w:t>
      </w:r>
      <w:r w:rsidR="008B4D13" w:rsidRPr="0097326D">
        <w:rPr>
          <w:b/>
        </w:rPr>
        <w:t xml:space="preserve"> </w:t>
      </w:r>
      <w:r w:rsidRPr="0097326D">
        <w:rPr>
          <w:b/>
        </w:rPr>
        <w:t>rights</w:t>
      </w:r>
      <w:r w:rsidR="008B4D13" w:rsidRPr="0097326D">
        <w:rPr>
          <w:b/>
        </w:rPr>
        <w:t xml:space="preserve"> </w:t>
      </w:r>
      <w:r w:rsidRPr="0097326D">
        <w:rPr>
          <w:b/>
        </w:rPr>
        <w:t>under</w:t>
      </w:r>
      <w:r w:rsidR="008B4D13" w:rsidRPr="0097326D">
        <w:rPr>
          <w:b/>
        </w:rPr>
        <w:t xml:space="preserve"> </w:t>
      </w:r>
      <w:r w:rsidRPr="0097326D">
        <w:rPr>
          <w:b/>
        </w:rPr>
        <w:t>the</w:t>
      </w:r>
      <w:r w:rsidR="008B4D13" w:rsidRPr="0097326D">
        <w:rPr>
          <w:b/>
        </w:rPr>
        <w:t xml:space="preserve"> </w:t>
      </w:r>
      <w:r w:rsidRPr="0097326D">
        <w:rPr>
          <w:b/>
        </w:rPr>
        <w:t>Convention</w:t>
      </w:r>
      <w:r w:rsidR="008B4D13" w:rsidRPr="0097326D">
        <w:rPr>
          <w:b/>
        </w:rPr>
        <w:t xml:space="preserve"> </w:t>
      </w:r>
      <w:r w:rsidRPr="0097326D">
        <w:rPr>
          <w:b/>
        </w:rPr>
        <w:t>have</w:t>
      </w:r>
      <w:r w:rsidR="008B4D13" w:rsidRPr="0097326D">
        <w:rPr>
          <w:b/>
        </w:rPr>
        <w:t xml:space="preserve"> </w:t>
      </w:r>
      <w:r w:rsidRPr="0097326D">
        <w:rPr>
          <w:b/>
        </w:rPr>
        <w:t>been</w:t>
      </w:r>
      <w:r w:rsidR="008B4D13" w:rsidRPr="0097326D">
        <w:rPr>
          <w:b/>
        </w:rPr>
        <w:t xml:space="preserve"> </w:t>
      </w:r>
      <w:r w:rsidRPr="0097326D">
        <w:rPr>
          <w:b/>
        </w:rPr>
        <w:t>violated,</w:t>
      </w:r>
      <w:r w:rsidR="008B4D13" w:rsidRPr="0097326D">
        <w:rPr>
          <w:b/>
        </w:rPr>
        <w:t xml:space="preserve"> </w:t>
      </w:r>
      <w:r w:rsidRPr="0097326D">
        <w:rPr>
          <w:b/>
        </w:rPr>
        <w:t>including</w:t>
      </w:r>
      <w:r w:rsidR="008B4D13" w:rsidRPr="0097326D">
        <w:rPr>
          <w:b/>
        </w:rPr>
        <w:t xml:space="preserve"> </w:t>
      </w:r>
      <w:r w:rsidRPr="0097326D">
        <w:rPr>
          <w:b/>
        </w:rPr>
        <w:t>by</w:t>
      </w:r>
      <w:r w:rsidR="008B4D13" w:rsidRPr="0097326D">
        <w:rPr>
          <w:b/>
        </w:rPr>
        <w:t xml:space="preserve"> </w:t>
      </w:r>
      <w:r w:rsidRPr="0097326D">
        <w:rPr>
          <w:b/>
        </w:rPr>
        <w:t>removing</w:t>
      </w:r>
      <w:r w:rsidR="008B4D13" w:rsidRPr="0097326D">
        <w:rPr>
          <w:b/>
        </w:rPr>
        <w:t xml:space="preserve"> </w:t>
      </w:r>
      <w:r w:rsidRPr="0097326D">
        <w:rPr>
          <w:b/>
        </w:rPr>
        <w:t>obstacles</w:t>
      </w:r>
      <w:r w:rsidR="008B4D13" w:rsidRPr="0097326D">
        <w:rPr>
          <w:b/>
        </w:rPr>
        <w:t xml:space="preserve"> </w:t>
      </w:r>
      <w:r w:rsidRPr="0097326D">
        <w:rPr>
          <w:b/>
        </w:rPr>
        <w:t>to</w:t>
      </w:r>
      <w:r w:rsidR="008B4D13" w:rsidRPr="0097326D">
        <w:rPr>
          <w:b/>
        </w:rPr>
        <w:t xml:space="preserve"> </w:t>
      </w:r>
      <w:r w:rsidRPr="0097326D">
        <w:rPr>
          <w:b/>
        </w:rPr>
        <w:t>access</w:t>
      </w:r>
      <w:r w:rsidR="008B4D13" w:rsidRPr="0097326D">
        <w:rPr>
          <w:b/>
        </w:rPr>
        <w:t xml:space="preserve"> </w:t>
      </w:r>
      <w:r w:rsidRPr="0097326D">
        <w:rPr>
          <w:b/>
        </w:rPr>
        <w:t>to</w:t>
      </w:r>
      <w:r w:rsidR="008B4D13" w:rsidRPr="0097326D">
        <w:rPr>
          <w:b/>
        </w:rPr>
        <w:t xml:space="preserve"> </w:t>
      </w:r>
      <w:r w:rsidRPr="0097326D">
        <w:rPr>
          <w:b/>
        </w:rPr>
        <w:lastRenderedPageBreak/>
        <w:t>justice,</w:t>
      </w:r>
      <w:r w:rsidR="008B4D13" w:rsidRPr="0097326D">
        <w:rPr>
          <w:b/>
        </w:rPr>
        <w:t xml:space="preserve"> </w:t>
      </w:r>
      <w:r w:rsidRPr="0097326D">
        <w:rPr>
          <w:b/>
        </w:rPr>
        <w:t>including</w:t>
      </w:r>
      <w:r w:rsidR="008B4D13" w:rsidRPr="0097326D">
        <w:rPr>
          <w:b/>
        </w:rPr>
        <w:t xml:space="preserve"> </w:t>
      </w:r>
      <w:r w:rsidRPr="0097326D">
        <w:rPr>
          <w:b/>
        </w:rPr>
        <w:t>portable</w:t>
      </w:r>
      <w:r w:rsidR="008B4D13" w:rsidRPr="0097326D">
        <w:rPr>
          <w:b/>
        </w:rPr>
        <w:t xml:space="preserve"> </w:t>
      </w:r>
      <w:r w:rsidRPr="0097326D">
        <w:rPr>
          <w:b/>
        </w:rPr>
        <w:t>justice,</w:t>
      </w:r>
      <w:r w:rsidR="008B4D13" w:rsidRPr="0097326D">
        <w:rPr>
          <w:b/>
        </w:rPr>
        <w:t xml:space="preserve"> </w:t>
      </w:r>
      <w:r w:rsidRPr="0097326D">
        <w:rPr>
          <w:b/>
        </w:rPr>
        <w:t>for</w:t>
      </w:r>
      <w:r w:rsidR="008B4D13" w:rsidRPr="0097326D">
        <w:rPr>
          <w:b/>
        </w:rPr>
        <w:t xml:space="preserve"> </w:t>
      </w:r>
      <w:r w:rsidRPr="0097326D">
        <w:rPr>
          <w:b/>
        </w:rPr>
        <w:t>migrants</w:t>
      </w:r>
      <w:r w:rsidR="008B4D13" w:rsidRPr="0097326D">
        <w:rPr>
          <w:b/>
        </w:rPr>
        <w:t xml:space="preserve"> </w:t>
      </w:r>
      <w:r w:rsidRPr="0097326D">
        <w:rPr>
          <w:b/>
        </w:rPr>
        <w:t>in</w:t>
      </w:r>
      <w:r w:rsidR="008B4D13" w:rsidRPr="0097326D">
        <w:rPr>
          <w:b/>
        </w:rPr>
        <w:t xml:space="preserve"> </w:t>
      </w:r>
      <w:r w:rsidRPr="0097326D">
        <w:rPr>
          <w:b/>
        </w:rPr>
        <w:t>an</w:t>
      </w:r>
      <w:r w:rsidR="008B4D13" w:rsidRPr="0097326D">
        <w:rPr>
          <w:b/>
        </w:rPr>
        <w:t xml:space="preserve"> </w:t>
      </w:r>
      <w:r w:rsidRPr="0097326D">
        <w:rPr>
          <w:b/>
        </w:rPr>
        <w:t>irregular</w:t>
      </w:r>
      <w:r w:rsidR="008B4D13" w:rsidRPr="0097326D">
        <w:rPr>
          <w:b/>
        </w:rPr>
        <w:t xml:space="preserve"> </w:t>
      </w:r>
      <w:r w:rsidRPr="0097326D">
        <w:rPr>
          <w:b/>
        </w:rPr>
        <w:t>situation,</w:t>
      </w:r>
      <w:r w:rsidR="008B4D13" w:rsidRPr="0097326D">
        <w:rPr>
          <w:b/>
        </w:rPr>
        <w:t xml:space="preserve"> </w:t>
      </w:r>
      <w:r w:rsidRPr="0097326D">
        <w:rPr>
          <w:b/>
        </w:rPr>
        <w:t>irrespective</w:t>
      </w:r>
      <w:r w:rsidR="008B4D13" w:rsidRPr="0097326D">
        <w:rPr>
          <w:b/>
        </w:rPr>
        <w:t xml:space="preserve"> </w:t>
      </w:r>
      <w:r w:rsidRPr="0097326D">
        <w:rPr>
          <w:b/>
        </w:rPr>
        <w:t>of</w:t>
      </w:r>
      <w:r w:rsidR="008B4D13" w:rsidRPr="0097326D">
        <w:rPr>
          <w:b/>
        </w:rPr>
        <w:t xml:space="preserve"> </w:t>
      </w:r>
      <w:r w:rsidRPr="0097326D">
        <w:rPr>
          <w:b/>
        </w:rPr>
        <w:t>where</w:t>
      </w:r>
      <w:r w:rsidR="008B4D13" w:rsidRPr="0097326D">
        <w:rPr>
          <w:b/>
        </w:rPr>
        <w:t xml:space="preserve"> </w:t>
      </w:r>
      <w:r w:rsidRPr="0097326D">
        <w:rPr>
          <w:b/>
        </w:rPr>
        <w:t>they</w:t>
      </w:r>
      <w:r w:rsidR="008B4D13" w:rsidRPr="0097326D">
        <w:rPr>
          <w:b/>
        </w:rPr>
        <w:t xml:space="preserve"> </w:t>
      </w:r>
      <w:r w:rsidRPr="0097326D">
        <w:rPr>
          <w:b/>
        </w:rPr>
        <w:t>or</w:t>
      </w:r>
      <w:r w:rsidR="008B4D13" w:rsidRPr="0097326D">
        <w:rPr>
          <w:b/>
        </w:rPr>
        <w:t xml:space="preserve"> </w:t>
      </w:r>
      <w:r w:rsidRPr="0097326D">
        <w:rPr>
          <w:b/>
        </w:rPr>
        <w:t>the</w:t>
      </w:r>
      <w:r w:rsidR="008B4D13" w:rsidRPr="0097326D">
        <w:rPr>
          <w:b/>
        </w:rPr>
        <w:t xml:space="preserve"> </w:t>
      </w:r>
      <w:r w:rsidRPr="0097326D">
        <w:rPr>
          <w:b/>
        </w:rPr>
        <w:t>members</w:t>
      </w:r>
      <w:r w:rsidR="008B4D13" w:rsidRPr="0097326D">
        <w:rPr>
          <w:b/>
        </w:rPr>
        <w:t xml:space="preserve"> </w:t>
      </w:r>
      <w:r w:rsidRPr="0097326D">
        <w:rPr>
          <w:b/>
        </w:rPr>
        <w:t>of</w:t>
      </w:r>
      <w:r w:rsidR="008B4D13" w:rsidRPr="0097326D">
        <w:rPr>
          <w:b/>
        </w:rPr>
        <w:t xml:space="preserve"> </w:t>
      </w:r>
      <w:r w:rsidRPr="0097326D">
        <w:rPr>
          <w:b/>
        </w:rPr>
        <w:t>their</w:t>
      </w:r>
      <w:r w:rsidR="008B4D13" w:rsidRPr="0097326D">
        <w:rPr>
          <w:b/>
        </w:rPr>
        <w:t xml:space="preserve"> </w:t>
      </w:r>
      <w:r w:rsidRPr="0097326D">
        <w:rPr>
          <w:b/>
        </w:rPr>
        <w:t>families</w:t>
      </w:r>
      <w:r w:rsidR="008B4D13" w:rsidRPr="0097326D">
        <w:rPr>
          <w:b/>
        </w:rPr>
        <w:t xml:space="preserve"> </w:t>
      </w:r>
      <w:r w:rsidRPr="0097326D">
        <w:rPr>
          <w:b/>
        </w:rPr>
        <w:t>are;</w:t>
      </w:r>
    </w:p>
    <w:p w14:paraId="293C6E85" w14:textId="25A21DF9" w:rsidR="009A5649" w:rsidRPr="0097326D" w:rsidRDefault="009A5649" w:rsidP="002E6BEC">
      <w:pPr>
        <w:pStyle w:val="SingleTxtG"/>
        <w:rPr>
          <w:b/>
        </w:rPr>
      </w:pPr>
      <w:r w:rsidRPr="0097326D">
        <w:rPr>
          <w:bCs/>
        </w:rPr>
        <w:tab/>
        <w:t>(b)</w:t>
      </w:r>
      <w:r w:rsidRPr="0097326D">
        <w:rPr>
          <w:b/>
        </w:rPr>
        <w:tab/>
        <w:t>Ensure</w:t>
      </w:r>
      <w:r w:rsidR="008B4D13" w:rsidRPr="0097326D">
        <w:rPr>
          <w:b/>
        </w:rPr>
        <w:t xml:space="preserve"> </w:t>
      </w:r>
      <w:r w:rsidRPr="0097326D">
        <w:rPr>
          <w:b/>
        </w:rPr>
        <w:t>that</w:t>
      </w:r>
      <w:r w:rsidR="008B4D13" w:rsidRPr="0097326D">
        <w:rPr>
          <w:b/>
        </w:rPr>
        <w:t xml:space="preserve"> </w:t>
      </w:r>
      <w:r w:rsidRPr="0097326D">
        <w:rPr>
          <w:b/>
        </w:rPr>
        <w:t>legal</w:t>
      </w:r>
      <w:r w:rsidR="008B4D13" w:rsidRPr="0097326D">
        <w:rPr>
          <w:b/>
        </w:rPr>
        <w:t xml:space="preserve"> </w:t>
      </w:r>
      <w:r w:rsidRPr="0097326D">
        <w:rPr>
          <w:b/>
        </w:rPr>
        <w:t>assistance</w:t>
      </w:r>
      <w:r w:rsidR="008B4D13" w:rsidRPr="0097326D">
        <w:rPr>
          <w:b/>
        </w:rPr>
        <w:t xml:space="preserve"> </w:t>
      </w:r>
      <w:r w:rsidRPr="0097326D">
        <w:rPr>
          <w:b/>
        </w:rPr>
        <w:t>is</w:t>
      </w:r>
      <w:r w:rsidR="008B4D13" w:rsidRPr="0097326D">
        <w:rPr>
          <w:b/>
        </w:rPr>
        <w:t xml:space="preserve"> </w:t>
      </w:r>
      <w:r w:rsidRPr="0097326D">
        <w:rPr>
          <w:b/>
        </w:rPr>
        <w:t>based</w:t>
      </w:r>
      <w:r w:rsidR="008B4D13" w:rsidRPr="0097326D">
        <w:rPr>
          <w:b/>
        </w:rPr>
        <w:t xml:space="preserve"> </w:t>
      </w:r>
      <w:r w:rsidRPr="0097326D">
        <w:rPr>
          <w:b/>
        </w:rPr>
        <w:t>on</w:t>
      </w:r>
      <w:r w:rsidR="008B4D13" w:rsidRPr="0097326D">
        <w:rPr>
          <w:b/>
        </w:rPr>
        <w:t xml:space="preserve"> </w:t>
      </w:r>
      <w:r w:rsidRPr="0097326D">
        <w:rPr>
          <w:b/>
        </w:rPr>
        <w:t>non-discrimination</w:t>
      </w:r>
      <w:r w:rsidR="008B4D13" w:rsidRPr="0097326D">
        <w:rPr>
          <w:b/>
        </w:rPr>
        <w:t xml:space="preserve"> </w:t>
      </w:r>
      <w:r w:rsidRPr="0097326D">
        <w:rPr>
          <w:b/>
        </w:rPr>
        <w:t>and</w:t>
      </w:r>
      <w:r w:rsidR="008B4D13" w:rsidRPr="0097326D">
        <w:rPr>
          <w:b/>
        </w:rPr>
        <w:t xml:space="preserve"> </w:t>
      </w:r>
      <w:r w:rsidRPr="0097326D">
        <w:rPr>
          <w:b/>
        </w:rPr>
        <w:t>is</w:t>
      </w:r>
      <w:r w:rsidR="008B4D13" w:rsidRPr="0097326D">
        <w:rPr>
          <w:b/>
        </w:rPr>
        <w:t xml:space="preserve"> </w:t>
      </w:r>
      <w:r w:rsidRPr="0097326D">
        <w:rPr>
          <w:b/>
        </w:rPr>
        <w:t>easily</w:t>
      </w:r>
      <w:r w:rsidR="008B4D13" w:rsidRPr="0097326D">
        <w:rPr>
          <w:b/>
        </w:rPr>
        <w:t xml:space="preserve"> </w:t>
      </w:r>
      <w:r w:rsidRPr="0097326D">
        <w:rPr>
          <w:b/>
        </w:rPr>
        <w:t>accessible</w:t>
      </w:r>
      <w:r w:rsidR="008B4D13" w:rsidRPr="0097326D">
        <w:rPr>
          <w:b/>
        </w:rPr>
        <w:t xml:space="preserve"> </w:t>
      </w:r>
      <w:r w:rsidRPr="0097326D">
        <w:rPr>
          <w:b/>
        </w:rPr>
        <w:t>and</w:t>
      </w:r>
      <w:r w:rsidR="008B4D13" w:rsidRPr="0097326D">
        <w:rPr>
          <w:b/>
        </w:rPr>
        <w:t xml:space="preserve"> </w:t>
      </w:r>
      <w:r w:rsidRPr="0097326D">
        <w:rPr>
          <w:b/>
        </w:rPr>
        <w:t>free</w:t>
      </w:r>
      <w:r w:rsidR="008B4D13" w:rsidRPr="0097326D">
        <w:rPr>
          <w:b/>
        </w:rPr>
        <w:t xml:space="preserve"> </w:t>
      </w:r>
      <w:r w:rsidRPr="0097326D">
        <w:rPr>
          <w:b/>
        </w:rPr>
        <w:t>of</w:t>
      </w:r>
      <w:r w:rsidR="008B4D13" w:rsidRPr="0097326D">
        <w:rPr>
          <w:b/>
        </w:rPr>
        <w:t xml:space="preserve"> </w:t>
      </w:r>
      <w:r w:rsidRPr="0097326D">
        <w:rPr>
          <w:b/>
        </w:rPr>
        <w:t>charge</w:t>
      </w:r>
      <w:r w:rsidR="008B4D13" w:rsidRPr="0097326D">
        <w:rPr>
          <w:b/>
        </w:rPr>
        <w:t xml:space="preserve"> </w:t>
      </w:r>
      <w:r w:rsidRPr="0097326D">
        <w:rPr>
          <w:b/>
        </w:rPr>
        <w:t>in</w:t>
      </w:r>
      <w:r w:rsidR="008B4D13" w:rsidRPr="0097326D">
        <w:rPr>
          <w:b/>
        </w:rPr>
        <w:t xml:space="preserve"> </w:t>
      </w:r>
      <w:proofErr w:type="gramStart"/>
      <w:r w:rsidRPr="0097326D">
        <w:rPr>
          <w:b/>
        </w:rPr>
        <w:t>practice;</w:t>
      </w:r>
      <w:proofErr w:type="gramEnd"/>
    </w:p>
    <w:p w14:paraId="0E689AB8" w14:textId="170928EF" w:rsidR="009A5649" w:rsidRPr="0097326D" w:rsidRDefault="009A5649" w:rsidP="002E6BEC">
      <w:pPr>
        <w:pStyle w:val="SingleTxtG"/>
      </w:pPr>
      <w:r w:rsidRPr="0097326D">
        <w:rPr>
          <w:bCs/>
        </w:rPr>
        <w:tab/>
        <w:t>(c)</w:t>
      </w:r>
      <w:r w:rsidRPr="0097326D">
        <w:rPr>
          <w:bCs/>
        </w:rPr>
        <w:tab/>
      </w:r>
      <w:r w:rsidRPr="0097326D">
        <w:rPr>
          <w:b/>
          <w:bCs/>
        </w:rPr>
        <w:t>Intensify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its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efforts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to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inform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migrant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workers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members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their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families,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including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those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irregular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situation,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about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judicial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other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remedies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available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to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them,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including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by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availing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itself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support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international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organizations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awareness-raising</w:t>
      </w:r>
      <w:r w:rsidR="008B4D13" w:rsidRPr="0097326D">
        <w:rPr>
          <w:b/>
          <w:bCs/>
        </w:rPr>
        <w:t xml:space="preserve"> </w:t>
      </w:r>
      <w:proofErr w:type="gramStart"/>
      <w:r w:rsidRPr="0097326D">
        <w:rPr>
          <w:b/>
          <w:bCs/>
        </w:rPr>
        <w:t>activities;</w:t>
      </w:r>
      <w:proofErr w:type="gramEnd"/>
    </w:p>
    <w:p w14:paraId="5E04335F" w14:textId="1CFBECBD" w:rsidR="009A5649" w:rsidRPr="0097326D" w:rsidRDefault="009A5649" w:rsidP="002E6BEC">
      <w:pPr>
        <w:pStyle w:val="SingleTxtG"/>
        <w:rPr>
          <w:b/>
          <w:bCs/>
        </w:rPr>
      </w:pPr>
      <w:r w:rsidRPr="0097326D">
        <w:tab/>
        <w:t>(d)</w:t>
      </w:r>
      <w:r w:rsidRPr="0097326D">
        <w:tab/>
      </w:r>
      <w:r w:rsidRPr="0097326D">
        <w:rPr>
          <w:b/>
          <w:bCs/>
        </w:rPr>
        <w:t>Provide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its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next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periodic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report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detailed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information,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supported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by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statistics,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administrative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judicial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remedies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available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to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migrant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workers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members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their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families.</w:t>
      </w:r>
    </w:p>
    <w:p w14:paraId="6233BBFF" w14:textId="21FE3509" w:rsidR="009A5649" w:rsidRPr="0097326D" w:rsidRDefault="009A5649" w:rsidP="00EA15C0">
      <w:pPr>
        <w:pStyle w:val="H23G"/>
      </w:pPr>
      <w:r w:rsidRPr="0097326D">
        <w:tab/>
        <w:t>3.</w:t>
      </w:r>
      <w:r w:rsidRPr="0097326D">
        <w:tab/>
        <w:t>Human</w:t>
      </w:r>
      <w:r w:rsidR="008B4D13" w:rsidRPr="0097326D">
        <w:t xml:space="preserve"> </w:t>
      </w:r>
      <w:r w:rsidRPr="0097326D">
        <w:t>rights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all</w:t>
      </w:r>
      <w:r w:rsidR="008B4D13" w:rsidRPr="0097326D">
        <w:t xml:space="preserve"> </w:t>
      </w:r>
      <w:r w:rsidRPr="0097326D">
        <w:t>migrant</w:t>
      </w:r>
      <w:r w:rsidR="008B4D13" w:rsidRPr="0097326D">
        <w:t xml:space="preserve"> </w:t>
      </w:r>
      <w:r w:rsidRPr="0097326D">
        <w:t>workers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members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their</w:t>
      </w:r>
      <w:r w:rsidR="008B4D13" w:rsidRPr="0097326D">
        <w:t xml:space="preserve"> </w:t>
      </w:r>
      <w:r w:rsidRPr="0097326D">
        <w:t>families</w:t>
      </w:r>
      <w:r w:rsidR="008B4D13" w:rsidRPr="0097326D">
        <w:t xml:space="preserve"> </w:t>
      </w:r>
      <w:r w:rsidRPr="0097326D">
        <w:t>(arts.</w:t>
      </w:r>
      <w:r w:rsidR="008B4D13" w:rsidRPr="0097326D">
        <w:t xml:space="preserve"> </w:t>
      </w:r>
      <w:r w:rsidRPr="0097326D">
        <w:t>8–35)</w:t>
      </w:r>
    </w:p>
    <w:p w14:paraId="75C00278" w14:textId="69F8AA5E" w:rsidR="009A5649" w:rsidRPr="0097326D" w:rsidRDefault="009A5649" w:rsidP="00EA15C0">
      <w:pPr>
        <w:pStyle w:val="H23G"/>
      </w:pPr>
      <w:r w:rsidRPr="0097326D">
        <w:tab/>
      </w:r>
      <w:r w:rsidRPr="0097326D">
        <w:tab/>
        <w:t>Protection</w:t>
      </w:r>
      <w:r w:rsidR="008B4D13" w:rsidRPr="0097326D">
        <w:t xml:space="preserve"> </w:t>
      </w:r>
      <w:r w:rsidRPr="0097326D">
        <w:t>from</w:t>
      </w:r>
      <w:r w:rsidR="008B4D13" w:rsidRPr="0097326D">
        <w:t xml:space="preserve"> </w:t>
      </w:r>
      <w:r w:rsidRPr="0097326D">
        <w:t>violence,</w:t>
      </w:r>
      <w:r w:rsidR="008B4D13" w:rsidRPr="0097326D">
        <w:t xml:space="preserve"> </w:t>
      </w:r>
      <w:r w:rsidRPr="0097326D">
        <w:t>physical</w:t>
      </w:r>
      <w:r w:rsidR="008B4D13" w:rsidRPr="0097326D">
        <w:t xml:space="preserve"> </w:t>
      </w:r>
      <w:r w:rsidRPr="0097326D">
        <w:t>injury,</w:t>
      </w:r>
      <w:r w:rsidR="008B4D13" w:rsidRPr="0097326D">
        <w:t xml:space="preserve"> </w:t>
      </w:r>
      <w:proofErr w:type="gramStart"/>
      <w:r w:rsidRPr="0097326D">
        <w:t>threats</w:t>
      </w:r>
      <w:proofErr w:type="gramEnd"/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intimidation</w:t>
      </w:r>
    </w:p>
    <w:p w14:paraId="622BB7D1" w14:textId="7E856032" w:rsidR="009A5649" w:rsidRPr="0097326D" w:rsidRDefault="009A5649" w:rsidP="002E6BEC">
      <w:pPr>
        <w:pStyle w:val="SingleTxtG"/>
      </w:pPr>
      <w:r w:rsidRPr="0097326D">
        <w:t>34.</w:t>
      </w:r>
      <w:r w:rsidRPr="0097326D">
        <w:tab/>
        <w:t>The</w:t>
      </w:r>
      <w:r w:rsidR="008B4D13" w:rsidRPr="0097326D">
        <w:t xml:space="preserve"> </w:t>
      </w:r>
      <w:r w:rsidRPr="0097326D">
        <w:t>Committee</w:t>
      </w:r>
      <w:r w:rsidR="008B4D13" w:rsidRPr="0097326D">
        <w:t xml:space="preserve"> </w:t>
      </w:r>
      <w:r w:rsidRPr="0097326D">
        <w:t>welcomes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fact</w:t>
      </w:r>
      <w:r w:rsidR="008B4D13" w:rsidRPr="0097326D">
        <w:t xml:space="preserve"> </w:t>
      </w:r>
      <w:r w:rsidRPr="0097326D">
        <w:t>that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National</w:t>
      </w:r>
      <w:r w:rsidR="008B4D13" w:rsidRPr="0097326D">
        <w:t xml:space="preserve"> </w:t>
      </w:r>
      <w:r w:rsidRPr="0097326D">
        <w:t>Policy</w:t>
      </w:r>
      <w:r w:rsidR="008B4D13" w:rsidRPr="0097326D">
        <w:t xml:space="preserve"> </w:t>
      </w:r>
      <w:r w:rsidRPr="0097326D">
        <w:t>on</w:t>
      </w:r>
      <w:r w:rsidR="008B4D13" w:rsidRPr="0097326D">
        <w:t xml:space="preserve"> </w:t>
      </w:r>
      <w:r w:rsidRPr="0097326D">
        <w:t>Labour</w:t>
      </w:r>
      <w:r w:rsidR="008B4D13" w:rsidRPr="0097326D">
        <w:t xml:space="preserve"> </w:t>
      </w:r>
      <w:r w:rsidRPr="0097326D">
        <w:t>Migration</w:t>
      </w:r>
      <w:r w:rsidR="008B4D13" w:rsidRPr="0097326D">
        <w:t xml:space="preserve"> </w:t>
      </w:r>
      <w:r w:rsidRPr="0097326D">
        <w:t>is</w:t>
      </w:r>
      <w:r w:rsidR="008B4D13" w:rsidRPr="0097326D">
        <w:t xml:space="preserve"> </w:t>
      </w:r>
      <w:r w:rsidRPr="0097326D">
        <w:t>aimed</w:t>
      </w:r>
      <w:r w:rsidR="008B4D13" w:rsidRPr="0097326D">
        <w:t xml:space="preserve"> </w:t>
      </w:r>
      <w:r w:rsidRPr="0097326D">
        <w:t>at</w:t>
      </w:r>
      <w:r w:rsidR="008B4D13" w:rsidRPr="0097326D">
        <w:t xml:space="preserve"> </w:t>
      </w:r>
      <w:r w:rsidRPr="0097326D">
        <w:t>improving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capacity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diplomatic</w:t>
      </w:r>
      <w:r w:rsidR="008B4D13" w:rsidRPr="0097326D">
        <w:t xml:space="preserve"> </w:t>
      </w:r>
      <w:r w:rsidRPr="0097326D">
        <w:t>representations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State</w:t>
      </w:r>
      <w:r w:rsidR="008B4D13" w:rsidRPr="0097326D">
        <w:t xml:space="preserve"> </w:t>
      </w:r>
      <w:r w:rsidRPr="0097326D">
        <w:t>party</w:t>
      </w:r>
      <w:r w:rsidR="008B4D13" w:rsidRPr="0097326D">
        <w:t xml:space="preserve"> </w:t>
      </w:r>
      <w:r w:rsidRPr="0097326D">
        <w:t>to</w:t>
      </w:r>
      <w:r w:rsidR="008B4D13" w:rsidRPr="0097326D">
        <w:t xml:space="preserve"> </w:t>
      </w:r>
      <w:r w:rsidRPr="0097326D">
        <w:t>assist</w:t>
      </w:r>
      <w:r w:rsidR="008B4D13" w:rsidRPr="0097326D">
        <w:t xml:space="preserve"> </w:t>
      </w:r>
      <w:r w:rsidRPr="0097326D">
        <w:t>Nigerian</w:t>
      </w:r>
      <w:r w:rsidR="008B4D13" w:rsidRPr="0097326D">
        <w:t xml:space="preserve"> </w:t>
      </w:r>
      <w:r w:rsidRPr="0097326D">
        <w:t>migrant</w:t>
      </w:r>
      <w:r w:rsidR="008B4D13" w:rsidRPr="0097326D">
        <w:t xml:space="preserve"> </w:t>
      </w:r>
      <w:r w:rsidRPr="0097326D">
        <w:t>workers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members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their</w:t>
      </w:r>
      <w:r w:rsidR="008B4D13" w:rsidRPr="0097326D">
        <w:t xml:space="preserve"> </w:t>
      </w:r>
      <w:r w:rsidRPr="0097326D">
        <w:t>families</w:t>
      </w:r>
      <w:r w:rsidR="008B4D13" w:rsidRPr="0097326D">
        <w:t xml:space="preserve"> </w:t>
      </w:r>
      <w:r w:rsidRPr="0097326D">
        <w:t>abroad</w:t>
      </w:r>
      <w:r w:rsidR="008B4D13" w:rsidRPr="0097326D">
        <w:t xml:space="preserve"> </w:t>
      </w:r>
      <w:r w:rsidRPr="0097326D">
        <w:t>who</w:t>
      </w:r>
      <w:r w:rsidR="008B4D13" w:rsidRPr="0097326D">
        <w:t xml:space="preserve"> </w:t>
      </w:r>
      <w:r w:rsidRPr="0097326D">
        <w:t>have</w:t>
      </w:r>
      <w:r w:rsidR="008B4D13" w:rsidRPr="0097326D">
        <w:t xml:space="preserve"> </w:t>
      </w:r>
      <w:r w:rsidRPr="0097326D">
        <w:t>become</w:t>
      </w:r>
      <w:r w:rsidR="008B4D13" w:rsidRPr="0097326D">
        <w:t xml:space="preserve"> </w:t>
      </w:r>
      <w:r w:rsidRPr="0097326D">
        <w:t>victims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exploitation,</w:t>
      </w:r>
      <w:r w:rsidR="008B4D13" w:rsidRPr="0097326D">
        <w:t xml:space="preserve"> </w:t>
      </w:r>
      <w:proofErr w:type="gramStart"/>
      <w:r w:rsidRPr="0097326D">
        <w:t>abuse</w:t>
      </w:r>
      <w:proofErr w:type="gramEnd"/>
      <w:r w:rsidR="008B4D13" w:rsidRPr="0097326D">
        <w:t xml:space="preserve"> </w:t>
      </w:r>
      <w:r w:rsidRPr="0097326D">
        <w:t>or</w:t>
      </w:r>
      <w:r w:rsidR="008B4D13" w:rsidRPr="0097326D">
        <w:t xml:space="preserve"> </w:t>
      </w:r>
      <w:r w:rsidRPr="0097326D">
        <w:t>other</w:t>
      </w:r>
      <w:r w:rsidR="008B4D13" w:rsidRPr="0097326D">
        <w:t xml:space="preserve"> </w:t>
      </w:r>
      <w:r w:rsidRPr="0097326D">
        <w:t>forms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violence.</w:t>
      </w:r>
      <w:r w:rsidR="008B4D13" w:rsidRPr="0097326D">
        <w:t xml:space="preserve"> </w:t>
      </w:r>
      <w:r w:rsidRPr="0097326D">
        <w:t>It</w:t>
      </w:r>
      <w:r w:rsidR="008B4D13" w:rsidRPr="0097326D">
        <w:t xml:space="preserve"> </w:t>
      </w:r>
      <w:r w:rsidRPr="0097326D">
        <w:t>is</w:t>
      </w:r>
      <w:r w:rsidR="008B4D13" w:rsidRPr="0097326D">
        <w:t xml:space="preserve"> </w:t>
      </w:r>
      <w:r w:rsidRPr="0097326D">
        <w:t>nevertheless</w:t>
      </w:r>
      <w:r w:rsidR="008B4D13" w:rsidRPr="0097326D">
        <w:t xml:space="preserve"> </w:t>
      </w:r>
      <w:r w:rsidRPr="0097326D">
        <w:t>deeply</w:t>
      </w:r>
      <w:r w:rsidR="008B4D13" w:rsidRPr="0097326D">
        <w:t xml:space="preserve"> </w:t>
      </w:r>
      <w:r w:rsidRPr="0097326D">
        <w:t>concerned</w:t>
      </w:r>
      <w:r w:rsidR="008B4D13" w:rsidRPr="0097326D">
        <w:t xml:space="preserve"> </w:t>
      </w:r>
      <w:r w:rsidRPr="0097326D">
        <w:t>about:</w:t>
      </w:r>
    </w:p>
    <w:p w14:paraId="4237C171" w14:textId="3D6DEA00" w:rsidR="009A5649" w:rsidRPr="0097326D" w:rsidRDefault="009A5649" w:rsidP="002E6BEC">
      <w:pPr>
        <w:pStyle w:val="SingleTxtG"/>
      </w:pPr>
      <w:r w:rsidRPr="0097326D">
        <w:tab/>
        <w:t>(a)</w:t>
      </w:r>
      <w:r w:rsidRPr="0097326D">
        <w:tab/>
        <w:t>The</w:t>
      </w:r>
      <w:r w:rsidR="008B4D13" w:rsidRPr="0097326D">
        <w:t xml:space="preserve"> </w:t>
      </w:r>
      <w:r w:rsidRPr="0097326D">
        <w:t>impact</w:t>
      </w:r>
      <w:r w:rsidR="008B4D13" w:rsidRPr="0097326D">
        <w:t xml:space="preserve"> </w:t>
      </w:r>
      <w:r w:rsidRPr="0097326D">
        <w:t>that</w:t>
      </w:r>
      <w:r w:rsidR="008B4D13" w:rsidRPr="0097326D">
        <w:t xml:space="preserve"> </w:t>
      </w:r>
      <w:r w:rsidRPr="0097326D">
        <w:t>terrorist</w:t>
      </w:r>
      <w:r w:rsidR="008B4D13" w:rsidRPr="0097326D">
        <w:t xml:space="preserve"> </w:t>
      </w:r>
      <w:r w:rsidRPr="0097326D">
        <w:t>acts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overall</w:t>
      </w:r>
      <w:r w:rsidR="008B4D13" w:rsidRPr="0097326D">
        <w:t xml:space="preserve"> </w:t>
      </w:r>
      <w:r w:rsidRPr="0097326D">
        <w:t>security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humanitarian</w:t>
      </w:r>
      <w:r w:rsidR="008B4D13" w:rsidRPr="0097326D">
        <w:t xml:space="preserve"> </w:t>
      </w:r>
      <w:r w:rsidRPr="0097326D">
        <w:t>situations</w:t>
      </w:r>
      <w:r w:rsidR="008B4D13" w:rsidRPr="0097326D">
        <w:t xml:space="preserve"> </w:t>
      </w:r>
      <w:r w:rsidRPr="0097326D">
        <w:t>might</w:t>
      </w:r>
      <w:r w:rsidR="008B4D13" w:rsidRPr="0097326D">
        <w:t xml:space="preserve"> </w:t>
      </w:r>
      <w:r w:rsidRPr="0097326D">
        <w:t>have</w:t>
      </w:r>
      <w:r w:rsidR="008B4D13" w:rsidRPr="0097326D">
        <w:t xml:space="preserve"> </w:t>
      </w:r>
      <w:r w:rsidRPr="0097326D">
        <w:t>on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full</w:t>
      </w:r>
      <w:r w:rsidR="008B4D13" w:rsidRPr="0097326D">
        <w:t xml:space="preserve"> </w:t>
      </w:r>
      <w:r w:rsidRPr="0097326D">
        <w:t>realization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human</w:t>
      </w:r>
      <w:r w:rsidR="008B4D13" w:rsidRPr="0097326D">
        <w:t xml:space="preserve"> </w:t>
      </w:r>
      <w:r w:rsidRPr="0097326D">
        <w:t>rights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migrant</w:t>
      </w:r>
      <w:r w:rsidR="008B4D13" w:rsidRPr="0097326D">
        <w:t xml:space="preserve"> </w:t>
      </w:r>
      <w:r w:rsidRPr="0097326D">
        <w:t>workers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members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their</w:t>
      </w:r>
      <w:r w:rsidR="008B4D13" w:rsidRPr="0097326D">
        <w:t xml:space="preserve"> </w:t>
      </w:r>
      <w:r w:rsidRPr="0097326D">
        <w:t>families</w:t>
      </w:r>
      <w:r w:rsidR="008B4D13" w:rsidRPr="0097326D">
        <w:t xml:space="preserve"> </w:t>
      </w:r>
      <w:r w:rsidRPr="0097326D">
        <w:t>in</w:t>
      </w:r>
      <w:r w:rsidR="008B4D13" w:rsidRPr="0097326D">
        <w:t xml:space="preserve"> </w:t>
      </w:r>
      <w:r w:rsidRPr="0097326D">
        <w:t>parts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territory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State</w:t>
      </w:r>
      <w:r w:rsidR="008B4D13" w:rsidRPr="0097326D">
        <w:t xml:space="preserve"> </w:t>
      </w:r>
      <w:r w:rsidRPr="0097326D">
        <w:t>party,</w:t>
      </w:r>
      <w:r w:rsidR="008B4D13" w:rsidRPr="0097326D">
        <w:t xml:space="preserve"> </w:t>
      </w:r>
      <w:r w:rsidRPr="0097326D">
        <w:t>in</w:t>
      </w:r>
      <w:r w:rsidR="008B4D13" w:rsidRPr="0097326D">
        <w:t xml:space="preserve"> </w:t>
      </w:r>
      <w:r w:rsidRPr="0097326D">
        <w:t>particular</w:t>
      </w:r>
      <w:r w:rsidR="008B4D13" w:rsidRPr="0097326D">
        <w:t xml:space="preserve"> </w:t>
      </w:r>
      <w:r w:rsidRPr="0097326D">
        <w:t>on</w:t>
      </w:r>
      <w:r w:rsidR="008B4D13" w:rsidRPr="0097326D">
        <w:t xml:space="preserve"> </w:t>
      </w:r>
      <w:r w:rsidRPr="0097326D">
        <w:t>migrant</w:t>
      </w:r>
      <w:r w:rsidR="008B4D13" w:rsidRPr="0097326D">
        <w:t xml:space="preserve"> </w:t>
      </w:r>
      <w:r w:rsidRPr="0097326D">
        <w:t>women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children,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about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fact</w:t>
      </w:r>
      <w:r w:rsidR="008B4D13" w:rsidRPr="0097326D">
        <w:t xml:space="preserve"> </w:t>
      </w:r>
      <w:r w:rsidRPr="0097326D">
        <w:t>that</w:t>
      </w:r>
      <w:r w:rsidR="008B4D13" w:rsidRPr="0097326D">
        <w:t xml:space="preserve"> </w:t>
      </w:r>
      <w:r w:rsidRPr="0097326D">
        <w:t>migrants</w:t>
      </w:r>
      <w:r w:rsidR="008B4D13" w:rsidRPr="0097326D">
        <w:t xml:space="preserve"> </w:t>
      </w:r>
      <w:r w:rsidRPr="0097326D">
        <w:t>are</w:t>
      </w:r>
      <w:r w:rsidR="008B4D13" w:rsidRPr="0097326D">
        <w:t xml:space="preserve"> </w:t>
      </w:r>
      <w:r w:rsidRPr="0097326D">
        <w:t>often</w:t>
      </w:r>
      <w:r w:rsidR="008B4D13" w:rsidRPr="0097326D">
        <w:t xml:space="preserve"> </w:t>
      </w:r>
      <w:r w:rsidRPr="0097326D">
        <w:t>wrongly</w:t>
      </w:r>
      <w:r w:rsidR="008B4D13" w:rsidRPr="0097326D">
        <w:t xml:space="preserve"> </w:t>
      </w:r>
      <w:r w:rsidRPr="0097326D">
        <w:t>blamed</w:t>
      </w:r>
      <w:r w:rsidR="008B4D13" w:rsidRPr="0097326D">
        <w:t xml:space="preserve"> </w:t>
      </w:r>
      <w:r w:rsidRPr="0097326D">
        <w:t>for</w:t>
      </w:r>
      <w:r w:rsidR="008B4D13" w:rsidRPr="0097326D">
        <w:t xml:space="preserve"> </w:t>
      </w:r>
      <w:r w:rsidRPr="0097326D">
        <w:t>association</w:t>
      </w:r>
      <w:r w:rsidR="008B4D13" w:rsidRPr="0097326D">
        <w:t xml:space="preserve"> </w:t>
      </w:r>
      <w:r w:rsidRPr="0097326D">
        <w:t>with</w:t>
      </w:r>
      <w:r w:rsidR="008B4D13" w:rsidRPr="0097326D">
        <w:t xml:space="preserve"> </w:t>
      </w:r>
      <w:r w:rsidRPr="0097326D">
        <w:t>terrorist</w:t>
      </w:r>
      <w:r w:rsidR="008B4D13" w:rsidRPr="0097326D">
        <w:t xml:space="preserve"> </w:t>
      </w:r>
      <w:r w:rsidRPr="0097326D">
        <w:t>groups,</w:t>
      </w:r>
      <w:r w:rsidR="008B4D13" w:rsidRPr="0097326D">
        <w:t xml:space="preserve"> </w:t>
      </w:r>
      <w:r w:rsidRPr="0097326D">
        <w:t>while</w:t>
      </w:r>
      <w:r w:rsidR="008B4D13" w:rsidRPr="0097326D">
        <w:t xml:space="preserve"> </w:t>
      </w:r>
      <w:r w:rsidRPr="0097326D">
        <w:t>noting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explanation</w:t>
      </w:r>
      <w:r w:rsidR="008B4D13" w:rsidRPr="0097326D">
        <w:t xml:space="preserve"> </w:t>
      </w:r>
      <w:r w:rsidRPr="0097326D">
        <w:t>provided</w:t>
      </w:r>
      <w:r w:rsidR="008B4D13" w:rsidRPr="0097326D">
        <w:t xml:space="preserve"> </w:t>
      </w:r>
      <w:r w:rsidRPr="0097326D">
        <w:t>that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Nigeria</w:t>
      </w:r>
      <w:r w:rsidR="008B4D13" w:rsidRPr="0097326D">
        <w:t xml:space="preserve"> </w:t>
      </w:r>
      <w:r w:rsidRPr="0097326D">
        <w:t>Immigration</w:t>
      </w:r>
      <w:r w:rsidR="008B4D13" w:rsidRPr="0097326D">
        <w:t xml:space="preserve"> </w:t>
      </w:r>
      <w:r w:rsidRPr="0097326D">
        <w:t>Service</w:t>
      </w:r>
      <w:r w:rsidR="008B4D13" w:rsidRPr="0097326D">
        <w:t xml:space="preserve"> </w:t>
      </w:r>
      <w:r w:rsidRPr="0097326D">
        <w:t>has</w:t>
      </w:r>
      <w:r w:rsidR="008B4D13" w:rsidRPr="0097326D">
        <w:t xml:space="preserve"> </w:t>
      </w:r>
      <w:r w:rsidRPr="0097326D">
        <w:t>not</w:t>
      </w:r>
      <w:r w:rsidR="008B4D13" w:rsidRPr="0097326D">
        <w:t xml:space="preserve"> </w:t>
      </w:r>
      <w:r w:rsidRPr="0097326D">
        <w:t>recorded</w:t>
      </w:r>
      <w:r w:rsidR="008B4D13" w:rsidRPr="0097326D">
        <w:t xml:space="preserve"> </w:t>
      </w:r>
      <w:r w:rsidRPr="0097326D">
        <w:t>any</w:t>
      </w:r>
      <w:r w:rsidR="008B4D13" w:rsidRPr="0097326D">
        <w:t xml:space="preserve"> </w:t>
      </w:r>
      <w:r w:rsidRPr="0097326D">
        <w:t>terrorist</w:t>
      </w:r>
      <w:r w:rsidR="008B4D13" w:rsidRPr="0097326D">
        <w:t xml:space="preserve"> </w:t>
      </w:r>
      <w:r w:rsidRPr="0097326D">
        <w:t>attack</w:t>
      </w:r>
      <w:r w:rsidR="008B4D13" w:rsidRPr="0097326D">
        <w:t xml:space="preserve"> </w:t>
      </w:r>
      <w:r w:rsidRPr="0097326D">
        <w:t>affecting</w:t>
      </w:r>
      <w:r w:rsidR="008B4D13" w:rsidRPr="0097326D">
        <w:t xml:space="preserve"> </w:t>
      </w:r>
      <w:r w:rsidRPr="0097326D">
        <w:t>migrants,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regretting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lack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information</w:t>
      </w:r>
      <w:r w:rsidR="008B4D13" w:rsidRPr="0097326D">
        <w:t xml:space="preserve"> </w:t>
      </w:r>
      <w:r w:rsidRPr="0097326D">
        <w:t>about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impact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counter-terrorism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other</w:t>
      </w:r>
      <w:r w:rsidR="008B4D13" w:rsidRPr="0097326D">
        <w:t xml:space="preserve"> </w:t>
      </w:r>
      <w:r w:rsidRPr="0097326D">
        <w:t>security</w:t>
      </w:r>
      <w:r w:rsidR="008B4D13" w:rsidRPr="0097326D">
        <w:t xml:space="preserve"> </w:t>
      </w:r>
      <w:r w:rsidRPr="0097326D">
        <w:t>measures</w:t>
      </w:r>
      <w:r w:rsidR="008B4D13" w:rsidRPr="0097326D">
        <w:t xml:space="preserve"> </w:t>
      </w:r>
      <w:r w:rsidRPr="0097326D">
        <w:t>on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human</w:t>
      </w:r>
      <w:r w:rsidR="008B4D13" w:rsidRPr="0097326D">
        <w:t xml:space="preserve"> </w:t>
      </w:r>
      <w:r w:rsidRPr="0097326D">
        <w:t>rights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migrant</w:t>
      </w:r>
      <w:r w:rsidR="008B4D13" w:rsidRPr="0097326D">
        <w:t xml:space="preserve"> </w:t>
      </w:r>
      <w:r w:rsidRPr="0097326D">
        <w:t>workers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members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their</w:t>
      </w:r>
      <w:r w:rsidR="008B4D13" w:rsidRPr="0097326D">
        <w:t xml:space="preserve"> </w:t>
      </w:r>
      <w:r w:rsidRPr="0097326D">
        <w:t>families,</w:t>
      </w:r>
      <w:r w:rsidR="008B4D13" w:rsidRPr="0097326D">
        <w:t xml:space="preserve"> </w:t>
      </w:r>
      <w:r w:rsidRPr="0097326D">
        <w:t>including</w:t>
      </w:r>
      <w:r w:rsidR="008B4D13" w:rsidRPr="0097326D">
        <w:t xml:space="preserve"> </w:t>
      </w:r>
      <w:r w:rsidRPr="0097326D">
        <w:t>due</w:t>
      </w:r>
      <w:r w:rsidR="008B4D13" w:rsidRPr="0097326D">
        <w:t xml:space="preserve"> </w:t>
      </w:r>
      <w:r w:rsidRPr="0097326D">
        <w:t>to</w:t>
      </w:r>
      <w:r w:rsidR="008B4D13" w:rsidRPr="0097326D">
        <w:t xml:space="preserve"> </w:t>
      </w:r>
      <w:r w:rsidRPr="0097326D">
        <w:t>their</w:t>
      </w:r>
      <w:r w:rsidR="008B4D13" w:rsidRPr="0097326D">
        <w:t xml:space="preserve"> </w:t>
      </w:r>
      <w:r w:rsidRPr="0097326D">
        <w:t>internal</w:t>
      </w:r>
      <w:r w:rsidR="008B4D13" w:rsidRPr="0097326D">
        <w:t xml:space="preserve"> </w:t>
      </w:r>
      <w:r w:rsidRPr="0097326D">
        <w:t>displacement</w:t>
      </w:r>
      <w:r w:rsidR="008B4D13" w:rsidRPr="0097326D">
        <w:t xml:space="preserve"> </w:t>
      </w:r>
      <w:r w:rsidRPr="0097326D">
        <w:t>within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State</w:t>
      </w:r>
      <w:r w:rsidR="008B4D13" w:rsidRPr="0097326D">
        <w:t xml:space="preserve"> </w:t>
      </w:r>
      <w:r w:rsidRPr="0097326D">
        <w:t>party;</w:t>
      </w:r>
    </w:p>
    <w:p w14:paraId="7004D0D5" w14:textId="5D2B0948" w:rsidR="009A5649" w:rsidRPr="0097326D" w:rsidRDefault="009A5649" w:rsidP="002E6BEC">
      <w:pPr>
        <w:pStyle w:val="SingleTxtG"/>
      </w:pPr>
      <w:r w:rsidRPr="0097326D">
        <w:tab/>
        <w:t>(b)</w:t>
      </w:r>
      <w:r w:rsidRPr="0097326D">
        <w:tab/>
        <w:t>The</w:t>
      </w:r>
      <w:r w:rsidR="008B4D13" w:rsidRPr="0097326D">
        <w:t xml:space="preserve"> </w:t>
      </w:r>
      <w:r w:rsidRPr="0097326D">
        <w:t>persecution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lesbian,</w:t>
      </w:r>
      <w:r w:rsidR="008B4D13" w:rsidRPr="0097326D">
        <w:t xml:space="preserve"> </w:t>
      </w:r>
      <w:r w:rsidRPr="0097326D">
        <w:t>gay,</w:t>
      </w:r>
      <w:r w:rsidR="008B4D13" w:rsidRPr="0097326D">
        <w:t xml:space="preserve"> </w:t>
      </w:r>
      <w:r w:rsidRPr="0097326D">
        <w:t>bisexual,</w:t>
      </w:r>
      <w:r w:rsidR="008B4D13" w:rsidRPr="0097326D">
        <w:t xml:space="preserve"> </w:t>
      </w:r>
      <w:r w:rsidRPr="0097326D">
        <w:t>transgender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intersex</w:t>
      </w:r>
      <w:r w:rsidR="008B4D13" w:rsidRPr="0097326D">
        <w:t xml:space="preserve"> </w:t>
      </w:r>
      <w:r w:rsidRPr="0097326D">
        <w:t>migrants</w:t>
      </w:r>
      <w:r w:rsidR="008B4D13" w:rsidRPr="0097326D">
        <w:t xml:space="preserve"> </w:t>
      </w:r>
      <w:r w:rsidRPr="0097326D">
        <w:t>under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Nigerian</w:t>
      </w:r>
      <w:r w:rsidR="008B4D13" w:rsidRPr="0097326D">
        <w:t xml:space="preserve"> </w:t>
      </w:r>
      <w:r w:rsidRPr="0097326D">
        <w:t>Criminal</w:t>
      </w:r>
      <w:r w:rsidR="008B4D13" w:rsidRPr="0097326D">
        <w:t xml:space="preserve"> </w:t>
      </w:r>
      <w:r w:rsidRPr="0097326D">
        <w:t>Code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Same</w:t>
      </w:r>
      <w:r w:rsidR="008B4D13" w:rsidRPr="0097326D">
        <w:t xml:space="preserve"> </w:t>
      </w:r>
      <w:r w:rsidRPr="0097326D">
        <w:t>Sex</w:t>
      </w:r>
      <w:r w:rsidR="008B4D13" w:rsidRPr="0097326D">
        <w:t xml:space="preserve"> </w:t>
      </w:r>
      <w:r w:rsidRPr="0097326D">
        <w:t>Marriage</w:t>
      </w:r>
      <w:r w:rsidR="008B4D13" w:rsidRPr="0097326D">
        <w:t xml:space="preserve"> </w:t>
      </w:r>
      <w:r w:rsidRPr="0097326D">
        <w:t>(Prohibition)</w:t>
      </w:r>
      <w:r w:rsidR="008B4D13" w:rsidRPr="0097326D">
        <w:t xml:space="preserve"> </w:t>
      </w:r>
      <w:r w:rsidRPr="0097326D">
        <w:t>Act,</w:t>
      </w:r>
      <w:r w:rsidR="008B4D13" w:rsidRPr="0097326D">
        <w:t xml:space="preserve"> </w:t>
      </w:r>
      <w:r w:rsidRPr="0097326D">
        <w:t>2014,</w:t>
      </w:r>
      <w:r w:rsidR="008B4D13" w:rsidRPr="0097326D">
        <w:t xml:space="preserve"> </w:t>
      </w:r>
      <w:r w:rsidRPr="0097326D">
        <w:t>which</w:t>
      </w:r>
      <w:r w:rsidR="008B4D13" w:rsidRPr="0097326D">
        <w:t xml:space="preserve"> </w:t>
      </w:r>
      <w:r w:rsidRPr="0097326D">
        <w:t>carry</w:t>
      </w:r>
      <w:r w:rsidR="008B4D13" w:rsidRPr="0097326D">
        <w:t xml:space="preserve"> </w:t>
      </w:r>
      <w:r w:rsidRPr="0097326D">
        <w:t>a</w:t>
      </w:r>
      <w:r w:rsidR="008B4D13" w:rsidRPr="0097326D">
        <w:t xml:space="preserve"> </w:t>
      </w:r>
      <w:r w:rsidRPr="0097326D">
        <w:t>criminal</w:t>
      </w:r>
      <w:r w:rsidR="008B4D13" w:rsidRPr="0097326D">
        <w:t xml:space="preserve"> </w:t>
      </w:r>
      <w:r w:rsidRPr="0097326D">
        <w:t>penalty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up</w:t>
      </w:r>
      <w:r w:rsidR="008B4D13" w:rsidRPr="0097326D">
        <w:t xml:space="preserve"> </w:t>
      </w:r>
      <w:r w:rsidRPr="0097326D">
        <w:t>to</w:t>
      </w:r>
      <w:r w:rsidR="008B4D13" w:rsidRPr="0097326D">
        <w:t xml:space="preserve"> </w:t>
      </w:r>
      <w:r w:rsidRPr="0097326D">
        <w:t>15</w:t>
      </w:r>
      <w:r w:rsidR="008B4D13" w:rsidRPr="0097326D">
        <w:t xml:space="preserve"> </w:t>
      </w:r>
      <w:r w:rsidRPr="0097326D">
        <w:t>years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imprisonment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death</w:t>
      </w:r>
      <w:r w:rsidR="008B4D13" w:rsidRPr="0097326D">
        <w:t xml:space="preserve"> </w:t>
      </w:r>
      <w:r w:rsidRPr="0097326D">
        <w:t>penalty</w:t>
      </w:r>
      <w:r w:rsidR="008B4D13" w:rsidRPr="0097326D">
        <w:t xml:space="preserve"> </w:t>
      </w:r>
      <w:r w:rsidRPr="0097326D">
        <w:t>in</w:t>
      </w:r>
      <w:r w:rsidR="008B4D13" w:rsidRPr="0097326D">
        <w:t xml:space="preserve"> </w:t>
      </w:r>
      <w:r w:rsidRPr="0097326D">
        <w:t>sharia</w:t>
      </w:r>
      <w:r w:rsidR="008B4D13" w:rsidRPr="0097326D">
        <w:t xml:space="preserve"> </w:t>
      </w:r>
      <w:r w:rsidRPr="0097326D">
        <w:t>courts.</w:t>
      </w:r>
    </w:p>
    <w:p w14:paraId="03CC71D8" w14:textId="1E7A6295" w:rsidR="009A5649" w:rsidRPr="0097326D" w:rsidRDefault="009A5649" w:rsidP="002E6BEC">
      <w:pPr>
        <w:pStyle w:val="SingleTxtG"/>
      </w:pPr>
      <w:r w:rsidRPr="0097326D">
        <w:t>35.</w:t>
      </w:r>
      <w:r w:rsidRPr="0097326D">
        <w:tab/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Committee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recommends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that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State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party:</w:t>
      </w:r>
    </w:p>
    <w:p w14:paraId="553825B0" w14:textId="7154085E" w:rsidR="009A5649" w:rsidRPr="0097326D" w:rsidRDefault="009A5649" w:rsidP="002E6BEC">
      <w:pPr>
        <w:pStyle w:val="SingleTxtG"/>
        <w:rPr>
          <w:b/>
          <w:bCs/>
        </w:rPr>
      </w:pPr>
      <w:r w:rsidRPr="0097326D">
        <w:tab/>
        <w:t>(a)</w:t>
      </w:r>
      <w:r w:rsidRPr="0097326D">
        <w:tab/>
      </w:r>
      <w:r w:rsidRPr="0097326D">
        <w:rPr>
          <w:b/>
          <w:bCs/>
        </w:rPr>
        <w:t>Step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up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its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efforts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to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prevent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violence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against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migrants,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with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focus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vulnerable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groups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migrants,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that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it</w:t>
      </w:r>
      <w:r w:rsidR="008B4D13" w:rsidRPr="0097326D">
        <w:rPr>
          <w:b/>
          <w:bCs/>
        </w:rPr>
        <w:t xml:space="preserve"> </w:t>
      </w:r>
      <w:proofErr w:type="gramStart"/>
      <w:r w:rsidRPr="0097326D">
        <w:rPr>
          <w:b/>
          <w:bCs/>
        </w:rPr>
        <w:t>protect</w:t>
      </w:r>
      <w:proofErr w:type="gramEnd"/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them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from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conflict,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insecurity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crime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that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vigorously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investigate,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prosecute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punish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perpetrators,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commensurate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with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gravity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crimes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committed,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compliance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with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Convention;</w:t>
      </w:r>
    </w:p>
    <w:p w14:paraId="660AAFF2" w14:textId="6BAF11DC" w:rsidR="009A5649" w:rsidRPr="0097326D" w:rsidRDefault="009A5649" w:rsidP="002E6BEC">
      <w:pPr>
        <w:pStyle w:val="SingleTxtG"/>
        <w:rPr>
          <w:b/>
          <w:bCs/>
        </w:rPr>
      </w:pPr>
      <w:r w:rsidRPr="0097326D">
        <w:tab/>
        <w:t>(b)</w:t>
      </w:r>
      <w:r w:rsidRPr="0097326D">
        <w:rPr>
          <w:b/>
          <w:bCs/>
        </w:rPr>
        <w:tab/>
        <w:t>Take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measures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to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guarantee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that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use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force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migration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security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operations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governed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by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principles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legality,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absolute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necessity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proportionality,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that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has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legitimate</w:t>
      </w:r>
      <w:r w:rsidR="008B4D13" w:rsidRPr="0097326D">
        <w:rPr>
          <w:b/>
          <w:bCs/>
        </w:rPr>
        <w:t xml:space="preserve"> </w:t>
      </w:r>
      <w:proofErr w:type="gramStart"/>
      <w:r w:rsidRPr="0097326D">
        <w:rPr>
          <w:b/>
          <w:bCs/>
        </w:rPr>
        <w:t>aim;</w:t>
      </w:r>
      <w:proofErr w:type="gramEnd"/>
    </w:p>
    <w:p w14:paraId="430CBD0B" w14:textId="0C6F2411" w:rsidR="009A5649" w:rsidRPr="0097326D" w:rsidRDefault="009A5649" w:rsidP="002E6BEC">
      <w:pPr>
        <w:pStyle w:val="SingleTxtG"/>
        <w:rPr>
          <w:b/>
          <w:bCs/>
        </w:rPr>
      </w:pPr>
      <w:r w:rsidRPr="0097326D">
        <w:tab/>
        <w:t>(c)</w:t>
      </w:r>
      <w:r w:rsidRPr="0097326D">
        <w:rPr>
          <w:b/>
          <w:bCs/>
        </w:rPr>
        <w:tab/>
        <w:t>Ensure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that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migrant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survivors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such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acts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are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identified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referred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to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appropriate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services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that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are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sensitive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responsive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to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their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needs,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including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medical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psychosocial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services,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have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access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to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regularization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humanitarian</w:t>
      </w:r>
      <w:r w:rsidR="008B4D13" w:rsidRPr="0097326D">
        <w:rPr>
          <w:b/>
          <w:bCs/>
        </w:rPr>
        <w:t xml:space="preserve"> </w:t>
      </w:r>
      <w:proofErr w:type="gramStart"/>
      <w:r w:rsidRPr="0097326D">
        <w:rPr>
          <w:b/>
          <w:bCs/>
        </w:rPr>
        <w:t>grounds;</w:t>
      </w:r>
      <w:proofErr w:type="gramEnd"/>
    </w:p>
    <w:p w14:paraId="5ABD1893" w14:textId="4953085E" w:rsidR="009A5649" w:rsidRPr="0097326D" w:rsidRDefault="009A5649" w:rsidP="002E6BEC">
      <w:pPr>
        <w:pStyle w:val="SingleTxtG"/>
      </w:pPr>
      <w:r w:rsidRPr="0097326D">
        <w:tab/>
        <w:t>(d)</w:t>
      </w:r>
      <w:r w:rsidRPr="0097326D">
        <w:rPr>
          <w:b/>
          <w:bCs/>
        </w:rPr>
        <w:tab/>
        <w:t>Repeal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criminal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provisions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that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punish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sexual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orientation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gender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identity,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immediately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put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end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to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persecution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lesbian,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gay,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bisexual,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transgender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intersex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migrants,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including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by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issuing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pardons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granting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amnesty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to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those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convicted,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incorporate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explicit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prohibition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discrimination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grounds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sexual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orientation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gender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identity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its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anti-discrimination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legislation,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implement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campaigns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against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homophobia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to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promote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social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inclusion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respect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for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diversity,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including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for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migrant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workers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members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their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families.</w:t>
      </w:r>
    </w:p>
    <w:p w14:paraId="1C8D5EF0" w14:textId="4B593F18" w:rsidR="008B4D13" w:rsidRPr="0097326D" w:rsidRDefault="009A5649" w:rsidP="00EA15C0">
      <w:pPr>
        <w:pStyle w:val="H23G"/>
      </w:pPr>
      <w:r w:rsidRPr="0097326D">
        <w:lastRenderedPageBreak/>
        <w:tab/>
      </w:r>
      <w:r w:rsidRPr="0097326D">
        <w:tab/>
        <w:t>Border</w:t>
      </w:r>
      <w:r w:rsidR="008B4D13" w:rsidRPr="0097326D">
        <w:t xml:space="preserve"> </w:t>
      </w:r>
      <w:r w:rsidRPr="0097326D">
        <w:t>management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migrants</w:t>
      </w:r>
      <w:r w:rsidR="008B4D13" w:rsidRPr="0097326D">
        <w:t xml:space="preserve"> </w:t>
      </w:r>
      <w:r w:rsidRPr="0097326D">
        <w:t>in</w:t>
      </w:r>
      <w:r w:rsidR="008B4D13" w:rsidRPr="0097326D">
        <w:t xml:space="preserve"> </w:t>
      </w:r>
      <w:r w:rsidRPr="0097326D">
        <w:t>transit</w:t>
      </w:r>
    </w:p>
    <w:p w14:paraId="6779D89F" w14:textId="09F85318" w:rsidR="009A5649" w:rsidRPr="0097326D" w:rsidRDefault="009A5649" w:rsidP="002E6BEC">
      <w:pPr>
        <w:pStyle w:val="SingleTxtG"/>
      </w:pPr>
      <w:r w:rsidRPr="0097326D">
        <w:t>36.</w:t>
      </w:r>
      <w:r w:rsidRPr="0097326D">
        <w:tab/>
        <w:t>The</w:t>
      </w:r>
      <w:r w:rsidR="008B4D13" w:rsidRPr="0097326D">
        <w:t xml:space="preserve"> </w:t>
      </w:r>
      <w:r w:rsidRPr="0097326D">
        <w:t>Committee</w:t>
      </w:r>
      <w:r w:rsidR="008B4D13" w:rsidRPr="0097326D">
        <w:t xml:space="preserve"> </w:t>
      </w:r>
      <w:r w:rsidRPr="0097326D">
        <w:t>welcomes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fact</w:t>
      </w:r>
      <w:r w:rsidR="008B4D13" w:rsidRPr="0097326D">
        <w:t xml:space="preserve"> </w:t>
      </w:r>
      <w:r w:rsidRPr="0097326D">
        <w:t>that</w:t>
      </w:r>
      <w:r w:rsidR="008B4D13" w:rsidRPr="0097326D">
        <w:t xml:space="preserve"> </w:t>
      </w:r>
      <w:r w:rsidRPr="0097326D">
        <w:t>Nigeria</w:t>
      </w:r>
      <w:r w:rsidR="008B4D13" w:rsidRPr="0097326D">
        <w:t xml:space="preserve"> </w:t>
      </w:r>
      <w:r w:rsidRPr="0097326D">
        <w:t>is</w:t>
      </w:r>
      <w:r w:rsidR="008B4D13" w:rsidRPr="0097326D">
        <w:t xml:space="preserve"> </w:t>
      </w:r>
      <w:r w:rsidRPr="0097326D">
        <w:t>a</w:t>
      </w:r>
      <w:r w:rsidR="008B4D13" w:rsidRPr="0097326D">
        <w:t xml:space="preserve"> </w:t>
      </w:r>
      <w:r w:rsidRPr="0097326D">
        <w:t>party</w:t>
      </w:r>
      <w:r w:rsidR="008B4D13" w:rsidRPr="0097326D">
        <w:t xml:space="preserve"> </w:t>
      </w:r>
      <w:r w:rsidRPr="0097326D">
        <w:t>to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Economic</w:t>
      </w:r>
      <w:r w:rsidR="008B4D13" w:rsidRPr="0097326D">
        <w:t xml:space="preserve"> </w:t>
      </w:r>
      <w:r w:rsidRPr="0097326D">
        <w:t>Community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West</w:t>
      </w:r>
      <w:r w:rsidR="008B4D13" w:rsidRPr="0097326D">
        <w:t xml:space="preserve"> </w:t>
      </w:r>
      <w:r w:rsidRPr="0097326D">
        <w:t>African</w:t>
      </w:r>
      <w:r w:rsidR="008B4D13" w:rsidRPr="0097326D">
        <w:t xml:space="preserve"> </w:t>
      </w:r>
      <w:r w:rsidRPr="0097326D">
        <w:t>States</w:t>
      </w:r>
      <w:r w:rsidR="008B4D13" w:rsidRPr="0097326D">
        <w:t xml:space="preserve"> </w:t>
      </w:r>
      <w:r w:rsidRPr="0097326D">
        <w:t>(ECOWAS)</w:t>
      </w:r>
      <w:r w:rsidR="008B4D13" w:rsidRPr="0097326D">
        <w:t xml:space="preserve"> </w:t>
      </w:r>
      <w:r w:rsidRPr="0097326D">
        <w:t>Protocol</w:t>
      </w:r>
      <w:r w:rsidR="008B4D13" w:rsidRPr="0097326D">
        <w:t xml:space="preserve"> </w:t>
      </w:r>
      <w:r w:rsidRPr="0097326D">
        <w:t>on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Free</w:t>
      </w:r>
      <w:r w:rsidR="008B4D13" w:rsidRPr="0097326D">
        <w:t xml:space="preserve"> </w:t>
      </w:r>
      <w:r w:rsidRPr="0097326D">
        <w:t>Movement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Persons,</w:t>
      </w:r>
      <w:r w:rsidR="008B4D13" w:rsidRPr="0097326D">
        <w:t xml:space="preserve"> </w:t>
      </w:r>
      <w:r w:rsidRPr="0097326D">
        <w:t>Right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Residence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Establishment,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notes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efforts</w:t>
      </w:r>
      <w:r w:rsidR="008B4D13" w:rsidRPr="0097326D">
        <w:t xml:space="preserve"> </w:t>
      </w:r>
      <w:r w:rsidRPr="0097326D">
        <w:t>by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State</w:t>
      </w:r>
      <w:r w:rsidR="008B4D13" w:rsidRPr="0097326D">
        <w:t xml:space="preserve"> </w:t>
      </w:r>
      <w:r w:rsidRPr="0097326D">
        <w:t>party</w:t>
      </w:r>
      <w:r w:rsidR="008B4D13" w:rsidRPr="0097326D">
        <w:t xml:space="preserve"> </w:t>
      </w:r>
      <w:r w:rsidRPr="0097326D">
        <w:t>to</w:t>
      </w:r>
      <w:r w:rsidR="008B4D13" w:rsidRPr="0097326D">
        <w:t xml:space="preserve"> </w:t>
      </w:r>
      <w:r w:rsidRPr="0097326D">
        <w:t>simplify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automate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visa</w:t>
      </w:r>
      <w:r w:rsidR="008B4D13" w:rsidRPr="0097326D">
        <w:t xml:space="preserve"> </w:t>
      </w:r>
      <w:r w:rsidRPr="0097326D">
        <w:t>application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border-crossing</w:t>
      </w:r>
      <w:r w:rsidR="008B4D13" w:rsidRPr="0097326D">
        <w:t xml:space="preserve"> </w:t>
      </w:r>
      <w:r w:rsidRPr="0097326D">
        <w:t>procedures,</w:t>
      </w:r>
      <w:r w:rsidR="008B4D13" w:rsidRPr="0097326D">
        <w:t xml:space="preserve"> </w:t>
      </w:r>
      <w:r w:rsidRPr="0097326D">
        <w:t>including</w:t>
      </w:r>
      <w:r w:rsidR="008B4D13" w:rsidRPr="0097326D">
        <w:t xml:space="preserve"> </w:t>
      </w:r>
      <w:r w:rsidRPr="0097326D">
        <w:t>under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National</w:t>
      </w:r>
      <w:r w:rsidR="008B4D13" w:rsidRPr="0097326D">
        <w:t xml:space="preserve"> </w:t>
      </w:r>
      <w:r w:rsidRPr="0097326D">
        <w:t>Border</w:t>
      </w:r>
      <w:r w:rsidR="008B4D13" w:rsidRPr="0097326D">
        <w:t xml:space="preserve"> </w:t>
      </w:r>
      <w:r w:rsidRPr="0097326D">
        <w:t>Management</w:t>
      </w:r>
      <w:r w:rsidR="008B4D13" w:rsidRPr="0097326D">
        <w:t xml:space="preserve"> </w:t>
      </w:r>
      <w:r w:rsidRPr="0097326D">
        <w:t>Strategy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Action</w:t>
      </w:r>
      <w:r w:rsidR="008B4D13" w:rsidRPr="0097326D">
        <w:t xml:space="preserve"> </w:t>
      </w:r>
      <w:r w:rsidRPr="0097326D">
        <w:t>Plan</w:t>
      </w:r>
      <w:r w:rsidR="008B4D13" w:rsidRPr="0097326D">
        <w:t xml:space="preserve"> </w:t>
      </w:r>
      <w:r w:rsidRPr="0097326D">
        <w:t>2019–2023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with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support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IOM.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Committee</w:t>
      </w:r>
      <w:r w:rsidR="008B4D13" w:rsidRPr="0097326D">
        <w:t xml:space="preserve"> </w:t>
      </w:r>
      <w:r w:rsidRPr="0097326D">
        <w:t>is,</w:t>
      </w:r>
      <w:r w:rsidR="008B4D13" w:rsidRPr="0097326D">
        <w:t xml:space="preserve"> </w:t>
      </w:r>
      <w:r w:rsidRPr="0097326D">
        <w:t>however,</w:t>
      </w:r>
      <w:r w:rsidR="008B4D13" w:rsidRPr="0097326D">
        <w:t xml:space="preserve"> </w:t>
      </w:r>
      <w:r w:rsidRPr="0097326D">
        <w:t>concerned</w:t>
      </w:r>
      <w:r w:rsidR="008B4D13" w:rsidRPr="0097326D">
        <w:t xml:space="preserve"> </w:t>
      </w:r>
      <w:r w:rsidRPr="0097326D">
        <w:t>about</w:t>
      </w:r>
      <w:r w:rsidR="008B4D13" w:rsidRPr="0097326D">
        <w:t xml:space="preserve"> </w:t>
      </w:r>
      <w:r w:rsidRPr="0097326D">
        <w:t>a</w:t>
      </w:r>
      <w:r w:rsidR="008B4D13" w:rsidRPr="0097326D">
        <w:t xml:space="preserve"> </w:t>
      </w:r>
      <w:r w:rsidRPr="0097326D">
        <w:t>legal</w:t>
      </w:r>
      <w:r w:rsidR="008B4D13" w:rsidRPr="0097326D">
        <w:t xml:space="preserve"> </w:t>
      </w:r>
      <w:r w:rsidRPr="0097326D">
        <w:t>border</w:t>
      </w:r>
      <w:r w:rsidR="008B4D13" w:rsidRPr="0097326D">
        <w:t xml:space="preserve"> </w:t>
      </w:r>
      <w:r w:rsidRPr="0097326D">
        <w:t>regime</w:t>
      </w:r>
      <w:r w:rsidR="008B4D13" w:rsidRPr="0097326D">
        <w:t xml:space="preserve"> </w:t>
      </w:r>
      <w:r w:rsidRPr="0097326D">
        <w:t>in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State</w:t>
      </w:r>
      <w:r w:rsidR="008B4D13" w:rsidRPr="0097326D">
        <w:t xml:space="preserve"> </w:t>
      </w:r>
      <w:r w:rsidRPr="0097326D">
        <w:t>party</w:t>
      </w:r>
      <w:r w:rsidR="008B4D13" w:rsidRPr="0097326D">
        <w:t xml:space="preserve"> </w:t>
      </w:r>
      <w:r w:rsidRPr="0097326D">
        <w:t>that</w:t>
      </w:r>
      <w:r w:rsidR="008B4D13" w:rsidRPr="0097326D">
        <w:t xml:space="preserve"> </w:t>
      </w:r>
      <w:r w:rsidRPr="0097326D">
        <w:t>continues</w:t>
      </w:r>
      <w:r w:rsidR="008B4D13" w:rsidRPr="0097326D">
        <w:t xml:space="preserve"> </w:t>
      </w:r>
      <w:r w:rsidRPr="0097326D">
        <w:t>to</w:t>
      </w:r>
      <w:r w:rsidR="008B4D13" w:rsidRPr="0097326D">
        <w:t xml:space="preserve"> </w:t>
      </w:r>
      <w:r w:rsidRPr="0097326D">
        <w:t>focus</w:t>
      </w:r>
      <w:r w:rsidR="008B4D13" w:rsidRPr="0097326D">
        <w:t xml:space="preserve"> </w:t>
      </w:r>
      <w:r w:rsidRPr="0097326D">
        <w:t>on</w:t>
      </w:r>
      <w:r w:rsidR="008B4D13" w:rsidRPr="0097326D">
        <w:t xml:space="preserve"> </w:t>
      </w:r>
      <w:r w:rsidR="00E92508" w:rsidRPr="0097326D">
        <w:t>“</w:t>
      </w:r>
      <w:r w:rsidRPr="0097326D">
        <w:t>prohibited</w:t>
      </w:r>
      <w:r w:rsidR="008B4D13" w:rsidRPr="0097326D">
        <w:t xml:space="preserve"> </w:t>
      </w:r>
      <w:r w:rsidRPr="0097326D">
        <w:t>immigrants</w:t>
      </w:r>
      <w:r w:rsidR="00E92508" w:rsidRPr="0097326D">
        <w:t>”</w:t>
      </w:r>
      <w:r w:rsidR="008B4D13" w:rsidRPr="0097326D">
        <w:t xml:space="preserve"> </w:t>
      </w:r>
      <w:r w:rsidRPr="0097326D">
        <w:t>defined</w:t>
      </w:r>
      <w:r w:rsidR="008B4D13" w:rsidRPr="0097326D">
        <w:t xml:space="preserve"> </w:t>
      </w:r>
      <w:r w:rsidRPr="0097326D">
        <w:t>as</w:t>
      </w:r>
      <w:r w:rsidR="008B4D13" w:rsidRPr="0097326D">
        <w:t xml:space="preserve"> </w:t>
      </w:r>
      <w:r w:rsidRPr="0097326D">
        <w:t>a</w:t>
      </w:r>
      <w:r w:rsidR="008B4D13" w:rsidRPr="0097326D">
        <w:t xml:space="preserve"> </w:t>
      </w:r>
      <w:r w:rsidRPr="0097326D">
        <w:t>security</w:t>
      </w:r>
      <w:r w:rsidR="008B4D13" w:rsidRPr="0097326D">
        <w:t xml:space="preserve"> </w:t>
      </w:r>
      <w:r w:rsidRPr="0097326D">
        <w:t>threat,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about</w:t>
      </w:r>
      <w:r w:rsidR="008B4D13" w:rsidRPr="0097326D">
        <w:t xml:space="preserve"> </w:t>
      </w:r>
      <w:r w:rsidRPr="0097326D">
        <w:t>porous</w:t>
      </w:r>
      <w:r w:rsidR="008B4D13" w:rsidRPr="0097326D">
        <w:t xml:space="preserve"> </w:t>
      </w:r>
      <w:r w:rsidRPr="0097326D">
        <w:t>borders</w:t>
      </w:r>
      <w:r w:rsidR="008B4D13" w:rsidRPr="0097326D">
        <w:t xml:space="preserve"> </w:t>
      </w:r>
      <w:r w:rsidRPr="0097326D">
        <w:t>due</w:t>
      </w:r>
      <w:r w:rsidR="008B4D13" w:rsidRPr="0097326D">
        <w:t xml:space="preserve"> </w:t>
      </w:r>
      <w:r w:rsidRPr="0097326D">
        <w:t>to</w:t>
      </w:r>
      <w:r w:rsidR="008B4D13" w:rsidRPr="0097326D">
        <w:t xml:space="preserve"> </w:t>
      </w:r>
      <w:r w:rsidRPr="0097326D">
        <w:t>conflicts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acts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terrorism</w:t>
      </w:r>
      <w:r w:rsidR="008B4D13" w:rsidRPr="0097326D">
        <w:t xml:space="preserve"> </w:t>
      </w:r>
      <w:r w:rsidRPr="0097326D">
        <w:t>in</w:t>
      </w:r>
      <w:r w:rsidR="008B4D13" w:rsidRPr="0097326D">
        <w:t xml:space="preserve"> </w:t>
      </w:r>
      <w:r w:rsidRPr="0097326D">
        <w:t>countries</w:t>
      </w:r>
      <w:r w:rsidR="008B4D13" w:rsidRPr="0097326D">
        <w:t xml:space="preserve"> </w:t>
      </w:r>
      <w:r w:rsidRPr="0097326D">
        <w:t>neighbouring</w:t>
      </w:r>
      <w:r w:rsidR="008B4D13" w:rsidRPr="0097326D">
        <w:t xml:space="preserve"> </w:t>
      </w:r>
      <w:r w:rsidRPr="0097326D">
        <w:t>Nigeria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within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State</w:t>
      </w:r>
      <w:r w:rsidR="008B4D13" w:rsidRPr="0097326D">
        <w:t xml:space="preserve"> </w:t>
      </w:r>
      <w:r w:rsidRPr="0097326D">
        <w:t>party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impact</w:t>
      </w:r>
      <w:r w:rsidR="008B4D13" w:rsidRPr="0097326D">
        <w:t xml:space="preserve"> </w:t>
      </w:r>
      <w:r w:rsidRPr="0097326D">
        <w:t>that</w:t>
      </w:r>
      <w:r w:rsidR="008B4D13" w:rsidRPr="0097326D">
        <w:t xml:space="preserve"> </w:t>
      </w:r>
      <w:r w:rsidRPr="0097326D">
        <w:t>border</w:t>
      </w:r>
      <w:r w:rsidR="008B4D13" w:rsidRPr="0097326D">
        <w:t xml:space="preserve"> </w:t>
      </w:r>
      <w:r w:rsidRPr="0097326D">
        <w:t>management</w:t>
      </w:r>
      <w:r w:rsidR="008B4D13" w:rsidRPr="0097326D">
        <w:t xml:space="preserve"> </w:t>
      </w:r>
      <w:r w:rsidRPr="0097326D">
        <w:t>measures</w:t>
      </w:r>
      <w:r w:rsidR="008B4D13" w:rsidRPr="0097326D">
        <w:t xml:space="preserve"> </w:t>
      </w:r>
      <w:r w:rsidRPr="0097326D">
        <w:t>might</w:t>
      </w:r>
      <w:r w:rsidR="008B4D13" w:rsidRPr="0097326D">
        <w:t xml:space="preserve"> </w:t>
      </w:r>
      <w:r w:rsidRPr="0097326D">
        <w:t>have</w:t>
      </w:r>
      <w:r w:rsidR="008B4D13" w:rsidRPr="0097326D">
        <w:t xml:space="preserve"> </w:t>
      </w:r>
      <w:r w:rsidRPr="0097326D">
        <w:t>on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enjoyment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human</w:t>
      </w:r>
      <w:r w:rsidR="008B4D13" w:rsidRPr="0097326D">
        <w:t xml:space="preserve"> </w:t>
      </w:r>
      <w:r w:rsidRPr="0097326D">
        <w:t>rights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migrants,</w:t>
      </w:r>
      <w:r w:rsidR="008B4D13" w:rsidRPr="0097326D">
        <w:t xml:space="preserve"> </w:t>
      </w:r>
      <w:r w:rsidRPr="0097326D">
        <w:t>including</w:t>
      </w:r>
      <w:r w:rsidR="008B4D13" w:rsidRPr="0097326D">
        <w:t xml:space="preserve"> </w:t>
      </w:r>
      <w:r w:rsidRPr="0097326D">
        <w:t>migrant</w:t>
      </w:r>
      <w:r w:rsidR="008B4D13" w:rsidRPr="0097326D">
        <w:t xml:space="preserve"> </w:t>
      </w:r>
      <w:r w:rsidRPr="0097326D">
        <w:t>workers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members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their</w:t>
      </w:r>
      <w:r w:rsidR="008B4D13" w:rsidRPr="0097326D">
        <w:t xml:space="preserve"> </w:t>
      </w:r>
      <w:r w:rsidRPr="0097326D">
        <w:t>families,</w:t>
      </w:r>
      <w:r w:rsidR="008B4D13" w:rsidRPr="0097326D">
        <w:t xml:space="preserve"> </w:t>
      </w:r>
      <w:r w:rsidRPr="0097326D">
        <w:t>in</w:t>
      </w:r>
      <w:r w:rsidR="008B4D13" w:rsidRPr="0097326D">
        <w:t xml:space="preserve"> </w:t>
      </w:r>
      <w:r w:rsidRPr="0097326D">
        <w:t>particular</w:t>
      </w:r>
      <w:r w:rsidR="008B4D13" w:rsidRPr="0097326D">
        <w:t xml:space="preserve"> </w:t>
      </w:r>
      <w:r w:rsidRPr="0097326D">
        <w:t>with</w:t>
      </w:r>
      <w:r w:rsidR="008B4D13" w:rsidRPr="0097326D">
        <w:t xml:space="preserve"> </w:t>
      </w:r>
      <w:r w:rsidRPr="0097326D">
        <w:t>respect</w:t>
      </w:r>
      <w:r w:rsidR="008B4D13" w:rsidRPr="0097326D">
        <w:t xml:space="preserve"> </w:t>
      </w:r>
      <w:r w:rsidRPr="0097326D">
        <w:t>to</w:t>
      </w:r>
      <w:r w:rsidR="008B4D13" w:rsidRPr="0097326D">
        <w:t xml:space="preserve"> </w:t>
      </w:r>
      <w:r w:rsidRPr="0097326D">
        <w:t>procedures</w:t>
      </w:r>
      <w:r w:rsidR="008B4D13" w:rsidRPr="0097326D">
        <w:t xml:space="preserve"> </w:t>
      </w:r>
      <w:r w:rsidRPr="0097326D">
        <w:t>applicable</w:t>
      </w:r>
      <w:r w:rsidR="008B4D13" w:rsidRPr="0097326D">
        <w:t xml:space="preserve"> </w:t>
      </w:r>
      <w:r w:rsidRPr="0097326D">
        <w:t>to</w:t>
      </w:r>
      <w:r w:rsidR="008B4D13" w:rsidRPr="0097326D">
        <w:t xml:space="preserve"> </w:t>
      </w:r>
      <w:r w:rsidRPr="0097326D">
        <w:t>migrant</w:t>
      </w:r>
      <w:r w:rsidR="008B4D13" w:rsidRPr="0097326D">
        <w:t xml:space="preserve"> </w:t>
      </w:r>
      <w:r w:rsidRPr="0097326D">
        <w:t>workers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asylum-</w:t>
      </w:r>
      <w:r w:rsidR="008B4D13" w:rsidRPr="0097326D">
        <w:t xml:space="preserve"> </w:t>
      </w:r>
      <w:r w:rsidRPr="0097326D">
        <w:t>seekers</w:t>
      </w:r>
      <w:r w:rsidR="008B4D13" w:rsidRPr="0097326D">
        <w:t xml:space="preserve"> </w:t>
      </w:r>
      <w:r w:rsidRPr="0097326D">
        <w:t>arriving</w:t>
      </w:r>
      <w:r w:rsidR="008B4D13" w:rsidRPr="0097326D">
        <w:t xml:space="preserve"> </w:t>
      </w:r>
      <w:r w:rsidRPr="0097326D">
        <w:t>at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international</w:t>
      </w:r>
      <w:r w:rsidR="008B4D13" w:rsidRPr="0097326D">
        <w:t xml:space="preserve"> </w:t>
      </w:r>
      <w:r w:rsidRPr="0097326D">
        <w:t>borders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State</w:t>
      </w:r>
      <w:r w:rsidR="008B4D13" w:rsidRPr="0097326D">
        <w:t xml:space="preserve"> </w:t>
      </w:r>
      <w:r w:rsidRPr="0097326D">
        <w:t>party,</w:t>
      </w:r>
      <w:r w:rsidR="008B4D13" w:rsidRPr="0097326D">
        <w:t xml:space="preserve"> </w:t>
      </w:r>
      <w:r w:rsidRPr="0097326D">
        <w:t>including</w:t>
      </w:r>
      <w:r w:rsidR="008B4D13" w:rsidRPr="0097326D">
        <w:t xml:space="preserve"> </w:t>
      </w:r>
      <w:r w:rsidRPr="0097326D">
        <w:t>at</w:t>
      </w:r>
      <w:r w:rsidR="008B4D13" w:rsidRPr="0097326D">
        <w:t xml:space="preserve"> </w:t>
      </w:r>
      <w:r w:rsidRPr="0097326D">
        <w:t>reception</w:t>
      </w:r>
      <w:r w:rsidR="008B4D13" w:rsidRPr="0097326D">
        <w:t xml:space="preserve"> </w:t>
      </w:r>
      <w:r w:rsidRPr="0097326D">
        <w:t>facilities.</w:t>
      </w:r>
    </w:p>
    <w:p w14:paraId="48783BC8" w14:textId="28264CC3" w:rsidR="009A5649" w:rsidRPr="0097326D" w:rsidRDefault="009A5649" w:rsidP="002E6BEC">
      <w:pPr>
        <w:pStyle w:val="SingleTxtG"/>
      </w:pPr>
      <w:r w:rsidRPr="0097326D">
        <w:t>37.</w:t>
      </w:r>
      <w:r w:rsidRPr="0097326D">
        <w:tab/>
      </w:r>
      <w:r w:rsidRPr="0097326D">
        <w:rPr>
          <w:b/>
          <w:bCs/>
        </w:rPr>
        <w:t>In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line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with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Office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United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Nations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High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Commissioner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for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Human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Rights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(OHCHR)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Recommended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Principles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Guidelines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Human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Rights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International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Borders,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Committee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recommends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that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State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party:</w:t>
      </w:r>
    </w:p>
    <w:p w14:paraId="23043DF2" w14:textId="4FEAC37C" w:rsidR="008B4D13" w:rsidRPr="0097326D" w:rsidRDefault="009A5649" w:rsidP="002E6BEC">
      <w:pPr>
        <w:pStyle w:val="SingleTxtG"/>
      </w:pPr>
      <w:r w:rsidRPr="0097326D">
        <w:rPr>
          <w:bCs/>
        </w:rPr>
        <w:tab/>
        <w:t>(a)</w:t>
      </w:r>
      <w:r w:rsidRPr="0097326D">
        <w:tab/>
      </w:r>
      <w:r w:rsidRPr="0097326D">
        <w:rPr>
          <w:b/>
          <w:bCs/>
        </w:rPr>
        <w:t>Adopt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human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rights-based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approach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to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border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management,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including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effective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consultations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with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relevant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stakeholders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such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national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judicial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human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rights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bodies,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academia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civil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society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actors,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including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migrants</w:t>
      </w:r>
      <w:r w:rsidR="00E92508" w:rsidRPr="0097326D">
        <w:rPr>
          <w:b/>
          <w:bCs/>
        </w:rPr>
        <w:t>’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organizations,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development,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adoption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implementation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border-related</w:t>
      </w:r>
      <w:r w:rsidR="008B4D13" w:rsidRPr="0097326D">
        <w:rPr>
          <w:b/>
          <w:bCs/>
        </w:rPr>
        <w:t xml:space="preserve"> </w:t>
      </w:r>
      <w:proofErr w:type="gramStart"/>
      <w:r w:rsidRPr="0097326D">
        <w:rPr>
          <w:b/>
          <w:bCs/>
        </w:rPr>
        <w:t>measures;</w:t>
      </w:r>
      <w:proofErr w:type="gramEnd"/>
    </w:p>
    <w:p w14:paraId="013D346E" w14:textId="4D429CC3" w:rsidR="009A5649" w:rsidRPr="0097326D" w:rsidRDefault="009A5649" w:rsidP="002E6BEC">
      <w:pPr>
        <w:pStyle w:val="SingleTxtG"/>
        <w:rPr>
          <w:b/>
          <w:bCs/>
        </w:rPr>
      </w:pPr>
      <w:r w:rsidRPr="0097326D">
        <w:rPr>
          <w:bCs/>
        </w:rPr>
        <w:tab/>
        <w:t>(b)</w:t>
      </w:r>
      <w:r w:rsidRPr="0097326D">
        <w:tab/>
      </w:r>
      <w:r w:rsidRPr="0097326D">
        <w:rPr>
          <w:b/>
          <w:bCs/>
        </w:rPr>
        <w:t>Ensure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that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border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governance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measures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address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combat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all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forms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discrimination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by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State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private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actors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international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borders,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are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accordance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with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principle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non-refoulement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prohibition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arbitrary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collective</w:t>
      </w:r>
      <w:r w:rsidR="008B4D13" w:rsidRPr="0097326D">
        <w:rPr>
          <w:b/>
          <w:bCs/>
        </w:rPr>
        <w:t xml:space="preserve"> </w:t>
      </w:r>
      <w:proofErr w:type="gramStart"/>
      <w:r w:rsidRPr="0097326D">
        <w:rPr>
          <w:b/>
          <w:bCs/>
        </w:rPr>
        <w:t>expulsions;</w:t>
      </w:r>
      <w:proofErr w:type="gramEnd"/>
    </w:p>
    <w:p w14:paraId="241103A1" w14:textId="33D6B04D" w:rsidR="009A5649" w:rsidRPr="0097326D" w:rsidRDefault="009A5649" w:rsidP="002E6BEC">
      <w:pPr>
        <w:pStyle w:val="SingleTxtG"/>
        <w:rPr>
          <w:b/>
        </w:rPr>
      </w:pPr>
      <w:r w:rsidRPr="0097326D">
        <w:rPr>
          <w:bCs/>
        </w:rPr>
        <w:tab/>
        <w:t>(c)</w:t>
      </w:r>
      <w:r w:rsidRPr="0097326D">
        <w:rPr>
          <w:b/>
        </w:rPr>
        <w:tab/>
      </w:r>
      <w:r w:rsidRPr="0097326D">
        <w:rPr>
          <w:b/>
          <w:bCs/>
        </w:rPr>
        <w:t>Ensure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that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migrants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who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have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suffered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human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rights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violations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abuses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result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border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governance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measures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have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equal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effective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access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to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justice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effective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remedies,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that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violators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are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prosecuted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appropriately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punished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that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measures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are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taken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to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ensure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non-repetition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such</w:t>
      </w:r>
      <w:r w:rsidR="008B4D13" w:rsidRPr="0097326D">
        <w:rPr>
          <w:b/>
          <w:bCs/>
        </w:rPr>
        <w:t xml:space="preserve"> </w:t>
      </w:r>
      <w:proofErr w:type="gramStart"/>
      <w:r w:rsidRPr="0097326D">
        <w:rPr>
          <w:b/>
          <w:bCs/>
        </w:rPr>
        <w:t>violations;</w:t>
      </w:r>
      <w:proofErr w:type="gramEnd"/>
    </w:p>
    <w:p w14:paraId="3BC4FCA6" w14:textId="77CBD686" w:rsidR="009A5649" w:rsidRPr="0097326D" w:rsidRDefault="009A5649" w:rsidP="002E6BEC">
      <w:pPr>
        <w:pStyle w:val="SingleTxtG"/>
        <w:rPr>
          <w:b/>
          <w:bCs/>
        </w:rPr>
      </w:pPr>
      <w:r w:rsidRPr="0097326D">
        <w:rPr>
          <w:bCs/>
        </w:rPr>
        <w:tab/>
        <w:t>(d)</w:t>
      </w:r>
      <w:r w:rsidRPr="0097326D">
        <w:tab/>
      </w:r>
      <w:r w:rsidRPr="0097326D">
        <w:rPr>
          <w:b/>
          <w:bCs/>
        </w:rPr>
        <w:t>Allocate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sufficient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human,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technical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financial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resources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to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strengthen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border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governance,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ensuring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that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facilities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are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equipped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to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provide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human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rights-based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proportionate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responses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to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migrants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arriving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international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borders,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that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border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security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authorities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are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trained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international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human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rights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law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relevant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to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their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work,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including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gender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equality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training.</w:t>
      </w:r>
    </w:p>
    <w:p w14:paraId="0F1D4463" w14:textId="1CEE350B" w:rsidR="009A5649" w:rsidRPr="0097326D" w:rsidRDefault="009A5649" w:rsidP="00EA15C0">
      <w:pPr>
        <w:pStyle w:val="H23G"/>
      </w:pPr>
      <w:r w:rsidRPr="0097326D">
        <w:tab/>
      </w:r>
      <w:r w:rsidRPr="0097326D">
        <w:tab/>
        <w:t>Labour</w:t>
      </w:r>
      <w:r w:rsidR="008B4D13" w:rsidRPr="0097326D">
        <w:t xml:space="preserve"> </w:t>
      </w:r>
      <w:r w:rsidRPr="0097326D">
        <w:t>exploitation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other</w:t>
      </w:r>
      <w:r w:rsidR="008B4D13" w:rsidRPr="0097326D">
        <w:t xml:space="preserve"> </w:t>
      </w:r>
      <w:r w:rsidRPr="0097326D">
        <w:t>forms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ill-treatment</w:t>
      </w:r>
    </w:p>
    <w:p w14:paraId="70D53E1D" w14:textId="2DBC13B3" w:rsidR="009A5649" w:rsidRPr="0097326D" w:rsidRDefault="009A5649" w:rsidP="00A73810">
      <w:pPr>
        <w:pStyle w:val="SingleTxtG"/>
      </w:pPr>
      <w:r w:rsidRPr="0097326D">
        <w:t>38.</w:t>
      </w:r>
      <w:r w:rsidRPr="0097326D">
        <w:tab/>
        <w:t>The</w:t>
      </w:r>
      <w:r w:rsidR="008B4D13" w:rsidRPr="0097326D">
        <w:t xml:space="preserve"> </w:t>
      </w:r>
      <w:r w:rsidRPr="0097326D">
        <w:t>Committee</w:t>
      </w:r>
      <w:r w:rsidR="008B4D13" w:rsidRPr="0097326D">
        <w:t xml:space="preserve"> </w:t>
      </w:r>
      <w:r w:rsidRPr="0097326D">
        <w:t>welcomes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efforts</w:t>
      </w:r>
      <w:r w:rsidR="008B4D13" w:rsidRPr="0097326D">
        <w:t xml:space="preserve"> </w:t>
      </w:r>
      <w:r w:rsidRPr="0097326D">
        <w:t>undertaken</w:t>
      </w:r>
      <w:r w:rsidR="008B4D13" w:rsidRPr="0097326D">
        <w:t xml:space="preserve"> </w:t>
      </w:r>
      <w:r w:rsidRPr="0097326D">
        <w:t>by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Ministry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Labour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Employment</w:t>
      </w:r>
      <w:r w:rsidR="008B4D13" w:rsidRPr="0097326D">
        <w:t xml:space="preserve"> </w:t>
      </w:r>
      <w:r w:rsidRPr="0097326D">
        <w:t>to</w:t>
      </w:r>
      <w:r w:rsidR="008B4D13" w:rsidRPr="0097326D">
        <w:t xml:space="preserve"> </w:t>
      </w:r>
      <w:r w:rsidRPr="0097326D">
        <w:t>protect</w:t>
      </w:r>
      <w:r w:rsidR="008B4D13" w:rsidRPr="0097326D">
        <w:t xml:space="preserve"> </w:t>
      </w:r>
      <w:r w:rsidRPr="0097326D">
        <w:t>children</w:t>
      </w:r>
      <w:r w:rsidR="008B4D13" w:rsidRPr="0097326D">
        <w:t xml:space="preserve"> </w:t>
      </w:r>
      <w:r w:rsidRPr="0097326D">
        <w:t>against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worst</w:t>
      </w:r>
      <w:r w:rsidR="008B4D13" w:rsidRPr="0097326D">
        <w:t xml:space="preserve"> </w:t>
      </w:r>
      <w:r w:rsidRPr="0097326D">
        <w:t>forms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labour,</w:t>
      </w:r>
      <w:r w:rsidR="008B4D13" w:rsidRPr="0097326D">
        <w:t xml:space="preserve"> </w:t>
      </w:r>
      <w:r w:rsidRPr="0097326D">
        <w:t>which</w:t>
      </w:r>
      <w:r w:rsidR="008B4D13" w:rsidRPr="0097326D">
        <w:t xml:space="preserve"> </w:t>
      </w:r>
      <w:r w:rsidRPr="0097326D">
        <w:t>include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launch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National</w:t>
      </w:r>
      <w:r w:rsidR="008B4D13" w:rsidRPr="0097326D">
        <w:t xml:space="preserve"> </w:t>
      </w:r>
      <w:r w:rsidRPr="0097326D">
        <w:t>Policy</w:t>
      </w:r>
      <w:r w:rsidR="008B4D13" w:rsidRPr="0097326D">
        <w:t xml:space="preserve"> </w:t>
      </w:r>
      <w:r w:rsidRPr="0097326D">
        <w:t>on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Elimination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Child</w:t>
      </w:r>
      <w:r w:rsidR="008B4D13" w:rsidRPr="0097326D">
        <w:t xml:space="preserve"> </w:t>
      </w:r>
      <w:r w:rsidRPr="0097326D">
        <w:t>Labour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its</w:t>
      </w:r>
      <w:r w:rsidR="008B4D13" w:rsidRPr="0097326D">
        <w:t xml:space="preserve"> </w:t>
      </w:r>
      <w:r w:rsidRPr="0097326D">
        <w:t>National</w:t>
      </w:r>
      <w:r w:rsidR="008B4D13" w:rsidRPr="0097326D">
        <w:t xml:space="preserve"> </w:t>
      </w:r>
      <w:r w:rsidRPr="0097326D">
        <w:t>Action</w:t>
      </w:r>
      <w:r w:rsidR="008B4D13" w:rsidRPr="0097326D">
        <w:t xml:space="preserve"> </w:t>
      </w:r>
      <w:r w:rsidRPr="0097326D">
        <w:t>Plan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2021,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development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a</w:t>
      </w:r>
      <w:r w:rsidR="008B4D13" w:rsidRPr="0097326D">
        <w:t xml:space="preserve"> </w:t>
      </w:r>
      <w:r w:rsidRPr="0097326D">
        <w:t>monitoring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remediation</w:t>
      </w:r>
      <w:r w:rsidR="008B4D13" w:rsidRPr="0097326D">
        <w:t xml:space="preserve"> </w:t>
      </w:r>
      <w:r w:rsidRPr="0097326D">
        <w:t>system</w:t>
      </w:r>
      <w:r w:rsidR="008B4D13" w:rsidRPr="0097326D">
        <w:t xml:space="preserve"> </w:t>
      </w:r>
      <w:r w:rsidRPr="0097326D">
        <w:t>on</w:t>
      </w:r>
      <w:r w:rsidR="008B4D13" w:rsidRPr="0097326D">
        <w:t xml:space="preserve"> </w:t>
      </w:r>
      <w:r w:rsidRPr="0097326D">
        <w:t>child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forced</w:t>
      </w:r>
      <w:r w:rsidR="008B4D13" w:rsidRPr="0097326D">
        <w:t xml:space="preserve"> </w:t>
      </w:r>
      <w:r w:rsidRPr="0097326D">
        <w:t>labour</w:t>
      </w:r>
      <w:r w:rsidR="008B4D13" w:rsidRPr="0097326D">
        <w:t xml:space="preserve"> </w:t>
      </w:r>
      <w:r w:rsidRPr="0097326D">
        <w:t>in</w:t>
      </w:r>
      <w:r w:rsidR="008B4D13" w:rsidRPr="0097326D">
        <w:t xml:space="preserve"> </w:t>
      </w:r>
      <w:r w:rsidRPr="0097326D">
        <w:t>supply</w:t>
      </w:r>
      <w:r w:rsidR="008B4D13" w:rsidRPr="0097326D">
        <w:t xml:space="preserve"> </w:t>
      </w:r>
      <w:r w:rsidRPr="0097326D">
        <w:t>chains</w:t>
      </w:r>
      <w:r w:rsidR="008B4D13" w:rsidRPr="0097326D">
        <w:t xml:space="preserve"> </w:t>
      </w:r>
      <w:r w:rsidRPr="0097326D">
        <w:t>in</w:t>
      </w:r>
      <w:r w:rsidR="008B4D13" w:rsidRPr="0097326D">
        <w:t xml:space="preserve"> </w:t>
      </w:r>
      <w:r w:rsidRPr="0097326D">
        <w:t>2021,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adoption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Durban</w:t>
      </w:r>
      <w:r w:rsidR="008B4D13" w:rsidRPr="0097326D">
        <w:t xml:space="preserve"> </w:t>
      </w:r>
      <w:r w:rsidRPr="0097326D">
        <w:t>Call</w:t>
      </w:r>
      <w:r w:rsidR="008B4D13" w:rsidRPr="0097326D">
        <w:t xml:space="preserve"> </w:t>
      </w:r>
      <w:r w:rsidRPr="0097326D">
        <w:t>to</w:t>
      </w:r>
      <w:r w:rsidR="008B4D13" w:rsidRPr="0097326D">
        <w:t xml:space="preserve"> </w:t>
      </w:r>
      <w:r w:rsidRPr="0097326D">
        <w:t>Action</w:t>
      </w:r>
      <w:r w:rsidR="008B4D13" w:rsidRPr="0097326D">
        <w:t xml:space="preserve"> </w:t>
      </w:r>
      <w:r w:rsidRPr="0097326D">
        <w:t>on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Elimination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Child</w:t>
      </w:r>
      <w:r w:rsidR="008B4D13" w:rsidRPr="0097326D">
        <w:t xml:space="preserve"> </w:t>
      </w:r>
      <w:r w:rsidRPr="0097326D">
        <w:t>Labour,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cooperation</w:t>
      </w:r>
      <w:r w:rsidR="008B4D13" w:rsidRPr="0097326D">
        <w:t xml:space="preserve"> </w:t>
      </w:r>
      <w:r w:rsidRPr="0097326D">
        <w:t>under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Alliance</w:t>
      </w:r>
      <w:r w:rsidR="008B4D13" w:rsidRPr="0097326D">
        <w:t xml:space="preserve"> </w:t>
      </w:r>
      <w:r w:rsidRPr="0097326D">
        <w:t>8.7</w:t>
      </w:r>
      <w:r w:rsidR="008B4D13" w:rsidRPr="0097326D">
        <w:t xml:space="preserve"> </w:t>
      </w:r>
      <w:r w:rsidRPr="0097326D">
        <w:t>scheme</w:t>
      </w:r>
      <w:r w:rsidR="008B4D13" w:rsidRPr="0097326D">
        <w:t xml:space="preserve"> </w:t>
      </w:r>
      <w:r w:rsidRPr="0097326D">
        <w:t>aiming</w:t>
      </w:r>
      <w:r w:rsidR="008B4D13" w:rsidRPr="0097326D">
        <w:t xml:space="preserve"> </w:t>
      </w:r>
      <w:r w:rsidRPr="0097326D">
        <w:t>at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elimination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worst</w:t>
      </w:r>
      <w:r w:rsidR="008B4D13" w:rsidRPr="0097326D">
        <w:t xml:space="preserve"> </w:t>
      </w:r>
      <w:r w:rsidRPr="0097326D">
        <w:t>forms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child</w:t>
      </w:r>
      <w:r w:rsidR="008B4D13" w:rsidRPr="0097326D">
        <w:t xml:space="preserve"> </w:t>
      </w:r>
      <w:r w:rsidRPr="0097326D">
        <w:t>labour</w:t>
      </w:r>
      <w:r w:rsidR="008B4D13" w:rsidRPr="0097326D">
        <w:t xml:space="preserve"> </w:t>
      </w:r>
      <w:r w:rsidRPr="0097326D">
        <w:t>pursuant</w:t>
      </w:r>
      <w:r w:rsidR="008B4D13" w:rsidRPr="0097326D">
        <w:t xml:space="preserve"> </w:t>
      </w:r>
      <w:r w:rsidRPr="0097326D">
        <w:t>to</w:t>
      </w:r>
      <w:r w:rsidR="008B4D13" w:rsidRPr="0097326D">
        <w:t xml:space="preserve"> </w:t>
      </w:r>
      <w:r w:rsidRPr="0097326D">
        <w:t>target</w:t>
      </w:r>
      <w:r w:rsidR="008B4D13" w:rsidRPr="0097326D">
        <w:t xml:space="preserve"> </w:t>
      </w:r>
      <w:r w:rsidRPr="0097326D">
        <w:t>8.7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Sustainable</w:t>
      </w:r>
      <w:r w:rsidR="008B4D13" w:rsidRPr="0097326D">
        <w:t xml:space="preserve"> </w:t>
      </w:r>
      <w:r w:rsidRPr="0097326D">
        <w:t>Development</w:t>
      </w:r>
      <w:r w:rsidR="008B4D13" w:rsidRPr="0097326D">
        <w:t xml:space="preserve"> </w:t>
      </w:r>
      <w:r w:rsidRPr="0097326D">
        <w:t>Goals.</w:t>
      </w:r>
      <w:r w:rsidR="008B4D13" w:rsidRPr="0097326D">
        <w:t xml:space="preserve"> </w:t>
      </w:r>
      <w:r w:rsidRPr="0097326D">
        <w:t>It</w:t>
      </w:r>
      <w:r w:rsidR="008B4D13" w:rsidRPr="0097326D">
        <w:t xml:space="preserve"> </w:t>
      </w:r>
      <w:r w:rsidRPr="0097326D">
        <w:t>is,</w:t>
      </w:r>
      <w:r w:rsidR="008B4D13" w:rsidRPr="0097326D">
        <w:t xml:space="preserve"> </w:t>
      </w:r>
      <w:r w:rsidRPr="0097326D">
        <w:t>however,</w:t>
      </w:r>
      <w:r w:rsidR="008B4D13" w:rsidRPr="0097326D">
        <w:t xml:space="preserve"> </w:t>
      </w:r>
      <w:r w:rsidRPr="0097326D">
        <w:t>concerned</w:t>
      </w:r>
      <w:r w:rsidR="008B4D13" w:rsidRPr="0097326D">
        <w:t xml:space="preserve"> </w:t>
      </w:r>
      <w:r w:rsidRPr="0097326D">
        <w:t>about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fact</w:t>
      </w:r>
      <w:r w:rsidR="008B4D13" w:rsidRPr="0097326D">
        <w:t xml:space="preserve"> </w:t>
      </w:r>
      <w:r w:rsidRPr="0097326D">
        <w:t>that</w:t>
      </w:r>
      <w:r w:rsidR="008B4D13" w:rsidRPr="0097326D">
        <w:t xml:space="preserve"> </w:t>
      </w:r>
      <w:r w:rsidRPr="0097326D">
        <w:t>according</w:t>
      </w:r>
      <w:r w:rsidR="008B4D13" w:rsidRPr="0097326D">
        <w:t xml:space="preserve"> </w:t>
      </w:r>
      <w:r w:rsidRPr="0097326D">
        <w:t>to</w:t>
      </w:r>
      <w:r w:rsidR="008B4D13" w:rsidRPr="0097326D">
        <w:t xml:space="preserve"> </w:t>
      </w:r>
      <w:r w:rsidRPr="0097326D">
        <w:t>ILO,</w:t>
      </w:r>
      <w:r w:rsidR="008B4D13" w:rsidRPr="0097326D">
        <w:t xml:space="preserve"> </w:t>
      </w:r>
      <w:r w:rsidRPr="0097326D">
        <w:t>as</w:t>
      </w:r>
      <w:r w:rsidR="008B4D13" w:rsidRPr="0097326D">
        <w:t xml:space="preserve"> </w:t>
      </w:r>
      <w:r w:rsidRPr="0097326D">
        <w:t>at</w:t>
      </w:r>
      <w:r w:rsidR="008B4D13" w:rsidRPr="0097326D">
        <w:t xml:space="preserve"> </w:t>
      </w:r>
      <w:r w:rsidRPr="0097326D">
        <w:t>2021,</w:t>
      </w:r>
      <w:r w:rsidR="008B4D13" w:rsidRPr="0097326D">
        <w:t xml:space="preserve"> </w:t>
      </w:r>
      <w:r w:rsidRPr="0097326D">
        <w:t>around</w:t>
      </w:r>
      <w:r w:rsidR="008B4D13" w:rsidRPr="0097326D">
        <w:t xml:space="preserve"> </w:t>
      </w:r>
      <w:r w:rsidRPr="0097326D">
        <w:t>15</w:t>
      </w:r>
      <w:r w:rsidR="008B4D13" w:rsidRPr="0097326D">
        <w:t xml:space="preserve"> </w:t>
      </w:r>
      <w:r w:rsidRPr="0097326D">
        <w:t>million</w:t>
      </w:r>
      <w:r w:rsidR="008B4D13" w:rsidRPr="0097326D">
        <w:t xml:space="preserve"> </w:t>
      </w:r>
      <w:r w:rsidRPr="0097326D">
        <w:t>children</w:t>
      </w:r>
      <w:r w:rsidR="008B4D13" w:rsidRPr="0097326D">
        <w:t xml:space="preserve"> </w:t>
      </w:r>
      <w:r w:rsidRPr="0097326D">
        <w:t>were</w:t>
      </w:r>
      <w:r w:rsidR="008B4D13" w:rsidRPr="0097326D">
        <w:t xml:space="preserve"> </w:t>
      </w:r>
      <w:r w:rsidRPr="0097326D">
        <w:t>victims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child</w:t>
      </w:r>
      <w:r w:rsidR="008B4D13" w:rsidRPr="0097326D">
        <w:t xml:space="preserve"> </w:t>
      </w:r>
      <w:r w:rsidRPr="0097326D">
        <w:t>labour</w:t>
      </w:r>
      <w:r w:rsidR="008B4D13" w:rsidRPr="0097326D">
        <w:t xml:space="preserve"> </w:t>
      </w:r>
      <w:r w:rsidRPr="0097326D">
        <w:t>in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State</w:t>
      </w:r>
      <w:r w:rsidR="008B4D13" w:rsidRPr="0097326D">
        <w:t xml:space="preserve"> </w:t>
      </w:r>
      <w:r w:rsidRPr="0097326D">
        <w:t>party,</w:t>
      </w:r>
      <w:r w:rsidRPr="0097326D">
        <w:rPr>
          <w:rStyle w:val="FootnoteReference"/>
        </w:rPr>
        <w:footnoteReference w:id="26"/>
      </w:r>
      <w:r w:rsidR="008B4D13" w:rsidRPr="0097326D">
        <w:t xml:space="preserve"> </w:t>
      </w:r>
      <w:r w:rsidRPr="0097326D">
        <w:t>which</w:t>
      </w:r>
      <w:r w:rsidR="008B4D13" w:rsidRPr="0097326D">
        <w:t xml:space="preserve"> </w:t>
      </w:r>
      <w:r w:rsidRPr="0097326D">
        <w:t>stands</w:t>
      </w:r>
      <w:r w:rsidR="008B4D13" w:rsidRPr="0097326D">
        <w:t xml:space="preserve"> </w:t>
      </w:r>
      <w:r w:rsidRPr="0097326D">
        <w:t>in</w:t>
      </w:r>
      <w:r w:rsidR="008B4D13" w:rsidRPr="0097326D">
        <w:t xml:space="preserve"> </w:t>
      </w:r>
      <w:r w:rsidRPr="0097326D">
        <w:t>stark</w:t>
      </w:r>
      <w:r w:rsidR="008B4D13" w:rsidRPr="0097326D">
        <w:t xml:space="preserve"> </w:t>
      </w:r>
      <w:r w:rsidRPr="0097326D">
        <w:t>contrast</w:t>
      </w:r>
      <w:r w:rsidR="008B4D13" w:rsidRPr="0097326D">
        <w:t xml:space="preserve"> </w:t>
      </w:r>
      <w:r w:rsidRPr="0097326D">
        <w:t>to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explanation</w:t>
      </w:r>
      <w:r w:rsidR="008B4D13" w:rsidRPr="0097326D">
        <w:t xml:space="preserve"> </w:t>
      </w:r>
      <w:r w:rsidRPr="0097326D">
        <w:t>by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State</w:t>
      </w:r>
      <w:r w:rsidR="008B4D13" w:rsidRPr="0097326D">
        <w:t xml:space="preserve"> </w:t>
      </w:r>
      <w:r w:rsidRPr="0097326D">
        <w:t>party</w:t>
      </w:r>
      <w:r w:rsidR="008B4D13" w:rsidRPr="0097326D">
        <w:t xml:space="preserve"> </w:t>
      </w:r>
      <w:r w:rsidRPr="0097326D">
        <w:t>that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Nigeria</w:t>
      </w:r>
      <w:r w:rsidR="008B4D13" w:rsidRPr="0097326D">
        <w:t xml:space="preserve"> </w:t>
      </w:r>
      <w:r w:rsidRPr="0097326D">
        <w:t>Immigration</w:t>
      </w:r>
      <w:r w:rsidR="008B4D13" w:rsidRPr="0097326D">
        <w:t xml:space="preserve"> </w:t>
      </w:r>
      <w:r w:rsidRPr="0097326D">
        <w:t>Service</w:t>
      </w:r>
      <w:r w:rsidR="008B4D13" w:rsidRPr="0097326D">
        <w:t xml:space="preserve"> </w:t>
      </w:r>
      <w:r w:rsidRPr="0097326D">
        <w:t>has</w:t>
      </w:r>
      <w:r w:rsidR="008B4D13" w:rsidRPr="0097326D">
        <w:t xml:space="preserve"> </w:t>
      </w:r>
      <w:r w:rsidRPr="0097326D">
        <w:t>not</w:t>
      </w:r>
      <w:r w:rsidR="008B4D13" w:rsidRPr="0097326D">
        <w:t xml:space="preserve"> </w:t>
      </w:r>
      <w:r w:rsidRPr="0097326D">
        <w:t>recorded</w:t>
      </w:r>
      <w:r w:rsidR="008B4D13" w:rsidRPr="0097326D">
        <w:t xml:space="preserve"> </w:t>
      </w:r>
      <w:r w:rsidRPr="0097326D">
        <w:t>any</w:t>
      </w:r>
      <w:r w:rsidR="008B4D13" w:rsidRPr="0097326D">
        <w:t xml:space="preserve"> </w:t>
      </w:r>
      <w:r w:rsidRPr="0097326D">
        <w:t>case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exploitation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migrant</w:t>
      </w:r>
      <w:r w:rsidR="008B4D13" w:rsidRPr="0097326D">
        <w:t xml:space="preserve"> </w:t>
      </w:r>
      <w:r w:rsidRPr="0097326D">
        <w:t>workers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their</w:t>
      </w:r>
      <w:r w:rsidR="008B4D13" w:rsidRPr="0097326D">
        <w:t xml:space="preserve"> </w:t>
      </w:r>
      <w:r w:rsidRPr="0097326D">
        <w:t>family</w:t>
      </w:r>
      <w:r w:rsidR="008B4D13" w:rsidRPr="0097326D">
        <w:t xml:space="preserve"> </w:t>
      </w:r>
      <w:r w:rsidRPr="0097326D">
        <w:t>members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that</w:t>
      </w:r>
      <w:r w:rsidR="008B4D13" w:rsidRPr="0097326D">
        <w:t xml:space="preserve"> </w:t>
      </w:r>
      <w:r w:rsidRPr="0097326D">
        <w:t>no</w:t>
      </w:r>
      <w:r w:rsidR="008B4D13" w:rsidRPr="0097326D">
        <w:t xml:space="preserve"> </w:t>
      </w:r>
      <w:r w:rsidRPr="0097326D">
        <w:t>data</w:t>
      </w:r>
      <w:r w:rsidR="008B4D13" w:rsidRPr="0097326D">
        <w:t xml:space="preserve"> </w:t>
      </w:r>
      <w:r w:rsidRPr="0097326D">
        <w:t>on</w:t>
      </w:r>
      <w:r w:rsidR="008B4D13" w:rsidRPr="0097326D">
        <w:t xml:space="preserve"> </w:t>
      </w:r>
      <w:r w:rsidRPr="0097326D">
        <w:t>labour</w:t>
      </w:r>
      <w:r w:rsidR="008B4D13" w:rsidRPr="0097326D">
        <w:t xml:space="preserve"> </w:t>
      </w:r>
      <w:r w:rsidRPr="0097326D">
        <w:t>inspections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on</w:t>
      </w:r>
      <w:r w:rsidR="008B4D13" w:rsidRPr="0097326D">
        <w:t xml:space="preserve"> </w:t>
      </w:r>
      <w:r w:rsidRPr="0097326D">
        <w:t>cases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domestic</w:t>
      </w:r>
      <w:r w:rsidR="008B4D13" w:rsidRPr="0097326D">
        <w:t xml:space="preserve"> </w:t>
      </w:r>
      <w:r w:rsidRPr="0097326D">
        <w:t>servitude,</w:t>
      </w:r>
      <w:r w:rsidR="008B4D13" w:rsidRPr="0097326D">
        <w:t xml:space="preserve"> </w:t>
      </w:r>
      <w:r w:rsidRPr="0097326D">
        <w:t>forced</w:t>
      </w:r>
      <w:r w:rsidR="008B4D13" w:rsidRPr="0097326D">
        <w:t xml:space="preserve"> </w:t>
      </w:r>
      <w:r w:rsidRPr="0097326D">
        <w:t>labour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sexual</w:t>
      </w:r>
      <w:r w:rsidR="008B4D13" w:rsidRPr="0097326D">
        <w:t xml:space="preserve"> </w:t>
      </w:r>
      <w:r w:rsidRPr="0097326D">
        <w:t>exploitation</w:t>
      </w:r>
      <w:r w:rsidR="008B4D13" w:rsidRPr="0097326D">
        <w:t xml:space="preserve"> </w:t>
      </w:r>
      <w:r w:rsidRPr="0097326D">
        <w:t>involving</w:t>
      </w:r>
      <w:r w:rsidR="008B4D13" w:rsidRPr="0097326D">
        <w:t xml:space="preserve"> </w:t>
      </w:r>
      <w:r w:rsidRPr="0097326D">
        <w:t>migrant</w:t>
      </w:r>
      <w:r w:rsidR="008B4D13" w:rsidRPr="0097326D">
        <w:t xml:space="preserve"> </w:t>
      </w:r>
      <w:r w:rsidRPr="0097326D">
        <w:t>workers</w:t>
      </w:r>
      <w:r w:rsidR="008B4D13" w:rsidRPr="0097326D">
        <w:t xml:space="preserve"> </w:t>
      </w:r>
      <w:r w:rsidRPr="0097326D">
        <w:t>in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context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travel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tourism</w:t>
      </w:r>
      <w:r w:rsidR="008B4D13" w:rsidRPr="0097326D">
        <w:t xml:space="preserve"> </w:t>
      </w:r>
      <w:r w:rsidRPr="0097326D">
        <w:t>were</w:t>
      </w:r>
      <w:r w:rsidR="008B4D13" w:rsidRPr="0097326D">
        <w:t xml:space="preserve"> </w:t>
      </w:r>
      <w:r w:rsidRPr="0097326D">
        <w:t>available.</w:t>
      </w:r>
    </w:p>
    <w:p w14:paraId="65CC4CE4" w14:textId="79E6ED91" w:rsidR="008B4D13" w:rsidRPr="0097326D" w:rsidRDefault="009A5649" w:rsidP="002E6BEC">
      <w:pPr>
        <w:pStyle w:val="SingleTxtG"/>
      </w:pPr>
      <w:r w:rsidRPr="0097326D">
        <w:t>39.</w:t>
      </w:r>
      <w:r w:rsidRPr="0097326D">
        <w:tab/>
      </w:r>
      <w:r w:rsidRPr="0097326D">
        <w:rPr>
          <w:b/>
          <w:bCs/>
        </w:rPr>
        <w:t>With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reference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to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its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previous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recommendation,</w:t>
      </w:r>
      <w:r w:rsidRPr="0097326D">
        <w:rPr>
          <w:rStyle w:val="FootnoteReference"/>
        </w:rPr>
        <w:footnoteReference w:id="27"/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light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Committee</w:t>
      </w:r>
      <w:r w:rsidR="00E92508" w:rsidRPr="0097326D">
        <w:rPr>
          <w:b/>
          <w:bCs/>
        </w:rPr>
        <w:t>’</w:t>
      </w:r>
      <w:r w:rsidRPr="0097326D">
        <w:rPr>
          <w:b/>
          <w:bCs/>
        </w:rPr>
        <w:t>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general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comments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No.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1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(2011)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No.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2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(2013),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accordance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with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targets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8.7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lastRenderedPageBreak/>
        <w:t>16.2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Sustainable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Development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Goals,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Committee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recommends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that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State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party:</w:t>
      </w:r>
    </w:p>
    <w:p w14:paraId="6E2AF133" w14:textId="25596B50" w:rsidR="008B4D13" w:rsidRPr="0097326D" w:rsidRDefault="009A5649" w:rsidP="002E6BEC">
      <w:pPr>
        <w:pStyle w:val="SingleTxtG"/>
        <w:rPr>
          <w:b/>
        </w:rPr>
      </w:pPr>
      <w:r w:rsidRPr="0097326D">
        <w:rPr>
          <w:bCs/>
        </w:rPr>
        <w:tab/>
        <w:t>(a)</w:t>
      </w:r>
      <w:r w:rsidRPr="0097326D">
        <w:rPr>
          <w:b/>
        </w:rPr>
        <w:tab/>
      </w:r>
      <w:r w:rsidRPr="0097326D">
        <w:rPr>
          <w:b/>
          <w:bCs/>
        </w:rPr>
        <w:t>Increase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unsolicited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unannounced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labour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inspections,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particular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informal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sector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economy,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where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migrant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workers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are</w:t>
      </w:r>
      <w:r w:rsidR="008B4D13" w:rsidRPr="0097326D">
        <w:rPr>
          <w:b/>
          <w:bCs/>
        </w:rPr>
        <w:t xml:space="preserve"> </w:t>
      </w:r>
      <w:proofErr w:type="gramStart"/>
      <w:r w:rsidRPr="0097326D">
        <w:rPr>
          <w:b/>
          <w:bCs/>
        </w:rPr>
        <w:t>employed;</w:t>
      </w:r>
      <w:proofErr w:type="gramEnd"/>
    </w:p>
    <w:p w14:paraId="042BEA1E" w14:textId="5E08A84D" w:rsidR="008B4D13" w:rsidRPr="0097326D" w:rsidRDefault="009A5649" w:rsidP="002E6BEC">
      <w:pPr>
        <w:pStyle w:val="SingleTxtG"/>
      </w:pPr>
      <w:r w:rsidRPr="0097326D">
        <w:rPr>
          <w:bCs/>
        </w:rPr>
        <w:tab/>
        <w:t>(b)</w:t>
      </w:r>
      <w:r w:rsidRPr="0097326D">
        <w:tab/>
      </w:r>
      <w:r w:rsidRPr="0097326D">
        <w:rPr>
          <w:b/>
          <w:bCs/>
        </w:rPr>
        <w:t>Implement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effectively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National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Policy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Elimination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Child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Labour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its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National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Action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Plan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2021,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availing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itself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technical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assistance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ILO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United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Nations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Children</w:t>
      </w:r>
      <w:r w:rsidR="00E92508" w:rsidRPr="0097326D">
        <w:rPr>
          <w:b/>
          <w:bCs/>
        </w:rPr>
        <w:t>’</w:t>
      </w:r>
      <w:r w:rsidRPr="0097326D">
        <w:rPr>
          <w:b/>
          <w:bCs/>
        </w:rPr>
        <w:t>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Fund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(UNICEF),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provide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adequate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assistance,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protection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rehabilitation,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including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psychosocial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rehabilitation,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to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migrant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workers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members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their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families,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particular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children,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who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have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been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victims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labour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exploitation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other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forms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proofErr w:type="gramStart"/>
      <w:r w:rsidRPr="0097326D">
        <w:rPr>
          <w:b/>
          <w:bCs/>
        </w:rPr>
        <w:t>exploitation;</w:t>
      </w:r>
      <w:proofErr w:type="gramEnd"/>
    </w:p>
    <w:p w14:paraId="442E9920" w14:textId="67C5F902" w:rsidR="008B4D13" w:rsidRPr="0097326D" w:rsidRDefault="009A5649" w:rsidP="002E6BEC">
      <w:pPr>
        <w:pStyle w:val="SingleTxtG"/>
        <w:rPr>
          <w:b/>
        </w:rPr>
      </w:pPr>
      <w:r w:rsidRPr="0097326D">
        <w:rPr>
          <w:bCs/>
        </w:rPr>
        <w:tab/>
        <w:t>(c)</w:t>
      </w:r>
      <w:r w:rsidRPr="0097326D">
        <w:rPr>
          <w:b/>
        </w:rPr>
        <w:tab/>
      </w:r>
      <w:r w:rsidRPr="0097326D">
        <w:rPr>
          <w:b/>
          <w:bCs/>
        </w:rPr>
        <w:t>Prosecute,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punish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sanction,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persons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groups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exploiting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migrant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workers,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particular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women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children,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subjecting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them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to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forced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labour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abuse,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especially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informal</w:t>
      </w:r>
      <w:r w:rsidR="008B4D13" w:rsidRPr="0097326D">
        <w:rPr>
          <w:b/>
          <w:bCs/>
        </w:rPr>
        <w:t xml:space="preserve"> </w:t>
      </w:r>
      <w:proofErr w:type="gramStart"/>
      <w:r w:rsidRPr="0097326D">
        <w:rPr>
          <w:b/>
          <w:bCs/>
        </w:rPr>
        <w:t>economy;</w:t>
      </w:r>
      <w:proofErr w:type="gramEnd"/>
    </w:p>
    <w:p w14:paraId="6E977CFA" w14:textId="666E2383" w:rsidR="009A5649" w:rsidRPr="0097326D" w:rsidRDefault="009A5649" w:rsidP="002E6BEC">
      <w:pPr>
        <w:pStyle w:val="SingleTxtG"/>
      </w:pPr>
      <w:r w:rsidRPr="0097326D">
        <w:rPr>
          <w:bCs/>
        </w:rPr>
        <w:tab/>
        <w:t>(d)</w:t>
      </w:r>
      <w:r w:rsidRPr="0097326D">
        <w:tab/>
      </w:r>
      <w:r w:rsidRPr="0097326D">
        <w:rPr>
          <w:b/>
          <w:bCs/>
        </w:rPr>
        <w:t>Compile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information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extent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child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labour,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including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with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regard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to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migrant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children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State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party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abroad,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to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ensure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compliance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its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legislative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policy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framework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enforcement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mechanisms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with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its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obligations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under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ILO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Forced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Labour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Convention,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1930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(No.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29),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ILO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Abolition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Forced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Labour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Convention,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1957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(No.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105)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the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ILO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Worst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Forms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of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Child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Labour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Convention,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1999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(No.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182),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and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provide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information,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supported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by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statistics,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in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its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next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periodic</w:t>
      </w:r>
      <w:r w:rsidR="008B4D13" w:rsidRPr="0097326D">
        <w:rPr>
          <w:b/>
          <w:bCs/>
        </w:rPr>
        <w:t xml:space="preserve"> </w:t>
      </w:r>
      <w:r w:rsidRPr="0097326D">
        <w:rPr>
          <w:b/>
          <w:bCs/>
        </w:rPr>
        <w:t>report.</w:t>
      </w:r>
    </w:p>
    <w:p w14:paraId="44A2710A" w14:textId="4DA022B9" w:rsidR="009A5649" w:rsidRPr="0097326D" w:rsidRDefault="009A5649" w:rsidP="00EA15C0">
      <w:pPr>
        <w:pStyle w:val="H23G"/>
      </w:pPr>
      <w:r w:rsidRPr="0097326D">
        <w:tab/>
      </w:r>
      <w:r w:rsidRPr="0097326D">
        <w:tab/>
        <w:t>Due</w:t>
      </w:r>
      <w:r w:rsidR="008B4D13" w:rsidRPr="0097326D">
        <w:t xml:space="preserve"> </w:t>
      </w:r>
      <w:r w:rsidRPr="0097326D">
        <w:t>process,</w:t>
      </w:r>
      <w:r w:rsidR="008B4D13" w:rsidRPr="0097326D">
        <w:t xml:space="preserve"> </w:t>
      </w:r>
      <w:proofErr w:type="gramStart"/>
      <w:r w:rsidRPr="0097326D">
        <w:t>detention</w:t>
      </w:r>
      <w:proofErr w:type="gramEnd"/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equality</w:t>
      </w:r>
      <w:r w:rsidR="008B4D13" w:rsidRPr="0097326D">
        <w:t xml:space="preserve"> </w:t>
      </w:r>
      <w:r w:rsidRPr="0097326D">
        <w:t>before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courts</w:t>
      </w:r>
    </w:p>
    <w:p w14:paraId="26D76DF7" w14:textId="5D370D1F" w:rsidR="009A5649" w:rsidRPr="0097326D" w:rsidRDefault="009A5649" w:rsidP="002E6BEC">
      <w:pPr>
        <w:pStyle w:val="SingleTxtG"/>
      </w:pPr>
      <w:r w:rsidRPr="0097326D">
        <w:t>40.</w:t>
      </w:r>
      <w:r w:rsidRPr="0097326D">
        <w:tab/>
        <w:t>The</w:t>
      </w:r>
      <w:r w:rsidR="008B4D13" w:rsidRPr="0097326D">
        <w:t xml:space="preserve"> </w:t>
      </w:r>
      <w:r w:rsidRPr="0097326D">
        <w:t>Committee</w:t>
      </w:r>
      <w:r w:rsidR="008B4D13" w:rsidRPr="0097326D">
        <w:t xml:space="preserve"> </w:t>
      </w:r>
      <w:r w:rsidRPr="0097326D">
        <w:t>notes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statement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State</w:t>
      </w:r>
      <w:r w:rsidR="008B4D13" w:rsidRPr="0097326D">
        <w:t xml:space="preserve"> </w:t>
      </w:r>
      <w:r w:rsidRPr="0097326D">
        <w:t>party</w:t>
      </w:r>
      <w:r w:rsidR="008B4D13" w:rsidRPr="0097326D">
        <w:t xml:space="preserve"> </w:t>
      </w:r>
      <w:r w:rsidRPr="0097326D">
        <w:t>during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interactive</w:t>
      </w:r>
      <w:r w:rsidR="008B4D13" w:rsidRPr="0097326D">
        <w:t xml:space="preserve"> </w:t>
      </w:r>
      <w:r w:rsidRPr="0097326D">
        <w:t>dialogue</w:t>
      </w:r>
      <w:r w:rsidR="008B4D13" w:rsidRPr="0097326D">
        <w:t xml:space="preserve"> </w:t>
      </w:r>
      <w:r w:rsidRPr="0097326D">
        <w:t>that</w:t>
      </w:r>
      <w:r w:rsidR="008B4D13" w:rsidRPr="0097326D">
        <w:t xml:space="preserve"> </w:t>
      </w:r>
      <w:r w:rsidRPr="0097326D">
        <w:t>it</w:t>
      </w:r>
      <w:r w:rsidR="008B4D13" w:rsidRPr="0097326D">
        <w:t xml:space="preserve"> </w:t>
      </w:r>
      <w:r w:rsidRPr="0097326D">
        <w:t>opposes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criminalization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irregular</w:t>
      </w:r>
      <w:r w:rsidR="008B4D13" w:rsidRPr="0097326D">
        <w:t xml:space="preserve"> </w:t>
      </w:r>
      <w:r w:rsidRPr="0097326D">
        <w:t>migration</w:t>
      </w:r>
      <w:r w:rsidR="008B4D13" w:rsidRPr="0097326D">
        <w:t xml:space="preserve"> </w:t>
      </w:r>
      <w:r w:rsidRPr="0097326D">
        <w:t>by</w:t>
      </w:r>
      <w:r w:rsidR="008B4D13" w:rsidRPr="0097326D">
        <w:t xml:space="preserve"> </w:t>
      </w:r>
      <w:r w:rsidRPr="0097326D">
        <w:t>other</w:t>
      </w:r>
      <w:r w:rsidR="008B4D13" w:rsidRPr="0097326D">
        <w:t xml:space="preserve"> </w:t>
      </w:r>
      <w:r w:rsidRPr="0097326D">
        <w:t>countries,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that</w:t>
      </w:r>
      <w:r w:rsidR="008B4D13" w:rsidRPr="0097326D">
        <w:t xml:space="preserve"> </w:t>
      </w:r>
      <w:r w:rsidRPr="0097326D">
        <w:t>section</w:t>
      </w:r>
      <w:r w:rsidR="008B4D13" w:rsidRPr="0097326D">
        <w:t xml:space="preserve"> </w:t>
      </w:r>
      <w:r w:rsidRPr="0097326D">
        <w:t>62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Trafficking</w:t>
      </w:r>
      <w:r w:rsidR="008B4D13" w:rsidRPr="0097326D">
        <w:t xml:space="preserve"> </w:t>
      </w:r>
      <w:r w:rsidRPr="0097326D">
        <w:t>in</w:t>
      </w:r>
      <w:r w:rsidR="008B4D13" w:rsidRPr="0097326D">
        <w:t xml:space="preserve"> </w:t>
      </w:r>
      <w:r w:rsidRPr="0097326D">
        <w:t>Persons</w:t>
      </w:r>
      <w:r w:rsidR="008B4D13" w:rsidRPr="0097326D">
        <w:t xml:space="preserve"> </w:t>
      </w:r>
      <w:r w:rsidRPr="0097326D">
        <w:t>(Prohibition)</w:t>
      </w:r>
      <w:r w:rsidR="008B4D13" w:rsidRPr="0097326D">
        <w:t xml:space="preserve"> </w:t>
      </w:r>
      <w:r w:rsidRPr="0097326D">
        <w:t>Enforcement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Administration</w:t>
      </w:r>
      <w:r w:rsidR="008B4D13" w:rsidRPr="0097326D">
        <w:t xml:space="preserve"> </w:t>
      </w:r>
      <w:r w:rsidRPr="0097326D">
        <w:t>Act,</w:t>
      </w:r>
      <w:r w:rsidR="008B4D13" w:rsidRPr="0097326D">
        <w:t xml:space="preserve"> </w:t>
      </w:r>
      <w:r w:rsidRPr="0097326D">
        <w:t>2015,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section</w:t>
      </w:r>
      <w:r w:rsidR="008B4D13" w:rsidRPr="0097326D">
        <w:t xml:space="preserve"> </w:t>
      </w:r>
      <w:r w:rsidRPr="0097326D">
        <w:t>99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Immigration</w:t>
      </w:r>
      <w:r w:rsidR="008B4D13" w:rsidRPr="0097326D">
        <w:t xml:space="preserve"> </w:t>
      </w:r>
      <w:r w:rsidRPr="0097326D">
        <w:t>Act,</w:t>
      </w:r>
      <w:r w:rsidR="008B4D13" w:rsidRPr="0097326D">
        <w:t xml:space="preserve"> </w:t>
      </w:r>
      <w:r w:rsidRPr="0097326D">
        <w:t>2015,</w:t>
      </w:r>
      <w:r w:rsidR="008B4D13" w:rsidRPr="0097326D">
        <w:t xml:space="preserve"> </w:t>
      </w:r>
      <w:r w:rsidRPr="0097326D">
        <w:t>contain</w:t>
      </w:r>
      <w:r w:rsidR="008B4D13" w:rsidRPr="0097326D">
        <w:t xml:space="preserve"> </w:t>
      </w:r>
      <w:r w:rsidRPr="0097326D">
        <w:t>provisions</w:t>
      </w:r>
      <w:r w:rsidR="008B4D13" w:rsidRPr="0097326D">
        <w:t xml:space="preserve"> </w:t>
      </w:r>
      <w:r w:rsidRPr="0097326D">
        <w:t>for</w:t>
      </w:r>
      <w:r w:rsidR="008B4D13" w:rsidRPr="0097326D">
        <w:t xml:space="preserve"> </w:t>
      </w:r>
      <w:r w:rsidRPr="0097326D">
        <w:t>migrant</w:t>
      </w:r>
      <w:r w:rsidR="008B4D13" w:rsidRPr="0097326D">
        <w:t xml:space="preserve"> </w:t>
      </w:r>
      <w:r w:rsidRPr="0097326D">
        <w:t>victims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trafficking</w:t>
      </w:r>
      <w:r w:rsidR="008B4D13" w:rsidRPr="0097326D">
        <w:t xml:space="preserve"> </w:t>
      </w:r>
      <w:r w:rsidRPr="0097326D">
        <w:t>or</w:t>
      </w:r>
      <w:r w:rsidR="008B4D13" w:rsidRPr="0097326D">
        <w:t xml:space="preserve"> </w:t>
      </w:r>
      <w:r w:rsidRPr="0097326D">
        <w:t>smuggling</w:t>
      </w:r>
      <w:r w:rsidR="008B4D13" w:rsidRPr="0097326D">
        <w:t xml:space="preserve"> </w:t>
      </w:r>
      <w:r w:rsidRPr="0097326D">
        <w:t>not</w:t>
      </w:r>
      <w:r w:rsidR="008B4D13" w:rsidRPr="0097326D">
        <w:t xml:space="preserve"> </w:t>
      </w:r>
      <w:r w:rsidRPr="0097326D">
        <w:t>to</w:t>
      </w:r>
      <w:r w:rsidR="008B4D13" w:rsidRPr="0097326D">
        <w:t xml:space="preserve"> </w:t>
      </w:r>
      <w:r w:rsidRPr="0097326D">
        <w:t>be</w:t>
      </w:r>
      <w:r w:rsidR="008B4D13" w:rsidRPr="0097326D">
        <w:t xml:space="preserve"> </w:t>
      </w:r>
      <w:r w:rsidRPr="0097326D">
        <w:t>detained,</w:t>
      </w:r>
      <w:r w:rsidR="008B4D13" w:rsidRPr="0097326D">
        <w:t xml:space="preserve"> </w:t>
      </w:r>
      <w:r w:rsidRPr="0097326D">
        <w:t>charged</w:t>
      </w:r>
      <w:r w:rsidR="008B4D13" w:rsidRPr="0097326D">
        <w:t xml:space="preserve"> </w:t>
      </w:r>
      <w:r w:rsidRPr="0097326D">
        <w:t>or</w:t>
      </w:r>
      <w:r w:rsidR="008B4D13" w:rsidRPr="0097326D">
        <w:t xml:space="preserve"> </w:t>
      </w:r>
      <w:r w:rsidRPr="0097326D">
        <w:t>prosecuted</w:t>
      </w:r>
      <w:r w:rsidR="008B4D13" w:rsidRPr="0097326D">
        <w:t xml:space="preserve"> </w:t>
      </w:r>
      <w:r w:rsidRPr="0097326D">
        <w:t>for</w:t>
      </w:r>
      <w:r w:rsidR="008B4D13" w:rsidRPr="0097326D">
        <w:t xml:space="preserve"> </w:t>
      </w:r>
      <w:r w:rsidRPr="0097326D">
        <w:t>irregular</w:t>
      </w:r>
      <w:r w:rsidR="008B4D13" w:rsidRPr="0097326D">
        <w:t xml:space="preserve"> </w:t>
      </w:r>
      <w:r w:rsidRPr="0097326D">
        <w:t>entry</w:t>
      </w:r>
      <w:r w:rsidR="008B4D13" w:rsidRPr="0097326D">
        <w:t xml:space="preserve"> </w:t>
      </w:r>
      <w:r w:rsidRPr="0097326D">
        <w:t>or</w:t>
      </w:r>
      <w:r w:rsidR="008B4D13" w:rsidRPr="0097326D">
        <w:t xml:space="preserve"> </w:t>
      </w:r>
      <w:r w:rsidRPr="0097326D">
        <w:t>stay,</w:t>
      </w:r>
      <w:r w:rsidR="008B4D13" w:rsidRPr="0097326D">
        <w:t xml:space="preserve"> </w:t>
      </w:r>
      <w:r w:rsidRPr="0097326D">
        <w:t>or</w:t>
      </w:r>
      <w:r w:rsidR="008B4D13" w:rsidRPr="0097326D">
        <w:t xml:space="preserve"> </w:t>
      </w:r>
      <w:r w:rsidRPr="0097326D">
        <w:t>their</w:t>
      </w:r>
      <w:r w:rsidR="008B4D13" w:rsidRPr="0097326D">
        <w:t xml:space="preserve"> </w:t>
      </w:r>
      <w:r w:rsidRPr="0097326D">
        <w:t>involvement</w:t>
      </w:r>
      <w:r w:rsidR="008B4D13" w:rsidRPr="0097326D">
        <w:t xml:space="preserve"> </w:t>
      </w:r>
      <w:r w:rsidRPr="0097326D">
        <w:t>in</w:t>
      </w:r>
      <w:r w:rsidR="008B4D13" w:rsidRPr="0097326D">
        <w:t xml:space="preserve"> </w:t>
      </w:r>
      <w:r w:rsidRPr="0097326D">
        <w:t>unlawful</w:t>
      </w:r>
      <w:r w:rsidR="008B4D13" w:rsidRPr="0097326D">
        <w:t xml:space="preserve"> </w:t>
      </w:r>
      <w:r w:rsidRPr="0097326D">
        <w:t>activities</w:t>
      </w:r>
      <w:r w:rsidR="008B4D13" w:rsidRPr="0097326D">
        <w:t xml:space="preserve"> </w:t>
      </w:r>
      <w:r w:rsidRPr="0097326D">
        <w:t>to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extent</w:t>
      </w:r>
      <w:r w:rsidR="008B4D13" w:rsidRPr="0097326D">
        <w:t xml:space="preserve"> </w:t>
      </w:r>
      <w:r w:rsidRPr="0097326D">
        <w:t>that</w:t>
      </w:r>
      <w:r w:rsidR="008B4D13" w:rsidRPr="0097326D">
        <w:t xml:space="preserve"> </w:t>
      </w:r>
      <w:r w:rsidRPr="0097326D">
        <w:t>such</w:t>
      </w:r>
      <w:r w:rsidR="008B4D13" w:rsidRPr="0097326D">
        <w:t xml:space="preserve"> </w:t>
      </w:r>
      <w:r w:rsidRPr="0097326D">
        <w:t>involvement</w:t>
      </w:r>
      <w:r w:rsidR="008B4D13" w:rsidRPr="0097326D">
        <w:t xml:space="preserve"> </w:t>
      </w:r>
      <w:r w:rsidRPr="0097326D">
        <w:t>is</w:t>
      </w:r>
      <w:r w:rsidR="008B4D13" w:rsidRPr="0097326D">
        <w:t xml:space="preserve"> </w:t>
      </w:r>
      <w:r w:rsidRPr="0097326D">
        <w:t>a</w:t>
      </w:r>
      <w:r w:rsidR="008B4D13" w:rsidRPr="0097326D">
        <w:t xml:space="preserve"> </w:t>
      </w:r>
      <w:r w:rsidRPr="0097326D">
        <w:t>direct</w:t>
      </w:r>
      <w:r w:rsidR="008B4D13" w:rsidRPr="0097326D">
        <w:t xml:space="preserve"> </w:t>
      </w:r>
      <w:r w:rsidRPr="0097326D">
        <w:t>consequence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their</w:t>
      </w:r>
      <w:r w:rsidR="008B4D13" w:rsidRPr="0097326D">
        <w:t xml:space="preserve"> </w:t>
      </w:r>
      <w:r w:rsidRPr="0097326D">
        <w:t>situation</w:t>
      </w:r>
      <w:r w:rsidR="008B4D13" w:rsidRPr="0097326D">
        <w:t xml:space="preserve"> </w:t>
      </w:r>
      <w:r w:rsidRPr="0097326D">
        <w:t>as</w:t>
      </w:r>
      <w:r w:rsidR="008B4D13" w:rsidRPr="0097326D">
        <w:t xml:space="preserve"> </w:t>
      </w:r>
      <w:r w:rsidRPr="0097326D">
        <w:t>victims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trafficking</w:t>
      </w:r>
      <w:r w:rsidR="008B4D13" w:rsidRPr="0097326D">
        <w:t xml:space="preserve"> </w:t>
      </w:r>
      <w:r w:rsidRPr="0097326D">
        <w:t>in</w:t>
      </w:r>
      <w:r w:rsidR="008B4D13" w:rsidRPr="0097326D">
        <w:t xml:space="preserve"> </w:t>
      </w:r>
      <w:r w:rsidRPr="0097326D">
        <w:t>persons</w:t>
      </w:r>
      <w:r w:rsidR="008B4D13" w:rsidRPr="0097326D">
        <w:t xml:space="preserve"> </w:t>
      </w:r>
      <w:r w:rsidRPr="0097326D">
        <w:t>or</w:t>
      </w:r>
      <w:r w:rsidR="008B4D13" w:rsidRPr="0097326D">
        <w:t xml:space="preserve"> </w:t>
      </w:r>
      <w:r w:rsidRPr="0097326D">
        <w:t>smuggling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migrants.</w:t>
      </w:r>
      <w:r w:rsidR="008B4D13" w:rsidRPr="0097326D">
        <w:t xml:space="preserve"> </w:t>
      </w:r>
      <w:r w:rsidRPr="0097326D">
        <w:t>It</w:t>
      </w:r>
      <w:r w:rsidR="008B4D13" w:rsidRPr="0097326D">
        <w:t xml:space="preserve"> </w:t>
      </w:r>
      <w:r w:rsidRPr="0097326D">
        <w:t>is,</w:t>
      </w:r>
      <w:r w:rsidR="008B4D13" w:rsidRPr="0097326D">
        <w:t xml:space="preserve"> </w:t>
      </w:r>
      <w:r w:rsidRPr="0097326D">
        <w:t>nevertheless,</w:t>
      </w:r>
      <w:r w:rsidR="008B4D13" w:rsidRPr="0097326D">
        <w:t xml:space="preserve"> </w:t>
      </w:r>
      <w:r w:rsidRPr="0097326D">
        <w:t>deeply</w:t>
      </w:r>
      <w:r w:rsidR="008B4D13" w:rsidRPr="0097326D">
        <w:t xml:space="preserve"> </w:t>
      </w:r>
      <w:r w:rsidRPr="0097326D">
        <w:t>concerned</w:t>
      </w:r>
      <w:r w:rsidR="008B4D13" w:rsidRPr="0097326D">
        <w:t xml:space="preserve"> </w:t>
      </w:r>
      <w:r w:rsidRPr="0097326D">
        <w:t>that:</w:t>
      </w:r>
    </w:p>
    <w:p w14:paraId="31A274B3" w14:textId="31385A05" w:rsidR="009A5649" w:rsidRPr="0097326D" w:rsidRDefault="009A5649" w:rsidP="002E6BEC">
      <w:pPr>
        <w:pStyle w:val="SingleTxtG"/>
      </w:pPr>
      <w:r w:rsidRPr="0097326D">
        <w:tab/>
        <w:t>(a)</w:t>
      </w:r>
      <w:r w:rsidRPr="0097326D">
        <w:tab/>
        <w:t>Under</w:t>
      </w:r>
      <w:r w:rsidR="008B4D13" w:rsidRPr="0097326D">
        <w:t xml:space="preserve"> </w:t>
      </w:r>
      <w:r w:rsidRPr="0097326D">
        <w:t>section</w:t>
      </w:r>
      <w:r w:rsidR="008B4D13" w:rsidRPr="0097326D">
        <w:t xml:space="preserve"> </w:t>
      </w:r>
      <w:r w:rsidRPr="0097326D">
        <w:t>26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Immigration</w:t>
      </w:r>
      <w:r w:rsidR="008B4D13" w:rsidRPr="0097326D">
        <w:t xml:space="preserve"> </w:t>
      </w:r>
      <w:r w:rsidRPr="0097326D">
        <w:t>Act,</w:t>
      </w:r>
      <w:r w:rsidR="008B4D13" w:rsidRPr="0097326D">
        <w:t xml:space="preserve"> </w:t>
      </w:r>
      <w:r w:rsidRPr="0097326D">
        <w:t>2015,</w:t>
      </w:r>
      <w:r w:rsidR="008B4D13" w:rsidRPr="0097326D">
        <w:t xml:space="preserve"> </w:t>
      </w:r>
      <w:r w:rsidRPr="0097326D">
        <w:t>immigration</w:t>
      </w:r>
      <w:r w:rsidR="008B4D13" w:rsidRPr="0097326D">
        <w:t xml:space="preserve"> </w:t>
      </w:r>
      <w:r w:rsidRPr="0097326D">
        <w:t>officers</w:t>
      </w:r>
      <w:r w:rsidR="008B4D13" w:rsidRPr="0097326D">
        <w:t xml:space="preserve"> </w:t>
      </w:r>
      <w:r w:rsidRPr="0097326D">
        <w:t>must</w:t>
      </w:r>
      <w:r w:rsidR="008B4D13" w:rsidRPr="0097326D">
        <w:t xml:space="preserve"> </w:t>
      </w:r>
      <w:r w:rsidRPr="0097326D">
        <w:t>detain</w:t>
      </w:r>
      <w:r w:rsidR="008B4D13" w:rsidRPr="0097326D">
        <w:t xml:space="preserve"> </w:t>
      </w:r>
      <w:r w:rsidRPr="0097326D">
        <w:t>a</w:t>
      </w:r>
      <w:r w:rsidR="008B4D13" w:rsidRPr="0097326D">
        <w:t xml:space="preserve"> </w:t>
      </w:r>
      <w:r w:rsidRPr="0097326D">
        <w:t>person</w:t>
      </w:r>
      <w:r w:rsidR="008B4D13" w:rsidRPr="0097326D">
        <w:t xml:space="preserve"> </w:t>
      </w:r>
      <w:r w:rsidRPr="0097326D">
        <w:t>who</w:t>
      </w:r>
      <w:r w:rsidR="008B4D13" w:rsidRPr="0097326D">
        <w:t xml:space="preserve"> </w:t>
      </w:r>
      <w:r w:rsidRPr="0097326D">
        <w:t>appears</w:t>
      </w:r>
      <w:r w:rsidR="008B4D13" w:rsidRPr="0097326D">
        <w:t xml:space="preserve"> </w:t>
      </w:r>
      <w:r w:rsidRPr="0097326D">
        <w:t>to</w:t>
      </w:r>
      <w:r w:rsidR="008B4D13" w:rsidRPr="0097326D">
        <w:t xml:space="preserve"> </w:t>
      </w:r>
      <w:r w:rsidRPr="0097326D">
        <w:t>be</w:t>
      </w:r>
      <w:r w:rsidR="008B4D13" w:rsidRPr="0097326D">
        <w:t xml:space="preserve"> </w:t>
      </w:r>
      <w:r w:rsidRPr="0097326D">
        <w:t>a</w:t>
      </w:r>
      <w:r w:rsidR="008B4D13" w:rsidRPr="0097326D">
        <w:t xml:space="preserve"> </w:t>
      </w:r>
      <w:r w:rsidR="00E92508" w:rsidRPr="0097326D">
        <w:t>“</w:t>
      </w:r>
      <w:r w:rsidRPr="0097326D">
        <w:t>prohibited</w:t>
      </w:r>
      <w:r w:rsidR="008B4D13" w:rsidRPr="0097326D">
        <w:t xml:space="preserve"> </w:t>
      </w:r>
      <w:r w:rsidRPr="0097326D">
        <w:t>immigrant</w:t>
      </w:r>
      <w:proofErr w:type="gramStart"/>
      <w:r w:rsidR="00E92508" w:rsidRPr="0097326D">
        <w:t>”</w:t>
      </w:r>
      <w:r w:rsidRPr="0097326D">
        <w:t>;</w:t>
      </w:r>
      <w:proofErr w:type="gramEnd"/>
    </w:p>
    <w:p w14:paraId="23BABE03" w14:textId="1DE31530" w:rsidR="008B4D13" w:rsidRPr="0097326D" w:rsidRDefault="009A5649" w:rsidP="002E6BEC">
      <w:pPr>
        <w:pStyle w:val="SingleTxtG"/>
      </w:pPr>
      <w:r w:rsidRPr="0097326D">
        <w:tab/>
        <w:t>(b)</w:t>
      </w:r>
      <w:r w:rsidRPr="0097326D">
        <w:tab/>
        <w:t>A</w:t>
      </w:r>
      <w:r w:rsidR="008B4D13" w:rsidRPr="0097326D">
        <w:t xml:space="preserve"> </w:t>
      </w:r>
      <w:r w:rsidRPr="0097326D">
        <w:t>person</w:t>
      </w:r>
      <w:r w:rsidR="008B4D13" w:rsidRPr="0097326D">
        <w:t xml:space="preserve"> </w:t>
      </w:r>
      <w:r w:rsidRPr="0097326D">
        <w:t>charged</w:t>
      </w:r>
      <w:r w:rsidR="008B4D13" w:rsidRPr="0097326D">
        <w:t xml:space="preserve"> </w:t>
      </w:r>
      <w:r w:rsidRPr="0097326D">
        <w:t>with</w:t>
      </w:r>
      <w:r w:rsidR="008B4D13" w:rsidRPr="0097326D">
        <w:t xml:space="preserve"> </w:t>
      </w:r>
      <w:r w:rsidRPr="0097326D">
        <w:t>a</w:t>
      </w:r>
      <w:r w:rsidR="008B4D13" w:rsidRPr="0097326D">
        <w:t xml:space="preserve"> </w:t>
      </w:r>
      <w:r w:rsidRPr="0097326D">
        <w:t>migration-related</w:t>
      </w:r>
      <w:r w:rsidR="008B4D13" w:rsidRPr="0097326D">
        <w:t xml:space="preserve"> </w:t>
      </w:r>
      <w:r w:rsidRPr="0097326D">
        <w:t>offence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liable</w:t>
      </w:r>
      <w:r w:rsidR="008B4D13" w:rsidRPr="0097326D">
        <w:t xml:space="preserve"> </w:t>
      </w:r>
      <w:r w:rsidRPr="0097326D">
        <w:t>for</w:t>
      </w:r>
      <w:r w:rsidR="008B4D13" w:rsidRPr="0097326D">
        <w:t xml:space="preserve"> </w:t>
      </w:r>
      <w:r w:rsidRPr="0097326D">
        <w:t>deportation,</w:t>
      </w:r>
      <w:r w:rsidR="008B4D13" w:rsidRPr="0097326D">
        <w:t xml:space="preserve"> </w:t>
      </w:r>
      <w:r w:rsidRPr="0097326D">
        <w:t>upon</w:t>
      </w:r>
      <w:r w:rsidR="008B4D13" w:rsidRPr="0097326D">
        <w:t xml:space="preserve"> </w:t>
      </w:r>
      <w:r w:rsidRPr="0097326D">
        <w:t>conviction,</w:t>
      </w:r>
      <w:r w:rsidR="008B4D13" w:rsidRPr="0097326D">
        <w:t xml:space="preserve"> </w:t>
      </w:r>
      <w:r w:rsidRPr="0097326D">
        <w:t>may</w:t>
      </w:r>
      <w:r w:rsidR="008B4D13" w:rsidRPr="0097326D">
        <w:t xml:space="preserve"> </w:t>
      </w:r>
      <w:r w:rsidRPr="0097326D">
        <w:t>be</w:t>
      </w:r>
      <w:r w:rsidR="008B4D13" w:rsidRPr="0097326D">
        <w:t xml:space="preserve"> </w:t>
      </w:r>
      <w:r w:rsidRPr="0097326D">
        <w:t>remanded</w:t>
      </w:r>
      <w:r w:rsidR="008B4D13" w:rsidRPr="0097326D">
        <w:t xml:space="preserve"> </w:t>
      </w:r>
      <w:r w:rsidRPr="0097326D">
        <w:t>in</w:t>
      </w:r>
      <w:r w:rsidR="008B4D13" w:rsidRPr="0097326D">
        <w:t xml:space="preserve"> </w:t>
      </w:r>
      <w:r w:rsidRPr="0097326D">
        <w:t>custody</w:t>
      </w:r>
      <w:r w:rsidR="008B4D13" w:rsidRPr="0097326D">
        <w:t xml:space="preserve"> </w:t>
      </w:r>
      <w:r w:rsidRPr="0097326D">
        <w:t>for</w:t>
      </w:r>
      <w:r w:rsidR="008B4D13" w:rsidRPr="0097326D">
        <w:t xml:space="preserve"> </w:t>
      </w:r>
      <w:r w:rsidRPr="0097326D">
        <w:t>up</w:t>
      </w:r>
      <w:r w:rsidR="008B4D13" w:rsidRPr="0097326D">
        <w:t xml:space="preserve"> </w:t>
      </w:r>
      <w:r w:rsidRPr="0097326D">
        <w:t>to</w:t>
      </w:r>
      <w:r w:rsidR="008B4D13" w:rsidRPr="0097326D">
        <w:t xml:space="preserve"> </w:t>
      </w:r>
      <w:r w:rsidRPr="0097326D">
        <w:t>90</w:t>
      </w:r>
      <w:r w:rsidR="008B4D13" w:rsidRPr="0097326D">
        <w:t xml:space="preserve"> </w:t>
      </w:r>
      <w:r w:rsidRPr="0097326D">
        <w:t>days</w:t>
      </w:r>
      <w:r w:rsidR="008B4D13" w:rsidRPr="0097326D">
        <w:t xml:space="preserve"> </w:t>
      </w:r>
      <w:r w:rsidRPr="0097326D">
        <w:t>(sect.</w:t>
      </w:r>
      <w:r w:rsidR="008B4D13" w:rsidRPr="0097326D">
        <w:t xml:space="preserve"> </w:t>
      </w:r>
      <w:r w:rsidRPr="0097326D">
        <w:t>48</w:t>
      </w:r>
      <w:r w:rsidR="008B4D13" w:rsidRPr="0097326D">
        <w:t xml:space="preserve"> </w:t>
      </w:r>
      <w:r w:rsidRPr="0097326D">
        <w:t>(1)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Act</w:t>
      </w:r>
      <w:proofErr w:type="gramStart"/>
      <w:r w:rsidRPr="0097326D">
        <w:t>);</w:t>
      </w:r>
      <w:proofErr w:type="gramEnd"/>
    </w:p>
    <w:p w14:paraId="4BFB183D" w14:textId="1E40A104" w:rsidR="009A5649" w:rsidRPr="0097326D" w:rsidRDefault="009A5649" w:rsidP="002E6BEC">
      <w:pPr>
        <w:pStyle w:val="SingleTxtG"/>
      </w:pPr>
      <w:r w:rsidRPr="0097326D">
        <w:tab/>
        <w:t>(c)</w:t>
      </w:r>
      <w:r w:rsidRPr="0097326D">
        <w:tab/>
        <w:t>The</w:t>
      </w:r>
      <w:r w:rsidR="008B4D13" w:rsidRPr="0097326D">
        <w:t xml:space="preserve"> </w:t>
      </w:r>
      <w:r w:rsidRPr="0097326D">
        <w:t>Minister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Interior</w:t>
      </w:r>
      <w:r w:rsidR="008B4D13" w:rsidRPr="0097326D">
        <w:t xml:space="preserve"> </w:t>
      </w:r>
      <w:r w:rsidRPr="0097326D">
        <w:t>may</w:t>
      </w:r>
      <w:r w:rsidR="008B4D13" w:rsidRPr="0097326D">
        <w:t xml:space="preserve"> </w:t>
      </w:r>
      <w:r w:rsidRPr="0097326D">
        <w:t>issue</w:t>
      </w:r>
      <w:r w:rsidR="008B4D13" w:rsidRPr="0097326D">
        <w:t xml:space="preserve"> </w:t>
      </w:r>
      <w:r w:rsidRPr="0097326D">
        <w:t>notices</w:t>
      </w:r>
      <w:r w:rsidR="008B4D13" w:rsidRPr="0097326D">
        <w:t xml:space="preserve"> </w:t>
      </w:r>
      <w:r w:rsidRPr="0097326D">
        <w:t>for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detention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="00E92508" w:rsidRPr="0097326D">
        <w:t>“</w:t>
      </w:r>
      <w:r w:rsidRPr="0097326D">
        <w:t>persons</w:t>
      </w:r>
      <w:r w:rsidR="008B4D13" w:rsidRPr="0097326D">
        <w:t xml:space="preserve"> </w:t>
      </w:r>
      <w:r w:rsidRPr="0097326D">
        <w:t>within</w:t>
      </w:r>
      <w:r w:rsidR="008B4D13" w:rsidRPr="0097326D">
        <w:t xml:space="preserve"> </w:t>
      </w:r>
      <w:r w:rsidRPr="0097326D">
        <w:t>any</w:t>
      </w:r>
      <w:r w:rsidR="008B4D13" w:rsidRPr="0097326D">
        <w:t xml:space="preserve"> </w:t>
      </w:r>
      <w:r w:rsidRPr="0097326D">
        <w:t>category</w:t>
      </w:r>
      <w:r w:rsidR="008B4D13" w:rsidRPr="0097326D">
        <w:t xml:space="preserve"> </w:t>
      </w:r>
      <w:r w:rsidRPr="0097326D">
        <w:t>specified</w:t>
      </w:r>
      <w:r w:rsidR="00E92508" w:rsidRPr="0097326D">
        <w:t>”</w:t>
      </w:r>
      <w:r w:rsidRPr="0097326D">
        <w:t>,</w:t>
      </w:r>
      <w:r w:rsidR="008B4D13" w:rsidRPr="0097326D">
        <w:t xml:space="preserve"> </w:t>
      </w:r>
      <w:r w:rsidRPr="0097326D">
        <w:t>prior</w:t>
      </w:r>
      <w:r w:rsidR="008B4D13" w:rsidRPr="0097326D">
        <w:t xml:space="preserve"> </w:t>
      </w:r>
      <w:r w:rsidRPr="0097326D">
        <w:t>to</w:t>
      </w:r>
      <w:r w:rsidR="008B4D13" w:rsidRPr="0097326D">
        <w:t xml:space="preserve"> </w:t>
      </w:r>
      <w:r w:rsidRPr="0097326D">
        <w:t>their</w:t>
      </w:r>
      <w:r w:rsidR="008B4D13" w:rsidRPr="0097326D">
        <w:t xml:space="preserve"> </w:t>
      </w:r>
      <w:r w:rsidRPr="0097326D">
        <w:t>deportation</w:t>
      </w:r>
      <w:r w:rsidR="008B4D13" w:rsidRPr="0097326D">
        <w:t xml:space="preserve"> </w:t>
      </w:r>
      <w:r w:rsidRPr="0097326D">
        <w:t>(sect.</w:t>
      </w:r>
      <w:r w:rsidR="008B4D13" w:rsidRPr="0097326D">
        <w:t xml:space="preserve"> </w:t>
      </w:r>
      <w:r w:rsidRPr="0097326D">
        <w:t>52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Act</w:t>
      </w:r>
      <w:proofErr w:type="gramStart"/>
      <w:r w:rsidRPr="0097326D">
        <w:t>);</w:t>
      </w:r>
      <w:proofErr w:type="gramEnd"/>
    </w:p>
    <w:p w14:paraId="1318E9D4" w14:textId="237D21DB" w:rsidR="008B4D13" w:rsidRPr="0097326D" w:rsidRDefault="009A5649" w:rsidP="002E6BEC">
      <w:pPr>
        <w:pStyle w:val="SingleTxtG"/>
      </w:pPr>
      <w:r w:rsidRPr="0097326D">
        <w:tab/>
        <w:t>(d)</w:t>
      </w:r>
      <w:r w:rsidRPr="0097326D">
        <w:tab/>
        <w:t>Detention</w:t>
      </w:r>
      <w:r w:rsidR="008B4D13" w:rsidRPr="0097326D">
        <w:t xml:space="preserve"> </w:t>
      </w:r>
      <w:r w:rsidRPr="0097326D">
        <w:t>may</w:t>
      </w:r>
      <w:r w:rsidR="008B4D13" w:rsidRPr="0097326D">
        <w:t xml:space="preserve"> </w:t>
      </w:r>
      <w:r w:rsidRPr="0097326D">
        <w:t>also</w:t>
      </w:r>
      <w:r w:rsidR="008B4D13" w:rsidRPr="0097326D">
        <w:t xml:space="preserve"> </w:t>
      </w:r>
      <w:r w:rsidRPr="0097326D">
        <w:t>be</w:t>
      </w:r>
      <w:r w:rsidR="008B4D13" w:rsidRPr="0097326D">
        <w:t xml:space="preserve"> </w:t>
      </w:r>
      <w:r w:rsidRPr="0097326D">
        <w:t>ordered</w:t>
      </w:r>
      <w:r w:rsidR="008B4D13" w:rsidRPr="0097326D">
        <w:t xml:space="preserve"> </w:t>
      </w:r>
      <w:r w:rsidRPr="0097326D">
        <w:t>in</w:t>
      </w:r>
      <w:r w:rsidR="008B4D13" w:rsidRPr="0097326D">
        <w:t xml:space="preserve"> </w:t>
      </w:r>
      <w:r w:rsidRPr="0097326D">
        <w:t>lieu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deportation,</w:t>
      </w:r>
      <w:r w:rsidR="008B4D13" w:rsidRPr="0097326D">
        <w:t xml:space="preserve"> </w:t>
      </w:r>
      <w:r w:rsidRPr="0097326D">
        <w:t>if</w:t>
      </w:r>
      <w:r w:rsidR="008B4D13" w:rsidRPr="0097326D">
        <w:t xml:space="preserve"> </w:t>
      </w:r>
      <w:r w:rsidR="00E92508" w:rsidRPr="0097326D">
        <w:t>“</w:t>
      </w:r>
      <w:r w:rsidRPr="0097326D">
        <w:t>deportation</w:t>
      </w:r>
      <w:r w:rsidR="008B4D13" w:rsidRPr="0097326D">
        <w:t xml:space="preserve"> </w:t>
      </w:r>
      <w:r w:rsidRPr="0097326D">
        <w:t>is</w:t>
      </w:r>
      <w:r w:rsidR="008B4D13" w:rsidRPr="0097326D">
        <w:t xml:space="preserve"> </w:t>
      </w:r>
      <w:r w:rsidRPr="0097326D">
        <w:t>impracticable</w:t>
      </w:r>
      <w:r w:rsidR="008B4D13" w:rsidRPr="0097326D">
        <w:t xml:space="preserve"> </w:t>
      </w:r>
      <w:r w:rsidRPr="0097326D">
        <w:t>or</w:t>
      </w:r>
      <w:r w:rsidR="008B4D13" w:rsidRPr="0097326D">
        <w:t xml:space="preserve"> </w:t>
      </w:r>
      <w:r w:rsidRPr="0097326D">
        <w:t>prejudicial</w:t>
      </w:r>
      <w:r w:rsidR="008B4D13" w:rsidRPr="0097326D">
        <w:t xml:space="preserve"> </w:t>
      </w:r>
      <w:r w:rsidRPr="0097326D">
        <w:t>to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efficient</w:t>
      </w:r>
      <w:r w:rsidR="008B4D13" w:rsidRPr="0097326D">
        <w:t xml:space="preserve"> </w:t>
      </w:r>
      <w:r w:rsidRPr="0097326D">
        <w:t>prosecution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any</w:t>
      </w:r>
      <w:r w:rsidR="008B4D13" w:rsidRPr="0097326D">
        <w:t xml:space="preserve"> </w:t>
      </w:r>
      <w:r w:rsidRPr="0097326D">
        <w:t>war</w:t>
      </w:r>
      <w:r w:rsidR="008B4D13" w:rsidRPr="0097326D">
        <w:t xml:space="preserve"> </w:t>
      </w:r>
      <w:r w:rsidRPr="0097326D">
        <w:t>in</w:t>
      </w:r>
      <w:r w:rsidR="008B4D13" w:rsidRPr="0097326D">
        <w:t xml:space="preserve"> </w:t>
      </w:r>
      <w:r w:rsidRPr="0097326D">
        <w:t>which</w:t>
      </w:r>
      <w:r w:rsidR="008B4D13" w:rsidRPr="0097326D">
        <w:t xml:space="preserve"> </w:t>
      </w:r>
      <w:r w:rsidRPr="0097326D">
        <w:t>Nigeria</w:t>
      </w:r>
      <w:r w:rsidR="008B4D13" w:rsidRPr="0097326D">
        <w:t xml:space="preserve"> </w:t>
      </w:r>
      <w:r w:rsidRPr="0097326D">
        <w:t>may</w:t>
      </w:r>
      <w:r w:rsidR="008B4D13" w:rsidRPr="0097326D">
        <w:t xml:space="preserve"> </w:t>
      </w:r>
      <w:r w:rsidRPr="0097326D">
        <w:t>be</w:t>
      </w:r>
      <w:r w:rsidR="008B4D13" w:rsidRPr="0097326D">
        <w:t xml:space="preserve"> </w:t>
      </w:r>
      <w:r w:rsidRPr="0097326D">
        <w:t>engaged,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detention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person</w:t>
      </w:r>
      <w:r w:rsidR="008B4D13" w:rsidRPr="0097326D">
        <w:t xml:space="preserve"> </w:t>
      </w:r>
      <w:r w:rsidRPr="0097326D">
        <w:t>affected</w:t>
      </w:r>
      <w:r w:rsidR="008B4D13" w:rsidRPr="0097326D">
        <w:t xml:space="preserve"> </w:t>
      </w:r>
      <w:r w:rsidRPr="0097326D">
        <w:t>by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deportation</w:t>
      </w:r>
      <w:r w:rsidR="008B4D13" w:rsidRPr="0097326D">
        <w:t xml:space="preserve"> </w:t>
      </w:r>
      <w:r w:rsidRPr="0097326D">
        <w:t>order</w:t>
      </w:r>
      <w:r w:rsidR="008B4D13" w:rsidRPr="0097326D">
        <w:t xml:space="preserve"> </w:t>
      </w:r>
      <w:r w:rsidRPr="0097326D">
        <w:t>is</w:t>
      </w:r>
      <w:r w:rsidR="008B4D13" w:rsidRPr="0097326D">
        <w:t xml:space="preserve"> </w:t>
      </w:r>
      <w:r w:rsidRPr="0097326D">
        <w:t>necessary</w:t>
      </w:r>
      <w:r w:rsidR="008B4D13" w:rsidRPr="0097326D">
        <w:t xml:space="preserve"> </w:t>
      </w:r>
      <w:r w:rsidRPr="0097326D">
        <w:t>or</w:t>
      </w:r>
      <w:r w:rsidR="008B4D13" w:rsidRPr="0097326D">
        <w:t xml:space="preserve"> </w:t>
      </w:r>
      <w:r w:rsidRPr="0097326D">
        <w:t>expedient</w:t>
      </w:r>
      <w:r w:rsidR="008B4D13" w:rsidRPr="0097326D">
        <w:t xml:space="preserve"> </w:t>
      </w:r>
      <w:r w:rsidRPr="0097326D">
        <w:t>for</w:t>
      </w:r>
      <w:r w:rsidR="008B4D13" w:rsidRPr="0097326D">
        <w:t xml:space="preserve"> </w:t>
      </w:r>
      <w:r w:rsidRPr="0097326D">
        <w:t>securing</w:t>
      </w:r>
      <w:r w:rsidR="008B4D13" w:rsidRPr="0097326D">
        <w:t xml:space="preserve"> </w:t>
      </w:r>
      <w:r w:rsidRPr="0097326D">
        <w:t>public</w:t>
      </w:r>
      <w:r w:rsidR="008B4D13" w:rsidRPr="0097326D">
        <w:t xml:space="preserve"> </w:t>
      </w:r>
      <w:r w:rsidRPr="0097326D">
        <w:t>safety,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defence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Nigeria,</w:t>
      </w:r>
      <w:r w:rsidR="008B4D13" w:rsidRPr="0097326D">
        <w:t xml:space="preserve"> </w:t>
      </w:r>
      <w:r w:rsidRPr="0097326D">
        <w:t>or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maintenance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public</w:t>
      </w:r>
      <w:r w:rsidR="008B4D13" w:rsidRPr="0097326D">
        <w:t xml:space="preserve"> </w:t>
      </w:r>
      <w:r w:rsidRPr="0097326D">
        <w:t>order</w:t>
      </w:r>
      <w:r w:rsidR="00E92508" w:rsidRPr="0097326D">
        <w:t>”</w:t>
      </w:r>
      <w:r w:rsidR="008B4D13" w:rsidRPr="0097326D">
        <w:t xml:space="preserve"> </w:t>
      </w:r>
      <w:r w:rsidRPr="0097326D">
        <w:t>(sect.</w:t>
      </w:r>
      <w:r w:rsidR="008B4D13" w:rsidRPr="0097326D">
        <w:t xml:space="preserve"> </w:t>
      </w:r>
      <w:r w:rsidRPr="0097326D">
        <w:t>53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Act</w:t>
      </w:r>
      <w:proofErr w:type="gramStart"/>
      <w:r w:rsidRPr="0097326D">
        <w:t>);</w:t>
      </w:r>
      <w:proofErr w:type="gramEnd"/>
    </w:p>
    <w:p w14:paraId="51545249" w14:textId="166033AC" w:rsidR="008B4D13" w:rsidRPr="0097326D" w:rsidRDefault="009A5649" w:rsidP="002E6BEC">
      <w:pPr>
        <w:pStyle w:val="SingleTxtG"/>
      </w:pPr>
      <w:r w:rsidRPr="0097326D">
        <w:tab/>
        <w:t>(e)</w:t>
      </w:r>
      <w:r w:rsidRPr="0097326D">
        <w:tab/>
        <w:t>There</w:t>
      </w:r>
      <w:r w:rsidR="008B4D13" w:rsidRPr="0097326D">
        <w:t xml:space="preserve"> </w:t>
      </w:r>
      <w:r w:rsidRPr="0097326D">
        <w:t>are</w:t>
      </w:r>
      <w:r w:rsidR="008B4D13" w:rsidRPr="0097326D">
        <w:t xml:space="preserve"> </w:t>
      </w:r>
      <w:r w:rsidRPr="0097326D">
        <w:t>a</w:t>
      </w:r>
      <w:r w:rsidR="008B4D13" w:rsidRPr="0097326D">
        <w:t xml:space="preserve"> </w:t>
      </w:r>
      <w:r w:rsidRPr="0097326D">
        <w:t>number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broad</w:t>
      </w:r>
      <w:r w:rsidR="008B4D13" w:rsidRPr="0097326D">
        <w:t xml:space="preserve"> </w:t>
      </w:r>
      <w:r w:rsidRPr="0097326D">
        <w:t>migration-related</w:t>
      </w:r>
      <w:r w:rsidR="008B4D13" w:rsidRPr="0097326D">
        <w:t xml:space="preserve"> </w:t>
      </w:r>
      <w:r w:rsidRPr="0097326D">
        <w:t>offences</w:t>
      </w:r>
      <w:r w:rsidR="008B4D13" w:rsidRPr="0097326D">
        <w:t xml:space="preserve"> </w:t>
      </w:r>
      <w:r w:rsidRPr="0097326D">
        <w:t>under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Act,</w:t>
      </w:r>
      <w:r w:rsidR="008B4D13" w:rsidRPr="0097326D">
        <w:t xml:space="preserve"> </w:t>
      </w:r>
      <w:r w:rsidRPr="0097326D">
        <w:t>which</w:t>
      </w:r>
      <w:r w:rsidR="008B4D13" w:rsidRPr="0097326D">
        <w:t xml:space="preserve"> </w:t>
      </w:r>
      <w:r w:rsidRPr="0097326D">
        <w:t>can</w:t>
      </w:r>
      <w:r w:rsidR="008B4D13" w:rsidRPr="0097326D">
        <w:t xml:space="preserve"> </w:t>
      </w:r>
      <w:r w:rsidRPr="0097326D">
        <w:t>lead</w:t>
      </w:r>
      <w:r w:rsidR="008B4D13" w:rsidRPr="0097326D">
        <w:t xml:space="preserve"> </w:t>
      </w:r>
      <w:r w:rsidRPr="0097326D">
        <w:t>to</w:t>
      </w:r>
      <w:r w:rsidR="008B4D13" w:rsidRPr="0097326D">
        <w:t xml:space="preserve"> </w:t>
      </w:r>
      <w:r w:rsidRPr="0097326D">
        <w:t>criminal</w:t>
      </w:r>
      <w:r w:rsidR="008B4D13" w:rsidRPr="0097326D">
        <w:t xml:space="preserve"> </w:t>
      </w:r>
      <w:r w:rsidRPr="0097326D">
        <w:t>imprisonment</w:t>
      </w:r>
      <w:r w:rsidR="008B4D13" w:rsidRPr="0097326D">
        <w:t xml:space="preserve"> </w:t>
      </w:r>
      <w:r w:rsidRPr="0097326D">
        <w:t>(sects.</w:t>
      </w:r>
      <w:r w:rsidR="008B4D13" w:rsidRPr="0097326D">
        <w:t xml:space="preserve"> </w:t>
      </w:r>
      <w:r w:rsidRPr="0097326D">
        <w:t>56–60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Act</w:t>
      </w:r>
      <w:proofErr w:type="gramStart"/>
      <w:r w:rsidRPr="0097326D">
        <w:t>);</w:t>
      </w:r>
      <w:proofErr w:type="gramEnd"/>
    </w:p>
    <w:p w14:paraId="444B612A" w14:textId="0D2FF632" w:rsidR="008B4D13" w:rsidRPr="0097326D" w:rsidRDefault="009A5649" w:rsidP="002E6BEC">
      <w:pPr>
        <w:pStyle w:val="SingleTxtG"/>
      </w:pPr>
      <w:r w:rsidRPr="0097326D">
        <w:tab/>
        <w:t>(f)</w:t>
      </w:r>
      <w:r w:rsidRPr="0097326D">
        <w:tab/>
        <w:t>There</w:t>
      </w:r>
      <w:r w:rsidR="008B4D13" w:rsidRPr="0097326D">
        <w:t xml:space="preserve"> </w:t>
      </w:r>
      <w:r w:rsidRPr="0097326D">
        <w:t>is</w:t>
      </w:r>
      <w:r w:rsidR="008B4D13" w:rsidRPr="0097326D">
        <w:t xml:space="preserve"> </w:t>
      </w:r>
      <w:r w:rsidRPr="0097326D">
        <w:t>a</w:t>
      </w:r>
      <w:r w:rsidR="008B4D13" w:rsidRPr="0097326D">
        <w:t xml:space="preserve"> </w:t>
      </w:r>
      <w:r w:rsidRPr="0097326D">
        <w:t>lack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information</w:t>
      </w:r>
      <w:r w:rsidR="008B4D13" w:rsidRPr="0097326D">
        <w:t xml:space="preserve"> </w:t>
      </w:r>
      <w:r w:rsidRPr="0097326D">
        <w:t>on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extent</w:t>
      </w:r>
      <w:r w:rsidR="008B4D13" w:rsidRPr="0097326D">
        <w:t xml:space="preserve"> </w:t>
      </w:r>
      <w:r w:rsidRPr="0097326D">
        <w:t>to</w:t>
      </w:r>
      <w:r w:rsidR="008B4D13" w:rsidRPr="0097326D">
        <w:t xml:space="preserve"> </w:t>
      </w:r>
      <w:r w:rsidRPr="0097326D">
        <w:t>which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State</w:t>
      </w:r>
      <w:r w:rsidR="008B4D13" w:rsidRPr="0097326D">
        <w:t xml:space="preserve"> </w:t>
      </w:r>
      <w:r w:rsidRPr="0097326D">
        <w:t>party</w:t>
      </w:r>
      <w:r w:rsidR="008B4D13" w:rsidRPr="0097326D">
        <w:t xml:space="preserve"> </w:t>
      </w:r>
      <w:r w:rsidRPr="0097326D">
        <w:t>resorts</w:t>
      </w:r>
      <w:r w:rsidR="008B4D13" w:rsidRPr="0097326D">
        <w:t xml:space="preserve"> </w:t>
      </w:r>
      <w:r w:rsidRPr="0097326D">
        <w:t>to</w:t>
      </w:r>
      <w:r w:rsidR="008B4D13" w:rsidRPr="0097326D">
        <w:t xml:space="preserve"> </w:t>
      </w:r>
      <w:r w:rsidRPr="0097326D">
        <w:t>immigration</w:t>
      </w:r>
      <w:r w:rsidR="008B4D13" w:rsidRPr="0097326D">
        <w:t xml:space="preserve"> </w:t>
      </w:r>
      <w:r w:rsidRPr="0097326D">
        <w:t>detention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imprisonment</w:t>
      </w:r>
      <w:r w:rsidR="008B4D13" w:rsidRPr="0097326D">
        <w:t xml:space="preserve"> </w:t>
      </w:r>
      <w:r w:rsidRPr="0097326D">
        <w:t>for</w:t>
      </w:r>
      <w:r w:rsidR="008B4D13" w:rsidRPr="0097326D">
        <w:t xml:space="preserve"> </w:t>
      </w:r>
      <w:r w:rsidRPr="0097326D">
        <w:t>migration-related</w:t>
      </w:r>
      <w:r w:rsidR="008B4D13" w:rsidRPr="0097326D">
        <w:t xml:space="preserve"> </w:t>
      </w:r>
      <w:r w:rsidRPr="0097326D">
        <w:t>offences</w:t>
      </w:r>
      <w:r w:rsidR="008B4D13" w:rsidRPr="0097326D">
        <w:t xml:space="preserve"> </w:t>
      </w:r>
      <w:r w:rsidRPr="0097326D">
        <w:t>in</w:t>
      </w:r>
      <w:r w:rsidR="008B4D13" w:rsidRPr="0097326D">
        <w:t xml:space="preserve"> </w:t>
      </w:r>
      <w:r w:rsidRPr="0097326D">
        <w:t>practice,</w:t>
      </w:r>
      <w:r w:rsidR="008B4D13" w:rsidRPr="0097326D">
        <w:t xml:space="preserve"> </w:t>
      </w:r>
      <w:r w:rsidRPr="0097326D">
        <w:t>while</w:t>
      </w:r>
      <w:r w:rsidR="008B4D13" w:rsidRPr="0097326D">
        <w:t xml:space="preserve"> </w:t>
      </w:r>
      <w:r w:rsidRPr="0097326D">
        <w:t>noting</w:t>
      </w:r>
      <w:r w:rsidR="008B4D13" w:rsidRPr="0097326D">
        <w:t xml:space="preserve"> </w:t>
      </w:r>
      <w:r w:rsidRPr="0097326D">
        <w:t>that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Nigeria</w:t>
      </w:r>
      <w:r w:rsidR="008B4D13" w:rsidRPr="0097326D">
        <w:t xml:space="preserve"> </w:t>
      </w:r>
      <w:r w:rsidRPr="0097326D">
        <w:t>Immigration</w:t>
      </w:r>
      <w:r w:rsidR="008B4D13" w:rsidRPr="0097326D">
        <w:t xml:space="preserve"> </w:t>
      </w:r>
      <w:r w:rsidRPr="0097326D">
        <w:t>Service</w:t>
      </w:r>
      <w:r w:rsidR="008B4D13" w:rsidRPr="0097326D">
        <w:t xml:space="preserve"> </w:t>
      </w:r>
      <w:r w:rsidRPr="0097326D">
        <w:t>has</w:t>
      </w:r>
      <w:r w:rsidR="008B4D13" w:rsidRPr="0097326D">
        <w:t xml:space="preserve"> </w:t>
      </w:r>
      <w:r w:rsidRPr="0097326D">
        <w:t>suspended</w:t>
      </w:r>
      <w:r w:rsidR="008B4D13" w:rsidRPr="0097326D">
        <w:t xml:space="preserve"> </w:t>
      </w:r>
      <w:r w:rsidRPr="0097326D">
        <w:t>detention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makes</w:t>
      </w:r>
      <w:r w:rsidR="008B4D13" w:rsidRPr="0097326D">
        <w:t xml:space="preserve"> </w:t>
      </w:r>
      <w:r w:rsidRPr="0097326D">
        <w:t>use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="00E92508" w:rsidRPr="0097326D">
        <w:t>“</w:t>
      </w:r>
      <w:r w:rsidRPr="0097326D">
        <w:t>migration</w:t>
      </w:r>
      <w:r w:rsidR="008B4D13" w:rsidRPr="0097326D">
        <w:t xml:space="preserve"> </w:t>
      </w:r>
      <w:r w:rsidRPr="0097326D">
        <w:t>screening</w:t>
      </w:r>
      <w:r w:rsidR="008B4D13" w:rsidRPr="0097326D">
        <w:t xml:space="preserve"> </w:t>
      </w:r>
      <w:r w:rsidRPr="0097326D">
        <w:t>centres</w:t>
      </w:r>
      <w:r w:rsidR="00E92508" w:rsidRPr="0097326D">
        <w:t>”</w:t>
      </w:r>
      <w:r w:rsidR="008B4D13" w:rsidRPr="0097326D">
        <w:t xml:space="preserve"> </w:t>
      </w:r>
      <w:r w:rsidRPr="0097326D">
        <w:t>as</w:t>
      </w:r>
      <w:r w:rsidR="008B4D13" w:rsidRPr="0097326D">
        <w:t xml:space="preserve"> </w:t>
      </w:r>
      <w:r w:rsidRPr="0097326D">
        <w:t>an</w:t>
      </w:r>
      <w:r w:rsidR="008B4D13" w:rsidRPr="0097326D">
        <w:t xml:space="preserve"> </w:t>
      </w:r>
      <w:r w:rsidRPr="0097326D">
        <w:t>alternative</w:t>
      </w:r>
      <w:r w:rsidR="008B4D13" w:rsidRPr="0097326D">
        <w:t xml:space="preserve"> </w:t>
      </w:r>
      <w:r w:rsidRPr="0097326D">
        <w:t>to</w:t>
      </w:r>
      <w:r w:rsidR="008B4D13" w:rsidRPr="0097326D">
        <w:t xml:space="preserve"> </w:t>
      </w:r>
      <w:r w:rsidRPr="0097326D">
        <w:t>immigration</w:t>
      </w:r>
      <w:r w:rsidR="008B4D13" w:rsidRPr="0097326D">
        <w:t xml:space="preserve"> </w:t>
      </w:r>
      <w:r w:rsidRPr="0097326D">
        <w:t>detention</w:t>
      </w:r>
      <w:r w:rsidR="008B4D13" w:rsidRPr="0097326D">
        <w:t xml:space="preserve"> </w:t>
      </w:r>
      <w:r w:rsidRPr="0097326D">
        <w:t>in</w:t>
      </w:r>
      <w:r w:rsidR="008B4D13" w:rsidRPr="0097326D">
        <w:t xml:space="preserve"> </w:t>
      </w:r>
      <w:r w:rsidRPr="0097326D">
        <w:t>certain</w:t>
      </w:r>
      <w:r w:rsidR="008B4D13" w:rsidRPr="0097326D">
        <w:t xml:space="preserve"> </w:t>
      </w:r>
      <w:r w:rsidRPr="0097326D">
        <w:t>cases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pending</w:t>
      </w:r>
      <w:r w:rsidR="008B4D13" w:rsidRPr="0097326D">
        <w:t xml:space="preserve"> </w:t>
      </w:r>
      <w:r w:rsidRPr="0097326D">
        <w:t>expulsion.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Committee</w:t>
      </w:r>
      <w:r w:rsidR="008B4D13" w:rsidRPr="0097326D">
        <w:t xml:space="preserve"> </w:t>
      </w:r>
      <w:r w:rsidRPr="0097326D">
        <w:t>also</w:t>
      </w:r>
      <w:r w:rsidR="008B4D13" w:rsidRPr="0097326D">
        <w:t xml:space="preserve"> </w:t>
      </w:r>
      <w:r w:rsidRPr="0097326D">
        <w:t>notes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affirmation</w:t>
      </w:r>
      <w:r w:rsidR="008B4D13" w:rsidRPr="0097326D">
        <w:t xml:space="preserve"> </w:t>
      </w:r>
      <w:r w:rsidRPr="0097326D">
        <w:t>by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State</w:t>
      </w:r>
      <w:r w:rsidR="008B4D13" w:rsidRPr="0097326D">
        <w:t xml:space="preserve"> </w:t>
      </w:r>
      <w:r w:rsidRPr="0097326D">
        <w:t>party</w:t>
      </w:r>
      <w:r w:rsidR="008B4D13" w:rsidRPr="0097326D">
        <w:t xml:space="preserve"> </w:t>
      </w:r>
      <w:r w:rsidRPr="0097326D">
        <w:t>that</w:t>
      </w:r>
      <w:r w:rsidR="008B4D13" w:rsidRPr="0097326D">
        <w:t xml:space="preserve"> </w:t>
      </w:r>
      <w:r w:rsidRPr="0097326D">
        <w:t>no</w:t>
      </w:r>
      <w:r w:rsidR="008B4D13" w:rsidRPr="0097326D">
        <w:t xml:space="preserve"> </w:t>
      </w:r>
      <w:r w:rsidRPr="0097326D">
        <w:t>migrant</w:t>
      </w:r>
      <w:r w:rsidR="008B4D13" w:rsidRPr="0097326D">
        <w:t xml:space="preserve"> </w:t>
      </w:r>
      <w:r w:rsidRPr="0097326D">
        <w:t>workers</w:t>
      </w:r>
      <w:r w:rsidR="008B4D13" w:rsidRPr="0097326D">
        <w:t xml:space="preserve"> </w:t>
      </w:r>
      <w:r w:rsidRPr="0097326D">
        <w:t>or</w:t>
      </w:r>
      <w:r w:rsidR="008B4D13" w:rsidRPr="0097326D">
        <w:t xml:space="preserve"> </w:t>
      </w:r>
      <w:r w:rsidRPr="0097326D">
        <w:t>members</w:t>
      </w:r>
      <w:r w:rsidR="008B4D13" w:rsidRPr="0097326D">
        <w:t xml:space="preserve"> </w:t>
      </w:r>
      <w:r w:rsidRPr="0097326D">
        <w:t>of</w:t>
      </w:r>
      <w:r w:rsidR="008B4D13" w:rsidRPr="0097326D">
        <w:t xml:space="preserve"> </w:t>
      </w:r>
      <w:r w:rsidRPr="0097326D">
        <w:t>their</w:t>
      </w:r>
      <w:r w:rsidR="008B4D13" w:rsidRPr="0097326D">
        <w:t xml:space="preserve"> </w:t>
      </w:r>
      <w:r w:rsidRPr="0097326D">
        <w:t>families</w:t>
      </w:r>
      <w:r w:rsidR="008B4D13" w:rsidRPr="0097326D">
        <w:t xml:space="preserve"> </w:t>
      </w:r>
      <w:r w:rsidRPr="0097326D">
        <w:t>are</w:t>
      </w:r>
      <w:r w:rsidR="008B4D13" w:rsidRPr="0097326D">
        <w:t xml:space="preserve"> </w:t>
      </w:r>
      <w:r w:rsidRPr="0097326D">
        <w:t>being</w:t>
      </w:r>
      <w:r w:rsidR="008B4D13" w:rsidRPr="0097326D">
        <w:t xml:space="preserve"> </w:t>
      </w:r>
      <w:r w:rsidRPr="0097326D">
        <w:t>detained</w:t>
      </w:r>
      <w:r w:rsidR="008B4D13" w:rsidRPr="0097326D">
        <w:t xml:space="preserve"> </w:t>
      </w:r>
      <w:r w:rsidRPr="0097326D">
        <w:t>for</w:t>
      </w:r>
      <w:r w:rsidR="008B4D13" w:rsidRPr="0097326D">
        <w:t xml:space="preserve"> </w:t>
      </w:r>
      <w:r w:rsidRPr="0097326D">
        <w:t>migration-related</w:t>
      </w:r>
      <w:r w:rsidR="008B4D13" w:rsidRPr="0097326D">
        <w:t xml:space="preserve"> </w:t>
      </w:r>
      <w:r w:rsidRPr="0097326D">
        <w:t>offences,</w:t>
      </w:r>
      <w:r w:rsidR="008B4D13" w:rsidRPr="0097326D">
        <w:t xml:space="preserve"> </w:t>
      </w:r>
      <w:r w:rsidRPr="0097326D">
        <w:t>which,</w:t>
      </w:r>
      <w:r w:rsidR="008B4D13" w:rsidRPr="0097326D">
        <w:t xml:space="preserve"> </w:t>
      </w:r>
      <w:r w:rsidRPr="0097326D">
        <w:t>however,</w:t>
      </w:r>
      <w:r w:rsidR="008B4D13" w:rsidRPr="0097326D">
        <w:t xml:space="preserve"> </w:t>
      </w:r>
      <w:r w:rsidRPr="0097326D">
        <w:t>appears</w:t>
      </w:r>
      <w:r w:rsidR="008B4D13" w:rsidRPr="0097326D">
        <w:t xml:space="preserve"> </w:t>
      </w:r>
      <w:r w:rsidRPr="0097326D">
        <w:t>implausible</w:t>
      </w:r>
      <w:r w:rsidR="008B4D13" w:rsidRPr="0097326D">
        <w:t xml:space="preserve"> </w:t>
      </w:r>
      <w:r w:rsidRPr="0097326D">
        <w:t>given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above-mentioned</w:t>
      </w:r>
      <w:r w:rsidR="008B4D13" w:rsidRPr="0097326D">
        <w:t xml:space="preserve"> </w:t>
      </w:r>
      <w:r w:rsidRPr="0097326D">
        <w:t>immigration-related</w:t>
      </w:r>
      <w:r w:rsidR="008B4D13" w:rsidRPr="0097326D">
        <w:t xml:space="preserve"> </w:t>
      </w:r>
      <w:r w:rsidRPr="0097326D">
        <w:t>legislative</w:t>
      </w:r>
      <w:r w:rsidR="008B4D13" w:rsidRPr="0097326D">
        <w:t xml:space="preserve"> </w:t>
      </w:r>
      <w:r w:rsidRPr="0097326D">
        <w:t>framework</w:t>
      </w:r>
      <w:r w:rsidR="008B4D13" w:rsidRPr="0097326D">
        <w:t xml:space="preserve"> </w:t>
      </w:r>
      <w:r w:rsidRPr="0097326D">
        <w:t>and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information</w:t>
      </w:r>
      <w:r w:rsidR="008B4D13" w:rsidRPr="0097326D">
        <w:t xml:space="preserve"> </w:t>
      </w:r>
      <w:r w:rsidRPr="0097326D">
        <w:t>provided</w:t>
      </w:r>
      <w:r w:rsidR="008B4D13" w:rsidRPr="0097326D">
        <w:t xml:space="preserve"> </w:t>
      </w:r>
      <w:r w:rsidRPr="0097326D">
        <w:t>by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State</w:t>
      </w:r>
      <w:r w:rsidR="008B4D13" w:rsidRPr="0097326D">
        <w:t xml:space="preserve"> </w:t>
      </w:r>
      <w:r w:rsidRPr="0097326D">
        <w:t>party</w:t>
      </w:r>
      <w:r w:rsidR="008B4D13" w:rsidRPr="0097326D">
        <w:t xml:space="preserve"> </w:t>
      </w:r>
      <w:r w:rsidRPr="0097326D">
        <w:t>that</w:t>
      </w:r>
      <w:r w:rsidR="008B4D13" w:rsidRPr="0097326D">
        <w:t xml:space="preserve"> </w:t>
      </w:r>
      <w:r w:rsidRPr="0097326D">
        <w:t>the</w:t>
      </w:r>
      <w:r w:rsidR="008B4D13" w:rsidRPr="0097326D">
        <w:t xml:space="preserve"> </w:t>
      </w:r>
      <w:r w:rsidRPr="0097326D">
        <w:t>National</w:t>
      </w:r>
      <w:r w:rsidR="008B4D13" w:rsidRPr="0097326D">
        <w:t xml:space="preserve"> </w:t>
      </w:r>
      <w:r w:rsidRPr="0097326D">
        <w:t>Human</w:t>
      </w:r>
      <w:r w:rsidR="008B4D13" w:rsidRPr="0097326D">
        <w:t xml:space="preserve"> </w:t>
      </w:r>
      <w:r w:rsidRPr="0097326D">
        <w:t>Rights</w:t>
      </w:r>
      <w:r w:rsidR="008B4D13" w:rsidRPr="0097326D">
        <w:t xml:space="preserve"> </w:t>
      </w:r>
      <w:r w:rsidRPr="0097326D">
        <w:t>Commission</w:t>
      </w:r>
      <w:r w:rsidR="008B4D13" w:rsidRPr="0097326D">
        <w:t xml:space="preserve"> </w:t>
      </w:r>
      <w:r w:rsidRPr="0097326D">
        <w:t>periodically</w:t>
      </w:r>
      <w:r w:rsidR="008B4D13" w:rsidRPr="0097326D">
        <w:t xml:space="preserve"> </w:t>
      </w:r>
      <w:r w:rsidRPr="0097326D">
        <w:t>visits</w:t>
      </w:r>
      <w:r w:rsidR="008B4D13" w:rsidRPr="0097326D">
        <w:t xml:space="preserve"> </w:t>
      </w:r>
      <w:r w:rsidRPr="0097326D">
        <w:t>immigration</w:t>
      </w:r>
      <w:r w:rsidR="008B4D13" w:rsidRPr="0097326D">
        <w:t xml:space="preserve"> </w:t>
      </w:r>
      <w:r w:rsidRPr="0097326D">
        <w:t>detention</w:t>
      </w:r>
      <w:r w:rsidR="008B4D13" w:rsidRPr="0097326D">
        <w:t xml:space="preserve"> </w:t>
      </w:r>
      <w:r w:rsidRPr="0097326D">
        <w:t>centres,</w:t>
      </w:r>
      <w:r w:rsidR="008B4D13" w:rsidRPr="0097326D">
        <w:t xml:space="preserve"> </w:t>
      </w:r>
      <w:r w:rsidRPr="0097326D">
        <w:t>as</w:t>
      </w:r>
      <w:r w:rsidR="008B4D13" w:rsidRPr="0097326D">
        <w:t xml:space="preserve"> </w:t>
      </w:r>
      <w:r w:rsidRPr="0097326D">
        <w:t>well</w:t>
      </w:r>
      <w:r w:rsidR="008B4D13" w:rsidRPr="0097326D">
        <w:t xml:space="preserve"> </w:t>
      </w:r>
      <w:r w:rsidRPr="0097326D">
        <w:t>as</w:t>
      </w:r>
      <w:r w:rsidR="008B4D13" w:rsidRPr="0097326D">
        <w:t xml:space="preserve"> </w:t>
      </w:r>
      <w:r w:rsidRPr="0097326D">
        <w:t>its</w:t>
      </w:r>
      <w:r w:rsidR="008B4D13" w:rsidRPr="0097326D">
        <w:t xml:space="preserve"> </w:t>
      </w:r>
      <w:r w:rsidRPr="0097326D">
        <w:t>confirmation</w:t>
      </w:r>
      <w:r w:rsidR="008B4D13" w:rsidRPr="0097326D">
        <w:t xml:space="preserve"> </w:t>
      </w:r>
      <w:r w:rsidRPr="0097326D">
        <w:t>that</w:t>
      </w:r>
      <w:r w:rsidR="008B4D13" w:rsidRPr="0097326D">
        <w:t xml:space="preserve"> </w:t>
      </w:r>
      <w:r w:rsidRPr="0097326D">
        <w:t>irregular</w:t>
      </w:r>
      <w:r w:rsidR="008B4D13" w:rsidRPr="0097326D">
        <w:t xml:space="preserve"> </w:t>
      </w:r>
      <w:r w:rsidRPr="0097326D">
        <w:t>migration</w:t>
      </w:r>
      <w:r w:rsidR="008B4D13" w:rsidRPr="0097326D">
        <w:t xml:space="preserve"> </w:t>
      </w:r>
      <w:proofErr w:type="gramStart"/>
      <w:r w:rsidRPr="0097326D">
        <w:t>exists;</w:t>
      </w:r>
      <w:proofErr w:type="gramEnd"/>
    </w:p>
    <w:p w14:paraId="71E03861" w14:textId="262BCC22" w:rsidR="009A5649" w:rsidRPr="0096142C" w:rsidRDefault="009A5649" w:rsidP="002E6BEC">
      <w:pPr>
        <w:pStyle w:val="SingleTxtG"/>
      </w:pPr>
      <w:r w:rsidRPr="0096142C">
        <w:lastRenderedPageBreak/>
        <w:tab/>
        <w:t>(g)</w:t>
      </w:r>
      <w:r w:rsidRPr="0096142C">
        <w:tab/>
        <w:t>There</w:t>
      </w:r>
      <w:r w:rsidR="008B4D13">
        <w:t xml:space="preserve"> </w:t>
      </w:r>
      <w:r w:rsidRPr="0096142C">
        <w:t>is</w:t>
      </w:r>
      <w:r w:rsidR="008B4D13">
        <w:t xml:space="preserve"> </w:t>
      </w:r>
      <w:r w:rsidRPr="0096142C">
        <w:t>a</w:t>
      </w:r>
      <w:r w:rsidR="008B4D13">
        <w:t xml:space="preserve"> </w:t>
      </w:r>
      <w:r w:rsidRPr="0096142C">
        <w:t>lack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information</w:t>
      </w:r>
      <w:r w:rsidR="008B4D13">
        <w:t xml:space="preserve"> </w:t>
      </w:r>
      <w:r w:rsidRPr="0096142C">
        <w:t>regarding</w:t>
      </w:r>
      <w:r w:rsidR="008B4D13">
        <w:t xml:space="preserve"> </w:t>
      </w:r>
      <w:r w:rsidRPr="0096142C">
        <w:t>measures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ensure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members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their</w:t>
      </w:r>
      <w:r w:rsidR="008B4D13">
        <w:t xml:space="preserve"> </w:t>
      </w:r>
      <w:r w:rsidRPr="0096142C">
        <w:t>families,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particular</w:t>
      </w:r>
      <w:r w:rsidR="008B4D13">
        <w:t xml:space="preserve"> </w:t>
      </w:r>
      <w:r w:rsidRPr="0096142C">
        <w:t>those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an</w:t>
      </w:r>
      <w:r w:rsidR="008B4D13">
        <w:t xml:space="preserve"> </w:t>
      </w:r>
      <w:r w:rsidRPr="0096142C">
        <w:t>irregular</w:t>
      </w:r>
      <w:r w:rsidR="008B4D13">
        <w:t xml:space="preserve"> </w:t>
      </w:r>
      <w:r w:rsidRPr="0096142C">
        <w:t>situation,</w:t>
      </w:r>
      <w:r w:rsidR="008B4D13">
        <w:t xml:space="preserve"> </w:t>
      </w:r>
      <w:r w:rsidRPr="0096142C">
        <w:t>are</w:t>
      </w:r>
      <w:r w:rsidR="008B4D13">
        <w:t xml:space="preserve"> </w:t>
      </w:r>
      <w:r w:rsidRPr="0096142C">
        <w:t>guaranteed</w:t>
      </w:r>
      <w:r w:rsidR="008B4D13">
        <w:t xml:space="preserve"> </w:t>
      </w:r>
      <w:r w:rsidRPr="0096142C">
        <w:t>due</w:t>
      </w:r>
      <w:r w:rsidR="008B4D13">
        <w:t xml:space="preserve"> </w:t>
      </w:r>
      <w:r w:rsidRPr="0096142C">
        <w:t>process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an</w:t>
      </w:r>
      <w:r w:rsidR="008B4D13">
        <w:t xml:space="preserve"> </w:t>
      </w:r>
      <w:r w:rsidRPr="0096142C">
        <w:t>equal</w:t>
      </w:r>
      <w:r w:rsidR="008B4D13">
        <w:t xml:space="preserve"> </w:t>
      </w:r>
      <w:r w:rsidRPr="0096142C">
        <w:t>basis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Pr="0096142C">
        <w:t>nationals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they</w:t>
      </w:r>
      <w:r w:rsidR="008B4D13">
        <w:t xml:space="preserve"> </w:t>
      </w:r>
      <w:r w:rsidRPr="0096142C">
        <w:t>have</w:t>
      </w:r>
      <w:r w:rsidR="008B4D13">
        <w:t xml:space="preserve"> </w:t>
      </w:r>
      <w:r w:rsidRPr="0096142C">
        <w:t>access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information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a</w:t>
      </w:r>
      <w:r w:rsidR="008B4D13">
        <w:t xml:space="preserve"> </w:t>
      </w:r>
      <w:r w:rsidRPr="0096142C">
        <w:t>language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they</w:t>
      </w:r>
      <w:r w:rsidR="008B4D13">
        <w:t xml:space="preserve"> </w:t>
      </w:r>
      <w:r w:rsidRPr="0096142C">
        <w:t>understand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all</w:t>
      </w:r>
      <w:r w:rsidR="008B4D13">
        <w:t xml:space="preserve"> </w:t>
      </w:r>
      <w:r w:rsidRPr="0096142C">
        <w:t>migration-related</w:t>
      </w:r>
      <w:r w:rsidR="008B4D13">
        <w:t xml:space="preserve"> </w:t>
      </w:r>
      <w:r w:rsidRPr="0096142C">
        <w:t>administrative</w:t>
      </w:r>
      <w:r w:rsidR="008B4D13">
        <w:t xml:space="preserve"> </w:t>
      </w:r>
      <w:proofErr w:type="gramStart"/>
      <w:r w:rsidRPr="0096142C">
        <w:t>proceedings;</w:t>
      </w:r>
      <w:proofErr w:type="gramEnd"/>
    </w:p>
    <w:p w14:paraId="6B9FFE27" w14:textId="093E10E4" w:rsidR="008B4D13" w:rsidRDefault="009A5649" w:rsidP="002E6BEC">
      <w:pPr>
        <w:pStyle w:val="SingleTxtG"/>
      </w:pPr>
      <w:r w:rsidRPr="0096142C">
        <w:tab/>
        <w:t>(h)</w:t>
      </w:r>
      <w:r w:rsidRPr="0096142C">
        <w:tab/>
        <w:t>The</w:t>
      </w:r>
      <w:r w:rsidR="008B4D13">
        <w:t xml:space="preserve"> </w:t>
      </w:r>
      <w:r w:rsidRPr="0096142C">
        <w:t>existing</w:t>
      </w:r>
      <w:r w:rsidR="008B4D13">
        <w:t xml:space="preserve"> </w:t>
      </w:r>
      <w:r w:rsidRPr="0096142C">
        <w:t>immigration</w:t>
      </w:r>
      <w:r w:rsidR="008B4D13">
        <w:t xml:space="preserve"> </w:t>
      </w:r>
      <w:r w:rsidRPr="0096142C">
        <w:t>detention</w:t>
      </w:r>
      <w:r w:rsidR="008B4D13">
        <w:t xml:space="preserve"> </w:t>
      </w:r>
      <w:r w:rsidRPr="0096142C">
        <w:t>facilities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prisons</w:t>
      </w:r>
      <w:r w:rsidR="008B4D13">
        <w:t xml:space="preserve"> </w:t>
      </w:r>
      <w:r w:rsidRPr="0096142C">
        <w:t>have</w:t>
      </w:r>
      <w:r w:rsidR="008B4D13">
        <w:t xml:space="preserve"> </w:t>
      </w:r>
      <w:r w:rsidRPr="0096142C">
        <w:t>inadequate</w:t>
      </w:r>
      <w:r w:rsidR="008B4D13">
        <w:t xml:space="preserve"> </w:t>
      </w:r>
      <w:r w:rsidRPr="0096142C">
        <w:t>basic</w:t>
      </w:r>
      <w:r w:rsidR="008B4D13">
        <w:t xml:space="preserve"> </w:t>
      </w:r>
      <w:r w:rsidRPr="0096142C">
        <w:t>services,</w:t>
      </w:r>
      <w:r w:rsidR="008B4D13">
        <w:t xml:space="preserve"> </w:t>
      </w:r>
      <w:r w:rsidRPr="0096142C">
        <w:t>including</w:t>
      </w:r>
      <w:r w:rsidR="008B4D13">
        <w:t xml:space="preserve"> </w:t>
      </w:r>
      <w:r w:rsidRPr="0096142C">
        <w:t>food,</w:t>
      </w:r>
      <w:r w:rsidR="008B4D13">
        <w:t xml:space="preserve"> </w:t>
      </w:r>
      <w:r w:rsidRPr="0096142C">
        <w:t>health</w:t>
      </w:r>
      <w:r w:rsidR="008B4D13">
        <w:t xml:space="preserve"> </w:t>
      </w:r>
      <w:r w:rsidRPr="0096142C">
        <w:t>care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hygienic</w:t>
      </w:r>
      <w:r w:rsidR="008B4D13">
        <w:t xml:space="preserve"> </w:t>
      </w:r>
      <w:r w:rsidRPr="0096142C">
        <w:t>conditions;</w:t>
      </w:r>
    </w:p>
    <w:p w14:paraId="458AB5C8" w14:textId="03BEE9BA" w:rsidR="009A5649" w:rsidRPr="0096142C" w:rsidRDefault="009A5649" w:rsidP="002E6BEC">
      <w:pPr>
        <w:pStyle w:val="SingleTxtG"/>
      </w:pPr>
      <w:r w:rsidRPr="0096142C">
        <w:tab/>
        <w:t>(i)</w:t>
      </w:r>
      <w:r w:rsidRPr="0096142C">
        <w:tab/>
        <w:t>Migrant</w:t>
      </w:r>
      <w:r w:rsidR="008B4D13">
        <w:t xml:space="preserve"> </w:t>
      </w:r>
      <w:r w:rsidRPr="0096142C">
        <w:t>workers</w:t>
      </w:r>
      <w:r w:rsidR="008B4D13">
        <w:t xml:space="preserve"> </w:t>
      </w:r>
      <w:r w:rsidRPr="0096142C">
        <w:t>detained</w:t>
      </w:r>
      <w:r w:rsidR="008B4D13">
        <w:t xml:space="preserve"> </w:t>
      </w:r>
      <w:r w:rsidRPr="0096142C">
        <w:t>for</w:t>
      </w:r>
      <w:r w:rsidR="008B4D13">
        <w:t xml:space="preserve"> </w:t>
      </w:r>
      <w:r w:rsidRPr="0096142C">
        <w:t>violations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immigration</w:t>
      </w:r>
      <w:r w:rsidR="008B4D13">
        <w:t xml:space="preserve"> </w:t>
      </w:r>
      <w:r w:rsidRPr="0096142C">
        <w:t>law</w:t>
      </w:r>
      <w:r w:rsidR="008B4D13">
        <w:t xml:space="preserve"> </w:t>
      </w:r>
      <w:r w:rsidRPr="0096142C">
        <w:t>are</w:t>
      </w:r>
      <w:r w:rsidR="008B4D13">
        <w:t xml:space="preserve"> </w:t>
      </w:r>
      <w:r w:rsidRPr="0096142C">
        <w:t>not</w:t>
      </w:r>
      <w:r w:rsidR="008B4D13">
        <w:t xml:space="preserve"> </w:t>
      </w:r>
      <w:r w:rsidRPr="0096142C">
        <w:t>held</w:t>
      </w:r>
      <w:r w:rsidR="008B4D13">
        <w:t xml:space="preserve"> </w:t>
      </w:r>
      <w:r w:rsidRPr="0096142C">
        <w:t>separately</w:t>
      </w:r>
      <w:r w:rsidR="008B4D13">
        <w:t xml:space="preserve"> </w:t>
      </w:r>
      <w:r w:rsidRPr="0096142C">
        <w:t>from</w:t>
      </w:r>
      <w:r w:rsidR="008B4D13">
        <w:t xml:space="preserve"> </w:t>
      </w:r>
      <w:r w:rsidRPr="0096142C">
        <w:t>prisoners,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children</w:t>
      </w:r>
      <w:r w:rsidR="008B4D13">
        <w:t xml:space="preserve"> </w:t>
      </w:r>
      <w:r>
        <w:t>may</w:t>
      </w:r>
      <w:r w:rsidR="008B4D13">
        <w:t xml:space="preserve"> </w:t>
      </w:r>
      <w:r w:rsidRPr="0096142C">
        <w:t>be</w:t>
      </w:r>
      <w:r w:rsidR="008B4D13">
        <w:t xml:space="preserve"> </w:t>
      </w:r>
      <w:r w:rsidRPr="0096142C">
        <w:t>detained,</w:t>
      </w:r>
      <w:r w:rsidR="008B4D13">
        <w:t xml:space="preserve"> </w:t>
      </w:r>
      <w:r w:rsidRPr="0096142C">
        <w:t>whether</w:t>
      </w:r>
      <w:r w:rsidR="008B4D13">
        <w:t xml:space="preserve"> </w:t>
      </w:r>
      <w:r w:rsidRPr="0096142C">
        <w:t>unaccompanied,</w:t>
      </w:r>
      <w:r w:rsidR="008B4D13">
        <w:t xml:space="preserve"> </w:t>
      </w:r>
      <w:r w:rsidRPr="0096142C">
        <w:t>separated</w:t>
      </w:r>
      <w:r w:rsidR="008B4D13">
        <w:t xml:space="preserve"> </w:t>
      </w:r>
      <w:r w:rsidRPr="0096142C">
        <w:t>from</w:t>
      </w:r>
      <w:r w:rsidR="008B4D13">
        <w:t xml:space="preserve"> </w:t>
      </w:r>
      <w:r w:rsidRPr="0096142C">
        <w:t>their</w:t>
      </w:r>
      <w:r w:rsidR="008B4D13">
        <w:t xml:space="preserve"> </w:t>
      </w:r>
      <w:r w:rsidRPr="0096142C">
        <w:t>parents,</w:t>
      </w:r>
      <w:r w:rsidR="008B4D13">
        <w:t xml:space="preserve"> </w:t>
      </w:r>
      <w:r w:rsidRPr="0096142C">
        <w:t>or</w:t>
      </w:r>
      <w:r w:rsidR="008B4D13">
        <w:t xml:space="preserve"> </w:t>
      </w:r>
      <w:r w:rsidRPr="0096142C">
        <w:t>along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Pr="0096142C">
        <w:t>their</w:t>
      </w:r>
      <w:r w:rsidR="008B4D13">
        <w:t xml:space="preserve"> </w:t>
      </w:r>
      <w:r w:rsidRPr="0096142C">
        <w:t>families.</w:t>
      </w:r>
    </w:p>
    <w:p w14:paraId="58FDAFBF" w14:textId="4FF9F86B" w:rsidR="008B4D13" w:rsidRDefault="009A5649" w:rsidP="002E6BEC">
      <w:pPr>
        <w:pStyle w:val="SingleTxtG"/>
      </w:pPr>
      <w:r w:rsidRPr="0096142C">
        <w:t>41.</w:t>
      </w:r>
      <w:r w:rsidRPr="0096142C">
        <w:tab/>
      </w:r>
      <w:r w:rsidRPr="0096142C">
        <w:rPr>
          <w:b/>
          <w:bCs/>
        </w:rPr>
        <w:t>Reiterating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previous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recommendation,</w:t>
      </w:r>
      <w:r w:rsidRPr="00A73810">
        <w:rPr>
          <w:rStyle w:val="FootnoteReference"/>
        </w:rPr>
        <w:footnoteReference w:id="28"/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light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general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5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(2021)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joint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general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comments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3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4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(2017)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22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23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(2017)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Child,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accordance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target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16.9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Sustainable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Development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Goals,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party:</w:t>
      </w:r>
    </w:p>
    <w:p w14:paraId="5E91C145" w14:textId="0FA5F61B" w:rsidR="009A5649" w:rsidRPr="0044414F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(a)</w:t>
      </w:r>
      <w:r w:rsidRPr="0044414F">
        <w:rPr>
          <w:b/>
        </w:rPr>
        <w:tab/>
      </w:r>
      <w:r w:rsidRPr="0096142C">
        <w:rPr>
          <w:b/>
          <w:bCs/>
        </w:rPr>
        <w:t>Decriminalize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irregular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make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provision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appropriate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administrative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penalties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such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offences,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since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considers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accordance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general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2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(2013)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general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5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(2021),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inter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alia,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irregular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entry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exit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may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constitute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administrative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offences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most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should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never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considered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criminal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offences,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infringe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upon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fundamental,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legally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protected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values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result,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crimes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against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persons,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property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national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security;</w:t>
      </w:r>
    </w:p>
    <w:p w14:paraId="5EDC37F1" w14:textId="3B731EF0" w:rsidR="008B4D13" w:rsidRDefault="009A5649" w:rsidP="002E6BEC">
      <w:pPr>
        <w:pStyle w:val="SingleTxtG"/>
        <w:rPr>
          <w:b/>
          <w:bCs/>
        </w:rPr>
      </w:pPr>
      <w:r w:rsidRPr="0096142C">
        <w:rPr>
          <w:bCs/>
        </w:rPr>
        <w:tab/>
        <w:t>(b)</w:t>
      </w:r>
      <w:r w:rsidRPr="0044414F">
        <w:rPr>
          <w:b/>
        </w:rPr>
        <w:tab/>
      </w:r>
      <w:r w:rsidRPr="0096142C">
        <w:rPr>
          <w:b/>
          <w:bCs/>
        </w:rPr>
        <w:t>Adopt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measures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phase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out,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ultimately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put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immigration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detention;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enact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presumption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law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against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detention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therefore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favour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freedom;</w:t>
      </w:r>
    </w:p>
    <w:p w14:paraId="3E64920F" w14:textId="0BAC961A" w:rsidR="009A5649" w:rsidRPr="0044414F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(c)</w:t>
      </w:r>
      <w:r w:rsidRPr="0044414F">
        <w:rPr>
          <w:b/>
        </w:rPr>
        <w:tab/>
      </w:r>
      <w:r w:rsidRPr="0096142C">
        <w:rPr>
          <w:b/>
          <w:bCs/>
        </w:rPr>
        <w:t>Immediately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cease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immigration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detention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children,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whether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unaccompanied,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separated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from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parents,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together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families,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other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vulnerable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groups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members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families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well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asylum-seekers,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refugees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stateless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persons;</w:t>
      </w:r>
    </w:p>
    <w:p w14:paraId="334412A8" w14:textId="67B65A01" w:rsidR="009A5649" w:rsidRPr="0044414F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(d)</w:t>
      </w:r>
      <w:r w:rsidRPr="0044414F">
        <w:rPr>
          <w:b/>
        </w:rPr>
        <w:tab/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that:</w:t>
      </w:r>
    </w:p>
    <w:p w14:paraId="558C7C44" w14:textId="451D730B" w:rsidR="009A5649" w:rsidRPr="0044414F" w:rsidRDefault="009A5649" w:rsidP="00072730">
      <w:pPr>
        <w:pStyle w:val="SingleTxtG"/>
        <w:ind w:left="1701"/>
        <w:rPr>
          <w:b/>
        </w:rPr>
      </w:pPr>
      <w:r w:rsidRPr="0096142C">
        <w:rPr>
          <w:bCs/>
        </w:rPr>
        <w:t>(i)</w:t>
      </w:r>
      <w:r w:rsidRPr="0044414F">
        <w:rPr>
          <w:b/>
        </w:rPr>
        <w:tab/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other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cases,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detention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exceptional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measure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last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resort,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pursuing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legitimate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permitted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law,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necessary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proportionate,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applied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shortest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possible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period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time;</w:t>
      </w:r>
    </w:p>
    <w:p w14:paraId="09881040" w14:textId="38BFADB1" w:rsidR="009A5649" w:rsidRPr="0044414F" w:rsidRDefault="009A5649" w:rsidP="00072730">
      <w:pPr>
        <w:pStyle w:val="SingleTxtG"/>
        <w:ind w:left="1701"/>
        <w:rPr>
          <w:b/>
        </w:rPr>
      </w:pPr>
      <w:r w:rsidRPr="0096142C">
        <w:rPr>
          <w:bCs/>
        </w:rPr>
        <w:t>(ii)</w:t>
      </w:r>
      <w:r w:rsidRPr="0044414F">
        <w:rPr>
          <w:b/>
        </w:rPr>
        <w:tab/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grounds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detention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specified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each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case,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specific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reasons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why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alternative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measures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cannot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implemented;</w:t>
      </w:r>
    </w:p>
    <w:p w14:paraId="43E42F08" w14:textId="7EE3B79C" w:rsidR="009A5649" w:rsidRPr="0044414F" w:rsidRDefault="009A5649" w:rsidP="00072730">
      <w:pPr>
        <w:pStyle w:val="SingleTxtG"/>
        <w:ind w:left="1701"/>
        <w:rPr>
          <w:b/>
        </w:rPr>
      </w:pPr>
      <w:r w:rsidRPr="0096142C">
        <w:rPr>
          <w:bCs/>
        </w:rPr>
        <w:t>(iii)</w:t>
      </w:r>
      <w:r w:rsidRPr="0044414F">
        <w:rPr>
          <w:b/>
        </w:rPr>
        <w:tab/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measure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reviewed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24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hours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independent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impartial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judicial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authority;</w:t>
      </w:r>
    </w:p>
    <w:p w14:paraId="23ED2032" w14:textId="20CB9426" w:rsidR="009A5649" w:rsidRPr="0044414F" w:rsidRDefault="009A5649" w:rsidP="00072730">
      <w:pPr>
        <w:pStyle w:val="SingleTxtG"/>
        <w:ind w:left="1701"/>
        <w:rPr>
          <w:b/>
        </w:rPr>
      </w:pPr>
      <w:r w:rsidRPr="0096142C">
        <w:rPr>
          <w:bCs/>
        </w:rPr>
        <w:t>(iv)</w:t>
      </w:r>
      <w:r w:rsidRPr="0044414F">
        <w:rPr>
          <w:b/>
        </w:rPr>
        <w:tab/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line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human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obligations,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alternative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measures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detention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considered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made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use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before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imposing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detention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measures.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recognizes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alternatives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detention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being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community-based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measures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non-custodial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accommodation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solutions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–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law,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policy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practice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–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less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restrictive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detention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must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considered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context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lawful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detention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decision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procedures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detention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necessary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proportionate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cases,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aim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respecting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human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avoiding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arbitrary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detention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asylum-seekers,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refugees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stateless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persons;</w:t>
      </w:r>
    </w:p>
    <w:p w14:paraId="5AF8F348" w14:textId="37CC93A3" w:rsidR="009A5649" w:rsidRPr="0044414F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(e)</w:t>
      </w:r>
      <w:r w:rsidRPr="0044414F">
        <w:rPr>
          <w:b/>
        </w:rPr>
        <w:tab/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alternative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measures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detention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applied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asylum-seekers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refugees,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cases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voluntary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return,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members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families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informed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about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procedures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detention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context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language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understand;</w:t>
      </w:r>
    </w:p>
    <w:p w14:paraId="1B99F82F" w14:textId="1C12F3D0" w:rsidR="009A5649" w:rsidRPr="0096142C" w:rsidRDefault="009A5649" w:rsidP="002E6BEC">
      <w:pPr>
        <w:pStyle w:val="SingleTxtG"/>
        <w:rPr>
          <w:b/>
          <w:bCs/>
        </w:rPr>
      </w:pPr>
      <w:r w:rsidRPr="0096142C">
        <w:rPr>
          <w:bCs/>
        </w:rPr>
        <w:lastRenderedPageBreak/>
        <w:tab/>
        <w:t>(f)</w:t>
      </w:r>
      <w:r w:rsidRPr="0044414F">
        <w:rPr>
          <w:b/>
        </w:rPr>
        <w:tab/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exceptional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cases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where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detention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cannot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avoided,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immigration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detention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facilities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officially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designated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this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purpose,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guarantee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adequate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decent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conditions,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such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gender-responsive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health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services,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including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sexual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reproductive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health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services,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psychological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care,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water,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sanitation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hygiene,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food,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sufficient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space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ventilation,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leisure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recreational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activities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access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outdoor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areas;</w:t>
      </w:r>
    </w:p>
    <w:p w14:paraId="7CD2F38B" w14:textId="1DB53B99" w:rsidR="009A5649" w:rsidRPr="0044414F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(g)</w:t>
      </w:r>
      <w:r w:rsidRPr="0044414F">
        <w:rPr>
          <w:b/>
        </w:rPr>
        <w:tab/>
      </w:r>
      <w:r w:rsidRPr="0096142C">
        <w:rPr>
          <w:b/>
          <w:bCs/>
        </w:rPr>
        <w:t>Strictly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separate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detention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regimes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from</w:t>
      </w:r>
      <w:r w:rsidR="008B4D13">
        <w:rPr>
          <w:b/>
          <w:bCs/>
        </w:rPr>
        <w:t xml:space="preserve"> </w:t>
      </w:r>
      <w:r w:rsidR="00E92508">
        <w:rPr>
          <w:b/>
          <w:bCs/>
        </w:rPr>
        <w:t>“</w:t>
      </w:r>
      <w:r w:rsidRPr="0096142C">
        <w:rPr>
          <w:b/>
          <w:bCs/>
        </w:rPr>
        <w:t>voluntary</w:t>
      </w:r>
      <w:r w:rsidR="00E92508">
        <w:rPr>
          <w:b/>
          <w:bCs/>
        </w:rPr>
        <w:t>”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placement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="00E92508">
        <w:rPr>
          <w:b/>
          <w:bCs/>
        </w:rPr>
        <w:t>“</w:t>
      </w:r>
      <w:r w:rsidRPr="0096142C">
        <w:rPr>
          <w:b/>
          <w:bCs/>
        </w:rPr>
        <w:t>migration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screening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centres</w:t>
      </w:r>
      <w:r w:rsidR="00E92508">
        <w:rPr>
          <w:b/>
          <w:bCs/>
        </w:rPr>
        <w:t>”</w:t>
      </w:r>
      <w:r w:rsidRPr="0096142C">
        <w:rPr>
          <w:b/>
          <w:bCs/>
        </w:rPr>
        <w:t>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including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statutory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law,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provide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State-run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community-run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shelters,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which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physically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separated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from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immigration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detention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centre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situated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same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premises;</w:t>
      </w:r>
    </w:p>
    <w:p w14:paraId="43D61ED8" w14:textId="1171487C" w:rsidR="009A5649" w:rsidRPr="0044414F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(h)</w:t>
      </w:r>
      <w:r w:rsidRPr="0044414F">
        <w:rPr>
          <w:b/>
        </w:rPr>
        <w:tab/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women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detainees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held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separately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from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guarded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adequately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trained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women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officers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protected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against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violence,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particular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sexual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violence,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specific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provisions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made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pregnant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nursing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women;</w:t>
      </w:r>
    </w:p>
    <w:p w14:paraId="086A2E59" w14:textId="44D05EF6" w:rsidR="009A5649" w:rsidRPr="0096142C" w:rsidRDefault="009A5649" w:rsidP="002E6BEC">
      <w:pPr>
        <w:pStyle w:val="SingleTxtG"/>
      </w:pPr>
      <w:r w:rsidRPr="0096142C">
        <w:rPr>
          <w:bCs/>
        </w:rPr>
        <w:tab/>
        <w:t>(i)</w:t>
      </w:r>
      <w:r w:rsidRPr="0044414F">
        <w:rPr>
          <w:b/>
        </w:rPr>
        <w:tab/>
      </w:r>
      <w:r w:rsidRPr="0096142C">
        <w:rPr>
          <w:b/>
          <w:bCs/>
        </w:rPr>
        <w:t>Strengthen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mechanisms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regularly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monitor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conditions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detention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centres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human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monitors,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including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humanitarian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agencies,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National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Human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Commission,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non-governmental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organizations,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unannounced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unhindered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access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detention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centres.</w:t>
      </w:r>
    </w:p>
    <w:p w14:paraId="6C80B2B1" w14:textId="77777777" w:rsidR="009A5649" w:rsidRPr="0096142C" w:rsidRDefault="009A5649" w:rsidP="00072730">
      <w:pPr>
        <w:pStyle w:val="H23G"/>
        <w:rPr>
          <w:lang w:val="en-US"/>
        </w:rPr>
      </w:pPr>
      <w:r w:rsidRPr="0096142C">
        <w:rPr>
          <w:lang w:val="en-US"/>
        </w:rPr>
        <w:tab/>
      </w:r>
      <w:r w:rsidRPr="0096142C">
        <w:rPr>
          <w:lang w:val="en-US"/>
        </w:rPr>
        <w:tab/>
        <w:t>Expulsion</w:t>
      </w:r>
    </w:p>
    <w:p w14:paraId="20543081" w14:textId="18758F2B" w:rsidR="009A5649" w:rsidRPr="0096142C" w:rsidRDefault="009A5649" w:rsidP="002E6BEC">
      <w:pPr>
        <w:pStyle w:val="SingleTxtG"/>
      </w:pPr>
      <w:r w:rsidRPr="0096142C">
        <w:rPr>
          <w:lang w:val="en-US"/>
        </w:rPr>
        <w:t>42.</w:t>
      </w:r>
      <w:r w:rsidRPr="0096142C">
        <w:rPr>
          <w:lang w:val="en-US"/>
        </w:rPr>
        <w:tab/>
        <w:t>The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Committee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takes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note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of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the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confirmation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by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the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State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party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during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the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interactive</w:t>
      </w:r>
      <w:r w:rsidR="008B4D13">
        <w:rPr>
          <w:lang w:val="en-US"/>
        </w:rPr>
        <w:t xml:space="preserve"> </w:t>
      </w:r>
      <w:r w:rsidRPr="0096142C">
        <w:t>dialogue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it</w:t>
      </w:r>
      <w:r w:rsidR="008B4D13">
        <w:t xml:space="preserve"> </w:t>
      </w:r>
      <w:r w:rsidRPr="0096142C">
        <w:t>carries</w:t>
      </w:r>
      <w:r w:rsidR="008B4D13">
        <w:t xml:space="preserve"> </w:t>
      </w:r>
      <w:r w:rsidRPr="0096142C">
        <w:t>out</w:t>
      </w:r>
      <w:r w:rsidR="008B4D13">
        <w:t xml:space="preserve"> </w:t>
      </w:r>
      <w:r w:rsidRPr="0096142C">
        <w:t>expulsions,</w:t>
      </w:r>
      <w:r w:rsidR="008B4D13">
        <w:t xml:space="preserve"> </w:t>
      </w:r>
      <w:r w:rsidRPr="0096142C">
        <w:t>contrary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information</w:t>
      </w:r>
      <w:r w:rsidR="008B4D13">
        <w:t xml:space="preserve"> </w:t>
      </w:r>
      <w:r w:rsidRPr="0096142C">
        <w:t>provided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replies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list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issues,</w:t>
      </w:r>
      <w:r w:rsidRPr="00A73810">
        <w:rPr>
          <w:rStyle w:val="FootnoteReference"/>
        </w:rPr>
        <w:footnoteReference w:id="29"/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it</w:t>
      </w:r>
      <w:r w:rsidR="008B4D13">
        <w:t xml:space="preserve"> </w:t>
      </w:r>
      <w:r w:rsidRPr="0096142C">
        <w:t>is</w:t>
      </w:r>
      <w:r w:rsidR="008B4D13">
        <w:t xml:space="preserve"> </w:t>
      </w:r>
      <w:r w:rsidRPr="0096142C">
        <w:t>possible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appeal,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Pr="0096142C">
        <w:t>suspensive</w:t>
      </w:r>
      <w:r w:rsidR="008B4D13">
        <w:t xml:space="preserve"> </w:t>
      </w:r>
      <w:r w:rsidRPr="0096142C">
        <w:t>effect,</w:t>
      </w:r>
      <w:r w:rsidR="008B4D13">
        <w:t xml:space="preserve"> </w:t>
      </w:r>
      <w:r w:rsidRPr="0096142C">
        <w:t>against</w:t>
      </w:r>
      <w:r w:rsidR="008B4D13">
        <w:t xml:space="preserve"> </w:t>
      </w:r>
      <w:r w:rsidRPr="0096142C">
        <w:t>expulsion</w:t>
      </w:r>
      <w:r w:rsidR="008B4D13">
        <w:t xml:space="preserve"> </w:t>
      </w:r>
      <w:r w:rsidRPr="0096142C">
        <w:t>orders</w:t>
      </w:r>
      <w:r w:rsidR="008B4D13">
        <w:t xml:space="preserve"> </w:t>
      </w:r>
      <w:r w:rsidRPr="0096142C">
        <w:t>issued</w:t>
      </w:r>
      <w:r w:rsidR="008B4D13">
        <w:t xml:space="preserve"> </w:t>
      </w:r>
      <w:r w:rsidRPr="0096142C">
        <w:t>by</w:t>
      </w:r>
      <w:r w:rsidR="008B4D13">
        <w:t xml:space="preserve"> </w:t>
      </w:r>
      <w:r w:rsidRPr="0096142C">
        <w:t>a</w:t>
      </w:r>
      <w:r w:rsidR="008B4D13">
        <w:t xml:space="preserve"> </w:t>
      </w:r>
      <w:r w:rsidRPr="0096142C">
        <w:t>court</w:t>
      </w:r>
      <w:r w:rsidR="008B4D13">
        <w:t xml:space="preserve"> </w:t>
      </w:r>
      <w:r w:rsidRPr="0096142C">
        <w:t>(sect.</w:t>
      </w:r>
      <w:r w:rsidR="008B4D13">
        <w:t xml:space="preserve"> </w:t>
      </w:r>
      <w:r w:rsidRPr="0096142C">
        <w:t>47</w:t>
      </w:r>
      <w:r w:rsidR="008B4D13">
        <w:t xml:space="preserve"> </w:t>
      </w:r>
      <w:r w:rsidRPr="0096142C">
        <w:t>(2)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Immigration</w:t>
      </w:r>
      <w:r w:rsidR="008B4D13">
        <w:t xml:space="preserve"> </w:t>
      </w:r>
      <w:r w:rsidRPr="0096142C">
        <w:t>Act,</w:t>
      </w:r>
      <w:r w:rsidR="008B4D13">
        <w:t xml:space="preserve"> </w:t>
      </w:r>
      <w:r w:rsidRPr="0096142C">
        <w:t>2015).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is,</w:t>
      </w:r>
      <w:r w:rsidR="008B4D13">
        <w:t xml:space="preserve"> </w:t>
      </w:r>
      <w:r w:rsidRPr="0096142C">
        <w:t>however,</w:t>
      </w:r>
      <w:r w:rsidR="008B4D13">
        <w:t xml:space="preserve"> </w:t>
      </w:r>
      <w:r w:rsidRPr="0096142C">
        <w:t>concerned</w:t>
      </w:r>
      <w:r w:rsidR="008B4D13">
        <w:t xml:space="preserve"> </w:t>
      </w:r>
      <w:r w:rsidRPr="0096142C">
        <w:t>about:</w:t>
      </w:r>
    </w:p>
    <w:p w14:paraId="58D5969C" w14:textId="51A3816D" w:rsidR="009A5649" w:rsidRPr="0096142C" w:rsidRDefault="009A5649" w:rsidP="002E6BEC">
      <w:pPr>
        <w:pStyle w:val="SingleTxtG"/>
      </w:pPr>
      <w:r w:rsidRPr="0096142C">
        <w:tab/>
        <w:t>(a)</w:t>
      </w:r>
      <w:r w:rsidRPr="0096142C">
        <w:tab/>
        <w:t>The</w:t>
      </w:r>
      <w:r w:rsidR="008B4D13">
        <w:t xml:space="preserve"> </w:t>
      </w:r>
      <w:r w:rsidRPr="0096142C">
        <w:t>absence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statutory</w:t>
      </w:r>
      <w:r w:rsidR="008B4D13">
        <w:t xml:space="preserve"> </w:t>
      </w:r>
      <w:r w:rsidRPr="0096142C">
        <w:t>protection</w:t>
      </w:r>
      <w:r w:rsidR="008B4D13">
        <w:t xml:space="preserve"> </w:t>
      </w:r>
      <w:r w:rsidRPr="0096142C">
        <w:t>against</w:t>
      </w:r>
      <w:r w:rsidR="008B4D13">
        <w:t xml:space="preserve"> </w:t>
      </w:r>
      <w:r w:rsidRPr="0096142C">
        <w:t>collective</w:t>
      </w:r>
      <w:r w:rsidR="008B4D13">
        <w:t xml:space="preserve"> </w:t>
      </w:r>
      <w:r w:rsidRPr="0096142C">
        <w:t>expulsions,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particular</w:t>
      </w:r>
      <w:r w:rsidR="008B4D13">
        <w:t xml:space="preserve"> </w:t>
      </w:r>
      <w:r w:rsidRPr="0096142C">
        <w:t>since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Minister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Interior</w:t>
      </w:r>
      <w:r w:rsidR="008B4D13">
        <w:t xml:space="preserve"> </w:t>
      </w:r>
      <w:r w:rsidRPr="0096142C">
        <w:t>may</w:t>
      </w:r>
      <w:r w:rsidR="008B4D13">
        <w:t xml:space="preserve"> </w:t>
      </w:r>
      <w:r w:rsidRPr="0096142C">
        <w:t>issue</w:t>
      </w:r>
      <w:r w:rsidR="008B4D13">
        <w:t xml:space="preserve"> </w:t>
      </w:r>
      <w:r w:rsidRPr="0096142C">
        <w:t>notices</w:t>
      </w:r>
      <w:r w:rsidR="008B4D13">
        <w:t xml:space="preserve"> </w:t>
      </w:r>
      <w:r w:rsidRPr="0096142C">
        <w:t>for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deportation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="00E92508">
        <w:t>“</w:t>
      </w:r>
      <w:r w:rsidRPr="0096142C">
        <w:t>persons</w:t>
      </w:r>
      <w:r w:rsidR="008B4D13">
        <w:t xml:space="preserve"> </w:t>
      </w:r>
      <w:r w:rsidRPr="0096142C">
        <w:t>within</w:t>
      </w:r>
      <w:r w:rsidR="008B4D13">
        <w:t xml:space="preserve"> </w:t>
      </w:r>
      <w:r w:rsidRPr="0096142C">
        <w:t>any</w:t>
      </w:r>
      <w:r w:rsidR="008B4D13">
        <w:t xml:space="preserve"> </w:t>
      </w:r>
      <w:r w:rsidRPr="0096142C">
        <w:t>category</w:t>
      </w:r>
      <w:r w:rsidR="008B4D13">
        <w:t xml:space="preserve"> </w:t>
      </w:r>
      <w:r w:rsidRPr="0096142C">
        <w:t>specified</w:t>
      </w:r>
      <w:r w:rsidR="00E92508">
        <w:t>”</w:t>
      </w:r>
      <w:r w:rsidRPr="0096142C">
        <w:t>,</w:t>
      </w:r>
      <w:r w:rsidR="008B4D13">
        <w:t xml:space="preserve"> </w:t>
      </w:r>
      <w:r w:rsidRPr="0096142C">
        <w:t>who</w:t>
      </w:r>
      <w:r w:rsidR="008B4D13">
        <w:t xml:space="preserve"> </w:t>
      </w:r>
      <w:r w:rsidRPr="0096142C">
        <w:t>may</w:t>
      </w:r>
      <w:r w:rsidR="008B4D13">
        <w:t xml:space="preserve"> </w:t>
      </w:r>
      <w:r w:rsidRPr="0096142C">
        <w:t>then</w:t>
      </w:r>
      <w:r w:rsidR="008B4D13">
        <w:t xml:space="preserve"> </w:t>
      </w:r>
      <w:r w:rsidRPr="0096142C">
        <w:t>also</w:t>
      </w:r>
      <w:r w:rsidR="008B4D13">
        <w:t xml:space="preserve"> </w:t>
      </w:r>
      <w:r w:rsidRPr="0096142C">
        <w:t>be</w:t>
      </w:r>
      <w:r w:rsidR="008B4D13">
        <w:t xml:space="preserve"> </w:t>
      </w:r>
      <w:r w:rsidRPr="0096142C">
        <w:t>detained</w:t>
      </w:r>
      <w:r w:rsidR="008B4D13">
        <w:t xml:space="preserve"> </w:t>
      </w:r>
      <w:r w:rsidRPr="0096142C">
        <w:t>(sect.</w:t>
      </w:r>
      <w:r w:rsidR="008B4D13">
        <w:t xml:space="preserve"> </w:t>
      </w:r>
      <w:r w:rsidRPr="0096142C">
        <w:t>52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Act);</w:t>
      </w:r>
    </w:p>
    <w:p w14:paraId="14FFBF08" w14:textId="53380D31" w:rsidR="009A5649" w:rsidRPr="0096142C" w:rsidRDefault="009A5649" w:rsidP="002E6BEC">
      <w:pPr>
        <w:pStyle w:val="SingleTxtG"/>
      </w:pPr>
      <w:r w:rsidRPr="0096142C">
        <w:tab/>
        <w:t>(b)</w:t>
      </w:r>
      <w:r w:rsidRPr="0096142C">
        <w:tab/>
        <w:t>The</w:t>
      </w:r>
      <w:r w:rsidR="008B4D13">
        <w:t xml:space="preserve"> </w:t>
      </w:r>
      <w:r w:rsidRPr="0096142C">
        <w:t>mandatory</w:t>
      </w:r>
      <w:r w:rsidR="008B4D13">
        <w:t xml:space="preserve"> </w:t>
      </w:r>
      <w:r w:rsidRPr="0096142C">
        <w:t>deportation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="00E92508">
        <w:t>“</w:t>
      </w:r>
      <w:r w:rsidRPr="0096142C">
        <w:t>prohibited</w:t>
      </w:r>
      <w:r w:rsidR="008B4D13">
        <w:t xml:space="preserve"> </w:t>
      </w:r>
      <w:r w:rsidRPr="0096142C">
        <w:t>immigrant</w:t>
      </w:r>
      <w:r>
        <w:t>s</w:t>
      </w:r>
      <w:r w:rsidR="00E92508">
        <w:t>”</w:t>
      </w:r>
      <w:r w:rsidR="008B4D13">
        <w:t xml:space="preserve"> </w:t>
      </w:r>
      <w:r w:rsidRPr="0096142C">
        <w:t>(sect.</w:t>
      </w:r>
      <w:r w:rsidR="008B4D13">
        <w:t xml:space="preserve"> </w:t>
      </w:r>
      <w:r w:rsidRPr="0096142C">
        <w:t>44</w:t>
      </w:r>
      <w:r w:rsidR="008B4D13">
        <w:t xml:space="preserve"> </w:t>
      </w:r>
      <w:r w:rsidRPr="0096142C">
        <w:t>(1)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Act),</w:t>
      </w:r>
      <w:r w:rsidR="008B4D13">
        <w:t xml:space="preserve"> </w:t>
      </w:r>
      <w:r w:rsidRPr="0096142C">
        <w:t>exacerbated</w:t>
      </w:r>
      <w:r w:rsidR="008B4D13">
        <w:t xml:space="preserve"> </w:t>
      </w:r>
      <w:r w:rsidRPr="0096142C">
        <w:t>by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discretionary</w:t>
      </w:r>
      <w:r w:rsidR="008B4D13">
        <w:t xml:space="preserve"> </w:t>
      </w:r>
      <w:r w:rsidRPr="0096142C">
        <w:t>executive</w:t>
      </w:r>
      <w:r w:rsidR="008B4D13">
        <w:t xml:space="preserve"> </w:t>
      </w:r>
      <w:r w:rsidRPr="0096142C">
        <w:t>powers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Minister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Interior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add</w:t>
      </w:r>
      <w:r w:rsidR="008B4D13">
        <w:t xml:space="preserve"> </w:t>
      </w:r>
      <w:r w:rsidR="00E92508">
        <w:t>“</w:t>
      </w:r>
      <w:r w:rsidRPr="0096142C">
        <w:t>any</w:t>
      </w:r>
      <w:r w:rsidR="008B4D13">
        <w:t xml:space="preserve"> </w:t>
      </w:r>
      <w:r w:rsidRPr="0096142C">
        <w:t>category</w:t>
      </w:r>
      <w:r w:rsidR="00E92508">
        <w:t>”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persons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list</w:t>
      </w:r>
      <w:r w:rsidR="008B4D13">
        <w:t xml:space="preserve"> </w:t>
      </w:r>
      <w:r w:rsidRPr="0096142C">
        <w:t>of</w:t>
      </w:r>
      <w:r w:rsidR="008B4D13">
        <w:t xml:space="preserve"> </w:t>
      </w:r>
      <w:r w:rsidR="00E92508">
        <w:t>“</w:t>
      </w:r>
      <w:r w:rsidRPr="0096142C">
        <w:t>prohibited</w:t>
      </w:r>
      <w:r w:rsidR="008B4D13">
        <w:t xml:space="preserve"> </w:t>
      </w:r>
      <w:r w:rsidRPr="0096142C">
        <w:t>immigrants</w:t>
      </w:r>
      <w:r w:rsidR="00E92508">
        <w:t>”</w:t>
      </w:r>
      <w:r w:rsidRPr="0096142C">
        <w:t>,</w:t>
      </w:r>
      <w:r w:rsidR="008B4D13">
        <w:t xml:space="preserve"> </w:t>
      </w:r>
      <w:r w:rsidRPr="0096142C">
        <w:t>if</w:t>
      </w:r>
      <w:r w:rsidR="008B4D13">
        <w:t xml:space="preserve"> </w:t>
      </w:r>
      <w:r w:rsidRPr="0096142C">
        <w:t>it</w:t>
      </w:r>
      <w:r w:rsidR="008B4D13">
        <w:t xml:space="preserve"> </w:t>
      </w:r>
      <w:r w:rsidRPr="0096142C">
        <w:t>is</w:t>
      </w:r>
      <w:r w:rsidR="008B4D13">
        <w:t xml:space="preserve"> </w:t>
      </w:r>
      <w:r w:rsidRPr="0096142C">
        <w:t>deemed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be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public</w:t>
      </w:r>
      <w:r w:rsidR="008B4D13">
        <w:t xml:space="preserve"> </w:t>
      </w:r>
      <w:r w:rsidRPr="0096142C">
        <w:t>interest</w:t>
      </w:r>
      <w:r w:rsidR="008B4D13">
        <w:t xml:space="preserve"> </w:t>
      </w:r>
      <w:r w:rsidRPr="0096142C">
        <w:t>(sect.</w:t>
      </w:r>
      <w:r w:rsidR="008B4D13">
        <w:t xml:space="preserve"> </w:t>
      </w:r>
      <w:r w:rsidRPr="0096142C">
        <w:t>44</w:t>
      </w:r>
      <w:r w:rsidR="008B4D13">
        <w:t xml:space="preserve"> </w:t>
      </w:r>
      <w:r w:rsidRPr="0096142C">
        <w:t>(3)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Act),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even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classify</w:t>
      </w:r>
      <w:r w:rsidR="008B4D13">
        <w:t xml:space="preserve"> </w:t>
      </w:r>
      <w:r w:rsidRPr="0096142C">
        <w:t>persons</w:t>
      </w:r>
      <w:r w:rsidR="008B4D13">
        <w:t xml:space="preserve"> </w:t>
      </w:r>
      <w:r w:rsidRPr="0096142C">
        <w:t>ex</w:t>
      </w:r>
      <w:r w:rsidR="008B4D13">
        <w:t xml:space="preserve"> </w:t>
      </w:r>
      <w:r w:rsidRPr="0096142C">
        <w:t>post</w:t>
      </w:r>
      <w:r w:rsidR="008B4D13">
        <w:t xml:space="preserve"> </w:t>
      </w:r>
      <w:r w:rsidRPr="0096142C">
        <w:t>facto</w:t>
      </w:r>
      <w:r w:rsidR="008B4D13">
        <w:t xml:space="preserve"> </w:t>
      </w:r>
      <w:r w:rsidRPr="0096142C">
        <w:t>as</w:t>
      </w:r>
      <w:r w:rsidR="008B4D13">
        <w:t xml:space="preserve"> </w:t>
      </w:r>
      <w:r w:rsidR="00E92508">
        <w:t>“</w:t>
      </w:r>
      <w:r w:rsidRPr="0096142C">
        <w:t>prohibited</w:t>
      </w:r>
      <w:r w:rsidR="008B4D13">
        <w:t xml:space="preserve"> </w:t>
      </w:r>
      <w:r w:rsidRPr="0096142C">
        <w:t>immigrants</w:t>
      </w:r>
      <w:r w:rsidR="00E92508">
        <w:t>”</w:t>
      </w:r>
      <w:r w:rsidR="008B4D13">
        <w:t xml:space="preserve"> </w:t>
      </w:r>
      <w:r w:rsidRPr="0096142C">
        <w:t>who</w:t>
      </w:r>
      <w:r w:rsidR="008B4D13">
        <w:t xml:space="preserve"> </w:t>
      </w:r>
      <w:r w:rsidRPr="0096142C">
        <w:t>are</w:t>
      </w:r>
      <w:r w:rsidR="008B4D13">
        <w:t xml:space="preserve"> </w:t>
      </w:r>
      <w:r w:rsidRPr="0096142C">
        <w:t>liable</w:t>
      </w:r>
      <w:r w:rsidR="008B4D13">
        <w:t xml:space="preserve"> </w:t>
      </w:r>
      <w:r w:rsidRPr="0096142C">
        <w:t>for</w:t>
      </w:r>
      <w:r w:rsidR="008B4D13">
        <w:t xml:space="preserve"> </w:t>
      </w:r>
      <w:r w:rsidRPr="0096142C">
        <w:t>deportation</w:t>
      </w:r>
      <w:r w:rsidR="008B4D13">
        <w:t xml:space="preserve"> </w:t>
      </w:r>
      <w:r w:rsidRPr="0096142C">
        <w:t>after</w:t>
      </w:r>
      <w:r w:rsidR="008B4D13">
        <w:t xml:space="preserve"> </w:t>
      </w:r>
      <w:r w:rsidRPr="0096142C">
        <w:t>their</w:t>
      </w:r>
      <w:r w:rsidR="008B4D13">
        <w:t xml:space="preserve"> </w:t>
      </w:r>
      <w:r w:rsidRPr="0096142C">
        <w:t>entry</w:t>
      </w:r>
      <w:r w:rsidR="008B4D13">
        <w:t xml:space="preserve"> </w:t>
      </w:r>
      <w:r w:rsidRPr="0096142C">
        <w:t>into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</w:t>
      </w:r>
      <w:r w:rsidR="008B4D13">
        <w:t xml:space="preserve"> </w:t>
      </w:r>
      <w:r w:rsidRPr="0096142C">
        <w:t>(sect.</w:t>
      </w:r>
      <w:r w:rsidR="008B4D13">
        <w:t xml:space="preserve"> </w:t>
      </w:r>
      <w:r w:rsidRPr="0096142C">
        <w:t>45</w:t>
      </w:r>
      <w:r w:rsidR="008B4D13">
        <w:t xml:space="preserve"> </w:t>
      </w:r>
      <w:r w:rsidRPr="0096142C">
        <w:t>(3)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Act);</w:t>
      </w:r>
    </w:p>
    <w:p w14:paraId="32506003" w14:textId="37270BEE" w:rsidR="009A5649" w:rsidRPr="0096142C" w:rsidRDefault="009A5649" w:rsidP="002E6BEC">
      <w:pPr>
        <w:pStyle w:val="SingleTxtG"/>
      </w:pPr>
      <w:r w:rsidRPr="0096142C">
        <w:tab/>
        <w:t>(c)</w:t>
      </w:r>
      <w:r w:rsidRPr="0096142C">
        <w:tab/>
        <w:t>The</w:t>
      </w:r>
      <w:r w:rsidR="008B4D13">
        <w:t xml:space="preserve"> </w:t>
      </w:r>
      <w:r w:rsidRPr="0096142C">
        <w:t>lack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information</w:t>
      </w:r>
      <w:r w:rsidR="008B4D13">
        <w:t xml:space="preserve"> </w:t>
      </w:r>
      <w:r w:rsidRPr="0096142C">
        <w:t>about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availability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appeals</w:t>
      </w:r>
      <w:r w:rsidR="008B4D13">
        <w:t xml:space="preserve"> </w:t>
      </w:r>
      <w:r w:rsidRPr="0096142C">
        <w:t>against</w:t>
      </w:r>
      <w:r w:rsidR="008B4D13">
        <w:t xml:space="preserve"> </w:t>
      </w:r>
      <w:r w:rsidRPr="0096142C">
        <w:t>administrative</w:t>
      </w:r>
      <w:r w:rsidR="008B4D13">
        <w:t xml:space="preserve"> </w:t>
      </w:r>
      <w:r w:rsidRPr="0096142C">
        <w:t>expulsion</w:t>
      </w:r>
      <w:r w:rsidR="008B4D13">
        <w:t xml:space="preserve"> </w:t>
      </w:r>
      <w:r w:rsidRPr="0096142C">
        <w:t>orders,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particular</w:t>
      </w:r>
      <w:r w:rsidR="008B4D13">
        <w:t xml:space="preserve"> </w:t>
      </w:r>
      <w:r w:rsidRPr="0096142C">
        <w:t>about</w:t>
      </w:r>
      <w:r w:rsidR="008B4D13">
        <w:t xml:space="preserve"> </w:t>
      </w:r>
      <w:r w:rsidRPr="0096142C">
        <w:t>legal</w:t>
      </w:r>
      <w:r w:rsidR="008B4D13">
        <w:t xml:space="preserve"> </w:t>
      </w:r>
      <w:r w:rsidRPr="0096142C">
        <w:t>provisions</w:t>
      </w:r>
      <w:r w:rsidR="008B4D13">
        <w:t xml:space="preserve"> </w:t>
      </w:r>
      <w:r w:rsidRPr="0096142C">
        <w:t>guaranteeing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right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request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suspension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such</w:t>
      </w:r>
      <w:r w:rsidR="008B4D13">
        <w:t xml:space="preserve"> </w:t>
      </w:r>
      <w:r w:rsidRPr="0096142C">
        <w:t>expulsion</w:t>
      </w:r>
      <w:r w:rsidR="008B4D13">
        <w:t xml:space="preserve"> </w:t>
      </w:r>
      <w:r w:rsidRPr="0096142C">
        <w:t>orders;</w:t>
      </w:r>
    </w:p>
    <w:p w14:paraId="5D72C590" w14:textId="1CB4F44E" w:rsidR="008B4D13" w:rsidRDefault="009A5649" w:rsidP="002E6BEC">
      <w:pPr>
        <w:pStyle w:val="SingleTxtG"/>
      </w:pPr>
      <w:r w:rsidRPr="0096142C">
        <w:tab/>
        <w:t>(d)</w:t>
      </w:r>
      <w:r w:rsidRPr="0096142C">
        <w:tab/>
        <w:t>The</w:t>
      </w:r>
      <w:r w:rsidR="008B4D13">
        <w:t xml:space="preserve"> </w:t>
      </w:r>
      <w:r w:rsidRPr="0096142C">
        <w:t>lack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information</w:t>
      </w:r>
      <w:r w:rsidR="008B4D13">
        <w:t xml:space="preserve"> </w:t>
      </w:r>
      <w:r w:rsidRPr="0096142C">
        <w:t>about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extent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which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</w:t>
      </w:r>
      <w:r w:rsidR="008B4D13">
        <w:t xml:space="preserve"> </w:t>
      </w:r>
      <w:r w:rsidRPr="0096142C">
        <w:t>subject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expulsion</w:t>
      </w:r>
      <w:r w:rsidR="008B4D13">
        <w:t xml:space="preserve"> </w:t>
      </w:r>
      <w:r w:rsidRPr="0096142C">
        <w:t>proceedings</w:t>
      </w:r>
      <w:r w:rsidR="008B4D13">
        <w:t xml:space="preserve"> </w:t>
      </w:r>
      <w:r>
        <w:t>are</w:t>
      </w:r>
      <w:r w:rsidR="008B4D13">
        <w:t xml:space="preserve"> </w:t>
      </w:r>
      <w:r w:rsidRPr="0096142C">
        <w:t>mak</w:t>
      </w:r>
      <w:r>
        <w:t>ing</w:t>
      </w:r>
      <w:r w:rsidR="008B4D13">
        <w:t xml:space="preserve"> </w:t>
      </w:r>
      <w:r w:rsidRPr="0096142C">
        <w:t>use</w:t>
      </w:r>
      <w:r w:rsidR="008B4D13">
        <w:t xml:space="preserve"> </w:t>
      </w:r>
      <w:r w:rsidRPr="0096142C">
        <w:t>of</w:t>
      </w:r>
      <w:r w:rsidR="008B4D13">
        <w:t xml:space="preserve"> </w:t>
      </w:r>
      <w:r>
        <w:t>their</w:t>
      </w:r>
      <w:r w:rsidR="008B4D13">
        <w:t xml:space="preserve"> </w:t>
      </w:r>
      <w:r w:rsidRPr="0096142C">
        <w:t>right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appeal</w:t>
      </w:r>
      <w:r w:rsidR="008B4D13">
        <w:t xml:space="preserve"> </w:t>
      </w:r>
      <w:r>
        <w:t>in</w:t>
      </w:r>
      <w:r w:rsidR="008B4D13">
        <w:t xml:space="preserve"> </w:t>
      </w:r>
      <w:r>
        <w:t>practice</w:t>
      </w:r>
      <w:r w:rsidRPr="0096142C">
        <w:t>.</w:t>
      </w:r>
    </w:p>
    <w:p w14:paraId="290046A2" w14:textId="799BBC09" w:rsidR="008B4D13" w:rsidRDefault="009A5649" w:rsidP="002E6BEC">
      <w:pPr>
        <w:pStyle w:val="SingleTxtG"/>
        <w:rPr>
          <w:b/>
          <w:bCs/>
        </w:rPr>
      </w:pPr>
      <w:r w:rsidRPr="0096142C">
        <w:t>43.</w:t>
      </w:r>
      <w:r w:rsidRPr="0096142C">
        <w:tab/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urges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to:</w:t>
      </w:r>
    </w:p>
    <w:p w14:paraId="02DFD7C1" w14:textId="662D8E15" w:rsidR="009A5649" w:rsidRPr="0044414F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(a)</w:t>
      </w:r>
      <w:r w:rsidRPr="0044414F">
        <w:rPr>
          <w:b/>
        </w:rPr>
        <w:tab/>
      </w:r>
      <w:r w:rsidRPr="0096142C">
        <w:rPr>
          <w:b/>
          <w:bCs/>
        </w:rPr>
        <w:t>Take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necessary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legislative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steps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provide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statutory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automatic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suspensive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effect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appeals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court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against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expulsion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orders,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particular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administrative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deportation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orders,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guarantee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due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process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procedural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safeguards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members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families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who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subject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expulsion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proceedings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may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exercise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seek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decision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expulsion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pending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consideration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case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competent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authority,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accordance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article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22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(4)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Convention;</w:t>
      </w:r>
    </w:p>
    <w:p w14:paraId="6064B724" w14:textId="040E386F" w:rsidR="009A5649" w:rsidRPr="0044414F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(b)</w:t>
      </w:r>
      <w:r w:rsidRPr="0044414F">
        <w:rPr>
          <w:b/>
        </w:rPr>
        <w:tab/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persons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subject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expulsion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order,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seeking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asylum,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avail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themselves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support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services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free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legal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representation,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aware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exercise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effective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remedy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practice;</w:t>
      </w:r>
    </w:p>
    <w:p w14:paraId="12D2CA7B" w14:textId="466B722D" w:rsidR="009A5649" w:rsidRPr="0044414F" w:rsidRDefault="009A5649" w:rsidP="002E6BEC">
      <w:pPr>
        <w:pStyle w:val="SingleTxtG"/>
        <w:rPr>
          <w:b/>
        </w:rPr>
      </w:pPr>
      <w:r w:rsidRPr="0096142C">
        <w:rPr>
          <w:bCs/>
        </w:rPr>
        <w:lastRenderedPageBreak/>
        <w:tab/>
        <w:t>(c)</w:t>
      </w:r>
      <w:r w:rsidRPr="0044414F">
        <w:rPr>
          <w:b/>
        </w:rPr>
        <w:tab/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principle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non-refoulement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prohibition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collective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arbitrary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expulsion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upheld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times;</w:t>
      </w:r>
    </w:p>
    <w:p w14:paraId="3BAE9877" w14:textId="24A1055D" w:rsidR="009A5649" w:rsidRPr="0044414F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(d)</w:t>
      </w:r>
      <w:r w:rsidRPr="0044414F">
        <w:rPr>
          <w:b/>
        </w:rPr>
        <w:tab/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systematic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sharing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files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concerning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expulsion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orders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National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Human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Commission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monitoring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mechanism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expulsions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members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families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conducted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full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compliance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international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standards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</w:t>
      </w:r>
      <w:r w:rsidR="00E92508">
        <w:rPr>
          <w:b/>
          <w:bCs/>
        </w:rPr>
        <w:t>’</w:t>
      </w:r>
      <w:r w:rsidRPr="0096142C">
        <w:rPr>
          <w:b/>
          <w:bCs/>
        </w:rPr>
        <w:t>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domestic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laws,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effective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coordination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origin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receiving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State;</w:t>
      </w:r>
    </w:p>
    <w:p w14:paraId="341BE785" w14:textId="027FCA47" w:rsidR="009A5649" w:rsidRPr="0096142C" w:rsidRDefault="009A5649" w:rsidP="002E6BEC">
      <w:pPr>
        <w:pStyle w:val="SingleTxtG"/>
      </w:pPr>
      <w:r w:rsidRPr="0096142C">
        <w:rPr>
          <w:bCs/>
        </w:rPr>
        <w:tab/>
        <w:t>(e)</w:t>
      </w:r>
      <w:r w:rsidRPr="0044414F">
        <w:rPr>
          <w:b/>
        </w:rPr>
        <w:tab/>
      </w:r>
      <w:r w:rsidRPr="0096142C">
        <w:rPr>
          <w:b/>
          <w:bCs/>
        </w:rPr>
        <w:t>Devise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policies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mechanisms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designed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provide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alternatives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expulsion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return,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including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asylum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international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protection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procedures,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leave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remain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humanitarian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grounds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other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forms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regularization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regulated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law,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accordance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article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69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which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apply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irrespective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status.</w:t>
      </w:r>
    </w:p>
    <w:p w14:paraId="2D8DAE70" w14:textId="6D2746EC" w:rsidR="009A5649" w:rsidRPr="0096142C" w:rsidRDefault="009A5649" w:rsidP="00072730">
      <w:pPr>
        <w:pStyle w:val="H23G"/>
        <w:rPr>
          <w:lang w:val="en-US"/>
        </w:rPr>
      </w:pPr>
      <w:r w:rsidRPr="0096142C">
        <w:rPr>
          <w:lang w:val="en-US"/>
        </w:rPr>
        <w:tab/>
      </w:r>
      <w:r w:rsidRPr="0096142C">
        <w:rPr>
          <w:lang w:val="en-US"/>
        </w:rPr>
        <w:tab/>
        <w:t>Consular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assistance</w:t>
      </w:r>
    </w:p>
    <w:p w14:paraId="2F69BF5A" w14:textId="1BA968EA" w:rsidR="009A5649" w:rsidRPr="0096142C" w:rsidRDefault="009A5649" w:rsidP="002E6BEC">
      <w:pPr>
        <w:pStyle w:val="SingleTxtG"/>
        <w:rPr>
          <w:lang w:val="en-US"/>
        </w:rPr>
      </w:pPr>
      <w:r w:rsidRPr="0096142C">
        <w:rPr>
          <w:lang w:val="en-US"/>
        </w:rPr>
        <w:t>44.</w:t>
      </w:r>
      <w:r w:rsidRPr="0096142C">
        <w:rPr>
          <w:lang w:val="en-US"/>
        </w:rPr>
        <w:tab/>
        <w:t>The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Committee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notes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the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efforts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made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in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improving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and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broadening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the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State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party</w:t>
      </w:r>
      <w:r w:rsidR="00E92508">
        <w:rPr>
          <w:lang w:val="en-US"/>
        </w:rPr>
        <w:t>’</w:t>
      </w:r>
      <w:r w:rsidRPr="0096142C">
        <w:rPr>
          <w:lang w:val="en-US"/>
        </w:rPr>
        <w:t>s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consular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services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through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the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protection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of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the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rights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of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Nigerian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migrant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workers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in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transit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and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in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the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country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of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destination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by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the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diplomatic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representations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of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the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State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party.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The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Committee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is,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however,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concerned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that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there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is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currently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only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one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labour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attaché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based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in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Geneva,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due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to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the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lack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of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available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financial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resources.</w:t>
      </w:r>
    </w:p>
    <w:p w14:paraId="06DEB02C" w14:textId="656C010C" w:rsidR="009A5649" w:rsidRPr="0096142C" w:rsidRDefault="009A5649" w:rsidP="002E6BEC">
      <w:pPr>
        <w:pStyle w:val="SingleTxtG"/>
        <w:rPr>
          <w:b/>
          <w:bCs/>
        </w:rPr>
      </w:pPr>
      <w:r w:rsidRPr="0096142C">
        <w:t>45.</w:t>
      </w:r>
      <w:r w:rsidRPr="0096142C">
        <w:tab/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reference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previous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recommendation,</w:t>
      </w:r>
      <w:r w:rsidRPr="00A73810">
        <w:rPr>
          <w:rStyle w:val="FootnoteReference"/>
        </w:rPr>
        <w:footnoteReference w:id="30"/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party;</w:t>
      </w:r>
    </w:p>
    <w:p w14:paraId="28193E9C" w14:textId="648D96C3" w:rsidR="009A5649" w:rsidRPr="0044414F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(a)</w:t>
      </w:r>
      <w:r w:rsidRPr="0096142C">
        <w:rPr>
          <w:b/>
          <w:bCs/>
        </w:rPr>
        <w:tab/>
        <w:t>Continue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strengthening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capacity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human,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technical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financial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resources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diplomatic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representations,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including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establishing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more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labour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attachés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countries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where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Nigerian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concentrated,</w:t>
      </w:r>
      <w:r w:rsidR="008B4D13">
        <w:rPr>
          <w:b/>
          <w:bCs/>
        </w:rPr>
        <w:t xml:space="preserve"> </w:t>
      </w:r>
      <w:r>
        <w:rPr>
          <w:b/>
          <w:bCs/>
        </w:rPr>
        <w:t>in</w:t>
      </w:r>
      <w:r w:rsidR="008B4D13">
        <w:rPr>
          <w:b/>
          <w:bCs/>
        </w:rPr>
        <w:t xml:space="preserve"> </w:t>
      </w:r>
      <w:r>
        <w:rPr>
          <w:b/>
          <w:bCs/>
        </w:rPr>
        <w:t>order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provide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assistance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protection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members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families,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collaboration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National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Human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Commission,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civil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society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organizations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diaspora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institutions,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dialogue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authorities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countr</w:t>
      </w:r>
      <w:r>
        <w:rPr>
          <w:b/>
          <w:bCs/>
        </w:rPr>
        <w:t>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transit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destination;</w:t>
      </w:r>
    </w:p>
    <w:p w14:paraId="1851B919" w14:textId="34120BEE" w:rsidR="008B4D13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(b)</w:t>
      </w:r>
      <w:r w:rsidRPr="0044414F">
        <w:rPr>
          <w:b/>
        </w:rPr>
        <w:tab/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Nigerian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members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families,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particularly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those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detention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subject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expulsion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orders,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have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recourse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consular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support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protect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under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Convention;</w:t>
      </w:r>
    </w:p>
    <w:p w14:paraId="3521B9EE" w14:textId="6FE394DB" w:rsidR="009A5649" w:rsidRPr="0096142C" w:rsidRDefault="009A5649" w:rsidP="002E6BEC">
      <w:pPr>
        <w:pStyle w:val="SingleTxtG"/>
        <w:rPr>
          <w:b/>
          <w:bCs/>
        </w:rPr>
      </w:pPr>
      <w:r w:rsidRPr="0096142C">
        <w:rPr>
          <w:bCs/>
        </w:rPr>
        <w:tab/>
        <w:t>(c)</w:t>
      </w:r>
      <w:r w:rsidRPr="0044414F">
        <w:rPr>
          <w:b/>
        </w:rPr>
        <w:tab/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personnel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diplomatic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representations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have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appropriate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knowledge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laws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procedures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countries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employment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Nigerian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workers;</w:t>
      </w:r>
    </w:p>
    <w:p w14:paraId="69E6BD7E" w14:textId="078FEDAA" w:rsidR="009A5649" w:rsidRPr="0044414F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(d)</w:t>
      </w:r>
      <w:r w:rsidRPr="0044414F">
        <w:rPr>
          <w:b/>
        </w:rPr>
        <w:tab/>
      </w:r>
      <w:r w:rsidRPr="0096142C">
        <w:rPr>
          <w:b/>
          <w:bCs/>
        </w:rPr>
        <w:t>Provide,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next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periodic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report,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information,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supported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statistics,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number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Nigerian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members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families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abroad,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including,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inter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alia,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arrests,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detentions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expulsions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carried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out,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violence,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exploitation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abuse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endured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transit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destination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countries,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well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assistance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provided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them.</w:t>
      </w:r>
    </w:p>
    <w:p w14:paraId="54008967" w14:textId="10FECB4E" w:rsidR="009A5649" w:rsidRPr="0096142C" w:rsidRDefault="009A5649" w:rsidP="00072730">
      <w:pPr>
        <w:pStyle w:val="H23G"/>
      </w:pPr>
      <w:r w:rsidRPr="0096142C">
        <w:tab/>
      </w:r>
      <w:r w:rsidRPr="0096142C">
        <w:tab/>
        <w:t>Remuneration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conditions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work</w:t>
      </w:r>
    </w:p>
    <w:p w14:paraId="33A40D36" w14:textId="52B5866F" w:rsidR="009A5649" w:rsidRPr="0096142C" w:rsidRDefault="009A5649" w:rsidP="002E6BEC">
      <w:pPr>
        <w:pStyle w:val="SingleTxtG"/>
      </w:pPr>
      <w:r w:rsidRPr="0096142C">
        <w:t>46.</w:t>
      </w:r>
      <w:r w:rsidR="008B4D13">
        <w:t xml:space="preserve"> </w:t>
      </w:r>
      <w:r w:rsidRPr="0096142C">
        <w:tab/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notes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Pr="0096142C">
        <w:t>appreciation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gender-responsive</w:t>
      </w:r>
      <w:r w:rsidR="008B4D13">
        <w:t xml:space="preserve"> </w:t>
      </w:r>
      <w:r w:rsidRPr="0096142C">
        <w:t>approach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National</w:t>
      </w:r>
      <w:r w:rsidR="008B4D13">
        <w:t xml:space="preserve"> </w:t>
      </w:r>
      <w:r w:rsidRPr="0096142C">
        <w:t>Policy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Labour</w:t>
      </w:r>
      <w:r w:rsidR="008B4D13">
        <w:t xml:space="preserve"> </w:t>
      </w:r>
      <w:r w:rsidRPr="0096142C">
        <w:t>Migration,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fact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Ministry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Labour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Employment</w:t>
      </w:r>
      <w:r w:rsidR="008B4D13">
        <w:t xml:space="preserve"> </w:t>
      </w:r>
      <w:r w:rsidRPr="0096142C">
        <w:t>operates</w:t>
      </w:r>
      <w:r w:rsidR="008B4D13">
        <w:t xml:space="preserve"> </w:t>
      </w:r>
      <w:r w:rsidRPr="0096142C">
        <w:t>labour</w:t>
      </w:r>
      <w:r w:rsidR="008B4D13">
        <w:t xml:space="preserve"> </w:t>
      </w:r>
      <w:r w:rsidRPr="0096142C">
        <w:t>inspection</w:t>
      </w:r>
      <w:r w:rsidR="008B4D13">
        <w:t xml:space="preserve"> </w:t>
      </w:r>
      <w:r w:rsidRPr="0096142C">
        <w:t>offices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Federal</w:t>
      </w:r>
      <w:r w:rsidR="008B4D13">
        <w:t xml:space="preserve"> </w:t>
      </w:r>
      <w:r w:rsidRPr="0096142C">
        <w:t>Capital</w:t>
      </w:r>
      <w:r w:rsidR="008B4D13">
        <w:t xml:space="preserve"> </w:t>
      </w:r>
      <w:r w:rsidRPr="0096142C">
        <w:t>Territory,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all</w:t>
      </w:r>
      <w:r w:rsidR="008B4D13">
        <w:t xml:space="preserve"> </w:t>
      </w:r>
      <w:r w:rsidRPr="0096142C">
        <w:t>36</w:t>
      </w:r>
      <w:r w:rsidR="008B4D13">
        <w:t xml:space="preserve"> </w:t>
      </w:r>
      <w:r w:rsidRPr="0096142C">
        <w:t>states,</w:t>
      </w:r>
      <w:r w:rsidR="008B4D13">
        <w:t xml:space="preserve"> </w:t>
      </w:r>
      <w:r w:rsidRPr="0096142C">
        <w:t>as</w:t>
      </w:r>
      <w:r w:rsidR="008B4D13">
        <w:t xml:space="preserve"> </w:t>
      </w:r>
      <w:r w:rsidRPr="0096142C">
        <w:t>well</w:t>
      </w:r>
      <w:r w:rsidR="008B4D13">
        <w:t xml:space="preserve"> </w:t>
      </w:r>
      <w:r w:rsidRPr="0096142C">
        <w:t>as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districts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Pr="0096142C">
        <w:t>a</w:t>
      </w:r>
      <w:r w:rsidR="008B4D13">
        <w:t xml:space="preserve"> </w:t>
      </w:r>
      <w:r w:rsidRPr="0096142C">
        <w:t>high</w:t>
      </w:r>
      <w:r w:rsidR="008B4D13">
        <w:t xml:space="preserve"> </w:t>
      </w:r>
      <w:r w:rsidRPr="0096142C">
        <w:t>concentration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workplaces.</w:t>
      </w:r>
      <w:r w:rsidR="008B4D13">
        <w:t xml:space="preserve"> </w:t>
      </w:r>
      <w:r w:rsidRPr="0096142C">
        <w:t>It</w:t>
      </w:r>
      <w:r w:rsidR="008B4D13">
        <w:t xml:space="preserve"> </w:t>
      </w:r>
      <w:r w:rsidRPr="0096142C">
        <w:t>is,</w:t>
      </w:r>
      <w:r w:rsidR="008B4D13">
        <w:t xml:space="preserve"> </w:t>
      </w:r>
      <w:r w:rsidRPr="0096142C">
        <w:t>however,</w:t>
      </w:r>
      <w:r w:rsidR="008B4D13">
        <w:t xml:space="preserve"> </w:t>
      </w:r>
      <w:r w:rsidRPr="0096142C">
        <w:t>concerned</w:t>
      </w:r>
      <w:r w:rsidR="008B4D13">
        <w:t xml:space="preserve"> </w:t>
      </w:r>
      <w:r w:rsidRPr="0096142C">
        <w:t>that:</w:t>
      </w:r>
    </w:p>
    <w:p w14:paraId="379B8D76" w14:textId="2B66FC87" w:rsidR="009A5649" w:rsidRPr="0096142C" w:rsidRDefault="009A5649" w:rsidP="002E6BEC">
      <w:pPr>
        <w:pStyle w:val="SingleTxtG"/>
      </w:pPr>
      <w:r w:rsidRPr="0096142C">
        <w:tab/>
        <w:t>(a)</w:t>
      </w:r>
      <w:r w:rsidRPr="0096142C">
        <w:tab/>
        <w:t>Sanctions</w:t>
      </w:r>
      <w:r w:rsidR="008B4D13">
        <w:t xml:space="preserve"> </w:t>
      </w:r>
      <w:r w:rsidRPr="0096142C">
        <w:t>for</w:t>
      </w:r>
      <w:r w:rsidR="008B4D13">
        <w:t xml:space="preserve"> </w:t>
      </w:r>
      <w:r w:rsidRPr="0096142C">
        <w:t>violations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labour</w:t>
      </w:r>
      <w:r w:rsidR="008B4D13">
        <w:t xml:space="preserve"> </w:t>
      </w:r>
      <w:r w:rsidRPr="0096142C">
        <w:t>rights</w:t>
      </w:r>
      <w:r w:rsidR="008B4D13">
        <w:t xml:space="preserve"> </w:t>
      </w:r>
      <w:r w:rsidRPr="0096142C">
        <w:t>under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Labour</w:t>
      </w:r>
      <w:r w:rsidR="008B4D13">
        <w:t xml:space="preserve"> </w:t>
      </w:r>
      <w:r w:rsidRPr="0096142C">
        <w:t>Act,</w:t>
      </w:r>
      <w:r w:rsidR="008B4D13">
        <w:t xml:space="preserve"> </w:t>
      </w:r>
      <w:r w:rsidRPr="0096142C">
        <w:t>including</w:t>
      </w:r>
      <w:r w:rsidR="008B4D13">
        <w:t xml:space="preserve"> </w:t>
      </w:r>
      <w:r w:rsidRPr="0096142C">
        <w:t>those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workers,</w:t>
      </w:r>
      <w:r w:rsidR="008B4D13">
        <w:t xml:space="preserve"> </w:t>
      </w:r>
      <w:r w:rsidRPr="0096142C">
        <w:t>are</w:t>
      </w:r>
      <w:r w:rsidR="008B4D13">
        <w:t xml:space="preserve"> </w:t>
      </w:r>
      <w:r w:rsidRPr="0096142C">
        <w:t>weak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therefore</w:t>
      </w:r>
      <w:r w:rsidR="008B4D13">
        <w:t xml:space="preserve"> </w:t>
      </w:r>
      <w:r w:rsidRPr="0096142C">
        <w:t>without</w:t>
      </w:r>
      <w:r w:rsidR="008B4D13">
        <w:t xml:space="preserve"> </w:t>
      </w:r>
      <w:r w:rsidRPr="0096142C">
        <w:t>deterrent</w:t>
      </w:r>
      <w:r w:rsidR="008B4D13">
        <w:t xml:space="preserve"> </w:t>
      </w:r>
      <w:r w:rsidRPr="0096142C">
        <w:t>effect;</w:t>
      </w:r>
    </w:p>
    <w:p w14:paraId="57145B9E" w14:textId="7BD81523" w:rsidR="008B4D13" w:rsidRDefault="009A5649" w:rsidP="002E6BEC">
      <w:pPr>
        <w:pStyle w:val="SingleTxtG"/>
      </w:pPr>
      <w:r w:rsidRPr="0096142C">
        <w:tab/>
        <w:t>(b)</w:t>
      </w:r>
      <w:r w:rsidRPr="0096142C">
        <w:tab/>
        <w:t>Almost</w:t>
      </w:r>
      <w:r w:rsidR="008B4D13">
        <w:t xml:space="preserve"> </w:t>
      </w:r>
      <w:r w:rsidRPr="0096142C">
        <w:t>all</w:t>
      </w:r>
      <w:r w:rsidR="008B4D13">
        <w:t xml:space="preserve"> </w:t>
      </w:r>
      <w:r w:rsidRPr="0096142C">
        <w:t>domestic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workers,</w:t>
      </w:r>
      <w:r w:rsidR="008B4D13">
        <w:t xml:space="preserve"> </w:t>
      </w:r>
      <w:r w:rsidRPr="0096142C">
        <w:t>most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whom</w:t>
      </w:r>
      <w:r w:rsidR="008B4D13">
        <w:t xml:space="preserve"> </w:t>
      </w:r>
      <w:r w:rsidRPr="0096142C">
        <w:t>are</w:t>
      </w:r>
      <w:r w:rsidR="008B4D13">
        <w:t xml:space="preserve"> </w:t>
      </w:r>
      <w:r w:rsidRPr="0096142C">
        <w:t>women,</w:t>
      </w:r>
      <w:r w:rsidR="008B4D13">
        <w:t xml:space="preserve"> </w:t>
      </w:r>
      <w:r w:rsidRPr="0096142C">
        <w:t>are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practice</w:t>
      </w:r>
      <w:r w:rsidR="008B4D13">
        <w:t xml:space="preserve"> </w:t>
      </w:r>
      <w:r w:rsidRPr="0096142C">
        <w:t>excluded</w:t>
      </w:r>
      <w:r w:rsidR="008B4D13">
        <w:t xml:space="preserve"> </w:t>
      </w:r>
      <w:r w:rsidRPr="0096142C">
        <w:t>from</w:t>
      </w:r>
      <w:r w:rsidR="008B4D13">
        <w:t xml:space="preserve"> </w:t>
      </w:r>
      <w:r w:rsidRPr="0096142C">
        <w:t>minimum</w:t>
      </w:r>
      <w:r w:rsidR="008B4D13">
        <w:t xml:space="preserve"> </w:t>
      </w:r>
      <w:r w:rsidRPr="0096142C">
        <w:t>wage</w:t>
      </w:r>
      <w:r w:rsidR="008B4D13">
        <w:t xml:space="preserve"> </w:t>
      </w:r>
      <w:r w:rsidRPr="0096142C">
        <w:t>entitlements,</w:t>
      </w:r>
      <w:r w:rsidR="008B4D13">
        <w:t xml:space="preserve"> </w:t>
      </w:r>
      <w:r w:rsidRPr="0096142C">
        <w:t>since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relevant</w:t>
      </w:r>
      <w:r w:rsidR="008B4D13">
        <w:t xml:space="preserve"> </w:t>
      </w:r>
      <w:r w:rsidRPr="0096142C">
        <w:t>obligation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lastRenderedPageBreak/>
        <w:t>National</w:t>
      </w:r>
      <w:r w:rsidR="008B4D13">
        <w:t xml:space="preserve"> </w:t>
      </w:r>
      <w:r w:rsidRPr="0096142C">
        <w:t>Minimum</w:t>
      </w:r>
      <w:r w:rsidR="008B4D13">
        <w:t xml:space="preserve"> </w:t>
      </w:r>
      <w:r w:rsidRPr="0096142C">
        <w:t>Wage</w:t>
      </w:r>
      <w:r w:rsidR="008B4D13">
        <w:t xml:space="preserve"> </w:t>
      </w:r>
      <w:r w:rsidRPr="0096142C">
        <w:t>(Amendment)</w:t>
      </w:r>
      <w:r w:rsidR="008B4D13">
        <w:t xml:space="preserve"> </w:t>
      </w:r>
      <w:r w:rsidRPr="0096142C">
        <w:t>Act,</w:t>
      </w:r>
      <w:r w:rsidR="008B4D13">
        <w:t xml:space="preserve"> </w:t>
      </w:r>
      <w:r w:rsidRPr="0096142C">
        <w:t>2011,</w:t>
      </w:r>
      <w:r w:rsidR="008B4D13">
        <w:t xml:space="preserve"> </w:t>
      </w:r>
      <w:r w:rsidRPr="0096142C">
        <w:t>does</w:t>
      </w:r>
      <w:r w:rsidR="008B4D13">
        <w:t xml:space="preserve"> </w:t>
      </w:r>
      <w:r w:rsidRPr="0096142C">
        <w:t>not</w:t>
      </w:r>
      <w:r w:rsidR="008B4D13">
        <w:t xml:space="preserve"> </w:t>
      </w:r>
      <w:r w:rsidRPr="0096142C">
        <w:t>apply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establishments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fewer</w:t>
      </w:r>
      <w:r w:rsidR="008B4D13">
        <w:t xml:space="preserve"> </w:t>
      </w:r>
      <w:r w:rsidRPr="0096142C">
        <w:t>than</w:t>
      </w:r>
      <w:r w:rsidR="008B4D13">
        <w:t xml:space="preserve"> </w:t>
      </w:r>
      <w:r w:rsidRPr="0096142C">
        <w:t>50</w:t>
      </w:r>
      <w:r w:rsidR="008B4D13">
        <w:t xml:space="preserve"> </w:t>
      </w:r>
      <w:r w:rsidRPr="0096142C">
        <w:t>employe</w:t>
      </w:r>
      <w:r>
        <w:t>e</w:t>
      </w:r>
      <w:r w:rsidRPr="0096142C">
        <w:t>s;</w:t>
      </w:r>
    </w:p>
    <w:p w14:paraId="2DBEB00D" w14:textId="0F38B935" w:rsidR="009A5649" w:rsidRPr="0096142C" w:rsidRDefault="009A5649" w:rsidP="002E6BEC">
      <w:pPr>
        <w:pStyle w:val="SingleTxtG"/>
      </w:pPr>
      <w:r w:rsidRPr="0096142C">
        <w:tab/>
        <w:t>(c)</w:t>
      </w:r>
      <w:r w:rsidRPr="0096142C">
        <w:tab/>
        <w:t>Reports</w:t>
      </w:r>
      <w:r w:rsidR="008B4D13">
        <w:t xml:space="preserve"> </w:t>
      </w:r>
      <w:r w:rsidRPr="0096142C">
        <w:t>available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indicate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workers,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particular</w:t>
      </w:r>
      <w:r w:rsidR="008B4D13">
        <w:t xml:space="preserve"> </w:t>
      </w:r>
      <w:r w:rsidRPr="0096142C">
        <w:t>domestic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workers,</w:t>
      </w:r>
      <w:r w:rsidR="008B4D13">
        <w:t xml:space="preserve"> </w:t>
      </w:r>
      <w:r w:rsidRPr="0096142C">
        <w:t>are</w:t>
      </w:r>
      <w:r w:rsidR="008B4D13">
        <w:t xml:space="preserve"> </w:t>
      </w:r>
      <w:r w:rsidRPr="0096142C">
        <w:t>often</w:t>
      </w:r>
      <w:r w:rsidR="008B4D13">
        <w:t xml:space="preserve"> </w:t>
      </w:r>
      <w:r w:rsidRPr="0096142C">
        <w:t>unaware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their</w:t>
      </w:r>
      <w:r w:rsidR="008B4D13">
        <w:t xml:space="preserve"> </w:t>
      </w:r>
      <w:r w:rsidRPr="0096142C">
        <w:t>rights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obligations</w:t>
      </w:r>
      <w:r w:rsidR="008B4D13">
        <w:t xml:space="preserve"> </w:t>
      </w:r>
      <w:r w:rsidRPr="0096142C">
        <w:t>under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Convention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free-of-charge</w:t>
      </w:r>
      <w:r w:rsidR="008B4D13">
        <w:t xml:space="preserve"> </w:t>
      </w:r>
      <w:r w:rsidRPr="0096142C">
        <w:t>services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Ministry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Labour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Employment</w:t>
      </w:r>
      <w:r w:rsidR="008B4D13">
        <w:t xml:space="preserve"> </w:t>
      </w:r>
      <w:r w:rsidRPr="0096142C">
        <w:t>available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them,</w:t>
      </w:r>
      <w:r w:rsidR="008B4D13">
        <w:t xml:space="preserve"> </w:t>
      </w:r>
      <w:r w:rsidRPr="0096142C">
        <w:t>including</w:t>
      </w:r>
      <w:r w:rsidR="008B4D13">
        <w:t xml:space="preserve"> </w:t>
      </w:r>
      <w:r w:rsidRPr="0096142C">
        <w:t>labour</w:t>
      </w:r>
      <w:r w:rsidR="008B4D13">
        <w:t xml:space="preserve"> </w:t>
      </w:r>
      <w:r w:rsidRPr="0096142C">
        <w:t>inspections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complaint</w:t>
      </w:r>
      <w:r w:rsidR="008B4D13">
        <w:t xml:space="preserve"> </w:t>
      </w:r>
      <w:r w:rsidRPr="0096142C">
        <w:t>mechanisms.</w:t>
      </w:r>
    </w:p>
    <w:p w14:paraId="319790EA" w14:textId="60B509D2" w:rsidR="008B4D13" w:rsidRDefault="009A5649" w:rsidP="002E6BEC">
      <w:pPr>
        <w:pStyle w:val="SingleTxtG"/>
      </w:pPr>
      <w:r w:rsidRPr="0096142C">
        <w:t>47.</w:t>
      </w:r>
      <w:r w:rsidRPr="0096142C">
        <w:tab/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light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general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1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(2011)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accordance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target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8.8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Sustainable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Development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Goals,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continue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implement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measures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guarantee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including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domestic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by:</w:t>
      </w:r>
    </w:p>
    <w:p w14:paraId="23F9F76B" w14:textId="0ACE8359" w:rsidR="009A5649" w:rsidRPr="0044414F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(a)</w:t>
      </w:r>
      <w:r w:rsidRPr="0044414F">
        <w:rPr>
          <w:b/>
        </w:rPr>
        <w:tab/>
      </w:r>
      <w:r w:rsidRPr="0096142C">
        <w:rPr>
          <w:b/>
          <w:bCs/>
        </w:rPr>
        <w:t>Expediting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ongoing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review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Labour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ensuring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compliance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provisions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including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introducing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sanctions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non-compliant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employers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deterrent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effect;</w:t>
      </w:r>
    </w:p>
    <w:p w14:paraId="47958A87" w14:textId="3A0E76F3" w:rsidR="009A5649" w:rsidRPr="0044414F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(b)</w:t>
      </w:r>
      <w:r w:rsidRPr="0044414F">
        <w:rPr>
          <w:b/>
        </w:rPr>
        <w:tab/>
      </w:r>
      <w:r w:rsidRPr="0096142C">
        <w:rPr>
          <w:b/>
          <w:bCs/>
        </w:rPr>
        <w:t>Building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existing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recognition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regulation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domestic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national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legislation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ensuring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domestic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enjoy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same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level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protection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national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respect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social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security,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equal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pay,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minimum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wage,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hours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days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rest,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termination,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compensation,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freedom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association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other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conditions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written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employment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contracts,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language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understand,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free,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fair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fully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consented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to;</w:t>
      </w:r>
    </w:p>
    <w:p w14:paraId="4EF041E5" w14:textId="13F00AD3" w:rsidR="009A5649" w:rsidRPr="0096142C" w:rsidRDefault="009A5649" w:rsidP="002E6BEC">
      <w:pPr>
        <w:pStyle w:val="SingleTxtG"/>
        <w:rPr>
          <w:b/>
          <w:bCs/>
        </w:rPr>
      </w:pPr>
      <w:r w:rsidRPr="0096142C">
        <w:rPr>
          <w:bCs/>
        </w:rPr>
        <w:tab/>
        <w:t>(c)</w:t>
      </w:r>
      <w:r w:rsidRPr="0044414F">
        <w:rPr>
          <w:b/>
        </w:rPr>
        <w:tab/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accordance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article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25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guaranteeing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law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practice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labour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framework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equality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non-discrimination,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including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ensuring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labour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inspections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focus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conditions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themselves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consulted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during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those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inspections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labour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inspectorates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conduct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gender-responsive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manner,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confidence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independently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from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other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government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departments,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particular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immigration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authorities,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encourage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reporting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cases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exploitation,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abuse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neglect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labour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authorities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without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fear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immigration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authorities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becoming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involved;</w:t>
      </w:r>
    </w:p>
    <w:p w14:paraId="721CDAC3" w14:textId="40608131" w:rsidR="009A5649" w:rsidRPr="0044414F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(d)</w:t>
      </w:r>
      <w:r w:rsidRPr="0044414F">
        <w:rPr>
          <w:b/>
        </w:rPr>
        <w:tab/>
      </w:r>
      <w:r w:rsidRPr="0096142C">
        <w:rPr>
          <w:b/>
          <w:bCs/>
        </w:rPr>
        <w:t>Strengthening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awareness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about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obligations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under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particular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those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domestic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sector,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about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complaint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mechanisms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other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resources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available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them.</w:t>
      </w:r>
    </w:p>
    <w:p w14:paraId="58014C3F" w14:textId="0CEC62C4" w:rsidR="009A5649" w:rsidRPr="0096142C" w:rsidRDefault="009A5649" w:rsidP="00FD4A24">
      <w:pPr>
        <w:pStyle w:val="H23G"/>
      </w:pPr>
      <w:r w:rsidRPr="0096142C">
        <w:tab/>
      </w:r>
      <w:r w:rsidRPr="0096142C">
        <w:tab/>
        <w:t>Freedom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join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take</w:t>
      </w:r>
      <w:r w:rsidR="008B4D13">
        <w:t xml:space="preserve"> </w:t>
      </w:r>
      <w:r w:rsidRPr="0096142C">
        <w:t>part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meetings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trade</w:t>
      </w:r>
      <w:r w:rsidR="008B4D13">
        <w:t xml:space="preserve"> </w:t>
      </w:r>
      <w:r w:rsidRPr="0096142C">
        <w:t>unions</w:t>
      </w:r>
    </w:p>
    <w:p w14:paraId="44D6EBD2" w14:textId="39A6952C" w:rsidR="009A5649" w:rsidRPr="0096142C" w:rsidRDefault="009A5649" w:rsidP="002E6BEC">
      <w:pPr>
        <w:pStyle w:val="SingleTxtG"/>
      </w:pPr>
      <w:r w:rsidRPr="0096142C">
        <w:t>48.</w:t>
      </w:r>
      <w:r w:rsidRPr="0096142C">
        <w:tab/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notes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Pr="0096142C">
        <w:t>appreciation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fact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workers,</w:t>
      </w:r>
      <w:r w:rsidR="008B4D13">
        <w:t xml:space="preserve"> </w:t>
      </w:r>
      <w:r w:rsidRPr="0096142C">
        <w:t>regardless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their</w:t>
      </w:r>
      <w:r w:rsidR="008B4D13">
        <w:t xml:space="preserve"> </w:t>
      </w:r>
      <w:r w:rsidRPr="0096142C">
        <w:t>migration</w:t>
      </w:r>
      <w:r w:rsidR="008B4D13">
        <w:t xml:space="preserve"> </w:t>
      </w:r>
      <w:r w:rsidRPr="0096142C">
        <w:t>status,</w:t>
      </w:r>
      <w:r w:rsidR="008B4D13">
        <w:t xml:space="preserve"> </w:t>
      </w:r>
      <w:r w:rsidRPr="0096142C">
        <w:t>have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right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freedom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affiliation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trade</w:t>
      </w:r>
      <w:r w:rsidR="008B4D13">
        <w:t xml:space="preserve"> </w:t>
      </w:r>
      <w:r w:rsidRPr="0096142C">
        <w:t>unions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professional</w:t>
      </w:r>
      <w:r w:rsidR="008B4D13">
        <w:t xml:space="preserve"> </w:t>
      </w:r>
      <w:r w:rsidRPr="0096142C">
        <w:t>organizations,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accordance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Trade</w:t>
      </w:r>
      <w:r w:rsidR="008B4D13">
        <w:t xml:space="preserve"> </w:t>
      </w:r>
      <w:r w:rsidRPr="0096142C">
        <w:t>Unions</w:t>
      </w:r>
      <w:r w:rsidR="008B4D13">
        <w:t xml:space="preserve"> </w:t>
      </w:r>
      <w:r w:rsidRPr="0096142C">
        <w:t>Act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Labour</w:t>
      </w:r>
      <w:r w:rsidR="008B4D13">
        <w:t xml:space="preserve"> </w:t>
      </w:r>
      <w:r w:rsidRPr="0096142C">
        <w:t>Act.</w:t>
      </w:r>
      <w:r w:rsidR="008B4D13">
        <w:t xml:space="preserve"> </w:t>
      </w:r>
      <w:r w:rsidRPr="0096142C">
        <w:t>However,</w:t>
      </w:r>
      <w:r w:rsidR="008B4D13">
        <w:t xml:space="preserve"> </w:t>
      </w:r>
      <w:r w:rsidRPr="0096142C">
        <w:t>it</w:t>
      </w:r>
      <w:r w:rsidR="008B4D13">
        <w:t xml:space="preserve"> </w:t>
      </w:r>
      <w:r w:rsidRPr="0096142C">
        <w:t>regrets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absence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information</w:t>
      </w:r>
      <w:r w:rsidR="008B4D13">
        <w:t xml:space="preserve"> </w:t>
      </w:r>
      <w:r w:rsidRPr="0096142C">
        <w:t>about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extent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which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</w:t>
      </w:r>
      <w:r w:rsidR="008B4D13">
        <w:t xml:space="preserve"> </w:t>
      </w:r>
      <w:r w:rsidRPr="0096142C">
        <w:t>exercise</w:t>
      </w:r>
      <w:r w:rsidR="008B4D13">
        <w:t xml:space="preserve"> </w:t>
      </w:r>
      <w:r w:rsidRPr="0096142C">
        <w:t>this</w:t>
      </w:r>
      <w:r w:rsidR="008B4D13">
        <w:t xml:space="preserve"> </w:t>
      </w:r>
      <w:r w:rsidRPr="0096142C">
        <w:t>right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practice.</w:t>
      </w:r>
    </w:p>
    <w:p w14:paraId="0421B674" w14:textId="5E6711AD" w:rsidR="009A5649" w:rsidRPr="0096142C" w:rsidRDefault="009A5649" w:rsidP="002E6BEC">
      <w:pPr>
        <w:pStyle w:val="SingleTxtG"/>
      </w:pPr>
      <w:r w:rsidRPr="0096142C">
        <w:t>49.</w:t>
      </w:r>
      <w:r w:rsidRPr="0096142C">
        <w:tab/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reference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previous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recommendation,</w:t>
      </w:r>
      <w:r w:rsidRPr="00A73810">
        <w:rPr>
          <w:rStyle w:val="FootnoteReference"/>
        </w:rPr>
        <w:footnoteReference w:id="31"/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continue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take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measures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necessary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guarantee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including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those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irregular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situation,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take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trade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union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activities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freely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join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trade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unions,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accordance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article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26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ILO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Freedom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Association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Protection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Organise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1948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87).</w:t>
      </w:r>
    </w:p>
    <w:p w14:paraId="1C61277B" w14:textId="23AF43D9" w:rsidR="009A5649" w:rsidRPr="0096142C" w:rsidRDefault="009A5649" w:rsidP="00FD4A24">
      <w:pPr>
        <w:pStyle w:val="H23G"/>
      </w:pPr>
      <w:r w:rsidRPr="0096142C">
        <w:tab/>
      </w:r>
      <w:r w:rsidRPr="0096142C">
        <w:tab/>
        <w:t>Social</w:t>
      </w:r>
      <w:r w:rsidR="008B4D13">
        <w:t xml:space="preserve"> </w:t>
      </w:r>
      <w:r w:rsidRPr="0096142C">
        <w:t>security</w:t>
      </w:r>
    </w:p>
    <w:p w14:paraId="56345B05" w14:textId="3902D1D9" w:rsidR="009A5649" w:rsidRPr="0096142C" w:rsidRDefault="009A5649" w:rsidP="002E6BEC">
      <w:pPr>
        <w:pStyle w:val="SingleTxtG"/>
      </w:pPr>
      <w:r w:rsidRPr="0096142C">
        <w:t>50.</w:t>
      </w:r>
      <w:r w:rsidRPr="0096142C">
        <w:tab/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welcomes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fact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Nigeria</w:t>
      </w:r>
      <w:r w:rsidR="008B4D13">
        <w:t xml:space="preserve"> </w:t>
      </w:r>
      <w:r w:rsidRPr="0096142C">
        <w:t>is</w:t>
      </w:r>
      <w:r w:rsidR="008B4D13">
        <w:t xml:space="preserve"> </w:t>
      </w:r>
      <w:r w:rsidRPr="0096142C">
        <w:t>a</w:t>
      </w:r>
      <w:r w:rsidR="008B4D13">
        <w:t xml:space="preserve"> </w:t>
      </w:r>
      <w:r w:rsidRPr="0096142C">
        <w:t>party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General</w:t>
      </w:r>
      <w:r w:rsidR="008B4D13">
        <w:t xml:space="preserve"> </w:t>
      </w:r>
      <w:r w:rsidRPr="0096142C">
        <w:t>Convention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Social</w:t>
      </w:r>
      <w:r w:rsidR="008B4D13">
        <w:t xml:space="preserve"> </w:t>
      </w:r>
      <w:r w:rsidRPr="0096142C">
        <w:t>Security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Member</w:t>
      </w:r>
      <w:r w:rsidR="008B4D13">
        <w:t xml:space="preserve"> </w:t>
      </w:r>
      <w:r w:rsidRPr="0096142C">
        <w:t>States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ECOWAS</w:t>
      </w:r>
      <w:r w:rsidR="008B4D13">
        <w:t xml:space="preserve"> </w:t>
      </w:r>
      <w:r w:rsidRPr="0096142C">
        <w:t>(Supplementary</w:t>
      </w:r>
      <w:r w:rsidR="008B4D13">
        <w:t xml:space="preserve"> </w:t>
      </w:r>
      <w:r w:rsidRPr="0096142C">
        <w:t>Act</w:t>
      </w:r>
      <w:r w:rsidR="008B4D13">
        <w:t xml:space="preserve"> </w:t>
      </w:r>
      <w:r w:rsidRPr="0096142C">
        <w:t>(2013)),</w:t>
      </w:r>
      <w:r w:rsidR="008B4D13">
        <w:t xml:space="preserve"> </w:t>
      </w:r>
      <w:r w:rsidRPr="0096142C">
        <w:t>understands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a</w:t>
      </w:r>
      <w:r w:rsidR="008B4D13">
        <w:t xml:space="preserve"> </w:t>
      </w:r>
      <w:r w:rsidRPr="0096142C">
        <w:t>regular</w:t>
      </w:r>
      <w:r w:rsidR="008B4D13">
        <w:t xml:space="preserve"> </w:t>
      </w:r>
      <w:r w:rsidRPr="0096142C">
        <w:t>situation</w:t>
      </w:r>
      <w:r w:rsidR="008B4D13">
        <w:t xml:space="preserve"> </w:t>
      </w:r>
      <w:r w:rsidRPr="0096142C">
        <w:t>enjoy,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principle,</w:t>
      </w:r>
      <w:r w:rsidR="008B4D13">
        <w:t xml:space="preserve"> </w:t>
      </w:r>
      <w:r w:rsidRPr="0096142C">
        <w:t>access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social</w:t>
      </w:r>
      <w:r w:rsidR="008B4D13">
        <w:t xml:space="preserve"> </w:t>
      </w:r>
      <w:r w:rsidRPr="0096142C">
        <w:t>security,</w:t>
      </w:r>
      <w:r w:rsidR="008B4D13">
        <w:t xml:space="preserve"> </w:t>
      </w:r>
      <w:r w:rsidRPr="0096142C">
        <w:t>a</w:t>
      </w:r>
      <w:r w:rsidR="008B4D13">
        <w:t xml:space="preserve"> </w:t>
      </w:r>
      <w:r w:rsidRPr="0096142C">
        <w:t>retirement</w:t>
      </w:r>
      <w:r w:rsidR="008B4D13">
        <w:t xml:space="preserve"> </w:t>
      </w:r>
      <w:r w:rsidRPr="0096142C">
        <w:t>pension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welfare</w:t>
      </w:r>
      <w:r w:rsidR="008B4D13">
        <w:t xml:space="preserve"> </w:t>
      </w:r>
      <w:r w:rsidRPr="0096142C">
        <w:t>schemes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equal</w:t>
      </w:r>
      <w:r w:rsidR="008B4D13">
        <w:t xml:space="preserve"> </w:t>
      </w:r>
      <w:r w:rsidRPr="0096142C">
        <w:t>terms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Pr="0096142C">
        <w:t>Nigerian</w:t>
      </w:r>
      <w:r w:rsidR="008B4D13">
        <w:t xml:space="preserve"> </w:t>
      </w:r>
      <w:r w:rsidRPr="0096142C">
        <w:t>nationals</w:t>
      </w:r>
      <w:r w:rsidR="008B4D13">
        <w:t xml:space="preserve"> </w:t>
      </w:r>
      <w:r w:rsidRPr="0096142C">
        <w:t>under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Employee</w:t>
      </w:r>
      <w:r w:rsidR="00E92508">
        <w:t>’</w:t>
      </w:r>
      <w:r w:rsidRPr="0096142C">
        <w:t>s</w:t>
      </w:r>
      <w:r w:rsidR="008B4D13">
        <w:t xml:space="preserve"> </w:t>
      </w:r>
      <w:r w:rsidRPr="0096142C">
        <w:t>Compensation</w:t>
      </w:r>
      <w:r w:rsidR="008B4D13">
        <w:t xml:space="preserve"> </w:t>
      </w:r>
      <w:r w:rsidRPr="0096142C">
        <w:t>Act,</w:t>
      </w:r>
      <w:r w:rsidR="008B4D13">
        <w:t xml:space="preserve"> </w:t>
      </w:r>
      <w:r w:rsidRPr="0096142C">
        <w:t>2010,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notes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National</w:t>
      </w:r>
      <w:r w:rsidR="008B4D13">
        <w:t xml:space="preserve"> </w:t>
      </w:r>
      <w:r w:rsidRPr="0096142C">
        <w:t>Policy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Labour</w:t>
      </w:r>
      <w:r w:rsidR="008B4D13">
        <w:t xml:space="preserve"> </w:t>
      </w:r>
      <w:r w:rsidRPr="0096142C">
        <w:t>Migration</w:t>
      </w:r>
      <w:r w:rsidR="008B4D13">
        <w:t xml:space="preserve"> </w:t>
      </w:r>
      <w:r w:rsidRPr="0096142C">
        <w:t>proposes</w:t>
      </w:r>
      <w:r w:rsidR="008B4D13">
        <w:t xml:space="preserve"> </w:t>
      </w:r>
      <w:r w:rsidRPr="0096142C">
        <w:t>measures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enhance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portability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social</w:t>
      </w:r>
      <w:r w:rsidR="008B4D13">
        <w:t xml:space="preserve"> </w:t>
      </w:r>
      <w:r w:rsidRPr="0096142C">
        <w:t>security</w:t>
      </w:r>
      <w:r w:rsidR="008B4D13">
        <w:t xml:space="preserve"> </w:t>
      </w:r>
      <w:r w:rsidRPr="0096142C">
        <w:t>benefits.</w:t>
      </w:r>
      <w:r w:rsidR="008B4D13">
        <w:t xml:space="preserve"> </w:t>
      </w:r>
      <w:r w:rsidRPr="0096142C">
        <w:lastRenderedPageBreak/>
        <w:t>Nevertheless,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regrets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lack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information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practical</w:t>
      </w:r>
      <w:r w:rsidR="008B4D13">
        <w:t xml:space="preserve"> </w:t>
      </w:r>
      <w:r w:rsidRPr="0096142C">
        <w:t>implementation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these</w:t>
      </w:r>
      <w:r w:rsidR="008B4D13">
        <w:t xml:space="preserve"> </w:t>
      </w:r>
      <w:r w:rsidRPr="0096142C">
        <w:t>rights,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particular</w:t>
      </w:r>
      <w:r w:rsidR="008B4D13">
        <w:t xml:space="preserve"> </w:t>
      </w:r>
      <w:r w:rsidRPr="0096142C">
        <w:t>information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legal</w:t>
      </w:r>
      <w:r w:rsidR="008B4D13">
        <w:t xml:space="preserve"> </w:t>
      </w:r>
      <w:r w:rsidRPr="0096142C">
        <w:t>requirements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an</w:t>
      </w:r>
      <w:r w:rsidR="008B4D13">
        <w:t xml:space="preserve"> </w:t>
      </w:r>
      <w:r w:rsidRPr="0096142C">
        <w:t>irregular</w:t>
      </w:r>
      <w:r w:rsidR="008B4D13">
        <w:t xml:space="preserve"> </w:t>
      </w:r>
      <w:r w:rsidRPr="0096142C">
        <w:t>situation</w:t>
      </w:r>
      <w:r w:rsidR="008B4D13">
        <w:t xml:space="preserve"> </w:t>
      </w:r>
      <w:r w:rsidRPr="0096142C">
        <w:t>would</w:t>
      </w:r>
      <w:r w:rsidR="008B4D13">
        <w:t xml:space="preserve"> </w:t>
      </w:r>
      <w:r w:rsidRPr="0096142C">
        <w:t>have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fulfil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have</w:t>
      </w:r>
      <w:r w:rsidR="008B4D13">
        <w:t xml:space="preserve"> </w:t>
      </w:r>
      <w:r w:rsidRPr="0096142C">
        <w:t>access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social</w:t>
      </w:r>
      <w:r w:rsidR="008B4D13">
        <w:t xml:space="preserve"> </w:t>
      </w:r>
      <w:r w:rsidRPr="0096142C">
        <w:t>security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equal</w:t>
      </w:r>
      <w:r w:rsidR="008B4D13">
        <w:t xml:space="preserve"> </w:t>
      </w:r>
      <w:r w:rsidRPr="0096142C">
        <w:t>terms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Pr="0096142C">
        <w:t>nationals,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fact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</w:t>
      </w:r>
      <w:r w:rsidR="008B4D13">
        <w:t xml:space="preserve"> </w:t>
      </w:r>
      <w:r w:rsidRPr="0096142C">
        <w:t>has</w:t>
      </w:r>
      <w:r w:rsidR="008B4D13">
        <w:t xml:space="preserve"> </w:t>
      </w:r>
      <w:r w:rsidRPr="0096142C">
        <w:t>not</w:t>
      </w:r>
      <w:r w:rsidR="008B4D13">
        <w:t xml:space="preserve"> </w:t>
      </w:r>
      <w:r w:rsidRPr="0096142C">
        <w:t>yet</w:t>
      </w:r>
      <w:r w:rsidR="008B4D13">
        <w:t xml:space="preserve"> </w:t>
      </w:r>
      <w:r w:rsidRPr="0096142C">
        <w:t>ratified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ILO</w:t>
      </w:r>
      <w:r w:rsidR="008B4D13">
        <w:t xml:space="preserve"> </w:t>
      </w:r>
      <w:r w:rsidRPr="0096142C">
        <w:t>Social</w:t>
      </w:r>
      <w:r w:rsidR="008B4D13">
        <w:t xml:space="preserve"> </w:t>
      </w:r>
      <w:r w:rsidRPr="0096142C">
        <w:t>Security</w:t>
      </w:r>
      <w:r w:rsidR="008B4D13">
        <w:t xml:space="preserve"> </w:t>
      </w:r>
      <w:r w:rsidRPr="0096142C">
        <w:t>(Minimum</w:t>
      </w:r>
      <w:r w:rsidR="008B4D13">
        <w:t xml:space="preserve"> </w:t>
      </w:r>
      <w:r w:rsidRPr="0096142C">
        <w:t>Standards)</w:t>
      </w:r>
      <w:r w:rsidR="008B4D13">
        <w:t xml:space="preserve"> </w:t>
      </w:r>
      <w:r w:rsidRPr="0096142C">
        <w:t>Convention,</w:t>
      </w:r>
      <w:r w:rsidR="008B4D13">
        <w:t xml:space="preserve"> </w:t>
      </w:r>
      <w:r w:rsidRPr="0096142C">
        <w:t>1952</w:t>
      </w:r>
      <w:r w:rsidR="008B4D13">
        <w:t xml:space="preserve"> </w:t>
      </w:r>
      <w:r w:rsidRPr="0096142C">
        <w:t>(No.</w:t>
      </w:r>
      <w:r w:rsidR="008B4D13">
        <w:t xml:space="preserve"> </w:t>
      </w:r>
      <w:r w:rsidRPr="0096142C">
        <w:t>102).</w:t>
      </w:r>
      <w:r w:rsidR="008B4D13">
        <w:t xml:space="preserve"> </w:t>
      </w:r>
      <w:r w:rsidRPr="0096142C">
        <w:t>It</w:t>
      </w:r>
      <w:r w:rsidR="008B4D13">
        <w:t xml:space="preserve"> </w:t>
      </w:r>
      <w:r w:rsidRPr="0096142C">
        <w:t>is</w:t>
      </w:r>
      <w:r w:rsidR="008B4D13">
        <w:t xml:space="preserve"> </w:t>
      </w:r>
      <w:r w:rsidRPr="0096142C">
        <w:t>concerned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</w:t>
      </w:r>
      <w:r w:rsidR="008B4D13">
        <w:t xml:space="preserve"> </w:t>
      </w:r>
      <w:r w:rsidRPr="0096142C">
        <w:t>has</w:t>
      </w:r>
      <w:r w:rsidR="008B4D13">
        <w:t xml:space="preserve"> </w:t>
      </w:r>
      <w:r w:rsidRPr="0096142C">
        <w:t>yet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enter</w:t>
      </w:r>
      <w:r w:rsidR="008B4D13">
        <w:t xml:space="preserve"> </w:t>
      </w:r>
      <w:r w:rsidRPr="0096142C">
        <w:t>into</w:t>
      </w:r>
      <w:r w:rsidR="008B4D13">
        <w:t xml:space="preserve"> </w:t>
      </w:r>
      <w:r w:rsidRPr="0096142C">
        <w:t>bilateral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further</w:t>
      </w:r>
      <w:r w:rsidR="008B4D13">
        <w:t xml:space="preserve"> </w:t>
      </w:r>
      <w:r w:rsidRPr="0096142C">
        <w:t>multilateral</w:t>
      </w:r>
      <w:r w:rsidR="008B4D13">
        <w:t xml:space="preserve"> </w:t>
      </w:r>
      <w:r w:rsidRPr="0096142C">
        <w:t>labour</w:t>
      </w:r>
      <w:r w:rsidR="008B4D13">
        <w:t xml:space="preserve"> </w:t>
      </w:r>
      <w:r w:rsidRPr="0096142C">
        <w:t>arrangements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social</w:t>
      </w:r>
      <w:r w:rsidR="008B4D13">
        <w:t xml:space="preserve"> </w:t>
      </w:r>
      <w:r w:rsidRPr="0096142C">
        <w:t>security</w:t>
      </w:r>
      <w:r w:rsidR="008B4D13">
        <w:t xml:space="preserve"> </w:t>
      </w:r>
      <w:r w:rsidRPr="0096142C">
        <w:t>agreements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relation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countries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destination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Nigerian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those</w:t>
      </w:r>
      <w:r w:rsidR="008B4D13">
        <w:t xml:space="preserve"> </w:t>
      </w:r>
      <w:r w:rsidRPr="0096142C">
        <w:t>working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party.</w:t>
      </w:r>
    </w:p>
    <w:p w14:paraId="3194B7A4" w14:textId="267A6821" w:rsidR="009A5649" w:rsidRPr="0096142C" w:rsidRDefault="009A5649" w:rsidP="002E6BEC">
      <w:pPr>
        <w:pStyle w:val="SingleTxtG"/>
      </w:pPr>
      <w:r w:rsidRPr="0096142C">
        <w:t>51.</w:t>
      </w:r>
      <w:r w:rsidRPr="0096142C">
        <w:tab/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reference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previous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recommendation,</w:t>
      </w:r>
      <w:r w:rsidRPr="00A73810">
        <w:rPr>
          <w:rStyle w:val="FootnoteReference"/>
        </w:rPr>
        <w:footnoteReference w:id="32"/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party:</w:t>
      </w:r>
    </w:p>
    <w:p w14:paraId="3155ECD7" w14:textId="5B19DF8D" w:rsidR="009A5649" w:rsidRPr="0044414F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(a)</w:t>
      </w:r>
      <w:r w:rsidRPr="0044414F">
        <w:rPr>
          <w:b/>
        </w:rPr>
        <w:tab/>
      </w:r>
      <w:r w:rsidRPr="0096142C">
        <w:rPr>
          <w:b/>
        </w:rPr>
        <w:t>Ensure</w:t>
      </w:r>
      <w:r w:rsidR="008B4D13">
        <w:rPr>
          <w:b/>
        </w:rPr>
        <w:t xml:space="preserve"> </w:t>
      </w:r>
      <w:r w:rsidRPr="0096142C">
        <w:rPr>
          <w:b/>
        </w:rPr>
        <w:t>that</w:t>
      </w:r>
      <w:r w:rsidR="008B4D13">
        <w:rPr>
          <w:b/>
        </w:rPr>
        <w:t xml:space="preserve"> </w:t>
      </w:r>
      <w:r w:rsidRPr="0096142C">
        <w:rPr>
          <w:b/>
        </w:rPr>
        <w:t>all</w:t>
      </w:r>
      <w:r w:rsidR="008B4D13">
        <w:rPr>
          <w:b/>
        </w:rPr>
        <w:t xml:space="preserve"> </w:t>
      </w:r>
      <w:r w:rsidRPr="0096142C">
        <w:rPr>
          <w:b/>
        </w:rPr>
        <w:t>migrant</w:t>
      </w:r>
      <w:r w:rsidR="008B4D13">
        <w:rPr>
          <w:b/>
        </w:rPr>
        <w:t xml:space="preserve"> </w:t>
      </w:r>
      <w:r w:rsidRPr="0096142C">
        <w:rPr>
          <w:b/>
        </w:rPr>
        <w:t>workers</w:t>
      </w:r>
      <w:r w:rsidR="008B4D13">
        <w:rPr>
          <w:b/>
        </w:rPr>
        <w:t xml:space="preserve"> </w:t>
      </w:r>
      <w:r w:rsidRPr="0096142C">
        <w:rPr>
          <w:b/>
        </w:rPr>
        <w:t>and</w:t>
      </w:r>
      <w:r w:rsidR="008B4D13">
        <w:rPr>
          <w:b/>
        </w:rPr>
        <w:t xml:space="preserve"> </w:t>
      </w:r>
      <w:r w:rsidRPr="0096142C">
        <w:rPr>
          <w:b/>
        </w:rPr>
        <w:t>members</w:t>
      </w:r>
      <w:r w:rsidR="008B4D13">
        <w:rPr>
          <w:b/>
        </w:rPr>
        <w:t xml:space="preserve"> </w:t>
      </w:r>
      <w:r w:rsidRPr="0096142C">
        <w:rPr>
          <w:b/>
        </w:rPr>
        <w:t>of</w:t>
      </w:r>
      <w:r w:rsidR="008B4D13">
        <w:rPr>
          <w:b/>
        </w:rPr>
        <w:t xml:space="preserve"> </w:t>
      </w:r>
      <w:r w:rsidRPr="0096142C">
        <w:rPr>
          <w:b/>
        </w:rPr>
        <w:t>their</w:t>
      </w:r>
      <w:r w:rsidR="008B4D13">
        <w:rPr>
          <w:b/>
        </w:rPr>
        <w:t xml:space="preserve"> </w:t>
      </w:r>
      <w:r w:rsidRPr="0096142C">
        <w:rPr>
          <w:b/>
        </w:rPr>
        <w:t>families,</w:t>
      </w:r>
      <w:r w:rsidR="008B4D13">
        <w:rPr>
          <w:b/>
        </w:rPr>
        <w:t xml:space="preserve"> </w:t>
      </w:r>
      <w:r w:rsidRPr="0096142C">
        <w:rPr>
          <w:b/>
        </w:rPr>
        <w:t>irrespective</w:t>
      </w:r>
      <w:r w:rsidR="008B4D13">
        <w:rPr>
          <w:b/>
        </w:rPr>
        <w:t xml:space="preserve"> </w:t>
      </w:r>
      <w:r w:rsidRPr="0096142C">
        <w:rPr>
          <w:b/>
        </w:rPr>
        <w:t>of</w:t>
      </w:r>
      <w:r w:rsidR="008B4D13">
        <w:rPr>
          <w:b/>
        </w:rPr>
        <w:t xml:space="preserve"> </w:t>
      </w:r>
      <w:r w:rsidRPr="0096142C">
        <w:rPr>
          <w:b/>
        </w:rPr>
        <w:t>their</w:t>
      </w:r>
      <w:r w:rsidR="008B4D13">
        <w:rPr>
          <w:b/>
        </w:rPr>
        <w:t xml:space="preserve"> </w:t>
      </w:r>
      <w:r w:rsidRPr="0096142C">
        <w:rPr>
          <w:b/>
        </w:rPr>
        <w:t>migration</w:t>
      </w:r>
      <w:r w:rsidR="008B4D13">
        <w:rPr>
          <w:b/>
        </w:rPr>
        <w:t xml:space="preserve"> </w:t>
      </w:r>
      <w:r w:rsidRPr="0096142C">
        <w:rPr>
          <w:b/>
        </w:rPr>
        <w:t>status,</w:t>
      </w:r>
      <w:r w:rsidR="008B4D13">
        <w:rPr>
          <w:b/>
        </w:rPr>
        <w:t xml:space="preserve"> </w:t>
      </w:r>
      <w:r w:rsidRPr="0096142C">
        <w:rPr>
          <w:b/>
        </w:rPr>
        <w:t>are</w:t>
      </w:r>
      <w:r w:rsidR="008B4D13">
        <w:rPr>
          <w:b/>
        </w:rPr>
        <w:t xml:space="preserve"> </w:t>
      </w:r>
      <w:r w:rsidRPr="0096142C">
        <w:rPr>
          <w:b/>
        </w:rPr>
        <w:t>able</w:t>
      </w:r>
      <w:r w:rsidR="008B4D13">
        <w:rPr>
          <w:b/>
        </w:rPr>
        <w:t xml:space="preserve"> </w:t>
      </w:r>
      <w:r w:rsidRPr="0096142C">
        <w:rPr>
          <w:b/>
        </w:rPr>
        <w:t>to,</w:t>
      </w:r>
      <w:r w:rsidR="008B4D13">
        <w:rPr>
          <w:b/>
        </w:rPr>
        <w:t xml:space="preserve"> </w:t>
      </w:r>
      <w:r w:rsidRPr="0096142C">
        <w:rPr>
          <w:b/>
        </w:rPr>
        <w:t>in</w:t>
      </w:r>
      <w:r w:rsidR="008B4D13">
        <w:rPr>
          <w:b/>
        </w:rPr>
        <w:t xml:space="preserve"> </w:t>
      </w:r>
      <w:r w:rsidRPr="0096142C">
        <w:rPr>
          <w:b/>
        </w:rPr>
        <w:t>law</w:t>
      </w:r>
      <w:r w:rsidR="008B4D13">
        <w:rPr>
          <w:b/>
        </w:rPr>
        <w:t xml:space="preserve"> </w:t>
      </w:r>
      <w:r w:rsidRPr="0096142C">
        <w:rPr>
          <w:b/>
        </w:rPr>
        <w:t>and</w:t>
      </w:r>
      <w:r w:rsidR="008B4D13">
        <w:rPr>
          <w:b/>
        </w:rPr>
        <w:t xml:space="preserve"> </w:t>
      </w:r>
      <w:r w:rsidRPr="0096142C">
        <w:rPr>
          <w:b/>
        </w:rPr>
        <w:t>in</w:t>
      </w:r>
      <w:r w:rsidR="008B4D13">
        <w:rPr>
          <w:b/>
        </w:rPr>
        <w:t xml:space="preserve"> </w:t>
      </w:r>
      <w:r w:rsidRPr="0096142C">
        <w:rPr>
          <w:b/>
        </w:rPr>
        <w:t>practice,</w:t>
      </w:r>
      <w:r w:rsidR="008B4D13">
        <w:rPr>
          <w:b/>
        </w:rPr>
        <w:t xml:space="preserve"> </w:t>
      </w:r>
      <w:r w:rsidRPr="0096142C">
        <w:rPr>
          <w:b/>
        </w:rPr>
        <w:t>subscribe</w:t>
      </w:r>
      <w:r w:rsidR="008B4D13">
        <w:rPr>
          <w:b/>
        </w:rPr>
        <w:t xml:space="preserve"> </w:t>
      </w:r>
      <w:r w:rsidRPr="0096142C">
        <w:rPr>
          <w:b/>
        </w:rPr>
        <w:t>to</w:t>
      </w:r>
      <w:r w:rsidR="008B4D13">
        <w:rPr>
          <w:b/>
        </w:rPr>
        <w:t xml:space="preserve"> </w:t>
      </w:r>
      <w:r w:rsidRPr="0096142C">
        <w:rPr>
          <w:b/>
        </w:rPr>
        <w:t>social</w:t>
      </w:r>
      <w:r w:rsidR="008B4D13">
        <w:rPr>
          <w:b/>
        </w:rPr>
        <w:t xml:space="preserve"> </w:t>
      </w:r>
      <w:r w:rsidRPr="0096142C">
        <w:rPr>
          <w:b/>
        </w:rPr>
        <w:t>security</w:t>
      </w:r>
      <w:r w:rsidR="008B4D13">
        <w:rPr>
          <w:b/>
        </w:rPr>
        <w:t xml:space="preserve"> </w:t>
      </w:r>
      <w:r w:rsidRPr="0096142C">
        <w:rPr>
          <w:b/>
        </w:rPr>
        <w:t>schemes</w:t>
      </w:r>
      <w:r w:rsidR="008B4D13">
        <w:rPr>
          <w:b/>
        </w:rPr>
        <w:t xml:space="preserve"> </w:t>
      </w:r>
      <w:r w:rsidRPr="0096142C">
        <w:rPr>
          <w:b/>
        </w:rPr>
        <w:t>on</w:t>
      </w:r>
      <w:r w:rsidR="008B4D13">
        <w:rPr>
          <w:b/>
        </w:rPr>
        <w:t xml:space="preserve"> </w:t>
      </w:r>
      <w:r w:rsidRPr="0096142C">
        <w:rPr>
          <w:b/>
        </w:rPr>
        <w:t>the</w:t>
      </w:r>
      <w:r w:rsidR="008B4D13">
        <w:rPr>
          <w:b/>
        </w:rPr>
        <w:t xml:space="preserve"> </w:t>
      </w:r>
      <w:r w:rsidRPr="0096142C">
        <w:rPr>
          <w:b/>
        </w:rPr>
        <w:t>basis</w:t>
      </w:r>
      <w:r w:rsidR="008B4D13">
        <w:rPr>
          <w:b/>
        </w:rPr>
        <w:t xml:space="preserve"> </w:t>
      </w:r>
      <w:r w:rsidRPr="0096142C">
        <w:rPr>
          <w:b/>
        </w:rPr>
        <w:t>of</w:t>
      </w:r>
      <w:r w:rsidR="008B4D13">
        <w:rPr>
          <w:b/>
        </w:rPr>
        <w:t xml:space="preserve"> </w:t>
      </w:r>
      <w:r w:rsidRPr="0096142C">
        <w:rPr>
          <w:b/>
        </w:rPr>
        <w:t>equality</w:t>
      </w:r>
      <w:r w:rsidR="008B4D13">
        <w:rPr>
          <w:b/>
        </w:rPr>
        <w:t xml:space="preserve"> </w:t>
      </w:r>
      <w:r w:rsidRPr="0096142C">
        <w:rPr>
          <w:b/>
        </w:rPr>
        <w:t>of</w:t>
      </w:r>
      <w:r w:rsidR="008B4D13">
        <w:rPr>
          <w:b/>
        </w:rPr>
        <w:t xml:space="preserve"> </w:t>
      </w:r>
      <w:r w:rsidRPr="0096142C">
        <w:rPr>
          <w:b/>
        </w:rPr>
        <w:t>treatment</w:t>
      </w:r>
      <w:r w:rsidR="008B4D13">
        <w:rPr>
          <w:b/>
        </w:rPr>
        <w:t xml:space="preserve"> </w:t>
      </w:r>
      <w:r w:rsidRPr="0096142C">
        <w:rPr>
          <w:b/>
        </w:rPr>
        <w:t>with</w:t>
      </w:r>
      <w:r w:rsidR="008B4D13">
        <w:rPr>
          <w:b/>
        </w:rPr>
        <w:t xml:space="preserve"> </w:t>
      </w:r>
      <w:r w:rsidRPr="0096142C">
        <w:rPr>
          <w:b/>
        </w:rPr>
        <w:t>Nigerian</w:t>
      </w:r>
      <w:r w:rsidR="008B4D13">
        <w:rPr>
          <w:b/>
        </w:rPr>
        <w:t xml:space="preserve"> </w:t>
      </w:r>
      <w:r w:rsidRPr="0096142C">
        <w:rPr>
          <w:b/>
        </w:rPr>
        <w:t>workers,</w:t>
      </w:r>
      <w:r w:rsidR="008B4D13">
        <w:rPr>
          <w:b/>
        </w:rPr>
        <w:t xml:space="preserve"> </w:t>
      </w:r>
      <w:r w:rsidRPr="0096142C">
        <w:rPr>
          <w:b/>
        </w:rPr>
        <w:t>including</w:t>
      </w:r>
      <w:r w:rsidR="008B4D13">
        <w:rPr>
          <w:b/>
        </w:rPr>
        <w:t xml:space="preserve"> </w:t>
      </w:r>
      <w:r w:rsidRPr="0096142C">
        <w:rPr>
          <w:b/>
        </w:rPr>
        <w:t>in</w:t>
      </w:r>
      <w:r w:rsidR="008B4D13">
        <w:rPr>
          <w:b/>
        </w:rPr>
        <w:t xml:space="preserve"> </w:t>
      </w:r>
      <w:r w:rsidRPr="0096142C">
        <w:rPr>
          <w:b/>
        </w:rPr>
        <w:t>the</w:t>
      </w:r>
      <w:r w:rsidR="008B4D13">
        <w:rPr>
          <w:b/>
        </w:rPr>
        <w:t xml:space="preserve"> </w:t>
      </w:r>
      <w:r w:rsidRPr="0096142C">
        <w:rPr>
          <w:b/>
        </w:rPr>
        <w:t>informal</w:t>
      </w:r>
      <w:r w:rsidR="008B4D13">
        <w:rPr>
          <w:b/>
        </w:rPr>
        <w:t xml:space="preserve"> </w:t>
      </w:r>
      <w:r w:rsidRPr="0096142C">
        <w:rPr>
          <w:b/>
        </w:rPr>
        <w:t>sectors</w:t>
      </w:r>
      <w:r w:rsidR="008B4D13">
        <w:rPr>
          <w:b/>
        </w:rPr>
        <w:t xml:space="preserve"> </w:t>
      </w:r>
      <w:r w:rsidRPr="0096142C">
        <w:rPr>
          <w:b/>
        </w:rPr>
        <w:t>of</w:t>
      </w:r>
      <w:r w:rsidR="008B4D13">
        <w:rPr>
          <w:b/>
        </w:rPr>
        <w:t xml:space="preserve"> </w:t>
      </w:r>
      <w:r w:rsidRPr="0096142C">
        <w:rPr>
          <w:b/>
        </w:rPr>
        <w:t>the</w:t>
      </w:r>
      <w:r w:rsidR="008B4D13">
        <w:rPr>
          <w:b/>
        </w:rPr>
        <w:t xml:space="preserve"> </w:t>
      </w:r>
      <w:r w:rsidRPr="0096142C">
        <w:rPr>
          <w:b/>
        </w:rPr>
        <w:t>economy</w:t>
      </w:r>
      <w:r w:rsidR="008B4D13">
        <w:rPr>
          <w:b/>
        </w:rPr>
        <w:t xml:space="preserve"> </w:t>
      </w:r>
      <w:r w:rsidRPr="0096142C">
        <w:rPr>
          <w:b/>
        </w:rPr>
        <w:t>and</w:t>
      </w:r>
      <w:r w:rsidR="008B4D13">
        <w:rPr>
          <w:b/>
        </w:rPr>
        <w:t xml:space="preserve"> </w:t>
      </w:r>
      <w:r w:rsidRPr="0096142C">
        <w:rPr>
          <w:b/>
        </w:rPr>
        <w:t>after</w:t>
      </w:r>
      <w:r w:rsidR="008B4D13">
        <w:rPr>
          <w:b/>
        </w:rPr>
        <w:t xml:space="preserve"> </w:t>
      </w:r>
      <w:r w:rsidRPr="0096142C">
        <w:rPr>
          <w:b/>
        </w:rPr>
        <w:t>departure</w:t>
      </w:r>
      <w:r w:rsidR="008B4D13">
        <w:rPr>
          <w:b/>
        </w:rPr>
        <w:t xml:space="preserve"> </w:t>
      </w:r>
      <w:r w:rsidRPr="0096142C">
        <w:rPr>
          <w:b/>
        </w:rPr>
        <w:t>from</w:t>
      </w:r>
      <w:r w:rsidR="008B4D13">
        <w:rPr>
          <w:b/>
        </w:rPr>
        <w:t xml:space="preserve"> </w:t>
      </w:r>
      <w:r w:rsidRPr="0096142C">
        <w:rPr>
          <w:b/>
        </w:rPr>
        <w:t>the</w:t>
      </w:r>
      <w:r w:rsidR="008B4D13">
        <w:rPr>
          <w:b/>
        </w:rPr>
        <w:t xml:space="preserve"> </w:t>
      </w:r>
      <w:r w:rsidRPr="0096142C">
        <w:rPr>
          <w:b/>
        </w:rPr>
        <w:t>State</w:t>
      </w:r>
      <w:r w:rsidR="008B4D13">
        <w:rPr>
          <w:b/>
        </w:rPr>
        <w:t xml:space="preserve"> </w:t>
      </w:r>
      <w:r w:rsidRPr="0096142C">
        <w:rPr>
          <w:b/>
        </w:rPr>
        <w:t>party,</w:t>
      </w:r>
      <w:r w:rsidR="008B4D13">
        <w:rPr>
          <w:b/>
        </w:rPr>
        <w:t xml:space="preserve"> </w:t>
      </w:r>
      <w:r w:rsidRPr="0096142C">
        <w:rPr>
          <w:b/>
        </w:rPr>
        <w:t>and</w:t>
      </w:r>
      <w:r w:rsidR="008B4D13">
        <w:rPr>
          <w:b/>
        </w:rPr>
        <w:t xml:space="preserve"> </w:t>
      </w:r>
      <w:r w:rsidRPr="0096142C">
        <w:rPr>
          <w:b/>
        </w:rPr>
        <w:t>also</w:t>
      </w:r>
      <w:r w:rsidR="008B4D13">
        <w:rPr>
          <w:b/>
        </w:rPr>
        <w:t xml:space="preserve"> </w:t>
      </w:r>
      <w:r w:rsidRPr="0096142C">
        <w:rPr>
          <w:b/>
        </w:rPr>
        <w:t>in</w:t>
      </w:r>
      <w:r w:rsidR="008B4D13">
        <w:rPr>
          <w:b/>
        </w:rPr>
        <w:t xml:space="preserve"> </w:t>
      </w:r>
      <w:r w:rsidRPr="0096142C">
        <w:rPr>
          <w:b/>
        </w:rPr>
        <w:t>case</w:t>
      </w:r>
      <w:r w:rsidR="008B4D13">
        <w:rPr>
          <w:b/>
        </w:rPr>
        <w:t xml:space="preserve"> </w:t>
      </w:r>
      <w:r w:rsidRPr="0096142C">
        <w:rPr>
          <w:b/>
        </w:rPr>
        <w:t>of</w:t>
      </w:r>
      <w:r w:rsidR="008B4D13">
        <w:rPr>
          <w:b/>
        </w:rPr>
        <w:t xml:space="preserve"> </w:t>
      </w:r>
      <w:r w:rsidRPr="0096142C">
        <w:rPr>
          <w:b/>
        </w:rPr>
        <w:t>expulsion,</w:t>
      </w:r>
      <w:r w:rsidR="008B4D13">
        <w:rPr>
          <w:b/>
        </w:rPr>
        <w:t xml:space="preserve"> </w:t>
      </w:r>
      <w:r w:rsidRPr="0096142C">
        <w:rPr>
          <w:b/>
        </w:rPr>
        <w:t>and</w:t>
      </w:r>
      <w:r w:rsidR="008B4D13">
        <w:rPr>
          <w:b/>
        </w:rPr>
        <w:t xml:space="preserve"> </w:t>
      </w:r>
      <w:r w:rsidRPr="0096142C">
        <w:rPr>
          <w:b/>
        </w:rPr>
        <w:t>that</w:t>
      </w:r>
      <w:r w:rsidR="008B4D13">
        <w:rPr>
          <w:b/>
        </w:rPr>
        <w:t xml:space="preserve"> </w:t>
      </w:r>
      <w:r w:rsidRPr="0096142C">
        <w:rPr>
          <w:b/>
        </w:rPr>
        <w:t>they</w:t>
      </w:r>
      <w:r w:rsidR="008B4D13">
        <w:rPr>
          <w:b/>
        </w:rPr>
        <w:t xml:space="preserve"> </w:t>
      </w:r>
      <w:r w:rsidRPr="0096142C">
        <w:rPr>
          <w:b/>
        </w:rPr>
        <w:t>are</w:t>
      </w:r>
      <w:r w:rsidR="008B4D13">
        <w:rPr>
          <w:b/>
        </w:rPr>
        <w:t xml:space="preserve"> </w:t>
      </w:r>
      <w:r w:rsidRPr="0096142C">
        <w:rPr>
          <w:b/>
        </w:rPr>
        <w:t>informed</w:t>
      </w:r>
      <w:r w:rsidR="008B4D13">
        <w:rPr>
          <w:b/>
        </w:rPr>
        <w:t xml:space="preserve"> </w:t>
      </w:r>
      <w:r w:rsidRPr="0096142C">
        <w:rPr>
          <w:b/>
        </w:rPr>
        <w:t>of</w:t>
      </w:r>
      <w:r w:rsidR="008B4D13">
        <w:rPr>
          <w:b/>
        </w:rPr>
        <w:t xml:space="preserve"> </w:t>
      </w:r>
      <w:r w:rsidRPr="0096142C">
        <w:rPr>
          <w:b/>
        </w:rPr>
        <w:t>their</w:t>
      </w:r>
      <w:r w:rsidR="008B4D13">
        <w:rPr>
          <w:b/>
        </w:rPr>
        <w:t xml:space="preserve"> </w:t>
      </w:r>
      <w:r w:rsidRPr="0096142C">
        <w:rPr>
          <w:b/>
        </w:rPr>
        <w:t>rights</w:t>
      </w:r>
      <w:r w:rsidR="008B4D13">
        <w:rPr>
          <w:b/>
        </w:rPr>
        <w:t xml:space="preserve"> </w:t>
      </w:r>
      <w:r w:rsidRPr="0096142C">
        <w:rPr>
          <w:b/>
        </w:rPr>
        <w:t>in</w:t>
      </w:r>
      <w:r w:rsidR="008B4D13">
        <w:rPr>
          <w:b/>
        </w:rPr>
        <w:t xml:space="preserve"> </w:t>
      </w:r>
      <w:r w:rsidRPr="0096142C">
        <w:rPr>
          <w:b/>
        </w:rPr>
        <w:t>this</w:t>
      </w:r>
      <w:r w:rsidR="008B4D13">
        <w:rPr>
          <w:b/>
        </w:rPr>
        <w:t xml:space="preserve"> </w:t>
      </w:r>
      <w:r w:rsidRPr="0096142C">
        <w:rPr>
          <w:b/>
        </w:rPr>
        <w:t>regard;</w:t>
      </w:r>
    </w:p>
    <w:p w14:paraId="486BBAEA" w14:textId="68AB31F7" w:rsidR="009A5649" w:rsidRPr="0044414F" w:rsidRDefault="009A5649" w:rsidP="002E6BEC">
      <w:pPr>
        <w:pStyle w:val="SingleTxtG"/>
        <w:rPr>
          <w:b/>
          <w:bCs/>
        </w:rPr>
      </w:pPr>
      <w:r w:rsidRPr="0096142C">
        <w:rPr>
          <w:bCs/>
        </w:rPr>
        <w:tab/>
        <w:t>(b)</w:t>
      </w:r>
      <w:r w:rsidRPr="0044414F">
        <w:rPr>
          <w:b/>
        </w:rPr>
        <w:tab/>
        <w:t>Enter</w:t>
      </w:r>
      <w:r w:rsidR="008B4D13">
        <w:rPr>
          <w:b/>
        </w:rPr>
        <w:t xml:space="preserve"> </w:t>
      </w:r>
      <w:r w:rsidRPr="0044414F">
        <w:rPr>
          <w:b/>
        </w:rPr>
        <w:t>into,</w:t>
      </w:r>
      <w:r w:rsidR="008B4D13">
        <w:rPr>
          <w:b/>
        </w:rPr>
        <w:t xml:space="preserve"> </w:t>
      </w:r>
      <w:r w:rsidRPr="0044414F">
        <w:rPr>
          <w:b/>
        </w:rPr>
        <w:t>and</w:t>
      </w:r>
      <w:r w:rsidR="008B4D13">
        <w:rPr>
          <w:b/>
        </w:rPr>
        <w:t xml:space="preserve"> </w:t>
      </w:r>
      <w:r w:rsidRPr="0044414F">
        <w:rPr>
          <w:b/>
        </w:rPr>
        <w:t>monitor</w:t>
      </w:r>
      <w:r w:rsidR="008B4D13">
        <w:rPr>
          <w:b/>
        </w:rPr>
        <w:t xml:space="preserve"> </w:t>
      </w:r>
      <w:r w:rsidRPr="0044414F">
        <w:rPr>
          <w:b/>
        </w:rPr>
        <w:t>the</w:t>
      </w:r>
      <w:r w:rsidR="008B4D13">
        <w:rPr>
          <w:b/>
        </w:rPr>
        <w:t xml:space="preserve"> </w:t>
      </w:r>
      <w:r w:rsidRPr="0044414F">
        <w:rPr>
          <w:b/>
        </w:rPr>
        <w:t>implementation</w:t>
      </w:r>
      <w:r w:rsidR="008B4D13">
        <w:rPr>
          <w:b/>
        </w:rPr>
        <w:t xml:space="preserve"> </w:t>
      </w:r>
      <w:r w:rsidRPr="0044414F">
        <w:rPr>
          <w:b/>
        </w:rPr>
        <w:t>of,</w:t>
      </w:r>
      <w:r w:rsidR="008B4D13">
        <w:rPr>
          <w:b/>
        </w:rPr>
        <w:t xml:space="preserve"> </w:t>
      </w:r>
      <w:r w:rsidRPr="0044414F">
        <w:rPr>
          <w:b/>
        </w:rPr>
        <w:t>bilateral</w:t>
      </w:r>
      <w:r w:rsidR="008B4D13">
        <w:rPr>
          <w:b/>
        </w:rPr>
        <w:t xml:space="preserve"> </w:t>
      </w:r>
      <w:r w:rsidRPr="0044414F">
        <w:rPr>
          <w:b/>
        </w:rPr>
        <w:t>and</w:t>
      </w:r>
      <w:r w:rsidR="008B4D13">
        <w:rPr>
          <w:b/>
        </w:rPr>
        <w:t xml:space="preserve"> </w:t>
      </w:r>
      <w:r w:rsidRPr="0044414F">
        <w:rPr>
          <w:b/>
        </w:rPr>
        <w:t>multilateral</w:t>
      </w:r>
      <w:r w:rsidR="008B4D13">
        <w:rPr>
          <w:b/>
        </w:rPr>
        <w:t xml:space="preserve"> </w:t>
      </w:r>
      <w:r w:rsidRPr="0044414F">
        <w:rPr>
          <w:b/>
        </w:rPr>
        <w:t>social</w:t>
      </w:r>
      <w:r w:rsidR="008B4D13">
        <w:rPr>
          <w:b/>
        </w:rPr>
        <w:t xml:space="preserve"> </w:t>
      </w:r>
      <w:r w:rsidRPr="0044414F">
        <w:rPr>
          <w:b/>
        </w:rPr>
        <w:t>security</w:t>
      </w:r>
      <w:r w:rsidR="008B4D13">
        <w:rPr>
          <w:b/>
        </w:rPr>
        <w:t xml:space="preserve"> </w:t>
      </w:r>
      <w:r w:rsidRPr="0044414F">
        <w:rPr>
          <w:b/>
        </w:rPr>
        <w:t>agreements</w:t>
      </w:r>
      <w:r w:rsidR="008B4D13">
        <w:rPr>
          <w:b/>
        </w:rPr>
        <w:t xml:space="preserve"> </w:t>
      </w:r>
      <w:r w:rsidRPr="0044414F">
        <w:rPr>
          <w:b/>
        </w:rPr>
        <w:t>with</w:t>
      </w:r>
      <w:r w:rsidR="008B4D13">
        <w:rPr>
          <w:b/>
        </w:rPr>
        <w:t xml:space="preserve"> </w:t>
      </w:r>
      <w:r w:rsidRPr="0044414F">
        <w:rPr>
          <w:b/>
        </w:rPr>
        <w:t>all</w:t>
      </w:r>
      <w:r w:rsidR="008B4D13">
        <w:rPr>
          <w:b/>
        </w:rPr>
        <w:t xml:space="preserve"> </w:t>
      </w:r>
      <w:r w:rsidRPr="0044414F">
        <w:rPr>
          <w:b/>
        </w:rPr>
        <w:t>destination</w:t>
      </w:r>
      <w:r w:rsidR="008B4D13">
        <w:rPr>
          <w:b/>
        </w:rPr>
        <w:t xml:space="preserve"> </w:t>
      </w:r>
      <w:r w:rsidRPr="0044414F">
        <w:rPr>
          <w:b/>
        </w:rPr>
        <w:t>countries,</w:t>
      </w:r>
      <w:r w:rsidR="008B4D13">
        <w:rPr>
          <w:b/>
        </w:rPr>
        <w:t xml:space="preserve"> </w:t>
      </w:r>
      <w:r w:rsidRPr="0044414F">
        <w:rPr>
          <w:b/>
        </w:rPr>
        <w:t>including</w:t>
      </w:r>
      <w:r w:rsidR="008B4D13">
        <w:rPr>
          <w:b/>
        </w:rPr>
        <w:t xml:space="preserve"> </w:t>
      </w:r>
      <w:r w:rsidRPr="0044414F">
        <w:rPr>
          <w:b/>
        </w:rPr>
        <w:t>with</w:t>
      </w:r>
      <w:r w:rsidR="008B4D13">
        <w:rPr>
          <w:b/>
        </w:rPr>
        <w:t xml:space="preserve"> </w:t>
      </w:r>
      <w:r w:rsidRPr="00ED1F74">
        <w:rPr>
          <w:b/>
        </w:rPr>
        <w:t>Kuwait,</w:t>
      </w:r>
      <w:r w:rsidR="008B4D13">
        <w:rPr>
          <w:b/>
        </w:rPr>
        <w:t xml:space="preserve"> </w:t>
      </w:r>
      <w:r w:rsidRPr="00ED1F74">
        <w:rPr>
          <w:b/>
        </w:rPr>
        <w:t>Qatar</w:t>
      </w:r>
      <w:r w:rsidR="008B4D13">
        <w:rPr>
          <w:b/>
        </w:rPr>
        <w:t xml:space="preserve"> </w:t>
      </w:r>
      <w:r w:rsidRPr="00ED1F74">
        <w:rPr>
          <w:b/>
        </w:rPr>
        <w:t>and</w:t>
      </w:r>
      <w:r w:rsidR="008B4D13">
        <w:rPr>
          <w:b/>
        </w:rPr>
        <w:t xml:space="preserve"> </w:t>
      </w:r>
      <w:r w:rsidRPr="00ED1F74">
        <w:rPr>
          <w:b/>
        </w:rPr>
        <w:t>Saudi</w:t>
      </w:r>
      <w:r w:rsidR="008B4D13">
        <w:rPr>
          <w:b/>
        </w:rPr>
        <w:t xml:space="preserve"> </w:t>
      </w:r>
      <w:r w:rsidRPr="00ED1F74">
        <w:rPr>
          <w:b/>
        </w:rPr>
        <w:t>Arabia</w:t>
      </w:r>
      <w:r w:rsidR="008B4D13">
        <w:rPr>
          <w:b/>
        </w:rPr>
        <w:t xml:space="preserve"> </w:t>
      </w:r>
      <w:r w:rsidRPr="0096142C">
        <w:rPr>
          <w:b/>
        </w:rPr>
        <w:t>as</w:t>
      </w:r>
      <w:r w:rsidR="008B4D13">
        <w:rPr>
          <w:b/>
        </w:rPr>
        <w:t xml:space="preserve"> </w:t>
      </w:r>
      <w:r w:rsidRPr="0096142C">
        <w:rPr>
          <w:b/>
        </w:rPr>
        <w:t>outlined</w:t>
      </w:r>
      <w:r w:rsidR="008B4D13">
        <w:rPr>
          <w:b/>
        </w:rPr>
        <w:t xml:space="preserve"> </w:t>
      </w:r>
      <w:r w:rsidRPr="0096142C">
        <w:rPr>
          <w:b/>
        </w:rPr>
        <w:t>by</w:t>
      </w:r>
      <w:r w:rsidR="008B4D13">
        <w:rPr>
          <w:b/>
        </w:rPr>
        <w:t xml:space="preserve"> </w:t>
      </w:r>
      <w:r w:rsidRPr="0096142C">
        <w:rPr>
          <w:b/>
        </w:rPr>
        <w:t>the</w:t>
      </w:r>
      <w:r w:rsidR="008B4D13">
        <w:rPr>
          <w:b/>
        </w:rPr>
        <w:t xml:space="preserve"> </w:t>
      </w:r>
      <w:r w:rsidRPr="0096142C">
        <w:rPr>
          <w:b/>
        </w:rPr>
        <w:t>State</w:t>
      </w:r>
      <w:r w:rsidR="008B4D13">
        <w:rPr>
          <w:b/>
        </w:rPr>
        <w:t xml:space="preserve"> </w:t>
      </w:r>
      <w:r w:rsidRPr="0096142C">
        <w:rPr>
          <w:b/>
        </w:rPr>
        <w:t>party,</w:t>
      </w:r>
      <w:r w:rsidR="008B4D13">
        <w:rPr>
          <w:b/>
        </w:rPr>
        <w:t xml:space="preserve"> </w:t>
      </w:r>
      <w:r w:rsidRPr="0096142C">
        <w:rPr>
          <w:b/>
        </w:rPr>
        <w:t>that</w:t>
      </w:r>
      <w:r w:rsidR="008B4D13">
        <w:rPr>
          <w:b/>
        </w:rPr>
        <w:t xml:space="preserve"> </w:t>
      </w:r>
      <w:r w:rsidRPr="0096142C">
        <w:rPr>
          <w:b/>
        </w:rPr>
        <w:t>provide</w:t>
      </w:r>
      <w:r w:rsidR="008B4D13">
        <w:rPr>
          <w:b/>
        </w:rPr>
        <w:t xml:space="preserve"> </w:t>
      </w:r>
      <w:r w:rsidRPr="0096142C">
        <w:rPr>
          <w:b/>
        </w:rPr>
        <w:t>for</w:t>
      </w:r>
      <w:r w:rsidR="008B4D13">
        <w:rPr>
          <w:b/>
        </w:rPr>
        <w:t xml:space="preserve"> </w:t>
      </w:r>
      <w:r w:rsidRPr="0096142C">
        <w:rPr>
          <w:b/>
        </w:rPr>
        <w:t>the</w:t>
      </w:r>
      <w:r w:rsidR="008B4D13">
        <w:rPr>
          <w:b/>
        </w:rPr>
        <w:t xml:space="preserve"> </w:t>
      </w:r>
      <w:r w:rsidRPr="0096142C">
        <w:rPr>
          <w:b/>
        </w:rPr>
        <w:t>protection</w:t>
      </w:r>
      <w:r w:rsidR="008B4D13">
        <w:rPr>
          <w:b/>
        </w:rPr>
        <w:t xml:space="preserve"> </w:t>
      </w:r>
      <w:r w:rsidRPr="0096142C">
        <w:rPr>
          <w:b/>
        </w:rPr>
        <w:t>of</w:t>
      </w:r>
      <w:r w:rsidR="008B4D13">
        <w:rPr>
          <w:b/>
        </w:rPr>
        <w:t xml:space="preserve"> </w:t>
      </w:r>
      <w:r w:rsidRPr="0096142C">
        <w:rPr>
          <w:b/>
        </w:rPr>
        <w:t>migrant</w:t>
      </w:r>
      <w:r w:rsidR="008B4D13">
        <w:rPr>
          <w:b/>
        </w:rPr>
        <w:t xml:space="preserve"> </w:t>
      </w:r>
      <w:r w:rsidRPr="0096142C">
        <w:rPr>
          <w:b/>
        </w:rPr>
        <w:t>workers</w:t>
      </w:r>
      <w:r w:rsidR="00E92508">
        <w:rPr>
          <w:b/>
        </w:rPr>
        <w:t>’</w:t>
      </w:r>
      <w:r w:rsidR="008B4D13">
        <w:rPr>
          <w:b/>
        </w:rPr>
        <w:t xml:space="preserve"> </w:t>
      </w:r>
      <w:r w:rsidRPr="0096142C">
        <w:rPr>
          <w:b/>
        </w:rPr>
        <w:t>human</w:t>
      </w:r>
      <w:r w:rsidR="008B4D13">
        <w:rPr>
          <w:b/>
        </w:rPr>
        <w:t xml:space="preserve"> </w:t>
      </w:r>
      <w:r w:rsidRPr="0096142C">
        <w:rPr>
          <w:b/>
        </w:rPr>
        <w:t>rights,</w:t>
      </w:r>
      <w:r w:rsidR="008B4D13">
        <w:rPr>
          <w:b/>
        </w:rPr>
        <w:t xml:space="preserve"> </w:t>
      </w:r>
      <w:r w:rsidRPr="0096142C">
        <w:rPr>
          <w:b/>
        </w:rPr>
        <w:t>including</w:t>
      </w:r>
      <w:r w:rsidR="008B4D13">
        <w:rPr>
          <w:b/>
        </w:rPr>
        <w:t xml:space="preserve"> </w:t>
      </w:r>
      <w:r w:rsidRPr="0096142C">
        <w:rPr>
          <w:b/>
        </w:rPr>
        <w:t>the</w:t>
      </w:r>
      <w:r w:rsidR="008B4D13">
        <w:rPr>
          <w:b/>
        </w:rPr>
        <w:t xml:space="preserve"> </w:t>
      </w:r>
      <w:r w:rsidRPr="0096142C">
        <w:rPr>
          <w:b/>
        </w:rPr>
        <w:t>right</w:t>
      </w:r>
      <w:r w:rsidR="008B4D13">
        <w:rPr>
          <w:b/>
        </w:rPr>
        <w:t xml:space="preserve"> </w:t>
      </w:r>
      <w:r w:rsidRPr="0096142C">
        <w:rPr>
          <w:b/>
        </w:rPr>
        <w:t>to</w:t>
      </w:r>
      <w:r w:rsidR="008B4D13">
        <w:rPr>
          <w:b/>
        </w:rPr>
        <w:t xml:space="preserve"> </w:t>
      </w:r>
      <w:r w:rsidRPr="0096142C">
        <w:rPr>
          <w:b/>
        </w:rPr>
        <w:t>social</w:t>
      </w:r>
      <w:r w:rsidR="008B4D13">
        <w:rPr>
          <w:b/>
        </w:rPr>
        <w:t xml:space="preserve"> </w:t>
      </w:r>
      <w:r w:rsidRPr="0096142C">
        <w:rPr>
          <w:b/>
        </w:rPr>
        <w:t>security,</w:t>
      </w:r>
      <w:r w:rsidR="008B4D13">
        <w:rPr>
          <w:b/>
        </w:rPr>
        <w:t xml:space="preserve"> </w:t>
      </w:r>
      <w:r w:rsidRPr="0096142C">
        <w:rPr>
          <w:b/>
        </w:rPr>
        <w:t>and</w:t>
      </w:r>
      <w:r w:rsidR="008B4D13">
        <w:rPr>
          <w:b/>
        </w:rPr>
        <w:t xml:space="preserve"> </w:t>
      </w:r>
      <w:r w:rsidRPr="0096142C">
        <w:rPr>
          <w:b/>
        </w:rPr>
        <w:t>include</w:t>
      </w:r>
      <w:r w:rsidR="008B4D13">
        <w:rPr>
          <w:b/>
        </w:rPr>
        <w:t xml:space="preserve"> </w:t>
      </w:r>
      <w:r w:rsidRPr="0096142C">
        <w:rPr>
          <w:b/>
        </w:rPr>
        <w:t>gender-responsive</w:t>
      </w:r>
      <w:r w:rsidR="008B4D13">
        <w:rPr>
          <w:b/>
        </w:rPr>
        <w:t xml:space="preserve"> </w:t>
      </w:r>
      <w:r w:rsidRPr="0096142C">
        <w:rPr>
          <w:b/>
        </w:rPr>
        <w:t>monitoring</w:t>
      </w:r>
      <w:r w:rsidR="008B4D13">
        <w:rPr>
          <w:b/>
        </w:rPr>
        <w:t xml:space="preserve"> </w:t>
      </w:r>
      <w:r w:rsidRPr="0096142C">
        <w:rPr>
          <w:b/>
        </w:rPr>
        <w:t>and</w:t>
      </w:r>
      <w:r w:rsidR="008B4D13">
        <w:rPr>
          <w:b/>
        </w:rPr>
        <w:t xml:space="preserve"> </w:t>
      </w:r>
      <w:r w:rsidRPr="0096142C">
        <w:rPr>
          <w:b/>
        </w:rPr>
        <w:t>review</w:t>
      </w:r>
      <w:r w:rsidR="008B4D13">
        <w:rPr>
          <w:b/>
        </w:rPr>
        <w:t xml:space="preserve"> </w:t>
      </w:r>
      <w:r w:rsidRPr="0096142C">
        <w:rPr>
          <w:b/>
        </w:rPr>
        <w:t>mechanisms</w:t>
      </w:r>
      <w:r w:rsidR="008B4D13">
        <w:rPr>
          <w:b/>
        </w:rPr>
        <w:t xml:space="preserve"> </w:t>
      </w:r>
      <w:r w:rsidRPr="0096142C">
        <w:rPr>
          <w:b/>
        </w:rPr>
        <w:t>in</w:t>
      </w:r>
      <w:r w:rsidR="008B4D13">
        <w:rPr>
          <w:b/>
        </w:rPr>
        <w:t xml:space="preserve"> </w:t>
      </w:r>
      <w:r w:rsidRPr="0096142C">
        <w:rPr>
          <w:b/>
        </w:rPr>
        <w:t>those</w:t>
      </w:r>
      <w:r w:rsidR="008B4D13">
        <w:rPr>
          <w:b/>
        </w:rPr>
        <w:t xml:space="preserve"> </w:t>
      </w:r>
      <w:r w:rsidRPr="0096142C">
        <w:rPr>
          <w:b/>
        </w:rPr>
        <w:t>agreements;</w:t>
      </w:r>
    </w:p>
    <w:p w14:paraId="67EE6F6F" w14:textId="2DF8990C" w:rsidR="009A5649" w:rsidRPr="0096142C" w:rsidRDefault="009A5649" w:rsidP="002E6BEC">
      <w:pPr>
        <w:pStyle w:val="SingleTxtG"/>
        <w:rPr>
          <w:b/>
        </w:rPr>
      </w:pPr>
      <w:r w:rsidRPr="0096142C">
        <w:tab/>
        <w:t>(c)</w:t>
      </w:r>
      <w:r w:rsidRPr="0044414F">
        <w:rPr>
          <w:b/>
          <w:bCs/>
        </w:rPr>
        <w:tab/>
      </w:r>
      <w:r w:rsidRPr="0096142C">
        <w:rPr>
          <w:b/>
        </w:rPr>
        <w:t>Ratify</w:t>
      </w:r>
      <w:r w:rsidR="008B4D13">
        <w:rPr>
          <w:b/>
        </w:rPr>
        <w:t xml:space="preserve"> </w:t>
      </w:r>
      <w:r w:rsidRPr="0096142C">
        <w:rPr>
          <w:b/>
        </w:rPr>
        <w:t>the</w:t>
      </w:r>
      <w:r w:rsidR="008B4D13">
        <w:rPr>
          <w:b/>
        </w:rPr>
        <w:t xml:space="preserve"> </w:t>
      </w:r>
      <w:r w:rsidRPr="0096142C">
        <w:rPr>
          <w:b/>
        </w:rPr>
        <w:t>ILO</w:t>
      </w:r>
      <w:r w:rsidR="008B4D13">
        <w:rPr>
          <w:b/>
        </w:rPr>
        <w:t xml:space="preserve"> </w:t>
      </w:r>
      <w:r w:rsidRPr="0096142C">
        <w:rPr>
          <w:b/>
        </w:rPr>
        <w:t>Social</w:t>
      </w:r>
      <w:r w:rsidR="008B4D13">
        <w:rPr>
          <w:b/>
        </w:rPr>
        <w:t xml:space="preserve"> </w:t>
      </w:r>
      <w:r w:rsidRPr="0096142C">
        <w:rPr>
          <w:b/>
        </w:rPr>
        <w:t>Security</w:t>
      </w:r>
      <w:r w:rsidR="008B4D13">
        <w:rPr>
          <w:b/>
        </w:rPr>
        <w:t xml:space="preserve"> </w:t>
      </w:r>
      <w:r w:rsidRPr="0096142C">
        <w:rPr>
          <w:b/>
        </w:rPr>
        <w:t>(Minimum</w:t>
      </w:r>
      <w:r w:rsidR="008B4D13">
        <w:rPr>
          <w:b/>
        </w:rPr>
        <w:t xml:space="preserve"> </w:t>
      </w:r>
      <w:r w:rsidRPr="0096142C">
        <w:rPr>
          <w:b/>
        </w:rPr>
        <w:t>Standards)</w:t>
      </w:r>
      <w:r w:rsidR="008B4D13">
        <w:rPr>
          <w:b/>
        </w:rPr>
        <w:t xml:space="preserve"> </w:t>
      </w:r>
      <w:r w:rsidRPr="0096142C">
        <w:rPr>
          <w:b/>
        </w:rPr>
        <w:t>Convention,</w:t>
      </w:r>
      <w:r w:rsidR="008B4D13">
        <w:rPr>
          <w:b/>
        </w:rPr>
        <w:t xml:space="preserve"> </w:t>
      </w:r>
      <w:r w:rsidRPr="0096142C">
        <w:rPr>
          <w:b/>
        </w:rPr>
        <w:t>1952</w:t>
      </w:r>
      <w:r w:rsidR="008B4D13">
        <w:rPr>
          <w:b/>
        </w:rPr>
        <w:t xml:space="preserve"> </w:t>
      </w:r>
      <w:r w:rsidRPr="0096142C">
        <w:rPr>
          <w:b/>
        </w:rPr>
        <w:t>(No.</w:t>
      </w:r>
      <w:r w:rsidR="008B4D13">
        <w:rPr>
          <w:b/>
        </w:rPr>
        <w:t xml:space="preserve"> </w:t>
      </w:r>
      <w:r w:rsidRPr="0096142C">
        <w:rPr>
          <w:b/>
        </w:rPr>
        <w:t>102).</w:t>
      </w:r>
    </w:p>
    <w:p w14:paraId="4135D9A7" w14:textId="7391BDCE" w:rsidR="009A5649" w:rsidRPr="0096142C" w:rsidRDefault="009A5649" w:rsidP="00FD4A24">
      <w:pPr>
        <w:pStyle w:val="H23G"/>
      </w:pPr>
      <w:r w:rsidRPr="0096142C">
        <w:tab/>
      </w:r>
      <w:r w:rsidRPr="0096142C">
        <w:tab/>
        <w:t>Medical</w:t>
      </w:r>
      <w:r w:rsidR="008B4D13">
        <w:t xml:space="preserve"> </w:t>
      </w:r>
      <w:r w:rsidRPr="0096142C">
        <w:t>care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education</w:t>
      </w:r>
    </w:p>
    <w:p w14:paraId="49EBBDD3" w14:textId="2BD8CCBD" w:rsidR="009A5649" w:rsidRPr="0096142C" w:rsidRDefault="009A5649" w:rsidP="002E6BEC">
      <w:pPr>
        <w:pStyle w:val="SingleTxtG"/>
      </w:pPr>
      <w:r w:rsidRPr="0096142C">
        <w:t>52.</w:t>
      </w:r>
      <w:r w:rsidRPr="0096142C">
        <w:tab/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notes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members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their</w:t>
      </w:r>
      <w:r w:rsidR="008B4D13">
        <w:t xml:space="preserve"> </w:t>
      </w:r>
      <w:r w:rsidRPr="0096142C">
        <w:t>families,</w:t>
      </w:r>
      <w:r w:rsidR="008B4D13">
        <w:t xml:space="preserve"> </w:t>
      </w:r>
      <w:r w:rsidRPr="0096142C">
        <w:t>irrespective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their</w:t>
      </w:r>
      <w:r w:rsidR="008B4D13">
        <w:t xml:space="preserve"> </w:t>
      </w:r>
      <w:r w:rsidRPr="0096142C">
        <w:t>migration</w:t>
      </w:r>
      <w:r w:rsidR="008B4D13">
        <w:t xml:space="preserve"> </w:t>
      </w:r>
      <w:r w:rsidRPr="0096142C">
        <w:t>status,</w:t>
      </w:r>
      <w:r w:rsidR="008B4D13">
        <w:t xml:space="preserve"> </w:t>
      </w:r>
      <w:r w:rsidRPr="0096142C">
        <w:t>have</w:t>
      </w:r>
      <w:r w:rsidR="008B4D13">
        <w:t xml:space="preserve"> </w:t>
      </w:r>
      <w:r w:rsidRPr="0096142C">
        <w:t>access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essential</w:t>
      </w:r>
      <w:r w:rsidR="008B4D13">
        <w:t xml:space="preserve"> </w:t>
      </w:r>
      <w:r w:rsidRPr="0096142C">
        <w:t>services,</w:t>
      </w:r>
      <w:r w:rsidR="008B4D13">
        <w:t xml:space="preserve"> </w:t>
      </w:r>
      <w:r w:rsidRPr="0096142C">
        <w:t>such</w:t>
      </w:r>
      <w:r w:rsidR="008B4D13">
        <w:t xml:space="preserve"> </w:t>
      </w:r>
      <w:r w:rsidRPr="0096142C">
        <w:t>as</w:t>
      </w:r>
      <w:r w:rsidR="008B4D13">
        <w:t xml:space="preserve"> </w:t>
      </w:r>
      <w:r w:rsidRPr="0096142C">
        <w:t>medical</w:t>
      </w:r>
      <w:r w:rsidR="008B4D13">
        <w:t xml:space="preserve"> </w:t>
      </w:r>
      <w:r w:rsidRPr="0096142C">
        <w:t>care,</w:t>
      </w:r>
      <w:r w:rsidR="008B4D13">
        <w:t xml:space="preserve"> </w:t>
      </w:r>
      <w:r w:rsidRPr="0096142C">
        <w:t>under</w:t>
      </w:r>
      <w:r w:rsidR="008B4D13">
        <w:t xml:space="preserve"> </w:t>
      </w:r>
      <w:r w:rsidRPr="0096142C">
        <w:t>article</w:t>
      </w:r>
      <w:r w:rsidR="008B4D13">
        <w:t xml:space="preserve"> </w:t>
      </w:r>
      <w:r w:rsidRPr="0096142C">
        <w:t>17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Constitution,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policy</w:t>
      </w:r>
      <w:r w:rsidR="008B4D13">
        <w:t xml:space="preserve"> </w:t>
      </w:r>
      <w:r w:rsidRPr="0096142C">
        <w:t>directives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relation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education</w:t>
      </w:r>
      <w:r w:rsidR="008B4D13">
        <w:t xml:space="preserve"> </w:t>
      </w:r>
      <w:r w:rsidRPr="0096142C">
        <w:t>contained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article</w:t>
      </w:r>
      <w:r w:rsidR="008B4D13">
        <w:t xml:space="preserve"> </w:t>
      </w:r>
      <w:r w:rsidRPr="0096142C">
        <w:t>18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Constitution</w:t>
      </w:r>
      <w:r w:rsidR="008B4D13">
        <w:t xml:space="preserve"> </w:t>
      </w:r>
      <w:r w:rsidRPr="0096142C">
        <w:t>apply</w:t>
      </w:r>
      <w:r w:rsidR="008B4D13">
        <w:t xml:space="preserve"> </w:t>
      </w:r>
      <w:r w:rsidRPr="0096142C">
        <w:t>equally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them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Nigerian</w:t>
      </w:r>
      <w:r w:rsidR="008B4D13">
        <w:t xml:space="preserve"> </w:t>
      </w:r>
      <w:r w:rsidRPr="0096142C">
        <w:t>nationals,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section</w:t>
      </w:r>
      <w:r w:rsidR="008B4D13">
        <w:t xml:space="preserve"> </w:t>
      </w:r>
      <w:r w:rsidRPr="0096142C">
        <w:t>15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Child</w:t>
      </w:r>
      <w:r w:rsidR="008B4D13">
        <w:t xml:space="preserve"> </w:t>
      </w:r>
      <w:r w:rsidRPr="0096142C">
        <w:t>Rights</w:t>
      </w:r>
      <w:r w:rsidR="008B4D13">
        <w:t xml:space="preserve"> </w:t>
      </w:r>
      <w:r w:rsidRPr="0096142C">
        <w:t>Act</w:t>
      </w:r>
      <w:r w:rsidR="008B4D13">
        <w:t xml:space="preserve"> </w:t>
      </w:r>
      <w:r w:rsidRPr="0096142C">
        <w:t>provides</w:t>
      </w:r>
      <w:r w:rsidR="008B4D13">
        <w:t xml:space="preserve"> </w:t>
      </w:r>
      <w:r w:rsidRPr="0096142C">
        <w:t>for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right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every</w:t>
      </w:r>
      <w:r w:rsidR="008B4D13">
        <w:t xml:space="preserve"> </w:t>
      </w:r>
      <w:r w:rsidRPr="0096142C">
        <w:t>child,</w:t>
      </w:r>
      <w:r w:rsidR="008B4D13">
        <w:t xml:space="preserve"> </w:t>
      </w:r>
      <w:r w:rsidRPr="0096142C">
        <w:t>including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children,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free,</w:t>
      </w:r>
      <w:r w:rsidR="008B4D13">
        <w:t xml:space="preserve"> </w:t>
      </w:r>
      <w:r w:rsidRPr="0096142C">
        <w:t>compulsory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universal</w:t>
      </w:r>
      <w:r w:rsidR="008B4D13">
        <w:t xml:space="preserve"> </w:t>
      </w:r>
      <w:r w:rsidRPr="0096142C">
        <w:t>primary</w:t>
      </w:r>
      <w:r w:rsidR="008B4D13">
        <w:t xml:space="preserve"> </w:t>
      </w:r>
      <w:r w:rsidRPr="0096142C">
        <w:t>education.</w:t>
      </w:r>
      <w:r w:rsidR="008B4D13">
        <w:t xml:space="preserve"> </w:t>
      </w:r>
      <w:r w:rsidRPr="0096142C">
        <w:t>It</w:t>
      </w:r>
      <w:r w:rsidR="008B4D13">
        <w:t xml:space="preserve"> </w:t>
      </w:r>
      <w:r w:rsidRPr="0096142C">
        <w:t>is,</w:t>
      </w:r>
      <w:r w:rsidR="008B4D13">
        <w:t xml:space="preserve"> </w:t>
      </w:r>
      <w:r w:rsidRPr="0096142C">
        <w:t>however,</w:t>
      </w:r>
      <w:r w:rsidR="008B4D13">
        <w:t xml:space="preserve"> </w:t>
      </w:r>
      <w:r w:rsidRPr="0096142C">
        <w:t>concerned</w:t>
      </w:r>
      <w:r w:rsidR="008B4D13">
        <w:t xml:space="preserve"> </w:t>
      </w:r>
      <w:r w:rsidRPr="0096142C">
        <w:t>about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lack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information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implementation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these</w:t>
      </w:r>
      <w:r w:rsidR="008B4D13">
        <w:t xml:space="preserve"> </w:t>
      </w:r>
      <w:r w:rsidRPr="0096142C">
        <w:t>provisions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practice</w:t>
      </w:r>
      <w:r w:rsidR="008B4D13">
        <w:t xml:space="preserve"> </w:t>
      </w:r>
      <w:r w:rsidRPr="0096142C">
        <w:t>for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members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their</w:t>
      </w:r>
      <w:r w:rsidR="008B4D13">
        <w:t xml:space="preserve"> </w:t>
      </w:r>
      <w:r w:rsidRPr="0096142C">
        <w:t>families,</w:t>
      </w:r>
      <w:r w:rsidR="008B4D13">
        <w:t xml:space="preserve"> </w:t>
      </w:r>
      <w:r w:rsidRPr="0096142C">
        <w:t>including</w:t>
      </w:r>
      <w:r w:rsidR="008B4D13">
        <w:t xml:space="preserve"> </w:t>
      </w:r>
      <w:r w:rsidRPr="0096142C">
        <w:t>those</w:t>
      </w:r>
      <w:r w:rsidR="008B4D13">
        <w:t xml:space="preserve"> </w:t>
      </w:r>
      <w:r w:rsidRPr="0096142C">
        <w:t>who</w:t>
      </w:r>
      <w:r w:rsidR="008B4D13">
        <w:t xml:space="preserve"> </w:t>
      </w:r>
      <w:r w:rsidRPr="0096142C">
        <w:t>are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an</w:t>
      </w:r>
      <w:r w:rsidR="008B4D13">
        <w:t xml:space="preserve"> </w:t>
      </w:r>
      <w:r w:rsidRPr="0096142C">
        <w:t>irregular</w:t>
      </w:r>
      <w:r w:rsidR="008B4D13">
        <w:t xml:space="preserve"> </w:t>
      </w:r>
      <w:r w:rsidRPr="0096142C">
        <w:t>situation.</w:t>
      </w:r>
    </w:p>
    <w:p w14:paraId="73DE1F8A" w14:textId="528FF9E9" w:rsidR="009A5649" w:rsidRPr="0096142C" w:rsidRDefault="009A5649" w:rsidP="002E6BEC">
      <w:pPr>
        <w:pStyle w:val="SingleTxtG"/>
      </w:pPr>
      <w:r w:rsidRPr="0096142C">
        <w:t>53.</w:t>
      </w:r>
      <w:r w:rsidRPr="0096142C">
        <w:tab/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reference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previous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recommendation,</w:t>
      </w:r>
      <w:r w:rsidRPr="00A73810">
        <w:rPr>
          <w:rStyle w:val="FootnoteReference"/>
        </w:rPr>
        <w:footnoteReference w:id="33"/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line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joint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general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comments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3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4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(2017)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22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23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(2017)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Child,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accordance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target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4.1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Sustainable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Development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Goals,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party:</w:t>
      </w:r>
    </w:p>
    <w:p w14:paraId="2B6CF3CF" w14:textId="140DF3E4" w:rsidR="009A5649" w:rsidRPr="0044414F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(a)</w:t>
      </w:r>
      <w:r w:rsidRPr="0044414F">
        <w:rPr>
          <w:b/>
        </w:rPr>
        <w:tab/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members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families,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irrespective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status,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have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access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health-care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system,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children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enjoy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legal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practical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access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preschool,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primary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secondary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education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basis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equality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treatment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nationals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party;</w:t>
      </w:r>
    </w:p>
    <w:p w14:paraId="0DD21DA6" w14:textId="1F253C5E" w:rsidR="009A5649" w:rsidRPr="0044414F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(b)</w:t>
      </w:r>
      <w:r w:rsidRPr="0044414F">
        <w:rPr>
          <w:b/>
        </w:rPr>
        <w:tab/>
      </w:r>
      <w:r w:rsidRPr="0096142C">
        <w:rPr>
          <w:b/>
          <w:bCs/>
        </w:rPr>
        <w:t>Establish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mechanism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personal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information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provided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upon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registration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health-care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services,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educational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institutions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other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social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services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used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against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purpose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reporting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discriminating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against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grounds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nationality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origin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irregular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status;</w:t>
      </w:r>
    </w:p>
    <w:p w14:paraId="50C82DCA" w14:textId="3BCEA47C" w:rsidR="009A5649" w:rsidRPr="0096142C" w:rsidRDefault="009A5649" w:rsidP="002E6BEC">
      <w:pPr>
        <w:pStyle w:val="SingleTxtG"/>
      </w:pPr>
      <w:r w:rsidRPr="0096142C">
        <w:rPr>
          <w:bCs/>
        </w:rPr>
        <w:tab/>
        <w:t>(c)</w:t>
      </w:r>
      <w:r w:rsidRPr="0044414F">
        <w:rPr>
          <w:b/>
        </w:rPr>
        <w:tab/>
      </w:r>
      <w:r w:rsidRPr="0096142C">
        <w:rPr>
          <w:b/>
          <w:bCs/>
        </w:rPr>
        <w:t>Include,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next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periodic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report,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comprehensive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information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measures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taken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these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impact,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supported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statistics.</w:t>
      </w:r>
    </w:p>
    <w:p w14:paraId="2A9178F9" w14:textId="185E323C" w:rsidR="009A5649" w:rsidRPr="0096142C" w:rsidRDefault="009A5649" w:rsidP="00FD4A24">
      <w:pPr>
        <w:pStyle w:val="H23G"/>
      </w:pPr>
      <w:r w:rsidRPr="0096142C">
        <w:lastRenderedPageBreak/>
        <w:tab/>
      </w:r>
      <w:r w:rsidRPr="0096142C">
        <w:tab/>
        <w:t>Birth</w:t>
      </w:r>
      <w:r w:rsidR="008B4D13">
        <w:t xml:space="preserve"> </w:t>
      </w:r>
      <w:r w:rsidRPr="0096142C">
        <w:t>registration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nationality</w:t>
      </w:r>
    </w:p>
    <w:p w14:paraId="29DAB316" w14:textId="63D8D939" w:rsidR="009A5649" w:rsidRPr="0096142C" w:rsidRDefault="009A5649" w:rsidP="002E6BEC">
      <w:pPr>
        <w:pStyle w:val="SingleTxtG"/>
      </w:pPr>
      <w:r w:rsidRPr="0096142C">
        <w:t>54.</w:t>
      </w:r>
      <w:r w:rsidRPr="0096142C">
        <w:tab/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notes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National</w:t>
      </w:r>
      <w:r w:rsidR="008B4D13">
        <w:t xml:space="preserve"> </w:t>
      </w:r>
      <w:r w:rsidRPr="0096142C">
        <w:t>Population</w:t>
      </w:r>
      <w:r w:rsidR="008B4D13">
        <w:t xml:space="preserve"> </w:t>
      </w:r>
      <w:r w:rsidRPr="0096142C">
        <w:t>Commission</w:t>
      </w:r>
      <w:r w:rsidR="008B4D13">
        <w:t xml:space="preserve"> </w:t>
      </w:r>
      <w:r w:rsidRPr="0096142C">
        <w:t>is</w:t>
      </w:r>
      <w:r w:rsidR="008B4D13">
        <w:t xml:space="preserve"> </w:t>
      </w:r>
      <w:r w:rsidRPr="0096142C">
        <w:t>responsible</w:t>
      </w:r>
      <w:r w:rsidR="008B4D13">
        <w:t xml:space="preserve"> </w:t>
      </w:r>
      <w:r w:rsidRPr="0096142C">
        <w:t>for</w:t>
      </w:r>
      <w:r w:rsidR="008B4D13">
        <w:t xml:space="preserve"> </w:t>
      </w:r>
      <w:r w:rsidRPr="0096142C">
        <w:t>registering</w:t>
      </w:r>
      <w:r w:rsidR="008B4D13">
        <w:t xml:space="preserve"> </w:t>
      </w:r>
      <w:r w:rsidRPr="0096142C">
        <w:t>all</w:t>
      </w:r>
      <w:r w:rsidR="008B4D13">
        <w:t xml:space="preserve"> </w:t>
      </w:r>
      <w:r w:rsidRPr="0096142C">
        <w:t>children,</w:t>
      </w:r>
      <w:r w:rsidR="008B4D13">
        <w:t xml:space="preserve"> </w:t>
      </w:r>
      <w:r w:rsidRPr="0096142C">
        <w:t>including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children,</w:t>
      </w:r>
      <w:r w:rsidR="008B4D13">
        <w:t xml:space="preserve"> </w:t>
      </w:r>
      <w:r w:rsidRPr="0096142C">
        <w:t>born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party.</w:t>
      </w:r>
      <w:r w:rsidR="008B4D13">
        <w:t xml:space="preserve"> </w:t>
      </w:r>
      <w:r w:rsidRPr="0096142C">
        <w:t>However,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is</w:t>
      </w:r>
      <w:r w:rsidR="008B4D13">
        <w:t xml:space="preserve"> </w:t>
      </w:r>
      <w:r w:rsidRPr="0096142C">
        <w:t>concerned</w:t>
      </w:r>
      <w:r w:rsidR="008B4D13">
        <w:t xml:space="preserve"> </w:t>
      </w:r>
      <w:r w:rsidRPr="0096142C">
        <w:t>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lack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information</w:t>
      </w:r>
      <w:r w:rsidR="008B4D13">
        <w:t xml:space="preserve"> </w:t>
      </w:r>
      <w:r w:rsidRPr="0096142C">
        <w:t>about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situation</w:t>
      </w:r>
      <w:r w:rsidR="008B4D13">
        <w:t xml:space="preserve"> </w:t>
      </w:r>
      <w:r w:rsidRPr="0096142C">
        <w:t>concerning</w:t>
      </w:r>
      <w:r w:rsidR="008B4D13">
        <w:t xml:space="preserve"> </w:t>
      </w:r>
      <w:r w:rsidRPr="0096142C">
        <w:t>birth</w:t>
      </w:r>
      <w:r w:rsidR="008B4D13">
        <w:t xml:space="preserve"> </w:t>
      </w:r>
      <w:r w:rsidRPr="0096142C">
        <w:t>registration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Nigerian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children</w:t>
      </w:r>
      <w:r w:rsidR="008B4D13">
        <w:t xml:space="preserve"> </w:t>
      </w:r>
      <w:r w:rsidRPr="0096142C">
        <w:t>abroad,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whether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children,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particular</w:t>
      </w:r>
      <w:r w:rsidR="008B4D13">
        <w:t xml:space="preserve"> </w:t>
      </w:r>
      <w:r w:rsidRPr="0096142C">
        <w:t>those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an</w:t>
      </w:r>
      <w:r w:rsidR="008B4D13">
        <w:t xml:space="preserve"> </w:t>
      </w:r>
      <w:r w:rsidRPr="0096142C">
        <w:t>irregular</w:t>
      </w:r>
      <w:r w:rsidR="008B4D13">
        <w:t xml:space="preserve"> </w:t>
      </w:r>
      <w:r w:rsidRPr="0096142C">
        <w:t>situation,</w:t>
      </w:r>
      <w:r w:rsidR="008B4D13">
        <w:t xml:space="preserve"> </w:t>
      </w:r>
      <w:r w:rsidRPr="0096142C">
        <w:t>who</w:t>
      </w:r>
      <w:r w:rsidR="008B4D13">
        <w:t xml:space="preserve"> </w:t>
      </w:r>
      <w:r w:rsidRPr="0096142C">
        <w:t>were</w:t>
      </w:r>
      <w:r w:rsidR="008B4D13">
        <w:t xml:space="preserve"> </w:t>
      </w:r>
      <w:r w:rsidRPr="0096142C">
        <w:t>not</w:t>
      </w:r>
      <w:r w:rsidR="008B4D13">
        <w:t xml:space="preserve"> </w:t>
      </w:r>
      <w:r w:rsidRPr="0096142C">
        <w:t>born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hospitals,</w:t>
      </w:r>
      <w:r w:rsidR="008B4D13">
        <w:t xml:space="preserve"> </w:t>
      </w:r>
      <w:r w:rsidRPr="0096142C">
        <w:t>are</w:t>
      </w:r>
      <w:r w:rsidR="008B4D13">
        <w:t xml:space="preserve"> </w:t>
      </w:r>
      <w:r w:rsidRPr="0096142C">
        <w:t>systematically</w:t>
      </w:r>
      <w:r w:rsidR="008B4D13">
        <w:t xml:space="preserve"> </w:t>
      </w:r>
      <w:r w:rsidRPr="0096142C">
        <w:t>registered</w:t>
      </w:r>
      <w:r w:rsidR="008B4D13">
        <w:t xml:space="preserve"> </w:t>
      </w:r>
      <w:r w:rsidRPr="0096142C">
        <w:t>at</w:t>
      </w:r>
      <w:r w:rsidR="008B4D13">
        <w:t xml:space="preserve"> </w:t>
      </w:r>
      <w:r w:rsidRPr="0096142C">
        <w:t>birth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party.</w:t>
      </w:r>
    </w:p>
    <w:p w14:paraId="46152989" w14:textId="0D3B6CC3" w:rsidR="009A5649" w:rsidRPr="0096142C" w:rsidRDefault="009A5649" w:rsidP="002E6BEC">
      <w:pPr>
        <w:pStyle w:val="SingleTxtG"/>
        <w:rPr>
          <w:b/>
          <w:bCs/>
        </w:rPr>
      </w:pPr>
      <w:r w:rsidRPr="0096142C">
        <w:t>55.</w:t>
      </w:r>
      <w:r w:rsidRPr="0096142C">
        <w:tab/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line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joint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general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comments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3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4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(2017)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22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23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(2017)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Child,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accordance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target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16.9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Sustainable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Development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Goals,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party:</w:t>
      </w:r>
    </w:p>
    <w:p w14:paraId="34E73EBE" w14:textId="2DAC95C6" w:rsidR="009A5649" w:rsidRPr="0096142C" w:rsidRDefault="009A5649" w:rsidP="002E6BEC">
      <w:pPr>
        <w:pStyle w:val="SingleTxtG"/>
        <w:rPr>
          <w:b/>
          <w:bCs/>
        </w:rPr>
      </w:pPr>
      <w:r w:rsidRPr="0096142C">
        <w:rPr>
          <w:bCs/>
        </w:rPr>
        <w:tab/>
        <w:t>(a)</w:t>
      </w:r>
      <w:r w:rsidRPr="0044414F">
        <w:rPr>
          <w:b/>
        </w:rPr>
        <w:tab/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children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Nigerian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abroad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children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born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territory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particular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children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born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irregular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situation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asylum-seekers,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registered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birth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issued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personal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identity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documents,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raise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awareness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about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importance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birth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registration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among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them;</w:t>
      </w:r>
    </w:p>
    <w:p w14:paraId="265ECDED" w14:textId="286C15D3" w:rsidR="009A5649" w:rsidRPr="0096142C" w:rsidRDefault="009A5649" w:rsidP="002E6BEC">
      <w:pPr>
        <w:pStyle w:val="SingleTxtG"/>
      </w:pPr>
      <w:r w:rsidRPr="0096142C">
        <w:rPr>
          <w:bCs/>
        </w:rPr>
        <w:tab/>
        <w:t>(b)</w:t>
      </w:r>
      <w:r w:rsidRPr="0044414F">
        <w:rPr>
          <w:b/>
        </w:rPr>
        <w:tab/>
      </w:r>
      <w:r w:rsidRPr="0096142C">
        <w:rPr>
          <w:b/>
          <w:bCs/>
        </w:rPr>
        <w:t>Take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measures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necessary,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including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legislative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measures,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facilitate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access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Nigerian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nationality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children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born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members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families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particular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those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irregular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situation,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order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avoid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risk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becoming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stateless.</w:t>
      </w:r>
    </w:p>
    <w:p w14:paraId="1E0EBAD7" w14:textId="3340AFCF" w:rsidR="009A5649" w:rsidRPr="0096142C" w:rsidRDefault="009A5649" w:rsidP="00FD4A24">
      <w:pPr>
        <w:pStyle w:val="H23G"/>
        <w:rPr>
          <w:lang w:val="en-US"/>
        </w:rPr>
      </w:pPr>
      <w:r w:rsidRPr="0096142C">
        <w:rPr>
          <w:lang w:val="en-US"/>
        </w:rPr>
        <w:tab/>
        <w:t>4.</w:t>
      </w:r>
      <w:r w:rsidRPr="0096142C">
        <w:rPr>
          <w:lang w:val="en-US"/>
        </w:rPr>
        <w:tab/>
        <w:t>Other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rights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of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migrant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workers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and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members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of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their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families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who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are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in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a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regular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situation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(arts.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36–56)</w:t>
      </w:r>
    </w:p>
    <w:p w14:paraId="3622975C" w14:textId="4A943B80" w:rsidR="009A5649" w:rsidRPr="0096142C" w:rsidRDefault="009A5649" w:rsidP="00FD4A24">
      <w:pPr>
        <w:pStyle w:val="H23G"/>
        <w:rPr>
          <w:rFonts w:eastAsiaTheme="minorHAnsi"/>
        </w:rPr>
      </w:pPr>
      <w:r w:rsidRPr="0096142C">
        <w:rPr>
          <w:rFonts w:eastAsiaTheme="minorHAnsi"/>
        </w:rPr>
        <w:tab/>
      </w:r>
      <w:r w:rsidRPr="0096142C">
        <w:rPr>
          <w:rFonts w:eastAsiaTheme="minorHAnsi"/>
        </w:rPr>
        <w:tab/>
        <w:t>Right</w:t>
      </w:r>
      <w:r w:rsidR="008B4D13">
        <w:rPr>
          <w:rFonts w:eastAsiaTheme="minorHAnsi"/>
        </w:rPr>
        <w:t xml:space="preserve"> </w:t>
      </w:r>
      <w:r w:rsidRPr="0096142C">
        <w:rPr>
          <w:rFonts w:eastAsiaTheme="minorHAnsi"/>
        </w:rPr>
        <w:t>to</w:t>
      </w:r>
      <w:r w:rsidR="008B4D13">
        <w:rPr>
          <w:rFonts w:eastAsiaTheme="minorHAnsi"/>
        </w:rPr>
        <w:t xml:space="preserve"> </w:t>
      </w:r>
      <w:r w:rsidRPr="0096142C">
        <w:rPr>
          <w:rFonts w:eastAsiaTheme="minorHAnsi"/>
        </w:rPr>
        <w:t>form</w:t>
      </w:r>
      <w:r w:rsidR="008B4D13">
        <w:rPr>
          <w:rFonts w:eastAsiaTheme="minorHAnsi"/>
        </w:rPr>
        <w:t xml:space="preserve"> </w:t>
      </w:r>
      <w:r w:rsidRPr="0096142C">
        <w:rPr>
          <w:rFonts w:eastAsiaTheme="minorHAnsi"/>
        </w:rPr>
        <w:t>trade</w:t>
      </w:r>
      <w:r w:rsidR="008B4D13">
        <w:rPr>
          <w:rFonts w:eastAsiaTheme="minorHAnsi"/>
        </w:rPr>
        <w:t xml:space="preserve"> </w:t>
      </w:r>
      <w:r w:rsidRPr="0096142C">
        <w:rPr>
          <w:rFonts w:eastAsiaTheme="minorHAnsi"/>
        </w:rPr>
        <w:t>unions</w:t>
      </w:r>
    </w:p>
    <w:p w14:paraId="6815624F" w14:textId="23209C7C" w:rsidR="009A5649" w:rsidRPr="0096142C" w:rsidRDefault="009A5649" w:rsidP="002E6BEC">
      <w:pPr>
        <w:pStyle w:val="SingleTxtG"/>
      </w:pPr>
      <w:r w:rsidRPr="0096142C">
        <w:t>56.</w:t>
      </w:r>
      <w:r w:rsidRPr="0096142C">
        <w:tab/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notes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Pr="0096142C">
        <w:t>appreciation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Trade</w:t>
      </w:r>
      <w:r w:rsidR="008B4D13">
        <w:t xml:space="preserve"> </w:t>
      </w:r>
      <w:r w:rsidRPr="0096142C">
        <w:t>Unions</w:t>
      </w:r>
      <w:r w:rsidR="008B4D13">
        <w:t xml:space="preserve"> </w:t>
      </w:r>
      <w:r w:rsidRPr="0096142C">
        <w:t>Act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Labour</w:t>
      </w:r>
      <w:r w:rsidR="008B4D13">
        <w:t xml:space="preserve"> </w:t>
      </w:r>
      <w:r w:rsidRPr="0096142C">
        <w:t>Act</w:t>
      </w:r>
      <w:r w:rsidR="008B4D13">
        <w:t xml:space="preserve"> </w:t>
      </w:r>
      <w:r w:rsidRPr="0096142C">
        <w:t>do</w:t>
      </w:r>
      <w:r w:rsidR="008B4D13">
        <w:t xml:space="preserve"> </w:t>
      </w:r>
      <w:r w:rsidRPr="0096142C">
        <w:t>not</w:t>
      </w:r>
      <w:r w:rsidR="008B4D13">
        <w:t xml:space="preserve"> </w:t>
      </w:r>
      <w:r w:rsidRPr="0096142C">
        <w:t>exclude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workers,</w:t>
      </w:r>
      <w:r w:rsidR="008B4D13">
        <w:t xml:space="preserve"> </w:t>
      </w:r>
      <w:r w:rsidRPr="0096142C">
        <w:t>even</w:t>
      </w:r>
      <w:r w:rsidR="008B4D13">
        <w:t xml:space="preserve"> </w:t>
      </w:r>
      <w:r w:rsidRPr="0096142C">
        <w:t>those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an</w:t>
      </w:r>
      <w:r w:rsidR="008B4D13">
        <w:t xml:space="preserve"> </w:t>
      </w:r>
      <w:r w:rsidRPr="0096142C">
        <w:t>irregular</w:t>
      </w:r>
      <w:r w:rsidR="008B4D13">
        <w:t xml:space="preserve"> </w:t>
      </w:r>
      <w:r w:rsidRPr="0096142C">
        <w:t>situation,</w:t>
      </w:r>
      <w:r w:rsidR="008B4D13">
        <w:t xml:space="preserve"> </w:t>
      </w:r>
      <w:r w:rsidRPr="0096142C">
        <w:t>from</w:t>
      </w:r>
      <w:r w:rsidR="008B4D13">
        <w:t xml:space="preserve"> </w:t>
      </w:r>
      <w:r w:rsidRPr="0096142C">
        <w:t>forming</w:t>
      </w:r>
      <w:r w:rsidR="008B4D13">
        <w:t xml:space="preserve"> </w:t>
      </w:r>
      <w:r w:rsidRPr="0096142C">
        <w:t>trade</w:t>
      </w:r>
      <w:r w:rsidR="008B4D13">
        <w:t xml:space="preserve"> </w:t>
      </w:r>
      <w:r w:rsidRPr="0096142C">
        <w:t>unions.</w:t>
      </w:r>
      <w:r w:rsidR="008B4D13">
        <w:t xml:space="preserve"> </w:t>
      </w:r>
      <w:r w:rsidRPr="0096142C">
        <w:t>However,</w:t>
      </w:r>
      <w:r w:rsidR="008B4D13">
        <w:t xml:space="preserve"> </w:t>
      </w:r>
      <w:r w:rsidRPr="0096142C">
        <w:t>it</w:t>
      </w:r>
      <w:r w:rsidR="008B4D13">
        <w:t xml:space="preserve"> </w:t>
      </w:r>
      <w:r w:rsidRPr="0096142C">
        <w:t>regrets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absence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information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difficulties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they</w:t>
      </w:r>
      <w:r w:rsidR="008B4D13">
        <w:t xml:space="preserve"> </w:t>
      </w:r>
      <w:r w:rsidRPr="0096142C">
        <w:t>may</w:t>
      </w:r>
      <w:r w:rsidR="008B4D13">
        <w:t xml:space="preserve"> </w:t>
      </w:r>
      <w:r w:rsidRPr="0096142C">
        <w:t>face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exercising</w:t>
      </w:r>
      <w:r w:rsidR="008B4D13">
        <w:t xml:space="preserve"> </w:t>
      </w:r>
      <w:r w:rsidRPr="0096142C">
        <w:t>this</w:t>
      </w:r>
      <w:r w:rsidR="008B4D13">
        <w:t xml:space="preserve"> </w:t>
      </w:r>
      <w:r w:rsidRPr="0096142C">
        <w:t>right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practice.</w:t>
      </w:r>
    </w:p>
    <w:p w14:paraId="17697241" w14:textId="534688EA" w:rsidR="009A5649" w:rsidRPr="0096142C" w:rsidRDefault="009A5649" w:rsidP="002E6BEC">
      <w:pPr>
        <w:pStyle w:val="SingleTxtG"/>
      </w:pPr>
      <w:r w:rsidRPr="0096142C">
        <w:t>57.</w:t>
      </w:r>
      <w:r w:rsidRPr="0096142C">
        <w:tab/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adopt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measures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necessary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guarantee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form,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occupy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leadership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posts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trade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unions,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accordance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article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40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ILO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Freedom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Association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Protection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Organise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1948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87).</w:t>
      </w:r>
    </w:p>
    <w:p w14:paraId="4350DD43" w14:textId="3D7A3A3F" w:rsidR="009A5649" w:rsidRPr="0096142C" w:rsidRDefault="009A5649" w:rsidP="00FD4A24">
      <w:pPr>
        <w:pStyle w:val="H23G"/>
      </w:pPr>
      <w:r w:rsidRPr="0096142C">
        <w:tab/>
      </w:r>
      <w:r w:rsidRPr="0096142C">
        <w:tab/>
        <w:t>Work</w:t>
      </w:r>
      <w:r w:rsidR="008B4D13">
        <w:t xml:space="preserve"> </w:t>
      </w:r>
      <w:r w:rsidRPr="0096142C">
        <w:t>permits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residency</w:t>
      </w:r>
    </w:p>
    <w:p w14:paraId="10452F48" w14:textId="23C5DDF1" w:rsidR="009A5649" w:rsidRPr="0096142C" w:rsidRDefault="009A5649" w:rsidP="002E6BEC">
      <w:pPr>
        <w:pStyle w:val="SingleTxtG"/>
      </w:pPr>
      <w:r w:rsidRPr="0096142C">
        <w:t>58.</w:t>
      </w:r>
      <w:r w:rsidRPr="0096142C">
        <w:tab/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is</w:t>
      </w:r>
      <w:r w:rsidR="008B4D13">
        <w:t xml:space="preserve"> </w:t>
      </w:r>
      <w:r w:rsidRPr="0096142C">
        <w:t>concerned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loss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employment</w:t>
      </w:r>
      <w:r w:rsidR="008B4D13">
        <w:t xml:space="preserve"> </w:t>
      </w:r>
      <w:r w:rsidRPr="0096142C">
        <w:t>results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loss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work</w:t>
      </w:r>
      <w:r w:rsidR="008B4D13">
        <w:t xml:space="preserve"> </w:t>
      </w:r>
      <w:r w:rsidRPr="0096142C">
        <w:t>permit</w:t>
      </w:r>
      <w:r w:rsidR="008B4D13">
        <w:t xml:space="preserve"> </w:t>
      </w:r>
      <w:r w:rsidRPr="0096142C">
        <w:t>as</w:t>
      </w:r>
      <w:r w:rsidR="008B4D13">
        <w:t xml:space="preserve"> </w:t>
      </w:r>
      <w:r w:rsidRPr="0096142C">
        <w:t>well</w:t>
      </w:r>
      <w:r w:rsidR="008B4D13">
        <w:t xml:space="preserve"> </w:t>
      </w:r>
      <w:r w:rsidRPr="0096142C">
        <w:t>as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residency</w:t>
      </w:r>
      <w:r w:rsidR="008B4D13">
        <w:t xml:space="preserve"> </w:t>
      </w:r>
      <w:r w:rsidRPr="0096142C">
        <w:t>permit</w:t>
      </w:r>
      <w:r w:rsidR="008B4D13">
        <w:t xml:space="preserve"> </w:t>
      </w:r>
      <w:r w:rsidRPr="0096142C">
        <w:t>for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</w:t>
      </w:r>
      <w:r w:rsidR="008B4D13">
        <w:t xml:space="preserve"> </w:t>
      </w:r>
      <w:r w:rsidRPr="0096142C">
        <w:t>unless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former</w:t>
      </w:r>
      <w:r w:rsidR="008B4D13">
        <w:t xml:space="preserve"> </w:t>
      </w:r>
      <w:r w:rsidRPr="0096142C">
        <w:t>employer</w:t>
      </w:r>
      <w:r w:rsidR="008B4D13">
        <w:t xml:space="preserve"> </w:t>
      </w:r>
      <w:r w:rsidRPr="0096142C">
        <w:t>informs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Nigeria</w:t>
      </w:r>
      <w:r w:rsidR="008B4D13">
        <w:t xml:space="preserve"> </w:t>
      </w:r>
      <w:r w:rsidRPr="0096142C">
        <w:t>Immigration</w:t>
      </w:r>
      <w:r w:rsidR="008B4D13">
        <w:t xml:space="preserve"> </w:t>
      </w:r>
      <w:r w:rsidRPr="0096142C">
        <w:t>Service</w:t>
      </w:r>
      <w:r w:rsidR="008B4D13">
        <w:t xml:space="preserve"> </w:t>
      </w:r>
      <w:r w:rsidRPr="0096142C">
        <w:t>about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termination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contract,</w:t>
      </w:r>
      <w:r w:rsidR="008B4D13">
        <w:t xml:space="preserve"> </w:t>
      </w:r>
      <w:r w:rsidRPr="0096142C">
        <w:t>which</w:t>
      </w:r>
      <w:r w:rsidR="008B4D13">
        <w:t xml:space="preserve"> </w:t>
      </w:r>
      <w:r w:rsidRPr="0096142C">
        <w:t>impacts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legal</w:t>
      </w:r>
      <w:r w:rsidR="008B4D13">
        <w:t xml:space="preserve"> </w:t>
      </w:r>
      <w:r w:rsidRPr="0096142C">
        <w:t>situation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workers.</w:t>
      </w:r>
    </w:p>
    <w:p w14:paraId="49338BC3" w14:textId="3C54119C" w:rsidR="009A5649" w:rsidRPr="0096142C" w:rsidRDefault="009A5649" w:rsidP="002E6BEC">
      <w:pPr>
        <w:pStyle w:val="SingleTxtG"/>
      </w:pPr>
      <w:r w:rsidRPr="0096142C">
        <w:t>59.</w:t>
      </w:r>
      <w:r w:rsidRPr="0096142C">
        <w:tab/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review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improve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permit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system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prevent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abusive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conditions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labour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exploitation,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including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by:</w:t>
      </w:r>
    </w:p>
    <w:p w14:paraId="598590EE" w14:textId="6F3D6D7D" w:rsidR="009A5649" w:rsidRPr="0044414F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(a)</w:t>
      </w:r>
      <w:r w:rsidRPr="0044414F">
        <w:rPr>
          <w:b/>
        </w:rPr>
        <w:tab/>
      </w:r>
      <w:r w:rsidRPr="0096142C">
        <w:rPr>
          <w:b/>
          <w:bCs/>
        </w:rPr>
        <w:t>Establishing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provision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statutory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law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who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lose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employment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have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sufficient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time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seek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legal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remedies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against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termination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employment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and/or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alternative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employment,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refraining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from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expelling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them;</w:t>
      </w:r>
    </w:p>
    <w:p w14:paraId="7415D32C" w14:textId="0DC7726B" w:rsidR="009A5649" w:rsidRPr="0096142C" w:rsidRDefault="009A5649" w:rsidP="002E6BEC">
      <w:pPr>
        <w:pStyle w:val="SingleTxtG"/>
      </w:pPr>
      <w:r w:rsidRPr="0096142C">
        <w:rPr>
          <w:bCs/>
        </w:rPr>
        <w:tab/>
        <w:t>(b)</w:t>
      </w:r>
      <w:r w:rsidRPr="0044414F">
        <w:rPr>
          <w:b/>
        </w:rPr>
        <w:tab/>
      </w:r>
      <w:r w:rsidRPr="0096142C">
        <w:rPr>
          <w:b/>
          <w:bCs/>
        </w:rPr>
        <w:t>Ensuring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continued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validity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residency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permit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such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situation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dependent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cooperation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former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employer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immigration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authorities.</w:t>
      </w:r>
    </w:p>
    <w:p w14:paraId="04534197" w14:textId="1EC4E54D" w:rsidR="009A5649" w:rsidRPr="0096142C" w:rsidRDefault="009A5649" w:rsidP="006D61AE">
      <w:pPr>
        <w:pStyle w:val="H23G"/>
      </w:pPr>
      <w:r w:rsidRPr="0096142C">
        <w:lastRenderedPageBreak/>
        <w:tab/>
      </w:r>
      <w:r w:rsidRPr="0096142C">
        <w:tab/>
        <w:t>Provisions</w:t>
      </w:r>
      <w:r w:rsidR="008B4D13">
        <w:t xml:space="preserve"> </w:t>
      </w:r>
      <w:r w:rsidRPr="0096142C">
        <w:t>applicable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particular</w:t>
      </w:r>
      <w:r w:rsidR="008B4D13">
        <w:t xml:space="preserve"> </w:t>
      </w:r>
      <w:r w:rsidRPr="0096142C">
        <w:t>categories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members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their</w:t>
      </w:r>
      <w:r w:rsidR="008B4D13">
        <w:t xml:space="preserve"> </w:t>
      </w:r>
      <w:r w:rsidRPr="0096142C">
        <w:t>families</w:t>
      </w:r>
      <w:r w:rsidR="008B4D13">
        <w:t xml:space="preserve"> </w:t>
      </w:r>
      <w:r w:rsidRPr="0096142C">
        <w:t>(arts.</w:t>
      </w:r>
      <w:r w:rsidR="008B4D13">
        <w:t xml:space="preserve"> </w:t>
      </w:r>
      <w:r w:rsidRPr="0096142C">
        <w:t>57–63)</w:t>
      </w:r>
    </w:p>
    <w:p w14:paraId="0907E20D" w14:textId="68EA6560" w:rsidR="009A5649" w:rsidRPr="0096142C" w:rsidRDefault="009A5649" w:rsidP="00FD4A24">
      <w:pPr>
        <w:pStyle w:val="H23G"/>
      </w:pPr>
      <w:r w:rsidRPr="0096142C">
        <w:tab/>
      </w:r>
      <w:r w:rsidRPr="0096142C">
        <w:tab/>
        <w:t>Frontier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seasonal</w:t>
      </w:r>
      <w:r w:rsidR="008B4D13">
        <w:t xml:space="preserve"> </w:t>
      </w:r>
      <w:r w:rsidRPr="0096142C">
        <w:t>workers</w:t>
      </w:r>
    </w:p>
    <w:p w14:paraId="0E77B5F0" w14:textId="39431732" w:rsidR="009A5649" w:rsidRPr="0096142C" w:rsidRDefault="009A5649" w:rsidP="002E6BEC">
      <w:pPr>
        <w:pStyle w:val="SingleTxtG"/>
      </w:pPr>
      <w:r w:rsidRPr="0096142C">
        <w:t>60.</w:t>
      </w:r>
      <w:r w:rsidRPr="0096142C">
        <w:tab/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notes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explanation</w:t>
      </w:r>
      <w:r w:rsidR="008B4D13">
        <w:t xml:space="preserve"> </w:t>
      </w:r>
      <w:r w:rsidRPr="0096142C">
        <w:t>by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</w:t>
      </w:r>
      <w:r w:rsidR="008B4D13">
        <w:t xml:space="preserve"> </w:t>
      </w:r>
      <w:r w:rsidRPr="0096142C">
        <w:t>during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interactive</w:t>
      </w:r>
      <w:r w:rsidR="008B4D13">
        <w:t xml:space="preserve"> </w:t>
      </w:r>
      <w:r w:rsidRPr="0096142C">
        <w:t>dialogue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Nigerian</w:t>
      </w:r>
      <w:r w:rsidR="008B4D13">
        <w:t xml:space="preserve"> </w:t>
      </w:r>
      <w:r w:rsidRPr="0096142C">
        <w:t>authorities</w:t>
      </w:r>
      <w:r w:rsidR="008B4D13">
        <w:t xml:space="preserve"> </w:t>
      </w:r>
      <w:r w:rsidRPr="0096142C">
        <w:t>coordinate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authorities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neighbouring</w:t>
      </w:r>
      <w:r w:rsidR="008B4D13">
        <w:t xml:space="preserve"> </w:t>
      </w:r>
      <w:r w:rsidRPr="0096142C">
        <w:t>States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issues</w:t>
      </w:r>
      <w:r w:rsidR="008B4D13">
        <w:t xml:space="preserve"> </w:t>
      </w:r>
      <w:r w:rsidRPr="0096142C">
        <w:t>concerning</w:t>
      </w:r>
      <w:r w:rsidR="008B4D13">
        <w:t xml:space="preserve"> </w:t>
      </w:r>
      <w:r w:rsidRPr="0096142C">
        <w:t>frontier</w:t>
      </w:r>
      <w:r w:rsidR="008B4D13">
        <w:t xml:space="preserve"> </w:t>
      </w:r>
      <w:r w:rsidRPr="0096142C">
        <w:t>or</w:t>
      </w:r>
      <w:r w:rsidR="008B4D13">
        <w:t xml:space="preserve"> </w:t>
      </w:r>
      <w:r w:rsidRPr="0096142C">
        <w:t>seasonal</w:t>
      </w:r>
      <w:r w:rsidR="008B4D13">
        <w:t xml:space="preserve"> </w:t>
      </w:r>
      <w:r w:rsidRPr="0096142C">
        <w:t>workers.</w:t>
      </w:r>
      <w:r w:rsidR="008B4D13">
        <w:t xml:space="preserve"> </w:t>
      </w:r>
      <w:r w:rsidRPr="0096142C">
        <w:t>It</w:t>
      </w:r>
      <w:r w:rsidR="008B4D13">
        <w:t xml:space="preserve"> </w:t>
      </w:r>
      <w:r w:rsidRPr="0096142C">
        <w:t>is</w:t>
      </w:r>
      <w:r w:rsidR="008B4D13">
        <w:t xml:space="preserve"> </w:t>
      </w:r>
      <w:r w:rsidRPr="0096142C">
        <w:t>nevertheless</w:t>
      </w:r>
      <w:r w:rsidR="008B4D13">
        <w:t xml:space="preserve"> </w:t>
      </w:r>
      <w:r w:rsidRPr="0096142C">
        <w:t>concerned</w:t>
      </w:r>
      <w:r w:rsidR="008B4D13">
        <w:t xml:space="preserve"> </w:t>
      </w:r>
      <w:r w:rsidRPr="0096142C">
        <w:t>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absence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legislation</w:t>
      </w:r>
      <w:r w:rsidR="008B4D13">
        <w:t xml:space="preserve"> </w:t>
      </w:r>
      <w:r w:rsidRPr="0096142C">
        <w:t>or</w:t>
      </w:r>
      <w:r w:rsidR="008B4D13">
        <w:t xml:space="preserve"> </w:t>
      </w:r>
      <w:r w:rsidRPr="0096142C">
        <w:t>policies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Pr="0096142C">
        <w:t>respect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their</w:t>
      </w:r>
      <w:r w:rsidR="008B4D13">
        <w:t xml:space="preserve"> </w:t>
      </w:r>
      <w:r w:rsidRPr="0096142C">
        <w:t>presence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work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</w:t>
      </w:r>
      <w:r w:rsidR="008B4D13">
        <w:t xml:space="preserve"> </w:t>
      </w:r>
      <w:r w:rsidRPr="0096142C">
        <w:t>and</w:t>
      </w:r>
      <w:r w:rsidR="008B4D13">
        <w:t xml:space="preserve"> </w:t>
      </w:r>
      <w:r>
        <w:t>of</w:t>
      </w:r>
      <w:r w:rsidR="008B4D13">
        <w:t xml:space="preserve"> </w:t>
      </w:r>
      <w:r w:rsidRPr="0096142C">
        <w:t>consideration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their</w:t>
      </w:r>
      <w:r w:rsidR="008B4D13">
        <w:t xml:space="preserve"> </w:t>
      </w:r>
      <w:r w:rsidRPr="0096142C">
        <w:t>freedom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choose</w:t>
      </w:r>
      <w:r w:rsidR="008B4D13">
        <w:t xml:space="preserve"> </w:t>
      </w:r>
      <w:r w:rsidRPr="0096142C">
        <w:t>remunerated</w:t>
      </w:r>
      <w:r w:rsidR="008B4D13">
        <w:t xml:space="preserve"> </w:t>
      </w:r>
      <w:r w:rsidRPr="0096142C">
        <w:t>activity</w:t>
      </w:r>
      <w:r w:rsidR="008B4D13">
        <w:t xml:space="preserve"> </w:t>
      </w:r>
      <w:r w:rsidRPr="0096142C">
        <w:t>after</w:t>
      </w:r>
      <w:r w:rsidR="008B4D13">
        <w:t xml:space="preserve"> </w:t>
      </w:r>
      <w:r w:rsidRPr="0096142C">
        <w:t>a</w:t>
      </w:r>
      <w:r w:rsidR="008B4D13">
        <w:t xml:space="preserve"> </w:t>
      </w:r>
      <w:r w:rsidRPr="0096142C">
        <w:t>specified</w:t>
      </w:r>
      <w:r w:rsidR="008B4D13">
        <w:t xml:space="preserve"> </w:t>
      </w:r>
      <w:r w:rsidRPr="0096142C">
        <w:t>period.</w:t>
      </w:r>
    </w:p>
    <w:p w14:paraId="218B67EB" w14:textId="67CE68A2" w:rsidR="009A5649" w:rsidRPr="0096142C" w:rsidRDefault="009A5649" w:rsidP="002E6BEC">
      <w:pPr>
        <w:pStyle w:val="SingleTxtG"/>
      </w:pPr>
      <w:r w:rsidRPr="0096142C">
        <w:t>61.</w:t>
      </w:r>
      <w:r w:rsidRPr="0096142C">
        <w:tab/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invites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provide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information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next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periodic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report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measures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taken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frontier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seasonal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may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enjoy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which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entitled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reason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presence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territory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accordance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article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57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Convention.</w:t>
      </w:r>
    </w:p>
    <w:p w14:paraId="7C1E70E5" w14:textId="7A88EF17" w:rsidR="009A5649" w:rsidRPr="0096142C" w:rsidRDefault="009A5649" w:rsidP="00FD4A24">
      <w:pPr>
        <w:pStyle w:val="H23G"/>
        <w:rPr>
          <w:lang w:val="en-US"/>
        </w:rPr>
      </w:pPr>
      <w:r w:rsidRPr="0096142C">
        <w:rPr>
          <w:lang w:val="en-US"/>
        </w:rPr>
        <w:tab/>
        <w:t>5.</w:t>
      </w:r>
      <w:r w:rsidRPr="0096142C">
        <w:rPr>
          <w:lang w:val="en-US"/>
        </w:rPr>
        <w:tab/>
        <w:t>Promotion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of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sound,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equitable,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humane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and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lawful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conditions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in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connection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with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the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international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migration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of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workers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and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members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of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their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families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(arts.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64–71)</w:t>
      </w:r>
    </w:p>
    <w:p w14:paraId="36DDE8D1" w14:textId="772C3C6F" w:rsidR="009A5649" w:rsidRPr="0096142C" w:rsidRDefault="009A5649" w:rsidP="00FD4A24">
      <w:pPr>
        <w:pStyle w:val="H23G"/>
      </w:pPr>
      <w:r w:rsidRPr="0096142C">
        <w:tab/>
      </w:r>
      <w:r w:rsidRPr="0096142C">
        <w:tab/>
        <w:t>International</w:t>
      </w:r>
      <w:r w:rsidR="008B4D13">
        <w:t xml:space="preserve"> </w:t>
      </w:r>
      <w:r w:rsidRPr="0096142C">
        <w:t>cooperation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Pr="0096142C">
        <w:t>countries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transit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destination</w:t>
      </w:r>
    </w:p>
    <w:p w14:paraId="7A397BDB" w14:textId="0652EB1A" w:rsidR="009A5649" w:rsidRPr="0096142C" w:rsidRDefault="009A5649" w:rsidP="002E6BEC">
      <w:pPr>
        <w:pStyle w:val="SingleTxtG"/>
      </w:pPr>
      <w:r w:rsidRPr="0096142C">
        <w:t>62.</w:t>
      </w:r>
      <w:r w:rsidRPr="0096142C">
        <w:tab/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is</w:t>
      </w:r>
      <w:r w:rsidR="008B4D13">
        <w:t xml:space="preserve"> </w:t>
      </w:r>
      <w:r w:rsidRPr="0096142C">
        <w:t>concerned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no</w:t>
      </w:r>
      <w:r w:rsidR="008B4D13">
        <w:t xml:space="preserve"> </w:t>
      </w:r>
      <w:r w:rsidRPr="0096142C">
        <w:t>bilateral</w:t>
      </w:r>
      <w:r w:rsidR="008B4D13">
        <w:t xml:space="preserve"> </w:t>
      </w:r>
      <w:r w:rsidRPr="0096142C">
        <w:t>or</w:t>
      </w:r>
      <w:r w:rsidR="008B4D13">
        <w:t xml:space="preserve"> </w:t>
      </w:r>
      <w:r w:rsidRPr="0096142C">
        <w:t>multilateral</w:t>
      </w:r>
      <w:r w:rsidR="008B4D13">
        <w:t xml:space="preserve"> </w:t>
      </w:r>
      <w:r w:rsidRPr="0096142C">
        <w:t>agreements</w:t>
      </w:r>
      <w:r w:rsidR="008B4D13">
        <w:t xml:space="preserve"> </w:t>
      </w:r>
      <w:r w:rsidRPr="0096142C">
        <w:t>have</w:t>
      </w:r>
      <w:r w:rsidR="008B4D13">
        <w:t xml:space="preserve"> </w:t>
      </w:r>
      <w:r w:rsidRPr="0096142C">
        <w:t>been</w:t>
      </w:r>
      <w:r w:rsidR="008B4D13">
        <w:t xml:space="preserve"> </w:t>
      </w:r>
      <w:r w:rsidRPr="0096142C">
        <w:t>concluded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Pr="0096142C">
        <w:t>destination</w:t>
      </w:r>
      <w:r w:rsidR="008B4D13">
        <w:t xml:space="preserve"> </w:t>
      </w:r>
      <w:r w:rsidRPr="0096142C">
        <w:t>countries</w:t>
      </w:r>
      <w:r w:rsidR="008B4D13">
        <w:t xml:space="preserve"> </w:t>
      </w:r>
      <w:r w:rsidRPr="0096142C">
        <w:t>where</w:t>
      </w:r>
      <w:r w:rsidR="008B4D13">
        <w:t xml:space="preserve"> </w:t>
      </w:r>
      <w:r w:rsidRPr="0096142C">
        <w:t>significant</w:t>
      </w:r>
      <w:r w:rsidR="008B4D13">
        <w:t xml:space="preserve"> </w:t>
      </w:r>
      <w:r w:rsidRPr="0096142C">
        <w:t>numbers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Nigerian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</w:t>
      </w:r>
      <w:r w:rsidR="008B4D13">
        <w:t xml:space="preserve"> </w:t>
      </w:r>
      <w:r w:rsidRPr="0096142C">
        <w:t>live,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Pr="0096142C">
        <w:t>a</w:t>
      </w:r>
      <w:r w:rsidR="008B4D13">
        <w:t xml:space="preserve"> </w:t>
      </w:r>
      <w:r w:rsidRPr="0096142C">
        <w:t>view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protecting</w:t>
      </w:r>
      <w:r w:rsidR="008B4D13">
        <w:t xml:space="preserve"> </w:t>
      </w:r>
      <w:r w:rsidRPr="0096142C">
        <w:t>their</w:t>
      </w:r>
      <w:r w:rsidR="008B4D13">
        <w:t xml:space="preserve"> </w:t>
      </w:r>
      <w:r w:rsidRPr="0096142C">
        <w:t>rights.</w:t>
      </w:r>
    </w:p>
    <w:p w14:paraId="0A5169E9" w14:textId="0FC0F92A" w:rsidR="009A5649" w:rsidRPr="0096142C" w:rsidRDefault="009A5649" w:rsidP="002E6BEC">
      <w:pPr>
        <w:pStyle w:val="SingleTxtG"/>
      </w:pPr>
      <w:r w:rsidRPr="0096142C">
        <w:t>63.</w:t>
      </w:r>
      <w:r w:rsidRPr="0096142C">
        <w:tab/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party:</w:t>
      </w:r>
    </w:p>
    <w:p w14:paraId="7058D21A" w14:textId="40951213" w:rsidR="009A5649" w:rsidRPr="0044414F" w:rsidRDefault="009A5649" w:rsidP="002E6BEC">
      <w:pPr>
        <w:pStyle w:val="SingleTxtG"/>
        <w:rPr>
          <w:b/>
          <w:bCs/>
        </w:rPr>
      </w:pPr>
      <w:r w:rsidRPr="0096142C">
        <w:rPr>
          <w:bCs/>
        </w:rPr>
        <w:tab/>
        <w:t>(a)</w:t>
      </w:r>
      <w:r w:rsidRPr="0044414F">
        <w:rPr>
          <w:b/>
        </w:rPr>
        <w:tab/>
      </w:r>
      <w:r w:rsidRPr="0096142C">
        <w:rPr>
          <w:b/>
        </w:rPr>
        <w:t>Enter</w:t>
      </w:r>
      <w:r w:rsidR="008B4D13">
        <w:rPr>
          <w:b/>
        </w:rPr>
        <w:t xml:space="preserve"> </w:t>
      </w:r>
      <w:r w:rsidRPr="0096142C">
        <w:rPr>
          <w:b/>
        </w:rPr>
        <w:t>into</w:t>
      </w:r>
      <w:r w:rsidR="008B4D13">
        <w:rPr>
          <w:b/>
        </w:rPr>
        <w:t xml:space="preserve"> </w:t>
      </w:r>
      <w:r w:rsidRPr="0096142C">
        <w:rPr>
          <w:b/>
        </w:rPr>
        <w:t>bilateral</w:t>
      </w:r>
      <w:r w:rsidR="008B4D13">
        <w:rPr>
          <w:b/>
        </w:rPr>
        <w:t xml:space="preserve"> </w:t>
      </w:r>
      <w:r w:rsidRPr="0096142C">
        <w:rPr>
          <w:b/>
        </w:rPr>
        <w:t>and</w:t>
      </w:r>
      <w:r w:rsidR="008B4D13">
        <w:rPr>
          <w:b/>
        </w:rPr>
        <w:t xml:space="preserve"> </w:t>
      </w:r>
      <w:r w:rsidRPr="0096142C">
        <w:rPr>
          <w:b/>
        </w:rPr>
        <w:t>multilateral</w:t>
      </w:r>
      <w:r w:rsidR="008B4D13">
        <w:rPr>
          <w:b/>
        </w:rPr>
        <w:t xml:space="preserve"> </w:t>
      </w:r>
      <w:r w:rsidRPr="0096142C">
        <w:rPr>
          <w:b/>
        </w:rPr>
        <w:t>agreements</w:t>
      </w:r>
      <w:r w:rsidR="008B4D13">
        <w:rPr>
          <w:b/>
        </w:rPr>
        <w:t xml:space="preserve"> </w:t>
      </w:r>
      <w:r w:rsidRPr="0096142C">
        <w:rPr>
          <w:b/>
        </w:rPr>
        <w:t>on</w:t>
      </w:r>
      <w:r w:rsidR="008B4D13">
        <w:rPr>
          <w:b/>
        </w:rPr>
        <w:t xml:space="preserve"> </w:t>
      </w:r>
      <w:r w:rsidRPr="0096142C">
        <w:rPr>
          <w:b/>
        </w:rPr>
        <w:t>the</w:t>
      </w:r>
      <w:r w:rsidR="008B4D13">
        <w:rPr>
          <w:b/>
        </w:rPr>
        <w:t xml:space="preserve"> </w:t>
      </w:r>
      <w:r w:rsidRPr="0096142C">
        <w:rPr>
          <w:b/>
        </w:rPr>
        <w:t>free</w:t>
      </w:r>
      <w:r w:rsidR="008B4D13">
        <w:rPr>
          <w:b/>
        </w:rPr>
        <w:t xml:space="preserve"> </w:t>
      </w:r>
      <w:r w:rsidRPr="0096142C">
        <w:rPr>
          <w:b/>
        </w:rPr>
        <w:t>movement</w:t>
      </w:r>
      <w:r w:rsidR="008B4D13">
        <w:rPr>
          <w:b/>
        </w:rPr>
        <w:t xml:space="preserve"> </w:t>
      </w:r>
      <w:r w:rsidRPr="0096142C">
        <w:rPr>
          <w:b/>
        </w:rPr>
        <w:t>of</w:t>
      </w:r>
      <w:r w:rsidR="008B4D13">
        <w:rPr>
          <w:b/>
        </w:rPr>
        <w:t xml:space="preserve"> </w:t>
      </w:r>
      <w:r w:rsidRPr="0096142C">
        <w:rPr>
          <w:b/>
        </w:rPr>
        <w:t>migrant</w:t>
      </w:r>
      <w:r w:rsidR="008B4D13">
        <w:rPr>
          <w:b/>
        </w:rPr>
        <w:t xml:space="preserve"> </w:t>
      </w:r>
      <w:r w:rsidRPr="0096142C">
        <w:rPr>
          <w:b/>
        </w:rPr>
        <w:t>workers</w:t>
      </w:r>
      <w:r w:rsidR="008B4D13">
        <w:rPr>
          <w:b/>
        </w:rPr>
        <w:t xml:space="preserve"> </w:t>
      </w:r>
      <w:r w:rsidRPr="0096142C">
        <w:rPr>
          <w:b/>
        </w:rPr>
        <w:t>and</w:t>
      </w:r>
      <w:r w:rsidR="008B4D13">
        <w:rPr>
          <w:b/>
        </w:rPr>
        <w:t xml:space="preserve"> </w:t>
      </w:r>
      <w:r w:rsidRPr="0096142C">
        <w:rPr>
          <w:b/>
        </w:rPr>
        <w:t>members</w:t>
      </w:r>
      <w:r w:rsidR="008B4D13">
        <w:rPr>
          <w:b/>
        </w:rPr>
        <w:t xml:space="preserve"> </w:t>
      </w:r>
      <w:r w:rsidRPr="0096142C">
        <w:rPr>
          <w:b/>
        </w:rPr>
        <w:t>of</w:t>
      </w:r>
      <w:r w:rsidR="008B4D13">
        <w:rPr>
          <w:b/>
        </w:rPr>
        <w:t xml:space="preserve"> </w:t>
      </w:r>
      <w:r w:rsidRPr="0096142C">
        <w:rPr>
          <w:b/>
        </w:rPr>
        <w:t>their</w:t>
      </w:r>
      <w:r w:rsidR="008B4D13">
        <w:rPr>
          <w:b/>
        </w:rPr>
        <w:t xml:space="preserve"> </w:t>
      </w:r>
      <w:r w:rsidRPr="0096142C">
        <w:rPr>
          <w:b/>
        </w:rPr>
        <w:t>families,</w:t>
      </w:r>
      <w:r w:rsidR="008B4D13">
        <w:rPr>
          <w:b/>
        </w:rPr>
        <w:t xml:space="preserve"> </w:t>
      </w:r>
      <w:r w:rsidRPr="0096142C">
        <w:rPr>
          <w:b/>
        </w:rPr>
        <w:t>in</w:t>
      </w:r>
      <w:r w:rsidR="008B4D13">
        <w:rPr>
          <w:b/>
        </w:rPr>
        <w:t xml:space="preserve"> </w:t>
      </w:r>
      <w:r w:rsidRPr="0096142C">
        <w:rPr>
          <w:b/>
        </w:rPr>
        <w:t>particular</w:t>
      </w:r>
      <w:r w:rsidR="008B4D13">
        <w:rPr>
          <w:b/>
        </w:rPr>
        <w:t xml:space="preserve"> </w:t>
      </w:r>
      <w:r w:rsidRPr="0096142C">
        <w:rPr>
          <w:b/>
        </w:rPr>
        <w:t>with</w:t>
      </w:r>
      <w:r w:rsidR="008B4D13">
        <w:rPr>
          <w:b/>
        </w:rPr>
        <w:t xml:space="preserve"> </w:t>
      </w:r>
      <w:r w:rsidRPr="0096142C">
        <w:rPr>
          <w:b/>
        </w:rPr>
        <w:t>transit</w:t>
      </w:r>
      <w:r w:rsidR="008B4D13">
        <w:rPr>
          <w:b/>
        </w:rPr>
        <w:t xml:space="preserve"> </w:t>
      </w:r>
      <w:r w:rsidRPr="0096142C">
        <w:rPr>
          <w:b/>
        </w:rPr>
        <w:t>and</w:t>
      </w:r>
      <w:r w:rsidR="008B4D13">
        <w:rPr>
          <w:b/>
        </w:rPr>
        <w:t xml:space="preserve"> </w:t>
      </w:r>
      <w:r w:rsidRPr="0096142C">
        <w:rPr>
          <w:b/>
        </w:rPr>
        <w:t>destination</w:t>
      </w:r>
      <w:r w:rsidR="008B4D13">
        <w:rPr>
          <w:b/>
        </w:rPr>
        <w:t xml:space="preserve"> </w:t>
      </w:r>
      <w:r w:rsidRPr="0096142C">
        <w:rPr>
          <w:b/>
        </w:rPr>
        <w:t>countries</w:t>
      </w:r>
      <w:r w:rsidR="008B4D13">
        <w:rPr>
          <w:b/>
        </w:rPr>
        <w:t xml:space="preserve"> </w:t>
      </w:r>
      <w:r w:rsidRPr="0096142C">
        <w:rPr>
          <w:b/>
        </w:rPr>
        <w:t>with</w:t>
      </w:r>
      <w:r w:rsidR="008B4D13">
        <w:rPr>
          <w:b/>
        </w:rPr>
        <w:t xml:space="preserve"> </w:t>
      </w:r>
      <w:r w:rsidRPr="0096142C">
        <w:rPr>
          <w:b/>
        </w:rPr>
        <w:t>a</w:t>
      </w:r>
      <w:r w:rsidR="008B4D13">
        <w:rPr>
          <w:b/>
        </w:rPr>
        <w:t xml:space="preserve"> </w:t>
      </w:r>
      <w:r w:rsidRPr="0096142C">
        <w:rPr>
          <w:b/>
        </w:rPr>
        <w:t>significant</w:t>
      </w:r>
      <w:r w:rsidR="008B4D13">
        <w:rPr>
          <w:b/>
        </w:rPr>
        <w:t xml:space="preserve"> </w:t>
      </w:r>
      <w:r w:rsidRPr="0096142C">
        <w:rPr>
          <w:b/>
        </w:rPr>
        <w:t>Nigerian</w:t>
      </w:r>
      <w:r w:rsidR="008B4D13">
        <w:rPr>
          <w:b/>
        </w:rPr>
        <w:t xml:space="preserve"> </w:t>
      </w:r>
      <w:r w:rsidRPr="0096142C">
        <w:rPr>
          <w:b/>
        </w:rPr>
        <w:t>diaspora,</w:t>
      </w:r>
      <w:r w:rsidR="008B4D13">
        <w:rPr>
          <w:b/>
        </w:rPr>
        <w:t xml:space="preserve"> </w:t>
      </w:r>
      <w:r w:rsidRPr="0096142C">
        <w:rPr>
          <w:b/>
        </w:rPr>
        <w:t>including</w:t>
      </w:r>
      <w:r w:rsidR="008B4D13">
        <w:rPr>
          <w:b/>
        </w:rPr>
        <w:t xml:space="preserve"> </w:t>
      </w:r>
      <w:r w:rsidRPr="0096142C">
        <w:rPr>
          <w:b/>
        </w:rPr>
        <w:t>countries</w:t>
      </w:r>
      <w:r w:rsidR="008B4D13">
        <w:rPr>
          <w:b/>
        </w:rPr>
        <w:t xml:space="preserve"> </w:t>
      </w:r>
      <w:r w:rsidRPr="0096142C">
        <w:rPr>
          <w:b/>
        </w:rPr>
        <w:t>of</w:t>
      </w:r>
      <w:r w:rsidR="008B4D13">
        <w:rPr>
          <w:b/>
        </w:rPr>
        <w:t xml:space="preserve"> </w:t>
      </w:r>
      <w:r w:rsidRPr="0096142C">
        <w:rPr>
          <w:b/>
        </w:rPr>
        <w:t>the</w:t>
      </w:r>
      <w:r w:rsidR="008B4D13">
        <w:rPr>
          <w:b/>
        </w:rPr>
        <w:t xml:space="preserve"> </w:t>
      </w:r>
      <w:r w:rsidRPr="0096142C">
        <w:rPr>
          <w:b/>
        </w:rPr>
        <w:t>European</w:t>
      </w:r>
      <w:r w:rsidR="008B4D13">
        <w:rPr>
          <w:b/>
        </w:rPr>
        <w:t xml:space="preserve"> </w:t>
      </w:r>
      <w:r w:rsidRPr="0096142C">
        <w:rPr>
          <w:b/>
        </w:rPr>
        <w:t>Union</w:t>
      </w:r>
      <w:r w:rsidR="008B4D13">
        <w:rPr>
          <w:b/>
        </w:rPr>
        <w:t xml:space="preserve"> </w:t>
      </w:r>
      <w:r w:rsidRPr="0096142C">
        <w:rPr>
          <w:b/>
        </w:rPr>
        <w:t>and</w:t>
      </w:r>
      <w:r w:rsidR="008B4D13">
        <w:rPr>
          <w:b/>
        </w:rPr>
        <w:t xml:space="preserve"> </w:t>
      </w:r>
      <w:r w:rsidRPr="0096142C">
        <w:rPr>
          <w:b/>
        </w:rPr>
        <w:t>South</w:t>
      </w:r>
      <w:r w:rsidR="008B4D13">
        <w:rPr>
          <w:b/>
        </w:rPr>
        <w:t xml:space="preserve"> </w:t>
      </w:r>
      <w:r w:rsidRPr="0096142C">
        <w:rPr>
          <w:b/>
        </w:rPr>
        <w:t>Africa,</w:t>
      </w:r>
      <w:r w:rsidR="008B4D13">
        <w:rPr>
          <w:b/>
        </w:rPr>
        <w:t xml:space="preserve"> </w:t>
      </w:r>
      <w:r w:rsidRPr="0096142C">
        <w:rPr>
          <w:b/>
        </w:rPr>
        <w:t>in</w:t>
      </w:r>
      <w:r w:rsidR="008B4D13">
        <w:rPr>
          <w:b/>
        </w:rPr>
        <w:t xml:space="preserve"> </w:t>
      </w:r>
      <w:r w:rsidRPr="0096142C">
        <w:rPr>
          <w:b/>
        </w:rPr>
        <w:t>order</w:t>
      </w:r>
      <w:r w:rsidR="008B4D13">
        <w:rPr>
          <w:b/>
        </w:rPr>
        <w:t xml:space="preserve"> </w:t>
      </w:r>
      <w:r w:rsidRPr="0096142C">
        <w:rPr>
          <w:b/>
        </w:rPr>
        <w:t>to</w:t>
      </w:r>
      <w:r w:rsidR="008B4D13">
        <w:rPr>
          <w:b/>
        </w:rPr>
        <w:t xml:space="preserve"> </w:t>
      </w:r>
      <w:r w:rsidRPr="0096142C">
        <w:rPr>
          <w:b/>
        </w:rPr>
        <w:t>better</w:t>
      </w:r>
      <w:r w:rsidR="008B4D13">
        <w:rPr>
          <w:b/>
        </w:rPr>
        <w:t xml:space="preserve"> </w:t>
      </w:r>
      <w:r w:rsidRPr="0096142C">
        <w:rPr>
          <w:b/>
        </w:rPr>
        <w:t>protect</w:t>
      </w:r>
      <w:r w:rsidR="008B4D13">
        <w:rPr>
          <w:b/>
        </w:rPr>
        <w:t xml:space="preserve"> </w:t>
      </w:r>
      <w:r w:rsidRPr="0096142C">
        <w:rPr>
          <w:b/>
        </w:rPr>
        <w:t>their</w:t>
      </w:r>
      <w:r w:rsidR="008B4D13">
        <w:rPr>
          <w:b/>
        </w:rPr>
        <w:t xml:space="preserve"> </w:t>
      </w:r>
      <w:r w:rsidRPr="0096142C">
        <w:rPr>
          <w:b/>
        </w:rPr>
        <w:t>rights</w:t>
      </w:r>
      <w:r w:rsidR="008B4D13">
        <w:rPr>
          <w:b/>
        </w:rPr>
        <w:t xml:space="preserve"> </w:t>
      </w:r>
      <w:r w:rsidRPr="0096142C">
        <w:rPr>
          <w:b/>
        </w:rPr>
        <w:t>and</w:t>
      </w:r>
      <w:r w:rsidR="008B4D13">
        <w:rPr>
          <w:b/>
        </w:rPr>
        <w:t xml:space="preserve"> </w:t>
      </w:r>
      <w:r w:rsidRPr="0096142C">
        <w:rPr>
          <w:b/>
        </w:rPr>
        <w:t>facilitate</w:t>
      </w:r>
      <w:r w:rsidR="008B4D13">
        <w:rPr>
          <w:b/>
        </w:rPr>
        <w:t xml:space="preserve"> </w:t>
      </w:r>
      <w:r w:rsidRPr="0096142C">
        <w:rPr>
          <w:b/>
        </w:rPr>
        <w:t>the</w:t>
      </w:r>
      <w:r w:rsidR="008B4D13">
        <w:rPr>
          <w:b/>
        </w:rPr>
        <w:t xml:space="preserve"> </w:t>
      </w:r>
      <w:r w:rsidRPr="0096142C">
        <w:rPr>
          <w:b/>
        </w:rPr>
        <w:t>provision</w:t>
      </w:r>
      <w:r w:rsidR="008B4D13">
        <w:rPr>
          <w:b/>
        </w:rPr>
        <w:t xml:space="preserve"> </w:t>
      </w:r>
      <w:r w:rsidRPr="0096142C">
        <w:rPr>
          <w:b/>
        </w:rPr>
        <w:t>of</w:t>
      </w:r>
      <w:r w:rsidR="008B4D13">
        <w:rPr>
          <w:b/>
        </w:rPr>
        <w:t xml:space="preserve"> </w:t>
      </w:r>
      <w:r w:rsidRPr="0096142C">
        <w:rPr>
          <w:b/>
        </w:rPr>
        <w:t>appropriate</w:t>
      </w:r>
      <w:r w:rsidR="008B4D13">
        <w:rPr>
          <w:b/>
        </w:rPr>
        <w:t xml:space="preserve"> </w:t>
      </w:r>
      <w:r w:rsidRPr="0096142C">
        <w:rPr>
          <w:b/>
        </w:rPr>
        <w:t>consular</w:t>
      </w:r>
      <w:r w:rsidR="008B4D13">
        <w:rPr>
          <w:b/>
        </w:rPr>
        <w:t xml:space="preserve"> </w:t>
      </w:r>
      <w:r w:rsidRPr="0096142C">
        <w:rPr>
          <w:b/>
        </w:rPr>
        <w:t>and</w:t>
      </w:r>
      <w:r w:rsidR="008B4D13">
        <w:rPr>
          <w:b/>
        </w:rPr>
        <w:t xml:space="preserve"> </w:t>
      </w:r>
      <w:r w:rsidRPr="0096142C">
        <w:rPr>
          <w:b/>
        </w:rPr>
        <w:t>other</w:t>
      </w:r>
      <w:r w:rsidR="008B4D13">
        <w:rPr>
          <w:b/>
        </w:rPr>
        <w:t xml:space="preserve"> </w:t>
      </w:r>
      <w:r w:rsidRPr="0096142C">
        <w:rPr>
          <w:b/>
        </w:rPr>
        <w:t>services</w:t>
      </w:r>
      <w:r w:rsidR="008B4D13">
        <w:rPr>
          <w:b/>
        </w:rPr>
        <w:t xml:space="preserve"> </w:t>
      </w:r>
      <w:r w:rsidRPr="0096142C">
        <w:rPr>
          <w:b/>
        </w:rPr>
        <w:t>so</w:t>
      </w:r>
      <w:r w:rsidR="008B4D13">
        <w:rPr>
          <w:b/>
        </w:rPr>
        <w:t xml:space="preserve"> </w:t>
      </w:r>
      <w:r w:rsidRPr="0096142C">
        <w:rPr>
          <w:b/>
        </w:rPr>
        <w:t>as</w:t>
      </w:r>
      <w:r w:rsidR="008B4D13">
        <w:rPr>
          <w:b/>
        </w:rPr>
        <w:t xml:space="preserve"> </w:t>
      </w:r>
      <w:r w:rsidRPr="0096142C">
        <w:rPr>
          <w:b/>
        </w:rPr>
        <w:t>to</w:t>
      </w:r>
      <w:r w:rsidR="008B4D13">
        <w:rPr>
          <w:b/>
        </w:rPr>
        <w:t xml:space="preserve"> </w:t>
      </w:r>
      <w:r w:rsidRPr="0096142C">
        <w:rPr>
          <w:b/>
        </w:rPr>
        <w:t>ensure</w:t>
      </w:r>
      <w:r w:rsidR="008B4D13">
        <w:rPr>
          <w:b/>
        </w:rPr>
        <w:t xml:space="preserve"> </w:t>
      </w:r>
      <w:r w:rsidRPr="0096142C">
        <w:rPr>
          <w:b/>
        </w:rPr>
        <w:t>sound,</w:t>
      </w:r>
      <w:r w:rsidR="008B4D13">
        <w:rPr>
          <w:b/>
        </w:rPr>
        <w:t xml:space="preserve"> </w:t>
      </w:r>
      <w:r w:rsidRPr="0096142C">
        <w:rPr>
          <w:b/>
        </w:rPr>
        <w:t>equitable</w:t>
      </w:r>
      <w:r w:rsidR="008B4D13">
        <w:rPr>
          <w:b/>
        </w:rPr>
        <w:t xml:space="preserve"> </w:t>
      </w:r>
      <w:r w:rsidRPr="0096142C">
        <w:rPr>
          <w:b/>
        </w:rPr>
        <w:t>and</w:t>
      </w:r>
      <w:r w:rsidR="008B4D13">
        <w:rPr>
          <w:b/>
        </w:rPr>
        <w:t xml:space="preserve"> </w:t>
      </w:r>
      <w:r w:rsidRPr="0096142C">
        <w:rPr>
          <w:b/>
        </w:rPr>
        <w:t>humane</w:t>
      </w:r>
      <w:r w:rsidR="008B4D13">
        <w:rPr>
          <w:b/>
        </w:rPr>
        <w:t xml:space="preserve"> </w:t>
      </w:r>
      <w:r w:rsidRPr="0096142C">
        <w:rPr>
          <w:b/>
        </w:rPr>
        <w:t>conditions</w:t>
      </w:r>
      <w:r w:rsidR="008B4D13">
        <w:rPr>
          <w:b/>
        </w:rPr>
        <w:t xml:space="preserve"> </w:t>
      </w:r>
      <w:r w:rsidRPr="0096142C">
        <w:rPr>
          <w:b/>
        </w:rPr>
        <w:t>for</w:t>
      </w:r>
      <w:r w:rsidR="008B4D13">
        <w:rPr>
          <w:b/>
        </w:rPr>
        <w:t xml:space="preserve"> </w:t>
      </w:r>
      <w:r w:rsidRPr="0096142C">
        <w:rPr>
          <w:b/>
        </w:rPr>
        <w:t>Nigerian</w:t>
      </w:r>
      <w:r w:rsidR="008B4D13">
        <w:rPr>
          <w:b/>
        </w:rPr>
        <w:t xml:space="preserve"> </w:t>
      </w:r>
      <w:r w:rsidRPr="0096142C">
        <w:rPr>
          <w:b/>
        </w:rPr>
        <w:t>migrant</w:t>
      </w:r>
      <w:r w:rsidR="008B4D13">
        <w:rPr>
          <w:b/>
        </w:rPr>
        <w:t xml:space="preserve"> </w:t>
      </w:r>
      <w:r w:rsidRPr="0096142C">
        <w:rPr>
          <w:b/>
        </w:rPr>
        <w:t>workers;</w:t>
      </w:r>
    </w:p>
    <w:p w14:paraId="5D8A6989" w14:textId="7D24BA4B" w:rsidR="008B4D13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(b)</w:t>
      </w:r>
      <w:r w:rsidRPr="0044414F">
        <w:rPr>
          <w:b/>
        </w:rPr>
        <w:tab/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such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multilateral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bilateral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agreements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fully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consistent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E92508">
        <w:rPr>
          <w:b/>
          <w:bCs/>
        </w:rPr>
        <w:t>’</w:t>
      </w:r>
      <w:r w:rsidRPr="0096142C">
        <w:rPr>
          <w:b/>
          <w:bCs/>
        </w:rPr>
        <w:t>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general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comments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1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(2011),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2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(2013)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5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(2021)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joint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general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comments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3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4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(2017)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22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23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(2017)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Child;</w:t>
      </w:r>
    </w:p>
    <w:p w14:paraId="67BB6837" w14:textId="13FBA61B" w:rsidR="008B4D13" w:rsidRDefault="009A5649" w:rsidP="002E6BEC">
      <w:pPr>
        <w:pStyle w:val="SingleTxtG"/>
      </w:pPr>
      <w:r w:rsidRPr="0096142C">
        <w:rPr>
          <w:bCs/>
        </w:rPr>
        <w:tab/>
        <w:t>(c)</w:t>
      </w:r>
      <w:r w:rsidRPr="0044414F">
        <w:rPr>
          <w:b/>
        </w:rPr>
        <w:tab/>
      </w:r>
      <w:r w:rsidRPr="0096142C">
        <w:rPr>
          <w:b/>
          <w:bCs/>
        </w:rPr>
        <w:t>Engage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OHCHR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seek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technical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assistance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regarding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implementation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said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agreements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negotiation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future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agreements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aligned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Convention.</w:t>
      </w:r>
    </w:p>
    <w:p w14:paraId="3A8AAB80" w14:textId="424E284F" w:rsidR="009A5649" w:rsidRPr="0096142C" w:rsidRDefault="009A5649" w:rsidP="00FD4A24">
      <w:pPr>
        <w:pStyle w:val="H23G"/>
        <w:rPr>
          <w:lang w:val="en-US"/>
        </w:rPr>
      </w:pPr>
      <w:r w:rsidRPr="0096142C">
        <w:rPr>
          <w:lang w:val="en-US"/>
        </w:rPr>
        <w:tab/>
      </w:r>
      <w:r w:rsidRPr="0096142C">
        <w:rPr>
          <w:lang w:val="en-US"/>
        </w:rPr>
        <w:tab/>
        <w:t>Recruitment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agencies</w:t>
      </w:r>
    </w:p>
    <w:p w14:paraId="74E22995" w14:textId="673A07D8" w:rsidR="009A5649" w:rsidRPr="0096142C" w:rsidRDefault="009A5649" w:rsidP="002E6BEC">
      <w:pPr>
        <w:pStyle w:val="SingleTxtG"/>
      </w:pPr>
      <w:r w:rsidRPr="0096142C">
        <w:t>64.</w:t>
      </w:r>
      <w:r w:rsidRPr="0096142C">
        <w:tab/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notes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Pr="0096142C">
        <w:t>appreciation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</w:t>
      </w:r>
      <w:r w:rsidR="008B4D13">
        <w:t xml:space="preserve"> </w:t>
      </w:r>
      <w:r w:rsidRPr="0096142C">
        <w:t>has</w:t>
      </w:r>
      <w:r w:rsidR="008B4D13">
        <w:t xml:space="preserve"> </w:t>
      </w:r>
      <w:r w:rsidRPr="0096142C">
        <w:t>developed</w:t>
      </w:r>
      <w:r w:rsidR="008B4D13">
        <w:t xml:space="preserve"> </w:t>
      </w:r>
      <w:r w:rsidRPr="0096142C">
        <w:t>a</w:t>
      </w:r>
      <w:r w:rsidR="008B4D13">
        <w:t xml:space="preserve"> </w:t>
      </w:r>
      <w:r w:rsidRPr="0096142C">
        <w:t>robust</w:t>
      </w:r>
      <w:r w:rsidR="008B4D13">
        <w:t xml:space="preserve"> </w:t>
      </w:r>
      <w:r w:rsidRPr="0096142C">
        <w:t>regulatory</w:t>
      </w:r>
      <w:r w:rsidR="008B4D13">
        <w:t xml:space="preserve"> </w:t>
      </w:r>
      <w:r w:rsidRPr="0096142C">
        <w:t>framework</w:t>
      </w:r>
      <w:r w:rsidR="008B4D13">
        <w:t xml:space="preserve"> </w:t>
      </w:r>
      <w:r w:rsidRPr="0096142C">
        <w:t>for</w:t>
      </w:r>
      <w:r w:rsidR="008B4D13">
        <w:t xml:space="preserve"> </w:t>
      </w:r>
      <w:r w:rsidRPr="0096142C">
        <w:t>private</w:t>
      </w:r>
      <w:r w:rsidR="008B4D13">
        <w:t xml:space="preserve"> </w:t>
      </w:r>
      <w:r w:rsidRPr="0096142C">
        <w:t>recruitment</w:t>
      </w:r>
      <w:r w:rsidR="008B4D13">
        <w:t xml:space="preserve"> </w:t>
      </w:r>
      <w:r w:rsidRPr="0096142C">
        <w:t>agencies</w:t>
      </w:r>
      <w:r w:rsidR="008B4D13">
        <w:t xml:space="preserve"> </w:t>
      </w:r>
      <w:r w:rsidRPr="0096142C">
        <w:t>operating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party.</w:t>
      </w:r>
      <w:r w:rsidR="008B4D13">
        <w:t xml:space="preserve"> </w:t>
      </w:r>
      <w:r w:rsidRPr="0096142C">
        <w:t>It</w:t>
      </w:r>
      <w:r w:rsidR="008B4D13">
        <w:t xml:space="preserve"> </w:t>
      </w:r>
      <w:r w:rsidRPr="0096142C">
        <w:t>is,</w:t>
      </w:r>
      <w:r w:rsidR="008B4D13">
        <w:t xml:space="preserve"> </w:t>
      </w:r>
      <w:r w:rsidRPr="0096142C">
        <w:t>however,</w:t>
      </w:r>
      <w:r w:rsidR="008B4D13">
        <w:t xml:space="preserve"> </w:t>
      </w:r>
      <w:r w:rsidRPr="0096142C">
        <w:t>concerned</w:t>
      </w:r>
      <w:r w:rsidR="008B4D13">
        <w:t xml:space="preserve"> </w:t>
      </w:r>
      <w:r w:rsidRPr="0096142C">
        <w:t>about</w:t>
      </w:r>
      <w:r w:rsidR="008B4D13">
        <w:t xml:space="preserve"> </w:t>
      </w:r>
      <w:r w:rsidRPr="0096142C">
        <w:t>reports</w:t>
      </w:r>
      <w:r w:rsidR="008B4D13">
        <w:t xml:space="preserve"> </w:t>
      </w:r>
      <w:r w:rsidRPr="0096142C">
        <w:t>of</w:t>
      </w:r>
      <w:r w:rsidR="008B4D13">
        <w:t xml:space="preserve"> </w:t>
      </w:r>
      <w:r w:rsidR="00E92508">
        <w:t>“</w:t>
      </w:r>
      <w:r w:rsidRPr="0096142C">
        <w:t>informal</w:t>
      </w:r>
      <w:r w:rsidR="00E92508">
        <w:t>”</w:t>
      </w:r>
      <w:r w:rsidR="008B4D13">
        <w:t xml:space="preserve"> </w:t>
      </w:r>
      <w:r w:rsidRPr="0096142C">
        <w:t>recruitment</w:t>
      </w:r>
      <w:r w:rsidR="008B4D13">
        <w:t xml:space="preserve"> </w:t>
      </w:r>
      <w:r w:rsidRPr="0096142C">
        <w:t>agencies,</w:t>
      </w:r>
      <w:r w:rsidR="008B4D13">
        <w:t xml:space="preserve"> </w:t>
      </w:r>
      <w:r w:rsidRPr="0096142C">
        <w:t>which</w:t>
      </w:r>
      <w:r w:rsidR="008B4D13">
        <w:t xml:space="preserve"> </w:t>
      </w:r>
      <w:r w:rsidRPr="0096142C">
        <w:t>operate</w:t>
      </w:r>
      <w:r w:rsidR="008B4D13">
        <w:t xml:space="preserve"> </w:t>
      </w:r>
      <w:r w:rsidRPr="0096142C">
        <w:t>without</w:t>
      </w:r>
      <w:r w:rsidR="008B4D13">
        <w:t xml:space="preserve"> </w:t>
      </w:r>
      <w:r w:rsidRPr="0096142C">
        <w:t>a</w:t>
      </w:r>
      <w:r w:rsidR="008B4D13">
        <w:t xml:space="preserve"> </w:t>
      </w:r>
      <w:r w:rsidRPr="0096142C">
        <w:t>licence,</w:t>
      </w:r>
      <w:r w:rsidR="008B4D13">
        <w:t xml:space="preserve"> </w:t>
      </w:r>
      <w:r w:rsidRPr="0096142C">
        <w:t>leading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unethical</w:t>
      </w:r>
      <w:r w:rsidR="008B4D13">
        <w:t xml:space="preserve"> </w:t>
      </w:r>
      <w:r w:rsidRPr="0096142C">
        <w:t>recruitment</w:t>
      </w:r>
      <w:r w:rsidR="008B4D13">
        <w:t xml:space="preserve"> </w:t>
      </w:r>
      <w:r w:rsidRPr="0096142C">
        <w:t>practices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labour</w:t>
      </w:r>
      <w:r w:rsidR="008B4D13">
        <w:t xml:space="preserve"> </w:t>
      </w:r>
      <w:r w:rsidRPr="0096142C">
        <w:t>exploitation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Nigerian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workers.</w:t>
      </w:r>
    </w:p>
    <w:p w14:paraId="7B48B4A5" w14:textId="67EDF454" w:rsidR="008B4D13" w:rsidRDefault="009A5649" w:rsidP="002E6BEC">
      <w:pPr>
        <w:pStyle w:val="SingleTxtG"/>
      </w:pPr>
      <w:r w:rsidRPr="0096142C">
        <w:t>65.</w:t>
      </w:r>
      <w:r w:rsidRPr="0096142C">
        <w:tab/>
      </w:r>
      <w:r w:rsidRPr="0096142C">
        <w:rPr>
          <w:b/>
          <w:bCs/>
        </w:rPr>
        <w:t>Recalling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previous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recommendation,</w:t>
      </w:r>
      <w:r w:rsidRPr="00A73810">
        <w:rPr>
          <w:rStyle w:val="FootnoteReference"/>
        </w:rPr>
        <w:footnoteReference w:id="34"/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line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Guiding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Principles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Business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Human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party:</w:t>
      </w:r>
    </w:p>
    <w:p w14:paraId="0B9A13E8" w14:textId="5CD651EA" w:rsidR="009A5649" w:rsidRPr="0044414F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(a)</w:t>
      </w:r>
      <w:r w:rsidRPr="0044414F">
        <w:rPr>
          <w:b/>
        </w:rPr>
        <w:tab/>
      </w:r>
      <w:r w:rsidRPr="0096142C">
        <w:rPr>
          <w:b/>
          <w:bCs/>
        </w:rPr>
        <w:t>Reinforce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regulatory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regime,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particular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licensing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system,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private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recruitment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agencies,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cooperation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Human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Capital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Association,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accordance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Convention;</w:t>
      </w:r>
    </w:p>
    <w:p w14:paraId="30FA5E62" w14:textId="505FBC12" w:rsidR="009A5649" w:rsidRPr="0044414F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(b)</w:t>
      </w:r>
      <w:r w:rsidRPr="0044414F">
        <w:rPr>
          <w:b/>
        </w:rPr>
        <w:tab/>
      </w:r>
      <w:r w:rsidRPr="0096142C">
        <w:rPr>
          <w:b/>
          <w:bCs/>
        </w:rPr>
        <w:t>Enhance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recruitment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monitoring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inspections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prevent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private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recruitment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agencies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from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charging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excessive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fees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services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from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acting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intermediaries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abusive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foreign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recruiters;</w:t>
      </w:r>
    </w:p>
    <w:p w14:paraId="1003AACC" w14:textId="7B959238" w:rsidR="009A5649" w:rsidRPr="0044414F" w:rsidRDefault="009A5649" w:rsidP="002E6BEC">
      <w:pPr>
        <w:pStyle w:val="SingleTxtG"/>
        <w:rPr>
          <w:b/>
        </w:rPr>
      </w:pPr>
      <w:r w:rsidRPr="0096142C">
        <w:rPr>
          <w:bCs/>
        </w:rPr>
        <w:lastRenderedPageBreak/>
        <w:tab/>
        <w:t>(c)</w:t>
      </w:r>
      <w:r w:rsidRPr="0044414F">
        <w:rPr>
          <w:b/>
        </w:rPr>
        <w:tab/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controls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place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prevent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re-registration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unscrupulous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agencies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have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had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licences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revoked,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develop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rating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system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which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assesses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conduct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recruitment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agencies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against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human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norms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labour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standards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empowered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make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informed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decisions,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provide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market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incentives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agencies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comply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human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norms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labour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standards,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develop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maintain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blacklist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unethical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agencies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exploit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workers;</w:t>
      </w:r>
    </w:p>
    <w:p w14:paraId="552B90E5" w14:textId="58653801" w:rsidR="008B4D13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(d)</w:t>
      </w:r>
      <w:r w:rsidRPr="0044414F">
        <w:rPr>
          <w:b/>
        </w:rPr>
        <w:tab/>
      </w:r>
      <w:r w:rsidRPr="0096142C">
        <w:rPr>
          <w:b/>
          <w:bCs/>
        </w:rPr>
        <w:t>Investigate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punish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illegal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practices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recruiters,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view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punishing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those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involved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exploitative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practices;</w:t>
      </w:r>
    </w:p>
    <w:p w14:paraId="06811461" w14:textId="64FC6513" w:rsidR="009A5649" w:rsidRPr="0096142C" w:rsidRDefault="009A5649" w:rsidP="002E6BEC">
      <w:pPr>
        <w:pStyle w:val="SingleTxtG"/>
      </w:pPr>
      <w:r w:rsidRPr="0096142C">
        <w:rPr>
          <w:bCs/>
        </w:rPr>
        <w:tab/>
        <w:t>(e)</w:t>
      </w:r>
      <w:r w:rsidRPr="0044414F">
        <w:rPr>
          <w:b/>
        </w:rPr>
        <w:tab/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following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detection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unethical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recruitment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practices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never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economically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criminally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penalize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workers.</w:t>
      </w:r>
    </w:p>
    <w:p w14:paraId="20F78450" w14:textId="1477AE9C" w:rsidR="009A5649" w:rsidRPr="0096142C" w:rsidRDefault="009A5649" w:rsidP="000E17A9">
      <w:pPr>
        <w:pStyle w:val="H23G"/>
      </w:pPr>
      <w:r w:rsidRPr="0096142C">
        <w:tab/>
      </w:r>
      <w:r w:rsidRPr="0096142C">
        <w:tab/>
        <w:t>Return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reintegration</w:t>
      </w:r>
    </w:p>
    <w:p w14:paraId="529BB7F2" w14:textId="2B95A854" w:rsidR="009A5649" w:rsidRPr="0096142C" w:rsidRDefault="009A5649" w:rsidP="002E6BEC">
      <w:pPr>
        <w:pStyle w:val="SingleTxtG"/>
        <w:rPr>
          <w:lang w:val="en-US"/>
        </w:rPr>
      </w:pPr>
      <w:r w:rsidRPr="0096142C">
        <w:rPr>
          <w:lang w:val="en-US"/>
        </w:rPr>
        <w:t>66.</w:t>
      </w:r>
      <w:r w:rsidRPr="0096142C">
        <w:rPr>
          <w:lang w:val="en-US"/>
        </w:rPr>
        <w:tab/>
        <w:t>The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Committee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recognizes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the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measures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taken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to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assist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the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return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and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reintegration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of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Nigerian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migrant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workers,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including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in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cases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of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forced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return,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such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as</w:t>
      </w:r>
      <w:r w:rsidR="008B4D13">
        <w:rPr>
          <w:lang w:val="en-US"/>
        </w:rPr>
        <w:t xml:space="preserve"> </w:t>
      </w:r>
      <w:r w:rsidRPr="0096142C">
        <w:rPr>
          <w:lang w:val="en-US"/>
        </w:rPr>
        <w:t>the</w:t>
      </w:r>
      <w:r w:rsidR="008B4D13">
        <w:rPr>
          <w:lang w:val="en-US"/>
        </w:rPr>
        <w:t xml:space="preserve"> </w:t>
      </w:r>
      <w:r w:rsidRPr="0096142C">
        <w:t>Assisted</w:t>
      </w:r>
      <w:r w:rsidR="008B4D13">
        <w:t xml:space="preserve"> </w:t>
      </w:r>
      <w:r w:rsidRPr="0096142C">
        <w:t>Voluntary</w:t>
      </w:r>
      <w:r w:rsidR="008B4D13">
        <w:t xml:space="preserve"> </w:t>
      </w:r>
      <w:r w:rsidRPr="0096142C">
        <w:t>Return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Reintegration</w:t>
      </w:r>
      <w:r w:rsidR="008B4D13">
        <w:t xml:space="preserve"> </w:t>
      </w:r>
      <w:r w:rsidRPr="0096142C">
        <w:t>Scheme</w:t>
      </w:r>
      <w:r w:rsidR="008B4D13">
        <w:t xml:space="preserve"> </w:t>
      </w:r>
      <w:r w:rsidRPr="0096142C">
        <w:t>carried</w:t>
      </w:r>
      <w:r w:rsidR="008B4D13">
        <w:t xml:space="preserve"> </w:t>
      </w:r>
      <w:r w:rsidRPr="0096142C">
        <w:t>out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collaboration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Pr="0096142C">
        <w:t>IOM.</w:t>
      </w:r>
      <w:r w:rsidR="008B4D13">
        <w:t xml:space="preserve"> </w:t>
      </w:r>
      <w:r w:rsidRPr="0096142C">
        <w:t>It</w:t>
      </w:r>
      <w:r w:rsidR="008B4D13">
        <w:t xml:space="preserve"> </w:t>
      </w:r>
      <w:r w:rsidRPr="0096142C">
        <w:t>is,</w:t>
      </w:r>
      <w:r w:rsidR="008B4D13">
        <w:t xml:space="preserve"> </w:t>
      </w:r>
      <w:r w:rsidRPr="0096142C">
        <w:t>however,</w:t>
      </w:r>
      <w:r w:rsidR="008B4D13">
        <w:t xml:space="preserve"> </w:t>
      </w:r>
      <w:r w:rsidRPr="0096142C">
        <w:t>concerned</w:t>
      </w:r>
      <w:r w:rsidR="008B4D13">
        <w:t xml:space="preserve"> </w:t>
      </w:r>
      <w:r w:rsidRPr="0096142C">
        <w:t>about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exodus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large</w:t>
      </w:r>
      <w:r w:rsidR="008B4D13">
        <w:t xml:space="preserve"> </w:t>
      </w:r>
      <w:r w:rsidRPr="0096142C">
        <w:t>numbers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highly</w:t>
      </w:r>
      <w:r w:rsidR="008B4D13">
        <w:t xml:space="preserve"> </w:t>
      </w:r>
      <w:r w:rsidRPr="0096142C">
        <w:t>skilled</w:t>
      </w:r>
      <w:r w:rsidR="008B4D13">
        <w:t xml:space="preserve"> </w:t>
      </w:r>
      <w:r w:rsidRPr="0096142C">
        <w:t>Nigerian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</w:t>
      </w:r>
      <w:r w:rsidR="008B4D13">
        <w:t xml:space="preserve"> </w:t>
      </w:r>
      <w:r w:rsidRPr="0096142C">
        <w:t>abroad</w:t>
      </w:r>
      <w:r w:rsidR="008B4D13">
        <w:t xml:space="preserve"> </w:t>
      </w:r>
      <w:r w:rsidRPr="0096142C">
        <w:t>(known</w:t>
      </w:r>
      <w:r w:rsidR="008B4D13">
        <w:t xml:space="preserve"> </w:t>
      </w:r>
      <w:r w:rsidRPr="0096142C">
        <w:t>as</w:t>
      </w:r>
      <w:r w:rsidR="008B4D13">
        <w:t xml:space="preserve"> </w:t>
      </w:r>
      <w:r w:rsidRPr="0044414F">
        <w:rPr>
          <w:i/>
          <w:iCs/>
        </w:rPr>
        <w:t>Japa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Yoruba)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about</w:t>
      </w:r>
      <w:r w:rsidR="008B4D13">
        <w:t xml:space="preserve"> </w:t>
      </w:r>
      <w:r w:rsidRPr="0096142C">
        <w:t>reports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standard</w:t>
      </w:r>
      <w:r w:rsidR="008B4D13">
        <w:t xml:space="preserve"> </w:t>
      </w:r>
      <w:r w:rsidRPr="0096142C">
        <w:t>operating</w:t>
      </w:r>
      <w:r w:rsidR="008B4D13">
        <w:t xml:space="preserve"> </w:t>
      </w:r>
      <w:r w:rsidRPr="0096142C">
        <w:t>procedures</w:t>
      </w:r>
      <w:r w:rsidR="008B4D13">
        <w:t xml:space="preserve"> </w:t>
      </w:r>
      <w:r w:rsidRPr="0096142C">
        <w:t>for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federal</w:t>
      </w:r>
      <w:r w:rsidR="008B4D13">
        <w:t xml:space="preserve"> </w:t>
      </w:r>
      <w:r w:rsidRPr="0096142C">
        <w:t>level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Technical</w:t>
      </w:r>
      <w:r w:rsidR="008B4D13">
        <w:t xml:space="preserve"> </w:t>
      </w:r>
      <w:r w:rsidRPr="0096142C">
        <w:t>Working</w:t>
      </w:r>
      <w:r w:rsidR="008B4D13">
        <w:t xml:space="preserve"> </w:t>
      </w:r>
      <w:r w:rsidRPr="0096142C">
        <w:t>Group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Return,</w:t>
      </w:r>
      <w:r w:rsidR="008B4D13">
        <w:t xml:space="preserve"> </w:t>
      </w:r>
      <w:r w:rsidRPr="0096142C">
        <w:t>Readmission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Reintegration</w:t>
      </w:r>
      <w:r w:rsidR="008B4D13">
        <w:t xml:space="preserve"> </w:t>
      </w:r>
      <w:r w:rsidRPr="0096142C">
        <w:t>established</w:t>
      </w:r>
      <w:r w:rsidR="008B4D13">
        <w:t xml:space="preserve"> </w:t>
      </w:r>
      <w:r w:rsidRPr="0096142C">
        <w:t>under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National</w:t>
      </w:r>
      <w:r w:rsidR="008B4D13">
        <w:t xml:space="preserve"> </w:t>
      </w:r>
      <w:r w:rsidRPr="0096142C">
        <w:t>Policy</w:t>
      </w:r>
      <w:r w:rsidR="008B4D13">
        <w:t xml:space="preserve"> </w:t>
      </w:r>
      <w:r w:rsidRPr="0096142C">
        <w:t>for</w:t>
      </w:r>
      <w:r w:rsidR="008B4D13">
        <w:t xml:space="preserve"> </w:t>
      </w:r>
      <w:r w:rsidRPr="0096142C">
        <w:t>Labour</w:t>
      </w:r>
      <w:r w:rsidR="008B4D13">
        <w:t xml:space="preserve"> </w:t>
      </w:r>
      <w:r w:rsidRPr="0096142C">
        <w:t>Migration</w:t>
      </w:r>
      <w:r w:rsidR="008B4D13">
        <w:t xml:space="preserve"> </w:t>
      </w:r>
      <w:r w:rsidRPr="0096142C">
        <w:t>have</w:t>
      </w:r>
      <w:r w:rsidR="008B4D13">
        <w:t xml:space="preserve"> </w:t>
      </w:r>
      <w:r w:rsidRPr="0096142C">
        <w:t>not</w:t>
      </w:r>
      <w:r w:rsidR="008B4D13">
        <w:t xml:space="preserve"> </w:t>
      </w:r>
      <w:r w:rsidRPr="0096142C">
        <w:t>been</w:t>
      </w:r>
      <w:r w:rsidR="008B4D13">
        <w:t xml:space="preserve"> </w:t>
      </w:r>
      <w:r w:rsidRPr="0096142C">
        <w:t>adopted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adapted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levels,</w:t>
      </w:r>
      <w:r w:rsidR="008B4D13">
        <w:t xml:space="preserve"> </w:t>
      </w:r>
      <w:r w:rsidRPr="0096142C">
        <w:t>where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part</w:t>
      </w:r>
      <w:r w:rsidR="008B4D13">
        <w:t xml:space="preserve"> </w:t>
      </w:r>
      <w:r w:rsidRPr="0096142C">
        <w:t>a</w:t>
      </w:r>
      <w:r w:rsidR="008B4D13">
        <w:t xml:space="preserve"> </w:t>
      </w:r>
      <w:r w:rsidRPr="0096142C">
        <w:t>lack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capacity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budgetary</w:t>
      </w:r>
      <w:r w:rsidR="008B4D13">
        <w:t xml:space="preserve"> </w:t>
      </w:r>
      <w:r w:rsidRPr="0096142C">
        <w:t>constraints</w:t>
      </w:r>
      <w:r w:rsidR="008B4D13">
        <w:t xml:space="preserve"> </w:t>
      </w:r>
      <w:r w:rsidRPr="0096142C">
        <w:t>hinder</w:t>
      </w:r>
      <w:r w:rsidR="008B4D13">
        <w:t xml:space="preserve"> </w:t>
      </w:r>
      <w:r w:rsidRPr="0096142C">
        <w:t>effective</w:t>
      </w:r>
      <w:r w:rsidR="008B4D13">
        <w:t xml:space="preserve"> </w:t>
      </w:r>
      <w:r w:rsidRPr="0096142C">
        <w:t>reintegration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socioeconomic</w:t>
      </w:r>
      <w:r w:rsidR="008B4D13">
        <w:t xml:space="preserve"> </w:t>
      </w:r>
      <w:r w:rsidRPr="0096142C">
        <w:t>support.</w:t>
      </w:r>
    </w:p>
    <w:p w14:paraId="3AEC924F" w14:textId="5E5F34DF" w:rsidR="009A5649" w:rsidRPr="0096142C" w:rsidRDefault="009A5649" w:rsidP="002E6BEC">
      <w:pPr>
        <w:pStyle w:val="SingleTxtG"/>
      </w:pPr>
      <w:r w:rsidRPr="0096142C">
        <w:rPr>
          <w:lang w:val="en-US"/>
        </w:rPr>
        <w:t>67.</w:t>
      </w:r>
      <w:r w:rsidRPr="0096142C">
        <w:rPr>
          <w:lang w:val="en-US"/>
        </w:rPr>
        <w:tab/>
      </w:r>
      <w:r w:rsidRPr="0096142C">
        <w:rPr>
          <w:b/>
          <w:bCs/>
        </w:rPr>
        <w:t>Recalling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previous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recommendation,</w:t>
      </w:r>
      <w:r w:rsidRPr="00A73810">
        <w:rPr>
          <w:rStyle w:val="FootnoteReference"/>
        </w:rPr>
        <w:footnoteReference w:id="35"/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continue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take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measures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to:</w:t>
      </w:r>
    </w:p>
    <w:p w14:paraId="20B5C0E9" w14:textId="560773E8" w:rsidR="009A5649" w:rsidRPr="0044414F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(a)</w:t>
      </w:r>
      <w:r w:rsidRPr="0044414F">
        <w:rPr>
          <w:b/>
        </w:rPr>
        <w:tab/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appropriate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social,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economic,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legal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other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conditions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necessary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facilitate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gender-responsive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return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durable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reintegration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Nigerian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members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families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economic,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social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cultural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life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particular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levels,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provided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article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67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line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target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10.7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Sustainable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Development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Goals;</w:t>
      </w:r>
    </w:p>
    <w:p w14:paraId="77B666CF" w14:textId="6CDF0A5D" w:rsidR="009A5649" w:rsidRPr="0096142C" w:rsidRDefault="009A5649" w:rsidP="002E6BEC">
      <w:pPr>
        <w:pStyle w:val="SingleTxtG"/>
      </w:pPr>
      <w:r w:rsidRPr="0096142C">
        <w:rPr>
          <w:bCs/>
        </w:rPr>
        <w:tab/>
        <w:t>(b)</w:t>
      </w:r>
      <w:r w:rsidRPr="0044414F">
        <w:rPr>
          <w:b/>
        </w:rPr>
        <w:tab/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bilateral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multilateral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mobility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readmission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agreements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promote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circular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which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beneficial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economic,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social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cultural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development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conformity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Convention,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such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agreements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include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appropriate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procedural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guarantees.</w:t>
      </w:r>
    </w:p>
    <w:p w14:paraId="2B930DEF" w14:textId="2E2E7526" w:rsidR="009A5649" w:rsidRPr="0096142C" w:rsidRDefault="009A5649" w:rsidP="000E17A9">
      <w:pPr>
        <w:pStyle w:val="H23G"/>
      </w:pPr>
      <w:r w:rsidRPr="0096142C">
        <w:tab/>
      </w:r>
      <w:r w:rsidRPr="0096142C">
        <w:tab/>
      </w:r>
      <w:r w:rsidRPr="0096142C">
        <w:tab/>
        <w:t>Trafficking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persons</w:t>
      </w:r>
    </w:p>
    <w:p w14:paraId="438A51AE" w14:textId="32C946F1" w:rsidR="009A5649" w:rsidRPr="0096142C" w:rsidRDefault="009A5649" w:rsidP="002E6BEC">
      <w:pPr>
        <w:pStyle w:val="SingleTxtG"/>
      </w:pPr>
      <w:r w:rsidRPr="0096142C">
        <w:t>68.</w:t>
      </w:r>
      <w:r w:rsidRPr="0096142C">
        <w:tab/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notes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efforts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prevent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combat</w:t>
      </w:r>
      <w:r w:rsidR="008B4D13">
        <w:t xml:space="preserve"> </w:t>
      </w:r>
      <w:r w:rsidRPr="0096142C">
        <w:t>trafficking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persons,</w:t>
      </w:r>
      <w:r w:rsidR="008B4D13">
        <w:t xml:space="preserve"> </w:t>
      </w:r>
      <w:r w:rsidRPr="0096142C">
        <w:t>including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members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their</w:t>
      </w:r>
      <w:r w:rsidR="008B4D13">
        <w:t xml:space="preserve"> </w:t>
      </w:r>
      <w:r w:rsidRPr="0096142C">
        <w:t>families,</w:t>
      </w:r>
      <w:r w:rsidR="008B4D13">
        <w:t xml:space="preserve"> </w:t>
      </w:r>
      <w:r w:rsidRPr="0096142C">
        <w:t>such</w:t>
      </w:r>
      <w:r w:rsidR="008B4D13">
        <w:t xml:space="preserve"> </w:t>
      </w:r>
      <w:r w:rsidRPr="0096142C">
        <w:t>as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revision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Trafficking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Persons</w:t>
      </w:r>
      <w:r w:rsidR="008B4D13">
        <w:t xml:space="preserve"> </w:t>
      </w:r>
      <w:r w:rsidRPr="0096142C">
        <w:t>(Prohibition)</w:t>
      </w:r>
      <w:r w:rsidR="008B4D13">
        <w:t xml:space="preserve"> </w:t>
      </w:r>
      <w:r w:rsidRPr="0096142C">
        <w:t>Enforcement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Administration</w:t>
      </w:r>
      <w:r w:rsidR="008B4D13">
        <w:t xml:space="preserve"> </w:t>
      </w:r>
      <w:r w:rsidRPr="0096142C">
        <w:t>Act,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adoption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National</w:t>
      </w:r>
      <w:r w:rsidR="008B4D13">
        <w:t xml:space="preserve"> </w:t>
      </w:r>
      <w:r w:rsidRPr="0096142C">
        <w:t>Action</w:t>
      </w:r>
      <w:r w:rsidR="008B4D13">
        <w:t xml:space="preserve"> </w:t>
      </w:r>
      <w:r w:rsidRPr="0096142C">
        <w:t>Plan</w:t>
      </w:r>
      <w:r w:rsidR="008B4D13">
        <w:t xml:space="preserve"> </w:t>
      </w:r>
      <w:r w:rsidRPr="0096142C">
        <w:t>on</w:t>
      </w:r>
      <w:r w:rsidR="008B4D13">
        <w:t xml:space="preserve"> </w:t>
      </w:r>
      <w:r w:rsidRPr="0096142C">
        <w:t>Human</w:t>
      </w:r>
      <w:r w:rsidR="008B4D13">
        <w:t xml:space="preserve"> </w:t>
      </w:r>
      <w:r w:rsidRPr="0096142C">
        <w:t>Trafficking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Nigeria</w:t>
      </w:r>
      <w:r w:rsidR="008B4D13">
        <w:t xml:space="preserve"> </w:t>
      </w:r>
      <w:r w:rsidRPr="0096142C">
        <w:t>2022–2026,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activities</w:t>
      </w:r>
      <w:r w:rsidR="008B4D13">
        <w:t xml:space="preserve"> </w:t>
      </w:r>
      <w:r w:rsidRPr="0096142C">
        <w:t>carried</w:t>
      </w:r>
      <w:r w:rsidR="008B4D13">
        <w:t xml:space="preserve"> </w:t>
      </w:r>
      <w:r w:rsidRPr="0096142C">
        <w:t>out</w:t>
      </w:r>
      <w:r w:rsidR="008B4D13">
        <w:t xml:space="preserve"> </w:t>
      </w:r>
      <w:r w:rsidRPr="0096142C">
        <w:t>by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National</w:t>
      </w:r>
      <w:r w:rsidR="008B4D13">
        <w:t xml:space="preserve"> </w:t>
      </w:r>
      <w:r w:rsidRPr="0096142C">
        <w:t>Agency</w:t>
      </w:r>
      <w:r w:rsidR="008B4D13">
        <w:t xml:space="preserve"> </w:t>
      </w:r>
      <w:r w:rsidRPr="0096142C">
        <w:t>for</w:t>
      </w:r>
      <w:r w:rsidR="008B4D13">
        <w:t xml:space="preserve"> </w:t>
      </w:r>
      <w:r w:rsidRPr="0096142C">
        <w:t>Prohibition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Trafficking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Persons.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is</w:t>
      </w:r>
      <w:r w:rsidR="008B4D13">
        <w:t xml:space="preserve"> </w:t>
      </w:r>
      <w:r w:rsidRPr="0096142C">
        <w:t>nevertheless</w:t>
      </w:r>
      <w:r w:rsidR="008B4D13">
        <w:t xml:space="preserve"> </w:t>
      </w:r>
      <w:r w:rsidRPr="0096142C">
        <w:t>concerned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</w:t>
      </w:r>
      <w:r w:rsidR="008B4D13">
        <w:t xml:space="preserve"> </w:t>
      </w:r>
      <w:r w:rsidRPr="0096142C">
        <w:t>is</w:t>
      </w:r>
      <w:r w:rsidR="008B4D13">
        <w:t xml:space="preserve"> </w:t>
      </w:r>
      <w:r w:rsidRPr="0096142C">
        <w:t>considered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be</w:t>
      </w:r>
      <w:r w:rsidR="008B4D13">
        <w:t xml:space="preserve"> </w:t>
      </w:r>
      <w:r w:rsidRPr="0096142C">
        <w:t>a</w:t>
      </w:r>
      <w:r w:rsidR="008B4D13">
        <w:t xml:space="preserve"> </w:t>
      </w:r>
      <w:r w:rsidRPr="0096142C">
        <w:t>country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Pr="0096142C">
        <w:t>a</w:t>
      </w:r>
      <w:r w:rsidR="008B4D13">
        <w:t xml:space="preserve"> </w:t>
      </w:r>
      <w:r w:rsidRPr="0096142C">
        <w:t>very</w:t>
      </w:r>
      <w:r w:rsidR="008B4D13">
        <w:t xml:space="preserve"> </w:t>
      </w:r>
      <w:r w:rsidRPr="0096142C">
        <w:t>high</w:t>
      </w:r>
      <w:r w:rsidR="008B4D13">
        <w:t xml:space="preserve"> </w:t>
      </w:r>
      <w:r w:rsidRPr="0096142C">
        <w:t>number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victims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trafficking,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particular</w:t>
      </w:r>
      <w:r w:rsidR="008B4D13">
        <w:t xml:space="preserve"> </w:t>
      </w:r>
      <w:r w:rsidRPr="0096142C">
        <w:t>women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children</w:t>
      </w:r>
      <w:r w:rsidR="008B4D13">
        <w:t xml:space="preserve"> </w:t>
      </w:r>
      <w:r w:rsidRPr="0096142C">
        <w:t>exploited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forced</w:t>
      </w:r>
      <w:r w:rsidR="008B4D13">
        <w:t xml:space="preserve"> </w:t>
      </w:r>
      <w:r w:rsidRPr="0096142C">
        <w:t>labour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prostitution,</w:t>
      </w:r>
      <w:r w:rsidR="008B4D13">
        <w:t xml:space="preserve"> </w:t>
      </w:r>
      <w:r w:rsidRPr="0096142C">
        <w:t>indicating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legislative,</w:t>
      </w:r>
      <w:r w:rsidR="008B4D13">
        <w:t xml:space="preserve"> </w:t>
      </w:r>
      <w:r w:rsidRPr="0096142C">
        <w:t>policy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institutional</w:t>
      </w:r>
      <w:r w:rsidR="008B4D13">
        <w:t xml:space="preserve"> </w:t>
      </w:r>
      <w:r w:rsidRPr="0096142C">
        <w:t>measures</w:t>
      </w:r>
      <w:r w:rsidR="008B4D13">
        <w:t xml:space="preserve"> </w:t>
      </w:r>
      <w:r w:rsidRPr="0096142C">
        <w:t>taken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prevent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combat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phenomenon</w:t>
      </w:r>
      <w:r w:rsidR="008B4D13">
        <w:t xml:space="preserve"> </w:t>
      </w:r>
      <w:r w:rsidRPr="0096142C">
        <w:t>might</w:t>
      </w:r>
      <w:r w:rsidR="008B4D13">
        <w:t xml:space="preserve"> </w:t>
      </w:r>
      <w:r w:rsidRPr="0096142C">
        <w:t>be</w:t>
      </w:r>
      <w:r w:rsidR="008B4D13">
        <w:t xml:space="preserve"> </w:t>
      </w:r>
      <w:r w:rsidRPr="0096142C">
        <w:t>underdeveloped.</w:t>
      </w:r>
    </w:p>
    <w:p w14:paraId="2C6C6178" w14:textId="3FF9A18E" w:rsidR="009A5649" w:rsidRPr="0096142C" w:rsidRDefault="009A5649" w:rsidP="002E6BEC">
      <w:pPr>
        <w:pStyle w:val="SingleTxtG"/>
      </w:pPr>
      <w:r w:rsidRPr="0096142C">
        <w:t>69.</w:t>
      </w:r>
      <w:r w:rsidRPr="0096142C">
        <w:tab/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reference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previous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recommendation,</w:t>
      </w:r>
      <w:r w:rsidRPr="00A73810">
        <w:rPr>
          <w:rStyle w:val="FootnoteReference"/>
        </w:rPr>
        <w:footnoteReference w:id="36"/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accordance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OHCHR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Principles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Guidelines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Human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Human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Trafficking,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line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target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5.2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Sustainable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Development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Goals,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party:</w:t>
      </w:r>
    </w:p>
    <w:p w14:paraId="54E40997" w14:textId="68EBCFB8" w:rsidR="009A5649" w:rsidRPr="0044414F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(a)</w:t>
      </w:r>
      <w:r w:rsidRPr="0044414F">
        <w:rPr>
          <w:b/>
        </w:rPr>
        <w:tab/>
      </w:r>
      <w:r w:rsidRPr="0096142C">
        <w:rPr>
          <w:b/>
          <w:bCs/>
        </w:rPr>
        <w:t>Allocate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sufficient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human,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technical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financial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resources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implementation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National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Action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Plan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Human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Trafficking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Nigeria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2022–2026,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prevent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combat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trafficking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persons,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especially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women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children;</w:t>
      </w:r>
    </w:p>
    <w:p w14:paraId="4B50CD42" w14:textId="36FC7BB2" w:rsidR="009A5649" w:rsidRPr="0044414F" w:rsidRDefault="009A5649" w:rsidP="002E6BEC">
      <w:pPr>
        <w:pStyle w:val="SingleTxtG"/>
        <w:rPr>
          <w:b/>
        </w:rPr>
      </w:pPr>
      <w:r w:rsidRPr="0096142C">
        <w:rPr>
          <w:bCs/>
        </w:rPr>
        <w:lastRenderedPageBreak/>
        <w:tab/>
        <w:t>(b)</w:t>
      </w:r>
      <w:r w:rsidRPr="0044414F">
        <w:rPr>
          <w:b/>
        </w:rPr>
        <w:tab/>
      </w:r>
      <w:r w:rsidRPr="0096142C">
        <w:rPr>
          <w:b/>
          <w:bCs/>
        </w:rPr>
        <w:t>Enhance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guidelines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early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identification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victims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trafficking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reinforce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mechanisms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support,</w:t>
      </w:r>
      <w:r w:rsidR="008B4D13">
        <w:rPr>
          <w:b/>
          <w:bCs/>
        </w:rPr>
        <w:t xml:space="preserve"> </w:t>
      </w:r>
      <w:r w:rsidRPr="0096142C">
        <w:rPr>
          <w:b/>
          <w:bCs/>
          <w:lang w:val="en-US"/>
        </w:rPr>
        <w:t>referral,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rehabilitation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and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social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integration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of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trafficking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victims,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including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by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providing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them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with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access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to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shelters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and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with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legal,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medical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and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psychosocial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assistance;</w:t>
      </w:r>
    </w:p>
    <w:p w14:paraId="7749EEB8" w14:textId="649CE8AE" w:rsidR="008B4D13" w:rsidRDefault="009A5649" w:rsidP="002E6BEC">
      <w:pPr>
        <w:pStyle w:val="SingleTxtG"/>
        <w:rPr>
          <w:b/>
          <w:lang w:val="en-US"/>
        </w:rPr>
      </w:pPr>
      <w:r w:rsidRPr="0096142C">
        <w:rPr>
          <w:bCs/>
        </w:rPr>
        <w:tab/>
        <w:t>(c)</w:t>
      </w:r>
      <w:r w:rsidRPr="0044414F">
        <w:rPr>
          <w:b/>
        </w:rPr>
        <w:tab/>
      </w:r>
      <w:r w:rsidRPr="0096142C">
        <w:rPr>
          <w:b/>
          <w:bCs/>
          <w:lang w:val="en-US"/>
        </w:rPr>
        <w:t>Ensure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that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</w:rPr>
        <w:t>child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victims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of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trafficking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are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provided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with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appropriate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assistance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and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</w:rPr>
        <w:t>protection;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full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account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should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be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taken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of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their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special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rights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and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needs;</w:t>
      </w:r>
    </w:p>
    <w:p w14:paraId="0D5857D8" w14:textId="49130C95" w:rsidR="009A5649" w:rsidRPr="0044414F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(d)</w:t>
      </w:r>
      <w:r w:rsidRPr="0044414F">
        <w:rPr>
          <w:b/>
        </w:rPr>
        <w:tab/>
      </w:r>
      <w:r w:rsidRPr="0096142C">
        <w:rPr>
          <w:b/>
          <w:bCs/>
        </w:rPr>
        <w:t>Effectively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investigate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prosecute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trafficking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cases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impose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perpetrators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sentences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commensurate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gravity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crime;</w:t>
      </w:r>
    </w:p>
    <w:p w14:paraId="4AC52CB2" w14:textId="6644E11E" w:rsidR="008B4D13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(e)</w:t>
      </w:r>
      <w:r w:rsidRPr="0096142C">
        <w:rPr>
          <w:bCs/>
        </w:rPr>
        <w:tab/>
      </w:r>
      <w:r w:rsidRPr="0096142C">
        <w:rPr>
          <w:b/>
          <w:bCs/>
        </w:rPr>
        <w:t>Strengthen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gender-responsive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child-friendly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training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law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enforcement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officials,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judges,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prosecutors,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labour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inspectors,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teachers,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health-care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staff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</w:t>
      </w:r>
      <w:r w:rsidR="00E92508">
        <w:rPr>
          <w:b/>
          <w:bCs/>
        </w:rPr>
        <w:t>’</w:t>
      </w:r>
      <w:r w:rsidRPr="0096142C">
        <w:rPr>
          <w:b/>
          <w:bCs/>
        </w:rPr>
        <w:t>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diplomatic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representations,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disseminate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more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widely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information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trafficking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persons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assistance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victims;</w:t>
      </w:r>
    </w:p>
    <w:p w14:paraId="495F728C" w14:textId="5A01BE72" w:rsidR="009A5649" w:rsidRPr="0044414F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(f)</w:t>
      </w:r>
      <w:r w:rsidRPr="0044414F">
        <w:rPr>
          <w:b/>
        </w:rPr>
        <w:tab/>
      </w:r>
      <w:r w:rsidRPr="0096142C">
        <w:rPr>
          <w:b/>
          <w:bCs/>
          <w:lang w:val="en-US"/>
        </w:rPr>
        <w:t>Step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up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awareness-raising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campaigns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and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the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provision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of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information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on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the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prevention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of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</w:rPr>
        <w:t>trafficking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of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workers,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and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encourage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the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private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sector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to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adopt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a</w:t>
      </w:r>
      <w:r w:rsidR="008B4D13">
        <w:rPr>
          <w:b/>
          <w:bCs/>
          <w:lang w:val="en-US"/>
        </w:rPr>
        <w:t xml:space="preserve"> </w:t>
      </w:r>
      <w:r w:rsidR="00E92508">
        <w:rPr>
          <w:b/>
          <w:bCs/>
          <w:lang w:val="en-US"/>
        </w:rPr>
        <w:t>“</w:t>
      </w:r>
      <w:r w:rsidRPr="0096142C">
        <w:rPr>
          <w:b/>
          <w:bCs/>
          <w:lang w:val="en-US"/>
        </w:rPr>
        <w:t>zero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tolerance</w:t>
      </w:r>
      <w:r w:rsidR="00E92508">
        <w:rPr>
          <w:b/>
          <w:bCs/>
          <w:lang w:val="en-US"/>
        </w:rPr>
        <w:t>”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policy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to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sex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tourism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and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to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protect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persons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against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all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forms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of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exploitation,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including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commercial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sexual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exploitation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and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forced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labour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and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services;</w:t>
      </w:r>
    </w:p>
    <w:p w14:paraId="6DBA46A3" w14:textId="7CDFADDD" w:rsidR="009A5649" w:rsidRPr="0044414F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(g)</w:t>
      </w:r>
      <w:r w:rsidRPr="0044414F">
        <w:rPr>
          <w:b/>
        </w:rPr>
        <w:tab/>
      </w:r>
      <w:r w:rsidRPr="0096142C">
        <w:rPr>
          <w:b/>
          <w:bCs/>
        </w:rPr>
        <w:t>Strengthen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international,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regional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bilateral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cooperation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through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agreements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countries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origin,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transit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destination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prevention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combating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trafficking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persons;</w:t>
      </w:r>
    </w:p>
    <w:p w14:paraId="6FB70B86" w14:textId="1D1ADC7C" w:rsidR="008B4D13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(h)</w:t>
      </w:r>
      <w:r w:rsidRPr="0044414F">
        <w:rPr>
          <w:b/>
        </w:rPr>
        <w:tab/>
      </w:r>
      <w:r w:rsidRPr="0096142C">
        <w:rPr>
          <w:b/>
          <w:bCs/>
        </w:rPr>
        <w:t>Collect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regularly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publish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disaggregated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data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extent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phenomenon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trafficking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persons,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including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number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victims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trafficking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persons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smuggled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who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have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applied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temporary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permanent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residence,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number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authorizations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granted;</w:t>
      </w:r>
    </w:p>
    <w:p w14:paraId="6D0EC6D3" w14:textId="296E0CFA" w:rsidR="009A5649" w:rsidRPr="0096142C" w:rsidRDefault="009A5649" w:rsidP="002E6BEC">
      <w:pPr>
        <w:pStyle w:val="SingleTxtG"/>
        <w:rPr>
          <w:b/>
          <w:bCs/>
          <w:lang w:val="en-US"/>
        </w:rPr>
      </w:pPr>
      <w:r w:rsidRPr="0096142C">
        <w:rPr>
          <w:bCs/>
        </w:rPr>
        <w:tab/>
        <w:t>(i)</w:t>
      </w:r>
      <w:r w:rsidRPr="0044414F">
        <w:rPr>
          <w:b/>
        </w:rPr>
        <w:tab/>
      </w:r>
      <w:r w:rsidRPr="0096142C">
        <w:rPr>
          <w:b/>
          <w:bCs/>
        </w:rPr>
        <w:t>Provide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next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periodic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report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data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trafficking,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exploitation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prostitution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women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girls,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number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prosecutions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convictions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trafficking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sexual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exploitation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cases,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impact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measures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taken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combat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these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phenomena.</w:t>
      </w:r>
    </w:p>
    <w:p w14:paraId="6AEE8296" w14:textId="55D0A9CD" w:rsidR="009A5649" w:rsidRPr="0096142C" w:rsidRDefault="009A5649" w:rsidP="000E17A9">
      <w:pPr>
        <w:pStyle w:val="H23G"/>
      </w:pPr>
      <w:r w:rsidRPr="0096142C">
        <w:tab/>
      </w:r>
      <w:r w:rsidRPr="0096142C">
        <w:tab/>
        <w:t>Measures</w:t>
      </w:r>
      <w:r w:rsidR="008B4D13">
        <w:t xml:space="preserve"> </w:t>
      </w:r>
      <w:r w:rsidRPr="00D70433">
        <w:rPr>
          <w:lang w:val="en-US"/>
        </w:rPr>
        <w:t>t</w:t>
      </w:r>
      <w:r>
        <w:rPr>
          <w:lang w:val="en-US"/>
        </w:rPr>
        <w:t>o</w:t>
      </w:r>
      <w:r w:rsidR="008B4D13">
        <w:rPr>
          <w:lang w:val="en-US"/>
        </w:rPr>
        <w:t xml:space="preserve"> </w:t>
      </w:r>
      <w:r>
        <w:rPr>
          <w:lang w:val="en-US"/>
        </w:rPr>
        <w:t>address</w:t>
      </w:r>
      <w:r w:rsidR="008B4D13">
        <w:rPr>
          <w:lang w:val="en-US"/>
        </w:rPr>
        <w:t xml:space="preserve"> </w:t>
      </w:r>
      <w:r>
        <w:rPr>
          <w:lang w:val="en-US"/>
        </w:rPr>
        <w:t>t</w:t>
      </w:r>
      <w:r w:rsidRPr="00D70433">
        <w:rPr>
          <w:lang w:val="en-US"/>
        </w:rPr>
        <w:t>he</w:t>
      </w:r>
      <w:r w:rsidR="008B4D13">
        <w:rPr>
          <w:lang w:val="en-US"/>
        </w:rPr>
        <w:t xml:space="preserve"> </w:t>
      </w:r>
      <w:r w:rsidRPr="00D70433">
        <w:rPr>
          <w:lang w:val="en-US"/>
        </w:rPr>
        <w:t>situation</w:t>
      </w:r>
      <w:r w:rsidR="008B4D13">
        <w:rPr>
          <w:lang w:val="en-US"/>
        </w:rPr>
        <w:t xml:space="preserve"> </w:t>
      </w:r>
      <w:r w:rsidRPr="00D70433">
        <w:rPr>
          <w:lang w:val="en-US"/>
        </w:rPr>
        <w:t>of</w:t>
      </w:r>
      <w:r w:rsidR="008B4D13">
        <w:rPr>
          <w:lang w:val="en-US"/>
        </w:rPr>
        <w:t xml:space="preserve"> </w:t>
      </w:r>
      <w:r w:rsidRPr="00D70433">
        <w:rPr>
          <w:lang w:val="en-US"/>
        </w:rPr>
        <w:t>irregular</w:t>
      </w:r>
      <w:r w:rsidR="008B4D13">
        <w:rPr>
          <w:lang w:val="en-US"/>
        </w:rPr>
        <w:t xml:space="preserve"> </w:t>
      </w:r>
      <w:r w:rsidRPr="00D70433">
        <w:rPr>
          <w:lang w:val="en-US"/>
        </w:rPr>
        <w:t>migrant</w:t>
      </w:r>
      <w:r w:rsidR="008B4D13">
        <w:rPr>
          <w:lang w:val="en-US"/>
        </w:rPr>
        <w:t xml:space="preserve"> </w:t>
      </w:r>
      <w:r w:rsidRPr="00D70433">
        <w:rPr>
          <w:lang w:val="en-US"/>
        </w:rPr>
        <w:t>workers</w:t>
      </w:r>
    </w:p>
    <w:p w14:paraId="5B14B119" w14:textId="3FEE03D6" w:rsidR="009A5649" w:rsidRPr="0096142C" w:rsidRDefault="009A5649" w:rsidP="002E6BEC">
      <w:pPr>
        <w:pStyle w:val="SingleTxtG"/>
      </w:pPr>
      <w:r w:rsidRPr="0096142C">
        <w:t>70.</w:t>
      </w:r>
      <w:r w:rsidRPr="0096142C">
        <w:tab/>
        <w:t>The</w:t>
      </w:r>
      <w:r w:rsidR="008B4D13">
        <w:t xml:space="preserve"> </w:t>
      </w:r>
      <w:r w:rsidRPr="0096142C">
        <w:t>Committee</w:t>
      </w:r>
      <w:r w:rsidR="008B4D13">
        <w:t xml:space="preserve"> </w:t>
      </w:r>
      <w:r w:rsidRPr="0096142C">
        <w:t>notes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introduction</w:t>
      </w:r>
      <w:r w:rsidR="008B4D13">
        <w:t xml:space="preserve"> </w:t>
      </w:r>
      <w:r w:rsidRPr="0096142C">
        <w:t>by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State</w:t>
      </w:r>
      <w:r w:rsidR="008B4D13">
        <w:t xml:space="preserve"> </w:t>
      </w:r>
      <w:r w:rsidRPr="0096142C">
        <w:t>party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an</w:t>
      </w:r>
      <w:r w:rsidR="008B4D13">
        <w:t xml:space="preserve"> </w:t>
      </w:r>
      <w:r w:rsidRPr="0096142C">
        <w:t>electronic</w:t>
      </w:r>
      <w:r w:rsidR="008B4D13">
        <w:t xml:space="preserve"> </w:t>
      </w:r>
      <w:r w:rsidRPr="0096142C">
        <w:t>registration</w:t>
      </w:r>
      <w:r w:rsidR="008B4D13">
        <w:t xml:space="preserve"> </w:t>
      </w:r>
      <w:r w:rsidRPr="0096142C">
        <w:t>system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creation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resource</w:t>
      </w:r>
      <w:r w:rsidR="008B4D13">
        <w:t xml:space="preserve"> </w:t>
      </w:r>
      <w:r w:rsidRPr="0096142C">
        <w:t>centres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aim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ensuring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situation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irregular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workers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members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their</w:t>
      </w:r>
      <w:r w:rsidR="008B4D13">
        <w:t xml:space="preserve"> </w:t>
      </w:r>
      <w:r w:rsidRPr="0096142C">
        <w:t>families</w:t>
      </w:r>
      <w:r w:rsidR="008B4D13">
        <w:t xml:space="preserve"> </w:t>
      </w:r>
      <w:r w:rsidRPr="0096142C">
        <w:t>within</w:t>
      </w:r>
      <w:r w:rsidR="008B4D13">
        <w:t xml:space="preserve"> </w:t>
      </w:r>
      <w:r w:rsidRPr="0096142C">
        <w:t>its</w:t>
      </w:r>
      <w:r w:rsidR="008B4D13">
        <w:t xml:space="preserve"> </w:t>
      </w:r>
      <w:r w:rsidRPr="0096142C">
        <w:t>territory</w:t>
      </w:r>
      <w:r w:rsidR="008B4D13">
        <w:t xml:space="preserve"> </w:t>
      </w:r>
      <w:r w:rsidRPr="0096142C">
        <w:t>does</w:t>
      </w:r>
      <w:r w:rsidR="008B4D13">
        <w:t xml:space="preserve"> </w:t>
      </w:r>
      <w:r w:rsidRPr="0096142C">
        <w:t>not</w:t>
      </w:r>
      <w:r w:rsidR="008B4D13">
        <w:t xml:space="preserve"> </w:t>
      </w:r>
      <w:r w:rsidRPr="0096142C">
        <w:t>persist,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awareness-raising,</w:t>
      </w:r>
      <w:r w:rsidR="008B4D13">
        <w:t xml:space="preserve"> </w:t>
      </w:r>
      <w:r w:rsidRPr="0096142C">
        <w:t>training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capacity-building</w:t>
      </w:r>
      <w:r w:rsidR="008B4D13">
        <w:t xml:space="preserve"> </w:t>
      </w:r>
      <w:r w:rsidRPr="0096142C">
        <w:t>measures</w:t>
      </w:r>
      <w:r w:rsidR="008B4D13">
        <w:t xml:space="preserve"> </w:t>
      </w:r>
      <w:r w:rsidRPr="0096142C">
        <w:t>addressed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stakeholders</w:t>
      </w:r>
      <w:r w:rsidR="008B4D13">
        <w:t xml:space="preserve"> </w:t>
      </w:r>
      <w:r w:rsidRPr="0096142C">
        <w:t>for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prevention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irregular</w:t>
      </w:r>
      <w:r w:rsidR="008B4D13">
        <w:t xml:space="preserve"> </w:t>
      </w:r>
      <w:r w:rsidRPr="0096142C">
        <w:t>migration.</w:t>
      </w:r>
      <w:r w:rsidR="008B4D13">
        <w:t xml:space="preserve"> </w:t>
      </w:r>
      <w:r w:rsidRPr="0096142C">
        <w:t>It</w:t>
      </w:r>
      <w:r w:rsidR="008B4D13">
        <w:t xml:space="preserve"> </w:t>
      </w:r>
      <w:r w:rsidRPr="0096142C">
        <w:t>is,</w:t>
      </w:r>
      <w:r w:rsidR="008B4D13">
        <w:t xml:space="preserve"> </w:t>
      </w:r>
      <w:r w:rsidRPr="0096142C">
        <w:t>however,</w:t>
      </w:r>
      <w:r w:rsidR="008B4D13">
        <w:t xml:space="preserve"> </w:t>
      </w:r>
      <w:r w:rsidRPr="0096142C">
        <w:t>concerned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failure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a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an</w:t>
      </w:r>
      <w:r w:rsidR="008B4D13">
        <w:t xml:space="preserve"> </w:t>
      </w:r>
      <w:r w:rsidRPr="0096142C">
        <w:t>irregular</w:t>
      </w:r>
      <w:r w:rsidR="008B4D13">
        <w:t xml:space="preserve"> </w:t>
      </w:r>
      <w:r w:rsidRPr="0096142C">
        <w:t>situation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register</w:t>
      </w:r>
      <w:r w:rsidR="008B4D13">
        <w:t xml:space="preserve"> </w:t>
      </w:r>
      <w:r w:rsidRPr="0096142C">
        <w:t>with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Nigeria</w:t>
      </w:r>
      <w:r w:rsidR="008B4D13">
        <w:t xml:space="preserve"> </w:t>
      </w:r>
      <w:r w:rsidRPr="0096142C">
        <w:t>Immigration</w:t>
      </w:r>
      <w:r w:rsidR="008B4D13">
        <w:t xml:space="preserve"> </w:t>
      </w:r>
      <w:r w:rsidRPr="0096142C">
        <w:t>Service</w:t>
      </w:r>
      <w:r w:rsidR="008B4D13">
        <w:t xml:space="preserve"> </w:t>
      </w:r>
      <w:r w:rsidRPr="0096142C">
        <w:t>is</w:t>
      </w:r>
      <w:r w:rsidR="008B4D13">
        <w:t xml:space="preserve"> </w:t>
      </w:r>
      <w:r w:rsidRPr="0096142C">
        <w:t>criminalized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renders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migrant</w:t>
      </w:r>
      <w:r w:rsidR="008B4D13">
        <w:t xml:space="preserve"> </w:t>
      </w:r>
      <w:r w:rsidRPr="0096142C">
        <w:t>liable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imprisonment</w:t>
      </w:r>
      <w:r w:rsidR="008B4D13">
        <w:t xml:space="preserve"> </w:t>
      </w:r>
      <w:r w:rsidRPr="0096142C">
        <w:t>under</w:t>
      </w:r>
      <w:r w:rsidR="008B4D13">
        <w:t xml:space="preserve"> </w:t>
      </w:r>
      <w:r w:rsidRPr="0096142C">
        <w:t>section</w:t>
      </w:r>
      <w:r w:rsidR="008B4D13">
        <w:t xml:space="preserve"> </w:t>
      </w:r>
      <w:r w:rsidRPr="0096142C">
        <w:t>57</w:t>
      </w:r>
      <w:r w:rsidR="008B4D13">
        <w:t xml:space="preserve"> </w:t>
      </w:r>
      <w:r w:rsidRPr="0096142C">
        <w:t>(5)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Immigration</w:t>
      </w:r>
      <w:r w:rsidR="008B4D13">
        <w:t xml:space="preserve"> </w:t>
      </w:r>
      <w:r w:rsidRPr="0096142C">
        <w:t>Act,</w:t>
      </w:r>
      <w:r w:rsidR="008B4D13">
        <w:t xml:space="preserve"> </w:t>
      </w:r>
      <w:r w:rsidRPr="0096142C">
        <w:t>2015,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that</w:t>
      </w:r>
      <w:r w:rsidR="008B4D13">
        <w:t xml:space="preserve"> </w:t>
      </w:r>
      <w:r w:rsidRPr="0096142C">
        <w:t>owners</w:t>
      </w:r>
      <w:r w:rsidR="008B4D13">
        <w:t xml:space="preserve"> </w:t>
      </w:r>
      <w:r w:rsidRPr="0096142C">
        <w:t>of</w:t>
      </w:r>
      <w:r w:rsidR="008B4D13">
        <w:t xml:space="preserve"> </w:t>
      </w:r>
      <w:r w:rsidRPr="0096142C">
        <w:t>premises</w:t>
      </w:r>
      <w:r w:rsidR="008B4D13">
        <w:t xml:space="preserve"> </w:t>
      </w:r>
      <w:r w:rsidRPr="0096142C">
        <w:t>where</w:t>
      </w:r>
      <w:r w:rsidR="008B4D13">
        <w:t xml:space="preserve"> </w:t>
      </w:r>
      <w:r w:rsidRPr="0096142C">
        <w:t>migrants</w:t>
      </w:r>
      <w:r w:rsidR="008B4D13">
        <w:t xml:space="preserve"> </w:t>
      </w:r>
      <w:r w:rsidRPr="0096142C">
        <w:t>in</w:t>
      </w:r>
      <w:r w:rsidR="008B4D13">
        <w:t xml:space="preserve"> </w:t>
      </w:r>
      <w:r w:rsidRPr="0096142C">
        <w:t>an</w:t>
      </w:r>
      <w:r w:rsidR="008B4D13">
        <w:t xml:space="preserve"> </w:t>
      </w:r>
      <w:r w:rsidRPr="0096142C">
        <w:t>irregular</w:t>
      </w:r>
      <w:r w:rsidR="008B4D13">
        <w:t xml:space="preserve"> </w:t>
      </w:r>
      <w:r w:rsidRPr="0096142C">
        <w:t>situation</w:t>
      </w:r>
      <w:r w:rsidR="008B4D13">
        <w:t xml:space="preserve"> </w:t>
      </w:r>
      <w:r w:rsidRPr="0096142C">
        <w:t>dwell</w:t>
      </w:r>
      <w:r w:rsidR="008B4D13">
        <w:t xml:space="preserve"> </w:t>
      </w:r>
      <w:r w:rsidRPr="0096142C">
        <w:t>must</w:t>
      </w:r>
      <w:r w:rsidR="008B4D13">
        <w:t xml:space="preserve"> </w:t>
      </w:r>
      <w:r w:rsidRPr="0096142C">
        <w:t>denounce</w:t>
      </w:r>
      <w:r w:rsidR="008B4D13">
        <w:t xml:space="preserve"> </w:t>
      </w:r>
      <w:r w:rsidRPr="0096142C">
        <w:t>them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the</w:t>
      </w:r>
      <w:r w:rsidR="008B4D13">
        <w:t xml:space="preserve"> </w:t>
      </w:r>
      <w:r w:rsidRPr="0096142C">
        <w:t>authorities.</w:t>
      </w:r>
    </w:p>
    <w:p w14:paraId="43DAE89E" w14:textId="2DF50B59" w:rsidR="009A5649" w:rsidRPr="0096142C" w:rsidRDefault="009A5649" w:rsidP="002E6BEC">
      <w:pPr>
        <w:pStyle w:val="SingleTxtG"/>
      </w:pPr>
      <w:r w:rsidRPr="0096142C">
        <w:t>71.</w:t>
      </w:r>
      <w:r w:rsidRPr="0096142C">
        <w:tab/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line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OHCHR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Principles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Guidelines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Human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Rights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International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Borders,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party:</w:t>
      </w:r>
    </w:p>
    <w:p w14:paraId="6EB0EEE2" w14:textId="3E08810A" w:rsidR="008B4D13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(a)</w:t>
      </w:r>
      <w:r w:rsidRPr="0044414F">
        <w:rPr>
          <w:b/>
        </w:rPr>
        <w:tab/>
      </w:r>
      <w:r w:rsidRPr="0096142C">
        <w:rPr>
          <w:b/>
          <w:bCs/>
        </w:rPr>
        <w:t>Decriminalize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failure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register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authorities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irregular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situation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lift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obligation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third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denounce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them;</w:t>
      </w:r>
    </w:p>
    <w:p w14:paraId="616D333C" w14:textId="50ABE1EB" w:rsidR="009A5649" w:rsidRPr="0044414F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(b)</w:t>
      </w:r>
      <w:r w:rsidRPr="0044414F">
        <w:rPr>
          <w:b/>
        </w:rPr>
        <w:tab/>
      </w:r>
      <w:r w:rsidRPr="0096142C">
        <w:rPr>
          <w:b/>
          <w:bCs/>
        </w:rPr>
        <w:t>Review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results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measures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addressing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irregular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smuggling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aim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regularization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situation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irregular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situation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members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families,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particular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women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such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situation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does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persist;</w:t>
      </w:r>
    </w:p>
    <w:p w14:paraId="35536083" w14:textId="6CBA68DD" w:rsidR="009A5649" w:rsidRPr="0044414F" w:rsidRDefault="009A5649" w:rsidP="002E6BEC">
      <w:pPr>
        <w:pStyle w:val="SingleTxtG"/>
        <w:rPr>
          <w:b/>
        </w:rPr>
      </w:pPr>
      <w:r w:rsidRPr="0096142C">
        <w:rPr>
          <w:bCs/>
        </w:rPr>
        <w:tab/>
        <w:t>(c)</w:t>
      </w:r>
      <w:r w:rsidRPr="0044414F">
        <w:rPr>
          <w:b/>
        </w:rPr>
        <w:tab/>
      </w:r>
      <w:r w:rsidRPr="0096142C">
        <w:rPr>
          <w:b/>
          <w:bCs/>
        </w:rPr>
        <w:t>Raise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awareness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among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migrant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workers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who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irregular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situation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about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such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procedures;</w:t>
      </w:r>
    </w:p>
    <w:p w14:paraId="5AAA41A7" w14:textId="33F52F3D" w:rsidR="009A5649" w:rsidRPr="0096142C" w:rsidRDefault="009A5649" w:rsidP="002E6BEC">
      <w:pPr>
        <w:pStyle w:val="SingleTxtG"/>
      </w:pPr>
      <w:r w:rsidRPr="0096142C">
        <w:rPr>
          <w:bCs/>
        </w:rPr>
        <w:tab/>
        <w:t>(d)</w:t>
      </w:r>
      <w:r w:rsidRPr="0044414F">
        <w:rPr>
          <w:b/>
        </w:rPr>
        <w:tab/>
      </w:r>
      <w:r w:rsidRPr="0096142C">
        <w:rPr>
          <w:b/>
          <w:bCs/>
        </w:rPr>
        <w:t>Provide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information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about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regularization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measures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their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results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next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periodic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report.</w:t>
      </w:r>
    </w:p>
    <w:p w14:paraId="50A5891F" w14:textId="31C2E738" w:rsidR="009A5649" w:rsidRPr="0096142C" w:rsidRDefault="009A5649" w:rsidP="000E17A9">
      <w:pPr>
        <w:pStyle w:val="H23G"/>
      </w:pPr>
      <w:r w:rsidRPr="0096142C">
        <w:lastRenderedPageBreak/>
        <w:tab/>
        <w:t>6.</w:t>
      </w:r>
      <w:r w:rsidRPr="0096142C">
        <w:tab/>
      </w:r>
      <w:r w:rsidRPr="0096142C">
        <w:tab/>
        <w:t>Dissemination</w:t>
      </w:r>
      <w:r w:rsidR="008B4D13">
        <w:t xml:space="preserve"> </w:t>
      </w:r>
      <w:r w:rsidRPr="0096142C">
        <w:t>and</w:t>
      </w:r>
      <w:r w:rsidR="008B4D13">
        <w:t xml:space="preserve"> </w:t>
      </w:r>
      <w:r w:rsidRPr="0096142C">
        <w:t>follow-up</w:t>
      </w:r>
    </w:p>
    <w:p w14:paraId="798A41DA" w14:textId="77777777" w:rsidR="009A5649" w:rsidRPr="0096142C" w:rsidRDefault="009A5649" w:rsidP="000E17A9">
      <w:pPr>
        <w:pStyle w:val="H23G"/>
      </w:pPr>
      <w:r w:rsidRPr="0096142C">
        <w:tab/>
      </w:r>
      <w:r w:rsidRPr="0096142C">
        <w:tab/>
        <w:t>Dissemination</w:t>
      </w:r>
    </w:p>
    <w:p w14:paraId="07754B89" w14:textId="33F6B31B" w:rsidR="008B4D13" w:rsidRDefault="009A5649" w:rsidP="002E6BEC">
      <w:pPr>
        <w:pStyle w:val="SingleTxtG"/>
      </w:pPr>
      <w:r w:rsidRPr="0096142C">
        <w:t>72.</w:t>
      </w:r>
      <w:r w:rsidRPr="0096142C">
        <w:tab/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requests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ensure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timely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dissemination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present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concluding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observations,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official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languages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recognized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languages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relevant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institutions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levels,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including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government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ministries,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legislature,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judiciary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relevant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local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authorities,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well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non-governmental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organizations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other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members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civil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society.</w:t>
      </w:r>
    </w:p>
    <w:p w14:paraId="4FA91A4E" w14:textId="6B1B30C3" w:rsidR="008B4D13" w:rsidRDefault="009A5649" w:rsidP="000E17A9">
      <w:pPr>
        <w:pStyle w:val="H23G"/>
      </w:pPr>
      <w:r w:rsidRPr="0096142C">
        <w:tab/>
      </w:r>
      <w:r w:rsidRPr="0096142C">
        <w:tab/>
        <w:t>Technical</w:t>
      </w:r>
      <w:r w:rsidR="008B4D13">
        <w:t xml:space="preserve"> </w:t>
      </w:r>
      <w:r w:rsidRPr="0096142C">
        <w:t>assistance</w:t>
      </w:r>
    </w:p>
    <w:p w14:paraId="31917A07" w14:textId="4EE4226C" w:rsidR="009A5649" w:rsidRPr="0096142C" w:rsidRDefault="009A5649" w:rsidP="002E6BEC">
      <w:pPr>
        <w:pStyle w:val="SingleTxtG"/>
      </w:pPr>
      <w:r w:rsidRPr="0096142C">
        <w:t>73.</w:t>
      </w:r>
      <w:r w:rsidRPr="0096142C">
        <w:tab/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avail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itself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international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intergovernmental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assistance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implementation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recommendations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contained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present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concluding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observations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line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2030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Agenda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Sustainable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Development.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also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continue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cooperation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specialized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agencies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programmes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United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Nations.</w:t>
      </w:r>
    </w:p>
    <w:p w14:paraId="350320DB" w14:textId="17CE6C11" w:rsidR="009A5649" w:rsidRPr="0096142C" w:rsidRDefault="009A5649" w:rsidP="000E17A9">
      <w:pPr>
        <w:pStyle w:val="H23G"/>
      </w:pPr>
      <w:r w:rsidRPr="0096142C">
        <w:tab/>
      </w:r>
      <w:r w:rsidRPr="0096142C">
        <w:tab/>
        <w:t>Follow-up</w:t>
      </w:r>
      <w:r w:rsidR="008B4D13">
        <w:t xml:space="preserve"> </w:t>
      </w:r>
      <w:r w:rsidRPr="0096142C">
        <w:t>to</w:t>
      </w:r>
      <w:r w:rsidR="008B4D13">
        <w:t xml:space="preserve"> </w:t>
      </w:r>
      <w:r w:rsidRPr="0096142C">
        <w:t>concluding</w:t>
      </w:r>
      <w:r w:rsidR="008B4D13">
        <w:t xml:space="preserve"> </w:t>
      </w:r>
      <w:r w:rsidRPr="0096142C">
        <w:t>observations</w:t>
      </w:r>
    </w:p>
    <w:p w14:paraId="627C6FFE" w14:textId="3C4B5B6A" w:rsidR="008B4D13" w:rsidRDefault="009A5649" w:rsidP="002E6BEC">
      <w:pPr>
        <w:pStyle w:val="SingleTxtG"/>
      </w:pPr>
      <w:r w:rsidRPr="0096142C">
        <w:t>74.</w:t>
      </w:r>
      <w:r w:rsidRPr="0096142C">
        <w:tab/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requests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provide,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two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years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(that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by</w:t>
      </w:r>
      <w:r w:rsidR="008B4D13">
        <w:rPr>
          <w:b/>
          <w:bCs/>
          <w:i/>
        </w:rPr>
        <w:t xml:space="preserve"> </w:t>
      </w:r>
      <w:r w:rsidRPr="0096142C">
        <w:rPr>
          <w:b/>
          <w:bCs/>
        </w:rPr>
        <w:t>1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May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2025),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written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information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implementation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recommendations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contained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paragraph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13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(legislation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application),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paragraph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33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</w:t>
      </w:r>
      <w:r w:rsidRPr="0096142C">
        <w:rPr>
          <w:b/>
          <w:bCs/>
          <w:lang w:val="en-US"/>
        </w:rPr>
        <w:t>right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to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an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effective</w:t>
      </w:r>
      <w:r w:rsidR="008B4D13">
        <w:rPr>
          <w:b/>
          <w:bCs/>
          <w:lang w:val="en-US"/>
        </w:rPr>
        <w:t xml:space="preserve"> </w:t>
      </w:r>
      <w:r w:rsidRPr="0096142C">
        <w:rPr>
          <w:b/>
          <w:bCs/>
          <w:lang w:val="en-US"/>
        </w:rPr>
        <w:t>remedy</w:t>
      </w:r>
      <w:r w:rsidRPr="0096142C">
        <w:rPr>
          <w:b/>
          <w:bCs/>
        </w:rPr>
        <w:t>),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paragraph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41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(a)–(c),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(d)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(ii)–(iv)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(h)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(due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process,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detention,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equality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before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courts)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paragraph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63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(international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cooperation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with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countries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transit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and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destination).</w:t>
      </w:r>
    </w:p>
    <w:p w14:paraId="0EBC4A27" w14:textId="0DD48BAE" w:rsidR="009A5649" w:rsidRPr="0096142C" w:rsidRDefault="009A5649" w:rsidP="000E17A9">
      <w:pPr>
        <w:pStyle w:val="H23G"/>
      </w:pPr>
      <w:r w:rsidRPr="0096142C">
        <w:tab/>
      </w:r>
      <w:r w:rsidRPr="0096142C">
        <w:tab/>
        <w:t>Next</w:t>
      </w:r>
      <w:r w:rsidR="008B4D13">
        <w:t xml:space="preserve"> </w:t>
      </w:r>
      <w:r w:rsidRPr="0096142C">
        <w:t>periodic</w:t>
      </w:r>
      <w:r w:rsidR="008B4D13">
        <w:t xml:space="preserve"> </w:t>
      </w:r>
      <w:r w:rsidRPr="0096142C">
        <w:t>report</w:t>
      </w:r>
    </w:p>
    <w:p w14:paraId="687585D8" w14:textId="28DBFEB2" w:rsidR="009A5649" w:rsidRPr="00A73810" w:rsidRDefault="009A5649" w:rsidP="002E6BEC">
      <w:pPr>
        <w:pStyle w:val="SingleTxtG"/>
        <w:rPr>
          <w:rStyle w:val="FootnoteReference"/>
        </w:rPr>
      </w:pPr>
      <w:r w:rsidRPr="0096142C">
        <w:t>75</w:t>
      </w:r>
      <w:r w:rsidRPr="0096142C">
        <w:rPr>
          <w:i/>
        </w:rPr>
        <w:t>.</w:t>
      </w:r>
      <w:r w:rsidRPr="0096142C">
        <w:tab/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</w:t>
      </w:r>
      <w:r w:rsidR="00E92508">
        <w:rPr>
          <w:b/>
          <w:bCs/>
        </w:rPr>
        <w:t>’</w:t>
      </w:r>
      <w:r w:rsidRPr="0096142C">
        <w:rPr>
          <w:b/>
          <w:bCs/>
        </w:rPr>
        <w:t>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third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periodic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report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due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by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1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May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2028.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will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adopt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list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issues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prior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reporting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under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simplified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reporting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procedure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at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one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of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sessions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preceding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this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date,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unless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explicitly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opts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for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traditional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reporting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procedure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concerning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third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periodic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report.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Committee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draws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the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State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party</w:t>
      </w:r>
      <w:r w:rsidR="00E92508">
        <w:rPr>
          <w:b/>
          <w:bCs/>
        </w:rPr>
        <w:t>’</w:t>
      </w:r>
      <w:r w:rsidRPr="0096142C">
        <w:rPr>
          <w:b/>
          <w:bCs/>
        </w:rPr>
        <w:t>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attention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to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its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harmonized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treaty-specific</w:t>
      </w:r>
      <w:r w:rsidR="008B4D13">
        <w:rPr>
          <w:b/>
          <w:bCs/>
        </w:rPr>
        <w:t xml:space="preserve"> </w:t>
      </w:r>
      <w:r w:rsidRPr="0096142C">
        <w:rPr>
          <w:b/>
          <w:bCs/>
        </w:rPr>
        <w:t>guidelines.</w:t>
      </w:r>
      <w:r w:rsidRPr="00A73810">
        <w:rPr>
          <w:rStyle w:val="FootnoteReference"/>
        </w:rPr>
        <w:footnoteReference w:id="37"/>
      </w:r>
    </w:p>
    <w:p w14:paraId="73B54D61" w14:textId="77777777" w:rsidR="000E17A9" w:rsidRPr="00E92508" w:rsidRDefault="000E17A9" w:rsidP="00EA4B33">
      <w:pPr>
        <w:spacing w:before="240"/>
        <w:jc w:val="center"/>
        <w:rPr>
          <w:u w:val="single"/>
        </w:rPr>
      </w:pPr>
      <w:r w:rsidRPr="00E92508">
        <w:rPr>
          <w:u w:val="single"/>
        </w:rPr>
        <w:tab/>
      </w:r>
      <w:r w:rsidRPr="00E92508">
        <w:rPr>
          <w:u w:val="single"/>
        </w:rPr>
        <w:tab/>
      </w:r>
      <w:r w:rsidRPr="00E92508">
        <w:rPr>
          <w:u w:val="single"/>
        </w:rPr>
        <w:tab/>
      </w:r>
    </w:p>
    <w:sectPr w:rsidR="000E17A9" w:rsidRPr="00E92508" w:rsidSect="00701DAB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7522E" w14:textId="77777777" w:rsidR="0008547D" w:rsidRPr="00767541" w:rsidRDefault="0008547D" w:rsidP="00767541">
      <w:pPr>
        <w:pStyle w:val="Footer"/>
      </w:pPr>
    </w:p>
  </w:endnote>
  <w:endnote w:type="continuationSeparator" w:id="0">
    <w:p w14:paraId="32A6EF2F" w14:textId="77777777" w:rsidR="0008547D" w:rsidRPr="00767541" w:rsidRDefault="0008547D" w:rsidP="00767541">
      <w:pPr>
        <w:pStyle w:val="Footer"/>
      </w:pPr>
    </w:p>
  </w:endnote>
  <w:endnote w:type="continuationNotice" w:id="1">
    <w:p w14:paraId="37EEF2E4" w14:textId="77777777" w:rsidR="0008547D" w:rsidRDefault="0008547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12C7C" w14:textId="77777777" w:rsidR="00D9579C" w:rsidRDefault="00D9579C" w:rsidP="00D9579C">
    <w:pPr>
      <w:pStyle w:val="Footer"/>
      <w:tabs>
        <w:tab w:val="right" w:pos="9638"/>
      </w:tabs>
    </w:pPr>
    <w:r w:rsidRPr="00D9579C">
      <w:rPr>
        <w:b/>
        <w:bCs/>
        <w:sz w:val="18"/>
      </w:rPr>
      <w:fldChar w:fldCharType="begin"/>
    </w:r>
    <w:r w:rsidRPr="00D9579C">
      <w:rPr>
        <w:b/>
        <w:bCs/>
        <w:sz w:val="18"/>
      </w:rPr>
      <w:instrText xml:space="preserve"> PAGE  \* MERGEFORMAT </w:instrText>
    </w:r>
    <w:r w:rsidRPr="00D9579C">
      <w:rPr>
        <w:b/>
        <w:bCs/>
        <w:sz w:val="18"/>
      </w:rPr>
      <w:fldChar w:fldCharType="separate"/>
    </w:r>
    <w:r w:rsidRPr="00D9579C">
      <w:rPr>
        <w:b/>
        <w:bCs/>
        <w:noProof/>
        <w:sz w:val="18"/>
      </w:rPr>
      <w:t>2</w:t>
    </w:r>
    <w:r w:rsidRPr="00D9579C">
      <w:rPr>
        <w:b/>
        <w:bCs/>
        <w:sz w:val="18"/>
      </w:rPr>
      <w:fldChar w:fldCharType="end"/>
    </w:r>
    <w:r>
      <w:tab/>
      <w:t>GE.23-08689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B9001" w14:textId="77777777" w:rsidR="00D9579C" w:rsidRDefault="00D9579C" w:rsidP="00D9579C">
    <w:pPr>
      <w:pStyle w:val="Footer"/>
      <w:tabs>
        <w:tab w:val="right" w:pos="9638"/>
      </w:tabs>
    </w:pPr>
    <w:r>
      <w:t>GE.23-08689</w:t>
    </w:r>
    <w:r>
      <w:tab/>
    </w:r>
    <w:r w:rsidRPr="00D9579C">
      <w:rPr>
        <w:b/>
        <w:bCs/>
        <w:sz w:val="18"/>
      </w:rPr>
      <w:fldChar w:fldCharType="begin"/>
    </w:r>
    <w:r w:rsidRPr="00D9579C">
      <w:rPr>
        <w:b/>
        <w:bCs/>
        <w:sz w:val="18"/>
      </w:rPr>
      <w:instrText xml:space="preserve"> PAGE  \* MERGEFORMAT </w:instrText>
    </w:r>
    <w:r w:rsidRPr="00D9579C">
      <w:rPr>
        <w:b/>
        <w:bCs/>
        <w:sz w:val="18"/>
      </w:rPr>
      <w:fldChar w:fldCharType="separate"/>
    </w:r>
    <w:r w:rsidRPr="00D9579C">
      <w:rPr>
        <w:b/>
        <w:bCs/>
        <w:noProof/>
        <w:sz w:val="18"/>
      </w:rPr>
      <w:t>3</w:t>
    </w:r>
    <w:r w:rsidRPr="00D9579C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65283" w14:textId="77777777" w:rsidR="00D9579C" w:rsidRDefault="00D9579C">
    <w:pPr>
      <w:pStyle w:val="Footer"/>
      <w:rPr>
        <w:sz w:val="20"/>
      </w:rPr>
    </w:pPr>
    <w:r w:rsidRPr="0027112F">
      <w:rPr>
        <w:noProof/>
        <w:lang w:val="en-US"/>
      </w:rPr>
      <w:drawing>
        <wp:anchor distT="0" distB="0" distL="114300" distR="114300" simplePos="0" relativeHeight="251658240" behindDoc="0" locked="1" layoutInCell="1" allowOverlap="1" wp14:anchorId="3F18E77D" wp14:editId="39756952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E08577C" w14:textId="576F6AE3" w:rsidR="00D9579C" w:rsidRPr="00D9579C" w:rsidRDefault="00D9579C" w:rsidP="00D9579C">
    <w:pPr>
      <w:pStyle w:val="Footer"/>
      <w:tabs>
        <w:tab w:val="right" w:pos="7370"/>
      </w:tabs>
      <w:rPr>
        <w:sz w:val="20"/>
      </w:rPr>
    </w:pPr>
    <w:r>
      <w:rPr>
        <w:sz w:val="20"/>
      </w:rPr>
      <w:t>GE.23-</w:t>
    </w:r>
    <w:proofErr w:type="gramStart"/>
    <w:r>
      <w:rPr>
        <w:sz w:val="20"/>
      </w:rPr>
      <w:t>08689  (</w:t>
    </w:r>
    <w:proofErr w:type="gramEnd"/>
    <w:r>
      <w:rPr>
        <w:sz w:val="20"/>
      </w:rPr>
      <w:t>E)</w:t>
    </w:r>
    <w:r>
      <w:rPr>
        <w:noProof/>
        <w:sz w:val="20"/>
      </w:rPr>
      <w:drawing>
        <wp:anchor distT="0" distB="0" distL="114300" distR="114300" simplePos="0" relativeHeight="251658241" behindDoc="0" locked="0" layoutInCell="1" allowOverlap="1" wp14:anchorId="6856507E" wp14:editId="525AEC95">
          <wp:simplePos x="0" y="0"/>
          <wp:positionH relativeFrom="margin">
            <wp:posOffset>5583555</wp:posOffset>
          </wp:positionH>
          <wp:positionV relativeFrom="margin">
            <wp:posOffset>8981440</wp:posOffset>
          </wp:positionV>
          <wp:extent cx="561975" cy="561975"/>
          <wp:effectExtent l="0" t="0" r="9525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86155">
      <w:rPr>
        <w:sz w:val="20"/>
      </w:rPr>
      <w:t xml:space="preserve">    180523    1</w:t>
    </w:r>
    <w:r w:rsidR="00E75F26">
      <w:rPr>
        <w:sz w:val="20"/>
      </w:rPr>
      <w:t>8</w:t>
    </w:r>
    <w:r w:rsidR="00986155">
      <w:rPr>
        <w:sz w:val="20"/>
      </w:rPr>
      <w:t>0523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E5D3E" w14:textId="77777777" w:rsidR="0008547D" w:rsidRPr="00767541" w:rsidRDefault="0008547D" w:rsidP="0076754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3BE778FA" w14:textId="77777777" w:rsidR="0008547D" w:rsidRPr="00767541" w:rsidRDefault="0008547D" w:rsidP="0076754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Notice" w:id="1">
    <w:p w14:paraId="6A969690" w14:textId="77777777" w:rsidR="0008547D" w:rsidRDefault="0008547D">
      <w:pPr>
        <w:spacing w:line="240" w:lineRule="auto"/>
      </w:pPr>
    </w:p>
  </w:footnote>
  <w:footnote w:id="2">
    <w:p w14:paraId="45711FF3" w14:textId="728D1BBE" w:rsidR="002E6BEC" w:rsidRPr="002E6BEC" w:rsidRDefault="002E6BEC" w:rsidP="003029D5">
      <w:pPr>
        <w:pStyle w:val="FootnoteText"/>
      </w:pPr>
      <w:r>
        <w:rPr>
          <w:rStyle w:val="FootnoteReference"/>
        </w:rPr>
        <w:tab/>
      </w:r>
      <w:r w:rsidRPr="002E6BEC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96142C">
        <w:t>Adopted by the Committee at its thirty-sixth session (27 March–6 April 2023).</w:t>
      </w:r>
    </w:p>
  </w:footnote>
  <w:footnote w:id="3">
    <w:p w14:paraId="62697951" w14:textId="51865C26" w:rsidR="009A5649" w:rsidRPr="0096142C" w:rsidRDefault="009A5649" w:rsidP="003029D5">
      <w:pPr>
        <w:pStyle w:val="FootnoteText"/>
      </w:pPr>
      <w:r w:rsidRPr="0096142C">
        <w:tab/>
      </w:r>
      <w:r w:rsidRPr="00A73810">
        <w:rPr>
          <w:rStyle w:val="FootnoteReference"/>
        </w:rPr>
        <w:footnoteRef/>
      </w:r>
      <w:r w:rsidRPr="00A73810">
        <w:rPr>
          <w:rStyle w:val="FootnoteReference"/>
        </w:rPr>
        <w:tab/>
      </w:r>
      <w:hyperlink r:id="rId1" w:history="1">
        <w:r w:rsidR="00A916D1">
          <w:rPr>
            <w:rStyle w:val="Hyperlink"/>
          </w:rPr>
          <w:t>CMW/C/NGA/1-2</w:t>
        </w:r>
      </w:hyperlink>
      <w:r w:rsidRPr="0096142C">
        <w:t>.</w:t>
      </w:r>
    </w:p>
  </w:footnote>
  <w:footnote w:id="4">
    <w:p w14:paraId="035FF198" w14:textId="556C09D6" w:rsidR="009A5649" w:rsidRPr="0096142C" w:rsidRDefault="009A5649" w:rsidP="003029D5">
      <w:pPr>
        <w:pStyle w:val="FootnoteText"/>
      </w:pPr>
      <w:r w:rsidRPr="0096142C">
        <w:tab/>
      </w:r>
      <w:r w:rsidRPr="00A73810">
        <w:rPr>
          <w:rStyle w:val="FootnoteReference"/>
        </w:rPr>
        <w:footnoteRef/>
      </w:r>
      <w:r w:rsidRPr="00A73810">
        <w:rPr>
          <w:rStyle w:val="FootnoteReference"/>
        </w:rPr>
        <w:tab/>
      </w:r>
      <w:r w:rsidRPr="0096142C">
        <w:t xml:space="preserve">See </w:t>
      </w:r>
      <w:hyperlink r:id="rId2" w:history="1">
        <w:r w:rsidR="00A916D1">
          <w:rPr>
            <w:rStyle w:val="Hyperlink"/>
          </w:rPr>
          <w:t>CMW/C/SR.517</w:t>
        </w:r>
      </w:hyperlink>
      <w:r w:rsidRPr="0096142C">
        <w:t xml:space="preserve"> and </w:t>
      </w:r>
      <w:hyperlink r:id="rId3" w:history="1">
        <w:r w:rsidR="00A916D1">
          <w:rPr>
            <w:rStyle w:val="Hyperlink"/>
          </w:rPr>
          <w:t>CMW/C/SR.518</w:t>
        </w:r>
      </w:hyperlink>
      <w:r w:rsidRPr="0096142C">
        <w:t>.</w:t>
      </w:r>
    </w:p>
  </w:footnote>
  <w:footnote w:id="5">
    <w:p w14:paraId="12C40D8B" w14:textId="21D43E8E" w:rsidR="009A5649" w:rsidRPr="0096142C" w:rsidRDefault="009A5649" w:rsidP="003029D5">
      <w:pPr>
        <w:pStyle w:val="FootnoteText"/>
      </w:pPr>
      <w:r w:rsidRPr="0096142C">
        <w:tab/>
      </w:r>
      <w:r w:rsidRPr="00A73810">
        <w:rPr>
          <w:rStyle w:val="FootnoteReference"/>
        </w:rPr>
        <w:footnoteRef/>
      </w:r>
      <w:r w:rsidRPr="00A73810">
        <w:rPr>
          <w:rStyle w:val="FootnoteReference"/>
        </w:rPr>
        <w:tab/>
      </w:r>
      <w:hyperlink r:id="rId4" w:history="1">
        <w:r w:rsidR="00A916D1">
          <w:rPr>
            <w:rStyle w:val="Hyperlink"/>
          </w:rPr>
          <w:t>CMW/C/NGA/QPR/1-2</w:t>
        </w:r>
      </w:hyperlink>
      <w:r w:rsidRPr="0096142C">
        <w:t>.</w:t>
      </w:r>
    </w:p>
  </w:footnote>
  <w:footnote w:id="6">
    <w:p w14:paraId="06483F41" w14:textId="7B95672C" w:rsidR="009A5649" w:rsidRPr="0044414F" w:rsidRDefault="009A5649" w:rsidP="003029D5">
      <w:pPr>
        <w:pStyle w:val="FootnoteText"/>
      </w:pPr>
      <w:r w:rsidRPr="0096142C">
        <w:tab/>
      </w:r>
      <w:r w:rsidRPr="00A73810">
        <w:rPr>
          <w:rStyle w:val="FootnoteReference"/>
        </w:rPr>
        <w:footnoteRef/>
      </w:r>
      <w:r w:rsidRPr="00A73810">
        <w:rPr>
          <w:rStyle w:val="FootnoteReference"/>
        </w:rPr>
        <w:tab/>
      </w:r>
      <w:hyperlink r:id="rId5" w:history="1">
        <w:r w:rsidR="00A916D1">
          <w:rPr>
            <w:rStyle w:val="Hyperlink"/>
          </w:rPr>
          <w:t>CMW/C/NGA/QPR/1</w:t>
        </w:r>
      </w:hyperlink>
      <w:r w:rsidRPr="0044414F">
        <w:t>.</w:t>
      </w:r>
    </w:p>
  </w:footnote>
  <w:footnote w:id="7">
    <w:p w14:paraId="1CAF451B" w14:textId="488142F0" w:rsidR="009A5649" w:rsidRPr="0096142C" w:rsidRDefault="009A5649" w:rsidP="003029D5">
      <w:pPr>
        <w:pStyle w:val="FootnoteText"/>
        <w:rPr>
          <w:lang w:val="es-ES"/>
        </w:rPr>
      </w:pPr>
      <w:r w:rsidRPr="0096142C">
        <w:tab/>
      </w:r>
      <w:r w:rsidRPr="00A73810">
        <w:rPr>
          <w:rStyle w:val="FootnoteReference"/>
        </w:rPr>
        <w:footnoteRef/>
      </w:r>
      <w:r w:rsidRPr="00F2068F">
        <w:rPr>
          <w:rStyle w:val="FootnoteReference"/>
          <w:lang w:val="es-ES"/>
        </w:rPr>
        <w:tab/>
      </w:r>
      <w:hyperlink r:id="rId6" w:history="1">
        <w:r w:rsidR="00A916D1">
          <w:rPr>
            <w:rStyle w:val="Hyperlink"/>
            <w:lang w:val="es-ES"/>
          </w:rPr>
          <w:t>A/67/48</w:t>
        </w:r>
      </w:hyperlink>
      <w:r w:rsidRPr="0096142C">
        <w:rPr>
          <w:lang w:val="es-ES"/>
        </w:rPr>
        <w:t>, para. 26.</w:t>
      </w:r>
    </w:p>
  </w:footnote>
  <w:footnote w:id="8">
    <w:p w14:paraId="0AFAE1E5" w14:textId="1308872E" w:rsidR="009A5649" w:rsidRPr="0044414F" w:rsidRDefault="009A5649" w:rsidP="003029D5">
      <w:pPr>
        <w:pStyle w:val="FootnoteText"/>
        <w:rPr>
          <w:lang w:val="es-ES"/>
        </w:rPr>
      </w:pPr>
      <w:r w:rsidRPr="0044414F">
        <w:rPr>
          <w:lang w:val="es-ES"/>
        </w:rPr>
        <w:tab/>
      </w:r>
      <w:r w:rsidRPr="00A73810">
        <w:rPr>
          <w:rStyle w:val="FootnoteReference"/>
        </w:rPr>
        <w:footnoteRef/>
      </w:r>
      <w:r w:rsidRPr="00A916D1">
        <w:rPr>
          <w:rStyle w:val="FootnoteReference"/>
          <w:lang w:val="es-ES"/>
        </w:rPr>
        <w:tab/>
      </w:r>
      <w:hyperlink r:id="rId7" w:history="1">
        <w:r w:rsidR="00A916D1">
          <w:rPr>
            <w:rStyle w:val="Hyperlink"/>
            <w:lang w:val="es-ES"/>
          </w:rPr>
          <w:t>CMW/C/NGA/CO/1</w:t>
        </w:r>
      </w:hyperlink>
      <w:r w:rsidRPr="0096142C">
        <w:rPr>
          <w:lang w:val="es-ES"/>
        </w:rPr>
        <w:t>, para. 2.</w:t>
      </w:r>
    </w:p>
  </w:footnote>
  <w:footnote w:id="9">
    <w:p w14:paraId="55B8D3CC" w14:textId="7DA98878" w:rsidR="009A5649" w:rsidRPr="0096142C" w:rsidRDefault="009A5649" w:rsidP="003029D5">
      <w:pPr>
        <w:pStyle w:val="FootnoteText"/>
        <w:rPr>
          <w:lang w:val="es-ES"/>
        </w:rPr>
      </w:pPr>
      <w:r w:rsidRPr="0044414F">
        <w:rPr>
          <w:lang w:val="es-ES"/>
        </w:rPr>
        <w:tab/>
      </w:r>
      <w:r w:rsidRPr="00A73810">
        <w:rPr>
          <w:rStyle w:val="FootnoteReference"/>
        </w:rPr>
        <w:footnoteRef/>
      </w:r>
      <w:r w:rsidRPr="001417F4">
        <w:rPr>
          <w:rStyle w:val="FootnoteReference"/>
          <w:lang w:val="es-ES"/>
        </w:rPr>
        <w:tab/>
      </w:r>
      <w:hyperlink r:id="rId8" w:history="1">
        <w:r w:rsidR="00A916D1">
          <w:rPr>
            <w:rStyle w:val="Hyperlink"/>
            <w:lang w:val="es-ES"/>
          </w:rPr>
          <w:t>CMW/C/NGA/CO/1</w:t>
        </w:r>
      </w:hyperlink>
      <w:r w:rsidRPr="0096142C">
        <w:rPr>
          <w:lang w:val="es-ES"/>
        </w:rPr>
        <w:t>.</w:t>
      </w:r>
    </w:p>
  </w:footnote>
  <w:footnote w:id="10">
    <w:p w14:paraId="2EA22F7F" w14:textId="77777777" w:rsidR="009A5649" w:rsidRPr="0044414F" w:rsidRDefault="009A5649" w:rsidP="003029D5">
      <w:pPr>
        <w:pStyle w:val="FootnoteText"/>
        <w:rPr>
          <w:lang w:val="es-ES"/>
        </w:rPr>
      </w:pPr>
      <w:r w:rsidRPr="0044414F">
        <w:rPr>
          <w:lang w:val="es-ES"/>
        </w:rPr>
        <w:tab/>
      </w:r>
      <w:r w:rsidRPr="00A73810">
        <w:rPr>
          <w:rStyle w:val="FootnoteReference"/>
        </w:rPr>
        <w:footnoteRef/>
      </w:r>
      <w:r w:rsidRPr="001417F4">
        <w:rPr>
          <w:rStyle w:val="FootnoteReference"/>
          <w:lang w:val="es-ES"/>
        </w:rPr>
        <w:tab/>
      </w:r>
      <w:r w:rsidRPr="0096142C">
        <w:rPr>
          <w:lang w:val="es-ES"/>
        </w:rPr>
        <w:t>Ibid., paras. 3 and 4.</w:t>
      </w:r>
    </w:p>
  </w:footnote>
  <w:footnote w:id="11">
    <w:p w14:paraId="1F04F4AE" w14:textId="77777777" w:rsidR="009A5649" w:rsidRPr="0096142C" w:rsidRDefault="009A5649" w:rsidP="003029D5">
      <w:pPr>
        <w:pStyle w:val="FootnoteText"/>
        <w:rPr>
          <w:lang w:val="es-ES"/>
        </w:rPr>
      </w:pPr>
      <w:r w:rsidRPr="0044414F">
        <w:rPr>
          <w:lang w:val="es-ES"/>
        </w:rPr>
        <w:tab/>
      </w:r>
      <w:r w:rsidRPr="00A73810">
        <w:rPr>
          <w:rStyle w:val="FootnoteReference"/>
        </w:rPr>
        <w:footnoteRef/>
      </w:r>
      <w:r w:rsidRPr="001417F4">
        <w:rPr>
          <w:rStyle w:val="FootnoteReference"/>
          <w:lang w:val="es-ES"/>
        </w:rPr>
        <w:tab/>
      </w:r>
      <w:r w:rsidRPr="0044414F">
        <w:rPr>
          <w:lang w:val="es-ES"/>
        </w:rPr>
        <w:t>Ibid.</w:t>
      </w:r>
      <w:r w:rsidRPr="0096142C">
        <w:rPr>
          <w:lang w:val="es-ES"/>
        </w:rPr>
        <w:t>, para. 11.</w:t>
      </w:r>
    </w:p>
  </w:footnote>
  <w:footnote w:id="12">
    <w:p w14:paraId="1C2B6D03" w14:textId="77777777" w:rsidR="009A5649" w:rsidRPr="0096142C" w:rsidRDefault="009A5649" w:rsidP="003029D5">
      <w:pPr>
        <w:pStyle w:val="FootnoteText"/>
        <w:rPr>
          <w:b/>
          <w:bCs/>
          <w:lang w:val="es-ES"/>
        </w:rPr>
      </w:pPr>
      <w:r w:rsidRPr="0096142C">
        <w:rPr>
          <w:lang w:val="es-ES"/>
        </w:rPr>
        <w:tab/>
      </w:r>
      <w:r w:rsidRPr="00A73810">
        <w:rPr>
          <w:rStyle w:val="FootnoteReference"/>
        </w:rPr>
        <w:footnoteRef/>
      </w:r>
      <w:r w:rsidRPr="001417F4">
        <w:rPr>
          <w:rStyle w:val="FootnoteReference"/>
          <w:lang w:val="es-ES"/>
        </w:rPr>
        <w:tab/>
      </w:r>
      <w:r w:rsidRPr="0096142C">
        <w:rPr>
          <w:lang w:val="es-ES"/>
        </w:rPr>
        <w:t>Ibid., para. 12.</w:t>
      </w:r>
    </w:p>
  </w:footnote>
  <w:footnote w:id="13">
    <w:p w14:paraId="4901CF9A" w14:textId="77777777" w:rsidR="009A5649" w:rsidRPr="0096142C" w:rsidRDefault="009A5649" w:rsidP="003029D5">
      <w:pPr>
        <w:pStyle w:val="FootnoteText"/>
        <w:rPr>
          <w:lang w:val="es-ES"/>
        </w:rPr>
      </w:pPr>
      <w:r w:rsidRPr="0096142C">
        <w:rPr>
          <w:lang w:val="es-ES"/>
        </w:rPr>
        <w:tab/>
      </w:r>
      <w:r w:rsidRPr="00A73810">
        <w:rPr>
          <w:rStyle w:val="FootnoteReference"/>
        </w:rPr>
        <w:footnoteRef/>
      </w:r>
      <w:r w:rsidRPr="001417F4">
        <w:rPr>
          <w:rStyle w:val="FootnoteReference"/>
          <w:lang w:val="es-ES"/>
        </w:rPr>
        <w:tab/>
      </w:r>
      <w:r w:rsidRPr="0096142C">
        <w:rPr>
          <w:lang w:val="es-ES"/>
        </w:rPr>
        <w:t>Ibid., para. 13.</w:t>
      </w:r>
    </w:p>
  </w:footnote>
  <w:footnote w:id="14">
    <w:p w14:paraId="658613AB" w14:textId="77777777" w:rsidR="009A5649" w:rsidRPr="0096142C" w:rsidRDefault="009A5649" w:rsidP="003029D5">
      <w:pPr>
        <w:pStyle w:val="FootnoteText"/>
        <w:rPr>
          <w:lang w:val="es-ES"/>
        </w:rPr>
      </w:pPr>
      <w:r w:rsidRPr="0096142C">
        <w:rPr>
          <w:lang w:val="es-ES"/>
        </w:rPr>
        <w:tab/>
      </w:r>
      <w:r w:rsidRPr="00A73810">
        <w:rPr>
          <w:rStyle w:val="FootnoteReference"/>
        </w:rPr>
        <w:footnoteRef/>
      </w:r>
      <w:r w:rsidRPr="001417F4">
        <w:rPr>
          <w:rStyle w:val="FootnoteReference"/>
          <w:lang w:val="es-ES"/>
        </w:rPr>
        <w:tab/>
      </w:r>
      <w:r w:rsidRPr="0096142C">
        <w:rPr>
          <w:lang w:val="es-ES"/>
        </w:rPr>
        <w:t>Ibid., para. 14.</w:t>
      </w:r>
    </w:p>
  </w:footnote>
  <w:footnote w:id="15">
    <w:p w14:paraId="63AD8752" w14:textId="77777777" w:rsidR="009A5649" w:rsidRPr="0096142C" w:rsidRDefault="009A5649" w:rsidP="003029D5">
      <w:pPr>
        <w:pStyle w:val="FootnoteText"/>
        <w:rPr>
          <w:lang w:val="es-ES"/>
        </w:rPr>
      </w:pPr>
      <w:r w:rsidRPr="0096142C">
        <w:rPr>
          <w:lang w:val="es-ES"/>
        </w:rPr>
        <w:tab/>
      </w:r>
      <w:r w:rsidRPr="00A73810">
        <w:rPr>
          <w:rStyle w:val="FootnoteReference"/>
        </w:rPr>
        <w:footnoteRef/>
      </w:r>
      <w:r w:rsidRPr="001417F4">
        <w:rPr>
          <w:rStyle w:val="FootnoteReference"/>
          <w:lang w:val="es-ES"/>
        </w:rPr>
        <w:tab/>
      </w:r>
      <w:r w:rsidRPr="0096142C">
        <w:rPr>
          <w:lang w:val="es-ES"/>
        </w:rPr>
        <w:t>Ibid., para. 16.</w:t>
      </w:r>
    </w:p>
  </w:footnote>
  <w:footnote w:id="16">
    <w:p w14:paraId="132D4CD4" w14:textId="77777777" w:rsidR="009A5649" w:rsidRPr="0096142C" w:rsidRDefault="009A5649" w:rsidP="003029D5">
      <w:pPr>
        <w:pStyle w:val="FootnoteText"/>
        <w:rPr>
          <w:lang w:val="es-ES"/>
        </w:rPr>
      </w:pPr>
      <w:r w:rsidRPr="0096142C">
        <w:rPr>
          <w:lang w:val="es-ES"/>
        </w:rPr>
        <w:tab/>
      </w:r>
      <w:r w:rsidRPr="00A73810">
        <w:rPr>
          <w:rStyle w:val="FootnoteReference"/>
        </w:rPr>
        <w:footnoteRef/>
      </w:r>
      <w:r w:rsidRPr="001417F4">
        <w:rPr>
          <w:rStyle w:val="FootnoteReference"/>
          <w:lang w:val="es-ES"/>
        </w:rPr>
        <w:tab/>
      </w:r>
      <w:r w:rsidRPr="0096142C">
        <w:rPr>
          <w:lang w:val="es-ES"/>
        </w:rPr>
        <w:t>Ibid., para. 18.</w:t>
      </w:r>
    </w:p>
  </w:footnote>
  <w:footnote w:id="17">
    <w:p w14:paraId="4BE9140B" w14:textId="77777777" w:rsidR="009A5649" w:rsidRPr="0096142C" w:rsidRDefault="009A5649" w:rsidP="003029D5">
      <w:pPr>
        <w:pStyle w:val="FootnoteText"/>
        <w:rPr>
          <w:lang w:val="es-ES"/>
        </w:rPr>
      </w:pPr>
      <w:r w:rsidRPr="0096142C">
        <w:rPr>
          <w:lang w:val="es-ES"/>
        </w:rPr>
        <w:tab/>
      </w:r>
      <w:r w:rsidRPr="00A73810">
        <w:rPr>
          <w:rStyle w:val="FootnoteReference"/>
        </w:rPr>
        <w:footnoteRef/>
      </w:r>
      <w:r w:rsidRPr="001417F4">
        <w:rPr>
          <w:rStyle w:val="FootnoteReference"/>
          <w:lang w:val="es-ES"/>
        </w:rPr>
        <w:tab/>
      </w:r>
      <w:r w:rsidRPr="0096142C">
        <w:rPr>
          <w:lang w:val="es-ES"/>
        </w:rPr>
        <w:t>Ibid., para. 20.</w:t>
      </w:r>
    </w:p>
  </w:footnote>
  <w:footnote w:id="18">
    <w:p w14:paraId="47B2B839" w14:textId="77777777" w:rsidR="009A5649" w:rsidRPr="0096142C" w:rsidRDefault="009A5649" w:rsidP="003029D5">
      <w:pPr>
        <w:pStyle w:val="FootnoteText"/>
        <w:rPr>
          <w:lang w:val="es-ES"/>
        </w:rPr>
      </w:pPr>
      <w:r w:rsidRPr="0096142C">
        <w:rPr>
          <w:lang w:val="es-ES"/>
        </w:rPr>
        <w:tab/>
      </w:r>
      <w:r w:rsidRPr="00A73810">
        <w:rPr>
          <w:rStyle w:val="FootnoteReference"/>
        </w:rPr>
        <w:footnoteRef/>
      </w:r>
      <w:r w:rsidRPr="001417F4">
        <w:rPr>
          <w:rStyle w:val="FootnoteReference"/>
          <w:lang w:val="es-ES"/>
        </w:rPr>
        <w:tab/>
      </w:r>
      <w:r w:rsidRPr="0096142C">
        <w:rPr>
          <w:lang w:val="es-ES"/>
        </w:rPr>
        <w:t>Ibid., para. 22.</w:t>
      </w:r>
    </w:p>
  </w:footnote>
  <w:footnote w:id="19">
    <w:p w14:paraId="2E522E76" w14:textId="35AB4C61" w:rsidR="009A5649" w:rsidRPr="0096142C" w:rsidRDefault="009A5649" w:rsidP="003029D5">
      <w:pPr>
        <w:pStyle w:val="FootnoteText"/>
        <w:rPr>
          <w:lang w:val="es-ES"/>
        </w:rPr>
      </w:pPr>
      <w:r w:rsidRPr="0096142C">
        <w:rPr>
          <w:lang w:val="es-ES"/>
        </w:rPr>
        <w:tab/>
      </w:r>
      <w:r w:rsidRPr="00A73810">
        <w:rPr>
          <w:rStyle w:val="FootnoteReference"/>
        </w:rPr>
        <w:footnoteRef/>
      </w:r>
      <w:r w:rsidRPr="00A916D1">
        <w:rPr>
          <w:rStyle w:val="FootnoteReference"/>
          <w:lang w:val="es-ES"/>
        </w:rPr>
        <w:tab/>
      </w:r>
      <w:hyperlink r:id="rId9" w:history="1">
        <w:r w:rsidR="00A916D1">
          <w:rPr>
            <w:rStyle w:val="Hyperlink"/>
            <w:lang w:val="es-ES"/>
          </w:rPr>
          <w:t>CMW/C/NGA/QPR/1-2</w:t>
        </w:r>
      </w:hyperlink>
      <w:r w:rsidRPr="0096142C">
        <w:rPr>
          <w:lang w:val="es-ES"/>
        </w:rPr>
        <w:t>.</w:t>
      </w:r>
    </w:p>
  </w:footnote>
  <w:footnote w:id="20">
    <w:p w14:paraId="21CD30D9" w14:textId="16577AD6" w:rsidR="009A5649" w:rsidRPr="0096142C" w:rsidRDefault="009A5649" w:rsidP="003029D5">
      <w:pPr>
        <w:pStyle w:val="FootnoteText"/>
      </w:pPr>
      <w:r w:rsidRPr="0096142C">
        <w:rPr>
          <w:lang w:val="es-ES"/>
        </w:rPr>
        <w:tab/>
      </w:r>
      <w:r w:rsidRPr="00A73810">
        <w:rPr>
          <w:rStyle w:val="FootnoteReference"/>
        </w:rPr>
        <w:footnoteRef/>
      </w:r>
      <w:r w:rsidRPr="00A916D1">
        <w:rPr>
          <w:rStyle w:val="FootnoteReference"/>
          <w:lang w:val="es-ES"/>
        </w:rPr>
        <w:tab/>
      </w:r>
      <w:hyperlink r:id="rId10" w:history="1">
        <w:r w:rsidR="00A916D1">
          <w:rPr>
            <w:rStyle w:val="Hyperlink"/>
            <w:lang w:val="es-ES"/>
          </w:rPr>
          <w:t>CMW/C/NGA/CO/1</w:t>
        </w:r>
      </w:hyperlink>
      <w:r w:rsidRPr="0096142C">
        <w:rPr>
          <w:lang w:val="es-ES"/>
        </w:rPr>
        <w:t xml:space="preserve">, para. </w:t>
      </w:r>
      <w:r w:rsidRPr="0096142C">
        <w:t>24.</w:t>
      </w:r>
    </w:p>
  </w:footnote>
  <w:footnote w:id="21">
    <w:p w14:paraId="57D7AF5A" w14:textId="77777777" w:rsidR="009A5649" w:rsidRPr="0096142C" w:rsidRDefault="009A5649" w:rsidP="003029D5">
      <w:pPr>
        <w:pStyle w:val="FootnoteText"/>
      </w:pPr>
      <w:r w:rsidRPr="0096142C">
        <w:tab/>
      </w:r>
      <w:r w:rsidRPr="00A73810">
        <w:rPr>
          <w:rStyle w:val="FootnoteReference"/>
        </w:rPr>
        <w:footnoteRef/>
      </w:r>
      <w:r w:rsidRPr="00A73810">
        <w:rPr>
          <w:rStyle w:val="FootnoteReference"/>
        </w:rPr>
        <w:tab/>
      </w:r>
      <w:r w:rsidRPr="0096142C">
        <w:t xml:space="preserve">See </w:t>
      </w:r>
      <w:hyperlink r:id="rId11" w:history="1">
        <w:r w:rsidRPr="00986155">
          <w:rPr>
            <w:rStyle w:val="Hyperlink"/>
          </w:rPr>
          <w:t>www.ohchr.org/Documents/Publications/HR_PUB_16_1_NMRF_PracticalGuide.pdf</w:t>
        </w:r>
      </w:hyperlink>
      <w:r w:rsidRPr="0096142C">
        <w:t>.</w:t>
      </w:r>
    </w:p>
  </w:footnote>
  <w:footnote w:id="22">
    <w:p w14:paraId="086EE438" w14:textId="6003F906" w:rsidR="009A5649" w:rsidRPr="00F2068F" w:rsidRDefault="009A5649" w:rsidP="003029D5">
      <w:pPr>
        <w:pStyle w:val="FootnoteText"/>
        <w:rPr>
          <w:lang w:val="es-ES"/>
        </w:rPr>
      </w:pPr>
      <w:r w:rsidRPr="0096142C">
        <w:tab/>
      </w:r>
      <w:r w:rsidRPr="00A73810">
        <w:rPr>
          <w:rStyle w:val="FootnoteReference"/>
        </w:rPr>
        <w:footnoteRef/>
      </w:r>
      <w:r w:rsidRPr="00A916D1">
        <w:rPr>
          <w:rStyle w:val="FootnoteReference"/>
          <w:lang w:val="es-ES"/>
        </w:rPr>
        <w:tab/>
      </w:r>
      <w:hyperlink r:id="rId12" w:history="1">
        <w:r w:rsidR="00A916D1">
          <w:rPr>
            <w:rStyle w:val="Hyperlink"/>
            <w:lang w:val="es-ES"/>
          </w:rPr>
          <w:t>CMW/C/NGA/CO/1</w:t>
        </w:r>
      </w:hyperlink>
      <w:r w:rsidRPr="0096142C">
        <w:rPr>
          <w:lang w:val="es-ES"/>
        </w:rPr>
        <w:t xml:space="preserve">, para. </w:t>
      </w:r>
      <w:r w:rsidRPr="00F2068F">
        <w:rPr>
          <w:lang w:val="es-ES"/>
        </w:rPr>
        <w:t>56 (g).</w:t>
      </w:r>
    </w:p>
  </w:footnote>
  <w:footnote w:id="23">
    <w:p w14:paraId="2135E7A0" w14:textId="6C899C48" w:rsidR="009A5649" w:rsidRPr="00F2068F" w:rsidRDefault="009A5649" w:rsidP="003029D5">
      <w:pPr>
        <w:pStyle w:val="FootnoteText"/>
        <w:rPr>
          <w:lang w:val="es-ES"/>
        </w:rPr>
      </w:pPr>
      <w:r w:rsidRPr="00F2068F">
        <w:rPr>
          <w:lang w:val="es-ES"/>
        </w:rPr>
        <w:tab/>
      </w:r>
      <w:r w:rsidRPr="00A73810">
        <w:rPr>
          <w:rStyle w:val="FootnoteReference"/>
        </w:rPr>
        <w:footnoteRef/>
      </w:r>
      <w:r w:rsidRPr="00F2068F">
        <w:rPr>
          <w:rStyle w:val="FootnoteReference"/>
          <w:lang w:val="es-ES"/>
        </w:rPr>
        <w:tab/>
      </w:r>
      <w:hyperlink r:id="rId13" w:history="1">
        <w:r w:rsidR="00A916D1" w:rsidRPr="00F2068F">
          <w:rPr>
            <w:rStyle w:val="Hyperlink"/>
            <w:lang w:val="es-ES"/>
          </w:rPr>
          <w:t>A/HRC/40/7</w:t>
        </w:r>
      </w:hyperlink>
      <w:r w:rsidRPr="00F2068F">
        <w:rPr>
          <w:lang w:val="es-ES"/>
        </w:rPr>
        <w:t xml:space="preserve">, paras. 148.83–148.90; and </w:t>
      </w:r>
      <w:hyperlink r:id="rId14" w:history="1">
        <w:r w:rsidR="00A916D1" w:rsidRPr="00F2068F">
          <w:rPr>
            <w:rStyle w:val="Hyperlink"/>
            <w:lang w:val="es-ES"/>
          </w:rPr>
          <w:t>A/HRC/40/7/Add.1</w:t>
        </w:r>
      </w:hyperlink>
      <w:r w:rsidRPr="00F2068F">
        <w:rPr>
          <w:lang w:val="es-ES"/>
        </w:rPr>
        <w:t>.</w:t>
      </w:r>
    </w:p>
  </w:footnote>
  <w:footnote w:id="24">
    <w:p w14:paraId="2C03B034" w14:textId="2B32D367" w:rsidR="009A5649" w:rsidRPr="0096142C" w:rsidRDefault="009A5649" w:rsidP="003029D5">
      <w:pPr>
        <w:pStyle w:val="FootnoteText"/>
        <w:rPr>
          <w:lang w:val="es-ES"/>
        </w:rPr>
      </w:pPr>
      <w:r w:rsidRPr="00F2068F">
        <w:rPr>
          <w:lang w:val="es-ES"/>
        </w:rPr>
        <w:tab/>
      </w:r>
      <w:r w:rsidRPr="00A73810">
        <w:rPr>
          <w:rStyle w:val="FootnoteReference"/>
        </w:rPr>
        <w:footnoteRef/>
      </w:r>
      <w:r w:rsidRPr="00A916D1">
        <w:rPr>
          <w:rStyle w:val="FootnoteReference"/>
          <w:lang w:val="es-ES"/>
        </w:rPr>
        <w:tab/>
      </w:r>
      <w:hyperlink r:id="rId15" w:history="1">
        <w:r w:rsidR="00A916D1">
          <w:rPr>
            <w:rStyle w:val="Hyperlink"/>
            <w:lang w:val="es-ES"/>
          </w:rPr>
          <w:t>CMW/C/NGA/CO/1</w:t>
        </w:r>
      </w:hyperlink>
      <w:r w:rsidRPr="0096142C">
        <w:rPr>
          <w:lang w:val="es-ES"/>
        </w:rPr>
        <w:t>, para. 28.</w:t>
      </w:r>
    </w:p>
  </w:footnote>
  <w:footnote w:id="25">
    <w:p w14:paraId="248B94E2" w14:textId="77777777" w:rsidR="009A5649" w:rsidRPr="0096142C" w:rsidRDefault="009A5649" w:rsidP="003029D5">
      <w:pPr>
        <w:pStyle w:val="FootnoteText"/>
        <w:rPr>
          <w:lang w:val="es-ES"/>
        </w:rPr>
      </w:pPr>
      <w:r w:rsidRPr="0096142C">
        <w:rPr>
          <w:lang w:val="es-ES"/>
        </w:rPr>
        <w:tab/>
      </w:r>
      <w:r w:rsidRPr="00A73810">
        <w:rPr>
          <w:rStyle w:val="FootnoteReference"/>
        </w:rPr>
        <w:footnoteRef/>
      </w:r>
      <w:r w:rsidRPr="00F2068F">
        <w:rPr>
          <w:rStyle w:val="FootnoteReference"/>
          <w:lang w:val="es-ES"/>
        </w:rPr>
        <w:tab/>
      </w:r>
      <w:r w:rsidRPr="0096142C">
        <w:rPr>
          <w:lang w:val="es-ES"/>
        </w:rPr>
        <w:t>Ibid., para. 30.</w:t>
      </w:r>
    </w:p>
  </w:footnote>
  <w:footnote w:id="26">
    <w:p w14:paraId="19DB5B59" w14:textId="77777777" w:rsidR="009A5649" w:rsidRPr="009A5649" w:rsidRDefault="009A5649" w:rsidP="003029D5">
      <w:pPr>
        <w:pStyle w:val="FootnoteText"/>
        <w:rPr>
          <w:lang w:val="es-ES"/>
        </w:rPr>
      </w:pPr>
      <w:r w:rsidRPr="0044414F">
        <w:rPr>
          <w:lang w:val="es-ES"/>
        </w:rPr>
        <w:tab/>
      </w:r>
      <w:r w:rsidRPr="00A73810">
        <w:rPr>
          <w:rStyle w:val="FootnoteReference"/>
        </w:rPr>
        <w:footnoteRef/>
      </w:r>
      <w:r w:rsidRPr="00F2068F">
        <w:rPr>
          <w:rStyle w:val="FootnoteReference"/>
          <w:lang w:val="es-ES"/>
        </w:rPr>
        <w:tab/>
      </w:r>
      <w:proofErr w:type="spellStart"/>
      <w:r w:rsidRPr="009A5649">
        <w:rPr>
          <w:lang w:val="es-ES"/>
        </w:rPr>
        <w:t>See</w:t>
      </w:r>
      <w:proofErr w:type="spellEnd"/>
      <w:r w:rsidRPr="009A5649">
        <w:rPr>
          <w:lang w:val="es-ES"/>
        </w:rPr>
        <w:t xml:space="preserve"> </w:t>
      </w:r>
      <w:hyperlink r:id="rId16" w:history="1">
        <w:r w:rsidRPr="00F2068F">
          <w:rPr>
            <w:rStyle w:val="Hyperlink"/>
            <w:lang w:val="es-ES"/>
          </w:rPr>
          <w:t>https://www.ilo.org/africa/about-us/offices/abuja/WCMS_803364/lang--en/index.htm</w:t>
        </w:r>
      </w:hyperlink>
      <w:r w:rsidRPr="009A5649">
        <w:rPr>
          <w:lang w:val="es-ES"/>
        </w:rPr>
        <w:t>.</w:t>
      </w:r>
    </w:p>
  </w:footnote>
  <w:footnote w:id="27">
    <w:p w14:paraId="0F4C367C" w14:textId="4E700CF4" w:rsidR="009A5649" w:rsidRPr="0096142C" w:rsidRDefault="009A5649" w:rsidP="003029D5">
      <w:pPr>
        <w:pStyle w:val="FootnoteText"/>
        <w:rPr>
          <w:lang w:val="es-ES"/>
        </w:rPr>
      </w:pPr>
      <w:r w:rsidRPr="009A5649">
        <w:rPr>
          <w:lang w:val="es-ES"/>
        </w:rPr>
        <w:tab/>
      </w:r>
      <w:r w:rsidRPr="00A73810">
        <w:rPr>
          <w:rStyle w:val="FootnoteReference"/>
        </w:rPr>
        <w:footnoteRef/>
      </w:r>
      <w:r w:rsidRPr="00A916D1">
        <w:rPr>
          <w:rStyle w:val="FootnoteReference"/>
          <w:lang w:val="es-ES"/>
        </w:rPr>
        <w:tab/>
      </w:r>
      <w:hyperlink r:id="rId17" w:history="1">
        <w:r w:rsidR="00A916D1">
          <w:rPr>
            <w:rStyle w:val="Hyperlink"/>
            <w:lang w:val="es-ES"/>
          </w:rPr>
          <w:t>CMW/C/NGA/CO/1</w:t>
        </w:r>
      </w:hyperlink>
      <w:r w:rsidRPr="0096142C">
        <w:rPr>
          <w:lang w:val="es-ES"/>
        </w:rPr>
        <w:t>, para. 32.</w:t>
      </w:r>
    </w:p>
  </w:footnote>
  <w:footnote w:id="28">
    <w:p w14:paraId="79D2DBA8" w14:textId="77777777" w:rsidR="009A5649" w:rsidRPr="0044414F" w:rsidRDefault="009A5649" w:rsidP="003029D5">
      <w:pPr>
        <w:pStyle w:val="FootnoteText"/>
        <w:rPr>
          <w:lang w:val="es-ES"/>
        </w:rPr>
      </w:pPr>
      <w:r w:rsidRPr="0044414F">
        <w:rPr>
          <w:lang w:val="es-ES"/>
        </w:rPr>
        <w:tab/>
      </w:r>
      <w:r w:rsidRPr="00A73810">
        <w:rPr>
          <w:rStyle w:val="FootnoteReference"/>
        </w:rPr>
        <w:footnoteRef/>
      </w:r>
      <w:r w:rsidRPr="00F2068F">
        <w:rPr>
          <w:rStyle w:val="FootnoteReference"/>
          <w:lang w:val="es-ES"/>
        </w:rPr>
        <w:tab/>
      </w:r>
      <w:r w:rsidRPr="0096142C">
        <w:rPr>
          <w:lang w:val="es-ES"/>
        </w:rPr>
        <w:t>Ibid., para. 34.</w:t>
      </w:r>
    </w:p>
  </w:footnote>
  <w:footnote w:id="29">
    <w:p w14:paraId="2941A71B" w14:textId="4CC43A73" w:rsidR="009A5649" w:rsidRPr="0096142C" w:rsidRDefault="009A5649" w:rsidP="003029D5">
      <w:pPr>
        <w:pStyle w:val="FootnoteText"/>
        <w:rPr>
          <w:lang w:val="es-ES"/>
        </w:rPr>
      </w:pPr>
      <w:r w:rsidRPr="0044414F">
        <w:rPr>
          <w:lang w:val="es-ES"/>
        </w:rPr>
        <w:tab/>
      </w:r>
      <w:r w:rsidRPr="00A73810">
        <w:rPr>
          <w:rStyle w:val="FootnoteReference"/>
        </w:rPr>
        <w:footnoteRef/>
      </w:r>
      <w:r w:rsidRPr="00F2068F">
        <w:rPr>
          <w:rStyle w:val="FootnoteReference"/>
          <w:lang w:val="es-ES"/>
        </w:rPr>
        <w:tab/>
      </w:r>
      <w:hyperlink r:id="rId18" w:history="1">
        <w:r w:rsidR="00A916D1">
          <w:rPr>
            <w:rStyle w:val="Hyperlink"/>
            <w:lang w:val="es-ES"/>
          </w:rPr>
          <w:t>CMW/C/NGA/1-2</w:t>
        </w:r>
      </w:hyperlink>
      <w:r w:rsidRPr="0096142C">
        <w:rPr>
          <w:lang w:val="es-ES"/>
        </w:rPr>
        <w:t>, para. 137.</w:t>
      </w:r>
    </w:p>
  </w:footnote>
  <w:footnote w:id="30">
    <w:p w14:paraId="56B48003" w14:textId="4679D7C8" w:rsidR="009A5649" w:rsidRPr="0096142C" w:rsidRDefault="009A5649" w:rsidP="003029D5">
      <w:pPr>
        <w:pStyle w:val="FootnoteText"/>
        <w:rPr>
          <w:lang w:val="es-ES"/>
        </w:rPr>
      </w:pPr>
      <w:r w:rsidRPr="0044414F">
        <w:rPr>
          <w:lang w:val="es-ES"/>
        </w:rPr>
        <w:tab/>
      </w:r>
      <w:r w:rsidRPr="00A73810">
        <w:rPr>
          <w:rStyle w:val="FootnoteReference"/>
        </w:rPr>
        <w:footnoteRef/>
      </w:r>
      <w:r w:rsidRPr="00A916D1">
        <w:rPr>
          <w:rStyle w:val="FootnoteReference"/>
          <w:lang w:val="es-ES"/>
        </w:rPr>
        <w:tab/>
      </w:r>
      <w:hyperlink r:id="rId19" w:history="1">
        <w:r w:rsidR="00A916D1">
          <w:rPr>
            <w:rStyle w:val="Hyperlink"/>
            <w:lang w:val="es-ES"/>
          </w:rPr>
          <w:t>CMW/C/NGA/CO/1</w:t>
        </w:r>
      </w:hyperlink>
      <w:r w:rsidRPr="0096142C">
        <w:rPr>
          <w:lang w:val="es-ES"/>
        </w:rPr>
        <w:t>, para. 36.</w:t>
      </w:r>
    </w:p>
  </w:footnote>
  <w:footnote w:id="31">
    <w:p w14:paraId="659FDEAF" w14:textId="77777777" w:rsidR="009A5649" w:rsidRPr="0096142C" w:rsidRDefault="009A5649" w:rsidP="003029D5">
      <w:pPr>
        <w:pStyle w:val="FootnoteText"/>
        <w:rPr>
          <w:lang w:val="es-ES"/>
        </w:rPr>
      </w:pPr>
      <w:r w:rsidRPr="0044414F">
        <w:rPr>
          <w:lang w:val="es-ES"/>
        </w:rPr>
        <w:tab/>
      </w:r>
      <w:r w:rsidRPr="00A73810">
        <w:rPr>
          <w:rStyle w:val="FootnoteReference"/>
        </w:rPr>
        <w:footnoteRef/>
      </w:r>
      <w:r w:rsidRPr="001417F4">
        <w:rPr>
          <w:rStyle w:val="FootnoteReference"/>
          <w:lang w:val="es-ES"/>
        </w:rPr>
        <w:tab/>
      </w:r>
      <w:r w:rsidRPr="0096142C">
        <w:rPr>
          <w:lang w:val="es-ES"/>
        </w:rPr>
        <w:t>Ibid., para. 40.</w:t>
      </w:r>
    </w:p>
  </w:footnote>
  <w:footnote w:id="32">
    <w:p w14:paraId="412ED97C" w14:textId="77777777" w:rsidR="009A5649" w:rsidRPr="0096142C" w:rsidRDefault="009A5649" w:rsidP="003029D5">
      <w:pPr>
        <w:pStyle w:val="FootnoteText"/>
        <w:rPr>
          <w:lang w:val="es-ES"/>
        </w:rPr>
      </w:pPr>
      <w:r w:rsidRPr="0044414F">
        <w:rPr>
          <w:lang w:val="es-ES"/>
        </w:rPr>
        <w:tab/>
      </w:r>
      <w:r w:rsidRPr="00A73810">
        <w:rPr>
          <w:rStyle w:val="FootnoteReference"/>
        </w:rPr>
        <w:footnoteRef/>
      </w:r>
      <w:r w:rsidRPr="001417F4">
        <w:rPr>
          <w:rStyle w:val="FootnoteReference"/>
          <w:lang w:val="es-ES"/>
        </w:rPr>
        <w:tab/>
      </w:r>
      <w:r w:rsidRPr="0096142C">
        <w:rPr>
          <w:lang w:val="es-ES"/>
        </w:rPr>
        <w:t>Ibid., para. 38.</w:t>
      </w:r>
    </w:p>
  </w:footnote>
  <w:footnote w:id="33">
    <w:p w14:paraId="3D5A31D4" w14:textId="77777777" w:rsidR="009A5649" w:rsidRPr="0096142C" w:rsidRDefault="009A5649" w:rsidP="003029D5">
      <w:pPr>
        <w:pStyle w:val="FootnoteText"/>
        <w:rPr>
          <w:lang w:val="es-ES"/>
        </w:rPr>
      </w:pPr>
      <w:r w:rsidRPr="0044414F">
        <w:rPr>
          <w:lang w:val="es-ES"/>
        </w:rPr>
        <w:tab/>
      </w:r>
      <w:r w:rsidRPr="00A73810">
        <w:rPr>
          <w:rStyle w:val="FootnoteReference"/>
        </w:rPr>
        <w:footnoteRef/>
      </w:r>
      <w:r w:rsidRPr="001417F4">
        <w:rPr>
          <w:rStyle w:val="FootnoteReference"/>
          <w:lang w:val="es-ES"/>
        </w:rPr>
        <w:tab/>
      </w:r>
      <w:r w:rsidRPr="0096142C">
        <w:rPr>
          <w:lang w:val="es-ES"/>
        </w:rPr>
        <w:t>Ibid</w:t>
      </w:r>
      <w:r w:rsidRPr="0044414F">
        <w:rPr>
          <w:lang w:val="es-ES"/>
        </w:rPr>
        <w:t>.</w:t>
      </w:r>
      <w:r w:rsidRPr="0096142C">
        <w:rPr>
          <w:lang w:val="es-ES"/>
        </w:rPr>
        <w:t>, para. 42.</w:t>
      </w:r>
    </w:p>
  </w:footnote>
  <w:footnote w:id="34">
    <w:p w14:paraId="48366C4E" w14:textId="77777777" w:rsidR="009A5649" w:rsidRPr="0044414F" w:rsidRDefault="009A5649" w:rsidP="003029D5">
      <w:pPr>
        <w:pStyle w:val="FootnoteText"/>
        <w:rPr>
          <w:lang w:val="es-ES"/>
        </w:rPr>
      </w:pPr>
      <w:r w:rsidRPr="0044414F">
        <w:rPr>
          <w:lang w:val="es-ES"/>
        </w:rPr>
        <w:tab/>
      </w:r>
      <w:r w:rsidRPr="00A73810">
        <w:rPr>
          <w:rStyle w:val="FootnoteReference"/>
        </w:rPr>
        <w:footnoteRef/>
      </w:r>
      <w:r w:rsidRPr="001417F4">
        <w:rPr>
          <w:rStyle w:val="FootnoteReference"/>
          <w:lang w:val="es-ES"/>
        </w:rPr>
        <w:tab/>
      </w:r>
      <w:r w:rsidRPr="0096142C">
        <w:rPr>
          <w:lang w:val="es-ES"/>
        </w:rPr>
        <w:t>Ibid., para. 52.</w:t>
      </w:r>
    </w:p>
  </w:footnote>
  <w:footnote w:id="35">
    <w:p w14:paraId="6AE5C174" w14:textId="77777777" w:rsidR="009A5649" w:rsidRPr="0044414F" w:rsidRDefault="009A5649" w:rsidP="003029D5">
      <w:pPr>
        <w:pStyle w:val="FootnoteText"/>
        <w:rPr>
          <w:lang w:val="es-ES"/>
        </w:rPr>
      </w:pPr>
      <w:r w:rsidRPr="0044414F">
        <w:rPr>
          <w:lang w:val="es-ES"/>
        </w:rPr>
        <w:tab/>
      </w:r>
      <w:r w:rsidRPr="00A73810">
        <w:rPr>
          <w:rStyle w:val="FootnoteReference"/>
        </w:rPr>
        <w:footnoteRef/>
      </w:r>
      <w:r w:rsidRPr="001417F4">
        <w:rPr>
          <w:rStyle w:val="FootnoteReference"/>
          <w:lang w:val="es-ES"/>
        </w:rPr>
        <w:tab/>
      </w:r>
      <w:r w:rsidRPr="0096142C">
        <w:rPr>
          <w:lang w:val="es-ES"/>
        </w:rPr>
        <w:t>Ibid., para. 54.</w:t>
      </w:r>
    </w:p>
  </w:footnote>
  <w:footnote w:id="36">
    <w:p w14:paraId="0B3B662C" w14:textId="77777777" w:rsidR="009A5649" w:rsidRPr="0044414F" w:rsidRDefault="009A5649" w:rsidP="003029D5">
      <w:pPr>
        <w:pStyle w:val="FootnoteText"/>
        <w:rPr>
          <w:lang w:val="es-ES"/>
        </w:rPr>
      </w:pPr>
      <w:r w:rsidRPr="0044414F">
        <w:rPr>
          <w:lang w:val="es-ES"/>
        </w:rPr>
        <w:tab/>
      </w:r>
      <w:r w:rsidRPr="00A73810">
        <w:rPr>
          <w:rStyle w:val="FootnoteReference"/>
        </w:rPr>
        <w:footnoteRef/>
      </w:r>
      <w:r w:rsidRPr="00E75F26">
        <w:rPr>
          <w:rStyle w:val="FootnoteReference"/>
          <w:lang w:val="es-ES"/>
        </w:rPr>
        <w:tab/>
      </w:r>
      <w:r w:rsidRPr="0096142C">
        <w:rPr>
          <w:lang w:val="es-ES"/>
        </w:rPr>
        <w:t>Ibid., para. 56.</w:t>
      </w:r>
    </w:p>
  </w:footnote>
  <w:footnote w:id="37">
    <w:p w14:paraId="00CB502C" w14:textId="0B0A6C93" w:rsidR="009A5649" w:rsidRPr="00E75F26" w:rsidRDefault="009A5649" w:rsidP="003029D5">
      <w:pPr>
        <w:pStyle w:val="FootnoteText"/>
        <w:rPr>
          <w:lang w:val="es-ES"/>
        </w:rPr>
      </w:pPr>
      <w:r w:rsidRPr="0044414F">
        <w:rPr>
          <w:lang w:val="es-ES"/>
        </w:rPr>
        <w:tab/>
      </w:r>
      <w:r w:rsidRPr="00A73810">
        <w:rPr>
          <w:rStyle w:val="FootnoteReference"/>
        </w:rPr>
        <w:footnoteRef/>
      </w:r>
      <w:r w:rsidRPr="00E75F26">
        <w:rPr>
          <w:rStyle w:val="FootnoteReference"/>
          <w:lang w:val="es-ES"/>
        </w:rPr>
        <w:tab/>
      </w:r>
      <w:hyperlink r:id="rId20" w:history="1">
        <w:r w:rsidR="00A916D1">
          <w:rPr>
            <w:rStyle w:val="Hyperlink"/>
            <w:lang w:val="es-ES"/>
          </w:rPr>
          <w:t>HRI/GEN/2/Rev.6</w:t>
        </w:r>
      </w:hyperlink>
      <w:r w:rsidRPr="0096142C">
        <w:rPr>
          <w:lang w:val="es-E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0F2CD" w14:textId="77777777" w:rsidR="00D9579C" w:rsidRDefault="00D9579C" w:rsidP="00D9579C">
    <w:pPr>
      <w:pStyle w:val="Header"/>
    </w:pPr>
    <w:r>
      <w:t>CMW/C/NGA/CO/1-2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B2FCC" w14:textId="77777777" w:rsidR="00D9579C" w:rsidRDefault="00D9579C" w:rsidP="00D9579C">
    <w:pPr>
      <w:pStyle w:val="Header"/>
      <w:jc w:val="right"/>
    </w:pPr>
    <w:r>
      <w:t>CMW/C/NGA/CO/1-2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FE8E5B5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B28156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53C8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F82529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D4C5A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22060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D98F03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6B6F6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DA2F8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778D7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9AA002B"/>
    <w:multiLevelType w:val="hybridMultilevel"/>
    <w:tmpl w:val="4A644342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0D954887"/>
    <w:multiLevelType w:val="hybridMultilevel"/>
    <w:tmpl w:val="2B362816"/>
    <w:lvl w:ilvl="0" w:tplc="4E404A78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6B262D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E4BA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F88D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7EFA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70EA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9462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56DB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64DA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4901300"/>
    <w:multiLevelType w:val="hybridMultilevel"/>
    <w:tmpl w:val="AF249670"/>
    <w:lvl w:ilvl="0" w:tplc="34B8CA04">
      <w:start w:val="1"/>
      <w:numFmt w:val="decimal"/>
      <w:lvlText w:val="%1."/>
      <w:lvlJc w:val="left"/>
      <w:pPr>
        <w:ind w:left="105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86" w:hanging="360"/>
      </w:pPr>
    </w:lvl>
    <w:lvl w:ilvl="2" w:tplc="0809001B" w:tentative="1">
      <w:start w:val="1"/>
      <w:numFmt w:val="lowerRoman"/>
      <w:lvlText w:val="%3."/>
      <w:lvlJc w:val="right"/>
      <w:pPr>
        <w:ind w:left="12006" w:hanging="180"/>
      </w:pPr>
    </w:lvl>
    <w:lvl w:ilvl="3" w:tplc="0809000F" w:tentative="1">
      <w:start w:val="1"/>
      <w:numFmt w:val="decimal"/>
      <w:lvlText w:val="%4."/>
      <w:lvlJc w:val="left"/>
      <w:pPr>
        <w:ind w:left="12726" w:hanging="360"/>
      </w:pPr>
    </w:lvl>
    <w:lvl w:ilvl="4" w:tplc="08090019" w:tentative="1">
      <w:start w:val="1"/>
      <w:numFmt w:val="lowerLetter"/>
      <w:lvlText w:val="%5."/>
      <w:lvlJc w:val="left"/>
      <w:pPr>
        <w:ind w:left="13446" w:hanging="360"/>
      </w:pPr>
    </w:lvl>
    <w:lvl w:ilvl="5" w:tplc="0809001B" w:tentative="1">
      <w:start w:val="1"/>
      <w:numFmt w:val="lowerRoman"/>
      <w:lvlText w:val="%6."/>
      <w:lvlJc w:val="right"/>
      <w:pPr>
        <w:ind w:left="14166" w:hanging="180"/>
      </w:pPr>
    </w:lvl>
    <w:lvl w:ilvl="6" w:tplc="0809000F" w:tentative="1">
      <w:start w:val="1"/>
      <w:numFmt w:val="decimal"/>
      <w:lvlText w:val="%7."/>
      <w:lvlJc w:val="left"/>
      <w:pPr>
        <w:ind w:left="14886" w:hanging="360"/>
      </w:pPr>
    </w:lvl>
    <w:lvl w:ilvl="7" w:tplc="08090019" w:tentative="1">
      <w:start w:val="1"/>
      <w:numFmt w:val="lowerLetter"/>
      <w:lvlText w:val="%8."/>
      <w:lvlJc w:val="left"/>
      <w:pPr>
        <w:ind w:left="15606" w:hanging="360"/>
      </w:pPr>
    </w:lvl>
    <w:lvl w:ilvl="8" w:tplc="0809001B" w:tentative="1">
      <w:start w:val="1"/>
      <w:numFmt w:val="lowerRoman"/>
      <w:lvlText w:val="%9."/>
      <w:lvlJc w:val="right"/>
      <w:pPr>
        <w:ind w:left="16326" w:hanging="180"/>
      </w:pPr>
    </w:lvl>
  </w:abstractNum>
  <w:abstractNum w:abstractNumId="14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16601D72"/>
    <w:multiLevelType w:val="hybridMultilevel"/>
    <w:tmpl w:val="B4E0A740"/>
    <w:lvl w:ilvl="0" w:tplc="E27084E4">
      <w:start w:val="1"/>
      <w:numFmt w:val="lowerLetter"/>
      <w:lvlText w:val="(%1)"/>
      <w:lvlJc w:val="left"/>
      <w:pPr>
        <w:ind w:left="1137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17A41542"/>
    <w:multiLevelType w:val="hybridMultilevel"/>
    <w:tmpl w:val="8306FBA4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1C48366F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7D72EAB"/>
    <w:multiLevelType w:val="hybridMultilevel"/>
    <w:tmpl w:val="12A497F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30ED393F"/>
    <w:multiLevelType w:val="hybridMultilevel"/>
    <w:tmpl w:val="E19EEFB4"/>
    <w:lvl w:ilvl="0" w:tplc="08090019">
      <w:start w:val="1"/>
      <w:numFmt w:val="lowerLetter"/>
      <w:lvlText w:val="%1."/>
      <w:lvlJc w:val="left"/>
      <w:pPr>
        <w:ind w:left="927" w:hanging="360"/>
      </w:p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717F0E"/>
    <w:multiLevelType w:val="hybridMultilevel"/>
    <w:tmpl w:val="2778746A"/>
    <w:lvl w:ilvl="0" w:tplc="08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3" w15:restartNumberingAfterBreak="0">
    <w:nsid w:val="3ACF4EB2"/>
    <w:multiLevelType w:val="hybridMultilevel"/>
    <w:tmpl w:val="CB6C816A"/>
    <w:lvl w:ilvl="0" w:tplc="D98A4542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6EC027B6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C08416D2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B38816D4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13B2F6B8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9B349C5C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ED6859FC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B13A905C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AA0E4764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4" w15:restartNumberingAfterBreak="0">
    <w:nsid w:val="40ED77DC"/>
    <w:multiLevelType w:val="hybridMultilevel"/>
    <w:tmpl w:val="EC7CF2E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1855C50"/>
    <w:multiLevelType w:val="hybridMultilevel"/>
    <w:tmpl w:val="874255C8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41DB254C"/>
    <w:multiLevelType w:val="hybridMultilevel"/>
    <w:tmpl w:val="49D62794"/>
    <w:lvl w:ilvl="0" w:tplc="901C0724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31828AF"/>
    <w:multiLevelType w:val="hybridMultilevel"/>
    <w:tmpl w:val="88AE185C"/>
    <w:lvl w:ilvl="0" w:tplc="E3F0EFE2">
      <w:start w:val="1"/>
      <w:numFmt w:val="lowerLetter"/>
      <w:lvlText w:val="(%1)"/>
      <w:lvlJc w:val="left"/>
      <w:pPr>
        <w:ind w:left="1287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46B67260"/>
    <w:multiLevelType w:val="hybridMultilevel"/>
    <w:tmpl w:val="F6223878"/>
    <w:lvl w:ilvl="0" w:tplc="B97432E0">
      <w:start w:val="1"/>
      <w:numFmt w:val="lowerLetter"/>
      <w:lvlText w:val="(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6BF4058"/>
    <w:multiLevelType w:val="hybridMultilevel"/>
    <w:tmpl w:val="15B40292"/>
    <w:lvl w:ilvl="0" w:tplc="08090015">
      <w:start w:val="1"/>
      <w:numFmt w:val="upperLetter"/>
      <w:lvlText w:val="%1."/>
      <w:lvlJc w:val="left"/>
      <w:pPr>
        <w:ind w:left="149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4C802130"/>
    <w:multiLevelType w:val="hybridMultilevel"/>
    <w:tmpl w:val="5E5200EC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4CFA4BFA"/>
    <w:multiLevelType w:val="hybridMultilevel"/>
    <w:tmpl w:val="DE68D1F2"/>
    <w:lvl w:ilvl="0" w:tplc="E27084E4">
      <w:start w:val="1"/>
      <w:numFmt w:val="lowerLetter"/>
      <w:lvlText w:val="(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ED15E9E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44F1742"/>
    <w:multiLevelType w:val="hybridMultilevel"/>
    <w:tmpl w:val="D09C7412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B">
      <w:start w:val="1"/>
      <w:numFmt w:val="bullet"/>
      <w:lvlText w:val="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4" w15:restartNumberingAfterBreak="0">
    <w:nsid w:val="562A5F2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577A29E6"/>
    <w:multiLevelType w:val="hybridMultilevel"/>
    <w:tmpl w:val="0BF4DEB4"/>
    <w:lvl w:ilvl="0" w:tplc="08090019">
      <w:start w:val="1"/>
      <w:numFmt w:val="lowerLetter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C254923"/>
    <w:multiLevelType w:val="hybridMultilevel"/>
    <w:tmpl w:val="09F68174"/>
    <w:lvl w:ilvl="0" w:tplc="DBBC336E">
      <w:start w:val="1"/>
      <w:numFmt w:val="lowerLetter"/>
      <w:lvlText w:val="(%1)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5ED85D91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0" w15:restartNumberingAfterBreak="0">
    <w:nsid w:val="68AD07B2"/>
    <w:multiLevelType w:val="hybridMultilevel"/>
    <w:tmpl w:val="7FEE3222"/>
    <w:lvl w:ilvl="0" w:tplc="3736964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976CA028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89A28BD4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B764EE74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A170D930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B23C5FA2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5C0CC7AA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7D267898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EF287D70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41" w15:restartNumberingAfterBreak="0">
    <w:nsid w:val="6A3D01AE"/>
    <w:multiLevelType w:val="hybridMultilevel"/>
    <w:tmpl w:val="21C85E3A"/>
    <w:lvl w:ilvl="0" w:tplc="0809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42" w15:restartNumberingAfterBreak="0">
    <w:nsid w:val="6B5159D8"/>
    <w:multiLevelType w:val="hybridMultilevel"/>
    <w:tmpl w:val="07802446"/>
    <w:lvl w:ilvl="0" w:tplc="08090019">
      <w:start w:val="1"/>
      <w:numFmt w:val="lowerLetter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 w15:restartNumberingAfterBreak="0">
    <w:nsid w:val="6E417674"/>
    <w:multiLevelType w:val="hybridMultilevel"/>
    <w:tmpl w:val="73E23734"/>
    <w:lvl w:ilvl="0" w:tplc="B97432E0">
      <w:start w:val="1"/>
      <w:numFmt w:val="lowerLetter"/>
      <w:lvlText w:val="(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6F920043"/>
    <w:multiLevelType w:val="hybridMultilevel"/>
    <w:tmpl w:val="A81CEC6E"/>
    <w:lvl w:ilvl="0" w:tplc="C5D63868">
      <w:start w:val="1"/>
      <w:numFmt w:val="lowerLetter"/>
      <w:lvlText w:val="%1."/>
      <w:lvlJc w:val="left"/>
      <w:pPr>
        <w:ind w:left="1287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5" w15:restartNumberingAfterBreak="0">
    <w:nsid w:val="755A4EBC"/>
    <w:multiLevelType w:val="hybridMultilevel"/>
    <w:tmpl w:val="72E6782A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B">
      <w:start w:val="1"/>
      <w:numFmt w:val="bullet"/>
      <w:lvlText w:val="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796D11FC"/>
    <w:multiLevelType w:val="hybridMultilevel"/>
    <w:tmpl w:val="31AA8DCC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 w15:restartNumberingAfterBreak="0">
    <w:nsid w:val="7AFF5512"/>
    <w:multiLevelType w:val="hybridMultilevel"/>
    <w:tmpl w:val="2384DEBA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1">
      <w:start w:val="1"/>
      <w:numFmt w:val="bullet"/>
      <w:lvlText w:val=""/>
      <w:lvlJc w:val="left"/>
      <w:pPr>
        <w:ind w:left="1593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9" w15:restartNumberingAfterBreak="0">
    <w:nsid w:val="7B0672D3"/>
    <w:multiLevelType w:val="hybridMultilevel"/>
    <w:tmpl w:val="ACCA52B2"/>
    <w:lvl w:ilvl="0" w:tplc="E27084E4">
      <w:start w:val="1"/>
      <w:numFmt w:val="lowerLetter"/>
      <w:lvlText w:val="(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563638066">
    <w:abstractNumId w:val="21"/>
  </w:num>
  <w:num w:numId="2" w16cid:durableId="1604025921">
    <w:abstractNumId w:val="18"/>
  </w:num>
  <w:num w:numId="3" w16cid:durableId="1705015858">
    <w:abstractNumId w:val="10"/>
  </w:num>
  <w:num w:numId="4" w16cid:durableId="819151490">
    <w:abstractNumId w:val="37"/>
  </w:num>
  <w:num w:numId="5" w16cid:durableId="398871808">
    <w:abstractNumId w:val="39"/>
  </w:num>
  <w:num w:numId="6" w16cid:durableId="1733040495">
    <w:abstractNumId w:val="46"/>
  </w:num>
  <w:num w:numId="7" w16cid:durableId="1532181235">
    <w:abstractNumId w:val="14"/>
  </w:num>
  <w:num w:numId="8" w16cid:durableId="743837894">
    <w:abstractNumId w:val="40"/>
  </w:num>
  <w:num w:numId="9" w16cid:durableId="952444970">
    <w:abstractNumId w:val="23"/>
  </w:num>
  <w:num w:numId="10" w16cid:durableId="17977132">
    <w:abstractNumId w:val="12"/>
  </w:num>
  <w:num w:numId="11" w16cid:durableId="2121410825">
    <w:abstractNumId w:val="8"/>
  </w:num>
  <w:num w:numId="12" w16cid:durableId="2783659">
    <w:abstractNumId w:val="3"/>
  </w:num>
  <w:num w:numId="13" w16cid:durableId="2059429522">
    <w:abstractNumId w:val="2"/>
  </w:num>
  <w:num w:numId="14" w16cid:durableId="740449798">
    <w:abstractNumId w:val="1"/>
  </w:num>
  <w:num w:numId="15" w16cid:durableId="1762490049">
    <w:abstractNumId w:val="0"/>
  </w:num>
  <w:num w:numId="16" w16cid:durableId="536434822">
    <w:abstractNumId w:val="9"/>
  </w:num>
  <w:num w:numId="17" w16cid:durableId="1704746383">
    <w:abstractNumId w:val="7"/>
  </w:num>
  <w:num w:numId="18" w16cid:durableId="1889763041">
    <w:abstractNumId w:val="6"/>
  </w:num>
  <w:num w:numId="19" w16cid:durableId="1110660035">
    <w:abstractNumId w:val="5"/>
  </w:num>
  <w:num w:numId="20" w16cid:durableId="820848023">
    <w:abstractNumId w:val="4"/>
  </w:num>
  <w:num w:numId="21" w16cid:durableId="1580286263">
    <w:abstractNumId w:val="38"/>
  </w:num>
  <w:num w:numId="22" w16cid:durableId="501354489">
    <w:abstractNumId w:val="32"/>
  </w:num>
  <w:num w:numId="23" w16cid:durableId="1754012387">
    <w:abstractNumId w:val="34"/>
  </w:num>
  <w:num w:numId="24" w16cid:durableId="735661539">
    <w:abstractNumId w:val="17"/>
  </w:num>
  <w:num w:numId="25" w16cid:durableId="1298297127">
    <w:abstractNumId w:val="29"/>
  </w:num>
  <w:num w:numId="26" w16cid:durableId="692340899">
    <w:abstractNumId w:val="27"/>
  </w:num>
  <w:num w:numId="27" w16cid:durableId="1230993728">
    <w:abstractNumId w:val="48"/>
  </w:num>
  <w:num w:numId="28" w16cid:durableId="1286962181">
    <w:abstractNumId w:val="26"/>
  </w:num>
  <w:num w:numId="29" w16cid:durableId="339236646">
    <w:abstractNumId w:val="45"/>
  </w:num>
  <w:num w:numId="30" w16cid:durableId="266812758">
    <w:abstractNumId w:val="33"/>
  </w:num>
  <w:num w:numId="31" w16cid:durableId="1014764653">
    <w:abstractNumId w:val="30"/>
  </w:num>
  <w:num w:numId="32" w16cid:durableId="1120567279">
    <w:abstractNumId w:val="41"/>
  </w:num>
  <w:num w:numId="33" w16cid:durableId="1502888482">
    <w:abstractNumId w:val="15"/>
  </w:num>
  <w:num w:numId="34" w16cid:durableId="1353384628">
    <w:abstractNumId w:val="31"/>
  </w:num>
  <w:num w:numId="35" w16cid:durableId="1607998560">
    <w:abstractNumId w:val="49"/>
  </w:num>
  <w:num w:numId="36" w16cid:durableId="861363464">
    <w:abstractNumId w:val="47"/>
  </w:num>
  <w:num w:numId="37" w16cid:durableId="1345741451">
    <w:abstractNumId w:val="11"/>
  </w:num>
  <w:num w:numId="38" w16cid:durableId="1296184380">
    <w:abstractNumId w:val="13"/>
  </w:num>
  <w:num w:numId="39" w16cid:durableId="430586401">
    <w:abstractNumId w:val="16"/>
  </w:num>
  <w:num w:numId="40" w16cid:durableId="1300109788">
    <w:abstractNumId w:val="35"/>
  </w:num>
  <w:num w:numId="41" w16cid:durableId="802701162">
    <w:abstractNumId w:val="20"/>
  </w:num>
  <w:num w:numId="42" w16cid:durableId="79059380">
    <w:abstractNumId w:val="44"/>
  </w:num>
  <w:num w:numId="43" w16cid:durableId="633218912">
    <w:abstractNumId w:val="42"/>
  </w:num>
  <w:num w:numId="44" w16cid:durableId="1252853463">
    <w:abstractNumId w:val="25"/>
  </w:num>
  <w:num w:numId="45" w16cid:durableId="316224795">
    <w:abstractNumId w:val="22"/>
  </w:num>
  <w:num w:numId="46" w16cid:durableId="2112512070">
    <w:abstractNumId w:val="28"/>
  </w:num>
  <w:num w:numId="47" w16cid:durableId="845095402">
    <w:abstractNumId w:val="43"/>
  </w:num>
  <w:num w:numId="48" w16cid:durableId="1272320353">
    <w:abstractNumId w:val="36"/>
  </w:num>
  <w:num w:numId="49" w16cid:durableId="2094471360">
    <w:abstractNumId w:val="19"/>
  </w:num>
  <w:num w:numId="50" w16cid:durableId="67338421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D52"/>
    <w:rsid w:val="000016CF"/>
    <w:rsid w:val="00002B6C"/>
    <w:rsid w:val="00046E92"/>
    <w:rsid w:val="00072730"/>
    <w:rsid w:val="0008547D"/>
    <w:rsid w:val="000905EF"/>
    <w:rsid w:val="000D2F71"/>
    <w:rsid w:val="000E17A9"/>
    <w:rsid w:val="000E4BCD"/>
    <w:rsid w:val="000F23AE"/>
    <w:rsid w:val="001417F4"/>
    <w:rsid w:val="00146234"/>
    <w:rsid w:val="00166D4D"/>
    <w:rsid w:val="00216856"/>
    <w:rsid w:val="00222219"/>
    <w:rsid w:val="00247E2C"/>
    <w:rsid w:val="00271924"/>
    <w:rsid w:val="002D6C53"/>
    <w:rsid w:val="002E293F"/>
    <w:rsid w:val="002E6BEC"/>
    <w:rsid w:val="002F5595"/>
    <w:rsid w:val="003029D5"/>
    <w:rsid w:val="00334F6A"/>
    <w:rsid w:val="00342AC8"/>
    <w:rsid w:val="003B4550"/>
    <w:rsid w:val="003C2924"/>
    <w:rsid w:val="00415547"/>
    <w:rsid w:val="00461253"/>
    <w:rsid w:val="005042C2"/>
    <w:rsid w:val="0051294F"/>
    <w:rsid w:val="005514B9"/>
    <w:rsid w:val="005517A9"/>
    <w:rsid w:val="005C3224"/>
    <w:rsid w:val="00671529"/>
    <w:rsid w:val="006D61AE"/>
    <w:rsid w:val="00701DAB"/>
    <w:rsid w:val="007268F9"/>
    <w:rsid w:val="00757DA3"/>
    <w:rsid w:val="00767541"/>
    <w:rsid w:val="007C52B0"/>
    <w:rsid w:val="008B052A"/>
    <w:rsid w:val="008B4D13"/>
    <w:rsid w:val="009411B4"/>
    <w:rsid w:val="0095353A"/>
    <w:rsid w:val="0097326D"/>
    <w:rsid w:val="00986155"/>
    <w:rsid w:val="009A5649"/>
    <w:rsid w:val="009D0139"/>
    <w:rsid w:val="009D3EC1"/>
    <w:rsid w:val="009F5CDC"/>
    <w:rsid w:val="00A73810"/>
    <w:rsid w:val="00A775CF"/>
    <w:rsid w:val="00A818A8"/>
    <w:rsid w:val="00A916D1"/>
    <w:rsid w:val="00AB52AE"/>
    <w:rsid w:val="00B06045"/>
    <w:rsid w:val="00B52AA8"/>
    <w:rsid w:val="00C35A27"/>
    <w:rsid w:val="00D761DC"/>
    <w:rsid w:val="00D9579C"/>
    <w:rsid w:val="00DE3B71"/>
    <w:rsid w:val="00E02C2B"/>
    <w:rsid w:val="00E75F26"/>
    <w:rsid w:val="00E92508"/>
    <w:rsid w:val="00EA15C0"/>
    <w:rsid w:val="00EA4B33"/>
    <w:rsid w:val="00EA4D52"/>
    <w:rsid w:val="00ED6C48"/>
    <w:rsid w:val="00F06866"/>
    <w:rsid w:val="00F2068F"/>
    <w:rsid w:val="00F65F5D"/>
    <w:rsid w:val="00F86A3A"/>
    <w:rsid w:val="00FC754D"/>
    <w:rsid w:val="00FD3A5C"/>
    <w:rsid w:val="00FD4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9A540A"/>
  <w15:docId w15:val="{AD9BC125-5E9A-44E7-9FA9-CCE3D34C9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15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qFormat/>
    <w:rsid w:val="0051294F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qFormat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271924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192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1924"/>
    <w:rPr>
      <w:rFonts w:ascii="Tahoma" w:eastAsia="Times New Roman" w:hAnsi="Tahoma" w:cs="Tahoma"/>
      <w:sz w:val="16"/>
      <w:szCs w:val="16"/>
      <w:lang w:eastAsia="en-US"/>
    </w:rPr>
  </w:style>
  <w:style w:type="paragraph" w:styleId="Revision">
    <w:name w:val="Revision"/>
    <w:hidden/>
    <w:uiPriority w:val="99"/>
    <w:semiHidden/>
    <w:rsid w:val="009A56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EA15C0"/>
    <w:rPr>
      <w:color w:val="0000FF"/>
      <w:u w:val="none"/>
    </w:rPr>
  </w:style>
  <w:style w:type="character" w:styleId="Hyperlink">
    <w:name w:val="Hyperlink"/>
    <w:basedOn w:val="DefaultParagraphFont"/>
    <w:uiPriority w:val="99"/>
    <w:unhideWhenUsed/>
    <w:rsid w:val="00EA15C0"/>
    <w:rPr>
      <w:color w:val="0000FF" w:themeColor="hyperlink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A916D1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FC75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754D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754D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75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754D"/>
    <w:rPr>
      <w:rFonts w:ascii="Times New Roman" w:eastAsia="Times New Roman" w:hAnsi="Times New Roman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8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CMW/C/NGA/CO/1" TargetMode="External"/><Relationship Id="rId13" Type="http://schemas.openxmlformats.org/officeDocument/2006/relationships/hyperlink" Target="http://undocs.org/en/A/HRC/40/7" TargetMode="External"/><Relationship Id="rId18" Type="http://schemas.openxmlformats.org/officeDocument/2006/relationships/hyperlink" Target="http://undocs.org/en/CMW/C/NGA/1-2" TargetMode="External"/><Relationship Id="rId3" Type="http://schemas.openxmlformats.org/officeDocument/2006/relationships/hyperlink" Target="http://undocs.org/en/CMW/C/SR.518" TargetMode="External"/><Relationship Id="rId7" Type="http://schemas.openxmlformats.org/officeDocument/2006/relationships/hyperlink" Target="http://undocs.org/en/CMW/C/NGA/CO/1" TargetMode="External"/><Relationship Id="rId12" Type="http://schemas.openxmlformats.org/officeDocument/2006/relationships/hyperlink" Target="http://undocs.org/en/CMW/C/NGA/CO/1" TargetMode="External"/><Relationship Id="rId17" Type="http://schemas.openxmlformats.org/officeDocument/2006/relationships/hyperlink" Target="http://undocs.org/en/CMW/C/NGA/CO/1" TargetMode="External"/><Relationship Id="rId2" Type="http://schemas.openxmlformats.org/officeDocument/2006/relationships/hyperlink" Target="http://undocs.org/en/CMW/C/SR.517" TargetMode="External"/><Relationship Id="rId16" Type="http://schemas.openxmlformats.org/officeDocument/2006/relationships/hyperlink" Target="https://www.ilo.org/africa/about-us/offices/abuja/WCMS_803364/lang--en/index.htm" TargetMode="External"/><Relationship Id="rId20" Type="http://schemas.openxmlformats.org/officeDocument/2006/relationships/hyperlink" Target="http://undocs.org/en/HRI/GEN/2/Rev.6" TargetMode="External"/><Relationship Id="rId1" Type="http://schemas.openxmlformats.org/officeDocument/2006/relationships/hyperlink" Target="http://undocs.org/en/CMW/C/NGA/1-2" TargetMode="External"/><Relationship Id="rId6" Type="http://schemas.openxmlformats.org/officeDocument/2006/relationships/hyperlink" Target="http://undocs.org/en/A/67/48" TargetMode="External"/><Relationship Id="rId11" Type="http://schemas.openxmlformats.org/officeDocument/2006/relationships/hyperlink" Target="http://www.ohchr.org/Documents/Publications/HR_PUB_16_1_NMRF_PracticalGuide.pdf" TargetMode="External"/><Relationship Id="rId5" Type="http://schemas.openxmlformats.org/officeDocument/2006/relationships/hyperlink" Target="http://undocs.org/en/CMW/C/NGA/QPR/1" TargetMode="External"/><Relationship Id="rId15" Type="http://schemas.openxmlformats.org/officeDocument/2006/relationships/hyperlink" Target="http://undocs.org/en/CMW/C/NGA/CO/1" TargetMode="External"/><Relationship Id="rId10" Type="http://schemas.openxmlformats.org/officeDocument/2006/relationships/hyperlink" Target="http://undocs.org/en/CMW/C/NGA/CO/1" TargetMode="External"/><Relationship Id="rId19" Type="http://schemas.openxmlformats.org/officeDocument/2006/relationships/hyperlink" Target="http://undocs.org/en/CMW/C/NGA/CO/1" TargetMode="External"/><Relationship Id="rId4" Type="http://schemas.openxmlformats.org/officeDocument/2006/relationships/hyperlink" Target="http://undocs.org/en/CMW/C/NGA/QPR/1-2" TargetMode="External"/><Relationship Id="rId9" Type="http://schemas.openxmlformats.org/officeDocument/2006/relationships/hyperlink" Target="http://undocs.org/en/CMW/C/NGA/QPR/1-2" TargetMode="External"/><Relationship Id="rId14" Type="http://schemas.openxmlformats.org/officeDocument/2006/relationships/hyperlink" Target="http://undocs.org/en/A/HRC/40/7/Add.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MW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42F048F6452148A50C1FA94B1DDBE8" ma:contentTypeVersion="6" ma:contentTypeDescription="Create a new document." ma:contentTypeScope="" ma:versionID="104c6caeb5d143ca121a6f8f8e6a74af">
  <xsd:schema xmlns:xsd="http://www.w3.org/2001/XMLSchema" xmlns:xs="http://www.w3.org/2001/XMLSchema" xmlns:p="http://schemas.microsoft.com/office/2006/metadata/properties" xmlns:ns2="6c33773d-66ed-4bf1-ab60-0ae20b1c302d" xmlns:ns3="0f481a96-d34c-41f2-87ba-59c4928b42a0" targetNamespace="http://schemas.microsoft.com/office/2006/metadata/properties" ma:root="true" ma:fieldsID="6c18b7c893856269650fd6849de26c90" ns2:_="" ns3:_="">
    <xsd:import namespace="6c33773d-66ed-4bf1-ab60-0ae20b1c302d"/>
    <xsd:import namespace="0f481a96-d34c-41f2-87ba-59c4928b42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33773d-66ed-4bf1-ab60-0ae20b1c30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481a96-d34c-41f2-87ba-59c4928b42a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69686DC-36CC-4AC7-95DE-3309A25B4C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33773d-66ed-4bf1-ab60-0ae20b1c302d"/>
    <ds:schemaRef ds:uri="0f481a96-d34c-41f2-87ba-59c4928b42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4D3A4A-11D1-4EEA-9E24-17A6814F729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FD1D53F-7120-494A-94DC-F4DB30A8055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6C0E226-4416-4880-B513-CF1AEBD12E6F}">
  <ds:schemaRefs>
    <ds:schemaRef ds:uri="0f481a96-d34c-41f2-87ba-59c4928b42a0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6c33773d-66ed-4bf1-ab60-0ae20b1c302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0</TotalTime>
  <Pages>20</Pages>
  <Words>10273</Words>
  <Characters>58425</Characters>
  <Application>Microsoft Office Word</Application>
  <DocSecurity>0</DocSecurity>
  <Lines>939</Lines>
  <Paragraphs>251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CMW/C/NGA/CO/1-2</vt:lpstr>
    </vt:vector>
  </TitlesOfParts>
  <Company>DCM</Company>
  <LinksUpToDate>false</LinksUpToDate>
  <CharactersWithSpaces>68646</CharactersWithSpaces>
  <SharedDoc>false</SharedDoc>
  <HLinks>
    <vt:vector size="120" baseType="variant">
      <vt:variant>
        <vt:i4>4980810</vt:i4>
      </vt:variant>
      <vt:variant>
        <vt:i4>57</vt:i4>
      </vt:variant>
      <vt:variant>
        <vt:i4>0</vt:i4>
      </vt:variant>
      <vt:variant>
        <vt:i4>5</vt:i4>
      </vt:variant>
      <vt:variant>
        <vt:lpwstr>http://undocs.org/en/HRI/GEN/2/Rev.6</vt:lpwstr>
      </vt:variant>
      <vt:variant>
        <vt:lpwstr/>
      </vt:variant>
      <vt:variant>
        <vt:i4>7340147</vt:i4>
      </vt:variant>
      <vt:variant>
        <vt:i4>54</vt:i4>
      </vt:variant>
      <vt:variant>
        <vt:i4>0</vt:i4>
      </vt:variant>
      <vt:variant>
        <vt:i4>5</vt:i4>
      </vt:variant>
      <vt:variant>
        <vt:lpwstr>http://undocs.org/en/CMW/C/NGA/CO/1</vt:lpwstr>
      </vt:variant>
      <vt:variant>
        <vt:lpwstr/>
      </vt:variant>
      <vt:variant>
        <vt:i4>4128817</vt:i4>
      </vt:variant>
      <vt:variant>
        <vt:i4>51</vt:i4>
      </vt:variant>
      <vt:variant>
        <vt:i4>0</vt:i4>
      </vt:variant>
      <vt:variant>
        <vt:i4>5</vt:i4>
      </vt:variant>
      <vt:variant>
        <vt:lpwstr>http://undocs.org/en/CMW/C/NGA/1-2</vt:lpwstr>
      </vt:variant>
      <vt:variant>
        <vt:lpwstr/>
      </vt:variant>
      <vt:variant>
        <vt:i4>7340147</vt:i4>
      </vt:variant>
      <vt:variant>
        <vt:i4>48</vt:i4>
      </vt:variant>
      <vt:variant>
        <vt:i4>0</vt:i4>
      </vt:variant>
      <vt:variant>
        <vt:i4>5</vt:i4>
      </vt:variant>
      <vt:variant>
        <vt:lpwstr>http://undocs.org/en/CMW/C/NGA/CO/1</vt:lpwstr>
      </vt:variant>
      <vt:variant>
        <vt:lpwstr/>
      </vt:variant>
      <vt:variant>
        <vt:i4>4980850</vt:i4>
      </vt:variant>
      <vt:variant>
        <vt:i4>45</vt:i4>
      </vt:variant>
      <vt:variant>
        <vt:i4>0</vt:i4>
      </vt:variant>
      <vt:variant>
        <vt:i4>5</vt:i4>
      </vt:variant>
      <vt:variant>
        <vt:lpwstr>https://www.ilo.org/africa/about-us/offices/abuja/WCMS_803364/lang--en/index.htm</vt:lpwstr>
      </vt:variant>
      <vt:variant>
        <vt:lpwstr/>
      </vt:variant>
      <vt:variant>
        <vt:i4>7340147</vt:i4>
      </vt:variant>
      <vt:variant>
        <vt:i4>42</vt:i4>
      </vt:variant>
      <vt:variant>
        <vt:i4>0</vt:i4>
      </vt:variant>
      <vt:variant>
        <vt:i4>5</vt:i4>
      </vt:variant>
      <vt:variant>
        <vt:lpwstr>http://undocs.org/en/CMW/C/NGA/CO/1</vt:lpwstr>
      </vt:variant>
      <vt:variant>
        <vt:lpwstr/>
      </vt:variant>
      <vt:variant>
        <vt:i4>5242953</vt:i4>
      </vt:variant>
      <vt:variant>
        <vt:i4>39</vt:i4>
      </vt:variant>
      <vt:variant>
        <vt:i4>0</vt:i4>
      </vt:variant>
      <vt:variant>
        <vt:i4>5</vt:i4>
      </vt:variant>
      <vt:variant>
        <vt:lpwstr>http://undocs.org/en/A/HRC/40/7/Add.1</vt:lpwstr>
      </vt:variant>
      <vt:variant>
        <vt:lpwstr/>
      </vt:variant>
      <vt:variant>
        <vt:i4>3473531</vt:i4>
      </vt:variant>
      <vt:variant>
        <vt:i4>36</vt:i4>
      </vt:variant>
      <vt:variant>
        <vt:i4>0</vt:i4>
      </vt:variant>
      <vt:variant>
        <vt:i4>5</vt:i4>
      </vt:variant>
      <vt:variant>
        <vt:lpwstr>http://undocs.org/en/A/HRC/40/7</vt:lpwstr>
      </vt:variant>
      <vt:variant>
        <vt:lpwstr/>
      </vt:variant>
      <vt:variant>
        <vt:i4>7340147</vt:i4>
      </vt:variant>
      <vt:variant>
        <vt:i4>33</vt:i4>
      </vt:variant>
      <vt:variant>
        <vt:i4>0</vt:i4>
      </vt:variant>
      <vt:variant>
        <vt:i4>5</vt:i4>
      </vt:variant>
      <vt:variant>
        <vt:lpwstr>http://undocs.org/en/CMW/C/NGA/CO/1</vt:lpwstr>
      </vt:variant>
      <vt:variant>
        <vt:lpwstr/>
      </vt:variant>
      <vt:variant>
        <vt:i4>7536718</vt:i4>
      </vt:variant>
      <vt:variant>
        <vt:i4>30</vt:i4>
      </vt:variant>
      <vt:variant>
        <vt:i4>0</vt:i4>
      </vt:variant>
      <vt:variant>
        <vt:i4>5</vt:i4>
      </vt:variant>
      <vt:variant>
        <vt:lpwstr>http://www.ohchr.org/Documents/Publications/HR_PUB_16_1_NMRF_PracticalGuide.pdf</vt:lpwstr>
      </vt:variant>
      <vt:variant>
        <vt:lpwstr/>
      </vt:variant>
      <vt:variant>
        <vt:i4>7340147</vt:i4>
      </vt:variant>
      <vt:variant>
        <vt:i4>27</vt:i4>
      </vt:variant>
      <vt:variant>
        <vt:i4>0</vt:i4>
      </vt:variant>
      <vt:variant>
        <vt:i4>5</vt:i4>
      </vt:variant>
      <vt:variant>
        <vt:lpwstr>http://undocs.org/en/CMW/C/NGA/CO/1</vt:lpwstr>
      </vt:variant>
      <vt:variant>
        <vt:lpwstr/>
      </vt:variant>
      <vt:variant>
        <vt:i4>3932270</vt:i4>
      </vt:variant>
      <vt:variant>
        <vt:i4>24</vt:i4>
      </vt:variant>
      <vt:variant>
        <vt:i4>0</vt:i4>
      </vt:variant>
      <vt:variant>
        <vt:i4>5</vt:i4>
      </vt:variant>
      <vt:variant>
        <vt:lpwstr>http://undocs.org/en/CMW/C/NGA/QPR/1-2</vt:lpwstr>
      </vt:variant>
      <vt:variant>
        <vt:lpwstr/>
      </vt:variant>
      <vt:variant>
        <vt:i4>7340147</vt:i4>
      </vt:variant>
      <vt:variant>
        <vt:i4>21</vt:i4>
      </vt:variant>
      <vt:variant>
        <vt:i4>0</vt:i4>
      </vt:variant>
      <vt:variant>
        <vt:i4>5</vt:i4>
      </vt:variant>
      <vt:variant>
        <vt:lpwstr>http://undocs.org/en/CMW/C/NGA/CO/1</vt:lpwstr>
      </vt:variant>
      <vt:variant>
        <vt:lpwstr/>
      </vt:variant>
      <vt:variant>
        <vt:i4>7340147</vt:i4>
      </vt:variant>
      <vt:variant>
        <vt:i4>18</vt:i4>
      </vt:variant>
      <vt:variant>
        <vt:i4>0</vt:i4>
      </vt:variant>
      <vt:variant>
        <vt:i4>5</vt:i4>
      </vt:variant>
      <vt:variant>
        <vt:lpwstr>http://undocs.org/en/CMW/C/NGA/CO/1</vt:lpwstr>
      </vt:variant>
      <vt:variant>
        <vt:lpwstr/>
      </vt:variant>
      <vt:variant>
        <vt:i4>262165</vt:i4>
      </vt:variant>
      <vt:variant>
        <vt:i4>15</vt:i4>
      </vt:variant>
      <vt:variant>
        <vt:i4>0</vt:i4>
      </vt:variant>
      <vt:variant>
        <vt:i4>5</vt:i4>
      </vt:variant>
      <vt:variant>
        <vt:lpwstr>http://undocs.org/en/A/67/48</vt:lpwstr>
      </vt:variant>
      <vt:variant>
        <vt:lpwstr/>
      </vt:variant>
      <vt:variant>
        <vt:i4>917571</vt:i4>
      </vt:variant>
      <vt:variant>
        <vt:i4>12</vt:i4>
      </vt:variant>
      <vt:variant>
        <vt:i4>0</vt:i4>
      </vt:variant>
      <vt:variant>
        <vt:i4>5</vt:i4>
      </vt:variant>
      <vt:variant>
        <vt:lpwstr>http://undocs.org/en/CMW/C/NGA/QPR/1</vt:lpwstr>
      </vt:variant>
      <vt:variant>
        <vt:lpwstr/>
      </vt:variant>
      <vt:variant>
        <vt:i4>3932270</vt:i4>
      </vt:variant>
      <vt:variant>
        <vt:i4>9</vt:i4>
      </vt:variant>
      <vt:variant>
        <vt:i4>0</vt:i4>
      </vt:variant>
      <vt:variant>
        <vt:i4>5</vt:i4>
      </vt:variant>
      <vt:variant>
        <vt:lpwstr>http://undocs.org/en/CMW/C/NGA/QPR/1-2</vt:lpwstr>
      </vt:variant>
      <vt:variant>
        <vt:lpwstr/>
      </vt:variant>
      <vt:variant>
        <vt:i4>6225939</vt:i4>
      </vt:variant>
      <vt:variant>
        <vt:i4>6</vt:i4>
      </vt:variant>
      <vt:variant>
        <vt:i4>0</vt:i4>
      </vt:variant>
      <vt:variant>
        <vt:i4>5</vt:i4>
      </vt:variant>
      <vt:variant>
        <vt:lpwstr>http://undocs.org/en/CMW/C/SR.518</vt:lpwstr>
      </vt:variant>
      <vt:variant>
        <vt:lpwstr/>
      </vt:variant>
      <vt:variant>
        <vt:i4>6225939</vt:i4>
      </vt:variant>
      <vt:variant>
        <vt:i4>3</vt:i4>
      </vt:variant>
      <vt:variant>
        <vt:i4>0</vt:i4>
      </vt:variant>
      <vt:variant>
        <vt:i4>5</vt:i4>
      </vt:variant>
      <vt:variant>
        <vt:lpwstr>http://undocs.org/en/CMW/C/SR.517</vt:lpwstr>
      </vt:variant>
      <vt:variant>
        <vt:lpwstr/>
      </vt:variant>
      <vt:variant>
        <vt:i4>4128817</vt:i4>
      </vt:variant>
      <vt:variant>
        <vt:i4>0</vt:i4>
      </vt:variant>
      <vt:variant>
        <vt:i4>0</vt:i4>
      </vt:variant>
      <vt:variant>
        <vt:i4>5</vt:i4>
      </vt:variant>
      <vt:variant>
        <vt:lpwstr>http://undocs.org/en/CMW/C/NGA/1-2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CMW/C/NGA/CO/1-2</dc:title>
  <dc:subject>2308689</dc:subject>
  <dc:creator>Brigoli</dc:creator>
  <cp:keywords/>
  <dc:description/>
  <cp:lastModifiedBy>Don Canete Martin</cp:lastModifiedBy>
  <cp:revision>2</cp:revision>
  <dcterms:created xsi:type="dcterms:W3CDTF">2023-05-18T12:24:00Z</dcterms:created>
  <dcterms:modified xsi:type="dcterms:W3CDTF">2023-05-18T12:24:00Z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0x0101009742F048F6452148A50C1FA94B1DDBE8</vt:lpwstr>
  </property>
</Properties>
</file>