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9D344A" w:rsidRDefault="00A413E4" w:rsidP="00B6553F">
            <w:pPr>
              <w:spacing w:after="80"/>
              <w:rPr>
                <w:rFonts w:cs="Cordia New"/>
                <w:szCs w:val="25"/>
                <w:cs/>
                <w:lang w:bidi="th-TH"/>
              </w:rPr>
            </w:pPr>
            <w:r>
              <w:rPr>
                <w:rFonts w:cs="Cordia New"/>
                <w:szCs w:val="25"/>
                <w:lang w:bidi="th-TH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48763F" w:rsidP="009D344A">
            <w:pPr>
              <w:jc w:val="right"/>
            </w:pPr>
            <w:r w:rsidRPr="0048763F">
              <w:rPr>
                <w:sz w:val="40"/>
              </w:rPr>
              <w:t>CRPD</w:t>
            </w:r>
            <w:r w:rsidR="00E7622C">
              <w:t>/C/IRN</w:t>
            </w:r>
            <w:r>
              <w:t>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45EA2" w:rsidP="00B06775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D53B626" wp14:editId="5F7F8AFF">
                  <wp:extent cx="713740" cy="588645"/>
                  <wp:effectExtent l="0" t="0" r="0" b="1905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48763F" w:rsidP="0048763F">
            <w:pPr>
              <w:spacing w:before="240" w:line="240" w:lineRule="exact"/>
            </w:pPr>
            <w:r>
              <w:t xml:space="preserve">Distr.: </w:t>
            </w:r>
            <w:r w:rsidR="00CB1060">
              <w:t>General</w:t>
            </w:r>
          </w:p>
          <w:p w:rsidR="0048763F" w:rsidRDefault="00AA3225" w:rsidP="00AA3225">
            <w:pPr>
              <w:spacing w:line="240" w:lineRule="exact"/>
            </w:pPr>
            <w:r w:rsidRPr="00AA3225">
              <w:t>2</w:t>
            </w:r>
            <w:r w:rsidR="00A413E4">
              <w:t>9</w:t>
            </w:r>
            <w:r w:rsidRPr="00AA3225">
              <w:t xml:space="preserve"> </w:t>
            </w:r>
            <w:r w:rsidR="00CB1060" w:rsidRPr="00AA3225">
              <w:t>September</w:t>
            </w:r>
            <w:r w:rsidR="0048763F" w:rsidRPr="00AA3225">
              <w:t xml:space="preserve"> 2016</w:t>
            </w:r>
          </w:p>
          <w:p w:rsidR="0048763F" w:rsidRDefault="0048763F" w:rsidP="0048763F">
            <w:pPr>
              <w:spacing w:line="240" w:lineRule="exact"/>
            </w:pPr>
          </w:p>
          <w:p w:rsidR="0048763F" w:rsidRDefault="0048763F" w:rsidP="0048763F">
            <w:pPr>
              <w:spacing w:line="240" w:lineRule="exact"/>
            </w:pPr>
            <w:r>
              <w:t>Original: English</w:t>
            </w:r>
            <w:r w:rsidR="00287B66">
              <w:br/>
            </w:r>
            <w:proofErr w:type="spellStart"/>
            <w:r w:rsidR="00287B66">
              <w:t>English</w:t>
            </w:r>
            <w:proofErr w:type="spellEnd"/>
            <w:r w:rsidR="00287B66">
              <w:t>, French and Spanish only</w:t>
            </w:r>
          </w:p>
        </w:tc>
      </w:tr>
    </w:tbl>
    <w:p w:rsidR="001F7564" w:rsidRPr="001D3795" w:rsidRDefault="001F7564" w:rsidP="001F7564">
      <w:pPr>
        <w:spacing w:before="120"/>
        <w:rPr>
          <w:rFonts w:eastAsia="MS Mincho"/>
          <w:b/>
          <w:sz w:val="24"/>
          <w:szCs w:val="24"/>
        </w:rPr>
      </w:pPr>
      <w:r w:rsidRPr="001D3795">
        <w:rPr>
          <w:rFonts w:eastAsia="MS Mincho"/>
          <w:b/>
          <w:sz w:val="24"/>
          <w:szCs w:val="24"/>
        </w:rPr>
        <w:t>Committee on the Rights of Persons with Disabilities</w:t>
      </w:r>
    </w:p>
    <w:p w:rsidR="0048763F" w:rsidRPr="003E378C" w:rsidRDefault="0048763F" w:rsidP="003E378C">
      <w:pPr>
        <w:pStyle w:val="HChG"/>
      </w:pPr>
      <w:r w:rsidRPr="00AC5328">
        <w:tab/>
      </w:r>
      <w:r w:rsidRPr="00AC5328">
        <w:tab/>
      </w:r>
      <w:r>
        <w:t xml:space="preserve">List of issues in </w:t>
      </w:r>
      <w:r w:rsidRPr="00AC5328">
        <w:t xml:space="preserve">relation to the </w:t>
      </w:r>
      <w:r>
        <w:t xml:space="preserve">initial </w:t>
      </w:r>
      <w:r w:rsidRPr="00AC5328">
        <w:t>report</w:t>
      </w:r>
      <w:r>
        <w:t xml:space="preserve"> </w:t>
      </w:r>
      <w:r w:rsidRPr="00AC5328">
        <w:t xml:space="preserve">of </w:t>
      </w:r>
      <w:r w:rsidR="009D344A">
        <w:t xml:space="preserve">the </w:t>
      </w:r>
      <w:r w:rsidR="00E7622C">
        <w:t xml:space="preserve">Islamic </w:t>
      </w:r>
      <w:bookmarkStart w:id="0" w:name="_GoBack"/>
      <w:bookmarkEnd w:id="0"/>
      <w:r w:rsidR="00E7622C">
        <w:t>Republic of</w:t>
      </w:r>
      <w:r w:rsidR="009D344A">
        <w:t xml:space="preserve"> Iran</w:t>
      </w:r>
      <w:r w:rsidRPr="008C7616">
        <w:rPr>
          <w:rStyle w:val="FootnoteReference"/>
          <w:rFonts w:eastAsia="SimSun"/>
          <w:b w:val="0"/>
          <w:bCs/>
          <w:sz w:val="20"/>
          <w:vertAlign w:val="baseline"/>
        </w:rPr>
        <w:footnoteReference w:customMarkFollows="1" w:id="2"/>
        <w:t>*</w:t>
      </w:r>
      <w:r w:rsidRPr="004B5F14">
        <w:rPr>
          <w:rFonts w:eastAsia="SimSun"/>
          <w:bCs/>
          <w:sz w:val="20"/>
          <w:vertAlign w:val="superscript"/>
        </w:rPr>
        <w:t xml:space="preserve"> </w:t>
      </w:r>
    </w:p>
    <w:p w:rsidR="0048763F" w:rsidRPr="0048763F" w:rsidRDefault="0048763F" w:rsidP="008267D9">
      <w:pPr>
        <w:pStyle w:val="H1G"/>
      </w:pPr>
      <w:r w:rsidRPr="0048763F">
        <w:tab/>
        <w:t>A.</w:t>
      </w:r>
      <w:r w:rsidRPr="0048763F">
        <w:tab/>
        <w:t>Purpose and general obligations (arts. 1</w:t>
      </w:r>
      <w:r w:rsidR="00A413E4">
        <w:t>-</w:t>
      </w:r>
      <w:r w:rsidRPr="0048763F">
        <w:t>4)</w:t>
      </w:r>
    </w:p>
    <w:p w:rsidR="0048763F" w:rsidRDefault="008C7616" w:rsidP="008C7616">
      <w:pPr>
        <w:pStyle w:val="SingleTxtG"/>
        <w:tabs>
          <w:tab w:val="left" w:pos="1701"/>
        </w:tabs>
      </w:pPr>
      <w:proofErr w:type="gramStart"/>
      <w:r>
        <w:t>1.</w:t>
      </w:r>
      <w:r>
        <w:tab/>
      </w:r>
      <w:r w:rsidR="00D52680" w:rsidRPr="00D52680">
        <w:t>Please</w:t>
      </w:r>
      <w:proofErr w:type="gramEnd"/>
      <w:r w:rsidR="00D52680" w:rsidRPr="00D52680">
        <w:t xml:space="preserve"> inform </w:t>
      </w:r>
      <w:r w:rsidR="00687EED">
        <w:t xml:space="preserve">the Committee </w:t>
      </w:r>
      <w:r w:rsidR="00D52680" w:rsidRPr="00D52680">
        <w:t xml:space="preserve">about the legal status of the Convention and whether </w:t>
      </w:r>
      <w:r w:rsidR="00995A95">
        <w:t>its</w:t>
      </w:r>
      <w:r w:rsidR="00995A95" w:rsidRPr="00D52680">
        <w:t xml:space="preserve"> </w:t>
      </w:r>
      <w:r w:rsidR="00D52680" w:rsidRPr="00D52680">
        <w:t>provisions can be</w:t>
      </w:r>
      <w:r w:rsidR="009F0A1F">
        <w:t xml:space="preserve"> directly invoked before courts.</w:t>
      </w:r>
    </w:p>
    <w:p w:rsidR="00933A91" w:rsidRDefault="008C7616" w:rsidP="008C7616">
      <w:pPr>
        <w:pStyle w:val="SingleTxtG"/>
        <w:tabs>
          <w:tab w:val="left" w:pos="1701"/>
        </w:tabs>
      </w:pPr>
      <w:proofErr w:type="gramStart"/>
      <w:r>
        <w:t>2.</w:t>
      </w:r>
      <w:r>
        <w:tab/>
      </w:r>
      <w:r w:rsidR="00933A91">
        <w:t>Please</w:t>
      </w:r>
      <w:proofErr w:type="gramEnd"/>
      <w:r w:rsidR="00933A91">
        <w:t xml:space="preserve"> </w:t>
      </w:r>
      <w:r w:rsidR="00687EED">
        <w:t xml:space="preserve">provide </w:t>
      </w:r>
      <w:r w:rsidR="00933A91">
        <w:t>inform</w:t>
      </w:r>
      <w:r w:rsidR="00687EED">
        <w:t>ation about</w:t>
      </w:r>
      <w:r w:rsidR="00933A91">
        <w:t xml:space="preserve"> </w:t>
      </w:r>
      <w:r w:rsidR="00C51513">
        <w:t xml:space="preserve">whether and </w:t>
      </w:r>
      <w:r w:rsidR="00933A91">
        <w:t xml:space="preserve">when the </w:t>
      </w:r>
      <w:r w:rsidR="0002235C">
        <w:t xml:space="preserve">State party will ratify the </w:t>
      </w:r>
      <w:r w:rsidR="00933A91">
        <w:t>Optional Protocol to the Convention.</w:t>
      </w:r>
    </w:p>
    <w:p w:rsidR="00C16EE1" w:rsidRPr="0048763F" w:rsidRDefault="008C7616" w:rsidP="008C7616">
      <w:pPr>
        <w:pStyle w:val="SingleTxtG"/>
        <w:tabs>
          <w:tab w:val="left" w:pos="1701"/>
        </w:tabs>
      </w:pPr>
      <w:proofErr w:type="gramStart"/>
      <w:r w:rsidRPr="0048763F">
        <w:t>3.</w:t>
      </w:r>
      <w:r w:rsidRPr="0048763F">
        <w:tab/>
      </w:r>
      <w:r w:rsidR="00C16EE1">
        <w:t>Please</w:t>
      </w:r>
      <w:proofErr w:type="gramEnd"/>
      <w:r w:rsidR="00080B78">
        <w:t xml:space="preserve"> explain the implication of the general reservation by the State party and </w:t>
      </w:r>
      <w:r w:rsidR="00C16EE1">
        <w:t xml:space="preserve">indicate </w:t>
      </w:r>
      <w:r w:rsidR="008828DC">
        <w:t xml:space="preserve">whether and </w:t>
      </w:r>
      <w:r w:rsidR="00C16EE1">
        <w:t>whe</w:t>
      </w:r>
      <w:r w:rsidR="001733E6">
        <w:t xml:space="preserve">n </w:t>
      </w:r>
      <w:r w:rsidR="00C16EE1">
        <w:t>the State party</w:t>
      </w:r>
      <w:r w:rsidR="001733E6">
        <w:t xml:space="preserve"> will withdraw</w:t>
      </w:r>
      <w:r w:rsidR="00C16EE1">
        <w:t xml:space="preserve"> its general reservation to the Convention.</w:t>
      </w:r>
    </w:p>
    <w:p w:rsidR="007B6CE3" w:rsidRDefault="008C7616" w:rsidP="008C7616">
      <w:pPr>
        <w:pStyle w:val="SingleTxtG"/>
        <w:tabs>
          <w:tab w:val="left" w:pos="1701"/>
        </w:tabs>
      </w:pPr>
      <w:proofErr w:type="gramStart"/>
      <w:r>
        <w:t>4.</w:t>
      </w:r>
      <w:r>
        <w:tab/>
      </w:r>
      <w:r w:rsidR="00D52680">
        <w:t>Please</w:t>
      </w:r>
      <w:proofErr w:type="gramEnd"/>
      <w:r w:rsidR="001733E6">
        <w:t xml:space="preserve"> indicate how the State party will bring </w:t>
      </w:r>
      <w:r w:rsidR="00D52680">
        <w:t>the Comprehensive Law on the Protection of Persons with Disabilities of 2004 into line with the Convention</w:t>
      </w:r>
      <w:r w:rsidR="004E2569">
        <w:t xml:space="preserve"> regardless of the cause of the disability</w:t>
      </w:r>
      <w:r w:rsidR="00D52680">
        <w:t xml:space="preserve">. Please also inform </w:t>
      </w:r>
      <w:r w:rsidR="00687EED">
        <w:t xml:space="preserve">the Committee </w:t>
      </w:r>
      <w:r w:rsidR="00D52680">
        <w:t>how the policies and programmes carried out by the State Welfare Organization include the hu</w:t>
      </w:r>
      <w:r w:rsidR="007B1971">
        <w:t xml:space="preserve">man rights model of disability and whether any independent mechanism is in place to monitor </w:t>
      </w:r>
      <w:r w:rsidR="001422A2">
        <w:t>that Organization</w:t>
      </w:r>
      <w:r w:rsidR="007B1971">
        <w:t>.</w:t>
      </w:r>
    </w:p>
    <w:p w:rsidR="00D52680" w:rsidRPr="0048763F" w:rsidRDefault="008C7616" w:rsidP="008C7616">
      <w:pPr>
        <w:pStyle w:val="SingleTxtG"/>
        <w:tabs>
          <w:tab w:val="left" w:pos="1701"/>
        </w:tabs>
      </w:pPr>
      <w:proofErr w:type="gramStart"/>
      <w:r w:rsidRPr="0048763F">
        <w:t>5.</w:t>
      </w:r>
      <w:r w:rsidRPr="0048763F">
        <w:tab/>
      </w:r>
      <w:r w:rsidR="00D52680" w:rsidRPr="00421A68">
        <w:t>Please</w:t>
      </w:r>
      <w:proofErr w:type="gramEnd"/>
      <w:r w:rsidR="00D52680" w:rsidRPr="00421A68">
        <w:t xml:space="preserve"> indicate w</w:t>
      </w:r>
      <w:r w:rsidR="006C25F1" w:rsidRPr="00421A68">
        <w:t xml:space="preserve">hether the State party </w:t>
      </w:r>
      <w:r w:rsidR="00EC52AA" w:rsidRPr="00421A68">
        <w:t>provides support to</w:t>
      </w:r>
      <w:r w:rsidR="006C25F1" w:rsidRPr="00421A68">
        <w:t xml:space="preserve"> </w:t>
      </w:r>
      <w:r w:rsidR="006C25F1" w:rsidRPr="008A1389">
        <w:rPr>
          <w:lang w:val="en-US"/>
        </w:rPr>
        <w:t>national and</w:t>
      </w:r>
      <w:r w:rsidR="006C25F1" w:rsidRPr="00EA05F4">
        <w:rPr>
          <w:lang w:val="en-US"/>
        </w:rPr>
        <w:t xml:space="preserve"> </w:t>
      </w:r>
      <w:r w:rsidR="00D52680" w:rsidRPr="00421A68">
        <w:t>local associations of persons with disabilities and how th</w:t>
      </w:r>
      <w:r w:rsidR="001422A2">
        <w:t>o</w:t>
      </w:r>
      <w:r w:rsidR="00D52680" w:rsidRPr="00421A68">
        <w:t xml:space="preserve">se organizations </w:t>
      </w:r>
      <w:r w:rsidR="009F0A1F" w:rsidRPr="00421A68">
        <w:t>are involved</w:t>
      </w:r>
      <w:r w:rsidR="00D52680" w:rsidRPr="00421A68">
        <w:t xml:space="preserve"> in decision-making processes concerning legislation, public policies and budgeti</w:t>
      </w:r>
      <w:r w:rsidR="00D534CA" w:rsidRPr="00421A68">
        <w:t>ng.</w:t>
      </w:r>
      <w:r w:rsidR="00D52680" w:rsidRPr="00421A68">
        <w:t xml:space="preserve"> </w:t>
      </w:r>
    </w:p>
    <w:p w:rsidR="0048763F" w:rsidRPr="0048763F" w:rsidRDefault="0048763F" w:rsidP="00EA05F4">
      <w:pPr>
        <w:pStyle w:val="H1G"/>
        <w:keepNext w:val="0"/>
        <w:keepLines w:val="0"/>
        <w:widowControl w:val="0"/>
      </w:pPr>
      <w:r w:rsidRPr="0048763F">
        <w:tab/>
        <w:t>B.</w:t>
      </w:r>
      <w:r w:rsidRPr="0048763F">
        <w:tab/>
        <w:t>Specific rights</w:t>
      </w:r>
    </w:p>
    <w:p w:rsidR="0048763F" w:rsidRPr="008C7616" w:rsidRDefault="0048763F" w:rsidP="008C7616">
      <w:pPr>
        <w:pStyle w:val="H23G"/>
      </w:pPr>
      <w:r w:rsidRPr="0048763F">
        <w:tab/>
      </w:r>
      <w:r w:rsidRPr="0048763F">
        <w:tab/>
        <w:t>Equality and non-discrimination (art. 5)</w:t>
      </w:r>
    </w:p>
    <w:p w:rsidR="002E497F" w:rsidRDefault="008C7616" w:rsidP="008C7616">
      <w:pPr>
        <w:pStyle w:val="SingleTxtG"/>
        <w:tabs>
          <w:tab w:val="left" w:pos="1701"/>
        </w:tabs>
      </w:pPr>
      <w:proofErr w:type="gramStart"/>
      <w:r>
        <w:t>6.</w:t>
      </w:r>
      <w:r>
        <w:tab/>
      </w:r>
      <w:r w:rsidR="003B1A26">
        <w:t>Please</w:t>
      </w:r>
      <w:proofErr w:type="gramEnd"/>
      <w:r w:rsidR="003B1A26">
        <w:t xml:space="preserve"> inform </w:t>
      </w:r>
      <w:r w:rsidR="00687EED">
        <w:t xml:space="preserve">the Committee </w:t>
      </w:r>
      <w:r w:rsidR="003B1A26">
        <w:t xml:space="preserve">about </w:t>
      </w:r>
      <w:r w:rsidR="00687EED">
        <w:t xml:space="preserve">the </w:t>
      </w:r>
      <w:r w:rsidR="003B1A26">
        <w:t xml:space="preserve">measures </w:t>
      </w:r>
      <w:r w:rsidR="00687EED">
        <w:t xml:space="preserve">taken </w:t>
      </w:r>
      <w:r w:rsidR="003B1A26">
        <w:t>to adopt anti-discrimination legislation</w:t>
      </w:r>
      <w:r w:rsidR="001422A2">
        <w:t>,</w:t>
      </w:r>
      <w:r w:rsidR="003B1A26">
        <w:t xml:space="preserve"> including </w:t>
      </w:r>
      <w:r w:rsidR="001422A2">
        <w:t xml:space="preserve">the </w:t>
      </w:r>
      <w:r w:rsidR="003B1A26">
        <w:t xml:space="preserve">prohibition of disability-based discrimination </w:t>
      </w:r>
      <w:r w:rsidR="00E33BF2">
        <w:t xml:space="preserve">and </w:t>
      </w:r>
      <w:r w:rsidR="001422A2">
        <w:t xml:space="preserve">the </w:t>
      </w:r>
      <w:r w:rsidR="003B1A26">
        <w:t xml:space="preserve">recognition </w:t>
      </w:r>
      <w:r w:rsidR="001422A2">
        <w:t xml:space="preserve">that the </w:t>
      </w:r>
      <w:r w:rsidR="003B1A26">
        <w:t>denial of reas</w:t>
      </w:r>
      <w:r w:rsidR="00546DEB">
        <w:t>onable accommodation constitut</w:t>
      </w:r>
      <w:r w:rsidR="001422A2">
        <w:t>es</w:t>
      </w:r>
      <w:r w:rsidR="003B1A26">
        <w:t xml:space="preserve"> discrimination</w:t>
      </w:r>
      <w:r w:rsidR="001422A2">
        <w:t>,</w:t>
      </w:r>
      <w:r w:rsidR="003B1A26">
        <w:t xml:space="preserve"> with effective legal remedies and sanctions.</w:t>
      </w:r>
    </w:p>
    <w:p w:rsidR="00677811" w:rsidRDefault="008C7616" w:rsidP="008C7616">
      <w:pPr>
        <w:pStyle w:val="SingleTxtG"/>
        <w:keepLines/>
        <w:tabs>
          <w:tab w:val="left" w:pos="1701"/>
        </w:tabs>
      </w:pPr>
      <w:proofErr w:type="gramStart"/>
      <w:r>
        <w:lastRenderedPageBreak/>
        <w:t>7.</w:t>
      </w:r>
      <w:r>
        <w:tab/>
      </w:r>
      <w:r w:rsidR="00677811" w:rsidRPr="00677811">
        <w:t>Please</w:t>
      </w:r>
      <w:proofErr w:type="gramEnd"/>
      <w:r w:rsidR="00677811" w:rsidRPr="00677811">
        <w:t xml:space="preserve"> </w:t>
      </w:r>
      <w:r w:rsidR="00687EED">
        <w:t xml:space="preserve">provide </w:t>
      </w:r>
      <w:r w:rsidR="0038614E">
        <w:t>inform</w:t>
      </w:r>
      <w:r w:rsidR="00687EED">
        <w:t>ation</w:t>
      </w:r>
      <w:r w:rsidR="00677811" w:rsidRPr="00677811">
        <w:t xml:space="preserve"> about the situation of persons with disabilities </w:t>
      </w:r>
      <w:r w:rsidR="00181436">
        <w:t>who are members of</w:t>
      </w:r>
      <w:r w:rsidR="00677811" w:rsidRPr="00677811">
        <w:t xml:space="preserve"> ethnic, religious</w:t>
      </w:r>
      <w:r w:rsidR="007B6CE3">
        <w:t xml:space="preserve">, </w:t>
      </w:r>
      <w:r w:rsidR="00677811" w:rsidRPr="00677811">
        <w:t xml:space="preserve">linguistic minorities </w:t>
      </w:r>
      <w:r w:rsidR="001422A2">
        <w:t xml:space="preserve">or </w:t>
      </w:r>
      <w:r w:rsidR="007B6CE3" w:rsidRPr="00677811">
        <w:t xml:space="preserve">who </w:t>
      </w:r>
      <w:r w:rsidR="000B633A">
        <w:t>are</w:t>
      </w:r>
      <w:r w:rsidR="007B6CE3" w:rsidRPr="00677811">
        <w:t xml:space="preserve"> </w:t>
      </w:r>
      <w:r w:rsidR="001422A2">
        <w:t>lesbian, gay, bisexual, transgender or intersex</w:t>
      </w:r>
      <w:r w:rsidR="00995A95">
        <w:t>,</w:t>
      </w:r>
      <w:r w:rsidR="007B6CE3" w:rsidRPr="00677811">
        <w:t xml:space="preserve"> and on </w:t>
      </w:r>
      <w:r w:rsidR="00813FE2">
        <w:t xml:space="preserve">the safeguards in place to ensure they are </w:t>
      </w:r>
      <w:r w:rsidR="00B16A84">
        <w:t xml:space="preserve">equally </w:t>
      </w:r>
      <w:r w:rsidR="007951F5">
        <w:t>included in</w:t>
      </w:r>
      <w:r w:rsidR="007B6CE3" w:rsidRPr="00677811">
        <w:t xml:space="preserve"> public policies and programmes for the protection of persons with disabilities.</w:t>
      </w:r>
      <w:r w:rsidR="00A413E4">
        <w:t xml:space="preserve"> </w:t>
      </w:r>
    </w:p>
    <w:p w:rsidR="0048763F" w:rsidRPr="0048763F" w:rsidRDefault="0048763F" w:rsidP="00C16F91">
      <w:pPr>
        <w:pStyle w:val="H23G"/>
      </w:pPr>
      <w:r w:rsidRPr="0048763F">
        <w:tab/>
      </w:r>
      <w:r w:rsidRPr="0048763F">
        <w:tab/>
        <w:t>Women with disabilities (art. 6)</w:t>
      </w:r>
    </w:p>
    <w:p w:rsidR="007B6CE3" w:rsidRDefault="008C7616" w:rsidP="008C7616">
      <w:pPr>
        <w:pStyle w:val="SingleTxtG"/>
        <w:tabs>
          <w:tab w:val="left" w:pos="1701"/>
        </w:tabs>
      </w:pPr>
      <w:proofErr w:type="gramStart"/>
      <w:r>
        <w:t>8.</w:t>
      </w:r>
      <w:r>
        <w:tab/>
      </w:r>
      <w:r w:rsidR="00677811">
        <w:t>Please</w:t>
      </w:r>
      <w:proofErr w:type="gramEnd"/>
      <w:r w:rsidR="00677811">
        <w:t xml:space="preserve"> inform </w:t>
      </w:r>
      <w:r w:rsidR="00687EED">
        <w:t xml:space="preserve">the Committee </w:t>
      </w:r>
      <w:r w:rsidR="00677811">
        <w:t xml:space="preserve">about </w:t>
      </w:r>
      <w:r w:rsidR="00687EED">
        <w:t xml:space="preserve">the </w:t>
      </w:r>
      <w:r w:rsidR="00677811">
        <w:t xml:space="preserve">measures </w:t>
      </w:r>
      <w:r w:rsidR="00687EED">
        <w:t xml:space="preserve">taken </w:t>
      </w:r>
      <w:r w:rsidR="00677811">
        <w:t xml:space="preserve">to eliminate </w:t>
      </w:r>
      <w:r w:rsidR="00D534CA">
        <w:t xml:space="preserve">intersectional and </w:t>
      </w:r>
      <w:r w:rsidR="00677811">
        <w:t xml:space="preserve">multiple forms of discrimination against women with disabilities, including </w:t>
      </w:r>
      <w:r w:rsidR="00AD421E">
        <w:t xml:space="preserve">through </w:t>
      </w:r>
      <w:r w:rsidR="00677811">
        <w:t>repeal</w:t>
      </w:r>
      <w:r w:rsidR="00AD421E">
        <w:t>ing</w:t>
      </w:r>
      <w:r w:rsidR="00677811">
        <w:t xml:space="preserve"> discriminatory legislation in all areas of life. </w:t>
      </w:r>
    </w:p>
    <w:p w:rsidR="00677811" w:rsidRDefault="008C7616" w:rsidP="008C7616">
      <w:pPr>
        <w:pStyle w:val="SingleTxtG"/>
        <w:tabs>
          <w:tab w:val="left" w:pos="1701"/>
        </w:tabs>
      </w:pPr>
      <w:proofErr w:type="gramStart"/>
      <w:r>
        <w:t>9.</w:t>
      </w:r>
      <w:r>
        <w:tab/>
      </w:r>
      <w:r w:rsidR="00677811">
        <w:t>Please</w:t>
      </w:r>
      <w:proofErr w:type="gramEnd"/>
      <w:r w:rsidR="00677811">
        <w:t xml:space="preserve"> </w:t>
      </w:r>
      <w:r w:rsidR="00687EED">
        <w:t xml:space="preserve">provide </w:t>
      </w:r>
      <w:r w:rsidR="000B633A">
        <w:t>inform</w:t>
      </w:r>
      <w:r w:rsidR="00687EED">
        <w:t>ation</w:t>
      </w:r>
      <w:r w:rsidR="00677811">
        <w:t xml:space="preserve"> about </w:t>
      </w:r>
      <w:r w:rsidR="00687EED">
        <w:t xml:space="preserve">the </w:t>
      </w:r>
      <w:r w:rsidR="00677811">
        <w:t xml:space="preserve">measures </w:t>
      </w:r>
      <w:r w:rsidR="00687EED">
        <w:t xml:space="preserve">in place </w:t>
      </w:r>
      <w:r w:rsidR="00677811">
        <w:t>to tackle all forms of violence against wo</w:t>
      </w:r>
      <w:r w:rsidR="003F0B95">
        <w:t>men and girls with disabilities</w:t>
      </w:r>
      <w:r w:rsidR="00677811">
        <w:t>.</w:t>
      </w:r>
    </w:p>
    <w:p w:rsidR="0048763F" w:rsidRPr="0048763F" w:rsidRDefault="00C16F91" w:rsidP="00C16F91">
      <w:pPr>
        <w:pStyle w:val="H23G"/>
      </w:pPr>
      <w:r>
        <w:tab/>
      </w:r>
      <w:r>
        <w:tab/>
      </w:r>
      <w:r w:rsidR="0048763F" w:rsidRPr="0048763F">
        <w:t xml:space="preserve">Children with disabilities (art. 7) </w:t>
      </w:r>
    </w:p>
    <w:p w:rsidR="00677811" w:rsidRDefault="008C7616" w:rsidP="008C7616">
      <w:pPr>
        <w:pStyle w:val="SingleTxtG"/>
        <w:tabs>
          <w:tab w:val="left" w:pos="1701"/>
        </w:tabs>
      </w:pPr>
      <w:proofErr w:type="gramStart"/>
      <w:r>
        <w:t>10.</w:t>
      </w:r>
      <w:r>
        <w:tab/>
      </w:r>
      <w:r w:rsidR="00677811">
        <w:t>Please</w:t>
      </w:r>
      <w:proofErr w:type="gramEnd"/>
      <w:r w:rsidR="00677811">
        <w:t xml:space="preserve"> provide updated information about the status of the reorganization pla</w:t>
      </w:r>
      <w:r w:rsidR="00222D0B">
        <w:t xml:space="preserve">n to support children with </w:t>
      </w:r>
      <w:r w:rsidR="001270FA">
        <w:t>disabilities</w:t>
      </w:r>
      <w:r w:rsidR="00222D0B">
        <w:t xml:space="preserve"> </w:t>
      </w:r>
      <w:r w:rsidR="00677811">
        <w:t xml:space="preserve">and about </w:t>
      </w:r>
      <w:r w:rsidR="00687EED">
        <w:t xml:space="preserve">the </w:t>
      </w:r>
      <w:r w:rsidR="00677811">
        <w:t xml:space="preserve">measures </w:t>
      </w:r>
      <w:r w:rsidR="00687EED">
        <w:t xml:space="preserve">taken </w:t>
      </w:r>
      <w:r w:rsidR="00677811">
        <w:t>to protect the rights of children with disabilities belonging to minority groups.</w:t>
      </w:r>
    </w:p>
    <w:p w:rsidR="00995A95" w:rsidRPr="006A1109" w:rsidRDefault="008C7616" w:rsidP="008C7616">
      <w:pPr>
        <w:pStyle w:val="SingleTxtG"/>
        <w:tabs>
          <w:tab w:val="left" w:pos="1701"/>
        </w:tabs>
      </w:pPr>
      <w:proofErr w:type="gramStart"/>
      <w:r w:rsidRPr="006A1109">
        <w:t>11.</w:t>
      </w:r>
      <w:r w:rsidRPr="006A1109">
        <w:tab/>
      </w:r>
      <w:r w:rsidR="00677811">
        <w:t>Please</w:t>
      </w:r>
      <w:proofErr w:type="gramEnd"/>
      <w:r w:rsidR="00677811">
        <w:t xml:space="preserve"> </w:t>
      </w:r>
      <w:r w:rsidR="0038614E">
        <w:t>inform</w:t>
      </w:r>
      <w:r w:rsidR="00677811">
        <w:t xml:space="preserve"> </w:t>
      </w:r>
      <w:r w:rsidR="00687EED">
        <w:t xml:space="preserve">the Committee </w:t>
      </w:r>
      <w:r w:rsidR="00677811">
        <w:t xml:space="preserve">about </w:t>
      </w:r>
      <w:r w:rsidR="00687EED">
        <w:t xml:space="preserve">the </w:t>
      </w:r>
      <w:r w:rsidR="00677811">
        <w:t xml:space="preserve">measures </w:t>
      </w:r>
      <w:r w:rsidR="00687EED">
        <w:t xml:space="preserve">in place </w:t>
      </w:r>
      <w:r w:rsidR="001270FA">
        <w:t>to ensure</w:t>
      </w:r>
      <w:r w:rsidR="00677811">
        <w:t xml:space="preserve"> that decisions concerning</w:t>
      </w:r>
      <w:r w:rsidR="0005444F">
        <w:t xml:space="preserve"> children with disabilities take into account the</w:t>
      </w:r>
      <w:r w:rsidR="007B3B95">
        <w:t>ir</w:t>
      </w:r>
      <w:r w:rsidR="0005444F">
        <w:t xml:space="preserve"> opinion through their representative organizations. </w:t>
      </w:r>
    </w:p>
    <w:p w:rsidR="006A1109" w:rsidRPr="0077262F" w:rsidRDefault="00577B5F" w:rsidP="008C7616">
      <w:pPr>
        <w:pStyle w:val="H23G"/>
        <w:rPr>
          <w:lang w:val="en-US" w:bidi="th-TH"/>
        </w:rPr>
      </w:pPr>
      <w:r>
        <w:rPr>
          <w:lang w:val="en-US" w:bidi="th-TH"/>
        </w:rPr>
        <w:tab/>
      </w:r>
      <w:r>
        <w:rPr>
          <w:lang w:val="en-US" w:bidi="th-TH"/>
        </w:rPr>
        <w:tab/>
      </w:r>
      <w:r w:rsidR="006A1109" w:rsidRPr="0077262F">
        <w:rPr>
          <w:lang w:val="en-US" w:bidi="th-TH"/>
        </w:rPr>
        <w:t>Accessibility (art. 9)</w:t>
      </w:r>
    </w:p>
    <w:p w:rsidR="004065CC" w:rsidRPr="00D45823" w:rsidRDefault="008C7616" w:rsidP="008C7616">
      <w:pPr>
        <w:pStyle w:val="SingleTxtG"/>
        <w:tabs>
          <w:tab w:val="left" w:pos="1701"/>
        </w:tabs>
      </w:pPr>
      <w:proofErr w:type="gramStart"/>
      <w:r w:rsidRPr="00D45823">
        <w:t>12.</w:t>
      </w:r>
      <w:r w:rsidRPr="00D45823">
        <w:tab/>
      </w:r>
      <w:r w:rsidR="00D45823" w:rsidRPr="00D45823">
        <w:t>Please</w:t>
      </w:r>
      <w:proofErr w:type="gramEnd"/>
      <w:r w:rsidR="00D45823" w:rsidRPr="00D45823">
        <w:t xml:space="preserve"> indicate whether the provision in </w:t>
      </w:r>
      <w:r w:rsidR="00D45823" w:rsidRPr="00D45823">
        <w:rPr>
          <w:rFonts w:eastAsia="Calibri"/>
          <w:lang w:val="en-US"/>
        </w:rPr>
        <w:t>article 2</w:t>
      </w:r>
      <w:r w:rsidR="00D45823" w:rsidRPr="00EA05F4">
        <w:rPr>
          <w:rFonts w:eastAsia="Calibri"/>
          <w:lang w:val="en-US"/>
        </w:rPr>
        <w:t xml:space="preserve"> of </w:t>
      </w:r>
      <w:r w:rsidR="007B3B95">
        <w:rPr>
          <w:rFonts w:eastAsia="Calibri"/>
          <w:lang w:val="en-US"/>
        </w:rPr>
        <w:t xml:space="preserve">the </w:t>
      </w:r>
      <w:r w:rsidR="00D45823" w:rsidRPr="00D45823">
        <w:rPr>
          <w:rFonts w:eastAsia="Calibri"/>
          <w:lang w:val="en-US"/>
        </w:rPr>
        <w:t xml:space="preserve">Comprehensive Law on </w:t>
      </w:r>
      <w:r w:rsidR="00D45823" w:rsidRPr="00EA05F4">
        <w:rPr>
          <w:rFonts w:eastAsia="Calibri"/>
          <w:lang w:val="en-US"/>
        </w:rPr>
        <w:t xml:space="preserve">the </w:t>
      </w:r>
      <w:r w:rsidR="00D45823" w:rsidRPr="00D45823">
        <w:rPr>
          <w:rFonts w:eastAsia="Calibri"/>
          <w:lang w:val="en-US"/>
        </w:rPr>
        <w:t xml:space="preserve">Protection of Persons with Disabilities 2004 and the </w:t>
      </w:r>
      <w:r w:rsidR="0082754C">
        <w:rPr>
          <w:rFonts w:eastAsia="Calibri"/>
          <w:lang w:val="en-US"/>
        </w:rPr>
        <w:t>seven</w:t>
      </w:r>
      <w:r w:rsidR="00D45823" w:rsidRPr="00D45823">
        <w:rPr>
          <w:rFonts w:eastAsia="Calibri"/>
          <w:lang w:val="en-US"/>
        </w:rPr>
        <w:t xml:space="preserve"> national standards cover all aspects of accessibility in line with the Convention and </w:t>
      </w:r>
      <w:r w:rsidR="00D45823" w:rsidRPr="00D45823">
        <w:t xml:space="preserve">whether any </w:t>
      </w:r>
      <w:r w:rsidR="005D7036">
        <w:t>monitoring</w:t>
      </w:r>
      <w:r w:rsidR="00E03680">
        <w:t xml:space="preserve"> mechanisms are in place to ensure sanctions </w:t>
      </w:r>
      <w:r w:rsidR="00D45823" w:rsidRPr="00D45823">
        <w:t>for lack of compliance.</w:t>
      </w:r>
    </w:p>
    <w:p w:rsidR="0048763F" w:rsidRPr="0048763F" w:rsidRDefault="00C16F91" w:rsidP="00C16F91">
      <w:pPr>
        <w:pStyle w:val="H23G"/>
      </w:pPr>
      <w:r>
        <w:tab/>
      </w:r>
      <w:r>
        <w:tab/>
      </w:r>
      <w:r w:rsidR="008522BB">
        <w:t>Right to life (art. 10</w:t>
      </w:r>
      <w:r w:rsidR="0048763F" w:rsidRPr="0048763F">
        <w:t>)</w:t>
      </w:r>
    </w:p>
    <w:p w:rsidR="008522BB" w:rsidRDefault="008C7616" w:rsidP="008C7616">
      <w:pPr>
        <w:pStyle w:val="SingleTxtG"/>
        <w:tabs>
          <w:tab w:val="left" w:pos="1701"/>
        </w:tabs>
      </w:pPr>
      <w:r>
        <w:t>13.</w:t>
      </w:r>
      <w:r>
        <w:tab/>
      </w:r>
      <w:r w:rsidR="008522BB" w:rsidRPr="008522BB">
        <w:t xml:space="preserve">Please </w:t>
      </w:r>
      <w:r w:rsidR="00995A95">
        <w:t>inform</w:t>
      </w:r>
      <w:r w:rsidR="008522BB" w:rsidRPr="008522BB">
        <w:t xml:space="preserve"> </w:t>
      </w:r>
      <w:r w:rsidR="00687EED">
        <w:t xml:space="preserve">the Committee </w:t>
      </w:r>
      <w:r w:rsidR="008522BB" w:rsidRPr="008522BB">
        <w:t xml:space="preserve">about persons with disabilities who have been </w:t>
      </w:r>
      <w:r w:rsidR="005633A6">
        <w:t xml:space="preserve">sentenced </w:t>
      </w:r>
      <w:r w:rsidR="008522BB" w:rsidRPr="008522BB">
        <w:t>to death</w:t>
      </w:r>
      <w:r w:rsidR="008A1389">
        <w:t xml:space="preserve"> </w:t>
      </w:r>
      <w:r w:rsidR="008522BB" w:rsidRPr="008522BB">
        <w:t xml:space="preserve">and on </w:t>
      </w:r>
      <w:r w:rsidR="00687EED">
        <w:t xml:space="preserve">the </w:t>
      </w:r>
      <w:r w:rsidR="008522BB" w:rsidRPr="008522BB">
        <w:t xml:space="preserve">measures </w:t>
      </w:r>
      <w:r w:rsidR="007B6CE3">
        <w:t xml:space="preserve">taken </w:t>
      </w:r>
      <w:r w:rsidR="008522BB" w:rsidRPr="008522BB">
        <w:t>to</w:t>
      </w:r>
      <w:r w:rsidR="00995A95">
        <w:t>wards</w:t>
      </w:r>
      <w:r w:rsidR="008522BB" w:rsidRPr="008522BB">
        <w:t xml:space="preserve"> abolish</w:t>
      </w:r>
      <w:r w:rsidR="00995A95">
        <w:t>ing</w:t>
      </w:r>
      <w:r w:rsidR="008522BB" w:rsidRPr="008522BB">
        <w:t xml:space="preserve"> </w:t>
      </w:r>
      <w:r w:rsidR="005633A6">
        <w:t xml:space="preserve">the </w:t>
      </w:r>
      <w:r w:rsidR="008522BB" w:rsidRPr="008522BB">
        <w:t>death penalty.</w:t>
      </w:r>
    </w:p>
    <w:p w:rsidR="003622B9" w:rsidRPr="00CE44F5" w:rsidRDefault="009D344A" w:rsidP="0082754C">
      <w:pPr>
        <w:pStyle w:val="H23G"/>
      </w:pPr>
      <w:r>
        <w:tab/>
      </w:r>
      <w:r>
        <w:tab/>
      </w:r>
      <w:r w:rsidR="003622B9" w:rsidRPr="00CE44F5">
        <w:t xml:space="preserve">Situations of </w:t>
      </w:r>
      <w:r w:rsidR="0082754C">
        <w:t>r</w:t>
      </w:r>
      <w:r w:rsidR="003622B9" w:rsidRPr="00CE44F5">
        <w:t xml:space="preserve">isk </w:t>
      </w:r>
      <w:r w:rsidR="00750870" w:rsidRPr="00CE44F5">
        <w:t xml:space="preserve">and humanitarian emergencies </w:t>
      </w:r>
      <w:r w:rsidR="003622B9" w:rsidRPr="00CE44F5">
        <w:t>(</w:t>
      </w:r>
      <w:r w:rsidR="0082754C">
        <w:t>a</w:t>
      </w:r>
      <w:r w:rsidR="003622B9" w:rsidRPr="00CE44F5">
        <w:t>rt. 11)</w:t>
      </w:r>
    </w:p>
    <w:p w:rsidR="00421A68" w:rsidRDefault="008C7616" w:rsidP="008C7616">
      <w:pPr>
        <w:pStyle w:val="SingleTxtG"/>
        <w:tabs>
          <w:tab w:val="left" w:pos="1701"/>
        </w:tabs>
      </w:pPr>
      <w:proofErr w:type="gramStart"/>
      <w:r>
        <w:t>14.</w:t>
      </w:r>
      <w:r>
        <w:tab/>
      </w:r>
      <w:r w:rsidR="003622B9">
        <w:t>Please</w:t>
      </w:r>
      <w:proofErr w:type="gramEnd"/>
      <w:r w:rsidR="003622B9">
        <w:t xml:space="preserve"> indicate </w:t>
      </w:r>
      <w:r w:rsidR="005633A6">
        <w:t xml:space="preserve">the </w:t>
      </w:r>
      <w:r w:rsidR="009350FB">
        <w:t>steps and measures taken</w:t>
      </w:r>
      <w:r w:rsidR="003622B9">
        <w:t xml:space="preserve"> to ensure disability-inclusive disaste</w:t>
      </w:r>
      <w:r w:rsidR="00CE44F5">
        <w:t>r risk reduction in all aspects.</w:t>
      </w:r>
    </w:p>
    <w:p w:rsidR="0048763F" w:rsidRPr="0048763F" w:rsidRDefault="009D344A" w:rsidP="008267D9">
      <w:pPr>
        <w:pStyle w:val="H23G"/>
      </w:pPr>
      <w:r>
        <w:tab/>
      </w:r>
      <w:r>
        <w:tab/>
      </w:r>
      <w:r w:rsidR="0048763F" w:rsidRPr="009D344A">
        <w:t>Equal</w:t>
      </w:r>
      <w:r w:rsidR="0048763F" w:rsidRPr="0048763F">
        <w:t xml:space="preserve"> recognition before the law (art. 12)</w:t>
      </w:r>
    </w:p>
    <w:p w:rsidR="009350FB" w:rsidRDefault="008C7616" w:rsidP="008C7616">
      <w:pPr>
        <w:pStyle w:val="SingleTxtG"/>
        <w:tabs>
          <w:tab w:val="left" w:pos="1701"/>
        </w:tabs>
      </w:pPr>
      <w:proofErr w:type="gramStart"/>
      <w:r>
        <w:t>15.</w:t>
      </w:r>
      <w:r>
        <w:tab/>
      </w:r>
      <w:r w:rsidR="00D539D3">
        <w:t>Please</w:t>
      </w:r>
      <w:proofErr w:type="gramEnd"/>
      <w:r w:rsidR="00D539D3">
        <w:t xml:space="preserve"> </w:t>
      </w:r>
      <w:r w:rsidR="00995A95">
        <w:t>inform</w:t>
      </w:r>
      <w:r w:rsidR="00D539D3">
        <w:t xml:space="preserve"> </w:t>
      </w:r>
      <w:r w:rsidR="00687EED">
        <w:t xml:space="preserve">the Committee </w:t>
      </w:r>
      <w:r w:rsidR="0082754C">
        <w:t xml:space="preserve">about </w:t>
      </w:r>
      <w:r w:rsidR="00F126B8">
        <w:t xml:space="preserve">the number of persons with disabilities currently under guardianship and </w:t>
      </w:r>
      <w:r w:rsidR="007F3489">
        <w:t xml:space="preserve">about steps taken to repeal provisions </w:t>
      </w:r>
      <w:r w:rsidR="0082754C">
        <w:t xml:space="preserve">that </w:t>
      </w:r>
      <w:r w:rsidR="007F3489">
        <w:t xml:space="preserve">deny or restrict legal capacity </w:t>
      </w:r>
      <w:r w:rsidR="009350FB">
        <w:t xml:space="preserve">and to establish a mechanism that provides </w:t>
      </w:r>
      <w:r w:rsidR="009350FB" w:rsidRPr="00E731A1">
        <w:t>for supported decision-making</w:t>
      </w:r>
      <w:r w:rsidR="009350FB">
        <w:t xml:space="preserve"> </w:t>
      </w:r>
      <w:r w:rsidR="009350FB" w:rsidRPr="00E731A1">
        <w:t>for persons with disabilities</w:t>
      </w:r>
      <w:r w:rsidR="007B3B95">
        <w:t>,</w:t>
      </w:r>
      <w:r w:rsidR="009350FB" w:rsidRPr="00E731A1">
        <w:t xml:space="preserve"> </w:t>
      </w:r>
      <w:r w:rsidR="007F3489">
        <w:t xml:space="preserve">particularly in the area of ownership, </w:t>
      </w:r>
      <w:r w:rsidR="009350FB" w:rsidRPr="00E731A1">
        <w:t>inheritance and family relations.</w:t>
      </w:r>
      <w:r w:rsidR="009350FB">
        <w:t xml:space="preserve"> </w:t>
      </w:r>
    </w:p>
    <w:p w:rsidR="0048763F" w:rsidRPr="0048763F" w:rsidRDefault="00C16F91" w:rsidP="009D344A">
      <w:pPr>
        <w:pStyle w:val="H23G"/>
      </w:pPr>
      <w:r>
        <w:tab/>
      </w:r>
      <w:r>
        <w:tab/>
      </w:r>
      <w:r w:rsidR="0048763F" w:rsidRPr="0048763F">
        <w:t>Access to justice (art. 13)</w:t>
      </w:r>
    </w:p>
    <w:p w:rsidR="00B2636D" w:rsidRDefault="008C7616" w:rsidP="008C7616">
      <w:pPr>
        <w:pStyle w:val="SingleTxtG"/>
        <w:tabs>
          <w:tab w:val="left" w:pos="1701"/>
        </w:tabs>
      </w:pPr>
      <w:proofErr w:type="gramStart"/>
      <w:r>
        <w:t>16.</w:t>
      </w:r>
      <w:r>
        <w:tab/>
      </w:r>
      <w:r w:rsidR="00D539D3">
        <w:t>Please</w:t>
      </w:r>
      <w:proofErr w:type="gramEnd"/>
      <w:r w:rsidR="00D539D3">
        <w:t xml:space="preserve"> </w:t>
      </w:r>
      <w:r w:rsidR="00687EED">
        <w:t xml:space="preserve">provide </w:t>
      </w:r>
      <w:r w:rsidR="00D539D3">
        <w:t>inform</w:t>
      </w:r>
      <w:r w:rsidR="00687EED">
        <w:t>ation</w:t>
      </w:r>
      <w:r w:rsidR="00D539D3">
        <w:t xml:space="preserve"> about </w:t>
      </w:r>
      <w:r w:rsidR="00687EED">
        <w:t xml:space="preserve">the </w:t>
      </w:r>
      <w:r w:rsidR="00D539D3">
        <w:t xml:space="preserve">measures </w:t>
      </w:r>
      <w:r w:rsidR="00687EED">
        <w:t xml:space="preserve">in place </w:t>
      </w:r>
      <w:r w:rsidR="00D539D3">
        <w:t xml:space="preserve">to provide </w:t>
      </w:r>
      <w:r w:rsidR="00D71726">
        <w:t>procedural</w:t>
      </w:r>
      <w:r w:rsidR="00EA7DCE">
        <w:t xml:space="preserve"> and reasonable</w:t>
      </w:r>
      <w:r w:rsidR="00D71726">
        <w:t xml:space="preserve"> </w:t>
      </w:r>
      <w:r w:rsidR="00D539D3">
        <w:t>accommodation and age-related accommodations for persons with disabi</w:t>
      </w:r>
      <w:r w:rsidR="00B2636D">
        <w:t>lities in judicial proceedings.</w:t>
      </w:r>
    </w:p>
    <w:p w:rsidR="00D539D3" w:rsidRPr="00F9780F" w:rsidRDefault="008C7616" w:rsidP="008C7616">
      <w:pPr>
        <w:pStyle w:val="SingleTxtG"/>
        <w:keepLines/>
        <w:tabs>
          <w:tab w:val="left" w:pos="1701"/>
        </w:tabs>
      </w:pPr>
      <w:proofErr w:type="gramStart"/>
      <w:r w:rsidRPr="00F9780F">
        <w:lastRenderedPageBreak/>
        <w:t>17.</w:t>
      </w:r>
      <w:r w:rsidRPr="00F9780F">
        <w:tab/>
      </w:r>
      <w:r w:rsidR="00D539D3" w:rsidRPr="00F9780F">
        <w:t>Please</w:t>
      </w:r>
      <w:proofErr w:type="gramEnd"/>
      <w:r w:rsidR="00D539D3" w:rsidRPr="00F9780F">
        <w:t xml:space="preserve"> </w:t>
      </w:r>
      <w:r w:rsidR="009158B6" w:rsidRPr="00F9780F">
        <w:t xml:space="preserve">inform </w:t>
      </w:r>
      <w:r w:rsidR="00687EED">
        <w:t xml:space="preserve">the Committee </w:t>
      </w:r>
      <w:r w:rsidR="009158B6" w:rsidRPr="00F9780F">
        <w:t xml:space="preserve">how the </w:t>
      </w:r>
      <w:r w:rsidR="00D539D3" w:rsidRPr="00F9780F">
        <w:t xml:space="preserve">Offices </w:t>
      </w:r>
      <w:r w:rsidR="0082754C">
        <w:t xml:space="preserve">for the </w:t>
      </w:r>
      <w:r w:rsidR="00D539D3" w:rsidRPr="00F9780F">
        <w:t xml:space="preserve">Protection of </w:t>
      </w:r>
      <w:r w:rsidR="0082754C">
        <w:t xml:space="preserve">the </w:t>
      </w:r>
      <w:r w:rsidR="00D539D3" w:rsidRPr="00F9780F">
        <w:t xml:space="preserve">Rights of Women and Children </w:t>
      </w:r>
      <w:r w:rsidR="0024590E" w:rsidRPr="00F9780F">
        <w:t>provide</w:t>
      </w:r>
      <w:r w:rsidR="009158B6" w:rsidRPr="00F9780F">
        <w:t xml:space="preserve"> services for</w:t>
      </w:r>
      <w:r w:rsidR="00D71726">
        <w:t>, in particular</w:t>
      </w:r>
      <w:r w:rsidR="00FF6361">
        <w:t>,</w:t>
      </w:r>
      <w:r w:rsidR="00D71726">
        <w:t xml:space="preserve"> </w:t>
      </w:r>
      <w:r w:rsidR="007E6C3A" w:rsidRPr="00F9780F">
        <w:t>women and children</w:t>
      </w:r>
      <w:r w:rsidR="00D71726">
        <w:t xml:space="preserve"> with disabilities</w:t>
      </w:r>
      <w:r w:rsidR="009158B6" w:rsidRPr="00F9780F">
        <w:t>.</w:t>
      </w:r>
      <w:r w:rsidR="007E6C3A" w:rsidRPr="00F9780F">
        <w:t xml:space="preserve"> </w:t>
      </w:r>
      <w:r w:rsidR="00D539D3" w:rsidRPr="00F9780F">
        <w:t xml:space="preserve">Please </w:t>
      </w:r>
      <w:r w:rsidR="007E6C3A" w:rsidRPr="00F9780F">
        <w:t>indicate</w:t>
      </w:r>
      <w:r w:rsidR="00D539D3" w:rsidRPr="00F9780F">
        <w:t xml:space="preserve"> </w:t>
      </w:r>
      <w:r w:rsidR="009158B6" w:rsidRPr="00F9780F">
        <w:t>how many persons with disabilities belonging to language minorities have been beneficiaries of legal counselling</w:t>
      </w:r>
      <w:r w:rsidR="00D539D3" w:rsidRPr="00F9780F">
        <w:t xml:space="preserve">. </w:t>
      </w:r>
    </w:p>
    <w:p w:rsidR="0048763F" w:rsidRPr="0048763F" w:rsidRDefault="00855818" w:rsidP="00855818">
      <w:pPr>
        <w:pStyle w:val="H23G"/>
      </w:pPr>
      <w:r>
        <w:tab/>
      </w:r>
      <w:r>
        <w:tab/>
      </w:r>
      <w:r w:rsidR="0048763F" w:rsidRPr="0048763F">
        <w:t>Liberty and security of the person (art. 14)</w:t>
      </w:r>
    </w:p>
    <w:p w:rsidR="00CE44F5" w:rsidRDefault="008C7616" w:rsidP="008C7616">
      <w:pPr>
        <w:pStyle w:val="SingleTxtG"/>
        <w:tabs>
          <w:tab w:val="left" w:pos="1701"/>
        </w:tabs>
      </w:pPr>
      <w:r>
        <w:t>18.</w:t>
      </w:r>
      <w:r>
        <w:tab/>
      </w:r>
      <w:r w:rsidR="00A96D85">
        <w:t xml:space="preserve">Please </w:t>
      </w:r>
      <w:r w:rsidR="00687EED">
        <w:t xml:space="preserve">provide </w:t>
      </w:r>
      <w:r w:rsidR="007B6CE3">
        <w:t>inform</w:t>
      </w:r>
      <w:r w:rsidR="00687EED">
        <w:t>ation</w:t>
      </w:r>
      <w:r w:rsidR="007B6CE3">
        <w:t xml:space="preserve"> about </w:t>
      </w:r>
      <w:r w:rsidR="00687EED">
        <w:t xml:space="preserve">the </w:t>
      </w:r>
      <w:r w:rsidR="007B6CE3">
        <w:t>measures</w:t>
      </w:r>
      <w:r w:rsidR="00A96D85">
        <w:t xml:space="preserve"> </w:t>
      </w:r>
      <w:r w:rsidR="00B20255">
        <w:t xml:space="preserve">taken </w:t>
      </w:r>
      <w:r w:rsidR="00A96D85">
        <w:t xml:space="preserve">to prevent </w:t>
      </w:r>
      <w:r w:rsidR="005379E6">
        <w:t xml:space="preserve">and prohibit </w:t>
      </w:r>
      <w:r w:rsidR="0082754C">
        <w:t xml:space="preserve">the </w:t>
      </w:r>
      <w:r w:rsidR="00A96D85">
        <w:t xml:space="preserve">detention of persons </w:t>
      </w:r>
      <w:proofErr w:type="gramStart"/>
      <w:r w:rsidR="00A96D85">
        <w:t>on the basis of</w:t>
      </w:r>
      <w:proofErr w:type="gramEnd"/>
      <w:r w:rsidR="00A96D85">
        <w:t xml:space="preserve"> impairment</w:t>
      </w:r>
      <w:r w:rsidR="00421A68" w:rsidRPr="00EA05F4">
        <w:rPr>
          <w:b/>
        </w:rPr>
        <w:t>.</w:t>
      </w:r>
      <w:r w:rsidR="00A96D85">
        <w:t xml:space="preserve"> </w:t>
      </w:r>
    </w:p>
    <w:p w:rsidR="00A96D85" w:rsidRDefault="008C7616" w:rsidP="008C7616">
      <w:pPr>
        <w:pStyle w:val="SingleTxtG"/>
        <w:tabs>
          <w:tab w:val="left" w:pos="1701"/>
        </w:tabs>
      </w:pPr>
      <w:proofErr w:type="gramStart"/>
      <w:r>
        <w:t>19.</w:t>
      </w:r>
      <w:r>
        <w:tab/>
      </w:r>
      <w:r w:rsidR="00A96D85">
        <w:t>Please</w:t>
      </w:r>
      <w:proofErr w:type="gramEnd"/>
      <w:r w:rsidR="00A96D85">
        <w:t xml:space="preserve"> </w:t>
      </w:r>
      <w:r w:rsidR="00B20255">
        <w:t xml:space="preserve">inform </w:t>
      </w:r>
      <w:r w:rsidR="00687EED">
        <w:t xml:space="preserve">the Committee </w:t>
      </w:r>
      <w:r w:rsidR="00B20255">
        <w:t>about</w:t>
      </w:r>
      <w:r w:rsidR="00A96D85">
        <w:t xml:space="preserve"> the number of persons with disabilities in </w:t>
      </w:r>
      <w:r w:rsidR="00B20255">
        <w:t xml:space="preserve">detention </w:t>
      </w:r>
      <w:r w:rsidR="00A96D85">
        <w:t xml:space="preserve">and </w:t>
      </w:r>
      <w:r w:rsidR="00D76BD9">
        <w:t xml:space="preserve">about </w:t>
      </w:r>
      <w:r w:rsidR="0035679A">
        <w:t xml:space="preserve">provisions on </w:t>
      </w:r>
      <w:r w:rsidR="00A96D85">
        <w:t>reasonable accommodation</w:t>
      </w:r>
      <w:r w:rsidR="008A1389">
        <w:t>.</w:t>
      </w:r>
    </w:p>
    <w:p w:rsidR="000D6D7A" w:rsidRDefault="008C7616" w:rsidP="008C7616">
      <w:pPr>
        <w:pStyle w:val="SingleTxtG"/>
        <w:tabs>
          <w:tab w:val="left" w:pos="1701"/>
        </w:tabs>
      </w:pPr>
      <w:proofErr w:type="gramStart"/>
      <w:r>
        <w:t>20.</w:t>
      </w:r>
      <w:r>
        <w:tab/>
      </w:r>
      <w:r w:rsidR="00A96D85">
        <w:t>Please</w:t>
      </w:r>
      <w:proofErr w:type="gramEnd"/>
      <w:r w:rsidR="00A96D85">
        <w:t xml:space="preserve"> </w:t>
      </w:r>
      <w:r w:rsidR="00D37064" w:rsidRPr="00D45823">
        <w:t xml:space="preserve">provide information on </w:t>
      </w:r>
      <w:r w:rsidR="00A96D85">
        <w:t xml:space="preserve">about </w:t>
      </w:r>
      <w:r w:rsidR="0092222B">
        <w:t xml:space="preserve">the number of </w:t>
      </w:r>
      <w:r w:rsidR="00A96D85">
        <w:t xml:space="preserve">persons with disabilities declared </w:t>
      </w:r>
      <w:r w:rsidR="00A96D85" w:rsidRPr="00D45823">
        <w:t>incompetent</w:t>
      </w:r>
      <w:r w:rsidR="00A96D85">
        <w:t xml:space="preserve"> to stand trial for reasons of impairment and </w:t>
      </w:r>
      <w:r w:rsidR="000D6D7A">
        <w:t xml:space="preserve">what measures </w:t>
      </w:r>
      <w:r w:rsidR="00A40025">
        <w:t xml:space="preserve">and safeguards </w:t>
      </w:r>
      <w:r w:rsidR="000D6D7A">
        <w:t xml:space="preserve">apply to them. </w:t>
      </w:r>
    </w:p>
    <w:p w:rsidR="00A96D85" w:rsidRPr="00A96D85" w:rsidRDefault="009D344A" w:rsidP="0082754C">
      <w:pPr>
        <w:pStyle w:val="H23G"/>
      </w:pPr>
      <w:r>
        <w:tab/>
      </w:r>
      <w:r>
        <w:tab/>
      </w:r>
      <w:r w:rsidR="00A96D85" w:rsidRPr="00A96D85">
        <w:t xml:space="preserve">Freedom from </w:t>
      </w:r>
      <w:r w:rsidR="0082754C">
        <w:t>t</w:t>
      </w:r>
      <w:r w:rsidR="00A96D85" w:rsidRPr="00A96D85">
        <w:t>orture or cruel, inhuman or degrading treatment or punishment (art.</w:t>
      </w:r>
      <w:r w:rsidR="00577B5F">
        <w:t> </w:t>
      </w:r>
      <w:r w:rsidR="00A96D85" w:rsidRPr="00A96D85">
        <w:t>15)</w:t>
      </w:r>
    </w:p>
    <w:p w:rsidR="0048763F" w:rsidRDefault="008C7616" w:rsidP="008C7616">
      <w:pPr>
        <w:pStyle w:val="SingleTxtG"/>
        <w:tabs>
          <w:tab w:val="left" w:pos="1701"/>
        </w:tabs>
      </w:pPr>
      <w:proofErr w:type="gramStart"/>
      <w:r>
        <w:t>21.</w:t>
      </w:r>
      <w:r>
        <w:tab/>
      </w:r>
      <w:r w:rsidR="00EA05F4">
        <w:t>Please</w:t>
      </w:r>
      <w:proofErr w:type="gramEnd"/>
      <w:r w:rsidR="00EA05F4">
        <w:t xml:space="preserve"> inform</w:t>
      </w:r>
      <w:r w:rsidR="007B6CE3">
        <w:t xml:space="preserve"> </w:t>
      </w:r>
      <w:r w:rsidR="00687EED">
        <w:t xml:space="preserve">the Committee </w:t>
      </w:r>
      <w:r w:rsidR="001073C5">
        <w:t xml:space="preserve">on the occurrence of practices of torture and ill-treatment of persons with disabilities and protection </w:t>
      </w:r>
      <w:r w:rsidR="00A96D85">
        <w:t>mechanisms</w:t>
      </w:r>
      <w:r w:rsidR="0082754C">
        <w:t>,</w:t>
      </w:r>
      <w:r w:rsidR="00A96D85">
        <w:t xml:space="preserve"> </w:t>
      </w:r>
      <w:r w:rsidR="001073C5">
        <w:t>including independent monitoring</w:t>
      </w:r>
      <w:r w:rsidR="0082754C">
        <w:t>,</w:t>
      </w:r>
      <w:r w:rsidR="001073C5">
        <w:t xml:space="preserve"> </w:t>
      </w:r>
      <w:r w:rsidR="00E72B0F">
        <w:t xml:space="preserve">with a particular focus on </w:t>
      </w:r>
      <w:r w:rsidR="001073C5">
        <w:t>psychiatric</w:t>
      </w:r>
      <w:r w:rsidR="00740448">
        <w:t xml:space="preserve"> institutions</w:t>
      </w:r>
      <w:r w:rsidR="001073C5">
        <w:t xml:space="preserve"> </w:t>
      </w:r>
      <w:r w:rsidR="00A96D85">
        <w:t>or any other detention facilities</w:t>
      </w:r>
      <w:r w:rsidR="001B08E1">
        <w:t>.</w:t>
      </w:r>
    </w:p>
    <w:p w:rsidR="00CE0668" w:rsidRPr="00D45823" w:rsidRDefault="008C7616" w:rsidP="008C7616">
      <w:pPr>
        <w:pStyle w:val="SingleTxtG"/>
        <w:tabs>
          <w:tab w:val="left" w:pos="1701"/>
        </w:tabs>
      </w:pPr>
      <w:proofErr w:type="gramStart"/>
      <w:r w:rsidRPr="00D45823">
        <w:t>22.</w:t>
      </w:r>
      <w:r w:rsidRPr="00D45823">
        <w:tab/>
      </w:r>
      <w:r w:rsidR="00CE0668" w:rsidRPr="00D45823">
        <w:t>Please</w:t>
      </w:r>
      <w:proofErr w:type="gramEnd"/>
      <w:r w:rsidR="00CE0668" w:rsidRPr="00D45823">
        <w:t xml:space="preserve"> provide information on the steps made towards abolishing </w:t>
      </w:r>
      <w:r w:rsidR="00450463">
        <w:t xml:space="preserve">criminal </w:t>
      </w:r>
      <w:r w:rsidR="00FB439F">
        <w:t>sentences, which</w:t>
      </w:r>
      <w:r w:rsidR="00450463">
        <w:t xml:space="preserve"> cause impairments. </w:t>
      </w:r>
    </w:p>
    <w:p w:rsidR="0048763F" w:rsidRPr="0048763F" w:rsidRDefault="009D344A" w:rsidP="008267D9">
      <w:pPr>
        <w:pStyle w:val="H23G"/>
      </w:pPr>
      <w:r>
        <w:tab/>
      </w:r>
      <w:r>
        <w:tab/>
      </w:r>
      <w:r w:rsidR="0048763F" w:rsidRPr="009D344A">
        <w:t>Freedom</w:t>
      </w:r>
      <w:r w:rsidR="0048763F" w:rsidRPr="0048763F">
        <w:t xml:space="preserve"> from violence and abuse (art. 16)</w:t>
      </w:r>
    </w:p>
    <w:p w:rsidR="00951742" w:rsidRDefault="008C7616" w:rsidP="008C7616">
      <w:pPr>
        <w:pStyle w:val="SingleTxtG"/>
        <w:tabs>
          <w:tab w:val="left" w:pos="1701"/>
        </w:tabs>
      </w:pPr>
      <w:proofErr w:type="gramStart"/>
      <w:r>
        <w:t>23.</w:t>
      </w:r>
      <w:r>
        <w:tab/>
      </w:r>
      <w:r w:rsidR="00951742">
        <w:t>Please</w:t>
      </w:r>
      <w:proofErr w:type="gramEnd"/>
      <w:r w:rsidR="00951742">
        <w:t xml:space="preserve"> inform </w:t>
      </w:r>
      <w:r w:rsidR="00687EED">
        <w:t xml:space="preserve">the Committee </w:t>
      </w:r>
      <w:r w:rsidR="00951742">
        <w:t xml:space="preserve">about </w:t>
      </w:r>
      <w:r w:rsidR="00687EED">
        <w:t xml:space="preserve">the </w:t>
      </w:r>
      <w:r w:rsidR="00951742">
        <w:t xml:space="preserve">measures </w:t>
      </w:r>
      <w:r w:rsidR="00687EED">
        <w:t xml:space="preserve">in place </w:t>
      </w:r>
      <w:r w:rsidR="00951742">
        <w:t xml:space="preserve">to combat all forms of violence against women and children with disabilities, including sexual violence, and to </w:t>
      </w:r>
      <w:r w:rsidR="00AD3B21">
        <w:t xml:space="preserve">abolish </w:t>
      </w:r>
      <w:r w:rsidR="00C00EA2">
        <w:t xml:space="preserve">all forms of corporal punishment </w:t>
      </w:r>
      <w:r w:rsidR="0082754C">
        <w:t xml:space="preserve">and </w:t>
      </w:r>
      <w:r w:rsidR="00951742">
        <w:t>harmful practices</w:t>
      </w:r>
      <w:r w:rsidR="0082754C">
        <w:t>,</w:t>
      </w:r>
      <w:r w:rsidR="00951742">
        <w:t xml:space="preserve"> including early marriage</w:t>
      </w:r>
      <w:r w:rsidR="0082754C">
        <w:t>.</w:t>
      </w:r>
      <w:r w:rsidR="001A351D">
        <w:t xml:space="preserve"> </w:t>
      </w:r>
      <w:r w:rsidR="0082754C">
        <w:t xml:space="preserve">Please also inform the Committee about the </w:t>
      </w:r>
      <w:r w:rsidR="00951742">
        <w:t>remedies and redress</w:t>
      </w:r>
      <w:r w:rsidR="00805234">
        <w:t>, inclusive and accessible victim support services, reporting and complaint mechanisms available for persons with disabilities.</w:t>
      </w:r>
      <w:r w:rsidR="00951742">
        <w:t xml:space="preserve"> </w:t>
      </w:r>
    </w:p>
    <w:p w:rsidR="007B6CE3" w:rsidRDefault="008C7616" w:rsidP="008C7616">
      <w:pPr>
        <w:pStyle w:val="SingleTxtG"/>
        <w:tabs>
          <w:tab w:val="left" w:pos="1701"/>
        </w:tabs>
      </w:pPr>
      <w:proofErr w:type="gramStart"/>
      <w:r>
        <w:t>24.</w:t>
      </w:r>
      <w:r>
        <w:tab/>
      </w:r>
      <w:r w:rsidR="00A96D85">
        <w:t>Please</w:t>
      </w:r>
      <w:proofErr w:type="gramEnd"/>
      <w:r w:rsidR="00A96D85">
        <w:t xml:space="preserve"> provide information about </w:t>
      </w:r>
      <w:r w:rsidR="00687EED">
        <w:t xml:space="preserve">the </w:t>
      </w:r>
      <w:r w:rsidR="00A96D85">
        <w:t xml:space="preserve">measures </w:t>
      </w:r>
      <w:r w:rsidR="00687EED">
        <w:t xml:space="preserve">taken </w:t>
      </w:r>
      <w:r w:rsidR="00A96D85">
        <w:t>to p</w:t>
      </w:r>
      <w:r w:rsidR="00744848">
        <w:t>revent and combat trafficking of</w:t>
      </w:r>
      <w:r w:rsidR="00A96D85">
        <w:t xml:space="preserve"> children with disabilities</w:t>
      </w:r>
      <w:r w:rsidR="00FB439F">
        <w:t>,</w:t>
      </w:r>
      <w:r w:rsidR="00A96D85">
        <w:t xml:space="preserve"> in particular exploitation</w:t>
      </w:r>
      <w:r w:rsidR="00D53179">
        <w:t xml:space="preserve"> </w:t>
      </w:r>
      <w:r w:rsidR="00F167CE">
        <w:t xml:space="preserve">through forced </w:t>
      </w:r>
      <w:r w:rsidR="00A96D85" w:rsidRPr="00CE0668">
        <w:t>begging</w:t>
      </w:r>
      <w:r w:rsidR="007B6CE3">
        <w:t>.</w:t>
      </w:r>
    </w:p>
    <w:p w:rsidR="0048763F" w:rsidRPr="0048763F" w:rsidRDefault="009D344A" w:rsidP="008267D9">
      <w:pPr>
        <w:pStyle w:val="H23G"/>
      </w:pPr>
      <w:r>
        <w:tab/>
      </w:r>
      <w:r>
        <w:tab/>
      </w:r>
      <w:r w:rsidR="007B6CE3" w:rsidRPr="009D344A">
        <w:t>Protecting</w:t>
      </w:r>
      <w:r w:rsidR="007B6CE3">
        <w:t xml:space="preserve"> the i</w:t>
      </w:r>
      <w:r w:rsidR="0048763F" w:rsidRPr="0048763F">
        <w:t>ntegrity of the person (art. 17)</w:t>
      </w:r>
    </w:p>
    <w:p w:rsidR="00A96D85" w:rsidRDefault="008C7616" w:rsidP="008C7616">
      <w:pPr>
        <w:pStyle w:val="SingleTxtG"/>
        <w:tabs>
          <w:tab w:val="left" w:pos="1701"/>
        </w:tabs>
      </w:pPr>
      <w:proofErr w:type="gramStart"/>
      <w:r>
        <w:t>25.</w:t>
      </w:r>
      <w:r>
        <w:tab/>
      </w:r>
      <w:r w:rsidR="00A96D85">
        <w:t>Please</w:t>
      </w:r>
      <w:proofErr w:type="gramEnd"/>
      <w:r w:rsidR="00A96D85">
        <w:t xml:space="preserve"> inform </w:t>
      </w:r>
      <w:r w:rsidR="00687EED">
        <w:t xml:space="preserve">the Committee </w:t>
      </w:r>
      <w:r w:rsidR="00A96D85">
        <w:t xml:space="preserve">about </w:t>
      </w:r>
      <w:r w:rsidR="00687EED">
        <w:t xml:space="preserve">the </w:t>
      </w:r>
      <w:r w:rsidR="00A96D85">
        <w:t>measures taken to</w:t>
      </w:r>
      <w:r w:rsidR="009330A3">
        <w:t xml:space="preserve"> prohibit and</w:t>
      </w:r>
      <w:r w:rsidR="00A96D85">
        <w:t xml:space="preserve"> </w:t>
      </w:r>
      <w:r w:rsidR="007B6CE3">
        <w:t xml:space="preserve">prevent forced sterilization of persons with </w:t>
      </w:r>
      <w:r w:rsidR="009158B6">
        <w:t>disabilities</w:t>
      </w:r>
      <w:r w:rsidR="00223BE4">
        <w:t xml:space="preserve"> and their subjection to scientific research without their f</w:t>
      </w:r>
      <w:r w:rsidR="000C4781">
        <w:t>ree, prior and informed consent</w:t>
      </w:r>
      <w:r w:rsidR="0082754C">
        <w:t xml:space="preserve">. </w:t>
      </w:r>
    </w:p>
    <w:p w:rsidR="0048763F" w:rsidRPr="0048763F" w:rsidRDefault="009D344A" w:rsidP="008267D9">
      <w:pPr>
        <w:pStyle w:val="H23G"/>
      </w:pPr>
      <w:r>
        <w:tab/>
      </w:r>
      <w:r>
        <w:tab/>
      </w:r>
      <w:r w:rsidR="0048763F" w:rsidRPr="009D344A">
        <w:t>Living</w:t>
      </w:r>
      <w:r w:rsidR="0048763F" w:rsidRPr="0048763F">
        <w:t xml:space="preserve"> independently and being included in the community (art. 19)</w:t>
      </w:r>
    </w:p>
    <w:p w:rsidR="008065FD" w:rsidRDefault="008C7616" w:rsidP="008C7616">
      <w:pPr>
        <w:pStyle w:val="SingleTxtG"/>
        <w:tabs>
          <w:tab w:val="left" w:pos="1701"/>
        </w:tabs>
      </w:pPr>
      <w:proofErr w:type="gramStart"/>
      <w:r>
        <w:t>26.</w:t>
      </w:r>
      <w:r>
        <w:tab/>
      </w:r>
      <w:r w:rsidR="00687EED">
        <w:t>Please</w:t>
      </w:r>
      <w:proofErr w:type="gramEnd"/>
      <w:r w:rsidR="00687EED">
        <w:t xml:space="preserve"> provide information about the </w:t>
      </w:r>
      <w:r w:rsidR="00C00BAA">
        <w:t>strategies</w:t>
      </w:r>
      <w:r w:rsidR="00166A73">
        <w:t xml:space="preserve"> and resources</w:t>
      </w:r>
      <w:r w:rsidR="00C00BAA">
        <w:t xml:space="preserve"> </w:t>
      </w:r>
      <w:r w:rsidR="00687EED">
        <w:t xml:space="preserve">in place </w:t>
      </w:r>
      <w:r w:rsidR="00C00BAA">
        <w:t xml:space="preserve">for deinstitutionalization, including through </w:t>
      </w:r>
      <w:r w:rsidR="0082754C">
        <w:t xml:space="preserve">the </w:t>
      </w:r>
      <w:r w:rsidR="00C00BAA">
        <w:t>provision of accessible services in the community and personal assistance</w:t>
      </w:r>
      <w:r w:rsidR="00687EED">
        <w:t>,</w:t>
      </w:r>
      <w:r w:rsidR="00C00BAA">
        <w:t xml:space="preserve"> </w:t>
      </w:r>
      <w:r w:rsidR="00687EED">
        <w:t xml:space="preserve">and about </w:t>
      </w:r>
      <w:r w:rsidR="00923DAC">
        <w:t xml:space="preserve">the </w:t>
      </w:r>
      <w:r w:rsidR="00133DBA">
        <w:t>number</w:t>
      </w:r>
      <w:r w:rsidR="00C00BAA">
        <w:t xml:space="preserve"> of persons wi</w:t>
      </w:r>
      <w:r w:rsidR="00916F6F">
        <w:t>th disabilities in institutions.</w:t>
      </w:r>
      <w:r w:rsidR="00C00BAA">
        <w:t xml:space="preserve"> </w:t>
      </w:r>
    </w:p>
    <w:p w:rsidR="00A96D85" w:rsidRDefault="009D344A" w:rsidP="008267D9">
      <w:pPr>
        <w:pStyle w:val="H23G"/>
      </w:pPr>
      <w:r>
        <w:tab/>
      </w:r>
      <w:r>
        <w:tab/>
      </w:r>
      <w:r w:rsidR="00A96D85">
        <w:t xml:space="preserve">Freedom of expression and opinion, </w:t>
      </w:r>
      <w:r w:rsidR="004065CC">
        <w:t>and</w:t>
      </w:r>
      <w:r w:rsidR="00A96D85">
        <w:t xml:space="preserve"> access to information (art. 21)</w:t>
      </w:r>
    </w:p>
    <w:p w:rsidR="00EA05F4" w:rsidRDefault="008C7616" w:rsidP="008C7616">
      <w:pPr>
        <w:pStyle w:val="SingleTxtG"/>
        <w:tabs>
          <w:tab w:val="left" w:pos="1701"/>
        </w:tabs>
      </w:pPr>
      <w:proofErr w:type="gramStart"/>
      <w:r>
        <w:t>27.</w:t>
      </w:r>
      <w:r>
        <w:tab/>
      </w:r>
      <w:r w:rsidR="0082754C">
        <w:t>Please</w:t>
      </w:r>
      <w:proofErr w:type="gramEnd"/>
      <w:r w:rsidR="0082754C">
        <w:t xml:space="preserve"> inform the Committee about whether </w:t>
      </w:r>
      <w:r w:rsidR="003F3948">
        <w:t>Persian</w:t>
      </w:r>
      <w:r w:rsidR="00D2741B">
        <w:t xml:space="preserve"> sign language </w:t>
      </w:r>
      <w:r w:rsidR="0082754C">
        <w:t xml:space="preserve">is </w:t>
      </w:r>
      <w:r w:rsidR="00D2741B">
        <w:t>recognized as an official language</w:t>
      </w:r>
      <w:r w:rsidR="0082754C">
        <w:t>,</w:t>
      </w:r>
      <w:r w:rsidR="009704D1">
        <w:t xml:space="preserve"> </w:t>
      </w:r>
      <w:r w:rsidR="0082754C">
        <w:t xml:space="preserve">and </w:t>
      </w:r>
      <w:r w:rsidR="00D2741B">
        <w:t>the number of qualified sign lan</w:t>
      </w:r>
      <w:r w:rsidR="00621447">
        <w:t>guage interpreters</w:t>
      </w:r>
      <w:r w:rsidR="0082754C">
        <w:t xml:space="preserve"> there are</w:t>
      </w:r>
      <w:r w:rsidR="00EA05F4">
        <w:t>, including among linguistic minorities</w:t>
      </w:r>
      <w:r w:rsidR="0082754C">
        <w:t>.</w:t>
      </w:r>
    </w:p>
    <w:p w:rsidR="008065FD" w:rsidRDefault="008C7616" w:rsidP="008C7616">
      <w:pPr>
        <w:pStyle w:val="SingleTxtG"/>
        <w:tabs>
          <w:tab w:val="left" w:pos="1701"/>
        </w:tabs>
      </w:pPr>
      <w:proofErr w:type="gramStart"/>
      <w:r>
        <w:t>28.</w:t>
      </w:r>
      <w:r>
        <w:tab/>
      </w:r>
      <w:r w:rsidR="00AB6A41">
        <w:t>Please</w:t>
      </w:r>
      <w:proofErr w:type="gramEnd"/>
      <w:r w:rsidR="00AB6A41">
        <w:t xml:space="preserve"> indicate whether braille </w:t>
      </w:r>
      <w:r w:rsidR="00621447">
        <w:t>is</w:t>
      </w:r>
      <w:r w:rsidR="00AB6A41">
        <w:t xml:space="preserve"> recognized as an official script.</w:t>
      </w:r>
    </w:p>
    <w:p w:rsidR="00D45823" w:rsidRDefault="008C7616" w:rsidP="008C7616">
      <w:pPr>
        <w:pStyle w:val="SingleTxtG"/>
        <w:tabs>
          <w:tab w:val="left" w:pos="1701"/>
        </w:tabs>
      </w:pPr>
      <w:proofErr w:type="gramStart"/>
      <w:r>
        <w:t>29.</w:t>
      </w:r>
      <w:r>
        <w:tab/>
      </w:r>
      <w:r w:rsidR="00A96D85" w:rsidRPr="00A96D85">
        <w:t>Please</w:t>
      </w:r>
      <w:proofErr w:type="gramEnd"/>
      <w:r w:rsidR="00A96D85" w:rsidRPr="00A96D85">
        <w:t xml:space="preserve"> </w:t>
      </w:r>
      <w:r w:rsidR="0038614E">
        <w:t>inform</w:t>
      </w:r>
      <w:r w:rsidR="00A96D85" w:rsidRPr="00A96D85">
        <w:t xml:space="preserve"> </w:t>
      </w:r>
      <w:r w:rsidR="00687EED">
        <w:t xml:space="preserve">the Committee </w:t>
      </w:r>
      <w:r w:rsidR="00A96D85" w:rsidRPr="00A96D85">
        <w:t xml:space="preserve">about </w:t>
      </w:r>
      <w:r w:rsidR="00687EED">
        <w:t xml:space="preserve">the </w:t>
      </w:r>
      <w:r w:rsidR="00A96D85" w:rsidRPr="00A96D85">
        <w:t xml:space="preserve">measures </w:t>
      </w:r>
      <w:r w:rsidR="00687EED">
        <w:t xml:space="preserve">in place </w:t>
      </w:r>
      <w:r w:rsidR="00A96D85" w:rsidRPr="00A96D85">
        <w:t xml:space="preserve">to ensure that </w:t>
      </w:r>
      <w:r w:rsidR="0082754C">
        <w:t xml:space="preserve">the </w:t>
      </w:r>
      <w:r w:rsidR="00A96D85" w:rsidRPr="00A96D85">
        <w:t>mass media provide</w:t>
      </w:r>
      <w:r w:rsidR="0082754C">
        <w:t>s</w:t>
      </w:r>
      <w:r w:rsidR="00A96D85" w:rsidRPr="00A96D85">
        <w:t xml:space="preserve"> information in accessible</w:t>
      </w:r>
      <w:r w:rsidR="00D53179">
        <w:t xml:space="preserve"> </w:t>
      </w:r>
      <w:r w:rsidR="00AB6A41" w:rsidRPr="009061E0">
        <w:t>modes, means and</w:t>
      </w:r>
      <w:r w:rsidR="00D53179" w:rsidRPr="009061E0">
        <w:t xml:space="preserve"> </w:t>
      </w:r>
      <w:r w:rsidR="00A96D85" w:rsidRPr="00A96D85">
        <w:t>format</w:t>
      </w:r>
      <w:r w:rsidR="009158B6">
        <w:t>s</w:t>
      </w:r>
      <w:r w:rsidR="009158B6" w:rsidRPr="009061E0">
        <w:t xml:space="preserve"> </w:t>
      </w:r>
      <w:r w:rsidR="00AB6A41" w:rsidRPr="002318CC">
        <w:t>of communication</w:t>
      </w:r>
      <w:r w:rsidR="00AB6A41" w:rsidRPr="009061E0">
        <w:t xml:space="preserve"> </w:t>
      </w:r>
      <w:r w:rsidR="009158B6">
        <w:t>for persons with disabilities.</w:t>
      </w:r>
    </w:p>
    <w:p w:rsidR="0048763F" w:rsidRPr="009158B6" w:rsidRDefault="009D344A" w:rsidP="008267D9">
      <w:pPr>
        <w:pStyle w:val="H23G"/>
      </w:pPr>
      <w:r>
        <w:tab/>
      </w:r>
      <w:r>
        <w:tab/>
      </w:r>
      <w:r w:rsidR="0048763F" w:rsidRPr="009158B6">
        <w:t>Education (art. 24)</w:t>
      </w:r>
    </w:p>
    <w:p w:rsidR="003D67FC" w:rsidRDefault="008C7616" w:rsidP="008C7616">
      <w:pPr>
        <w:pStyle w:val="SingleTxtG"/>
        <w:tabs>
          <w:tab w:val="left" w:pos="1701"/>
        </w:tabs>
      </w:pPr>
      <w:proofErr w:type="gramStart"/>
      <w:r>
        <w:t>30.</w:t>
      </w:r>
      <w:r>
        <w:tab/>
      </w:r>
      <w:r w:rsidR="008065FD">
        <w:t>Please</w:t>
      </w:r>
      <w:proofErr w:type="gramEnd"/>
      <w:r w:rsidR="008065FD">
        <w:t xml:space="preserve"> provide</w:t>
      </w:r>
      <w:r w:rsidR="003D67FC">
        <w:t xml:space="preserve"> update</w:t>
      </w:r>
      <w:r w:rsidR="008065FD">
        <w:t>d</w:t>
      </w:r>
      <w:r w:rsidR="003D67FC">
        <w:t xml:space="preserve"> information </w:t>
      </w:r>
      <w:r w:rsidR="00B66015">
        <w:t>on the inclusion</w:t>
      </w:r>
      <w:r w:rsidR="00645A23">
        <w:t xml:space="preserve"> of </w:t>
      </w:r>
      <w:r w:rsidR="00B66015">
        <w:t xml:space="preserve">“special students” </w:t>
      </w:r>
      <w:r w:rsidR="00645A23">
        <w:t xml:space="preserve">into regular schools and the human, technical and financial resources allocated </w:t>
      </w:r>
      <w:r w:rsidR="0082754C">
        <w:t xml:space="preserve">for </w:t>
      </w:r>
      <w:r w:rsidR="00B66015">
        <w:t>inclusion,</w:t>
      </w:r>
      <w:r w:rsidR="00645A23">
        <w:t xml:space="preserve"> </w:t>
      </w:r>
      <w:r w:rsidR="0082754C">
        <w:t xml:space="preserve">and </w:t>
      </w:r>
      <w:r w:rsidR="00645A23">
        <w:t>the involvement of organizations for persons with disabilities</w:t>
      </w:r>
      <w:r w:rsidR="002D286B">
        <w:t xml:space="preserve">. </w:t>
      </w:r>
    </w:p>
    <w:p w:rsidR="003D67FC" w:rsidRDefault="008C7616" w:rsidP="008C7616">
      <w:pPr>
        <w:pStyle w:val="SingleTxtG"/>
        <w:tabs>
          <w:tab w:val="left" w:pos="1701"/>
        </w:tabs>
      </w:pPr>
      <w:proofErr w:type="gramStart"/>
      <w:r>
        <w:t>31.</w:t>
      </w:r>
      <w:r>
        <w:tab/>
      </w:r>
      <w:r w:rsidR="003D67FC">
        <w:t>Please</w:t>
      </w:r>
      <w:proofErr w:type="gramEnd"/>
      <w:r w:rsidR="003D67FC">
        <w:t xml:space="preserve"> provide information about the number of education centres that are </w:t>
      </w:r>
      <w:r w:rsidR="00AB6A41">
        <w:t xml:space="preserve">inclusive </w:t>
      </w:r>
      <w:r w:rsidR="00AB6A41" w:rsidRPr="00611190">
        <w:t xml:space="preserve">of </w:t>
      </w:r>
      <w:r w:rsidR="00D37064">
        <w:t xml:space="preserve">and </w:t>
      </w:r>
      <w:r w:rsidR="003D67FC" w:rsidRPr="00611190">
        <w:t xml:space="preserve">accessible </w:t>
      </w:r>
      <w:r w:rsidR="00AB6A41" w:rsidRPr="00611190">
        <w:t>to</w:t>
      </w:r>
      <w:r w:rsidR="00AB6A41">
        <w:t xml:space="preserve"> </w:t>
      </w:r>
      <w:r w:rsidR="00D37064">
        <w:t xml:space="preserve">children with disabilities </w:t>
      </w:r>
      <w:r w:rsidR="003D67FC">
        <w:t xml:space="preserve">and </w:t>
      </w:r>
      <w:r w:rsidR="00D37064">
        <w:t xml:space="preserve">that </w:t>
      </w:r>
      <w:r w:rsidR="003D67FC">
        <w:t xml:space="preserve">provide reasonable accommodation for </w:t>
      </w:r>
      <w:r w:rsidR="00D37064">
        <w:t xml:space="preserve">such </w:t>
      </w:r>
      <w:r w:rsidR="003D67FC">
        <w:t xml:space="preserve">children. </w:t>
      </w:r>
    </w:p>
    <w:p w:rsidR="003D67FC" w:rsidRDefault="009D344A" w:rsidP="008267D9">
      <w:pPr>
        <w:pStyle w:val="H23G"/>
      </w:pPr>
      <w:r>
        <w:tab/>
      </w:r>
      <w:r>
        <w:tab/>
      </w:r>
      <w:r w:rsidR="003D67FC">
        <w:t>Health (art. 25)</w:t>
      </w:r>
    </w:p>
    <w:p w:rsidR="00611190" w:rsidRDefault="008C7616" w:rsidP="008C7616">
      <w:pPr>
        <w:pStyle w:val="SingleTxtG"/>
        <w:tabs>
          <w:tab w:val="left" w:pos="1701"/>
        </w:tabs>
      </w:pPr>
      <w:proofErr w:type="gramStart"/>
      <w:r>
        <w:t>32.</w:t>
      </w:r>
      <w:r>
        <w:tab/>
      </w:r>
      <w:r w:rsidR="00611190">
        <w:t>Please</w:t>
      </w:r>
      <w:proofErr w:type="gramEnd"/>
      <w:r w:rsidR="00AC5B4B">
        <w:t xml:space="preserve"> provide information</w:t>
      </w:r>
      <w:r w:rsidR="00611190" w:rsidRPr="00611190">
        <w:t xml:space="preserve"> on access to sexual and reproductive health services for wo</w:t>
      </w:r>
      <w:r w:rsidR="003A0663">
        <w:t>men and girls with disabilities.</w:t>
      </w:r>
    </w:p>
    <w:p w:rsidR="00611190" w:rsidRPr="00611190" w:rsidRDefault="008C7616" w:rsidP="008C7616">
      <w:pPr>
        <w:pStyle w:val="SingleTxtG"/>
        <w:tabs>
          <w:tab w:val="left" w:pos="1701"/>
        </w:tabs>
      </w:pPr>
      <w:proofErr w:type="gramStart"/>
      <w:r w:rsidRPr="00611190">
        <w:t>33.</w:t>
      </w:r>
      <w:r w:rsidRPr="00611190">
        <w:tab/>
      </w:r>
      <w:r w:rsidR="00611190">
        <w:t>Please</w:t>
      </w:r>
      <w:proofErr w:type="gramEnd"/>
      <w:r w:rsidR="00611190">
        <w:t xml:space="preserve"> </w:t>
      </w:r>
      <w:r w:rsidR="00933A91">
        <w:t>indicate</w:t>
      </w:r>
      <w:r w:rsidR="00611190" w:rsidRPr="00EA05F4">
        <w:rPr>
          <w:i/>
        </w:rPr>
        <w:t xml:space="preserve"> </w:t>
      </w:r>
      <w:r w:rsidR="00611190" w:rsidRPr="00611190">
        <w:t>the number of health</w:t>
      </w:r>
      <w:r w:rsidR="00D37064">
        <w:t>-</w:t>
      </w:r>
      <w:r w:rsidR="00611190" w:rsidRPr="00611190">
        <w:t xml:space="preserve">care facilities </w:t>
      </w:r>
      <w:r w:rsidR="00D37064">
        <w:t xml:space="preserve">that </w:t>
      </w:r>
      <w:r w:rsidR="00611190" w:rsidRPr="00611190">
        <w:t xml:space="preserve">are accessible for persons with disabilities and inform </w:t>
      </w:r>
      <w:r w:rsidR="00687EED">
        <w:t xml:space="preserve">the Committee </w:t>
      </w:r>
      <w:r w:rsidR="00AC5B4B">
        <w:t>about</w:t>
      </w:r>
      <w:r w:rsidR="00611190" w:rsidRPr="00611190">
        <w:t xml:space="preserve"> their geographical distribution and resources allocated.</w:t>
      </w:r>
    </w:p>
    <w:p w:rsidR="0048763F" w:rsidRPr="0048763F" w:rsidRDefault="009D344A" w:rsidP="008267D9">
      <w:pPr>
        <w:pStyle w:val="H23G"/>
      </w:pPr>
      <w:r>
        <w:tab/>
      </w:r>
      <w:r>
        <w:tab/>
      </w:r>
      <w:r w:rsidR="0048763F" w:rsidRPr="009D344A">
        <w:t>Work</w:t>
      </w:r>
      <w:r w:rsidR="0048763F" w:rsidRPr="0048763F">
        <w:t xml:space="preserve"> and employment (art. 27)</w:t>
      </w:r>
    </w:p>
    <w:p w:rsidR="00611190" w:rsidRDefault="008C7616" w:rsidP="008C7616">
      <w:pPr>
        <w:pStyle w:val="SingleTxtG"/>
        <w:tabs>
          <w:tab w:val="left" w:pos="1701"/>
        </w:tabs>
      </w:pPr>
      <w:proofErr w:type="gramStart"/>
      <w:r>
        <w:t>34.</w:t>
      </w:r>
      <w:r>
        <w:tab/>
      </w:r>
      <w:r w:rsidR="00611190">
        <w:t>Please</w:t>
      </w:r>
      <w:proofErr w:type="gramEnd"/>
      <w:r w:rsidR="00611190">
        <w:t xml:space="preserve"> indicate </w:t>
      </w:r>
      <w:r w:rsidR="00611190" w:rsidRPr="00611190">
        <w:t>the number of persons with disabilities who have access to the grants of the Employment Opportunity Fund</w:t>
      </w:r>
      <w:r w:rsidR="00611190">
        <w:t xml:space="preserve">, disaggregated by sex and age and ethnic background. </w:t>
      </w:r>
      <w:r w:rsidR="00D37064">
        <w:t xml:space="preserve">Please inform the Committee about whether </w:t>
      </w:r>
      <w:r w:rsidR="00611190">
        <w:t>the Fund provide</w:t>
      </w:r>
      <w:r w:rsidR="00D37064">
        <w:t>s</w:t>
      </w:r>
      <w:r w:rsidR="00611190">
        <w:t xml:space="preserve"> for reasonable accommodation on employment</w:t>
      </w:r>
      <w:r w:rsidR="00D37064">
        <w:t>.</w:t>
      </w:r>
      <w:r w:rsidR="00611190">
        <w:t xml:space="preserve"> </w:t>
      </w:r>
    </w:p>
    <w:p w:rsidR="0048763F" w:rsidRPr="0048763F" w:rsidRDefault="008C7616" w:rsidP="008C7616">
      <w:pPr>
        <w:pStyle w:val="SingleTxtG"/>
        <w:tabs>
          <w:tab w:val="left" w:pos="1701"/>
        </w:tabs>
      </w:pPr>
      <w:proofErr w:type="gramStart"/>
      <w:r w:rsidRPr="0048763F">
        <w:t>35.</w:t>
      </w:r>
      <w:r w:rsidRPr="0048763F">
        <w:tab/>
      </w:r>
      <w:r w:rsidR="003D67FC">
        <w:t>Please</w:t>
      </w:r>
      <w:proofErr w:type="gramEnd"/>
      <w:r w:rsidR="002C2C34">
        <w:t xml:space="preserve"> inform </w:t>
      </w:r>
      <w:r w:rsidR="00687EED">
        <w:t xml:space="preserve">the Committee </w:t>
      </w:r>
      <w:r w:rsidR="003D67FC">
        <w:t xml:space="preserve">about public campaigns and programmes to promote employment of persons with disabilities in the private sector and in all areas of the open labour market. </w:t>
      </w:r>
    </w:p>
    <w:p w:rsidR="0048763F" w:rsidRPr="0048763F" w:rsidRDefault="009D344A" w:rsidP="00D37064">
      <w:pPr>
        <w:pStyle w:val="H23G"/>
      </w:pPr>
      <w:r>
        <w:tab/>
      </w:r>
      <w:r>
        <w:tab/>
      </w:r>
      <w:r w:rsidR="0048763F" w:rsidRPr="0048763F">
        <w:t>Adequate standard of living and social protection (</w:t>
      </w:r>
      <w:r w:rsidR="00D37064">
        <w:t>a</w:t>
      </w:r>
      <w:r w:rsidR="0048763F" w:rsidRPr="0048763F">
        <w:t>rt. 28)</w:t>
      </w:r>
    </w:p>
    <w:p w:rsidR="003D67FC" w:rsidRDefault="008C7616" w:rsidP="008C7616">
      <w:pPr>
        <w:pStyle w:val="SingleTxtG"/>
        <w:tabs>
          <w:tab w:val="left" w:pos="1701"/>
        </w:tabs>
      </w:pPr>
      <w:proofErr w:type="gramStart"/>
      <w:r>
        <w:t>36.</w:t>
      </w:r>
      <w:r>
        <w:tab/>
      </w:r>
      <w:r w:rsidR="003D67FC">
        <w:t>Please</w:t>
      </w:r>
      <w:proofErr w:type="gramEnd"/>
      <w:r w:rsidR="003D67FC">
        <w:t xml:space="preserve"> </w:t>
      </w:r>
      <w:r w:rsidR="00D37064" w:rsidRPr="00D45823">
        <w:t xml:space="preserve">provide information on </w:t>
      </w:r>
      <w:r w:rsidR="00687EED">
        <w:t xml:space="preserve">the </w:t>
      </w:r>
      <w:r w:rsidR="003D67FC">
        <w:t xml:space="preserve">measures taken to ensure that women, children and persons with disabilities belonging to minority groups </w:t>
      </w:r>
      <w:r w:rsidR="00B65CEC" w:rsidRPr="00611190">
        <w:t xml:space="preserve">have </w:t>
      </w:r>
      <w:r w:rsidR="003D67FC" w:rsidRPr="00611190">
        <w:t xml:space="preserve">access to social programmes such as housing and </w:t>
      </w:r>
      <w:r w:rsidR="00B65CEC" w:rsidRPr="00611190">
        <w:t xml:space="preserve">to </w:t>
      </w:r>
      <w:r w:rsidR="003D67FC" w:rsidRPr="00611190">
        <w:t>programmes to tackle poverty and extreme poverty.</w:t>
      </w:r>
      <w:r w:rsidR="003D67FC">
        <w:t xml:space="preserve"> </w:t>
      </w:r>
    </w:p>
    <w:p w:rsidR="004D5D95" w:rsidRPr="00611190" w:rsidRDefault="008C7616" w:rsidP="008C7616">
      <w:pPr>
        <w:pStyle w:val="SingleTxtG"/>
        <w:tabs>
          <w:tab w:val="left" w:pos="1701"/>
        </w:tabs>
      </w:pPr>
      <w:proofErr w:type="gramStart"/>
      <w:r w:rsidRPr="00611190">
        <w:t>37.</w:t>
      </w:r>
      <w:r w:rsidRPr="00611190">
        <w:tab/>
      </w:r>
      <w:r w:rsidR="00D45823">
        <w:t>Please</w:t>
      </w:r>
      <w:proofErr w:type="gramEnd"/>
      <w:r w:rsidR="00D45823">
        <w:t xml:space="preserve"> provide information, disaggregated by </w:t>
      </w:r>
      <w:r w:rsidR="00CF421F">
        <w:t xml:space="preserve">impairment, </w:t>
      </w:r>
      <w:r w:rsidR="00D45823">
        <w:t>sex, age</w:t>
      </w:r>
      <w:r w:rsidR="00D37064">
        <w:t>,</w:t>
      </w:r>
      <w:r w:rsidR="00D45823">
        <w:t xml:space="preserve"> ethnic background </w:t>
      </w:r>
      <w:r w:rsidR="00067428">
        <w:t xml:space="preserve">and </w:t>
      </w:r>
      <w:r w:rsidR="007B3350">
        <w:t>war</w:t>
      </w:r>
      <w:r w:rsidR="00067428">
        <w:t xml:space="preserve"> veteran</w:t>
      </w:r>
      <w:r w:rsidR="00D37064">
        <w:t xml:space="preserve"> status</w:t>
      </w:r>
      <w:r w:rsidR="007B3350">
        <w:t xml:space="preserve">, </w:t>
      </w:r>
      <w:r w:rsidR="00D45823">
        <w:t xml:space="preserve">about the percentage of persons with disabilities who are </w:t>
      </w:r>
      <w:r w:rsidR="00D45823" w:rsidRPr="00611190">
        <w:t>beneficiaries of social programmes</w:t>
      </w:r>
      <w:r w:rsidR="00D37064">
        <w:t>,</w:t>
      </w:r>
      <w:r w:rsidR="00D45823" w:rsidRPr="00611190">
        <w:t xml:space="preserve"> such as payment of financial aids for in-home care, disability pension and complementary medical insurance. </w:t>
      </w:r>
      <w:r w:rsidR="00D45823">
        <w:t xml:space="preserve">Please inform </w:t>
      </w:r>
      <w:r w:rsidR="00687EED">
        <w:t xml:space="preserve">the Committee </w:t>
      </w:r>
      <w:r w:rsidR="00D37064">
        <w:t xml:space="preserve">about the number of </w:t>
      </w:r>
      <w:r w:rsidR="00D45823">
        <w:t>persons with disabilities belonging to ethnic, linguistic and religious minorities who have received disability pension</w:t>
      </w:r>
      <w:r w:rsidR="0064474F">
        <w:t>.</w:t>
      </w:r>
    </w:p>
    <w:p w:rsidR="0048763F" w:rsidRPr="0048763F" w:rsidRDefault="009D344A" w:rsidP="008267D9">
      <w:pPr>
        <w:pStyle w:val="H23G"/>
      </w:pPr>
      <w:r>
        <w:tab/>
      </w:r>
      <w:r>
        <w:tab/>
      </w:r>
      <w:r w:rsidR="0048763F" w:rsidRPr="0048763F">
        <w:t>Participation in political and public life (art. 29)</w:t>
      </w:r>
    </w:p>
    <w:p w:rsidR="003D67FC" w:rsidRDefault="008C7616" w:rsidP="008C7616">
      <w:pPr>
        <w:pStyle w:val="SingleTxtG"/>
        <w:tabs>
          <w:tab w:val="left" w:pos="1701"/>
        </w:tabs>
      </w:pPr>
      <w:proofErr w:type="gramStart"/>
      <w:r>
        <w:t>38.</w:t>
      </w:r>
      <w:r>
        <w:tab/>
      </w:r>
      <w:r w:rsidR="003D67FC">
        <w:t>Please</w:t>
      </w:r>
      <w:proofErr w:type="gramEnd"/>
      <w:r w:rsidR="003D67FC">
        <w:t xml:space="preserve"> </w:t>
      </w:r>
      <w:r w:rsidR="00687EED">
        <w:t xml:space="preserve">provide </w:t>
      </w:r>
      <w:r w:rsidR="003D67FC">
        <w:t>inform</w:t>
      </w:r>
      <w:r w:rsidR="00687EED">
        <w:t>ation</w:t>
      </w:r>
      <w:r w:rsidR="003D67FC">
        <w:t xml:space="preserve"> about </w:t>
      </w:r>
      <w:r w:rsidR="00687EED">
        <w:t xml:space="preserve">the </w:t>
      </w:r>
      <w:r w:rsidR="003D67FC">
        <w:t xml:space="preserve">measures </w:t>
      </w:r>
      <w:r w:rsidR="00687EED">
        <w:t xml:space="preserve">in place </w:t>
      </w:r>
      <w:r w:rsidR="003D67FC">
        <w:t>to</w:t>
      </w:r>
      <w:r w:rsidR="00D772F9">
        <w:t xml:space="preserve"> repeal provisions from the Elections Act of Islamic Consultative Assembly</w:t>
      </w:r>
      <w:r w:rsidR="00A37582">
        <w:t>,</w:t>
      </w:r>
      <w:r w:rsidR="00D772F9">
        <w:t xml:space="preserve"> which restrict</w:t>
      </w:r>
      <w:r w:rsidR="00D37064">
        <w:t>s</w:t>
      </w:r>
      <w:r w:rsidR="00D772F9">
        <w:t xml:space="preserve"> persons with disabilities’</w:t>
      </w:r>
      <w:r w:rsidR="003D67FC">
        <w:t xml:space="preserve"> exercise of political rights</w:t>
      </w:r>
      <w:r w:rsidR="00D37064">
        <w:t>.</w:t>
      </w:r>
    </w:p>
    <w:p w:rsidR="00774647" w:rsidRDefault="008C7616" w:rsidP="008C7616">
      <w:pPr>
        <w:pStyle w:val="SingleTxtG"/>
        <w:tabs>
          <w:tab w:val="left" w:pos="1701"/>
        </w:tabs>
      </w:pPr>
      <w:proofErr w:type="gramStart"/>
      <w:r>
        <w:t>39.</w:t>
      </w:r>
      <w:r>
        <w:tab/>
      </w:r>
      <w:r w:rsidR="00774647">
        <w:t>Please</w:t>
      </w:r>
      <w:proofErr w:type="gramEnd"/>
      <w:r w:rsidR="00774647">
        <w:t xml:space="preserve"> indicate </w:t>
      </w:r>
      <w:r w:rsidR="002C2C34">
        <w:t xml:space="preserve">the </w:t>
      </w:r>
      <w:r w:rsidR="00774647">
        <w:t>measures taken to ensure accessibility of all election procedures, including voting facilities.</w:t>
      </w:r>
    </w:p>
    <w:p w:rsidR="0048763F" w:rsidRPr="0048763F" w:rsidRDefault="009D344A" w:rsidP="008267D9">
      <w:pPr>
        <w:pStyle w:val="H1G"/>
      </w:pPr>
      <w:r>
        <w:tab/>
      </w:r>
      <w:r w:rsidR="0048763F">
        <w:t>C.</w:t>
      </w:r>
      <w:r w:rsidR="0048763F">
        <w:tab/>
      </w:r>
      <w:r w:rsidR="0048763F" w:rsidRPr="0048763F">
        <w:t>Specific obligations</w:t>
      </w:r>
      <w:r w:rsidR="00D37064">
        <w:t xml:space="preserve"> (arts. 31-33)</w:t>
      </w:r>
    </w:p>
    <w:p w:rsidR="003D67FC" w:rsidRDefault="009D344A" w:rsidP="008267D9">
      <w:pPr>
        <w:pStyle w:val="H23G"/>
      </w:pPr>
      <w:r>
        <w:tab/>
      </w:r>
      <w:r>
        <w:tab/>
      </w:r>
      <w:r w:rsidR="003D67FC">
        <w:t>Statistics and data collection (art. 31)</w:t>
      </w:r>
    </w:p>
    <w:p w:rsidR="004D5D95" w:rsidRPr="004B1D8E" w:rsidRDefault="008C7616" w:rsidP="008C7616">
      <w:pPr>
        <w:pStyle w:val="SingleTxtG"/>
        <w:tabs>
          <w:tab w:val="left" w:pos="1701"/>
        </w:tabs>
      </w:pPr>
      <w:proofErr w:type="gramStart"/>
      <w:r w:rsidRPr="004B1D8E">
        <w:t>40.</w:t>
      </w:r>
      <w:r w:rsidRPr="004B1D8E">
        <w:tab/>
      </w:r>
      <w:r w:rsidR="00611190">
        <w:t>Please</w:t>
      </w:r>
      <w:proofErr w:type="gramEnd"/>
      <w:r w:rsidR="00611190">
        <w:t xml:space="preserve"> </w:t>
      </w:r>
      <w:r w:rsidR="0064474F">
        <w:t xml:space="preserve">inform </w:t>
      </w:r>
      <w:r w:rsidR="00687EED">
        <w:t xml:space="preserve">the Committee </w:t>
      </w:r>
      <w:r w:rsidR="0064474F">
        <w:t>about</w:t>
      </w:r>
      <w:r w:rsidR="00611190">
        <w:t xml:space="preserve"> </w:t>
      </w:r>
      <w:r w:rsidR="00687EED">
        <w:t xml:space="preserve">the </w:t>
      </w:r>
      <w:r w:rsidR="00611190">
        <w:t>measures taken to develop a system of data</w:t>
      </w:r>
      <w:r w:rsidR="00D37064">
        <w:t xml:space="preserve"> </w:t>
      </w:r>
      <w:r w:rsidR="00611190">
        <w:t xml:space="preserve">collection in accordance with the Convention and </w:t>
      </w:r>
      <w:r w:rsidR="00C73F90">
        <w:t>in close consultation with</w:t>
      </w:r>
      <w:r w:rsidR="00611190">
        <w:t xml:space="preserve"> organizations of persons with disabilities.</w:t>
      </w:r>
    </w:p>
    <w:p w:rsidR="0048763F" w:rsidRPr="008C7616" w:rsidRDefault="00577B5F" w:rsidP="008C7616">
      <w:pPr>
        <w:pStyle w:val="H23G"/>
      </w:pPr>
      <w:r>
        <w:tab/>
      </w:r>
      <w:r>
        <w:tab/>
      </w:r>
      <w:r w:rsidR="00D37064">
        <w:t>National i</w:t>
      </w:r>
      <w:r w:rsidR="0048763F" w:rsidRPr="0048763F">
        <w:t>mplementation and monitoring (art. 33)</w:t>
      </w:r>
    </w:p>
    <w:p w:rsidR="00AA7713" w:rsidRPr="005A3820" w:rsidRDefault="008C7616" w:rsidP="008C7616">
      <w:pPr>
        <w:pStyle w:val="SingleTxtG"/>
        <w:tabs>
          <w:tab w:val="left" w:pos="1701"/>
        </w:tabs>
      </w:pPr>
      <w:proofErr w:type="gramStart"/>
      <w:r w:rsidRPr="005A3820">
        <w:t>41.</w:t>
      </w:r>
      <w:r w:rsidRPr="005A3820">
        <w:tab/>
      </w:r>
      <w:r w:rsidR="004B1D8E">
        <w:t>Please</w:t>
      </w:r>
      <w:proofErr w:type="gramEnd"/>
      <w:r w:rsidR="004B1D8E">
        <w:t xml:space="preserve"> </w:t>
      </w:r>
      <w:r w:rsidR="00687EED">
        <w:t xml:space="preserve">provide </w:t>
      </w:r>
      <w:r w:rsidR="004B1D8E">
        <w:t>inform</w:t>
      </w:r>
      <w:r w:rsidR="00687EED">
        <w:t>ation</w:t>
      </w:r>
      <w:r w:rsidR="004B1D8E">
        <w:t xml:space="preserve"> about </w:t>
      </w:r>
      <w:r w:rsidR="00715089">
        <w:t xml:space="preserve">the </w:t>
      </w:r>
      <w:r w:rsidR="00C73F90">
        <w:t xml:space="preserve">appointment of a </w:t>
      </w:r>
      <w:r w:rsidR="00715089">
        <w:t xml:space="preserve">focal point in charge of </w:t>
      </w:r>
      <w:proofErr w:type="spellStart"/>
      <w:r w:rsidR="00715089">
        <w:t>interministerial</w:t>
      </w:r>
      <w:proofErr w:type="spellEnd"/>
      <w:r w:rsidR="00715089">
        <w:t xml:space="preserve"> coordination of the implementation of the Convention at the national and provincial level</w:t>
      </w:r>
      <w:r w:rsidR="00D37064">
        <w:t>s</w:t>
      </w:r>
      <w:r w:rsidR="00715089">
        <w:t xml:space="preserve">. </w:t>
      </w:r>
    </w:p>
    <w:p w:rsidR="007A4DB6" w:rsidRDefault="008C7616" w:rsidP="008C7616">
      <w:pPr>
        <w:pStyle w:val="SingleTxtG"/>
        <w:tabs>
          <w:tab w:val="left" w:pos="1701"/>
        </w:tabs>
      </w:pPr>
      <w:r>
        <w:t>42.</w:t>
      </w:r>
      <w:r>
        <w:tab/>
      </w:r>
      <w:r w:rsidR="007A4DB6">
        <w:t xml:space="preserve">Please indicate </w:t>
      </w:r>
      <w:r w:rsidR="00901A6D">
        <w:t xml:space="preserve">the </w:t>
      </w:r>
      <w:r w:rsidR="007A4DB6">
        <w:t>steps taken to establish a national monitoring mechanism in line with article 33</w:t>
      </w:r>
      <w:r w:rsidR="00D37064">
        <w:t xml:space="preserve"> (</w:t>
      </w:r>
      <w:r w:rsidR="007A4DB6">
        <w:t>2</w:t>
      </w:r>
      <w:r w:rsidR="00D37064">
        <w:t>)</w:t>
      </w:r>
      <w:r w:rsidR="007A4DB6">
        <w:t xml:space="preserve"> </w:t>
      </w:r>
      <w:r w:rsidR="00F126B8">
        <w:t>and 33</w:t>
      </w:r>
      <w:r w:rsidR="00D37064">
        <w:t xml:space="preserve"> (</w:t>
      </w:r>
      <w:r w:rsidR="00F126B8">
        <w:t>3</w:t>
      </w:r>
      <w:r w:rsidR="00D37064">
        <w:t>)</w:t>
      </w:r>
      <w:r w:rsidR="00F126B8">
        <w:t xml:space="preserve"> </w:t>
      </w:r>
      <w:r w:rsidR="007A4DB6">
        <w:t xml:space="preserve">of the Convention. </w:t>
      </w:r>
    </w:p>
    <w:p w:rsidR="0048763F" w:rsidRPr="0048763F" w:rsidRDefault="0048763F" w:rsidP="0048763F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8763F" w:rsidRPr="0048763F" w:rsidSect="00A413E4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41F" w:rsidRDefault="00AA141F"/>
  </w:endnote>
  <w:endnote w:type="continuationSeparator" w:id="0">
    <w:p w:rsidR="00AA141F" w:rsidRDefault="00AA141F"/>
  </w:endnote>
  <w:endnote w:type="continuationNotice" w:id="1">
    <w:p w:rsidR="00AA141F" w:rsidRDefault="00AA14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95" w:rsidRPr="0048763F" w:rsidRDefault="004D5D95" w:rsidP="0048763F">
    <w:pPr>
      <w:pStyle w:val="Footer"/>
      <w:tabs>
        <w:tab w:val="right" w:pos="9638"/>
      </w:tabs>
    </w:pPr>
    <w:r w:rsidRPr="0048763F">
      <w:rPr>
        <w:b/>
        <w:sz w:val="18"/>
      </w:rPr>
      <w:fldChar w:fldCharType="begin"/>
    </w:r>
    <w:r w:rsidRPr="0048763F">
      <w:rPr>
        <w:b/>
        <w:sz w:val="18"/>
      </w:rPr>
      <w:instrText xml:space="preserve"> PAGE  \* MERGEFORMAT </w:instrText>
    </w:r>
    <w:r w:rsidRPr="0048763F">
      <w:rPr>
        <w:b/>
        <w:sz w:val="18"/>
      </w:rPr>
      <w:fldChar w:fldCharType="separate"/>
    </w:r>
    <w:r w:rsidR="00F3313A">
      <w:rPr>
        <w:b/>
        <w:noProof/>
        <w:sz w:val="18"/>
      </w:rPr>
      <w:t>4</w:t>
    </w:r>
    <w:r w:rsidRPr="0048763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95" w:rsidRPr="0048763F" w:rsidRDefault="004D5D95" w:rsidP="0048763F">
    <w:pPr>
      <w:pStyle w:val="Footer"/>
      <w:tabs>
        <w:tab w:val="right" w:pos="9638"/>
      </w:tabs>
      <w:rPr>
        <w:b/>
        <w:sz w:val="18"/>
      </w:rPr>
    </w:pPr>
    <w:r>
      <w:tab/>
    </w:r>
    <w:r w:rsidRPr="0048763F">
      <w:rPr>
        <w:b/>
        <w:sz w:val="18"/>
      </w:rPr>
      <w:fldChar w:fldCharType="begin"/>
    </w:r>
    <w:r w:rsidRPr="0048763F">
      <w:rPr>
        <w:b/>
        <w:sz w:val="18"/>
      </w:rPr>
      <w:instrText xml:space="preserve"> PAGE  \* MERGEFORMAT </w:instrText>
    </w:r>
    <w:r w:rsidRPr="0048763F">
      <w:rPr>
        <w:b/>
        <w:sz w:val="18"/>
      </w:rPr>
      <w:fldChar w:fldCharType="separate"/>
    </w:r>
    <w:r w:rsidR="00F3313A">
      <w:rPr>
        <w:b/>
        <w:noProof/>
        <w:sz w:val="18"/>
      </w:rPr>
      <w:t>5</w:t>
    </w:r>
    <w:r w:rsidRPr="004876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13A" w:rsidRDefault="00F3313A" w:rsidP="00F3313A">
    <w:pPr>
      <w:pStyle w:val="Footer"/>
    </w:pPr>
    <w:r w:rsidRPr="00DA43F5">
      <w:rPr>
        <w:rFonts w:ascii="C39T30Lfz" w:hAnsi="C39T30Lfz"/>
        <w:noProof/>
        <w:sz w:val="56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493D1C4A" wp14:editId="487330F4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3313A" w:rsidRDefault="00F3313A" w:rsidP="00F3313A">
    <w:pPr>
      <w:pStyle w:val="Footer"/>
      <w:ind w:right="1134"/>
      <w:rPr>
        <w:sz w:val="20"/>
      </w:rPr>
    </w:pPr>
    <w:r>
      <w:rPr>
        <w:sz w:val="20"/>
      </w:rPr>
      <w:t>GE.16-16811(E)</w:t>
    </w:r>
  </w:p>
  <w:p w:rsidR="00F3313A" w:rsidRPr="00F3313A" w:rsidRDefault="00F3313A" w:rsidP="00F3313A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7919720</wp:posOffset>
          </wp:positionV>
          <wp:extent cx="638175" cy="638175"/>
          <wp:effectExtent l="0" t="0" r="9525" b="9525"/>
          <wp:wrapNone/>
          <wp:docPr id="1" name="Picture 1" descr="http://undocs.org/m2/QRCode.ashx?DS=CRPD/C/IRN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IRN/Q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41F" w:rsidRPr="000B175B" w:rsidRDefault="00AA141F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A141F" w:rsidRPr="00FC68B7" w:rsidRDefault="00AA141F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A141F" w:rsidRDefault="00AA141F"/>
  </w:footnote>
  <w:footnote w:id="2">
    <w:p w:rsidR="004D5D95" w:rsidRDefault="004D5D95" w:rsidP="0048763F">
      <w:pPr>
        <w:pStyle w:val="FootnoteText"/>
        <w:rPr>
          <w:lang w:eastAsia="zh-CN"/>
        </w:rPr>
      </w:pPr>
      <w:r>
        <w:rPr>
          <w:rStyle w:val="FootnoteReference"/>
        </w:rPr>
        <w:tab/>
      </w:r>
      <w:r w:rsidRPr="00A413E4">
        <w:rPr>
          <w:rStyle w:val="FootnoteReference"/>
          <w:sz w:val="20"/>
          <w:vertAlign w:val="baseline"/>
        </w:rPr>
        <w:t>*</w:t>
      </w:r>
      <w:r>
        <w:tab/>
      </w:r>
      <w:proofErr w:type="gramStart"/>
      <w:r w:rsidR="00CB1060" w:rsidRPr="00CB1060">
        <w:rPr>
          <w:bCs/>
        </w:rPr>
        <w:t xml:space="preserve">Adopted by the </w:t>
      </w:r>
      <w:r w:rsidR="00687EED">
        <w:t xml:space="preserve">pre-sessional </w:t>
      </w:r>
      <w:r w:rsidR="00CB1060" w:rsidRPr="00CB1060">
        <w:rPr>
          <w:bCs/>
        </w:rPr>
        <w:t>working group at its sixth session (5-9 September)</w:t>
      </w:r>
      <w:r w:rsidR="00A413E4">
        <w:rPr>
          <w:bCs/>
        </w:rP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95" w:rsidRPr="0048763F" w:rsidRDefault="004D5D95">
    <w:pPr>
      <w:pStyle w:val="Header"/>
    </w:pPr>
    <w:r>
      <w:t>CRPD/C/IRN/Q/</w:t>
    </w:r>
    <w:r w:rsidR="00CD3418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95" w:rsidRPr="0048763F" w:rsidRDefault="004D5D95" w:rsidP="0048763F">
    <w:pPr>
      <w:pStyle w:val="Header"/>
      <w:jc w:val="right"/>
    </w:pPr>
    <w:r>
      <w:t>CRPD/C/</w:t>
    </w:r>
    <w:r w:rsidR="00C000CE">
      <w:t>IRN</w:t>
    </w:r>
    <w:r>
      <w:t>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6C62AB"/>
    <w:multiLevelType w:val="hybridMultilevel"/>
    <w:tmpl w:val="5CC2ED68"/>
    <w:lvl w:ilvl="0" w:tplc="24809D7E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9CF23FC"/>
    <w:multiLevelType w:val="hybridMultilevel"/>
    <w:tmpl w:val="F3B86C22"/>
    <w:lvl w:ilvl="0" w:tplc="50A4347C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E97F09"/>
    <w:multiLevelType w:val="hybridMultilevel"/>
    <w:tmpl w:val="F3B86C22"/>
    <w:lvl w:ilvl="0" w:tplc="50A4347C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E512142"/>
    <w:multiLevelType w:val="hybridMultilevel"/>
    <w:tmpl w:val="AC387FA2"/>
    <w:lvl w:ilvl="0" w:tplc="E0522BC2">
      <w:start w:val="9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593048FA"/>
    <w:multiLevelType w:val="hybridMultilevel"/>
    <w:tmpl w:val="5CC2ED68"/>
    <w:lvl w:ilvl="0" w:tplc="24809D7E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C54A82"/>
    <w:multiLevelType w:val="hybridMultilevel"/>
    <w:tmpl w:val="ABA0C7EE"/>
    <w:lvl w:ilvl="0" w:tplc="FBC8CA8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64F84028"/>
    <w:multiLevelType w:val="hybridMultilevel"/>
    <w:tmpl w:val="AC387FA2"/>
    <w:lvl w:ilvl="0" w:tplc="E0522BC2">
      <w:start w:val="9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665E7527"/>
    <w:multiLevelType w:val="hybridMultilevel"/>
    <w:tmpl w:val="69EC1434"/>
    <w:lvl w:ilvl="0" w:tplc="4508D8BE">
      <w:start w:val="25"/>
      <w:numFmt w:val="decimal"/>
      <w:lvlText w:val="%1-"/>
      <w:lvlJc w:val="left"/>
      <w:pPr>
        <w:ind w:left="22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9">
    <w:nsid w:val="67707A85"/>
    <w:multiLevelType w:val="hybridMultilevel"/>
    <w:tmpl w:val="1688BC0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683C1A6B"/>
    <w:multiLevelType w:val="hybridMultilevel"/>
    <w:tmpl w:val="6F2C582E"/>
    <w:lvl w:ilvl="0" w:tplc="53A8DE16">
      <w:start w:val="9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3775B2A"/>
    <w:multiLevelType w:val="hybridMultilevel"/>
    <w:tmpl w:val="9F0C1220"/>
    <w:lvl w:ilvl="0" w:tplc="0809000F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2"/>
  </w:num>
  <w:num w:numId="5">
    <w:abstractNumId w:val="5"/>
  </w:num>
  <w:num w:numId="6">
    <w:abstractNumId w:val="1"/>
  </w:num>
  <w:num w:numId="7">
    <w:abstractNumId w:val="4"/>
  </w:num>
  <w:num w:numId="8">
    <w:abstractNumId w:val="10"/>
  </w:num>
  <w:num w:numId="9">
    <w:abstractNumId w:val="8"/>
  </w:num>
  <w:num w:numId="10">
    <w:abstractNumId w:val="7"/>
  </w:num>
  <w:num w:numId="11">
    <w:abstractNumId w:val="2"/>
  </w:num>
  <w:num w:numId="12">
    <w:abstractNumId w:val="3"/>
  </w:num>
  <w:num w:numId="13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es-E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3F"/>
    <w:rsid w:val="00016135"/>
    <w:rsid w:val="0002235C"/>
    <w:rsid w:val="00032FF2"/>
    <w:rsid w:val="000367AC"/>
    <w:rsid w:val="00045295"/>
    <w:rsid w:val="00050F6B"/>
    <w:rsid w:val="0005444F"/>
    <w:rsid w:val="00063274"/>
    <w:rsid w:val="00067428"/>
    <w:rsid w:val="00072C8C"/>
    <w:rsid w:val="000733B5"/>
    <w:rsid w:val="00077485"/>
    <w:rsid w:val="00080B78"/>
    <w:rsid w:val="000931C0"/>
    <w:rsid w:val="00096355"/>
    <w:rsid w:val="000A5D3B"/>
    <w:rsid w:val="000B01D7"/>
    <w:rsid w:val="000B075B"/>
    <w:rsid w:val="000B175B"/>
    <w:rsid w:val="000B3A0F"/>
    <w:rsid w:val="000B4EF7"/>
    <w:rsid w:val="000B633A"/>
    <w:rsid w:val="000C1462"/>
    <w:rsid w:val="000C2D2E"/>
    <w:rsid w:val="000C4781"/>
    <w:rsid w:val="000D6D7A"/>
    <w:rsid w:val="000E0415"/>
    <w:rsid w:val="001073C5"/>
    <w:rsid w:val="001103AA"/>
    <w:rsid w:val="00113F79"/>
    <w:rsid w:val="001270FA"/>
    <w:rsid w:val="00133DBA"/>
    <w:rsid w:val="001422A2"/>
    <w:rsid w:val="00155467"/>
    <w:rsid w:val="00160833"/>
    <w:rsid w:val="00166A73"/>
    <w:rsid w:val="001733E6"/>
    <w:rsid w:val="00180D95"/>
    <w:rsid w:val="00181436"/>
    <w:rsid w:val="0018711F"/>
    <w:rsid w:val="001A351D"/>
    <w:rsid w:val="001B08E1"/>
    <w:rsid w:val="001B4B04"/>
    <w:rsid w:val="001C4FDA"/>
    <w:rsid w:val="001C6663"/>
    <w:rsid w:val="001C7895"/>
    <w:rsid w:val="001D26DF"/>
    <w:rsid w:val="001E5AA0"/>
    <w:rsid w:val="001F7564"/>
    <w:rsid w:val="00202DA8"/>
    <w:rsid w:val="00211E0B"/>
    <w:rsid w:val="00222CCA"/>
    <w:rsid w:val="00222D0B"/>
    <w:rsid w:val="00223BE4"/>
    <w:rsid w:val="002318CC"/>
    <w:rsid w:val="00234AC2"/>
    <w:rsid w:val="002449F6"/>
    <w:rsid w:val="0024590E"/>
    <w:rsid w:val="002562E5"/>
    <w:rsid w:val="0025756B"/>
    <w:rsid w:val="0027005F"/>
    <w:rsid w:val="002805A7"/>
    <w:rsid w:val="00287B66"/>
    <w:rsid w:val="00296CC0"/>
    <w:rsid w:val="002C2C34"/>
    <w:rsid w:val="002D286B"/>
    <w:rsid w:val="002D72E9"/>
    <w:rsid w:val="002E497F"/>
    <w:rsid w:val="002F0DE3"/>
    <w:rsid w:val="002F175C"/>
    <w:rsid w:val="00305BB8"/>
    <w:rsid w:val="00310AEE"/>
    <w:rsid w:val="0031506A"/>
    <w:rsid w:val="003150D8"/>
    <w:rsid w:val="003229D8"/>
    <w:rsid w:val="00323AE6"/>
    <w:rsid w:val="00326C18"/>
    <w:rsid w:val="00337093"/>
    <w:rsid w:val="00350425"/>
    <w:rsid w:val="00352709"/>
    <w:rsid w:val="0035679A"/>
    <w:rsid w:val="00356C3C"/>
    <w:rsid w:val="003622B9"/>
    <w:rsid w:val="00371178"/>
    <w:rsid w:val="003779DC"/>
    <w:rsid w:val="00380C68"/>
    <w:rsid w:val="00384D9C"/>
    <w:rsid w:val="0038614E"/>
    <w:rsid w:val="003A0663"/>
    <w:rsid w:val="003A4810"/>
    <w:rsid w:val="003A6810"/>
    <w:rsid w:val="003B1A26"/>
    <w:rsid w:val="003C2CC4"/>
    <w:rsid w:val="003C6BDA"/>
    <w:rsid w:val="003D1038"/>
    <w:rsid w:val="003D4B23"/>
    <w:rsid w:val="003D5F35"/>
    <w:rsid w:val="003D67FC"/>
    <w:rsid w:val="003E14E5"/>
    <w:rsid w:val="003E378C"/>
    <w:rsid w:val="003F0B95"/>
    <w:rsid w:val="003F3948"/>
    <w:rsid w:val="003F3AD9"/>
    <w:rsid w:val="00405DDC"/>
    <w:rsid w:val="004065CC"/>
    <w:rsid w:val="00410C89"/>
    <w:rsid w:val="00421A68"/>
    <w:rsid w:val="004242BE"/>
    <w:rsid w:val="004263D7"/>
    <w:rsid w:val="0043197B"/>
    <w:rsid w:val="004325CB"/>
    <w:rsid w:val="00434B27"/>
    <w:rsid w:val="00450463"/>
    <w:rsid w:val="0045495B"/>
    <w:rsid w:val="004706CB"/>
    <w:rsid w:val="0048763F"/>
    <w:rsid w:val="00487B29"/>
    <w:rsid w:val="00487B62"/>
    <w:rsid w:val="0049741E"/>
    <w:rsid w:val="004A1DD9"/>
    <w:rsid w:val="004A7A75"/>
    <w:rsid w:val="004B1D8E"/>
    <w:rsid w:val="004D25E4"/>
    <w:rsid w:val="004D5D95"/>
    <w:rsid w:val="004E2569"/>
    <w:rsid w:val="004F1215"/>
    <w:rsid w:val="004F77C7"/>
    <w:rsid w:val="0050716A"/>
    <w:rsid w:val="00517B36"/>
    <w:rsid w:val="0053768E"/>
    <w:rsid w:val="005379E6"/>
    <w:rsid w:val="005420F2"/>
    <w:rsid w:val="00546DEB"/>
    <w:rsid w:val="00554456"/>
    <w:rsid w:val="00557D21"/>
    <w:rsid w:val="00560E66"/>
    <w:rsid w:val="005633A6"/>
    <w:rsid w:val="00577B5F"/>
    <w:rsid w:val="005A1E3E"/>
    <w:rsid w:val="005A3820"/>
    <w:rsid w:val="005B3DB3"/>
    <w:rsid w:val="005C0C46"/>
    <w:rsid w:val="005C510E"/>
    <w:rsid w:val="005C6A79"/>
    <w:rsid w:val="005C740A"/>
    <w:rsid w:val="005D1E1E"/>
    <w:rsid w:val="005D4CD1"/>
    <w:rsid w:val="005D7036"/>
    <w:rsid w:val="005F2A6B"/>
    <w:rsid w:val="006001EE"/>
    <w:rsid w:val="00611190"/>
    <w:rsid w:val="00611F29"/>
    <w:rsid w:val="00611FC4"/>
    <w:rsid w:val="006176FB"/>
    <w:rsid w:val="00621447"/>
    <w:rsid w:val="00640B26"/>
    <w:rsid w:val="0064287D"/>
    <w:rsid w:val="0064474F"/>
    <w:rsid w:val="00645A23"/>
    <w:rsid w:val="00646687"/>
    <w:rsid w:val="006515BF"/>
    <w:rsid w:val="006652F1"/>
    <w:rsid w:val="00667387"/>
    <w:rsid w:val="00677744"/>
    <w:rsid w:val="00677811"/>
    <w:rsid w:val="00687EED"/>
    <w:rsid w:val="0069169A"/>
    <w:rsid w:val="006A1109"/>
    <w:rsid w:val="006A142B"/>
    <w:rsid w:val="006C25F1"/>
    <w:rsid w:val="006C5F51"/>
    <w:rsid w:val="006E564B"/>
    <w:rsid w:val="006F7FC3"/>
    <w:rsid w:val="00701683"/>
    <w:rsid w:val="007019D2"/>
    <w:rsid w:val="00710D6A"/>
    <w:rsid w:val="00715089"/>
    <w:rsid w:val="0072632A"/>
    <w:rsid w:val="00740448"/>
    <w:rsid w:val="00743093"/>
    <w:rsid w:val="007434EF"/>
    <w:rsid w:val="00744848"/>
    <w:rsid w:val="00750870"/>
    <w:rsid w:val="0077262F"/>
    <w:rsid w:val="00774647"/>
    <w:rsid w:val="00784A46"/>
    <w:rsid w:val="007951F5"/>
    <w:rsid w:val="007A3933"/>
    <w:rsid w:val="007A4DB6"/>
    <w:rsid w:val="007A7D81"/>
    <w:rsid w:val="007B00C1"/>
    <w:rsid w:val="007B1971"/>
    <w:rsid w:val="007B3350"/>
    <w:rsid w:val="007B3B95"/>
    <w:rsid w:val="007B55E6"/>
    <w:rsid w:val="007B6BA5"/>
    <w:rsid w:val="007B6CE3"/>
    <w:rsid w:val="007C3390"/>
    <w:rsid w:val="007C4F4B"/>
    <w:rsid w:val="007C600E"/>
    <w:rsid w:val="007E6C3A"/>
    <w:rsid w:val="007F3489"/>
    <w:rsid w:val="007F6611"/>
    <w:rsid w:val="0080313C"/>
    <w:rsid w:val="00805234"/>
    <w:rsid w:val="00805AE6"/>
    <w:rsid w:val="008065FD"/>
    <w:rsid w:val="00813FE2"/>
    <w:rsid w:val="008242D7"/>
    <w:rsid w:val="008267D9"/>
    <w:rsid w:val="0082754C"/>
    <w:rsid w:val="00831849"/>
    <w:rsid w:val="0085226B"/>
    <w:rsid w:val="008522BB"/>
    <w:rsid w:val="00855818"/>
    <w:rsid w:val="00870195"/>
    <w:rsid w:val="00880483"/>
    <w:rsid w:val="008828DC"/>
    <w:rsid w:val="00882FE9"/>
    <w:rsid w:val="00891BFC"/>
    <w:rsid w:val="00893847"/>
    <w:rsid w:val="00893AF8"/>
    <w:rsid w:val="008979B1"/>
    <w:rsid w:val="008A1389"/>
    <w:rsid w:val="008A5D69"/>
    <w:rsid w:val="008A6B25"/>
    <w:rsid w:val="008A6C4F"/>
    <w:rsid w:val="008A7F99"/>
    <w:rsid w:val="008B2335"/>
    <w:rsid w:val="008C4480"/>
    <w:rsid w:val="008C6E31"/>
    <w:rsid w:val="008C7616"/>
    <w:rsid w:val="008D714A"/>
    <w:rsid w:val="00901A6D"/>
    <w:rsid w:val="00903DDA"/>
    <w:rsid w:val="009061E0"/>
    <w:rsid w:val="009158B6"/>
    <w:rsid w:val="00916F6F"/>
    <w:rsid w:val="0092222B"/>
    <w:rsid w:val="009223CA"/>
    <w:rsid w:val="00923DAC"/>
    <w:rsid w:val="009330A3"/>
    <w:rsid w:val="00933A91"/>
    <w:rsid w:val="009350FB"/>
    <w:rsid w:val="009374CE"/>
    <w:rsid w:val="00940F93"/>
    <w:rsid w:val="00951742"/>
    <w:rsid w:val="009704D1"/>
    <w:rsid w:val="00977EEC"/>
    <w:rsid w:val="009941E9"/>
    <w:rsid w:val="00995A95"/>
    <w:rsid w:val="009B0F0E"/>
    <w:rsid w:val="009B4396"/>
    <w:rsid w:val="009B62C1"/>
    <w:rsid w:val="009C14AA"/>
    <w:rsid w:val="009C5F62"/>
    <w:rsid w:val="009D344A"/>
    <w:rsid w:val="009F0A1F"/>
    <w:rsid w:val="009F7711"/>
    <w:rsid w:val="009F7C5D"/>
    <w:rsid w:val="00A01489"/>
    <w:rsid w:val="00A20BBC"/>
    <w:rsid w:val="00A27153"/>
    <w:rsid w:val="00A36FE1"/>
    <w:rsid w:val="00A37582"/>
    <w:rsid w:val="00A37CDC"/>
    <w:rsid w:val="00A40025"/>
    <w:rsid w:val="00A413E4"/>
    <w:rsid w:val="00A41B07"/>
    <w:rsid w:val="00A451CD"/>
    <w:rsid w:val="00A612EE"/>
    <w:rsid w:val="00A72F22"/>
    <w:rsid w:val="00A748A6"/>
    <w:rsid w:val="00A776B4"/>
    <w:rsid w:val="00A87F50"/>
    <w:rsid w:val="00A94361"/>
    <w:rsid w:val="00A96D85"/>
    <w:rsid w:val="00AA141F"/>
    <w:rsid w:val="00AA3225"/>
    <w:rsid w:val="00AA7713"/>
    <w:rsid w:val="00AB2A12"/>
    <w:rsid w:val="00AB6A41"/>
    <w:rsid w:val="00AC5B4B"/>
    <w:rsid w:val="00AD3B21"/>
    <w:rsid w:val="00AD421E"/>
    <w:rsid w:val="00B00AFC"/>
    <w:rsid w:val="00B06775"/>
    <w:rsid w:val="00B16A84"/>
    <w:rsid w:val="00B20255"/>
    <w:rsid w:val="00B25C22"/>
    <w:rsid w:val="00B2636D"/>
    <w:rsid w:val="00B30179"/>
    <w:rsid w:val="00B33CCA"/>
    <w:rsid w:val="00B3645D"/>
    <w:rsid w:val="00B45EA2"/>
    <w:rsid w:val="00B53D9A"/>
    <w:rsid w:val="00B552A8"/>
    <w:rsid w:val="00B56E9C"/>
    <w:rsid w:val="00B64B1F"/>
    <w:rsid w:val="00B6553F"/>
    <w:rsid w:val="00B65CEC"/>
    <w:rsid w:val="00B66015"/>
    <w:rsid w:val="00B81E12"/>
    <w:rsid w:val="00B8384A"/>
    <w:rsid w:val="00B8524D"/>
    <w:rsid w:val="00BA4089"/>
    <w:rsid w:val="00BC2A7D"/>
    <w:rsid w:val="00BC74E9"/>
    <w:rsid w:val="00BD712C"/>
    <w:rsid w:val="00BE37B8"/>
    <w:rsid w:val="00BE3F3D"/>
    <w:rsid w:val="00BF68A8"/>
    <w:rsid w:val="00C000CE"/>
    <w:rsid w:val="00C00BAA"/>
    <w:rsid w:val="00C00EA2"/>
    <w:rsid w:val="00C0603D"/>
    <w:rsid w:val="00C16EE1"/>
    <w:rsid w:val="00C16F91"/>
    <w:rsid w:val="00C213A4"/>
    <w:rsid w:val="00C3206E"/>
    <w:rsid w:val="00C463DD"/>
    <w:rsid w:val="00C4724C"/>
    <w:rsid w:val="00C504A3"/>
    <w:rsid w:val="00C51513"/>
    <w:rsid w:val="00C629A0"/>
    <w:rsid w:val="00C73F90"/>
    <w:rsid w:val="00C745C3"/>
    <w:rsid w:val="00C75FB9"/>
    <w:rsid w:val="00C77F75"/>
    <w:rsid w:val="00C8454C"/>
    <w:rsid w:val="00CA3984"/>
    <w:rsid w:val="00CB1060"/>
    <w:rsid w:val="00CB5E29"/>
    <w:rsid w:val="00CC00AC"/>
    <w:rsid w:val="00CC7FE0"/>
    <w:rsid w:val="00CD0F18"/>
    <w:rsid w:val="00CD14DA"/>
    <w:rsid w:val="00CD3418"/>
    <w:rsid w:val="00CE0668"/>
    <w:rsid w:val="00CE44F5"/>
    <w:rsid w:val="00CE4A8F"/>
    <w:rsid w:val="00CF0656"/>
    <w:rsid w:val="00CF421F"/>
    <w:rsid w:val="00D2031B"/>
    <w:rsid w:val="00D218CB"/>
    <w:rsid w:val="00D2360D"/>
    <w:rsid w:val="00D25FE2"/>
    <w:rsid w:val="00D2741B"/>
    <w:rsid w:val="00D32200"/>
    <w:rsid w:val="00D37064"/>
    <w:rsid w:val="00D43252"/>
    <w:rsid w:val="00D4571F"/>
    <w:rsid w:val="00D45823"/>
    <w:rsid w:val="00D51E7F"/>
    <w:rsid w:val="00D52680"/>
    <w:rsid w:val="00D53179"/>
    <w:rsid w:val="00D534CA"/>
    <w:rsid w:val="00D539D3"/>
    <w:rsid w:val="00D71726"/>
    <w:rsid w:val="00D76BD9"/>
    <w:rsid w:val="00D772F9"/>
    <w:rsid w:val="00D811EA"/>
    <w:rsid w:val="00D87924"/>
    <w:rsid w:val="00D978C6"/>
    <w:rsid w:val="00DA3C1C"/>
    <w:rsid w:val="00DA5421"/>
    <w:rsid w:val="00DD0000"/>
    <w:rsid w:val="00DD21F0"/>
    <w:rsid w:val="00E03680"/>
    <w:rsid w:val="00E07747"/>
    <w:rsid w:val="00E335E9"/>
    <w:rsid w:val="00E33BF2"/>
    <w:rsid w:val="00E437B6"/>
    <w:rsid w:val="00E44091"/>
    <w:rsid w:val="00E61E6E"/>
    <w:rsid w:val="00E65CA5"/>
    <w:rsid w:val="00E71BC8"/>
    <w:rsid w:val="00E7260F"/>
    <w:rsid w:val="00E72B0F"/>
    <w:rsid w:val="00E731A1"/>
    <w:rsid w:val="00E7622C"/>
    <w:rsid w:val="00E96630"/>
    <w:rsid w:val="00EA05F4"/>
    <w:rsid w:val="00EA1ABD"/>
    <w:rsid w:val="00EA7DCE"/>
    <w:rsid w:val="00EC52AA"/>
    <w:rsid w:val="00EC7D96"/>
    <w:rsid w:val="00ED32A3"/>
    <w:rsid w:val="00ED7A2A"/>
    <w:rsid w:val="00EE4D26"/>
    <w:rsid w:val="00EF1D7F"/>
    <w:rsid w:val="00EF747A"/>
    <w:rsid w:val="00F11A91"/>
    <w:rsid w:val="00F126B8"/>
    <w:rsid w:val="00F167CE"/>
    <w:rsid w:val="00F3313A"/>
    <w:rsid w:val="00F34583"/>
    <w:rsid w:val="00F36BA9"/>
    <w:rsid w:val="00F45E7C"/>
    <w:rsid w:val="00F504DF"/>
    <w:rsid w:val="00F51EFF"/>
    <w:rsid w:val="00F70541"/>
    <w:rsid w:val="00F81534"/>
    <w:rsid w:val="00F91C6C"/>
    <w:rsid w:val="00F9780F"/>
    <w:rsid w:val="00FA271C"/>
    <w:rsid w:val="00FA3D5E"/>
    <w:rsid w:val="00FA4358"/>
    <w:rsid w:val="00FA6146"/>
    <w:rsid w:val="00FB439F"/>
    <w:rsid w:val="00FC68B7"/>
    <w:rsid w:val="00FC790C"/>
    <w:rsid w:val="00FF6361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48763F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E762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7622C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EC52AA"/>
    <w:rPr>
      <w:sz w:val="18"/>
      <w:szCs w:val="18"/>
    </w:rPr>
  </w:style>
  <w:style w:type="paragraph" w:styleId="CommentText">
    <w:name w:val="annotation text"/>
    <w:basedOn w:val="Normal"/>
    <w:link w:val="CommentTextChar"/>
    <w:rsid w:val="00EC52AA"/>
    <w:rPr>
      <w:sz w:val="24"/>
      <w:szCs w:val="24"/>
    </w:rPr>
  </w:style>
  <w:style w:type="character" w:customStyle="1" w:styleId="CommentTextChar">
    <w:name w:val="Comment Text Char"/>
    <w:link w:val="CommentText"/>
    <w:rsid w:val="00EC52AA"/>
    <w:rPr>
      <w:sz w:val="24"/>
      <w:szCs w:val="24"/>
      <w:lang w:val="en-GB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E0668"/>
    <w:pPr>
      <w:spacing w:line="240" w:lineRule="auto"/>
    </w:pPr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semiHidden/>
    <w:rsid w:val="00CE0668"/>
    <w:rPr>
      <w:b/>
      <w:bCs/>
      <w:sz w:val="24"/>
      <w:szCs w:val="24"/>
      <w:lang w:val="en-GB" w:bidi="ar-SA"/>
    </w:rPr>
  </w:style>
  <w:style w:type="paragraph" w:styleId="ListParagraph">
    <w:name w:val="List Paragraph"/>
    <w:basedOn w:val="Normal"/>
    <w:uiPriority w:val="34"/>
    <w:qFormat/>
    <w:rsid w:val="00D45823"/>
    <w:pPr>
      <w:ind w:left="720"/>
      <w:contextualSpacing/>
    </w:pPr>
  </w:style>
  <w:style w:type="paragraph" w:styleId="Revision">
    <w:name w:val="Revision"/>
    <w:hidden/>
    <w:uiPriority w:val="99"/>
    <w:semiHidden/>
    <w:rsid w:val="006515B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48763F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E762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7622C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EC52AA"/>
    <w:rPr>
      <w:sz w:val="18"/>
      <w:szCs w:val="18"/>
    </w:rPr>
  </w:style>
  <w:style w:type="paragraph" w:styleId="CommentText">
    <w:name w:val="annotation text"/>
    <w:basedOn w:val="Normal"/>
    <w:link w:val="CommentTextChar"/>
    <w:rsid w:val="00EC52AA"/>
    <w:rPr>
      <w:sz w:val="24"/>
      <w:szCs w:val="24"/>
    </w:rPr>
  </w:style>
  <w:style w:type="character" w:customStyle="1" w:styleId="CommentTextChar">
    <w:name w:val="Comment Text Char"/>
    <w:link w:val="CommentText"/>
    <w:rsid w:val="00EC52AA"/>
    <w:rPr>
      <w:sz w:val="24"/>
      <w:szCs w:val="24"/>
      <w:lang w:val="en-GB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E0668"/>
    <w:pPr>
      <w:spacing w:line="240" w:lineRule="auto"/>
    </w:pPr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semiHidden/>
    <w:rsid w:val="00CE0668"/>
    <w:rPr>
      <w:b/>
      <w:bCs/>
      <w:sz w:val="24"/>
      <w:szCs w:val="24"/>
      <w:lang w:val="en-GB" w:bidi="ar-SA"/>
    </w:rPr>
  </w:style>
  <w:style w:type="paragraph" w:styleId="ListParagraph">
    <w:name w:val="List Paragraph"/>
    <w:basedOn w:val="Normal"/>
    <w:uiPriority w:val="34"/>
    <w:qFormat/>
    <w:rsid w:val="00D45823"/>
    <w:pPr>
      <w:ind w:left="720"/>
      <w:contextualSpacing/>
    </w:pPr>
  </w:style>
  <w:style w:type="paragraph" w:styleId="Revision">
    <w:name w:val="Revision"/>
    <w:hidden/>
    <w:uiPriority w:val="99"/>
    <w:semiHidden/>
    <w:rsid w:val="006515B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1A12640ED4940BB92B47A3861AB98" ma:contentTypeVersion="1" ma:contentTypeDescription="Create a new document." ma:contentTypeScope="" ma:versionID="316b819b0622a988312086fce1f78444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CDC49C0-F402-43A4-9246-AB33A28601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D73FDA-164F-4A53-82B3-DA328C883E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00590B-74B6-40D4-87B7-F19020B3CCFD}">
  <ds:schemaRefs>
    <ds:schemaRef ds:uri="http://schemas.microsoft.com/sharepoint/v3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7285B3C-8432-4EB0-A60A-76B9DD28B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5</Pages>
  <Words>1545</Words>
  <Characters>9087</Characters>
  <Application>Microsoft Office Word</Application>
  <DocSecurity>0</DocSecurity>
  <Lines>171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10630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1616811</dc:title>
  <dc:subject>CRPD/C/IRN/Q/1</dc:subject>
  <dc:creator>Robert Ouko</dc:creator>
  <cp:keywords/>
  <dc:description/>
  <cp:lastModifiedBy>PDF ENG</cp:lastModifiedBy>
  <cp:revision>2</cp:revision>
  <cp:lastPrinted>2016-09-09T10:42:00Z</cp:lastPrinted>
  <dcterms:created xsi:type="dcterms:W3CDTF">2016-10-03T06:11:00Z</dcterms:created>
  <dcterms:modified xsi:type="dcterms:W3CDTF">2016-10-03T06:11:00Z</dcterms:modified>
</cp:coreProperties>
</file>